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328D94" w14:textId="41F5BC32" w:rsidR="00CA0B25" w:rsidRPr="005F2F27" w:rsidRDefault="00217AF7" w:rsidP="00217AF7">
      <w:pPr>
        <w:pStyle w:val="Pagedecouverture"/>
        <w:rPr>
          <w:noProof/>
        </w:rPr>
      </w:pPr>
      <w:r>
        <w:rPr>
          <w:noProof/>
        </w:rPr>
        <w:pict w14:anchorId="027E65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2491023-976E-44AE-81F1-D7522A210374" style="width:455.25pt;height:330.75pt">
            <v:imagedata r:id="rId8" o:title=""/>
          </v:shape>
        </w:pict>
      </w:r>
    </w:p>
    <w:p w14:paraId="106E34FE" w14:textId="77777777" w:rsidR="000C4C4E" w:rsidRPr="005F2F27" w:rsidRDefault="000C4C4E" w:rsidP="000C4C4E">
      <w:pPr>
        <w:rPr>
          <w:noProof/>
        </w:rPr>
        <w:sectPr w:rsidR="000C4C4E" w:rsidRPr="005F2F27" w:rsidSect="00217AF7">
          <w:footerReference w:type="even" r:id="rId9"/>
          <w:footerReference w:type="default" r:id="rId10"/>
          <w:pgSz w:w="11907" w:h="16839"/>
          <w:pgMar w:top="1134" w:right="1417" w:bottom="1134" w:left="1417" w:header="709" w:footer="709" w:gutter="0"/>
          <w:pgNumType w:start="0"/>
          <w:cols w:space="720"/>
          <w:docGrid w:linePitch="360"/>
        </w:sectPr>
      </w:pPr>
    </w:p>
    <w:p w14:paraId="6EF3C006" w14:textId="6318C709" w:rsidR="00D60499" w:rsidRPr="005F2F27" w:rsidRDefault="005F2F27" w:rsidP="005F2F27">
      <w:pPr>
        <w:pStyle w:val="Statut"/>
        <w:rPr>
          <w:noProof/>
        </w:rPr>
      </w:pPr>
      <w:bookmarkStart w:id="0" w:name="_GoBack"/>
      <w:bookmarkEnd w:id="0"/>
      <w:r w:rsidRPr="005F2F27">
        <w:rPr>
          <w:noProof/>
        </w:rPr>
        <w:lastRenderedPageBreak/>
        <w:t>Recomandare de</w:t>
      </w:r>
    </w:p>
    <w:p w14:paraId="181A9886" w14:textId="201BE7F6" w:rsidR="00CA0B25" w:rsidRPr="005F2F27" w:rsidRDefault="005F2F27" w:rsidP="005F2F27">
      <w:pPr>
        <w:pStyle w:val="Typedudocument"/>
        <w:rPr>
          <w:noProof/>
        </w:rPr>
      </w:pPr>
      <w:r w:rsidRPr="005F2F27">
        <w:rPr>
          <w:noProof/>
        </w:rPr>
        <w:t>RECOMANDARE A CONSILIULUI</w:t>
      </w:r>
    </w:p>
    <w:p w14:paraId="4F5A0759" w14:textId="04DBA747" w:rsidR="00FB5BDB" w:rsidRPr="005F2F27" w:rsidRDefault="005F2F27" w:rsidP="005F2F27">
      <w:pPr>
        <w:pStyle w:val="Titreobjet"/>
        <w:rPr>
          <w:noProof/>
        </w:rPr>
      </w:pPr>
      <w:r w:rsidRPr="005F2F27">
        <w:rPr>
          <w:noProof/>
        </w:rPr>
        <w:t>privind politicile economice, sociale, de ocupare a forței de muncă, structurale și bugetare ale Finlandei</w:t>
      </w:r>
    </w:p>
    <w:p w14:paraId="4BD8C3CA" w14:textId="77777777" w:rsidR="00CA0B25" w:rsidRPr="005F2F27" w:rsidRDefault="6A48A4E9" w:rsidP="00FB5BDB">
      <w:pPr>
        <w:pStyle w:val="Institutionquiagit"/>
        <w:rPr>
          <w:noProof/>
        </w:rPr>
      </w:pPr>
      <w:r w:rsidRPr="005F2F27">
        <w:rPr>
          <w:noProof/>
        </w:rPr>
        <w:t>CONSILIUL UNIUNII EUROPENE,</w:t>
      </w:r>
    </w:p>
    <w:p w14:paraId="55DBE9C8" w14:textId="77777777" w:rsidR="00CA0B25" w:rsidRPr="005F2F27" w:rsidRDefault="6A48A4E9" w:rsidP="65A46200">
      <w:pPr>
        <w:rPr>
          <w:rFonts w:eastAsia="Times New Roman"/>
          <w:noProof/>
          <w:color w:val="000000" w:themeColor="text1"/>
          <w:szCs w:val="24"/>
        </w:rPr>
      </w:pPr>
      <w:r w:rsidRPr="005F2F27">
        <w:rPr>
          <w:noProof/>
          <w:color w:val="000000" w:themeColor="text1"/>
        </w:rPr>
        <w:t>având în vedere Tratatul privind funcționarea Uniunii Europene, în special articolul 121 alineatul (2) și articolul 148 alineatul (4),</w:t>
      </w:r>
    </w:p>
    <w:p w14:paraId="70A48FD8" w14:textId="77777777" w:rsidR="00CA0B25" w:rsidRPr="005F2F27" w:rsidRDefault="6A48A4E9" w:rsidP="65A46200">
      <w:pPr>
        <w:rPr>
          <w:rFonts w:eastAsia="Times New Roman"/>
          <w:noProof/>
          <w:color w:val="000000" w:themeColor="text1"/>
          <w:szCs w:val="24"/>
        </w:rPr>
      </w:pPr>
      <w:r w:rsidRPr="005F2F27">
        <w:rPr>
          <w:noProof/>
          <w:color w:val="000000" w:themeColor="text1"/>
        </w:rPr>
        <w:t>având în vedere Regulamentul (UE) 2024/1263</w:t>
      </w:r>
      <w:r w:rsidRPr="005F2F27">
        <w:rPr>
          <w:rFonts w:ascii="Segoe UI" w:hAnsi="Segoe UI"/>
          <w:noProof/>
          <w:color w:val="000000" w:themeColor="text1"/>
          <w:sz w:val="18"/>
        </w:rPr>
        <w:t xml:space="preserve"> </w:t>
      </w:r>
      <w:r w:rsidRPr="005F2F27">
        <w:rPr>
          <w:noProof/>
          <w:color w:val="000000" w:themeColor="text1"/>
        </w:rPr>
        <w:t>al Parlamentului European și al Consiliului din 29 aprilie 2024 privind coordonarea eficientă a politicilor economice și supravegherea bugetară multilaterală și de abrogare a Regulamentului (CE) nr. 1466/97 al Consiliului (</w:t>
      </w:r>
      <w:r w:rsidR="00A92572" w:rsidRPr="005F2F27">
        <w:rPr>
          <w:rStyle w:val="FootnoteReference"/>
          <w:rFonts w:eastAsia="Times New Roman"/>
          <w:noProof/>
          <w:color w:val="000000" w:themeColor="text1"/>
          <w:szCs w:val="24"/>
        </w:rPr>
        <w:footnoteReference w:id="2"/>
      </w:r>
      <w:r w:rsidRPr="005F2F27">
        <w:rPr>
          <w:noProof/>
          <w:color w:val="000000" w:themeColor="text1"/>
        </w:rPr>
        <w:t>), în special articolul 3 alineatul (3),</w:t>
      </w:r>
    </w:p>
    <w:p w14:paraId="742F4AC6" w14:textId="77777777" w:rsidR="00CA0B25" w:rsidRPr="005F2F27" w:rsidRDefault="6A48A4E9" w:rsidP="65A46200">
      <w:pPr>
        <w:rPr>
          <w:rFonts w:eastAsia="Times New Roman"/>
          <w:noProof/>
          <w:color w:val="000000" w:themeColor="text1"/>
          <w:szCs w:val="24"/>
        </w:rPr>
      </w:pPr>
      <w:r w:rsidRPr="005F2F27">
        <w:rPr>
          <w:noProof/>
          <w:color w:val="000000" w:themeColor="text1"/>
        </w:rPr>
        <w:t>având în vedere recomandarea Comisiei Europene,</w:t>
      </w:r>
    </w:p>
    <w:p w14:paraId="55549121" w14:textId="77777777" w:rsidR="00CA0B25" w:rsidRPr="005F2F27" w:rsidRDefault="6A48A4E9" w:rsidP="65A46200">
      <w:pPr>
        <w:rPr>
          <w:rFonts w:eastAsia="Times New Roman"/>
          <w:noProof/>
          <w:color w:val="000000" w:themeColor="text1"/>
          <w:szCs w:val="24"/>
        </w:rPr>
      </w:pPr>
      <w:r w:rsidRPr="005F2F27">
        <w:rPr>
          <w:noProof/>
          <w:color w:val="000000" w:themeColor="text1"/>
        </w:rPr>
        <w:t>având în vedere rezoluțiile Parlamentului European,</w:t>
      </w:r>
    </w:p>
    <w:p w14:paraId="28507AED" w14:textId="77777777" w:rsidR="00CA0B25" w:rsidRPr="005F2F27" w:rsidRDefault="6A48A4E9" w:rsidP="65A46200">
      <w:pPr>
        <w:rPr>
          <w:rFonts w:eastAsia="Times New Roman"/>
          <w:noProof/>
          <w:color w:val="000000" w:themeColor="text1"/>
          <w:szCs w:val="24"/>
        </w:rPr>
      </w:pPr>
      <w:r w:rsidRPr="005F2F27">
        <w:rPr>
          <w:noProof/>
          <w:color w:val="000000" w:themeColor="text1"/>
        </w:rPr>
        <w:t>având în vedere concluziile Consiliului European,</w:t>
      </w:r>
    </w:p>
    <w:p w14:paraId="3288AB11" w14:textId="77777777" w:rsidR="00CA0B25" w:rsidRPr="005F2F27" w:rsidRDefault="6A48A4E9" w:rsidP="65A46200">
      <w:pPr>
        <w:rPr>
          <w:rFonts w:eastAsia="Times New Roman"/>
          <w:noProof/>
          <w:color w:val="000000" w:themeColor="text1"/>
          <w:szCs w:val="24"/>
        </w:rPr>
      </w:pPr>
      <w:r w:rsidRPr="005F2F27">
        <w:rPr>
          <w:noProof/>
          <w:color w:val="000000" w:themeColor="text1"/>
        </w:rPr>
        <w:t>având în vedere avizul Comitetului pentru ocuparea forței de muncă,</w:t>
      </w:r>
    </w:p>
    <w:p w14:paraId="40178444" w14:textId="77777777" w:rsidR="00CA0B25" w:rsidRPr="005F2F27" w:rsidRDefault="6A48A4E9" w:rsidP="65A46200">
      <w:pPr>
        <w:rPr>
          <w:rFonts w:eastAsia="Times New Roman"/>
          <w:noProof/>
          <w:color w:val="000000" w:themeColor="text1"/>
          <w:szCs w:val="24"/>
        </w:rPr>
      </w:pPr>
      <w:r w:rsidRPr="005F2F27">
        <w:rPr>
          <w:noProof/>
          <w:color w:val="000000" w:themeColor="text1"/>
        </w:rPr>
        <w:t>având în vedere avizul Comitetului economic și financiar,</w:t>
      </w:r>
    </w:p>
    <w:p w14:paraId="6139FD6B" w14:textId="77777777" w:rsidR="00CA0B25" w:rsidRPr="005F2F27" w:rsidRDefault="6A48A4E9" w:rsidP="65A46200">
      <w:pPr>
        <w:rPr>
          <w:rFonts w:eastAsia="Times New Roman"/>
          <w:noProof/>
          <w:color w:val="000000" w:themeColor="text1"/>
          <w:szCs w:val="24"/>
        </w:rPr>
      </w:pPr>
      <w:r w:rsidRPr="005F2F27">
        <w:rPr>
          <w:noProof/>
          <w:color w:val="000000" w:themeColor="text1"/>
        </w:rPr>
        <w:t>având în vedere avizul Comitetului pentru protecție socială,</w:t>
      </w:r>
    </w:p>
    <w:p w14:paraId="08BBCE1D" w14:textId="77777777" w:rsidR="00CA0B25" w:rsidRPr="005F2F27" w:rsidRDefault="6A48A4E9" w:rsidP="65A46200">
      <w:pPr>
        <w:rPr>
          <w:rFonts w:eastAsia="Times New Roman"/>
          <w:noProof/>
          <w:color w:val="000000" w:themeColor="text1"/>
          <w:szCs w:val="24"/>
        </w:rPr>
      </w:pPr>
      <w:r w:rsidRPr="005F2F27">
        <w:rPr>
          <w:noProof/>
          <w:color w:val="000000" w:themeColor="text1"/>
        </w:rPr>
        <w:t>având în vedere avizul Comitetului pentru politică economică,</w:t>
      </w:r>
    </w:p>
    <w:p w14:paraId="27DED2A7" w14:textId="77777777" w:rsidR="00CA0B25" w:rsidRPr="005F2F27" w:rsidRDefault="6A48A4E9" w:rsidP="65A46200">
      <w:pPr>
        <w:rPr>
          <w:rFonts w:eastAsia="Times New Roman"/>
          <w:noProof/>
          <w:color w:val="000000" w:themeColor="text1"/>
          <w:szCs w:val="24"/>
        </w:rPr>
      </w:pPr>
      <w:r w:rsidRPr="005F2F27">
        <w:rPr>
          <w:noProof/>
          <w:color w:val="000000" w:themeColor="text1"/>
        </w:rPr>
        <w:t>întrucât:</w:t>
      </w:r>
    </w:p>
    <w:p w14:paraId="2A441946" w14:textId="7D09B49E" w:rsidR="00CA0B25" w:rsidRPr="005F2F27" w:rsidRDefault="00602D32" w:rsidP="00135E06">
      <w:pPr>
        <w:pStyle w:val="ManualConsidrant"/>
        <w:rPr>
          <w:rFonts w:eastAsia="Times New Roman"/>
          <w:noProof/>
          <w:color w:val="000000" w:themeColor="text1"/>
        </w:rPr>
      </w:pPr>
      <w:r>
        <w:rPr>
          <w:noProof/>
        </w:rPr>
        <w:t>(1)</w:t>
      </w:r>
      <w:r>
        <w:rPr>
          <w:noProof/>
        </w:rPr>
        <w:tab/>
      </w:r>
      <w:r w:rsidRPr="005F2F27">
        <w:rPr>
          <w:noProof/>
        </w:rPr>
        <w:t>Regulamentul (UE) 2024/1263 precizează obiectivele cadrului de guvernanță economică, care constau în promovarea unor finanțe publice solide și sustenabile, a unei creșteri durabile și favorabile incluziunii și a rezilienței prin intermediul reformelor și al investițiilor, precum și în prevenirea deficitelor excesive. Regulamentul menționat prevede obligația Consiliului și a Comisiei de a asigura o supraveghere multilaterală în contextul semestrului european, în conformitate cu obiectivele și cerințele prevăzute în Tratatul privind funcționarea Uniunii Europene (TFUE).</w:t>
      </w:r>
      <w:r w:rsidRPr="005F2F27">
        <w:rPr>
          <w:noProof/>
          <w:color w:val="000000" w:themeColor="text1"/>
        </w:rPr>
        <w:t xml:space="preserve"> Semestrul european presupune, în special, formularea și supravegherea punerii în aplicare a recomandărilor specifice fiecărei țări.</w:t>
      </w:r>
    </w:p>
    <w:p w14:paraId="118A6CA6" w14:textId="7862F965" w:rsidR="00CA0B25" w:rsidRPr="005F2F27" w:rsidRDefault="6A48A4E9" w:rsidP="00135E06">
      <w:pPr>
        <w:pStyle w:val="ManualConsidrant"/>
        <w:rPr>
          <w:rFonts w:eastAsia="Times New Roman"/>
          <w:noProof/>
          <w:color w:val="000000" w:themeColor="text1"/>
        </w:rPr>
      </w:pPr>
      <w:r>
        <w:rPr>
          <w:noProof/>
        </w:rPr>
        <w:t>(2)</w:t>
      </w:r>
      <w:r>
        <w:rPr>
          <w:noProof/>
        </w:rPr>
        <w:tab/>
      </w:r>
      <w:r w:rsidRPr="005F2F27">
        <w:rPr>
          <w:noProof/>
          <w:color w:val="000000" w:themeColor="text1"/>
        </w:rPr>
        <w:t>La 16 iulie 2025, Comisia a adoptat propunerea de regulament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w:t>
      </w:r>
      <w:r w:rsidR="008B24BC" w:rsidRPr="005F2F27">
        <w:rPr>
          <w:rStyle w:val="FootnoteReference"/>
          <w:rFonts w:eastAsia="Times New Roman"/>
          <w:noProof/>
          <w:color w:val="000000" w:themeColor="text1"/>
        </w:rPr>
        <w:footnoteReference w:id="3"/>
      </w:r>
      <w:r w:rsidRPr="005F2F27">
        <w:rPr>
          <w:noProof/>
          <w:color w:val="000000" w:themeColor="text1"/>
        </w:rPr>
        <w:t xml:space="preserve">). Propunerea urmărește să sporească eficacitatea finanțării din partea </w:t>
      </w:r>
      <w:r w:rsidRPr="005F2F27">
        <w:rPr>
          <w:noProof/>
          <w:color w:val="000000" w:themeColor="text1"/>
        </w:rPr>
        <w:lastRenderedPageBreak/>
        <w:t>Uniunii prin reducerea fragmentării arhitecturii financiare și să sprijine statele membre în coordonarea politicii lor economice, în concordanță cu articolul 175 din TFUE (</w:t>
      </w:r>
      <w:r w:rsidR="00DF36FC" w:rsidRPr="005F2F27">
        <w:rPr>
          <w:rStyle w:val="FootnoteReference"/>
          <w:rFonts w:eastAsia="Times New Roman"/>
          <w:noProof/>
          <w:color w:val="000000" w:themeColor="text1"/>
        </w:rPr>
        <w:footnoteReference w:id="4"/>
      </w:r>
      <w:r w:rsidRPr="005F2F27">
        <w:rPr>
          <w:noProof/>
          <w:color w:val="000000" w:themeColor="text1"/>
        </w:rPr>
        <w:t>).</w:t>
      </w:r>
    </w:p>
    <w:p w14:paraId="0676C418" w14:textId="77777777" w:rsidR="00CA0B25" w:rsidRPr="005F2F27" w:rsidRDefault="6A48A4E9" w:rsidP="00135E06">
      <w:pPr>
        <w:pStyle w:val="ManualConsidrant"/>
        <w:rPr>
          <w:rFonts w:eastAsia="Times New Roman"/>
          <w:bCs/>
          <w:noProof/>
          <w:color w:val="000000" w:themeColor="text1"/>
        </w:rPr>
      </w:pPr>
      <w:r>
        <w:rPr>
          <w:noProof/>
        </w:rPr>
        <w:t>(3)</w:t>
      </w:r>
      <w:r>
        <w:rPr>
          <w:noProof/>
        </w:rPr>
        <w:tab/>
      </w:r>
      <w:r w:rsidRPr="005F2F27">
        <w:rPr>
          <w:noProof/>
          <w:color w:val="000000" w:themeColor="text1"/>
        </w:rPr>
        <w:t>La 25 noiembrie 2025, Comisia a adoptat un aviz privind proiectul de plan bugetar pentru 2025 al Finlandei. La aceeași dată, Comisia a adoptat, pe baza Regulamentului (UE) nr. 1176/2011, Raportul privind mecanismul de alertă pentru 2026, în care a identificat/nu a identificat Finlanda ca fiind unul dintre statele membre pentru care va fi necesar un bilanț aprofundat. Comisia a adoptat, de asemenea, o recomandare de recomandare a Consiliului privind politica economică a zonei euro, o recomandare de recomandare a Consiliului privind capitalul uman în Uniunea Europeană și o propunere de raport comun pentru 2026 privind ocuparea forței de muncă, în care se analizează punerea în aplicare a orientărilor pentru politicile de ocupare a forței de muncă și a principiilor Pilonului european al drepturilor sociale. Consiliul a adoptat Recomandarea privind politica economică a zonei euro (</w:t>
      </w:r>
      <w:r w:rsidR="00EE7AFE" w:rsidRPr="005F2F27">
        <w:rPr>
          <w:rStyle w:val="FootnoteReference"/>
          <w:rFonts w:eastAsia="Times New Roman"/>
          <w:bCs/>
          <w:noProof/>
          <w:color w:val="000000" w:themeColor="text1"/>
        </w:rPr>
        <w:footnoteReference w:id="5"/>
      </w:r>
      <w:r w:rsidRPr="005F2F27">
        <w:rPr>
          <w:noProof/>
          <w:color w:val="000000" w:themeColor="text1"/>
        </w:rPr>
        <w:t>) la 21 aprilie 2026 și Raportul comun privind ocuparea forței de muncă și Recomandarea referitoare la capitalul uman la 9 martie 2026.</w:t>
      </w:r>
    </w:p>
    <w:p w14:paraId="154D9181" w14:textId="77777777" w:rsidR="00CA0B25" w:rsidRPr="005F2F27" w:rsidRDefault="6A48A4E9" w:rsidP="00135E06">
      <w:pPr>
        <w:pStyle w:val="ManualConsidrant"/>
        <w:rPr>
          <w:rFonts w:eastAsia="Times New Roman"/>
          <w:bCs/>
          <w:noProof/>
          <w:color w:val="000000" w:themeColor="text1"/>
        </w:rPr>
      </w:pPr>
      <w:r>
        <w:rPr>
          <w:noProof/>
        </w:rPr>
        <w:t>(4)</w:t>
      </w:r>
      <w:r>
        <w:rPr>
          <w:noProof/>
        </w:rPr>
        <w:tab/>
      </w:r>
      <w:r w:rsidRPr="005F2F27">
        <w:rPr>
          <w:noProof/>
          <w:color w:val="000000" w:themeColor="text1"/>
        </w:rPr>
        <w:t>La 29 ianuarie 2025, Comisia a publicat Busola pentru competitivitate, un cadru strategic care urmărește să stimuleze competitivitatea la nivel mondial a Uniunii în următorii cinci ani. În acest document sunt identificate cele trei imperative de transformare în materie de inovare, decarbonizare și competitivitate, precum și securitatea ca piloni esențiali pentru o creștere economică durabilă. Semestrul european este aliniat la Busola pentru competitivitate, ceea ce asigură faptul că politicile economice ale statelor membre sunt coerente cu obiectivele strategice ale Comisiei, creând o abordare unificată a guvernanței economice care promovează creșterea durabilă, inovarea și reziliența în întreaga Uniune.</w:t>
      </w:r>
    </w:p>
    <w:p w14:paraId="5BD3D1F6" w14:textId="77777777" w:rsidR="00CA0B25" w:rsidRPr="005F2F27" w:rsidRDefault="6A48A4E9" w:rsidP="00135E06">
      <w:pPr>
        <w:pStyle w:val="ManualConsidrant"/>
        <w:rPr>
          <w:rFonts w:eastAsia="Times New Roman"/>
          <w:bCs/>
          <w:noProof/>
          <w:color w:val="000000" w:themeColor="text1"/>
        </w:rPr>
      </w:pPr>
      <w:r>
        <w:rPr>
          <w:noProof/>
        </w:rPr>
        <w:t>(5)</w:t>
      </w:r>
      <w:r>
        <w:rPr>
          <w:noProof/>
        </w:rPr>
        <w:tab/>
      </w:r>
      <w:r w:rsidRPr="005F2F27">
        <w:rPr>
          <w:noProof/>
          <w:color w:val="000000" w:themeColor="text1"/>
        </w:rPr>
        <w:t>În 2026, semestrul european pentru coordonarea politicilor economice continuă să se desfășoare în paralel cu etapa finală a punerii în aplicare a Mecanismului de redresare și reziliență (MRR) (</w:t>
      </w:r>
      <w:r w:rsidR="0044571C" w:rsidRPr="005F2F27">
        <w:rPr>
          <w:rStyle w:val="FootnoteReference"/>
          <w:rFonts w:eastAsia="Times New Roman"/>
          <w:bCs/>
          <w:noProof/>
          <w:color w:val="000000" w:themeColor="text1"/>
        </w:rPr>
        <w:footnoteReference w:id="6"/>
      </w:r>
      <w:r w:rsidRPr="005F2F27">
        <w:rPr>
          <w:noProof/>
          <w:color w:val="000000" w:themeColor="text1"/>
        </w:rPr>
        <w:t>). Planurile de redresare și reziliență (PNRR), împreună cu finanțarea oferită în cadrul politicii de coeziune, au fost esențiale pentru realizarea priorităților de politică ale semestrului european, deoarece planurile trebuiau să abordeze în mod eficace toate provocările sau o parte semnificativă a provocărilor identificate în recomandările relevante specifice fiecărei țări emise în ciclurile recente, iar programele finanțate prin politica europeană de coeziune trebuiau să țină seama de recomandările specifice fiecărei țări. Pe măsură ce MRR se apropie de sfârșitul duratei sale de viață, rămâne esențial să se asigure continuitatea reformelor și a investițiilor sprijinite și puse în aplicare în cadrul MRR, în special a celor care contribuie la abordarea provocărilor identificate în recomandările specifice fiecărei țări.</w:t>
      </w:r>
    </w:p>
    <w:p w14:paraId="682AAADF" w14:textId="7DB4B402" w:rsidR="00CA0B25" w:rsidRPr="005F2F27" w:rsidRDefault="6A48A4E9" w:rsidP="00DC7D17">
      <w:pPr>
        <w:pStyle w:val="ManualConsidrant"/>
        <w:rPr>
          <w:noProof/>
        </w:rPr>
      </w:pPr>
      <w:r>
        <w:rPr>
          <w:noProof/>
        </w:rPr>
        <w:t>(6)</w:t>
      </w:r>
      <w:r>
        <w:rPr>
          <w:noProof/>
        </w:rPr>
        <w:tab/>
      </w:r>
      <w:r w:rsidRPr="005F2F27">
        <w:rPr>
          <w:noProof/>
        </w:rPr>
        <w:t>La 3 iunie 2026, Comisia a publicat raportul de țară din 2026 pentru Finlanda. În acesta, s-au evaluat progresele realizate de Finlanda în ceea ce privește punerea în aplicare a recomandărilor relevante specifice acestei țări și s-a făcut bilanțul implementării de către Finlanda a PNRR. Pe baza analizei respective, raportul de țară a identificat cele mai presante provocări cu care se confruntă Finlanda. De asemenea, raportul de țară a evaluat progresele realizate de Finlanda în ceea ce privește punerea în aplicare a Pilonului european al drepturilor sociale și îndeplinirea obiectivelor principale ale Uniunii în materie de ocupare a forței de muncă, de competențe și de reducere a sărăciei, precum și progresele înregistrate în ceea ce privește atingerea obiectivelor de dezvoltare durabilă ale Organizației Națiunilor Unite.</w:t>
      </w:r>
    </w:p>
    <w:p w14:paraId="47EA2B6A" w14:textId="13049A56" w:rsidR="00CA0B25" w:rsidRPr="005F2F27" w:rsidRDefault="00847ECB" w:rsidP="00DC7D17">
      <w:pPr>
        <w:pStyle w:val="ManualConsidrant"/>
        <w:rPr>
          <w:noProof/>
        </w:rPr>
      </w:pPr>
      <w:r>
        <w:rPr>
          <w:noProof/>
        </w:rPr>
        <w:t>(7)</w:t>
      </w:r>
      <w:r>
        <w:rPr>
          <w:noProof/>
        </w:rPr>
        <w:tab/>
      </w:r>
      <w:r w:rsidRPr="005F2F27">
        <w:rPr>
          <w:noProof/>
        </w:rPr>
        <w:t>La 20 ianuarie 2026, Consiliul a adoptat o recomandare în temeiul articolului 126 alineatul (7) din TFUE cu scopul de a pune capăt situației de deficit excesiv din Finlanda (</w:t>
      </w:r>
      <w:r w:rsidR="00C629FB" w:rsidRPr="005F2F27">
        <w:rPr>
          <w:rStyle w:val="FootnoteReference"/>
          <w:noProof/>
        </w:rPr>
        <w:footnoteReference w:id="7"/>
      </w:r>
      <w:r w:rsidRPr="005F2F27">
        <w:rPr>
          <w:noProof/>
        </w:rPr>
        <w:t>). Consiliul a recomandat următoarele rate maxime de creștere a cheltuielilor nete: 1,3 % în 2026, 1,5 % în 2027 și 1,8 % în 2028, ceea ce corespunde ratelor maxime cumulate de creștere calculate prin raportare la anul de referință 2024, de 2,5 % în 2026, 4,1 % în 2027 și 5,9 % în 2028. Traiectoria corectivă a cheltuielilor nete stabilită în recomandarea respectivă depășește ratele maxime de creștere a cheltuielilor nete începând cu 2026 stabilite în Recomandarea din 21 ianuarie 2025 de aprobare a planului bugetar-structural pe termen mediu al Finlandei (</w:t>
      </w:r>
      <w:r w:rsidRPr="005F2F27">
        <w:rPr>
          <w:rStyle w:val="FootnoteReference"/>
          <w:noProof/>
        </w:rPr>
        <w:footnoteReference w:id="8"/>
      </w:r>
      <w:r w:rsidRPr="005F2F27">
        <w:rPr>
          <w:noProof/>
        </w:rPr>
        <w:t>) (</w:t>
      </w:r>
      <w:r w:rsidR="00C629FB" w:rsidRPr="005F2F27">
        <w:rPr>
          <w:rStyle w:val="FootnoteReference"/>
          <w:noProof/>
        </w:rPr>
        <w:footnoteReference w:id="9"/>
      </w:r>
      <w:r w:rsidRPr="005F2F27">
        <w:rPr>
          <w:noProof/>
        </w:rPr>
        <w:t>). Cu toate acestea, ratele maxime de creștere a cheltuielilor nete stabilite în aceasta pentru anul 2025, care corespundeau unui procent de 1,6 % pe an și de 5,3 % cumulativ în raport cu anul de referință 2023, rămân relevante pentru evaluarea conformității până în 2025 inclusiv. Pe baza evaluării Comisiei din 3 iunie 2026 privind măsurile eficace (</w:t>
      </w:r>
      <w:r w:rsidR="002829B2" w:rsidRPr="005F2F27">
        <w:rPr>
          <w:rStyle w:val="FootnoteReference"/>
          <w:noProof/>
        </w:rPr>
        <w:footnoteReference w:id="10"/>
      </w:r>
      <w:r w:rsidRPr="005F2F27">
        <w:rPr>
          <w:noProof/>
        </w:rPr>
        <w:t>), procedura de deficit excesiv pentru Finlanda este suspendată.</w:t>
      </w:r>
    </w:p>
    <w:p w14:paraId="7D906BC1" w14:textId="1CDA60F9" w:rsidR="00CA0B25" w:rsidRPr="005F2F27" w:rsidRDefault="00F23A9B" w:rsidP="00DC7D17">
      <w:pPr>
        <w:pStyle w:val="ManualConsidrant"/>
        <w:rPr>
          <w:noProof/>
        </w:rPr>
      </w:pPr>
      <w:r>
        <w:rPr>
          <w:noProof/>
        </w:rPr>
        <w:t>(8)</w:t>
      </w:r>
      <w:r>
        <w:rPr>
          <w:noProof/>
        </w:rPr>
        <w:tab/>
      </w:r>
      <w:r w:rsidRPr="005F2F27">
        <w:rPr>
          <w:noProof/>
        </w:rPr>
        <w:t>Războiul de agresiune al Rusiei împotriva Ucrainei și repercusiunile acestuia constituie o provocare existențială pentru Uniunea Europeană. Comisia a invitat statele membre să solicite activarea clauzei derogatorii naționale prevăzute în Pactul de stabilitate și de creștere într-un mod coordonat, pentru a sprijini eforturile UE de obținere a unei creșteri rapide și semnificative a cheltuielilor pentru apărare (</w:t>
      </w:r>
      <w:r w:rsidR="00510147" w:rsidRPr="005F2F27">
        <w:rPr>
          <w:rStyle w:val="FootnoteReference"/>
          <w:noProof/>
        </w:rPr>
        <w:footnoteReference w:id="11"/>
      </w:r>
      <w:r w:rsidRPr="005F2F27">
        <w:rPr>
          <w:noProof/>
        </w:rPr>
        <w:t>), iar această propunere a fost salutată de Consiliul European reunit la 6 martie 2025. În urma solicitării Finlandei, la 8 iulie 2025, Consiliul a adoptat, la recomandarea Comisiei, o recomandare care îi permite Finlandei să se abată de la ratele maxime de creștere a cheltuielilor nete recomandate (</w:t>
      </w:r>
      <w:r w:rsidR="001A58AF" w:rsidRPr="005F2F27">
        <w:rPr>
          <w:rStyle w:val="FootnoteReference"/>
          <w:noProof/>
        </w:rPr>
        <w:footnoteReference w:id="12"/>
      </w:r>
      <w:r w:rsidRPr="005F2F27">
        <w:rPr>
          <w:noProof/>
        </w:rPr>
        <w:t>). Perioada în care este activată clauza derogatorie națională (2025-2028) permite Finlandei să reprioritizeze cheltuielile publice sau să crească veniturile publice, astfel încât cheltuielile de apărare mai mari și de durată să nu pună în pericol sustenabilitatea finanțelor publice pe termen mediu.</w:t>
      </w:r>
    </w:p>
    <w:p w14:paraId="2882BAAF" w14:textId="32A198C1" w:rsidR="00CA0B25" w:rsidRPr="005F2F27" w:rsidRDefault="0055015D" w:rsidP="00DC7D17">
      <w:pPr>
        <w:pStyle w:val="ManualConsidrant"/>
        <w:rPr>
          <w:noProof/>
        </w:rPr>
      </w:pPr>
      <w:r>
        <w:rPr>
          <w:noProof/>
        </w:rPr>
        <w:t>(9)</w:t>
      </w:r>
      <w:r>
        <w:rPr>
          <w:noProof/>
        </w:rPr>
        <w:tab/>
      </w:r>
      <w:r w:rsidRPr="005F2F27">
        <w:rPr>
          <w:noProof/>
        </w:rPr>
        <w:t>La 30 aprilie 2026, Finlanda și-a prezentat Raportul anual pe 2026 privind progresele înregistrate (</w:t>
      </w:r>
      <w:r w:rsidRPr="005F2F27">
        <w:rPr>
          <w:rStyle w:val="FootnoteReference"/>
          <w:noProof/>
        </w:rPr>
        <w:footnoteReference w:id="13"/>
      </w:r>
      <w:r w:rsidRPr="005F2F27">
        <w:rPr>
          <w:noProof/>
        </w:rPr>
        <w:t>), referitor la respectarea ratelor maxime de creștere recomandate ale cheltuielilor nete, la punerea în aplicare a setului de reforme și investiții care stau la baza prelungirii perioadei de ajustare și la punerea în aplicare a reformelor și investițiilor care răspund principalelor provocări identificate în recomandările specifice țării din cadrul semestrului european. Raportul privind măsurile luate în cadrul procedurii aplicabile deficitelor excesive este integrat în Raportul anual privind progresele înregistrate.</w:t>
      </w:r>
    </w:p>
    <w:p w14:paraId="3A4090E2" w14:textId="77777777" w:rsidR="00CA0B25" w:rsidRPr="005F2F27" w:rsidRDefault="009D067A" w:rsidP="00DC7D17">
      <w:pPr>
        <w:pStyle w:val="ManualConsidrant"/>
        <w:rPr>
          <w:noProof/>
        </w:rPr>
      </w:pPr>
      <w:r>
        <w:rPr>
          <w:noProof/>
        </w:rPr>
        <w:t>(10)</w:t>
      </w:r>
      <w:r>
        <w:rPr>
          <w:noProof/>
        </w:rPr>
        <w:tab/>
      </w:r>
      <w:r w:rsidRPr="005F2F27">
        <w:rPr>
          <w:noProof/>
        </w:rPr>
        <w:t>Creșterea PIB-ului real în anul 2025 a fost de 0,2 %, iar inflația IAPC a fost de 1,8 %. În previziunile Comisiei din primăvara anului 2026, se estimează că PIB-ul real va crește cu 0,8 % în 2026 și cu 1,4 % în 2027, iar inflația IAPC va fi de 2,4 % în 2026 și de 1,9 % în 2027.</w:t>
      </w:r>
    </w:p>
    <w:p w14:paraId="5A03089D" w14:textId="7C6DF0D6" w:rsidR="00CB2C9B" w:rsidRPr="005F2F27" w:rsidRDefault="004B423F" w:rsidP="00DC7D17">
      <w:pPr>
        <w:pStyle w:val="ManualConsidrant"/>
        <w:rPr>
          <w:noProof/>
        </w:rPr>
      </w:pPr>
      <w:r>
        <w:rPr>
          <w:noProof/>
        </w:rPr>
        <w:t>(11)</w:t>
      </w:r>
      <w:r>
        <w:rPr>
          <w:noProof/>
        </w:rPr>
        <w:tab/>
      </w:r>
      <w:r w:rsidRPr="005F2F27">
        <w:rPr>
          <w:noProof/>
        </w:rPr>
        <w:t>Din datele furnizate de Eurostat (</w:t>
      </w:r>
      <w:r w:rsidRPr="005F2F27">
        <w:rPr>
          <w:rStyle w:val="FootnoteReference"/>
          <w:noProof/>
        </w:rPr>
        <w:footnoteReference w:id="14"/>
      </w:r>
      <w:r w:rsidRPr="005F2F27">
        <w:rPr>
          <w:noProof/>
        </w:rPr>
        <w:t>) reiese că deficitul public al Finlandei a scăzut de la 4,4 % din PIB în 2024 la 3,4 % din PIB în 2025. Scăderea deficitului în 2025 reflectă în principal impactul măsurilor de creștere a veniturilor, cum ar fi creșterea cotei de TVA pusă în aplicare la sfârșitul anului 2024 și creșterea modestă a cheltuielilor. Pe baza măsurilor de politică cunoscute până la data-limită a prezentei analize, previziunile Comisiei din primăvara anului 2026 estimează că deficitul va fi de 4,5 % din PIB în 2026 și de 4,6 % din PIB în 2027. Creșterea din 2026 reflectă în principal creșterea investițiilor publice legate de livrarea avioanelor de luptă F53, parțial amânată din 2025, și creșterea plăților dobânzilor.</w:t>
      </w:r>
    </w:p>
    <w:p w14:paraId="416E590F" w14:textId="20BD41F2" w:rsidR="00CA0B25" w:rsidRPr="005F2F27" w:rsidRDefault="00CB2C9B" w:rsidP="00DC7D17">
      <w:pPr>
        <w:pStyle w:val="ManualConsidrant"/>
        <w:rPr>
          <w:noProof/>
        </w:rPr>
      </w:pPr>
      <w:r>
        <w:rPr>
          <w:noProof/>
        </w:rPr>
        <w:t>(12)</w:t>
      </w:r>
      <w:r>
        <w:rPr>
          <w:noProof/>
        </w:rPr>
        <w:tab/>
      </w:r>
      <w:r w:rsidRPr="005F2F27">
        <w:rPr>
          <w:noProof/>
        </w:rPr>
        <w:t>Pe baza estimărilor Comisiei, orientarea fiscal-bugetară (</w:t>
      </w:r>
      <w:r w:rsidRPr="005F2F27">
        <w:rPr>
          <w:rStyle w:val="FootnoteReference"/>
          <w:noProof/>
        </w:rPr>
        <w:footnoteReference w:id="15"/>
      </w:r>
      <w:r w:rsidRPr="005F2F27">
        <w:rPr>
          <w:noProof/>
        </w:rPr>
        <w:t>), care include atât cheltuielile finanțate la nivel național, cât și cheltuielile finanțate de UE, a fost una contracționistă în 2025, de 1,5 % din PIB. Se preconizează că aceasta va continua să fie expansionistă, de 0,7 % din PIB în 2026 și în mare măsură neutră în 2027.</w:t>
      </w:r>
    </w:p>
    <w:p w14:paraId="415B6F1D" w14:textId="0E73C503" w:rsidR="00CA0B25" w:rsidRPr="005F2F27" w:rsidRDefault="00213CB6" w:rsidP="00DC7D17">
      <w:pPr>
        <w:pStyle w:val="ManualConsidrant"/>
        <w:rPr>
          <w:noProof/>
        </w:rPr>
      </w:pPr>
      <w:r>
        <w:rPr>
          <w:noProof/>
        </w:rPr>
        <w:t>(13)</w:t>
      </w:r>
      <w:r>
        <w:rPr>
          <w:noProof/>
        </w:rPr>
        <w:tab/>
      </w:r>
      <w:r w:rsidRPr="005F2F27">
        <w:rPr>
          <w:noProof/>
        </w:rPr>
        <w:t>Din datele furnizate de Eurostat (</w:t>
      </w:r>
      <w:r w:rsidRPr="005F2F27">
        <w:rPr>
          <w:rStyle w:val="FootnoteReference"/>
          <w:noProof/>
        </w:rPr>
        <w:footnoteReference w:id="16"/>
      </w:r>
      <w:r w:rsidRPr="005F2F27">
        <w:rPr>
          <w:noProof/>
        </w:rPr>
        <w:t>) reiese că deficitul public al Finlandei a crescut de la 82,4 % din PIB la sfârșitul anului 2024 la 88,5 % din PIB la sfârșitul anului 2025. Creșterea gradului de îndatorare în 2025 reflectă în principal un deficit public persistent și o ajustare datorie-deficit pozitivă importantă, precum și o creștere modestă a PIB-ului nominal. Pe baza măsurilor de politică cunoscute la data-limită a prezentei analize, previziunile Comisiei din primăvara anului 2026 estimează că ponderea datoriei în PIB va crește la 91,2 % până la sfârșitul anului 2026 și va continua să crească la 93,1 % până la sfârșitul anului 2027. Creșterea din 2026 reflectă în principal un deficit public mai mare, care este doar parțial compensat de o creștere mai rapidă a PIB-ului nominal, în timp ce ajustarea datorie-deficit joacă un rol marginal.</w:t>
      </w:r>
    </w:p>
    <w:p w14:paraId="6BC27D21" w14:textId="1797B2AA" w:rsidR="00CA0B25" w:rsidRPr="005F2F27" w:rsidRDefault="00A57A30" w:rsidP="00DC7D17">
      <w:pPr>
        <w:pStyle w:val="ManualConsidrant"/>
        <w:rPr>
          <w:noProof/>
        </w:rPr>
      </w:pPr>
      <w:r>
        <w:rPr>
          <w:noProof/>
        </w:rPr>
        <w:t>(14)</w:t>
      </w:r>
      <w:r>
        <w:rPr>
          <w:noProof/>
        </w:rPr>
        <w:tab/>
      </w:r>
      <w:r w:rsidRPr="005F2F27">
        <w:rPr>
          <w:noProof/>
        </w:rPr>
        <w:t>Conform datelor Eurostat (</w:t>
      </w:r>
      <w:r w:rsidRPr="005F2F27">
        <w:rPr>
          <w:rStyle w:val="FootnoteReference"/>
          <w:noProof/>
        </w:rPr>
        <w:footnoteReference w:id="17"/>
      </w:r>
      <w:r w:rsidRPr="005F2F27">
        <w:rPr>
          <w:noProof/>
        </w:rPr>
        <w:t>), cheltuielile publice totale pentru apărare din Finlanda s-au ridicat la 1,7 % din PIB în 2025, ceea ce corespunde unei creșteri de 0,5 puncte procentuale din PIB în comparație cu anul de referință 2021. Potrivit previziunilor Comisiei din primăvara anului 2026, se preconizează că acestea vor fi de 2,6 % din PIB în 2026, ceea ce corespunde unei creșteri de 1,4 puncte procentuale din PIB comparativ cu 2021.</w:t>
      </w:r>
    </w:p>
    <w:p w14:paraId="1F4753C6" w14:textId="33114A2F" w:rsidR="00F423D8" w:rsidRPr="005F2F27" w:rsidRDefault="00F423D8" w:rsidP="00DC7D17">
      <w:pPr>
        <w:pStyle w:val="ManualConsidrant"/>
        <w:rPr>
          <w:noProof/>
        </w:rPr>
      </w:pPr>
      <w:r>
        <w:rPr>
          <w:noProof/>
        </w:rPr>
        <w:t>(15)</w:t>
      </w:r>
      <w:r>
        <w:rPr>
          <w:noProof/>
        </w:rPr>
        <w:tab/>
      </w:r>
      <w:r w:rsidRPr="005F2F27">
        <w:rPr>
          <w:noProof/>
        </w:rPr>
        <w:t>Uniunea se confruntă în continuare cu riscuri de întreruperi ale aprovizionării cu energie și de volatilitate ridicată a prețurilor, exacerbate de tensiunile geopolitice care afectează piețele mondiale ale petrolului și gazelor. Experiența dobândită în urma crizei energetice din perioada 2022-2023 a arătat că măsurile ample și nețintite implică costuri bugetare mari și sunt ineficiente din punct de vedere social și economic. De la izbucnirea războiului în Orientul Mijlociu în februarie 2026, Finlanda a adoptat măsuri de politică bugetară pentru a atenua impactul prețurilor ridicate la energie asupra gospodăriilor și companiilor (</w:t>
      </w:r>
      <w:r w:rsidRPr="005F2F27">
        <w:rPr>
          <w:rStyle w:val="FootnoteReference"/>
          <w:noProof/>
        </w:rPr>
        <w:footnoteReference w:id="18"/>
      </w:r>
      <w:r w:rsidRPr="005F2F27">
        <w:rPr>
          <w:noProof/>
        </w:rPr>
        <w:t>).</w:t>
      </w:r>
    </w:p>
    <w:p w14:paraId="0E65A547" w14:textId="31ADDDC1" w:rsidR="00CA0B25" w:rsidRPr="005F2F27" w:rsidRDefault="00F423D8" w:rsidP="00DC7D17">
      <w:pPr>
        <w:pStyle w:val="ManualConsidrant"/>
        <w:rPr>
          <w:noProof/>
        </w:rPr>
      </w:pPr>
      <w:r>
        <w:rPr>
          <w:noProof/>
        </w:rPr>
        <w:t>(16)</w:t>
      </w:r>
      <w:r>
        <w:rPr>
          <w:noProof/>
        </w:rPr>
        <w:tab/>
      </w:r>
      <w:r w:rsidRPr="005F2F27">
        <w:rPr>
          <w:noProof/>
        </w:rPr>
        <w:t>Pe baza calculelor Comisiei, cheltuielile nete ale Finlandei au scăzut cu 0,7 % în 2025 și au crescut, cumulat, cu 2,6 % în 2024 și 2025. Creșterea cheltuielilor nete în 2025 se situează sub rata maximă de creștere recomandată de Consiliu în ianuarie 2025. Dacă se iau în considerare împreună anii 2024 și 2025, rata de creștere cumulată a cheltuielilor nete este, de asemenea, inferioară ratei maxime de creștere recomandate.</w:t>
      </w:r>
    </w:p>
    <w:p w14:paraId="6C82602B" w14:textId="7EA38523" w:rsidR="00CA0B25" w:rsidRPr="005F2F27" w:rsidRDefault="00860E7A" w:rsidP="00DC7D17">
      <w:pPr>
        <w:pStyle w:val="ManualConsidrant"/>
        <w:rPr>
          <w:noProof/>
        </w:rPr>
      </w:pPr>
      <w:r>
        <w:rPr>
          <w:noProof/>
        </w:rPr>
        <w:t>(17)</w:t>
      </w:r>
      <w:r>
        <w:rPr>
          <w:noProof/>
        </w:rPr>
        <w:tab/>
      </w:r>
      <w:r w:rsidRPr="005F2F27">
        <w:rPr>
          <w:noProof/>
        </w:rPr>
        <w:t>Pe baza calculelor Comisiei, se preconizează o creștere a cheltuielilor nete ale Finlandei cu 4,1 % în 2026 și, cumulat, cu 3,3 % în 2025 și 2026. Creșterea preconizată a cheltuielilor nete în 2026 depășește rata maximă de creștere recomandată de Consiliu în ianuarie 2026, ceea ce corespunde unei abateri de 1,5 % din PIB în termeni anuali. Dacă se consideră anii 2025 și 2026 împreună, rata cumulată preconizată de creștere a cheltuielilor nete depășește rata maximă de creștere recomandată, corespunzând unei abateri de 0,5 % din PIB în termeni cumulativi. Cu toate acestea, abaterea preconizată se încadrează în flexibilitatea clauzei derogatorii naționale pe baza proiecțiilor actuale privind cheltuielile pentru apărare.</w:t>
      </w:r>
    </w:p>
    <w:p w14:paraId="60B0477B" w14:textId="09CF6E28" w:rsidR="001B27D5" w:rsidRPr="005F2F27" w:rsidRDefault="00A46F1F" w:rsidP="00135E06">
      <w:pPr>
        <w:pStyle w:val="ManualConsidrant"/>
        <w:rPr>
          <w:rFonts w:eastAsia="Times New Roman"/>
          <w:bCs/>
          <w:noProof/>
          <w:color w:val="000000" w:themeColor="text1"/>
        </w:rPr>
      </w:pPr>
      <w:r>
        <w:rPr>
          <w:noProof/>
        </w:rPr>
        <w:t>(18)</w:t>
      </w:r>
      <w:r>
        <w:rPr>
          <w:noProof/>
        </w:rPr>
        <w:tab/>
      </w:r>
      <w:r w:rsidRPr="005F2F27">
        <w:rPr>
          <w:noProof/>
          <w:color w:val="000000" w:themeColor="text1"/>
        </w:rPr>
        <w:t>Recomandarea de aprobare a planului pe termen mediu al Finlandei identifică setul de reforme și investiții care stau la baza prelungirii perioadei de ajustare și indică un calendar pentru punerea lor în aplicare. Ținând seama de informațiile furnizate de Finlandei în raportul său anual privind progresele înregistrate, Comisia constată că punerea în aplicare a etapelor-cheie ale acestor reforme și investiții, care trebuiau realizate până la 30 aprilie 2026, pare să fie, în linii mari, pe drumul cel bun. În ceea ce privește corectarea deficitelor din „regiunile de bunăstare” (</w:t>
      </w:r>
      <w:r w:rsidRPr="005F2F27">
        <w:rPr>
          <w:i/>
          <w:iCs/>
          <w:noProof/>
          <w:color w:val="000000" w:themeColor="text1"/>
        </w:rPr>
        <w:t>hyvinvointialue</w:t>
      </w:r>
      <w:r w:rsidRPr="005F2F27">
        <w:rPr>
          <w:noProof/>
          <w:color w:val="000000" w:themeColor="text1"/>
        </w:rPr>
        <w:t>), deși creșterea cheltuielilor s-a temperat, deficitele acumulate în unele astfel de regiuni sunt considerate prea mari pentru a fi corectate până la sfârșitul anului 2026 fără a pune în pericol furnizarea de servicii. Prin urmare, guvernul a prezentat o propunere de prelungire a termenului până la sfârșitul anului 2029 pentru regiunile care prezintă planuri credibile de remediere a deficitului. Comisia consideră că, în general, Finlanda și-a respectat angajamentele în mod satisfăcător (</w:t>
      </w:r>
      <w:r w:rsidR="00DE66E3" w:rsidRPr="005F2F27">
        <w:rPr>
          <w:rStyle w:val="FootnoteReference"/>
          <w:rFonts w:eastAsia="Times New Roman"/>
          <w:noProof/>
          <w:color w:val="000000" w:themeColor="text1"/>
        </w:rPr>
        <w:footnoteReference w:id="19"/>
      </w:r>
      <w:r w:rsidRPr="005F2F27">
        <w:rPr>
          <w:noProof/>
          <w:color w:val="000000" w:themeColor="text1"/>
        </w:rPr>
        <w:t>). Finlanda se confruntă cu provocări persistente în materie de sustenabilitate a finanțelor publice. În 2025, deficitul public a atins 3,4 % din PIB, iar datoria publică a crescut la 88,5 % din PIB. Deși guvernul a adoptat măsuri de consolidare considerabile în 2023 și 2024, iar în bugetul pentru 2026 sunt incluse măsuri suplimentare, se preconizează că datoria publică nu se va stabiliza fără intervenții suplimentare. Cheltuielile publice, de 57,7 % din PIB, au rămas cele mai ridicate din Uniune în 2024. Îmbunătățirea eficienței cheltuielilor publice este esențială pentru a recâștiga marja de manevră bugetară, pentru a menține marja de manevră pentru investițiile publice necesare și pentru a aborda presiunile în materie de cheltuieli legate de îmbătrânirea populației. Analizele cheltuielilor pot contribui la identificarea unor căi de creștere a eficacității cheltuielilor publice. Se preconizează că analize anuale specifice ale cheltuielilor vor fi publicate pentru prima dată în 2026 și este planificată o nouă revizuire cuprinzătoare înainte de alegerile din 2027. Finlanda ar beneficia de pe urma menținerii practicii de a realiza analize periodice și detaliate ale cheltuielilor, cu recomandări clare și realizabile, precum și de pe urma luării în considerare în mod sistematic a rezultatelor acestora în procesul bugetar. Acest lucru este deosebit de relevant pentru sistemul de protecție socială, în cadrul căruia cheltuielile s-au ridicat la 26 % din PIB în 2024, cu mult peste media Uniunii de 19 % din PIB. Sistemul de protecție socială din Finlanda este cuprinzător, dar complex, și are potențialul de a descuraja munca. Începând din 2023, au fost adoptate mai multe reforme pentru a simplifica și a îmbunătăți eficiența sistemului și pentru a consolida stimulentele pentru muncă, inclusiv lansarea prestației generale de securitate socială și reforma cuprinzătoare a asistenței sociale, ambele intrând în vigoare în 2026. Deși se preconizează că aceste două reforme vor îmbunătăți eficiența și stimulentele pentru muncă, impactul lor asupra sustenabilității finanțelor publice este încă incert. În același timp, riscul de sărăcie sau de excluziune socială a crescut, iar evaluările impactului arată că reformele recente par să fi afectat grupurile vulnerabile mai mult decât se preconizase. Abordarea nevoilor grupurilor vulnerabile, îmbunătățind în același timp eficiența cheltuielilor, merită o atenție deosebită.</w:t>
      </w:r>
    </w:p>
    <w:p w14:paraId="65B32F3E" w14:textId="77777777" w:rsidR="00CA0B25" w:rsidRPr="005F2F27" w:rsidRDefault="001E7604" w:rsidP="00135E06">
      <w:pPr>
        <w:pStyle w:val="ManualConsidrant"/>
        <w:rPr>
          <w:rFonts w:eastAsia="Times New Roman"/>
          <w:bCs/>
          <w:noProof/>
          <w:color w:val="000000" w:themeColor="text1"/>
        </w:rPr>
      </w:pPr>
      <w:r>
        <w:rPr>
          <w:noProof/>
        </w:rPr>
        <w:t>(19)</w:t>
      </w:r>
      <w:r>
        <w:rPr>
          <w:noProof/>
        </w:rPr>
        <w:tab/>
      </w:r>
      <w:r w:rsidRPr="005F2F27">
        <w:rPr>
          <w:noProof/>
          <w:color w:val="000000" w:themeColor="text1"/>
        </w:rPr>
        <w:t>Implicarea sistematică, substanțială și în timp util a autorităților locale și regionale, a partenerilor sociali, a societății civile și a altor părți interesate relevante rămâne esențială pentru a asigura asumarea pe scară largă a reformelor și implementarea cu succes a instrumentelor de finanțare ale Uniunii, precum și în contextul semestrului european.</w:t>
      </w:r>
    </w:p>
    <w:p w14:paraId="26285D81" w14:textId="07035BDD" w:rsidR="00CA0B25" w:rsidRPr="005F2F27" w:rsidRDefault="4E3E8097" w:rsidP="00135E06">
      <w:pPr>
        <w:pStyle w:val="ManualConsidrant"/>
        <w:rPr>
          <w:rFonts w:eastAsia="Times New Roman"/>
          <w:noProof/>
          <w:color w:val="000000" w:themeColor="text1"/>
        </w:rPr>
      </w:pPr>
      <w:r>
        <w:rPr>
          <w:noProof/>
        </w:rPr>
        <w:t>(20)</w:t>
      </w:r>
      <w:r>
        <w:rPr>
          <w:noProof/>
        </w:rPr>
        <w:tab/>
      </w:r>
      <w:r w:rsidRPr="005F2F27">
        <w:rPr>
          <w:noProof/>
          <w:color w:val="000000" w:themeColor="text1"/>
        </w:rPr>
        <w:t>În Finlanda, punerea în aplicare a programelor politicii de coeziune, care includ sprijin din Fondul european de dezvoltare regională (FEDR), Fondul pentru o tranziție justă (FTJ) și Fondul social european Plus (FSE+), se situează peste media UE în ceea ce privește plățile, deși rata de selecție a proiectelor rămâne sub media UE. Este importantă menținerea ritmului actual și asigurarea livrării rapide a investițiilor, maximizând în același timp impactul investițiilor pe teren. Este esențial să se asigure implementarea rapidă și eficace a noilor investiții identificate de Finlanda în evaluarea sa la jumătatea perioadei a fondurilor politicii de coeziune, în special a investițiilor legate de cele cinci priorități prevăzute în Regulamentul privind evaluarea la jumătatea perioadei (</w:t>
      </w:r>
      <w:r w:rsidR="009825AC" w:rsidRPr="005F2F27">
        <w:rPr>
          <w:rStyle w:val="FootnoteReference"/>
          <w:rFonts w:eastAsia="Times New Roman"/>
          <w:noProof/>
          <w:color w:val="000000" w:themeColor="text1"/>
        </w:rPr>
        <w:footnoteReference w:id="20"/>
      </w:r>
      <w:r w:rsidRPr="005F2F27">
        <w:rPr>
          <w:noProof/>
          <w:color w:val="000000" w:themeColor="text1"/>
        </w:rPr>
        <w:t>). Situația geopolitică a afectat, de asemenea, în mod negativ perspectivele socioeconomice ale Finlandei, în special în regiunile sale frontaliere estice, iar consolidarea rezilienței și a atractivității regiunilor ar fi importantă.</w:t>
      </w:r>
    </w:p>
    <w:p w14:paraId="7597DAA1" w14:textId="26E7E45C" w:rsidR="00CA0B25" w:rsidRPr="005F2F27" w:rsidRDefault="00B8296B" w:rsidP="00135E06">
      <w:pPr>
        <w:pStyle w:val="ManualConsidrant"/>
        <w:rPr>
          <w:rFonts w:eastAsia="Times New Roman"/>
          <w:bCs/>
          <w:noProof/>
          <w:color w:val="000000" w:themeColor="text1"/>
        </w:rPr>
      </w:pPr>
      <w:r>
        <w:rPr>
          <w:noProof/>
        </w:rPr>
        <w:t>(21)</w:t>
      </w:r>
      <w:r>
        <w:rPr>
          <w:noProof/>
        </w:rPr>
        <w:tab/>
      </w:r>
      <w:r w:rsidRPr="005F2F27">
        <w:rPr>
          <w:noProof/>
          <w:color w:val="000000" w:themeColor="text1"/>
        </w:rPr>
        <w:t>Finlanda se confruntă cu mai multe provocări legate de competitivitate, decarbonizare, ocuparea forței de muncă și punerea în aplicare a reformei serviciilor sociale și de sănătate.</w:t>
      </w:r>
    </w:p>
    <w:p w14:paraId="5DAB383D" w14:textId="77777777" w:rsidR="002A115F" w:rsidRPr="005F2F27" w:rsidRDefault="002A115F" w:rsidP="00135E06">
      <w:pPr>
        <w:pStyle w:val="ManualConsidrant"/>
        <w:rPr>
          <w:rFonts w:eastAsia="Times New Roman"/>
          <w:bCs/>
          <w:noProof/>
          <w:color w:val="000000" w:themeColor="text1"/>
        </w:rPr>
      </w:pPr>
      <w:r>
        <w:rPr>
          <w:noProof/>
        </w:rPr>
        <w:t>(22)</w:t>
      </w:r>
      <w:r>
        <w:rPr>
          <w:noProof/>
        </w:rPr>
        <w:tab/>
      </w:r>
      <w:r w:rsidRPr="005F2F27">
        <w:rPr>
          <w:noProof/>
          <w:color w:val="000000" w:themeColor="text1"/>
        </w:rPr>
        <w:t>Finlanda se numără printre țările cu cele mai bune performanțe în materie de inovare din Uniune, fiind sprijinită de o populație cu înaltă calificare, de o rezervă mare de specialiști în domeniul TIC, de utilizarea pe scară largă a tehnologiilor digitale de către întreprinderi, de o colaborare internațională strânsă în domeniul cercetării, de un sector al capitalului de risc activ și de un ecosistem dinamic al întreprinderilor nou-înființate, în special în domeniul tehnologiei profunde. Cheltuielile pentru C&amp;D au continuat să crească, apropiindu-se astfel de atingerea obiectivului național de 4 % din PIB până în 2030. Cu toate acestea, această performanță puternică în materie de inovare nu s-a tradus printr-o creștere mai mare a productivității, care a rămas slabă de la declinul sectorului electronic de la începutul anilor 2010. Pentru ca inovarea să contribuie mai eficient la creșterea economică, rezultatele cercetării trebuie să fie comercializate și difuzate pe scară mai largă în întreaga economie. Cooperarea dintre întreprinderi și mediul academic este un canal important de comercializare a inovării. În Finlanda, colaborarea dintre întreprinderile active în domeniul inovării și universități și instituții de cercetare a scăzut de-a lungul timpului, în timp ce finanțarea de către întreprinderi a C&amp;D din învățământul superior a stagnat. IMM-urile, în special, se confruntă cu dificultăți în ceea ce privește cooperarea cu universitățile și organizațiile de cercetare și accesul la instrumentele de finanțare relevante. Sprijinul pentru alte activități de inovare decât C&amp;D a scăzut, de asemenea, ceea ce poate împiedica adoptarea de către piață a inovațiilor. Deși finanțarea suplimentară pentru colaborarea dintre întreprinderi și organizațiile de cercetare a crescut, intensificarea în continuare a proiectelor comune între industrie și universități ar contribui la consolidarea transferului de cunoștințe. Îmbunătățirea comercializării inovării necesită, de asemenea, competențe antreprenoriale mai solide și sprijin pentru cercetători. Deși Finlanda a introdus educația antreprenorială la diferite niveluri, nu există încă o strategie cuprinzătoare de consolidare a capacităților antreprenoriale ale cercetătorilor. În general, Finlanda ar beneficia, având grijă să acționeze cu respectarea marjei de manevră bugetară limitate, de pe urma menținerii unor condiții favorabile pentru ca ecosistemele de C&amp;D să prospere, inclusiv prin asigurarea utilizării strategice a strategiilor de inovare regionale și locale.</w:t>
      </w:r>
    </w:p>
    <w:p w14:paraId="0C996FC7" w14:textId="0B4E536E" w:rsidR="00941B8C" w:rsidRPr="005F2F27" w:rsidRDefault="50D125F7" w:rsidP="00135E06">
      <w:pPr>
        <w:pStyle w:val="ManualConsidrant"/>
        <w:rPr>
          <w:rFonts w:eastAsia="Times New Roman"/>
          <w:bCs/>
          <w:noProof/>
          <w:color w:val="000000" w:themeColor="text1"/>
        </w:rPr>
      </w:pPr>
      <w:r>
        <w:rPr>
          <w:noProof/>
        </w:rPr>
        <w:t>(23)</w:t>
      </w:r>
      <w:r>
        <w:rPr>
          <w:noProof/>
        </w:rPr>
        <w:tab/>
      </w:r>
      <w:r w:rsidRPr="005F2F27">
        <w:rPr>
          <w:noProof/>
          <w:color w:val="000000" w:themeColor="text1"/>
        </w:rPr>
        <w:t>Finlanda are un ecosistem dinamic al întreprinderilor nou-înființate. Deși investițiile cu capital de risc ca proporție din PIB sunt peste media UE, extinderea rămâne o provocare persistentă, deoarece fondurile naționale sunt adesea prea mici pentru a avea un rol de lider sau a coinvesti în rundele de finanțare din etape ulterioare. Împrumuturile bancare sunt disponibile pe scară largă, dar acesta nu este instrumentul potrivit pentru finanțarea extinderii întreprinderilor nou-înființate. Drept urmare, întreprinderile inovatoare – în special cele din sectoarele cu utilizare intensivă a capitalului – pot întâmpina dificultăți în a obține finanțare pentru creștere și ar putea să se mute în străinătate sau să caute finanțare pe piețele străine. Deși accesul la finanțare este, în general, adecvat și, printre alte măsuri, o revizuire recentă a strategiei societății de investiții de stat TESI a contribuit la abordarea lacunelor în materie de finanțare la scară largă, sunt necesare acțiuni suplimentare pentru a asigura fluxuri de capital suficiente pentru firmele cu grad ridicat de inovare. Amplificarea accesului la finanțarea pentru extindere ar sprijini creșterea întreprinderilor, difuzarea inovării și crearea de locuri de muncă, precum și ar stimula creșterea productivității agregate. Aceste politici ar putea include în mod util: (i) extinderea participării investitorilor de retail pe piețele de creștere, de exemplu prin sporirea atractivității și a flexibilității conturilor de economii de capital ale OST pentru a canaliza economiile gospodăriilor către întreprinderile cu creștere puternică; (ii) simplificarea procedurilor de investiții transfrontaliere pentru investitori; (iii) introducerea unor stimulente fiscale specifice pentru investițiile în întreprinderile în curs de extindere și în întreprinderile cu creștere puternică prin reformarea tratamentului fiscal al capitalului de risc; și (iv) reformarea impozitării dividendelor provenite de la societățile necotate la bursă.</w:t>
      </w:r>
    </w:p>
    <w:p w14:paraId="7561E32E" w14:textId="56E34E32" w:rsidR="001D1CBD" w:rsidRPr="005F2F27" w:rsidRDefault="50D125F7" w:rsidP="00135E06">
      <w:pPr>
        <w:pStyle w:val="ManualConsidrant"/>
        <w:rPr>
          <w:rFonts w:eastAsia="Times New Roman"/>
          <w:bCs/>
          <w:noProof/>
          <w:color w:val="000000" w:themeColor="text1"/>
        </w:rPr>
      </w:pPr>
      <w:r>
        <w:rPr>
          <w:noProof/>
        </w:rPr>
        <w:t>(24)</w:t>
      </w:r>
      <w:r>
        <w:rPr>
          <w:noProof/>
        </w:rPr>
        <w:tab/>
      </w:r>
      <w:r w:rsidRPr="005F2F27">
        <w:rPr>
          <w:noProof/>
          <w:color w:val="000000" w:themeColor="text1"/>
        </w:rPr>
        <w:t xml:space="preserve">Finlanda este o economie mică și deschisă care se confruntă cu provocări în materie de securitate economică, în special din cauza dependenței sale de lanțurile valorice globale. În ceea ce privește securizarea fluxurilor sale economice critice, este important ca Finlanda să își dezvolte în continuare capacitățile de prevenire, reacție și adaptare la posibilele perturbări, inclusiv la dimensiunile cibernetice și hibride și la infrastructura critică, care sunt vitale pentru economie. O mare parte a întreprinderilor din Finlanda au raportat incidente de securitate TIC care au avut consecințe. În plus, seria de incidente care afectează infrastructura critică submarină din regiunea Mării Baltice demonstrează vulnerabilitatea infrastructurii critice pentru transportul de date, gaze și energie electrică. </w:t>
      </w:r>
      <w:bookmarkStart w:id="1" w:name="_Hlk230697391"/>
      <w:r w:rsidRPr="005F2F27">
        <w:rPr>
          <w:noProof/>
          <w:color w:val="000000" w:themeColor="text1"/>
        </w:rPr>
        <w:t>Finlanda ar beneficia de pe urma sprijinirii lanțurilor valorice strategice și a fluxurilor economice prin măsuri precum protecția infrastructurii critice și menținerea securității cibernetice de vârf.</w:t>
      </w:r>
      <w:bookmarkEnd w:id="1"/>
    </w:p>
    <w:p w14:paraId="47555D43" w14:textId="2930644E" w:rsidR="3BD52408" w:rsidRPr="005F2F27" w:rsidRDefault="50D125F7" w:rsidP="00135E06">
      <w:pPr>
        <w:pStyle w:val="ManualConsidrant"/>
        <w:rPr>
          <w:rFonts w:eastAsia="Times New Roman"/>
          <w:bCs/>
          <w:noProof/>
          <w:color w:val="000000" w:themeColor="text1"/>
        </w:rPr>
      </w:pPr>
      <w:r>
        <w:rPr>
          <w:noProof/>
        </w:rPr>
        <w:t>(25)</w:t>
      </w:r>
      <w:r>
        <w:rPr>
          <w:noProof/>
        </w:rPr>
        <w:tab/>
      </w:r>
      <w:r w:rsidRPr="005F2F27">
        <w:rPr>
          <w:noProof/>
          <w:color w:val="000000" w:themeColor="text1"/>
        </w:rPr>
        <w:t xml:space="preserve">Finlanda și-a impus prin lege atingerea obiectivului pentru 2035 privind neutralitatea emisiilor de dioxid de carbon. Atingerea obiectivului necesită accelerarea progreselor în ceea ce privește reducerea emisiilor nete de dioxid de carbon. Finlanda a acționat în mod decisiv pentru a reduce emisiile generate de producția de energie și s-au efectuat în același timp investiții majore pentru a accelera decarbonizarea industriei. </w:t>
      </w:r>
    </w:p>
    <w:p w14:paraId="30E7AF6E" w14:textId="668B2427" w:rsidR="00F9710D" w:rsidRPr="005F2F27" w:rsidRDefault="50D125F7" w:rsidP="00135E06">
      <w:pPr>
        <w:pStyle w:val="ManualConsidrant"/>
        <w:rPr>
          <w:rFonts w:eastAsia="Times New Roman"/>
          <w:bCs/>
          <w:noProof/>
          <w:color w:val="000000" w:themeColor="text1"/>
        </w:rPr>
      </w:pPr>
      <w:r>
        <w:rPr>
          <w:noProof/>
        </w:rPr>
        <w:t>(26)</w:t>
      </w:r>
      <w:r>
        <w:rPr>
          <w:noProof/>
        </w:rPr>
        <w:tab/>
      </w:r>
      <w:r w:rsidRPr="005F2F27">
        <w:rPr>
          <w:noProof/>
          <w:color w:val="000000" w:themeColor="text1"/>
        </w:rPr>
        <w:t xml:space="preserve">Eforturile continue în direcția decarbonizării industriei sunt importante nu numai pentru reducerea emisiilor, ci și ca sursă de competitivitate. Dezvoltarea industrială curată se află în centrul viitorului model de afaceri al Finlandei. Finlanda are cele mai mici prețuri la energia electrică din UE, ceea ce oferă un avantaj semnificativ industriilor care au înlocuit deja utilizarea combustibililor fosili. Acest lucru merge mână în mână cu creșterea investițiilor în tehnologiile verzi și în economia circulară. Deși Finlanda este un lider în dezvoltarea tehnologiilor verzi, cum ar fi energia eoliană onshore, sistemele energetice durabile, infrastructura pentru baterii și hidrogenul verde, sunt necesare investiții suplimentare pentru a dezvolta aceste tehnologii în sectoare comercializabile care să sprijine viitoarea economie a Finlandei. </w:t>
      </w:r>
      <w:r w:rsidRPr="005F2F27">
        <w:rPr>
          <w:noProof/>
        </w:rPr>
        <w:t xml:space="preserve">Pentru a reduce dependența de importurile de materiale esențiale și de factori de producție industriali, Finlanda trebuie să își îmbunătățească rata de utilizare circulară a materialelor și productivitatea resurselor, care rămân printre cele mai scăzute din UE. </w:t>
      </w:r>
      <w:r w:rsidRPr="005F2F27">
        <w:rPr>
          <w:noProof/>
          <w:color w:val="000000" w:themeColor="text1"/>
        </w:rPr>
        <w:t>Asigurarea disponibilității competențelor verzi va fi esențială pentru a sprijini tranziția verde în industrie.</w:t>
      </w:r>
    </w:p>
    <w:p w14:paraId="4341CB81" w14:textId="77777777" w:rsidR="3BD52408" w:rsidRPr="005F2F27" w:rsidRDefault="50D125F7" w:rsidP="00135E06">
      <w:pPr>
        <w:pStyle w:val="ManualConsidrant"/>
        <w:rPr>
          <w:rFonts w:eastAsia="Times New Roman"/>
          <w:bCs/>
          <w:noProof/>
          <w:color w:val="000000" w:themeColor="text1"/>
        </w:rPr>
      </w:pPr>
      <w:r>
        <w:rPr>
          <w:noProof/>
        </w:rPr>
        <w:t>(27)</w:t>
      </w:r>
      <w:r>
        <w:rPr>
          <w:noProof/>
        </w:rPr>
        <w:tab/>
      </w:r>
      <w:r w:rsidRPr="005F2F27">
        <w:rPr>
          <w:noProof/>
          <w:color w:val="000000" w:themeColor="text1"/>
        </w:rPr>
        <w:t>Rolul sectorului transporturilor în atingerea obiectivelor climatice ale Finlandei este esențial, având în vedere potențialul său semnificativ de reducere suplimentară a emisiilor. După o perioadă susținută de scădere a emisiilor, cele mai recente cifre indică o inversare a acestei tendințe, emisiile crescând în ultimii ani. Îndeplinirea obiectivelor Finlandei pentru 2030 privind decarbonizarea transporturilor necesită accelerarea investițiilor în domenii precum electrificarea vehiculelor private și mobilitatea cu emisii zero, conexiunile de transport public pentru a reduce dependența de autoturisme și decarbonizarea transportului pe distanțe lungi, precum și reforme pentru a stimula în continuare această tranziție. Astfel de măsuri pot oferi un avantaj competitiv Finlandei, sprijinind în același timp decarbonizarea sectorului într-un mod echitabil din punct de vedere social și favorabil incluziunii.</w:t>
      </w:r>
    </w:p>
    <w:p w14:paraId="4E28E4B6" w14:textId="05CCC90C" w:rsidR="6B7276D2" w:rsidRPr="005F2F27" w:rsidRDefault="50D125F7" w:rsidP="00135E06">
      <w:pPr>
        <w:pStyle w:val="ManualConsidrant"/>
        <w:rPr>
          <w:noProof/>
        </w:rPr>
      </w:pPr>
      <w:r>
        <w:rPr>
          <w:noProof/>
        </w:rPr>
        <w:t>(28)</w:t>
      </w:r>
      <w:r>
        <w:rPr>
          <w:noProof/>
        </w:rPr>
        <w:tab/>
      </w:r>
      <w:r w:rsidRPr="005F2F27">
        <w:rPr>
          <w:noProof/>
        </w:rPr>
        <w:t>Presiunile sporite asupra pădurilor și emisiile provenite de la turbăriile drenate contribuie la eroziunea absorbantului de carbon. Pădurile Finlandei au funcționat în mod tradițional ca un important absorbant de carbon, dar evoluțiile recente au redus semnificativ absorbanții. Au fost propuse măsuri de intensificare a creșterii pădurilor și de consolidare a rezilienței pădurilor. Totuși, aceste măsuri au un domeniu de aplicare limitat și se preconizează că vor necesita mult timp pentru a avea un impact. Creșterea și reziliența pădurilor sunt necesare pentru a se asigura că absorbanții naturali sunt îmbunătățiți pe termen mediu și lung, într-un mod care este compatibil cu atingerea obiectivului Finlandei privind neutralitatea emisiilor de dioxid de carbon. Pe lângă recoltare, ratele de creștere a pădurilor s-au redus, de asemenea, ca urmare a vârstei pădurilor și a motivelor legate de schimbările climatice, inclusiv secetele și temperaturile record. În plus, decalajul dintre absorbțiile nete planificate și obiectivul LULUCF al Finlandei pentru 2030 este al doilea cel mai mare deficit preconizat în rândul statelor membre ale UE, însă previziunile prezintă un grad mare de incertitudine. Îmbunătățirea absorbantului de carbon necesită practici consolidate de gestionare durabilă a terenurilor și investiții consolidate în reziliența la schimbările climatice. Sunt necesare acțiuni suplimentare decisive pentru a consolida absorbantul de carbon și pentru a menține realizabil obiectivul Finlandei privind neutralitatea emisiilor de dioxid de carbon.</w:t>
      </w:r>
    </w:p>
    <w:p w14:paraId="11DAF396" w14:textId="77777777" w:rsidR="00FA4E32" w:rsidRPr="005F2F27" w:rsidRDefault="50D125F7" w:rsidP="00135E06">
      <w:pPr>
        <w:pStyle w:val="ManualConsidrant"/>
        <w:rPr>
          <w:rFonts w:eastAsia="Times New Roman"/>
          <w:noProof/>
          <w:color w:val="000000" w:themeColor="text1"/>
        </w:rPr>
      </w:pPr>
      <w:r>
        <w:rPr>
          <w:noProof/>
        </w:rPr>
        <w:t>(29)</w:t>
      </w:r>
      <w:r>
        <w:rPr>
          <w:noProof/>
        </w:rPr>
        <w:tab/>
      </w:r>
      <w:r w:rsidRPr="005F2F27">
        <w:rPr>
          <w:noProof/>
          <w:color w:val="000000" w:themeColor="text1"/>
        </w:rPr>
        <w:t xml:space="preserve">Rata șomajului a crescut la 9,7 % în 2025, parțial din cauza creșterii participării forței de muncă, în timp ce rata de ocupare a forței de muncă a scăzut la 76,3 %. Rata șomajului de lungă durată a crescut la 2,4 % în 2025, depășind media UE. </w:t>
      </w:r>
      <w:r w:rsidRPr="005F2F27">
        <w:rPr>
          <w:noProof/>
        </w:rPr>
        <w:t>Rata șomajului în rândul tinerilor a ajuns la 21,8 % în 2025, cu mult peste media UE, procentul tinerilor care nu sunt încadrați profesional și nu urmează niciun program educațional sau de formare crescând la 11,0 %.</w:t>
      </w:r>
      <w:r w:rsidRPr="005F2F27">
        <w:rPr>
          <w:noProof/>
          <w:color w:val="000000" w:themeColor="text1"/>
        </w:rPr>
        <w:t xml:space="preserve"> </w:t>
      </w:r>
      <w:r w:rsidRPr="005F2F27">
        <w:rPr>
          <w:noProof/>
        </w:rPr>
        <w:t>Finlanda a introdus mai multe măsuri de activare a forței de muncă, inclusiv reforma sistemului de securitate socială și crearea de zone municipale de ocupare a forței de muncă.</w:t>
      </w:r>
      <w:r w:rsidRPr="005F2F27">
        <w:rPr>
          <w:noProof/>
          <w:color w:val="000000" w:themeColor="text1"/>
        </w:rPr>
        <w:t xml:space="preserve"> Cu toate acestea, statisticile naționale indică faptul că participarea la politicile active în domeniul pieței forței de muncă a scăzut din 2022. </w:t>
      </w:r>
      <w:r w:rsidRPr="005F2F27">
        <w:rPr>
          <w:noProof/>
        </w:rPr>
        <w:t>Municipalitățile se confruntă cu costuri ridicate generate de plata indemnizațiilor de șomaj, precum și de furnizarea de servicii publice de ocupare a forței de muncă, cererea pentru ambele fiind excepțional de ridicată în timpul încetinirii ciclice.</w:t>
      </w:r>
      <w:r w:rsidRPr="005F2F27">
        <w:rPr>
          <w:noProof/>
          <w:color w:val="000000" w:themeColor="text1"/>
        </w:rPr>
        <w:t xml:space="preserve"> </w:t>
      </w:r>
      <w:r w:rsidRPr="005F2F27">
        <w:rPr>
          <w:noProof/>
        </w:rPr>
        <w:t>Eforturile de îmbunătățire a orientării politicilor active în domeniul pieței forței de muncă către grupurile cu o nevoie mai mare de servicii, cum ar fi tinerii și șomerii de lungă durată, ar contribui la îmbunătățirea eficienței cheltuielilor și la o mai bună sprijinire a tranzițiilor către un loc de muncă în situația excepțională de pe piața forței de muncă.</w:t>
      </w:r>
    </w:p>
    <w:p w14:paraId="17BF7053" w14:textId="77777777" w:rsidR="00F12965" w:rsidRPr="005F2F27" w:rsidRDefault="00A07E13" w:rsidP="00135E06">
      <w:pPr>
        <w:pStyle w:val="ManualConsidrant"/>
        <w:rPr>
          <w:rFonts w:eastAsia="Times New Roman"/>
          <w:noProof/>
          <w:color w:val="000000" w:themeColor="text1"/>
        </w:rPr>
      </w:pPr>
      <w:r>
        <w:rPr>
          <w:noProof/>
        </w:rPr>
        <w:t>(30)</w:t>
      </w:r>
      <w:r>
        <w:rPr>
          <w:noProof/>
        </w:rPr>
        <w:tab/>
      </w:r>
      <w:r w:rsidRPr="005F2F27">
        <w:rPr>
          <w:noProof/>
          <w:color w:val="000000" w:themeColor="text1"/>
        </w:rPr>
        <w:t>Având în vedere rolul esențial al capitalului uman în consolidarea competitivității și a autonomiei strategice a Uniunii, în 2026 Consiliul a recomandat statelor membre să ia măsuri urgente pentru a aborda provocările structurale legate de capitalul uman în domeniul competențelor și al educației, care frânează competitivitatea. Recomandările specifice adresate Finlandei în 2026 pot contribui la punerea în aplicare a Recomandării Consiliului referitoare la capitalul uman în Uniune.</w:t>
      </w:r>
    </w:p>
    <w:p w14:paraId="2644E7C9" w14:textId="02F6E388" w:rsidR="007F5A09" w:rsidRPr="005F2F27" w:rsidRDefault="50D125F7" w:rsidP="00135E06">
      <w:pPr>
        <w:pStyle w:val="ManualConsidrant"/>
        <w:rPr>
          <w:rFonts w:eastAsia="Times New Roman"/>
          <w:bCs/>
          <w:noProof/>
          <w:color w:val="000000" w:themeColor="text1"/>
        </w:rPr>
      </w:pPr>
      <w:r>
        <w:rPr>
          <w:noProof/>
        </w:rPr>
        <w:t>(31)</w:t>
      </w:r>
      <w:r>
        <w:rPr>
          <w:noProof/>
        </w:rPr>
        <w:tab/>
      </w:r>
      <w:r w:rsidRPr="005F2F27">
        <w:rPr>
          <w:noProof/>
        </w:rPr>
        <w:t>Consolidarea ofertei de lucrători calificați, inclusiv prin educație formală și perfecționare și recalificare în rândul adulților, ar aduce beneficii productivității, competitivității și creșterii economice a Finlandei.</w:t>
      </w:r>
      <w:r w:rsidRPr="005F2F27">
        <w:rPr>
          <w:noProof/>
          <w:color w:val="000000" w:themeColor="text1"/>
        </w:rPr>
        <w:t xml:space="preserve"> În 2025, rata de absolvire a învățământului terțiar în Finlanda a scăzut la 38,2 %, sub media UE de 44,8 % și cu mult sub obiectivul ambițios al Finlandei de a atinge 50 % până în 2030. </w:t>
      </w:r>
      <w:r w:rsidRPr="005F2F27">
        <w:rPr>
          <w:noProof/>
        </w:rPr>
        <w:t xml:space="preserve">În același timp, rata șomajului în rândul persoanelor care au cel mult studii secundare inferioare a ajuns la 22,9 %, ceea ce evidențiază faptul că deficitul de competențe reprezintă o barieră gravă în calea ocupării forței de muncă. </w:t>
      </w:r>
      <w:r w:rsidRPr="005F2F27">
        <w:rPr>
          <w:noProof/>
          <w:color w:val="000000" w:themeColor="text1"/>
        </w:rPr>
        <w:t>În pofida ratelor ridicate de înscriere în domeniile științei, tehnologiei, ingineriei și matematicii, continuă să apară deficite de forță de muncă în mai multe profesii cu înaltă calificare. Extinderea ofertei de învățământ superior în strânsă concordanță cu cererea de pe piața forței de muncă și creșterea numărului de absolvenți de învățământ terțiar sunt esențiale pentru abordarea deficitului de competențe pe termen lung.</w:t>
      </w:r>
    </w:p>
    <w:p w14:paraId="3C7CD65F" w14:textId="0C86B399" w:rsidR="690CE291" w:rsidRPr="005F2F27" w:rsidRDefault="690CE291" w:rsidP="00135E06">
      <w:pPr>
        <w:pStyle w:val="ManualConsidrant"/>
        <w:rPr>
          <w:noProof/>
        </w:rPr>
      </w:pPr>
      <w:r>
        <w:rPr>
          <w:noProof/>
        </w:rPr>
        <w:t>(32)</w:t>
      </w:r>
      <w:r>
        <w:rPr>
          <w:noProof/>
        </w:rPr>
        <w:tab/>
      </w:r>
      <w:r w:rsidRPr="005F2F27">
        <w:rPr>
          <w:noProof/>
          <w:color w:val="000000" w:themeColor="text1"/>
        </w:rPr>
        <w:t xml:space="preserve">Reforma serviciilor sociale și de sănătate, care a introdus noul sistem de furnizare a serviciilor la începutul anului 2023, a încetinit creșterea costurilor și a îmbunătățit accesul echitabil la serviciile de asistență medicală primară. Cu toate acestea, disparitățile în ceea ce privește sustenabilitatea financiară și furnizarea de servicii persistă între „regiunile de bunăstare”. Nevoile medicale nesatisfăcute autoraportate rămân printre cele mai ridicate din Uniune. În același timp, îmbătrânirea populației pune sub semnul întrebării reziliența și sustenabilitatea bugetară ale sectorului social și de sănătate din Finlanda, inclusiv ale sistemului de îngrijire a persoanelor în vârstă. </w:t>
      </w:r>
      <w:r w:rsidRPr="005F2F27">
        <w:rPr>
          <w:noProof/>
        </w:rPr>
        <w:t>Consolidarea coordonării serviciilor sociale și de sănătate și a modelului de finanțare pentru „regiunile de bunăstare”, împreună cu integrarea diferitelor sisteme informatice și valorificarea datelor și a IA, ar putea sprijini eforturile de abordare a nevoilor nesatisfăcute, de reducere a disparităților și de reducere în continuare a ineficiențelor din sistemul de furnizare a serviciilor. Abordarea acestor provocări ar contribui, de asemenea, la sprijinirea convergenței sociale ascendente, în conformitate cu analiza de țară din a doua etapă efectuată de serviciile Comisiei vizând cadrul de convergență socială (</w:t>
      </w:r>
      <w:r w:rsidR="00C03061" w:rsidRPr="005F2F27">
        <w:rPr>
          <w:rStyle w:val="FootnoteReference"/>
          <w:rFonts w:eastAsia="Times New Roman"/>
          <w:noProof/>
        </w:rPr>
        <w:footnoteReference w:id="21"/>
      </w:r>
      <w:r w:rsidRPr="005F2F27">
        <w:rPr>
          <w:noProof/>
        </w:rPr>
        <w:t>).</w:t>
      </w:r>
    </w:p>
    <w:p w14:paraId="1C38D7E0" w14:textId="2F7AB4AA" w:rsidR="7322671D" w:rsidRPr="005F2F27" w:rsidRDefault="50D125F7" w:rsidP="00135E06">
      <w:pPr>
        <w:pStyle w:val="ManualConsidrant"/>
        <w:rPr>
          <w:rFonts w:eastAsia="Times New Roman"/>
          <w:noProof/>
          <w:color w:val="000000" w:themeColor="text1"/>
        </w:rPr>
      </w:pPr>
      <w:r>
        <w:rPr>
          <w:noProof/>
        </w:rPr>
        <w:t>(33)</w:t>
      </w:r>
      <w:r>
        <w:rPr>
          <w:noProof/>
        </w:rPr>
        <w:tab/>
      </w:r>
      <w:r w:rsidRPr="005F2F27">
        <w:rPr>
          <w:noProof/>
          <w:color w:val="000000" w:themeColor="text1"/>
        </w:rPr>
        <w:t>Având în vedere legăturile strânse dintre economiile statelor membre din zona euro și contribuția lor colectivă la funcționarea uniunii economice și monetare, în 2026 Consiliul a recomandat statelor membre din zona euro să ia măsuri, inclusiv prin intermediul PNRR-urilor lor, pentru a pune în aplicare Recomandarea din 2026 privind politica economică a zonei euro. În cazul Finlandei, recomandarea 1 contribuie la punerea în aplicare a primei, a celei de a doua, a celei de a treia și a celei de a cincea recomandări privind zona euro, recomandarea 2 contribuie la punerea în aplicare a celei de a patra recomandări privind politica economică din zona euro, recomandările 3 și 4 contribuie la punerea în aplicare a celei de a șaptea recomandări privind zona euro, iar recomandarea 5 contribuie la punerea în aplicare a celei de a cincea recomandări privind zona euro.</w:t>
      </w:r>
    </w:p>
    <w:p w14:paraId="4BBE6C4A" w14:textId="77777777" w:rsidR="00CA0B25" w:rsidRPr="005F2F27" w:rsidRDefault="6A48A4E9" w:rsidP="65A46200">
      <w:pPr>
        <w:pStyle w:val="Formuledadoption"/>
        <w:rPr>
          <w:rFonts w:eastAsia="Times New Roman"/>
          <w:noProof/>
          <w:color w:val="000000" w:themeColor="text1"/>
          <w:szCs w:val="24"/>
        </w:rPr>
      </w:pPr>
      <w:r w:rsidRPr="005F2F27">
        <w:rPr>
          <w:noProof/>
          <w:color w:val="000000" w:themeColor="text1"/>
        </w:rPr>
        <w:t>RECOMANDĂ</w:t>
      </w:r>
      <w:r w:rsidRPr="005F2F27">
        <w:rPr>
          <w:noProof/>
          <w:color w:val="0000FF"/>
        </w:rPr>
        <w:t xml:space="preserve"> </w:t>
      </w:r>
      <w:r w:rsidRPr="005F2F27">
        <w:rPr>
          <w:noProof/>
          <w:color w:val="000000" w:themeColor="text1"/>
        </w:rPr>
        <w:t xml:space="preserve">ca, în 2026 și în 2027, Finlanda să întreprindă acțiuni astfel încât: </w:t>
      </w:r>
    </w:p>
    <w:p w14:paraId="634D2A66" w14:textId="222F210E" w:rsidR="00CA0B25" w:rsidRPr="005F2F27" w:rsidRDefault="50D125F7" w:rsidP="00135E06">
      <w:pPr>
        <w:pStyle w:val="ManualNumPar1"/>
        <w:rPr>
          <w:noProof/>
        </w:rPr>
      </w:pPr>
      <w:r>
        <w:rPr>
          <w:noProof/>
        </w:rPr>
        <w:t>1.</w:t>
      </w:r>
      <w:r>
        <w:rPr>
          <w:noProof/>
        </w:rPr>
        <w:tab/>
      </w:r>
      <w:r w:rsidRPr="005F2F27">
        <w:rPr>
          <w:noProof/>
          <w:color w:val="000000" w:themeColor="text1"/>
        </w:rPr>
        <w:t xml:space="preserve">Să respecte ratele maxime de creștere a cheltuielilor nete recomandate de Consiliu la 20 ianuarie 2026, cu scopul de a pune capăt situației de deficit excesiv, utilizând în același timp flexibilitatea permisă prin clauza națională pentru cheltuieli mai mari pentru apărare. Să consolideze cheltuielile pentru apărare și nivelul de pregătire pentru apărare, asigurând, în același timp, eficiența cheltuielilor și adaptarea treptată a bugetului pentru a susține creșterea structurală a cheltuielilor pentru apărare. </w:t>
      </w:r>
      <w:r w:rsidRPr="005F2F27">
        <w:rPr>
          <w:noProof/>
        </w:rPr>
        <w:t xml:space="preserve">Să se asigure că măsurile luate pentru a atenua impactul creșterii prețurilor la energie cauzate de criză sunt temporare, orientate către protejarea gospodăriilor vulnerabile sau către satisfacerea nevoilor întreprinderilor mari consumatoare de energie, păstrează stimulentele pentru economisirea energiei și, în același timp, sunt compatibile din punct de vedere al costului bugetar cu angajamentele asumate în contextul cadrului fiscal al UE. Să pună în aplicare setul de reforme și investiții care stau la baza prelungirii perioadei de ajustare, în conformitate cu recomandarea Consiliului din 21 ianuarie 2025. </w:t>
      </w:r>
      <w:r w:rsidRPr="005F2F27">
        <w:rPr>
          <w:noProof/>
          <w:color w:val="000000" w:themeColor="text1"/>
        </w:rPr>
        <w:t>Să îmbunătățească eficiența cheltuielilor publice prin efectuarea de analize periodice și detaliate ale cheltuielilor, cu recomandări clare și realizabile care să fie luate în considerare în procesul bugetar, inclusiv revizuiri ale sistemului de securitate socială pentru a sprijini sustenabilitatea pe termen lung a finanțelor publice, abordând în același timp nevoile grupurilor vulnerabile.</w:t>
      </w:r>
    </w:p>
    <w:p w14:paraId="22606AE4" w14:textId="48C236B6" w:rsidR="00CA0B25" w:rsidRPr="005F2F27" w:rsidRDefault="3658E5BD" w:rsidP="57BC0005">
      <w:pPr>
        <w:pStyle w:val="ManualNumPar1"/>
        <w:rPr>
          <w:rFonts w:eastAsia="Times New Roman"/>
          <w:noProof/>
          <w:color w:val="000000" w:themeColor="text1"/>
        </w:rPr>
      </w:pPr>
      <w:r>
        <w:rPr>
          <w:noProof/>
        </w:rPr>
        <w:t>2.</w:t>
      </w:r>
      <w:r>
        <w:rPr>
          <w:noProof/>
        </w:rPr>
        <w:tab/>
      </w:r>
      <w:r w:rsidRPr="005F2F27">
        <w:rPr>
          <w:noProof/>
          <w:color w:val="000000" w:themeColor="text1"/>
        </w:rPr>
        <w:t>Să asigure continuitatea reformelor și a investițiilor implementate în cadrul Mecanismului de redresare și reziliență. Să mențină ritmul de implementare în cadrul programelor politicii de coeziune, bazându-se, după caz, pe realocări către prioritățile strategice din evaluarea la jumătatea perioadei și pe flexibilitățile prevăzute în cadrul politicii de coeziune.</w:t>
      </w:r>
      <w:r w:rsidRPr="005F2F27">
        <w:rPr>
          <w:noProof/>
          <w:color w:val="498205"/>
          <w:u w:val="single"/>
        </w:rPr>
        <w:t xml:space="preserve"> </w:t>
      </w:r>
      <w:r w:rsidRPr="005F2F27">
        <w:rPr>
          <w:noProof/>
        </w:rPr>
        <w:t>Să abordeze provocările unice de natură socioeconomică, de securitate și de pregătire civilă, în special pe cele cu care se confruntă regiunile de la frontiera externă estică a UE.</w:t>
      </w:r>
    </w:p>
    <w:p w14:paraId="67F16C84" w14:textId="77777777" w:rsidR="00CA0B25" w:rsidRPr="005F2F27" w:rsidRDefault="00F51715" w:rsidP="65A46200">
      <w:pPr>
        <w:pStyle w:val="ManualNumPar1"/>
        <w:rPr>
          <w:rFonts w:eastAsia="Times New Roman"/>
          <w:noProof/>
          <w:color w:val="000000" w:themeColor="text1"/>
          <w:szCs w:val="24"/>
        </w:rPr>
      </w:pPr>
      <w:r>
        <w:rPr>
          <w:noProof/>
        </w:rPr>
        <w:t>3.</w:t>
      </w:r>
      <w:r>
        <w:rPr>
          <w:noProof/>
        </w:rPr>
        <w:tab/>
      </w:r>
      <w:bookmarkStart w:id="2" w:name="_Hlk227766304"/>
      <w:bookmarkStart w:id="3" w:name="_Hlk227851806"/>
      <w:r w:rsidRPr="005F2F27">
        <w:rPr>
          <w:noProof/>
        </w:rPr>
        <w:t>Să sprijine</w:t>
      </w:r>
      <w:bookmarkEnd w:id="2"/>
      <w:r w:rsidRPr="005F2F27">
        <w:rPr>
          <w:noProof/>
        </w:rPr>
        <w:t xml:space="preserve"> ecosistemul de</w:t>
      </w:r>
      <w:bookmarkStart w:id="4" w:name="_Hlk227768090"/>
      <w:r w:rsidRPr="005F2F27">
        <w:rPr>
          <w:noProof/>
        </w:rPr>
        <w:t xml:space="preserve"> C&amp;D și să îmbunătățească comercializarea inovării prin (i) intensificarea cooperării dintre întreprinderi și mediul academic prin proiecte comune între industrie și universități și (ii) îmbunătățirea competențelor antreprenoriale și a sprijinului pentru cercetători</w:t>
      </w:r>
      <w:bookmarkEnd w:id="4"/>
      <w:r w:rsidRPr="005F2F27">
        <w:rPr>
          <w:noProof/>
        </w:rPr>
        <w:t>.</w:t>
      </w:r>
      <w:r w:rsidRPr="005F2F27">
        <w:rPr>
          <w:noProof/>
          <w:color w:val="000000" w:themeColor="text1"/>
        </w:rPr>
        <w:t xml:space="preserve"> </w:t>
      </w:r>
      <w:bookmarkStart w:id="5" w:name="_Hlk227681593"/>
      <w:bookmarkStart w:id="6" w:name="_Hlk228261964"/>
      <w:r w:rsidRPr="005F2F27">
        <w:rPr>
          <w:noProof/>
          <w:color w:val="000000" w:themeColor="text1"/>
        </w:rPr>
        <w:t>Amplificarea accesului la finanțarea pentru extindere pentru întreprinderile nou-înființate inovatoare și întreprinderile cu creștere puternică și consolidarea ecosistemului de finanțare prin capitaluri proprii.</w:t>
      </w:r>
      <w:bookmarkEnd w:id="5"/>
      <w:r w:rsidRPr="005F2F27">
        <w:rPr>
          <w:noProof/>
          <w:color w:val="000000" w:themeColor="text1"/>
        </w:rPr>
        <w:t xml:space="preserve"> Consolidarea securității economice, inclusiv în ceea ce privește infrastructura critică și securitatea cibernetică.</w:t>
      </w:r>
      <w:bookmarkEnd w:id="6"/>
    </w:p>
    <w:bookmarkEnd w:id="3"/>
    <w:p w14:paraId="33DCECEE" w14:textId="5DB9BD5B" w:rsidR="002967BE" w:rsidRPr="005F2F27" w:rsidRDefault="3C26594F" w:rsidP="6C4E546C">
      <w:pPr>
        <w:pStyle w:val="ManualNumPar1"/>
        <w:rPr>
          <w:rFonts w:eastAsia="Times New Roman"/>
          <w:noProof/>
        </w:rPr>
      </w:pPr>
      <w:r>
        <w:rPr>
          <w:noProof/>
        </w:rPr>
        <w:t>4.</w:t>
      </w:r>
      <w:r>
        <w:rPr>
          <w:noProof/>
        </w:rPr>
        <w:tab/>
      </w:r>
      <w:r w:rsidRPr="005F2F27">
        <w:rPr>
          <w:noProof/>
        </w:rPr>
        <w:t>Reducerea emisiilor de dioxid de carbon prin stimularea investițiilor publice și private în decarbonizarea industriei și a transporturilor (inclusiv prin electrificare), în tehnologiile verzi și în soluțiile economiei circulare și prin consolidarea utilizării durabile a terenurilor și a resurselor forestiere.</w:t>
      </w:r>
    </w:p>
    <w:p w14:paraId="3D7A2C4B" w14:textId="77777777" w:rsidR="002967BE" w:rsidRPr="005F2F27" w:rsidRDefault="50D125F7" w:rsidP="00AA0C8F">
      <w:pPr>
        <w:pStyle w:val="ManualNumPar1"/>
        <w:keepNext/>
        <w:keepLines/>
        <w:rPr>
          <w:noProof/>
        </w:rPr>
      </w:pPr>
      <w:r>
        <w:rPr>
          <w:noProof/>
        </w:rPr>
        <w:t>5.</w:t>
      </w:r>
      <w:r>
        <w:rPr>
          <w:noProof/>
        </w:rPr>
        <w:tab/>
      </w:r>
      <w:bookmarkStart w:id="7" w:name="_Hlk228260126"/>
      <w:r w:rsidRPr="005F2F27">
        <w:rPr>
          <w:noProof/>
          <w:color w:val="000000" w:themeColor="text1"/>
        </w:rPr>
        <w:t xml:space="preserve">Să îmbunătățească direcționarea politicilor active în domeniul pieței forței de muncă. Să abordeze deficitul și neconcordanțele de competențe prin recalificarea și perfecționarea forței de muncă și prin extinderea ofertei de învățământ superior pentru competențele cele mai solicitate pe piața forței de muncă. </w:t>
      </w:r>
      <w:r w:rsidRPr="005F2F27">
        <w:rPr>
          <w:noProof/>
        </w:rPr>
        <w:t>Îmbunătățirea</w:t>
      </w:r>
      <w:bookmarkEnd w:id="7"/>
      <w:r w:rsidRPr="005F2F27">
        <w:rPr>
          <w:noProof/>
        </w:rPr>
        <w:t xml:space="preserve"> în continuare a eficienței serviciilor sociale și de sănătate, continuând, în același timp, eforturile de ameliorare a accesului la servicii, inclusiv la serviciile de îngrijire a persoanelor în vârstă.</w:t>
      </w:r>
    </w:p>
    <w:p w14:paraId="13021E2D" w14:textId="0C42F70E" w:rsidR="00CA0B25" w:rsidRPr="005F2F27" w:rsidRDefault="005F2F27" w:rsidP="00AA0C8F">
      <w:pPr>
        <w:pStyle w:val="Fait"/>
        <w:rPr>
          <w:noProof/>
        </w:rPr>
      </w:pPr>
      <w:r>
        <w:rPr>
          <w:noProof/>
        </w:rPr>
        <w:t>Adoptată la Bruxelles,</w:t>
      </w:r>
    </w:p>
    <w:p w14:paraId="534C7186" w14:textId="77777777" w:rsidR="00CA0B25" w:rsidRPr="005F2F27" w:rsidRDefault="6A48A4E9" w:rsidP="00AA0C8F">
      <w:pPr>
        <w:pStyle w:val="Institutionquisigne"/>
        <w:rPr>
          <w:rFonts w:eastAsia="Times New Roman"/>
          <w:iCs/>
          <w:noProof/>
          <w:color w:val="000000" w:themeColor="text1"/>
          <w:szCs w:val="24"/>
        </w:rPr>
      </w:pPr>
      <w:r w:rsidRPr="005F2F27">
        <w:rPr>
          <w:noProof/>
          <w:color w:val="000000" w:themeColor="text1"/>
        </w:rPr>
        <w:t>Pentru Consiliu</w:t>
      </w:r>
    </w:p>
    <w:p w14:paraId="36ABFEF7" w14:textId="77777777" w:rsidR="00CA0B25" w:rsidRPr="005F2F27" w:rsidRDefault="6A48A4E9" w:rsidP="007335A8">
      <w:pPr>
        <w:pStyle w:val="Personnequisigne"/>
        <w:rPr>
          <w:rFonts w:eastAsia="Times New Roman"/>
          <w:noProof/>
          <w:color w:val="000000" w:themeColor="text1"/>
          <w:szCs w:val="24"/>
        </w:rPr>
      </w:pPr>
      <w:r w:rsidRPr="005F2F27">
        <w:rPr>
          <w:noProof/>
          <w:color w:val="000000" w:themeColor="text1"/>
        </w:rPr>
        <w:t>Președintele</w:t>
      </w:r>
    </w:p>
    <w:sectPr w:rsidR="00CA0B25" w:rsidRPr="005F2F27" w:rsidSect="00217AF7">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2F3F6B" w14:textId="77777777" w:rsidR="00523CA8" w:rsidRPr="0043350C" w:rsidRDefault="00523CA8" w:rsidP="00CA0B25">
      <w:pPr>
        <w:spacing w:before="0" w:after="0"/>
      </w:pPr>
      <w:r w:rsidRPr="0043350C">
        <w:separator/>
      </w:r>
    </w:p>
  </w:endnote>
  <w:endnote w:type="continuationSeparator" w:id="0">
    <w:p w14:paraId="2C4151A8" w14:textId="77777777" w:rsidR="00523CA8" w:rsidRPr="0043350C" w:rsidRDefault="00523CA8" w:rsidP="00CA0B25">
      <w:pPr>
        <w:spacing w:before="0" w:after="0"/>
      </w:pPr>
      <w:r w:rsidRPr="0043350C">
        <w:continuationSeparator/>
      </w:r>
    </w:p>
  </w:endnote>
  <w:endnote w:type="continuationNotice" w:id="1">
    <w:p w14:paraId="03964816" w14:textId="77777777" w:rsidR="00523CA8" w:rsidRPr="0043350C" w:rsidRDefault="00523CA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39533A" w14:textId="43CAAF8F" w:rsidR="00217AF7" w:rsidRPr="00217AF7" w:rsidRDefault="00217AF7" w:rsidP="00217AF7">
    <w:pPr>
      <w:pStyle w:val="Footer"/>
      <w:rPr>
        <w:rFonts w:ascii="Arial" w:hAnsi="Arial" w:cs="Arial"/>
        <w:b/>
        <w:sz w:val="48"/>
      </w:rPr>
    </w:pPr>
    <w:r w:rsidRPr="00217AF7">
      <w:rPr>
        <w:rFonts w:ascii="Arial" w:hAnsi="Arial" w:cs="Arial"/>
        <w:b/>
        <w:sz w:val="48"/>
      </w:rPr>
      <w:t>RO</w:t>
    </w:r>
    <w:r w:rsidRPr="00217AF7">
      <w:rPr>
        <w:rFonts w:ascii="Arial" w:hAnsi="Arial" w:cs="Arial"/>
        <w:b/>
        <w:sz w:val="48"/>
      </w:rPr>
      <w:tab/>
    </w:r>
    <w:r w:rsidRPr="00217AF7">
      <w:rPr>
        <w:rFonts w:ascii="Arial" w:hAnsi="Arial" w:cs="Arial"/>
        <w:b/>
        <w:sz w:val="48"/>
      </w:rPr>
      <w:tab/>
    </w:r>
    <w:r w:rsidRPr="00217AF7">
      <w:tab/>
    </w:r>
    <w:r w:rsidRPr="00217AF7">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C3B28" w14:textId="4A1C1622" w:rsidR="00217AF7" w:rsidRPr="00217AF7" w:rsidRDefault="00217AF7" w:rsidP="00217AF7">
    <w:pPr>
      <w:pStyle w:val="Footer"/>
      <w:rPr>
        <w:rFonts w:ascii="Arial" w:hAnsi="Arial" w:cs="Arial"/>
        <w:b/>
        <w:sz w:val="48"/>
      </w:rPr>
    </w:pPr>
    <w:r w:rsidRPr="00217AF7">
      <w:rPr>
        <w:rFonts w:ascii="Arial" w:hAnsi="Arial" w:cs="Arial"/>
        <w:b/>
        <w:sz w:val="48"/>
      </w:rPr>
      <w:t>RO</w:t>
    </w:r>
    <w:r w:rsidRPr="00217AF7">
      <w:rPr>
        <w:rFonts w:ascii="Arial" w:hAnsi="Arial" w:cs="Arial"/>
        <w:b/>
        <w:sz w:val="48"/>
      </w:rPr>
      <w:tab/>
    </w:r>
    <w:r w:rsidRPr="00217AF7">
      <w:rPr>
        <w:rFonts w:ascii="Arial" w:hAnsi="Arial" w:cs="Arial"/>
        <w:b/>
        <w:sz w:val="48"/>
      </w:rPr>
      <w:tab/>
    </w:r>
    <w:r w:rsidRPr="00217AF7">
      <w:tab/>
    </w:r>
    <w:r w:rsidRPr="00217AF7">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30BF5F" w14:textId="77777777" w:rsidR="00217AF7" w:rsidRDefault="00217AF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3B1A3" w14:textId="5C44698D" w:rsidR="00217AF7" w:rsidRPr="00217AF7" w:rsidRDefault="00217AF7" w:rsidP="00217AF7">
    <w:pPr>
      <w:pStyle w:val="Footer"/>
      <w:rPr>
        <w:rFonts w:ascii="Arial" w:hAnsi="Arial" w:cs="Arial"/>
        <w:b/>
        <w:sz w:val="48"/>
      </w:rPr>
    </w:pPr>
    <w:r w:rsidRPr="00217AF7">
      <w:rPr>
        <w:rFonts w:ascii="Arial" w:hAnsi="Arial" w:cs="Arial"/>
        <w:b/>
        <w:sz w:val="48"/>
      </w:rPr>
      <w:t>RO</w:t>
    </w:r>
    <w:r w:rsidRPr="00217AF7">
      <w:rPr>
        <w:rFonts w:ascii="Arial" w:hAnsi="Arial" w:cs="Arial"/>
        <w:b/>
        <w:sz w:val="48"/>
      </w:rPr>
      <w:tab/>
    </w:r>
    <w:r>
      <w:fldChar w:fldCharType="begin"/>
    </w:r>
    <w:r>
      <w:instrText xml:space="preserve"> PAGE  \* MERGEFORMAT </w:instrText>
    </w:r>
    <w:r>
      <w:fldChar w:fldCharType="separate"/>
    </w:r>
    <w:r w:rsidR="0059052D">
      <w:rPr>
        <w:noProof/>
      </w:rPr>
      <w:t>1</w:t>
    </w:r>
    <w:r>
      <w:fldChar w:fldCharType="end"/>
    </w:r>
    <w:r>
      <w:tab/>
    </w:r>
    <w:r w:rsidRPr="00217AF7">
      <w:tab/>
    </w:r>
    <w:r w:rsidRPr="00217AF7">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C923A" w14:textId="77777777" w:rsidR="00217AF7" w:rsidRDefault="00217AF7" w:rsidP="00217A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7BB84" w14:textId="77777777" w:rsidR="00523CA8" w:rsidRPr="0043350C" w:rsidRDefault="00523CA8" w:rsidP="00CA0B25">
      <w:pPr>
        <w:spacing w:before="0" w:after="0"/>
      </w:pPr>
      <w:r w:rsidRPr="0043350C">
        <w:separator/>
      </w:r>
    </w:p>
  </w:footnote>
  <w:footnote w:type="continuationSeparator" w:id="0">
    <w:p w14:paraId="1D77F1F2" w14:textId="77777777" w:rsidR="00523CA8" w:rsidRPr="0043350C" w:rsidRDefault="00523CA8" w:rsidP="00CA0B25">
      <w:pPr>
        <w:spacing w:before="0" w:after="0"/>
      </w:pPr>
      <w:r w:rsidRPr="0043350C">
        <w:continuationSeparator/>
      </w:r>
    </w:p>
  </w:footnote>
  <w:footnote w:type="continuationNotice" w:id="1">
    <w:p w14:paraId="43F89057" w14:textId="77777777" w:rsidR="00523CA8" w:rsidRPr="0043350C" w:rsidRDefault="00523CA8">
      <w:pPr>
        <w:spacing w:before="0" w:after="0"/>
      </w:pPr>
    </w:p>
  </w:footnote>
  <w:footnote w:id="2">
    <w:p w14:paraId="478E60BB" w14:textId="5BE80953" w:rsidR="00A92572" w:rsidRPr="0043350C" w:rsidRDefault="00A92572">
      <w:pPr>
        <w:pStyle w:val="FootnoteText"/>
      </w:pPr>
      <w:r>
        <w:rPr>
          <w:rStyle w:val="FootnoteReference"/>
        </w:rPr>
        <w:footnoteRef/>
      </w:r>
      <w:r>
        <w:tab/>
        <w:t xml:space="preserve">Regulamentul (UE) 2024/1263 al Parlamentului European și al Consiliului din 29 aprilie 2024 privind coordonarea eficientă a politicilor economice și supravegherea bugetară multilaterală și de abrogare a Regulamentului (CE) nr. 1466/97 al Consiliului (JO L, 2024/1263, 30.4.2024, ELI: </w:t>
      </w:r>
      <w:hyperlink r:id="rId1" w:history="1">
        <w:r>
          <w:rPr>
            <w:rStyle w:val="Hyperlink"/>
          </w:rPr>
          <w:t>http://data.europa.eu/eli/reg/2024/1263/oj</w:t>
        </w:r>
      </w:hyperlink>
      <w:r>
        <w:t>).</w:t>
      </w:r>
    </w:p>
  </w:footnote>
  <w:footnote w:id="3">
    <w:p w14:paraId="3C21BD73" w14:textId="726E87A9" w:rsidR="008B24BC" w:rsidRPr="0043350C" w:rsidRDefault="008B24BC" w:rsidP="50D125F7">
      <w:pPr>
        <w:pStyle w:val="FootnoteText"/>
      </w:pPr>
      <w:r>
        <w:rPr>
          <w:rStyle w:val="FootnoteReference"/>
        </w:rPr>
        <w:footnoteRef/>
      </w:r>
      <w:r>
        <w:tab/>
        <w:t>Propunere de regulament al Parlamentului European și al Consiliului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COM/2025/565 final. Regulamentul propus face în prezent obiectul negocierilor cu colegiuitorii.</w:t>
      </w:r>
    </w:p>
  </w:footnote>
  <w:footnote w:id="4">
    <w:p w14:paraId="756DC49C" w14:textId="5A973990" w:rsidR="00DF36FC" w:rsidRPr="0043350C" w:rsidRDefault="00DF36FC">
      <w:pPr>
        <w:pStyle w:val="FootnoteText"/>
      </w:pPr>
      <w:r>
        <w:rPr>
          <w:rStyle w:val="FootnoteReference"/>
        </w:rPr>
        <w:footnoteRef/>
      </w:r>
      <w:r>
        <w:tab/>
        <w:t>Propunere de regulament al Parlamentului European și al Consiliului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COM/2025/565 final. Regulamentul propus face în prezent obiectul negocierilor cu colegiuitorii.</w:t>
      </w:r>
    </w:p>
  </w:footnote>
  <w:footnote w:id="5">
    <w:p w14:paraId="0F1C7ABA" w14:textId="1824A593" w:rsidR="00EE7AFE" w:rsidRPr="00F272C6" w:rsidRDefault="00EE7AFE">
      <w:pPr>
        <w:pStyle w:val="FootnoteText"/>
      </w:pPr>
      <w:r>
        <w:rPr>
          <w:rStyle w:val="FootnoteReference"/>
        </w:rPr>
        <w:footnoteRef/>
      </w:r>
      <w:r>
        <w:tab/>
        <w:t xml:space="preserve">JO C, C/2026/2434, 28.4.2026, ELI: </w:t>
      </w:r>
      <w:hyperlink r:id="rId2" w:history="1">
        <w:r>
          <w:rPr>
            <w:rStyle w:val="Hyperlink"/>
          </w:rPr>
          <w:t>http://data.europa.eu/eli/C/2026/2434/oj</w:t>
        </w:r>
      </w:hyperlink>
      <w:r>
        <w:t>).</w:t>
      </w:r>
    </w:p>
  </w:footnote>
  <w:footnote w:id="6">
    <w:p w14:paraId="529CF455" w14:textId="4F05B28B" w:rsidR="0044571C" w:rsidRPr="0043350C" w:rsidRDefault="0044571C">
      <w:pPr>
        <w:pStyle w:val="FootnoteText"/>
      </w:pPr>
      <w:r>
        <w:rPr>
          <w:rStyle w:val="FootnoteReference"/>
        </w:rPr>
        <w:footnoteRef/>
      </w:r>
      <w:r>
        <w:tab/>
        <w:t xml:space="preserve">Regulamentul (UE) 2021/241 al Parlamentului European și al Consiliului din 12 februarie 2021 de instituire a Mecanismului de redresare și reziliență (JO L 57, 18.2.2021, p. 17, ELI: </w:t>
      </w:r>
      <w:hyperlink r:id="rId3" w:history="1">
        <w:r>
          <w:rPr>
            <w:rStyle w:val="Hyperlink"/>
          </w:rPr>
          <w:t>http://data.europa.eu/eli/reg/2021/241/oj</w:t>
        </w:r>
      </w:hyperlink>
      <w:r>
        <w:t>).</w:t>
      </w:r>
    </w:p>
  </w:footnote>
  <w:footnote w:id="7">
    <w:p w14:paraId="6A5634A5" w14:textId="39D181A1" w:rsidR="00C629FB" w:rsidRPr="0043350C" w:rsidRDefault="00C629FB" w:rsidP="0010782D">
      <w:pPr>
        <w:pStyle w:val="FootnoteText"/>
      </w:pPr>
      <w:r>
        <w:rPr>
          <w:rStyle w:val="FootnoteReference"/>
        </w:rPr>
        <w:footnoteRef/>
      </w:r>
      <w:r>
        <w:tab/>
        <w:t xml:space="preserve">Recomandarea Consiliului din 8 iulie 2025 care permite Finlandei să se abată de la rata maximă de creștere a cheltuielilor nete stabilită de Consiliu în temeiul Regulamentului (UE) 2024/1263 (Activarea clauzei derogatorii naționale), JO C, C/2025/3966, 20.8.2025, ELI: </w:t>
      </w:r>
      <w:hyperlink r:id="rId4" w:history="1">
        <w:r>
          <w:rPr>
            <w:rStyle w:val="Hyperlink"/>
          </w:rPr>
          <w:t>http://eur-lex.europa.eu/eli/C/2025/3966/oj</w:t>
        </w:r>
      </w:hyperlink>
      <w:r>
        <w:t>).</w:t>
      </w:r>
    </w:p>
  </w:footnote>
  <w:footnote w:id="8">
    <w:p w14:paraId="082EA0FF" w14:textId="052ACDD9" w:rsidR="00847ECB" w:rsidRPr="0043350C" w:rsidRDefault="00847ECB" w:rsidP="0010782D">
      <w:pPr>
        <w:pStyle w:val="FootnoteText"/>
      </w:pPr>
      <w:r>
        <w:rPr>
          <w:rStyle w:val="FootnoteReference"/>
        </w:rPr>
        <w:footnoteRef/>
      </w:r>
      <w:r>
        <w:tab/>
        <w:t xml:space="preserve">Recomandarea Consiliului din 21 ianuarie 2025 de aprobare a planului bugetar-structural național pe termen mediu al Finlandei (JO C, C/2025/656, 10.2.2025, ELI: </w:t>
      </w:r>
      <w:hyperlink r:id="rId5" w:history="1">
        <w:r>
          <w:rPr>
            <w:rStyle w:val="Hyperlink"/>
          </w:rPr>
          <w:t>http://data.europa.eu/eli/C/2025/656/oj</w:t>
        </w:r>
      </w:hyperlink>
      <w:r>
        <w:t>).</w:t>
      </w:r>
    </w:p>
  </w:footnote>
  <w:footnote w:id="9">
    <w:p w14:paraId="7FE2FE32" w14:textId="4471BC36" w:rsidR="00C629FB" w:rsidRPr="0043350C" w:rsidRDefault="00C629FB">
      <w:pPr>
        <w:pStyle w:val="FootnoteText"/>
      </w:pPr>
      <w:r>
        <w:rPr>
          <w:rStyle w:val="FootnoteReference"/>
        </w:rPr>
        <w:footnoteRef/>
      </w:r>
      <w:r>
        <w:tab/>
        <w:t>Punctul 2 și anexa II („Set de reforme și investiții care stă la baza prelungirii perioadei de ajustare la șapte ani”) la Recomandarea din 21 ianuarie 2025 continuă să se aplice.</w:t>
      </w:r>
    </w:p>
  </w:footnote>
  <w:footnote w:id="10">
    <w:p w14:paraId="423EC0C5" w14:textId="045FB428" w:rsidR="002829B2" w:rsidRPr="0043350C" w:rsidRDefault="002829B2">
      <w:pPr>
        <w:pStyle w:val="FootnoteText"/>
      </w:pPr>
      <w:r>
        <w:rPr>
          <w:rStyle w:val="FootnoteReference"/>
        </w:rPr>
        <w:footnoteRef/>
      </w:r>
      <w:r>
        <w:tab/>
        <w:t>Comunicarea Comisiei către Parlamentul European, Consiliu, Banca Centrală Europeană, Comitetul Economic și Social European, Comitetul Regiunilor și Banca Europeană de Investiții intitulată „Semestrul european 2026 – pachetul de primăvară”, COM(2026) 200 final.</w:t>
      </w:r>
    </w:p>
  </w:footnote>
  <w:footnote w:id="11">
    <w:p w14:paraId="7C762219" w14:textId="64C36211" w:rsidR="00510147" w:rsidRPr="0043350C" w:rsidRDefault="00510147" w:rsidP="00510147">
      <w:pPr>
        <w:pStyle w:val="FootnoteText"/>
      </w:pPr>
      <w:r>
        <w:rPr>
          <w:rStyle w:val="FootnoteReference"/>
        </w:rPr>
        <w:footnoteRef/>
      </w:r>
      <w:r>
        <w:tab/>
        <w:t>Comunicarea Comisiei intitulată „Integrarea unei creșteri a cheltuielilor pentru apărare în cadrul Pactului de stabilitate și de creștere”, Bruxelles, 19.3.2025, C(2025) 2000 final.</w:t>
      </w:r>
    </w:p>
  </w:footnote>
  <w:footnote w:id="12">
    <w:p w14:paraId="5B0725CC" w14:textId="193B6F39" w:rsidR="001A58AF" w:rsidRPr="0043350C" w:rsidRDefault="001A58AF" w:rsidP="0010782D">
      <w:pPr>
        <w:pStyle w:val="FootnoteText"/>
      </w:pPr>
      <w:r>
        <w:rPr>
          <w:rStyle w:val="FootnoteReference"/>
        </w:rPr>
        <w:footnoteRef/>
      </w:r>
      <w:r>
        <w:tab/>
        <w:t xml:space="preserve">Recomandarea Consiliului din 8 iulie 2025 care permite Finlandei să se abată de la rata maximă de creștere a cheltuielilor nete stabilită de Consiliu în temeiul Regulamentului (UE) 2024/1263 (Activarea clauzei derogatorii naționale), JO C, C/2025/3966, 20.8.2025, ELI: </w:t>
      </w:r>
      <w:hyperlink r:id="rId6" w:history="1">
        <w:r>
          <w:rPr>
            <w:rStyle w:val="Hyperlink"/>
          </w:rPr>
          <w:t>http://eur-lex.europa.eu/eli/C/2025/3966/oj</w:t>
        </w:r>
      </w:hyperlink>
      <w:r>
        <w:t>).</w:t>
      </w:r>
    </w:p>
  </w:footnote>
  <w:footnote w:id="13">
    <w:p w14:paraId="3C41E1BF" w14:textId="0BBB3A68" w:rsidR="0055015D" w:rsidRPr="0043350C" w:rsidRDefault="0055015D" w:rsidP="0010782D">
      <w:pPr>
        <w:pStyle w:val="FootnoteText"/>
      </w:pPr>
      <w:r>
        <w:rPr>
          <w:rStyle w:val="FootnoteReference"/>
        </w:rPr>
        <w:footnoteRef/>
      </w:r>
      <w:r>
        <w:tab/>
        <w:t xml:space="preserve">Rapoartele anuale pe 2026 privind progresele înregistrate sunt disponibile la adresa: </w:t>
      </w:r>
      <w:hyperlink r:id="rId7">
        <w:r>
          <w:rPr>
            <w:rStyle w:val="Hyperlink"/>
          </w:rPr>
          <w:t>https://economy-finance.ec.europa.eu/economic-and-fiscal-governance/stability-and-growth-pact/preventive-arm/annual-progress-reports_en</w:t>
        </w:r>
      </w:hyperlink>
    </w:p>
  </w:footnote>
  <w:footnote w:id="14">
    <w:p w14:paraId="467E1FAC" w14:textId="1179B60E" w:rsidR="004B423F" w:rsidRPr="0043350C" w:rsidRDefault="004B423F" w:rsidP="0010782D">
      <w:pPr>
        <w:pStyle w:val="FootnoteText"/>
      </w:pPr>
      <w:r>
        <w:rPr>
          <w:rStyle w:val="FootnoteReference"/>
        </w:rPr>
        <w:footnoteRef/>
      </w:r>
      <w:r>
        <w:tab/>
        <w:t>Euroindicatorii Eurostat, 22 aprilie 2026.</w:t>
      </w:r>
    </w:p>
  </w:footnote>
  <w:footnote w:id="15">
    <w:p w14:paraId="6F91E7AB" w14:textId="47A5D7E3" w:rsidR="00CB2C9B" w:rsidRPr="0043350C" w:rsidRDefault="00CB2C9B">
      <w:pPr>
        <w:pStyle w:val="FootnoteText"/>
      </w:pPr>
      <w:r>
        <w:rPr>
          <w:rStyle w:val="FootnoteReference"/>
        </w:rPr>
        <w:footnoteRef/>
      </w:r>
      <w:r>
        <w:tab/>
        <w:t>Orientarea fiscal-bugetară este definită ca o măsură a variației anuale a poziției bugetare subiacente a administrației publice. Scopul său este de a evalua impulsul economic generat de politicile bugetare, atât cele finanțate la nivel național, cât și cele finanțate din bugetul UE. Orientarea fiscal-bugetară este măsurată ca diferența dintre (i) creșterea potențială pe termen mediu și (ii) variația cheltuielilor primare, fără măsurile discreționare privind veniturile și incluzând cheltuielile finanțate printr-un sprijin nerambursabil (granturi) din Mecanismul de redresare și reziliență și din alte fonduri ale Uniunii.</w:t>
      </w:r>
    </w:p>
  </w:footnote>
  <w:footnote w:id="16">
    <w:p w14:paraId="4B717153" w14:textId="0771EB49" w:rsidR="00213CB6" w:rsidRPr="0043350C" w:rsidRDefault="00213CB6">
      <w:pPr>
        <w:pStyle w:val="FootnoteText"/>
      </w:pPr>
      <w:r>
        <w:rPr>
          <w:rStyle w:val="FootnoteReference"/>
        </w:rPr>
        <w:footnoteRef/>
      </w:r>
      <w:r>
        <w:tab/>
        <w:t>Euroindicatorii Eurostat, 22 aprilie 2026.</w:t>
      </w:r>
    </w:p>
  </w:footnote>
  <w:footnote w:id="17">
    <w:p w14:paraId="5A154DB3" w14:textId="77DA6FAF" w:rsidR="00A57A30" w:rsidRPr="0043350C" w:rsidRDefault="00A57A30">
      <w:pPr>
        <w:pStyle w:val="FootnoteText"/>
      </w:pPr>
      <w:r>
        <w:rPr>
          <w:rStyle w:val="FootnoteReference"/>
        </w:rPr>
        <w:footnoteRef/>
      </w:r>
      <w:r>
        <w:tab/>
        <w:t>Eurostat, Cheltuielile administrațiilor publice în funcție de clasificarea funcțiilor guvernamentale (COFOG).</w:t>
      </w:r>
    </w:p>
  </w:footnote>
  <w:footnote w:id="18">
    <w:p w14:paraId="7E52AFFA" w14:textId="74BAB762" w:rsidR="00F423D8" w:rsidRPr="0043350C" w:rsidRDefault="00F423D8" w:rsidP="00F423D8">
      <w:pPr>
        <w:pStyle w:val="FootnoteText"/>
      </w:pPr>
      <w:r>
        <w:rPr>
          <w:rStyle w:val="FootnoteReference"/>
        </w:rPr>
        <w:footnoteRef/>
      </w:r>
      <w:r>
        <w:tab/>
        <w:t>Acest lucru reflectă situația de la data-limită a previziunilor Comisiei din primăvara anului 2026 (4 mai 2026).</w:t>
      </w:r>
    </w:p>
  </w:footnote>
  <w:footnote w:id="19">
    <w:p w14:paraId="453615DC" w14:textId="04B8DEC5" w:rsidR="00DE66E3" w:rsidRPr="0043350C" w:rsidRDefault="00DE66E3">
      <w:pPr>
        <w:pStyle w:val="FootnoteText"/>
      </w:pPr>
      <w:r>
        <w:rPr>
          <w:rStyle w:val="FootnoteReference"/>
        </w:rPr>
        <w:footnoteRef/>
      </w:r>
      <w:r>
        <w:tab/>
        <w:t>Comunicarea Comisiei către Parlamentul European, Consiliu, Banca Centrală Europeană, Comitetul Economic și Social European, Comitetul Regiunilor și Banca Europeană de Investiții intitulată „Semestrul european 2026 – pachetul de primăvară”, COM(2026) 200 final.</w:t>
      </w:r>
    </w:p>
  </w:footnote>
  <w:footnote w:id="20">
    <w:p w14:paraId="46F1857E" w14:textId="020AC78C" w:rsidR="009825AC" w:rsidRPr="0043350C" w:rsidRDefault="009825AC" w:rsidP="009825AC">
      <w:pPr>
        <w:pStyle w:val="FootnoteText"/>
      </w:pPr>
      <w:r>
        <w:rPr>
          <w:rStyle w:val="FootnoteReference"/>
        </w:rPr>
        <w:footnoteRef/>
      </w:r>
      <w:r>
        <w:tab/>
        <w:t>Regulamentul (UE) 2025/1914 al Parlamentului European și al Consiliului din 18 septembrie 2025 de modificare a Regulamentelor (UE) 2021/1058 și (UE) 2021/1056 în ceea ce privește măsuri specifice de abordare a provocărilor strategice în contextul evaluării intermediare.</w:t>
      </w:r>
    </w:p>
  </w:footnote>
  <w:footnote w:id="21">
    <w:p w14:paraId="3A9B142E" w14:textId="72977134" w:rsidR="00C03061" w:rsidRPr="006B6E54" w:rsidRDefault="00C03061">
      <w:pPr>
        <w:pStyle w:val="FootnoteText"/>
      </w:pPr>
      <w:r>
        <w:rPr>
          <w:rStyle w:val="FootnoteReference"/>
        </w:rPr>
        <w:footnoteRef/>
      </w:r>
      <w:r>
        <w:tab/>
      </w:r>
      <w:hyperlink r:id="rId8" w:history="1">
        <w:r>
          <w:rPr>
            <w:rStyle w:val="Hyperlink"/>
          </w:rPr>
          <w:t>SWD(2026) 122 – Second-stage country analysis on social convergence in line with the Social Convergence Framework (SCF),</w:t>
        </w:r>
      </w:hyperlink>
      <w:r>
        <w:t xml:space="preserve"> [Analiza de țară din a doua etapă privind convergența socială, în conformitate cu cadrul de convergență socială (CCS)], 2026.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1F1912" w14:textId="77777777" w:rsidR="00217AF7" w:rsidRDefault="00217A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B7CA1" w14:textId="77777777" w:rsidR="00217AF7" w:rsidRDefault="00217A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n-IE" w:vendorID="64" w:dllVersion="0" w:nlCheck="1" w:checkStyle="0"/>
  <w:activeWritingStyle w:appName="MSWord" w:lang="de-DE" w:vendorID="64" w:dllVersion="0" w:nlCheck="1" w:checkStyle="0"/>
  <w:activeWritingStyle w:appName="MSWord" w:lang="en-GB" w:vendorID="64" w:dllVersion="0" w:nlCheck="1" w:checkStyle="0"/>
  <w:activeWritingStyle w:appName="MSWord" w:lang="fi-FI"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0 16:47:1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92491023-976E-44AE-81F1-D7522A210374"/>
    <w:docVar w:name="LW_COVERPAGE_TYPE" w:val="1"/>
    <w:docVar w:name="LW_CROSSREFERENCE" w:val="{SWD(2026) 226 final}"/>
    <w:docVar w:name="LW_DocType" w:val="COM"/>
    <w:docVar w:name="LW_EMISSION" w:val="3.6.2026"/>
    <w:docVar w:name="LW_EMISSION_ISODATE" w:val="2026-06-03"/>
    <w:docVar w:name="LW_EMISSION_LOCATION" w:val="BRX"/>
    <w:docVar w:name="LW_EMISSION_PREFIX" w:val="Bruxelle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2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privind politicile economice, sociale, de ocupare a for\u539?ei de munc\u259?, structurale \u537?i bugetare ale Finlandei"/>
    <w:docVar w:name="LW_TYPE.DOC.CP" w:val="RECOMANDARE A CONSILIULUI"/>
    <w:docVar w:name="LwApiVersions" w:val="LW4CoDe 1.24.5.0; LW 9.2, Build 20251112"/>
  </w:docVars>
  <w:rsids>
    <w:rsidRoot w:val="00CA0B25"/>
    <w:rsid w:val="00000090"/>
    <w:rsid w:val="0000020D"/>
    <w:rsid w:val="00000210"/>
    <w:rsid w:val="00000241"/>
    <w:rsid w:val="0000027A"/>
    <w:rsid w:val="00000298"/>
    <w:rsid w:val="00000373"/>
    <w:rsid w:val="00000379"/>
    <w:rsid w:val="000003D4"/>
    <w:rsid w:val="00000491"/>
    <w:rsid w:val="000004D8"/>
    <w:rsid w:val="000004EC"/>
    <w:rsid w:val="00000550"/>
    <w:rsid w:val="000005B6"/>
    <w:rsid w:val="000005C3"/>
    <w:rsid w:val="00000687"/>
    <w:rsid w:val="000006D0"/>
    <w:rsid w:val="00000863"/>
    <w:rsid w:val="000008D2"/>
    <w:rsid w:val="000008DB"/>
    <w:rsid w:val="0000093D"/>
    <w:rsid w:val="00000996"/>
    <w:rsid w:val="0000099F"/>
    <w:rsid w:val="00000AAA"/>
    <w:rsid w:val="00000AEB"/>
    <w:rsid w:val="00000B70"/>
    <w:rsid w:val="00000B8F"/>
    <w:rsid w:val="00000B95"/>
    <w:rsid w:val="00000C11"/>
    <w:rsid w:val="00000C38"/>
    <w:rsid w:val="00000C9E"/>
    <w:rsid w:val="00000D5F"/>
    <w:rsid w:val="00000D8C"/>
    <w:rsid w:val="00000E79"/>
    <w:rsid w:val="00000EB3"/>
    <w:rsid w:val="00000ECA"/>
    <w:rsid w:val="00000F61"/>
    <w:rsid w:val="00000F6A"/>
    <w:rsid w:val="00000F7A"/>
    <w:rsid w:val="00000F81"/>
    <w:rsid w:val="00000FA2"/>
    <w:rsid w:val="00000FCC"/>
    <w:rsid w:val="00001028"/>
    <w:rsid w:val="00001072"/>
    <w:rsid w:val="000010AD"/>
    <w:rsid w:val="000010F7"/>
    <w:rsid w:val="00001160"/>
    <w:rsid w:val="000011AA"/>
    <w:rsid w:val="00001214"/>
    <w:rsid w:val="00001234"/>
    <w:rsid w:val="00001293"/>
    <w:rsid w:val="00001338"/>
    <w:rsid w:val="000013F8"/>
    <w:rsid w:val="0000140D"/>
    <w:rsid w:val="00001444"/>
    <w:rsid w:val="0000145D"/>
    <w:rsid w:val="0000152B"/>
    <w:rsid w:val="0000159D"/>
    <w:rsid w:val="000015BE"/>
    <w:rsid w:val="0000160D"/>
    <w:rsid w:val="0000170B"/>
    <w:rsid w:val="000018AD"/>
    <w:rsid w:val="000018F6"/>
    <w:rsid w:val="00001900"/>
    <w:rsid w:val="00001918"/>
    <w:rsid w:val="00001923"/>
    <w:rsid w:val="00001927"/>
    <w:rsid w:val="00001A0A"/>
    <w:rsid w:val="00001A1E"/>
    <w:rsid w:val="00001A38"/>
    <w:rsid w:val="00001A89"/>
    <w:rsid w:val="00001AC4"/>
    <w:rsid w:val="00001B47"/>
    <w:rsid w:val="00001BCE"/>
    <w:rsid w:val="00001C05"/>
    <w:rsid w:val="00001C2F"/>
    <w:rsid w:val="00001C58"/>
    <w:rsid w:val="00001C6C"/>
    <w:rsid w:val="00001C8C"/>
    <w:rsid w:val="00001CB6"/>
    <w:rsid w:val="00001CEE"/>
    <w:rsid w:val="00001E0A"/>
    <w:rsid w:val="00001E39"/>
    <w:rsid w:val="00001EC5"/>
    <w:rsid w:val="00001ECF"/>
    <w:rsid w:val="00001F97"/>
    <w:rsid w:val="000020B9"/>
    <w:rsid w:val="000020F9"/>
    <w:rsid w:val="00002136"/>
    <w:rsid w:val="000021CD"/>
    <w:rsid w:val="000021D4"/>
    <w:rsid w:val="000021FE"/>
    <w:rsid w:val="00002217"/>
    <w:rsid w:val="000023AB"/>
    <w:rsid w:val="000023B0"/>
    <w:rsid w:val="000024E7"/>
    <w:rsid w:val="000024EB"/>
    <w:rsid w:val="000024F4"/>
    <w:rsid w:val="0000253A"/>
    <w:rsid w:val="0000253F"/>
    <w:rsid w:val="0000256E"/>
    <w:rsid w:val="000025E2"/>
    <w:rsid w:val="00002671"/>
    <w:rsid w:val="00002672"/>
    <w:rsid w:val="00002681"/>
    <w:rsid w:val="000026D6"/>
    <w:rsid w:val="000026E7"/>
    <w:rsid w:val="000027E4"/>
    <w:rsid w:val="0000291A"/>
    <w:rsid w:val="000029D8"/>
    <w:rsid w:val="00002A2B"/>
    <w:rsid w:val="00002A3A"/>
    <w:rsid w:val="00002A3B"/>
    <w:rsid w:val="00002B30"/>
    <w:rsid w:val="00002B3E"/>
    <w:rsid w:val="00002BB3"/>
    <w:rsid w:val="00002C83"/>
    <w:rsid w:val="00002D7C"/>
    <w:rsid w:val="00002D87"/>
    <w:rsid w:val="00002E2C"/>
    <w:rsid w:val="00002E32"/>
    <w:rsid w:val="00002E33"/>
    <w:rsid w:val="00002E58"/>
    <w:rsid w:val="00002EA0"/>
    <w:rsid w:val="00002ED2"/>
    <w:rsid w:val="00002EE8"/>
    <w:rsid w:val="00002F09"/>
    <w:rsid w:val="00002F0A"/>
    <w:rsid w:val="00002F1A"/>
    <w:rsid w:val="00002FC5"/>
    <w:rsid w:val="00002FED"/>
    <w:rsid w:val="0000300C"/>
    <w:rsid w:val="0000302A"/>
    <w:rsid w:val="00003078"/>
    <w:rsid w:val="000030AD"/>
    <w:rsid w:val="000030C1"/>
    <w:rsid w:val="000030D9"/>
    <w:rsid w:val="000030E6"/>
    <w:rsid w:val="00003128"/>
    <w:rsid w:val="00003130"/>
    <w:rsid w:val="00003134"/>
    <w:rsid w:val="00003164"/>
    <w:rsid w:val="00003223"/>
    <w:rsid w:val="0000329D"/>
    <w:rsid w:val="0000329E"/>
    <w:rsid w:val="0000335A"/>
    <w:rsid w:val="00003440"/>
    <w:rsid w:val="00003442"/>
    <w:rsid w:val="0000346B"/>
    <w:rsid w:val="000034E3"/>
    <w:rsid w:val="000034F7"/>
    <w:rsid w:val="00003578"/>
    <w:rsid w:val="000035C6"/>
    <w:rsid w:val="000035E0"/>
    <w:rsid w:val="000035EB"/>
    <w:rsid w:val="0000361B"/>
    <w:rsid w:val="00003664"/>
    <w:rsid w:val="0000369F"/>
    <w:rsid w:val="000036D6"/>
    <w:rsid w:val="000036EC"/>
    <w:rsid w:val="0000370C"/>
    <w:rsid w:val="00003772"/>
    <w:rsid w:val="0000377C"/>
    <w:rsid w:val="0000377E"/>
    <w:rsid w:val="000037AF"/>
    <w:rsid w:val="00003909"/>
    <w:rsid w:val="0000393E"/>
    <w:rsid w:val="0000394C"/>
    <w:rsid w:val="00003984"/>
    <w:rsid w:val="000039BB"/>
    <w:rsid w:val="00003AD7"/>
    <w:rsid w:val="00003B1A"/>
    <w:rsid w:val="00003B8D"/>
    <w:rsid w:val="00003BFF"/>
    <w:rsid w:val="00003C12"/>
    <w:rsid w:val="00003C17"/>
    <w:rsid w:val="00003C4F"/>
    <w:rsid w:val="00003C74"/>
    <w:rsid w:val="00003D0A"/>
    <w:rsid w:val="00003D67"/>
    <w:rsid w:val="00003DD3"/>
    <w:rsid w:val="00003DED"/>
    <w:rsid w:val="00003EDD"/>
    <w:rsid w:val="00003FFE"/>
    <w:rsid w:val="0000404C"/>
    <w:rsid w:val="00004077"/>
    <w:rsid w:val="0000407F"/>
    <w:rsid w:val="00004081"/>
    <w:rsid w:val="000040B7"/>
    <w:rsid w:val="00004140"/>
    <w:rsid w:val="000041A1"/>
    <w:rsid w:val="000041C3"/>
    <w:rsid w:val="000041E0"/>
    <w:rsid w:val="0000423E"/>
    <w:rsid w:val="0000432D"/>
    <w:rsid w:val="00004346"/>
    <w:rsid w:val="00004360"/>
    <w:rsid w:val="000043CD"/>
    <w:rsid w:val="000043DD"/>
    <w:rsid w:val="00004415"/>
    <w:rsid w:val="0000449D"/>
    <w:rsid w:val="0000454B"/>
    <w:rsid w:val="000045AA"/>
    <w:rsid w:val="0000463A"/>
    <w:rsid w:val="00004641"/>
    <w:rsid w:val="00004686"/>
    <w:rsid w:val="0000469B"/>
    <w:rsid w:val="0000477F"/>
    <w:rsid w:val="000047B3"/>
    <w:rsid w:val="000047CB"/>
    <w:rsid w:val="00004837"/>
    <w:rsid w:val="000048D7"/>
    <w:rsid w:val="000048DB"/>
    <w:rsid w:val="00004939"/>
    <w:rsid w:val="0000497C"/>
    <w:rsid w:val="000049B5"/>
    <w:rsid w:val="000049FE"/>
    <w:rsid w:val="00004A1A"/>
    <w:rsid w:val="00004A2B"/>
    <w:rsid w:val="00004A62"/>
    <w:rsid w:val="00004AC8"/>
    <w:rsid w:val="00004B8A"/>
    <w:rsid w:val="00004BA4"/>
    <w:rsid w:val="00004BF5"/>
    <w:rsid w:val="00004C10"/>
    <w:rsid w:val="00004C5D"/>
    <w:rsid w:val="00004C83"/>
    <w:rsid w:val="00004CCC"/>
    <w:rsid w:val="00004D14"/>
    <w:rsid w:val="00004E7C"/>
    <w:rsid w:val="00004E84"/>
    <w:rsid w:val="00004EC6"/>
    <w:rsid w:val="00004FB0"/>
    <w:rsid w:val="00005028"/>
    <w:rsid w:val="00005059"/>
    <w:rsid w:val="000050C4"/>
    <w:rsid w:val="000050EF"/>
    <w:rsid w:val="0000510A"/>
    <w:rsid w:val="0000511A"/>
    <w:rsid w:val="00005157"/>
    <w:rsid w:val="00005191"/>
    <w:rsid w:val="000051FB"/>
    <w:rsid w:val="000052F2"/>
    <w:rsid w:val="00005348"/>
    <w:rsid w:val="00005365"/>
    <w:rsid w:val="000053B8"/>
    <w:rsid w:val="000053BA"/>
    <w:rsid w:val="000053CF"/>
    <w:rsid w:val="000053F2"/>
    <w:rsid w:val="00005426"/>
    <w:rsid w:val="00005534"/>
    <w:rsid w:val="000055C5"/>
    <w:rsid w:val="000055CA"/>
    <w:rsid w:val="000056E5"/>
    <w:rsid w:val="000057D8"/>
    <w:rsid w:val="0000582B"/>
    <w:rsid w:val="000058FA"/>
    <w:rsid w:val="00005922"/>
    <w:rsid w:val="00005929"/>
    <w:rsid w:val="000059D8"/>
    <w:rsid w:val="000059D9"/>
    <w:rsid w:val="00005B24"/>
    <w:rsid w:val="00005BD8"/>
    <w:rsid w:val="00005C0F"/>
    <w:rsid w:val="00005C2D"/>
    <w:rsid w:val="00005C72"/>
    <w:rsid w:val="00005CAA"/>
    <w:rsid w:val="00005CAD"/>
    <w:rsid w:val="00005CCA"/>
    <w:rsid w:val="00005CD0"/>
    <w:rsid w:val="00005CF7"/>
    <w:rsid w:val="00005D61"/>
    <w:rsid w:val="00005D83"/>
    <w:rsid w:val="00005DB7"/>
    <w:rsid w:val="00005E5A"/>
    <w:rsid w:val="00005F1D"/>
    <w:rsid w:val="00005F2A"/>
    <w:rsid w:val="00005FA6"/>
    <w:rsid w:val="00005FC1"/>
    <w:rsid w:val="00005FD5"/>
    <w:rsid w:val="00006051"/>
    <w:rsid w:val="00006074"/>
    <w:rsid w:val="00006113"/>
    <w:rsid w:val="0000613C"/>
    <w:rsid w:val="00006168"/>
    <w:rsid w:val="000062D5"/>
    <w:rsid w:val="0000638F"/>
    <w:rsid w:val="000063E3"/>
    <w:rsid w:val="00006440"/>
    <w:rsid w:val="0000645F"/>
    <w:rsid w:val="000064C2"/>
    <w:rsid w:val="000064F4"/>
    <w:rsid w:val="000064FB"/>
    <w:rsid w:val="00006519"/>
    <w:rsid w:val="00006576"/>
    <w:rsid w:val="00006579"/>
    <w:rsid w:val="000065BC"/>
    <w:rsid w:val="00006768"/>
    <w:rsid w:val="00006779"/>
    <w:rsid w:val="0000677B"/>
    <w:rsid w:val="0000679F"/>
    <w:rsid w:val="000067DE"/>
    <w:rsid w:val="000067EE"/>
    <w:rsid w:val="00006802"/>
    <w:rsid w:val="00006865"/>
    <w:rsid w:val="000068B8"/>
    <w:rsid w:val="000069FD"/>
    <w:rsid w:val="00006A2F"/>
    <w:rsid w:val="00006A9B"/>
    <w:rsid w:val="00006AA7"/>
    <w:rsid w:val="00006B55"/>
    <w:rsid w:val="00006BAE"/>
    <w:rsid w:val="00006BFB"/>
    <w:rsid w:val="00006C2C"/>
    <w:rsid w:val="00006CE3"/>
    <w:rsid w:val="00006D89"/>
    <w:rsid w:val="00006E28"/>
    <w:rsid w:val="00006E91"/>
    <w:rsid w:val="00006EB2"/>
    <w:rsid w:val="00006EBD"/>
    <w:rsid w:val="00006EDC"/>
    <w:rsid w:val="00006EEA"/>
    <w:rsid w:val="00006F75"/>
    <w:rsid w:val="00006FBB"/>
    <w:rsid w:val="00007044"/>
    <w:rsid w:val="000070CC"/>
    <w:rsid w:val="000070F9"/>
    <w:rsid w:val="000070FF"/>
    <w:rsid w:val="00007107"/>
    <w:rsid w:val="0000710D"/>
    <w:rsid w:val="00007142"/>
    <w:rsid w:val="00007154"/>
    <w:rsid w:val="0000715B"/>
    <w:rsid w:val="000071A8"/>
    <w:rsid w:val="000071BA"/>
    <w:rsid w:val="0000722D"/>
    <w:rsid w:val="000072C2"/>
    <w:rsid w:val="0000737B"/>
    <w:rsid w:val="000073ED"/>
    <w:rsid w:val="0000740E"/>
    <w:rsid w:val="00007460"/>
    <w:rsid w:val="000074BF"/>
    <w:rsid w:val="00007578"/>
    <w:rsid w:val="000075B6"/>
    <w:rsid w:val="000075CB"/>
    <w:rsid w:val="000075DF"/>
    <w:rsid w:val="000075FA"/>
    <w:rsid w:val="00007629"/>
    <w:rsid w:val="0000762B"/>
    <w:rsid w:val="00007658"/>
    <w:rsid w:val="0000768C"/>
    <w:rsid w:val="000076CA"/>
    <w:rsid w:val="000076CD"/>
    <w:rsid w:val="000077A1"/>
    <w:rsid w:val="00007824"/>
    <w:rsid w:val="00007853"/>
    <w:rsid w:val="00007935"/>
    <w:rsid w:val="00007A08"/>
    <w:rsid w:val="00007A9B"/>
    <w:rsid w:val="00007ABB"/>
    <w:rsid w:val="00007B36"/>
    <w:rsid w:val="00007BAB"/>
    <w:rsid w:val="00007BC9"/>
    <w:rsid w:val="00007BCD"/>
    <w:rsid w:val="00007BF6"/>
    <w:rsid w:val="00007C49"/>
    <w:rsid w:val="00007C52"/>
    <w:rsid w:val="00007C75"/>
    <w:rsid w:val="00007CD7"/>
    <w:rsid w:val="00007D5C"/>
    <w:rsid w:val="00007D62"/>
    <w:rsid w:val="00007D82"/>
    <w:rsid w:val="00007E22"/>
    <w:rsid w:val="00007EEE"/>
    <w:rsid w:val="00007EF5"/>
    <w:rsid w:val="00007F13"/>
    <w:rsid w:val="00007FD3"/>
    <w:rsid w:val="00010069"/>
    <w:rsid w:val="00010092"/>
    <w:rsid w:val="00010096"/>
    <w:rsid w:val="000100D8"/>
    <w:rsid w:val="0001013D"/>
    <w:rsid w:val="000101AE"/>
    <w:rsid w:val="000101F2"/>
    <w:rsid w:val="00010285"/>
    <w:rsid w:val="00010439"/>
    <w:rsid w:val="00010465"/>
    <w:rsid w:val="0001046B"/>
    <w:rsid w:val="00010490"/>
    <w:rsid w:val="0001059F"/>
    <w:rsid w:val="000105AC"/>
    <w:rsid w:val="00010690"/>
    <w:rsid w:val="000106B5"/>
    <w:rsid w:val="000106F0"/>
    <w:rsid w:val="00010763"/>
    <w:rsid w:val="00010769"/>
    <w:rsid w:val="0001078C"/>
    <w:rsid w:val="000107C5"/>
    <w:rsid w:val="000107DC"/>
    <w:rsid w:val="0001082B"/>
    <w:rsid w:val="00010886"/>
    <w:rsid w:val="000108BE"/>
    <w:rsid w:val="000108CD"/>
    <w:rsid w:val="000108D5"/>
    <w:rsid w:val="00010A95"/>
    <w:rsid w:val="00010A99"/>
    <w:rsid w:val="00010AD1"/>
    <w:rsid w:val="00010B1D"/>
    <w:rsid w:val="00010B33"/>
    <w:rsid w:val="00010B4F"/>
    <w:rsid w:val="00010B84"/>
    <w:rsid w:val="00010BAB"/>
    <w:rsid w:val="00010BDD"/>
    <w:rsid w:val="00010C46"/>
    <w:rsid w:val="00010C97"/>
    <w:rsid w:val="00010CA0"/>
    <w:rsid w:val="00010CDA"/>
    <w:rsid w:val="00010E32"/>
    <w:rsid w:val="00010F44"/>
    <w:rsid w:val="00010F79"/>
    <w:rsid w:val="00010F9C"/>
    <w:rsid w:val="00010FC1"/>
    <w:rsid w:val="00010FE1"/>
    <w:rsid w:val="0001100C"/>
    <w:rsid w:val="0001106B"/>
    <w:rsid w:val="000110EF"/>
    <w:rsid w:val="00011122"/>
    <w:rsid w:val="000111C2"/>
    <w:rsid w:val="0001127F"/>
    <w:rsid w:val="00011359"/>
    <w:rsid w:val="00011393"/>
    <w:rsid w:val="000113A7"/>
    <w:rsid w:val="000113EA"/>
    <w:rsid w:val="00011448"/>
    <w:rsid w:val="00011454"/>
    <w:rsid w:val="0001147D"/>
    <w:rsid w:val="000114D4"/>
    <w:rsid w:val="0001155D"/>
    <w:rsid w:val="000115CA"/>
    <w:rsid w:val="00011659"/>
    <w:rsid w:val="00011665"/>
    <w:rsid w:val="0001167E"/>
    <w:rsid w:val="000116F0"/>
    <w:rsid w:val="000116F8"/>
    <w:rsid w:val="00011714"/>
    <w:rsid w:val="0001175F"/>
    <w:rsid w:val="00011777"/>
    <w:rsid w:val="00011782"/>
    <w:rsid w:val="0001179E"/>
    <w:rsid w:val="000117DB"/>
    <w:rsid w:val="000117FD"/>
    <w:rsid w:val="00011833"/>
    <w:rsid w:val="0001184D"/>
    <w:rsid w:val="000118A6"/>
    <w:rsid w:val="000118B0"/>
    <w:rsid w:val="00011944"/>
    <w:rsid w:val="0001195C"/>
    <w:rsid w:val="0001198C"/>
    <w:rsid w:val="000119AC"/>
    <w:rsid w:val="00011A49"/>
    <w:rsid w:val="00011A54"/>
    <w:rsid w:val="00011A8B"/>
    <w:rsid w:val="00011AC4"/>
    <w:rsid w:val="00011AEC"/>
    <w:rsid w:val="00011B41"/>
    <w:rsid w:val="00011B70"/>
    <w:rsid w:val="00011B80"/>
    <w:rsid w:val="00011B96"/>
    <w:rsid w:val="00011BC0"/>
    <w:rsid w:val="00011BEE"/>
    <w:rsid w:val="00011C3A"/>
    <w:rsid w:val="00011C46"/>
    <w:rsid w:val="00011D5E"/>
    <w:rsid w:val="00011DFE"/>
    <w:rsid w:val="00011E22"/>
    <w:rsid w:val="00011E2C"/>
    <w:rsid w:val="00011EAC"/>
    <w:rsid w:val="00011EB0"/>
    <w:rsid w:val="00011EF3"/>
    <w:rsid w:val="00011F0F"/>
    <w:rsid w:val="00011F15"/>
    <w:rsid w:val="00011F80"/>
    <w:rsid w:val="0001205D"/>
    <w:rsid w:val="0001206C"/>
    <w:rsid w:val="00012078"/>
    <w:rsid w:val="000120F0"/>
    <w:rsid w:val="00012109"/>
    <w:rsid w:val="0001219B"/>
    <w:rsid w:val="0001221C"/>
    <w:rsid w:val="00012221"/>
    <w:rsid w:val="00012331"/>
    <w:rsid w:val="000123B0"/>
    <w:rsid w:val="00012406"/>
    <w:rsid w:val="0001240C"/>
    <w:rsid w:val="000124C6"/>
    <w:rsid w:val="000124E8"/>
    <w:rsid w:val="000124EA"/>
    <w:rsid w:val="000124EF"/>
    <w:rsid w:val="0001254E"/>
    <w:rsid w:val="00012560"/>
    <w:rsid w:val="000125C2"/>
    <w:rsid w:val="00012632"/>
    <w:rsid w:val="00012655"/>
    <w:rsid w:val="0001269E"/>
    <w:rsid w:val="000126B1"/>
    <w:rsid w:val="000126C5"/>
    <w:rsid w:val="000126CC"/>
    <w:rsid w:val="000127F7"/>
    <w:rsid w:val="00012825"/>
    <w:rsid w:val="0001288F"/>
    <w:rsid w:val="000128BA"/>
    <w:rsid w:val="000128C8"/>
    <w:rsid w:val="00012953"/>
    <w:rsid w:val="0001295B"/>
    <w:rsid w:val="000129D5"/>
    <w:rsid w:val="000129EB"/>
    <w:rsid w:val="000129ED"/>
    <w:rsid w:val="00012A48"/>
    <w:rsid w:val="00012A9E"/>
    <w:rsid w:val="00012AAC"/>
    <w:rsid w:val="00012AEF"/>
    <w:rsid w:val="00012B7D"/>
    <w:rsid w:val="00012B88"/>
    <w:rsid w:val="00012B8E"/>
    <w:rsid w:val="00012BC6"/>
    <w:rsid w:val="00012BC9"/>
    <w:rsid w:val="00012BD5"/>
    <w:rsid w:val="00012C36"/>
    <w:rsid w:val="00012C5F"/>
    <w:rsid w:val="00012C61"/>
    <w:rsid w:val="00012C74"/>
    <w:rsid w:val="00012C95"/>
    <w:rsid w:val="00012D2E"/>
    <w:rsid w:val="00012D56"/>
    <w:rsid w:val="00012D73"/>
    <w:rsid w:val="00012DEA"/>
    <w:rsid w:val="00012EA4"/>
    <w:rsid w:val="00012EE3"/>
    <w:rsid w:val="00012F56"/>
    <w:rsid w:val="00013127"/>
    <w:rsid w:val="0001320A"/>
    <w:rsid w:val="00013232"/>
    <w:rsid w:val="00013254"/>
    <w:rsid w:val="00013269"/>
    <w:rsid w:val="0001330B"/>
    <w:rsid w:val="00013391"/>
    <w:rsid w:val="0001339D"/>
    <w:rsid w:val="000133A2"/>
    <w:rsid w:val="00013440"/>
    <w:rsid w:val="0001345A"/>
    <w:rsid w:val="00013523"/>
    <w:rsid w:val="0001358D"/>
    <w:rsid w:val="000135B7"/>
    <w:rsid w:val="000135C3"/>
    <w:rsid w:val="000135D8"/>
    <w:rsid w:val="000135E8"/>
    <w:rsid w:val="0001362B"/>
    <w:rsid w:val="00013664"/>
    <w:rsid w:val="00013698"/>
    <w:rsid w:val="000136F2"/>
    <w:rsid w:val="00013748"/>
    <w:rsid w:val="00013757"/>
    <w:rsid w:val="00013841"/>
    <w:rsid w:val="000138E0"/>
    <w:rsid w:val="000138E5"/>
    <w:rsid w:val="000138EB"/>
    <w:rsid w:val="000139C2"/>
    <w:rsid w:val="00013AA4"/>
    <w:rsid w:val="00013B01"/>
    <w:rsid w:val="00013B12"/>
    <w:rsid w:val="00013B59"/>
    <w:rsid w:val="00013B7F"/>
    <w:rsid w:val="00013C06"/>
    <w:rsid w:val="00013C0A"/>
    <w:rsid w:val="00013C0E"/>
    <w:rsid w:val="00013C18"/>
    <w:rsid w:val="00013C7A"/>
    <w:rsid w:val="00013D70"/>
    <w:rsid w:val="00013D7A"/>
    <w:rsid w:val="00013DF6"/>
    <w:rsid w:val="00013E14"/>
    <w:rsid w:val="00013EDF"/>
    <w:rsid w:val="00013F12"/>
    <w:rsid w:val="00013F91"/>
    <w:rsid w:val="00013FEA"/>
    <w:rsid w:val="00013FFC"/>
    <w:rsid w:val="00014082"/>
    <w:rsid w:val="00014087"/>
    <w:rsid w:val="00014151"/>
    <w:rsid w:val="00014181"/>
    <w:rsid w:val="00014186"/>
    <w:rsid w:val="000141A0"/>
    <w:rsid w:val="00014226"/>
    <w:rsid w:val="00014254"/>
    <w:rsid w:val="0001428B"/>
    <w:rsid w:val="00014359"/>
    <w:rsid w:val="00014373"/>
    <w:rsid w:val="00014391"/>
    <w:rsid w:val="0001441E"/>
    <w:rsid w:val="00014467"/>
    <w:rsid w:val="000144EC"/>
    <w:rsid w:val="0001450E"/>
    <w:rsid w:val="00014510"/>
    <w:rsid w:val="0001451C"/>
    <w:rsid w:val="0001457C"/>
    <w:rsid w:val="000145AA"/>
    <w:rsid w:val="000145AC"/>
    <w:rsid w:val="000146C1"/>
    <w:rsid w:val="00014713"/>
    <w:rsid w:val="0001471B"/>
    <w:rsid w:val="000147AB"/>
    <w:rsid w:val="000148BC"/>
    <w:rsid w:val="000148F7"/>
    <w:rsid w:val="00014977"/>
    <w:rsid w:val="000149A5"/>
    <w:rsid w:val="000149A6"/>
    <w:rsid w:val="000149BE"/>
    <w:rsid w:val="000149C7"/>
    <w:rsid w:val="00014A34"/>
    <w:rsid w:val="00014AFB"/>
    <w:rsid w:val="00014B7D"/>
    <w:rsid w:val="00014C1B"/>
    <w:rsid w:val="00014C27"/>
    <w:rsid w:val="00014C41"/>
    <w:rsid w:val="00014C59"/>
    <w:rsid w:val="00014C67"/>
    <w:rsid w:val="00014C79"/>
    <w:rsid w:val="00014D10"/>
    <w:rsid w:val="00014D18"/>
    <w:rsid w:val="00014D79"/>
    <w:rsid w:val="00014DA6"/>
    <w:rsid w:val="00014DDA"/>
    <w:rsid w:val="00014E91"/>
    <w:rsid w:val="00014EA5"/>
    <w:rsid w:val="00014EA7"/>
    <w:rsid w:val="00014EB0"/>
    <w:rsid w:val="00014EBD"/>
    <w:rsid w:val="00014EFD"/>
    <w:rsid w:val="00014FF2"/>
    <w:rsid w:val="00015043"/>
    <w:rsid w:val="000150AE"/>
    <w:rsid w:val="000150F7"/>
    <w:rsid w:val="00015129"/>
    <w:rsid w:val="00015182"/>
    <w:rsid w:val="000151AA"/>
    <w:rsid w:val="00015284"/>
    <w:rsid w:val="000152D2"/>
    <w:rsid w:val="000152E6"/>
    <w:rsid w:val="00015315"/>
    <w:rsid w:val="00015318"/>
    <w:rsid w:val="00015389"/>
    <w:rsid w:val="00015594"/>
    <w:rsid w:val="000156BB"/>
    <w:rsid w:val="00015700"/>
    <w:rsid w:val="0001572F"/>
    <w:rsid w:val="00015744"/>
    <w:rsid w:val="000157AF"/>
    <w:rsid w:val="000157F9"/>
    <w:rsid w:val="00015864"/>
    <w:rsid w:val="000158F9"/>
    <w:rsid w:val="00015904"/>
    <w:rsid w:val="000159A3"/>
    <w:rsid w:val="000159DC"/>
    <w:rsid w:val="00015A01"/>
    <w:rsid w:val="00015A5C"/>
    <w:rsid w:val="00015A70"/>
    <w:rsid w:val="00015AD9"/>
    <w:rsid w:val="00015B05"/>
    <w:rsid w:val="00015BFB"/>
    <w:rsid w:val="00015CB1"/>
    <w:rsid w:val="00015D47"/>
    <w:rsid w:val="00015E2F"/>
    <w:rsid w:val="00015E7A"/>
    <w:rsid w:val="00015F64"/>
    <w:rsid w:val="00016042"/>
    <w:rsid w:val="000160A2"/>
    <w:rsid w:val="000160CF"/>
    <w:rsid w:val="000160E6"/>
    <w:rsid w:val="00016119"/>
    <w:rsid w:val="00016140"/>
    <w:rsid w:val="000161C4"/>
    <w:rsid w:val="0001624E"/>
    <w:rsid w:val="00016276"/>
    <w:rsid w:val="00016331"/>
    <w:rsid w:val="000163F9"/>
    <w:rsid w:val="0001642F"/>
    <w:rsid w:val="00016433"/>
    <w:rsid w:val="0001644C"/>
    <w:rsid w:val="0001653F"/>
    <w:rsid w:val="000165A3"/>
    <w:rsid w:val="000166CB"/>
    <w:rsid w:val="000166D4"/>
    <w:rsid w:val="00016701"/>
    <w:rsid w:val="00016722"/>
    <w:rsid w:val="00016760"/>
    <w:rsid w:val="0001676B"/>
    <w:rsid w:val="0001676C"/>
    <w:rsid w:val="00016775"/>
    <w:rsid w:val="000167C5"/>
    <w:rsid w:val="0001688F"/>
    <w:rsid w:val="000168D6"/>
    <w:rsid w:val="00016A1C"/>
    <w:rsid w:val="00016B90"/>
    <w:rsid w:val="00016BB4"/>
    <w:rsid w:val="00016BDD"/>
    <w:rsid w:val="00016C86"/>
    <w:rsid w:val="00016CF5"/>
    <w:rsid w:val="00016D30"/>
    <w:rsid w:val="00016D6A"/>
    <w:rsid w:val="00016DE1"/>
    <w:rsid w:val="00016E0C"/>
    <w:rsid w:val="00016E5B"/>
    <w:rsid w:val="00016EFC"/>
    <w:rsid w:val="00016F20"/>
    <w:rsid w:val="00016F9D"/>
    <w:rsid w:val="00016FA3"/>
    <w:rsid w:val="00016FA7"/>
    <w:rsid w:val="00016FC4"/>
    <w:rsid w:val="00017004"/>
    <w:rsid w:val="000170B8"/>
    <w:rsid w:val="000170F5"/>
    <w:rsid w:val="0001713B"/>
    <w:rsid w:val="0001719B"/>
    <w:rsid w:val="000171AA"/>
    <w:rsid w:val="000171C5"/>
    <w:rsid w:val="000172C1"/>
    <w:rsid w:val="00017316"/>
    <w:rsid w:val="000173CC"/>
    <w:rsid w:val="00017404"/>
    <w:rsid w:val="00017444"/>
    <w:rsid w:val="0001765E"/>
    <w:rsid w:val="000176B6"/>
    <w:rsid w:val="000177E8"/>
    <w:rsid w:val="00017893"/>
    <w:rsid w:val="00017912"/>
    <w:rsid w:val="00017964"/>
    <w:rsid w:val="00017999"/>
    <w:rsid w:val="00017A09"/>
    <w:rsid w:val="00017A35"/>
    <w:rsid w:val="00017AA9"/>
    <w:rsid w:val="00017AAF"/>
    <w:rsid w:val="00017B7D"/>
    <w:rsid w:val="00017B8F"/>
    <w:rsid w:val="00017BCC"/>
    <w:rsid w:val="00017E0C"/>
    <w:rsid w:val="00017E13"/>
    <w:rsid w:val="00017EB0"/>
    <w:rsid w:val="00017EF5"/>
    <w:rsid w:val="00017F87"/>
    <w:rsid w:val="00017FCB"/>
    <w:rsid w:val="000200D5"/>
    <w:rsid w:val="000200F0"/>
    <w:rsid w:val="000201B5"/>
    <w:rsid w:val="00020311"/>
    <w:rsid w:val="00020347"/>
    <w:rsid w:val="00020399"/>
    <w:rsid w:val="000203DB"/>
    <w:rsid w:val="00020450"/>
    <w:rsid w:val="00020487"/>
    <w:rsid w:val="0002049F"/>
    <w:rsid w:val="000204C8"/>
    <w:rsid w:val="000204EE"/>
    <w:rsid w:val="0002054D"/>
    <w:rsid w:val="0002068A"/>
    <w:rsid w:val="00020765"/>
    <w:rsid w:val="000207D7"/>
    <w:rsid w:val="00020820"/>
    <w:rsid w:val="00020878"/>
    <w:rsid w:val="0002089A"/>
    <w:rsid w:val="000208C5"/>
    <w:rsid w:val="000208F2"/>
    <w:rsid w:val="0002098C"/>
    <w:rsid w:val="00020A1B"/>
    <w:rsid w:val="00020A4E"/>
    <w:rsid w:val="00020A50"/>
    <w:rsid w:val="00020A91"/>
    <w:rsid w:val="00020AC5"/>
    <w:rsid w:val="00020AC7"/>
    <w:rsid w:val="00020B49"/>
    <w:rsid w:val="00020B71"/>
    <w:rsid w:val="00020BAF"/>
    <w:rsid w:val="00020C23"/>
    <w:rsid w:val="00020C97"/>
    <w:rsid w:val="00020CCC"/>
    <w:rsid w:val="00020D87"/>
    <w:rsid w:val="00020EAA"/>
    <w:rsid w:val="00020F18"/>
    <w:rsid w:val="00020FB5"/>
    <w:rsid w:val="00020FBF"/>
    <w:rsid w:val="00020FE8"/>
    <w:rsid w:val="0002100A"/>
    <w:rsid w:val="0002101C"/>
    <w:rsid w:val="00021060"/>
    <w:rsid w:val="00021072"/>
    <w:rsid w:val="000210D5"/>
    <w:rsid w:val="0002123C"/>
    <w:rsid w:val="000212A8"/>
    <w:rsid w:val="000212A9"/>
    <w:rsid w:val="000212AB"/>
    <w:rsid w:val="000212CC"/>
    <w:rsid w:val="0002130B"/>
    <w:rsid w:val="000213EF"/>
    <w:rsid w:val="00021442"/>
    <w:rsid w:val="000214B1"/>
    <w:rsid w:val="000214B3"/>
    <w:rsid w:val="00021532"/>
    <w:rsid w:val="000215D4"/>
    <w:rsid w:val="000216A3"/>
    <w:rsid w:val="000216F3"/>
    <w:rsid w:val="00021738"/>
    <w:rsid w:val="0002176E"/>
    <w:rsid w:val="000217B3"/>
    <w:rsid w:val="00021829"/>
    <w:rsid w:val="00021860"/>
    <w:rsid w:val="000218B5"/>
    <w:rsid w:val="000218CA"/>
    <w:rsid w:val="00021900"/>
    <w:rsid w:val="00021918"/>
    <w:rsid w:val="00021982"/>
    <w:rsid w:val="00021998"/>
    <w:rsid w:val="00021A20"/>
    <w:rsid w:val="00021A85"/>
    <w:rsid w:val="00021B7E"/>
    <w:rsid w:val="00021BA7"/>
    <w:rsid w:val="00021BDB"/>
    <w:rsid w:val="00021BEB"/>
    <w:rsid w:val="00021BEC"/>
    <w:rsid w:val="00021C02"/>
    <w:rsid w:val="00021C31"/>
    <w:rsid w:val="00021C65"/>
    <w:rsid w:val="00021D25"/>
    <w:rsid w:val="00021D2A"/>
    <w:rsid w:val="00021D63"/>
    <w:rsid w:val="00021DA7"/>
    <w:rsid w:val="00021DD2"/>
    <w:rsid w:val="00021F0D"/>
    <w:rsid w:val="00021F48"/>
    <w:rsid w:val="00021F6E"/>
    <w:rsid w:val="00021FCC"/>
    <w:rsid w:val="0002201D"/>
    <w:rsid w:val="000220BD"/>
    <w:rsid w:val="000221AB"/>
    <w:rsid w:val="000221B5"/>
    <w:rsid w:val="0002221F"/>
    <w:rsid w:val="00022229"/>
    <w:rsid w:val="00022258"/>
    <w:rsid w:val="00022263"/>
    <w:rsid w:val="00022277"/>
    <w:rsid w:val="0002227D"/>
    <w:rsid w:val="0002230C"/>
    <w:rsid w:val="00022356"/>
    <w:rsid w:val="00022408"/>
    <w:rsid w:val="0002242B"/>
    <w:rsid w:val="00022455"/>
    <w:rsid w:val="00022469"/>
    <w:rsid w:val="000224D5"/>
    <w:rsid w:val="000224DC"/>
    <w:rsid w:val="000224E4"/>
    <w:rsid w:val="000224EC"/>
    <w:rsid w:val="00022505"/>
    <w:rsid w:val="000225C4"/>
    <w:rsid w:val="0002262B"/>
    <w:rsid w:val="00022664"/>
    <w:rsid w:val="00022677"/>
    <w:rsid w:val="0002269A"/>
    <w:rsid w:val="000226CE"/>
    <w:rsid w:val="000226D4"/>
    <w:rsid w:val="00022779"/>
    <w:rsid w:val="0002279E"/>
    <w:rsid w:val="000227A3"/>
    <w:rsid w:val="000227DA"/>
    <w:rsid w:val="0002284C"/>
    <w:rsid w:val="00022862"/>
    <w:rsid w:val="000228B8"/>
    <w:rsid w:val="0002293C"/>
    <w:rsid w:val="0002296F"/>
    <w:rsid w:val="000229BA"/>
    <w:rsid w:val="00022AC9"/>
    <w:rsid w:val="00022AD8"/>
    <w:rsid w:val="00022B3C"/>
    <w:rsid w:val="00022BE3"/>
    <w:rsid w:val="00022D77"/>
    <w:rsid w:val="00022DEA"/>
    <w:rsid w:val="00022E01"/>
    <w:rsid w:val="00022E22"/>
    <w:rsid w:val="00022E4A"/>
    <w:rsid w:val="00022E62"/>
    <w:rsid w:val="00022ED1"/>
    <w:rsid w:val="00022EE9"/>
    <w:rsid w:val="00022F0E"/>
    <w:rsid w:val="00022F1D"/>
    <w:rsid w:val="00022F2E"/>
    <w:rsid w:val="00022F50"/>
    <w:rsid w:val="00022F53"/>
    <w:rsid w:val="00022FEF"/>
    <w:rsid w:val="0002300A"/>
    <w:rsid w:val="0002300E"/>
    <w:rsid w:val="00023057"/>
    <w:rsid w:val="0002308F"/>
    <w:rsid w:val="00023100"/>
    <w:rsid w:val="00023170"/>
    <w:rsid w:val="00023195"/>
    <w:rsid w:val="000231A0"/>
    <w:rsid w:val="0002320C"/>
    <w:rsid w:val="00023215"/>
    <w:rsid w:val="00023224"/>
    <w:rsid w:val="00023231"/>
    <w:rsid w:val="000232B7"/>
    <w:rsid w:val="000232E0"/>
    <w:rsid w:val="00023302"/>
    <w:rsid w:val="000233E2"/>
    <w:rsid w:val="00023417"/>
    <w:rsid w:val="00023431"/>
    <w:rsid w:val="000234CF"/>
    <w:rsid w:val="0002350A"/>
    <w:rsid w:val="0002352E"/>
    <w:rsid w:val="0002357E"/>
    <w:rsid w:val="000235A7"/>
    <w:rsid w:val="00023680"/>
    <w:rsid w:val="000236D2"/>
    <w:rsid w:val="0002374E"/>
    <w:rsid w:val="000238EC"/>
    <w:rsid w:val="0002390A"/>
    <w:rsid w:val="00023975"/>
    <w:rsid w:val="000239B6"/>
    <w:rsid w:val="000239D0"/>
    <w:rsid w:val="00023A57"/>
    <w:rsid w:val="00023A95"/>
    <w:rsid w:val="00023A9B"/>
    <w:rsid w:val="00023AB2"/>
    <w:rsid w:val="00023B01"/>
    <w:rsid w:val="00023B8A"/>
    <w:rsid w:val="00023BA0"/>
    <w:rsid w:val="00023C10"/>
    <w:rsid w:val="00023C77"/>
    <w:rsid w:val="00023CD5"/>
    <w:rsid w:val="00023D08"/>
    <w:rsid w:val="00023D12"/>
    <w:rsid w:val="00023D99"/>
    <w:rsid w:val="00023E2D"/>
    <w:rsid w:val="00023E47"/>
    <w:rsid w:val="00023E51"/>
    <w:rsid w:val="00023E87"/>
    <w:rsid w:val="00023FAA"/>
    <w:rsid w:val="00024001"/>
    <w:rsid w:val="0002405D"/>
    <w:rsid w:val="00024096"/>
    <w:rsid w:val="0002409A"/>
    <w:rsid w:val="000240A4"/>
    <w:rsid w:val="000240B9"/>
    <w:rsid w:val="0002411C"/>
    <w:rsid w:val="0002411D"/>
    <w:rsid w:val="00024138"/>
    <w:rsid w:val="00024141"/>
    <w:rsid w:val="000241C0"/>
    <w:rsid w:val="000241D7"/>
    <w:rsid w:val="000242A7"/>
    <w:rsid w:val="000242C0"/>
    <w:rsid w:val="00024327"/>
    <w:rsid w:val="0002437E"/>
    <w:rsid w:val="0002438D"/>
    <w:rsid w:val="000243BD"/>
    <w:rsid w:val="0002449B"/>
    <w:rsid w:val="000244B7"/>
    <w:rsid w:val="000244B8"/>
    <w:rsid w:val="000244E7"/>
    <w:rsid w:val="0002451E"/>
    <w:rsid w:val="00024541"/>
    <w:rsid w:val="00024583"/>
    <w:rsid w:val="000245C2"/>
    <w:rsid w:val="000245C3"/>
    <w:rsid w:val="000245D3"/>
    <w:rsid w:val="000245DD"/>
    <w:rsid w:val="0002461E"/>
    <w:rsid w:val="000246A4"/>
    <w:rsid w:val="000246EF"/>
    <w:rsid w:val="00024762"/>
    <w:rsid w:val="00024793"/>
    <w:rsid w:val="000247DD"/>
    <w:rsid w:val="00024820"/>
    <w:rsid w:val="0002482E"/>
    <w:rsid w:val="0002483C"/>
    <w:rsid w:val="0002485B"/>
    <w:rsid w:val="00024868"/>
    <w:rsid w:val="0002488A"/>
    <w:rsid w:val="0002488B"/>
    <w:rsid w:val="00024898"/>
    <w:rsid w:val="000249F2"/>
    <w:rsid w:val="00024A12"/>
    <w:rsid w:val="00024A1A"/>
    <w:rsid w:val="00024AE5"/>
    <w:rsid w:val="00024B14"/>
    <w:rsid w:val="00024B47"/>
    <w:rsid w:val="00024B7A"/>
    <w:rsid w:val="00024C0A"/>
    <w:rsid w:val="00024C33"/>
    <w:rsid w:val="00024C4D"/>
    <w:rsid w:val="00024C7F"/>
    <w:rsid w:val="00024D0D"/>
    <w:rsid w:val="00024D6E"/>
    <w:rsid w:val="00024D7B"/>
    <w:rsid w:val="00024D95"/>
    <w:rsid w:val="00024DD1"/>
    <w:rsid w:val="00024DE6"/>
    <w:rsid w:val="00024E00"/>
    <w:rsid w:val="00024E5F"/>
    <w:rsid w:val="00024E88"/>
    <w:rsid w:val="00024F12"/>
    <w:rsid w:val="00024F24"/>
    <w:rsid w:val="00024F2E"/>
    <w:rsid w:val="00024F2F"/>
    <w:rsid w:val="00024F3B"/>
    <w:rsid w:val="00024FC3"/>
    <w:rsid w:val="0002509F"/>
    <w:rsid w:val="00025113"/>
    <w:rsid w:val="000251DB"/>
    <w:rsid w:val="0002531E"/>
    <w:rsid w:val="0002537F"/>
    <w:rsid w:val="000253CB"/>
    <w:rsid w:val="0002543C"/>
    <w:rsid w:val="000254A9"/>
    <w:rsid w:val="000254B9"/>
    <w:rsid w:val="000255AD"/>
    <w:rsid w:val="000255D8"/>
    <w:rsid w:val="00025609"/>
    <w:rsid w:val="00025619"/>
    <w:rsid w:val="0002568F"/>
    <w:rsid w:val="000256BB"/>
    <w:rsid w:val="00025772"/>
    <w:rsid w:val="000257E8"/>
    <w:rsid w:val="00025817"/>
    <w:rsid w:val="00025856"/>
    <w:rsid w:val="00025857"/>
    <w:rsid w:val="000258C0"/>
    <w:rsid w:val="000259FD"/>
    <w:rsid w:val="00025A1F"/>
    <w:rsid w:val="00025A51"/>
    <w:rsid w:val="00025A69"/>
    <w:rsid w:val="00025AF1"/>
    <w:rsid w:val="00025B4D"/>
    <w:rsid w:val="00025BCC"/>
    <w:rsid w:val="00025BD4"/>
    <w:rsid w:val="00025D90"/>
    <w:rsid w:val="00025E23"/>
    <w:rsid w:val="00025E73"/>
    <w:rsid w:val="00025EAD"/>
    <w:rsid w:val="00025ECE"/>
    <w:rsid w:val="00025EF0"/>
    <w:rsid w:val="00025EF6"/>
    <w:rsid w:val="00025F12"/>
    <w:rsid w:val="00025F82"/>
    <w:rsid w:val="00025FF1"/>
    <w:rsid w:val="00026011"/>
    <w:rsid w:val="000260EB"/>
    <w:rsid w:val="00026171"/>
    <w:rsid w:val="00026176"/>
    <w:rsid w:val="00026204"/>
    <w:rsid w:val="00026290"/>
    <w:rsid w:val="00026299"/>
    <w:rsid w:val="00026325"/>
    <w:rsid w:val="0002633E"/>
    <w:rsid w:val="000263D7"/>
    <w:rsid w:val="00026448"/>
    <w:rsid w:val="00026504"/>
    <w:rsid w:val="00026521"/>
    <w:rsid w:val="0002653C"/>
    <w:rsid w:val="00026574"/>
    <w:rsid w:val="000265E8"/>
    <w:rsid w:val="0002660E"/>
    <w:rsid w:val="0002663D"/>
    <w:rsid w:val="00026644"/>
    <w:rsid w:val="00026691"/>
    <w:rsid w:val="000266E6"/>
    <w:rsid w:val="000266F5"/>
    <w:rsid w:val="00026743"/>
    <w:rsid w:val="00026781"/>
    <w:rsid w:val="000267C0"/>
    <w:rsid w:val="00026815"/>
    <w:rsid w:val="0002685D"/>
    <w:rsid w:val="0002685E"/>
    <w:rsid w:val="0002686C"/>
    <w:rsid w:val="000268C1"/>
    <w:rsid w:val="000268FE"/>
    <w:rsid w:val="00026913"/>
    <w:rsid w:val="0002695F"/>
    <w:rsid w:val="000269A5"/>
    <w:rsid w:val="000269BD"/>
    <w:rsid w:val="00026AC1"/>
    <w:rsid w:val="00026AD1"/>
    <w:rsid w:val="00026B29"/>
    <w:rsid w:val="00026B3F"/>
    <w:rsid w:val="00026C3A"/>
    <w:rsid w:val="00026C70"/>
    <w:rsid w:val="00026C7D"/>
    <w:rsid w:val="00026CD4"/>
    <w:rsid w:val="00026D1F"/>
    <w:rsid w:val="00026D5A"/>
    <w:rsid w:val="00026DF0"/>
    <w:rsid w:val="00026DF1"/>
    <w:rsid w:val="00026E32"/>
    <w:rsid w:val="00026F2F"/>
    <w:rsid w:val="00026F49"/>
    <w:rsid w:val="00027006"/>
    <w:rsid w:val="0002706F"/>
    <w:rsid w:val="00027168"/>
    <w:rsid w:val="00027188"/>
    <w:rsid w:val="0002724F"/>
    <w:rsid w:val="00027253"/>
    <w:rsid w:val="000272D1"/>
    <w:rsid w:val="000272DC"/>
    <w:rsid w:val="0002733E"/>
    <w:rsid w:val="00027345"/>
    <w:rsid w:val="00027407"/>
    <w:rsid w:val="0002740E"/>
    <w:rsid w:val="0002744F"/>
    <w:rsid w:val="00027497"/>
    <w:rsid w:val="000274CA"/>
    <w:rsid w:val="000274DC"/>
    <w:rsid w:val="000274EC"/>
    <w:rsid w:val="0002751E"/>
    <w:rsid w:val="00027578"/>
    <w:rsid w:val="00027598"/>
    <w:rsid w:val="0002770D"/>
    <w:rsid w:val="0002773E"/>
    <w:rsid w:val="0002774A"/>
    <w:rsid w:val="0002778C"/>
    <w:rsid w:val="00027798"/>
    <w:rsid w:val="000277C1"/>
    <w:rsid w:val="000277DE"/>
    <w:rsid w:val="00027800"/>
    <w:rsid w:val="00027801"/>
    <w:rsid w:val="00027821"/>
    <w:rsid w:val="00027841"/>
    <w:rsid w:val="0002787B"/>
    <w:rsid w:val="000278A0"/>
    <w:rsid w:val="00027972"/>
    <w:rsid w:val="0002797B"/>
    <w:rsid w:val="00027995"/>
    <w:rsid w:val="00027A9F"/>
    <w:rsid w:val="00027AA9"/>
    <w:rsid w:val="00027BBF"/>
    <w:rsid w:val="00027C2D"/>
    <w:rsid w:val="00027C7B"/>
    <w:rsid w:val="00027C7E"/>
    <w:rsid w:val="00027C8F"/>
    <w:rsid w:val="00027D3F"/>
    <w:rsid w:val="00027D5B"/>
    <w:rsid w:val="00027E34"/>
    <w:rsid w:val="00027E3E"/>
    <w:rsid w:val="00027E98"/>
    <w:rsid w:val="00027EDF"/>
    <w:rsid w:val="00027EE3"/>
    <w:rsid w:val="00027EE5"/>
    <w:rsid w:val="00027F1B"/>
    <w:rsid w:val="00027F9F"/>
    <w:rsid w:val="00027FBF"/>
    <w:rsid w:val="00027FCC"/>
    <w:rsid w:val="0003001A"/>
    <w:rsid w:val="0003002F"/>
    <w:rsid w:val="00030035"/>
    <w:rsid w:val="0003003D"/>
    <w:rsid w:val="0003004C"/>
    <w:rsid w:val="000300BF"/>
    <w:rsid w:val="0003013F"/>
    <w:rsid w:val="00030164"/>
    <w:rsid w:val="00030187"/>
    <w:rsid w:val="000301BA"/>
    <w:rsid w:val="00030268"/>
    <w:rsid w:val="00030347"/>
    <w:rsid w:val="0003034B"/>
    <w:rsid w:val="00030359"/>
    <w:rsid w:val="00030364"/>
    <w:rsid w:val="00030425"/>
    <w:rsid w:val="00030534"/>
    <w:rsid w:val="00030545"/>
    <w:rsid w:val="00030557"/>
    <w:rsid w:val="000305A5"/>
    <w:rsid w:val="000305C2"/>
    <w:rsid w:val="00030603"/>
    <w:rsid w:val="00030687"/>
    <w:rsid w:val="000306A1"/>
    <w:rsid w:val="0003072B"/>
    <w:rsid w:val="0003073D"/>
    <w:rsid w:val="00030746"/>
    <w:rsid w:val="0003077D"/>
    <w:rsid w:val="00030798"/>
    <w:rsid w:val="000307D0"/>
    <w:rsid w:val="00030814"/>
    <w:rsid w:val="00030881"/>
    <w:rsid w:val="00030983"/>
    <w:rsid w:val="000309A9"/>
    <w:rsid w:val="00030C42"/>
    <w:rsid w:val="00030C70"/>
    <w:rsid w:val="00030C7A"/>
    <w:rsid w:val="00030C83"/>
    <w:rsid w:val="00030D0C"/>
    <w:rsid w:val="00030DBA"/>
    <w:rsid w:val="00030DD2"/>
    <w:rsid w:val="00030DFB"/>
    <w:rsid w:val="00030E3B"/>
    <w:rsid w:val="00030E75"/>
    <w:rsid w:val="00030E79"/>
    <w:rsid w:val="00030E9D"/>
    <w:rsid w:val="00030ED8"/>
    <w:rsid w:val="00030EE8"/>
    <w:rsid w:val="00030FAB"/>
    <w:rsid w:val="00031019"/>
    <w:rsid w:val="00031031"/>
    <w:rsid w:val="00031032"/>
    <w:rsid w:val="000310BD"/>
    <w:rsid w:val="000310CB"/>
    <w:rsid w:val="00031120"/>
    <w:rsid w:val="0003115A"/>
    <w:rsid w:val="000311A3"/>
    <w:rsid w:val="000311EF"/>
    <w:rsid w:val="00031238"/>
    <w:rsid w:val="0003126A"/>
    <w:rsid w:val="000312B2"/>
    <w:rsid w:val="000312F3"/>
    <w:rsid w:val="00031302"/>
    <w:rsid w:val="00031334"/>
    <w:rsid w:val="0003137F"/>
    <w:rsid w:val="000313D9"/>
    <w:rsid w:val="000313EB"/>
    <w:rsid w:val="00031453"/>
    <w:rsid w:val="000314E2"/>
    <w:rsid w:val="000314F0"/>
    <w:rsid w:val="00031556"/>
    <w:rsid w:val="00031587"/>
    <w:rsid w:val="00031616"/>
    <w:rsid w:val="000317F0"/>
    <w:rsid w:val="00031806"/>
    <w:rsid w:val="00031875"/>
    <w:rsid w:val="00031901"/>
    <w:rsid w:val="00031930"/>
    <w:rsid w:val="000319FD"/>
    <w:rsid w:val="00031A28"/>
    <w:rsid w:val="00031A34"/>
    <w:rsid w:val="00031AA0"/>
    <w:rsid w:val="00031AC3"/>
    <w:rsid w:val="00031AD6"/>
    <w:rsid w:val="00031AE3"/>
    <w:rsid w:val="00031B3B"/>
    <w:rsid w:val="00031C2C"/>
    <w:rsid w:val="00031C5F"/>
    <w:rsid w:val="00031C9B"/>
    <w:rsid w:val="00031DA2"/>
    <w:rsid w:val="00031DA4"/>
    <w:rsid w:val="00031DAE"/>
    <w:rsid w:val="00031E8B"/>
    <w:rsid w:val="00031E8C"/>
    <w:rsid w:val="00031EC0"/>
    <w:rsid w:val="00031FA6"/>
    <w:rsid w:val="00032008"/>
    <w:rsid w:val="00032074"/>
    <w:rsid w:val="000320AD"/>
    <w:rsid w:val="000320ED"/>
    <w:rsid w:val="00032117"/>
    <w:rsid w:val="00032199"/>
    <w:rsid w:val="000321FE"/>
    <w:rsid w:val="0003229E"/>
    <w:rsid w:val="000322C9"/>
    <w:rsid w:val="00032336"/>
    <w:rsid w:val="00032341"/>
    <w:rsid w:val="00032369"/>
    <w:rsid w:val="000323D3"/>
    <w:rsid w:val="000323ED"/>
    <w:rsid w:val="00032403"/>
    <w:rsid w:val="000325C8"/>
    <w:rsid w:val="00032618"/>
    <w:rsid w:val="00032678"/>
    <w:rsid w:val="00032699"/>
    <w:rsid w:val="00032702"/>
    <w:rsid w:val="0003271C"/>
    <w:rsid w:val="00032739"/>
    <w:rsid w:val="0003274D"/>
    <w:rsid w:val="00032754"/>
    <w:rsid w:val="00032792"/>
    <w:rsid w:val="00032823"/>
    <w:rsid w:val="0003289E"/>
    <w:rsid w:val="0003289F"/>
    <w:rsid w:val="000328A4"/>
    <w:rsid w:val="00032909"/>
    <w:rsid w:val="000329C7"/>
    <w:rsid w:val="00032A05"/>
    <w:rsid w:val="00032A2B"/>
    <w:rsid w:val="00032A7E"/>
    <w:rsid w:val="00032A83"/>
    <w:rsid w:val="00032A88"/>
    <w:rsid w:val="00032AA0"/>
    <w:rsid w:val="00032B24"/>
    <w:rsid w:val="00032B49"/>
    <w:rsid w:val="00032B54"/>
    <w:rsid w:val="00032C0D"/>
    <w:rsid w:val="00032CBB"/>
    <w:rsid w:val="00032CD9"/>
    <w:rsid w:val="00032D5F"/>
    <w:rsid w:val="00032DAD"/>
    <w:rsid w:val="00032DD4"/>
    <w:rsid w:val="00032E28"/>
    <w:rsid w:val="00032E33"/>
    <w:rsid w:val="00032E5E"/>
    <w:rsid w:val="00032E92"/>
    <w:rsid w:val="00032EE6"/>
    <w:rsid w:val="00032F36"/>
    <w:rsid w:val="00032F64"/>
    <w:rsid w:val="00032FA3"/>
    <w:rsid w:val="00033023"/>
    <w:rsid w:val="00033045"/>
    <w:rsid w:val="0003304E"/>
    <w:rsid w:val="0003306E"/>
    <w:rsid w:val="0003309A"/>
    <w:rsid w:val="000330D2"/>
    <w:rsid w:val="000330EB"/>
    <w:rsid w:val="000330EE"/>
    <w:rsid w:val="000330F0"/>
    <w:rsid w:val="0003311D"/>
    <w:rsid w:val="00033167"/>
    <w:rsid w:val="0003317B"/>
    <w:rsid w:val="000331AA"/>
    <w:rsid w:val="000331FC"/>
    <w:rsid w:val="0003323C"/>
    <w:rsid w:val="0003324B"/>
    <w:rsid w:val="00033267"/>
    <w:rsid w:val="0003329B"/>
    <w:rsid w:val="000332C8"/>
    <w:rsid w:val="000332EE"/>
    <w:rsid w:val="0003335C"/>
    <w:rsid w:val="00033376"/>
    <w:rsid w:val="0003356F"/>
    <w:rsid w:val="000335DB"/>
    <w:rsid w:val="00033742"/>
    <w:rsid w:val="0003374A"/>
    <w:rsid w:val="0003375D"/>
    <w:rsid w:val="0003376B"/>
    <w:rsid w:val="00033797"/>
    <w:rsid w:val="0003379C"/>
    <w:rsid w:val="00033807"/>
    <w:rsid w:val="0003387D"/>
    <w:rsid w:val="00033893"/>
    <w:rsid w:val="00033894"/>
    <w:rsid w:val="00033941"/>
    <w:rsid w:val="00033993"/>
    <w:rsid w:val="000339CD"/>
    <w:rsid w:val="00033A18"/>
    <w:rsid w:val="00033A3D"/>
    <w:rsid w:val="00033A75"/>
    <w:rsid w:val="00033A90"/>
    <w:rsid w:val="00033B93"/>
    <w:rsid w:val="00033BCB"/>
    <w:rsid w:val="00033BD5"/>
    <w:rsid w:val="00033BEF"/>
    <w:rsid w:val="00033C12"/>
    <w:rsid w:val="00033CED"/>
    <w:rsid w:val="00033D1C"/>
    <w:rsid w:val="00033D70"/>
    <w:rsid w:val="00033DC6"/>
    <w:rsid w:val="00033E16"/>
    <w:rsid w:val="00033E19"/>
    <w:rsid w:val="00033E99"/>
    <w:rsid w:val="00033EC5"/>
    <w:rsid w:val="00033F25"/>
    <w:rsid w:val="00033FEC"/>
    <w:rsid w:val="00034016"/>
    <w:rsid w:val="00034058"/>
    <w:rsid w:val="000340FC"/>
    <w:rsid w:val="00034133"/>
    <w:rsid w:val="00034382"/>
    <w:rsid w:val="000343B0"/>
    <w:rsid w:val="0003444F"/>
    <w:rsid w:val="0003447F"/>
    <w:rsid w:val="0003450A"/>
    <w:rsid w:val="000346E4"/>
    <w:rsid w:val="0003481D"/>
    <w:rsid w:val="0003484E"/>
    <w:rsid w:val="00034852"/>
    <w:rsid w:val="000348AE"/>
    <w:rsid w:val="0003490B"/>
    <w:rsid w:val="00034928"/>
    <w:rsid w:val="000349FB"/>
    <w:rsid w:val="00034A4C"/>
    <w:rsid w:val="00034A97"/>
    <w:rsid w:val="00034AA0"/>
    <w:rsid w:val="00034AA1"/>
    <w:rsid w:val="00034AAF"/>
    <w:rsid w:val="00034AEC"/>
    <w:rsid w:val="00034B2B"/>
    <w:rsid w:val="00034B4E"/>
    <w:rsid w:val="00034BF8"/>
    <w:rsid w:val="00034D16"/>
    <w:rsid w:val="00034D1A"/>
    <w:rsid w:val="00034D2E"/>
    <w:rsid w:val="00034DD4"/>
    <w:rsid w:val="00034F09"/>
    <w:rsid w:val="00034F73"/>
    <w:rsid w:val="00034FFF"/>
    <w:rsid w:val="00035011"/>
    <w:rsid w:val="000350B4"/>
    <w:rsid w:val="000350DB"/>
    <w:rsid w:val="000350FD"/>
    <w:rsid w:val="00035111"/>
    <w:rsid w:val="00035231"/>
    <w:rsid w:val="000352B3"/>
    <w:rsid w:val="000352D9"/>
    <w:rsid w:val="0003539B"/>
    <w:rsid w:val="00035459"/>
    <w:rsid w:val="00035464"/>
    <w:rsid w:val="00035554"/>
    <w:rsid w:val="000355F7"/>
    <w:rsid w:val="00035667"/>
    <w:rsid w:val="000356C2"/>
    <w:rsid w:val="000356F3"/>
    <w:rsid w:val="000356FC"/>
    <w:rsid w:val="00035701"/>
    <w:rsid w:val="0003571F"/>
    <w:rsid w:val="00035726"/>
    <w:rsid w:val="00035765"/>
    <w:rsid w:val="00035807"/>
    <w:rsid w:val="00035846"/>
    <w:rsid w:val="00035847"/>
    <w:rsid w:val="00035865"/>
    <w:rsid w:val="00035899"/>
    <w:rsid w:val="000358F1"/>
    <w:rsid w:val="00035945"/>
    <w:rsid w:val="0003599A"/>
    <w:rsid w:val="000359E3"/>
    <w:rsid w:val="00035A1E"/>
    <w:rsid w:val="00035A3D"/>
    <w:rsid w:val="00035A9E"/>
    <w:rsid w:val="00035AD5"/>
    <w:rsid w:val="00035ADD"/>
    <w:rsid w:val="00035AFA"/>
    <w:rsid w:val="00035C25"/>
    <w:rsid w:val="00035C42"/>
    <w:rsid w:val="00035C52"/>
    <w:rsid w:val="00035C58"/>
    <w:rsid w:val="00035CA1"/>
    <w:rsid w:val="00035D12"/>
    <w:rsid w:val="00035E21"/>
    <w:rsid w:val="00035E2F"/>
    <w:rsid w:val="00035E32"/>
    <w:rsid w:val="00035E63"/>
    <w:rsid w:val="00035EC0"/>
    <w:rsid w:val="00035EE6"/>
    <w:rsid w:val="00035FCC"/>
    <w:rsid w:val="0003602B"/>
    <w:rsid w:val="00036039"/>
    <w:rsid w:val="00036061"/>
    <w:rsid w:val="00036126"/>
    <w:rsid w:val="00036129"/>
    <w:rsid w:val="0003612E"/>
    <w:rsid w:val="00036174"/>
    <w:rsid w:val="000361D3"/>
    <w:rsid w:val="00036229"/>
    <w:rsid w:val="00036234"/>
    <w:rsid w:val="00036257"/>
    <w:rsid w:val="000362BB"/>
    <w:rsid w:val="00036385"/>
    <w:rsid w:val="000363E4"/>
    <w:rsid w:val="00036444"/>
    <w:rsid w:val="0003658D"/>
    <w:rsid w:val="000365DD"/>
    <w:rsid w:val="00036637"/>
    <w:rsid w:val="000366C2"/>
    <w:rsid w:val="0003675A"/>
    <w:rsid w:val="000367B1"/>
    <w:rsid w:val="000368C5"/>
    <w:rsid w:val="0003690F"/>
    <w:rsid w:val="0003695A"/>
    <w:rsid w:val="000369DF"/>
    <w:rsid w:val="00036A74"/>
    <w:rsid w:val="00036AAE"/>
    <w:rsid w:val="00036ABE"/>
    <w:rsid w:val="00036BB7"/>
    <w:rsid w:val="00036C17"/>
    <w:rsid w:val="00036D2F"/>
    <w:rsid w:val="00036D3A"/>
    <w:rsid w:val="00036DFD"/>
    <w:rsid w:val="00036E34"/>
    <w:rsid w:val="00036EB0"/>
    <w:rsid w:val="00036EF3"/>
    <w:rsid w:val="00036F00"/>
    <w:rsid w:val="00036F5D"/>
    <w:rsid w:val="00036FE4"/>
    <w:rsid w:val="00037009"/>
    <w:rsid w:val="00037077"/>
    <w:rsid w:val="000370D1"/>
    <w:rsid w:val="000370D6"/>
    <w:rsid w:val="00037179"/>
    <w:rsid w:val="000371B3"/>
    <w:rsid w:val="0003723C"/>
    <w:rsid w:val="00037292"/>
    <w:rsid w:val="000373F9"/>
    <w:rsid w:val="00037492"/>
    <w:rsid w:val="000374EA"/>
    <w:rsid w:val="0003756D"/>
    <w:rsid w:val="00037590"/>
    <w:rsid w:val="000375A2"/>
    <w:rsid w:val="0003760B"/>
    <w:rsid w:val="0003769B"/>
    <w:rsid w:val="000376AA"/>
    <w:rsid w:val="000376FC"/>
    <w:rsid w:val="00037764"/>
    <w:rsid w:val="000377A1"/>
    <w:rsid w:val="00037881"/>
    <w:rsid w:val="000378FC"/>
    <w:rsid w:val="00037914"/>
    <w:rsid w:val="0003794A"/>
    <w:rsid w:val="0003794F"/>
    <w:rsid w:val="00037A0A"/>
    <w:rsid w:val="00037A16"/>
    <w:rsid w:val="00037A7C"/>
    <w:rsid w:val="00037AB2"/>
    <w:rsid w:val="00037B06"/>
    <w:rsid w:val="00037B2E"/>
    <w:rsid w:val="00037B84"/>
    <w:rsid w:val="00037BFE"/>
    <w:rsid w:val="00037C37"/>
    <w:rsid w:val="00037D1B"/>
    <w:rsid w:val="00037D52"/>
    <w:rsid w:val="00037D85"/>
    <w:rsid w:val="00037DBC"/>
    <w:rsid w:val="00037E24"/>
    <w:rsid w:val="00037E5F"/>
    <w:rsid w:val="00037E6A"/>
    <w:rsid w:val="00037EA5"/>
    <w:rsid w:val="00037EE5"/>
    <w:rsid w:val="00037EFA"/>
    <w:rsid w:val="00037F38"/>
    <w:rsid w:val="00037F5E"/>
    <w:rsid w:val="00037F95"/>
    <w:rsid w:val="00037FA9"/>
    <w:rsid w:val="00037FDC"/>
    <w:rsid w:val="000386EA"/>
    <w:rsid w:val="00040031"/>
    <w:rsid w:val="0004003F"/>
    <w:rsid w:val="0004005B"/>
    <w:rsid w:val="00040067"/>
    <w:rsid w:val="000400AE"/>
    <w:rsid w:val="0004011B"/>
    <w:rsid w:val="00040132"/>
    <w:rsid w:val="000401AC"/>
    <w:rsid w:val="000401D5"/>
    <w:rsid w:val="000401E1"/>
    <w:rsid w:val="0004023A"/>
    <w:rsid w:val="0004024C"/>
    <w:rsid w:val="00040257"/>
    <w:rsid w:val="00040311"/>
    <w:rsid w:val="00040312"/>
    <w:rsid w:val="0004032C"/>
    <w:rsid w:val="00040392"/>
    <w:rsid w:val="000403AA"/>
    <w:rsid w:val="0004043D"/>
    <w:rsid w:val="0004048A"/>
    <w:rsid w:val="0004054B"/>
    <w:rsid w:val="000406F1"/>
    <w:rsid w:val="0004073F"/>
    <w:rsid w:val="0004077A"/>
    <w:rsid w:val="000408B8"/>
    <w:rsid w:val="000408E6"/>
    <w:rsid w:val="00040983"/>
    <w:rsid w:val="00040990"/>
    <w:rsid w:val="000409BB"/>
    <w:rsid w:val="000409DC"/>
    <w:rsid w:val="000409E7"/>
    <w:rsid w:val="00040A52"/>
    <w:rsid w:val="00040AA3"/>
    <w:rsid w:val="00040AD0"/>
    <w:rsid w:val="00040ADB"/>
    <w:rsid w:val="00040AF6"/>
    <w:rsid w:val="00040B51"/>
    <w:rsid w:val="00040C82"/>
    <w:rsid w:val="00040CCC"/>
    <w:rsid w:val="00040CD4"/>
    <w:rsid w:val="00040D05"/>
    <w:rsid w:val="00040DAB"/>
    <w:rsid w:val="00040E57"/>
    <w:rsid w:val="00040F06"/>
    <w:rsid w:val="00040F99"/>
    <w:rsid w:val="00040FAE"/>
    <w:rsid w:val="00040FDA"/>
    <w:rsid w:val="00040FF0"/>
    <w:rsid w:val="00041067"/>
    <w:rsid w:val="00041069"/>
    <w:rsid w:val="0004108C"/>
    <w:rsid w:val="00041168"/>
    <w:rsid w:val="0004116C"/>
    <w:rsid w:val="00041281"/>
    <w:rsid w:val="00041322"/>
    <w:rsid w:val="0004139A"/>
    <w:rsid w:val="00041464"/>
    <w:rsid w:val="00041518"/>
    <w:rsid w:val="00041593"/>
    <w:rsid w:val="000415DD"/>
    <w:rsid w:val="000415E9"/>
    <w:rsid w:val="000415F5"/>
    <w:rsid w:val="000415F7"/>
    <w:rsid w:val="000416E4"/>
    <w:rsid w:val="00041781"/>
    <w:rsid w:val="00041857"/>
    <w:rsid w:val="0004185D"/>
    <w:rsid w:val="00041898"/>
    <w:rsid w:val="000418B0"/>
    <w:rsid w:val="000418B5"/>
    <w:rsid w:val="000418D1"/>
    <w:rsid w:val="000418E0"/>
    <w:rsid w:val="000418E3"/>
    <w:rsid w:val="00041943"/>
    <w:rsid w:val="0004195D"/>
    <w:rsid w:val="0004198A"/>
    <w:rsid w:val="000419EF"/>
    <w:rsid w:val="00041A00"/>
    <w:rsid w:val="00041A46"/>
    <w:rsid w:val="00041A96"/>
    <w:rsid w:val="00041AEF"/>
    <w:rsid w:val="00041B02"/>
    <w:rsid w:val="00041B25"/>
    <w:rsid w:val="00041B5C"/>
    <w:rsid w:val="00041C55"/>
    <w:rsid w:val="00041C7C"/>
    <w:rsid w:val="00041C7F"/>
    <w:rsid w:val="00041D07"/>
    <w:rsid w:val="00041D58"/>
    <w:rsid w:val="00041DA6"/>
    <w:rsid w:val="00041E7D"/>
    <w:rsid w:val="00041EAA"/>
    <w:rsid w:val="00041ED3"/>
    <w:rsid w:val="00041F37"/>
    <w:rsid w:val="00042034"/>
    <w:rsid w:val="00042048"/>
    <w:rsid w:val="00042077"/>
    <w:rsid w:val="00042078"/>
    <w:rsid w:val="00042090"/>
    <w:rsid w:val="000420F0"/>
    <w:rsid w:val="000420FB"/>
    <w:rsid w:val="0004211C"/>
    <w:rsid w:val="000421CE"/>
    <w:rsid w:val="0004226A"/>
    <w:rsid w:val="00042286"/>
    <w:rsid w:val="000422B0"/>
    <w:rsid w:val="000422BD"/>
    <w:rsid w:val="000422F4"/>
    <w:rsid w:val="00042335"/>
    <w:rsid w:val="00042354"/>
    <w:rsid w:val="0004240B"/>
    <w:rsid w:val="0004246E"/>
    <w:rsid w:val="00042483"/>
    <w:rsid w:val="000424A2"/>
    <w:rsid w:val="000424FF"/>
    <w:rsid w:val="00042553"/>
    <w:rsid w:val="0004260E"/>
    <w:rsid w:val="0004262F"/>
    <w:rsid w:val="00042658"/>
    <w:rsid w:val="0004267E"/>
    <w:rsid w:val="00042691"/>
    <w:rsid w:val="000426AD"/>
    <w:rsid w:val="000426CA"/>
    <w:rsid w:val="000426F6"/>
    <w:rsid w:val="00042772"/>
    <w:rsid w:val="000427F2"/>
    <w:rsid w:val="000427F6"/>
    <w:rsid w:val="00042819"/>
    <w:rsid w:val="0004292B"/>
    <w:rsid w:val="0004298D"/>
    <w:rsid w:val="000429FD"/>
    <w:rsid w:val="00042A13"/>
    <w:rsid w:val="00042AAC"/>
    <w:rsid w:val="00042AD0"/>
    <w:rsid w:val="00042AE6"/>
    <w:rsid w:val="00042BAB"/>
    <w:rsid w:val="00042C3F"/>
    <w:rsid w:val="00042C85"/>
    <w:rsid w:val="00042C89"/>
    <w:rsid w:val="00042CEA"/>
    <w:rsid w:val="00042CF2"/>
    <w:rsid w:val="00042CF4"/>
    <w:rsid w:val="00042D4E"/>
    <w:rsid w:val="00042D74"/>
    <w:rsid w:val="00042DCB"/>
    <w:rsid w:val="00042E78"/>
    <w:rsid w:val="00042EC3"/>
    <w:rsid w:val="00042ED9"/>
    <w:rsid w:val="00042F4D"/>
    <w:rsid w:val="00042F5B"/>
    <w:rsid w:val="00042FC6"/>
    <w:rsid w:val="00043043"/>
    <w:rsid w:val="0004305B"/>
    <w:rsid w:val="000430E8"/>
    <w:rsid w:val="0004310C"/>
    <w:rsid w:val="00043149"/>
    <w:rsid w:val="00043164"/>
    <w:rsid w:val="000431AF"/>
    <w:rsid w:val="000431C2"/>
    <w:rsid w:val="00043244"/>
    <w:rsid w:val="0004324C"/>
    <w:rsid w:val="0004325B"/>
    <w:rsid w:val="0004326E"/>
    <w:rsid w:val="0004329A"/>
    <w:rsid w:val="000432C9"/>
    <w:rsid w:val="000432D9"/>
    <w:rsid w:val="00043347"/>
    <w:rsid w:val="0004338C"/>
    <w:rsid w:val="00043396"/>
    <w:rsid w:val="000433A6"/>
    <w:rsid w:val="000433D4"/>
    <w:rsid w:val="00043431"/>
    <w:rsid w:val="000434D5"/>
    <w:rsid w:val="000434E4"/>
    <w:rsid w:val="000434EA"/>
    <w:rsid w:val="000435B0"/>
    <w:rsid w:val="00043628"/>
    <w:rsid w:val="00043644"/>
    <w:rsid w:val="00043689"/>
    <w:rsid w:val="000436BA"/>
    <w:rsid w:val="000436FB"/>
    <w:rsid w:val="00043706"/>
    <w:rsid w:val="0004376B"/>
    <w:rsid w:val="00043799"/>
    <w:rsid w:val="000437C1"/>
    <w:rsid w:val="00043856"/>
    <w:rsid w:val="0004386A"/>
    <w:rsid w:val="000438D5"/>
    <w:rsid w:val="000438FD"/>
    <w:rsid w:val="000439F2"/>
    <w:rsid w:val="00043A11"/>
    <w:rsid w:val="00043ADD"/>
    <w:rsid w:val="00043B19"/>
    <w:rsid w:val="00043B8B"/>
    <w:rsid w:val="00043BB8"/>
    <w:rsid w:val="00043C14"/>
    <w:rsid w:val="00043C6D"/>
    <w:rsid w:val="00043D03"/>
    <w:rsid w:val="00043D45"/>
    <w:rsid w:val="00043DE8"/>
    <w:rsid w:val="00043E3B"/>
    <w:rsid w:val="00043EAE"/>
    <w:rsid w:val="00043EE9"/>
    <w:rsid w:val="00043F97"/>
    <w:rsid w:val="00044080"/>
    <w:rsid w:val="00044081"/>
    <w:rsid w:val="000440C1"/>
    <w:rsid w:val="0004415A"/>
    <w:rsid w:val="000441D8"/>
    <w:rsid w:val="00044219"/>
    <w:rsid w:val="00044234"/>
    <w:rsid w:val="0004424A"/>
    <w:rsid w:val="000442A0"/>
    <w:rsid w:val="0004444E"/>
    <w:rsid w:val="00044469"/>
    <w:rsid w:val="000444D0"/>
    <w:rsid w:val="00044512"/>
    <w:rsid w:val="0004451D"/>
    <w:rsid w:val="00044543"/>
    <w:rsid w:val="00044563"/>
    <w:rsid w:val="0004459C"/>
    <w:rsid w:val="000445FA"/>
    <w:rsid w:val="000445FE"/>
    <w:rsid w:val="000445FF"/>
    <w:rsid w:val="00044638"/>
    <w:rsid w:val="000446E5"/>
    <w:rsid w:val="0004472C"/>
    <w:rsid w:val="0004475D"/>
    <w:rsid w:val="000447B1"/>
    <w:rsid w:val="0004481E"/>
    <w:rsid w:val="000448B1"/>
    <w:rsid w:val="000448E8"/>
    <w:rsid w:val="00044904"/>
    <w:rsid w:val="0004497B"/>
    <w:rsid w:val="00044986"/>
    <w:rsid w:val="000449EB"/>
    <w:rsid w:val="00044A37"/>
    <w:rsid w:val="00044A3E"/>
    <w:rsid w:val="00044A58"/>
    <w:rsid w:val="00044A82"/>
    <w:rsid w:val="00044A92"/>
    <w:rsid w:val="00044AB1"/>
    <w:rsid w:val="00044B07"/>
    <w:rsid w:val="00044B8B"/>
    <w:rsid w:val="00044C28"/>
    <w:rsid w:val="00044C34"/>
    <w:rsid w:val="00044C6A"/>
    <w:rsid w:val="00044CEC"/>
    <w:rsid w:val="00044D29"/>
    <w:rsid w:val="00044D44"/>
    <w:rsid w:val="00044D49"/>
    <w:rsid w:val="00044DA5"/>
    <w:rsid w:val="00044E40"/>
    <w:rsid w:val="00044F81"/>
    <w:rsid w:val="00044F83"/>
    <w:rsid w:val="00044F8E"/>
    <w:rsid w:val="00044FD3"/>
    <w:rsid w:val="00045037"/>
    <w:rsid w:val="0004507F"/>
    <w:rsid w:val="0004508D"/>
    <w:rsid w:val="00045102"/>
    <w:rsid w:val="0004518D"/>
    <w:rsid w:val="0004520F"/>
    <w:rsid w:val="00045296"/>
    <w:rsid w:val="0004529E"/>
    <w:rsid w:val="000452A4"/>
    <w:rsid w:val="00045392"/>
    <w:rsid w:val="000453C5"/>
    <w:rsid w:val="000453FB"/>
    <w:rsid w:val="0004546C"/>
    <w:rsid w:val="00045570"/>
    <w:rsid w:val="00045648"/>
    <w:rsid w:val="0004566B"/>
    <w:rsid w:val="00045679"/>
    <w:rsid w:val="000456BC"/>
    <w:rsid w:val="000456C2"/>
    <w:rsid w:val="00045715"/>
    <w:rsid w:val="0004572A"/>
    <w:rsid w:val="0004573C"/>
    <w:rsid w:val="00045750"/>
    <w:rsid w:val="000457ED"/>
    <w:rsid w:val="000457F3"/>
    <w:rsid w:val="00045800"/>
    <w:rsid w:val="00045872"/>
    <w:rsid w:val="00045937"/>
    <w:rsid w:val="00045A70"/>
    <w:rsid w:val="00045A74"/>
    <w:rsid w:val="00045A79"/>
    <w:rsid w:val="00045A9A"/>
    <w:rsid w:val="00045B52"/>
    <w:rsid w:val="00045B8C"/>
    <w:rsid w:val="00045BA3"/>
    <w:rsid w:val="00045BAB"/>
    <w:rsid w:val="00045BB2"/>
    <w:rsid w:val="00045BB7"/>
    <w:rsid w:val="00045D14"/>
    <w:rsid w:val="00045D16"/>
    <w:rsid w:val="00045D34"/>
    <w:rsid w:val="00045E16"/>
    <w:rsid w:val="00045E21"/>
    <w:rsid w:val="00045E73"/>
    <w:rsid w:val="00045E8A"/>
    <w:rsid w:val="00045EA6"/>
    <w:rsid w:val="00045FF7"/>
    <w:rsid w:val="00046031"/>
    <w:rsid w:val="00046077"/>
    <w:rsid w:val="000460C7"/>
    <w:rsid w:val="00046103"/>
    <w:rsid w:val="000461A9"/>
    <w:rsid w:val="000461CC"/>
    <w:rsid w:val="000461D7"/>
    <w:rsid w:val="0004636A"/>
    <w:rsid w:val="000463AB"/>
    <w:rsid w:val="000463B9"/>
    <w:rsid w:val="0004645F"/>
    <w:rsid w:val="00046486"/>
    <w:rsid w:val="00046491"/>
    <w:rsid w:val="000464AC"/>
    <w:rsid w:val="000464CF"/>
    <w:rsid w:val="000464E8"/>
    <w:rsid w:val="00046536"/>
    <w:rsid w:val="00046593"/>
    <w:rsid w:val="0004662F"/>
    <w:rsid w:val="00046731"/>
    <w:rsid w:val="000467E5"/>
    <w:rsid w:val="0004695C"/>
    <w:rsid w:val="00046987"/>
    <w:rsid w:val="000469AF"/>
    <w:rsid w:val="000469F1"/>
    <w:rsid w:val="00046A0A"/>
    <w:rsid w:val="00046A53"/>
    <w:rsid w:val="00046A9C"/>
    <w:rsid w:val="00046ADF"/>
    <w:rsid w:val="00046AFB"/>
    <w:rsid w:val="00046B2F"/>
    <w:rsid w:val="00046D25"/>
    <w:rsid w:val="00046D66"/>
    <w:rsid w:val="00046DD4"/>
    <w:rsid w:val="00046E5D"/>
    <w:rsid w:val="00046EEA"/>
    <w:rsid w:val="00046EF0"/>
    <w:rsid w:val="00046FBA"/>
    <w:rsid w:val="00047013"/>
    <w:rsid w:val="00047119"/>
    <w:rsid w:val="0004711E"/>
    <w:rsid w:val="00047191"/>
    <w:rsid w:val="00047192"/>
    <w:rsid w:val="000471B2"/>
    <w:rsid w:val="000471BC"/>
    <w:rsid w:val="000471E3"/>
    <w:rsid w:val="000471E9"/>
    <w:rsid w:val="00047219"/>
    <w:rsid w:val="00047221"/>
    <w:rsid w:val="0004724D"/>
    <w:rsid w:val="0004726D"/>
    <w:rsid w:val="00047324"/>
    <w:rsid w:val="000473E1"/>
    <w:rsid w:val="00047443"/>
    <w:rsid w:val="00047463"/>
    <w:rsid w:val="000474BE"/>
    <w:rsid w:val="0004751B"/>
    <w:rsid w:val="00047523"/>
    <w:rsid w:val="0004752C"/>
    <w:rsid w:val="00047540"/>
    <w:rsid w:val="00047694"/>
    <w:rsid w:val="000476CD"/>
    <w:rsid w:val="00047741"/>
    <w:rsid w:val="0004776F"/>
    <w:rsid w:val="00047794"/>
    <w:rsid w:val="000478B4"/>
    <w:rsid w:val="000478DE"/>
    <w:rsid w:val="000478F0"/>
    <w:rsid w:val="00047959"/>
    <w:rsid w:val="00047992"/>
    <w:rsid w:val="000479E4"/>
    <w:rsid w:val="00047A0D"/>
    <w:rsid w:val="00047A1E"/>
    <w:rsid w:val="00047A4B"/>
    <w:rsid w:val="00047A62"/>
    <w:rsid w:val="00047B69"/>
    <w:rsid w:val="00047B97"/>
    <w:rsid w:val="00047C49"/>
    <w:rsid w:val="00047C4F"/>
    <w:rsid w:val="00047C81"/>
    <w:rsid w:val="00047DAC"/>
    <w:rsid w:val="00047E32"/>
    <w:rsid w:val="00047E7A"/>
    <w:rsid w:val="00047EA5"/>
    <w:rsid w:val="00047EDD"/>
    <w:rsid w:val="00047EE7"/>
    <w:rsid w:val="00047F65"/>
    <w:rsid w:val="00047FB4"/>
    <w:rsid w:val="0005000C"/>
    <w:rsid w:val="00050065"/>
    <w:rsid w:val="000500AE"/>
    <w:rsid w:val="000500BC"/>
    <w:rsid w:val="000500BD"/>
    <w:rsid w:val="00050144"/>
    <w:rsid w:val="0005014B"/>
    <w:rsid w:val="00050169"/>
    <w:rsid w:val="0005018C"/>
    <w:rsid w:val="0005021C"/>
    <w:rsid w:val="000502A6"/>
    <w:rsid w:val="00050318"/>
    <w:rsid w:val="000503F0"/>
    <w:rsid w:val="000503FE"/>
    <w:rsid w:val="000504D8"/>
    <w:rsid w:val="00050563"/>
    <w:rsid w:val="000505A0"/>
    <w:rsid w:val="000505B9"/>
    <w:rsid w:val="00050625"/>
    <w:rsid w:val="0005062E"/>
    <w:rsid w:val="0005071C"/>
    <w:rsid w:val="0005074B"/>
    <w:rsid w:val="00050759"/>
    <w:rsid w:val="000507AC"/>
    <w:rsid w:val="000507DD"/>
    <w:rsid w:val="00050831"/>
    <w:rsid w:val="00050840"/>
    <w:rsid w:val="00050842"/>
    <w:rsid w:val="0005084D"/>
    <w:rsid w:val="000508C6"/>
    <w:rsid w:val="000508F7"/>
    <w:rsid w:val="0005091B"/>
    <w:rsid w:val="0005097A"/>
    <w:rsid w:val="00050A32"/>
    <w:rsid w:val="00050A87"/>
    <w:rsid w:val="00050A90"/>
    <w:rsid w:val="00050AA5"/>
    <w:rsid w:val="00050AE4"/>
    <w:rsid w:val="00050C3C"/>
    <w:rsid w:val="00050C4B"/>
    <w:rsid w:val="00050C65"/>
    <w:rsid w:val="00050D0A"/>
    <w:rsid w:val="00050D12"/>
    <w:rsid w:val="00050D4F"/>
    <w:rsid w:val="00050D71"/>
    <w:rsid w:val="00050D78"/>
    <w:rsid w:val="00050D8B"/>
    <w:rsid w:val="00050DF0"/>
    <w:rsid w:val="00050E0E"/>
    <w:rsid w:val="00050E35"/>
    <w:rsid w:val="00050F0B"/>
    <w:rsid w:val="00050F59"/>
    <w:rsid w:val="0005108D"/>
    <w:rsid w:val="000510BF"/>
    <w:rsid w:val="000510DC"/>
    <w:rsid w:val="000511F9"/>
    <w:rsid w:val="00051277"/>
    <w:rsid w:val="000512F5"/>
    <w:rsid w:val="0005130C"/>
    <w:rsid w:val="00051312"/>
    <w:rsid w:val="00051339"/>
    <w:rsid w:val="00051435"/>
    <w:rsid w:val="0005143A"/>
    <w:rsid w:val="00051496"/>
    <w:rsid w:val="000514C2"/>
    <w:rsid w:val="000514CB"/>
    <w:rsid w:val="00051505"/>
    <w:rsid w:val="00051535"/>
    <w:rsid w:val="0005159C"/>
    <w:rsid w:val="000515B5"/>
    <w:rsid w:val="000515B7"/>
    <w:rsid w:val="00051716"/>
    <w:rsid w:val="0005172B"/>
    <w:rsid w:val="0005174F"/>
    <w:rsid w:val="000517EC"/>
    <w:rsid w:val="00051805"/>
    <w:rsid w:val="0005184A"/>
    <w:rsid w:val="00051870"/>
    <w:rsid w:val="000518D7"/>
    <w:rsid w:val="000519B0"/>
    <w:rsid w:val="00051A14"/>
    <w:rsid w:val="00051A36"/>
    <w:rsid w:val="00051A49"/>
    <w:rsid w:val="00051AB5"/>
    <w:rsid w:val="00051AF7"/>
    <w:rsid w:val="00051B42"/>
    <w:rsid w:val="00051B61"/>
    <w:rsid w:val="00051C3B"/>
    <w:rsid w:val="00051C5D"/>
    <w:rsid w:val="00051C80"/>
    <w:rsid w:val="00051CD5"/>
    <w:rsid w:val="00051CDE"/>
    <w:rsid w:val="00051D1D"/>
    <w:rsid w:val="00051D30"/>
    <w:rsid w:val="00051D34"/>
    <w:rsid w:val="00051D98"/>
    <w:rsid w:val="00051DA0"/>
    <w:rsid w:val="00051DB7"/>
    <w:rsid w:val="00051DFB"/>
    <w:rsid w:val="00051DFC"/>
    <w:rsid w:val="00051E0B"/>
    <w:rsid w:val="00051E1E"/>
    <w:rsid w:val="00051FA5"/>
    <w:rsid w:val="00051FB0"/>
    <w:rsid w:val="00051FFD"/>
    <w:rsid w:val="00052003"/>
    <w:rsid w:val="00052067"/>
    <w:rsid w:val="0005206E"/>
    <w:rsid w:val="000520B8"/>
    <w:rsid w:val="00052101"/>
    <w:rsid w:val="00052154"/>
    <w:rsid w:val="00052157"/>
    <w:rsid w:val="0005215C"/>
    <w:rsid w:val="00052189"/>
    <w:rsid w:val="0005222A"/>
    <w:rsid w:val="000522C0"/>
    <w:rsid w:val="00052312"/>
    <w:rsid w:val="00052380"/>
    <w:rsid w:val="0005239B"/>
    <w:rsid w:val="000523A9"/>
    <w:rsid w:val="00052477"/>
    <w:rsid w:val="000524F9"/>
    <w:rsid w:val="00052542"/>
    <w:rsid w:val="00052597"/>
    <w:rsid w:val="000525CE"/>
    <w:rsid w:val="000525DC"/>
    <w:rsid w:val="0005262A"/>
    <w:rsid w:val="000526F2"/>
    <w:rsid w:val="00052701"/>
    <w:rsid w:val="00052738"/>
    <w:rsid w:val="0005273C"/>
    <w:rsid w:val="00052768"/>
    <w:rsid w:val="00052793"/>
    <w:rsid w:val="000527BC"/>
    <w:rsid w:val="000527CB"/>
    <w:rsid w:val="000527D3"/>
    <w:rsid w:val="000527DE"/>
    <w:rsid w:val="000527E4"/>
    <w:rsid w:val="0005281B"/>
    <w:rsid w:val="00052850"/>
    <w:rsid w:val="000528AC"/>
    <w:rsid w:val="000528D2"/>
    <w:rsid w:val="0005292F"/>
    <w:rsid w:val="00052993"/>
    <w:rsid w:val="00052A7B"/>
    <w:rsid w:val="00052B1A"/>
    <w:rsid w:val="00052B57"/>
    <w:rsid w:val="00052B80"/>
    <w:rsid w:val="00052B97"/>
    <w:rsid w:val="00052BCC"/>
    <w:rsid w:val="00052C2E"/>
    <w:rsid w:val="00052C69"/>
    <w:rsid w:val="00052C7C"/>
    <w:rsid w:val="00052CBD"/>
    <w:rsid w:val="00052D21"/>
    <w:rsid w:val="00052D4D"/>
    <w:rsid w:val="00052D54"/>
    <w:rsid w:val="00052D5C"/>
    <w:rsid w:val="00052D6D"/>
    <w:rsid w:val="00052D81"/>
    <w:rsid w:val="00052D98"/>
    <w:rsid w:val="00052DB0"/>
    <w:rsid w:val="00052DD1"/>
    <w:rsid w:val="00052E4C"/>
    <w:rsid w:val="00052F01"/>
    <w:rsid w:val="00052F0D"/>
    <w:rsid w:val="00052F56"/>
    <w:rsid w:val="00053029"/>
    <w:rsid w:val="00053041"/>
    <w:rsid w:val="00053082"/>
    <w:rsid w:val="000530A3"/>
    <w:rsid w:val="000530F2"/>
    <w:rsid w:val="00053144"/>
    <w:rsid w:val="0005315F"/>
    <w:rsid w:val="00053249"/>
    <w:rsid w:val="0005327A"/>
    <w:rsid w:val="00053289"/>
    <w:rsid w:val="000532A9"/>
    <w:rsid w:val="0005336F"/>
    <w:rsid w:val="00053384"/>
    <w:rsid w:val="0005338D"/>
    <w:rsid w:val="00053399"/>
    <w:rsid w:val="000533F2"/>
    <w:rsid w:val="0005343C"/>
    <w:rsid w:val="0005347F"/>
    <w:rsid w:val="000534FA"/>
    <w:rsid w:val="0005362C"/>
    <w:rsid w:val="00053635"/>
    <w:rsid w:val="00053734"/>
    <w:rsid w:val="00053777"/>
    <w:rsid w:val="000537A2"/>
    <w:rsid w:val="000537DC"/>
    <w:rsid w:val="0005383E"/>
    <w:rsid w:val="00053902"/>
    <w:rsid w:val="0005391B"/>
    <w:rsid w:val="00053927"/>
    <w:rsid w:val="00053946"/>
    <w:rsid w:val="00053A1B"/>
    <w:rsid w:val="00053A1C"/>
    <w:rsid w:val="00053A98"/>
    <w:rsid w:val="00053AD1"/>
    <w:rsid w:val="00053B85"/>
    <w:rsid w:val="00053B95"/>
    <w:rsid w:val="00053BDF"/>
    <w:rsid w:val="00053BFE"/>
    <w:rsid w:val="00053C60"/>
    <w:rsid w:val="00053C76"/>
    <w:rsid w:val="00053C8A"/>
    <w:rsid w:val="00053CB2"/>
    <w:rsid w:val="00053CBF"/>
    <w:rsid w:val="00053CD1"/>
    <w:rsid w:val="00053DAC"/>
    <w:rsid w:val="00053DCF"/>
    <w:rsid w:val="00053DD6"/>
    <w:rsid w:val="00053E2E"/>
    <w:rsid w:val="00053F8C"/>
    <w:rsid w:val="0005400F"/>
    <w:rsid w:val="000540E3"/>
    <w:rsid w:val="000540E4"/>
    <w:rsid w:val="0005417C"/>
    <w:rsid w:val="0005419C"/>
    <w:rsid w:val="000541C4"/>
    <w:rsid w:val="00054249"/>
    <w:rsid w:val="00054278"/>
    <w:rsid w:val="0005428E"/>
    <w:rsid w:val="000542E1"/>
    <w:rsid w:val="0005430C"/>
    <w:rsid w:val="00054395"/>
    <w:rsid w:val="000543D3"/>
    <w:rsid w:val="00054413"/>
    <w:rsid w:val="00054416"/>
    <w:rsid w:val="00054437"/>
    <w:rsid w:val="000544AA"/>
    <w:rsid w:val="000544B0"/>
    <w:rsid w:val="000544C1"/>
    <w:rsid w:val="0005452D"/>
    <w:rsid w:val="00054535"/>
    <w:rsid w:val="00054588"/>
    <w:rsid w:val="000545E1"/>
    <w:rsid w:val="00054602"/>
    <w:rsid w:val="000546AA"/>
    <w:rsid w:val="000546DD"/>
    <w:rsid w:val="0005470C"/>
    <w:rsid w:val="00054765"/>
    <w:rsid w:val="000547B9"/>
    <w:rsid w:val="000547DF"/>
    <w:rsid w:val="000548D7"/>
    <w:rsid w:val="000548D9"/>
    <w:rsid w:val="000549E9"/>
    <w:rsid w:val="000549F5"/>
    <w:rsid w:val="00054A08"/>
    <w:rsid w:val="00054ACD"/>
    <w:rsid w:val="00054AE6"/>
    <w:rsid w:val="00054B2C"/>
    <w:rsid w:val="00054B31"/>
    <w:rsid w:val="00054B6F"/>
    <w:rsid w:val="00054B80"/>
    <w:rsid w:val="00054B83"/>
    <w:rsid w:val="00054C4B"/>
    <w:rsid w:val="00054C58"/>
    <w:rsid w:val="00054C7F"/>
    <w:rsid w:val="00054D62"/>
    <w:rsid w:val="00054D81"/>
    <w:rsid w:val="00054DBB"/>
    <w:rsid w:val="00054E49"/>
    <w:rsid w:val="00054E67"/>
    <w:rsid w:val="00054E6C"/>
    <w:rsid w:val="00054F41"/>
    <w:rsid w:val="00054FBC"/>
    <w:rsid w:val="00054FCE"/>
    <w:rsid w:val="00054FED"/>
    <w:rsid w:val="00055006"/>
    <w:rsid w:val="0005502E"/>
    <w:rsid w:val="0005504F"/>
    <w:rsid w:val="00055084"/>
    <w:rsid w:val="00055085"/>
    <w:rsid w:val="000550F6"/>
    <w:rsid w:val="0005511C"/>
    <w:rsid w:val="0005511D"/>
    <w:rsid w:val="0005514F"/>
    <w:rsid w:val="00055173"/>
    <w:rsid w:val="000551FE"/>
    <w:rsid w:val="00055205"/>
    <w:rsid w:val="00055284"/>
    <w:rsid w:val="000552C5"/>
    <w:rsid w:val="000552CC"/>
    <w:rsid w:val="0005534C"/>
    <w:rsid w:val="0005536B"/>
    <w:rsid w:val="0005538C"/>
    <w:rsid w:val="000553A7"/>
    <w:rsid w:val="000553AC"/>
    <w:rsid w:val="000553B1"/>
    <w:rsid w:val="000554BF"/>
    <w:rsid w:val="0005552B"/>
    <w:rsid w:val="00055578"/>
    <w:rsid w:val="000555DA"/>
    <w:rsid w:val="0005562F"/>
    <w:rsid w:val="000556D0"/>
    <w:rsid w:val="000556FC"/>
    <w:rsid w:val="00055713"/>
    <w:rsid w:val="00055748"/>
    <w:rsid w:val="00055767"/>
    <w:rsid w:val="00055781"/>
    <w:rsid w:val="00055834"/>
    <w:rsid w:val="00055863"/>
    <w:rsid w:val="00055883"/>
    <w:rsid w:val="00055889"/>
    <w:rsid w:val="00055893"/>
    <w:rsid w:val="0005593C"/>
    <w:rsid w:val="000559BB"/>
    <w:rsid w:val="000559CC"/>
    <w:rsid w:val="00055A04"/>
    <w:rsid w:val="00055A36"/>
    <w:rsid w:val="00055A3B"/>
    <w:rsid w:val="00055B2A"/>
    <w:rsid w:val="00055B33"/>
    <w:rsid w:val="00055BAE"/>
    <w:rsid w:val="00055C12"/>
    <w:rsid w:val="00055C62"/>
    <w:rsid w:val="00055C86"/>
    <w:rsid w:val="00055CB8"/>
    <w:rsid w:val="00055CBE"/>
    <w:rsid w:val="00055CC6"/>
    <w:rsid w:val="00055D50"/>
    <w:rsid w:val="00055E18"/>
    <w:rsid w:val="00055E83"/>
    <w:rsid w:val="00055E85"/>
    <w:rsid w:val="00055EB2"/>
    <w:rsid w:val="00055EC3"/>
    <w:rsid w:val="00055F08"/>
    <w:rsid w:val="00055F4B"/>
    <w:rsid w:val="00055FC9"/>
    <w:rsid w:val="00055FE3"/>
    <w:rsid w:val="00056007"/>
    <w:rsid w:val="00056013"/>
    <w:rsid w:val="00056023"/>
    <w:rsid w:val="00056070"/>
    <w:rsid w:val="000560BA"/>
    <w:rsid w:val="00056240"/>
    <w:rsid w:val="00056389"/>
    <w:rsid w:val="000563FE"/>
    <w:rsid w:val="00056424"/>
    <w:rsid w:val="00056450"/>
    <w:rsid w:val="00056454"/>
    <w:rsid w:val="00056472"/>
    <w:rsid w:val="000564A7"/>
    <w:rsid w:val="000564BF"/>
    <w:rsid w:val="000564C7"/>
    <w:rsid w:val="0005669F"/>
    <w:rsid w:val="000567C7"/>
    <w:rsid w:val="000567CC"/>
    <w:rsid w:val="0005684B"/>
    <w:rsid w:val="000568D4"/>
    <w:rsid w:val="000568F4"/>
    <w:rsid w:val="000569A2"/>
    <w:rsid w:val="00056A1F"/>
    <w:rsid w:val="00056ACA"/>
    <w:rsid w:val="00056B83"/>
    <w:rsid w:val="00056C68"/>
    <w:rsid w:val="00056C98"/>
    <w:rsid w:val="00056CBD"/>
    <w:rsid w:val="00056DB1"/>
    <w:rsid w:val="00056DEF"/>
    <w:rsid w:val="00056E01"/>
    <w:rsid w:val="00056E37"/>
    <w:rsid w:val="00056E58"/>
    <w:rsid w:val="00056E91"/>
    <w:rsid w:val="00056EB7"/>
    <w:rsid w:val="00056F18"/>
    <w:rsid w:val="00056F75"/>
    <w:rsid w:val="00056FB0"/>
    <w:rsid w:val="0005707E"/>
    <w:rsid w:val="00057112"/>
    <w:rsid w:val="000571F3"/>
    <w:rsid w:val="0005724A"/>
    <w:rsid w:val="0005727C"/>
    <w:rsid w:val="000572A3"/>
    <w:rsid w:val="0005733E"/>
    <w:rsid w:val="00057394"/>
    <w:rsid w:val="000573C5"/>
    <w:rsid w:val="000573D0"/>
    <w:rsid w:val="000573ED"/>
    <w:rsid w:val="000573FD"/>
    <w:rsid w:val="00057458"/>
    <w:rsid w:val="000574E9"/>
    <w:rsid w:val="00057663"/>
    <w:rsid w:val="0005768B"/>
    <w:rsid w:val="00057778"/>
    <w:rsid w:val="00057846"/>
    <w:rsid w:val="0005784E"/>
    <w:rsid w:val="0005788E"/>
    <w:rsid w:val="000578E7"/>
    <w:rsid w:val="00057927"/>
    <w:rsid w:val="00057979"/>
    <w:rsid w:val="000579B1"/>
    <w:rsid w:val="000579C7"/>
    <w:rsid w:val="00057A30"/>
    <w:rsid w:val="00057A38"/>
    <w:rsid w:val="00057A44"/>
    <w:rsid w:val="00057A79"/>
    <w:rsid w:val="00057B22"/>
    <w:rsid w:val="00057BB2"/>
    <w:rsid w:val="00057BBA"/>
    <w:rsid w:val="00057BC1"/>
    <w:rsid w:val="00057BCF"/>
    <w:rsid w:val="00057BD7"/>
    <w:rsid w:val="00057C0F"/>
    <w:rsid w:val="00057C25"/>
    <w:rsid w:val="00057C2D"/>
    <w:rsid w:val="00057D12"/>
    <w:rsid w:val="00057DF6"/>
    <w:rsid w:val="00057E87"/>
    <w:rsid w:val="00060080"/>
    <w:rsid w:val="000600C7"/>
    <w:rsid w:val="0006012C"/>
    <w:rsid w:val="00060137"/>
    <w:rsid w:val="00060155"/>
    <w:rsid w:val="000601E0"/>
    <w:rsid w:val="00060217"/>
    <w:rsid w:val="00060259"/>
    <w:rsid w:val="0006033F"/>
    <w:rsid w:val="00060355"/>
    <w:rsid w:val="00060451"/>
    <w:rsid w:val="0006061F"/>
    <w:rsid w:val="00060694"/>
    <w:rsid w:val="00060721"/>
    <w:rsid w:val="00060787"/>
    <w:rsid w:val="00060788"/>
    <w:rsid w:val="000607CA"/>
    <w:rsid w:val="00060827"/>
    <w:rsid w:val="00060849"/>
    <w:rsid w:val="000608A2"/>
    <w:rsid w:val="000609AF"/>
    <w:rsid w:val="000609CA"/>
    <w:rsid w:val="000609FD"/>
    <w:rsid w:val="00060A1A"/>
    <w:rsid w:val="00060A56"/>
    <w:rsid w:val="00060A6A"/>
    <w:rsid w:val="00060AD3"/>
    <w:rsid w:val="00060AF4"/>
    <w:rsid w:val="00060AFA"/>
    <w:rsid w:val="00060B42"/>
    <w:rsid w:val="00060BBA"/>
    <w:rsid w:val="00060BD5"/>
    <w:rsid w:val="00060BF1"/>
    <w:rsid w:val="00060BF5"/>
    <w:rsid w:val="00060BFA"/>
    <w:rsid w:val="00060C9A"/>
    <w:rsid w:val="00060D55"/>
    <w:rsid w:val="00060E08"/>
    <w:rsid w:val="00060E45"/>
    <w:rsid w:val="00060E4D"/>
    <w:rsid w:val="00060E68"/>
    <w:rsid w:val="00060E7F"/>
    <w:rsid w:val="00060EAB"/>
    <w:rsid w:val="00060EF9"/>
    <w:rsid w:val="00060F65"/>
    <w:rsid w:val="00060F67"/>
    <w:rsid w:val="00060FA4"/>
    <w:rsid w:val="0006113F"/>
    <w:rsid w:val="00061147"/>
    <w:rsid w:val="00061153"/>
    <w:rsid w:val="00061175"/>
    <w:rsid w:val="00061182"/>
    <w:rsid w:val="000611B9"/>
    <w:rsid w:val="000611C7"/>
    <w:rsid w:val="000611FE"/>
    <w:rsid w:val="00061234"/>
    <w:rsid w:val="0006124C"/>
    <w:rsid w:val="00061255"/>
    <w:rsid w:val="000612A9"/>
    <w:rsid w:val="00061304"/>
    <w:rsid w:val="0006132A"/>
    <w:rsid w:val="00061351"/>
    <w:rsid w:val="000613A2"/>
    <w:rsid w:val="000613D5"/>
    <w:rsid w:val="00061432"/>
    <w:rsid w:val="0006143C"/>
    <w:rsid w:val="0006148F"/>
    <w:rsid w:val="000614AF"/>
    <w:rsid w:val="000614EA"/>
    <w:rsid w:val="00061540"/>
    <w:rsid w:val="000615D2"/>
    <w:rsid w:val="00061634"/>
    <w:rsid w:val="000616B0"/>
    <w:rsid w:val="000616BD"/>
    <w:rsid w:val="000616D2"/>
    <w:rsid w:val="00061710"/>
    <w:rsid w:val="00061729"/>
    <w:rsid w:val="000617EF"/>
    <w:rsid w:val="00061838"/>
    <w:rsid w:val="00061882"/>
    <w:rsid w:val="0006198F"/>
    <w:rsid w:val="000619B7"/>
    <w:rsid w:val="000619B9"/>
    <w:rsid w:val="00061A27"/>
    <w:rsid w:val="00061A80"/>
    <w:rsid w:val="00061AE4"/>
    <w:rsid w:val="00061B03"/>
    <w:rsid w:val="00061B21"/>
    <w:rsid w:val="00061B25"/>
    <w:rsid w:val="00061B79"/>
    <w:rsid w:val="00061BC4"/>
    <w:rsid w:val="00061C5B"/>
    <w:rsid w:val="00061CFF"/>
    <w:rsid w:val="00061D2E"/>
    <w:rsid w:val="00061D80"/>
    <w:rsid w:val="00061DF1"/>
    <w:rsid w:val="00061E10"/>
    <w:rsid w:val="00061ED5"/>
    <w:rsid w:val="00061F0D"/>
    <w:rsid w:val="00061F29"/>
    <w:rsid w:val="00061FE8"/>
    <w:rsid w:val="00061FF4"/>
    <w:rsid w:val="00062030"/>
    <w:rsid w:val="000620CB"/>
    <w:rsid w:val="000620D0"/>
    <w:rsid w:val="000621E0"/>
    <w:rsid w:val="00062260"/>
    <w:rsid w:val="000622A9"/>
    <w:rsid w:val="000622B4"/>
    <w:rsid w:val="0006230A"/>
    <w:rsid w:val="00062359"/>
    <w:rsid w:val="000623AC"/>
    <w:rsid w:val="000623AD"/>
    <w:rsid w:val="000623FA"/>
    <w:rsid w:val="00062547"/>
    <w:rsid w:val="0006259B"/>
    <w:rsid w:val="000625CA"/>
    <w:rsid w:val="000625DD"/>
    <w:rsid w:val="00062615"/>
    <w:rsid w:val="00062622"/>
    <w:rsid w:val="000626B4"/>
    <w:rsid w:val="000626C5"/>
    <w:rsid w:val="000626E3"/>
    <w:rsid w:val="00062714"/>
    <w:rsid w:val="00062733"/>
    <w:rsid w:val="00062735"/>
    <w:rsid w:val="00062741"/>
    <w:rsid w:val="000627CE"/>
    <w:rsid w:val="00062800"/>
    <w:rsid w:val="00062812"/>
    <w:rsid w:val="000628B7"/>
    <w:rsid w:val="000628DB"/>
    <w:rsid w:val="000628E2"/>
    <w:rsid w:val="000629A7"/>
    <w:rsid w:val="000629B2"/>
    <w:rsid w:val="00062A41"/>
    <w:rsid w:val="00062B0F"/>
    <w:rsid w:val="00062BD9"/>
    <w:rsid w:val="00062C95"/>
    <w:rsid w:val="00062CEB"/>
    <w:rsid w:val="00062D24"/>
    <w:rsid w:val="00062D85"/>
    <w:rsid w:val="00062D97"/>
    <w:rsid w:val="00062DBD"/>
    <w:rsid w:val="00062E4F"/>
    <w:rsid w:val="00062E6B"/>
    <w:rsid w:val="00062E91"/>
    <w:rsid w:val="00062F1C"/>
    <w:rsid w:val="00062F3D"/>
    <w:rsid w:val="00062F9B"/>
    <w:rsid w:val="00062FB2"/>
    <w:rsid w:val="00062FD6"/>
    <w:rsid w:val="00063007"/>
    <w:rsid w:val="00063090"/>
    <w:rsid w:val="000630B8"/>
    <w:rsid w:val="00063158"/>
    <w:rsid w:val="0006318F"/>
    <w:rsid w:val="0006322B"/>
    <w:rsid w:val="000632B1"/>
    <w:rsid w:val="000632DF"/>
    <w:rsid w:val="000632E0"/>
    <w:rsid w:val="00063304"/>
    <w:rsid w:val="0006332A"/>
    <w:rsid w:val="000633EE"/>
    <w:rsid w:val="00063441"/>
    <w:rsid w:val="000634AA"/>
    <w:rsid w:val="00063544"/>
    <w:rsid w:val="00063609"/>
    <w:rsid w:val="00063699"/>
    <w:rsid w:val="0006369C"/>
    <w:rsid w:val="0006370B"/>
    <w:rsid w:val="00063760"/>
    <w:rsid w:val="00063767"/>
    <w:rsid w:val="00063799"/>
    <w:rsid w:val="00063921"/>
    <w:rsid w:val="00063985"/>
    <w:rsid w:val="000639B1"/>
    <w:rsid w:val="000639CD"/>
    <w:rsid w:val="000639EB"/>
    <w:rsid w:val="000639FC"/>
    <w:rsid w:val="00063ABD"/>
    <w:rsid w:val="00063AC1"/>
    <w:rsid w:val="00063B3F"/>
    <w:rsid w:val="00063B46"/>
    <w:rsid w:val="00063B57"/>
    <w:rsid w:val="00063B99"/>
    <w:rsid w:val="00063C2C"/>
    <w:rsid w:val="00063C96"/>
    <w:rsid w:val="00063CE0"/>
    <w:rsid w:val="00063CF3"/>
    <w:rsid w:val="00063CFF"/>
    <w:rsid w:val="00063D21"/>
    <w:rsid w:val="00063D88"/>
    <w:rsid w:val="00063DA3"/>
    <w:rsid w:val="00063DC6"/>
    <w:rsid w:val="00063E2A"/>
    <w:rsid w:val="00063E95"/>
    <w:rsid w:val="00063EF8"/>
    <w:rsid w:val="00063F67"/>
    <w:rsid w:val="00063F6A"/>
    <w:rsid w:val="00063FA2"/>
    <w:rsid w:val="00063FAF"/>
    <w:rsid w:val="00064050"/>
    <w:rsid w:val="00064051"/>
    <w:rsid w:val="00064059"/>
    <w:rsid w:val="00064066"/>
    <w:rsid w:val="000640A8"/>
    <w:rsid w:val="0006417B"/>
    <w:rsid w:val="00064194"/>
    <w:rsid w:val="000641AD"/>
    <w:rsid w:val="00064233"/>
    <w:rsid w:val="0006426F"/>
    <w:rsid w:val="0006427A"/>
    <w:rsid w:val="000643FE"/>
    <w:rsid w:val="0006441D"/>
    <w:rsid w:val="000644AE"/>
    <w:rsid w:val="0006454F"/>
    <w:rsid w:val="00064556"/>
    <w:rsid w:val="0006459C"/>
    <w:rsid w:val="000645FE"/>
    <w:rsid w:val="00064658"/>
    <w:rsid w:val="000646C1"/>
    <w:rsid w:val="00064703"/>
    <w:rsid w:val="00064821"/>
    <w:rsid w:val="0006487E"/>
    <w:rsid w:val="0006492E"/>
    <w:rsid w:val="00064941"/>
    <w:rsid w:val="0006496D"/>
    <w:rsid w:val="0006497B"/>
    <w:rsid w:val="00064AC1"/>
    <w:rsid w:val="00064B03"/>
    <w:rsid w:val="00064B2E"/>
    <w:rsid w:val="00064B39"/>
    <w:rsid w:val="00064B4F"/>
    <w:rsid w:val="00064B58"/>
    <w:rsid w:val="00064BEA"/>
    <w:rsid w:val="00064BED"/>
    <w:rsid w:val="00064C36"/>
    <w:rsid w:val="00064C3F"/>
    <w:rsid w:val="00064CDB"/>
    <w:rsid w:val="00064D11"/>
    <w:rsid w:val="00064D8A"/>
    <w:rsid w:val="00064D9E"/>
    <w:rsid w:val="00064E3E"/>
    <w:rsid w:val="00064E43"/>
    <w:rsid w:val="00064E8E"/>
    <w:rsid w:val="00064EC4"/>
    <w:rsid w:val="00064ED5"/>
    <w:rsid w:val="00064F5E"/>
    <w:rsid w:val="00064FE8"/>
    <w:rsid w:val="00065022"/>
    <w:rsid w:val="0006502D"/>
    <w:rsid w:val="00065108"/>
    <w:rsid w:val="00065148"/>
    <w:rsid w:val="000651C2"/>
    <w:rsid w:val="000651C5"/>
    <w:rsid w:val="000651D6"/>
    <w:rsid w:val="000652D8"/>
    <w:rsid w:val="0006530F"/>
    <w:rsid w:val="00065310"/>
    <w:rsid w:val="00065356"/>
    <w:rsid w:val="000653CE"/>
    <w:rsid w:val="000653FF"/>
    <w:rsid w:val="0006543A"/>
    <w:rsid w:val="00065470"/>
    <w:rsid w:val="000654CD"/>
    <w:rsid w:val="0006553C"/>
    <w:rsid w:val="0006554C"/>
    <w:rsid w:val="0006555C"/>
    <w:rsid w:val="0006560E"/>
    <w:rsid w:val="000656CD"/>
    <w:rsid w:val="000656E3"/>
    <w:rsid w:val="000656F6"/>
    <w:rsid w:val="00065766"/>
    <w:rsid w:val="000657AF"/>
    <w:rsid w:val="000657DC"/>
    <w:rsid w:val="000657F7"/>
    <w:rsid w:val="0006585A"/>
    <w:rsid w:val="00065908"/>
    <w:rsid w:val="0006590A"/>
    <w:rsid w:val="000659CB"/>
    <w:rsid w:val="00065A12"/>
    <w:rsid w:val="00065A1B"/>
    <w:rsid w:val="00065A94"/>
    <w:rsid w:val="00065AD2"/>
    <w:rsid w:val="00065AD3"/>
    <w:rsid w:val="00065AE1"/>
    <w:rsid w:val="00065BCF"/>
    <w:rsid w:val="00065C40"/>
    <w:rsid w:val="00065CCB"/>
    <w:rsid w:val="00065CF3"/>
    <w:rsid w:val="00065D13"/>
    <w:rsid w:val="00065D14"/>
    <w:rsid w:val="00065D23"/>
    <w:rsid w:val="00065D3E"/>
    <w:rsid w:val="00065D5D"/>
    <w:rsid w:val="00065D91"/>
    <w:rsid w:val="00065E18"/>
    <w:rsid w:val="00065E6B"/>
    <w:rsid w:val="00065E98"/>
    <w:rsid w:val="00065F18"/>
    <w:rsid w:val="00065F93"/>
    <w:rsid w:val="00065FE7"/>
    <w:rsid w:val="00066079"/>
    <w:rsid w:val="0006607B"/>
    <w:rsid w:val="00066120"/>
    <w:rsid w:val="0006614A"/>
    <w:rsid w:val="00066151"/>
    <w:rsid w:val="0006617E"/>
    <w:rsid w:val="000661F6"/>
    <w:rsid w:val="0006622D"/>
    <w:rsid w:val="0006627F"/>
    <w:rsid w:val="00066333"/>
    <w:rsid w:val="00066394"/>
    <w:rsid w:val="00066467"/>
    <w:rsid w:val="000664B5"/>
    <w:rsid w:val="00066579"/>
    <w:rsid w:val="000665A8"/>
    <w:rsid w:val="0006662C"/>
    <w:rsid w:val="0006666D"/>
    <w:rsid w:val="0006670C"/>
    <w:rsid w:val="0006675D"/>
    <w:rsid w:val="0006676B"/>
    <w:rsid w:val="000667E3"/>
    <w:rsid w:val="000667FB"/>
    <w:rsid w:val="000668F0"/>
    <w:rsid w:val="000669A0"/>
    <w:rsid w:val="000669C7"/>
    <w:rsid w:val="00066AA0"/>
    <w:rsid w:val="00066AF9"/>
    <w:rsid w:val="00066B1A"/>
    <w:rsid w:val="00066B92"/>
    <w:rsid w:val="00066BD1"/>
    <w:rsid w:val="00066BD7"/>
    <w:rsid w:val="00066C16"/>
    <w:rsid w:val="00066C39"/>
    <w:rsid w:val="00066CF4"/>
    <w:rsid w:val="00066D0D"/>
    <w:rsid w:val="00066D1E"/>
    <w:rsid w:val="00066DE1"/>
    <w:rsid w:val="00066E82"/>
    <w:rsid w:val="00066E87"/>
    <w:rsid w:val="00066E89"/>
    <w:rsid w:val="00066F94"/>
    <w:rsid w:val="00066FAD"/>
    <w:rsid w:val="00066FD9"/>
    <w:rsid w:val="00067006"/>
    <w:rsid w:val="00067046"/>
    <w:rsid w:val="0006707E"/>
    <w:rsid w:val="000670AC"/>
    <w:rsid w:val="00067115"/>
    <w:rsid w:val="0006725B"/>
    <w:rsid w:val="0006729D"/>
    <w:rsid w:val="000672A4"/>
    <w:rsid w:val="000672E4"/>
    <w:rsid w:val="00067323"/>
    <w:rsid w:val="000673A8"/>
    <w:rsid w:val="000673D1"/>
    <w:rsid w:val="000674C0"/>
    <w:rsid w:val="000674C7"/>
    <w:rsid w:val="000674EE"/>
    <w:rsid w:val="000674FF"/>
    <w:rsid w:val="0006750B"/>
    <w:rsid w:val="0006759E"/>
    <w:rsid w:val="000675AD"/>
    <w:rsid w:val="000676B0"/>
    <w:rsid w:val="00067723"/>
    <w:rsid w:val="0006773B"/>
    <w:rsid w:val="0006778A"/>
    <w:rsid w:val="000677AD"/>
    <w:rsid w:val="0006781F"/>
    <w:rsid w:val="00067893"/>
    <w:rsid w:val="000678DB"/>
    <w:rsid w:val="00067900"/>
    <w:rsid w:val="00067925"/>
    <w:rsid w:val="0006795B"/>
    <w:rsid w:val="00067981"/>
    <w:rsid w:val="00067B4C"/>
    <w:rsid w:val="00067BE2"/>
    <w:rsid w:val="00067C1C"/>
    <w:rsid w:val="00067C4C"/>
    <w:rsid w:val="00067C75"/>
    <w:rsid w:val="00067C89"/>
    <w:rsid w:val="00067C94"/>
    <w:rsid w:val="00067C9D"/>
    <w:rsid w:val="00067CD8"/>
    <w:rsid w:val="00067D1A"/>
    <w:rsid w:val="00067D78"/>
    <w:rsid w:val="00067D89"/>
    <w:rsid w:val="00067DA1"/>
    <w:rsid w:val="00067E06"/>
    <w:rsid w:val="00067E0B"/>
    <w:rsid w:val="00067E8E"/>
    <w:rsid w:val="00067F2E"/>
    <w:rsid w:val="00067FBA"/>
    <w:rsid w:val="00067FC2"/>
    <w:rsid w:val="00067FD0"/>
    <w:rsid w:val="00070037"/>
    <w:rsid w:val="00070049"/>
    <w:rsid w:val="00070077"/>
    <w:rsid w:val="000700CA"/>
    <w:rsid w:val="000700D6"/>
    <w:rsid w:val="00070139"/>
    <w:rsid w:val="00070154"/>
    <w:rsid w:val="000701AE"/>
    <w:rsid w:val="0007026C"/>
    <w:rsid w:val="00070299"/>
    <w:rsid w:val="000702B5"/>
    <w:rsid w:val="000702C7"/>
    <w:rsid w:val="000702FA"/>
    <w:rsid w:val="000702FE"/>
    <w:rsid w:val="00070304"/>
    <w:rsid w:val="000703C8"/>
    <w:rsid w:val="00070405"/>
    <w:rsid w:val="00070411"/>
    <w:rsid w:val="00070432"/>
    <w:rsid w:val="00070441"/>
    <w:rsid w:val="0007045D"/>
    <w:rsid w:val="00070479"/>
    <w:rsid w:val="000704A6"/>
    <w:rsid w:val="000704AA"/>
    <w:rsid w:val="00070524"/>
    <w:rsid w:val="0007060D"/>
    <w:rsid w:val="00070687"/>
    <w:rsid w:val="0007073A"/>
    <w:rsid w:val="00070796"/>
    <w:rsid w:val="00070833"/>
    <w:rsid w:val="00070861"/>
    <w:rsid w:val="00070874"/>
    <w:rsid w:val="0007087C"/>
    <w:rsid w:val="000708A2"/>
    <w:rsid w:val="000708D4"/>
    <w:rsid w:val="00070925"/>
    <w:rsid w:val="0007092B"/>
    <w:rsid w:val="00070971"/>
    <w:rsid w:val="000709C8"/>
    <w:rsid w:val="00070A7F"/>
    <w:rsid w:val="00070A95"/>
    <w:rsid w:val="00070B34"/>
    <w:rsid w:val="00070B53"/>
    <w:rsid w:val="00070BC9"/>
    <w:rsid w:val="00070C1E"/>
    <w:rsid w:val="00070C8C"/>
    <w:rsid w:val="00070C94"/>
    <w:rsid w:val="00070C9B"/>
    <w:rsid w:val="00070CEF"/>
    <w:rsid w:val="00070D46"/>
    <w:rsid w:val="00070E30"/>
    <w:rsid w:val="00070EBC"/>
    <w:rsid w:val="00070F2F"/>
    <w:rsid w:val="00070FBC"/>
    <w:rsid w:val="00070FE6"/>
    <w:rsid w:val="00070FF6"/>
    <w:rsid w:val="00070FFB"/>
    <w:rsid w:val="00071013"/>
    <w:rsid w:val="00071048"/>
    <w:rsid w:val="0007106E"/>
    <w:rsid w:val="0007109C"/>
    <w:rsid w:val="000710C8"/>
    <w:rsid w:val="000710F3"/>
    <w:rsid w:val="0007111F"/>
    <w:rsid w:val="00071164"/>
    <w:rsid w:val="00071199"/>
    <w:rsid w:val="000711A5"/>
    <w:rsid w:val="000711AA"/>
    <w:rsid w:val="000711C7"/>
    <w:rsid w:val="000711EA"/>
    <w:rsid w:val="00071203"/>
    <w:rsid w:val="00071228"/>
    <w:rsid w:val="000712BA"/>
    <w:rsid w:val="00071318"/>
    <w:rsid w:val="00071366"/>
    <w:rsid w:val="000713C6"/>
    <w:rsid w:val="000713D4"/>
    <w:rsid w:val="000713F8"/>
    <w:rsid w:val="000714B9"/>
    <w:rsid w:val="000714D3"/>
    <w:rsid w:val="000714D4"/>
    <w:rsid w:val="00071524"/>
    <w:rsid w:val="0007156A"/>
    <w:rsid w:val="00071579"/>
    <w:rsid w:val="000715F9"/>
    <w:rsid w:val="00071682"/>
    <w:rsid w:val="000716B8"/>
    <w:rsid w:val="000716C7"/>
    <w:rsid w:val="0007176F"/>
    <w:rsid w:val="0007178D"/>
    <w:rsid w:val="000717B8"/>
    <w:rsid w:val="000717BB"/>
    <w:rsid w:val="000717D1"/>
    <w:rsid w:val="00071804"/>
    <w:rsid w:val="0007185E"/>
    <w:rsid w:val="000718A2"/>
    <w:rsid w:val="0007198C"/>
    <w:rsid w:val="0007198E"/>
    <w:rsid w:val="00071996"/>
    <w:rsid w:val="000719F3"/>
    <w:rsid w:val="00071A08"/>
    <w:rsid w:val="00071AFC"/>
    <w:rsid w:val="00071B5C"/>
    <w:rsid w:val="00071BBD"/>
    <w:rsid w:val="00071CC9"/>
    <w:rsid w:val="00071D22"/>
    <w:rsid w:val="00071D50"/>
    <w:rsid w:val="00071D71"/>
    <w:rsid w:val="00071DD0"/>
    <w:rsid w:val="00071E26"/>
    <w:rsid w:val="00071E31"/>
    <w:rsid w:val="00071E7A"/>
    <w:rsid w:val="00071E85"/>
    <w:rsid w:val="00071E9E"/>
    <w:rsid w:val="00071F00"/>
    <w:rsid w:val="00071F4D"/>
    <w:rsid w:val="00071F8B"/>
    <w:rsid w:val="00071FF8"/>
    <w:rsid w:val="00072008"/>
    <w:rsid w:val="00072013"/>
    <w:rsid w:val="0007209D"/>
    <w:rsid w:val="000720DE"/>
    <w:rsid w:val="00072160"/>
    <w:rsid w:val="00072215"/>
    <w:rsid w:val="00072225"/>
    <w:rsid w:val="00072260"/>
    <w:rsid w:val="000722CF"/>
    <w:rsid w:val="000722E7"/>
    <w:rsid w:val="00072311"/>
    <w:rsid w:val="00072355"/>
    <w:rsid w:val="000723A0"/>
    <w:rsid w:val="000723AF"/>
    <w:rsid w:val="000723C7"/>
    <w:rsid w:val="000723D8"/>
    <w:rsid w:val="00072404"/>
    <w:rsid w:val="00072490"/>
    <w:rsid w:val="000724DD"/>
    <w:rsid w:val="00072505"/>
    <w:rsid w:val="00072521"/>
    <w:rsid w:val="00072530"/>
    <w:rsid w:val="00072536"/>
    <w:rsid w:val="0007256A"/>
    <w:rsid w:val="00072591"/>
    <w:rsid w:val="00072615"/>
    <w:rsid w:val="0007265E"/>
    <w:rsid w:val="000726B3"/>
    <w:rsid w:val="000726FE"/>
    <w:rsid w:val="00072791"/>
    <w:rsid w:val="0007280B"/>
    <w:rsid w:val="0007281C"/>
    <w:rsid w:val="000728DE"/>
    <w:rsid w:val="000728E0"/>
    <w:rsid w:val="00072901"/>
    <w:rsid w:val="0007291F"/>
    <w:rsid w:val="00072954"/>
    <w:rsid w:val="000729D9"/>
    <w:rsid w:val="00072A35"/>
    <w:rsid w:val="00072ADA"/>
    <w:rsid w:val="00072B0F"/>
    <w:rsid w:val="00072B9D"/>
    <w:rsid w:val="00072B9E"/>
    <w:rsid w:val="00072BD3"/>
    <w:rsid w:val="00072BF6"/>
    <w:rsid w:val="00072C45"/>
    <w:rsid w:val="00072C66"/>
    <w:rsid w:val="00072CB5"/>
    <w:rsid w:val="00072CC8"/>
    <w:rsid w:val="00072D90"/>
    <w:rsid w:val="00072DA4"/>
    <w:rsid w:val="00072E2A"/>
    <w:rsid w:val="00072EF9"/>
    <w:rsid w:val="00072F60"/>
    <w:rsid w:val="00072FB0"/>
    <w:rsid w:val="00073028"/>
    <w:rsid w:val="00073035"/>
    <w:rsid w:val="00073038"/>
    <w:rsid w:val="00073056"/>
    <w:rsid w:val="000730D3"/>
    <w:rsid w:val="000730F7"/>
    <w:rsid w:val="00073101"/>
    <w:rsid w:val="0007310B"/>
    <w:rsid w:val="00073177"/>
    <w:rsid w:val="000732EF"/>
    <w:rsid w:val="000732FA"/>
    <w:rsid w:val="000733C6"/>
    <w:rsid w:val="000733DC"/>
    <w:rsid w:val="0007354C"/>
    <w:rsid w:val="00073586"/>
    <w:rsid w:val="000735AA"/>
    <w:rsid w:val="00073620"/>
    <w:rsid w:val="0007370B"/>
    <w:rsid w:val="00073719"/>
    <w:rsid w:val="000737F8"/>
    <w:rsid w:val="00073824"/>
    <w:rsid w:val="0007384E"/>
    <w:rsid w:val="00073867"/>
    <w:rsid w:val="0007386A"/>
    <w:rsid w:val="000738D0"/>
    <w:rsid w:val="00073916"/>
    <w:rsid w:val="000739F0"/>
    <w:rsid w:val="00073A15"/>
    <w:rsid w:val="00073A2D"/>
    <w:rsid w:val="00073A2F"/>
    <w:rsid w:val="00073ABB"/>
    <w:rsid w:val="00073B3A"/>
    <w:rsid w:val="00073C79"/>
    <w:rsid w:val="00073C99"/>
    <w:rsid w:val="00073CC8"/>
    <w:rsid w:val="00073D50"/>
    <w:rsid w:val="00073D60"/>
    <w:rsid w:val="00073E3F"/>
    <w:rsid w:val="00073EB7"/>
    <w:rsid w:val="00073EF3"/>
    <w:rsid w:val="00073F5E"/>
    <w:rsid w:val="00073F87"/>
    <w:rsid w:val="0007405B"/>
    <w:rsid w:val="000740E0"/>
    <w:rsid w:val="000740EC"/>
    <w:rsid w:val="00074103"/>
    <w:rsid w:val="00074183"/>
    <w:rsid w:val="00074187"/>
    <w:rsid w:val="000741AF"/>
    <w:rsid w:val="000741C0"/>
    <w:rsid w:val="000741D1"/>
    <w:rsid w:val="000741FA"/>
    <w:rsid w:val="00074251"/>
    <w:rsid w:val="00074281"/>
    <w:rsid w:val="000742C2"/>
    <w:rsid w:val="00074334"/>
    <w:rsid w:val="000743BA"/>
    <w:rsid w:val="0007445A"/>
    <w:rsid w:val="000744F6"/>
    <w:rsid w:val="0007453D"/>
    <w:rsid w:val="00074550"/>
    <w:rsid w:val="000745AC"/>
    <w:rsid w:val="000745B4"/>
    <w:rsid w:val="000745BD"/>
    <w:rsid w:val="00074619"/>
    <w:rsid w:val="00074665"/>
    <w:rsid w:val="000746B4"/>
    <w:rsid w:val="000746B8"/>
    <w:rsid w:val="000746B9"/>
    <w:rsid w:val="000746C9"/>
    <w:rsid w:val="0007470B"/>
    <w:rsid w:val="00074839"/>
    <w:rsid w:val="00074894"/>
    <w:rsid w:val="000748B1"/>
    <w:rsid w:val="000748BB"/>
    <w:rsid w:val="000748BE"/>
    <w:rsid w:val="00074919"/>
    <w:rsid w:val="000749FC"/>
    <w:rsid w:val="00074B6F"/>
    <w:rsid w:val="00074B91"/>
    <w:rsid w:val="00074BF3"/>
    <w:rsid w:val="00074C16"/>
    <w:rsid w:val="00074C2D"/>
    <w:rsid w:val="00074C73"/>
    <w:rsid w:val="00074D15"/>
    <w:rsid w:val="00074D76"/>
    <w:rsid w:val="00074DC9"/>
    <w:rsid w:val="00074DD3"/>
    <w:rsid w:val="00074DD6"/>
    <w:rsid w:val="00074DE3"/>
    <w:rsid w:val="00074E1E"/>
    <w:rsid w:val="00074EAD"/>
    <w:rsid w:val="00074F0D"/>
    <w:rsid w:val="00074F10"/>
    <w:rsid w:val="00074F5F"/>
    <w:rsid w:val="00075075"/>
    <w:rsid w:val="00075097"/>
    <w:rsid w:val="000750AB"/>
    <w:rsid w:val="0007529F"/>
    <w:rsid w:val="0007536F"/>
    <w:rsid w:val="000753BE"/>
    <w:rsid w:val="000753FC"/>
    <w:rsid w:val="00075402"/>
    <w:rsid w:val="000754C9"/>
    <w:rsid w:val="0007557B"/>
    <w:rsid w:val="00075643"/>
    <w:rsid w:val="0007575E"/>
    <w:rsid w:val="000757BB"/>
    <w:rsid w:val="000758FB"/>
    <w:rsid w:val="00075904"/>
    <w:rsid w:val="00075969"/>
    <w:rsid w:val="000759E6"/>
    <w:rsid w:val="00075A06"/>
    <w:rsid w:val="00075A32"/>
    <w:rsid w:val="00075AE1"/>
    <w:rsid w:val="00075C1F"/>
    <w:rsid w:val="00075C2E"/>
    <w:rsid w:val="00075C55"/>
    <w:rsid w:val="00075C99"/>
    <w:rsid w:val="00075C9A"/>
    <w:rsid w:val="00075CA6"/>
    <w:rsid w:val="00075D3E"/>
    <w:rsid w:val="00075D4A"/>
    <w:rsid w:val="00075E4D"/>
    <w:rsid w:val="00075EE8"/>
    <w:rsid w:val="00075EF7"/>
    <w:rsid w:val="00075F01"/>
    <w:rsid w:val="00076010"/>
    <w:rsid w:val="0007606E"/>
    <w:rsid w:val="0007609F"/>
    <w:rsid w:val="000760CC"/>
    <w:rsid w:val="00076128"/>
    <w:rsid w:val="0007617B"/>
    <w:rsid w:val="00076183"/>
    <w:rsid w:val="0007619D"/>
    <w:rsid w:val="000761B5"/>
    <w:rsid w:val="000761F4"/>
    <w:rsid w:val="0007623E"/>
    <w:rsid w:val="0007624B"/>
    <w:rsid w:val="00076295"/>
    <w:rsid w:val="00076305"/>
    <w:rsid w:val="00076315"/>
    <w:rsid w:val="00076341"/>
    <w:rsid w:val="0007637F"/>
    <w:rsid w:val="000763F9"/>
    <w:rsid w:val="00076432"/>
    <w:rsid w:val="00076455"/>
    <w:rsid w:val="000764B7"/>
    <w:rsid w:val="00076528"/>
    <w:rsid w:val="00076577"/>
    <w:rsid w:val="000765F3"/>
    <w:rsid w:val="000765F8"/>
    <w:rsid w:val="000766D5"/>
    <w:rsid w:val="000767D7"/>
    <w:rsid w:val="000768C7"/>
    <w:rsid w:val="000768FC"/>
    <w:rsid w:val="000768FF"/>
    <w:rsid w:val="0007692A"/>
    <w:rsid w:val="00076991"/>
    <w:rsid w:val="00076992"/>
    <w:rsid w:val="000769BB"/>
    <w:rsid w:val="000769D2"/>
    <w:rsid w:val="00076A19"/>
    <w:rsid w:val="00076A43"/>
    <w:rsid w:val="00076A51"/>
    <w:rsid w:val="00076A62"/>
    <w:rsid w:val="00076B09"/>
    <w:rsid w:val="00076B3A"/>
    <w:rsid w:val="00076B7F"/>
    <w:rsid w:val="00076B92"/>
    <w:rsid w:val="00076BE4"/>
    <w:rsid w:val="00076BED"/>
    <w:rsid w:val="00076C01"/>
    <w:rsid w:val="00076C2A"/>
    <w:rsid w:val="00076C40"/>
    <w:rsid w:val="00076CFF"/>
    <w:rsid w:val="00076D98"/>
    <w:rsid w:val="00076E3D"/>
    <w:rsid w:val="00076E62"/>
    <w:rsid w:val="00076E6D"/>
    <w:rsid w:val="00076EF2"/>
    <w:rsid w:val="00076F87"/>
    <w:rsid w:val="0007705A"/>
    <w:rsid w:val="000770B2"/>
    <w:rsid w:val="000770CB"/>
    <w:rsid w:val="0007712C"/>
    <w:rsid w:val="000771A1"/>
    <w:rsid w:val="00077224"/>
    <w:rsid w:val="00077230"/>
    <w:rsid w:val="00077235"/>
    <w:rsid w:val="0007737C"/>
    <w:rsid w:val="000773E7"/>
    <w:rsid w:val="00077493"/>
    <w:rsid w:val="000774BD"/>
    <w:rsid w:val="0007752D"/>
    <w:rsid w:val="0007758C"/>
    <w:rsid w:val="0007761C"/>
    <w:rsid w:val="0007764B"/>
    <w:rsid w:val="000776BD"/>
    <w:rsid w:val="000776CF"/>
    <w:rsid w:val="000776F1"/>
    <w:rsid w:val="0007770A"/>
    <w:rsid w:val="00077771"/>
    <w:rsid w:val="0007777B"/>
    <w:rsid w:val="00077785"/>
    <w:rsid w:val="000777CF"/>
    <w:rsid w:val="000777D0"/>
    <w:rsid w:val="000777E5"/>
    <w:rsid w:val="00077860"/>
    <w:rsid w:val="000778B8"/>
    <w:rsid w:val="000778C7"/>
    <w:rsid w:val="000778C9"/>
    <w:rsid w:val="000778DF"/>
    <w:rsid w:val="000778EF"/>
    <w:rsid w:val="0007791E"/>
    <w:rsid w:val="0007797B"/>
    <w:rsid w:val="00077A50"/>
    <w:rsid w:val="00077A78"/>
    <w:rsid w:val="00077C31"/>
    <w:rsid w:val="00077D56"/>
    <w:rsid w:val="00077D58"/>
    <w:rsid w:val="00077D78"/>
    <w:rsid w:val="00077DA2"/>
    <w:rsid w:val="00077DC6"/>
    <w:rsid w:val="00077DC8"/>
    <w:rsid w:val="00077DE0"/>
    <w:rsid w:val="00077DE6"/>
    <w:rsid w:val="00077DF6"/>
    <w:rsid w:val="00077E3F"/>
    <w:rsid w:val="00077F18"/>
    <w:rsid w:val="00077F4B"/>
    <w:rsid w:val="00080060"/>
    <w:rsid w:val="00080062"/>
    <w:rsid w:val="00080079"/>
    <w:rsid w:val="000800E8"/>
    <w:rsid w:val="00080150"/>
    <w:rsid w:val="00080223"/>
    <w:rsid w:val="00080227"/>
    <w:rsid w:val="00080274"/>
    <w:rsid w:val="00080291"/>
    <w:rsid w:val="00080294"/>
    <w:rsid w:val="000802F8"/>
    <w:rsid w:val="00080334"/>
    <w:rsid w:val="000804E5"/>
    <w:rsid w:val="000804FA"/>
    <w:rsid w:val="00080503"/>
    <w:rsid w:val="00080629"/>
    <w:rsid w:val="000806D3"/>
    <w:rsid w:val="00080792"/>
    <w:rsid w:val="000807F2"/>
    <w:rsid w:val="00080850"/>
    <w:rsid w:val="000808BA"/>
    <w:rsid w:val="000808BD"/>
    <w:rsid w:val="000808E8"/>
    <w:rsid w:val="00080958"/>
    <w:rsid w:val="00080998"/>
    <w:rsid w:val="00080A16"/>
    <w:rsid w:val="00080A28"/>
    <w:rsid w:val="00080A63"/>
    <w:rsid w:val="00080A67"/>
    <w:rsid w:val="00080AA4"/>
    <w:rsid w:val="00080B29"/>
    <w:rsid w:val="00080BC9"/>
    <w:rsid w:val="00080C32"/>
    <w:rsid w:val="00080C44"/>
    <w:rsid w:val="00080C75"/>
    <w:rsid w:val="00080C91"/>
    <w:rsid w:val="00080DB0"/>
    <w:rsid w:val="00080E96"/>
    <w:rsid w:val="00080EC8"/>
    <w:rsid w:val="00080F06"/>
    <w:rsid w:val="00080F1D"/>
    <w:rsid w:val="00080F81"/>
    <w:rsid w:val="00080F90"/>
    <w:rsid w:val="00080F94"/>
    <w:rsid w:val="00080FD2"/>
    <w:rsid w:val="0008100E"/>
    <w:rsid w:val="00081015"/>
    <w:rsid w:val="0008101C"/>
    <w:rsid w:val="000810DF"/>
    <w:rsid w:val="0008111B"/>
    <w:rsid w:val="00081167"/>
    <w:rsid w:val="0008118D"/>
    <w:rsid w:val="000811D3"/>
    <w:rsid w:val="0008130C"/>
    <w:rsid w:val="00081322"/>
    <w:rsid w:val="00081444"/>
    <w:rsid w:val="00081464"/>
    <w:rsid w:val="000814D7"/>
    <w:rsid w:val="000814E2"/>
    <w:rsid w:val="0008150D"/>
    <w:rsid w:val="00081556"/>
    <w:rsid w:val="000815EF"/>
    <w:rsid w:val="00081621"/>
    <w:rsid w:val="00081653"/>
    <w:rsid w:val="000816CF"/>
    <w:rsid w:val="000816DF"/>
    <w:rsid w:val="0008177A"/>
    <w:rsid w:val="00081917"/>
    <w:rsid w:val="00081945"/>
    <w:rsid w:val="0008198C"/>
    <w:rsid w:val="00081ACF"/>
    <w:rsid w:val="00081AEA"/>
    <w:rsid w:val="00081B00"/>
    <w:rsid w:val="00081B18"/>
    <w:rsid w:val="00081B32"/>
    <w:rsid w:val="00081B45"/>
    <w:rsid w:val="00081BC8"/>
    <w:rsid w:val="00081C02"/>
    <w:rsid w:val="00081DB9"/>
    <w:rsid w:val="00081DFD"/>
    <w:rsid w:val="00081E15"/>
    <w:rsid w:val="00081EF9"/>
    <w:rsid w:val="00081F23"/>
    <w:rsid w:val="00081F57"/>
    <w:rsid w:val="00081F76"/>
    <w:rsid w:val="00081F7A"/>
    <w:rsid w:val="00081F92"/>
    <w:rsid w:val="00081FB9"/>
    <w:rsid w:val="00081FC4"/>
    <w:rsid w:val="00081FE0"/>
    <w:rsid w:val="00081FE3"/>
    <w:rsid w:val="00082007"/>
    <w:rsid w:val="00082077"/>
    <w:rsid w:val="0008207E"/>
    <w:rsid w:val="0008210C"/>
    <w:rsid w:val="00082233"/>
    <w:rsid w:val="00082236"/>
    <w:rsid w:val="00082286"/>
    <w:rsid w:val="000822B3"/>
    <w:rsid w:val="000822D6"/>
    <w:rsid w:val="00082305"/>
    <w:rsid w:val="00082306"/>
    <w:rsid w:val="0008234E"/>
    <w:rsid w:val="0008235C"/>
    <w:rsid w:val="00082374"/>
    <w:rsid w:val="00082385"/>
    <w:rsid w:val="000823AC"/>
    <w:rsid w:val="00082461"/>
    <w:rsid w:val="000824AC"/>
    <w:rsid w:val="000824B9"/>
    <w:rsid w:val="00082518"/>
    <w:rsid w:val="00082550"/>
    <w:rsid w:val="00082577"/>
    <w:rsid w:val="00082646"/>
    <w:rsid w:val="000826FA"/>
    <w:rsid w:val="000827A0"/>
    <w:rsid w:val="000827CE"/>
    <w:rsid w:val="0008283F"/>
    <w:rsid w:val="0008294C"/>
    <w:rsid w:val="00082967"/>
    <w:rsid w:val="00082A7C"/>
    <w:rsid w:val="00082AC5"/>
    <w:rsid w:val="00082B33"/>
    <w:rsid w:val="00082B36"/>
    <w:rsid w:val="00082BCD"/>
    <w:rsid w:val="00082BDD"/>
    <w:rsid w:val="00082C10"/>
    <w:rsid w:val="00082C30"/>
    <w:rsid w:val="00082D86"/>
    <w:rsid w:val="00082DA4"/>
    <w:rsid w:val="00082E7A"/>
    <w:rsid w:val="00082EA3"/>
    <w:rsid w:val="00082EE7"/>
    <w:rsid w:val="00082F69"/>
    <w:rsid w:val="00082F7D"/>
    <w:rsid w:val="00082FDD"/>
    <w:rsid w:val="00083052"/>
    <w:rsid w:val="00083093"/>
    <w:rsid w:val="000830A6"/>
    <w:rsid w:val="000830B5"/>
    <w:rsid w:val="00083104"/>
    <w:rsid w:val="0008312C"/>
    <w:rsid w:val="00083158"/>
    <w:rsid w:val="00083249"/>
    <w:rsid w:val="000832E4"/>
    <w:rsid w:val="000832FE"/>
    <w:rsid w:val="00083300"/>
    <w:rsid w:val="00083338"/>
    <w:rsid w:val="00083360"/>
    <w:rsid w:val="00083371"/>
    <w:rsid w:val="0008337A"/>
    <w:rsid w:val="00083477"/>
    <w:rsid w:val="0008349F"/>
    <w:rsid w:val="00083503"/>
    <w:rsid w:val="00083530"/>
    <w:rsid w:val="00083574"/>
    <w:rsid w:val="0008357E"/>
    <w:rsid w:val="00083623"/>
    <w:rsid w:val="000836D8"/>
    <w:rsid w:val="00083719"/>
    <w:rsid w:val="0008371C"/>
    <w:rsid w:val="0008377D"/>
    <w:rsid w:val="0008384B"/>
    <w:rsid w:val="00083885"/>
    <w:rsid w:val="000838E2"/>
    <w:rsid w:val="000839E8"/>
    <w:rsid w:val="00083A47"/>
    <w:rsid w:val="00083AA7"/>
    <w:rsid w:val="00083B2A"/>
    <w:rsid w:val="00083B86"/>
    <w:rsid w:val="00083BF5"/>
    <w:rsid w:val="00083C88"/>
    <w:rsid w:val="00083CA0"/>
    <w:rsid w:val="00083D1A"/>
    <w:rsid w:val="00083D52"/>
    <w:rsid w:val="00083D55"/>
    <w:rsid w:val="00083DAA"/>
    <w:rsid w:val="00083DC8"/>
    <w:rsid w:val="00083EB5"/>
    <w:rsid w:val="00083F0C"/>
    <w:rsid w:val="00083F6C"/>
    <w:rsid w:val="0008402F"/>
    <w:rsid w:val="00084072"/>
    <w:rsid w:val="0008408F"/>
    <w:rsid w:val="00084100"/>
    <w:rsid w:val="00084167"/>
    <w:rsid w:val="00084199"/>
    <w:rsid w:val="000841B4"/>
    <w:rsid w:val="000841B7"/>
    <w:rsid w:val="000841D3"/>
    <w:rsid w:val="00084215"/>
    <w:rsid w:val="00084270"/>
    <w:rsid w:val="00084287"/>
    <w:rsid w:val="0008430B"/>
    <w:rsid w:val="0008435E"/>
    <w:rsid w:val="00084379"/>
    <w:rsid w:val="000843A1"/>
    <w:rsid w:val="000843AE"/>
    <w:rsid w:val="000843CF"/>
    <w:rsid w:val="0008444B"/>
    <w:rsid w:val="0008449A"/>
    <w:rsid w:val="000844B4"/>
    <w:rsid w:val="000844E0"/>
    <w:rsid w:val="0008455A"/>
    <w:rsid w:val="00084566"/>
    <w:rsid w:val="00084587"/>
    <w:rsid w:val="000845B0"/>
    <w:rsid w:val="000845C0"/>
    <w:rsid w:val="000845E7"/>
    <w:rsid w:val="0008461D"/>
    <w:rsid w:val="0008466D"/>
    <w:rsid w:val="000846D0"/>
    <w:rsid w:val="00084734"/>
    <w:rsid w:val="00084742"/>
    <w:rsid w:val="000847CB"/>
    <w:rsid w:val="00084815"/>
    <w:rsid w:val="000848B1"/>
    <w:rsid w:val="000848C7"/>
    <w:rsid w:val="000848CB"/>
    <w:rsid w:val="000848E7"/>
    <w:rsid w:val="00084909"/>
    <w:rsid w:val="00084990"/>
    <w:rsid w:val="00084A34"/>
    <w:rsid w:val="00084A6C"/>
    <w:rsid w:val="00084C05"/>
    <w:rsid w:val="00084C17"/>
    <w:rsid w:val="00084C3E"/>
    <w:rsid w:val="00084C9B"/>
    <w:rsid w:val="00084D07"/>
    <w:rsid w:val="00084E65"/>
    <w:rsid w:val="00084E70"/>
    <w:rsid w:val="00084E8A"/>
    <w:rsid w:val="00084F14"/>
    <w:rsid w:val="00084F38"/>
    <w:rsid w:val="00084F3D"/>
    <w:rsid w:val="00084F73"/>
    <w:rsid w:val="00085070"/>
    <w:rsid w:val="000850A3"/>
    <w:rsid w:val="000850BD"/>
    <w:rsid w:val="00085106"/>
    <w:rsid w:val="0008516F"/>
    <w:rsid w:val="000851A7"/>
    <w:rsid w:val="000851E9"/>
    <w:rsid w:val="0008524B"/>
    <w:rsid w:val="00085273"/>
    <w:rsid w:val="00085290"/>
    <w:rsid w:val="000852A8"/>
    <w:rsid w:val="0008530F"/>
    <w:rsid w:val="0008531D"/>
    <w:rsid w:val="00085322"/>
    <w:rsid w:val="0008541A"/>
    <w:rsid w:val="0008545B"/>
    <w:rsid w:val="00085461"/>
    <w:rsid w:val="0008549A"/>
    <w:rsid w:val="00085554"/>
    <w:rsid w:val="000855D7"/>
    <w:rsid w:val="00085683"/>
    <w:rsid w:val="00085704"/>
    <w:rsid w:val="00085716"/>
    <w:rsid w:val="000857BE"/>
    <w:rsid w:val="0008591A"/>
    <w:rsid w:val="0008597D"/>
    <w:rsid w:val="000859A4"/>
    <w:rsid w:val="00085A41"/>
    <w:rsid w:val="00085AC1"/>
    <w:rsid w:val="00085AEA"/>
    <w:rsid w:val="00085BC5"/>
    <w:rsid w:val="00085C11"/>
    <w:rsid w:val="00085C18"/>
    <w:rsid w:val="00085CBD"/>
    <w:rsid w:val="00085CC6"/>
    <w:rsid w:val="00085CCF"/>
    <w:rsid w:val="00085CF0"/>
    <w:rsid w:val="00085CF3"/>
    <w:rsid w:val="00085D33"/>
    <w:rsid w:val="00085D39"/>
    <w:rsid w:val="00085D4F"/>
    <w:rsid w:val="00085D60"/>
    <w:rsid w:val="00085D6E"/>
    <w:rsid w:val="00085D79"/>
    <w:rsid w:val="00085D89"/>
    <w:rsid w:val="00085DBA"/>
    <w:rsid w:val="00085DE5"/>
    <w:rsid w:val="00085E2B"/>
    <w:rsid w:val="00085E2F"/>
    <w:rsid w:val="00085EA2"/>
    <w:rsid w:val="00085F35"/>
    <w:rsid w:val="00085F79"/>
    <w:rsid w:val="00085F91"/>
    <w:rsid w:val="00085FA1"/>
    <w:rsid w:val="00085FAF"/>
    <w:rsid w:val="00086124"/>
    <w:rsid w:val="000861EE"/>
    <w:rsid w:val="000862FB"/>
    <w:rsid w:val="0008632F"/>
    <w:rsid w:val="0008637E"/>
    <w:rsid w:val="000863D4"/>
    <w:rsid w:val="000863E7"/>
    <w:rsid w:val="00086425"/>
    <w:rsid w:val="00086443"/>
    <w:rsid w:val="0008644F"/>
    <w:rsid w:val="000864C4"/>
    <w:rsid w:val="00086532"/>
    <w:rsid w:val="00086569"/>
    <w:rsid w:val="00086592"/>
    <w:rsid w:val="000865E3"/>
    <w:rsid w:val="00086601"/>
    <w:rsid w:val="00086644"/>
    <w:rsid w:val="00086699"/>
    <w:rsid w:val="0008669F"/>
    <w:rsid w:val="00086771"/>
    <w:rsid w:val="00086811"/>
    <w:rsid w:val="0008682B"/>
    <w:rsid w:val="00086844"/>
    <w:rsid w:val="000868BD"/>
    <w:rsid w:val="000868DF"/>
    <w:rsid w:val="000868E8"/>
    <w:rsid w:val="000869D7"/>
    <w:rsid w:val="00086A0B"/>
    <w:rsid w:val="00086A93"/>
    <w:rsid w:val="00086A9C"/>
    <w:rsid w:val="00086B53"/>
    <w:rsid w:val="00086B76"/>
    <w:rsid w:val="00086BAE"/>
    <w:rsid w:val="00086C38"/>
    <w:rsid w:val="00086C6E"/>
    <w:rsid w:val="00086C80"/>
    <w:rsid w:val="00086C8C"/>
    <w:rsid w:val="00086D06"/>
    <w:rsid w:val="00086D7A"/>
    <w:rsid w:val="00086DA0"/>
    <w:rsid w:val="00086DA2"/>
    <w:rsid w:val="00086F24"/>
    <w:rsid w:val="00086F90"/>
    <w:rsid w:val="00086FC0"/>
    <w:rsid w:val="00087091"/>
    <w:rsid w:val="000870B2"/>
    <w:rsid w:val="000870F3"/>
    <w:rsid w:val="000871D5"/>
    <w:rsid w:val="000871E7"/>
    <w:rsid w:val="0008723C"/>
    <w:rsid w:val="000872E4"/>
    <w:rsid w:val="000872FF"/>
    <w:rsid w:val="0008730F"/>
    <w:rsid w:val="00087326"/>
    <w:rsid w:val="00087342"/>
    <w:rsid w:val="0008738E"/>
    <w:rsid w:val="00087400"/>
    <w:rsid w:val="0008742D"/>
    <w:rsid w:val="00087436"/>
    <w:rsid w:val="00087447"/>
    <w:rsid w:val="0008756C"/>
    <w:rsid w:val="0008757D"/>
    <w:rsid w:val="00087584"/>
    <w:rsid w:val="0008760A"/>
    <w:rsid w:val="00087647"/>
    <w:rsid w:val="00087675"/>
    <w:rsid w:val="00087710"/>
    <w:rsid w:val="00087726"/>
    <w:rsid w:val="0008778C"/>
    <w:rsid w:val="00087807"/>
    <w:rsid w:val="000878A0"/>
    <w:rsid w:val="000878B1"/>
    <w:rsid w:val="000878D1"/>
    <w:rsid w:val="000878D7"/>
    <w:rsid w:val="000879BB"/>
    <w:rsid w:val="00087A88"/>
    <w:rsid w:val="00087AD9"/>
    <w:rsid w:val="00087ADD"/>
    <w:rsid w:val="00087BA8"/>
    <w:rsid w:val="00087BB7"/>
    <w:rsid w:val="00087BBB"/>
    <w:rsid w:val="00087D13"/>
    <w:rsid w:val="00087D2F"/>
    <w:rsid w:val="00087DA6"/>
    <w:rsid w:val="00087E14"/>
    <w:rsid w:val="00087E2F"/>
    <w:rsid w:val="00087F12"/>
    <w:rsid w:val="0009000B"/>
    <w:rsid w:val="0009002E"/>
    <w:rsid w:val="00090052"/>
    <w:rsid w:val="00090112"/>
    <w:rsid w:val="000901BD"/>
    <w:rsid w:val="0009022B"/>
    <w:rsid w:val="0009025C"/>
    <w:rsid w:val="00090319"/>
    <w:rsid w:val="00090352"/>
    <w:rsid w:val="00090353"/>
    <w:rsid w:val="0009044D"/>
    <w:rsid w:val="00090455"/>
    <w:rsid w:val="00090476"/>
    <w:rsid w:val="0009049B"/>
    <w:rsid w:val="000904A2"/>
    <w:rsid w:val="000905B1"/>
    <w:rsid w:val="000905D4"/>
    <w:rsid w:val="000905D8"/>
    <w:rsid w:val="000905EA"/>
    <w:rsid w:val="000905EB"/>
    <w:rsid w:val="000907B6"/>
    <w:rsid w:val="00090801"/>
    <w:rsid w:val="00090808"/>
    <w:rsid w:val="00090811"/>
    <w:rsid w:val="00090836"/>
    <w:rsid w:val="0009087B"/>
    <w:rsid w:val="0009089B"/>
    <w:rsid w:val="000909D0"/>
    <w:rsid w:val="00090A4A"/>
    <w:rsid w:val="00090A86"/>
    <w:rsid w:val="00090AA5"/>
    <w:rsid w:val="00090AFE"/>
    <w:rsid w:val="00090B89"/>
    <w:rsid w:val="00090B96"/>
    <w:rsid w:val="00090BB6"/>
    <w:rsid w:val="00090C0F"/>
    <w:rsid w:val="00090C85"/>
    <w:rsid w:val="00090CB4"/>
    <w:rsid w:val="00090D06"/>
    <w:rsid w:val="00090D29"/>
    <w:rsid w:val="00090DEC"/>
    <w:rsid w:val="00090E36"/>
    <w:rsid w:val="00090F36"/>
    <w:rsid w:val="00090F9D"/>
    <w:rsid w:val="00091009"/>
    <w:rsid w:val="0009100E"/>
    <w:rsid w:val="00091070"/>
    <w:rsid w:val="00091092"/>
    <w:rsid w:val="000910DE"/>
    <w:rsid w:val="00091110"/>
    <w:rsid w:val="00091117"/>
    <w:rsid w:val="0009119F"/>
    <w:rsid w:val="00091228"/>
    <w:rsid w:val="00091230"/>
    <w:rsid w:val="0009125A"/>
    <w:rsid w:val="000912C1"/>
    <w:rsid w:val="00091337"/>
    <w:rsid w:val="000913FB"/>
    <w:rsid w:val="00091432"/>
    <w:rsid w:val="00091444"/>
    <w:rsid w:val="000914C0"/>
    <w:rsid w:val="000914F2"/>
    <w:rsid w:val="0009157E"/>
    <w:rsid w:val="0009166C"/>
    <w:rsid w:val="00091744"/>
    <w:rsid w:val="0009177C"/>
    <w:rsid w:val="000917E1"/>
    <w:rsid w:val="000917F0"/>
    <w:rsid w:val="00091858"/>
    <w:rsid w:val="0009185C"/>
    <w:rsid w:val="00091868"/>
    <w:rsid w:val="0009187F"/>
    <w:rsid w:val="00091912"/>
    <w:rsid w:val="00091939"/>
    <w:rsid w:val="0009196C"/>
    <w:rsid w:val="000919C7"/>
    <w:rsid w:val="000919D4"/>
    <w:rsid w:val="00091A88"/>
    <w:rsid w:val="00091B08"/>
    <w:rsid w:val="00091B74"/>
    <w:rsid w:val="00091BCC"/>
    <w:rsid w:val="00091BD4"/>
    <w:rsid w:val="00091BE2"/>
    <w:rsid w:val="00091DE3"/>
    <w:rsid w:val="00091E78"/>
    <w:rsid w:val="00091EB6"/>
    <w:rsid w:val="00091EC7"/>
    <w:rsid w:val="00091ED4"/>
    <w:rsid w:val="00091F02"/>
    <w:rsid w:val="00091FAF"/>
    <w:rsid w:val="0009204F"/>
    <w:rsid w:val="000920AB"/>
    <w:rsid w:val="000920CB"/>
    <w:rsid w:val="000920E4"/>
    <w:rsid w:val="000920EE"/>
    <w:rsid w:val="00092125"/>
    <w:rsid w:val="00092127"/>
    <w:rsid w:val="00092221"/>
    <w:rsid w:val="00092266"/>
    <w:rsid w:val="0009228D"/>
    <w:rsid w:val="00092337"/>
    <w:rsid w:val="0009235F"/>
    <w:rsid w:val="00092380"/>
    <w:rsid w:val="00092388"/>
    <w:rsid w:val="000923A6"/>
    <w:rsid w:val="000923BB"/>
    <w:rsid w:val="00092400"/>
    <w:rsid w:val="0009244B"/>
    <w:rsid w:val="0009246A"/>
    <w:rsid w:val="000924C9"/>
    <w:rsid w:val="00092517"/>
    <w:rsid w:val="00092527"/>
    <w:rsid w:val="0009253D"/>
    <w:rsid w:val="00092592"/>
    <w:rsid w:val="000925A2"/>
    <w:rsid w:val="00092630"/>
    <w:rsid w:val="00092657"/>
    <w:rsid w:val="0009269E"/>
    <w:rsid w:val="000926BB"/>
    <w:rsid w:val="000926EA"/>
    <w:rsid w:val="00092709"/>
    <w:rsid w:val="0009276D"/>
    <w:rsid w:val="000927A0"/>
    <w:rsid w:val="00092822"/>
    <w:rsid w:val="00092898"/>
    <w:rsid w:val="0009291F"/>
    <w:rsid w:val="00092927"/>
    <w:rsid w:val="00092947"/>
    <w:rsid w:val="00092994"/>
    <w:rsid w:val="000929FA"/>
    <w:rsid w:val="00092A00"/>
    <w:rsid w:val="00092AD7"/>
    <w:rsid w:val="00092BBE"/>
    <w:rsid w:val="00092BCC"/>
    <w:rsid w:val="00092C60"/>
    <w:rsid w:val="00092C75"/>
    <w:rsid w:val="00092C84"/>
    <w:rsid w:val="00092CD6"/>
    <w:rsid w:val="00092E40"/>
    <w:rsid w:val="00092E54"/>
    <w:rsid w:val="00092EA0"/>
    <w:rsid w:val="0009304C"/>
    <w:rsid w:val="0009304D"/>
    <w:rsid w:val="00093063"/>
    <w:rsid w:val="000930A8"/>
    <w:rsid w:val="000930D9"/>
    <w:rsid w:val="00093112"/>
    <w:rsid w:val="0009313B"/>
    <w:rsid w:val="00093166"/>
    <w:rsid w:val="00093197"/>
    <w:rsid w:val="000931B8"/>
    <w:rsid w:val="000931D0"/>
    <w:rsid w:val="000931E5"/>
    <w:rsid w:val="00093212"/>
    <w:rsid w:val="00093336"/>
    <w:rsid w:val="00093380"/>
    <w:rsid w:val="000934A5"/>
    <w:rsid w:val="00093546"/>
    <w:rsid w:val="000935A4"/>
    <w:rsid w:val="000935DE"/>
    <w:rsid w:val="00093601"/>
    <w:rsid w:val="00093644"/>
    <w:rsid w:val="00093670"/>
    <w:rsid w:val="0009368B"/>
    <w:rsid w:val="000936AC"/>
    <w:rsid w:val="000936DA"/>
    <w:rsid w:val="0009371B"/>
    <w:rsid w:val="00093799"/>
    <w:rsid w:val="000938E5"/>
    <w:rsid w:val="000938F2"/>
    <w:rsid w:val="0009392A"/>
    <w:rsid w:val="000939E9"/>
    <w:rsid w:val="000939EE"/>
    <w:rsid w:val="00093A7F"/>
    <w:rsid w:val="00093A8B"/>
    <w:rsid w:val="00093AA5"/>
    <w:rsid w:val="00093ABB"/>
    <w:rsid w:val="00093C75"/>
    <w:rsid w:val="00093CDF"/>
    <w:rsid w:val="00093CF2"/>
    <w:rsid w:val="00093D24"/>
    <w:rsid w:val="00093D87"/>
    <w:rsid w:val="00093E75"/>
    <w:rsid w:val="00093EE0"/>
    <w:rsid w:val="00093F23"/>
    <w:rsid w:val="00093F7C"/>
    <w:rsid w:val="00093F83"/>
    <w:rsid w:val="00093F8D"/>
    <w:rsid w:val="00093FE6"/>
    <w:rsid w:val="00093FE9"/>
    <w:rsid w:val="00094014"/>
    <w:rsid w:val="00094023"/>
    <w:rsid w:val="00094204"/>
    <w:rsid w:val="0009420F"/>
    <w:rsid w:val="0009421F"/>
    <w:rsid w:val="000942C3"/>
    <w:rsid w:val="00094336"/>
    <w:rsid w:val="0009434D"/>
    <w:rsid w:val="000943B8"/>
    <w:rsid w:val="000943EF"/>
    <w:rsid w:val="00094400"/>
    <w:rsid w:val="00094450"/>
    <w:rsid w:val="0009449B"/>
    <w:rsid w:val="000944D9"/>
    <w:rsid w:val="000944DD"/>
    <w:rsid w:val="000944F1"/>
    <w:rsid w:val="0009451F"/>
    <w:rsid w:val="00094548"/>
    <w:rsid w:val="0009454B"/>
    <w:rsid w:val="000945B4"/>
    <w:rsid w:val="000945FF"/>
    <w:rsid w:val="0009465B"/>
    <w:rsid w:val="0009466F"/>
    <w:rsid w:val="000946F8"/>
    <w:rsid w:val="0009475C"/>
    <w:rsid w:val="00094770"/>
    <w:rsid w:val="00094790"/>
    <w:rsid w:val="000947E2"/>
    <w:rsid w:val="00094837"/>
    <w:rsid w:val="00094846"/>
    <w:rsid w:val="000948AB"/>
    <w:rsid w:val="000948E9"/>
    <w:rsid w:val="000949C2"/>
    <w:rsid w:val="00094A0C"/>
    <w:rsid w:val="00094ABA"/>
    <w:rsid w:val="00094AD5"/>
    <w:rsid w:val="00094B02"/>
    <w:rsid w:val="00094B6F"/>
    <w:rsid w:val="00094C60"/>
    <w:rsid w:val="00094C88"/>
    <w:rsid w:val="00094C99"/>
    <w:rsid w:val="00094D0D"/>
    <w:rsid w:val="00094D55"/>
    <w:rsid w:val="00094DA8"/>
    <w:rsid w:val="00094DBF"/>
    <w:rsid w:val="00094DE4"/>
    <w:rsid w:val="00094E0B"/>
    <w:rsid w:val="00094E98"/>
    <w:rsid w:val="00094EBE"/>
    <w:rsid w:val="00094F72"/>
    <w:rsid w:val="00095024"/>
    <w:rsid w:val="0009506B"/>
    <w:rsid w:val="000950E9"/>
    <w:rsid w:val="00095143"/>
    <w:rsid w:val="00095162"/>
    <w:rsid w:val="00095170"/>
    <w:rsid w:val="000951CE"/>
    <w:rsid w:val="000951FC"/>
    <w:rsid w:val="000952A8"/>
    <w:rsid w:val="000952C6"/>
    <w:rsid w:val="000952D5"/>
    <w:rsid w:val="000952D6"/>
    <w:rsid w:val="000952FE"/>
    <w:rsid w:val="00095329"/>
    <w:rsid w:val="0009535D"/>
    <w:rsid w:val="00095426"/>
    <w:rsid w:val="000954FE"/>
    <w:rsid w:val="00095536"/>
    <w:rsid w:val="000955A9"/>
    <w:rsid w:val="000955D3"/>
    <w:rsid w:val="000955D9"/>
    <w:rsid w:val="000955DE"/>
    <w:rsid w:val="000956C4"/>
    <w:rsid w:val="000956C5"/>
    <w:rsid w:val="0009573B"/>
    <w:rsid w:val="0009577D"/>
    <w:rsid w:val="00095791"/>
    <w:rsid w:val="000957E2"/>
    <w:rsid w:val="00095836"/>
    <w:rsid w:val="0009589A"/>
    <w:rsid w:val="000958A1"/>
    <w:rsid w:val="000958F6"/>
    <w:rsid w:val="00095996"/>
    <w:rsid w:val="000959B7"/>
    <w:rsid w:val="00095A70"/>
    <w:rsid w:val="00095A78"/>
    <w:rsid w:val="00095AB8"/>
    <w:rsid w:val="00095B18"/>
    <w:rsid w:val="00095B28"/>
    <w:rsid w:val="00095B4D"/>
    <w:rsid w:val="00095B60"/>
    <w:rsid w:val="00095BAD"/>
    <w:rsid w:val="00095BCD"/>
    <w:rsid w:val="00095C37"/>
    <w:rsid w:val="00095C67"/>
    <w:rsid w:val="00095CA3"/>
    <w:rsid w:val="00095DB8"/>
    <w:rsid w:val="00095EEA"/>
    <w:rsid w:val="00095F5B"/>
    <w:rsid w:val="00095FE0"/>
    <w:rsid w:val="00096017"/>
    <w:rsid w:val="0009602D"/>
    <w:rsid w:val="000960CE"/>
    <w:rsid w:val="00096109"/>
    <w:rsid w:val="0009610F"/>
    <w:rsid w:val="00096127"/>
    <w:rsid w:val="000961B8"/>
    <w:rsid w:val="000961F6"/>
    <w:rsid w:val="00096251"/>
    <w:rsid w:val="00096266"/>
    <w:rsid w:val="0009631A"/>
    <w:rsid w:val="0009632D"/>
    <w:rsid w:val="00096355"/>
    <w:rsid w:val="0009635E"/>
    <w:rsid w:val="000963E5"/>
    <w:rsid w:val="000963F6"/>
    <w:rsid w:val="00096405"/>
    <w:rsid w:val="00096472"/>
    <w:rsid w:val="00096500"/>
    <w:rsid w:val="0009652E"/>
    <w:rsid w:val="000965EC"/>
    <w:rsid w:val="0009664A"/>
    <w:rsid w:val="00096754"/>
    <w:rsid w:val="0009684A"/>
    <w:rsid w:val="0009690A"/>
    <w:rsid w:val="00096929"/>
    <w:rsid w:val="00096973"/>
    <w:rsid w:val="000969A6"/>
    <w:rsid w:val="000969A8"/>
    <w:rsid w:val="000969CD"/>
    <w:rsid w:val="00096A0D"/>
    <w:rsid w:val="00096A44"/>
    <w:rsid w:val="00096A64"/>
    <w:rsid w:val="00096AE7"/>
    <w:rsid w:val="00096B8C"/>
    <w:rsid w:val="00096BFB"/>
    <w:rsid w:val="00096CE9"/>
    <w:rsid w:val="00096D01"/>
    <w:rsid w:val="00096D29"/>
    <w:rsid w:val="00096D33"/>
    <w:rsid w:val="00096D64"/>
    <w:rsid w:val="00096DCC"/>
    <w:rsid w:val="00096DE9"/>
    <w:rsid w:val="00096E58"/>
    <w:rsid w:val="00096EEB"/>
    <w:rsid w:val="00096EF5"/>
    <w:rsid w:val="00096F28"/>
    <w:rsid w:val="00096F45"/>
    <w:rsid w:val="00096FD2"/>
    <w:rsid w:val="00097051"/>
    <w:rsid w:val="000970B2"/>
    <w:rsid w:val="0009718A"/>
    <w:rsid w:val="00097194"/>
    <w:rsid w:val="00097211"/>
    <w:rsid w:val="00097341"/>
    <w:rsid w:val="000973FD"/>
    <w:rsid w:val="00097432"/>
    <w:rsid w:val="000974C7"/>
    <w:rsid w:val="000974E7"/>
    <w:rsid w:val="00097548"/>
    <w:rsid w:val="0009757D"/>
    <w:rsid w:val="0009757F"/>
    <w:rsid w:val="000975F8"/>
    <w:rsid w:val="00097619"/>
    <w:rsid w:val="0009761A"/>
    <w:rsid w:val="00097631"/>
    <w:rsid w:val="00097704"/>
    <w:rsid w:val="00097770"/>
    <w:rsid w:val="000977BA"/>
    <w:rsid w:val="000977E3"/>
    <w:rsid w:val="0009795B"/>
    <w:rsid w:val="0009797B"/>
    <w:rsid w:val="00097998"/>
    <w:rsid w:val="000979DD"/>
    <w:rsid w:val="00097A12"/>
    <w:rsid w:val="00097AA1"/>
    <w:rsid w:val="00097B05"/>
    <w:rsid w:val="00097B2A"/>
    <w:rsid w:val="00097B50"/>
    <w:rsid w:val="00097B85"/>
    <w:rsid w:val="00097BBE"/>
    <w:rsid w:val="00097C31"/>
    <w:rsid w:val="00097C51"/>
    <w:rsid w:val="00097C8E"/>
    <w:rsid w:val="00097E44"/>
    <w:rsid w:val="00097F16"/>
    <w:rsid w:val="00097F45"/>
    <w:rsid w:val="00097FB0"/>
    <w:rsid w:val="00097FB5"/>
    <w:rsid w:val="00097FB7"/>
    <w:rsid w:val="000A0097"/>
    <w:rsid w:val="000A0189"/>
    <w:rsid w:val="000A0296"/>
    <w:rsid w:val="000A0298"/>
    <w:rsid w:val="000A0358"/>
    <w:rsid w:val="000A0363"/>
    <w:rsid w:val="000A03B8"/>
    <w:rsid w:val="000A040F"/>
    <w:rsid w:val="000A041E"/>
    <w:rsid w:val="000A043A"/>
    <w:rsid w:val="000A0522"/>
    <w:rsid w:val="000A0548"/>
    <w:rsid w:val="000A054F"/>
    <w:rsid w:val="000A058A"/>
    <w:rsid w:val="000A05B7"/>
    <w:rsid w:val="000A05CB"/>
    <w:rsid w:val="000A0617"/>
    <w:rsid w:val="000A069D"/>
    <w:rsid w:val="000A06EF"/>
    <w:rsid w:val="000A0726"/>
    <w:rsid w:val="000A0784"/>
    <w:rsid w:val="000A07CB"/>
    <w:rsid w:val="000A0809"/>
    <w:rsid w:val="000A089A"/>
    <w:rsid w:val="000A08D3"/>
    <w:rsid w:val="000A090C"/>
    <w:rsid w:val="000A09AF"/>
    <w:rsid w:val="000A09F6"/>
    <w:rsid w:val="000A0A5C"/>
    <w:rsid w:val="000A0AB1"/>
    <w:rsid w:val="000A0B10"/>
    <w:rsid w:val="000A0B96"/>
    <w:rsid w:val="000A0BD9"/>
    <w:rsid w:val="000A0C0A"/>
    <w:rsid w:val="000A0C55"/>
    <w:rsid w:val="000A0C67"/>
    <w:rsid w:val="000A0C78"/>
    <w:rsid w:val="000A0D19"/>
    <w:rsid w:val="000A0D4C"/>
    <w:rsid w:val="000A0DAE"/>
    <w:rsid w:val="000A0E27"/>
    <w:rsid w:val="000A0E44"/>
    <w:rsid w:val="000A0F46"/>
    <w:rsid w:val="000A0F60"/>
    <w:rsid w:val="000A0F78"/>
    <w:rsid w:val="000A0F79"/>
    <w:rsid w:val="000A0FCE"/>
    <w:rsid w:val="000A0FDF"/>
    <w:rsid w:val="000A0FEC"/>
    <w:rsid w:val="000A10A1"/>
    <w:rsid w:val="000A10F6"/>
    <w:rsid w:val="000A117E"/>
    <w:rsid w:val="000A11D3"/>
    <w:rsid w:val="000A11E5"/>
    <w:rsid w:val="000A1254"/>
    <w:rsid w:val="000A127A"/>
    <w:rsid w:val="000A136A"/>
    <w:rsid w:val="000A13A8"/>
    <w:rsid w:val="000A13EF"/>
    <w:rsid w:val="000A1435"/>
    <w:rsid w:val="000A147A"/>
    <w:rsid w:val="000A14D8"/>
    <w:rsid w:val="000A1524"/>
    <w:rsid w:val="000A1591"/>
    <w:rsid w:val="000A15A0"/>
    <w:rsid w:val="000A1634"/>
    <w:rsid w:val="000A1762"/>
    <w:rsid w:val="000A1766"/>
    <w:rsid w:val="000A17DC"/>
    <w:rsid w:val="000A184E"/>
    <w:rsid w:val="000A185F"/>
    <w:rsid w:val="000A1870"/>
    <w:rsid w:val="000A18CE"/>
    <w:rsid w:val="000A18FC"/>
    <w:rsid w:val="000A198E"/>
    <w:rsid w:val="000A19A3"/>
    <w:rsid w:val="000A1AC9"/>
    <w:rsid w:val="000A1AF3"/>
    <w:rsid w:val="000A1B45"/>
    <w:rsid w:val="000A1B79"/>
    <w:rsid w:val="000A1B94"/>
    <w:rsid w:val="000A1BC4"/>
    <w:rsid w:val="000A1C2A"/>
    <w:rsid w:val="000A1C73"/>
    <w:rsid w:val="000A1C9B"/>
    <w:rsid w:val="000A1CCD"/>
    <w:rsid w:val="000A1CEB"/>
    <w:rsid w:val="000A1D50"/>
    <w:rsid w:val="000A1DC1"/>
    <w:rsid w:val="000A1DF9"/>
    <w:rsid w:val="000A1E5E"/>
    <w:rsid w:val="000A1E85"/>
    <w:rsid w:val="000A1E94"/>
    <w:rsid w:val="000A1ECD"/>
    <w:rsid w:val="000A1F15"/>
    <w:rsid w:val="000A1F23"/>
    <w:rsid w:val="000A1F44"/>
    <w:rsid w:val="000A1F92"/>
    <w:rsid w:val="000A1FA0"/>
    <w:rsid w:val="000A1FF7"/>
    <w:rsid w:val="000A2030"/>
    <w:rsid w:val="000A20BE"/>
    <w:rsid w:val="000A20E3"/>
    <w:rsid w:val="000A2113"/>
    <w:rsid w:val="000A2150"/>
    <w:rsid w:val="000A2185"/>
    <w:rsid w:val="000A21B8"/>
    <w:rsid w:val="000A22EA"/>
    <w:rsid w:val="000A2366"/>
    <w:rsid w:val="000A2391"/>
    <w:rsid w:val="000A2410"/>
    <w:rsid w:val="000A24A5"/>
    <w:rsid w:val="000A24B5"/>
    <w:rsid w:val="000A24D0"/>
    <w:rsid w:val="000A2505"/>
    <w:rsid w:val="000A252F"/>
    <w:rsid w:val="000A255D"/>
    <w:rsid w:val="000A257D"/>
    <w:rsid w:val="000A266B"/>
    <w:rsid w:val="000A2677"/>
    <w:rsid w:val="000A26AE"/>
    <w:rsid w:val="000A2700"/>
    <w:rsid w:val="000A2780"/>
    <w:rsid w:val="000A27B0"/>
    <w:rsid w:val="000A27DA"/>
    <w:rsid w:val="000A2857"/>
    <w:rsid w:val="000A286C"/>
    <w:rsid w:val="000A2878"/>
    <w:rsid w:val="000A2922"/>
    <w:rsid w:val="000A29AC"/>
    <w:rsid w:val="000A29BC"/>
    <w:rsid w:val="000A29BF"/>
    <w:rsid w:val="000A2A0C"/>
    <w:rsid w:val="000A2B30"/>
    <w:rsid w:val="000A2B4F"/>
    <w:rsid w:val="000A2C72"/>
    <w:rsid w:val="000A2CBA"/>
    <w:rsid w:val="000A2CD4"/>
    <w:rsid w:val="000A2D5F"/>
    <w:rsid w:val="000A2D99"/>
    <w:rsid w:val="000A2D9B"/>
    <w:rsid w:val="000A2D9C"/>
    <w:rsid w:val="000A2DEC"/>
    <w:rsid w:val="000A2DF4"/>
    <w:rsid w:val="000A2DF6"/>
    <w:rsid w:val="000A2E02"/>
    <w:rsid w:val="000A2E3A"/>
    <w:rsid w:val="000A2EBB"/>
    <w:rsid w:val="000A2F0D"/>
    <w:rsid w:val="000A2F19"/>
    <w:rsid w:val="000A2F1C"/>
    <w:rsid w:val="000A2F27"/>
    <w:rsid w:val="000A2F5A"/>
    <w:rsid w:val="000A2F89"/>
    <w:rsid w:val="000A3022"/>
    <w:rsid w:val="000A3049"/>
    <w:rsid w:val="000A30C2"/>
    <w:rsid w:val="000A3199"/>
    <w:rsid w:val="000A320D"/>
    <w:rsid w:val="000A3266"/>
    <w:rsid w:val="000A327B"/>
    <w:rsid w:val="000A3289"/>
    <w:rsid w:val="000A32AB"/>
    <w:rsid w:val="000A32BF"/>
    <w:rsid w:val="000A3325"/>
    <w:rsid w:val="000A3388"/>
    <w:rsid w:val="000A33C9"/>
    <w:rsid w:val="000A33DD"/>
    <w:rsid w:val="000A3401"/>
    <w:rsid w:val="000A34B3"/>
    <w:rsid w:val="000A3523"/>
    <w:rsid w:val="000A353E"/>
    <w:rsid w:val="000A3558"/>
    <w:rsid w:val="000A35D4"/>
    <w:rsid w:val="000A36EF"/>
    <w:rsid w:val="000A3861"/>
    <w:rsid w:val="000A388C"/>
    <w:rsid w:val="000A391C"/>
    <w:rsid w:val="000A394D"/>
    <w:rsid w:val="000A39E7"/>
    <w:rsid w:val="000A3A32"/>
    <w:rsid w:val="000A3B08"/>
    <w:rsid w:val="000A3B36"/>
    <w:rsid w:val="000A3B5A"/>
    <w:rsid w:val="000A3BBA"/>
    <w:rsid w:val="000A3BBC"/>
    <w:rsid w:val="000A3CD0"/>
    <w:rsid w:val="000A3CD3"/>
    <w:rsid w:val="000A3D00"/>
    <w:rsid w:val="000A3D13"/>
    <w:rsid w:val="000A3D21"/>
    <w:rsid w:val="000A3D6F"/>
    <w:rsid w:val="000A3DD2"/>
    <w:rsid w:val="000A3E94"/>
    <w:rsid w:val="000A3ED3"/>
    <w:rsid w:val="000A3FAC"/>
    <w:rsid w:val="000A401B"/>
    <w:rsid w:val="000A401D"/>
    <w:rsid w:val="000A40CB"/>
    <w:rsid w:val="000A4187"/>
    <w:rsid w:val="000A41BB"/>
    <w:rsid w:val="000A421A"/>
    <w:rsid w:val="000A429F"/>
    <w:rsid w:val="000A42DB"/>
    <w:rsid w:val="000A43AD"/>
    <w:rsid w:val="000A4404"/>
    <w:rsid w:val="000A452D"/>
    <w:rsid w:val="000A4531"/>
    <w:rsid w:val="000A4532"/>
    <w:rsid w:val="000A4559"/>
    <w:rsid w:val="000A4612"/>
    <w:rsid w:val="000A4661"/>
    <w:rsid w:val="000A46C0"/>
    <w:rsid w:val="000A4722"/>
    <w:rsid w:val="000A478F"/>
    <w:rsid w:val="000A4848"/>
    <w:rsid w:val="000A48FA"/>
    <w:rsid w:val="000A48FC"/>
    <w:rsid w:val="000A49AD"/>
    <w:rsid w:val="000A49F3"/>
    <w:rsid w:val="000A4A14"/>
    <w:rsid w:val="000A4A88"/>
    <w:rsid w:val="000A4AEE"/>
    <w:rsid w:val="000A4B16"/>
    <w:rsid w:val="000A4C0A"/>
    <w:rsid w:val="000A4C32"/>
    <w:rsid w:val="000A4D2E"/>
    <w:rsid w:val="000A4D96"/>
    <w:rsid w:val="000A4DEA"/>
    <w:rsid w:val="000A4E67"/>
    <w:rsid w:val="000A4EAB"/>
    <w:rsid w:val="000A4F58"/>
    <w:rsid w:val="000A4F67"/>
    <w:rsid w:val="000A4FD6"/>
    <w:rsid w:val="000A5004"/>
    <w:rsid w:val="000A508A"/>
    <w:rsid w:val="000A50A7"/>
    <w:rsid w:val="000A50B7"/>
    <w:rsid w:val="000A50EE"/>
    <w:rsid w:val="000A5164"/>
    <w:rsid w:val="000A5192"/>
    <w:rsid w:val="000A51B6"/>
    <w:rsid w:val="000A525E"/>
    <w:rsid w:val="000A52CC"/>
    <w:rsid w:val="000A5323"/>
    <w:rsid w:val="000A5326"/>
    <w:rsid w:val="000A53C2"/>
    <w:rsid w:val="000A53F2"/>
    <w:rsid w:val="000A547A"/>
    <w:rsid w:val="000A5534"/>
    <w:rsid w:val="000A55EF"/>
    <w:rsid w:val="000A564C"/>
    <w:rsid w:val="000A5666"/>
    <w:rsid w:val="000A5672"/>
    <w:rsid w:val="000A5674"/>
    <w:rsid w:val="000A56E9"/>
    <w:rsid w:val="000A576A"/>
    <w:rsid w:val="000A587E"/>
    <w:rsid w:val="000A5892"/>
    <w:rsid w:val="000A58F6"/>
    <w:rsid w:val="000A59E1"/>
    <w:rsid w:val="000A5A0B"/>
    <w:rsid w:val="000A5AB4"/>
    <w:rsid w:val="000A5B10"/>
    <w:rsid w:val="000A5B6D"/>
    <w:rsid w:val="000A5BA0"/>
    <w:rsid w:val="000A5BF1"/>
    <w:rsid w:val="000A5C0D"/>
    <w:rsid w:val="000A5CBB"/>
    <w:rsid w:val="000A5D19"/>
    <w:rsid w:val="000A5D86"/>
    <w:rsid w:val="000A5DE6"/>
    <w:rsid w:val="000A5DE8"/>
    <w:rsid w:val="000A5DFA"/>
    <w:rsid w:val="000A5E67"/>
    <w:rsid w:val="000A5F46"/>
    <w:rsid w:val="000A5F9D"/>
    <w:rsid w:val="000A5FA4"/>
    <w:rsid w:val="000A5FD6"/>
    <w:rsid w:val="000A6021"/>
    <w:rsid w:val="000A6052"/>
    <w:rsid w:val="000A60B0"/>
    <w:rsid w:val="000A60DA"/>
    <w:rsid w:val="000A60FA"/>
    <w:rsid w:val="000A619D"/>
    <w:rsid w:val="000A61CD"/>
    <w:rsid w:val="000A61E7"/>
    <w:rsid w:val="000A623D"/>
    <w:rsid w:val="000A6264"/>
    <w:rsid w:val="000A627A"/>
    <w:rsid w:val="000A6282"/>
    <w:rsid w:val="000A6283"/>
    <w:rsid w:val="000A635E"/>
    <w:rsid w:val="000A6370"/>
    <w:rsid w:val="000A6379"/>
    <w:rsid w:val="000A63B2"/>
    <w:rsid w:val="000A6461"/>
    <w:rsid w:val="000A647D"/>
    <w:rsid w:val="000A649A"/>
    <w:rsid w:val="000A6513"/>
    <w:rsid w:val="000A6548"/>
    <w:rsid w:val="000A6585"/>
    <w:rsid w:val="000A65A4"/>
    <w:rsid w:val="000A65B5"/>
    <w:rsid w:val="000A6626"/>
    <w:rsid w:val="000A6652"/>
    <w:rsid w:val="000A6659"/>
    <w:rsid w:val="000A6803"/>
    <w:rsid w:val="000A6873"/>
    <w:rsid w:val="000A687F"/>
    <w:rsid w:val="000A6880"/>
    <w:rsid w:val="000A68A2"/>
    <w:rsid w:val="000A68E1"/>
    <w:rsid w:val="000A691C"/>
    <w:rsid w:val="000A69FC"/>
    <w:rsid w:val="000A6A9F"/>
    <w:rsid w:val="000A6AD1"/>
    <w:rsid w:val="000A6BC3"/>
    <w:rsid w:val="000A6C80"/>
    <w:rsid w:val="000A6D11"/>
    <w:rsid w:val="000A6D55"/>
    <w:rsid w:val="000A6D92"/>
    <w:rsid w:val="000A6D9F"/>
    <w:rsid w:val="000A6E3E"/>
    <w:rsid w:val="000A6EAF"/>
    <w:rsid w:val="000A6EE7"/>
    <w:rsid w:val="000A6F40"/>
    <w:rsid w:val="000A7119"/>
    <w:rsid w:val="000A71A0"/>
    <w:rsid w:val="000A71EA"/>
    <w:rsid w:val="000A7272"/>
    <w:rsid w:val="000A729F"/>
    <w:rsid w:val="000A72AC"/>
    <w:rsid w:val="000A72E2"/>
    <w:rsid w:val="000A7335"/>
    <w:rsid w:val="000A73A4"/>
    <w:rsid w:val="000A73FE"/>
    <w:rsid w:val="000A7466"/>
    <w:rsid w:val="000A74E9"/>
    <w:rsid w:val="000A7534"/>
    <w:rsid w:val="000A753D"/>
    <w:rsid w:val="000A7540"/>
    <w:rsid w:val="000A754E"/>
    <w:rsid w:val="000A7579"/>
    <w:rsid w:val="000A75FF"/>
    <w:rsid w:val="000A760C"/>
    <w:rsid w:val="000A7630"/>
    <w:rsid w:val="000A7643"/>
    <w:rsid w:val="000A7658"/>
    <w:rsid w:val="000A76B8"/>
    <w:rsid w:val="000A76BD"/>
    <w:rsid w:val="000A76CD"/>
    <w:rsid w:val="000A76FD"/>
    <w:rsid w:val="000A770D"/>
    <w:rsid w:val="000A776C"/>
    <w:rsid w:val="000A77FA"/>
    <w:rsid w:val="000A7815"/>
    <w:rsid w:val="000A7858"/>
    <w:rsid w:val="000A7860"/>
    <w:rsid w:val="000A7927"/>
    <w:rsid w:val="000A7973"/>
    <w:rsid w:val="000A79BE"/>
    <w:rsid w:val="000A79F5"/>
    <w:rsid w:val="000A7A5E"/>
    <w:rsid w:val="000A7A92"/>
    <w:rsid w:val="000A7AB2"/>
    <w:rsid w:val="000A7AC8"/>
    <w:rsid w:val="000A7ADE"/>
    <w:rsid w:val="000A7AE5"/>
    <w:rsid w:val="000A7B23"/>
    <w:rsid w:val="000A7B43"/>
    <w:rsid w:val="000A7BF6"/>
    <w:rsid w:val="000A7CB5"/>
    <w:rsid w:val="000A7CB6"/>
    <w:rsid w:val="000A7CD3"/>
    <w:rsid w:val="000A7D67"/>
    <w:rsid w:val="000A7D7C"/>
    <w:rsid w:val="000A7E05"/>
    <w:rsid w:val="000A7E5C"/>
    <w:rsid w:val="000A7E9E"/>
    <w:rsid w:val="000A7ECA"/>
    <w:rsid w:val="000A7F08"/>
    <w:rsid w:val="000A7F16"/>
    <w:rsid w:val="000A7F5A"/>
    <w:rsid w:val="000A7F9D"/>
    <w:rsid w:val="000B0031"/>
    <w:rsid w:val="000B00C8"/>
    <w:rsid w:val="000B00E8"/>
    <w:rsid w:val="000B0167"/>
    <w:rsid w:val="000B020B"/>
    <w:rsid w:val="000B0230"/>
    <w:rsid w:val="000B027F"/>
    <w:rsid w:val="000B0323"/>
    <w:rsid w:val="000B034F"/>
    <w:rsid w:val="000B035A"/>
    <w:rsid w:val="000B03D7"/>
    <w:rsid w:val="000B03F2"/>
    <w:rsid w:val="000B0400"/>
    <w:rsid w:val="000B040F"/>
    <w:rsid w:val="000B043E"/>
    <w:rsid w:val="000B0451"/>
    <w:rsid w:val="000B04B2"/>
    <w:rsid w:val="000B0526"/>
    <w:rsid w:val="000B0572"/>
    <w:rsid w:val="000B0580"/>
    <w:rsid w:val="000B0618"/>
    <w:rsid w:val="000B066B"/>
    <w:rsid w:val="000B06D9"/>
    <w:rsid w:val="000B070F"/>
    <w:rsid w:val="000B0853"/>
    <w:rsid w:val="000B0960"/>
    <w:rsid w:val="000B0A6C"/>
    <w:rsid w:val="000B0A75"/>
    <w:rsid w:val="000B0AB8"/>
    <w:rsid w:val="000B0B8A"/>
    <w:rsid w:val="000B0C53"/>
    <w:rsid w:val="000B0C68"/>
    <w:rsid w:val="000B0C83"/>
    <w:rsid w:val="000B0C88"/>
    <w:rsid w:val="000B0CB1"/>
    <w:rsid w:val="000B0D64"/>
    <w:rsid w:val="000B0DF6"/>
    <w:rsid w:val="000B0E15"/>
    <w:rsid w:val="000B0EA7"/>
    <w:rsid w:val="000B0EB8"/>
    <w:rsid w:val="000B0F9A"/>
    <w:rsid w:val="000B0FA8"/>
    <w:rsid w:val="000B103D"/>
    <w:rsid w:val="000B104E"/>
    <w:rsid w:val="000B10AD"/>
    <w:rsid w:val="000B10E8"/>
    <w:rsid w:val="000B110F"/>
    <w:rsid w:val="000B116C"/>
    <w:rsid w:val="000B12A4"/>
    <w:rsid w:val="000B1385"/>
    <w:rsid w:val="000B1389"/>
    <w:rsid w:val="000B139D"/>
    <w:rsid w:val="000B13F8"/>
    <w:rsid w:val="000B141D"/>
    <w:rsid w:val="000B1430"/>
    <w:rsid w:val="000B1461"/>
    <w:rsid w:val="000B1462"/>
    <w:rsid w:val="000B14C4"/>
    <w:rsid w:val="000B1532"/>
    <w:rsid w:val="000B159F"/>
    <w:rsid w:val="000B15EB"/>
    <w:rsid w:val="000B164D"/>
    <w:rsid w:val="000B1680"/>
    <w:rsid w:val="000B1695"/>
    <w:rsid w:val="000B1698"/>
    <w:rsid w:val="000B16A1"/>
    <w:rsid w:val="000B16B9"/>
    <w:rsid w:val="000B16E7"/>
    <w:rsid w:val="000B16F5"/>
    <w:rsid w:val="000B17B5"/>
    <w:rsid w:val="000B17B9"/>
    <w:rsid w:val="000B17EE"/>
    <w:rsid w:val="000B1818"/>
    <w:rsid w:val="000B1831"/>
    <w:rsid w:val="000B18CB"/>
    <w:rsid w:val="000B18ED"/>
    <w:rsid w:val="000B1965"/>
    <w:rsid w:val="000B1975"/>
    <w:rsid w:val="000B199D"/>
    <w:rsid w:val="000B1A98"/>
    <w:rsid w:val="000B1B0F"/>
    <w:rsid w:val="000B1B23"/>
    <w:rsid w:val="000B1B4B"/>
    <w:rsid w:val="000B1C4D"/>
    <w:rsid w:val="000B1C83"/>
    <w:rsid w:val="000B1CA8"/>
    <w:rsid w:val="000B1CCE"/>
    <w:rsid w:val="000B1D3B"/>
    <w:rsid w:val="000B1D50"/>
    <w:rsid w:val="000B1DBC"/>
    <w:rsid w:val="000B1DE5"/>
    <w:rsid w:val="000B1E4B"/>
    <w:rsid w:val="000B1E56"/>
    <w:rsid w:val="000B1E9A"/>
    <w:rsid w:val="000B1F3D"/>
    <w:rsid w:val="000B1FBF"/>
    <w:rsid w:val="000B2026"/>
    <w:rsid w:val="000B202A"/>
    <w:rsid w:val="000B2085"/>
    <w:rsid w:val="000B20C3"/>
    <w:rsid w:val="000B20C5"/>
    <w:rsid w:val="000B20D4"/>
    <w:rsid w:val="000B20F6"/>
    <w:rsid w:val="000B2172"/>
    <w:rsid w:val="000B2300"/>
    <w:rsid w:val="000B230E"/>
    <w:rsid w:val="000B2382"/>
    <w:rsid w:val="000B251A"/>
    <w:rsid w:val="000B2560"/>
    <w:rsid w:val="000B2590"/>
    <w:rsid w:val="000B2600"/>
    <w:rsid w:val="000B2650"/>
    <w:rsid w:val="000B26A0"/>
    <w:rsid w:val="000B26AB"/>
    <w:rsid w:val="000B26D6"/>
    <w:rsid w:val="000B2707"/>
    <w:rsid w:val="000B2765"/>
    <w:rsid w:val="000B2770"/>
    <w:rsid w:val="000B27DD"/>
    <w:rsid w:val="000B27EE"/>
    <w:rsid w:val="000B2872"/>
    <w:rsid w:val="000B28F4"/>
    <w:rsid w:val="000B292D"/>
    <w:rsid w:val="000B2958"/>
    <w:rsid w:val="000B295D"/>
    <w:rsid w:val="000B2AD1"/>
    <w:rsid w:val="000B2AE2"/>
    <w:rsid w:val="000B2AE7"/>
    <w:rsid w:val="000B2AF6"/>
    <w:rsid w:val="000B2B09"/>
    <w:rsid w:val="000B2B9B"/>
    <w:rsid w:val="000B2CCC"/>
    <w:rsid w:val="000B2CD1"/>
    <w:rsid w:val="000B2D03"/>
    <w:rsid w:val="000B2D0F"/>
    <w:rsid w:val="000B2D10"/>
    <w:rsid w:val="000B2D9F"/>
    <w:rsid w:val="000B2DB6"/>
    <w:rsid w:val="000B2DE8"/>
    <w:rsid w:val="000B2E52"/>
    <w:rsid w:val="000B2EB8"/>
    <w:rsid w:val="000B2EBA"/>
    <w:rsid w:val="000B2EF5"/>
    <w:rsid w:val="000B2F19"/>
    <w:rsid w:val="000B2F2A"/>
    <w:rsid w:val="000B2F78"/>
    <w:rsid w:val="000B2FA1"/>
    <w:rsid w:val="000B3028"/>
    <w:rsid w:val="000B3069"/>
    <w:rsid w:val="000B3082"/>
    <w:rsid w:val="000B30A9"/>
    <w:rsid w:val="000B30E6"/>
    <w:rsid w:val="000B3191"/>
    <w:rsid w:val="000B31F6"/>
    <w:rsid w:val="000B35A8"/>
    <w:rsid w:val="000B35C0"/>
    <w:rsid w:val="000B35DC"/>
    <w:rsid w:val="000B35F2"/>
    <w:rsid w:val="000B360F"/>
    <w:rsid w:val="000B366B"/>
    <w:rsid w:val="000B371F"/>
    <w:rsid w:val="000B37CB"/>
    <w:rsid w:val="000B382A"/>
    <w:rsid w:val="000B3843"/>
    <w:rsid w:val="000B3848"/>
    <w:rsid w:val="000B3859"/>
    <w:rsid w:val="000B3881"/>
    <w:rsid w:val="000B394B"/>
    <w:rsid w:val="000B39BD"/>
    <w:rsid w:val="000B39CD"/>
    <w:rsid w:val="000B39F9"/>
    <w:rsid w:val="000B3A4E"/>
    <w:rsid w:val="000B3ABA"/>
    <w:rsid w:val="000B3B8E"/>
    <w:rsid w:val="000B3C02"/>
    <w:rsid w:val="000B3C1D"/>
    <w:rsid w:val="000B3C2C"/>
    <w:rsid w:val="000B3CA9"/>
    <w:rsid w:val="000B3CD1"/>
    <w:rsid w:val="000B3CEB"/>
    <w:rsid w:val="000B3D53"/>
    <w:rsid w:val="000B3D70"/>
    <w:rsid w:val="000B3DEB"/>
    <w:rsid w:val="000B3E66"/>
    <w:rsid w:val="000B3E75"/>
    <w:rsid w:val="000B3EA3"/>
    <w:rsid w:val="000B3EAA"/>
    <w:rsid w:val="000B3EC3"/>
    <w:rsid w:val="000B3F09"/>
    <w:rsid w:val="000B3F1A"/>
    <w:rsid w:val="000B3F28"/>
    <w:rsid w:val="000B3F6A"/>
    <w:rsid w:val="000B3F8D"/>
    <w:rsid w:val="000B3FE0"/>
    <w:rsid w:val="000B406C"/>
    <w:rsid w:val="000B40A7"/>
    <w:rsid w:val="000B40D9"/>
    <w:rsid w:val="000B410A"/>
    <w:rsid w:val="000B4186"/>
    <w:rsid w:val="000B418F"/>
    <w:rsid w:val="000B41BC"/>
    <w:rsid w:val="000B424B"/>
    <w:rsid w:val="000B4340"/>
    <w:rsid w:val="000B43B5"/>
    <w:rsid w:val="000B43FD"/>
    <w:rsid w:val="000B440F"/>
    <w:rsid w:val="000B4420"/>
    <w:rsid w:val="000B45B8"/>
    <w:rsid w:val="000B4621"/>
    <w:rsid w:val="000B4688"/>
    <w:rsid w:val="000B468A"/>
    <w:rsid w:val="000B46BA"/>
    <w:rsid w:val="000B4772"/>
    <w:rsid w:val="000B4773"/>
    <w:rsid w:val="000B4796"/>
    <w:rsid w:val="000B482F"/>
    <w:rsid w:val="000B484F"/>
    <w:rsid w:val="000B486A"/>
    <w:rsid w:val="000B48B4"/>
    <w:rsid w:val="000B48CA"/>
    <w:rsid w:val="000B490E"/>
    <w:rsid w:val="000B4A60"/>
    <w:rsid w:val="000B4AE6"/>
    <w:rsid w:val="000B4AFA"/>
    <w:rsid w:val="000B4B1B"/>
    <w:rsid w:val="000B4B9F"/>
    <w:rsid w:val="000B4BBE"/>
    <w:rsid w:val="000B4BE5"/>
    <w:rsid w:val="000B4BF6"/>
    <w:rsid w:val="000B4C00"/>
    <w:rsid w:val="000B4C86"/>
    <w:rsid w:val="000B4CA0"/>
    <w:rsid w:val="000B4CF4"/>
    <w:rsid w:val="000B4D18"/>
    <w:rsid w:val="000B4D6C"/>
    <w:rsid w:val="000B4E6F"/>
    <w:rsid w:val="000B4E84"/>
    <w:rsid w:val="000B4EE7"/>
    <w:rsid w:val="000B4F17"/>
    <w:rsid w:val="000B4F4B"/>
    <w:rsid w:val="000B4FC3"/>
    <w:rsid w:val="000B5016"/>
    <w:rsid w:val="000B5040"/>
    <w:rsid w:val="000B5077"/>
    <w:rsid w:val="000B507E"/>
    <w:rsid w:val="000B508C"/>
    <w:rsid w:val="000B50B0"/>
    <w:rsid w:val="000B5156"/>
    <w:rsid w:val="000B515A"/>
    <w:rsid w:val="000B51E8"/>
    <w:rsid w:val="000B51F3"/>
    <w:rsid w:val="000B51F8"/>
    <w:rsid w:val="000B520D"/>
    <w:rsid w:val="000B5231"/>
    <w:rsid w:val="000B5247"/>
    <w:rsid w:val="000B527C"/>
    <w:rsid w:val="000B52E8"/>
    <w:rsid w:val="000B52F6"/>
    <w:rsid w:val="000B5369"/>
    <w:rsid w:val="000B5395"/>
    <w:rsid w:val="000B540F"/>
    <w:rsid w:val="000B5474"/>
    <w:rsid w:val="000B54B9"/>
    <w:rsid w:val="000B55B9"/>
    <w:rsid w:val="000B560E"/>
    <w:rsid w:val="000B5678"/>
    <w:rsid w:val="000B567A"/>
    <w:rsid w:val="000B56BD"/>
    <w:rsid w:val="000B576D"/>
    <w:rsid w:val="000B5774"/>
    <w:rsid w:val="000B57AB"/>
    <w:rsid w:val="000B580B"/>
    <w:rsid w:val="000B5832"/>
    <w:rsid w:val="000B58EE"/>
    <w:rsid w:val="000B59C0"/>
    <w:rsid w:val="000B59D1"/>
    <w:rsid w:val="000B5A42"/>
    <w:rsid w:val="000B5AD0"/>
    <w:rsid w:val="000B5AF9"/>
    <w:rsid w:val="000B5B0B"/>
    <w:rsid w:val="000B5BC4"/>
    <w:rsid w:val="000B5C91"/>
    <w:rsid w:val="000B5C99"/>
    <w:rsid w:val="000B5CB1"/>
    <w:rsid w:val="000B5CD2"/>
    <w:rsid w:val="000B5D44"/>
    <w:rsid w:val="000B5D63"/>
    <w:rsid w:val="000B5DCF"/>
    <w:rsid w:val="000B5E55"/>
    <w:rsid w:val="000B5E8F"/>
    <w:rsid w:val="000B5ED8"/>
    <w:rsid w:val="000B5EFD"/>
    <w:rsid w:val="000B5F49"/>
    <w:rsid w:val="000B5F67"/>
    <w:rsid w:val="000B5FB5"/>
    <w:rsid w:val="000B601D"/>
    <w:rsid w:val="000B6076"/>
    <w:rsid w:val="000B607B"/>
    <w:rsid w:val="000B6092"/>
    <w:rsid w:val="000B60C2"/>
    <w:rsid w:val="000B6117"/>
    <w:rsid w:val="000B616B"/>
    <w:rsid w:val="000B6179"/>
    <w:rsid w:val="000B61ED"/>
    <w:rsid w:val="000B6223"/>
    <w:rsid w:val="000B62BA"/>
    <w:rsid w:val="000B62F1"/>
    <w:rsid w:val="000B6341"/>
    <w:rsid w:val="000B634D"/>
    <w:rsid w:val="000B6375"/>
    <w:rsid w:val="000B6387"/>
    <w:rsid w:val="000B63E7"/>
    <w:rsid w:val="000B63F4"/>
    <w:rsid w:val="000B6414"/>
    <w:rsid w:val="000B64C4"/>
    <w:rsid w:val="000B64F4"/>
    <w:rsid w:val="000B6516"/>
    <w:rsid w:val="000B6546"/>
    <w:rsid w:val="000B6582"/>
    <w:rsid w:val="000B6592"/>
    <w:rsid w:val="000B673E"/>
    <w:rsid w:val="000B674F"/>
    <w:rsid w:val="000B680A"/>
    <w:rsid w:val="000B6823"/>
    <w:rsid w:val="000B6866"/>
    <w:rsid w:val="000B68CC"/>
    <w:rsid w:val="000B68F2"/>
    <w:rsid w:val="000B6920"/>
    <w:rsid w:val="000B6944"/>
    <w:rsid w:val="000B69A5"/>
    <w:rsid w:val="000B69B8"/>
    <w:rsid w:val="000B69E0"/>
    <w:rsid w:val="000B69E9"/>
    <w:rsid w:val="000B6A08"/>
    <w:rsid w:val="000B6A2F"/>
    <w:rsid w:val="000B6A79"/>
    <w:rsid w:val="000B6A87"/>
    <w:rsid w:val="000B6AAD"/>
    <w:rsid w:val="000B6B16"/>
    <w:rsid w:val="000B6BE9"/>
    <w:rsid w:val="000B6C2E"/>
    <w:rsid w:val="000B6C7D"/>
    <w:rsid w:val="000B6CE4"/>
    <w:rsid w:val="000B6D20"/>
    <w:rsid w:val="000B6DA6"/>
    <w:rsid w:val="000B6DCC"/>
    <w:rsid w:val="000B6DE3"/>
    <w:rsid w:val="000B6DEA"/>
    <w:rsid w:val="000B6DEB"/>
    <w:rsid w:val="000B6DF4"/>
    <w:rsid w:val="000B6E03"/>
    <w:rsid w:val="000B6E1B"/>
    <w:rsid w:val="000B6E35"/>
    <w:rsid w:val="000B6F5D"/>
    <w:rsid w:val="000B6F94"/>
    <w:rsid w:val="000B7011"/>
    <w:rsid w:val="000B70B4"/>
    <w:rsid w:val="000B70C8"/>
    <w:rsid w:val="000B70CB"/>
    <w:rsid w:val="000B70D2"/>
    <w:rsid w:val="000B70DB"/>
    <w:rsid w:val="000B70FB"/>
    <w:rsid w:val="000B7115"/>
    <w:rsid w:val="000B7128"/>
    <w:rsid w:val="000B7178"/>
    <w:rsid w:val="000B719B"/>
    <w:rsid w:val="000B71E6"/>
    <w:rsid w:val="000B71FB"/>
    <w:rsid w:val="000B722E"/>
    <w:rsid w:val="000B723E"/>
    <w:rsid w:val="000B73A2"/>
    <w:rsid w:val="000B7410"/>
    <w:rsid w:val="000B745A"/>
    <w:rsid w:val="000B74B0"/>
    <w:rsid w:val="000B74BF"/>
    <w:rsid w:val="000B74D9"/>
    <w:rsid w:val="000B7515"/>
    <w:rsid w:val="000B7594"/>
    <w:rsid w:val="000B75D1"/>
    <w:rsid w:val="000B7669"/>
    <w:rsid w:val="000B767E"/>
    <w:rsid w:val="000B7713"/>
    <w:rsid w:val="000B7737"/>
    <w:rsid w:val="000B777A"/>
    <w:rsid w:val="000B77A2"/>
    <w:rsid w:val="000B7876"/>
    <w:rsid w:val="000B78A8"/>
    <w:rsid w:val="000B78D3"/>
    <w:rsid w:val="000B78D6"/>
    <w:rsid w:val="000B78E8"/>
    <w:rsid w:val="000B7925"/>
    <w:rsid w:val="000B79A9"/>
    <w:rsid w:val="000B7A1E"/>
    <w:rsid w:val="000B7A6B"/>
    <w:rsid w:val="000B7A7D"/>
    <w:rsid w:val="000B7A7F"/>
    <w:rsid w:val="000B7AA4"/>
    <w:rsid w:val="000B7AE7"/>
    <w:rsid w:val="000B7AF6"/>
    <w:rsid w:val="000B7B46"/>
    <w:rsid w:val="000B7B48"/>
    <w:rsid w:val="000B7BA6"/>
    <w:rsid w:val="000B7BF8"/>
    <w:rsid w:val="000B7C1D"/>
    <w:rsid w:val="000B7C76"/>
    <w:rsid w:val="000B7C96"/>
    <w:rsid w:val="000B7CB4"/>
    <w:rsid w:val="000B7CE3"/>
    <w:rsid w:val="000B7CFB"/>
    <w:rsid w:val="000B7D63"/>
    <w:rsid w:val="000B7D6C"/>
    <w:rsid w:val="000B7D88"/>
    <w:rsid w:val="000B7D9B"/>
    <w:rsid w:val="000B7DA0"/>
    <w:rsid w:val="000B7DA4"/>
    <w:rsid w:val="000B7DB8"/>
    <w:rsid w:val="000B7E59"/>
    <w:rsid w:val="000B7E73"/>
    <w:rsid w:val="000B7F01"/>
    <w:rsid w:val="000C0042"/>
    <w:rsid w:val="000C0161"/>
    <w:rsid w:val="000C0171"/>
    <w:rsid w:val="000C0186"/>
    <w:rsid w:val="000C02EA"/>
    <w:rsid w:val="000C02FE"/>
    <w:rsid w:val="000C0314"/>
    <w:rsid w:val="000C038B"/>
    <w:rsid w:val="000C03F3"/>
    <w:rsid w:val="000C040D"/>
    <w:rsid w:val="000C0472"/>
    <w:rsid w:val="000C04C1"/>
    <w:rsid w:val="000C04CC"/>
    <w:rsid w:val="000C04CF"/>
    <w:rsid w:val="000C05B6"/>
    <w:rsid w:val="000C05B7"/>
    <w:rsid w:val="000C06F0"/>
    <w:rsid w:val="000C0701"/>
    <w:rsid w:val="000C07A0"/>
    <w:rsid w:val="000C07DE"/>
    <w:rsid w:val="000C07EF"/>
    <w:rsid w:val="000C0846"/>
    <w:rsid w:val="000C0847"/>
    <w:rsid w:val="000C08BA"/>
    <w:rsid w:val="000C08ED"/>
    <w:rsid w:val="000C090C"/>
    <w:rsid w:val="000C090D"/>
    <w:rsid w:val="000C091D"/>
    <w:rsid w:val="000C09E2"/>
    <w:rsid w:val="000C09E6"/>
    <w:rsid w:val="000C0A0E"/>
    <w:rsid w:val="000C0A3B"/>
    <w:rsid w:val="000C0A78"/>
    <w:rsid w:val="000C0AA5"/>
    <w:rsid w:val="000C0ACC"/>
    <w:rsid w:val="000C0AE5"/>
    <w:rsid w:val="000C0B1A"/>
    <w:rsid w:val="000C0B5C"/>
    <w:rsid w:val="000C0B93"/>
    <w:rsid w:val="000C0BDC"/>
    <w:rsid w:val="000C0CD1"/>
    <w:rsid w:val="000C0CD3"/>
    <w:rsid w:val="000C0CF2"/>
    <w:rsid w:val="000C0CF9"/>
    <w:rsid w:val="000C0D7D"/>
    <w:rsid w:val="000C0DF1"/>
    <w:rsid w:val="000C0E86"/>
    <w:rsid w:val="000C0E90"/>
    <w:rsid w:val="000C1067"/>
    <w:rsid w:val="000C10DD"/>
    <w:rsid w:val="000C1139"/>
    <w:rsid w:val="000C1180"/>
    <w:rsid w:val="000C118E"/>
    <w:rsid w:val="000C1191"/>
    <w:rsid w:val="000C11C6"/>
    <w:rsid w:val="000C138C"/>
    <w:rsid w:val="000C141C"/>
    <w:rsid w:val="000C1456"/>
    <w:rsid w:val="000C14FC"/>
    <w:rsid w:val="000C1557"/>
    <w:rsid w:val="000C1585"/>
    <w:rsid w:val="000C159C"/>
    <w:rsid w:val="000C15A4"/>
    <w:rsid w:val="000C15B0"/>
    <w:rsid w:val="000C15F7"/>
    <w:rsid w:val="000C166B"/>
    <w:rsid w:val="000C1726"/>
    <w:rsid w:val="000C174B"/>
    <w:rsid w:val="000C1760"/>
    <w:rsid w:val="000C17DC"/>
    <w:rsid w:val="000C184A"/>
    <w:rsid w:val="000C1862"/>
    <w:rsid w:val="000C1883"/>
    <w:rsid w:val="000C19D3"/>
    <w:rsid w:val="000C19F5"/>
    <w:rsid w:val="000C1AEE"/>
    <w:rsid w:val="000C1AF6"/>
    <w:rsid w:val="000C1B5A"/>
    <w:rsid w:val="000C1BD5"/>
    <w:rsid w:val="000C1C93"/>
    <w:rsid w:val="000C1CD2"/>
    <w:rsid w:val="000C1CFE"/>
    <w:rsid w:val="000C1D14"/>
    <w:rsid w:val="000C1D30"/>
    <w:rsid w:val="000C1D44"/>
    <w:rsid w:val="000C1DB4"/>
    <w:rsid w:val="000C1E57"/>
    <w:rsid w:val="000C1EE6"/>
    <w:rsid w:val="000C1F17"/>
    <w:rsid w:val="000C1FB1"/>
    <w:rsid w:val="000C2067"/>
    <w:rsid w:val="000C2081"/>
    <w:rsid w:val="000C217C"/>
    <w:rsid w:val="000C2210"/>
    <w:rsid w:val="000C228A"/>
    <w:rsid w:val="000C237D"/>
    <w:rsid w:val="000C2398"/>
    <w:rsid w:val="000C23FD"/>
    <w:rsid w:val="000C23FE"/>
    <w:rsid w:val="000C242E"/>
    <w:rsid w:val="000C2430"/>
    <w:rsid w:val="000C2446"/>
    <w:rsid w:val="000C248B"/>
    <w:rsid w:val="000C2495"/>
    <w:rsid w:val="000C24B6"/>
    <w:rsid w:val="000C2504"/>
    <w:rsid w:val="000C2506"/>
    <w:rsid w:val="000C251E"/>
    <w:rsid w:val="000C2590"/>
    <w:rsid w:val="000C259B"/>
    <w:rsid w:val="000C259D"/>
    <w:rsid w:val="000C25D2"/>
    <w:rsid w:val="000C2661"/>
    <w:rsid w:val="000C26AD"/>
    <w:rsid w:val="000C26D4"/>
    <w:rsid w:val="000C26F5"/>
    <w:rsid w:val="000C270D"/>
    <w:rsid w:val="000C2866"/>
    <w:rsid w:val="000C287B"/>
    <w:rsid w:val="000C291A"/>
    <w:rsid w:val="000C2945"/>
    <w:rsid w:val="000C29DB"/>
    <w:rsid w:val="000C2A4D"/>
    <w:rsid w:val="000C2BB9"/>
    <w:rsid w:val="000C2C19"/>
    <w:rsid w:val="000C2C68"/>
    <w:rsid w:val="000C2C79"/>
    <w:rsid w:val="000C2C94"/>
    <w:rsid w:val="000C2CBD"/>
    <w:rsid w:val="000C2D1C"/>
    <w:rsid w:val="000C2D48"/>
    <w:rsid w:val="000C2D9A"/>
    <w:rsid w:val="000C2E0D"/>
    <w:rsid w:val="000C2E2F"/>
    <w:rsid w:val="000C2E3F"/>
    <w:rsid w:val="000C2E57"/>
    <w:rsid w:val="000C2F01"/>
    <w:rsid w:val="000C2F33"/>
    <w:rsid w:val="000C3041"/>
    <w:rsid w:val="000C308F"/>
    <w:rsid w:val="000C30A9"/>
    <w:rsid w:val="000C30CA"/>
    <w:rsid w:val="000C3106"/>
    <w:rsid w:val="000C31CC"/>
    <w:rsid w:val="000C3201"/>
    <w:rsid w:val="000C32D9"/>
    <w:rsid w:val="000C3323"/>
    <w:rsid w:val="000C337E"/>
    <w:rsid w:val="000C3396"/>
    <w:rsid w:val="000C33A0"/>
    <w:rsid w:val="000C33DF"/>
    <w:rsid w:val="000C33EE"/>
    <w:rsid w:val="000C3427"/>
    <w:rsid w:val="000C3452"/>
    <w:rsid w:val="000C3555"/>
    <w:rsid w:val="000C35B8"/>
    <w:rsid w:val="000C375B"/>
    <w:rsid w:val="000C37B9"/>
    <w:rsid w:val="000C3877"/>
    <w:rsid w:val="000C38A4"/>
    <w:rsid w:val="000C38C1"/>
    <w:rsid w:val="000C38F6"/>
    <w:rsid w:val="000C3903"/>
    <w:rsid w:val="000C3916"/>
    <w:rsid w:val="000C3927"/>
    <w:rsid w:val="000C394C"/>
    <w:rsid w:val="000C3A12"/>
    <w:rsid w:val="000C3A4E"/>
    <w:rsid w:val="000C3A93"/>
    <w:rsid w:val="000C3B74"/>
    <w:rsid w:val="000C3B88"/>
    <w:rsid w:val="000C3BCE"/>
    <w:rsid w:val="000C3C0F"/>
    <w:rsid w:val="000C3C6F"/>
    <w:rsid w:val="000C3CCA"/>
    <w:rsid w:val="000C3DBE"/>
    <w:rsid w:val="000C3E05"/>
    <w:rsid w:val="000C3E13"/>
    <w:rsid w:val="000C3E4E"/>
    <w:rsid w:val="000C3E63"/>
    <w:rsid w:val="000C3EF1"/>
    <w:rsid w:val="000C3F73"/>
    <w:rsid w:val="000C3FA5"/>
    <w:rsid w:val="000C4000"/>
    <w:rsid w:val="000C40E3"/>
    <w:rsid w:val="000C4255"/>
    <w:rsid w:val="000C42E8"/>
    <w:rsid w:val="000C42F1"/>
    <w:rsid w:val="000C4320"/>
    <w:rsid w:val="000C4333"/>
    <w:rsid w:val="000C43C2"/>
    <w:rsid w:val="000C43CA"/>
    <w:rsid w:val="000C4402"/>
    <w:rsid w:val="000C4426"/>
    <w:rsid w:val="000C4447"/>
    <w:rsid w:val="000C44BB"/>
    <w:rsid w:val="000C4540"/>
    <w:rsid w:val="000C454A"/>
    <w:rsid w:val="000C4600"/>
    <w:rsid w:val="000C4621"/>
    <w:rsid w:val="000C462D"/>
    <w:rsid w:val="000C465B"/>
    <w:rsid w:val="000C4686"/>
    <w:rsid w:val="000C46A6"/>
    <w:rsid w:val="000C46B3"/>
    <w:rsid w:val="000C4736"/>
    <w:rsid w:val="000C473B"/>
    <w:rsid w:val="000C4796"/>
    <w:rsid w:val="000C47F0"/>
    <w:rsid w:val="000C47F8"/>
    <w:rsid w:val="000C480C"/>
    <w:rsid w:val="000C4838"/>
    <w:rsid w:val="000C4891"/>
    <w:rsid w:val="000C4900"/>
    <w:rsid w:val="000C49C4"/>
    <w:rsid w:val="000C49C8"/>
    <w:rsid w:val="000C4A23"/>
    <w:rsid w:val="000C4A7C"/>
    <w:rsid w:val="000C4B29"/>
    <w:rsid w:val="000C4B2F"/>
    <w:rsid w:val="000C4B4A"/>
    <w:rsid w:val="000C4C1D"/>
    <w:rsid w:val="000C4C4E"/>
    <w:rsid w:val="000C4CAD"/>
    <w:rsid w:val="000C4CE8"/>
    <w:rsid w:val="000C4D5A"/>
    <w:rsid w:val="000C4D64"/>
    <w:rsid w:val="000C4DFA"/>
    <w:rsid w:val="000C4EC4"/>
    <w:rsid w:val="000C4F44"/>
    <w:rsid w:val="000C4F4A"/>
    <w:rsid w:val="000C4F57"/>
    <w:rsid w:val="000C4FAD"/>
    <w:rsid w:val="000C4FE6"/>
    <w:rsid w:val="000C5083"/>
    <w:rsid w:val="000C517A"/>
    <w:rsid w:val="000C51E9"/>
    <w:rsid w:val="000C521C"/>
    <w:rsid w:val="000C5233"/>
    <w:rsid w:val="000C5257"/>
    <w:rsid w:val="000C528F"/>
    <w:rsid w:val="000C52D4"/>
    <w:rsid w:val="000C52F9"/>
    <w:rsid w:val="000C535A"/>
    <w:rsid w:val="000C5393"/>
    <w:rsid w:val="000C541E"/>
    <w:rsid w:val="000C5422"/>
    <w:rsid w:val="000C5441"/>
    <w:rsid w:val="000C547D"/>
    <w:rsid w:val="000C5502"/>
    <w:rsid w:val="000C5526"/>
    <w:rsid w:val="000C5547"/>
    <w:rsid w:val="000C5598"/>
    <w:rsid w:val="000C55B1"/>
    <w:rsid w:val="000C55D1"/>
    <w:rsid w:val="000C5627"/>
    <w:rsid w:val="000C5660"/>
    <w:rsid w:val="000C567C"/>
    <w:rsid w:val="000C56F0"/>
    <w:rsid w:val="000C5728"/>
    <w:rsid w:val="000C573A"/>
    <w:rsid w:val="000C576F"/>
    <w:rsid w:val="000C5788"/>
    <w:rsid w:val="000C57F1"/>
    <w:rsid w:val="000C5833"/>
    <w:rsid w:val="000C5881"/>
    <w:rsid w:val="000C58A4"/>
    <w:rsid w:val="000C5905"/>
    <w:rsid w:val="000C597C"/>
    <w:rsid w:val="000C59CC"/>
    <w:rsid w:val="000C5A94"/>
    <w:rsid w:val="000C5A98"/>
    <w:rsid w:val="000C5B0D"/>
    <w:rsid w:val="000C5B6D"/>
    <w:rsid w:val="000C5B80"/>
    <w:rsid w:val="000C5BAA"/>
    <w:rsid w:val="000C5C7F"/>
    <w:rsid w:val="000C5D20"/>
    <w:rsid w:val="000C5DC9"/>
    <w:rsid w:val="000C5DD3"/>
    <w:rsid w:val="000C5DDC"/>
    <w:rsid w:val="000C5E2F"/>
    <w:rsid w:val="000C5E6B"/>
    <w:rsid w:val="000C5E71"/>
    <w:rsid w:val="000C5EAE"/>
    <w:rsid w:val="000C5F01"/>
    <w:rsid w:val="000C5F84"/>
    <w:rsid w:val="000C5FD8"/>
    <w:rsid w:val="000C6039"/>
    <w:rsid w:val="000C6054"/>
    <w:rsid w:val="000C6095"/>
    <w:rsid w:val="000C60B9"/>
    <w:rsid w:val="000C60F4"/>
    <w:rsid w:val="000C6150"/>
    <w:rsid w:val="000C6152"/>
    <w:rsid w:val="000C618D"/>
    <w:rsid w:val="000C61AF"/>
    <w:rsid w:val="000C61D8"/>
    <w:rsid w:val="000C6318"/>
    <w:rsid w:val="000C636C"/>
    <w:rsid w:val="000C636D"/>
    <w:rsid w:val="000C6425"/>
    <w:rsid w:val="000C6518"/>
    <w:rsid w:val="000C6537"/>
    <w:rsid w:val="000C653C"/>
    <w:rsid w:val="000C655B"/>
    <w:rsid w:val="000C65B9"/>
    <w:rsid w:val="000C65FF"/>
    <w:rsid w:val="000C6611"/>
    <w:rsid w:val="000C6622"/>
    <w:rsid w:val="000C667E"/>
    <w:rsid w:val="000C66EC"/>
    <w:rsid w:val="000C6707"/>
    <w:rsid w:val="000C6797"/>
    <w:rsid w:val="000C67A2"/>
    <w:rsid w:val="000C67CB"/>
    <w:rsid w:val="000C67ED"/>
    <w:rsid w:val="000C6892"/>
    <w:rsid w:val="000C6894"/>
    <w:rsid w:val="000C690F"/>
    <w:rsid w:val="000C6966"/>
    <w:rsid w:val="000C696A"/>
    <w:rsid w:val="000C69B3"/>
    <w:rsid w:val="000C6A21"/>
    <w:rsid w:val="000C6A8F"/>
    <w:rsid w:val="000C6AE5"/>
    <w:rsid w:val="000C6B8B"/>
    <w:rsid w:val="000C6BDD"/>
    <w:rsid w:val="000C6BF2"/>
    <w:rsid w:val="000C6BF6"/>
    <w:rsid w:val="000C6C48"/>
    <w:rsid w:val="000C6D7D"/>
    <w:rsid w:val="000C6D83"/>
    <w:rsid w:val="000C6DAF"/>
    <w:rsid w:val="000C6DE5"/>
    <w:rsid w:val="000C6E02"/>
    <w:rsid w:val="000C6E34"/>
    <w:rsid w:val="000C6E5C"/>
    <w:rsid w:val="000C6EF3"/>
    <w:rsid w:val="000C6F0F"/>
    <w:rsid w:val="000C6F6E"/>
    <w:rsid w:val="000C6FB3"/>
    <w:rsid w:val="000C6FEC"/>
    <w:rsid w:val="000C7049"/>
    <w:rsid w:val="000C7061"/>
    <w:rsid w:val="000C70A9"/>
    <w:rsid w:val="000C7139"/>
    <w:rsid w:val="000C716F"/>
    <w:rsid w:val="000C71C3"/>
    <w:rsid w:val="000C720A"/>
    <w:rsid w:val="000C7248"/>
    <w:rsid w:val="000C7258"/>
    <w:rsid w:val="000C72EF"/>
    <w:rsid w:val="000C7322"/>
    <w:rsid w:val="000C73DF"/>
    <w:rsid w:val="000C73E6"/>
    <w:rsid w:val="000C7461"/>
    <w:rsid w:val="000C748B"/>
    <w:rsid w:val="000C748D"/>
    <w:rsid w:val="000C74C5"/>
    <w:rsid w:val="000C7530"/>
    <w:rsid w:val="000C759D"/>
    <w:rsid w:val="000C75A3"/>
    <w:rsid w:val="000C75B8"/>
    <w:rsid w:val="000C75C4"/>
    <w:rsid w:val="000C76FF"/>
    <w:rsid w:val="000C7774"/>
    <w:rsid w:val="000C77B0"/>
    <w:rsid w:val="000C77E9"/>
    <w:rsid w:val="000C77F8"/>
    <w:rsid w:val="000C7906"/>
    <w:rsid w:val="000C7950"/>
    <w:rsid w:val="000C7981"/>
    <w:rsid w:val="000C7993"/>
    <w:rsid w:val="000C7998"/>
    <w:rsid w:val="000C7A7C"/>
    <w:rsid w:val="000C7AD7"/>
    <w:rsid w:val="000C7AFB"/>
    <w:rsid w:val="000C7B43"/>
    <w:rsid w:val="000C7CB3"/>
    <w:rsid w:val="000C7D0E"/>
    <w:rsid w:val="000C7D1D"/>
    <w:rsid w:val="000C7D64"/>
    <w:rsid w:val="000C7E1F"/>
    <w:rsid w:val="000C7E8B"/>
    <w:rsid w:val="000C7E9F"/>
    <w:rsid w:val="000C7EF9"/>
    <w:rsid w:val="000D0028"/>
    <w:rsid w:val="000D003A"/>
    <w:rsid w:val="000D0042"/>
    <w:rsid w:val="000D006E"/>
    <w:rsid w:val="000D0097"/>
    <w:rsid w:val="000D00E1"/>
    <w:rsid w:val="000D00F9"/>
    <w:rsid w:val="000D0126"/>
    <w:rsid w:val="000D0151"/>
    <w:rsid w:val="000D0153"/>
    <w:rsid w:val="000D0157"/>
    <w:rsid w:val="000D0194"/>
    <w:rsid w:val="000D01A7"/>
    <w:rsid w:val="000D01EA"/>
    <w:rsid w:val="000D02B4"/>
    <w:rsid w:val="000D042F"/>
    <w:rsid w:val="000D0462"/>
    <w:rsid w:val="000D046F"/>
    <w:rsid w:val="000D0476"/>
    <w:rsid w:val="000D0584"/>
    <w:rsid w:val="000D0587"/>
    <w:rsid w:val="000D059E"/>
    <w:rsid w:val="000D05C9"/>
    <w:rsid w:val="000D05E3"/>
    <w:rsid w:val="000D0623"/>
    <w:rsid w:val="000D0688"/>
    <w:rsid w:val="000D07BA"/>
    <w:rsid w:val="000D07CF"/>
    <w:rsid w:val="000D0844"/>
    <w:rsid w:val="000D0869"/>
    <w:rsid w:val="000D08E8"/>
    <w:rsid w:val="000D090B"/>
    <w:rsid w:val="000D0925"/>
    <w:rsid w:val="000D094C"/>
    <w:rsid w:val="000D09E5"/>
    <w:rsid w:val="000D0AE2"/>
    <w:rsid w:val="000D0B67"/>
    <w:rsid w:val="000D0BB2"/>
    <w:rsid w:val="000D0BD1"/>
    <w:rsid w:val="000D0BD6"/>
    <w:rsid w:val="000D0BF0"/>
    <w:rsid w:val="000D0C08"/>
    <w:rsid w:val="000D0C0D"/>
    <w:rsid w:val="000D0C2B"/>
    <w:rsid w:val="000D0C81"/>
    <w:rsid w:val="000D0D87"/>
    <w:rsid w:val="000D0DA4"/>
    <w:rsid w:val="000D0E07"/>
    <w:rsid w:val="000D0F25"/>
    <w:rsid w:val="000D0F39"/>
    <w:rsid w:val="000D0F87"/>
    <w:rsid w:val="000D101F"/>
    <w:rsid w:val="000D1045"/>
    <w:rsid w:val="000D1071"/>
    <w:rsid w:val="000D10A6"/>
    <w:rsid w:val="000D1103"/>
    <w:rsid w:val="000D1190"/>
    <w:rsid w:val="000D1213"/>
    <w:rsid w:val="000D1237"/>
    <w:rsid w:val="000D124A"/>
    <w:rsid w:val="000D124B"/>
    <w:rsid w:val="000D1282"/>
    <w:rsid w:val="000D12DB"/>
    <w:rsid w:val="000D12DE"/>
    <w:rsid w:val="000D1308"/>
    <w:rsid w:val="000D140D"/>
    <w:rsid w:val="000D14CC"/>
    <w:rsid w:val="000D14D5"/>
    <w:rsid w:val="000D16A7"/>
    <w:rsid w:val="000D16E2"/>
    <w:rsid w:val="000D1715"/>
    <w:rsid w:val="000D1722"/>
    <w:rsid w:val="000D1750"/>
    <w:rsid w:val="000D1784"/>
    <w:rsid w:val="000D17C6"/>
    <w:rsid w:val="000D17FA"/>
    <w:rsid w:val="000D1813"/>
    <w:rsid w:val="000D182C"/>
    <w:rsid w:val="000D1869"/>
    <w:rsid w:val="000D189C"/>
    <w:rsid w:val="000D191F"/>
    <w:rsid w:val="000D192B"/>
    <w:rsid w:val="000D1937"/>
    <w:rsid w:val="000D196B"/>
    <w:rsid w:val="000D19C2"/>
    <w:rsid w:val="000D1A01"/>
    <w:rsid w:val="000D1A05"/>
    <w:rsid w:val="000D1A9B"/>
    <w:rsid w:val="000D1AA8"/>
    <w:rsid w:val="000D1AF2"/>
    <w:rsid w:val="000D1B62"/>
    <w:rsid w:val="000D1B83"/>
    <w:rsid w:val="000D1BE6"/>
    <w:rsid w:val="000D1C92"/>
    <w:rsid w:val="000D1C9D"/>
    <w:rsid w:val="000D1CEC"/>
    <w:rsid w:val="000D1D06"/>
    <w:rsid w:val="000D1D23"/>
    <w:rsid w:val="000D1D4F"/>
    <w:rsid w:val="000D1D5E"/>
    <w:rsid w:val="000D1EAA"/>
    <w:rsid w:val="000D1F14"/>
    <w:rsid w:val="000D1F48"/>
    <w:rsid w:val="000D1FBD"/>
    <w:rsid w:val="000D1FCE"/>
    <w:rsid w:val="000D1FE6"/>
    <w:rsid w:val="000D2013"/>
    <w:rsid w:val="000D2038"/>
    <w:rsid w:val="000D204E"/>
    <w:rsid w:val="000D2152"/>
    <w:rsid w:val="000D2183"/>
    <w:rsid w:val="000D21CC"/>
    <w:rsid w:val="000D2350"/>
    <w:rsid w:val="000D235C"/>
    <w:rsid w:val="000D235F"/>
    <w:rsid w:val="000D2397"/>
    <w:rsid w:val="000D2433"/>
    <w:rsid w:val="000D252B"/>
    <w:rsid w:val="000D2552"/>
    <w:rsid w:val="000D257C"/>
    <w:rsid w:val="000D25EA"/>
    <w:rsid w:val="000D2628"/>
    <w:rsid w:val="000D26A4"/>
    <w:rsid w:val="000D276E"/>
    <w:rsid w:val="000D2798"/>
    <w:rsid w:val="000D2859"/>
    <w:rsid w:val="000D289F"/>
    <w:rsid w:val="000D28A7"/>
    <w:rsid w:val="000D28B1"/>
    <w:rsid w:val="000D28BA"/>
    <w:rsid w:val="000D293E"/>
    <w:rsid w:val="000D295B"/>
    <w:rsid w:val="000D297B"/>
    <w:rsid w:val="000D297F"/>
    <w:rsid w:val="000D2A0B"/>
    <w:rsid w:val="000D2A53"/>
    <w:rsid w:val="000D2AB8"/>
    <w:rsid w:val="000D2B2F"/>
    <w:rsid w:val="000D2B35"/>
    <w:rsid w:val="000D2B67"/>
    <w:rsid w:val="000D2B80"/>
    <w:rsid w:val="000D2C30"/>
    <w:rsid w:val="000D2C3E"/>
    <w:rsid w:val="000D2C42"/>
    <w:rsid w:val="000D2C65"/>
    <w:rsid w:val="000D2CF4"/>
    <w:rsid w:val="000D2D3F"/>
    <w:rsid w:val="000D2D45"/>
    <w:rsid w:val="000D2D4D"/>
    <w:rsid w:val="000D2D53"/>
    <w:rsid w:val="000D2E25"/>
    <w:rsid w:val="000D2E86"/>
    <w:rsid w:val="000D2F59"/>
    <w:rsid w:val="000D2FDB"/>
    <w:rsid w:val="000D2FE6"/>
    <w:rsid w:val="000D30AE"/>
    <w:rsid w:val="000D30E5"/>
    <w:rsid w:val="000D3133"/>
    <w:rsid w:val="000D3281"/>
    <w:rsid w:val="000D32AB"/>
    <w:rsid w:val="000D333C"/>
    <w:rsid w:val="000D3393"/>
    <w:rsid w:val="000D3419"/>
    <w:rsid w:val="000D3494"/>
    <w:rsid w:val="000D34D1"/>
    <w:rsid w:val="000D35DA"/>
    <w:rsid w:val="000D360C"/>
    <w:rsid w:val="000D36C1"/>
    <w:rsid w:val="000D36E8"/>
    <w:rsid w:val="000D3711"/>
    <w:rsid w:val="000D371B"/>
    <w:rsid w:val="000D3743"/>
    <w:rsid w:val="000D375A"/>
    <w:rsid w:val="000D37E7"/>
    <w:rsid w:val="000D37F7"/>
    <w:rsid w:val="000D381D"/>
    <w:rsid w:val="000D3862"/>
    <w:rsid w:val="000D389D"/>
    <w:rsid w:val="000D38D9"/>
    <w:rsid w:val="000D38E6"/>
    <w:rsid w:val="000D395C"/>
    <w:rsid w:val="000D39A0"/>
    <w:rsid w:val="000D3B55"/>
    <w:rsid w:val="000D3B5D"/>
    <w:rsid w:val="000D3BF1"/>
    <w:rsid w:val="000D3C41"/>
    <w:rsid w:val="000D3C45"/>
    <w:rsid w:val="000D3C68"/>
    <w:rsid w:val="000D3CAF"/>
    <w:rsid w:val="000D3CD2"/>
    <w:rsid w:val="000D3D97"/>
    <w:rsid w:val="000D3DDD"/>
    <w:rsid w:val="000D3E6A"/>
    <w:rsid w:val="000D3FEB"/>
    <w:rsid w:val="000D4008"/>
    <w:rsid w:val="000D400E"/>
    <w:rsid w:val="000D4039"/>
    <w:rsid w:val="000D4050"/>
    <w:rsid w:val="000D409A"/>
    <w:rsid w:val="000D40FF"/>
    <w:rsid w:val="000D4148"/>
    <w:rsid w:val="000D4171"/>
    <w:rsid w:val="000D42CF"/>
    <w:rsid w:val="000D4315"/>
    <w:rsid w:val="000D4316"/>
    <w:rsid w:val="000D4358"/>
    <w:rsid w:val="000D4390"/>
    <w:rsid w:val="000D44B7"/>
    <w:rsid w:val="000D4535"/>
    <w:rsid w:val="000D4629"/>
    <w:rsid w:val="000D462F"/>
    <w:rsid w:val="000D4668"/>
    <w:rsid w:val="000D46D6"/>
    <w:rsid w:val="000D46D7"/>
    <w:rsid w:val="000D478C"/>
    <w:rsid w:val="000D47C6"/>
    <w:rsid w:val="000D488E"/>
    <w:rsid w:val="000D489A"/>
    <w:rsid w:val="000D48A4"/>
    <w:rsid w:val="000D48B5"/>
    <w:rsid w:val="000D498F"/>
    <w:rsid w:val="000D49D0"/>
    <w:rsid w:val="000D4A4C"/>
    <w:rsid w:val="000D4ADD"/>
    <w:rsid w:val="000D4B40"/>
    <w:rsid w:val="000D4B79"/>
    <w:rsid w:val="000D4BD4"/>
    <w:rsid w:val="000D4C31"/>
    <w:rsid w:val="000D4CD4"/>
    <w:rsid w:val="000D4D36"/>
    <w:rsid w:val="000D4D59"/>
    <w:rsid w:val="000D4D5E"/>
    <w:rsid w:val="000D4D91"/>
    <w:rsid w:val="000D4E7D"/>
    <w:rsid w:val="000D4EC0"/>
    <w:rsid w:val="000D4F1C"/>
    <w:rsid w:val="000D4F2F"/>
    <w:rsid w:val="000D4F40"/>
    <w:rsid w:val="000D4F73"/>
    <w:rsid w:val="000D4FD4"/>
    <w:rsid w:val="000D4FF0"/>
    <w:rsid w:val="000D5027"/>
    <w:rsid w:val="000D5036"/>
    <w:rsid w:val="000D50AF"/>
    <w:rsid w:val="000D50B3"/>
    <w:rsid w:val="000D5196"/>
    <w:rsid w:val="000D51DD"/>
    <w:rsid w:val="000D5257"/>
    <w:rsid w:val="000D529A"/>
    <w:rsid w:val="000D5302"/>
    <w:rsid w:val="000D530E"/>
    <w:rsid w:val="000D5323"/>
    <w:rsid w:val="000D53A8"/>
    <w:rsid w:val="000D551A"/>
    <w:rsid w:val="000D5585"/>
    <w:rsid w:val="000D55B3"/>
    <w:rsid w:val="000D5628"/>
    <w:rsid w:val="000D5648"/>
    <w:rsid w:val="000D5689"/>
    <w:rsid w:val="000D56E9"/>
    <w:rsid w:val="000D56F6"/>
    <w:rsid w:val="000D5711"/>
    <w:rsid w:val="000D57B8"/>
    <w:rsid w:val="000D57FD"/>
    <w:rsid w:val="000D5820"/>
    <w:rsid w:val="000D5836"/>
    <w:rsid w:val="000D583F"/>
    <w:rsid w:val="000D5872"/>
    <w:rsid w:val="000D58D0"/>
    <w:rsid w:val="000D58D3"/>
    <w:rsid w:val="000D590F"/>
    <w:rsid w:val="000D5984"/>
    <w:rsid w:val="000D5997"/>
    <w:rsid w:val="000D59EB"/>
    <w:rsid w:val="000D5A21"/>
    <w:rsid w:val="000D5A23"/>
    <w:rsid w:val="000D5B9F"/>
    <w:rsid w:val="000D5C03"/>
    <w:rsid w:val="000D5C06"/>
    <w:rsid w:val="000D5C11"/>
    <w:rsid w:val="000D5CAA"/>
    <w:rsid w:val="000D5D41"/>
    <w:rsid w:val="000D5D44"/>
    <w:rsid w:val="000D5D88"/>
    <w:rsid w:val="000D5DA1"/>
    <w:rsid w:val="000D5E8D"/>
    <w:rsid w:val="000D5F67"/>
    <w:rsid w:val="000D5F80"/>
    <w:rsid w:val="000D5FB0"/>
    <w:rsid w:val="000D604E"/>
    <w:rsid w:val="000D6052"/>
    <w:rsid w:val="000D605E"/>
    <w:rsid w:val="000D606B"/>
    <w:rsid w:val="000D6095"/>
    <w:rsid w:val="000D60F5"/>
    <w:rsid w:val="000D6153"/>
    <w:rsid w:val="000D6299"/>
    <w:rsid w:val="000D62BB"/>
    <w:rsid w:val="000D632A"/>
    <w:rsid w:val="000D6385"/>
    <w:rsid w:val="000D6409"/>
    <w:rsid w:val="000D6437"/>
    <w:rsid w:val="000D643B"/>
    <w:rsid w:val="000D643D"/>
    <w:rsid w:val="000D6457"/>
    <w:rsid w:val="000D656A"/>
    <w:rsid w:val="000D6579"/>
    <w:rsid w:val="000D659D"/>
    <w:rsid w:val="000D65D5"/>
    <w:rsid w:val="000D6603"/>
    <w:rsid w:val="000D6634"/>
    <w:rsid w:val="000D6645"/>
    <w:rsid w:val="000D66F8"/>
    <w:rsid w:val="000D6706"/>
    <w:rsid w:val="000D6728"/>
    <w:rsid w:val="000D67C4"/>
    <w:rsid w:val="000D67DB"/>
    <w:rsid w:val="000D6880"/>
    <w:rsid w:val="000D68F0"/>
    <w:rsid w:val="000D69A8"/>
    <w:rsid w:val="000D69CA"/>
    <w:rsid w:val="000D69DC"/>
    <w:rsid w:val="000D69ED"/>
    <w:rsid w:val="000D6A24"/>
    <w:rsid w:val="000D6A82"/>
    <w:rsid w:val="000D6AF0"/>
    <w:rsid w:val="000D6B7F"/>
    <w:rsid w:val="000D6BC5"/>
    <w:rsid w:val="000D6BDC"/>
    <w:rsid w:val="000D6C3E"/>
    <w:rsid w:val="000D6C43"/>
    <w:rsid w:val="000D6C73"/>
    <w:rsid w:val="000D6C7E"/>
    <w:rsid w:val="000D6C7F"/>
    <w:rsid w:val="000D6D67"/>
    <w:rsid w:val="000D6D68"/>
    <w:rsid w:val="000D6E97"/>
    <w:rsid w:val="000D6EF1"/>
    <w:rsid w:val="000D6F01"/>
    <w:rsid w:val="000D6F89"/>
    <w:rsid w:val="000D6FAB"/>
    <w:rsid w:val="000D6FCB"/>
    <w:rsid w:val="000D7062"/>
    <w:rsid w:val="000D7091"/>
    <w:rsid w:val="000D70B1"/>
    <w:rsid w:val="000D70BC"/>
    <w:rsid w:val="000D7119"/>
    <w:rsid w:val="000D7199"/>
    <w:rsid w:val="000D71D9"/>
    <w:rsid w:val="000D7205"/>
    <w:rsid w:val="000D720F"/>
    <w:rsid w:val="000D721F"/>
    <w:rsid w:val="000D72E7"/>
    <w:rsid w:val="000D737A"/>
    <w:rsid w:val="000D73E3"/>
    <w:rsid w:val="000D741F"/>
    <w:rsid w:val="000D7434"/>
    <w:rsid w:val="000D758A"/>
    <w:rsid w:val="000D75BA"/>
    <w:rsid w:val="000D75C2"/>
    <w:rsid w:val="000D7606"/>
    <w:rsid w:val="000D7666"/>
    <w:rsid w:val="000D76C3"/>
    <w:rsid w:val="000D76F3"/>
    <w:rsid w:val="000D76FF"/>
    <w:rsid w:val="000D78CF"/>
    <w:rsid w:val="000D79FE"/>
    <w:rsid w:val="000D7A16"/>
    <w:rsid w:val="000D7A2B"/>
    <w:rsid w:val="000D7A6A"/>
    <w:rsid w:val="000D7A9E"/>
    <w:rsid w:val="000D7AF9"/>
    <w:rsid w:val="000D7AFC"/>
    <w:rsid w:val="000D7B9A"/>
    <w:rsid w:val="000D7D0F"/>
    <w:rsid w:val="000D7D5A"/>
    <w:rsid w:val="000D7D75"/>
    <w:rsid w:val="000D7DF0"/>
    <w:rsid w:val="000D7E62"/>
    <w:rsid w:val="000D7F00"/>
    <w:rsid w:val="000D7F55"/>
    <w:rsid w:val="000D7F58"/>
    <w:rsid w:val="000E002B"/>
    <w:rsid w:val="000E0043"/>
    <w:rsid w:val="000E00EA"/>
    <w:rsid w:val="000E0120"/>
    <w:rsid w:val="000E012B"/>
    <w:rsid w:val="000E016B"/>
    <w:rsid w:val="000E0170"/>
    <w:rsid w:val="000E0179"/>
    <w:rsid w:val="000E0217"/>
    <w:rsid w:val="000E021D"/>
    <w:rsid w:val="000E02B0"/>
    <w:rsid w:val="000E02B4"/>
    <w:rsid w:val="000E02E1"/>
    <w:rsid w:val="000E02F7"/>
    <w:rsid w:val="000E0318"/>
    <w:rsid w:val="000E0367"/>
    <w:rsid w:val="000E0409"/>
    <w:rsid w:val="000E0425"/>
    <w:rsid w:val="000E042B"/>
    <w:rsid w:val="000E04C4"/>
    <w:rsid w:val="000E04E9"/>
    <w:rsid w:val="000E051A"/>
    <w:rsid w:val="000E05C3"/>
    <w:rsid w:val="000E05D0"/>
    <w:rsid w:val="000E063D"/>
    <w:rsid w:val="000E0647"/>
    <w:rsid w:val="000E0773"/>
    <w:rsid w:val="000E077B"/>
    <w:rsid w:val="000E077C"/>
    <w:rsid w:val="000E07BF"/>
    <w:rsid w:val="000E07E5"/>
    <w:rsid w:val="000E0816"/>
    <w:rsid w:val="000E083D"/>
    <w:rsid w:val="000E0847"/>
    <w:rsid w:val="000E08F6"/>
    <w:rsid w:val="000E092F"/>
    <w:rsid w:val="000E0935"/>
    <w:rsid w:val="000E0984"/>
    <w:rsid w:val="000E099D"/>
    <w:rsid w:val="000E09A0"/>
    <w:rsid w:val="000E09C1"/>
    <w:rsid w:val="000E0A2F"/>
    <w:rsid w:val="000E0A9B"/>
    <w:rsid w:val="000E0AD6"/>
    <w:rsid w:val="000E0B4D"/>
    <w:rsid w:val="000E0B5B"/>
    <w:rsid w:val="000E0B77"/>
    <w:rsid w:val="000E0BD4"/>
    <w:rsid w:val="000E0BE4"/>
    <w:rsid w:val="000E0BF5"/>
    <w:rsid w:val="000E0C12"/>
    <w:rsid w:val="000E0C8F"/>
    <w:rsid w:val="000E0D02"/>
    <w:rsid w:val="000E0D34"/>
    <w:rsid w:val="000E0D72"/>
    <w:rsid w:val="000E0E0F"/>
    <w:rsid w:val="000E0E19"/>
    <w:rsid w:val="000E0E2B"/>
    <w:rsid w:val="000E0E42"/>
    <w:rsid w:val="000E0E4C"/>
    <w:rsid w:val="000E0E97"/>
    <w:rsid w:val="000E0EB1"/>
    <w:rsid w:val="000E0EC1"/>
    <w:rsid w:val="000E0EDC"/>
    <w:rsid w:val="000E0EFC"/>
    <w:rsid w:val="000E0F13"/>
    <w:rsid w:val="000E1026"/>
    <w:rsid w:val="000E10B7"/>
    <w:rsid w:val="000E11C2"/>
    <w:rsid w:val="000E11D0"/>
    <w:rsid w:val="000E11D3"/>
    <w:rsid w:val="000E1218"/>
    <w:rsid w:val="000E1220"/>
    <w:rsid w:val="000E1222"/>
    <w:rsid w:val="000E1289"/>
    <w:rsid w:val="000E1321"/>
    <w:rsid w:val="000E13DA"/>
    <w:rsid w:val="000E13EA"/>
    <w:rsid w:val="000E141D"/>
    <w:rsid w:val="000E142B"/>
    <w:rsid w:val="000E1436"/>
    <w:rsid w:val="000E1494"/>
    <w:rsid w:val="000E154E"/>
    <w:rsid w:val="000E1580"/>
    <w:rsid w:val="000E15B2"/>
    <w:rsid w:val="000E15C7"/>
    <w:rsid w:val="000E162D"/>
    <w:rsid w:val="000E16BC"/>
    <w:rsid w:val="000E16F0"/>
    <w:rsid w:val="000E16F4"/>
    <w:rsid w:val="000E1732"/>
    <w:rsid w:val="000E175B"/>
    <w:rsid w:val="000E175C"/>
    <w:rsid w:val="000E17F8"/>
    <w:rsid w:val="000E182E"/>
    <w:rsid w:val="000E1878"/>
    <w:rsid w:val="000E18C8"/>
    <w:rsid w:val="000E18E4"/>
    <w:rsid w:val="000E1959"/>
    <w:rsid w:val="000E195E"/>
    <w:rsid w:val="000E19AB"/>
    <w:rsid w:val="000E19C2"/>
    <w:rsid w:val="000E19DD"/>
    <w:rsid w:val="000E19F2"/>
    <w:rsid w:val="000E1A54"/>
    <w:rsid w:val="000E1A5F"/>
    <w:rsid w:val="000E1A63"/>
    <w:rsid w:val="000E1A6B"/>
    <w:rsid w:val="000E1A6D"/>
    <w:rsid w:val="000E1A76"/>
    <w:rsid w:val="000E1A78"/>
    <w:rsid w:val="000E1AA4"/>
    <w:rsid w:val="000E1ABF"/>
    <w:rsid w:val="000E1AC0"/>
    <w:rsid w:val="000E1B16"/>
    <w:rsid w:val="000E1C83"/>
    <w:rsid w:val="000E1CC7"/>
    <w:rsid w:val="000E1DD3"/>
    <w:rsid w:val="000E1DF0"/>
    <w:rsid w:val="000E1DF7"/>
    <w:rsid w:val="000E1E67"/>
    <w:rsid w:val="000E1F58"/>
    <w:rsid w:val="000E1FB6"/>
    <w:rsid w:val="000E1FDD"/>
    <w:rsid w:val="000E20D5"/>
    <w:rsid w:val="000E20F2"/>
    <w:rsid w:val="000E2106"/>
    <w:rsid w:val="000E217C"/>
    <w:rsid w:val="000E218E"/>
    <w:rsid w:val="000E2206"/>
    <w:rsid w:val="000E228B"/>
    <w:rsid w:val="000E2299"/>
    <w:rsid w:val="000E22B5"/>
    <w:rsid w:val="000E22B6"/>
    <w:rsid w:val="000E22D8"/>
    <w:rsid w:val="000E22F2"/>
    <w:rsid w:val="000E23A2"/>
    <w:rsid w:val="000E23E1"/>
    <w:rsid w:val="000E23E3"/>
    <w:rsid w:val="000E2404"/>
    <w:rsid w:val="000E2426"/>
    <w:rsid w:val="000E247E"/>
    <w:rsid w:val="000E2580"/>
    <w:rsid w:val="000E260D"/>
    <w:rsid w:val="000E266D"/>
    <w:rsid w:val="000E2718"/>
    <w:rsid w:val="000E2720"/>
    <w:rsid w:val="000E2721"/>
    <w:rsid w:val="000E2781"/>
    <w:rsid w:val="000E2800"/>
    <w:rsid w:val="000E282E"/>
    <w:rsid w:val="000E2846"/>
    <w:rsid w:val="000E29B1"/>
    <w:rsid w:val="000E2A2A"/>
    <w:rsid w:val="000E2A62"/>
    <w:rsid w:val="000E2AEA"/>
    <w:rsid w:val="000E2AF4"/>
    <w:rsid w:val="000E2B1D"/>
    <w:rsid w:val="000E2BDB"/>
    <w:rsid w:val="000E2BE5"/>
    <w:rsid w:val="000E2C50"/>
    <w:rsid w:val="000E2C6D"/>
    <w:rsid w:val="000E2CC0"/>
    <w:rsid w:val="000E2D57"/>
    <w:rsid w:val="000E2D79"/>
    <w:rsid w:val="000E2DA8"/>
    <w:rsid w:val="000E2E32"/>
    <w:rsid w:val="000E2E5A"/>
    <w:rsid w:val="000E2EA9"/>
    <w:rsid w:val="000E2EF9"/>
    <w:rsid w:val="000E2F47"/>
    <w:rsid w:val="000E2F4C"/>
    <w:rsid w:val="000E2FEC"/>
    <w:rsid w:val="000E303C"/>
    <w:rsid w:val="000E304E"/>
    <w:rsid w:val="000E3065"/>
    <w:rsid w:val="000E3085"/>
    <w:rsid w:val="000E30B8"/>
    <w:rsid w:val="000E30F1"/>
    <w:rsid w:val="000E311F"/>
    <w:rsid w:val="000E3123"/>
    <w:rsid w:val="000E3144"/>
    <w:rsid w:val="000E3209"/>
    <w:rsid w:val="000E3287"/>
    <w:rsid w:val="000E32AE"/>
    <w:rsid w:val="000E32AF"/>
    <w:rsid w:val="000E32BB"/>
    <w:rsid w:val="000E33B7"/>
    <w:rsid w:val="000E3448"/>
    <w:rsid w:val="000E34A9"/>
    <w:rsid w:val="000E34B3"/>
    <w:rsid w:val="000E34EE"/>
    <w:rsid w:val="000E3560"/>
    <w:rsid w:val="000E35D5"/>
    <w:rsid w:val="000E35DA"/>
    <w:rsid w:val="000E360A"/>
    <w:rsid w:val="000E3615"/>
    <w:rsid w:val="000E3637"/>
    <w:rsid w:val="000E365B"/>
    <w:rsid w:val="000E370D"/>
    <w:rsid w:val="000E3743"/>
    <w:rsid w:val="000E3760"/>
    <w:rsid w:val="000E377E"/>
    <w:rsid w:val="000E3785"/>
    <w:rsid w:val="000E37CB"/>
    <w:rsid w:val="000E37DD"/>
    <w:rsid w:val="000E388D"/>
    <w:rsid w:val="000E38F5"/>
    <w:rsid w:val="000E3931"/>
    <w:rsid w:val="000E3943"/>
    <w:rsid w:val="000E397A"/>
    <w:rsid w:val="000E39B8"/>
    <w:rsid w:val="000E3A14"/>
    <w:rsid w:val="000E3B12"/>
    <w:rsid w:val="000E3B52"/>
    <w:rsid w:val="000E3BB5"/>
    <w:rsid w:val="000E3C8B"/>
    <w:rsid w:val="000E3C9C"/>
    <w:rsid w:val="000E3C9D"/>
    <w:rsid w:val="000E3CA1"/>
    <w:rsid w:val="000E3CF2"/>
    <w:rsid w:val="000E3D08"/>
    <w:rsid w:val="000E3D1F"/>
    <w:rsid w:val="000E3D47"/>
    <w:rsid w:val="000E3D65"/>
    <w:rsid w:val="000E3D7E"/>
    <w:rsid w:val="000E3DAA"/>
    <w:rsid w:val="000E3DBD"/>
    <w:rsid w:val="000E3DC1"/>
    <w:rsid w:val="000E3E1C"/>
    <w:rsid w:val="000E3E21"/>
    <w:rsid w:val="000E3E51"/>
    <w:rsid w:val="000E3EB8"/>
    <w:rsid w:val="000E3EFB"/>
    <w:rsid w:val="000E3F28"/>
    <w:rsid w:val="000E3F49"/>
    <w:rsid w:val="000E3F61"/>
    <w:rsid w:val="000E3F80"/>
    <w:rsid w:val="000E3F82"/>
    <w:rsid w:val="000E3F9F"/>
    <w:rsid w:val="000E3FF3"/>
    <w:rsid w:val="000E4004"/>
    <w:rsid w:val="000E405A"/>
    <w:rsid w:val="000E407E"/>
    <w:rsid w:val="000E40C7"/>
    <w:rsid w:val="000E4185"/>
    <w:rsid w:val="000E41C0"/>
    <w:rsid w:val="000E41CD"/>
    <w:rsid w:val="000E41E2"/>
    <w:rsid w:val="000E42EC"/>
    <w:rsid w:val="000E42EE"/>
    <w:rsid w:val="000E432B"/>
    <w:rsid w:val="000E434D"/>
    <w:rsid w:val="000E4383"/>
    <w:rsid w:val="000E4463"/>
    <w:rsid w:val="000E4478"/>
    <w:rsid w:val="000E44B5"/>
    <w:rsid w:val="000E44D2"/>
    <w:rsid w:val="000E453A"/>
    <w:rsid w:val="000E453F"/>
    <w:rsid w:val="000E467B"/>
    <w:rsid w:val="000E46DF"/>
    <w:rsid w:val="000E46FB"/>
    <w:rsid w:val="000E4705"/>
    <w:rsid w:val="000E470A"/>
    <w:rsid w:val="000E4782"/>
    <w:rsid w:val="000E4784"/>
    <w:rsid w:val="000E4806"/>
    <w:rsid w:val="000E4856"/>
    <w:rsid w:val="000E4870"/>
    <w:rsid w:val="000E4980"/>
    <w:rsid w:val="000E4984"/>
    <w:rsid w:val="000E498B"/>
    <w:rsid w:val="000E4A19"/>
    <w:rsid w:val="000E4A50"/>
    <w:rsid w:val="000E4A73"/>
    <w:rsid w:val="000E4B3C"/>
    <w:rsid w:val="000E4B58"/>
    <w:rsid w:val="000E4B63"/>
    <w:rsid w:val="000E4B92"/>
    <w:rsid w:val="000E4BCF"/>
    <w:rsid w:val="000E4D74"/>
    <w:rsid w:val="000E4DB3"/>
    <w:rsid w:val="000E4DBA"/>
    <w:rsid w:val="000E4DCD"/>
    <w:rsid w:val="000E4DEE"/>
    <w:rsid w:val="000E4EF2"/>
    <w:rsid w:val="000E4FAC"/>
    <w:rsid w:val="000E4FB4"/>
    <w:rsid w:val="000E4FB8"/>
    <w:rsid w:val="000E4FD4"/>
    <w:rsid w:val="000E5018"/>
    <w:rsid w:val="000E5061"/>
    <w:rsid w:val="000E5065"/>
    <w:rsid w:val="000E50AC"/>
    <w:rsid w:val="000E50DB"/>
    <w:rsid w:val="000E514B"/>
    <w:rsid w:val="000E5181"/>
    <w:rsid w:val="000E51C4"/>
    <w:rsid w:val="000E5215"/>
    <w:rsid w:val="000E529E"/>
    <w:rsid w:val="000E52C4"/>
    <w:rsid w:val="000E544B"/>
    <w:rsid w:val="000E5495"/>
    <w:rsid w:val="000E54F5"/>
    <w:rsid w:val="000E5508"/>
    <w:rsid w:val="000E5534"/>
    <w:rsid w:val="000E557C"/>
    <w:rsid w:val="000E5596"/>
    <w:rsid w:val="000E55DE"/>
    <w:rsid w:val="000E5613"/>
    <w:rsid w:val="000E5677"/>
    <w:rsid w:val="000E572D"/>
    <w:rsid w:val="000E57E8"/>
    <w:rsid w:val="000E5859"/>
    <w:rsid w:val="000E5954"/>
    <w:rsid w:val="000E595F"/>
    <w:rsid w:val="000E5985"/>
    <w:rsid w:val="000E59AA"/>
    <w:rsid w:val="000E59B7"/>
    <w:rsid w:val="000E5C47"/>
    <w:rsid w:val="000E5C9E"/>
    <w:rsid w:val="000E5CDE"/>
    <w:rsid w:val="000E5CE1"/>
    <w:rsid w:val="000E5D0D"/>
    <w:rsid w:val="000E5D0F"/>
    <w:rsid w:val="000E5D3A"/>
    <w:rsid w:val="000E5D8F"/>
    <w:rsid w:val="000E5DC0"/>
    <w:rsid w:val="000E5ECD"/>
    <w:rsid w:val="000E5EDD"/>
    <w:rsid w:val="000E5EEA"/>
    <w:rsid w:val="000E5EF8"/>
    <w:rsid w:val="000E5F32"/>
    <w:rsid w:val="000E5FC9"/>
    <w:rsid w:val="000E6002"/>
    <w:rsid w:val="000E6123"/>
    <w:rsid w:val="000E6127"/>
    <w:rsid w:val="000E615C"/>
    <w:rsid w:val="000E617F"/>
    <w:rsid w:val="000E619D"/>
    <w:rsid w:val="000E61B3"/>
    <w:rsid w:val="000E61C4"/>
    <w:rsid w:val="000E61DA"/>
    <w:rsid w:val="000E61DE"/>
    <w:rsid w:val="000E6247"/>
    <w:rsid w:val="000E624F"/>
    <w:rsid w:val="000E62BF"/>
    <w:rsid w:val="000E6381"/>
    <w:rsid w:val="000E63C3"/>
    <w:rsid w:val="000E63FA"/>
    <w:rsid w:val="000E64DC"/>
    <w:rsid w:val="000E6519"/>
    <w:rsid w:val="000E6523"/>
    <w:rsid w:val="000E656B"/>
    <w:rsid w:val="000E6573"/>
    <w:rsid w:val="000E6585"/>
    <w:rsid w:val="000E6647"/>
    <w:rsid w:val="000E669C"/>
    <w:rsid w:val="000E66B2"/>
    <w:rsid w:val="000E6776"/>
    <w:rsid w:val="000E678B"/>
    <w:rsid w:val="000E67BE"/>
    <w:rsid w:val="000E6829"/>
    <w:rsid w:val="000E6926"/>
    <w:rsid w:val="000E6942"/>
    <w:rsid w:val="000E6A86"/>
    <w:rsid w:val="000E6A9F"/>
    <w:rsid w:val="000E6B32"/>
    <w:rsid w:val="000E6B78"/>
    <w:rsid w:val="000E6BED"/>
    <w:rsid w:val="000E6BF6"/>
    <w:rsid w:val="000E6C77"/>
    <w:rsid w:val="000E6C8B"/>
    <w:rsid w:val="000E6D97"/>
    <w:rsid w:val="000E6DAC"/>
    <w:rsid w:val="000E6DE1"/>
    <w:rsid w:val="000E6E32"/>
    <w:rsid w:val="000E6EBF"/>
    <w:rsid w:val="000E6EFB"/>
    <w:rsid w:val="000E6F01"/>
    <w:rsid w:val="000E6F67"/>
    <w:rsid w:val="000E6FF7"/>
    <w:rsid w:val="000E7016"/>
    <w:rsid w:val="000E71B7"/>
    <w:rsid w:val="000E71DE"/>
    <w:rsid w:val="000E7213"/>
    <w:rsid w:val="000E7236"/>
    <w:rsid w:val="000E7253"/>
    <w:rsid w:val="000E730E"/>
    <w:rsid w:val="000E7332"/>
    <w:rsid w:val="000E7388"/>
    <w:rsid w:val="000E73D4"/>
    <w:rsid w:val="000E7405"/>
    <w:rsid w:val="000E7475"/>
    <w:rsid w:val="000E7480"/>
    <w:rsid w:val="000E7497"/>
    <w:rsid w:val="000E74B5"/>
    <w:rsid w:val="000E74CC"/>
    <w:rsid w:val="000E74DD"/>
    <w:rsid w:val="000E74E7"/>
    <w:rsid w:val="000E752F"/>
    <w:rsid w:val="000E7643"/>
    <w:rsid w:val="000E768D"/>
    <w:rsid w:val="000E76B7"/>
    <w:rsid w:val="000E76CE"/>
    <w:rsid w:val="000E77FF"/>
    <w:rsid w:val="000E7808"/>
    <w:rsid w:val="000E786A"/>
    <w:rsid w:val="000E78FA"/>
    <w:rsid w:val="000E7908"/>
    <w:rsid w:val="000E7930"/>
    <w:rsid w:val="000E793B"/>
    <w:rsid w:val="000E7945"/>
    <w:rsid w:val="000E7953"/>
    <w:rsid w:val="000E79AE"/>
    <w:rsid w:val="000E79ED"/>
    <w:rsid w:val="000E7A21"/>
    <w:rsid w:val="000E7A69"/>
    <w:rsid w:val="000E7A99"/>
    <w:rsid w:val="000E7B2B"/>
    <w:rsid w:val="000E7B3B"/>
    <w:rsid w:val="000E7B73"/>
    <w:rsid w:val="000E7B98"/>
    <w:rsid w:val="000E7CDB"/>
    <w:rsid w:val="000E7D0A"/>
    <w:rsid w:val="000E7D68"/>
    <w:rsid w:val="000E7D9A"/>
    <w:rsid w:val="000E7DAC"/>
    <w:rsid w:val="000E7E86"/>
    <w:rsid w:val="000E7F23"/>
    <w:rsid w:val="000E7F58"/>
    <w:rsid w:val="000E7F5D"/>
    <w:rsid w:val="000E7FFD"/>
    <w:rsid w:val="000ECA4D"/>
    <w:rsid w:val="000F00B3"/>
    <w:rsid w:val="000F011B"/>
    <w:rsid w:val="000F0126"/>
    <w:rsid w:val="000F01B9"/>
    <w:rsid w:val="000F01E6"/>
    <w:rsid w:val="000F01EE"/>
    <w:rsid w:val="000F027C"/>
    <w:rsid w:val="000F02A9"/>
    <w:rsid w:val="000F02BE"/>
    <w:rsid w:val="000F030C"/>
    <w:rsid w:val="000F0348"/>
    <w:rsid w:val="000F0361"/>
    <w:rsid w:val="000F03AD"/>
    <w:rsid w:val="000F03C4"/>
    <w:rsid w:val="000F0495"/>
    <w:rsid w:val="000F04B7"/>
    <w:rsid w:val="000F04EB"/>
    <w:rsid w:val="000F0571"/>
    <w:rsid w:val="000F05A5"/>
    <w:rsid w:val="000F05BF"/>
    <w:rsid w:val="000F05D3"/>
    <w:rsid w:val="000F06A5"/>
    <w:rsid w:val="000F06C3"/>
    <w:rsid w:val="000F06C8"/>
    <w:rsid w:val="000F0781"/>
    <w:rsid w:val="000F0798"/>
    <w:rsid w:val="000F07A6"/>
    <w:rsid w:val="000F088C"/>
    <w:rsid w:val="000F0976"/>
    <w:rsid w:val="000F09B7"/>
    <w:rsid w:val="000F09C7"/>
    <w:rsid w:val="000F09EA"/>
    <w:rsid w:val="000F0A09"/>
    <w:rsid w:val="000F0A76"/>
    <w:rsid w:val="000F0AB9"/>
    <w:rsid w:val="000F0B0C"/>
    <w:rsid w:val="000F0B1B"/>
    <w:rsid w:val="000F0B95"/>
    <w:rsid w:val="000F0BF2"/>
    <w:rsid w:val="000F0C35"/>
    <w:rsid w:val="000F0C61"/>
    <w:rsid w:val="000F0CF1"/>
    <w:rsid w:val="000F0D36"/>
    <w:rsid w:val="000F0E0C"/>
    <w:rsid w:val="000F0EEA"/>
    <w:rsid w:val="000F0F41"/>
    <w:rsid w:val="000F0F49"/>
    <w:rsid w:val="000F0F7E"/>
    <w:rsid w:val="000F0FAD"/>
    <w:rsid w:val="000F0FD7"/>
    <w:rsid w:val="000F0FE8"/>
    <w:rsid w:val="000F1002"/>
    <w:rsid w:val="000F1004"/>
    <w:rsid w:val="000F10DC"/>
    <w:rsid w:val="000F1145"/>
    <w:rsid w:val="000F11CA"/>
    <w:rsid w:val="000F12B4"/>
    <w:rsid w:val="000F1325"/>
    <w:rsid w:val="000F1356"/>
    <w:rsid w:val="000F1372"/>
    <w:rsid w:val="000F1373"/>
    <w:rsid w:val="000F13E8"/>
    <w:rsid w:val="000F1425"/>
    <w:rsid w:val="000F149B"/>
    <w:rsid w:val="000F14B9"/>
    <w:rsid w:val="000F1526"/>
    <w:rsid w:val="000F15D0"/>
    <w:rsid w:val="000F16D4"/>
    <w:rsid w:val="000F16E3"/>
    <w:rsid w:val="000F1710"/>
    <w:rsid w:val="000F1745"/>
    <w:rsid w:val="000F17C9"/>
    <w:rsid w:val="000F17E8"/>
    <w:rsid w:val="000F1869"/>
    <w:rsid w:val="000F194C"/>
    <w:rsid w:val="000F195C"/>
    <w:rsid w:val="000F197F"/>
    <w:rsid w:val="000F199D"/>
    <w:rsid w:val="000F19B3"/>
    <w:rsid w:val="000F19D2"/>
    <w:rsid w:val="000F1A20"/>
    <w:rsid w:val="000F1A72"/>
    <w:rsid w:val="000F1AA5"/>
    <w:rsid w:val="000F1AAF"/>
    <w:rsid w:val="000F1AD7"/>
    <w:rsid w:val="000F1AD8"/>
    <w:rsid w:val="000F1AFB"/>
    <w:rsid w:val="000F1B29"/>
    <w:rsid w:val="000F1B38"/>
    <w:rsid w:val="000F1B39"/>
    <w:rsid w:val="000F1B6A"/>
    <w:rsid w:val="000F1BAC"/>
    <w:rsid w:val="000F1BD7"/>
    <w:rsid w:val="000F1C40"/>
    <w:rsid w:val="000F1C72"/>
    <w:rsid w:val="000F1CB6"/>
    <w:rsid w:val="000F1CFE"/>
    <w:rsid w:val="000F1D5E"/>
    <w:rsid w:val="000F1DFC"/>
    <w:rsid w:val="000F1E2A"/>
    <w:rsid w:val="000F1E8E"/>
    <w:rsid w:val="000F1EBF"/>
    <w:rsid w:val="000F1EE2"/>
    <w:rsid w:val="000F1EFE"/>
    <w:rsid w:val="000F1F20"/>
    <w:rsid w:val="000F1F41"/>
    <w:rsid w:val="000F203A"/>
    <w:rsid w:val="000F2079"/>
    <w:rsid w:val="000F20F8"/>
    <w:rsid w:val="000F2101"/>
    <w:rsid w:val="000F217D"/>
    <w:rsid w:val="000F21D3"/>
    <w:rsid w:val="000F2237"/>
    <w:rsid w:val="000F23D9"/>
    <w:rsid w:val="000F23E2"/>
    <w:rsid w:val="000F23E8"/>
    <w:rsid w:val="000F2413"/>
    <w:rsid w:val="000F2490"/>
    <w:rsid w:val="000F2541"/>
    <w:rsid w:val="000F25CC"/>
    <w:rsid w:val="000F25EF"/>
    <w:rsid w:val="000F2638"/>
    <w:rsid w:val="000F26D5"/>
    <w:rsid w:val="000F26EE"/>
    <w:rsid w:val="000F26F7"/>
    <w:rsid w:val="000F272A"/>
    <w:rsid w:val="000F2757"/>
    <w:rsid w:val="000F2792"/>
    <w:rsid w:val="000F280F"/>
    <w:rsid w:val="000F2839"/>
    <w:rsid w:val="000F2A6B"/>
    <w:rsid w:val="000F2A7A"/>
    <w:rsid w:val="000F2AFD"/>
    <w:rsid w:val="000F2BF4"/>
    <w:rsid w:val="000F2C0C"/>
    <w:rsid w:val="000F2CF9"/>
    <w:rsid w:val="000F2D10"/>
    <w:rsid w:val="000F2D62"/>
    <w:rsid w:val="000F2DB5"/>
    <w:rsid w:val="000F2E83"/>
    <w:rsid w:val="000F2E9E"/>
    <w:rsid w:val="000F2F75"/>
    <w:rsid w:val="000F3044"/>
    <w:rsid w:val="000F305B"/>
    <w:rsid w:val="000F3089"/>
    <w:rsid w:val="000F308B"/>
    <w:rsid w:val="000F3093"/>
    <w:rsid w:val="000F30A3"/>
    <w:rsid w:val="000F30DC"/>
    <w:rsid w:val="000F3192"/>
    <w:rsid w:val="000F3193"/>
    <w:rsid w:val="000F31BF"/>
    <w:rsid w:val="000F32BA"/>
    <w:rsid w:val="000F32CE"/>
    <w:rsid w:val="000F32CF"/>
    <w:rsid w:val="000F32E3"/>
    <w:rsid w:val="000F332A"/>
    <w:rsid w:val="000F3379"/>
    <w:rsid w:val="000F33D9"/>
    <w:rsid w:val="000F3416"/>
    <w:rsid w:val="000F3424"/>
    <w:rsid w:val="000F34B3"/>
    <w:rsid w:val="000F3651"/>
    <w:rsid w:val="000F36D6"/>
    <w:rsid w:val="000F3748"/>
    <w:rsid w:val="000F37D2"/>
    <w:rsid w:val="000F3873"/>
    <w:rsid w:val="000F38B2"/>
    <w:rsid w:val="000F38DE"/>
    <w:rsid w:val="000F3942"/>
    <w:rsid w:val="000F39A2"/>
    <w:rsid w:val="000F3A3C"/>
    <w:rsid w:val="000F3A3E"/>
    <w:rsid w:val="000F3A52"/>
    <w:rsid w:val="000F3B08"/>
    <w:rsid w:val="000F3BFE"/>
    <w:rsid w:val="000F3C09"/>
    <w:rsid w:val="000F3C3B"/>
    <w:rsid w:val="000F3CC1"/>
    <w:rsid w:val="000F3CF5"/>
    <w:rsid w:val="000F3D1E"/>
    <w:rsid w:val="000F3D73"/>
    <w:rsid w:val="000F3D76"/>
    <w:rsid w:val="000F3E49"/>
    <w:rsid w:val="000F3E60"/>
    <w:rsid w:val="000F3F28"/>
    <w:rsid w:val="000F3F67"/>
    <w:rsid w:val="000F3FB9"/>
    <w:rsid w:val="000F400F"/>
    <w:rsid w:val="000F4089"/>
    <w:rsid w:val="000F40B3"/>
    <w:rsid w:val="000F40F2"/>
    <w:rsid w:val="000F4148"/>
    <w:rsid w:val="000F4164"/>
    <w:rsid w:val="000F4239"/>
    <w:rsid w:val="000F423F"/>
    <w:rsid w:val="000F425E"/>
    <w:rsid w:val="000F42C1"/>
    <w:rsid w:val="000F4366"/>
    <w:rsid w:val="000F4466"/>
    <w:rsid w:val="000F44C9"/>
    <w:rsid w:val="000F4551"/>
    <w:rsid w:val="000F458D"/>
    <w:rsid w:val="000F45BB"/>
    <w:rsid w:val="000F4621"/>
    <w:rsid w:val="000F4652"/>
    <w:rsid w:val="000F4661"/>
    <w:rsid w:val="000F475A"/>
    <w:rsid w:val="000F48CF"/>
    <w:rsid w:val="000F48E3"/>
    <w:rsid w:val="000F48EF"/>
    <w:rsid w:val="000F4914"/>
    <w:rsid w:val="000F4919"/>
    <w:rsid w:val="000F492D"/>
    <w:rsid w:val="000F4959"/>
    <w:rsid w:val="000F4986"/>
    <w:rsid w:val="000F4996"/>
    <w:rsid w:val="000F49AB"/>
    <w:rsid w:val="000F49DE"/>
    <w:rsid w:val="000F4A3D"/>
    <w:rsid w:val="000F4A99"/>
    <w:rsid w:val="000F4AAB"/>
    <w:rsid w:val="000F4B18"/>
    <w:rsid w:val="000F4B39"/>
    <w:rsid w:val="000F4B7D"/>
    <w:rsid w:val="000F4B8F"/>
    <w:rsid w:val="000F4BBB"/>
    <w:rsid w:val="000F4BD8"/>
    <w:rsid w:val="000F4BFF"/>
    <w:rsid w:val="000F4C28"/>
    <w:rsid w:val="000F4C46"/>
    <w:rsid w:val="000F4CC4"/>
    <w:rsid w:val="000F4CD7"/>
    <w:rsid w:val="000F4CE0"/>
    <w:rsid w:val="000F4D93"/>
    <w:rsid w:val="000F4E22"/>
    <w:rsid w:val="000F4EBE"/>
    <w:rsid w:val="000F4EDF"/>
    <w:rsid w:val="000F4F09"/>
    <w:rsid w:val="000F4F2D"/>
    <w:rsid w:val="000F5024"/>
    <w:rsid w:val="000F502F"/>
    <w:rsid w:val="000F514B"/>
    <w:rsid w:val="000F5189"/>
    <w:rsid w:val="000F5190"/>
    <w:rsid w:val="000F51B4"/>
    <w:rsid w:val="000F52E4"/>
    <w:rsid w:val="000F5369"/>
    <w:rsid w:val="000F537E"/>
    <w:rsid w:val="000F53B5"/>
    <w:rsid w:val="000F53C2"/>
    <w:rsid w:val="000F53CD"/>
    <w:rsid w:val="000F5459"/>
    <w:rsid w:val="000F5564"/>
    <w:rsid w:val="000F5702"/>
    <w:rsid w:val="000F5708"/>
    <w:rsid w:val="000F5733"/>
    <w:rsid w:val="000F57D4"/>
    <w:rsid w:val="000F585B"/>
    <w:rsid w:val="000F5977"/>
    <w:rsid w:val="000F59D8"/>
    <w:rsid w:val="000F5A02"/>
    <w:rsid w:val="000F5A45"/>
    <w:rsid w:val="000F5A9C"/>
    <w:rsid w:val="000F5AC3"/>
    <w:rsid w:val="000F5AC8"/>
    <w:rsid w:val="000F5B89"/>
    <w:rsid w:val="000F5BC4"/>
    <w:rsid w:val="000F5C12"/>
    <w:rsid w:val="000F5C41"/>
    <w:rsid w:val="000F5C89"/>
    <w:rsid w:val="000F5D72"/>
    <w:rsid w:val="000F5E08"/>
    <w:rsid w:val="000F5E5B"/>
    <w:rsid w:val="000F5FE9"/>
    <w:rsid w:val="000F6005"/>
    <w:rsid w:val="000F60FE"/>
    <w:rsid w:val="000F6155"/>
    <w:rsid w:val="000F617B"/>
    <w:rsid w:val="000F61D2"/>
    <w:rsid w:val="000F61E3"/>
    <w:rsid w:val="000F61FE"/>
    <w:rsid w:val="000F6270"/>
    <w:rsid w:val="000F6389"/>
    <w:rsid w:val="000F63C3"/>
    <w:rsid w:val="000F6466"/>
    <w:rsid w:val="000F649B"/>
    <w:rsid w:val="000F64A1"/>
    <w:rsid w:val="000F64EB"/>
    <w:rsid w:val="000F64ED"/>
    <w:rsid w:val="000F653A"/>
    <w:rsid w:val="000F6569"/>
    <w:rsid w:val="000F661E"/>
    <w:rsid w:val="000F662B"/>
    <w:rsid w:val="000F6675"/>
    <w:rsid w:val="000F668D"/>
    <w:rsid w:val="000F66B6"/>
    <w:rsid w:val="000F671C"/>
    <w:rsid w:val="000F677B"/>
    <w:rsid w:val="000F67B5"/>
    <w:rsid w:val="000F67F8"/>
    <w:rsid w:val="000F6834"/>
    <w:rsid w:val="000F6866"/>
    <w:rsid w:val="000F688B"/>
    <w:rsid w:val="000F68C8"/>
    <w:rsid w:val="000F6953"/>
    <w:rsid w:val="000F6977"/>
    <w:rsid w:val="000F6A5D"/>
    <w:rsid w:val="000F6A9A"/>
    <w:rsid w:val="000F6AA8"/>
    <w:rsid w:val="000F6ACB"/>
    <w:rsid w:val="000F6AE4"/>
    <w:rsid w:val="000F6B60"/>
    <w:rsid w:val="000F6B87"/>
    <w:rsid w:val="000F6C39"/>
    <w:rsid w:val="000F6D13"/>
    <w:rsid w:val="000F6DAE"/>
    <w:rsid w:val="000F6DCC"/>
    <w:rsid w:val="000F6E4E"/>
    <w:rsid w:val="000F6E9A"/>
    <w:rsid w:val="000F6F5C"/>
    <w:rsid w:val="000F6FDE"/>
    <w:rsid w:val="000F7044"/>
    <w:rsid w:val="000F70AE"/>
    <w:rsid w:val="000F70FF"/>
    <w:rsid w:val="000F7122"/>
    <w:rsid w:val="000F7267"/>
    <w:rsid w:val="000F7295"/>
    <w:rsid w:val="000F72BE"/>
    <w:rsid w:val="000F7332"/>
    <w:rsid w:val="000F7340"/>
    <w:rsid w:val="000F73D3"/>
    <w:rsid w:val="000F73D5"/>
    <w:rsid w:val="000F73FE"/>
    <w:rsid w:val="000F740D"/>
    <w:rsid w:val="000F748B"/>
    <w:rsid w:val="000F74F5"/>
    <w:rsid w:val="000F74FC"/>
    <w:rsid w:val="000F7541"/>
    <w:rsid w:val="000F7551"/>
    <w:rsid w:val="000F7553"/>
    <w:rsid w:val="000F75AD"/>
    <w:rsid w:val="000F75C5"/>
    <w:rsid w:val="000F75CA"/>
    <w:rsid w:val="000F7671"/>
    <w:rsid w:val="000F76B1"/>
    <w:rsid w:val="000F7777"/>
    <w:rsid w:val="000F779C"/>
    <w:rsid w:val="000F77B4"/>
    <w:rsid w:val="000F77E0"/>
    <w:rsid w:val="000F784A"/>
    <w:rsid w:val="000F7883"/>
    <w:rsid w:val="000F78A8"/>
    <w:rsid w:val="000F78EA"/>
    <w:rsid w:val="000F78F7"/>
    <w:rsid w:val="000F795A"/>
    <w:rsid w:val="000F7968"/>
    <w:rsid w:val="000F7990"/>
    <w:rsid w:val="000F79B6"/>
    <w:rsid w:val="000F7A3B"/>
    <w:rsid w:val="000F7AD2"/>
    <w:rsid w:val="000F7B50"/>
    <w:rsid w:val="000F7C72"/>
    <w:rsid w:val="000F7CDE"/>
    <w:rsid w:val="000F7CFE"/>
    <w:rsid w:val="000F7D0C"/>
    <w:rsid w:val="000F7D0F"/>
    <w:rsid w:val="000F7D5B"/>
    <w:rsid w:val="000F7E18"/>
    <w:rsid w:val="000F7E96"/>
    <w:rsid w:val="000F7EF9"/>
    <w:rsid w:val="000F7F63"/>
    <w:rsid w:val="000F7FE2"/>
    <w:rsid w:val="00100010"/>
    <w:rsid w:val="00100070"/>
    <w:rsid w:val="0010008A"/>
    <w:rsid w:val="00100170"/>
    <w:rsid w:val="0010019D"/>
    <w:rsid w:val="001001E1"/>
    <w:rsid w:val="00100231"/>
    <w:rsid w:val="00100266"/>
    <w:rsid w:val="00100299"/>
    <w:rsid w:val="001002AD"/>
    <w:rsid w:val="00100339"/>
    <w:rsid w:val="00100370"/>
    <w:rsid w:val="00100441"/>
    <w:rsid w:val="0010045A"/>
    <w:rsid w:val="0010048E"/>
    <w:rsid w:val="001004B8"/>
    <w:rsid w:val="001004BA"/>
    <w:rsid w:val="0010050B"/>
    <w:rsid w:val="0010053F"/>
    <w:rsid w:val="001005F1"/>
    <w:rsid w:val="001005F2"/>
    <w:rsid w:val="0010061D"/>
    <w:rsid w:val="00100660"/>
    <w:rsid w:val="00100690"/>
    <w:rsid w:val="0010069F"/>
    <w:rsid w:val="00100733"/>
    <w:rsid w:val="00100734"/>
    <w:rsid w:val="00100777"/>
    <w:rsid w:val="001008F8"/>
    <w:rsid w:val="00100913"/>
    <w:rsid w:val="0010099E"/>
    <w:rsid w:val="001009A6"/>
    <w:rsid w:val="001009FB"/>
    <w:rsid w:val="00100B0B"/>
    <w:rsid w:val="00100B70"/>
    <w:rsid w:val="00100BDC"/>
    <w:rsid w:val="00100C26"/>
    <w:rsid w:val="00100C4B"/>
    <w:rsid w:val="00100C70"/>
    <w:rsid w:val="00100CB1"/>
    <w:rsid w:val="00100D32"/>
    <w:rsid w:val="00100D98"/>
    <w:rsid w:val="00100E40"/>
    <w:rsid w:val="00100E4C"/>
    <w:rsid w:val="00100E4F"/>
    <w:rsid w:val="00100EA4"/>
    <w:rsid w:val="00100FE7"/>
    <w:rsid w:val="00101000"/>
    <w:rsid w:val="00101063"/>
    <w:rsid w:val="0010108D"/>
    <w:rsid w:val="001010B3"/>
    <w:rsid w:val="001010EA"/>
    <w:rsid w:val="001010F0"/>
    <w:rsid w:val="00101155"/>
    <w:rsid w:val="001011F2"/>
    <w:rsid w:val="00101226"/>
    <w:rsid w:val="001012B3"/>
    <w:rsid w:val="001012F0"/>
    <w:rsid w:val="0010136E"/>
    <w:rsid w:val="00101398"/>
    <w:rsid w:val="001013A1"/>
    <w:rsid w:val="001013DB"/>
    <w:rsid w:val="001013DD"/>
    <w:rsid w:val="00101487"/>
    <w:rsid w:val="0010151B"/>
    <w:rsid w:val="00101523"/>
    <w:rsid w:val="00101565"/>
    <w:rsid w:val="0010163C"/>
    <w:rsid w:val="00101663"/>
    <w:rsid w:val="00101688"/>
    <w:rsid w:val="001016AD"/>
    <w:rsid w:val="001017C5"/>
    <w:rsid w:val="00101864"/>
    <w:rsid w:val="0010187D"/>
    <w:rsid w:val="001018FB"/>
    <w:rsid w:val="00101958"/>
    <w:rsid w:val="001019B6"/>
    <w:rsid w:val="001019F3"/>
    <w:rsid w:val="00101B41"/>
    <w:rsid w:val="00101B87"/>
    <w:rsid w:val="00101B8F"/>
    <w:rsid w:val="00101BA6"/>
    <w:rsid w:val="00101BDE"/>
    <w:rsid w:val="00101C8F"/>
    <w:rsid w:val="00101CAB"/>
    <w:rsid w:val="00101CAE"/>
    <w:rsid w:val="00101D32"/>
    <w:rsid w:val="00101DA0"/>
    <w:rsid w:val="00101DFB"/>
    <w:rsid w:val="00101E56"/>
    <w:rsid w:val="00101E8E"/>
    <w:rsid w:val="00101EA5"/>
    <w:rsid w:val="00101EBE"/>
    <w:rsid w:val="00101EE4"/>
    <w:rsid w:val="00101F44"/>
    <w:rsid w:val="00101FD6"/>
    <w:rsid w:val="00102000"/>
    <w:rsid w:val="00102022"/>
    <w:rsid w:val="00102048"/>
    <w:rsid w:val="001020DB"/>
    <w:rsid w:val="001020FE"/>
    <w:rsid w:val="00102115"/>
    <w:rsid w:val="00102129"/>
    <w:rsid w:val="001022AF"/>
    <w:rsid w:val="001022F6"/>
    <w:rsid w:val="0010231D"/>
    <w:rsid w:val="0010237F"/>
    <w:rsid w:val="0010238F"/>
    <w:rsid w:val="001023DA"/>
    <w:rsid w:val="0010244C"/>
    <w:rsid w:val="001024C3"/>
    <w:rsid w:val="001024C4"/>
    <w:rsid w:val="001024CD"/>
    <w:rsid w:val="001025BD"/>
    <w:rsid w:val="001026CC"/>
    <w:rsid w:val="00102717"/>
    <w:rsid w:val="0010271D"/>
    <w:rsid w:val="001027E3"/>
    <w:rsid w:val="001027EA"/>
    <w:rsid w:val="001028F9"/>
    <w:rsid w:val="0010290E"/>
    <w:rsid w:val="0010294D"/>
    <w:rsid w:val="0010296E"/>
    <w:rsid w:val="001029DD"/>
    <w:rsid w:val="00102ABB"/>
    <w:rsid w:val="00102AD8"/>
    <w:rsid w:val="00102B4A"/>
    <w:rsid w:val="00102B73"/>
    <w:rsid w:val="00102BB0"/>
    <w:rsid w:val="00102BBA"/>
    <w:rsid w:val="00102BCF"/>
    <w:rsid w:val="00102C31"/>
    <w:rsid w:val="00102C4B"/>
    <w:rsid w:val="00102C6C"/>
    <w:rsid w:val="00102C86"/>
    <w:rsid w:val="00102CA2"/>
    <w:rsid w:val="00102CB1"/>
    <w:rsid w:val="00102CEA"/>
    <w:rsid w:val="00102E48"/>
    <w:rsid w:val="00102E56"/>
    <w:rsid w:val="00102ECA"/>
    <w:rsid w:val="00102F51"/>
    <w:rsid w:val="00102FC9"/>
    <w:rsid w:val="00102FFA"/>
    <w:rsid w:val="00103047"/>
    <w:rsid w:val="00103053"/>
    <w:rsid w:val="00103057"/>
    <w:rsid w:val="00103091"/>
    <w:rsid w:val="00103108"/>
    <w:rsid w:val="00103167"/>
    <w:rsid w:val="00103181"/>
    <w:rsid w:val="001032B6"/>
    <w:rsid w:val="001032CA"/>
    <w:rsid w:val="001032ED"/>
    <w:rsid w:val="0010337E"/>
    <w:rsid w:val="001033D6"/>
    <w:rsid w:val="001033DE"/>
    <w:rsid w:val="0010340B"/>
    <w:rsid w:val="00103442"/>
    <w:rsid w:val="001034AD"/>
    <w:rsid w:val="001034B3"/>
    <w:rsid w:val="001034CB"/>
    <w:rsid w:val="00103506"/>
    <w:rsid w:val="0010355B"/>
    <w:rsid w:val="0010359E"/>
    <w:rsid w:val="001035C9"/>
    <w:rsid w:val="00103678"/>
    <w:rsid w:val="00103727"/>
    <w:rsid w:val="00103731"/>
    <w:rsid w:val="00103860"/>
    <w:rsid w:val="0010389C"/>
    <w:rsid w:val="001038B7"/>
    <w:rsid w:val="001038E8"/>
    <w:rsid w:val="00103917"/>
    <w:rsid w:val="00103966"/>
    <w:rsid w:val="0010396B"/>
    <w:rsid w:val="001039EE"/>
    <w:rsid w:val="001039F4"/>
    <w:rsid w:val="00103A66"/>
    <w:rsid w:val="00103A7D"/>
    <w:rsid w:val="00103A80"/>
    <w:rsid w:val="00103AD0"/>
    <w:rsid w:val="00103AF5"/>
    <w:rsid w:val="00103B2B"/>
    <w:rsid w:val="00103B38"/>
    <w:rsid w:val="00103C02"/>
    <w:rsid w:val="00103C2C"/>
    <w:rsid w:val="00103C35"/>
    <w:rsid w:val="00103D3E"/>
    <w:rsid w:val="00103D44"/>
    <w:rsid w:val="00103D73"/>
    <w:rsid w:val="00103E40"/>
    <w:rsid w:val="00103E55"/>
    <w:rsid w:val="00103E56"/>
    <w:rsid w:val="00103E5B"/>
    <w:rsid w:val="00103EA1"/>
    <w:rsid w:val="00104028"/>
    <w:rsid w:val="001040BA"/>
    <w:rsid w:val="001040E0"/>
    <w:rsid w:val="0010412B"/>
    <w:rsid w:val="0010414B"/>
    <w:rsid w:val="0010414D"/>
    <w:rsid w:val="001041B8"/>
    <w:rsid w:val="00104289"/>
    <w:rsid w:val="0010433C"/>
    <w:rsid w:val="00104383"/>
    <w:rsid w:val="00104385"/>
    <w:rsid w:val="001043B6"/>
    <w:rsid w:val="00104472"/>
    <w:rsid w:val="001044C6"/>
    <w:rsid w:val="00104605"/>
    <w:rsid w:val="00104749"/>
    <w:rsid w:val="001047AD"/>
    <w:rsid w:val="001047CA"/>
    <w:rsid w:val="001047DB"/>
    <w:rsid w:val="00104862"/>
    <w:rsid w:val="001048A3"/>
    <w:rsid w:val="00104902"/>
    <w:rsid w:val="0010493A"/>
    <w:rsid w:val="0010495F"/>
    <w:rsid w:val="00104982"/>
    <w:rsid w:val="00104984"/>
    <w:rsid w:val="00104AD1"/>
    <w:rsid w:val="00104B0C"/>
    <w:rsid w:val="00104B5F"/>
    <w:rsid w:val="00104B63"/>
    <w:rsid w:val="00104B8A"/>
    <w:rsid w:val="00104BA9"/>
    <w:rsid w:val="00104BED"/>
    <w:rsid w:val="00104BFD"/>
    <w:rsid w:val="00104C5D"/>
    <w:rsid w:val="00104C5F"/>
    <w:rsid w:val="00104C78"/>
    <w:rsid w:val="00104CCC"/>
    <w:rsid w:val="00104CEC"/>
    <w:rsid w:val="00104D4A"/>
    <w:rsid w:val="00104E78"/>
    <w:rsid w:val="00104E87"/>
    <w:rsid w:val="00104EA0"/>
    <w:rsid w:val="00104F03"/>
    <w:rsid w:val="00104F7E"/>
    <w:rsid w:val="00104F8C"/>
    <w:rsid w:val="0010507D"/>
    <w:rsid w:val="001050DF"/>
    <w:rsid w:val="00105103"/>
    <w:rsid w:val="00105127"/>
    <w:rsid w:val="0010516C"/>
    <w:rsid w:val="001051E4"/>
    <w:rsid w:val="0010524F"/>
    <w:rsid w:val="00105285"/>
    <w:rsid w:val="001052D9"/>
    <w:rsid w:val="0010539A"/>
    <w:rsid w:val="001053A3"/>
    <w:rsid w:val="001053AA"/>
    <w:rsid w:val="001053E9"/>
    <w:rsid w:val="00105425"/>
    <w:rsid w:val="00105461"/>
    <w:rsid w:val="001054A4"/>
    <w:rsid w:val="001054A5"/>
    <w:rsid w:val="001054AB"/>
    <w:rsid w:val="001055C7"/>
    <w:rsid w:val="001055ED"/>
    <w:rsid w:val="0010566C"/>
    <w:rsid w:val="001056DA"/>
    <w:rsid w:val="00105705"/>
    <w:rsid w:val="00105708"/>
    <w:rsid w:val="0010574C"/>
    <w:rsid w:val="001057B3"/>
    <w:rsid w:val="001057C8"/>
    <w:rsid w:val="001058CE"/>
    <w:rsid w:val="0010590B"/>
    <w:rsid w:val="0010593B"/>
    <w:rsid w:val="00105A39"/>
    <w:rsid w:val="00105AD4"/>
    <w:rsid w:val="00105B17"/>
    <w:rsid w:val="00105CC1"/>
    <w:rsid w:val="00105D26"/>
    <w:rsid w:val="00105D95"/>
    <w:rsid w:val="00105E20"/>
    <w:rsid w:val="00105E65"/>
    <w:rsid w:val="00105EB0"/>
    <w:rsid w:val="00105F02"/>
    <w:rsid w:val="00105F1E"/>
    <w:rsid w:val="00105F3E"/>
    <w:rsid w:val="00105F7B"/>
    <w:rsid w:val="00105F90"/>
    <w:rsid w:val="00105FDE"/>
    <w:rsid w:val="00106039"/>
    <w:rsid w:val="0010615A"/>
    <w:rsid w:val="00106199"/>
    <w:rsid w:val="001061C2"/>
    <w:rsid w:val="0010621F"/>
    <w:rsid w:val="0010628D"/>
    <w:rsid w:val="00106305"/>
    <w:rsid w:val="00106349"/>
    <w:rsid w:val="0010637D"/>
    <w:rsid w:val="00106383"/>
    <w:rsid w:val="00106437"/>
    <w:rsid w:val="00106477"/>
    <w:rsid w:val="001064FC"/>
    <w:rsid w:val="0010653E"/>
    <w:rsid w:val="001065CC"/>
    <w:rsid w:val="00106649"/>
    <w:rsid w:val="0010665A"/>
    <w:rsid w:val="0010666A"/>
    <w:rsid w:val="00106698"/>
    <w:rsid w:val="001066D8"/>
    <w:rsid w:val="001066FF"/>
    <w:rsid w:val="001067A2"/>
    <w:rsid w:val="001067C1"/>
    <w:rsid w:val="001067F3"/>
    <w:rsid w:val="00106809"/>
    <w:rsid w:val="00106932"/>
    <w:rsid w:val="0010694A"/>
    <w:rsid w:val="00106A68"/>
    <w:rsid w:val="00106A6B"/>
    <w:rsid w:val="00106AB8"/>
    <w:rsid w:val="00106AD4"/>
    <w:rsid w:val="00106B0F"/>
    <w:rsid w:val="00106B55"/>
    <w:rsid w:val="00106B5E"/>
    <w:rsid w:val="00106B98"/>
    <w:rsid w:val="00106CF2"/>
    <w:rsid w:val="00106D16"/>
    <w:rsid w:val="00106D17"/>
    <w:rsid w:val="00106D32"/>
    <w:rsid w:val="00106D51"/>
    <w:rsid w:val="00106E77"/>
    <w:rsid w:val="00106EC0"/>
    <w:rsid w:val="00106F19"/>
    <w:rsid w:val="00106F3C"/>
    <w:rsid w:val="00106FAF"/>
    <w:rsid w:val="00106FC4"/>
    <w:rsid w:val="00106FD8"/>
    <w:rsid w:val="00107154"/>
    <w:rsid w:val="00107177"/>
    <w:rsid w:val="001071D5"/>
    <w:rsid w:val="0010723A"/>
    <w:rsid w:val="00107260"/>
    <w:rsid w:val="00107350"/>
    <w:rsid w:val="001073A1"/>
    <w:rsid w:val="001073E3"/>
    <w:rsid w:val="001074D3"/>
    <w:rsid w:val="0010759C"/>
    <w:rsid w:val="001075B1"/>
    <w:rsid w:val="001075D6"/>
    <w:rsid w:val="00107622"/>
    <w:rsid w:val="001076AC"/>
    <w:rsid w:val="001076E0"/>
    <w:rsid w:val="00107728"/>
    <w:rsid w:val="00107777"/>
    <w:rsid w:val="001077A7"/>
    <w:rsid w:val="001077D2"/>
    <w:rsid w:val="0010782D"/>
    <w:rsid w:val="0010784C"/>
    <w:rsid w:val="00107880"/>
    <w:rsid w:val="00107882"/>
    <w:rsid w:val="0010788A"/>
    <w:rsid w:val="001078F4"/>
    <w:rsid w:val="00107901"/>
    <w:rsid w:val="001079D3"/>
    <w:rsid w:val="001079D7"/>
    <w:rsid w:val="00107A68"/>
    <w:rsid w:val="00107A8E"/>
    <w:rsid w:val="00107A92"/>
    <w:rsid w:val="00107AA3"/>
    <w:rsid w:val="00107AD7"/>
    <w:rsid w:val="00107ADD"/>
    <w:rsid w:val="00107ADE"/>
    <w:rsid w:val="00107AF7"/>
    <w:rsid w:val="00107AFC"/>
    <w:rsid w:val="00107B54"/>
    <w:rsid w:val="00107B83"/>
    <w:rsid w:val="00107B99"/>
    <w:rsid w:val="00107BC9"/>
    <w:rsid w:val="00107BD3"/>
    <w:rsid w:val="00107C02"/>
    <w:rsid w:val="00107C08"/>
    <w:rsid w:val="00107C81"/>
    <w:rsid w:val="00107D16"/>
    <w:rsid w:val="00107D35"/>
    <w:rsid w:val="00107D3A"/>
    <w:rsid w:val="00107D92"/>
    <w:rsid w:val="00107E15"/>
    <w:rsid w:val="00107E3D"/>
    <w:rsid w:val="00107E77"/>
    <w:rsid w:val="00107EF3"/>
    <w:rsid w:val="00107F55"/>
    <w:rsid w:val="00107F75"/>
    <w:rsid w:val="00107F7F"/>
    <w:rsid w:val="00107F85"/>
    <w:rsid w:val="00107F98"/>
    <w:rsid w:val="00107F9E"/>
    <w:rsid w:val="00107FF2"/>
    <w:rsid w:val="00110034"/>
    <w:rsid w:val="001100ED"/>
    <w:rsid w:val="00110107"/>
    <w:rsid w:val="0011015D"/>
    <w:rsid w:val="00110185"/>
    <w:rsid w:val="00110194"/>
    <w:rsid w:val="0011022B"/>
    <w:rsid w:val="00110278"/>
    <w:rsid w:val="0011027A"/>
    <w:rsid w:val="00110280"/>
    <w:rsid w:val="0011030F"/>
    <w:rsid w:val="0011032E"/>
    <w:rsid w:val="00110353"/>
    <w:rsid w:val="00110382"/>
    <w:rsid w:val="001103FB"/>
    <w:rsid w:val="0011045C"/>
    <w:rsid w:val="0011045D"/>
    <w:rsid w:val="00110462"/>
    <w:rsid w:val="0011050A"/>
    <w:rsid w:val="0011051F"/>
    <w:rsid w:val="00110523"/>
    <w:rsid w:val="0011053E"/>
    <w:rsid w:val="0011064B"/>
    <w:rsid w:val="0011066F"/>
    <w:rsid w:val="001106A6"/>
    <w:rsid w:val="001106BB"/>
    <w:rsid w:val="001106F6"/>
    <w:rsid w:val="0011072E"/>
    <w:rsid w:val="0011074D"/>
    <w:rsid w:val="001107A3"/>
    <w:rsid w:val="001107B1"/>
    <w:rsid w:val="001107DA"/>
    <w:rsid w:val="001107E1"/>
    <w:rsid w:val="001107ED"/>
    <w:rsid w:val="0011091F"/>
    <w:rsid w:val="00110939"/>
    <w:rsid w:val="0011095C"/>
    <w:rsid w:val="001109A3"/>
    <w:rsid w:val="001109DE"/>
    <w:rsid w:val="00110A11"/>
    <w:rsid w:val="00110ACF"/>
    <w:rsid w:val="00110AD7"/>
    <w:rsid w:val="00110ADE"/>
    <w:rsid w:val="00110AE9"/>
    <w:rsid w:val="00110B2B"/>
    <w:rsid w:val="00110BCC"/>
    <w:rsid w:val="00110C63"/>
    <w:rsid w:val="00110C6B"/>
    <w:rsid w:val="00110D09"/>
    <w:rsid w:val="00110D34"/>
    <w:rsid w:val="00110D46"/>
    <w:rsid w:val="00110D53"/>
    <w:rsid w:val="00110DA2"/>
    <w:rsid w:val="00110E3E"/>
    <w:rsid w:val="00110EBA"/>
    <w:rsid w:val="00110ED9"/>
    <w:rsid w:val="00110EEC"/>
    <w:rsid w:val="00110F20"/>
    <w:rsid w:val="00110F55"/>
    <w:rsid w:val="00110FBE"/>
    <w:rsid w:val="00111021"/>
    <w:rsid w:val="00111124"/>
    <w:rsid w:val="001112B6"/>
    <w:rsid w:val="001113D1"/>
    <w:rsid w:val="001113E9"/>
    <w:rsid w:val="00111483"/>
    <w:rsid w:val="00111560"/>
    <w:rsid w:val="00111570"/>
    <w:rsid w:val="00111605"/>
    <w:rsid w:val="0011162C"/>
    <w:rsid w:val="00111680"/>
    <w:rsid w:val="001116AC"/>
    <w:rsid w:val="00111742"/>
    <w:rsid w:val="00111773"/>
    <w:rsid w:val="00111797"/>
    <w:rsid w:val="001117BF"/>
    <w:rsid w:val="001117CC"/>
    <w:rsid w:val="001117F9"/>
    <w:rsid w:val="0011189C"/>
    <w:rsid w:val="001118F2"/>
    <w:rsid w:val="00111956"/>
    <w:rsid w:val="00111985"/>
    <w:rsid w:val="00111B0F"/>
    <w:rsid w:val="00111B3C"/>
    <w:rsid w:val="00111B43"/>
    <w:rsid w:val="00111B62"/>
    <w:rsid w:val="00111B67"/>
    <w:rsid w:val="00111BB3"/>
    <w:rsid w:val="00111BBF"/>
    <w:rsid w:val="00111BD6"/>
    <w:rsid w:val="00111BD8"/>
    <w:rsid w:val="00111BE6"/>
    <w:rsid w:val="00111D78"/>
    <w:rsid w:val="00111D8E"/>
    <w:rsid w:val="00111DAD"/>
    <w:rsid w:val="00111DCF"/>
    <w:rsid w:val="00111E11"/>
    <w:rsid w:val="00111EEB"/>
    <w:rsid w:val="00111F1E"/>
    <w:rsid w:val="00111F34"/>
    <w:rsid w:val="00111F8D"/>
    <w:rsid w:val="00111FF1"/>
    <w:rsid w:val="00112061"/>
    <w:rsid w:val="00112069"/>
    <w:rsid w:val="0011208E"/>
    <w:rsid w:val="001120C0"/>
    <w:rsid w:val="00112186"/>
    <w:rsid w:val="00112197"/>
    <w:rsid w:val="001121F3"/>
    <w:rsid w:val="00112204"/>
    <w:rsid w:val="00112215"/>
    <w:rsid w:val="0011228F"/>
    <w:rsid w:val="0011235B"/>
    <w:rsid w:val="001123AD"/>
    <w:rsid w:val="001123BA"/>
    <w:rsid w:val="001123EB"/>
    <w:rsid w:val="0011247F"/>
    <w:rsid w:val="00112495"/>
    <w:rsid w:val="00112519"/>
    <w:rsid w:val="001125B7"/>
    <w:rsid w:val="00112664"/>
    <w:rsid w:val="0011268A"/>
    <w:rsid w:val="0011269D"/>
    <w:rsid w:val="001126EB"/>
    <w:rsid w:val="001126FB"/>
    <w:rsid w:val="0011271A"/>
    <w:rsid w:val="0011273C"/>
    <w:rsid w:val="001127AA"/>
    <w:rsid w:val="001127C6"/>
    <w:rsid w:val="00112814"/>
    <w:rsid w:val="00112838"/>
    <w:rsid w:val="00112861"/>
    <w:rsid w:val="0011287D"/>
    <w:rsid w:val="001128E3"/>
    <w:rsid w:val="001128F0"/>
    <w:rsid w:val="00112911"/>
    <w:rsid w:val="0011295B"/>
    <w:rsid w:val="00112980"/>
    <w:rsid w:val="001129A1"/>
    <w:rsid w:val="00112A13"/>
    <w:rsid w:val="00112A66"/>
    <w:rsid w:val="00112A71"/>
    <w:rsid w:val="00112AF2"/>
    <w:rsid w:val="00112B08"/>
    <w:rsid w:val="00112C3D"/>
    <w:rsid w:val="00112C3F"/>
    <w:rsid w:val="00112C82"/>
    <w:rsid w:val="00112CC3"/>
    <w:rsid w:val="00112CD8"/>
    <w:rsid w:val="00112CF5"/>
    <w:rsid w:val="00112D41"/>
    <w:rsid w:val="00112D9E"/>
    <w:rsid w:val="00112E37"/>
    <w:rsid w:val="00112E6C"/>
    <w:rsid w:val="00112ECD"/>
    <w:rsid w:val="00112ED4"/>
    <w:rsid w:val="00112EE2"/>
    <w:rsid w:val="00112F5E"/>
    <w:rsid w:val="00112FE8"/>
    <w:rsid w:val="00112FFA"/>
    <w:rsid w:val="00113027"/>
    <w:rsid w:val="00113046"/>
    <w:rsid w:val="001130D4"/>
    <w:rsid w:val="00113122"/>
    <w:rsid w:val="0011312D"/>
    <w:rsid w:val="001131D7"/>
    <w:rsid w:val="00113216"/>
    <w:rsid w:val="00113299"/>
    <w:rsid w:val="001132AA"/>
    <w:rsid w:val="001132EA"/>
    <w:rsid w:val="001132F2"/>
    <w:rsid w:val="0011330C"/>
    <w:rsid w:val="0011331D"/>
    <w:rsid w:val="00113332"/>
    <w:rsid w:val="00113353"/>
    <w:rsid w:val="00113364"/>
    <w:rsid w:val="0011336E"/>
    <w:rsid w:val="00113398"/>
    <w:rsid w:val="001133CD"/>
    <w:rsid w:val="001133D1"/>
    <w:rsid w:val="00113484"/>
    <w:rsid w:val="001134D4"/>
    <w:rsid w:val="001134EB"/>
    <w:rsid w:val="00113545"/>
    <w:rsid w:val="001135C2"/>
    <w:rsid w:val="001135CE"/>
    <w:rsid w:val="001135F8"/>
    <w:rsid w:val="00113704"/>
    <w:rsid w:val="0011377A"/>
    <w:rsid w:val="00113781"/>
    <w:rsid w:val="001137C3"/>
    <w:rsid w:val="001137CF"/>
    <w:rsid w:val="00113819"/>
    <w:rsid w:val="00113859"/>
    <w:rsid w:val="00113884"/>
    <w:rsid w:val="00113958"/>
    <w:rsid w:val="00113969"/>
    <w:rsid w:val="00113990"/>
    <w:rsid w:val="00113A3A"/>
    <w:rsid w:val="00113ACC"/>
    <w:rsid w:val="00113AF9"/>
    <w:rsid w:val="00113B08"/>
    <w:rsid w:val="00113B27"/>
    <w:rsid w:val="00113B72"/>
    <w:rsid w:val="00113B7B"/>
    <w:rsid w:val="00113B7F"/>
    <w:rsid w:val="00113B85"/>
    <w:rsid w:val="00113C10"/>
    <w:rsid w:val="00113C2D"/>
    <w:rsid w:val="00113C65"/>
    <w:rsid w:val="00113C6E"/>
    <w:rsid w:val="00113CC5"/>
    <w:rsid w:val="00113CCD"/>
    <w:rsid w:val="00113CD0"/>
    <w:rsid w:val="00113CED"/>
    <w:rsid w:val="00113DD5"/>
    <w:rsid w:val="00113E4B"/>
    <w:rsid w:val="00113EA5"/>
    <w:rsid w:val="00113EB2"/>
    <w:rsid w:val="00113ED0"/>
    <w:rsid w:val="00113F5D"/>
    <w:rsid w:val="00113F64"/>
    <w:rsid w:val="00113FB3"/>
    <w:rsid w:val="00114019"/>
    <w:rsid w:val="001140C4"/>
    <w:rsid w:val="001140EA"/>
    <w:rsid w:val="0011411A"/>
    <w:rsid w:val="0011418C"/>
    <w:rsid w:val="0011424D"/>
    <w:rsid w:val="00114260"/>
    <w:rsid w:val="001142E7"/>
    <w:rsid w:val="001143A1"/>
    <w:rsid w:val="00114400"/>
    <w:rsid w:val="0011449F"/>
    <w:rsid w:val="001144BD"/>
    <w:rsid w:val="001144CD"/>
    <w:rsid w:val="00114515"/>
    <w:rsid w:val="00114539"/>
    <w:rsid w:val="001145F0"/>
    <w:rsid w:val="00114614"/>
    <w:rsid w:val="00114709"/>
    <w:rsid w:val="0011472E"/>
    <w:rsid w:val="001147C8"/>
    <w:rsid w:val="001147F1"/>
    <w:rsid w:val="001147FB"/>
    <w:rsid w:val="001148B4"/>
    <w:rsid w:val="001148D2"/>
    <w:rsid w:val="001148E7"/>
    <w:rsid w:val="0011491D"/>
    <w:rsid w:val="00114920"/>
    <w:rsid w:val="00114923"/>
    <w:rsid w:val="0011493D"/>
    <w:rsid w:val="001149C9"/>
    <w:rsid w:val="00114A18"/>
    <w:rsid w:val="00114A52"/>
    <w:rsid w:val="00114A5C"/>
    <w:rsid w:val="00114A96"/>
    <w:rsid w:val="00114BB0"/>
    <w:rsid w:val="00114BD7"/>
    <w:rsid w:val="00114C44"/>
    <w:rsid w:val="00114C48"/>
    <w:rsid w:val="00114CAF"/>
    <w:rsid w:val="00114D8C"/>
    <w:rsid w:val="00114E37"/>
    <w:rsid w:val="00114E56"/>
    <w:rsid w:val="00114E62"/>
    <w:rsid w:val="00114E7E"/>
    <w:rsid w:val="00114FA9"/>
    <w:rsid w:val="00114FDB"/>
    <w:rsid w:val="00115061"/>
    <w:rsid w:val="0011508B"/>
    <w:rsid w:val="001150DD"/>
    <w:rsid w:val="0011515A"/>
    <w:rsid w:val="00115164"/>
    <w:rsid w:val="001151B4"/>
    <w:rsid w:val="001151BA"/>
    <w:rsid w:val="00115219"/>
    <w:rsid w:val="00115264"/>
    <w:rsid w:val="00115333"/>
    <w:rsid w:val="00115428"/>
    <w:rsid w:val="00115441"/>
    <w:rsid w:val="0011548E"/>
    <w:rsid w:val="001154C5"/>
    <w:rsid w:val="001155F3"/>
    <w:rsid w:val="0011561A"/>
    <w:rsid w:val="00115628"/>
    <w:rsid w:val="001156AA"/>
    <w:rsid w:val="001156D1"/>
    <w:rsid w:val="001156F4"/>
    <w:rsid w:val="00115716"/>
    <w:rsid w:val="00115775"/>
    <w:rsid w:val="00115822"/>
    <w:rsid w:val="001158CC"/>
    <w:rsid w:val="00115930"/>
    <w:rsid w:val="00115948"/>
    <w:rsid w:val="0011594E"/>
    <w:rsid w:val="001159A9"/>
    <w:rsid w:val="00115A4B"/>
    <w:rsid w:val="00115B76"/>
    <w:rsid w:val="00115BB3"/>
    <w:rsid w:val="00115C3C"/>
    <w:rsid w:val="00115C45"/>
    <w:rsid w:val="00115C4D"/>
    <w:rsid w:val="00115D26"/>
    <w:rsid w:val="00115D38"/>
    <w:rsid w:val="00115D3B"/>
    <w:rsid w:val="00115DEC"/>
    <w:rsid w:val="00115E73"/>
    <w:rsid w:val="00115E90"/>
    <w:rsid w:val="00115F41"/>
    <w:rsid w:val="00115F46"/>
    <w:rsid w:val="00115F62"/>
    <w:rsid w:val="00115F73"/>
    <w:rsid w:val="00115F77"/>
    <w:rsid w:val="00115FD9"/>
    <w:rsid w:val="00115FF3"/>
    <w:rsid w:val="00115FF8"/>
    <w:rsid w:val="0011602F"/>
    <w:rsid w:val="0011606E"/>
    <w:rsid w:val="001160E4"/>
    <w:rsid w:val="00116131"/>
    <w:rsid w:val="0011619D"/>
    <w:rsid w:val="001161D2"/>
    <w:rsid w:val="00116222"/>
    <w:rsid w:val="00116255"/>
    <w:rsid w:val="00116390"/>
    <w:rsid w:val="001163C7"/>
    <w:rsid w:val="00116401"/>
    <w:rsid w:val="0011647C"/>
    <w:rsid w:val="0011655F"/>
    <w:rsid w:val="00116599"/>
    <w:rsid w:val="001165B1"/>
    <w:rsid w:val="001165D9"/>
    <w:rsid w:val="001165F3"/>
    <w:rsid w:val="001166C5"/>
    <w:rsid w:val="0011670A"/>
    <w:rsid w:val="0011671A"/>
    <w:rsid w:val="001167A0"/>
    <w:rsid w:val="0011682D"/>
    <w:rsid w:val="00116831"/>
    <w:rsid w:val="001168AB"/>
    <w:rsid w:val="001168BC"/>
    <w:rsid w:val="001168FE"/>
    <w:rsid w:val="00116920"/>
    <w:rsid w:val="001169BE"/>
    <w:rsid w:val="001169DD"/>
    <w:rsid w:val="00116A63"/>
    <w:rsid w:val="00116A88"/>
    <w:rsid w:val="00116ADE"/>
    <w:rsid w:val="00116BE0"/>
    <w:rsid w:val="00116BE7"/>
    <w:rsid w:val="00116C02"/>
    <w:rsid w:val="00116C98"/>
    <w:rsid w:val="00116D87"/>
    <w:rsid w:val="00116D8A"/>
    <w:rsid w:val="00116DBC"/>
    <w:rsid w:val="00116E0C"/>
    <w:rsid w:val="00116F1E"/>
    <w:rsid w:val="00116FA7"/>
    <w:rsid w:val="00117061"/>
    <w:rsid w:val="001170E2"/>
    <w:rsid w:val="0011710C"/>
    <w:rsid w:val="00117132"/>
    <w:rsid w:val="00117203"/>
    <w:rsid w:val="00117230"/>
    <w:rsid w:val="0011726B"/>
    <w:rsid w:val="0011727D"/>
    <w:rsid w:val="00117319"/>
    <w:rsid w:val="0011735A"/>
    <w:rsid w:val="0011737F"/>
    <w:rsid w:val="00117393"/>
    <w:rsid w:val="0011757B"/>
    <w:rsid w:val="0011760E"/>
    <w:rsid w:val="0011761B"/>
    <w:rsid w:val="001176A1"/>
    <w:rsid w:val="001176AA"/>
    <w:rsid w:val="001176BA"/>
    <w:rsid w:val="00117738"/>
    <w:rsid w:val="00117776"/>
    <w:rsid w:val="00117799"/>
    <w:rsid w:val="001177A3"/>
    <w:rsid w:val="001177BD"/>
    <w:rsid w:val="0011781B"/>
    <w:rsid w:val="0011784B"/>
    <w:rsid w:val="0011792B"/>
    <w:rsid w:val="00117996"/>
    <w:rsid w:val="001179BD"/>
    <w:rsid w:val="00117ABA"/>
    <w:rsid w:val="00117AE2"/>
    <w:rsid w:val="00117B27"/>
    <w:rsid w:val="00117B52"/>
    <w:rsid w:val="00117B54"/>
    <w:rsid w:val="00117C54"/>
    <w:rsid w:val="00117E20"/>
    <w:rsid w:val="00117E65"/>
    <w:rsid w:val="00117E8F"/>
    <w:rsid w:val="00117EC5"/>
    <w:rsid w:val="00117EF9"/>
    <w:rsid w:val="00117F2A"/>
    <w:rsid w:val="00117F2E"/>
    <w:rsid w:val="00117FA7"/>
    <w:rsid w:val="00117FC4"/>
    <w:rsid w:val="00117FEC"/>
    <w:rsid w:val="00120052"/>
    <w:rsid w:val="001200C9"/>
    <w:rsid w:val="001200E8"/>
    <w:rsid w:val="001200F1"/>
    <w:rsid w:val="0012012D"/>
    <w:rsid w:val="00120248"/>
    <w:rsid w:val="0012025E"/>
    <w:rsid w:val="00120287"/>
    <w:rsid w:val="00120355"/>
    <w:rsid w:val="0012043F"/>
    <w:rsid w:val="0012048D"/>
    <w:rsid w:val="0012055B"/>
    <w:rsid w:val="00120590"/>
    <w:rsid w:val="001205F3"/>
    <w:rsid w:val="00120657"/>
    <w:rsid w:val="0012077B"/>
    <w:rsid w:val="001207C2"/>
    <w:rsid w:val="001207CF"/>
    <w:rsid w:val="00120829"/>
    <w:rsid w:val="0012086C"/>
    <w:rsid w:val="0012089F"/>
    <w:rsid w:val="001208EA"/>
    <w:rsid w:val="001208FC"/>
    <w:rsid w:val="0012099E"/>
    <w:rsid w:val="001209CB"/>
    <w:rsid w:val="00120A03"/>
    <w:rsid w:val="00120A4D"/>
    <w:rsid w:val="00120AB9"/>
    <w:rsid w:val="00120B02"/>
    <w:rsid w:val="00120B1B"/>
    <w:rsid w:val="00120C01"/>
    <w:rsid w:val="00120C06"/>
    <w:rsid w:val="00120C3D"/>
    <w:rsid w:val="00120C5F"/>
    <w:rsid w:val="00120C77"/>
    <w:rsid w:val="00120CF2"/>
    <w:rsid w:val="00120D03"/>
    <w:rsid w:val="00120DBF"/>
    <w:rsid w:val="00120E1C"/>
    <w:rsid w:val="00120E46"/>
    <w:rsid w:val="00120E7C"/>
    <w:rsid w:val="00120EAA"/>
    <w:rsid w:val="00120EC3"/>
    <w:rsid w:val="00120F4C"/>
    <w:rsid w:val="0012100B"/>
    <w:rsid w:val="00121012"/>
    <w:rsid w:val="00121058"/>
    <w:rsid w:val="001210AE"/>
    <w:rsid w:val="001210D3"/>
    <w:rsid w:val="00121174"/>
    <w:rsid w:val="001211BD"/>
    <w:rsid w:val="0012126E"/>
    <w:rsid w:val="00121284"/>
    <w:rsid w:val="00121298"/>
    <w:rsid w:val="0012129A"/>
    <w:rsid w:val="001212CC"/>
    <w:rsid w:val="001212E4"/>
    <w:rsid w:val="00121358"/>
    <w:rsid w:val="0012140A"/>
    <w:rsid w:val="0012144B"/>
    <w:rsid w:val="001214CD"/>
    <w:rsid w:val="00121533"/>
    <w:rsid w:val="0012154D"/>
    <w:rsid w:val="00121560"/>
    <w:rsid w:val="00121607"/>
    <w:rsid w:val="001216E7"/>
    <w:rsid w:val="0012176F"/>
    <w:rsid w:val="00121791"/>
    <w:rsid w:val="0012180D"/>
    <w:rsid w:val="0012185C"/>
    <w:rsid w:val="0012186B"/>
    <w:rsid w:val="00121890"/>
    <w:rsid w:val="001218B3"/>
    <w:rsid w:val="001218C7"/>
    <w:rsid w:val="0012190B"/>
    <w:rsid w:val="00121918"/>
    <w:rsid w:val="00121973"/>
    <w:rsid w:val="00121982"/>
    <w:rsid w:val="00121995"/>
    <w:rsid w:val="00121A23"/>
    <w:rsid w:val="00121A24"/>
    <w:rsid w:val="00121ACC"/>
    <w:rsid w:val="00121B3A"/>
    <w:rsid w:val="00121B83"/>
    <w:rsid w:val="00121B9B"/>
    <w:rsid w:val="00121C8D"/>
    <w:rsid w:val="00121CA8"/>
    <w:rsid w:val="00121CBB"/>
    <w:rsid w:val="00121D2C"/>
    <w:rsid w:val="00121DD0"/>
    <w:rsid w:val="00121DFE"/>
    <w:rsid w:val="00121E1B"/>
    <w:rsid w:val="00121EAD"/>
    <w:rsid w:val="00121F1D"/>
    <w:rsid w:val="00121F24"/>
    <w:rsid w:val="00121F43"/>
    <w:rsid w:val="00121F4A"/>
    <w:rsid w:val="0012203B"/>
    <w:rsid w:val="00122074"/>
    <w:rsid w:val="001220C1"/>
    <w:rsid w:val="001220D8"/>
    <w:rsid w:val="001220E0"/>
    <w:rsid w:val="001220FC"/>
    <w:rsid w:val="00122113"/>
    <w:rsid w:val="00122118"/>
    <w:rsid w:val="0012211F"/>
    <w:rsid w:val="00122130"/>
    <w:rsid w:val="00122135"/>
    <w:rsid w:val="001221C9"/>
    <w:rsid w:val="001221DB"/>
    <w:rsid w:val="00122201"/>
    <w:rsid w:val="001222A3"/>
    <w:rsid w:val="001222CD"/>
    <w:rsid w:val="001222F8"/>
    <w:rsid w:val="00122344"/>
    <w:rsid w:val="001223C9"/>
    <w:rsid w:val="0012243F"/>
    <w:rsid w:val="00122461"/>
    <w:rsid w:val="001224C1"/>
    <w:rsid w:val="001224C6"/>
    <w:rsid w:val="00122508"/>
    <w:rsid w:val="0012264F"/>
    <w:rsid w:val="001226A0"/>
    <w:rsid w:val="001226D3"/>
    <w:rsid w:val="00122793"/>
    <w:rsid w:val="00122803"/>
    <w:rsid w:val="00122852"/>
    <w:rsid w:val="001228D3"/>
    <w:rsid w:val="00122988"/>
    <w:rsid w:val="001229BB"/>
    <w:rsid w:val="001229DA"/>
    <w:rsid w:val="001229F3"/>
    <w:rsid w:val="00122A11"/>
    <w:rsid w:val="00122A37"/>
    <w:rsid w:val="00122A79"/>
    <w:rsid w:val="00122AE9"/>
    <w:rsid w:val="00122B1A"/>
    <w:rsid w:val="00122B6A"/>
    <w:rsid w:val="00122B6C"/>
    <w:rsid w:val="00122B6D"/>
    <w:rsid w:val="00122B92"/>
    <w:rsid w:val="00122BDE"/>
    <w:rsid w:val="00122C06"/>
    <w:rsid w:val="00122C12"/>
    <w:rsid w:val="00122CC6"/>
    <w:rsid w:val="00122D0A"/>
    <w:rsid w:val="00122D9F"/>
    <w:rsid w:val="00122E21"/>
    <w:rsid w:val="00122E4F"/>
    <w:rsid w:val="00122EBE"/>
    <w:rsid w:val="00122EF0"/>
    <w:rsid w:val="00122F6B"/>
    <w:rsid w:val="00122FC0"/>
    <w:rsid w:val="001230B2"/>
    <w:rsid w:val="001230D5"/>
    <w:rsid w:val="0012316B"/>
    <w:rsid w:val="00123208"/>
    <w:rsid w:val="0012321B"/>
    <w:rsid w:val="0012322A"/>
    <w:rsid w:val="00123350"/>
    <w:rsid w:val="00123380"/>
    <w:rsid w:val="00123475"/>
    <w:rsid w:val="0012350C"/>
    <w:rsid w:val="0012354D"/>
    <w:rsid w:val="00123595"/>
    <w:rsid w:val="001235BC"/>
    <w:rsid w:val="001235C2"/>
    <w:rsid w:val="0012360D"/>
    <w:rsid w:val="00123611"/>
    <w:rsid w:val="001236D3"/>
    <w:rsid w:val="001236E1"/>
    <w:rsid w:val="00123760"/>
    <w:rsid w:val="00123791"/>
    <w:rsid w:val="001237DE"/>
    <w:rsid w:val="001237F6"/>
    <w:rsid w:val="00123880"/>
    <w:rsid w:val="001238B6"/>
    <w:rsid w:val="001238EE"/>
    <w:rsid w:val="00123981"/>
    <w:rsid w:val="00123AA4"/>
    <w:rsid w:val="00123AAC"/>
    <w:rsid w:val="00123AD9"/>
    <w:rsid w:val="00123AE7"/>
    <w:rsid w:val="00123B3C"/>
    <w:rsid w:val="00123BDB"/>
    <w:rsid w:val="00123BF2"/>
    <w:rsid w:val="00123C04"/>
    <w:rsid w:val="00123C74"/>
    <w:rsid w:val="00123D06"/>
    <w:rsid w:val="00123D09"/>
    <w:rsid w:val="00123D73"/>
    <w:rsid w:val="00123DEF"/>
    <w:rsid w:val="00123E0F"/>
    <w:rsid w:val="00123E4C"/>
    <w:rsid w:val="00123E62"/>
    <w:rsid w:val="00123E8E"/>
    <w:rsid w:val="00123E9C"/>
    <w:rsid w:val="00123EC7"/>
    <w:rsid w:val="00123F3A"/>
    <w:rsid w:val="00123F9C"/>
    <w:rsid w:val="00124017"/>
    <w:rsid w:val="00124036"/>
    <w:rsid w:val="0012408A"/>
    <w:rsid w:val="001240A8"/>
    <w:rsid w:val="00124194"/>
    <w:rsid w:val="00124199"/>
    <w:rsid w:val="00124217"/>
    <w:rsid w:val="0012421C"/>
    <w:rsid w:val="001242BE"/>
    <w:rsid w:val="001242EE"/>
    <w:rsid w:val="0012430A"/>
    <w:rsid w:val="0012430C"/>
    <w:rsid w:val="001243F2"/>
    <w:rsid w:val="0012440B"/>
    <w:rsid w:val="0012445C"/>
    <w:rsid w:val="0012448E"/>
    <w:rsid w:val="00124572"/>
    <w:rsid w:val="001245AC"/>
    <w:rsid w:val="001245DD"/>
    <w:rsid w:val="0012460E"/>
    <w:rsid w:val="0012471D"/>
    <w:rsid w:val="00124736"/>
    <w:rsid w:val="001247DE"/>
    <w:rsid w:val="00124829"/>
    <w:rsid w:val="00124849"/>
    <w:rsid w:val="001248B3"/>
    <w:rsid w:val="001249E6"/>
    <w:rsid w:val="00124A46"/>
    <w:rsid w:val="00124AB8"/>
    <w:rsid w:val="00124AD5"/>
    <w:rsid w:val="00124B19"/>
    <w:rsid w:val="00124B23"/>
    <w:rsid w:val="00124B35"/>
    <w:rsid w:val="00124B5C"/>
    <w:rsid w:val="00124BF5"/>
    <w:rsid w:val="00124C0A"/>
    <w:rsid w:val="00124C18"/>
    <w:rsid w:val="00124C1F"/>
    <w:rsid w:val="00124CD7"/>
    <w:rsid w:val="00124DD5"/>
    <w:rsid w:val="00124E5B"/>
    <w:rsid w:val="00124EE9"/>
    <w:rsid w:val="00124F07"/>
    <w:rsid w:val="00124F21"/>
    <w:rsid w:val="00124FB1"/>
    <w:rsid w:val="00124FD7"/>
    <w:rsid w:val="00125007"/>
    <w:rsid w:val="00125098"/>
    <w:rsid w:val="001250A0"/>
    <w:rsid w:val="001250AD"/>
    <w:rsid w:val="0012511D"/>
    <w:rsid w:val="00125219"/>
    <w:rsid w:val="001252C4"/>
    <w:rsid w:val="001252C7"/>
    <w:rsid w:val="0012534E"/>
    <w:rsid w:val="00125350"/>
    <w:rsid w:val="0012538E"/>
    <w:rsid w:val="001253C1"/>
    <w:rsid w:val="001253E5"/>
    <w:rsid w:val="001254A3"/>
    <w:rsid w:val="001254B6"/>
    <w:rsid w:val="001254F1"/>
    <w:rsid w:val="0012554B"/>
    <w:rsid w:val="001255E9"/>
    <w:rsid w:val="00125634"/>
    <w:rsid w:val="001256C9"/>
    <w:rsid w:val="001256D3"/>
    <w:rsid w:val="001256EF"/>
    <w:rsid w:val="001257A0"/>
    <w:rsid w:val="001257CA"/>
    <w:rsid w:val="0012587C"/>
    <w:rsid w:val="0012588C"/>
    <w:rsid w:val="0012588D"/>
    <w:rsid w:val="00125965"/>
    <w:rsid w:val="00125A9E"/>
    <w:rsid w:val="00125AA2"/>
    <w:rsid w:val="00125B20"/>
    <w:rsid w:val="00125BC2"/>
    <w:rsid w:val="00125C24"/>
    <w:rsid w:val="00125D3D"/>
    <w:rsid w:val="00125D3F"/>
    <w:rsid w:val="00125D4C"/>
    <w:rsid w:val="00125E4A"/>
    <w:rsid w:val="00125E76"/>
    <w:rsid w:val="00125E8A"/>
    <w:rsid w:val="00125EA6"/>
    <w:rsid w:val="00125F15"/>
    <w:rsid w:val="00125FD0"/>
    <w:rsid w:val="00125FE5"/>
    <w:rsid w:val="00125FFE"/>
    <w:rsid w:val="001260CE"/>
    <w:rsid w:val="001260D4"/>
    <w:rsid w:val="00126102"/>
    <w:rsid w:val="0012613B"/>
    <w:rsid w:val="00126191"/>
    <w:rsid w:val="001261A1"/>
    <w:rsid w:val="001261D9"/>
    <w:rsid w:val="00126213"/>
    <w:rsid w:val="0012623A"/>
    <w:rsid w:val="001262A6"/>
    <w:rsid w:val="00126324"/>
    <w:rsid w:val="00126343"/>
    <w:rsid w:val="0012636A"/>
    <w:rsid w:val="0012641C"/>
    <w:rsid w:val="001264B4"/>
    <w:rsid w:val="001264CB"/>
    <w:rsid w:val="001264E9"/>
    <w:rsid w:val="001264EF"/>
    <w:rsid w:val="001264F1"/>
    <w:rsid w:val="001264F6"/>
    <w:rsid w:val="0012653B"/>
    <w:rsid w:val="00126555"/>
    <w:rsid w:val="001265CB"/>
    <w:rsid w:val="0012663C"/>
    <w:rsid w:val="001266A0"/>
    <w:rsid w:val="001266CB"/>
    <w:rsid w:val="001266EE"/>
    <w:rsid w:val="00126705"/>
    <w:rsid w:val="00126745"/>
    <w:rsid w:val="0012675D"/>
    <w:rsid w:val="001267B4"/>
    <w:rsid w:val="001267B5"/>
    <w:rsid w:val="00126837"/>
    <w:rsid w:val="00126873"/>
    <w:rsid w:val="001268F8"/>
    <w:rsid w:val="0012691C"/>
    <w:rsid w:val="001269CE"/>
    <w:rsid w:val="001269CF"/>
    <w:rsid w:val="001269DE"/>
    <w:rsid w:val="001269FD"/>
    <w:rsid w:val="00126A4D"/>
    <w:rsid w:val="00126A9B"/>
    <w:rsid w:val="00126AC4"/>
    <w:rsid w:val="00126AD0"/>
    <w:rsid w:val="00126B6C"/>
    <w:rsid w:val="00126B88"/>
    <w:rsid w:val="00126CC4"/>
    <w:rsid w:val="00126CF2"/>
    <w:rsid w:val="00126D75"/>
    <w:rsid w:val="00126D96"/>
    <w:rsid w:val="00126DC2"/>
    <w:rsid w:val="00126DCE"/>
    <w:rsid w:val="00126E7A"/>
    <w:rsid w:val="00126F16"/>
    <w:rsid w:val="00126F37"/>
    <w:rsid w:val="00126F3F"/>
    <w:rsid w:val="00126F53"/>
    <w:rsid w:val="00126F59"/>
    <w:rsid w:val="00126F5F"/>
    <w:rsid w:val="00126FFB"/>
    <w:rsid w:val="001270B2"/>
    <w:rsid w:val="001270C9"/>
    <w:rsid w:val="00127101"/>
    <w:rsid w:val="0012718B"/>
    <w:rsid w:val="00127195"/>
    <w:rsid w:val="001272BB"/>
    <w:rsid w:val="00127303"/>
    <w:rsid w:val="0012730F"/>
    <w:rsid w:val="0012732B"/>
    <w:rsid w:val="0012734A"/>
    <w:rsid w:val="0012734C"/>
    <w:rsid w:val="0012740E"/>
    <w:rsid w:val="00127498"/>
    <w:rsid w:val="001275BB"/>
    <w:rsid w:val="001275D7"/>
    <w:rsid w:val="0012764B"/>
    <w:rsid w:val="0012766D"/>
    <w:rsid w:val="001276A3"/>
    <w:rsid w:val="001276C3"/>
    <w:rsid w:val="00127722"/>
    <w:rsid w:val="00127786"/>
    <w:rsid w:val="001278A5"/>
    <w:rsid w:val="0012792D"/>
    <w:rsid w:val="0012796E"/>
    <w:rsid w:val="001279F1"/>
    <w:rsid w:val="00127AA7"/>
    <w:rsid w:val="00127B68"/>
    <w:rsid w:val="00127BB6"/>
    <w:rsid w:val="00127BB9"/>
    <w:rsid w:val="00127BC3"/>
    <w:rsid w:val="00127BC6"/>
    <w:rsid w:val="00127BFE"/>
    <w:rsid w:val="00127C21"/>
    <w:rsid w:val="00127C6B"/>
    <w:rsid w:val="00127D09"/>
    <w:rsid w:val="00127D11"/>
    <w:rsid w:val="00127D35"/>
    <w:rsid w:val="00127D52"/>
    <w:rsid w:val="00127D5E"/>
    <w:rsid w:val="00127D80"/>
    <w:rsid w:val="00127D89"/>
    <w:rsid w:val="00127D96"/>
    <w:rsid w:val="00127DBD"/>
    <w:rsid w:val="00127DF8"/>
    <w:rsid w:val="00127E09"/>
    <w:rsid w:val="00127E16"/>
    <w:rsid w:val="00127EF6"/>
    <w:rsid w:val="00127F02"/>
    <w:rsid w:val="00127F39"/>
    <w:rsid w:val="00127F94"/>
    <w:rsid w:val="0012FDB7"/>
    <w:rsid w:val="0013005A"/>
    <w:rsid w:val="0013008D"/>
    <w:rsid w:val="0013009F"/>
    <w:rsid w:val="001300AA"/>
    <w:rsid w:val="001300B5"/>
    <w:rsid w:val="0013014C"/>
    <w:rsid w:val="0013014D"/>
    <w:rsid w:val="001301F1"/>
    <w:rsid w:val="00130218"/>
    <w:rsid w:val="001302EC"/>
    <w:rsid w:val="001302F3"/>
    <w:rsid w:val="00130330"/>
    <w:rsid w:val="00130348"/>
    <w:rsid w:val="00130379"/>
    <w:rsid w:val="001304BE"/>
    <w:rsid w:val="001304D9"/>
    <w:rsid w:val="001304E9"/>
    <w:rsid w:val="00130508"/>
    <w:rsid w:val="0013052C"/>
    <w:rsid w:val="00130632"/>
    <w:rsid w:val="0013063C"/>
    <w:rsid w:val="00130655"/>
    <w:rsid w:val="001306F2"/>
    <w:rsid w:val="001306FE"/>
    <w:rsid w:val="00130730"/>
    <w:rsid w:val="00130772"/>
    <w:rsid w:val="001307A5"/>
    <w:rsid w:val="001307C3"/>
    <w:rsid w:val="001307E9"/>
    <w:rsid w:val="0013080A"/>
    <w:rsid w:val="0013080C"/>
    <w:rsid w:val="00130830"/>
    <w:rsid w:val="00130872"/>
    <w:rsid w:val="001308B4"/>
    <w:rsid w:val="001308CF"/>
    <w:rsid w:val="00130932"/>
    <w:rsid w:val="001309C0"/>
    <w:rsid w:val="00130A06"/>
    <w:rsid w:val="00130A10"/>
    <w:rsid w:val="00130A7E"/>
    <w:rsid w:val="00130C4C"/>
    <w:rsid w:val="00130D18"/>
    <w:rsid w:val="00130D2C"/>
    <w:rsid w:val="00130D7C"/>
    <w:rsid w:val="00130DF3"/>
    <w:rsid w:val="00130E06"/>
    <w:rsid w:val="00130E0F"/>
    <w:rsid w:val="00130E9A"/>
    <w:rsid w:val="00130EA5"/>
    <w:rsid w:val="00130EEA"/>
    <w:rsid w:val="0013105D"/>
    <w:rsid w:val="0013106C"/>
    <w:rsid w:val="0013107A"/>
    <w:rsid w:val="001310D8"/>
    <w:rsid w:val="00131108"/>
    <w:rsid w:val="001312E6"/>
    <w:rsid w:val="0013132A"/>
    <w:rsid w:val="001313B0"/>
    <w:rsid w:val="001314C2"/>
    <w:rsid w:val="001314F7"/>
    <w:rsid w:val="00131595"/>
    <w:rsid w:val="00131622"/>
    <w:rsid w:val="0013166C"/>
    <w:rsid w:val="0013167A"/>
    <w:rsid w:val="0013171E"/>
    <w:rsid w:val="0013172A"/>
    <w:rsid w:val="0013179F"/>
    <w:rsid w:val="001317AB"/>
    <w:rsid w:val="00131804"/>
    <w:rsid w:val="0013190E"/>
    <w:rsid w:val="00131927"/>
    <w:rsid w:val="00131934"/>
    <w:rsid w:val="00131952"/>
    <w:rsid w:val="001319F5"/>
    <w:rsid w:val="00131A22"/>
    <w:rsid w:val="00131B0E"/>
    <w:rsid w:val="00131B35"/>
    <w:rsid w:val="00131B76"/>
    <w:rsid w:val="00131C3A"/>
    <w:rsid w:val="00131C72"/>
    <w:rsid w:val="00131C73"/>
    <w:rsid w:val="00131D9D"/>
    <w:rsid w:val="00131DD3"/>
    <w:rsid w:val="00131DF3"/>
    <w:rsid w:val="00131E1E"/>
    <w:rsid w:val="00131E1F"/>
    <w:rsid w:val="00131EF5"/>
    <w:rsid w:val="00132009"/>
    <w:rsid w:val="00132013"/>
    <w:rsid w:val="00132092"/>
    <w:rsid w:val="001320B8"/>
    <w:rsid w:val="0013211F"/>
    <w:rsid w:val="00132148"/>
    <w:rsid w:val="00132216"/>
    <w:rsid w:val="00132247"/>
    <w:rsid w:val="0013226A"/>
    <w:rsid w:val="00132305"/>
    <w:rsid w:val="0013239B"/>
    <w:rsid w:val="001323B1"/>
    <w:rsid w:val="001323CE"/>
    <w:rsid w:val="0013240D"/>
    <w:rsid w:val="00132435"/>
    <w:rsid w:val="0013245D"/>
    <w:rsid w:val="00132470"/>
    <w:rsid w:val="001324D9"/>
    <w:rsid w:val="0013254F"/>
    <w:rsid w:val="00132569"/>
    <w:rsid w:val="0013256C"/>
    <w:rsid w:val="0013257A"/>
    <w:rsid w:val="0013261E"/>
    <w:rsid w:val="0013265C"/>
    <w:rsid w:val="001326AC"/>
    <w:rsid w:val="001326EA"/>
    <w:rsid w:val="00132723"/>
    <w:rsid w:val="0013272C"/>
    <w:rsid w:val="00132772"/>
    <w:rsid w:val="00132783"/>
    <w:rsid w:val="00132810"/>
    <w:rsid w:val="0013281D"/>
    <w:rsid w:val="001328C2"/>
    <w:rsid w:val="00132909"/>
    <w:rsid w:val="00132945"/>
    <w:rsid w:val="001329DF"/>
    <w:rsid w:val="001329EF"/>
    <w:rsid w:val="00132A6C"/>
    <w:rsid w:val="00132B07"/>
    <w:rsid w:val="00132B2F"/>
    <w:rsid w:val="00132BF0"/>
    <w:rsid w:val="00132BFB"/>
    <w:rsid w:val="00132BFF"/>
    <w:rsid w:val="00132C31"/>
    <w:rsid w:val="00132C3F"/>
    <w:rsid w:val="00132C8B"/>
    <w:rsid w:val="00132C96"/>
    <w:rsid w:val="00132CB3"/>
    <w:rsid w:val="00132D04"/>
    <w:rsid w:val="00132D2C"/>
    <w:rsid w:val="00132E13"/>
    <w:rsid w:val="00132E79"/>
    <w:rsid w:val="00132E81"/>
    <w:rsid w:val="00132EA8"/>
    <w:rsid w:val="00132F36"/>
    <w:rsid w:val="00132F3A"/>
    <w:rsid w:val="00132F7C"/>
    <w:rsid w:val="00132FA6"/>
    <w:rsid w:val="00133004"/>
    <w:rsid w:val="001330D2"/>
    <w:rsid w:val="001330DD"/>
    <w:rsid w:val="001330EE"/>
    <w:rsid w:val="001331E1"/>
    <w:rsid w:val="00133279"/>
    <w:rsid w:val="001332BD"/>
    <w:rsid w:val="001332ED"/>
    <w:rsid w:val="00133411"/>
    <w:rsid w:val="00133431"/>
    <w:rsid w:val="001335FB"/>
    <w:rsid w:val="0013370A"/>
    <w:rsid w:val="00133775"/>
    <w:rsid w:val="00133807"/>
    <w:rsid w:val="00133825"/>
    <w:rsid w:val="0013382A"/>
    <w:rsid w:val="00133830"/>
    <w:rsid w:val="0013388F"/>
    <w:rsid w:val="00133A71"/>
    <w:rsid w:val="00133AA0"/>
    <w:rsid w:val="00133AB6"/>
    <w:rsid w:val="00133ABE"/>
    <w:rsid w:val="00133AC4"/>
    <w:rsid w:val="00133B7C"/>
    <w:rsid w:val="00133B9C"/>
    <w:rsid w:val="00133BD3"/>
    <w:rsid w:val="00133BF0"/>
    <w:rsid w:val="00133C02"/>
    <w:rsid w:val="00133C43"/>
    <w:rsid w:val="00133C54"/>
    <w:rsid w:val="00133C76"/>
    <w:rsid w:val="00133C8F"/>
    <w:rsid w:val="00133C92"/>
    <w:rsid w:val="00133CAC"/>
    <w:rsid w:val="00133D60"/>
    <w:rsid w:val="00133DBC"/>
    <w:rsid w:val="00133E39"/>
    <w:rsid w:val="00133E47"/>
    <w:rsid w:val="00133E76"/>
    <w:rsid w:val="00133EA7"/>
    <w:rsid w:val="00133ECE"/>
    <w:rsid w:val="00133EFC"/>
    <w:rsid w:val="00133F0B"/>
    <w:rsid w:val="00133F17"/>
    <w:rsid w:val="00133F27"/>
    <w:rsid w:val="00133F40"/>
    <w:rsid w:val="00133F41"/>
    <w:rsid w:val="00133F61"/>
    <w:rsid w:val="00134059"/>
    <w:rsid w:val="001341A3"/>
    <w:rsid w:val="001341D1"/>
    <w:rsid w:val="001341E7"/>
    <w:rsid w:val="001341EF"/>
    <w:rsid w:val="0013422D"/>
    <w:rsid w:val="0013427D"/>
    <w:rsid w:val="001342C9"/>
    <w:rsid w:val="00134320"/>
    <w:rsid w:val="00134338"/>
    <w:rsid w:val="0013436D"/>
    <w:rsid w:val="00134373"/>
    <w:rsid w:val="00134382"/>
    <w:rsid w:val="00134431"/>
    <w:rsid w:val="00134441"/>
    <w:rsid w:val="00134488"/>
    <w:rsid w:val="0013448A"/>
    <w:rsid w:val="001344B6"/>
    <w:rsid w:val="0013455E"/>
    <w:rsid w:val="001345E3"/>
    <w:rsid w:val="0013464E"/>
    <w:rsid w:val="00134664"/>
    <w:rsid w:val="0013472F"/>
    <w:rsid w:val="00134822"/>
    <w:rsid w:val="00134826"/>
    <w:rsid w:val="00134850"/>
    <w:rsid w:val="001348A5"/>
    <w:rsid w:val="001348E1"/>
    <w:rsid w:val="001348E9"/>
    <w:rsid w:val="00134926"/>
    <w:rsid w:val="00134975"/>
    <w:rsid w:val="001349EE"/>
    <w:rsid w:val="00134A01"/>
    <w:rsid w:val="00134A46"/>
    <w:rsid w:val="00134A63"/>
    <w:rsid w:val="00134ABF"/>
    <w:rsid w:val="00134ADA"/>
    <w:rsid w:val="00134B4F"/>
    <w:rsid w:val="00134B86"/>
    <w:rsid w:val="00134BF9"/>
    <w:rsid w:val="00134C1A"/>
    <w:rsid w:val="00134C65"/>
    <w:rsid w:val="00134CB7"/>
    <w:rsid w:val="00134D3C"/>
    <w:rsid w:val="00134DDA"/>
    <w:rsid w:val="00134DEF"/>
    <w:rsid w:val="00134DF0"/>
    <w:rsid w:val="00134EDC"/>
    <w:rsid w:val="00134EE4"/>
    <w:rsid w:val="00134EF4"/>
    <w:rsid w:val="00134F0B"/>
    <w:rsid w:val="00134F17"/>
    <w:rsid w:val="00134F3E"/>
    <w:rsid w:val="00134F48"/>
    <w:rsid w:val="00134F5B"/>
    <w:rsid w:val="00134FDC"/>
    <w:rsid w:val="00134FF1"/>
    <w:rsid w:val="00134FFD"/>
    <w:rsid w:val="001350B6"/>
    <w:rsid w:val="001350FD"/>
    <w:rsid w:val="0013514F"/>
    <w:rsid w:val="00135166"/>
    <w:rsid w:val="00135191"/>
    <w:rsid w:val="001351A9"/>
    <w:rsid w:val="001351C4"/>
    <w:rsid w:val="00135290"/>
    <w:rsid w:val="001352B1"/>
    <w:rsid w:val="001352ED"/>
    <w:rsid w:val="001353CF"/>
    <w:rsid w:val="00135505"/>
    <w:rsid w:val="0013555F"/>
    <w:rsid w:val="00135564"/>
    <w:rsid w:val="001355B8"/>
    <w:rsid w:val="001355F7"/>
    <w:rsid w:val="00135651"/>
    <w:rsid w:val="00135660"/>
    <w:rsid w:val="0013568A"/>
    <w:rsid w:val="00135699"/>
    <w:rsid w:val="001356F6"/>
    <w:rsid w:val="00135717"/>
    <w:rsid w:val="00135753"/>
    <w:rsid w:val="00135765"/>
    <w:rsid w:val="001357B1"/>
    <w:rsid w:val="001357B4"/>
    <w:rsid w:val="001358E7"/>
    <w:rsid w:val="00135981"/>
    <w:rsid w:val="00135A5D"/>
    <w:rsid w:val="00135A98"/>
    <w:rsid w:val="00135B1C"/>
    <w:rsid w:val="00135BB0"/>
    <w:rsid w:val="00135BB1"/>
    <w:rsid w:val="00135C11"/>
    <w:rsid w:val="00135C1B"/>
    <w:rsid w:val="00135C29"/>
    <w:rsid w:val="00135CAE"/>
    <w:rsid w:val="00135CE7"/>
    <w:rsid w:val="00135D15"/>
    <w:rsid w:val="00135D3B"/>
    <w:rsid w:val="00135E06"/>
    <w:rsid w:val="00135E67"/>
    <w:rsid w:val="00135F57"/>
    <w:rsid w:val="00135F7B"/>
    <w:rsid w:val="00135F8C"/>
    <w:rsid w:val="00135F8D"/>
    <w:rsid w:val="00135FAC"/>
    <w:rsid w:val="00135FAF"/>
    <w:rsid w:val="00135FFD"/>
    <w:rsid w:val="00136098"/>
    <w:rsid w:val="001360F5"/>
    <w:rsid w:val="00136116"/>
    <w:rsid w:val="00136132"/>
    <w:rsid w:val="001361EA"/>
    <w:rsid w:val="00136252"/>
    <w:rsid w:val="00136338"/>
    <w:rsid w:val="0013650C"/>
    <w:rsid w:val="00136530"/>
    <w:rsid w:val="0013658C"/>
    <w:rsid w:val="001365B9"/>
    <w:rsid w:val="001366A0"/>
    <w:rsid w:val="001366EC"/>
    <w:rsid w:val="0013672C"/>
    <w:rsid w:val="0013674B"/>
    <w:rsid w:val="001367B8"/>
    <w:rsid w:val="00136885"/>
    <w:rsid w:val="001368D5"/>
    <w:rsid w:val="001368DE"/>
    <w:rsid w:val="00136941"/>
    <w:rsid w:val="0013698B"/>
    <w:rsid w:val="0013699D"/>
    <w:rsid w:val="001369C5"/>
    <w:rsid w:val="001369DB"/>
    <w:rsid w:val="001369EA"/>
    <w:rsid w:val="001369EE"/>
    <w:rsid w:val="00136A2B"/>
    <w:rsid w:val="00136ABE"/>
    <w:rsid w:val="00136AC4"/>
    <w:rsid w:val="00136B03"/>
    <w:rsid w:val="00136B45"/>
    <w:rsid w:val="00136B71"/>
    <w:rsid w:val="00136C0F"/>
    <w:rsid w:val="00136C1D"/>
    <w:rsid w:val="00136C8D"/>
    <w:rsid w:val="00136D61"/>
    <w:rsid w:val="00136E2C"/>
    <w:rsid w:val="00136E51"/>
    <w:rsid w:val="00136E70"/>
    <w:rsid w:val="00136E8B"/>
    <w:rsid w:val="00136E8D"/>
    <w:rsid w:val="00136E93"/>
    <w:rsid w:val="00136EA5"/>
    <w:rsid w:val="00136F09"/>
    <w:rsid w:val="00136F0F"/>
    <w:rsid w:val="00136F6B"/>
    <w:rsid w:val="00136FDF"/>
    <w:rsid w:val="00136FEF"/>
    <w:rsid w:val="0013703D"/>
    <w:rsid w:val="0013707F"/>
    <w:rsid w:val="00137161"/>
    <w:rsid w:val="001371EA"/>
    <w:rsid w:val="0013724C"/>
    <w:rsid w:val="0013729D"/>
    <w:rsid w:val="001372A8"/>
    <w:rsid w:val="00137325"/>
    <w:rsid w:val="00137343"/>
    <w:rsid w:val="001373EE"/>
    <w:rsid w:val="00137412"/>
    <w:rsid w:val="00137449"/>
    <w:rsid w:val="001374D0"/>
    <w:rsid w:val="0013750A"/>
    <w:rsid w:val="00137582"/>
    <w:rsid w:val="00137592"/>
    <w:rsid w:val="00137604"/>
    <w:rsid w:val="00137615"/>
    <w:rsid w:val="00137743"/>
    <w:rsid w:val="001377BD"/>
    <w:rsid w:val="001377C7"/>
    <w:rsid w:val="0013784B"/>
    <w:rsid w:val="0013787A"/>
    <w:rsid w:val="001378A7"/>
    <w:rsid w:val="001378B9"/>
    <w:rsid w:val="001378DA"/>
    <w:rsid w:val="0013795D"/>
    <w:rsid w:val="0013797D"/>
    <w:rsid w:val="00137AE3"/>
    <w:rsid w:val="00137B02"/>
    <w:rsid w:val="00137B25"/>
    <w:rsid w:val="00137B9D"/>
    <w:rsid w:val="00137BA5"/>
    <w:rsid w:val="00137C00"/>
    <w:rsid w:val="00137CAE"/>
    <w:rsid w:val="00137CCA"/>
    <w:rsid w:val="00137CD6"/>
    <w:rsid w:val="00137D27"/>
    <w:rsid w:val="00137E38"/>
    <w:rsid w:val="00137E7F"/>
    <w:rsid w:val="00137E9B"/>
    <w:rsid w:val="00137EE1"/>
    <w:rsid w:val="00137F38"/>
    <w:rsid w:val="00137FB9"/>
    <w:rsid w:val="00140071"/>
    <w:rsid w:val="001400B8"/>
    <w:rsid w:val="00140174"/>
    <w:rsid w:val="001401CF"/>
    <w:rsid w:val="0014021D"/>
    <w:rsid w:val="0014021E"/>
    <w:rsid w:val="001402E1"/>
    <w:rsid w:val="00140301"/>
    <w:rsid w:val="0014039C"/>
    <w:rsid w:val="001403F4"/>
    <w:rsid w:val="00140467"/>
    <w:rsid w:val="00140495"/>
    <w:rsid w:val="001404D5"/>
    <w:rsid w:val="001404E8"/>
    <w:rsid w:val="0014054D"/>
    <w:rsid w:val="00140565"/>
    <w:rsid w:val="001405C7"/>
    <w:rsid w:val="001405D4"/>
    <w:rsid w:val="00140606"/>
    <w:rsid w:val="00140671"/>
    <w:rsid w:val="001406AD"/>
    <w:rsid w:val="001406D5"/>
    <w:rsid w:val="001406D9"/>
    <w:rsid w:val="001406E0"/>
    <w:rsid w:val="00140700"/>
    <w:rsid w:val="00140769"/>
    <w:rsid w:val="0014076C"/>
    <w:rsid w:val="001408B6"/>
    <w:rsid w:val="001408D9"/>
    <w:rsid w:val="0014094B"/>
    <w:rsid w:val="001409C4"/>
    <w:rsid w:val="00140A24"/>
    <w:rsid w:val="00140A41"/>
    <w:rsid w:val="00140A4C"/>
    <w:rsid w:val="00140AC9"/>
    <w:rsid w:val="00140B38"/>
    <w:rsid w:val="00140B75"/>
    <w:rsid w:val="00140C7D"/>
    <w:rsid w:val="00140CF6"/>
    <w:rsid w:val="00140D0E"/>
    <w:rsid w:val="00140D31"/>
    <w:rsid w:val="00140DE3"/>
    <w:rsid w:val="00140DF6"/>
    <w:rsid w:val="00140E56"/>
    <w:rsid w:val="00140E8D"/>
    <w:rsid w:val="00140F2F"/>
    <w:rsid w:val="00140F79"/>
    <w:rsid w:val="00140FCE"/>
    <w:rsid w:val="00140FFE"/>
    <w:rsid w:val="00141045"/>
    <w:rsid w:val="00141082"/>
    <w:rsid w:val="001410A3"/>
    <w:rsid w:val="00141186"/>
    <w:rsid w:val="001411A8"/>
    <w:rsid w:val="0014121D"/>
    <w:rsid w:val="001412C1"/>
    <w:rsid w:val="00141319"/>
    <w:rsid w:val="00141364"/>
    <w:rsid w:val="001413B1"/>
    <w:rsid w:val="001413D5"/>
    <w:rsid w:val="0014143F"/>
    <w:rsid w:val="001414CF"/>
    <w:rsid w:val="001415A1"/>
    <w:rsid w:val="0014169E"/>
    <w:rsid w:val="00141704"/>
    <w:rsid w:val="0014172E"/>
    <w:rsid w:val="001417DD"/>
    <w:rsid w:val="00141814"/>
    <w:rsid w:val="00141898"/>
    <w:rsid w:val="00141959"/>
    <w:rsid w:val="001419AA"/>
    <w:rsid w:val="001419B6"/>
    <w:rsid w:val="00141A0D"/>
    <w:rsid w:val="00141AAF"/>
    <w:rsid w:val="00141B24"/>
    <w:rsid w:val="00141B27"/>
    <w:rsid w:val="00141B43"/>
    <w:rsid w:val="00141B98"/>
    <w:rsid w:val="00141BAD"/>
    <w:rsid w:val="00141BBD"/>
    <w:rsid w:val="00141C9F"/>
    <w:rsid w:val="00141CC4"/>
    <w:rsid w:val="00141CE9"/>
    <w:rsid w:val="00141CF2"/>
    <w:rsid w:val="00141CFE"/>
    <w:rsid w:val="00141D75"/>
    <w:rsid w:val="00141DF0"/>
    <w:rsid w:val="00141E5D"/>
    <w:rsid w:val="00141E7E"/>
    <w:rsid w:val="00141E8E"/>
    <w:rsid w:val="00141EB2"/>
    <w:rsid w:val="00141EE7"/>
    <w:rsid w:val="00141FF6"/>
    <w:rsid w:val="0014200B"/>
    <w:rsid w:val="0014210C"/>
    <w:rsid w:val="00142111"/>
    <w:rsid w:val="00142127"/>
    <w:rsid w:val="00142147"/>
    <w:rsid w:val="00142150"/>
    <w:rsid w:val="001422B9"/>
    <w:rsid w:val="00142302"/>
    <w:rsid w:val="00142347"/>
    <w:rsid w:val="00142350"/>
    <w:rsid w:val="00142399"/>
    <w:rsid w:val="00142438"/>
    <w:rsid w:val="001424E1"/>
    <w:rsid w:val="001424FE"/>
    <w:rsid w:val="0014253F"/>
    <w:rsid w:val="00142546"/>
    <w:rsid w:val="0014260B"/>
    <w:rsid w:val="00142670"/>
    <w:rsid w:val="001426D3"/>
    <w:rsid w:val="00142729"/>
    <w:rsid w:val="0014272D"/>
    <w:rsid w:val="00142735"/>
    <w:rsid w:val="0014279E"/>
    <w:rsid w:val="001427D3"/>
    <w:rsid w:val="001427EB"/>
    <w:rsid w:val="001427EC"/>
    <w:rsid w:val="00142800"/>
    <w:rsid w:val="00142890"/>
    <w:rsid w:val="00142932"/>
    <w:rsid w:val="001429B0"/>
    <w:rsid w:val="001429B1"/>
    <w:rsid w:val="001429CA"/>
    <w:rsid w:val="00142A40"/>
    <w:rsid w:val="00142A7E"/>
    <w:rsid w:val="00142AAC"/>
    <w:rsid w:val="00142ABF"/>
    <w:rsid w:val="00142AE4"/>
    <w:rsid w:val="00142AFD"/>
    <w:rsid w:val="00142B2C"/>
    <w:rsid w:val="00142B54"/>
    <w:rsid w:val="00142B60"/>
    <w:rsid w:val="00142B7F"/>
    <w:rsid w:val="00142B81"/>
    <w:rsid w:val="00142C1A"/>
    <w:rsid w:val="00142C29"/>
    <w:rsid w:val="00142C5F"/>
    <w:rsid w:val="00142C70"/>
    <w:rsid w:val="00142D1D"/>
    <w:rsid w:val="00142D5E"/>
    <w:rsid w:val="00142DD5"/>
    <w:rsid w:val="00142E38"/>
    <w:rsid w:val="00142EAB"/>
    <w:rsid w:val="00142EC0"/>
    <w:rsid w:val="00142F86"/>
    <w:rsid w:val="00142F9A"/>
    <w:rsid w:val="00142FF3"/>
    <w:rsid w:val="00143052"/>
    <w:rsid w:val="00143070"/>
    <w:rsid w:val="001430E5"/>
    <w:rsid w:val="00143111"/>
    <w:rsid w:val="0014317D"/>
    <w:rsid w:val="001431B4"/>
    <w:rsid w:val="001431DF"/>
    <w:rsid w:val="001431FE"/>
    <w:rsid w:val="0014320F"/>
    <w:rsid w:val="0014323A"/>
    <w:rsid w:val="00143327"/>
    <w:rsid w:val="0014336B"/>
    <w:rsid w:val="00143386"/>
    <w:rsid w:val="001433AD"/>
    <w:rsid w:val="001434D2"/>
    <w:rsid w:val="0014350A"/>
    <w:rsid w:val="0014354C"/>
    <w:rsid w:val="001435A5"/>
    <w:rsid w:val="001435CF"/>
    <w:rsid w:val="001435D7"/>
    <w:rsid w:val="001435E8"/>
    <w:rsid w:val="001435F3"/>
    <w:rsid w:val="00143609"/>
    <w:rsid w:val="001436AC"/>
    <w:rsid w:val="001436B3"/>
    <w:rsid w:val="0014370C"/>
    <w:rsid w:val="0014372A"/>
    <w:rsid w:val="001437B6"/>
    <w:rsid w:val="001437F8"/>
    <w:rsid w:val="001438D5"/>
    <w:rsid w:val="001438E5"/>
    <w:rsid w:val="001438FE"/>
    <w:rsid w:val="00143903"/>
    <w:rsid w:val="00143910"/>
    <w:rsid w:val="00143956"/>
    <w:rsid w:val="001439D6"/>
    <w:rsid w:val="00143AC3"/>
    <w:rsid w:val="00143B27"/>
    <w:rsid w:val="00143B37"/>
    <w:rsid w:val="00143B52"/>
    <w:rsid w:val="00143B54"/>
    <w:rsid w:val="00143B8C"/>
    <w:rsid w:val="00143B91"/>
    <w:rsid w:val="00143C18"/>
    <w:rsid w:val="00143C3B"/>
    <w:rsid w:val="00143CBA"/>
    <w:rsid w:val="00143CE7"/>
    <w:rsid w:val="00143D04"/>
    <w:rsid w:val="00143D56"/>
    <w:rsid w:val="00143D77"/>
    <w:rsid w:val="00143DBE"/>
    <w:rsid w:val="00143DF5"/>
    <w:rsid w:val="00143EA4"/>
    <w:rsid w:val="00143EC3"/>
    <w:rsid w:val="00143F22"/>
    <w:rsid w:val="00143F55"/>
    <w:rsid w:val="00143FBB"/>
    <w:rsid w:val="00144023"/>
    <w:rsid w:val="00144049"/>
    <w:rsid w:val="0014404C"/>
    <w:rsid w:val="00144052"/>
    <w:rsid w:val="00144184"/>
    <w:rsid w:val="001441E0"/>
    <w:rsid w:val="0014429A"/>
    <w:rsid w:val="001442BF"/>
    <w:rsid w:val="0014434A"/>
    <w:rsid w:val="00144407"/>
    <w:rsid w:val="0014448C"/>
    <w:rsid w:val="0014449C"/>
    <w:rsid w:val="001444E0"/>
    <w:rsid w:val="00144672"/>
    <w:rsid w:val="0014468A"/>
    <w:rsid w:val="001446FB"/>
    <w:rsid w:val="00144717"/>
    <w:rsid w:val="001447E4"/>
    <w:rsid w:val="00144810"/>
    <w:rsid w:val="00144931"/>
    <w:rsid w:val="00144934"/>
    <w:rsid w:val="00144950"/>
    <w:rsid w:val="001449C7"/>
    <w:rsid w:val="001449F4"/>
    <w:rsid w:val="00144AA2"/>
    <w:rsid w:val="00144AA8"/>
    <w:rsid w:val="00144B26"/>
    <w:rsid w:val="00144B79"/>
    <w:rsid w:val="00144C05"/>
    <w:rsid w:val="00144C9D"/>
    <w:rsid w:val="00144CA7"/>
    <w:rsid w:val="00144CAA"/>
    <w:rsid w:val="00144CDA"/>
    <w:rsid w:val="00144CDD"/>
    <w:rsid w:val="00144CFA"/>
    <w:rsid w:val="00144CFE"/>
    <w:rsid w:val="00144D9E"/>
    <w:rsid w:val="00144DF2"/>
    <w:rsid w:val="00144E3A"/>
    <w:rsid w:val="00144EB0"/>
    <w:rsid w:val="00144F6A"/>
    <w:rsid w:val="00144FB7"/>
    <w:rsid w:val="00144FF7"/>
    <w:rsid w:val="00145054"/>
    <w:rsid w:val="001451C9"/>
    <w:rsid w:val="00145266"/>
    <w:rsid w:val="00145279"/>
    <w:rsid w:val="0014528E"/>
    <w:rsid w:val="001452BB"/>
    <w:rsid w:val="00145304"/>
    <w:rsid w:val="0014539B"/>
    <w:rsid w:val="001453EA"/>
    <w:rsid w:val="0014541C"/>
    <w:rsid w:val="00145421"/>
    <w:rsid w:val="00145467"/>
    <w:rsid w:val="0014549F"/>
    <w:rsid w:val="001455CC"/>
    <w:rsid w:val="001456CA"/>
    <w:rsid w:val="001456D4"/>
    <w:rsid w:val="00145771"/>
    <w:rsid w:val="0014579C"/>
    <w:rsid w:val="001457D9"/>
    <w:rsid w:val="001458F3"/>
    <w:rsid w:val="00145949"/>
    <w:rsid w:val="0014594B"/>
    <w:rsid w:val="00145965"/>
    <w:rsid w:val="0014599A"/>
    <w:rsid w:val="001459A2"/>
    <w:rsid w:val="00145A4B"/>
    <w:rsid w:val="00145AB2"/>
    <w:rsid w:val="00145B6C"/>
    <w:rsid w:val="00145C2D"/>
    <w:rsid w:val="00145D5D"/>
    <w:rsid w:val="00145D7C"/>
    <w:rsid w:val="00145D96"/>
    <w:rsid w:val="00145DE8"/>
    <w:rsid w:val="00145DFA"/>
    <w:rsid w:val="00145EF3"/>
    <w:rsid w:val="00145F48"/>
    <w:rsid w:val="00145F65"/>
    <w:rsid w:val="00145FA6"/>
    <w:rsid w:val="0014601D"/>
    <w:rsid w:val="00146122"/>
    <w:rsid w:val="00146196"/>
    <w:rsid w:val="001461AF"/>
    <w:rsid w:val="001461B3"/>
    <w:rsid w:val="0014625E"/>
    <w:rsid w:val="0014626F"/>
    <w:rsid w:val="0014628B"/>
    <w:rsid w:val="00146326"/>
    <w:rsid w:val="00146377"/>
    <w:rsid w:val="001463A3"/>
    <w:rsid w:val="0014640B"/>
    <w:rsid w:val="00146474"/>
    <w:rsid w:val="001464FF"/>
    <w:rsid w:val="0014650F"/>
    <w:rsid w:val="0014657D"/>
    <w:rsid w:val="0014661B"/>
    <w:rsid w:val="00146662"/>
    <w:rsid w:val="0014669A"/>
    <w:rsid w:val="001466AE"/>
    <w:rsid w:val="00146747"/>
    <w:rsid w:val="0014677B"/>
    <w:rsid w:val="00146783"/>
    <w:rsid w:val="00146786"/>
    <w:rsid w:val="00146807"/>
    <w:rsid w:val="00146830"/>
    <w:rsid w:val="00146983"/>
    <w:rsid w:val="00146984"/>
    <w:rsid w:val="001469B4"/>
    <w:rsid w:val="001469CB"/>
    <w:rsid w:val="001469CD"/>
    <w:rsid w:val="00146A2B"/>
    <w:rsid w:val="00146A6C"/>
    <w:rsid w:val="00146A8A"/>
    <w:rsid w:val="00146A8E"/>
    <w:rsid w:val="00146B0F"/>
    <w:rsid w:val="00146B22"/>
    <w:rsid w:val="00146B9B"/>
    <w:rsid w:val="00146BD3"/>
    <w:rsid w:val="00146C09"/>
    <w:rsid w:val="00146C76"/>
    <w:rsid w:val="00146CE5"/>
    <w:rsid w:val="00146D03"/>
    <w:rsid w:val="00146DA8"/>
    <w:rsid w:val="00146E13"/>
    <w:rsid w:val="00146E26"/>
    <w:rsid w:val="00146E2A"/>
    <w:rsid w:val="00146E5C"/>
    <w:rsid w:val="00146F95"/>
    <w:rsid w:val="00146F9C"/>
    <w:rsid w:val="00146FA2"/>
    <w:rsid w:val="00146FD6"/>
    <w:rsid w:val="00146FED"/>
    <w:rsid w:val="00147005"/>
    <w:rsid w:val="001470F9"/>
    <w:rsid w:val="00147141"/>
    <w:rsid w:val="00147185"/>
    <w:rsid w:val="00147269"/>
    <w:rsid w:val="00147283"/>
    <w:rsid w:val="001472EF"/>
    <w:rsid w:val="001472F4"/>
    <w:rsid w:val="0014737E"/>
    <w:rsid w:val="00147385"/>
    <w:rsid w:val="001473DC"/>
    <w:rsid w:val="001474CA"/>
    <w:rsid w:val="001474D6"/>
    <w:rsid w:val="00147549"/>
    <w:rsid w:val="00147556"/>
    <w:rsid w:val="0014755F"/>
    <w:rsid w:val="00147571"/>
    <w:rsid w:val="001475B8"/>
    <w:rsid w:val="001475FE"/>
    <w:rsid w:val="001476D5"/>
    <w:rsid w:val="00147754"/>
    <w:rsid w:val="00147783"/>
    <w:rsid w:val="001477FA"/>
    <w:rsid w:val="001478C0"/>
    <w:rsid w:val="001478D0"/>
    <w:rsid w:val="00147903"/>
    <w:rsid w:val="00147979"/>
    <w:rsid w:val="001479B6"/>
    <w:rsid w:val="001479DD"/>
    <w:rsid w:val="00147A86"/>
    <w:rsid w:val="00147B2C"/>
    <w:rsid w:val="00147B4C"/>
    <w:rsid w:val="00147C2F"/>
    <w:rsid w:val="00147C71"/>
    <w:rsid w:val="00147D36"/>
    <w:rsid w:val="00147D4D"/>
    <w:rsid w:val="00147D91"/>
    <w:rsid w:val="00147DBD"/>
    <w:rsid w:val="00147DD2"/>
    <w:rsid w:val="00147E09"/>
    <w:rsid w:val="00147E17"/>
    <w:rsid w:val="00147E56"/>
    <w:rsid w:val="00147EFB"/>
    <w:rsid w:val="00147F54"/>
    <w:rsid w:val="00150050"/>
    <w:rsid w:val="001500A3"/>
    <w:rsid w:val="001500B1"/>
    <w:rsid w:val="0015017B"/>
    <w:rsid w:val="0015024B"/>
    <w:rsid w:val="00150263"/>
    <w:rsid w:val="0015026A"/>
    <w:rsid w:val="0015028A"/>
    <w:rsid w:val="001502D2"/>
    <w:rsid w:val="00150384"/>
    <w:rsid w:val="0015038C"/>
    <w:rsid w:val="001503FF"/>
    <w:rsid w:val="00150410"/>
    <w:rsid w:val="00150465"/>
    <w:rsid w:val="001504B2"/>
    <w:rsid w:val="00150547"/>
    <w:rsid w:val="00150548"/>
    <w:rsid w:val="0015054F"/>
    <w:rsid w:val="00150559"/>
    <w:rsid w:val="001505C6"/>
    <w:rsid w:val="00150622"/>
    <w:rsid w:val="0015068D"/>
    <w:rsid w:val="00150726"/>
    <w:rsid w:val="00150799"/>
    <w:rsid w:val="00150801"/>
    <w:rsid w:val="00150806"/>
    <w:rsid w:val="0015085F"/>
    <w:rsid w:val="00150888"/>
    <w:rsid w:val="00150898"/>
    <w:rsid w:val="001508C0"/>
    <w:rsid w:val="001508C3"/>
    <w:rsid w:val="001508CA"/>
    <w:rsid w:val="0015096C"/>
    <w:rsid w:val="00150970"/>
    <w:rsid w:val="00150984"/>
    <w:rsid w:val="00150A1B"/>
    <w:rsid w:val="00150A48"/>
    <w:rsid w:val="00150A82"/>
    <w:rsid w:val="00150AEF"/>
    <w:rsid w:val="00150AFA"/>
    <w:rsid w:val="00150B41"/>
    <w:rsid w:val="00150BE1"/>
    <w:rsid w:val="00150C8B"/>
    <w:rsid w:val="00150C93"/>
    <w:rsid w:val="00150CB3"/>
    <w:rsid w:val="00150CB9"/>
    <w:rsid w:val="00150CCD"/>
    <w:rsid w:val="00150D00"/>
    <w:rsid w:val="00150D09"/>
    <w:rsid w:val="00150DD7"/>
    <w:rsid w:val="00150E22"/>
    <w:rsid w:val="00150E40"/>
    <w:rsid w:val="00150E68"/>
    <w:rsid w:val="00150E8F"/>
    <w:rsid w:val="00150E9E"/>
    <w:rsid w:val="00150EA6"/>
    <w:rsid w:val="00150EB7"/>
    <w:rsid w:val="00150EEF"/>
    <w:rsid w:val="00150F24"/>
    <w:rsid w:val="00150FD6"/>
    <w:rsid w:val="00151034"/>
    <w:rsid w:val="00151051"/>
    <w:rsid w:val="001510BF"/>
    <w:rsid w:val="001510CE"/>
    <w:rsid w:val="001510FD"/>
    <w:rsid w:val="0015112D"/>
    <w:rsid w:val="0015114F"/>
    <w:rsid w:val="00151183"/>
    <w:rsid w:val="00151224"/>
    <w:rsid w:val="00151291"/>
    <w:rsid w:val="00151344"/>
    <w:rsid w:val="0015140E"/>
    <w:rsid w:val="00151468"/>
    <w:rsid w:val="001514C5"/>
    <w:rsid w:val="00151584"/>
    <w:rsid w:val="001515CA"/>
    <w:rsid w:val="00151600"/>
    <w:rsid w:val="00151651"/>
    <w:rsid w:val="001516D2"/>
    <w:rsid w:val="00151755"/>
    <w:rsid w:val="001517A7"/>
    <w:rsid w:val="001517C4"/>
    <w:rsid w:val="00151812"/>
    <w:rsid w:val="0015183E"/>
    <w:rsid w:val="001518B6"/>
    <w:rsid w:val="00151977"/>
    <w:rsid w:val="00151992"/>
    <w:rsid w:val="001519B7"/>
    <w:rsid w:val="001519CD"/>
    <w:rsid w:val="00151A00"/>
    <w:rsid w:val="00151A11"/>
    <w:rsid w:val="00151A27"/>
    <w:rsid w:val="00151A73"/>
    <w:rsid w:val="00151B25"/>
    <w:rsid w:val="00151B7F"/>
    <w:rsid w:val="00151BA7"/>
    <w:rsid w:val="00151BAD"/>
    <w:rsid w:val="00151BB1"/>
    <w:rsid w:val="00151BB4"/>
    <w:rsid w:val="00151BCE"/>
    <w:rsid w:val="00151C22"/>
    <w:rsid w:val="00151C49"/>
    <w:rsid w:val="00151C9C"/>
    <w:rsid w:val="00151CAB"/>
    <w:rsid w:val="00151CAE"/>
    <w:rsid w:val="00151CBB"/>
    <w:rsid w:val="00151CE1"/>
    <w:rsid w:val="00151E43"/>
    <w:rsid w:val="00151E80"/>
    <w:rsid w:val="00151EA3"/>
    <w:rsid w:val="00151EA9"/>
    <w:rsid w:val="00151F04"/>
    <w:rsid w:val="00151F34"/>
    <w:rsid w:val="00151F82"/>
    <w:rsid w:val="00152002"/>
    <w:rsid w:val="0015206B"/>
    <w:rsid w:val="00152147"/>
    <w:rsid w:val="00152152"/>
    <w:rsid w:val="00152214"/>
    <w:rsid w:val="00152238"/>
    <w:rsid w:val="00152239"/>
    <w:rsid w:val="00152242"/>
    <w:rsid w:val="0015225B"/>
    <w:rsid w:val="0015225F"/>
    <w:rsid w:val="00152293"/>
    <w:rsid w:val="0015233C"/>
    <w:rsid w:val="001523E4"/>
    <w:rsid w:val="001524BC"/>
    <w:rsid w:val="00152505"/>
    <w:rsid w:val="00152543"/>
    <w:rsid w:val="0015263D"/>
    <w:rsid w:val="0015271A"/>
    <w:rsid w:val="00152732"/>
    <w:rsid w:val="00152784"/>
    <w:rsid w:val="001527B5"/>
    <w:rsid w:val="001527D8"/>
    <w:rsid w:val="00152882"/>
    <w:rsid w:val="00152894"/>
    <w:rsid w:val="001528AD"/>
    <w:rsid w:val="00152956"/>
    <w:rsid w:val="00152A0E"/>
    <w:rsid w:val="00152A64"/>
    <w:rsid w:val="00152A77"/>
    <w:rsid w:val="00152A81"/>
    <w:rsid w:val="00152ADD"/>
    <w:rsid w:val="00152B04"/>
    <w:rsid w:val="00152B52"/>
    <w:rsid w:val="00152C59"/>
    <w:rsid w:val="00152CEE"/>
    <w:rsid w:val="00152D52"/>
    <w:rsid w:val="00152E09"/>
    <w:rsid w:val="00152E67"/>
    <w:rsid w:val="00152E6B"/>
    <w:rsid w:val="00152ED3"/>
    <w:rsid w:val="00152F02"/>
    <w:rsid w:val="00152F49"/>
    <w:rsid w:val="00152F7C"/>
    <w:rsid w:val="00152F87"/>
    <w:rsid w:val="001530AA"/>
    <w:rsid w:val="00153137"/>
    <w:rsid w:val="0015313D"/>
    <w:rsid w:val="00153191"/>
    <w:rsid w:val="001531F4"/>
    <w:rsid w:val="00153231"/>
    <w:rsid w:val="00153232"/>
    <w:rsid w:val="0015323A"/>
    <w:rsid w:val="00153252"/>
    <w:rsid w:val="00153264"/>
    <w:rsid w:val="00153283"/>
    <w:rsid w:val="001532DB"/>
    <w:rsid w:val="00153460"/>
    <w:rsid w:val="001534AC"/>
    <w:rsid w:val="00153511"/>
    <w:rsid w:val="00153512"/>
    <w:rsid w:val="0015353B"/>
    <w:rsid w:val="00153624"/>
    <w:rsid w:val="001536D3"/>
    <w:rsid w:val="00153713"/>
    <w:rsid w:val="001537AA"/>
    <w:rsid w:val="001537CF"/>
    <w:rsid w:val="001537F1"/>
    <w:rsid w:val="001537FE"/>
    <w:rsid w:val="00153823"/>
    <w:rsid w:val="00153861"/>
    <w:rsid w:val="00153896"/>
    <w:rsid w:val="001538CE"/>
    <w:rsid w:val="00153931"/>
    <w:rsid w:val="00153949"/>
    <w:rsid w:val="001539BE"/>
    <w:rsid w:val="00153AA9"/>
    <w:rsid w:val="00153B29"/>
    <w:rsid w:val="00153B5F"/>
    <w:rsid w:val="00153BC0"/>
    <w:rsid w:val="00153C32"/>
    <w:rsid w:val="00153C3F"/>
    <w:rsid w:val="00153D54"/>
    <w:rsid w:val="00153E12"/>
    <w:rsid w:val="00153E41"/>
    <w:rsid w:val="00153E69"/>
    <w:rsid w:val="00153F9C"/>
    <w:rsid w:val="00154027"/>
    <w:rsid w:val="00154122"/>
    <w:rsid w:val="0015412F"/>
    <w:rsid w:val="001541AB"/>
    <w:rsid w:val="001541B5"/>
    <w:rsid w:val="001541F4"/>
    <w:rsid w:val="00154228"/>
    <w:rsid w:val="00154236"/>
    <w:rsid w:val="00154244"/>
    <w:rsid w:val="00154271"/>
    <w:rsid w:val="0015427C"/>
    <w:rsid w:val="001542F8"/>
    <w:rsid w:val="00154366"/>
    <w:rsid w:val="001543AE"/>
    <w:rsid w:val="001543DF"/>
    <w:rsid w:val="0015440F"/>
    <w:rsid w:val="00154456"/>
    <w:rsid w:val="00154465"/>
    <w:rsid w:val="00154571"/>
    <w:rsid w:val="00154583"/>
    <w:rsid w:val="001545D6"/>
    <w:rsid w:val="001545E0"/>
    <w:rsid w:val="00154620"/>
    <w:rsid w:val="0015470C"/>
    <w:rsid w:val="0015474E"/>
    <w:rsid w:val="00154753"/>
    <w:rsid w:val="00154780"/>
    <w:rsid w:val="001547C5"/>
    <w:rsid w:val="00154840"/>
    <w:rsid w:val="001548D4"/>
    <w:rsid w:val="001548FF"/>
    <w:rsid w:val="00154921"/>
    <w:rsid w:val="00154984"/>
    <w:rsid w:val="00154998"/>
    <w:rsid w:val="0015499B"/>
    <w:rsid w:val="001549A0"/>
    <w:rsid w:val="001549CD"/>
    <w:rsid w:val="00154A17"/>
    <w:rsid w:val="00154A24"/>
    <w:rsid w:val="00154A2A"/>
    <w:rsid w:val="00154A52"/>
    <w:rsid w:val="00154A6A"/>
    <w:rsid w:val="00154AC8"/>
    <w:rsid w:val="00154BD5"/>
    <w:rsid w:val="00154BE9"/>
    <w:rsid w:val="00154C6F"/>
    <w:rsid w:val="00154C94"/>
    <w:rsid w:val="00154CD2"/>
    <w:rsid w:val="00154CD7"/>
    <w:rsid w:val="00154CE7"/>
    <w:rsid w:val="00154D2B"/>
    <w:rsid w:val="00154D4C"/>
    <w:rsid w:val="00154D57"/>
    <w:rsid w:val="00154D5D"/>
    <w:rsid w:val="00154D98"/>
    <w:rsid w:val="00154E22"/>
    <w:rsid w:val="00154E2B"/>
    <w:rsid w:val="00154EAD"/>
    <w:rsid w:val="00154EED"/>
    <w:rsid w:val="00154FEB"/>
    <w:rsid w:val="001550BC"/>
    <w:rsid w:val="001550F2"/>
    <w:rsid w:val="001550FB"/>
    <w:rsid w:val="00155139"/>
    <w:rsid w:val="001551D3"/>
    <w:rsid w:val="001551F6"/>
    <w:rsid w:val="00155205"/>
    <w:rsid w:val="00155267"/>
    <w:rsid w:val="0015528F"/>
    <w:rsid w:val="001552A9"/>
    <w:rsid w:val="001552E5"/>
    <w:rsid w:val="001552F6"/>
    <w:rsid w:val="00155332"/>
    <w:rsid w:val="001553B8"/>
    <w:rsid w:val="0015540F"/>
    <w:rsid w:val="0015544A"/>
    <w:rsid w:val="00155486"/>
    <w:rsid w:val="00155574"/>
    <w:rsid w:val="00155577"/>
    <w:rsid w:val="00155578"/>
    <w:rsid w:val="001555AD"/>
    <w:rsid w:val="001555DB"/>
    <w:rsid w:val="001556F2"/>
    <w:rsid w:val="00155726"/>
    <w:rsid w:val="00155840"/>
    <w:rsid w:val="001558F2"/>
    <w:rsid w:val="00155901"/>
    <w:rsid w:val="0015596C"/>
    <w:rsid w:val="001559A2"/>
    <w:rsid w:val="001559CC"/>
    <w:rsid w:val="00155AF7"/>
    <w:rsid w:val="00155B23"/>
    <w:rsid w:val="00155B3F"/>
    <w:rsid w:val="00155C54"/>
    <w:rsid w:val="00155D51"/>
    <w:rsid w:val="00155D58"/>
    <w:rsid w:val="00155DBE"/>
    <w:rsid w:val="00155E08"/>
    <w:rsid w:val="00155E3C"/>
    <w:rsid w:val="00155F3B"/>
    <w:rsid w:val="00155F95"/>
    <w:rsid w:val="00156005"/>
    <w:rsid w:val="0015607B"/>
    <w:rsid w:val="001560E5"/>
    <w:rsid w:val="001561B0"/>
    <w:rsid w:val="001561FB"/>
    <w:rsid w:val="00156399"/>
    <w:rsid w:val="001563A9"/>
    <w:rsid w:val="001563CC"/>
    <w:rsid w:val="00156439"/>
    <w:rsid w:val="00156472"/>
    <w:rsid w:val="00156481"/>
    <w:rsid w:val="001564EA"/>
    <w:rsid w:val="001564F7"/>
    <w:rsid w:val="00156526"/>
    <w:rsid w:val="00156530"/>
    <w:rsid w:val="00156536"/>
    <w:rsid w:val="00156591"/>
    <w:rsid w:val="0015659F"/>
    <w:rsid w:val="001565E6"/>
    <w:rsid w:val="001565EE"/>
    <w:rsid w:val="00156607"/>
    <w:rsid w:val="00156636"/>
    <w:rsid w:val="00156705"/>
    <w:rsid w:val="00156728"/>
    <w:rsid w:val="00156837"/>
    <w:rsid w:val="00156887"/>
    <w:rsid w:val="001568A0"/>
    <w:rsid w:val="00156901"/>
    <w:rsid w:val="0015690E"/>
    <w:rsid w:val="00156A22"/>
    <w:rsid w:val="00156A72"/>
    <w:rsid w:val="00156A77"/>
    <w:rsid w:val="00156B3B"/>
    <w:rsid w:val="00156B7E"/>
    <w:rsid w:val="00156BF2"/>
    <w:rsid w:val="00156C19"/>
    <w:rsid w:val="00156CAF"/>
    <w:rsid w:val="00156CDD"/>
    <w:rsid w:val="00156D08"/>
    <w:rsid w:val="00156DEE"/>
    <w:rsid w:val="00156EAC"/>
    <w:rsid w:val="00156ED1"/>
    <w:rsid w:val="00156F12"/>
    <w:rsid w:val="00156F4F"/>
    <w:rsid w:val="00156FCF"/>
    <w:rsid w:val="00156FD7"/>
    <w:rsid w:val="00156FF4"/>
    <w:rsid w:val="00157028"/>
    <w:rsid w:val="0015703E"/>
    <w:rsid w:val="00157049"/>
    <w:rsid w:val="001570B2"/>
    <w:rsid w:val="001570CB"/>
    <w:rsid w:val="001570D5"/>
    <w:rsid w:val="0015710C"/>
    <w:rsid w:val="00157217"/>
    <w:rsid w:val="0015726D"/>
    <w:rsid w:val="00157274"/>
    <w:rsid w:val="0015728E"/>
    <w:rsid w:val="001572C7"/>
    <w:rsid w:val="001572ED"/>
    <w:rsid w:val="0015732C"/>
    <w:rsid w:val="00157353"/>
    <w:rsid w:val="001573A7"/>
    <w:rsid w:val="001574A2"/>
    <w:rsid w:val="001574D6"/>
    <w:rsid w:val="001574FA"/>
    <w:rsid w:val="00157674"/>
    <w:rsid w:val="001576E2"/>
    <w:rsid w:val="001576F9"/>
    <w:rsid w:val="00157714"/>
    <w:rsid w:val="00157742"/>
    <w:rsid w:val="0015774D"/>
    <w:rsid w:val="0015779B"/>
    <w:rsid w:val="001577B3"/>
    <w:rsid w:val="00157816"/>
    <w:rsid w:val="00157898"/>
    <w:rsid w:val="0015795C"/>
    <w:rsid w:val="001579D8"/>
    <w:rsid w:val="00157A89"/>
    <w:rsid w:val="00157BFF"/>
    <w:rsid w:val="00157C25"/>
    <w:rsid w:val="00157C5E"/>
    <w:rsid w:val="00157C5F"/>
    <w:rsid w:val="00157C9D"/>
    <w:rsid w:val="00157CEB"/>
    <w:rsid w:val="00157D66"/>
    <w:rsid w:val="00157D84"/>
    <w:rsid w:val="00157DBB"/>
    <w:rsid w:val="00157E3C"/>
    <w:rsid w:val="00157E5E"/>
    <w:rsid w:val="00157ED3"/>
    <w:rsid w:val="00157F16"/>
    <w:rsid w:val="00157F1B"/>
    <w:rsid w:val="00157F28"/>
    <w:rsid w:val="00157F6F"/>
    <w:rsid w:val="00157FB9"/>
    <w:rsid w:val="00160058"/>
    <w:rsid w:val="001600A3"/>
    <w:rsid w:val="00160106"/>
    <w:rsid w:val="00160107"/>
    <w:rsid w:val="0016017D"/>
    <w:rsid w:val="001601AD"/>
    <w:rsid w:val="001601BD"/>
    <w:rsid w:val="001601CC"/>
    <w:rsid w:val="001601D9"/>
    <w:rsid w:val="001601F2"/>
    <w:rsid w:val="0016020A"/>
    <w:rsid w:val="0016026E"/>
    <w:rsid w:val="00160273"/>
    <w:rsid w:val="001602B1"/>
    <w:rsid w:val="001602C8"/>
    <w:rsid w:val="0016031F"/>
    <w:rsid w:val="0016036E"/>
    <w:rsid w:val="001603CD"/>
    <w:rsid w:val="001603DB"/>
    <w:rsid w:val="00160424"/>
    <w:rsid w:val="001604C3"/>
    <w:rsid w:val="0016051E"/>
    <w:rsid w:val="00160523"/>
    <w:rsid w:val="0016052D"/>
    <w:rsid w:val="00160588"/>
    <w:rsid w:val="001605C7"/>
    <w:rsid w:val="001606AB"/>
    <w:rsid w:val="001606C0"/>
    <w:rsid w:val="00160732"/>
    <w:rsid w:val="00160791"/>
    <w:rsid w:val="00160798"/>
    <w:rsid w:val="001607B4"/>
    <w:rsid w:val="001607F0"/>
    <w:rsid w:val="00160837"/>
    <w:rsid w:val="0016086A"/>
    <w:rsid w:val="001608BA"/>
    <w:rsid w:val="00160915"/>
    <w:rsid w:val="00160928"/>
    <w:rsid w:val="0016095B"/>
    <w:rsid w:val="001609BD"/>
    <w:rsid w:val="00160A03"/>
    <w:rsid w:val="00160A07"/>
    <w:rsid w:val="00160A14"/>
    <w:rsid w:val="00160A50"/>
    <w:rsid w:val="00160B3F"/>
    <w:rsid w:val="00160B7A"/>
    <w:rsid w:val="00160B92"/>
    <w:rsid w:val="00160BD0"/>
    <w:rsid w:val="00160C8D"/>
    <w:rsid w:val="00160CD4"/>
    <w:rsid w:val="00160D75"/>
    <w:rsid w:val="00160D7E"/>
    <w:rsid w:val="00160D92"/>
    <w:rsid w:val="00160E05"/>
    <w:rsid w:val="00160E2D"/>
    <w:rsid w:val="00160E6C"/>
    <w:rsid w:val="00160EDC"/>
    <w:rsid w:val="00160EEC"/>
    <w:rsid w:val="00160EF7"/>
    <w:rsid w:val="00160F03"/>
    <w:rsid w:val="00160F23"/>
    <w:rsid w:val="00160F3D"/>
    <w:rsid w:val="00160FF8"/>
    <w:rsid w:val="00161019"/>
    <w:rsid w:val="0016104B"/>
    <w:rsid w:val="00161067"/>
    <w:rsid w:val="001610BE"/>
    <w:rsid w:val="00161146"/>
    <w:rsid w:val="00161194"/>
    <w:rsid w:val="00161241"/>
    <w:rsid w:val="0016124D"/>
    <w:rsid w:val="00161285"/>
    <w:rsid w:val="001612F3"/>
    <w:rsid w:val="00161322"/>
    <w:rsid w:val="001613AE"/>
    <w:rsid w:val="0016147D"/>
    <w:rsid w:val="0016148A"/>
    <w:rsid w:val="001614B2"/>
    <w:rsid w:val="001614C4"/>
    <w:rsid w:val="001614F6"/>
    <w:rsid w:val="00161519"/>
    <w:rsid w:val="0016151D"/>
    <w:rsid w:val="00161521"/>
    <w:rsid w:val="00161603"/>
    <w:rsid w:val="0016162A"/>
    <w:rsid w:val="00161648"/>
    <w:rsid w:val="00161658"/>
    <w:rsid w:val="00161680"/>
    <w:rsid w:val="0016168D"/>
    <w:rsid w:val="001616B8"/>
    <w:rsid w:val="001616D5"/>
    <w:rsid w:val="001616DC"/>
    <w:rsid w:val="001617CB"/>
    <w:rsid w:val="00161873"/>
    <w:rsid w:val="00161874"/>
    <w:rsid w:val="001618B0"/>
    <w:rsid w:val="00161910"/>
    <w:rsid w:val="00161917"/>
    <w:rsid w:val="00161972"/>
    <w:rsid w:val="00161986"/>
    <w:rsid w:val="00161998"/>
    <w:rsid w:val="00161A02"/>
    <w:rsid w:val="00161A4C"/>
    <w:rsid w:val="00161A52"/>
    <w:rsid w:val="00161A7D"/>
    <w:rsid w:val="00161AD4"/>
    <w:rsid w:val="00161AE1"/>
    <w:rsid w:val="00161B4C"/>
    <w:rsid w:val="00161BB5"/>
    <w:rsid w:val="00161C45"/>
    <w:rsid w:val="00161C5F"/>
    <w:rsid w:val="00161CAD"/>
    <w:rsid w:val="00161CD3"/>
    <w:rsid w:val="00161D2A"/>
    <w:rsid w:val="00161D4F"/>
    <w:rsid w:val="00161D72"/>
    <w:rsid w:val="00161D83"/>
    <w:rsid w:val="00161DF9"/>
    <w:rsid w:val="00161E44"/>
    <w:rsid w:val="00161EC8"/>
    <w:rsid w:val="0016201B"/>
    <w:rsid w:val="0016201F"/>
    <w:rsid w:val="0016203E"/>
    <w:rsid w:val="00162142"/>
    <w:rsid w:val="0016217C"/>
    <w:rsid w:val="001621AD"/>
    <w:rsid w:val="001621CE"/>
    <w:rsid w:val="001621EB"/>
    <w:rsid w:val="001623CD"/>
    <w:rsid w:val="001623F9"/>
    <w:rsid w:val="001623FA"/>
    <w:rsid w:val="0016249D"/>
    <w:rsid w:val="001624C4"/>
    <w:rsid w:val="0016252F"/>
    <w:rsid w:val="00162594"/>
    <w:rsid w:val="001625B9"/>
    <w:rsid w:val="001625C1"/>
    <w:rsid w:val="001625EF"/>
    <w:rsid w:val="00162626"/>
    <w:rsid w:val="00162637"/>
    <w:rsid w:val="0016265D"/>
    <w:rsid w:val="001626A1"/>
    <w:rsid w:val="001626AB"/>
    <w:rsid w:val="001626B8"/>
    <w:rsid w:val="001626C6"/>
    <w:rsid w:val="001626DF"/>
    <w:rsid w:val="0016270F"/>
    <w:rsid w:val="0016275C"/>
    <w:rsid w:val="00162764"/>
    <w:rsid w:val="001627AC"/>
    <w:rsid w:val="001627B0"/>
    <w:rsid w:val="001627BF"/>
    <w:rsid w:val="0016281C"/>
    <w:rsid w:val="00162887"/>
    <w:rsid w:val="001628C4"/>
    <w:rsid w:val="001628F6"/>
    <w:rsid w:val="00162937"/>
    <w:rsid w:val="0016298B"/>
    <w:rsid w:val="001629AE"/>
    <w:rsid w:val="00162A03"/>
    <w:rsid w:val="00162A20"/>
    <w:rsid w:val="00162A81"/>
    <w:rsid w:val="00162CBF"/>
    <w:rsid w:val="00162CDF"/>
    <w:rsid w:val="00162E1C"/>
    <w:rsid w:val="00162E76"/>
    <w:rsid w:val="00162EAF"/>
    <w:rsid w:val="00162EB6"/>
    <w:rsid w:val="00162ED0"/>
    <w:rsid w:val="00162EE8"/>
    <w:rsid w:val="00162F95"/>
    <w:rsid w:val="00163051"/>
    <w:rsid w:val="0016305D"/>
    <w:rsid w:val="0016311A"/>
    <w:rsid w:val="0016320C"/>
    <w:rsid w:val="00163247"/>
    <w:rsid w:val="001632DD"/>
    <w:rsid w:val="001632FA"/>
    <w:rsid w:val="00163319"/>
    <w:rsid w:val="00163322"/>
    <w:rsid w:val="0016332F"/>
    <w:rsid w:val="00163345"/>
    <w:rsid w:val="00163411"/>
    <w:rsid w:val="00163439"/>
    <w:rsid w:val="0016343F"/>
    <w:rsid w:val="001634B4"/>
    <w:rsid w:val="00163539"/>
    <w:rsid w:val="001635BB"/>
    <w:rsid w:val="001635BE"/>
    <w:rsid w:val="00163741"/>
    <w:rsid w:val="001638B3"/>
    <w:rsid w:val="001638F5"/>
    <w:rsid w:val="00163A22"/>
    <w:rsid w:val="00163A39"/>
    <w:rsid w:val="00163A68"/>
    <w:rsid w:val="00163AA9"/>
    <w:rsid w:val="00163AC9"/>
    <w:rsid w:val="00163AD4"/>
    <w:rsid w:val="00163B45"/>
    <w:rsid w:val="00163B6B"/>
    <w:rsid w:val="00163BB8"/>
    <w:rsid w:val="00163BD8"/>
    <w:rsid w:val="00163C26"/>
    <w:rsid w:val="00163C37"/>
    <w:rsid w:val="00163C9F"/>
    <w:rsid w:val="00163D7E"/>
    <w:rsid w:val="00163D88"/>
    <w:rsid w:val="00163D8F"/>
    <w:rsid w:val="00163DA9"/>
    <w:rsid w:val="00163DD8"/>
    <w:rsid w:val="00163DDE"/>
    <w:rsid w:val="00163E0D"/>
    <w:rsid w:val="00163FE3"/>
    <w:rsid w:val="0016405B"/>
    <w:rsid w:val="0016405C"/>
    <w:rsid w:val="0016406D"/>
    <w:rsid w:val="001640A8"/>
    <w:rsid w:val="001640B5"/>
    <w:rsid w:val="001640EE"/>
    <w:rsid w:val="00164150"/>
    <w:rsid w:val="00164163"/>
    <w:rsid w:val="0016418B"/>
    <w:rsid w:val="00164253"/>
    <w:rsid w:val="001642E2"/>
    <w:rsid w:val="0016441D"/>
    <w:rsid w:val="00164421"/>
    <w:rsid w:val="0016445B"/>
    <w:rsid w:val="00164526"/>
    <w:rsid w:val="00164575"/>
    <w:rsid w:val="001645FC"/>
    <w:rsid w:val="0016469F"/>
    <w:rsid w:val="001646BF"/>
    <w:rsid w:val="00164762"/>
    <w:rsid w:val="0016483C"/>
    <w:rsid w:val="00164850"/>
    <w:rsid w:val="00164901"/>
    <w:rsid w:val="00164951"/>
    <w:rsid w:val="00164967"/>
    <w:rsid w:val="00164991"/>
    <w:rsid w:val="001649A9"/>
    <w:rsid w:val="00164A9D"/>
    <w:rsid w:val="00164B17"/>
    <w:rsid w:val="00164B4A"/>
    <w:rsid w:val="00164B4B"/>
    <w:rsid w:val="00164B99"/>
    <w:rsid w:val="00164C5B"/>
    <w:rsid w:val="00164C71"/>
    <w:rsid w:val="00164C7A"/>
    <w:rsid w:val="00164CA4"/>
    <w:rsid w:val="00164D0E"/>
    <w:rsid w:val="00164D1E"/>
    <w:rsid w:val="00164D41"/>
    <w:rsid w:val="00164DBB"/>
    <w:rsid w:val="00164DE1"/>
    <w:rsid w:val="00164E10"/>
    <w:rsid w:val="00164E80"/>
    <w:rsid w:val="00164F26"/>
    <w:rsid w:val="00164F38"/>
    <w:rsid w:val="00164FAE"/>
    <w:rsid w:val="00164FD1"/>
    <w:rsid w:val="001650D2"/>
    <w:rsid w:val="001651A1"/>
    <w:rsid w:val="001651DB"/>
    <w:rsid w:val="001651E4"/>
    <w:rsid w:val="00165226"/>
    <w:rsid w:val="001653D2"/>
    <w:rsid w:val="001654D9"/>
    <w:rsid w:val="00165552"/>
    <w:rsid w:val="00165582"/>
    <w:rsid w:val="00165688"/>
    <w:rsid w:val="001656B7"/>
    <w:rsid w:val="001656D8"/>
    <w:rsid w:val="001656EA"/>
    <w:rsid w:val="00165766"/>
    <w:rsid w:val="00165788"/>
    <w:rsid w:val="001657C0"/>
    <w:rsid w:val="001657CB"/>
    <w:rsid w:val="0016582D"/>
    <w:rsid w:val="00165839"/>
    <w:rsid w:val="00165874"/>
    <w:rsid w:val="0016589B"/>
    <w:rsid w:val="001658F6"/>
    <w:rsid w:val="00165954"/>
    <w:rsid w:val="00165990"/>
    <w:rsid w:val="001659B1"/>
    <w:rsid w:val="001659DC"/>
    <w:rsid w:val="001659DF"/>
    <w:rsid w:val="00165AAA"/>
    <w:rsid w:val="00165ADB"/>
    <w:rsid w:val="00165B2F"/>
    <w:rsid w:val="00165B6F"/>
    <w:rsid w:val="00165BDF"/>
    <w:rsid w:val="00165C3D"/>
    <w:rsid w:val="00165C7A"/>
    <w:rsid w:val="00165C82"/>
    <w:rsid w:val="00165D17"/>
    <w:rsid w:val="00165D5B"/>
    <w:rsid w:val="00165E02"/>
    <w:rsid w:val="00165E08"/>
    <w:rsid w:val="00165E2C"/>
    <w:rsid w:val="00165FDF"/>
    <w:rsid w:val="00166045"/>
    <w:rsid w:val="00166050"/>
    <w:rsid w:val="0016609B"/>
    <w:rsid w:val="00166144"/>
    <w:rsid w:val="001661B1"/>
    <w:rsid w:val="001661F4"/>
    <w:rsid w:val="00166221"/>
    <w:rsid w:val="00166223"/>
    <w:rsid w:val="00166262"/>
    <w:rsid w:val="00166289"/>
    <w:rsid w:val="001662CF"/>
    <w:rsid w:val="00166333"/>
    <w:rsid w:val="00166338"/>
    <w:rsid w:val="001663B5"/>
    <w:rsid w:val="001663D4"/>
    <w:rsid w:val="001664EE"/>
    <w:rsid w:val="00166636"/>
    <w:rsid w:val="0016663A"/>
    <w:rsid w:val="0016664E"/>
    <w:rsid w:val="00166699"/>
    <w:rsid w:val="001666D6"/>
    <w:rsid w:val="001666F0"/>
    <w:rsid w:val="00166718"/>
    <w:rsid w:val="0016673E"/>
    <w:rsid w:val="00166746"/>
    <w:rsid w:val="0016674B"/>
    <w:rsid w:val="0016677F"/>
    <w:rsid w:val="00166829"/>
    <w:rsid w:val="0016690A"/>
    <w:rsid w:val="00166999"/>
    <w:rsid w:val="00166A9C"/>
    <w:rsid w:val="00166ABE"/>
    <w:rsid w:val="00166AD5"/>
    <w:rsid w:val="00166B2B"/>
    <w:rsid w:val="00166B76"/>
    <w:rsid w:val="00166C3E"/>
    <w:rsid w:val="00166CF4"/>
    <w:rsid w:val="00166CF9"/>
    <w:rsid w:val="00166D16"/>
    <w:rsid w:val="00166D18"/>
    <w:rsid w:val="00166D46"/>
    <w:rsid w:val="00166D82"/>
    <w:rsid w:val="00166DCE"/>
    <w:rsid w:val="00166DE0"/>
    <w:rsid w:val="00166E07"/>
    <w:rsid w:val="00166E7D"/>
    <w:rsid w:val="00166ED3"/>
    <w:rsid w:val="00166ED4"/>
    <w:rsid w:val="00166F00"/>
    <w:rsid w:val="00166F31"/>
    <w:rsid w:val="00166F8D"/>
    <w:rsid w:val="00166FC9"/>
    <w:rsid w:val="00166FE2"/>
    <w:rsid w:val="00167061"/>
    <w:rsid w:val="00167064"/>
    <w:rsid w:val="00167078"/>
    <w:rsid w:val="001670E9"/>
    <w:rsid w:val="00167135"/>
    <w:rsid w:val="00167153"/>
    <w:rsid w:val="0016718C"/>
    <w:rsid w:val="00167226"/>
    <w:rsid w:val="00167285"/>
    <w:rsid w:val="001672D6"/>
    <w:rsid w:val="00167300"/>
    <w:rsid w:val="00167328"/>
    <w:rsid w:val="00167342"/>
    <w:rsid w:val="0016737F"/>
    <w:rsid w:val="0016739C"/>
    <w:rsid w:val="001673B4"/>
    <w:rsid w:val="001673F3"/>
    <w:rsid w:val="00167457"/>
    <w:rsid w:val="0016745D"/>
    <w:rsid w:val="001674BB"/>
    <w:rsid w:val="001675F7"/>
    <w:rsid w:val="00167608"/>
    <w:rsid w:val="00167613"/>
    <w:rsid w:val="00167663"/>
    <w:rsid w:val="001676CD"/>
    <w:rsid w:val="001676FC"/>
    <w:rsid w:val="00167726"/>
    <w:rsid w:val="0016772E"/>
    <w:rsid w:val="0016783A"/>
    <w:rsid w:val="00167843"/>
    <w:rsid w:val="00167954"/>
    <w:rsid w:val="00167989"/>
    <w:rsid w:val="00167998"/>
    <w:rsid w:val="001679B8"/>
    <w:rsid w:val="00167B2B"/>
    <w:rsid w:val="00167B47"/>
    <w:rsid w:val="00167B6A"/>
    <w:rsid w:val="00167B96"/>
    <w:rsid w:val="00167BA3"/>
    <w:rsid w:val="00167BA4"/>
    <w:rsid w:val="00167DFA"/>
    <w:rsid w:val="00167DFC"/>
    <w:rsid w:val="00167E42"/>
    <w:rsid w:val="00167E5F"/>
    <w:rsid w:val="00167E90"/>
    <w:rsid w:val="00167E95"/>
    <w:rsid w:val="00167EB9"/>
    <w:rsid w:val="00167EF6"/>
    <w:rsid w:val="00167EFF"/>
    <w:rsid w:val="00167F25"/>
    <w:rsid w:val="00170018"/>
    <w:rsid w:val="001700F6"/>
    <w:rsid w:val="00170186"/>
    <w:rsid w:val="00170193"/>
    <w:rsid w:val="001701A9"/>
    <w:rsid w:val="001701CC"/>
    <w:rsid w:val="00170274"/>
    <w:rsid w:val="0017030E"/>
    <w:rsid w:val="0017035C"/>
    <w:rsid w:val="001703A5"/>
    <w:rsid w:val="00170590"/>
    <w:rsid w:val="0017067B"/>
    <w:rsid w:val="001706BC"/>
    <w:rsid w:val="001706C7"/>
    <w:rsid w:val="001706ED"/>
    <w:rsid w:val="00170709"/>
    <w:rsid w:val="0017071F"/>
    <w:rsid w:val="00170722"/>
    <w:rsid w:val="001707F1"/>
    <w:rsid w:val="0017082A"/>
    <w:rsid w:val="001708A7"/>
    <w:rsid w:val="001708B5"/>
    <w:rsid w:val="0017092E"/>
    <w:rsid w:val="00170937"/>
    <w:rsid w:val="00170946"/>
    <w:rsid w:val="00170949"/>
    <w:rsid w:val="00170A7C"/>
    <w:rsid w:val="00170AA6"/>
    <w:rsid w:val="00170AB8"/>
    <w:rsid w:val="00170B32"/>
    <w:rsid w:val="00170BE2"/>
    <w:rsid w:val="00170C28"/>
    <w:rsid w:val="00170C3D"/>
    <w:rsid w:val="00170C4A"/>
    <w:rsid w:val="00170C68"/>
    <w:rsid w:val="00170D1C"/>
    <w:rsid w:val="00170D2F"/>
    <w:rsid w:val="00170DA1"/>
    <w:rsid w:val="00170DAA"/>
    <w:rsid w:val="00170DB0"/>
    <w:rsid w:val="00170DE4"/>
    <w:rsid w:val="00170E11"/>
    <w:rsid w:val="00170EB1"/>
    <w:rsid w:val="00170EBA"/>
    <w:rsid w:val="00170F0D"/>
    <w:rsid w:val="00170FCA"/>
    <w:rsid w:val="00171069"/>
    <w:rsid w:val="001710A8"/>
    <w:rsid w:val="001710B0"/>
    <w:rsid w:val="001710CE"/>
    <w:rsid w:val="001710E1"/>
    <w:rsid w:val="001711C4"/>
    <w:rsid w:val="001711E4"/>
    <w:rsid w:val="001712B3"/>
    <w:rsid w:val="0017133A"/>
    <w:rsid w:val="00171363"/>
    <w:rsid w:val="00171370"/>
    <w:rsid w:val="00171430"/>
    <w:rsid w:val="001714C8"/>
    <w:rsid w:val="001715E5"/>
    <w:rsid w:val="0017162E"/>
    <w:rsid w:val="00171652"/>
    <w:rsid w:val="00171657"/>
    <w:rsid w:val="0017167D"/>
    <w:rsid w:val="001716A4"/>
    <w:rsid w:val="00171746"/>
    <w:rsid w:val="001717E0"/>
    <w:rsid w:val="0017188F"/>
    <w:rsid w:val="001718B5"/>
    <w:rsid w:val="00171900"/>
    <w:rsid w:val="001719A2"/>
    <w:rsid w:val="00171A2D"/>
    <w:rsid w:val="00171A32"/>
    <w:rsid w:val="00171AC0"/>
    <w:rsid w:val="00171B43"/>
    <w:rsid w:val="00171BD8"/>
    <w:rsid w:val="00171C3C"/>
    <w:rsid w:val="00171D01"/>
    <w:rsid w:val="00171D12"/>
    <w:rsid w:val="00171D1F"/>
    <w:rsid w:val="00171D9F"/>
    <w:rsid w:val="00171E4D"/>
    <w:rsid w:val="00171E7F"/>
    <w:rsid w:val="00171EB7"/>
    <w:rsid w:val="00171F4C"/>
    <w:rsid w:val="00171F70"/>
    <w:rsid w:val="00172005"/>
    <w:rsid w:val="0017200A"/>
    <w:rsid w:val="00172040"/>
    <w:rsid w:val="0017217C"/>
    <w:rsid w:val="001721B7"/>
    <w:rsid w:val="001721BB"/>
    <w:rsid w:val="001721BE"/>
    <w:rsid w:val="001722B4"/>
    <w:rsid w:val="001722B9"/>
    <w:rsid w:val="00172331"/>
    <w:rsid w:val="0017235F"/>
    <w:rsid w:val="00172367"/>
    <w:rsid w:val="00172372"/>
    <w:rsid w:val="001723A8"/>
    <w:rsid w:val="001723A9"/>
    <w:rsid w:val="001723D3"/>
    <w:rsid w:val="001723D9"/>
    <w:rsid w:val="00172400"/>
    <w:rsid w:val="00172408"/>
    <w:rsid w:val="001724C9"/>
    <w:rsid w:val="00172542"/>
    <w:rsid w:val="00172549"/>
    <w:rsid w:val="001725C0"/>
    <w:rsid w:val="001725E1"/>
    <w:rsid w:val="001725F2"/>
    <w:rsid w:val="00172617"/>
    <w:rsid w:val="0017261E"/>
    <w:rsid w:val="00172652"/>
    <w:rsid w:val="0017267B"/>
    <w:rsid w:val="00172686"/>
    <w:rsid w:val="001726AA"/>
    <w:rsid w:val="00172759"/>
    <w:rsid w:val="00172873"/>
    <w:rsid w:val="001728C0"/>
    <w:rsid w:val="001728DD"/>
    <w:rsid w:val="00172919"/>
    <w:rsid w:val="00172920"/>
    <w:rsid w:val="0017296F"/>
    <w:rsid w:val="001729E1"/>
    <w:rsid w:val="001729E3"/>
    <w:rsid w:val="00172A5A"/>
    <w:rsid w:val="00172A8E"/>
    <w:rsid w:val="00172ACD"/>
    <w:rsid w:val="00172B13"/>
    <w:rsid w:val="00172B20"/>
    <w:rsid w:val="00172B66"/>
    <w:rsid w:val="00172B6E"/>
    <w:rsid w:val="00172BE5"/>
    <w:rsid w:val="00172C22"/>
    <w:rsid w:val="00172D64"/>
    <w:rsid w:val="00172D6F"/>
    <w:rsid w:val="00172D9A"/>
    <w:rsid w:val="00172DB7"/>
    <w:rsid w:val="00172DCE"/>
    <w:rsid w:val="00172DE9"/>
    <w:rsid w:val="00172E20"/>
    <w:rsid w:val="00172E48"/>
    <w:rsid w:val="00172E4C"/>
    <w:rsid w:val="00172E84"/>
    <w:rsid w:val="00172EC9"/>
    <w:rsid w:val="00172F25"/>
    <w:rsid w:val="00172FAD"/>
    <w:rsid w:val="00172FC1"/>
    <w:rsid w:val="00173012"/>
    <w:rsid w:val="0017310D"/>
    <w:rsid w:val="00173129"/>
    <w:rsid w:val="0017314E"/>
    <w:rsid w:val="001731AD"/>
    <w:rsid w:val="001731C1"/>
    <w:rsid w:val="001731D7"/>
    <w:rsid w:val="0017332F"/>
    <w:rsid w:val="0017335C"/>
    <w:rsid w:val="00173409"/>
    <w:rsid w:val="0017344E"/>
    <w:rsid w:val="0017347A"/>
    <w:rsid w:val="00173488"/>
    <w:rsid w:val="001734F7"/>
    <w:rsid w:val="001735C7"/>
    <w:rsid w:val="001735E5"/>
    <w:rsid w:val="001735F5"/>
    <w:rsid w:val="00173674"/>
    <w:rsid w:val="001736A8"/>
    <w:rsid w:val="001736B5"/>
    <w:rsid w:val="001736BE"/>
    <w:rsid w:val="001736F4"/>
    <w:rsid w:val="001736FB"/>
    <w:rsid w:val="0017374B"/>
    <w:rsid w:val="00173756"/>
    <w:rsid w:val="00173769"/>
    <w:rsid w:val="00173786"/>
    <w:rsid w:val="001737AF"/>
    <w:rsid w:val="001737B3"/>
    <w:rsid w:val="0017383D"/>
    <w:rsid w:val="0017385A"/>
    <w:rsid w:val="0017388A"/>
    <w:rsid w:val="001738C5"/>
    <w:rsid w:val="001738D6"/>
    <w:rsid w:val="001738D8"/>
    <w:rsid w:val="00173910"/>
    <w:rsid w:val="001739D9"/>
    <w:rsid w:val="001739F9"/>
    <w:rsid w:val="00173A65"/>
    <w:rsid w:val="00173B04"/>
    <w:rsid w:val="00173B58"/>
    <w:rsid w:val="00173B5A"/>
    <w:rsid w:val="00173BF5"/>
    <w:rsid w:val="00173C3A"/>
    <w:rsid w:val="00173C4A"/>
    <w:rsid w:val="00173D26"/>
    <w:rsid w:val="00173D7C"/>
    <w:rsid w:val="00173DE4"/>
    <w:rsid w:val="00173DF7"/>
    <w:rsid w:val="00173E5D"/>
    <w:rsid w:val="00173E63"/>
    <w:rsid w:val="00173E7B"/>
    <w:rsid w:val="00173F2F"/>
    <w:rsid w:val="00173F5E"/>
    <w:rsid w:val="00173F80"/>
    <w:rsid w:val="00173F93"/>
    <w:rsid w:val="0017407B"/>
    <w:rsid w:val="001740A9"/>
    <w:rsid w:val="001740C5"/>
    <w:rsid w:val="001740D9"/>
    <w:rsid w:val="001740FB"/>
    <w:rsid w:val="00174185"/>
    <w:rsid w:val="0017418C"/>
    <w:rsid w:val="00174191"/>
    <w:rsid w:val="001741B2"/>
    <w:rsid w:val="001741BE"/>
    <w:rsid w:val="001741FE"/>
    <w:rsid w:val="0017428D"/>
    <w:rsid w:val="00174324"/>
    <w:rsid w:val="0017435E"/>
    <w:rsid w:val="00174418"/>
    <w:rsid w:val="0017445E"/>
    <w:rsid w:val="0017447F"/>
    <w:rsid w:val="00174494"/>
    <w:rsid w:val="0017452A"/>
    <w:rsid w:val="0017454F"/>
    <w:rsid w:val="00174605"/>
    <w:rsid w:val="0017463F"/>
    <w:rsid w:val="001746FE"/>
    <w:rsid w:val="00174701"/>
    <w:rsid w:val="0017476C"/>
    <w:rsid w:val="00174792"/>
    <w:rsid w:val="001747E2"/>
    <w:rsid w:val="0017484F"/>
    <w:rsid w:val="00174865"/>
    <w:rsid w:val="0017498B"/>
    <w:rsid w:val="001749A4"/>
    <w:rsid w:val="001749F6"/>
    <w:rsid w:val="00174A1D"/>
    <w:rsid w:val="00174A45"/>
    <w:rsid w:val="00174A49"/>
    <w:rsid w:val="00174A61"/>
    <w:rsid w:val="00174A7B"/>
    <w:rsid w:val="00174AC5"/>
    <w:rsid w:val="00174B45"/>
    <w:rsid w:val="00174B8A"/>
    <w:rsid w:val="00174CB4"/>
    <w:rsid w:val="00174CF2"/>
    <w:rsid w:val="00174D72"/>
    <w:rsid w:val="00174D94"/>
    <w:rsid w:val="00174D9D"/>
    <w:rsid w:val="00174DA6"/>
    <w:rsid w:val="00174DCF"/>
    <w:rsid w:val="00174DD7"/>
    <w:rsid w:val="00174ED3"/>
    <w:rsid w:val="00174EEA"/>
    <w:rsid w:val="00174F0F"/>
    <w:rsid w:val="00174F73"/>
    <w:rsid w:val="00174FDD"/>
    <w:rsid w:val="00175039"/>
    <w:rsid w:val="00175052"/>
    <w:rsid w:val="0017506D"/>
    <w:rsid w:val="00175094"/>
    <w:rsid w:val="0017516D"/>
    <w:rsid w:val="00175253"/>
    <w:rsid w:val="001752A9"/>
    <w:rsid w:val="001752EC"/>
    <w:rsid w:val="001752F1"/>
    <w:rsid w:val="00175306"/>
    <w:rsid w:val="0017538C"/>
    <w:rsid w:val="001753A4"/>
    <w:rsid w:val="001754D1"/>
    <w:rsid w:val="001754D7"/>
    <w:rsid w:val="001754ED"/>
    <w:rsid w:val="0017559F"/>
    <w:rsid w:val="001755AE"/>
    <w:rsid w:val="00175619"/>
    <w:rsid w:val="001756BA"/>
    <w:rsid w:val="001756E8"/>
    <w:rsid w:val="001756EC"/>
    <w:rsid w:val="00175761"/>
    <w:rsid w:val="0017580B"/>
    <w:rsid w:val="00175852"/>
    <w:rsid w:val="001758AA"/>
    <w:rsid w:val="001758E9"/>
    <w:rsid w:val="00175935"/>
    <w:rsid w:val="001759C0"/>
    <w:rsid w:val="00175A50"/>
    <w:rsid w:val="00175A8B"/>
    <w:rsid w:val="00175AA9"/>
    <w:rsid w:val="00175B11"/>
    <w:rsid w:val="00175B2B"/>
    <w:rsid w:val="00175BBC"/>
    <w:rsid w:val="00175BC2"/>
    <w:rsid w:val="00175BEB"/>
    <w:rsid w:val="00175BFC"/>
    <w:rsid w:val="00175C04"/>
    <w:rsid w:val="00175C53"/>
    <w:rsid w:val="00175D4C"/>
    <w:rsid w:val="00175D80"/>
    <w:rsid w:val="00175D99"/>
    <w:rsid w:val="00175DCC"/>
    <w:rsid w:val="00175E23"/>
    <w:rsid w:val="00175EA7"/>
    <w:rsid w:val="00175F05"/>
    <w:rsid w:val="00176030"/>
    <w:rsid w:val="00176071"/>
    <w:rsid w:val="0017618D"/>
    <w:rsid w:val="00176288"/>
    <w:rsid w:val="00176296"/>
    <w:rsid w:val="00176319"/>
    <w:rsid w:val="00176387"/>
    <w:rsid w:val="0017638D"/>
    <w:rsid w:val="001764F5"/>
    <w:rsid w:val="00176592"/>
    <w:rsid w:val="00176609"/>
    <w:rsid w:val="00176610"/>
    <w:rsid w:val="00176637"/>
    <w:rsid w:val="00176647"/>
    <w:rsid w:val="0017665C"/>
    <w:rsid w:val="00176690"/>
    <w:rsid w:val="001766B9"/>
    <w:rsid w:val="001766C2"/>
    <w:rsid w:val="001766CA"/>
    <w:rsid w:val="001766EE"/>
    <w:rsid w:val="001766FD"/>
    <w:rsid w:val="001767BB"/>
    <w:rsid w:val="00176941"/>
    <w:rsid w:val="0017698F"/>
    <w:rsid w:val="001769E2"/>
    <w:rsid w:val="001769ED"/>
    <w:rsid w:val="00176AA6"/>
    <w:rsid w:val="00176B14"/>
    <w:rsid w:val="00176B70"/>
    <w:rsid w:val="00176B98"/>
    <w:rsid w:val="00176BCB"/>
    <w:rsid w:val="00176BD4"/>
    <w:rsid w:val="00176C0F"/>
    <w:rsid w:val="00176CA0"/>
    <w:rsid w:val="00176D7B"/>
    <w:rsid w:val="00176DF6"/>
    <w:rsid w:val="00176DF9"/>
    <w:rsid w:val="00176EC7"/>
    <w:rsid w:val="00176F0E"/>
    <w:rsid w:val="00176F37"/>
    <w:rsid w:val="00176FF3"/>
    <w:rsid w:val="00176FFB"/>
    <w:rsid w:val="00177056"/>
    <w:rsid w:val="0017706E"/>
    <w:rsid w:val="00177163"/>
    <w:rsid w:val="00177204"/>
    <w:rsid w:val="00177216"/>
    <w:rsid w:val="0017725B"/>
    <w:rsid w:val="00177272"/>
    <w:rsid w:val="00177283"/>
    <w:rsid w:val="001772C4"/>
    <w:rsid w:val="001772FC"/>
    <w:rsid w:val="00177308"/>
    <w:rsid w:val="00177328"/>
    <w:rsid w:val="00177363"/>
    <w:rsid w:val="001774A6"/>
    <w:rsid w:val="0017752E"/>
    <w:rsid w:val="001775B3"/>
    <w:rsid w:val="001775CF"/>
    <w:rsid w:val="001775E1"/>
    <w:rsid w:val="0017764A"/>
    <w:rsid w:val="0017767D"/>
    <w:rsid w:val="0017769A"/>
    <w:rsid w:val="001776D1"/>
    <w:rsid w:val="00177724"/>
    <w:rsid w:val="00177766"/>
    <w:rsid w:val="001777BB"/>
    <w:rsid w:val="001777C8"/>
    <w:rsid w:val="00177822"/>
    <w:rsid w:val="00177850"/>
    <w:rsid w:val="00177853"/>
    <w:rsid w:val="00177870"/>
    <w:rsid w:val="001778F6"/>
    <w:rsid w:val="00177915"/>
    <w:rsid w:val="0017795E"/>
    <w:rsid w:val="00177965"/>
    <w:rsid w:val="00177973"/>
    <w:rsid w:val="00177996"/>
    <w:rsid w:val="0017799B"/>
    <w:rsid w:val="001779F9"/>
    <w:rsid w:val="00177A6C"/>
    <w:rsid w:val="00177A8B"/>
    <w:rsid w:val="00177AC4"/>
    <w:rsid w:val="00177B0E"/>
    <w:rsid w:val="00177BE1"/>
    <w:rsid w:val="00177BF1"/>
    <w:rsid w:val="00177C4E"/>
    <w:rsid w:val="00177D0E"/>
    <w:rsid w:val="00177D19"/>
    <w:rsid w:val="00177DAF"/>
    <w:rsid w:val="00177E4E"/>
    <w:rsid w:val="00177E4F"/>
    <w:rsid w:val="00177E5B"/>
    <w:rsid w:val="00177E67"/>
    <w:rsid w:val="00177EAD"/>
    <w:rsid w:val="00177EB3"/>
    <w:rsid w:val="00177EF2"/>
    <w:rsid w:val="00177F39"/>
    <w:rsid w:val="00177F40"/>
    <w:rsid w:val="00180046"/>
    <w:rsid w:val="001800E2"/>
    <w:rsid w:val="001801C0"/>
    <w:rsid w:val="00180393"/>
    <w:rsid w:val="001803CD"/>
    <w:rsid w:val="001803E3"/>
    <w:rsid w:val="00180400"/>
    <w:rsid w:val="00180451"/>
    <w:rsid w:val="00180460"/>
    <w:rsid w:val="001804AB"/>
    <w:rsid w:val="001804B6"/>
    <w:rsid w:val="0018051B"/>
    <w:rsid w:val="0018056A"/>
    <w:rsid w:val="001805A9"/>
    <w:rsid w:val="001805C3"/>
    <w:rsid w:val="0018061C"/>
    <w:rsid w:val="0018070A"/>
    <w:rsid w:val="001807BE"/>
    <w:rsid w:val="001807C4"/>
    <w:rsid w:val="0018086D"/>
    <w:rsid w:val="001808AE"/>
    <w:rsid w:val="00180903"/>
    <w:rsid w:val="001809DC"/>
    <w:rsid w:val="001809FD"/>
    <w:rsid w:val="00180A00"/>
    <w:rsid w:val="00180A2F"/>
    <w:rsid w:val="00180A83"/>
    <w:rsid w:val="00180AD8"/>
    <w:rsid w:val="00180B41"/>
    <w:rsid w:val="00180B42"/>
    <w:rsid w:val="00180B84"/>
    <w:rsid w:val="00180C2C"/>
    <w:rsid w:val="00180C37"/>
    <w:rsid w:val="00180CC0"/>
    <w:rsid w:val="00180CD1"/>
    <w:rsid w:val="00180CD6"/>
    <w:rsid w:val="00180CE5"/>
    <w:rsid w:val="00180D01"/>
    <w:rsid w:val="00180D3C"/>
    <w:rsid w:val="0018101B"/>
    <w:rsid w:val="001810C5"/>
    <w:rsid w:val="001810C9"/>
    <w:rsid w:val="00181111"/>
    <w:rsid w:val="001811A8"/>
    <w:rsid w:val="001811F3"/>
    <w:rsid w:val="00181232"/>
    <w:rsid w:val="00181241"/>
    <w:rsid w:val="0018127A"/>
    <w:rsid w:val="001812F7"/>
    <w:rsid w:val="0018136F"/>
    <w:rsid w:val="001813CE"/>
    <w:rsid w:val="001813EC"/>
    <w:rsid w:val="00181432"/>
    <w:rsid w:val="00181480"/>
    <w:rsid w:val="001814D9"/>
    <w:rsid w:val="0018156A"/>
    <w:rsid w:val="00181588"/>
    <w:rsid w:val="001815C3"/>
    <w:rsid w:val="00181649"/>
    <w:rsid w:val="0018165F"/>
    <w:rsid w:val="001816B0"/>
    <w:rsid w:val="001816CA"/>
    <w:rsid w:val="001816E9"/>
    <w:rsid w:val="0018174F"/>
    <w:rsid w:val="00181801"/>
    <w:rsid w:val="0018185A"/>
    <w:rsid w:val="00181865"/>
    <w:rsid w:val="001819F9"/>
    <w:rsid w:val="00181A4F"/>
    <w:rsid w:val="00181ACF"/>
    <w:rsid w:val="00181B97"/>
    <w:rsid w:val="00181BA9"/>
    <w:rsid w:val="00181BB1"/>
    <w:rsid w:val="00181BE2"/>
    <w:rsid w:val="00181C09"/>
    <w:rsid w:val="00181C23"/>
    <w:rsid w:val="00181C7B"/>
    <w:rsid w:val="00181C8A"/>
    <w:rsid w:val="00181CE2"/>
    <w:rsid w:val="00181D10"/>
    <w:rsid w:val="00181D92"/>
    <w:rsid w:val="00181DA2"/>
    <w:rsid w:val="00181DCF"/>
    <w:rsid w:val="00181DDC"/>
    <w:rsid w:val="00181DF3"/>
    <w:rsid w:val="00181DF4"/>
    <w:rsid w:val="00181E01"/>
    <w:rsid w:val="00181E03"/>
    <w:rsid w:val="00181E96"/>
    <w:rsid w:val="00181EEC"/>
    <w:rsid w:val="00181EF5"/>
    <w:rsid w:val="00181F4B"/>
    <w:rsid w:val="00181F97"/>
    <w:rsid w:val="00181FE6"/>
    <w:rsid w:val="00181FE7"/>
    <w:rsid w:val="0018204C"/>
    <w:rsid w:val="00182091"/>
    <w:rsid w:val="001820EB"/>
    <w:rsid w:val="001821CE"/>
    <w:rsid w:val="00182206"/>
    <w:rsid w:val="00182224"/>
    <w:rsid w:val="001823AD"/>
    <w:rsid w:val="001823C8"/>
    <w:rsid w:val="001824D4"/>
    <w:rsid w:val="00182541"/>
    <w:rsid w:val="0018259C"/>
    <w:rsid w:val="001825CC"/>
    <w:rsid w:val="00182612"/>
    <w:rsid w:val="00182620"/>
    <w:rsid w:val="0018262B"/>
    <w:rsid w:val="001826A3"/>
    <w:rsid w:val="001826B8"/>
    <w:rsid w:val="001826BF"/>
    <w:rsid w:val="001826D3"/>
    <w:rsid w:val="0018270D"/>
    <w:rsid w:val="00182792"/>
    <w:rsid w:val="00182798"/>
    <w:rsid w:val="001827FD"/>
    <w:rsid w:val="0018284C"/>
    <w:rsid w:val="0018285A"/>
    <w:rsid w:val="00182873"/>
    <w:rsid w:val="001828DB"/>
    <w:rsid w:val="001828EF"/>
    <w:rsid w:val="0018297C"/>
    <w:rsid w:val="0018297F"/>
    <w:rsid w:val="001829D8"/>
    <w:rsid w:val="00182A3F"/>
    <w:rsid w:val="00182A70"/>
    <w:rsid w:val="00182AE8"/>
    <w:rsid w:val="00182AF3"/>
    <w:rsid w:val="00182B6D"/>
    <w:rsid w:val="00182BC2"/>
    <w:rsid w:val="00182CB0"/>
    <w:rsid w:val="00182CB4"/>
    <w:rsid w:val="00182CBA"/>
    <w:rsid w:val="00182CC6"/>
    <w:rsid w:val="00182D6D"/>
    <w:rsid w:val="00182D8E"/>
    <w:rsid w:val="00182DA4"/>
    <w:rsid w:val="00182DD2"/>
    <w:rsid w:val="00182EA6"/>
    <w:rsid w:val="00182EFB"/>
    <w:rsid w:val="00182F27"/>
    <w:rsid w:val="00182F4A"/>
    <w:rsid w:val="00182F97"/>
    <w:rsid w:val="00182FEF"/>
    <w:rsid w:val="001830CC"/>
    <w:rsid w:val="001830D7"/>
    <w:rsid w:val="001831E7"/>
    <w:rsid w:val="001831E8"/>
    <w:rsid w:val="0018322C"/>
    <w:rsid w:val="0018323C"/>
    <w:rsid w:val="00183242"/>
    <w:rsid w:val="00183279"/>
    <w:rsid w:val="001832AE"/>
    <w:rsid w:val="001832BA"/>
    <w:rsid w:val="001832CE"/>
    <w:rsid w:val="001832D5"/>
    <w:rsid w:val="001833E5"/>
    <w:rsid w:val="0018343B"/>
    <w:rsid w:val="001834B3"/>
    <w:rsid w:val="00183546"/>
    <w:rsid w:val="0018356C"/>
    <w:rsid w:val="0018358B"/>
    <w:rsid w:val="001835EB"/>
    <w:rsid w:val="001835F1"/>
    <w:rsid w:val="00183621"/>
    <w:rsid w:val="001836CA"/>
    <w:rsid w:val="001837C8"/>
    <w:rsid w:val="0018386A"/>
    <w:rsid w:val="00183885"/>
    <w:rsid w:val="001838B1"/>
    <w:rsid w:val="001838C8"/>
    <w:rsid w:val="001838FA"/>
    <w:rsid w:val="00183A5F"/>
    <w:rsid w:val="00183AD0"/>
    <w:rsid w:val="00183B55"/>
    <w:rsid w:val="00183C57"/>
    <w:rsid w:val="00183DAE"/>
    <w:rsid w:val="00183DF1"/>
    <w:rsid w:val="00183DF9"/>
    <w:rsid w:val="00183E39"/>
    <w:rsid w:val="00183E54"/>
    <w:rsid w:val="00183E82"/>
    <w:rsid w:val="00183EB8"/>
    <w:rsid w:val="00183F35"/>
    <w:rsid w:val="00183F5B"/>
    <w:rsid w:val="00183FC4"/>
    <w:rsid w:val="00184072"/>
    <w:rsid w:val="00184076"/>
    <w:rsid w:val="00184090"/>
    <w:rsid w:val="00184091"/>
    <w:rsid w:val="001840E9"/>
    <w:rsid w:val="00184110"/>
    <w:rsid w:val="00184152"/>
    <w:rsid w:val="001841B3"/>
    <w:rsid w:val="00184215"/>
    <w:rsid w:val="00184250"/>
    <w:rsid w:val="00184289"/>
    <w:rsid w:val="001842B6"/>
    <w:rsid w:val="00184372"/>
    <w:rsid w:val="0018438E"/>
    <w:rsid w:val="0018439F"/>
    <w:rsid w:val="001843C3"/>
    <w:rsid w:val="001843E0"/>
    <w:rsid w:val="0018446B"/>
    <w:rsid w:val="00184470"/>
    <w:rsid w:val="0018449B"/>
    <w:rsid w:val="001844CF"/>
    <w:rsid w:val="001844F9"/>
    <w:rsid w:val="001845F8"/>
    <w:rsid w:val="00184652"/>
    <w:rsid w:val="00184653"/>
    <w:rsid w:val="00184719"/>
    <w:rsid w:val="00184750"/>
    <w:rsid w:val="00184809"/>
    <w:rsid w:val="00184820"/>
    <w:rsid w:val="00184821"/>
    <w:rsid w:val="00184887"/>
    <w:rsid w:val="001849B3"/>
    <w:rsid w:val="001849E2"/>
    <w:rsid w:val="00184A91"/>
    <w:rsid w:val="00184AE1"/>
    <w:rsid w:val="00184B2D"/>
    <w:rsid w:val="00184B5A"/>
    <w:rsid w:val="00184BC4"/>
    <w:rsid w:val="00184BDB"/>
    <w:rsid w:val="00184BFC"/>
    <w:rsid w:val="00184C4B"/>
    <w:rsid w:val="00184C85"/>
    <w:rsid w:val="00184DA6"/>
    <w:rsid w:val="00184DFB"/>
    <w:rsid w:val="00184E09"/>
    <w:rsid w:val="00184E0E"/>
    <w:rsid w:val="00184E4E"/>
    <w:rsid w:val="00184E54"/>
    <w:rsid w:val="00184E5F"/>
    <w:rsid w:val="00184E87"/>
    <w:rsid w:val="00184F7D"/>
    <w:rsid w:val="001850BB"/>
    <w:rsid w:val="001851A8"/>
    <w:rsid w:val="001851AF"/>
    <w:rsid w:val="0018521D"/>
    <w:rsid w:val="0018523B"/>
    <w:rsid w:val="0018525C"/>
    <w:rsid w:val="00185263"/>
    <w:rsid w:val="00185297"/>
    <w:rsid w:val="001852A1"/>
    <w:rsid w:val="001852E4"/>
    <w:rsid w:val="001853CB"/>
    <w:rsid w:val="001853E8"/>
    <w:rsid w:val="00185486"/>
    <w:rsid w:val="00185507"/>
    <w:rsid w:val="00185589"/>
    <w:rsid w:val="001855C3"/>
    <w:rsid w:val="001856E0"/>
    <w:rsid w:val="001856F0"/>
    <w:rsid w:val="00185707"/>
    <w:rsid w:val="001858DA"/>
    <w:rsid w:val="00185939"/>
    <w:rsid w:val="00185A76"/>
    <w:rsid w:val="00185ADE"/>
    <w:rsid w:val="00185BC8"/>
    <w:rsid w:val="00185C38"/>
    <w:rsid w:val="00185C62"/>
    <w:rsid w:val="00185C91"/>
    <w:rsid w:val="00185CF2"/>
    <w:rsid w:val="00185D9D"/>
    <w:rsid w:val="00185DE9"/>
    <w:rsid w:val="00185EE4"/>
    <w:rsid w:val="00185F0F"/>
    <w:rsid w:val="00185F5B"/>
    <w:rsid w:val="00185F76"/>
    <w:rsid w:val="00185FEC"/>
    <w:rsid w:val="00186098"/>
    <w:rsid w:val="001860F8"/>
    <w:rsid w:val="00186124"/>
    <w:rsid w:val="0018618C"/>
    <w:rsid w:val="00186264"/>
    <w:rsid w:val="00186340"/>
    <w:rsid w:val="00186399"/>
    <w:rsid w:val="001863AD"/>
    <w:rsid w:val="001863CF"/>
    <w:rsid w:val="00186408"/>
    <w:rsid w:val="00186478"/>
    <w:rsid w:val="00186479"/>
    <w:rsid w:val="00186499"/>
    <w:rsid w:val="001864C0"/>
    <w:rsid w:val="0018655D"/>
    <w:rsid w:val="00186560"/>
    <w:rsid w:val="00186580"/>
    <w:rsid w:val="001865AB"/>
    <w:rsid w:val="001866E6"/>
    <w:rsid w:val="001867BD"/>
    <w:rsid w:val="00186812"/>
    <w:rsid w:val="00186817"/>
    <w:rsid w:val="00186822"/>
    <w:rsid w:val="0018684F"/>
    <w:rsid w:val="00186863"/>
    <w:rsid w:val="00186937"/>
    <w:rsid w:val="00186983"/>
    <w:rsid w:val="00186B60"/>
    <w:rsid w:val="00186C67"/>
    <w:rsid w:val="00186C95"/>
    <w:rsid w:val="00186CAD"/>
    <w:rsid w:val="00186DA1"/>
    <w:rsid w:val="00186DA4"/>
    <w:rsid w:val="00186DE7"/>
    <w:rsid w:val="00186E14"/>
    <w:rsid w:val="00186E15"/>
    <w:rsid w:val="00186E7E"/>
    <w:rsid w:val="00186F07"/>
    <w:rsid w:val="00186F17"/>
    <w:rsid w:val="00186FB2"/>
    <w:rsid w:val="00187038"/>
    <w:rsid w:val="0018706B"/>
    <w:rsid w:val="00187073"/>
    <w:rsid w:val="001870C8"/>
    <w:rsid w:val="0018712A"/>
    <w:rsid w:val="0018718C"/>
    <w:rsid w:val="0018719F"/>
    <w:rsid w:val="001871D1"/>
    <w:rsid w:val="001871F2"/>
    <w:rsid w:val="00187212"/>
    <w:rsid w:val="00187227"/>
    <w:rsid w:val="00187249"/>
    <w:rsid w:val="0018727D"/>
    <w:rsid w:val="00187326"/>
    <w:rsid w:val="0018732E"/>
    <w:rsid w:val="00187388"/>
    <w:rsid w:val="00187394"/>
    <w:rsid w:val="001873B5"/>
    <w:rsid w:val="001873CE"/>
    <w:rsid w:val="001873DD"/>
    <w:rsid w:val="0018743C"/>
    <w:rsid w:val="0018746B"/>
    <w:rsid w:val="001874D3"/>
    <w:rsid w:val="0018752A"/>
    <w:rsid w:val="00187576"/>
    <w:rsid w:val="0018758A"/>
    <w:rsid w:val="00187599"/>
    <w:rsid w:val="001875D9"/>
    <w:rsid w:val="001875FF"/>
    <w:rsid w:val="001876F1"/>
    <w:rsid w:val="00187724"/>
    <w:rsid w:val="00187744"/>
    <w:rsid w:val="00187764"/>
    <w:rsid w:val="00187805"/>
    <w:rsid w:val="00187820"/>
    <w:rsid w:val="00187849"/>
    <w:rsid w:val="0018786F"/>
    <w:rsid w:val="001878CD"/>
    <w:rsid w:val="001878FB"/>
    <w:rsid w:val="00187911"/>
    <w:rsid w:val="0018795E"/>
    <w:rsid w:val="0018797F"/>
    <w:rsid w:val="00187A19"/>
    <w:rsid w:val="00187A98"/>
    <w:rsid w:val="00187AA1"/>
    <w:rsid w:val="00187B4A"/>
    <w:rsid w:val="00187B80"/>
    <w:rsid w:val="00187BEC"/>
    <w:rsid w:val="00187CBD"/>
    <w:rsid w:val="00187CC9"/>
    <w:rsid w:val="00187CDC"/>
    <w:rsid w:val="00187CE1"/>
    <w:rsid w:val="00187EC6"/>
    <w:rsid w:val="00187F42"/>
    <w:rsid w:val="00187F79"/>
    <w:rsid w:val="00187FAE"/>
    <w:rsid w:val="00187FE3"/>
    <w:rsid w:val="0019000E"/>
    <w:rsid w:val="00190058"/>
    <w:rsid w:val="0019009C"/>
    <w:rsid w:val="001900A3"/>
    <w:rsid w:val="0019015A"/>
    <w:rsid w:val="001901A2"/>
    <w:rsid w:val="00190218"/>
    <w:rsid w:val="00190259"/>
    <w:rsid w:val="001902EF"/>
    <w:rsid w:val="00190348"/>
    <w:rsid w:val="0019051D"/>
    <w:rsid w:val="0019057D"/>
    <w:rsid w:val="00190588"/>
    <w:rsid w:val="001905B8"/>
    <w:rsid w:val="001905E0"/>
    <w:rsid w:val="001905E8"/>
    <w:rsid w:val="001905EA"/>
    <w:rsid w:val="001905FD"/>
    <w:rsid w:val="0019064F"/>
    <w:rsid w:val="00190684"/>
    <w:rsid w:val="001906E4"/>
    <w:rsid w:val="001906E9"/>
    <w:rsid w:val="0019070B"/>
    <w:rsid w:val="00190738"/>
    <w:rsid w:val="0019074A"/>
    <w:rsid w:val="00190750"/>
    <w:rsid w:val="00190772"/>
    <w:rsid w:val="0019085C"/>
    <w:rsid w:val="00190861"/>
    <w:rsid w:val="00190887"/>
    <w:rsid w:val="00190926"/>
    <w:rsid w:val="00190A35"/>
    <w:rsid w:val="00190A4F"/>
    <w:rsid w:val="00190AAB"/>
    <w:rsid w:val="00190ADF"/>
    <w:rsid w:val="00190AF7"/>
    <w:rsid w:val="00190B02"/>
    <w:rsid w:val="00190B25"/>
    <w:rsid w:val="00190B81"/>
    <w:rsid w:val="00190BDC"/>
    <w:rsid w:val="00190BE3"/>
    <w:rsid w:val="00190C7D"/>
    <w:rsid w:val="00190CA6"/>
    <w:rsid w:val="00190D2C"/>
    <w:rsid w:val="00190D90"/>
    <w:rsid w:val="00190DBE"/>
    <w:rsid w:val="00190E15"/>
    <w:rsid w:val="00190EBB"/>
    <w:rsid w:val="00190F78"/>
    <w:rsid w:val="00190FE0"/>
    <w:rsid w:val="00191039"/>
    <w:rsid w:val="0019103C"/>
    <w:rsid w:val="0019105B"/>
    <w:rsid w:val="00191062"/>
    <w:rsid w:val="00191089"/>
    <w:rsid w:val="001910F2"/>
    <w:rsid w:val="00191143"/>
    <w:rsid w:val="0019116E"/>
    <w:rsid w:val="001911A1"/>
    <w:rsid w:val="001911CD"/>
    <w:rsid w:val="0019120E"/>
    <w:rsid w:val="00191223"/>
    <w:rsid w:val="001912C6"/>
    <w:rsid w:val="001912ED"/>
    <w:rsid w:val="00191327"/>
    <w:rsid w:val="00191338"/>
    <w:rsid w:val="0019136D"/>
    <w:rsid w:val="0019140F"/>
    <w:rsid w:val="00191477"/>
    <w:rsid w:val="00191490"/>
    <w:rsid w:val="001914D0"/>
    <w:rsid w:val="0019153A"/>
    <w:rsid w:val="0019154A"/>
    <w:rsid w:val="001915CA"/>
    <w:rsid w:val="001915F9"/>
    <w:rsid w:val="00191821"/>
    <w:rsid w:val="00191846"/>
    <w:rsid w:val="001918B1"/>
    <w:rsid w:val="001918DB"/>
    <w:rsid w:val="00191909"/>
    <w:rsid w:val="00191932"/>
    <w:rsid w:val="001919A7"/>
    <w:rsid w:val="001919AF"/>
    <w:rsid w:val="001919F1"/>
    <w:rsid w:val="00191A18"/>
    <w:rsid w:val="00191A22"/>
    <w:rsid w:val="00191AC6"/>
    <w:rsid w:val="00191AFD"/>
    <w:rsid w:val="00191B03"/>
    <w:rsid w:val="00191B21"/>
    <w:rsid w:val="00191C31"/>
    <w:rsid w:val="00191C46"/>
    <w:rsid w:val="00191C49"/>
    <w:rsid w:val="00191C77"/>
    <w:rsid w:val="00191C9F"/>
    <w:rsid w:val="00191CF3"/>
    <w:rsid w:val="00191D08"/>
    <w:rsid w:val="00191D67"/>
    <w:rsid w:val="00191DE2"/>
    <w:rsid w:val="00191E08"/>
    <w:rsid w:val="00191E1E"/>
    <w:rsid w:val="00191E4F"/>
    <w:rsid w:val="00191ECF"/>
    <w:rsid w:val="00191EDA"/>
    <w:rsid w:val="00191F78"/>
    <w:rsid w:val="00191F99"/>
    <w:rsid w:val="00191FE7"/>
    <w:rsid w:val="0019200E"/>
    <w:rsid w:val="00192013"/>
    <w:rsid w:val="0019201A"/>
    <w:rsid w:val="001920AD"/>
    <w:rsid w:val="001921E2"/>
    <w:rsid w:val="00192207"/>
    <w:rsid w:val="00192209"/>
    <w:rsid w:val="00192225"/>
    <w:rsid w:val="001922D7"/>
    <w:rsid w:val="0019232F"/>
    <w:rsid w:val="00192388"/>
    <w:rsid w:val="00192471"/>
    <w:rsid w:val="00192484"/>
    <w:rsid w:val="0019248A"/>
    <w:rsid w:val="001924A1"/>
    <w:rsid w:val="001924AA"/>
    <w:rsid w:val="001924F6"/>
    <w:rsid w:val="0019257F"/>
    <w:rsid w:val="00192587"/>
    <w:rsid w:val="00192595"/>
    <w:rsid w:val="0019260F"/>
    <w:rsid w:val="00192644"/>
    <w:rsid w:val="001926A8"/>
    <w:rsid w:val="001926CA"/>
    <w:rsid w:val="00192701"/>
    <w:rsid w:val="0019272E"/>
    <w:rsid w:val="001927B0"/>
    <w:rsid w:val="001927CF"/>
    <w:rsid w:val="001928EF"/>
    <w:rsid w:val="001928FA"/>
    <w:rsid w:val="0019292B"/>
    <w:rsid w:val="001929BE"/>
    <w:rsid w:val="00192ABA"/>
    <w:rsid w:val="00192AF2"/>
    <w:rsid w:val="00192B73"/>
    <w:rsid w:val="00192B9A"/>
    <w:rsid w:val="00192BEB"/>
    <w:rsid w:val="00192C6E"/>
    <w:rsid w:val="00192CE7"/>
    <w:rsid w:val="00192D13"/>
    <w:rsid w:val="00192D80"/>
    <w:rsid w:val="00192D89"/>
    <w:rsid w:val="00192D90"/>
    <w:rsid w:val="00192DB8"/>
    <w:rsid w:val="00192E10"/>
    <w:rsid w:val="00192E5C"/>
    <w:rsid w:val="00192F27"/>
    <w:rsid w:val="00193036"/>
    <w:rsid w:val="0019304C"/>
    <w:rsid w:val="001930BD"/>
    <w:rsid w:val="00193131"/>
    <w:rsid w:val="0019324E"/>
    <w:rsid w:val="00193283"/>
    <w:rsid w:val="001932D0"/>
    <w:rsid w:val="00193318"/>
    <w:rsid w:val="00193373"/>
    <w:rsid w:val="00193375"/>
    <w:rsid w:val="001933B2"/>
    <w:rsid w:val="0019342F"/>
    <w:rsid w:val="0019347B"/>
    <w:rsid w:val="00193496"/>
    <w:rsid w:val="001934A2"/>
    <w:rsid w:val="001934EC"/>
    <w:rsid w:val="00193504"/>
    <w:rsid w:val="00193521"/>
    <w:rsid w:val="00193558"/>
    <w:rsid w:val="00193593"/>
    <w:rsid w:val="001935F5"/>
    <w:rsid w:val="001935F8"/>
    <w:rsid w:val="00193656"/>
    <w:rsid w:val="00193660"/>
    <w:rsid w:val="0019371D"/>
    <w:rsid w:val="0019375A"/>
    <w:rsid w:val="00193781"/>
    <w:rsid w:val="001937EA"/>
    <w:rsid w:val="00193815"/>
    <w:rsid w:val="001938C8"/>
    <w:rsid w:val="001939A7"/>
    <w:rsid w:val="001939C8"/>
    <w:rsid w:val="00193A4A"/>
    <w:rsid w:val="00193B60"/>
    <w:rsid w:val="00193C14"/>
    <w:rsid w:val="00193C8A"/>
    <w:rsid w:val="00193CC7"/>
    <w:rsid w:val="00193D24"/>
    <w:rsid w:val="00193E32"/>
    <w:rsid w:val="00193EAC"/>
    <w:rsid w:val="00193EE9"/>
    <w:rsid w:val="00193FAE"/>
    <w:rsid w:val="00193FCF"/>
    <w:rsid w:val="00194061"/>
    <w:rsid w:val="00194079"/>
    <w:rsid w:val="0019416A"/>
    <w:rsid w:val="0019416B"/>
    <w:rsid w:val="001941CB"/>
    <w:rsid w:val="001941D2"/>
    <w:rsid w:val="00194223"/>
    <w:rsid w:val="00194245"/>
    <w:rsid w:val="0019429A"/>
    <w:rsid w:val="00194304"/>
    <w:rsid w:val="0019432D"/>
    <w:rsid w:val="00194374"/>
    <w:rsid w:val="0019437C"/>
    <w:rsid w:val="00194428"/>
    <w:rsid w:val="00194564"/>
    <w:rsid w:val="0019460F"/>
    <w:rsid w:val="0019461A"/>
    <w:rsid w:val="0019466C"/>
    <w:rsid w:val="00194671"/>
    <w:rsid w:val="00194693"/>
    <w:rsid w:val="001946F1"/>
    <w:rsid w:val="001946F4"/>
    <w:rsid w:val="001947B8"/>
    <w:rsid w:val="0019483C"/>
    <w:rsid w:val="00194866"/>
    <w:rsid w:val="0019486B"/>
    <w:rsid w:val="00194A42"/>
    <w:rsid w:val="00194A71"/>
    <w:rsid w:val="00194A76"/>
    <w:rsid w:val="00194A96"/>
    <w:rsid w:val="00194A98"/>
    <w:rsid w:val="00194B36"/>
    <w:rsid w:val="00194B81"/>
    <w:rsid w:val="00194BDF"/>
    <w:rsid w:val="00194C37"/>
    <w:rsid w:val="00194C50"/>
    <w:rsid w:val="00194CCB"/>
    <w:rsid w:val="00194D32"/>
    <w:rsid w:val="00194D53"/>
    <w:rsid w:val="00194D5B"/>
    <w:rsid w:val="00194D6A"/>
    <w:rsid w:val="00194D85"/>
    <w:rsid w:val="00194D96"/>
    <w:rsid w:val="00194DA1"/>
    <w:rsid w:val="00194DAF"/>
    <w:rsid w:val="00194DD0"/>
    <w:rsid w:val="00194E08"/>
    <w:rsid w:val="00194E28"/>
    <w:rsid w:val="00194E4F"/>
    <w:rsid w:val="00194EF8"/>
    <w:rsid w:val="00194FA6"/>
    <w:rsid w:val="001950DE"/>
    <w:rsid w:val="001950ED"/>
    <w:rsid w:val="001950F0"/>
    <w:rsid w:val="00195102"/>
    <w:rsid w:val="00195165"/>
    <w:rsid w:val="001951EA"/>
    <w:rsid w:val="001951F6"/>
    <w:rsid w:val="0019520E"/>
    <w:rsid w:val="0019523B"/>
    <w:rsid w:val="001952A4"/>
    <w:rsid w:val="001952A7"/>
    <w:rsid w:val="001952E4"/>
    <w:rsid w:val="00195358"/>
    <w:rsid w:val="001953F6"/>
    <w:rsid w:val="0019547D"/>
    <w:rsid w:val="001954C1"/>
    <w:rsid w:val="001954DA"/>
    <w:rsid w:val="0019556E"/>
    <w:rsid w:val="001955C2"/>
    <w:rsid w:val="00195621"/>
    <w:rsid w:val="00195687"/>
    <w:rsid w:val="0019568D"/>
    <w:rsid w:val="0019570D"/>
    <w:rsid w:val="00195729"/>
    <w:rsid w:val="001957F8"/>
    <w:rsid w:val="00195820"/>
    <w:rsid w:val="0019584D"/>
    <w:rsid w:val="001958E0"/>
    <w:rsid w:val="001958F6"/>
    <w:rsid w:val="0019593E"/>
    <w:rsid w:val="001959ED"/>
    <w:rsid w:val="00195A07"/>
    <w:rsid w:val="00195A3D"/>
    <w:rsid w:val="00195A60"/>
    <w:rsid w:val="00195A61"/>
    <w:rsid w:val="00195A63"/>
    <w:rsid w:val="00195AA4"/>
    <w:rsid w:val="00195AB0"/>
    <w:rsid w:val="00195AF4"/>
    <w:rsid w:val="00195B08"/>
    <w:rsid w:val="00195B56"/>
    <w:rsid w:val="00195BA0"/>
    <w:rsid w:val="00195C28"/>
    <w:rsid w:val="00195C72"/>
    <w:rsid w:val="00195CEB"/>
    <w:rsid w:val="00195D1E"/>
    <w:rsid w:val="00195D65"/>
    <w:rsid w:val="00195DBA"/>
    <w:rsid w:val="00195DC5"/>
    <w:rsid w:val="00195E4B"/>
    <w:rsid w:val="00195E5B"/>
    <w:rsid w:val="00195E9B"/>
    <w:rsid w:val="00195ED9"/>
    <w:rsid w:val="00195F08"/>
    <w:rsid w:val="00195F28"/>
    <w:rsid w:val="00195F5D"/>
    <w:rsid w:val="00195F71"/>
    <w:rsid w:val="00195F90"/>
    <w:rsid w:val="00195F94"/>
    <w:rsid w:val="00195FF0"/>
    <w:rsid w:val="00196007"/>
    <w:rsid w:val="00196037"/>
    <w:rsid w:val="0019605F"/>
    <w:rsid w:val="001960D3"/>
    <w:rsid w:val="00196140"/>
    <w:rsid w:val="00196255"/>
    <w:rsid w:val="001962AE"/>
    <w:rsid w:val="0019636C"/>
    <w:rsid w:val="00196381"/>
    <w:rsid w:val="001963CE"/>
    <w:rsid w:val="00196445"/>
    <w:rsid w:val="0019644E"/>
    <w:rsid w:val="0019644F"/>
    <w:rsid w:val="0019646F"/>
    <w:rsid w:val="0019648F"/>
    <w:rsid w:val="00196498"/>
    <w:rsid w:val="001964AD"/>
    <w:rsid w:val="001964B3"/>
    <w:rsid w:val="00196540"/>
    <w:rsid w:val="001965E5"/>
    <w:rsid w:val="00196682"/>
    <w:rsid w:val="001966AA"/>
    <w:rsid w:val="001966BE"/>
    <w:rsid w:val="00196727"/>
    <w:rsid w:val="00196747"/>
    <w:rsid w:val="00196777"/>
    <w:rsid w:val="001967E1"/>
    <w:rsid w:val="00196837"/>
    <w:rsid w:val="001968C8"/>
    <w:rsid w:val="00196958"/>
    <w:rsid w:val="001969B4"/>
    <w:rsid w:val="00196AC0"/>
    <w:rsid w:val="00196AD8"/>
    <w:rsid w:val="00196B3C"/>
    <w:rsid w:val="00196BE4"/>
    <w:rsid w:val="00196BF1"/>
    <w:rsid w:val="00196C41"/>
    <w:rsid w:val="00196C4B"/>
    <w:rsid w:val="00196C50"/>
    <w:rsid w:val="00196C62"/>
    <w:rsid w:val="00196C7D"/>
    <w:rsid w:val="00196CF3"/>
    <w:rsid w:val="00196CF8"/>
    <w:rsid w:val="00196E19"/>
    <w:rsid w:val="00196E32"/>
    <w:rsid w:val="00196EB6"/>
    <w:rsid w:val="00196EDE"/>
    <w:rsid w:val="00196F47"/>
    <w:rsid w:val="00196F65"/>
    <w:rsid w:val="00196FE3"/>
    <w:rsid w:val="00196FEB"/>
    <w:rsid w:val="00197003"/>
    <w:rsid w:val="0019702F"/>
    <w:rsid w:val="00197035"/>
    <w:rsid w:val="001970C0"/>
    <w:rsid w:val="001970DA"/>
    <w:rsid w:val="001970F2"/>
    <w:rsid w:val="0019717C"/>
    <w:rsid w:val="001971DF"/>
    <w:rsid w:val="001971F1"/>
    <w:rsid w:val="00197256"/>
    <w:rsid w:val="0019726A"/>
    <w:rsid w:val="00197277"/>
    <w:rsid w:val="001972A4"/>
    <w:rsid w:val="0019746F"/>
    <w:rsid w:val="00197475"/>
    <w:rsid w:val="001974AC"/>
    <w:rsid w:val="001974E4"/>
    <w:rsid w:val="00197547"/>
    <w:rsid w:val="001975D2"/>
    <w:rsid w:val="0019760C"/>
    <w:rsid w:val="00197633"/>
    <w:rsid w:val="0019763C"/>
    <w:rsid w:val="0019764E"/>
    <w:rsid w:val="001976EB"/>
    <w:rsid w:val="00197702"/>
    <w:rsid w:val="0019770C"/>
    <w:rsid w:val="00197731"/>
    <w:rsid w:val="001977DE"/>
    <w:rsid w:val="001977F7"/>
    <w:rsid w:val="00197811"/>
    <w:rsid w:val="00197848"/>
    <w:rsid w:val="00197964"/>
    <w:rsid w:val="00197983"/>
    <w:rsid w:val="001979D3"/>
    <w:rsid w:val="001979DB"/>
    <w:rsid w:val="00197A68"/>
    <w:rsid w:val="00197A8C"/>
    <w:rsid w:val="00197A95"/>
    <w:rsid w:val="00197AB4"/>
    <w:rsid w:val="00197AD5"/>
    <w:rsid w:val="00197B05"/>
    <w:rsid w:val="00197B16"/>
    <w:rsid w:val="00197BE5"/>
    <w:rsid w:val="00197C7E"/>
    <w:rsid w:val="00197C81"/>
    <w:rsid w:val="00197CEA"/>
    <w:rsid w:val="00197DDD"/>
    <w:rsid w:val="00197E33"/>
    <w:rsid w:val="00197E46"/>
    <w:rsid w:val="00197E5E"/>
    <w:rsid w:val="00197E8A"/>
    <w:rsid w:val="00197ED2"/>
    <w:rsid w:val="00197EE4"/>
    <w:rsid w:val="00197F30"/>
    <w:rsid w:val="00197F6A"/>
    <w:rsid w:val="00197F78"/>
    <w:rsid w:val="00197F86"/>
    <w:rsid w:val="001A001D"/>
    <w:rsid w:val="001A0045"/>
    <w:rsid w:val="001A0074"/>
    <w:rsid w:val="001A0086"/>
    <w:rsid w:val="001A00BC"/>
    <w:rsid w:val="001A016E"/>
    <w:rsid w:val="001A0184"/>
    <w:rsid w:val="001A01BB"/>
    <w:rsid w:val="001A0278"/>
    <w:rsid w:val="001A0286"/>
    <w:rsid w:val="001A02B3"/>
    <w:rsid w:val="001A02FC"/>
    <w:rsid w:val="001A0319"/>
    <w:rsid w:val="001A0358"/>
    <w:rsid w:val="001A0377"/>
    <w:rsid w:val="001A037A"/>
    <w:rsid w:val="001A03DB"/>
    <w:rsid w:val="001A0412"/>
    <w:rsid w:val="001A046F"/>
    <w:rsid w:val="001A0482"/>
    <w:rsid w:val="001A0487"/>
    <w:rsid w:val="001A049A"/>
    <w:rsid w:val="001A04BD"/>
    <w:rsid w:val="001A0550"/>
    <w:rsid w:val="001A0572"/>
    <w:rsid w:val="001A058F"/>
    <w:rsid w:val="001A05C9"/>
    <w:rsid w:val="001A05D4"/>
    <w:rsid w:val="001A0631"/>
    <w:rsid w:val="001A0640"/>
    <w:rsid w:val="001A0645"/>
    <w:rsid w:val="001A0670"/>
    <w:rsid w:val="001A0691"/>
    <w:rsid w:val="001A0717"/>
    <w:rsid w:val="001A0722"/>
    <w:rsid w:val="001A0726"/>
    <w:rsid w:val="001A07E4"/>
    <w:rsid w:val="001A0905"/>
    <w:rsid w:val="001A0962"/>
    <w:rsid w:val="001A09DB"/>
    <w:rsid w:val="001A0A62"/>
    <w:rsid w:val="001A0A89"/>
    <w:rsid w:val="001A0B24"/>
    <w:rsid w:val="001A0B66"/>
    <w:rsid w:val="001A0BCA"/>
    <w:rsid w:val="001A0C12"/>
    <w:rsid w:val="001A0C49"/>
    <w:rsid w:val="001A0C64"/>
    <w:rsid w:val="001A0CB3"/>
    <w:rsid w:val="001A0D10"/>
    <w:rsid w:val="001A0D18"/>
    <w:rsid w:val="001A0D35"/>
    <w:rsid w:val="001A0D3D"/>
    <w:rsid w:val="001A0D41"/>
    <w:rsid w:val="001A0D7C"/>
    <w:rsid w:val="001A0E48"/>
    <w:rsid w:val="001A0E5E"/>
    <w:rsid w:val="001A0E80"/>
    <w:rsid w:val="001A0ECE"/>
    <w:rsid w:val="001A0EEE"/>
    <w:rsid w:val="001A0EF7"/>
    <w:rsid w:val="001A0F3A"/>
    <w:rsid w:val="001A0F45"/>
    <w:rsid w:val="001A0F4F"/>
    <w:rsid w:val="001A0FAB"/>
    <w:rsid w:val="001A110D"/>
    <w:rsid w:val="001A1115"/>
    <w:rsid w:val="001A11C1"/>
    <w:rsid w:val="001A11D4"/>
    <w:rsid w:val="001A11D9"/>
    <w:rsid w:val="001A1283"/>
    <w:rsid w:val="001A143A"/>
    <w:rsid w:val="001A14AC"/>
    <w:rsid w:val="001A14B3"/>
    <w:rsid w:val="001A14CA"/>
    <w:rsid w:val="001A14D9"/>
    <w:rsid w:val="001A14DC"/>
    <w:rsid w:val="001A14E6"/>
    <w:rsid w:val="001A1662"/>
    <w:rsid w:val="001A1664"/>
    <w:rsid w:val="001A1665"/>
    <w:rsid w:val="001A1676"/>
    <w:rsid w:val="001A1677"/>
    <w:rsid w:val="001A1692"/>
    <w:rsid w:val="001A182E"/>
    <w:rsid w:val="001A1879"/>
    <w:rsid w:val="001A188A"/>
    <w:rsid w:val="001A18CF"/>
    <w:rsid w:val="001A1945"/>
    <w:rsid w:val="001A19C0"/>
    <w:rsid w:val="001A19D4"/>
    <w:rsid w:val="001A1AD3"/>
    <w:rsid w:val="001A1BA8"/>
    <w:rsid w:val="001A1BAB"/>
    <w:rsid w:val="001A1C5D"/>
    <w:rsid w:val="001A1C89"/>
    <w:rsid w:val="001A1CB2"/>
    <w:rsid w:val="001A1D55"/>
    <w:rsid w:val="001A1D72"/>
    <w:rsid w:val="001A1DCE"/>
    <w:rsid w:val="001A1E21"/>
    <w:rsid w:val="001A1E23"/>
    <w:rsid w:val="001A1EC2"/>
    <w:rsid w:val="001A1F09"/>
    <w:rsid w:val="001A1F7F"/>
    <w:rsid w:val="001A1FD4"/>
    <w:rsid w:val="001A2041"/>
    <w:rsid w:val="001A2059"/>
    <w:rsid w:val="001A2092"/>
    <w:rsid w:val="001A20A5"/>
    <w:rsid w:val="001A20E4"/>
    <w:rsid w:val="001A2254"/>
    <w:rsid w:val="001A22B8"/>
    <w:rsid w:val="001A22EC"/>
    <w:rsid w:val="001A2382"/>
    <w:rsid w:val="001A2422"/>
    <w:rsid w:val="001A254D"/>
    <w:rsid w:val="001A258F"/>
    <w:rsid w:val="001A25A7"/>
    <w:rsid w:val="001A25C5"/>
    <w:rsid w:val="001A260E"/>
    <w:rsid w:val="001A2668"/>
    <w:rsid w:val="001A2692"/>
    <w:rsid w:val="001A26E2"/>
    <w:rsid w:val="001A26E4"/>
    <w:rsid w:val="001A279D"/>
    <w:rsid w:val="001A27B2"/>
    <w:rsid w:val="001A27C4"/>
    <w:rsid w:val="001A27DC"/>
    <w:rsid w:val="001A2843"/>
    <w:rsid w:val="001A28AF"/>
    <w:rsid w:val="001A28E4"/>
    <w:rsid w:val="001A290F"/>
    <w:rsid w:val="001A2933"/>
    <w:rsid w:val="001A2A46"/>
    <w:rsid w:val="001A2A8F"/>
    <w:rsid w:val="001A2B02"/>
    <w:rsid w:val="001A2B25"/>
    <w:rsid w:val="001A2B26"/>
    <w:rsid w:val="001A2B97"/>
    <w:rsid w:val="001A2C09"/>
    <w:rsid w:val="001A2C8E"/>
    <w:rsid w:val="001A2CC3"/>
    <w:rsid w:val="001A2CD6"/>
    <w:rsid w:val="001A2CE1"/>
    <w:rsid w:val="001A2CF1"/>
    <w:rsid w:val="001A2DAA"/>
    <w:rsid w:val="001A2DD3"/>
    <w:rsid w:val="001A2DE5"/>
    <w:rsid w:val="001A2E6D"/>
    <w:rsid w:val="001A2F31"/>
    <w:rsid w:val="001A2F76"/>
    <w:rsid w:val="001A2FAE"/>
    <w:rsid w:val="001A2FCD"/>
    <w:rsid w:val="001A2FD3"/>
    <w:rsid w:val="001A2FEC"/>
    <w:rsid w:val="001A3019"/>
    <w:rsid w:val="001A3065"/>
    <w:rsid w:val="001A307E"/>
    <w:rsid w:val="001A3236"/>
    <w:rsid w:val="001A329D"/>
    <w:rsid w:val="001A3329"/>
    <w:rsid w:val="001A3458"/>
    <w:rsid w:val="001A350D"/>
    <w:rsid w:val="001A3562"/>
    <w:rsid w:val="001A36FB"/>
    <w:rsid w:val="001A36FC"/>
    <w:rsid w:val="001A3738"/>
    <w:rsid w:val="001A37D8"/>
    <w:rsid w:val="001A3823"/>
    <w:rsid w:val="001A3869"/>
    <w:rsid w:val="001A3875"/>
    <w:rsid w:val="001A38B2"/>
    <w:rsid w:val="001A3957"/>
    <w:rsid w:val="001A39D0"/>
    <w:rsid w:val="001A39F3"/>
    <w:rsid w:val="001A3A50"/>
    <w:rsid w:val="001A3B25"/>
    <w:rsid w:val="001A3B53"/>
    <w:rsid w:val="001A3BAB"/>
    <w:rsid w:val="001A3C26"/>
    <w:rsid w:val="001A3C8B"/>
    <w:rsid w:val="001A3DB4"/>
    <w:rsid w:val="001A3DB9"/>
    <w:rsid w:val="001A3DCC"/>
    <w:rsid w:val="001A3EA1"/>
    <w:rsid w:val="001A3EC1"/>
    <w:rsid w:val="001A3F4D"/>
    <w:rsid w:val="001A3F8B"/>
    <w:rsid w:val="001A3F92"/>
    <w:rsid w:val="001A3FB4"/>
    <w:rsid w:val="001A3FC9"/>
    <w:rsid w:val="001A3FE8"/>
    <w:rsid w:val="001A401B"/>
    <w:rsid w:val="001A4066"/>
    <w:rsid w:val="001A4106"/>
    <w:rsid w:val="001A41B2"/>
    <w:rsid w:val="001A41B7"/>
    <w:rsid w:val="001A4233"/>
    <w:rsid w:val="001A4259"/>
    <w:rsid w:val="001A4372"/>
    <w:rsid w:val="001A4424"/>
    <w:rsid w:val="001A4557"/>
    <w:rsid w:val="001A4588"/>
    <w:rsid w:val="001A45DE"/>
    <w:rsid w:val="001A4635"/>
    <w:rsid w:val="001A465A"/>
    <w:rsid w:val="001A46A9"/>
    <w:rsid w:val="001A46E0"/>
    <w:rsid w:val="001A46E1"/>
    <w:rsid w:val="001A472C"/>
    <w:rsid w:val="001A479E"/>
    <w:rsid w:val="001A47EA"/>
    <w:rsid w:val="001A4829"/>
    <w:rsid w:val="001A4851"/>
    <w:rsid w:val="001A4875"/>
    <w:rsid w:val="001A48B3"/>
    <w:rsid w:val="001A48C6"/>
    <w:rsid w:val="001A498C"/>
    <w:rsid w:val="001A49C4"/>
    <w:rsid w:val="001A4A13"/>
    <w:rsid w:val="001A4A17"/>
    <w:rsid w:val="001A4A5D"/>
    <w:rsid w:val="001A4A7E"/>
    <w:rsid w:val="001A4ABC"/>
    <w:rsid w:val="001A4B0A"/>
    <w:rsid w:val="001A4C6B"/>
    <w:rsid w:val="001A4C79"/>
    <w:rsid w:val="001A4CF1"/>
    <w:rsid w:val="001A4D77"/>
    <w:rsid w:val="001A4E81"/>
    <w:rsid w:val="001A4E93"/>
    <w:rsid w:val="001A4EA5"/>
    <w:rsid w:val="001A4F11"/>
    <w:rsid w:val="001A4F49"/>
    <w:rsid w:val="001A4F80"/>
    <w:rsid w:val="001A4FD4"/>
    <w:rsid w:val="001A5040"/>
    <w:rsid w:val="001A5065"/>
    <w:rsid w:val="001A509E"/>
    <w:rsid w:val="001A5115"/>
    <w:rsid w:val="001A513C"/>
    <w:rsid w:val="001A516D"/>
    <w:rsid w:val="001A5186"/>
    <w:rsid w:val="001A5200"/>
    <w:rsid w:val="001A5228"/>
    <w:rsid w:val="001A5236"/>
    <w:rsid w:val="001A5251"/>
    <w:rsid w:val="001A525A"/>
    <w:rsid w:val="001A527A"/>
    <w:rsid w:val="001A528B"/>
    <w:rsid w:val="001A52A0"/>
    <w:rsid w:val="001A52CA"/>
    <w:rsid w:val="001A5319"/>
    <w:rsid w:val="001A532F"/>
    <w:rsid w:val="001A5358"/>
    <w:rsid w:val="001A53A1"/>
    <w:rsid w:val="001A53A2"/>
    <w:rsid w:val="001A53BF"/>
    <w:rsid w:val="001A53DE"/>
    <w:rsid w:val="001A54B1"/>
    <w:rsid w:val="001A5581"/>
    <w:rsid w:val="001A559E"/>
    <w:rsid w:val="001A566E"/>
    <w:rsid w:val="001A577B"/>
    <w:rsid w:val="001A5791"/>
    <w:rsid w:val="001A57D5"/>
    <w:rsid w:val="001A5816"/>
    <w:rsid w:val="001A5825"/>
    <w:rsid w:val="001A584D"/>
    <w:rsid w:val="001A58A2"/>
    <w:rsid w:val="001A58AF"/>
    <w:rsid w:val="001A5910"/>
    <w:rsid w:val="001A5982"/>
    <w:rsid w:val="001A59C1"/>
    <w:rsid w:val="001A5A58"/>
    <w:rsid w:val="001A5ADA"/>
    <w:rsid w:val="001A5B35"/>
    <w:rsid w:val="001A5B77"/>
    <w:rsid w:val="001A5BBF"/>
    <w:rsid w:val="001A5BC9"/>
    <w:rsid w:val="001A5BE5"/>
    <w:rsid w:val="001A5BEA"/>
    <w:rsid w:val="001A5C1A"/>
    <w:rsid w:val="001A5C46"/>
    <w:rsid w:val="001A5C84"/>
    <w:rsid w:val="001A5C94"/>
    <w:rsid w:val="001A5DAB"/>
    <w:rsid w:val="001A5DF1"/>
    <w:rsid w:val="001A5E9F"/>
    <w:rsid w:val="001A5ED6"/>
    <w:rsid w:val="001A5F11"/>
    <w:rsid w:val="001A5F15"/>
    <w:rsid w:val="001A5F17"/>
    <w:rsid w:val="001A5F8D"/>
    <w:rsid w:val="001A5FA0"/>
    <w:rsid w:val="001A5FA4"/>
    <w:rsid w:val="001A6009"/>
    <w:rsid w:val="001A6078"/>
    <w:rsid w:val="001A608D"/>
    <w:rsid w:val="001A6094"/>
    <w:rsid w:val="001A60CF"/>
    <w:rsid w:val="001A612F"/>
    <w:rsid w:val="001A6173"/>
    <w:rsid w:val="001A61BD"/>
    <w:rsid w:val="001A6266"/>
    <w:rsid w:val="001A62D3"/>
    <w:rsid w:val="001A62DA"/>
    <w:rsid w:val="001A6325"/>
    <w:rsid w:val="001A6377"/>
    <w:rsid w:val="001A63DA"/>
    <w:rsid w:val="001A63F6"/>
    <w:rsid w:val="001A64AD"/>
    <w:rsid w:val="001A652C"/>
    <w:rsid w:val="001A6552"/>
    <w:rsid w:val="001A6617"/>
    <w:rsid w:val="001A66A1"/>
    <w:rsid w:val="001A66D0"/>
    <w:rsid w:val="001A66F1"/>
    <w:rsid w:val="001A670D"/>
    <w:rsid w:val="001A6714"/>
    <w:rsid w:val="001A6788"/>
    <w:rsid w:val="001A678B"/>
    <w:rsid w:val="001A67F4"/>
    <w:rsid w:val="001A67FB"/>
    <w:rsid w:val="001A682F"/>
    <w:rsid w:val="001A6861"/>
    <w:rsid w:val="001A68B8"/>
    <w:rsid w:val="001A68C7"/>
    <w:rsid w:val="001A6920"/>
    <w:rsid w:val="001A69A7"/>
    <w:rsid w:val="001A69C6"/>
    <w:rsid w:val="001A69E6"/>
    <w:rsid w:val="001A6B2F"/>
    <w:rsid w:val="001A6B7B"/>
    <w:rsid w:val="001A6B8F"/>
    <w:rsid w:val="001A6B9A"/>
    <w:rsid w:val="001A6BA6"/>
    <w:rsid w:val="001A6BA7"/>
    <w:rsid w:val="001A6BF6"/>
    <w:rsid w:val="001A6CD1"/>
    <w:rsid w:val="001A6CD6"/>
    <w:rsid w:val="001A6D7D"/>
    <w:rsid w:val="001A6E7D"/>
    <w:rsid w:val="001A6F01"/>
    <w:rsid w:val="001A6F41"/>
    <w:rsid w:val="001A6F71"/>
    <w:rsid w:val="001A6F74"/>
    <w:rsid w:val="001A7058"/>
    <w:rsid w:val="001A705A"/>
    <w:rsid w:val="001A7129"/>
    <w:rsid w:val="001A7168"/>
    <w:rsid w:val="001A71C5"/>
    <w:rsid w:val="001A71E3"/>
    <w:rsid w:val="001A7227"/>
    <w:rsid w:val="001A7261"/>
    <w:rsid w:val="001A726E"/>
    <w:rsid w:val="001A72EA"/>
    <w:rsid w:val="001A73B7"/>
    <w:rsid w:val="001A7427"/>
    <w:rsid w:val="001A7486"/>
    <w:rsid w:val="001A74D6"/>
    <w:rsid w:val="001A7583"/>
    <w:rsid w:val="001A7591"/>
    <w:rsid w:val="001A75D2"/>
    <w:rsid w:val="001A765D"/>
    <w:rsid w:val="001A76B4"/>
    <w:rsid w:val="001A76C5"/>
    <w:rsid w:val="001A76FB"/>
    <w:rsid w:val="001A772F"/>
    <w:rsid w:val="001A7730"/>
    <w:rsid w:val="001A77D2"/>
    <w:rsid w:val="001A77D9"/>
    <w:rsid w:val="001A7802"/>
    <w:rsid w:val="001A78B5"/>
    <w:rsid w:val="001A78EF"/>
    <w:rsid w:val="001A7943"/>
    <w:rsid w:val="001A7970"/>
    <w:rsid w:val="001A7A0B"/>
    <w:rsid w:val="001A7A9C"/>
    <w:rsid w:val="001A7B04"/>
    <w:rsid w:val="001A7B3D"/>
    <w:rsid w:val="001A7B57"/>
    <w:rsid w:val="001A7B7F"/>
    <w:rsid w:val="001A7BDC"/>
    <w:rsid w:val="001A7BE1"/>
    <w:rsid w:val="001A7C15"/>
    <w:rsid w:val="001A7C98"/>
    <w:rsid w:val="001A7CDA"/>
    <w:rsid w:val="001A7CDE"/>
    <w:rsid w:val="001A7D02"/>
    <w:rsid w:val="001A7D05"/>
    <w:rsid w:val="001A7E04"/>
    <w:rsid w:val="001A7EA5"/>
    <w:rsid w:val="001A7F17"/>
    <w:rsid w:val="001A7FEF"/>
    <w:rsid w:val="001B0055"/>
    <w:rsid w:val="001B00DE"/>
    <w:rsid w:val="001B0110"/>
    <w:rsid w:val="001B018B"/>
    <w:rsid w:val="001B0194"/>
    <w:rsid w:val="001B01AB"/>
    <w:rsid w:val="001B021D"/>
    <w:rsid w:val="001B0223"/>
    <w:rsid w:val="001B024E"/>
    <w:rsid w:val="001B0299"/>
    <w:rsid w:val="001B032B"/>
    <w:rsid w:val="001B0334"/>
    <w:rsid w:val="001B03E3"/>
    <w:rsid w:val="001B03EF"/>
    <w:rsid w:val="001B04B0"/>
    <w:rsid w:val="001B04DC"/>
    <w:rsid w:val="001B0520"/>
    <w:rsid w:val="001B054A"/>
    <w:rsid w:val="001B05B8"/>
    <w:rsid w:val="001B05DB"/>
    <w:rsid w:val="001B0646"/>
    <w:rsid w:val="001B0649"/>
    <w:rsid w:val="001B0654"/>
    <w:rsid w:val="001B0697"/>
    <w:rsid w:val="001B06D8"/>
    <w:rsid w:val="001B06E7"/>
    <w:rsid w:val="001B0731"/>
    <w:rsid w:val="001B0746"/>
    <w:rsid w:val="001B07AA"/>
    <w:rsid w:val="001B0831"/>
    <w:rsid w:val="001B0876"/>
    <w:rsid w:val="001B0891"/>
    <w:rsid w:val="001B08D5"/>
    <w:rsid w:val="001B08FD"/>
    <w:rsid w:val="001B093A"/>
    <w:rsid w:val="001B09CC"/>
    <w:rsid w:val="001B0A09"/>
    <w:rsid w:val="001B0A49"/>
    <w:rsid w:val="001B0AD2"/>
    <w:rsid w:val="001B0BAC"/>
    <w:rsid w:val="001B0C04"/>
    <w:rsid w:val="001B0C82"/>
    <w:rsid w:val="001B0CAD"/>
    <w:rsid w:val="001B0CE0"/>
    <w:rsid w:val="001B0DEC"/>
    <w:rsid w:val="001B0E71"/>
    <w:rsid w:val="001B0E88"/>
    <w:rsid w:val="001B0EE5"/>
    <w:rsid w:val="001B0F5D"/>
    <w:rsid w:val="001B1023"/>
    <w:rsid w:val="001B1043"/>
    <w:rsid w:val="001B1086"/>
    <w:rsid w:val="001B1129"/>
    <w:rsid w:val="001B117C"/>
    <w:rsid w:val="001B1203"/>
    <w:rsid w:val="001B120C"/>
    <w:rsid w:val="001B1234"/>
    <w:rsid w:val="001B1248"/>
    <w:rsid w:val="001B134F"/>
    <w:rsid w:val="001B1355"/>
    <w:rsid w:val="001B136A"/>
    <w:rsid w:val="001B1387"/>
    <w:rsid w:val="001B13D4"/>
    <w:rsid w:val="001B13F7"/>
    <w:rsid w:val="001B142A"/>
    <w:rsid w:val="001B14C8"/>
    <w:rsid w:val="001B14E8"/>
    <w:rsid w:val="001B1526"/>
    <w:rsid w:val="001B1545"/>
    <w:rsid w:val="001B1565"/>
    <w:rsid w:val="001B156C"/>
    <w:rsid w:val="001B1731"/>
    <w:rsid w:val="001B1773"/>
    <w:rsid w:val="001B17AA"/>
    <w:rsid w:val="001B17B0"/>
    <w:rsid w:val="001B17C4"/>
    <w:rsid w:val="001B1815"/>
    <w:rsid w:val="001B185B"/>
    <w:rsid w:val="001B189D"/>
    <w:rsid w:val="001B18BF"/>
    <w:rsid w:val="001B1979"/>
    <w:rsid w:val="001B19DC"/>
    <w:rsid w:val="001B1A24"/>
    <w:rsid w:val="001B1A2D"/>
    <w:rsid w:val="001B1A45"/>
    <w:rsid w:val="001B1A58"/>
    <w:rsid w:val="001B1A8D"/>
    <w:rsid w:val="001B1B1C"/>
    <w:rsid w:val="001B1B36"/>
    <w:rsid w:val="001B1B9C"/>
    <w:rsid w:val="001B1BDE"/>
    <w:rsid w:val="001B1C14"/>
    <w:rsid w:val="001B1C21"/>
    <w:rsid w:val="001B1C68"/>
    <w:rsid w:val="001B1CB6"/>
    <w:rsid w:val="001B1D56"/>
    <w:rsid w:val="001B1D76"/>
    <w:rsid w:val="001B1DC8"/>
    <w:rsid w:val="001B1DCA"/>
    <w:rsid w:val="001B1E17"/>
    <w:rsid w:val="001B1E27"/>
    <w:rsid w:val="001B1EC8"/>
    <w:rsid w:val="001B1F8F"/>
    <w:rsid w:val="001B1F9C"/>
    <w:rsid w:val="001B1FFB"/>
    <w:rsid w:val="001B2040"/>
    <w:rsid w:val="001B2076"/>
    <w:rsid w:val="001B20E9"/>
    <w:rsid w:val="001B212A"/>
    <w:rsid w:val="001B2164"/>
    <w:rsid w:val="001B2197"/>
    <w:rsid w:val="001B21B9"/>
    <w:rsid w:val="001B224E"/>
    <w:rsid w:val="001B2267"/>
    <w:rsid w:val="001B22BD"/>
    <w:rsid w:val="001B22CB"/>
    <w:rsid w:val="001B22D7"/>
    <w:rsid w:val="001B232B"/>
    <w:rsid w:val="001B2352"/>
    <w:rsid w:val="001B23AF"/>
    <w:rsid w:val="001B23F6"/>
    <w:rsid w:val="001B2430"/>
    <w:rsid w:val="001B2458"/>
    <w:rsid w:val="001B2472"/>
    <w:rsid w:val="001B2481"/>
    <w:rsid w:val="001B2516"/>
    <w:rsid w:val="001B2594"/>
    <w:rsid w:val="001B25BB"/>
    <w:rsid w:val="001B25EA"/>
    <w:rsid w:val="001B2602"/>
    <w:rsid w:val="001B2665"/>
    <w:rsid w:val="001B268E"/>
    <w:rsid w:val="001B26E2"/>
    <w:rsid w:val="001B26E3"/>
    <w:rsid w:val="001B26FF"/>
    <w:rsid w:val="001B27B0"/>
    <w:rsid w:val="001B27BC"/>
    <w:rsid w:val="001B27D5"/>
    <w:rsid w:val="001B2868"/>
    <w:rsid w:val="001B287E"/>
    <w:rsid w:val="001B2915"/>
    <w:rsid w:val="001B2917"/>
    <w:rsid w:val="001B2A04"/>
    <w:rsid w:val="001B2A12"/>
    <w:rsid w:val="001B2A53"/>
    <w:rsid w:val="001B2A6A"/>
    <w:rsid w:val="001B2B04"/>
    <w:rsid w:val="001B2C29"/>
    <w:rsid w:val="001B2CD9"/>
    <w:rsid w:val="001B2D6E"/>
    <w:rsid w:val="001B2D79"/>
    <w:rsid w:val="001B2DAA"/>
    <w:rsid w:val="001B2E07"/>
    <w:rsid w:val="001B2EF8"/>
    <w:rsid w:val="001B2F19"/>
    <w:rsid w:val="001B2FDE"/>
    <w:rsid w:val="001B2FDF"/>
    <w:rsid w:val="001B2FE1"/>
    <w:rsid w:val="001B2FFD"/>
    <w:rsid w:val="001B3040"/>
    <w:rsid w:val="001B3079"/>
    <w:rsid w:val="001B3093"/>
    <w:rsid w:val="001B30BD"/>
    <w:rsid w:val="001B30ED"/>
    <w:rsid w:val="001B311E"/>
    <w:rsid w:val="001B3233"/>
    <w:rsid w:val="001B3281"/>
    <w:rsid w:val="001B32A2"/>
    <w:rsid w:val="001B3382"/>
    <w:rsid w:val="001B33DB"/>
    <w:rsid w:val="001B3401"/>
    <w:rsid w:val="001B3436"/>
    <w:rsid w:val="001B3437"/>
    <w:rsid w:val="001B344D"/>
    <w:rsid w:val="001B3483"/>
    <w:rsid w:val="001B348E"/>
    <w:rsid w:val="001B34A5"/>
    <w:rsid w:val="001B34DE"/>
    <w:rsid w:val="001B3521"/>
    <w:rsid w:val="001B35F8"/>
    <w:rsid w:val="001B3617"/>
    <w:rsid w:val="001B362D"/>
    <w:rsid w:val="001B36ED"/>
    <w:rsid w:val="001B3708"/>
    <w:rsid w:val="001B379B"/>
    <w:rsid w:val="001B3823"/>
    <w:rsid w:val="001B3869"/>
    <w:rsid w:val="001B392E"/>
    <w:rsid w:val="001B39A3"/>
    <w:rsid w:val="001B39C3"/>
    <w:rsid w:val="001B39FA"/>
    <w:rsid w:val="001B3A64"/>
    <w:rsid w:val="001B3A87"/>
    <w:rsid w:val="001B3A94"/>
    <w:rsid w:val="001B3AA9"/>
    <w:rsid w:val="001B3AB0"/>
    <w:rsid w:val="001B3AB5"/>
    <w:rsid w:val="001B3AF7"/>
    <w:rsid w:val="001B3BC1"/>
    <w:rsid w:val="001B3BD3"/>
    <w:rsid w:val="001B3CD0"/>
    <w:rsid w:val="001B3D15"/>
    <w:rsid w:val="001B3D37"/>
    <w:rsid w:val="001B3D53"/>
    <w:rsid w:val="001B3DAB"/>
    <w:rsid w:val="001B3DC3"/>
    <w:rsid w:val="001B3E93"/>
    <w:rsid w:val="001B3EC3"/>
    <w:rsid w:val="001B3EFC"/>
    <w:rsid w:val="001B4003"/>
    <w:rsid w:val="001B405A"/>
    <w:rsid w:val="001B4081"/>
    <w:rsid w:val="001B40E5"/>
    <w:rsid w:val="001B40EE"/>
    <w:rsid w:val="001B4106"/>
    <w:rsid w:val="001B414A"/>
    <w:rsid w:val="001B415D"/>
    <w:rsid w:val="001B4182"/>
    <w:rsid w:val="001B4186"/>
    <w:rsid w:val="001B420E"/>
    <w:rsid w:val="001B425E"/>
    <w:rsid w:val="001B4263"/>
    <w:rsid w:val="001B42C1"/>
    <w:rsid w:val="001B43E5"/>
    <w:rsid w:val="001B447B"/>
    <w:rsid w:val="001B448E"/>
    <w:rsid w:val="001B44D1"/>
    <w:rsid w:val="001B4506"/>
    <w:rsid w:val="001B4569"/>
    <w:rsid w:val="001B45C6"/>
    <w:rsid w:val="001B45D7"/>
    <w:rsid w:val="001B45DF"/>
    <w:rsid w:val="001B45FA"/>
    <w:rsid w:val="001B4600"/>
    <w:rsid w:val="001B4633"/>
    <w:rsid w:val="001B465E"/>
    <w:rsid w:val="001B470E"/>
    <w:rsid w:val="001B47FF"/>
    <w:rsid w:val="001B4869"/>
    <w:rsid w:val="001B48FB"/>
    <w:rsid w:val="001B4992"/>
    <w:rsid w:val="001B49F0"/>
    <w:rsid w:val="001B4A56"/>
    <w:rsid w:val="001B4AC6"/>
    <w:rsid w:val="001B4B52"/>
    <w:rsid w:val="001B4B75"/>
    <w:rsid w:val="001B4C08"/>
    <w:rsid w:val="001B4CA7"/>
    <w:rsid w:val="001B4CA9"/>
    <w:rsid w:val="001B4CAE"/>
    <w:rsid w:val="001B4D79"/>
    <w:rsid w:val="001B4EFB"/>
    <w:rsid w:val="001B4F2E"/>
    <w:rsid w:val="001B4F61"/>
    <w:rsid w:val="001B4F65"/>
    <w:rsid w:val="001B4F85"/>
    <w:rsid w:val="001B4FAC"/>
    <w:rsid w:val="001B505D"/>
    <w:rsid w:val="001B512C"/>
    <w:rsid w:val="001B51C0"/>
    <w:rsid w:val="001B51CC"/>
    <w:rsid w:val="001B51DB"/>
    <w:rsid w:val="001B51DC"/>
    <w:rsid w:val="001B5233"/>
    <w:rsid w:val="001B5262"/>
    <w:rsid w:val="001B5273"/>
    <w:rsid w:val="001B52B1"/>
    <w:rsid w:val="001B535E"/>
    <w:rsid w:val="001B53A6"/>
    <w:rsid w:val="001B53E5"/>
    <w:rsid w:val="001B53E9"/>
    <w:rsid w:val="001B5429"/>
    <w:rsid w:val="001B5462"/>
    <w:rsid w:val="001B5469"/>
    <w:rsid w:val="001B5489"/>
    <w:rsid w:val="001B549B"/>
    <w:rsid w:val="001B54DF"/>
    <w:rsid w:val="001B5512"/>
    <w:rsid w:val="001B5518"/>
    <w:rsid w:val="001B5539"/>
    <w:rsid w:val="001B56DF"/>
    <w:rsid w:val="001B56E8"/>
    <w:rsid w:val="001B56ED"/>
    <w:rsid w:val="001B56FE"/>
    <w:rsid w:val="001B5777"/>
    <w:rsid w:val="001B57B6"/>
    <w:rsid w:val="001B5836"/>
    <w:rsid w:val="001B5879"/>
    <w:rsid w:val="001B5913"/>
    <w:rsid w:val="001B59B2"/>
    <w:rsid w:val="001B5A1B"/>
    <w:rsid w:val="001B5A4B"/>
    <w:rsid w:val="001B5A54"/>
    <w:rsid w:val="001B5A74"/>
    <w:rsid w:val="001B5AC0"/>
    <w:rsid w:val="001B5AE4"/>
    <w:rsid w:val="001B5B20"/>
    <w:rsid w:val="001B5B7A"/>
    <w:rsid w:val="001B5C09"/>
    <w:rsid w:val="001B5C40"/>
    <w:rsid w:val="001B5CBC"/>
    <w:rsid w:val="001B5DCB"/>
    <w:rsid w:val="001B5DFA"/>
    <w:rsid w:val="001B5F2F"/>
    <w:rsid w:val="001B5F5F"/>
    <w:rsid w:val="001B60A4"/>
    <w:rsid w:val="001B60BC"/>
    <w:rsid w:val="001B60BE"/>
    <w:rsid w:val="001B60FC"/>
    <w:rsid w:val="001B6107"/>
    <w:rsid w:val="001B6165"/>
    <w:rsid w:val="001B61D5"/>
    <w:rsid w:val="001B6209"/>
    <w:rsid w:val="001B62A5"/>
    <w:rsid w:val="001B62B6"/>
    <w:rsid w:val="001B62B9"/>
    <w:rsid w:val="001B6389"/>
    <w:rsid w:val="001B638D"/>
    <w:rsid w:val="001B63A0"/>
    <w:rsid w:val="001B63D6"/>
    <w:rsid w:val="001B6424"/>
    <w:rsid w:val="001B647D"/>
    <w:rsid w:val="001B6498"/>
    <w:rsid w:val="001B64EB"/>
    <w:rsid w:val="001B6511"/>
    <w:rsid w:val="001B6528"/>
    <w:rsid w:val="001B652C"/>
    <w:rsid w:val="001B662B"/>
    <w:rsid w:val="001B6656"/>
    <w:rsid w:val="001B6706"/>
    <w:rsid w:val="001B6852"/>
    <w:rsid w:val="001B6895"/>
    <w:rsid w:val="001B6918"/>
    <w:rsid w:val="001B6954"/>
    <w:rsid w:val="001B6976"/>
    <w:rsid w:val="001B699B"/>
    <w:rsid w:val="001B69FA"/>
    <w:rsid w:val="001B6A6A"/>
    <w:rsid w:val="001B6A76"/>
    <w:rsid w:val="001B6B40"/>
    <w:rsid w:val="001B6BE0"/>
    <w:rsid w:val="001B6C71"/>
    <w:rsid w:val="001B6C7E"/>
    <w:rsid w:val="001B6CF5"/>
    <w:rsid w:val="001B6D27"/>
    <w:rsid w:val="001B6D64"/>
    <w:rsid w:val="001B6D6A"/>
    <w:rsid w:val="001B6D83"/>
    <w:rsid w:val="001B6DF5"/>
    <w:rsid w:val="001B6DFE"/>
    <w:rsid w:val="001B6E82"/>
    <w:rsid w:val="001B6EC0"/>
    <w:rsid w:val="001B6F01"/>
    <w:rsid w:val="001B6F42"/>
    <w:rsid w:val="001B6FBF"/>
    <w:rsid w:val="001B6FC9"/>
    <w:rsid w:val="001B7110"/>
    <w:rsid w:val="001B7205"/>
    <w:rsid w:val="001B7224"/>
    <w:rsid w:val="001B724B"/>
    <w:rsid w:val="001B7250"/>
    <w:rsid w:val="001B7251"/>
    <w:rsid w:val="001B735F"/>
    <w:rsid w:val="001B739D"/>
    <w:rsid w:val="001B74D3"/>
    <w:rsid w:val="001B753D"/>
    <w:rsid w:val="001B755B"/>
    <w:rsid w:val="001B755C"/>
    <w:rsid w:val="001B75D9"/>
    <w:rsid w:val="001B7637"/>
    <w:rsid w:val="001B763E"/>
    <w:rsid w:val="001B764E"/>
    <w:rsid w:val="001B7688"/>
    <w:rsid w:val="001B76C4"/>
    <w:rsid w:val="001B7713"/>
    <w:rsid w:val="001B7796"/>
    <w:rsid w:val="001B7803"/>
    <w:rsid w:val="001B7817"/>
    <w:rsid w:val="001B78AA"/>
    <w:rsid w:val="001B78E0"/>
    <w:rsid w:val="001B7AB1"/>
    <w:rsid w:val="001B7AB9"/>
    <w:rsid w:val="001B7B27"/>
    <w:rsid w:val="001B7B2D"/>
    <w:rsid w:val="001B7C05"/>
    <w:rsid w:val="001B7CA4"/>
    <w:rsid w:val="001B7CC8"/>
    <w:rsid w:val="001B7D27"/>
    <w:rsid w:val="001B7D33"/>
    <w:rsid w:val="001B7D3C"/>
    <w:rsid w:val="001B7D52"/>
    <w:rsid w:val="001B7D81"/>
    <w:rsid w:val="001B7DC5"/>
    <w:rsid w:val="001B7E2C"/>
    <w:rsid w:val="001B7E3E"/>
    <w:rsid w:val="001B7E55"/>
    <w:rsid w:val="001B7E91"/>
    <w:rsid w:val="001B7EA1"/>
    <w:rsid w:val="001B7EC4"/>
    <w:rsid w:val="001B7F0D"/>
    <w:rsid w:val="001B7F11"/>
    <w:rsid w:val="001B7F72"/>
    <w:rsid w:val="001B7F9B"/>
    <w:rsid w:val="001C0009"/>
    <w:rsid w:val="001C0036"/>
    <w:rsid w:val="001C0076"/>
    <w:rsid w:val="001C0168"/>
    <w:rsid w:val="001C01CE"/>
    <w:rsid w:val="001C0232"/>
    <w:rsid w:val="001C0314"/>
    <w:rsid w:val="001C0353"/>
    <w:rsid w:val="001C0391"/>
    <w:rsid w:val="001C03E3"/>
    <w:rsid w:val="001C056F"/>
    <w:rsid w:val="001C05AE"/>
    <w:rsid w:val="001C05FB"/>
    <w:rsid w:val="001C0668"/>
    <w:rsid w:val="001C069C"/>
    <w:rsid w:val="001C06F2"/>
    <w:rsid w:val="001C0703"/>
    <w:rsid w:val="001C0708"/>
    <w:rsid w:val="001C0732"/>
    <w:rsid w:val="001C0752"/>
    <w:rsid w:val="001C0781"/>
    <w:rsid w:val="001C0793"/>
    <w:rsid w:val="001C07B6"/>
    <w:rsid w:val="001C0876"/>
    <w:rsid w:val="001C08CB"/>
    <w:rsid w:val="001C091A"/>
    <w:rsid w:val="001C0931"/>
    <w:rsid w:val="001C0939"/>
    <w:rsid w:val="001C095E"/>
    <w:rsid w:val="001C0966"/>
    <w:rsid w:val="001C097E"/>
    <w:rsid w:val="001C0981"/>
    <w:rsid w:val="001C099B"/>
    <w:rsid w:val="001C09B0"/>
    <w:rsid w:val="001C09C5"/>
    <w:rsid w:val="001C09EC"/>
    <w:rsid w:val="001C0A37"/>
    <w:rsid w:val="001C0AA5"/>
    <w:rsid w:val="001C0ABC"/>
    <w:rsid w:val="001C0B11"/>
    <w:rsid w:val="001C0B16"/>
    <w:rsid w:val="001C0BAE"/>
    <w:rsid w:val="001C0BD9"/>
    <w:rsid w:val="001C0BF0"/>
    <w:rsid w:val="001C0C76"/>
    <w:rsid w:val="001C0CA1"/>
    <w:rsid w:val="001C0D0E"/>
    <w:rsid w:val="001C0D1D"/>
    <w:rsid w:val="001C0D48"/>
    <w:rsid w:val="001C0D59"/>
    <w:rsid w:val="001C0D8F"/>
    <w:rsid w:val="001C0DDB"/>
    <w:rsid w:val="001C0E00"/>
    <w:rsid w:val="001C0E13"/>
    <w:rsid w:val="001C0E27"/>
    <w:rsid w:val="001C0E2C"/>
    <w:rsid w:val="001C0E53"/>
    <w:rsid w:val="001C0E58"/>
    <w:rsid w:val="001C0E61"/>
    <w:rsid w:val="001C0E9E"/>
    <w:rsid w:val="001C0EDA"/>
    <w:rsid w:val="001C0F6C"/>
    <w:rsid w:val="001C0F9B"/>
    <w:rsid w:val="001C0F9C"/>
    <w:rsid w:val="001C1000"/>
    <w:rsid w:val="001C105B"/>
    <w:rsid w:val="001C107D"/>
    <w:rsid w:val="001C1081"/>
    <w:rsid w:val="001C10A8"/>
    <w:rsid w:val="001C10B2"/>
    <w:rsid w:val="001C10C0"/>
    <w:rsid w:val="001C1181"/>
    <w:rsid w:val="001C11B1"/>
    <w:rsid w:val="001C11DC"/>
    <w:rsid w:val="001C12D9"/>
    <w:rsid w:val="001C1341"/>
    <w:rsid w:val="001C1373"/>
    <w:rsid w:val="001C13D7"/>
    <w:rsid w:val="001C1410"/>
    <w:rsid w:val="001C148E"/>
    <w:rsid w:val="001C157C"/>
    <w:rsid w:val="001C15BB"/>
    <w:rsid w:val="001C1624"/>
    <w:rsid w:val="001C1649"/>
    <w:rsid w:val="001C166D"/>
    <w:rsid w:val="001C1689"/>
    <w:rsid w:val="001C169C"/>
    <w:rsid w:val="001C170D"/>
    <w:rsid w:val="001C1719"/>
    <w:rsid w:val="001C178A"/>
    <w:rsid w:val="001C178E"/>
    <w:rsid w:val="001C1822"/>
    <w:rsid w:val="001C189B"/>
    <w:rsid w:val="001C18C6"/>
    <w:rsid w:val="001C1926"/>
    <w:rsid w:val="001C19B1"/>
    <w:rsid w:val="001C1A06"/>
    <w:rsid w:val="001C1A80"/>
    <w:rsid w:val="001C1A89"/>
    <w:rsid w:val="001C1AEC"/>
    <w:rsid w:val="001C1B3E"/>
    <w:rsid w:val="001C1B71"/>
    <w:rsid w:val="001C1BCA"/>
    <w:rsid w:val="001C1BDD"/>
    <w:rsid w:val="001C1C7F"/>
    <w:rsid w:val="001C1C87"/>
    <w:rsid w:val="001C1CA2"/>
    <w:rsid w:val="001C1D0C"/>
    <w:rsid w:val="001C1DAE"/>
    <w:rsid w:val="001C1DB3"/>
    <w:rsid w:val="001C1DD1"/>
    <w:rsid w:val="001C1E06"/>
    <w:rsid w:val="001C1E9E"/>
    <w:rsid w:val="001C1EAB"/>
    <w:rsid w:val="001C1EBC"/>
    <w:rsid w:val="001C1F48"/>
    <w:rsid w:val="001C1F57"/>
    <w:rsid w:val="001C1FD8"/>
    <w:rsid w:val="001C1FE4"/>
    <w:rsid w:val="001C20DD"/>
    <w:rsid w:val="001C20E6"/>
    <w:rsid w:val="001C20F8"/>
    <w:rsid w:val="001C214A"/>
    <w:rsid w:val="001C217C"/>
    <w:rsid w:val="001C2194"/>
    <w:rsid w:val="001C2261"/>
    <w:rsid w:val="001C2275"/>
    <w:rsid w:val="001C22B2"/>
    <w:rsid w:val="001C22E9"/>
    <w:rsid w:val="001C22FB"/>
    <w:rsid w:val="001C2349"/>
    <w:rsid w:val="001C235B"/>
    <w:rsid w:val="001C2365"/>
    <w:rsid w:val="001C23C5"/>
    <w:rsid w:val="001C23E7"/>
    <w:rsid w:val="001C2480"/>
    <w:rsid w:val="001C24A5"/>
    <w:rsid w:val="001C24B2"/>
    <w:rsid w:val="001C2586"/>
    <w:rsid w:val="001C25DF"/>
    <w:rsid w:val="001C26E6"/>
    <w:rsid w:val="001C270A"/>
    <w:rsid w:val="001C270C"/>
    <w:rsid w:val="001C274E"/>
    <w:rsid w:val="001C2762"/>
    <w:rsid w:val="001C27F7"/>
    <w:rsid w:val="001C28D1"/>
    <w:rsid w:val="001C28ED"/>
    <w:rsid w:val="001C2920"/>
    <w:rsid w:val="001C295F"/>
    <w:rsid w:val="001C29A6"/>
    <w:rsid w:val="001C2A17"/>
    <w:rsid w:val="001C2A51"/>
    <w:rsid w:val="001C2AB8"/>
    <w:rsid w:val="001C2B09"/>
    <w:rsid w:val="001C2BA9"/>
    <w:rsid w:val="001C2BCC"/>
    <w:rsid w:val="001C2BD8"/>
    <w:rsid w:val="001C2BFA"/>
    <w:rsid w:val="001C2C06"/>
    <w:rsid w:val="001C2C66"/>
    <w:rsid w:val="001C2C70"/>
    <w:rsid w:val="001C2D07"/>
    <w:rsid w:val="001C2D4A"/>
    <w:rsid w:val="001C2D5B"/>
    <w:rsid w:val="001C2D65"/>
    <w:rsid w:val="001C2D9E"/>
    <w:rsid w:val="001C2DB7"/>
    <w:rsid w:val="001C2DE4"/>
    <w:rsid w:val="001C2E44"/>
    <w:rsid w:val="001C2E87"/>
    <w:rsid w:val="001C2E91"/>
    <w:rsid w:val="001C2E93"/>
    <w:rsid w:val="001C2F74"/>
    <w:rsid w:val="001C30F8"/>
    <w:rsid w:val="001C3100"/>
    <w:rsid w:val="001C3107"/>
    <w:rsid w:val="001C3125"/>
    <w:rsid w:val="001C32CE"/>
    <w:rsid w:val="001C3347"/>
    <w:rsid w:val="001C3379"/>
    <w:rsid w:val="001C339D"/>
    <w:rsid w:val="001C33D0"/>
    <w:rsid w:val="001C33FE"/>
    <w:rsid w:val="001C340B"/>
    <w:rsid w:val="001C3494"/>
    <w:rsid w:val="001C349A"/>
    <w:rsid w:val="001C353B"/>
    <w:rsid w:val="001C354F"/>
    <w:rsid w:val="001C35CF"/>
    <w:rsid w:val="001C3725"/>
    <w:rsid w:val="001C3741"/>
    <w:rsid w:val="001C37C3"/>
    <w:rsid w:val="001C37DA"/>
    <w:rsid w:val="001C37DD"/>
    <w:rsid w:val="001C387E"/>
    <w:rsid w:val="001C38DA"/>
    <w:rsid w:val="001C39D2"/>
    <w:rsid w:val="001C3A18"/>
    <w:rsid w:val="001C3A34"/>
    <w:rsid w:val="001C3A63"/>
    <w:rsid w:val="001C3A75"/>
    <w:rsid w:val="001C3B13"/>
    <w:rsid w:val="001C3BC4"/>
    <w:rsid w:val="001C3C21"/>
    <w:rsid w:val="001C3C65"/>
    <w:rsid w:val="001C3C8E"/>
    <w:rsid w:val="001C3D6C"/>
    <w:rsid w:val="001C3DF5"/>
    <w:rsid w:val="001C3E64"/>
    <w:rsid w:val="001C3E7B"/>
    <w:rsid w:val="001C3ED6"/>
    <w:rsid w:val="001C3EFA"/>
    <w:rsid w:val="001C3F4B"/>
    <w:rsid w:val="001C3F50"/>
    <w:rsid w:val="001C3F83"/>
    <w:rsid w:val="001C3FC5"/>
    <w:rsid w:val="001C4052"/>
    <w:rsid w:val="001C4055"/>
    <w:rsid w:val="001C417F"/>
    <w:rsid w:val="001C41A2"/>
    <w:rsid w:val="001C41F0"/>
    <w:rsid w:val="001C420C"/>
    <w:rsid w:val="001C4234"/>
    <w:rsid w:val="001C42BD"/>
    <w:rsid w:val="001C42D8"/>
    <w:rsid w:val="001C43AB"/>
    <w:rsid w:val="001C44A0"/>
    <w:rsid w:val="001C44F4"/>
    <w:rsid w:val="001C44F9"/>
    <w:rsid w:val="001C451B"/>
    <w:rsid w:val="001C4555"/>
    <w:rsid w:val="001C456A"/>
    <w:rsid w:val="001C456D"/>
    <w:rsid w:val="001C458B"/>
    <w:rsid w:val="001C458F"/>
    <w:rsid w:val="001C45A0"/>
    <w:rsid w:val="001C45E0"/>
    <w:rsid w:val="001C4631"/>
    <w:rsid w:val="001C464B"/>
    <w:rsid w:val="001C46EA"/>
    <w:rsid w:val="001C470F"/>
    <w:rsid w:val="001C4892"/>
    <w:rsid w:val="001C48DC"/>
    <w:rsid w:val="001C493A"/>
    <w:rsid w:val="001C4969"/>
    <w:rsid w:val="001C498D"/>
    <w:rsid w:val="001C4A28"/>
    <w:rsid w:val="001C4A4D"/>
    <w:rsid w:val="001C4A8F"/>
    <w:rsid w:val="001C4A91"/>
    <w:rsid w:val="001C4AAC"/>
    <w:rsid w:val="001C4BEA"/>
    <w:rsid w:val="001C4BF4"/>
    <w:rsid w:val="001C4C2D"/>
    <w:rsid w:val="001C4CD0"/>
    <w:rsid w:val="001C4D0C"/>
    <w:rsid w:val="001C4DA6"/>
    <w:rsid w:val="001C4DDD"/>
    <w:rsid w:val="001C4E62"/>
    <w:rsid w:val="001C4EBF"/>
    <w:rsid w:val="001C4EE9"/>
    <w:rsid w:val="001C4EFD"/>
    <w:rsid w:val="001C4F12"/>
    <w:rsid w:val="001C4F69"/>
    <w:rsid w:val="001C500A"/>
    <w:rsid w:val="001C502D"/>
    <w:rsid w:val="001C503B"/>
    <w:rsid w:val="001C5046"/>
    <w:rsid w:val="001C5085"/>
    <w:rsid w:val="001C50F2"/>
    <w:rsid w:val="001C524A"/>
    <w:rsid w:val="001C5287"/>
    <w:rsid w:val="001C5313"/>
    <w:rsid w:val="001C534D"/>
    <w:rsid w:val="001C5430"/>
    <w:rsid w:val="001C545F"/>
    <w:rsid w:val="001C554B"/>
    <w:rsid w:val="001C5629"/>
    <w:rsid w:val="001C562F"/>
    <w:rsid w:val="001C565A"/>
    <w:rsid w:val="001C5668"/>
    <w:rsid w:val="001C56C3"/>
    <w:rsid w:val="001C5724"/>
    <w:rsid w:val="001C5734"/>
    <w:rsid w:val="001C573A"/>
    <w:rsid w:val="001C576E"/>
    <w:rsid w:val="001C57CB"/>
    <w:rsid w:val="001C57D2"/>
    <w:rsid w:val="001C57D8"/>
    <w:rsid w:val="001C57DD"/>
    <w:rsid w:val="001C57E6"/>
    <w:rsid w:val="001C584B"/>
    <w:rsid w:val="001C5871"/>
    <w:rsid w:val="001C58E8"/>
    <w:rsid w:val="001C5920"/>
    <w:rsid w:val="001C597B"/>
    <w:rsid w:val="001C5A86"/>
    <w:rsid w:val="001C5AA3"/>
    <w:rsid w:val="001C5AAA"/>
    <w:rsid w:val="001C5AB7"/>
    <w:rsid w:val="001C5B9F"/>
    <w:rsid w:val="001C5BD1"/>
    <w:rsid w:val="001C5BF6"/>
    <w:rsid w:val="001C5C33"/>
    <w:rsid w:val="001C5C3C"/>
    <w:rsid w:val="001C5CCF"/>
    <w:rsid w:val="001C5D43"/>
    <w:rsid w:val="001C5D72"/>
    <w:rsid w:val="001C5DA7"/>
    <w:rsid w:val="001C5DE4"/>
    <w:rsid w:val="001C5E4B"/>
    <w:rsid w:val="001C5E6C"/>
    <w:rsid w:val="001C5EB2"/>
    <w:rsid w:val="001C5EC2"/>
    <w:rsid w:val="001C5FB2"/>
    <w:rsid w:val="001C60A0"/>
    <w:rsid w:val="001C60BF"/>
    <w:rsid w:val="001C60C6"/>
    <w:rsid w:val="001C60F8"/>
    <w:rsid w:val="001C6110"/>
    <w:rsid w:val="001C611C"/>
    <w:rsid w:val="001C6190"/>
    <w:rsid w:val="001C61B4"/>
    <w:rsid w:val="001C61D7"/>
    <w:rsid w:val="001C61E3"/>
    <w:rsid w:val="001C61E5"/>
    <w:rsid w:val="001C621A"/>
    <w:rsid w:val="001C6255"/>
    <w:rsid w:val="001C62F1"/>
    <w:rsid w:val="001C62FD"/>
    <w:rsid w:val="001C6374"/>
    <w:rsid w:val="001C63E0"/>
    <w:rsid w:val="001C640B"/>
    <w:rsid w:val="001C64B3"/>
    <w:rsid w:val="001C64E8"/>
    <w:rsid w:val="001C6581"/>
    <w:rsid w:val="001C660D"/>
    <w:rsid w:val="001C663C"/>
    <w:rsid w:val="001C6653"/>
    <w:rsid w:val="001C66CE"/>
    <w:rsid w:val="001C67EA"/>
    <w:rsid w:val="001C6811"/>
    <w:rsid w:val="001C6820"/>
    <w:rsid w:val="001C682A"/>
    <w:rsid w:val="001C6844"/>
    <w:rsid w:val="001C68C0"/>
    <w:rsid w:val="001C69A0"/>
    <w:rsid w:val="001C69C5"/>
    <w:rsid w:val="001C6A3A"/>
    <w:rsid w:val="001C6A83"/>
    <w:rsid w:val="001C6ADC"/>
    <w:rsid w:val="001C6AFF"/>
    <w:rsid w:val="001C6B0F"/>
    <w:rsid w:val="001C6BB6"/>
    <w:rsid w:val="001C6BE5"/>
    <w:rsid w:val="001C6C20"/>
    <w:rsid w:val="001C6C37"/>
    <w:rsid w:val="001C6D61"/>
    <w:rsid w:val="001C6D88"/>
    <w:rsid w:val="001C6DA4"/>
    <w:rsid w:val="001C6E05"/>
    <w:rsid w:val="001C6E0C"/>
    <w:rsid w:val="001C6E17"/>
    <w:rsid w:val="001C6E9E"/>
    <w:rsid w:val="001C6EB1"/>
    <w:rsid w:val="001C6EF1"/>
    <w:rsid w:val="001C6EF5"/>
    <w:rsid w:val="001C6F4F"/>
    <w:rsid w:val="001C7049"/>
    <w:rsid w:val="001C705F"/>
    <w:rsid w:val="001C7082"/>
    <w:rsid w:val="001C7084"/>
    <w:rsid w:val="001C70A7"/>
    <w:rsid w:val="001C7164"/>
    <w:rsid w:val="001C7197"/>
    <w:rsid w:val="001C724C"/>
    <w:rsid w:val="001C726F"/>
    <w:rsid w:val="001C7279"/>
    <w:rsid w:val="001C7298"/>
    <w:rsid w:val="001C729C"/>
    <w:rsid w:val="001C72BC"/>
    <w:rsid w:val="001C7362"/>
    <w:rsid w:val="001C73E5"/>
    <w:rsid w:val="001C7402"/>
    <w:rsid w:val="001C74AF"/>
    <w:rsid w:val="001C74CC"/>
    <w:rsid w:val="001C753C"/>
    <w:rsid w:val="001C7592"/>
    <w:rsid w:val="001C75A6"/>
    <w:rsid w:val="001C75C5"/>
    <w:rsid w:val="001C75E8"/>
    <w:rsid w:val="001C75FE"/>
    <w:rsid w:val="001C761B"/>
    <w:rsid w:val="001C7714"/>
    <w:rsid w:val="001C7725"/>
    <w:rsid w:val="001C772F"/>
    <w:rsid w:val="001C77A3"/>
    <w:rsid w:val="001C7889"/>
    <w:rsid w:val="001C78AA"/>
    <w:rsid w:val="001C78AD"/>
    <w:rsid w:val="001C7929"/>
    <w:rsid w:val="001C792E"/>
    <w:rsid w:val="001C79EC"/>
    <w:rsid w:val="001C7A24"/>
    <w:rsid w:val="001C7B6A"/>
    <w:rsid w:val="001C7B98"/>
    <w:rsid w:val="001C7CB0"/>
    <w:rsid w:val="001C7CBC"/>
    <w:rsid w:val="001C7D3B"/>
    <w:rsid w:val="001C7D90"/>
    <w:rsid w:val="001C7DD1"/>
    <w:rsid w:val="001C7E09"/>
    <w:rsid w:val="001C7E11"/>
    <w:rsid w:val="001C7E40"/>
    <w:rsid w:val="001C7E9E"/>
    <w:rsid w:val="001C7EE4"/>
    <w:rsid w:val="001C7F7E"/>
    <w:rsid w:val="001C7F9C"/>
    <w:rsid w:val="001C7FFC"/>
    <w:rsid w:val="001D007E"/>
    <w:rsid w:val="001D00C4"/>
    <w:rsid w:val="001D00FC"/>
    <w:rsid w:val="001D0128"/>
    <w:rsid w:val="001D012C"/>
    <w:rsid w:val="001D0155"/>
    <w:rsid w:val="001D01B4"/>
    <w:rsid w:val="001D01C7"/>
    <w:rsid w:val="001D01E6"/>
    <w:rsid w:val="001D025A"/>
    <w:rsid w:val="001D032A"/>
    <w:rsid w:val="001D0400"/>
    <w:rsid w:val="001D045F"/>
    <w:rsid w:val="001D0476"/>
    <w:rsid w:val="001D04FA"/>
    <w:rsid w:val="001D04FD"/>
    <w:rsid w:val="001D051A"/>
    <w:rsid w:val="001D052F"/>
    <w:rsid w:val="001D0573"/>
    <w:rsid w:val="001D058D"/>
    <w:rsid w:val="001D05C6"/>
    <w:rsid w:val="001D05E1"/>
    <w:rsid w:val="001D061C"/>
    <w:rsid w:val="001D068E"/>
    <w:rsid w:val="001D06A3"/>
    <w:rsid w:val="001D0702"/>
    <w:rsid w:val="001D078C"/>
    <w:rsid w:val="001D07BC"/>
    <w:rsid w:val="001D0814"/>
    <w:rsid w:val="001D081A"/>
    <w:rsid w:val="001D082B"/>
    <w:rsid w:val="001D0862"/>
    <w:rsid w:val="001D0863"/>
    <w:rsid w:val="001D0882"/>
    <w:rsid w:val="001D0887"/>
    <w:rsid w:val="001D08F5"/>
    <w:rsid w:val="001D09F3"/>
    <w:rsid w:val="001D0AFA"/>
    <w:rsid w:val="001D0BD3"/>
    <w:rsid w:val="001D0C0F"/>
    <w:rsid w:val="001D0C49"/>
    <w:rsid w:val="001D0C78"/>
    <w:rsid w:val="001D0CA6"/>
    <w:rsid w:val="001D0CD8"/>
    <w:rsid w:val="001D0CE5"/>
    <w:rsid w:val="001D0CF4"/>
    <w:rsid w:val="001D0D29"/>
    <w:rsid w:val="001D0D45"/>
    <w:rsid w:val="001D0DAF"/>
    <w:rsid w:val="001D0DC3"/>
    <w:rsid w:val="001D0E81"/>
    <w:rsid w:val="001D0EE5"/>
    <w:rsid w:val="001D0EFD"/>
    <w:rsid w:val="001D0F2B"/>
    <w:rsid w:val="001D0F7C"/>
    <w:rsid w:val="001D0FE2"/>
    <w:rsid w:val="001D1022"/>
    <w:rsid w:val="001D105B"/>
    <w:rsid w:val="001D1091"/>
    <w:rsid w:val="001D10A8"/>
    <w:rsid w:val="001D11B5"/>
    <w:rsid w:val="001D11E4"/>
    <w:rsid w:val="001D129D"/>
    <w:rsid w:val="001D1314"/>
    <w:rsid w:val="001D143F"/>
    <w:rsid w:val="001D1488"/>
    <w:rsid w:val="001D1498"/>
    <w:rsid w:val="001D14B7"/>
    <w:rsid w:val="001D1516"/>
    <w:rsid w:val="001D153D"/>
    <w:rsid w:val="001D15F1"/>
    <w:rsid w:val="001D167A"/>
    <w:rsid w:val="001D17EF"/>
    <w:rsid w:val="001D1884"/>
    <w:rsid w:val="001D18AE"/>
    <w:rsid w:val="001D18B8"/>
    <w:rsid w:val="001D18EE"/>
    <w:rsid w:val="001D1ABC"/>
    <w:rsid w:val="001D1ACE"/>
    <w:rsid w:val="001D1B43"/>
    <w:rsid w:val="001D1BA1"/>
    <w:rsid w:val="001D1BB2"/>
    <w:rsid w:val="001D1CBD"/>
    <w:rsid w:val="001D1DCA"/>
    <w:rsid w:val="001D1DD9"/>
    <w:rsid w:val="001D1E9D"/>
    <w:rsid w:val="001D1EE5"/>
    <w:rsid w:val="001D1F5D"/>
    <w:rsid w:val="001D20C5"/>
    <w:rsid w:val="001D2107"/>
    <w:rsid w:val="001D2135"/>
    <w:rsid w:val="001D214B"/>
    <w:rsid w:val="001D216B"/>
    <w:rsid w:val="001D2173"/>
    <w:rsid w:val="001D2195"/>
    <w:rsid w:val="001D21DF"/>
    <w:rsid w:val="001D2205"/>
    <w:rsid w:val="001D228D"/>
    <w:rsid w:val="001D22E2"/>
    <w:rsid w:val="001D23C4"/>
    <w:rsid w:val="001D2414"/>
    <w:rsid w:val="001D24AE"/>
    <w:rsid w:val="001D24BD"/>
    <w:rsid w:val="001D2505"/>
    <w:rsid w:val="001D2553"/>
    <w:rsid w:val="001D25B0"/>
    <w:rsid w:val="001D2687"/>
    <w:rsid w:val="001D26BB"/>
    <w:rsid w:val="001D26C8"/>
    <w:rsid w:val="001D26EF"/>
    <w:rsid w:val="001D2728"/>
    <w:rsid w:val="001D276A"/>
    <w:rsid w:val="001D27B2"/>
    <w:rsid w:val="001D280C"/>
    <w:rsid w:val="001D2828"/>
    <w:rsid w:val="001D2852"/>
    <w:rsid w:val="001D287D"/>
    <w:rsid w:val="001D28B5"/>
    <w:rsid w:val="001D28D7"/>
    <w:rsid w:val="001D28F8"/>
    <w:rsid w:val="001D29EF"/>
    <w:rsid w:val="001D2A09"/>
    <w:rsid w:val="001D2A0C"/>
    <w:rsid w:val="001D2A2C"/>
    <w:rsid w:val="001D2A95"/>
    <w:rsid w:val="001D2AA3"/>
    <w:rsid w:val="001D2ABF"/>
    <w:rsid w:val="001D2AFE"/>
    <w:rsid w:val="001D2B47"/>
    <w:rsid w:val="001D2BDE"/>
    <w:rsid w:val="001D2C1D"/>
    <w:rsid w:val="001D2C7E"/>
    <w:rsid w:val="001D2C8C"/>
    <w:rsid w:val="001D2CD4"/>
    <w:rsid w:val="001D2D52"/>
    <w:rsid w:val="001D2DD0"/>
    <w:rsid w:val="001D2DF4"/>
    <w:rsid w:val="001D2E14"/>
    <w:rsid w:val="001D2E32"/>
    <w:rsid w:val="001D2E6B"/>
    <w:rsid w:val="001D2E94"/>
    <w:rsid w:val="001D2EA0"/>
    <w:rsid w:val="001D2F0C"/>
    <w:rsid w:val="001D2F1B"/>
    <w:rsid w:val="001D300B"/>
    <w:rsid w:val="001D301C"/>
    <w:rsid w:val="001D30CF"/>
    <w:rsid w:val="001D30F7"/>
    <w:rsid w:val="001D3112"/>
    <w:rsid w:val="001D3155"/>
    <w:rsid w:val="001D3162"/>
    <w:rsid w:val="001D3201"/>
    <w:rsid w:val="001D32B2"/>
    <w:rsid w:val="001D3366"/>
    <w:rsid w:val="001D339B"/>
    <w:rsid w:val="001D33BA"/>
    <w:rsid w:val="001D33DF"/>
    <w:rsid w:val="001D33EB"/>
    <w:rsid w:val="001D3457"/>
    <w:rsid w:val="001D3460"/>
    <w:rsid w:val="001D34B3"/>
    <w:rsid w:val="001D34EB"/>
    <w:rsid w:val="001D3567"/>
    <w:rsid w:val="001D3598"/>
    <w:rsid w:val="001D35E5"/>
    <w:rsid w:val="001D36D7"/>
    <w:rsid w:val="001D3721"/>
    <w:rsid w:val="001D3727"/>
    <w:rsid w:val="001D37F9"/>
    <w:rsid w:val="001D3808"/>
    <w:rsid w:val="001D3812"/>
    <w:rsid w:val="001D3896"/>
    <w:rsid w:val="001D38A0"/>
    <w:rsid w:val="001D38B1"/>
    <w:rsid w:val="001D3944"/>
    <w:rsid w:val="001D398A"/>
    <w:rsid w:val="001D39BB"/>
    <w:rsid w:val="001D39F0"/>
    <w:rsid w:val="001D3A68"/>
    <w:rsid w:val="001D3A76"/>
    <w:rsid w:val="001D3A8D"/>
    <w:rsid w:val="001D3AE1"/>
    <w:rsid w:val="001D3B2A"/>
    <w:rsid w:val="001D3BAB"/>
    <w:rsid w:val="001D3BB5"/>
    <w:rsid w:val="001D3BB6"/>
    <w:rsid w:val="001D3BD3"/>
    <w:rsid w:val="001D3C4F"/>
    <w:rsid w:val="001D3CCC"/>
    <w:rsid w:val="001D3CD4"/>
    <w:rsid w:val="001D3D2A"/>
    <w:rsid w:val="001D3D81"/>
    <w:rsid w:val="001D3E23"/>
    <w:rsid w:val="001D3E51"/>
    <w:rsid w:val="001D3E80"/>
    <w:rsid w:val="001D3EA9"/>
    <w:rsid w:val="001D3FC3"/>
    <w:rsid w:val="001D4006"/>
    <w:rsid w:val="001D4011"/>
    <w:rsid w:val="001D4038"/>
    <w:rsid w:val="001D4058"/>
    <w:rsid w:val="001D407F"/>
    <w:rsid w:val="001D40EB"/>
    <w:rsid w:val="001D40F6"/>
    <w:rsid w:val="001D4118"/>
    <w:rsid w:val="001D4194"/>
    <w:rsid w:val="001D41D1"/>
    <w:rsid w:val="001D424A"/>
    <w:rsid w:val="001D4268"/>
    <w:rsid w:val="001D429D"/>
    <w:rsid w:val="001D430A"/>
    <w:rsid w:val="001D443D"/>
    <w:rsid w:val="001D4449"/>
    <w:rsid w:val="001D446E"/>
    <w:rsid w:val="001D4477"/>
    <w:rsid w:val="001D44AB"/>
    <w:rsid w:val="001D4506"/>
    <w:rsid w:val="001D456C"/>
    <w:rsid w:val="001D4589"/>
    <w:rsid w:val="001D4664"/>
    <w:rsid w:val="001D46FD"/>
    <w:rsid w:val="001D4730"/>
    <w:rsid w:val="001D475E"/>
    <w:rsid w:val="001D4931"/>
    <w:rsid w:val="001D4967"/>
    <w:rsid w:val="001D498E"/>
    <w:rsid w:val="001D49BD"/>
    <w:rsid w:val="001D4A19"/>
    <w:rsid w:val="001D4A35"/>
    <w:rsid w:val="001D4A70"/>
    <w:rsid w:val="001D4C3A"/>
    <w:rsid w:val="001D4C6E"/>
    <w:rsid w:val="001D4CE2"/>
    <w:rsid w:val="001D4D1E"/>
    <w:rsid w:val="001D4D81"/>
    <w:rsid w:val="001D4DA3"/>
    <w:rsid w:val="001D4E29"/>
    <w:rsid w:val="001D4E7D"/>
    <w:rsid w:val="001D4EA8"/>
    <w:rsid w:val="001D4ECB"/>
    <w:rsid w:val="001D4EF2"/>
    <w:rsid w:val="001D4F59"/>
    <w:rsid w:val="001D4F9E"/>
    <w:rsid w:val="001D4FE2"/>
    <w:rsid w:val="001D5027"/>
    <w:rsid w:val="001D5038"/>
    <w:rsid w:val="001D503B"/>
    <w:rsid w:val="001D50BF"/>
    <w:rsid w:val="001D5123"/>
    <w:rsid w:val="001D5160"/>
    <w:rsid w:val="001D51A8"/>
    <w:rsid w:val="001D5232"/>
    <w:rsid w:val="001D5244"/>
    <w:rsid w:val="001D5266"/>
    <w:rsid w:val="001D52BC"/>
    <w:rsid w:val="001D52BD"/>
    <w:rsid w:val="001D52CE"/>
    <w:rsid w:val="001D530A"/>
    <w:rsid w:val="001D5341"/>
    <w:rsid w:val="001D5363"/>
    <w:rsid w:val="001D5430"/>
    <w:rsid w:val="001D5457"/>
    <w:rsid w:val="001D5464"/>
    <w:rsid w:val="001D5476"/>
    <w:rsid w:val="001D5570"/>
    <w:rsid w:val="001D55BC"/>
    <w:rsid w:val="001D5604"/>
    <w:rsid w:val="001D561B"/>
    <w:rsid w:val="001D5732"/>
    <w:rsid w:val="001D57FD"/>
    <w:rsid w:val="001D5854"/>
    <w:rsid w:val="001D5865"/>
    <w:rsid w:val="001D58AF"/>
    <w:rsid w:val="001D5904"/>
    <w:rsid w:val="001D592D"/>
    <w:rsid w:val="001D5945"/>
    <w:rsid w:val="001D59F9"/>
    <w:rsid w:val="001D5A55"/>
    <w:rsid w:val="001D5A5F"/>
    <w:rsid w:val="001D5A97"/>
    <w:rsid w:val="001D5A9A"/>
    <w:rsid w:val="001D5AED"/>
    <w:rsid w:val="001D5BA6"/>
    <w:rsid w:val="001D5BAC"/>
    <w:rsid w:val="001D5BB8"/>
    <w:rsid w:val="001D5D48"/>
    <w:rsid w:val="001D5D7A"/>
    <w:rsid w:val="001D5DD4"/>
    <w:rsid w:val="001D5EB3"/>
    <w:rsid w:val="001D5EEA"/>
    <w:rsid w:val="001D5F0B"/>
    <w:rsid w:val="001D5F31"/>
    <w:rsid w:val="001D5F7B"/>
    <w:rsid w:val="001D6041"/>
    <w:rsid w:val="001D60C7"/>
    <w:rsid w:val="001D60D9"/>
    <w:rsid w:val="001D60DD"/>
    <w:rsid w:val="001D60FF"/>
    <w:rsid w:val="001D6187"/>
    <w:rsid w:val="001D61AB"/>
    <w:rsid w:val="001D6212"/>
    <w:rsid w:val="001D625D"/>
    <w:rsid w:val="001D6324"/>
    <w:rsid w:val="001D634C"/>
    <w:rsid w:val="001D6402"/>
    <w:rsid w:val="001D6543"/>
    <w:rsid w:val="001D65B4"/>
    <w:rsid w:val="001D6687"/>
    <w:rsid w:val="001D66B0"/>
    <w:rsid w:val="001D66F2"/>
    <w:rsid w:val="001D671A"/>
    <w:rsid w:val="001D675D"/>
    <w:rsid w:val="001D6790"/>
    <w:rsid w:val="001D67D1"/>
    <w:rsid w:val="001D67F8"/>
    <w:rsid w:val="001D6848"/>
    <w:rsid w:val="001D68BB"/>
    <w:rsid w:val="001D691B"/>
    <w:rsid w:val="001D695C"/>
    <w:rsid w:val="001D6966"/>
    <w:rsid w:val="001D6993"/>
    <w:rsid w:val="001D69BF"/>
    <w:rsid w:val="001D69E9"/>
    <w:rsid w:val="001D6AAD"/>
    <w:rsid w:val="001D6B31"/>
    <w:rsid w:val="001D6C00"/>
    <w:rsid w:val="001D6C15"/>
    <w:rsid w:val="001D6C5E"/>
    <w:rsid w:val="001D6C82"/>
    <w:rsid w:val="001D6D49"/>
    <w:rsid w:val="001D6E49"/>
    <w:rsid w:val="001D7015"/>
    <w:rsid w:val="001D7065"/>
    <w:rsid w:val="001D706C"/>
    <w:rsid w:val="001D70DB"/>
    <w:rsid w:val="001D70DC"/>
    <w:rsid w:val="001D70E8"/>
    <w:rsid w:val="001D7145"/>
    <w:rsid w:val="001D7147"/>
    <w:rsid w:val="001D7185"/>
    <w:rsid w:val="001D71E8"/>
    <w:rsid w:val="001D732B"/>
    <w:rsid w:val="001D73FE"/>
    <w:rsid w:val="001D744E"/>
    <w:rsid w:val="001D7459"/>
    <w:rsid w:val="001D7466"/>
    <w:rsid w:val="001D74A5"/>
    <w:rsid w:val="001D74FB"/>
    <w:rsid w:val="001D7554"/>
    <w:rsid w:val="001D756A"/>
    <w:rsid w:val="001D756F"/>
    <w:rsid w:val="001D7587"/>
    <w:rsid w:val="001D759E"/>
    <w:rsid w:val="001D75E7"/>
    <w:rsid w:val="001D7788"/>
    <w:rsid w:val="001D77B2"/>
    <w:rsid w:val="001D77D2"/>
    <w:rsid w:val="001D7865"/>
    <w:rsid w:val="001D795E"/>
    <w:rsid w:val="001D79D5"/>
    <w:rsid w:val="001D7A63"/>
    <w:rsid w:val="001D7A8F"/>
    <w:rsid w:val="001D7AA7"/>
    <w:rsid w:val="001D7B20"/>
    <w:rsid w:val="001D7B3C"/>
    <w:rsid w:val="001D7B42"/>
    <w:rsid w:val="001D7BA9"/>
    <w:rsid w:val="001D7C08"/>
    <w:rsid w:val="001D7C33"/>
    <w:rsid w:val="001D7CB8"/>
    <w:rsid w:val="001D7D59"/>
    <w:rsid w:val="001D7D64"/>
    <w:rsid w:val="001D7DB1"/>
    <w:rsid w:val="001D7DE5"/>
    <w:rsid w:val="001D7DF0"/>
    <w:rsid w:val="001D7DF6"/>
    <w:rsid w:val="001D7F09"/>
    <w:rsid w:val="001D7F23"/>
    <w:rsid w:val="001D7FA7"/>
    <w:rsid w:val="001D7FB6"/>
    <w:rsid w:val="001E001C"/>
    <w:rsid w:val="001E0062"/>
    <w:rsid w:val="001E00EC"/>
    <w:rsid w:val="001E019A"/>
    <w:rsid w:val="001E01A0"/>
    <w:rsid w:val="001E01BC"/>
    <w:rsid w:val="001E01C7"/>
    <w:rsid w:val="001E01D0"/>
    <w:rsid w:val="001E0287"/>
    <w:rsid w:val="001E02AE"/>
    <w:rsid w:val="001E033E"/>
    <w:rsid w:val="001E0365"/>
    <w:rsid w:val="001E0367"/>
    <w:rsid w:val="001E037A"/>
    <w:rsid w:val="001E0387"/>
    <w:rsid w:val="001E04B5"/>
    <w:rsid w:val="001E04CF"/>
    <w:rsid w:val="001E053B"/>
    <w:rsid w:val="001E0553"/>
    <w:rsid w:val="001E05CD"/>
    <w:rsid w:val="001E05E4"/>
    <w:rsid w:val="001E05F2"/>
    <w:rsid w:val="001E06AE"/>
    <w:rsid w:val="001E0750"/>
    <w:rsid w:val="001E0757"/>
    <w:rsid w:val="001E086A"/>
    <w:rsid w:val="001E095B"/>
    <w:rsid w:val="001E0982"/>
    <w:rsid w:val="001E0991"/>
    <w:rsid w:val="001E0A50"/>
    <w:rsid w:val="001E0A78"/>
    <w:rsid w:val="001E0B0E"/>
    <w:rsid w:val="001E0B13"/>
    <w:rsid w:val="001E0B17"/>
    <w:rsid w:val="001E0B63"/>
    <w:rsid w:val="001E0BEA"/>
    <w:rsid w:val="001E0C2A"/>
    <w:rsid w:val="001E0C59"/>
    <w:rsid w:val="001E0CD7"/>
    <w:rsid w:val="001E0CFD"/>
    <w:rsid w:val="001E0D10"/>
    <w:rsid w:val="001E0DAC"/>
    <w:rsid w:val="001E0DAD"/>
    <w:rsid w:val="001E0DF8"/>
    <w:rsid w:val="001E0E5D"/>
    <w:rsid w:val="001E0E8D"/>
    <w:rsid w:val="001E0E9E"/>
    <w:rsid w:val="001E0EAD"/>
    <w:rsid w:val="001E0EC8"/>
    <w:rsid w:val="001E0EFB"/>
    <w:rsid w:val="001E0F06"/>
    <w:rsid w:val="001E0F1B"/>
    <w:rsid w:val="001E0F25"/>
    <w:rsid w:val="001E0FE6"/>
    <w:rsid w:val="001E1082"/>
    <w:rsid w:val="001E109D"/>
    <w:rsid w:val="001E10EE"/>
    <w:rsid w:val="001E1116"/>
    <w:rsid w:val="001E112F"/>
    <w:rsid w:val="001E11AA"/>
    <w:rsid w:val="001E1208"/>
    <w:rsid w:val="001E121B"/>
    <w:rsid w:val="001E1298"/>
    <w:rsid w:val="001E12E5"/>
    <w:rsid w:val="001E1310"/>
    <w:rsid w:val="001E1338"/>
    <w:rsid w:val="001E1357"/>
    <w:rsid w:val="001E136B"/>
    <w:rsid w:val="001E13D8"/>
    <w:rsid w:val="001E1473"/>
    <w:rsid w:val="001E14BB"/>
    <w:rsid w:val="001E14E0"/>
    <w:rsid w:val="001E14E4"/>
    <w:rsid w:val="001E1516"/>
    <w:rsid w:val="001E154C"/>
    <w:rsid w:val="001E155C"/>
    <w:rsid w:val="001E1561"/>
    <w:rsid w:val="001E1580"/>
    <w:rsid w:val="001E1590"/>
    <w:rsid w:val="001E1603"/>
    <w:rsid w:val="001E167A"/>
    <w:rsid w:val="001E1717"/>
    <w:rsid w:val="001E1787"/>
    <w:rsid w:val="001E1803"/>
    <w:rsid w:val="001E1808"/>
    <w:rsid w:val="001E181C"/>
    <w:rsid w:val="001E1875"/>
    <w:rsid w:val="001E18C8"/>
    <w:rsid w:val="001E19A0"/>
    <w:rsid w:val="001E19C6"/>
    <w:rsid w:val="001E1A90"/>
    <w:rsid w:val="001E1AA1"/>
    <w:rsid w:val="001E1AC1"/>
    <w:rsid w:val="001E1ADC"/>
    <w:rsid w:val="001E1AFF"/>
    <w:rsid w:val="001E1B49"/>
    <w:rsid w:val="001E1B96"/>
    <w:rsid w:val="001E1BB5"/>
    <w:rsid w:val="001E1BFF"/>
    <w:rsid w:val="001E1C49"/>
    <w:rsid w:val="001E1C52"/>
    <w:rsid w:val="001E1C60"/>
    <w:rsid w:val="001E1C82"/>
    <w:rsid w:val="001E1D0B"/>
    <w:rsid w:val="001E1D1D"/>
    <w:rsid w:val="001E1D1E"/>
    <w:rsid w:val="001E1D88"/>
    <w:rsid w:val="001E1D8E"/>
    <w:rsid w:val="001E1E42"/>
    <w:rsid w:val="001E1E4B"/>
    <w:rsid w:val="001E1E70"/>
    <w:rsid w:val="001E1E7D"/>
    <w:rsid w:val="001E1EA8"/>
    <w:rsid w:val="001E1EAB"/>
    <w:rsid w:val="001E1EBF"/>
    <w:rsid w:val="001E1EC1"/>
    <w:rsid w:val="001E1ECD"/>
    <w:rsid w:val="001E1EF5"/>
    <w:rsid w:val="001E1F0A"/>
    <w:rsid w:val="001E1F0D"/>
    <w:rsid w:val="001E1F43"/>
    <w:rsid w:val="001E1FDF"/>
    <w:rsid w:val="001E20AE"/>
    <w:rsid w:val="001E20B1"/>
    <w:rsid w:val="001E2160"/>
    <w:rsid w:val="001E218F"/>
    <w:rsid w:val="001E219A"/>
    <w:rsid w:val="001E21C8"/>
    <w:rsid w:val="001E2204"/>
    <w:rsid w:val="001E22F2"/>
    <w:rsid w:val="001E2363"/>
    <w:rsid w:val="001E2374"/>
    <w:rsid w:val="001E248C"/>
    <w:rsid w:val="001E249F"/>
    <w:rsid w:val="001E24DA"/>
    <w:rsid w:val="001E2572"/>
    <w:rsid w:val="001E2584"/>
    <w:rsid w:val="001E25AB"/>
    <w:rsid w:val="001E25D0"/>
    <w:rsid w:val="001E266C"/>
    <w:rsid w:val="001E268C"/>
    <w:rsid w:val="001E2795"/>
    <w:rsid w:val="001E284A"/>
    <w:rsid w:val="001E2862"/>
    <w:rsid w:val="001E2878"/>
    <w:rsid w:val="001E28D5"/>
    <w:rsid w:val="001E2905"/>
    <w:rsid w:val="001E290E"/>
    <w:rsid w:val="001E29D2"/>
    <w:rsid w:val="001E29E9"/>
    <w:rsid w:val="001E2A38"/>
    <w:rsid w:val="001E2A7B"/>
    <w:rsid w:val="001E2A88"/>
    <w:rsid w:val="001E2B24"/>
    <w:rsid w:val="001E2B72"/>
    <w:rsid w:val="001E2B80"/>
    <w:rsid w:val="001E2BFD"/>
    <w:rsid w:val="001E2CE7"/>
    <w:rsid w:val="001E2CF1"/>
    <w:rsid w:val="001E2D80"/>
    <w:rsid w:val="001E2D8B"/>
    <w:rsid w:val="001E2DC3"/>
    <w:rsid w:val="001E2DD8"/>
    <w:rsid w:val="001E2E02"/>
    <w:rsid w:val="001E2EA5"/>
    <w:rsid w:val="001E2EE0"/>
    <w:rsid w:val="001E2F7D"/>
    <w:rsid w:val="001E2FDC"/>
    <w:rsid w:val="001E30A6"/>
    <w:rsid w:val="001E30BD"/>
    <w:rsid w:val="001E30D0"/>
    <w:rsid w:val="001E30F7"/>
    <w:rsid w:val="001E317C"/>
    <w:rsid w:val="001E3284"/>
    <w:rsid w:val="001E32AA"/>
    <w:rsid w:val="001E32CD"/>
    <w:rsid w:val="001E32D6"/>
    <w:rsid w:val="001E335E"/>
    <w:rsid w:val="001E3386"/>
    <w:rsid w:val="001E3396"/>
    <w:rsid w:val="001E3467"/>
    <w:rsid w:val="001E346A"/>
    <w:rsid w:val="001E34A0"/>
    <w:rsid w:val="001E34D1"/>
    <w:rsid w:val="001E3639"/>
    <w:rsid w:val="001E366E"/>
    <w:rsid w:val="001E3671"/>
    <w:rsid w:val="001E3730"/>
    <w:rsid w:val="001E3736"/>
    <w:rsid w:val="001E3787"/>
    <w:rsid w:val="001E37B8"/>
    <w:rsid w:val="001E3807"/>
    <w:rsid w:val="001E3868"/>
    <w:rsid w:val="001E38DA"/>
    <w:rsid w:val="001E38F3"/>
    <w:rsid w:val="001E3929"/>
    <w:rsid w:val="001E3976"/>
    <w:rsid w:val="001E39ED"/>
    <w:rsid w:val="001E3A03"/>
    <w:rsid w:val="001E3A42"/>
    <w:rsid w:val="001E3A6B"/>
    <w:rsid w:val="001E3A70"/>
    <w:rsid w:val="001E3A86"/>
    <w:rsid w:val="001E3AA6"/>
    <w:rsid w:val="001E3C59"/>
    <w:rsid w:val="001E3D23"/>
    <w:rsid w:val="001E3D8B"/>
    <w:rsid w:val="001E3E77"/>
    <w:rsid w:val="001E3EAB"/>
    <w:rsid w:val="001E3EC2"/>
    <w:rsid w:val="001E3ED7"/>
    <w:rsid w:val="001E3EF0"/>
    <w:rsid w:val="001E3F52"/>
    <w:rsid w:val="001E3F97"/>
    <w:rsid w:val="001E3FAA"/>
    <w:rsid w:val="001E3FB0"/>
    <w:rsid w:val="001E4033"/>
    <w:rsid w:val="001E4079"/>
    <w:rsid w:val="001E4080"/>
    <w:rsid w:val="001E4098"/>
    <w:rsid w:val="001E41F8"/>
    <w:rsid w:val="001E42AB"/>
    <w:rsid w:val="001E42F7"/>
    <w:rsid w:val="001E432F"/>
    <w:rsid w:val="001E4357"/>
    <w:rsid w:val="001E439D"/>
    <w:rsid w:val="001E43BC"/>
    <w:rsid w:val="001E43C8"/>
    <w:rsid w:val="001E442D"/>
    <w:rsid w:val="001E449E"/>
    <w:rsid w:val="001E44EF"/>
    <w:rsid w:val="001E44FA"/>
    <w:rsid w:val="001E4568"/>
    <w:rsid w:val="001E4577"/>
    <w:rsid w:val="001E45A9"/>
    <w:rsid w:val="001E4619"/>
    <w:rsid w:val="001E4689"/>
    <w:rsid w:val="001E46A1"/>
    <w:rsid w:val="001E4759"/>
    <w:rsid w:val="001E4767"/>
    <w:rsid w:val="001E4777"/>
    <w:rsid w:val="001E4893"/>
    <w:rsid w:val="001E489F"/>
    <w:rsid w:val="001E4903"/>
    <w:rsid w:val="001E493E"/>
    <w:rsid w:val="001E49B9"/>
    <w:rsid w:val="001E49EE"/>
    <w:rsid w:val="001E4A59"/>
    <w:rsid w:val="001E4AFC"/>
    <w:rsid w:val="001E4B14"/>
    <w:rsid w:val="001E4B7B"/>
    <w:rsid w:val="001E4B92"/>
    <w:rsid w:val="001E4BDE"/>
    <w:rsid w:val="001E4C22"/>
    <w:rsid w:val="001E4C48"/>
    <w:rsid w:val="001E4C5A"/>
    <w:rsid w:val="001E4CBB"/>
    <w:rsid w:val="001E4D2B"/>
    <w:rsid w:val="001E4D34"/>
    <w:rsid w:val="001E4D4A"/>
    <w:rsid w:val="001E4D80"/>
    <w:rsid w:val="001E4DA2"/>
    <w:rsid w:val="001E4DC1"/>
    <w:rsid w:val="001E4E1D"/>
    <w:rsid w:val="001E4E6E"/>
    <w:rsid w:val="001E4E9B"/>
    <w:rsid w:val="001E4EBF"/>
    <w:rsid w:val="001E4EEE"/>
    <w:rsid w:val="001E4EF8"/>
    <w:rsid w:val="001E4F46"/>
    <w:rsid w:val="001E5067"/>
    <w:rsid w:val="001E5075"/>
    <w:rsid w:val="001E50FF"/>
    <w:rsid w:val="001E51B3"/>
    <w:rsid w:val="001E51F9"/>
    <w:rsid w:val="001E51FC"/>
    <w:rsid w:val="001E5218"/>
    <w:rsid w:val="001E525E"/>
    <w:rsid w:val="001E52B9"/>
    <w:rsid w:val="001E52E0"/>
    <w:rsid w:val="001E5312"/>
    <w:rsid w:val="001E53A1"/>
    <w:rsid w:val="001E5407"/>
    <w:rsid w:val="001E557A"/>
    <w:rsid w:val="001E55A5"/>
    <w:rsid w:val="001E5604"/>
    <w:rsid w:val="001E561E"/>
    <w:rsid w:val="001E562D"/>
    <w:rsid w:val="001E5637"/>
    <w:rsid w:val="001E572A"/>
    <w:rsid w:val="001E5762"/>
    <w:rsid w:val="001E5788"/>
    <w:rsid w:val="001E578B"/>
    <w:rsid w:val="001E57B0"/>
    <w:rsid w:val="001E57BF"/>
    <w:rsid w:val="001E5805"/>
    <w:rsid w:val="001E5824"/>
    <w:rsid w:val="001E582C"/>
    <w:rsid w:val="001E588C"/>
    <w:rsid w:val="001E58B1"/>
    <w:rsid w:val="001E58FE"/>
    <w:rsid w:val="001E5943"/>
    <w:rsid w:val="001E598A"/>
    <w:rsid w:val="001E5A1C"/>
    <w:rsid w:val="001E5A65"/>
    <w:rsid w:val="001E5A91"/>
    <w:rsid w:val="001E5B0B"/>
    <w:rsid w:val="001E5B53"/>
    <w:rsid w:val="001E5BE2"/>
    <w:rsid w:val="001E5C53"/>
    <w:rsid w:val="001E5CBC"/>
    <w:rsid w:val="001E5DC2"/>
    <w:rsid w:val="001E5EFA"/>
    <w:rsid w:val="001E5F3B"/>
    <w:rsid w:val="001E5F7C"/>
    <w:rsid w:val="001E6000"/>
    <w:rsid w:val="001E607B"/>
    <w:rsid w:val="001E6102"/>
    <w:rsid w:val="001E61E1"/>
    <w:rsid w:val="001E626A"/>
    <w:rsid w:val="001E62B3"/>
    <w:rsid w:val="001E62FC"/>
    <w:rsid w:val="001E6328"/>
    <w:rsid w:val="001E6368"/>
    <w:rsid w:val="001E641B"/>
    <w:rsid w:val="001E6426"/>
    <w:rsid w:val="001E6487"/>
    <w:rsid w:val="001E64A9"/>
    <w:rsid w:val="001E64C7"/>
    <w:rsid w:val="001E6526"/>
    <w:rsid w:val="001E6534"/>
    <w:rsid w:val="001E6580"/>
    <w:rsid w:val="001E6586"/>
    <w:rsid w:val="001E65C6"/>
    <w:rsid w:val="001E661B"/>
    <w:rsid w:val="001E6636"/>
    <w:rsid w:val="001E663A"/>
    <w:rsid w:val="001E6670"/>
    <w:rsid w:val="001E66A1"/>
    <w:rsid w:val="001E66B6"/>
    <w:rsid w:val="001E66CC"/>
    <w:rsid w:val="001E66D4"/>
    <w:rsid w:val="001E6733"/>
    <w:rsid w:val="001E6760"/>
    <w:rsid w:val="001E687C"/>
    <w:rsid w:val="001E68D9"/>
    <w:rsid w:val="001E6957"/>
    <w:rsid w:val="001E69AA"/>
    <w:rsid w:val="001E6A21"/>
    <w:rsid w:val="001E6A9B"/>
    <w:rsid w:val="001E6AF1"/>
    <w:rsid w:val="001E6B34"/>
    <w:rsid w:val="001E6B57"/>
    <w:rsid w:val="001E6BCA"/>
    <w:rsid w:val="001E6C06"/>
    <w:rsid w:val="001E6C76"/>
    <w:rsid w:val="001E6CA9"/>
    <w:rsid w:val="001E6D14"/>
    <w:rsid w:val="001E6DC2"/>
    <w:rsid w:val="001E6DC7"/>
    <w:rsid w:val="001E6E51"/>
    <w:rsid w:val="001E6E82"/>
    <w:rsid w:val="001E6F08"/>
    <w:rsid w:val="001E6F19"/>
    <w:rsid w:val="001E6F44"/>
    <w:rsid w:val="001E6F8B"/>
    <w:rsid w:val="001E6F95"/>
    <w:rsid w:val="001E6FD8"/>
    <w:rsid w:val="001E705B"/>
    <w:rsid w:val="001E7094"/>
    <w:rsid w:val="001E70B6"/>
    <w:rsid w:val="001E70CF"/>
    <w:rsid w:val="001E728C"/>
    <w:rsid w:val="001E72D5"/>
    <w:rsid w:val="001E72DD"/>
    <w:rsid w:val="001E7322"/>
    <w:rsid w:val="001E7329"/>
    <w:rsid w:val="001E7369"/>
    <w:rsid w:val="001E73BB"/>
    <w:rsid w:val="001E73D4"/>
    <w:rsid w:val="001E73F1"/>
    <w:rsid w:val="001E7496"/>
    <w:rsid w:val="001E74BE"/>
    <w:rsid w:val="001E7586"/>
    <w:rsid w:val="001E75F9"/>
    <w:rsid w:val="001E7604"/>
    <w:rsid w:val="001E7633"/>
    <w:rsid w:val="001E7669"/>
    <w:rsid w:val="001E7674"/>
    <w:rsid w:val="001E76F0"/>
    <w:rsid w:val="001E771B"/>
    <w:rsid w:val="001E7751"/>
    <w:rsid w:val="001E77A6"/>
    <w:rsid w:val="001E7858"/>
    <w:rsid w:val="001E785A"/>
    <w:rsid w:val="001E787D"/>
    <w:rsid w:val="001E788D"/>
    <w:rsid w:val="001E78D4"/>
    <w:rsid w:val="001E79A1"/>
    <w:rsid w:val="001E7A16"/>
    <w:rsid w:val="001E7A27"/>
    <w:rsid w:val="001E7A5C"/>
    <w:rsid w:val="001E7A8A"/>
    <w:rsid w:val="001E7B07"/>
    <w:rsid w:val="001E7B54"/>
    <w:rsid w:val="001E7B7E"/>
    <w:rsid w:val="001E7BA3"/>
    <w:rsid w:val="001E7C76"/>
    <w:rsid w:val="001E7CF8"/>
    <w:rsid w:val="001E7D3C"/>
    <w:rsid w:val="001E7D89"/>
    <w:rsid w:val="001E7E08"/>
    <w:rsid w:val="001E7E0B"/>
    <w:rsid w:val="001E7E82"/>
    <w:rsid w:val="001E7E9C"/>
    <w:rsid w:val="001E7F39"/>
    <w:rsid w:val="001F0004"/>
    <w:rsid w:val="001F0038"/>
    <w:rsid w:val="001F00C5"/>
    <w:rsid w:val="001F013F"/>
    <w:rsid w:val="001F0165"/>
    <w:rsid w:val="001F020D"/>
    <w:rsid w:val="001F02A4"/>
    <w:rsid w:val="001F02FB"/>
    <w:rsid w:val="001F0357"/>
    <w:rsid w:val="001F0377"/>
    <w:rsid w:val="001F038E"/>
    <w:rsid w:val="001F03B6"/>
    <w:rsid w:val="001F0406"/>
    <w:rsid w:val="001F041A"/>
    <w:rsid w:val="001F04A8"/>
    <w:rsid w:val="001F0504"/>
    <w:rsid w:val="001F0564"/>
    <w:rsid w:val="001F06CD"/>
    <w:rsid w:val="001F06F8"/>
    <w:rsid w:val="001F0709"/>
    <w:rsid w:val="001F0744"/>
    <w:rsid w:val="001F080B"/>
    <w:rsid w:val="001F082B"/>
    <w:rsid w:val="001F0875"/>
    <w:rsid w:val="001F08AC"/>
    <w:rsid w:val="001F0951"/>
    <w:rsid w:val="001F0982"/>
    <w:rsid w:val="001F09C4"/>
    <w:rsid w:val="001F09E3"/>
    <w:rsid w:val="001F0A00"/>
    <w:rsid w:val="001F0A20"/>
    <w:rsid w:val="001F0ABD"/>
    <w:rsid w:val="001F0AD1"/>
    <w:rsid w:val="001F0AE2"/>
    <w:rsid w:val="001F0B11"/>
    <w:rsid w:val="001F0B71"/>
    <w:rsid w:val="001F0B7B"/>
    <w:rsid w:val="001F0B91"/>
    <w:rsid w:val="001F0BBF"/>
    <w:rsid w:val="001F0BC4"/>
    <w:rsid w:val="001F0BD4"/>
    <w:rsid w:val="001F0C10"/>
    <w:rsid w:val="001F0C87"/>
    <w:rsid w:val="001F0E1E"/>
    <w:rsid w:val="001F0E21"/>
    <w:rsid w:val="001F0E2B"/>
    <w:rsid w:val="001F0E83"/>
    <w:rsid w:val="001F0E84"/>
    <w:rsid w:val="001F0E8E"/>
    <w:rsid w:val="001F0F22"/>
    <w:rsid w:val="001F0F5C"/>
    <w:rsid w:val="001F0F7D"/>
    <w:rsid w:val="001F0F85"/>
    <w:rsid w:val="001F0FB8"/>
    <w:rsid w:val="001F1036"/>
    <w:rsid w:val="001F108E"/>
    <w:rsid w:val="001F114E"/>
    <w:rsid w:val="001F1164"/>
    <w:rsid w:val="001F11A0"/>
    <w:rsid w:val="001F11D3"/>
    <w:rsid w:val="001F1269"/>
    <w:rsid w:val="001F1308"/>
    <w:rsid w:val="001F13F5"/>
    <w:rsid w:val="001F1415"/>
    <w:rsid w:val="001F1446"/>
    <w:rsid w:val="001F148B"/>
    <w:rsid w:val="001F14C0"/>
    <w:rsid w:val="001F1536"/>
    <w:rsid w:val="001F154C"/>
    <w:rsid w:val="001F1597"/>
    <w:rsid w:val="001F15DE"/>
    <w:rsid w:val="001F1619"/>
    <w:rsid w:val="001F168A"/>
    <w:rsid w:val="001F16AD"/>
    <w:rsid w:val="001F1713"/>
    <w:rsid w:val="001F1718"/>
    <w:rsid w:val="001F1756"/>
    <w:rsid w:val="001F175D"/>
    <w:rsid w:val="001F177E"/>
    <w:rsid w:val="001F180B"/>
    <w:rsid w:val="001F181C"/>
    <w:rsid w:val="001F1849"/>
    <w:rsid w:val="001F185E"/>
    <w:rsid w:val="001F1862"/>
    <w:rsid w:val="001F18B6"/>
    <w:rsid w:val="001F18BA"/>
    <w:rsid w:val="001F195B"/>
    <w:rsid w:val="001F19E6"/>
    <w:rsid w:val="001F1A61"/>
    <w:rsid w:val="001F1B51"/>
    <w:rsid w:val="001F1B9F"/>
    <w:rsid w:val="001F1C66"/>
    <w:rsid w:val="001F1C83"/>
    <w:rsid w:val="001F1CBB"/>
    <w:rsid w:val="001F1CDA"/>
    <w:rsid w:val="001F1D27"/>
    <w:rsid w:val="001F1DEA"/>
    <w:rsid w:val="001F1E88"/>
    <w:rsid w:val="001F1EA6"/>
    <w:rsid w:val="001F1ED4"/>
    <w:rsid w:val="001F1F50"/>
    <w:rsid w:val="001F1F6C"/>
    <w:rsid w:val="001F1F9F"/>
    <w:rsid w:val="001F1FC7"/>
    <w:rsid w:val="001F2014"/>
    <w:rsid w:val="001F2030"/>
    <w:rsid w:val="001F2041"/>
    <w:rsid w:val="001F2079"/>
    <w:rsid w:val="001F20CA"/>
    <w:rsid w:val="001F20DC"/>
    <w:rsid w:val="001F20E4"/>
    <w:rsid w:val="001F20F9"/>
    <w:rsid w:val="001F2200"/>
    <w:rsid w:val="001F220D"/>
    <w:rsid w:val="001F22A4"/>
    <w:rsid w:val="001F2329"/>
    <w:rsid w:val="001F232A"/>
    <w:rsid w:val="001F2351"/>
    <w:rsid w:val="001F242D"/>
    <w:rsid w:val="001F2450"/>
    <w:rsid w:val="001F2465"/>
    <w:rsid w:val="001F2497"/>
    <w:rsid w:val="001F24D7"/>
    <w:rsid w:val="001F2602"/>
    <w:rsid w:val="001F2635"/>
    <w:rsid w:val="001F2708"/>
    <w:rsid w:val="001F2730"/>
    <w:rsid w:val="001F274C"/>
    <w:rsid w:val="001F27B8"/>
    <w:rsid w:val="001F2805"/>
    <w:rsid w:val="001F28EB"/>
    <w:rsid w:val="001F295E"/>
    <w:rsid w:val="001F298B"/>
    <w:rsid w:val="001F298E"/>
    <w:rsid w:val="001F29A0"/>
    <w:rsid w:val="001F2A22"/>
    <w:rsid w:val="001F2A38"/>
    <w:rsid w:val="001F2AC5"/>
    <w:rsid w:val="001F2AE9"/>
    <w:rsid w:val="001F2B2F"/>
    <w:rsid w:val="001F2B50"/>
    <w:rsid w:val="001F2B51"/>
    <w:rsid w:val="001F2B62"/>
    <w:rsid w:val="001F2BD2"/>
    <w:rsid w:val="001F2CAC"/>
    <w:rsid w:val="001F2CBF"/>
    <w:rsid w:val="001F2CC5"/>
    <w:rsid w:val="001F2DBC"/>
    <w:rsid w:val="001F2E02"/>
    <w:rsid w:val="001F2E7C"/>
    <w:rsid w:val="001F2EA0"/>
    <w:rsid w:val="001F2EF9"/>
    <w:rsid w:val="001F3078"/>
    <w:rsid w:val="001F30C6"/>
    <w:rsid w:val="001F31C3"/>
    <w:rsid w:val="001F31DC"/>
    <w:rsid w:val="001F32A3"/>
    <w:rsid w:val="001F3348"/>
    <w:rsid w:val="001F3353"/>
    <w:rsid w:val="001F3400"/>
    <w:rsid w:val="001F3480"/>
    <w:rsid w:val="001F34D2"/>
    <w:rsid w:val="001F35C8"/>
    <w:rsid w:val="001F35CF"/>
    <w:rsid w:val="001F3624"/>
    <w:rsid w:val="001F3638"/>
    <w:rsid w:val="001F3646"/>
    <w:rsid w:val="001F364B"/>
    <w:rsid w:val="001F37EC"/>
    <w:rsid w:val="001F3875"/>
    <w:rsid w:val="001F38F4"/>
    <w:rsid w:val="001F3923"/>
    <w:rsid w:val="001F3941"/>
    <w:rsid w:val="001F39EB"/>
    <w:rsid w:val="001F3A14"/>
    <w:rsid w:val="001F3A35"/>
    <w:rsid w:val="001F3A3A"/>
    <w:rsid w:val="001F3A6E"/>
    <w:rsid w:val="001F3A84"/>
    <w:rsid w:val="001F3B82"/>
    <w:rsid w:val="001F3BBC"/>
    <w:rsid w:val="001F3C05"/>
    <w:rsid w:val="001F3C27"/>
    <w:rsid w:val="001F3C84"/>
    <w:rsid w:val="001F3CBD"/>
    <w:rsid w:val="001F3CEB"/>
    <w:rsid w:val="001F3E09"/>
    <w:rsid w:val="001F3E0F"/>
    <w:rsid w:val="001F3F04"/>
    <w:rsid w:val="001F3F3C"/>
    <w:rsid w:val="001F3F67"/>
    <w:rsid w:val="001F3F6B"/>
    <w:rsid w:val="001F3F8C"/>
    <w:rsid w:val="001F3FBE"/>
    <w:rsid w:val="001F410E"/>
    <w:rsid w:val="001F41C5"/>
    <w:rsid w:val="001F41E7"/>
    <w:rsid w:val="001F421B"/>
    <w:rsid w:val="001F4262"/>
    <w:rsid w:val="001F428B"/>
    <w:rsid w:val="001F42E2"/>
    <w:rsid w:val="001F4320"/>
    <w:rsid w:val="001F433C"/>
    <w:rsid w:val="001F4393"/>
    <w:rsid w:val="001F43BA"/>
    <w:rsid w:val="001F43D0"/>
    <w:rsid w:val="001F441B"/>
    <w:rsid w:val="001F4420"/>
    <w:rsid w:val="001F4446"/>
    <w:rsid w:val="001F4452"/>
    <w:rsid w:val="001F446C"/>
    <w:rsid w:val="001F4580"/>
    <w:rsid w:val="001F45D7"/>
    <w:rsid w:val="001F4638"/>
    <w:rsid w:val="001F4652"/>
    <w:rsid w:val="001F46B6"/>
    <w:rsid w:val="001F46FF"/>
    <w:rsid w:val="001F473A"/>
    <w:rsid w:val="001F47AE"/>
    <w:rsid w:val="001F47E9"/>
    <w:rsid w:val="001F482F"/>
    <w:rsid w:val="001F4991"/>
    <w:rsid w:val="001F49C1"/>
    <w:rsid w:val="001F4A3C"/>
    <w:rsid w:val="001F4A73"/>
    <w:rsid w:val="001F4A99"/>
    <w:rsid w:val="001F4B18"/>
    <w:rsid w:val="001F4BA1"/>
    <w:rsid w:val="001F4C39"/>
    <w:rsid w:val="001F4CC0"/>
    <w:rsid w:val="001F4D3A"/>
    <w:rsid w:val="001F4D60"/>
    <w:rsid w:val="001F4DF0"/>
    <w:rsid w:val="001F4E1D"/>
    <w:rsid w:val="001F4E7E"/>
    <w:rsid w:val="001F4EB4"/>
    <w:rsid w:val="001F4F0E"/>
    <w:rsid w:val="001F4F21"/>
    <w:rsid w:val="001F4F2E"/>
    <w:rsid w:val="001F4FDE"/>
    <w:rsid w:val="001F506C"/>
    <w:rsid w:val="001F5087"/>
    <w:rsid w:val="001F5116"/>
    <w:rsid w:val="001F513D"/>
    <w:rsid w:val="001F5144"/>
    <w:rsid w:val="001F51EB"/>
    <w:rsid w:val="001F5251"/>
    <w:rsid w:val="001F52E3"/>
    <w:rsid w:val="001F5308"/>
    <w:rsid w:val="001F531C"/>
    <w:rsid w:val="001F53B1"/>
    <w:rsid w:val="001F53CB"/>
    <w:rsid w:val="001F551C"/>
    <w:rsid w:val="001F558D"/>
    <w:rsid w:val="001F55FA"/>
    <w:rsid w:val="001F5622"/>
    <w:rsid w:val="001F5654"/>
    <w:rsid w:val="001F565F"/>
    <w:rsid w:val="001F5670"/>
    <w:rsid w:val="001F569B"/>
    <w:rsid w:val="001F56B4"/>
    <w:rsid w:val="001F57EB"/>
    <w:rsid w:val="001F57F0"/>
    <w:rsid w:val="001F585D"/>
    <w:rsid w:val="001F58EA"/>
    <w:rsid w:val="001F5924"/>
    <w:rsid w:val="001F5933"/>
    <w:rsid w:val="001F594C"/>
    <w:rsid w:val="001F5A12"/>
    <w:rsid w:val="001F5A19"/>
    <w:rsid w:val="001F5ADC"/>
    <w:rsid w:val="001F5B4F"/>
    <w:rsid w:val="001F5BB1"/>
    <w:rsid w:val="001F5BF0"/>
    <w:rsid w:val="001F5BF5"/>
    <w:rsid w:val="001F5CB9"/>
    <w:rsid w:val="001F5CC3"/>
    <w:rsid w:val="001F5CC6"/>
    <w:rsid w:val="001F5DC8"/>
    <w:rsid w:val="001F5DDC"/>
    <w:rsid w:val="001F5DEC"/>
    <w:rsid w:val="001F5DFB"/>
    <w:rsid w:val="001F5FB2"/>
    <w:rsid w:val="001F6026"/>
    <w:rsid w:val="001F6103"/>
    <w:rsid w:val="001F6129"/>
    <w:rsid w:val="001F61AE"/>
    <w:rsid w:val="001F61C0"/>
    <w:rsid w:val="001F61C1"/>
    <w:rsid w:val="001F61E4"/>
    <w:rsid w:val="001F62B1"/>
    <w:rsid w:val="001F62D3"/>
    <w:rsid w:val="001F635F"/>
    <w:rsid w:val="001F636B"/>
    <w:rsid w:val="001F639A"/>
    <w:rsid w:val="001F63CD"/>
    <w:rsid w:val="001F63F5"/>
    <w:rsid w:val="001F6419"/>
    <w:rsid w:val="001F6441"/>
    <w:rsid w:val="001F64A9"/>
    <w:rsid w:val="001F6629"/>
    <w:rsid w:val="001F6644"/>
    <w:rsid w:val="001F664C"/>
    <w:rsid w:val="001F6656"/>
    <w:rsid w:val="001F6675"/>
    <w:rsid w:val="001F66B8"/>
    <w:rsid w:val="001F66F7"/>
    <w:rsid w:val="001F678D"/>
    <w:rsid w:val="001F67A4"/>
    <w:rsid w:val="001F67D6"/>
    <w:rsid w:val="001F696E"/>
    <w:rsid w:val="001F69CF"/>
    <w:rsid w:val="001F6A12"/>
    <w:rsid w:val="001F6A87"/>
    <w:rsid w:val="001F6AE0"/>
    <w:rsid w:val="001F6B7D"/>
    <w:rsid w:val="001F6BF0"/>
    <w:rsid w:val="001F6C33"/>
    <w:rsid w:val="001F6C87"/>
    <w:rsid w:val="001F6CAB"/>
    <w:rsid w:val="001F6D0A"/>
    <w:rsid w:val="001F6DE1"/>
    <w:rsid w:val="001F6E8B"/>
    <w:rsid w:val="001F6E9E"/>
    <w:rsid w:val="001F6EBA"/>
    <w:rsid w:val="001F6ED1"/>
    <w:rsid w:val="001F6EE2"/>
    <w:rsid w:val="001F6F87"/>
    <w:rsid w:val="001F6FCD"/>
    <w:rsid w:val="001F6FD4"/>
    <w:rsid w:val="001F7013"/>
    <w:rsid w:val="001F70D1"/>
    <w:rsid w:val="001F7146"/>
    <w:rsid w:val="001F71A0"/>
    <w:rsid w:val="001F71EA"/>
    <w:rsid w:val="001F7235"/>
    <w:rsid w:val="001F7279"/>
    <w:rsid w:val="001F735D"/>
    <w:rsid w:val="001F73EF"/>
    <w:rsid w:val="001F7408"/>
    <w:rsid w:val="001F740A"/>
    <w:rsid w:val="001F743C"/>
    <w:rsid w:val="001F745D"/>
    <w:rsid w:val="001F7545"/>
    <w:rsid w:val="001F757F"/>
    <w:rsid w:val="001F76CB"/>
    <w:rsid w:val="001F772D"/>
    <w:rsid w:val="001F7770"/>
    <w:rsid w:val="001F7782"/>
    <w:rsid w:val="001F77C2"/>
    <w:rsid w:val="001F789E"/>
    <w:rsid w:val="001F78AE"/>
    <w:rsid w:val="001F78B7"/>
    <w:rsid w:val="001F7967"/>
    <w:rsid w:val="001F7A09"/>
    <w:rsid w:val="001F7A10"/>
    <w:rsid w:val="001F7A39"/>
    <w:rsid w:val="001F7A4B"/>
    <w:rsid w:val="001F7A64"/>
    <w:rsid w:val="001F7AD9"/>
    <w:rsid w:val="001F7B24"/>
    <w:rsid w:val="001F7B66"/>
    <w:rsid w:val="001F7B81"/>
    <w:rsid w:val="001F7C97"/>
    <w:rsid w:val="001F7D06"/>
    <w:rsid w:val="001F7D62"/>
    <w:rsid w:val="001F7D8C"/>
    <w:rsid w:val="001F7DCD"/>
    <w:rsid w:val="001F7DE2"/>
    <w:rsid w:val="001F7DFA"/>
    <w:rsid w:val="001F7E5A"/>
    <w:rsid w:val="001F7E9F"/>
    <w:rsid w:val="001F7EFA"/>
    <w:rsid w:val="001F7F91"/>
    <w:rsid w:val="001F7FB4"/>
    <w:rsid w:val="001F7FC7"/>
    <w:rsid w:val="00200008"/>
    <w:rsid w:val="00200071"/>
    <w:rsid w:val="002000B9"/>
    <w:rsid w:val="002000C1"/>
    <w:rsid w:val="002000FD"/>
    <w:rsid w:val="00200115"/>
    <w:rsid w:val="00200173"/>
    <w:rsid w:val="0020021F"/>
    <w:rsid w:val="00200262"/>
    <w:rsid w:val="00200279"/>
    <w:rsid w:val="0020028D"/>
    <w:rsid w:val="002003A7"/>
    <w:rsid w:val="002003AC"/>
    <w:rsid w:val="0020042A"/>
    <w:rsid w:val="0020048C"/>
    <w:rsid w:val="002004BF"/>
    <w:rsid w:val="00200526"/>
    <w:rsid w:val="0020052A"/>
    <w:rsid w:val="00200597"/>
    <w:rsid w:val="0020068B"/>
    <w:rsid w:val="002006AA"/>
    <w:rsid w:val="002006F4"/>
    <w:rsid w:val="00200747"/>
    <w:rsid w:val="0020079E"/>
    <w:rsid w:val="002007B5"/>
    <w:rsid w:val="0020084B"/>
    <w:rsid w:val="0020092F"/>
    <w:rsid w:val="002009BB"/>
    <w:rsid w:val="002009FC"/>
    <w:rsid w:val="00200ADB"/>
    <w:rsid w:val="00200BFF"/>
    <w:rsid w:val="00200C1B"/>
    <w:rsid w:val="00200C20"/>
    <w:rsid w:val="00200C2D"/>
    <w:rsid w:val="00200C5D"/>
    <w:rsid w:val="00200CE5"/>
    <w:rsid w:val="00200CF2"/>
    <w:rsid w:val="00200CF9"/>
    <w:rsid w:val="00200D0D"/>
    <w:rsid w:val="00200D50"/>
    <w:rsid w:val="00200D93"/>
    <w:rsid w:val="00200DC4"/>
    <w:rsid w:val="00200E2A"/>
    <w:rsid w:val="00200F15"/>
    <w:rsid w:val="00200F9B"/>
    <w:rsid w:val="00200FF4"/>
    <w:rsid w:val="00201001"/>
    <w:rsid w:val="00201034"/>
    <w:rsid w:val="00201081"/>
    <w:rsid w:val="002010A5"/>
    <w:rsid w:val="002010D5"/>
    <w:rsid w:val="0020110C"/>
    <w:rsid w:val="00201157"/>
    <w:rsid w:val="0020116E"/>
    <w:rsid w:val="00201174"/>
    <w:rsid w:val="00201183"/>
    <w:rsid w:val="0020130E"/>
    <w:rsid w:val="00201361"/>
    <w:rsid w:val="002013A4"/>
    <w:rsid w:val="0020143E"/>
    <w:rsid w:val="00201447"/>
    <w:rsid w:val="00201655"/>
    <w:rsid w:val="00201694"/>
    <w:rsid w:val="002016D9"/>
    <w:rsid w:val="002016FF"/>
    <w:rsid w:val="00201705"/>
    <w:rsid w:val="00201746"/>
    <w:rsid w:val="00201747"/>
    <w:rsid w:val="0020176A"/>
    <w:rsid w:val="002017ED"/>
    <w:rsid w:val="00201897"/>
    <w:rsid w:val="002018A1"/>
    <w:rsid w:val="002018AF"/>
    <w:rsid w:val="002018DC"/>
    <w:rsid w:val="00201975"/>
    <w:rsid w:val="00201A66"/>
    <w:rsid w:val="00201A71"/>
    <w:rsid w:val="00201B21"/>
    <w:rsid w:val="00201B28"/>
    <w:rsid w:val="00201B30"/>
    <w:rsid w:val="00201BD5"/>
    <w:rsid w:val="00201BDA"/>
    <w:rsid w:val="00201BDE"/>
    <w:rsid w:val="00201BF9"/>
    <w:rsid w:val="00201C58"/>
    <w:rsid w:val="00201C7F"/>
    <w:rsid w:val="00201CA8"/>
    <w:rsid w:val="00201CC7"/>
    <w:rsid w:val="00201D89"/>
    <w:rsid w:val="00201DA8"/>
    <w:rsid w:val="00201DE1"/>
    <w:rsid w:val="00201DE4"/>
    <w:rsid w:val="00201E7A"/>
    <w:rsid w:val="00201E8D"/>
    <w:rsid w:val="00201EC1"/>
    <w:rsid w:val="00201ED0"/>
    <w:rsid w:val="00201ED7"/>
    <w:rsid w:val="00201F42"/>
    <w:rsid w:val="00201F8B"/>
    <w:rsid w:val="00202115"/>
    <w:rsid w:val="0020220B"/>
    <w:rsid w:val="00202253"/>
    <w:rsid w:val="0020226C"/>
    <w:rsid w:val="002022AF"/>
    <w:rsid w:val="002022EB"/>
    <w:rsid w:val="0020234F"/>
    <w:rsid w:val="002023CB"/>
    <w:rsid w:val="0020243F"/>
    <w:rsid w:val="00202626"/>
    <w:rsid w:val="00202650"/>
    <w:rsid w:val="00202664"/>
    <w:rsid w:val="0020266B"/>
    <w:rsid w:val="00202686"/>
    <w:rsid w:val="002026EB"/>
    <w:rsid w:val="00202721"/>
    <w:rsid w:val="002027FB"/>
    <w:rsid w:val="00202848"/>
    <w:rsid w:val="00202873"/>
    <w:rsid w:val="00202887"/>
    <w:rsid w:val="00202918"/>
    <w:rsid w:val="00202971"/>
    <w:rsid w:val="00202A07"/>
    <w:rsid w:val="00202A54"/>
    <w:rsid w:val="00202AEE"/>
    <w:rsid w:val="00202BFB"/>
    <w:rsid w:val="00202C12"/>
    <w:rsid w:val="00202E0B"/>
    <w:rsid w:val="00202E11"/>
    <w:rsid w:val="00202F9F"/>
    <w:rsid w:val="0020300E"/>
    <w:rsid w:val="00203014"/>
    <w:rsid w:val="00203140"/>
    <w:rsid w:val="00203145"/>
    <w:rsid w:val="002031DA"/>
    <w:rsid w:val="002031E9"/>
    <w:rsid w:val="0020327E"/>
    <w:rsid w:val="0020328C"/>
    <w:rsid w:val="002032B2"/>
    <w:rsid w:val="002032B3"/>
    <w:rsid w:val="00203390"/>
    <w:rsid w:val="00203415"/>
    <w:rsid w:val="00203442"/>
    <w:rsid w:val="0020346B"/>
    <w:rsid w:val="00203471"/>
    <w:rsid w:val="0020353F"/>
    <w:rsid w:val="0020356A"/>
    <w:rsid w:val="00203588"/>
    <w:rsid w:val="00203685"/>
    <w:rsid w:val="00203686"/>
    <w:rsid w:val="002036E2"/>
    <w:rsid w:val="00203750"/>
    <w:rsid w:val="00203760"/>
    <w:rsid w:val="00203832"/>
    <w:rsid w:val="00203874"/>
    <w:rsid w:val="00203882"/>
    <w:rsid w:val="00203934"/>
    <w:rsid w:val="00203A3F"/>
    <w:rsid w:val="00203A85"/>
    <w:rsid w:val="00203AB0"/>
    <w:rsid w:val="00203AB6"/>
    <w:rsid w:val="00203B10"/>
    <w:rsid w:val="00203B6E"/>
    <w:rsid w:val="00203BDA"/>
    <w:rsid w:val="00203C81"/>
    <w:rsid w:val="00203C86"/>
    <w:rsid w:val="00203CF9"/>
    <w:rsid w:val="00203D2F"/>
    <w:rsid w:val="00203D5A"/>
    <w:rsid w:val="00203D9A"/>
    <w:rsid w:val="00203E15"/>
    <w:rsid w:val="00203E20"/>
    <w:rsid w:val="00203E7E"/>
    <w:rsid w:val="00203E92"/>
    <w:rsid w:val="00203EC0"/>
    <w:rsid w:val="00203F43"/>
    <w:rsid w:val="00203F82"/>
    <w:rsid w:val="00203F8F"/>
    <w:rsid w:val="00203FD4"/>
    <w:rsid w:val="0020400B"/>
    <w:rsid w:val="0020407A"/>
    <w:rsid w:val="00204082"/>
    <w:rsid w:val="0020408F"/>
    <w:rsid w:val="002040B1"/>
    <w:rsid w:val="00204164"/>
    <w:rsid w:val="00204283"/>
    <w:rsid w:val="0020428F"/>
    <w:rsid w:val="002042B7"/>
    <w:rsid w:val="00204308"/>
    <w:rsid w:val="00204399"/>
    <w:rsid w:val="00204455"/>
    <w:rsid w:val="0020450C"/>
    <w:rsid w:val="00204562"/>
    <w:rsid w:val="0020456C"/>
    <w:rsid w:val="0020469F"/>
    <w:rsid w:val="00204711"/>
    <w:rsid w:val="00204756"/>
    <w:rsid w:val="002047B7"/>
    <w:rsid w:val="00204806"/>
    <w:rsid w:val="0020481A"/>
    <w:rsid w:val="002048AE"/>
    <w:rsid w:val="00204910"/>
    <w:rsid w:val="00204971"/>
    <w:rsid w:val="00204A13"/>
    <w:rsid w:val="00204A4D"/>
    <w:rsid w:val="00204A6E"/>
    <w:rsid w:val="00204AA6"/>
    <w:rsid w:val="00204B40"/>
    <w:rsid w:val="00204BAE"/>
    <w:rsid w:val="00204C24"/>
    <w:rsid w:val="00204C55"/>
    <w:rsid w:val="00204CE0"/>
    <w:rsid w:val="00204D35"/>
    <w:rsid w:val="00204D40"/>
    <w:rsid w:val="00204DF0"/>
    <w:rsid w:val="00204E0E"/>
    <w:rsid w:val="00204E15"/>
    <w:rsid w:val="00204E1E"/>
    <w:rsid w:val="00204E35"/>
    <w:rsid w:val="00204E6A"/>
    <w:rsid w:val="00204EB1"/>
    <w:rsid w:val="00204EDA"/>
    <w:rsid w:val="00204F0D"/>
    <w:rsid w:val="00204F12"/>
    <w:rsid w:val="00204F84"/>
    <w:rsid w:val="00204F9D"/>
    <w:rsid w:val="00205022"/>
    <w:rsid w:val="0020503C"/>
    <w:rsid w:val="002050AF"/>
    <w:rsid w:val="002050DA"/>
    <w:rsid w:val="002050E2"/>
    <w:rsid w:val="00205102"/>
    <w:rsid w:val="00205117"/>
    <w:rsid w:val="0020513F"/>
    <w:rsid w:val="0020514D"/>
    <w:rsid w:val="00205181"/>
    <w:rsid w:val="00205272"/>
    <w:rsid w:val="002052A1"/>
    <w:rsid w:val="002052BC"/>
    <w:rsid w:val="0020533B"/>
    <w:rsid w:val="002053AE"/>
    <w:rsid w:val="002053E5"/>
    <w:rsid w:val="002053EC"/>
    <w:rsid w:val="002053F6"/>
    <w:rsid w:val="00205459"/>
    <w:rsid w:val="002054D9"/>
    <w:rsid w:val="002054E3"/>
    <w:rsid w:val="00205552"/>
    <w:rsid w:val="00205578"/>
    <w:rsid w:val="00205586"/>
    <w:rsid w:val="00205598"/>
    <w:rsid w:val="002055B0"/>
    <w:rsid w:val="002055B4"/>
    <w:rsid w:val="00205603"/>
    <w:rsid w:val="00205621"/>
    <w:rsid w:val="00205666"/>
    <w:rsid w:val="002056FE"/>
    <w:rsid w:val="002058CE"/>
    <w:rsid w:val="0020592A"/>
    <w:rsid w:val="0020593F"/>
    <w:rsid w:val="00205949"/>
    <w:rsid w:val="00205970"/>
    <w:rsid w:val="002059BB"/>
    <w:rsid w:val="002059CC"/>
    <w:rsid w:val="00205A9D"/>
    <w:rsid w:val="00205B10"/>
    <w:rsid w:val="00205B24"/>
    <w:rsid w:val="00205B80"/>
    <w:rsid w:val="00205BBB"/>
    <w:rsid w:val="00205BE0"/>
    <w:rsid w:val="00205BE2"/>
    <w:rsid w:val="00205C06"/>
    <w:rsid w:val="00205C58"/>
    <w:rsid w:val="00205D04"/>
    <w:rsid w:val="00205D95"/>
    <w:rsid w:val="00205E09"/>
    <w:rsid w:val="00205E39"/>
    <w:rsid w:val="00205EB0"/>
    <w:rsid w:val="00205ED5"/>
    <w:rsid w:val="00205F4B"/>
    <w:rsid w:val="00205F94"/>
    <w:rsid w:val="00205FD5"/>
    <w:rsid w:val="00206016"/>
    <w:rsid w:val="0020602B"/>
    <w:rsid w:val="00206057"/>
    <w:rsid w:val="002060E7"/>
    <w:rsid w:val="00206101"/>
    <w:rsid w:val="0020610B"/>
    <w:rsid w:val="00206161"/>
    <w:rsid w:val="00206175"/>
    <w:rsid w:val="0020618E"/>
    <w:rsid w:val="002061D5"/>
    <w:rsid w:val="002061D6"/>
    <w:rsid w:val="00206201"/>
    <w:rsid w:val="00206213"/>
    <w:rsid w:val="002062B1"/>
    <w:rsid w:val="002062D9"/>
    <w:rsid w:val="002062DD"/>
    <w:rsid w:val="002062EE"/>
    <w:rsid w:val="0020639C"/>
    <w:rsid w:val="002063F9"/>
    <w:rsid w:val="0020642F"/>
    <w:rsid w:val="00206453"/>
    <w:rsid w:val="00206478"/>
    <w:rsid w:val="002064A9"/>
    <w:rsid w:val="002065EC"/>
    <w:rsid w:val="00206616"/>
    <w:rsid w:val="0020663C"/>
    <w:rsid w:val="0020666A"/>
    <w:rsid w:val="00206692"/>
    <w:rsid w:val="002066FB"/>
    <w:rsid w:val="00206735"/>
    <w:rsid w:val="0020676B"/>
    <w:rsid w:val="00206827"/>
    <w:rsid w:val="002068DD"/>
    <w:rsid w:val="0020696C"/>
    <w:rsid w:val="00206974"/>
    <w:rsid w:val="00206986"/>
    <w:rsid w:val="0020698D"/>
    <w:rsid w:val="00206A14"/>
    <w:rsid w:val="00206ACB"/>
    <w:rsid w:val="00206B33"/>
    <w:rsid w:val="00206B77"/>
    <w:rsid w:val="00206B89"/>
    <w:rsid w:val="00206BCE"/>
    <w:rsid w:val="00206BD0"/>
    <w:rsid w:val="00206CD9"/>
    <w:rsid w:val="00206D47"/>
    <w:rsid w:val="00206DF6"/>
    <w:rsid w:val="00206E1B"/>
    <w:rsid w:val="00206E7E"/>
    <w:rsid w:val="00206F1E"/>
    <w:rsid w:val="002070A4"/>
    <w:rsid w:val="002070EE"/>
    <w:rsid w:val="002070F2"/>
    <w:rsid w:val="00207190"/>
    <w:rsid w:val="002071D2"/>
    <w:rsid w:val="002071DD"/>
    <w:rsid w:val="0020722A"/>
    <w:rsid w:val="002072F7"/>
    <w:rsid w:val="00207321"/>
    <w:rsid w:val="00207331"/>
    <w:rsid w:val="002073D5"/>
    <w:rsid w:val="00207470"/>
    <w:rsid w:val="002074F2"/>
    <w:rsid w:val="00207517"/>
    <w:rsid w:val="00207568"/>
    <w:rsid w:val="002076A7"/>
    <w:rsid w:val="00207708"/>
    <w:rsid w:val="00207783"/>
    <w:rsid w:val="0020778F"/>
    <w:rsid w:val="0020782B"/>
    <w:rsid w:val="00207879"/>
    <w:rsid w:val="0020791C"/>
    <w:rsid w:val="0020796C"/>
    <w:rsid w:val="0020797D"/>
    <w:rsid w:val="00207983"/>
    <w:rsid w:val="0020799B"/>
    <w:rsid w:val="00207A02"/>
    <w:rsid w:val="00207A67"/>
    <w:rsid w:val="00207A90"/>
    <w:rsid w:val="00207ABF"/>
    <w:rsid w:val="00207AC8"/>
    <w:rsid w:val="00207AE6"/>
    <w:rsid w:val="00207BA1"/>
    <w:rsid w:val="00207BB6"/>
    <w:rsid w:val="00207BEA"/>
    <w:rsid w:val="00207C04"/>
    <w:rsid w:val="00207C18"/>
    <w:rsid w:val="00207C61"/>
    <w:rsid w:val="00207CAA"/>
    <w:rsid w:val="00207CD7"/>
    <w:rsid w:val="00207DA8"/>
    <w:rsid w:val="00207E1E"/>
    <w:rsid w:val="00207E72"/>
    <w:rsid w:val="00207EA6"/>
    <w:rsid w:val="00207EDD"/>
    <w:rsid w:val="00207F44"/>
    <w:rsid w:val="00207FB3"/>
    <w:rsid w:val="00207FFC"/>
    <w:rsid w:val="0021001F"/>
    <w:rsid w:val="00210079"/>
    <w:rsid w:val="002100D3"/>
    <w:rsid w:val="002100E6"/>
    <w:rsid w:val="00210105"/>
    <w:rsid w:val="0021011D"/>
    <w:rsid w:val="002101EB"/>
    <w:rsid w:val="002101F2"/>
    <w:rsid w:val="0021028F"/>
    <w:rsid w:val="00210295"/>
    <w:rsid w:val="002102E0"/>
    <w:rsid w:val="002102EA"/>
    <w:rsid w:val="0021033C"/>
    <w:rsid w:val="00210358"/>
    <w:rsid w:val="0021035E"/>
    <w:rsid w:val="00210409"/>
    <w:rsid w:val="00210438"/>
    <w:rsid w:val="00210447"/>
    <w:rsid w:val="00210488"/>
    <w:rsid w:val="002104EF"/>
    <w:rsid w:val="00210515"/>
    <w:rsid w:val="002105A7"/>
    <w:rsid w:val="00210625"/>
    <w:rsid w:val="00210640"/>
    <w:rsid w:val="002106C9"/>
    <w:rsid w:val="002106CD"/>
    <w:rsid w:val="002106DD"/>
    <w:rsid w:val="002106F0"/>
    <w:rsid w:val="00210700"/>
    <w:rsid w:val="0021071D"/>
    <w:rsid w:val="0021077D"/>
    <w:rsid w:val="002107B1"/>
    <w:rsid w:val="002107C6"/>
    <w:rsid w:val="00210841"/>
    <w:rsid w:val="002108CA"/>
    <w:rsid w:val="002108DB"/>
    <w:rsid w:val="002108F8"/>
    <w:rsid w:val="002109B6"/>
    <w:rsid w:val="00210A81"/>
    <w:rsid w:val="00210A86"/>
    <w:rsid w:val="00210ABA"/>
    <w:rsid w:val="00210B2D"/>
    <w:rsid w:val="00210B56"/>
    <w:rsid w:val="00210C6F"/>
    <w:rsid w:val="00210CA8"/>
    <w:rsid w:val="00210CFD"/>
    <w:rsid w:val="00210D43"/>
    <w:rsid w:val="00210D4E"/>
    <w:rsid w:val="00210D97"/>
    <w:rsid w:val="00210DB4"/>
    <w:rsid w:val="00210DE9"/>
    <w:rsid w:val="00210E02"/>
    <w:rsid w:val="00210EB7"/>
    <w:rsid w:val="00210EE3"/>
    <w:rsid w:val="00210EF7"/>
    <w:rsid w:val="00210F4A"/>
    <w:rsid w:val="00210FB4"/>
    <w:rsid w:val="00210FC2"/>
    <w:rsid w:val="00210FDE"/>
    <w:rsid w:val="00211042"/>
    <w:rsid w:val="0021105C"/>
    <w:rsid w:val="00211078"/>
    <w:rsid w:val="0021115C"/>
    <w:rsid w:val="00211182"/>
    <w:rsid w:val="002111A0"/>
    <w:rsid w:val="002111CD"/>
    <w:rsid w:val="002111D7"/>
    <w:rsid w:val="00211209"/>
    <w:rsid w:val="0021120D"/>
    <w:rsid w:val="0021126D"/>
    <w:rsid w:val="0021132F"/>
    <w:rsid w:val="0021138C"/>
    <w:rsid w:val="0021139F"/>
    <w:rsid w:val="002113A3"/>
    <w:rsid w:val="002113A8"/>
    <w:rsid w:val="002114DF"/>
    <w:rsid w:val="002114E0"/>
    <w:rsid w:val="002115CD"/>
    <w:rsid w:val="00211609"/>
    <w:rsid w:val="00211696"/>
    <w:rsid w:val="002116AE"/>
    <w:rsid w:val="002116D5"/>
    <w:rsid w:val="002116FB"/>
    <w:rsid w:val="002116FC"/>
    <w:rsid w:val="00211723"/>
    <w:rsid w:val="00211739"/>
    <w:rsid w:val="0021176E"/>
    <w:rsid w:val="00211855"/>
    <w:rsid w:val="002118A5"/>
    <w:rsid w:val="00211939"/>
    <w:rsid w:val="00211980"/>
    <w:rsid w:val="00211991"/>
    <w:rsid w:val="00211A65"/>
    <w:rsid w:val="00211A74"/>
    <w:rsid w:val="00211ABE"/>
    <w:rsid w:val="00211B0B"/>
    <w:rsid w:val="00211B20"/>
    <w:rsid w:val="00211C88"/>
    <w:rsid w:val="00211CFD"/>
    <w:rsid w:val="00211D06"/>
    <w:rsid w:val="00211D09"/>
    <w:rsid w:val="00211E32"/>
    <w:rsid w:val="00211E69"/>
    <w:rsid w:val="00211EB1"/>
    <w:rsid w:val="00211F22"/>
    <w:rsid w:val="00211F3F"/>
    <w:rsid w:val="00211F74"/>
    <w:rsid w:val="002120FA"/>
    <w:rsid w:val="002120FF"/>
    <w:rsid w:val="00212172"/>
    <w:rsid w:val="00212195"/>
    <w:rsid w:val="00212277"/>
    <w:rsid w:val="002122B4"/>
    <w:rsid w:val="0021232A"/>
    <w:rsid w:val="00212341"/>
    <w:rsid w:val="002123C6"/>
    <w:rsid w:val="00212479"/>
    <w:rsid w:val="002124F7"/>
    <w:rsid w:val="00212516"/>
    <w:rsid w:val="002125DB"/>
    <w:rsid w:val="002125E0"/>
    <w:rsid w:val="00212637"/>
    <w:rsid w:val="0021266D"/>
    <w:rsid w:val="0021267F"/>
    <w:rsid w:val="0021269E"/>
    <w:rsid w:val="0021275F"/>
    <w:rsid w:val="00212782"/>
    <w:rsid w:val="0021279E"/>
    <w:rsid w:val="002128A6"/>
    <w:rsid w:val="002128AA"/>
    <w:rsid w:val="0021290E"/>
    <w:rsid w:val="00212944"/>
    <w:rsid w:val="00212945"/>
    <w:rsid w:val="00212953"/>
    <w:rsid w:val="00212968"/>
    <w:rsid w:val="002129EF"/>
    <w:rsid w:val="00212A20"/>
    <w:rsid w:val="00212A32"/>
    <w:rsid w:val="00212ADD"/>
    <w:rsid w:val="00212B23"/>
    <w:rsid w:val="00212B49"/>
    <w:rsid w:val="00212BC0"/>
    <w:rsid w:val="00212CB0"/>
    <w:rsid w:val="00212CE8"/>
    <w:rsid w:val="00212D39"/>
    <w:rsid w:val="00212DE1"/>
    <w:rsid w:val="00212E1C"/>
    <w:rsid w:val="00212F50"/>
    <w:rsid w:val="00212F5C"/>
    <w:rsid w:val="00212FDE"/>
    <w:rsid w:val="0021305A"/>
    <w:rsid w:val="00213136"/>
    <w:rsid w:val="00213156"/>
    <w:rsid w:val="0021316F"/>
    <w:rsid w:val="002131EB"/>
    <w:rsid w:val="00213213"/>
    <w:rsid w:val="00213384"/>
    <w:rsid w:val="002133F4"/>
    <w:rsid w:val="0021345B"/>
    <w:rsid w:val="002134AC"/>
    <w:rsid w:val="002134F8"/>
    <w:rsid w:val="00213504"/>
    <w:rsid w:val="002135A1"/>
    <w:rsid w:val="0021360B"/>
    <w:rsid w:val="00213659"/>
    <w:rsid w:val="0021369E"/>
    <w:rsid w:val="002136B4"/>
    <w:rsid w:val="00213761"/>
    <w:rsid w:val="002137D9"/>
    <w:rsid w:val="002137EA"/>
    <w:rsid w:val="00213860"/>
    <w:rsid w:val="002138D6"/>
    <w:rsid w:val="002138E5"/>
    <w:rsid w:val="00213905"/>
    <w:rsid w:val="0021390E"/>
    <w:rsid w:val="00213917"/>
    <w:rsid w:val="00213987"/>
    <w:rsid w:val="002139F5"/>
    <w:rsid w:val="00213A5E"/>
    <w:rsid w:val="00213A5F"/>
    <w:rsid w:val="00213B75"/>
    <w:rsid w:val="00213BC5"/>
    <w:rsid w:val="00213BFB"/>
    <w:rsid w:val="00213C30"/>
    <w:rsid w:val="00213C3F"/>
    <w:rsid w:val="00213C4B"/>
    <w:rsid w:val="00213CB6"/>
    <w:rsid w:val="00213CD4"/>
    <w:rsid w:val="00213CDE"/>
    <w:rsid w:val="00213D3A"/>
    <w:rsid w:val="00213D3F"/>
    <w:rsid w:val="00213EB8"/>
    <w:rsid w:val="00213EEF"/>
    <w:rsid w:val="00213F00"/>
    <w:rsid w:val="00213FC9"/>
    <w:rsid w:val="00214099"/>
    <w:rsid w:val="00214170"/>
    <w:rsid w:val="0021417F"/>
    <w:rsid w:val="002141BC"/>
    <w:rsid w:val="002141DA"/>
    <w:rsid w:val="002142C7"/>
    <w:rsid w:val="002142CF"/>
    <w:rsid w:val="0021431E"/>
    <w:rsid w:val="002143C5"/>
    <w:rsid w:val="002143D9"/>
    <w:rsid w:val="00214406"/>
    <w:rsid w:val="0021443F"/>
    <w:rsid w:val="002144C9"/>
    <w:rsid w:val="0021450A"/>
    <w:rsid w:val="00214512"/>
    <w:rsid w:val="00214534"/>
    <w:rsid w:val="0021469C"/>
    <w:rsid w:val="00214806"/>
    <w:rsid w:val="00214823"/>
    <w:rsid w:val="002148E9"/>
    <w:rsid w:val="002149DC"/>
    <w:rsid w:val="00214A49"/>
    <w:rsid w:val="00214A61"/>
    <w:rsid w:val="00214AA7"/>
    <w:rsid w:val="00214B44"/>
    <w:rsid w:val="00214B9D"/>
    <w:rsid w:val="00214BDB"/>
    <w:rsid w:val="00214C16"/>
    <w:rsid w:val="00214C29"/>
    <w:rsid w:val="00214C8E"/>
    <w:rsid w:val="00214D6B"/>
    <w:rsid w:val="00214D71"/>
    <w:rsid w:val="00214DB3"/>
    <w:rsid w:val="00214E56"/>
    <w:rsid w:val="00214E7A"/>
    <w:rsid w:val="00214EBD"/>
    <w:rsid w:val="00214EBF"/>
    <w:rsid w:val="00214F17"/>
    <w:rsid w:val="00214F78"/>
    <w:rsid w:val="00214F8B"/>
    <w:rsid w:val="00214FA9"/>
    <w:rsid w:val="00214FBD"/>
    <w:rsid w:val="0021504A"/>
    <w:rsid w:val="00215052"/>
    <w:rsid w:val="002150E6"/>
    <w:rsid w:val="00215166"/>
    <w:rsid w:val="00215179"/>
    <w:rsid w:val="00215182"/>
    <w:rsid w:val="0021523A"/>
    <w:rsid w:val="00215249"/>
    <w:rsid w:val="0021524D"/>
    <w:rsid w:val="00215266"/>
    <w:rsid w:val="002153C7"/>
    <w:rsid w:val="0021541F"/>
    <w:rsid w:val="002154AC"/>
    <w:rsid w:val="002154D2"/>
    <w:rsid w:val="002154D7"/>
    <w:rsid w:val="002154F1"/>
    <w:rsid w:val="002154F5"/>
    <w:rsid w:val="00215508"/>
    <w:rsid w:val="0021551B"/>
    <w:rsid w:val="00215622"/>
    <w:rsid w:val="00215629"/>
    <w:rsid w:val="00215632"/>
    <w:rsid w:val="0021563F"/>
    <w:rsid w:val="00215690"/>
    <w:rsid w:val="002156EB"/>
    <w:rsid w:val="00215753"/>
    <w:rsid w:val="00215761"/>
    <w:rsid w:val="00215797"/>
    <w:rsid w:val="002157AB"/>
    <w:rsid w:val="002157D4"/>
    <w:rsid w:val="002157D7"/>
    <w:rsid w:val="00215818"/>
    <w:rsid w:val="002158E6"/>
    <w:rsid w:val="00215960"/>
    <w:rsid w:val="00215961"/>
    <w:rsid w:val="00215967"/>
    <w:rsid w:val="00215999"/>
    <w:rsid w:val="00215A47"/>
    <w:rsid w:val="00215A6D"/>
    <w:rsid w:val="00215A7B"/>
    <w:rsid w:val="00215B18"/>
    <w:rsid w:val="00215B81"/>
    <w:rsid w:val="00215BD6"/>
    <w:rsid w:val="00215C68"/>
    <w:rsid w:val="00215CB7"/>
    <w:rsid w:val="00215D02"/>
    <w:rsid w:val="00215D98"/>
    <w:rsid w:val="00215DF7"/>
    <w:rsid w:val="00215E01"/>
    <w:rsid w:val="00215F02"/>
    <w:rsid w:val="0021603F"/>
    <w:rsid w:val="0021608D"/>
    <w:rsid w:val="00216142"/>
    <w:rsid w:val="00216152"/>
    <w:rsid w:val="00216170"/>
    <w:rsid w:val="00216208"/>
    <w:rsid w:val="0021620D"/>
    <w:rsid w:val="00216245"/>
    <w:rsid w:val="00216255"/>
    <w:rsid w:val="00216281"/>
    <w:rsid w:val="002162EF"/>
    <w:rsid w:val="0021637F"/>
    <w:rsid w:val="00216397"/>
    <w:rsid w:val="002163CD"/>
    <w:rsid w:val="00216401"/>
    <w:rsid w:val="00216457"/>
    <w:rsid w:val="00216561"/>
    <w:rsid w:val="00216577"/>
    <w:rsid w:val="0021658A"/>
    <w:rsid w:val="002165A4"/>
    <w:rsid w:val="002166CA"/>
    <w:rsid w:val="002166DF"/>
    <w:rsid w:val="00216860"/>
    <w:rsid w:val="00216864"/>
    <w:rsid w:val="0021689E"/>
    <w:rsid w:val="002169C6"/>
    <w:rsid w:val="002169E9"/>
    <w:rsid w:val="00216A35"/>
    <w:rsid w:val="00216A3A"/>
    <w:rsid w:val="00216A76"/>
    <w:rsid w:val="00216AEA"/>
    <w:rsid w:val="00216B6B"/>
    <w:rsid w:val="00216B8C"/>
    <w:rsid w:val="00216BBB"/>
    <w:rsid w:val="00216C11"/>
    <w:rsid w:val="00216C48"/>
    <w:rsid w:val="00216CE7"/>
    <w:rsid w:val="00216CF4"/>
    <w:rsid w:val="00216D30"/>
    <w:rsid w:val="00216E23"/>
    <w:rsid w:val="00216E84"/>
    <w:rsid w:val="00216EF0"/>
    <w:rsid w:val="00216FA1"/>
    <w:rsid w:val="00216FD9"/>
    <w:rsid w:val="0021702E"/>
    <w:rsid w:val="0021703C"/>
    <w:rsid w:val="002170AE"/>
    <w:rsid w:val="002170B3"/>
    <w:rsid w:val="002170BB"/>
    <w:rsid w:val="00217176"/>
    <w:rsid w:val="002171C8"/>
    <w:rsid w:val="00217260"/>
    <w:rsid w:val="0021726C"/>
    <w:rsid w:val="00217291"/>
    <w:rsid w:val="002172C5"/>
    <w:rsid w:val="002172F7"/>
    <w:rsid w:val="002172FA"/>
    <w:rsid w:val="00217327"/>
    <w:rsid w:val="0021732B"/>
    <w:rsid w:val="0021738E"/>
    <w:rsid w:val="0021745B"/>
    <w:rsid w:val="00217470"/>
    <w:rsid w:val="002174D8"/>
    <w:rsid w:val="00217542"/>
    <w:rsid w:val="00217554"/>
    <w:rsid w:val="0021758B"/>
    <w:rsid w:val="002176DF"/>
    <w:rsid w:val="002176E0"/>
    <w:rsid w:val="002176E4"/>
    <w:rsid w:val="00217711"/>
    <w:rsid w:val="00217760"/>
    <w:rsid w:val="0021779E"/>
    <w:rsid w:val="00217826"/>
    <w:rsid w:val="002178D5"/>
    <w:rsid w:val="00217905"/>
    <w:rsid w:val="00217928"/>
    <w:rsid w:val="0021795E"/>
    <w:rsid w:val="00217980"/>
    <w:rsid w:val="002179C3"/>
    <w:rsid w:val="002179FF"/>
    <w:rsid w:val="00217A0D"/>
    <w:rsid w:val="00217A6C"/>
    <w:rsid w:val="00217AF7"/>
    <w:rsid w:val="00217B0F"/>
    <w:rsid w:val="00217B51"/>
    <w:rsid w:val="00217B78"/>
    <w:rsid w:val="00217B84"/>
    <w:rsid w:val="00217BAB"/>
    <w:rsid w:val="00217BD5"/>
    <w:rsid w:val="00217BF5"/>
    <w:rsid w:val="00217C0C"/>
    <w:rsid w:val="00217C4E"/>
    <w:rsid w:val="00217C72"/>
    <w:rsid w:val="00217C7D"/>
    <w:rsid w:val="00217CC3"/>
    <w:rsid w:val="00217CC9"/>
    <w:rsid w:val="00217D0E"/>
    <w:rsid w:val="00217DA2"/>
    <w:rsid w:val="00217DEF"/>
    <w:rsid w:val="00217FD4"/>
    <w:rsid w:val="00217FEB"/>
    <w:rsid w:val="00217FFA"/>
    <w:rsid w:val="0022002C"/>
    <w:rsid w:val="0022006C"/>
    <w:rsid w:val="0022007D"/>
    <w:rsid w:val="00220083"/>
    <w:rsid w:val="00220182"/>
    <w:rsid w:val="002201A3"/>
    <w:rsid w:val="00220238"/>
    <w:rsid w:val="00220275"/>
    <w:rsid w:val="00220280"/>
    <w:rsid w:val="00220325"/>
    <w:rsid w:val="00220369"/>
    <w:rsid w:val="002203A6"/>
    <w:rsid w:val="00220533"/>
    <w:rsid w:val="002205DE"/>
    <w:rsid w:val="00220615"/>
    <w:rsid w:val="002206B4"/>
    <w:rsid w:val="002206DD"/>
    <w:rsid w:val="002206FB"/>
    <w:rsid w:val="002207CA"/>
    <w:rsid w:val="002208C6"/>
    <w:rsid w:val="002208F4"/>
    <w:rsid w:val="00220909"/>
    <w:rsid w:val="0022090A"/>
    <w:rsid w:val="00220939"/>
    <w:rsid w:val="00220940"/>
    <w:rsid w:val="0022095E"/>
    <w:rsid w:val="00220991"/>
    <w:rsid w:val="00220A43"/>
    <w:rsid w:val="00220AD7"/>
    <w:rsid w:val="00220C84"/>
    <w:rsid w:val="00220D05"/>
    <w:rsid w:val="00220D8C"/>
    <w:rsid w:val="00220DA9"/>
    <w:rsid w:val="00220DB1"/>
    <w:rsid w:val="00220DCB"/>
    <w:rsid w:val="00220DF9"/>
    <w:rsid w:val="00220E56"/>
    <w:rsid w:val="00220EA8"/>
    <w:rsid w:val="00220ECD"/>
    <w:rsid w:val="00220ED1"/>
    <w:rsid w:val="00220F09"/>
    <w:rsid w:val="00220F0C"/>
    <w:rsid w:val="00220F21"/>
    <w:rsid w:val="00220F62"/>
    <w:rsid w:val="00220FB5"/>
    <w:rsid w:val="0022111F"/>
    <w:rsid w:val="00221177"/>
    <w:rsid w:val="00221207"/>
    <w:rsid w:val="00221221"/>
    <w:rsid w:val="0022127A"/>
    <w:rsid w:val="002212DF"/>
    <w:rsid w:val="002212E7"/>
    <w:rsid w:val="00221360"/>
    <w:rsid w:val="00221454"/>
    <w:rsid w:val="00221469"/>
    <w:rsid w:val="0022149E"/>
    <w:rsid w:val="002214A0"/>
    <w:rsid w:val="002214A6"/>
    <w:rsid w:val="002214BE"/>
    <w:rsid w:val="002214BF"/>
    <w:rsid w:val="002214EF"/>
    <w:rsid w:val="00221570"/>
    <w:rsid w:val="002215AC"/>
    <w:rsid w:val="002215DC"/>
    <w:rsid w:val="002215E9"/>
    <w:rsid w:val="00221627"/>
    <w:rsid w:val="0022168E"/>
    <w:rsid w:val="00221754"/>
    <w:rsid w:val="0022175C"/>
    <w:rsid w:val="00221762"/>
    <w:rsid w:val="00221779"/>
    <w:rsid w:val="002217D5"/>
    <w:rsid w:val="002217FC"/>
    <w:rsid w:val="0022189D"/>
    <w:rsid w:val="002218C9"/>
    <w:rsid w:val="00221963"/>
    <w:rsid w:val="00221966"/>
    <w:rsid w:val="00221974"/>
    <w:rsid w:val="00221A2E"/>
    <w:rsid w:val="00221A5A"/>
    <w:rsid w:val="00221AC6"/>
    <w:rsid w:val="00221AF9"/>
    <w:rsid w:val="00221B13"/>
    <w:rsid w:val="00221B16"/>
    <w:rsid w:val="00221BFB"/>
    <w:rsid w:val="00221C14"/>
    <w:rsid w:val="00221C44"/>
    <w:rsid w:val="00221CFB"/>
    <w:rsid w:val="00221D4F"/>
    <w:rsid w:val="00221E5E"/>
    <w:rsid w:val="00221E82"/>
    <w:rsid w:val="00221EBC"/>
    <w:rsid w:val="00221EEF"/>
    <w:rsid w:val="00221F17"/>
    <w:rsid w:val="00221F1F"/>
    <w:rsid w:val="00221F73"/>
    <w:rsid w:val="00221FF2"/>
    <w:rsid w:val="00222011"/>
    <w:rsid w:val="00222054"/>
    <w:rsid w:val="00222194"/>
    <w:rsid w:val="002221E8"/>
    <w:rsid w:val="00222208"/>
    <w:rsid w:val="00222226"/>
    <w:rsid w:val="0022222C"/>
    <w:rsid w:val="0022229C"/>
    <w:rsid w:val="002222CE"/>
    <w:rsid w:val="002222EE"/>
    <w:rsid w:val="00222345"/>
    <w:rsid w:val="002223AA"/>
    <w:rsid w:val="002223BA"/>
    <w:rsid w:val="00222408"/>
    <w:rsid w:val="00222428"/>
    <w:rsid w:val="00222511"/>
    <w:rsid w:val="0022258B"/>
    <w:rsid w:val="00222605"/>
    <w:rsid w:val="00222608"/>
    <w:rsid w:val="002226A2"/>
    <w:rsid w:val="002226BD"/>
    <w:rsid w:val="002227BB"/>
    <w:rsid w:val="0022280E"/>
    <w:rsid w:val="00222819"/>
    <w:rsid w:val="00222860"/>
    <w:rsid w:val="00222893"/>
    <w:rsid w:val="00222908"/>
    <w:rsid w:val="00222920"/>
    <w:rsid w:val="0022297B"/>
    <w:rsid w:val="002229EF"/>
    <w:rsid w:val="00222A13"/>
    <w:rsid w:val="00222A43"/>
    <w:rsid w:val="00222AA6"/>
    <w:rsid w:val="00222B31"/>
    <w:rsid w:val="00222B38"/>
    <w:rsid w:val="00222B3F"/>
    <w:rsid w:val="00222B54"/>
    <w:rsid w:val="00222B65"/>
    <w:rsid w:val="00222B71"/>
    <w:rsid w:val="00222BAA"/>
    <w:rsid w:val="00222BC3"/>
    <w:rsid w:val="00222C18"/>
    <w:rsid w:val="00222C58"/>
    <w:rsid w:val="00222CBB"/>
    <w:rsid w:val="00222D54"/>
    <w:rsid w:val="00222DB5"/>
    <w:rsid w:val="00222DEC"/>
    <w:rsid w:val="00222F02"/>
    <w:rsid w:val="00222F72"/>
    <w:rsid w:val="00222F7A"/>
    <w:rsid w:val="00222FD1"/>
    <w:rsid w:val="00223017"/>
    <w:rsid w:val="0022304F"/>
    <w:rsid w:val="00223059"/>
    <w:rsid w:val="002230FA"/>
    <w:rsid w:val="00223137"/>
    <w:rsid w:val="00223156"/>
    <w:rsid w:val="00223157"/>
    <w:rsid w:val="0022315A"/>
    <w:rsid w:val="00223179"/>
    <w:rsid w:val="002231DC"/>
    <w:rsid w:val="002231E4"/>
    <w:rsid w:val="0022326E"/>
    <w:rsid w:val="002232A8"/>
    <w:rsid w:val="002232BB"/>
    <w:rsid w:val="00223317"/>
    <w:rsid w:val="00223339"/>
    <w:rsid w:val="0022335B"/>
    <w:rsid w:val="002233EC"/>
    <w:rsid w:val="00223493"/>
    <w:rsid w:val="00223515"/>
    <w:rsid w:val="00223564"/>
    <w:rsid w:val="0022358A"/>
    <w:rsid w:val="0022360C"/>
    <w:rsid w:val="00223678"/>
    <w:rsid w:val="002236A3"/>
    <w:rsid w:val="002236AA"/>
    <w:rsid w:val="002236B7"/>
    <w:rsid w:val="002236CB"/>
    <w:rsid w:val="002236E8"/>
    <w:rsid w:val="002236FF"/>
    <w:rsid w:val="0022372E"/>
    <w:rsid w:val="0022373D"/>
    <w:rsid w:val="00223760"/>
    <w:rsid w:val="00223780"/>
    <w:rsid w:val="0022380A"/>
    <w:rsid w:val="0022381C"/>
    <w:rsid w:val="00223842"/>
    <w:rsid w:val="0022388D"/>
    <w:rsid w:val="002238DB"/>
    <w:rsid w:val="0022391A"/>
    <w:rsid w:val="00223994"/>
    <w:rsid w:val="002239AB"/>
    <w:rsid w:val="00223A0F"/>
    <w:rsid w:val="00223A8B"/>
    <w:rsid w:val="00223AD2"/>
    <w:rsid w:val="00223B10"/>
    <w:rsid w:val="00223B78"/>
    <w:rsid w:val="00223B8A"/>
    <w:rsid w:val="00223BA5"/>
    <w:rsid w:val="00223C55"/>
    <w:rsid w:val="00223C8E"/>
    <w:rsid w:val="00223CB6"/>
    <w:rsid w:val="00223D2C"/>
    <w:rsid w:val="00223D41"/>
    <w:rsid w:val="00223D5C"/>
    <w:rsid w:val="00223E07"/>
    <w:rsid w:val="00223E8A"/>
    <w:rsid w:val="00223EBB"/>
    <w:rsid w:val="00223F68"/>
    <w:rsid w:val="00223F8F"/>
    <w:rsid w:val="00223F99"/>
    <w:rsid w:val="00223FE1"/>
    <w:rsid w:val="00224020"/>
    <w:rsid w:val="00224037"/>
    <w:rsid w:val="0022405C"/>
    <w:rsid w:val="00224162"/>
    <w:rsid w:val="0022418F"/>
    <w:rsid w:val="002241DD"/>
    <w:rsid w:val="0022420B"/>
    <w:rsid w:val="00224237"/>
    <w:rsid w:val="00224243"/>
    <w:rsid w:val="00224249"/>
    <w:rsid w:val="00224293"/>
    <w:rsid w:val="002243C4"/>
    <w:rsid w:val="0022441C"/>
    <w:rsid w:val="00224497"/>
    <w:rsid w:val="002245A0"/>
    <w:rsid w:val="002245E2"/>
    <w:rsid w:val="0022467A"/>
    <w:rsid w:val="00224713"/>
    <w:rsid w:val="00224727"/>
    <w:rsid w:val="00224743"/>
    <w:rsid w:val="00224759"/>
    <w:rsid w:val="0022479A"/>
    <w:rsid w:val="002247A2"/>
    <w:rsid w:val="00224815"/>
    <w:rsid w:val="0022482D"/>
    <w:rsid w:val="00224831"/>
    <w:rsid w:val="002248C5"/>
    <w:rsid w:val="0022492F"/>
    <w:rsid w:val="002249B8"/>
    <w:rsid w:val="00224AAA"/>
    <w:rsid w:val="00224AE7"/>
    <w:rsid w:val="00224AEE"/>
    <w:rsid w:val="00224B47"/>
    <w:rsid w:val="00224C0A"/>
    <w:rsid w:val="00224C63"/>
    <w:rsid w:val="00224D02"/>
    <w:rsid w:val="00224D0C"/>
    <w:rsid w:val="00224D29"/>
    <w:rsid w:val="00224D53"/>
    <w:rsid w:val="00224D61"/>
    <w:rsid w:val="00224DBE"/>
    <w:rsid w:val="00224DFF"/>
    <w:rsid w:val="00224ECE"/>
    <w:rsid w:val="00224EE0"/>
    <w:rsid w:val="00224F13"/>
    <w:rsid w:val="00224F3C"/>
    <w:rsid w:val="00224FE5"/>
    <w:rsid w:val="00225040"/>
    <w:rsid w:val="002250B4"/>
    <w:rsid w:val="002250FC"/>
    <w:rsid w:val="00225106"/>
    <w:rsid w:val="002251DE"/>
    <w:rsid w:val="0022520D"/>
    <w:rsid w:val="00225222"/>
    <w:rsid w:val="002252B9"/>
    <w:rsid w:val="002252EA"/>
    <w:rsid w:val="00225349"/>
    <w:rsid w:val="0022534F"/>
    <w:rsid w:val="00225410"/>
    <w:rsid w:val="002254A5"/>
    <w:rsid w:val="002255CF"/>
    <w:rsid w:val="002255E8"/>
    <w:rsid w:val="002256CD"/>
    <w:rsid w:val="002256E5"/>
    <w:rsid w:val="0022576A"/>
    <w:rsid w:val="002257A4"/>
    <w:rsid w:val="002257AE"/>
    <w:rsid w:val="002257C5"/>
    <w:rsid w:val="0022587C"/>
    <w:rsid w:val="0022588C"/>
    <w:rsid w:val="00225892"/>
    <w:rsid w:val="00225938"/>
    <w:rsid w:val="00225982"/>
    <w:rsid w:val="002259AE"/>
    <w:rsid w:val="002259B0"/>
    <w:rsid w:val="002259C2"/>
    <w:rsid w:val="002259E1"/>
    <w:rsid w:val="002259F2"/>
    <w:rsid w:val="00225A61"/>
    <w:rsid w:val="00225A77"/>
    <w:rsid w:val="00225C00"/>
    <w:rsid w:val="00225C27"/>
    <w:rsid w:val="00225C40"/>
    <w:rsid w:val="00225C7D"/>
    <w:rsid w:val="00225CEB"/>
    <w:rsid w:val="00225D1F"/>
    <w:rsid w:val="00225D4B"/>
    <w:rsid w:val="00225E23"/>
    <w:rsid w:val="00225E6E"/>
    <w:rsid w:val="00225EB0"/>
    <w:rsid w:val="00225EF6"/>
    <w:rsid w:val="00225F10"/>
    <w:rsid w:val="00226003"/>
    <w:rsid w:val="00226066"/>
    <w:rsid w:val="00226082"/>
    <w:rsid w:val="002260BD"/>
    <w:rsid w:val="002260D4"/>
    <w:rsid w:val="00226155"/>
    <w:rsid w:val="00226172"/>
    <w:rsid w:val="00226194"/>
    <w:rsid w:val="00226214"/>
    <w:rsid w:val="00226292"/>
    <w:rsid w:val="002262AA"/>
    <w:rsid w:val="0022632B"/>
    <w:rsid w:val="0022632F"/>
    <w:rsid w:val="0022637B"/>
    <w:rsid w:val="00226434"/>
    <w:rsid w:val="00226488"/>
    <w:rsid w:val="002264B8"/>
    <w:rsid w:val="00226509"/>
    <w:rsid w:val="0022668B"/>
    <w:rsid w:val="00226784"/>
    <w:rsid w:val="00226804"/>
    <w:rsid w:val="002268BE"/>
    <w:rsid w:val="002268F2"/>
    <w:rsid w:val="00226A15"/>
    <w:rsid w:val="00226A1D"/>
    <w:rsid w:val="00226A3B"/>
    <w:rsid w:val="00226A6B"/>
    <w:rsid w:val="00226A71"/>
    <w:rsid w:val="00226A98"/>
    <w:rsid w:val="00226AEB"/>
    <w:rsid w:val="00226B0E"/>
    <w:rsid w:val="00226B1A"/>
    <w:rsid w:val="00226B88"/>
    <w:rsid w:val="00226BE2"/>
    <w:rsid w:val="00226C1E"/>
    <w:rsid w:val="00226C34"/>
    <w:rsid w:val="00226C46"/>
    <w:rsid w:val="00226C4F"/>
    <w:rsid w:val="00226CD2"/>
    <w:rsid w:val="00226CEF"/>
    <w:rsid w:val="00226D04"/>
    <w:rsid w:val="00226D2B"/>
    <w:rsid w:val="00226EA4"/>
    <w:rsid w:val="00226ED9"/>
    <w:rsid w:val="00226EFD"/>
    <w:rsid w:val="00226F59"/>
    <w:rsid w:val="00227019"/>
    <w:rsid w:val="002270F4"/>
    <w:rsid w:val="0022715E"/>
    <w:rsid w:val="00227260"/>
    <w:rsid w:val="00227273"/>
    <w:rsid w:val="00227297"/>
    <w:rsid w:val="002272A4"/>
    <w:rsid w:val="00227319"/>
    <w:rsid w:val="00227351"/>
    <w:rsid w:val="00227375"/>
    <w:rsid w:val="0022737D"/>
    <w:rsid w:val="00227414"/>
    <w:rsid w:val="00227468"/>
    <w:rsid w:val="002274C4"/>
    <w:rsid w:val="002275C7"/>
    <w:rsid w:val="00227660"/>
    <w:rsid w:val="00227669"/>
    <w:rsid w:val="002276FE"/>
    <w:rsid w:val="00227708"/>
    <w:rsid w:val="0022774B"/>
    <w:rsid w:val="0022779F"/>
    <w:rsid w:val="00227851"/>
    <w:rsid w:val="002278B0"/>
    <w:rsid w:val="002278CA"/>
    <w:rsid w:val="00227912"/>
    <w:rsid w:val="00227943"/>
    <w:rsid w:val="0022797B"/>
    <w:rsid w:val="002279F6"/>
    <w:rsid w:val="00227A10"/>
    <w:rsid w:val="00227A80"/>
    <w:rsid w:val="00227B0E"/>
    <w:rsid w:val="00227B77"/>
    <w:rsid w:val="00227B96"/>
    <w:rsid w:val="00227B97"/>
    <w:rsid w:val="00227BCF"/>
    <w:rsid w:val="00227BD6"/>
    <w:rsid w:val="00227C02"/>
    <w:rsid w:val="00227C10"/>
    <w:rsid w:val="00227C1A"/>
    <w:rsid w:val="00227C48"/>
    <w:rsid w:val="00227C7C"/>
    <w:rsid w:val="00227D10"/>
    <w:rsid w:val="00227D32"/>
    <w:rsid w:val="00227D7F"/>
    <w:rsid w:val="00227E11"/>
    <w:rsid w:val="00227E2E"/>
    <w:rsid w:val="00227E9F"/>
    <w:rsid w:val="00227F1C"/>
    <w:rsid w:val="00227F29"/>
    <w:rsid w:val="00227F3E"/>
    <w:rsid w:val="00227F97"/>
    <w:rsid w:val="00227FB2"/>
    <w:rsid w:val="002300A4"/>
    <w:rsid w:val="002300CC"/>
    <w:rsid w:val="002300DE"/>
    <w:rsid w:val="00230108"/>
    <w:rsid w:val="0023013D"/>
    <w:rsid w:val="00230184"/>
    <w:rsid w:val="002301BE"/>
    <w:rsid w:val="002301CC"/>
    <w:rsid w:val="002301D8"/>
    <w:rsid w:val="002301EF"/>
    <w:rsid w:val="002301FC"/>
    <w:rsid w:val="002302C9"/>
    <w:rsid w:val="00230307"/>
    <w:rsid w:val="00230345"/>
    <w:rsid w:val="0023035B"/>
    <w:rsid w:val="00230368"/>
    <w:rsid w:val="00230425"/>
    <w:rsid w:val="0023045E"/>
    <w:rsid w:val="0023049D"/>
    <w:rsid w:val="002304F4"/>
    <w:rsid w:val="00230531"/>
    <w:rsid w:val="00230539"/>
    <w:rsid w:val="00230555"/>
    <w:rsid w:val="002305F2"/>
    <w:rsid w:val="00230626"/>
    <w:rsid w:val="0023067A"/>
    <w:rsid w:val="002306AB"/>
    <w:rsid w:val="002306C7"/>
    <w:rsid w:val="002306E1"/>
    <w:rsid w:val="00230703"/>
    <w:rsid w:val="00230731"/>
    <w:rsid w:val="00230736"/>
    <w:rsid w:val="0023079C"/>
    <w:rsid w:val="002307A3"/>
    <w:rsid w:val="002307C4"/>
    <w:rsid w:val="002307E9"/>
    <w:rsid w:val="00230843"/>
    <w:rsid w:val="00230868"/>
    <w:rsid w:val="002308BB"/>
    <w:rsid w:val="00230920"/>
    <w:rsid w:val="0023098A"/>
    <w:rsid w:val="002309A5"/>
    <w:rsid w:val="00230A58"/>
    <w:rsid w:val="00230A9C"/>
    <w:rsid w:val="00230B20"/>
    <w:rsid w:val="00230C58"/>
    <w:rsid w:val="00230D07"/>
    <w:rsid w:val="00230D31"/>
    <w:rsid w:val="00230D35"/>
    <w:rsid w:val="00230D55"/>
    <w:rsid w:val="00230E1F"/>
    <w:rsid w:val="00230E3F"/>
    <w:rsid w:val="00230F38"/>
    <w:rsid w:val="00230F6A"/>
    <w:rsid w:val="0023100A"/>
    <w:rsid w:val="0023102B"/>
    <w:rsid w:val="00231046"/>
    <w:rsid w:val="0023106F"/>
    <w:rsid w:val="002310C6"/>
    <w:rsid w:val="002310F3"/>
    <w:rsid w:val="002311AE"/>
    <w:rsid w:val="002311C4"/>
    <w:rsid w:val="002311D9"/>
    <w:rsid w:val="0023123D"/>
    <w:rsid w:val="00231247"/>
    <w:rsid w:val="00231282"/>
    <w:rsid w:val="002313CB"/>
    <w:rsid w:val="00231485"/>
    <w:rsid w:val="00231548"/>
    <w:rsid w:val="00231554"/>
    <w:rsid w:val="0023158F"/>
    <w:rsid w:val="002315C8"/>
    <w:rsid w:val="002315F0"/>
    <w:rsid w:val="00231631"/>
    <w:rsid w:val="002316E4"/>
    <w:rsid w:val="00231711"/>
    <w:rsid w:val="00231732"/>
    <w:rsid w:val="00231770"/>
    <w:rsid w:val="00231851"/>
    <w:rsid w:val="002318D9"/>
    <w:rsid w:val="002318E9"/>
    <w:rsid w:val="00231937"/>
    <w:rsid w:val="002319D4"/>
    <w:rsid w:val="002319EA"/>
    <w:rsid w:val="002319F8"/>
    <w:rsid w:val="00231A16"/>
    <w:rsid w:val="00231AAE"/>
    <w:rsid w:val="00231B36"/>
    <w:rsid w:val="00231B97"/>
    <w:rsid w:val="00231B9D"/>
    <w:rsid w:val="00231BF7"/>
    <w:rsid w:val="00231C0F"/>
    <w:rsid w:val="00231C40"/>
    <w:rsid w:val="00231CB8"/>
    <w:rsid w:val="00231CBD"/>
    <w:rsid w:val="00231CBE"/>
    <w:rsid w:val="00231D1D"/>
    <w:rsid w:val="00231D1F"/>
    <w:rsid w:val="00231D36"/>
    <w:rsid w:val="00231E07"/>
    <w:rsid w:val="00231E66"/>
    <w:rsid w:val="00231E79"/>
    <w:rsid w:val="00231E88"/>
    <w:rsid w:val="00231EB5"/>
    <w:rsid w:val="00231F0A"/>
    <w:rsid w:val="00231F28"/>
    <w:rsid w:val="00231F43"/>
    <w:rsid w:val="00231F64"/>
    <w:rsid w:val="00231F68"/>
    <w:rsid w:val="00231F79"/>
    <w:rsid w:val="00231F9C"/>
    <w:rsid w:val="00231FB9"/>
    <w:rsid w:val="0023204F"/>
    <w:rsid w:val="0023215A"/>
    <w:rsid w:val="0023216F"/>
    <w:rsid w:val="002321CB"/>
    <w:rsid w:val="002321E1"/>
    <w:rsid w:val="002321E2"/>
    <w:rsid w:val="00232209"/>
    <w:rsid w:val="0023220B"/>
    <w:rsid w:val="00232296"/>
    <w:rsid w:val="002322CA"/>
    <w:rsid w:val="002323A7"/>
    <w:rsid w:val="002323D5"/>
    <w:rsid w:val="002323D8"/>
    <w:rsid w:val="002323F3"/>
    <w:rsid w:val="00232418"/>
    <w:rsid w:val="002324DF"/>
    <w:rsid w:val="0023252D"/>
    <w:rsid w:val="00232533"/>
    <w:rsid w:val="00232546"/>
    <w:rsid w:val="00232550"/>
    <w:rsid w:val="00232565"/>
    <w:rsid w:val="00232605"/>
    <w:rsid w:val="0023266E"/>
    <w:rsid w:val="002326B1"/>
    <w:rsid w:val="002326D9"/>
    <w:rsid w:val="0023273D"/>
    <w:rsid w:val="00232811"/>
    <w:rsid w:val="00232818"/>
    <w:rsid w:val="0023288A"/>
    <w:rsid w:val="00232890"/>
    <w:rsid w:val="00232891"/>
    <w:rsid w:val="002328C8"/>
    <w:rsid w:val="0023291A"/>
    <w:rsid w:val="00232977"/>
    <w:rsid w:val="0023298E"/>
    <w:rsid w:val="002329D5"/>
    <w:rsid w:val="002329DE"/>
    <w:rsid w:val="00232A11"/>
    <w:rsid w:val="00232A45"/>
    <w:rsid w:val="00232A8F"/>
    <w:rsid w:val="00232ABF"/>
    <w:rsid w:val="00232ACF"/>
    <w:rsid w:val="00232AD3"/>
    <w:rsid w:val="00232AF7"/>
    <w:rsid w:val="00232B14"/>
    <w:rsid w:val="00232B31"/>
    <w:rsid w:val="00232B52"/>
    <w:rsid w:val="00232B86"/>
    <w:rsid w:val="00232BAE"/>
    <w:rsid w:val="00232BF2"/>
    <w:rsid w:val="00232C4B"/>
    <w:rsid w:val="00232CA2"/>
    <w:rsid w:val="00232DBF"/>
    <w:rsid w:val="00232DE0"/>
    <w:rsid w:val="00232E01"/>
    <w:rsid w:val="00232E1F"/>
    <w:rsid w:val="00232E4D"/>
    <w:rsid w:val="00232E5E"/>
    <w:rsid w:val="00232E63"/>
    <w:rsid w:val="00232EE8"/>
    <w:rsid w:val="00232F4D"/>
    <w:rsid w:val="00232F72"/>
    <w:rsid w:val="00233035"/>
    <w:rsid w:val="0023303F"/>
    <w:rsid w:val="0023305B"/>
    <w:rsid w:val="002330B0"/>
    <w:rsid w:val="0023314A"/>
    <w:rsid w:val="00233154"/>
    <w:rsid w:val="002331C1"/>
    <w:rsid w:val="002331E1"/>
    <w:rsid w:val="00233202"/>
    <w:rsid w:val="00233324"/>
    <w:rsid w:val="00233355"/>
    <w:rsid w:val="00233371"/>
    <w:rsid w:val="00233390"/>
    <w:rsid w:val="0023339F"/>
    <w:rsid w:val="002334DF"/>
    <w:rsid w:val="00233532"/>
    <w:rsid w:val="0023354E"/>
    <w:rsid w:val="00233569"/>
    <w:rsid w:val="00233596"/>
    <w:rsid w:val="002335AE"/>
    <w:rsid w:val="00233637"/>
    <w:rsid w:val="002336A9"/>
    <w:rsid w:val="002336BE"/>
    <w:rsid w:val="00233713"/>
    <w:rsid w:val="00233746"/>
    <w:rsid w:val="002337B8"/>
    <w:rsid w:val="002337DA"/>
    <w:rsid w:val="00233805"/>
    <w:rsid w:val="00233838"/>
    <w:rsid w:val="00233886"/>
    <w:rsid w:val="002338A7"/>
    <w:rsid w:val="002338B0"/>
    <w:rsid w:val="002338C0"/>
    <w:rsid w:val="002338DF"/>
    <w:rsid w:val="002338FF"/>
    <w:rsid w:val="00233921"/>
    <w:rsid w:val="0023394D"/>
    <w:rsid w:val="0023397D"/>
    <w:rsid w:val="002339B9"/>
    <w:rsid w:val="00233A3A"/>
    <w:rsid w:val="00233A61"/>
    <w:rsid w:val="00233A7D"/>
    <w:rsid w:val="00233AAB"/>
    <w:rsid w:val="00233AE9"/>
    <w:rsid w:val="00233AF3"/>
    <w:rsid w:val="00233AF6"/>
    <w:rsid w:val="00233B58"/>
    <w:rsid w:val="00233B76"/>
    <w:rsid w:val="00233BF8"/>
    <w:rsid w:val="00233C23"/>
    <w:rsid w:val="00233D13"/>
    <w:rsid w:val="00233D1F"/>
    <w:rsid w:val="00233D24"/>
    <w:rsid w:val="00233D31"/>
    <w:rsid w:val="00233E1F"/>
    <w:rsid w:val="00233E47"/>
    <w:rsid w:val="00233E51"/>
    <w:rsid w:val="00233ECD"/>
    <w:rsid w:val="00233F61"/>
    <w:rsid w:val="00233FE4"/>
    <w:rsid w:val="00234098"/>
    <w:rsid w:val="0023409E"/>
    <w:rsid w:val="002340D6"/>
    <w:rsid w:val="00234104"/>
    <w:rsid w:val="00234185"/>
    <w:rsid w:val="002341A0"/>
    <w:rsid w:val="002341AD"/>
    <w:rsid w:val="002341CD"/>
    <w:rsid w:val="002342A8"/>
    <w:rsid w:val="002342B8"/>
    <w:rsid w:val="0023432E"/>
    <w:rsid w:val="002344D1"/>
    <w:rsid w:val="0023458B"/>
    <w:rsid w:val="0023469D"/>
    <w:rsid w:val="00234722"/>
    <w:rsid w:val="0023472C"/>
    <w:rsid w:val="00234742"/>
    <w:rsid w:val="00234748"/>
    <w:rsid w:val="00234774"/>
    <w:rsid w:val="002347A1"/>
    <w:rsid w:val="002347FB"/>
    <w:rsid w:val="00234859"/>
    <w:rsid w:val="002348E3"/>
    <w:rsid w:val="00234914"/>
    <w:rsid w:val="0023492F"/>
    <w:rsid w:val="00234958"/>
    <w:rsid w:val="00234991"/>
    <w:rsid w:val="00234A55"/>
    <w:rsid w:val="00234AD9"/>
    <w:rsid w:val="00234B5B"/>
    <w:rsid w:val="00234BAE"/>
    <w:rsid w:val="00234BC7"/>
    <w:rsid w:val="00234BE1"/>
    <w:rsid w:val="00234C1E"/>
    <w:rsid w:val="00234C82"/>
    <w:rsid w:val="00234D09"/>
    <w:rsid w:val="00234D84"/>
    <w:rsid w:val="00234EAF"/>
    <w:rsid w:val="00234ED5"/>
    <w:rsid w:val="00234F19"/>
    <w:rsid w:val="00234F41"/>
    <w:rsid w:val="00234F70"/>
    <w:rsid w:val="00235009"/>
    <w:rsid w:val="0023503A"/>
    <w:rsid w:val="00235050"/>
    <w:rsid w:val="00235070"/>
    <w:rsid w:val="0023507B"/>
    <w:rsid w:val="00235096"/>
    <w:rsid w:val="002350E1"/>
    <w:rsid w:val="002350F5"/>
    <w:rsid w:val="00235181"/>
    <w:rsid w:val="002351AC"/>
    <w:rsid w:val="002351D8"/>
    <w:rsid w:val="002351E0"/>
    <w:rsid w:val="002351EE"/>
    <w:rsid w:val="0023523A"/>
    <w:rsid w:val="0023523B"/>
    <w:rsid w:val="002352D0"/>
    <w:rsid w:val="002352F7"/>
    <w:rsid w:val="00235326"/>
    <w:rsid w:val="0023539C"/>
    <w:rsid w:val="002353B4"/>
    <w:rsid w:val="002354F8"/>
    <w:rsid w:val="00235555"/>
    <w:rsid w:val="00235581"/>
    <w:rsid w:val="00235598"/>
    <w:rsid w:val="002355DE"/>
    <w:rsid w:val="002355E8"/>
    <w:rsid w:val="00235626"/>
    <w:rsid w:val="00235638"/>
    <w:rsid w:val="00235644"/>
    <w:rsid w:val="00235646"/>
    <w:rsid w:val="002356E7"/>
    <w:rsid w:val="002356FC"/>
    <w:rsid w:val="00235732"/>
    <w:rsid w:val="00235761"/>
    <w:rsid w:val="00235771"/>
    <w:rsid w:val="0023577F"/>
    <w:rsid w:val="0023578C"/>
    <w:rsid w:val="00235892"/>
    <w:rsid w:val="002358BA"/>
    <w:rsid w:val="002358E6"/>
    <w:rsid w:val="00235950"/>
    <w:rsid w:val="002359AB"/>
    <w:rsid w:val="00235A41"/>
    <w:rsid w:val="00235A93"/>
    <w:rsid w:val="00235ABC"/>
    <w:rsid w:val="00235B0B"/>
    <w:rsid w:val="00235B30"/>
    <w:rsid w:val="00235B3D"/>
    <w:rsid w:val="00235B49"/>
    <w:rsid w:val="00235B98"/>
    <w:rsid w:val="00235BF5"/>
    <w:rsid w:val="00235BFC"/>
    <w:rsid w:val="00235C0E"/>
    <w:rsid w:val="00235C22"/>
    <w:rsid w:val="00235C57"/>
    <w:rsid w:val="00235C86"/>
    <w:rsid w:val="00235E9B"/>
    <w:rsid w:val="00235EA1"/>
    <w:rsid w:val="00235EB4"/>
    <w:rsid w:val="00235ED8"/>
    <w:rsid w:val="00235F4B"/>
    <w:rsid w:val="00235F82"/>
    <w:rsid w:val="00235FBD"/>
    <w:rsid w:val="00236005"/>
    <w:rsid w:val="00236097"/>
    <w:rsid w:val="0023614C"/>
    <w:rsid w:val="0023616B"/>
    <w:rsid w:val="00236193"/>
    <w:rsid w:val="00236194"/>
    <w:rsid w:val="00236218"/>
    <w:rsid w:val="00236246"/>
    <w:rsid w:val="00236266"/>
    <w:rsid w:val="002363C3"/>
    <w:rsid w:val="00236434"/>
    <w:rsid w:val="002364C7"/>
    <w:rsid w:val="00236511"/>
    <w:rsid w:val="0023654E"/>
    <w:rsid w:val="00236561"/>
    <w:rsid w:val="00236619"/>
    <w:rsid w:val="002366F8"/>
    <w:rsid w:val="00236770"/>
    <w:rsid w:val="002367B9"/>
    <w:rsid w:val="002367E3"/>
    <w:rsid w:val="002367F5"/>
    <w:rsid w:val="00236898"/>
    <w:rsid w:val="00236977"/>
    <w:rsid w:val="0023698F"/>
    <w:rsid w:val="00236A2A"/>
    <w:rsid w:val="00236C08"/>
    <w:rsid w:val="00236C20"/>
    <w:rsid w:val="00236C26"/>
    <w:rsid w:val="00236C37"/>
    <w:rsid w:val="00236C7D"/>
    <w:rsid w:val="00236C85"/>
    <w:rsid w:val="00236D08"/>
    <w:rsid w:val="00236DFE"/>
    <w:rsid w:val="00236E5D"/>
    <w:rsid w:val="00236E6F"/>
    <w:rsid w:val="00236EE3"/>
    <w:rsid w:val="00236F2C"/>
    <w:rsid w:val="00236F67"/>
    <w:rsid w:val="00236FB7"/>
    <w:rsid w:val="00236FDC"/>
    <w:rsid w:val="00237072"/>
    <w:rsid w:val="00237167"/>
    <w:rsid w:val="0023717C"/>
    <w:rsid w:val="002371D2"/>
    <w:rsid w:val="002372E0"/>
    <w:rsid w:val="002372F1"/>
    <w:rsid w:val="00237327"/>
    <w:rsid w:val="002373E5"/>
    <w:rsid w:val="00237400"/>
    <w:rsid w:val="0023740D"/>
    <w:rsid w:val="002374C2"/>
    <w:rsid w:val="002374F2"/>
    <w:rsid w:val="00237644"/>
    <w:rsid w:val="002376AF"/>
    <w:rsid w:val="002377D9"/>
    <w:rsid w:val="002377E0"/>
    <w:rsid w:val="0023780D"/>
    <w:rsid w:val="0023783F"/>
    <w:rsid w:val="0023785F"/>
    <w:rsid w:val="00237935"/>
    <w:rsid w:val="0023795A"/>
    <w:rsid w:val="0023795F"/>
    <w:rsid w:val="002379C2"/>
    <w:rsid w:val="002379F6"/>
    <w:rsid w:val="002379F9"/>
    <w:rsid w:val="00237A71"/>
    <w:rsid w:val="00237AA8"/>
    <w:rsid w:val="00237AD0"/>
    <w:rsid w:val="00237B32"/>
    <w:rsid w:val="00237B42"/>
    <w:rsid w:val="00237B68"/>
    <w:rsid w:val="00237B7A"/>
    <w:rsid w:val="00237BF5"/>
    <w:rsid w:val="00237C07"/>
    <w:rsid w:val="00237C41"/>
    <w:rsid w:val="00237C5D"/>
    <w:rsid w:val="00237C6C"/>
    <w:rsid w:val="00237C70"/>
    <w:rsid w:val="00237C7D"/>
    <w:rsid w:val="00237C88"/>
    <w:rsid w:val="00237CBC"/>
    <w:rsid w:val="00237D03"/>
    <w:rsid w:val="00237D92"/>
    <w:rsid w:val="00237DA6"/>
    <w:rsid w:val="00237DBA"/>
    <w:rsid w:val="00237DD6"/>
    <w:rsid w:val="00237E33"/>
    <w:rsid w:val="00237E78"/>
    <w:rsid w:val="00237FB1"/>
    <w:rsid w:val="00240068"/>
    <w:rsid w:val="0024010C"/>
    <w:rsid w:val="00240119"/>
    <w:rsid w:val="002401BF"/>
    <w:rsid w:val="002401C0"/>
    <w:rsid w:val="002401F3"/>
    <w:rsid w:val="0024020F"/>
    <w:rsid w:val="00240221"/>
    <w:rsid w:val="00240334"/>
    <w:rsid w:val="002403AD"/>
    <w:rsid w:val="002403D2"/>
    <w:rsid w:val="002403F7"/>
    <w:rsid w:val="0024045F"/>
    <w:rsid w:val="00240460"/>
    <w:rsid w:val="002404D3"/>
    <w:rsid w:val="002404DC"/>
    <w:rsid w:val="00240692"/>
    <w:rsid w:val="002406A8"/>
    <w:rsid w:val="00240711"/>
    <w:rsid w:val="0024075A"/>
    <w:rsid w:val="002407FA"/>
    <w:rsid w:val="0024086E"/>
    <w:rsid w:val="002408FF"/>
    <w:rsid w:val="002409E2"/>
    <w:rsid w:val="00240A02"/>
    <w:rsid w:val="00240A39"/>
    <w:rsid w:val="00240A53"/>
    <w:rsid w:val="00240A8F"/>
    <w:rsid w:val="00240B67"/>
    <w:rsid w:val="00240BEF"/>
    <w:rsid w:val="00240BFE"/>
    <w:rsid w:val="00240C24"/>
    <w:rsid w:val="00240C2C"/>
    <w:rsid w:val="00240C43"/>
    <w:rsid w:val="00240C71"/>
    <w:rsid w:val="00240CA7"/>
    <w:rsid w:val="00240CD8"/>
    <w:rsid w:val="00240D4C"/>
    <w:rsid w:val="00240E5C"/>
    <w:rsid w:val="00240E74"/>
    <w:rsid w:val="00240EB3"/>
    <w:rsid w:val="00240EB7"/>
    <w:rsid w:val="00240ED9"/>
    <w:rsid w:val="00240F7F"/>
    <w:rsid w:val="00240FA0"/>
    <w:rsid w:val="00240FB0"/>
    <w:rsid w:val="00240FDE"/>
    <w:rsid w:val="00240FE9"/>
    <w:rsid w:val="0024101C"/>
    <w:rsid w:val="00241028"/>
    <w:rsid w:val="0024103B"/>
    <w:rsid w:val="002410A6"/>
    <w:rsid w:val="002410D4"/>
    <w:rsid w:val="00241251"/>
    <w:rsid w:val="00241271"/>
    <w:rsid w:val="002412E8"/>
    <w:rsid w:val="00241378"/>
    <w:rsid w:val="00241414"/>
    <w:rsid w:val="002415A0"/>
    <w:rsid w:val="0024161B"/>
    <w:rsid w:val="002417AF"/>
    <w:rsid w:val="00241811"/>
    <w:rsid w:val="00241824"/>
    <w:rsid w:val="00241870"/>
    <w:rsid w:val="0024187E"/>
    <w:rsid w:val="00241891"/>
    <w:rsid w:val="00241927"/>
    <w:rsid w:val="002419B0"/>
    <w:rsid w:val="002419B3"/>
    <w:rsid w:val="00241A7D"/>
    <w:rsid w:val="00241AA9"/>
    <w:rsid w:val="00241AC9"/>
    <w:rsid w:val="00241B4A"/>
    <w:rsid w:val="00241BC6"/>
    <w:rsid w:val="00241BDE"/>
    <w:rsid w:val="00241C06"/>
    <w:rsid w:val="00241C09"/>
    <w:rsid w:val="00241C49"/>
    <w:rsid w:val="00241CCC"/>
    <w:rsid w:val="00241CF1"/>
    <w:rsid w:val="00241D16"/>
    <w:rsid w:val="00241D41"/>
    <w:rsid w:val="00241DA3"/>
    <w:rsid w:val="00241DF4"/>
    <w:rsid w:val="00241F95"/>
    <w:rsid w:val="00241FF8"/>
    <w:rsid w:val="00242022"/>
    <w:rsid w:val="00242054"/>
    <w:rsid w:val="0024211B"/>
    <w:rsid w:val="00242160"/>
    <w:rsid w:val="0024218C"/>
    <w:rsid w:val="002421E8"/>
    <w:rsid w:val="0024227F"/>
    <w:rsid w:val="002422CA"/>
    <w:rsid w:val="00242319"/>
    <w:rsid w:val="00242323"/>
    <w:rsid w:val="0024232E"/>
    <w:rsid w:val="00242347"/>
    <w:rsid w:val="0024235D"/>
    <w:rsid w:val="00242369"/>
    <w:rsid w:val="00242396"/>
    <w:rsid w:val="00242447"/>
    <w:rsid w:val="0024249A"/>
    <w:rsid w:val="002424B2"/>
    <w:rsid w:val="002424D3"/>
    <w:rsid w:val="00242546"/>
    <w:rsid w:val="00242557"/>
    <w:rsid w:val="00242573"/>
    <w:rsid w:val="002425D9"/>
    <w:rsid w:val="0024260B"/>
    <w:rsid w:val="0024266B"/>
    <w:rsid w:val="002426B9"/>
    <w:rsid w:val="002426F4"/>
    <w:rsid w:val="0024273E"/>
    <w:rsid w:val="0024288C"/>
    <w:rsid w:val="002428F0"/>
    <w:rsid w:val="0024296F"/>
    <w:rsid w:val="002429D0"/>
    <w:rsid w:val="00242A00"/>
    <w:rsid w:val="00242A06"/>
    <w:rsid w:val="00242A9B"/>
    <w:rsid w:val="00242AF6"/>
    <w:rsid w:val="00242B0B"/>
    <w:rsid w:val="00242B59"/>
    <w:rsid w:val="00242B79"/>
    <w:rsid w:val="00242B84"/>
    <w:rsid w:val="00242B8C"/>
    <w:rsid w:val="00242BE0"/>
    <w:rsid w:val="00242C2B"/>
    <w:rsid w:val="00242C46"/>
    <w:rsid w:val="00242C97"/>
    <w:rsid w:val="00242D10"/>
    <w:rsid w:val="00242D29"/>
    <w:rsid w:val="00242D38"/>
    <w:rsid w:val="00242D6D"/>
    <w:rsid w:val="00242DDD"/>
    <w:rsid w:val="00242DF0"/>
    <w:rsid w:val="00242E53"/>
    <w:rsid w:val="00242E6F"/>
    <w:rsid w:val="00242E71"/>
    <w:rsid w:val="00242F76"/>
    <w:rsid w:val="00242FB4"/>
    <w:rsid w:val="00242FE8"/>
    <w:rsid w:val="00243019"/>
    <w:rsid w:val="0024303B"/>
    <w:rsid w:val="00243044"/>
    <w:rsid w:val="00243052"/>
    <w:rsid w:val="00243062"/>
    <w:rsid w:val="002430A8"/>
    <w:rsid w:val="002430BC"/>
    <w:rsid w:val="002430C0"/>
    <w:rsid w:val="00243145"/>
    <w:rsid w:val="00243237"/>
    <w:rsid w:val="002432DC"/>
    <w:rsid w:val="002432ED"/>
    <w:rsid w:val="0024330E"/>
    <w:rsid w:val="0024331E"/>
    <w:rsid w:val="0024334A"/>
    <w:rsid w:val="0024343F"/>
    <w:rsid w:val="00243456"/>
    <w:rsid w:val="00243478"/>
    <w:rsid w:val="0024349D"/>
    <w:rsid w:val="002434ED"/>
    <w:rsid w:val="00243579"/>
    <w:rsid w:val="0024357C"/>
    <w:rsid w:val="002435A7"/>
    <w:rsid w:val="002435C0"/>
    <w:rsid w:val="002435EF"/>
    <w:rsid w:val="00243619"/>
    <w:rsid w:val="0024364B"/>
    <w:rsid w:val="00243659"/>
    <w:rsid w:val="00243665"/>
    <w:rsid w:val="002436BC"/>
    <w:rsid w:val="00243701"/>
    <w:rsid w:val="002437CC"/>
    <w:rsid w:val="002437F7"/>
    <w:rsid w:val="00243817"/>
    <w:rsid w:val="00243887"/>
    <w:rsid w:val="00243894"/>
    <w:rsid w:val="002438BB"/>
    <w:rsid w:val="002438E9"/>
    <w:rsid w:val="00243984"/>
    <w:rsid w:val="002439C9"/>
    <w:rsid w:val="002439CC"/>
    <w:rsid w:val="00243A4E"/>
    <w:rsid w:val="00243B24"/>
    <w:rsid w:val="00243B6C"/>
    <w:rsid w:val="00243BA2"/>
    <w:rsid w:val="00243C00"/>
    <w:rsid w:val="00243C84"/>
    <w:rsid w:val="00243D40"/>
    <w:rsid w:val="00243D58"/>
    <w:rsid w:val="00243D86"/>
    <w:rsid w:val="00243DFF"/>
    <w:rsid w:val="00243E35"/>
    <w:rsid w:val="00243EEF"/>
    <w:rsid w:val="00244010"/>
    <w:rsid w:val="00244028"/>
    <w:rsid w:val="0024404E"/>
    <w:rsid w:val="0024409A"/>
    <w:rsid w:val="00244171"/>
    <w:rsid w:val="002441B1"/>
    <w:rsid w:val="002442C8"/>
    <w:rsid w:val="00244313"/>
    <w:rsid w:val="0024433D"/>
    <w:rsid w:val="0024447F"/>
    <w:rsid w:val="002444D1"/>
    <w:rsid w:val="002444D5"/>
    <w:rsid w:val="002444E9"/>
    <w:rsid w:val="00244538"/>
    <w:rsid w:val="00244554"/>
    <w:rsid w:val="0024458B"/>
    <w:rsid w:val="002445DA"/>
    <w:rsid w:val="0024468A"/>
    <w:rsid w:val="002446AA"/>
    <w:rsid w:val="002446E0"/>
    <w:rsid w:val="0024474E"/>
    <w:rsid w:val="00244798"/>
    <w:rsid w:val="0024488B"/>
    <w:rsid w:val="002448AE"/>
    <w:rsid w:val="00244957"/>
    <w:rsid w:val="00244994"/>
    <w:rsid w:val="00244A98"/>
    <w:rsid w:val="00244B0C"/>
    <w:rsid w:val="00244BCD"/>
    <w:rsid w:val="00244BEB"/>
    <w:rsid w:val="00244BF3"/>
    <w:rsid w:val="00244C1F"/>
    <w:rsid w:val="00244C9B"/>
    <w:rsid w:val="00244CB8"/>
    <w:rsid w:val="00244CE2"/>
    <w:rsid w:val="00244D18"/>
    <w:rsid w:val="00244D53"/>
    <w:rsid w:val="00244D56"/>
    <w:rsid w:val="00244D5B"/>
    <w:rsid w:val="00244DBE"/>
    <w:rsid w:val="00244E20"/>
    <w:rsid w:val="00244E35"/>
    <w:rsid w:val="00244E88"/>
    <w:rsid w:val="00244E93"/>
    <w:rsid w:val="00244ED0"/>
    <w:rsid w:val="00244EFD"/>
    <w:rsid w:val="00244F1B"/>
    <w:rsid w:val="00244FBA"/>
    <w:rsid w:val="00245108"/>
    <w:rsid w:val="0024510E"/>
    <w:rsid w:val="0024513A"/>
    <w:rsid w:val="0024515A"/>
    <w:rsid w:val="0024515E"/>
    <w:rsid w:val="002451D8"/>
    <w:rsid w:val="0024524C"/>
    <w:rsid w:val="00245323"/>
    <w:rsid w:val="00245332"/>
    <w:rsid w:val="00245358"/>
    <w:rsid w:val="002453D3"/>
    <w:rsid w:val="0024546B"/>
    <w:rsid w:val="002454DC"/>
    <w:rsid w:val="0024552B"/>
    <w:rsid w:val="0024553E"/>
    <w:rsid w:val="00245544"/>
    <w:rsid w:val="00245570"/>
    <w:rsid w:val="002455A3"/>
    <w:rsid w:val="002455A8"/>
    <w:rsid w:val="002455B9"/>
    <w:rsid w:val="002455EF"/>
    <w:rsid w:val="0024560D"/>
    <w:rsid w:val="002456BD"/>
    <w:rsid w:val="002456D4"/>
    <w:rsid w:val="0024570E"/>
    <w:rsid w:val="0024574A"/>
    <w:rsid w:val="00245764"/>
    <w:rsid w:val="002457B5"/>
    <w:rsid w:val="00245806"/>
    <w:rsid w:val="0024585C"/>
    <w:rsid w:val="0024587B"/>
    <w:rsid w:val="0024588C"/>
    <w:rsid w:val="0024588F"/>
    <w:rsid w:val="002458D6"/>
    <w:rsid w:val="002458EA"/>
    <w:rsid w:val="002458EC"/>
    <w:rsid w:val="00245980"/>
    <w:rsid w:val="002459A3"/>
    <w:rsid w:val="002459AC"/>
    <w:rsid w:val="00245AF7"/>
    <w:rsid w:val="00245BC5"/>
    <w:rsid w:val="00245BCC"/>
    <w:rsid w:val="00245C51"/>
    <w:rsid w:val="00245C9A"/>
    <w:rsid w:val="00245C9E"/>
    <w:rsid w:val="00245D2F"/>
    <w:rsid w:val="00245E88"/>
    <w:rsid w:val="00245E9A"/>
    <w:rsid w:val="00245F35"/>
    <w:rsid w:val="00245F76"/>
    <w:rsid w:val="00245F9A"/>
    <w:rsid w:val="00246027"/>
    <w:rsid w:val="00246056"/>
    <w:rsid w:val="00246068"/>
    <w:rsid w:val="002460A9"/>
    <w:rsid w:val="0024613D"/>
    <w:rsid w:val="002461DC"/>
    <w:rsid w:val="00246233"/>
    <w:rsid w:val="00246286"/>
    <w:rsid w:val="002462AB"/>
    <w:rsid w:val="002462E6"/>
    <w:rsid w:val="0024631C"/>
    <w:rsid w:val="0024633C"/>
    <w:rsid w:val="002463BA"/>
    <w:rsid w:val="002463D1"/>
    <w:rsid w:val="0024644D"/>
    <w:rsid w:val="00246455"/>
    <w:rsid w:val="0024646A"/>
    <w:rsid w:val="00246470"/>
    <w:rsid w:val="00246516"/>
    <w:rsid w:val="0024659E"/>
    <w:rsid w:val="002465DD"/>
    <w:rsid w:val="002465EA"/>
    <w:rsid w:val="00246650"/>
    <w:rsid w:val="00246658"/>
    <w:rsid w:val="00246683"/>
    <w:rsid w:val="002466B5"/>
    <w:rsid w:val="002466DB"/>
    <w:rsid w:val="002466DD"/>
    <w:rsid w:val="002466FA"/>
    <w:rsid w:val="002467A8"/>
    <w:rsid w:val="002467FD"/>
    <w:rsid w:val="0024689C"/>
    <w:rsid w:val="002468D1"/>
    <w:rsid w:val="002468DD"/>
    <w:rsid w:val="002468EC"/>
    <w:rsid w:val="00246968"/>
    <w:rsid w:val="00246A17"/>
    <w:rsid w:val="00246A4B"/>
    <w:rsid w:val="00246A5A"/>
    <w:rsid w:val="00246A62"/>
    <w:rsid w:val="00246AE7"/>
    <w:rsid w:val="00246B21"/>
    <w:rsid w:val="00246B98"/>
    <w:rsid w:val="00246BF7"/>
    <w:rsid w:val="00246C3A"/>
    <w:rsid w:val="00246C61"/>
    <w:rsid w:val="00246D06"/>
    <w:rsid w:val="00246D61"/>
    <w:rsid w:val="00246D8A"/>
    <w:rsid w:val="00246E12"/>
    <w:rsid w:val="00246E96"/>
    <w:rsid w:val="00246ECC"/>
    <w:rsid w:val="00246EDE"/>
    <w:rsid w:val="00246F71"/>
    <w:rsid w:val="00246FA9"/>
    <w:rsid w:val="0024705B"/>
    <w:rsid w:val="002470E6"/>
    <w:rsid w:val="0024710E"/>
    <w:rsid w:val="0024714F"/>
    <w:rsid w:val="0024716B"/>
    <w:rsid w:val="002471A0"/>
    <w:rsid w:val="002471A3"/>
    <w:rsid w:val="002471F5"/>
    <w:rsid w:val="00247226"/>
    <w:rsid w:val="00247263"/>
    <w:rsid w:val="002472A9"/>
    <w:rsid w:val="002472E2"/>
    <w:rsid w:val="0024734E"/>
    <w:rsid w:val="0024739A"/>
    <w:rsid w:val="002473AC"/>
    <w:rsid w:val="0024744E"/>
    <w:rsid w:val="002475CE"/>
    <w:rsid w:val="002475E4"/>
    <w:rsid w:val="0024763D"/>
    <w:rsid w:val="0024769D"/>
    <w:rsid w:val="00247764"/>
    <w:rsid w:val="0024777E"/>
    <w:rsid w:val="00247933"/>
    <w:rsid w:val="00247983"/>
    <w:rsid w:val="00247A87"/>
    <w:rsid w:val="00247A94"/>
    <w:rsid w:val="00247AC4"/>
    <w:rsid w:val="00247C82"/>
    <w:rsid w:val="00247C83"/>
    <w:rsid w:val="00247C98"/>
    <w:rsid w:val="00247D57"/>
    <w:rsid w:val="00247D68"/>
    <w:rsid w:val="00247D75"/>
    <w:rsid w:val="00247D8D"/>
    <w:rsid w:val="00247E38"/>
    <w:rsid w:val="00247EB9"/>
    <w:rsid w:val="00247EBE"/>
    <w:rsid w:val="00247EC0"/>
    <w:rsid w:val="00247EEA"/>
    <w:rsid w:val="00247F1C"/>
    <w:rsid w:val="00247F54"/>
    <w:rsid w:val="00247F5A"/>
    <w:rsid w:val="00247F64"/>
    <w:rsid w:val="00247FA1"/>
    <w:rsid w:val="00247FCD"/>
    <w:rsid w:val="00250064"/>
    <w:rsid w:val="002500DD"/>
    <w:rsid w:val="002502BA"/>
    <w:rsid w:val="002502E3"/>
    <w:rsid w:val="0025032A"/>
    <w:rsid w:val="0025038B"/>
    <w:rsid w:val="00250390"/>
    <w:rsid w:val="002503B9"/>
    <w:rsid w:val="00250434"/>
    <w:rsid w:val="00250493"/>
    <w:rsid w:val="002504C2"/>
    <w:rsid w:val="002504E0"/>
    <w:rsid w:val="00250512"/>
    <w:rsid w:val="00250537"/>
    <w:rsid w:val="0025054F"/>
    <w:rsid w:val="0025056B"/>
    <w:rsid w:val="0025059D"/>
    <w:rsid w:val="00250617"/>
    <w:rsid w:val="00250623"/>
    <w:rsid w:val="0025062A"/>
    <w:rsid w:val="0025063A"/>
    <w:rsid w:val="0025066D"/>
    <w:rsid w:val="002506A7"/>
    <w:rsid w:val="00250713"/>
    <w:rsid w:val="00250756"/>
    <w:rsid w:val="00250763"/>
    <w:rsid w:val="00250764"/>
    <w:rsid w:val="002507B1"/>
    <w:rsid w:val="002507D6"/>
    <w:rsid w:val="00250844"/>
    <w:rsid w:val="00250890"/>
    <w:rsid w:val="002508A0"/>
    <w:rsid w:val="002508DB"/>
    <w:rsid w:val="00250945"/>
    <w:rsid w:val="00250964"/>
    <w:rsid w:val="002509B9"/>
    <w:rsid w:val="00250A27"/>
    <w:rsid w:val="00250A5B"/>
    <w:rsid w:val="00250A61"/>
    <w:rsid w:val="00250AB8"/>
    <w:rsid w:val="00250B53"/>
    <w:rsid w:val="00250C19"/>
    <w:rsid w:val="00250C36"/>
    <w:rsid w:val="00250C49"/>
    <w:rsid w:val="00250CC9"/>
    <w:rsid w:val="00250D2A"/>
    <w:rsid w:val="00250D8D"/>
    <w:rsid w:val="00250DCA"/>
    <w:rsid w:val="00250DEF"/>
    <w:rsid w:val="00250E23"/>
    <w:rsid w:val="00250E31"/>
    <w:rsid w:val="00250E54"/>
    <w:rsid w:val="00250EE4"/>
    <w:rsid w:val="00250EF6"/>
    <w:rsid w:val="00250F6A"/>
    <w:rsid w:val="00250F8F"/>
    <w:rsid w:val="00250F96"/>
    <w:rsid w:val="00250FE5"/>
    <w:rsid w:val="00250FF4"/>
    <w:rsid w:val="002510F1"/>
    <w:rsid w:val="00251164"/>
    <w:rsid w:val="0025120B"/>
    <w:rsid w:val="00251237"/>
    <w:rsid w:val="00251305"/>
    <w:rsid w:val="00251358"/>
    <w:rsid w:val="002513B2"/>
    <w:rsid w:val="002513BB"/>
    <w:rsid w:val="00251411"/>
    <w:rsid w:val="00251452"/>
    <w:rsid w:val="0025146C"/>
    <w:rsid w:val="00251495"/>
    <w:rsid w:val="0025153F"/>
    <w:rsid w:val="002515B1"/>
    <w:rsid w:val="00251621"/>
    <w:rsid w:val="00251631"/>
    <w:rsid w:val="00251676"/>
    <w:rsid w:val="00251692"/>
    <w:rsid w:val="002516A6"/>
    <w:rsid w:val="002516D8"/>
    <w:rsid w:val="00251710"/>
    <w:rsid w:val="0025186F"/>
    <w:rsid w:val="00251896"/>
    <w:rsid w:val="002518F8"/>
    <w:rsid w:val="0025192B"/>
    <w:rsid w:val="0025196E"/>
    <w:rsid w:val="002519D8"/>
    <w:rsid w:val="00251A11"/>
    <w:rsid w:val="00251A9C"/>
    <w:rsid w:val="00251AE3"/>
    <w:rsid w:val="00251AF6"/>
    <w:rsid w:val="00251BB1"/>
    <w:rsid w:val="00251CDC"/>
    <w:rsid w:val="00251CF9"/>
    <w:rsid w:val="00251CFA"/>
    <w:rsid w:val="00251D06"/>
    <w:rsid w:val="00251D11"/>
    <w:rsid w:val="00251DB3"/>
    <w:rsid w:val="00251DCA"/>
    <w:rsid w:val="00251DD3"/>
    <w:rsid w:val="00251F14"/>
    <w:rsid w:val="00251F30"/>
    <w:rsid w:val="00251FB0"/>
    <w:rsid w:val="00251FDD"/>
    <w:rsid w:val="002520A0"/>
    <w:rsid w:val="002520BF"/>
    <w:rsid w:val="00252101"/>
    <w:rsid w:val="00252164"/>
    <w:rsid w:val="00252179"/>
    <w:rsid w:val="0025217F"/>
    <w:rsid w:val="0025219F"/>
    <w:rsid w:val="002521BB"/>
    <w:rsid w:val="002521CA"/>
    <w:rsid w:val="00252221"/>
    <w:rsid w:val="0025224C"/>
    <w:rsid w:val="00252282"/>
    <w:rsid w:val="002522A1"/>
    <w:rsid w:val="002522C5"/>
    <w:rsid w:val="002522F9"/>
    <w:rsid w:val="0025234C"/>
    <w:rsid w:val="0025235E"/>
    <w:rsid w:val="002523A2"/>
    <w:rsid w:val="002523D7"/>
    <w:rsid w:val="002523E8"/>
    <w:rsid w:val="002523FD"/>
    <w:rsid w:val="002525EC"/>
    <w:rsid w:val="00252615"/>
    <w:rsid w:val="00252631"/>
    <w:rsid w:val="0025268B"/>
    <w:rsid w:val="0025269A"/>
    <w:rsid w:val="002526F2"/>
    <w:rsid w:val="0025275F"/>
    <w:rsid w:val="00252822"/>
    <w:rsid w:val="00252885"/>
    <w:rsid w:val="0025299A"/>
    <w:rsid w:val="00252A83"/>
    <w:rsid w:val="00252AB0"/>
    <w:rsid w:val="00252ACC"/>
    <w:rsid w:val="00252ADA"/>
    <w:rsid w:val="00252B64"/>
    <w:rsid w:val="00252BBA"/>
    <w:rsid w:val="00252C59"/>
    <w:rsid w:val="00252C5F"/>
    <w:rsid w:val="00252CB0"/>
    <w:rsid w:val="00252CC2"/>
    <w:rsid w:val="00252D6A"/>
    <w:rsid w:val="00252D85"/>
    <w:rsid w:val="00252E3A"/>
    <w:rsid w:val="00252FFD"/>
    <w:rsid w:val="00253115"/>
    <w:rsid w:val="00253121"/>
    <w:rsid w:val="0025322D"/>
    <w:rsid w:val="00253257"/>
    <w:rsid w:val="00253293"/>
    <w:rsid w:val="00253316"/>
    <w:rsid w:val="00253382"/>
    <w:rsid w:val="0025339A"/>
    <w:rsid w:val="002533F6"/>
    <w:rsid w:val="00253403"/>
    <w:rsid w:val="0025347B"/>
    <w:rsid w:val="002534AE"/>
    <w:rsid w:val="002534C2"/>
    <w:rsid w:val="00253574"/>
    <w:rsid w:val="0025360D"/>
    <w:rsid w:val="00253641"/>
    <w:rsid w:val="002536BF"/>
    <w:rsid w:val="002536D0"/>
    <w:rsid w:val="002537E0"/>
    <w:rsid w:val="00253804"/>
    <w:rsid w:val="002538CD"/>
    <w:rsid w:val="00253905"/>
    <w:rsid w:val="00253953"/>
    <w:rsid w:val="002539E8"/>
    <w:rsid w:val="00253A84"/>
    <w:rsid w:val="00253AA7"/>
    <w:rsid w:val="00253AAF"/>
    <w:rsid w:val="00253AD4"/>
    <w:rsid w:val="00253AFC"/>
    <w:rsid w:val="00253B05"/>
    <w:rsid w:val="00253B24"/>
    <w:rsid w:val="00253BE0"/>
    <w:rsid w:val="00253C5F"/>
    <w:rsid w:val="00253CAD"/>
    <w:rsid w:val="00253DD8"/>
    <w:rsid w:val="00253E34"/>
    <w:rsid w:val="00253FA7"/>
    <w:rsid w:val="00253FAC"/>
    <w:rsid w:val="00253FB3"/>
    <w:rsid w:val="0025401D"/>
    <w:rsid w:val="00254024"/>
    <w:rsid w:val="0025402F"/>
    <w:rsid w:val="0025404D"/>
    <w:rsid w:val="00254096"/>
    <w:rsid w:val="0025409F"/>
    <w:rsid w:val="002540B7"/>
    <w:rsid w:val="002541D7"/>
    <w:rsid w:val="002542BC"/>
    <w:rsid w:val="002542F7"/>
    <w:rsid w:val="00254315"/>
    <w:rsid w:val="0025436E"/>
    <w:rsid w:val="00254377"/>
    <w:rsid w:val="00254381"/>
    <w:rsid w:val="00254383"/>
    <w:rsid w:val="0025438E"/>
    <w:rsid w:val="002543B0"/>
    <w:rsid w:val="00254461"/>
    <w:rsid w:val="002544FF"/>
    <w:rsid w:val="00254579"/>
    <w:rsid w:val="002545E8"/>
    <w:rsid w:val="002545FB"/>
    <w:rsid w:val="0025462A"/>
    <w:rsid w:val="00254646"/>
    <w:rsid w:val="00254655"/>
    <w:rsid w:val="00254658"/>
    <w:rsid w:val="002546AE"/>
    <w:rsid w:val="00254709"/>
    <w:rsid w:val="00254779"/>
    <w:rsid w:val="00254794"/>
    <w:rsid w:val="00254798"/>
    <w:rsid w:val="0025493E"/>
    <w:rsid w:val="00254969"/>
    <w:rsid w:val="0025497D"/>
    <w:rsid w:val="002549B7"/>
    <w:rsid w:val="00254A8C"/>
    <w:rsid w:val="00254B15"/>
    <w:rsid w:val="00254B52"/>
    <w:rsid w:val="00254C09"/>
    <w:rsid w:val="00254C35"/>
    <w:rsid w:val="00254D06"/>
    <w:rsid w:val="00254DB2"/>
    <w:rsid w:val="00254DF6"/>
    <w:rsid w:val="00254E9D"/>
    <w:rsid w:val="00254ECF"/>
    <w:rsid w:val="00254EE0"/>
    <w:rsid w:val="00254F4F"/>
    <w:rsid w:val="00254FA1"/>
    <w:rsid w:val="0025501B"/>
    <w:rsid w:val="0025503A"/>
    <w:rsid w:val="0025517A"/>
    <w:rsid w:val="002551B9"/>
    <w:rsid w:val="0025520D"/>
    <w:rsid w:val="002552AF"/>
    <w:rsid w:val="002552BC"/>
    <w:rsid w:val="002552E2"/>
    <w:rsid w:val="00255340"/>
    <w:rsid w:val="002553CD"/>
    <w:rsid w:val="002554A8"/>
    <w:rsid w:val="002554A9"/>
    <w:rsid w:val="002554EC"/>
    <w:rsid w:val="00255581"/>
    <w:rsid w:val="002555AA"/>
    <w:rsid w:val="002555AC"/>
    <w:rsid w:val="0025568D"/>
    <w:rsid w:val="002556E1"/>
    <w:rsid w:val="0025570F"/>
    <w:rsid w:val="00255739"/>
    <w:rsid w:val="0025576D"/>
    <w:rsid w:val="00255779"/>
    <w:rsid w:val="0025579F"/>
    <w:rsid w:val="002557CF"/>
    <w:rsid w:val="00255819"/>
    <w:rsid w:val="00255971"/>
    <w:rsid w:val="00255A23"/>
    <w:rsid w:val="00255A2F"/>
    <w:rsid w:val="00255B29"/>
    <w:rsid w:val="00255B3E"/>
    <w:rsid w:val="00255B42"/>
    <w:rsid w:val="00255BD5"/>
    <w:rsid w:val="00255BFB"/>
    <w:rsid w:val="00255C08"/>
    <w:rsid w:val="00255C18"/>
    <w:rsid w:val="00255C26"/>
    <w:rsid w:val="00255CCD"/>
    <w:rsid w:val="00255CD6"/>
    <w:rsid w:val="00255CFB"/>
    <w:rsid w:val="00255D21"/>
    <w:rsid w:val="00255D43"/>
    <w:rsid w:val="00255D76"/>
    <w:rsid w:val="00255D9F"/>
    <w:rsid w:val="00255DD4"/>
    <w:rsid w:val="00255DFF"/>
    <w:rsid w:val="00255E15"/>
    <w:rsid w:val="00255E17"/>
    <w:rsid w:val="00255E20"/>
    <w:rsid w:val="00255E2B"/>
    <w:rsid w:val="00255E46"/>
    <w:rsid w:val="00255F1E"/>
    <w:rsid w:val="00255FBE"/>
    <w:rsid w:val="00256085"/>
    <w:rsid w:val="002560BC"/>
    <w:rsid w:val="002560DE"/>
    <w:rsid w:val="002560F6"/>
    <w:rsid w:val="00256148"/>
    <w:rsid w:val="002561A1"/>
    <w:rsid w:val="002561C3"/>
    <w:rsid w:val="002561D1"/>
    <w:rsid w:val="00256201"/>
    <w:rsid w:val="002562A5"/>
    <w:rsid w:val="002562B6"/>
    <w:rsid w:val="0025635A"/>
    <w:rsid w:val="0025635F"/>
    <w:rsid w:val="00256395"/>
    <w:rsid w:val="00256413"/>
    <w:rsid w:val="00256484"/>
    <w:rsid w:val="0025649D"/>
    <w:rsid w:val="002564BB"/>
    <w:rsid w:val="002564C5"/>
    <w:rsid w:val="00256513"/>
    <w:rsid w:val="0025652C"/>
    <w:rsid w:val="00256533"/>
    <w:rsid w:val="00256576"/>
    <w:rsid w:val="00256601"/>
    <w:rsid w:val="00256624"/>
    <w:rsid w:val="0025666A"/>
    <w:rsid w:val="002566A3"/>
    <w:rsid w:val="002566E8"/>
    <w:rsid w:val="002567EE"/>
    <w:rsid w:val="002567F5"/>
    <w:rsid w:val="00256815"/>
    <w:rsid w:val="0025683D"/>
    <w:rsid w:val="00256995"/>
    <w:rsid w:val="002569E0"/>
    <w:rsid w:val="00256AB3"/>
    <w:rsid w:val="00256ADD"/>
    <w:rsid w:val="00256B32"/>
    <w:rsid w:val="00256B89"/>
    <w:rsid w:val="00256BAC"/>
    <w:rsid w:val="00256BE2"/>
    <w:rsid w:val="00256C34"/>
    <w:rsid w:val="00256C37"/>
    <w:rsid w:val="00256C56"/>
    <w:rsid w:val="00256CAF"/>
    <w:rsid w:val="00256CE9"/>
    <w:rsid w:val="00256D0D"/>
    <w:rsid w:val="00256D56"/>
    <w:rsid w:val="00256D6E"/>
    <w:rsid w:val="00256D81"/>
    <w:rsid w:val="00256E50"/>
    <w:rsid w:val="00256E80"/>
    <w:rsid w:val="00256EC2"/>
    <w:rsid w:val="00256F81"/>
    <w:rsid w:val="00257096"/>
    <w:rsid w:val="002570D8"/>
    <w:rsid w:val="002571BA"/>
    <w:rsid w:val="002571C9"/>
    <w:rsid w:val="002571D0"/>
    <w:rsid w:val="00257205"/>
    <w:rsid w:val="002572B3"/>
    <w:rsid w:val="002572E1"/>
    <w:rsid w:val="002572E5"/>
    <w:rsid w:val="00257374"/>
    <w:rsid w:val="002573A6"/>
    <w:rsid w:val="002573B2"/>
    <w:rsid w:val="002573F7"/>
    <w:rsid w:val="0025740F"/>
    <w:rsid w:val="00257494"/>
    <w:rsid w:val="002574CD"/>
    <w:rsid w:val="002574F0"/>
    <w:rsid w:val="0025752F"/>
    <w:rsid w:val="00257722"/>
    <w:rsid w:val="002577FA"/>
    <w:rsid w:val="00257802"/>
    <w:rsid w:val="002578EA"/>
    <w:rsid w:val="0025794B"/>
    <w:rsid w:val="00257A8B"/>
    <w:rsid w:val="00257C38"/>
    <w:rsid w:val="00257CC3"/>
    <w:rsid w:val="00257CCA"/>
    <w:rsid w:val="00257DC8"/>
    <w:rsid w:val="00257DE0"/>
    <w:rsid w:val="00257E5E"/>
    <w:rsid w:val="00257F3D"/>
    <w:rsid w:val="00257F44"/>
    <w:rsid w:val="00257FC7"/>
    <w:rsid w:val="00260008"/>
    <w:rsid w:val="0026001B"/>
    <w:rsid w:val="002601C5"/>
    <w:rsid w:val="002601F0"/>
    <w:rsid w:val="0026022B"/>
    <w:rsid w:val="0026023A"/>
    <w:rsid w:val="00260243"/>
    <w:rsid w:val="00260263"/>
    <w:rsid w:val="002602B7"/>
    <w:rsid w:val="002602DB"/>
    <w:rsid w:val="002603C7"/>
    <w:rsid w:val="002603C9"/>
    <w:rsid w:val="002604DC"/>
    <w:rsid w:val="002604E3"/>
    <w:rsid w:val="002604ED"/>
    <w:rsid w:val="00260506"/>
    <w:rsid w:val="00260519"/>
    <w:rsid w:val="0026057D"/>
    <w:rsid w:val="00260588"/>
    <w:rsid w:val="002605F1"/>
    <w:rsid w:val="0026066B"/>
    <w:rsid w:val="0026069D"/>
    <w:rsid w:val="002606A0"/>
    <w:rsid w:val="002606AC"/>
    <w:rsid w:val="002606D2"/>
    <w:rsid w:val="002606E4"/>
    <w:rsid w:val="00260712"/>
    <w:rsid w:val="00260753"/>
    <w:rsid w:val="0026081C"/>
    <w:rsid w:val="00260823"/>
    <w:rsid w:val="0026083E"/>
    <w:rsid w:val="002608F4"/>
    <w:rsid w:val="002609D8"/>
    <w:rsid w:val="002609E7"/>
    <w:rsid w:val="00260A0D"/>
    <w:rsid w:val="00260A74"/>
    <w:rsid w:val="00260AB9"/>
    <w:rsid w:val="00260AC4"/>
    <w:rsid w:val="00260AF5"/>
    <w:rsid w:val="00260BA7"/>
    <w:rsid w:val="00260C54"/>
    <w:rsid w:val="00260C63"/>
    <w:rsid w:val="00260CD8"/>
    <w:rsid w:val="00260D04"/>
    <w:rsid w:val="00260D16"/>
    <w:rsid w:val="00260D1E"/>
    <w:rsid w:val="00260D33"/>
    <w:rsid w:val="00260D90"/>
    <w:rsid w:val="00260E62"/>
    <w:rsid w:val="00260E67"/>
    <w:rsid w:val="00260F12"/>
    <w:rsid w:val="00260FB7"/>
    <w:rsid w:val="00260FC2"/>
    <w:rsid w:val="00261022"/>
    <w:rsid w:val="00261073"/>
    <w:rsid w:val="002610E9"/>
    <w:rsid w:val="002610FE"/>
    <w:rsid w:val="00261132"/>
    <w:rsid w:val="002611C1"/>
    <w:rsid w:val="002611C8"/>
    <w:rsid w:val="002611F6"/>
    <w:rsid w:val="002611FE"/>
    <w:rsid w:val="00261231"/>
    <w:rsid w:val="0026126A"/>
    <w:rsid w:val="0026127A"/>
    <w:rsid w:val="00261280"/>
    <w:rsid w:val="00261294"/>
    <w:rsid w:val="002612E1"/>
    <w:rsid w:val="00261302"/>
    <w:rsid w:val="0026132F"/>
    <w:rsid w:val="00261356"/>
    <w:rsid w:val="00261382"/>
    <w:rsid w:val="002613C0"/>
    <w:rsid w:val="0026145E"/>
    <w:rsid w:val="00261494"/>
    <w:rsid w:val="002614A8"/>
    <w:rsid w:val="002614CC"/>
    <w:rsid w:val="002614EF"/>
    <w:rsid w:val="002614FB"/>
    <w:rsid w:val="00261530"/>
    <w:rsid w:val="0026156B"/>
    <w:rsid w:val="00261584"/>
    <w:rsid w:val="002615C1"/>
    <w:rsid w:val="002615F5"/>
    <w:rsid w:val="0026162A"/>
    <w:rsid w:val="002616CE"/>
    <w:rsid w:val="00261702"/>
    <w:rsid w:val="0026171E"/>
    <w:rsid w:val="00261759"/>
    <w:rsid w:val="00261763"/>
    <w:rsid w:val="00261791"/>
    <w:rsid w:val="002617CE"/>
    <w:rsid w:val="00261805"/>
    <w:rsid w:val="00261820"/>
    <w:rsid w:val="00261867"/>
    <w:rsid w:val="00261887"/>
    <w:rsid w:val="00261963"/>
    <w:rsid w:val="00261978"/>
    <w:rsid w:val="002619C3"/>
    <w:rsid w:val="002619EA"/>
    <w:rsid w:val="00261A4B"/>
    <w:rsid w:val="00261AC9"/>
    <w:rsid w:val="00261B47"/>
    <w:rsid w:val="00261B65"/>
    <w:rsid w:val="00261C34"/>
    <w:rsid w:val="00261C3B"/>
    <w:rsid w:val="00261C67"/>
    <w:rsid w:val="00261CD7"/>
    <w:rsid w:val="00261D1D"/>
    <w:rsid w:val="00261D48"/>
    <w:rsid w:val="00261D65"/>
    <w:rsid w:val="00261D76"/>
    <w:rsid w:val="00261DA7"/>
    <w:rsid w:val="00261DC3"/>
    <w:rsid w:val="00261DD4"/>
    <w:rsid w:val="00261DE1"/>
    <w:rsid w:val="00261F1C"/>
    <w:rsid w:val="00261F5B"/>
    <w:rsid w:val="00261F71"/>
    <w:rsid w:val="00261F9B"/>
    <w:rsid w:val="00261FB9"/>
    <w:rsid w:val="00261FD1"/>
    <w:rsid w:val="00262038"/>
    <w:rsid w:val="00262053"/>
    <w:rsid w:val="002620EA"/>
    <w:rsid w:val="00262149"/>
    <w:rsid w:val="00262260"/>
    <w:rsid w:val="00262267"/>
    <w:rsid w:val="0026227C"/>
    <w:rsid w:val="002622CA"/>
    <w:rsid w:val="00262322"/>
    <w:rsid w:val="00262340"/>
    <w:rsid w:val="00262358"/>
    <w:rsid w:val="0026244B"/>
    <w:rsid w:val="00262533"/>
    <w:rsid w:val="00262540"/>
    <w:rsid w:val="00262601"/>
    <w:rsid w:val="00262706"/>
    <w:rsid w:val="00262779"/>
    <w:rsid w:val="002627A1"/>
    <w:rsid w:val="00262816"/>
    <w:rsid w:val="00262893"/>
    <w:rsid w:val="002628C4"/>
    <w:rsid w:val="00262969"/>
    <w:rsid w:val="002629BE"/>
    <w:rsid w:val="002629E6"/>
    <w:rsid w:val="00262A1B"/>
    <w:rsid w:val="00262A1D"/>
    <w:rsid w:val="00262A39"/>
    <w:rsid w:val="00262A43"/>
    <w:rsid w:val="00262AFF"/>
    <w:rsid w:val="00262B34"/>
    <w:rsid w:val="00262B49"/>
    <w:rsid w:val="00262B4E"/>
    <w:rsid w:val="00262B67"/>
    <w:rsid w:val="00262C41"/>
    <w:rsid w:val="00262C72"/>
    <w:rsid w:val="00262CB2"/>
    <w:rsid w:val="00262CF7"/>
    <w:rsid w:val="00262D50"/>
    <w:rsid w:val="00262D53"/>
    <w:rsid w:val="00262D55"/>
    <w:rsid w:val="00262DA4"/>
    <w:rsid w:val="00262DC9"/>
    <w:rsid w:val="00262DEC"/>
    <w:rsid w:val="00262EA0"/>
    <w:rsid w:val="00262EBE"/>
    <w:rsid w:val="00262F02"/>
    <w:rsid w:val="00262F88"/>
    <w:rsid w:val="00262F9E"/>
    <w:rsid w:val="00262FB2"/>
    <w:rsid w:val="0026300B"/>
    <w:rsid w:val="0026302D"/>
    <w:rsid w:val="00263056"/>
    <w:rsid w:val="002630A7"/>
    <w:rsid w:val="002630C1"/>
    <w:rsid w:val="00263102"/>
    <w:rsid w:val="0026317B"/>
    <w:rsid w:val="00263186"/>
    <w:rsid w:val="002631A8"/>
    <w:rsid w:val="00263233"/>
    <w:rsid w:val="0026324B"/>
    <w:rsid w:val="00263272"/>
    <w:rsid w:val="002632FE"/>
    <w:rsid w:val="00263354"/>
    <w:rsid w:val="0026335C"/>
    <w:rsid w:val="00263398"/>
    <w:rsid w:val="002633BE"/>
    <w:rsid w:val="002633E3"/>
    <w:rsid w:val="00263497"/>
    <w:rsid w:val="0026372C"/>
    <w:rsid w:val="0026381B"/>
    <w:rsid w:val="0026389F"/>
    <w:rsid w:val="002638B1"/>
    <w:rsid w:val="002638B8"/>
    <w:rsid w:val="002638E7"/>
    <w:rsid w:val="00263931"/>
    <w:rsid w:val="00263960"/>
    <w:rsid w:val="002639C6"/>
    <w:rsid w:val="00263A4B"/>
    <w:rsid w:val="00263AF3"/>
    <w:rsid w:val="00263B2E"/>
    <w:rsid w:val="00263B33"/>
    <w:rsid w:val="00263BD5"/>
    <w:rsid w:val="00263BF4"/>
    <w:rsid w:val="00263C27"/>
    <w:rsid w:val="00263C3B"/>
    <w:rsid w:val="00263D11"/>
    <w:rsid w:val="00263D75"/>
    <w:rsid w:val="00263D90"/>
    <w:rsid w:val="00263EAA"/>
    <w:rsid w:val="00263F05"/>
    <w:rsid w:val="00263F46"/>
    <w:rsid w:val="0026408F"/>
    <w:rsid w:val="002640BE"/>
    <w:rsid w:val="00264104"/>
    <w:rsid w:val="002641A6"/>
    <w:rsid w:val="00264275"/>
    <w:rsid w:val="002642A6"/>
    <w:rsid w:val="002642EE"/>
    <w:rsid w:val="00264335"/>
    <w:rsid w:val="00264388"/>
    <w:rsid w:val="002643AF"/>
    <w:rsid w:val="00264450"/>
    <w:rsid w:val="00264452"/>
    <w:rsid w:val="002644AE"/>
    <w:rsid w:val="002644F6"/>
    <w:rsid w:val="002645B9"/>
    <w:rsid w:val="002646F0"/>
    <w:rsid w:val="00264718"/>
    <w:rsid w:val="0026472B"/>
    <w:rsid w:val="0026473D"/>
    <w:rsid w:val="0026478D"/>
    <w:rsid w:val="00264792"/>
    <w:rsid w:val="002647DE"/>
    <w:rsid w:val="002647F3"/>
    <w:rsid w:val="00264825"/>
    <w:rsid w:val="00264826"/>
    <w:rsid w:val="00264898"/>
    <w:rsid w:val="002648BB"/>
    <w:rsid w:val="0026497F"/>
    <w:rsid w:val="002649F0"/>
    <w:rsid w:val="00264A08"/>
    <w:rsid w:val="00264A9E"/>
    <w:rsid w:val="00264AC0"/>
    <w:rsid w:val="00264B5A"/>
    <w:rsid w:val="00264C17"/>
    <w:rsid w:val="00264C54"/>
    <w:rsid w:val="00264C64"/>
    <w:rsid w:val="00264CCE"/>
    <w:rsid w:val="00264CF7"/>
    <w:rsid w:val="00264D06"/>
    <w:rsid w:val="00264D4C"/>
    <w:rsid w:val="00264D58"/>
    <w:rsid w:val="00264E66"/>
    <w:rsid w:val="00264E6F"/>
    <w:rsid w:val="00264EC9"/>
    <w:rsid w:val="00264EDA"/>
    <w:rsid w:val="00264F43"/>
    <w:rsid w:val="00264F6B"/>
    <w:rsid w:val="00264F73"/>
    <w:rsid w:val="00264F96"/>
    <w:rsid w:val="00264FA3"/>
    <w:rsid w:val="00264FDE"/>
    <w:rsid w:val="00265010"/>
    <w:rsid w:val="002650A4"/>
    <w:rsid w:val="002650E6"/>
    <w:rsid w:val="00265109"/>
    <w:rsid w:val="0026512F"/>
    <w:rsid w:val="00265147"/>
    <w:rsid w:val="0026514B"/>
    <w:rsid w:val="0026514C"/>
    <w:rsid w:val="0026519B"/>
    <w:rsid w:val="002651B3"/>
    <w:rsid w:val="002651B8"/>
    <w:rsid w:val="00265215"/>
    <w:rsid w:val="0026527F"/>
    <w:rsid w:val="002652F2"/>
    <w:rsid w:val="00265315"/>
    <w:rsid w:val="0026531F"/>
    <w:rsid w:val="00265341"/>
    <w:rsid w:val="0026535D"/>
    <w:rsid w:val="00265365"/>
    <w:rsid w:val="0026537B"/>
    <w:rsid w:val="002653BA"/>
    <w:rsid w:val="0026548B"/>
    <w:rsid w:val="00265501"/>
    <w:rsid w:val="00265521"/>
    <w:rsid w:val="0026556D"/>
    <w:rsid w:val="002655FE"/>
    <w:rsid w:val="002656D7"/>
    <w:rsid w:val="00265702"/>
    <w:rsid w:val="002657CF"/>
    <w:rsid w:val="002657D7"/>
    <w:rsid w:val="00265864"/>
    <w:rsid w:val="0026587C"/>
    <w:rsid w:val="002658CF"/>
    <w:rsid w:val="00265908"/>
    <w:rsid w:val="0026596E"/>
    <w:rsid w:val="002659A5"/>
    <w:rsid w:val="002659AA"/>
    <w:rsid w:val="00265A6B"/>
    <w:rsid w:val="00265A71"/>
    <w:rsid w:val="00265AEB"/>
    <w:rsid w:val="00265B5E"/>
    <w:rsid w:val="00265BB1"/>
    <w:rsid w:val="00265BEF"/>
    <w:rsid w:val="00265C68"/>
    <w:rsid w:val="00265C9E"/>
    <w:rsid w:val="00265CD3"/>
    <w:rsid w:val="00265CED"/>
    <w:rsid w:val="00265CF1"/>
    <w:rsid w:val="00265D20"/>
    <w:rsid w:val="00265D3F"/>
    <w:rsid w:val="00265D4C"/>
    <w:rsid w:val="00265D56"/>
    <w:rsid w:val="00265D5D"/>
    <w:rsid w:val="00265E1D"/>
    <w:rsid w:val="00265E93"/>
    <w:rsid w:val="00265EE4"/>
    <w:rsid w:val="00265FC5"/>
    <w:rsid w:val="00265FDF"/>
    <w:rsid w:val="0026604E"/>
    <w:rsid w:val="002660E1"/>
    <w:rsid w:val="002660FC"/>
    <w:rsid w:val="00266122"/>
    <w:rsid w:val="002661A6"/>
    <w:rsid w:val="002662AD"/>
    <w:rsid w:val="00266332"/>
    <w:rsid w:val="0026634E"/>
    <w:rsid w:val="002663A8"/>
    <w:rsid w:val="00266418"/>
    <w:rsid w:val="00266463"/>
    <w:rsid w:val="002664AF"/>
    <w:rsid w:val="002664D8"/>
    <w:rsid w:val="00266574"/>
    <w:rsid w:val="00266597"/>
    <w:rsid w:val="00266625"/>
    <w:rsid w:val="0026665E"/>
    <w:rsid w:val="0026667E"/>
    <w:rsid w:val="00266691"/>
    <w:rsid w:val="00266708"/>
    <w:rsid w:val="0026670A"/>
    <w:rsid w:val="0026673D"/>
    <w:rsid w:val="0026675F"/>
    <w:rsid w:val="00266763"/>
    <w:rsid w:val="002667B8"/>
    <w:rsid w:val="002667BF"/>
    <w:rsid w:val="002667C6"/>
    <w:rsid w:val="002667EA"/>
    <w:rsid w:val="002667F8"/>
    <w:rsid w:val="00266800"/>
    <w:rsid w:val="0026680E"/>
    <w:rsid w:val="00266810"/>
    <w:rsid w:val="00266839"/>
    <w:rsid w:val="0026684E"/>
    <w:rsid w:val="002668F0"/>
    <w:rsid w:val="00266936"/>
    <w:rsid w:val="00266947"/>
    <w:rsid w:val="0026699E"/>
    <w:rsid w:val="00266A92"/>
    <w:rsid w:val="00266AA9"/>
    <w:rsid w:val="00266AF6"/>
    <w:rsid w:val="00266C89"/>
    <w:rsid w:val="00266CDB"/>
    <w:rsid w:val="00266D28"/>
    <w:rsid w:val="00266D32"/>
    <w:rsid w:val="00266D56"/>
    <w:rsid w:val="00266E2F"/>
    <w:rsid w:val="00266E85"/>
    <w:rsid w:val="00266EAD"/>
    <w:rsid w:val="00266EC0"/>
    <w:rsid w:val="00266F03"/>
    <w:rsid w:val="00266F09"/>
    <w:rsid w:val="00266F58"/>
    <w:rsid w:val="00266F79"/>
    <w:rsid w:val="00266F98"/>
    <w:rsid w:val="00267026"/>
    <w:rsid w:val="002670DF"/>
    <w:rsid w:val="0026711F"/>
    <w:rsid w:val="00267189"/>
    <w:rsid w:val="0026718A"/>
    <w:rsid w:val="00267245"/>
    <w:rsid w:val="0026725D"/>
    <w:rsid w:val="002672BB"/>
    <w:rsid w:val="002672C1"/>
    <w:rsid w:val="002672EE"/>
    <w:rsid w:val="00267311"/>
    <w:rsid w:val="0026732A"/>
    <w:rsid w:val="00267378"/>
    <w:rsid w:val="002673D2"/>
    <w:rsid w:val="00267413"/>
    <w:rsid w:val="00267437"/>
    <w:rsid w:val="002674C3"/>
    <w:rsid w:val="00267644"/>
    <w:rsid w:val="0026764C"/>
    <w:rsid w:val="00267792"/>
    <w:rsid w:val="002677F9"/>
    <w:rsid w:val="0026781C"/>
    <w:rsid w:val="00267822"/>
    <w:rsid w:val="00267831"/>
    <w:rsid w:val="00267879"/>
    <w:rsid w:val="00267889"/>
    <w:rsid w:val="002678BE"/>
    <w:rsid w:val="002678D1"/>
    <w:rsid w:val="002678E2"/>
    <w:rsid w:val="00267925"/>
    <w:rsid w:val="0026792A"/>
    <w:rsid w:val="002679D1"/>
    <w:rsid w:val="00267AAD"/>
    <w:rsid w:val="00267B71"/>
    <w:rsid w:val="00267B98"/>
    <w:rsid w:val="00267C64"/>
    <w:rsid w:val="00267CE0"/>
    <w:rsid w:val="00267D3A"/>
    <w:rsid w:val="00267D6D"/>
    <w:rsid w:val="00267DB9"/>
    <w:rsid w:val="00267E7E"/>
    <w:rsid w:val="00267E9B"/>
    <w:rsid w:val="00267EE5"/>
    <w:rsid w:val="00267FCA"/>
    <w:rsid w:val="00267FE8"/>
    <w:rsid w:val="00270068"/>
    <w:rsid w:val="00270078"/>
    <w:rsid w:val="00270176"/>
    <w:rsid w:val="002702AA"/>
    <w:rsid w:val="002702BD"/>
    <w:rsid w:val="00270334"/>
    <w:rsid w:val="00270395"/>
    <w:rsid w:val="0027039F"/>
    <w:rsid w:val="002703D3"/>
    <w:rsid w:val="002703FB"/>
    <w:rsid w:val="00270497"/>
    <w:rsid w:val="0027049E"/>
    <w:rsid w:val="002704C3"/>
    <w:rsid w:val="002704EE"/>
    <w:rsid w:val="002704F0"/>
    <w:rsid w:val="0027066C"/>
    <w:rsid w:val="0027066E"/>
    <w:rsid w:val="00270698"/>
    <w:rsid w:val="002706A1"/>
    <w:rsid w:val="002706D7"/>
    <w:rsid w:val="002707F2"/>
    <w:rsid w:val="00270836"/>
    <w:rsid w:val="00270843"/>
    <w:rsid w:val="0027084B"/>
    <w:rsid w:val="002709BD"/>
    <w:rsid w:val="00270A0C"/>
    <w:rsid w:val="00270A1F"/>
    <w:rsid w:val="00270A79"/>
    <w:rsid w:val="00270A84"/>
    <w:rsid w:val="00270A89"/>
    <w:rsid w:val="00270B12"/>
    <w:rsid w:val="00270BD3"/>
    <w:rsid w:val="00270BF9"/>
    <w:rsid w:val="00270C88"/>
    <w:rsid w:val="00270C8D"/>
    <w:rsid w:val="00270CA4"/>
    <w:rsid w:val="00270D64"/>
    <w:rsid w:val="00270D9D"/>
    <w:rsid w:val="00270DED"/>
    <w:rsid w:val="00270E10"/>
    <w:rsid w:val="00270E22"/>
    <w:rsid w:val="00270F11"/>
    <w:rsid w:val="00270F55"/>
    <w:rsid w:val="00270F66"/>
    <w:rsid w:val="00270F86"/>
    <w:rsid w:val="00270FC5"/>
    <w:rsid w:val="00270FE1"/>
    <w:rsid w:val="00270FE3"/>
    <w:rsid w:val="00271002"/>
    <w:rsid w:val="00271009"/>
    <w:rsid w:val="0027107A"/>
    <w:rsid w:val="002710C0"/>
    <w:rsid w:val="002710C2"/>
    <w:rsid w:val="0027117A"/>
    <w:rsid w:val="002711A4"/>
    <w:rsid w:val="002711C2"/>
    <w:rsid w:val="002711DC"/>
    <w:rsid w:val="0027120B"/>
    <w:rsid w:val="0027122D"/>
    <w:rsid w:val="00271230"/>
    <w:rsid w:val="0027126F"/>
    <w:rsid w:val="00271281"/>
    <w:rsid w:val="00271290"/>
    <w:rsid w:val="00271294"/>
    <w:rsid w:val="00271313"/>
    <w:rsid w:val="00271359"/>
    <w:rsid w:val="002713BB"/>
    <w:rsid w:val="0027140B"/>
    <w:rsid w:val="00271422"/>
    <w:rsid w:val="0027147B"/>
    <w:rsid w:val="002714F6"/>
    <w:rsid w:val="00271559"/>
    <w:rsid w:val="00271592"/>
    <w:rsid w:val="002715F7"/>
    <w:rsid w:val="0027160E"/>
    <w:rsid w:val="00271624"/>
    <w:rsid w:val="002716AD"/>
    <w:rsid w:val="002716C1"/>
    <w:rsid w:val="002716DE"/>
    <w:rsid w:val="002716F6"/>
    <w:rsid w:val="0027172F"/>
    <w:rsid w:val="0027179D"/>
    <w:rsid w:val="002717AD"/>
    <w:rsid w:val="002717F8"/>
    <w:rsid w:val="002718BA"/>
    <w:rsid w:val="002718D1"/>
    <w:rsid w:val="002718F7"/>
    <w:rsid w:val="0027190A"/>
    <w:rsid w:val="00271959"/>
    <w:rsid w:val="00271A3A"/>
    <w:rsid w:val="00271B5C"/>
    <w:rsid w:val="00271B67"/>
    <w:rsid w:val="00271B7A"/>
    <w:rsid w:val="00271B84"/>
    <w:rsid w:val="00271BAE"/>
    <w:rsid w:val="00271BBF"/>
    <w:rsid w:val="00271BCD"/>
    <w:rsid w:val="00271C83"/>
    <w:rsid w:val="00271D0A"/>
    <w:rsid w:val="00271D3D"/>
    <w:rsid w:val="00271DE2"/>
    <w:rsid w:val="00271EED"/>
    <w:rsid w:val="00271EF7"/>
    <w:rsid w:val="00271F6B"/>
    <w:rsid w:val="00271F9C"/>
    <w:rsid w:val="00271FCB"/>
    <w:rsid w:val="00271FD1"/>
    <w:rsid w:val="00271FFC"/>
    <w:rsid w:val="00272003"/>
    <w:rsid w:val="002720D8"/>
    <w:rsid w:val="002720DD"/>
    <w:rsid w:val="0027212D"/>
    <w:rsid w:val="00272142"/>
    <w:rsid w:val="0027216F"/>
    <w:rsid w:val="002721A6"/>
    <w:rsid w:val="002721EB"/>
    <w:rsid w:val="00272211"/>
    <w:rsid w:val="002722AB"/>
    <w:rsid w:val="002722D0"/>
    <w:rsid w:val="00272354"/>
    <w:rsid w:val="002723E9"/>
    <w:rsid w:val="0027241E"/>
    <w:rsid w:val="002724E5"/>
    <w:rsid w:val="002724FC"/>
    <w:rsid w:val="00272524"/>
    <w:rsid w:val="00272560"/>
    <w:rsid w:val="00272578"/>
    <w:rsid w:val="0027257C"/>
    <w:rsid w:val="002725C2"/>
    <w:rsid w:val="002725EB"/>
    <w:rsid w:val="00272613"/>
    <w:rsid w:val="0027262C"/>
    <w:rsid w:val="0027264E"/>
    <w:rsid w:val="00272686"/>
    <w:rsid w:val="002726B0"/>
    <w:rsid w:val="002726D8"/>
    <w:rsid w:val="00272707"/>
    <w:rsid w:val="0027284E"/>
    <w:rsid w:val="00272852"/>
    <w:rsid w:val="00272878"/>
    <w:rsid w:val="00272930"/>
    <w:rsid w:val="00272972"/>
    <w:rsid w:val="002729F8"/>
    <w:rsid w:val="00272A2E"/>
    <w:rsid w:val="00272A3A"/>
    <w:rsid w:val="00272A5D"/>
    <w:rsid w:val="00272A7D"/>
    <w:rsid w:val="00272AAD"/>
    <w:rsid w:val="00272B16"/>
    <w:rsid w:val="00272B8D"/>
    <w:rsid w:val="00272BB0"/>
    <w:rsid w:val="00272BC6"/>
    <w:rsid w:val="00272BF9"/>
    <w:rsid w:val="00272C03"/>
    <w:rsid w:val="00272C37"/>
    <w:rsid w:val="00272CE6"/>
    <w:rsid w:val="00272D77"/>
    <w:rsid w:val="00272D79"/>
    <w:rsid w:val="00272D81"/>
    <w:rsid w:val="00272DC9"/>
    <w:rsid w:val="00272DDE"/>
    <w:rsid w:val="00272DED"/>
    <w:rsid w:val="00272E21"/>
    <w:rsid w:val="00272E8F"/>
    <w:rsid w:val="00272E90"/>
    <w:rsid w:val="00273070"/>
    <w:rsid w:val="002730E9"/>
    <w:rsid w:val="00273111"/>
    <w:rsid w:val="00273115"/>
    <w:rsid w:val="00273249"/>
    <w:rsid w:val="00273255"/>
    <w:rsid w:val="00273298"/>
    <w:rsid w:val="002732D2"/>
    <w:rsid w:val="002732F2"/>
    <w:rsid w:val="002732FB"/>
    <w:rsid w:val="0027332C"/>
    <w:rsid w:val="00273330"/>
    <w:rsid w:val="00273345"/>
    <w:rsid w:val="0027334B"/>
    <w:rsid w:val="0027339A"/>
    <w:rsid w:val="002733B6"/>
    <w:rsid w:val="002733FA"/>
    <w:rsid w:val="00273420"/>
    <w:rsid w:val="00273451"/>
    <w:rsid w:val="002734A4"/>
    <w:rsid w:val="0027354D"/>
    <w:rsid w:val="0027355B"/>
    <w:rsid w:val="00273568"/>
    <w:rsid w:val="0027359E"/>
    <w:rsid w:val="002735C2"/>
    <w:rsid w:val="002737D4"/>
    <w:rsid w:val="002738B7"/>
    <w:rsid w:val="00273A13"/>
    <w:rsid w:val="00273A14"/>
    <w:rsid w:val="00273AFD"/>
    <w:rsid w:val="00273BC3"/>
    <w:rsid w:val="00273BD8"/>
    <w:rsid w:val="00273BF3"/>
    <w:rsid w:val="00273C0C"/>
    <w:rsid w:val="00273C2B"/>
    <w:rsid w:val="00273C62"/>
    <w:rsid w:val="00273C83"/>
    <w:rsid w:val="00273CE4"/>
    <w:rsid w:val="00273CE7"/>
    <w:rsid w:val="00273CEF"/>
    <w:rsid w:val="00273D1F"/>
    <w:rsid w:val="00273D42"/>
    <w:rsid w:val="00273D6A"/>
    <w:rsid w:val="00273D83"/>
    <w:rsid w:val="00273DA2"/>
    <w:rsid w:val="00273DBB"/>
    <w:rsid w:val="00273E30"/>
    <w:rsid w:val="00273E95"/>
    <w:rsid w:val="00273EAD"/>
    <w:rsid w:val="00273FC9"/>
    <w:rsid w:val="00273FD6"/>
    <w:rsid w:val="00274052"/>
    <w:rsid w:val="00274089"/>
    <w:rsid w:val="00274096"/>
    <w:rsid w:val="002741E8"/>
    <w:rsid w:val="0027421D"/>
    <w:rsid w:val="00274242"/>
    <w:rsid w:val="0027426E"/>
    <w:rsid w:val="00274296"/>
    <w:rsid w:val="0027447E"/>
    <w:rsid w:val="002744DA"/>
    <w:rsid w:val="00274523"/>
    <w:rsid w:val="002745B2"/>
    <w:rsid w:val="002746C1"/>
    <w:rsid w:val="00274709"/>
    <w:rsid w:val="0027473A"/>
    <w:rsid w:val="00274799"/>
    <w:rsid w:val="002747CB"/>
    <w:rsid w:val="0027480B"/>
    <w:rsid w:val="00274815"/>
    <w:rsid w:val="00274846"/>
    <w:rsid w:val="00274864"/>
    <w:rsid w:val="0027486E"/>
    <w:rsid w:val="00274885"/>
    <w:rsid w:val="002748D8"/>
    <w:rsid w:val="0027490E"/>
    <w:rsid w:val="00274980"/>
    <w:rsid w:val="00274A0D"/>
    <w:rsid w:val="00274A40"/>
    <w:rsid w:val="00274A71"/>
    <w:rsid w:val="00274A72"/>
    <w:rsid w:val="00274A8A"/>
    <w:rsid w:val="00274ADD"/>
    <w:rsid w:val="00274B0F"/>
    <w:rsid w:val="00274B5A"/>
    <w:rsid w:val="00274C29"/>
    <w:rsid w:val="00274D48"/>
    <w:rsid w:val="00274DD3"/>
    <w:rsid w:val="00274E5E"/>
    <w:rsid w:val="00274F30"/>
    <w:rsid w:val="00274F54"/>
    <w:rsid w:val="00274F7D"/>
    <w:rsid w:val="00274FB0"/>
    <w:rsid w:val="00274FC5"/>
    <w:rsid w:val="00274FEB"/>
    <w:rsid w:val="00275100"/>
    <w:rsid w:val="00275192"/>
    <w:rsid w:val="00275199"/>
    <w:rsid w:val="002751FE"/>
    <w:rsid w:val="00275213"/>
    <w:rsid w:val="0027528D"/>
    <w:rsid w:val="002752BA"/>
    <w:rsid w:val="0027536D"/>
    <w:rsid w:val="00275399"/>
    <w:rsid w:val="0027539E"/>
    <w:rsid w:val="00275406"/>
    <w:rsid w:val="0027542B"/>
    <w:rsid w:val="00275431"/>
    <w:rsid w:val="0027549B"/>
    <w:rsid w:val="002754FE"/>
    <w:rsid w:val="002754FF"/>
    <w:rsid w:val="0027551A"/>
    <w:rsid w:val="00275625"/>
    <w:rsid w:val="00275632"/>
    <w:rsid w:val="00275685"/>
    <w:rsid w:val="002756FB"/>
    <w:rsid w:val="00275719"/>
    <w:rsid w:val="0027572E"/>
    <w:rsid w:val="002757D9"/>
    <w:rsid w:val="0027587D"/>
    <w:rsid w:val="00275896"/>
    <w:rsid w:val="002758C7"/>
    <w:rsid w:val="0027593D"/>
    <w:rsid w:val="00275A0F"/>
    <w:rsid w:val="00275A3D"/>
    <w:rsid w:val="00275A53"/>
    <w:rsid w:val="00275B20"/>
    <w:rsid w:val="00275B29"/>
    <w:rsid w:val="00275B98"/>
    <w:rsid w:val="00275C01"/>
    <w:rsid w:val="00275C07"/>
    <w:rsid w:val="00275C62"/>
    <w:rsid w:val="00275D0E"/>
    <w:rsid w:val="00275D16"/>
    <w:rsid w:val="00275D4D"/>
    <w:rsid w:val="00275DEF"/>
    <w:rsid w:val="00275E99"/>
    <w:rsid w:val="00275EED"/>
    <w:rsid w:val="00275F52"/>
    <w:rsid w:val="00275F98"/>
    <w:rsid w:val="0027609E"/>
    <w:rsid w:val="002761D9"/>
    <w:rsid w:val="0027629E"/>
    <w:rsid w:val="002762A4"/>
    <w:rsid w:val="002762C4"/>
    <w:rsid w:val="002762D1"/>
    <w:rsid w:val="002762D9"/>
    <w:rsid w:val="0027636B"/>
    <w:rsid w:val="00276374"/>
    <w:rsid w:val="0027639C"/>
    <w:rsid w:val="0027640E"/>
    <w:rsid w:val="00276423"/>
    <w:rsid w:val="00276467"/>
    <w:rsid w:val="0027648A"/>
    <w:rsid w:val="002764B6"/>
    <w:rsid w:val="002764BC"/>
    <w:rsid w:val="00276507"/>
    <w:rsid w:val="0027650C"/>
    <w:rsid w:val="0027658B"/>
    <w:rsid w:val="002765D5"/>
    <w:rsid w:val="00276608"/>
    <w:rsid w:val="0027668D"/>
    <w:rsid w:val="002766A5"/>
    <w:rsid w:val="002766D7"/>
    <w:rsid w:val="002766E6"/>
    <w:rsid w:val="00276742"/>
    <w:rsid w:val="002767BC"/>
    <w:rsid w:val="002767DC"/>
    <w:rsid w:val="0027682A"/>
    <w:rsid w:val="0027689E"/>
    <w:rsid w:val="002768A3"/>
    <w:rsid w:val="00276916"/>
    <w:rsid w:val="00276962"/>
    <w:rsid w:val="00276987"/>
    <w:rsid w:val="00276A33"/>
    <w:rsid w:val="00276AA7"/>
    <w:rsid w:val="00276ADD"/>
    <w:rsid w:val="00276B96"/>
    <w:rsid w:val="00276DA0"/>
    <w:rsid w:val="00276E11"/>
    <w:rsid w:val="00276E85"/>
    <w:rsid w:val="00276EBB"/>
    <w:rsid w:val="00276F0F"/>
    <w:rsid w:val="00276F3C"/>
    <w:rsid w:val="00276F5E"/>
    <w:rsid w:val="00276F76"/>
    <w:rsid w:val="00276F8C"/>
    <w:rsid w:val="00276FC1"/>
    <w:rsid w:val="00276FD4"/>
    <w:rsid w:val="00276FD7"/>
    <w:rsid w:val="0027700D"/>
    <w:rsid w:val="00277026"/>
    <w:rsid w:val="0027706A"/>
    <w:rsid w:val="0027707E"/>
    <w:rsid w:val="002770A9"/>
    <w:rsid w:val="002770AA"/>
    <w:rsid w:val="002770CB"/>
    <w:rsid w:val="002770CC"/>
    <w:rsid w:val="00277177"/>
    <w:rsid w:val="002771B6"/>
    <w:rsid w:val="002771BA"/>
    <w:rsid w:val="002771C5"/>
    <w:rsid w:val="00277230"/>
    <w:rsid w:val="00277296"/>
    <w:rsid w:val="0027737F"/>
    <w:rsid w:val="002773EA"/>
    <w:rsid w:val="0027740B"/>
    <w:rsid w:val="00277414"/>
    <w:rsid w:val="00277479"/>
    <w:rsid w:val="0027747F"/>
    <w:rsid w:val="002774B7"/>
    <w:rsid w:val="00277505"/>
    <w:rsid w:val="00277574"/>
    <w:rsid w:val="0027757E"/>
    <w:rsid w:val="002775A4"/>
    <w:rsid w:val="002775D4"/>
    <w:rsid w:val="00277614"/>
    <w:rsid w:val="002776B0"/>
    <w:rsid w:val="002776E4"/>
    <w:rsid w:val="002776FC"/>
    <w:rsid w:val="002777A2"/>
    <w:rsid w:val="002777E1"/>
    <w:rsid w:val="002777FA"/>
    <w:rsid w:val="002778A7"/>
    <w:rsid w:val="002778C7"/>
    <w:rsid w:val="00277969"/>
    <w:rsid w:val="0027796B"/>
    <w:rsid w:val="0027797C"/>
    <w:rsid w:val="002779DA"/>
    <w:rsid w:val="002779DD"/>
    <w:rsid w:val="00277A9E"/>
    <w:rsid w:val="00277ABF"/>
    <w:rsid w:val="00277B2B"/>
    <w:rsid w:val="00277B44"/>
    <w:rsid w:val="00277B57"/>
    <w:rsid w:val="00277BF7"/>
    <w:rsid w:val="00277CC0"/>
    <w:rsid w:val="00277D0E"/>
    <w:rsid w:val="00277D16"/>
    <w:rsid w:val="00277E79"/>
    <w:rsid w:val="00277E8C"/>
    <w:rsid w:val="00277EBE"/>
    <w:rsid w:val="00277EDF"/>
    <w:rsid w:val="00277F41"/>
    <w:rsid w:val="00277FCA"/>
    <w:rsid w:val="00280068"/>
    <w:rsid w:val="00280096"/>
    <w:rsid w:val="002800A9"/>
    <w:rsid w:val="0028028E"/>
    <w:rsid w:val="00280381"/>
    <w:rsid w:val="002803D6"/>
    <w:rsid w:val="002804E8"/>
    <w:rsid w:val="002805A6"/>
    <w:rsid w:val="002805D6"/>
    <w:rsid w:val="00280638"/>
    <w:rsid w:val="0028066A"/>
    <w:rsid w:val="0028067F"/>
    <w:rsid w:val="00280736"/>
    <w:rsid w:val="0028078C"/>
    <w:rsid w:val="002807D3"/>
    <w:rsid w:val="00280800"/>
    <w:rsid w:val="00280862"/>
    <w:rsid w:val="0028089C"/>
    <w:rsid w:val="00280905"/>
    <w:rsid w:val="00280924"/>
    <w:rsid w:val="00280925"/>
    <w:rsid w:val="0028093D"/>
    <w:rsid w:val="002809A9"/>
    <w:rsid w:val="002809E4"/>
    <w:rsid w:val="00280A06"/>
    <w:rsid w:val="00280A0C"/>
    <w:rsid w:val="00280A19"/>
    <w:rsid w:val="00280B3C"/>
    <w:rsid w:val="00280B4D"/>
    <w:rsid w:val="00280BC8"/>
    <w:rsid w:val="00280C87"/>
    <w:rsid w:val="00280C88"/>
    <w:rsid w:val="00280D36"/>
    <w:rsid w:val="00280D3A"/>
    <w:rsid w:val="00280E0E"/>
    <w:rsid w:val="00280E5C"/>
    <w:rsid w:val="00280E61"/>
    <w:rsid w:val="00280EBB"/>
    <w:rsid w:val="00280ECB"/>
    <w:rsid w:val="00280F41"/>
    <w:rsid w:val="00280F80"/>
    <w:rsid w:val="00280F9B"/>
    <w:rsid w:val="00280FEC"/>
    <w:rsid w:val="00281002"/>
    <w:rsid w:val="00281023"/>
    <w:rsid w:val="0028108E"/>
    <w:rsid w:val="002810E1"/>
    <w:rsid w:val="00281123"/>
    <w:rsid w:val="00281159"/>
    <w:rsid w:val="00281218"/>
    <w:rsid w:val="00281279"/>
    <w:rsid w:val="002812BA"/>
    <w:rsid w:val="00281358"/>
    <w:rsid w:val="002813B7"/>
    <w:rsid w:val="00281430"/>
    <w:rsid w:val="00281473"/>
    <w:rsid w:val="00281485"/>
    <w:rsid w:val="0028149F"/>
    <w:rsid w:val="00281510"/>
    <w:rsid w:val="00281590"/>
    <w:rsid w:val="00281660"/>
    <w:rsid w:val="0028166F"/>
    <w:rsid w:val="002816AD"/>
    <w:rsid w:val="0028174A"/>
    <w:rsid w:val="00281751"/>
    <w:rsid w:val="002817F2"/>
    <w:rsid w:val="00281843"/>
    <w:rsid w:val="002818BF"/>
    <w:rsid w:val="002818CA"/>
    <w:rsid w:val="002818FD"/>
    <w:rsid w:val="0028196A"/>
    <w:rsid w:val="00281977"/>
    <w:rsid w:val="00281983"/>
    <w:rsid w:val="002819C8"/>
    <w:rsid w:val="00281A05"/>
    <w:rsid w:val="00281A4A"/>
    <w:rsid w:val="00281A6B"/>
    <w:rsid w:val="00281A74"/>
    <w:rsid w:val="00281A81"/>
    <w:rsid w:val="00281AD8"/>
    <w:rsid w:val="00281AEC"/>
    <w:rsid w:val="00281B00"/>
    <w:rsid w:val="00281B15"/>
    <w:rsid w:val="00281B8E"/>
    <w:rsid w:val="00281BA6"/>
    <w:rsid w:val="00281BF7"/>
    <w:rsid w:val="00281C8A"/>
    <w:rsid w:val="00281D3F"/>
    <w:rsid w:val="00281DA2"/>
    <w:rsid w:val="00281DB1"/>
    <w:rsid w:val="00281DC6"/>
    <w:rsid w:val="00281DC8"/>
    <w:rsid w:val="00281EE5"/>
    <w:rsid w:val="00281F40"/>
    <w:rsid w:val="00281FA2"/>
    <w:rsid w:val="00281FA9"/>
    <w:rsid w:val="00281FF5"/>
    <w:rsid w:val="00282004"/>
    <w:rsid w:val="00282023"/>
    <w:rsid w:val="00282047"/>
    <w:rsid w:val="00282057"/>
    <w:rsid w:val="00282098"/>
    <w:rsid w:val="0028215B"/>
    <w:rsid w:val="00282167"/>
    <w:rsid w:val="0028218A"/>
    <w:rsid w:val="0028218E"/>
    <w:rsid w:val="00282199"/>
    <w:rsid w:val="002821BC"/>
    <w:rsid w:val="002821FA"/>
    <w:rsid w:val="00282213"/>
    <w:rsid w:val="00282221"/>
    <w:rsid w:val="002822D3"/>
    <w:rsid w:val="0028237B"/>
    <w:rsid w:val="0028239F"/>
    <w:rsid w:val="0028241B"/>
    <w:rsid w:val="002824D8"/>
    <w:rsid w:val="00282506"/>
    <w:rsid w:val="00282508"/>
    <w:rsid w:val="0028254E"/>
    <w:rsid w:val="002825AF"/>
    <w:rsid w:val="002825CF"/>
    <w:rsid w:val="00282600"/>
    <w:rsid w:val="0028261D"/>
    <w:rsid w:val="0028267A"/>
    <w:rsid w:val="002826A8"/>
    <w:rsid w:val="0028273A"/>
    <w:rsid w:val="00282745"/>
    <w:rsid w:val="00282747"/>
    <w:rsid w:val="00282796"/>
    <w:rsid w:val="002827BF"/>
    <w:rsid w:val="002827DF"/>
    <w:rsid w:val="002828F8"/>
    <w:rsid w:val="0028298F"/>
    <w:rsid w:val="002829B2"/>
    <w:rsid w:val="002829C4"/>
    <w:rsid w:val="002829F4"/>
    <w:rsid w:val="00282A0D"/>
    <w:rsid w:val="00282AEA"/>
    <w:rsid w:val="00282AEC"/>
    <w:rsid w:val="00282BBA"/>
    <w:rsid w:val="00282BC2"/>
    <w:rsid w:val="00282C1A"/>
    <w:rsid w:val="00282C6E"/>
    <w:rsid w:val="00282CA5"/>
    <w:rsid w:val="00282CB4"/>
    <w:rsid w:val="00282CD7"/>
    <w:rsid w:val="00282DA6"/>
    <w:rsid w:val="00282DCE"/>
    <w:rsid w:val="00282DDA"/>
    <w:rsid w:val="00282E60"/>
    <w:rsid w:val="00282ED1"/>
    <w:rsid w:val="00282F03"/>
    <w:rsid w:val="00282F26"/>
    <w:rsid w:val="00282FFF"/>
    <w:rsid w:val="00283019"/>
    <w:rsid w:val="00283020"/>
    <w:rsid w:val="00283053"/>
    <w:rsid w:val="00283108"/>
    <w:rsid w:val="0028311D"/>
    <w:rsid w:val="002831A6"/>
    <w:rsid w:val="0028320D"/>
    <w:rsid w:val="00283236"/>
    <w:rsid w:val="0028324A"/>
    <w:rsid w:val="002832A5"/>
    <w:rsid w:val="00283307"/>
    <w:rsid w:val="00283355"/>
    <w:rsid w:val="00283367"/>
    <w:rsid w:val="002833E2"/>
    <w:rsid w:val="00283481"/>
    <w:rsid w:val="002834A8"/>
    <w:rsid w:val="002834B5"/>
    <w:rsid w:val="002834BB"/>
    <w:rsid w:val="002834E6"/>
    <w:rsid w:val="002834FB"/>
    <w:rsid w:val="0028350D"/>
    <w:rsid w:val="00283579"/>
    <w:rsid w:val="0028358E"/>
    <w:rsid w:val="002835B3"/>
    <w:rsid w:val="002835E6"/>
    <w:rsid w:val="002835F6"/>
    <w:rsid w:val="002835FB"/>
    <w:rsid w:val="0028362A"/>
    <w:rsid w:val="00283679"/>
    <w:rsid w:val="00283681"/>
    <w:rsid w:val="0028368C"/>
    <w:rsid w:val="002836BF"/>
    <w:rsid w:val="002836E4"/>
    <w:rsid w:val="00283806"/>
    <w:rsid w:val="002838D6"/>
    <w:rsid w:val="00283908"/>
    <w:rsid w:val="0028394C"/>
    <w:rsid w:val="00283A02"/>
    <w:rsid w:val="00283AC9"/>
    <w:rsid w:val="00283AF3"/>
    <w:rsid w:val="00283B10"/>
    <w:rsid w:val="00283B5F"/>
    <w:rsid w:val="00283BE2"/>
    <w:rsid w:val="00283CF3"/>
    <w:rsid w:val="00283D35"/>
    <w:rsid w:val="00283D50"/>
    <w:rsid w:val="00283D51"/>
    <w:rsid w:val="00283DBE"/>
    <w:rsid w:val="00283DC9"/>
    <w:rsid w:val="00283E0E"/>
    <w:rsid w:val="00283E35"/>
    <w:rsid w:val="00283EC0"/>
    <w:rsid w:val="00283EEC"/>
    <w:rsid w:val="00283FCC"/>
    <w:rsid w:val="00284164"/>
    <w:rsid w:val="00284194"/>
    <w:rsid w:val="00284202"/>
    <w:rsid w:val="00284222"/>
    <w:rsid w:val="00284241"/>
    <w:rsid w:val="0028428A"/>
    <w:rsid w:val="00284293"/>
    <w:rsid w:val="002842FF"/>
    <w:rsid w:val="00284340"/>
    <w:rsid w:val="00284341"/>
    <w:rsid w:val="0028434F"/>
    <w:rsid w:val="002843F4"/>
    <w:rsid w:val="00284439"/>
    <w:rsid w:val="002844D1"/>
    <w:rsid w:val="002845C2"/>
    <w:rsid w:val="002845EB"/>
    <w:rsid w:val="00284633"/>
    <w:rsid w:val="00284643"/>
    <w:rsid w:val="00284653"/>
    <w:rsid w:val="002846BA"/>
    <w:rsid w:val="0028470D"/>
    <w:rsid w:val="0028471E"/>
    <w:rsid w:val="00284733"/>
    <w:rsid w:val="0028478E"/>
    <w:rsid w:val="002847A0"/>
    <w:rsid w:val="002847A4"/>
    <w:rsid w:val="0028490B"/>
    <w:rsid w:val="00284940"/>
    <w:rsid w:val="0028499C"/>
    <w:rsid w:val="002849AD"/>
    <w:rsid w:val="00284A2C"/>
    <w:rsid w:val="00284AB1"/>
    <w:rsid w:val="00284AD3"/>
    <w:rsid w:val="00284AFA"/>
    <w:rsid w:val="00284B19"/>
    <w:rsid w:val="00284B6B"/>
    <w:rsid w:val="00284C08"/>
    <w:rsid w:val="00284D07"/>
    <w:rsid w:val="00284D49"/>
    <w:rsid w:val="00284E55"/>
    <w:rsid w:val="00284E63"/>
    <w:rsid w:val="00284E93"/>
    <w:rsid w:val="00284E94"/>
    <w:rsid w:val="00284EA0"/>
    <w:rsid w:val="00284EB0"/>
    <w:rsid w:val="00284EB7"/>
    <w:rsid w:val="00284EBE"/>
    <w:rsid w:val="00284EF9"/>
    <w:rsid w:val="00284F2C"/>
    <w:rsid w:val="00284F8E"/>
    <w:rsid w:val="00284F9D"/>
    <w:rsid w:val="00284FCC"/>
    <w:rsid w:val="00285069"/>
    <w:rsid w:val="0028509D"/>
    <w:rsid w:val="002850A7"/>
    <w:rsid w:val="002850BF"/>
    <w:rsid w:val="002850CF"/>
    <w:rsid w:val="00285175"/>
    <w:rsid w:val="002851F5"/>
    <w:rsid w:val="00285231"/>
    <w:rsid w:val="0028525D"/>
    <w:rsid w:val="002852AC"/>
    <w:rsid w:val="002852F4"/>
    <w:rsid w:val="00285344"/>
    <w:rsid w:val="0028534D"/>
    <w:rsid w:val="002853E0"/>
    <w:rsid w:val="002853F9"/>
    <w:rsid w:val="0028540B"/>
    <w:rsid w:val="00285457"/>
    <w:rsid w:val="00285483"/>
    <w:rsid w:val="002854D0"/>
    <w:rsid w:val="00285517"/>
    <w:rsid w:val="0028551F"/>
    <w:rsid w:val="002855B0"/>
    <w:rsid w:val="002855E5"/>
    <w:rsid w:val="00285656"/>
    <w:rsid w:val="0028571B"/>
    <w:rsid w:val="00285781"/>
    <w:rsid w:val="002857E4"/>
    <w:rsid w:val="0028583F"/>
    <w:rsid w:val="0028586C"/>
    <w:rsid w:val="00285895"/>
    <w:rsid w:val="002858BD"/>
    <w:rsid w:val="002858C7"/>
    <w:rsid w:val="002858E8"/>
    <w:rsid w:val="00285962"/>
    <w:rsid w:val="0028598A"/>
    <w:rsid w:val="00285A6A"/>
    <w:rsid w:val="00285AFA"/>
    <w:rsid w:val="00285B03"/>
    <w:rsid w:val="00285B1E"/>
    <w:rsid w:val="00285B3D"/>
    <w:rsid w:val="00285BED"/>
    <w:rsid w:val="00285BEF"/>
    <w:rsid w:val="00285C6A"/>
    <w:rsid w:val="00285C83"/>
    <w:rsid w:val="00285CA3"/>
    <w:rsid w:val="00285DF9"/>
    <w:rsid w:val="00285E13"/>
    <w:rsid w:val="00285E60"/>
    <w:rsid w:val="00285E61"/>
    <w:rsid w:val="00285EA0"/>
    <w:rsid w:val="00285F03"/>
    <w:rsid w:val="00285F2D"/>
    <w:rsid w:val="00285F93"/>
    <w:rsid w:val="00285FB9"/>
    <w:rsid w:val="00285FF5"/>
    <w:rsid w:val="00286034"/>
    <w:rsid w:val="00286058"/>
    <w:rsid w:val="0028606B"/>
    <w:rsid w:val="00286071"/>
    <w:rsid w:val="00286120"/>
    <w:rsid w:val="00286155"/>
    <w:rsid w:val="00286181"/>
    <w:rsid w:val="002861AF"/>
    <w:rsid w:val="002861C1"/>
    <w:rsid w:val="002862A1"/>
    <w:rsid w:val="002862C0"/>
    <w:rsid w:val="002862EB"/>
    <w:rsid w:val="002863BF"/>
    <w:rsid w:val="002863F5"/>
    <w:rsid w:val="0028640A"/>
    <w:rsid w:val="00286428"/>
    <w:rsid w:val="0028649E"/>
    <w:rsid w:val="0028656D"/>
    <w:rsid w:val="002865F1"/>
    <w:rsid w:val="0028664C"/>
    <w:rsid w:val="0028665F"/>
    <w:rsid w:val="002866EF"/>
    <w:rsid w:val="0028672D"/>
    <w:rsid w:val="0028676C"/>
    <w:rsid w:val="002868CC"/>
    <w:rsid w:val="002868DD"/>
    <w:rsid w:val="0028695A"/>
    <w:rsid w:val="002869C6"/>
    <w:rsid w:val="00286A3D"/>
    <w:rsid w:val="00286A50"/>
    <w:rsid w:val="00286A73"/>
    <w:rsid w:val="00286A86"/>
    <w:rsid w:val="00286ADA"/>
    <w:rsid w:val="00286AF7"/>
    <w:rsid w:val="00286B36"/>
    <w:rsid w:val="00286B5D"/>
    <w:rsid w:val="00286BA5"/>
    <w:rsid w:val="00286DBC"/>
    <w:rsid w:val="00286DDB"/>
    <w:rsid w:val="00286DE2"/>
    <w:rsid w:val="00286F81"/>
    <w:rsid w:val="00286FBB"/>
    <w:rsid w:val="00286FE8"/>
    <w:rsid w:val="0028700D"/>
    <w:rsid w:val="002870AC"/>
    <w:rsid w:val="002870BD"/>
    <w:rsid w:val="0028715A"/>
    <w:rsid w:val="00287287"/>
    <w:rsid w:val="0028734E"/>
    <w:rsid w:val="0028735E"/>
    <w:rsid w:val="002873B5"/>
    <w:rsid w:val="002873E4"/>
    <w:rsid w:val="00287405"/>
    <w:rsid w:val="0028745D"/>
    <w:rsid w:val="002874D1"/>
    <w:rsid w:val="002874EE"/>
    <w:rsid w:val="0028750E"/>
    <w:rsid w:val="00287538"/>
    <w:rsid w:val="00287566"/>
    <w:rsid w:val="0028761D"/>
    <w:rsid w:val="0028765E"/>
    <w:rsid w:val="00287809"/>
    <w:rsid w:val="0028785C"/>
    <w:rsid w:val="00287885"/>
    <w:rsid w:val="002878A6"/>
    <w:rsid w:val="00287916"/>
    <w:rsid w:val="00287923"/>
    <w:rsid w:val="00287934"/>
    <w:rsid w:val="0028796F"/>
    <w:rsid w:val="00287A2D"/>
    <w:rsid w:val="00287AB5"/>
    <w:rsid w:val="00287B0E"/>
    <w:rsid w:val="00287B2F"/>
    <w:rsid w:val="00287B3E"/>
    <w:rsid w:val="00287B4B"/>
    <w:rsid w:val="00287BCD"/>
    <w:rsid w:val="00287C15"/>
    <w:rsid w:val="00287CC4"/>
    <w:rsid w:val="00287CC8"/>
    <w:rsid w:val="00287D31"/>
    <w:rsid w:val="00287E00"/>
    <w:rsid w:val="00287E04"/>
    <w:rsid w:val="00287EB7"/>
    <w:rsid w:val="00287F0E"/>
    <w:rsid w:val="00287F13"/>
    <w:rsid w:val="00287F1F"/>
    <w:rsid w:val="00287FC4"/>
    <w:rsid w:val="00290041"/>
    <w:rsid w:val="0029004B"/>
    <w:rsid w:val="0029004C"/>
    <w:rsid w:val="00290050"/>
    <w:rsid w:val="0029009E"/>
    <w:rsid w:val="002900AD"/>
    <w:rsid w:val="002900E7"/>
    <w:rsid w:val="0029019C"/>
    <w:rsid w:val="00290230"/>
    <w:rsid w:val="00290334"/>
    <w:rsid w:val="0029034D"/>
    <w:rsid w:val="00290378"/>
    <w:rsid w:val="002903A3"/>
    <w:rsid w:val="00290438"/>
    <w:rsid w:val="00290484"/>
    <w:rsid w:val="002904A3"/>
    <w:rsid w:val="002904C8"/>
    <w:rsid w:val="002904DD"/>
    <w:rsid w:val="002904E0"/>
    <w:rsid w:val="002904E9"/>
    <w:rsid w:val="00290524"/>
    <w:rsid w:val="0029072F"/>
    <w:rsid w:val="00290738"/>
    <w:rsid w:val="0029076A"/>
    <w:rsid w:val="00290889"/>
    <w:rsid w:val="002908C0"/>
    <w:rsid w:val="002908D3"/>
    <w:rsid w:val="00290965"/>
    <w:rsid w:val="002909EB"/>
    <w:rsid w:val="002909F2"/>
    <w:rsid w:val="00290A06"/>
    <w:rsid w:val="00290A64"/>
    <w:rsid w:val="00290A65"/>
    <w:rsid w:val="00290A7E"/>
    <w:rsid w:val="00290A9A"/>
    <w:rsid w:val="00290AB3"/>
    <w:rsid w:val="00290ACC"/>
    <w:rsid w:val="00290AFA"/>
    <w:rsid w:val="00290B16"/>
    <w:rsid w:val="00290B30"/>
    <w:rsid w:val="00290B98"/>
    <w:rsid w:val="00290BAE"/>
    <w:rsid w:val="00290BD4"/>
    <w:rsid w:val="00290BF0"/>
    <w:rsid w:val="00290C0E"/>
    <w:rsid w:val="00290C86"/>
    <w:rsid w:val="00290C89"/>
    <w:rsid w:val="00290CCD"/>
    <w:rsid w:val="00290CCF"/>
    <w:rsid w:val="00290CE1"/>
    <w:rsid w:val="00290D15"/>
    <w:rsid w:val="00290D44"/>
    <w:rsid w:val="00290D5E"/>
    <w:rsid w:val="00290D8F"/>
    <w:rsid w:val="00290DE2"/>
    <w:rsid w:val="00290DF2"/>
    <w:rsid w:val="00290E7A"/>
    <w:rsid w:val="00290EC0"/>
    <w:rsid w:val="00290EEA"/>
    <w:rsid w:val="00290F72"/>
    <w:rsid w:val="00291005"/>
    <w:rsid w:val="0029114B"/>
    <w:rsid w:val="0029118D"/>
    <w:rsid w:val="0029123D"/>
    <w:rsid w:val="002912E1"/>
    <w:rsid w:val="002913B8"/>
    <w:rsid w:val="002913CB"/>
    <w:rsid w:val="00291422"/>
    <w:rsid w:val="0029150A"/>
    <w:rsid w:val="00291567"/>
    <w:rsid w:val="002915C6"/>
    <w:rsid w:val="002915D8"/>
    <w:rsid w:val="0029167F"/>
    <w:rsid w:val="002916A6"/>
    <w:rsid w:val="00291707"/>
    <w:rsid w:val="0029174A"/>
    <w:rsid w:val="0029174F"/>
    <w:rsid w:val="002917AE"/>
    <w:rsid w:val="0029185C"/>
    <w:rsid w:val="00291892"/>
    <w:rsid w:val="002918F3"/>
    <w:rsid w:val="0029191C"/>
    <w:rsid w:val="00291955"/>
    <w:rsid w:val="0029195E"/>
    <w:rsid w:val="00291A27"/>
    <w:rsid w:val="00291A3C"/>
    <w:rsid w:val="00291AAD"/>
    <w:rsid w:val="00291B24"/>
    <w:rsid w:val="00291B34"/>
    <w:rsid w:val="00291B35"/>
    <w:rsid w:val="00291B50"/>
    <w:rsid w:val="00291C08"/>
    <w:rsid w:val="00291C42"/>
    <w:rsid w:val="00291CC9"/>
    <w:rsid w:val="00291CDF"/>
    <w:rsid w:val="00291CF5"/>
    <w:rsid w:val="00291D08"/>
    <w:rsid w:val="00291D33"/>
    <w:rsid w:val="00291D48"/>
    <w:rsid w:val="00291D7E"/>
    <w:rsid w:val="00291DAD"/>
    <w:rsid w:val="00291DFC"/>
    <w:rsid w:val="00291E2B"/>
    <w:rsid w:val="00291EB2"/>
    <w:rsid w:val="00291EBD"/>
    <w:rsid w:val="00291ED4"/>
    <w:rsid w:val="00291EF4"/>
    <w:rsid w:val="00291F02"/>
    <w:rsid w:val="00291F06"/>
    <w:rsid w:val="00291F0B"/>
    <w:rsid w:val="00291FAE"/>
    <w:rsid w:val="00291FE3"/>
    <w:rsid w:val="00291FF0"/>
    <w:rsid w:val="00292022"/>
    <w:rsid w:val="00292038"/>
    <w:rsid w:val="002920E7"/>
    <w:rsid w:val="00292132"/>
    <w:rsid w:val="002921DD"/>
    <w:rsid w:val="00292242"/>
    <w:rsid w:val="00292309"/>
    <w:rsid w:val="00292316"/>
    <w:rsid w:val="00292341"/>
    <w:rsid w:val="002923B0"/>
    <w:rsid w:val="00292458"/>
    <w:rsid w:val="00292459"/>
    <w:rsid w:val="0029246C"/>
    <w:rsid w:val="00292478"/>
    <w:rsid w:val="0029247C"/>
    <w:rsid w:val="00292482"/>
    <w:rsid w:val="002924BD"/>
    <w:rsid w:val="00292516"/>
    <w:rsid w:val="00292558"/>
    <w:rsid w:val="002925B8"/>
    <w:rsid w:val="002925E3"/>
    <w:rsid w:val="00292685"/>
    <w:rsid w:val="002926BC"/>
    <w:rsid w:val="002926F2"/>
    <w:rsid w:val="0029270E"/>
    <w:rsid w:val="002927F9"/>
    <w:rsid w:val="0029285C"/>
    <w:rsid w:val="0029287B"/>
    <w:rsid w:val="002928CB"/>
    <w:rsid w:val="00292936"/>
    <w:rsid w:val="0029295E"/>
    <w:rsid w:val="00292A8B"/>
    <w:rsid w:val="00292AF7"/>
    <w:rsid w:val="00292B48"/>
    <w:rsid w:val="00292B5F"/>
    <w:rsid w:val="00292B78"/>
    <w:rsid w:val="00292BAD"/>
    <w:rsid w:val="00292BB3"/>
    <w:rsid w:val="00292BB9"/>
    <w:rsid w:val="00292BC3"/>
    <w:rsid w:val="00292CE1"/>
    <w:rsid w:val="00292D6B"/>
    <w:rsid w:val="00292E09"/>
    <w:rsid w:val="00292EEC"/>
    <w:rsid w:val="00292F4C"/>
    <w:rsid w:val="00292FA1"/>
    <w:rsid w:val="00292FAC"/>
    <w:rsid w:val="00292FCA"/>
    <w:rsid w:val="002930AA"/>
    <w:rsid w:val="00293105"/>
    <w:rsid w:val="00293181"/>
    <w:rsid w:val="0029318B"/>
    <w:rsid w:val="002931C7"/>
    <w:rsid w:val="00293239"/>
    <w:rsid w:val="00293263"/>
    <w:rsid w:val="0029329C"/>
    <w:rsid w:val="002932F2"/>
    <w:rsid w:val="00293405"/>
    <w:rsid w:val="00293419"/>
    <w:rsid w:val="0029341B"/>
    <w:rsid w:val="002934D5"/>
    <w:rsid w:val="0029356B"/>
    <w:rsid w:val="002935A6"/>
    <w:rsid w:val="002935E8"/>
    <w:rsid w:val="002935F4"/>
    <w:rsid w:val="00293656"/>
    <w:rsid w:val="002936A3"/>
    <w:rsid w:val="002936A7"/>
    <w:rsid w:val="002936BA"/>
    <w:rsid w:val="002936CB"/>
    <w:rsid w:val="002936D0"/>
    <w:rsid w:val="00293731"/>
    <w:rsid w:val="00293757"/>
    <w:rsid w:val="002937C7"/>
    <w:rsid w:val="0029382E"/>
    <w:rsid w:val="00293850"/>
    <w:rsid w:val="00293853"/>
    <w:rsid w:val="002938B8"/>
    <w:rsid w:val="002938CD"/>
    <w:rsid w:val="002938F3"/>
    <w:rsid w:val="00293926"/>
    <w:rsid w:val="00293965"/>
    <w:rsid w:val="00293A05"/>
    <w:rsid w:val="00293A3C"/>
    <w:rsid w:val="00293B3E"/>
    <w:rsid w:val="00293B84"/>
    <w:rsid w:val="00293BE4"/>
    <w:rsid w:val="00293C2A"/>
    <w:rsid w:val="00293DA6"/>
    <w:rsid w:val="00293DD3"/>
    <w:rsid w:val="00293DED"/>
    <w:rsid w:val="00293E0F"/>
    <w:rsid w:val="00293E5B"/>
    <w:rsid w:val="00293E75"/>
    <w:rsid w:val="00293E97"/>
    <w:rsid w:val="00293EEE"/>
    <w:rsid w:val="00294074"/>
    <w:rsid w:val="0029407F"/>
    <w:rsid w:val="002940B5"/>
    <w:rsid w:val="002940B8"/>
    <w:rsid w:val="0029411C"/>
    <w:rsid w:val="00294150"/>
    <w:rsid w:val="00294219"/>
    <w:rsid w:val="0029421F"/>
    <w:rsid w:val="00294239"/>
    <w:rsid w:val="002942A6"/>
    <w:rsid w:val="002942E8"/>
    <w:rsid w:val="0029434E"/>
    <w:rsid w:val="00294354"/>
    <w:rsid w:val="00294415"/>
    <w:rsid w:val="0029442B"/>
    <w:rsid w:val="002944B4"/>
    <w:rsid w:val="002944C8"/>
    <w:rsid w:val="002944E1"/>
    <w:rsid w:val="002944E6"/>
    <w:rsid w:val="00294567"/>
    <w:rsid w:val="002945E4"/>
    <w:rsid w:val="00294611"/>
    <w:rsid w:val="0029464B"/>
    <w:rsid w:val="00294691"/>
    <w:rsid w:val="0029472F"/>
    <w:rsid w:val="00294770"/>
    <w:rsid w:val="002947E0"/>
    <w:rsid w:val="00294897"/>
    <w:rsid w:val="002948DA"/>
    <w:rsid w:val="002948E5"/>
    <w:rsid w:val="00294906"/>
    <w:rsid w:val="0029490C"/>
    <w:rsid w:val="00294910"/>
    <w:rsid w:val="00294922"/>
    <w:rsid w:val="0029498F"/>
    <w:rsid w:val="00294A2B"/>
    <w:rsid w:val="00294A70"/>
    <w:rsid w:val="00294A97"/>
    <w:rsid w:val="00294AC4"/>
    <w:rsid w:val="00294C14"/>
    <w:rsid w:val="00294C16"/>
    <w:rsid w:val="00294C40"/>
    <w:rsid w:val="00294C67"/>
    <w:rsid w:val="00294D1F"/>
    <w:rsid w:val="00294D28"/>
    <w:rsid w:val="00294D6C"/>
    <w:rsid w:val="00294D76"/>
    <w:rsid w:val="00294D94"/>
    <w:rsid w:val="00294DBE"/>
    <w:rsid w:val="00294DF4"/>
    <w:rsid w:val="00294E13"/>
    <w:rsid w:val="00294E1B"/>
    <w:rsid w:val="00294E8C"/>
    <w:rsid w:val="00294ED5"/>
    <w:rsid w:val="00294EDF"/>
    <w:rsid w:val="00294EF1"/>
    <w:rsid w:val="00294F1E"/>
    <w:rsid w:val="00294F42"/>
    <w:rsid w:val="00294F95"/>
    <w:rsid w:val="00295065"/>
    <w:rsid w:val="00295108"/>
    <w:rsid w:val="002951CA"/>
    <w:rsid w:val="00295258"/>
    <w:rsid w:val="002952EC"/>
    <w:rsid w:val="00295307"/>
    <w:rsid w:val="0029530E"/>
    <w:rsid w:val="002953A5"/>
    <w:rsid w:val="002953B9"/>
    <w:rsid w:val="002953D8"/>
    <w:rsid w:val="00295458"/>
    <w:rsid w:val="0029545E"/>
    <w:rsid w:val="002954C3"/>
    <w:rsid w:val="00295552"/>
    <w:rsid w:val="00295579"/>
    <w:rsid w:val="002955A0"/>
    <w:rsid w:val="0029566A"/>
    <w:rsid w:val="00295682"/>
    <w:rsid w:val="002956EE"/>
    <w:rsid w:val="002957D5"/>
    <w:rsid w:val="0029580D"/>
    <w:rsid w:val="00295885"/>
    <w:rsid w:val="002958E0"/>
    <w:rsid w:val="00295966"/>
    <w:rsid w:val="002959F3"/>
    <w:rsid w:val="002959FA"/>
    <w:rsid w:val="00295A06"/>
    <w:rsid w:val="00295ADE"/>
    <w:rsid w:val="00295C0E"/>
    <w:rsid w:val="00295C27"/>
    <w:rsid w:val="00295CD3"/>
    <w:rsid w:val="00295CD7"/>
    <w:rsid w:val="00295D9C"/>
    <w:rsid w:val="00295DA0"/>
    <w:rsid w:val="00295E01"/>
    <w:rsid w:val="00295E4F"/>
    <w:rsid w:val="00295E8B"/>
    <w:rsid w:val="00295EC4"/>
    <w:rsid w:val="0029601C"/>
    <w:rsid w:val="0029607C"/>
    <w:rsid w:val="0029613F"/>
    <w:rsid w:val="002961BF"/>
    <w:rsid w:val="00296229"/>
    <w:rsid w:val="00296234"/>
    <w:rsid w:val="00296249"/>
    <w:rsid w:val="0029625C"/>
    <w:rsid w:val="0029626E"/>
    <w:rsid w:val="002962FC"/>
    <w:rsid w:val="0029634D"/>
    <w:rsid w:val="0029636A"/>
    <w:rsid w:val="002964C0"/>
    <w:rsid w:val="00296602"/>
    <w:rsid w:val="00296619"/>
    <w:rsid w:val="0029668B"/>
    <w:rsid w:val="002967BE"/>
    <w:rsid w:val="002967EC"/>
    <w:rsid w:val="002968C4"/>
    <w:rsid w:val="00296941"/>
    <w:rsid w:val="0029696A"/>
    <w:rsid w:val="00296983"/>
    <w:rsid w:val="00296A82"/>
    <w:rsid w:val="00296A8C"/>
    <w:rsid w:val="00296AED"/>
    <w:rsid w:val="00296BB2"/>
    <w:rsid w:val="00296BC3"/>
    <w:rsid w:val="00296C2A"/>
    <w:rsid w:val="00296C8B"/>
    <w:rsid w:val="00296D18"/>
    <w:rsid w:val="00296E2B"/>
    <w:rsid w:val="00296EA4"/>
    <w:rsid w:val="00296EE3"/>
    <w:rsid w:val="00296F74"/>
    <w:rsid w:val="00297036"/>
    <w:rsid w:val="00297056"/>
    <w:rsid w:val="00297094"/>
    <w:rsid w:val="002970DE"/>
    <w:rsid w:val="00297114"/>
    <w:rsid w:val="0029712A"/>
    <w:rsid w:val="00297188"/>
    <w:rsid w:val="002971AB"/>
    <w:rsid w:val="002971B5"/>
    <w:rsid w:val="00297202"/>
    <w:rsid w:val="002972CC"/>
    <w:rsid w:val="002972F0"/>
    <w:rsid w:val="00297320"/>
    <w:rsid w:val="0029733E"/>
    <w:rsid w:val="0029738B"/>
    <w:rsid w:val="00297392"/>
    <w:rsid w:val="00297419"/>
    <w:rsid w:val="0029742C"/>
    <w:rsid w:val="0029747F"/>
    <w:rsid w:val="0029748D"/>
    <w:rsid w:val="0029749B"/>
    <w:rsid w:val="00297514"/>
    <w:rsid w:val="0029761B"/>
    <w:rsid w:val="0029764B"/>
    <w:rsid w:val="00297667"/>
    <w:rsid w:val="00297687"/>
    <w:rsid w:val="0029768D"/>
    <w:rsid w:val="002976CD"/>
    <w:rsid w:val="002976D8"/>
    <w:rsid w:val="002976E2"/>
    <w:rsid w:val="0029770B"/>
    <w:rsid w:val="00297799"/>
    <w:rsid w:val="002977C4"/>
    <w:rsid w:val="002977EE"/>
    <w:rsid w:val="00297813"/>
    <w:rsid w:val="00297822"/>
    <w:rsid w:val="002978D8"/>
    <w:rsid w:val="002978DB"/>
    <w:rsid w:val="0029794E"/>
    <w:rsid w:val="002979C1"/>
    <w:rsid w:val="00297A67"/>
    <w:rsid w:val="00297A75"/>
    <w:rsid w:val="00297AB2"/>
    <w:rsid w:val="00297AC3"/>
    <w:rsid w:val="00297AE7"/>
    <w:rsid w:val="00297B16"/>
    <w:rsid w:val="00297B7F"/>
    <w:rsid w:val="00297BE5"/>
    <w:rsid w:val="00297BED"/>
    <w:rsid w:val="00297BF3"/>
    <w:rsid w:val="00297C1E"/>
    <w:rsid w:val="00297C36"/>
    <w:rsid w:val="00297C47"/>
    <w:rsid w:val="00297CAC"/>
    <w:rsid w:val="00297CCE"/>
    <w:rsid w:val="00297D20"/>
    <w:rsid w:val="00297D74"/>
    <w:rsid w:val="00297D9B"/>
    <w:rsid w:val="00297DC0"/>
    <w:rsid w:val="00297E1E"/>
    <w:rsid w:val="00297E8A"/>
    <w:rsid w:val="00297F7C"/>
    <w:rsid w:val="00297F97"/>
    <w:rsid w:val="002A007B"/>
    <w:rsid w:val="002A00AE"/>
    <w:rsid w:val="002A00B7"/>
    <w:rsid w:val="002A00C4"/>
    <w:rsid w:val="002A0174"/>
    <w:rsid w:val="002A01A4"/>
    <w:rsid w:val="002A01BB"/>
    <w:rsid w:val="002A01E9"/>
    <w:rsid w:val="002A021D"/>
    <w:rsid w:val="002A0283"/>
    <w:rsid w:val="002A0310"/>
    <w:rsid w:val="002A0328"/>
    <w:rsid w:val="002A0388"/>
    <w:rsid w:val="002A038A"/>
    <w:rsid w:val="002A038D"/>
    <w:rsid w:val="002A03ED"/>
    <w:rsid w:val="002A04E4"/>
    <w:rsid w:val="002A0593"/>
    <w:rsid w:val="002A06A1"/>
    <w:rsid w:val="002A06A9"/>
    <w:rsid w:val="002A070B"/>
    <w:rsid w:val="002A07F9"/>
    <w:rsid w:val="002A0815"/>
    <w:rsid w:val="002A082E"/>
    <w:rsid w:val="002A08C5"/>
    <w:rsid w:val="002A092A"/>
    <w:rsid w:val="002A09D0"/>
    <w:rsid w:val="002A09FD"/>
    <w:rsid w:val="002A0A03"/>
    <w:rsid w:val="002A0A36"/>
    <w:rsid w:val="002A0A52"/>
    <w:rsid w:val="002A0A5A"/>
    <w:rsid w:val="002A0B40"/>
    <w:rsid w:val="002A0B91"/>
    <w:rsid w:val="002A0BA3"/>
    <w:rsid w:val="002A0BA6"/>
    <w:rsid w:val="002A0C1A"/>
    <w:rsid w:val="002A0C2F"/>
    <w:rsid w:val="002A0C8A"/>
    <w:rsid w:val="002A0D88"/>
    <w:rsid w:val="002A0DF7"/>
    <w:rsid w:val="002A0DF9"/>
    <w:rsid w:val="002A0E14"/>
    <w:rsid w:val="002A0EAD"/>
    <w:rsid w:val="002A0EDE"/>
    <w:rsid w:val="002A0F9E"/>
    <w:rsid w:val="002A0FB1"/>
    <w:rsid w:val="002A0FC8"/>
    <w:rsid w:val="002A0FCB"/>
    <w:rsid w:val="002A0FF8"/>
    <w:rsid w:val="002A1012"/>
    <w:rsid w:val="002A103E"/>
    <w:rsid w:val="002A10FB"/>
    <w:rsid w:val="002A10FC"/>
    <w:rsid w:val="002A1105"/>
    <w:rsid w:val="002A1132"/>
    <w:rsid w:val="002A115F"/>
    <w:rsid w:val="002A1169"/>
    <w:rsid w:val="002A117C"/>
    <w:rsid w:val="002A119C"/>
    <w:rsid w:val="002A11F7"/>
    <w:rsid w:val="002A1212"/>
    <w:rsid w:val="002A126E"/>
    <w:rsid w:val="002A1284"/>
    <w:rsid w:val="002A12C1"/>
    <w:rsid w:val="002A12C7"/>
    <w:rsid w:val="002A13C7"/>
    <w:rsid w:val="002A1476"/>
    <w:rsid w:val="002A14A5"/>
    <w:rsid w:val="002A14A7"/>
    <w:rsid w:val="002A154E"/>
    <w:rsid w:val="002A15B9"/>
    <w:rsid w:val="002A1705"/>
    <w:rsid w:val="002A1721"/>
    <w:rsid w:val="002A1736"/>
    <w:rsid w:val="002A174D"/>
    <w:rsid w:val="002A17E0"/>
    <w:rsid w:val="002A1830"/>
    <w:rsid w:val="002A18A0"/>
    <w:rsid w:val="002A19F7"/>
    <w:rsid w:val="002A1A0D"/>
    <w:rsid w:val="002A1A3E"/>
    <w:rsid w:val="002A1A4C"/>
    <w:rsid w:val="002A1A4D"/>
    <w:rsid w:val="002A1AFF"/>
    <w:rsid w:val="002A1C12"/>
    <w:rsid w:val="002A1C3C"/>
    <w:rsid w:val="002A1C53"/>
    <w:rsid w:val="002A1C96"/>
    <w:rsid w:val="002A1CDF"/>
    <w:rsid w:val="002A1D99"/>
    <w:rsid w:val="002A1DF7"/>
    <w:rsid w:val="002A1E1A"/>
    <w:rsid w:val="002A1ED2"/>
    <w:rsid w:val="002A1EE0"/>
    <w:rsid w:val="002A1EEC"/>
    <w:rsid w:val="002A1F65"/>
    <w:rsid w:val="002A1FCB"/>
    <w:rsid w:val="002A1FD4"/>
    <w:rsid w:val="002A1FF6"/>
    <w:rsid w:val="002A1FFC"/>
    <w:rsid w:val="002A205A"/>
    <w:rsid w:val="002A208A"/>
    <w:rsid w:val="002A210F"/>
    <w:rsid w:val="002A2144"/>
    <w:rsid w:val="002A2190"/>
    <w:rsid w:val="002A21B1"/>
    <w:rsid w:val="002A2236"/>
    <w:rsid w:val="002A226D"/>
    <w:rsid w:val="002A2272"/>
    <w:rsid w:val="002A2299"/>
    <w:rsid w:val="002A22A6"/>
    <w:rsid w:val="002A22CE"/>
    <w:rsid w:val="002A2301"/>
    <w:rsid w:val="002A232C"/>
    <w:rsid w:val="002A23E8"/>
    <w:rsid w:val="002A24E7"/>
    <w:rsid w:val="002A2537"/>
    <w:rsid w:val="002A2550"/>
    <w:rsid w:val="002A2605"/>
    <w:rsid w:val="002A2661"/>
    <w:rsid w:val="002A26EC"/>
    <w:rsid w:val="002A278F"/>
    <w:rsid w:val="002A27B2"/>
    <w:rsid w:val="002A27EB"/>
    <w:rsid w:val="002A280B"/>
    <w:rsid w:val="002A2872"/>
    <w:rsid w:val="002A2895"/>
    <w:rsid w:val="002A28BE"/>
    <w:rsid w:val="002A28CA"/>
    <w:rsid w:val="002A2947"/>
    <w:rsid w:val="002A29AF"/>
    <w:rsid w:val="002A29C6"/>
    <w:rsid w:val="002A2A4E"/>
    <w:rsid w:val="002A2A7C"/>
    <w:rsid w:val="002A2B09"/>
    <w:rsid w:val="002A2B0E"/>
    <w:rsid w:val="002A2B62"/>
    <w:rsid w:val="002A2B7F"/>
    <w:rsid w:val="002A2DC7"/>
    <w:rsid w:val="002A2E01"/>
    <w:rsid w:val="002A2E40"/>
    <w:rsid w:val="002A2E58"/>
    <w:rsid w:val="002A2E65"/>
    <w:rsid w:val="002A2ED1"/>
    <w:rsid w:val="002A304E"/>
    <w:rsid w:val="002A3062"/>
    <w:rsid w:val="002A3069"/>
    <w:rsid w:val="002A3089"/>
    <w:rsid w:val="002A30E0"/>
    <w:rsid w:val="002A3116"/>
    <w:rsid w:val="002A31C2"/>
    <w:rsid w:val="002A322B"/>
    <w:rsid w:val="002A3231"/>
    <w:rsid w:val="002A32A4"/>
    <w:rsid w:val="002A32ED"/>
    <w:rsid w:val="002A3316"/>
    <w:rsid w:val="002A342C"/>
    <w:rsid w:val="002A343B"/>
    <w:rsid w:val="002A343E"/>
    <w:rsid w:val="002A347E"/>
    <w:rsid w:val="002A348E"/>
    <w:rsid w:val="002A352F"/>
    <w:rsid w:val="002A3562"/>
    <w:rsid w:val="002A35C9"/>
    <w:rsid w:val="002A35CF"/>
    <w:rsid w:val="002A35E2"/>
    <w:rsid w:val="002A363E"/>
    <w:rsid w:val="002A37BA"/>
    <w:rsid w:val="002A38B0"/>
    <w:rsid w:val="002A39A6"/>
    <w:rsid w:val="002A3A54"/>
    <w:rsid w:val="002A3A5A"/>
    <w:rsid w:val="002A3A71"/>
    <w:rsid w:val="002A3B90"/>
    <w:rsid w:val="002A3BC8"/>
    <w:rsid w:val="002A3BF1"/>
    <w:rsid w:val="002A3BF8"/>
    <w:rsid w:val="002A3C1E"/>
    <w:rsid w:val="002A3C44"/>
    <w:rsid w:val="002A3C6A"/>
    <w:rsid w:val="002A3C7F"/>
    <w:rsid w:val="002A3D39"/>
    <w:rsid w:val="002A3D42"/>
    <w:rsid w:val="002A3D52"/>
    <w:rsid w:val="002A3D60"/>
    <w:rsid w:val="002A3D8B"/>
    <w:rsid w:val="002A3E26"/>
    <w:rsid w:val="002A3EA0"/>
    <w:rsid w:val="002A3EEC"/>
    <w:rsid w:val="002A3EF4"/>
    <w:rsid w:val="002A3F22"/>
    <w:rsid w:val="002A3FBF"/>
    <w:rsid w:val="002A4062"/>
    <w:rsid w:val="002A407E"/>
    <w:rsid w:val="002A4087"/>
    <w:rsid w:val="002A40A3"/>
    <w:rsid w:val="002A41B6"/>
    <w:rsid w:val="002A4249"/>
    <w:rsid w:val="002A4261"/>
    <w:rsid w:val="002A4353"/>
    <w:rsid w:val="002A4356"/>
    <w:rsid w:val="002A4366"/>
    <w:rsid w:val="002A438B"/>
    <w:rsid w:val="002A43A4"/>
    <w:rsid w:val="002A441E"/>
    <w:rsid w:val="002A443D"/>
    <w:rsid w:val="002A4485"/>
    <w:rsid w:val="002A44B4"/>
    <w:rsid w:val="002A44DB"/>
    <w:rsid w:val="002A4541"/>
    <w:rsid w:val="002A4625"/>
    <w:rsid w:val="002A4631"/>
    <w:rsid w:val="002A4648"/>
    <w:rsid w:val="002A46C8"/>
    <w:rsid w:val="002A46CC"/>
    <w:rsid w:val="002A472C"/>
    <w:rsid w:val="002A4786"/>
    <w:rsid w:val="002A4871"/>
    <w:rsid w:val="002A48A7"/>
    <w:rsid w:val="002A48BE"/>
    <w:rsid w:val="002A48E4"/>
    <w:rsid w:val="002A48F0"/>
    <w:rsid w:val="002A499A"/>
    <w:rsid w:val="002A49B1"/>
    <w:rsid w:val="002A49BE"/>
    <w:rsid w:val="002A4A3D"/>
    <w:rsid w:val="002A4A50"/>
    <w:rsid w:val="002A4ABE"/>
    <w:rsid w:val="002A4AF3"/>
    <w:rsid w:val="002A4B79"/>
    <w:rsid w:val="002A4B88"/>
    <w:rsid w:val="002A4BB3"/>
    <w:rsid w:val="002A4BD7"/>
    <w:rsid w:val="002A4BE9"/>
    <w:rsid w:val="002A4C2C"/>
    <w:rsid w:val="002A4C71"/>
    <w:rsid w:val="002A4C8E"/>
    <w:rsid w:val="002A4CC4"/>
    <w:rsid w:val="002A4D5F"/>
    <w:rsid w:val="002A4E60"/>
    <w:rsid w:val="002A4E77"/>
    <w:rsid w:val="002A4EAE"/>
    <w:rsid w:val="002A4EEA"/>
    <w:rsid w:val="002A4F17"/>
    <w:rsid w:val="002A5014"/>
    <w:rsid w:val="002A5064"/>
    <w:rsid w:val="002A5080"/>
    <w:rsid w:val="002A50FB"/>
    <w:rsid w:val="002A511C"/>
    <w:rsid w:val="002A515B"/>
    <w:rsid w:val="002A5164"/>
    <w:rsid w:val="002A5214"/>
    <w:rsid w:val="002A5233"/>
    <w:rsid w:val="002A5249"/>
    <w:rsid w:val="002A5260"/>
    <w:rsid w:val="002A52C4"/>
    <w:rsid w:val="002A52C5"/>
    <w:rsid w:val="002A52EF"/>
    <w:rsid w:val="002A5368"/>
    <w:rsid w:val="002A5388"/>
    <w:rsid w:val="002A53F0"/>
    <w:rsid w:val="002A53F7"/>
    <w:rsid w:val="002A5439"/>
    <w:rsid w:val="002A543B"/>
    <w:rsid w:val="002A547D"/>
    <w:rsid w:val="002A54DB"/>
    <w:rsid w:val="002A5521"/>
    <w:rsid w:val="002A5543"/>
    <w:rsid w:val="002A5555"/>
    <w:rsid w:val="002A562C"/>
    <w:rsid w:val="002A562E"/>
    <w:rsid w:val="002A56A5"/>
    <w:rsid w:val="002A56AD"/>
    <w:rsid w:val="002A5706"/>
    <w:rsid w:val="002A58D1"/>
    <w:rsid w:val="002A59BE"/>
    <w:rsid w:val="002A5A3C"/>
    <w:rsid w:val="002A5A3F"/>
    <w:rsid w:val="002A5A6D"/>
    <w:rsid w:val="002A5AA6"/>
    <w:rsid w:val="002A5AAA"/>
    <w:rsid w:val="002A5AD9"/>
    <w:rsid w:val="002A5B94"/>
    <w:rsid w:val="002A5BA7"/>
    <w:rsid w:val="002A5C1C"/>
    <w:rsid w:val="002A5C8B"/>
    <w:rsid w:val="002A5C8D"/>
    <w:rsid w:val="002A5D22"/>
    <w:rsid w:val="002A5D67"/>
    <w:rsid w:val="002A5DF3"/>
    <w:rsid w:val="002A5E72"/>
    <w:rsid w:val="002A5F3B"/>
    <w:rsid w:val="002A5F60"/>
    <w:rsid w:val="002A5F7A"/>
    <w:rsid w:val="002A5F86"/>
    <w:rsid w:val="002A5F91"/>
    <w:rsid w:val="002A604D"/>
    <w:rsid w:val="002A624B"/>
    <w:rsid w:val="002A6296"/>
    <w:rsid w:val="002A62AC"/>
    <w:rsid w:val="002A62EF"/>
    <w:rsid w:val="002A6302"/>
    <w:rsid w:val="002A638B"/>
    <w:rsid w:val="002A63D7"/>
    <w:rsid w:val="002A64B9"/>
    <w:rsid w:val="002A64BF"/>
    <w:rsid w:val="002A650B"/>
    <w:rsid w:val="002A65F4"/>
    <w:rsid w:val="002A66DC"/>
    <w:rsid w:val="002A677D"/>
    <w:rsid w:val="002A67B3"/>
    <w:rsid w:val="002A6890"/>
    <w:rsid w:val="002A689D"/>
    <w:rsid w:val="002A6947"/>
    <w:rsid w:val="002A6AF5"/>
    <w:rsid w:val="002A6B0F"/>
    <w:rsid w:val="002A6B4D"/>
    <w:rsid w:val="002A6B54"/>
    <w:rsid w:val="002A6B81"/>
    <w:rsid w:val="002A6D06"/>
    <w:rsid w:val="002A6D91"/>
    <w:rsid w:val="002A6E24"/>
    <w:rsid w:val="002A6EB7"/>
    <w:rsid w:val="002A6F84"/>
    <w:rsid w:val="002A70CA"/>
    <w:rsid w:val="002A716D"/>
    <w:rsid w:val="002A717B"/>
    <w:rsid w:val="002A71EC"/>
    <w:rsid w:val="002A7353"/>
    <w:rsid w:val="002A73A3"/>
    <w:rsid w:val="002A73CF"/>
    <w:rsid w:val="002A7446"/>
    <w:rsid w:val="002A74D0"/>
    <w:rsid w:val="002A7507"/>
    <w:rsid w:val="002A7708"/>
    <w:rsid w:val="002A7739"/>
    <w:rsid w:val="002A779B"/>
    <w:rsid w:val="002A77FD"/>
    <w:rsid w:val="002A7813"/>
    <w:rsid w:val="002A7828"/>
    <w:rsid w:val="002A7845"/>
    <w:rsid w:val="002A78F7"/>
    <w:rsid w:val="002A79F2"/>
    <w:rsid w:val="002A7A29"/>
    <w:rsid w:val="002A7A5F"/>
    <w:rsid w:val="002A7A6D"/>
    <w:rsid w:val="002A7B44"/>
    <w:rsid w:val="002A7B51"/>
    <w:rsid w:val="002A7B68"/>
    <w:rsid w:val="002A7B8B"/>
    <w:rsid w:val="002A7BFB"/>
    <w:rsid w:val="002A7C12"/>
    <w:rsid w:val="002A7CC9"/>
    <w:rsid w:val="002A7CD9"/>
    <w:rsid w:val="002A7D13"/>
    <w:rsid w:val="002A7D52"/>
    <w:rsid w:val="002A7DFC"/>
    <w:rsid w:val="002A7E0C"/>
    <w:rsid w:val="002A7E36"/>
    <w:rsid w:val="002A7E9A"/>
    <w:rsid w:val="002A7EBE"/>
    <w:rsid w:val="002A7ED7"/>
    <w:rsid w:val="002A7F34"/>
    <w:rsid w:val="002A7F36"/>
    <w:rsid w:val="002A7FA0"/>
    <w:rsid w:val="002B0019"/>
    <w:rsid w:val="002B0040"/>
    <w:rsid w:val="002B005B"/>
    <w:rsid w:val="002B00CE"/>
    <w:rsid w:val="002B00EF"/>
    <w:rsid w:val="002B015C"/>
    <w:rsid w:val="002B01B5"/>
    <w:rsid w:val="002B01BF"/>
    <w:rsid w:val="002B02E4"/>
    <w:rsid w:val="002B031D"/>
    <w:rsid w:val="002B034B"/>
    <w:rsid w:val="002B0352"/>
    <w:rsid w:val="002B038B"/>
    <w:rsid w:val="002B03A1"/>
    <w:rsid w:val="002B03E5"/>
    <w:rsid w:val="002B0404"/>
    <w:rsid w:val="002B04EC"/>
    <w:rsid w:val="002B04F6"/>
    <w:rsid w:val="002B0513"/>
    <w:rsid w:val="002B051B"/>
    <w:rsid w:val="002B0524"/>
    <w:rsid w:val="002B0533"/>
    <w:rsid w:val="002B0573"/>
    <w:rsid w:val="002B05D6"/>
    <w:rsid w:val="002B0665"/>
    <w:rsid w:val="002B0688"/>
    <w:rsid w:val="002B06D8"/>
    <w:rsid w:val="002B06E3"/>
    <w:rsid w:val="002B0730"/>
    <w:rsid w:val="002B073A"/>
    <w:rsid w:val="002B0747"/>
    <w:rsid w:val="002B0756"/>
    <w:rsid w:val="002B077C"/>
    <w:rsid w:val="002B07CF"/>
    <w:rsid w:val="002B0882"/>
    <w:rsid w:val="002B09D7"/>
    <w:rsid w:val="002B0A5F"/>
    <w:rsid w:val="002B0A7C"/>
    <w:rsid w:val="002B0C23"/>
    <w:rsid w:val="002B0C4C"/>
    <w:rsid w:val="002B0D42"/>
    <w:rsid w:val="002B0D77"/>
    <w:rsid w:val="002B0D9D"/>
    <w:rsid w:val="002B0DD6"/>
    <w:rsid w:val="002B0DDB"/>
    <w:rsid w:val="002B0DE6"/>
    <w:rsid w:val="002B0E2F"/>
    <w:rsid w:val="002B0E4B"/>
    <w:rsid w:val="002B0F3E"/>
    <w:rsid w:val="002B0FE5"/>
    <w:rsid w:val="002B101E"/>
    <w:rsid w:val="002B107E"/>
    <w:rsid w:val="002B10C2"/>
    <w:rsid w:val="002B10E5"/>
    <w:rsid w:val="002B1134"/>
    <w:rsid w:val="002B11EA"/>
    <w:rsid w:val="002B126C"/>
    <w:rsid w:val="002B1271"/>
    <w:rsid w:val="002B136D"/>
    <w:rsid w:val="002B13E2"/>
    <w:rsid w:val="002B1549"/>
    <w:rsid w:val="002B158A"/>
    <w:rsid w:val="002B15C2"/>
    <w:rsid w:val="002B1682"/>
    <w:rsid w:val="002B1697"/>
    <w:rsid w:val="002B169C"/>
    <w:rsid w:val="002B169E"/>
    <w:rsid w:val="002B16BB"/>
    <w:rsid w:val="002B1703"/>
    <w:rsid w:val="002B1770"/>
    <w:rsid w:val="002B178E"/>
    <w:rsid w:val="002B1791"/>
    <w:rsid w:val="002B1837"/>
    <w:rsid w:val="002B1865"/>
    <w:rsid w:val="002B187C"/>
    <w:rsid w:val="002B18BF"/>
    <w:rsid w:val="002B1937"/>
    <w:rsid w:val="002B194E"/>
    <w:rsid w:val="002B1995"/>
    <w:rsid w:val="002B199F"/>
    <w:rsid w:val="002B19ED"/>
    <w:rsid w:val="002B19FE"/>
    <w:rsid w:val="002B1A74"/>
    <w:rsid w:val="002B1AD7"/>
    <w:rsid w:val="002B1B02"/>
    <w:rsid w:val="002B1B45"/>
    <w:rsid w:val="002B1BFA"/>
    <w:rsid w:val="002B1C12"/>
    <w:rsid w:val="002B1C4C"/>
    <w:rsid w:val="002B1C6B"/>
    <w:rsid w:val="002B1CB8"/>
    <w:rsid w:val="002B1CC5"/>
    <w:rsid w:val="002B1D34"/>
    <w:rsid w:val="002B1D3D"/>
    <w:rsid w:val="002B1D48"/>
    <w:rsid w:val="002B1D6F"/>
    <w:rsid w:val="002B1D9D"/>
    <w:rsid w:val="002B1E71"/>
    <w:rsid w:val="002B1E7F"/>
    <w:rsid w:val="002B1E89"/>
    <w:rsid w:val="002B1EA4"/>
    <w:rsid w:val="002B1EB8"/>
    <w:rsid w:val="002B1F7D"/>
    <w:rsid w:val="002B1FD2"/>
    <w:rsid w:val="002B2059"/>
    <w:rsid w:val="002B20B8"/>
    <w:rsid w:val="002B2134"/>
    <w:rsid w:val="002B2180"/>
    <w:rsid w:val="002B2250"/>
    <w:rsid w:val="002B2251"/>
    <w:rsid w:val="002B22AC"/>
    <w:rsid w:val="002B22EC"/>
    <w:rsid w:val="002B230C"/>
    <w:rsid w:val="002B2353"/>
    <w:rsid w:val="002B23A2"/>
    <w:rsid w:val="002B241F"/>
    <w:rsid w:val="002B247F"/>
    <w:rsid w:val="002B2521"/>
    <w:rsid w:val="002B256B"/>
    <w:rsid w:val="002B25D0"/>
    <w:rsid w:val="002B25D1"/>
    <w:rsid w:val="002B25DD"/>
    <w:rsid w:val="002B2676"/>
    <w:rsid w:val="002B26A2"/>
    <w:rsid w:val="002B2889"/>
    <w:rsid w:val="002B28E4"/>
    <w:rsid w:val="002B2928"/>
    <w:rsid w:val="002B2969"/>
    <w:rsid w:val="002B2971"/>
    <w:rsid w:val="002B2988"/>
    <w:rsid w:val="002B29F1"/>
    <w:rsid w:val="002B2A1D"/>
    <w:rsid w:val="002B2A71"/>
    <w:rsid w:val="002B2C39"/>
    <w:rsid w:val="002B2C54"/>
    <w:rsid w:val="002B2C96"/>
    <w:rsid w:val="002B2CC2"/>
    <w:rsid w:val="002B2D2C"/>
    <w:rsid w:val="002B2D97"/>
    <w:rsid w:val="002B2E06"/>
    <w:rsid w:val="002B2EE1"/>
    <w:rsid w:val="002B2F66"/>
    <w:rsid w:val="002B2F73"/>
    <w:rsid w:val="002B2FB8"/>
    <w:rsid w:val="002B2FC6"/>
    <w:rsid w:val="002B2FF6"/>
    <w:rsid w:val="002B307F"/>
    <w:rsid w:val="002B308F"/>
    <w:rsid w:val="002B30A0"/>
    <w:rsid w:val="002B30A7"/>
    <w:rsid w:val="002B30EC"/>
    <w:rsid w:val="002B3150"/>
    <w:rsid w:val="002B31EE"/>
    <w:rsid w:val="002B31F9"/>
    <w:rsid w:val="002B3211"/>
    <w:rsid w:val="002B32E2"/>
    <w:rsid w:val="002B3305"/>
    <w:rsid w:val="002B3392"/>
    <w:rsid w:val="002B33C1"/>
    <w:rsid w:val="002B33C9"/>
    <w:rsid w:val="002B3491"/>
    <w:rsid w:val="002B34C5"/>
    <w:rsid w:val="002B3528"/>
    <w:rsid w:val="002B3535"/>
    <w:rsid w:val="002B3546"/>
    <w:rsid w:val="002B35DC"/>
    <w:rsid w:val="002B3644"/>
    <w:rsid w:val="002B3757"/>
    <w:rsid w:val="002B37E6"/>
    <w:rsid w:val="002B37FB"/>
    <w:rsid w:val="002B383C"/>
    <w:rsid w:val="002B38E4"/>
    <w:rsid w:val="002B3906"/>
    <w:rsid w:val="002B3940"/>
    <w:rsid w:val="002B395C"/>
    <w:rsid w:val="002B3969"/>
    <w:rsid w:val="002B39D3"/>
    <w:rsid w:val="002B3AD3"/>
    <w:rsid w:val="002B3B14"/>
    <w:rsid w:val="002B3B80"/>
    <w:rsid w:val="002B3BC9"/>
    <w:rsid w:val="002B3C19"/>
    <w:rsid w:val="002B3CD9"/>
    <w:rsid w:val="002B3E38"/>
    <w:rsid w:val="002B3E3C"/>
    <w:rsid w:val="002B3E43"/>
    <w:rsid w:val="002B3E5D"/>
    <w:rsid w:val="002B3EEF"/>
    <w:rsid w:val="002B3F61"/>
    <w:rsid w:val="002B3FEC"/>
    <w:rsid w:val="002B4022"/>
    <w:rsid w:val="002B40BA"/>
    <w:rsid w:val="002B412A"/>
    <w:rsid w:val="002B42AA"/>
    <w:rsid w:val="002B42E0"/>
    <w:rsid w:val="002B4396"/>
    <w:rsid w:val="002B4397"/>
    <w:rsid w:val="002B43B5"/>
    <w:rsid w:val="002B462B"/>
    <w:rsid w:val="002B465D"/>
    <w:rsid w:val="002B46CC"/>
    <w:rsid w:val="002B4713"/>
    <w:rsid w:val="002B472A"/>
    <w:rsid w:val="002B4793"/>
    <w:rsid w:val="002B47E2"/>
    <w:rsid w:val="002B490F"/>
    <w:rsid w:val="002B4915"/>
    <w:rsid w:val="002B491F"/>
    <w:rsid w:val="002B4977"/>
    <w:rsid w:val="002B4983"/>
    <w:rsid w:val="002B49D9"/>
    <w:rsid w:val="002B4A27"/>
    <w:rsid w:val="002B4AAE"/>
    <w:rsid w:val="002B4CAF"/>
    <w:rsid w:val="002B4CFB"/>
    <w:rsid w:val="002B4D0F"/>
    <w:rsid w:val="002B4D47"/>
    <w:rsid w:val="002B4E9E"/>
    <w:rsid w:val="002B4EB0"/>
    <w:rsid w:val="002B4EC1"/>
    <w:rsid w:val="002B4F4E"/>
    <w:rsid w:val="002B4FA4"/>
    <w:rsid w:val="002B4FE9"/>
    <w:rsid w:val="002B502D"/>
    <w:rsid w:val="002B5098"/>
    <w:rsid w:val="002B50AA"/>
    <w:rsid w:val="002B5122"/>
    <w:rsid w:val="002B513D"/>
    <w:rsid w:val="002B5189"/>
    <w:rsid w:val="002B518F"/>
    <w:rsid w:val="002B5193"/>
    <w:rsid w:val="002B51DF"/>
    <w:rsid w:val="002B5298"/>
    <w:rsid w:val="002B5353"/>
    <w:rsid w:val="002B5374"/>
    <w:rsid w:val="002B5375"/>
    <w:rsid w:val="002B53D1"/>
    <w:rsid w:val="002B53E3"/>
    <w:rsid w:val="002B5431"/>
    <w:rsid w:val="002B54C7"/>
    <w:rsid w:val="002B54E7"/>
    <w:rsid w:val="002B5507"/>
    <w:rsid w:val="002B5618"/>
    <w:rsid w:val="002B56A2"/>
    <w:rsid w:val="002B56E9"/>
    <w:rsid w:val="002B5729"/>
    <w:rsid w:val="002B5764"/>
    <w:rsid w:val="002B577C"/>
    <w:rsid w:val="002B57AC"/>
    <w:rsid w:val="002B57BC"/>
    <w:rsid w:val="002B57E2"/>
    <w:rsid w:val="002B5847"/>
    <w:rsid w:val="002B588E"/>
    <w:rsid w:val="002B58FE"/>
    <w:rsid w:val="002B59C7"/>
    <w:rsid w:val="002B59F4"/>
    <w:rsid w:val="002B5A23"/>
    <w:rsid w:val="002B5A93"/>
    <w:rsid w:val="002B5AD1"/>
    <w:rsid w:val="002B5B3A"/>
    <w:rsid w:val="002B5B8E"/>
    <w:rsid w:val="002B5C53"/>
    <w:rsid w:val="002B5C6F"/>
    <w:rsid w:val="002B5D12"/>
    <w:rsid w:val="002B5D5C"/>
    <w:rsid w:val="002B5DC0"/>
    <w:rsid w:val="002B5E06"/>
    <w:rsid w:val="002B5E22"/>
    <w:rsid w:val="002B5E4B"/>
    <w:rsid w:val="002B5E61"/>
    <w:rsid w:val="002B5EC0"/>
    <w:rsid w:val="002B5EEF"/>
    <w:rsid w:val="002B5F15"/>
    <w:rsid w:val="002B5F33"/>
    <w:rsid w:val="002B5F37"/>
    <w:rsid w:val="002B5FA3"/>
    <w:rsid w:val="002B5FC3"/>
    <w:rsid w:val="002B6008"/>
    <w:rsid w:val="002B600B"/>
    <w:rsid w:val="002B6018"/>
    <w:rsid w:val="002B6055"/>
    <w:rsid w:val="002B6088"/>
    <w:rsid w:val="002B60AD"/>
    <w:rsid w:val="002B6128"/>
    <w:rsid w:val="002B612E"/>
    <w:rsid w:val="002B6142"/>
    <w:rsid w:val="002B61F7"/>
    <w:rsid w:val="002B6293"/>
    <w:rsid w:val="002B635A"/>
    <w:rsid w:val="002B63B1"/>
    <w:rsid w:val="002B63B9"/>
    <w:rsid w:val="002B63C3"/>
    <w:rsid w:val="002B63C4"/>
    <w:rsid w:val="002B63C7"/>
    <w:rsid w:val="002B63DE"/>
    <w:rsid w:val="002B646D"/>
    <w:rsid w:val="002B647E"/>
    <w:rsid w:val="002B64A2"/>
    <w:rsid w:val="002B64A3"/>
    <w:rsid w:val="002B64BF"/>
    <w:rsid w:val="002B6513"/>
    <w:rsid w:val="002B6587"/>
    <w:rsid w:val="002B6588"/>
    <w:rsid w:val="002B658E"/>
    <w:rsid w:val="002B65E7"/>
    <w:rsid w:val="002B6628"/>
    <w:rsid w:val="002B678E"/>
    <w:rsid w:val="002B67C7"/>
    <w:rsid w:val="002B6818"/>
    <w:rsid w:val="002B6847"/>
    <w:rsid w:val="002B6867"/>
    <w:rsid w:val="002B68A8"/>
    <w:rsid w:val="002B6963"/>
    <w:rsid w:val="002B6A57"/>
    <w:rsid w:val="002B6A84"/>
    <w:rsid w:val="002B6AEA"/>
    <w:rsid w:val="002B6B3C"/>
    <w:rsid w:val="002B6C59"/>
    <w:rsid w:val="002B6C91"/>
    <w:rsid w:val="002B6DD9"/>
    <w:rsid w:val="002B6E41"/>
    <w:rsid w:val="002B6E51"/>
    <w:rsid w:val="002B6EF0"/>
    <w:rsid w:val="002B6F2C"/>
    <w:rsid w:val="002B6F87"/>
    <w:rsid w:val="002B6FAF"/>
    <w:rsid w:val="002B6FB9"/>
    <w:rsid w:val="002B6FC6"/>
    <w:rsid w:val="002B7076"/>
    <w:rsid w:val="002B70D7"/>
    <w:rsid w:val="002B7124"/>
    <w:rsid w:val="002B71DD"/>
    <w:rsid w:val="002B71E8"/>
    <w:rsid w:val="002B7249"/>
    <w:rsid w:val="002B7267"/>
    <w:rsid w:val="002B7329"/>
    <w:rsid w:val="002B7337"/>
    <w:rsid w:val="002B736C"/>
    <w:rsid w:val="002B7396"/>
    <w:rsid w:val="002B739F"/>
    <w:rsid w:val="002B73F2"/>
    <w:rsid w:val="002B7461"/>
    <w:rsid w:val="002B7483"/>
    <w:rsid w:val="002B749F"/>
    <w:rsid w:val="002B7569"/>
    <w:rsid w:val="002B758B"/>
    <w:rsid w:val="002B75DD"/>
    <w:rsid w:val="002B76B4"/>
    <w:rsid w:val="002B76C8"/>
    <w:rsid w:val="002B7700"/>
    <w:rsid w:val="002B7745"/>
    <w:rsid w:val="002B7777"/>
    <w:rsid w:val="002B7780"/>
    <w:rsid w:val="002B77EF"/>
    <w:rsid w:val="002B7839"/>
    <w:rsid w:val="002B785C"/>
    <w:rsid w:val="002B78B4"/>
    <w:rsid w:val="002B7930"/>
    <w:rsid w:val="002B796E"/>
    <w:rsid w:val="002B79A5"/>
    <w:rsid w:val="002B79D1"/>
    <w:rsid w:val="002B79DC"/>
    <w:rsid w:val="002B7BB8"/>
    <w:rsid w:val="002B7C31"/>
    <w:rsid w:val="002B7C32"/>
    <w:rsid w:val="002B7C86"/>
    <w:rsid w:val="002B7C8E"/>
    <w:rsid w:val="002B7CC5"/>
    <w:rsid w:val="002B7CE0"/>
    <w:rsid w:val="002B7CF8"/>
    <w:rsid w:val="002B7D26"/>
    <w:rsid w:val="002B7D5D"/>
    <w:rsid w:val="002B7D83"/>
    <w:rsid w:val="002B7D95"/>
    <w:rsid w:val="002B7DAA"/>
    <w:rsid w:val="002B7E96"/>
    <w:rsid w:val="002B7EEB"/>
    <w:rsid w:val="002B7F45"/>
    <w:rsid w:val="002B7F9A"/>
    <w:rsid w:val="002B7FD2"/>
    <w:rsid w:val="002C0002"/>
    <w:rsid w:val="002C000C"/>
    <w:rsid w:val="002C00A7"/>
    <w:rsid w:val="002C00E4"/>
    <w:rsid w:val="002C0142"/>
    <w:rsid w:val="002C0204"/>
    <w:rsid w:val="002C02C7"/>
    <w:rsid w:val="002C02D9"/>
    <w:rsid w:val="002C02F6"/>
    <w:rsid w:val="002C02FC"/>
    <w:rsid w:val="002C0325"/>
    <w:rsid w:val="002C033C"/>
    <w:rsid w:val="002C033D"/>
    <w:rsid w:val="002C0489"/>
    <w:rsid w:val="002C04C6"/>
    <w:rsid w:val="002C04DD"/>
    <w:rsid w:val="002C04ED"/>
    <w:rsid w:val="002C0671"/>
    <w:rsid w:val="002C0687"/>
    <w:rsid w:val="002C06C5"/>
    <w:rsid w:val="002C080F"/>
    <w:rsid w:val="002C0876"/>
    <w:rsid w:val="002C0885"/>
    <w:rsid w:val="002C08BB"/>
    <w:rsid w:val="002C08BC"/>
    <w:rsid w:val="002C08CF"/>
    <w:rsid w:val="002C08E6"/>
    <w:rsid w:val="002C0943"/>
    <w:rsid w:val="002C098F"/>
    <w:rsid w:val="002C0A7E"/>
    <w:rsid w:val="002C0AC9"/>
    <w:rsid w:val="002C0B71"/>
    <w:rsid w:val="002C0BB6"/>
    <w:rsid w:val="002C0C97"/>
    <w:rsid w:val="002C0CDF"/>
    <w:rsid w:val="002C0D1C"/>
    <w:rsid w:val="002C0D27"/>
    <w:rsid w:val="002C0D93"/>
    <w:rsid w:val="002C0D98"/>
    <w:rsid w:val="002C0DA3"/>
    <w:rsid w:val="002C0DE1"/>
    <w:rsid w:val="002C0F1D"/>
    <w:rsid w:val="002C0FDF"/>
    <w:rsid w:val="002C1018"/>
    <w:rsid w:val="002C102D"/>
    <w:rsid w:val="002C1158"/>
    <w:rsid w:val="002C1161"/>
    <w:rsid w:val="002C1189"/>
    <w:rsid w:val="002C122F"/>
    <w:rsid w:val="002C132E"/>
    <w:rsid w:val="002C132F"/>
    <w:rsid w:val="002C1377"/>
    <w:rsid w:val="002C144F"/>
    <w:rsid w:val="002C146B"/>
    <w:rsid w:val="002C16C4"/>
    <w:rsid w:val="002C173C"/>
    <w:rsid w:val="002C1796"/>
    <w:rsid w:val="002C1859"/>
    <w:rsid w:val="002C187F"/>
    <w:rsid w:val="002C18E0"/>
    <w:rsid w:val="002C19D6"/>
    <w:rsid w:val="002C1A84"/>
    <w:rsid w:val="002C1A88"/>
    <w:rsid w:val="002C1AA2"/>
    <w:rsid w:val="002C1ABC"/>
    <w:rsid w:val="002C1AD2"/>
    <w:rsid w:val="002C1B50"/>
    <w:rsid w:val="002C1BDC"/>
    <w:rsid w:val="002C1BDF"/>
    <w:rsid w:val="002C1BFD"/>
    <w:rsid w:val="002C1C77"/>
    <w:rsid w:val="002C1C95"/>
    <w:rsid w:val="002C1CF8"/>
    <w:rsid w:val="002C1D35"/>
    <w:rsid w:val="002C1D97"/>
    <w:rsid w:val="002C1DA2"/>
    <w:rsid w:val="002C1DAD"/>
    <w:rsid w:val="002C1DB4"/>
    <w:rsid w:val="002C1E01"/>
    <w:rsid w:val="002C1E35"/>
    <w:rsid w:val="002C1EFA"/>
    <w:rsid w:val="002C1F61"/>
    <w:rsid w:val="002C1FD4"/>
    <w:rsid w:val="002C1FD6"/>
    <w:rsid w:val="002C201D"/>
    <w:rsid w:val="002C208B"/>
    <w:rsid w:val="002C20E2"/>
    <w:rsid w:val="002C2143"/>
    <w:rsid w:val="002C218C"/>
    <w:rsid w:val="002C21EE"/>
    <w:rsid w:val="002C21F8"/>
    <w:rsid w:val="002C22D2"/>
    <w:rsid w:val="002C230B"/>
    <w:rsid w:val="002C232B"/>
    <w:rsid w:val="002C2340"/>
    <w:rsid w:val="002C236A"/>
    <w:rsid w:val="002C238B"/>
    <w:rsid w:val="002C2423"/>
    <w:rsid w:val="002C244A"/>
    <w:rsid w:val="002C24A3"/>
    <w:rsid w:val="002C24AB"/>
    <w:rsid w:val="002C24C1"/>
    <w:rsid w:val="002C24D7"/>
    <w:rsid w:val="002C24DC"/>
    <w:rsid w:val="002C255A"/>
    <w:rsid w:val="002C2588"/>
    <w:rsid w:val="002C25F9"/>
    <w:rsid w:val="002C262B"/>
    <w:rsid w:val="002C2681"/>
    <w:rsid w:val="002C26C5"/>
    <w:rsid w:val="002C26D7"/>
    <w:rsid w:val="002C26EE"/>
    <w:rsid w:val="002C2711"/>
    <w:rsid w:val="002C2735"/>
    <w:rsid w:val="002C274B"/>
    <w:rsid w:val="002C278A"/>
    <w:rsid w:val="002C27C9"/>
    <w:rsid w:val="002C283C"/>
    <w:rsid w:val="002C28A6"/>
    <w:rsid w:val="002C28B0"/>
    <w:rsid w:val="002C28CD"/>
    <w:rsid w:val="002C2914"/>
    <w:rsid w:val="002C2A77"/>
    <w:rsid w:val="002C2C0B"/>
    <w:rsid w:val="002C2C4D"/>
    <w:rsid w:val="002C2C6E"/>
    <w:rsid w:val="002C2C86"/>
    <w:rsid w:val="002C2D45"/>
    <w:rsid w:val="002C2D5E"/>
    <w:rsid w:val="002C2D69"/>
    <w:rsid w:val="002C2D84"/>
    <w:rsid w:val="002C2DDA"/>
    <w:rsid w:val="002C2ED9"/>
    <w:rsid w:val="002C2EDB"/>
    <w:rsid w:val="002C2F19"/>
    <w:rsid w:val="002C2F3E"/>
    <w:rsid w:val="002C2F89"/>
    <w:rsid w:val="002C2FA4"/>
    <w:rsid w:val="002C3020"/>
    <w:rsid w:val="002C30D2"/>
    <w:rsid w:val="002C311E"/>
    <w:rsid w:val="002C3121"/>
    <w:rsid w:val="002C3127"/>
    <w:rsid w:val="002C3161"/>
    <w:rsid w:val="002C31DC"/>
    <w:rsid w:val="002C31FE"/>
    <w:rsid w:val="002C3252"/>
    <w:rsid w:val="002C3290"/>
    <w:rsid w:val="002C32C0"/>
    <w:rsid w:val="002C33A8"/>
    <w:rsid w:val="002C33B8"/>
    <w:rsid w:val="002C33D0"/>
    <w:rsid w:val="002C33DF"/>
    <w:rsid w:val="002C33F4"/>
    <w:rsid w:val="002C347D"/>
    <w:rsid w:val="002C34C1"/>
    <w:rsid w:val="002C353A"/>
    <w:rsid w:val="002C3567"/>
    <w:rsid w:val="002C3589"/>
    <w:rsid w:val="002C3679"/>
    <w:rsid w:val="002C36DE"/>
    <w:rsid w:val="002C36F4"/>
    <w:rsid w:val="002C378B"/>
    <w:rsid w:val="002C37CC"/>
    <w:rsid w:val="002C37E3"/>
    <w:rsid w:val="002C382A"/>
    <w:rsid w:val="002C3854"/>
    <w:rsid w:val="002C3895"/>
    <w:rsid w:val="002C394E"/>
    <w:rsid w:val="002C398E"/>
    <w:rsid w:val="002C39FF"/>
    <w:rsid w:val="002C3AC8"/>
    <w:rsid w:val="002C3B1F"/>
    <w:rsid w:val="002C3BA2"/>
    <w:rsid w:val="002C3C46"/>
    <w:rsid w:val="002C3C78"/>
    <w:rsid w:val="002C3C8C"/>
    <w:rsid w:val="002C3D24"/>
    <w:rsid w:val="002C3D83"/>
    <w:rsid w:val="002C3D84"/>
    <w:rsid w:val="002C3DAA"/>
    <w:rsid w:val="002C3DB7"/>
    <w:rsid w:val="002C3E18"/>
    <w:rsid w:val="002C3E34"/>
    <w:rsid w:val="002C3F16"/>
    <w:rsid w:val="002C3F4D"/>
    <w:rsid w:val="002C3FD8"/>
    <w:rsid w:val="002C4079"/>
    <w:rsid w:val="002C4085"/>
    <w:rsid w:val="002C4119"/>
    <w:rsid w:val="002C4123"/>
    <w:rsid w:val="002C412A"/>
    <w:rsid w:val="002C415F"/>
    <w:rsid w:val="002C4197"/>
    <w:rsid w:val="002C41BF"/>
    <w:rsid w:val="002C41D8"/>
    <w:rsid w:val="002C42B0"/>
    <w:rsid w:val="002C430D"/>
    <w:rsid w:val="002C434A"/>
    <w:rsid w:val="002C435A"/>
    <w:rsid w:val="002C4492"/>
    <w:rsid w:val="002C4494"/>
    <w:rsid w:val="002C47EF"/>
    <w:rsid w:val="002C4836"/>
    <w:rsid w:val="002C4851"/>
    <w:rsid w:val="002C4869"/>
    <w:rsid w:val="002C48B2"/>
    <w:rsid w:val="002C48C4"/>
    <w:rsid w:val="002C4907"/>
    <w:rsid w:val="002C49BD"/>
    <w:rsid w:val="002C49DC"/>
    <w:rsid w:val="002C49E9"/>
    <w:rsid w:val="002C49EF"/>
    <w:rsid w:val="002C4A26"/>
    <w:rsid w:val="002C4A5F"/>
    <w:rsid w:val="002C4A62"/>
    <w:rsid w:val="002C4BAD"/>
    <w:rsid w:val="002C4C0C"/>
    <w:rsid w:val="002C4CD0"/>
    <w:rsid w:val="002C4CFA"/>
    <w:rsid w:val="002C4D10"/>
    <w:rsid w:val="002C4D20"/>
    <w:rsid w:val="002C4D2B"/>
    <w:rsid w:val="002C4D63"/>
    <w:rsid w:val="002C4DB6"/>
    <w:rsid w:val="002C4DB8"/>
    <w:rsid w:val="002C4DC9"/>
    <w:rsid w:val="002C4DCF"/>
    <w:rsid w:val="002C4DD3"/>
    <w:rsid w:val="002C4DE7"/>
    <w:rsid w:val="002C4E0E"/>
    <w:rsid w:val="002C4E0F"/>
    <w:rsid w:val="002C4E28"/>
    <w:rsid w:val="002C4E2E"/>
    <w:rsid w:val="002C4EA3"/>
    <w:rsid w:val="002C4EA5"/>
    <w:rsid w:val="002C4EF9"/>
    <w:rsid w:val="002C4FAA"/>
    <w:rsid w:val="002C501B"/>
    <w:rsid w:val="002C503E"/>
    <w:rsid w:val="002C511B"/>
    <w:rsid w:val="002C51D2"/>
    <w:rsid w:val="002C526F"/>
    <w:rsid w:val="002C52FF"/>
    <w:rsid w:val="002C53B8"/>
    <w:rsid w:val="002C53D8"/>
    <w:rsid w:val="002C5433"/>
    <w:rsid w:val="002C54AA"/>
    <w:rsid w:val="002C54CA"/>
    <w:rsid w:val="002C552E"/>
    <w:rsid w:val="002C5533"/>
    <w:rsid w:val="002C55D7"/>
    <w:rsid w:val="002C5608"/>
    <w:rsid w:val="002C5622"/>
    <w:rsid w:val="002C5669"/>
    <w:rsid w:val="002C5678"/>
    <w:rsid w:val="002C5720"/>
    <w:rsid w:val="002C5795"/>
    <w:rsid w:val="002C57AC"/>
    <w:rsid w:val="002C581D"/>
    <w:rsid w:val="002C5856"/>
    <w:rsid w:val="002C5857"/>
    <w:rsid w:val="002C5917"/>
    <w:rsid w:val="002C5931"/>
    <w:rsid w:val="002C596C"/>
    <w:rsid w:val="002C5ABE"/>
    <w:rsid w:val="002C5B26"/>
    <w:rsid w:val="002C5B5E"/>
    <w:rsid w:val="002C5BEA"/>
    <w:rsid w:val="002C5BF3"/>
    <w:rsid w:val="002C5CFE"/>
    <w:rsid w:val="002C5DB4"/>
    <w:rsid w:val="002C5DC5"/>
    <w:rsid w:val="002C5DCA"/>
    <w:rsid w:val="002C5E32"/>
    <w:rsid w:val="002C5E4B"/>
    <w:rsid w:val="002C5F0B"/>
    <w:rsid w:val="002C5F87"/>
    <w:rsid w:val="002C6057"/>
    <w:rsid w:val="002C608B"/>
    <w:rsid w:val="002C6231"/>
    <w:rsid w:val="002C6366"/>
    <w:rsid w:val="002C638D"/>
    <w:rsid w:val="002C63B9"/>
    <w:rsid w:val="002C6400"/>
    <w:rsid w:val="002C6446"/>
    <w:rsid w:val="002C664D"/>
    <w:rsid w:val="002C6660"/>
    <w:rsid w:val="002C66B0"/>
    <w:rsid w:val="002C66B9"/>
    <w:rsid w:val="002C66D5"/>
    <w:rsid w:val="002C676E"/>
    <w:rsid w:val="002C67CE"/>
    <w:rsid w:val="002C6800"/>
    <w:rsid w:val="002C6810"/>
    <w:rsid w:val="002C6836"/>
    <w:rsid w:val="002C684C"/>
    <w:rsid w:val="002C689E"/>
    <w:rsid w:val="002C68A4"/>
    <w:rsid w:val="002C691B"/>
    <w:rsid w:val="002C695B"/>
    <w:rsid w:val="002C6981"/>
    <w:rsid w:val="002C69A0"/>
    <w:rsid w:val="002C69FB"/>
    <w:rsid w:val="002C6A63"/>
    <w:rsid w:val="002C6AEE"/>
    <w:rsid w:val="002C6B33"/>
    <w:rsid w:val="002C6C57"/>
    <w:rsid w:val="002C6CF2"/>
    <w:rsid w:val="002C6D32"/>
    <w:rsid w:val="002C6D69"/>
    <w:rsid w:val="002C6DAB"/>
    <w:rsid w:val="002C6DE0"/>
    <w:rsid w:val="002C6E3B"/>
    <w:rsid w:val="002C6E6A"/>
    <w:rsid w:val="002C6F3D"/>
    <w:rsid w:val="002C6F81"/>
    <w:rsid w:val="002C6FC4"/>
    <w:rsid w:val="002C706F"/>
    <w:rsid w:val="002C70A0"/>
    <w:rsid w:val="002C710F"/>
    <w:rsid w:val="002C717E"/>
    <w:rsid w:val="002C7193"/>
    <w:rsid w:val="002C71AD"/>
    <w:rsid w:val="002C71AE"/>
    <w:rsid w:val="002C724F"/>
    <w:rsid w:val="002C7260"/>
    <w:rsid w:val="002C72B9"/>
    <w:rsid w:val="002C73C8"/>
    <w:rsid w:val="002C73D2"/>
    <w:rsid w:val="002C73EF"/>
    <w:rsid w:val="002C7402"/>
    <w:rsid w:val="002C743F"/>
    <w:rsid w:val="002C7443"/>
    <w:rsid w:val="002C747E"/>
    <w:rsid w:val="002C7543"/>
    <w:rsid w:val="002C75F5"/>
    <w:rsid w:val="002C7602"/>
    <w:rsid w:val="002C7612"/>
    <w:rsid w:val="002C7620"/>
    <w:rsid w:val="002C7850"/>
    <w:rsid w:val="002C7879"/>
    <w:rsid w:val="002C78CC"/>
    <w:rsid w:val="002C7956"/>
    <w:rsid w:val="002C79B6"/>
    <w:rsid w:val="002C7A46"/>
    <w:rsid w:val="002C7A90"/>
    <w:rsid w:val="002C7A9C"/>
    <w:rsid w:val="002C7AC1"/>
    <w:rsid w:val="002C7B16"/>
    <w:rsid w:val="002C7B32"/>
    <w:rsid w:val="002C7B53"/>
    <w:rsid w:val="002C7BBB"/>
    <w:rsid w:val="002C7C82"/>
    <w:rsid w:val="002C7C94"/>
    <w:rsid w:val="002C7CCD"/>
    <w:rsid w:val="002C7DDE"/>
    <w:rsid w:val="002C7E04"/>
    <w:rsid w:val="002C7E34"/>
    <w:rsid w:val="002C7E51"/>
    <w:rsid w:val="002C7E56"/>
    <w:rsid w:val="002C7E98"/>
    <w:rsid w:val="002C7EA0"/>
    <w:rsid w:val="002C7F3E"/>
    <w:rsid w:val="002C7F3F"/>
    <w:rsid w:val="002C7F44"/>
    <w:rsid w:val="002C7F98"/>
    <w:rsid w:val="002C7FA6"/>
    <w:rsid w:val="002C7FBA"/>
    <w:rsid w:val="002C7FC6"/>
    <w:rsid w:val="002C7FE6"/>
    <w:rsid w:val="002D0080"/>
    <w:rsid w:val="002D0092"/>
    <w:rsid w:val="002D0124"/>
    <w:rsid w:val="002D0135"/>
    <w:rsid w:val="002D01B3"/>
    <w:rsid w:val="002D024B"/>
    <w:rsid w:val="002D024F"/>
    <w:rsid w:val="002D02FB"/>
    <w:rsid w:val="002D0441"/>
    <w:rsid w:val="002D044A"/>
    <w:rsid w:val="002D0536"/>
    <w:rsid w:val="002D054F"/>
    <w:rsid w:val="002D0551"/>
    <w:rsid w:val="002D0658"/>
    <w:rsid w:val="002D06B5"/>
    <w:rsid w:val="002D070D"/>
    <w:rsid w:val="002D074C"/>
    <w:rsid w:val="002D0753"/>
    <w:rsid w:val="002D076B"/>
    <w:rsid w:val="002D07B7"/>
    <w:rsid w:val="002D080A"/>
    <w:rsid w:val="002D082F"/>
    <w:rsid w:val="002D0869"/>
    <w:rsid w:val="002D0879"/>
    <w:rsid w:val="002D089B"/>
    <w:rsid w:val="002D08C5"/>
    <w:rsid w:val="002D08FB"/>
    <w:rsid w:val="002D0932"/>
    <w:rsid w:val="002D0A67"/>
    <w:rsid w:val="002D0A9D"/>
    <w:rsid w:val="002D0AA2"/>
    <w:rsid w:val="002D0AA7"/>
    <w:rsid w:val="002D0AB2"/>
    <w:rsid w:val="002D0B37"/>
    <w:rsid w:val="002D0B57"/>
    <w:rsid w:val="002D0BEC"/>
    <w:rsid w:val="002D0C00"/>
    <w:rsid w:val="002D0C3A"/>
    <w:rsid w:val="002D0CF6"/>
    <w:rsid w:val="002D0D1F"/>
    <w:rsid w:val="002D0D33"/>
    <w:rsid w:val="002D0D5C"/>
    <w:rsid w:val="002D0D67"/>
    <w:rsid w:val="002D0D68"/>
    <w:rsid w:val="002D0D6A"/>
    <w:rsid w:val="002D0DE1"/>
    <w:rsid w:val="002D0E14"/>
    <w:rsid w:val="002D0E20"/>
    <w:rsid w:val="002D0F48"/>
    <w:rsid w:val="002D10D9"/>
    <w:rsid w:val="002D10FD"/>
    <w:rsid w:val="002D1141"/>
    <w:rsid w:val="002D11BD"/>
    <w:rsid w:val="002D121E"/>
    <w:rsid w:val="002D1283"/>
    <w:rsid w:val="002D1290"/>
    <w:rsid w:val="002D12A9"/>
    <w:rsid w:val="002D131B"/>
    <w:rsid w:val="002D1345"/>
    <w:rsid w:val="002D1349"/>
    <w:rsid w:val="002D13BE"/>
    <w:rsid w:val="002D13EA"/>
    <w:rsid w:val="002D1410"/>
    <w:rsid w:val="002D1441"/>
    <w:rsid w:val="002D1496"/>
    <w:rsid w:val="002D14AA"/>
    <w:rsid w:val="002D14DF"/>
    <w:rsid w:val="002D1538"/>
    <w:rsid w:val="002D15B6"/>
    <w:rsid w:val="002D1638"/>
    <w:rsid w:val="002D1650"/>
    <w:rsid w:val="002D1659"/>
    <w:rsid w:val="002D16F1"/>
    <w:rsid w:val="002D1714"/>
    <w:rsid w:val="002D17C4"/>
    <w:rsid w:val="002D17CB"/>
    <w:rsid w:val="002D180D"/>
    <w:rsid w:val="002D181E"/>
    <w:rsid w:val="002D183D"/>
    <w:rsid w:val="002D1911"/>
    <w:rsid w:val="002D1976"/>
    <w:rsid w:val="002D19FC"/>
    <w:rsid w:val="002D1A91"/>
    <w:rsid w:val="002D1AA1"/>
    <w:rsid w:val="002D1B2F"/>
    <w:rsid w:val="002D1BA9"/>
    <w:rsid w:val="002D1BCC"/>
    <w:rsid w:val="002D1BD2"/>
    <w:rsid w:val="002D1C5B"/>
    <w:rsid w:val="002D1D6D"/>
    <w:rsid w:val="002D1D71"/>
    <w:rsid w:val="002D1E66"/>
    <w:rsid w:val="002D1F3C"/>
    <w:rsid w:val="002D1F7A"/>
    <w:rsid w:val="002D1FAD"/>
    <w:rsid w:val="002D1FDC"/>
    <w:rsid w:val="002D2144"/>
    <w:rsid w:val="002D2190"/>
    <w:rsid w:val="002D21A5"/>
    <w:rsid w:val="002D21DB"/>
    <w:rsid w:val="002D21F9"/>
    <w:rsid w:val="002D2223"/>
    <w:rsid w:val="002D222E"/>
    <w:rsid w:val="002D2274"/>
    <w:rsid w:val="002D22BB"/>
    <w:rsid w:val="002D22E8"/>
    <w:rsid w:val="002D2384"/>
    <w:rsid w:val="002D2388"/>
    <w:rsid w:val="002D2391"/>
    <w:rsid w:val="002D239C"/>
    <w:rsid w:val="002D23D8"/>
    <w:rsid w:val="002D24E6"/>
    <w:rsid w:val="002D2514"/>
    <w:rsid w:val="002D2518"/>
    <w:rsid w:val="002D252E"/>
    <w:rsid w:val="002D2563"/>
    <w:rsid w:val="002D256D"/>
    <w:rsid w:val="002D25BC"/>
    <w:rsid w:val="002D2604"/>
    <w:rsid w:val="002D26EF"/>
    <w:rsid w:val="002D2708"/>
    <w:rsid w:val="002D2760"/>
    <w:rsid w:val="002D2785"/>
    <w:rsid w:val="002D278F"/>
    <w:rsid w:val="002D27A5"/>
    <w:rsid w:val="002D27AB"/>
    <w:rsid w:val="002D2822"/>
    <w:rsid w:val="002D28B4"/>
    <w:rsid w:val="002D28D7"/>
    <w:rsid w:val="002D2981"/>
    <w:rsid w:val="002D2A09"/>
    <w:rsid w:val="002D2A0F"/>
    <w:rsid w:val="002D2A47"/>
    <w:rsid w:val="002D2AB5"/>
    <w:rsid w:val="002D2B07"/>
    <w:rsid w:val="002D2B17"/>
    <w:rsid w:val="002D2B6B"/>
    <w:rsid w:val="002D2B98"/>
    <w:rsid w:val="002D2C19"/>
    <w:rsid w:val="002D2C41"/>
    <w:rsid w:val="002D2CD3"/>
    <w:rsid w:val="002D2DC9"/>
    <w:rsid w:val="002D2E0A"/>
    <w:rsid w:val="002D2E5B"/>
    <w:rsid w:val="002D2EC0"/>
    <w:rsid w:val="002D2ED1"/>
    <w:rsid w:val="002D2F09"/>
    <w:rsid w:val="002D2F51"/>
    <w:rsid w:val="002D2F92"/>
    <w:rsid w:val="002D3029"/>
    <w:rsid w:val="002D3071"/>
    <w:rsid w:val="002D317D"/>
    <w:rsid w:val="002D318B"/>
    <w:rsid w:val="002D31C8"/>
    <w:rsid w:val="002D31D3"/>
    <w:rsid w:val="002D320A"/>
    <w:rsid w:val="002D3321"/>
    <w:rsid w:val="002D3356"/>
    <w:rsid w:val="002D3383"/>
    <w:rsid w:val="002D338F"/>
    <w:rsid w:val="002D33B0"/>
    <w:rsid w:val="002D33EA"/>
    <w:rsid w:val="002D343D"/>
    <w:rsid w:val="002D34B8"/>
    <w:rsid w:val="002D3504"/>
    <w:rsid w:val="002D356D"/>
    <w:rsid w:val="002D3592"/>
    <w:rsid w:val="002D360B"/>
    <w:rsid w:val="002D3614"/>
    <w:rsid w:val="002D3631"/>
    <w:rsid w:val="002D367D"/>
    <w:rsid w:val="002D369D"/>
    <w:rsid w:val="002D36EC"/>
    <w:rsid w:val="002D3790"/>
    <w:rsid w:val="002D37CC"/>
    <w:rsid w:val="002D3943"/>
    <w:rsid w:val="002D3A05"/>
    <w:rsid w:val="002D3A16"/>
    <w:rsid w:val="002D3A19"/>
    <w:rsid w:val="002D3A91"/>
    <w:rsid w:val="002D3AB6"/>
    <w:rsid w:val="002D3B2A"/>
    <w:rsid w:val="002D3B43"/>
    <w:rsid w:val="002D3BFD"/>
    <w:rsid w:val="002D3C52"/>
    <w:rsid w:val="002D3D59"/>
    <w:rsid w:val="002D3D9F"/>
    <w:rsid w:val="002D3DC3"/>
    <w:rsid w:val="002D3E34"/>
    <w:rsid w:val="002D3E53"/>
    <w:rsid w:val="002D3EC7"/>
    <w:rsid w:val="002D3F16"/>
    <w:rsid w:val="002D3F4F"/>
    <w:rsid w:val="002D3F8C"/>
    <w:rsid w:val="002D3FF5"/>
    <w:rsid w:val="002D406A"/>
    <w:rsid w:val="002D4091"/>
    <w:rsid w:val="002D4193"/>
    <w:rsid w:val="002D419E"/>
    <w:rsid w:val="002D4228"/>
    <w:rsid w:val="002D42A8"/>
    <w:rsid w:val="002D436D"/>
    <w:rsid w:val="002D437C"/>
    <w:rsid w:val="002D4386"/>
    <w:rsid w:val="002D43DE"/>
    <w:rsid w:val="002D43E0"/>
    <w:rsid w:val="002D444D"/>
    <w:rsid w:val="002D4459"/>
    <w:rsid w:val="002D4469"/>
    <w:rsid w:val="002D455A"/>
    <w:rsid w:val="002D455D"/>
    <w:rsid w:val="002D4565"/>
    <w:rsid w:val="002D45DE"/>
    <w:rsid w:val="002D46CB"/>
    <w:rsid w:val="002D46CE"/>
    <w:rsid w:val="002D4727"/>
    <w:rsid w:val="002D473C"/>
    <w:rsid w:val="002D474D"/>
    <w:rsid w:val="002D4787"/>
    <w:rsid w:val="002D478C"/>
    <w:rsid w:val="002D47E7"/>
    <w:rsid w:val="002D47F7"/>
    <w:rsid w:val="002D480D"/>
    <w:rsid w:val="002D4867"/>
    <w:rsid w:val="002D48D2"/>
    <w:rsid w:val="002D4934"/>
    <w:rsid w:val="002D4966"/>
    <w:rsid w:val="002D4969"/>
    <w:rsid w:val="002D4A12"/>
    <w:rsid w:val="002D4A2F"/>
    <w:rsid w:val="002D4AFC"/>
    <w:rsid w:val="002D4B0C"/>
    <w:rsid w:val="002D4B41"/>
    <w:rsid w:val="002D4B58"/>
    <w:rsid w:val="002D4B76"/>
    <w:rsid w:val="002D4C1E"/>
    <w:rsid w:val="002D4C26"/>
    <w:rsid w:val="002D4C3F"/>
    <w:rsid w:val="002D4CF0"/>
    <w:rsid w:val="002D4DC4"/>
    <w:rsid w:val="002D4E28"/>
    <w:rsid w:val="002D4E67"/>
    <w:rsid w:val="002D4EC3"/>
    <w:rsid w:val="002D4ED4"/>
    <w:rsid w:val="002D4F12"/>
    <w:rsid w:val="002D4F20"/>
    <w:rsid w:val="002D4F29"/>
    <w:rsid w:val="002D4F55"/>
    <w:rsid w:val="002D4F57"/>
    <w:rsid w:val="002D4F88"/>
    <w:rsid w:val="002D504A"/>
    <w:rsid w:val="002D50A2"/>
    <w:rsid w:val="002D50C5"/>
    <w:rsid w:val="002D5125"/>
    <w:rsid w:val="002D52C4"/>
    <w:rsid w:val="002D5313"/>
    <w:rsid w:val="002D537C"/>
    <w:rsid w:val="002D53B6"/>
    <w:rsid w:val="002D5404"/>
    <w:rsid w:val="002D542A"/>
    <w:rsid w:val="002D5452"/>
    <w:rsid w:val="002D54AE"/>
    <w:rsid w:val="002D5615"/>
    <w:rsid w:val="002D5639"/>
    <w:rsid w:val="002D5787"/>
    <w:rsid w:val="002D5831"/>
    <w:rsid w:val="002D58A1"/>
    <w:rsid w:val="002D58D0"/>
    <w:rsid w:val="002D58FB"/>
    <w:rsid w:val="002D590E"/>
    <w:rsid w:val="002D5934"/>
    <w:rsid w:val="002D5995"/>
    <w:rsid w:val="002D59FB"/>
    <w:rsid w:val="002D5A28"/>
    <w:rsid w:val="002D5A7B"/>
    <w:rsid w:val="002D5A98"/>
    <w:rsid w:val="002D5B4D"/>
    <w:rsid w:val="002D5B6C"/>
    <w:rsid w:val="002D5BD3"/>
    <w:rsid w:val="002D5C42"/>
    <w:rsid w:val="002D5C6A"/>
    <w:rsid w:val="002D5D1B"/>
    <w:rsid w:val="002D5D2C"/>
    <w:rsid w:val="002D5D59"/>
    <w:rsid w:val="002D5D9C"/>
    <w:rsid w:val="002D5DD1"/>
    <w:rsid w:val="002D5E5F"/>
    <w:rsid w:val="002D5E7B"/>
    <w:rsid w:val="002D5E9D"/>
    <w:rsid w:val="002D5EE1"/>
    <w:rsid w:val="002D5FB8"/>
    <w:rsid w:val="002D5FE2"/>
    <w:rsid w:val="002D6146"/>
    <w:rsid w:val="002D6169"/>
    <w:rsid w:val="002D6187"/>
    <w:rsid w:val="002D61A4"/>
    <w:rsid w:val="002D61A7"/>
    <w:rsid w:val="002D61CE"/>
    <w:rsid w:val="002D625E"/>
    <w:rsid w:val="002D6269"/>
    <w:rsid w:val="002D6297"/>
    <w:rsid w:val="002D62B7"/>
    <w:rsid w:val="002D62EB"/>
    <w:rsid w:val="002D6351"/>
    <w:rsid w:val="002D63AB"/>
    <w:rsid w:val="002D647A"/>
    <w:rsid w:val="002D64F9"/>
    <w:rsid w:val="002D6581"/>
    <w:rsid w:val="002D66DC"/>
    <w:rsid w:val="002D6723"/>
    <w:rsid w:val="002D673C"/>
    <w:rsid w:val="002D6757"/>
    <w:rsid w:val="002D675E"/>
    <w:rsid w:val="002D67FD"/>
    <w:rsid w:val="002D6863"/>
    <w:rsid w:val="002D6951"/>
    <w:rsid w:val="002D698E"/>
    <w:rsid w:val="002D69AE"/>
    <w:rsid w:val="002D69E4"/>
    <w:rsid w:val="002D6A33"/>
    <w:rsid w:val="002D6A59"/>
    <w:rsid w:val="002D6A8E"/>
    <w:rsid w:val="002D6AC6"/>
    <w:rsid w:val="002D6ADE"/>
    <w:rsid w:val="002D6B71"/>
    <w:rsid w:val="002D6B7E"/>
    <w:rsid w:val="002D6C81"/>
    <w:rsid w:val="002D6CFE"/>
    <w:rsid w:val="002D6D09"/>
    <w:rsid w:val="002D6D0A"/>
    <w:rsid w:val="002D6D83"/>
    <w:rsid w:val="002D6EA5"/>
    <w:rsid w:val="002D6EF2"/>
    <w:rsid w:val="002D709D"/>
    <w:rsid w:val="002D719D"/>
    <w:rsid w:val="002D71C9"/>
    <w:rsid w:val="002D71E4"/>
    <w:rsid w:val="002D7204"/>
    <w:rsid w:val="002D7229"/>
    <w:rsid w:val="002D72F5"/>
    <w:rsid w:val="002D731D"/>
    <w:rsid w:val="002D7329"/>
    <w:rsid w:val="002D73C0"/>
    <w:rsid w:val="002D73EC"/>
    <w:rsid w:val="002D7450"/>
    <w:rsid w:val="002D749F"/>
    <w:rsid w:val="002D74F7"/>
    <w:rsid w:val="002D7501"/>
    <w:rsid w:val="002D7518"/>
    <w:rsid w:val="002D7534"/>
    <w:rsid w:val="002D75BE"/>
    <w:rsid w:val="002D75F7"/>
    <w:rsid w:val="002D7687"/>
    <w:rsid w:val="002D768D"/>
    <w:rsid w:val="002D76CF"/>
    <w:rsid w:val="002D76EA"/>
    <w:rsid w:val="002D76ED"/>
    <w:rsid w:val="002D7713"/>
    <w:rsid w:val="002D772A"/>
    <w:rsid w:val="002D7730"/>
    <w:rsid w:val="002D797F"/>
    <w:rsid w:val="002D7A66"/>
    <w:rsid w:val="002D7A71"/>
    <w:rsid w:val="002D7AD3"/>
    <w:rsid w:val="002D7B16"/>
    <w:rsid w:val="002D7B44"/>
    <w:rsid w:val="002D7B72"/>
    <w:rsid w:val="002D7BEA"/>
    <w:rsid w:val="002D7BFD"/>
    <w:rsid w:val="002D7C6F"/>
    <w:rsid w:val="002D7CAB"/>
    <w:rsid w:val="002D7CB3"/>
    <w:rsid w:val="002D7D49"/>
    <w:rsid w:val="002D7D5F"/>
    <w:rsid w:val="002D7D6E"/>
    <w:rsid w:val="002D7E41"/>
    <w:rsid w:val="002D7E4B"/>
    <w:rsid w:val="002D7E60"/>
    <w:rsid w:val="002D7E8C"/>
    <w:rsid w:val="002D7ECC"/>
    <w:rsid w:val="002D7ED7"/>
    <w:rsid w:val="002D7F1E"/>
    <w:rsid w:val="002D7F30"/>
    <w:rsid w:val="002D7F61"/>
    <w:rsid w:val="002E001D"/>
    <w:rsid w:val="002E0063"/>
    <w:rsid w:val="002E007E"/>
    <w:rsid w:val="002E014B"/>
    <w:rsid w:val="002E01A1"/>
    <w:rsid w:val="002E01DA"/>
    <w:rsid w:val="002E0279"/>
    <w:rsid w:val="002E0283"/>
    <w:rsid w:val="002E0292"/>
    <w:rsid w:val="002E03BD"/>
    <w:rsid w:val="002E049F"/>
    <w:rsid w:val="002E04C0"/>
    <w:rsid w:val="002E0528"/>
    <w:rsid w:val="002E0533"/>
    <w:rsid w:val="002E0561"/>
    <w:rsid w:val="002E057B"/>
    <w:rsid w:val="002E0588"/>
    <w:rsid w:val="002E0619"/>
    <w:rsid w:val="002E06BF"/>
    <w:rsid w:val="002E07FA"/>
    <w:rsid w:val="002E084A"/>
    <w:rsid w:val="002E094C"/>
    <w:rsid w:val="002E0990"/>
    <w:rsid w:val="002E0AB1"/>
    <w:rsid w:val="002E0B21"/>
    <w:rsid w:val="002E0B84"/>
    <w:rsid w:val="002E0BD5"/>
    <w:rsid w:val="002E0C26"/>
    <w:rsid w:val="002E0C7B"/>
    <w:rsid w:val="002E0C9F"/>
    <w:rsid w:val="002E0CED"/>
    <w:rsid w:val="002E0D5B"/>
    <w:rsid w:val="002E0EA2"/>
    <w:rsid w:val="002E0FA3"/>
    <w:rsid w:val="002E0FE1"/>
    <w:rsid w:val="002E101C"/>
    <w:rsid w:val="002E103F"/>
    <w:rsid w:val="002E10B3"/>
    <w:rsid w:val="002E10DC"/>
    <w:rsid w:val="002E10EF"/>
    <w:rsid w:val="002E1124"/>
    <w:rsid w:val="002E112A"/>
    <w:rsid w:val="002E1162"/>
    <w:rsid w:val="002E1167"/>
    <w:rsid w:val="002E11C8"/>
    <w:rsid w:val="002E121C"/>
    <w:rsid w:val="002E1237"/>
    <w:rsid w:val="002E1299"/>
    <w:rsid w:val="002E12DF"/>
    <w:rsid w:val="002E13B4"/>
    <w:rsid w:val="002E141E"/>
    <w:rsid w:val="002E1451"/>
    <w:rsid w:val="002E1481"/>
    <w:rsid w:val="002E14B6"/>
    <w:rsid w:val="002E14E8"/>
    <w:rsid w:val="002E14F3"/>
    <w:rsid w:val="002E151B"/>
    <w:rsid w:val="002E15BF"/>
    <w:rsid w:val="002E15C5"/>
    <w:rsid w:val="002E162A"/>
    <w:rsid w:val="002E1676"/>
    <w:rsid w:val="002E1691"/>
    <w:rsid w:val="002E16DB"/>
    <w:rsid w:val="002E1701"/>
    <w:rsid w:val="002E1706"/>
    <w:rsid w:val="002E179E"/>
    <w:rsid w:val="002E17B8"/>
    <w:rsid w:val="002E17D3"/>
    <w:rsid w:val="002E18DC"/>
    <w:rsid w:val="002E18F7"/>
    <w:rsid w:val="002E192C"/>
    <w:rsid w:val="002E1949"/>
    <w:rsid w:val="002E1966"/>
    <w:rsid w:val="002E1A22"/>
    <w:rsid w:val="002E1A3D"/>
    <w:rsid w:val="002E1AA2"/>
    <w:rsid w:val="002E1AD7"/>
    <w:rsid w:val="002E1B85"/>
    <w:rsid w:val="002E1C34"/>
    <w:rsid w:val="002E1C38"/>
    <w:rsid w:val="002E1D0E"/>
    <w:rsid w:val="002E1D3D"/>
    <w:rsid w:val="002E1D57"/>
    <w:rsid w:val="002E1D6A"/>
    <w:rsid w:val="002E1E47"/>
    <w:rsid w:val="002E1E8A"/>
    <w:rsid w:val="002E1F25"/>
    <w:rsid w:val="002E1FFC"/>
    <w:rsid w:val="002E206E"/>
    <w:rsid w:val="002E21E4"/>
    <w:rsid w:val="002E21EB"/>
    <w:rsid w:val="002E2251"/>
    <w:rsid w:val="002E22A7"/>
    <w:rsid w:val="002E22B0"/>
    <w:rsid w:val="002E2381"/>
    <w:rsid w:val="002E23A6"/>
    <w:rsid w:val="002E24AB"/>
    <w:rsid w:val="002E24F5"/>
    <w:rsid w:val="002E2572"/>
    <w:rsid w:val="002E26AA"/>
    <w:rsid w:val="002E26CF"/>
    <w:rsid w:val="002E2702"/>
    <w:rsid w:val="002E27C6"/>
    <w:rsid w:val="002E27DB"/>
    <w:rsid w:val="002E2814"/>
    <w:rsid w:val="002E2843"/>
    <w:rsid w:val="002E2898"/>
    <w:rsid w:val="002E2949"/>
    <w:rsid w:val="002E29CA"/>
    <w:rsid w:val="002E29D9"/>
    <w:rsid w:val="002E2A69"/>
    <w:rsid w:val="002E2AAA"/>
    <w:rsid w:val="002E2AAB"/>
    <w:rsid w:val="002E2ABD"/>
    <w:rsid w:val="002E2B0B"/>
    <w:rsid w:val="002E2B7B"/>
    <w:rsid w:val="002E2C5F"/>
    <w:rsid w:val="002E2C9A"/>
    <w:rsid w:val="002E2CBD"/>
    <w:rsid w:val="002E2CF0"/>
    <w:rsid w:val="002E2CF8"/>
    <w:rsid w:val="002E2DE4"/>
    <w:rsid w:val="002E2DED"/>
    <w:rsid w:val="002E2E1B"/>
    <w:rsid w:val="002E2E30"/>
    <w:rsid w:val="002E2ECA"/>
    <w:rsid w:val="002E2ECD"/>
    <w:rsid w:val="002E2EE0"/>
    <w:rsid w:val="002E2EF3"/>
    <w:rsid w:val="002E2EF7"/>
    <w:rsid w:val="002E2FF0"/>
    <w:rsid w:val="002E3016"/>
    <w:rsid w:val="002E30AA"/>
    <w:rsid w:val="002E3111"/>
    <w:rsid w:val="002E316A"/>
    <w:rsid w:val="002E31EB"/>
    <w:rsid w:val="002E3220"/>
    <w:rsid w:val="002E324D"/>
    <w:rsid w:val="002E3269"/>
    <w:rsid w:val="002E3323"/>
    <w:rsid w:val="002E337B"/>
    <w:rsid w:val="002E33DD"/>
    <w:rsid w:val="002E33EB"/>
    <w:rsid w:val="002E3427"/>
    <w:rsid w:val="002E3444"/>
    <w:rsid w:val="002E34F8"/>
    <w:rsid w:val="002E34F9"/>
    <w:rsid w:val="002E356F"/>
    <w:rsid w:val="002E3728"/>
    <w:rsid w:val="002E373F"/>
    <w:rsid w:val="002E3776"/>
    <w:rsid w:val="002E3801"/>
    <w:rsid w:val="002E3843"/>
    <w:rsid w:val="002E389E"/>
    <w:rsid w:val="002E38B4"/>
    <w:rsid w:val="002E38D3"/>
    <w:rsid w:val="002E38E6"/>
    <w:rsid w:val="002E399C"/>
    <w:rsid w:val="002E39EA"/>
    <w:rsid w:val="002E3A4E"/>
    <w:rsid w:val="002E3A57"/>
    <w:rsid w:val="002E3A85"/>
    <w:rsid w:val="002E3A9A"/>
    <w:rsid w:val="002E3ACC"/>
    <w:rsid w:val="002E3C62"/>
    <w:rsid w:val="002E3C91"/>
    <w:rsid w:val="002E3D1B"/>
    <w:rsid w:val="002E3D49"/>
    <w:rsid w:val="002E3DB0"/>
    <w:rsid w:val="002E3E5F"/>
    <w:rsid w:val="002E3E94"/>
    <w:rsid w:val="002E3EB7"/>
    <w:rsid w:val="002E3ECD"/>
    <w:rsid w:val="002E3EFA"/>
    <w:rsid w:val="002E3F04"/>
    <w:rsid w:val="002E3F4A"/>
    <w:rsid w:val="002E3F66"/>
    <w:rsid w:val="002E3F85"/>
    <w:rsid w:val="002E3FD0"/>
    <w:rsid w:val="002E3FD4"/>
    <w:rsid w:val="002E3FDA"/>
    <w:rsid w:val="002E40A8"/>
    <w:rsid w:val="002E413E"/>
    <w:rsid w:val="002E415C"/>
    <w:rsid w:val="002E41CA"/>
    <w:rsid w:val="002E41D8"/>
    <w:rsid w:val="002E4243"/>
    <w:rsid w:val="002E4251"/>
    <w:rsid w:val="002E42E5"/>
    <w:rsid w:val="002E4303"/>
    <w:rsid w:val="002E435F"/>
    <w:rsid w:val="002E4420"/>
    <w:rsid w:val="002E446E"/>
    <w:rsid w:val="002E44B9"/>
    <w:rsid w:val="002E451D"/>
    <w:rsid w:val="002E4570"/>
    <w:rsid w:val="002E457F"/>
    <w:rsid w:val="002E4596"/>
    <w:rsid w:val="002E4690"/>
    <w:rsid w:val="002E46A5"/>
    <w:rsid w:val="002E46CB"/>
    <w:rsid w:val="002E4702"/>
    <w:rsid w:val="002E4758"/>
    <w:rsid w:val="002E4768"/>
    <w:rsid w:val="002E4774"/>
    <w:rsid w:val="002E48B8"/>
    <w:rsid w:val="002E48C1"/>
    <w:rsid w:val="002E498D"/>
    <w:rsid w:val="002E499B"/>
    <w:rsid w:val="002E49E8"/>
    <w:rsid w:val="002E4B00"/>
    <w:rsid w:val="002E4BAF"/>
    <w:rsid w:val="002E4BCE"/>
    <w:rsid w:val="002E4C1D"/>
    <w:rsid w:val="002E4C8B"/>
    <w:rsid w:val="002E4C92"/>
    <w:rsid w:val="002E4CCB"/>
    <w:rsid w:val="002E4CD5"/>
    <w:rsid w:val="002E4D6F"/>
    <w:rsid w:val="002E4E18"/>
    <w:rsid w:val="002E4E34"/>
    <w:rsid w:val="002E4E73"/>
    <w:rsid w:val="002E4EA3"/>
    <w:rsid w:val="002E4EBA"/>
    <w:rsid w:val="002E4ECF"/>
    <w:rsid w:val="002E4F5A"/>
    <w:rsid w:val="002E4FA9"/>
    <w:rsid w:val="002E4FD9"/>
    <w:rsid w:val="002E508D"/>
    <w:rsid w:val="002E50A4"/>
    <w:rsid w:val="002E50BF"/>
    <w:rsid w:val="002E512D"/>
    <w:rsid w:val="002E51A3"/>
    <w:rsid w:val="002E520D"/>
    <w:rsid w:val="002E527A"/>
    <w:rsid w:val="002E52AE"/>
    <w:rsid w:val="002E52E8"/>
    <w:rsid w:val="002E533D"/>
    <w:rsid w:val="002E53E6"/>
    <w:rsid w:val="002E5480"/>
    <w:rsid w:val="002E54D5"/>
    <w:rsid w:val="002E5567"/>
    <w:rsid w:val="002E55E3"/>
    <w:rsid w:val="002E56C0"/>
    <w:rsid w:val="002E56E1"/>
    <w:rsid w:val="002E5716"/>
    <w:rsid w:val="002E57C3"/>
    <w:rsid w:val="002E583B"/>
    <w:rsid w:val="002E583E"/>
    <w:rsid w:val="002E584B"/>
    <w:rsid w:val="002E5879"/>
    <w:rsid w:val="002E58F8"/>
    <w:rsid w:val="002E590D"/>
    <w:rsid w:val="002E595E"/>
    <w:rsid w:val="002E59A1"/>
    <w:rsid w:val="002E59B5"/>
    <w:rsid w:val="002E59F6"/>
    <w:rsid w:val="002E5A33"/>
    <w:rsid w:val="002E5A73"/>
    <w:rsid w:val="002E5A80"/>
    <w:rsid w:val="002E5AB3"/>
    <w:rsid w:val="002E5BAA"/>
    <w:rsid w:val="002E5BC3"/>
    <w:rsid w:val="002E5C7C"/>
    <w:rsid w:val="002E5C8E"/>
    <w:rsid w:val="002E5C97"/>
    <w:rsid w:val="002E5CF1"/>
    <w:rsid w:val="002E5D1E"/>
    <w:rsid w:val="002E5D57"/>
    <w:rsid w:val="002E5D6C"/>
    <w:rsid w:val="002E5E37"/>
    <w:rsid w:val="002E5E65"/>
    <w:rsid w:val="002E5EA5"/>
    <w:rsid w:val="002E5EA7"/>
    <w:rsid w:val="002E5F2C"/>
    <w:rsid w:val="002E5F31"/>
    <w:rsid w:val="002E5F72"/>
    <w:rsid w:val="002E5F73"/>
    <w:rsid w:val="002E5F74"/>
    <w:rsid w:val="002E5FBB"/>
    <w:rsid w:val="002E5FCA"/>
    <w:rsid w:val="002E5FF1"/>
    <w:rsid w:val="002E6010"/>
    <w:rsid w:val="002E6045"/>
    <w:rsid w:val="002E607C"/>
    <w:rsid w:val="002E607F"/>
    <w:rsid w:val="002E60A7"/>
    <w:rsid w:val="002E60B4"/>
    <w:rsid w:val="002E60E7"/>
    <w:rsid w:val="002E6135"/>
    <w:rsid w:val="002E613A"/>
    <w:rsid w:val="002E61A3"/>
    <w:rsid w:val="002E6296"/>
    <w:rsid w:val="002E62BE"/>
    <w:rsid w:val="002E62D0"/>
    <w:rsid w:val="002E6338"/>
    <w:rsid w:val="002E6364"/>
    <w:rsid w:val="002E63A5"/>
    <w:rsid w:val="002E63CF"/>
    <w:rsid w:val="002E63F6"/>
    <w:rsid w:val="002E6425"/>
    <w:rsid w:val="002E6499"/>
    <w:rsid w:val="002E649D"/>
    <w:rsid w:val="002E6528"/>
    <w:rsid w:val="002E659B"/>
    <w:rsid w:val="002E65CB"/>
    <w:rsid w:val="002E6609"/>
    <w:rsid w:val="002E666E"/>
    <w:rsid w:val="002E66A4"/>
    <w:rsid w:val="002E66CF"/>
    <w:rsid w:val="002E6751"/>
    <w:rsid w:val="002E6768"/>
    <w:rsid w:val="002E6773"/>
    <w:rsid w:val="002E6776"/>
    <w:rsid w:val="002E6781"/>
    <w:rsid w:val="002E67BA"/>
    <w:rsid w:val="002E6833"/>
    <w:rsid w:val="002E6841"/>
    <w:rsid w:val="002E684B"/>
    <w:rsid w:val="002E694D"/>
    <w:rsid w:val="002E69C2"/>
    <w:rsid w:val="002E6A45"/>
    <w:rsid w:val="002E6AA5"/>
    <w:rsid w:val="002E6BDA"/>
    <w:rsid w:val="002E6C2F"/>
    <w:rsid w:val="002E6D18"/>
    <w:rsid w:val="002E6D43"/>
    <w:rsid w:val="002E6D90"/>
    <w:rsid w:val="002E6D91"/>
    <w:rsid w:val="002E6E24"/>
    <w:rsid w:val="002E6E45"/>
    <w:rsid w:val="002E6EB2"/>
    <w:rsid w:val="002E6EB7"/>
    <w:rsid w:val="002E6F05"/>
    <w:rsid w:val="002E6F1D"/>
    <w:rsid w:val="002E6F9E"/>
    <w:rsid w:val="002E6FDF"/>
    <w:rsid w:val="002E70B4"/>
    <w:rsid w:val="002E70DE"/>
    <w:rsid w:val="002E711B"/>
    <w:rsid w:val="002E7121"/>
    <w:rsid w:val="002E71A9"/>
    <w:rsid w:val="002E71AA"/>
    <w:rsid w:val="002E71BD"/>
    <w:rsid w:val="002E71DF"/>
    <w:rsid w:val="002E7238"/>
    <w:rsid w:val="002E726B"/>
    <w:rsid w:val="002E7285"/>
    <w:rsid w:val="002E72A2"/>
    <w:rsid w:val="002E7371"/>
    <w:rsid w:val="002E73AC"/>
    <w:rsid w:val="002E73F2"/>
    <w:rsid w:val="002E742C"/>
    <w:rsid w:val="002E7449"/>
    <w:rsid w:val="002E744A"/>
    <w:rsid w:val="002E7494"/>
    <w:rsid w:val="002E7495"/>
    <w:rsid w:val="002E749E"/>
    <w:rsid w:val="002E74BB"/>
    <w:rsid w:val="002E74D3"/>
    <w:rsid w:val="002E74F6"/>
    <w:rsid w:val="002E7512"/>
    <w:rsid w:val="002E75A8"/>
    <w:rsid w:val="002E75BA"/>
    <w:rsid w:val="002E75BB"/>
    <w:rsid w:val="002E75E4"/>
    <w:rsid w:val="002E7663"/>
    <w:rsid w:val="002E7698"/>
    <w:rsid w:val="002E7776"/>
    <w:rsid w:val="002E778B"/>
    <w:rsid w:val="002E77BF"/>
    <w:rsid w:val="002E788C"/>
    <w:rsid w:val="002E78A7"/>
    <w:rsid w:val="002E78A9"/>
    <w:rsid w:val="002E78D0"/>
    <w:rsid w:val="002E7A19"/>
    <w:rsid w:val="002E7A85"/>
    <w:rsid w:val="002E7B08"/>
    <w:rsid w:val="002E7B3F"/>
    <w:rsid w:val="002E7B8A"/>
    <w:rsid w:val="002E7BF2"/>
    <w:rsid w:val="002E7C0A"/>
    <w:rsid w:val="002E7C3E"/>
    <w:rsid w:val="002E7C83"/>
    <w:rsid w:val="002E7D02"/>
    <w:rsid w:val="002E7D62"/>
    <w:rsid w:val="002E7DA8"/>
    <w:rsid w:val="002E7DAC"/>
    <w:rsid w:val="002E7DC1"/>
    <w:rsid w:val="002E7DEB"/>
    <w:rsid w:val="002E7E2D"/>
    <w:rsid w:val="002E7E9A"/>
    <w:rsid w:val="002E7E9E"/>
    <w:rsid w:val="002E7ED0"/>
    <w:rsid w:val="002E7EDD"/>
    <w:rsid w:val="002E7EF9"/>
    <w:rsid w:val="002E7FAD"/>
    <w:rsid w:val="002E7FB9"/>
    <w:rsid w:val="002E7FC1"/>
    <w:rsid w:val="002E7FC4"/>
    <w:rsid w:val="002F000F"/>
    <w:rsid w:val="002F0016"/>
    <w:rsid w:val="002F0053"/>
    <w:rsid w:val="002F0096"/>
    <w:rsid w:val="002F00E2"/>
    <w:rsid w:val="002F0136"/>
    <w:rsid w:val="002F01BB"/>
    <w:rsid w:val="002F01BC"/>
    <w:rsid w:val="002F01C8"/>
    <w:rsid w:val="002F01EC"/>
    <w:rsid w:val="002F026E"/>
    <w:rsid w:val="002F0271"/>
    <w:rsid w:val="002F02E8"/>
    <w:rsid w:val="002F0336"/>
    <w:rsid w:val="002F0373"/>
    <w:rsid w:val="002F03CF"/>
    <w:rsid w:val="002F03D2"/>
    <w:rsid w:val="002F03E5"/>
    <w:rsid w:val="002F041F"/>
    <w:rsid w:val="002F043C"/>
    <w:rsid w:val="002F0454"/>
    <w:rsid w:val="002F0459"/>
    <w:rsid w:val="002F04F8"/>
    <w:rsid w:val="002F0520"/>
    <w:rsid w:val="002F0541"/>
    <w:rsid w:val="002F0542"/>
    <w:rsid w:val="002F05E7"/>
    <w:rsid w:val="002F065D"/>
    <w:rsid w:val="002F0666"/>
    <w:rsid w:val="002F067A"/>
    <w:rsid w:val="002F0680"/>
    <w:rsid w:val="002F06B6"/>
    <w:rsid w:val="002F06BB"/>
    <w:rsid w:val="002F073C"/>
    <w:rsid w:val="002F07BC"/>
    <w:rsid w:val="002F07D1"/>
    <w:rsid w:val="002F07F1"/>
    <w:rsid w:val="002F0813"/>
    <w:rsid w:val="002F0893"/>
    <w:rsid w:val="002F08A3"/>
    <w:rsid w:val="002F08AB"/>
    <w:rsid w:val="002F08D3"/>
    <w:rsid w:val="002F08E5"/>
    <w:rsid w:val="002F08F2"/>
    <w:rsid w:val="002F0A70"/>
    <w:rsid w:val="002F0ACF"/>
    <w:rsid w:val="002F0B3D"/>
    <w:rsid w:val="002F0B5C"/>
    <w:rsid w:val="002F0B87"/>
    <w:rsid w:val="002F0B91"/>
    <w:rsid w:val="002F0B9C"/>
    <w:rsid w:val="002F0BC7"/>
    <w:rsid w:val="002F0C67"/>
    <w:rsid w:val="002F0D95"/>
    <w:rsid w:val="002F0E95"/>
    <w:rsid w:val="002F0F22"/>
    <w:rsid w:val="002F1003"/>
    <w:rsid w:val="002F1033"/>
    <w:rsid w:val="002F107A"/>
    <w:rsid w:val="002F108A"/>
    <w:rsid w:val="002F10DE"/>
    <w:rsid w:val="002F1156"/>
    <w:rsid w:val="002F11AC"/>
    <w:rsid w:val="002F11BC"/>
    <w:rsid w:val="002F11DD"/>
    <w:rsid w:val="002F1216"/>
    <w:rsid w:val="002F1227"/>
    <w:rsid w:val="002F1228"/>
    <w:rsid w:val="002F128B"/>
    <w:rsid w:val="002F12E4"/>
    <w:rsid w:val="002F13D4"/>
    <w:rsid w:val="002F13EB"/>
    <w:rsid w:val="002F1419"/>
    <w:rsid w:val="002F142C"/>
    <w:rsid w:val="002F1488"/>
    <w:rsid w:val="002F1507"/>
    <w:rsid w:val="002F1643"/>
    <w:rsid w:val="002F1657"/>
    <w:rsid w:val="002F168A"/>
    <w:rsid w:val="002F1733"/>
    <w:rsid w:val="002F1778"/>
    <w:rsid w:val="002F179F"/>
    <w:rsid w:val="002F17AD"/>
    <w:rsid w:val="002F17EE"/>
    <w:rsid w:val="002F1865"/>
    <w:rsid w:val="002F18B3"/>
    <w:rsid w:val="002F18B7"/>
    <w:rsid w:val="002F190B"/>
    <w:rsid w:val="002F195F"/>
    <w:rsid w:val="002F1A10"/>
    <w:rsid w:val="002F1A3E"/>
    <w:rsid w:val="002F1A68"/>
    <w:rsid w:val="002F1AAF"/>
    <w:rsid w:val="002F1AB5"/>
    <w:rsid w:val="002F1B43"/>
    <w:rsid w:val="002F1B7D"/>
    <w:rsid w:val="002F1BAE"/>
    <w:rsid w:val="002F1BEA"/>
    <w:rsid w:val="002F1C2C"/>
    <w:rsid w:val="002F1C6A"/>
    <w:rsid w:val="002F1D0F"/>
    <w:rsid w:val="002F1D58"/>
    <w:rsid w:val="002F1D81"/>
    <w:rsid w:val="002F1E16"/>
    <w:rsid w:val="002F1EAC"/>
    <w:rsid w:val="002F1EC5"/>
    <w:rsid w:val="002F1EEE"/>
    <w:rsid w:val="002F1EF2"/>
    <w:rsid w:val="002F1EFD"/>
    <w:rsid w:val="002F1F4C"/>
    <w:rsid w:val="002F1FBD"/>
    <w:rsid w:val="002F2014"/>
    <w:rsid w:val="002F2018"/>
    <w:rsid w:val="002F2024"/>
    <w:rsid w:val="002F203B"/>
    <w:rsid w:val="002F21D6"/>
    <w:rsid w:val="002F222E"/>
    <w:rsid w:val="002F2236"/>
    <w:rsid w:val="002F24E5"/>
    <w:rsid w:val="002F2506"/>
    <w:rsid w:val="002F2517"/>
    <w:rsid w:val="002F2553"/>
    <w:rsid w:val="002F26D3"/>
    <w:rsid w:val="002F2712"/>
    <w:rsid w:val="002F2758"/>
    <w:rsid w:val="002F27B9"/>
    <w:rsid w:val="002F2859"/>
    <w:rsid w:val="002F2879"/>
    <w:rsid w:val="002F28A9"/>
    <w:rsid w:val="002F28AE"/>
    <w:rsid w:val="002F28B9"/>
    <w:rsid w:val="002F2946"/>
    <w:rsid w:val="002F294D"/>
    <w:rsid w:val="002F29F6"/>
    <w:rsid w:val="002F2A69"/>
    <w:rsid w:val="002F2B0D"/>
    <w:rsid w:val="002F2B87"/>
    <w:rsid w:val="002F2B8C"/>
    <w:rsid w:val="002F2BDC"/>
    <w:rsid w:val="002F2C39"/>
    <w:rsid w:val="002F2CB0"/>
    <w:rsid w:val="002F2CFA"/>
    <w:rsid w:val="002F2CFB"/>
    <w:rsid w:val="002F2D7E"/>
    <w:rsid w:val="002F2D95"/>
    <w:rsid w:val="002F2DB1"/>
    <w:rsid w:val="002F2DFE"/>
    <w:rsid w:val="002F2E2D"/>
    <w:rsid w:val="002F2EDC"/>
    <w:rsid w:val="002F2F36"/>
    <w:rsid w:val="002F2F74"/>
    <w:rsid w:val="002F2FFF"/>
    <w:rsid w:val="002F3016"/>
    <w:rsid w:val="002F3065"/>
    <w:rsid w:val="002F31B7"/>
    <w:rsid w:val="002F31C9"/>
    <w:rsid w:val="002F320E"/>
    <w:rsid w:val="002F3266"/>
    <w:rsid w:val="002F329B"/>
    <w:rsid w:val="002F3332"/>
    <w:rsid w:val="002F33A7"/>
    <w:rsid w:val="002F33C6"/>
    <w:rsid w:val="002F3477"/>
    <w:rsid w:val="002F34E6"/>
    <w:rsid w:val="002F3521"/>
    <w:rsid w:val="002F361C"/>
    <w:rsid w:val="002F36C1"/>
    <w:rsid w:val="002F36E2"/>
    <w:rsid w:val="002F37BF"/>
    <w:rsid w:val="002F3860"/>
    <w:rsid w:val="002F3867"/>
    <w:rsid w:val="002F38B1"/>
    <w:rsid w:val="002F3938"/>
    <w:rsid w:val="002F3A15"/>
    <w:rsid w:val="002F3A4D"/>
    <w:rsid w:val="002F3A55"/>
    <w:rsid w:val="002F3A5B"/>
    <w:rsid w:val="002F3A5C"/>
    <w:rsid w:val="002F3A63"/>
    <w:rsid w:val="002F3B21"/>
    <w:rsid w:val="002F3B92"/>
    <w:rsid w:val="002F3BC5"/>
    <w:rsid w:val="002F3C26"/>
    <w:rsid w:val="002F3C2E"/>
    <w:rsid w:val="002F3CFF"/>
    <w:rsid w:val="002F3D10"/>
    <w:rsid w:val="002F3D20"/>
    <w:rsid w:val="002F3D4E"/>
    <w:rsid w:val="002F3D5C"/>
    <w:rsid w:val="002F3D64"/>
    <w:rsid w:val="002F3D6A"/>
    <w:rsid w:val="002F3DBA"/>
    <w:rsid w:val="002F3DE4"/>
    <w:rsid w:val="002F3E10"/>
    <w:rsid w:val="002F3E18"/>
    <w:rsid w:val="002F3E43"/>
    <w:rsid w:val="002F3E4A"/>
    <w:rsid w:val="002F3EC2"/>
    <w:rsid w:val="002F3F25"/>
    <w:rsid w:val="002F3F61"/>
    <w:rsid w:val="002F3FC2"/>
    <w:rsid w:val="002F403B"/>
    <w:rsid w:val="002F404B"/>
    <w:rsid w:val="002F4117"/>
    <w:rsid w:val="002F432C"/>
    <w:rsid w:val="002F4365"/>
    <w:rsid w:val="002F4399"/>
    <w:rsid w:val="002F4464"/>
    <w:rsid w:val="002F44C2"/>
    <w:rsid w:val="002F44DE"/>
    <w:rsid w:val="002F4540"/>
    <w:rsid w:val="002F456C"/>
    <w:rsid w:val="002F45BF"/>
    <w:rsid w:val="002F4765"/>
    <w:rsid w:val="002F477F"/>
    <w:rsid w:val="002F4892"/>
    <w:rsid w:val="002F48CF"/>
    <w:rsid w:val="002F48D4"/>
    <w:rsid w:val="002F48ED"/>
    <w:rsid w:val="002F4A91"/>
    <w:rsid w:val="002F4ACF"/>
    <w:rsid w:val="002F4AD1"/>
    <w:rsid w:val="002F4AF9"/>
    <w:rsid w:val="002F4B28"/>
    <w:rsid w:val="002F4C71"/>
    <w:rsid w:val="002F4C7E"/>
    <w:rsid w:val="002F4C84"/>
    <w:rsid w:val="002F4CF7"/>
    <w:rsid w:val="002F4D24"/>
    <w:rsid w:val="002F4D45"/>
    <w:rsid w:val="002F4DC8"/>
    <w:rsid w:val="002F4DE4"/>
    <w:rsid w:val="002F4E5A"/>
    <w:rsid w:val="002F4E7D"/>
    <w:rsid w:val="002F4E7E"/>
    <w:rsid w:val="002F4EE0"/>
    <w:rsid w:val="002F4EE2"/>
    <w:rsid w:val="002F4EE9"/>
    <w:rsid w:val="002F4F58"/>
    <w:rsid w:val="002F4F74"/>
    <w:rsid w:val="002F4FC4"/>
    <w:rsid w:val="002F4FC7"/>
    <w:rsid w:val="002F4FCE"/>
    <w:rsid w:val="002F4FE3"/>
    <w:rsid w:val="002F5043"/>
    <w:rsid w:val="002F50BF"/>
    <w:rsid w:val="002F50CA"/>
    <w:rsid w:val="002F514A"/>
    <w:rsid w:val="002F5218"/>
    <w:rsid w:val="002F521E"/>
    <w:rsid w:val="002F5282"/>
    <w:rsid w:val="002F5298"/>
    <w:rsid w:val="002F52A7"/>
    <w:rsid w:val="002F52A8"/>
    <w:rsid w:val="002F52BB"/>
    <w:rsid w:val="002F5382"/>
    <w:rsid w:val="002F53E0"/>
    <w:rsid w:val="002F5416"/>
    <w:rsid w:val="002F5487"/>
    <w:rsid w:val="002F549C"/>
    <w:rsid w:val="002F54DD"/>
    <w:rsid w:val="002F553F"/>
    <w:rsid w:val="002F5541"/>
    <w:rsid w:val="002F5649"/>
    <w:rsid w:val="002F567C"/>
    <w:rsid w:val="002F5777"/>
    <w:rsid w:val="002F577E"/>
    <w:rsid w:val="002F57ED"/>
    <w:rsid w:val="002F5813"/>
    <w:rsid w:val="002F5829"/>
    <w:rsid w:val="002F58C3"/>
    <w:rsid w:val="002F58E6"/>
    <w:rsid w:val="002F59C0"/>
    <w:rsid w:val="002F59E6"/>
    <w:rsid w:val="002F5B80"/>
    <w:rsid w:val="002F5B8A"/>
    <w:rsid w:val="002F5CB7"/>
    <w:rsid w:val="002F5CDD"/>
    <w:rsid w:val="002F5D55"/>
    <w:rsid w:val="002F5D97"/>
    <w:rsid w:val="002F5DF4"/>
    <w:rsid w:val="002F5E4F"/>
    <w:rsid w:val="002F5ECD"/>
    <w:rsid w:val="002F5F3A"/>
    <w:rsid w:val="002F5F40"/>
    <w:rsid w:val="002F5F6E"/>
    <w:rsid w:val="002F5FAC"/>
    <w:rsid w:val="002F6023"/>
    <w:rsid w:val="002F6044"/>
    <w:rsid w:val="002F612B"/>
    <w:rsid w:val="002F61F0"/>
    <w:rsid w:val="002F6255"/>
    <w:rsid w:val="002F6280"/>
    <w:rsid w:val="002F62A5"/>
    <w:rsid w:val="002F6355"/>
    <w:rsid w:val="002F645E"/>
    <w:rsid w:val="002F6462"/>
    <w:rsid w:val="002F6479"/>
    <w:rsid w:val="002F64A5"/>
    <w:rsid w:val="002F652F"/>
    <w:rsid w:val="002F653A"/>
    <w:rsid w:val="002F6571"/>
    <w:rsid w:val="002F65B3"/>
    <w:rsid w:val="002F65F7"/>
    <w:rsid w:val="002F6615"/>
    <w:rsid w:val="002F665C"/>
    <w:rsid w:val="002F6689"/>
    <w:rsid w:val="002F66FF"/>
    <w:rsid w:val="002F6730"/>
    <w:rsid w:val="002F6780"/>
    <w:rsid w:val="002F67D3"/>
    <w:rsid w:val="002F67E1"/>
    <w:rsid w:val="002F67F0"/>
    <w:rsid w:val="002F6813"/>
    <w:rsid w:val="002F683B"/>
    <w:rsid w:val="002F6840"/>
    <w:rsid w:val="002F6846"/>
    <w:rsid w:val="002F68D2"/>
    <w:rsid w:val="002F6944"/>
    <w:rsid w:val="002F6951"/>
    <w:rsid w:val="002F6972"/>
    <w:rsid w:val="002F6A80"/>
    <w:rsid w:val="002F6AB0"/>
    <w:rsid w:val="002F6ACE"/>
    <w:rsid w:val="002F6AE8"/>
    <w:rsid w:val="002F6AE9"/>
    <w:rsid w:val="002F6BBF"/>
    <w:rsid w:val="002F6BFA"/>
    <w:rsid w:val="002F6C22"/>
    <w:rsid w:val="002F6CEE"/>
    <w:rsid w:val="002F6D00"/>
    <w:rsid w:val="002F6D31"/>
    <w:rsid w:val="002F6D32"/>
    <w:rsid w:val="002F6D86"/>
    <w:rsid w:val="002F6D89"/>
    <w:rsid w:val="002F6DAC"/>
    <w:rsid w:val="002F6DBA"/>
    <w:rsid w:val="002F6E11"/>
    <w:rsid w:val="002F6E5E"/>
    <w:rsid w:val="002F6EAB"/>
    <w:rsid w:val="002F6EED"/>
    <w:rsid w:val="002F6F28"/>
    <w:rsid w:val="002F6F38"/>
    <w:rsid w:val="002F6FA3"/>
    <w:rsid w:val="002F6FB3"/>
    <w:rsid w:val="002F6FC2"/>
    <w:rsid w:val="002F7027"/>
    <w:rsid w:val="002F7040"/>
    <w:rsid w:val="002F70A6"/>
    <w:rsid w:val="002F7135"/>
    <w:rsid w:val="002F7152"/>
    <w:rsid w:val="002F715B"/>
    <w:rsid w:val="002F7231"/>
    <w:rsid w:val="002F72EC"/>
    <w:rsid w:val="002F732D"/>
    <w:rsid w:val="002F7340"/>
    <w:rsid w:val="002F7353"/>
    <w:rsid w:val="002F7360"/>
    <w:rsid w:val="002F737E"/>
    <w:rsid w:val="002F7383"/>
    <w:rsid w:val="002F73D7"/>
    <w:rsid w:val="002F73D9"/>
    <w:rsid w:val="002F748D"/>
    <w:rsid w:val="002F74A5"/>
    <w:rsid w:val="002F74CB"/>
    <w:rsid w:val="002F74F1"/>
    <w:rsid w:val="002F755B"/>
    <w:rsid w:val="002F75A2"/>
    <w:rsid w:val="002F75AB"/>
    <w:rsid w:val="002F75D9"/>
    <w:rsid w:val="002F762D"/>
    <w:rsid w:val="002F76A7"/>
    <w:rsid w:val="002F776E"/>
    <w:rsid w:val="002F781A"/>
    <w:rsid w:val="002F786A"/>
    <w:rsid w:val="002F78C3"/>
    <w:rsid w:val="002F78CD"/>
    <w:rsid w:val="002F790D"/>
    <w:rsid w:val="002F79A4"/>
    <w:rsid w:val="002F79B7"/>
    <w:rsid w:val="002F79E9"/>
    <w:rsid w:val="002F7A45"/>
    <w:rsid w:val="002F7A85"/>
    <w:rsid w:val="002F7A90"/>
    <w:rsid w:val="002F7B60"/>
    <w:rsid w:val="002F7B62"/>
    <w:rsid w:val="002F7B69"/>
    <w:rsid w:val="002F7BD4"/>
    <w:rsid w:val="002F7C1F"/>
    <w:rsid w:val="002F7CA0"/>
    <w:rsid w:val="002F7CA5"/>
    <w:rsid w:val="002F7CB1"/>
    <w:rsid w:val="002F7CE4"/>
    <w:rsid w:val="002F7D38"/>
    <w:rsid w:val="002F7DBA"/>
    <w:rsid w:val="002F7E06"/>
    <w:rsid w:val="002F7E34"/>
    <w:rsid w:val="002F7E6C"/>
    <w:rsid w:val="002F7F1B"/>
    <w:rsid w:val="002F7F83"/>
    <w:rsid w:val="002F7F8A"/>
    <w:rsid w:val="002F7FB3"/>
    <w:rsid w:val="002F7FE0"/>
    <w:rsid w:val="003000E6"/>
    <w:rsid w:val="00300113"/>
    <w:rsid w:val="00300121"/>
    <w:rsid w:val="003001BC"/>
    <w:rsid w:val="003001E0"/>
    <w:rsid w:val="0030025D"/>
    <w:rsid w:val="003002FA"/>
    <w:rsid w:val="00300340"/>
    <w:rsid w:val="003003DC"/>
    <w:rsid w:val="0030044E"/>
    <w:rsid w:val="003004AA"/>
    <w:rsid w:val="003004AC"/>
    <w:rsid w:val="003004D6"/>
    <w:rsid w:val="00300552"/>
    <w:rsid w:val="00300576"/>
    <w:rsid w:val="0030059F"/>
    <w:rsid w:val="003005A2"/>
    <w:rsid w:val="003005CF"/>
    <w:rsid w:val="0030062B"/>
    <w:rsid w:val="0030067F"/>
    <w:rsid w:val="0030078C"/>
    <w:rsid w:val="003007AE"/>
    <w:rsid w:val="00300823"/>
    <w:rsid w:val="00300906"/>
    <w:rsid w:val="00300963"/>
    <w:rsid w:val="00300969"/>
    <w:rsid w:val="00300980"/>
    <w:rsid w:val="003009ED"/>
    <w:rsid w:val="00300A08"/>
    <w:rsid w:val="00300A8F"/>
    <w:rsid w:val="00300B02"/>
    <w:rsid w:val="00300C5A"/>
    <w:rsid w:val="00300CA7"/>
    <w:rsid w:val="00300CA9"/>
    <w:rsid w:val="00300D0E"/>
    <w:rsid w:val="00300DB3"/>
    <w:rsid w:val="00300E8C"/>
    <w:rsid w:val="00300E92"/>
    <w:rsid w:val="00300ED9"/>
    <w:rsid w:val="00300EEB"/>
    <w:rsid w:val="00300F26"/>
    <w:rsid w:val="00301025"/>
    <w:rsid w:val="00301041"/>
    <w:rsid w:val="0030104F"/>
    <w:rsid w:val="003010B1"/>
    <w:rsid w:val="003010B7"/>
    <w:rsid w:val="003010C0"/>
    <w:rsid w:val="003010D5"/>
    <w:rsid w:val="003010E9"/>
    <w:rsid w:val="003010F8"/>
    <w:rsid w:val="003011EC"/>
    <w:rsid w:val="00301222"/>
    <w:rsid w:val="00301269"/>
    <w:rsid w:val="0030131F"/>
    <w:rsid w:val="00301339"/>
    <w:rsid w:val="00301348"/>
    <w:rsid w:val="003013FA"/>
    <w:rsid w:val="00301439"/>
    <w:rsid w:val="0030143A"/>
    <w:rsid w:val="003014C9"/>
    <w:rsid w:val="003014CB"/>
    <w:rsid w:val="00301578"/>
    <w:rsid w:val="003015CB"/>
    <w:rsid w:val="003015F8"/>
    <w:rsid w:val="00301691"/>
    <w:rsid w:val="003016A2"/>
    <w:rsid w:val="003016E6"/>
    <w:rsid w:val="003017E1"/>
    <w:rsid w:val="00301809"/>
    <w:rsid w:val="00301821"/>
    <w:rsid w:val="00301827"/>
    <w:rsid w:val="003018EA"/>
    <w:rsid w:val="003019A9"/>
    <w:rsid w:val="00301A08"/>
    <w:rsid w:val="00301A13"/>
    <w:rsid w:val="00301B11"/>
    <w:rsid w:val="00301B18"/>
    <w:rsid w:val="00301B1D"/>
    <w:rsid w:val="00301B27"/>
    <w:rsid w:val="00301B66"/>
    <w:rsid w:val="00301BA5"/>
    <w:rsid w:val="00301C2C"/>
    <w:rsid w:val="00301D04"/>
    <w:rsid w:val="00301D13"/>
    <w:rsid w:val="00301D71"/>
    <w:rsid w:val="00301DE7"/>
    <w:rsid w:val="00301E2D"/>
    <w:rsid w:val="00301F0E"/>
    <w:rsid w:val="00301F1A"/>
    <w:rsid w:val="00301F5B"/>
    <w:rsid w:val="00301F64"/>
    <w:rsid w:val="00301FB4"/>
    <w:rsid w:val="0030203D"/>
    <w:rsid w:val="00302052"/>
    <w:rsid w:val="0030205E"/>
    <w:rsid w:val="003021ED"/>
    <w:rsid w:val="00302237"/>
    <w:rsid w:val="00302254"/>
    <w:rsid w:val="00302257"/>
    <w:rsid w:val="0030229B"/>
    <w:rsid w:val="003022A9"/>
    <w:rsid w:val="003022EA"/>
    <w:rsid w:val="0030239B"/>
    <w:rsid w:val="0030240B"/>
    <w:rsid w:val="003024E2"/>
    <w:rsid w:val="003024F0"/>
    <w:rsid w:val="003024FF"/>
    <w:rsid w:val="0030250F"/>
    <w:rsid w:val="0030258B"/>
    <w:rsid w:val="00302597"/>
    <w:rsid w:val="0030262D"/>
    <w:rsid w:val="00302698"/>
    <w:rsid w:val="0030269A"/>
    <w:rsid w:val="00302764"/>
    <w:rsid w:val="00302841"/>
    <w:rsid w:val="003028F9"/>
    <w:rsid w:val="00302986"/>
    <w:rsid w:val="00302A40"/>
    <w:rsid w:val="00302A5F"/>
    <w:rsid w:val="00302A74"/>
    <w:rsid w:val="00302AB6"/>
    <w:rsid w:val="00302ACC"/>
    <w:rsid w:val="00302AF8"/>
    <w:rsid w:val="00302B29"/>
    <w:rsid w:val="00302C5B"/>
    <w:rsid w:val="00302C9F"/>
    <w:rsid w:val="00302CB0"/>
    <w:rsid w:val="00302D11"/>
    <w:rsid w:val="00302D1D"/>
    <w:rsid w:val="00302D49"/>
    <w:rsid w:val="00302D7A"/>
    <w:rsid w:val="00302DCA"/>
    <w:rsid w:val="00302E18"/>
    <w:rsid w:val="00302E53"/>
    <w:rsid w:val="00302E80"/>
    <w:rsid w:val="00302EDE"/>
    <w:rsid w:val="00302F00"/>
    <w:rsid w:val="00302F47"/>
    <w:rsid w:val="00302F50"/>
    <w:rsid w:val="00302F65"/>
    <w:rsid w:val="00302FE4"/>
    <w:rsid w:val="00303002"/>
    <w:rsid w:val="00303035"/>
    <w:rsid w:val="003030B4"/>
    <w:rsid w:val="003030C5"/>
    <w:rsid w:val="00303100"/>
    <w:rsid w:val="0030318A"/>
    <w:rsid w:val="003031AD"/>
    <w:rsid w:val="0030323E"/>
    <w:rsid w:val="0030325A"/>
    <w:rsid w:val="0030329D"/>
    <w:rsid w:val="003033FA"/>
    <w:rsid w:val="0030343B"/>
    <w:rsid w:val="0030350E"/>
    <w:rsid w:val="00303571"/>
    <w:rsid w:val="0030363E"/>
    <w:rsid w:val="00303693"/>
    <w:rsid w:val="003036C5"/>
    <w:rsid w:val="003036E3"/>
    <w:rsid w:val="00303781"/>
    <w:rsid w:val="003037AA"/>
    <w:rsid w:val="003037B6"/>
    <w:rsid w:val="003037C8"/>
    <w:rsid w:val="003037F5"/>
    <w:rsid w:val="003037FE"/>
    <w:rsid w:val="00303808"/>
    <w:rsid w:val="00303849"/>
    <w:rsid w:val="003038F2"/>
    <w:rsid w:val="00303951"/>
    <w:rsid w:val="00303965"/>
    <w:rsid w:val="003039B0"/>
    <w:rsid w:val="003039F0"/>
    <w:rsid w:val="00303A00"/>
    <w:rsid w:val="00303A03"/>
    <w:rsid w:val="00303A2D"/>
    <w:rsid w:val="00303A37"/>
    <w:rsid w:val="00303A77"/>
    <w:rsid w:val="00303B09"/>
    <w:rsid w:val="00303B10"/>
    <w:rsid w:val="00303B52"/>
    <w:rsid w:val="00303B58"/>
    <w:rsid w:val="00303B69"/>
    <w:rsid w:val="00303BA9"/>
    <w:rsid w:val="00303C27"/>
    <w:rsid w:val="00303CD2"/>
    <w:rsid w:val="00303CE6"/>
    <w:rsid w:val="00303D4F"/>
    <w:rsid w:val="00303DFB"/>
    <w:rsid w:val="00303E18"/>
    <w:rsid w:val="00303E4D"/>
    <w:rsid w:val="00303E9E"/>
    <w:rsid w:val="00303EB7"/>
    <w:rsid w:val="00303EE1"/>
    <w:rsid w:val="00303EF8"/>
    <w:rsid w:val="00303F3E"/>
    <w:rsid w:val="00303F9A"/>
    <w:rsid w:val="00303FE7"/>
    <w:rsid w:val="0030406A"/>
    <w:rsid w:val="00304176"/>
    <w:rsid w:val="003042B4"/>
    <w:rsid w:val="003042F0"/>
    <w:rsid w:val="003043EC"/>
    <w:rsid w:val="003044AA"/>
    <w:rsid w:val="003044AF"/>
    <w:rsid w:val="003044E1"/>
    <w:rsid w:val="0030453A"/>
    <w:rsid w:val="00304557"/>
    <w:rsid w:val="003045C1"/>
    <w:rsid w:val="003045C5"/>
    <w:rsid w:val="003045EF"/>
    <w:rsid w:val="003045F3"/>
    <w:rsid w:val="00304628"/>
    <w:rsid w:val="003046B7"/>
    <w:rsid w:val="0030470F"/>
    <w:rsid w:val="00304732"/>
    <w:rsid w:val="00304748"/>
    <w:rsid w:val="0030475E"/>
    <w:rsid w:val="00304795"/>
    <w:rsid w:val="0030487A"/>
    <w:rsid w:val="003048E8"/>
    <w:rsid w:val="003049C4"/>
    <w:rsid w:val="003049CB"/>
    <w:rsid w:val="00304A36"/>
    <w:rsid w:val="00304A70"/>
    <w:rsid w:val="00304ACA"/>
    <w:rsid w:val="00304B76"/>
    <w:rsid w:val="00304BC8"/>
    <w:rsid w:val="00304BFE"/>
    <w:rsid w:val="00304CDB"/>
    <w:rsid w:val="00304CF2"/>
    <w:rsid w:val="00304CFE"/>
    <w:rsid w:val="00304D72"/>
    <w:rsid w:val="00304E56"/>
    <w:rsid w:val="00304E66"/>
    <w:rsid w:val="00304EAF"/>
    <w:rsid w:val="00304F56"/>
    <w:rsid w:val="00304F93"/>
    <w:rsid w:val="00304FA2"/>
    <w:rsid w:val="00304FB9"/>
    <w:rsid w:val="00304FC5"/>
    <w:rsid w:val="0030503B"/>
    <w:rsid w:val="0030504F"/>
    <w:rsid w:val="00305060"/>
    <w:rsid w:val="00305068"/>
    <w:rsid w:val="003050AD"/>
    <w:rsid w:val="003050E3"/>
    <w:rsid w:val="003051D3"/>
    <w:rsid w:val="003053A2"/>
    <w:rsid w:val="003053C8"/>
    <w:rsid w:val="003054CA"/>
    <w:rsid w:val="003054DF"/>
    <w:rsid w:val="003055DD"/>
    <w:rsid w:val="00305613"/>
    <w:rsid w:val="0030563A"/>
    <w:rsid w:val="00305640"/>
    <w:rsid w:val="003056C5"/>
    <w:rsid w:val="003056E1"/>
    <w:rsid w:val="0030570E"/>
    <w:rsid w:val="00305762"/>
    <w:rsid w:val="00305812"/>
    <w:rsid w:val="003058CF"/>
    <w:rsid w:val="003058DB"/>
    <w:rsid w:val="00305917"/>
    <w:rsid w:val="003059BA"/>
    <w:rsid w:val="003059BB"/>
    <w:rsid w:val="003059FF"/>
    <w:rsid w:val="00305A11"/>
    <w:rsid w:val="00305A26"/>
    <w:rsid w:val="00305A35"/>
    <w:rsid w:val="00305A4B"/>
    <w:rsid w:val="00305A75"/>
    <w:rsid w:val="00305AE6"/>
    <w:rsid w:val="00305B04"/>
    <w:rsid w:val="00305B0B"/>
    <w:rsid w:val="00305B54"/>
    <w:rsid w:val="00305B82"/>
    <w:rsid w:val="00305B97"/>
    <w:rsid w:val="00305BF0"/>
    <w:rsid w:val="00305D21"/>
    <w:rsid w:val="00305D27"/>
    <w:rsid w:val="00305D57"/>
    <w:rsid w:val="00305D64"/>
    <w:rsid w:val="00305D6A"/>
    <w:rsid w:val="00305D95"/>
    <w:rsid w:val="00305D98"/>
    <w:rsid w:val="00305DC6"/>
    <w:rsid w:val="00305E44"/>
    <w:rsid w:val="00305EF6"/>
    <w:rsid w:val="00305F8C"/>
    <w:rsid w:val="00305F99"/>
    <w:rsid w:val="00305FC7"/>
    <w:rsid w:val="00305FD4"/>
    <w:rsid w:val="00306054"/>
    <w:rsid w:val="0030606C"/>
    <w:rsid w:val="0030607D"/>
    <w:rsid w:val="00306093"/>
    <w:rsid w:val="00306187"/>
    <w:rsid w:val="0030618F"/>
    <w:rsid w:val="0030619A"/>
    <w:rsid w:val="003061A9"/>
    <w:rsid w:val="003061AC"/>
    <w:rsid w:val="003061C8"/>
    <w:rsid w:val="00306208"/>
    <w:rsid w:val="00306244"/>
    <w:rsid w:val="00306262"/>
    <w:rsid w:val="003062E5"/>
    <w:rsid w:val="00306303"/>
    <w:rsid w:val="0030632C"/>
    <w:rsid w:val="003063BB"/>
    <w:rsid w:val="003063F8"/>
    <w:rsid w:val="003063FD"/>
    <w:rsid w:val="003064A2"/>
    <w:rsid w:val="003064F4"/>
    <w:rsid w:val="00306536"/>
    <w:rsid w:val="0030664D"/>
    <w:rsid w:val="003066F0"/>
    <w:rsid w:val="00306738"/>
    <w:rsid w:val="00306753"/>
    <w:rsid w:val="00306788"/>
    <w:rsid w:val="003067E3"/>
    <w:rsid w:val="00306806"/>
    <w:rsid w:val="0030680A"/>
    <w:rsid w:val="00306818"/>
    <w:rsid w:val="0030691C"/>
    <w:rsid w:val="00306931"/>
    <w:rsid w:val="00306A23"/>
    <w:rsid w:val="00306A41"/>
    <w:rsid w:val="00306BD1"/>
    <w:rsid w:val="00306BD3"/>
    <w:rsid w:val="00306C09"/>
    <w:rsid w:val="00306C12"/>
    <w:rsid w:val="00306C2C"/>
    <w:rsid w:val="00306C59"/>
    <w:rsid w:val="00306D08"/>
    <w:rsid w:val="00306D3D"/>
    <w:rsid w:val="00306DED"/>
    <w:rsid w:val="00306DEF"/>
    <w:rsid w:val="00306E0B"/>
    <w:rsid w:val="00306E76"/>
    <w:rsid w:val="00306E8C"/>
    <w:rsid w:val="00306EA4"/>
    <w:rsid w:val="00306EC5"/>
    <w:rsid w:val="00306EDA"/>
    <w:rsid w:val="00306EE6"/>
    <w:rsid w:val="00306EF3"/>
    <w:rsid w:val="00306F2C"/>
    <w:rsid w:val="00306FAF"/>
    <w:rsid w:val="00306FB3"/>
    <w:rsid w:val="00306FE4"/>
    <w:rsid w:val="0030703E"/>
    <w:rsid w:val="00307075"/>
    <w:rsid w:val="003070D0"/>
    <w:rsid w:val="00307231"/>
    <w:rsid w:val="00307253"/>
    <w:rsid w:val="00307267"/>
    <w:rsid w:val="00307277"/>
    <w:rsid w:val="003072B9"/>
    <w:rsid w:val="003072C0"/>
    <w:rsid w:val="003072E2"/>
    <w:rsid w:val="003072ED"/>
    <w:rsid w:val="00307319"/>
    <w:rsid w:val="00307359"/>
    <w:rsid w:val="00307393"/>
    <w:rsid w:val="00307445"/>
    <w:rsid w:val="00307475"/>
    <w:rsid w:val="0030748D"/>
    <w:rsid w:val="00307521"/>
    <w:rsid w:val="00307539"/>
    <w:rsid w:val="00307569"/>
    <w:rsid w:val="003075B6"/>
    <w:rsid w:val="003075CD"/>
    <w:rsid w:val="003075D3"/>
    <w:rsid w:val="00307650"/>
    <w:rsid w:val="00307707"/>
    <w:rsid w:val="0030775B"/>
    <w:rsid w:val="00307797"/>
    <w:rsid w:val="0030779C"/>
    <w:rsid w:val="003077CD"/>
    <w:rsid w:val="00307883"/>
    <w:rsid w:val="00307887"/>
    <w:rsid w:val="00307A2E"/>
    <w:rsid w:val="00307A55"/>
    <w:rsid w:val="00307AFE"/>
    <w:rsid w:val="00307B4A"/>
    <w:rsid w:val="00307C3E"/>
    <w:rsid w:val="00307CAB"/>
    <w:rsid w:val="00307CC6"/>
    <w:rsid w:val="00307D2C"/>
    <w:rsid w:val="00307D5C"/>
    <w:rsid w:val="00307D93"/>
    <w:rsid w:val="00307DCF"/>
    <w:rsid w:val="00307DF1"/>
    <w:rsid w:val="00307E05"/>
    <w:rsid w:val="00307E18"/>
    <w:rsid w:val="00307E96"/>
    <w:rsid w:val="00307EB0"/>
    <w:rsid w:val="00307F08"/>
    <w:rsid w:val="00307FBA"/>
    <w:rsid w:val="00307FF2"/>
    <w:rsid w:val="0031000F"/>
    <w:rsid w:val="00310054"/>
    <w:rsid w:val="003100FE"/>
    <w:rsid w:val="00310119"/>
    <w:rsid w:val="00310154"/>
    <w:rsid w:val="00310181"/>
    <w:rsid w:val="003101BB"/>
    <w:rsid w:val="00310215"/>
    <w:rsid w:val="0031023A"/>
    <w:rsid w:val="0031023D"/>
    <w:rsid w:val="0031024E"/>
    <w:rsid w:val="003102E2"/>
    <w:rsid w:val="00310308"/>
    <w:rsid w:val="00310337"/>
    <w:rsid w:val="003103E0"/>
    <w:rsid w:val="0031042A"/>
    <w:rsid w:val="0031044D"/>
    <w:rsid w:val="00310452"/>
    <w:rsid w:val="0031049A"/>
    <w:rsid w:val="003104CD"/>
    <w:rsid w:val="00310530"/>
    <w:rsid w:val="003105DB"/>
    <w:rsid w:val="00310602"/>
    <w:rsid w:val="00310686"/>
    <w:rsid w:val="003106A9"/>
    <w:rsid w:val="003107A7"/>
    <w:rsid w:val="003107FD"/>
    <w:rsid w:val="0031082C"/>
    <w:rsid w:val="00310918"/>
    <w:rsid w:val="003109AD"/>
    <w:rsid w:val="003109F0"/>
    <w:rsid w:val="00310A21"/>
    <w:rsid w:val="00310A51"/>
    <w:rsid w:val="00310A61"/>
    <w:rsid w:val="00310A67"/>
    <w:rsid w:val="00310A7F"/>
    <w:rsid w:val="00310AAA"/>
    <w:rsid w:val="00310AC5"/>
    <w:rsid w:val="00310AF3"/>
    <w:rsid w:val="00310B2F"/>
    <w:rsid w:val="00310B7A"/>
    <w:rsid w:val="00310BAA"/>
    <w:rsid w:val="00310C83"/>
    <w:rsid w:val="00310CED"/>
    <w:rsid w:val="00310CEF"/>
    <w:rsid w:val="00310D67"/>
    <w:rsid w:val="00310DA0"/>
    <w:rsid w:val="00310DA8"/>
    <w:rsid w:val="00310E2D"/>
    <w:rsid w:val="00310EA7"/>
    <w:rsid w:val="00310F15"/>
    <w:rsid w:val="00310F50"/>
    <w:rsid w:val="00310F5B"/>
    <w:rsid w:val="00310F73"/>
    <w:rsid w:val="00310FA6"/>
    <w:rsid w:val="0031101A"/>
    <w:rsid w:val="00311044"/>
    <w:rsid w:val="00311069"/>
    <w:rsid w:val="00311081"/>
    <w:rsid w:val="0031116F"/>
    <w:rsid w:val="003111AE"/>
    <w:rsid w:val="0031122A"/>
    <w:rsid w:val="00311283"/>
    <w:rsid w:val="003112F3"/>
    <w:rsid w:val="00311376"/>
    <w:rsid w:val="003113F3"/>
    <w:rsid w:val="00311403"/>
    <w:rsid w:val="00311404"/>
    <w:rsid w:val="003114C0"/>
    <w:rsid w:val="003114FD"/>
    <w:rsid w:val="00311535"/>
    <w:rsid w:val="0031154B"/>
    <w:rsid w:val="003115B8"/>
    <w:rsid w:val="00311634"/>
    <w:rsid w:val="003116C5"/>
    <w:rsid w:val="0031172D"/>
    <w:rsid w:val="003117D1"/>
    <w:rsid w:val="003117D3"/>
    <w:rsid w:val="00311838"/>
    <w:rsid w:val="003118AF"/>
    <w:rsid w:val="003118F4"/>
    <w:rsid w:val="003119D4"/>
    <w:rsid w:val="003119FA"/>
    <w:rsid w:val="00311A2B"/>
    <w:rsid w:val="00311A5D"/>
    <w:rsid w:val="00311ADB"/>
    <w:rsid w:val="00311AF0"/>
    <w:rsid w:val="00311AFF"/>
    <w:rsid w:val="00311B22"/>
    <w:rsid w:val="00311B80"/>
    <w:rsid w:val="00311B9F"/>
    <w:rsid w:val="00311C0C"/>
    <w:rsid w:val="00311CD1"/>
    <w:rsid w:val="00311CD5"/>
    <w:rsid w:val="00311D60"/>
    <w:rsid w:val="00311D9A"/>
    <w:rsid w:val="00311DAE"/>
    <w:rsid w:val="00311E2E"/>
    <w:rsid w:val="00311E45"/>
    <w:rsid w:val="00311EAA"/>
    <w:rsid w:val="00311F33"/>
    <w:rsid w:val="00311F82"/>
    <w:rsid w:val="00311FB4"/>
    <w:rsid w:val="00312022"/>
    <w:rsid w:val="00312071"/>
    <w:rsid w:val="003120A4"/>
    <w:rsid w:val="003120B9"/>
    <w:rsid w:val="003120C5"/>
    <w:rsid w:val="003120C7"/>
    <w:rsid w:val="003120E5"/>
    <w:rsid w:val="0031211A"/>
    <w:rsid w:val="00312218"/>
    <w:rsid w:val="0031221C"/>
    <w:rsid w:val="00312224"/>
    <w:rsid w:val="00312263"/>
    <w:rsid w:val="00312278"/>
    <w:rsid w:val="003122CB"/>
    <w:rsid w:val="003122D8"/>
    <w:rsid w:val="003122E4"/>
    <w:rsid w:val="0031230B"/>
    <w:rsid w:val="0031234E"/>
    <w:rsid w:val="00312386"/>
    <w:rsid w:val="003123FC"/>
    <w:rsid w:val="003124E5"/>
    <w:rsid w:val="00312505"/>
    <w:rsid w:val="00312584"/>
    <w:rsid w:val="003125BA"/>
    <w:rsid w:val="003125E0"/>
    <w:rsid w:val="003125E1"/>
    <w:rsid w:val="00312607"/>
    <w:rsid w:val="00312644"/>
    <w:rsid w:val="00312657"/>
    <w:rsid w:val="0031267F"/>
    <w:rsid w:val="00312711"/>
    <w:rsid w:val="0031275E"/>
    <w:rsid w:val="00312879"/>
    <w:rsid w:val="0031291E"/>
    <w:rsid w:val="00312922"/>
    <w:rsid w:val="00312934"/>
    <w:rsid w:val="00312963"/>
    <w:rsid w:val="003129FF"/>
    <w:rsid w:val="00312A0E"/>
    <w:rsid w:val="00312A6C"/>
    <w:rsid w:val="00312ABA"/>
    <w:rsid w:val="00312B69"/>
    <w:rsid w:val="00312BD6"/>
    <w:rsid w:val="00312C50"/>
    <w:rsid w:val="00312CA7"/>
    <w:rsid w:val="00312D66"/>
    <w:rsid w:val="00312D69"/>
    <w:rsid w:val="00312DE6"/>
    <w:rsid w:val="00312EAA"/>
    <w:rsid w:val="00312F2E"/>
    <w:rsid w:val="00312F3A"/>
    <w:rsid w:val="00312F68"/>
    <w:rsid w:val="00313087"/>
    <w:rsid w:val="00313097"/>
    <w:rsid w:val="003130AF"/>
    <w:rsid w:val="003130D4"/>
    <w:rsid w:val="003131F4"/>
    <w:rsid w:val="00313229"/>
    <w:rsid w:val="0031326D"/>
    <w:rsid w:val="003132B5"/>
    <w:rsid w:val="003132C2"/>
    <w:rsid w:val="003132E3"/>
    <w:rsid w:val="003132E6"/>
    <w:rsid w:val="0031331C"/>
    <w:rsid w:val="0031332C"/>
    <w:rsid w:val="0031333B"/>
    <w:rsid w:val="00313480"/>
    <w:rsid w:val="00313488"/>
    <w:rsid w:val="003134D9"/>
    <w:rsid w:val="003134E1"/>
    <w:rsid w:val="00313533"/>
    <w:rsid w:val="0031353E"/>
    <w:rsid w:val="00313684"/>
    <w:rsid w:val="00313694"/>
    <w:rsid w:val="003136C6"/>
    <w:rsid w:val="003136DF"/>
    <w:rsid w:val="003136F5"/>
    <w:rsid w:val="00313792"/>
    <w:rsid w:val="0031379F"/>
    <w:rsid w:val="003137C1"/>
    <w:rsid w:val="00313A38"/>
    <w:rsid w:val="00313A3C"/>
    <w:rsid w:val="00313A57"/>
    <w:rsid w:val="00313A7B"/>
    <w:rsid w:val="00313AA2"/>
    <w:rsid w:val="00313B3F"/>
    <w:rsid w:val="00313B5D"/>
    <w:rsid w:val="00313BB2"/>
    <w:rsid w:val="00313BEE"/>
    <w:rsid w:val="00313C01"/>
    <w:rsid w:val="00313C18"/>
    <w:rsid w:val="00313C72"/>
    <w:rsid w:val="00313C93"/>
    <w:rsid w:val="00313CFB"/>
    <w:rsid w:val="00313D08"/>
    <w:rsid w:val="00313D11"/>
    <w:rsid w:val="00313D6A"/>
    <w:rsid w:val="00313D9F"/>
    <w:rsid w:val="00313DBC"/>
    <w:rsid w:val="00313DD1"/>
    <w:rsid w:val="00313E5C"/>
    <w:rsid w:val="00313E68"/>
    <w:rsid w:val="00313E6F"/>
    <w:rsid w:val="00313EAA"/>
    <w:rsid w:val="00313EC1"/>
    <w:rsid w:val="00313F16"/>
    <w:rsid w:val="00313FC2"/>
    <w:rsid w:val="0031401C"/>
    <w:rsid w:val="00314091"/>
    <w:rsid w:val="003140DC"/>
    <w:rsid w:val="003140FB"/>
    <w:rsid w:val="00314106"/>
    <w:rsid w:val="00314173"/>
    <w:rsid w:val="0031417A"/>
    <w:rsid w:val="00314182"/>
    <w:rsid w:val="003141AE"/>
    <w:rsid w:val="003141DF"/>
    <w:rsid w:val="003141F0"/>
    <w:rsid w:val="00314214"/>
    <w:rsid w:val="0031421F"/>
    <w:rsid w:val="00314293"/>
    <w:rsid w:val="00314333"/>
    <w:rsid w:val="0031441B"/>
    <w:rsid w:val="0031449A"/>
    <w:rsid w:val="003144A0"/>
    <w:rsid w:val="003144C1"/>
    <w:rsid w:val="00314508"/>
    <w:rsid w:val="0031453A"/>
    <w:rsid w:val="003145C6"/>
    <w:rsid w:val="00314617"/>
    <w:rsid w:val="003146BA"/>
    <w:rsid w:val="00314709"/>
    <w:rsid w:val="003147EA"/>
    <w:rsid w:val="003147FB"/>
    <w:rsid w:val="00314842"/>
    <w:rsid w:val="00314888"/>
    <w:rsid w:val="003148B3"/>
    <w:rsid w:val="0031491F"/>
    <w:rsid w:val="003149AE"/>
    <w:rsid w:val="00314A86"/>
    <w:rsid w:val="00314B93"/>
    <w:rsid w:val="00314BEB"/>
    <w:rsid w:val="00314C41"/>
    <w:rsid w:val="00314C43"/>
    <w:rsid w:val="00314D69"/>
    <w:rsid w:val="00314EC9"/>
    <w:rsid w:val="00314EFD"/>
    <w:rsid w:val="00314F40"/>
    <w:rsid w:val="00314F59"/>
    <w:rsid w:val="00314F60"/>
    <w:rsid w:val="00314FA3"/>
    <w:rsid w:val="00314FE3"/>
    <w:rsid w:val="00315013"/>
    <w:rsid w:val="00315065"/>
    <w:rsid w:val="003150C2"/>
    <w:rsid w:val="003150DE"/>
    <w:rsid w:val="00315115"/>
    <w:rsid w:val="00315131"/>
    <w:rsid w:val="00315157"/>
    <w:rsid w:val="003151D3"/>
    <w:rsid w:val="00315221"/>
    <w:rsid w:val="00315270"/>
    <w:rsid w:val="003152AF"/>
    <w:rsid w:val="003152DA"/>
    <w:rsid w:val="003152F0"/>
    <w:rsid w:val="00315314"/>
    <w:rsid w:val="003153DD"/>
    <w:rsid w:val="00315401"/>
    <w:rsid w:val="00315468"/>
    <w:rsid w:val="00315475"/>
    <w:rsid w:val="00315476"/>
    <w:rsid w:val="00315487"/>
    <w:rsid w:val="003154F7"/>
    <w:rsid w:val="00315654"/>
    <w:rsid w:val="00315657"/>
    <w:rsid w:val="003156A0"/>
    <w:rsid w:val="003156B5"/>
    <w:rsid w:val="003156CD"/>
    <w:rsid w:val="0031573F"/>
    <w:rsid w:val="0031575E"/>
    <w:rsid w:val="0031575F"/>
    <w:rsid w:val="00315766"/>
    <w:rsid w:val="0031576C"/>
    <w:rsid w:val="00315847"/>
    <w:rsid w:val="0031585A"/>
    <w:rsid w:val="00315867"/>
    <w:rsid w:val="00315AB2"/>
    <w:rsid w:val="00315AE3"/>
    <w:rsid w:val="00315B38"/>
    <w:rsid w:val="00315B90"/>
    <w:rsid w:val="00315BB3"/>
    <w:rsid w:val="00315BFB"/>
    <w:rsid w:val="00315C32"/>
    <w:rsid w:val="00315CA9"/>
    <w:rsid w:val="00315D94"/>
    <w:rsid w:val="00315DE4"/>
    <w:rsid w:val="00315E22"/>
    <w:rsid w:val="00315E2C"/>
    <w:rsid w:val="00315EA0"/>
    <w:rsid w:val="00315ECE"/>
    <w:rsid w:val="00315F0D"/>
    <w:rsid w:val="00315F99"/>
    <w:rsid w:val="00315FF0"/>
    <w:rsid w:val="00315FF6"/>
    <w:rsid w:val="0031601E"/>
    <w:rsid w:val="00316021"/>
    <w:rsid w:val="0031604F"/>
    <w:rsid w:val="00316075"/>
    <w:rsid w:val="00316091"/>
    <w:rsid w:val="0031625D"/>
    <w:rsid w:val="0031629E"/>
    <w:rsid w:val="003162A9"/>
    <w:rsid w:val="003162DF"/>
    <w:rsid w:val="0031635A"/>
    <w:rsid w:val="00316389"/>
    <w:rsid w:val="00316433"/>
    <w:rsid w:val="0031646B"/>
    <w:rsid w:val="003164C1"/>
    <w:rsid w:val="00316524"/>
    <w:rsid w:val="00316530"/>
    <w:rsid w:val="0031653D"/>
    <w:rsid w:val="003165DF"/>
    <w:rsid w:val="003165E4"/>
    <w:rsid w:val="003165F4"/>
    <w:rsid w:val="0031662E"/>
    <w:rsid w:val="00316636"/>
    <w:rsid w:val="00316688"/>
    <w:rsid w:val="003166B1"/>
    <w:rsid w:val="0031670F"/>
    <w:rsid w:val="0031676E"/>
    <w:rsid w:val="003167E3"/>
    <w:rsid w:val="00316810"/>
    <w:rsid w:val="00316847"/>
    <w:rsid w:val="003168A6"/>
    <w:rsid w:val="003169D0"/>
    <w:rsid w:val="003169DC"/>
    <w:rsid w:val="003169E3"/>
    <w:rsid w:val="00316A27"/>
    <w:rsid w:val="00316A6B"/>
    <w:rsid w:val="00316B01"/>
    <w:rsid w:val="00316B4B"/>
    <w:rsid w:val="00316C57"/>
    <w:rsid w:val="00316C9F"/>
    <w:rsid w:val="00316CFF"/>
    <w:rsid w:val="00316D24"/>
    <w:rsid w:val="00316DAB"/>
    <w:rsid w:val="00316DC4"/>
    <w:rsid w:val="00316DD8"/>
    <w:rsid w:val="00316E8A"/>
    <w:rsid w:val="00316EAB"/>
    <w:rsid w:val="00316EE8"/>
    <w:rsid w:val="00316F2D"/>
    <w:rsid w:val="00316FAE"/>
    <w:rsid w:val="00316FD8"/>
    <w:rsid w:val="00316FDB"/>
    <w:rsid w:val="00317010"/>
    <w:rsid w:val="00317035"/>
    <w:rsid w:val="00317036"/>
    <w:rsid w:val="00317047"/>
    <w:rsid w:val="00317066"/>
    <w:rsid w:val="0031715E"/>
    <w:rsid w:val="00317168"/>
    <w:rsid w:val="003171A5"/>
    <w:rsid w:val="0031727B"/>
    <w:rsid w:val="003172A9"/>
    <w:rsid w:val="003172F5"/>
    <w:rsid w:val="00317372"/>
    <w:rsid w:val="003173CF"/>
    <w:rsid w:val="003173D5"/>
    <w:rsid w:val="00317454"/>
    <w:rsid w:val="00317492"/>
    <w:rsid w:val="003174AF"/>
    <w:rsid w:val="003174F1"/>
    <w:rsid w:val="00317563"/>
    <w:rsid w:val="0031769D"/>
    <w:rsid w:val="0031773C"/>
    <w:rsid w:val="003177BF"/>
    <w:rsid w:val="003177FA"/>
    <w:rsid w:val="00317864"/>
    <w:rsid w:val="003178B6"/>
    <w:rsid w:val="003178D9"/>
    <w:rsid w:val="003178EB"/>
    <w:rsid w:val="003178EF"/>
    <w:rsid w:val="00317910"/>
    <w:rsid w:val="0031797E"/>
    <w:rsid w:val="00317A0D"/>
    <w:rsid w:val="00317A28"/>
    <w:rsid w:val="00317A7E"/>
    <w:rsid w:val="00317B45"/>
    <w:rsid w:val="00317BB1"/>
    <w:rsid w:val="00317BF4"/>
    <w:rsid w:val="00317C13"/>
    <w:rsid w:val="00317C2D"/>
    <w:rsid w:val="00317C37"/>
    <w:rsid w:val="00317C5D"/>
    <w:rsid w:val="00317C79"/>
    <w:rsid w:val="00317CA1"/>
    <w:rsid w:val="00317CF0"/>
    <w:rsid w:val="00317D43"/>
    <w:rsid w:val="00317D5E"/>
    <w:rsid w:val="00317D83"/>
    <w:rsid w:val="00317DEF"/>
    <w:rsid w:val="00317F31"/>
    <w:rsid w:val="00317F3B"/>
    <w:rsid w:val="00317F40"/>
    <w:rsid w:val="00317F4F"/>
    <w:rsid w:val="00317F6C"/>
    <w:rsid w:val="00317FCE"/>
    <w:rsid w:val="00320071"/>
    <w:rsid w:val="003200B0"/>
    <w:rsid w:val="003200CD"/>
    <w:rsid w:val="003200D6"/>
    <w:rsid w:val="003201F4"/>
    <w:rsid w:val="00320248"/>
    <w:rsid w:val="00320276"/>
    <w:rsid w:val="00320294"/>
    <w:rsid w:val="003202A0"/>
    <w:rsid w:val="003202AA"/>
    <w:rsid w:val="003202B0"/>
    <w:rsid w:val="003202BF"/>
    <w:rsid w:val="003202C4"/>
    <w:rsid w:val="003202EC"/>
    <w:rsid w:val="00320468"/>
    <w:rsid w:val="00320566"/>
    <w:rsid w:val="003205A2"/>
    <w:rsid w:val="003205B2"/>
    <w:rsid w:val="003205B7"/>
    <w:rsid w:val="003205DF"/>
    <w:rsid w:val="003205FE"/>
    <w:rsid w:val="0032063D"/>
    <w:rsid w:val="0032064A"/>
    <w:rsid w:val="0032082F"/>
    <w:rsid w:val="00320850"/>
    <w:rsid w:val="0032085C"/>
    <w:rsid w:val="00320898"/>
    <w:rsid w:val="003208FA"/>
    <w:rsid w:val="00320989"/>
    <w:rsid w:val="00320A11"/>
    <w:rsid w:val="00320A1B"/>
    <w:rsid w:val="00320A31"/>
    <w:rsid w:val="00320A8E"/>
    <w:rsid w:val="00320AA4"/>
    <w:rsid w:val="00320AAE"/>
    <w:rsid w:val="00320AE5"/>
    <w:rsid w:val="00320B53"/>
    <w:rsid w:val="00320B59"/>
    <w:rsid w:val="00320C6A"/>
    <w:rsid w:val="00320CF7"/>
    <w:rsid w:val="00320D7C"/>
    <w:rsid w:val="00320DF3"/>
    <w:rsid w:val="00320E8D"/>
    <w:rsid w:val="00320ECA"/>
    <w:rsid w:val="00320EF0"/>
    <w:rsid w:val="00320FB0"/>
    <w:rsid w:val="00320FFE"/>
    <w:rsid w:val="00321025"/>
    <w:rsid w:val="00321066"/>
    <w:rsid w:val="00321075"/>
    <w:rsid w:val="00321148"/>
    <w:rsid w:val="003211B8"/>
    <w:rsid w:val="0032125C"/>
    <w:rsid w:val="00321288"/>
    <w:rsid w:val="0032131F"/>
    <w:rsid w:val="00321358"/>
    <w:rsid w:val="00321372"/>
    <w:rsid w:val="0032138B"/>
    <w:rsid w:val="00321411"/>
    <w:rsid w:val="003214BA"/>
    <w:rsid w:val="003214CD"/>
    <w:rsid w:val="003214DC"/>
    <w:rsid w:val="00321504"/>
    <w:rsid w:val="003215CD"/>
    <w:rsid w:val="00321636"/>
    <w:rsid w:val="0032164C"/>
    <w:rsid w:val="0032166A"/>
    <w:rsid w:val="0032175B"/>
    <w:rsid w:val="00321777"/>
    <w:rsid w:val="0032182B"/>
    <w:rsid w:val="0032184D"/>
    <w:rsid w:val="00321886"/>
    <w:rsid w:val="003219C1"/>
    <w:rsid w:val="00321AE3"/>
    <w:rsid w:val="00321AFA"/>
    <w:rsid w:val="00321B21"/>
    <w:rsid w:val="00321B23"/>
    <w:rsid w:val="00321BC1"/>
    <w:rsid w:val="00321BCD"/>
    <w:rsid w:val="00321BDD"/>
    <w:rsid w:val="00321BF7"/>
    <w:rsid w:val="00321C43"/>
    <w:rsid w:val="00321C62"/>
    <w:rsid w:val="00321C99"/>
    <w:rsid w:val="00321CAA"/>
    <w:rsid w:val="00321CFA"/>
    <w:rsid w:val="00321D68"/>
    <w:rsid w:val="00321D82"/>
    <w:rsid w:val="00321DBF"/>
    <w:rsid w:val="00321E04"/>
    <w:rsid w:val="00321E11"/>
    <w:rsid w:val="00321E77"/>
    <w:rsid w:val="00321E9D"/>
    <w:rsid w:val="00321EB7"/>
    <w:rsid w:val="00321F2A"/>
    <w:rsid w:val="00321F66"/>
    <w:rsid w:val="00321F7B"/>
    <w:rsid w:val="003220B4"/>
    <w:rsid w:val="003220D7"/>
    <w:rsid w:val="00322111"/>
    <w:rsid w:val="0032214B"/>
    <w:rsid w:val="0032216F"/>
    <w:rsid w:val="003221A6"/>
    <w:rsid w:val="003221BE"/>
    <w:rsid w:val="00322262"/>
    <w:rsid w:val="00322302"/>
    <w:rsid w:val="00322321"/>
    <w:rsid w:val="00322325"/>
    <w:rsid w:val="003223DA"/>
    <w:rsid w:val="00322414"/>
    <w:rsid w:val="0032245B"/>
    <w:rsid w:val="003224D8"/>
    <w:rsid w:val="00322634"/>
    <w:rsid w:val="00322657"/>
    <w:rsid w:val="00322693"/>
    <w:rsid w:val="00322712"/>
    <w:rsid w:val="00322755"/>
    <w:rsid w:val="00322819"/>
    <w:rsid w:val="00322842"/>
    <w:rsid w:val="00322844"/>
    <w:rsid w:val="003228F6"/>
    <w:rsid w:val="0032292D"/>
    <w:rsid w:val="00322959"/>
    <w:rsid w:val="003229CD"/>
    <w:rsid w:val="003229E1"/>
    <w:rsid w:val="00322A39"/>
    <w:rsid w:val="00322A68"/>
    <w:rsid w:val="00322AB7"/>
    <w:rsid w:val="00322B59"/>
    <w:rsid w:val="00322B88"/>
    <w:rsid w:val="00322BA1"/>
    <w:rsid w:val="00322BD8"/>
    <w:rsid w:val="00322BEB"/>
    <w:rsid w:val="00322C20"/>
    <w:rsid w:val="00322C3E"/>
    <w:rsid w:val="00322CA7"/>
    <w:rsid w:val="00322CAB"/>
    <w:rsid w:val="00322D4B"/>
    <w:rsid w:val="00322D50"/>
    <w:rsid w:val="00322DC9"/>
    <w:rsid w:val="00322E31"/>
    <w:rsid w:val="00322E54"/>
    <w:rsid w:val="00322E7F"/>
    <w:rsid w:val="00322F38"/>
    <w:rsid w:val="00322F39"/>
    <w:rsid w:val="0032307E"/>
    <w:rsid w:val="00323124"/>
    <w:rsid w:val="00323136"/>
    <w:rsid w:val="00323146"/>
    <w:rsid w:val="00323176"/>
    <w:rsid w:val="00323193"/>
    <w:rsid w:val="003231B2"/>
    <w:rsid w:val="003231DA"/>
    <w:rsid w:val="003231E8"/>
    <w:rsid w:val="0032325F"/>
    <w:rsid w:val="003232EF"/>
    <w:rsid w:val="0032331D"/>
    <w:rsid w:val="00323360"/>
    <w:rsid w:val="0032339A"/>
    <w:rsid w:val="003233AE"/>
    <w:rsid w:val="003233BD"/>
    <w:rsid w:val="003233C8"/>
    <w:rsid w:val="003233D9"/>
    <w:rsid w:val="003234BD"/>
    <w:rsid w:val="003234CB"/>
    <w:rsid w:val="003234CE"/>
    <w:rsid w:val="00323562"/>
    <w:rsid w:val="0032358E"/>
    <w:rsid w:val="003235FD"/>
    <w:rsid w:val="0032360D"/>
    <w:rsid w:val="00323746"/>
    <w:rsid w:val="00323756"/>
    <w:rsid w:val="0032375E"/>
    <w:rsid w:val="003237A3"/>
    <w:rsid w:val="003237B5"/>
    <w:rsid w:val="003237F6"/>
    <w:rsid w:val="00323818"/>
    <w:rsid w:val="0032396D"/>
    <w:rsid w:val="0032398C"/>
    <w:rsid w:val="003239EE"/>
    <w:rsid w:val="00323A22"/>
    <w:rsid w:val="00323A4D"/>
    <w:rsid w:val="00323A76"/>
    <w:rsid w:val="00323A83"/>
    <w:rsid w:val="00323A97"/>
    <w:rsid w:val="00323ABE"/>
    <w:rsid w:val="00323B46"/>
    <w:rsid w:val="00323B97"/>
    <w:rsid w:val="00323C35"/>
    <w:rsid w:val="00323CBD"/>
    <w:rsid w:val="00323D01"/>
    <w:rsid w:val="00323D30"/>
    <w:rsid w:val="00323D62"/>
    <w:rsid w:val="00323DBD"/>
    <w:rsid w:val="00323DE7"/>
    <w:rsid w:val="00323E50"/>
    <w:rsid w:val="00323E65"/>
    <w:rsid w:val="00323E73"/>
    <w:rsid w:val="00323E8D"/>
    <w:rsid w:val="00323EBE"/>
    <w:rsid w:val="00323F2D"/>
    <w:rsid w:val="00323F60"/>
    <w:rsid w:val="00323F6E"/>
    <w:rsid w:val="00323FA2"/>
    <w:rsid w:val="00323FBC"/>
    <w:rsid w:val="00323FC3"/>
    <w:rsid w:val="00323FF6"/>
    <w:rsid w:val="0032405C"/>
    <w:rsid w:val="0032406E"/>
    <w:rsid w:val="003241B2"/>
    <w:rsid w:val="003241F7"/>
    <w:rsid w:val="0032423A"/>
    <w:rsid w:val="0032427D"/>
    <w:rsid w:val="0032431C"/>
    <w:rsid w:val="0032436E"/>
    <w:rsid w:val="00324389"/>
    <w:rsid w:val="0032438D"/>
    <w:rsid w:val="003243DD"/>
    <w:rsid w:val="003244AF"/>
    <w:rsid w:val="003244B4"/>
    <w:rsid w:val="003244C0"/>
    <w:rsid w:val="0032452E"/>
    <w:rsid w:val="0032459C"/>
    <w:rsid w:val="00324667"/>
    <w:rsid w:val="003246A4"/>
    <w:rsid w:val="0032471F"/>
    <w:rsid w:val="00324729"/>
    <w:rsid w:val="00324740"/>
    <w:rsid w:val="0032474A"/>
    <w:rsid w:val="00324802"/>
    <w:rsid w:val="00324838"/>
    <w:rsid w:val="003248DA"/>
    <w:rsid w:val="003248ED"/>
    <w:rsid w:val="003249AA"/>
    <w:rsid w:val="003249D3"/>
    <w:rsid w:val="00324A21"/>
    <w:rsid w:val="00324A39"/>
    <w:rsid w:val="00324A4A"/>
    <w:rsid w:val="00324A63"/>
    <w:rsid w:val="00324AB0"/>
    <w:rsid w:val="00324AB1"/>
    <w:rsid w:val="00324B53"/>
    <w:rsid w:val="00324BA4"/>
    <w:rsid w:val="00324BBA"/>
    <w:rsid w:val="00324BEE"/>
    <w:rsid w:val="00324C43"/>
    <w:rsid w:val="00324C58"/>
    <w:rsid w:val="00324C9D"/>
    <w:rsid w:val="00324CEF"/>
    <w:rsid w:val="00324D8A"/>
    <w:rsid w:val="00324E10"/>
    <w:rsid w:val="00324E8D"/>
    <w:rsid w:val="00324F05"/>
    <w:rsid w:val="00325053"/>
    <w:rsid w:val="00325061"/>
    <w:rsid w:val="0032517F"/>
    <w:rsid w:val="003251A7"/>
    <w:rsid w:val="003251C9"/>
    <w:rsid w:val="0032522A"/>
    <w:rsid w:val="003252B6"/>
    <w:rsid w:val="0032534F"/>
    <w:rsid w:val="00325375"/>
    <w:rsid w:val="0032537F"/>
    <w:rsid w:val="00325466"/>
    <w:rsid w:val="003254CE"/>
    <w:rsid w:val="00325628"/>
    <w:rsid w:val="0032562F"/>
    <w:rsid w:val="00325631"/>
    <w:rsid w:val="003256BA"/>
    <w:rsid w:val="0032573E"/>
    <w:rsid w:val="0032574B"/>
    <w:rsid w:val="0032574C"/>
    <w:rsid w:val="00325761"/>
    <w:rsid w:val="00325770"/>
    <w:rsid w:val="00325798"/>
    <w:rsid w:val="00325809"/>
    <w:rsid w:val="00325869"/>
    <w:rsid w:val="00325905"/>
    <w:rsid w:val="0032593A"/>
    <w:rsid w:val="00325A32"/>
    <w:rsid w:val="00325A4C"/>
    <w:rsid w:val="00325A71"/>
    <w:rsid w:val="00325AA6"/>
    <w:rsid w:val="00325B6F"/>
    <w:rsid w:val="00325C18"/>
    <w:rsid w:val="00325C25"/>
    <w:rsid w:val="00325C46"/>
    <w:rsid w:val="00325C82"/>
    <w:rsid w:val="00325D3B"/>
    <w:rsid w:val="00325D4F"/>
    <w:rsid w:val="00325DB8"/>
    <w:rsid w:val="00325E37"/>
    <w:rsid w:val="00325E9E"/>
    <w:rsid w:val="00325F06"/>
    <w:rsid w:val="00325F8A"/>
    <w:rsid w:val="00326142"/>
    <w:rsid w:val="0032615B"/>
    <w:rsid w:val="0032616F"/>
    <w:rsid w:val="00326175"/>
    <w:rsid w:val="00326184"/>
    <w:rsid w:val="003262E2"/>
    <w:rsid w:val="0032632C"/>
    <w:rsid w:val="003263DF"/>
    <w:rsid w:val="00326491"/>
    <w:rsid w:val="003264BB"/>
    <w:rsid w:val="003264E0"/>
    <w:rsid w:val="00326566"/>
    <w:rsid w:val="00326583"/>
    <w:rsid w:val="00326641"/>
    <w:rsid w:val="00326674"/>
    <w:rsid w:val="003266C9"/>
    <w:rsid w:val="003266FE"/>
    <w:rsid w:val="00326750"/>
    <w:rsid w:val="0032675F"/>
    <w:rsid w:val="00326887"/>
    <w:rsid w:val="003268DA"/>
    <w:rsid w:val="003268F3"/>
    <w:rsid w:val="003268FA"/>
    <w:rsid w:val="00326956"/>
    <w:rsid w:val="00326986"/>
    <w:rsid w:val="0032699E"/>
    <w:rsid w:val="003269F8"/>
    <w:rsid w:val="00326B1E"/>
    <w:rsid w:val="00326B1F"/>
    <w:rsid w:val="00326C47"/>
    <w:rsid w:val="00326CED"/>
    <w:rsid w:val="00326E16"/>
    <w:rsid w:val="00326E4E"/>
    <w:rsid w:val="00326E7A"/>
    <w:rsid w:val="00326E7C"/>
    <w:rsid w:val="00326F51"/>
    <w:rsid w:val="00326F92"/>
    <w:rsid w:val="00326F95"/>
    <w:rsid w:val="00326FA8"/>
    <w:rsid w:val="00326FC7"/>
    <w:rsid w:val="00327026"/>
    <w:rsid w:val="00327069"/>
    <w:rsid w:val="003270AF"/>
    <w:rsid w:val="0032711D"/>
    <w:rsid w:val="00327150"/>
    <w:rsid w:val="00327156"/>
    <w:rsid w:val="00327176"/>
    <w:rsid w:val="00327183"/>
    <w:rsid w:val="003271BB"/>
    <w:rsid w:val="003271CF"/>
    <w:rsid w:val="003271E7"/>
    <w:rsid w:val="00327229"/>
    <w:rsid w:val="00327290"/>
    <w:rsid w:val="003272E9"/>
    <w:rsid w:val="00327322"/>
    <w:rsid w:val="0032737F"/>
    <w:rsid w:val="0032739D"/>
    <w:rsid w:val="003273AC"/>
    <w:rsid w:val="003273CB"/>
    <w:rsid w:val="0032743A"/>
    <w:rsid w:val="0032745E"/>
    <w:rsid w:val="003274EF"/>
    <w:rsid w:val="003275B4"/>
    <w:rsid w:val="003275D6"/>
    <w:rsid w:val="003275F3"/>
    <w:rsid w:val="00327605"/>
    <w:rsid w:val="00327608"/>
    <w:rsid w:val="0032763D"/>
    <w:rsid w:val="0032765D"/>
    <w:rsid w:val="00327668"/>
    <w:rsid w:val="00327672"/>
    <w:rsid w:val="0032769D"/>
    <w:rsid w:val="003276C1"/>
    <w:rsid w:val="003276C3"/>
    <w:rsid w:val="003276F6"/>
    <w:rsid w:val="00327706"/>
    <w:rsid w:val="00327733"/>
    <w:rsid w:val="00327812"/>
    <w:rsid w:val="0032793E"/>
    <w:rsid w:val="0032799D"/>
    <w:rsid w:val="003279C8"/>
    <w:rsid w:val="003279E2"/>
    <w:rsid w:val="00327AB3"/>
    <w:rsid w:val="00327B41"/>
    <w:rsid w:val="00327BAF"/>
    <w:rsid w:val="00327BD8"/>
    <w:rsid w:val="00327BE0"/>
    <w:rsid w:val="00327C12"/>
    <w:rsid w:val="00327C1D"/>
    <w:rsid w:val="00327C7E"/>
    <w:rsid w:val="00327C83"/>
    <w:rsid w:val="00327D4D"/>
    <w:rsid w:val="00327D68"/>
    <w:rsid w:val="00327E26"/>
    <w:rsid w:val="00327EC5"/>
    <w:rsid w:val="00327EF2"/>
    <w:rsid w:val="00327F0A"/>
    <w:rsid w:val="00327F35"/>
    <w:rsid w:val="00327F8C"/>
    <w:rsid w:val="00327FF2"/>
    <w:rsid w:val="00330039"/>
    <w:rsid w:val="0033009E"/>
    <w:rsid w:val="003300F5"/>
    <w:rsid w:val="0033016A"/>
    <w:rsid w:val="003301D3"/>
    <w:rsid w:val="00330202"/>
    <w:rsid w:val="00330220"/>
    <w:rsid w:val="0033023B"/>
    <w:rsid w:val="0033025E"/>
    <w:rsid w:val="00330267"/>
    <w:rsid w:val="00330280"/>
    <w:rsid w:val="00330281"/>
    <w:rsid w:val="003302B3"/>
    <w:rsid w:val="003302F4"/>
    <w:rsid w:val="0033031D"/>
    <w:rsid w:val="00330333"/>
    <w:rsid w:val="00330347"/>
    <w:rsid w:val="003303A0"/>
    <w:rsid w:val="0033041B"/>
    <w:rsid w:val="00330459"/>
    <w:rsid w:val="003304D3"/>
    <w:rsid w:val="00330500"/>
    <w:rsid w:val="0033052B"/>
    <w:rsid w:val="00330557"/>
    <w:rsid w:val="003305DC"/>
    <w:rsid w:val="003305EE"/>
    <w:rsid w:val="00330664"/>
    <w:rsid w:val="0033069A"/>
    <w:rsid w:val="00330758"/>
    <w:rsid w:val="00330771"/>
    <w:rsid w:val="00330780"/>
    <w:rsid w:val="0033078A"/>
    <w:rsid w:val="003307E4"/>
    <w:rsid w:val="00330800"/>
    <w:rsid w:val="0033085E"/>
    <w:rsid w:val="00330896"/>
    <w:rsid w:val="0033094F"/>
    <w:rsid w:val="003309B4"/>
    <w:rsid w:val="00330A97"/>
    <w:rsid w:val="00330AB9"/>
    <w:rsid w:val="00330AE2"/>
    <w:rsid w:val="00330AF3"/>
    <w:rsid w:val="00330B5D"/>
    <w:rsid w:val="00330B98"/>
    <w:rsid w:val="00330BE5"/>
    <w:rsid w:val="00330BEC"/>
    <w:rsid w:val="00330C12"/>
    <w:rsid w:val="00330C1A"/>
    <w:rsid w:val="00330C35"/>
    <w:rsid w:val="00330D59"/>
    <w:rsid w:val="00330DDE"/>
    <w:rsid w:val="00330EAB"/>
    <w:rsid w:val="00330EAF"/>
    <w:rsid w:val="00330EC3"/>
    <w:rsid w:val="00330EE0"/>
    <w:rsid w:val="0033103B"/>
    <w:rsid w:val="00331087"/>
    <w:rsid w:val="003310BB"/>
    <w:rsid w:val="00331167"/>
    <w:rsid w:val="0033119B"/>
    <w:rsid w:val="00331263"/>
    <w:rsid w:val="00331301"/>
    <w:rsid w:val="003313F7"/>
    <w:rsid w:val="0033142D"/>
    <w:rsid w:val="00331434"/>
    <w:rsid w:val="0033146E"/>
    <w:rsid w:val="0033149D"/>
    <w:rsid w:val="00331595"/>
    <w:rsid w:val="00331597"/>
    <w:rsid w:val="003315CE"/>
    <w:rsid w:val="00331618"/>
    <w:rsid w:val="00331640"/>
    <w:rsid w:val="00331690"/>
    <w:rsid w:val="003316D1"/>
    <w:rsid w:val="003316EC"/>
    <w:rsid w:val="003316F1"/>
    <w:rsid w:val="00331725"/>
    <w:rsid w:val="0033173C"/>
    <w:rsid w:val="003317E6"/>
    <w:rsid w:val="003317EF"/>
    <w:rsid w:val="003318F5"/>
    <w:rsid w:val="003319EA"/>
    <w:rsid w:val="003319F0"/>
    <w:rsid w:val="00331A09"/>
    <w:rsid w:val="00331A26"/>
    <w:rsid w:val="00331A71"/>
    <w:rsid w:val="00331A7D"/>
    <w:rsid w:val="00331BA8"/>
    <w:rsid w:val="00331BAE"/>
    <w:rsid w:val="00331C25"/>
    <w:rsid w:val="00331C81"/>
    <w:rsid w:val="00331D04"/>
    <w:rsid w:val="00331D26"/>
    <w:rsid w:val="00331D64"/>
    <w:rsid w:val="00331D8D"/>
    <w:rsid w:val="00331D98"/>
    <w:rsid w:val="00331E0D"/>
    <w:rsid w:val="00331EA4"/>
    <w:rsid w:val="00331F5E"/>
    <w:rsid w:val="00331F98"/>
    <w:rsid w:val="00331FA1"/>
    <w:rsid w:val="00332003"/>
    <w:rsid w:val="00332067"/>
    <w:rsid w:val="003320AA"/>
    <w:rsid w:val="003320BC"/>
    <w:rsid w:val="0033221C"/>
    <w:rsid w:val="00332331"/>
    <w:rsid w:val="00332349"/>
    <w:rsid w:val="00332370"/>
    <w:rsid w:val="00332470"/>
    <w:rsid w:val="00332573"/>
    <w:rsid w:val="003325E0"/>
    <w:rsid w:val="003325F2"/>
    <w:rsid w:val="0033265D"/>
    <w:rsid w:val="003326BE"/>
    <w:rsid w:val="0033270D"/>
    <w:rsid w:val="00332738"/>
    <w:rsid w:val="0033279C"/>
    <w:rsid w:val="003327D0"/>
    <w:rsid w:val="00332824"/>
    <w:rsid w:val="00332910"/>
    <w:rsid w:val="00332956"/>
    <w:rsid w:val="0033295F"/>
    <w:rsid w:val="00332964"/>
    <w:rsid w:val="003329BF"/>
    <w:rsid w:val="003329C7"/>
    <w:rsid w:val="00332A8A"/>
    <w:rsid w:val="00332AB8"/>
    <w:rsid w:val="00332ADA"/>
    <w:rsid w:val="00332B33"/>
    <w:rsid w:val="00332BD9"/>
    <w:rsid w:val="00332C81"/>
    <w:rsid w:val="00332D92"/>
    <w:rsid w:val="00332E2F"/>
    <w:rsid w:val="00332E79"/>
    <w:rsid w:val="00332EBA"/>
    <w:rsid w:val="00332FF6"/>
    <w:rsid w:val="0033305A"/>
    <w:rsid w:val="0033308C"/>
    <w:rsid w:val="003330A8"/>
    <w:rsid w:val="0033310A"/>
    <w:rsid w:val="0033311B"/>
    <w:rsid w:val="0033311C"/>
    <w:rsid w:val="0033319B"/>
    <w:rsid w:val="003331A8"/>
    <w:rsid w:val="003331D3"/>
    <w:rsid w:val="003331F0"/>
    <w:rsid w:val="00333239"/>
    <w:rsid w:val="0033324B"/>
    <w:rsid w:val="00333355"/>
    <w:rsid w:val="00333379"/>
    <w:rsid w:val="003333C9"/>
    <w:rsid w:val="00333430"/>
    <w:rsid w:val="00333462"/>
    <w:rsid w:val="00333479"/>
    <w:rsid w:val="00333497"/>
    <w:rsid w:val="003334B9"/>
    <w:rsid w:val="003334F9"/>
    <w:rsid w:val="00333522"/>
    <w:rsid w:val="003335B4"/>
    <w:rsid w:val="003335C9"/>
    <w:rsid w:val="0033363B"/>
    <w:rsid w:val="00333750"/>
    <w:rsid w:val="00333766"/>
    <w:rsid w:val="0033388F"/>
    <w:rsid w:val="003338F2"/>
    <w:rsid w:val="00333921"/>
    <w:rsid w:val="00333949"/>
    <w:rsid w:val="00333970"/>
    <w:rsid w:val="003339D3"/>
    <w:rsid w:val="00333A00"/>
    <w:rsid w:val="00333ABB"/>
    <w:rsid w:val="00333AF1"/>
    <w:rsid w:val="00333B5B"/>
    <w:rsid w:val="00333B90"/>
    <w:rsid w:val="00333BB1"/>
    <w:rsid w:val="00333BFA"/>
    <w:rsid w:val="00333C50"/>
    <w:rsid w:val="00333C70"/>
    <w:rsid w:val="00333CD2"/>
    <w:rsid w:val="00333D23"/>
    <w:rsid w:val="00333D43"/>
    <w:rsid w:val="00333D5C"/>
    <w:rsid w:val="00333DDE"/>
    <w:rsid w:val="00333E59"/>
    <w:rsid w:val="00333F39"/>
    <w:rsid w:val="00333FDE"/>
    <w:rsid w:val="0033402B"/>
    <w:rsid w:val="00334035"/>
    <w:rsid w:val="003340C8"/>
    <w:rsid w:val="003340CF"/>
    <w:rsid w:val="0033419C"/>
    <w:rsid w:val="003341B6"/>
    <w:rsid w:val="003341C0"/>
    <w:rsid w:val="003341DE"/>
    <w:rsid w:val="00334287"/>
    <w:rsid w:val="003342B4"/>
    <w:rsid w:val="003342C4"/>
    <w:rsid w:val="00334362"/>
    <w:rsid w:val="003343C4"/>
    <w:rsid w:val="00334441"/>
    <w:rsid w:val="00334467"/>
    <w:rsid w:val="00334484"/>
    <w:rsid w:val="003344B0"/>
    <w:rsid w:val="00334512"/>
    <w:rsid w:val="00334586"/>
    <w:rsid w:val="003345C7"/>
    <w:rsid w:val="0033468E"/>
    <w:rsid w:val="0033469D"/>
    <w:rsid w:val="003346A7"/>
    <w:rsid w:val="003346CA"/>
    <w:rsid w:val="003346E1"/>
    <w:rsid w:val="003347E5"/>
    <w:rsid w:val="00334854"/>
    <w:rsid w:val="003348D4"/>
    <w:rsid w:val="00334943"/>
    <w:rsid w:val="00334A8E"/>
    <w:rsid w:val="00334A99"/>
    <w:rsid w:val="00334AA8"/>
    <w:rsid w:val="00334AEF"/>
    <w:rsid w:val="00334B73"/>
    <w:rsid w:val="00334BF3"/>
    <w:rsid w:val="00334BFC"/>
    <w:rsid w:val="00334C76"/>
    <w:rsid w:val="00334CF0"/>
    <w:rsid w:val="00334D53"/>
    <w:rsid w:val="00334D79"/>
    <w:rsid w:val="00334DCA"/>
    <w:rsid w:val="00334DDA"/>
    <w:rsid w:val="00334DFD"/>
    <w:rsid w:val="00334EA3"/>
    <w:rsid w:val="00334F41"/>
    <w:rsid w:val="00334F4E"/>
    <w:rsid w:val="00334FEA"/>
    <w:rsid w:val="00335023"/>
    <w:rsid w:val="0033507F"/>
    <w:rsid w:val="003351E6"/>
    <w:rsid w:val="0033521C"/>
    <w:rsid w:val="003352DE"/>
    <w:rsid w:val="00335301"/>
    <w:rsid w:val="0033539B"/>
    <w:rsid w:val="003353B2"/>
    <w:rsid w:val="003353EE"/>
    <w:rsid w:val="003353F7"/>
    <w:rsid w:val="0033549D"/>
    <w:rsid w:val="003354DF"/>
    <w:rsid w:val="0033554E"/>
    <w:rsid w:val="00335550"/>
    <w:rsid w:val="00335588"/>
    <w:rsid w:val="00335728"/>
    <w:rsid w:val="00335748"/>
    <w:rsid w:val="00335769"/>
    <w:rsid w:val="003357A0"/>
    <w:rsid w:val="003357C8"/>
    <w:rsid w:val="00335822"/>
    <w:rsid w:val="0033584B"/>
    <w:rsid w:val="003358F3"/>
    <w:rsid w:val="00335956"/>
    <w:rsid w:val="00335994"/>
    <w:rsid w:val="003359E8"/>
    <w:rsid w:val="00335A48"/>
    <w:rsid w:val="00335A68"/>
    <w:rsid w:val="00335A85"/>
    <w:rsid w:val="00335A91"/>
    <w:rsid w:val="00335B62"/>
    <w:rsid w:val="00335B6C"/>
    <w:rsid w:val="00335BB7"/>
    <w:rsid w:val="00335C0B"/>
    <w:rsid w:val="00335C5D"/>
    <w:rsid w:val="00335D42"/>
    <w:rsid w:val="00335D47"/>
    <w:rsid w:val="00335F0A"/>
    <w:rsid w:val="00335F14"/>
    <w:rsid w:val="00335F3C"/>
    <w:rsid w:val="00335F60"/>
    <w:rsid w:val="00335F81"/>
    <w:rsid w:val="00335F8E"/>
    <w:rsid w:val="00335FCB"/>
    <w:rsid w:val="00335FD7"/>
    <w:rsid w:val="00336026"/>
    <w:rsid w:val="003360B1"/>
    <w:rsid w:val="0033614C"/>
    <w:rsid w:val="00336200"/>
    <w:rsid w:val="00336205"/>
    <w:rsid w:val="00336224"/>
    <w:rsid w:val="0033627B"/>
    <w:rsid w:val="003362B6"/>
    <w:rsid w:val="003362BC"/>
    <w:rsid w:val="0033634D"/>
    <w:rsid w:val="003363E3"/>
    <w:rsid w:val="003363E7"/>
    <w:rsid w:val="0033641C"/>
    <w:rsid w:val="00336453"/>
    <w:rsid w:val="00336475"/>
    <w:rsid w:val="003364DF"/>
    <w:rsid w:val="00336579"/>
    <w:rsid w:val="003365AB"/>
    <w:rsid w:val="0033665F"/>
    <w:rsid w:val="003366A8"/>
    <w:rsid w:val="003366C3"/>
    <w:rsid w:val="00336719"/>
    <w:rsid w:val="00336740"/>
    <w:rsid w:val="003367B5"/>
    <w:rsid w:val="00336808"/>
    <w:rsid w:val="00336825"/>
    <w:rsid w:val="00336856"/>
    <w:rsid w:val="003368C1"/>
    <w:rsid w:val="0033691A"/>
    <w:rsid w:val="0033696B"/>
    <w:rsid w:val="0033697E"/>
    <w:rsid w:val="003369FB"/>
    <w:rsid w:val="00336A04"/>
    <w:rsid w:val="00336A10"/>
    <w:rsid w:val="00336A87"/>
    <w:rsid w:val="00336AE5"/>
    <w:rsid w:val="00336B43"/>
    <w:rsid w:val="00336BF6"/>
    <w:rsid w:val="00336C27"/>
    <w:rsid w:val="00336C6A"/>
    <w:rsid w:val="00336CD6"/>
    <w:rsid w:val="00336D79"/>
    <w:rsid w:val="00336D94"/>
    <w:rsid w:val="00336E79"/>
    <w:rsid w:val="00336ED3"/>
    <w:rsid w:val="00336ED4"/>
    <w:rsid w:val="00336EF3"/>
    <w:rsid w:val="00336F45"/>
    <w:rsid w:val="00336F4D"/>
    <w:rsid w:val="00336F63"/>
    <w:rsid w:val="00336F70"/>
    <w:rsid w:val="0033703F"/>
    <w:rsid w:val="003370AA"/>
    <w:rsid w:val="003370B5"/>
    <w:rsid w:val="003370CC"/>
    <w:rsid w:val="00337142"/>
    <w:rsid w:val="00337149"/>
    <w:rsid w:val="0033717A"/>
    <w:rsid w:val="003371DD"/>
    <w:rsid w:val="003371E8"/>
    <w:rsid w:val="0033721B"/>
    <w:rsid w:val="003372A0"/>
    <w:rsid w:val="003372A5"/>
    <w:rsid w:val="0033732C"/>
    <w:rsid w:val="003373D1"/>
    <w:rsid w:val="003373D8"/>
    <w:rsid w:val="003373E1"/>
    <w:rsid w:val="00337429"/>
    <w:rsid w:val="003374A7"/>
    <w:rsid w:val="003374D6"/>
    <w:rsid w:val="00337533"/>
    <w:rsid w:val="00337552"/>
    <w:rsid w:val="00337585"/>
    <w:rsid w:val="00337591"/>
    <w:rsid w:val="00337594"/>
    <w:rsid w:val="003375BC"/>
    <w:rsid w:val="00337628"/>
    <w:rsid w:val="00337674"/>
    <w:rsid w:val="003376A7"/>
    <w:rsid w:val="003376BF"/>
    <w:rsid w:val="003376C9"/>
    <w:rsid w:val="003376CA"/>
    <w:rsid w:val="0033771D"/>
    <w:rsid w:val="0033782E"/>
    <w:rsid w:val="0033786F"/>
    <w:rsid w:val="003378D2"/>
    <w:rsid w:val="00337901"/>
    <w:rsid w:val="003379FF"/>
    <w:rsid w:val="00337AE8"/>
    <w:rsid w:val="00337AF8"/>
    <w:rsid w:val="00337B2F"/>
    <w:rsid w:val="00337BFF"/>
    <w:rsid w:val="00337C6F"/>
    <w:rsid w:val="00337C7C"/>
    <w:rsid w:val="00337CCC"/>
    <w:rsid w:val="00337CD5"/>
    <w:rsid w:val="00337D13"/>
    <w:rsid w:val="00337DA0"/>
    <w:rsid w:val="00337DD2"/>
    <w:rsid w:val="00337DD9"/>
    <w:rsid w:val="00337F23"/>
    <w:rsid w:val="00337F2E"/>
    <w:rsid w:val="00337FA8"/>
    <w:rsid w:val="00340016"/>
    <w:rsid w:val="0034004C"/>
    <w:rsid w:val="00340081"/>
    <w:rsid w:val="003400E2"/>
    <w:rsid w:val="0034011B"/>
    <w:rsid w:val="00340154"/>
    <w:rsid w:val="003401A8"/>
    <w:rsid w:val="0034020C"/>
    <w:rsid w:val="003402B6"/>
    <w:rsid w:val="003402C7"/>
    <w:rsid w:val="003402D7"/>
    <w:rsid w:val="00340317"/>
    <w:rsid w:val="00340326"/>
    <w:rsid w:val="00340412"/>
    <w:rsid w:val="00340425"/>
    <w:rsid w:val="00340496"/>
    <w:rsid w:val="003404C4"/>
    <w:rsid w:val="003404D0"/>
    <w:rsid w:val="00340549"/>
    <w:rsid w:val="003405BA"/>
    <w:rsid w:val="003405CE"/>
    <w:rsid w:val="00340625"/>
    <w:rsid w:val="003406A2"/>
    <w:rsid w:val="003406C5"/>
    <w:rsid w:val="0034073F"/>
    <w:rsid w:val="00340749"/>
    <w:rsid w:val="00340752"/>
    <w:rsid w:val="003408AC"/>
    <w:rsid w:val="003408D2"/>
    <w:rsid w:val="00340946"/>
    <w:rsid w:val="0034097C"/>
    <w:rsid w:val="003409A9"/>
    <w:rsid w:val="00340A20"/>
    <w:rsid w:val="00340A22"/>
    <w:rsid w:val="00340AAB"/>
    <w:rsid w:val="00340B42"/>
    <w:rsid w:val="00340B55"/>
    <w:rsid w:val="00340B9B"/>
    <w:rsid w:val="00340BAA"/>
    <w:rsid w:val="00340BE8"/>
    <w:rsid w:val="00340BF9"/>
    <w:rsid w:val="00340C02"/>
    <w:rsid w:val="00340C0B"/>
    <w:rsid w:val="00340C1D"/>
    <w:rsid w:val="00340C35"/>
    <w:rsid w:val="00340C53"/>
    <w:rsid w:val="00340C61"/>
    <w:rsid w:val="00340C66"/>
    <w:rsid w:val="00340CA7"/>
    <w:rsid w:val="00340D50"/>
    <w:rsid w:val="00340E85"/>
    <w:rsid w:val="00341119"/>
    <w:rsid w:val="0034111B"/>
    <w:rsid w:val="00341148"/>
    <w:rsid w:val="00341152"/>
    <w:rsid w:val="003411A9"/>
    <w:rsid w:val="00341264"/>
    <w:rsid w:val="00341309"/>
    <w:rsid w:val="0034134E"/>
    <w:rsid w:val="00341381"/>
    <w:rsid w:val="003413BD"/>
    <w:rsid w:val="003413EA"/>
    <w:rsid w:val="003414B3"/>
    <w:rsid w:val="003414DB"/>
    <w:rsid w:val="003414EA"/>
    <w:rsid w:val="003414FF"/>
    <w:rsid w:val="00341660"/>
    <w:rsid w:val="00341670"/>
    <w:rsid w:val="00341722"/>
    <w:rsid w:val="00341723"/>
    <w:rsid w:val="00341732"/>
    <w:rsid w:val="003417E7"/>
    <w:rsid w:val="00341842"/>
    <w:rsid w:val="003418B4"/>
    <w:rsid w:val="0034190A"/>
    <w:rsid w:val="00341937"/>
    <w:rsid w:val="003419AF"/>
    <w:rsid w:val="003419D0"/>
    <w:rsid w:val="003419E8"/>
    <w:rsid w:val="00341A0C"/>
    <w:rsid w:val="00341B0B"/>
    <w:rsid w:val="00341B1F"/>
    <w:rsid w:val="00341B88"/>
    <w:rsid w:val="00341BA7"/>
    <w:rsid w:val="00341BAC"/>
    <w:rsid w:val="00341BB3"/>
    <w:rsid w:val="00341BC7"/>
    <w:rsid w:val="00341BC9"/>
    <w:rsid w:val="00341BE5"/>
    <w:rsid w:val="00341C08"/>
    <w:rsid w:val="00341C0A"/>
    <w:rsid w:val="00341C0E"/>
    <w:rsid w:val="00341C33"/>
    <w:rsid w:val="00341C5C"/>
    <w:rsid w:val="00341CC9"/>
    <w:rsid w:val="00341CD8"/>
    <w:rsid w:val="00341D35"/>
    <w:rsid w:val="00341D3B"/>
    <w:rsid w:val="00341D4C"/>
    <w:rsid w:val="00341E88"/>
    <w:rsid w:val="00341EC8"/>
    <w:rsid w:val="00341EE0"/>
    <w:rsid w:val="00341F73"/>
    <w:rsid w:val="00342008"/>
    <w:rsid w:val="00342106"/>
    <w:rsid w:val="0034216F"/>
    <w:rsid w:val="003421BD"/>
    <w:rsid w:val="003422B8"/>
    <w:rsid w:val="003422D2"/>
    <w:rsid w:val="00342345"/>
    <w:rsid w:val="0034241E"/>
    <w:rsid w:val="00342427"/>
    <w:rsid w:val="0034242D"/>
    <w:rsid w:val="00342433"/>
    <w:rsid w:val="003424D2"/>
    <w:rsid w:val="00342525"/>
    <w:rsid w:val="00342540"/>
    <w:rsid w:val="003425E0"/>
    <w:rsid w:val="00342656"/>
    <w:rsid w:val="00342717"/>
    <w:rsid w:val="00342741"/>
    <w:rsid w:val="0034288A"/>
    <w:rsid w:val="00342AE4"/>
    <w:rsid w:val="00342AEB"/>
    <w:rsid w:val="00342B7F"/>
    <w:rsid w:val="00342BB4"/>
    <w:rsid w:val="00342BBF"/>
    <w:rsid w:val="00342C11"/>
    <w:rsid w:val="00342C24"/>
    <w:rsid w:val="00342C2B"/>
    <w:rsid w:val="00342C31"/>
    <w:rsid w:val="00342C43"/>
    <w:rsid w:val="00342D38"/>
    <w:rsid w:val="00342D99"/>
    <w:rsid w:val="00342DB9"/>
    <w:rsid w:val="00342E1B"/>
    <w:rsid w:val="00342E28"/>
    <w:rsid w:val="00342E3A"/>
    <w:rsid w:val="00342E96"/>
    <w:rsid w:val="00342F74"/>
    <w:rsid w:val="00342FC1"/>
    <w:rsid w:val="00342FCB"/>
    <w:rsid w:val="00343010"/>
    <w:rsid w:val="003430A6"/>
    <w:rsid w:val="003430CF"/>
    <w:rsid w:val="003430D0"/>
    <w:rsid w:val="003430FD"/>
    <w:rsid w:val="0034313A"/>
    <w:rsid w:val="003431AA"/>
    <w:rsid w:val="0034328E"/>
    <w:rsid w:val="0034329C"/>
    <w:rsid w:val="0034330C"/>
    <w:rsid w:val="0034332D"/>
    <w:rsid w:val="0034339C"/>
    <w:rsid w:val="00343456"/>
    <w:rsid w:val="003434D0"/>
    <w:rsid w:val="00343520"/>
    <w:rsid w:val="00343589"/>
    <w:rsid w:val="003435BF"/>
    <w:rsid w:val="0034363E"/>
    <w:rsid w:val="0034366E"/>
    <w:rsid w:val="00343722"/>
    <w:rsid w:val="0034372B"/>
    <w:rsid w:val="00343788"/>
    <w:rsid w:val="00343808"/>
    <w:rsid w:val="00343862"/>
    <w:rsid w:val="003438AC"/>
    <w:rsid w:val="0034390F"/>
    <w:rsid w:val="0034392B"/>
    <w:rsid w:val="00343947"/>
    <w:rsid w:val="0034397E"/>
    <w:rsid w:val="003439FD"/>
    <w:rsid w:val="00343AA0"/>
    <w:rsid w:val="00343ACE"/>
    <w:rsid w:val="00343AE0"/>
    <w:rsid w:val="00343AF8"/>
    <w:rsid w:val="00343B23"/>
    <w:rsid w:val="00343B2F"/>
    <w:rsid w:val="00343C1E"/>
    <w:rsid w:val="00343C36"/>
    <w:rsid w:val="00343D08"/>
    <w:rsid w:val="00343D66"/>
    <w:rsid w:val="00343D8E"/>
    <w:rsid w:val="00343D8F"/>
    <w:rsid w:val="00343DA4"/>
    <w:rsid w:val="00343DCC"/>
    <w:rsid w:val="00343E2F"/>
    <w:rsid w:val="00343E9D"/>
    <w:rsid w:val="00343EA4"/>
    <w:rsid w:val="00343EBD"/>
    <w:rsid w:val="00343ED9"/>
    <w:rsid w:val="00343EED"/>
    <w:rsid w:val="00343F8A"/>
    <w:rsid w:val="00343F9D"/>
    <w:rsid w:val="00343FD1"/>
    <w:rsid w:val="00344062"/>
    <w:rsid w:val="00344087"/>
    <w:rsid w:val="00344091"/>
    <w:rsid w:val="003440BA"/>
    <w:rsid w:val="00344129"/>
    <w:rsid w:val="00344144"/>
    <w:rsid w:val="0034416E"/>
    <w:rsid w:val="003441B9"/>
    <w:rsid w:val="003441DB"/>
    <w:rsid w:val="003442B0"/>
    <w:rsid w:val="00344321"/>
    <w:rsid w:val="00344382"/>
    <w:rsid w:val="003443DB"/>
    <w:rsid w:val="00344461"/>
    <w:rsid w:val="0034449B"/>
    <w:rsid w:val="003444D6"/>
    <w:rsid w:val="003444F7"/>
    <w:rsid w:val="003445A8"/>
    <w:rsid w:val="003445E5"/>
    <w:rsid w:val="0034463B"/>
    <w:rsid w:val="0034468F"/>
    <w:rsid w:val="00344719"/>
    <w:rsid w:val="0034474D"/>
    <w:rsid w:val="003447C3"/>
    <w:rsid w:val="003448EC"/>
    <w:rsid w:val="00344904"/>
    <w:rsid w:val="00344960"/>
    <w:rsid w:val="003449BD"/>
    <w:rsid w:val="00344B3C"/>
    <w:rsid w:val="00344B7A"/>
    <w:rsid w:val="00344B80"/>
    <w:rsid w:val="00344BA9"/>
    <w:rsid w:val="00344C00"/>
    <w:rsid w:val="00344C45"/>
    <w:rsid w:val="00344CBF"/>
    <w:rsid w:val="00344CE9"/>
    <w:rsid w:val="00344CFD"/>
    <w:rsid w:val="00344D76"/>
    <w:rsid w:val="00344D87"/>
    <w:rsid w:val="00344D93"/>
    <w:rsid w:val="00344E94"/>
    <w:rsid w:val="00344F27"/>
    <w:rsid w:val="0034500F"/>
    <w:rsid w:val="00345052"/>
    <w:rsid w:val="00345096"/>
    <w:rsid w:val="003450E6"/>
    <w:rsid w:val="003450F7"/>
    <w:rsid w:val="003451A6"/>
    <w:rsid w:val="00345200"/>
    <w:rsid w:val="00345366"/>
    <w:rsid w:val="00345367"/>
    <w:rsid w:val="003453C4"/>
    <w:rsid w:val="003453E9"/>
    <w:rsid w:val="003454D1"/>
    <w:rsid w:val="00345526"/>
    <w:rsid w:val="00345545"/>
    <w:rsid w:val="003455E5"/>
    <w:rsid w:val="003455EC"/>
    <w:rsid w:val="00345655"/>
    <w:rsid w:val="0034566E"/>
    <w:rsid w:val="00345691"/>
    <w:rsid w:val="0034575B"/>
    <w:rsid w:val="00345794"/>
    <w:rsid w:val="00345807"/>
    <w:rsid w:val="00345812"/>
    <w:rsid w:val="003458BA"/>
    <w:rsid w:val="003458C8"/>
    <w:rsid w:val="003458F0"/>
    <w:rsid w:val="0034593D"/>
    <w:rsid w:val="00345993"/>
    <w:rsid w:val="00345A44"/>
    <w:rsid w:val="00345AAE"/>
    <w:rsid w:val="00345B1C"/>
    <w:rsid w:val="00345B3B"/>
    <w:rsid w:val="00345B96"/>
    <w:rsid w:val="00345C43"/>
    <w:rsid w:val="00345DC5"/>
    <w:rsid w:val="00345E47"/>
    <w:rsid w:val="00345EA8"/>
    <w:rsid w:val="00345EBD"/>
    <w:rsid w:val="00345EC5"/>
    <w:rsid w:val="00345ED7"/>
    <w:rsid w:val="00345FC8"/>
    <w:rsid w:val="003460DC"/>
    <w:rsid w:val="0034610B"/>
    <w:rsid w:val="00346115"/>
    <w:rsid w:val="00346137"/>
    <w:rsid w:val="0034613A"/>
    <w:rsid w:val="00346168"/>
    <w:rsid w:val="003461E1"/>
    <w:rsid w:val="00346218"/>
    <w:rsid w:val="00346257"/>
    <w:rsid w:val="0034629C"/>
    <w:rsid w:val="003462AA"/>
    <w:rsid w:val="003462C3"/>
    <w:rsid w:val="00346313"/>
    <w:rsid w:val="00346316"/>
    <w:rsid w:val="0034632B"/>
    <w:rsid w:val="00346352"/>
    <w:rsid w:val="00346367"/>
    <w:rsid w:val="00346399"/>
    <w:rsid w:val="003463DD"/>
    <w:rsid w:val="003463ED"/>
    <w:rsid w:val="00346452"/>
    <w:rsid w:val="003464BE"/>
    <w:rsid w:val="003464BF"/>
    <w:rsid w:val="00346575"/>
    <w:rsid w:val="00346599"/>
    <w:rsid w:val="003465DA"/>
    <w:rsid w:val="003466DA"/>
    <w:rsid w:val="003467B9"/>
    <w:rsid w:val="003467C7"/>
    <w:rsid w:val="0034680C"/>
    <w:rsid w:val="0034685B"/>
    <w:rsid w:val="003468CE"/>
    <w:rsid w:val="003468E0"/>
    <w:rsid w:val="00346928"/>
    <w:rsid w:val="00346941"/>
    <w:rsid w:val="00346984"/>
    <w:rsid w:val="003469C8"/>
    <w:rsid w:val="003469CC"/>
    <w:rsid w:val="00346A89"/>
    <w:rsid w:val="00346A9B"/>
    <w:rsid w:val="00346B4E"/>
    <w:rsid w:val="00346B6D"/>
    <w:rsid w:val="00346B80"/>
    <w:rsid w:val="00346BF6"/>
    <w:rsid w:val="00346BF9"/>
    <w:rsid w:val="00346C6A"/>
    <w:rsid w:val="00346C6D"/>
    <w:rsid w:val="00346C79"/>
    <w:rsid w:val="00346C8A"/>
    <w:rsid w:val="00346CF1"/>
    <w:rsid w:val="00346DB2"/>
    <w:rsid w:val="00346E1B"/>
    <w:rsid w:val="00346EB8"/>
    <w:rsid w:val="00346F9E"/>
    <w:rsid w:val="00347065"/>
    <w:rsid w:val="003470F8"/>
    <w:rsid w:val="00347108"/>
    <w:rsid w:val="00347193"/>
    <w:rsid w:val="003471F6"/>
    <w:rsid w:val="00347229"/>
    <w:rsid w:val="00347239"/>
    <w:rsid w:val="003472C5"/>
    <w:rsid w:val="003472EF"/>
    <w:rsid w:val="003472F3"/>
    <w:rsid w:val="00347399"/>
    <w:rsid w:val="00347426"/>
    <w:rsid w:val="0034745C"/>
    <w:rsid w:val="003474F0"/>
    <w:rsid w:val="00347503"/>
    <w:rsid w:val="00347522"/>
    <w:rsid w:val="0034759D"/>
    <w:rsid w:val="003475ED"/>
    <w:rsid w:val="003475F2"/>
    <w:rsid w:val="00347615"/>
    <w:rsid w:val="0034764D"/>
    <w:rsid w:val="0034765B"/>
    <w:rsid w:val="0034771B"/>
    <w:rsid w:val="00347795"/>
    <w:rsid w:val="00347798"/>
    <w:rsid w:val="003477D2"/>
    <w:rsid w:val="0034785C"/>
    <w:rsid w:val="0034790D"/>
    <w:rsid w:val="00347910"/>
    <w:rsid w:val="0034796F"/>
    <w:rsid w:val="003479E4"/>
    <w:rsid w:val="003479FF"/>
    <w:rsid w:val="00347A30"/>
    <w:rsid w:val="00347A71"/>
    <w:rsid w:val="00347A9C"/>
    <w:rsid w:val="00347ABC"/>
    <w:rsid w:val="00347AD9"/>
    <w:rsid w:val="00347ADB"/>
    <w:rsid w:val="00347B1C"/>
    <w:rsid w:val="00347B4F"/>
    <w:rsid w:val="00347C68"/>
    <w:rsid w:val="00347D85"/>
    <w:rsid w:val="00347DCD"/>
    <w:rsid w:val="00347E06"/>
    <w:rsid w:val="00347E19"/>
    <w:rsid w:val="00347E29"/>
    <w:rsid w:val="00347F4F"/>
    <w:rsid w:val="00347F51"/>
    <w:rsid w:val="00347F53"/>
    <w:rsid w:val="0035003C"/>
    <w:rsid w:val="00350090"/>
    <w:rsid w:val="0035011B"/>
    <w:rsid w:val="00350138"/>
    <w:rsid w:val="00350191"/>
    <w:rsid w:val="003501E2"/>
    <w:rsid w:val="00350282"/>
    <w:rsid w:val="003502AC"/>
    <w:rsid w:val="003502CB"/>
    <w:rsid w:val="003502D0"/>
    <w:rsid w:val="00350349"/>
    <w:rsid w:val="0035037F"/>
    <w:rsid w:val="003503C2"/>
    <w:rsid w:val="00350474"/>
    <w:rsid w:val="00350484"/>
    <w:rsid w:val="003504AC"/>
    <w:rsid w:val="003504D8"/>
    <w:rsid w:val="003504D9"/>
    <w:rsid w:val="00350531"/>
    <w:rsid w:val="00350676"/>
    <w:rsid w:val="0035068B"/>
    <w:rsid w:val="003506C9"/>
    <w:rsid w:val="0035078B"/>
    <w:rsid w:val="0035078F"/>
    <w:rsid w:val="003507CB"/>
    <w:rsid w:val="0035086D"/>
    <w:rsid w:val="003508C8"/>
    <w:rsid w:val="003508F0"/>
    <w:rsid w:val="0035090E"/>
    <w:rsid w:val="0035093B"/>
    <w:rsid w:val="00350950"/>
    <w:rsid w:val="00350981"/>
    <w:rsid w:val="003509F3"/>
    <w:rsid w:val="00350A04"/>
    <w:rsid w:val="00350A1A"/>
    <w:rsid w:val="00350A49"/>
    <w:rsid w:val="00350ABD"/>
    <w:rsid w:val="00350AF8"/>
    <w:rsid w:val="00350B9D"/>
    <w:rsid w:val="00350C00"/>
    <w:rsid w:val="00350C05"/>
    <w:rsid w:val="00350D24"/>
    <w:rsid w:val="00350DB4"/>
    <w:rsid w:val="00350DEF"/>
    <w:rsid w:val="00350F13"/>
    <w:rsid w:val="00350F3C"/>
    <w:rsid w:val="00350F45"/>
    <w:rsid w:val="00350F8D"/>
    <w:rsid w:val="00350F97"/>
    <w:rsid w:val="00351096"/>
    <w:rsid w:val="003510A2"/>
    <w:rsid w:val="003510C7"/>
    <w:rsid w:val="00351164"/>
    <w:rsid w:val="00351187"/>
    <w:rsid w:val="0035123F"/>
    <w:rsid w:val="0035124A"/>
    <w:rsid w:val="00351314"/>
    <w:rsid w:val="00351381"/>
    <w:rsid w:val="003513D4"/>
    <w:rsid w:val="003513FD"/>
    <w:rsid w:val="003514C2"/>
    <w:rsid w:val="0035151A"/>
    <w:rsid w:val="0035153D"/>
    <w:rsid w:val="0035157C"/>
    <w:rsid w:val="0035157E"/>
    <w:rsid w:val="003515AC"/>
    <w:rsid w:val="003515BC"/>
    <w:rsid w:val="0035161C"/>
    <w:rsid w:val="003516A9"/>
    <w:rsid w:val="0035178F"/>
    <w:rsid w:val="003517B8"/>
    <w:rsid w:val="0035189E"/>
    <w:rsid w:val="003518C7"/>
    <w:rsid w:val="003518FC"/>
    <w:rsid w:val="003518FD"/>
    <w:rsid w:val="00351906"/>
    <w:rsid w:val="0035191C"/>
    <w:rsid w:val="003519B8"/>
    <w:rsid w:val="00351A20"/>
    <w:rsid w:val="00351A40"/>
    <w:rsid w:val="00351A9B"/>
    <w:rsid w:val="00351AD5"/>
    <w:rsid w:val="00351B83"/>
    <w:rsid w:val="00351BCB"/>
    <w:rsid w:val="00351BEB"/>
    <w:rsid w:val="00351BF7"/>
    <w:rsid w:val="00351C5A"/>
    <w:rsid w:val="00351CD7"/>
    <w:rsid w:val="00351CE7"/>
    <w:rsid w:val="00351CFC"/>
    <w:rsid w:val="00351D40"/>
    <w:rsid w:val="00351D5F"/>
    <w:rsid w:val="00351D67"/>
    <w:rsid w:val="00351D70"/>
    <w:rsid w:val="00351DAF"/>
    <w:rsid w:val="00351DC1"/>
    <w:rsid w:val="00351DFB"/>
    <w:rsid w:val="00351E63"/>
    <w:rsid w:val="00351EBA"/>
    <w:rsid w:val="00351F6C"/>
    <w:rsid w:val="00351FE5"/>
    <w:rsid w:val="00351FF8"/>
    <w:rsid w:val="00352052"/>
    <w:rsid w:val="00352096"/>
    <w:rsid w:val="00352123"/>
    <w:rsid w:val="0035219A"/>
    <w:rsid w:val="003521A9"/>
    <w:rsid w:val="0035224A"/>
    <w:rsid w:val="003522D2"/>
    <w:rsid w:val="00352318"/>
    <w:rsid w:val="0035231B"/>
    <w:rsid w:val="00352356"/>
    <w:rsid w:val="0035237D"/>
    <w:rsid w:val="0035249C"/>
    <w:rsid w:val="0035250D"/>
    <w:rsid w:val="00352584"/>
    <w:rsid w:val="00352616"/>
    <w:rsid w:val="0035262C"/>
    <w:rsid w:val="0035263C"/>
    <w:rsid w:val="00352675"/>
    <w:rsid w:val="0035267C"/>
    <w:rsid w:val="003526D9"/>
    <w:rsid w:val="0035274E"/>
    <w:rsid w:val="0035276E"/>
    <w:rsid w:val="003527D8"/>
    <w:rsid w:val="003527F5"/>
    <w:rsid w:val="00352859"/>
    <w:rsid w:val="00352871"/>
    <w:rsid w:val="0035287E"/>
    <w:rsid w:val="003528AE"/>
    <w:rsid w:val="003528BF"/>
    <w:rsid w:val="00352970"/>
    <w:rsid w:val="003529AE"/>
    <w:rsid w:val="003529C2"/>
    <w:rsid w:val="00352A62"/>
    <w:rsid w:val="00352A96"/>
    <w:rsid w:val="00352AA1"/>
    <w:rsid w:val="00352B19"/>
    <w:rsid w:val="00352B24"/>
    <w:rsid w:val="00352BD7"/>
    <w:rsid w:val="00352BE8"/>
    <w:rsid w:val="00352C58"/>
    <w:rsid w:val="00352DB8"/>
    <w:rsid w:val="00352DC6"/>
    <w:rsid w:val="00352DE4"/>
    <w:rsid w:val="00352E01"/>
    <w:rsid w:val="00352E30"/>
    <w:rsid w:val="00352E3A"/>
    <w:rsid w:val="00352EAD"/>
    <w:rsid w:val="00352F54"/>
    <w:rsid w:val="00352F7F"/>
    <w:rsid w:val="00353085"/>
    <w:rsid w:val="0035308B"/>
    <w:rsid w:val="003530E4"/>
    <w:rsid w:val="003530F9"/>
    <w:rsid w:val="00353139"/>
    <w:rsid w:val="00353145"/>
    <w:rsid w:val="00353179"/>
    <w:rsid w:val="003531A9"/>
    <w:rsid w:val="003531B0"/>
    <w:rsid w:val="0035322A"/>
    <w:rsid w:val="0035328E"/>
    <w:rsid w:val="00353321"/>
    <w:rsid w:val="0035332E"/>
    <w:rsid w:val="00353341"/>
    <w:rsid w:val="00353364"/>
    <w:rsid w:val="003533F2"/>
    <w:rsid w:val="00353507"/>
    <w:rsid w:val="0035350C"/>
    <w:rsid w:val="00353519"/>
    <w:rsid w:val="00353537"/>
    <w:rsid w:val="00353572"/>
    <w:rsid w:val="003535A7"/>
    <w:rsid w:val="00353619"/>
    <w:rsid w:val="00353623"/>
    <w:rsid w:val="0035365C"/>
    <w:rsid w:val="00353688"/>
    <w:rsid w:val="00353748"/>
    <w:rsid w:val="0035374C"/>
    <w:rsid w:val="003537A2"/>
    <w:rsid w:val="0035387E"/>
    <w:rsid w:val="003538FD"/>
    <w:rsid w:val="00353906"/>
    <w:rsid w:val="00353947"/>
    <w:rsid w:val="00353A98"/>
    <w:rsid w:val="00353AD6"/>
    <w:rsid w:val="00353C35"/>
    <w:rsid w:val="00353C84"/>
    <w:rsid w:val="00353D06"/>
    <w:rsid w:val="00353F5B"/>
    <w:rsid w:val="00353F76"/>
    <w:rsid w:val="0035400A"/>
    <w:rsid w:val="0035407D"/>
    <w:rsid w:val="00354115"/>
    <w:rsid w:val="0035413C"/>
    <w:rsid w:val="00354174"/>
    <w:rsid w:val="00354218"/>
    <w:rsid w:val="0035433D"/>
    <w:rsid w:val="00354363"/>
    <w:rsid w:val="00354421"/>
    <w:rsid w:val="00354430"/>
    <w:rsid w:val="003546CF"/>
    <w:rsid w:val="0035472B"/>
    <w:rsid w:val="003547D1"/>
    <w:rsid w:val="00354842"/>
    <w:rsid w:val="00354843"/>
    <w:rsid w:val="00354872"/>
    <w:rsid w:val="0035487F"/>
    <w:rsid w:val="003548A6"/>
    <w:rsid w:val="003549DD"/>
    <w:rsid w:val="00354A13"/>
    <w:rsid w:val="00354A3F"/>
    <w:rsid w:val="00354B64"/>
    <w:rsid w:val="00354B94"/>
    <w:rsid w:val="00354C6F"/>
    <w:rsid w:val="00354C81"/>
    <w:rsid w:val="00354CAB"/>
    <w:rsid w:val="00354CCC"/>
    <w:rsid w:val="00354D23"/>
    <w:rsid w:val="00354D87"/>
    <w:rsid w:val="00354D8D"/>
    <w:rsid w:val="00354D97"/>
    <w:rsid w:val="00354DBB"/>
    <w:rsid w:val="00354DFF"/>
    <w:rsid w:val="00354E25"/>
    <w:rsid w:val="00354E61"/>
    <w:rsid w:val="00354E8D"/>
    <w:rsid w:val="00354EBE"/>
    <w:rsid w:val="00354ECD"/>
    <w:rsid w:val="00354F0A"/>
    <w:rsid w:val="00354F81"/>
    <w:rsid w:val="00354FA8"/>
    <w:rsid w:val="00355055"/>
    <w:rsid w:val="0035505E"/>
    <w:rsid w:val="0035507F"/>
    <w:rsid w:val="0035515D"/>
    <w:rsid w:val="00355177"/>
    <w:rsid w:val="00355196"/>
    <w:rsid w:val="003551CF"/>
    <w:rsid w:val="00355247"/>
    <w:rsid w:val="0035525F"/>
    <w:rsid w:val="0035529E"/>
    <w:rsid w:val="003552AF"/>
    <w:rsid w:val="003552D4"/>
    <w:rsid w:val="003552DA"/>
    <w:rsid w:val="0035530E"/>
    <w:rsid w:val="00355315"/>
    <w:rsid w:val="00355353"/>
    <w:rsid w:val="00355387"/>
    <w:rsid w:val="003553E8"/>
    <w:rsid w:val="0035542F"/>
    <w:rsid w:val="00355481"/>
    <w:rsid w:val="003554A4"/>
    <w:rsid w:val="00355515"/>
    <w:rsid w:val="003555FD"/>
    <w:rsid w:val="00355624"/>
    <w:rsid w:val="0035565E"/>
    <w:rsid w:val="003556AD"/>
    <w:rsid w:val="00355749"/>
    <w:rsid w:val="003557F0"/>
    <w:rsid w:val="00355802"/>
    <w:rsid w:val="00355811"/>
    <w:rsid w:val="00355823"/>
    <w:rsid w:val="00355840"/>
    <w:rsid w:val="00355889"/>
    <w:rsid w:val="00355925"/>
    <w:rsid w:val="00355994"/>
    <w:rsid w:val="003559A6"/>
    <w:rsid w:val="00355AF1"/>
    <w:rsid w:val="00355B4A"/>
    <w:rsid w:val="00355C33"/>
    <w:rsid w:val="00355D8E"/>
    <w:rsid w:val="00355DC7"/>
    <w:rsid w:val="00355E55"/>
    <w:rsid w:val="00355EC5"/>
    <w:rsid w:val="00355F1B"/>
    <w:rsid w:val="00355F3E"/>
    <w:rsid w:val="00355FB0"/>
    <w:rsid w:val="00355FDD"/>
    <w:rsid w:val="00356029"/>
    <w:rsid w:val="00356061"/>
    <w:rsid w:val="0035606B"/>
    <w:rsid w:val="003560D0"/>
    <w:rsid w:val="003560F9"/>
    <w:rsid w:val="003560FA"/>
    <w:rsid w:val="00356129"/>
    <w:rsid w:val="0035615D"/>
    <w:rsid w:val="00356179"/>
    <w:rsid w:val="003561B0"/>
    <w:rsid w:val="003562AE"/>
    <w:rsid w:val="003562B8"/>
    <w:rsid w:val="003562F6"/>
    <w:rsid w:val="003563A5"/>
    <w:rsid w:val="003563E6"/>
    <w:rsid w:val="0035640A"/>
    <w:rsid w:val="00356449"/>
    <w:rsid w:val="0035646C"/>
    <w:rsid w:val="003564CA"/>
    <w:rsid w:val="00356593"/>
    <w:rsid w:val="00356618"/>
    <w:rsid w:val="00356637"/>
    <w:rsid w:val="00356699"/>
    <w:rsid w:val="00356700"/>
    <w:rsid w:val="00356704"/>
    <w:rsid w:val="003567A6"/>
    <w:rsid w:val="003567D0"/>
    <w:rsid w:val="00356863"/>
    <w:rsid w:val="00356883"/>
    <w:rsid w:val="003568CB"/>
    <w:rsid w:val="003568E9"/>
    <w:rsid w:val="00356908"/>
    <w:rsid w:val="00356912"/>
    <w:rsid w:val="00356941"/>
    <w:rsid w:val="00356A4E"/>
    <w:rsid w:val="00356A90"/>
    <w:rsid w:val="00356ABD"/>
    <w:rsid w:val="00356BEB"/>
    <w:rsid w:val="00356C1F"/>
    <w:rsid w:val="00356C5B"/>
    <w:rsid w:val="00356C83"/>
    <w:rsid w:val="00356C89"/>
    <w:rsid w:val="00356DBF"/>
    <w:rsid w:val="00356E09"/>
    <w:rsid w:val="00356E61"/>
    <w:rsid w:val="00356EBA"/>
    <w:rsid w:val="00356EE2"/>
    <w:rsid w:val="00356EF7"/>
    <w:rsid w:val="00356EF9"/>
    <w:rsid w:val="00356F0B"/>
    <w:rsid w:val="00356F23"/>
    <w:rsid w:val="00356F80"/>
    <w:rsid w:val="0035702B"/>
    <w:rsid w:val="00357039"/>
    <w:rsid w:val="003570CF"/>
    <w:rsid w:val="00357101"/>
    <w:rsid w:val="0035710E"/>
    <w:rsid w:val="0035719C"/>
    <w:rsid w:val="003571A5"/>
    <w:rsid w:val="00357200"/>
    <w:rsid w:val="0035724D"/>
    <w:rsid w:val="00357286"/>
    <w:rsid w:val="003572BF"/>
    <w:rsid w:val="0035731A"/>
    <w:rsid w:val="003573E2"/>
    <w:rsid w:val="0035744B"/>
    <w:rsid w:val="003574BD"/>
    <w:rsid w:val="003574D1"/>
    <w:rsid w:val="0035757A"/>
    <w:rsid w:val="00357614"/>
    <w:rsid w:val="0035777E"/>
    <w:rsid w:val="0035778A"/>
    <w:rsid w:val="00357799"/>
    <w:rsid w:val="00357852"/>
    <w:rsid w:val="00357853"/>
    <w:rsid w:val="00357856"/>
    <w:rsid w:val="0035785D"/>
    <w:rsid w:val="00357897"/>
    <w:rsid w:val="003578CB"/>
    <w:rsid w:val="00357921"/>
    <w:rsid w:val="003579D8"/>
    <w:rsid w:val="00357A14"/>
    <w:rsid w:val="00357A9D"/>
    <w:rsid w:val="00357ABF"/>
    <w:rsid w:val="00357AF5"/>
    <w:rsid w:val="00357B4A"/>
    <w:rsid w:val="00357BEC"/>
    <w:rsid w:val="00357CA6"/>
    <w:rsid w:val="00357CBF"/>
    <w:rsid w:val="00357DAA"/>
    <w:rsid w:val="00357DFE"/>
    <w:rsid w:val="00357E6A"/>
    <w:rsid w:val="00357F80"/>
    <w:rsid w:val="00357FA8"/>
    <w:rsid w:val="0036006C"/>
    <w:rsid w:val="0036006E"/>
    <w:rsid w:val="003600FB"/>
    <w:rsid w:val="00360143"/>
    <w:rsid w:val="00360201"/>
    <w:rsid w:val="00360290"/>
    <w:rsid w:val="003602DC"/>
    <w:rsid w:val="00360328"/>
    <w:rsid w:val="00360385"/>
    <w:rsid w:val="003603AB"/>
    <w:rsid w:val="00360499"/>
    <w:rsid w:val="003604A6"/>
    <w:rsid w:val="003604A8"/>
    <w:rsid w:val="003606A2"/>
    <w:rsid w:val="003606E3"/>
    <w:rsid w:val="0036079C"/>
    <w:rsid w:val="003607B0"/>
    <w:rsid w:val="003607C9"/>
    <w:rsid w:val="003607DF"/>
    <w:rsid w:val="00360877"/>
    <w:rsid w:val="00360881"/>
    <w:rsid w:val="003608E4"/>
    <w:rsid w:val="00360930"/>
    <w:rsid w:val="00360942"/>
    <w:rsid w:val="003609F6"/>
    <w:rsid w:val="00360A91"/>
    <w:rsid w:val="00360AAA"/>
    <w:rsid w:val="00360AF8"/>
    <w:rsid w:val="00360B38"/>
    <w:rsid w:val="00360B40"/>
    <w:rsid w:val="00360B63"/>
    <w:rsid w:val="00360B77"/>
    <w:rsid w:val="00360B93"/>
    <w:rsid w:val="00360B94"/>
    <w:rsid w:val="00360C55"/>
    <w:rsid w:val="00360C95"/>
    <w:rsid w:val="00360CA5"/>
    <w:rsid w:val="00360DAA"/>
    <w:rsid w:val="00360DBF"/>
    <w:rsid w:val="00360E83"/>
    <w:rsid w:val="00360EDE"/>
    <w:rsid w:val="0036100B"/>
    <w:rsid w:val="00361038"/>
    <w:rsid w:val="00361045"/>
    <w:rsid w:val="00361102"/>
    <w:rsid w:val="00361122"/>
    <w:rsid w:val="0036112B"/>
    <w:rsid w:val="003611E0"/>
    <w:rsid w:val="00361224"/>
    <w:rsid w:val="00361261"/>
    <w:rsid w:val="00361278"/>
    <w:rsid w:val="003612F9"/>
    <w:rsid w:val="003613A7"/>
    <w:rsid w:val="003613DB"/>
    <w:rsid w:val="0036143F"/>
    <w:rsid w:val="00361474"/>
    <w:rsid w:val="00361490"/>
    <w:rsid w:val="003614BF"/>
    <w:rsid w:val="003614F5"/>
    <w:rsid w:val="00361538"/>
    <w:rsid w:val="00361577"/>
    <w:rsid w:val="003615E0"/>
    <w:rsid w:val="00361654"/>
    <w:rsid w:val="003616C7"/>
    <w:rsid w:val="00361788"/>
    <w:rsid w:val="003617FD"/>
    <w:rsid w:val="00361828"/>
    <w:rsid w:val="00361858"/>
    <w:rsid w:val="003618A0"/>
    <w:rsid w:val="003618A4"/>
    <w:rsid w:val="003618D9"/>
    <w:rsid w:val="003618F1"/>
    <w:rsid w:val="0036192E"/>
    <w:rsid w:val="0036194A"/>
    <w:rsid w:val="003619F5"/>
    <w:rsid w:val="00361A1D"/>
    <w:rsid w:val="00361A86"/>
    <w:rsid w:val="00361A9D"/>
    <w:rsid w:val="00361AAD"/>
    <w:rsid w:val="00361AFF"/>
    <w:rsid w:val="00361BC1"/>
    <w:rsid w:val="00361C4F"/>
    <w:rsid w:val="00361C59"/>
    <w:rsid w:val="00361C9A"/>
    <w:rsid w:val="00361CF9"/>
    <w:rsid w:val="00361CFA"/>
    <w:rsid w:val="00361D07"/>
    <w:rsid w:val="00361D9E"/>
    <w:rsid w:val="00361E3A"/>
    <w:rsid w:val="00361E5C"/>
    <w:rsid w:val="00361E7F"/>
    <w:rsid w:val="00361E92"/>
    <w:rsid w:val="00361F1F"/>
    <w:rsid w:val="00361F30"/>
    <w:rsid w:val="00361F8E"/>
    <w:rsid w:val="00361FBE"/>
    <w:rsid w:val="00362024"/>
    <w:rsid w:val="0036206C"/>
    <w:rsid w:val="00362099"/>
    <w:rsid w:val="003620C3"/>
    <w:rsid w:val="0036211A"/>
    <w:rsid w:val="00362151"/>
    <w:rsid w:val="0036219B"/>
    <w:rsid w:val="0036222D"/>
    <w:rsid w:val="00362250"/>
    <w:rsid w:val="00362264"/>
    <w:rsid w:val="00362278"/>
    <w:rsid w:val="003622C4"/>
    <w:rsid w:val="0036235D"/>
    <w:rsid w:val="00362402"/>
    <w:rsid w:val="0036240B"/>
    <w:rsid w:val="00362443"/>
    <w:rsid w:val="003624B8"/>
    <w:rsid w:val="003624C6"/>
    <w:rsid w:val="00362555"/>
    <w:rsid w:val="003625B9"/>
    <w:rsid w:val="003626B0"/>
    <w:rsid w:val="003626DA"/>
    <w:rsid w:val="003626FB"/>
    <w:rsid w:val="0036278A"/>
    <w:rsid w:val="00362842"/>
    <w:rsid w:val="00362871"/>
    <w:rsid w:val="00362873"/>
    <w:rsid w:val="00362875"/>
    <w:rsid w:val="0036287C"/>
    <w:rsid w:val="003628E8"/>
    <w:rsid w:val="00362928"/>
    <w:rsid w:val="00362970"/>
    <w:rsid w:val="0036297C"/>
    <w:rsid w:val="003629AC"/>
    <w:rsid w:val="003629BC"/>
    <w:rsid w:val="003629C3"/>
    <w:rsid w:val="00362A19"/>
    <w:rsid w:val="00362A37"/>
    <w:rsid w:val="00362A50"/>
    <w:rsid w:val="00362A52"/>
    <w:rsid w:val="00362A5D"/>
    <w:rsid w:val="00362A5F"/>
    <w:rsid w:val="00362B06"/>
    <w:rsid w:val="00362B44"/>
    <w:rsid w:val="00362C75"/>
    <w:rsid w:val="00362C8B"/>
    <w:rsid w:val="00362CE5"/>
    <w:rsid w:val="00362CE7"/>
    <w:rsid w:val="00362CF2"/>
    <w:rsid w:val="00362D0D"/>
    <w:rsid w:val="00362E02"/>
    <w:rsid w:val="00362E25"/>
    <w:rsid w:val="00362E26"/>
    <w:rsid w:val="00362EA6"/>
    <w:rsid w:val="00362F0D"/>
    <w:rsid w:val="00362F3B"/>
    <w:rsid w:val="00362FD0"/>
    <w:rsid w:val="00363035"/>
    <w:rsid w:val="00363046"/>
    <w:rsid w:val="003630B2"/>
    <w:rsid w:val="003630C2"/>
    <w:rsid w:val="00363112"/>
    <w:rsid w:val="00363171"/>
    <w:rsid w:val="00363177"/>
    <w:rsid w:val="0036317C"/>
    <w:rsid w:val="0036318F"/>
    <w:rsid w:val="003631BF"/>
    <w:rsid w:val="003633BD"/>
    <w:rsid w:val="003633D1"/>
    <w:rsid w:val="003633DE"/>
    <w:rsid w:val="003634BE"/>
    <w:rsid w:val="003634CA"/>
    <w:rsid w:val="003634CF"/>
    <w:rsid w:val="00363519"/>
    <w:rsid w:val="00363526"/>
    <w:rsid w:val="00363593"/>
    <w:rsid w:val="003635B4"/>
    <w:rsid w:val="003635F7"/>
    <w:rsid w:val="0036364C"/>
    <w:rsid w:val="00363702"/>
    <w:rsid w:val="003637EA"/>
    <w:rsid w:val="00363821"/>
    <w:rsid w:val="00363823"/>
    <w:rsid w:val="00363854"/>
    <w:rsid w:val="00363873"/>
    <w:rsid w:val="00363895"/>
    <w:rsid w:val="00363936"/>
    <w:rsid w:val="00363944"/>
    <w:rsid w:val="00363988"/>
    <w:rsid w:val="003639FF"/>
    <w:rsid w:val="00363A02"/>
    <w:rsid w:val="00363AC3"/>
    <w:rsid w:val="00363AD7"/>
    <w:rsid w:val="00363AF9"/>
    <w:rsid w:val="00363B6C"/>
    <w:rsid w:val="00363BFE"/>
    <w:rsid w:val="00363D11"/>
    <w:rsid w:val="00363D44"/>
    <w:rsid w:val="00363D5F"/>
    <w:rsid w:val="00363D7F"/>
    <w:rsid w:val="00363E1C"/>
    <w:rsid w:val="00363E20"/>
    <w:rsid w:val="00363E9D"/>
    <w:rsid w:val="00363ECD"/>
    <w:rsid w:val="00363ED7"/>
    <w:rsid w:val="00363F8E"/>
    <w:rsid w:val="0036405D"/>
    <w:rsid w:val="0036405F"/>
    <w:rsid w:val="00364072"/>
    <w:rsid w:val="003640A0"/>
    <w:rsid w:val="003640B8"/>
    <w:rsid w:val="003640D3"/>
    <w:rsid w:val="0036411B"/>
    <w:rsid w:val="0036414D"/>
    <w:rsid w:val="003641BE"/>
    <w:rsid w:val="003641C6"/>
    <w:rsid w:val="0036421F"/>
    <w:rsid w:val="00364298"/>
    <w:rsid w:val="003642BD"/>
    <w:rsid w:val="00364347"/>
    <w:rsid w:val="00364355"/>
    <w:rsid w:val="0036436F"/>
    <w:rsid w:val="00364430"/>
    <w:rsid w:val="003644CF"/>
    <w:rsid w:val="00364590"/>
    <w:rsid w:val="00364636"/>
    <w:rsid w:val="003646A2"/>
    <w:rsid w:val="003646AA"/>
    <w:rsid w:val="0036484A"/>
    <w:rsid w:val="003648A4"/>
    <w:rsid w:val="003648C6"/>
    <w:rsid w:val="003649A1"/>
    <w:rsid w:val="003649F0"/>
    <w:rsid w:val="00364A34"/>
    <w:rsid w:val="00364BFD"/>
    <w:rsid w:val="00364CA6"/>
    <w:rsid w:val="00364CAA"/>
    <w:rsid w:val="00364CEC"/>
    <w:rsid w:val="00364D4E"/>
    <w:rsid w:val="00364D9E"/>
    <w:rsid w:val="00364DAE"/>
    <w:rsid w:val="00364DB6"/>
    <w:rsid w:val="00364DC0"/>
    <w:rsid w:val="00364EA2"/>
    <w:rsid w:val="00364EFA"/>
    <w:rsid w:val="00364FAE"/>
    <w:rsid w:val="00364FF0"/>
    <w:rsid w:val="003650D6"/>
    <w:rsid w:val="0036512A"/>
    <w:rsid w:val="00365130"/>
    <w:rsid w:val="00365160"/>
    <w:rsid w:val="00365185"/>
    <w:rsid w:val="003651E2"/>
    <w:rsid w:val="00365205"/>
    <w:rsid w:val="00365222"/>
    <w:rsid w:val="003652B7"/>
    <w:rsid w:val="003652DB"/>
    <w:rsid w:val="003652E5"/>
    <w:rsid w:val="00365355"/>
    <w:rsid w:val="0036538D"/>
    <w:rsid w:val="00365391"/>
    <w:rsid w:val="003653EB"/>
    <w:rsid w:val="0036541B"/>
    <w:rsid w:val="00365577"/>
    <w:rsid w:val="003656BF"/>
    <w:rsid w:val="003656E0"/>
    <w:rsid w:val="00365732"/>
    <w:rsid w:val="00365746"/>
    <w:rsid w:val="003657EB"/>
    <w:rsid w:val="0036583F"/>
    <w:rsid w:val="003658F4"/>
    <w:rsid w:val="0036599D"/>
    <w:rsid w:val="00365A3A"/>
    <w:rsid w:val="00365AE8"/>
    <w:rsid w:val="00365AEF"/>
    <w:rsid w:val="00365B0B"/>
    <w:rsid w:val="00365B0D"/>
    <w:rsid w:val="00365B78"/>
    <w:rsid w:val="00365BEE"/>
    <w:rsid w:val="00365BFC"/>
    <w:rsid w:val="00365C49"/>
    <w:rsid w:val="00365CA2"/>
    <w:rsid w:val="00365CB0"/>
    <w:rsid w:val="00365CB9"/>
    <w:rsid w:val="00365D56"/>
    <w:rsid w:val="00365D74"/>
    <w:rsid w:val="00365DB7"/>
    <w:rsid w:val="00365DD5"/>
    <w:rsid w:val="00365DFA"/>
    <w:rsid w:val="00365F2C"/>
    <w:rsid w:val="00365F55"/>
    <w:rsid w:val="00365F5F"/>
    <w:rsid w:val="00365FC2"/>
    <w:rsid w:val="0036600B"/>
    <w:rsid w:val="003660A4"/>
    <w:rsid w:val="0036612F"/>
    <w:rsid w:val="00366181"/>
    <w:rsid w:val="00366235"/>
    <w:rsid w:val="0036623C"/>
    <w:rsid w:val="00366257"/>
    <w:rsid w:val="00366288"/>
    <w:rsid w:val="003663F1"/>
    <w:rsid w:val="003664D5"/>
    <w:rsid w:val="0036655F"/>
    <w:rsid w:val="003665CB"/>
    <w:rsid w:val="00366649"/>
    <w:rsid w:val="00366672"/>
    <w:rsid w:val="00366698"/>
    <w:rsid w:val="003666B1"/>
    <w:rsid w:val="003666E6"/>
    <w:rsid w:val="00366751"/>
    <w:rsid w:val="00366776"/>
    <w:rsid w:val="00366780"/>
    <w:rsid w:val="003667DE"/>
    <w:rsid w:val="00366817"/>
    <w:rsid w:val="00366825"/>
    <w:rsid w:val="00366890"/>
    <w:rsid w:val="003668C8"/>
    <w:rsid w:val="0036693B"/>
    <w:rsid w:val="00366945"/>
    <w:rsid w:val="003669A6"/>
    <w:rsid w:val="00366A1F"/>
    <w:rsid w:val="00366A3A"/>
    <w:rsid w:val="00366A3C"/>
    <w:rsid w:val="00366B97"/>
    <w:rsid w:val="00366C3C"/>
    <w:rsid w:val="00366D66"/>
    <w:rsid w:val="00366DA7"/>
    <w:rsid w:val="00366DCE"/>
    <w:rsid w:val="00366E94"/>
    <w:rsid w:val="00366EAE"/>
    <w:rsid w:val="00366EE6"/>
    <w:rsid w:val="00366EFC"/>
    <w:rsid w:val="00366F02"/>
    <w:rsid w:val="00366F38"/>
    <w:rsid w:val="00366FC4"/>
    <w:rsid w:val="00367017"/>
    <w:rsid w:val="00367058"/>
    <w:rsid w:val="00367096"/>
    <w:rsid w:val="003670CD"/>
    <w:rsid w:val="003670DC"/>
    <w:rsid w:val="0036716C"/>
    <w:rsid w:val="003671B1"/>
    <w:rsid w:val="003671D8"/>
    <w:rsid w:val="00367215"/>
    <w:rsid w:val="00367245"/>
    <w:rsid w:val="003672A6"/>
    <w:rsid w:val="0036733C"/>
    <w:rsid w:val="00367369"/>
    <w:rsid w:val="00367374"/>
    <w:rsid w:val="0036749B"/>
    <w:rsid w:val="00367549"/>
    <w:rsid w:val="0036754D"/>
    <w:rsid w:val="003675C2"/>
    <w:rsid w:val="00367634"/>
    <w:rsid w:val="00367727"/>
    <w:rsid w:val="00367740"/>
    <w:rsid w:val="003677F0"/>
    <w:rsid w:val="00367829"/>
    <w:rsid w:val="00367850"/>
    <w:rsid w:val="003678A4"/>
    <w:rsid w:val="003678AB"/>
    <w:rsid w:val="0036791F"/>
    <w:rsid w:val="00367922"/>
    <w:rsid w:val="0036793E"/>
    <w:rsid w:val="0036796C"/>
    <w:rsid w:val="00367A0C"/>
    <w:rsid w:val="00367AA4"/>
    <w:rsid w:val="00367AB1"/>
    <w:rsid w:val="00367B68"/>
    <w:rsid w:val="00367BCC"/>
    <w:rsid w:val="00367BF7"/>
    <w:rsid w:val="00367C09"/>
    <w:rsid w:val="00367C22"/>
    <w:rsid w:val="00367CD2"/>
    <w:rsid w:val="00367D93"/>
    <w:rsid w:val="00367DC3"/>
    <w:rsid w:val="00367E02"/>
    <w:rsid w:val="00367FBF"/>
    <w:rsid w:val="00367FD1"/>
    <w:rsid w:val="0037004D"/>
    <w:rsid w:val="003700A4"/>
    <w:rsid w:val="003700CF"/>
    <w:rsid w:val="00370185"/>
    <w:rsid w:val="00370295"/>
    <w:rsid w:val="0037038F"/>
    <w:rsid w:val="003703AB"/>
    <w:rsid w:val="00370516"/>
    <w:rsid w:val="00370540"/>
    <w:rsid w:val="003705C2"/>
    <w:rsid w:val="003705FC"/>
    <w:rsid w:val="00370644"/>
    <w:rsid w:val="00370687"/>
    <w:rsid w:val="003706AE"/>
    <w:rsid w:val="00370779"/>
    <w:rsid w:val="003707C6"/>
    <w:rsid w:val="0037088B"/>
    <w:rsid w:val="003708F1"/>
    <w:rsid w:val="00370909"/>
    <w:rsid w:val="00370A1B"/>
    <w:rsid w:val="00370A81"/>
    <w:rsid w:val="00370A88"/>
    <w:rsid w:val="00370A8C"/>
    <w:rsid w:val="00370AA8"/>
    <w:rsid w:val="00370AFF"/>
    <w:rsid w:val="00370B42"/>
    <w:rsid w:val="00370B7B"/>
    <w:rsid w:val="00370C02"/>
    <w:rsid w:val="00370C0C"/>
    <w:rsid w:val="00370C92"/>
    <w:rsid w:val="00370CC0"/>
    <w:rsid w:val="00370CC2"/>
    <w:rsid w:val="00370D04"/>
    <w:rsid w:val="00370D1B"/>
    <w:rsid w:val="00370DB6"/>
    <w:rsid w:val="00370E08"/>
    <w:rsid w:val="00370E8A"/>
    <w:rsid w:val="00370ECE"/>
    <w:rsid w:val="00370EFB"/>
    <w:rsid w:val="00370F17"/>
    <w:rsid w:val="00370FD6"/>
    <w:rsid w:val="00370FEB"/>
    <w:rsid w:val="0037100E"/>
    <w:rsid w:val="0037103C"/>
    <w:rsid w:val="0037106F"/>
    <w:rsid w:val="003710A1"/>
    <w:rsid w:val="003710B9"/>
    <w:rsid w:val="003710F1"/>
    <w:rsid w:val="0037110B"/>
    <w:rsid w:val="0037115E"/>
    <w:rsid w:val="003711A8"/>
    <w:rsid w:val="003711F6"/>
    <w:rsid w:val="0037120C"/>
    <w:rsid w:val="00371240"/>
    <w:rsid w:val="00371275"/>
    <w:rsid w:val="003712EA"/>
    <w:rsid w:val="00371344"/>
    <w:rsid w:val="0037136F"/>
    <w:rsid w:val="003713A1"/>
    <w:rsid w:val="003713A5"/>
    <w:rsid w:val="003713F0"/>
    <w:rsid w:val="00371409"/>
    <w:rsid w:val="003714CD"/>
    <w:rsid w:val="00371501"/>
    <w:rsid w:val="0037151B"/>
    <w:rsid w:val="00371584"/>
    <w:rsid w:val="00371634"/>
    <w:rsid w:val="0037163D"/>
    <w:rsid w:val="00371643"/>
    <w:rsid w:val="00371670"/>
    <w:rsid w:val="0037167C"/>
    <w:rsid w:val="00371683"/>
    <w:rsid w:val="00371690"/>
    <w:rsid w:val="003716CB"/>
    <w:rsid w:val="003716D2"/>
    <w:rsid w:val="003716F0"/>
    <w:rsid w:val="00371746"/>
    <w:rsid w:val="00371768"/>
    <w:rsid w:val="00371783"/>
    <w:rsid w:val="00371784"/>
    <w:rsid w:val="0037179E"/>
    <w:rsid w:val="00371822"/>
    <w:rsid w:val="00371862"/>
    <w:rsid w:val="0037193E"/>
    <w:rsid w:val="00371A6A"/>
    <w:rsid w:val="00371AA5"/>
    <w:rsid w:val="00371B8C"/>
    <w:rsid w:val="00371CD3"/>
    <w:rsid w:val="00371D84"/>
    <w:rsid w:val="00371DE5"/>
    <w:rsid w:val="00371E45"/>
    <w:rsid w:val="00371E7D"/>
    <w:rsid w:val="00371EBB"/>
    <w:rsid w:val="00371EC4"/>
    <w:rsid w:val="00371EE4"/>
    <w:rsid w:val="00371F65"/>
    <w:rsid w:val="00371FB6"/>
    <w:rsid w:val="00372010"/>
    <w:rsid w:val="00372108"/>
    <w:rsid w:val="0037211E"/>
    <w:rsid w:val="00372130"/>
    <w:rsid w:val="0037214F"/>
    <w:rsid w:val="0037216D"/>
    <w:rsid w:val="0037217F"/>
    <w:rsid w:val="00372194"/>
    <w:rsid w:val="003721EF"/>
    <w:rsid w:val="003722E0"/>
    <w:rsid w:val="003722FD"/>
    <w:rsid w:val="00372317"/>
    <w:rsid w:val="003723EB"/>
    <w:rsid w:val="003724EE"/>
    <w:rsid w:val="003724EF"/>
    <w:rsid w:val="0037259E"/>
    <w:rsid w:val="003725D6"/>
    <w:rsid w:val="003725DC"/>
    <w:rsid w:val="00372795"/>
    <w:rsid w:val="003727CB"/>
    <w:rsid w:val="00372802"/>
    <w:rsid w:val="00372814"/>
    <w:rsid w:val="0037289A"/>
    <w:rsid w:val="0037296C"/>
    <w:rsid w:val="003729F7"/>
    <w:rsid w:val="00372A20"/>
    <w:rsid w:val="00372B11"/>
    <w:rsid w:val="00372B94"/>
    <w:rsid w:val="00372C06"/>
    <w:rsid w:val="00372C12"/>
    <w:rsid w:val="00372C39"/>
    <w:rsid w:val="00372CAF"/>
    <w:rsid w:val="00372CD6"/>
    <w:rsid w:val="00372CD9"/>
    <w:rsid w:val="00372CDF"/>
    <w:rsid w:val="00372D55"/>
    <w:rsid w:val="00372D75"/>
    <w:rsid w:val="00372D85"/>
    <w:rsid w:val="00372D8C"/>
    <w:rsid w:val="00372D90"/>
    <w:rsid w:val="00372DC8"/>
    <w:rsid w:val="00372DF7"/>
    <w:rsid w:val="00372E17"/>
    <w:rsid w:val="00372E47"/>
    <w:rsid w:val="00372EA2"/>
    <w:rsid w:val="00372EA8"/>
    <w:rsid w:val="00372EA9"/>
    <w:rsid w:val="00372F2E"/>
    <w:rsid w:val="00372FD4"/>
    <w:rsid w:val="00373067"/>
    <w:rsid w:val="0037311F"/>
    <w:rsid w:val="00373147"/>
    <w:rsid w:val="003731A1"/>
    <w:rsid w:val="0037324F"/>
    <w:rsid w:val="0037325D"/>
    <w:rsid w:val="003732B6"/>
    <w:rsid w:val="003732FA"/>
    <w:rsid w:val="00373304"/>
    <w:rsid w:val="00373387"/>
    <w:rsid w:val="00373449"/>
    <w:rsid w:val="00373477"/>
    <w:rsid w:val="003734ED"/>
    <w:rsid w:val="00373565"/>
    <w:rsid w:val="00373578"/>
    <w:rsid w:val="003735C2"/>
    <w:rsid w:val="003736BA"/>
    <w:rsid w:val="003736D9"/>
    <w:rsid w:val="0037372B"/>
    <w:rsid w:val="003737FB"/>
    <w:rsid w:val="00373828"/>
    <w:rsid w:val="003738A4"/>
    <w:rsid w:val="003738DC"/>
    <w:rsid w:val="0037399D"/>
    <w:rsid w:val="003739E8"/>
    <w:rsid w:val="00373A49"/>
    <w:rsid w:val="00373A5A"/>
    <w:rsid w:val="00373A70"/>
    <w:rsid w:val="00373AAC"/>
    <w:rsid w:val="00373B72"/>
    <w:rsid w:val="00373BCF"/>
    <w:rsid w:val="00373BF4"/>
    <w:rsid w:val="00373C79"/>
    <w:rsid w:val="00373CA5"/>
    <w:rsid w:val="00373D5B"/>
    <w:rsid w:val="00373DBD"/>
    <w:rsid w:val="00373E1A"/>
    <w:rsid w:val="00373EA1"/>
    <w:rsid w:val="00373EF4"/>
    <w:rsid w:val="00373F0A"/>
    <w:rsid w:val="00373F18"/>
    <w:rsid w:val="00373F3F"/>
    <w:rsid w:val="00373F7E"/>
    <w:rsid w:val="00374008"/>
    <w:rsid w:val="00374086"/>
    <w:rsid w:val="00374133"/>
    <w:rsid w:val="00374167"/>
    <w:rsid w:val="0037424B"/>
    <w:rsid w:val="00374253"/>
    <w:rsid w:val="00374279"/>
    <w:rsid w:val="00374294"/>
    <w:rsid w:val="003742F9"/>
    <w:rsid w:val="00374317"/>
    <w:rsid w:val="00374326"/>
    <w:rsid w:val="0037438C"/>
    <w:rsid w:val="003743A9"/>
    <w:rsid w:val="003743C5"/>
    <w:rsid w:val="003743D7"/>
    <w:rsid w:val="003743FB"/>
    <w:rsid w:val="00374460"/>
    <w:rsid w:val="00374498"/>
    <w:rsid w:val="003744A7"/>
    <w:rsid w:val="003744AF"/>
    <w:rsid w:val="003744BF"/>
    <w:rsid w:val="0037450E"/>
    <w:rsid w:val="00374554"/>
    <w:rsid w:val="00374583"/>
    <w:rsid w:val="0037461E"/>
    <w:rsid w:val="0037465E"/>
    <w:rsid w:val="00374682"/>
    <w:rsid w:val="0037470F"/>
    <w:rsid w:val="00374712"/>
    <w:rsid w:val="003747E6"/>
    <w:rsid w:val="00374817"/>
    <w:rsid w:val="0037489E"/>
    <w:rsid w:val="0037498C"/>
    <w:rsid w:val="003749AB"/>
    <w:rsid w:val="003749D1"/>
    <w:rsid w:val="00374A11"/>
    <w:rsid w:val="00374A55"/>
    <w:rsid w:val="00374A65"/>
    <w:rsid w:val="00374B2B"/>
    <w:rsid w:val="00374CBD"/>
    <w:rsid w:val="00374CE6"/>
    <w:rsid w:val="00374D1A"/>
    <w:rsid w:val="00374D22"/>
    <w:rsid w:val="00374D46"/>
    <w:rsid w:val="00374D78"/>
    <w:rsid w:val="00374DB0"/>
    <w:rsid w:val="00374E72"/>
    <w:rsid w:val="00374EB5"/>
    <w:rsid w:val="00374F57"/>
    <w:rsid w:val="00374F58"/>
    <w:rsid w:val="00374FCB"/>
    <w:rsid w:val="003750A8"/>
    <w:rsid w:val="003750BF"/>
    <w:rsid w:val="003750F2"/>
    <w:rsid w:val="00375104"/>
    <w:rsid w:val="0037519A"/>
    <w:rsid w:val="003751D9"/>
    <w:rsid w:val="003752A3"/>
    <w:rsid w:val="00375336"/>
    <w:rsid w:val="00375378"/>
    <w:rsid w:val="00375379"/>
    <w:rsid w:val="00375391"/>
    <w:rsid w:val="003753B6"/>
    <w:rsid w:val="003753E7"/>
    <w:rsid w:val="00375437"/>
    <w:rsid w:val="0037548C"/>
    <w:rsid w:val="003754B5"/>
    <w:rsid w:val="003754B6"/>
    <w:rsid w:val="003754E1"/>
    <w:rsid w:val="0037555C"/>
    <w:rsid w:val="003755C9"/>
    <w:rsid w:val="0037562D"/>
    <w:rsid w:val="00375639"/>
    <w:rsid w:val="00375687"/>
    <w:rsid w:val="003756DE"/>
    <w:rsid w:val="003756EC"/>
    <w:rsid w:val="003757C7"/>
    <w:rsid w:val="003757D3"/>
    <w:rsid w:val="0037581C"/>
    <w:rsid w:val="0037587F"/>
    <w:rsid w:val="0037589D"/>
    <w:rsid w:val="003758B4"/>
    <w:rsid w:val="00375936"/>
    <w:rsid w:val="00375997"/>
    <w:rsid w:val="003759F8"/>
    <w:rsid w:val="00375A76"/>
    <w:rsid w:val="00375BEC"/>
    <w:rsid w:val="00375C2D"/>
    <w:rsid w:val="00375CD8"/>
    <w:rsid w:val="00375DBB"/>
    <w:rsid w:val="00375DD6"/>
    <w:rsid w:val="00375EC7"/>
    <w:rsid w:val="00375F04"/>
    <w:rsid w:val="00375F36"/>
    <w:rsid w:val="00375F4B"/>
    <w:rsid w:val="00375F51"/>
    <w:rsid w:val="00375FAD"/>
    <w:rsid w:val="00375FCF"/>
    <w:rsid w:val="00375FF9"/>
    <w:rsid w:val="003760B4"/>
    <w:rsid w:val="003761B0"/>
    <w:rsid w:val="0037622B"/>
    <w:rsid w:val="0037624D"/>
    <w:rsid w:val="0037625C"/>
    <w:rsid w:val="003762DD"/>
    <w:rsid w:val="0037632B"/>
    <w:rsid w:val="003763BC"/>
    <w:rsid w:val="0037640C"/>
    <w:rsid w:val="00376415"/>
    <w:rsid w:val="0037643B"/>
    <w:rsid w:val="003764D2"/>
    <w:rsid w:val="003764DD"/>
    <w:rsid w:val="00376535"/>
    <w:rsid w:val="0037654A"/>
    <w:rsid w:val="00376589"/>
    <w:rsid w:val="003765DF"/>
    <w:rsid w:val="00376622"/>
    <w:rsid w:val="0037663C"/>
    <w:rsid w:val="0037665F"/>
    <w:rsid w:val="00376790"/>
    <w:rsid w:val="00376798"/>
    <w:rsid w:val="00376892"/>
    <w:rsid w:val="0037691E"/>
    <w:rsid w:val="0037698D"/>
    <w:rsid w:val="0037699C"/>
    <w:rsid w:val="00376A28"/>
    <w:rsid w:val="00376A60"/>
    <w:rsid w:val="00376A92"/>
    <w:rsid w:val="00376ACA"/>
    <w:rsid w:val="00376B15"/>
    <w:rsid w:val="00376B18"/>
    <w:rsid w:val="00376B6F"/>
    <w:rsid w:val="00376B74"/>
    <w:rsid w:val="00376BE3"/>
    <w:rsid w:val="00376CEA"/>
    <w:rsid w:val="00376D44"/>
    <w:rsid w:val="00376DC8"/>
    <w:rsid w:val="00376DDB"/>
    <w:rsid w:val="00376DDF"/>
    <w:rsid w:val="00376EB6"/>
    <w:rsid w:val="00376F5C"/>
    <w:rsid w:val="00376F5E"/>
    <w:rsid w:val="00376FEF"/>
    <w:rsid w:val="0037700C"/>
    <w:rsid w:val="0037712B"/>
    <w:rsid w:val="0037716C"/>
    <w:rsid w:val="00377194"/>
    <w:rsid w:val="003771AA"/>
    <w:rsid w:val="003771C5"/>
    <w:rsid w:val="00377296"/>
    <w:rsid w:val="003772C8"/>
    <w:rsid w:val="00377306"/>
    <w:rsid w:val="00377353"/>
    <w:rsid w:val="00377416"/>
    <w:rsid w:val="00377419"/>
    <w:rsid w:val="00377452"/>
    <w:rsid w:val="00377473"/>
    <w:rsid w:val="003774C0"/>
    <w:rsid w:val="00377506"/>
    <w:rsid w:val="0037752E"/>
    <w:rsid w:val="00377663"/>
    <w:rsid w:val="00377666"/>
    <w:rsid w:val="0037768B"/>
    <w:rsid w:val="003776C5"/>
    <w:rsid w:val="003776E6"/>
    <w:rsid w:val="003776EB"/>
    <w:rsid w:val="0037771A"/>
    <w:rsid w:val="00377771"/>
    <w:rsid w:val="00377823"/>
    <w:rsid w:val="0037787D"/>
    <w:rsid w:val="0037789C"/>
    <w:rsid w:val="0037799B"/>
    <w:rsid w:val="003779B9"/>
    <w:rsid w:val="00377A1A"/>
    <w:rsid w:val="00377A66"/>
    <w:rsid w:val="00377AA1"/>
    <w:rsid w:val="00377AC6"/>
    <w:rsid w:val="00377B23"/>
    <w:rsid w:val="00377B3F"/>
    <w:rsid w:val="00377B66"/>
    <w:rsid w:val="00377BBA"/>
    <w:rsid w:val="00377BC5"/>
    <w:rsid w:val="00377BC9"/>
    <w:rsid w:val="00377C24"/>
    <w:rsid w:val="00377C2E"/>
    <w:rsid w:val="00377CA3"/>
    <w:rsid w:val="00377D61"/>
    <w:rsid w:val="00377D72"/>
    <w:rsid w:val="00377DCD"/>
    <w:rsid w:val="00377E86"/>
    <w:rsid w:val="00377EF5"/>
    <w:rsid w:val="00377F1F"/>
    <w:rsid w:val="00377F26"/>
    <w:rsid w:val="00377FA5"/>
    <w:rsid w:val="00377FF6"/>
    <w:rsid w:val="00380024"/>
    <w:rsid w:val="00380057"/>
    <w:rsid w:val="0038005D"/>
    <w:rsid w:val="0038005F"/>
    <w:rsid w:val="0038006C"/>
    <w:rsid w:val="00380103"/>
    <w:rsid w:val="00380167"/>
    <w:rsid w:val="00380188"/>
    <w:rsid w:val="003801DA"/>
    <w:rsid w:val="003801E0"/>
    <w:rsid w:val="0038021A"/>
    <w:rsid w:val="00380224"/>
    <w:rsid w:val="0038028D"/>
    <w:rsid w:val="003802CD"/>
    <w:rsid w:val="003802DA"/>
    <w:rsid w:val="00380352"/>
    <w:rsid w:val="00380367"/>
    <w:rsid w:val="0038038F"/>
    <w:rsid w:val="00380394"/>
    <w:rsid w:val="003803FE"/>
    <w:rsid w:val="00380419"/>
    <w:rsid w:val="00380455"/>
    <w:rsid w:val="00380475"/>
    <w:rsid w:val="003804A8"/>
    <w:rsid w:val="003804B5"/>
    <w:rsid w:val="00380532"/>
    <w:rsid w:val="00380578"/>
    <w:rsid w:val="003805BC"/>
    <w:rsid w:val="003805E8"/>
    <w:rsid w:val="003805FA"/>
    <w:rsid w:val="00380679"/>
    <w:rsid w:val="00380790"/>
    <w:rsid w:val="003807F3"/>
    <w:rsid w:val="0038082F"/>
    <w:rsid w:val="00380877"/>
    <w:rsid w:val="00380896"/>
    <w:rsid w:val="003808BC"/>
    <w:rsid w:val="00380932"/>
    <w:rsid w:val="0038099A"/>
    <w:rsid w:val="003809AB"/>
    <w:rsid w:val="003809C0"/>
    <w:rsid w:val="00380A54"/>
    <w:rsid w:val="00380AA8"/>
    <w:rsid w:val="00380AC7"/>
    <w:rsid w:val="00380B0A"/>
    <w:rsid w:val="00380B35"/>
    <w:rsid w:val="00380B46"/>
    <w:rsid w:val="00380BA1"/>
    <w:rsid w:val="00380BC7"/>
    <w:rsid w:val="00380C19"/>
    <w:rsid w:val="00380C49"/>
    <w:rsid w:val="00380CC5"/>
    <w:rsid w:val="00380CF9"/>
    <w:rsid w:val="00380D38"/>
    <w:rsid w:val="00380DA2"/>
    <w:rsid w:val="00380DA6"/>
    <w:rsid w:val="00380DCF"/>
    <w:rsid w:val="00380E78"/>
    <w:rsid w:val="00380F0E"/>
    <w:rsid w:val="00380F4F"/>
    <w:rsid w:val="00380F6D"/>
    <w:rsid w:val="00380F99"/>
    <w:rsid w:val="00380FAD"/>
    <w:rsid w:val="00381013"/>
    <w:rsid w:val="00381014"/>
    <w:rsid w:val="00381042"/>
    <w:rsid w:val="003810B2"/>
    <w:rsid w:val="003810BD"/>
    <w:rsid w:val="0038116F"/>
    <w:rsid w:val="00381274"/>
    <w:rsid w:val="00381287"/>
    <w:rsid w:val="0038133B"/>
    <w:rsid w:val="0038136A"/>
    <w:rsid w:val="003813D8"/>
    <w:rsid w:val="003813E1"/>
    <w:rsid w:val="00381429"/>
    <w:rsid w:val="003814CE"/>
    <w:rsid w:val="003814ED"/>
    <w:rsid w:val="00381542"/>
    <w:rsid w:val="00381619"/>
    <w:rsid w:val="00381629"/>
    <w:rsid w:val="0038168E"/>
    <w:rsid w:val="00381697"/>
    <w:rsid w:val="00381698"/>
    <w:rsid w:val="003817A2"/>
    <w:rsid w:val="003817D3"/>
    <w:rsid w:val="003817D9"/>
    <w:rsid w:val="00381823"/>
    <w:rsid w:val="0038187C"/>
    <w:rsid w:val="00381881"/>
    <w:rsid w:val="00381902"/>
    <w:rsid w:val="00381915"/>
    <w:rsid w:val="00381920"/>
    <w:rsid w:val="00381960"/>
    <w:rsid w:val="00381968"/>
    <w:rsid w:val="003819F6"/>
    <w:rsid w:val="00381A4F"/>
    <w:rsid w:val="00381A6D"/>
    <w:rsid w:val="00381AA2"/>
    <w:rsid w:val="00381B35"/>
    <w:rsid w:val="00381B6F"/>
    <w:rsid w:val="00381CAC"/>
    <w:rsid w:val="00381CB1"/>
    <w:rsid w:val="00381D97"/>
    <w:rsid w:val="00381DB1"/>
    <w:rsid w:val="00381DE5"/>
    <w:rsid w:val="00381E52"/>
    <w:rsid w:val="00381E7A"/>
    <w:rsid w:val="00381E84"/>
    <w:rsid w:val="00381EBF"/>
    <w:rsid w:val="00381EE9"/>
    <w:rsid w:val="00381F37"/>
    <w:rsid w:val="00381F3C"/>
    <w:rsid w:val="00381F55"/>
    <w:rsid w:val="00381FFB"/>
    <w:rsid w:val="00382021"/>
    <w:rsid w:val="00382031"/>
    <w:rsid w:val="0038204C"/>
    <w:rsid w:val="003820AC"/>
    <w:rsid w:val="003820C5"/>
    <w:rsid w:val="003820F6"/>
    <w:rsid w:val="00382102"/>
    <w:rsid w:val="00382191"/>
    <w:rsid w:val="003821CB"/>
    <w:rsid w:val="003821EC"/>
    <w:rsid w:val="003821FF"/>
    <w:rsid w:val="0038225C"/>
    <w:rsid w:val="00382269"/>
    <w:rsid w:val="00382293"/>
    <w:rsid w:val="0038229A"/>
    <w:rsid w:val="00382329"/>
    <w:rsid w:val="00382338"/>
    <w:rsid w:val="003823BF"/>
    <w:rsid w:val="00382410"/>
    <w:rsid w:val="00382453"/>
    <w:rsid w:val="0038251E"/>
    <w:rsid w:val="00382609"/>
    <w:rsid w:val="0038266F"/>
    <w:rsid w:val="00382686"/>
    <w:rsid w:val="003826A0"/>
    <w:rsid w:val="003827D4"/>
    <w:rsid w:val="00382836"/>
    <w:rsid w:val="00382887"/>
    <w:rsid w:val="00382918"/>
    <w:rsid w:val="0038292C"/>
    <w:rsid w:val="003829A9"/>
    <w:rsid w:val="003829FF"/>
    <w:rsid w:val="00382A49"/>
    <w:rsid w:val="00382A5C"/>
    <w:rsid w:val="00382AA5"/>
    <w:rsid w:val="00382ADC"/>
    <w:rsid w:val="00382AF4"/>
    <w:rsid w:val="00382B28"/>
    <w:rsid w:val="00382B31"/>
    <w:rsid w:val="00382BA4"/>
    <w:rsid w:val="00382BEC"/>
    <w:rsid w:val="00382BFB"/>
    <w:rsid w:val="00382C0C"/>
    <w:rsid w:val="00382C27"/>
    <w:rsid w:val="00382C4B"/>
    <w:rsid w:val="00382D11"/>
    <w:rsid w:val="00382D18"/>
    <w:rsid w:val="00382D5A"/>
    <w:rsid w:val="00382DE0"/>
    <w:rsid w:val="00382DFC"/>
    <w:rsid w:val="00382E7B"/>
    <w:rsid w:val="00382EA9"/>
    <w:rsid w:val="00382F0B"/>
    <w:rsid w:val="00382F0D"/>
    <w:rsid w:val="00382F7D"/>
    <w:rsid w:val="00383041"/>
    <w:rsid w:val="00383045"/>
    <w:rsid w:val="00383049"/>
    <w:rsid w:val="0038304E"/>
    <w:rsid w:val="003830CE"/>
    <w:rsid w:val="00383101"/>
    <w:rsid w:val="0038310C"/>
    <w:rsid w:val="00383155"/>
    <w:rsid w:val="0038318D"/>
    <w:rsid w:val="003831FE"/>
    <w:rsid w:val="0038321E"/>
    <w:rsid w:val="00383352"/>
    <w:rsid w:val="003833D1"/>
    <w:rsid w:val="003834BF"/>
    <w:rsid w:val="003835E6"/>
    <w:rsid w:val="003835EC"/>
    <w:rsid w:val="00383639"/>
    <w:rsid w:val="00383654"/>
    <w:rsid w:val="003836E0"/>
    <w:rsid w:val="003836E5"/>
    <w:rsid w:val="00383796"/>
    <w:rsid w:val="00383867"/>
    <w:rsid w:val="00383896"/>
    <w:rsid w:val="00383930"/>
    <w:rsid w:val="00383994"/>
    <w:rsid w:val="003839C0"/>
    <w:rsid w:val="00383A4D"/>
    <w:rsid w:val="00383B35"/>
    <w:rsid w:val="00383BC2"/>
    <w:rsid w:val="00383BCA"/>
    <w:rsid w:val="00383BD4"/>
    <w:rsid w:val="00383C3E"/>
    <w:rsid w:val="00383C51"/>
    <w:rsid w:val="00383C9E"/>
    <w:rsid w:val="00383CB1"/>
    <w:rsid w:val="00383CBB"/>
    <w:rsid w:val="00383CCF"/>
    <w:rsid w:val="00383D12"/>
    <w:rsid w:val="00383D3C"/>
    <w:rsid w:val="00383E9C"/>
    <w:rsid w:val="00383F76"/>
    <w:rsid w:val="00383F7F"/>
    <w:rsid w:val="00384010"/>
    <w:rsid w:val="0038401C"/>
    <w:rsid w:val="00384061"/>
    <w:rsid w:val="00384089"/>
    <w:rsid w:val="003840C6"/>
    <w:rsid w:val="003841AE"/>
    <w:rsid w:val="003841D8"/>
    <w:rsid w:val="0038424A"/>
    <w:rsid w:val="0038426A"/>
    <w:rsid w:val="00384275"/>
    <w:rsid w:val="003842B9"/>
    <w:rsid w:val="0038439D"/>
    <w:rsid w:val="003843C6"/>
    <w:rsid w:val="00384472"/>
    <w:rsid w:val="00384494"/>
    <w:rsid w:val="003844CE"/>
    <w:rsid w:val="003844D0"/>
    <w:rsid w:val="003844E2"/>
    <w:rsid w:val="00384571"/>
    <w:rsid w:val="003845F5"/>
    <w:rsid w:val="003845FB"/>
    <w:rsid w:val="003845FC"/>
    <w:rsid w:val="00384672"/>
    <w:rsid w:val="0038469D"/>
    <w:rsid w:val="003846B7"/>
    <w:rsid w:val="00384746"/>
    <w:rsid w:val="0038478F"/>
    <w:rsid w:val="00384794"/>
    <w:rsid w:val="003847EB"/>
    <w:rsid w:val="0038484A"/>
    <w:rsid w:val="00384851"/>
    <w:rsid w:val="00384853"/>
    <w:rsid w:val="00384864"/>
    <w:rsid w:val="0038488D"/>
    <w:rsid w:val="0038489B"/>
    <w:rsid w:val="003848E8"/>
    <w:rsid w:val="00384945"/>
    <w:rsid w:val="0038496E"/>
    <w:rsid w:val="00384981"/>
    <w:rsid w:val="003849A4"/>
    <w:rsid w:val="003849B0"/>
    <w:rsid w:val="00384A6A"/>
    <w:rsid w:val="00384A91"/>
    <w:rsid w:val="00384B1E"/>
    <w:rsid w:val="00384B4B"/>
    <w:rsid w:val="00384B52"/>
    <w:rsid w:val="00384BEB"/>
    <w:rsid w:val="00384C2E"/>
    <w:rsid w:val="00384CA3"/>
    <w:rsid w:val="00384D0D"/>
    <w:rsid w:val="00384D27"/>
    <w:rsid w:val="00384D83"/>
    <w:rsid w:val="00384E15"/>
    <w:rsid w:val="00384E67"/>
    <w:rsid w:val="00384E71"/>
    <w:rsid w:val="00384E97"/>
    <w:rsid w:val="00384ED1"/>
    <w:rsid w:val="00384F29"/>
    <w:rsid w:val="00384F79"/>
    <w:rsid w:val="0038502C"/>
    <w:rsid w:val="00385076"/>
    <w:rsid w:val="00385210"/>
    <w:rsid w:val="00385241"/>
    <w:rsid w:val="00385289"/>
    <w:rsid w:val="00385306"/>
    <w:rsid w:val="0038534B"/>
    <w:rsid w:val="0038536D"/>
    <w:rsid w:val="00385380"/>
    <w:rsid w:val="0038539F"/>
    <w:rsid w:val="003853BC"/>
    <w:rsid w:val="003853BF"/>
    <w:rsid w:val="003853DC"/>
    <w:rsid w:val="0038549E"/>
    <w:rsid w:val="003854A2"/>
    <w:rsid w:val="003854C7"/>
    <w:rsid w:val="0038552B"/>
    <w:rsid w:val="003855C2"/>
    <w:rsid w:val="003855F5"/>
    <w:rsid w:val="00385653"/>
    <w:rsid w:val="0038580C"/>
    <w:rsid w:val="0038583B"/>
    <w:rsid w:val="00385846"/>
    <w:rsid w:val="003858C9"/>
    <w:rsid w:val="00385957"/>
    <w:rsid w:val="0038596E"/>
    <w:rsid w:val="003859CD"/>
    <w:rsid w:val="003859E0"/>
    <w:rsid w:val="003859EA"/>
    <w:rsid w:val="003859EE"/>
    <w:rsid w:val="00385A90"/>
    <w:rsid w:val="00385ABD"/>
    <w:rsid w:val="00385AEF"/>
    <w:rsid w:val="00385AF5"/>
    <w:rsid w:val="00385B79"/>
    <w:rsid w:val="00385BCB"/>
    <w:rsid w:val="00385BF3"/>
    <w:rsid w:val="00385BF8"/>
    <w:rsid w:val="00385C4A"/>
    <w:rsid w:val="00385CA0"/>
    <w:rsid w:val="00385D73"/>
    <w:rsid w:val="00385D92"/>
    <w:rsid w:val="00385DD4"/>
    <w:rsid w:val="00385DE4"/>
    <w:rsid w:val="00385DF4"/>
    <w:rsid w:val="00385EFC"/>
    <w:rsid w:val="00385F1E"/>
    <w:rsid w:val="00385F29"/>
    <w:rsid w:val="00385F7C"/>
    <w:rsid w:val="00385F97"/>
    <w:rsid w:val="00385FD5"/>
    <w:rsid w:val="00385FEE"/>
    <w:rsid w:val="00385FF0"/>
    <w:rsid w:val="0038601B"/>
    <w:rsid w:val="003860DC"/>
    <w:rsid w:val="00386138"/>
    <w:rsid w:val="00386230"/>
    <w:rsid w:val="0038624B"/>
    <w:rsid w:val="00386254"/>
    <w:rsid w:val="00386344"/>
    <w:rsid w:val="00386358"/>
    <w:rsid w:val="0038636D"/>
    <w:rsid w:val="003863CF"/>
    <w:rsid w:val="00386403"/>
    <w:rsid w:val="0038643B"/>
    <w:rsid w:val="00386514"/>
    <w:rsid w:val="00386567"/>
    <w:rsid w:val="0038659C"/>
    <w:rsid w:val="003865BF"/>
    <w:rsid w:val="0038666B"/>
    <w:rsid w:val="00386678"/>
    <w:rsid w:val="003866E2"/>
    <w:rsid w:val="003868C3"/>
    <w:rsid w:val="00386938"/>
    <w:rsid w:val="00386A8C"/>
    <w:rsid w:val="00386AC1"/>
    <w:rsid w:val="00386B3E"/>
    <w:rsid w:val="00386BAF"/>
    <w:rsid w:val="00386BCC"/>
    <w:rsid w:val="00386C03"/>
    <w:rsid w:val="00386C6F"/>
    <w:rsid w:val="00386C84"/>
    <w:rsid w:val="00386CEB"/>
    <w:rsid w:val="00386D8C"/>
    <w:rsid w:val="00386D9D"/>
    <w:rsid w:val="00386DD5"/>
    <w:rsid w:val="00386DE0"/>
    <w:rsid w:val="00386E87"/>
    <w:rsid w:val="00386E9B"/>
    <w:rsid w:val="00386EB3"/>
    <w:rsid w:val="00386EDA"/>
    <w:rsid w:val="00386F10"/>
    <w:rsid w:val="00386F95"/>
    <w:rsid w:val="00387010"/>
    <w:rsid w:val="00387017"/>
    <w:rsid w:val="00387052"/>
    <w:rsid w:val="00387129"/>
    <w:rsid w:val="00387144"/>
    <w:rsid w:val="00387180"/>
    <w:rsid w:val="003871E6"/>
    <w:rsid w:val="0038721A"/>
    <w:rsid w:val="003872F2"/>
    <w:rsid w:val="003872FD"/>
    <w:rsid w:val="00387353"/>
    <w:rsid w:val="00387365"/>
    <w:rsid w:val="003873D1"/>
    <w:rsid w:val="003873E3"/>
    <w:rsid w:val="003873F4"/>
    <w:rsid w:val="003873FA"/>
    <w:rsid w:val="00387443"/>
    <w:rsid w:val="003874C1"/>
    <w:rsid w:val="003874CB"/>
    <w:rsid w:val="00387575"/>
    <w:rsid w:val="00387576"/>
    <w:rsid w:val="0038757B"/>
    <w:rsid w:val="003875B2"/>
    <w:rsid w:val="003875F0"/>
    <w:rsid w:val="0038761D"/>
    <w:rsid w:val="003876C3"/>
    <w:rsid w:val="003876C8"/>
    <w:rsid w:val="003876DE"/>
    <w:rsid w:val="00387747"/>
    <w:rsid w:val="0038774D"/>
    <w:rsid w:val="003877FB"/>
    <w:rsid w:val="003878AE"/>
    <w:rsid w:val="00387914"/>
    <w:rsid w:val="00387970"/>
    <w:rsid w:val="003879D3"/>
    <w:rsid w:val="00387A35"/>
    <w:rsid w:val="00387A51"/>
    <w:rsid w:val="00387A71"/>
    <w:rsid w:val="00387A89"/>
    <w:rsid w:val="00387AAD"/>
    <w:rsid w:val="00387AEB"/>
    <w:rsid w:val="00387B5B"/>
    <w:rsid w:val="00387BAA"/>
    <w:rsid w:val="00387BAE"/>
    <w:rsid w:val="00387BB7"/>
    <w:rsid w:val="00387BCA"/>
    <w:rsid w:val="00387C3D"/>
    <w:rsid w:val="00387D06"/>
    <w:rsid w:val="00387D55"/>
    <w:rsid w:val="00387D76"/>
    <w:rsid w:val="00387E1D"/>
    <w:rsid w:val="00387E5E"/>
    <w:rsid w:val="00387E75"/>
    <w:rsid w:val="00387F31"/>
    <w:rsid w:val="00387F3E"/>
    <w:rsid w:val="00387F47"/>
    <w:rsid w:val="00387F5A"/>
    <w:rsid w:val="00387F6C"/>
    <w:rsid w:val="00387F9F"/>
    <w:rsid w:val="00390003"/>
    <w:rsid w:val="00390056"/>
    <w:rsid w:val="003901AB"/>
    <w:rsid w:val="00390245"/>
    <w:rsid w:val="00390275"/>
    <w:rsid w:val="003902DA"/>
    <w:rsid w:val="003902FD"/>
    <w:rsid w:val="00390385"/>
    <w:rsid w:val="0039039B"/>
    <w:rsid w:val="003903BC"/>
    <w:rsid w:val="00390447"/>
    <w:rsid w:val="00390454"/>
    <w:rsid w:val="003904B0"/>
    <w:rsid w:val="003904C7"/>
    <w:rsid w:val="003904D9"/>
    <w:rsid w:val="00390586"/>
    <w:rsid w:val="00390640"/>
    <w:rsid w:val="00390683"/>
    <w:rsid w:val="003906B0"/>
    <w:rsid w:val="00390733"/>
    <w:rsid w:val="0039075A"/>
    <w:rsid w:val="00390767"/>
    <w:rsid w:val="003907C9"/>
    <w:rsid w:val="003907E0"/>
    <w:rsid w:val="0039087B"/>
    <w:rsid w:val="003908A1"/>
    <w:rsid w:val="003908B8"/>
    <w:rsid w:val="003908EE"/>
    <w:rsid w:val="0039095B"/>
    <w:rsid w:val="00390A1B"/>
    <w:rsid w:val="00390A9B"/>
    <w:rsid w:val="00390ADA"/>
    <w:rsid w:val="00390AE1"/>
    <w:rsid w:val="00390AFB"/>
    <w:rsid w:val="00390BA4"/>
    <w:rsid w:val="00390BEF"/>
    <w:rsid w:val="00390D65"/>
    <w:rsid w:val="00390D79"/>
    <w:rsid w:val="00390D97"/>
    <w:rsid w:val="00390E10"/>
    <w:rsid w:val="00390E23"/>
    <w:rsid w:val="00390E51"/>
    <w:rsid w:val="00390E74"/>
    <w:rsid w:val="00390F1F"/>
    <w:rsid w:val="00390F56"/>
    <w:rsid w:val="00390F84"/>
    <w:rsid w:val="00390F88"/>
    <w:rsid w:val="00390FB0"/>
    <w:rsid w:val="00390FBD"/>
    <w:rsid w:val="0039100F"/>
    <w:rsid w:val="00391108"/>
    <w:rsid w:val="0039116D"/>
    <w:rsid w:val="003911ED"/>
    <w:rsid w:val="00391207"/>
    <w:rsid w:val="00391233"/>
    <w:rsid w:val="003912EA"/>
    <w:rsid w:val="00391341"/>
    <w:rsid w:val="00391353"/>
    <w:rsid w:val="00391452"/>
    <w:rsid w:val="003914D1"/>
    <w:rsid w:val="00391650"/>
    <w:rsid w:val="0039166E"/>
    <w:rsid w:val="003916B0"/>
    <w:rsid w:val="003916E1"/>
    <w:rsid w:val="00391740"/>
    <w:rsid w:val="0039178E"/>
    <w:rsid w:val="003917E1"/>
    <w:rsid w:val="003917FD"/>
    <w:rsid w:val="00391837"/>
    <w:rsid w:val="00391853"/>
    <w:rsid w:val="00391875"/>
    <w:rsid w:val="0039188B"/>
    <w:rsid w:val="00391AE2"/>
    <w:rsid w:val="00391AF6"/>
    <w:rsid w:val="00391B27"/>
    <w:rsid w:val="00391B3D"/>
    <w:rsid w:val="00391D10"/>
    <w:rsid w:val="00391D6B"/>
    <w:rsid w:val="00391E09"/>
    <w:rsid w:val="00391E21"/>
    <w:rsid w:val="00391E5B"/>
    <w:rsid w:val="0039201A"/>
    <w:rsid w:val="00392023"/>
    <w:rsid w:val="00392056"/>
    <w:rsid w:val="003920A1"/>
    <w:rsid w:val="003920D5"/>
    <w:rsid w:val="003920EC"/>
    <w:rsid w:val="003921D4"/>
    <w:rsid w:val="0039220C"/>
    <w:rsid w:val="00392286"/>
    <w:rsid w:val="00392372"/>
    <w:rsid w:val="003923C8"/>
    <w:rsid w:val="003923EE"/>
    <w:rsid w:val="00392400"/>
    <w:rsid w:val="0039241E"/>
    <w:rsid w:val="003924A5"/>
    <w:rsid w:val="003924E5"/>
    <w:rsid w:val="00392591"/>
    <w:rsid w:val="003925A9"/>
    <w:rsid w:val="00392605"/>
    <w:rsid w:val="003926ED"/>
    <w:rsid w:val="00392772"/>
    <w:rsid w:val="003927EB"/>
    <w:rsid w:val="003927FF"/>
    <w:rsid w:val="00392807"/>
    <w:rsid w:val="003928D5"/>
    <w:rsid w:val="0039291B"/>
    <w:rsid w:val="00392961"/>
    <w:rsid w:val="00392967"/>
    <w:rsid w:val="003929C7"/>
    <w:rsid w:val="003929CD"/>
    <w:rsid w:val="00392AC3"/>
    <w:rsid w:val="00392B01"/>
    <w:rsid w:val="00392B49"/>
    <w:rsid w:val="00392B78"/>
    <w:rsid w:val="00392C3F"/>
    <w:rsid w:val="00392CAC"/>
    <w:rsid w:val="00392CFF"/>
    <w:rsid w:val="00392D30"/>
    <w:rsid w:val="00392D54"/>
    <w:rsid w:val="00392D6F"/>
    <w:rsid w:val="00392DF5"/>
    <w:rsid w:val="00392E79"/>
    <w:rsid w:val="00392E95"/>
    <w:rsid w:val="00392EDF"/>
    <w:rsid w:val="00392EFB"/>
    <w:rsid w:val="00392F00"/>
    <w:rsid w:val="0039301B"/>
    <w:rsid w:val="00393055"/>
    <w:rsid w:val="003930E9"/>
    <w:rsid w:val="00393126"/>
    <w:rsid w:val="00393127"/>
    <w:rsid w:val="00393159"/>
    <w:rsid w:val="0039322A"/>
    <w:rsid w:val="0039322D"/>
    <w:rsid w:val="003932D2"/>
    <w:rsid w:val="003933C4"/>
    <w:rsid w:val="00393405"/>
    <w:rsid w:val="00393497"/>
    <w:rsid w:val="003935BC"/>
    <w:rsid w:val="003935D5"/>
    <w:rsid w:val="003935FF"/>
    <w:rsid w:val="003936F4"/>
    <w:rsid w:val="0039373A"/>
    <w:rsid w:val="00393746"/>
    <w:rsid w:val="0039377A"/>
    <w:rsid w:val="00393789"/>
    <w:rsid w:val="003937D3"/>
    <w:rsid w:val="003938A7"/>
    <w:rsid w:val="003939FE"/>
    <w:rsid w:val="00393A50"/>
    <w:rsid w:val="00393A61"/>
    <w:rsid w:val="00393A99"/>
    <w:rsid w:val="00393AA3"/>
    <w:rsid w:val="00393AF7"/>
    <w:rsid w:val="00393B2E"/>
    <w:rsid w:val="00393B57"/>
    <w:rsid w:val="00393BE0"/>
    <w:rsid w:val="00393C09"/>
    <w:rsid w:val="00393C7C"/>
    <w:rsid w:val="00393CBD"/>
    <w:rsid w:val="00393D48"/>
    <w:rsid w:val="00393DAD"/>
    <w:rsid w:val="00393DC6"/>
    <w:rsid w:val="00393DD6"/>
    <w:rsid w:val="00393DFE"/>
    <w:rsid w:val="00393E33"/>
    <w:rsid w:val="00393EB2"/>
    <w:rsid w:val="00393F1F"/>
    <w:rsid w:val="00393F36"/>
    <w:rsid w:val="00393FCA"/>
    <w:rsid w:val="00394052"/>
    <w:rsid w:val="0039405E"/>
    <w:rsid w:val="003940E0"/>
    <w:rsid w:val="003941DA"/>
    <w:rsid w:val="00394212"/>
    <w:rsid w:val="00394227"/>
    <w:rsid w:val="00394256"/>
    <w:rsid w:val="0039428A"/>
    <w:rsid w:val="00394290"/>
    <w:rsid w:val="003942AA"/>
    <w:rsid w:val="003942AD"/>
    <w:rsid w:val="003942B4"/>
    <w:rsid w:val="0039432A"/>
    <w:rsid w:val="0039449D"/>
    <w:rsid w:val="003944E7"/>
    <w:rsid w:val="0039451F"/>
    <w:rsid w:val="0039452D"/>
    <w:rsid w:val="00394572"/>
    <w:rsid w:val="003945A1"/>
    <w:rsid w:val="003945CD"/>
    <w:rsid w:val="003945E7"/>
    <w:rsid w:val="0039462F"/>
    <w:rsid w:val="0039463B"/>
    <w:rsid w:val="003946F7"/>
    <w:rsid w:val="00394784"/>
    <w:rsid w:val="003947D4"/>
    <w:rsid w:val="0039480A"/>
    <w:rsid w:val="0039484D"/>
    <w:rsid w:val="0039489F"/>
    <w:rsid w:val="00394989"/>
    <w:rsid w:val="003949AE"/>
    <w:rsid w:val="003949D0"/>
    <w:rsid w:val="003949E4"/>
    <w:rsid w:val="00394A6F"/>
    <w:rsid w:val="00394B90"/>
    <w:rsid w:val="00394B95"/>
    <w:rsid w:val="00394BA3"/>
    <w:rsid w:val="00394C3C"/>
    <w:rsid w:val="00394C69"/>
    <w:rsid w:val="00394CF1"/>
    <w:rsid w:val="00394D45"/>
    <w:rsid w:val="00394DE9"/>
    <w:rsid w:val="00394E08"/>
    <w:rsid w:val="00394E78"/>
    <w:rsid w:val="00394EEB"/>
    <w:rsid w:val="00394F38"/>
    <w:rsid w:val="003950B9"/>
    <w:rsid w:val="003950FB"/>
    <w:rsid w:val="0039511D"/>
    <w:rsid w:val="0039511E"/>
    <w:rsid w:val="00395124"/>
    <w:rsid w:val="0039526C"/>
    <w:rsid w:val="003952A2"/>
    <w:rsid w:val="003952AD"/>
    <w:rsid w:val="00395394"/>
    <w:rsid w:val="003953A0"/>
    <w:rsid w:val="003953C8"/>
    <w:rsid w:val="00395406"/>
    <w:rsid w:val="0039547B"/>
    <w:rsid w:val="003954B9"/>
    <w:rsid w:val="00395523"/>
    <w:rsid w:val="003955F5"/>
    <w:rsid w:val="003956E7"/>
    <w:rsid w:val="00395758"/>
    <w:rsid w:val="00395773"/>
    <w:rsid w:val="0039580B"/>
    <w:rsid w:val="00395919"/>
    <w:rsid w:val="003959C8"/>
    <w:rsid w:val="003959EC"/>
    <w:rsid w:val="00395A6C"/>
    <w:rsid w:val="00395A8D"/>
    <w:rsid w:val="00395B12"/>
    <w:rsid w:val="00395DD6"/>
    <w:rsid w:val="00395E08"/>
    <w:rsid w:val="00395E0B"/>
    <w:rsid w:val="00395EBE"/>
    <w:rsid w:val="00395ECF"/>
    <w:rsid w:val="00395FD1"/>
    <w:rsid w:val="00395FD3"/>
    <w:rsid w:val="00396065"/>
    <w:rsid w:val="00396067"/>
    <w:rsid w:val="0039608A"/>
    <w:rsid w:val="003960E3"/>
    <w:rsid w:val="0039616A"/>
    <w:rsid w:val="0039619A"/>
    <w:rsid w:val="003961D2"/>
    <w:rsid w:val="003962B5"/>
    <w:rsid w:val="003962BD"/>
    <w:rsid w:val="003962BE"/>
    <w:rsid w:val="003962C5"/>
    <w:rsid w:val="003962D3"/>
    <w:rsid w:val="003962F8"/>
    <w:rsid w:val="00396388"/>
    <w:rsid w:val="003963D5"/>
    <w:rsid w:val="0039642C"/>
    <w:rsid w:val="0039642E"/>
    <w:rsid w:val="003964E8"/>
    <w:rsid w:val="0039657A"/>
    <w:rsid w:val="003965C1"/>
    <w:rsid w:val="00396653"/>
    <w:rsid w:val="003966D2"/>
    <w:rsid w:val="003967A5"/>
    <w:rsid w:val="003967AF"/>
    <w:rsid w:val="003967C8"/>
    <w:rsid w:val="0039683C"/>
    <w:rsid w:val="0039687C"/>
    <w:rsid w:val="003968A8"/>
    <w:rsid w:val="003969B9"/>
    <w:rsid w:val="003969D2"/>
    <w:rsid w:val="00396A3E"/>
    <w:rsid w:val="00396A7E"/>
    <w:rsid w:val="00396AAC"/>
    <w:rsid w:val="00396ACD"/>
    <w:rsid w:val="00396ADC"/>
    <w:rsid w:val="00396B17"/>
    <w:rsid w:val="00396B3F"/>
    <w:rsid w:val="00396BD5"/>
    <w:rsid w:val="00396C0B"/>
    <w:rsid w:val="00396CA0"/>
    <w:rsid w:val="00396CAB"/>
    <w:rsid w:val="00396CAF"/>
    <w:rsid w:val="00396CE7"/>
    <w:rsid w:val="00396D7B"/>
    <w:rsid w:val="00396D7F"/>
    <w:rsid w:val="00396E2E"/>
    <w:rsid w:val="00396F96"/>
    <w:rsid w:val="00396FCC"/>
    <w:rsid w:val="0039700F"/>
    <w:rsid w:val="0039701D"/>
    <w:rsid w:val="00397108"/>
    <w:rsid w:val="00397198"/>
    <w:rsid w:val="003971FB"/>
    <w:rsid w:val="003971FC"/>
    <w:rsid w:val="00397234"/>
    <w:rsid w:val="00397235"/>
    <w:rsid w:val="0039723E"/>
    <w:rsid w:val="003972BD"/>
    <w:rsid w:val="003972F7"/>
    <w:rsid w:val="003972FF"/>
    <w:rsid w:val="00397326"/>
    <w:rsid w:val="00397347"/>
    <w:rsid w:val="003973DA"/>
    <w:rsid w:val="0039742F"/>
    <w:rsid w:val="00397434"/>
    <w:rsid w:val="0039744B"/>
    <w:rsid w:val="00397451"/>
    <w:rsid w:val="00397498"/>
    <w:rsid w:val="003976B8"/>
    <w:rsid w:val="00397789"/>
    <w:rsid w:val="00397868"/>
    <w:rsid w:val="00397876"/>
    <w:rsid w:val="00397892"/>
    <w:rsid w:val="003978B7"/>
    <w:rsid w:val="003978BD"/>
    <w:rsid w:val="003978DB"/>
    <w:rsid w:val="00397933"/>
    <w:rsid w:val="003979E8"/>
    <w:rsid w:val="00397A59"/>
    <w:rsid w:val="00397AF1"/>
    <w:rsid w:val="00397B60"/>
    <w:rsid w:val="00397B6A"/>
    <w:rsid w:val="00397B83"/>
    <w:rsid w:val="00397B84"/>
    <w:rsid w:val="00397BEB"/>
    <w:rsid w:val="00397C12"/>
    <w:rsid w:val="00397C5D"/>
    <w:rsid w:val="00397C60"/>
    <w:rsid w:val="00397C78"/>
    <w:rsid w:val="00397C96"/>
    <w:rsid w:val="00397C9B"/>
    <w:rsid w:val="00397CA7"/>
    <w:rsid w:val="00397DAB"/>
    <w:rsid w:val="00397DE1"/>
    <w:rsid w:val="00397E27"/>
    <w:rsid w:val="00397E72"/>
    <w:rsid w:val="00397FD0"/>
    <w:rsid w:val="00397FFB"/>
    <w:rsid w:val="003A0081"/>
    <w:rsid w:val="003A009E"/>
    <w:rsid w:val="003A00F2"/>
    <w:rsid w:val="003A0124"/>
    <w:rsid w:val="003A0149"/>
    <w:rsid w:val="003A0168"/>
    <w:rsid w:val="003A01CA"/>
    <w:rsid w:val="003A01CD"/>
    <w:rsid w:val="003A025D"/>
    <w:rsid w:val="003A02E4"/>
    <w:rsid w:val="003A0314"/>
    <w:rsid w:val="003A033E"/>
    <w:rsid w:val="003A043A"/>
    <w:rsid w:val="003A04CC"/>
    <w:rsid w:val="003A04DA"/>
    <w:rsid w:val="003A053D"/>
    <w:rsid w:val="003A05DB"/>
    <w:rsid w:val="003A05E2"/>
    <w:rsid w:val="003A05F7"/>
    <w:rsid w:val="003A063C"/>
    <w:rsid w:val="003A068B"/>
    <w:rsid w:val="003A06E0"/>
    <w:rsid w:val="003A06F0"/>
    <w:rsid w:val="003A077B"/>
    <w:rsid w:val="003A07A1"/>
    <w:rsid w:val="003A07AB"/>
    <w:rsid w:val="003A07DA"/>
    <w:rsid w:val="003A0880"/>
    <w:rsid w:val="003A08CB"/>
    <w:rsid w:val="003A0900"/>
    <w:rsid w:val="003A0914"/>
    <w:rsid w:val="003A091D"/>
    <w:rsid w:val="003A0931"/>
    <w:rsid w:val="003A0965"/>
    <w:rsid w:val="003A09B5"/>
    <w:rsid w:val="003A0A7E"/>
    <w:rsid w:val="003A0A90"/>
    <w:rsid w:val="003A0ACA"/>
    <w:rsid w:val="003A0B01"/>
    <w:rsid w:val="003A0B06"/>
    <w:rsid w:val="003A0B5C"/>
    <w:rsid w:val="003A0B79"/>
    <w:rsid w:val="003A0B92"/>
    <w:rsid w:val="003A0B9C"/>
    <w:rsid w:val="003A0BAF"/>
    <w:rsid w:val="003A0BDA"/>
    <w:rsid w:val="003A0C27"/>
    <w:rsid w:val="003A0C39"/>
    <w:rsid w:val="003A0C7F"/>
    <w:rsid w:val="003A0C90"/>
    <w:rsid w:val="003A0CD8"/>
    <w:rsid w:val="003A0CE8"/>
    <w:rsid w:val="003A0D1F"/>
    <w:rsid w:val="003A0D3B"/>
    <w:rsid w:val="003A0D46"/>
    <w:rsid w:val="003A0D92"/>
    <w:rsid w:val="003A0DD3"/>
    <w:rsid w:val="003A0E8B"/>
    <w:rsid w:val="003A0F89"/>
    <w:rsid w:val="003A0FEC"/>
    <w:rsid w:val="003A104B"/>
    <w:rsid w:val="003A11B8"/>
    <w:rsid w:val="003A11C9"/>
    <w:rsid w:val="003A11D6"/>
    <w:rsid w:val="003A1302"/>
    <w:rsid w:val="003A1367"/>
    <w:rsid w:val="003A1373"/>
    <w:rsid w:val="003A139D"/>
    <w:rsid w:val="003A1421"/>
    <w:rsid w:val="003A147A"/>
    <w:rsid w:val="003A14DE"/>
    <w:rsid w:val="003A14E6"/>
    <w:rsid w:val="003A1517"/>
    <w:rsid w:val="003A1549"/>
    <w:rsid w:val="003A163A"/>
    <w:rsid w:val="003A1645"/>
    <w:rsid w:val="003A1702"/>
    <w:rsid w:val="003A1720"/>
    <w:rsid w:val="003A182D"/>
    <w:rsid w:val="003A18AC"/>
    <w:rsid w:val="003A19EE"/>
    <w:rsid w:val="003A1A06"/>
    <w:rsid w:val="003A1A08"/>
    <w:rsid w:val="003A1A85"/>
    <w:rsid w:val="003A1B6C"/>
    <w:rsid w:val="003A1B89"/>
    <w:rsid w:val="003A1BA1"/>
    <w:rsid w:val="003A1BEC"/>
    <w:rsid w:val="003A1C2C"/>
    <w:rsid w:val="003A1C4A"/>
    <w:rsid w:val="003A1C9E"/>
    <w:rsid w:val="003A1D31"/>
    <w:rsid w:val="003A1D77"/>
    <w:rsid w:val="003A1D93"/>
    <w:rsid w:val="003A1DF5"/>
    <w:rsid w:val="003A1E2E"/>
    <w:rsid w:val="003A1E75"/>
    <w:rsid w:val="003A1F0E"/>
    <w:rsid w:val="003A1F86"/>
    <w:rsid w:val="003A1FDD"/>
    <w:rsid w:val="003A1FF6"/>
    <w:rsid w:val="003A2022"/>
    <w:rsid w:val="003A2024"/>
    <w:rsid w:val="003A20CE"/>
    <w:rsid w:val="003A2137"/>
    <w:rsid w:val="003A2282"/>
    <w:rsid w:val="003A22C9"/>
    <w:rsid w:val="003A22E4"/>
    <w:rsid w:val="003A2318"/>
    <w:rsid w:val="003A231A"/>
    <w:rsid w:val="003A237A"/>
    <w:rsid w:val="003A23B4"/>
    <w:rsid w:val="003A23B5"/>
    <w:rsid w:val="003A2435"/>
    <w:rsid w:val="003A247B"/>
    <w:rsid w:val="003A24D9"/>
    <w:rsid w:val="003A24E4"/>
    <w:rsid w:val="003A24F5"/>
    <w:rsid w:val="003A2556"/>
    <w:rsid w:val="003A2567"/>
    <w:rsid w:val="003A25B4"/>
    <w:rsid w:val="003A2661"/>
    <w:rsid w:val="003A2743"/>
    <w:rsid w:val="003A275E"/>
    <w:rsid w:val="003A27A4"/>
    <w:rsid w:val="003A27C3"/>
    <w:rsid w:val="003A2812"/>
    <w:rsid w:val="003A285C"/>
    <w:rsid w:val="003A28A0"/>
    <w:rsid w:val="003A28C4"/>
    <w:rsid w:val="003A28D2"/>
    <w:rsid w:val="003A28D7"/>
    <w:rsid w:val="003A299A"/>
    <w:rsid w:val="003A2A24"/>
    <w:rsid w:val="003A2A25"/>
    <w:rsid w:val="003A2AF0"/>
    <w:rsid w:val="003A2B07"/>
    <w:rsid w:val="003A2B47"/>
    <w:rsid w:val="003A2B52"/>
    <w:rsid w:val="003A2BB4"/>
    <w:rsid w:val="003A2BFF"/>
    <w:rsid w:val="003A2CA6"/>
    <w:rsid w:val="003A2CC5"/>
    <w:rsid w:val="003A2D29"/>
    <w:rsid w:val="003A2DF1"/>
    <w:rsid w:val="003A2EBA"/>
    <w:rsid w:val="003A2ECE"/>
    <w:rsid w:val="003A2F1C"/>
    <w:rsid w:val="003A2F30"/>
    <w:rsid w:val="003A2F34"/>
    <w:rsid w:val="003A2F5F"/>
    <w:rsid w:val="003A2F6F"/>
    <w:rsid w:val="003A2F70"/>
    <w:rsid w:val="003A3003"/>
    <w:rsid w:val="003A3070"/>
    <w:rsid w:val="003A3073"/>
    <w:rsid w:val="003A30DD"/>
    <w:rsid w:val="003A30E1"/>
    <w:rsid w:val="003A30F3"/>
    <w:rsid w:val="003A3127"/>
    <w:rsid w:val="003A3144"/>
    <w:rsid w:val="003A3183"/>
    <w:rsid w:val="003A3247"/>
    <w:rsid w:val="003A32B9"/>
    <w:rsid w:val="003A332D"/>
    <w:rsid w:val="003A339A"/>
    <w:rsid w:val="003A33A9"/>
    <w:rsid w:val="003A33D1"/>
    <w:rsid w:val="003A3454"/>
    <w:rsid w:val="003A3487"/>
    <w:rsid w:val="003A3511"/>
    <w:rsid w:val="003A353A"/>
    <w:rsid w:val="003A357E"/>
    <w:rsid w:val="003A3642"/>
    <w:rsid w:val="003A372A"/>
    <w:rsid w:val="003A3734"/>
    <w:rsid w:val="003A3749"/>
    <w:rsid w:val="003A37A0"/>
    <w:rsid w:val="003A37A6"/>
    <w:rsid w:val="003A37BC"/>
    <w:rsid w:val="003A3803"/>
    <w:rsid w:val="003A3817"/>
    <w:rsid w:val="003A3841"/>
    <w:rsid w:val="003A3866"/>
    <w:rsid w:val="003A38BF"/>
    <w:rsid w:val="003A38D1"/>
    <w:rsid w:val="003A38DA"/>
    <w:rsid w:val="003A3934"/>
    <w:rsid w:val="003A393C"/>
    <w:rsid w:val="003A39B5"/>
    <w:rsid w:val="003A39D5"/>
    <w:rsid w:val="003A3A37"/>
    <w:rsid w:val="003A3D3F"/>
    <w:rsid w:val="003A3D83"/>
    <w:rsid w:val="003A3DB4"/>
    <w:rsid w:val="003A3DC5"/>
    <w:rsid w:val="003A3E56"/>
    <w:rsid w:val="003A3E63"/>
    <w:rsid w:val="003A3E74"/>
    <w:rsid w:val="003A3E79"/>
    <w:rsid w:val="003A3EC6"/>
    <w:rsid w:val="003A3EC9"/>
    <w:rsid w:val="003A3F3F"/>
    <w:rsid w:val="003A400A"/>
    <w:rsid w:val="003A402B"/>
    <w:rsid w:val="003A40A0"/>
    <w:rsid w:val="003A40A7"/>
    <w:rsid w:val="003A40D3"/>
    <w:rsid w:val="003A4102"/>
    <w:rsid w:val="003A418E"/>
    <w:rsid w:val="003A4236"/>
    <w:rsid w:val="003A42A2"/>
    <w:rsid w:val="003A42A5"/>
    <w:rsid w:val="003A42DA"/>
    <w:rsid w:val="003A4303"/>
    <w:rsid w:val="003A43BD"/>
    <w:rsid w:val="003A43FA"/>
    <w:rsid w:val="003A4407"/>
    <w:rsid w:val="003A445D"/>
    <w:rsid w:val="003A4480"/>
    <w:rsid w:val="003A4535"/>
    <w:rsid w:val="003A45BB"/>
    <w:rsid w:val="003A460A"/>
    <w:rsid w:val="003A461C"/>
    <w:rsid w:val="003A462D"/>
    <w:rsid w:val="003A4637"/>
    <w:rsid w:val="003A46AE"/>
    <w:rsid w:val="003A4709"/>
    <w:rsid w:val="003A4752"/>
    <w:rsid w:val="003A48C3"/>
    <w:rsid w:val="003A48FE"/>
    <w:rsid w:val="003A4934"/>
    <w:rsid w:val="003A497E"/>
    <w:rsid w:val="003A499D"/>
    <w:rsid w:val="003A49F9"/>
    <w:rsid w:val="003A49FD"/>
    <w:rsid w:val="003A4A0B"/>
    <w:rsid w:val="003A4B01"/>
    <w:rsid w:val="003A4B52"/>
    <w:rsid w:val="003A4B5A"/>
    <w:rsid w:val="003A4BD9"/>
    <w:rsid w:val="003A4BFE"/>
    <w:rsid w:val="003A4C18"/>
    <w:rsid w:val="003A4C3F"/>
    <w:rsid w:val="003A4C7B"/>
    <w:rsid w:val="003A4D61"/>
    <w:rsid w:val="003A4E1D"/>
    <w:rsid w:val="003A4E45"/>
    <w:rsid w:val="003A4E7D"/>
    <w:rsid w:val="003A4F03"/>
    <w:rsid w:val="003A4F4C"/>
    <w:rsid w:val="003A4F89"/>
    <w:rsid w:val="003A50B0"/>
    <w:rsid w:val="003A50C3"/>
    <w:rsid w:val="003A5190"/>
    <w:rsid w:val="003A51A0"/>
    <w:rsid w:val="003A52B2"/>
    <w:rsid w:val="003A52DF"/>
    <w:rsid w:val="003A532B"/>
    <w:rsid w:val="003A53C2"/>
    <w:rsid w:val="003A53F3"/>
    <w:rsid w:val="003A5466"/>
    <w:rsid w:val="003A5555"/>
    <w:rsid w:val="003A5566"/>
    <w:rsid w:val="003A556F"/>
    <w:rsid w:val="003A5618"/>
    <w:rsid w:val="003A5628"/>
    <w:rsid w:val="003A5640"/>
    <w:rsid w:val="003A5650"/>
    <w:rsid w:val="003A56AA"/>
    <w:rsid w:val="003A56B4"/>
    <w:rsid w:val="003A56BC"/>
    <w:rsid w:val="003A56D5"/>
    <w:rsid w:val="003A56E6"/>
    <w:rsid w:val="003A5719"/>
    <w:rsid w:val="003A573A"/>
    <w:rsid w:val="003A577F"/>
    <w:rsid w:val="003A5818"/>
    <w:rsid w:val="003A5929"/>
    <w:rsid w:val="003A5952"/>
    <w:rsid w:val="003A59C6"/>
    <w:rsid w:val="003A59CB"/>
    <w:rsid w:val="003A59FD"/>
    <w:rsid w:val="003A5AAE"/>
    <w:rsid w:val="003A5B6A"/>
    <w:rsid w:val="003A5B7D"/>
    <w:rsid w:val="003A5C3D"/>
    <w:rsid w:val="003A5C9E"/>
    <w:rsid w:val="003A5CC3"/>
    <w:rsid w:val="003A5CC9"/>
    <w:rsid w:val="003A5CE6"/>
    <w:rsid w:val="003A5D49"/>
    <w:rsid w:val="003A5DC2"/>
    <w:rsid w:val="003A5E27"/>
    <w:rsid w:val="003A5E55"/>
    <w:rsid w:val="003A5EA2"/>
    <w:rsid w:val="003A5EAD"/>
    <w:rsid w:val="003A6079"/>
    <w:rsid w:val="003A614B"/>
    <w:rsid w:val="003A6171"/>
    <w:rsid w:val="003A61AC"/>
    <w:rsid w:val="003A61CA"/>
    <w:rsid w:val="003A6210"/>
    <w:rsid w:val="003A630F"/>
    <w:rsid w:val="003A6482"/>
    <w:rsid w:val="003A6511"/>
    <w:rsid w:val="003A652E"/>
    <w:rsid w:val="003A65A1"/>
    <w:rsid w:val="003A6620"/>
    <w:rsid w:val="003A6673"/>
    <w:rsid w:val="003A674D"/>
    <w:rsid w:val="003A6770"/>
    <w:rsid w:val="003A695E"/>
    <w:rsid w:val="003A6973"/>
    <w:rsid w:val="003A697C"/>
    <w:rsid w:val="003A6998"/>
    <w:rsid w:val="003A6A5D"/>
    <w:rsid w:val="003A6A6E"/>
    <w:rsid w:val="003A6A84"/>
    <w:rsid w:val="003A6A8C"/>
    <w:rsid w:val="003A6AEC"/>
    <w:rsid w:val="003A6BBB"/>
    <w:rsid w:val="003A6BE8"/>
    <w:rsid w:val="003A6C0E"/>
    <w:rsid w:val="003A6C86"/>
    <w:rsid w:val="003A6CBB"/>
    <w:rsid w:val="003A6E70"/>
    <w:rsid w:val="003A6E76"/>
    <w:rsid w:val="003A6EA0"/>
    <w:rsid w:val="003A7036"/>
    <w:rsid w:val="003A7053"/>
    <w:rsid w:val="003A70DD"/>
    <w:rsid w:val="003A7100"/>
    <w:rsid w:val="003A7119"/>
    <w:rsid w:val="003A7132"/>
    <w:rsid w:val="003A71ED"/>
    <w:rsid w:val="003A7247"/>
    <w:rsid w:val="003A7365"/>
    <w:rsid w:val="003A7376"/>
    <w:rsid w:val="003A73AF"/>
    <w:rsid w:val="003A7400"/>
    <w:rsid w:val="003A74B6"/>
    <w:rsid w:val="003A74C5"/>
    <w:rsid w:val="003A750B"/>
    <w:rsid w:val="003A7557"/>
    <w:rsid w:val="003A75BA"/>
    <w:rsid w:val="003A75E7"/>
    <w:rsid w:val="003A7617"/>
    <w:rsid w:val="003A77E3"/>
    <w:rsid w:val="003A77EA"/>
    <w:rsid w:val="003A77F2"/>
    <w:rsid w:val="003A78A8"/>
    <w:rsid w:val="003A79FF"/>
    <w:rsid w:val="003A7AD9"/>
    <w:rsid w:val="003A7B31"/>
    <w:rsid w:val="003A7B46"/>
    <w:rsid w:val="003A7BE5"/>
    <w:rsid w:val="003A7C11"/>
    <w:rsid w:val="003A7C42"/>
    <w:rsid w:val="003A7C48"/>
    <w:rsid w:val="003A7C5C"/>
    <w:rsid w:val="003A7C9B"/>
    <w:rsid w:val="003A7E50"/>
    <w:rsid w:val="003A7F14"/>
    <w:rsid w:val="003A7F1E"/>
    <w:rsid w:val="003A7F44"/>
    <w:rsid w:val="003A7F74"/>
    <w:rsid w:val="003A7FD7"/>
    <w:rsid w:val="003B00A1"/>
    <w:rsid w:val="003B0125"/>
    <w:rsid w:val="003B0127"/>
    <w:rsid w:val="003B0141"/>
    <w:rsid w:val="003B0146"/>
    <w:rsid w:val="003B0186"/>
    <w:rsid w:val="003B01D4"/>
    <w:rsid w:val="003B0225"/>
    <w:rsid w:val="003B0240"/>
    <w:rsid w:val="003B024C"/>
    <w:rsid w:val="003B0259"/>
    <w:rsid w:val="003B02B6"/>
    <w:rsid w:val="003B0357"/>
    <w:rsid w:val="003B0381"/>
    <w:rsid w:val="003B0448"/>
    <w:rsid w:val="003B04CE"/>
    <w:rsid w:val="003B04D7"/>
    <w:rsid w:val="003B04F7"/>
    <w:rsid w:val="003B0516"/>
    <w:rsid w:val="003B0527"/>
    <w:rsid w:val="003B053A"/>
    <w:rsid w:val="003B063F"/>
    <w:rsid w:val="003B0641"/>
    <w:rsid w:val="003B0677"/>
    <w:rsid w:val="003B06E1"/>
    <w:rsid w:val="003B0786"/>
    <w:rsid w:val="003B07BF"/>
    <w:rsid w:val="003B07F7"/>
    <w:rsid w:val="003B0A60"/>
    <w:rsid w:val="003B0A6C"/>
    <w:rsid w:val="003B0A78"/>
    <w:rsid w:val="003B0AA1"/>
    <w:rsid w:val="003B0ADC"/>
    <w:rsid w:val="003B0AED"/>
    <w:rsid w:val="003B0C54"/>
    <w:rsid w:val="003B0C59"/>
    <w:rsid w:val="003B0C89"/>
    <w:rsid w:val="003B0D2C"/>
    <w:rsid w:val="003B0D66"/>
    <w:rsid w:val="003B0D6A"/>
    <w:rsid w:val="003B0DCD"/>
    <w:rsid w:val="003B0DD2"/>
    <w:rsid w:val="003B0E06"/>
    <w:rsid w:val="003B0E74"/>
    <w:rsid w:val="003B0EA3"/>
    <w:rsid w:val="003B0FCE"/>
    <w:rsid w:val="003B0FFA"/>
    <w:rsid w:val="003B1044"/>
    <w:rsid w:val="003B1085"/>
    <w:rsid w:val="003B10B3"/>
    <w:rsid w:val="003B1138"/>
    <w:rsid w:val="003B113F"/>
    <w:rsid w:val="003B115B"/>
    <w:rsid w:val="003B116A"/>
    <w:rsid w:val="003B11C0"/>
    <w:rsid w:val="003B11CA"/>
    <w:rsid w:val="003B11E8"/>
    <w:rsid w:val="003B121E"/>
    <w:rsid w:val="003B12CC"/>
    <w:rsid w:val="003B1328"/>
    <w:rsid w:val="003B1339"/>
    <w:rsid w:val="003B13C9"/>
    <w:rsid w:val="003B13EE"/>
    <w:rsid w:val="003B140D"/>
    <w:rsid w:val="003B145F"/>
    <w:rsid w:val="003B14B1"/>
    <w:rsid w:val="003B14E2"/>
    <w:rsid w:val="003B151C"/>
    <w:rsid w:val="003B1557"/>
    <w:rsid w:val="003B1578"/>
    <w:rsid w:val="003B159F"/>
    <w:rsid w:val="003B15B2"/>
    <w:rsid w:val="003B15D0"/>
    <w:rsid w:val="003B15DB"/>
    <w:rsid w:val="003B15F5"/>
    <w:rsid w:val="003B16BF"/>
    <w:rsid w:val="003B16CA"/>
    <w:rsid w:val="003B16D4"/>
    <w:rsid w:val="003B16D5"/>
    <w:rsid w:val="003B16F3"/>
    <w:rsid w:val="003B170B"/>
    <w:rsid w:val="003B1725"/>
    <w:rsid w:val="003B174B"/>
    <w:rsid w:val="003B1757"/>
    <w:rsid w:val="003B1809"/>
    <w:rsid w:val="003B185F"/>
    <w:rsid w:val="003B1868"/>
    <w:rsid w:val="003B18E1"/>
    <w:rsid w:val="003B193A"/>
    <w:rsid w:val="003B194F"/>
    <w:rsid w:val="003B1979"/>
    <w:rsid w:val="003B19AB"/>
    <w:rsid w:val="003B1A1C"/>
    <w:rsid w:val="003B1AD6"/>
    <w:rsid w:val="003B1B5E"/>
    <w:rsid w:val="003B1B72"/>
    <w:rsid w:val="003B1B93"/>
    <w:rsid w:val="003B1CD5"/>
    <w:rsid w:val="003B1D06"/>
    <w:rsid w:val="003B1D55"/>
    <w:rsid w:val="003B1DE7"/>
    <w:rsid w:val="003B1DF0"/>
    <w:rsid w:val="003B1E84"/>
    <w:rsid w:val="003B1E88"/>
    <w:rsid w:val="003B1E98"/>
    <w:rsid w:val="003B1EA4"/>
    <w:rsid w:val="003B1EAA"/>
    <w:rsid w:val="003B1EED"/>
    <w:rsid w:val="003B1F4F"/>
    <w:rsid w:val="003B1F83"/>
    <w:rsid w:val="003B2012"/>
    <w:rsid w:val="003B2052"/>
    <w:rsid w:val="003B20A7"/>
    <w:rsid w:val="003B20AF"/>
    <w:rsid w:val="003B20D7"/>
    <w:rsid w:val="003B20F9"/>
    <w:rsid w:val="003B20FB"/>
    <w:rsid w:val="003B213A"/>
    <w:rsid w:val="003B216D"/>
    <w:rsid w:val="003B21C9"/>
    <w:rsid w:val="003B2252"/>
    <w:rsid w:val="003B22C0"/>
    <w:rsid w:val="003B22C6"/>
    <w:rsid w:val="003B22DE"/>
    <w:rsid w:val="003B2343"/>
    <w:rsid w:val="003B2377"/>
    <w:rsid w:val="003B24C0"/>
    <w:rsid w:val="003B24F4"/>
    <w:rsid w:val="003B2554"/>
    <w:rsid w:val="003B2568"/>
    <w:rsid w:val="003B2585"/>
    <w:rsid w:val="003B25A1"/>
    <w:rsid w:val="003B25A2"/>
    <w:rsid w:val="003B25B3"/>
    <w:rsid w:val="003B25C7"/>
    <w:rsid w:val="003B25D3"/>
    <w:rsid w:val="003B25FE"/>
    <w:rsid w:val="003B266A"/>
    <w:rsid w:val="003B2671"/>
    <w:rsid w:val="003B26E9"/>
    <w:rsid w:val="003B2746"/>
    <w:rsid w:val="003B2776"/>
    <w:rsid w:val="003B2888"/>
    <w:rsid w:val="003B28B0"/>
    <w:rsid w:val="003B292C"/>
    <w:rsid w:val="003B29E1"/>
    <w:rsid w:val="003B29FF"/>
    <w:rsid w:val="003B2ACE"/>
    <w:rsid w:val="003B2AF4"/>
    <w:rsid w:val="003B2B5C"/>
    <w:rsid w:val="003B2B8C"/>
    <w:rsid w:val="003B2BA3"/>
    <w:rsid w:val="003B2C20"/>
    <w:rsid w:val="003B2C25"/>
    <w:rsid w:val="003B2CE2"/>
    <w:rsid w:val="003B2CEC"/>
    <w:rsid w:val="003B2D40"/>
    <w:rsid w:val="003B2D61"/>
    <w:rsid w:val="003B2E1C"/>
    <w:rsid w:val="003B2E8F"/>
    <w:rsid w:val="003B2F0E"/>
    <w:rsid w:val="003B2F1F"/>
    <w:rsid w:val="003B300E"/>
    <w:rsid w:val="003B3012"/>
    <w:rsid w:val="003B3061"/>
    <w:rsid w:val="003B3097"/>
    <w:rsid w:val="003B30A0"/>
    <w:rsid w:val="003B30B7"/>
    <w:rsid w:val="003B312B"/>
    <w:rsid w:val="003B3140"/>
    <w:rsid w:val="003B3156"/>
    <w:rsid w:val="003B3158"/>
    <w:rsid w:val="003B3220"/>
    <w:rsid w:val="003B324D"/>
    <w:rsid w:val="003B33AD"/>
    <w:rsid w:val="003B33E0"/>
    <w:rsid w:val="003B3438"/>
    <w:rsid w:val="003B3447"/>
    <w:rsid w:val="003B3456"/>
    <w:rsid w:val="003B347B"/>
    <w:rsid w:val="003B34A3"/>
    <w:rsid w:val="003B34D9"/>
    <w:rsid w:val="003B35A0"/>
    <w:rsid w:val="003B35E1"/>
    <w:rsid w:val="003B3601"/>
    <w:rsid w:val="003B3604"/>
    <w:rsid w:val="003B3724"/>
    <w:rsid w:val="003B373C"/>
    <w:rsid w:val="003B376F"/>
    <w:rsid w:val="003B3844"/>
    <w:rsid w:val="003B38FA"/>
    <w:rsid w:val="003B3932"/>
    <w:rsid w:val="003B393C"/>
    <w:rsid w:val="003B3A0F"/>
    <w:rsid w:val="003B3A2F"/>
    <w:rsid w:val="003B3A48"/>
    <w:rsid w:val="003B3A7C"/>
    <w:rsid w:val="003B3A8D"/>
    <w:rsid w:val="003B3AD0"/>
    <w:rsid w:val="003B3B2C"/>
    <w:rsid w:val="003B3B9F"/>
    <w:rsid w:val="003B3BB4"/>
    <w:rsid w:val="003B3BF3"/>
    <w:rsid w:val="003B3C9F"/>
    <w:rsid w:val="003B3CB6"/>
    <w:rsid w:val="003B3D50"/>
    <w:rsid w:val="003B3D6B"/>
    <w:rsid w:val="003B3D79"/>
    <w:rsid w:val="003B3DC0"/>
    <w:rsid w:val="003B3E72"/>
    <w:rsid w:val="003B3EC8"/>
    <w:rsid w:val="003B3EF2"/>
    <w:rsid w:val="003B3F0B"/>
    <w:rsid w:val="003B3F35"/>
    <w:rsid w:val="003B3F56"/>
    <w:rsid w:val="003B3FDE"/>
    <w:rsid w:val="003B3FFB"/>
    <w:rsid w:val="003B4008"/>
    <w:rsid w:val="003B402A"/>
    <w:rsid w:val="003B4031"/>
    <w:rsid w:val="003B404D"/>
    <w:rsid w:val="003B4077"/>
    <w:rsid w:val="003B4098"/>
    <w:rsid w:val="003B40B4"/>
    <w:rsid w:val="003B41CD"/>
    <w:rsid w:val="003B41F6"/>
    <w:rsid w:val="003B422B"/>
    <w:rsid w:val="003B428A"/>
    <w:rsid w:val="003B428C"/>
    <w:rsid w:val="003B4293"/>
    <w:rsid w:val="003B42D4"/>
    <w:rsid w:val="003B42E0"/>
    <w:rsid w:val="003B42E9"/>
    <w:rsid w:val="003B42EA"/>
    <w:rsid w:val="003B43A6"/>
    <w:rsid w:val="003B444A"/>
    <w:rsid w:val="003B4456"/>
    <w:rsid w:val="003B4462"/>
    <w:rsid w:val="003B4466"/>
    <w:rsid w:val="003B4548"/>
    <w:rsid w:val="003B457F"/>
    <w:rsid w:val="003B45B4"/>
    <w:rsid w:val="003B45E7"/>
    <w:rsid w:val="003B46FF"/>
    <w:rsid w:val="003B4743"/>
    <w:rsid w:val="003B4754"/>
    <w:rsid w:val="003B4764"/>
    <w:rsid w:val="003B479A"/>
    <w:rsid w:val="003B482F"/>
    <w:rsid w:val="003B486A"/>
    <w:rsid w:val="003B488D"/>
    <w:rsid w:val="003B48CC"/>
    <w:rsid w:val="003B4934"/>
    <w:rsid w:val="003B494A"/>
    <w:rsid w:val="003B49B6"/>
    <w:rsid w:val="003B49E9"/>
    <w:rsid w:val="003B49F0"/>
    <w:rsid w:val="003B4A34"/>
    <w:rsid w:val="003B4A58"/>
    <w:rsid w:val="003B4AF3"/>
    <w:rsid w:val="003B4B03"/>
    <w:rsid w:val="003B4BBB"/>
    <w:rsid w:val="003B4BC2"/>
    <w:rsid w:val="003B4C06"/>
    <w:rsid w:val="003B4C5D"/>
    <w:rsid w:val="003B4CB0"/>
    <w:rsid w:val="003B4CD7"/>
    <w:rsid w:val="003B4CE3"/>
    <w:rsid w:val="003B4D3D"/>
    <w:rsid w:val="003B4E12"/>
    <w:rsid w:val="003B4E81"/>
    <w:rsid w:val="003B4ECB"/>
    <w:rsid w:val="003B4F11"/>
    <w:rsid w:val="003B4F12"/>
    <w:rsid w:val="003B4FEE"/>
    <w:rsid w:val="003B5005"/>
    <w:rsid w:val="003B5031"/>
    <w:rsid w:val="003B5036"/>
    <w:rsid w:val="003B50E4"/>
    <w:rsid w:val="003B50ED"/>
    <w:rsid w:val="003B5277"/>
    <w:rsid w:val="003B52D6"/>
    <w:rsid w:val="003B53BE"/>
    <w:rsid w:val="003B53F3"/>
    <w:rsid w:val="003B53FA"/>
    <w:rsid w:val="003B5413"/>
    <w:rsid w:val="003B546A"/>
    <w:rsid w:val="003B5508"/>
    <w:rsid w:val="003B5580"/>
    <w:rsid w:val="003B55AD"/>
    <w:rsid w:val="003B5640"/>
    <w:rsid w:val="003B566B"/>
    <w:rsid w:val="003B5676"/>
    <w:rsid w:val="003B5685"/>
    <w:rsid w:val="003B56E1"/>
    <w:rsid w:val="003B56E9"/>
    <w:rsid w:val="003B56F1"/>
    <w:rsid w:val="003B5748"/>
    <w:rsid w:val="003B5763"/>
    <w:rsid w:val="003B5772"/>
    <w:rsid w:val="003B57D9"/>
    <w:rsid w:val="003B5835"/>
    <w:rsid w:val="003B58B7"/>
    <w:rsid w:val="003B58EF"/>
    <w:rsid w:val="003B596E"/>
    <w:rsid w:val="003B599A"/>
    <w:rsid w:val="003B5A04"/>
    <w:rsid w:val="003B5A1C"/>
    <w:rsid w:val="003B5A1E"/>
    <w:rsid w:val="003B5A7C"/>
    <w:rsid w:val="003B5A8D"/>
    <w:rsid w:val="003B5AE6"/>
    <w:rsid w:val="003B5B13"/>
    <w:rsid w:val="003B5C3F"/>
    <w:rsid w:val="003B5CC3"/>
    <w:rsid w:val="003B5CE8"/>
    <w:rsid w:val="003B5D54"/>
    <w:rsid w:val="003B5DA4"/>
    <w:rsid w:val="003B5DC5"/>
    <w:rsid w:val="003B5E05"/>
    <w:rsid w:val="003B5E0D"/>
    <w:rsid w:val="003B5E0E"/>
    <w:rsid w:val="003B5E1D"/>
    <w:rsid w:val="003B5E3F"/>
    <w:rsid w:val="003B5E55"/>
    <w:rsid w:val="003B5E7A"/>
    <w:rsid w:val="003B5F0F"/>
    <w:rsid w:val="003B5FF3"/>
    <w:rsid w:val="003B60A8"/>
    <w:rsid w:val="003B60FE"/>
    <w:rsid w:val="003B613F"/>
    <w:rsid w:val="003B6140"/>
    <w:rsid w:val="003B615D"/>
    <w:rsid w:val="003B61DF"/>
    <w:rsid w:val="003B628A"/>
    <w:rsid w:val="003B62AF"/>
    <w:rsid w:val="003B636A"/>
    <w:rsid w:val="003B63E3"/>
    <w:rsid w:val="003B6412"/>
    <w:rsid w:val="003B641C"/>
    <w:rsid w:val="003B652B"/>
    <w:rsid w:val="003B6547"/>
    <w:rsid w:val="003B65BD"/>
    <w:rsid w:val="003B6634"/>
    <w:rsid w:val="003B67A6"/>
    <w:rsid w:val="003B688E"/>
    <w:rsid w:val="003B691D"/>
    <w:rsid w:val="003B692F"/>
    <w:rsid w:val="003B6937"/>
    <w:rsid w:val="003B6995"/>
    <w:rsid w:val="003B6A40"/>
    <w:rsid w:val="003B6A9D"/>
    <w:rsid w:val="003B6AA2"/>
    <w:rsid w:val="003B6AAC"/>
    <w:rsid w:val="003B6ABF"/>
    <w:rsid w:val="003B6AC2"/>
    <w:rsid w:val="003B6AF7"/>
    <w:rsid w:val="003B6B46"/>
    <w:rsid w:val="003B6BF6"/>
    <w:rsid w:val="003B6C41"/>
    <w:rsid w:val="003B6CEE"/>
    <w:rsid w:val="003B6D5D"/>
    <w:rsid w:val="003B6D6C"/>
    <w:rsid w:val="003B6DF4"/>
    <w:rsid w:val="003B6E02"/>
    <w:rsid w:val="003B6EB1"/>
    <w:rsid w:val="003B6F51"/>
    <w:rsid w:val="003B6F74"/>
    <w:rsid w:val="003B6FA0"/>
    <w:rsid w:val="003B6FFC"/>
    <w:rsid w:val="003B7000"/>
    <w:rsid w:val="003B7023"/>
    <w:rsid w:val="003B70CB"/>
    <w:rsid w:val="003B7139"/>
    <w:rsid w:val="003B71AC"/>
    <w:rsid w:val="003B71BC"/>
    <w:rsid w:val="003B739C"/>
    <w:rsid w:val="003B743D"/>
    <w:rsid w:val="003B7492"/>
    <w:rsid w:val="003B74A0"/>
    <w:rsid w:val="003B7528"/>
    <w:rsid w:val="003B75A7"/>
    <w:rsid w:val="003B76C0"/>
    <w:rsid w:val="003B76C7"/>
    <w:rsid w:val="003B7769"/>
    <w:rsid w:val="003B77A4"/>
    <w:rsid w:val="003B77DA"/>
    <w:rsid w:val="003B7823"/>
    <w:rsid w:val="003B787B"/>
    <w:rsid w:val="003B796C"/>
    <w:rsid w:val="003B79CA"/>
    <w:rsid w:val="003B7A21"/>
    <w:rsid w:val="003B7A8D"/>
    <w:rsid w:val="003B7A9E"/>
    <w:rsid w:val="003B7AEC"/>
    <w:rsid w:val="003B7B02"/>
    <w:rsid w:val="003B7B1F"/>
    <w:rsid w:val="003B7B2B"/>
    <w:rsid w:val="003B7B70"/>
    <w:rsid w:val="003B7D13"/>
    <w:rsid w:val="003B7D64"/>
    <w:rsid w:val="003B7D78"/>
    <w:rsid w:val="003B7D96"/>
    <w:rsid w:val="003B7E42"/>
    <w:rsid w:val="003B7F4C"/>
    <w:rsid w:val="003B7F74"/>
    <w:rsid w:val="003B7F82"/>
    <w:rsid w:val="003B7FBA"/>
    <w:rsid w:val="003B7FE0"/>
    <w:rsid w:val="003B7FF3"/>
    <w:rsid w:val="003B7FF9"/>
    <w:rsid w:val="003B7FFE"/>
    <w:rsid w:val="003C000B"/>
    <w:rsid w:val="003C0025"/>
    <w:rsid w:val="003C0026"/>
    <w:rsid w:val="003C0052"/>
    <w:rsid w:val="003C00DF"/>
    <w:rsid w:val="003C0112"/>
    <w:rsid w:val="003C0119"/>
    <w:rsid w:val="003C0132"/>
    <w:rsid w:val="003C019A"/>
    <w:rsid w:val="003C01CE"/>
    <w:rsid w:val="003C01E3"/>
    <w:rsid w:val="003C0215"/>
    <w:rsid w:val="003C025A"/>
    <w:rsid w:val="003C0277"/>
    <w:rsid w:val="003C0296"/>
    <w:rsid w:val="003C02A2"/>
    <w:rsid w:val="003C02D9"/>
    <w:rsid w:val="003C034B"/>
    <w:rsid w:val="003C0377"/>
    <w:rsid w:val="003C03BB"/>
    <w:rsid w:val="003C03CC"/>
    <w:rsid w:val="003C0481"/>
    <w:rsid w:val="003C0499"/>
    <w:rsid w:val="003C04B8"/>
    <w:rsid w:val="003C04C4"/>
    <w:rsid w:val="003C05DC"/>
    <w:rsid w:val="003C05E7"/>
    <w:rsid w:val="003C0638"/>
    <w:rsid w:val="003C0653"/>
    <w:rsid w:val="003C0666"/>
    <w:rsid w:val="003C0746"/>
    <w:rsid w:val="003C07AE"/>
    <w:rsid w:val="003C07B5"/>
    <w:rsid w:val="003C0810"/>
    <w:rsid w:val="003C086E"/>
    <w:rsid w:val="003C08EC"/>
    <w:rsid w:val="003C0907"/>
    <w:rsid w:val="003C0938"/>
    <w:rsid w:val="003C09F1"/>
    <w:rsid w:val="003C0A00"/>
    <w:rsid w:val="003C0A46"/>
    <w:rsid w:val="003C0A81"/>
    <w:rsid w:val="003C0A94"/>
    <w:rsid w:val="003C0A97"/>
    <w:rsid w:val="003C0AAC"/>
    <w:rsid w:val="003C0AFD"/>
    <w:rsid w:val="003C0B0F"/>
    <w:rsid w:val="003C0B11"/>
    <w:rsid w:val="003C0B4E"/>
    <w:rsid w:val="003C0B89"/>
    <w:rsid w:val="003C0B95"/>
    <w:rsid w:val="003C0BED"/>
    <w:rsid w:val="003C0C7D"/>
    <w:rsid w:val="003C0CB3"/>
    <w:rsid w:val="003C0DB8"/>
    <w:rsid w:val="003C0DD4"/>
    <w:rsid w:val="003C0EE9"/>
    <w:rsid w:val="003C0F3A"/>
    <w:rsid w:val="003C0FE2"/>
    <w:rsid w:val="003C101D"/>
    <w:rsid w:val="003C104C"/>
    <w:rsid w:val="003C10BD"/>
    <w:rsid w:val="003C10F4"/>
    <w:rsid w:val="003C1142"/>
    <w:rsid w:val="003C114F"/>
    <w:rsid w:val="003C118D"/>
    <w:rsid w:val="003C11E7"/>
    <w:rsid w:val="003C1208"/>
    <w:rsid w:val="003C12EC"/>
    <w:rsid w:val="003C1322"/>
    <w:rsid w:val="003C1362"/>
    <w:rsid w:val="003C1382"/>
    <w:rsid w:val="003C140C"/>
    <w:rsid w:val="003C1452"/>
    <w:rsid w:val="003C14A4"/>
    <w:rsid w:val="003C14C6"/>
    <w:rsid w:val="003C14E5"/>
    <w:rsid w:val="003C14EC"/>
    <w:rsid w:val="003C1581"/>
    <w:rsid w:val="003C15FF"/>
    <w:rsid w:val="003C16AE"/>
    <w:rsid w:val="003C16CE"/>
    <w:rsid w:val="003C1764"/>
    <w:rsid w:val="003C1776"/>
    <w:rsid w:val="003C17DF"/>
    <w:rsid w:val="003C17FB"/>
    <w:rsid w:val="003C1858"/>
    <w:rsid w:val="003C18B6"/>
    <w:rsid w:val="003C191B"/>
    <w:rsid w:val="003C193C"/>
    <w:rsid w:val="003C199A"/>
    <w:rsid w:val="003C19BA"/>
    <w:rsid w:val="003C1B3C"/>
    <w:rsid w:val="003C1BE1"/>
    <w:rsid w:val="003C1BE4"/>
    <w:rsid w:val="003C1BE7"/>
    <w:rsid w:val="003C1C1A"/>
    <w:rsid w:val="003C1C46"/>
    <w:rsid w:val="003C1C55"/>
    <w:rsid w:val="003C1C67"/>
    <w:rsid w:val="003C1CAF"/>
    <w:rsid w:val="003C1D17"/>
    <w:rsid w:val="003C1D25"/>
    <w:rsid w:val="003C1D30"/>
    <w:rsid w:val="003C1E36"/>
    <w:rsid w:val="003C1E4F"/>
    <w:rsid w:val="003C1ED9"/>
    <w:rsid w:val="003C1EF4"/>
    <w:rsid w:val="003C1FB7"/>
    <w:rsid w:val="003C1FDD"/>
    <w:rsid w:val="003C1FE8"/>
    <w:rsid w:val="003C200E"/>
    <w:rsid w:val="003C2052"/>
    <w:rsid w:val="003C20B6"/>
    <w:rsid w:val="003C20CF"/>
    <w:rsid w:val="003C218C"/>
    <w:rsid w:val="003C229B"/>
    <w:rsid w:val="003C2335"/>
    <w:rsid w:val="003C23A9"/>
    <w:rsid w:val="003C23C4"/>
    <w:rsid w:val="003C23C7"/>
    <w:rsid w:val="003C24A4"/>
    <w:rsid w:val="003C24C1"/>
    <w:rsid w:val="003C2571"/>
    <w:rsid w:val="003C25D5"/>
    <w:rsid w:val="003C26CA"/>
    <w:rsid w:val="003C26DA"/>
    <w:rsid w:val="003C26E4"/>
    <w:rsid w:val="003C2838"/>
    <w:rsid w:val="003C28E5"/>
    <w:rsid w:val="003C28F9"/>
    <w:rsid w:val="003C2904"/>
    <w:rsid w:val="003C295C"/>
    <w:rsid w:val="003C29A3"/>
    <w:rsid w:val="003C2A05"/>
    <w:rsid w:val="003C2A67"/>
    <w:rsid w:val="003C2A73"/>
    <w:rsid w:val="003C2B1C"/>
    <w:rsid w:val="003C2BB9"/>
    <w:rsid w:val="003C2BEB"/>
    <w:rsid w:val="003C2C46"/>
    <w:rsid w:val="003C2CED"/>
    <w:rsid w:val="003C2D66"/>
    <w:rsid w:val="003C2D79"/>
    <w:rsid w:val="003C2D7C"/>
    <w:rsid w:val="003C2D8A"/>
    <w:rsid w:val="003C2DA0"/>
    <w:rsid w:val="003C2E04"/>
    <w:rsid w:val="003C2E0E"/>
    <w:rsid w:val="003C2E38"/>
    <w:rsid w:val="003C2E51"/>
    <w:rsid w:val="003C2F05"/>
    <w:rsid w:val="003C2F17"/>
    <w:rsid w:val="003C2F54"/>
    <w:rsid w:val="003C309B"/>
    <w:rsid w:val="003C30B9"/>
    <w:rsid w:val="003C30BF"/>
    <w:rsid w:val="003C30F8"/>
    <w:rsid w:val="003C3132"/>
    <w:rsid w:val="003C31B5"/>
    <w:rsid w:val="003C3237"/>
    <w:rsid w:val="003C324D"/>
    <w:rsid w:val="003C32CD"/>
    <w:rsid w:val="003C32F1"/>
    <w:rsid w:val="003C3400"/>
    <w:rsid w:val="003C3454"/>
    <w:rsid w:val="003C3460"/>
    <w:rsid w:val="003C3470"/>
    <w:rsid w:val="003C3480"/>
    <w:rsid w:val="003C34F8"/>
    <w:rsid w:val="003C34FD"/>
    <w:rsid w:val="003C3509"/>
    <w:rsid w:val="003C3524"/>
    <w:rsid w:val="003C3595"/>
    <w:rsid w:val="003C3632"/>
    <w:rsid w:val="003C364C"/>
    <w:rsid w:val="003C365A"/>
    <w:rsid w:val="003C3672"/>
    <w:rsid w:val="003C368D"/>
    <w:rsid w:val="003C36BB"/>
    <w:rsid w:val="003C36E4"/>
    <w:rsid w:val="003C372A"/>
    <w:rsid w:val="003C3848"/>
    <w:rsid w:val="003C38B1"/>
    <w:rsid w:val="003C394A"/>
    <w:rsid w:val="003C3967"/>
    <w:rsid w:val="003C39D0"/>
    <w:rsid w:val="003C3A22"/>
    <w:rsid w:val="003C3A3C"/>
    <w:rsid w:val="003C3AB3"/>
    <w:rsid w:val="003C3ADE"/>
    <w:rsid w:val="003C3B6C"/>
    <w:rsid w:val="003C3BF3"/>
    <w:rsid w:val="003C3C49"/>
    <w:rsid w:val="003C3CD5"/>
    <w:rsid w:val="003C3D10"/>
    <w:rsid w:val="003C3D3B"/>
    <w:rsid w:val="003C3D9E"/>
    <w:rsid w:val="003C3DD0"/>
    <w:rsid w:val="003C3E51"/>
    <w:rsid w:val="003C3EA6"/>
    <w:rsid w:val="003C3EAC"/>
    <w:rsid w:val="003C3EC2"/>
    <w:rsid w:val="003C3F0B"/>
    <w:rsid w:val="003C3F15"/>
    <w:rsid w:val="003C3F6B"/>
    <w:rsid w:val="003C4027"/>
    <w:rsid w:val="003C404F"/>
    <w:rsid w:val="003C4052"/>
    <w:rsid w:val="003C4076"/>
    <w:rsid w:val="003C409A"/>
    <w:rsid w:val="003C40CD"/>
    <w:rsid w:val="003C40FD"/>
    <w:rsid w:val="003C41A0"/>
    <w:rsid w:val="003C41CB"/>
    <w:rsid w:val="003C4282"/>
    <w:rsid w:val="003C4292"/>
    <w:rsid w:val="003C436A"/>
    <w:rsid w:val="003C4448"/>
    <w:rsid w:val="003C447D"/>
    <w:rsid w:val="003C45AA"/>
    <w:rsid w:val="003C45D7"/>
    <w:rsid w:val="003C4789"/>
    <w:rsid w:val="003C4811"/>
    <w:rsid w:val="003C482A"/>
    <w:rsid w:val="003C4836"/>
    <w:rsid w:val="003C4868"/>
    <w:rsid w:val="003C48C4"/>
    <w:rsid w:val="003C48DB"/>
    <w:rsid w:val="003C48EE"/>
    <w:rsid w:val="003C490C"/>
    <w:rsid w:val="003C4998"/>
    <w:rsid w:val="003C499E"/>
    <w:rsid w:val="003C49C4"/>
    <w:rsid w:val="003C49F3"/>
    <w:rsid w:val="003C49F4"/>
    <w:rsid w:val="003C4A05"/>
    <w:rsid w:val="003C4A5B"/>
    <w:rsid w:val="003C4A77"/>
    <w:rsid w:val="003C4A7B"/>
    <w:rsid w:val="003C4ABF"/>
    <w:rsid w:val="003C4AFA"/>
    <w:rsid w:val="003C4B2E"/>
    <w:rsid w:val="003C4B37"/>
    <w:rsid w:val="003C4B45"/>
    <w:rsid w:val="003C4BA5"/>
    <w:rsid w:val="003C4C6F"/>
    <w:rsid w:val="003C4C78"/>
    <w:rsid w:val="003C4C96"/>
    <w:rsid w:val="003C4D16"/>
    <w:rsid w:val="003C4DE7"/>
    <w:rsid w:val="003C4E1E"/>
    <w:rsid w:val="003C4E35"/>
    <w:rsid w:val="003C4E71"/>
    <w:rsid w:val="003C4E8B"/>
    <w:rsid w:val="003C4EA7"/>
    <w:rsid w:val="003C4EB9"/>
    <w:rsid w:val="003C4ECB"/>
    <w:rsid w:val="003C4F25"/>
    <w:rsid w:val="003C4F8E"/>
    <w:rsid w:val="003C4FB3"/>
    <w:rsid w:val="003C4FDB"/>
    <w:rsid w:val="003C4FE5"/>
    <w:rsid w:val="003C4FEF"/>
    <w:rsid w:val="003C501C"/>
    <w:rsid w:val="003C501F"/>
    <w:rsid w:val="003C508C"/>
    <w:rsid w:val="003C50A0"/>
    <w:rsid w:val="003C50A1"/>
    <w:rsid w:val="003C50BA"/>
    <w:rsid w:val="003C519D"/>
    <w:rsid w:val="003C520C"/>
    <w:rsid w:val="003C5230"/>
    <w:rsid w:val="003C5243"/>
    <w:rsid w:val="003C52E8"/>
    <w:rsid w:val="003C531F"/>
    <w:rsid w:val="003C5347"/>
    <w:rsid w:val="003C53DC"/>
    <w:rsid w:val="003C53E5"/>
    <w:rsid w:val="003C5446"/>
    <w:rsid w:val="003C5496"/>
    <w:rsid w:val="003C54A5"/>
    <w:rsid w:val="003C5510"/>
    <w:rsid w:val="003C5551"/>
    <w:rsid w:val="003C556A"/>
    <w:rsid w:val="003C55CE"/>
    <w:rsid w:val="003C566C"/>
    <w:rsid w:val="003C567B"/>
    <w:rsid w:val="003C56A3"/>
    <w:rsid w:val="003C5775"/>
    <w:rsid w:val="003C57BB"/>
    <w:rsid w:val="003C57D5"/>
    <w:rsid w:val="003C57E8"/>
    <w:rsid w:val="003C57FE"/>
    <w:rsid w:val="003C5875"/>
    <w:rsid w:val="003C58D2"/>
    <w:rsid w:val="003C58E9"/>
    <w:rsid w:val="003C5901"/>
    <w:rsid w:val="003C5947"/>
    <w:rsid w:val="003C59F5"/>
    <w:rsid w:val="003C5A15"/>
    <w:rsid w:val="003C5A2C"/>
    <w:rsid w:val="003C5A59"/>
    <w:rsid w:val="003C5B4E"/>
    <w:rsid w:val="003C5BC5"/>
    <w:rsid w:val="003C5BD7"/>
    <w:rsid w:val="003C5C5B"/>
    <w:rsid w:val="003C5C65"/>
    <w:rsid w:val="003C5C70"/>
    <w:rsid w:val="003C5CB2"/>
    <w:rsid w:val="003C5CC4"/>
    <w:rsid w:val="003C5D29"/>
    <w:rsid w:val="003C5DFD"/>
    <w:rsid w:val="003C5E4A"/>
    <w:rsid w:val="003C5EA4"/>
    <w:rsid w:val="003C5EBB"/>
    <w:rsid w:val="003C5EEE"/>
    <w:rsid w:val="003C5EF1"/>
    <w:rsid w:val="003C5F19"/>
    <w:rsid w:val="003C5F32"/>
    <w:rsid w:val="003C5F98"/>
    <w:rsid w:val="003C5FD1"/>
    <w:rsid w:val="003C5FF9"/>
    <w:rsid w:val="003C603D"/>
    <w:rsid w:val="003C6055"/>
    <w:rsid w:val="003C6066"/>
    <w:rsid w:val="003C6130"/>
    <w:rsid w:val="003C6135"/>
    <w:rsid w:val="003C618B"/>
    <w:rsid w:val="003C61B0"/>
    <w:rsid w:val="003C61C3"/>
    <w:rsid w:val="003C61EB"/>
    <w:rsid w:val="003C62C0"/>
    <w:rsid w:val="003C63A9"/>
    <w:rsid w:val="003C6469"/>
    <w:rsid w:val="003C64B1"/>
    <w:rsid w:val="003C64B3"/>
    <w:rsid w:val="003C657D"/>
    <w:rsid w:val="003C658D"/>
    <w:rsid w:val="003C6590"/>
    <w:rsid w:val="003C65D0"/>
    <w:rsid w:val="003C6608"/>
    <w:rsid w:val="003C66A7"/>
    <w:rsid w:val="003C66B1"/>
    <w:rsid w:val="003C66E4"/>
    <w:rsid w:val="003C66F1"/>
    <w:rsid w:val="003C66FF"/>
    <w:rsid w:val="003C6729"/>
    <w:rsid w:val="003C6782"/>
    <w:rsid w:val="003C6824"/>
    <w:rsid w:val="003C686D"/>
    <w:rsid w:val="003C68E7"/>
    <w:rsid w:val="003C693A"/>
    <w:rsid w:val="003C6978"/>
    <w:rsid w:val="003C69CF"/>
    <w:rsid w:val="003C69F6"/>
    <w:rsid w:val="003C6AA3"/>
    <w:rsid w:val="003C6AEA"/>
    <w:rsid w:val="003C6B74"/>
    <w:rsid w:val="003C6B98"/>
    <w:rsid w:val="003C6C0F"/>
    <w:rsid w:val="003C6C29"/>
    <w:rsid w:val="003C6C88"/>
    <w:rsid w:val="003C6CA3"/>
    <w:rsid w:val="003C6CB4"/>
    <w:rsid w:val="003C6CDB"/>
    <w:rsid w:val="003C6CEF"/>
    <w:rsid w:val="003C6D5E"/>
    <w:rsid w:val="003C6D63"/>
    <w:rsid w:val="003C6D77"/>
    <w:rsid w:val="003C6D7D"/>
    <w:rsid w:val="003C6D88"/>
    <w:rsid w:val="003C6E0C"/>
    <w:rsid w:val="003C6E0D"/>
    <w:rsid w:val="003C6E54"/>
    <w:rsid w:val="003C6E67"/>
    <w:rsid w:val="003C6E6C"/>
    <w:rsid w:val="003C6ECC"/>
    <w:rsid w:val="003C6F31"/>
    <w:rsid w:val="003C6F40"/>
    <w:rsid w:val="003C6F82"/>
    <w:rsid w:val="003C6F9D"/>
    <w:rsid w:val="003C6FEF"/>
    <w:rsid w:val="003C7051"/>
    <w:rsid w:val="003C71D2"/>
    <w:rsid w:val="003C72B8"/>
    <w:rsid w:val="003C72C4"/>
    <w:rsid w:val="003C72FA"/>
    <w:rsid w:val="003C7340"/>
    <w:rsid w:val="003C7351"/>
    <w:rsid w:val="003C739B"/>
    <w:rsid w:val="003C73E2"/>
    <w:rsid w:val="003C7422"/>
    <w:rsid w:val="003C74AF"/>
    <w:rsid w:val="003C74B0"/>
    <w:rsid w:val="003C74D7"/>
    <w:rsid w:val="003C7511"/>
    <w:rsid w:val="003C7519"/>
    <w:rsid w:val="003C75EF"/>
    <w:rsid w:val="003C769B"/>
    <w:rsid w:val="003C76AE"/>
    <w:rsid w:val="003C7726"/>
    <w:rsid w:val="003C7741"/>
    <w:rsid w:val="003C7767"/>
    <w:rsid w:val="003C77CB"/>
    <w:rsid w:val="003C793B"/>
    <w:rsid w:val="003C79D3"/>
    <w:rsid w:val="003C7A14"/>
    <w:rsid w:val="003C7A1D"/>
    <w:rsid w:val="003C7A23"/>
    <w:rsid w:val="003C7A61"/>
    <w:rsid w:val="003C7A72"/>
    <w:rsid w:val="003C7A7F"/>
    <w:rsid w:val="003C7A8B"/>
    <w:rsid w:val="003C7AE3"/>
    <w:rsid w:val="003C7BC9"/>
    <w:rsid w:val="003C7BE2"/>
    <w:rsid w:val="003C7C3D"/>
    <w:rsid w:val="003C7D20"/>
    <w:rsid w:val="003C7DB1"/>
    <w:rsid w:val="003C7DC3"/>
    <w:rsid w:val="003C7E15"/>
    <w:rsid w:val="003C7E19"/>
    <w:rsid w:val="003C7E6F"/>
    <w:rsid w:val="003C7EC2"/>
    <w:rsid w:val="003C7EFE"/>
    <w:rsid w:val="003C7F14"/>
    <w:rsid w:val="003C7F5F"/>
    <w:rsid w:val="003D004A"/>
    <w:rsid w:val="003D0121"/>
    <w:rsid w:val="003D0139"/>
    <w:rsid w:val="003D0196"/>
    <w:rsid w:val="003D0216"/>
    <w:rsid w:val="003D0270"/>
    <w:rsid w:val="003D029A"/>
    <w:rsid w:val="003D030F"/>
    <w:rsid w:val="003D0351"/>
    <w:rsid w:val="003D0409"/>
    <w:rsid w:val="003D0440"/>
    <w:rsid w:val="003D0443"/>
    <w:rsid w:val="003D045A"/>
    <w:rsid w:val="003D0464"/>
    <w:rsid w:val="003D0562"/>
    <w:rsid w:val="003D0564"/>
    <w:rsid w:val="003D0586"/>
    <w:rsid w:val="003D05AA"/>
    <w:rsid w:val="003D05BD"/>
    <w:rsid w:val="003D0648"/>
    <w:rsid w:val="003D0680"/>
    <w:rsid w:val="003D06E3"/>
    <w:rsid w:val="003D06F1"/>
    <w:rsid w:val="003D070E"/>
    <w:rsid w:val="003D077D"/>
    <w:rsid w:val="003D0813"/>
    <w:rsid w:val="003D0840"/>
    <w:rsid w:val="003D08DE"/>
    <w:rsid w:val="003D08FC"/>
    <w:rsid w:val="003D0915"/>
    <w:rsid w:val="003D0927"/>
    <w:rsid w:val="003D0931"/>
    <w:rsid w:val="003D0942"/>
    <w:rsid w:val="003D0948"/>
    <w:rsid w:val="003D0993"/>
    <w:rsid w:val="003D09DA"/>
    <w:rsid w:val="003D0A44"/>
    <w:rsid w:val="003D0AB0"/>
    <w:rsid w:val="003D0ABF"/>
    <w:rsid w:val="003D0AD4"/>
    <w:rsid w:val="003D0B14"/>
    <w:rsid w:val="003D0BE3"/>
    <w:rsid w:val="003D0C2E"/>
    <w:rsid w:val="003D0C50"/>
    <w:rsid w:val="003D0C84"/>
    <w:rsid w:val="003D0CA6"/>
    <w:rsid w:val="003D0D39"/>
    <w:rsid w:val="003D0D5E"/>
    <w:rsid w:val="003D0D64"/>
    <w:rsid w:val="003D0D6B"/>
    <w:rsid w:val="003D0DBC"/>
    <w:rsid w:val="003D0DD8"/>
    <w:rsid w:val="003D0DE1"/>
    <w:rsid w:val="003D0DFA"/>
    <w:rsid w:val="003D0F3A"/>
    <w:rsid w:val="003D0FEC"/>
    <w:rsid w:val="003D1021"/>
    <w:rsid w:val="003D102C"/>
    <w:rsid w:val="003D1042"/>
    <w:rsid w:val="003D1071"/>
    <w:rsid w:val="003D109D"/>
    <w:rsid w:val="003D10AF"/>
    <w:rsid w:val="003D10E1"/>
    <w:rsid w:val="003D10E3"/>
    <w:rsid w:val="003D1108"/>
    <w:rsid w:val="003D110E"/>
    <w:rsid w:val="003D114F"/>
    <w:rsid w:val="003D1179"/>
    <w:rsid w:val="003D1268"/>
    <w:rsid w:val="003D126A"/>
    <w:rsid w:val="003D1280"/>
    <w:rsid w:val="003D1298"/>
    <w:rsid w:val="003D131B"/>
    <w:rsid w:val="003D1386"/>
    <w:rsid w:val="003D13E4"/>
    <w:rsid w:val="003D13F8"/>
    <w:rsid w:val="003D1442"/>
    <w:rsid w:val="003D1471"/>
    <w:rsid w:val="003D14AF"/>
    <w:rsid w:val="003D14B6"/>
    <w:rsid w:val="003D14F1"/>
    <w:rsid w:val="003D1514"/>
    <w:rsid w:val="003D1529"/>
    <w:rsid w:val="003D1543"/>
    <w:rsid w:val="003D15B6"/>
    <w:rsid w:val="003D15E7"/>
    <w:rsid w:val="003D163C"/>
    <w:rsid w:val="003D163E"/>
    <w:rsid w:val="003D1693"/>
    <w:rsid w:val="003D1715"/>
    <w:rsid w:val="003D179E"/>
    <w:rsid w:val="003D17C1"/>
    <w:rsid w:val="003D184A"/>
    <w:rsid w:val="003D1872"/>
    <w:rsid w:val="003D189C"/>
    <w:rsid w:val="003D18E6"/>
    <w:rsid w:val="003D18F5"/>
    <w:rsid w:val="003D190F"/>
    <w:rsid w:val="003D1A3F"/>
    <w:rsid w:val="003D1AA4"/>
    <w:rsid w:val="003D1AAA"/>
    <w:rsid w:val="003D1B1E"/>
    <w:rsid w:val="003D1B58"/>
    <w:rsid w:val="003D1B88"/>
    <w:rsid w:val="003D1B90"/>
    <w:rsid w:val="003D1B9B"/>
    <w:rsid w:val="003D1B9C"/>
    <w:rsid w:val="003D1BCE"/>
    <w:rsid w:val="003D1BE6"/>
    <w:rsid w:val="003D1CD6"/>
    <w:rsid w:val="003D1CD7"/>
    <w:rsid w:val="003D1D7B"/>
    <w:rsid w:val="003D1D89"/>
    <w:rsid w:val="003D1DAF"/>
    <w:rsid w:val="003D1DD0"/>
    <w:rsid w:val="003D1E48"/>
    <w:rsid w:val="003D1EB3"/>
    <w:rsid w:val="003D1EE2"/>
    <w:rsid w:val="003D1EF2"/>
    <w:rsid w:val="003D1EFC"/>
    <w:rsid w:val="003D1F2F"/>
    <w:rsid w:val="003D2007"/>
    <w:rsid w:val="003D2038"/>
    <w:rsid w:val="003D20B2"/>
    <w:rsid w:val="003D20CC"/>
    <w:rsid w:val="003D2129"/>
    <w:rsid w:val="003D2135"/>
    <w:rsid w:val="003D2165"/>
    <w:rsid w:val="003D219B"/>
    <w:rsid w:val="003D2265"/>
    <w:rsid w:val="003D2281"/>
    <w:rsid w:val="003D2287"/>
    <w:rsid w:val="003D22E0"/>
    <w:rsid w:val="003D22E7"/>
    <w:rsid w:val="003D232D"/>
    <w:rsid w:val="003D23AB"/>
    <w:rsid w:val="003D23E2"/>
    <w:rsid w:val="003D23EC"/>
    <w:rsid w:val="003D24BC"/>
    <w:rsid w:val="003D2510"/>
    <w:rsid w:val="003D2556"/>
    <w:rsid w:val="003D2572"/>
    <w:rsid w:val="003D25C6"/>
    <w:rsid w:val="003D25F1"/>
    <w:rsid w:val="003D268F"/>
    <w:rsid w:val="003D2696"/>
    <w:rsid w:val="003D269C"/>
    <w:rsid w:val="003D272E"/>
    <w:rsid w:val="003D2764"/>
    <w:rsid w:val="003D277E"/>
    <w:rsid w:val="003D2814"/>
    <w:rsid w:val="003D28AA"/>
    <w:rsid w:val="003D28C1"/>
    <w:rsid w:val="003D28D6"/>
    <w:rsid w:val="003D293D"/>
    <w:rsid w:val="003D2969"/>
    <w:rsid w:val="003D2974"/>
    <w:rsid w:val="003D29AB"/>
    <w:rsid w:val="003D29C4"/>
    <w:rsid w:val="003D29D6"/>
    <w:rsid w:val="003D2A84"/>
    <w:rsid w:val="003D2A96"/>
    <w:rsid w:val="003D2AC7"/>
    <w:rsid w:val="003D2B09"/>
    <w:rsid w:val="003D2C0E"/>
    <w:rsid w:val="003D2C5E"/>
    <w:rsid w:val="003D2CBA"/>
    <w:rsid w:val="003D2CC5"/>
    <w:rsid w:val="003D2D50"/>
    <w:rsid w:val="003D2E0B"/>
    <w:rsid w:val="003D2E27"/>
    <w:rsid w:val="003D2E3D"/>
    <w:rsid w:val="003D2F6F"/>
    <w:rsid w:val="003D303C"/>
    <w:rsid w:val="003D30B9"/>
    <w:rsid w:val="003D30BB"/>
    <w:rsid w:val="003D3120"/>
    <w:rsid w:val="003D3178"/>
    <w:rsid w:val="003D3190"/>
    <w:rsid w:val="003D319A"/>
    <w:rsid w:val="003D31DD"/>
    <w:rsid w:val="003D3203"/>
    <w:rsid w:val="003D323D"/>
    <w:rsid w:val="003D32D9"/>
    <w:rsid w:val="003D3371"/>
    <w:rsid w:val="003D33BC"/>
    <w:rsid w:val="003D3401"/>
    <w:rsid w:val="003D3493"/>
    <w:rsid w:val="003D34C1"/>
    <w:rsid w:val="003D34D8"/>
    <w:rsid w:val="003D34DE"/>
    <w:rsid w:val="003D3516"/>
    <w:rsid w:val="003D354B"/>
    <w:rsid w:val="003D3574"/>
    <w:rsid w:val="003D35A2"/>
    <w:rsid w:val="003D35B4"/>
    <w:rsid w:val="003D35D2"/>
    <w:rsid w:val="003D3686"/>
    <w:rsid w:val="003D36A1"/>
    <w:rsid w:val="003D3719"/>
    <w:rsid w:val="003D3758"/>
    <w:rsid w:val="003D3796"/>
    <w:rsid w:val="003D379D"/>
    <w:rsid w:val="003D380F"/>
    <w:rsid w:val="003D388D"/>
    <w:rsid w:val="003D38A6"/>
    <w:rsid w:val="003D38F4"/>
    <w:rsid w:val="003D3945"/>
    <w:rsid w:val="003D3956"/>
    <w:rsid w:val="003D39D5"/>
    <w:rsid w:val="003D3A47"/>
    <w:rsid w:val="003D3A4B"/>
    <w:rsid w:val="003D3B02"/>
    <w:rsid w:val="003D3B08"/>
    <w:rsid w:val="003D3B3D"/>
    <w:rsid w:val="003D3BB0"/>
    <w:rsid w:val="003D3BE4"/>
    <w:rsid w:val="003D3BE7"/>
    <w:rsid w:val="003D3BF1"/>
    <w:rsid w:val="003D3BFB"/>
    <w:rsid w:val="003D3C1D"/>
    <w:rsid w:val="003D3C4B"/>
    <w:rsid w:val="003D3C5A"/>
    <w:rsid w:val="003D3C73"/>
    <w:rsid w:val="003D3C76"/>
    <w:rsid w:val="003D3C8A"/>
    <w:rsid w:val="003D3CC7"/>
    <w:rsid w:val="003D3CF1"/>
    <w:rsid w:val="003D3D13"/>
    <w:rsid w:val="003D3D59"/>
    <w:rsid w:val="003D3D69"/>
    <w:rsid w:val="003D3DE7"/>
    <w:rsid w:val="003D3E25"/>
    <w:rsid w:val="003D3F0E"/>
    <w:rsid w:val="003D3F3B"/>
    <w:rsid w:val="003D3F77"/>
    <w:rsid w:val="003D4046"/>
    <w:rsid w:val="003D40B7"/>
    <w:rsid w:val="003D40DF"/>
    <w:rsid w:val="003D411E"/>
    <w:rsid w:val="003D412C"/>
    <w:rsid w:val="003D415D"/>
    <w:rsid w:val="003D4168"/>
    <w:rsid w:val="003D4187"/>
    <w:rsid w:val="003D419B"/>
    <w:rsid w:val="003D41A2"/>
    <w:rsid w:val="003D41A9"/>
    <w:rsid w:val="003D4264"/>
    <w:rsid w:val="003D42E8"/>
    <w:rsid w:val="003D430D"/>
    <w:rsid w:val="003D43B0"/>
    <w:rsid w:val="003D43B8"/>
    <w:rsid w:val="003D43F5"/>
    <w:rsid w:val="003D4430"/>
    <w:rsid w:val="003D4439"/>
    <w:rsid w:val="003D4493"/>
    <w:rsid w:val="003D44BC"/>
    <w:rsid w:val="003D44CA"/>
    <w:rsid w:val="003D4501"/>
    <w:rsid w:val="003D4507"/>
    <w:rsid w:val="003D4521"/>
    <w:rsid w:val="003D4539"/>
    <w:rsid w:val="003D4612"/>
    <w:rsid w:val="003D463F"/>
    <w:rsid w:val="003D4672"/>
    <w:rsid w:val="003D46F5"/>
    <w:rsid w:val="003D46FF"/>
    <w:rsid w:val="003D4727"/>
    <w:rsid w:val="003D476E"/>
    <w:rsid w:val="003D47EB"/>
    <w:rsid w:val="003D485C"/>
    <w:rsid w:val="003D486F"/>
    <w:rsid w:val="003D4876"/>
    <w:rsid w:val="003D48BB"/>
    <w:rsid w:val="003D48CA"/>
    <w:rsid w:val="003D49D4"/>
    <w:rsid w:val="003D4A08"/>
    <w:rsid w:val="003D4ACA"/>
    <w:rsid w:val="003D4AFA"/>
    <w:rsid w:val="003D4BD9"/>
    <w:rsid w:val="003D4BEE"/>
    <w:rsid w:val="003D4C5A"/>
    <w:rsid w:val="003D4C75"/>
    <w:rsid w:val="003D4D3E"/>
    <w:rsid w:val="003D4DAF"/>
    <w:rsid w:val="003D4DD4"/>
    <w:rsid w:val="003D4DEA"/>
    <w:rsid w:val="003D4E17"/>
    <w:rsid w:val="003D4E59"/>
    <w:rsid w:val="003D4E84"/>
    <w:rsid w:val="003D4EB3"/>
    <w:rsid w:val="003D4ECA"/>
    <w:rsid w:val="003D4F67"/>
    <w:rsid w:val="003D4F76"/>
    <w:rsid w:val="003D4F96"/>
    <w:rsid w:val="003D4FC7"/>
    <w:rsid w:val="003D5048"/>
    <w:rsid w:val="003D5049"/>
    <w:rsid w:val="003D5051"/>
    <w:rsid w:val="003D50DB"/>
    <w:rsid w:val="003D50F8"/>
    <w:rsid w:val="003D5116"/>
    <w:rsid w:val="003D5135"/>
    <w:rsid w:val="003D517C"/>
    <w:rsid w:val="003D5190"/>
    <w:rsid w:val="003D51A7"/>
    <w:rsid w:val="003D5249"/>
    <w:rsid w:val="003D524A"/>
    <w:rsid w:val="003D528C"/>
    <w:rsid w:val="003D52CD"/>
    <w:rsid w:val="003D52D3"/>
    <w:rsid w:val="003D52F9"/>
    <w:rsid w:val="003D5382"/>
    <w:rsid w:val="003D53BA"/>
    <w:rsid w:val="003D540B"/>
    <w:rsid w:val="003D5507"/>
    <w:rsid w:val="003D5547"/>
    <w:rsid w:val="003D558E"/>
    <w:rsid w:val="003D5593"/>
    <w:rsid w:val="003D563A"/>
    <w:rsid w:val="003D5662"/>
    <w:rsid w:val="003D56A1"/>
    <w:rsid w:val="003D5719"/>
    <w:rsid w:val="003D5768"/>
    <w:rsid w:val="003D5790"/>
    <w:rsid w:val="003D57A6"/>
    <w:rsid w:val="003D57B6"/>
    <w:rsid w:val="003D581F"/>
    <w:rsid w:val="003D5859"/>
    <w:rsid w:val="003D59C0"/>
    <w:rsid w:val="003D59F0"/>
    <w:rsid w:val="003D5A3C"/>
    <w:rsid w:val="003D5A40"/>
    <w:rsid w:val="003D5B88"/>
    <w:rsid w:val="003D5B8A"/>
    <w:rsid w:val="003D5BC7"/>
    <w:rsid w:val="003D5C01"/>
    <w:rsid w:val="003D5C43"/>
    <w:rsid w:val="003D5C94"/>
    <w:rsid w:val="003D5CC7"/>
    <w:rsid w:val="003D5D55"/>
    <w:rsid w:val="003D5D64"/>
    <w:rsid w:val="003D5D6A"/>
    <w:rsid w:val="003D5D8B"/>
    <w:rsid w:val="003D5D95"/>
    <w:rsid w:val="003D5DB3"/>
    <w:rsid w:val="003D5DCA"/>
    <w:rsid w:val="003D5E2E"/>
    <w:rsid w:val="003D5E5A"/>
    <w:rsid w:val="003D5E61"/>
    <w:rsid w:val="003D5E69"/>
    <w:rsid w:val="003D5E8E"/>
    <w:rsid w:val="003D5EC4"/>
    <w:rsid w:val="003D5EFD"/>
    <w:rsid w:val="003D5F03"/>
    <w:rsid w:val="003D5F57"/>
    <w:rsid w:val="003D5F78"/>
    <w:rsid w:val="003D6018"/>
    <w:rsid w:val="003D60C1"/>
    <w:rsid w:val="003D6125"/>
    <w:rsid w:val="003D615A"/>
    <w:rsid w:val="003D61DE"/>
    <w:rsid w:val="003D62DA"/>
    <w:rsid w:val="003D6332"/>
    <w:rsid w:val="003D6376"/>
    <w:rsid w:val="003D63A8"/>
    <w:rsid w:val="003D63C7"/>
    <w:rsid w:val="003D63E3"/>
    <w:rsid w:val="003D63F4"/>
    <w:rsid w:val="003D64E7"/>
    <w:rsid w:val="003D6516"/>
    <w:rsid w:val="003D660C"/>
    <w:rsid w:val="003D662A"/>
    <w:rsid w:val="003D66D8"/>
    <w:rsid w:val="003D679E"/>
    <w:rsid w:val="003D67A7"/>
    <w:rsid w:val="003D67B1"/>
    <w:rsid w:val="003D686A"/>
    <w:rsid w:val="003D68DD"/>
    <w:rsid w:val="003D6938"/>
    <w:rsid w:val="003D6943"/>
    <w:rsid w:val="003D6951"/>
    <w:rsid w:val="003D6953"/>
    <w:rsid w:val="003D69C6"/>
    <w:rsid w:val="003D69CB"/>
    <w:rsid w:val="003D69DD"/>
    <w:rsid w:val="003D6A04"/>
    <w:rsid w:val="003D6A36"/>
    <w:rsid w:val="003D6A6D"/>
    <w:rsid w:val="003D6B78"/>
    <w:rsid w:val="003D6B95"/>
    <w:rsid w:val="003D6CB9"/>
    <w:rsid w:val="003D6D18"/>
    <w:rsid w:val="003D6D72"/>
    <w:rsid w:val="003D6D77"/>
    <w:rsid w:val="003D6DDD"/>
    <w:rsid w:val="003D6E0E"/>
    <w:rsid w:val="003D6EBE"/>
    <w:rsid w:val="003D6F5E"/>
    <w:rsid w:val="003D70C9"/>
    <w:rsid w:val="003D7157"/>
    <w:rsid w:val="003D71CC"/>
    <w:rsid w:val="003D723E"/>
    <w:rsid w:val="003D7372"/>
    <w:rsid w:val="003D73A4"/>
    <w:rsid w:val="003D73B8"/>
    <w:rsid w:val="003D73B9"/>
    <w:rsid w:val="003D74AA"/>
    <w:rsid w:val="003D7535"/>
    <w:rsid w:val="003D75E3"/>
    <w:rsid w:val="003D7632"/>
    <w:rsid w:val="003D7681"/>
    <w:rsid w:val="003D7712"/>
    <w:rsid w:val="003D7758"/>
    <w:rsid w:val="003D77CC"/>
    <w:rsid w:val="003D77DC"/>
    <w:rsid w:val="003D7959"/>
    <w:rsid w:val="003D79F4"/>
    <w:rsid w:val="003D79FE"/>
    <w:rsid w:val="003D7AA3"/>
    <w:rsid w:val="003D7AB3"/>
    <w:rsid w:val="003D7AB8"/>
    <w:rsid w:val="003D7AE7"/>
    <w:rsid w:val="003D7B57"/>
    <w:rsid w:val="003D7B59"/>
    <w:rsid w:val="003D7B87"/>
    <w:rsid w:val="003D7BFA"/>
    <w:rsid w:val="003D7C21"/>
    <w:rsid w:val="003D7C7B"/>
    <w:rsid w:val="003D7CDA"/>
    <w:rsid w:val="003D7DD2"/>
    <w:rsid w:val="003D7DF3"/>
    <w:rsid w:val="003D7E39"/>
    <w:rsid w:val="003D7E91"/>
    <w:rsid w:val="003D7EBF"/>
    <w:rsid w:val="003D7F09"/>
    <w:rsid w:val="003D7F6E"/>
    <w:rsid w:val="003E0006"/>
    <w:rsid w:val="003E0076"/>
    <w:rsid w:val="003E011D"/>
    <w:rsid w:val="003E011F"/>
    <w:rsid w:val="003E01C2"/>
    <w:rsid w:val="003E01D3"/>
    <w:rsid w:val="003E01DC"/>
    <w:rsid w:val="003E0261"/>
    <w:rsid w:val="003E0269"/>
    <w:rsid w:val="003E0379"/>
    <w:rsid w:val="003E03F8"/>
    <w:rsid w:val="003E043D"/>
    <w:rsid w:val="003E0460"/>
    <w:rsid w:val="003E04B4"/>
    <w:rsid w:val="003E04DB"/>
    <w:rsid w:val="003E05AB"/>
    <w:rsid w:val="003E067C"/>
    <w:rsid w:val="003E06F9"/>
    <w:rsid w:val="003E07F4"/>
    <w:rsid w:val="003E083D"/>
    <w:rsid w:val="003E090C"/>
    <w:rsid w:val="003E090E"/>
    <w:rsid w:val="003E096E"/>
    <w:rsid w:val="003E0A00"/>
    <w:rsid w:val="003E0A0F"/>
    <w:rsid w:val="003E0A68"/>
    <w:rsid w:val="003E0A8B"/>
    <w:rsid w:val="003E0A99"/>
    <w:rsid w:val="003E0B08"/>
    <w:rsid w:val="003E0BC3"/>
    <w:rsid w:val="003E0BCD"/>
    <w:rsid w:val="003E0BE0"/>
    <w:rsid w:val="003E0BF5"/>
    <w:rsid w:val="003E0CA3"/>
    <w:rsid w:val="003E0D12"/>
    <w:rsid w:val="003E0D6B"/>
    <w:rsid w:val="003E0D8D"/>
    <w:rsid w:val="003E0E54"/>
    <w:rsid w:val="003E0ED2"/>
    <w:rsid w:val="003E0F81"/>
    <w:rsid w:val="003E0FA4"/>
    <w:rsid w:val="003E0FDB"/>
    <w:rsid w:val="003E1059"/>
    <w:rsid w:val="003E1075"/>
    <w:rsid w:val="003E10AF"/>
    <w:rsid w:val="003E10CB"/>
    <w:rsid w:val="003E111D"/>
    <w:rsid w:val="003E1164"/>
    <w:rsid w:val="003E1169"/>
    <w:rsid w:val="003E119B"/>
    <w:rsid w:val="003E11C9"/>
    <w:rsid w:val="003E1222"/>
    <w:rsid w:val="003E1230"/>
    <w:rsid w:val="003E123D"/>
    <w:rsid w:val="003E126E"/>
    <w:rsid w:val="003E12E6"/>
    <w:rsid w:val="003E1302"/>
    <w:rsid w:val="003E1306"/>
    <w:rsid w:val="003E1327"/>
    <w:rsid w:val="003E138D"/>
    <w:rsid w:val="003E14D4"/>
    <w:rsid w:val="003E14D5"/>
    <w:rsid w:val="003E1525"/>
    <w:rsid w:val="003E155C"/>
    <w:rsid w:val="003E1585"/>
    <w:rsid w:val="003E1590"/>
    <w:rsid w:val="003E15B2"/>
    <w:rsid w:val="003E15ED"/>
    <w:rsid w:val="003E15F2"/>
    <w:rsid w:val="003E1638"/>
    <w:rsid w:val="003E1687"/>
    <w:rsid w:val="003E1750"/>
    <w:rsid w:val="003E1784"/>
    <w:rsid w:val="003E17CD"/>
    <w:rsid w:val="003E17E0"/>
    <w:rsid w:val="003E1806"/>
    <w:rsid w:val="003E180B"/>
    <w:rsid w:val="003E1856"/>
    <w:rsid w:val="003E185B"/>
    <w:rsid w:val="003E1870"/>
    <w:rsid w:val="003E192C"/>
    <w:rsid w:val="003E19CE"/>
    <w:rsid w:val="003E19D1"/>
    <w:rsid w:val="003E19D6"/>
    <w:rsid w:val="003E1A1C"/>
    <w:rsid w:val="003E1A73"/>
    <w:rsid w:val="003E1B04"/>
    <w:rsid w:val="003E1B0F"/>
    <w:rsid w:val="003E1CE5"/>
    <w:rsid w:val="003E1D8F"/>
    <w:rsid w:val="003E1DF3"/>
    <w:rsid w:val="003E1DF9"/>
    <w:rsid w:val="003E1F43"/>
    <w:rsid w:val="003E1F57"/>
    <w:rsid w:val="003E1F78"/>
    <w:rsid w:val="003E1F98"/>
    <w:rsid w:val="003E1FD5"/>
    <w:rsid w:val="003E1FFB"/>
    <w:rsid w:val="003E1FFC"/>
    <w:rsid w:val="003E205B"/>
    <w:rsid w:val="003E2067"/>
    <w:rsid w:val="003E20B2"/>
    <w:rsid w:val="003E2187"/>
    <w:rsid w:val="003E2278"/>
    <w:rsid w:val="003E22A8"/>
    <w:rsid w:val="003E2325"/>
    <w:rsid w:val="003E2351"/>
    <w:rsid w:val="003E23CB"/>
    <w:rsid w:val="003E23D7"/>
    <w:rsid w:val="003E2419"/>
    <w:rsid w:val="003E243D"/>
    <w:rsid w:val="003E2486"/>
    <w:rsid w:val="003E24AE"/>
    <w:rsid w:val="003E24F1"/>
    <w:rsid w:val="003E2575"/>
    <w:rsid w:val="003E25C4"/>
    <w:rsid w:val="003E2618"/>
    <w:rsid w:val="003E265A"/>
    <w:rsid w:val="003E2702"/>
    <w:rsid w:val="003E2707"/>
    <w:rsid w:val="003E270C"/>
    <w:rsid w:val="003E272D"/>
    <w:rsid w:val="003E2783"/>
    <w:rsid w:val="003E289B"/>
    <w:rsid w:val="003E289F"/>
    <w:rsid w:val="003E28A8"/>
    <w:rsid w:val="003E28EC"/>
    <w:rsid w:val="003E2921"/>
    <w:rsid w:val="003E29AB"/>
    <w:rsid w:val="003E2A1D"/>
    <w:rsid w:val="003E2A59"/>
    <w:rsid w:val="003E2A67"/>
    <w:rsid w:val="003E2B6B"/>
    <w:rsid w:val="003E2C4B"/>
    <w:rsid w:val="003E2C58"/>
    <w:rsid w:val="003E2D1F"/>
    <w:rsid w:val="003E2DD8"/>
    <w:rsid w:val="003E2E5C"/>
    <w:rsid w:val="003E2EDC"/>
    <w:rsid w:val="003E2F58"/>
    <w:rsid w:val="003E2FCD"/>
    <w:rsid w:val="003E3037"/>
    <w:rsid w:val="003E3046"/>
    <w:rsid w:val="003E307B"/>
    <w:rsid w:val="003E30F4"/>
    <w:rsid w:val="003E30F7"/>
    <w:rsid w:val="003E3108"/>
    <w:rsid w:val="003E315D"/>
    <w:rsid w:val="003E31C5"/>
    <w:rsid w:val="003E3264"/>
    <w:rsid w:val="003E326A"/>
    <w:rsid w:val="003E3352"/>
    <w:rsid w:val="003E33D8"/>
    <w:rsid w:val="003E3432"/>
    <w:rsid w:val="003E3458"/>
    <w:rsid w:val="003E34EA"/>
    <w:rsid w:val="003E34EB"/>
    <w:rsid w:val="003E35C1"/>
    <w:rsid w:val="003E362A"/>
    <w:rsid w:val="003E368E"/>
    <w:rsid w:val="003E36BB"/>
    <w:rsid w:val="003E3833"/>
    <w:rsid w:val="003E3835"/>
    <w:rsid w:val="003E3852"/>
    <w:rsid w:val="003E38D8"/>
    <w:rsid w:val="003E393F"/>
    <w:rsid w:val="003E39A0"/>
    <w:rsid w:val="003E39A5"/>
    <w:rsid w:val="003E3A1C"/>
    <w:rsid w:val="003E3A24"/>
    <w:rsid w:val="003E3A54"/>
    <w:rsid w:val="003E3A59"/>
    <w:rsid w:val="003E3ABE"/>
    <w:rsid w:val="003E3AF3"/>
    <w:rsid w:val="003E3AFE"/>
    <w:rsid w:val="003E3B45"/>
    <w:rsid w:val="003E3B52"/>
    <w:rsid w:val="003E3DB4"/>
    <w:rsid w:val="003E3DE5"/>
    <w:rsid w:val="003E3E70"/>
    <w:rsid w:val="003E3EB2"/>
    <w:rsid w:val="003E3EB3"/>
    <w:rsid w:val="003E3F3A"/>
    <w:rsid w:val="003E4014"/>
    <w:rsid w:val="003E4035"/>
    <w:rsid w:val="003E4060"/>
    <w:rsid w:val="003E4092"/>
    <w:rsid w:val="003E409C"/>
    <w:rsid w:val="003E41A8"/>
    <w:rsid w:val="003E4213"/>
    <w:rsid w:val="003E428B"/>
    <w:rsid w:val="003E4301"/>
    <w:rsid w:val="003E433E"/>
    <w:rsid w:val="003E4349"/>
    <w:rsid w:val="003E435D"/>
    <w:rsid w:val="003E43C1"/>
    <w:rsid w:val="003E43DA"/>
    <w:rsid w:val="003E43EA"/>
    <w:rsid w:val="003E4439"/>
    <w:rsid w:val="003E444F"/>
    <w:rsid w:val="003E446F"/>
    <w:rsid w:val="003E4486"/>
    <w:rsid w:val="003E454B"/>
    <w:rsid w:val="003E4626"/>
    <w:rsid w:val="003E4630"/>
    <w:rsid w:val="003E4636"/>
    <w:rsid w:val="003E46D5"/>
    <w:rsid w:val="003E4765"/>
    <w:rsid w:val="003E4773"/>
    <w:rsid w:val="003E47FD"/>
    <w:rsid w:val="003E481E"/>
    <w:rsid w:val="003E4895"/>
    <w:rsid w:val="003E48C0"/>
    <w:rsid w:val="003E48DC"/>
    <w:rsid w:val="003E48DE"/>
    <w:rsid w:val="003E4907"/>
    <w:rsid w:val="003E4949"/>
    <w:rsid w:val="003E49B7"/>
    <w:rsid w:val="003E49E1"/>
    <w:rsid w:val="003E4A78"/>
    <w:rsid w:val="003E4A99"/>
    <w:rsid w:val="003E4AC7"/>
    <w:rsid w:val="003E4B0A"/>
    <w:rsid w:val="003E4B21"/>
    <w:rsid w:val="003E4B5A"/>
    <w:rsid w:val="003E4B95"/>
    <w:rsid w:val="003E4BBD"/>
    <w:rsid w:val="003E4BC2"/>
    <w:rsid w:val="003E4C4A"/>
    <w:rsid w:val="003E4CBC"/>
    <w:rsid w:val="003E4D18"/>
    <w:rsid w:val="003E4D35"/>
    <w:rsid w:val="003E4D49"/>
    <w:rsid w:val="003E4D9B"/>
    <w:rsid w:val="003E4DAB"/>
    <w:rsid w:val="003E4DE1"/>
    <w:rsid w:val="003E4DF3"/>
    <w:rsid w:val="003E4E12"/>
    <w:rsid w:val="003E4E1B"/>
    <w:rsid w:val="003E4E2F"/>
    <w:rsid w:val="003E4E7E"/>
    <w:rsid w:val="003E4EFB"/>
    <w:rsid w:val="003E4F1C"/>
    <w:rsid w:val="003E4F20"/>
    <w:rsid w:val="003E4F5E"/>
    <w:rsid w:val="003E4F83"/>
    <w:rsid w:val="003E4F8A"/>
    <w:rsid w:val="003E4FCA"/>
    <w:rsid w:val="003E504C"/>
    <w:rsid w:val="003E50B4"/>
    <w:rsid w:val="003E50C8"/>
    <w:rsid w:val="003E50E8"/>
    <w:rsid w:val="003E5103"/>
    <w:rsid w:val="003E516B"/>
    <w:rsid w:val="003E51B2"/>
    <w:rsid w:val="003E51B8"/>
    <w:rsid w:val="003E51D4"/>
    <w:rsid w:val="003E51D8"/>
    <w:rsid w:val="003E52A5"/>
    <w:rsid w:val="003E52F2"/>
    <w:rsid w:val="003E5302"/>
    <w:rsid w:val="003E53C2"/>
    <w:rsid w:val="003E53FA"/>
    <w:rsid w:val="003E545A"/>
    <w:rsid w:val="003E5495"/>
    <w:rsid w:val="003E549B"/>
    <w:rsid w:val="003E54A0"/>
    <w:rsid w:val="003E54C4"/>
    <w:rsid w:val="003E5533"/>
    <w:rsid w:val="003E556A"/>
    <w:rsid w:val="003E5577"/>
    <w:rsid w:val="003E5636"/>
    <w:rsid w:val="003E567E"/>
    <w:rsid w:val="003E56C8"/>
    <w:rsid w:val="003E5708"/>
    <w:rsid w:val="003E5715"/>
    <w:rsid w:val="003E575A"/>
    <w:rsid w:val="003E57A2"/>
    <w:rsid w:val="003E57B6"/>
    <w:rsid w:val="003E57BF"/>
    <w:rsid w:val="003E57D2"/>
    <w:rsid w:val="003E57E7"/>
    <w:rsid w:val="003E57F6"/>
    <w:rsid w:val="003E5837"/>
    <w:rsid w:val="003E58CF"/>
    <w:rsid w:val="003E5A2F"/>
    <w:rsid w:val="003E5AD7"/>
    <w:rsid w:val="003E5B81"/>
    <w:rsid w:val="003E5CD2"/>
    <w:rsid w:val="003E5D22"/>
    <w:rsid w:val="003E5D52"/>
    <w:rsid w:val="003E5D82"/>
    <w:rsid w:val="003E5DB8"/>
    <w:rsid w:val="003E5DD1"/>
    <w:rsid w:val="003E5F56"/>
    <w:rsid w:val="003E5FD3"/>
    <w:rsid w:val="003E606D"/>
    <w:rsid w:val="003E60B8"/>
    <w:rsid w:val="003E61E4"/>
    <w:rsid w:val="003E620B"/>
    <w:rsid w:val="003E6225"/>
    <w:rsid w:val="003E6291"/>
    <w:rsid w:val="003E637A"/>
    <w:rsid w:val="003E63CB"/>
    <w:rsid w:val="003E64BB"/>
    <w:rsid w:val="003E64FF"/>
    <w:rsid w:val="003E6539"/>
    <w:rsid w:val="003E6540"/>
    <w:rsid w:val="003E658F"/>
    <w:rsid w:val="003E65D2"/>
    <w:rsid w:val="003E65DA"/>
    <w:rsid w:val="003E65FB"/>
    <w:rsid w:val="003E6621"/>
    <w:rsid w:val="003E663F"/>
    <w:rsid w:val="003E6704"/>
    <w:rsid w:val="003E6743"/>
    <w:rsid w:val="003E6744"/>
    <w:rsid w:val="003E67FE"/>
    <w:rsid w:val="003E6806"/>
    <w:rsid w:val="003E6811"/>
    <w:rsid w:val="003E685E"/>
    <w:rsid w:val="003E689D"/>
    <w:rsid w:val="003E68AE"/>
    <w:rsid w:val="003E68DB"/>
    <w:rsid w:val="003E6933"/>
    <w:rsid w:val="003E693F"/>
    <w:rsid w:val="003E6A46"/>
    <w:rsid w:val="003E6A81"/>
    <w:rsid w:val="003E6AD9"/>
    <w:rsid w:val="003E6B6B"/>
    <w:rsid w:val="003E6BA1"/>
    <w:rsid w:val="003E6BBF"/>
    <w:rsid w:val="003E6BD7"/>
    <w:rsid w:val="003E6C21"/>
    <w:rsid w:val="003E6C30"/>
    <w:rsid w:val="003E6C8A"/>
    <w:rsid w:val="003E6CBD"/>
    <w:rsid w:val="003E6CDA"/>
    <w:rsid w:val="003E6D0B"/>
    <w:rsid w:val="003E6D31"/>
    <w:rsid w:val="003E6D56"/>
    <w:rsid w:val="003E6DE9"/>
    <w:rsid w:val="003E6E1D"/>
    <w:rsid w:val="003E6E53"/>
    <w:rsid w:val="003E6E90"/>
    <w:rsid w:val="003E6F0D"/>
    <w:rsid w:val="003E6F27"/>
    <w:rsid w:val="003E6F38"/>
    <w:rsid w:val="003E6F6B"/>
    <w:rsid w:val="003E6F92"/>
    <w:rsid w:val="003E6F96"/>
    <w:rsid w:val="003E6FE9"/>
    <w:rsid w:val="003E7079"/>
    <w:rsid w:val="003E7086"/>
    <w:rsid w:val="003E70C8"/>
    <w:rsid w:val="003E718E"/>
    <w:rsid w:val="003E7254"/>
    <w:rsid w:val="003E7262"/>
    <w:rsid w:val="003E72C2"/>
    <w:rsid w:val="003E7335"/>
    <w:rsid w:val="003E7562"/>
    <w:rsid w:val="003E7568"/>
    <w:rsid w:val="003E7574"/>
    <w:rsid w:val="003E757C"/>
    <w:rsid w:val="003E7589"/>
    <w:rsid w:val="003E75E2"/>
    <w:rsid w:val="003E75F3"/>
    <w:rsid w:val="003E76B0"/>
    <w:rsid w:val="003E76CE"/>
    <w:rsid w:val="003E7720"/>
    <w:rsid w:val="003E7759"/>
    <w:rsid w:val="003E7766"/>
    <w:rsid w:val="003E77C4"/>
    <w:rsid w:val="003E77CE"/>
    <w:rsid w:val="003E77D8"/>
    <w:rsid w:val="003E7802"/>
    <w:rsid w:val="003E7817"/>
    <w:rsid w:val="003E78C1"/>
    <w:rsid w:val="003E78C3"/>
    <w:rsid w:val="003E791A"/>
    <w:rsid w:val="003E7922"/>
    <w:rsid w:val="003E7962"/>
    <w:rsid w:val="003E79BA"/>
    <w:rsid w:val="003E79C1"/>
    <w:rsid w:val="003E79C3"/>
    <w:rsid w:val="003E79EA"/>
    <w:rsid w:val="003E7A05"/>
    <w:rsid w:val="003E7A28"/>
    <w:rsid w:val="003E7A94"/>
    <w:rsid w:val="003E7AA9"/>
    <w:rsid w:val="003E7AC5"/>
    <w:rsid w:val="003E7C33"/>
    <w:rsid w:val="003E7CDD"/>
    <w:rsid w:val="003E7CE5"/>
    <w:rsid w:val="003E7D4F"/>
    <w:rsid w:val="003E7D8E"/>
    <w:rsid w:val="003E7D91"/>
    <w:rsid w:val="003E7DB5"/>
    <w:rsid w:val="003E7DC1"/>
    <w:rsid w:val="003E7F63"/>
    <w:rsid w:val="003E7FD0"/>
    <w:rsid w:val="003F0048"/>
    <w:rsid w:val="003F0069"/>
    <w:rsid w:val="003F0099"/>
    <w:rsid w:val="003F009E"/>
    <w:rsid w:val="003F00A7"/>
    <w:rsid w:val="003F0153"/>
    <w:rsid w:val="003F015F"/>
    <w:rsid w:val="003F0194"/>
    <w:rsid w:val="003F01BD"/>
    <w:rsid w:val="003F0204"/>
    <w:rsid w:val="003F024F"/>
    <w:rsid w:val="003F0281"/>
    <w:rsid w:val="003F030D"/>
    <w:rsid w:val="003F0362"/>
    <w:rsid w:val="003F039D"/>
    <w:rsid w:val="003F03E5"/>
    <w:rsid w:val="003F03F3"/>
    <w:rsid w:val="003F03FE"/>
    <w:rsid w:val="003F040C"/>
    <w:rsid w:val="003F0427"/>
    <w:rsid w:val="003F0450"/>
    <w:rsid w:val="003F045E"/>
    <w:rsid w:val="003F04AC"/>
    <w:rsid w:val="003F0503"/>
    <w:rsid w:val="003F0511"/>
    <w:rsid w:val="003F0533"/>
    <w:rsid w:val="003F05C5"/>
    <w:rsid w:val="003F05F7"/>
    <w:rsid w:val="003F061A"/>
    <w:rsid w:val="003F064B"/>
    <w:rsid w:val="003F067A"/>
    <w:rsid w:val="003F069A"/>
    <w:rsid w:val="003F06DB"/>
    <w:rsid w:val="003F0765"/>
    <w:rsid w:val="003F0771"/>
    <w:rsid w:val="003F0783"/>
    <w:rsid w:val="003F07F9"/>
    <w:rsid w:val="003F081A"/>
    <w:rsid w:val="003F0851"/>
    <w:rsid w:val="003F088F"/>
    <w:rsid w:val="003F090E"/>
    <w:rsid w:val="003F09EB"/>
    <w:rsid w:val="003F0A0A"/>
    <w:rsid w:val="003F0A72"/>
    <w:rsid w:val="003F0AB6"/>
    <w:rsid w:val="003F0AC6"/>
    <w:rsid w:val="003F0B8D"/>
    <w:rsid w:val="003F0BCF"/>
    <w:rsid w:val="003F0C25"/>
    <w:rsid w:val="003F0D62"/>
    <w:rsid w:val="003F0DF6"/>
    <w:rsid w:val="003F0E2E"/>
    <w:rsid w:val="003F0E89"/>
    <w:rsid w:val="003F0EB8"/>
    <w:rsid w:val="003F0F53"/>
    <w:rsid w:val="003F1069"/>
    <w:rsid w:val="003F107A"/>
    <w:rsid w:val="003F1161"/>
    <w:rsid w:val="003F11BA"/>
    <w:rsid w:val="003F1206"/>
    <w:rsid w:val="003F1239"/>
    <w:rsid w:val="003F1248"/>
    <w:rsid w:val="003F129C"/>
    <w:rsid w:val="003F1333"/>
    <w:rsid w:val="003F1385"/>
    <w:rsid w:val="003F144E"/>
    <w:rsid w:val="003F14F0"/>
    <w:rsid w:val="003F1540"/>
    <w:rsid w:val="003F155E"/>
    <w:rsid w:val="003F1577"/>
    <w:rsid w:val="003F16A0"/>
    <w:rsid w:val="003F1704"/>
    <w:rsid w:val="003F1733"/>
    <w:rsid w:val="003F177E"/>
    <w:rsid w:val="003F1796"/>
    <w:rsid w:val="003F17A1"/>
    <w:rsid w:val="003F17CD"/>
    <w:rsid w:val="003F182E"/>
    <w:rsid w:val="003F1986"/>
    <w:rsid w:val="003F19CA"/>
    <w:rsid w:val="003F19DC"/>
    <w:rsid w:val="003F1A07"/>
    <w:rsid w:val="003F1A77"/>
    <w:rsid w:val="003F1B4C"/>
    <w:rsid w:val="003F1BDC"/>
    <w:rsid w:val="003F1BEF"/>
    <w:rsid w:val="003F1C8C"/>
    <w:rsid w:val="003F1D8C"/>
    <w:rsid w:val="003F1DDE"/>
    <w:rsid w:val="003F1EA8"/>
    <w:rsid w:val="003F1EC5"/>
    <w:rsid w:val="003F1F9F"/>
    <w:rsid w:val="003F200B"/>
    <w:rsid w:val="003F201A"/>
    <w:rsid w:val="003F2181"/>
    <w:rsid w:val="003F221E"/>
    <w:rsid w:val="003F2220"/>
    <w:rsid w:val="003F2265"/>
    <w:rsid w:val="003F240F"/>
    <w:rsid w:val="003F2426"/>
    <w:rsid w:val="003F2432"/>
    <w:rsid w:val="003F245F"/>
    <w:rsid w:val="003F252F"/>
    <w:rsid w:val="003F25FA"/>
    <w:rsid w:val="003F2662"/>
    <w:rsid w:val="003F26E0"/>
    <w:rsid w:val="003F2729"/>
    <w:rsid w:val="003F278E"/>
    <w:rsid w:val="003F27A3"/>
    <w:rsid w:val="003F27B2"/>
    <w:rsid w:val="003F27BB"/>
    <w:rsid w:val="003F27E7"/>
    <w:rsid w:val="003F27F8"/>
    <w:rsid w:val="003F28CB"/>
    <w:rsid w:val="003F2977"/>
    <w:rsid w:val="003F2A42"/>
    <w:rsid w:val="003F2A6D"/>
    <w:rsid w:val="003F2A9F"/>
    <w:rsid w:val="003F2BE6"/>
    <w:rsid w:val="003F2C0F"/>
    <w:rsid w:val="003F2C2E"/>
    <w:rsid w:val="003F2C5F"/>
    <w:rsid w:val="003F2C91"/>
    <w:rsid w:val="003F2CB2"/>
    <w:rsid w:val="003F2CBB"/>
    <w:rsid w:val="003F2CF3"/>
    <w:rsid w:val="003F2D41"/>
    <w:rsid w:val="003F2D4D"/>
    <w:rsid w:val="003F2DA5"/>
    <w:rsid w:val="003F2DB5"/>
    <w:rsid w:val="003F2DD3"/>
    <w:rsid w:val="003F2E0B"/>
    <w:rsid w:val="003F2E1B"/>
    <w:rsid w:val="003F2E89"/>
    <w:rsid w:val="003F2EA5"/>
    <w:rsid w:val="003F2ED0"/>
    <w:rsid w:val="003F2F97"/>
    <w:rsid w:val="003F2FDC"/>
    <w:rsid w:val="003F30EB"/>
    <w:rsid w:val="003F310F"/>
    <w:rsid w:val="003F3168"/>
    <w:rsid w:val="003F3186"/>
    <w:rsid w:val="003F31BF"/>
    <w:rsid w:val="003F320B"/>
    <w:rsid w:val="003F3312"/>
    <w:rsid w:val="003F3338"/>
    <w:rsid w:val="003F344C"/>
    <w:rsid w:val="003F34BB"/>
    <w:rsid w:val="003F34E7"/>
    <w:rsid w:val="003F35D5"/>
    <w:rsid w:val="003F3672"/>
    <w:rsid w:val="003F3697"/>
    <w:rsid w:val="003F36AF"/>
    <w:rsid w:val="003F3763"/>
    <w:rsid w:val="003F3775"/>
    <w:rsid w:val="003F37B4"/>
    <w:rsid w:val="003F3835"/>
    <w:rsid w:val="003F389A"/>
    <w:rsid w:val="003F38C1"/>
    <w:rsid w:val="003F392C"/>
    <w:rsid w:val="003F3930"/>
    <w:rsid w:val="003F3947"/>
    <w:rsid w:val="003F39B3"/>
    <w:rsid w:val="003F3AA8"/>
    <w:rsid w:val="003F3AC3"/>
    <w:rsid w:val="003F3B42"/>
    <w:rsid w:val="003F3B9F"/>
    <w:rsid w:val="003F3BBD"/>
    <w:rsid w:val="003F3BE3"/>
    <w:rsid w:val="003F3BF4"/>
    <w:rsid w:val="003F3C20"/>
    <w:rsid w:val="003F3D45"/>
    <w:rsid w:val="003F3E13"/>
    <w:rsid w:val="003F3EA7"/>
    <w:rsid w:val="003F3EB3"/>
    <w:rsid w:val="003F3EC5"/>
    <w:rsid w:val="003F3EDB"/>
    <w:rsid w:val="003F3EE2"/>
    <w:rsid w:val="003F3F0A"/>
    <w:rsid w:val="003F3F13"/>
    <w:rsid w:val="003F4132"/>
    <w:rsid w:val="003F4155"/>
    <w:rsid w:val="003F423B"/>
    <w:rsid w:val="003F431A"/>
    <w:rsid w:val="003F4383"/>
    <w:rsid w:val="003F43C6"/>
    <w:rsid w:val="003F43F1"/>
    <w:rsid w:val="003F43F2"/>
    <w:rsid w:val="003F4437"/>
    <w:rsid w:val="003F4456"/>
    <w:rsid w:val="003F44C4"/>
    <w:rsid w:val="003F457F"/>
    <w:rsid w:val="003F4585"/>
    <w:rsid w:val="003F45DC"/>
    <w:rsid w:val="003F4649"/>
    <w:rsid w:val="003F4672"/>
    <w:rsid w:val="003F4683"/>
    <w:rsid w:val="003F4690"/>
    <w:rsid w:val="003F469E"/>
    <w:rsid w:val="003F46A8"/>
    <w:rsid w:val="003F474D"/>
    <w:rsid w:val="003F4771"/>
    <w:rsid w:val="003F47BE"/>
    <w:rsid w:val="003F47F7"/>
    <w:rsid w:val="003F47F9"/>
    <w:rsid w:val="003F4802"/>
    <w:rsid w:val="003F4820"/>
    <w:rsid w:val="003F4872"/>
    <w:rsid w:val="003F489F"/>
    <w:rsid w:val="003F4902"/>
    <w:rsid w:val="003F492E"/>
    <w:rsid w:val="003F4934"/>
    <w:rsid w:val="003F4957"/>
    <w:rsid w:val="003F49DD"/>
    <w:rsid w:val="003F49F9"/>
    <w:rsid w:val="003F4A06"/>
    <w:rsid w:val="003F4A52"/>
    <w:rsid w:val="003F4ABB"/>
    <w:rsid w:val="003F4AEB"/>
    <w:rsid w:val="003F4B24"/>
    <w:rsid w:val="003F4B5F"/>
    <w:rsid w:val="003F4C0A"/>
    <w:rsid w:val="003F4C61"/>
    <w:rsid w:val="003F4C90"/>
    <w:rsid w:val="003F4D0D"/>
    <w:rsid w:val="003F4DFF"/>
    <w:rsid w:val="003F4E57"/>
    <w:rsid w:val="003F4EAE"/>
    <w:rsid w:val="003F4EDC"/>
    <w:rsid w:val="003F4F6D"/>
    <w:rsid w:val="003F4F7D"/>
    <w:rsid w:val="003F5085"/>
    <w:rsid w:val="003F50EE"/>
    <w:rsid w:val="003F510E"/>
    <w:rsid w:val="003F51F5"/>
    <w:rsid w:val="003F5249"/>
    <w:rsid w:val="003F5251"/>
    <w:rsid w:val="003F52B1"/>
    <w:rsid w:val="003F52D1"/>
    <w:rsid w:val="003F530A"/>
    <w:rsid w:val="003F530E"/>
    <w:rsid w:val="003F5365"/>
    <w:rsid w:val="003F5368"/>
    <w:rsid w:val="003F541B"/>
    <w:rsid w:val="003F549C"/>
    <w:rsid w:val="003F54B7"/>
    <w:rsid w:val="003F5538"/>
    <w:rsid w:val="003F5544"/>
    <w:rsid w:val="003F55B6"/>
    <w:rsid w:val="003F55C4"/>
    <w:rsid w:val="003F57A0"/>
    <w:rsid w:val="003F5829"/>
    <w:rsid w:val="003F58B4"/>
    <w:rsid w:val="003F58C1"/>
    <w:rsid w:val="003F590D"/>
    <w:rsid w:val="003F5992"/>
    <w:rsid w:val="003F59A6"/>
    <w:rsid w:val="003F5A17"/>
    <w:rsid w:val="003F5A85"/>
    <w:rsid w:val="003F5A90"/>
    <w:rsid w:val="003F5B5D"/>
    <w:rsid w:val="003F5B9A"/>
    <w:rsid w:val="003F5BBF"/>
    <w:rsid w:val="003F5CDA"/>
    <w:rsid w:val="003F5D17"/>
    <w:rsid w:val="003F5DA0"/>
    <w:rsid w:val="003F5DCB"/>
    <w:rsid w:val="003F5DE8"/>
    <w:rsid w:val="003F5E4C"/>
    <w:rsid w:val="003F5EC3"/>
    <w:rsid w:val="003F5EDF"/>
    <w:rsid w:val="003F5EEC"/>
    <w:rsid w:val="003F601B"/>
    <w:rsid w:val="003F6036"/>
    <w:rsid w:val="003F615D"/>
    <w:rsid w:val="003F6181"/>
    <w:rsid w:val="003F626B"/>
    <w:rsid w:val="003F628F"/>
    <w:rsid w:val="003F62EB"/>
    <w:rsid w:val="003F6345"/>
    <w:rsid w:val="003F635B"/>
    <w:rsid w:val="003F6362"/>
    <w:rsid w:val="003F63CE"/>
    <w:rsid w:val="003F63E8"/>
    <w:rsid w:val="003F64B1"/>
    <w:rsid w:val="003F6587"/>
    <w:rsid w:val="003F6589"/>
    <w:rsid w:val="003F659B"/>
    <w:rsid w:val="003F65A1"/>
    <w:rsid w:val="003F65C4"/>
    <w:rsid w:val="003F65E1"/>
    <w:rsid w:val="003F6679"/>
    <w:rsid w:val="003F67AD"/>
    <w:rsid w:val="003F6820"/>
    <w:rsid w:val="003F682F"/>
    <w:rsid w:val="003F68D0"/>
    <w:rsid w:val="003F68D1"/>
    <w:rsid w:val="003F6A10"/>
    <w:rsid w:val="003F6A4C"/>
    <w:rsid w:val="003F6A9E"/>
    <w:rsid w:val="003F6B95"/>
    <w:rsid w:val="003F6BA7"/>
    <w:rsid w:val="003F6BBB"/>
    <w:rsid w:val="003F6BEA"/>
    <w:rsid w:val="003F6C27"/>
    <w:rsid w:val="003F6C48"/>
    <w:rsid w:val="003F6C80"/>
    <w:rsid w:val="003F6CB4"/>
    <w:rsid w:val="003F6CC2"/>
    <w:rsid w:val="003F6CE8"/>
    <w:rsid w:val="003F6D0C"/>
    <w:rsid w:val="003F6D43"/>
    <w:rsid w:val="003F6DC8"/>
    <w:rsid w:val="003F6E2F"/>
    <w:rsid w:val="003F6E9A"/>
    <w:rsid w:val="003F6ED6"/>
    <w:rsid w:val="003F6F2F"/>
    <w:rsid w:val="003F6F63"/>
    <w:rsid w:val="003F6F88"/>
    <w:rsid w:val="003F706C"/>
    <w:rsid w:val="003F7149"/>
    <w:rsid w:val="003F7156"/>
    <w:rsid w:val="003F715C"/>
    <w:rsid w:val="003F719A"/>
    <w:rsid w:val="003F71A4"/>
    <w:rsid w:val="003F71EC"/>
    <w:rsid w:val="003F7232"/>
    <w:rsid w:val="003F72B8"/>
    <w:rsid w:val="003F7406"/>
    <w:rsid w:val="003F7408"/>
    <w:rsid w:val="003F742C"/>
    <w:rsid w:val="003F747D"/>
    <w:rsid w:val="003F748A"/>
    <w:rsid w:val="003F7496"/>
    <w:rsid w:val="003F74A1"/>
    <w:rsid w:val="003F74AB"/>
    <w:rsid w:val="003F7512"/>
    <w:rsid w:val="003F75E4"/>
    <w:rsid w:val="003F7634"/>
    <w:rsid w:val="003F767F"/>
    <w:rsid w:val="003F76C9"/>
    <w:rsid w:val="003F76E3"/>
    <w:rsid w:val="003F76F2"/>
    <w:rsid w:val="003F7741"/>
    <w:rsid w:val="003F7776"/>
    <w:rsid w:val="003F7792"/>
    <w:rsid w:val="003F7803"/>
    <w:rsid w:val="003F781E"/>
    <w:rsid w:val="003F792B"/>
    <w:rsid w:val="003F7937"/>
    <w:rsid w:val="003F79E0"/>
    <w:rsid w:val="003F7A12"/>
    <w:rsid w:val="003F7A55"/>
    <w:rsid w:val="003F7AAB"/>
    <w:rsid w:val="003F7AE8"/>
    <w:rsid w:val="003F7B24"/>
    <w:rsid w:val="003F7B43"/>
    <w:rsid w:val="003F7B7C"/>
    <w:rsid w:val="003F7BA0"/>
    <w:rsid w:val="003F7BC3"/>
    <w:rsid w:val="003F7C08"/>
    <w:rsid w:val="003F7C2B"/>
    <w:rsid w:val="003F7C81"/>
    <w:rsid w:val="003F7CB4"/>
    <w:rsid w:val="003F7CB9"/>
    <w:rsid w:val="003F7CC7"/>
    <w:rsid w:val="003F7CC9"/>
    <w:rsid w:val="003F7D0A"/>
    <w:rsid w:val="003F7D38"/>
    <w:rsid w:val="003F7D51"/>
    <w:rsid w:val="003F7D6F"/>
    <w:rsid w:val="003F7D7D"/>
    <w:rsid w:val="003F7DBF"/>
    <w:rsid w:val="003F7DD0"/>
    <w:rsid w:val="003F7DE5"/>
    <w:rsid w:val="003F7DF5"/>
    <w:rsid w:val="003F7E03"/>
    <w:rsid w:val="003F7E12"/>
    <w:rsid w:val="003F7E61"/>
    <w:rsid w:val="003F7EB5"/>
    <w:rsid w:val="003F7F0B"/>
    <w:rsid w:val="003F7F3F"/>
    <w:rsid w:val="003F7F96"/>
    <w:rsid w:val="003F7FAE"/>
    <w:rsid w:val="003F7FBB"/>
    <w:rsid w:val="003F7FD3"/>
    <w:rsid w:val="0040009B"/>
    <w:rsid w:val="004000A8"/>
    <w:rsid w:val="004000CC"/>
    <w:rsid w:val="00400123"/>
    <w:rsid w:val="00400140"/>
    <w:rsid w:val="0040018D"/>
    <w:rsid w:val="0040019E"/>
    <w:rsid w:val="004001BE"/>
    <w:rsid w:val="004001E0"/>
    <w:rsid w:val="004001E9"/>
    <w:rsid w:val="00400208"/>
    <w:rsid w:val="00400254"/>
    <w:rsid w:val="0040027C"/>
    <w:rsid w:val="004002AB"/>
    <w:rsid w:val="0040037D"/>
    <w:rsid w:val="004003B5"/>
    <w:rsid w:val="004003C7"/>
    <w:rsid w:val="00400445"/>
    <w:rsid w:val="004004C6"/>
    <w:rsid w:val="00400548"/>
    <w:rsid w:val="0040054A"/>
    <w:rsid w:val="00400586"/>
    <w:rsid w:val="00400673"/>
    <w:rsid w:val="004006CF"/>
    <w:rsid w:val="0040076A"/>
    <w:rsid w:val="0040081F"/>
    <w:rsid w:val="00400858"/>
    <w:rsid w:val="004008C9"/>
    <w:rsid w:val="004008FD"/>
    <w:rsid w:val="00400909"/>
    <w:rsid w:val="00400979"/>
    <w:rsid w:val="004009F8"/>
    <w:rsid w:val="00400B46"/>
    <w:rsid w:val="00400B4E"/>
    <w:rsid w:val="00400B82"/>
    <w:rsid w:val="00400CA1"/>
    <w:rsid w:val="00400CCB"/>
    <w:rsid w:val="00400D21"/>
    <w:rsid w:val="00400D35"/>
    <w:rsid w:val="00400DF1"/>
    <w:rsid w:val="00400E19"/>
    <w:rsid w:val="00400EDD"/>
    <w:rsid w:val="00400F06"/>
    <w:rsid w:val="00400F47"/>
    <w:rsid w:val="00400FC4"/>
    <w:rsid w:val="00400FFE"/>
    <w:rsid w:val="0040101B"/>
    <w:rsid w:val="00401037"/>
    <w:rsid w:val="004010B8"/>
    <w:rsid w:val="0040110A"/>
    <w:rsid w:val="00401165"/>
    <w:rsid w:val="004011B9"/>
    <w:rsid w:val="004011BC"/>
    <w:rsid w:val="00401257"/>
    <w:rsid w:val="0040128B"/>
    <w:rsid w:val="0040129D"/>
    <w:rsid w:val="004012E6"/>
    <w:rsid w:val="00401370"/>
    <w:rsid w:val="004013A7"/>
    <w:rsid w:val="004013CC"/>
    <w:rsid w:val="004013EE"/>
    <w:rsid w:val="00401410"/>
    <w:rsid w:val="00401411"/>
    <w:rsid w:val="00401417"/>
    <w:rsid w:val="0040141D"/>
    <w:rsid w:val="00401459"/>
    <w:rsid w:val="004014D2"/>
    <w:rsid w:val="004014E3"/>
    <w:rsid w:val="004014F3"/>
    <w:rsid w:val="00401519"/>
    <w:rsid w:val="00401524"/>
    <w:rsid w:val="0040154C"/>
    <w:rsid w:val="00401558"/>
    <w:rsid w:val="00401597"/>
    <w:rsid w:val="004015C7"/>
    <w:rsid w:val="004015DB"/>
    <w:rsid w:val="0040161D"/>
    <w:rsid w:val="004016F3"/>
    <w:rsid w:val="004016FF"/>
    <w:rsid w:val="0040176D"/>
    <w:rsid w:val="004017F7"/>
    <w:rsid w:val="00401847"/>
    <w:rsid w:val="00401849"/>
    <w:rsid w:val="004018A3"/>
    <w:rsid w:val="004018E5"/>
    <w:rsid w:val="0040199F"/>
    <w:rsid w:val="00401A42"/>
    <w:rsid w:val="00401B45"/>
    <w:rsid w:val="00401B4F"/>
    <w:rsid w:val="00401B55"/>
    <w:rsid w:val="00401BE5"/>
    <w:rsid w:val="00401C60"/>
    <w:rsid w:val="00401CAF"/>
    <w:rsid w:val="00401D50"/>
    <w:rsid w:val="00401DE9"/>
    <w:rsid w:val="00401E1E"/>
    <w:rsid w:val="00401E7D"/>
    <w:rsid w:val="00401F13"/>
    <w:rsid w:val="00401F39"/>
    <w:rsid w:val="00401F3D"/>
    <w:rsid w:val="00401FEB"/>
    <w:rsid w:val="004020A3"/>
    <w:rsid w:val="00402104"/>
    <w:rsid w:val="00402119"/>
    <w:rsid w:val="0040212D"/>
    <w:rsid w:val="004021C8"/>
    <w:rsid w:val="004021F6"/>
    <w:rsid w:val="0040225D"/>
    <w:rsid w:val="0040228A"/>
    <w:rsid w:val="00402383"/>
    <w:rsid w:val="004023A1"/>
    <w:rsid w:val="004023AC"/>
    <w:rsid w:val="004023D2"/>
    <w:rsid w:val="00402411"/>
    <w:rsid w:val="00402454"/>
    <w:rsid w:val="0040246E"/>
    <w:rsid w:val="0040247D"/>
    <w:rsid w:val="004024A5"/>
    <w:rsid w:val="004024A8"/>
    <w:rsid w:val="004024BD"/>
    <w:rsid w:val="00402538"/>
    <w:rsid w:val="00402670"/>
    <w:rsid w:val="00402700"/>
    <w:rsid w:val="00402733"/>
    <w:rsid w:val="0040277E"/>
    <w:rsid w:val="00402800"/>
    <w:rsid w:val="0040287F"/>
    <w:rsid w:val="004028D5"/>
    <w:rsid w:val="0040292F"/>
    <w:rsid w:val="00402960"/>
    <w:rsid w:val="00402981"/>
    <w:rsid w:val="004029F9"/>
    <w:rsid w:val="00402A01"/>
    <w:rsid w:val="00402A51"/>
    <w:rsid w:val="00402A52"/>
    <w:rsid w:val="00402A6B"/>
    <w:rsid w:val="00402A90"/>
    <w:rsid w:val="00402AAB"/>
    <w:rsid w:val="00402B78"/>
    <w:rsid w:val="00402CC4"/>
    <w:rsid w:val="00402D3D"/>
    <w:rsid w:val="00402DDE"/>
    <w:rsid w:val="00402E0D"/>
    <w:rsid w:val="00402E29"/>
    <w:rsid w:val="00402F03"/>
    <w:rsid w:val="00402F2A"/>
    <w:rsid w:val="00402F3F"/>
    <w:rsid w:val="00402F46"/>
    <w:rsid w:val="00402FB8"/>
    <w:rsid w:val="0040303F"/>
    <w:rsid w:val="0040307E"/>
    <w:rsid w:val="004030B8"/>
    <w:rsid w:val="00403133"/>
    <w:rsid w:val="00403171"/>
    <w:rsid w:val="004031E0"/>
    <w:rsid w:val="0040320D"/>
    <w:rsid w:val="00403246"/>
    <w:rsid w:val="004032BA"/>
    <w:rsid w:val="004033CC"/>
    <w:rsid w:val="004033E7"/>
    <w:rsid w:val="0040345E"/>
    <w:rsid w:val="0040349D"/>
    <w:rsid w:val="004034AE"/>
    <w:rsid w:val="004034B4"/>
    <w:rsid w:val="004034EA"/>
    <w:rsid w:val="004034F5"/>
    <w:rsid w:val="00403578"/>
    <w:rsid w:val="004035F5"/>
    <w:rsid w:val="00403634"/>
    <w:rsid w:val="00403705"/>
    <w:rsid w:val="0040378B"/>
    <w:rsid w:val="004037B4"/>
    <w:rsid w:val="0040384F"/>
    <w:rsid w:val="004038B5"/>
    <w:rsid w:val="0040399B"/>
    <w:rsid w:val="004039D6"/>
    <w:rsid w:val="004039DB"/>
    <w:rsid w:val="00403A16"/>
    <w:rsid w:val="00403A82"/>
    <w:rsid w:val="00403AAA"/>
    <w:rsid w:val="00403AB2"/>
    <w:rsid w:val="00403B4F"/>
    <w:rsid w:val="00403BF0"/>
    <w:rsid w:val="00403CB5"/>
    <w:rsid w:val="00403D98"/>
    <w:rsid w:val="00403DD5"/>
    <w:rsid w:val="00403EB5"/>
    <w:rsid w:val="00403F30"/>
    <w:rsid w:val="00403F52"/>
    <w:rsid w:val="00403F91"/>
    <w:rsid w:val="004040B6"/>
    <w:rsid w:val="00404102"/>
    <w:rsid w:val="0040417F"/>
    <w:rsid w:val="0040424F"/>
    <w:rsid w:val="00404296"/>
    <w:rsid w:val="00404411"/>
    <w:rsid w:val="0040445E"/>
    <w:rsid w:val="0040445F"/>
    <w:rsid w:val="0040446D"/>
    <w:rsid w:val="004044EE"/>
    <w:rsid w:val="00404525"/>
    <w:rsid w:val="00404591"/>
    <w:rsid w:val="004045B8"/>
    <w:rsid w:val="0040469F"/>
    <w:rsid w:val="00404747"/>
    <w:rsid w:val="00404784"/>
    <w:rsid w:val="004047D5"/>
    <w:rsid w:val="004047F9"/>
    <w:rsid w:val="00404841"/>
    <w:rsid w:val="0040484D"/>
    <w:rsid w:val="00404885"/>
    <w:rsid w:val="00404935"/>
    <w:rsid w:val="0040494B"/>
    <w:rsid w:val="00404970"/>
    <w:rsid w:val="00404971"/>
    <w:rsid w:val="00404A1D"/>
    <w:rsid w:val="00404A32"/>
    <w:rsid w:val="00404A35"/>
    <w:rsid w:val="00404A8A"/>
    <w:rsid w:val="00404AA4"/>
    <w:rsid w:val="00404B2B"/>
    <w:rsid w:val="00404B3A"/>
    <w:rsid w:val="00404B69"/>
    <w:rsid w:val="00404B97"/>
    <w:rsid w:val="00404C33"/>
    <w:rsid w:val="00404C9D"/>
    <w:rsid w:val="00404D30"/>
    <w:rsid w:val="00404D45"/>
    <w:rsid w:val="00404D52"/>
    <w:rsid w:val="00404D8C"/>
    <w:rsid w:val="00404E13"/>
    <w:rsid w:val="00404E2E"/>
    <w:rsid w:val="00404E75"/>
    <w:rsid w:val="00404EBF"/>
    <w:rsid w:val="00404EC6"/>
    <w:rsid w:val="00404F2E"/>
    <w:rsid w:val="00404F74"/>
    <w:rsid w:val="00404F83"/>
    <w:rsid w:val="00405022"/>
    <w:rsid w:val="00405184"/>
    <w:rsid w:val="004051F8"/>
    <w:rsid w:val="0040523E"/>
    <w:rsid w:val="0040525F"/>
    <w:rsid w:val="00405263"/>
    <w:rsid w:val="00405280"/>
    <w:rsid w:val="00405286"/>
    <w:rsid w:val="0040528A"/>
    <w:rsid w:val="004052D8"/>
    <w:rsid w:val="0040537E"/>
    <w:rsid w:val="00405428"/>
    <w:rsid w:val="00405439"/>
    <w:rsid w:val="0040545B"/>
    <w:rsid w:val="0040549F"/>
    <w:rsid w:val="0040553B"/>
    <w:rsid w:val="004055AE"/>
    <w:rsid w:val="004055D3"/>
    <w:rsid w:val="0040561F"/>
    <w:rsid w:val="0040566C"/>
    <w:rsid w:val="0040568F"/>
    <w:rsid w:val="004056F3"/>
    <w:rsid w:val="00405873"/>
    <w:rsid w:val="0040589A"/>
    <w:rsid w:val="004058D7"/>
    <w:rsid w:val="00405986"/>
    <w:rsid w:val="00405A60"/>
    <w:rsid w:val="00405B2E"/>
    <w:rsid w:val="00405B97"/>
    <w:rsid w:val="00405BE8"/>
    <w:rsid w:val="00405D52"/>
    <w:rsid w:val="00405D78"/>
    <w:rsid w:val="00405D7C"/>
    <w:rsid w:val="00405DE6"/>
    <w:rsid w:val="00405DF4"/>
    <w:rsid w:val="00405E60"/>
    <w:rsid w:val="00405EC2"/>
    <w:rsid w:val="00405F13"/>
    <w:rsid w:val="00405F23"/>
    <w:rsid w:val="00405F7E"/>
    <w:rsid w:val="0040605E"/>
    <w:rsid w:val="0040607F"/>
    <w:rsid w:val="004060CC"/>
    <w:rsid w:val="004060F0"/>
    <w:rsid w:val="00406103"/>
    <w:rsid w:val="0040611A"/>
    <w:rsid w:val="0040613A"/>
    <w:rsid w:val="00406142"/>
    <w:rsid w:val="0040619D"/>
    <w:rsid w:val="004061E9"/>
    <w:rsid w:val="0040625C"/>
    <w:rsid w:val="0040632A"/>
    <w:rsid w:val="00406377"/>
    <w:rsid w:val="004063BB"/>
    <w:rsid w:val="00406407"/>
    <w:rsid w:val="0040643D"/>
    <w:rsid w:val="0040650C"/>
    <w:rsid w:val="00406522"/>
    <w:rsid w:val="0040656C"/>
    <w:rsid w:val="004065B9"/>
    <w:rsid w:val="00406623"/>
    <w:rsid w:val="00406634"/>
    <w:rsid w:val="004066FF"/>
    <w:rsid w:val="00406719"/>
    <w:rsid w:val="00406798"/>
    <w:rsid w:val="004067D5"/>
    <w:rsid w:val="004067D7"/>
    <w:rsid w:val="00406816"/>
    <w:rsid w:val="00406866"/>
    <w:rsid w:val="00406896"/>
    <w:rsid w:val="0040690E"/>
    <w:rsid w:val="0040692C"/>
    <w:rsid w:val="0040697F"/>
    <w:rsid w:val="004069A4"/>
    <w:rsid w:val="00406A10"/>
    <w:rsid w:val="00406A3D"/>
    <w:rsid w:val="00406AFD"/>
    <w:rsid w:val="00406B96"/>
    <w:rsid w:val="00406C3C"/>
    <w:rsid w:val="00406C5F"/>
    <w:rsid w:val="00406C76"/>
    <w:rsid w:val="00406CF4"/>
    <w:rsid w:val="00406D28"/>
    <w:rsid w:val="00406D83"/>
    <w:rsid w:val="00406D9B"/>
    <w:rsid w:val="00406DFF"/>
    <w:rsid w:val="00406E2C"/>
    <w:rsid w:val="00406EC9"/>
    <w:rsid w:val="00406ED9"/>
    <w:rsid w:val="00406EE7"/>
    <w:rsid w:val="00406F60"/>
    <w:rsid w:val="00406F6B"/>
    <w:rsid w:val="00406FBE"/>
    <w:rsid w:val="00407023"/>
    <w:rsid w:val="00407043"/>
    <w:rsid w:val="0040706C"/>
    <w:rsid w:val="004070CD"/>
    <w:rsid w:val="00407138"/>
    <w:rsid w:val="0040716D"/>
    <w:rsid w:val="0040717F"/>
    <w:rsid w:val="004071A4"/>
    <w:rsid w:val="004071B8"/>
    <w:rsid w:val="004071F3"/>
    <w:rsid w:val="00407222"/>
    <w:rsid w:val="004072D1"/>
    <w:rsid w:val="0040732F"/>
    <w:rsid w:val="00407380"/>
    <w:rsid w:val="004073DB"/>
    <w:rsid w:val="004073ED"/>
    <w:rsid w:val="004073FD"/>
    <w:rsid w:val="00407471"/>
    <w:rsid w:val="004074A8"/>
    <w:rsid w:val="00407535"/>
    <w:rsid w:val="00407552"/>
    <w:rsid w:val="004075BD"/>
    <w:rsid w:val="00407603"/>
    <w:rsid w:val="0040761C"/>
    <w:rsid w:val="0040764D"/>
    <w:rsid w:val="004076B3"/>
    <w:rsid w:val="004076CC"/>
    <w:rsid w:val="00407739"/>
    <w:rsid w:val="00407750"/>
    <w:rsid w:val="00407756"/>
    <w:rsid w:val="004077B1"/>
    <w:rsid w:val="0040784A"/>
    <w:rsid w:val="0040789B"/>
    <w:rsid w:val="00407905"/>
    <w:rsid w:val="0040791B"/>
    <w:rsid w:val="00407962"/>
    <w:rsid w:val="00407A17"/>
    <w:rsid w:val="00407A60"/>
    <w:rsid w:val="00407A64"/>
    <w:rsid w:val="00407A6B"/>
    <w:rsid w:val="00407AA5"/>
    <w:rsid w:val="00407AAD"/>
    <w:rsid w:val="00407AD1"/>
    <w:rsid w:val="00407AFC"/>
    <w:rsid w:val="00407C2F"/>
    <w:rsid w:val="00407C7B"/>
    <w:rsid w:val="00407C9A"/>
    <w:rsid w:val="00407CC8"/>
    <w:rsid w:val="00407D5D"/>
    <w:rsid w:val="00407D6B"/>
    <w:rsid w:val="00407D72"/>
    <w:rsid w:val="00407DAC"/>
    <w:rsid w:val="00407DF6"/>
    <w:rsid w:val="00407E09"/>
    <w:rsid w:val="00407E27"/>
    <w:rsid w:val="00407E44"/>
    <w:rsid w:val="00407EFB"/>
    <w:rsid w:val="00407F08"/>
    <w:rsid w:val="00407F18"/>
    <w:rsid w:val="00407F1C"/>
    <w:rsid w:val="00407F65"/>
    <w:rsid w:val="00407F7C"/>
    <w:rsid w:val="00407F8A"/>
    <w:rsid w:val="00407FC5"/>
    <w:rsid w:val="0041000D"/>
    <w:rsid w:val="00410081"/>
    <w:rsid w:val="0041019D"/>
    <w:rsid w:val="00410226"/>
    <w:rsid w:val="004102D6"/>
    <w:rsid w:val="004102F8"/>
    <w:rsid w:val="00410328"/>
    <w:rsid w:val="0041034A"/>
    <w:rsid w:val="00410382"/>
    <w:rsid w:val="00410384"/>
    <w:rsid w:val="004103AA"/>
    <w:rsid w:val="00410426"/>
    <w:rsid w:val="00410490"/>
    <w:rsid w:val="00410537"/>
    <w:rsid w:val="004105E8"/>
    <w:rsid w:val="00410695"/>
    <w:rsid w:val="00410705"/>
    <w:rsid w:val="00410853"/>
    <w:rsid w:val="0041089C"/>
    <w:rsid w:val="004108CE"/>
    <w:rsid w:val="00410A23"/>
    <w:rsid w:val="00410A75"/>
    <w:rsid w:val="00410A8B"/>
    <w:rsid w:val="00410A8E"/>
    <w:rsid w:val="00410A92"/>
    <w:rsid w:val="00410AEF"/>
    <w:rsid w:val="00410B1B"/>
    <w:rsid w:val="00410B78"/>
    <w:rsid w:val="00410BD3"/>
    <w:rsid w:val="00410C62"/>
    <w:rsid w:val="00410CB8"/>
    <w:rsid w:val="00410CCE"/>
    <w:rsid w:val="00410CD7"/>
    <w:rsid w:val="00410CE3"/>
    <w:rsid w:val="00410D22"/>
    <w:rsid w:val="00410D36"/>
    <w:rsid w:val="00410D58"/>
    <w:rsid w:val="00410D62"/>
    <w:rsid w:val="00410D70"/>
    <w:rsid w:val="00410E20"/>
    <w:rsid w:val="00410E48"/>
    <w:rsid w:val="00410E6B"/>
    <w:rsid w:val="00410E9F"/>
    <w:rsid w:val="00410ED5"/>
    <w:rsid w:val="00410F0B"/>
    <w:rsid w:val="00410F57"/>
    <w:rsid w:val="00410F6B"/>
    <w:rsid w:val="00410FAC"/>
    <w:rsid w:val="00410FF6"/>
    <w:rsid w:val="00411022"/>
    <w:rsid w:val="004110BA"/>
    <w:rsid w:val="004110FD"/>
    <w:rsid w:val="0041113D"/>
    <w:rsid w:val="00411144"/>
    <w:rsid w:val="0041117A"/>
    <w:rsid w:val="0041119D"/>
    <w:rsid w:val="004111EC"/>
    <w:rsid w:val="0041127D"/>
    <w:rsid w:val="0041136F"/>
    <w:rsid w:val="004113CA"/>
    <w:rsid w:val="00411421"/>
    <w:rsid w:val="00411432"/>
    <w:rsid w:val="00411483"/>
    <w:rsid w:val="00411552"/>
    <w:rsid w:val="0041158A"/>
    <w:rsid w:val="00411592"/>
    <w:rsid w:val="004115B5"/>
    <w:rsid w:val="00411654"/>
    <w:rsid w:val="00411672"/>
    <w:rsid w:val="00411698"/>
    <w:rsid w:val="0041176A"/>
    <w:rsid w:val="0041176D"/>
    <w:rsid w:val="00411779"/>
    <w:rsid w:val="00411781"/>
    <w:rsid w:val="0041178F"/>
    <w:rsid w:val="004117DA"/>
    <w:rsid w:val="00411862"/>
    <w:rsid w:val="0041188F"/>
    <w:rsid w:val="00411892"/>
    <w:rsid w:val="0041189C"/>
    <w:rsid w:val="004118B5"/>
    <w:rsid w:val="004118F0"/>
    <w:rsid w:val="0041192A"/>
    <w:rsid w:val="0041193D"/>
    <w:rsid w:val="0041196A"/>
    <w:rsid w:val="00411982"/>
    <w:rsid w:val="00411999"/>
    <w:rsid w:val="004119CF"/>
    <w:rsid w:val="00411A14"/>
    <w:rsid w:val="00411A29"/>
    <w:rsid w:val="00411A34"/>
    <w:rsid w:val="00411A71"/>
    <w:rsid w:val="00411A88"/>
    <w:rsid w:val="00411ABE"/>
    <w:rsid w:val="00411BC2"/>
    <w:rsid w:val="00411C25"/>
    <w:rsid w:val="00411CCA"/>
    <w:rsid w:val="00411CE3"/>
    <w:rsid w:val="00411D75"/>
    <w:rsid w:val="00411DCA"/>
    <w:rsid w:val="00411E2F"/>
    <w:rsid w:val="00411E7D"/>
    <w:rsid w:val="00411E86"/>
    <w:rsid w:val="00411E9A"/>
    <w:rsid w:val="00411EE9"/>
    <w:rsid w:val="00411FA1"/>
    <w:rsid w:val="00411FC3"/>
    <w:rsid w:val="00412026"/>
    <w:rsid w:val="00412085"/>
    <w:rsid w:val="00412144"/>
    <w:rsid w:val="00412181"/>
    <w:rsid w:val="0041219C"/>
    <w:rsid w:val="0041220C"/>
    <w:rsid w:val="00412225"/>
    <w:rsid w:val="0041222D"/>
    <w:rsid w:val="00412269"/>
    <w:rsid w:val="0041226E"/>
    <w:rsid w:val="004122A2"/>
    <w:rsid w:val="004122B2"/>
    <w:rsid w:val="004122E1"/>
    <w:rsid w:val="004123DF"/>
    <w:rsid w:val="00412424"/>
    <w:rsid w:val="0041251B"/>
    <w:rsid w:val="00412577"/>
    <w:rsid w:val="004125B1"/>
    <w:rsid w:val="004125E4"/>
    <w:rsid w:val="0041260F"/>
    <w:rsid w:val="00412625"/>
    <w:rsid w:val="00412634"/>
    <w:rsid w:val="0041265E"/>
    <w:rsid w:val="0041276B"/>
    <w:rsid w:val="0041278F"/>
    <w:rsid w:val="00412813"/>
    <w:rsid w:val="00412899"/>
    <w:rsid w:val="004128A1"/>
    <w:rsid w:val="004128B9"/>
    <w:rsid w:val="004128E9"/>
    <w:rsid w:val="00412928"/>
    <w:rsid w:val="0041292F"/>
    <w:rsid w:val="00412981"/>
    <w:rsid w:val="004129A7"/>
    <w:rsid w:val="004129BC"/>
    <w:rsid w:val="00412A1E"/>
    <w:rsid w:val="00412B86"/>
    <w:rsid w:val="00412BB4"/>
    <w:rsid w:val="00412C14"/>
    <w:rsid w:val="00412C1C"/>
    <w:rsid w:val="00412C2C"/>
    <w:rsid w:val="00412C76"/>
    <w:rsid w:val="00412CD8"/>
    <w:rsid w:val="00412D17"/>
    <w:rsid w:val="00412D25"/>
    <w:rsid w:val="00412DA2"/>
    <w:rsid w:val="00412DA7"/>
    <w:rsid w:val="00412E46"/>
    <w:rsid w:val="00412EB9"/>
    <w:rsid w:val="00412F80"/>
    <w:rsid w:val="00412F9B"/>
    <w:rsid w:val="00412FB6"/>
    <w:rsid w:val="00413060"/>
    <w:rsid w:val="0041309C"/>
    <w:rsid w:val="00413127"/>
    <w:rsid w:val="0041312E"/>
    <w:rsid w:val="0041313C"/>
    <w:rsid w:val="0041316F"/>
    <w:rsid w:val="0041321D"/>
    <w:rsid w:val="00413248"/>
    <w:rsid w:val="00413267"/>
    <w:rsid w:val="00413356"/>
    <w:rsid w:val="0041339E"/>
    <w:rsid w:val="004133E3"/>
    <w:rsid w:val="00413412"/>
    <w:rsid w:val="00413423"/>
    <w:rsid w:val="0041343F"/>
    <w:rsid w:val="0041353D"/>
    <w:rsid w:val="004135BD"/>
    <w:rsid w:val="004135D8"/>
    <w:rsid w:val="004136E5"/>
    <w:rsid w:val="004137DE"/>
    <w:rsid w:val="00413847"/>
    <w:rsid w:val="00413867"/>
    <w:rsid w:val="004138C9"/>
    <w:rsid w:val="00413908"/>
    <w:rsid w:val="0041393B"/>
    <w:rsid w:val="00413982"/>
    <w:rsid w:val="00413987"/>
    <w:rsid w:val="00413998"/>
    <w:rsid w:val="004139B7"/>
    <w:rsid w:val="004139CD"/>
    <w:rsid w:val="00413A0B"/>
    <w:rsid w:val="00413A22"/>
    <w:rsid w:val="00413A63"/>
    <w:rsid w:val="00413AAC"/>
    <w:rsid w:val="00413B94"/>
    <w:rsid w:val="00413BA1"/>
    <w:rsid w:val="00413C47"/>
    <w:rsid w:val="00413C58"/>
    <w:rsid w:val="00413CE9"/>
    <w:rsid w:val="00413D65"/>
    <w:rsid w:val="00413DD4"/>
    <w:rsid w:val="00413DF5"/>
    <w:rsid w:val="00413E1B"/>
    <w:rsid w:val="00413E70"/>
    <w:rsid w:val="00413E78"/>
    <w:rsid w:val="00413E8F"/>
    <w:rsid w:val="00413EAF"/>
    <w:rsid w:val="00413F0B"/>
    <w:rsid w:val="00413F79"/>
    <w:rsid w:val="0041400B"/>
    <w:rsid w:val="0041403B"/>
    <w:rsid w:val="004140C6"/>
    <w:rsid w:val="00414163"/>
    <w:rsid w:val="004141CB"/>
    <w:rsid w:val="004141CC"/>
    <w:rsid w:val="0041420C"/>
    <w:rsid w:val="0041423D"/>
    <w:rsid w:val="004143CE"/>
    <w:rsid w:val="00414474"/>
    <w:rsid w:val="0041452B"/>
    <w:rsid w:val="0041452C"/>
    <w:rsid w:val="0041472B"/>
    <w:rsid w:val="00414840"/>
    <w:rsid w:val="00414874"/>
    <w:rsid w:val="004148B8"/>
    <w:rsid w:val="004148F6"/>
    <w:rsid w:val="00414930"/>
    <w:rsid w:val="0041495F"/>
    <w:rsid w:val="00414977"/>
    <w:rsid w:val="00414992"/>
    <w:rsid w:val="004149C8"/>
    <w:rsid w:val="004149D4"/>
    <w:rsid w:val="00414A59"/>
    <w:rsid w:val="00414A71"/>
    <w:rsid w:val="00414AE2"/>
    <w:rsid w:val="00414B99"/>
    <w:rsid w:val="00414BC4"/>
    <w:rsid w:val="00414BD4"/>
    <w:rsid w:val="00414C2E"/>
    <w:rsid w:val="00414C46"/>
    <w:rsid w:val="00414C62"/>
    <w:rsid w:val="00414C7F"/>
    <w:rsid w:val="00414C96"/>
    <w:rsid w:val="00414CC8"/>
    <w:rsid w:val="00414CF9"/>
    <w:rsid w:val="00414D05"/>
    <w:rsid w:val="00414D16"/>
    <w:rsid w:val="00414D28"/>
    <w:rsid w:val="00414D3E"/>
    <w:rsid w:val="00414D8F"/>
    <w:rsid w:val="00414DB6"/>
    <w:rsid w:val="00414DF1"/>
    <w:rsid w:val="00414E63"/>
    <w:rsid w:val="00414EAA"/>
    <w:rsid w:val="00414EB1"/>
    <w:rsid w:val="00414EFD"/>
    <w:rsid w:val="00414F3D"/>
    <w:rsid w:val="00414F4B"/>
    <w:rsid w:val="00414F57"/>
    <w:rsid w:val="00414FB2"/>
    <w:rsid w:val="00414FFD"/>
    <w:rsid w:val="0041504B"/>
    <w:rsid w:val="004150BD"/>
    <w:rsid w:val="004150D2"/>
    <w:rsid w:val="00415127"/>
    <w:rsid w:val="00415149"/>
    <w:rsid w:val="00415184"/>
    <w:rsid w:val="0041520D"/>
    <w:rsid w:val="00415261"/>
    <w:rsid w:val="0041529F"/>
    <w:rsid w:val="004152AE"/>
    <w:rsid w:val="004152DB"/>
    <w:rsid w:val="00415327"/>
    <w:rsid w:val="00415374"/>
    <w:rsid w:val="0041543D"/>
    <w:rsid w:val="0041549C"/>
    <w:rsid w:val="004154C8"/>
    <w:rsid w:val="00415587"/>
    <w:rsid w:val="004155DD"/>
    <w:rsid w:val="00415629"/>
    <w:rsid w:val="0041567B"/>
    <w:rsid w:val="004156C4"/>
    <w:rsid w:val="004156E9"/>
    <w:rsid w:val="00415702"/>
    <w:rsid w:val="00415747"/>
    <w:rsid w:val="004157BC"/>
    <w:rsid w:val="004157EA"/>
    <w:rsid w:val="0041580D"/>
    <w:rsid w:val="00415832"/>
    <w:rsid w:val="004158CB"/>
    <w:rsid w:val="004158D3"/>
    <w:rsid w:val="004158F6"/>
    <w:rsid w:val="00415A04"/>
    <w:rsid w:val="00415A54"/>
    <w:rsid w:val="00415A5A"/>
    <w:rsid w:val="00415A7C"/>
    <w:rsid w:val="00415A97"/>
    <w:rsid w:val="00415AC2"/>
    <w:rsid w:val="00415AC6"/>
    <w:rsid w:val="00415ADF"/>
    <w:rsid w:val="00415B8C"/>
    <w:rsid w:val="00415BA2"/>
    <w:rsid w:val="00415C00"/>
    <w:rsid w:val="00415C0A"/>
    <w:rsid w:val="00415C13"/>
    <w:rsid w:val="00415C5A"/>
    <w:rsid w:val="00415C8D"/>
    <w:rsid w:val="00415C9A"/>
    <w:rsid w:val="00415CE0"/>
    <w:rsid w:val="00415CF5"/>
    <w:rsid w:val="00415D2E"/>
    <w:rsid w:val="00415D7F"/>
    <w:rsid w:val="00415E0B"/>
    <w:rsid w:val="00415E0D"/>
    <w:rsid w:val="00415E1E"/>
    <w:rsid w:val="00415E36"/>
    <w:rsid w:val="00415E8F"/>
    <w:rsid w:val="00415F1F"/>
    <w:rsid w:val="00415F3D"/>
    <w:rsid w:val="00415F42"/>
    <w:rsid w:val="00415F75"/>
    <w:rsid w:val="00415FCC"/>
    <w:rsid w:val="0041606F"/>
    <w:rsid w:val="00416073"/>
    <w:rsid w:val="0041616D"/>
    <w:rsid w:val="00416182"/>
    <w:rsid w:val="004161AC"/>
    <w:rsid w:val="004161CD"/>
    <w:rsid w:val="004161DA"/>
    <w:rsid w:val="004161E2"/>
    <w:rsid w:val="00416202"/>
    <w:rsid w:val="00416256"/>
    <w:rsid w:val="0041628E"/>
    <w:rsid w:val="004162DB"/>
    <w:rsid w:val="00416348"/>
    <w:rsid w:val="00416352"/>
    <w:rsid w:val="004163C0"/>
    <w:rsid w:val="004163D7"/>
    <w:rsid w:val="004163F3"/>
    <w:rsid w:val="00416475"/>
    <w:rsid w:val="00416530"/>
    <w:rsid w:val="004165C6"/>
    <w:rsid w:val="00416694"/>
    <w:rsid w:val="0041670D"/>
    <w:rsid w:val="0041672B"/>
    <w:rsid w:val="0041673F"/>
    <w:rsid w:val="004167D3"/>
    <w:rsid w:val="00416887"/>
    <w:rsid w:val="00416896"/>
    <w:rsid w:val="00416911"/>
    <w:rsid w:val="00416914"/>
    <w:rsid w:val="0041692E"/>
    <w:rsid w:val="0041694A"/>
    <w:rsid w:val="004169B0"/>
    <w:rsid w:val="00416A03"/>
    <w:rsid w:val="00416A0F"/>
    <w:rsid w:val="00416A89"/>
    <w:rsid w:val="00416AB3"/>
    <w:rsid w:val="00416B5E"/>
    <w:rsid w:val="00416BBF"/>
    <w:rsid w:val="00416BED"/>
    <w:rsid w:val="00416C34"/>
    <w:rsid w:val="00416C4A"/>
    <w:rsid w:val="00416C7F"/>
    <w:rsid w:val="00416CB9"/>
    <w:rsid w:val="00416D0A"/>
    <w:rsid w:val="00416E0B"/>
    <w:rsid w:val="00416E45"/>
    <w:rsid w:val="00416F82"/>
    <w:rsid w:val="00416FE7"/>
    <w:rsid w:val="00417004"/>
    <w:rsid w:val="00417031"/>
    <w:rsid w:val="00417048"/>
    <w:rsid w:val="004170AB"/>
    <w:rsid w:val="004170B4"/>
    <w:rsid w:val="004170E0"/>
    <w:rsid w:val="004170E6"/>
    <w:rsid w:val="004170FA"/>
    <w:rsid w:val="004171B2"/>
    <w:rsid w:val="0041720A"/>
    <w:rsid w:val="00417244"/>
    <w:rsid w:val="00417256"/>
    <w:rsid w:val="0041725D"/>
    <w:rsid w:val="00417263"/>
    <w:rsid w:val="0041728F"/>
    <w:rsid w:val="004172BB"/>
    <w:rsid w:val="0041733C"/>
    <w:rsid w:val="00417357"/>
    <w:rsid w:val="00417391"/>
    <w:rsid w:val="004173BC"/>
    <w:rsid w:val="00417411"/>
    <w:rsid w:val="004174B0"/>
    <w:rsid w:val="00417500"/>
    <w:rsid w:val="0041752F"/>
    <w:rsid w:val="0041753E"/>
    <w:rsid w:val="00417541"/>
    <w:rsid w:val="00417608"/>
    <w:rsid w:val="00417624"/>
    <w:rsid w:val="00417662"/>
    <w:rsid w:val="00417692"/>
    <w:rsid w:val="004176D3"/>
    <w:rsid w:val="004176E2"/>
    <w:rsid w:val="0041772E"/>
    <w:rsid w:val="00417736"/>
    <w:rsid w:val="004177E8"/>
    <w:rsid w:val="00417812"/>
    <w:rsid w:val="00417853"/>
    <w:rsid w:val="004178F6"/>
    <w:rsid w:val="00417957"/>
    <w:rsid w:val="00417A13"/>
    <w:rsid w:val="00417A43"/>
    <w:rsid w:val="00417A51"/>
    <w:rsid w:val="00417AE7"/>
    <w:rsid w:val="00417B0E"/>
    <w:rsid w:val="00417BB3"/>
    <w:rsid w:val="00417BEF"/>
    <w:rsid w:val="00417C85"/>
    <w:rsid w:val="00417C8A"/>
    <w:rsid w:val="00417DC4"/>
    <w:rsid w:val="00417E02"/>
    <w:rsid w:val="00417F7B"/>
    <w:rsid w:val="00417FE0"/>
    <w:rsid w:val="0042006C"/>
    <w:rsid w:val="004200A7"/>
    <w:rsid w:val="00420178"/>
    <w:rsid w:val="004201FA"/>
    <w:rsid w:val="0042027D"/>
    <w:rsid w:val="004202A8"/>
    <w:rsid w:val="0042034E"/>
    <w:rsid w:val="00420389"/>
    <w:rsid w:val="00420414"/>
    <w:rsid w:val="00420449"/>
    <w:rsid w:val="00420487"/>
    <w:rsid w:val="00420567"/>
    <w:rsid w:val="0042060E"/>
    <w:rsid w:val="0042066C"/>
    <w:rsid w:val="004206A2"/>
    <w:rsid w:val="0042072B"/>
    <w:rsid w:val="00420767"/>
    <w:rsid w:val="00420782"/>
    <w:rsid w:val="0042078A"/>
    <w:rsid w:val="004207A5"/>
    <w:rsid w:val="00420810"/>
    <w:rsid w:val="00420846"/>
    <w:rsid w:val="0042085C"/>
    <w:rsid w:val="0042095A"/>
    <w:rsid w:val="00420978"/>
    <w:rsid w:val="004209B9"/>
    <w:rsid w:val="004209D7"/>
    <w:rsid w:val="004209DF"/>
    <w:rsid w:val="004209EC"/>
    <w:rsid w:val="00420A1D"/>
    <w:rsid w:val="00420A51"/>
    <w:rsid w:val="00420A75"/>
    <w:rsid w:val="00420AA2"/>
    <w:rsid w:val="00420ABB"/>
    <w:rsid w:val="00420AF7"/>
    <w:rsid w:val="00420B68"/>
    <w:rsid w:val="00420B89"/>
    <w:rsid w:val="00420BE3"/>
    <w:rsid w:val="00420C23"/>
    <w:rsid w:val="00420C65"/>
    <w:rsid w:val="00420CF6"/>
    <w:rsid w:val="00420D10"/>
    <w:rsid w:val="00420D6E"/>
    <w:rsid w:val="00420D84"/>
    <w:rsid w:val="00420D91"/>
    <w:rsid w:val="00420E92"/>
    <w:rsid w:val="00420ED9"/>
    <w:rsid w:val="00420FA0"/>
    <w:rsid w:val="0042102A"/>
    <w:rsid w:val="00421083"/>
    <w:rsid w:val="00421097"/>
    <w:rsid w:val="004210B2"/>
    <w:rsid w:val="0042111B"/>
    <w:rsid w:val="00421122"/>
    <w:rsid w:val="00421134"/>
    <w:rsid w:val="00421136"/>
    <w:rsid w:val="0042113E"/>
    <w:rsid w:val="00421162"/>
    <w:rsid w:val="0042119C"/>
    <w:rsid w:val="004211CD"/>
    <w:rsid w:val="00421292"/>
    <w:rsid w:val="004212A9"/>
    <w:rsid w:val="004212DD"/>
    <w:rsid w:val="004212E8"/>
    <w:rsid w:val="00421393"/>
    <w:rsid w:val="004213FD"/>
    <w:rsid w:val="004214CE"/>
    <w:rsid w:val="004215D6"/>
    <w:rsid w:val="0042161E"/>
    <w:rsid w:val="00421626"/>
    <w:rsid w:val="0042166F"/>
    <w:rsid w:val="0042167A"/>
    <w:rsid w:val="00421755"/>
    <w:rsid w:val="004217A1"/>
    <w:rsid w:val="004217CD"/>
    <w:rsid w:val="004217E3"/>
    <w:rsid w:val="00421807"/>
    <w:rsid w:val="0042181C"/>
    <w:rsid w:val="00421828"/>
    <w:rsid w:val="00421838"/>
    <w:rsid w:val="00421841"/>
    <w:rsid w:val="0042187A"/>
    <w:rsid w:val="0042189A"/>
    <w:rsid w:val="004218B7"/>
    <w:rsid w:val="004218B8"/>
    <w:rsid w:val="004218C1"/>
    <w:rsid w:val="00421902"/>
    <w:rsid w:val="00421932"/>
    <w:rsid w:val="00421942"/>
    <w:rsid w:val="00421964"/>
    <w:rsid w:val="00421974"/>
    <w:rsid w:val="00421A0D"/>
    <w:rsid w:val="00421A21"/>
    <w:rsid w:val="00421A3E"/>
    <w:rsid w:val="00421A99"/>
    <w:rsid w:val="00421B13"/>
    <w:rsid w:val="00421B94"/>
    <w:rsid w:val="00421BC7"/>
    <w:rsid w:val="00421BCF"/>
    <w:rsid w:val="00421BF2"/>
    <w:rsid w:val="00421C57"/>
    <w:rsid w:val="00421C89"/>
    <w:rsid w:val="00421C90"/>
    <w:rsid w:val="00421C99"/>
    <w:rsid w:val="00421CFF"/>
    <w:rsid w:val="00421D6A"/>
    <w:rsid w:val="00421D8C"/>
    <w:rsid w:val="00421DE9"/>
    <w:rsid w:val="00421EC6"/>
    <w:rsid w:val="00421ED6"/>
    <w:rsid w:val="00421FFE"/>
    <w:rsid w:val="00422097"/>
    <w:rsid w:val="00422115"/>
    <w:rsid w:val="0042219C"/>
    <w:rsid w:val="004221F9"/>
    <w:rsid w:val="0042224B"/>
    <w:rsid w:val="00422279"/>
    <w:rsid w:val="00422288"/>
    <w:rsid w:val="004222D3"/>
    <w:rsid w:val="004222DC"/>
    <w:rsid w:val="00422334"/>
    <w:rsid w:val="00422370"/>
    <w:rsid w:val="004223A9"/>
    <w:rsid w:val="0042242F"/>
    <w:rsid w:val="00422433"/>
    <w:rsid w:val="0042249B"/>
    <w:rsid w:val="00422549"/>
    <w:rsid w:val="004225C7"/>
    <w:rsid w:val="004226C1"/>
    <w:rsid w:val="004226ED"/>
    <w:rsid w:val="00422789"/>
    <w:rsid w:val="004227B6"/>
    <w:rsid w:val="004227BE"/>
    <w:rsid w:val="00422809"/>
    <w:rsid w:val="0042284E"/>
    <w:rsid w:val="00422868"/>
    <w:rsid w:val="004228C4"/>
    <w:rsid w:val="0042296B"/>
    <w:rsid w:val="004229AD"/>
    <w:rsid w:val="004229D0"/>
    <w:rsid w:val="00422A1C"/>
    <w:rsid w:val="00422A5D"/>
    <w:rsid w:val="00422A69"/>
    <w:rsid w:val="00422B25"/>
    <w:rsid w:val="00422B35"/>
    <w:rsid w:val="00422B49"/>
    <w:rsid w:val="00422BE6"/>
    <w:rsid w:val="00422BEE"/>
    <w:rsid w:val="00422C88"/>
    <w:rsid w:val="00422CC6"/>
    <w:rsid w:val="00422D32"/>
    <w:rsid w:val="00422D4E"/>
    <w:rsid w:val="00422D62"/>
    <w:rsid w:val="00422E13"/>
    <w:rsid w:val="00422E2E"/>
    <w:rsid w:val="00422E73"/>
    <w:rsid w:val="00422F0D"/>
    <w:rsid w:val="00422F13"/>
    <w:rsid w:val="00422F50"/>
    <w:rsid w:val="00422F75"/>
    <w:rsid w:val="00422FAE"/>
    <w:rsid w:val="00422FCD"/>
    <w:rsid w:val="00423012"/>
    <w:rsid w:val="00423055"/>
    <w:rsid w:val="004230DA"/>
    <w:rsid w:val="00423106"/>
    <w:rsid w:val="00423189"/>
    <w:rsid w:val="004231A1"/>
    <w:rsid w:val="004231D7"/>
    <w:rsid w:val="00423231"/>
    <w:rsid w:val="0042326B"/>
    <w:rsid w:val="00423298"/>
    <w:rsid w:val="004232E4"/>
    <w:rsid w:val="0042331C"/>
    <w:rsid w:val="0042334F"/>
    <w:rsid w:val="00423367"/>
    <w:rsid w:val="0042336E"/>
    <w:rsid w:val="0042338A"/>
    <w:rsid w:val="0042338E"/>
    <w:rsid w:val="00423391"/>
    <w:rsid w:val="0042339D"/>
    <w:rsid w:val="004233DB"/>
    <w:rsid w:val="00423421"/>
    <w:rsid w:val="0042347F"/>
    <w:rsid w:val="0042349C"/>
    <w:rsid w:val="004234AA"/>
    <w:rsid w:val="004234BF"/>
    <w:rsid w:val="004234F4"/>
    <w:rsid w:val="00423503"/>
    <w:rsid w:val="00423522"/>
    <w:rsid w:val="00423544"/>
    <w:rsid w:val="00423553"/>
    <w:rsid w:val="004236C3"/>
    <w:rsid w:val="0042374D"/>
    <w:rsid w:val="0042376D"/>
    <w:rsid w:val="0042379C"/>
    <w:rsid w:val="00423973"/>
    <w:rsid w:val="00423A02"/>
    <w:rsid w:val="00423A50"/>
    <w:rsid w:val="00423ABB"/>
    <w:rsid w:val="00423ABD"/>
    <w:rsid w:val="00423C81"/>
    <w:rsid w:val="00423C85"/>
    <w:rsid w:val="00423CA1"/>
    <w:rsid w:val="00423CD1"/>
    <w:rsid w:val="00423CE9"/>
    <w:rsid w:val="00423D28"/>
    <w:rsid w:val="00423D72"/>
    <w:rsid w:val="00423DA9"/>
    <w:rsid w:val="00423DB5"/>
    <w:rsid w:val="00423DC4"/>
    <w:rsid w:val="00423E30"/>
    <w:rsid w:val="00423E58"/>
    <w:rsid w:val="00423ED4"/>
    <w:rsid w:val="00423F37"/>
    <w:rsid w:val="00423F7E"/>
    <w:rsid w:val="00424047"/>
    <w:rsid w:val="004240CD"/>
    <w:rsid w:val="004240F2"/>
    <w:rsid w:val="0042413E"/>
    <w:rsid w:val="00424205"/>
    <w:rsid w:val="004242F3"/>
    <w:rsid w:val="00424386"/>
    <w:rsid w:val="00424417"/>
    <w:rsid w:val="00424426"/>
    <w:rsid w:val="004244C1"/>
    <w:rsid w:val="004244E6"/>
    <w:rsid w:val="00424509"/>
    <w:rsid w:val="004245B3"/>
    <w:rsid w:val="004245E8"/>
    <w:rsid w:val="004245F5"/>
    <w:rsid w:val="00424618"/>
    <w:rsid w:val="00424640"/>
    <w:rsid w:val="0042465F"/>
    <w:rsid w:val="0042473E"/>
    <w:rsid w:val="0042477A"/>
    <w:rsid w:val="004247F9"/>
    <w:rsid w:val="0042481B"/>
    <w:rsid w:val="00424887"/>
    <w:rsid w:val="004248C7"/>
    <w:rsid w:val="004248CC"/>
    <w:rsid w:val="004248F3"/>
    <w:rsid w:val="004248F5"/>
    <w:rsid w:val="004248F6"/>
    <w:rsid w:val="00424928"/>
    <w:rsid w:val="00424941"/>
    <w:rsid w:val="00424943"/>
    <w:rsid w:val="00424952"/>
    <w:rsid w:val="0042498A"/>
    <w:rsid w:val="004249A7"/>
    <w:rsid w:val="004249BC"/>
    <w:rsid w:val="00424A2E"/>
    <w:rsid w:val="00424A73"/>
    <w:rsid w:val="00424ADD"/>
    <w:rsid w:val="00424B25"/>
    <w:rsid w:val="00424B2A"/>
    <w:rsid w:val="00424B34"/>
    <w:rsid w:val="00424B41"/>
    <w:rsid w:val="00424B42"/>
    <w:rsid w:val="00424BFD"/>
    <w:rsid w:val="00424DB4"/>
    <w:rsid w:val="00424DBD"/>
    <w:rsid w:val="00424DF3"/>
    <w:rsid w:val="00424E01"/>
    <w:rsid w:val="00424E27"/>
    <w:rsid w:val="00424ED8"/>
    <w:rsid w:val="00424EF8"/>
    <w:rsid w:val="00424F42"/>
    <w:rsid w:val="00424F6C"/>
    <w:rsid w:val="00424F88"/>
    <w:rsid w:val="00425093"/>
    <w:rsid w:val="004250C5"/>
    <w:rsid w:val="00425137"/>
    <w:rsid w:val="0042515C"/>
    <w:rsid w:val="00425192"/>
    <w:rsid w:val="00425215"/>
    <w:rsid w:val="0042523F"/>
    <w:rsid w:val="00425273"/>
    <w:rsid w:val="0042529D"/>
    <w:rsid w:val="004252A3"/>
    <w:rsid w:val="004252C4"/>
    <w:rsid w:val="004252F3"/>
    <w:rsid w:val="0042533F"/>
    <w:rsid w:val="00425366"/>
    <w:rsid w:val="004253BF"/>
    <w:rsid w:val="004253D5"/>
    <w:rsid w:val="00425421"/>
    <w:rsid w:val="00425457"/>
    <w:rsid w:val="00425494"/>
    <w:rsid w:val="00425529"/>
    <w:rsid w:val="004255BE"/>
    <w:rsid w:val="004255F2"/>
    <w:rsid w:val="0042561C"/>
    <w:rsid w:val="00425626"/>
    <w:rsid w:val="00425650"/>
    <w:rsid w:val="00425659"/>
    <w:rsid w:val="00425696"/>
    <w:rsid w:val="004256CE"/>
    <w:rsid w:val="00425723"/>
    <w:rsid w:val="0042573A"/>
    <w:rsid w:val="00425768"/>
    <w:rsid w:val="00425778"/>
    <w:rsid w:val="0042578F"/>
    <w:rsid w:val="00425798"/>
    <w:rsid w:val="004257BC"/>
    <w:rsid w:val="004258BA"/>
    <w:rsid w:val="00425959"/>
    <w:rsid w:val="00425965"/>
    <w:rsid w:val="004259D1"/>
    <w:rsid w:val="00425A01"/>
    <w:rsid w:val="00425A4D"/>
    <w:rsid w:val="00425A7D"/>
    <w:rsid w:val="00425ADA"/>
    <w:rsid w:val="00425AFF"/>
    <w:rsid w:val="00425B02"/>
    <w:rsid w:val="00425B1D"/>
    <w:rsid w:val="00425B79"/>
    <w:rsid w:val="00425BC5"/>
    <w:rsid w:val="00425BE2"/>
    <w:rsid w:val="00425C4F"/>
    <w:rsid w:val="00425CE0"/>
    <w:rsid w:val="00425DB1"/>
    <w:rsid w:val="00425DDF"/>
    <w:rsid w:val="00425E40"/>
    <w:rsid w:val="00425EB4"/>
    <w:rsid w:val="00425F4A"/>
    <w:rsid w:val="00425FDB"/>
    <w:rsid w:val="00426008"/>
    <w:rsid w:val="0042607D"/>
    <w:rsid w:val="004261C0"/>
    <w:rsid w:val="004261E9"/>
    <w:rsid w:val="004262CE"/>
    <w:rsid w:val="00426321"/>
    <w:rsid w:val="0042636B"/>
    <w:rsid w:val="00426389"/>
    <w:rsid w:val="00426399"/>
    <w:rsid w:val="0042641D"/>
    <w:rsid w:val="004264B5"/>
    <w:rsid w:val="004264BE"/>
    <w:rsid w:val="00426530"/>
    <w:rsid w:val="00426547"/>
    <w:rsid w:val="00426587"/>
    <w:rsid w:val="0042662D"/>
    <w:rsid w:val="0042666D"/>
    <w:rsid w:val="004266F5"/>
    <w:rsid w:val="00426704"/>
    <w:rsid w:val="00426764"/>
    <w:rsid w:val="00426774"/>
    <w:rsid w:val="004267BF"/>
    <w:rsid w:val="004267FB"/>
    <w:rsid w:val="004267FE"/>
    <w:rsid w:val="00426841"/>
    <w:rsid w:val="004268B8"/>
    <w:rsid w:val="0042693F"/>
    <w:rsid w:val="00426981"/>
    <w:rsid w:val="004269A3"/>
    <w:rsid w:val="00426A81"/>
    <w:rsid w:val="00426BA3"/>
    <w:rsid w:val="00426BDE"/>
    <w:rsid w:val="00426C19"/>
    <w:rsid w:val="00426C5E"/>
    <w:rsid w:val="00426C6E"/>
    <w:rsid w:val="00426C85"/>
    <w:rsid w:val="00426C8A"/>
    <w:rsid w:val="00426D00"/>
    <w:rsid w:val="00426D3A"/>
    <w:rsid w:val="00426D5B"/>
    <w:rsid w:val="00426D79"/>
    <w:rsid w:val="00426DD8"/>
    <w:rsid w:val="00426E49"/>
    <w:rsid w:val="00426EC6"/>
    <w:rsid w:val="00426F35"/>
    <w:rsid w:val="00426F89"/>
    <w:rsid w:val="00426FDF"/>
    <w:rsid w:val="00427006"/>
    <w:rsid w:val="00427014"/>
    <w:rsid w:val="00427034"/>
    <w:rsid w:val="00427043"/>
    <w:rsid w:val="00427054"/>
    <w:rsid w:val="0042707B"/>
    <w:rsid w:val="0042715B"/>
    <w:rsid w:val="004271B0"/>
    <w:rsid w:val="004271C1"/>
    <w:rsid w:val="004271D3"/>
    <w:rsid w:val="004271DD"/>
    <w:rsid w:val="004271E8"/>
    <w:rsid w:val="004272AE"/>
    <w:rsid w:val="00427321"/>
    <w:rsid w:val="0042737A"/>
    <w:rsid w:val="0042737B"/>
    <w:rsid w:val="00427396"/>
    <w:rsid w:val="0042739C"/>
    <w:rsid w:val="004273CB"/>
    <w:rsid w:val="00427471"/>
    <w:rsid w:val="004274C5"/>
    <w:rsid w:val="00427529"/>
    <w:rsid w:val="00427574"/>
    <w:rsid w:val="004275AB"/>
    <w:rsid w:val="0042762B"/>
    <w:rsid w:val="004276A6"/>
    <w:rsid w:val="004276D3"/>
    <w:rsid w:val="00427729"/>
    <w:rsid w:val="0042775A"/>
    <w:rsid w:val="0042775B"/>
    <w:rsid w:val="00427776"/>
    <w:rsid w:val="00427779"/>
    <w:rsid w:val="00427853"/>
    <w:rsid w:val="00427887"/>
    <w:rsid w:val="004278B7"/>
    <w:rsid w:val="004278F4"/>
    <w:rsid w:val="0042790F"/>
    <w:rsid w:val="00427986"/>
    <w:rsid w:val="004279A2"/>
    <w:rsid w:val="004279E4"/>
    <w:rsid w:val="00427A5A"/>
    <w:rsid w:val="00427ACC"/>
    <w:rsid w:val="00427B2F"/>
    <w:rsid w:val="00427B37"/>
    <w:rsid w:val="00427BA8"/>
    <w:rsid w:val="00427BF5"/>
    <w:rsid w:val="00427C18"/>
    <w:rsid w:val="00427C2A"/>
    <w:rsid w:val="00427C3F"/>
    <w:rsid w:val="00427C43"/>
    <w:rsid w:val="00427CFE"/>
    <w:rsid w:val="00427D54"/>
    <w:rsid w:val="00427D9B"/>
    <w:rsid w:val="00427ECC"/>
    <w:rsid w:val="00427F3F"/>
    <w:rsid w:val="00427F42"/>
    <w:rsid w:val="00427F61"/>
    <w:rsid w:val="00427FB4"/>
    <w:rsid w:val="00427FC4"/>
    <w:rsid w:val="00430182"/>
    <w:rsid w:val="00430198"/>
    <w:rsid w:val="004301F7"/>
    <w:rsid w:val="004302C9"/>
    <w:rsid w:val="004302D9"/>
    <w:rsid w:val="0043031F"/>
    <w:rsid w:val="00430335"/>
    <w:rsid w:val="00430358"/>
    <w:rsid w:val="0043040F"/>
    <w:rsid w:val="00430438"/>
    <w:rsid w:val="0043047E"/>
    <w:rsid w:val="00430576"/>
    <w:rsid w:val="0043057F"/>
    <w:rsid w:val="004305D8"/>
    <w:rsid w:val="004305E6"/>
    <w:rsid w:val="00430623"/>
    <w:rsid w:val="00430697"/>
    <w:rsid w:val="004306B8"/>
    <w:rsid w:val="004306DE"/>
    <w:rsid w:val="0043073B"/>
    <w:rsid w:val="004307AB"/>
    <w:rsid w:val="004307B0"/>
    <w:rsid w:val="00430879"/>
    <w:rsid w:val="00430887"/>
    <w:rsid w:val="004308ED"/>
    <w:rsid w:val="00430902"/>
    <w:rsid w:val="00430951"/>
    <w:rsid w:val="00430B1D"/>
    <w:rsid w:val="00430B6F"/>
    <w:rsid w:val="00430BBB"/>
    <w:rsid w:val="00430BBE"/>
    <w:rsid w:val="00430BEB"/>
    <w:rsid w:val="00430BF1"/>
    <w:rsid w:val="00430BF8"/>
    <w:rsid w:val="00430C1F"/>
    <w:rsid w:val="00430CB1"/>
    <w:rsid w:val="00430D66"/>
    <w:rsid w:val="00430DD9"/>
    <w:rsid w:val="00430E07"/>
    <w:rsid w:val="00430E46"/>
    <w:rsid w:val="00430E4A"/>
    <w:rsid w:val="00430E76"/>
    <w:rsid w:val="00430F5B"/>
    <w:rsid w:val="00430F63"/>
    <w:rsid w:val="00430F8D"/>
    <w:rsid w:val="00430F9F"/>
    <w:rsid w:val="0043104F"/>
    <w:rsid w:val="0043117C"/>
    <w:rsid w:val="004311E0"/>
    <w:rsid w:val="004311F7"/>
    <w:rsid w:val="004311FF"/>
    <w:rsid w:val="0043123F"/>
    <w:rsid w:val="00431261"/>
    <w:rsid w:val="0043134A"/>
    <w:rsid w:val="00431354"/>
    <w:rsid w:val="0043141D"/>
    <w:rsid w:val="0043146F"/>
    <w:rsid w:val="00431472"/>
    <w:rsid w:val="004314D7"/>
    <w:rsid w:val="004314DE"/>
    <w:rsid w:val="0043151F"/>
    <w:rsid w:val="004315A3"/>
    <w:rsid w:val="004315B8"/>
    <w:rsid w:val="00431641"/>
    <w:rsid w:val="00431694"/>
    <w:rsid w:val="004316A3"/>
    <w:rsid w:val="004316B1"/>
    <w:rsid w:val="00431785"/>
    <w:rsid w:val="00431799"/>
    <w:rsid w:val="004317BF"/>
    <w:rsid w:val="00431808"/>
    <w:rsid w:val="0043180E"/>
    <w:rsid w:val="00431818"/>
    <w:rsid w:val="0043184D"/>
    <w:rsid w:val="0043194D"/>
    <w:rsid w:val="0043196F"/>
    <w:rsid w:val="00431A45"/>
    <w:rsid w:val="00431AA8"/>
    <w:rsid w:val="00431B0C"/>
    <w:rsid w:val="00431B73"/>
    <w:rsid w:val="00431BFB"/>
    <w:rsid w:val="00431C45"/>
    <w:rsid w:val="00431C50"/>
    <w:rsid w:val="00431C80"/>
    <w:rsid w:val="00431CA3"/>
    <w:rsid w:val="00431CC8"/>
    <w:rsid w:val="00431CD5"/>
    <w:rsid w:val="00431CDD"/>
    <w:rsid w:val="00431D2B"/>
    <w:rsid w:val="00431D35"/>
    <w:rsid w:val="00431D36"/>
    <w:rsid w:val="00431DB1"/>
    <w:rsid w:val="00431DBB"/>
    <w:rsid w:val="00431DF0"/>
    <w:rsid w:val="00431E0B"/>
    <w:rsid w:val="00431E69"/>
    <w:rsid w:val="00431E99"/>
    <w:rsid w:val="00431F3C"/>
    <w:rsid w:val="00431F97"/>
    <w:rsid w:val="00431FC1"/>
    <w:rsid w:val="00431FFB"/>
    <w:rsid w:val="00432054"/>
    <w:rsid w:val="00432082"/>
    <w:rsid w:val="004320D6"/>
    <w:rsid w:val="0043215B"/>
    <w:rsid w:val="004321B0"/>
    <w:rsid w:val="004321D8"/>
    <w:rsid w:val="00432283"/>
    <w:rsid w:val="0043228E"/>
    <w:rsid w:val="0043229A"/>
    <w:rsid w:val="0043229C"/>
    <w:rsid w:val="00432317"/>
    <w:rsid w:val="00432341"/>
    <w:rsid w:val="004323F4"/>
    <w:rsid w:val="0043244C"/>
    <w:rsid w:val="00432464"/>
    <w:rsid w:val="004324B8"/>
    <w:rsid w:val="004324E9"/>
    <w:rsid w:val="004324F9"/>
    <w:rsid w:val="0043250E"/>
    <w:rsid w:val="00432534"/>
    <w:rsid w:val="0043254E"/>
    <w:rsid w:val="00432557"/>
    <w:rsid w:val="00432591"/>
    <w:rsid w:val="00432598"/>
    <w:rsid w:val="004325EE"/>
    <w:rsid w:val="00432667"/>
    <w:rsid w:val="0043267C"/>
    <w:rsid w:val="004326F9"/>
    <w:rsid w:val="00432700"/>
    <w:rsid w:val="00432778"/>
    <w:rsid w:val="004327C1"/>
    <w:rsid w:val="004327EE"/>
    <w:rsid w:val="0043280E"/>
    <w:rsid w:val="00432864"/>
    <w:rsid w:val="00432887"/>
    <w:rsid w:val="004328D2"/>
    <w:rsid w:val="00432919"/>
    <w:rsid w:val="0043291C"/>
    <w:rsid w:val="00432933"/>
    <w:rsid w:val="004329CF"/>
    <w:rsid w:val="004329F3"/>
    <w:rsid w:val="00432A12"/>
    <w:rsid w:val="00432A86"/>
    <w:rsid w:val="00432AEA"/>
    <w:rsid w:val="00432C2F"/>
    <w:rsid w:val="00432C56"/>
    <w:rsid w:val="00432E05"/>
    <w:rsid w:val="00432E10"/>
    <w:rsid w:val="00432E6B"/>
    <w:rsid w:val="00432E8F"/>
    <w:rsid w:val="00432EAD"/>
    <w:rsid w:val="00432EE1"/>
    <w:rsid w:val="00432F06"/>
    <w:rsid w:val="00432FB3"/>
    <w:rsid w:val="00432FBF"/>
    <w:rsid w:val="00432FC5"/>
    <w:rsid w:val="00433002"/>
    <w:rsid w:val="0043306C"/>
    <w:rsid w:val="00433073"/>
    <w:rsid w:val="004330A5"/>
    <w:rsid w:val="00433137"/>
    <w:rsid w:val="004331AB"/>
    <w:rsid w:val="0043323B"/>
    <w:rsid w:val="00433249"/>
    <w:rsid w:val="0043324C"/>
    <w:rsid w:val="00433278"/>
    <w:rsid w:val="0043329D"/>
    <w:rsid w:val="004332DA"/>
    <w:rsid w:val="00433337"/>
    <w:rsid w:val="004333E4"/>
    <w:rsid w:val="004333F5"/>
    <w:rsid w:val="00433402"/>
    <w:rsid w:val="0043340F"/>
    <w:rsid w:val="00433470"/>
    <w:rsid w:val="004334B3"/>
    <w:rsid w:val="004334B5"/>
    <w:rsid w:val="004334E9"/>
    <w:rsid w:val="0043350C"/>
    <w:rsid w:val="0043355D"/>
    <w:rsid w:val="0043358F"/>
    <w:rsid w:val="004335E7"/>
    <w:rsid w:val="004336D2"/>
    <w:rsid w:val="004336F5"/>
    <w:rsid w:val="0043370D"/>
    <w:rsid w:val="00433817"/>
    <w:rsid w:val="00433932"/>
    <w:rsid w:val="00433948"/>
    <w:rsid w:val="0043394A"/>
    <w:rsid w:val="00433977"/>
    <w:rsid w:val="00433A7F"/>
    <w:rsid w:val="00433AA1"/>
    <w:rsid w:val="00433AD6"/>
    <w:rsid w:val="00433AF6"/>
    <w:rsid w:val="00433B04"/>
    <w:rsid w:val="00433B6C"/>
    <w:rsid w:val="00433BFC"/>
    <w:rsid w:val="00433C0F"/>
    <w:rsid w:val="00433C39"/>
    <w:rsid w:val="00433CAA"/>
    <w:rsid w:val="00433D22"/>
    <w:rsid w:val="00433D35"/>
    <w:rsid w:val="00433D49"/>
    <w:rsid w:val="00433D68"/>
    <w:rsid w:val="00433D84"/>
    <w:rsid w:val="00433D90"/>
    <w:rsid w:val="00433D95"/>
    <w:rsid w:val="00433DFA"/>
    <w:rsid w:val="00433E58"/>
    <w:rsid w:val="00433E9B"/>
    <w:rsid w:val="00433FDD"/>
    <w:rsid w:val="00433FF9"/>
    <w:rsid w:val="0043400D"/>
    <w:rsid w:val="00434073"/>
    <w:rsid w:val="00434091"/>
    <w:rsid w:val="0043411D"/>
    <w:rsid w:val="00434136"/>
    <w:rsid w:val="00434174"/>
    <w:rsid w:val="00434196"/>
    <w:rsid w:val="004341A9"/>
    <w:rsid w:val="00434209"/>
    <w:rsid w:val="00434295"/>
    <w:rsid w:val="004342C6"/>
    <w:rsid w:val="0043432B"/>
    <w:rsid w:val="00434337"/>
    <w:rsid w:val="00434347"/>
    <w:rsid w:val="00434409"/>
    <w:rsid w:val="00434461"/>
    <w:rsid w:val="00434476"/>
    <w:rsid w:val="0043447C"/>
    <w:rsid w:val="0043449C"/>
    <w:rsid w:val="004344BA"/>
    <w:rsid w:val="004344C5"/>
    <w:rsid w:val="00434614"/>
    <w:rsid w:val="0043463D"/>
    <w:rsid w:val="00434662"/>
    <w:rsid w:val="00434664"/>
    <w:rsid w:val="004347F3"/>
    <w:rsid w:val="00434877"/>
    <w:rsid w:val="00434887"/>
    <w:rsid w:val="004348BE"/>
    <w:rsid w:val="00434926"/>
    <w:rsid w:val="00434972"/>
    <w:rsid w:val="00434980"/>
    <w:rsid w:val="004349B2"/>
    <w:rsid w:val="004349D7"/>
    <w:rsid w:val="004349D9"/>
    <w:rsid w:val="004349EE"/>
    <w:rsid w:val="00434A13"/>
    <w:rsid w:val="00434A1B"/>
    <w:rsid w:val="00434AB4"/>
    <w:rsid w:val="00434AB5"/>
    <w:rsid w:val="00434ABC"/>
    <w:rsid w:val="00434ACE"/>
    <w:rsid w:val="00434B9B"/>
    <w:rsid w:val="00434BDD"/>
    <w:rsid w:val="00434BEA"/>
    <w:rsid w:val="00434BED"/>
    <w:rsid w:val="00434CB7"/>
    <w:rsid w:val="00434CE6"/>
    <w:rsid w:val="00434D39"/>
    <w:rsid w:val="00434D3F"/>
    <w:rsid w:val="00434D4B"/>
    <w:rsid w:val="00434D89"/>
    <w:rsid w:val="00434D8A"/>
    <w:rsid w:val="00434D9F"/>
    <w:rsid w:val="00434DBB"/>
    <w:rsid w:val="00434ED8"/>
    <w:rsid w:val="00434FAA"/>
    <w:rsid w:val="00434FB4"/>
    <w:rsid w:val="00434FBD"/>
    <w:rsid w:val="00434FE6"/>
    <w:rsid w:val="004350AF"/>
    <w:rsid w:val="00435198"/>
    <w:rsid w:val="00435280"/>
    <w:rsid w:val="00435291"/>
    <w:rsid w:val="004352A3"/>
    <w:rsid w:val="004352F4"/>
    <w:rsid w:val="00435334"/>
    <w:rsid w:val="004353D5"/>
    <w:rsid w:val="004353DA"/>
    <w:rsid w:val="004353DF"/>
    <w:rsid w:val="00435418"/>
    <w:rsid w:val="0043542B"/>
    <w:rsid w:val="00435444"/>
    <w:rsid w:val="00435589"/>
    <w:rsid w:val="004355AE"/>
    <w:rsid w:val="00435664"/>
    <w:rsid w:val="0043568E"/>
    <w:rsid w:val="0043569A"/>
    <w:rsid w:val="00435831"/>
    <w:rsid w:val="0043589E"/>
    <w:rsid w:val="0043590A"/>
    <w:rsid w:val="004359E1"/>
    <w:rsid w:val="00435A7D"/>
    <w:rsid w:val="00435A80"/>
    <w:rsid w:val="00435B16"/>
    <w:rsid w:val="00435B34"/>
    <w:rsid w:val="00435C17"/>
    <w:rsid w:val="00435CBA"/>
    <w:rsid w:val="00435CFC"/>
    <w:rsid w:val="00435D40"/>
    <w:rsid w:val="00435D46"/>
    <w:rsid w:val="00435DBD"/>
    <w:rsid w:val="00435E14"/>
    <w:rsid w:val="00435E79"/>
    <w:rsid w:val="00435ED0"/>
    <w:rsid w:val="00435EF0"/>
    <w:rsid w:val="00435F91"/>
    <w:rsid w:val="00435FAF"/>
    <w:rsid w:val="00436049"/>
    <w:rsid w:val="00436064"/>
    <w:rsid w:val="004360C6"/>
    <w:rsid w:val="0043610C"/>
    <w:rsid w:val="0043615C"/>
    <w:rsid w:val="0043617E"/>
    <w:rsid w:val="004361D8"/>
    <w:rsid w:val="00436271"/>
    <w:rsid w:val="00436274"/>
    <w:rsid w:val="0043629F"/>
    <w:rsid w:val="004362E1"/>
    <w:rsid w:val="00436320"/>
    <w:rsid w:val="00436343"/>
    <w:rsid w:val="00436354"/>
    <w:rsid w:val="004363C1"/>
    <w:rsid w:val="004363FD"/>
    <w:rsid w:val="00436497"/>
    <w:rsid w:val="0043649E"/>
    <w:rsid w:val="004364C0"/>
    <w:rsid w:val="004364F9"/>
    <w:rsid w:val="00436503"/>
    <w:rsid w:val="0043650E"/>
    <w:rsid w:val="0043654A"/>
    <w:rsid w:val="00436580"/>
    <w:rsid w:val="004365C1"/>
    <w:rsid w:val="0043665A"/>
    <w:rsid w:val="00436679"/>
    <w:rsid w:val="00436688"/>
    <w:rsid w:val="0043671C"/>
    <w:rsid w:val="0043678F"/>
    <w:rsid w:val="004367B8"/>
    <w:rsid w:val="004367F9"/>
    <w:rsid w:val="00436850"/>
    <w:rsid w:val="0043698C"/>
    <w:rsid w:val="00436A19"/>
    <w:rsid w:val="00436A7C"/>
    <w:rsid w:val="00436A97"/>
    <w:rsid w:val="00436B0A"/>
    <w:rsid w:val="00436B59"/>
    <w:rsid w:val="00436C05"/>
    <w:rsid w:val="00436C2B"/>
    <w:rsid w:val="00436C53"/>
    <w:rsid w:val="00436C5B"/>
    <w:rsid w:val="00436D6E"/>
    <w:rsid w:val="00436DA7"/>
    <w:rsid w:val="00436E01"/>
    <w:rsid w:val="00436E6E"/>
    <w:rsid w:val="00436E71"/>
    <w:rsid w:val="00436EFC"/>
    <w:rsid w:val="00436F75"/>
    <w:rsid w:val="00436FE4"/>
    <w:rsid w:val="00437041"/>
    <w:rsid w:val="0043704F"/>
    <w:rsid w:val="00437051"/>
    <w:rsid w:val="0043707C"/>
    <w:rsid w:val="0043712A"/>
    <w:rsid w:val="00437139"/>
    <w:rsid w:val="004371D2"/>
    <w:rsid w:val="004371F4"/>
    <w:rsid w:val="004371F6"/>
    <w:rsid w:val="00437261"/>
    <w:rsid w:val="004372CD"/>
    <w:rsid w:val="0043734C"/>
    <w:rsid w:val="00437373"/>
    <w:rsid w:val="0043743E"/>
    <w:rsid w:val="0043748E"/>
    <w:rsid w:val="004374B9"/>
    <w:rsid w:val="004374D2"/>
    <w:rsid w:val="0043751A"/>
    <w:rsid w:val="0043751C"/>
    <w:rsid w:val="0043754F"/>
    <w:rsid w:val="00437552"/>
    <w:rsid w:val="0043758A"/>
    <w:rsid w:val="004375DC"/>
    <w:rsid w:val="0043760A"/>
    <w:rsid w:val="004376F5"/>
    <w:rsid w:val="0043776D"/>
    <w:rsid w:val="0043779E"/>
    <w:rsid w:val="00437840"/>
    <w:rsid w:val="0043789B"/>
    <w:rsid w:val="004378A6"/>
    <w:rsid w:val="004378C0"/>
    <w:rsid w:val="00437906"/>
    <w:rsid w:val="00437907"/>
    <w:rsid w:val="00437920"/>
    <w:rsid w:val="00437954"/>
    <w:rsid w:val="00437955"/>
    <w:rsid w:val="0043799C"/>
    <w:rsid w:val="004379A1"/>
    <w:rsid w:val="004379FA"/>
    <w:rsid w:val="00437A1E"/>
    <w:rsid w:val="00437A69"/>
    <w:rsid w:val="00437A75"/>
    <w:rsid w:val="00437AA5"/>
    <w:rsid w:val="00437B5B"/>
    <w:rsid w:val="00437B60"/>
    <w:rsid w:val="00437B99"/>
    <w:rsid w:val="00437BB8"/>
    <w:rsid w:val="00437C76"/>
    <w:rsid w:val="00437C83"/>
    <w:rsid w:val="00437C9F"/>
    <w:rsid w:val="00437CA6"/>
    <w:rsid w:val="00437CBF"/>
    <w:rsid w:val="00437CC1"/>
    <w:rsid w:val="00437CF2"/>
    <w:rsid w:val="00437D35"/>
    <w:rsid w:val="00437D78"/>
    <w:rsid w:val="00437DAD"/>
    <w:rsid w:val="00437E04"/>
    <w:rsid w:val="00437E19"/>
    <w:rsid w:val="00437E3B"/>
    <w:rsid w:val="004400FE"/>
    <w:rsid w:val="0044010D"/>
    <w:rsid w:val="0044011C"/>
    <w:rsid w:val="004401FF"/>
    <w:rsid w:val="0044029A"/>
    <w:rsid w:val="0044032E"/>
    <w:rsid w:val="00440338"/>
    <w:rsid w:val="004403B0"/>
    <w:rsid w:val="004403C5"/>
    <w:rsid w:val="00440402"/>
    <w:rsid w:val="0044040C"/>
    <w:rsid w:val="00440447"/>
    <w:rsid w:val="004404BE"/>
    <w:rsid w:val="004404CE"/>
    <w:rsid w:val="004405BF"/>
    <w:rsid w:val="00440617"/>
    <w:rsid w:val="00440677"/>
    <w:rsid w:val="004406A0"/>
    <w:rsid w:val="004406D0"/>
    <w:rsid w:val="00440725"/>
    <w:rsid w:val="004407D0"/>
    <w:rsid w:val="004407D1"/>
    <w:rsid w:val="004407DA"/>
    <w:rsid w:val="0044080D"/>
    <w:rsid w:val="00440896"/>
    <w:rsid w:val="0044089F"/>
    <w:rsid w:val="004408F8"/>
    <w:rsid w:val="00440903"/>
    <w:rsid w:val="0044090D"/>
    <w:rsid w:val="0044094D"/>
    <w:rsid w:val="00440967"/>
    <w:rsid w:val="00440A1F"/>
    <w:rsid w:val="00440A8F"/>
    <w:rsid w:val="00440A9B"/>
    <w:rsid w:val="00440B96"/>
    <w:rsid w:val="00440B9E"/>
    <w:rsid w:val="00440BEB"/>
    <w:rsid w:val="00440C27"/>
    <w:rsid w:val="00440C63"/>
    <w:rsid w:val="00440C9D"/>
    <w:rsid w:val="00440CC0"/>
    <w:rsid w:val="00440CCC"/>
    <w:rsid w:val="00440CD4"/>
    <w:rsid w:val="00440CE3"/>
    <w:rsid w:val="00440CF1"/>
    <w:rsid w:val="00440D84"/>
    <w:rsid w:val="00440D8F"/>
    <w:rsid w:val="00440DA8"/>
    <w:rsid w:val="00440DA9"/>
    <w:rsid w:val="00440DCD"/>
    <w:rsid w:val="00440DEC"/>
    <w:rsid w:val="00440DF3"/>
    <w:rsid w:val="00440E5A"/>
    <w:rsid w:val="00440E8E"/>
    <w:rsid w:val="00440F65"/>
    <w:rsid w:val="00441025"/>
    <w:rsid w:val="00441044"/>
    <w:rsid w:val="004410A3"/>
    <w:rsid w:val="004411CE"/>
    <w:rsid w:val="00441201"/>
    <w:rsid w:val="0044122D"/>
    <w:rsid w:val="0044127D"/>
    <w:rsid w:val="00441307"/>
    <w:rsid w:val="00441356"/>
    <w:rsid w:val="004413C1"/>
    <w:rsid w:val="00441441"/>
    <w:rsid w:val="0044149D"/>
    <w:rsid w:val="00441509"/>
    <w:rsid w:val="00441539"/>
    <w:rsid w:val="0044158A"/>
    <w:rsid w:val="004415C3"/>
    <w:rsid w:val="0044167F"/>
    <w:rsid w:val="004416B0"/>
    <w:rsid w:val="00441789"/>
    <w:rsid w:val="004418B2"/>
    <w:rsid w:val="00441902"/>
    <w:rsid w:val="00441908"/>
    <w:rsid w:val="00441A01"/>
    <w:rsid w:val="00441A15"/>
    <w:rsid w:val="00441AAD"/>
    <w:rsid w:val="00441B82"/>
    <w:rsid w:val="00441C9C"/>
    <w:rsid w:val="00441CB1"/>
    <w:rsid w:val="00441CE2"/>
    <w:rsid w:val="00441D30"/>
    <w:rsid w:val="00441D4F"/>
    <w:rsid w:val="00441EB5"/>
    <w:rsid w:val="00441F2F"/>
    <w:rsid w:val="00441F33"/>
    <w:rsid w:val="00441F36"/>
    <w:rsid w:val="00441F40"/>
    <w:rsid w:val="00441F41"/>
    <w:rsid w:val="00441F9E"/>
    <w:rsid w:val="00441FD9"/>
    <w:rsid w:val="004420AA"/>
    <w:rsid w:val="004420EE"/>
    <w:rsid w:val="00442114"/>
    <w:rsid w:val="0044218B"/>
    <w:rsid w:val="00442203"/>
    <w:rsid w:val="00442230"/>
    <w:rsid w:val="0044228F"/>
    <w:rsid w:val="004422C9"/>
    <w:rsid w:val="004422E6"/>
    <w:rsid w:val="004422F9"/>
    <w:rsid w:val="004422FC"/>
    <w:rsid w:val="00442335"/>
    <w:rsid w:val="0044239E"/>
    <w:rsid w:val="004423BE"/>
    <w:rsid w:val="004423F3"/>
    <w:rsid w:val="00442405"/>
    <w:rsid w:val="0044252F"/>
    <w:rsid w:val="00442533"/>
    <w:rsid w:val="0044256C"/>
    <w:rsid w:val="00442597"/>
    <w:rsid w:val="004425D0"/>
    <w:rsid w:val="004426EA"/>
    <w:rsid w:val="00442744"/>
    <w:rsid w:val="0044282C"/>
    <w:rsid w:val="00442854"/>
    <w:rsid w:val="00442858"/>
    <w:rsid w:val="0044285E"/>
    <w:rsid w:val="00442871"/>
    <w:rsid w:val="0044287B"/>
    <w:rsid w:val="004428FA"/>
    <w:rsid w:val="00442A42"/>
    <w:rsid w:val="00442A44"/>
    <w:rsid w:val="00442AAC"/>
    <w:rsid w:val="00442AE9"/>
    <w:rsid w:val="00442B3C"/>
    <w:rsid w:val="00442B65"/>
    <w:rsid w:val="00442B75"/>
    <w:rsid w:val="00442B89"/>
    <w:rsid w:val="00442BDD"/>
    <w:rsid w:val="00442C93"/>
    <w:rsid w:val="00442C94"/>
    <w:rsid w:val="00442CA2"/>
    <w:rsid w:val="00442CDE"/>
    <w:rsid w:val="00442D02"/>
    <w:rsid w:val="00442D11"/>
    <w:rsid w:val="00442DF3"/>
    <w:rsid w:val="00442E17"/>
    <w:rsid w:val="00442E20"/>
    <w:rsid w:val="00442E5D"/>
    <w:rsid w:val="00442E68"/>
    <w:rsid w:val="00442ED2"/>
    <w:rsid w:val="00442F43"/>
    <w:rsid w:val="00442F6A"/>
    <w:rsid w:val="00442FBE"/>
    <w:rsid w:val="00443122"/>
    <w:rsid w:val="0044331D"/>
    <w:rsid w:val="00443347"/>
    <w:rsid w:val="0044335C"/>
    <w:rsid w:val="004433A2"/>
    <w:rsid w:val="004433BC"/>
    <w:rsid w:val="004433DF"/>
    <w:rsid w:val="004433FD"/>
    <w:rsid w:val="00443463"/>
    <w:rsid w:val="004434BB"/>
    <w:rsid w:val="004434BD"/>
    <w:rsid w:val="004435AF"/>
    <w:rsid w:val="004435ED"/>
    <w:rsid w:val="00443618"/>
    <w:rsid w:val="0044363E"/>
    <w:rsid w:val="00443689"/>
    <w:rsid w:val="0044369E"/>
    <w:rsid w:val="004436BA"/>
    <w:rsid w:val="0044370D"/>
    <w:rsid w:val="00443724"/>
    <w:rsid w:val="00443747"/>
    <w:rsid w:val="004437A3"/>
    <w:rsid w:val="004437F4"/>
    <w:rsid w:val="004437FA"/>
    <w:rsid w:val="00443818"/>
    <w:rsid w:val="004438B0"/>
    <w:rsid w:val="004438C5"/>
    <w:rsid w:val="004438E6"/>
    <w:rsid w:val="004438F4"/>
    <w:rsid w:val="00443932"/>
    <w:rsid w:val="004439A5"/>
    <w:rsid w:val="00443A75"/>
    <w:rsid w:val="00443A84"/>
    <w:rsid w:val="00443B7E"/>
    <w:rsid w:val="00443BE1"/>
    <w:rsid w:val="00443C34"/>
    <w:rsid w:val="00443C5B"/>
    <w:rsid w:val="00443C8B"/>
    <w:rsid w:val="00443D5C"/>
    <w:rsid w:val="00443E15"/>
    <w:rsid w:val="00443E2F"/>
    <w:rsid w:val="00443EB8"/>
    <w:rsid w:val="00443ED0"/>
    <w:rsid w:val="00443F4E"/>
    <w:rsid w:val="00444017"/>
    <w:rsid w:val="00444054"/>
    <w:rsid w:val="004440FB"/>
    <w:rsid w:val="0044410A"/>
    <w:rsid w:val="00444134"/>
    <w:rsid w:val="00444252"/>
    <w:rsid w:val="004442D2"/>
    <w:rsid w:val="00444319"/>
    <w:rsid w:val="0044433B"/>
    <w:rsid w:val="0044436B"/>
    <w:rsid w:val="00444478"/>
    <w:rsid w:val="00444513"/>
    <w:rsid w:val="00444516"/>
    <w:rsid w:val="00444532"/>
    <w:rsid w:val="0044460E"/>
    <w:rsid w:val="00444634"/>
    <w:rsid w:val="0044467B"/>
    <w:rsid w:val="004446F7"/>
    <w:rsid w:val="00444726"/>
    <w:rsid w:val="0044475D"/>
    <w:rsid w:val="004447BE"/>
    <w:rsid w:val="0044489B"/>
    <w:rsid w:val="004448B6"/>
    <w:rsid w:val="004448CC"/>
    <w:rsid w:val="00444900"/>
    <w:rsid w:val="00444907"/>
    <w:rsid w:val="0044497B"/>
    <w:rsid w:val="00444B14"/>
    <w:rsid w:val="00444B37"/>
    <w:rsid w:val="00444BB8"/>
    <w:rsid w:val="00444BBF"/>
    <w:rsid w:val="00444BC6"/>
    <w:rsid w:val="00444C4D"/>
    <w:rsid w:val="00444CCA"/>
    <w:rsid w:val="00444CCB"/>
    <w:rsid w:val="00444CDB"/>
    <w:rsid w:val="00444D37"/>
    <w:rsid w:val="00444D69"/>
    <w:rsid w:val="00444DCA"/>
    <w:rsid w:val="00444DD0"/>
    <w:rsid w:val="00444DEC"/>
    <w:rsid w:val="00444E32"/>
    <w:rsid w:val="00444E77"/>
    <w:rsid w:val="00444E9C"/>
    <w:rsid w:val="00444F98"/>
    <w:rsid w:val="00444FBA"/>
    <w:rsid w:val="00445013"/>
    <w:rsid w:val="00445054"/>
    <w:rsid w:val="004451D2"/>
    <w:rsid w:val="00445234"/>
    <w:rsid w:val="0044525E"/>
    <w:rsid w:val="004452A0"/>
    <w:rsid w:val="004452B2"/>
    <w:rsid w:val="004452FA"/>
    <w:rsid w:val="0044531C"/>
    <w:rsid w:val="00445356"/>
    <w:rsid w:val="0044536E"/>
    <w:rsid w:val="004453DD"/>
    <w:rsid w:val="00445486"/>
    <w:rsid w:val="004454C5"/>
    <w:rsid w:val="00445516"/>
    <w:rsid w:val="00445573"/>
    <w:rsid w:val="00445581"/>
    <w:rsid w:val="00445589"/>
    <w:rsid w:val="004455BE"/>
    <w:rsid w:val="00445645"/>
    <w:rsid w:val="00445657"/>
    <w:rsid w:val="004456A2"/>
    <w:rsid w:val="004456AF"/>
    <w:rsid w:val="004456F9"/>
    <w:rsid w:val="00445701"/>
    <w:rsid w:val="00445709"/>
    <w:rsid w:val="0044571C"/>
    <w:rsid w:val="00445723"/>
    <w:rsid w:val="004457E5"/>
    <w:rsid w:val="00445800"/>
    <w:rsid w:val="00445829"/>
    <w:rsid w:val="004458AC"/>
    <w:rsid w:val="004458C4"/>
    <w:rsid w:val="00445922"/>
    <w:rsid w:val="00445953"/>
    <w:rsid w:val="0044595A"/>
    <w:rsid w:val="00445969"/>
    <w:rsid w:val="004459C3"/>
    <w:rsid w:val="004459EC"/>
    <w:rsid w:val="00445A12"/>
    <w:rsid w:val="00445A86"/>
    <w:rsid w:val="00445ACD"/>
    <w:rsid w:val="00445B11"/>
    <w:rsid w:val="00445B45"/>
    <w:rsid w:val="00445B61"/>
    <w:rsid w:val="00445BB1"/>
    <w:rsid w:val="00445BC0"/>
    <w:rsid w:val="00445C78"/>
    <w:rsid w:val="00445D00"/>
    <w:rsid w:val="00445D4A"/>
    <w:rsid w:val="00445D9D"/>
    <w:rsid w:val="00445DA3"/>
    <w:rsid w:val="00445DCA"/>
    <w:rsid w:val="00445DF4"/>
    <w:rsid w:val="00445E19"/>
    <w:rsid w:val="00445EB8"/>
    <w:rsid w:val="00445EEF"/>
    <w:rsid w:val="00445F42"/>
    <w:rsid w:val="00445FAC"/>
    <w:rsid w:val="0044600D"/>
    <w:rsid w:val="00446019"/>
    <w:rsid w:val="00446094"/>
    <w:rsid w:val="004460B4"/>
    <w:rsid w:val="004460BE"/>
    <w:rsid w:val="004461EB"/>
    <w:rsid w:val="0044630A"/>
    <w:rsid w:val="00446333"/>
    <w:rsid w:val="00446422"/>
    <w:rsid w:val="004464C1"/>
    <w:rsid w:val="004464D6"/>
    <w:rsid w:val="004464EB"/>
    <w:rsid w:val="00446664"/>
    <w:rsid w:val="0044670F"/>
    <w:rsid w:val="00446757"/>
    <w:rsid w:val="00446762"/>
    <w:rsid w:val="004467A4"/>
    <w:rsid w:val="004467F6"/>
    <w:rsid w:val="00446855"/>
    <w:rsid w:val="0044686D"/>
    <w:rsid w:val="00446879"/>
    <w:rsid w:val="004468EE"/>
    <w:rsid w:val="00446910"/>
    <w:rsid w:val="00446917"/>
    <w:rsid w:val="0044696C"/>
    <w:rsid w:val="004469F5"/>
    <w:rsid w:val="00446A79"/>
    <w:rsid w:val="00446AD0"/>
    <w:rsid w:val="00446B43"/>
    <w:rsid w:val="00446BB6"/>
    <w:rsid w:val="00446C75"/>
    <w:rsid w:val="00446CAB"/>
    <w:rsid w:val="00446CCF"/>
    <w:rsid w:val="00446CF1"/>
    <w:rsid w:val="00446D56"/>
    <w:rsid w:val="00446DD3"/>
    <w:rsid w:val="00446E42"/>
    <w:rsid w:val="00446E5D"/>
    <w:rsid w:val="00446E85"/>
    <w:rsid w:val="00446E9E"/>
    <w:rsid w:val="00446EDD"/>
    <w:rsid w:val="00446F28"/>
    <w:rsid w:val="00446FCB"/>
    <w:rsid w:val="00446FF4"/>
    <w:rsid w:val="0044701C"/>
    <w:rsid w:val="0044708A"/>
    <w:rsid w:val="0044708E"/>
    <w:rsid w:val="004470BC"/>
    <w:rsid w:val="004470BF"/>
    <w:rsid w:val="00447138"/>
    <w:rsid w:val="004471CE"/>
    <w:rsid w:val="004471DD"/>
    <w:rsid w:val="00447201"/>
    <w:rsid w:val="004472BD"/>
    <w:rsid w:val="00447312"/>
    <w:rsid w:val="00447393"/>
    <w:rsid w:val="004473A1"/>
    <w:rsid w:val="00447461"/>
    <w:rsid w:val="00447504"/>
    <w:rsid w:val="004475C4"/>
    <w:rsid w:val="00447622"/>
    <w:rsid w:val="00447643"/>
    <w:rsid w:val="00447652"/>
    <w:rsid w:val="00447683"/>
    <w:rsid w:val="0044770F"/>
    <w:rsid w:val="0044774E"/>
    <w:rsid w:val="004477D4"/>
    <w:rsid w:val="00447894"/>
    <w:rsid w:val="0044793D"/>
    <w:rsid w:val="00447956"/>
    <w:rsid w:val="0044796E"/>
    <w:rsid w:val="0044799F"/>
    <w:rsid w:val="004479E2"/>
    <w:rsid w:val="00447A6C"/>
    <w:rsid w:val="00447AD0"/>
    <w:rsid w:val="00447B48"/>
    <w:rsid w:val="00447BED"/>
    <w:rsid w:val="00447BEF"/>
    <w:rsid w:val="00447C65"/>
    <w:rsid w:val="00447CCF"/>
    <w:rsid w:val="00447E22"/>
    <w:rsid w:val="00447F39"/>
    <w:rsid w:val="00447F4B"/>
    <w:rsid w:val="00447F61"/>
    <w:rsid w:val="00447FA6"/>
    <w:rsid w:val="00447FB4"/>
    <w:rsid w:val="00447FF5"/>
    <w:rsid w:val="00450018"/>
    <w:rsid w:val="004500BB"/>
    <w:rsid w:val="004500F7"/>
    <w:rsid w:val="00450127"/>
    <w:rsid w:val="00450145"/>
    <w:rsid w:val="00450174"/>
    <w:rsid w:val="00450177"/>
    <w:rsid w:val="00450194"/>
    <w:rsid w:val="004501C8"/>
    <w:rsid w:val="00450277"/>
    <w:rsid w:val="004502FE"/>
    <w:rsid w:val="0045036C"/>
    <w:rsid w:val="004503F5"/>
    <w:rsid w:val="00450448"/>
    <w:rsid w:val="004504B2"/>
    <w:rsid w:val="004504B8"/>
    <w:rsid w:val="004504D3"/>
    <w:rsid w:val="004504EC"/>
    <w:rsid w:val="0045058D"/>
    <w:rsid w:val="004505F5"/>
    <w:rsid w:val="00450671"/>
    <w:rsid w:val="00450688"/>
    <w:rsid w:val="004506B9"/>
    <w:rsid w:val="00450717"/>
    <w:rsid w:val="0045071F"/>
    <w:rsid w:val="0045076A"/>
    <w:rsid w:val="0045076B"/>
    <w:rsid w:val="00450779"/>
    <w:rsid w:val="004507C3"/>
    <w:rsid w:val="004507D5"/>
    <w:rsid w:val="00450812"/>
    <w:rsid w:val="004508EF"/>
    <w:rsid w:val="004508F0"/>
    <w:rsid w:val="0045090C"/>
    <w:rsid w:val="0045094B"/>
    <w:rsid w:val="0045094E"/>
    <w:rsid w:val="00450968"/>
    <w:rsid w:val="0045096A"/>
    <w:rsid w:val="0045098F"/>
    <w:rsid w:val="00450995"/>
    <w:rsid w:val="004509AF"/>
    <w:rsid w:val="004509B0"/>
    <w:rsid w:val="004509CD"/>
    <w:rsid w:val="00450A4F"/>
    <w:rsid w:val="00450AB3"/>
    <w:rsid w:val="00450B09"/>
    <w:rsid w:val="00450C21"/>
    <w:rsid w:val="00450C41"/>
    <w:rsid w:val="00450C45"/>
    <w:rsid w:val="00450C7A"/>
    <w:rsid w:val="00450CDB"/>
    <w:rsid w:val="00450D34"/>
    <w:rsid w:val="00450D9E"/>
    <w:rsid w:val="00450E3E"/>
    <w:rsid w:val="00450E42"/>
    <w:rsid w:val="00450F1A"/>
    <w:rsid w:val="00450F83"/>
    <w:rsid w:val="00450FD3"/>
    <w:rsid w:val="0045104F"/>
    <w:rsid w:val="004510A3"/>
    <w:rsid w:val="0045113B"/>
    <w:rsid w:val="00451251"/>
    <w:rsid w:val="00451289"/>
    <w:rsid w:val="0045131A"/>
    <w:rsid w:val="00451364"/>
    <w:rsid w:val="0045138B"/>
    <w:rsid w:val="004513AD"/>
    <w:rsid w:val="004513C1"/>
    <w:rsid w:val="004513EC"/>
    <w:rsid w:val="004513F6"/>
    <w:rsid w:val="004513FA"/>
    <w:rsid w:val="00451404"/>
    <w:rsid w:val="00451433"/>
    <w:rsid w:val="00451453"/>
    <w:rsid w:val="00451455"/>
    <w:rsid w:val="00451517"/>
    <w:rsid w:val="00451592"/>
    <w:rsid w:val="0045159A"/>
    <w:rsid w:val="004515A4"/>
    <w:rsid w:val="004515D6"/>
    <w:rsid w:val="00451611"/>
    <w:rsid w:val="00451645"/>
    <w:rsid w:val="004516E6"/>
    <w:rsid w:val="004516F6"/>
    <w:rsid w:val="00451759"/>
    <w:rsid w:val="004517D6"/>
    <w:rsid w:val="00451820"/>
    <w:rsid w:val="00451859"/>
    <w:rsid w:val="00451948"/>
    <w:rsid w:val="00451A43"/>
    <w:rsid w:val="00451A55"/>
    <w:rsid w:val="00451AA3"/>
    <w:rsid w:val="00451B0E"/>
    <w:rsid w:val="00451B30"/>
    <w:rsid w:val="00451B6F"/>
    <w:rsid w:val="00451BEE"/>
    <w:rsid w:val="00451C34"/>
    <w:rsid w:val="00451D63"/>
    <w:rsid w:val="00451D7F"/>
    <w:rsid w:val="00451DC1"/>
    <w:rsid w:val="00451DDA"/>
    <w:rsid w:val="00451DDF"/>
    <w:rsid w:val="00451DFB"/>
    <w:rsid w:val="00451E73"/>
    <w:rsid w:val="00451EF4"/>
    <w:rsid w:val="00451F14"/>
    <w:rsid w:val="00451F29"/>
    <w:rsid w:val="00451F5B"/>
    <w:rsid w:val="00451F5F"/>
    <w:rsid w:val="00452069"/>
    <w:rsid w:val="00452078"/>
    <w:rsid w:val="004520F5"/>
    <w:rsid w:val="004521E9"/>
    <w:rsid w:val="004521EA"/>
    <w:rsid w:val="00452211"/>
    <w:rsid w:val="00452314"/>
    <w:rsid w:val="00452371"/>
    <w:rsid w:val="004523E8"/>
    <w:rsid w:val="00452418"/>
    <w:rsid w:val="00452420"/>
    <w:rsid w:val="0045242A"/>
    <w:rsid w:val="00452438"/>
    <w:rsid w:val="0045248D"/>
    <w:rsid w:val="004524C9"/>
    <w:rsid w:val="004524DB"/>
    <w:rsid w:val="00452578"/>
    <w:rsid w:val="004525A3"/>
    <w:rsid w:val="004525BD"/>
    <w:rsid w:val="00452692"/>
    <w:rsid w:val="004526A6"/>
    <w:rsid w:val="004526BD"/>
    <w:rsid w:val="004526FD"/>
    <w:rsid w:val="00452788"/>
    <w:rsid w:val="004527CA"/>
    <w:rsid w:val="0045296D"/>
    <w:rsid w:val="004529F6"/>
    <w:rsid w:val="00452A45"/>
    <w:rsid w:val="00452A64"/>
    <w:rsid w:val="00452A6A"/>
    <w:rsid w:val="00452AB5"/>
    <w:rsid w:val="00452B00"/>
    <w:rsid w:val="00452B6D"/>
    <w:rsid w:val="00452BCE"/>
    <w:rsid w:val="00452BDB"/>
    <w:rsid w:val="00452BDC"/>
    <w:rsid w:val="00452C4F"/>
    <w:rsid w:val="00452CFC"/>
    <w:rsid w:val="00452DDF"/>
    <w:rsid w:val="00452E95"/>
    <w:rsid w:val="00452F01"/>
    <w:rsid w:val="00452F57"/>
    <w:rsid w:val="00452F59"/>
    <w:rsid w:val="0045300A"/>
    <w:rsid w:val="004530D4"/>
    <w:rsid w:val="004530E3"/>
    <w:rsid w:val="00453157"/>
    <w:rsid w:val="00453172"/>
    <w:rsid w:val="00453173"/>
    <w:rsid w:val="0045321B"/>
    <w:rsid w:val="00453227"/>
    <w:rsid w:val="0045328C"/>
    <w:rsid w:val="00453299"/>
    <w:rsid w:val="00453322"/>
    <w:rsid w:val="0045332E"/>
    <w:rsid w:val="0045334E"/>
    <w:rsid w:val="00453383"/>
    <w:rsid w:val="004533BE"/>
    <w:rsid w:val="004534F7"/>
    <w:rsid w:val="004534FB"/>
    <w:rsid w:val="0045353F"/>
    <w:rsid w:val="0045355C"/>
    <w:rsid w:val="00453563"/>
    <w:rsid w:val="0045356C"/>
    <w:rsid w:val="004535CC"/>
    <w:rsid w:val="004536AE"/>
    <w:rsid w:val="004536C3"/>
    <w:rsid w:val="00453752"/>
    <w:rsid w:val="0045391D"/>
    <w:rsid w:val="00453991"/>
    <w:rsid w:val="004539C2"/>
    <w:rsid w:val="00453A2E"/>
    <w:rsid w:val="00453B5D"/>
    <w:rsid w:val="00453B6D"/>
    <w:rsid w:val="00453BDD"/>
    <w:rsid w:val="00453C97"/>
    <w:rsid w:val="00453D99"/>
    <w:rsid w:val="00453DDD"/>
    <w:rsid w:val="00453E71"/>
    <w:rsid w:val="00453E76"/>
    <w:rsid w:val="00453EB9"/>
    <w:rsid w:val="00453ED5"/>
    <w:rsid w:val="00453EF1"/>
    <w:rsid w:val="00453F84"/>
    <w:rsid w:val="00453FB2"/>
    <w:rsid w:val="00453FC1"/>
    <w:rsid w:val="00453FE6"/>
    <w:rsid w:val="004540BA"/>
    <w:rsid w:val="004540C5"/>
    <w:rsid w:val="004540C7"/>
    <w:rsid w:val="00454181"/>
    <w:rsid w:val="0045419B"/>
    <w:rsid w:val="0045419F"/>
    <w:rsid w:val="00454252"/>
    <w:rsid w:val="00454265"/>
    <w:rsid w:val="004542BA"/>
    <w:rsid w:val="0045432B"/>
    <w:rsid w:val="004543A8"/>
    <w:rsid w:val="004543A9"/>
    <w:rsid w:val="004543CA"/>
    <w:rsid w:val="00454428"/>
    <w:rsid w:val="00454436"/>
    <w:rsid w:val="00454470"/>
    <w:rsid w:val="004544DD"/>
    <w:rsid w:val="00454580"/>
    <w:rsid w:val="004545A9"/>
    <w:rsid w:val="004545BA"/>
    <w:rsid w:val="004545BF"/>
    <w:rsid w:val="004545CA"/>
    <w:rsid w:val="004545CF"/>
    <w:rsid w:val="004545E0"/>
    <w:rsid w:val="00454615"/>
    <w:rsid w:val="00454616"/>
    <w:rsid w:val="00454630"/>
    <w:rsid w:val="0045463A"/>
    <w:rsid w:val="00454680"/>
    <w:rsid w:val="00454687"/>
    <w:rsid w:val="004546A5"/>
    <w:rsid w:val="004546DD"/>
    <w:rsid w:val="004546E5"/>
    <w:rsid w:val="004546F9"/>
    <w:rsid w:val="00454716"/>
    <w:rsid w:val="0045473A"/>
    <w:rsid w:val="00454760"/>
    <w:rsid w:val="00454785"/>
    <w:rsid w:val="00454828"/>
    <w:rsid w:val="00454874"/>
    <w:rsid w:val="0045491A"/>
    <w:rsid w:val="0045496B"/>
    <w:rsid w:val="00454A50"/>
    <w:rsid w:val="00454AB2"/>
    <w:rsid w:val="00454AE3"/>
    <w:rsid w:val="00454AF7"/>
    <w:rsid w:val="00454B47"/>
    <w:rsid w:val="00454BC6"/>
    <w:rsid w:val="00454BF6"/>
    <w:rsid w:val="00454C2A"/>
    <w:rsid w:val="00454C32"/>
    <w:rsid w:val="00454C64"/>
    <w:rsid w:val="00454C7E"/>
    <w:rsid w:val="00454D23"/>
    <w:rsid w:val="00454D75"/>
    <w:rsid w:val="00454F2E"/>
    <w:rsid w:val="00454FB7"/>
    <w:rsid w:val="00455038"/>
    <w:rsid w:val="004550E7"/>
    <w:rsid w:val="0045511D"/>
    <w:rsid w:val="00455130"/>
    <w:rsid w:val="004551B4"/>
    <w:rsid w:val="00455205"/>
    <w:rsid w:val="00455245"/>
    <w:rsid w:val="00455255"/>
    <w:rsid w:val="00455263"/>
    <w:rsid w:val="00455266"/>
    <w:rsid w:val="0045530D"/>
    <w:rsid w:val="004553F1"/>
    <w:rsid w:val="004554A7"/>
    <w:rsid w:val="00455506"/>
    <w:rsid w:val="0045553B"/>
    <w:rsid w:val="00455559"/>
    <w:rsid w:val="004555ED"/>
    <w:rsid w:val="00455612"/>
    <w:rsid w:val="0045561B"/>
    <w:rsid w:val="0045570F"/>
    <w:rsid w:val="00455710"/>
    <w:rsid w:val="0045576C"/>
    <w:rsid w:val="00455772"/>
    <w:rsid w:val="0045584C"/>
    <w:rsid w:val="00455854"/>
    <w:rsid w:val="004558E5"/>
    <w:rsid w:val="004558F1"/>
    <w:rsid w:val="004558FE"/>
    <w:rsid w:val="0045590F"/>
    <w:rsid w:val="0045596A"/>
    <w:rsid w:val="004559F1"/>
    <w:rsid w:val="00455AA7"/>
    <w:rsid w:val="00455AAF"/>
    <w:rsid w:val="00455ADE"/>
    <w:rsid w:val="00455AFF"/>
    <w:rsid w:val="00455B59"/>
    <w:rsid w:val="00455C5D"/>
    <w:rsid w:val="00455C94"/>
    <w:rsid w:val="00455CA8"/>
    <w:rsid w:val="00455CC2"/>
    <w:rsid w:val="00455CF5"/>
    <w:rsid w:val="00455D40"/>
    <w:rsid w:val="00455D69"/>
    <w:rsid w:val="00455D6A"/>
    <w:rsid w:val="00455DD0"/>
    <w:rsid w:val="00455DD8"/>
    <w:rsid w:val="00455DEA"/>
    <w:rsid w:val="00455E15"/>
    <w:rsid w:val="00455E8F"/>
    <w:rsid w:val="00455E9F"/>
    <w:rsid w:val="00455EAC"/>
    <w:rsid w:val="00455EBD"/>
    <w:rsid w:val="00455EF3"/>
    <w:rsid w:val="00455F92"/>
    <w:rsid w:val="00456046"/>
    <w:rsid w:val="0045604B"/>
    <w:rsid w:val="0045606C"/>
    <w:rsid w:val="00456087"/>
    <w:rsid w:val="00456088"/>
    <w:rsid w:val="004560B8"/>
    <w:rsid w:val="004561A7"/>
    <w:rsid w:val="004561E2"/>
    <w:rsid w:val="00456279"/>
    <w:rsid w:val="0045628E"/>
    <w:rsid w:val="004562AF"/>
    <w:rsid w:val="004562E9"/>
    <w:rsid w:val="00456356"/>
    <w:rsid w:val="0045638C"/>
    <w:rsid w:val="004563ED"/>
    <w:rsid w:val="00456444"/>
    <w:rsid w:val="00456490"/>
    <w:rsid w:val="004564D4"/>
    <w:rsid w:val="004564E4"/>
    <w:rsid w:val="00456513"/>
    <w:rsid w:val="00456545"/>
    <w:rsid w:val="00456555"/>
    <w:rsid w:val="00456596"/>
    <w:rsid w:val="00456622"/>
    <w:rsid w:val="00456677"/>
    <w:rsid w:val="00456682"/>
    <w:rsid w:val="0045668F"/>
    <w:rsid w:val="004566D4"/>
    <w:rsid w:val="00456702"/>
    <w:rsid w:val="00456803"/>
    <w:rsid w:val="00456893"/>
    <w:rsid w:val="0045689D"/>
    <w:rsid w:val="00456AD4"/>
    <w:rsid w:val="00456B18"/>
    <w:rsid w:val="00456B7E"/>
    <w:rsid w:val="00456B89"/>
    <w:rsid w:val="00456BF0"/>
    <w:rsid w:val="00456C19"/>
    <w:rsid w:val="00456C38"/>
    <w:rsid w:val="00456C47"/>
    <w:rsid w:val="00456C68"/>
    <w:rsid w:val="00456C6B"/>
    <w:rsid w:val="00456CAB"/>
    <w:rsid w:val="00456CD2"/>
    <w:rsid w:val="00456D6B"/>
    <w:rsid w:val="00456D79"/>
    <w:rsid w:val="00456E17"/>
    <w:rsid w:val="00456E4A"/>
    <w:rsid w:val="00456F57"/>
    <w:rsid w:val="00456F6D"/>
    <w:rsid w:val="00456F87"/>
    <w:rsid w:val="00456FC5"/>
    <w:rsid w:val="00456FDC"/>
    <w:rsid w:val="00457040"/>
    <w:rsid w:val="00457051"/>
    <w:rsid w:val="004570DD"/>
    <w:rsid w:val="00457160"/>
    <w:rsid w:val="00457170"/>
    <w:rsid w:val="00457182"/>
    <w:rsid w:val="00457185"/>
    <w:rsid w:val="00457198"/>
    <w:rsid w:val="004571DF"/>
    <w:rsid w:val="0045721E"/>
    <w:rsid w:val="00457221"/>
    <w:rsid w:val="00457266"/>
    <w:rsid w:val="0045728C"/>
    <w:rsid w:val="0045728D"/>
    <w:rsid w:val="004572A6"/>
    <w:rsid w:val="004572B0"/>
    <w:rsid w:val="004572D6"/>
    <w:rsid w:val="00457300"/>
    <w:rsid w:val="00457305"/>
    <w:rsid w:val="0045733B"/>
    <w:rsid w:val="0045734D"/>
    <w:rsid w:val="00457382"/>
    <w:rsid w:val="00457391"/>
    <w:rsid w:val="004573C3"/>
    <w:rsid w:val="00457474"/>
    <w:rsid w:val="00457496"/>
    <w:rsid w:val="004574FC"/>
    <w:rsid w:val="00457501"/>
    <w:rsid w:val="00457523"/>
    <w:rsid w:val="004575BD"/>
    <w:rsid w:val="004575E7"/>
    <w:rsid w:val="0045766D"/>
    <w:rsid w:val="004576C8"/>
    <w:rsid w:val="004577AF"/>
    <w:rsid w:val="004578EB"/>
    <w:rsid w:val="004579AB"/>
    <w:rsid w:val="00457A72"/>
    <w:rsid w:val="00457AF4"/>
    <w:rsid w:val="00457B0B"/>
    <w:rsid w:val="00457C53"/>
    <w:rsid w:val="00457C99"/>
    <w:rsid w:val="00457CC2"/>
    <w:rsid w:val="00457D18"/>
    <w:rsid w:val="00457D80"/>
    <w:rsid w:val="00457DB3"/>
    <w:rsid w:val="00457DC6"/>
    <w:rsid w:val="00457DED"/>
    <w:rsid w:val="00457E5F"/>
    <w:rsid w:val="00457E8C"/>
    <w:rsid w:val="00457EAD"/>
    <w:rsid w:val="00457EFF"/>
    <w:rsid w:val="00457F47"/>
    <w:rsid w:val="00457F64"/>
    <w:rsid w:val="00457FC4"/>
    <w:rsid w:val="0046000A"/>
    <w:rsid w:val="00460042"/>
    <w:rsid w:val="0046008C"/>
    <w:rsid w:val="004600A4"/>
    <w:rsid w:val="004600BF"/>
    <w:rsid w:val="0046016B"/>
    <w:rsid w:val="004601E2"/>
    <w:rsid w:val="0046022C"/>
    <w:rsid w:val="00460265"/>
    <w:rsid w:val="00460275"/>
    <w:rsid w:val="004602CD"/>
    <w:rsid w:val="0046031C"/>
    <w:rsid w:val="00460392"/>
    <w:rsid w:val="004603B2"/>
    <w:rsid w:val="004603F0"/>
    <w:rsid w:val="00460400"/>
    <w:rsid w:val="00460431"/>
    <w:rsid w:val="00460437"/>
    <w:rsid w:val="0046047F"/>
    <w:rsid w:val="0046048F"/>
    <w:rsid w:val="0046049A"/>
    <w:rsid w:val="004604ED"/>
    <w:rsid w:val="0046050A"/>
    <w:rsid w:val="00460593"/>
    <w:rsid w:val="004605C4"/>
    <w:rsid w:val="0046063A"/>
    <w:rsid w:val="0046069B"/>
    <w:rsid w:val="004607D7"/>
    <w:rsid w:val="0046082B"/>
    <w:rsid w:val="004608A0"/>
    <w:rsid w:val="004608A1"/>
    <w:rsid w:val="0046095C"/>
    <w:rsid w:val="004609B1"/>
    <w:rsid w:val="004609BC"/>
    <w:rsid w:val="004609C4"/>
    <w:rsid w:val="004609CA"/>
    <w:rsid w:val="00460A6A"/>
    <w:rsid w:val="00460A70"/>
    <w:rsid w:val="00460A96"/>
    <w:rsid w:val="00460AA6"/>
    <w:rsid w:val="00460AA7"/>
    <w:rsid w:val="00460B1F"/>
    <w:rsid w:val="00460B40"/>
    <w:rsid w:val="00460B51"/>
    <w:rsid w:val="00460B83"/>
    <w:rsid w:val="00460C63"/>
    <w:rsid w:val="00460C67"/>
    <w:rsid w:val="00460C8B"/>
    <w:rsid w:val="00460CFA"/>
    <w:rsid w:val="00460D06"/>
    <w:rsid w:val="00460D7E"/>
    <w:rsid w:val="00460DD4"/>
    <w:rsid w:val="00460DDB"/>
    <w:rsid w:val="00460DEB"/>
    <w:rsid w:val="00460E23"/>
    <w:rsid w:val="00460E35"/>
    <w:rsid w:val="00460E7F"/>
    <w:rsid w:val="00460EB9"/>
    <w:rsid w:val="00460EC1"/>
    <w:rsid w:val="00460ED3"/>
    <w:rsid w:val="00460F16"/>
    <w:rsid w:val="00460F97"/>
    <w:rsid w:val="0046109B"/>
    <w:rsid w:val="004610EA"/>
    <w:rsid w:val="0046114C"/>
    <w:rsid w:val="00461171"/>
    <w:rsid w:val="0046118F"/>
    <w:rsid w:val="004611CA"/>
    <w:rsid w:val="004612D6"/>
    <w:rsid w:val="00461330"/>
    <w:rsid w:val="00461340"/>
    <w:rsid w:val="00461373"/>
    <w:rsid w:val="004613B1"/>
    <w:rsid w:val="004613C9"/>
    <w:rsid w:val="00461421"/>
    <w:rsid w:val="00461437"/>
    <w:rsid w:val="00461444"/>
    <w:rsid w:val="004614B1"/>
    <w:rsid w:val="004615D0"/>
    <w:rsid w:val="0046163D"/>
    <w:rsid w:val="004616A1"/>
    <w:rsid w:val="00461721"/>
    <w:rsid w:val="004617A4"/>
    <w:rsid w:val="004617CB"/>
    <w:rsid w:val="004617F6"/>
    <w:rsid w:val="00461821"/>
    <w:rsid w:val="0046185E"/>
    <w:rsid w:val="00461884"/>
    <w:rsid w:val="0046188A"/>
    <w:rsid w:val="004618CB"/>
    <w:rsid w:val="00461904"/>
    <w:rsid w:val="0046195A"/>
    <w:rsid w:val="004619BB"/>
    <w:rsid w:val="00461A07"/>
    <w:rsid w:val="00461A42"/>
    <w:rsid w:val="00461A9F"/>
    <w:rsid w:val="00461ACB"/>
    <w:rsid w:val="00461AED"/>
    <w:rsid w:val="00461B9B"/>
    <w:rsid w:val="00461C42"/>
    <w:rsid w:val="00461C51"/>
    <w:rsid w:val="00461CAF"/>
    <w:rsid w:val="00461CC8"/>
    <w:rsid w:val="00461CE9"/>
    <w:rsid w:val="00461D4D"/>
    <w:rsid w:val="00461D4E"/>
    <w:rsid w:val="00461DF8"/>
    <w:rsid w:val="00461E0E"/>
    <w:rsid w:val="00461F87"/>
    <w:rsid w:val="00461FC4"/>
    <w:rsid w:val="00461FEA"/>
    <w:rsid w:val="00462048"/>
    <w:rsid w:val="00462127"/>
    <w:rsid w:val="00462135"/>
    <w:rsid w:val="0046215E"/>
    <w:rsid w:val="00462177"/>
    <w:rsid w:val="0046220E"/>
    <w:rsid w:val="00462221"/>
    <w:rsid w:val="00462229"/>
    <w:rsid w:val="0046232F"/>
    <w:rsid w:val="004623D9"/>
    <w:rsid w:val="004623ED"/>
    <w:rsid w:val="00462433"/>
    <w:rsid w:val="00462492"/>
    <w:rsid w:val="0046254A"/>
    <w:rsid w:val="004625B9"/>
    <w:rsid w:val="004625D2"/>
    <w:rsid w:val="004625F9"/>
    <w:rsid w:val="00462620"/>
    <w:rsid w:val="0046264C"/>
    <w:rsid w:val="0046267F"/>
    <w:rsid w:val="004626FE"/>
    <w:rsid w:val="00462710"/>
    <w:rsid w:val="0046272F"/>
    <w:rsid w:val="00462732"/>
    <w:rsid w:val="00462832"/>
    <w:rsid w:val="0046286D"/>
    <w:rsid w:val="004628B8"/>
    <w:rsid w:val="0046291D"/>
    <w:rsid w:val="0046295F"/>
    <w:rsid w:val="004629A8"/>
    <w:rsid w:val="00462A77"/>
    <w:rsid w:val="00462AB6"/>
    <w:rsid w:val="00462B12"/>
    <w:rsid w:val="00462B19"/>
    <w:rsid w:val="00462B94"/>
    <w:rsid w:val="00462BAA"/>
    <w:rsid w:val="00462BAD"/>
    <w:rsid w:val="00462C2F"/>
    <w:rsid w:val="00462C7A"/>
    <w:rsid w:val="00462C7B"/>
    <w:rsid w:val="00462C7D"/>
    <w:rsid w:val="00462C9A"/>
    <w:rsid w:val="00462CFD"/>
    <w:rsid w:val="00462D03"/>
    <w:rsid w:val="00462D51"/>
    <w:rsid w:val="00462D87"/>
    <w:rsid w:val="00462DC6"/>
    <w:rsid w:val="00462E13"/>
    <w:rsid w:val="00462E5F"/>
    <w:rsid w:val="00462ED1"/>
    <w:rsid w:val="00462EEF"/>
    <w:rsid w:val="00462EFA"/>
    <w:rsid w:val="00462F5B"/>
    <w:rsid w:val="00462F78"/>
    <w:rsid w:val="0046302B"/>
    <w:rsid w:val="00463114"/>
    <w:rsid w:val="0046311E"/>
    <w:rsid w:val="0046313B"/>
    <w:rsid w:val="00463141"/>
    <w:rsid w:val="0046316E"/>
    <w:rsid w:val="0046320A"/>
    <w:rsid w:val="00463217"/>
    <w:rsid w:val="00463290"/>
    <w:rsid w:val="00463325"/>
    <w:rsid w:val="00463398"/>
    <w:rsid w:val="004633DA"/>
    <w:rsid w:val="004633EA"/>
    <w:rsid w:val="00463427"/>
    <w:rsid w:val="00463428"/>
    <w:rsid w:val="004634CE"/>
    <w:rsid w:val="004634D6"/>
    <w:rsid w:val="0046356B"/>
    <w:rsid w:val="0046361C"/>
    <w:rsid w:val="00463620"/>
    <w:rsid w:val="0046364E"/>
    <w:rsid w:val="00463661"/>
    <w:rsid w:val="004636A4"/>
    <w:rsid w:val="004636F6"/>
    <w:rsid w:val="00463794"/>
    <w:rsid w:val="0046381C"/>
    <w:rsid w:val="0046381E"/>
    <w:rsid w:val="00463885"/>
    <w:rsid w:val="004638AA"/>
    <w:rsid w:val="004638F8"/>
    <w:rsid w:val="004639D3"/>
    <w:rsid w:val="004639EA"/>
    <w:rsid w:val="00463A30"/>
    <w:rsid w:val="00463A50"/>
    <w:rsid w:val="00463A6C"/>
    <w:rsid w:val="00463A74"/>
    <w:rsid w:val="00463AD6"/>
    <w:rsid w:val="00463B52"/>
    <w:rsid w:val="00463B6D"/>
    <w:rsid w:val="00463B74"/>
    <w:rsid w:val="00463C89"/>
    <w:rsid w:val="00463CBA"/>
    <w:rsid w:val="00463CE7"/>
    <w:rsid w:val="00463CF1"/>
    <w:rsid w:val="00463D5E"/>
    <w:rsid w:val="00463D64"/>
    <w:rsid w:val="00463DEE"/>
    <w:rsid w:val="00463EE1"/>
    <w:rsid w:val="00463F1B"/>
    <w:rsid w:val="00463F84"/>
    <w:rsid w:val="00463F99"/>
    <w:rsid w:val="0046418B"/>
    <w:rsid w:val="004641CB"/>
    <w:rsid w:val="004641F6"/>
    <w:rsid w:val="004642A6"/>
    <w:rsid w:val="0046431F"/>
    <w:rsid w:val="00464357"/>
    <w:rsid w:val="00464361"/>
    <w:rsid w:val="00464365"/>
    <w:rsid w:val="00464391"/>
    <w:rsid w:val="004643B9"/>
    <w:rsid w:val="004643DB"/>
    <w:rsid w:val="004643FF"/>
    <w:rsid w:val="0046441D"/>
    <w:rsid w:val="00464438"/>
    <w:rsid w:val="004644E5"/>
    <w:rsid w:val="00464534"/>
    <w:rsid w:val="00464546"/>
    <w:rsid w:val="0046467C"/>
    <w:rsid w:val="004646C5"/>
    <w:rsid w:val="0046472F"/>
    <w:rsid w:val="00464741"/>
    <w:rsid w:val="004647F4"/>
    <w:rsid w:val="00464830"/>
    <w:rsid w:val="00464859"/>
    <w:rsid w:val="00464872"/>
    <w:rsid w:val="004648F6"/>
    <w:rsid w:val="00464992"/>
    <w:rsid w:val="00464A30"/>
    <w:rsid w:val="00464B90"/>
    <w:rsid w:val="00464DE7"/>
    <w:rsid w:val="00464E0D"/>
    <w:rsid w:val="00464E41"/>
    <w:rsid w:val="00464EAA"/>
    <w:rsid w:val="00464EEE"/>
    <w:rsid w:val="00464F03"/>
    <w:rsid w:val="00464F0D"/>
    <w:rsid w:val="00464F16"/>
    <w:rsid w:val="00464F48"/>
    <w:rsid w:val="00464FCD"/>
    <w:rsid w:val="0046507C"/>
    <w:rsid w:val="004650D1"/>
    <w:rsid w:val="00465120"/>
    <w:rsid w:val="00465130"/>
    <w:rsid w:val="00465151"/>
    <w:rsid w:val="004651CF"/>
    <w:rsid w:val="0046526F"/>
    <w:rsid w:val="00465299"/>
    <w:rsid w:val="004652DB"/>
    <w:rsid w:val="0046534B"/>
    <w:rsid w:val="004653AB"/>
    <w:rsid w:val="004653C2"/>
    <w:rsid w:val="00465485"/>
    <w:rsid w:val="00465538"/>
    <w:rsid w:val="004655A4"/>
    <w:rsid w:val="004655B3"/>
    <w:rsid w:val="004656B4"/>
    <w:rsid w:val="004656EA"/>
    <w:rsid w:val="00465708"/>
    <w:rsid w:val="00465782"/>
    <w:rsid w:val="004657F5"/>
    <w:rsid w:val="00465827"/>
    <w:rsid w:val="0046589C"/>
    <w:rsid w:val="00465961"/>
    <w:rsid w:val="004659AE"/>
    <w:rsid w:val="00465A50"/>
    <w:rsid w:val="00465A72"/>
    <w:rsid w:val="00465AD8"/>
    <w:rsid w:val="00465B16"/>
    <w:rsid w:val="00465B36"/>
    <w:rsid w:val="00465BB7"/>
    <w:rsid w:val="00465BE3"/>
    <w:rsid w:val="00465BFC"/>
    <w:rsid w:val="00465C12"/>
    <w:rsid w:val="00465C2F"/>
    <w:rsid w:val="00465C65"/>
    <w:rsid w:val="00465CC4"/>
    <w:rsid w:val="00465CD1"/>
    <w:rsid w:val="00465CDE"/>
    <w:rsid w:val="00465D45"/>
    <w:rsid w:val="00465D75"/>
    <w:rsid w:val="00465D7C"/>
    <w:rsid w:val="00465DAD"/>
    <w:rsid w:val="00465DBA"/>
    <w:rsid w:val="00465E42"/>
    <w:rsid w:val="00465E47"/>
    <w:rsid w:val="00465F8C"/>
    <w:rsid w:val="00465FBA"/>
    <w:rsid w:val="00465FC1"/>
    <w:rsid w:val="00465FDB"/>
    <w:rsid w:val="00465FEB"/>
    <w:rsid w:val="00466018"/>
    <w:rsid w:val="004660B3"/>
    <w:rsid w:val="004660FA"/>
    <w:rsid w:val="0046615E"/>
    <w:rsid w:val="00466291"/>
    <w:rsid w:val="00466296"/>
    <w:rsid w:val="004662D7"/>
    <w:rsid w:val="004663B4"/>
    <w:rsid w:val="004663B6"/>
    <w:rsid w:val="00466444"/>
    <w:rsid w:val="00466453"/>
    <w:rsid w:val="00466490"/>
    <w:rsid w:val="004664AE"/>
    <w:rsid w:val="00466501"/>
    <w:rsid w:val="00466570"/>
    <w:rsid w:val="00466582"/>
    <w:rsid w:val="0046663E"/>
    <w:rsid w:val="0046664C"/>
    <w:rsid w:val="0046670A"/>
    <w:rsid w:val="00466718"/>
    <w:rsid w:val="004667C8"/>
    <w:rsid w:val="0046684C"/>
    <w:rsid w:val="0046686B"/>
    <w:rsid w:val="0046689A"/>
    <w:rsid w:val="004668ED"/>
    <w:rsid w:val="0046694C"/>
    <w:rsid w:val="00466977"/>
    <w:rsid w:val="004669ED"/>
    <w:rsid w:val="004669EF"/>
    <w:rsid w:val="00466A8E"/>
    <w:rsid w:val="00466AEA"/>
    <w:rsid w:val="00466B76"/>
    <w:rsid w:val="00466B7E"/>
    <w:rsid w:val="00466BE6"/>
    <w:rsid w:val="00466BEF"/>
    <w:rsid w:val="00466C4A"/>
    <w:rsid w:val="00466CA2"/>
    <w:rsid w:val="00466D25"/>
    <w:rsid w:val="00466D42"/>
    <w:rsid w:val="00466DCF"/>
    <w:rsid w:val="00466DD8"/>
    <w:rsid w:val="00466DDE"/>
    <w:rsid w:val="00466E04"/>
    <w:rsid w:val="00466EA7"/>
    <w:rsid w:val="00466ED7"/>
    <w:rsid w:val="00466EDC"/>
    <w:rsid w:val="00466EE7"/>
    <w:rsid w:val="00466F35"/>
    <w:rsid w:val="0046707F"/>
    <w:rsid w:val="004670C1"/>
    <w:rsid w:val="004670EE"/>
    <w:rsid w:val="0046715D"/>
    <w:rsid w:val="00467198"/>
    <w:rsid w:val="0046724A"/>
    <w:rsid w:val="0046727C"/>
    <w:rsid w:val="00467320"/>
    <w:rsid w:val="00467330"/>
    <w:rsid w:val="00467376"/>
    <w:rsid w:val="00467467"/>
    <w:rsid w:val="004674BF"/>
    <w:rsid w:val="00467519"/>
    <w:rsid w:val="0046754B"/>
    <w:rsid w:val="00467564"/>
    <w:rsid w:val="004675A1"/>
    <w:rsid w:val="004675BF"/>
    <w:rsid w:val="004675FF"/>
    <w:rsid w:val="00467609"/>
    <w:rsid w:val="00467619"/>
    <w:rsid w:val="00467625"/>
    <w:rsid w:val="0046762D"/>
    <w:rsid w:val="00467651"/>
    <w:rsid w:val="004676AC"/>
    <w:rsid w:val="004676E8"/>
    <w:rsid w:val="0046770C"/>
    <w:rsid w:val="004677C1"/>
    <w:rsid w:val="004677CE"/>
    <w:rsid w:val="00467865"/>
    <w:rsid w:val="004678B8"/>
    <w:rsid w:val="004678ED"/>
    <w:rsid w:val="00467925"/>
    <w:rsid w:val="00467A61"/>
    <w:rsid w:val="00467A87"/>
    <w:rsid w:val="00467AC2"/>
    <w:rsid w:val="00467ADC"/>
    <w:rsid w:val="00467AE7"/>
    <w:rsid w:val="00467B26"/>
    <w:rsid w:val="00467B74"/>
    <w:rsid w:val="00467B8D"/>
    <w:rsid w:val="00467BCD"/>
    <w:rsid w:val="00467BEA"/>
    <w:rsid w:val="00467BED"/>
    <w:rsid w:val="00467C09"/>
    <w:rsid w:val="00467CFC"/>
    <w:rsid w:val="00467D74"/>
    <w:rsid w:val="00467DEF"/>
    <w:rsid w:val="00467E73"/>
    <w:rsid w:val="00467EFF"/>
    <w:rsid w:val="00467F56"/>
    <w:rsid w:val="00467F63"/>
    <w:rsid w:val="00467F71"/>
    <w:rsid w:val="00467F75"/>
    <w:rsid w:val="0047005D"/>
    <w:rsid w:val="00470070"/>
    <w:rsid w:val="00470075"/>
    <w:rsid w:val="00470117"/>
    <w:rsid w:val="0047014F"/>
    <w:rsid w:val="00470178"/>
    <w:rsid w:val="0047017F"/>
    <w:rsid w:val="004701C4"/>
    <w:rsid w:val="004701FC"/>
    <w:rsid w:val="00470311"/>
    <w:rsid w:val="00470327"/>
    <w:rsid w:val="00470380"/>
    <w:rsid w:val="00470391"/>
    <w:rsid w:val="00470431"/>
    <w:rsid w:val="00470435"/>
    <w:rsid w:val="0047045A"/>
    <w:rsid w:val="00470561"/>
    <w:rsid w:val="004705E8"/>
    <w:rsid w:val="0047066D"/>
    <w:rsid w:val="004706C1"/>
    <w:rsid w:val="00470700"/>
    <w:rsid w:val="00470715"/>
    <w:rsid w:val="00470717"/>
    <w:rsid w:val="0047078C"/>
    <w:rsid w:val="004708B5"/>
    <w:rsid w:val="004708C0"/>
    <w:rsid w:val="004709A3"/>
    <w:rsid w:val="004709CE"/>
    <w:rsid w:val="004709F6"/>
    <w:rsid w:val="00470A01"/>
    <w:rsid w:val="00470A03"/>
    <w:rsid w:val="00470A49"/>
    <w:rsid w:val="00470A52"/>
    <w:rsid w:val="00470A55"/>
    <w:rsid w:val="00470AEA"/>
    <w:rsid w:val="00470C1E"/>
    <w:rsid w:val="00470C55"/>
    <w:rsid w:val="00470C5A"/>
    <w:rsid w:val="00470CED"/>
    <w:rsid w:val="00470D09"/>
    <w:rsid w:val="00470DAB"/>
    <w:rsid w:val="00470E10"/>
    <w:rsid w:val="00470E80"/>
    <w:rsid w:val="00470EA4"/>
    <w:rsid w:val="00470EC3"/>
    <w:rsid w:val="00470ED9"/>
    <w:rsid w:val="00470EE9"/>
    <w:rsid w:val="00470EFA"/>
    <w:rsid w:val="00470F23"/>
    <w:rsid w:val="00470F58"/>
    <w:rsid w:val="00470F7C"/>
    <w:rsid w:val="00470F8F"/>
    <w:rsid w:val="00470FA7"/>
    <w:rsid w:val="00470FAA"/>
    <w:rsid w:val="00470FF1"/>
    <w:rsid w:val="00471039"/>
    <w:rsid w:val="004710FB"/>
    <w:rsid w:val="0047112E"/>
    <w:rsid w:val="00471137"/>
    <w:rsid w:val="0047114A"/>
    <w:rsid w:val="0047119C"/>
    <w:rsid w:val="004711AF"/>
    <w:rsid w:val="00471282"/>
    <w:rsid w:val="00471295"/>
    <w:rsid w:val="004712A1"/>
    <w:rsid w:val="004712BF"/>
    <w:rsid w:val="004713FD"/>
    <w:rsid w:val="00471490"/>
    <w:rsid w:val="00471493"/>
    <w:rsid w:val="004714DB"/>
    <w:rsid w:val="004714E5"/>
    <w:rsid w:val="0047150B"/>
    <w:rsid w:val="0047155D"/>
    <w:rsid w:val="00471583"/>
    <w:rsid w:val="0047158E"/>
    <w:rsid w:val="00471602"/>
    <w:rsid w:val="0047162C"/>
    <w:rsid w:val="00471652"/>
    <w:rsid w:val="00471656"/>
    <w:rsid w:val="00471661"/>
    <w:rsid w:val="00471684"/>
    <w:rsid w:val="004717B8"/>
    <w:rsid w:val="004717F0"/>
    <w:rsid w:val="004717F6"/>
    <w:rsid w:val="0047181C"/>
    <w:rsid w:val="004718C9"/>
    <w:rsid w:val="00471909"/>
    <w:rsid w:val="00471912"/>
    <w:rsid w:val="004719AB"/>
    <w:rsid w:val="004719C7"/>
    <w:rsid w:val="00471AA8"/>
    <w:rsid w:val="00471AFF"/>
    <w:rsid w:val="00471B1A"/>
    <w:rsid w:val="00471C3B"/>
    <w:rsid w:val="00471C48"/>
    <w:rsid w:val="00471C51"/>
    <w:rsid w:val="00471C9B"/>
    <w:rsid w:val="00471CB0"/>
    <w:rsid w:val="00471D01"/>
    <w:rsid w:val="00471D96"/>
    <w:rsid w:val="00471E17"/>
    <w:rsid w:val="00471EB5"/>
    <w:rsid w:val="00471F14"/>
    <w:rsid w:val="00471F89"/>
    <w:rsid w:val="00471F8D"/>
    <w:rsid w:val="00471FB4"/>
    <w:rsid w:val="00471FBA"/>
    <w:rsid w:val="0047201B"/>
    <w:rsid w:val="00472033"/>
    <w:rsid w:val="0047203E"/>
    <w:rsid w:val="0047213A"/>
    <w:rsid w:val="0047214A"/>
    <w:rsid w:val="00472193"/>
    <w:rsid w:val="004721C4"/>
    <w:rsid w:val="0047220F"/>
    <w:rsid w:val="00472264"/>
    <w:rsid w:val="0047230D"/>
    <w:rsid w:val="0047235B"/>
    <w:rsid w:val="0047235D"/>
    <w:rsid w:val="004723B7"/>
    <w:rsid w:val="004723CD"/>
    <w:rsid w:val="00472415"/>
    <w:rsid w:val="00472437"/>
    <w:rsid w:val="00472565"/>
    <w:rsid w:val="004725AC"/>
    <w:rsid w:val="004725BA"/>
    <w:rsid w:val="004725C3"/>
    <w:rsid w:val="004725D4"/>
    <w:rsid w:val="004725E4"/>
    <w:rsid w:val="00472618"/>
    <w:rsid w:val="00472657"/>
    <w:rsid w:val="004726AB"/>
    <w:rsid w:val="004726D1"/>
    <w:rsid w:val="0047277B"/>
    <w:rsid w:val="004727DE"/>
    <w:rsid w:val="0047281C"/>
    <w:rsid w:val="004728F6"/>
    <w:rsid w:val="004729EA"/>
    <w:rsid w:val="00472A6E"/>
    <w:rsid w:val="00472AB1"/>
    <w:rsid w:val="00472B96"/>
    <w:rsid w:val="00472B99"/>
    <w:rsid w:val="00472BA1"/>
    <w:rsid w:val="00472BA3"/>
    <w:rsid w:val="00472BE5"/>
    <w:rsid w:val="00472BF0"/>
    <w:rsid w:val="00472C9E"/>
    <w:rsid w:val="00472CC5"/>
    <w:rsid w:val="00472D7B"/>
    <w:rsid w:val="00472E66"/>
    <w:rsid w:val="00472F49"/>
    <w:rsid w:val="00472F4E"/>
    <w:rsid w:val="00472F71"/>
    <w:rsid w:val="00472F7D"/>
    <w:rsid w:val="00472FEE"/>
    <w:rsid w:val="00473041"/>
    <w:rsid w:val="00473046"/>
    <w:rsid w:val="0047308E"/>
    <w:rsid w:val="00473104"/>
    <w:rsid w:val="00473124"/>
    <w:rsid w:val="0047316C"/>
    <w:rsid w:val="00473189"/>
    <w:rsid w:val="004731DF"/>
    <w:rsid w:val="004731E0"/>
    <w:rsid w:val="004732FC"/>
    <w:rsid w:val="0047335E"/>
    <w:rsid w:val="00473376"/>
    <w:rsid w:val="004733B0"/>
    <w:rsid w:val="004733B1"/>
    <w:rsid w:val="004733B5"/>
    <w:rsid w:val="004733D8"/>
    <w:rsid w:val="004733F2"/>
    <w:rsid w:val="00473431"/>
    <w:rsid w:val="00473470"/>
    <w:rsid w:val="00473498"/>
    <w:rsid w:val="00473584"/>
    <w:rsid w:val="00473697"/>
    <w:rsid w:val="004736FF"/>
    <w:rsid w:val="00473718"/>
    <w:rsid w:val="00473782"/>
    <w:rsid w:val="004737CA"/>
    <w:rsid w:val="0047389B"/>
    <w:rsid w:val="004738FC"/>
    <w:rsid w:val="0047394E"/>
    <w:rsid w:val="00473973"/>
    <w:rsid w:val="00473A06"/>
    <w:rsid w:val="00473B36"/>
    <w:rsid w:val="00473B7F"/>
    <w:rsid w:val="00473C9B"/>
    <w:rsid w:val="00473CC8"/>
    <w:rsid w:val="00473CF1"/>
    <w:rsid w:val="00473D9F"/>
    <w:rsid w:val="00473E58"/>
    <w:rsid w:val="00473E72"/>
    <w:rsid w:val="00473E79"/>
    <w:rsid w:val="00473ED8"/>
    <w:rsid w:val="00473EDD"/>
    <w:rsid w:val="00474050"/>
    <w:rsid w:val="004740BA"/>
    <w:rsid w:val="004740CE"/>
    <w:rsid w:val="004740F9"/>
    <w:rsid w:val="0047417A"/>
    <w:rsid w:val="004741B2"/>
    <w:rsid w:val="004741C1"/>
    <w:rsid w:val="004741D4"/>
    <w:rsid w:val="00474268"/>
    <w:rsid w:val="00474289"/>
    <w:rsid w:val="004742A3"/>
    <w:rsid w:val="004742A9"/>
    <w:rsid w:val="004742BE"/>
    <w:rsid w:val="00474309"/>
    <w:rsid w:val="0047436F"/>
    <w:rsid w:val="0047437D"/>
    <w:rsid w:val="004743CE"/>
    <w:rsid w:val="004743E5"/>
    <w:rsid w:val="00474441"/>
    <w:rsid w:val="00474498"/>
    <w:rsid w:val="004744AB"/>
    <w:rsid w:val="004744D2"/>
    <w:rsid w:val="004744F7"/>
    <w:rsid w:val="00474537"/>
    <w:rsid w:val="004745A5"/>
    <w:rsid w:val="0047462B"/>
    <w:rsid w:val="0047467F"/>
    <w:rsid w:val="004746A8"/>
    <w:rsid w:val="004746F6"/>
    <w:rsid w:val="00474750"/>
    <w:rsid w:val="00474842"/>
    <w:rsid w:val="0047492B"/>
    <w:rsid w:val="00474985"/>
    <w:rsid w:val="004749BD"/>
    <w:rsid w:val="00474A41"/>
    <w:rsid w:val="00474A6E"/>
    <w:rsid w:val="00474A7B"/>
    <w:rsid w:val="00474B66"/>
    <w:rsid w:val="00474B8F"/>
    <w:rsid w:val="00474B96"/>
    <w:rsid w:val="00474BD0"/>
    <w:rsid w:val="00474BE0"/>
    <w:rsid w:val="00474C47"/>
    <w:rsid w:val="00474C5F"/>
    <w:rsid w:val="00474C9B"/>
    <w:rsid w:val="00474D26"/>
    <w:rsid w:val="00474D44"/>
    <w:rsid w:val="00474E4B"/>
    <w:rsid w:val="00474E8C"/>
    <w:rsid w:val="00474ECA"/>
    <w:rsid w:val="00474F16"/>
    <w:rsid w:val="00474FB3"/>
    <w:rsid w:val="00475003"/>
    <w:rsid w:val="0047507E"/>
    <w:rsid w:val="004750A8"/>
    <w:rsid w:val="004750B4"/>
    <w:rsid w:val="004750BD"/>
    <w:rsid w:val="004750CC"/>
    <w:rsid w:val="004750F2"/>
    <w:rsid w:val="00475152"/>
    <w:rsid w:val="004751C3"/>
    <w:rsid w:val="00475205"/>
    <w:rsid w:val="0047529E"/>
    <w:rsid w:val="00475320"/>
    <w:rsid w:val="00475355"/>
    <w:rsid w:val="004753CC"/>
    <w:rsid w:val="0047541C"/>
    <w:rsid w:val="00475480"/>
    <w:rsid w:val="00475484"/>
    <w:rsid w:val="00475496"/>
    <w:rsid w:val="004754B1"/>
    <w:rsid w:val="004754BF"/>
    <w:rsid w:val="004754F4"/>
    <w:rsid w:val="0047556B"/>
    <w:rsid w:val="0047559E"/>
    <w:rsid w:val="0047559F"/>
    <w:rsid w:val="0047564F"/>
    <w:rsid w:val="0047565E"/>
    <w:rsid w:val="0047568F"/>
    <w:rsid w:val="00475712"/>
    <w:rsid w:val="0047571F"/>
    <w:rsid w:val="00475762"/>
    <w:rsid w:val="004757C8"/>
    <w:rsid w:val="00475820"/>
    <w:rsid w:val="0047585B"/>
    <w:rsid w:val="00475923"/>
    <w:rsid w:val="00475A97"/>
    <w:rsid w:val="00475ACE"/>
    <w:rsid w:val="00475B15"/>
    <w:rsid w:val="00475B6E"/>
    <w:rsid w:val="00475B79"/>
    <w:rsid w:val="00475BCF"/>
    <w:rsid w:val="00475BF2"/>
    <w:rsid w:val="00475C8C"/>
    <w:rsid w:val="00475CA7"/>
    <w:rsid w:val="00475CC9"/>
    <w:rsid w:val="00475D4A"/>
    <w:rsid w:val="00475D65"/>
    <w:rsid w:val="00475DAF"/>
    <w:rsid w:val="00475E14"/>
    <w:rsid w:val="00475E21"/>
    <w:rsid w:val="00475E34"/>
    <w:rsid w:val="00475E37"/>
    <w:rsid w:val="00475E95"/>
    <w:rsid w:val="00475EF5"/>
    <w:rsid w:val="00475FD9"/>
    <w:rsid w:val="00475FF4"/>
    <w:rsid w:val="00476031"/>
    <w:rsid w:val="0047606D"/>
    <w:rsid w:val="004760CD"/>
    <w:rsid w:val="0047610B"/>
    <w:rsid w:val="00476142"/>
    <w:rsid w:val="00476176"/>
    <w:rsid w:val="004761D1"/>
    <w:rsid w:val="0047624F"/>
    <w:rsid w:val="00476254"/>
    <w:rsid w:val="00476272"/>
    <w:rsid w:val="0047627B"/>
    <w:rsid w:val="0047629B"/>
    <w:rsid w:val="004762F2"/>
    <w:rsid w:val="00476324"/>
    <w:rsid w:val="0047634D"/>
    <w:rsid w:val="00476375"/>
    <w:rsid w:val="00476384"/>
    <w:rsid w:val="004763A9"/>
    <w:rsid w:val="00476515"/>
    <w:rsid w:val="00476565"/>
    <w:rsid w:val="004765DD"/>
    <w:rsid w:val="004765F5"/>
    <w:rsid w:val="00476624"/>
    <w:rsid w:val="0047662A"/>
    <w:rsid w:val="00476692"/>
    <w:rsid w:val="004766ED"/>
    <w:rsid w:val="00476718"/>
    <w:rsid w:val="0047672B"/>
    <w:rsid w:val="004767A9"/>
    <w:rsid w:val="004767CA"/>
    <w:rsid w:val="004767F7"/>
    <w:rsid w:val="004768C9"/>
    <w:rsid w:val="004768E7"/>
    <w:rsid w:val="004769A7"/>
    <w:rsid w:val="004769F1"/>
    <w:rsid w:val="00476A5B"/>
    <w:rsid w:val="00476B1D"/>
    <w:rsid w:val="00476B97"/>
    <w:rsid w:val="00476C0C"/>
    <w:rsid w:val="00476C1F"/>
    <w:rsid w:val="00476C2C"/>
    <w:rsid w:val="00476C48"/>
    <w:rsid w:val="00476CD6"/>
    <w:rsid w:val="00476CF0"/>
    <w:rsid w:val="00476D11"/>
    <w:rsid w:val="00476D80"/>
    <w:rsid w:val="00476DBC"/>
    <w:rsid w:val="00476E0B"/>
    <w:rsid w:val="00476E40"/>
    <w:rsid w:val="00476E50"/>
    <w:rsid w:val="00476E6F"/>
    <w:rsid w:val="00476F1F"/>
    <w:rsid w:val="00476F27"/>
    <w:rsid w:val="00476F3C"/>
    <w:rsid w:val="00476F79"/>
    <w:rsid w:val="00476F94"/>
    <w:rsid w:val="00477035"/>
    <w:rsid w:val="0047705F"/>
    <w:rsid w:val="00477172"/>
    <w:rsid w:val="004771BF"/>
    <w:rsid w:val="00477339"/>
    <w:rsid w:val="00477354"/>
    <w:rsid w:val="00477391"/>
    <w:rsid w:val="00477432"/>
    <w:rsid w:val="0047746A"/>
    <w:rsid w:val="004774D8"/>
    <w:rsid w:val="0047751D"/>
    <w:rsid w:val="0047752F"/>
    <w:rsid w:val="00477536"/>
    <w:rsid w:val="00477554"/>
    <w:rsid w:val="0047755B"/>
    <w:rsid w:val="0047758E"/>
    <w:rsid w:val="004775D5"/>
    <w:rsid w:val="004775FC"/>
    <w:rsid w:val="004775FD"/>
    <w:rsid w:val="00477687"/>
    <w:rsid w:val="004776AF"/>
    <w:rsid w:val="004776FE"/>
    <w:rsid w:val="00477783"/>
    <w:rsid w:val="004777B3"/>
    <w:rsid w:val="004777E9"/>
    <w:rsid w:val="00477842"/>
    <w:rsid w:val="0047784B"/>
    <w:rsid w:val="004778E3"/>
    <w:rsid w:val="0047793E"/>
    <w:rsid w:val="00477946"/>
    <w:rsid w:val="00477979"/>
    <w:rsid w:val="0047798A"/>
    <w:rsid w:val="004779C7"/>
    <w:rsid w:val="004779E8"/>
    <w:rsid w:val="00477AFE"/>
    <w:rsid w:val="00477B09"/>
    <w:rsid w:val="00477B1C"/>
    <w:rsid w:val="00477B90"/>
    <w:rsid w:val="00477BC0"/>
    <w:rsid w:val="00477BDB"/>
    <w:rsid w:val="00477BF7"/>
    <w:rsid w:val="00477C40"/>
    <w:rsid w:val="00477C4C"/>
    <w:rsid w:val="00477CE7"/>
    <w:rsid w:val="00477D54"/>
    <w:rsid w:val="00477D5D"/>
    <w:rsid w:val="00477E1A"/>
    <w:rsid w:val="00477E4B"/>
    <w:rsid w:val="00477F2A"/>
    <w:rsid w:val="0048004F"/>
    <w:rsid w:val="00480080"/>
    <w:rsid w:val="00480098"/>
    <w:rsid w:val="004800ED"/>
    <w:rsid w:val="0048015C"/>
    <w:rsid w:val="004801A5"/>
    <w:rsid w:val="004801F1"/>
    <w:rsid w:val="00480223"/>
    <w:rsid w:val="00480224"/>
    <w:rsid w:val="00480241"/>
    <w:rsid w:val="004802E5"/>
    <w:rsid w:val="0048031A"/>
    <w:rsid w:val="004803AE"/>
    <w:rsid w:val="004803B2"/>
    <w:rsid w:val="004803BA"/>
    <w:rsid w:val="004803EB"/>
    <w:rsid w:val="0048042A"/>
    <w:rsid w:val="0048055B"/>
    <w:rsid w:val="00480603"/>
    <w:rsid w:val="00480606"/>
    <w:rsid w:val="004806BB"/>
    <w:rsid w:val="0048071C"/>
    <w:rsid w:val="00480796"/>
    <w:rsid w:val="00480881"/>
    <w:rsid w:val="004808D4"/>
    <w:rsid w:val="00480995"/>
    <w:rsid w:val="004809D9"/>
    <w:rsid w:val="00480B1C"/>
    <w:rsid w:val="00480B2B"/>
    <w:rsid w:val="00480B2F"/>
    <w:rsid w:val="00480C07"/>
    <w:rsid w:val="00480C68"/>
    <w:rsid w:val="00480DA8"/>
    <w:rsid w:val="00480E3F"/>
    <w:rsid w:val="00480E92"/>
    <w:rsid w:val="00480EF0"/>
    <w:rsid w:val="00480F11"/>
    <w:rsid w:val="00481015"/>
    <w:rsid w:val="00481019"/>
    <w:rsid w:val="00481021"/>
    <w:rsid w:val="004810DC"/>
    <w:rsid w:val="00481206"/>
    <w:rsid w:val="004812EC"/>
    <w:rsid w:val="00481344"/>
    <w:rsid w:val="0048136A"/>
    <w:rsid w:val="00481380"/>
    <w:rsid w:val="004813B5"/>
    <w:rsid w:val="004814DD"/>
    <w:rsid w:val="004814FD"/>
    <w:rsid w:val="0048154B"/>
    <w:rsid w:val="0048157B"/>
    <w:rsid w:val="0048160F"/>
    <w:rsid w:val="00481627"/>
    <w:rsid w:val="00481631"/>
    <w:rsid w:val="0048163F"/>
    <w:rsid w:val="00481652"/>
    <w:rsid w:val="0048168E"/>
    <w:rsid w:val="004817BE"/>
    <w:rsid w:val="004817D0"/>
    <w:rsid w:val="00481875"/>
    <w:rsid w:val="004818AA"/>
    <w:rsid w:val="0048193D"/>
    <w:rsid w:val="00481982"/>
    <w:rsid w:val="0048199E"/>
    <w:rsid w:val="004819A0"/>
    <w:rsid w:val="004819B2"/>
    <w:rsid w:val="004819F5"/>
    <w:rsid w:val="00481A2E"/>
    <w:rsid w:val="00481A53"/>
    <w:rsid w:val="00481A98"/>
    <w:rsid w:val="00481B01"/>
    <w:rsid w:val="00481B12"/>
    <w:rsid w:val="00481B95"/>
    <w:rsid w:val="00481BD9"/>
    <w:rsid w:val="00481BEB"/>
    <w:rsid w:val="00481BF5"/>
    <w:rsid w:val="00481C13"/>
    <w:rsid w:val="00481C29"/>
    <w:rsid w:val="00481CD3"/>
    <w:rsid w:val="00481CD5"/>
    <w:rsid w:val="00481CE0"/>
    <w:rsid w:val="00481D1A"/>
    <w:rsid w:val="00481DF0"/>
    <w:rsid w:val="00481E9D"/>
    <w:rsid w:val="00481EED"/>
    <w:rsid w:val="00481F3C"/>
    <w:rsid w:val="00481F82"/>
    <w:rsid w:val="00481F9C"/>
    <w:rsid w:val="00481FBD"/>
    <w:rsid w:val="00481FC7"/>
    <w:rsid w:val="0048200A"/>
    <w:rsid w:val="0048200B"/>
    <w:rsid w:val="00482018"/>
    <w:rsid w:val="0048203D"/>
    <w:rsid w:val="004820EB"/>
    <w:rsid w:val="00482113"/>
    <w:rsid w:val="004821DB"/>
    <w:rsid w:val="004822D2"/>
    <w:rsid w:val="00482315"/>
    <w:rsid w:val="00482342"/>
    <w:rsid w:val="00482355"/>
    <w:rsid w:val="0048237F"/>
    <w:rsid w:val="004823AB"/>
    <w:rsid w:val="004823B1"/>
    <w:rsid w:val="004823C7"/>
    <w:rsid w:val="0048240B"/>
    <w:rsid w:val="004824A1"/>
    <w:rsid w:val="004824C1"/>
    <w:rsid w:val="004824D8"/>
    <w:rsid w:val="0048259E"/>
    <w:rsid w:val="004825FB"/>
    <w:rsid w:val="00482607"/>
    <w:rsid w:val="00482614"/>
    <w:rsid w:val="00482617"/>
    <w:rsid w:val="00482624"/>
    <w:rsid w:val="00482635"/>
    <w:rsid w:val="004826B9"/>
    <w:rsid w:val="00482713"/>
    <w:rsid w:val="00482743"/>
    <w:rsid w:val="0048276B"/>
    <w:rsid w:val="00482774"/>
    <w:rsid w:val="004827A3"/>
    <w:rsid w:val="00482848"/>
    <w:rsid w:val="004828AE"/>
    <w:rsid w:val="004828CA"/>
    <w:rsid w:val="00482905"/>
    <w:rsid w:val="0048293A"/>
    <w:rsid w:val="00482940"/>
    <w:rsid w:val="00482954"/>
    <w:rsid w:val="00482963"/>
    <w:rsid w:val="0048296D"/>
    <w:rsid w:val="004829EB"/>
    <w:rsid w:val="00482AED"/>
    <w:rsid w:val="00482B51"/>
    <w:rsid w:val="00482BBD"/>
    <w:rsid w:val="00482C29"/>
    <w:rsid w:val="00482C38"/>
    <w:rsid w:val="00482C43"/>
    <w:rsid w:val="00482CE8"/>
    <w:rsid w:val="00482D03"/>
    <w:rsid w:val="00482D4B"/>
    <w:rsid w:val="00482D91"/>
    <w:rsid w:val="00482DDB"/>
    <w:rsid w:val="00482E12"/>
    <w:rsid w:val="00482E63"/>
    <w:rsid w:val="00482E8D"/>
    <w:rsid w:val="00482E97"/>
    <w:rsid w:val="00482ED1"/>
    <w:rsid w:val="00482EDF"/>
    <w:rsid w:val="00482EF5"/>
    <w:rsid w:val="00482EFA"/>
    <w:rsid w:val="00482F84"/>
    <w:rsid w:val="00483053"/>
    <w:rsid w:val="00483159"/>
    <w:rsid w:val="0048318F"/>
    <w:rsid w:val="004831A4"/>
    <w:rsid w:val="004831DE"/>
    <w:rsid w:val="0048337A"/>
    <w:rsid w:val="004833CA"/>
    <w:rsid w:val="00483418"/>
    <w:rsid w:val="0048341B"/>
    <w:rsid w:val="00483423"/>
    <w:rsid w:val="00483437"/>
    <w:rsid w:val="00483460"/>
    <w:rsid w:val="00483466"/>
    <w:rsid w:val="00483470"/>
    <w:rsid w:val="004834DF"/>
    <w:rsid w:val="004834E0"/>
    <w:rsid w:val="004834F5"/>
    <w:rsid w:val="00483532"/>
    <w:rsid w:val="00483545"/>
    <w:rsid w:val="004835CE"/>
    <w:rsid w:val="0048362B"/>
    <w:rsid w:val="0048364E"/>
    <w:rsid w:val="0048365D"/>
    <w:rsid w:val="004836E8"/>
    <w:rsid w:val="00483748"/>
    <w:rsid w:val="0048374A"/>
    <w:rsid w:val="00483800"/>
    <w:rsid w:val="00483833"/>
    <w:rsid w:val="004838C6"/>
    <w:rsid w:val="004838E6"/>
    <w:rsid w:val="004838FC"/>
    <w:rsid w:val="00483948"/>
    <w:rsid w:val="00483996"/>
    <w:rsid w:val="004839BE"/>
    <w:rsid w:val="004839C1"/>
    <w:rsid w:val="004839FC"/>
    <w:rsid w:val="00483A3A"/>
    <w:rsid w:val="00483A5C"/>
    <w:rsid w:val="00483ABF"/>
    <w:rsid w:val="00483AC3"/>
    <w:rsid w:val="00483BB6"/>
    <w:rsid w:val="00483C23"/>
    <w:rsid w:val="00483CBB"/>
    <w:rsid w:val="00483D7F"/>
    <w:rsid w:val="00483E5A"/>
    <w:rsid w:val="00483EFB"/>
    <w:rsid w:val="00483F81"/>
    <w:rsid w:val="00483FBD"/>
    <w:rsid w:val="00484128"/>
    <w:rsid w:val="00484129"/>
    <w:rsid w:val="00484173"/>
    <w:rsid w:val="0048425D"/>
    <w:rsid w:val="0048427E"/>
    <w:rsid w:val="00484299"/>
    <w:rsid w:val="004842AF"/>
    <w:rsid w:val="004842EC"/>
    <w:rsid w:val="00484505"/>
    <w:rsid w:val="00484537"/>
    <w:rsid w:val="00484576"/>
    <w:rsid w:val="00484661"/>
    <w:rsid w:val="0048471F"/>
    <w:rsid w:val="00484738"/>
    <w:rsid w:val="0048487B"/>
    <w:rsid w:val="00484894"/>
    <w:rsid w:val="004848A8"/>
    <w:rsid w:val="00484921"/>
    <w:rsid w:val="00484947"/>
    <w:rsid w:val="004849A5"/>
    <w:rsid w:val="004849F4"/>
    <w:rsid w:val="00484A4A"/>
    <w:rsid w:val="00484A62"/>
    <w:rsid w:val="00484A86"/>
    <w:rsid w:val="00484A99"/>
    <w:rsid w:val="00484B76"/>
    <w:rsid w:val="00484B77"/>
    <w:rsid w:val="00484C2C"/>
    <w:rsid w:val="00484C7D"/>
    <w:rsid w:val="00484C91"/>
    <w:rsid w:val="00484CEF"/>
    <w:rsid w:val="00484DEC"/>
    <w:rsid w:val="00484E0A"/>
    <w:rsid w:val="00484E4C"/>
    <w:rsid w:val="00484E5E"/>
    <w:rsid w:val="00484E71"/>
    <w:rsid w:val="00484EDE"/>
    <w:rsid w:val="00484F36"/>
    <w:rsid w:val="00485113"/>
    <w:rsid w:val="00485150"/>
    <w:rsid w:val="00485154"/>
    <w:rsid w:val="0048515F"/>
    <w:rsid w:val="00485172"/>
    <w:rsid w:val="0048526E"/>
    <w:rsid w:val="004852AF"/>
    <w:rsid w:val="004852B5"/>
    <w:rsid w:val="00485353"/>
    <w:rsid w:val="00485361"/>
    <w:rsid w:val="00485388"/>
    <w:rsid w:val="004853AC"/>
    <w:rsid w:val="00485429"/>
    <w:rsid w:val="004854EA"/>
    <w:rsid w:val="0048550D"/>
    <w:rsid w:val="00485557"/>
    <w:rsid w:val="00485584"/>
    <w:rsid w:val="004855B5"/>
    <w:rsid w:val="004855C5"/>
    <w:rsid w:val="0048560F"/>
    <w:rsid w:val="0048563C"/>
    <w:rsid w:val="00485664"/>
    <w:rsid w:val="004856B0"/>
    <w:rsid w:val="00485790"/>
    <w:rsid w:val="004857AF"/>
    <w:rsid w:val="00485850"/>
    <w:rsid w:val="00485853"/>
    <w:rsid w:val="00485878"/>
    <w:rsid w:val="004858E7"/>
    <w:rsid w:val="0048595C"/>
    <w:rsid w:val="0048599D"/>
    <w:rsid w:val="00485A33"/>
    <w:rsid w:val="00485A79"/>
    <w:rsid w:val="00485A81"/>
    <w:rsid w:val="00485A8C"/>
    <w:rsid w:val="00485AA7"/>
    <w:rsid w:val="00485AD0"/>
    <w:rsid w:val="00485B9A"/>
    <w:rsid w:val="00485C17"/>
    <w:rsid w:val="00485C3D"/>
    <w:rsid w:val="00485CBE"/>
    <w:rsid w:val="00485CF9"/>
    <w:rsid w:val="00485D0B"/>
    <w:rsid w:val="00485DB1"/>
    <w:rsid w:val="00485DBE"/>
    <w:rsid w:val="00485DBF"/>
    <w:rsid w:val="00485DC6"/>
    <w:rsid w:val="00485E0B"/>
    <w:rsid w:val="00485E4B"/>
    <w:rsid w:val="00485EC5"/>
    <w:rsid w:val="00485F48"/>
    <w:rsid w:val="00485F60"/>
    <w:rsid w:val="00485F87"/>
    <w:rsid w:val="00485FD3"/>
    <w:rsid w:val="00485FD7"/>
    <w:rsid w:val="00486023"/>
    <w:rsid w:val="00486024"/>
    <w:rsid w:val="0048602E"/>
    <w:rsid w:val="00486046"/>
    <w:rsid w:val="00486058"/>
    <w:rsid w:val="004860C9"/>
    <w:rsid w:val="00486146"/>
    <w:rsid w:val="00486160"/>
    <w:rsid w:val="00486195"/>
    <w:rsid w:val="004861C1"/>
    <w:rsid w:val="004861E7"/>
    <w:rsid w:val="00486265"/>
    <w:rsid w:val="004862A7"/>
    <w:rsid w:val="004862AD"/>
    <w:rsid w:val="00486347"/>
    <w:rsid w:val="00486356"/>
    <w:rsid w:val="0048635E"/>
    <w:rsid w:val="00486373"/>
    <w:rsid w:val="00486376"/>
    <w:rsid w:val="0048637D"/>
    <w:rsid w:val="004863DD"/>
    <w:rsid w:val="00486474"/>
    <w:rsid w:val="00486513"/>
    <w:rsid w:val="00486521"/>
    <w:rsid w:val="00486567"/>
    <w:rsid w:val="00486575"/>
    <w:rsid w:val="004865A8"/>
    <w:rsid w:val="004865B2"/>
    <w:rsid w:val="0048669C"/>
    <w:rsid w:val="004866D6"/>
    <w:rsid w:val="00486761"/>
    <w:rsid w:val="00486844"/>
    <w:rsid w:val="004868AA"/>
    <w:rsid w:val="00486948"/>
    <w:rsid w:val="00486A0D"/>
    <w:rsid w:val="00486A1C"/>
    <w:rsid w:val="00486A5C"/>
    <w:rsid w:val="00486B54"/>
    <w:rsid w:val="00486B95"/>
    <w:rsid w:val="00486BA4"/>
    <w:rsid w:val="00486BA8"/>
    <w:rsid w:val="00486BB3"/>
    <w:rsid w:val="00486C3C"/>
    <w:rsid w:val="00486C5B"/>
    <w:rsid w:val="00486C6F"/>
    <w:rsid w:val="00486C82"/>
    <w:rsid w:val="00486D7B"/>
    <w:rsid w:val="00486E65"/>
    <w:rsid w:val="00486E7A"/>
    <w:rsid w:val="00486FA7"/>
    <w:rsid w:val="00486FCB"/>
    <w:rsid w:val="00487045"/>
    <w:rsid w:val="004870B1"/>
    <w:rsid w:val="004870B5"/>
    <w:rsid w:val="0048716D"/>
    <w:rsid w:val="0048716E"/>
    <w:rsid w:val="00487193"/>
    <w:rsid w:val="004871A2"/>
    <w:rsid w:val="0048729A"/>
    <w:rsid w:val="0048731A"/>
    <w:rsid w:val="00487326"/>
    <w:rsid w:val="00487327"/>
    <w:rsid w:val="00487374"/>
    <w:rsid w:val="00487384"/>
    <w:rsid w:val="00487456"/>
    <w:rsid w:val="00487481"/>
    <w:rsid w:val="00487521"/>
    <w:rsid w:val="00487688"/>
    <w:rsid w:val="004876B3"/>
    <w:rsid w:val="004876D8"/>
    <w:rsid w:val="004876E4"/>
    <w:rsid w:val="0048770F"/>
    <w:rsid w:val="004877D9"/>
    <w:rsid w:val="00487804"/>
    <w:rsid w:val="0048783D"/>
    <w:rsid w:val="00487873"/>
    <w:rsid w:val="0048788A"/>
    <w:rsid w:val="004878A8"/>
    <w:rsid w:val="004878FA"/>
    <w:rsid w:val="00487982"/>
    <w:rsid w:val="00487A63"/>
    <w:rsid w:val="00487A6B"/>
    <w:rsid w:val="00487A7D"/>
    <w:rsid w:val="00487ADB"/>
    <w:rsid w:val="00487BBD"/>
    <w:rsid w:val="00487BD9"/>
    <w:rsid w:val="00487C54"/>
    <w:rsid w:val="00487CB1"/>
    <w:rsid w:val="00487CF9"/>
    <w:rsid w:val="00487D2E"/>
    <w:rsid w:val="00487D67"/>
    <w:rsid w:val="00487D76"/>
    <w:rsid w:val="00487E55"/>
    <w:rsid w:val="00487E6B"/>
    <w:rsid w:val="00487E75"/>
    <w:rsid w:val="00487E82"/>
    <w:rsid w:val="00487E91"/>
    <w:rsid w:val="00487EEC"/>
    <w:rsid w:val="00487F51"/>
    <w:rsid w:val="00487FD1"/>
    <w:rsid w:val="00487FDE"/>
    <w:rsid w:val="004900B5"/>
    <w:rsid w:val="004900DF"/>
    <w:rsid w:val="00490134"/>
    <w:rsid w:val="00490238"/>
    <w:rsid w:val="004902A6"/>
    <w:rsid w:val="004902C1"/>
    <w:rsid w:val="004902C3"/>
    <w:rsid w:val="00490307"/>
    <w:rsid w:val="00490343"/>
    <w:rsid w:val="00490391"/>
    <w:rsid w:val="00490394"/>
    <w:rsid w:val="004904A9"/>
    <w:rsid w:val="00490504"/>
    <w:rsid w:val="0049052D"/>
    <w:rsid w:val="00490568"/>
    <w:rsid w:val="00490569"/>
    <w:rsid w:val="004905B9"/>
    <w:rsid w:val="004905C1"/>
    <w:rsid w:val="004905C5"/>
    <w:rsid w:val="00490753"/>
    <w:rsid w:val="004907A5"/>
    <w:rsid w:val="0049082E"/>
    <w:rsid w:val="0049085C"/>
    <w:rsid w:val="00490875"/>
    <w:rsid w:val="00490920"/>
    <w:rsid w:val="00490935"/>
    <w:rsid w:val="0049094C"/>
    <w:rsid w:val="004909FC"/>
    <w:rsid w:val="00490AC2"/>
    <w:rsid w:val="00490B2A"/>
    <w:rsid w:val="00490B6F"/>
    <w:rsid w:val="00490BF6"/>
    <w:rsid w:val="00490C0A"/>
    <w:rsid w:val="00490C18"/>
    <w:rsid w:val="00490CB4"/>
    <w:rsid w:val="00490CF7"/>
    <w:rsid w:val="00490D6D"/>
    <w:rsid w:val="00490D84"/>
    <w:rsid w:val="00490DD8"/>
    <w:rsid w:val="00490E74"/>
    <w:rsid w:val="00490E7B"/>
    <w:rsid w:val="00490EB7"/>
    <w:rsid w:val="00490EE8"/>
    <w:rsid w:val="00490F23"/>
    <w:rsid w:val="00490F43"/>
    <w:rsid w:val="00490F7D"/>
    <w:rsid w:val="00490F85"/>
    <w:rsid w:val="00490F8F"/>
    <w:rsid w:val="00490F93"/>
    <w:rsid w:val="00490F99"/>
    <w:rsid w:val="00490FC0"/>
    <w:rsid w:val="00491017"/>
    <w:rsid w:val="00491087"/>
    <w:rsid w:val="00491137"/>
    <w:rsid w:val="0049118E"/>
    <w:rsid w:val="004912D6"/>
    <w:rsid w:val="00491395"/>
    <w:rsid w:val="004913BB"/>
    <w:rsid w:val="00491435"/>
    <w:rsid w:val="0049153A"/>
    <w:rsid w:val="00491549"/>
    <w:rsid w:val="004915BF"/>
    <w:rsid w:val="004915C7"/>
    <w:rsid w:val="00491649"/>
    <w:rsid w:val="004916C3"/>
    <w:rsid w:val="00491717"/>
    <w:rsid w:val="0049176C"/>
    <w:rsid w:val="0049177F"/>
    <w:rsid w:val="00491838"/>
    <w:rsid w:val="00491848"/>
    <w:rsid w:val="0049188B"/>
    <w:rsid w:val="00491890"/>
    <w:rsid w:val="004918D6"/>
    <w:rsid w:val="00491957"/>
    <w:rsid w:val="00491989"/>
    <w:rsid w:val="004919B0"/>
    <w:rsid w:val="00491A22"/>
    <w:rsid w:val="00491A5A"/>
    <w:rsid w:val="00491A86"/>
    <w:rsid w:val="00491A9B"/>
    <w:rsid w:val="00491ACD"/>
    <w:rsid w:val="00491B07"/>
    <w:rsid w:val="00491B58"/>
    <w:rsid w:val="00491B89"/>
    <w:rsid w:val="00491B91"/>
    <w:rsid w:val="00491BCA"/>
    <w:rsid w:val="00491C30"/>
    <w:rsid w:val="00491C4E"/>
    <w:rsid w:val="00491CC2"/>
    <w:rsid w:val="00491CC7"/>
    <w:rsid w:val="00491CD1"/>
    <w:rsid w:val="00491CF0"/>
    <w:rsid w:val="00491D6B"/>
    <w:rsid w:val="00491D8D"/>
    <w:rsid w:val="00491DBC"/>
    <w:rsid w:val="00491E40"/>
    <w:rsid w:val="00491E77"/>
    <w:rsid w:val="00491ED2"/>
    <w:rsid w:val="00491F05"/>
    <w:rsid w:val="00491F0F"/>
    <w:rsid w:val="00491F2F"/>
    <w:rsid w:val="00491F38"/>
    <w:rsid w:val="00491F7C"/>
    <w:rsid w:val="00492086"/>
    <w:rsid w:val="00492088"/>
    <w:rsid w:val="00492102"/>
    <w:rsid w:val="0049210B"/>
    <w:rsid w:val="004921C6"/>
    <w:rsid w:val="004921DF"/>
    <w:rsid w:val="00492236"/>
    <w:rsid w:val="00492257"/>
    <w:rsid w:val="00492259"/>
    <w:rsid w:val="004922A3"/>
    <w:rsid w:val="00492346"/>
    <w:rsid w:val="00492396"/>
    <w:rsid w:val="0049241F"/>
    <w:rsid w:val="00492424"/>
    <w:rsid w:val="004924B8"/>
    <w:rsid w:val="004925C9"/>
    <w:rsid w:val="0049264C"/>
    <w:rsid w:val="004926A2"/>
    <w:rsid w:val="004926A6"/>
    <w:rsid w:val="004926DE"/>
    <w:rsid w:val="0049271E"/>
    <w:rsid w:val="00492764"/>
    <w:rsid w:val="004927C1"/>
    <w:rsid w:val="004927CE"/>
    <w:rsid w:val="004927EA"/>
    <w:rsid w:val="004927EF"/>
    <w:rsid w:val="0049288F"/>
    <w:rsid w:val="00492908"/>
    <w:rsid w:val="00492956"/>
    <w:rsid w:val="00492979"/>
    <w:rsid w:val="00492A69"/>
    <w:rsid w:val="00492A7B"/>
    <w:rsid w:val="00492AE3"/>
    <w:rsid w:val="00492BA3"/>
    <w:rsid w:val="00492BAB"/>
    <w:rsid w:val="00492BC9"/>
    <w:rsid w:val="00492C4D"/>
    <w:rsid w:val="00492C74"/>
    <w:rsid w:val="00492C8F"/>
    <w:rsid w:val="00492C9B"/>
    <w:rsid w:val="00492CBF"/>
    <w:rsid w:val="00492D47"/>
    <w:rsid w:val="00492D8F"/>
    <w:rsid w:val="00492E7C"/>
    <w:rsid w:val="00492EC4"/>
    <w:rsid w:val="00492EEF"/>
    <w:rsid w:val="00492FC4"/>
    <w:rsid w:val="00493014"/>
    <w:rsid w:val="00493030"/>
    <w:rsid w:val="00493072"/>
    <w:rsid w:val="0049308F"/>
    <w:rsid w:val="004930D6"/>
    <w:rsid w:val="004930EE"/>
    <w:rsid w:val="0049315F"/>
    <w:rsid w:val="00493219"/>
    <w:rsid w:val="00493233"/>
    <w:rsid w:val="0049325F"/>
    <w:rsid w:val="00493266"/>
    <w:rsid w:val="0049327B"/>
    <w:rsid w:val="0049327F"/>
    <w:rsid w:val="0049329D"/>
    <w:rsid w:val="00493308"/>
    <w:rsid w:val="0049339F"/>
    <w:rsid w:val="004933EF"/>
    <w:rsid w:val="00493456"/>
    <w:rsid w:val="0049348C"/>
    <w:rsid w:val="004934A4"/>
    <w:rsid w:val="004934DC"/>
    <w:rsid w:val="0049350D"/>
    <w:rsid w:val="00493537"/>
    <w:rsid w:val="00493549"/>
    <w:rsid w:val="004935A1"/>
    <w:rsid w:val="004935E6"/>
    <w:rsid w:val="00493625"/>
    <w:rsid w:val="00493685"/>
    <w:rsid w:val="004936B3"/>
    <w:rsid w:val="00493899"/>
    <w:rsid w:val="004938E2"/>
    <w:rsid w:val="0049390C"/>
    <w:rsid w:val="00493922"/>
    <w:rsid w:val="004939AA"/>
    <w:rsid w:val="004939B5"/>
    <w:rsid w:val="00493A91"/>
    <w:rsid w:val="00493AD6"/>
    <w:rsid w:val="00493AEC"/>
    <w:rsid w:val="00493BA1"/>
    <w:rsid w:val="00493C38"/>
    <w:rsid w:val="00493C90"/>
    <w:rsid w:val="00493CB4"/>
    <w:rsid w:val="00493CE5"/>
    <w:rsid w:val="00493DAB"/>
    <w:rsid w:val="00493DEA"/>
    <w:rsid w:val="00493E16"/>
    <w:rsid w:val="00493E4C"/>
    <w:rsid w:val="00493E9C"/>
    <w:rsid w:val="00493EA0"/>
    <w:rsid w:val="00493EFE"/>
    <w:rsid w:val="00493F58"/>
    <w:rsid w:val="00493F75"/>
    <w:rsid w:val="00493FAA"/>
    <w:rsid w:val="00493FB9"/>
    <w:rsid w:val="00493FC1"/>
    <w:rsid w:val="00493FD8"/>
    <w:rsid w:val="00494017"/>
    <w:rsid w:val="004940CB"/>
    <w:rsid w:val="004940CF"/>
    <w:rsid w:val="00494109"/>
    <w:rsid w:val="00494111"/>
    <w:rsid w:val="0049411F"/>
    <w:rsid w:val="004941A9"/>
    <w:rsid w:val="004941AD"/>
    <w:rsid w:val="004941B6"/>
    <w:rsid w:val="0049422E"/>
    <w:rsid w:val="00494232"/>
    <w:rsid w:val="00494286"/>
    <w:rsid w:val="00494324"/>
    <w:rsid w:val="00494332"/>
    <w:rsid w:val="00494359"/>
    <w:rsid w:val="004944D1"/>
    <w:rsid w:val="00494501"/>
    <w:rsid w:val="00494510"/>
    <w:rsid w:val="00494566"/>
    <w:rsid w:val="00494572"/>
    <w:rsid w:val="00494599"/>
    <w:rsid w:val="0049459F"/>
    <w:rsid w:val="00494600"/>
    <w:rsid w:val="00494615"/>
    <w:rsid w:val="0049462F"/>
    <w:rsid w:val="0049465F"/>
    <w:rsid w:val="004947E2"/>
    <w:rsid w:val="004948AD"/>
    <w:rsid w:val="004948E2"/>
    <w:rsid w:val="004948E9"/>
    <w:rsid w:val="00494906"/>
    <w:rsid w:val="00494925"/>
    <w:rsid w:val="0049499F"/>
    <w:rsid w:val="004949AF"/>
    <w:rsid w:val="00494ABE"/>
    <w:rsid w:val="00494AD5"/>
    <w:rsid w:val="00494B30"/>
    <w:rsid w:val="00494B96"/>
    <w:rsid w:val="00494C8E"/>
    <w:rsid w:val="00494CBB"/>
    <w:rsid w:val="00494CCA"/>
    <w:rsid w:val="00494D19"/>
    <w:rsid w:val="00494DAD"/>
    <w:rsid w:val="00494E15"/>
    <w:rsid w:val="00494F16"/>
    <w:rsid w:val="00494F45"/>
    <w:rsid w:val="00494F75"/>
    <w:rsid w:val="00494FD5"/>
    <w:rsid w:val="004950E8"/>
    <w:rsid w:val="0049516B"/>
    <w:rsid w:val="00495175"/>
    <w:rsid w:val="00495227"/>
    <w:rsid w:val="0049523A"/>
    <w:rsid w:val="004952A3"/>
    <w:rsid w:val="004952CC"/>
    <w:rsid w:val="0049533E"/>
    <w:rsid w:val="0049536B"/>
    <w:rsid w:val="00495377"/>
    <w:rsid w:val="004953A4"/>
    <w:rsid w:val="004953B5"/>
    <w:rsid w:val="004953F3"/>
    <w:rsid w:val="004953F4"/>
    <w:rsid w:val="00495441"/>
    <w:rsid w:val="004954D1"/>
    <w:rsid w:val="0049551C"/>
    <w:rsid w:val="0049556A"/>
    <w:rsid w:val="004955AA"/>
    <w:rsid w:val="0049563F"/>
    <w:rsid w:val="00495674"/>
    <w:rsid w:val="004956B9"/>
    <w:rsid w:val="004956E5"/>
    <w:rsid w:val="004956F2"/>
    <w:rsid w:val="00495723"/>
    <w:rsid w:val="00495730"/>
    <w:rsid w:val="0049575E"/>
    <w:rsid w:val="004957C2"/>
    <w:rsid w:val="00495848"/>
    <w:rsid w:val="00495860"/>
    <w:rsid w:val="004959A1"/>
    <w:rsid w:val="004959F6"/>
    <w:rsid w:val="00495A16"/>
    <w:rsid w:val="00495A97"/>
    <w:rsid w:val="00495AE6"/>
    <w:rsid w:val="00495B0C"/>
    <w:rsid w:val="00495B4F"/>
    <w:rsid w:val="00495BBB"/>
    <w:rsid w:val="00495BC2"/>
    <w:rsid w:val="00495C39"/>
    <w:rsid w:val="00495C61"/>
    <w:rsid w:val="00495CA9"/>
    <w:rsid w:val="00495CDB"/>
    <w:rsid w:val="00495D4C"/>
    <w:rsid w:val="00495D69"/>
    <w:rsid w:val="00495D75"/>
    <w:rsid w:val="00495D8C"/>
    <w:rsid w:val="00495DB7"/>
    <w:rsid w:val="00495DDA"/>
    <w:rsid w:val="00495DEB"/>
    <w:rsid w:val="00495E0C"/>
    <w:rsid w:val="00495E1C"/>
    <w:rsid w:val="00495E2C"/>
    <w:rsid w:val="00495E91"/>
    <w:rsid w:val="00495ECB"/>
    <w:rsid w:val="00495F69"/>
    <w:rsid w:val="00495F96"/>
    <w:rsid w:val="00495FD7"/>
    <w:rsid w:val="0049600A"/>
    <w:rsid w:val="00496036"/>
    <w:rsid w:val="00496096"/>
    <w:rsid w:val="004960E4"/>
    <w:rsid w:val="00496103"/>
    <w:rsid w:val="00496130"/>
    <w:rsid w:val="00496210"/>
    <w:rsid w:val="00496280"/>
    <w:rsid w:val="004962C0"/>
    <w:rsid w:val="004962E6"/>
    <w:rsid w:val="0049630D"/>
    <w:rsid w:val="00496364"/>
    <w:rsid w:val="004963BD"/>
    <w:rsid w:val="004963BE"/>
    <w:rsid w:val="0049646F"/>
    <w:rsid w:val="00496519"/>
    <w:rsid w:val="00496593"/>
    <w:rsid w:val="004965EF"/>
    <w:rsid w:val="0049665D"/>
    <w:rsid w:val="004966CB"/>
    <w:rsid w:val="00496760"/>
    <w:rsid w:val="00496886"/>
    <w:rsid w:val="0049689A"/>
    <w:rsid w:val="004968E7"/>
    <w:rsid w:val="004968F2"/>
    <w:rsid w:val="0049690A"/>
    <w:rsid w:val="00496975"/>
    <w:rsid w:val="004969A2"/>
    <w:rsid w:val="004969D0"/>
    <w:rsid w:val="004969D9"/>
    <w:rsid w:val="004969EE"/>
    <w:rsid w:val="00496A3B"/>
    <w:rsid w:val="00496B7A"/>
    <w:rsid w:val="00496BEC"/>
    <w:rsid w:val="00496C27"/>
    <w:rsid w:val="00496C4A"/>
    <w:rsid w:val="00496C65"/>
    <w:rsid w:val="00496C94"/>
    <w:rsid w:val="00496D04"/>
    <w:rsid w:val="00496D0A"/>
    <w:rsid w:val="00496D0C"/>
    <w:rsid w:val="00496D31"/>
    <w:rsid w:val="00496D8C"/>
    <w:rsid w:val="00496DCC"/>
    <w:rsid w:val="00496DE6"/>
    <w:rsid w:val="00496E43"/>
    <w:rsid w:val="00496EA6"/>
    <w:rsid w:val="00496F44"/>
    <w:rsid w:val="00496F59"/>
    <w:rsid w:val="00496FA8"/>
    <w:rsid w:val="00496FE1"/>
    <w:rsid w:val="0049700A"/>
    <w:rsid w:val="0049700C"/>
    <w:rsid w:val="004970E3"/>
    <w:rsid w:val="004970F3"/>
    <w:rsid w:val="004971B5"/>
    <w:rsid w:val="004971B7"/>
    <w:rsid w:val="0049720A"/>
    <w:rsid w:val="00497247"/>
    <w:rsid w:val="00497271"/>
    <w:rsid w:val="0049727C"/>
    <w:rsid w:val="004973A7"/>
    <w:rsid w:val="00497422"/>
    <w:rsid w:val="00497453"/>
    <w:rsid w:val="00497484"/>
    <w:rsid w:val="004974BA"/>
    <w:rsid w:val="00497539"/>
    <w:rsid w:val="0049754E"/>
    <w:rsid w:val="0049759A"/>
    <w:rsid w:val="004975C7"/>
    <w:rsid w:val="0049779E"/>
    <w:rsid w:val="004977B3"/>
    <w:rsid w:val="004977C5"/>
    <w:rsid w:val="004977D5"/>
    <w:rsid w:val="004977EC"/>
    <w:rsid w:val="00497881"/>
    <w:rsid w:val="00497897"/>
    <w:rsid w:val="004978C5"/>
    <w:rsid w:val="004978D2"/>
    <w:rsid w:val="004979A7"/>
    <w:rsid w:val="00497A23"/>
    <w:rsid w:val="00497A28"/>
    <w:rsid w:val="00497A2E"/>
    <w:rsid w:val="00497A7B"/>
    <w:rsid w:val="00497A84"/>
    <w:rsid w:val="00497AD1"/>
    <w:rsid w:val="00497AFB"/>
    <w:rsid w:val="00497B17"/>
    <w:rsid w:val="00497B3A"/>
    <w:rsid w:val="00497BA0"/>
    <w:rsid w:val="00497C09"/>
    <w:rsid w:val="00497D11"/>
    <w:rsid w:val="00497D48"/>
    <w:rsid w:val="00497D65"/>
    <w:rsid w:val="00497D73"/>
    <w:rsid w:val="00497E00"/>
    <w:rsid w:val="00497E4E"/>
    <w:rsid w:val="00497E5C"/>
    <w:rsid w:val="00497E8D"/>
    <w:rsid w:val="00497E90"/>
    <w:rsid w:val="00497ECB"/>
    <w:rsid w:val="00497F01"/>
    <w:rsid w:val="00497F0B"/>
    <w:rsid w:val="00497F4D"/>
    <w:rsid w:val="00497F8E"/>
    <w:rsid w:val="00497FE3"/>
    <w:rsid w:val="004A008E"/>
    <w:rsid w:val="004A0132"/>
    <w:rsid w:val="004A0185"/>
    <w:rsid w:val="004A01D3"/>
    <w:rsid w:val="004A01EF"/>
    <w:rsid w:val="004A028A"/>
    <w:rsid w:val="004A02D9"/>
    <w:rsid w:val="004A030F"/>
    <w:rsid w:val="004A0349"/>
    <w:rsid w:val="004A0401"/>
    <w:rsid w:val="004A0455"/>
    <w:rsid w:val="004A048F"/>
    <w:rsid w:val="004A0494"/>
    <w:rsid w:val="004A0506"/>
    <w:rsid w:val="004A050E"/>
    <w:rsid w:val="004A0570"/>
    <w:rsid w:val="004A068F"/>
    <w:rsid w:val="004A06A3"/>
    <w:rsid w:val="004A0709"/>
    <w:rsid w:val="004A07E3"/>
    <w:rsid w:val="004A0803"/>
    <w:rsid w:val="004A0827"/>
    <w:rsid w:val="004A0833"/>
    <w:rsid w:val="004A0894"/>
    <w:rsid w:val="004A094E"/>
    <w:rsid w:val="004A095B"/>
    <w:rsid w:val="004A09D9"/>
    <w:rsid w:val="004A09E1"/>
    <w:rsid w:val="004A0A07"/>
    <w:rsid w:val="004A0A4A"/>
    <w:rsid w:val="004A0A72"/>
    <w:rsid w:val="004A0ADB"/>
    <w:rsid w:val="004A0AE9"/>
    <w:rsid w:val="004A0B38"/>
    <w:rsid w:val="004A0B65"/>
    <w:rsid w:val="004A0B86"/>
    <w:rsid w:val="004A0B8E"/>
    <w:rsid w:val="004A0B97"/>
    <w:rsid w:val="004A0C12"/>
    <w:rsid w:val="004A0C50"/>
    <w:rsid w:val="004A0C69"/>
    <w:rsid w:val="004A0CF7"/>
    <w:rsid w:val="004A0CF9"/>
    <w:rsid w:val="004A0CFB"/>
    <w:rsid w:val="004A0D08"/>
    <w:rsid w:val="004A0D74"/>
    <w:rsid w:val="004A0DA4"/>
    <w:rsid w:val="004A0DDF"/>
    <w:rsid w:val="004A0E18"/>
    <w:rsid w:val="004A0E5F"/>
    <w:rsid w:val="004A0E7D"/>
    <w:rsid w:val="004A0E80"/>
    <w:rsid w:val="004A0E9E"/>
    <w:rsid w:val="004A0EC5"/>
    <w:rsid w:val="004A0F23"/>
    <w:rsid w:val="004A0FD3"/>
    <w:rsid w:val="004A1030"/>
    <w:rsid w:val="004A1040"/>
    <w:rsid w:val="004A1054"/>
    <w:rsid w:val="004A107C"/>
    <w:rsid w:val="004A10C5"/>
    <w:rsid w:val="004A10DD"/>
    <w:rsid w:val="004A115B"/>
    <w:rsid w:val="004A1170"/>
    <w:rsid w:val="004A1198"/>
    <w:rsid w:val="004A11B9"/>
    <w:rsid w:val="004A11F9"/>
    <w:rsid w:val="004A11FC"/>
    <w:rsid w:val="004A1243"/>
    <w:rsid w:val="004A1254"/>
    <w:rsid w:val="004A1264"/>
    <w:rsid w:val="004A1270"/>
    <w:rsid w:val="004A1271"/>
    <w:rsid w:val="004A127B"/>
    <w:rsid w:val="004A1311"/>
    <w:rsid w:val="004A135B"/>
    <w:rsid w:val="004A138A"/>
    <w:rsid w:val="004A1391"/>
    <w:rsid w:val="004A13E7"/>
    <w:rsid w:val="004A1452"/>
    <w:rsid w:val="004A14DD"/>
    <w:rsid w:val="004A14F2"/>
    <w:rsid w:val="004A1508"/>
    <w:rsid w:val="004A1553"/>
    <w:rsid w:val="004A1596"/>
    <w:rsid w:val="004A159A"/>
    <w:rsid w:val="004A15A2"/>
    <w:rsid w:val="004A1600"/>
    <w:rsid w:val="004A1675"/>
    <w:rsid w:val="004A167E"/>
    <w:rsid w:val="004A16D2"/>
    <w:rsid w:val="004A16E0"/>
    <w:rsid w:val="004A171A"/>
    <w:rsid w:val="004A17D2"/>
    <w:rsid w:val="004A185A"/>
    <w:rsid w:val="004A18E8"/>
    <w:rsid w:val="004A19D2"/>
    <w:rsid w:val="004A1A08"/>
    <w:rsid w:val="004A1A5B"/>
    <w:rsid w:val="004A1A60"/>
    <w:rsid w:val="004A1AB5"/>
    <w:rsid w:val="004A1AD4"/>
    <w:rsid w:val="004A1AE9"/>
    <w:rsid w:val="004A1BF2"/>
    <w:rsid w:val="004A1C1D"/>
    <w:rsid w:val="004A1D66"/>
    <w:rsid w:val="004A1E94"/>
    <w:rsid w:val="004A1E9B"/>
    <w:rsid w:val="004A1E9C"/>
    <w:rsid w:val="004A1F15"/>
    <w:rsid w:val="004A1FB6"/>
    <w:rsid w:val="004A1FFC"/>
    <w:rsid w:val="004A2014"/>
    <w:rsid w:val="004A20D1"/>
    <w:rsid w:val="004A2119"/>
    <w:rsid w:val="004A214A"/>
    <w:rsid w:val="004A215E"/>
    <w:rsid w:val="004A216E"/>
    <w:rsid w:val="004A21E3"/>
    <w:rsid w:val="004A21FB"/>
    <w:rsid w:val="004A224E"/>
    <w:rsid w:val="004A2265"/>
    <w:rsid w:val="004A228C"/>
    <w:rsid w:val="004A236D"/>
    <w:rsid w:val="004A2380"/>
    <w:rsid w:val="004A23B8"/>
    <w:rsid w:val="004A23F5"/>
    <w:rsid w:val="004A2406"/>
    <w:rsid w:val="004A24A2"/>
    <w:rsid w:val="004A24C2"/>
    <w:rsid w:val="004A24F0"/>
    <w:rsid w:val="004A251F"/>
    <w:rsid w:val="004A25BA"/>
    <w:rsid w:val="004A25D4"/>
    <w:rsid w:val="004A2681"/>
    <w:rsid w:val="004A26A4"/>
    <w:rsid w:val="004A26B7"/>
    <w:rsid w:val="004A26D4"/>
    <w:rsid w:val="004A27C7"/>
    <w:rsid w:val="004A2824"/>
    <w:rsid w:val="004A2899"/>
    <w:rsid w:val="004A28AE"/>
    <w:rsid w:val="004A2937"/>
    <w:rsid w:val="004A2943"/>
    <w:rsid w:val="004A2947"/>
    <w:rsid w:val="004A2A4C"/>
    <w:rsid w:val="004A2AAE"/>
    <w:rsid w:val="004A2AD5"/>
    <w:rsid w:val="004A2B86"/>
    <w:rsid w:val="004A2C24"/>
    <w:rsid w:val="004A2C25"/>
    <w:rsid w:val="004A2C63"/>
    <w:rsid w:val="004A2CF0"/>
    <w:rsid w:val="004A2D0D"/>
    <w:rsid w:val="004A2D4B"/>
    <w:rsid w:val="004A2D50"/>
    <w:rsid w:val="004A2D63"/>
    <w:rsid w:val="004A2DB6"/>
    <w:rsid w:val="004A2E4E"/>
    <w:rsid w:val="004A2E55"/>
    <w:rsid w:val="004A2E6D"/>
    <w:rsid w:val="004A2E88"/>
    <w:rsid w:val="004A2EAB"/>
    <w:rsid w:val="004A2F02"/>
    <w:rsid w:val="004A2FF2"/>
    <w:rsid w:val="004A3037"/>
    <w:rsid w:val="004A3131"/>
    <w:rsid w:val="004A315B"/>
    <w:rsid w:val="004A317B"/>
    <w:rsid w:val="004A3191"/>
    <w:rsid w:val="004A3224"/>
    <w:rsid w:val="004A325C"/>
    <w:rsid w:val="004A32B4"/>
    <w:rsid w:val="004A3329"/>
    <w:rsid w:val="004A3371"/>
    <w:rsid w:val="004A33F8"/>
    <w:rsid w:val="004A3433"/>
    <w:rsid w:val="004A34A6"/>
    <w:rsid w:val="004A34CD"/>
    <w:rsid w:val="004A34F1"/>
    <w:rsid w:val="004A3548"/>
    <w:rsid w:val="004A35F6"/>
    <w:rsid w:val="004A3604"/>
    <w:rsid w:val="004A3671"/>
    <w:rsid w:val="004A3692"/>
    <w:rsid w:val="004A36B0"/>
    <w:rsid w:val="004A36D1"/>
    <w:rsid w:val="004A3717"/>
    <w:rsid w:val="004A374F"/>
    <w:rsid w:val="004A3827"/>
    <w:rsid w:val="004A3855"/>
    <w:rsid w:val="004A3895"/>
    <w:rsid w:val="004A38C5"/>
    <w:rsid w:val="004A38CF"/>
    <w:rsid w:val="004A3909"/>
    <w:rsid w:val="004A3924"/>
    <w:rsid w:val="004A39A2"/>
    <w:rsid w:val="004A39C2"/>
    <w:rsid w:val="004A39E3"/>
    <w:rsid w:val="004A39EF"/>
    <w:rsid w:val="004A3A14"/>
    <w:rsid w:val="004A3A63"/>
    <w:rsid w:val="004A3A65"/>
    <w:rsid w:val="004A3AE7"/>
    <w:rsid w:val="004A3B0D"/>
    <w:rsid w:val="004A3BB0"/>
    <w:rsid w:val="004A3BCE"/>
    <w:rsid w:val="004A3BE4"/>
    <w:rsid w:val="004A3D07"/>
    <w:rsid w:val="004A3D11"/>
    <w:rsid w:val="004A3D1F"/>
    <w:rsid w:val="004A3D21"/>
    <w:rsid w:val="004A3D43"/>
    <w:rsid w:val="004A3D5D"/>
    <w:rsid w:val="004A3D5F"/>
    <w:rsid w:val="004A3D83"/>
    <w:rsid w:val="004A3DE1"/>
    <w:rsid w:val="004A3E23"/>
    <w:rsid w:val="004A3E5A"/>
    <w:rsid w:val="004A3F71"/>
    <w:rsid w:val="004A4059"/>
    <w:rsid w:val="004A412B"/>
    <w:rsid w:val="004A41ED"/>
    <w:rsid w:val="004A41F0"/>
    <w:rsid w:val="004A42A7"/>
    <w:rsid w:val="004A42AA"/>
    <w:rsid w:val="004A43D4"/>
    <w:rsid w:val="004A43DE"/>
    <w:rsid w:val="004A441B"/>
    <w:rsid w:val="004A4554"/>
    <w:rsid w:val="004A4566"/>
    <w:rsid w:val="004A458D"/>
    <w:rsid w:val="004A45A0"/>
    <w:rsid w:val="004A4605"/>
    <w:rsid w:val="004A4623"/>
    <w:rsid w:val="004A46DD"/>
    <w:rsid w:val="004A4756"/>
    <w:rsid w:val="004A47D3"/>
    <w:rsid w:val="004A47E9"/>
    <w:rsid w:val="004A4880"/>
    <w:rsid w:val="004A4887"/>
    <w:rsid w:val="004A48B9"/>
    <w:rsid w:val="004A48C0"/>
    <w:rsid w:val="004A49F1"/>
    <w:rsid w:val="004A4A11"/>
    <w:rsid w:val="004A4A4B"/>
    <w:rsid w:val="004A4AB8"/>
    <w:rsid w:val="004A4B37"/>
    <w:rsid w:val="004A4B83"/>
    <w:rsid w:val="004A4BAE"/>
    <w:rsid w:val="004A4BF8"/>
    <w:rsid w:val="004A4C04"/>
    <w:rsid w:val="004A4C19"/>
    <w:rsid w:val="004A4CB6"/>
    <w:rsid w:val="004A4DEA"/>
    <w:rsid w:val="004A4EBA"/>
    <w:rsid w:val="004A4EBC"/>
    <w:rsid w:val="004A4EE3"/>
    <w:rsid w:val="004A4F72"/>
    <w:rsid w:val="004A4F73"/>
    <w:rsid w:val="004A5033"/>
    <w:rsid w:val="004A50F7"/>
    <w:rsid w:val="004A5109"/>
    <w:rsid w:val="004A5145"/>
    <w:rsid w:val="004A5267"/>
    <w:rsid w:val="004A5312"/>
    <w:rsid w:val="004A53BB"/>
    <w:rsid w:val="004A53FB"/>
    <w:rsid w:val="004A5407"/>
    <w:rsid w:val="004A5408"/>
    <w:rsid w:val="004A548F"/>
    <w:rsid w:val="004A54BF"/>
    <w:rsid w:val="004A54C3"/>
    <w:rsid w:val="004A54DE"/>
    <w:rsid w:val="004A54EA"/>
    <w:rsid w:val="004A552C"/>
    <w:rsid w:val="004A5545"/>
    <w:rsid w:val="004A5552"/>
    <w:rsid w:val="004A5562"/>
    <w:rsid w:val="004A55F6"/>
    <w:rsid w:val="004A5600"/>
    <w:rsid w:val="004A5680"/>
    <w:rsid w:val="004A56F2"/>
    <w:rsid w:val="004A570C"/>
    <w:rsid w:val="004A572C"/>
    <w:rsid w:val="004A5733"/>
    <w:rsid w:val="004A5752"/>
    <w:rsid w:val="004A5766"/>
    <w:rsid w:val="004A57EE"/>
    <w:rsid w:val="004A58E3"/>
    <w:rsid w:val="004A59CE"/>
    <w:rsid w:val="004A59F4"/>
    <w:rsid w:val="004A5A6D"/>
    <w:rsid w:val="004A5AC5"/>
    <w:rsid w:val="004A5AF6"/>
    <w:rsid w:val="004A5B25"/>
    <w:rsid w:val="004A5C7A"/>
    <w:rsid w:val="004A5E18"/>
    <w:rsid w:val="004A5E19"/>
    <w:rsid w:val="004A5F42"/>
    <w:rsid w:val="004A5FB0"/>
    <w:rsid w:val="004A5FB8"/>
    <w:rsid w:val="004A60E6"/>
    <w:rsid w:val="004A60EF"/>
    <w:rsid w:val="004A6135"/>
    <w:rsid w:val="004A62E3"/>
    <w:rsid w:val="004A633A"/>
    <w:rsid w:val="004A6347"/>
    <w:rsid w:val="004A63AA"/>
    <w:rsid w:val="004A642C"/>
    <w:rsid w:val="004A6479"/>
    <w:rsid w:val="004A64FA"/>
    <w:rsid w:val="004A6551"/>
    <w:rsid w:val="004A657B"/>
    <w:rsid w:val="004A65CC"/>
    <w:rsid w:val="004A661A"/>
    <w:rsid w:val="004A664D"/>
    <w:rsid w:val="004A6698"/>
    <w:rsid w:val="004A66B1"/>
    <w:rsid w:val="004A66EA"/>
    <w:rsid w:val="004A671E"/>
    <w:rsid w:val="004A6725"/>
    <w:rsid w:val="004A67BD"/>
    <w:rsid w:val="004A67DC"/>
    <w:rsid w:val="004A67F7"/>
    <w:rsid w:val="004A682E"/>
    <w:rsid w:val="004A6859"/>
    <w:rsid w:val="004A686A"/>
    <w:rsid w:val="004A69CA"/>
    <w:rsid w:val="004A69CE"/>
    <w:rsid w:val="004A6A26"/>
    <w:rsid w:val="004A6A30"/>
    <w:rsid w:val="004A6A34"/>
    <w:rsid w:val="004A6AE0"/>
    <w:rsid w:val="004A6B37"/>
    <w:rsid w:val="004A6B53"/>
    <w:rsid w:val="004A6C09"/>
    <w:rsid w:val="004A6C0B"/>
    <w:rsid w:val="004A6C14"/>
    <w:rsid w:val="004A6D15"/>
    <w:rsid w:val="004A6D85"/>
    <w:rsid w:val="004A6F0F"/>
    <w:rsid w:val="004A6F8E"/>
    <w:rsid w:val="004A7012"/>
    <w:rsid w:val="004A707B"/>
    <w:rsid w:val="004A712C"/>
    <w:rsid w:val="004A719B"/>
    <w:rsid w:val="004A71F5"/>
    <w:rsid w:val="004A726D"/>
    <w:rsid w:val="004A72C8"/>
    <w:rsid w:val="004A72D4"/>
    <w:rsid w:val="004A7327"/>
    <w:rsid w:val="004A73A3"/>
    <w:rsid w:val="004A73D9"/>
    <w:rsid w:val="004A73F9"/>
    <w:rsid w:val="004A744E"/>
    <w:rsid w:val="004A746F"/>
    <w:rsid w:val="004A748B"/>
    <w:rsid w:val="004A74ED"/>
    <w:rsid w:val="004A74F5"/>
    <w:rsid w:val="004A7550"/>
    <w:rsid w:val="004A7624"/>
    <w:rsid w:val="004A764D"/>
    <w:rsid w:val="004A764F"/>
    <w:rsid w:val="004A7711"/>
    <w:rsid w:val="004A7736"/>
    <w:rsid w:val="004A7740"/>
    <w:rsid w:val="004A7760"/>
    <w:rsid w:val="004A77A6"/>
    <w:rsid w:val="004A77E5"/>
    <w:rsid w:val="004A7869"/>
    <w:rsid w:val="004A7992"/>
    <w:rsid w:val="004A79E7"/>
    <w:rsid w:val="004A7A00"/>
    <w:rsid w:val="004A7A10"/>
    <w:rsid w:val="004A7A5B"/>
    <w:rsid w:val="004A7AE4"/>
    <w:rsid w:val="004A7B48"/>
    <w:rsid w:val="004A7B83"/>
    <w:rsid w:val="004A7BFB"/>
    <w:rsid w:val="004A7C4B"/>
    <w:rsid w:val="004A7CB8"/>
    <w:rsid w:val="004A7D1E"/>
    <w:rsid w:val="004A7D61"/>
    <w:rsid w:val="004A7DEC"/>
    <w:rsid w:val="004A7E54"/>
    <w:rsid w:val="004A7F5F"/>
    <w:rsid w:val="004A7F67"/>
    <w:rsid w:val="004A7F8C"/>
    <w:rsid w:val="004B00DC"/>
    <w:rsid w:val="004B0134"/>
    <w:rsid w:val="004B0136"/>
    <w:rsid w:val="004B0139"/>
    <w:rsid w:val="004B01AE"/>
    <w:rsid w:val="004B01DE"/>
    <w:rsid w:val="004B01ED"/>
    <w:rsid w:val="004B024A"/>
    <w:rsid w:val="004B029D"/>
    <w:rsid w:val="004B02A1"/>
    <w:rsid w:val="004B02E3"/>
    <w:rsid w:val="004B02E7"/>
    <w:rsid w:val="004B0303"/>
    <w:rsid w:val="004B0353"/>
    <w:rsid w:val="004B038C"/>
    <w:rsid w:val="004B0403"/>
    <w:rsid w:val="004B0410"/>
    <w:rsid w:val="004B0461"/>
    <w:rsid w:val="004B04C4"/>
    <w:rsid w:val="004B0528"/>
    <w:rsid w:val="004B05B0"/>
    <w:rsid w:val="004B0644"/>
    <w:rsid w:val="004B0682"/>
    <w:rsid w:val="004B06BF"/>
    <w:rsid w:val="004B06C4"/>
    <w:rsid w:val="004B071F"/>
    <w:rsid w:val="004B072D"/>
    <w:rsid w:val="004B0736"/>
    <w:rsid w:val="004B0766"/>
    <w:rsid w:val="004B090F"/>
    <w:rsid w:val="004B0955"/>
    <w:rsid w:val="004B0993"/>
    <w:rsid w:val="004B0A3E"/>
    <w:rsid w:val="004B0B78"/>
    <w:rsid w:val="004B0BB3"/>
    <w:rsid w:val="004B0CDD"/>
    <w:rsid w:val="004B0D50"/>
    <w:rsid w:val="004B0DD5"/>
    <w:rsid w:val="004B0DDE"/>
    <w:rsid w:val="004B0E17"/>
    <w:rsid w:val="004B0F14"/>
    <w:rsid w:val="004B0F76"/>
    <w:rsid w:val="004B0F95"/>
    <w:rsid w:val="004B0FAD"/>
    <w:rsid w:val="004B0FFB"/>
    <w:rsid w:val="004B1005"/>
    <w:rsid w:val="004B1118"/>
    <w:rsid w:val="004B1135"/>
    <w:rsid w:val="004B119C"/>
    <w:rsid w:val="004B11EA"/>
    <w:rsid w:val="004B11F7"/>
    <w:rsid w:val="004B1217"/>
    <w:rsid w:val="004B124E"/>
    <w:rsid w:val="004B12A5"/>
    <w:rsid w:val="004B12EA"/>
    <w:rsid w:val="004B1337"/>
    <w:rsid w:val="004B1427"/>
    <w:rsid w:val="004B1461"/>
    <w:rsid w:val="004B1476"/>
    <w:rsid w:val="004B147A"/>
    <w:rsid w:val="004B1492"/>
    <w:rsid w:val="004B14D7"/>
    <w:rsid w:val="004B14F9"/>
    <w:rsid w:val="004B153E"/>
    <w:rsid w:val="004B15F2"/>
    <w:rsid w:val="004B162B"/>
    <w:rsid w:val="004B1634"/>
    <w:rsid w:val="004B166D"/>
    <w:rsid w:val="004B1710"/>
    <w:rsid w:val="004B1749"/>
    <w:rsid w:val="004B1751"/>
    <w:rsid w:val="004B1828"/>
    <w:rsid w:val="004B1841"/>
    <w:rsid w:val="004B18A1"/>
    <w:rsid w:val="004B18BB"/>
    <w:rsid w:val="004B18C9"/>
    <w:rsid w:val="004B190E"/>
    <w:rsid w:val="004B1915"/>
    <w:rsid w:val="004B1925"/>
    <w:rsid w:val="004B1949"/>
    <w:rsid w:val="004B1991"/>
    <w:rsid w:val="004B19A3"/>
    <w:rsid w:val="004B1A7A"/>
    <w:rsid w:val="004B1A8B"/>
    <w:rsid w:val="004B1B82"/>
    <w:rsid w:val="004B1BD6"/>
    <w:rsid w:val="004B1C23"/>
    <w:rsid w:val="004B1C55"/>
    <w:rsid w:val="004B1C5B"/>
    <w:rsid w:val="004B1C94"/>
    <w:rsid w:val="004B1D22"/>
    <w:rsid w:val="004B1D8B"/>
    <w:rsid w:val="004B1DA7"/>
    <w:rsid w:val="004B1DBD"/>
    <w:rsid w:val="004B1DFA"/>
    <w:rsid w:val="004B1E8C"/>
    <w:rsid w:val="004B1EDF"/>
    <w:rsid w:val="004B1EEF"/>
    <w:rsid w:val="004B1F14"/>
    <w:rsid w:val="004B1F46"/>
    <w:rsid w:val="004B1F85"/>
    <w:rsid w:val="004B1FE9"/>
    <w:rsid w:val="004B1FF3"/>
    <w:rsid w:val="004B1FF6"/>
    <w:rsid w:val="004B2162"/>
    <w:rsid w:val="004B21AD"/>
    <w:rsid w:val="004B21F4"/>
    <w:rsid w:val="004B222D"/>
    <w:rsid w:val="004B227F"/>
    <w:rsid w:val="004B22FC"/>
    <w:rsid w:val="004B23C2"/>
    <w:rsid w:val="004B2436"/>
    <w:rsid w:val="004B2487"/>
    <w:rsid w:val="004B24C6"/>
    <w:rsid w:val="004B250F"/>
    <w:rsid w:val="004B2513"/>
    <w:rsid w:val="004B255D"/>
    <w:rsid w:val="004B257A"/>
    <w:rsid w:val="004B2591"/>
    <w:rsid w:val="004B2592"/>
    <w:rsid w:val="004B25B5"/>
    <w:rsid w:val="004B25C3"/>
    <w:rsid w:val="004B25EE"/>
    <w:rsid w:val="004B260C"/>
    <w:rsid w:val="004B26E1"/>
    <w:rsid w:val="004B26E4"/>
    <w:rsid w:val="004B271F"/>
    <w:rsid w:val="004B27B3"/>
    <w:rsid w:val="004B28E6"/>
    <w:rsid w:val="004B29E5"/>
    <w:rsid w:val="004B29EE"/>
    <w:rsid w:val="004B29F0"/>
    <w:rsid w:val="004B2A39"/>
    <w:rsid w:val="004B2A3E"/>
    <w:rsid w:val="004B2A96"/>
    <w:rsid w:val="004B2A97"/>
    <w:rsid w:val="004B2AD1"/>
    <w:rsid w:val="004B2AFB"/>
    <w:rsid w:val="004B2B41"/>
    <w:rsid w:val="004B2B66"/>
    <w:rsid w:val="004B2B6E"/>
    <w:rsid w:val="004B2C12"/>
    <w:rsid w:val="004B2C5C"/>
    <w:rsid w:val="004B2C8A"/>
    <w:rsid w:val="004B2CE4"/>
    <w:rsid w:val="004B2D22"/>
    <w:rsid w:val="004B2D83"/>
    <w:rsid w:val="004B2DF8"/>
    <w:rsid w:val="004B2E4C"/>
    <w:rsid w:val="004B2E71"/>
    <w:rsid w:val="004B2E81"/>
    <w:rsid w:val="004B2ED5"/>
    <w:rsid w:val="004B2F98"/>
    <w:rsid w:val="004B2FB2"/>
    <w:rsid w:val="004B30A7"/>
    <w:rsid w:val="004B30B7"/>
    <w:rsid w:val="004B30E8"/>
    <w:rsid w:val="004B3127"/>
    <w:rsid w:val="004B3161"/>
    <w:rsid w:val="004B31CC"/>
    <w:rsid w:val="004B31E9"/>
    <w:rsid w:val="004B31ED"/>
    <w:rsid w:val="004B3200"/>
    <w:rsid w:val="004B320D"/>
    <w:rsid w:val="004B322E"/>
    <w:rsid w:val="004B327C"/>
    <w:rsid w:val="004B32E3"/>
    <w:rsid w:val="004B338D"/>
    <w:rsid w:val="004B3394"/>
    <w:rsid w:val="004B33D6"/>
    <w:rsid w:val="004B3404"/>
    <w:rsid w:val="004B34E9"/>
    <w:rsid w:val="004B3503"/>
    <w:rsid w:val="004B359A"/>
    <w:rsid w:val="004B3644"/>
    <w:rsid w:val="004B36E2"/>
    <w:rsid w:val="004B370E"/>
    <w:rsid w:val="004B371A"/>
    <w:rsid w:val="004B3733"/>
    <w:rsid w:val="004B3776"/>
    <w:rsid w:val="004B37AD"/>
    <w:rsid w:val="004B37B7"/>
    <w:rsid w:val="004B37DA"/>
    <w:rsid w:val="004B37F8"/>
    <w:rsid w:val="004B383E"/>
    <w:rsid w:val="004B38A3"/>
    <w:rsid w:val="004B38B5"/>
    <w:rsid w:val="004B3908"/>
    <w:rsid w:val="004B3A35"/>
    <w:rsid w:val="004B3ABA"/>
    <w:rsid w:val="004B3AD8"/>
    <w:rsid w:val="004B3B38"/>
    <w:rsid w:val="004B3B4C"/>
    <w:rsid w:val="004B3B8C"/>
    <w:rsid w:val="004B3C5C"/>
    <w:rsid w:val="004B3D18"/>
    <w:rsid w:val="004B3D51"/>
    <w:rsid w:val="004B3D52"/>
    <w:rsid w:val="004B3DC2"/>
    <w:rsid w:val="004B3E35"/>
    <w:rsid w:val="004B3ECC"/>
    <w:rsid w:val="004B3F7B"/>
    <w:rsid w:val="004B4066"/>
    <w:rsid w:val="004B40FE"/>
    <w:rsid w:val="004B4133"/>
    <w:rsid w:val="004B4173"/>
    <w:rsid w:val="004B4187"/>
    <w:rsid w:val="004B423F"/>
    <w:rsid w:val="004B42C8"/>
    <w:rsid w:val="004B42E5"/>
    <w:rsid w:val="004B42FF"/>
    <w:rsid w:val="004B43E2"/>
    <w:rsid w:val="004B4416"/>
    <w:rsid w:val="004B442B"/>
    <w:rsid w:val="004B4459"/>
    <w:rsid w:val="004B449B"/>
    <w:rsid w:val="004B4535"/>
    <w:rsid w:val="004B4595"/>
    <w:rsid w:val="004B462A"/>
    <w:rsid w:val="004B463A"/>
    <w:rsid w:val="004B46A0"/>
    <w:rsid w:val="004B46C2"/>
    <w:rsid w:val="004B46F5"/>
    <w:rsid w:val="004B477F"/>
    <w:rsid w:val="004B4798"/>
    <w:rsid w:val="004B48C7"/>
    <w:rsid w:val="004B49EE"/>
    <w:rsid w:val="004B4A11"/>
    <w:rsid w:val="004B4A28"/>
    <w:rsid w:val="004B4A6E"/>
    <w:rsid w:val="004B4A7E"/>
    <w:rsid w:val="004B4ADA"/>
    <w:rsid w:val="004B4B4B"/>
    <w:rsid w:val="004B4BCC"/>
    <w:rsid w:val="004B4BFD"/>
    <w:rsid w:val="004B4C40"/>
    <w:rsid w:val="004B4C81"/>
    <w:rsid w:val="004B4C9E"/>
    <w:rsid w:val="004B4D3D"/>
    <w:rsid w:val="004B4EDE"/>
    <w:rsid w:val="004B4F73"/>
    <w:rsid w:val="004B4FC5"/>
    <w:rsid w:val="004B503E"/>
    <w:rsid w:val="004B50B0"/>
    <w:rsid w:val="004B5107"/>
    <w:rsid w:val="004B5143"/>
    <w:rsid w:val="004B5166"/>
    <w:rsid w:val="004B5176"/>
    <w:rsid w:val="004B51BF"/>
    <w:rsid w:val="004B51CE"/>
    <w:rsid w:val="004B5277"/>
    <w:rsid w:val="004B5282"/>
    <w:rsid w:val="004B5304"/>
    <w:rsid w:val="004B5326"/>
    <w:rsid w:val="004B5335"/>
    <w:rsid w:val="004B5367"/>
    <w:rsid w:val="004B5372"/>
    <w:rsid w:val="004B5399"/>
    <w:rsid w:val="004B539A"/>
    <w:rsid w:val="004B53B2"/>
    <w:rsid w:val="004B53FB"/>
    <w:rsid w:val="004B5418"/>
    <w:rsid w:val="004B542E"/>
    <w:rsid w:val="004B5438"/>
    <w:rsid w:val="004B554D"/>
    <w:rsid w:val="004B55E4"/>
    <w:rsid w:val="004B5643"/>
    <w:rsid w:val="004B5660"/>
    <w:rsid w:val="004B567C"/>
    <w:rsid w:val="004B56DC"/>
    <w:rsid w:val="004B5701"/>
    <w:rsid w:val="004B571F"/>
    <w:rsid w:val="004B572C"/>
    <w:rsid w:val="004B573E"/>
    <w:rsid w:val="004B578F"/>
    <w:rsid w:val="004B57D4"/>
    <w:rsid w:val="004B589D"/>
    <w:rsid w:val="004B58BF"/>
    <w:rsid w:val="004B58C4"/>
    <w:rsid w:val="004B58FB"/>
    <w:rsid w:val="004B591F"/>
    <w:rsid w:val="004B5925"/>
    <w:rsid w:val="004B5992"/>
    <w:rsid w:val="004B59B0"/>
    <w:rsid w:val="004B5A3F"/>
    <w:rsid w:val="004B5A54"/>
    <w:rsid w:val="004B5AB7"/>
    <w:rsid w:val="004B5B1B"/>
    <w:rsid w:val="004B5B3B"/>
    <w:rsid w:val="004B5BC0"/>
    <w:rsid w:val="004B5BEA"/>
    <w:rsid w:val="004B5C26"/>
    <w:rsid w:val="004B5C4C"/>
    <w:rsid w:val="004B5CA9"/>
    <w:rsid w:val="004B5D09"/>
    <w:rsid w:val="004B5D34"/>
    <w:rsid w:val="004B5D6D"/>
    <w:rsid w:val="004B5DE9"/>
    <w:rsid w:val="004B5E35"/>
    <w:rsid w:val="004B5E53"/>
    <w:rsid w:val="004B5EBA"/>
    <w:rsid w:val="004B5ED5"/>
    <w:rsid w:val="004B5EF0"/>
    <w:rsid w:val="004B5F04"/>
    <w:rsid w:val="004B5FCF"/>
    <w:rsid w:val="004B602F"/>
    <w:rsid w:val="004B6095"/>
    <w:rsid w:val="004B60A5"/>
    <w:rsid w:val="004B60AF"/>
    <w:rsid w:val="004B60C7"/>
    <w:rsid w:val="004B6211"/>
    <w:rsid w:val="004B6240"/>
    <w:rsid w:val="004B6298"/>
    <w:rsid w:val="004B6316"/>
    <w:rsid w:val="004B63A5"/>
    <w:rsid w:val="004B6419"/>
    <w:rsid w:val="004B645D"/>
    <w:rsid w:val="004B6465"/>
    <w:rsid w:val="004B64C9"/>
    <w:rsid w:val="004B64D5"/>
    <w:rsid w:val="004B64DB"/>
    <w:rsid w:val="004B6533"/>
    <w:rsid w:val="004B6599"/>
    <w:rsid w:val="004B65C3"/>
    <w:rsid w:val="004B6600"/>
    <w:rsid w:val="004B660D"/>
    <w:rsid w:val="004B663D"/>
    <w:rsid w:val="004B6642"/>
    <w:rsid w:val="004B6643"/>
    <w:rsid w:val="004B676C"/>
    <w:rsid w:val="004B67F9"/>
    <w:rsid w:val="004B6821"/>
    <w:rsid w:val="004B6875"/>
    <w:rsid w:val="004B68CC"/>
    <w:rsid w:val="004B697F"/>
    <w:rsid w:val="004B69AD"/>
    <w:rsid w:val="004B69F0"/>
    <w:rsid w:val="004B6B3A"/>
    <w:rsid w:val="004B6B9A"/>
    <w:rsid w:val="004B6C20"/>
    <w:rsid w:val="004B6C5E"/>
    <w:rsid w:val="004B6D7B"/>
    <w:rsid w:val="004B6DC3"/>
    <w:rsid w:val="004B6DF4"/>
    <w:rsid w:val="004B6DFC"/>
    <w:rsid w:val="004B6E05"/>
    <w:rsid w:val="004B6E67"/>
    <w:rsid w:val="004B6E86"/>
    <w:rsid w:val="004B6EBA"/>
    <w:rsid w:val="004B6F2F"/>
    <w:rsid w:val="004B6FC9"/>
    <w:rsid w:val="004B701F"/>
    <w:rsid w:val="004B704E"/>
    <w:rsid w:val="004B70F0"/>
    <w:rsid w:val="004B7193"/>
    <w:rsid w:val="004B71FD"/>
    <w:rsid w:val="004B7240"/>
    <w:rsid w:val="004B7279"/>
    <w:rsid w:val="004B7330"/>
    <w:rsid w:val="004B73B9"/>
    <w:rsid w:val="004B744B"/>
    <w:rsid w:val="004B748C"/>
    <w:rsid w:val="004B7511"/>
    <w:rsid w:val="004B759D"/>
    <w:rsid w:val="004B75F1"/>
    <w:rsid w:val="004B7602"/>
    <w:rsid w:val="004B767F"/>
    <w:rsid w:val="004B76EB"/>
    <w:rsid w:val="004B76FA"/>
    <w:rsid w:val="004B7752"/>
    <w:rsid w:val="004B778B"/>
    <w:rsid w:val="004B77EF"/>
    <w:rsid w:val="004B7819"/>
    <w:rsid w:val="004B781A"/>
    <w:rsid w:val="004B78A9"/>
    <w:rsid w:val="004B7977"/>
    <w:rsid w:val="004B797F"/>
    <w:rsid w:val="004B79FC"/>
    <w:rsid w:val="004B7A2D"/>
    <w:rsid w:val="004B7A36"/>
    <w:rsid w:val="004B7A4E"/>
    <w:rsid w:val="004B7ADD"/>
    <w:rsid w:val="004B7B45"/>
    <w:rsid w:val="004B7B62"/>
    <w:rsid w:val="004B7BE4"/>
    <w:rsid w:val="004B7C01"/>
    <w:rsid w:val="004B7C69"/>
    <w:rsid w:val="004B7C98"/>
    <w:rsid w:val="004B7D49"/>
    <w:rsid w:val="004B7D8C"/>
    <w:rsid w:val="004B7DC1"/>
    <w:rsid w:val="004B7DE1"/>
    <w:rsid w:val="004B7DF5"/>
    <w:rsid w:val="004B7F18"/>
    <w:rsid w:val="004B7F36"/>
    <w:rsid w:val="004B7F54"/>
    <w:rsid w:val="004B7FC7"/>
    <w:rsid w:val="004B7FD6"/>
    <w:rsid w:val="004C008E"/>
    <w:rsid w:val="004C00AF"/>
    <w:rsid w:val="004C00BF"/>
    <w:rsid w:val="004C00D7"/>
    <w:rsid w:val="004C00F8"/>
    <w:rsid w:val="004C0103"/>
    <w:rsid w:val="004C01C3"/>
    <w:rsid w:val="004C02D8"/>
    <w:rsid w:val="004C0307"/>
    <w:rsid w:val="004C030E"/>
    <w:rsid w:val="004C0355"/>
    <w:rsid w:val="004C0369"/>
    <w:rsid w:val="004C03AD"/>
    <w:rsid w:val="004C042A"/>
    <w:rsid w:val="004C044A"/>
    <w:rsid w:val="004C045A"/>
    <w:rsid w:val="004C046E"/>
    <w:rsid w:val="004C0491"/>
    <w:rsid w:val="004C04E8"/>
    <w:rsid w:val="004C0553"/>
    <w:rsid w:val="004C055C"/>
    <w:rsid w:val="004C05C2"/>
    <w:rsid w:val="004C05D0"/>
    <w:rsid w:val="004C05DF"/>
    <w:rsid w:val="004C05ED"/>
    <w:rsid w:val="004C05F3"/>
    <w:rsid w:val="004C0614"/>
    <w:rsid w:val="004C0660"/>
    <w:rsid w:val="004C0675"/>
    <w:rsid w:val="004C0698"/>
    <w:rsid w:val="004C06E9"/>
    <w:rsid w:val="004C0757"/>
    <w:rsid w:val="004C07C3"/>
    <w:rsid w:val="004C09CF"/>
    <w:rsid w:val="004C09F3"/>
    <w:rsid w:val="004C0A31"/>
    <w:rsid w:val="004C0B08"/>
    <w:rsid w:val="004C0B65"/>
    <w:rsid w:val="004C0C07"/>
    <w:rsid w:val="004C0C2F"/>
    <w:rsid w:val="004C0C57"/>
    <w:rsid w:val="004C0C5F"/>
    <w:rsid w:val="004C0C63"/>
    <w:rsid w:val="004C0C75"/>
    <w:rsid w:val="004C0C87"/>
    <w:rsid w:val="004C0D09"/>
    <w:rsid w:val="004C0D3A"/>
    <w:rsid w:val="004C0DED"/>
    <w:rsid w:val="004C0DFE"/>
    <w:rsid w:val="004C0E29"/>
    <w:rsid w:val="004C0E5F"/>
    <w:rsid w:val="004C0E6B"/>
    <w:rsid w:val="004C0E82"/>
    <w:rsid w:val="004C0E84"/>
    <w:rsid w:val="004C0E99"/>
    <w:rsid w:val="004C0F28"/>
    <w:rsid w:val="004C0F95"/>
    <w:rsid w:val="004C0FA7"/>
    <w:rsid w:val="004C0FC5"/>
    <w:rsid w:val="004C0FE5"/>
    <w:rsid w:val="004C1067"/>
    <w:rsid w:val="004C106D"/>
    <w:rsid w:val="004C106F"/>
    <w:rsid w:val="004C1108"/>
    <w:rsid w:val="004C1118"/>
    <w:rsid w:val="004C1189"/>
    <w:rsid w:val="004C11DF"/>
    <w:rsid w:val="004C1251"/>
    <w:rsid w:val="004C12CE"/>
    <w:rsid w:val="004C1337"/>
    <w:rsid w:val="004C133E"/>
    <w:rsid w:val="004C1377"/>
    <w:rsid w:val="004C1405"/>
    <w:rsid w:val="004C1455"/>
    <w:rsid w:val="004C1459"/>
    <w:rsid w:val="004C1475"/>
    <w:rsid w:val="004C1477"/>
    <w:rsid w:val="004C1580"/>
    <w:rsid w:val="004C1587"/>
    <w:rsid w:val="004C1653"/>
    <w:rsid w:val="004C167C"/>
    <w:rsid w:val="004C1699"/>
    <w:rsid w:val="004C1734"/>
    <w:rsid w:val="004C1774"/>
    <w:rsid w:val="004C17C9"/>
    <w:rsid w:val="004C1811"/>
    <w:rsid w:val="004C1834"/>
    <w:rsid w:val="004C1870"/>
    <w:rsid w:val="004C189F"/>
    <w:rsid w:val="004C18B6"/>
    <w:rsid w:val="004C18BF"/>
    <w:rsid w:val="004C1985"/>
    <w:rsid w:val="004C1986"/>
    <w:rsid w:val="004C1999"/>
    <w:rsid w:val="004C1A30"/>
    <w:rsid w:val="004C1A82"/>
    <w:rsid w:val="004C1ACB"/>
    <w:rsid w:val="004C1B09"/>
    <w:rsid w:val="004C1B55"/>
    <w:rsid w:val="004C1B68"/>
    <w:rsid w:val="004C1B78"/>
    <w:rsid w:val="004C1B8C"/>
    <w:rsid w:val="004C1B98"/>
    <w:rsid w:val="004C1BA0"/>
    <w:rsid w:val="004C1BAF"/>
    <w:rsid w:val="004C1BBC"/>
    <w:rsid w:val="004C1C10"/>
    <w:rsid w:val="004C1C4B"/>
    <w:rsid w:val="004C1C57"/>
    <w:rsid w:val="004C1C70"/>
    <w:rsid w:val="004C1CA8"/>
    <w:rsid w:val="004C1CC6"/>
    <w:rsid w:val="004C1CD7"/>
    <w:rsid w:val="004C1D53"/>
    <w:rsid w:val="004C1D93"/>
    <w:rsid w:val="004C1E19"/>
    <w:rsid w:val="004C1EE4"/>
    <w:rsid w:val="004C1F29"/>
    <w:rsid w:val="004C1F2A"/>
    <w:rsid w:val="004C2000"/>
    <w:rsid w:val="004C2032"/>
    <w:rsid w:val="004C2077"/>
    <w:rsid w:val="004C2100"/>
    <w:rsid w:val="004C2101"/>
    <w:rsid w:val="004C2171"/>
    <w:rsid w:val="004C21F6"/>
    <w:rsid w:val="004C22FD"/>
    <w:rsid w:val="004C2334"/>
    <w:rsid w:val="004C2373"/>
    <w:rsid w:val="004C237B"/>
    <w:rsid w:val="004C2409"/>
    <w:rsid w:val="004C241E"/>
    <w:rsid w:val="004C2449"/>
    <w:rsid w:val="004C2466"/>
    <w:rsid w:val="004C246E"/>
    <w:rsid w:val="004C248F"/>
    <w:rsid w:val="004C24CF"/>
    <w:rsid w:val="004C24FA"/>
    <w:rsid w:val="004C2510"/>
    <w:rsid w:val="004C252A"/>
    <w:rsid w:val="004C2595"/>
    <w:rsid w:val="004C25AE"/>
    <w:rsid w:val="004C25EF"/>
    <w:rsid w:val="004C2627"/>
    <w:rsid w:val="004C26B9"/>
    <w:rsid w:val="004C26EC"/>
    <w:rsid w:val="004C2725"/>
    <w:rsid w:val="004C274E"/>
    <w:rsid w:val="004C2778"/>
    <w:rsid w:val="004C2875"/>
    <w:rsid w:val="004C28A9"/>
    <w:rsid w:val="004C2977"/>
    <w:rsid w:val="004C299F"/>
    <w:rsid w:val="004C29B7"/>
    <w:rsid w:val="004C2A82"/>
    <w:rsid w:val="004C2B36"/>
    <w:rsid w:val="004C2B97"/>
    <w:rsid w:val="004C2C4A"/>
    <w:rsid w:val="004C2C8A"/>
    <w:rsid w:val="004C2D00"/>
    <w:rsid w:val="004C2DD8"/>
    <w:rsid w:val="004C2DE0"/>
    <w:rsid w:val="004C2DFF"/>
    <w:rsid w:val="004C2E1C"/>
    <w:rsid w:val="004C2E97"/>
    <w:rsid w:val="004C3056"/>
    <w:rsid w:val="004C306D"/>
    <w:rsid w:val="004C30F1"/>
    <w:rsid w:val="004C3150"/>
    <w:rsid w:val="004C31A5"/>
    <w:rsid w:val="004C31B6"/>
    <w:rsid w:val="004C31F7"/>
    <w:rsid w:val="004C320C"/>
    <w:rsid w:val="004C328D"/>
    <w:rsid w:val="004C32A6"/>
    <w:rsid w:val="004C3348"/>
    <w:rsid w:val="004C34B9"/>
    <w:rsid w:val="004C3565"/>
    <w:rsid w:val="004C359C"/>
    <w:rsid w:val="004C3635"/>
    <w:rsid w:val="004C36F0"/>
    <w:rsid w:val="004C3711"/>
    <w:rsid w:val="004C375E"/>
    <w:rsid w:val="004C376F"/>
    <w:rsid w:val="004C37D1"/>
    <w:rsid w:val="004C3805"/>
    <w:rsid w:val="004C3836"/>
    <w:rsid w:val="004C3887"/>
    <w:rsid w:val="004C38D1"/>
    <w:rsid w:val="004C397D"/>
    <w:rsid w:val="004C398D"/>
    <w:rsid w:val="004C3A01"/>
    <w:rsid w:val="004C3A11"/>
    <w:rsid w:val="004C3A1A"/>
    <w:rsid w:val="004C3A36"/>
    <w:rsid w:val="004C3A68"/>
    <w:rsid w:val="004C3ABA"/>
    <w:rsid w:val="004C3AD1"/>
    <w:rsid w:val="004C3B26"/>
    <w:rsid w:val="004C3B2A"/>
    <w:rsid w:val="004C3BD8"/>
    <w:rsid w:val="004C3BFD"/>
    <w:rsid w:val="004C3C2F"/>
    <w:rsid w:val="004C3C64"/>
    <w:rsid w:val="004C3C89"/>
    <w:rsid w:val="004C3CB0"/>
    <w:rsid w:val="004C3CBB"/>
    <w:rsid w:val="004C3CF7"/>
    <w:rsid w:val="004C3D02"/>
    <w:rsid w:val="004C3D86"/>
    <w:rsid w:val="004C3DEC"/>
    <w:rsid w:val="004C3E4C"/>
    <w:rsid w:val="004C3F0D"/>
    <w:rsid w:val="004C3F16"/>
    <w:rsid w:val="004C3F8A"/>
    <w:rsid w:val="004C3F91"/>
    <w:rsid w:val="004C3FC6"/>
    <w:rsid w:val="004C3FF7"/>
    <w:rsid w:val="004C4062"/>
    <w:rsid w:val="004C40D6"/>
    <w:rsid w:val="004C4104"/>
    <w:rsid w:val="004C413F"/>
    <w:rsid w:val="004C415A"/>
    <w:rsid w:val="004C4223"/>
    <w:rsid w:val="004C4239"/>
    <w:rsid w:val="004C43DA"/>
    <w:rsid w:val="004C43EC"/>
    <w:rsid w:val="004C43F9"/>
    <w:rsid w:val="004C441E"/>
    <w:rsid w:val="004C4451"/>
    <w:rsid w:val="004C4457"/>
    <w:rsid w:val="004C445D"/>
    <w:rsid w:val="004C4489"/>
    <w:rsid w:val="004C44AF"/>
    <w:rsid w:val="004C467A"/>
    <w:rsid w:val="004C46CE"/>
    <w:rsid w:val="004C4708"/>
    <w:rsid w:val="004C470D"/>
    <w:rsid w:val="004C47CB"/>
    <w:rsid w:val="004C4819"/>
    <w:rsid w:val="004C48DE"/>
    <w:rsid w:val="004C48EA"/>
    <w:rsid w:val="004C48EF"/>
    <w:rsid w:val="004C493A"/>
    <w:rsid w:val="004C4977"/>
    <w:rsid w:val="004C497F"/>
    <w:rsid w:val="004C49A9"/>
    <w:rsid w:val="004C49AC"/>
    <w:rsid w:val="004C49BC"/>
    <w:rsid w:val="004C49F4"/>
    <w:rsid w:val="004C4A1A"/>
    <w:rsid w:val="004C4A31"/>
    <w:rsid w:val="004C4A79"/>
    <w:rsid w:val="004C4A8B"/>
    <w:rsid w:val="004C4AAB"/>
    <w:rsid w:val="004C4AB4"/>
    <w:rsid w:val="004C4ADE"/>
    <w:rsid w:val="004C4B1E"/>
    <w:rsid w:val="004C4B50"/>
    <w:rsid w:val="004C4B5E"/>
    <w:rsid w:val="004C4BC1"/>
    <w:rsid w:val="004C4BE6"/>
    <w:rsid w:val="004C4BEA"/>
    <w:rsid w:val="004C4C24"/>
    <w:rsid w:val="004C4C78"/>
    <w:rsid w:val="004C4CDC"/>
    <w:rsid w:val="004C4D03"/>
    <w:rsid w:val="004C4D2F"/>
    <w:rsid w:val="004C4D44"/>
    <w:rsid w:val="004C4D52"/>
    <w:rsid w:val="004C4D7D"/>
    <w:rsid w:val="004C4E08"/>
    <w:rsid w:val="004C4E39"/>
    <w:rsid w:val="004C4EB9"/>
    <w:rsid w:val="004C4EE6"/>
    <w:rsid w:val="004C4F67"/>
    <w:rsid w:val="004C4F6D"/>
    <w:rsid w:val="004C4F78"/>
    <w:rsid w:val="004C5054"/>
    <w:rsid w:val="004C5060"/>
    <w:rsid w:val="004C5073"/>
    <w:rsid w:val="004C50A5"/>
    <w:rsid w:val="004C50EC"/>
    <w:rsid w:val="004C5130"/>
    <w:rsid w:val="004C5163"/>
    <w:rsid w:val="004C51A8"/>
    <w:rsid w:val="004C51CE"/>
    <w:rsid w:val="004C51F1"/>
    <w:rsid w:val="004C51FC"/>
    <w:rsid w:val="004C5254"/>
    <w:rsid w:val="004C52B5"/>
    <w:rsid w:val="004C5304"/>
    <w:rsid w:val="004C5320"/>
    <w:rsid w:val="004C5448"/>
    <w:rsid w:val="004C54C5"/>
    <w:rsid w:val="004C54DC"/>
    <w:rsid w:val="004C5523"/>
    <w:rsid w:val="004C5543"/>
    <w:rsid w:val="004C5582"/>
    <w:rsid w:val="004C55E4"/>
    <w:rsid w:val="004C5645"/>
    <w:rsid w:val="004C56B5"/>
    <w:rsid w:val="004C5734"/>
    <w:rsid w:val="004C57B9"/>
    <w:rsid w:val="004C588A"/>
    <w:rsid w:val="004C58D0"/>
    <w:rsid w:val="004C5924"/>
    <w:rsid w:val="004C5A43"/>
    <w:rsid w:val="004C5A7A"/>
    <w:rsid w:val="004C5A97"/>
    <w:rsid w:val="004C5B5A"/>
    <w:rsid w:val="004C5BA5"/>
    <w:rsid w:val="004C5BB5"/>
    <w:rsid w:val="004C5BBF"/>
    <w:rsid w:val="004C5C0B"/>
    <w:rsid w:val="004C5C18"/>
    <w:rsid w:val="004C5C60"/>
    <w:rsid w:val="004C5C91"/>
    <w:rsid w:val="004C5CE8"/>
    <w:rsid w:val="004C5CFC"/>
    <w:rsid w:val="004C5DC1"/>
    <w:rsid w:val="004C5E27"/>
    <w:rsid w:val="004C60CF"/>
    <w:rsid w:val="004C60EB"/>
    <w:rsid w:val="004C6209"/>
    <w:rsid w:val="004C6229"/>
    <w:rsid w:val="004C626F"/>
    <w:rsid w:val="004C63B2"/>
    <w:rsid w:val="004C63D0"/>
    <w:rsid w:val="004C63F4"/>
    <w:rsid w:val="004C6436"/>
    <w:rsid w:val="004C6452"/>
    <w:rsid w:val="004C6490"/>
    <w:rsid w:val="004C65AC"/>
    <w:rsid w:val="004C65B2"/>
    <w:rsid w:val="004C65F2"/>
    <w:rsid w:val="004C6637"/>
    <w:rsid w:val="004C6643"/>
    <w:rsid w:val="004C6671"/>
    <w:rsid w:val="004C6694"/>
    <w:rsid w:val="004C6766"/>
    <w:rsid w:val="004C67BF"/>
    <w:rsid w:val="004C67D9"/>
    <w:rsid w:val="004C686F"/>
    <w:rsid w:val="004C68E1"/>
    <w:rsid w:val="004C6958"/>
    <w:rsid w:val="004C69EC"/>
    <w:rsid w:val="004C6A24"/>
    <w:rsid w:val="004C6AF6"/>
    <w:rsid w:val="004C6BDC"/>
    <w:rsid w:val="004C6C3A"/>
    <w:rsid w:val="004C6CDB"/>
    <w:rsid w:val="004C6CFC"/>
    <w:rsid w:val="004C6D4B"/>
    <w:rsid w:val="004C6D86"/>
    <w:rsid w:val="004C6D93"/>
    <w:rsid w:val="004C6E30"/>
    <w:rsid w:val="004C6E5A"/>
    <w:rsid w:val="004C6E5E"/>
    <w:rsid w:val="004C6EF3"/>
    <w:rsid w:val="004C6EF4"/>
    <w:rsid w:val="004C6F80"/>
    <w:rsid w:val="004C6F8E"/>
    <w:rsid w:val="004C6FC2"/>
    <w:rsid w:val="004C7039"/>
    <w:rsid w:val="004C70BC"/>
    <w:rsid w:val="004C7107"/>
    <w:rsid w:val="004C7128"/>
    <w:rsid w:val="004C712C"/>
    <w:rsid w:val="004C7160"/>
    <w:rsid w:val="004C7195"/>
    <w:rsid w:val="004C721C"/>
    <w:rsid w:val="004C7257"/>
    <w:rsid w:val="004C72B9"/>
    <w:rsid w:val="004C72DD"/>
    <w:rsid w:val="004C7320"/>
    <w:rsid w:val="004C7330"/>
    <w:rsid w:val="004C737C"/>
    <w:rsid w:val="004C740E"/>
    <w:rsid w:val="004C74D5"/>
    <w:rsid w:val="004C7522"/>
    <w:rsid w:val="004C7540"/>
    <w:rsid w:val="004C7608"/>
    <w:rsid w:val="004C7629"/>
    <w:rsid w:val="004C7659"/>
    <w:rsid w:val="004C7660"/>
    <w:rsid w:val="004C7681"/>
    <w:rsid w:val="004C7697"/>
    <w:rsid w:val="004C7716"/>
    <w:rsid w:val="004C7764"/>
    <w:rsid w:val="004C776A"/>
    <w:rsid w:val="004C7793"/>
    <w:rsid w:val="004C782F"/>
    <w:rsid w:val="004C784B"/>
    <w:rsid w:val="004C798F"/>
    <w:rsid w:val="004C799D"/>
    <w:rsid w:val="004C79D5"/>
    <w:rsid w:val="004C79EA"/>
    <w:rsid w:val="004C7AE5"/>
    <w:rsid w:val="004C7B02"/>
    <w:rsid w:val="004C7B3C"/>
    <w:rsid w:val="004C7B82"/>
    <w:rsid w:val="004C7BCD"/>
    <w:rsid w:val="004C7BE3"/>
    <w:rsid w:val="004C7DCB"/>
    <w:rsid w:val="004C7F71"/>
    <w:rsid w:val="004C7FCA"/>
    <w:rsid w:val="004C7FF9"/>
    <w:rsid w:val="004D001A"/>
    <w:rsid w:val="004D002D"/>
    <w:rsid w:val="004D005D"/>
    <w:rsid w:val="004D015D"/>
    <w:rsid w:val="004D016C"/>
    <w:rsid w:val="004D0192"/>
    <w:rsid w:val="004D01A6"/>
    <w:rsid w:val="004D01F2"/>
    <w:rsid w:val="004D024E"/>
    <w:rsid w:val="004D02E7"/>
    <w:rsid w:val="004D03A8"/>
    <w:rsid w:val="004D03FF"/>
    <w:rsid w:val="004D0419"/>
    <w:rsid w:val="004D0480"/>
    <w:rsid w:val="004D04F7"/>
    <w:rsid w:val="004D05F6"/>
    <w:rsid w:val="004D0674"/>
    <w:rsid w:val="004D06EF"/>
    <w:rsid w:val="004D0741"/>
    <w:rsid w:val="004D0764"/>
    <w:rsid w:val="004D07B7"/>
    <w:rsid w:val="004D081E"/>
    <w:rsid w:val="004D0850"/>
    <w:rsid w:val="004D0888"/>
    <w:rsid w:val="004D09CB"/>
    <w:rsid w:val="004D0A53"/>
    <w:rsid w:val="004D0A71"/>
    <w:rsid w:val="004D0A7E"/>
    <w:rsid w:val="004D0A9B"/>
    <w:rsid w:val="004D0A9D"/>
    <w:rsid w:val="004D0AFA"/>
    <w:rsid w:val="004D0B0D"/>
    <w:rsid w:val="004D0B86"/>
    <w:rsid w:val="004D0BAB"/>
    <w:rsid w:val="004D0BEF"/>
    <w:rsid w:val="004D0C02"/>
    <w:rsid w:val="004D0C20"/>
    <w:rsid w:val="004D0CAB"/>
    <w:rsid w:val="004D0CB4"/>
    <w:rsid w:val="004D0CB8"/>
    <w:rsid w:val="004D0CE2"/>
    <w:rsid w:val="004D0CF9"/>
    <w:rsid w:val="004D0D3E"/>
    <w:rsid w:val="004D0D68"/>
    <w:rsid w:val="004D0DA2"/>
    <w:rsid w:val="004D0DE8"/>
    <w:rsid w:val="004D0E0B"/>
    <w:rsid w:val="004D0E92"/>
    <w:rsid w:val="004D0EE0"/>
    <w:rsid w:val="004D0EFD"/>
    <w:rsid w:val="004D0FCC"/>
    <w:rsid w:val="004D1042"/>
    <w:rsid w:val="004D1080"/>
    <w:rsid w:val="004D10B8"/>
    <w:rsid w:val="004D1199"/>
    <w:rsid w:val="004D11D8"/>
    <w:rsid w:val="004D11EC"/>
    <w:rsid w:val="004D1229"/>
    <w:rsid w:val="004D1250"/>
    <w:rsid w:val="004D12B5"/>
    <w:rsid w:val="004D12F3"/>
    <w:rsid w:val="004D134C"/>
    <w:rsid w:val="004D1351"/>
    <w:rsid w:val="004D138F"/>
    <w:rsid w:val="004D147D"/>
    <w:rsid w:val="004D14B7"/>
    <w:rsid w:val="004D150F"/>
    <w:rsid w:val="004D15B4"/>
    <w:rsid w:val="004D15EF"/>
    <w:rsid w:val="004D1611"/>
    <w:rsid w:val="004D169B"/>
    <w:rsid w:val="004D16FC"/>
    <w:rsid w:val="004D1701"/>
    <w:rsid w:val="004D1755"/>
    <w:rsid w:val="004D1774"/>
    <w:rsid w:val="004D179E"/>
    <w:rsid w:val="004D17B6"/>
    <w:rsid w:val="004D18AD"/>
    <w:rsid w:val="004D18BF"/>
    <w:rsid w:val="004D1980"/>
    <w:rsid w:val="004D19A5"/>
    <w:rsid w:val="004D1A35"/>
    <w:rsid w:val="004D1A52"/>
    <w:rsid w:val="004D1A83"/>
    <w:rsid w:val="004D1B3F"/>
    <w:rsid w:val="004D1D25"/>
    <w:rsid w:val="004D1D5C"/>
    <w:rsid w:val="004D1D5E"/>
    <w:rsid w:val="004D1D95"/>
    <w:rsid w:val="004D1DD7"/>
    <w:rsid w:val="004D1DDD"/>
    <w:rsid w:val="004D1DF8"/>
    <w:rsid w:val="004D1E33"/>
    <w:rsid w:val="004D1E4B"/>
    <w:rsid w:val="004D1E77"/>
    <w:rsid w:val="004D1EB5"/>
    <w:rsid w:val="004D1ECA"/>
    <w:rsid w:val="004D1EF4"/>
    <w:rsid w:val="004D1F0E"/>
    <w:rsid w:val="004D1FA3"/>
    <w:rsid w:val="004D200B"/>
    <w:rsid w:val="004D202F"/>
    <w:rsid w:val="004D2060"/>
    <w:rsid w:val="004D20B8"/>
    <w:rsid w:val="004D21A9"/>
    <w:rsid w:val="004D2241"/>
    <w:rsid w:val="004D22C2"/>
    <w:rsid w:val="004D22CC"/>
    <w:rsid w:val="004D232F"/>
    <w:rsid w:val="004D23BE"/>
    <w:rsid w:val="004D23CC"/>
    <w:rsid w:val="004D2445"/>
    <w:rsid w:val="004D2478"/>
    <w:rsid w:val="004D248F"/>
    <w:rsid w:val="004D25B2"/>
    <w:rsid w:val="004D25FA"/>
    <w:rsid w:val="004D2681"/>
    <w:rsid w:val="004D26B6"/>
    <w:rsid w:val="004D26F7"/>
    <w:rsid w:val="004D278F"/>
    <w:rsid w:val="004D2889"/>
    <w:rsid w:val="004D28E5"/>
    <w:rsid w:val="004D28EE"/>
    <w:rsid w:val="004D292D"/>
    <w:rsid w:val="004D2A6A"/>
    <w:rsid w:val="004D2B06"/>
    <w:rsid w:val="004D2B1D"/>
    <w:rsid w:val="004D2B1E"/>
    <w:rsid w:val="004D2BD8"/>
    <w:rsid w:val="004D2C7B"/>
    <w:rsid w:val="004D2CAB"/>
    <w:rsid w:val="004D2DA3"/>
    <w:rsid w:val="004D2E97"/>
    <w:rsid w:val="004D2EF6"/>
    <w:rsid w:val="004D2F1B"/>
    <w:rsid w:val="004D2F3E"/>
    <w:rsid w:val="004D2F54"/>
    <w:rsid w:val="004D2FC6"/>
    <w:rsid w:val="004D304D"/>
    <w:rsid w:val="004D3066"/>
    <w:rsid w:val="004D308D"/>
    <w:rsid w:val="004D3092"/>
    <w:rsid w:val="004D3098"/>
    <w:rsid w:val="004D3105"/>
    <w:rsid w:val="004D315E"/>
    <w:rsid w:val="004D316D"/>
    <w:rsid w:val="004D3181"/>
    <w:rsid w:val="004D31DA"/>
    <w:rsid w:val="004D31E3"/>
    <w:rsid w:val="004D3211"/>
    <w:rsid w:val="004D3238"/>
    <w:rsid w:val="004D3259"/>
    <w:rsid w:val="004D32E0"/>
    <w:rsid w:val="004D3344"/>
    <w:rsid w:val="004D33D0"/>
    <w:rsid w:val="004D33F7"/>
    <w:rsid w:val="004D3407"/>
    <w:rsid w:val="004D3458"/>
    <w:rsid w:val="004D3510"/>
    <w:rsid w:val="004D3533"/>
    <w:rsid w:val="004D35A6"/>
    <w:rsid w:val="004D3658"/>
    <w:rsid w:val="004D36CB"/>
    <w:rsid w:val="004D3741"/>
    <w:rsid w:val="004D3751"/>
    <w:rsid w:val="004D3765"/>
    <w:rsid w:val="004D3816"/>
    <w:rsid w:val="004D3822"/>
    <w:rsid w:val="004D3848"/>
    <w:rsid w:val="004D38ED"/>
    <w:rsid w:val="004D3931"/>
    <w:rsid w:val="004D3A1D"/>
    <w:rsid w:val="004D3A21"/>
    <w:rsid w:val="004D3A2A"/>
    <w:rsid w:val="004D3A2F"/>
    <w:rsid w:val="004D3A46"/>
    <w:rsid w:val="004D3A70"/>
    <w:rsid w:val="004D3A73"/>
    <w:rsid w:val="004D3AC1"/>
    <w:rsid w:val="004D3C0D"/>
    <w:rsid w:val="004D3C0F"/>
    <w:rsid w:val="004D3C19"/>
    <w:rsid w:val="004D3C1F"/>
    <w:rsid w:val="004D3C31"/>
    <w:rsid w:val="004D3C40"/>
    <w:rsid w:val="004D3C54"/>
    <w:rsid w:val="004D3C58"/>
    <w:rsid w:val="004D3C8E"/>
    <w:rsid w:val="004D3D03"/>
    <w:rsid w:val="004D3D5A"/>
    <w:rsid w:val="004D3D7D"/>
    <w:rsid w:val="004D3E51"/>
    <w:rsid w:val="004D3EF9"/>
    <w:rsid w:val="004D3F0A"/>
    <w:rsid w:val="004D3F49"/>
    <w:rsid w:val="004D3F65"/>
    <w:rsid w:val="004D3FCE"/>
    <w:rsid w:val="004D3FE1"/>
    <w:rsid w:val="004D3FEB"/>
    <w:rsid w:val="004D4008"/>
    <w:rsid w:val="004D414A"/>
    <w:rsid w:val="004D41A8"/>
    <w:rsid w:val="004D41F9"/>
    <w:rsid w:val="004D4213"/>
    <w:rsid w:val="004D4217"/>
    <w:rsid w:val="004D425E"/>
    <w:rsid w:val="004D42A2"/>
    <w:rsid w:val="004D42F8"/>
    <w:rsid w:val="004D4403"/>
    <w:rsid w:val="004D442E"/>
    <w:rsid w:val="004D4456"/>
    <w:rsid w:val="004D4495"/>
    <w:rsid w:val="004D44D5"/>
    <w:rsid w:val="004D44FE"/>
    <w:rsid w:val="004D4519"/>
    <w:rsid w:val="004D4578"/>
    <w:rsid w:val="004D459F"/>
    <w:rsid w:val="004D45A8"/>
    <w:rsid w:val="004D46B0"/>
    <w:rsid w:val="004D471F"/>
    <w:rsid w:val="004D472A"/>
    <w:rsid w:val="004D47E9"/>
    <w:rsid w:val="004D47EB"/>
    <w:rsid w:val="004D4856"/>
    <w:rsid w:val="004D487B"/>
    <w:rsid w:val="004D48F0"/>
    <w:rsid w:val="004D48F4"/>
    <w:rsid w:val="004D4930"/>
    <w:rsid w:val="004D498D"/>
    <w:rsid w:val="004D49D0"/>
    <w:rsid w:val="004D4A3B"/>
    <w:rsid w:val="004D4A8C"/>
    <w:rsid w:val="004D4AB4"/>
    <w:rsid w:val="004D4AE0"/>
    <w:rsid w:val="004D4B0E"/>
    <w:rsid w:val="004D4B84"/>
    <w:rsid w:val="004D4B8C"/>
    <w:rsid w:val="004D4B9E"/>
    <w:rsid w:val="004D4BF1"/>
    <w:rsid w:val="004D4C0C"/>
    <w:rsid w:val="004D4CD0"/>
    <w:rsid w:val="004D4CDA"/>
    <w:rsid w:val="004D4CEB"/>
    <w:rsid w:val="004D4CFF"/>
    <w:rsid w:val="004D4D13"/>
    <w:rsid w:val="004D4E32"/>
    <w:rsid w:val="004D4E3F"/>
    <w:rsid w:val="004D4E69"/>
    <w:rsid w:val="004D4E9F"/>
    <w:rsid w:val="004D4EDA"/>
    <w:rsid w:val="004D4FB3"/>
    <w:rsid w:val="004D4FB4"/>
    <w:rsid w:val="004D4FE0"/>
    <w:rsid w:val="004D4FFE"/>
    <w:rsid w:val="004D5075"/>
    <w:rsid w:val="004D5127"/>
    <w:rsid w:val="004D513C"/>
    <w:rsid w:val="004D51BE"/>
    <w:rsid w:val="004D520F"/>
    <w:rsid w:val="004D526C"/>
    <w:rsid w:val="004D52AB"/>
    <w:rsid w:val="004D53F5"/>
    <w:rsid w:val="004D5454"/>
    <w:rsid w:val="004D5458"/>
    <w:rsid w:val="004D547F"/>
    <w:rsid w:val="004D54B0"/>
    <w:rsid w:val="004D54D1"/>
    <w:rsid w:val="004D55DF"/>
    <w:rsid w:val="004D564A"/>
    <w:rsid w:val="004D575E"/>
    <w:rsid w:val="004D57B1"/>
    <w:rsid w:val="004D57FD"/>
    <w:rsid w:val="004D5812"/>
    <w:rsid w:val="004D589B"/>
    <w:rsid w:val="004D58A5"/>
    <w:rsid w:val="004D58BF"/>
    <w:rsid w:val="004D58D7"/>
    <w:rsid w:val="004D59E0"/>
    <w:rsid w:val="004D59EF"/>
    <w:rsid w:val="004D5A7C"/>
    <w:rsid w:val="004D5AD2"/>
    <w:rsid w:val="004D5B1C"/>
    <w:rsid w:val="004D5BCC"/>
    <w:rsid w:val="004D5BF9"/>
    <w:rsid w:val="004D5C1C"/>
    <w:rsid w:val="004D5C7E"/>
    <w:rsid w:val="004D5CAD"/>
    <w:rsid w:val="004D5CD0"/>
    <w:rsid w:val="004D5E19"/>
    <w:rsid w:val="004D5E20"/>
    <w:rsid w:val="004D5E27"/>
    <w:rsid w:val="004D5E81"/>
    <w:rsid w:val="004D5E82"/>
    <w:rsid w:val="004D5F24"/>
    <w:rsid w:val="004D5F3F"/>
    <w:rsid w:val="004D5FFC"/>
    <w:rsid w:val="004D604B"/>
    <w:rsid w:val="004D60B9"/>
    <w:rsid w:val="004D6129"/>
    <w:rsid w:val="004D6172"/>
    <w:rsid w:val="004D6197"/>
    <w:rsid w:val="004D6226"/>
    <w:rsid w:val="004D6250"/>
    <w:rsid w:val="004D6275"/>
    <w:rsid w:val="004D629C"/>
    <w:rsid w:val="004D62E5"/>
    <w:rsid w:val="004D633F"/>
    <w:rsid w:val="004D6342"/>
    <w:rsid w:val="004D634C"/>
    <w:rsid w:val="004D645F"/>
    <w:rsid w:val="004D64E1"/>
    <w:rsid w:val="004D64FA"/>
    <w:rsid w:val="004D6580"/>
    <w:rsid w:val="004D6663"/>
    <w:rsid w:val="004D667B"/>
    <w:rsid w:val="004D6682"/>
    <w:rsid w:val="004D66E7"/>
    <w:rsid w:val="004D671E"/>
    <w:rsid w:val="004D67C7"/>
    <w:rsid w:val="004D6803"/>
    <w:rsid w:val="004D6866"/>
    <w:rsid w:val="004D6919"/>
    <w:rsid w:val="004D6973"/>
    <w:rsid w:val="004D6995"/>
    <w:rsid w:val="004D69C6"/>
    <w:rsid w:val="004D69E9"/>
    <w:rsid w:val="004D6A0C"/>
    <w:rsid w:val="004D6A31"/>
    <w:rsid w:val="004D6A68"/>
    <w:rsid w:val="004D6A72"/>
    <w:rsid w:val="004D6AA4"/>
    <w:rsid w:val="004D6B09"/>
    <w:rsid w:val="004D6C0C"/>
    <w:rsid w:val="004D6C80"/>
    <w:rsid w:val="004D6CE8"/>
    <w:rsid w:val="004D6D20"/>
    <w:rsid w:val="004D6D32"/>
    <w:rsid w:val="004D6D3F"/>
    <w:rsid w:val="004D6D7D"/>
    <w:rsid w:val="004D6DAD"/>
    <w:rsid w:val="004D6E3C"/>
    <w:rsid w:val="004D6E8E"/>
    <w:rsid w:val="004D6F1D"/>
    <w:rsid w:val="004D6F80"/>
    <w:rsid w:val="004D6FE6"/>
    <w:rsid w:val="004D7004"/>
    <w:rsid w:val="004D7023"/>
    <w:rsid w:val="004D7038"/>
    <w:rsid w:val="004D706C"/>
    <w:rsid w:val="004D70B0"/>
    <w:rsid w:val="004D70B7"/>
    <w:rsid w:val="004D70E2"/>
    <w:rsid w:val="004D7120"/>
    <w:rsid w:val="004D712F"/>
    <w:rsid w:val="004D7149"/>
    <w:rsid w:val="004D7210"/>
    <w:rsid w:val="004D725D"/>
    <w:rsid w:val="004D7261"/>
    <w:rsid w:val="004D72A8"/>
    <w:rsid w:val="004D72C8"/>
    <w:rsid w:val="004D72EB"/>
    <w:rsid w:val="004D7319"/>
    <w:rsid w:val="004D735D"/>
    <w:rsid w:val="004D73E5"/>
    <w:rsid w:val="004D7424"/>
    <w:rsid w:val="004D7434"/>
    <w:rsid w:val="004D7456"/>
    <w:rsid w:val="004D7459"/>
    <w:rsid w:val="004D74A0"/>
    <w:rsid w:val="004D752A"/>
    <w:rsid w:val="004D75DA"/>
    <w:rsid w:val="004D75FC"/>
    <w:rsid w:val="004D7674"/>
    <w:rsid w:val="004D76AB"/>
    <w:rsid w:val="004D76B8"/>
    <w:rsid w:val="004D7753"/>
    <w:rsid w:val="004D78B6"/>
    <w:rsid w:val="004D78BA"/>
    <w:rsid w:val="004D790C"/>
    <w:rsid w:val="004D792F"/>
    <w:rsid w:val="004D7962"/>
    <w:rsid w:val="004D79CD"/>
    <w:rsid w:val="004D7A51"/>
    <w:rsid w:val="004D7ACB"/>
    <w:rsid w:val="004D7AFE"/>
    <w:rsid w:val="004D7B50"/>
    <w:rsid w:val="004D7B65"/>
    <w:rsid w:val="004D7B8B"/>
    <w:rsid w:val="004D7BB2"/>
    <w:rsid w:val="004D7BC5"/>
    <w:rsid w:val="004D7BF2"/>
    <w:rsid w:val="004D7C56"/>
    <w:rsid w:val="004D7C96"/>
    <w:rsid w:val="004D7D3A"/>
    <w:rsid w:val="004D7D94"/>
    <w:rsid w:val="004D7D9C"/>
    <w:rsid w:val="004D7DAA"/>
    <w:rsid w:val="004D7DBA"/>
    <w:rsid w:val="004D7DDB"/>
    <w:rsid w:val="004D7DEE"/>
    <w:rsid w:val="004D7E01"/>
    <w:rsid w:val="004D7E21"/>
    <w:rsid w:val="004D7EA4"/>
    <w:rsid w:val="004D7F2A"/>
    <w:rsid w:val="004D7F3C"/>
    <w:rsid w:val="004D7F90"/>
    <w:rsid w:val="004E005B"/>
    <w:rsid w:val="004E00EE"/>
    <w:rsid w:val="004E0102"/>
    <w:rsid w:val="004E010C"/>
    <w:rsid w:val="004E013E"/>
    <w:rsid w:val="004E0184"/>
    <w:rsid w:val="004E01F2"/>
    <w:rsid w:val="004E025C"/>
    <w:rsid w:val="004E0279"/>
    <w:rsid w:val="004E02A4"/>
    <w:rsid w:val="004E02D5"/>
    <w:rsid w:val="004E031E"/>
    <w:rsid w:val="004E03A4"/>
    <w:rsid w:val="004E03D8"/>
    <w:rsid w:val="004E03E7"/>
    <w:rsid w:val="004E03EC"/>
    <w:rsid w:val="004E0483"/>
    <w:rsid w:val="004E0497"/>
    <w:rsid w:val="004E04DD"/>
    <w:rsid w:val="004E050B"/>
    <w:rsid w:val="004E050E"/>
    <w:rsid w:val="004E0553"/>
    <w:rsid w:val="004E05B4"/>
    <w:rsid w:val="004E06D3"/>
    <w:rsid w:val="004E06FF"/>
    <w:rsid w:val="004E0700"/>
    <w:rsid w:val="004E0758"/>
    <w:rsid w:val="004E075E"/>
    <w:rsid w:val="004E07BE"/>
    <w:rsid w:val="004E083D"/>
    <w:rsid w:val="004E08C0"/>
    <w:rsid w:val="004E0919"/>
    <w:rsid w:val="004E091A"/>
    <w:rsid w:val="004E0932"/>
    <w:rsid w:val="004E09BC"/>
    <w:rsid w:val="004E09E2"/>
    <w:rsid w:val="004E0A19"/>
    <w:rsid w:val="004E0AE1"/>
    <w:rsid w:val="004E0B34"/>
    <w:rsid w:val="004E0B69"/>
    <w:rsid w:val="004E0B75"/>
    <w:rsid w:val="004E0B8D"/>
    <w:rsid w:val="004E0BC5"/>
    <w:rsid w:val="004E0C3E"/>
    <w:rsid w:val="004E0CC5"/>
    <w:rsid w:val="004E0CFB"/>
    <w:rsid w:val="004E0D77"/>
    <w:rsid w:val="004E0DA9"/>
    <w:rsid w:val="004E0DC3"/>
    <w:rsid w:val="004E0E06"/>
    <w:rsid w:val="004E0E89"/>
    <w:rsid w:val="004E0EB4"/>
    <w:rsid w:val="004E0ED4"/>
    <w:rsid w:val="004E0F20"/>
    <w:rsid w:val="004E0F2F"/>
    <w:rsid w:val="004E0F81"/>
    <w:rsid w:val="004E0FE0"/>
    <w:rsid w:val="004E10D5"/>
    <w:rsid w:val="004E110C"/>
    <w:rsid w:val="004E114C"/>
    <w:rsid w:val="004E1188"/>
    <w:rsid w:val="004E122D"/>
    <w:rsid w:val="004E1249"/>
    <w:rsid w:val="004E126A"/>
    <w:rsid w:val="004E12E7"/>
    <w:rsid w:val="004E1369"/>
    <w:rsid w:val="004E141C"/>
    <w:rsid w:val="004E1424"/>
    <w:rsid w:val="004E148D"/>
    <w:rsid w:val="004E14E0"/>
    <w:rsid w:val="004E14EF"/>
    <w:rsid w:val="004E156D"/>
    <w:rsid w:val="004E15DE"/>
    <w:rsid w:val="004E161D"/>
    <w:rsid w:val="004E16CF"/>
    <w:rsid w:val="004E1719"/>
    <w:rsid w:val="004E1761"/>
    <w:rsid w:val="004E17B0"/>
    <w:rsid w:val="004E17B7"/>
    <w:rsid w:val="004E17D1"/>
    <w:rsid w:val="004E17E4"/>
    <w:rsid w:val="004E181A"/>
    <w:rsid w:val="004E189C"/>
    <w:rsid w:val="004E18A9"/>
    <w:rsid w:val="004E1957"/>
    <w:rsid w:val="004E199A"/>
    <w:rsid w:val="004E19DA"/>
    <w:rsid w:val="004E19F9"/>
    <w:rsid w:val="004E1A28"/>
    <w:rsid w:val="004E1A67"/>
    <w:rsid w:val="004E1AB0"/>
    <w:rsid w:val="004E1AC7"/>
    <w:rsid w:val="004E1AE0"/>
    <w:rsid w:val="004E1B4C"/>
    <w:rsid w:val="004E1B54"/>
    <w:rsid w:val="004E1B92"/>
    <w:rsid w:val="004E1BBB"/>
    <w:rsid w:val="004E1BC9"/>
    <w:rsid w:val="004E1BDA"/>
    <w:rsid w:val="004E1C08"/>
    <w:rsid w:val="004E1C75"/>
    <w:rsid w:val="004E1D7A"/>
    <w:rsid w:val="004E1D8E"/>
    <w:rsid w:val="004E1D9B"/>
    <w:rsid w:val="004E1DCF"/>
    <w:rsid w:val="004E1DFB"/>
    <w:rsid w:val="004E1EA8"/>
    <w:rsid w:val="004E1ED7"/>
    <w:rsid w:val="004E1F37"/>
    <w:rsid w:val="004E208B"/>
    <w:rsid w:val="004E20B3"/>
    <w:rsid w:val="004E20CC"/>
    <w:rsid w:val="004E213B"/>
    <w:rsid w:val="004E214E"/>
    <w:rsid w:val="004E21BF"/>
    <w:rsid w:val="004E2200"/>
    <w:rsid w:val="004E2203"/>
    <w:rsid w:val="004E2289"/>
    <w:rsid w:val="004E230C"/>
    <w:rsid w:val="004E2317"/>
    <w:rsid w:val="004E231B"/>
    <w:rsid w:val="004E236F"/>
    <w:rsid w:val="004E24BE"/>
    <w:rsid w:val="004E24EB"/>
    <w:rsid w:val="004E260F"/>
    <w:rsid w:val="004E2649"/>
    <w:rsid w:val="004E2708"/>
    <w:rsid w:val="004E2722"/>
    <w:rsid w:val="004E2764"/>
    <w:rsid w:val="004E280B"/>
    <w:rsid w:val="004E289B"/>
    <w:rsid w:val="004E2941"/>
    <w:rsid w:val="004E2970"/>
    <w:rsid w:val="004E297B"/>
    <w:rsid w:val="004E29A5"/>
    <w:rsid w:val="004E29F7"/>
    <w:rsid w:val="004E2A0E"/>
    <w:rsid w:val="004E2A44"/>
    <w:rsid w:val="004E2AA6"/>
    <w:rsid w:val="004E2AC4"/>
    <w:rsid w:val="004E2B28"/>
    <w:rsid w:val="004E2B83"/>
    <w:rsid w:val="004E2BAB"/>
    <w:rsid w:val="004E2C4B"/>
    <w:rsid w:val="004E2C8C"/>
    <w:rsid w:val="004E2CDB"/>
    <w:rsid w:val="004E2DB3"/>
    <w:rsid w:val="004E2DC2"/>
    <w:rsid w:val="004E2E0E"/>
    <w:rsid w:val="004E2EB3"/>
    <w:rsid w:val="004E2EB6"/>
    <w:rsid w:val="004E2F12"/>
    <w:rsid w:val="004E2F6C"/>
    <w:rsid w:val="004E2FBE"/>
    <w:rsid w:val="004E2FEE"/>
    <w:rsid w:val="004E3063"/>
    <w:rsid w:val="004E313D"/>
    <w:rsid w:val="004E314B"/>
    <w:rsid w:val="004E3163"/>
    <w:rsid w:val="004E316C"/>
    <w:rsid w:val="004E31BB"/>
    <w:rsid w:val="004E3237"/>
    <w:rsid w:val="004E3239"/>
    <w:rsid w:val="004E3287"/>
    <w:rsid w:val="004E3340"/>
    <w:rsid w:val="004E33EA"/>
    <w:rsid w:val="004E3487"/>
    <w:rsid w:val="004E34A0"/>
    <w:rsid w:val="004E34EA"/>
    <w:rsid w:val="004E35CE"/>
    <w:rsid w:val="004E3613"/>
    <w:rsid w:val="004E36BF"/>
    <w:rsid w:val="004E36FD"/>
    <w:rsid w:val="004E3746"/>
    <w:rsid w:val="004E374E"/>
    <w:rsid w:val="004E38AF"/>
    <w:rsid w:val="004E3903"/>
    <w:rsid w:val="004E3966"/>
    <w:rsid w:val="004E39DD"/>
    <w:rsid w:val="004E3AE2"/>
    <w:rsid w:val="004E3AF0"/>
    <w:rsid w:val="004E3B00"/>
    <w:rsid w:val="004E3B19"/>
    <w:rsid w:val="004E3B66"/>
    <w:rsid w:val="004E3B87"/>
    <w:rsid w:val="004E3CB3"/>
    <w:rsid w:val="004E3D3C"/>
    <w:rsid w:val="004E3DA5"/>
    <w:rsid w:val="004E3DA8"/>
    <w:rsid w:val="004E3DB9"/>
    <w:rsid w:val="004E3DF0"/>
    <w:rsid w:val="004E3E5D"/>
    <w:rsid w:val="004E3E6B"/>
    <w:rsid w:val="004E3F3D"/>
    <w:rsid w:val="004E3F70"/>
    <w:rsid w:val="004E3F96"/>
    <w:rsid w:val="004E4097"/>
    <w:rsid w:val="004E41A3"/>
    <w:rsid w:val="004E4266"/>
    <w:rsid w:val="004E42C4"/>
    <w:rsid w:val="004E42D0"/>
    <w:rsid w:val="004E430A"/>
    <w:rsid w:val="004E433C"/>
    <w:rsid w:val="004E4361"/>
    <w:rsid w:val="004E4385"/>
    <w:rsid w:val="004E4390"/>
    <w:rsid w:val="004E4391"/>
    <w:rsid w:val="004E43C4"/>
    <w:rsid w:val="004E43ED"/>
    <w:rsid w:val="004E4443"/>
    <w:rsid w:val="004E4476"/>
    <w:rsid w:val="004E447F"/>
    <w:rsid w:val="004E448D"/>
    <w:rsid w:val="004E44E0"/>
    <w:rsid w:val="004E4564"/>
    <w:rsid w:val="004E45C2"/>
    <w:rsid w:val="004E469B"/>
    <w:rsid w:val="004E46CD"/>
    <w:rsid w:val="004E4718"/>
    <w:rsid w:val="004E4726"/>
    <w:rsid w:val="004E47D5"/>
    <w:rsid w:val="004E483F"/>
    <w:rsid w:val="004E4842"/>
    <w:rsid w:val="004E4854"/>
    <w:rsid w:val="004E48AA"/>
    <w:rsid w:val="004E48FD"/>
    <w:rsid w:val="004E4927"/>
    <w:rsid w:val="004E49A8"/>
    <w:rsid w:val="004E4A46"/>
    <w:rsid w:val="004E4A6F"/>
    <w:rsid w:val="004E4B74"/>
    <w:rsid w:val="004E4BC6"/>
    <w:rsid w:val="004E4BD3"/>
    <w:rsid w:val="004E4BFB"/>
    <w:rsid w:val="004E4C5F"/>
    <w:rsid w:val="004E4CC8"/>
    <w:rsid w:val="004E4CD1"/>
    <w:rsid w:val="004E4CDE"/>
    <w:rsid w:val="004E4D48"/>
    <w:rsid w:val="004E4D6C"/>
    <w:rsid w:val="004E4D8D"/>
    <w:rsid w:val="004E4DA2"/>
    <w:rsid w:val="004E4E17"/>
    <w:rsid w:val="004E4E56"/>
    <w:rsid w:val="004E4FD0"/>
    <w:rsid w:val="004E4FF7"/>
    <w:rsid w:val="004E5076"/>
    <w:rsid w:val="004E511F"/>
    <w:rsid w:val="004E51C7"/>
    <w:rsid w:val="004E5258"/>
    <w:rsid w:val="004E5330"/>
    <w:rsid w:val="004E53C4"/>
    <w:rsid w:val="004E53F6"/>
    <w:rsid w:val="004E5432"/>
    <w:rsid w:val="004E5442"/>
    <w:rsid w:val="004E544E"/>
    <w:rsid w:val="004E551C"/>
    <w:rsid w:val="004E5535"/>
    <w:rsid w:val="004E5584"/>
    <w:rsid w:val="004E559E"/>
    <w:rsid w:val="004E55D8"/>
    <w:rsid w:val="004E5712"/>
    <w:rsid w:val="004E57A5"/>
    <w:rsid w:val="004E582A"/>
    <w:rsid w:val="004E5838"/>
    <w:rsid w:val="004E58CC"/>
    <w:rsid w:val="004E5914"/>
    <w:rsid w:val="004E5928"/>
    <w:rsid w:val="004E59B4"/>
    <w:rsid w:val="004E59D5"/>
    <w:rsid w:val="004E5A09"/>
    <w:rsid w:val="004E5A0C"/>
    <w:rsid w:val="004E5A3B"/>
    <w:rsid w:val="004E5A7A"/>
    <w:rsid w:val="004E5B80"/>
    <w:rsid w:val="004E5BF9"/>
    <w:rsid w:val="004E5C5B"/>
    <w:rsid w:val="004E5D15"/>
    <w:rsid w:val="004E5D2A"/>
    <w:rsid w:val="004E5D9B"/>
    <w:rsid w:val="004E5DC4"/>
    <w:rsid w:val="004E5DD4"/>
    <w:rsid w:val="004E5DE0"/>
    <w:rsid w:val="004E5E3C"/>
    <w:rsid w:val="004E5E5C"/>
    <w:rsid w:val="004E5EB8"/>
    <w:rsid w:val="004E5F09"/>
    <w:rsid w:val="004E5F35"/>
    <w:rsid w:val="004E605E"/>
    <w:rsid w:val="004E6085"/>
    <w:rsid w:val="004E6115"/>
    <w:rsid w:val="004E6171"/>
    <w:rsid w:val="004E6182"/>
    <w:rsid w:val="004E62B9"/>
    <w:rsid w:val="004E62C4"/>
    <w:rsid w:val="004E62F9"/>
    <w:rsid w:val="004E6337"/>
    <w:rsid w:val="004E633B"/>
    <w:rsid w:val="004E63B8"/>
    <w:rsid w:val="004E63F9"/>
    <w:rsid w:val="004E6400"/>
    <w:rsid w:val="004E642D"/>
    <w:rsid w:val="004E645D"/>
    <w:rsid w:val="004E6507"/>
    <w:rsid w:val="004E654F"/>
    <w:rsid w:val="004E65AF"/>
    <w:rsid w:val="004E65CA"/>
    <w:rsid w:val="004E65E1"/>
    <w:rsid w:val="004E662F"/>
    <w:rsid w:val="004E6827"/>
    <w:rsid w:val="004E6862"/>
    <w:rsid w:val="004E6868"/>
    <w:rsid w:val="004E68A8"/>
    <w:rsid w:val="004E68C3"/>
    <w:rsid w:val="004E6965"/>
    <w:rsid w:val="004E6992"/>
    <w:rsid w:val="004E69B9"/>
    <w:rsid w:val="004E6A4F"/>
    <w:rsid w:val="004E6A72"/>
    <w:rsid w:val="004E6A87"/>
    <w:rsid w:val="004E6AB5"/>
    <w:rsid w:val="004E6AFD"/>
    <w:rsid w:val="004E6B72"/>
    <w:rsid w:val="004E6BAA"/>
    <w:rsid w:val="004E6BE7"/>
    <w:rsid w:val="004E6C0B"/>
    <w:rsid w:val="004E6D15"/>
    <w:rsid w:val="004E6E17"/>
    <w:rsid w:val="004E6ECC"/>
    <w:rsid w:val="004E6ED5"/>
    <w:rsid w:val="004E6EDF"/>
    <w:rsid w:val="004E70F8"/>
    <w:rsid w:val="004E714F"/>
    <w:rsid w:val="004E7188"/>
    <w:rsid w:val="004E7217"/>
    <w:rsid w:val="004E729F"/>
    <w:rsid w:val="004E72C1"/>
    <w:rsid w:val="004E72CD"/>
    <w:rsid w:val="004E7324"/>
    <w:rsid w:val="004E7351"/>
    <w:rsid w:val="004E7373"/>
    <w:rsid w:val="004E73B2"/>
    <w:rsid w:val="004E74D2"/>
    <w:rsid w:val="004E7510"/>
    <w:rsid w:val="004E753A"/>
    <w:rsid w:val="004E75A0"/>
    <w:rsid w:val="004E75B2"/>
    <w:rsid w:val="004E7615"/>
    <w:rsid w:val="004E763F"/>
    <w:rsid w:val="004E764A"/>
    <w:rsid w:val="004E7719"/>
    <w:rsid w:val="004E7743"/>
    <w:rsid w:val="004E77B5"/>
    <w:rsid w:val="004E77DE"/>
    <w:rsid w:val="004E781A"/>
    <w:rsid w:val="004E7824"/>
    <w:rsid w:val="004E7849"/>
    <w:rsid w:val="004E788A"/>
    <w:rsid w:val="004E78BE"/>
    <w:rsid w:val="004E78D8"/>
    <w:rsid w:val="004E7959"/>
    <w:rsid w:val="004E796D"/>
    <w:rsid w:val="004E7983"/>
    <w:rsid w:val="004E7986"/>
    <w:rsid w:val="004E7999"/>
    <w:rsid w:val="004E79D8"/>
    <w:rsid w:val="004E7A40"/>
    <w:rsid w:val="004E7A4E"/>
    <w:rsid w:val="004E7AC5"/>
    <w:rsid w:val="004E7AC7"/>
    <w:rsid w:val="004E7B00"/>
    <w:rsid w:val="004E7B4D"/>
    <w:rsid w:val="004E7C7A"/>
    <w:rsid w:val="004E7C7C"/>
    <w:rsid w:val="004E7D02"/>
    <w:rsid w:val="004E7D44"/>
    <w:rsid w:val="004E7DDB"/>
    <w:rsid w:val="004E7E23"/>
    <w:rsid w:val="004E7E88"/>
    <w:rsid w:val="004E7EA7"/>
    <w:rsid w:val="004E7EBF"/>
    <w:rsid w:val="004F0095"/>
    <w:rsid w:val="004F009C"/>
    <w:rsid w:val="004F0114"/>
    <w:rsid w:val="004F015B"/>
    <w:rsid w:val="004F0212"/>
    <w:rsid w:val="004F021A"/>
    <w:rsid w:val="004F0225"/>
    <w:rsid w:val="004F025C"/>
    <w:rsid w:val="004F029C"/>
    <w:rsid w:val="004F02C8"/>
    <w:rsid w:val="004F02D7"/>
    <w:rsid w:val="004F0343"/>
    <w:rsid w:val="004F03A6"/>
    <w:rsid w:val="004F03CD"/>
    <w:rsid w:val="004F03E5"/>
    <w:rsid w:val="004F042B"/>
    <w:rsid w:val="004F04E6"/>
    <w:rsid w:val="004F056A"/>
    <w:rsid w:val="004F05C4"/>
    <w:rsid w:val="004F061E"/>
    <w:rsid w:val="004F063B"/>
    <w:rsid w:val="004F0681"/>
    <w:rsid w:val="004F0684"/>
    <w:rsid w:val="004F06AD"/>
    <w:rsid w:val="004F06AF"/>
    <w:rsid w:val="004F0748"/>
    <w:rsid w:val="004F0750"/>
    <w:rsid w:val="004F07F5"/>
    <w:rsid w:val="004F0978"/>
    <w:rsid w:val="004F09B9"/>
    <w:rsid w:val="004F09D4"/>
    <w:rsid w:val="004F0A50"/>
    <w:rsid w:val="004F0A8A"/>
    <w:rsid w:val="004F0B8C"/>
    <w:rsid w:val="004F0BAC"/>
    <w:rsid w:val="004F0BFB"/>
    <w:rsid w:val="004F0D10"/>
    <w:rsid w:val="004F0DE1"/>
    <w:rsid w:val="004F0E18"/>
    <w:rsid w:val="004F0E54"/>
    <w:rsid w:val="004F0EA6"/>
    <w:rsid w:val="004F0F1D"/>
    <w:rsid w:val="004F0F55"/>
    <w:rsid w:val="004F1026"/>
    <w:rsid w:val="004F108E"/>
    <w:rsid w:val="004F10A7"/>
    <w:rsid w:val="004F10C9"/>
    <w:rsid w:val="004F1352"/>
    <w:rsid w:val="004F1480"/>
    <w:rsid w:val="004F1483"/>
    <w:rsid w:val="004F14C9"/>
    <w:rsid w:val="004F14E7"/>
    <w:rsid w:val="004F1566"/>
    <w:rsid w:val="004F1672"/>
    <w:rsid w:val="004F1692"/>
    <w:rsid w:val="004F16A7"/>
    <w:rsid w:val="004F16C5"/>
    <w:rsid w:val="004F1739"/>
    <w:rsid w:val="004F1793"/>
    <w:rsid w:val="004F1794"/>
    <w:rsid w:val="004F17EE"/>
    <w:rsid w:val="004F1858"/>
    <w:rsid w:val="004F18CD"/>
    <w:rsid w:val="004F196C"/>
    <w:rsid w:val="004F19BF"/>
    <w:rsid w:val="004F19FA"/>
    <w:rsid w:val="004F1A98"/>
    <w:rsid w:val="004F1B2D"/>
    <w:rsid w:val="004F1B2E"/>
    <w:rsid w:val="004F1B5B"/>
    <w:rsid w:val="004F1B7E"/>
    <w:rsid w:val="004F1BDC"/>
    <w:rsid w:val="004F1C38"/>
    <w:rsid w:val="004F1C3C"/>
    <w:rsid w:val="004F1C85"/>
    <w:rsid w:val="004F1CC8"/>
    <w:rsid w:val="004F1CD6"/>
    <w:rsid w:val="004F1CFD"/>
    <w:rsid w:val="004F1D3D"/>
    <w:rsid w:val="004F1D8B"/>
    <w:rsid w:val="004F1D95"/>
    <w:rsid w:val="004F1DDE"/>
    <w:rsid w:val="004F1DE3"/>
    <w:rsid w:val="004F1DEE"/>
    <w:rsid w:val="004F1DF1"/>
    <w:rsid w:val="004F1DF8"/>
    <w:rsid w:val="004F1EA8"/>
    <w:rsid w:val="004F1F3B"/>
    <w:rsid w:val="004F1F47"/>
    <w:rsid w:val="004F1FB6"/>
    <w:rsid w:val="004F1FED"/>
    <w:rsid w:val="004F2039"/>
    <w:rsid w:val="004F2126"/>
    <w:rsid w:val="004F21AE"/>
    <w:rsid w:val="004F21B1"/>
    <w:rsid w:val="004F2278"/>
    <w:rsid w:val="004F229E"/>
    <w:rsid w:val="004F22C2"/>
    <w:rsid w:val="004F2315"/>
    <w:rsid w:val="004F232E"/>
    <w:rsid w:val="004F2399"/>
    <w:rsid w:val="004F245D"/>
    <w:rsid w:val="004F24A3"/>
    <w:rsid w:val="004F24DE"/>
    <w:rsid w:val="004F24F7"/>
    <w:rsid w:val="004F2514"/>
    <w:rsid w:val="004F25B9"/>
    <w:rsid w:val="004F25BB"/>
    <w:rsid w:val="004F2639"/>
    <w:rsid w:val="004F266C"/>
    <w:rsid w:val="004F26CA"/>
    <w:rsid w:val="004F2729"/>
    <w:rsid w:val="004F27B5"/>
    <w:rsid w:val="004F2866"/>
    <w:rsid w:val="004F2884"/>
    <w:rsid w:val="004F28C1"/>
    <w:rsid w:val="004F28C4"/>
    <w:rsid w:val="004F28E4"/>
    <w:rsid w:val="004F28EA"/>
    <w:rsid w:val="004F2944"/>
    <w:rsid w:val="004F2A26"/>
    <w:rsid w:val="004F2A3A"/>
    <w:rsid w:val="004F2AAE"/>
    <w:rsid w:val="004F2BA0"/>
    <w:rsid w:val="004F2BEC"/>
    <w:rsid w:val="004F2C28"/>
    <w:rsid w:val="004F2C5C"/>
    <w:rsid w:val="004F2C67"/>
    <w:rsid w:val="004F2C94"/>
    <w:rsid w:val="004F2CDA"/>
    <w:rsid w:val="004F2E3A"/>
    <w:rsid w:val="004F2E54"/>
    <w:rsid w:val="004F2E60"/>
    <w:rsid w:val="004F2E69"/>
    <w:rsid w:val="004F2E7C"/>
    <w:rsid w:val="004F2EB5"/>
    <w:rsid w:val="004F2F11"/>
    <w:rsid w:val="004F2F33"/>
    <w:rsid w:val="004F2F84"/>
    <w:rsid w:val="004F2F8F"/>
    <w:rsid w:val="004F2FB8"/>
    <w:rsid w:val="004F2FC8"/>
    <w:rsid w:val="004F303C"/>
    <w:rsid w:val="004F303E"/>
    <w:rsid w:val="004F3069"/>
    <w:rsid w:val="004F308E"/>
    <w:rsid w:val="004F30DC"/>
    <w:rsid w:val="004F3126"/>
    <w:rsid w:val="004F314A"/>
    <w:rsid w:val="004F3181"/>
    <w:rsid w:val="004F322A"/>
    <w:rsid w:val="004F3290"/>
    <w:rsid w:val="004F3299"/>
    <w:rsid w:val="004F335F"/>
    <w:rsid w:val="004F33B1"/>
    <w:rsid w:val="004F33DD"/>
    <w:rsid w:val="004F33EB"/>
    <w:rsid w:val="004F34C2"/>
    <w:rsid w:val="004F34D0"/>
    <w:rsid w:val="004F34E8"/>
    <w:rsid w:val="004F34FA"/>
    <w:rsid w:val="004F3512"/>
    <w:rsid w:val="004F3525"/>
    <w:rsid w:val="004F3558"/>
    <w:rsid w:val="004F35FF"/>
    <w:rsid w:val="004F3622"/>
    <w:rsid w:val="004F366B"/>
    <w:rsid w:val="004F3695"/>
    <w:rsid w:val="004F3698"/>
    <w:rsid w:val="004F3718"/>
    <w:rsid w:val="004F37A3"/>
    <w:rsid w:val="004F37B5"/>
    <w:rsid w:val="004F37E3"/>
    <w:rsid w:val="004F37F6"/>
    <w:rsid w:val="004F3800"/>
    <w:rsid w:val="004F3817"/>
    <w:rsid w:val="004F3862"/>
    <w:rsid w:val="004F3869"/>
    <w:rsid w:val="004F38B1"/>
    <w:rsid w:val="004F38CD"/>
    <w:rsid w:val="004F38EA"/>
    <w:rsid w:val="004F38F8"/>
    <w:rsid w:val="004F390B"/>
    <w:rsid w:val="004F391E"/>
    <w:rsid w:val="004F3984"/>
    <w:rsid w:val="004F3B38"/>
    <w:rsid w:val="004F3B50"/>
    <w:rsid w:val="004F3BDE"/>
    <w:rsid w:val="004F3BE0"/>
    <w:rsid w:val="004F3D19"/>
    <w:rsid w:val="004F3D1F"/>
    <w:rsid w:val="004F3D32"/>
    <w:rsid w:val="004F3D80"/>
    <w:rsid w:val="004F3D83"/>
    <w:rsid w:val="004F3E1D"/>
    <w:rsid w:val="004F3EAC"/>
    <w:rsid w:val="004F3EBB"/>
    <w:rsid w:val="004F3F28"/>
    <w:rsid w:val="004F3F82"/>
    <w:rsid w:val="004F3FDB"/>
    <w:rsid w:val="004F402E"/>
    <w:rsid w:val="004F40BF"/>
    <w:rsid w:val="004F40DB"/>
    <w:rsid w:val="004F4103"/>
    <w:rsid w:val="004F41C6"/>
    <w:rsid w:val="004F420C"/>
    <w:rsid w:val="004F429D"/>
    <w:rsid w:val="004F42A7"/>
    <w:rsid w:val="004F42CD"/>
    <w:rsid w:val="004F4374"/>
    <w:rsid w:val="004F4378"/>
    <w:rsid w:val="004F4468"/>
    <w:rsid w:val="004F44D6"/>
    <w:rsid w:val="004F44F3"/>
    <w:rsid w:val="004F4610"/>
    <w:rsid w:val="004F4669"/>
    <w:rsid w:val="004F46E6"/>
    <w:rsid w:val="004F4712"/>
    <w:rsid w:val="004F47EC"/>
    <w:rsid w:val="004F47ED"/>
    <w:rsid w:val="004F4839"/>
    <w:rsid w:val="004F4849"/>
    <w:rsid w:val="004F48E5"/>
    <w:rsid w:val="004F490B"/>
    <w:rsid w:val="004F4968"/>
    <w:rsid w:val="004F4AEB"/>
    <w:rsid w:val="004F4BD5"/>
    <w:rsid w:val="004F4BEE"/>
    <w:rsid w:val="004F4C24"/>
    <w:rsid w:val="004F4CB2"/>
    <w:rsid w:val="004F4D28"/>
    <w:rsid w:val="004F4D68"/>
    <w:rsid w:val="004F4DCE"/>
    <w:rsid w:val="004F4E16"/>
    <w:rsid w:val="004F4E6F"/>
    <w:rsid w:val="004F4EC6"/>
    <w:rsid w:val="004F4EED"/>
    <w:rsid w:val="004F4F08"/>
    <w:rsid w:val="004F4F56"/>
    <w:rsid w:val="004F4F92"/>
    <w:rsid w:val="004F4FE6"/>
    <w:rsid w:val="004F503F"/>
    <w:rsid w:val="004F5046"/>
    <w:rsid w:val="004F50A2"/>
    <w:rsid w:val="004F50AC"/>
    <w:rsid w:val="004F50B3"/>
    <w:rsid w:val="004F50CF"/>
    <w:rsid w:val="004F50FA"/>
    <w:rsid w:val="004F5123"/>
    <w:rsid w:val="004F5153"/>
    <w:rsid w:val="004F517C"/>
    <w:rsid w:val="004F51A2"/>
    <w:rsid w:val="004F51BF"/>
    <w:rsid w:val="004F5221"/>
    <w:rsid w:val="004F523B"/>
    <w:rsid w:val="004F524F"/>
    <w:rsid w:val="004F528E"/>
    <w:rsid w:val="004F52D3"/>
    <w:rsid w:val="004F52F9"/>
    <w:rsid w:val="004F535D"/>
    <w:rsid w:val="004F5427"/>
    <w:rsid w:val="004F545F"/>
    <w:rsid w:val="004F5502"/>
    <w:rsid w:val="004F5590"/>
    <w:rsid w:val="004F55DA"/>
    <w:rsid w:val="004F56DB"/>
    <w:rsid w:val="004F5719"/>
    <w:rsid w:val="004F571C"/>
    <w:rsid w:val="004F57AC"/>
    <w:rsid w:val="004F57BB"/>
    <w:rsid w:val="004F57DA"/>
    <w:rsid w:val="004F57DD"/>
    <w:rsid w:val="004F5807"/>
    <w:rsid w:val="004F580E"/>
    <w:rsid w:val="004F58A1"/>
    <w:rsid w:val="004F5992"/>
    <w:rsid w:val="004F5A23"/>
    <w:rsid w:val="004F5A32"/>
    <w:rsid w:val="004F5A73"/>
    <w:rsid w:val="004F5A8D"/>
    <w:rsid w:val="004F5AD9"/>
    <w:rsid w:val="004F5B75"/>
    <w:rsid w:val="004F5C10"/>
    <w:rsid w:val="004F5C3A"/>
    <w:rsid w:val="004F5C3F"/>
    <w:rsid w:val="004F5D10"/>
    <w:rsid w:val="004F5DBD"/>
    <w:rsid w:val="004F5DE7"/>
    <w:rsid w:val="004F5E0D"/>
    <w:rsid w:val="004F5E43"/>
    <w:rsid w:val="004F5E6F"/>
    <w:rsid w:val="004F5E9C"/>
    <w:rsid w:val="004F5EBD"/>
    <w:rsid w:val="004F5EEE"/>
    <w:rsid w:val="004F5EF6"/>
    <w:rsid w:val="004F5F7C"/>
    <w:rsid w:val="004F5FA7"/>
    <w:rsid w:val="004F5FD0"/>
    <w:rsid w:val="004F6097"/>
    <w:rsid w:val="004F60CE"/>
    <w:rsid w:val="004F60F1"/>
    <w:rsid w:val="004F6174"/>
    <w:rsid w:val="004F6179"/>
    <w:rsid w:val="004F618C"/>
    <w:rsid w:val="004F61EC"/>
    <w:rsid w:val="004F621C"/>
    <w:rsid w:val="004F6225"/>
    <w:rsid w:val="004F6236"/>
    <w:rsid w:val="004F62BB"/>
    <w:rsid w:val="004F62C2"/>
    <w:rsid w:val="004F62F9"/>
    <w:rsid w:val="004F6439"/>
    <w:rsid w:val="004F647D"/>
    <w:rsid w:val="004F64AF"/>
    <w:rsid w:val="004F64F1"/>
    <w:rsid w:val="004F6532"/>
    <w:rsid w:val="004F658B"/>
    <w:rsid w:val="004F65C8"/>
    <w:rsid w:val="004F65F2"/>
    <w:rsid w:val="004F66BE"/>
    <w:rsid w:val="004F6708"/>
    <w:rsid w:val="004F6783"/>
    <w:rsid w:val="004F6784"/>
    <w:rsid w:val="004F680B"/>
    <w:rsid w:val="004F68B0"/>
    <w:rsid w:val="004F68F8"/>
    <w:rsid w:val="004F6909"/>
    <w:rsid w:val="004F695A"/>
    <w:rsid w:val="004F6968"/>
    <w:rsid w:val="004F69D7"/>
    <w:rsid w:val="004F69E8"/>
    <w:rsid w:val="004F6A60"/>
    <w:rsid w:val="004F6AD9"/>
    <w:rsid w:val="004F6AE6"/>
    <w:rsid w:val="004F6B6F"/>
    <w:rsid w:val="004F6B9A"/>
    <w:rsid w:val="004F6BE5"/>
    <w:rsid w:val="004F6C0C"/>
    <w:rsid w:val="004F6D19"/>
    <w:rsid w:val="004F6D4D"/>
    <w:rsid w:val="004F6DB2"/>
    <w:rsid w:val="004F6EEC"/>
    <w:rsid w:val="004F7019"/>
    <w:rsid w:val="004F7025"/>
    <w:rsid w:val="004F70FE"/>
    <w:rsid w:val="004F7102"/>
    <w:rsid w:val="004F71D7"/>
    <w:rsid w:val="004F71F1"/>
    <w:rsid w:val="004F7226"/>
    <w:rsid w:val="004F72C6"/>
    <w:rsid w:val="004F72CE"/>
    <w:rsid w:val="004F73AE"/>
    <w:rsid w:val="004F73EA"/>
    <w:rsid w:val="004F7464"/>
    <w:rsid w:val="004F747E"/>
    <w:rsid w:val="004F7480"/>
    <w:rsid w:val="004F7486"/>
    <w:rsid w:val="004F74C0"/>
    <w:rsid w:val="004F75C2"/>
    <w:rsid w:val="004F761D"/>
    <w:rsid w:val="004F7632"/>
    <w:rsid w:val="004F76E8"/>
    <w:rsid w:val="004F7738"/>
    <w:rsid w:val="004F7763"/>
    <w:rsid w:val="004F789B"/>
    <w:rsid w:val="004F78E9"/>
    <w:rsid w:val="004F78FF"/>
    <w:rsid w:val="004F79C2"/>
    <w:rsid w:val="004F7A77"/>
    <w:rsid w:val="004F7A7A"/>
    <w:rsid w:val="004F7A82"/>
    <w:rsid w:val="004F7AAB"/>
    <w:rsid w:val="004F7ABB"/>
    <w:rsid w:val="004F7B1D"/>
    <w:rsid w:val="004F7B28"/>
    <w:rsid w:val="004F7BFD"/>
    <w:rsid w:val="004F7D04"/>
    <w:rsid w:val="004F7D89"/>
    <w:rsid w:val="004F7D9A"/>
    <w:rsid w:val="004F7EF0"/>
    <w:rsid w:val="004F7F58"/>
    <w:rsid w:val="004F7FE3"/>
    <w:rsid w:val="00500004"/>
    <w:rsid w:val="005000D7"/>
    <w:rsid w:val="00500148"/>
    <w:rsid w:val="0050019F"/>
    <w:rsid w:val="005001DB"/>
    <w:rsid w:val="005001E5"/>
    <w:rsid w:val="005001F7"/>
    <w:rsid w:val="005001FB"/>
    <w:rsid w:val="005001FF"/>
    <w:rsid w:val="00500260"/>
    <w:rsid w:val="005002AF"/>
    <w:rsid w:val="005002ED"/>
    <w:rsid w:val="0050033B"/>
    <w:rsid w:val="0050038B"/>
    <w:rsid w:val="0050048F"/>
    <w:rsid w:val="005004AE"/>
    <w:rsid w:val="005004B4"/>
    <w:rsid w:val="005004C8"/>
    <w:rsid w:val="005005E6"/>
    <w:rsid w:val="005005FD"/>
    <w:rsid w:val="005006A5"/>
    <w:rsid w:val="00500705"/>
    <w:rsid w:val="0050097A"/>
    <w:rsid w:val="0050098C"/>
    <w:rsid w:val="005009AF"/>
    <w:rsid w:val="00500A11"/>
    <w:rsid w:val="00500A17"/>
    <w:rsid w:val="00500A4C"/>
    <w:rsid w:val="00500A66"/>
    <w:rsid w:val="00500A81"/>
    <w:rsid w:val="00500ADA"/>
    <w:rsid w:val="00500AFD"/>
    <w:rsid w:val="00500B5D"/>
    <w:rsid w:val="00500BAE"/>
    <w:rsid w:val="00500BC3"/>
    <w:rsid w:val="00500BCE"/>
    <w:rsid w:val="00500C1D"/>
    <w:rsid w:val="00500C2F"/>
    <w:rsid w:val="00500CE6"/>
    <w:rsid w:val="00500CEB"/>
    <w:rsid w:val="00500CF1"/>
    <w:rsid w:val="00500D56"/>
    <w:rsid w:val="00500D5D"/>
    <w:rsid w:val="00500D6B"/>
    <w:rsid w:val="00500DBC"/>
    <w:rsid w:val="00500DBF"/>
    <w:rsid w:val="00500DCF"/>
    <w:rsid w:val="00500E26"/>
    <w:rsid w:val="00500E46"/>
    <w:rsid w:val="00500E74"/>
    <w:rsid w:val="00500E7B"/>
    <w:rsid w:val="00500EC0"/>
    <w:rsid w:val="00500F3D"/>
    <w:rsid w:val="00500F59"/>
    <w:rsid w:val="00500F84"/>
    <w:rsid w:val="00501044"/>
    <w:rsid w:val="00501049"/>
    <w:rsid w:val="00501062"/>
    <w:rsid w:val="005010B5"/>
    <w:rsid w:val="005010BB"/>
    <w:rsid w:val="0050112E"/>
    <w:rsid w:val="005012CF"/>
    <w:rsid w:val="005012DD"/>
    <w:rsid w:val="005012F3"/>
    <w:rsid w:val="00501317"/>
    <w:rsid w:val="005013C3"/>
    <w:rsid w:val="005013CE"/>
    <w:rsid w:val="005013DE"/>
    <w:rsid w:val="00501424"/>
    <w:rsid w:val="0050160D"/>
    <w:rsid w:val="005016F1"/>
    <w:rsid w:val="005016F9"/>
    <w:rsid w:val="00501712"/>
    <w:rsid w:val="00501812"/>
    <w:rsid w:val="00501835"/>
    <w:rsid w:val="00501881"/>
    <w:rsid w:val="00501896"/>
    <w:rsid w:val="005018F8"/>
    <w:rsid w:val="0050190A"/>
    <w:rsid w:val="00501951"/>
    <w:rsid w:val="005019BB"/>
    <w:rsid w:val="00501A15"/>
    <w:rsid w:val="00501A2A"/>
    <w:rsid w:val="00501A6C"/>
    <w:rsid w:val="00501A8B"/>
    <w:rsid w:val="00501AD2"/>
    <w:rsid w:val="00501B58"/>
    <w:rsid w:val="00501B82"/>
    <w:rsid w:val="00501B9F"/>
    <w:rsid w:val="00501BB2"/>
    <w:rsid w:val="00501C0F"/>
    <w:rsid w:val="00501C57"/>
    <w:rsid w:val="00501D22"/>
    <w:rsid w:val="00501D41"/>
    <w:rsid w:val="00501D4E"/>
    <w:rsid w:val="00501D8E"/>
    <w:rsid w:val="00501DE4"/>
    <w:rsid w:val="00501E29"/>
    <w:rsid w:val="00501E58"/>
    <w:rsid w:val="00501E67"/>
    <w:rsid w:val="00501EF7"/>
    <w:rsid w:val="00501F68"/>
    <w:rsid w:val="00501F6E"/>
    <w:rsid w:val="00501FA6"/>
    <w:rsid w:val="0050205E"/>
    <w:rsid w:val="00502088"/>
    <w:rsid w:val="005020C1"/>
    <w:rsid w:val="005020CD"/>
    <w:rsid w:val="005020E4"/>
    <w:rsid w:val="0050212F"/>
    <w:rsid w:val="00502132"/>
    <w:rsid w:val="0050217B"/>
    <w:rsid w:val="0050218A"/>
    <w:rsid w:val="0050222C"/>
    <w:rsid w:val="00502241"/>
    <w:rsid w:val="00502253"/>
    <w:rsid w:val="00502318"/>
    <w:rsid w:val="00502394"/>
    <w:rsid w:val="00502426"/>
    <w:rsid w:val="0050242A"/>
    <w:rsid w:val="0050243A"/>
    <w:rsid w:val="005024E7"/>
    <w:rsid w:val="0050251F"/>
    <w:rsid w:val="005025AF"/>
    <w:rsid w:val="0050268E"/>
    <w:rsid w:val="00502697"/>
    <w:rsid w:val="005026EA"/>
    <w:rsid w:val="00502753"/>
    <w:rsid w:val="0050276D"/>
    <w:rsid w:val="00502807"/>
    <w:rsid w:val="0050283C"/>
    <w:rsid w:val="005028B5"/>
    <w:rsid w:val="00502928"/>
    <w:rsid w:val="00502972"/>
    <w:rsid w:val="0050299D"/>
    <w:rsid w:val="005029E2"/>
    <w:rsid w:val="00502A21"/>
    <w:rsid w:val="00502A22"/>
    <w:rsid w:val="00502A79"/>
    <w:rsid w:val="00502ADD"/>
    <w:rsid w:val="00502B96"/>
    <w:rsid w:val="00502BB1"/>
    <w:rsid w:val="00502C17"/>
    <w:rsid w:val="00502E53"/>
    <w:rsid w:val="00502EA9"/>
    <w:rsid w:val="00502EB4"/>
    <w:rsid w:val="00502ED6"/>
    <w:rsid w:val="00502EEB"/>
    <w:rsid w:val="00502EFC"/>
    <w:rsid w:val="00502FA5"/>
    <w:rsid w:val="00502FB0"/>
    <w:rsid w:val="00502FD9"/>
    <w:rsid w:val="00503009"/>
    <w:rsid w:val="00503022"/>
    <w:rsid w:val="005030BB"/>
    <w:rsid w:val="00503116"/>
    <w:rsid w:val="00503142"/>
    <w:rsid w:val="0050316D"/>
    <w:rsid w:val="005031A4"/>
    <w:rsid w:val="005031CC"/>
    <w:rsid w:val="005031CF"/>
    <w:rsid w:val="005031DD"/>
    <w:rsid w:val="00503288"/>
    <w:rsid w:val="005032F6"/>
    <w:rsid w:val="0050330B"/>
    <w:rsid w:val="00503327"/>
    <w:rsid w:val="00503405"/>
    <w:rsid w:val="00503437"/>
    <w:rsid w:val="0050350B"/>
    <w:rsid w:val="00503557"/>
    <w:rsid w:val="00503656"/>
    <w:rsid w:val="00503683"/>
    <w:rsid w:val="005036A0"/>
    <w:rsid w:val="005036AB"/>
    <w:rsid w:val="005036B4"/>
    <w:rsid w:val="005036FC"/>
    <w:rsid w:val="00503722"/>
    <w:rsid w:val="00503773"/>
    <w:rsid w:val="0050379C"/>
    <w:rsid w:val="005037C2"/>
    <w:rsid w:val="005037D6"/>
    <w:rsid w:val="005037EA"/>
    <w:rsid w:val="0050383A"/>
    <w:rsid w:val="005038D1"/>
    <w:rsid w:val="0050390E"/>
    <w:rsid w:val="00503924"/>
    <w:rsid w:val="00503927"/>
    <w:rsid w:val="005039A8"/>
    <w:rsid w:val="00503ABD"/>
    <w:rsid w:val="00503BBD"/>
    <w:rsid w:val="00503BE5"/>
    <w:rsid w:val="00503BE8"/>
    <w:rsid w:val="00503C5F"/>
    <w:rsid w:val="00503C8B"/>
    <w:rsid w:val="00503D8C"/>
    <w:rsid w:val="00503DA6"/>
    <w:rsid w:val="00503DEC"/>
    <w:rsid w:val="00503DEE"/>
    <w:rsid w:val="00503E57"/>
    <w:rsid w:val="00503E60"/>
    <w:rsid w:val="00503ED6"/>
    <w:rsid w:val="00503F2A"/>
    <w:rsid w:val="00504055"/>
    <w:rsid w:val="0050407A"/>
    <w:rsid w:val="0050409A"/>
    <w:rsid w:val="0050411E"/>
    <w:rsid w:val="0050414A"/>
    <w:rsid w:val="0050414F"/>
    <w:rsid w:val="00504172"/>
    <w:rsid w:val="005041CB"/>
    <w:rsid w:val="005041D5"/>
    <w:rsid w:val="00504259"/>
    <w:rsid w:val="005042DF"/>
    <w:rsid w:val="00504337"/>
    <w:rsid w:val="00504379"/>
    <w:rsid w:val="005043C1"/>
    <w:rsid w:val="005043C6"/>
    <w:rsid w:val="00504454"/>
    <w:rsid w:val="0050451F"/>
    <w:rsid w:val="0050456A"/>
    <w:rsid w:val="00504596"/>
    <w:rsid w:val="00504669"/>
    <w:rsid w:val="00504686"/>
    <w:rsid w:val="00504697"/>
    <w:rsid w:val="00504711"/>
    <w:rsid w:val="005047DA"/>
    <w:rsid w:val="005047EC"/>
    <w:rsid w:val="005047F4"/>
    <w:rsid w:val="00504851"/>
    <w:rsid w:val="005048B8"/>
    <w:rsid w:val="005048CB"/>
    <w:rsid w:val="005048E9"/>
    <w:rsid w:val="00504940"/>
    <w:rsid w:val="00504991"/>
    <w:rsid w:val="00504A32"/>
    <w:rsid w:val="00504AAA"/>
    <w:rsid w:val="00504AFA"/>
    <w:rsid w:val="00504B11"/>
    <w:rsid w:val="00504B3C"/>
    <w:rsid w:val="00504B42"/>
    <w:rsid w:val="00504BF0"/>
    <w:rsid w:val="00504C41"/>
    <w:rsid w:val="00504C61"/>
    <w:rsid w:val="00504CAA"/>
    <w:rsid w:val="00504CC6"/>
    <w:rsid w:val="00504D36"/>
    <w:rsid w:val="00504D41"/>
    <w:rsid w:val="00504DC2"/>
    <w:rsid w:val="00504DF7"/>
    <w:rsid w:val="00504E27"/>
    <w:rsid w:val="00504E44"/>
    <w:rsid w:val="00504E69"/>
    <w:rsid w:val="00504E7B"/>
    <w:rsid w:val="00504F29"/>
    <w:rsid w:val="00504F3C"/>
    <w:rsid w:val="00504FFF"/>
    <w:rsid w:val="00505036"/>
    <w:rsid w:val="0050503A"/>
    <w:rsid w:val="00505076"/>
    <w:rsid w:val="0050508D"/>
    <w:rsid w:val="00505128"/>
    <w:rsid w:val="00505182"/>
    <w:rsid w:val="00505184"/>
    <w:rsid w:val="00505196"/>
    <w:rsid w:val="005051E2"/>
    <w:rsid w:val="00505292"/>
    <w:rsid w:val="005052B7"/>
    <w:rsid w:val="005052F4"/>
    <w:rsid w:val="005054EF"/>
    <w:rsid w:val="00505529"/>
    <w:rsid w:val="00505573"/>
    <w:rsid w:val="005055AD"/>
    <w:rsid w:val="005056FD"/>
    <w:rsid w:val="005057CA"/>
    <w:rsid w:val="00505815"/>
    <w:rsid w:val="0050582D"/>
    <w:rsid w:val="00505854"/>
    <w:rsid w:val="0050586E"/>
    <w:rsid w:val="00505955"/>
    <w:rsid w:val="00505975"/>
    <w:rsid w:val="005059FE"/>
    <w:rsid w:val="00505A62"/>
    <w:rsid w:val="00505A7F"/>
    <w:rsid w:val="00505B13"/>
    <w:rsid w:val="00505B46"/>
    <w:rsid w:val="00505B85"/>
    <w:rsid w:val="00505B96"/>
    <w:rsid w:val="00505BB9"/>
    <w:rsid w:val="00505BDC"/>
    <w:rsid w:val="00505C19"/>
    <w:rsid w:val="00505C2A"/>
    <w:rsid w:val="00505C39"/>
    <w:rsid w:val="00505C44"/>
    <w:rsid w:val="00505CAC"/>
    <w:rsid w:val="00505D91"/>
    <w:rsid w:val="00505E17"/>
    <w:rsid w:val="00505E38"/>
    <w:rsid w:val="00505E89"/>
    <w:rsid w:val="00505E90"/>
    <w:rsid w:val="00505EB3"/>
    <w:rsid w:val="00505F67"/>
    <w:rsid w:val="00505F80"/>
    <w:rsid w:val="00505FEE"/>
    <w:rsid w:val="00505FF7"/>
    <w:rsid w:val="00506008"/>
    <w:rsid w:val="00506027"/>
    <w:rsid w:val="0050603B"/>
    <w:rsid w:val="0050607F"/>
    <w:rsid w:val="005060CC"/>
    <w:rsid w:val="005060DA"/>
    <w:rsid w:val="005060DD"/>
    <w:rsid w:val="005060E8"/>
    <w:rsid w:val="00506165"/>
    <w:rsid w:val="005061A6"/>
    <w:rsid w:val="005061E1"/>
    <w:rsid w:val="005062FB"/>
    <w:rsid w:val="005062FC"/>
    <w:rsid w:val="0050630B"/>
    <w:rsid w:val="005063C0"/>
    <w:rsid w:val="005063C6"/>
    <w:rsid w:val="005063D1"/>
    <w:rsid w:val="005063E1"/>
    <w:rsid w:val="0050646B"/>
    <w:rsid w:val="00506476"/>
    <w:rsid w:val="005064E0"/>
    <w:rsid w:val="00506502"/>
    <w:rsid w:val="00506581"/>
    <w:rsid w:val="0050665E"/>
    <w:rsid w:val="00506664"/>
    <w:rsid w:val="00506667"/>
    <w:rsid w:val="005066C1"/>
    <w:rsid w:val="00506763"/>
    <w:rsid w:val="00506784"/>
    <w:rsid w:val="00506795"/>
    <w:rsid w:val="0050680F"/>
    <w:rsid w:val="00506814"/>
    <w:rsid w:val="0050681B"/>
    <w:rsid w:val="00506881"/>
    <w:rsid w:val="005068AF"/>
    <w:rsid w:val="00506903"/>
    <w:rsid w:val="00506980"/>
    <w:rsid w:val="00506A24"/>
    <w:rsid w:val="00506A49"/>
    <w:rsid w:val="00506A8A"/>
    <w:rsid w:val="00506BDD"/>
    <w:rsid w:val="00506BDE"/>
    <w:rsid w:val="00506C1C"/>
    <w:rsid w:val="00506CC6"/>
    <w:rsid w:val="00506D66"/>
    <w:rsid w:val="00506E01"/>
    <w:rsid w:val="00506E44"/>
    <w:rsid w:val="00506ED3"/>
    <w:rsid w:val="00506F43"/>
    <w:rsid w:val="00506FA3"/>
    <w:rsid w:val="00506FCF"/>
    <w:rsid w:val="00506FF7"/>
    <w:rsid w:val="00507001"/>
    <w:rsid w:val="00507044"/>
    <w:rsid w:val="0050705F"/>
    <w:rsid w:val="00507062"/>
    <w:rsid w:val="0050706E"/>
    <w:rsid w:val="0050707A"/>
    <w:rsid w:val="0050707C"/>
    <w:rsid w:val="00507093"/>
    <w:rsid w:val="00507147"/>
    <w:rsid w:val="005072EC"/>
    <w:rsid w:val="0050734A"/>
    <w:rsid w:val="00507402"/>
    <w:rsid w:val="0050740D"/>
    <w:rsid w:val="0050741A"/>
    <w:rsid w:val="00507422"/>
    <w:rsid w:val="0050746B"/>
    <w:rsid w:val="00507559"/>
    <w:rsid w:val="0050756A"/>
    <w:rsid w:val="00507595"/>
    <w:rsid w:val="005075FE"/>
    <w:rsid w:val="00507638"/>
    <w:rsid w:val="00507670"/>
    <w:rsid w:val="005076A8"/>
    <w:rsid w:val="005076D9"/>
    <w:rsid w:val="00507724"/>
    <w:rsid w:val="00507743"/>
    <w:rsid w:val="00507753"/>
    <w:rsid w:val="005077E6"/>
    <w:rsid w:val="005077E7"/>
    <w:rsid w:val="00507806"/>
    <w:rsid w:val="00507972"/>
    <w:rsid w:val="00507986"/>
    <w:rsid w:val="00507A04"/>
    <w:rsid w:val="00507A78"/>
    <w:rsid w:val="00507A7A"/>
    <w:rsid w:val="00507A85"/>
    <w:rsid w:val="00507BEC"/>
    <w:rsid w:val="00507C1C"/>
    <w:rsid w:val="00507C31"/>
    <w:rsid w:val="00507C6E"/>
    <w:rsid w:val="00507C93"/>
    <w:rsid w:val="00507CB6"/>
    <w:rsid w:val="00507CCB"/>
    <w:rsid w:val="00507CD1"/>
    <w:rsid w:val="00507D3E"/>
    <w:rsid w:val="00507D50"/>
    <w:rsid w:val="00507D57"/>
    <w:rsid w:val="00507D6A"/>
    <w:rsid w:val="00507D6D"/>
    <w:rsid w:val="00507D73"/>
    <w:rsid w:val="00507D74"/>
    <w:rsid w:val="00507DDB"/>
    <w:rsid w:val="00507E04"/>
    <w:rsid w:val="00507E59"/>
    <w:rsid w:val="00507EA9"/>
    <w:rsid w:val="00507F45"/>
    <w:rsid w:val="00507F6A"/>
    <w:rsid w:val="00507F78"/>
    <w:rsid w:val="00507F99"/>
    <w:rsid w:val="00507FB3"/>
    <w:rsid w:val="00507FBE"/>
    <w:rsid w:val="00507FDD"/>
    <w:rsid w:val="00510025"/>
    <w:rsid w:val="005100F2"/>
    <w:rsid w:val="00510117"/>
    <w:rsid w:val="00510146"/>
    <w:rsid w:val="00510147"/>
    <w:rsid w:val="0051015A"/>
    <w:rsid w:val="0051015D"/>
    <w:rsid w:val="00510163"/>
    <w:rsid w:val="005102A0"/>
    <w:rsid w:val="00510360"/>
    <w:rsid w:val="00510365"/>
    <w:rsid w:val="00510383"/>
    <w:rsid w:val="0051043B"/>
    <w:rsid w:val="005104B3"/>
    <w:rsid w:val="005104B4"/>
    <w:rsid w:val="005104CC"/>
    <w:rsid w:val="005104DA"/>
    <w:rsid w:val="005104E2"/>
    <w:rsid w:val="005104F7"/>
    <w:rsid w:val="00510537"/>
    <w:rsid w:val="00510586"/>
    <w:rsid w:val="005105B0"/>
    <w:rsid w:val="00510644"/>
    <w:rsid w:val="005106AA"/>
    <w:rsid w:val="005106B0"/>
    <w:rsid w:val="005106BC"/>
    <w:rsid w:val="005106F0"/>
    <w:rsid w:val="00510707"/>
    <w:rsid w:val="00510754"/>
    <w:rsid w:val="00510797"/>
    <w:rsid w:val="005107C8"/>
    <w:rsid w:val="005108A7"/>
    <w:rsid w:val="005108AA"/>
    <w:rsid w:val="005108B1"/>
    <w:rsid w:val="005108F4"/>
    <w:rsid w:val="0051090A"/>
    <w:rsid w:val="00510912"/>
    <w:rsid w:val="005109C6"/>
    <w:rsid w:val="005109EC"/>
    <w:rsid w:val="00510AFC"/>
    <w:rsid w:val="00510C6A"/>
    <w:rsid w:val="00510CA8"/>
    <w:rsid w:val="00510CBB"/>
    <w:rsid w:val="00510CD4"/>
    <w:rsid w:val="00510CE0"/>
    <w:rsid w:val="00510CF4"/>
    <w:rsid w:val="00510D52"/>
    <w:rsid w:val="00510DE6"/>
    <w:rsid w:val="00510DF3"/>
    <w:rsid w:val="00510E20"/>
    <w:rsid w:val="00510E8B"/>
    <w:rsid w:val="00510E9D"/>
    <w:rsid w:val="00510EDA"/>
    <w:rsid w:val="00510F11"/>
    <w:rsid w:val="00511032"/>
    <w:rsid w:val="0051106A"/>
    <w:rsid w:val="005110AD"/>
    <w:rsid w:val="005110E8"/>
    <w:rsid w:val="005110FE"/>
    <w:rsid w:val="0051120C"/>
    <w:rsid w:val="005112A8"/>
    <w:rsid w:val="005112BF"/>
    <w:rsid w:val="005112FF"/>
    <w:rsid w:val="005113D5"/>
    <w:rsid w:val="0051143E"/>
    <w:rsid w:val="0051147F"/>
    <w:rsid w:val="00511486"/>
    <w:rsid w:val="005114F2"/>
    <w:rsid w:val="00511547"/>
    <w:rsid w:val="00511581"/>
    <w:rsid w:val="00511610"/>
    <w:rsid w:val="00511621"/>
    <w:rsid w:val="00511623"/>
    <w:rsid w:val="0051162D"/>
    <w:rsid w:val="005116B9"/>
    <w:rsid w:val="00511759"/>
    <w:rsid w:val="005117B4"/>
    <w:rsid w:val="005117BC"/>
    <w:rsid w:val="0051183A"/>
    <w:rsid w:val="0051183E"/>
    <w:rsid w:val="00511844"/>
    <w:rsid w:val="005119E3"/>
    <w:rsid w:val="00511A29"/>
    <w:rsid w:val="00511AE0"/>
    <w:rsid w:val="00511AF6"/>
    <w:rsid w:val="00511B0A"/>
    <w:rsid w:val="00511B7F"/>
    <w:rsid w:val="00511B8B"/>
    <w:rsid w:val="00511B91"/>
    <w:rsid w:val="00511B95"/>
    <w:rsid w:val="00511C0E"/>
    <w:rsid w:val="00511C19"/>
    <w:rsid w:val="00511C2F"/>
    <w:rsid w:val="00511D79"/>
    <w:rsid w:val="00511DB7"/>
    <w:rsid w:val="00511E5A"/>
    <w:rsid w:val="00511E73"/>
    <w:rsid w:val="00511F02"/>
    <w:rsid w:val="00511F24"/>
    <w:rsid w:val="00511F55"/>
    <w:rsid w:val="00511F68"/>
    <w:rsid w:val="00511F88"/>
    <w:rsid w:val="00511F96"/>
    <w:rsid w:val="00511F9E"/>
    <w:rsid w:val="00511FA2"/>
    <w:rsid w:val="00512039"/>
    <w:rsid w:val="005120CA"/>
    <w:rsid w:val="00512107"/>
    <w:rsid w:val="00512159"/>
    <w:rsid w:val="0051228C"/>
    <w:rsid w:val="005122DF"/>
    <w:rsid w:val="005122EA"/>
    <w:rsid w:val="0051238D"/>
    <w:rsid w:val="0051238E"/>
    <w:rsid w:val="00512412"/>
    <w:rsid w:val="00512487"/>
    <w:rsid w:val="00512504"/>
    <w:rsid w:val="00512556"/>
    <w:rsid w:val="0051257A"/>
    <w:rsid w:val="00512597"/>
    <w:rsid w:val="005125A6"/>
    <w:rsid w:val="005125AC"/>
    <w:rsid w:val="00512689"/>
    <w:rsid w:val="00512724"/>
    <w:rsid w:val="0051275B"/>
    <w:rsid w:val="00512819"/>
    <w:rsid w:val="00512848"/>
    <w:rsid w:val="005128BA"/>
    <w:rsid w:val="005128D0"/>
    <w:rsid w:val="005128E0"/>
    <w:rsid w:val="005128FB"/>
    <w:rsid w:val="005129CD"/>
    <w:rsid w:val="00512ABE"/>
    <w:rsid w:val="00512AE6"/>
    <w:rsid w:val="00512B3A"/>
    <w:rsid w:val="00512B60"/>
    <w:rsid w:val="00512B65"/>
    <w:rsid w:val="00512B75"/>
    <w:rsid w:val="00512B7F"/>
    <w:rsid w:val="00512BA3"/>
    <w:rsid w:val="00512BD6"/>
    <w:rsid w:val="00512C35"/>
    <w:rsid w:val="00512CF2"/>
    <w:rsid w:val="00512D41"/>
    <w:rsid w:val="00512D7C"/>
    <w:rsid w:val="00512DCA"/>
    <w:rsid w:val="00512E0A"/>
    <w:rsid w:val="00512ED9"/>
    <w:rsid w:val="00512F5F"/>
    <w:rsid w:val="00512F60"/>
    <w:rsid w:val="00512F77"/>
    <w:rsid w:val="00512F8C"/>
    <w:rsid w:val="00512FCD"/>
    <w:rsid w:val="00512FF7"/>
    <w:rsid w:val="00513013"/>
    <w:rsid w:val="0051303D"/>
    <w:rsid w:val="005130F1"/>
    <w:rsid w:val="00513115"/>
    <w:rsid w:val="00513122"/>
    <w:rsid w:val="005131A7"/>
    <w:rsid w:val="005131C7"/>
    <w:rsid w:val="00513239"/>
    <w:rsid w:val="0051325A"/>
    <w:rsid w:val="00513309"/>
    <w:rsid w:val="00513370"/>
    <w:rsid w:val="005133A6"/>
    <w:rsid w:val="005133AF"/>
    <w:rsid w:val="005133E7"/>
    <w:rsid w:val="0051342D"/>
    <w:rsid w:val="0051343A"/>
    <w:rsid w:val="005134AF"/>
    <w:rsid w:val="005134F2"/>
    <w:rsid w:val="00513524"/>
    <w:rsid w:val="00513529"/>
    <w:rsid w:val="0051358E"/>
    <w:rsid w:val="005136B6"/>
    <w:rsid w:val="00513846"/>
    <w:rsid w:val="00513863"/>
    <w:rsid w:val="00513946"/>
    <w:rsid w:val="005139CC"/>
    <w:rsid w:val="005139D8"/>
    <w:rsid w:val="00513A0E"/>
    <w:rsid w:val="00513AE3"/>
    <w:rsid w:val="00513AFA"/>
    <w:rsid w:val="00513B3F"/>
    <w:rsid w:val="00513B7F"/>
    <w:rsid w:val="00513C3E"/>
    <w:rsid w:val="00513C4D"/>
    <w:rsid w:val="00513C66"/>
    <w:rsid w:val="00513D35"/>
    <w:rsid w:val="00513DEB"/>
    <w:rsid w:val="00513EB9"/>
    <w:rsid w:val="00513EBA"/>
    <w:rsid w:val="00513EF2"/>
    <w:rsid w:val="00513F12"/>
    <w:rsid w:val="00513F17"/>
    <w:rsid w:val="00513F7F"/>
    <w:rsid w:val="00513F9B"/>
    <w:rsid w:val="00513FD2"/>
    <w:rsid w:val="00514027"/>
    <w:rsid w:val="0051404D"/>
    <w:rsid w:val="0051407B"/>
    <w:rsid w:val="005140C6"/>
    <w:rsid w:val="00514100"/>
    <w:rsid w:val="0051418C"/>
    <w:rsid w:val="005141CC"/>
    <w:rsid w:val="005141D5"/>
    <w:rsid w:val="00514216"/>
    <w:rsid w:val="00514290"/>
    <w:rsid w:val="005142D2"/>
    <w:rsid w:val="005142F5"/>
    <w:rsid w:val="0051439B"/>
    <w:rsid w:val="0051439C"/>
    <w:rsid w:val="0051444C"/>
    <w:rsid w:val="00514496"/>
    <w:rsid w:val="0051449C"/>
    <w:rsid w:val="005144F3"/>
    <w:rsid w:val="00514514"/>
    <w:rsid w:val="00514522"/>
    <w:rsid w:val="00514561"/>
    <w:rsid w:val="00514577"/>
    <w:rsid w:val="005145B7"/>
    <w:rsid w:val="005145E4"/>
    <w:rsid w:val="00514617"/>
    <w:rsid w:val="0051469F"/>
    <w:rsid w:val="005146E1"/>
    <w:rsid w:val="00514775"/>
    <w:rsid w:val="005147C5"/>
    <w:rsid w:val="00514831"/>
    <w:rsid w:val="00514840"/>
    <w:rsid w:val="0051486D"/>
    <w:rsid w:val="00514879"/>
    <w:rsid w:val="005148C1"/>
    <w:rsid w:val="00514961"/>
    <w:rsid w:val="005149A4"/>
    <w:rsid w:val="00514A0F"/>
    <w:rsid w:val="00514A3F"/>
    <w:rsid w:val="00514B18"/>
    <w:rsid w:val="00514B30"/>
    <w:rsid w:val="00514B4A"/>
    <w:rsid w:val="00514B8C"/>
    <w:rsid w:val="00514B8D"/>
    <w:rsid w:val="00514BEC"/>
    <w:rsid w:val="00514C31"/>
    <w:rsid w:val="00514CC5"/>
    <w:rsid w:val="00514CD6"/>
    <w:rsid w:val="00514D14"/>
    <w:rsid w:val="00514D45"/>
    <w:rsid w:val="00514D73"/>
    <w:rsid w:val="00514D89"/>
    <w:rsid w:val="00514DAD"/>
    <w:rsid w:val="00514DC2"/>
    <w:rsid w:val="00514E35"/>
    <w:rsid w:val="00514ECC"/>
    <w:rsid w:val="00514EFB"/>
    <w:rsid w:val="00514F2D"/>
    <w:rsid w:val="00514F50"/>
    <w:rsid w:val="00514F57"/>
    <w:rsid w:val="00514F7E"/>
    <w:rsid w:val="00515005"/>
    <w:rsid w:val="00515075"/>
    <w:rsid w:val="00515114"/>
    <w:rsid w:val="00515127"/>
    <w:rsid w:val="00515180"/>
    <w:rsid w:val="005151C6"/>
    <w:rsid w:val="005151E5"/>
    <w:rsid w:val="00515206"/>
    <w:rsid w:val="0051522A"/>
    <w:rsid w:val="0051524C"/>
    <w:rsid w:val="0051526E"/>
    <w:rsid w:val="00515293"/>
    <w:rsid w:val="005152C9"/>
    <w:rsid w:val="005152DA"/>
    <w:rsid w:val="0051538C"/>
    <w:rsid w:val="005153AE"/>
    <w:rsid w:val="005153BD"/>
    <w:rsid w:val="005153EB"/>
    <w:rsid w:val="00515438"/>
    <w:rsid w:val="00515442"/>
    <w:rsid w:val="0051549A"/>
    <w:rsid w:val="005154EE"/>
    <w:rsid w:val="00515532"/>
    <w:rsid w:val="005155C8"/>
    <w:rsid w:val="005155DE"/>
    <w:rsid w:val="005156CD"/>
    <w:rsid w:val="005156EF"/>
    <w:rsid w:val="00515702"/>
    <w:rsid w:val="005157A3"/>
    <w:rsid w:val="00515839"/>
    <w:rsid w:val="0051583E"/>
    <w:rsid w:val="00515842"/>
    <w:rsid w:val="0051589C"/>
    <w:rsid w:val="005158B3"/>
    <w:rsid w:val="005158C1"/>
    <w:rsid w:val="0051599D"/>
    <w:rsid w:val="005159D8"/>
    <w:rsid w:val="005159E0"/>
    <w:rsid w:val="005159F5"/>
    <w:rsid w:val="00515AC6"/>
    <w:rsid w:val="00515B33"/>
    <w:rsid w:val="00515BA0"/>
    <w:rsid w:val="00515BE2"/>
    <w:rsid w:val="00515C67"/>
    <w:rsid w:val="00515CB8"/>
    <w:rsid w:val="00515DBA"/>
    <w:rsid w:val="00515DFD"/>
    <w:rsid w:val="00515E1E"/>
    <w:rsid w:val="00515E8E"/>
    <w:rsid w:val="00515F32"/>
    <w:rsid w:val="00515F70"/>
    <w:rsid w:val="00515F92"/>
    <w:rsid w:val="00515FAC"/>
    <w:rsid w:val="00515FCC"/>
    <w:rsid w:val="00515FD0"/>
    <w:rsid w:val="00515FD3"/>
    <w:rsid w:val="00515FE0"/>
    <w:rsid w:val="00516081"/>
    <w:rsid w:val="00516136"/>
    <w:rsid w:val="005161B4"/>
    <w:rsid w:val="00516229"/>
    <w:rsid w:val="0051622C"/>
    <w:rsid w:val="00516298"/>
    <w:rsid w:val="0051629D"/>
    <w:rsid w:val="005162B5"/>
    <w:rsid w:val="00516322"/>
    <w:rsid w:val="00516327"/>
    <w:rsid w:val="00516499"/>
    <w:rsid w:val="005164DA"/>
    <w:rsid w:val="005164E4"/>
    <w:rsid w:val="0051653C"/>
    <w:rsid w:val="00516544"/>
    <w:rsid w:val="00516588"/>
    <w:rsid w:val="0051662C"/>
    <w:rsid w:val="0051664E"/>
    <w:rsid w:val="0051666E"/>
    <w:rsid w:val="005166F9"/>
    <w:rsid w:val="00516831"/>
    <w:rsid w:val="00516921"/>
    <w:rsid w:val="00516925"/>
    <w:rsid w:val="00516940"/>
    <w:rsid w:val="00516950"/>
    <w:rsid w:val="00516984"/>
    <w:rsid w:val="00516998"/>
    <w:rsid w:val="005169B9"/>
    <w:rsid w:val="00516A2C"/>
    <w:rsid w:val="00516A2E"/>
    <w:rsid w:val="00516A34"/>
    <w:rsid w:val="00516A67"/>
    <w:rsid w:val="00516A98"/>
    <w:rsid w:val="00516AD5"/>
    <w:rsid w:val="00516AE0"/>
    <w:rsid w:val="00516B14"/>
    <w:rsid w:val="00516B8F"/>
    <w:rsid w:val="00516BBF"/>
    <w:rsid w:val="00516C04"/>
    <w:rsid w:val="00516CEA"/>
    <w:rsid w:val="00516D90"/>
    <w:rsid w:val="00516E40"/>
    <w:rsid w:val="00516F29"/>
    <w:rsid w:val="00516F7C"/>
    <w:rsid w:val="00516F86"/>
    <w:rsid w:val="00516F90"/>
    <w:rsid w:val="00516FE7"/>
    <w:rsid w:val="0051700D"/>
    <w:rsid w:val="00517015"/>
    <w:rsid w:val="00517094"/>
    <w:rsid w:val="005170B8"/>
    <w:rsid w:val="005170C6"/>
    <w:rsid w:val="005170E7"/>
    <w:rsid w:val="00517133"/>
    <w:rsid w:val="00517158"/>
    <w:rsid w:val="00517205"/>
    <w:rsid w:val="00517222"/>
    <w:rsid w:val="00517231"/>
    <w:rsid w:val="0051723F"/>
    <w:rsid w:val="0051725F"/>
    <w:rsid w:val="00517265"/>
    <w:rsid w:val="005172B5"/>
    <w:rsid w:val="005172F4"/>
    <w:rsid w:val="00517307"/>
    <w:rsid w:val="00517378"/>
    <w:rsid w:val="0051749A"/>
    <w:rsid w:val="0051753A"/>
    <w:rsid w:val="00517542"/>
    <w:rsid w:val="005176C7"/>
    <w:rsid w:val="005176DA"/>
    <w:rsid w:val="0051777A"/>
    <w:rsid w:val="0051778F"/>
    <w:rsid w:val="00517796"/>
    <w:rsid w:val="005177BE"/>
    <w:rsid w:val="0051783C"/>
    <w:rsid w:val="0051793A"/>
    <w:rsid w:val="005179E1"/>
    <w:rsid w:val="00517A04"/>
    <w:rsid w:val="00517A96"/>
    <w:rsid w:val="00517ADA"/>
    <w:rsid w:val="00517BE7"/>
    <w:rsid w:val="00517C10"/>
    <w:rsid w:val="00517CA0"/>
    <w:rsid w:val="00517CE8"/>
    <w:rsid w:val="00517D44"/>
    <w:rsid w:val="00517D48"/>
    <w:rsid w:val="00517D56"/>
    <w:rsid w:val="00517D9D"/>
    <w:rsid w:val="00517DAF"/>
    <w:rsid w:val="00517E62"/>
    <w:rsid w:val="00517E93"/>
    <w:rsid w:val="00517ED2"/>
    <w:rsid w:val="00517EFB"/>
    <w:rsid w:val="00517F12"/>
    <w:rsid w:val="00517F2C"/>
    <w:rsid w:val="00517F8B"/>
    <w:rsid w:val="00517F96"/>
    <w:rsid w:val="00517FC2"/>
    <w:rsid w:val="00517FC5"/>
    <w:rsid w:val="00517FCB"/>
    <w:rsid w:val="005200B5"/>
    <w:rsid w:val="005200BD"/>
    <w:rsid w:val="005200C0"/>
    <w:rsid w:val="005200CF"/>
    <w:rsid w:val="005200FD"/>
    <w:rsid w:val="00520184"/>
    <w:rsid w:val="0052018E"/>
    <w:rsid w:val="005201C5"/>
    <w:rsid w:val="00520208"/>
    <w:rsid w:val="0052025D"/>
    <w:rsid w:val="00520294"/>
    <w:rsid w:val="005202B2"/>
    <w:rsid w:val="005202DE"/>
    <w:rsid w:val="00520335"/>
    <w:rsid w:val="00520340"/>
    <w:rsid w:val="0052043A"/>
    <w:rsid w:val="00520514"/>
    <w:rsid w:val="00520539"/>
    <w:rsid w:val="005205AA"/>
    <w:rsid w:val="005205B9"/>
    <w:rsid w:val="00520623"/>
    <w:rsid w:val="00520705"/>
    <w:rsid w:val="00520719"/>
    <w:rsid w:val="00520746"/>
    <w:rsid w:val="005207A9"/>
    <w:rsid w:val="005207FF"/>
    <w:rsid w:val="00520963"/>
    <w:rsid w:val="00520966"/>
    <w:rsid w:val="005209A4"/>
    <w:rsid w:val="005209BA"/>
    <w:rsid w:val="005209D1"/>
    <w:rsid w:val="00520A21"/>
    <w:rsid w:val="00520A30"/>
    <w:rsid w:val="00520ABF"/>
    <w:rsid w:val="00520B12"/>
    <w:rsid w:val="00520B2D"/>
    <w:rsid w:val="00520BAC"/>
    <w:rsid w:val="00520C0D"/>
    <w:rsid w:val="00520C5F"/>
    <w:rsid w:val="00520C68"/>
    <w:rsid w:val="00520D69"/>
    <w:rsid w:val="00520DBC"/>
    <w:rsid w:val="00520DD5"/>
    <w:rsid w:val="00520DE9"/>
    <w:rsid w:val="00520E19"/>
    <w:rsid w:val="00520E43"/>
    <w:rsid w:val="00520E87"/>
    <w:rsid w:val="00520EB0"/>
    <w:rsid w:val="00520FB2"/>
    <w:rsid w:val="00521028"/>
    <w:rsid w:val="00521032"/>
    <w:rsid w:val="00521038"/>
    <w:rsid w:val="00521052"/>
    <w:rsid w:val="005210A2"/>
    <w:rsid w:val="005210AE"/>
    <w:rsid w:val="0052118C"/>
    <w:rsid w:val="005211A2"/>
    <w:rsid w:val="005211AD"/>
    <w:rsid w:val="00521244"/>
    <w:rsid w:val="00521246"/>
    <w:rsid w:val="005212CC"/>
    <w:rsid w:val="005212EE"/>
    <w:rsid w:val="00521376"/>
    <w:rsid w:val="00521399"/>
    <w:rsid w:val="005213C9"/>
    <w:rsid w:val="005213D6"/>
    <w:rsid w:val="00521404"/>
    <w:rsid w:val="00521436"/>
    <w:rsid w:val="00521447"/>
    <w:rsid w:val="00521558"/>
    <w:rsid w:val="00521574"/>
    <w:rsid w:val="00521595"/>
    <w:rsid w:val="00521620"/>
    <w:rsid w:val="0052166D"/>
    <w:rsid w:val="005217EB"/>
    <w:rsid w:val="0052181F"/>
    <w:rsid w:val="0052185E"/>
    <w:rsid w:val="00521873"/>
    <w:rsid w:val="005218BE"/>
    <w:rsid w:val="005218D0"/>
    <w:rsid w:val="00521938"/>
    <w:rsid w:val="00521945"/>
    <w:rsid w:val="0052194D"/>
    <w:rsid w:val="005219AE"/>
    <w:rsid w:val="00521A44"/>
    <w:rsid w:val="00521A4F"/>
    <w:rsid w:val="00521AD4"/>
    <w:rsid w:val="00521B00"/>
    <w:rsid w:val="00521B5C"/>
    <w:rsid w:val="00521B83"/>
    <w:rsid w:val="00521BAB"/>
    <w:rsid w:val="00521BF9"/>
    <w:rsid w:val="00521BFA"/>
    <w:rsid w:val="00521C44"/>
    <w:rsid w:val="00521C5A"/>
    <w:rsid w:val="00521C74"/>
    <w:rsid w:val="00521C96"/>
    <w:rsid w:val="00521D5B"/>
    <w:rsid w:val="00521D61"/>
    <w:rsid w:val="00521D93"/>
    <w:rsid w:val="00521E00"/>
    <w:rsid w:val="00521F21"/>
    <w:rsid w:val="00521F26"/>
    <w:rsid w:val="00521F2C"/>
    <w:rsid w:val="00521F76"/>
    <w:rsid w:val="00521FCE"/>
    <w:rsid w:val="00521FDB"/>
    <w:rsid w:val="0052208A"/>
    <w:rsid w:val="00522154"/>
    <w:rsid w:val="0052223A"/>
    <w:rsid w:val="0052228B"/>
    <w:rsid w:val="005222A9"/>
    <w:rsid w:val="0052235F"/>
    <w:rsid w:val="00522387"/>
    <w:rsid w:val="005223F0"/>
    <w:rsid w:val="0052240B"/>
    <w:rsid w:val="0052242C"/>
    <w:rsid w:val="00522491"/>
    <w:rsid w:val="005224A3"/>
    <w:rsid w:val="005224AB"/>
    <w:rsid w:val="005224CE"/>
    <w:rsid w:val="005224F0"/>
    <w:rsid w:val="005224F1"/>
    <w:rsid w:val="005224F5"/>
    <w:rsid w:val="00522526"/>
    <w:rsid w:val="00522648"/>
    <w:rsid w:val="0052269B"/>
    <w:rsid w:val="00522720"/>
    <w:rsid w:val="00522763"/>
    <w:rsid w:val="005227A1"/>
    <w:rsid w:val="00522856"/>
    <w:rsid w:val="005228A3"/>
    <w:rsid w:val="005228AE"/>
    <w:rsid w:val="005228E7"/>
    <w:rsid w:val="005228F8"/>
    <w:rsid w:val="005229BE"/>
    <w:rsid w:val="005229CD"/>
    <w:rsid w:val="005229D4"/>
    <w:rsid w:val="00522A1A"/>
    <w:rsid w:val="00522A6F"/>
    <w:rsid w:val="00522AA9"/>
    <w:rsid w:val="00522ACE"/>
    <w:rsid w:val="00522B1F"/>
    <w:rsid w:val="00522B53"/>
    <w:rsid w:val="00522BD6"/>
    <w:rsid w:val="00522C22"/>
    <w:rsid w:val="00522C2C"/>
    <w:rsid w:val="00522CA6"/>
    <w:rsid w:val="00522CCC"/>
    <w:rsid w:val="00522DC9"/>
    <w:rsid w:val="00522DFD"/>
    <w:rsid w:val="00522E13"/>
    <w:rsid w:val="00522E34"/>
    <w:rsid w:val="00522E72"/>
    <w:rsid w:val="00522E99"/>
    <w:rsid w:val="00523013"/>
    <w:rsid w:val="0052302C"/>
    <w:rsid w:val="00523067"/>
    <w:rsid w:val="00523198"/>
    <w:rsid w:val="00523234"/>
    <w:rsid w:val="0052327C"/>
    <w:rsid w:val="00523280"/>
    <w:rsid w:val="005232C0"/>
    <w:rsid w:val="005232DC"/>
    <w:rsid w:val="00523325"/>
    <w:rsid w:val="0052333C"/>
    <w:rsid w:val="005233BE"/>
    <w:rsid w:val="005233BF"/>
    <w:rsid w:val="005233DC"/>
    <w:rsid w:val="005233F4"/>
    <w:rsid w:val="00523462"/>
    <w:rsid w:val="005234A9"/>
    <w:rsid w:val="005234C2"/>
    <w:rsid w:val="00523504"/>
    <w:rsid w:val="0052353D"/>
    <w:rsid w:val="0052357C"/>
    <w:rsid w:val="0052358E"/>
    <w:rsid w:val="0052359F"/>
    <w:rsid w:val="0052360F"/>
    <w:rsid w:val="0052361E"/>
    <w:rsid w:val="0052362A"/>
    <w:rsid w:val="0052362F"/>
    <w:rsid w:val="00523656"/>
    <w:rsid w:val="00523662"/>
    <w:rsid w:val="00523795"/>
    <w:rsid w:val="005237B3"/>
    <w:rsid w:val="005237DA"/>
    <w:rsid w:val="00523815"/>
    <w:rsid w:val="00523880"/>
    <w:rsid w:val="005238F3"/>
    <w:rsid w:val="00523909"/>
    <w:rsid w:val="0052398A"/>
    <w:rsid w:val="0052399E"/>
    <w:rsid w:val="005239BF"/>
    <w:rsid w:val="005239D9"/>
    <w:rsid w:val="00523A56"/>
    <w:rsid w:val="00523BF3"/>
    <w:rsid w:val="00523BFB"/>
    <w:rsid w:val="00523C16"/>
    <w:rsid w:val="00523C29"/>
    <w:rsid w:val="00523C36"/>
    <w:rsid w:val="00523C3F"/>
    <w:rsid w:val="00523C78"/>
    <w:rsid w:val="00523CA8"/>
    <w:rsid w:val="00523CEB"/>
    <w:rsid w:val="00523DB2"/>
    <w:rsid w:val="00523DD2"/>
    <w:rsid w:val="00523E60"/>
    <w:rsid w:val="00523F66"/>
    <w:rsid w:val="00523F6D"/>
    <w:rsid w:val="00524040"/>
    <w:rsid w:val="0052405C"/>
    <w:rsid w:val="005240EC"/>
    <w:rsid w:val="005240F2"/>
    <w:rsid w:val="005240F6"/>
    <w:rsid w:val="0052416D"/>
    <w:rsid w:val="00524195"/>
    <w:rsid w:val="00524271"/>
    <w:rsid w:val="00524287"/>
    <w:rsid w:val="0052429B"/>
    <w:rsid w:val="005242A3"/>
    <w:rsid w:val="005242AE"/>
    <w:rsid w:val="00524329"/>
    <w:rsid w:val="0052439B"/>
    <w:rsid w:val="005243E3"/>
    <w:rsid w:val="00524421"/>
    <w:rsid w:val="0052445A"/>
    <w:rsid w:val="00524473"/>
    <w:rsid w:val="0052449A"/>
    <w:rsid w:val="005244B1"/>
    <w:rsid w:val="005244F7"/>
    <w:rsid w:val="005245D9"/>
    <w:rsid w:val="005245ED"/>
    <w:rsid w:val="0052468C"/>
    <w:rsid w:val="00524697"/>
    <w:rsid w:val="0052474D"/>
    <w:rsid w:val="0052476B"/>
    <w:rsid w:val="00524772"/>
    <w:rsid w:val="00524792"/>
    <w:rsid w:val="00524809"/>
    <w:rsid w:val="00524822"/>
    <w:rsid w:val="00524827"/>
    <w:rsid w:val="00524855"/>
    <w:rsid w:val="005248C0"/>
    <w:rsid w:val="005249F4"/>
    <w:rsid w:val="00524A35"/>
    <w:rsid w:val="00524A6F"/>
    <w:rsid w:val="00524AA8"/>
    <w:rsid w:val="00524AC3"/>
    <w:rsid w:val="00524AE1"/>
    <w:rsid w:val="00524AF0"/>
    <w:rsid w:val="00524B8E"/>
    <w:rsid w:val="00524BA1"/>
    <w:rsid w:val="00524BC2"/>
    <w:rsid w:val="00524C3E"/>
    <w:rsid w:val="00524C56"/>
    <w:rsid w:val="00524C66"/>
    <w:rsid w:val="00524C8F"/>
    <w:rsid w:val="00524CC9"/>
    <w:rsid w:val="00524CEA"/>
    <w:rsid w:val="00524DB1"/>
    <w:rsid w:val="00524DFF"/>
    <w:rsid w:val="00524E1B"/>
    <w:rsid w:val="00524E62"/>
    <w:rsid w:val="00524F38"/>
    <w:rsid w:val="00524F62"/>
    <w:rsid w:val="00524FF7"/>
    <w:rsid w:val="00525011"/>
    <w:rsid w:val="005250EA"/>
    <w:rsid w:val="0052511A"/>
    <w:rsid w:val="005251A4"/>
    <w:rsid w:val="00525213"/>
    <w:rsid w:val="00525257"/>
    <w:rsid w:val="005252FF"/>
    <w:rsid w:val="00525302"/>
    <w:rsid w:val="00525352"/>
    <w:rsid w:val="00525366"/>
    <w:rsid w:val="005253A5"/>
    <w:rsid w:val="005253B5"/>
    <w:rsid w:val="005253C4"/>
    <w:rsid w:val="0052542A"/>
    <w:rsid w:val="005254D8"/>
    <w:rsid w:val="005254FF"/>
    <w:rsid w:val="0052552C"/>
    <w:rsid w:val="00525537"/>
    <w:rsid w:val="00525550"/>
    <w:rsid w:val="00525556"/>
    <w:rsid w:val="005255C7"/>
    <w:rsid w:val="005255EC"/>
    <w:rsid w:val="005256BA"/>
    <w:rsid w:val="005256EE"/>
    <w:rsid w:val="0052572C"/>
    <w:rsid w:val="00525735"/>
    <w:rsid w:val="0052573C"/>
    <w:rsid w:val="0052574A"/>
    <w:rsid w:val="005257B2"/>
    <w:rsid w:val="005257D0"/>
    <w:rsid w:val="005257F8"/>
    <w:rsid w:val="005257F9"/>
    <w:rsid w:val="00525820"/>
    <w:rsid w:val="005259FC"/>
    <w:rsid w:val="00525A3C"/>
    <w:rsid w:val="00525AA3"/>
    <w:rsid w:val="00525ACF"/>
    <w:rsid w:val="00525B13"/>
    <w:rsid w:val="00525B35"/>
    <w:rsid w:val="00525B58"/>
    <w:rsid w:val="00525B5A"/>
    <w:rsid w:val="00525C06"/>
    <w:rsid w:val="00525C0D"/>
    <w:rsid w:val="00525C23"/>
    <w:rsid w:val="00525C48"/>
    <w:rsid w:val="00525C65"/>
    <w:rsid w:val="00525DB0"/>
    <w:rsid w:val="00525E1A"/>
    <w:rsid w:val="00525E37"/>
    <w:rsid w:val="00525E4C"/>
    <w:rsid w:val="00525E50"/>
    <w:rsid w:val="00525E64"/>
    <w:rsid w:val="00525EC2"/>
    <w:rsid w:val="00525F4C"/>
    <w:rsid w:val="00525F5B"/>
    <w:rsid w:val="00525FC9"/>
    <w:rsid w:val="00526010"/>
    <w:rsid w:val="0052603A"/>
    <w:rsid w:val="00526076"/>
    <w:rsid w:val="005260E5"/>
    <w:rsid w:val="005260F6"/>
    <w:rsid w:val="005260FA"/>
    <w:rsid w:val="0052613D"/>
    <w:rsid w:val="00526176"/>
    <w:rsid w:val="00526189"/>
    <w:rsid w:val="00526193"/>
    <w:rsid w:val="00526258"/>
    <w:rsid w:val="0052628D"/>
    <w:rsid w:val="005262A2"/>
    <w:rsid w:val="005262B5"/>
    <w:rsid w:val="005262D2"/>
    <w:rsid w:val="00526322"/>
    <w:rsid w:val="005263A8"/>
    <w:rsid w:val="00526403"/>
    <w:rsid w:val="00526416"/>
    <w:rsid w:val="00526427"/>
    <w:rsid w:val="00526438"/>
    <w:rsid w:val="00526461"/>
    <w:rsid w:val="0052646A"/>
    <w:rsid w:val="005264AB"/>
    <w:rsid w:val="0052656B"/>
    <w:rsid w:val="005265E4"/>
    <w:rsid w:val="0052667D"/>
    <w:rsid w:val="005266AC"/>
    <w:rsid w:val="005266CF"/>
    <w:rsid w:val="005266DD"/>
    <w:rsid w:val="00526700"/>
    <w:rsid w:val="005267CD"/>
    <w:rsid w:val="00526850"/>
    <w:rsid w:val="005268BA"/>
    <w:rsid w:val="005268C4"/>
    <w:rsid w:val="005268E5"/>
    <w:rsid w:val="00526913"/>
    <w:rsid w:val="0052691F"/>
    <w:rsid w:val="005269FE"/>
    <w:rsid w:val="00526A30"/>
    <w:rsid w:val="00526A33"/>
    <w:rsid w:val="00526A6B"/>
    <w:rsid w:val="00526AFB"/>
    <w:rsid w:val="00526B16"/>
    <w:rsid w:val="00526BD6"/>
    <w:rsid w:val="00526C13"/>
    <w:rsid w:val="00526C8F"/>
    <w:rsid w:val="00526C9C"/>
    <w:rsid w:val="00526CBD"/>
    <w:rsid w:val="00526DE2"/>
    <w:rsid w:val="00526E65"/>
    <w:rsid w:val="00526EFF"/>
    <w:rsid w:val="00526F20"/>
    <w:rsid w:val="00526F59"/>
    <w:rsid w:val="00526FB5"/>
    <w:rsid w:val="00527015"/>
    <w:rsid w:val="00527047"/>
    <w:rsid w:val="00527087"/>
    <w:rsid w:val="00527092"/>
    <w:rsid w:val="005270B1"/>
    <w:rsid w:val="00527191"/>
    <w:rsid w:val="00527292"/>
    <w:rsid w:val="0052729B"/>
    <w:rsid w:val="0052732D"/>
    <w:rsid w:val="005273B5"/>
    <w:rsid w:val="0052745A"/>
    <w:rsid w:val="0052747E"/>
    <w:rsid w:val="005275A9"/>
    <w:rsid w:val="005275B5"/>
    <w:rsid w:val="005275C9"/>
    <w:rsid w:val="005275EA"/>
    <w:rsid w:val="005276E2"/>
    <w:rsid w:val="0052775B"/>
    <w:rsid w:val="00527767"/>
    <w:rsid w:val="005277A4"/>
    <w:rsid w:val="005277B8"/>
    <w:rsid w:val="005277F4"/>
    <w:rsid w:val="0052784A"/>
    <w:rsid w:val="00527852"/>
    <w:rsid w:val="00527887"/>
    <w:rsid w:val="0052789E"/>
    <w:rsid w:val="005278A3"/>
    <w:rsid w:val="005278A7"/>
    <w:rsid w:val="005278CA"/>
    <w:rsid w:val="005278E5"/>
    <w:rsid w:val="005278F3"/>
    <w:rsid w:val="005278F7"/>
    <w:rsid w:val="0052790B"/>
    <w:rsid w:val="00527916"/>
    <w:rsid w:val="005279D4"/>
    <w:rsid w:val="005279E3"/>
    <w:rsid w:val="005279EB"/>
    <w:rsid w:val="00527A75"/>
    <w:rsid w:val="00527ABF"/>
    <w:rsid w:val="00527AEB"/>
    <w:rsid w:val="00527B22"/>
    <w:rsid w:val="00527B32"/>
    <w:rsid w:val="00527B62"/>
    <w:rsid w:val="00527B86"/>
    <w:rsid w:val="00527BAE"/>
    <w:rsid w:val="00527C0A"/>
    <w:rsid w:val="00527C2A"/>
    <w:rsid w:val="00527C7D"/>
    <w:rsid w:val="00527CD0"/>
    <w:rsid w:val="00527CF8"/>
    <w:rsid w:val="00527E35"/>
    <w:rsid w:val="00527E38"/>
    <w:rsid w:val="00527ECA"/>
    <w:rsid w:val="00527FE6"/>
    <w:rsid w:val="00530058"/>
    <w:rsid w:val="0053006B"/>
    <w:rsid w:val="0053008C"/>
    <w:rsid w:val="00530153"/>
    <w:rsid w:val="005301E1"/>
    <w:rsid w:val="00530260"/>
    <w:rsid w:val="00530283"/>
    <w:rsid w:val="00530329"/>
    <w:rsid w:val="0053037E"/>
    <w:rsid w:val="0053042C"/>
    <w:rsid w:val="0053049E"/>
    <w:rsid w:val="00530529"/>
    <w:rsid w:val="00530556"/>
    <w:rsid w:val="0053056D"/>
    <w:rsid w:val="00530588"/>
    <w:rsid w:val="00530590"/>
    <w:rsid w:val="005305AF"/>
    <w:rsid w:val="005305BC"/>
    <w:rsid w:val="005305D5"/>
    <w:rsid w:val="00530717"/>
    <w:rsid w:val="0053074C"/>
    <w:rsid w:val="0053080D"/>
    <w:rsid w:val="00530837"/>
    <w:rsid w:val="00530844"/>
    <w:rsid w:val="0053090A"/>
    <w:rsid w:val="00530930"/>
    <w:rsid w:val="00530952"/>
    <w:rsid w:val="00530ACE"/>
    <w:rsid w:val="00530B9A"/>
    <w:rsid w:val="00530BC3"/>
    <w:rsid w:val="00530C26"/>
    <w:rsid w:val="00530C49"/>
    <w:rsid w:val="00530CA1"/>
    <w:rsid w:val="00530CB7"/>
    <w:rsid w:val="00530CFA"/>
    <w:rsid w:val="00530D40"/>
    <w:rsid w:val="00530DDF"/>
    <w:rsid w:val="00530E01"/>
    <w:rsid w:val="00530E0F"/>
    <w:rsid w:val="00530E5A"/>
    <w:rsid w:val="00530F4E"/>
    <w:rsid w:val="00530FB4"/>
    <w:rsid w:val="00531016"/>
    <w:rsid w:val="00531050"/>
    <w:rsid w:val="00531057"/>
    <w:rsid w:val="00531096"/>
    <w:rsid w:val="00531098"/>
    <w:rsid w:val="005310C5"/>
    <w:rsid w:val="005310FF"/>
    <w:rsid w:val="0053112C"/>
    <w:rsid w:val="00531160"/>
    <w:rsid w:val="005311F2"/>
    <w:rsid w:val="0053124B"/>
    <w:rsid w:val="00531268"/>
    <w:rsid w:val="0053129A"/>
    <w:rsid w:val="0053130A"/>
    <w:rsid w:val="0053130D"/>
    <w:rsid w:val="00531417"/>
    <w:rsid w:val="0053142D"/>
    <w:rsid w:val="0053144A"/>
    <w:rsid w:val="005314B2"/>
    <w:rsid w:val="00531549"/>
    <w:rsid w:val="00531557"/>
    <w:rsid w:val="00531649"/>
    <w:rsid w:val="0053169E"/>
    <w:rsid w:val="005316D6"/>
    <w:rsid w:val="0053171D"/>
    <w:rsid w:val="00531748"/>
    <w:rsid w:val="005317F9"/>
    <w:rsid w:val="00531884"/>
    <w:rsid w:val="0053194A"/>
    <w:rsid w:val="005319DF"/>
    <w:rsid w:val="005319FA"/>
    <w:rsid w:val="00531A19"/>
    <w:rsid w:val="00531AD2"/>
    <w:rsid w:val="00531B1D"/>
    <w:rsid w:val="00531B47"/>
    <w:rsid w:val="00531B67"/>
    <w:rsid w:val="00531B85"/>
    <w:rsid w:val="00531B98"/>
    <w:rsid w:val="00531BB6"/>
    <w:rsid w:val="00531BC1"/>
    <w:rsid w:val="00531BC7"/>
    <w:rsid w:val="00531C20"/>
    <w:rsid w:val="00531C49"/>
    <w:rsid w:val="00531CA7"/>
    <w:rsid w:val="00531CC2"/>
    <w:rsid w:val="00531CC7"/>
    <w:rsid w:val="00531D4D"/>
    <w:rsid w:val="00531D60"/>
    <w:rsid w:val="00531E45"/>
    <w:rsid w:val="00531EAF"/>
    <w:rsid w:val="00531F3A"/>
    <w:rsid w:val="00531F3B"/>
    <w:rsid w:val="00531FBA"/>
    <w:rsid w:val="00532005"/>
    <w:rsid w:val="00532041"/>
    <w:rsid w:val="00532055"/>
    <w:rsid w:val="005321F2"/>
    <w:rsid w:val="00532220"/>
    <w:rsid w:val="00532250"/>
    <w:rsid w:val="005322A0"/>
    <w:rsid w:val="005322A8"/>
    <w:rsid w:val="005323A0"/>
    <w:rsid w:val="005323AE"/>
    <w:rsid w:val="005323C4"/>
    <w:rsid w:val="00532508"/>
    <w:rsid w:val="00532554"/>
    <w:rsid w:val="00532558"/>
    <w:rsid w:val="00532569"/>
    <w:rsid w:val="00532592"/>
    <w:rsid w:val="005325D1"/>
    <w:rsid w:val="00532619"/>
    <w:rsid w:val="00532626"/>
    <w:rsid w:val="00532650"/>
    <w:rsid w:val="00532756"/>
    <w:rsid w:val="00532778"/>
    <w:rsid w:val="0053279D"/>
    <w:rsid w:val="005327D8"/>
    <w:rsid w:val="005327EC"/>
    <w:rsid w:val="005328A1"/>
    <w:rsid w:val="005328ED"/>
    <w:rsid w:val="0053294D"/>
    <w:rsid w:val="0053297C"/>
    <w:rsid w:val="0053298F"/>
    <w:rsid w:val="005329C4"/>
    <w:rsid w:val="005329E6"/>
    <w:rsid w:val="00532AB6"/>
    <w:rsid w:val="00532B7E"/>
    <w:rsid w:val="00532BAA"/>
    <w:rsid w:val="00532BDB"/>
    <w:rsid w:val="00532C03"/>
    <w:rsid w:val="00532C2C"/>
    <w:rsid w:val="00532C6A"/>
    <w:rsid w:val="00532D2C"/>
    <w:rsid w:val="00532D39"/>
    <w:rsid w:val="00532D82"/>
    <w:rsid w:val="00532DB0"/>
    <w:rsid w:val="00532E00"/>
    <w:rsid w:val="00532E12"/>
    <w:rsid w:val="00532EA2"/>
    <w:rsid w:val="00532EB7"/>
    <w:rsid w:val="00532EC2"/>
    <w:rsid w:val="00532EC7"/>
    <w:rsid w:val="00532ED8"/>
    <w:rsid w:val="00532F36"/>
    <w:rsid w:val="00532F8A"/>
    <w:rsid w:val="0053301A"/>
    <w:rsid w:val="0053311C"/>
    <w:rsid w:val="00533191"/>
    <w:rsid w:val="0053319F"/>
    <w:rsid w:val="0053329A"/>
    <w:rsid w:val="005332E4"/>
    <w:rsid w:val="005333D3"/>
    <w:rsid w:val="005333F7"/>
    <w:rsid w:val="0053340A"/>
    <w:rsid w:val="0053342D"/>
    <w:rsid w:val="0053353A"/>
    <w:rsid w:val="005335D8"/>
    <w:rsid w:val="005337C8"/>
    <w:rsid w:val="005337E8"/>
    <w:rsid w:val="005338FC"/>
    <w:rsid w:val="00533A12"/>
    <w:rsid w:val="00533A2A"/>
    <w:rsid w:val="00533AE4"/>
    <w:rsid w:val="00533B19"/>
    <w:rsid w:val="00533B4E"/>
    <w:rsid w:val="00533B9F"/>
    <w:rsid w:val="00533C09"/>
    <w:rsid w:val="00533C10"/>
    <w:rsid w:val="00533C63"/>
    <w:rsid w:val="00533C6D"/>
    <w:rsid w:val="00533CA2"/>
    <w:rsid w:val="00533CCD"/>
    <w:rsid w:val="00533DAA"/>
    <w:rsid w:val="00533E21"/>
    <w:rsid w:val="00533E24"/>
    <w:rsid w:val="00533E2F"/>
    <w:rsid w:val="00533E56"/>
    <w:rsid w:val="00533E68"/>
    <w:rsid w:val="00533F2D"/>
    <w:rsid w:val="00533F46"/>
    <w:rsid w:val="00533F59"/>
    <w:rsid w:val="0053420B"/>
    <w:rsid w:val="00534294"/>
    <w:rsid w:val="00534339"/>
    <w:rsid w:val="00534355"/>
    <w:rsid w:val="0053436B"/>
    <w:rsid w:val="005343AB"/>
    <w:rsid w:val="005344BA"/>
    <w:rsid w:val="005344C8"/>
    <w:rsid w:val="005344D9"/>
    <w:rsid w:val="005344FD"/>
    <w:rsid w:val="00534535"/>
    <w:rsid w:val="00534590"/>
    <w:rsid w:val="00534615"/>
    <w:rsid w:val="00534618"/>
    <w:rsid w:val="0053465B"/>
    <w:rsid w:val="00534691"/>
    <w:rsid w:val="0053469B"/>
    <w:rsid w:val="005346A5"/>
    <w:rsid w:val="005346B9"/>
    <w:rsid w:val="005346DE"/>
    <w:rsid w:val="005346E9"/>
    <w:rsid w:val="005346EB"/>
    <w:rsid w:val="00534762"/>
    <w:rsid w:val="005347CA"/>
    <w:rsid w:val="00534852"/>
    <w:rsid w:val="00534871"/>
    <w:rsid w:val="005348A8"/>
    <w:rsid w:val="0053494E"/>
    <w:rsid w:val="00534989"/>
    <w:rsid w:val="005349D6"/>
    <w:rsid w:val="00534A12"/>
    <w:rsid w:val="00534A2F"/>
    <w:rsid w:val="00534A38"/>
    <w:rsid w:val="00534AE2"/>
    <w:rsid w:val="00534AF7"/>
    <w:rsid w:val="00534B11"/>
    <w:rsid w:val="00534B89"/>
    <w:rsid w:val="00534B9B"/>
    <w:rsid w:val="00534D31"/>
    <w:rsid w:val="00534D75"/>
    <w:rsid w:val="00534D7F"/>
    <w:rsid w:val="00534D91"/>
    <w:rsid w:val="00534DAF"/>
    <w:rsid w:val="00534DC3"/>
    <w:rsid w:val="00534DC7"/>
    <w:rsid w:val="00534DD4"/>
    <w:rsid w:val="00534DE3"/>
    <w:rsid w:val="00534E4A"/>
    <w:rsid w:val="00534E4D"/>
    <w:rsid w:val="00534EFC"/>
    <w:rsid w:val="00534F37"/>
    <w:rsid w:val="00534FB2"/>
    <w:rsid w:val="00534FC8"/>
    <w:rsid w:val="00535019"/>
    <w:rsid w:val="0053501B"/>
    <w:rsid w:val="0053503A"/>
    <w:rsid w:val="00535052"/>
    <w:rsid w:val="00535055"/>
    <w:rsid w:val="005350A4"/>
    <w:rsid w:val="005350B3"/>
    <w:rsid w:val="005350F4"/>
    <w:rsid w:val="00535105"/>
    <w:rsid w:val="00535121"/>
    <w:rsid w:val="00535220"/>
    <w:rsid w:val="00535248"/>
    <w:rsid w:val="00535279"/>
    <w:rsid w:val="00535282"/>
    <w:rsid w:val="00535284"/>
    <w:rsid w:val="005352F1"/>
    <w:rsid w:val="0053530E"/>
    <w:rsid w:val="00535311"/>
    <w:rsid w:val="00535376"/>
    <w:rsid w:val="005353A9"/>
    <w:rsid w:val="00535473"/>
    <w:rsid w:val="0053547E"/>
    <w:rsid w:val="0053547F"/>
    <w:rsid w:val="0053549F"/>
    <w:rsid w:val="005355AE"/>
    <w:rsid w:val="00535605"/>
    <w:rsid w:val="00535609"/>
    <w:rsid w:val="0053561F"/>
    <w:rsid w:val="00535630"/>
    <w:rsid w:val="00535639"/>
    <w:rsid w:val="005356B5"/>
    <w:rsid w:val="00535704"/>
    <w:rsid w:val="00535761"/>
    <w:rsid w:val="0053577A"/>
    <w:rsid w:val="005357F6"/>
    <w:rsid w:val="005359B4"/>
    <w:rsid w:val="00535A09"/>
    <w:rsid w:val="00535A0B"/>
    <w:rsid w:val="00535A55"/>
    <w:rsid w:val="00535B33"/>
    <w:rsid w:val="00535B83"/>
    <w:rsid w:val="00535B89"/>
    <w:rsid w:val="00535BD5"/>
    <w:rsid w:val="00535C01"/>
    <w:rsid w:val="00535C75"/>
    <w:rsid w:val="00535CB9"/>
    <w:rsid w:val="00535CC8"/>
    <w:rsid w:val="00535CDA"/>
    <w:rsid w:val="00535D1C"/>
    <w:rsid w:val="00535D3F"/>
    <w:rsid w:val="00535D92"/>
    <w:rsid w:val="00535DAF"/>
    <w:rsid w:val="00535E15"/>
    <w:rsid w:val="00535EBD"/>
    <w:rsid w:val="00535ED1"/>
    <w:rsid w:val="00535F02"/>
    <w:rsid w:val="00535F5C"/>
    <w:rsid w:val="00535F97"/>
    <w:rsid w:val="00535FB4"/>
    <w:rsid w:val="00535FCE"/>
    <w:rsid w:val="0053605D"/>
    <w:rsid w:val="00536133"/>
    <w:rsid w:val="005361A9"/>
    <w:rsid w:val="00536229"/>
    <w:rsid w:val="00536245"/>
    <w:rsid w:val="00536246"/>
    <w:rsid w:val="0053633A"/>
    <w:rsid w:val="00536374"/>
    <w:rsid w:val="005363D3"/>
    <w:rsid w:val="005363F8"/>
    <w:rsid w:val="0053643A"/>
    <w:rsid w:val="00536481"/>
    <w:rsid w:val="0053653E"/>
    <w:rsid w:val="005365D0"/>
    <w:rsid w:val="0053661C"/>
    <w:rsid w:val="0053663F"/>
    <w:rsid w:val="0053667E"/>
    <w:rsid w:val="00536701"/>
    <w:rsid w:val="00536752"/>
    <w:rsid w:val="005368C1"/>
    <w:rsid w:val="005368FA"/>
    <w:rsid w:val="005369AF"/>
    <w:rsid w:val="005369E6"/>
    <w:rsid w:val="00536A38"/>
    <w:rsid w:val="00536B6E"/>
    <w:rsid w:val="00536BA9"/>
    <w:rsid w:val="00536BBF"/>
    <w:rsid w:val="00536C46"/>
    <w:rsid w:val="00536C4A"/>
    <w:rsid w:val="00536C54"/>
    <w:rsid w:val="00536D0A"/>
    <w:rsid w:val="00536D67"/>
    <w:rsid w:val="00536DA5"/>
    <w:rsid w:val="00536DB6"/>
    <w:rsid w:val="00536DCF"/>
    <w:rsid w:val="00536F60"/>
    <w:rsid w:val="00536F6F"/>
    <w:rsid w:val="00536FB6"/>
    <w:rsid w:val="00536FF2"/>
    <w:rsid w:val="005370F7"/>
    <w:rsid w:val="0053711B"/>
    <w:rsid w:val="00537132"/>
    <w:rsid w:val="00537197"/>
    <w:rsid w:val="005371E1"/>
    <w:rsid w:val="005372A4"/>
    <w:rsid w:val="005372D7"/>
    <w:rsid w:val="005372EF"/>
    <w:rsid w:val="00537334"/>
    <w:rsid w:val="00537338"/>
    <w:rsid w:val="005374BE"/>
    <w:rsid w:val="005374CF"/>
    <w:rsid w:val="0053751B"/>
    <w:rsid w:val="00537530"/>
    <w:rsid w:val="00537544"/>
    <w:rsid w:val="00537569"/>
    <w:rsid w:val="005375A3"/>
    <w:rsid w:val="00537697"/>
    <w:rsid w:val="00537717"/>
    <w:rsid w:val="00537740"/>
    <w:rsid w:val="00537755"/>
    <w:rsid w:val="00537763"/>
    <w:rsid w:val="0053777A"/>
    <w:rsid w:val="005377F2"/>
    <w:rsid w:val="00537865"/>
    <w:rsid w:val="00537868"/>
    <w:rsid w:val="005378BC"/>
    <w:rsid w:val="00537A3E"/>
    <w:rsid w:val="00537B0E"/>
    <w:rsid w:val="00537B26"/>
    <w:rsid w:val="00537B38"/>
    <w:rsid w:val="00537B4E"/>
    <w:rsid w:val="00537B7B"/>
    <w:rsid w:val="00537C2C"/>
    <w:rsid w:val="00537C44"/>
    <w:rsid w:val="00537CBF"/>
    <w:rsid w:val="00537D3D"/>
    <w:rsid w:val="00537D43"/>
    <w:rsid w:val="00537DF4"/>
    <w:rsid w:val="00537E12"/>
    <w:rsid w:val="00537E67"/>
    <w:rsid w:val="00537EF0"/>
    <w:rsid w:val="00537F4C"/>
    <w:rsid w:val="00537F81"/>
    <w:rsid w:val="00537F84"/>
    <w:rsid w:val="00537F8E"/>
    <w:rsid w:val="00537F9F"/>
    <w:rsid w:val="00537FC3"/>
    <w:rsid w:val="00537FF0"/>
    <w:rsid w:val="00540015"/>
    <w:rsid w:val="00540072"/>
    <w:rsid w:val="005400B8"/>
    <w:rsid w:val="005400F5"/>
    <w:rsid w:val="00540100"/>
    <w:rsid w:val="00540125"/>
    <w:rsid w:val="00540155"/>
    <w:rsid w:val="005401A1"/>
    <w:rsid w:val="005401D7"/>
    <w:rsid w:val="0054026B"/>
    <w:rsid w:val="005402A3"/>
    <w:rsid w:val="005402CA"/>
    <w:rsid w:val="005402CE"/>
    <w:rsid w:val="00540311"/>
    <w:rsid w:val="005403A7"/>
    <w:rsid w:val="005403B9"/>
    <w:rsid w:val="005403D4"/>
    <w:rsid w:val="005404A3"/>
    <w:rsid w:val="005404A7"/>
    <w:rsid w:val="00540540"/>
    <w:rsid w:val="00540545"/>
    <w:rsid w:val="0054054B"/>
    <w:rsid w:val="00540650"/>
    <w:rsid w:val="00540654"/>
    <w:rsid w:val="0054066E"/>
    <w:rsid w:val="00540670"/>
    <w:rsid w:val="00540749"/>
    <w:rsid w:val="00540753"/>
    <w:rsid w:val="00540783"/>
    <w:rsid w:val="005407BB"/>
    <w:rsid w:val="005407D7"/>
    <w:rsid w:val="00540809"/>
    <w:rsid w:val="0054084D"/>
    <w:rsid w:val="00540898"/>
    <w:rsid w:val="00540947"/>
    <w:rsid w:val="00540A96"/>
    <w:rsid w:val="00540AB5"/>
    <w:rsid w:val="00540B2A"/>
    <w:rsid w:val="00540B49"/>
    <w:rsid w:val="00540BA6"/>
    <w:rsid w:val="00540BAB"/>
    <w:rsid w:val="00540BDE"/>
    <w:rsid w:val="00540C48"/>
    <w:rsid w:val="00540C95"/>
    <w:rsid w:val="00540CDC"/>
    <w:rsid w:val="00540D1B"/>
    <w:rsid w:val="00540D67"/>
    <w:rsid w:val="00540E37"/>
    <w:rsid w:val="00540E54"/>
    <w:rsid w:val="00540E96"/>
    <w:rsid w:val="00540F32"/>
    <w:rsid w:val="00540F5A"/>
    <w:rsid w:val="00540F6C"/>
    <w:rsid w:val="00540FA6"/>
    <w:rsid w:val="00540FD0"/>
    <w:rsid w:val="00540FF2"/>
    <w:rsid w:val="00541021"/>
    <w:rsid w:val="0054102E"/>
    <w:rsid w:val="0054104F"/>
    <w:rsid w:val="005410BF"/>
    <w:rsid w:val="005410E4"/>
    <w:rsid w:val="0054116A"/>
    <w:rsid w:val="0054122C"/>
    <w:rsid w:val="0054126F"/>
    <w:rsid w:val="00541286"/>
    <w:rsid w:val="005413D9"/>
    <w:rsid w:val="005414C6"/>
    <w:rsid w:val="005414F2"/>
    <w:rsid w:val="00541510"/>
    <w:rsid w:val="00541573"/>
    <w:rsid w:val="00541632"/>
    <w:rsid w:val="00541638"/>
    <w:rsid w:val="00541672"/>
    <w:rsid w:val="00541854"/>
    <w:rsid w:val="005418A2"/>
    <w:rsid w:val="005418BE"/>
    <w:rsid w:val="0054190A"/>
    <w:rsid w:val="00541923"/>
    <w:rsid w:val="0054199D"/>
    <w:rsid w:val="005419C3"/>
    <w:rsid w:val="00541A3A"/>
    <w:rsid w:val="00541AAD"/>
    <w:rsid w:val="00541ACC"/>
    <w:rsid w:val="00541ADB"/>
    <w:rsid w:val="00541B7D"/>
    <w:rsid w:val="00541BA6"/>
    <w:rsid w:val="00541BAA"/>
    <w:rsid w:val="00541BBC"/>
    <w:rsid w:val="00541BFE"/>
    <w:rsid w:val="00541C52"/>
    <w:rsid w:val="00541C86"/>
    <w:rsid w:val="00541C92"/>
    <w:rsid w:val="00541CC1"/>
    <w:rsid w:val="00541D19"/>
    <w:rsid w:val="00541D20"/>
    <w:rsid w:val="00541D6D"/>
    <w:rsid w:val="00541E4F"/>
    <w:rsid w:val="00541E5B"/>
    <w:rsid w:val="00541ED9"/>
    <w:rsid w:val="00541F0C"/>
    <w:rsid w:val="00541F5F"/>
    <w:rsid w:val="00542060"/>
    <w:rsid w:val="005420DA"/>
    <w:rsid w:val="005420E8"/>
    <w:rsid w:val="005422A9"/>
    <w:rsid w:val="00542328"/>
    <w:rsid w:val="005423B4"/>
    <w:rsid w:val="005423C7"/>
    <w:rsid w:val="00542487"/>
    <w:rsid w:val="0054249F"/>
    <w:rsid w:val="005424CC"/>
    <w:rsid w:val="005424FE"/>
    <w:rsid w:val="00542536"/>
    <w:rsid w:val="00542548"/>
    <w:rsid w:val="00542574"/>
    <w:rsid w:val="0054263E"/>
    <w:rsid w:val="005426C8"/>
    <w:rsid w:val="005426DE"/>
    <w:rsid w:val="005426EC"/>
    <w:rsid w:val="00542805"/>
    <w:rsid w:val="0054280C"/>
    <w:rsid w:val="00542817"/>
    <w:rsid w:val="00542846"/>
    <w:rsid w:val="0054284C"/>
    <w:rsid w:val="00542869"/>
    <w:rsid w:val="005428B1"/>
    <w:rsid w:val="005428DB"/>
    <w:rsid w:val="005428EB"/>
    <w:rsid w:val="0054293E"/>
    <w:rsid w:val="0054296D"/>
    <w:rsid w:val="005429B6"/>
    <w:rsid w:val="00542A25"/>
    <w:rsid w:val="00542BEA"/>
    <w:rsid w:val="00542C5A"/>
    <w:rsid w:val="00542CBE"/>
    <w:rsid w:val="00542D14"/>
    <w:rsid w:val="00542E16"/>
    <w:rsid w:val="00542ED1"/>
    <w:rsid w:val="00542F03"/>
    <w:rsid w:val="00542F09"/>
    <w:rsid w:val="00542F2C"/>
    <w:rsid w:val="00542F6A"/>
    <w:rsid w:val="00543055"/>
    <w:rsid w:val="00543066"/>
    <w:rsid w:val="00543071"/>
    <w:rsid w:val="005430A2"/>
    <w:rsid w:val="00543153"/>
    <w:rsid w:val="0054316A"/>
    <w:rsid w:val="00543284"/>
    <w:rsid w:val="005432BC"/>
    <w:rsid w:val="00543312"/>
    <w:rsid w:val="0054340C"/>
    <w:rsid w:val="0054341E"/>
    <w:rsid w:val="00543440"/>
    <w:rsid w:val="00543453"/>
    <w:rsid w:val="00543471"/>
    <w:rsid w:val="0054347C"/>
    <w:rsid w:val="005435AC"/>
    <w:rsid w:val="005435B0"/>
    <w:rsid w:val="005435C1"/>
    <w:rsid w:val="0054366B"/>
    <w:rsid w:val="005436A6"/>
    <w:rsid w:val="005436AC"/>
    <w:rsid w:val="00543713"/>
    <w:rsid w:val="0054376C"/>
    <w:rsid w:val="00543787"/>
    <w:rsid w:val="005437BF"/>
    <w:rsid w:val="00543845"/>
    <w:rsid w:val="00543932"/>
    <w:rsid w:val="0054394C"/>
    <w:rsid w:val="005439A8"/>
    <w:rsid w:val="005439E3"/>
    <w:rsid w:val="00543A4D"/>
    <w:rsid w:val="00543B66"/>
    <w:rsid w:val="00543BBE"/>
    <w:rsid w:val="00543BC2"/>
    <w:rsid w:val="00543BC6"/>
    <w:rsid w:val="00543C90"/>
    <w:rsid w:val="00543CAF"/>
    <w:rsid w:val="00543D68"/>
    <w:rsid w:val="00543DCE"/>
    <w:rsid w:val="00543E46"/>
    <w:rsid w:val="00543E6D"/>
    <w:rsid w:val="00543E76"/>
    <w:rsid w:val="00543EA6"/>
    <w:rsid w:val="00543EB4"/>
    <w:rsid w:val="00543ED7"/>
    <w:rsid w:val="00543F89"/>
    <w:rsid w:val="00543FA8"/>
    <w:rsid w:val="00543FD9"/>
    <w:rsid w:val="00543FF1"/>
    <w:rsid w:val="0054418A"/>
    <w:rsid w:val="0054419B"/>
    <w:rsid w:val="0054419E"/>
    <w:rsid w:val="005441E4"/>
    <w:rsid w:val="005441F9"/>
    <w:rsid w:val="00544230"/>
    <w:rsid w:val="00544255"/>
    <w:rsid w:val="00544279"/>
    <w:rsid w:val="00544287"/>
    <w:rsid w:val="005443CA"/>
    <w:rsid w:val="00544477"/>
    <w:rsid w:val="005444B0"/>
    <w:rsid w:val="0054459C"/>
    <w:rsid w:val="005445AF"/>
    <w:rsid w:val="005445B0"/>
    <w:rsid w:val="0054467D"/>
    <w:rsid w:val="005446D6"/>
    <w:rsid w:val="005446FA"/>
    <w:rsid w:val="00544703"/>
    <w:rsid w:val="00544714"/>
    <w:rsid w:val="00544720"/>
    <w:rsid w:val="00544746"/>
    <w:rsid w:val="005447C8"/>
    <w:rsid w:val="00544801"/>
    <w:rsid w:val="0054480D"/>
    <w:rsid w:val="00544877"/>
    <w:rsid w:val="00544883"/>
    <w:rsid w:val="0054488B"/>
    <w:rsid w:val="005448A9"/>
    <w:rsid w:val="00544943"/>
    <w:rsid w:val="00544969"/>
    <w:rsid w:val="0054499A"/>
    <w:rsid w:val="005449B3"/>
    <w:rsid w:val="00544A11"/>
    <w:rsid w:val="00544A49"/>
    <w:rsid w:val="00544A69"/>
    <w:rsid w:val="00544A8C"/>
    <w:rsid w:val="00544B13"/>
    <w:rsid w:val="00544BC8"/>
    <w:rsid w:val="00544BD5"/>
    <w:rsid w:val="00544C2A"/>
    <w:rsid w:val="00544CA2"/>
    <w:rsid w:val="00544CDA"/>
    <w:rsid w:val="00544D72"/>
    <w:rsid w:val="00544D7A"/>
    <w:rsid w:val="00544DB1"/>
    <w:rsid w:val="00544E24"/>
    <w:rsid w:val="00544E60"/>
    <w:rsid w:val="00544E67"/>
    <w:rsid w:val="00544E9F"/>
    <w:rsid w:val="00544EDF"/>
    <w:rsid w:val="00544F08"/>
    <w:rsid w:val="00544F58"/>
    <w:rsid w:val="00544F87"/>
    <w:rsid w:val="00544F96"/>
    <w:rsid w:val="00544FDB"/>
    <w:rsid w:val="00544FE3"/>
    <w:rsid w:val="00545121"/>
    <w:rsid w:val="0054513B"/>
    <w:rsid w:val="00545179"/>
    <w:rsid w:val="005451A9"/>
    <w:rsid w:val="005451BC"/>
    <w:rsid w:val="0054524A"/>
    <w:rsid w:val="00545307"/>
    <w:rsid w:val="0054531C"/>
    <w:rsid w:val="005453A2"/>
    <w:rsid w:val="005454EB"/>
    <w:rsid w:val="00545525"/>
    <w:rsid w:val="0054555D"/>
    <w:rsid w:val="0054555F"/>
    <w:rsid w:val="005455AF"/>
    <w:rsid w:val="005455C7"/>
    <w:rsid w:val="005455D1"/>
    <w:rsid w:val="005455D2"/>
    <w:rsid w:val="00545621"/>
    <w:rsid w:val="00545625"/>
    <w:rsid w:val="00545638"/>
    <w:rsid w:val="0054563A"/>
    <w:rsid w:val="005456A4"/>
    <w:rsid w:val="005456B0"/>
    <w:rsid w:val="005456B8"/>
    <w:rsid w:val="005456CF"/>
    <w:rsid w:val="0054570C"/>
    <w:rsid w:val="00545712"/>
    <w:rsid w:val="00545725"/>
    <w:rsid w:val="00545739"/>
    <w:rsid w:val="0054573C"/>
    <w:rsid w:val="00545752"/>
    <w:rsid w:val="00545787"/>
    <w:rsid w:val="00545821"/>
    <w:rsid w:val="00545825"/>
    <w:rsid w:val="0054584A"/>
    <w:rsid w:val="00545885"/>
    <w:rsid w:val="005458EE"/>
    <w:rsid w:val="00545959"/>
    <w:rsid w:val="00545980"/>
    <w:rsid w:val="005459E7"/>
    <w:rsid w:val="00545A09"/>
    <w:rsid w:val="00545A2A"/>
    <w:rsid w:val="00545A5B"/>
    <w:rsid w:val="00545B02"/>
    <w:rsid w:val="00545B87"/>
    <w:rsid w:val="00545C53"/>
    <w:rsid w:val="00545C5F"/>
    <w:rsid w:val="00545C95"/>
    <w:rsid w:val="00545C9A"/>
    <w:rsid w:val="00545CAC"/>
    <w:rsid w:val="00545CB6"/>
    <w:rsid w:val="00545CD2"/>
    <w:rsid w:val="00545DE5"/>
    <w:rsid w:val="00545DFC"/>
    <w:rsid w:val="00545E36"/>
    <w:rsid w:val="00545E9F"/>
    <w:rsid w:val="00545EB2"/>
    <w:rsid w:val="00545ED1"/>
    <w:rsid w:val="00545EF4"/>
    <w:rsid w:val="00545EF7"/>
    <w:rsid w:val="00545F02"/>
    <w:rsid w:val="00545FCC"/>
    <w:rsid w:val="0054604D"/>
    <w:rsid w:val="00546056"/>
    <w:rsid w:val="00546068"/>
    <w:rsid w:val="00546079"/>
    <w:rsid w:val="005460C9"/>
    <w:rsid w:val="005461DB"/>
    <w:rsid w:val="005461E2"/>
    <w:rsid w:val="00546212"/>
    <w:rsid w:val="00546332"/>
    <w:rsid w:val="0054636D"/>
    <w:rsid w:val="0054644A"/>
    <w:rsid w:val="00546460"/>
    <w:rsid w:val="0054650E"/>
    <w:rsid w:val="0054652D"/>
    <w:rsid w:val="0054655B"/>
    <w:rsid w:val="00546598"/>
    <w:rsid w:val="005465B8"/>
    <w:rsid w:val="00546635"/>
    <w:rsid w:val="00546677"/>
    <w:rsid w:val="005466C6"/>
    <w:rsid w:val="005467C3"/>
    <w:rsid w:val="005467E2"/>
    <w:rsid w:val="0054685D"/>
    <w:rsid w:val="00546864"/>
    <w:rsid w:val="0054689A"/>
    <w:rsid w:val="0054690F"/>
    <w:rsid w:val="005469E9"/>
    <w:rsid w:val="005469EE"/>
    <w:rsid w:val="00546A0D"/>
    <w:rsid w:val="00546A61"/>
    <w:rsid w:val="00546A64"/>
    <w:rsid w:val="00546A8A"/>
    <w:rsid w:val="00546AB0"/>
    <w:rsid w:val="00546AB9"/>
    <w:rsid w:val="00546AFF"/>
    <w:rsid w:val="00546B51"/>
    <w:rsid w:val="00546B61"/>
    <w:rsid w:val="00546BC8"/>
    <w:rsid w:val="00546BEB"/>
    <w:rsid w:val="00546C35"/>
    <w:rsid w:val="00546C69"/>
    <w:rsid w:val="00546C83"/>
    <w:rsid w:val="00546CDA"/>
    <w:rsid w:val="00546D6F"/>
    <w:rsid w:val="00546D70"/>
    <w:rsid w:val="00546DF6"/>
    <w:rsid w:val="00546E5A"/>
    <w:rsid w:val="00546EAB"/>
    <w:rsid w:val="00546EC3"/>
    <w:rsid w:val="00546F56"/>
    <w:rsid w:val="00546F7D"/>
    <w:rsid w:val="00546F90"/>
    <w:rsid w:val="00546F91"/>
    <w:rsid w:val="00546FAA"/>
    <w:rsid w:val="00546FE8"/>
    <w:rsid w:val="00547015"/>
    <w:rsid w:val="0054703E"/>
    <w:rsid w:val="005470FA"/>
    <w:rsid w:val="0054717F"/>
    <w:rsid w:val="00547181"/>
    <w:rsid w:val="005471DB"/>
    <w:rsid w:val="00547256"/>
    <w:rsid w:val="005472E7"/>
    <w:rsid w:val="005473CB"/>
    <w:rsid w:val="00547525"/>
    <w:rsid w:val="00547536"/>
    <w:rsid w:val="0054755A"/>
    <w:rsid w:val="0054759A"/>
    <w:rsid w:val="005475C5"/>
    <w:rsid w:val="005475CB"/>
    <w:rsid w:val="005475CC"/>
    <w:rsid w:val="0054763A"/>
    <w:rsid w:val="0054765E"/>
    <w:rsid w:val="00547707"/>
    <w:rsid w:val="0054776F"/>
    <w:rsid w:val="00547865"/>
    <w:rsid w:val="0054786B"/>
    <w:rsid w:val="005478B3"/>
    <w:rsid w:val="005478E2"/>
    <w:rsid w:val="005478F0"/>
    <w:rsid w:val="0054793E"/>
    <w:rsid w:val="005479B9"/>
    <w:rsid w:val="00547A1C"/>
    <w:rsid w:val="00547A33"/>
    <w:rsid w:val="00547A47"/>
    <w:rsid w:val="00547A5B"/>
    <w:rsid w:val="00547B4B"/>
    <w:rsid w:val="00547BC9"/>
    <w:rsid w:val="00547CB4"/>
    <w:rsid w:val="00547D14"/>
    <w:rsid w:val="00547D1F"/>
    <w:rsid w:val="00547D5E"/>
    <w:rsid w:val="00547DDD"/>
    <w:rsid w:val="00547E0F"/>
    <w:rsid w:val="00547E5B"/>
    <w:rsid w:val="00547E7A"/>
    <w:rsid w:val="00547F3C"/>
    <w:rsid w:val="00547FA9"/>
    <w:rsid w:val="00547FBD"/>
    <w:rsid w:val="00547FE6"/>
    <w:rsid w:val="00550008"/>
    <w:rsid w:val="00550087"/>
    <w:rsid w:val="00550091"/>
    <w:rsid w:val="005500CC"/>
    <w:rsid w:val="0055013D"/>
    <w:rsid w:val="0055015D"/>
    <w:rsid w:val="005501A8"/>
    <w:rsid w:val="00550209"/>
    <w:rsid w:val="00550211"/>
    <w:rsid w:val="0055022A"/>
    <w:rsid w:val="0055022B"/>
    <w:rsid w:val="0055023D"/>
    <w:rsid w:val="0055026A"/>
    <w:rsid w:val="00550286"/>
    <w:rsid w:val="00550298"/>
    <w:rsid w:val="0055029A"/>
    <w:rsid w:val="0055029B"/>
    <w:rsid w:val="005502DD"/>
    <w:rsid w:val="005502F7"/>
    <w:rsid w:val="00550337"/>
    <w:rsid w:val="005503A9"/>
    <w:rsid w:val="005503C6"/>
    <w:rsid w:val="005503C8"/>
    <w:rsid w:val="00550446"/>
    <w:rsid w:val="0055046F"/>
    <w:rsid w:val="005504CA"/>
    <w:rsid w:val="00550576"/>
    <w:rsid w:val="0055058F"/>
    <w:rsid w:val="00550619"/>
    <w:rsid w:val="00550669"/>
    <w:rsid w:val="00550751"/>
    <w:rsid w:val="0055080C"/>
    <w:rsid w:val="00550817"/>
    <w:rsid w:val="0055083F"/>
    <w:rsid w:val="00550951"/>
    <w:rsid w:val="005509EC"/>
    <w:rsid w:val="00550A44"/>
    <w:rsid w:val="00550AB1"/>
    <w:rsid w:val="00550B8C"/>
    <w:rsid w:val="00550BE5"/>
    <w:rsid w:val="00550CC5"/>
    <w:rsid w:val="00550D75"/>
    <w:rsid w:val="00550D89"/>
    <w:rsid w:val="00550DAE"/>
    <w:rsid w:val="00550DED"/>
    <w:rsid w:val="00550E19"/>
    <w:rsid w:val="00550EFC"/>
    <w:rsid w:val="005510DC"/>
    <w:rsid w:val="00551150"/>
    <w:rsid w:val="00551153"/>
    <w:rsid w:val="0055117E"/>
    <w:rsid w:val="005511F2"/>
    <w:rsid w:val="00551235"/>
    <w:rsid w:val="00551256"/>
    <w:rsid w:val="005512E7"/>
    <w:rsid w:val="005512F6"/>
    <w:rsid w:val="005513B7"/>
    <w:rsid w:val="005513C6"/>
    <w:rsid w:val="005513DA"/>
    <w:rsid w:val="005513DE"/>
    <w:rsid w:val="005514DD"/>
    <w:rsid w:val="005514FE"/>
    <w:rsid w:val="0055158A"/>
    <w:rsid w:val="005515A6"/>
    <w:rsid w:val="0055160F"/>
    <w:rsid w:val="00551631"/>
    <w:rsid w:val="00551660"/>
    <w:rsid w:val="00551702"/>
    <w:rsid w:val="0055171A"/>
    <w:rsid w:val="00551726"/>
    <w:rsid w:val="005517F6"/>
    <w:rsid w:val="0055180F"/>
    <w:rsid w:val="00551879"/>
    <w:rsid w:val="005518D6"/>
    <w:rsid w:val="0055193E"/>
    <w:rsid w:val="00551948"/>
    <w:rsid w:val="0055199D"/>
    <w:rsid w:val="005519C2"/>
    <w:rsid w:val="005519EE"/>
    <w:rsid w:val="00551A23"/>
    <w:rsid w:val="00551A4B"/>
    <w:rsid w:val="00551A7E"/>
    <w:rsid w:val="00551AA1"/>
    <w:rsid w:val="00551B2D"/>
    <w:rsid w:val="00551B69"/>
    <w:rsid w:val="00551BF9"/>
    <w:rsid w:val="00551BFD"/>
    <w:rsid w:val="00551C6D"/>
    <w:rsid w:val="00551CA5"/>
    <w:rsid w:val="00551D0A"/>
    <w:rsid w:val="00551D16"/>
    <w:rsid w:val="00551D57"/>
    <w:rsid w:val="00551D6C"/>
    <w:rsid w:val="00551D8C"/>
    <w:rsid w:val="00551D92"/>
    <w:rsid w:val="00551E31"/>
    <w:rsid w:val="00551E99"/>
    <w:rsid w:val="00551EE9"/>
    <w:rsid w:val="00551EF0"/>
    <w:rsid w:val="00551F49"/>
    <w:rsid w:val="00551FAD"/>
    <w:rsid w:val="00551FAF"/>
    <w:rsid w:val="00551FCF"/>
    <w:rsid w:val="00552006"/>
    <w:rsid w:val="00552101"/>
    <w:rsid w:val="00552112"/>
    <w:rsid w:val="005521FD"/>
    <w:rsid w:val="00552205"/>
    <w:rsid w:val="00552276"/>
    <w:rsid w:val="005522CE"/>
    <w:rsid w:val="005522F1"/>
    <w:rsid w:val="00552368"/>
    <w:rsid w:val="0055238D"/>
    <w:rsid w:val="005523B3"/>
    <w:rsid w:val="005524CC"/>
    <w:rsid w:val="005524F4"/>
    <w:rsid w:val="0055253E"/>
    <w:rsid w:val="00552565"/>
    <w:rsid w:val="00552615"/>
    <w:rsid w:val="005526FE"/>
    <w:rsid w:val="0055274D"/>
    <w:rsid w:val="0055277A"/>
    <w:rsid w:val="00552783"/>
    <w:rsid w:val="005527C7"/>
    <w:rsid w:val="00552815"/>
    <w:rsid w:val="00552820"/>
    <w:rsid w:val="00552822"/>
    <w:rsid w:val="00552846"/>
    <w:rsid w:val="005528A3"/>
    <w:rsid w:val="005528F0"/>
    <w:rsid w:val="00552902"/>
    <w:rsid w:val="00552904"/>
    <w:rsid w:val="0055297D"/>
    <w:rsid w:val="005529A2"/>
    <w:rsid w:val="005529D1"/>
    <w:rsid w:val="005529F3"/>
    <w:rsid w:val="005529FC"/>
    <w:rsid w:val="00552A0D"/>
    <w:rsid w:val="00552A3C"/>
    <w:rsid w:val="00552A59"/>
    <w:rsid w:val="00552AA5"/>
    <w:rsid w:val="00552AC2"/>
    <w:rsid w:val="00552AE2"/>
    <w:rsid w:val="00552B28"/>
    <w:rsid w:val="00552B29"/>
    <w:rsid w:val="00552C4A"/>
    <w:rsid w:val="00552C50"/>
    <w:rsid w:val="00552C58"/>
    <w:rsid w:val="00552C5D"/>
    <w:rsid w:val="00552C61"/>
    <w:rsid w:val="00552C97"/>
    <w:rsid w:val="00552CA2"/>
    <w:rsid w:val="00552CBB"/>
    <w:rsid w:val="00552DCD"/>
    <w:rsid w:val="00552E28"/>
    <w:rsid w:val="00552E85"/>
    <w:rsid w:val="00552F1F"/>
    <w:rsid w:val="00552F2F"/>
    <w:rsid w:val="00552F5B"/>
    <w:rsid w:val="00552FA5"/>
    <w:rsid w:val="00552FB7"/>
    <w:rsid w:val="00553067"/>
    <w:rsid w:val="00553100"/>
    <w:rsid w:val="00553153"/>
    <w:rsid w:val="00553223"/>
    <w:rsid w:val="00553238"/>
    <w:rsid w:val="0055326D"/>
    <w:rsid w:val="00553272"/>
    <w:rsid w:val="00553334"/>
    <w:rsid w:val="00553377"/>
    <w:rsid w:val="005533CA"/>
    <w:rsid w:val="00553426"/>
    <w:rsid w:val="00553487"/>
    <w:rsid w:val="00553488"/>
    <w:rsid w:val="005534F2"/>
    <w:rsid w:val="00553541"/>
    <w:rsid w:val="00553613"/>
    <w:rsid w:val="00553642"/>
    <w:rsid w:val="00553672"/>
    <w:rsid w:val="005536D2"/>
    <w:rsid w:val="00553727"/>
    <w:rsid w:val="0055372B"/>
    <w:rsid w:val="00553739"/>
    <w:rsid w:val="00553743"/>
    <w:rsid w:val="0055374D"/>
    <w:rsid w:val="00553781"/>
    <w:rsid w:val="005537C4"/>
    <w:rsid w:val="00553811"/>
    <w:rsid w:val="0055383A"/>
    <w:rsid w:val="0055386A"/>
    <w:rsid w:val="0055387F"/>
    <w:rsid w:val="0055390C"/>
    <w:rsid w:val="005539A7"/>
    <w:rsid w:val="00553AAE"/>
    <w:rsid w:val="00553AB9"/>
    <w:rsid w:val="00553ADF"/>
    <w:rsid w:val="00553B5D"/>
    <w:rsid w:val="00553BA1"/>
    <w:rsid w:val="00553C26"/>
    <w:rsid w:val="00553C65"/>
    <w:rsid w:val="00553C6C"/>
    <w:rsid w:val="00553CCA"/>
    <w:rsid w:val="00553CF4"/>
    <w:rsid w:val="00553D00"/>
    <w:rsid w:val="00553D48"/>
    <w:rsid w:val="00553D4F"/>
    <w:rsid w:val="00553DA0"/>
    <w:rsid w:val="00553DD8"/>
    <w:rsid w:val="00553DDE"/>
    <w:rsid w:val="00553E37"/>
    <w:rsid w:val="00553E3A"/>
    <w:rsid w:val="00553E65"/>
    <w:rsid w:val="00553F03"/>
    <w:rsid w:val="00553F6A"/>
    <w:rsid w:val="005540DE"/>
    <w:rsid w:val="00554103"/>
    <w:rsid w:val="0055414D"/>
    <w:rsid w:val="0055422D"/>
    <w:rsid w:val="00554256"/>
    <w:rsid w:val="0055430B"/>
    <w:rsid w:val="00554320"/>
    <w:rsid w:val="00554324"/>
    <w:rsid w:val="00554343"/>
    <w:rsid w:val="00554402"/>
    <w:rsid w:val="00554439"/>
    <w:rsid w:val="0055444E"/>
    <w:rsid w:val="005544D4"/>
    <w:rsid w:val="005544DA"/>
    <w:rsid w:val="00554515"/>
    <w:rsid w:val="00554520"/>
    <w:rsid w:val="00554564"/>
    <w:rsid w:val="00554690"/>
    <w:rsid w:val="00554779"/>
    <w:rsid w:val="00554910"/>
    <w:rsid w:val="00554978"/>
    <w:rsid w:val="0055497E"/>
    <w:rsid w:val="00554A3C"/>
    <w:rsid w:val="00554B17"/>
    <w:rsid w:val="00554B2F"/>
    <w:rsid w:val="00554B51"/>
    <w:rsid w:val="00554BB9"/>
    <w:rsid w:val="00554C05"/>
    <w:rsid w:val="00554C53"/>
    <w:rsid w:val="00554C58"/>
    <w:rsid w:val="00554C78"/>
    <w:rsid w:val="00554C9D"/>
    <w:rsid w:val="00554CF2"/>
    <w:rsid w:val="00554D88"/>
    <w:rsid w:val="00554E19"/>
    <w:rsid w:val="00554EA1"/>
    <w:rsid w:val="00554ED3"/>
    <w:rsid w:val="00554EF6"/>
    <w:rsid w:val="00554F09"/>
    <w:rsid w:val="00554F25"/>
    <w:rsid w:val="00554F33"/>
    <w:rsid w:val="00554F3B"/>
    <w:rsid w:val="00554F89"/>
    <w:rsid w:val="00554F8B"/>
    <w:rsid w:val="005550F2"/>
    <w:rsid w:val="00555135"/>
    <w:rsid w:val="00555162"/>
    <w:rsid w:val="00555164"/>
    <w:rsid w:val="00555270"/>
    <w:rsid w:val="0055529C"/>
    <w:rsid w:val="0055533F"/>
    <w:rsid w:val="00555350"/>
    <w:rsid w:val="00555377"/>
    <w:rsid w:val="00555467"/>
    <w:rsid w:val="005554AA"/>
    <w:rsid w:val="005554F9"/>
    <w:rsid w:val="005555B4"/>
    <w:rsid w:val="005555DB"/>
    <w:rsid w:val="00555655"/>
    <w:rsid w:val="005556AE"/>
    <w:rsid w:val="005556E8"/>
    <w:rsid w:val="005556F5"/>
    <w:rsid w:val="005557C5"/>
    <w:rsid w:val="005557CC"/>
    <w:rsid w:val="00555809"/>
    <w:rsid w:val="00555974"/>
    <w:rsid w:val="005559E6"/>
    <w:rsid w:val="00555A8C"/>
    <w:rsid w:val="00555AAB"/>
    <w:rsid w:val="00555AB4"/>
    <w:rsid w:val="00555B56"/>
    <w:rsid w:val="00555B60"/>
    <w:rsid w:val="00555BAA"/>
    <w:rsid w:val="00555BBC"/>
    <w:rsid w:val="00555C8E"/>
    <w:rsid w:val="00555CC8"/>
    <w:rsid w:val="00555E21"/>
    <w:rsid w:val="00555EAA"/>
    <w:rsid w:val="00555EB9"/>
    <w:rsid w:val="00555ED7"/>
    <w:rsid w:val="0055601C"/>
    <w:rsid w:val="00556057"/>
    <w:rsid w:val="005560B8"/>
    <w:rsid w:val="005560CC"/>
    <w:rsid w:val="005560F1"/>
    <w:rsid w:val="0055612C"/>
    <w:rsid w:val="005561DB"/>
    <w:rsid w:val="00556211"/>
    <w:rsid w:val="0055621B"/>
    <w:rsid w:val="0055628C"/>
    <w:rsid w:val="005562B5"/>
    <w:rsid w:val="00556324"/>
    <w:rsid w:val="00556469"/>
    <w:rsid w:val="005564B2"/>
    <w:rsid w:val="00556604"/>
    <w:rsid w:val="00556609"/>
    <w:rsid w:val="00556656"/>
    <w:rsid w:val="005566F2"/>
    <w:rsid w:val="005566FA"/>
    <w:rsid w:val="00556735"/>
    <w:rsid w:val="00556745"/>
    <w:rsid w:val="00556802"/>
    <w:rsid w:val="005568B6"/>
    <w:rsid w:val="005568C4"/>
    <w:rsid w:val="00556962"/>
    <w:rsid w:val="00556964"/>
    <w:rsid w:val="00556989"/>
    <w:rsid w:val="005569B4"/>
    <w:rsid w:val="005569B5"/>
    <w:rsid w:val="005569C4"/>
    <w:rsid w:val="005569F8"/>
    <w:rsid w:val="00556A3D"/>
    <w:rsid w:val="00556A62"/>
    <w:rsid w:val="00556AB9"/>
    <w:rsid w:val="00556B4D"/>
    <w:rsid w:val="00556C0D"/>
    <w:rsid w:val="00556C19"/>
    <w:rsid w:val="00556C5D"/>
    <w:rsid w:val="00556CE8"/>
    <w:rsid w:val="00556DF6"/>
    <w:rsid w:val="00556E5C"/>
    <w:rsid w:val="00556E97"/>
    <w:rsid w:val="00556F8E"/>
    <w:rsid w:val="0055701F"/>
    <w:rsid w:val="0055705B"/>
    <w:rsid w:val="005570AB"/>
    <w:rsid w:val="00557132"/>
    <w:rsid w:val="00557137"/>
    <w:rsid w:val="00557169"/>
    <w:rsid w:val="005571CA"/>
    <w:rsid w:val="00557285"/>
    <w:rsid w:val="00557288"/>
    <w:rsid w:val="0055734E"/>
    <w:rsid w:val="005573B1"/>
    <w:rsid w:val="005573D4"/>
    <w:rsid w:val="005575E0"/>
    <w:rsid w:val="00557635"/>
    <w:rsid w:val="0055763A"/>
    <w:rsid w:val="005576B2"/>
    <w:rsid w:val="005576C2"/>
    <w:rsid w:val="005576C3"/>
    <w:rsid w:val="00557708"/>
    <w:rsid w:val="0055771D"/>
    <w:rsid w:val="005578BB"/>
    <w:rsid w:val="005578DC"/>
    <w:rsid w:val="005578E6"/>
    <w:rsid w:val="0055790F"/>
    <w:rsid w:val="00557927"/>
    <w:rsid w:val="0055793B"/>
    <w:rsid w:val="005579BB"/>
    <w:rsid w:val="005579FD"/>
    <w:rsid w:val="00557A1F"/>
    <w:rsid w:val="00557A4C"/>
    <w:rsid w:val="00557A7D"/>
    <w:rsid w:val="00557AAB"/>
    <w:rsid w:val="00557BAB"/>
    <w:rsid w:val="00557BD1"/>
    <w:rsid w:val="00557C8F"/>
    <w:rsid w:val="00557CA6"/>
    <w:rsid w:val="00557CC4"/>
    <w:rsid w:val="00557D01"/>
    <w:rsid w:val="00557D21"/>
    <w:rsid w:val="00557D2A"/>
    <w:rsid w:val="00557DD7"/>
    <w:rsid w:val="00557DF9"/>
    <w:rsid w:val="00557E08"/>
    <w:rsid w:val="00557E15"/>
    <w:rsid w:val="00557E59"/>
    <w:rsid w:val="00557EB8"/>
    <w:rsid w:val="00557EFA"/>
    <w:rsid w:val="00557FA8"/>
    <w:rsid w:val="00557FB8"/>
    <w:rsid w:val="00557FD3"/>
    <w:rsid w:val="00557FE0"/>
    <w:rsid w:val="0056001A"/>
    <w:rsid w:val="00560050"/>
    <w:rsid w:val="00560067"/>
    <w:rsid w:val="005600A0"/>
    <w:rsid w:val="005600CB"/>
    <w:rsid w:val="005600D2"/>
    <w:rsid w:val="005600D5"/>
    <w:rsid w:val="005600DB"/>
    <w:rsid w:val="0056013E"/>
    <w:rsid w:val="0056017D"/>
    <w:rsid w:val="00560189"/>
    <w:rsid w:val="005601EF"/>
    <w:rsid w:val="00560212"/>
    <w:rsid w:val="00560431"/>
    <w:rsid w:val="0056043E"/>
    <w:rsid w:val="0056045C"/>
    <w:rsid w:val="00560491"/>
    <w:rsid w:val="005604A8"/>
    <w:rsid w:val="005604B6"/>
    <w:rsid w:val="00560539"/>
    <w:rsid w:val="00560565"/>
    <w:rsid w:val="0056058C"/>
    <w:rsid w:val="005605FC"/>
    <w:rsid w:val="00560618"/>
    <w:rsid w:val="0056065C"/>
    <w:rsid w:val="005606FC"/>
    <w:rsid w:val="00560786"/>
    <w:rsid w:val="005607A7"/>
    <w:rsid w:val="005607F1"/>
    <w:rsid w:val="0056086D"/>
    <w:rsid w:val="00560899"/>
    <w:rsid w:val="005608B2"/>
    <w:rsid w:val="00560933"/>
    <w:rsid w:val="00560934"/>
    <w:rsid w:val="0056096F"/>
    <w:rsid w:val="005609AD"/>
    <w:rsid w:val="005609C8"/>
    <w:rsid w:val="005609D6"/>
    <w:rsid w:val="005609FE"/>
    <w:rsid w:val="00560A72"/>
    <w:rsid w:val="00560A7E"/>
    <w:rsid w:val="00560AF5"/>
    <w:rsid w:val="00560B00"/>
    <w:rsid w:val="00560B08"/>
    <w:rsid w:val="00560B13"/>
    <w:rsid w:val="00560B4F"/>
    <w:rsid w:val="00560B64"/>
    <w:rsid w:val="00560BBA"/>
    <w:rsid w:val="00560BE5"/>
    <w:rsid w:val="00560C47"/>
    <w:rsid w:val="00560C80"/>
    <w:rsid w:val="00560CFF"/>
    <w:rsid w:val="00560D02"/>
    <w:rsid w:val="00560D2F"/>
    <w:rsid w:val="00560DD0"/>
    <w:rsid w:val="00560DEE"/>
    <w:rsid w:val="00560E1C"/>
    <w:rsid w:val="00560E33"/>
    <w:rsid w:val="00560E46"/>
    <w:rsid w:val="00560E4B"/>
    <w:rsid w:val="00560ECA"/>
    <w:rsid w:val="00560EE3"/>
    <w:rsid w:val="00560F2E"/>
    <w:rsid w:val="00560F6F"/>
    <w:rsid w:val="0056102F"/>
    <w:rsid w:val="00561033"/>
    <w:rsid w:val="0056105A"/>
    <w:rsid w:val="005610A9"/>
    <w:rsid w:val="005610D1"/>
    <w:rsid w:val="00561135"/>
    <w:rsid w:val="00561162"/>
    <w:rsid w:val="005611EC"/>
    <w:rsid w:val="005612B5"/>
    <w:rsid w:val="005612E6"/>
    <w:rsid w:val="00561314"/>
    <w:rsid w:val="00561335"/>
    <w:rsid w:val="0056137D"/>
    <w:rsid w:val="0056146C"/>
    <w:rsid w:val="00561497"/>
    <w:rsid w:val="005614F8"/>
    <w:rsid w:val="005615BC"/>
    <w:rsid w:val="005615CF"/>
    <w:rsid w:val="00561630"/>
    <w:rsid w:val="00561685"/>
    <w:rsid w:val="0056169E"/>
    <w:rsid w:val="005616C5"/>
    <w:rsid w:val="005616CA"/>
    <w:rsid w:val="005616EB"/>
    <w:rsid w:val="00561847"/>
    <w:rsid w:val="00561848"/>
    <w:rsid w:val="005618C6"/>
    <w:rsid w:val="005618C8"/>
    <w:rsid w:val="00561926"/>
    <w:rsid w:val="00561973"/>
    <w:rsid w:val="0056198C"/>
    <w:rsid w:val="00561A49"/>
    <w:rsid w:val="00561A4B"/>
    <w:rsid w:val="00561AEF"/>
    <w:rsid w:val="00561B11"/>
    <w:rsid w:val="00561B31"/>
    <w:rsid w:val="00561BFD"/>
    <w:rsid w:val="00561C50"/>
    <w:rsid w:val="00561CC6"/>
    <w:rsid w:val="00561CCB"/>
    <w:rsid w:val="00561D0A"/>
    <w:rsid w:val="00561D1B"/>
    <w:rsid w:val="00561D94"/>
    <w:rsid w:val="00561E30"/>
    <w:rsid w:val="00561F35"/>
    <w:rsid w:val="00561F73"/>
    <w:rsid w:val="00561FA1"/>
    <w:rsid w:val="00561FBF"/>
    <w:rsid w:val="00561FC1"/>
    <w:rsid w:val="00562001"/>
    <w:rsid w:val="0056202D"/>
    <w:rsid w:val="00562035"/>
    <w:rsid w:val="005620B2"/>
    <w:rsid w:val="005620FA"/>
    <w:rsid w:val="0056214E"/>
    <w:rsid w:val="0056220C"/>
    <w:rsid w:val="0056226C"/>
    <w:rsid w:val="00562295"/>
    <w:rsid w:val="005622B1"/>
    <w:rsid w:val="005623D1"/>
    <w:rsid w:val="00562423"/>
    <w:rsid w:val="00562437"/>
    <w:rsid w:val="005624DD"/>
    <w:rsid w:val="005624E0"/>
    <w:rsid w:val="005624FF"/>
    <w:rsid w:val="0056251A"/>
    <w:rsid w:val="0056253F"/>
    <w:rsid w:val="00562542"/>
    <w:rsid w:val="0056259B"/>
    <w:rsid w:val="005625DA"/>
    <w:rsid w:val="00562619"/>
    <w:rsid w:val="0056264F"/>
    <w:rsid w:val="00562697"/>
    <w:rsid w:val="005626E6"/>
    <w:rsid w:val="005627C6"/>
    <w:rsid w:val="00562868"/>
    <w:rsid w:val="00562876"/>
    <w:rsid w:val="005628F2"/>
    <w:rsid w:val="005628F8"/>
    <w:rsid w:val="0056295C"/>
    <w:rsid w:val="005629DE"/>
    <w:rsid w:val="005629E5"/>
    <w:rsid w:val="00562A42"/>
    <w:rsid w:val="00562AD0"/>
    <w:rsid w:val="00562AE2"/>
    <w:rsid w:val="00562BD1"/>
    <w:rsid w:val="00562C21"/>
    <w:rsid w:val="00562C7A"/>
    <w:rsid w:val="00562C82"/>
    <w:rsid w:val="00562C95"/>
    <w:rsid w:val="00562CE4"/>
    <w:rsid w:val="00562CEA"/>
    <w:rsid w:val="00562D20"/>
    <w:rsid w:val="00562DDD"/>
    <w:rsid w:val="00562E0A"/>
    <w:rsid w:val="00562E28"/>
    <w:rsid w:val="00562E4A"/>
    <w:rsid w:val="00562FA1"/>
    <w:rsid w:val="00562FBE"/>
    <w:rsid w:val="00563005"/>
    <w:rsid w:val="00563072"/>
    <w:rsid w:val="0056307D"/>
    <w:rsid w:val="005630AB"/>
    <w:rsid w:val="005630AD"/>
    <w:rsid w:val="005630BE"/>
    <w:rsid w:val="00563114"/>
    <w:rsid w:val="00563117"/>
    <w:rsid w:val="00563198"/>
    <w:rsid w:val="00563227"/>
    <w:rsid w:val="00563231"/>
    <w:rsid w:val="005632B1"/>
    <w:rsid w:val="0056332F"/>
    <w:rsid w:val="00563382"/>
    <w:rsid w:val="0056339B"/>
    <w:rsid w:val="005633BC"/>
    <w:rsid w:val="005634B8"/>
    <w:rsid w:val="005634BB"/>
    <w:rsid w:val="005634C3"/>
    <w:rsid w:val="00563510"/>
    <w:rsid w:val="0056365E"/>
    <w:rsid w:val="005636F3"/>
    <w:rsid w:val="00563791"/>
    <w:rsid w:val="005637C2"/>
    <w:rsid w:val="00563879"/>
    <w:rsid w:val="005638E1"/>
    <w:rsid w:val="00563908"/>
    <w:rsid w:val="00563970"/>
    <w:rsid w:val="00563984"/>
    <w:rsid w:val="005639C4"/>
    <w:rsid w:val="00563A76"/>
    <w:rsid w:val="00563AB8"/>
    <w:rsid w:val="00563AE0"/>
    <w:rsid w:val="00563AF2"/>
    <w:rsid w:val="00563B9A"/>
    <w:rsid w:val="00563BAD"/>
    <w:rsid w:val="00563C84"/>
    <w:rsid w:val="00563C85"/>
    <w:rsid w:val="00563CAF"/>
    <w:rsid w:val="00563CCA"/>
    <w:rsid w:val="00563D6C"/>
    <w:rsid w:val="00563DBB"/>
    <w:rsid w:val="00563F32"/>
    <w:rsid w:val="00563F56"/>
    <w:rsid w:val="00564005"/>
    <w:rsid w:val="0056400D"/>
    <w:rsid w:val="0056406B"/>
    <w:rsid w:val="00564202"/>
    <w:rsid w:val="00564214"/>
    <w:rsid w:val="00564280"/>
    <w:rsid w:val="00564318"/>
    <w:rsid w:val="0056432C"/>
    <w:rsid w:val="005643B6"/>
    <w:rsid w:val="005643CE"/>
    <w:rsid w:val="00564473"/>
    <w:rsid w:val="00564477"/>
    <w:rsid w:val="0056454B"/>
    <w:rsid w:val="0056458B"/>
    <w:rsid w:val="0056459D"/>
    <w:rsid w:val="005645CC"/>
    <w:rsid w:val="00564632"/>
    <w:rsid w:val="0056464E"/>
    <w:rsid w:val="00564657"/>
    <w:rsid w:val="005647F2"/>
    <w:rsid w:val="005647F6"/>
    <w:rsid w:val="00564821"/>
    <w:rsid w:val="0056487F"/>
    <w:rsid w:val="00564881"/>
    <w:rsid w:val="0056493F"/>
    <w:rsid w:val="00564940"/>
    <w:rsid w:val="0056496C"/>
    <w:rsid w:val="0056497F"/>
    <w:rsid w:val="00564A66"/>
    <w:rsid w:val="00564A84"/>
    <w:rsid w:val="00564AF0"/>
    <w:rsid w:val="00564BAE"/>
    <w:rsid w:val="00564C6D"/>
    <w:rsid w:val="00564C91"/>
    <w:rsid w:val="00564CDF"/>
    <w:rsid w:val="00564D0D"/>
    <w:rsid w:val="00564D3E"/>
    <w:rsid w:val="00564D50"/>
    <w:rsid w:val="00564D7A"/>
    <w:rsid w:val="00564DB4"/>
    <w:rsid w:val="00564E09"/>
    <w:rsid w:val="00564E1F"/>
    <w:rsid w:val="00564E88"/>
    <w:rsid w:val="00564EC1"/>
    <w:rsid w:val="00564F0A"/>
    <w:rsid w:val="00564F9F"/>
    <w:rsid w:val="00564FA9"/>
    <w:rsid w:val="00564FB5"/>
    <w:rsid w:val="00564FBA"/>
    <w:rsid w:val="00564FC2"/>
    <w:rsid w:val="00564FDB"/>
    <w:rsid w:val="0056502D"/>
    <w:rsid w:val="00565082"/>
    <w:rsid w:val="00565087"/>
    <w:rsid w:val="005650DE"/>
    <w:rsid w:val="0056510D"/>
    <w:rsid w:val="0056517C"/>
    <w:rsid w:val="0056526B"/>
    <w:rsid w:val="005652BD"/>
    <w:rsid w:val="005652D4"/>
    <w:rsid w:val="00565338"/>
    <w:rsid w:val="0056533A"/>
    <w:rsid w:val="00565394"/>
    <w:rsid w:val="00565432"/>
    <w:rsid w:val="00565435"/>
    <w:rsid w:val="0056545D"/>
    <w:rsid w:val="00565461"/>
    <w:rsid w:val="005654E7"/>
    <w:rsid w:val="00565508"/>
    <w:rsid w:val="00565509"/>
    <w:rsid w:val="0056553E"/>
    <w:rsid w:val="005656A0"/>
    <w:rsid w:val="0056575D"/>
    <w:rsid w:val="0056575F"/>
    <w:rsid w:val="00565773"/>
    <w:rsid w:val="005657DF"/>
    <w:rsid w:val="005657EF"/>
    <w:rsid w:val="00565921"/>
    <w:rsid w:val="00565929"/>
    <w:rsid w:val="005659AF"/>
    <w:rsid w:val="005659B7"/>
    <w:rsid w:val="00565A06"/>
    <w:rsid w:val="00565A47"/>
    <w:rsid w:val="00565A61"/>
    <w:rsid w:val="00565AB8"/>
    <w:rsid w:val="00565B2A"/>
    <w:rsid w:val="00565B3B"/>
    <w:rsid w:val="00565B7B"/>
    <w:rsid w:val="00565B93"/>
    <w:rsid w:val="00565C53"/>
    <w:rsid w:val="00565C76"/>
    <w:rsid w:val="00565CDC"/>
    <w:rsid w:val="00565D19"/>
    <w:rsid w:val="00565D3B"/>
    <w:rsid w:val="00565D71"/>
    <w:rsid w:val="00565DD9"/>
    <w:rsid w:val="00565DF1"/>
    <w:rsid w:val="00565E35"/>
    <w:rsid w:val="00565E37"/>
    <w:rsid w:val="00565E59"/>
    <w:rsid w:val="00565E7F"/>
    <w:rsid w:val="00565F09"/>
    <w:rsid w:val="00565FDD"/>
    <w:rsid w:val="0056601C"/>
    <w:rsid w:val="0056607A"/>
    <w:rsid w:val="00566090"/>
    <w:rsid w:val="00566137"/>
    <w:rsid w:val="005661E6"/>
    <w:rsid w:val="0056622E"/>
    <w:rsid w:val="0056623A"/>
    <w:rsid w:val="0056623E"/>
    <w:rsid w:val="00566241"/>
    <w:rsid w:val="005662D2"/>
    <w:rsid w:val="00566306"/>
    <w:rsid w:val="0056638F"/>
    <w:rsid w:val="005663A0"/>
    <w:rsid w:val="00566410"/>
    <w:rsid w:val="0056645D"/>
    <w:rsid w:val="0056649A"/>
    <w:rsid w:val="005664D1"/>
    <w:rsid w:val="005664EF"/>
    <w:rsid w:val="0056657E"/>
    <w:rsid w:val="005665A5"/>
    <w:rsid w:val="005665D1"/>
    <w:rsid w:val="00566609"/>
    <w:rsid w:val="00566621"/>
    <w:rsid w:val="0056662B"/>
    <w:rsid w:val="0056663C"/>
    <w:rsid w:val="005666B2"/>
    <w:rsid w:val="005666C9"/>
    <w:rsid w:val="0056670B"/>
    <w:rsid w:val="0056671C"/>
    <w:rsid w:val="0056671F"/>
    <w:rsid w:val="00566739"/>
    <w:rsid w:val="00566781"/>
    <w:rsid w:val="0056685B"/>
    <w:rsid w:val="0056685C"/>
    <w:rsid w:val="005668BA"/>
    <w:rsid w:val="005668DA"/>
    <w:rsid w:val="00566918"/>
    <w:rsid w:val="00566972"/>
    <w:rsid w:val="0056698A"/>
    <w:rsid w:val="005669BC"/>
    <w:rsid w:val="005669C2"/>
    <w:rsid w:val="005669FD"/>
    <w:rsid w:val="00566A55"/>
    <w:rsid w:val="00566A73"/>
    <w:rsid w:val="00566B5B"/>
    <w:rsid w:val="00566BF3"/>
    <w:rsid w:val="00566C42"/>
    <w:rsid w:val="00566C8B"/>
    <w:rsid w:val="00566C9A"/>
    <w:rsid w:val="00566CFF"/>
    <w:rsid w:val="00566E2D"/>
    <w:rsid w:val="00566EAC"/>
    <w:rsid w:val="00566EE0"/>
    <w:rsid w:val="00566F99"/>
    <w:rsid w:val="00566FE8"/>
    <w:rsid w:val="00567010"/>
    <w:rsid w:val="00567017"/>
    <w:rsid w:val="00567022"/>
    <w:rsid w:val="005670BD"/>
    <w:rsid w:val="005670E4"/>
    <w:rsid w:val="0056713B"/>
    <w:rsid w:val="0056723B"/>
    <w:rsid w:val="00567252"/>
    <w:rsid w:val="00567260"/>
    <w:rsid w:val="00567290"/>
    <w:rsid w:val="005672A9"/>
    <w:rsid w:val="005672C8"/>
    <w:rsid w:val="0056737F"/>
    <w:rsid w:val="00567408"/>
    <w:rsid w:val="00567460"/>
    <w:rsid w:val="005674E4"/>
    <w:rsid w:val="00567541"/>
    <w:rsid w:val="005675A7"/>
    <w:rsid w:val="005675B0"/>
    <w:rsid w:val="005675BA"/>
    <w:rsid w:val="0056761D"/>
    <w:rsid w:val="0056768F"/>
    <w:rsid w:val="0056769A"/>
    <w:rsid w:val="0056778E"/>
    <w:rsid w:val="005677B6"/>
    <w:rsid w:val="0056783E"/>
    <w:rsid w:val="00567905"/>
    <w:rsid w:val="00567980"/>
    <w:rsid w:val="0056798E"/>
    <w:rsid w:val="005679CA"/>
    <w:rsid w:val="005679DB"/>
    <w:rsid w:val="00567A79"/>
    <w:rsid w:val="00567B91"/>
    <w:rsid w:val="00567BD5"/>
    <w:rsid w:val="00567BE6"/>
    <w:rsid w:val="00567C18"/>
    <w:rsid w:val="00567CA0"/>
    <w:rsid w:val="00567D60"/>
    <w:rsid w:val="00567D63"/>
    <w:rsid w:val="00567D85"/>
    <w:rsid w:val="00567E14"/>
    <w:rsid w:val="00567EE5"/>
    <w:rsid w:val="00567EFD"/>
    <w:rsid w:val="00567F2D"/>
    <w:rsid w:val="00567FFB"/>
    <w:rsid w:val="00570039"/>
    <w:rsid w:val="005700F0"/>
    <w:rsid w:val="00570100"/>
    <w:rsid w:val="00570116"/>
    <w:rsid w:val="00570123"/>
    <w:rsid w:val="00570125"/>
    <w:rsid w:val="00570188"/>
    <w:rsid w:val="00570223"/>
    <w:rsid w:val="00570251"/>
    <w:rsid w:val="005702C6"/>
    <w:rsid w:val="005702EA"/>
    <w:rsid w:val="00570336"/>
    <w:rsid w:val="0057039A"/>
    <w:rsid w:val="005703C9"/>
    <w:rsid w:val="00570408"/>
    <w:rsid w:val="00570493"/>
    <w:rsid w:val="00570548"/>
    <w:rsid w:val="00570566"/>
    <w:rsid w:val="0057058C"/>
    <w:rsid w:val="0057059C"/>
    <w:rsid w:val="00570602"/>
    <w:rsid w:val="0057060B"/>
    <w:rsid w:val="00570612"/>
    <w:rsid w:val="0057066A"/>
    <w:rsid w:val="005706F1"/>
    <w:rsid w:val="00570710"/>
    <w:rsid w:val="00570724"/>
    <w:rsid w:val="005707A1"/>
    <w:rsid w:val="0057093D"/>
    <w:rsid w:val="0057095E"/>
    <w:rsid w:val="005709C8"/>
    <w:rsid w:val="005709F1"/>
    <w:rsid w:val="00570A14"/>
    <w:rsid w:val="00570A39"/>
    <w:rsid w:val="00570AA5"/>
    <w:rsid w:val="00570B00"/>
    <w:rsid w:val="00570B1A"/>
    <w:rsid w:val="00570BCA"/>
    <w:rsid w:val="00570C02"/>
    <w:rsid w:val="00570C0A"/>
    <w:rsid w:val="00570D1D"/>
    <w:rsid w:val="00570D4C"/>
    <w:rsid w:val="00570D9C"/>
    <w:rsid w:val="00570E84"/>
    <w:rsid w:val="00570E87"/>
    <w:rsid w:val="00570EE7"/>
    <w:rsid w:val="00570F49"/>
    <w:rsid w:val="00570F5D"/>
    <w:rsid w:val="00570F70"/>
    <w:rsid w:val="00570F80"/>
    <w:rsid w:val="0057107C"/>
    <w:rsid w:val="005710D2"/>
    <w:rsid w:val="0057113F"/>
    <w:rsid w:val="005711F3"/>
    <w:rsid w:val="0057125B"/>
    <w:rsid w:val="005712AD"/>
    <w:rsid w:val="005712CC"/>
    <w:rsid w:val="005712CE"/>
    <w:rsid w:val="005712DC"/>
    <w:rsid w:val="00571346"/>
    <w:rsid w:val="005713A6"/>
    <w:rsid w:val="005713C7"/>
    <w:rsid w:val="005714C5"/>
    <w:rsid w:val="005714E4"/>
    <w:rsid w:val="00571529"/>
    <w:rsid w:val="005715D0"/>
    <w:rsid w:val="0057163F"/>
    <w:rsid w:val="005716DE"/>
    <w:rsid w:val="00571771"/>
    <w:rsid w:val="0057178E"/>
    <w:rsid w:val="005717C7"/>
    <w:rsid w:val="005717DF"/>
    <w:rsid w:val="00571816"/>
    <w:rsid w:val="005718D2"/>
    <w:rsid w:val="005719D8"/>
    <w:rsid w:val="00571A0E"/>
    <w:rsid w:val="00571A6B"/>
    <w:rsid w:val="00571A90"/>
    <w:rsid w:val="00571ABF"/>
    <w:rsid w:val="00571AD4"/>
    <w:rsid w:val="00571B55"/>
    <w:rsid w:val="00571B88"/>
    <w:rsid w:val="00571BCC"/>
    <w:rsid w:val="00571BCE"/>
    <w:rsid w:val="00571BDA"/>
    <w:rsid w:val="00571C22"/>
    <w:rsid w:val="00571C77"/>
    <w:rsid w:val="00571CBC"/>
    <w:rsid w:val="00571CED"/>
    <w:rsid w:val="00571D75"/>
    <w:rsid w:val="00571DB2"/>
    <w:rsid w:val="00571DB6"/>
    <w:rsid w:val="00571E11"/>
    <w:rsid w:val="00571E5B"/>
    <w:rsid w:val="00571EA7"/>
    <w:rsid w:val="00571EFC"/>
    <w:rsid w:val="00571F04"/>
    <w:rsid w:val="00571FFA"/>
    <w:rsid w:val="0057202B"/>
    <w:rsid w:val="0057202F"/>
    <w:rsid w:val="00572032"/>
    <w:rsid w:val="005720A5"/>
    <w:rsid w:val="005720B4"/>
    <w:rsid w:val="005720C4"/>
    <w:rsid w:val="00572100"/>
    <w:rsid w:val="0057215B"/>
    <w:rsid w:val="00572180"/>
    <w:rsid w:val="00572197"/>
    <w:rsid w:val="005721AA"/>
    <w:rsid w:val="005721F2"/>
    <w:rsid w:val="0057222A"/>
    <w:rsid w:val="0057226D"/>
    <w:rsid w:val="00572277"/>
    <w:rsid w:val="00572344"/>
    <w:rsid w:val="00572371"/>
    <w:rsid w:val="0057237C"/>
    <w:rsid w:val="0057242D"/>
    <w:rsid w:val="00572443"/>
    <w:rsid w:val="00572456"/>
    <w:rsid w:val="005724E1"/>
    <w:rsid w:val="00572550"/>
    <w:rsid w:val="005725A6"/>
    <w:rsid w:val="0057261C"/>
    <w:rsid w:val="0057262A"/>
    <w:rsid w:val="00572669"/>
    <w:rsid w:val="00572689"/>
    <w:rsid w:val="00572729"/>
    <w:rsid w:val="0057274C"/>
    <w:rsid w:val="0057277E"/>
    <w:rsid w:val="005727F1"/>
    <w:rsid w:val="005727FF"/>
    <w:rsid w:val="00572874"/>
    <w:rsid w:val="00572890"/>
    <w:rsid w:val="005728EF"/>
    <w:rsid w:val="005729C8"/>
    <w:rsid w:val="005729DD"/>
    <w:rsid w:val="00572A0E"/>
    <w:rsid w:val="00572A1B"/>
    <w:rsid w:val="00572A26"/>
    <w:rsid w:val="00572A2D"/>
    <w:rsid w:val="00572A80"/>
    <w:rsid w:val="00572A9B"/>
    <w:rsid w:val="00572B18"/>
    <w:rsid w:val="00572B2E"/>
    <w:rsid w:val="00572B47"/>
    <w:rsid w:val="00572BE9"/>
    <w:rsid w:val="00572C01"/>
    <w:rsid w:val="00572C2C"/>
    <w:rsid w:val="00572D06"/>
    <w:rsid w:val="00572DF5"/>
    <w:rsid w:val="00572E66"/>
    <w:rsid w:val="00572ECE"/>
    <w:rsid w:val="00572EE9"/>
    <w:rsid w:val="00572EF9"/>
    <w:rsid w:val="00572F4E"/>
    <w:rsid w:val="00572FA9"/>
    <w:rsid w:val="00572FAA"/>
    <w:rsid w:val="00572FB1"/>
    <w:rsid w:val="00573015"/>
    <w:rsid w:val="00573066"/>
    <w:rsid w:val="0057307B"/>
    <w:rsid w:val="0057308B"/>
    <w:rsid w:val="00573184"/>
    <w:rsid w:val="005731C9"/>
    <w:rsid w:val="005731D2"/>
    <w:rsid w:val="00573270"/>
    <w:rsid w:val="00573278"/>
    <w:rsid w:val="0057329C"/>
    <w:rsid w:val="0057331A"/>
    <w:rsid w:val="00573338"/>
    <w:rsid w:val="00573342"/>
    <w:rsid w:val="00573362"/>
    <w:rsid w:val="005733FA"/>
    <w:rsid w:val="0057344B"/>
    <w:rsid w:val="005734CC"/>
    <w:rsid w:val="005734DB"/>
    <w:rsid w:val="0057357D"/>
    <w:rsid w:val="005736B6"/>
    <w:rsid w:val="005736C5"/>
    <w:rsid w:val="00573796"/>
    <w:rsid w:val="005737F8"/>
    <w:rsid w:val="00573924"/>
    <w:rsid w:val="005739E7"/>
    <w:rsid w:val="00573A22"/>
    <w:rsid w:val="00573AD9"/>
    <w:rsid w:val="00573AE4"/>
    <w:rsid w:val="00573B2C"/>
    <w:rsid w:val="00573BA0"/>
    <w:rsid w:val="00573BFE"/>
    <w:rsid w:val="00573CB6"/>
    <w:rsid w:val="00573D56"/>
    <w:rsid w:val="00573DEE"/>
    <w:rsid w:val="00573E15"/>
    <w:rsid w:val="00573E2D"/>
    <w:rsid w:val="00573E4B"/>
    <w:rsid w:val="00573E6B"/>
    <w:rsid w:val="00573EA3"/>
    <w:rsid w:val="00573EB7"/>
    <w:rsid w:val="00573F28"/>
    <w:rsid w:val="00574074"/>
    <w:rsid w:val="0057407D"/>
    <w:rsid w:val="005740DD"/>
    <w:rsid w:val="00574160"/>
    <w:rsid w:val="00574182"/>
    <w:rsid w:val="005741D2"/>
    <w:rsid w:val="005742E0"/>
    <w:rsid w:val="005742F5"/>
    <w:rsid w:val="0057436F"/>
    <w:rsid w:val="005743F1"/>
    <w:rsid w:val="005744D7"/>
    <w:rsid w:val="005744EF"/>
    <w:rsid w:val="005744FC"/>
    <w:rsid w:val="00574597"/>
    <w:rsid w:val="00574610"/>
    <w:rsid w:val="00574667"/>
    <w:rsid w:val="005747A4"/>
    <w:rsid w:val="005747B8"/>
    <w:rsid w:val="005747D4"/>
    <w:rsid w:val="005747EC"/>
    <w:rsid w:val="005748F0"/>
    <w:rsid w:val="00574997"/>
    <w:rsid w:val="0057499B"/>
    <w:rsid w:val="00574A2C"/>
    <w:rsid w:val="00574A4E"/>
    <w:rsid w:val="00574B49"/>
    <w:rsid w:val="00574B50"/>
    <w:rsid w:val="00574BB4"/>
    <w:rsid w:val="00574BEE"/>
    <w:rsid w:val="00574C2C"/>
    <w:rsid w:val="00574CC4"/>
    <w:rsid w:val="00574D10"/>
    <w:rsid w:val="00574D81"/>
    <w:rsid w:val="00574DA9"/>
    <w:rsid w:val="00574DDE"/>
    <w:rsid w:val="00574DE1"/>
    <w:rsid w:val="00574E2A"/>
    <w:rsid w:val="00574E2C"/>
    <w:rsid w:val="00574E3E"/>
    <w:rsid w:val="00574E55"/>
    <w:rsid w:val="00574F22"/>
    <w:rsid w:val="00574FAE"/>
    <w:rsid w:val="0057501B"/>
    <w:rsid w:val="00575089"/>
    <w:rsid w:val="005751E3"/>
    <w:rsid w:val="005751F6"/>
    <w:rsid w:val="00575229"/>
    <w:rsid w:val="00575256"/>
    <w:rsid w:val="00575260"/>
    <w:rsid w:val="0057528E"/>
    <w:rsid w:val="0057529E"/>
    <w:rsid w:val="005752A6"/>
    <w:rsid w:val="005752B0"/>
    <w:rsid w:val="005752CF"/>
    <w:rsid w:val="00575327"/>
    <w:rsid w:val="005753CE"/>
    <w:rsid w:val="00575490"/>
    <w:rsid w:val="00575506"/>
    <w:rsid w:val="005755A0"/>
    <w:rsid w:val="005755B8"/>
    <w:rsid w:val="005755CA"/>
    <w:rsid w:val="005755D9"/>
    <w:rsid w:val="00575602"/>
    <w:rsid w:val="0057567B"/>
    <w:rsid w:val="005756A3"/>
    <w:rsid w:val="005756BD"/>
    <w:rsid w:val="00575826"/>
    <w:rsid w:val="00575850"/>
    <w:rsid w:val="0057589A"/>
    <w:rsid w:val="005758DB"/>
    <w:rsid w:val="00575916"/>
    <w:rsid w:val="0057593D"/>
    <w:rsid w:val="0057597D"/>
    <w:rsid w:val="00575A14"/>
    <w:rsid w:val="00575A18"/>
    <w:rsid w:val="00575A62"/>
    <w:rsid w:val="00575AC2"/>
    <w:rsid w:val="00575AEC"/>
    <w:rsid w:val="00575B60"/>
    <w:rsid w:val="00575D13"/>
    <w:rsid w:val="00575D42"/>
    <w:rsid w:val="00575D95"/>
    <w:rsid w:val="00575DEF"/>
    <w:rsid w:val="00575E62"/>
    <w:rsid w:val="00575E69"/>
    <w:rsid w:val="00575E82"/>
    <w:rsid w:val="00575F25"/>
    <w:rsid w:val="00575F26"/>
    <w:rsid w:val="00575F47"/>
    <w:rsid w:val="00575F9A"/>
    <w:rsid w:val="00575FBA"/>
    <w:rsid w:val="00576011"/>
    <w:rsid w:val="00576046"/>
    <w:rsid w:val="00576061"/>
    <w:rsid w:val="005760D5"/>
    <w:rsid w:val="00576327"/>
    <w:rsid w:val="0057632F"/>
    <w:rsid w:val="00576348"/>
    <w:rsid w:val="00576359"/>
    <w:rsid w:val="0057636D"/>
    <w:rsid w:val="00576384"/>
    <w:rsid w:val="0057638E"/>
    <w:rsid w:val="00576390"/>
    <w:rsid w:val="00576415"/>
    <w:rsid w:val="00576458"/>
    <w:rsid w:val="00576466"/>
    <w:rsid w:val="005764C7"/>
    <w:rsid w:val="0057651A"/>
    <w:rsid w:val="00576589"/>
    <w:rsid w:val="0057661C"/>
    <w:rsid w:val="0057661D"/>
    <w:rsid w:val="00576649"/>
    <w:rsid w:val="0057667A"/>
    <w:rsid w:val="00576681"/>
    <w:rsid w:val="00576777"/>
    <w:rsid w:val="0057678B"/>
    <w:rsid w:val="005767EA"/>
    <w:rsid w:val="0057689A"/>
    <w:rsid w:val="005768D5"/>
    <w:rsid w:val="005768F4"/>
    <w:rsid w:val="00576967"/>
    <w:rsid w:val="00576C02"/>
    <w:rsid w:val="00576C33"/>
    <w:rsid w:val="00576C9B"/>
    <w:rsid w:val="00576CB3"/>
    <w:rsid w:val="00576CC6"/>
    <w:rsid w:val="00576CCB"/>
    <w:rsid w:val="00576D10"/>
    <w:rsid w:val="00576D4C"/>
    <w:rsid w:val="00576D5A"/>
    <w:rsid w:val="00576EC2"/>
    <w:rsid w:val="00576F48"/>
    <w:rsid w:val="00576F6F"/>
    <w:rsid w:val="00576F7A"/>
    <w:rsid w:val="00576F96"/>
    <w:rsid w:val="00576F9B"/>
    <w:rsid w:val="00576FBA"/>
    <w:rsid w:val="00576FCB"/>
    <w:rsid w:val="00577034"/>
    <w:rsid w:val="0057704D"/>
    <w:rsid w:val="0057710D"/>
    <w:rsid w:val="0057715C"/>
    <w:rsid w:val="005771C4"/>
    <w:rsid w:val="005771D4"/>
    <w:rsid w:val="005772C3"/>
    <w:rsid w:val="005773C6"/>
    <w:rsid w:val="00577408"/>
    <w:rsid w:val="00577423"/>
    <w:rsid w:val="00577438"/>
    <w:rsid w:val="005774BB"/>
    <w:rsid w:val="005774DE"/>
    <w:rsid w:val="00577552"/>
    <w:rsid w:val="00577566"/>
    <w:rsid w:val="00577573"/>
    <w:rsid w:val="00577595"/>
    <w:rsid w:val="005775BF"/>
    <w:rsid w:val="005776F9"/>
    <w:rsid w:val="005776FA"/>
    <w:rsid w:val="0057772D"/>
    <w:rsid w:val="00577826"/>
    <w:rsid w:val="00577888"/>
    <w:rsid w:val="005778A2"/>
    <w:rsid w:val="005778D2"/>
    <w:rsid w:val="005778EA"/>
    <w:rsid w:val="00577934"/>
    <w:rsid w:val="00577A06"/>
    <w:rsid w:val="00577A0A"/>
    <w:rsid w:val="00577A23"/>
    <w:rsid w:val="00577AC2"/>
    <w:rsid w:val="00577AD9"/>
    <w:rsid w:val="00577AF2"/>
    <w:rsid w:val="00577B37"/>
    <w:rsid w:val="00577B41"/>
    <w:rsid w:val="00577B85"/>
    <w:rsid w:val="00577BEB"/>
    <w:rsid w:val="00577C68"/>
    <w:rsid w:val="00577CE0"/>
    <w:rsid w:val="00577D67"/>
    <w:rsid w:val="00577E55"/>
    <w:rsid w:val="00577E73"/>
    <w:rsid w:val="00577E8B"/>
    <w:rsid w:val="00577E9C"/>
    <w:rsid w:val="00577EF1"/>
    <w:rsid w:val="00577F0F"/>
    <w:rsid w:val="00577F45"/>
    <w:rsid w:val="00577F75"/>
    <w:rsid w:val="00577F81"/>
    <w:rsid w:val="00580079"/>
    <w:rsid w:val="00580094"/>
    <w:rsid w:val="0058009C"/>
    <w:rsid w:val="0058009F"/>
    <w:rsid w:val="005800D2"/>
    <w:rsid w:val="00580144"/>
    <w:rsid w:val="0058018F"/>
    <w:rsid w:val="0058023D"/>
    <w:rsid w:val="0058023F"/>
    <w:rsid w:val="00580290"/>
    <w:rsid w:val="005802E8"/>
    <w:rsid w:val="00580324"/>
    <w:rsid w:val="00580337"/>
    <w:rsid w:val="005803CA"/>
    <w:rsid w:val="0058048B"/>
    <w:rsid w:val="0058050D"/>
    <w:rsid w:val="0058051F"/>
    <w:rsid w:val="0058056B"/>
    <w:rsid w:val="0058056C"/>
    <w:rsid w:val="00580640"/>
    <w:rsid w:val="00580647"/>
    <w:rsid w:val="00580693"/>
    <w:rsid w:val="005806AE"/>
    <w:rsid w:val="00580718"/>
    <w:rsid w:val="0058075E"/>
    <w:rsid w:val="005807B9"/>
    <w:rsid w:val="005807D5"/>
    <w:rsid w:val="00580827"/>
    <w:rsid w:val="00580846"/>
    <w:rsid w:val="0058085C"/>
    <w:rsid w:val="00580872"/>
    <w:rsid w:val="005808EF"/>
    <w:rsid w:val="00580902"/>
    <w:rsid w:val="00580949"/>
    <w:rsid w:val="0058095A"/>
    <w:rsid w:val="0058099B"/>
    <w:rsid w:val="00580A2C"/>
    <w:rsid w:val="00580A38"/>
    <w:rsid w:val="00580B2B"/>
    <w:rsid w:val="00580B31"/>
    <w:rsid w:val="00580BA4"/>
    <w:rsid w:val="00580D07"/>
    <w:rsid w:val="00580DDC"/>
    <w:rsid w:val="00580ED2"/>
    <w:rsid w:val="00580F35"/>
    <w:rsid w:val="00580F5C"/>
    <w:rsid w:val="00580F75"/>
    <w:rsid w:val="00581009"/>
    <w:rsid w:val="00581064"/>
    <w:rsid w:val="0058107A"/>
    <w:rsid w:val="0058110C"/>
    <w:rsid w:val="005811D8"/>
    <w:rsid w:val="0058125F"/>
    <w:rsid w:val="0058126C"/>
    <w:rsid w:val="005812DB"/>
    <w:rsid w:val="00581307"/>
    <w:rsid w:val="00581330"/>
    <w:rsid w:val="0058137C"/>
    <w:rsid w:val="00581402"/>
    <w:rsid w:val="00581410"/>
    <w:rsid w:val="00581473"/>
    <w:rsid w:val="0058152B"/>
    <w:rsid w:val="00581545"/>
    <w:rsid w:val="00581553"/>
    <w:rsid w:val="00581574"/>
    <w:rsid w:val="005815A2"/>
    <w:rsid w:val="005815A9"/>
    <w:rsid w:val="005815BE"/>
    <w:rsid w:val="0058172E"/>
    <w:rsid w:val="005817C1"/>
    <w:rsid w:val="005817CF"/>
    <w:rsid w:val="00581831"/>
    <w:rsid w:val="0058191C"/>
    <w:rsid w:val="00581923"/>
    <w:rsid w:val="00581941"/>
    <w:rsid w:val="005819AA"/>
    <w:rsid w:val="00581A06"/>
    <w:rsid w:val="00581A1A"/>
    <w:rsid w:val="00581A77"/>
    <w:rsid w:val="00581B13"/>
    <w:rsid w:val="00581B1E"/>
    <w:rsid w:val="00581B4A"/>
    <w:rsid w:val="00581B53"/>
    <w:rsid w:val="00581B54"/>
    <w:rsid w:val="00581BA0"/>
    <w:rsid w:val="00581C18"/>
    <w:rsid w:val="00581C88"/>
    <w:rsid w:val="00581D3C"/>
    <w:rsid w:val="00581D5E"/>
    <w:rsid w:val="00581DFD"/>
    <w:rsid w:val="00581E65"/>
    <w:rsid w:val="00581EFC"/>
    <w:rsid w:val="00581F06"/>
    <w:rsid w:val="00581FBC"/>
    <w:rsid w:val="00581FE8"/>
    <w:rsid w:val="00581FFC"/>
    <w:rsid w:val="00582020"/>
    <w:rsid w:val="0058209D"/>
    <w:rsid w:val="005820A3"/>
    <w:rsid w:val="00582118"/>
    <w:rsid w:val="0058212F"/>
    <w:rsid w:val="00582144"/>
    <w:rsid w:val="00582154"/>
    <w:rsid w:val="0058217B"/>
    <w:rsid w:val="0058219B"/>
    <w:rsid w:val="0058219C"/>
    <w:rsid w:val="00582200"/>
    <w:rsid w:val="00582223"/>
    <w:rsid w:val="005822CC"/>
    <w:rsid w:val="00582394"/>
    <w:rsid w:val="005823CF"/>
    <w:rsid w:val="005823EA"/>
    <w:rsid w:val="005824F8"/>
    <w:rsid w:val="00582545"/>
    <w:rsid w:val="005825A5"/>
    <w:rsid w:val="005825A8"/>
    <w:rsid w:val="00582602"/>
    <w:rsid w:val="0058267A"/>
    <w:rsid w:val="00582690"/>
    <w:rsid w:val="005826CE"/>
    <w:rsid w:val="0058271A"/>
    <w:rsid w:val="00582759"/>
    <w:rsid w:val="005827D2"/>
    <w:rsid w:val="00582810"/>
    <w:rsid w:val="0058281E"/>
    <w:rsid w:val="0058287E"/>
    <w:rsid w:val="005828E6"/>
    <w:rsid w:val="00582902"/>
    <w:rsid w:val="0058294B"/>
    <w:rsid w:val="0058299A"/>
    <w:rsid w:val="00582A22"/>
    <w:rsid w:val="00582A35"/>
    <w:rsid w:val="00582A92"/>
    <w:rsid w:val="00582AF1"/>
    <w:rsid w:val="00582B17"/>
    <w:rsid w:val="00582C0A"/>
    <w:rsid w:val="00582C67"/>
    <w:rsid w:val="00582C75"/>
    <w:rsid w:val="00582D64"/>
    <w:rsid w:val="00582D83"/>
    <w:rsid w:val="00582D95"/>
    <w:rsid w:val="00582EE0"/>
    <w:rsid w:val="00582F17"/>
    <w:rsid w:val="0058303B"/>
    <w:rsid w:val="00583088"/>
    <w:rsid w:val="005830E9"/>
    <w:rsid w:val="005831C1"/>
    <w:rsid w:val="0058328F"/>
    <w:rsid w:val="00583326"/>
    <w:rsid w:val="005833AA"/>
    <w:rsid w:val="005833E6"/>
    <w:rsid w:val="0058342E"/>
    <w:rsid w:val="0058344D"/>
    <w:rsid w:val="00583460"/>
    <w:rsid w:val="00583483"/>
    <w:rsid w:val="00583497"/>
    <w:rsid w:val="00583500"/>
    <w:rsid w:val="00583515"/>
    <w:rsid w:val="00583541"/>
    <w:rsid w:val="00583636"/>
    <w:rsid w:val="00583654"/>
    <w:rsid w:val="0058367C"/>
    <w:rsid w:val="00583744"/>
    <w:rsid w:val="00583851"/>
    <w:rsid w:val="005838E6"/>
    <w:rsid w:val="00583959"/>
    <w:rsid w:val="005839D7"/>
    <w:rsid w:val="005839E8"/>
    <w:rsid w:val="00583A2A"/>
    <w:rsid w:val="00583A32"/>
    <w:rsid w:val="00583A61"/>
    <w:rsid w:val="00583A93"/>
    <w:rsid w:val="00583AED"/>
    <w:rsid w:val="00583B52"/>
    <w:rsid w:val="00583B61"/>
    <w:rsid w:val="00583B71"/>
    <w:rsid w:val="00583BE0"/>
    <w:rsid w:val="00583C2A"/>
    <w:rsid w:val="00583DA7"/>
    <w:rsid w:val="00583E7E"/>
    <w:rsid w:val="00583EF4"/>
    <w:rsid w:val="00583FC5"/>
    <w:rsid w:val="00584008"/>
    <w:rsid w:val="00584074"/>
    <w:rsid w:val="00584081"/>
    <w:rsid w:val="005840AD"/>
    <w:rsid w:val="00584136"/>
    <w:rsid w:val="0058413E"/>
    <w:rsid w:val="005842B6"/>
    <w:rsid w:val="00584307"/>
    <w:rsid w:val="0058435F"/>
    <w:rsid w:val="005843C7"/>
    <w:rsid w:val="005843CB"/>
    <w:rsid w:val="005843F7"/>
    <w:rsid w:val="00584430"/>
    <w:rsid w:val="00584434"/>
    <w:rsid w:val="0058443D"/>
    <w:rsid w:val="00584568"/>
    <w:rsid w:val="0058473C"/>
    <w:rsid w:val="0058473F"/>
    <w:rsid w:val="005848CD"/>
    <w:rsid w:val="005848E2"/>
    <w:rsid w:val="005848FF"/>
    <w:rsid w:val="00584941"/>
    <w:rsid w:val="00584973"/>
    <w:rsid w:val="00584978"/>
    <w:rsid w:val="005849B2"/>
    <w:rsid w:val="005849F2"/>
    <w:rsid w:val="00584A86"/>
    <w:rsid w:val="00584A87"/>
    <w:rsid w:val="00584ABB"/>
    <w:rsid w:val="00584AFC"/>
    <w:rsid w:val="00584BFE"/>
    <w:rsid w:val="00584C55"/>
    <w:rsid w:val="00584CC9"/>
    <w:rsid w:val="00584D2C"/>
    <w:rsid w:val="00584D4A"/>
    <w:rsid w:val="00584D84"/>
    <w:rsid w:val="00584D96"/>
    <w:rsid w:val="00584DEC"/>
    <w:rsid w:val="00584DF6"/>
    <w:rsid w:val="00584E2A"/>
    <w:rsid w:val="00584E72"/>
    <w:rsid w:val="00584EA8"/>
    <w:rsid w:val="00584EAD"/>
    <w:rsid w:val="00584F14"/>
    <w:rsid w:val="00584F39"/>
    <w:rsid w:val="00584F76"/>
    <w:rsid w:val="00585061"/>
    <w:rsid w:val="0058506A"/>
    <w:rsid w:val="00585087"/>
    <w:rsid w:val="0058508D"/>
    <w:rsid w:val="0058509E"/>
    <w:rsid w:val="00585138"/>
    <w:rsid w:val="0058514D"/>
    <w:rsid w:val="00585163"/>
    <w:rsid w:val="00585189"/>
    <w:rsid w:val="005851C8"/>
    <w:rsid w:val="0058524B"/>
    <w:rsid w:val="0058525E"/>
    <w:rsid w:val="00585339"/>
    <w:rsid w:val="005853B1"/>
    <w:rsid w:val="005854EF"/>
    <w:rsid w:val="00585523"/>
    <w:rsid w:val="00585563"/>
    <w:rsid w:val="0058558D"/>
    <w:rsid w:val="005855FF"/>
    <w:rsid w:val="005856CF"/>
    <w:rsid w:val="005856DA"/>
    <w:rsid w:val="00585743"/>
    <w:rsid w:val="00585775"/>
    <w:rsid w:val="00585801"/>
    <w:rsid w:val="00585813"/>
    <w:rsid w:val="00585814"/>
    <w:rsid w:val="0058581F"/>
    <w:rsid w:val="00585900"/>
    <w:rsid w:val="00585901"/>
    <w:rsid w:val="00585959"/>
    <w:rsid w:val="00585960"/>
    <w:rsid w:val="005859EC"/>
    <w:rsid w:val="00585A45"/>
    <w:rsid w:val="00585ACA"/>
    <w:rsid w:val="00585B1D"/>
    <w:rsid w:val="00585B43"/>
    <w:rsid w:val="00585B87"/>
    <w:rsid w:val="00585BB8"/>
    <w:rsid w:val="00585BBF"/>
    <w:rsid w:val="00585CAF"/>
    <w:rsid w:val="00585D16"/>
    <w:rsid w:val="00585D38"/>
    <w:rsid w:val="00585D43"/>
    <w:rsid w:val="00585D87"/>
    <w:rsid w:val="00585D9E"/>
    <w:rsid w:val="00585DC3"/>
    <w:rsid w:val="00585EEF"/>
    <w:rsid w:val="00585F07"/>
    <w:rsid w:val="00585F2F"/>
    <w:rsid w:val="00585F4C"/>
    <w:rsid w:val="00586062"/>
    <w:rsid w:val="005861C3"/>
    <w:rsid w:val="0058623E"/>
    <w:rsid w:val="005862BF"/>
    <w:rsid w:val="005862E9"/>
    <w:rsid w:val="00586349"/>
    <w:rsid w:val="005863F3"/>
    <w:rsid w:val="005863FD"/>
    <w:rsid w:val="0058641E"/>
    <w:rsid w:val="0058643C"/>
    <w:rsid w:val="00586474"/>
    <w:rsid w:val="005865F0"/>
    <w:rsid w:val="00586671"/>
    <w:rsid w:val="005866A0"/>
    <w:rsid w:val="005866DA"/>
    <w:rsid w:val="005866E8"/>
    <w:rsid w:val="00586787"/>
    <w:rsid w:val="005867D7"/>
    <w:rsid w:val="00586814"/>
    <w:rsid w:val="00586834"/>
    <w:rsid w:val="00586884"/>
    <w:rsid w:val="0058688D"/>
    <w:rsid w:val="00586955"/>
    <w:rsid w:val="00586959"/>
    <w:rsid w:val="00586971"/>
    <w:rsid w:val="00586977"/>
    <w:rsid w:val="0058697E"/>
    <w:rsid w:val="00586980"/>
    <w:rsid w:val="005869C8"/>
    <w:rsid w:val="00586A35"/>
    <w:rsid w:val="00586A67"/>
    <w:rsid w:val="00586A6D"/>
    <w:rsid w:val="00586A78"/>
    <w:rsid w:val="00586AC7"/>
    <w:rsid w:val="00586B52"/>
    <w:rsid w:val="00586C2B"/>
    <w:rsid w:val="00586C40"/>
    <w:rsid w:val="00586C92"/>
    <w:rsid w:val="00586DA0"/>
    <w:rsid w:val="00586DCD"/>
    <w:rsid w:val="00586DCF"/>
    <w:rsid w:val="00586E95"/>
    <w:rsid w:val="00586E99"/>
    <w:rsid w:val="00586EEA"/>
    <w:rsid w:val="00586F2E"/>
    <w:rsid w:val="00586FBA"/>
    <w:rsid w:val="00586FE4"/>
    <w:rsid w:val="00586FEC"/>
    <w:rsid w:val="005870A6"/>
    <w:rsid w:val="0058712A"/>
    <w:rsid w:val="005872D1"/>
    <w:rsid w:val="0058731E"/>
    <w:rsid w:val="00587349"/>
    <w:rsid w:val="0058738A"/>
    <w:rsid w:val="005873E5"/>
    <w:rsid w:val="00587401"/>
    <w:rsid w:val="0058744E"/>
    <w:rsid w:val="005874B9"/>
    <w:rsid w:val="00587565"/>
    <w:rsid w:val="00587681"/>
    <w:rsid w:val="005876E4"/>
    <w:rsid w:val="0058778A"/>
    <w:rsid w:val="005877AD"/>
    <w:rsid w:val="005877F4"/>
    <w:rsid w:val="0058780D"/>
    <w:rsid w:val="0058783E"/>
    <w:rsid w:val="00587889"/>
    <w:rsid w:val="005878FA"/>
    <w:rsid w:val="00587904"/>
    <w:rsid w:val="0058790C"/>
    <w:rsid w:val="00587921"/>
    <w:rsid w:val="00587958"/>
    <w:rsid w:val="0058795F"/>
    <w:rsid w:val="0058799C"/>
    <w:rsid w:val="00587A88"/>
    <w:rsid w:val="00587AF3"/>
    <w:rsid w:val="00587B08"/>
    <w:rsid w:val="00587B0E"/>
    <w:rsid w:val="00587B87"/>
    <w:rsid w:val="00587D46"/>
    <w:rsid w:val="00587D96"/>
    <w:rsid w:val="00587DA0"/>
    <w:rsid w:val="00587DC7"/>
    <w:rsid w:val="00587E40"/>
    <w:rsid w:val="00587E5D"/>
    <w:rsid w:val="00587E76"/>
    <w:rsid w:val="00587EFD"/>
    <w:rsid w:val="00587FDA"/>
    <w:rsid w:val="00590037"/>
    <w:rsid w:val="0059004D"/>
    <w:rsid w:val="0059008D"/>
    <w:rsid w:val="0059013B"/>
    <w:rsid w:val="005901BE"/>
    <w:rsid w:val="00590236"/>
    <w:rsid w:val="005902BA"/>
    <w:rsid w:val="005902D8"/>
    <w:rsid w:val="005903CF"/>
    <w:rsid w:val="005903D1"/>
    <w:rsid w:val="00590486"/>
    <w:rsid w:val="00590501"/>
    <w:rsid w:val="00590517"/>
    <w:rsid w:val="0059052D"/>
    <w:rsid w:val="0059053C"/>
    <w:rsid w:val="0059055F"/>
    <w:rsid w:val="005905BC"/>
    <w:rsid w:val="005905F6"/>
    <w:rsid w:val="00590650"/>
    <w:rsid w:val="00590681"/>
    <w:rsid w:val="005906C8"/>
    <w:rsid w:val="005906D4"/>
    <w:rsid w:val="005906FD"/>
    <w:rsid w:val="00590704"/>
    <w:rsid w:val="0059072D"/>
    <w:rsid w:val="005908A2"/>
    <w:rsid w:val="005908E6"/>
    <w:rsid w:val="00590913"/>
    <w:rsid w:val="00590A09"/>
    <w:rsid w:val="00590A5A"/>
    <w:rsid w:val="00590A62"/>
    <w:rsid w:val="00590A7D"/>
    <w:rsid w:val="00590AEF"/>
    <w:rsid w:val="00590B24"/>
    <w:rsid w:val="00590B9A"/>
    <w:rsid w:val="00590BAB"/>
    <w:rsid w:val="00590C8F"/>
    <w:rsid w:val="00590D60"/>
    <w:rsid w:val="00590D8D"/>
    <w:rsid w:val="00590D97"/>
    <w:rsid w:val="00590DE1"/>
    <w:rsid w:val="00590E14"/>
    <w:rsid w:val="00590E22"/>
    <w:rsid w:val="00590E46"/>
    <w:rsid w:val="00590E94"/>
    <w:rsid w:val="00590F58"/>
    <w:rsid w:val="00590FFB"/>
    <w:rsid w:val="0059103D"/>
    <w:rsid w:val="00591063"/>
    <w:rsid w:val="005910F9"/>
    <w:rsid w:val="0059110E"/>
    <w:rsid w:val="0059111A"/>
    <w:rsid w:val="00591200"/>
    <w:rsid w:val="005912AF"/>
    <w:rsid w:val="005912E2"/>
    <w:rsid w:val="005912F0"/>
    <w:rsid w:val="00591333"/>
    <w:rsid w:val="00591345"/>
    <w:rsid w:val="005913ED"/>
    <w:rsid w:val="005914CA"/>
    <w:rsid w:val="0059151C"/>
    <w:rsid w:val="0059159F"/>
    <w:rsid w:val="005916B9"/>
    <w:rsid w:val="005916EA"/>
    <w:rsid w:val="005916FB"/>
    <w:rsid w:val="005916FC"/>
    <w:rsid w:val="00591798"/>
    <w:rsid w:val="005917B8"/>
    <w:rsid w:val="005917C4"/>
    <w:rsid w:val="005917D6"/>
    <w:rsid w:val="0059184F"/>
    <w:rsid w:val="00591879"/>
    <w:rsid w:val="0059197B"/>
    <w:rsid w:val="005919B6"/>
    <w:rsid w:val="00591A2E"/>
    <w:rsid w:val="00591ADB"/>
    <w:rsid w:val="00591AEA"/>
    <w:rsid w:val="00591B96"/>
    <w:rsid w:val="00591BAF"/>
    <w:rsid w:val="00591C76"/>
    <w:rsid w:val="00591C83"/>
    <w:rsid w:val="00591C9E"/>
    <w:rsid w:val="00591D0C"/>
    <w:rsid w:val="00591D16"/>
    <w:rsid w:val="00591D2B"/>
    <w:rsid w:val="00591D4B"/>
    <w:rsid w:val="00591D5D"/>
    <w:rsid w:val="00591E39"/>
    <w:rsid w:val="00591E4D"/>
    <w:rsid w:val="00591E92"/>
    <w:rsid w:val="00591F23"/>
    <w:rsid w:val="00591F6D"/>
    <w:rsid w:val="00592032"/>
    <w:rsid w:val="0059204B"/>
    <w:rsid w:val="005920E0"/>
    <w:rsid w:val="005920E7"/>
    <w:rsid w:val="0059211F"/>
    <w:rsid w:val="0059213E"/>
    <w:rsid w:val="0059215E"/>
    <w:rsid w:val="005921BD"/>
    <w:rsid w:val="005921C4"/>
    <w:rsid w:val="005921CE"/>
    <w:rsid w:val="00592295"/>
    <w:rsid w:val="005922EB"/>
    <w:rsid w:val="00592322"/>
    <w:rsid w:val="00592355"/>
    <w:rsid w:val="00592391"/>
    <w:rsid w:val="00592428"/>
    <w:rsid w:val="00592480"/>
    <w:rsid w:val="00592482"/>
    <w:rsid w:val="005924EF"/>
    <w:rsid w:val="005924FD"/>
    <w:rsid w:val="00592570"/>
    <w:rsid w:val="0059258C"/>
    <w:rsid w:val="005925C4"/>
    <w:rsid w:val="005925C5"/>
    <w:rsid w:val="005926A1"/>
    <w:rsid w:val="005926CA"/>
    <w:rsid w:val="00592713"/>
    <w:rsid w:val="005927C7"/>
    <w:rsid w:val="0059282A"/>
    <w:rsid w:val="00592834"/>
    <w:rsid w:val="00592843"/>
    <w:rsid w:val="00592878"/>
    <w:rsid w:val="00592895"/>
    <w:rsid w:val="0059291D"/>
    <w:rsid w:val="00592922"/>
    <w:rsid w:val="00592954"/>
    <w:rsid w:val="005929B3"/>
    <w:rsid w:val="00592A2A"/>
    <w:rsid w:val="00592A67"/>
    <w:rsid w:val="00592BA7"/>
    <w:rsid w:val="00592BB1"/>
    <w:rsid w:val="00592C0A"/>
    <w:rsid w:val="00592C18"/>
    <w:rsid w:val="00592C5F"/>
    <w:rsid w:val="00592C7D"/>
    <w:rsid w:val="00592D02"/>
    <w:rsid w:val="00592D91"/>
    <w:rsid w:val="00592DB9"/>
    <w:rsid w:val="00592DD8"/>
    <w:rsid w:val="00592F3B"/>
    <w:rsid w:val="00592F5E"/>
    <w:rsid w:val="00592F98"/>
    <w:rsid w:val="00592FBE"/>
    <w:rsid w:val="00593041"/>
    <w:rsid w:val="0059304D"/>
    <w:rsid w:val="0059305B"/>
    <w:rsid w:val="005932D9"/>
    <w:rsid w:val="00593307"/>
    <w:rsid w:val="00593312"/>
    <w:rsid w:val="0059331A"/>
    <w:rsid w:val="005933D9"/>
    <w:rsid w:val="00593419"/>
    <w:rsid w:val="0059342C"/>
    <w:rsid w:val="005934AE"/>
    <w:rsid w:val="00593534"/>
    <w:rsid w:val="00593685"/>
    <w:rsid w:val="00593692"/>
    <w:rsid w:val="00593730"/>
    <w:rsid w:val="0059373E"/>
    <w:rsid w:val="0059383E"/>
    <w:rsid w:val="005938CA"/>
    <w:rsid w:val="00593909"/>
    <w:rsid w:val="00593922"/>
    <w:rsid w:val="00593927"/>
    <w:rsid w:val="0059394F"/>
    <w:rsid w:val="0059396C"/>
    <w:rsid w:val="0059399E"/>
    <w:rsid w:val="005939A3"/>
    <w:rsid w:val="00593A46"/>
    <w:rsid w:val="00593A96"/>
    <w:rsid w:val="00593AAC"/>
    <w:rsid w:val="00593AC8"/>
    <w:rsid w:val="00593AD0"/>
    <w:rsid w:val="00593AF4"/>
    <w:rsid w:val="00593B0A"/>
    <w:rsid w:val="00593B0D"/>
    <w:rsid w:val="00593B47"/>
    <w:rsid w:val="00593B66"/>
    <w:rsid w:val="00593BBF"/>
    <w:rsid w:val="00593BDF"/>
    <w:rsid w:val="00593C26"/>
    <w:rsid w:val="00593C5B"/>
    <w:rsid w:val="00593CE1"/>
    <w:rsid w:val="00593CE2"/>
    <w:rsid w:val="00593D40"/>
    <w:rsid w:val="00593D43"/>
    <w:rsid w:val="00593D82"/>
    <w:rsid w:val="00593D83"/>
    <w:rsid w:val="00593D88"/>
    <w:rsid w:val="00593DBA"/>
    <w:rsid w:val="00593DBC"/>
    <w:rsid w:val="00593DC1"/>
    <w:rsid w:val="00593E3D"/>
    <w:rsid w:val="00593E5F"/>
    <w:rsid w:val="00593EBA"/>
    <w:rsid w:val="00593EDA"/>
    <w:rsid w:val="00593EF3"/>
    <w:rsid w:val="00593F74"/>
    <w:rsid w:val="00593FA7"/>
    <w:rsid w:val="0059418D"/>
    <w:rsid w:val="00594195"/>
    <w:rsid w:val="005942B4"/>
    <w:rsid w:val="005942C6"/>
    <w:rsid w:val="005942F9"/>
    <w:rsid w:val="00594315"/>
    <w:rsid w:val="00594316"/>
    <w:rsid w:val="0059431C"/>
    <w:rsid w:val="0059431E"/>
    <w:rsid w:val="00594327"/>
    <w:rsid w:val="005943C2"/>
    <w:rsid w:val="0059441D"/>
    <w:rsid w:val="00594492"/>
    <w:rsid w:val="005944BB"/>
    <w:rsid w:val="00594509"/>
    <w:rsid w:val="005945A0"/>
    <w:rsid w:val="005945AA"/>
    <w:rsid w:val="005945AB"/>
    <w:rsid w:val="005945BA"/>
    <w:rsid w:val="00594683"/>
    <w:rsid w:val="005946B3"/>
    <w:rsid w:val="00594708"/>
    <w:rsid w:val="0059470E"/>
    <w:rsid w:val="0059476A"/>
    <w:rsid w:val="00594777"/>
    <w:rsid w:val="005947D3"/>
    <w:rsid w:val="0059480A"/>
    <w:rsid w:val="00594889"/>
    <w:rsid w:val="00594898"/>
    <w:rsid w:val="00594899"/>
    <w:rsid w:val="005948A7"/>
    <w:rsid w:val="005948C0"/>
    <w:rsid w:val="005948E8"/>
    <w:rsid w:val="00594995"/>
    <w:rsid w:val="00594998"/>
    <w:rsid w:val="005949D8"/>
    <w:rsid w:val="00594A34"/>
    <w:rsid w:val="00594AA3"/>
    <w:rsid w:val="00594AB5"/>
    <w:rsid w:val="00594AD5"/>
    <w:rsid w:val="00594AF6"/>
    <w:rsid w:val="00594BBB"/>
    <w:rsid w:val="00594BC5"/>
    <w:rsid w:val="00594BFE"/>
    <w:rsid w:val="00594C1F"/>
    <w:rsid w:val="00594C56"/>
    <w:rsid w:val="00594CA0"/>
    <w:rsid w:val="00594CB8"/>
    <w:rsid w:val="00594D8E"/>
    <w:rsid w:val="00594D90"/>
    <w:rsid w:val="00594DA4"/>
    <w:rsid w:val="00594E56"/>
    <w:rsid w:val="00594FC5"/>
    <w:rsid w:val="005950EA"/>
    <w:rsid w:val="0059517C"/>
    <w:rsid w:val="005951BA"/>
    <w:rsid w:val="00595277"/>
    <w:rsid w:val="00595379"/>
    <w:rsid w:val="0059537A"/>
    <w:rsid w:val="00595478"/>
    <w:rsid w:val="00595485"/>
    <w:rsid w:val="005954B7"/>
    <w:rsid w:val="005954D9"/>
    <w:rsid w:val="005954E7"/>
    <w:rsid w:val="005954F7"/>
    <w:rsid w:val="00595500"/>
    <w:rsid w:val="00595540"/>
    <w:rsid w:val="0059558B"/>
    <w:rsid w:val="0059558F"/>
    <w:rsid w:val="0059559B"/>
    <w:rsid w:val="00595600"/>
    <w:rsid w:val="0059567C"/>
    <w:rsid w:val="005956FB"/>
    <w:rsid w:val="005957EA"/>
    <w:rsid w:val="00595845"/>
    <w:rsid w:val="0059589D"/>
    <w:rsid w:val="0059590D"/>
    <w:rsid w:val="005959AC"/>
    <w:rsid w:val="00595A55"/>
    <w:rsid w:val="00595A68"/>
    <w:rsid w:val="00595A8A"/>
    <w:rsid w:val="00595AA2"/>
    <w:rsid w:val="00595AC3"/>
    <w:rsid w:val="00595ACB"/>
    <w:rsid w:val="00595AFD"/>
    <w:rsid w:val="00595C06"/>
    <w:rsid w:val="00595C2D"/>
    <w:rsid w:val="00595C2F"/>
    <w:rsid w:val="00595C42"/>
    <w:rsid w:val="00595CCE"/>
    <w:rsid w:val="00595D0B"/>
    <w:rsid w:val="00595D52"/>
    <w:rsid w:val="00595D9D"/>
    <w:rsid w:val="00595E8D"/>
    <w:rsid w:val="00595EFE"/>
    <w:rsid w:val="00595F35"/>
    <w:rsid w:val="00595F5C"/>
    <w:rsid w:val="00595FA9"/>
    <w:rsid w:val="0059600A"/>
    <w:rsid w:val="0059600E"/>
    <w:rsid w:val="0059604B"/>
    <w:rsid w:val="00596099"/>
    <w:rsid w:val="005960EF"/>
    <w:rsid w:val="00596138"/>
    <w:rsid w:val="0059616B"/>
    <w:rsid w:val="00596172"/>
    <w:rsid w:val="005961A2"/>
    <w:rsid w:val="005961BC"/>
    <w:rsid w:val="005961F9"/>
    <w:rsid w:val="00596349"/>
    <w:rsid w:val="005963EE"/>
    <w:rsid w:val="0059642B"/>
    <w:rsid w:val="00596461"/>
    <w:rsid w:val="0059648E"/>
    <w:rsid w:val="005964A2"/>
    <w:rsid w:val="00596542"/>
    <w:rsid w:val="00596578"/>
    <w:rsid w:val="0059667D"/>
    <w:rsid w:val="00596691"/>
    <w:rsid w:val="005966E4"/>
    <w:rsid w:val="005966FC"/>
    <w:rsid w:val="005966FE"/>
    <w:rsid w:val="00596784"/>
    <w:rsid w:val="00596786"/>
    <w:rsid w:val="00596793"/>
    <w:rsid w:val="0059679A"/>
    <w:rsid w:val="005967FF"/>
    <w:rsid w:val="00596818"/>
    <w:rsid w:val="00596846"/>
    <w:rsid w:val="0059684E"/>
    <w:rsid w:val="00596859"/>
    <w:rsid w:val="005968BF"/>
    <w:rsid w:val="005968CE"/>
    <w:rsid w:val="00596926"/>
    <w:rsid w:val="0059695F"/>
    <w:rsid w:val="00596981"/>
    <w:rsid w:val="00596991"/>
    <w:rsid w:val="00596992"/>
    <w:rsid w:val="00596995"/>
    <w:rsid w:val="005969F6"/>
    <w:rsid w:val="00596A44"/>
    <w:rsid w:val="00596A92"/>
    <w:rsid w:val="00596AF3"/>
    <w:rsid w:val="00596B21"/>
    <w:rsid w:val="00596B3A"/>
    <w:rsid w:val="00596B55"/>
    <w:rsid w:val="00596C53"/>
    <w:rsid w:val="00596C70"/>
    <w:rsid w:val="00596CCB"/>
    <w:rsid w:val="00596D1D"/>
    <w:rsid w:val="00596D86"/>
    <w:rsid w:val="00596E0E"/>
    <w:rsid w:val="00596E10"/>
    <w:rsid w:val="00596E2A"/>
    <w:rsid w:val="00596E45"/>
    <w:rsid w:val="00596E6B"/>
    <w:rsid w:val="00596E6D"/>
    <w:rsid w:val="00596E98"/>
    <w:rsid w:val="00596EF2"/>
    <w:rsid w:val="00596F04"/>
    <w:rsid w:val="00596F10"/>
    <w:rsid w:val="00596F20"/>
    <w:rsid w:val="00596FC5"/>
    <w:rsid w:val="00596FD4"/>
    <w:rsid w:val="00597024"/>
    <w:rsid w:val="00597054"/>
    <w:rsid w:val="005970BC"/>
    <w:rsid w:val="0059713F"/>
    <w:rsid w:val="005971A2"/>
    <w:rsid w:val="005971CB"/>
    <w:rsid w:val="005971CE"/>
    <w:rsid w:val="00597217"/>
    <w:rsid w:val="00597222"/>
    <w:rsid w:val="00597240"/>
    <w:rsid w:val="0059724E"/>
    <w:rsid w:val="00597250"/>
    <w:rsid w:val="0059728C"/>
    <w:rsid w:val="00597359"/>
    <w:rsid w:val="00597382"/>
    <w:rsid w:val="005974A1"/>
    <w:rsid w:val="005974A9"/>
    <w:rsid w:val="005974ED"/>
    <w:rsid w:val="005974EE"/>
    <w:rsid w:val="005974F7"/>
    <w:rsid w:val="00597551"/>
    <w:rsid w:val="005975A6"/>
    <w:rsid w:val="005975BE"/>
    <w:rsid w:val="005975E1"/>
    <w:rsid w:val="00597657"/>
    <w:rsid w:val="005976CA"/>
    <w:rsid w:val="0059774E"/>
    <w:rsid w:val="005977E0"/>
    <w:rsid w:val="00597860"/>
    <w:rsid w:val="005979A9"/>
    <w:rsid w:val="005979EF"/>
    <w:rsid w:val="00597A26"/>
    <w:rsid w:val="00597AB1"/>
    <w:rsid w:val="00597B55"/>
    <w:rsid w:val="00597BBC"/>
    <w:rsid w:val="00597BD9"/>
    <w:rsid w:val="00597CB2"/>
    <w:rsid w:val="00597CB5"/>
    <w:rsid w:val="00597CFD"/>
    <w:rsid w:val="00597DBD"/>
    <w:rsid w:val="00597DDD"/>
    <w:rsid w:val="00597EE2"/>
    <w:rsid w:val="00597F18"/>
    <w:rsid w:val="00597F36"/>
    <w:rsid w:val="00597F67"/>
    <w:rsid w:val="00597F68"/>
    <w:rsid w:val="00597F6D"/>
    <w:rsid w:val="005A0057"/>
    <w:rsid w:val="005A006A"/>
    <w:rsid w:val="005A00D5"/>
    <w:rsid w:val="005A00FD"/>
    <w:rsid w:val="005A01BF"/>
    <w:rsid w:val="005A01C9"/>
    <w:rsid w:val="005A01D3"/>
    <w:rsid w:val="005A029A"/>
    <w:rsid w:val="005A0301"/>
    <w:rsid w:val="005A030A"/>
    <w:rsid w:val="005A0379"/>
    <w:rsid w:val="005A03E6"/>
    <w:rsid w:val="005A045D"/>
    <w:rsid w:val="005A0535"/>
    <w:rsid w:val="005A05A1"/>
    <w:rsid w:val="005A0614"/>
    <w:rsid w:val="005A0668"/>
    <w:rsid w:val="005A06E7"/>
    <w:rsid w:val="005A0717"/>
    <w:rsid w:val="005A071F"/>
    <w:rsid w:val="005A072B"/>
    <w:rsid w:val="005A073E"/>
    <w:rsid w:val="005A0740"/>
    <w:rsid w:val="005A075F"/>
    <w:rsid w:val="005A088E"/>
    <w:rsid w:val="005A09BF"/>
    <w:rsid w:val="005A0A1A"/>
    <w:rsid w:val="005A0A4E"/>
    <w:rsid w:val="005A0A79"/>
    <w:rsid w:val="005A0A83"/>
    <w:rsid w:val="005A0B13"/>
    <w:rsid w:val="005A0B91"/>
    <w:rsid w:val="005A0BE3"/>
    <w:rsid w:val="005A0BE7"/>
    <w:rsid w:val="005A0C6D"/>
    <w:rsid w:val="005A0C78"/>
    <w:rsid w:val="005A0C7B"/>
    <w:rsid w:val="005A0CA0"/>
    <w:rsid w:val="005A0CAA"/>
    <w:rsid w:val="005A0D13"/>
    <w:rsid w:val="005A0D29"/>
    <w:rsid w:val="005A0D99"/>
    <w:rsid w:val="005A0DBB"/>
    <w:rsid w:val="005A0DDC"/>
    <w:rsid w:val="005A0E1A"/>
    <w:rsid w:val="005A0E44"/>
    <w:rsid w:val="005A0FD1"/>
    <w:rsid w:val="005A0FE5"/>
    <w:rsid w:val="005A1011"/>
    <w:rsid w:val="005A1049"/>
    <w:rsid w:val="005A1065"/>
    <w:rsid w:val="005A10D2"/>
    <w:rsid w:val="005A1263"/>
    <w:rsid w:val="005A12A9"/>
    <w:rsid w:val="005A12DC"/>
    <w:rsid w:val="005A13A9"/>
    <w:rsid w:val="005A13DD"/>
    <w:rsid w:val="005A14A7"/>
    <w:rsid w:val="005A14CA"/>
    <w:rsid w:val="005A14E3"/>
    <w:rsid w:val="005A1537"/>
    <w:rsid w:val="005A1542"/>
    <w:rsid w:val="005A15B6"/>
    <w:rsid w:val="005A15CC"/>
    <w:rsid w:val="005A15D9"/>
    <w:rsid w:val="005A1655"/>
    <w:rsid w:val="005A166A"/>
    <w:rsid w:val="005A1672"/>
    <w:rsid w:val="005A1690"/>
    <w:rsid w:val="005A16FF"/>
    <w:rsid w:val="005A1743"/>
    <w:rsid w:val="005A176D"/>
    <w:rsid w:val="005A1777"/>
    <w:rsid w:val="005A180F"/>
    <w:rsid w:val="005A189F"/>
    <w:rsid w:val="005A18CD"/>
    <w:rsid w:val="005A193A"/>
    <w:rsid w:val="005A1995"/>
    <w:rsid w:val="005A1A26"/>
    <w:rsid w:val="005A1A62"/>
    <w:rsid w:val="005A1A9A"/>
    <w:rsid w:val="005A1AC0"/>
    <w:rsid w:val="005A1AC4"/>
    <w:rsid w:val="005A1AEC"/>
    <w:rsid w:val="005A1B26"/>
    <w:rsid w:val="005A1B3D"/>
    <w:rsid w:val="005A1B90"/>
    <w:rsid w:val="005A1BAC"/>
    <w:rsid w:val="005A1BD5"/>
    <w:rsid w:val="005A1BF1"/>
    <w:rsid w:val="005A1BF8"/>
    <w:rsid w:val="005A1C28"/>
    <w:rsid w:val="005A1C6C"/>
    <w:rsid w:val="005A1C71"/>
    <w:rsid w:val="005A1D2F"/>
    <w:rsid w:val="005A1D44"/>
    <w:rsid w:val="005A1D68"/>
    <w:rsid w:val="005A1D81"/>
    <w:rsid w:val="005A1DA7"/>
    <w:rsid w:val="005A1DE9"/>
    <w:rsid w:val="005A1E01"/>
    <w:rsid w:val="005A1E76"/>
    <w:rsid w:val="005A1EB6"/>
    <w:rsid w:val="005A1EFC"/>
    <w:rsid w:val="005A1FBC"/>
    <w:rsid w:val="005A1FD2"/>
    <w:rsid w:val="005A2020"/>
    <w:rsid w:val="005A210B"/>
    <w:rsid w:val="005A21A1"/>
    <w:rsid w:val="005A2203"/>
    <w:rsid w:val="005A2234"/>
    <w:rsid w:val="005A22CF"/>
    <w:rsid w:val="005A22F8"/>
    <w:rsid w:val="005A2321"/>
    <w:rsid w:val="005A2355"/>
    <w:rsid w:val="005A238A"/>
    <w:rsid w:val="005A239C"/>
    <w:rsid w:val="005A23F1"/>
    <w:rsid w:val="005A23F5"/>
    <w:rsid w:val="005A2509"/>
    <w:rsid w:val="005A255D"/>
    <w:rsid w:val="005A2578"/>
    <w:rsid w:val="005A265F"/>
    <w:rsid w:val="005A2706"/>
    <w:rsid w:val="005A270D"/>
    <w:rsid w:val="005A2756"/>
    <w:rsid w:val="005A2757"/>
    <w:rsid w:val="005A27AA"/>
    <w:rsid w:val="005A2879"/>
    <w:rsid w:val="005A28D1"/>
    <w:rsid w:val="005A28DF"/>
    <w:rsid w:val="005A2976"/>
    <w:rsid w:val="005A29C2"/>
    <w:rsid w:val="005A29DD"/>
    <w:rsid w:val="005A29E3"/>
    <w:rsid w:val="005A29E6"/>
    <w:rsid w:val="005A2A00"/>
    <w:rsid w:val="005A2A2E"/>
    <w:rsid w:val="005A2B29"/>
    <w:rsid w:val="005A2B5B"/>
    <w:rsid w:val="005A2B6F"/>
    <w:rsid w:val="005A2BB6"/>
    <w:rsid w:val="005A2C0B"/>
    <w:rsid w:val="005A2C46"/>
    <w:rsid w:val="005A2C4F"/>
    <w:rsid w:val="005A2C52"/>
    <w:rsid w:val="005A2C53"/>
    <w:rsid w:val="005A2D48"/>
    <w:rsid w:val="005A2D7F"/>
    <w:rsid w:val="005A2DC1"/>
    <w:rsid w:val="005A2E30"/>
    <w:rsid w:val="005A2E88"/>
    <w:rsid w:val="005A2F19"/>
    <w:rsid w:val="005A2FE4"/>
    <w:rsid w:val="005A3115"/>
    <w:rsid w:val="005A3152"/>
    <w:rsid w:val="005A31B4"/>
    <w:rsid w:val="005A31DA"/>
    <w:rsid w:val="005A3257"/>
    <w:rsid w:val="005A3291"/>
    <w:rsid w:val="005A32E0"/>
    <w:rsid w:val="005A3310"/>
    <w:rsid w:val="005A3410"/>
    <w:rsid w:val="005A3483"/>
    <w:rsid w:val="005A34C2"/>
    <w:rsid w:val="005A355A"/>
    <w:rsid w:val="005A355C"/>
    <w:rsid w:val="005A3633"/>
    <w:rsid w:val="005A3661"/>
    <w:rsid w:val="005A3693"/>
    <w:rsid w:val="005A36AF"/>
    <w:rsid w:val="005A36BD"/>
    <w:rsid w:val="005A36C0"/>
    <w:rsid w:val="005A36D0"/>
    <w:rsid w:val="005A372B"/>
    <w:rsid w:val="005A373B"/>
    <w:rsid w:val="005A374C"/>
    <w:rsid w:val="005A3766"/>
    <w:rsid w:val="005A3798"/>
    <w:rsid w:val="005A37A3"/>
    <w:rsid w:val="005A37C3"/>
    <w:rsid w:val="005A3822"/>
    <w:rsid w:val="005A3824"/>
    <w:rsid w:val="005A3830"/>
    <w:rsid w:val="005A3852"/>
    <w:rsid w:val="005A388D"/>
    <w:rsid w:val="005A38BC"/>
    <w:rsid w:val="005A3988"/>
    <w:rsid w:val="005A39BD"/>
    <w:rsid w:val="005A39E2"/>
    <w:rsid w:val="005A3A03"/>
    <w:rsid w:val="005A3A13"/>
    <w:rsid w:val="005A3A3E"/>
    <w:rsid w:val="005A3A5E"/>
    <w:rsid w:val="005A3A6F"/>
    <w:rsid w:val="005A3B49"/>
    <w:rsid w:val="005A3B72"/>
    <w:rsid w:val="005A3BA2"/>
    <w:rsid w:val="005A3BF9"/>
    <w:rsid w:val="005A3C8F"/>
    <w:rsid w:val="005A3CB0"/>
    <w:rsid w:val="005A3D0F"/>
    <w:rsid w:val="005A3D9B"/>
    <w:rsid w:val="005A3E2A"/>
    <w:rsid w:val="005A3E44"/>
    <w:rsid w:val="005A3EAD"/>
    <w:rsid w:val="005A3EBF"/>
    <w:rsid w:val="005A3F44"/>
    <w:rsid w:val="005A3FDB"/>
    <w:rsid w:val="005A4072"/>
    <w:rsid w:val="005A407A"/>
    <w:rsid w:val="005A40C7"/>
    <w:rsid w:val="005A410A"/>
    <w:rsid w:val="005A412D"/>
    <w:rsid w:val="005A414F"/>
    <w:rsid w:val="005A4163"/>
    <w:rsid w:val="005A4193"/>
    <w:rsid w:val="005A42F8"/>
    <w:rsid w:val="005A436F"/>
    <w:rsid w:val="005A44DA"/>
    <w:rsid w:val="005A44DB"/>
    <w:rsid w:val="005A44F1"/>
    <w:rsid w:val="005A4523"/>
    <w:rsid w:val="005A457F"/>
    <w:rsid w:val="005A45B7"/>
    <w:rsid w:val="005A4683"/>
    <w:rsid w:val="005A46B7"/>
    <w:rsid w:val="005A46CA"/>
    <w:rsid w:val="005A46F2"/>
    <w:rsid w:val="005A4780"/>
    <w:rsid w:val="005A47EA"/>
    <w:rsid w:val="005A4841"/>
    <w:rsid w:val="005A48D9"/>
    <w:rsid w:val="005A4909"/>
    <w:rsid w:val="005A49C8"/>
    <w:rsid w:val="005A4AA4"/>
    <w:rsid w:val="005A4AC8"/>
    <w:rsid w:val="005A4AEE"/>
    <w:rsid w:val="005A4B05"/>
    <w:rsid w:val="005A4B38"/>
    <w:rsid w:val="005A4C0A"/>
    <w:rsid w:val="005A4C21"/>
    <w:rsid w:val="005A4C2A"/>
    <w:rsid w:val="005A4C2F"/>
    <w:rsid w:val="005A4C5C"/>
    <w:rsid w:val="005A4CBC"/>
    <w:rsid w:val="005A4D44"/>
    <w:rsid w:val="005A4DD9"/>
    <w:rsid w:val="005A4DE4"/>
    <w:rsid w:val="005A4E48"/>
    <w:rsid w:val="005A4E7C"/>
    <w:rsid w:val="005A4E9A"/>
    <w:rsid w:val="005A4EDB"/>
    <w:rsid w:val="005A4F21"/>
    <w:rsid w:val="005A4F3E"/>
    <w:rsid w:val="005A4F44"/>
    <w:rsid w:val="005A4F81"/>
    <w:rsid w:val="005A5089"/>
    <w:rsid w:val="005A5167"/>
    <w:rsid w:val="005A51F8"/>
    <w:rsid w:val="005A520D"/>
    <w:rsid w:val="005A524E"/>
    <w:rsid w:val="005A5286"/>
    <w:rsid w:val="005A52A7"/>
    <w:rsid w:val="005A52DE"/>
    <w:rsid w:val="005A5352"/>
    <w:rsid w:val="005A53B3"/>
    <w:rsid w:val="005A53DD"/>
    <w:rsid w:val="005A5518"/>
    <w:rsid w:val="005A5556"/>
    <w:rsid w:val="005A5570"/>
    <w:rsid w:val="005A5712"/>
    <w:rsid w:val="005A5722"/>
    <w:rsid w:val="005A572F"/>
    <w:rsid w:val="005A573D"/>
    <w:rsid w:val="005A5769"/>
    <w:rsid w:val="005A5778"/>
    <w:rsid w:val="005A578A"/>
    <w:rsid w:val="005A58A1"/>
    <w:rsid w:val="005A5913"/>
    <w:rsid w:val="005A5954"/>
    <w:rsid w:val="005A596A"/>
    <w:rsid w:val="005A5A21"/>
    <w:rsid w:val="005A5A31"/>
    <w:rsid w:val="005A5B19"/>
    <w:rsid w:val="005A5B36"/>
    <w:rsid w:val="005A5B4E"/>
    <w:rsid w:val="005A5B5A"/>
    <w:rsid w:val="005A5C13"/>
    <w:rsid w:val="005A5C14"/>
    <w:rsid w:val="005A5DA6"/>
    <w:rsid w:val="005A5E00"/>
    <w:rsid w:val="005A5E40"/>
    <w:rsid w:val="005A5E68"/>
    <w:rsid w:val="005A5E90"/>
    <w:rsid w:val="005A5F4F"/>
    <w:rsid w:val="005A601E"/>
    <w:rsid w:val="005A6079"/>
    <w:rsid w:val="005A60B1"/>
    <w:rsid w:val="005A6150"/>
    <w:rsid w:val="005A6226"/>
    <w:rsid w:val="005A6267"/>
    <w:rsid w:val="005A635E"/>
    <w:rsid w:val="005A6361"/>
    <w:rsid w:val="005A6396"/>
    <w:rsid w:val="005A63B4"/>
    <w:rsid w:val="005A641A"/>
    <w:rsid w:val="005A648B"/>
    <w:rsid w:val="005A64EC"/>
    <w:rsid w:val="005A650B"/>
    <w:rsid w:val="005A6551"/>
    <w:rsid w:val="005A6562"/>
    <w:rsid w:val="005A65B8"/>
    <w:rsid w:val="005A661B"/>
    <w:rsid w:val="005A663F"/>
    <w:rsid w:val="005A6654"/>
    <w:rsid w:val="005A66D9"/>
    <w:rsid w:val="005A66E5"/>
    <w:rsid w:val="005A6731"/>
    <w:rsid w:val="005A676C"/>
    <w:rsid w:val="005A67C9"/>
    <w:rsid w:val="005A681F"/>
    <w:rsid w:val="005A6942"/>
    <w:rsid w:val="005A697C"/>
    <w:rsid w:val="005A6A00"/>
    <w:rsid w:val="005A6A39"/>
    <w:rsid w:val="005A6ABB"/>
    <w:rsid w:val="005A6AD4"/>
    <w:rsid w:val="005A6AE5"/>
    <w:rsid w:val="005A6B2D"/>
    <w:rsid w:val="005A6C00"/>
    <w:rsid w:val="005A6CB9"/>
    <w:rsid w:val="005A6CBB"/>
    <w:rsid w:val="005A6CE0"/>
    <w:rsid w:val="005A6CFA"/>
    <w:rsid w:val="005A6D09"/>
    <w:rsid w:val="005A6D23"/>
    <w:rsid w:val="005A6E8E"/>
    <w:rsid w:val="005A6ED5"/>
    <w:rsid w:val="005A6EF4"/>
    <w:rsid w:val="005A6F8D"/>
    <w:rsid w:val="005A6FAC"/>
    <w:rsid w:val="005A6FD5"/>
    <w:rsid w:val="005A71D2"/>
    <w:rsid w:val="005A71F7"/>
    <w:rsid w:val="005A721C"/>
    <w:rsid w:val="005A7332"/>
    <w:rsid w:val="005A734E"/>
    <w:rsid w:val="005A7364"/>
    <w:rsid w:val="005A736B"/>
    <w:rsid w:val="005A7390"/>
    <w:rsid w:val="005A739B"/>
    <w:rsid w:val="005A73D6"/>
    <w:rsid w:val="005A73FE"/>
    <w:rsid w:val="005A7439"/>
    <w:rsid w:val="005A74F6"/>
    <w:rsid w:val="005A7507"/>
    <w:rsid w:val="005A751D"/>
    <w:rsid w:val="005A7522"/>
    <w:rsid w:val="005A7641"/>
    <w:rsid w:val="005A7770"/>
    <w:rsid w:val="005A7774"/>
    <w:rsid w:val="005A77E1"/>
    <w:rsid w:val="005A7828"/>
    <w:rsid w:val="005A787A"/>
    <w:rsid w:val="005A7884"/>
    <w:rsid w:val="005A78AA"/>
    <w:rsid w:val="005A78D5"/>
    <w:rsid w:val="005A78F8"/>
    <w:rsid w:val="005A790A"/>
    <w:rsid w:val="005A7A00"/>
    <w:rsid w:val="005A7A0D"/>
    <w:rsid w:val="005A7A39"/>
    <w:rsid w:val="005A7A49"/>
    <w:rsid w:val="005A7A4A"/>
    <w:rsid w:val="005A7A71"/>
    <w:rsid w:val="005A7AD6"/>
    <w:rsid w:val="005A7B86"/>
    <w:rsid w:val="005A7C0C"/>
    <w:rsid w:val="005A7C80"/>
    <w:rsid w:val="005A7CEA"/>
    <w:rsid w:val="005A7DA9"/>
    <w:rsid w:val="005A7DE8"/>
    <w:rsid w:val="005A7DFB"/>
    <w:rsid w:val="005A7E17"/>
    <w:rsid w:val="005A7E9C"/>
    <w:rsid w:val="005A7F4E"/>
    <w:rsid w:val="005A7FB3"/>
    <w:rsid w:val="005A7FEA"/>
    <w:rsid w:val="005B001A"/>
    <w:rsid w:val="005B00CF"/>
    <w:rsid w:val="005B015C"/>
    <w:rsid w:val="005B01E8"/>
    <w:rsid w:val="005B023E"/>
    <w:rsid w:val="005B0378"/>
    <w:rsid w:val="005B04E0"/>
    <w:rsid w:val="005B05F6"/>
    <w:rsid w:val="005B0635"/>
    <w:rsid w:val="005B0660"/>
    <w:rsid w:val="005B067B"/>
    <w:rsid w:val="005B06AC"/>
    <w:rsid w:val="005B06B8"/>
    <w:rsid w:val="005B06CF"/>
    <w:rsid w:val="005B06FE"/>
    <w:rsid w:val="005B0763"/>
    <w:rsid w:val="005B0781"/>
    <w:rsid w:val="005B07AC"/>
    <w:rsid w:val="005B07E7"/>
    <w:rsid w:val="005B0970"/>
    <w:rsid w:val="005B0A9C"/>
    <w:rsid w:val="005B0AA3"/>
    <w:rsid w:val="005B0AEA"/>
    <w:rsid w:val="005B0B53"/>
    <w:rsid w:val="005B0B93"/>
    <w:rsid w:val="005B0BAB"/>
    <w:rsid w:val="005B0D54"/>
    <w:rsid w:val="005B0D64"/>
    <w:rsid w:val="005B10D0"/>
    <w:rsid w:val="005B1144"/>
    <w:rsid w:val="005B125B"/>
    <w:rsid w:val="005B128F"/>
    <w:rsid w:val="005B136D"/>
    <w:rsid w:val="005B13BB"/>
    <w:rsid w:val="005B13FE"/>
    <w:rsid w:val="005B14EB"/>
    <w:rsid w:val="005B14FE"/>
    <w:rsid w:val="005B1503"/>
    <w:rsid w:val="005B1557"/>
    <w:rsid w:val="005B156D"/>
    <w:rsid w:val="005B15DF"/>
    <w:rsid w:val="005B1600"/>
    <w:rsid w:val="005B1645"/>
    <w:rsid w:val="005B16C0"/>
    <w:rsid w:val="005B16DA"/>
    <w:rsid w:val="005B1725"/>
    <w:rsid w:val="005B172D"/>
    <w:rsid w:val="005B179F"/>
    <w:rsid w:val="005B17F3"/>
    <w:rsid w:val="005B17FB"/>
    <w:rsid w:val="005B1829"/>
    <w:rsid w:val="005B184A"/>
    <w:rsid w:val="005B188B"/>
    <w:rsid w:val="005B18B8"/>
    <w:rsid w:val="005B18CA"/>
    <w:rsid w:val="005B1980"/>
    <w:rsid w:val="005B19D4"/>
    <w:rsid w:val="005B19DB"/>
    <w:rsid w:val="005B1A0C"/>
    <w:rsid w:val="005B1A45"/>
    <w:rsid w:val="005B1ABA"/>
    <w:rsid w:val="005B1AC6"/>
    <w:rsid w:val="005B1AE4"/>
    <w:rsid w:val="005B1B4D"/>
    <w:rsid w:val="005B1C17"/>
    <w:rsid w:val="005B1C33"/>
    <w:rsid w:val="005B1C60"/>
    <w:rsid w:val="005B1CDB"/>
    <w:rsid w:val="005B1D10"/>
    <w:rsid w:val="005B1D68"/>
    <w:rsid w:val="005B1DEB"/>
    <w:rsid w:val="005B1E95"/>
    <w:rsid w:val="005B1F1A"/>
    <w:rsid w:val="005B1F5F"/>
    <w:rsid w:val="005B1F71"/>
    <w:rsid w:val="005B1FBA"/>
    <w:rsid w:val="005B2022"/>
    <w:rsid w:val="005B20D0"/>
    <w:rsid w:val="005B2131"/>
    <w:rsid w:val="005B231B"/>
    <w:rsid w:val="005B2345"/>
    <w:rsid w:val="005B2349"/>
    <w:rsid w:val="005B235D"/>
    <w:rsid w:val="005B23C2"/>
    <w:rsid w:val="005B23E1"/>
    <w:rsid w:val="005B2416"/>
    <w:rsid w:val="005B244F"/>
    <w:rsid w:val="005B246E"/>
    <w:rsid w:val="005B251B"/>
    <w:rsid w:val="005B2569"/>
    <w:rsid w:val="005B25B2"/>
    <w:rsid w:val="005B25D5"/>
    <w:rsid w:val="005B25EB"/>
    <w:rsid w:val="005B26A9"/>
    <w:rsid w:val="005B26F1"/>
    <w:rsid w:val="005B2703"/>
    <w:rsid w:val="005B2718"/>
    <w:rsid w:val="005B271A"/>
    <w:rsid w:val="005B27E0"/>
    <w:rsid w:val="005B2819"/>
    <w:rsid w:val="005B2869"/>
    <w:rsid w:val="005B2895"/>
    <w:rsid w:val="005B28E4"/>
    <w:rsid w:val="005B294C"/>
    <w:rsid w:val="005B2993"/>
    <w:rsid w:val="005B2A39"/>
    <w:rsid w:val="005B2A47"/>
    <w:rsid w:val="005B2A60"/>
    <w:rsid w:val="005B2A92"/>
    <w:rsid w:val="005B2A9A"/>
    <w:rsid w:val="005B2AA8"/>
    <w:rsid w:val="005B2B5F"/>
    <w:rsid w:val="005B2B91"/>
    <w:rsid w:val="005B2B9E"/>
    <w:rsid w:val="005B2BB1"/>
    <w:rsid w:val="005B2C09"/>
    <w:rsid w:val="005B2C37"/>
    <w:rsid w:val="005B2C5A"/>
    <w:rsid w:val="005B2D32"/>
    <w:rsid w:val="005B2D47"/>
    <w:rsid w:val="005B2D96"/>
    <w:rsid w:val="005B2E47"/>
    <w:rsid w:val="005B2E83"/>
    <w:rsid w:val="005B2F46"/>
    <w:rsid w:val="005B2FCB"/>
    <w:rsid w:val="005B3024"/>
    <w:rsid w:val="005B303A"/>
    <w:rsid w:val="005B3073"/>
    <w:rsid w:val="005B3080"/>
    <w:rsid w:val="005B3096"/>
    <w:rsid w:val="005B309C"/>
    <w:rsid w:val="005B3103"/>
    <w:rsid w:val="005B3124"/>
    <w:rsid w:val="005B31F3"/>
    <w:rsid w:val="005B3264"/>
    <w:rsid w:val="005B3288"/>
    <w:rsid w:val="005B336A"/>
    <w:rsid w:val="005B3457"/>
    <w:rsid w:val="005B34E7"/>
    <w:rsid w:val="005B3568"/>
    <w:rsid w:val="005B35BB"/>
    <w:rsid w:val="005B3633"/>
    <w:rsid w:val="005B365D"/>
    <w:rsid w:val="005B3681"/>
    <w:rsid w:val="005B369A"/>
    <w:rsid w:val="005B3701"/>
    <w:rsid w:val="005B37F4"/>
    <w:rsid w:val="005B3895"/>
    <w:rsid w:val="005B38A7"/>
    <w:rsid w:val="005B38C4"/>
    <w:rsid w:val="005B3922"/>
    <w:rsid w:val="005B393E"/>
    <w:rsid w:val="005B3943"/>
    <w:rsid w:val="005B3954"/>
    <w:rsid w:val="005B39BA"/>
    <w:rsid w:val="005B3A4A"/>
    <w:rsid w:val="005B3B5B"/>
    <w:rsid w:val="005B3B98"/>
    <w:rsid w:val="005B3BEC"/>
    <w:rsid w:val="005B3C1E"/>
    <w:rsid w:val="005B3CB5"/>
    <w:rsid w:val="005B3DAB"/>
    <w:rsid w:val="005B3DAD"/>
    <w:rsid w:val="005B3DBE"/>
    <w:rsid w:val="005B3E4B"/>
    <w:rsid w:val="005B3E66"/>
    <w:rsid w:val="005B3EDF"/>
    <w:rsid w:val="005B3F3B"/>
    <w:rsid w:val="005B4003"/>
    <w:rsid w:val="005B403E"/>
    <w:rsid w:val="005B41E4"/>
    <w:rsid w:val="005B4205"/>
    <w:rsid w:val="005B4220"/>
    <w:rsid w:val="005B4253"/>
    <w:rsid w:val="005B4270"/>
    <w:rsid w:val="005B43DC"/>
    <w:rsid w:val="005B4410"/>
    <w:rsid w:val="005B4420"/>
    <w:rsid w:val="005B4459"/>
    <w:rsid w:val="005B4496"/>
    <w:rsid w:val="005B44F1"/>
    <w:rsid w:val="005B4546"/>
    <w:rsid w:val="005B4565"/>
    <w:rsid w:val="005B4599"/>
    <w:rsid w:val="005B4631"/>
    <w:rsid w:val="005B47DE"/>
    <w:rsid w:val="005B4893"/>
    <w:rsid w:val="005B4894"/>
    <w:rsid w:val="005B48A1"/>
    <w:rsid w:val="005B48B8"/>
    <w:rsid w:val="005B4903"/>
    <w:rsid w:val="005B4956"/>
    <w:rsid w:val="005B497F"/>
    <w:rsid w:val="005B4993"/>
    <w:rsid w:val="005B4996"/>
    <w:rsid w:val="005B49EF"/>
    <w:rsid w:val="005B4A24"/>
    <w:rsid w:val="005B4A59"/>
    <w:rsid w:val="005B4AA2"/>
    <w:rsid w:val="005B4AB1"/>
    <w:rsid w:val="005B4B1F"/>
    <w:rsid w:val="005B4B23"/>
    <w:rsid w:val="005B4BAE"/>
    <w:rsid w:val="005B4C0F"/>
    <w:rsid w:val="005B4C9F"/>
    <w:rsid w:val="005B4CC7"/>
    <w:rsid w:val="005B4D44"/>
    <w:rsid w:val="005B4E00"/>
    <w:rsid w:val="005B4E9B"/>
    <w:rsid w:val="005B4EBD"/>
    <w:rsid w:val="005B4F91"/>
    <w:rsid w:val="005B4FAD"/>
    <w:rsid w:val="005B4FDD"/>
    <w:rsid w:val="005B4FFB"/>
    <w:rsid w:val="005B5019"/>
    <w:rsid w:val="005B5037"/>
    <w:rsid w:val="005B5055"/>
    <w:rsid w:val="005B5069"/>
    <w:rsid w:val="005B51AC"/>
    <w:rsid w:val="005B5206"/>
    <w:rsid w:val="005B5228"/>
    <w:rsid w:val="005B52C7"/>
    <w:rsid w:val="005B5314"/>
    <w:rsid w:val="005B535B"/>
    <w:rsid w:val="005B53AB"/>
    <w:rsid w:val="005B53F5"/>
    <w:rsid w:val="005B5455"/>
    <w:rsid w:val="005B54D8"/>
    <w:rsid w:val="005B54E5"/>
    <w:rsid w:val="005B550C"/>
    <w:rsid w:val="005B551D"/>
    <w:rsid w:val="005B552C"/>
    <w:rsid w:val="005B5541"/>
    <w:rsid w:val="005B5577"/>
    <w:rsid w:val="005B557F"/>
    <w:rsid w:val="005B558A"/>
    <w:rsid w:val="005B55CC"/>
    <w:rsid w:val="005B5689"/>
    <w:rsid w:val="005B56BB"/>
    <w:rsid w:val="005B5787"/>
    <w:rsid w:val="005B5855"/>
    <w:rsid w:val="005B585E"/>
    <w:rsid w:val="005B58CF"/>
    <w:rsid w:val="005B590B"/>
    <w:rsid w:val="005B5917"/>
    <w:rsid w:val="005B5922"/>
    <w:rsid w:val="005B5972"/>
    <w:rsid w:val="005B5A61"/>
    <w:rsid w:val="005B5AD6"/>
    <w:rsid w:val="005B5AEA"/>
    <w:rsid w:val="005B5B43"/>
    <w:rsid w:val="005B5B53"/>
    <w:rsid w:val="005B5B7F"/>
    <w:rsid w:val="005B5BA2"/>
    <w:rsid w:val="005B5BFA"/>
    <w:rsid w:val="005B5C28"/>
    <w:rsid w:val="005B5C40"/>
    <w:rsid w:val="005B5C48"/>
    <w:rsid w:val="005B5C5A"/>
    <w:rsid w:val="005B5D10"/>
    <w:rsid w:val="005B5D59"/>
    <w:rsid w:val="005B5D7A"/>
    <w:rsid w:val="005B5E26"/>
    <w:rsid w:val="005B5E7A"/>
    <w:rsid w:val="005B5ECD"/>
    <w:rsid w:val="005B5EE3"/>
    <w:rsid w:val="005B5F29"/>
    <w:rsid w:val="005B5FA1"/>
    <w:rsid w:val="005B5FA6"/>
    <w:rsid w:val="005B5FB1"/>
    <w:rsid w:val="005B5FF0"/>
    <w:rsid w:val="005B6044"/>
    <w:rsid w:val="005B60EA"/>
    <w:rsid w:val="005B6192"/>
    <w:rsid w:val="005B61A0"/>
    <w:rsid w:val="005B61C4"/>
    <w:rsid w:val="005B61D5"/>
    <w:rsid w:val="005B621F"/>
    <w:rsid w:val="005B622F"/>
    <w:rsid w:val="005B6284"/>
    <w:rsid w:val="005B62B2"/>
    <w:rsid w:val="005B62D2"/>
    <w:rsid w:val="005B6314"/>
    <w:rsid w:val="005B6328"/>
    <w:rsid w:val="005B635C"/>
    <w:rsid w:val="005B6373"/>
    <w:rsid w:val="005B63BF"/>
    <w:rsid w:val="005B63C3"/>
    <w:rsid w:val="005B63E7"/>
    <w:rsid w:val="005B6542"/>
    <w:rsid w:val="005B6553"/>
    <w:rsid w:val="005B655A"/>
    <w:rsid w:val="005B663E"/>
    <w:rsid w:val="005B6789"/>
    <w:rsid w:val="005B67F2"/>
    <w:rsid w:val="005B689E"/>
    <w:rsid w:val="005B68D5"/>
    <w:rsid w:val="005B696F"/>
    <w:rsid w:val="005B69F2"/>
    <w:rsid w:val="005B6AE8"/>
    <w:rsid w:val="005B6B69"/>
    <w:rsid w:val="005B6BA4"/>
    <w:rsid w:val="005B6BCD"/>
    <w:rsid w:val="005B6C26"/>
    <w:rsid w:val="005B6D7C"/>
    <w:rsid w:val="005B6D88"/>
    <w:rsid w:val="005B6D89"/>
    <w:rsid w:val="005B6DD0"/>
    <w:rsid w:val="005B6E65"/>
    <w:rsid w:val="005B6EAD"/>
    <w:rsid w:val="005B6EB6"/>
    <w:rsid w:val="005B6EEB"/>
    <w:rsid w:val="005B6F1C"/>
    <w:rsid w:val="005B6F5C"/>
    <w:rsid w:val="005B7044"/>
    <w:rsid w:val="005B7057"/>
    <w:rsid w:val="005B7072"/>
    <w:rsid w:val="005B70AC"/>
    <w:rsid w:val="005B70BD"/>
    <w:rsid w:val="005B70E2"/>
    <w:rsid w:val="005B7175"/>
    <w:rsid w:val="005B7203"/>
    <w:rsid w:val="005B7266"/>
    <w:rsid w:val="005B72C2"/>
    <w:rsid w:val="005B7318"/>
    <w:rsid w:val="005B7324"/>
    <w:rsid w:val="005B7335"/>
    <w:rsid w:val="005B7374"/>
    <w:rsid w:val="005B738F"/>
    <w:rsid w:val="005B7391"/>
    <w:rsid w:val="005B7396"/>
    <w:rsid w:val="005B73E4"/>
    <w:rsid w:val="005B742C"/>
    <w:rsid w:val="005B7432"/>
    <w:rsid w:val="005B7515"/>
    <w:rsid w:val="005B7555"/>
    <w:rsid w:val="005B759A"/>
    <w:rsid w:val="005B75C0"/>
    <w:rsid w:val="005B75E3"/>
    <w:rsid w:val="005B75E8"/>
    <w:rsid w:val="005B762E"/>
    <w:rsid w:val="005B763B"/>
    <w:rsid w:val="005B778F"/>
    <w:rsid w:val="005B77A0"/>
    <w:rsid w:val="005B7807"/>
    <w:rsid w:val="005B7833"/>
    <w:rsid w:val="005B7849"/>
    <w:rsid w:val="005B7858"/>
    <w:rsid w:val="005B791A"/>
    <w:rsid w:val="005B7972"/>
    <w:rsid w:val="005B79B2"/>
    <w:rsid w:val="005B7A34"/>
    <w:rsid w:val="005B7A48"/>
    <w:rsid w:val="005B7B0F"/>
    <w:rsid w:val="005B7B32"/>
    <w:rsid w:val="005B7B6B"/>
    <w:rsid w:val="005B7B80"/>
    <w:rsid w:val="005B7B9C"/>
    <w:rsid w:val="005B7BCB"/>
    <w:rsid w:val="005B7BE6"/>
    <w:rsid w:val="005B7BEB"/>
    <w:rsid w:val="005B7C40"/>
    <w:rsid w:val="005B7D15"/>
    <w:rsid w:val="005B7D21"/>
    <w:rsid w:val="005B7D2D"/>
    <w:rsid w:val="005B7D30"/>
    <w:rsid w:val="005B7D6E"/>
    <w:rsid w:val="005B7E7C"/>
    <w:rsid w:val="005B7EB3"/>
    <w:rsid w:val="005B7ED8"/>
    <w:rsid w:val="005B7EF7"/>
    <w:rsid w:val="005B7F13"/>
    <w:rsid w:val="005B7F4E"/>
    <w:rsid w:val="005B7F52"/>
    <w:rsid w:val="005B7F62"/>
    <w:rsid w:val="005B7F8C"/>
    <w:rsid w:val="005B7F91"/>
    <w:rsid w:val="005B7FF3"/>
    <w:rsid w:val="005B7FFD"/>
    <w:rsid w:val="005C000A"/>
    <w:rsid w:val="005C0040"/>
    <w:rsid w:val="005C00E4"/>
    <w:rsid w:val="005C00EF"/>
    <w:rsid w:val="005C014D"/>
    <w:rsid w:val="005C016E"/>
    <w:rsid w:val="005C019F"/>
    <w:rsid w:val="005C01A9"/>
    <w:rsid w:val="005C01C1"/>
    <w:rsid w:val="005C0213"/>
    <w:rsid w:val="005C0217"/>
    <w:rsid w:val="005C0239"/>
    <w:rsid w:val="005C0335"/>
    <w:rsid w:val="005C0336"/>
    <w:rsid w:val="005C033B"/>
    <w:rsid w:val="005C035B"/>
    <w:rsid w:val="005C0404"/>
    <w:rsid w:val="005C04FE"/>
    <w:rsid w:val="005C051B"/>
    <w:rsid w:val="005C056E"/>
    <w:rsid w:val="005C0620"/>
    <w:rsid w:val="005C0631"/>
    <w:rsid w:val="005C065B"/>
    <w:rsid w:val="005C0663"/>
    <w:rsid w:val="005C06C5"/>
    <w:rsid w:val="005C06F6"/>
    <w:rsid w:val="005C0740"/>
    <w:rsid w:val="005C0861"/>
    <w:rsid w:val="005C0862"/>
    <w:rsid w:val="005C0884"/>
    <w:rsid w:val="005C08AD"/>
    <w:rsid w:val="005C08FF"/>
    <w:rsid w:val="005C09B3"/>
    <w:rsid w:val="005C09B9"/>
    <w:rsid w:val="005C0A37"/>
    <w:rsid w:val="005C0AA6"/>
    <w:rsid w:val="005C0AC5"/>
    <w:rsid w:val="005C0AF6"/>
    <w:rsid w:val="005C0CEA"/>
    <w:rsid w:val="005C0CEE"/>
    <w:rsid w:val="005C0DA6"/>
    <w:rsid w:val="005C0E23"/>
    <w:rsid w:val="005C0ECE"/>
    <w:rsid w:val="005C0EEA"/>
    <w:rsid w:val="005C0F1A"/>
    <w:rsid w:val="005C0F36"/>
    <w:rsid w:val="005C10CF"/>
    <w:rsid w:val="005C10FB"/>
    <w:rsid w:val="005C110E"/>
    <w:rsid w:val="005C1118"/>
    <w:rsid w:val="005C1120"/>
    <w:rsid w:val="005C114C"/>
    <w:rsid w:val="005C11B6"/>
    <w:rsid w:val="005C11BC"/>
    <w:rsid w:val="005C11E1"/>
    <w:rsid w:val="005C1243"/>
    <w:rsid w:val="005C1350"/>
    <w:rsid w:val="005C1385"/>
    <w:rsid w:val="005C13F4"/>
    <w:rsid w:val="005C141D"/>
    <w:rsid w:val="005C1466"/>
    <w:rsid w:val="005C14CB"/>
    <w:rsid w:val="005C1524"/>
    <w:rsid w:val="005C1580"/>
    <w:rsid w:val="005C1591"/>
    <w:rsid w:val="005C16DD"/>
    <w:rsid w:val="005C170F"/>
    <w:rsid w:val="005C174A"/>
    <w:rsid w:val="005C176E"/>
    <w:rsid w:val="005C1826"/>
    <w:rsid w:val="005C1868"/>
    <w:rsid w:val="005C1887"/>
    <w:rsid w:val="005C1894"/>
    <w:rsid w:val="005C1941"/>
    <w:rsid w:val="005C1956"/>
    <w:rsid w:val="005C1AF3"/>
    <w:rsid w:val="005C1B65"/>
    <w:rsid w:val="005C1C0C"/>
    <w:rsid w:val="005C1C41"/>
    <w:rsid w:val="005C1C4A"/>
    <w:rsid w:val="005C1C79"/>
    <w:rsid w:val="005C1C97"/>
    <w:rsid w:val="005C1D0C"/>
    <w:rsid w:val="005C1D54"/>
    <w:rsid w:val="005C1DA1"/>
    <w:rsid w:val="005C1DC3"/>
    <w:rsid w:val="005C1E1B"/>
    <w:rsid w:val="005C1E58"/>
    <w:rsid w:val="005C1E5F"/>
    <w:rsid w:val="005C1F38"/>
    <w:rsid w:val="005C1FB3"/>
    <w:rsid w:val="005C2006"/>
    <w:rsid w:val="005C203D"/>
    <w:rsid w:val="005C206E"/>
    <w:rsid w:val="005C206F"/>
    <w:rsid w:val="005C210D"/>
    <w:rsid w:val="005C2120"/>
    <w:rsid w:val="005C2194"/>
    <w:rsid w:val="005C21FA"/>
    <w:rsid w:val="005C2200"/>
    <w:rsid w:val="005C2202"/>
    <w:rsid w:val="005C224D"/>
    <w:rsid w:val="005C2284"/>
    <w:rsid w:val="005C228C"/>
    <w:rsid w:val="005C236F"/>
    <w:rsid w:val="005C2371"/>
    <w:rsid w:val="005C2392"/>
    <w:rsid w:val="005C2412"/>
    <w:rsid w:val="005C2420"/>
    <w:rsid w:val="005C242A"/>
    <w:rsid w:val="005C250E"/>
    <w:rsid w:val="005C2579"/>
    <w:rsid w:val="005C25D9"/>
    <w:rsid w:val="005C25FE"/>
    <w:rsid w:val="005C26A2"/>
    <w:rsid w:val="005C27B7"/>
    <w:rsid w:val="005C27E5"/>
    <w:rsid w:val="005C27F6"/>
    <w:rsid w:val="005C2820"/>
    <w:rsid w:val="005C2861"/>
    <w:rsid w:val="005C2897"/>
    <w:rsid w:val="005C28A6"/>
    <w:rsid w:val="005C28C9"/>
    <w:rsid w:val="005C28F8"/>
    <w:rsid w:val="005C296F"/>
    <w:rsid w:val="005C29B4"/>
    <w:rsid w:val="005C2A40"/>
    <w:rsid w:val="005C2A53"/>
    <w:rsid w:val="005C2A68"/>
    <w:rsid w:val="005C2A78"/>
    <w:rsid w:val="005C2AA9"/>
    <w:rsid w:val="005C2B1B"/>
    <w:rsid w:val="005C2B1E"/>
    <w:rsid w:val="005C2B2D"/>
    <w:rsid w:val="005C2B46"/>
    <w:rsid w:val="005C2B5E"/>
    <w:rsid w:val="005C2BA6"/>
    <w:rsid w:val="005C2BC6"/>
    <w:rsid w:val="005C2BC9"/>
    <w:rsid w:val="005C2BF2"/>
    <w:rsid w:val="005C2C18"/>
    <w:rsid w:val="005C2C46"/>
    <w:rsid w:val="005C2C5C"/>
    <w:rsid w:val="005C2C77"/>
    <w:rsid w:val="005C2C92"/>
    <w:rsid w:val="005C2E00"/>
    <w:rsid w:val="005C2E1E"/>
    <w:rsid w:val="005C2E55"/>
    <w:rsid w:val="005C2F29"/>
    <w:rsid w:val="005C2F40"/>
    <w:rsid w:val="005C2F5D"/>
    <w:rsid w:val="005C2F8C"/>
    <w:rsid w:val="005C2FC4"/>
    <w:rsid w:val="005C2FCB"/>
    <w:rsid w:val="005C2FF6"/>
    <w:rsid w:val="005C2FFB"/>
    <w:rsid w:val="005C3029"/>
    <w:rsid w:val="005C305B"/>
    <w:rsid w:val="005C3077"/>
    <w:rsid w:val="005C3166"/>
    <w:rsid w:val="005C3178"/>
    <w:rsid w:val="005C31E1"/>
    <w:rsid w:val="005C32CE"/>
    <w:rsid w:val="005C32F7"/>
    <w:rsid w:val="005C33DB"/>
    <w:rsid w:val="005C3478"/>
    <w:rsid w:val="005C34BB"/>
    <w:rsid w:val="005C3528"/>
    <w:rsid w:val="005C354C"/>
    <w:rsid w:val="005C35FE"/>
    <w:rsid w:val="005C3601"/>
    <w:rsid w:val="005C3609"/>
    <w:rsid w:val="005C3612"/>
    <w:rsid w:val="005C3633"/>
    <w:rsid w:val="005C36AC"/>
    <w:rsid w:val="005C36F4"/>
    <w:rsid w:val="005C38B8"/>
    <w:rsid w:val="005C3A85"/>
    <w:rsid w:val="005C3B17"/>
    <w:rsid w:val="005C3B37"/>
    <w:rsid w:val="005C3B44"/>
    <w:rsid w:val="005C3B76"/>
    <w:rsid w:val="005C3BC5"/>
    <w:rsid w:val="005C3BD6"/>
    <w:rsid w:val="005C3C05"/>
    <w:rsid w:val="005C3C5A"/>
    <w:rsid w:val="005C3C82"/>
    <w:rsid w:val="005C3CB1"/>
    <w:rsid w:val="005C3CC5"/>
    <w:rsid w:val="005C3D13"/>
    <w:rsid w:val="005C3E12"/>
    <w:rsid w:val="005C3E3E"/>
    <w:rsid w:val="005C3EBC"/>
    <w:rsid w:val="005C3F0A"/>
    <w:rsid w:val="005C3F2D"/>
    <w:rsid w:val="005C3F70"/>
    <w:rsid w:val="005C3F8D"/>
    <w:rsid w:val="005C4032"/>
    <w:rsid w:val="005C4113"/>
    <w:rsid w:val="005C4191"/>
    <w:rsid w:val="005C41E9"/>
    <w:rsid w:val="005C4205"/>
    <w:rsid w:val="005C4229"/>
    <w:rsid w:val="005C424B"/>
    <w:rsid w:val="005C4255"/>
    <w:rsid w:val="005C4298"/>
    <w:rsid w:val="005C429E"/>
    <w:rsid w:val="005C4305"/>
    <w:rsid w:val="005C4317"/>
    <w:rsid w:val="005C4322"/>
    <w:rsid w:val="005C4338"/>
    <w:rsid w:val="005C4344"/>
    <w:rsid w:val="005C43D5"/>
    <w:rsid w:val="005C43EC"/>
    <w:rsid w:val="005C4473"/>
    <w:rsid w:val="005C44BB"/>
    <w:rsid w:val="005C44E4"/>
    <w:rsid w:val="005C4500"/>
    <w:rsid w:val="005C453F"/>
    <w:rsid w:val="005C45C0"/>
    <w:rsid w:val="005C4621"/>
    <w:rsid w:val="005C4721"/>
    <w:rsid w:val="005C472B"/>
    <w:rsid w:val="005C474D"/>
    <w:rsid w:val="005C47E4"/>
    <w:rsid w:val="005C47FE"/>
    <w:rsid w:val="005C4809"/>
    <w:rsid w:val="005C4818"/>
    <w:rsid w:val="005C481F"/>
    <w:rsid w:val="005C4860"/>
    <w:rsid w:val="005C490B"/>
    <w:rsid w:val="005C493F"/>
    <w:rsid w:val="005C4940"/>
    <w:rsid w:val="005C496C"/>
    <w:rsid w:val="005C4A35"/>
    <w:rsid w:val="005C4A6D"/>
    <w:rsid w:val="005C4B08"/>
    <w:rsid w:val="005C4B0C"/>
    <w:rsid w:val="005C4B0D"/>
    <w:rsid w:val="005C4B2E"/>
    <w:rsid w:val="005C4B36"/>
    <w:rsid w:val="005C4B50"/>
    <w:rsid w:val="005C4B62"/>
    <w:rsid w:val="005C4B7F"/>
    <w:rsid w:val="005C4BE9"/>
    <w:rsid w:val="005C4C66"/>
    <w:rsid w:val="005C4D93"/>
    <w:rsid w:val="005C4DD2"/>
    <w:rsid w:val="005C4E3A"/>
    <w:rsid w:val="005C4E62"/>
    <w:rsid w:val="005C4EE2"/>
    <w:rsid w:val="005C4F2A"/>
    <w:rsid w:val="005C4FA5"/>
    <w:rsid w:val="005C4FE2"/>
    <w:rsid w:val="005C5090"/>
    <w:rsid w:val="005C50B7"/>
    <w:rsid w:val="005C50E0"/>
    <w:rsid w:val="005C5109"/>
    <w:rsid w:val="005C510A"/>
    <w:rsid w:val="005C511B"/>
    <w:rsid w:val="005C51D3"/>
    <w:rsid w:val="005C51FC"/>
    <w:rsid w:val="005C5238"/>
    <w:rsid w:val="005C52BD"/>
    <w:rsid w:val="005C52D3"/>
    <w:rsid w:val="005C530C"/>
    <w:rsid w:val="005C537A"/>
    <w:rsid w:val="005C53D5"/>
    <w:rsid w:val="005C53E8"/>
    <w:rsid w:val="005C540A"/>
    <w:rsid w:val="005C54EA"/>
    <w:rsid w:val="005C5542"/>
    <w:rsid w:val="005C55F8"/>
    <w:rsid w:val="005C55FF"/>
    <w:rsid w:val="005C5678"/>
    <w:rsid w:val="005C56D7"/>
    <w:rsid w:val="005C56DB"/>
    <w:rsid w:val="005C5720"/>
    <w:rsid w:val="005C579F"/>
    <w:rsid w:val="005C57C5"/>
    <w:rsid w:val="005C5856"/>
    <w:rsid w:val="005C5981"/>
    <w:rsid w:val="005C5990"/>
    <w:rsid w:val="005C59CC"/>
    <w:rsid w:val="005C59FA"/>
    <w:rsid w:val="005C5AB6"/>
    <w:rsid w:val="005C5B3E"/>
    <w:rsid w:val="005C5B49"/>
    <w:rsid w:val="005C5BAA"/>
    <w:rsid w:val="005C5BF4"/>
    <w:rsid w:val="005C5C2D"/>
    <w:rsid w:val="005C5C62"/>
    <w:rsid w:val="005C5C8B"/>
    <w:rsid w:val="005C5D1D"/>
    <w:rsid w:val="005C5D4F"/>
    <w:rsid w:val="005C5DAC"/>
    <w:rsid w:val="005C5E15"/>
    <w:rsid w:val="005C5E5E"/>
    <w:rsid w:val="005C5E8F"/>
    <w:rsid w:val="005C5EA4"/>
    <w:rsid w:val="005C5F1C"/>
    <w:rsid w:val="005C5FB0"/>
    <w:rsid w:val="005C6033"/>
    <w:rsid w:val="005C606C"/>
    <w:rsid w:val="005C60F7"/>
    <w:rsid w:val="005C60FE"/>
    <w:rsid w:val="005C616C"/>
    <w:rsid w:val="005C6189"/>
    <w:rsid w:val="005C6196"/>
    <w:rsid w:val="005C61C2"/>
    <w:rsid w:val="005C629C"/>
    <w:rsid w:val="005C62C7"/>
    <w:rsid w:val="005C62FC"/>
    <w:rsid w:val="005C631A"/>
    <w:rsid w:val="005C634D"/>
    <w:rsid w:val="005C63FF"/>
    <w:rsid w:val="005C6408"/>
    <w:rsid w:val="005C6432"/>
    <w:rsid w:val="005C6457"/>
    <w:rsid w:val="005C64C1"/>
    <w:rsid w:val="005C6520"/>
    <w:rsid w:val="005C6560"/>
    <w:rsid w:val="005C65A4"/>
    <w:rsid w:val="005C660C"/>
    <w:rsid w:val="005C663A"/>
    <w:rsid w:val="005C6674"/>
    <w:rsid w:val="005C6697"/>
    <w:rsid w:val="005C6716"/>
    <w:rsid w:val="005C678D"/>
    <w:rsid w:val="005C6790"/>
    <w:rsid w:val="005C67B5"/>
    <w:rsid w:val="005C67D5"/>
    <w:rsid w:val="005C67F1"/>
    <w:rsid w:val="005C6834"/>
    <w:rsid w:val="005C6835"/>
    <w:rsid w:val="005C6849"/>
    <w:rsid w:val="005C68A0"/>
    <w:rsid w:val="005C68B1"/>
    <w:rsid w:val="005C68D0"/>
    <w:rsid w:val="005C68E3"/>
    <w:rsid w:val="005C68F4"/>
    <w:rsid w:val="005C695D"/>
    <w:rsid w:val="005C6A02"/>
    <w:rsid w:val="005C6A8C"/>
    <w:rsid w:val="005C6A8E"/>
    <w:rsid w:val="005C6AA2"/>
    <w:rsid w:val="005C6AD2"/>
    <w:rsid w:val="005C6AFB"/>
    <w:rsid w:val="005C6B3C"/>
    <w:rsid w:val="005C6BBC"/>
    <w:rsid w:val="005C6C45"/>
    <w:rsid w:val="005C6C5D"/>
    <w:rsid w:val="005C6C74"/>
    <w:rsid w:val="005C6CF9"/>
    <w:rsid w:val="005C6D13"/>
    <w:rsid w:val="005C6D55"/>
    <w:rsid w:val="005C6EFB"/>
    <w:rsid w:val="005C6F0E"/>
    <w:rsid w:val="005C6F11"/>
    <w:rsid w:val="005C6F30"/>
    <w:rsid w:val="005C6F8F"/>
    <w:rsid w:val="005C6F9F"/>
    <w:rsid w:val="005C6FAD"/>
    <w:rsid w:val="005C7036"/>
    <w:rsid w:val="005C705F"/>
    <w:rsid w:val="005C70AB"/>
    <w:rsid w:val="005C71AC"/>
    <w:rsid w:val="005C71D4"/>
    <w:rsid w:val="005C71D8"/>
    <w:rsid w:val="005C722E"/>
    <w:rsid w:val="005C7234"/>
    <w:rsid w:val="005C7249"/>
    <w:rsid w:val="005C72B6"/>
    <w:rsid w:val="005C72BF"/>
    <w:rsid w:val="005C72F5"/>
    <w:rsid w:val="005C73E0"/>
    <w:rsid w:val="005C7437"/>
    <w:rsid w:val="005C745E"/>
    <w:rsid w:val="005C7480"/>
    <w:rsid w:val="005C7499"/>
    <w:rsid w:val="005C74D6"/>
    <w:rsid w:val="005C750C"/>
    <w:rsid w:val="005C757F"/>
    <w:rsid w:val="005C763E"/>
    <w:rsid w:val="005C765D"/>
    <w:rsid w:val="005C7671"/>
    <w:rsid w:val="005C768D"/>
    <w:rsid w:val="005C76D6"/>
    <w:rsid w:val="005C76F9"/>
    <w:rsid w:val="005C7714"/>
    <w:rsid w:val="005C7715"/>
    <w:rsid w:val="005C77CA"/>
    <w:rsid w:val="005C77DE"/>
    <w:rsid w:val="005C7825"/>
    <w:rsid w:val="005C7851"/>
    <w:rsid w:val="005C78DF"/>
    <w:rsid w:val="005C78E3"/>
    <w:rsid w:val="005C79B4"/>
    <w:rsid w:val="005C79C0"/>
    <w:rsid w:val="005C79D2"/>
    <w:rsid w:val="005C79F4"/>
    <w:rsid w:val="005C7A40"/>
    <w:rsid w:val="005C7A71"/>
    <w:rsid w:val="005C7AED"/>
    <w:rsid w:val="005C7B9B"/>
    <w:rsid w:val="005C7C02"/>
    <w:rsid w:val="005C7C9D"/>
    <w:rsid w:val="005C7D46"/>
    <w:rsid w:val="005C7D66"/>
    <w:rsid w:val="005C7D6D"/>
    <w:rsid w:val="005C7E5F"/>
    <w:rsid w:val="005C7F1C"/>
    <w:rsid w:val="005C7F51"/>
    <w:rsid w:val="005C7FA8"/>
    <w:rsid w:val="005C7FBF"/>
    <w:rsid w:val="005D00D3"/>
    <w:rsid w:val="005D00E1"/>
    <w:rsid w:val="005D014A"/>
    <w:rsid w:val="005D014D"/>
    <w:rsid w:val="005D0190"/>
    <w:rsid w:val="005D01B5"/>
    <w:rsid w:val="005D01F0"/>
    <w:rsid w:val="005D034E"/>
    <w:rsid w:val="005D03B7"/>
    <w:rsid w:val="005D03CD"/>
    <w:rsid w:val="005D040D"/>
    <w:rsid w:val="005D0440"/>
    <w:rsid w:val="005D04AF"/>
    <w:rsid w:val="005D04FC"/>
    <w:rsid w:val="005D05BE"/>
    <w:rsid w:val="005D05C4"/>
    <w:rsid w:val="005D05DF"/>
    <w:rsid w:val="005D0631"/>
    <w:rsid w:val="005D0634"/>
    <w:rsid w:val="005D064F"/>
    <w:rsid w:val="005D0655"/>
    <w:rsid w:val="005D069A"/>
    <w:rsid w:val="005D06E6"/>
    <w:rsid w:val="005D0704"/>
    <w:rsid w:val="005D07BA"/>
    <w:rsid w:val="005D07E8"/>
    <w:rsid w:val="005D084C"/>
    <w:rsid w:val="005D085B"/>
    <w:rsid w:val="005D08D1"/>
    <w:rsid w:val="005D09CA"/>
    <w:rsid w:val="005D0A12"/>
    <w:rsid w:val="005D0A5B"/>
    <w:rsid w:val="005D0A7B"/>
    <w:rsid w:val="005D0A83"/>
    <w:rsid w:val="005D0AB5"/>
    <w:rsid w:val="005D0AE7"/>
    <w:rsid w:val="005D0AF2"/>
    <w:rsid w:val="005D0B29"/>
    <w:rsid w:val="005D0B94"/>
    <w:rsid w:val="005D0BAF"/>
    <w:rsid w:val="005D0C99"/>
    <w:rsid w:val="005D0D0A"/>
    <w:rsid w:val="005D0D12"/>
    <w:rsid w:val="005D0D4E"/>
    <w:rsid w:val="005D0DB2"/>
    <w:rsid w:val="005D0E0A"/>
    <w:rsid w:val="005D0E9B"/>
    <w:rsid w:val="005D0EB0"/>
    <w:rsid w:val="005D10A2"/>
    <w:rsid w:val="005D116F"/>
    <w:rsid w:val="005D1236"/>
    <w:rsid w:val="005D1269"/>
    <w:rsid w:val="005D127A"/>
    <w:rsid w:val="005D12F8"/>
    <w:rsid w:val="005D1311"/>
    <w:rsid w:val="005D13C1"/>
    <w:rsid w:val="005D147C"/>
    <w:rsid w:val="005D149D"/>
    <w:rsid w:val="005D153C"/>
    <w:rsid w:val="005D153E"/>
    <w:rsid w:val="005D15B2"/>
    <w:rsid w:val="005D179C"/>
    <w:rsid w:val="005D17F3"/>
    <w:rsid w:val="005D183F"/>
    <w:rsid w:val="005D184F"/>
    <w:rsid w:val="005D189B"/>
    <w:rsid w:val="005D18BC"/>
    <w:rsid w:val="005D18F4"/>
    <w:rsid w:val="005D1916"/>
    <w:rsid w:val="005D1A63"/>
    <w:rsid w:val="005D1A84"/>
    <w:rsid w:val="005D1AA7"/>
    <w:rsid w:val="005D1AE2"/>
    <w:rsid w:val="005D1AE7"/>
    <w:rsid w:val="005D1AF1"/>
    <w:rsid w:val="005D1B8D"/>
    <w:rsid w:val="005D1B99"/>
    <w:rsid w:val="005D1B9C"/>
    <w:rsid w:val="005D1BB3"/>
    <w:rsid w:val="005D1C33"/>
    <w:rsid w:val="005D1CB0"/>
    <w:rsid w:val="005D1CEA"/>
    <w:rsid w:val="005D1D4F"/>
    <w:rsid w:val="005D1D50"/>
    <w:rsid w:val="005D1DFC"/>
    <w:rsid w:val="005D1E5D"/>
    <w:rsid w:val="005D1E62"/>
    <w:rsid w:val="005D1E8E"/>
    <w:rsid w:val="005D1EF9"/>
    <w:rsid w:val="005D1F13"/>
    <w:rsid w:val="005D1F71"/>
    <w:rsid w:val="005D1F7A"/>
    <w:rsid w:val="005D1F89"/>
    <w:rsid w:val="005D1FC3"/>
    <w:rsid w:val="005D200E"/>
    <w:rsid w:val="005D2044"/>
    <w:rsid w:val="005D2054"/>
    <w:rsid w:val="005D2074"/>
    <w:rsid w:val="005D213A"/>
    <w:rsid w:val="005D222A"/>
    <w:rsid w:val="005D2242"/>
    <w:rsid w:val="005D22BD"/>
    <w:rsid w:val="005D22FF"/>
    <w:rsid w:val="005D23C2"/>
    <w:rsid w:val="005D23DA"/>
    <w:rsid w:val="005D2433"/>
    <w:rsid w:val="005D24EF"/>
    <w:rsid w:val="005D2578"/>
    <w:rsid w:val="005D2658"/>
    <w:rsid w:val="005D27BB"/>
    <w:rsid w:val="005D27EF"/>
    <w:rsid w:val="005D27F4"/>
    <w:rsid w:val="005D2826"/>
    <w:rsid w:val="005D283B"/>
    <w:rsid w:val="005D28C7"/>
    <w:rsid w:val="005D28D0"/>
    <w:rsid w:val="005D2907"/>
    <w:rsid w:val="005D291D"/>
    <w:rsid w:val="005D2954"/>
    <w:rsid w:val="005D2965"/>
    <w:rsid w:val="005D29E3"/>
    <w:rsid w:val="005D29F2"/>
    <w:rsid w:val="005D2A07"/>
    <w:rsid w:val="005D2A67"/>
    <w:rsid w:val="005D2A83"/>
    <w:rsid w:val="005D2B99"/>
    <w:rsid w:val="005D2BA7"/>
    <w:rsid w:val="005D2BC9"/>
    <w:rsid w:val="005D2C6F"/>
    <w:rsid w:val="005D2C89"/>
    <w:rsid w:val="005D2C8D"/>
    <w:rsid w:val="005D2CDA"/>
    <w:rsid w:val="005D2DD1"/>
    <w:rsid w:val="005D2F13"/>
    <w:rsid w:val="005D2F45"/>
    <w:rsid w:val="005D2F4A"/>
    <w:rsid w:val="005D2F81"/>
    <w:rsid w:val="005D2FB7"/>
    <w:rsid w:val="005D2FFD"/>
    <w:rsid w:val="005D3015"/>
    <w:rsid w:val="005D3019"/>
    <w:rsid w:val="005D307D"/>
    <w:rsid w:val="005D309F"/>
    <w:rsid w:val="005D30B2"/>
    <w:rsid w:val="005D3108"/>
    <w:rsid w:val="005D3124"/>
    <w:rsid w:val="005D31C2"/>
    <w:rsid w:val="005D31DC"/>
    <w:rsid w:val="005D31ED"/>
    <w:rsid w:val="005D324A"/>
    <w:rsid w:val="005D32BB"/>
    <w:rsid w:val="005D32FA"/>
    <w:rsid w:val="005D336E"/>
    <w:rsid w:val="005D3372"/>
    <w:rsid w:val="005D337D"/>
    <w:rsid w:val="005D33D3"/>
    <w:rsid w:val="005D3622"/>
    <w:rsid w:val="005D36A3"/>
    <w:rsid w:val="005D36A6"/>
    <w:rsid w:val="005D36AF"/>
    <w:rsid w:val="005D36C3"/>
    <w:rsid w:val="005D36DB"/>
    <w:rsid w:val="005D3786"/>
    <w:rsid w:val="005D38B8"/>
    <w:rsid w:val="005D38B9"/>
    <w:rsid w:val="005D3913"/>
    <w:rsid w:val="005D391D"/>
    <w:rsid w:val="005D3963"/>
    <w:rsid w:val="005D396E"/>
    <w:rsid w:val="005D399B"/>
    <w:rsid w:val="005D39C0"/>
    <w:rsid w:val="005D39D4"/>
    <w:rsid w:val="005D3A3E"/>
    <w:rsid w:val="005D3A92"/>
    <w:rsid w:val="005D3BB1"/>
    <w:rsid w:val="005D3C39"/>
    <w:rsid w:val="005D3C74"/>
    <w:rsid w:val="005D3C87"/>
    <w:rsid w:val="005D3D88"/>
    <w:rsid w:val="005D3DC2"/>
    <w:rsid w:val="005D3E06"/>
    <w:rsid w:val="005D3E19"/>
    <w:rsid w:val="005D3E63"/>
    <w:rsid w:val="005D3E9C"/>
    <w:rsid w:val="005D3EA5"/>
    <w:rsid w:val="005D3EB1"/>
    <w:rsid w:val="005D4015"/>
    <w:rsid w:val="005D4038"/>
    <w:rsid w:val="005D4045"/>
    <w:rsid w:val="005D407A"/>
    <w:rsid w:val="005D414E"/>
    <w:rsid w:val="005D41B1"/>
    <w:rsid w:val="005D41B5"/>
    <w:rsid w:val="005D41DB"/>
    <w:rsid w:val="005D4213"/>
    <w:rsid w:val="005D4280"/>
    <w:rsid w:val="005D4296"/>
    <w:rsid w:val="005D433D"/>
    <w:rsid w:val="005D4349"/>
    <w:rsid w:val="005D437D"/>
    <w:rsid w:val="005D437E"/>
    <w:rsid w:val="005D442B"/>
    <w:rsid w:val="005D4469"/>
    <w:rsid w:val="005D4479"/>
    <w:rsid w:val="005D44C2"/>
    <w:rsid w:val="005D44EE"/>
    <w:rsid w:val="005D459E"/>
    <w:rsid w:val="005D45C7"/>
    <w:rsid w:val="005D46CF"/>
    <w:rsid w:val="005D4743"/>
    <w:rsid w:val="005D4749"/>
    <w:rsid w:val="005D47D6"/>
    <w:rsid w:val="005D4845"/>
    <w:rsid w:val="005D4858"/>
    <w:rsid w:val="005D4892"/>
    <w:rsid w:val="005D4971"/>
    <w:rsid w:val="005D49DB"/>
    <w:rsid w:val="005D4A10"/>
    <w:rsid w:val="005D4A1B"/>
    <w:rsid w:val="005D4A48"/>
    <w:rsid w:val="005D4A65"/>
    <w:rsid w:val="005D4A9F"/>
    <w:rsid w:val="005D4AB1"/>
    <w:rsid w:val="005D4C10"/>
    <w:rsid w:val="005D4CAB"/>
    <w:rsid w:val="005D4D54"/>
    <w:rsid w:val="005D4DA3"/>
    <w:rsid w:val="005D4DBF"/>
    <w:rsid w:val="005D4DCA"/>
    <w:rsid w:val="005D4DDC"/>
    <w:rsid w:val="005D4E35"/>
    <w:rsid w:val="005D4E65"/>
    <w:rsid w:val="005D4E8A"/>
    <w:rsid w:val="005D4EE4"/>
    <w:rsid w:val="005D4EF5"/>
    <w:rsid w:val="005D4F40"/>
    <w:rsid w:val="005D4FAC"/>
    <w:rsid w:val="005D4FF6"/>
    <w:rsid w:val="005D50AA"/>
    <w:rsid w:val="005D5253"/>
    <w:rsid w:val="005D5308"/>
    <w:rsid w:val="005D5318"/>
    <w:rsid w:val="005D5342"/>
    <w:rsid w:val="005D5353"/>
    <w:rsid w:val="005D5356"/>
    <w:rsid w:val="005D536D"/>
    <w:rsid w:val="005D5380"/>
    <w:rsid w:val="005D53E5"/>
    <w:rsid w:val="005D53F1"/>
    <w:rsid w:val="005D53F2"/>
    <w:rsid w:val="005D540C"/>
    <w:rsid w:val="005D5432"/>
    <w:rsid w:val="005D54C8"/>
    <w:rsid w:val="005D5503"/>
    <w:rsid w:val="005D5506"/>
    <w:rsid w:val="005D5548"/>
    <w:rsid w:val="005D55B3"/>
    <w:rsid w:val="005D5674"/>
    <w:rsid w:val="005D5828"/>
    <w:rsid w:val="005D592D"/>
    <w:rsid w:val="005D595B"/>
    <w:rsid w:val="005D5974"/>
    <w:rsid w:val="005D5ABD"/>
    <w:rsid w:val="005D5ACB"/>
    <w:rsid w:val="005D5AF5"/>
    <w:rsid w:val="005D5B33"/>
    <w:rsid w:val="005D5B62"/>
    <w:rsid w:val="005D5C67"/>
    <w:rsid w:val="005D5C79"/>
    <w:rsid w:val="005D5D11"/>
    <w:rsid w:val="005D5D58"/>
    <w:rsid w:val="005D5D64"/>
    <w:rsid w:val="005D5E02"/>
    <w:rsid w:val="005D5E32"/>
    <w:rsid w:val="005D5E4A"/>
    <w:rsid w:val="005D5E69"/>
    <w:rsid w:val="005D5EE5"/>
    <w:rsid w:val="005D5F0B"/>
    <w:rsid w:val="005D5F4E"/>
    <w:rsid w:val="005D5F50"/>
    <w:rsid w:val="005D5F99"/>
    <w:rsid w:val="005D6029"/>
    <w:rsid w:val="005D6034"/>
    <w:rsid w:val="005D6040"/>
    <w:rsid w:val="005D606F"/>
    <w:rsid w:val="005D60A6"/>
    <w:rsid w:val="005D6108"/>
    <w:rsid w:val="005D612E"/>
    <w:rsid w:val="005D6131"/>
    <w:rsid w:val="005D613D"/>
    <w:rsid w:val="005D61A2"/>
    <w:rsid w:val="005D61E2"/>
    <w:rsid w:val="005D620F"/>
    <w:rsid w:val="005D62E2"/>
    <w:rsid w:val="005D62E9"/>
    <w:rsid w:val="005D6398"/>
    <w:rsid w:val="005D6451"/>
    <w:rsid w:val="005D64EB"/>
    <w:rsid w:val="005D6524"/>
    <w:rsid w:val="005D653B"/>
    <w:rsid w:val="005D6550"/>
    <w:rsid w:val="005D671A"/>
    <w:rsid w:val="005D678C"/>
    <w:rsid w:val="005D67DF"/>
    <w:rsid w:val="005D6868"/>
    <w:rsid w:val="005D6882"/>
    <w:rsid w:val="005D688C"/>
    <w:rsid w:val="005D690D"/>
    <w:rsid w:val="005D695D"/>
    <w:rsid w:val="005D6984"/>
    <w:rsid w:val="005D69AB"/>
    <w:rsid w:val="005D6A0F"/>
    <w:rsid w:val="005D6A47"/>
    <w:rsid w:val="005D6A8A"/>
    <w:rsid w:val="005D6BC7"/>
    <w:rsid w:val="005D6BE0"/>
    <w:rsid w:val="005D6C18"/>
    <w:rsid w:val="005D6C19"/>
    <w:rsid w:val="005D6CAD"/>
    <w:rsid w:val="005D6CD8"/>
    <w:rsid w:val="005D6D96"/>
    <w:rsid w:val="005D6DD3"/>
    <w:rsid w:val="005D6E0F"/>
    <w:rsid w:val="005D6E3F"/>
    <w:rsid w:val="005D6E92"/>
    <w:rsid w:val="005D6E95"/>
    <w:rsid w:val="005D6EFB"/>
    <w:rsid w:val="005D6F7E"/>
    <w:rsid w:val="005D6F9B"/>
    <w:rsid w:val="005D702F"/>
    <w:rsid w:val="005D7086"/>
    <w:rsid w:val="005D7092"/>
    <w:rsid w:val="005D70F2"/>
    <w:rsid w:val="005D7245"/>
    <w:rsid w:val="005D7260"/>
    <w:rsid w:val="005D729E"/>
    <w:rsid w:val="005D72A8"/>
    <w:rsid w:val="005D72B2"/>
    <w:rsid w:val="005D7529"/>
    <w:rsid w:val="005D7563"/>
    <w:rsid w:val="005D7586"/>
    <w:rsid w:val="005D75C8"/>
    <w:rsid w:val="005D7669"/>
    <w:rsid w:val="005D76BD"/>
    <w:rsid w:val="005D76C4"/>
    <w:rsid w:val="005D76D7"/>
    <w:rsid w:val="005D77DB"/>
    <w:rsid w:val="005D77EB"/>
    <w:rsid w:val="005D78D4"/>
    <w:rsid w:val="005D7904"/>
    <w:rsid w:val="005D794D"/>
    <w:rsid w:val="005D7A10"/>
    <w:rsid w:val="005D7A7B"/>
    <w:rsid w:val="005D7AD8"/>
    <w:rsid w:val="005D7AE0"/>
    <w:rsid w:val="005D7AEF"/>
    <w:rsid w:val="005D7BE7"/>
    <w:rsid w:val="005D7C1F"/>
    <w:rsid w:val="005D7C5F"/>
    <w:rsid w:val="005D7C83"/>
    <w:rsid w:val="005D7C96"/>
    <w:rsid w:val="005D7CAD"/>
    <w:rsid w:val="005D7CF6"/>
    <w:rsid w:val="005D7D1E"/>
    <w:rsid w:val="005D7D5A"/>
    <w:rsid w:val="005D7EBC"/>
    <w:rsid w:val="005D7F2A"/>
    <w:rsid w:val="005D7F6B"/>
    <w:rsid w:val="005D7F92"/>
    <w:rsid w:val="005D7F93"/>
    <w:rsid w:val="005D7FF1"/>
    <w:rsid w:val="005E0006"/>
    <w:rsid w:val="005E004B"/>
    <w:rsid w:val="005E005D"/>
    <w:rsid w:val="005E00CA"/>
    <w:rsid w:val="005E0158"/>
    <w:rsid w:val="005E0160"/>
    <w:rsid w:val="005E0189"/>
    <w:rsid w:val="005E0193"/>
    <w:rsid w:val="005E01D2"/>
    <w:rsid w:val="005E01FE"/>
    <w:rsid w:val="005E0275"/>
    <w:rsid w:val="005E027D"/>
    <w:rsid w:val="005E0322"/>
    <w:rsid w:val="005E0351"/>
    <w:rsid w:val="005E03B5"/>
    <w:rsid w:val="005E04B9"/>
    <w:rsid w:val="005E04BD"/>
    <w:rsid w:val="005E04C2"/>
    <w:rsid w:val="005E0510"/>
    <w:rsid w:val="005E0548"/>
    <w:rsid w:val="005E05B8"/>
    <w:rsid w:val="005E05F4"/>
    <w:rsid w:val="005E0665"/>
    <w:rsid w:val="005E06AE"/>
    <w:rsid w:val="005E06E6"/>
    <w:rsid w:val="005E0795"/>
    <w:rsid w:val="005E07D2"/>
    <w:rsid w:val="005E0811"/>
    <w:rsid w:val="005E084E"/>
    <w:rsid w:val="005E0850"/>
    <w:rsid w:val="005E0861"/>
    <w:rsid w:val="005E0872"/>
    <w:rsid w:val="005E089B"/>
    <w:rsid w:val="005E08A7"/>
    <w:rsid w:val="005E0928"/>
    <w:rsid w:val="005E092A"/>
    <w:rsid w:val="005E09D7"/>
    <w:rsid w:val="005E0AE6"/>
    <w:rsid w:val="005E0B37"/>
    <w:rsid w:val="005E0B82"/>
    <w:rsid w:val="005E0C23"/>
    <w:rsid w:val="005E0C77"/>
    <w:rsid w:val="005E0C81"/>
    <w:rsid w:val="005E0D42"/>
    <w:rsid w:val="005E0D88"/>
    <w:rsid w:val="005E0D9A"/>
    <w:rsid w:val="005E0DB0"/>
    <w:rsid w:val="005E0E58"/>
    <w:rsid w:val="005E0E7F"/>
    <w:rsid w:val="005E0ECE"/>
    <w:rsid w:val="005E0F34"/>
    <w:rsid w:val="005E0FA8"/>
    <w:rsid w:val="005E0FEB"/>
    <w:rsid w:val="005E1001"/>
    <w:rsid w:val="005E102B"/>
    <w:rsid w:val="005E1045"/>
    <w:rsid w:val="005E1067"/>
    <w:rsid w:val="005E106F"/>
    <w:rsid w:val="005E1077"/>
    <w:rsid w:val="005E10C1"/>
    <w:rsid w:val="005E115E"/>
    <w:rsid w:val="005E1178"/>
    <w:rsid w:val="005E1206"/>
    <w:rsid w:val="005E1245"/>
    <w:rsid w:val="005E126C"/>
    <w:rsid w:val="005E12BA"/>
    <w:rsid w:val="005E1310"/>
    <w:rsid w:val="005E1358"/>
    <w:rsid w:val="005E135B"/>
    <w:rsid w:val="005E135C"/>
    <w:rsid w:val="005E1376"/>
    <w:rsid w:val="005E13FB"/>
    <w:rsid w:val="005E1473"/>
    <w:rsid w:val="005E1590"/>
    <w:rsid w:val="005E15A4"/>
    <w:rsid w:val="005E15F0"/>
    <w:rsid w:val="005E15FA"/>
    <w:rsid w:val="005E1685"/>
    <w:rsid w:val="005E174E"/>
    <w:rsid w:val="005E176D"/>
    <w:rsid w:val="005E1786"/>
    <w:rsid w:val="005E17DB"/>
    <w:rsid w:val="005E17F3"/>
    <w:rsid w:val="005E187D"/>
    <w:rsid w:val="005E1892"/>
    <w:rsid w:val="005E1899"/>
    <w:rsid w:val="005E18D9"/>
    <w:rsid w:val="005E190B"/>
    <w:rsid w:val="005E19E1"/>
    <w:rsid w:val="005E1A27"/>
    <w:rsid w:val="005E1B33"/>
    <w:rsid w:val="005E1B67"/>
    <w:rsid w:val="005E1C62"/>
    <w:rsid w:val="005E1C90"/>
    <w:rsid w:val="005E1CCF"/>
    <w:rsid w:val="005E1D2C"/>
    <w:rsid w:val="005E1D39"/>
    <w:rsid w:val="005E1D6C"/>
    <w:rsid w:val="005E1E2D"/>
    <w:rsid w:val="005E1E3E"/>
    <w:rsid w:val="005E1E99"/>
    <w:rsid w:val="005E1F32"/>
    <w:rsid w:val="005E1F5B"/>
    <w:rsid w:val="005E1F7D"/>
    <w:rsid w:val="005E1F90"/>
    <w:rsid w:val="005E1FB9"/>
    <w:rsid w:val="005E1FE6"/>
    <w:rsid w:val="005E1FF9"/>
    <w:rsid w:val="005E2067"/>
    <w:rsid w:val="005E2076"/>
    <w:rsid w:val="005E20D9"/>
    <w:rsid w:val="005E216A"/>
    <w:rsid w:val="005E218B"/>
    <w:rsid w:val="005E21B2"/>
    <w:rsid w:val="005E2247"/>
    <w:rsid w:val="005E226D"/>
    <w:rsid w:val="005E22A2"/>
    <w:rsid w:val="005E22C2"/>
    <w:rsid w:val="005E2310"/>
    <w:rsid w:val="005E2354"/>
    <w:rsid w:val="005E2419"/>
    <w:rsid w:val="005E2427"/>
    <w:rsid w:val="005E2444"/>
    <w:rsid w:val="005E2495"/>
    <w:rsid w:val="005E24B0"/>
    <w:rsid w:val="005E24D2"/>
    <w:rsid w:val="005E2555"/>
    <w:rsid w:val="005E255D"/>
    <w:rsid w:val="005E25E2"/>
    <w:rsid w:val="005E27CE"/>
    <w:rsid w:val="005E2869"/>
    <w:rsid w:val="005E288D"/>
    <w:rsid w:val="005E28E2"/>
    <w:rsid w:val="005E28ED"/>
    <w:rsid w:val="005E2961"/>
    <w:rsid w:val="005E2967"/>
    <w:rsid w:val="005E29B1"/>
    <w:rsid w:val="005E29CA"/>
    <w:rsid w:val="005E29E6"/>
    <w:rsid w:val="005E29F3"/>
    <w:rsid w:val="005E2AC6"/>
    <w:rsid w:val="005E2B0C"/>
    <w:rsid w:val="005E2B21"/>
    <w:rsid w:val="005E2BD5"/>
    <w:rsid w:val="005E2CA4"/>
    <w:rsid w:val="005E2CCC"/>
    <w:rsid w:val="005E2CF1"/>
    <w:rsid w:val="005E2CFB"/>
    <w:rsid w:val="005E2DAE"/>
    <w:rsid w:val="005E2DD0"/>
    <w:rsid w:val="005E2E12"/>
    <w:rsid w:val="005E2E5C"/>
    <w:rsid w:val="005E2E61"/>
    <w:rsid w:val="005E2F23"/>
    <w:rsid w:val="005E2F66"/>
    <w:rsid w:val="005E2F89"/>
    <w:rsid w:val="005E2FDD"/>
    <w:rsid w:val="005E3022"/>
    <w:rsid w:val="005E3023"/>
    <w:rsid w:val="005E3130"/>
    <w:rsid w:val="005E3136"/>
    <w:rsid w:val="005E318F"/>
    <w:rsid w:val="005E31D1"/>
    <w:rsid w:val="005E3283"/>
    <w:rsid w:val="005E3287"/>
    <w:rsid w:val="005E331E"/>
    <w:rsid w:val="005E339F"/>
    <w:rsid w:val="005E33A0"/>
    <w:rsid w:val="005E33CB"/>
    <w:rsid w:val="005E33D9"/>
    <w:rsid w:val="005E3439"/>
    <w:rsid w:val="005E343D"/>
    <w:rsid w:val="005E36B4"/>
    <w:rsid w:val="005E36C2"/>
    <w:rsid w:val="005E3739"/>
    <w:rsid w:val="005E37AF"/>
    <w:rsid w:val="005E37F5"/>
    <w:rsid w:val="005E37FC"/>
    <w:rsid w:val="005E3803"/>
    <w:rsid w:val="005E3840"/>
    <w:rsid w:val="005E3948"/>
    <w:rsid w:val="005E3968"/>
    <w:rsid w:val="005E3A16"/>
    <w:rsid w:val="005E3B17"/>
    <w:rsid w:val="005E3B38"/>
    <w:rsid w:val="005E3B46"/>
    <w:rsid w:val="005E3B7D"/>
    <w:rsid w:val="005E3BC4"/>
    <w:rsid w:val="005E3BFA"/>
    <w:rsid w:val="005E3C47"/>
    <w:rsid w:val="005E3C5C"/>
    <w:rsid w:val="005E3C8B"/>
    <w:rsid w:val="005E3CCF"/>
    <w:rsid w:val="005E3D2E"/>
    <w:rsid w:val="005E3D49"/>
    <w:rsid w:val="005E3D6E"/>
    <w:rsid w:val="005E3D89"/>
    <w:rsid w:val="005E3E01"/>
    <w:rsid w:val="005E3E2B"/>
    <w:rsid w:val="005E3E46"/>
    <w:rsid w:val="005E3E8D"/>
    <w:rsid w:val="005E3ECF"/>
    <w:rsid w:val="005E4088"/>
    <w:rsid w:val="005E40B7"/>
    <w:rsid w:val="005E40DB"/>
    <w:rsid w:val="005E41FD"/>
    <w:rsid w:val="005E4202"/>
    <w:rsid w:val="005E420C"/>
    <w:rsid w:val="005E424C"/>
    <w:rsid w:val="005E4277"/>
    <w:rsid w:val="005E427D"/>
    <w:rsid w:val="005E42C6"/>
    <w:rsid w:val="005E4313"/>
    <w:rsid w:val="005E4328"/>
    <w:rsid w:val="005E43DE"/>
    <w:rsid w:val="005E4462"/>
    <w:rsid w:val="005E44B6"/>
    <w:rsid w:val="005E44CA"/>
    <w:rsid w:val="005E44E8"/>
    <w:rsid w:val="005E4508"/>
    <w:rsid w:val="005E450D"/>
    <w:rsid w:val="005E4575"/>
    <w:rsid w:val="005E45F0"/>
    <w:rsid w:val="005E461F"/>
    <w:rsid w:val="005E4674"/>
    <w:rsid w:val="005E467A"/>
    <w:rsid w:val="005E4685"/>
    <w:rsid w:val="005E4691"/>
    <w:rsid w:val="005E47DF"/>
    <w:rsid w:val="005E47E2"/>
    <w:rsid w:val="005E4809"/>
    <w:rsid w:val="005E483D"/>
    <w:rsid w:val="005E4842"/>
    <w:rsid w:val="005E4865"/>
    <w:rsid w:val="005E4948"/>
    <w:rsid w:val="005E4A21"/>
    <w:rsid w:val="005E4A5E"/>
    <w:rsid w:val="005E4A61"/>
    <w:rsid w:val="005E4AA4"/>
    <w:rsid w:val="005E4AA5"/>
    <w:rsid w:val="005E4B18"/>
    <w:rsid w:val="005E4B7F"/>
    <w:rsid w:val="005E4B9F"/>
    <w:rsid w:val="005E4C0B"/>
    <w:rsid w:val="005E4C8F"/>
    <w:rsid w:val="005E4D29"/>
    <w:rsid w:val="005E4D74"/>
    <w:rsid w:val="005E4DA7"/>
    <w:rsid w:val="005E4DE8"/>
    <w:rsid w:val="005E4E09"/>
    <w:rsid w:val="005E4E11"/>
    <w:rsid w:val="005E4E15"/>
    <w:rsid w:val="005E4F40"/>
    <w:rsid w:val="005E5039"/>
    <w:rsid w:val="005E509E"/>
    <w:rsid w:val="005E50A4"/>
    <w:rsid w:val="005E50A9"/>
    <w:rsid w:val="005E50F6"/>
    <w:rsid w:val="005E5115"/>
    <w:rsid w:val="005E5159"/>
    <w:rsid w:val="005E5182"/>
    <w:rsid w:val="005E523D"/>
    <w:rsid w:val="005E52FD"/>
    <w:rsid w:val="005E530C"/>
    <w:rsid w:val="005E5461"/>
    <w:rsid w:val="005E54BC"/>
    <w:rsid w:val="005E54C3"/>
    <w:rsid w:val="005E54FF"/>
    <w:rsid w:val="005E5517"/>
    <w:rsid w:val="005E55AF"/>
    <w:rsid w:val="005E55EB"/>
    <w:rsid w:val="005E564B"/>
    <w:rsid w:val="005E56B2"/>
    <w:rsid w:val="005E56B3"/>
    <w:rsid w:val="005E5732"/>
    <w:rsid w:val="005E57AC"/>
    <w:rsid w:val="005E57CF"/>
    <w:rsid w:val="005E5853"/>
    <w:rsid w:val="005E5861"/>
    <w:rsid w:val="005E587E"/>
    <w:rsid w:val="005E593C"/>
    <w:rsid w:val="005E59C5"/>
    <w:rsid w:val="005E5A07"/>
    <w:rsid w:val="005E5A53"/>
    <w:rsid w:val="005E5BA9"/>
    <w:rsid w:val="005E5BBF"/>
    <w:rsid w:val="005E5C74"/>
    <w:rsid w:val="005E5CC9"/>
    <w:rsid w:val="005E5D10"/>
    <w:rsid w:val="005E5D2C"/>
    <w:rsid w:val="005E5D79"/>
    <w:rsid w:val="005E5D8A"/>
    <w:rsid w:val="005E5DA9"/>
    <w:rsid w:val="005E5DEB"/>
    <w:rsid w:val="005E5EEA"/>
    <w:rsid w:val="005E5F58"/>
    <w:rsid w:val="005E5F91"/>
    <w:rsid w:val="005E6116"/>
    <w:rsid w:val="005E6155"/>
    <w:rsid w:val="005E61C9"/>
    <w:rsid w:val="005E6322"/>
    <w:rsid w:val="005E6361"/>
    <w:rsid w:val="005E6365"/>
    <w:rsid w:val="005E63D6"/>
    <w:rsid w:val="005E6459"/>
    <w:rsid w:val="005E6498"/>
    <w:rsid w:val="005E64FB"/>
    <w:rsid w:val="005E6570"/>
    <w:rsid w:val="005E6676"/>
    <w:rsid w:val="005E6751"/>
    <w:rsid w:val="005E677C"/>
    <w:rsid w:val="005E67BC"/>
    <w:rsid w:val="005E67F2"/>
    <w:rsid w:val="005E680D"/>
    <w:rsid w:val="005E6835"/>
    <w:rsid w:val="005E683F"/>
    <w:rsid w:val="005E688B"/>
    <w:rsid w:val="005E68CD"/>
    <w:rsid w:val="005E6914"/>
    <w:rsid w:val="005E6970"/>
    <w:rsid w:val="005E6971"/>
    <w:rsid w:val="005E6985"/>
    <w:rsid w:val="005E6986"/>
    <w:rsid w:val="005E698F"/>
    <w:rsid w:val="005E69C5"/>
    <w:rsid w:val="005E6A0A"/>
    <w:rsid w:val="005E6A5B"/>
    <w:rsid w:val="005E6AAB"/>
    <w:rsid w:val="005E6AD0"/>
    <w:rsid w:val="005E6B0B"/>
    <w:rsid w:val="005E6BDB"/>
    <w:rsid w:val="005E6C72"/>
    <w:rsid w:val="005E6CCB"/>
    <w:rsid w:val="005E6CEC"/>
    <w:rsid w:val="005E6D29"/>
    <w:rsid w:val="005E6D93"/>
    <w:rsid w:val="005E6DC1"/>
    <w:rsid w:val="005E6DFC"/>
    <w:rsid w:val="005E6E82"/>
    <w:rsid w:val="005E6EAD"/>
    <w:rsid w:val="005E6EC0"/>
    <w:rsid w:val="005E6EF3"/>
    <w:rsid w:val="005E6EFA"/>
    <w:rsid w:val="005E6F9F"/>
    <w:rsid w:val="005E706D"/>
    <w:rsid w:val="005E70A7"/>
    <w:rsid w:val="005E713F"/>
    <w:rsid w:val="005E72CC"/>
    <w:rsid w:val="005E731E"/>
    <w:rsid w:val="005E735A"/>
    <w:rsid w:val="005E73BC"/>
    <w:rsid w:val="005E73E9"/>
    <w:rsid w:val="005E7549"/>
    <w:rsid w:val="005E7556"/>
    <w:rsid w:val="005E755E"/>
    <w:rsid w:val="005E7561"/>
    <w:rsid w:val="005E757C"/>
    <w:rsid w:val="005E75D2"/>
    <w:rsid w:val="005E7619"/>
    <w:rsid w:val="005E7622"/>
    <w:rsid w:val="005E768A"/>
    <w:rsid w:val="005E76CA"/>
    <w:rsid w:val="005E7786"/>
    <w:rsid w:val="005E7790"/>
    <w:rsid w:val="005E77DF"/>
    <w:rsid w:val="005E7939"/>
    <w:rsid w:val="005E7A0B"/>
    <w:rsid w:val="005E7A83"/>
    <w:rsid w:val="005E7AE3"/>
    <w:rsid w:val="005E7AE5"/>
    <w:rsid w:val="005E7B6B"/>
    <w:rsid w:val="005E7BEC"/>
    <w:rsid w:val="005E7C47"/>
    <w:rsid w:val="005E7D0A"/>
    <w:rsid w:val="005E7D28"/>
    <w:rsid w:val="005E7D51"/>
    <w:rsid w:val="005E7DB3"/>
    <w:rsid w:val="005E7DC5"/>
    <w:rsid w:val="005E7DF1"/>
    <w:rsid w:val="005E7E36"/>
    <w:rsid w:val="005E7E3E"/>
    <w:rsid w:val="005E7E50"/>
    <w:rsid w:val="005E7E58"/>
    <w:rsid w:val="005E7F01"/>
    <w:rsid w:val="005E7F27"/>
    <w:rsid w:val="005E7FF3"/>
    <w:rsid w:val="005F006B"/>
    <w:rsid w:val="005F0143"/>
    <w:rsid w:val="005F01E1"/>
    <w:rsid w:val="005F01FC"/>
    <w:rsid w:val="005F02B7"/>
    <w:rsid w:val="005F0304"/>
    <w:rsid w:val="005F035F"/>
    <w:rsid w:val="005F03A1"/>
    <w:rsid w:val="005F03C7"/>
    <w:rsid w:val="005F03E0"/>
    <w:rsid w:val="005F041D"/>
    <w:rsid w:val="005F0420"/>
    <w:rsid w:val="005F047F"/>
    <w:rsid w:val="005F04E3"/>
    <w:rsid w:val="005F0667"/>
    <w:rsid w:val="005F0692"/>
    <w:rsid w:val="005F06D7"/>
    <w:rsid w:val="005F06ED"/>
    <w:rsid w:val="005F06EE"/>
    <w:rsid w:val="005F071C"/>
    <w:rsid w:val="005F0743"/>
    <w:rsid w:val="005F07AA"/>
    <w:rsid w:val="005F07B4"/>
    <w:rsid w:val="005F07BB"/>
    <w:rsid w:val="005F0816"/>
    <w:rsid w:val="005F0846"/>
    <w:rsid w:val="005F086A"/>
    <w:rsid w:val="005F0893"/>
    <w:rsid w:val="005F08BC"/>
    <w:rsid w:val="005F08DA"/>
    <w:rsid w:val="005F08FF"/>
    <w:rsid w:val="005F0964"/>
    <w:rsid w:val="005F09AA"/>
    <w:rsid w:val="005F09B4"/>
    <w:rsid w:val="005F09E7"/>
    <w:rsid w:val="005F0A0F"/>
    <w:rsid w:val="005F0A7B"/>
    <w:rsid w:val="005F0B2C"/>
    <w:rsid w:val="005F0B39"/>
    <w:rsid w:val="005F0BB2"/>
    <w:rsid w:val="005F0BE4"/>
    <w:rsid w:val="005F0BFC"/>
    <w:rsid w:val="005F0C3F"/>
    <w:rsid w:val="005F0C4A"/>
    <w:rsid w:val="005F0D1C"/>
    <w:rsid w:val="005F0D60"/>
    <w:rsid w:val="005F0E40"/>
    <w:rsid w:val="005F0E87"/>
    <w:rsid w:val="005F0EC2"/>
    <w:rsid w:val="005F0F5D"/>
    <w:rsid w:val="005F0FA6"/>
    <w:rsid w:val="005F0FBC"/>
    <w:rsid w:val="005F1010"/>
    <w:rsid w:val="005F104E"/>
    <w:rsid w:val="005F10C7"/>
    <w:rsid w:val="005F10FC"/>
    <w:rsid w:val="005F110F"/>
    <w:rsid w:val="005F112E"/>
    <w:rsid w:val="005F123C"/>
    <w:rsid w:val="005F1242"/>
    <w:rsid w:val="005F12DC"/>
    <w:rsid w:val="005F149F"/>
    <w:rsid w:val="005F14EF"/>
    <w:rsid w:val="005F14F5"/>
    <w:rsid w:val="005F155F"/>
    <w:rsid w:val="005F159A"/>
    <w:rsid w:val="005F15CE"/>
    <w:rsid w:val="005F161D"/>
    <w:rsid w:val="005F16B7"/>
    <w:rsid w:val="005F16DB"/>
    <w:rsid w:val="005F16E8"/>
    <w:rsid w:val="005F1706"/>
    <w:rsid w:val="005F176B"/>
    <w:rsid w:val="005F17B7"/>
    <w:rsid w:val="005F17BF"/>
    <w:rsid w:val="005F17E2"/>
    <w:rsid w:val="005F18E0"/>
    <w:rsid w:val="005F18EA"/>
    <w:rsid w:val="005F193D"/>
    <w:rsid w:val="005F199C"/>
    <w:rsid w:val="005F19C1"/>
    <w:rsid w:val="005F19EA"/>
    <w:rsid w:val="005F1A17"/>
    <w:rsid w:val="005F1AE1"/>
    <w:rsid w:val="005F1B4D"/>
    <w:rsid w:val="005F1C2A"/>
    <w:rsid w:val="005F1C9C"/>
    <w:rsid w:val="005F1C9F"/>
    <w:rsid w:val="005F1D62"/>
    <w:rsid w:val="005F1D71"/>
    <w:rsid w:val="005F1DC2"/>
    <w:rsid w:val="005F1EE1"/>
    <w:rsid w:val="005F1F65"/>
    <w:rsid w:val="005F1F78"/>
    <w:rsid w:val="005F1F87"/>
    <w:rsid w:val="005F1F8E"/>
    <w:rsid w:val="005F1FF3"/>
    <w:rsid w:val="005F20B6"/>
    <w:rsid w:val="005F20BA"/>
    <w:rsid w:val="005F210D"/>
    <w:rsid w:val="005F212A"/>
    <w:rsid w:val="005F2179"/>
    <w:rsid w:val="005F2181"/>
    <w:rsid w:val="005F2185"/>
    <w:rsid w:val="005F21A0"/>
    <w:rsid w:val="005F21C2"/>
    <w:rsid w:val="005F223A"/>
    <w:rsid w:val="005F2258"/>
    <w:rsid w:val="005F2266"/>
    <w:rsid w:val="005F22C7"/>
    <w:rsid w:val="005F2379"/>
    <w:rsid w:val="005F2565"/>
    <w:rsid w:val="005F25B0"/>
    <w:rsid w:val="005F264B"/>
    <w:rsid w:val="005F267C"/>
    <w:rsid w:val="005F268B"/>
    <w:rsid w:val="005F26AA"/>
    <w:rsid w:val="005F26B4"/>
    <w:rsid w:val="005F26D3"/>
    <w:rsid w:val="005F26DA"/>
    <w:rsid w:val="005F26F0"/>
    <w:rsid w:val="005F2700"/>
    <w:rsid w:val="005F2714"/>
    <w:rsid w:val="005F2731"/>
    <w:rsid w:val="005F2809"/>
    <w:rsid w:val="005F288A"/>
    <w:rsid w:val="005F291D"/>
    <w:rsid w:val="005F2929"/>
    <w:rsid w:val="005F296E"/>
    <w:rsid w:val="005F29B0"/>
    <w:rsid w:val="005F29D3"/>
    <w:rsid w:val="005F2A7B"/>
    <w:rsid w:val="005F2AE1"/>
    <w:rsid w:val="005F2B06"/>
    <w:rsid w:val="005F2BC2"/>
    <w:rsid w:val="005F2C1C"/>
    <w:rsid w:val="005F2C33"/>
    <w:rsid w:val="005F2D51"/>
    <w:rsid w:val="005F2DA1"/>
    <w:rsid w:val="005F2DBF"/>
    <w:rsid w:val="005F2DFF"/>
    <w:rsid w:val="005F2E08"/>
    <w:rsid w:val="005F2E46"/>
    <w:rsid w:val="005F2E50"/>
    <w:rsid w:val="005F2EAE"/>
    <w:rsid w:val="005F2EC7"/>
    <w:rsid w:val="005F2EDE"/>
    <w:rsid w:val="005F2F27"/>
    <w:rsid w:val="005F2F9D"/>
    <w:rsid w:val="005F2FC4"/>
    <w:rsid w:val="005F2FD0"/>
    <w:rsid w:val="005F2FE7"/>
    <w:rsid w:val="005F309D"/>
    <w:rsid w:val="005F30F0"/>
    <w:rsid w:val="005F30F2"/>
    <w:rsid w:val="005F3101"/>
    <w:rsid w:val="005F31C9"/>
    <w:rsid w:val="005F325C"/>
    <w:rsid w:val="005F3358"/>
    <w:rsid w:val="005F3405"/>
    <w:rsid w:val="005F3486"/>
    <w:rsid w:val="005F34C1"/>
    <w:rsid w:val="005F3534"/>
    <w:rsid w:val="005F356D"/>
    <w:rsid w:val="005F366A"/>
    <w:rsid w:val="005F3679"/>
    <w:rsid w:val="005F36EF"/>
    <w:rsid w:val="005F36F7"/>
    <w:rsid w:val="005F38A7"/>
    <w:rsid w:val="005F38F0"/>
    <w:rsid w:val="005F3940"/>
    <w:rsid w:val="005F3952"/>
    <w:rsid w:val="005F3966"/>
    <w:rsid w:val="005F39B2"/>
    <w:rsid w:val="005F3A6A"/>
    <w:rsid w:val="005F3A91"/>
    <w:rsid w:val="005F3A96"/>
    <w:rsid w:val="005F3AA0"/>
    <w:rsid w:val="005F3AB3"/>
    <w:rsid w:val="005F3B08"/>
    <w:rsid w:val="005F3B1C"/>
    <w:rsid w:val="005F3C5F"/>
    <w:rsid w:val="005F3CD0"/>
    <w:rsid w:val="005F3CEB"/>
    <w:rsid w:val="005F3D49"/>
    <w:rsid w:val="005F3D7A"/>
    <w:rsid w:val="005F3D91"/>
    <w:rsid w:val="005F3E24"/>
    <w:rsid w:val="005F3E2E"/>
    <w:rsid w:val="005F3E56"/>
    <w:rsid w:val="005F3E8D"/>
    <w:rsid w:val="005F3EA4"/>
    <w:rsid w:val="005F3EAB"/>
    <w:rsid w:val="005F3F1D"/>
    <w:rsid w:val="005F3F6A"/>
    <w:rsid w:val="005F3FCD"/>
    <w:rsid w:val="005F4004"/>
    <w:rsid w:val="005F403B"/>
    <w:rsid w:val="005F4047"/>
    <w:rsid w:val="005F4082"/>
    <w:rsid w:val="005F409A"/>
    <w:rsid w:val="005F40FB"/>
    <w:rsid w:val="005F4111"/>
    <w:rsid w:val="005F415B"/>
    <w:rsid w:val="005F41B6"/>
    <w:rsid w:val="005F42A0"/>
    <w:rsid w:val="005F42CC"/>
    <w:rsid w:val="005F4373"/>
    <w:rsid w:val="005F4375"/>
    <w:rsid w:val="005F4396"/>
    <w:rsid w:val="005F43DA"/>
    <w:rsid w:val="005F449F"/>
    <w:rsid w:val="005F44C3"/>
    <w:rsid w:val="005F45A2"/>
    <w:rsid w:val="005F45C8"/>
    <w:rsid w:val="005F463A"/>
    <w:rsid w:val="005F466F"/>
    <w:rsid w:val="005F469F"/>
    <w:rsid w:val="005F4762"/>
    <w:rsid w:val="005F47E6"/>
    <w:rsid w:val="005F4805"/>
    <w:rsid w:val="005F482F"/>
    <w:rsid w:val="005F4857"/>
    <w:rsid w:val="005F4863"/>
    <w:rsid w:val="005F48B8"/>
    <w:rsid w:val="005F48DC"/>
    <w:rsid w:val="005F48EE"/>
    <w:rsid w:val="005F4953"/>
    <w:rsid w:val="005F495D"/>
    <w:rsid w:val="005F4A29"/>
    <w:rsid w:val="005F4A41"/>
    <w:rsid w:val="005F4A4B"/>
    <w:rsid w:val="005F4A9C"/>
    <w:rsid w:val="005F4A9E"/>
    <w:rsid w:val="005F4B06"/>
    <w:rsid w:val="005F4B0D"/>
    <w:rsid w:val="005F4B1C"/>
    <w:rsid w:val="005F4B21"/>
    <w:rsid w:val="005F4B7E"/>
    <w:rsid w:val="005F4BC3"/>
    <w:rsid w:val="005F4BC7"/>
    <w:rsid w:val="005F4BCA"/>
    <w:rsid w:val="005F4BDB"/>
    <w:rsid w:val="005F4CB0"/>
    <w:rsid w:val="005F4CFD"/>
    <w:rsid w:val="005F4D61"/>
    <w:rsid w:val="005F4DA2"/>
    <w:rsid w:val="005F4DBB"/>
    <w:rsid w:val="005F4E2D"/>
    <w:rsid w:val="005F4EB4"/>
    <w:rsid w:val="005F4F77"/>
    <w:rsid w:val="005F4F8D"/>
    <w:rsid w:val="005F503E"/>
    <w:rsid w:val="005F511E"/>
    <w:rsid w:val="005F5193"/>
    <w:rsid w:val="005F526B"/>
    <w:rsid w:val="005F528B"/>
    <w:rsid w:val="005F531C"/>
    <w:rsid w:val="005F5343"/>
    <w:rsid w:val="005F53A8"/>
    <w:rsid w:val="005F5402"/>
    <w:rsid w:val="005F540F"/>
    <w:rsid w:val="005F5526"/>
    <w:rsid w:val="005F5549"/>
    <w:rsid w:val="005F559C"/>
    <w:rsid w:val="005F5624"/>
    <w:rsid w:val="005F5640"/>
    <w:rsid w:val="005F5655"/>
    <w:rsid w:val="005F5700"/>
    <w:rsid w:val="005F570C"/>
    <w:rsid w:val="005F57B7"/>
    <w:rsid w:val="005F57C7"/>
    <w:rsid w:val="005F5800"/>
    <w:rsid w:val="005F58F2"/>
    <w:rsid w:val="005F5923"/>
    <w:rsid w:val="005F5941"/>
    <w:rsid w:val="005F5963"/>
    <w:rsid w:val="005F59C4"/>
    <w:rsid w:val="005F5A83"/>
    <w:rsid w:val="005F5ACB"/>
    <w:rsid w:val="005F5B08"/>
    <w:rsid w:val="005F5B8C"/>
    <w:rsid w:val="005F5BBE"/>
    <w:rsid w:val="005F5BDF"/>
    <w:rsid w:val="005F5BF6"/>
    <w:rsid w:val="005F5C98"/>
    <w:rsid w:val="005F5D18"/>
    <w:rsid w:val="005F5DE7"/>
    <w:rsid w:val="005F5DF4"/>
    <w:rsid w:val="005F5E05"/>
    <w:rsid w:val="005F5E3B"/>
    <w:rsid w:val="005F5E93"/>
    <w:rsid w:val="005F5EC4"/>
    <w:rsid w:val="005F5EDB"/>
    <w:rsid w:val="005F5EF5"/>
    <w:rsid w:val="005F600D"/>
    <w:rsid w:val="005F6037"/>
    <w:rsid w:val="005F6068"/>
    <w:rsid w:val="005F60EE"/>
    <w:rsid w:val="005F61E2"/>
    <w:rsid w:val="005F61F0"/>
    <w:rsid w:val="005F6243"/>
    <w:rsid w:val="005F6254"/>
    <w:rsid w:val="005F6395"/>
    <w:rsid w:val="005F6396"/>
    <w:rsid w:val="005F63C7"/>
    <w:rsid w:val="005F63EB"/>
    <w:rsid w:val="005F644D"/>
    <w:rsid w:val="005F646A"/>
    <w:rsid w:val="005F64A8"/>
    <w:rsid w:val="005F64E0"/>
    <w:rsid w:val="005F6515"/>
    <w:rsid w:val="005F6540"/>
    <w:rsid w:val="005F6582"/>
    <w:rsid w:val="005F65AB"/>
    <w:rsid w:val="005F65BC"/>
    <w:rsid w:val="005F6639"/>
    <w:rsid w:val="005F6676"/>
    <w:rsid w:val="005F674A"/>
    <w:rsid w:val="005F6752"/>
    <w:rsid w:val="005F6757"/>
    <w:rsid w:val="005F6765"/>
    <w:rsid w:val="005F676B"/>
    <w:rsid w:val="005F6795"/>
    <w:rsid w:val="005F67BD"/>
    <w:rsid w:val="005F6809"/>
    <w:rsid w:val="005F6833"/>
    <w:rsid w:val="005F6839"/>
    <w:rsid w:val="005F68C0"/>
    <w:rsid w:val="005F6917"/>
    <w:rsid w:val="005F6939"/>
    <w:rsid w:val="005F6974"/>
    <w:rsid w:val="005F69B4"/>
    <w:rsid w:val="005F6A3B"/>
    <w:rsid w:val="005F6AB4"/>
    <w:rsid w:val="005F6AD9"/>
    <w:rsid w:val="005F6B45"/>
    <w:rsid w:val="005F6B90"/>
    <w:rsid w:val="005F6C3A"/>
    <w:rsid w:val="005F6C83"/>
    <w:rsid w:val="005F6C8B"/>
    <w:rsid w:val="005F6C9D"/>
    <w:rsid w:val="005F6D5D"/>
    <w:rsid w:val="005F6D84"/>
    <w:rsid w:val="005F6D98"/>
    <w:rsid w:val="005F6DF0"/>
    <w:rsid w:val="005F6E01"/>
    <w:rsid w:val="005F6E89"/>
    <w:rsid w:val="005F6EAB"/>
    <w:rsid w:val="005F6F64"/>
    <w:rsid w:val="005F6F7E"/>
    <w:rsid w:val="005F6FD1"/>
    <w:rsid w:val="005F7001"/>
    <w:rsid w:val="005F7016"/>
    <w:rsid w:val="005F7041"/>
    <w:rsid w:val="005F7080"/>
    <w:rsid w:val="005F708F"/>
    <w:rsid w:val="005F70AB"/>
    <w:rsid w:val="005F7170"/>
    <w:rsid w:val="005F717B"/>
    <w:rsid w:val="005F71A2"/>
    <w:rsid w:val="005F7221"/>
    <w:rsid w:val="005F7229"/>
    <w:rsid w:val="005F72C0"/>
    <w:rsid w:val="005F731D"/>
    <w:rsid w:val="005F738C"/>
    <w:rsid w:val="005F73F4"/>
    <w:rsid w:val="005F750F"/>
    <w:rsid w:val="005F7557"/>
    <w:rsid w:val="005F75B3"/>
    <w:rsid w:val="005F75CD"/>
    <w:rsid w:val="005F7672"/>
    <w:rsid w:val="005F76B9"/>
    <w:rsid w:val="005F775D"/>
    <w:rsid w:val="005F7762"/>
    <w:rsid w:val="005F77AB"/>
    <w:rsid w:val="005F77FB"/>
    <w:rsid w:val="005F788B"/>
    <w:rsid w:val="005F78AF"/>
    <w:rsid w:val="005F7908"/>
    <w:rsid w:val="005F7B2A"/>
    <w:rsid w:val="005F7C13"/>
    <w:rsid w:val="005F7C33"/>
    <w:rsid w:val="005F7C96"/>
    <w:rsid w:val="005F7CAD"/>
    <w:rsid w:val="005F7D93"/>
    <w:rsid w:val="005F7DA7"/>
    <w:rsid w:val="005F7DCB"/>
    <w:rsid w:val="005F7DDC"/>
    <w:rsid w:val="005F7EA8"/>
    <w:rsid w:val="005F7EC1"/>
    <w:rsid w:val="00600004"/>
    <w:rsid w:val="00600089"/>
    <w:rsid w:val="0060009E"/>
    <w:rsid w:val="0060014E"/>
    <w:rsid w:val="0060019C"/>
    <w:rsid w:val="006001E4"/>
    <w:rsid w:val="0060021B"/>
    <w:rsid w:val="0060026A"/>
    <w:rsid w:val="0060026D"/>
    <w:rsid w:val="00600272"/>
    <w:rsid w:val="00600298"/>
    <w:rsid w:val="006002F2"/>
    <w:rsid w:val="00600318"/>
    <w:rsid w:val="0060042D"/>
    <w:rsid w:val="0060052E"/>
    <w:rsid w:val="00600538"/>
    <w:rsid w:val="00600576"/>
    <w:rsid w:val="006005D5"/>
    <w:rsid w:val="00600690"/>
    <w:rsid w:val="00600720"/>
    <w:rsid w:val="00600799"/>
    <w:rsid w:val="006007AB"/>
    <w:rsid w:val="00600848"/>
    <w:rsid w:val="006008AA"/>
    <w:rsid w:val="00600941"/>
    <w:rsid w:val="00600AE8"/>
    <w:rsid w:val="00600B08"/>
    <w:rsid w:val="00600B1E"/>
    <w:rsid w:val="00600B2B"/>
    <w:rsid w:val="00600B2C"/>
    <w:rsid w:val="00600B4D"/>
    <w:rsid w:val="00600B5A"/>
    <w:rsid w:val="00600BA5"/>
    <w:rsid w:val="00600BDC"/>
    <w:rsid w:val="00600C80"/>
    <w:rsid w:val="00600CB0"/>
    <w:rsid w:val="00600D50"/>
    <w:rsid w:val="00600D7D"/>
    <w:rsid w:val="00600E57"/>
    <w:rsid w:val="00600EB9"/>
    <w:rsid w:val="00600ED6"/>
    <w:rsid w:val="00600F1B"/>
    <w:rsid w:val="00600F93"/>
    <w:rsid w:val="00601007"/>
    <w:rsid w:val="00601014"/>
    <w:rsid w:val="00601076"/>
    <w:rsid w:val="00601083"/>
    <w:rsid w:val="00601090"/>
    <w:rsid w:val="006010D6"/>
    <w:rsid w:val="00601152"/>
    <w:rsid w:val="0060129C"/>
    <w:rsid w:val="006012D0"/>
    <w:rsid w:val="006012E9"/>
    <w:rsid w:val="00601323"/>
    <w:rsid w:val="00601364"/>
    <w:rsid w:val="00601371"/>
    <w:rsid w:val="00601378"/>
    <w:rsid w:val="006013B6"/>
    <w:rsid w:val="0060140F"/>
    <w:rsid w:val="0060148E"/>
    <w:rsid w:val="00601524"/>
    <w:rsid w:val="006015ED"/>
    <w:rsid w:val="00601623"/>
    <w:rsid w:val="006016E0"/>
    <w:rsid w:val="0060170A"/>
    <w:rsid w:val="006017BC"/>
    <w:rsid w:val="006017DA"/>
    <w:rsid w:val="006017F3"/>
    <w:rsid w:val="00601945"/>
    <w:rsid w:val="00601974"/>
    <w:rsid w:val="0060197E"/>
    <w:rsid w:val="006019A1"/>
    <w:rsid w:val="006019AD"/>
    <w:rsid w:val="006019C7"/>
    <w:rsid w:val="00601A03"/>
    <w:rsid w:val="00601A05"/>
    <w:rsid w:val="00601A15"/>
    <w:rsid w:val="00601BA7"/>
    <w:rsid w:val="00601BCE"/>
    <w:rsid w:val="00601BD7"/>
    <w:rsid w:val="00601BF4"/>
    <w:rsid w:val="00601C15"/>
    <w:rsid w:val="00601C20"/>
    <w:rsid w:val="00601C44"/>
    <w:rsid w:val="00601C76"/>
    <w:rsid w:val="00601C9A"/>
    <w:rsid w:val="00601C9E"/>
    <w:rsid w:val="00601D1B"/>
    <w:rsid w:val="00601E0E"/>
    <w:rsid w:val="00601E66"/>
    <w:rsid w:val="00601E67"/>
    <w:rsid w:val="00601E6B"/>
    <w:rsid w:val="00601E90"/>
    <w:rsid w:val="00601F1A"/>
    <w:rsid w:val="00601F4E"/>
    <w:rsid w:val="00601F69"/>
    <w:rsid w:val="00601FD7"/>
    <w:rsid w:val="00602039"/>
    <w:rsid w:val="006020E2"/>
    <w:rsid w:val="00602106"/>
    <w:rsid w:val="0060215C"/>
    <w:rsid w:val="00602172"/>
    <w:rsid w:val="006021C4"/>
    <w:rsid w:val="006021C5"/>
    <w:rsid w:val="0060225D"/>
    <w:rsid w:val="00602274"/>
    <w:rsid w:val="006022C5"/>
    <w:rsid w:val="00602308"/>
    <w:rsid w:val="00602326"/>
    <w:rsid w:val="00602372"/>
    <w:rsid w:val="0060239D"/>
    <w:rsid w:val="00602447"/>
    <w:rsid w:val="0060253F"/>
    <w:rsid w:val="00602558"/>
    <w:rsid w:val="00602562"/>
    <w:rsid w:val="00602666"/>
    <w:rsid w:val="0060266D"/>
    <w:rsid w:val="00602774"/>
    <w:rsid w:val="006027AA"/>
    <w:rsid w:val="006027B7"/>
    <w:rsid w:val="006027C6"/>
    <w:rsid w:val="0060280B"/>
    <w:rsid w:val="00602888"/>
    <w:rsid w:val="0060289C"/>
    <w:rsid w:val="006028D0"/>
    <w:rsid w:val="006028E5"/>
    <w:rsid w:val="006028EE"/>
    <w:rsid w:val="006028F1"/>
    <w:rsid w:val="00602965"/>
    <w:rsid w:val="006029C1"/>
    <w:rsid w:val="006029CD"/>
    <w:rsid w:val="006029F8"/>
    <w:rsid w:val="00602A34"/>
    <w:rsid w:val="00602A8C"/>
    <w:rsid w:val="00602AF9"/>
    <w:rsid w:val="00602B0A"/>
    <w:rsid w:val="00602B19"/>
    <w:rsid w:val="00602B78"/>
    <w:rsid w:val="00602BD6"/>
    <w:rsid w:val="00602BDF"/>
    <w:rsid w:val="00602BE0"/>
    <w:rsid w:val="00602C0B"/>
    <w:rsid w:val="00602C4B"/>
    <w:rsid w:val="00602C85"/>
    <w:rsid w:val="00602C86"/>
    <w:rsid w:val="00602CDF"/>
    <w:rsid w:val="00602D08"/>
    <w:rsid w:val="00602D32"/>
    <w:rsid w:val="00602D34"/>
    <w:rsid w:val="00602E22"/>
    <w:rsid w:val="00602E36"/>
    <w:rsid w:val="00602F9A"/>
    <w:rsid w:val="00602FA2"/>
    <w:rsid w:val="00602FBF"/>
    <w:rsid w:val="00602FC9"/>
    <w:rsid w:val="00602FD6"/>
    <w:rsid w:val="00602FE1"/>
    <w:rsid w:val="00603028"/>
    <w:rsid w:val="00603185"/>
    <w:rsid w:val="00603195"/>
    <w:rsid w:val="0060321A"/>
    <w:rsid w:val="00603249"/>
    <w:rsid w:val="00603264"/>
    <w:rsid w:val="0060331A"/>
    <w:rsid w:val="0060333A"/>
    <w:rsid w:val="006033F0"/>
    <w:rsid w:val="006033FF"/>
    <w:rsid w:val="00603441"/>
    <w:rsid w:val="0060348C"/>
    <w:rsid w:val="006034A8"/>
    <w:rsid w:val="00603516"/>
    <w:rsid w:val="0060353E"/>
    <w:rsid w:val="00603545"/>
    <w:rsid w:val="0060354A"/>
    <w:rsid w:val="00603550"/>
    <w:rsid w:val="0060365E"/>
    <w:rsid w:val="006036A1"/>
    <w:rsid w:val="006036D1"/>
    <w:rsid w:val="006036F9"/>
    <w:rsid w:val="0060371E"/>
    <w:rsid w:val="0060373D"/>
    <w:rsid w:val="00603781"/>
    <w:rsid w:val="006037D4"/>
    <w:rsid w:val="006038FC"/>
    <w:rsid w:val="00603906"/>
    <w:rsid w:val="00603946"/>
    <w:rsid w:val="00603A09"/>
    <w:rsid w:val="00603A34"/>
    <w:rsid w:val="00603A3B"/>
    <w:rsid w:val="00603AB0"/>
    <w:rsid w:val="00603AEA"/>
    <w:rsid w:val="00603AF7"/>
    <w:rsid w:val="00603B92"/>
    <w:rsid w:val="00603BDD"/>
    <w:rsid w:val="00603C1A"/>
    <w:rsid w:val="00603CF4"/>
    <w:rsid w:val="00603D39"/>
    <w:rsid w:val="00603D45"/>
    <w:rsid w:val="00603DE4"/>
    <w:rsid w:val="00603DE6"/>
    <w:rsid w:val="00603E3A"/>
    <w:rsid w:val="00603E5A"/>
    <w:rsid w:val="00603E7C"/>
    <w:rsid w:val="00603E8B"/>
    <w:rsid w:val="00603EC8"/>
    <w:rsid w:val="00603F0C"/>
    <w:rsid w:val="00603F9C"/>
    <w:rsid w:val="00603FD9"/>
    <w:rsid w:val="0060401F"/>
    <w:rsid w:val="006040BE"/>
    <w:rsid w:val="006040DF"/>
    <w:rsid w:val="006040E9"/>
    <w:rsid w:val="0060412C"/>
    <w:rsid w:val="00604137"/>
    <w:rsid w:val="0060422F"/>
    <w:rsid w:val="00604243"/>
    <w:rsid w:val="00604248"/>
    <w:rsid w:val="0060427F"/>
    <w:rsid w:val="006042C2"/>
    <w:rsid w:val="0060431B"/>
    <w:rsid w:val="00604321"/>
    <w:rsid w:val="0060433D"/>
    <w:rsid w:val="00604352"/>
    <w:rsid w:val="00604361"/>
    <w:rsid w:val="006043C3"/>
    <w:rsid w:val="006043D2"/>
    <w:rsid w:val="00604410"/>
    <w:rsid w:val="0060446A"/>
    <w:rsid w:val="0060448D"/>
    <w:rsid w:val="006044C2"/>
    <w:rsid w:val="0060450A"/>
    <w:rsid w:val="00604609"/>
    <w:rsid w:val="0060460F"/>
    <w:rsid w:val="00604683"/>
    <w:rsid w:val="0060475D"/>
    <w:rsid w:val="00604792"/>
    <w:rsid w:val="00604814"/>
    <w:rsid w:val="0060483C"/>
    <w:rsid w:val="0060487D"/>
    <w:rsid w:val="006048B3"/>
    <w:rsid w:val="006048FB"/>
    <w:rsid w:val="0060497A"/>
    <w:rsid w:val="00604999"/>
    <w:rsid w:val="00604A07"/>
    <w:rsid w:val="00604A16"/>
    <w:rsid w:val="00604ADB"/>
    <w:rsid w:val="00604B03"/>
    <w:rsid w:val="00604B2C"/>
    <w:rsid w:val="00604B6B"/>
    <w:rsid w:val="00604BE6"/>
    <w:rsid w:val="00604C3D"/>
    <w:rsid w:val="00604C51"/>
    <w:rsid w:val="00604C7C"/>
    <w:rsid w:val="00604C95"/>
    <w:rsid w:val="00604CAA"/>
    <w:rsid w:val="00604CAB"/>
    <w:rsid w:val="00604CAC"/>
    <w:rsid w:val="00604D23"/>
    <w:rsid w:val="00604D61"/>
    <w:rsid w:val="00604DFD"/>
    <w:rsid w:val="00604E27"/>
    <w:rsid w:val="00604E29"/>
    <w:rsid w:val="00604E6E"/>
    <w:rsid w:val="00604E80"/>
    <w:rsid w:val="00604EDA"/>
    <w:rsid w:val="0060503E"/>
    <w:rsid w:val="006050AD"/>
    <w:rsid w:val="006050B8"/>
    <w:rsid w:val="006050D2"/>
    <w:rsid w:val="0060513D"/>
    <w:rsid w:val="0060514D"/>
    <w:rsid w:val="00605170"/>
    <w:rsid w:val="006051F2"/>
    <w:rsid w:val="00605273"/>
    <w:rsid w:val="0060527F"/>
    <w:rsid w:val="00605324"/>
    <w:rsid w:val="0060538D"/>
    <w:rsid w:val="0060538E"/>
    <w:rsid w:val="006053A4"/>
    <w:rsid w:val="006053D0"/>
    <w:rsid w:val="00605453"/>
    <w:rsid w:val="006054BD"/>
    <w:rsid w:val="006054D6"/>
    <w:rsid w:val="00605567"/>
    <w:rsid w:val="00605682"/>
    <w:rsid w:val="006056AF"/>
    <w:rsid w:val="006056B8"/>
    <w:rsid w:val="006056BA"/>
    <w:rsid w:val="006056DA"/>
    <w:rsid w:val="006056F8"/>
    <w:rsid w:val="00605719"/>
    <w:rsid w:val="00605792"/>
    <w:rsid w:val="006057AC"/>
    <w:rsid w:val="0060581A"/>
    <w:rsid w:val="00605839"/>
    <w:rsid w:val="00605870"/>
    <w:rsid w:val="00605972"/>
    <w:rsid w:val="006059C1"/>
    <w:rsid w:val="006059CF"/>
    <w:rsid w:val="00605A44"/>
    <w:rsid w:val="00605A79"/>
    <w:rsid w:val="00605AA2"/>
    <w:rsid w:val="00605B30"/>
    <w:rsid w:val="00605B48"/>
    <w:rsid w:val="00605BD7"/>
    <w:rsid w:val="00605C29"/>
    <w:rsid w:val="00605CBB"/>
    <w:rsid w:val="00605CCE"/>
    <w:rsid w:val="00605CD7"/>
    <w:rsid w:val="00605D22"/>
    <w:rsid w:val="00605D5F"/>
    <w:rsid w:val="00605DBF"/>
    <w:rsid w:val="00605E76"/>
    <w:rsid w:val="00605EB2"/>
    <w:rsid w:val="00605F0F"/>
    <w:rsid w:val="00605F4B"/>
    <w:rsid w:val="00605F67"/>
    <w:rsid w:val="00605FD7"/>
    <w:rsid w:val="00606008"/>
    <w:rsid w:val="00606057"/>
    <w:rsid w:val="00606137"/>
    <w:rsid w:val="006061B0"/>
    <w:rsid w:val="006061C2"/>
    <w:rsid w:val="006061DA"/>
    <w:rsid w:val="00606291"/>
    <w:rsid w:val="00606294"/>
    <w:rsid w:val="006062CA"/>
    <w:rsid w:val="0060633B"/>
    <w:rsid w:val="006063F0"/>
    <w:rsid w:val="0060643B"/>
    <w:rsid w:val="0060647D"/>
    <w:rsid w:val="0060652E"/>
    <w:rsid w:val="0060652F"/>
    <w:rsid w:val="00606583"/>
    <w:rsid w:val="006065CB"/>
    <w:rsid w:val="00606623"/>
    <w:rsid w:val="0060672D"/>
    <w:rsid w:val="0060675E"/>
    <w:rsid w:val="006067A9"/>
    <w:rsid w:val="006067FF"/>
    <w:rsid w:val="0060683A"/>
    <w:rsid w:val="006068AE"/>
    <w:rsid w:val="00606924"/>
    <w:rsid w:val="006069DF"/>
    <w:rsid w:val="00606A40"/>
    <w:rsid w:val="00606A44"/>
    <w:rsid w:val="00606A4F"/>
    <w:rsid w:val="00606A99"/>
    <w:rsid w:val="00606A9A"/>
    <w:rsid w:val="00606AB9"/>
    <w:rsid w:val="00606AF8"/>
    <w:rsid w:val="00606BE3"/>
    <w:rsid w:val="00606C09"/>
    <w:rsid w:val="00606C28"/>
    <w:rsid w:val="00606C53"/>
    <w:rsid w:val="00606C87"/>
    <w:rsid w:val="00606C92"/>
    <w:rsid w:val="00606CA1"/>
    <w:rsid w:val="00606D03"/>
    <w:rsid w:val="00606D1D"/>
    <w:rsid w:val="00606E86"/>
    <w:rsid w:val="00606EB5"/>
    <w:rsid w:val="00606F0E"/>
    <w:rsid w:val="00606F57"/>
    <w:rsid w:val="00606F5C"/>
    <w:rsid w:val="00606F9A"/>
    <w:rsid w:val="00607004"/>
    <w:rsid w:val="0060701E"/>
    <w:rsid w:val="0060704E"/>
    <w:rsid w:val="0060713E"/>
    <w:rsid w:val="00607152"/>
    <w:rsid w:val="00607160"/>
    <w:rsid w:val="006071AD"/>
    <w:rsid w:val="006071B9"/>
    <w:rsid w:val="006072BE"/>
    <w:rsid w:val="006072F3"/>
    <w:rsid w:val="00607307"/>
    <w:rsid w:val="00607333"/>
    <w:rsid w:val="00607371"/>
    <w:rsid w:val="00607385"/>
    <w:rsid w:val="00607397"/>
    <w:rsid w:val="006073A2"/>
    <w:rsid w:val="00607411"/>
    <w:rsid w:val="00607438"/>
    <w:rsid w:val="0060744E"/>
    <w:rsid w:val="0060746A"/>
    <w:rsid w:val="0060747A"/>
    <w:rsid w:val="0060749C"/>
    <w:rsid w:val="006074A4"/>
    <w:rsid w:val="006074AE"/>
    <w:rsid w:val="00607596"/>
    <w:rsid w:val="006075AC"/>
    <w:rsid w:val="006075D8"/>
    <w:rsid w:val="00607612"/>
    <w:rsid w:val="00607690"/>
    <w:rsid w:val="006076AC"/>
    <w:rsid w:val="006076ED"/>
    <w:rsid w:val="0060778A"/>
    <w:rsid w:val="00607831"/>
    <w:rsid w:val="00607855"/>
    <w:rsid w:val="00607889"/>
    <w:rsid w:val="006078A5"/>
    <w:rsid w:val="00607903"/>
    <w:rsid w:val="00607909"/>
    <w:rsid w:val="00607990"/>
    <w:rsid w:val="00607A8B"/>
    <w:rsid w:val="00607AF0"/>
    <w:rsid w:val="00607B04"/>
    <w:rsid w:val="00607B15"/>
    <w:rsid w:val="00607B1C"/>
    <w:rsid w:val="00607B5B"/>
    <w:rsid w:val="00607BC7"/>
    <w:rsid w:val="00607C38"/>
    <w:rsid w:val="00607CBE"/>
    <w:rsid w:val="00607D4B"/>
    <w:rsid w:val="00607D6F"/>
    <w:rsid w:val="00607D8D"/>
    <w:rsid w:val="00607D9B"/>
    <w:rsid w:val="00607DA2"/>
    <w:rsid w:val="00607DC0"/>
    <w:rsid w:val="00607DCF"/>
    <w:rsid w:val="00607E59"/>
    <w:rsid w:val="00607EA3"/>
    <w:rsid w:val="00607EAE"/>
    <w:rsid w:val="00607EEC"/>
    <w:rsid w:val="00607EFE"/>
    <w:rsid w:val="00607F86"/>
    <w:rsid w:val="00607F91"/>
    <w:rsid w:val="00607FD2"/>
    <w:rsid w:val="00607FD5"/>
    <w:rsid w:val="00610096"/>
    <w:rsid w:val="006100B4"/>
    <w:rsid w:val="00610123"/>
    <w:rsid w:val="00610151"/>
    <w:rsid w:val="006101AC"/>
    <w:rsid w:val="006101C9"/>
    <w:rsid w:val="00610219"/>
    <w:rsid w:val="0061021C"/>
    <w:rsid w:val="00610265"/>
    <w:rsid w:val="006102C3"/>
    <w:rsid w:val="006102E9"/>
    <w:rsid w:val="006103D8"/>
    <w:rsid w:val="00610487"/>
    <w:rsid w:val="006104A4"/>
    <w:rsid w:val="006104E6"/>
    <w:rsid w:val="00610552"/>
    <w:rsid w:val="00610559"/>
    <w:rsid w:val="0061055E"/>
    <w:rsid w:val="00610614"/>
    <w:rsid w:val="00610794"/>
    <w:rsid w:val="006107D6"/>
    <w:rsid w:val="00610823"/>
    <w:rsid w:val="00610872"/>
    <w:rsid w:val="0061087C"/>
    <w:rsid w:val="006108E2"/>
    <w:rsid w:val="00610982"/>
    <w:rsid w:val="00610A1F"/>
    <w:rsid w:val="00610A51"/>
    <w:rsid w:val="00610A53"/>
    <w:rsid w:val="00610A88"/>
    <w:rsid w:val="00610AA6"/>
    <w:rsid w:val="00610AAB"/>
    <w:rsid w:val="00610AB6"/>
    <w:rsid w:val="00610B08"/>
    <w:rsid w:val="00610B5D"/>
    <w:rsid w:val="00610C17"/>
    <w:rsid w:val="00610C6A"/>
    <w:rsid w:val="00610CB3"/>
    <w:rsid w:val="00610D04"/>
    <w:rsid w:val="00610D3B"/>
    <w:rsid w:val="00610D88"/>
    <w:rsid w:val="00610E5A"/>
    <w:rsid w:val="00610E6F"/>
    <w:rsid w:val="00610EB3"/>
    <w:rsid w:val="00610F73"/>
    <w:rsid w:val="00611055"/>
    <w:rsid w:val="00611062"/>
    <w:rsid w:val="00611087"/>
    <w:rsid w:val="006110C1"/>
    <w:rsid w:val="006110F1"/>
    <w:rsid w:val="00611124"/>
    <w:rsid w:val="0061115B"/>
    <w:rsid w:val="006111DA"/>
    <w:rsid w:val="0061128C"/>
    <w:rsid w:val="006112C4"/>
    <w:rsid w:val="006112F0"/>
    <w:rsid w:val="00611312"/>
    <w:rsid w:val="00611450"/>
    <w:rsid w:val="0061146C"/>
    <w:rsid w:val="006114D0"/>
    <w:rsid w:val="00611657"/>
    <w:rsid w:val="00611661"/>
    <w:rsid w:val="006116AF"/>
    <w:rsid w:val="006116BD"/>
    <w:rsid w:val="00611765"/>
    <w:rsid w:val="006117AE"/>
    <w:rsid w:val="006117B7"/>
    <w:rsid w:val="00611821"/>
    <w:rsid w:val="00611871"/>
    <w:rsid w:val="0061187F"/>
    <w:rsid w:val="00611906"/>
    <w:rsid w:val="0061194D"/>
    <w:rsid w:val="006119CA"/>
    <w:rsid w:val="00611A17"/>
    <w:rsid w:val="00611B6C"/>
    <w:rsid w:val="00611BAD"/>
    <w:rsid w:val="00611BB7"/>
    <w:rsid w:val="00611BBD"/>
    <w:rsid w:val="00611C01"/>
    <w:rsid w:val="00611C51"/>
    <w:rsid w:val="00611D3F"/>
    <w:rsid w:val="00611D4B"/>
    <w:rsid w:val="00611D76"/>
    <w:rsid w:val="00611DCB"/>
    <w:rsid w:val="00611E0A"/>
    <w:rsid w:val="00611E1E"/>
    <w:rsid w:val="00611E5A"/>
    <w:rsid w:val="00611E8B"/>
    <w:rsid w:val="00611F48"/>
    <w:rsid w:val="00611F4C"/>
    <w:rsid w:val="00611F9A"/>
    <w:rsid w:val="00611FE6"/>
    <w:rsid w:val="00611FFE"/>
    <w:rsid w:val="00612009"/>
    <w:rsid w:val="0061203D"/>
    <w:rsid w:val="0061203F"/>
    <w:rsid w:val="0061209E"/>
    <w:rsid w:val="006120B3"/>
    <w:rsid w:val="006121AC"/>
    <w:rsid w:val="006121D6"/>
    <w:rsid w:val="006121EC"/>
    <w:rsid w:val="0061221A"/>
    <w:rsid w:val="00612256"/>
    <w:rsid w:val="00612269"/>
    <w:rsid w:val="00612282"/>
    <w:rsid w:val="00612290"/>
    <w:rsid w:val="00612364"/>
    <w:rsid w:val="0061238A"/>
    <w:rsid w:val="006123CA"/>
    <w:rsid w:val="00612402"/>
    <w:rsid w:val="0061241C"/>
    <w:rsid w:val="00612465"/>
    <w:rsid w:val="00612468"/>
    <w:rsid w:val="00612470"/>
    <w:rsid w:val="006124C7"/>
    <w:rsid w:val="00612506"/>
    <w:rsid w:val="00612559"/>
    <w:rsid w:val="0061256B"/>
    <w:rsid w:val="006125A9"/>
    <w:rsid w:val="006125D5"/>
    <w:rsid w:val="006125F2"/>
    <w:rsid w:val="0061260E"/>
    <w:rsid w:val="00612636"/>
    <w:rsid w:val="0061268D"/>
    <w:rsid w:val="006126CE"/>
    <w:rsid w:val="006126DD"/>
    <w:rsid w:val="006126F5"/>
    <w:rsid w:val="006126FB"/>
    <w:rsid w:val="0061274B"/>
    <w:rsid w:val="0061280A"/>
    <w:rsid w:val="00612811"/>
    <w:rsid w:val="0061283E"/>
    <w:rsid w:val="00612895"/>
    <w:rsid w:val="006128B8"/>
    <w:rsid w:val="006128E6"/>
    <w:rsid w:val="00612900"/>
    <w:rsid w:val="006129B0"/>
    <w:rsid w:val="006129DF"/>
    <w:rsid w:val="00612A21"/>
    <w:rsid w:val="00612A6D"/>
    <w:rsid w:val="00612AA7"/>
    <w:rsid w:val="00612B10"/>
    <w:rsid w:val="00612B49"/>
    <w:rsid w:val="00612B5A"/>
    <w:rsid w:val="00612B91"/>
    <w:rsid w:val="00612C0F"/>
    <w:rsid w:val="00612C24"/>
    <w:rsid w:val="00612C3D"/>
    <w:rsid w:val="00612C6F"/>
    <w:rsid w:val="00612CAE"/>
    <w:rsid w:val="00612CEF"/>
    <w:rsid w:val="00612DA5"/>
    <w:rsid w:val="00612DAB"/>
    <w:rsid w:val="00612DE6"/>
    <w:rsid w:val="00612DF8"/>
    <w:rsid w:val="00612E1C"/>
    <w:rsid w:val="00612E78"/>
    <w:rsid w:val="00612EF6"/>
    <w:rsid w:val="00612FC4"/>
    <w:rsid w:val="00613069"/>
    <w:rsid w:val="0061308A"/>
    <w:rsid w:val="0061308E"/>
    <w:rsid w:val="006130E1"/>
    <w:rsid w:val="006130E3"/>
    <w:rsid w:val="00613100"/>
    <w:rsid w:val="00613148"/>
    <w:rsid w:val="0061317F"/>
    <w:rsid w:val="00613201"/>
    <w:rsid w:val="0061324B"/>
    <w:rsid w:val="006132D3"/>
    <w:rsid w:val="00613336"/>
    <w:rsid w:val="00613365"/>
    <w:rsid w:val="006133B2"/>
    <w:rsid w:val="006133E3"/>
    <w:rsid w:val="006133F3"/>
    <w:rsid w:val="00613422"/>
    <w:rsid w:val="0061344A"/>
    <w:rsid w:val="006134B4"/>
    <w:rsid w:val="006134E4"/>
    <w:rsid w:val="0061351A"/>
    <w:rsid w:val="0061356B"/>
    <w:rsid w:val="006135BE"/>
    <w:rsid w:val="00613684"/>
    <w:rsid w:val="00613685"/>
    <w:rsid w:val="0061370B"/>
    <w:rsid w:val="00613712"/>
    <w:rsid w:val="0061371B"/>
    <w:rsid w:val="00613782"/>
    <w:rsid w:val="00613811"/>
    <w:rsid w:val="0061384F"/>
    <w:rsid w:val="006138CE"/>
    <w:rsid w:val="00613976"/>
    <w:rsid w:val="0061397F"/>
    <w:rsid w:val="006139D2"/>
    <w:rsid w:val="00613A7F"/>
    <w:rsid w:val="00613AF1"/>
    <w:rsid w:val="00613BC2"/>
    <w:rsid w:val="00613CE6"/>
    <w:rsid w:val="00613D18"/>
    <w:rsid w:val="00613D30"/>
    <w:rsid w:val="00613D59"/>
    <w:rsid w:val="00613D98"/>
    <w:rsid w:val="00613DA2"/>
    <w:rsid w:val="00613E09"/>
    <w:rsid w:val="00613E7A"/>
    <w:rsid w:val="00613E95"/>
    <w:rsid w:val="00613F73"/>
    <w:rsid w:val="00613F75"/>
    <w:rsid w:val="00613FA7"/>
    <w:rsid w:val="00613FAF"/>
    <w:rsid w:val="00613FE5"/>
    <w:rsid w:val="00613FEF"/>
    <w:rsid w:val="00614107"/>
    <w:rsid w:val="00614149"/>
    <w:rsid w:val="006141A9"/>
    <w:rsid w:val="006141B7"/>
    <w:rsid w:val="006141C2"/>
    <w:rsid w:val="006141D6"/>
    <w:rsid w:val="006141ED"/>
    <w:rsid w:val="006141F3"/>
    <w:rsid w:val="00614201"/>
    <w:rsid w:val="0061423C"/>
    <w:rsid w:val="00614251"/>
    <w:rsid w:val="00614268"/>
    <w:rsid w:val="00614276"/>
    <w:rsid w:val="00614391"/>
    <w:rsid w:val="00614416"/>
    <w:rsid w:val="00614429"/>
    <w:rsid w:val="00614433"/>
    <w:rsid w:val="0061444C"/>
    <w:rsid w:val="00614486"/>
    <w:rsid w:val="00614549"/>
    <w:rsid w:val="006145B3"/>
    <w:rsid w:val="006145F0"/>
    <w:rsid w:val="00614648"/>
    <w:rsid w:val="00614687"/>
    <w:rsid w:val="00614691"/>
    <w:rsid w:val="00614706"/>
    <w:rsid w:val="006147BE"/>
    <w:rsid w:val="00614876"/>
    <w:rsid w:val="0061487E"/>
    <w:rsid w:val="006148CC"/>
    <w:rsid w:val="006148D8"/>
    <w:rsid w:val="0061490D"/>
    <w:rsid w:val="0061496F"/>
    <w:rsid w:val="006149C2"/>
    <w:rsid w:val="00614ADB"/>
    <w:rsid w:val="00614B01"/>
    <w:rsid w:val="00614B17"/>
    <w:rsid w:val="00614C7E"/>
    <w:rsid w:val="00614CD9"/>
    <w:rsid w:val="00614CEF"/>
    <w:rsid w:val="00614D25"/>
    <w:rsid w:val="00614DA5"/>
    <w:rsid w:val="00614DBE"/>
    <w:rsid w:val="00614DD5"/>
    <w:rsid w:val="00614DEE"/>
    <w:rsid w:val="00614EEB"/>
    <w:rsid w:val="00614F4B"/>
    <w:rsid w:val="00614FC0"/>
    <w:rsid w:val="00614FC2"/>
    <w:rsid w:val="00615059"/>
    <w:rsid w:val="006150E5"/>
    <w:rsid w:val="006150FA"/>
    <w:rsid w:val="00615133"/>
    <w:rsid w:val="00615215"/>
    <w:rsid w:val="00615247"/>
    <w:rsid w:val="00615283"/>
    <w:rsid w:val="00615334"/>
    <w:rsid w:val="00615371"/>
    <w:rsid w:val="00615468"/>
    <w:rsid w:val="00615480"/>
    <w:rsid w:val="00615559"/>
    <w:rsid w:val="006155A3"/>
    <w:rsid w:val="00615733"/>
    <w:rsid w:val="00615756"/>
    <w:rsid w:val="0061578D"/>
    <w:rsid w:val="006157C1"/>
    <w:rsid w:val="00615801"/>
    <w:rsid w:val="00615808"/>
    <w:rsid w:val="00615898"/>
    <w:rsid w:val="006158EF"/>
    <w:rsid w:val="006158FB"/>
    <w:rsid w:val="0061590C"/>
    <w:rsid w:val="00615974"/>
    <w:rsid w:val="006159E0"/>
    <w:rsid w:val="006159E9"/>
    <w:rsid w:val="00615A53"/>
    <w:rsid w:val="00615A68"/>
    <w:rsid w:val="00615A8D"/>
    <w:rsid w:val="00615B02"/>
    <w:rsid w:val="00615CE3"/>
    <w:rsid w:val="00615D5D"/>
    <w:rsid w:val="00615E64"/>
    <w:rsid w:val="00615E6B"/>
    <w:rsid w:val="00615EB1"/>
    <w:rsid w:val="00615F2F"/>
    <w:rsid w:val="00615F43"/>
    <w:rsid w:val="00616025"/>
    <w:rsid w:val="00616058"/>
    <w:rsid w:val="00616059"/>
    <w:rsid w:val="0061607F"/>
    <w:rsid w:val="006160CF"/>
    <w:rsid w:val="0061614E"/>
    <w:rsid w:val="00616150"/>
    <w:rsid w:val="0061615C"/>
    <w:rsid w:val="006161EC"/>
    <w:rsid w:val="006161F9"/>
    <w:rsid w:val="0061621B"/>
    <w:rsid w:val="0061621F"/>
    <w:rsid w:val="00616231"/>
    <w:rsid w:val="00616256"/>
    <w:rsid w:val="0061625B"/>
    <w:rsid w:val="0061627A"/>
    <w:rsid w:val="006162EF"/>
    <w:rsid w:val="00616349"/>
    <w:rsid w:val="00616399"/>
    <w:rsid w:val="0061642F"/>
    <w:rsid w:val="00616437"/>
    <w:rsid w:val="00616455"/>
    <w:rsid w:val="006164FB"/>
    <w:rsid w:val="00616521"/>
    <w:rsid w:val="00616523"/>
    <w:rsid w:val="0061661D"/>
    <w:rsid w:val="0061671B"/>
    <w:rsid w:val="00616793"/>
    <w:rsid w:val="006168EC"/>
    <w:rsid w:val="00616926"/>
    <w:rsid w:val="006169B1"/>
    <w:rsid w:val="00616A0B"/>
    <w:rsid w:val="00616A9D"/>
    <w:rsid w:val="00616AA7"/>
    <w:rsid w:val="00616ABA"/>
    <w:rsid w:val="00616AC3"/>
    <w:rsid w:val="00616B55"/>
    <w:rsid w:val="00616B6E"/>
    <w:rsid w:val="00616B9E"/>
    <w:rsid w:val="00616BA2"/>
    <w:rsid w:val="00616BB7"/>
    <w:rsid w:val="00616C64"/>
    <w:rsid w:val="00616C8D"/>
    <w:rsid w:val="00616CB2"/>
    <w:rsid w:val="00616CE2"/>
    <w:rsid w:val="00616E09"/>
    <w:rsid w:val="00616E2A"/>
    <w:rsid w:val="00616E57"/>
    <w:rsid w:val="00616E89"/>
    <w:rsid w:val="00616E92"/>
    <w:rsid w:val="00616EA1"/>
    <w:rsid w:val="00616EA7"/>
    <w:rsid w:val="00616F0C"/>
    <w:rsid w:val="00617017"/>
    <w:rsid w:val="00617038"/>
    <w:rsid w:val="0061704A"/>
    <w:rsid w:val="0061707D"/>
    <w:rsid w:val="00617096"/>
    <w:rsid w:val="00617170"/>
    <w:rsid w:val="00617194"/>
    <w:rsid w:val="006171F9"/>
    <w:rsid w:val="006172AD"/>
    <w:rsid w:val="006172E4"/>
    <w:rsid w:val="0061736B"/>
    <w:rsid w:val="0061737E"/>
    <w:rsid w:val="006173EA"/>
    <w:rsid w:val="00617405"/>
    <w:rsid w:val="0061742D"/>
    <w:rsid w:val="00617453"/>
    <w:rsid w:val="006174E4"/>
    <w:rsid w:val="006174FC"/>
    <w:rsid w:val="00617539"/>
    <w:rsid w:val="00617561"/>
    <w:rsid w:val="00617564"/>
    <w:rsid w:val="006175A3"/>
    <w:rsid w:val="006175BB"/>
    <w:rsid w:val="00617694"/>
    <w:rsid w:val="00617695"/>
    <w:rsid w:val="006176E4"/>
    <w:rsid w:val="0061777D"/>
    <w:rsid w:val="0061778D"/>
    <w:rsid w:val="0061780B"/>
    <w:rsid w:val="006178FB"/>
    <w:rsid w:val="00617914"/>
    <w:rsid w:val="00617A5F"/>
    <w:rsid w:val="00617A8B"/>
    <w:rsid w:val="00617AEB"/>
    <w:rsid w:val="00617B44"/>
    <w:rsid w:val="00617B4A"/>
    <w:rsid w:val="00617C44"/>
    <w:rsid w:val="00617C54"/>
    <w:rsid w:val="00617CE3"/>
    <w:rsid w:val="00617CED"/>
    <w:rsid w:val="00617CEE"/>
    <w:rsid w:val="00617DAC"/>
    <w:rsid w:val="00617DE8"/>
    <w:rsid w:val="00617E10"/>
    <w:rsid w:val="00617E71"/>
    <w:rsid w:val="00617E7A"/>
    <w:rsid w:val="00617F5D"/>
    <w:rsid w:val="00617F6D"/>
    <w:rsid w:val="00617FF5"/>
    <w:rsid w:val="006200AE"/>
    <w:rsid w:val="006200C1"/>
    <w:rsid w:val="006200D2"/>
    <w:rsid w:val="0062014A"/>
    <w:rsid w:val="0062017F"/>
    <w:rsid w:val="006201F6"/>
    <w:rsid w:val="0062022A"/>
    <w:rsid w:val="006202BF"/>
    <w:rsid w:val="00620345"/>
    <w:rsid w:val="00620375"/>
    <w:rsid w:val="00620397"/>
    <w:rsid w:val="006203BE"/>
    <w:rsid w:val="0062040A"/>
    <w:rsid w:val="006204BC"/>
    <w:rsid w:val="006204D6"/>
    <w:rsid w:val="006204F6"/>
    <w:rsid w:val="0062050B"/>
    <w:rsid w:val="00620607"/>
    <w:rsid w:val="0062061E"/>
    <w:rsid w:val="00620654"/>
    <w:rsid w:val="006206B2"/>
    <w:rsid w:val="006206F3"/>
    <w:rsid w:val="00620748"/>
    <w:rsid w:val="00620864"/>
    <w:rsid w:val="00620881"/>
    <w:rsid w:val="006208B6"/>
    <w:rsid w:val="006208D5"/>
    <w:rsid w:val="00620938"/>
    <w:rsid w:val="00620987"/>
    <w:rsid w:val="006209DA"/>
    <w:rsid w:val="00620A27"/>
    <w:rsid w:val="00620A34"/>
    <w:rsid w:val="00620A7C"/>
    <w:rsid w:val="00620ACD"/>
    <w:rsid w:val="00620BD7"/>
    <w:rsid w:val="00620C7C"/>
    <w:rsid w:val="00620CE0"/>
    <w:rsid w:val="00620D5E"/>
    <w:rsid w:val="00620E03"/>
    <w:rsid w:val="00620E6D"/>
    <w:rsid w:val="00620EC4"/>
    <w:rsid w:val="00620ED2"/>
    <w:rsid w:val="00620F40"/>
    <w:rsid w:val="00620F9E"/>
    <w:rsid w:val="00620FDE"/>
    <w:rsid w:val="00621019"/>
    <w:rsid w:val="0062101C"/>
    <w:rsid w:val="0062107A"/>
    <w:rsid w:val="006210FD"/>
    <w:rsid w:val="00621116"/>
    <w:rsid w:val="00621170"/>
    <w:rsid w:val="006211AB"/>
    <w:rsid w:val="006211AE"/>
    <w:rsid w:val="006211F1"/>
    <w:rsid w:val="00621271"/>
    <w:rsid w:val="00621368"/>
    <w:rsid w:val="006213A5"/>
    <w:rsid w:val="00621414"/>
    <w:rsid w:val="00621430"/>
    <w:rsid w:val="0062144A"/>
    <w:rsid w:val="0062145E"/>
    <w:rsid w:val="00621482"/>
    <w:rsid w:val="0062148C"/>
    <w:rsid w:val="006214D7"/>
    <w:rsid w:val="006214F0"/>
    <w:rsid w:val="006214FA"/>
    <w:rsid w:val="0062153A"/>
    <w:rsid w:val="00621587"/>
    <w:rsid w:val="00621599"/>
    <w:rsid w:val="006215CD"/>
    <w:rsid w:val="00621627"/>
    <w:rsid w:val="00621657"/>
    <w:rsid w:val="00621658"/>
    <w:rsid w:val="006216BF"/>
    <w:rsid w:val="006216C2"/>
    <w:rsid w:val="0062170D"/>
    <w:rsid w:val="0062178B"/>
    <w:rsid w:val="00621800"/>
    <w:rsid w:val="00621877"/>
    <w:rsid w:val="0062190E"/>
    <w:rsid w:val="00621948"/>
    <w:rsid w:val="00621954"/>
    <w:rsid w:val="00621A41"/>
    <w:rsid w:val="00621AC4"/>
    <w:rsid w:val="00621B1E"/>
    <w:rsid w:val="00621B3F"/>
    <w:rsid w:val="00621B5A"/>
    <w:rsid w:val="00621DAB"/>
    <w:rsid w:val="00621DAC"/>
    <w:rsid w:val="00621DAE"/>
    <w:rsid w:val="00621DFB"/>
    <w:rsid w:val="00621E16"/>
    <w:rsid w:val="00621E4C"/>
    <w:rsid w:val="00621E9F"/>
    <w:rsid w:val="00621F25"/>
    <w:rsid w:val="00621F6B"/>
    <w:rsid w:val="00621F9A"/>
    <w:rsid w:val="006220F5"/>
    <w:rsid w:val="00622102"/>
    <w:rsid w:val="00622130"/>
    <w:rsid w:val="00622149"/>
    <w:rsid w:val="00622193"/>
    <w:rsid w:val="006221FB"/>
    <w:rsid w:val="0062221C"/>
    <w:rsid w:val="00622229"/>
    <w:rsid w:val="00622297"/>
    <w:rsid w:val="006222B1"/>
    <w:rsid w:val="00622393"/>
    <w:rsid w:val="00622445"/>
    <w:rsid w:val="0062245D"/>
    <w:rsid w:val="0062254F"/>
    <w:rsid w:val="00622562"/>
    <w:rsid w:val="006225A0"/>
    <w:rsid w:val="006225C5"/>
    <w:rsid w:val="006225C6"/>
    <w:rsid w:val="0062265D"/>
    <w:rsid w:val="00622716"/>
    <w:rsid w:val="006227DB"/>
    <w:rsid w:val="00622849"/>
    <w:rsid w:val="0062284E"/>
    <w:rsid w:val="006228EE"/>
    <w:rsid w:val="0062290D"/>
    <w:rsid w:val="00622930"/>
    <w:rsid w:val="00622A0A"/>
    <w:rsid w:val="00622A47"/>
    <w:rsid w:val="00622A5D"/>
    <w:rsid w:val="00622A77"/>
    <w:rsid w:val="00622AA0"/>
    <w:rsid w:val="00622B04"/>
    <w:rsid w:val="00622B24"/>
    <w:rsid w:val="00622C0B"/>
    <w:rsid w:val="00622CA5"/>
    <w:rsid w:val="00622CF9"/>
    <w:rsid w:val="00622D91"/>
    <w:rsid w:val="00622EFB"/>
    <w:rsid w:val="00622F47"/>
    <w:rsid w:val="00622F81"/>
    <w:rsid w:val="00622FA3"/>
    <w:rsid w:val="00622FD0"/>
    <w:rsid w:val="0062300D"/>
    <w:rsid w:val="00623019"/>
    <w:rsid w:val="00623152"/>
    <w:rsid w:val="0062319B"/>
    <w:rsid w:val="006231AD"/>
    <w:rsid w:val="006231D0"/>
    <w:rsid w:val="00623286"/>
    <w:rsid w:val="006232DA"/>
    <w:rsid w:val="0062330A"/>
    <w:rsid w:val="00623452"/>
    <w:rsid w:val="00623470"/>
    <w:rsid w:val="00623482"/>
    <w:rsid w:val="006234D7"/>
    <w:rsid w:val="006234DC"/>
    <w:rsid w:val="006234ED"/>
    <w:rsid w:val="00623527"/>
    <w:rsid w:val="00623634"/>
    <w:rsid w:val="00623645"/>
    <w:rsid w:val="0062370B"/>
    <w:rsid w:val="006237CC"/>
    <w:rsid w:val="00623818"/>
    <w:rsid w:val="006238F3"/>
    <w:rsid w:val="006238F6"/>
    <w:rsid w:val="006238FD"/>
    <w:rsid w:val="00623920"/>
    <w:rsid w:val="00623925"/>
    <w:rsid w:val="006239AB"/>
    <w:rsid w:val="00623A4D"/>
    <w:rsid w:val="00623A67"/>
    <w:rsid w:val="00623AB0"/>
    <w:rsid w:val="00623B05"/>
    <w:rsid w:val="00623B9C"/>
    <w:rsid w:val="00623BAB"/>
    <w:rsid w:val="00623C04"/>
    <w:rsid w:val="00623CB5"/>
    <w:rsid w:val="00623CDD"/>
    <w:rsid w:val="00623D7F"/>
    <w:rsid w:val="00623DF3"/>
    <w:rsid w:val="00623DFB"/>
    <w:rsid w:val="00623E04"/>
    <w:rsid w:val="00623E85"/>
    <w:rsid w:val="00623E92"/>
    <w:rsid w:val="00623E9D"/>
    <w:rsid w:val="00623EF0"/>
    <w:rsid w:val="00623FF2"/>
    <w:rsid w:val="0062400F"/>
    <w:rsid w:val="00624019"/>
    <w:rsid w:val="0062417E"/>
    <w:rsid w:val="00624194"/>
    <w:rsid w:val="006241FD"/>
    <w:rsid w:val="0062423C"/>
    <w:rsid w:val="0062430A"/>
    <w:rsid w:val="00624338"/>
    <w:rsid w:val="00624356"/>
    <w:rsid w:val="00624364"/>
    <w:rsid w:val="00624383"/>
    <w:rsid w:val="006244A1"/>
    <w:rsid w:val="00624512"/>
    <w:rsid w:val="0062458F"/>
    <w:rsid w:val="006245D5"/>
    <w:rsid w:val="00624622"/>
    <w:rsid w:val="00624626"/>
    <w:rsid w:val="00624642"/>
    <w:rsid w:val="0062464D"/>
    <w:rsid w:val="0062464E"/>
    <w:rsid w:val="00624682"/>
    <w:rsid w:val="0062469F"/>
    <w:rsid w:val="006246CE"/>
    <w:rsid w:val="00624720"/>
    <w:rsid w:val="00624735"/>
    <w:rsid w:val="00624740"/>
    <w:rsid w:val="00624783"/>
    <w:rsid w:val="006247B1"/>
    <w:rsid w:val="00624848"/>
    <w:rsid w:val="00624921"/>
    <w:rsid w:val="0062498C"/>
    <w:rsid w:val="006249AE"/>
    <w:rsid w:val="00624A6B"/>
    <w:rsid w:val="00624A76"/>
    <w:rsid w:val="00624AB7"/>
    <w:rsid w:val="00624ABF"/>
    <w:rsid w:val="00624B57"/>
    <w:rsid w:val="00624BDE"/>
    <w:rsid w:val="00624C1E"/>
    <w:rsid w:val="00624C58"/>
    <w:rsid w:val="00624C8E"/>
    <w:rsid w:val="00624C9B"/>
    <w:rsid w:val="00624E30"/>
    <w:rsid w:val="00624E63"/>
    <w:rsid w:val="00624ECB"/>
    <w:rsid w:val="00624FB4"/>
    <w:rsid w:val="00624FF4"/>
    <w:rsid w:val="00625045"/>
    <w:rsid w:val="006250A4"/>
    <w:rsid w:val="0062514E"/>
    <w:rsid w:val="00625156"/>
    <w:rsid w:val="00625158"/>
    <w:rsid w:val="00625169"/>
    <w:rsid w:val="006251A4"/>
    <w:rsid w:val="006251DE"/>
    <w:rsid w:val="00625221"/>
    <w:rsid w:val="00625247"/>
    <w:rsid w:val="006252B0"/>
    <w:rsid w:val="006252F7"/>
    <w:rsid w:val="006252FA"/>
    <w:rsid w:val="00625318"/>
    <w:rsid w:val="00625377"/>
    <w:rsid w:val="006253CE"/>
    <w:rsid w:val="0062540F"/>
    <w:rsid w:val="00625458"/>
    <w:rsid w:val="006254AD"/>
    <w:rsid w:val="00625518"/>
    <w:rsid w:val="0062559D"/>
    <w:rsid w:val="0062559E"/>
    <w:rsid w:val="006255A4"/>
    <w:rsid w:val="006256D0"/>
    <w:rsid w:val="006256D1"/>
    <w:rsid w:val="006256EE"/>
    <w:rsid w:val="006256EF"/>
    <w:rsid w:val="00625748"/>
    <w:rsid w:val="00625760"/>
    <w:rsid w:val="00625799"/>
    <w:rsid w:val="00625831"/>
    <w:rsid w:val="00625877"/>
    <w:rsid w:val="006259AF"/>
    <w:rsid w:val="006259DD"/>
    <w:rsid w:val="006259F2"/>
    <w:rsid w:val="006259FD"/>
    <w:rsid w:val="00625A03"/>
    <w:rsid w:val="00625A9E"/>
    <w:rsid w:val="00625AA1"/>
    <w:rsid w:val="00625ACB"/>
    <w:rsid w:val="00625ACE"/>
    <w:rsid w:val="00625AD6"/>
    <w:rsid w:val="00625AE9"/>
    <w:rsid w:val="00625AF2"/>
    <w:rsid w:val="00625B1C"/>
    <w:rsid w:val="00625B34"/>
    <w:rsid w:val="00625B61"/>
    <w:rsid w:val="00625B75"/>
    <w:rsid w:val="00625BD9"/>
    <w:rsid w:val="00625BE8"/>
    <w:rsid w:val="00625BF5"/>
    <w:rsid w:val="00625C5F"/>
    <w:rsid w:val="00625E1D"/>
    <w:rsid w:val="00625E2B"/>
    <w:rsid w:val="00625E68"/>
    <w:rsid w:val="00625ECE"/>
    <w:rsid w:val="00625F00"/>
    <w:rsid w:val="00625F3D"/>
    <w:rsid w:val="00625FCD"/>
    <w:rsid w:val="00626032"/>
    <w:rsid w:val="00626177"/>
    <w:rsid w:val="0062619F"/>
    <w:rsid w:val="00626209"/>
    <w:rsid w:val="00626273"/>
    <w:rsid w:val="006262A7"/>
    <w:rsid w:val="006262EA"/>
    <w:rsid w:val="006262F3"/>
    <w:rsid w:val="006262F7"/>
    <w:rsid w:val="0062635E"/>
    <w:rsid w:val="00626368"/>
    <w:rsid w:val="00626382"/>
    <w:rsid w:val="00626468"/>
    <w:rsid w:val="006264A7"/>
    <w:rsid w:val="006264B8"/>
    <w:rsid w:val="006264CD"/>
    <w:rsid w:val="00626510"/>
    <w:rsid w:val="00626523"/>
    <w:rsid w:val="00626573"/>
    <w:rsid w:val="006266BC"/>
    <w:rsid w:val="006266C4"/>
    <w:rsid w:val="006266F4"/>
    <w:rsid w:val="00626745"/>
    <w:rsid w:val="00626751"/>
    <w:rsid w:val="0062675B"/>
    <w:rsid w:val="0062678F"/>
    <w:rsid w:val="00626807"/>
    <w:rsid w:val="0062688D"/>
    <w:rsid w:val="006268F4"/>
    <w:rsid w:val="00626A4D"/>
    <w:rsid w:val="00626B54"/>
    <w:rsid w:val="00626BB5"/>
    <w:rsid w:val="00626BE2"/>
    <w:rsid w:val="00626C26"/>
    <w:rsid w:val="00626C86"/>
    <w:rsid w:val="00626CA6"/>
    <w:rsid w:val="00626CB7"/>
    <w:rsid w:val="00626CC7"/>
    <w:rsid w:val="00626D1A"/>
    <w:rsid w:val="00626E4F"/>
    <w:rsid w:val="00626E8B"/>
    <w:rsid w:val="00626F49"/>
    <w:rsid w:val="00626F53"/>
    <w:rsid w:val="00626FE2"/>
    <w:rsid w:val="00627077"/>
    <w:rsid w:val="006270B9"/>
    <w:rsid w:val="0062714B"/>
    <w:rsid w:val="00627157"/>
    <w:rsid w:val="0062718C"/>
    <w:rsid w:val="006271AF"/>
    <w:rsid w:val="006271D3"/>
    <w:rsid w:val="006271D9"/>
    <w:rsid w:val="006271F9"/>
    <w:rsid w:val="00627266"/>
    <w:rsid w:val="006272BA"/>
    <w:rsid w:val="006273AE"/>
    <w:rsid w:val="006273E5"/>
    <w:rsid w:val="0062742F"/>
    <w:rsid w:val="00627467"/>
    <w:rsid w:val="0062746E"/>
    <w:rsid w:val="00627475"/>
    <w:rsid w:val="00627483"/>
    <w:rsid w:val="006274B8"/>
    <w:rsid w:val="006274CE"/>
    <w:rsid w:val="006274DF"/>
    <w:rsid w:val="00627544"/>
    <w:rsid w:val="0062761E"/>
    <w:rsid w:val="00627685"/>
    <w:rsid w:val="0062770E"/>
    <w:rsid w:val="00627785"/>
    <w:rsid w:val="00627790"/>
    <w:rsid w:val="006277AA"/>
    <w:rsid w:val="0062780B"/>
    <w:rsid w:val="0062783E"/>
    <w:rsid w:val="00627872"/>
    <w:rsid w:val="00627905"/>
    <w:rsid w:val="006279DB"/>
    <w:rsid w:val="006279F1"/>
    <w:rsid w:val="00627A06"/>
    <w:rsid w:val="00627A1B"/>
    <w:rsid w:val="00627A21"/>
    <w:rsid w:val="00627A92"/>
    <w:rsid w:val="00627AD0"/>
    <w:rsid w:val="00627AF2"/>
    <w:rsid w:val="00627B05"/>
    <w:rsid w:val="00627B70"/>
    <w:rsid w:val="00627C2E"/>
    <w:rsid w:val="00627C4C"/>
    <w:rsid w:val="00627C50"/>
    <w:rsid w:val="00627C7C"/>
    <w:rsid w:val="00627CE8"/>
    <w:rsid w:val="00627CFF"/>
    <w:rsid w:val="00627D4B"/>
    <w:rsid w:val="00627D82"/>
    <w:rsid w:val="00627DBA"/>
    <w:rsid w:val="00627DC9"/>
    <w:rsid w:val="00627DCB"/>
    <w:rsid w:val="00627DE5"/>
    <w:rsid w:val="00627E18"/>
    <w:rsid w:val="00627E1F"/>
    <w:rsid w:val="00627E26"/>
    <w:rsid w:val="00627E6C"/>
    <w:rsid w:val="00627E95"/>
    <w:rsid w:val="00627EF2"/>
    <w:rsid w:val="00627F28"/>
    <w:rsid w:val="00627F31"/>
    <w:rsid w:val="00627F45"/>
    <w:rsid w:val="0063001B"/>
    <w:rsid w:val="0063009F"/>
    <w:rsid w:val="006300DA"/>
    <w:rsid w:val="006300F9"/>
    <w:rsid w:val="006302B3"/>
    <w:rsid w:val="00630328"/>
    <w:rsid w:val="00630388"/>
    <w:rsid w:val="00630399"/>
    <w:rsid w:val="00630426"/>
    <w:rsid w:val="00630437"/>
    <w:rsid w:val="00630484"/>
    <w:rsid w:val="00630486"/>
    <w:rsid w:val="006304C6"/>
    <w:rsid w:val="006304C7"/>
    <w:rsid w:val="0063052A"/>
    <w:rsid w:val="006305DE"/>
    <w:rsid w:val="00630636"/>
    <w:rsid w:val="00630666"/>
    <w:rsid w:val="00630685"/>
    <w:rsid w:val="006306FB"/>
    <w:rsid w:val="00630787"/>
    <w:rsid w:val="00630853"/>
    <w:rsid w:val="00630996"/>
    <w:rsid w:val="006309EF"/>
    <w:rsid w:val="00630A82"/>
    <w:rsid w:val="00630A94"/>
    <w:rsid w:val="00630BC7"/>
    <w:rsid w:val="00630BCF"/>
    <w:rsid w:val="00630C5B"/>
    <w:rsid w:val="00630CBD"/>
    <w:rsid w:val="00630CE1"/>
    <w:rsid w:val="00630CF0"/>
    <w:rsid w:val="00630D06"/>
    <w:rsid w:val="00630D19"/>
    <w:rsid w:val="00630D20"/>
    <w:rsid w:val="00630DE0"/>
    <w:rsid w:val="00630DF4"/>
    <w:rsid w:val="00630E02"/>
    <w:rsid w:val="00630E44"/>
    <w:rsid w:val="00630FDD"/>
    <w:rsid w:val="00630FE6"/>
    <w:rsid w:val="00630FF2"/>
    <w:rsid w:val="00631063"/>
    <w:rsid w:val="0063108D"/>
    <w:rsid w:val="006310D5"/>
    <w:rsid w:val="006310E3"/>
    <w:rsid w:val="0063112C"/>
    <w:rsid w:val="00631144"/>
    <w:rsid w:val="0063124C"/>
    <w:rsid w:val="00631293"/>
    <w:rsid w:val="0063129B"/>
    <w:rsid w:val="006312DA"/>
    <w:rsid w:val="00631304"/>
    <w:rsid w:val="00631388"/>
    <w:rsid w:val="00631421"/>
    <w:rsid w:val="0063147C"/>
    <w:rsid w:val="006314A0"/>
    <w:rsid w:val="00631503"/>
    <w:rsid w:val="00631504"/>
    <w:rsid w:val="0063150B"/>
    <w:rsid w:val="006315EC"/>
    <w:rsid w:val="0063162F"/>
    <w:rsid w:val="0063172B"/>
    <w:rsid w:val="006317F1"/>
    <w:rsid w:val="00631817"/>
    <w:rsid w:val="00631865"/>
    <w:rsid w:val="00631872"/>
    <w:rsid w:val="006318A7"/>
    <w:rsid w:val="0063190A"/>
    <w:rsid w:val="0063192F"/>
    <w:rsid w:val="0063198E"/>
    <w:rsid w:val="00631A21"/>
    <w:rsid w:val="00631A3F"/>
    <w:rsid w:val="00631A59"/>
    <w:rsid w:val="00631AAA"/>
    <w:rsid w:val="00631AC2"/>
    <w:rsid w:val="00631AD4"/>
    <w:rsid w:val="00631BB0"/>
    <w:rsid w:val="00631BFB"/>
    <w:rsid w:val="00631C54"/>
    <w:rsid w:val="00631C9B"/>
    <w:rsid w:val="00631CAF"/>
    <w:rsid w:val="00631CBF"/>
    <w:rsid w:val="00631CF5"/>
    <w:rsid w:val="00631DFF"/>
    <w:rsid w:val="00631E09"/>
    <w:rsid w:val="00631E2A"/>
    <w:rsid w:val="00631E2F"/>
    <w:rsid w:val="00631E92"/>
    <w:rsid w:val="00631F24"/>
    <w:rsid w:val="00631F47"/>
    <w:rsid w:val="00631F49"/>
    <w:rsid w:val="00631F5D"/>
    <w:rsid w:val="00631FA6"/>
    <w:rsid w:val="00631FD7"/>
    <w:rsid w:val="00631FF7"/>
    <w:rsid w:val="0063202E"/>
    <w:rsid w:val="00632033"/>
    <w:rsid w:val="00632038"/>
    <w:rsid w:val="006320A9"/>
    <w:rsid w:val="006320B2"/>
    <w:rsid w:val="00632101"/>
    <w:rsid w:val="00632142"/>
    <w:rsid w:val="0063215A"/>
    <w:rsid w:val="006321F2"/>
    <w:rsid w:val="006322EA"/>
    <w:rsid w:val="00632343"/>
    <w:rsid w:val="0063235E"/>
    <w:rsid w:val="0063236D"/>
    <w:rsid w:val="00632389"/>
    <w:rsid w:val="00632394"/>
    <w:rsid w:val="006323BC"/>
    <w:rsid w:val="006323C4"/>
    <w:rsid w:val="006323CF"/>
    <w:rsid w:val="006323D0"/>
    <w:rsid w:val="00632434"/>
    <w:rsid w:val="0063247C"/>
    <w:rsid w:val="00632484"/>
    <w:rsid w:val="0063248C"/>
    <w:rsid w:val="006324B2"/>
    <w:rsid w:val="006324BC"/>
    <w:rsid w:val="00632532"/>
    <w:rsid w:val="00632534"/>
    <w:rsid w:val="0063268F"/>
    <w:rsid w:val="00632711"/>
    <w:rsid w:val="0063276A"/>
    <w:rsid w:val="00632786"/>
    <w:rsid w:val="006327B9"/>
    <w:rsid w:val="006327BA"/>
    <w:rsid w:val="006327D4"/>
    <w:rsid w:val="00632814"/>
    <w:rsid w:val="00632823"/>
    <w:rsid w:val="0063287A"/>
    <w:rsid w:val="0063288A"/>
    <w:rsid w:val="0063291B"/>
    <w:rsid w:val="006329E3"/>
    <w:rsid w:val="00632A4D"/>
    <w:rsid w:val="00632A74"/>
    <w:rsid w:val="00632BED"/>
    <w:rsid w:val="00632C1F"/>
    <w:rsid w:val="00632CF2"/>
    <w:rsid w:val="00632D5D"/>
    <w:rsid w:val="00632DAE"/>
    <w:rsid w:val="00632EE9"/>
    <w:rsid w:val="00632EF1"/>
    <w:rsid w:val="00632F8E"/>
    <w:rsid w:val="00632FAD"/>
    <w:rsid w:val="00632FF7"/>
    <w:rsid w:val="006330CE"/>
    <w:rsid w:val="0063314C"/>
    <w:rsid w:val="00633167"/>
    <w:rsid w:val="00633212"/>
    <w:rsid w:val="00633230"/>
    <w:rsid w:val="006332D3"/>
    <w:rsid w:val="00633300"/>
    <w:rsid w:val="00633324"/>
    <w:rsid w:val="0063332A"/>
    <w:rsid w:val="0063333A"/>
    <w:rsid w:val="006333B6"/>
    <w:rsid w:val="0063340E"/>
    <w:rsid w:val="006334B0"/>
    <w:rsid w:val="006334BE"/>
    <w:rsid w:val="00633532"/>
    <w:rsid w:val="006335FA"/>
    <w:rsid w:val="00633602"/>
    <w:rsid w:val="0063361A"/>
    <w:rsid w:val="0063367C"/>
    <w:rsid w:val="006338EB"/>
    <w:rsid w:val="00633964"/>
    <w:rsid w:val="00633996"/>
    <w:rsid w:val="006339C9"/>
    <w:rsid w:val="00633A19"/>
    <w:rsid w:val="00633A45"/>
    <w:rsid w:val="00633A55"/>
    <w:rsid w:val="00633AB9"/>
    <w:rsid w:val="00633AF3"/>
    <w:rsid w:val="00633B04"/>
    <w:rsid w:val="00633B37"/>
    <w:rsid w:val="00633B52"/>
    <w:rsid w:val="00633B5C"/>
    <w:rsid w:val="00633BC2"/>
    <w:rsid w:val="00633C1C"/>
    <w:rsid w:val="00633C82"/>
    <w:rsid w:val="00633CE8"/>
    <w:rsid w:val="00633D22"/>
    <w:rsid w:val="00633DAB"/>
    <w:rsid w:val="00633E42"/>
    <w:rsid w:val="00633E9D"/>
    <w:rsid w:val="00633EB3"/>
    <w:rsid w:val="00633EF6"/>
    <w:rsid w:val="00633F3E"/>
    <w:rsid w:val="00633FB3"/>
    <w:rsid w:val="00634004"/>
    <w:rsid w:val="0063403B"/>
    <w:rsid w:val="0063406B"/>
    <w:rsid w:val="00634090"/>
    <w:rsid w:val="00634117"/>
    <w:rsid w:val="0063415F"/>
    <w:rsid w:val="006342B7"/>
    <w:rsid w:val="0063438F"/>
    <w:rsid w:val="00634391"/>
    <w:rsid w:val="00634447"/>
    <w:rsid w:val="00634525"/>
    <w:rsid w:val="0063454E"/>
    <w:rsid w:val="006345B4"/>
    <w:rsid w:val="006345F0"/>
    <w:rsid w:val="006345F9"/>
    <w:rsid w:val="006345FD"/>
    <w:rsid w:val="00634602"/>
    <w:rsid w:val="0063467F"/>
    <w:rsid w:val="00634682"/>
    <w:rsid w:val="006346EA"/>
    <w:rsid w:val="00634706"/>
    <w:rsid w:val="00634711"/>
    <w:rsid w:val="00634719"/>
    <w:rsid w:val="00634767"/>
    <w:rsid w:val="006347E1"/>
    <w:rsid w:val="006347FC"/>
    <w:rsid w:val="0063485C"/>
    <w:rsid w:val="006348E1"/>
    <w:rsid w:val="00634AAF"/>
    <w:rsid w:val="00634ADF"/>
    <w:rsid w:val="00634B09"/>
    <w:rsid w:val="00634B2A"/>
    <w:rsid w:val="00634B40"/>
    <w:rsid w:val="00634C11"/>
    <w:rsid w:val="00634CEA"/>
    <w:rsid w:val="00634D29"/>
    <w:rsid w:val="00634DA7"/>
    <w:rsid w:val="00634DF8"/>
    <w:rsid w:val="00634E2D"/>
    <w:rsid w:val="00634EDF"/>
    <w:rsid w:val="00634F10"/>
    <w:rsid w:val="00634F2F"/>
    <w:rsid w:val="00634FE3"/>
    <w:rsid w:val="00635012"/>
    <w:rsid w:val="00635088"/>
    <w:rsid w:val="0063510C"/>
    <w:rsid w:val="00635185"/>
    <w:rsid w:val="00635197"/>
    <w:rsid w:val="006351B7"/>
    <w:rsid w:val="0063521D"/>
    <w:rsid w:val="006352BA"/>
    <w:rsid w:val="006352F1"/>
    <w:rsid w:val="006352FB"/>
    <w:rsid w:val="006353FC"/>
    <w:rsid w:val="00635418"/>
    <w:rsid w:val="00635441"/>
    <w:rsid w:val="0063545E"/>
    <w:rsid w:val="0063547D"/>
    <w:rsid w:val="00635495"/>
    <w:rsid w:val="006354B0"/>
    <w:rsid w:val="0063554A"/>
    <w:rsid w:val="00635562"/>
    <w:rsid w:val="00635565"/>
    <w:rsid w:val="0063556B"/>
    <w:rsid w:val="00635587"/>
    <w:rsid w:val="00635593"/>
    <w:rsid w:val="006355CB"/>
    <w:rsid w:val="0063568C"/>
    <w:rsid w:val="00635695"/>
    <w:rsid w:val="0063571A"/>
    <w:rsid w:val="0063572F"/>
    <w:rsid w:val="006357A4"/>
    <w:rsid w:val="006357F6"/>
    <w:rsid w:val="00635896"/>
    <w:rsid w:val="006358E1"/>
    <w:rsid w:val="006358F5"/>
    <w:rsid w:val="0063595F"/>
    <w:rsid w:val="0063598F"/>
    <w:rsid w:val="00635A4F"/>
    <w:rsid w:val="00635A7A"/>
    <w:rsid w:val="00635A80"/>
    <w:rsid w:val="00635AF1"/>
    <w:rsid w:val="00635AF6"/>
    <w:rsid w:val="00635B71"/>
    <w:rsid w:val="00635B8D"/>
    <w:rsid w:val="00635B95"/>
    <w:rsid w:val="00635C4D"/>
    <w:rsid w:val="00635DFC"/>
    <w:rsid w:val="00635E19"/>
    <w:rsid w:val="00635EFF"/>
    <w:rsid w:val="00635F12"/>
    <w:rsid w:val="00635F8D"/>
    <w:rsid w:val="00635FAC"/>
    <w:rsid w:val="00635FC4"/>
    <w:rsid w:val="00635FC9"/>
    <w:rsid w:val="00636003"/>
    <w:rsid w:val="00636114"/>
    <w:rsid w:val="0063613D"/>
    <w:rsid w:val="00636191"/>
    <w:rsid w:val="006361FA"/>
    <w:rsid w:val="00636277"/>
    <w:rsid w:val="006362AD"/>
    <w:rsid w:val="006362D2"/>
    <w:rsid w:val="0063632A"/>
    <w:rsid w:val="0063634A"/>
    <w:rsid w:val="0063634D"/>
    <w:rsid w:val="00636358"/>
    <w:rsid w:val="0063639C"/>
    <w:rsid w:val="00636400"/>
    <w:rsid w:val="00636444"/>
    <w:rsid w:val="006365A0"/>
    <w:rsid w:val="006365B5"/>
    <w:rsid w:val="006365BC"/>
    <w:rsid w:val="00636633"/>
    <w:rsid w:val="00636678"/>
    <w:rsid w:val="0063670B"/>
    <w:rsid w:val="00636713"/>
    <w:rsid w:val="00636715"/>
    <w:rsid w:val="006367C6"/>
    <w:rsid w:val="006367D6"/>
    <w:rsid w:val="00636890"/>
    <w:rsid w:val="00636899"/>
    <w:rsid w:val="006368CB"/>
    <w:rsid w:val="00636952"/>
    <w:rsid w:val="0063696D"/>
    <w:rsid w:val="0063699C"/>
    <w:rsid w:val="006369D1"/>
    <w:rsid w:val="00636A58"/>
    <w:rsid w:val="00636A75"/>
    <w:rsid w:val="00636AC8"/>
    <w:rsid w:val="00636AE2"/>
    <w:rsid w:val="00636B29"/>
    <w:rsid w:val="00636B58"/>
    <w:rsid w:val="00636BE3"/>
    <w:rsid w:val="00636C5A"/>
    <w:rsid w:val="00636D6E"/>
    <w:rsid w:val="00636D77"/>
    <w:rsid w:val="00636D7A"/>
    <w:rsid w:val="00636DD1"/>
    <w:rsid w:val="00636DDD"/>
    <w:rsid w:val="00636E4D"/>
    <w:rsid w:val="00636EB0"/>
    <w:rsid w:val="00636EB9"/>
    <w:rsid w:val="00636ECE"/>
    <w:rsid w:val="00636EEE"/>
    <w:rsid w:val="00636F0D"/>
    <w:rsid w:val="00636FC5"/>
    <w:rsid w:val="0063708F"/>
    <w:rsid w:val="00637092"/>
    <w:rsid w:val="006370B2"/>
    <w:rsid w:val="006370F0"/>
    <w:rsid w:val="00637103"/>
    <w:rsid w:val="0063715D"/>
    <w:rsid w:val="00637165"/>
    <w:rsid w:val="006371A1"/>
    <w:rsid w:val="006371FB"/>
    <w:rsid w:val="00637220"/>
    <w:rsid w:val="00637222"/>
    <w:rsid w:val="0063723F"/>
    <w:rsid w:val="0063726F"/>
    <w:rsid w:val="006372D6"/>
    <w:rsid w:val="0063734B"/>
    <w:rsid w:val="006373FA"/>
    <w:rsid w:val="0063746A"/>
    <w:rsid w:val="006374FC"/>
    <w:rsid w:val="00637505"/>
    <w:rsid w:val="006375BA"/>
    <w:rsid w:val="00637669"/>
    <w:rsid w:val="006376B0"/>
    <w:rsid w:val="006376B2"/>
    <w:rsid w:val="006376EF"/>
    <w:rsid w:val="0063780A"/>
    <w:rsid w:val="0063781F"/>
    <w:rsid w:val="00637824"/>
    <w:rsid w:val="00637880"/>
    <w:rsid w:val="0063789C"/>
    <w:rsid w:val="006378B9"/>
    <w:rsid w:val="0063790B"/>
    <w:rsid w:val="0063790F"/>
    <w:rsid w:val="00637A8A"/>
    <w:rsid w:val="00637B32"/>
    <w:rsid w:val="00637B34"/>
    <w:rsid w:val="00637B3F"/>
    <w:rsid w:val="00637B59"/>
    <w:rsid w:val="00637B79"/>
    <w:rsid w:val="00637BE5"/>
    <w:rsid w:val="00637C23"/>
    <w:rsid w:val="00637C3A"/>
    <w:rsid w:val="00637CA3"/>
    <w:rsid w:val="00637CA4"/>
    <w:rsid w:val="00637CB2"/>
    <w:rsid w:val="00637CB6"/>
    <w:rsid w:val="00637E3E"/>
    <w:rsid w:val="00637ED1"/>
    <w:rsid w:val="00637F03"/>
    <w:rsid w:val="00637F77"/>
    <w:rsid w:val="00637F9E"/>
    <w:rsid w:val="00640002"/>
    <w:rsid w:val="0064000A"/>
    <w:rsid w:val="00640057"/>
    <w:rsid w:val="006400E5"/>
    <w:rsid w:val="006401B1"/>
    <w:rsid w:val="00640234"/>
    <w:rsid w:val="00640239"/>
    <w:rsid w:val="0064028B"/>
    <w:rsid w:val="0064033D"/>
    <w:rsid w:val="00640340"/>
    <w:rsid w:val="006403F7"/>
    <w:rsid w:val="006404A6"/>
    <w:rsid w:val="00640554"/>
    <w:rsid w:val="00640587"/>
    <w:rsid w:val="0064069C"/>
    <w:rsid w:val="00640740"/>
    <w:rsid w:val="0064075E"/>
    <w:rsid w:val="00640779"/>
    <w:rsid w:val="006408B0"/>
    <w:rsid w:val="006408BB"/>
    <w:rsid w:val="006409B5"/>
    <w:rsid w:val="006409B7"/>
    <w:rsid w:val="006409EB"/>
    <w:rsid w:val="00640AB5"/>
    <w:rsid w:val="00640AEF"/>
    <w:rsid w:val="00640BA4"/>
    <w:rsid w:val="00640BC6"/>
    <w:rsid w:val="00640C06"/>
    <w:rsid w:val="00640C07"/>
    <w:rsid w:val="00640C47"/>
    <w:rsid w:val="00640C57"/>
    <w:rsid w:val="00640C71"/>
    <w:rsid w:val="00640CD1"/>
    <w:rsid w:val="00640DC7"/>
    <w:rsid w:val="00640DF0"/>
    <w:rsid w:val="00640E0C"/>
    <w:rsid w:val="00640E14"/>
    <w:rsid w:val="00640E3D"/>
    <w:rsid w:val="00640E4E"/>
    <w:rsid w:val="00640E71"/>
    <w:rsid w:val="00640EBD"/>
    <w:rsid w:val="00640EE4"/>
    <w:rsid w:val="00640F01"/>
    <w:rsid w:val="00640F1C"/>
    <w:rsid w:val="00640F42"/>
    <w:rsid w:val="00640F4B"/>
    <w:rsid w:val="00640FC9"/>
    <w:rsid w:val="00640FE8"/>
    <w:rsid w:val="00641012"/>
    <w:rsid w:val="00641029"/>
    <w:rsid w:val="0064107C"/>
    <w:rsid w:val="006410C4"/>
    <w:rsid w:val="006410FC"/>
    <w:rsid w:val="0064110B"/>
    <w:rsid w:val="0064112F"/>
    <w:rsid w:val="006411DF"/>
    <w:rsid w:val="00641240"/>
    <w:rsid w:val="00641281"/>
    <w:rsid w:val="006412BC"/>
    <w:rsid w:val="006412C7"/>
    <w:rsid w:val="0064130B"/>
    <w:rsid w:val="006413AA"/>
    <w:rsid w:val="006413D2"/>
    <w:rsid w:val="006413DE"/>
    <w:rsid w:val="0064145A"/>
    <w:rsid w:val="00641473"/>
    <w:rsid w:val="006414C0"/>
    <w:rsid w:val="006414E3"/>
    <w:rsid w:val="00641527"/>
    <w:rsid w:val="0064152F"/>
    <w:rsid w:val="006415B1"/>
    <w:rsid w:val="006415DA"/>
    <w:rsid w:val="006416C7"/>
    <w:rsid w:val="00641710"/>
    <w:rsid w:val="00641768"/>
    <w:rsid w:val="00641794"/>
    <w:rsid w:val="006417E4"/>
    <w:rsid w:val="00641852"/>
    <w:rsid w:val="00641987"/>
    <w:rsid w:val="006419D5"/>
    <w:rsid w:val="00641A9F"/>
    <w:rsid w:val="00641AAF"/>
    <w:rsid w:val="00641B23"/>
    <w:rsid w:val="00641BC6"/>
    <w:rsid w:val="00641C80"/>
    <w:rsid w:val="00641C92"/>
    <w:rsid w:val="00641CE8"/>
    <w:rsid w:val="00641D03"/>
    <w:rsid w:val="00641D1E"/>
    <w:rsid w:val="00641D39"/>
    <w:rsid w:val="00641DA8"/>
    <w:rsid w:val="00641E18"/>
    <w:rsid w:val="00641E39"/>
    <w:rsid w:val="00641E5A"/>
    <w:rsid w:val="00641E82"/>
    <w:rsid w:val="00641EB3"/>
    <w:rsid w:val="00641EE9"/>
    <w:rsid w:val="00641F4E"/>
    <w:rsid w:val="00641F68"/>
    <w:rsid w:val="00641FCE"/>
    <w:rsid w:val="006420FC"/>
    <w:rsid w:val="00642108"/>
    <w:rsid w:val="00642111"/>
    <w:rsid w:val="006421DB"/>
    <w:rsid w:val="0064227C"/>
    <w:rsid w:val="0064228C"/>
    <w:rsid w:val="00642293"/>
    <w:rsid w:val="0064233B"/>
    <w:rsid w:val="006423DD"/>
    <w:rsid w:val="006423FD"/>
    <w:rsid w:val="006424CB"/>
    <w:rsid w:val="00642557"/>
    <w:rsid w:val="00642591"/>
    <w:rsid w:val="006425BC"/>
    <w:rsid w:val="0064264A"/>
    <w:rsid w:val="0064265E"/>
    <w:rsid w:val="006426A4"/>
    <w:rsid w:val="00642721"/>
    <w:rsid w:val="00642842"/>
    <w:rsid w:val="0064285D"/>
    <w:rsid w:val="0064286C"/>
    <w:rsid w:val="006428D0"/>
    <w:rsid w:val="00642942"/>
    <w:rsid w:val="006429E6"/>
    <w:rsid w:val="00642A1B"/>
    <w:rsid w:val="00642A5A"/>
    <w:rsid w:val="00642A9C"/>
    <w:rsid w:val="00642B16"/>
    <w:rsid w:val="00642BFE"/>
    <w:rsid w:val="00642C11"/>
    <w:rsid w:val="00642CA2"/>
    <w:rsid w:val="00642CCA"/>
    <w:rsid w:val="00642D0A"/>
    <w:rsid w:val="00642D4D"/>
    <w:rsid w:val="00642D9B"/>
    <w:rsid w:val="00642EC9"/>
    <w:rsid w:val="00642ED4"/>
    <w:rsid w:val="00642F78"/>
    <w:rsid w:val="00642F87"/>
    <w:rsid w:val="00642FF7"/>
    <w:rsid w:val="00643019"/>
    <w:rsid w:val="006430C0"/>
    <w:rsid w:val="006430F8"/>
    <w:rsid w:val="006431AC"/>
    <w:rsid w:val="006431AD"/>
    <w:rsid w:val="00643288"/>
    <w:rsid w:val="006433A0"/>
    <w:rsid w:val="0064353D"/>
    <w:rsid w:val="0064354E"/>
    <w:rsid w:val="0064358E"/>
    <w:rsid w:val="0064363F"/>
    <w:rsid w:val="0064365D"/>
    <w:rsid w:val="00643692"/>
    <w:rsid w:val="006436BE"/>
    <w:rsid w:val="006436D2"/>
    <w:rsid w:val="006436EB"/>
    <w:rsid w:val="006436FA"/>
    <w:rsid w:val="0064371D"/>
    <w:rsid w:val="00643746"/>
    <w:rsid w:val="00643758"/>
    <w:rsid w:val="00643783"/>
    <w:rsid w:val="0064378B"/>
    <w:rsid w:val="00643792"/>
    <w:rsid w:val="006437AF"/>
    <w:rsid w:val="006437CA"/>
    <w:rsid w:val="006437E3"/>
    <w:rsid w:val="006437F4"/>
    <w:rsid w:val="0064384F"/>
    <w:rsid w:val="00643883"/>
    <w:rsid w:val="0064389D"/>
    <w:rsid w:val="006438AA"/>
    <w:rsid w:val="0064398C"/>
    <w:rsid w:val="006439D4"/>
    <w:rsid w:val="006439EA"/>
    <w:rsid w:val="00643A2E"/>
    <w:rsid w:val="00643B21"/>
    <w:rsid w:val="00643B84"/>
    <w:rsid w:val="00643BC0"/>
    <w:rsid w:val="00643BE9"/>
    <w:rsid w:val="00643BED"/>
    <w:rsid w:val="00643C66"/>
    <w:rsid w:val="00643C7B"/>
    <w:rsid w:val="00643CA9"/>
    <w:rsid w:val="00643D8C"/>
    <w:rsid w:val="00643D9F"/>
    <w:rsid w:val="00643DCA"/>
    <w:rsid w:val="00643DE6"/>
    <w:rsid w:val="00643DFF"/>
    <w:rsid w:val="00643E09"/>
    <w:rsid w:val="00643E86"/>
    <w:rsid w:val="00643E87"/>
    <w:rsid w:val="00643FC6"/>
    <w:rsid w:val="00643FCD"/>
    <w:rsid w:val="00643FF0"/>
    <w:rsid w:val="006440E3"/>
    <w:rsid w:val="0064411C"/>
    <w:rsid w:val="00644155"/>
    <w:rsid w:val="00644165"/>
    <w:rsid w:val="0064417F"/>
    <w:rsid w:val="006441DD"/>
    <w:rsid w:val="00644211"/>
    <w:rsid w:val="00644223"/>
    <w:rsid w:val="00644237"/>
    <w:rsid w:val="0064439F"/>
    <w:rsid w:val="006443DE"/>
    <w:rsid w:val="006443E1"/>
    <w:rsid w:val="006443F3"/>
    <w:rsid w:val="00644476"/>
    <w:rsid w:val="006444A9"/>
    <w:rsid w:val="00644538"/>
    <w:rsid w:val="00644568"/>
    <w:rsid w:val="006445ED"/>
    <w:rsid w:val="0064460B"/>
    <w:rsid w:val="00644628"/>
    <w:rsid w:val="006446B4"/>
    <w:rsid w:val="00644760"/>
    <w:rsid w:val="00644774"/>
    <w:rsid w:val="006447CD"/>
    <w:rsid w:val="00644836"/>
    <w:rsid w:val="006448CD"/>
    <w:rsid w:val="006448E1"/>
    <w:rsid w:val="006449C1"/>
    <w:rsid w:val="006449CD"/>
    <w:rsid w:val="00644A86"/>
    <w:rsid w:val="00644B16"/>
    <w:rsid w:val="00644B92"/>
    <w:rsid w:val="00644BD2"/>
    <w:rsid w:val="00644BD8"/>
    <w:rsid w:val="00644BE9"/>
    <w:rsid w:val="00644C40"/>
    <w:rsid w:val="00644C73"/>
    <w:rsid w:val="00644CE1"/>
    <w:rsid w:val="00644D50"/>
    <w:rsid w:val="00644D6F"/>
    <w:rsid w:val="00644D81"/>
    <w:rsid w:val="00644D92"/>
    <w:rsid w:val="00644DA5"/>
    <w:rsid w:val="00644DA6"/>
    <w:rsid w:val="00644DAE"/>
    <w:rsid w:val="00644DBE"/>
    <w:rsid w:val="00644E97"/>
    <w:rsid w:val="00644EF1"/>
    <w:rsid w:val="00644F62"/>
    <w:rsid w:val="00644FC2"/>
    <w:rsid w:val="00644FC7"/>
    <w:rsid w:val="00644FD9"/>
    <w:rsid w:val="00645009"/>
    <w:rsid w:val="0064508F"/>
    <w:rsid w:val="0064513B"/>
    <w:rsid w:val="00645152"/>
    <w:rsid w:val="00645155"/>
    <w:rsid w:val="006451DD"/>
    <w:rsid w:val="006452E7"/>
    <w:rsid w:val="006453BA"/>
    <w:rsid w:val="00645495"/>
    <w:rsid w:val="0064549D"/>
    <w:rsid w:val="006454C9"/>
    <w:rsid w:val="00645510"/>
    <w:rsid w:val="00645543"/>
    <w:rsid w:val="00645588"/>
    <w:rsid w:val="006455B1"/>
    <w:rsid w:val="006455C5"/>
    <w:rsid w:val="00645679"/>
    <w:rsid w:val="0064568F"/>
    <w:rsid w:val="00645690"/>
    <w:rsid w:val="006456AE"/>
    <w:rsid w:val="006456B3"/>
    <w:rsid w:val="00645798"/>
    <w:rsid w:val="006457E5"/>
    <w:rsid w:val="0064586E"/>
    <w:rsid w:val="00645897"/>
    <w:rsid w:val="0064589B"/>
    <w:rsid w:val="006458A5"/>
    <w:rsid w:val="006458F8"/>
    <w:rsid w:val="0064591F"/>
    <w:rsid w:val="006459B7"/>
    <w:rsid w:val="00645A89"/>
    <w:rsid w:val="00645A96"/>
    <w:rsid w:val="00645B4D"/>
    <w:rsid w:val="00645B8B"/>
    <w:rsid w:val="00645B96"/>
    <w:rsid w:val="00645C25"/>
    <w:rsid w:val="00645C98"/>
    <w:rsid w:val="00645D4A"/>
    <w:rsid w:val="00645DAC"/>
    <w:rsid w:val="00645DC3"/>
    <w:rsid w:val="00645DC7"/>
    <w:rsid w:val="00645DE2"/>
    <w:rsid w:val="00645E00"/>
    <w:rsid w:val="00645E0F"/>
    <w:rsid w:val="00645E3C"/>
    <w:rsid w:val="00645E41"/>
    <w:rsid w:val="00645E58"/>
    <w:rsid w:val="00645F78"/>
    <w:rsid w:val="00645FAF"/>
    <w:rsid w:val="00645FBE"/>
    <w:rsid w:val="00646022"/>
    <w:rsid w:val="0064604C"/>
    <w:rsid w:val="00646095"/>
    <w:rsid w:val="006460D8"/>
    <w:rsid w:val="00646132"/>
    <w:rsid w:val="00646225"/>
    <w:rsid w:val="00646294"/>
    <w:rsid w:val="0064633C"/>
    <w:rsid w:val="0064637A"/>
    <w:rsid w:val="00646386"/>
    <w:rsid w:val="00646391"/>
    <w:rsid w:val="006463A2"/>
    <w:rsid w:val="006463D2"/>
    <w:rsid w:val="0064645E"/>
    <w:rsid w:val="006464E6"/>
    <w:rsid w:val="006464F6"/>
    <w:rsid w:val="006465AE"/>
    <w:rsid w:val="0064665C"/>
    <w:rsid w:val="0064669D"/>
    <w:rsid w:val="0064670A"/>
    <w:rsid w:val="00646769"/>
    <w:rsid w:val="00646771"/>
    <w:rsid w:val="006467A3"/>
    <w:rsid w:val="006467AB"/>
    <w:rsid w:val="0064682E"/>
    <w:rsid w:val="00646899"/>
    <w:rsid w:val="006468C9"/>
    <w:rsid w:val="006468FB"/>
    <w:rsid w:val="00646991"/>
    <w:rsid w:val="006469D7"/>
    <w:rsid w:val="00646A34"/>
    <w:rsid w:val="00646A52"/>
    <w:rsid w:val="00646B32"/>
    <w:rsid w:val="00646B39"/>
    <w:rsid w:val="00646B97"/>
    <w:rsid w:val="00646BC3"/>
    <w:rsid w:val="00646C0B"/>
    <w:rsid w:val="00646C9A"/>
    <w:rsid w:val="00646CC6"/>
    <w:rsid w:val="00646D31"/>
    <w:rsid w:val="00646DD4"/>
    <w:rsid w:val="00646F00"/>
    <w:rsid w:val="00646F13"/>
    <w:rsid w:val="00646F9C"/>
    <w:rsid w:val="00646FE7"/>
    <w:rsid w:val="00646FE8"/>
    <w:rsid w:val="00647018"/>
    <w:rsid w:val="0064702E"/>
    <w:rsid w:val="0064703F"/>
    <w:rsid w:val="00647083"/>
    <w:rsid w:val="006470A7"/>
    <w:rsid w:val="006470E2"/>
    <w:rsid w:val="006470FA"/>
    <w:rsid w:val="00647121"/>
    <w:rsid w:val="00647157"/>
    <w:rsid w:val="006471DB"/>
    <w:rsid w:val="006471E1"/>
    <w:rsid w:val="0064722F"/>
    <w:rsid w:val="00647252"/>
    <w:rsid w:val="00647254"/>
    <w:rsid w:val="006472A3"/>
    <w:rsid w:val="00647312"/>
    <w:rsid w:val="00647357"/>
    <w:rsid w:val="006473FF"/>
    <w:rsid w:val="0064741E"/>
    <w:rsid w:val="00647474"/>
    <w:rsid w:val="0064747E"/>
    <w:rsid w:val="0064747F"/>
    <w:rsid w:val="0064752E"/>
    <w:rsid w:val="00647545"/>
    <w:rsid w:val="006475EC"/>
    <w:rsid w:val="0064761B"/>
    <w:rsid w:val="0064763F"/>
    <w:rsid w:val="00647658"/>
    <w:rsid w:val="00647685"/>
    <w:rsid w:val="006476B7"/>
    <w:rsid w:val="00647760"/>
    <w:rsid w:val="00647781"/>
    <w:rsid w:val="0064779B"/>
    <w:rsid w:val="006477E7"/>
    <w:rsid w:val="00647800"/>
    <w:rsid w:val="00647824"/>
    <w:rsid w:val="00647849"/>
    <w:rsid w:val="0064789B"/>
    <w:rsid w:val="006478ED"/>
    <w:rsid w:val="00647902"/>
    <w:rsid w:val="00647A4D"/>
    <w:rsid w:val="00647A50"/>
    <w:rsid w:val="00647B4F"/>
    <w:rsid w:val="00647BE1"/>
    <w:rsid w:val="00647D04"/>
    <w:rsid w:val="00647D05"/>
    <w:rsid w:val="00647D57"/>
    <w:rsid w:val="00647E25"/>
    <w:rsid w:val="00647E7E"/>
    <w:rsid w:val="00647EA1"/>
    <w:rsid w:val="00647EC6"/>
    <w:rsid w:val="00647EE3"/>
    <w:rsid w:val="00647F65"/>
    <w:rsid w:val="00647F8D"/>
    <w:rsid w:val="00650064"/>
    <w:rsid w:val="00650082"/>
    <w:rsid w:val="006500B3"/>
    <w:rsid w:val="00650102"/>
    <w:rsid w:val="00650160"/>
    <w:rsid w:val="006501BA"/>
    <w:rsid w:val="006501C3"/>
    <w:rsid w:val="0065021A"/>
    <w:rsid w:val="0065023B"/>
    <w:rsid w:val="006502C5"/>
    <w:rsid w:val="0065042D"/>
    <w:rsid w:val="006504B4"/>
    <w:rsid w:val="00650510"/>
    <w:rsid w:val="0065054A"/>
    <w:rsid w:val="0065054C"/>
    <w:rsid w:val="006505F4"/>
    <w:rsid w:val="00650616"/>
    <w:rsid w:val="00650629"/>
    <w:rsid w:val="00650658"/>
    <w:rsid w:val="0065073B"/>
    <w:rsid w:val="00650786"/>
    <w:rsid w:val="006507B0"/>
    <w:rsid w:val="0065080E"/>
    <w:rsid w:val="006509C7"/>
    <w:rsid w:val="006509E1"/>
    <w:rsid w:val="00650A1D"/>
    <w:rsid w:val="00650A2F"/>
    <w:rsid w:val="00650AF0"/>
    <w:rsid w:val="00650B1D"/>
    <w:rsid w:val="00650B6B"/>
    <w:rsid w:val="00650B82"/>
    <w:rsid w:val="00650BD3"/>
    <w:rsid w:val="00650C7E"/>
    <w:rsid w:val="00650C9C"/>
    <w:rsid w:val="00650D26"/>
    <w:rsid w:val="00650D31"/>
    <w:rsid w:val="00650D7A"/>
    <w:rsid w:val="00650D92"/>
    <w:rsid w:val="00650DB1"/>
    <w:rsid w:val="00650E41"/>
    <w:rsid w:val="00650ECF"/>
    <w:rsid w:val="00650ED0"/>
    <w:rsid w:val="00650F63"/>
    <w:rsid w:val="00650F9B"/>
    <w:rsid w:val="00650FD7"/>
    <w:rsid w:val="00650FDC"/>
    <w:rsid w:val="0065106E"/>
    <w:rsid w:val="00651098"/>
    <w:rsid w:val="006510A4"/>
    <w:rsid w:val="006510D1"/>
    <w:rsid w:val="0065112A"/>
    <w:rsid w:val="0065112C"/>
    <w:rsid w:val="00651187"/>
    <w:rsid w:val="0065124F"/>
    <w:rsid w:val="0065126A"/>
    <w:rsid w:val="006512AC"/>
    <w:rsid w:val="006512C4"/>
    <w:rsid w:val="006512FD"/>
    <w:rsid w:val="00651317"/>
    <w:rsid w:val="0065135C"/>
    <w:rsid w:val="00651362"/>
    <w:rsid w:val="0065141F"/>
    <w:rsid w:val="0065144C"/>
    <w:rsid w:val="00651489"/>
    <w:rsid w:val="006514BE"/>
    <w:rsid w:val="006514D6"/>
    <w:rsid w:val="0065157F"/>
    <w:rsid w:val="006517AD"/>
    <w:rsid w:val="006517B0"/>
    <w:rsid w:val="006518D3"/>
    <w:rsid w:val="0065190D"/>
    <w:rsid w:val="00651930"/>
    <w:rsid w:val="0065193A"/>
    <w:rsid w:val="00651944"/>
    <w:rsid w:val="00651958"/>
    <w:rsid w:val="006519E6"/>
    <w:rsid w:val="00651A12"/>
    <w:rsid w:val="00651AD2"/>
    <w:rsid w:val="00651AFE"/>
    <w:rsid w:val="00651B20"/>
    <w:rsid w:val="00651B5C"/>
    <w:rsid w:val="00651B71"/>
    <w:rsid w:val="00651B8A"/>
    <w:rsid w:val="00651B8E"/>
    <w:rsid w:val="00651BA6"/>
    <w:rsid w:val="00651BD3"/>
    <w:rsid w:val="00651BEE"/>
    <w:rsid w:val="00651C02"/>
    <w:rsid w:val="00651C13"/>
    <w:rsid w:val="00651C1F"/>
    <w:rsid w:val="00651CBC"/>
    <w:rsid w:val="00651D63"/>
    <w:rsid w:val="00651DCE"/>
    <w:rsid w:val="00651EC4"/>
    <w:rsid w:val="00651F11"/>
    <w:rsid w:val="00651F59"/>
    <w:rsid w:val="00651FA4"/>
    <w:rsid w:val="006520C1"/>
    <w:rsid w:val="006520DD"/>
    <w:rsid w:val="006520E0"/>
    <w:rsid w:val="006520F6"/>
    <w:rsid w:val="0065213E"/>
    <w:rsid w:val="006521A7"/>
    <w:rsid w:val="006521B5"/>
    <w:rsid w:val="006521D8"/>
    <w:rsid w:val="006522DB"/>
    <w:rsid w:val="006523CD"/>
    <w:rsid w:val="0065245A"/>
    <w:rsid w:val="006524F1"/>
    <w:rsid w:val="00652552"/>
    <w:rsid w:val="0065256C"/>
    <w:rsid w:val="00652582"/>
    <w:rsid w:val="00652585"/>
    <w:rsid w:val="00652593"/>
    <w:rsid w:val="006525D8"/>
    <w:rsid w:val="0065260B"/>
    <w:rsid w:val="00652655"/>
    <w:rsid w:val="00652683"/>
    <w:rsid w:val="006526B3"/>
    <w:rsid w:val="00652796"/>
    <w:rsid w:val="0065283E"/>
    <w:rsid w:val="0065284B"/>
    <w:rsid w:val="006528CD"/>
    <w:rsid w:val="00652962"/>
    <w:rsid w:val="00652993"/>
    <w:rsid w:val="006529EF"/>
    <w:rsid w:val="00652A21"/>
    <w:rsid w:val="00652A53"/>
    <w:rsid w:val="00652AB2"/>
    <w:rsid w:val="00652ACB"/>
    <w:rsid w:val="00652B3F"/>
    <w:rsid w:val="00652BBD"/>
    <w:rsid w:val="00652BC2"/>
    <w:rsid w:val="00652BC3"/>
    <w:rsid w:val="00652C1C"/>
    <w:rsid w:val="00652C2E"/>
    <w:rsid w:val="00652C96"/>
    <w:rsid w:val="00652CDF"/>
    <w:rsid w:val="00652D87"/>
    <w:rsid w:val="00652DA5"/>
    <w:rsid w:val="00652DB5"/>
    <w:rsid w:val="00652FC0"/>
    <w:rsid w:val="00652FC9"/>
    <w:rsid w:val="0065300F"/>
    <w:rsid w:val="00653058"/>
    <w:rsid w:val="00653205"/>
    <w:rsid w:val="00653242"/>
    <w:rsid w:val="00653298"/>
    <w:rsid w:val="006532E8"/>
    <w:rsid w:val="00653343"/>
    <w:rsid w:val="006533C5"/>
    <w:rsid w:val="006535F2"/>
    <w:rsid w:val="00653651"/>
    <w:rsid w:val="006537F9"/>
    <w:rsid w:val="00653852"/>
    <w:rsid w:val="006538F1"/>
    <w:rsid w:val="0065393D"/>
    <w:rsid w:val="0065397D"/>
    <w:rsid w:val="00653A56"/>
    <w:rsid w:val="00653A76"/>
    <w:rsid w:val="00653B30"/>
    <w:rsid w:val="00653B33"/>
    <w:rsid w:val="00653CA4"/>
    <w:rsid w:val="00653CB9"/>
    <w:rsid w:val="00653D06"/>
    <w:rsid w:val="00653DA5"/>
    <w:rsid w:val="00653DB5"/>
    <w:rsid w:val="00653DDD"/>
    <w:rsid w:val="00653E05"/>
    <w:rsid w:val="00653E44"/>
    <w:rsid w:val="00653E46"/>
    <w:rsid w:val="00653E8A"/>
    <w:rsid w:val="00653F7B"/>
    <w:rsid w:val="00653FCB"/>
    <w:rsid w:val="00653FD5"/>
    <w:rsid w:val="0065403F"/>
    <w:rsid w:val="0065411A"/>
    <w:rsid w:val="0065419D"/>
    <w:rsid w:val="006541DD"/>
    <w:rsid w:val="00654259"/>
    <w:rsid w:val="006542B6"/>
    <w:rsid w:val="006542DC"/>
    <w:rsid w:val="00654331"/>
    <w:rsid w:val="00654348"/>
    <w:rsid w:val="006543B2"/>
    <w:rsid w:val="006543BF"/>
    <w:rsid w:val="0065441B"/>
    <w:rsid w:val="0065442F"/>
    <w:rsid w:val="00654482"/>
    <w:rsid w:val="006544F0"/>
    <w:rsid w:val="0065452B"/>
    <w:rsid w:val="0065454C"/>
    <w:rsid w:val="006545B8"/>
    <w:rsid w:val="006545C0"/>
    <w:rsid w:val="00654612"/>
    <w:rsid w:val="00654624"/>
    <w:rsid w:val="00654668"/>
    <w:rsid w:val="0065466F"/>
    <w:rsid w:val="006546A5"/>
    <w:rsid w:val="006546A6"/>
    <w:rsid w:val="006546D7"/>
    <w:rsid w:val="006546DC"/>
    <w:rsid w:val="00654739"/>
    <w:rsid w:val="006547F9"/>
    <w:rsid w:val="006547FE"/>
    <w:rsid w:val="00654809"/>
    <w:rsid w:val="00654812"/>
    <w:rsid w:val="0065484F"/>
    <w:rsid w:val="0065485E"/>
    <w:rsid w:val="006548A5"/>
    <w:rsid w:val="006548D0"/>
    <w:rsid w:val="006548E3"/>
    <w:rsid w:val="00654974"/>
    <w:rsid w:val="00654A2D"/>
    <w:rsid w:val="00654A38"/>
    <w:rsid w:val="00654AAF"/>
    <w:rsid w:val="00654AE9"/>
    <w:rsid w:val="00654B97"/>
    <w:rsid w:val="00654B9B"/>
    <w:rsid w:val="00654BC0"/>
    <w:rsid w:val="00654BF9"/>
    <w:rsid w:val="00654C24"/>
    <w:rsid w:val="00654C6A"/>
    <w:rsid w:val="00654CA9"/>
    <w:rsid w:val="00654CB4"/>
    <w:rsid w:val="00654D3C"/>
    <w:rsid w:val="00654DB8"/>
    <w:rsid w:val="00654DC5"/>
    <w:rsid w:val="00654DD9"/>
    <w:rsid w:val="00654E33"/>
    <w:rsid w:val="00654E46"/>
    <w:rsid w:val="00654E48"/>
    <w:rsid w:val="00654EB0"/>
    <w:rsid w:val="00654EC9"/>
    <w:rsid w:val="00654EF1"/>
    <w:rsid w:val="00654EF3"/>
    <w:rsid w:val="00654F35"/>
    <w:rsid w:val="00654F75"/>
    <w:rsid w:val="00654FCC"/>
    <w:rsid w:val="00655004"/>
    <w:rsid w:val="00655014"/>
    <w:rsid w:val="0065504A"/>
    <w:rsid w:val="00655063"/>
    <w:rsid w:val="006550FC"/>
    <w:rsid w:val="0065517D"/>
    <w:rsid w:val="006551AE"/>
    <w:rsid w:val="006551C8"/>
    <w:rsid w:val="006551F6"/>
    <w:rsid w:val="00655258"/>
    <w:rsid w:val="00655307"/>
    <w:rsid w:val="006553A0"/>
    <w:rsid w:val="006553C6"/>
    <w:rsid w:val="006553F8"/>
    <w:rsid w:val="0065544B"/>
    <w:rsid w:val="006554AF"/>
    <w:rsid w:val="006554C2"/>
    <w:rsid w:val="00655505"/>
    <w:rsid w:val="00655513"/>
    <w:rsid w:val="0065553A"/>
    <w:rsid w:val="00655565"/>
    <w:rsid w:val="0065557F"/>
    <w:rsid w:val="00655586"/>
    <w:rsid w:val="006555C1"/>
    <w:rsid w:val="0065560D"/>
    <w:rsid w:val="0065561D"/>
    <w:rsid w:val="00655654"/>
    <w:rsid w:val="0065565E"/>
    <w:rsid w:val="0065569F"/>
    <w:rsid w:val="006556C3"/>
    <w:rsid w:val="006556EB"/>
    <w:rsid w:val="00655700"/>
    <w:rsid w:val="0065571C"/>
    <w:rsid w:val="0065578E"/>
    <w:rsid w:val="0065579F"/>
    <w:rsid w:val="006557E5"/>
    <w:rsid w:val="00655842"/>
    <w:rsid w:val="0065584E"/>
    <w:rsid w:val="0065584F"/>
    <w:rsid w:val="0065586F"/>
    <w:rsid w:val="00655895"/>
    <w:rsid w:val="00655910"/>
    <w:rsid w:val="00655A0B"/>
    <w:rsid w:val="00655A13"/>
    <w:rsid w:val="00655A2F"/>
    <w:rsid w:val="00655A56"/>
    <w:rsid w:val="00655A70"/>
    <w:rsid w:val="00655B12"/>
    <w:rsid w:val="00655B14"/>
    <w:rsid w:val="00655B38"/>
    <w:rsid w:val="00655BC7"/>
    <w:rsid w:val="00655C16"/>
    <w:rsid w:val="00655C8B"/>
    <w:rsid w:val="00655C96"/>
    <w:rsid w:val="00655CF5"/>
    <w:rsid w:val="00655D47"/>
    <w:rsid w:val="00655DAC"/>
    <w:rsid w:val="00655E3D"/>
    <w:rsid w:val="00655E45"/>
    <w:rsid w:val="00655EA1"/>
    <w:rsid w:val="00655EE3"/>
    <w:rsid w:val="00655F1B"/>
    <w:rsid w:val="00655F2C"/>
    <w:rsid w:val="00655F4A"/>
    <w:rsid w:val="0065600B"/>
    <w:rsid w:val="00656010"/>
    <w:rsid w:val="0065612D"/>
    <w:rsid w:val="006561A0"/>
    <w:rsid w:val="006561A8"/>
    <w:rsid w:val="006561A9"/>
    <w:rsid w:val="006561C9"/>
    <w:rsid w:val="006561E1"/>
    <w:rsid w:val="0065634C"/>
    <w:rsid w:val="00656355"/>
    <w:rsid w:val="006563A6"/>
    <w:rsid w:val="00656413"/>
    <w:rsid w:val="0065644A"/>
    <w:rsid w:val="00656457"/>
    <w:rsid w:val="0065646D"/>
    <w:rsid w:val="00656491"/>
    <w:rsid w:val="006564AE"/>
    <w:rsid w:val="0065650B"/>
    <w:rsid w:val="00656537"/>
    <w:rsid w:val="00656589"/>
    <w:rsid w:val="006565A2"/>
    <w:rsid w:val="00656680"/>
    <w:rsid w:val="0065668E"/>
    <w:rsid w:val="00656695"/>
    <w:rsid w:val="006566F8"/>
    <w:rsid w:val="0065679D"/>
    <w:rsid w:val="006567B9"/>
    <w:rsid w:val="006567C5"/>
    <w:rsid w:val="00656814"/>
    <w:rsid w:val="00656849"/>
    <w:rsid w:val="00656852"/>
    <w:rsid w:val="0065685C"/>
    <w:rsid w:val="00656861"/>
    <w:rsid w:val="00656864"/>
    <w:rsid w:val="0065686E"/>
    <w:rsid w:val="006568DE"/>
    <w:rsid w:val="00656A1D"/>
    <w:rsid w:val="00656ADB"/>
    <w:rsid w:val="00656B0B"/>
    <w:rsid w:val="00656BDF"/>
    <w:rsid w:val="00656C3A"/>
    <w:rsid w:val="00656C7D"/>
    <w:rsid w:val="00656C96"/>
    <w:rsid w:val="00656C9D"/>
    <w:rsid w:val="00656CB2"/>
    <w:rsid w:val="00656CE6"/>
    <w:rsid w:val="00656D1F"/>
    <w:rsid w:val="00656E5E"/>
    <w:rsid w:val="00656EB4"/>
    <w:rsid w:val="00656FDE"/>
    <w:rsid w:val="0065701F"/>
    <w:rsid w:val="0065705A"/>
    <w:rsid w:val="006570DC"/>
    <w:rsid w:val="00657109"/>
    <w:rsid w:val="0065719C"/>
    <w:rsid w:val="006571DC"/>
    <w:rsid w:val="006572F3"/>
    <w:rsid w:val="00657317"/>
    <w:rsid w:val="0065735C"/>
    <w:rsid w:val="0065744C"/>
    <w:rsid w:val="00657472"/>
    <w:rsid w:val="00657478"/>
    <w:rsid w:val="00657495"/>
    <w:rsid w:val="006574A3"/>
    <w:rsid w:val="006574E1"/>
    <w:rsid w:val="006575AE"/>
    <w:rsid w:val="006575E7"/>
    <w:rsid w:val="006575EC"/>
    <w:rsid w:val="0065766D"/>
    <w:rsid w:val="0065769F"/>
    <w:rsid w:val="0065774C"/>
    <w:rsid w:val="00657754"/>
    <w:rsid w:val="006577A5"/>
    <w:rsid w:val="0065786A"/>
    <w:rsid w:val="0065787A"/>
    <w:rsid w:val="0065791F"/>
    <w:rsid w:val="006579A3"/>
    <w:rsid w:val="006579CD"/>
    <w:rsid w:val="00657A05"/>
    <w:rsid w:val="00657B6B"/>
    <w:rsid w:val="00657B7B"/>
    <w:rsid w:val="00657C03"/>
    <w:rsid w:val="00657D46"/>
    <w:rsid w:val="00657DD3"/>
    <w:rsid w:val="00657E5F"/>
    <w:rsid w:val="00657E75"/>
    <w:rsid w:val="00657E78"/>
    <w:rsid w:val="00657E9D"/>
    <w:rsid w:val="00657EA6"/>
    <w:rsid w:val="00657EB7"/>
    <w:rsid w:val="00657ED2"/>
    <w:rsid w:val="00657ED3"/>
    <w:rsid w:val="00657F18"/>
    <w:rsid w:val="0066003D"/>
    <w:rsid w:val="006600E3"/>
    <w:rsid w:val="006600ED"/>
    <w:rsid w:val="006600FC"/>
    <w:rsid w:val="006600FE"/>
    <w:rsid w:val="00660103"/>
    <w:rsid w:val="0066010B"/>
    <w:rsid w:val="0066015F"/>
    <w:rsid w:val="006601ED"/>
    <w:rsid w:val="00660239"/>
    <w:rsid w:val="0066029F"/>
    <w:rsid w:val="006602CC"/>
    <w:rsid w:val="006602EB"/>
    <w:rsid w:val="00660379"/>
    <w:rsid w:val="006603D0"/>
    <w:rsid w:val="006603DD"/>
    <w:rsid w:val="0066045B"/>
    <w:rsid w:val="006604E1"/>
    <w:rsid w:val="00660558"/>
    <w:rsid w:val="0066069A"/>
    <w:rsid w:val="006606D4"/>
    <w:rsid w:val="00660700"/>
    <w:rsid w:val="00660764"/>
    <w:rsid w:val="006607D6"/>
    <w:rsid w:val="006607D9"/>
    <w:rsid w:val="00660857"/>
    <w:rsid w:val="00660884"/>
    <w:rsid w:val="006608D0"/>
    <w:rsid w:val="0066090F"/>
    <w:rsid w:val="006609C6"/>
    <w:rsid w:val="006609E9"/>
    <w:rsid w:val="006609FC"/>
    <w:rsid w:val="00660A10"/>
    <w:rsid w:val="00660B1F"/>
    <w:rsid w:val="00660BFA"/>
    <w:rsid w:val="00660C0C"/>
    <w:rsid w:val="00660C72"/>
    <w:rsid w:val="00660DA8"/>
    <w:rsid w:val="00660DC7"/>
    <w:rsid w:val="00660DCB"/>
    <w:rsid w:val="00660E3D"/>
    <w:rsid w:val="00660E76"/>
    <w:rsid w:val="00660F26"/>
    <w:rsid w:val="00661006"/>
    <w:rsid w:val="00661037"/>
    <w:rsid w:val="00661066"/>
    <w:rsid w:val="0066112A"/>
    <w:rsid w:val="006611C0"/>
    <w:rsid w:val="006611E1"/>
    <w:rsid w:val="00661254"/>
    <w:rsid w:val="0066129E"/>
    <w:rsid w:val="00661448"/>
    <w:rsid w:val="0066151E"/>
    <w:rsid w:val="006615B0"/>
    <w:rsid w:val="00661610"/>
    <w:rsid w:val="0066161C"/>
    <w:rsid w:val="00661631"/>
    <w:rsid w:val="0066165A"/>
    <w:rsid w:val="0066169F"/>
    <w:rsid w:val="006616CB"/>
    <w:rsid w:val="0066175C"/>
    <w:rsid w:val="006617D0"/>
    <w:rsid w:val="0066186E"/>
    <w:rsid w:val="00661871"/>
    <w:rsid w:val="00661892"/>
    <w:rsid w:val="006618B7"/>
    <w:rsid w:val="00661991"/>
    <w:rsid w:val="006619BE"/>
    <w:rsid w:val="006619C1"/>
    <w:rsid w:val="006619C8"/>
    <w:rsid w:val="006619E4"/>
    <w:rsid w:val="00661AA8"/>
    <w:rsid w:val="00661AB9"/>
    <w:rsid w:val="00661AD3"/>
    <w:rsid w:val="00661B09"/>
    <w:rsid w:val="00661B46"/>
    <w:rsid w:val="00661B4C"/>
    <w:rsid w:val="00661BBE"/>
    <w:rsid w:val="00661BFC"/>
    <w:rsid w:val="00661C37"/>
    <w:rsid w:val="00661C5C"/>
    <w:rsid w:val="00661C6E"/>
    <w:rsid w:val="00661CDD"/>
    <w:rsid w:val="00661E17"/>
    <w:rsid w:val="00661E1A"/>
    <w:rsid w:val="00661F20"/>
    <w:rsid w:val="00661F3C"/>
    <w:rsid w:val="00661FEF"/>
    <w:rsid w:val="00662046"/>
    <w:rsid w:val="00662076"/>
    <w:rsid w:val="00662096"/>
    <w:rsid w:val="006620BC"/>
    <w:rsid w:val="006620CE"/>
    <w:rsid w:val="006621A1"/>
    <w:rsid w:val="00662218"/>
    <w:rsid w:val="00662242"/>
    <w:rsid w:val="0066224F"/>
    <w:rsid w:val="0066229F"/>
    <w:rsid w:val="006622CF"/>
    <w:rsid w:val="00662394"/>
    <w:rsid w:val="006623D0"/>
    <w:rsid w:val="006623FB"/>
    <w:rsid w:val="006624B6"/>
    <w:rsid w:val="0066253F"/>
    <w:rsid w:val="00662555"/>
    <w:rsid w:val="006625A5"/>
    <w:rsid w:val="006625A9"/>
    <w:rsid w:val="006626BF"/>
    <w:rsid w:val="00662772"/>
    <w:rsid w:val="00662775"/>
    <w:rsid w:val="006627D4"/>
    <w:rsid w:val="006627D9"/>
    <w:rsid w:val="006628DE"/>
    <w:rsid w:val="0066294B"/>
    <w:rsid w:val="00662A2C"/>
    <w:rsid w:val="00662A61"/>
    <w:rsid w:val="00662AF5"/>
    <w:rsid w:val="00662B4E"/>
    <w:rsid w:val="00662B80"/>
    <w:rsid w:val="00662BC1"/>
    <w:rsid w:val="00662C05"/>
    <w:rsid w:val="00662C0B"/>
    <w:rsid w:val="00662CDC"/>
    <w:rsid w:val="00662DA1"/>
    <w:rsid w:val="00662DBB"/>
    <w:rsid w:val="00662DBD"/>
    <w:rsid w:val="00662DBF"/>
    <w:rsid w:val="00662E6D"/>
    <w:rsid w:val="00662E83"/>
    <w:rsid w:val="00662F14"/>
    <w:rsid w:val="00662F36"/>
    <w:rsid w:val="00662F55"/>
    <w:rsid w:val="00662FB9"/>
    <w:rsid w:val="0066300D"/>
    <w:rsid w:val="00663029"/>
    <w:rsid w:val="00663058"/>
    <w:rsid w:val="0066305E"/>
    <w:rsid w:val="006630A2"/>
    <w:rsid w:val="0066315D"/>
    <w:rsid w:val="0066337C"/>
    <w:rsid w:val="006633DF"/>
    <w:rsid w:val="00663481"/>
    <w:rsid w:val="006634EF"/>
    <w:rsid w:val="0066350C"/>
    <w:rsid w:val="0066351A"/>
    <w:rsid w:val="00663537"/>
    <w:rsid w:val="00663538"/>
    <w:rsid w:val="00663593"/>
    <w:rsid w:val="006635F7"/>
    <w:rsid w:val="00663674"/>
    <w:rsid w:val="006636BD"/>
    <w:rsid w:val="00663724"/>
    <w:rsid w:val="00663790"/>
    <w:rsid w:val="006637DD"/>
    <w:rsid w:val="006639A4"/>
    <w:rsid w:val="006639EC"/>
    <w:rsid w:val="00663A07"/>
    <w:rsid w:val="00663A2A"/>
    <w:rsid w:val="00663B7D"/>
    <w:rsid w:val="00663BB9"/>
    <w:rsid w:val="00663C2D"/>
    <w:rsid w:val="00663C4E"/>
    <w:rsid w:val="00663C5D"/>
    <w:rsid w:val="00663CA4"/>
    <w:rsid w:val="00663D69"/>
    <w:rsid w:val="00663DB5"/>
    <w:rsid w:val="00663DD0"/>
    <w:rsid w:val="00663DF7"/>
    <w:rsid w:val="00663E56"/>
    <w:rsid w:val="00663E66"/>
    <w:rsid w:val="00663F03"/>
    <w:rsid w:val="00663F4C"/>
    <w:rsid w:val="00663F72"/>
    <w:rsid w:val="00663FC5"/>
    <w:rsid w:val="00663FE3"/>
    <w:rsid w:val="0066411A"/>
    <w:rsid w:val="00664129"/>
    <w:rsid w:val="00664171"/>
    <w:rsid w:val="00664206"/>
    <w:rsid w:val="00664271"/>
    <w:rsid w:val="0066428E"/>
    <w:rsid w:val="006642CE"/>
    <w:rsid w:val="006642D2"/>
    <w:rsid w:val="00664385"/>
    <w:rsid w:val="006643A3"/>
    <w:rsid w:val="006643AE"/>
    <w:rsid w:val="006643C4"/>
    <w:rsid w:val="006643E3"/>
    <w:rsid w:val="00664469"/>
    <w:rsid w:val="0066454F"/>
    <w:rsid w:val="00664588"/>
    <w:rsid w:val="006645B9"/>
    <w:rsid w:val="006645CE"/>
    <w:rsid w:val="006645E5"/>
    <w:rsid w:val="0066467E"/>
    <w:rsid w:val="006646B2"/>
    <w:rsid w:val="0066480A"/>
    <w:rsid w:val="006648CB"/>
    <w:rsid w:val="00664922"/>
    <w:rsid w:val="0066494F"/>
    <w:rsid w:val="0066495B"/>
    <w:rsid w:val="006649DE"/>
    <w:rsid w:val="006649FA"/>
    <w:rsid w:val="00664A3B"/>
    <w:rsid w:val="00664A5B"/>
    <w:rsid w:val="00664AA5"/>
    <w:rsid w:val="00664B79"/>
    <w:rsid w:val="00664BDA"/>
    <w:rsid w:val="00664BDF"/>
    <w:rsid w:val="00664C94"/>
    <w:rsid w:val="00664CF6"/>
    <w:rsid w:val="00664D5A"/>
    <w:rsid w:val="00664DF4"/>
    <w:rsid w:val="00664E59"/>
    <w:rsid w:val="00664E7C"/>
    <w:rsid w:val="00664E88"/>
    <w:rsid w:val="00664F21"/>
    <w:rsid w:val="00664F24"/>
    <w:rsid w:val="00664F79"/>
    <w:rsid w:val="00664FF9"/>
    <w:rsid w:val="0066519F"/>
    <w:rsid w:val="006651EE"/>
    <w:rsid w:val="00665232"/>
    <w:rsid w:val="00665275"/>
    <w:rsid w:val="00665313"/>
    <w:rsid w:val="006653CB"/>
    <w:rsid w:val="00665413"/>
    <w:rsid w:val="006654A5"/>
    <w:rsid w:val="006654AB"/>
    <w:rsid w:val="006655AB"/>
    <w:rsid w:val="00665609"/>
    <w:rsid w:val="00665628"/>
    <w:rsid w:val="0066574F"/>
    <w:rsid w:val="006658A5"/>
    <w:rsid w:val="006658D7"/>
    <w:rsid w:val="006658F9"/>
    <w:rsid w:val="00665918"/>
    <w:rsid w:val="006659D2"/>
    <w:rsid w:val="006659F7"/>
    <w:rsid w:val="006659FF"/>
    <w:rsid w:val="00665A0F"/>
    <w:rsid w:val="00665A75"/>
    <w:rsid w:val="00665AA1"/>
    <w:rsid w:val="00665AE4"/>
    <w:rsid w:val="00665B5C"/>
    <w:rsid w:val="00665B9B"/>
    <w:rsid w:val="00665B9C"/>
    <w:rsid w:val="00665BC8"/>
    <w:rsid w:val="00665C10"/>
    <w:rsid w:val="00665D27"/>
    <w:rsid w:val="00665E05"/>
    <w:rsid w:val="00665E43"/>
    <w:rsid w:val="00665E4B"/>
    <w:rsid w:val="00665F40"/>
    <w:rsid w:val="00666060"/>
    <w:rsid w:val="00666063"/>
    <w:rsid w:val="00666095"/>
    <w:rsid w:val="00666121"/>
    <w:rsid w:val="00666124"/>
    <w:rsid w:val="0066612C"/>
    <w:rsid w:val="00666137"/>
    <w:rsid w:val="0066617E"/>
    <w:rsid w:val="006661A5"/>
    <w:rsid w:val="00666203"/>
    <w:rsid w:val="00666283"/>
    <w:rsid w:val="006662A0"/>
    <w:rsid w:val="006662E5"/>
    <w:rsid w:val="0066631C"/>
    <w:rsid w:val="00666383"/>
    <w:rsid w:val="006663C4"/>
    <w:rsid w:val="00666443"/>
    <w:rsid w:val="006664BA"/>
    <w:rsid w:val="006664D3"/>
    <w:rsid w:val="00666594"/>
    <w:rsid w:val="0066661C"/>
    <w:rsid w:val="0066668A"/>
    <w:rsid w:val="0066676F"/>
    <w:rsid w:val="00666787"/>
    <w:rsid w:val="00666797"/>
    <w:rsid w:val="006667AD"/>
    <w:rsid w:val="006667C1"/>
    <w:rsid w:val="006667C3"/>
    <w:rsid w:val="006667F9"/>
    <w:rsid w:val="00666881"/>
    <w:rsid w:val="0066689C"/>
    <w:rsid w:val="0066689D"/>
    <w:rsid w:val="006668B0"/>
    <w:rsid w:val="00666938"/>
    <w:rsid w:val="006669EF"/>
    <w:rsid w:val="00666B08"/>
    <w:rsid w:val="00666C1B"/>
    <w:rsid w:val="00666D67"/>
    <w:rsid w:val="00666E24"/>
    <w:rsid w:val="00666E6D"/>
    <w:rsid w:val="00666E7A"/>
    <w:rsid w:val="00666F16"/>
    <w:rsid w:val="00666F7E"/>
    <w:rsid w:val="00667066"/>
    <w:rsid w:val="006670A7"/>
    <w:rsid w:val="00667184"/>
    <w:rsid w:val="0066719F"/>
    <w:rsid w:val="00667220"/>
    <w:rsid w:val="006672C4"/>
    <w:rsid w:val="00667343"/>
    <w:rsid w:val="00667425"/>
    <w:rsid w:val="00667476"/>
    <w:rsid w:val="006674C2"/>
    <w:rsid w:val="006674D8"/>
    <w:rsid w:val="006674DC"/>
    <w:rsid w:val="006674DF"/>
    <w:rsid w:val="006674F2"/>
    <w:rsid w:val="00667556"/>
    <w:rsid w:val="006675A7"/>
    <w:rsid w:val="006675E7"/>
    <w:rsid w:val="0066760E"/>
    <w:rsid w:val="00667611"/>
    <w:rsid w:val="0066766A"/>
    <w:rsid w:val="00667686"/>
    <w:rsid w:val="00667699"/>
    <w:rsid w:val="0066770E"/>
    <w:rsid w:val="00667736"/>
    <w:rsid w:val="00667792"/>
    <w:rsid w:val="006678A6"/>
    <w:rsid w:val="00667A0C"/>
    <w:rsid w:val="00667A8F"/>
    <w:rsid w:val="00667AE2"/>
    <w:rsid w:val="00667AE4"/>
    <w:rsid w:val="00667B00"/>
    <w:rsid w:val="00667B0A"/>
    <w:rsid w:val="00667B51"/>
    <w:rsid w:val="00667B5A"/>
    <w:rsid w:val="00667B83"/>
    <w:rsid w:val="00667BF1"/>
    <w:rsid w:val="00667C52"/>
    <w:rsid w:val="00667C57"/>
    <w:rsid w:val="00667C7A"/>
    <w:rsid w:val="00667C99"/>
    <w:rsid w:val="00667CF8"/>
    <w:rsid w:val="00667D4D"/>
    <w:rsid w:val="00667D6A"/>
    <w:rsid w:val="00667D75"/>
    <w:rsid w:val="00667DFC"/>
    <w:rsid w:val="00667E4C"/>
    <w:rsid w:val="00667E51"/>
    <w:rsid w:val="00667E6A"/>
    <w:rsid w:val="00667E93"/>
    <w:rsid w:val="00667EA5"/>
    <w:rsid w:val="00667EC4"/>
    <w:rsid w:val="00667EE2"/>
    <w:rsid w:val="00667EEA"/>
    <w:rsid w:val="00667F33"/>
    <w:rsid w:val="00667FF4"/>
    <w:rsid w:val="00670035"/>
    <w:rsid w:val="006700A9"/>
    <w:rsid w:val="006700B9"/>
    <w:rsid w:val="00670103"/>
    <w:rsid w:val="00670155"/>
    <w:rsid w:val="006701F6"/>
    <w:rsid w:val="00670205"/>
    <w:rsid w:val="00670298"/>
    <w:rsid w:val="006702A1"/>
    <w:rsid w:val="006702AF"/>
    <w:rsid w:val="00670325"/>
    <w:rsid w:val="0067038D"/>
    <w:rsid w:val="006703D7"/>
    <w:rsid w:val="006703E9"/>
    <w:rsid w:val="00670427"/>
    <w:rsid w:val="006704A5"/>
    <w:rsid w:val="006704D2"/>
    <w:rsid w:val="006704EA"/>
    <w:rsid w:val="0067053E"/>
    <w:rsid w:val="0067054D"/>
    <w:rsid w:val="006705B0"/>
    <w:rsid w:val="006705B7"/>
    <w:rsid w:val="006705C6"/>
    <w:rsid w:val="006705CA"/>
    <w:rsid w:val="00670631"/>
    <w:rsid w:val="006706CC"/>
    <w:rsid w:val="00670733"/>
    <w:rsid w:val="00670741"/>
    <w:rsid w:val="00670743"/>
    <w:rsid w:val="00670775"/>
    <w:rsid w:val="00670780"/>
    <w:rsid w:val="006707A0"/>
    <w:rsid w:val="006707C8"/>
    <w:rsid w:val="006708BB"/>
    <w:rsid w:val="00670950"/>
    <w:rsid w:val="00670965"/>
    <w:rsid w:val="00670970"/>
    <w:rsid w:val="00670A56"/>
    <w:rsid w:val="00670A61"/>
    <w:rsid w:val="00670A72"/>
    <w:rsid w:val="00670AF0"/>
    <w:rsid w:val="00670B38"/>
    <w:rsid w:val="00670CE8"/>
    <w:rsid w:val="00670D73"/>
    <w:rsid w:val="00670DA4"/>
    <w:rsid w:val="00670E7F"/>
    <w:rsid w:val="00670F4F"/>
    <w:rsid w:val="00671006"/>
    <w:rsid w:val="0067109B"/>
    <w:rsid w:val="006710B6"/>
    <w:rsid w:val="00671144"/>
    <w:rsid w:val="006711C6"/>
    <w:rsid w:val="00671216"/>
    <w:rsid w:val="00671232"/>
    <w:rsid w:val="006712B2"/>
    <w:rsid w:val="006712CC"/>
    <w:rsid w:val="006712EC"/>
    <w:rsid w:val="00671314"/>
    <w:rsid w:val="006713E6"/>
    <w:rsid w:val="0067147C"/>
    <w:rsid w:val="00671574"/>
    <w:rsid w:val="006715A5"/>
    <w:rsid w:val="006715DA"/>
    <w:rsid w:val="00671603"/>
    <w:rsid w:val="00671608"/>
    <w:rsid w:val="0067165F"/>
    <w:rsid w:val="0067169C"/>
    <w:rsid w:val="00671787"/>
    <w:rsid w:val="006717D2"/>
    <w:rsid w:val="006717F2"/>
    <w:rsid w:val="00671882"/>
    <w:rsid w:val="0067191E"/>
    <w:rsid w:val="00671936"/>
    <w:rsid w:val="0067199D"/>
    <w:rsid w:val="006719AB"/>
    <w:rsid w:val="006719DE"/>
    <w:rsid w:val="00671A17"/>
    <w:rsid w:val="00671A72"/>
    <w:rsid w:val="00671A89"/>
    <w:rsid w:val="00671AC5"/>
    <w:rsid w:val="00671B7A"/>
    <w:rsid w:val="00671B88"/>
    <w:rsid w:val="00671BA7"/>
    <w:rsid w:val="00671C39"/>
    <w:rsid w:val="00671C3F"/>
    <w:rsid w:val="00671CB6"/>
    <w:rsid w:val="00671CE1"/>
    <w:rsid w:val="00671D8A"/>
    <w:rsid w:val="00671DC7"/>
    <w:rsid w:val="00671DD2"/>
    <w:rsid w:val="00671DE1"/>
    <w:rsid w:val="00671EEB"/>
    <w:rsid w:val="00671EFA"/>
    <w:rsid w:val="00671F28"/>
    <w:rsid w:val="006720AA"/>
    <w:rsid w:val="006720B2"/>
    <w:rsid w:val="006720DA"/>
    <w:rsid w:val="0067211E"/>
    <w:rsid w:val="006722B0"/>
    <w:rsid w:val="00672310"/>
    <w:rsid w:val="00672349"/>
    <w:rsid w:val="0067237C"/>
    <w:rsid w:val="0067239F"/>
    <w:rsid w:val="006723DA"/>
    <w:rsid w:val="006723F7"/>
    <w:rsid w:val="00672411"/>
    <w:rsid w:val="0067249B"/>
    <w:rsid w:val="006724A7"/>
    <w:rsid w:val="006724AC"/>
    <w:rsid w:val="00672506"/>
    <w:rsid w:val="00672543"/>
    <w:rsid w:val="0067256E"/>
    <w:rsid w:val="00672606"/>
    <w:rsid w:val="0067263B"/>
    <w:rsid w:val="00672667"/>
    <w:rsid w:val="00672693"/>
    <w:rsid w:val="00672723"/>
    <w:rsid w:val="00672747"/>
    <w:rsid w:val="00672879"/>
    <w:rsid w:val="00672934"/>
    <w:rsid w:val="0067294A"/>
    <w:rsid w:val="006729B2"/>
    <w:rsid w:val="00672A17"/>
    <w:rsid w:val="00672A64"/>
    <w:rsid w:val="00672AE6"/>
    <w:rsid w:val="00672AE8"/>
    <w:rsid w:val="00672B03"/>
    <w:rsid w:val="00672B60"/>
    <w:rsid w:val="00672B91"/>
    <w:rsid w:val="00672C1B"/>
    <w:rsid w:val="00672C6A"/>
    <w:rsid w:val="00672D50"/>
    <w:rsid w:val="00672DDA"/>
    <w:rsid w:val="00672DF1"/>
    <w:rsid w:val="00672E3A"/>
    <w:rsid w:val="00672E9A"/>
    <w:rsid w:val="00672EBC"/>
    <w:rsid w:val="00672EF6"/>
    <w:rsid w:val="00672FA7"/>
    <w:rsid w:val="00672FB0"/>
    <w:rsid w:val="0067306F"/>
    <w:rsid w:val="006730E1"/>
    <w:rsid w:val="00673122"/>
    <w:rsid w:val="00673129"/>
    <w:rsid w:val="00673163"/>
    <w:rsid w:val="0067317E"/>
    <w:rsid w:val="00673188"/>
    <w:rsid w:val="00673217"/>
    <w:rsid w:val="00673279"/>
    <w:rsid w:val="006732DA"/>
    <w:rsid w:val="00673384"/>
    <w:rsid w:val="006733F5"/>
    <w:rsid w:val="00673432"/>
    <w:rsid w:val="0067344A"/>
    <w:rsid w:val="0067347A"/>
    <w:rsid w:val="00673494"/>
    <w:rsid w:val="006734B4"/>
    <w:rsid w:val="00673580"/>
    <w:rsid w:val="00673598"/>
    <w:rsid w:val="006735C8"/>
    <w:rsid w:val="006735C9"/>
    <w:rsid w:val="00673628"/>
    <w:rsid w:val="0067364D"/>
    <w:rsid w:val="00673671"/>
    <w:rsid w:val="006736A2"/>
    <w:rsid w:val="006736B8"/>
    <w:rsid w:val="0067371B"/>
    <w:rsid w:val="006737AF"/>
    <w:rsid w:val="006737B2"/>
    <w:rsid w:val="0067385B"/>
    <w:rsid w:val="00673980"/>
    <w:rsid w:val="00673A2C"/>
    <w:rsid w:val="00673A3B"/>
    <w:rsid w:val="00673A3C"/>
    <w:rsid w:val="00673ABA"/>
    <w:rsid w:val="00673AF8"/>
    <w:rsid w:val="00673B98"/>
    <w:rsid w:val="00673BC9"/>
    <w:rsid w:val="00673BF4"/>
    <w:rsid w:val="00673C6C"/>
    <w:rsid w:val="00673C7C"/>
    <w:rsid w:val="00673C86"/>
    <w:rsid w:val="00673CC3"/>
    <w:rsid w:val="00673CD6"/>
    <w:rsid w:val="00673D41"/>
    <w:rsid w:val="00673D6B"/>
    <w:rsid w:val="00673DD6"/>
    <w:rsid w:val="00673E43"/>
    <w:rsid w:val="00673E7F"/>
    <w:rsid w:val="00673E91"/>
    <w:rsid w:val="00673EB8"/>
    <w:rsid w:val="00673EC0"/>
    <w:rsid w:val="00673F5E"/>
    <w:rsid w:val="00673F76"/>
    <w:rsid w:val="00673FDC"/>
    <w:rsid w:val="00674002"/>
    <w:rsid w:val="006740EF"/>
    <w:rsid w:val="00674173"/>
    <w:rsid w:val="006741B0"/>
    <w:rsid w:val="006741BD"/>
    <w:rsid w:val="006741F4"/>
    <w:rsid w:val="00674209"/>
    <w:rsid w:val="00674222"/>
    <w:rsid w:val="00674247"/>
    <w:rsid w:val="00674278"/>
    <w:rsid w:val="006742F4"/>
    <w:rsid w:val="00674382"/>
    <w:rsid w:val="0067440B"/>
    <w:rsid w:val="006744C7"/>
    <w:rsid w:val="006744F4"/>
    <w:rsid w:val="00674517"/>
    <w:rsid w:val="00674599"/>
    <w:rsid w:val="006745B2"/>
    <w:rsid w:val="006745D3"/>
    <w:rsid w:val="006745F4"/>
    <w:rsid w:val="0067466B"/>
    <w:rsid w:val="006746FA"/>
    <w:rsid w:val="006746FD"/>
    <w:rsid w:val="00674764"/>
    <w:rsid w:val="0067479F"/>
    <w:rsid w:val="006747BA"/>
    <w:rsid w:val="00674826"/>
    <w:rsid w:val="0067484D"/>
    <w:rsid w:val="006748C3"/>
    <w:rsid w:val="0067490D"/>
    <w:rsid w:val="00674945"/>
    <w:rsid w:val="00674958"/>
    <w:rsid w:val="0067499F"/>
    <w:rsid w:val="006749B9"/>
    <w:rsid w:val="00674A72"/>
    <w:rsid w:val="00674A82"/>
    <w:rsid w:val="00674AB9"/>
    <w:rsid w:val="00674ABD"/>
    <w:rsid w:val="00674AC1"/>
    <w:rsid w:val="00674ACB"/>
    <w:rsid w:val="00674AFA"/>
    <w:rsid w:val="00674B07"/>
    <w:rsid w:val="00674B47"/>
    <w:rsid w:val="00674B58"/>
    <w:rsid w:val="00674B5B"/>
    <w:rsid w:val="00674C06"/>
    <w:rsid w:val="00674C99"/>
    <w:rsid w:val="00674D7D"/>
    <w:rsid w:val="00674DB9"/>
    <w:rsid w:val="00674DC2"/>
    <w:rsid w:val="00674F8F"/>
    <w:rsid w:val="0067502C"/>
    <w:rsid w:val="006750C6"/>
    <w:rsid w:val="006750EF"/>
    <w:rsid w:val="00675128"/>
    <w:rsid w:val="006751EE"/>
    <w:rsid w:val="006751F2"/>
    <w:rsid w:val="0067522C"/>
    <w:rsid w:val="006752AE"/>
    <w:rsid w:val="006752B1"/>
    <w:rsid w:val="006752C7"/>
    <w:rsid w:val="006753F0"/>
    <w:rsid w:val="00675423"/>
    <w:rsid w:val="00675496"/>
    <w:rsid w:val="006754CA"/>
    <w:rsid w:val="00675565"/>
    <w:rsid w:val="006755EE"/>
    <w:rsid w:val="006755F1"/>
    <w:rsid w:val="006756A7"/>
    <w:rsid w:val="006756AF"/>
    <w:rsid w:val="00675705"/>
    <w:rsid w:val="0067574F"/>
    <w:rsid w:val="00675771"/>
    <w:rsid w:val="00675790"/>
    <w:rsid w:val="006757CA"/>
    <w:rsid w:val="006757DB"/>
    <w:rsid w:val="006758C3"/>
    <w:rsid w:val="006758FB"/>
    <w:rsid w:val="00675900"/>
    <w:rsid w:val="00675923"/>
    <w:rsid w:val="0067598E"/>
    <w:rsid w:val="00675993"/>
    <w:rsid w:val="006759B8"/>
    <w:rsid w:val="006759CE"/>
    <w:rsid w:val="00675A01"/>
    <w:rsid w:val="00675A60"/>
    <w:rsid w:val="00675A81"/>
    <w:rsid w:val="00675A93"/>
    <w:rsid w:val="00675ACE"/>
    <w:rsid w:val="00675B5A"/>
    <w:rsid w:val="00675B74"/>
    <w:rsid w:val="00675B9C"/>
    <w:rsid w:val="00675BB0"/>
    <w:rsid w:val="00675BC8"/>
    <w:rsid w:val="00675C17"/>
    <w:rsid w:val="00675C92"/>
    <w:rsid w:val="00675D15"/>
    <w:rsid w:val="00675E4C"/>
    <w:rsid w:val="00675EC9"/>
    <w:rsid w:val="00675EFC"/>
    <w:rsid w:val="00675F0B"/>
    <w:rsid w:val="00675FA7"/>
    <w:rsid w:val="006761BE"/>
    <w:rsid w:val="006762ED"/>
    <w:rsid w:val="00676327"/>
    <w:rsid w:val="00676377"/>
    <w:rsid w:val="0067639B"/>
    <w:rsid w:val="006763B4"/>
    <w:rsid w:val="0067642B"/>
    <w:rsid w:val="00676471"/>
    <w:rsid w:val="006764C4"/>
    <w:rsid w:val="006764E0"/>
    <w:rsid w:val="0067654D"/>
    <w:rsid w:val="0067654E"/>
    <w:rsid w:val="00676584"/>
    <w:rsid w:val="00676586"/>
    <w:rsid w:val="006765A8"/>
    <w:rsid w:val="006765D3"/>
    <w:rsid w:val="006766A6"/>
    <w:rsid w:val="00676738"/>
    <w:rsid w:val="0067679E"/>
    <w:rsid w:val="006767A8"/>
    <w:rsid w:val="006767C8"/>
    <w:rsid w:val="006768FA"/>
    <w:rsid w:val="0067694E"/>
    <w:rsid w:val="00676971"/>
    <w:rsid w:val="00676A8D"/>
    <w:rsid w:val="00676AF1"/>
    <w:rsid w:val="00676B23"/>
    <w:rsid w:val="00676BF5"/>
    <w:rsid w:val="00676C0F"/>
    <w:rsid w:val="00676C42"/>
    <w:rsid w:val="00676C47"/>
    <w:rsid w:val="00676C61"/>
    <w:rsid w:val="00676C73"/>
    <w:rsid w:val="00676CDA"/>
    <w:rsid w:val="00676D2D"/>
    <w:rsid w:val="00676DA0"/>
    <w:rsid w:val="00676DB6"/>
    <w:rsid w:val="00676DE0"/>
    <w:rsid w:val="00676E7F"/>
    <w:rsid w:val="00676EA1"/>
    <w:rsid w:val="00676F01"/>
    <w:rsid w:val="00676F12"/>
    <w:rsid w:val="00676F1B"/>
    <w:rsid w:val="00676F20"/>
    <w:rsid w:val="00676F98"/>
    <w:rsid w:val="00677015"/>
    <w:rsid w:val="00677032"/>
    <w:rsid w:val="00677054"/>
    <w:rsid w:val="00677068"/>
    <w:rsid w:val="0067708E"/>
    <w:rsid w:val="00677094"/>
    <w:rsid w:val="006770B6"/>
    <w:rsid w:val="006772F6"/>
    <w:rsid w:val="0067734C"/>
    <w:rsid w:val="006773B0"/>
    <w:rsid w:val="00677489"/>
    <w:rsid w:val="00677499"/>
    <w:rsid w:val="006774BE"/>
    <w:rsid w:val="006774E0"/>
    <w:rsid w:val="006775C2"/>
    <w:rsid w:val="006775D3"/>
    <w:rsid w:val="006775E6"/>
    <w:rsid w:val="006775F8"/>
    <w:rsid w:val="00677629"/>
    <w:rsid w:val="0067762B"/>
    <w:rsid w:val="00677696"/>
    <w:rsid w:val="006776FF"/>
    <w:rsid w:val="00677710"/>
    <w:rsid w:val="00677770"/>
    <w:rsid w:val="00677790"/>
    <w:rsid w:val="006777B0"/>
    <w:rsid w:val="0067789B"/>
    <w:rsid w:val="0067789D"/>
    <w:rsid w:val="00677949"/>
    <w:rsid w:val="006779C8"/>
    <w:rsid w:val="006779E7"/>
    <w:rsid w:val="00677AD6"/>
    <w:rsid w:val="00677B32"/>
    <w:rsid w:val="00677B54"/>
    <w:rsid w:val="00677B57"/>
    <w:rsid w:val="00677B68"/>
    <w:rsid w:val="00677BB4"/>
    <w:rsid w:val="00677BC0"/>
    <w:rsid w:val="00677C09"/>
    <w:rsid w:val="00677D02"/>
    <w:rsid w:val="00677E3B"/>
    <w:rsid w:val="00677E60"/>
    <w:rsid w:val="00677E8C"/>
    <w:rsid w:val="00677EF0"/>
    <w:rsid w:val="00677F74"/>
    <w:rsid w:val="00677F96"/>
    <w:rsid w:val="00680157"/>
    <w:rsid w:val="006801AB"/>
    <w:rsid w:val="006801FA"/>
    <w:rsid w:val="006802DE"/>
    <w:rsid w:val="0068030C"/>
    <w:rsid w:val="0068034C"/>
    <w:rsid w:val="0068035B"/>
    <w:rsid w:val="006803CC"/>
    <w:rsid w:val="00680415"/>
    <w:rsid w:val="00680416"/>
    <w:rsid w:val="0068045B"/>
    <w:rsid w:val="0068055B"/>
    <w:rsid w:val="00680573"/>
    <w:rsid w:val="00680578"/>
    <w:rsid w:val="00680582"/>
    <w:rsid w:val="006805D6"/>
    <w:rsid w:val="00680657"/>
    <w:rsid w:val="006806A4"/>
    <w:rsid w:val="00680889"/>
    <w:rsid w:val="0068088F"/>
    <w:rsid w:val="00680891"/>
    <w:rsid w:val="006808D2"/>
    <w:rsid w:val="00680920"/>
    <w:rsid w:val="0068092C"/>
    <w:rsid w:val="00680975"/>
    <w:rsid w:val="006809FA"/>
    <w:rsid w:val="00680A0E"/>
    <w:rsid w:val="00680A1D"/>
    <w:rsid w:val="00680A88"/>
    <w:rsid w:val="00680B1D"/>
    <w:rsid w:val="00680B3F"/>
    <w:rsid w:val="00680B66"/>
    <w:rsid w:val="00680BC6"/>
    <w:rsid w:val="00680C4F"/>
    <w:rsid w:val="00680D0A"/>
    <w:rsid w:val="00680D43"/>
    <w:rsid w:val="00680D50"/>
    <w:rsid w:val="00680E08"/>
    <w:rsid w:val="00680E5D"/>
    <w:rsid w:val="00680F86"/>
    <w:rsid w:val="00680F98"/>
    <w:rsid w:val="00680FFA"/>
    <w:rsid w:val="00681006"/>
    <w:rsid w:val="006810FE"/>
    <w:rsid w:val="00681130"/>
    <w:rsid w:val="006811EC"/>
    <w:rsid w:val="00681262"/>
    <w:rsid w:val="006812DA"/>
    <w:rsid w:val="006812E9"/>
    <w:rsid w:val="0068134E"/>
    <w:rsid w:val="00681392"/>
    <w:rsid w:val="006813D3"/>
    <w:rsid w:val="006813D9"/>
    <w:rsid w:val="00681428"/>
    <w:rsid w:val="006815F6"/>
    <w:rsid w:val="0068164D"/>
    <w:rsid w:val="00681733"/>
    <w:rsid w:val="0068176B"/>
    <w:rsid w:val="006817D9"/>
    <w:rsid w:val="006817DC"/>
    <w:rsid w:val="0068182C"/>
    <w:rsid w:val="0068184C"/>
    <w:rsid w:val="0068192A"/>
    <w:rsid w:val="00681934"/>
    <w:rsid w:val="00681963"/>
    <w:rsid w:val="006819FC"/>
    <w:rsid w:val="00681A7D"/>
    <w:rsid w:val="00681ACD"/>
    <w:rsid w:val="00681BBB"/>
    <w:rsid w:val="00681BDD"/>
    <w:rsid w:val="00681C20"/>
    <w:rsid w:val="00681CF3"/>
    <w:rsid w:val="00681D14"/>
    <w:rsid w:val="00681E1F"/>
    <w:rsid w:val="00681EA6"/>
    <w:rsid w:val="00681EE0"/>
    <w:rsid w:val="00681F02"/>
    <w:rsid w:val="00681F08"/>
    <w:rsid w:val="00681F2C"/>
    <w:rsid w:val="00681F4F"/>
    <w:rsid w:val="00681F63"/>
    <w:rsid w:val="00681FB3"/>
    <w:rsid w:val="00682071"/>
    <w:rsid w:val="006820D0"/>
    <w:rsid w:val="006820F9"/>
    <w:rsid w:val="006821D8"/>
    <w:rsid w:val="006821DE"/>
    <w:rsid w:val="006821E8"/>
    <w:rsid w:val="00682238"/>
    <w:rsid w:val="00682282"/>
    <w:rsid w:val="006822A3"/>
    <w:rsid w:val="0068234A"/>
    <w:rsid w:val="00682392"/>
    <w:rsid w:val="006823D6"/>
    <w:rsid w:val="006823EE"/>
    <w:rsid w:val="006825C1"/>
    <w:rsid w:val="006825F1"/>
    <w:rsid w:val="00682626"/>
    <w:rsid w:val="00682627"/>
    <w:rsid w:val="00682664"/>
    <w:rsid w:val="006826AA"/>
    <w:rsid w:val="006827EC"/>
    <w:rsid w:val="00682831"/>
    <w:rsid w:val="00682881"/>
    <w:rsid w:val="00682928"/>
    <w:rsid w:val="00682995"/>
    <w:rsid w:val="00682A3E"/>
    <w:rsid w:val="00682A8C"/>
    <w:rsid w:val="00682B01"/>
    <w:rsid w:val="00682B9E"/>
    <w:rsid w:val="00682BD4"/>
    <w:rsid w:val="00682C2A"/>
    <w:rsid w:val="00682C62"/>
    <w:rsid w:val="00682D3D"/>
    <w:rsid w:val="00682D8F"/>
    <w:rsid w:val="00682EA7"/>
    <w:rsid w:val="00682F1A"/>
    <w:rsid w:val="00683007"/>
    <w:rsid w:val="00683053"/>
    <w:rsid w:val="00683071"/>
    <w:rsid w:val="006830D8"/>
    <w:rsid w:val="006830DA"/>
    <w:rsid w:val="006830F9"/>
    <w:rsid w:val="00683111"/>
    <w:rsid w:val="00683116"/>
    <w:rsid w:val="0068312F"/>
    <w:rsid w:val="00683151"/>
    <w:rsid w:val="0068316E"/>
    <w:rsid w:val="006831FB"/>
    <w:rsid w:val="00683240"/>
    <w:rsid w:val="0068331E"/>
    <w:rsid w:val="006833AF"/>
    <w:rsid w:val="006833DA"/>
    <w:rsid w:val="006833DE"/>
    <w:rsid w:val="00683448"/>
    <w:rsid w:val="006834A4"/>
    <w:rsid w:val="0068350B"/>
    <w:rsid w:val="00683550"/>
    <w:rsid w:val="006835FA"/>
    <w:rsid w:val="00683666"/>
    <w:rsid w:val="00683668"/>
    <w:rsid w:val="00683699"/>
    <w:rsid w:val="006837D7"/>
    <w:rsid w:val="006837F7"/>
    <w:rsid w:val="0068380A"/>
    <w:rsid w:val="00683902"/>
    <w:rsid w:val="0068395C"/>
    <w:rsid w:val="00683970"/>
    <w:rsid w:val="00683986"/>
    <w:rsid w:val="00683991"/>
    <w:rsid w:val="00683A21"/>
    <w:rsid w:val="00683A35"/>
    <w:rsid w:val="00683ACF"/>
    <w:rsid w:val="00683AFF"/>
    <w:rsid w:val="00683B78"/>
    <w:rsid w:val="00683C07"/>
    <w:rsid w:val="00683C72"/>
    <w:rsid w:val="00683CB2"/>
    <w:rsid w:val="00683CC9"/>
    <w:rsid w:val="00683D08"/>
    <w:rsid w:val="00683D7F"/>
    <w:rsid w:val="00683D91"/>
    <w:rsid w:val="00683DFA"/>
    <w:rsid w:val="00683E7C"/>
    <w:rsid w:val="00683E95"/>
    <w:rsid w:val="00683F7B"/>
    <w:rsid w:val="00683F85"/>
    <w:rsid w:val="00683F9A"/>
    <w:rsid w:val="00684020"/>
    <w:rsid w:val="0068403C"/>
    <w:rsid w:val="00684072"/>
    <w:rsid w:val="006840DC"/>
    <w:rsid w:val="0068414E"/>
    <w:rsid w:val="006841DE"/>
    <w:rsid w:val="006841F3"/>
    <w:rsid w:val="006841F9"/>
    <w:rsid w:val="00684208"/>
    <w:rsid w:val="0068420F"/>
    <w:rsid w:val="00684272"/>
    <w:rsid w:val="006842DB"/>
    <w:rsid w:val="0068431B"/>
    <w:rsid w:val="00684387"/>
    <w:rsid w:val="006843A1"/>
    <w:rsid w:val="00684413"/>
    <w:rsid w:val="00684418"/>
    <w:rsid w:val="00684517"/>
    <w:rsid w:val="00684528"/>
    <w:rsid w:val="0068455E"/>
    <w:rsid w:val="0068457A"/>
    <w:rsid w:val="00684591"/>
    <w:rsid w:val="006845B7"/>
    <w:rsid w:val="006845D8"/>
    <w:rsid w:val="006845F6"/>
    <w:rsid w:val="00684682"/>
    <w:rsid w:val="00684710"/>
    <w:rsid w:val="00684771"/>
    <w:rsid w:val="006847AB"/>
    <w:rsid w:val="006847E7"/>
    <w:rsid w:val="006848FA"/>
    <w:rsid w:val="00684984"/>
    <w:rsid w:val="0068498D"/>
    <w:rsid w:val="00684A43"/>
    <w:rsid w:val="00684A5B"/>
    <w:rsid w:val="00684B07"/>
    <w:rsid w:val="00684B44"/>
    <w:rsid w:val="00684C17"/>
    <w:rsid w:val="00684C24"/>
    <w:rsid w:val="00684C2B"/>
    <w:rsid w:val="00684C64"/>
    <w:rsid w:val="00684C75"/>
    <w:rsid w:val="00684CA5"/>
    <w:rsid w:val="00684D84"/>
    <w:rsid w:val="00684D86"/>
    <w:rsid w:val="00684D99"/>
    <w:rsid w:val="00684DBA"/>
    <w:rsid w:val="00684E23"/>
    <w:rsid w:val="00684F35"/>
    <w:rsid w:val="00684F64"/>
    <w:rsid w:val="00684F81"/>
    <w:rsid w:val="00684FBF"/>
    <w:rsid w:val="00685016"/>
    <w:rsid w:val="00685083"/>
    <w:rsid w:val="00685106"/>
    <w:rsid w:val="006851A9"/>
    <w:rsid w:val="00685268"/>
    <w:rsid w:val="006853F9"/>
    <w:rsid w:val="0068540F"/>
    <w:rsid w:val="00685418"/>
    <w:rsid w:val="00685446"/>
    <w:rsid w:val="006854C2"/>
    <w:rsid w:val="006854F7"/>
    <w:rsid w:val="006855B5"/>
    <w:rsid w:val="00685711"/>
    <w:rsid w:val="00685743"/>
    <w:rsid w:val="00685759"/>
    <w:rsid w:val="0068578C"/>
    <w:rsid w:val="006857F2"/>
    <w:rsid w:val="006857FA"/>
    <w:rsid w:val="00685982"/>
    <w:rsid w:val="006859FF"/>
    <w:rsid w:val="00685A31"/>
    <w:rsid w:val="00685A6B"/>
    <w:rsid w:val="00685AB9"/>
    <w:rsid w:val="00685AC7"/>
    <w:rsid w:val="00685B6B"/>
    <w:rsid w:val="00685BF0"/>
    <w:rsid w:val="00685C0D"/>
    <w:rsid w:val="00685CC0"/>
    <w:rsid w:val="00685CFA"/>
    <w:rsid w:val="00685D1A"/>
    <w:rsid w:val="00685D41"/>
    <w:rsid w:val="00685D58"/>
    <w:rsid w:val="00685D5F"/>
    <w:rsid w:val="00685D78"/>
    <w:rsid w:val="00685DD1"/>
    <w:rsid w:val="00685E4E"/>
    <w:rsid w:val="00685ECB"/>
    <w:rsid w:val="00685F7E"/>
    <w:rsid w:val="00685F8F"/>
    <w:rsid w:val="00685F93"/>
    <w:rsid w:val="00685FB9"/>
    <w:rsid w:val="00686006"/>
    <w:rsid w:val="00686047"/>
    <w:rsid w:val="00686097"/>
    <w:rsid w:val="00686111"/>
    <w:rsid w:val="0068613B"/>
    <w:rsid w:val="0068617C"/>
    <w:rsid w:val="006861A1"/>
    <w:rsid w:val="006862B7"/>
    <w:rsid w:val="0068631A"/>
    <w:rsid w:val="00686323"/>
    <w:rsid w:val="006863C1"/>
    <w:rsid w:val="006863E6"/>
    <w:rsid w:val="00686414"/>
    <w:rsid w:val="00686420"/>
    <w:rsid w:val="00686447"/>
    <w:rsid w:val="006864B4"/>
    <w:rsid w:val="006864B5"/>
    <w:rsid w:val="006864C3"/>
    <w:rsid w:val="00686522"/>
    <w:rsid w:val="006865FC"/>
    <w:rsid w:val="0068671C"/>
    <w:rsid w:val="00686762"/>
    <w:rsid w:val="006867F8"/>
    <w:rsid w:val="0068690A"/>
    <w:rsid w:val="00686A70"/>
    <w:rsid w:val="00686AC4"/>
    <w:rsid w:val="00686B09"/>
    <w:rsid w:val="00686B7A"/>
    <w:rsid w:val="00686C03"/>
    <w:rsid w:val="00686C28"/>
    <w:rsid w:val="00686C95"/>
    <w:rsid w:val="00686CB3"/>
    <w:rsid w:val="00686CE2"/>
    <w:rsid w:val="00686CE8"/>
    <w:rsid w:val="00686D1C"/>
    <w:rsid w:val="00686D2D"/>
    <w:rsid w:val="00686DD7"/>
    <w:rsid w:val="00686E86"/>
    <w:rsid w:val="00686EDA"/>
    <w:rsid w:val="00686EFA"/>
    <w:rsid w:val="00686FCC"/>
    <w:rsid w:val="00686FDD"/>
    <w:rsid w:val="0068701C"/>
    <w:rsid w:val="00687030"/>
    <w:rsid w:val="00687096"/>
    <w:rsid w:val="006870EC"/>
    <w:rsid w:val="00687109"/>
    <w:rsid w:val="00687122"/>
    <w:rsid w:val="00687123"/>
    <w:rsid w:val="00687135"/>
    <w:rsid w:val="006871EB"/>
    <w:rsid w:val="00687288"/>
    <w:rsid w:val="006872CE"/>
    <w:rsid w:val="006872E5"/>
    <w:rsid w:val="006873CE"/>
    <w:rsid w:val="006873DB"/>
    <w:rsid w:val="00687494"/>
    <w:rsid w:val="006874EF"/>
    <w:rsid w:val="00687605"/>
    <w:rsid w:val="00687611"/>
    <w:rsid w:val="00687657"/>
    <w:rsid w:val="00687749"/>
    <w:rsid w:val="0068779D"/>
    <w:rsid w:val="006877CA"/>
    <w:rsid w:val="006877EA"/>
    <w:rsid w:val="00687886"/>
    <w:rsid w:val="00687892"/>
    <w:rsid w:val="0068798C"/>
    <w:rsid w:val="00687A87"/>
    <w:rsid w:val="00687AC8"/>
    <w:rsid w:val="00687B9C"/>
    <w:rsid w:val="00687BB8"/>
    <w:rsid w:val="00687CED"/>
    <w:rsid w:val="00687D48"/>
    <w:rsid w:val="00687E72"/>
    <w:rsid w:val="00687E94"/>
    <w:rsid w:val="00687EC8"/>
    <w:rsid w:val="00687ECD"/>
    <w:rsid w:val="00687F61"/>
    <w:rsid w:val="00687F9C"/>
    <w:rsid w:val="00687FFD"/>
    <w:rsid w:val="00690028"/>
    <w:rsid w:val="00690075"/>
    <w:rsid w:val="006900FC"/>
    <w:rsid w:val="00690101"/>
    <w:rsid w:val="0069011F"/>
    <w:rsid w:val="00690130"/>
    <w:rsid w:val="00690157"/>
    <w:rsid w:val="006901B1"/>
    <w:rsid w:val="006901C0"/>
    <w:rsid w:val="006901D4"/>
    <w:rsid w:val="006901DC"/>
    <w:rsid w:val="0069020B"/>
    <w:rsid w:val="00690221"/>
    <w:rsid w:val="0069025C"/>
    <w:rsid w:val="006902BF"/>
    <w:rsid w:val="006902CF"/>
    <w:rsid w:val="00690311"/>
    <w:rsid w:val="006903D3"/>
    <w:rsid w:val="006903DF"/>
    <w:rsid w:val="00690418"/>
    <w:rsid w:val="006904A5"/>
    <w:rsid w:val="006905B0"/>
    <w:rsid w:val="006905F7"/>
    <w:rsid w:val="00690654"/>
    <w:rsid w:val="00690656"/>
    <w:rsid w:val="006906BB"/>
    <w:rsid w:val="0069076F"/>
    <w:rsid w:val="00690772"/>
    <w:rsid w:val="006907B4"/>
    <w:rsid w:val="00690818"/>
    <w:rsid w:val="0069081D"/>
    <w:rsid w:val="00690842"/>
    <w:rsid w:val="0069087C"/>
    <w:rsid w:val="006908B6"/>
    <w:rsid w:val="006908C2"/>
    <w:rsid w:val="006908E2"/>
    <w:rsid w:val="00690937"/>
    <w:rsid w:val="00690942"/>
    <w:rsid w:val="00690999"/>
    <w:rsid w:val="006909AB"/>
    <w:rsid w:val="00690A00"/>
    <w:rsid w:val="00690A6B"/>
    <w:rsid w:val="00690ACA"/>
    <w:rsid w:val="00690AE8"/>
    <w:rsid w:val="00690AEC"/>
    <w:rsid w:val="00690B58"/>
    <w:rsid w:val="00690B76"/>
    <w:rsid w:val="00690BFA"/>
    <w:rsid w:val="00690C35"/>
    <w:rsid w:val="00690C53"/>
    <w:rsid w:val="00690CA6"/>
    <w:rsid w:val="00690CDC"/>
    <w:rsid w:val="00690CE6"/>
    <w:rsid w:val="00690CF5"/>
    <w:rsid w:val="00690D8E"/>
    <w:rsid w:val="00690D9B"/>
    <w:rsid w:val="00690DA7"/>
    <w:rsid w:val="00690DCD"/>
    <w:rsid w:val="00690E53"/>
    <w:rsid w:val="00690E8F"/>
    <w:rsid w:val="00690EB3"/>
    <w:rsid w:val="00690EC2"/>
    <w:rsid w:val="00690EF0"/>
    <w:rsid w:val="00690F0B"/>
    <w:rsid w:val="00690F86"/>
    <w:rsid w:val="00690F8E"/>
    <w:rsid w:val="00690F9F"/>
    <w:rsid w:val="00690FF7"/>
    <w:rsid w:val="00690FFD"/>
    <w:rsid w:val="00691014"/>
    <w:rsid w:val="0069103A"/>
    <w:rsid w:val="0069105F"/>
    <w:rsid w:val="0069109F"/>
    <w:rsid w:val="0069112E"/>
    <w:rsid w:val="0069117E"/>
    <w:rsid w:val="006911AF"/>
    <w:rsid w:val="00691244"/>
    <w:rsid w:val="00691276"/>
    <w:rsid w:val="006912AF"/>
    <w:rsid w:val="006912EA"/>
    <w:rsid w:val="0069132E"/>
    <w:rsid w:val="00691385"/>
    <w:rsid w:val="0069139A"/>
    <w:rsid w:val="00691412"/>
    <w:rsid w:val="00691443"/>
    <w:rsid w:val="006914FF"/>
    <w:rsid w:val="00691508"/>
    <w:rsid w:val="00691566"/>
    <w:rsid w:val="00691570"/>
    <w:rsid w:val="006916EC"/>
    <w:rsid w:val="00691701"/>
    <w:rsid w:val="00691730"/>
    <w:rsid w:val="00691735"/>
    <w:rsid w:val="0069173B"/>
    <w:rsid w:val="00691772"/>
    <w:rsid w:val="00691781"/>
    <w:rsid w:val="006917B5"/>
    <w:rsid w:val="00691824"/>
    <w:rsid w:val="0069183A"/>
    <w:rsid w:val="006918F5"/>
    <w:rsid w:val="006918FA"/>
    <w:rsid w:val="00691A27"/>
    <w:rsid w:val="00691A53"/>
    <w:rsid w:val="00691A67"/>
    <w:rsid w:val="00691AAB"/>
    <w:rsid w:val="00691AF9"/>
    <w:rsid w:val="00691AFA"/>
    <w:rsid w:val="00691AFE"/>
    <w:rsid w:val="00691B03"/>
    <w:rsid w:val="00691B1F"/>
    <w:rsid w:val="00691B56"/>
    <w:rsid w:val="00691B57"/>
    <w:rsid w:val="00691BD0"/>
    <w:rsid w:val="00691BED"/>
    <w:rsid w:val="00691C23"/>
    <w:rsid w:val="00691C4A"/>
    <w:rsid w:val="00691C5B"/>
    <w:rsid w:val="00691D78"/>
    <w:rsid w:val="00691E4D"/>
    <w:rsid w:val="00691EDA"/>
    <w:rsid w:val="00691F11"/>
    <w:rsid w:val="00691F36"/>
    <w:rsid w:val="00691F5F"/>
    <w:rsid w:val="00691F76"/>
    <w:rsid w:val="00691F8E"/>
    <w:rsid w:val="00692011"/>
    <w:rsid w:val="006920B5"/>
    <w:rsid w:val="006920D2"/>
    <w:rsid w:val="006920E4"/>
    <w:rsid w:val="00692168"/>
    <w:rsid w:val="006921EF"/>
    <w:rsid w:val="00692212"/>
    <w:rsid w:val="006922FE"/>
    <w:rsid w:val="0069231B"/>
    <w:rsid w:val="00692327"/>
    <w:rsid w:val="00692360"/>
    <w:rsid w:val="00692364"/>
    <w:rsid w:val="0069242F"/>
    <w:rsid w:val="00692504"/>
    <w:rsid w:val="00692540"/>
    <w:rsid w:val="00692568"/>
    <w:rsid w:val="006925BA"/>
    <w:rsid w:val="0069264B"/>
    <w:rsid w:val="0069268A"/>
    <w:rsid w:val="00692700"/>
    <w:rsid w:val="00692751"/>
    <w:rsid w:val="00692797"/>
    <w:rsid w:val="006927AC"/>
    <w:rsid w:val="006927BF"/>
    <w:rsid w:val="006927C0"/>
    <w:rsid w:val="006927C9"/>
    <w:rsid w:val="006927E5"/>
    <w:rsid w:val="0069283B"/>
    <w:rsid w:val="00692847"/>
    <w:rsid w:val="006928A2"/>
    <w:rsid w:val="006928AB"/>
    <w:rsid w:val="006929C9"/>
    <w:rsid w:val="006929DA"/>
    <w:rsid w:val="006929EA"/>
    <w:rsid w:val="00692A3C"/>
    <w:rsid w:val="00692A60"/>
    <w:rsid w:val="00692A7F"/>
    <w:rsid w:val="00692AC1"/>
    <w:rsid w:val="00692AD5"/>
    <w:rsid w:val="00692B0E"/>
    <w:rsid w:val="00692B52"/>
    <w:rsid w:val="00692B71"/>
    <w:rsid w:val="00692B7B"/>
    <w:rsid w:val="00692B81"/>
    <w:rsid w:val="00692B8D"/>
    <w:rsid w:val="00692B97"/>
    <w:rsid w:val="00692BD5"/>
    <w:rsid w:val="00692BD9"/>
    <w:rsid w:val="00692BFC"/>
    <w:rsid w:val="00692C6B"/>
    <w:rsid w:val="00692C8F"/>
    <w:rsid w:val="00692CE1"/>
    <w:rsid w:val="00692CE8"/>
    <w:rsid w:val="00692D39"/>
    <w:rsid w:val="00692DD9"/>
    <w:rsid w:val="00692E46"/>
    <w:rsid w:val="00692E64"/>
    <w:rsid w:val="00692E9B"/>
    <w:rsid w:val="00692FAC"/>
    <w:rsid w:val="00693002"/>
    <w:rsid w:val="00693011"/>
    <w:rsid w:val="00693031"/>
    <w:rsid w:val="006930C8"/>
    <w:rsid w:val="006930FC"/>
    <w:rsid w:val="0069310F"/>
    <w:rsid w:val="0069313F"/>
    <w:rsid w:val="006931A0"/>
    <w:rsid w:val="006931AA"/>
    <w:rsid w:val="00693245"/>
    <w:rsid w:val="006932A1"/>
    <w:rsid w:val="006932F2"/>
    <w:rsid w:val="0069335D"/>
    <w:rsid w:val="006933E1"/>
    <w:rsid w:val="0069343C"/>
    <w:rsid w:val="00693449"/>
    <w:rsid w:val="00693525"/>
    <w:rsid w:val="00693558"/>
    <w:rsid w:val="00693578"/>
    <w:rsid w:val="006935D6"/>
    <w:rsid w:val="00693628"/>
    <w:rsid w:val="00693698"/>
    <w:rsid w:val="006936EF"/>
    <w:rsid w:val="00693720"/>
    <w:rsid w:val="00693764"/>
    <w:rsid w:val="006937C5"/>
    <w:rsid w:val="006937D3"/>
    <w:rsid w:val="00693816"/>
    <w:rsid w:val="00693876"/>
    <w:rsid w:val="0069394E"/>
    <w:rsid w:val="0069395C"/>
    <w:rsid w:val="00693965"/>
    <w:rsid w:val="006939E2"/>
    <w:rsid w:val="00693A5D"/>
    <w:rsid w:val="00693A76"/>
    <w:rsid w:val="00693A8E"/>
    <w:rsid w:val="00693AC0"/>
    <w:rsid w:val="00693B1E"/>
    <w:rsid w:val="00693B2B"/>
    <w:rsid w:val="00693B97"/>
    <w:rsid w:val="00693BA7"/>
    <w:rsid w:val="00693BE4"/>
    <w:rsid w:val="00693C93"/>
    <w:rsid w:val="00693CC7"/>
    <w:rsid w:val="00693D12"/>
    <w:rsid w:val="00693D3C"/>
    <w:rsid w:val="00693D63"/>
    <w:rsid w:val="00693E89"/>
    <w:rsid w:val="00693F5C"/>
    <w:rsid w:val="00693FD6"/>
    <w:rsid w:val="00693FEC"/>
    <w:rsid w:val="00693FFC"/>
    <w:rsid w:val="006940AF"/>
    <w:rsid w:val="00694116"/>
    <w:rsid w:val="00694171"/>
    <w:rsid w:val="00694254"/>
    <w:rsid w:val="006942AD"/>
    <w:rsid w:val="006942C7"/>
    <w:rsid w:val="0069431E"/>
    <w:rsid w:val="0069431F"/>
    <w:rsid w:val="006943AF"/>
    <w:rsid w:val="006943BE"/>
    <w:rsid w:val="006943E2"/>
    <w:rsid w:val="00694411"/>
    <w:rsid w:val="00694413"/>
    <w:rsid w:val="00694485"/>
    <w:rsid w:val="00694568"/>
    <w:rsid w:val="00694593"/>
    <w:rsid w:val="006945F3"/>
    <w:rsid w:val="0069466D"/>
    <w:rsid w:val="00694690"/>
    <w:rsid w:val="006946A5"/>
    <w:rsid w:val="006946DD"/>
    <w:rsid w:val="006946E5"/>
    <w:rsid w:val="00694745"/>
    <w:rsid w:val="00694758"/>
    <w:rsid w:val="00694769"/>
    <w:rsid w:val="006947D7"/>
    <w:rsid w:val="006947DF"/>
    <w:rsid w:val="00694871"/>
    <w:rsid w:val="006948A7"/>
    <w:rsid w:val="00694986"/>
    <w:rsid w:val="00694993"/>
    <w:rsid w:val="00694ADB"/>
    <w:rsid w:val="00694B4A"/>
    <w:rsid w:val="00694BAF"/>
    <w:rsid w:val="00694BE9"/>
    <w:rsid w:val="00694C3A"/>
    <w:rsid w:val="00694CC6"/>
    <w:rsid w:val="00694CE7"/>
    <w:rsid w:val="00694CF3"/>
    <w:rsid w:val="00694D72"/>
    <w:rsid w:val="00694D7E"/>
    <w:rsid w:val="00694D8F"/>
    <w:rsid w:val="00694DA6"/>
    <w:rsid w:val="00694DB2"/>
    <w:rsid w:val="00694E3F"/>
    <w:rsid w:val="00694E45"/>
    <w:rsid w:val="00694F0D"/>
    <w:rsid w:val="00694F92"/>
    <w:rsid w:val="00695010"/>
    <w:rsid w:val="0069503E"/>
    <w:rsid w:val="00695173"/>
    <w:rsid w:val="006951B1"/>
    <w:rsid w:val="006951E5"/>
    <w:rsid w:val="0069521C"/>
    <w:rsid w:val="00695232"/>
    <w:rsid w:val="0069532C"/>
    <w:rsid w:val="0069534C"/>
    <w:rsid w:val="0069535D"/>
    <w:rsid w:val="00695415"/>
    <w:rsid w:val="00695416"/>
    <w:rsid w:val="00695430"/>
    <w:rsid w:val="0069549D"/>
    <w:rsid w:val="0069550B"/>
    <w:rsid w:val="0069557F"/>
    <w:rsid w:val="0069558C"/>
    <w:rsid w:val="006955ED"/>
    <w:rsid w:val="00695622"/>
    <w:rsid w:val="00695672"/>
    <w:rsid w:val="00695686"/>
    <w:rsid w:val="006956C4"/>
    <w:rsid w:val="006956C9"/>
    <w:rsid w:val="006956CB"/>
    <w:rsid w:val="006956F1"/>
    <w:rsid w:val="00695756"/>
    <w:rsid w:val="0069579B"/>
    <w:rsid w:val="006957EA"/>
    <w:rsid w:val="006957F9"/>
    <w:rsid w:val="006957FF"/>
    <w:rsid w:val="00695822"/>
    <w:rsid w:val="0069585B"/>
    <w:rsid w:val="006958B8"/>
    <w:rsid w:val="00695984"/>
    <w:rsid w:val="006959A4"/>
    <w:rsid w:val="00695A4E"/>
    <w:rsid w:val="00695A58"/>
    <w:rsid w:val="00695AA3"/>
    <w:rsid w:val="00695AB7"/>
    <w:rsid w:val="00695AF5"/>
    <w:rsid w:val="00695B2C"/>
    <w:rsid w:val="00695B4D"/>
    <w:rsid w:val="00695B5D"/>
    <w:rsid w:val="00695B60"/>
    <w:rsid w:val="00695B8C"/>
    <w:rsid w:val="00695C62"/>
    <w:rsid w:val="00695D11"/>
    <w:rsid w:val="00695D80"/>
    <w:rsid w:val="00695D8D"/>
    <w:rsid w:val="00695E48"/>
    <w:rsid w:val="00695E72"/>
    <w:rsid w:val="00695F26"/>
    <w:rsid w:val="00695F4C"/>
    <w:rsid w:val="00695F53"/>
    <w:rsid w:val="00695F58"/>
    <w:rsid w:val="00695F92"/>
    <w:rsid w:val="0069601C"/>
    <w:rsid w:val="00696040"/>
    <w:rsid w:val="00696060"/>
    <w:rsid w:val="0069609C"/>
    <w:rsid w:val="0069611C"/>
    <w:rsid w:val="006961D3"/>
    <w:rsid w:val="006961F9"/>
    <w:rsid w:val="00696423"/>
    <w:rsid w:val="00696435"/>
    <w:rsid w:val="00696500"/>
    <w:rsid w:val="00696553"/>
    <w:rsid w:val="00696564"/>
    <w:rsid w:val="00696568"/>
    <w:rsid w:val="006965F5"/>
    <w:rsid w:val="0069663F"/>
    <w:rsid w:val="00696673"/>
    <w:rsid w:val="00696675"/>
    <w:rsid w:val="0069668C"/>
    <w:rsid w:val="006966BE"/>
    <w:rsid w:val="006966FA"/>
    <w:rsid w:val="00696766"/>
    <w:rsid w:val="006967C9"/>
    <w:rsid w:val="0069680C"/>
    <w:rsid w:val="0069689F"/>
    <w:rsid w:val="006968F0"/>
    <w:rsid w:val="00696901"/>
    <w:rsid w:val="0069699C"/>
    <w:rsid w:val="006969B5"/>
    <w:rsid w:val="00696A11"/>
    <w:rsid w:val="00696AA3"/>
    <w:rsid w:val="00696AA5"/>
    <w:rsid w:val="00696AB0"/>
    <w:rsid w:val="00696AE1"/>
    <w:rsid w:val="00696B58"/>
    <w:rsid w:val="00696B91"/>
    <w:rsid w:val="00696BA2"/>
    <w:rsid w:val="00696CA2"/>
    <w:rsid w:val="00696CEA"/>
    <w:rsid w:val="00696D36"/>
    <w:rsid w:val="00696EA1"/>
    <w:rsid w:val="00696EDE"/>
    <w:rsid w:val="00696F9A"/>
    <w:rsid w:val="00696FC5"/>
    <w:rsid w:val="00696FCA"/>
    <w:rsid w:val="00697067"/>
    <w:rsid w:val="00697088"/>
    <w:rsid w:val="006970B2"/>
    <w:rsid w:val="00697185"/>
    <w:rsid w:val="00697187"/>
    <w:rsid w:val="006971F7"/>
    <w:rsid w:val="00697234"/>
    <w:rsid w:val="00697283"/>
    <w:rsid w:val="00697298"/>
    <w:rsid w:val="00697308"/>
    <w:rsid w:val="00697344"/>
    <w:rsid w:val="006973BB"/>
    <w:rsid w:val="00697465"/>
    <w:rsid w:val="0069757C"/>
    <w:rsid w:val="0069759D"/>
    <w:rsid w:val="006975EF"/>
    <w:rsid w:val="00697608"/>
    <w:rsid w:val="0069767F"/>
    <w:rsid w:val="00697691"/>
    <w:rsid w:val="006976CF"/>
    <w:rsid w:val="00697721"/>
    <w:rsid w:val="0069775F"/>
    <w:rsid w:val="006977DF"/>
    <w:rsid w:val="0069786A"/>
    <w:rsid w:val="0069787B"/>
    <w:rsid w:val="0069793F"/>
    <w:rsid w:val="00697953"/>
    <w:rsid w:val="00697957"/>
    <w:rsid w:val="0069797A"/>
    <w:rsid w:val="00697994"/>
    <w:rsid w:val="00697A06"/>
    <w:rsid w:val="00697A53"/>
    <w:rsid w:val="00697AB7"/>
    <w:rsid w:val="00697BC5"/>
    <w:rsid w:val="00697BDC"/>
    <w:rsid w:val="00697BE6"/>
    <w:rsid w:val="00697C0E"/>
    <w:rsid w:val="00697C37"/>
    <w:rsid w:val="00697C93"/>
    <w:rsid w:val="00697D36"/>
    <w:rsid w:val="00697D47"/>
    <w:rsid w:val="00697DFC"/>
    <w:rsid w:val="00697E02"/>
    <w:rsid w:val="00697E0B"/>
    <w:rsid w:val="00697E94"/>
    <w:rsid w:val="00697ED7"/>
    <w:rsid w:val="00697EDB"/>
    <w:rsid w:val="00697F16"/>
    <w:rsid w:val="00697F50"/>
    <w:rsid w:val="00697F9B"/>
    <w:rsid w:val="00697FBD"/>
    <w:rsid w:val="006A0029"/>
    <w:rsid w:val="006A0078"/>
    <w:rsid w:val="006A0221"/>
    <w:rsid w:val="006A022A"/>
    <w:rsid w:val="006A0235"/>
    <w:rsid w:val="006A0246"/>
    <w:rsid w:val="006A0257"/>
    <w:rsid w:val="006A02A0"/>
    <w:rsid w:val="006A02D8"/>
    <w:rsid w:val="006A036F"/>
    <w:rsid w:val="006A04D8"/>
    <w:rsid w:val="006A04EB"/>
    <w:rsid w:val="006A05DB"/>
    <w:rsid w:val="006A05EC"/>
    <w:rsid w:val="006A061A"/>
    <w:rsid w:val="006A06ED"/>
    <w:rsid w:val="006A072B"/>
    <w:rsid w:val="006A07BC"/>
    <w:rsid w:val="006A07D5"/>
    <w:rsid w:val="006A07E2"/>
    <w:rsid w:val="006A0885"/>
    <w:rsid w:val="006A08B4"/>
    <w:rsid w:val="006A08B9"/>
    <w:rsid w:val="006A08F4"/>
    <w:rsid w:val="006A0945"/>
    <w:rsid w:val="006A094E"/>
    <w:rsid w:val="006A097C"/>
    <w:rsid w:val="006A0B75"/>
    <w:rsid w:val="006A0BFA"/>
    <w:rsid w:val="006A0C48"/>
    <w:rsid w:val="006A0D1C"/>
    <w:rsid w:val="006A0D9E"/>
    <w:rsid w:val="006A0DA8"/>
    <w:rsid w:val="006A0DE0"/>
    <w:rsid w:val="006A0F06"/>
    <w:rsid w:val="006A0F31"/>
    <w:rsid w:val="006A0F9A"/>
    <w:rsid w:val="006A106C"/>
    <w:rsid w:val="006A10B6"/>
    <w:rsid w:val="006A10C6"/>
    <w:rsid w:val="006A1177"/>
    <w:rsid w:val="006A1198"/>
    <w:rsid w:val="006A11CC"/>
    <w:rsid w:val="006A1216"/>
    <w:rsid w:val="006A1238"/>
    <w:rsid w:val="006A1239"/>
    <w:rsid w:val="006A12F3"/>
    <w:rsid w:val="006A137E"/>
    <w:rsid w:val="006A1449"/>
    <w:rsid w:val="006A1497"/>
    <w:rsid w:val="006A14AB"/>
    <w:rsid w:val="006A14F2"/>
    <w:rsid w:val="006A1638"/>
    <w:rsid w:val="006A1640"/>
    <w:rsid w:val="006A16F4"/>
    <w:rsid w:val="006A1709"/>
    <w:rsid w:val="006A1744"/>
    <w:rsid w:val="006A184B"/>
    <w:rsid w:val="006A185B"/>
    <w:rsid w:val="006A1872"/>
    <w:rsid w:val="006A188F"/>
    <w:rsid w:val="006A1922"/>
    <w:rsid w:val="006A1947"/>
    <w:rsid w:val="006A19BE"/>
    <w:rsid w:val="006A1A32"/>
    <w:rsid w:val="006A1A3B"/>
    <w:rsid w:val="006A1ADA"/>
    <w:rsid w:val="006A1B01"/>
    <w:rsid w:val="006A1B36"/>
    <w:rsid w:val="006A1B5A"/>
    <w:rsid w:val="006A1B9A"/>
    <w:rsid w:val="006A1B9D"/>
    <w:rsid w:val="006A1C1C"/>
    <w:rsid w:val="006A1C26"/>
    <w:rsid w:val="006A1C7F"/>
    <w:rsid w:val="006A1CAF"/>
    <w:rsid w:val="006A1CC4"/>
    <w:rsid w:val="006A1CF0"/>
    <w:rsid w:val="006A1D12"/>
    <w:rsid w:val="006A1D70"/>
    <w:rsid w:val="006A1DC8"/>
    <w:rsid w:val="006A1DE2"/>
    <w:rsid w:val="006A1E52"/>
    <w:rsid w:val="006A1EC5"/>
    <w:rsid w:val="006A1EE2"/>
    <w:rsid w:val="006A1F31"/>
    <w:rsid w:val="006A1F41"/>
    <w:rsid w:val="006A1F6E"/>
    <w:rsid w:val="006A1F9D"/>
    <w:rsid w:val="006A2055"/>
    <w:rsid w:val="006A206D"/>
    <w:rsid w:val="006A2079"/>
    <w:rsid w:val="006A20BC"/>
    <w:rsid w:val="006A20CB"/>
    <w:rsid w:val="006A210D"/>
    <w:rsid w:val="006A2148"/>
    <w:rsid w:val="006A217F"/>
    <w:rsid w:val="006A2185"/>
    <w:rsid w:val="006A2189"/>
    <w:rsid w:val="006A230E"/>
    <w:rsid w:val="006A238A"/>
    <w:rsid w:val="006A23A8"/>
    <w:rsid w:val="006A23FB"/>
    <w:rsid w:val="006A2444"/>
    <w:rsid w:val="006A25AE"/>
    <w:rsid w:val="006A25B5"/>
    <w:rsid w:val="006A25BC"/>
    <w:rsid w:val="006A25D5"/>
    <w:rsid w:val="006A2607"/>
    <w:rsid w:val="006A2629"/>
    <w:rsid w:val="006A2664"/>
    <w:rsid w:val="006A26A2"/>
    <w:rsid w:val="006A271E"/>
    <w:rsid w:val="006A279A"/>
    <w:rsid w:val="006A27A1"/>
    <w:rsid w:val="006A27DD"/>
    <w:rsid w:val="006A27E3"/>
    <w:rsid w:val="006A2801"/>
    <w:rsid w:val="006A2809"/>
    <w:rsid w:val="006A287B"/>
    <w:rsid w:val="006A28BA"/>
    <w:rsid w:val="006A28E9"/>
    <w:rsid w:val="006A2987"/>
    <w:rsid w:val="006A29F2"/>
    <w:rsid w:val="006A2A2E"/>
    <w:rsid w:val="006A2A50"/>
    <w:rsid w:val="006A2AA1"/>
    <w:rsid w:val="006A2AB3"/>
    <w:rsid w:val="006A2AED"/>
    <w:rsid w:val="006A2AFF"/>
    <w:rsid w:val="006A2B59"/>
    <w:rsid w:val="006A2BC5"/>
    <w:rsid w:val="006A2BEA"/>
    <w:rsid w:val="006A2C19"/>
    <w:rsid w:val="006A2C72"/>
    <w:rsid w:val="006A2D85"/>
    <w:rsid w:val="006A2D8F"/>
    <w:rsid w:val="006A2DD2"/>
    <w:rsid w:val="006A2E44"/>
    <w:rsid w:val="006A2E48"/>
    <w:rsid w:val="006A2EDD"/>
    <w:rsid w:val="006A2F07"/>
    <w:rsid w:val="006A2F31"/>
    <w:rsid w:val="006A2F44"/>
    <w:rsid w:val="006A3010"/>
    <w:rsid w:val="006A3098"/>
    <w:rsid w:val="006A30D1"/>
    <w:rsid w:val="006A31CA"/>
    <w:rsid w:val="006A320A"/>
    <w:rsid w:val="006A322E"/>
    <w:rsid w:val="006A3250"/>
    <w:rsid w:val="006A3278"/>
    <w:rsid w:val="006A3288"/>
    <w:rsid w:val="006A3320"/>
    <w:rsid w:val="006A3321"/>
    <w:rsid w:val="006A332E"/>
    <w:rsid w:val="006A339D"/>
    <w:rsid w:val="006A3420"/>
    <w:rsid w:val="006A342D"/>
    <w:rsid w:val="006A344C"/>
    <w:rsid w:val="006A346E"/>
    <w:rsid w:val="006A34C4"/>
    <w:rsid w:val="006A34E7"/>
    <w:rsid w:val="006A3505"/>
    <w:rsid w:val="006A36D6"/>
    <w:rsid w:val="006A37A2"/>
    <w:rsid w:val="006A381D"/>
    <w:rsid w:val="006A382F"/>
    <w:rsid w:val="006A3838"/>
    <w:rsid w:val="006A3897"/>
    <w:rsid w:val="006A38D2"/>
    <w:rsid w:val="006A3911"/>
    <w:rsid w:val="006A39E2"/>
    <w:rsid w:val="006A3A4F"/>
    <w:rsid w:val="006A3AB5"/>
    <w:rsid w:val="006A3ABD"/>
    <w:rsid w:val="006A3AE9"/>
    <w:rsid w:val="006A3B10"/>
    <w:rsid w:val="006A3B23"/>
    <w:rsid w:val="006A3BA6"/>
    <w:rsid w:val="006A3BB9"/>
    <w:rsid w:val="006A3C5D"/>
    <w:rsid w:val="006A3C71"/>
    <w:rsid w:val="006A3C7E"/>
    <w:rsid w:val="006A3CD0"/>
    <w:rsid w:val="006A3D22"/>
    <w:rsid w:val="006A3D40"/>
    <w:rsid w:val="006A3D42"/>
    <w:rsid w:val="006A3D48"/>
    <w:rsid w:val="006A3D78"/>
    <w:rsid w:val="006A3DE2"/>
    <w:rsid w:val="006A3DF7"/>
    <w:rsid w:val="006A3E23"/>
    <w:rsid w:val="006A3E2F"/>
    <w:rsid w:val="006A3E66"/>
    <w:rsid w:val="006A3E74"/>
    <w:rsid w:val="006A3EA2"/>
    <w:rsid w:val="006A3F05"/>
    <w:rsid w:val="006A3F10"/>
    <w:rsid w:val="006A410D"/>
    <w:rsid w:val="006A4196"/>
    <w:rsid w:val="006A4210"/>
    <w:rsid w:val="006A4234"/>
    <w:rsid w:val="006A4294"/>
    <w:rsid w:val="006A437A"/>
    <w:rsid w:val="006A439F"/>
    <w:rsid w:val="006A4484"/>
    <w:rsid w:val="006A44B3"/>
    <w:rsid w:val="006A45B8"/>
    <w:rsid w:val="006A4610"/>
    <w:rsid w:val="006A4658"/>
    <w:rsid w:val="006A4675"/>
    <w:rsid w:val="006A4676"/>
    <w:rsid w:val="006A467A"/>
    <w:rsid w:val="006A4680"/>
    <w:rsid w:val="006A46AC"/>
    <w:rsid w:val="006A46D7"/>
    <w:rsid w:val="006A472D"/>
    <w:rsid w:val="006A4749"/>
    <w:rsid w:val="006A47F1"/>
    <w:rsid w:val="006A47F6"/>
    <w:rsid w:val="006A48CE"/>
    <w:rsid w:val="006A48DA"/>
    <w:rsid w:val="006A4960"/>
    <w:rsid w:val="006A4987"/>
    <w:rsid w:val="006A498B"/>
    <w:rsid w:val="006A49C7"/>
    <w:rsid w:val="006A4A99"/>
    <w:rsid w:val="006A4AAE"/>
    <w:rsid w:val="006A4AF8"/>
    <w:rsid w:val="006A4B7A"/>
    <w:rsid w:val="006A4BC5"/>
    <w:rsid w:val="006A4C63"/>
    <w:rsid w:val="006A4CE7"/>
    <w:rsid w:val="006A4CEE"/>
    <w:rsid w:val="006A4CFE"/>
    <w:rsid w:val="006A4D09"/>
    <w:rsid w:val="006A4D1C"/>
    <w:rsid w:val="006A4D73"/>
    <w:rsid w:val="006A4E31"/>
    <w:rsid w:val="006A4E7F"/>
    <w:rsid w:val="006A4E91"/>
    <w:rsid w:val="006A4EEB"/>
    <w:rsid w:val="006A4EF6"/>
    <w:rsid w:val="006A4F34"/>
    <w:rsid w:val="006A503C"/>
    <w:rsid w:val="006A5083"/>
    <w:rsid w:val="006A5096"/>
    <w:rsid w:val="006A50B0"/>
    <w:rsid w:val="006A512E"/>
    <w:rsid w:val="006A512F"/>
    <w:rsid w:val="006A5133"/>
    <w:rsid w:val="006A51A6"/>
    <w:rsid w:val="006A5345"/>
    <w:rsid w:val="006A5367"/>
    <w:rsid w:val="006A5381"/>
    <w:rsid w:val="006A539F"/>
    <w:rsid w:val="006A541D"/>
    <w:rsid w:val="006A5481"/>
    <w:rsid w:val="006A5485"/>
    <w:rsid w:val="006A54A2"/>
    <w:rsid w:val="006A54AA"/>
    <w:rsid w:val="006A54FD"/>
    <w:rsid w:val="006A5517"/>
    <w:rsid w:val="006A5519"/>
    <w:rsid w:val="006A5520"/>
    <w:rsid w:val="006A55A4"/>
    <w:rsid w:val="006A55D1"/>
    <w:rsid w:val="006A55F0"/>
    <w:rsid w:val="006A56DD"/>
    <w:rsid w:val="006A5767"/>
    <w:rsid w:val="006A57EB"/>
    <w:rsid w:val="006A581D"/>
    <w:rsid w:val="006A5829"/>
    <w:rsid w:val="006A5859"/>
    <w:rsid w:val="006A5869"/>
    <w:rsid w:val="006A58C5"/>
    <w:rsid w:val="006A5988"/>
    <w:rsid w:val="006A59D0"/>
    <w:rsid w:val="006A59DC"/>
    <w:rsid w:val="006A5A0B"/>
    <w:rsid w:val="006A5A2C"/>
    <w:rsid w:val="006A5A56"/>
    <w:rsid w:val="006A5B1D"/>
    <w:rsid w:val="006A5B4A"/>
    <w:rsid w:val="006A5B51"/>
    <w:rsid w:val="006A5B6B"/>
    <w:rsid w:val="006A5BB1"/>
    <w:rsid w:val="006A5BD1"/>
    <w:rsid w:val="006A5CE7"/>
    <w:rsid w:val="006A5CE9"/>
    <w:rsid w:val="006A5CFB"/>
    <w:rsid w:val="006A5D64"/>
    <w:rsid w:val="006A5DF5"/>
    <w:rsid w:val="006A5E32"/>
    <w:rsid w:val="006A5E5B"/>
    <w:rsid w:val="006A5E5F"/>
    <w:rsid w:val="006A5EDC"/>
    <w:rsid w:val="006A5F1F"/>
    <w:rsid w:val="006A5F44"/>
    <w:rsid w:val="006A5F87"/>
    <w:rsid w:val="006A5F8F"/>
    <w:rsid w:val="006A5FC1"/>
    <w:rsid w:val="006A6032"/>
    <w:rsid w:val="006A604B"/>
    <w:rsid w:val="006A6065"/>
    <w:rsid w:val="006A606E"/>
    <w:rsid w:val="006A6170"/>
    <w:rsid w:val="006A61C3"/>
    <w:rsid w:val="006A6205"/>
    <w:rsid w:val="006A626E"/>
    <w:rsid w:val="006A62C1"/>
    <w:rsid w:val="006A63A1"/>
    <w:rsid w:val="006A6488"/>
    <w:rsid w:val="006A6508"/>
    <w:rsid w:val="006A6572"/>
    <w:rsid w:val="006A658A"/>
    <w:rsid w:val="006A6593"/>
    <w:rsid w:val="006A6621"/>
    <w:rsid w:val="006A6634"/>
    <w:rsid w:val="006A6647"/>
    <w:rsid w:val="006A665E"/>
    <w:rsid w:val="006A6694"/>
    <w:rsid w:val="006A669F"/>
    <w:rsid w:val="006A66BA"/>
    <w:rsid w:val="006A6716"/>
    <w:rsid w:val="006A6762"/>
    <w:rsid w:val="006A677B"/>
    <w:rsid w:val="006A67A9"/>
    <w:rsid w:val="006A67BC"/>
    <w:rsid w:val="006A67E2"/>
    <w:rsid w:val="006A67F3"/>
    <w:rsid w:val="006A6851"/>
    <w:rsid w:val="006A6866"/>
    <w:rsid w:val="006A6875"/>
    <w:rsid w:val="006A68FB"/>
    <w:rsid w:val="006A6A4E"/>
    <w:rsid w:val="006A6A51"/>
    <w:rsid w:val="006A6B0C"/>
    <w:rsid w:val="006A6B35"/>
    <w:rsid w:val="006A6B7A"/>
    <w:rsid w:val="006A6B8D"/>
    <w:rsid w:val="006A6BD4"/>
    <w:rsid w:val="006A6BE1"/>
    <w:rsid w:val="006A6C31"/>
    <w:rsid w:val="006A6C4B"/>
    <w:rsid w:val="006A6C4C"/>
    <w:rsid w:val="006A6C60"/>
    <w:rsid w:val="006A6D54"/>
    <w:rsid w:val="006A6DF5"/>
    <w:rsid w:val="006A6E7B"/>
    <w:rsid w:val="006A6E9C"/>
    <w:rsid w:val="006A6E9D"/>
    <w:rsid w:val="006A7031"/>
    <w:rsid w:val="006A7034"/>
    <w:rsid w:val="006A703E"/>
    <w:rsid w:val="006A7092"/>
    <w:rsid w:val="006A70C0"/>
    <w:rsid w:val="006A70DB"/>
    <w:rsid w:val="006A7103"/>
    <w:rsid w:val="006A7117"/>
    <w:rsid w:val="006A7132"/>
    <w:rsid w:val="006A7193"/>
    <w:rsid w:val="006A727C"/>
    <w:rsid w:val="006A729D"/>
    <w:rsid w:val="006A7318"/>
    <w:rsid w:val="006A733E"/>
    <w:rsid w:val="006A7408"/>
    <w:rsid w:val="006A743D"/>
    <w:rsid w:val="006A7464"/>
    <w:rsid w:val="006A74C7"/>
    <w:rsid w:val="006A74C9"/>
    <w:rsid w:val="006A7524"/>
    <w:rsid w:val="006A7558"/>
    <w:rsid w:val="006A7582"/>
    <w:rsid w:val="006A75BB"/>
    <w:rsid w:val="006A75C9"/>
    <w:rsid w:val="006A7606"/>
    <w:rsid w:val="006A761F"/>
    <w:rsid w:val="006A763A"/>
    <w:rsid w:val="006A766B"/>
    <w:rsid w:val="006A76A6"/>
    <w:rsid w:val="006A76AE"/>
    <w:rsid w:val="006A76C4"/>
    <w:rsid w:val="006A76C7"/>
    <w:rsid w:val="006A76C9"/>
    <w:rsid w:val="006A76EC"/>
    <w:rsid w:val="006A7756"/>
    <w:rsid w:val="006A7823"/>
    <w:rsid w:val="006A7846"/>
    <w:rsid w:val="006A78B1"/>
    <w:rsid w:val="006A78FC"/>
    <w:rsid w:val="006A798C"/>
    <w:rsid w:val="006A79B3"/>
    <w:rsid w:val="006A7A63"/>
    <w:rsid w:val="006A7AE5"/>
    <w:rsid w:val="006A7AFF"/>
    <w:rsid w:val="006A7B05"/>
    <w:rsid w:val="006A7B62"/>
    <w:rsid w:val="006A7B6C"/>
    <w:rsid w:val="006A7BB3"/>
    <w:rsid w:val="006A7BF1"/>
    <w:rsid w:val="006A7CC0"/>
    <w:rsid w:val="006A7CC8"/>
    <w:rsid w:val="006A7CD8"/>
    <w:rsid w:val="006A7D38"/>
    <w:rsid w:val="006A7D6B"/>
    <w:rsid w:val="006A7DC6"/>
    <w:rsid w:val="006A7DDE"/>
    <w:rsid w:val="006A7E62"/>
    <w:rsid w:val="006A7E6C"/>
    <w:rsid w:val="006A7E7E"/>
    <w:rsid w:val="006A7ECD"/>
    <w:rsid w:val="006A7EF4"/>
    <w:rsid w:val="006A7F39"/>
    <w:rsid w:val="006A7F54"/>
    <w:rsid w:val="006A7F5E"/>
    <w:rsid w:val="006A7F6B"/>
    <w:rsid w:val="006B0078"/>
    <w:rsid w:val="006B0124"/>
    <w:rsid w:val="006B0176"/>
    <w:rsid w:val="006B021E"/>
    <w:rsid w:val="006B021F"/>
    <w:rsid w:val="006B0242"/>
    <w:rsid w:val="006B0278"/>
    <w:rsid w:val="006B0314"/>
    <w:rsid w:val="006B0382"/>
    <w:rsid w:val="006B038F"/>
    <w:rsid w:val="006B03C3"/>
    <w:rsid w:val="006B03C4"/>
    <w:rsid w:val="006B03DF"/>
    <w:rsid w:val="006B0420"/>
    <w:rsid w:val="006B0454"/>
    <w:rsid w:val="006B046A"/>
    <w:rsid w:val="006B04FA"/>
    <w:rsid w:val="006B0558"/>
    <w:rsid w:val="006B05E4"/>
    <w:rsid w:val="006B05F5"/>
    <w:rsid w:val="006B05F7"/>
    <w:rsid w:val="006B066A"/>
    <w:rsid w:val="006B0733"/>
    <w:rsid w:val="006B074B"/>
    <w:rsid w:val="006B07D3"/>
    <w:rsid w:val="006B07E0"/>
    <w:rsid w:val="006B0843"/>
    <w:rsid w:val="006B08D5"/>
    <w:rsid w:val="006B0908"/>
    <w:rsid w:val="006B09CE"/>
    <w:rsid w:val="006B0A99"/>
    <w:rsid w:val="006B0AEF"/>
    <w:rsid w:val="006B0BB8"/>
    <w:rsid w:val="006B0BBA"/>
    <w:rsid w:val="006B0BED"/>
    <w:rsid w:val="006B0C94"/>
    <w:rsid w:val="006B0CB8"/>
    <w:rsid w:val="006B0CC8"/>
    <w:rsid w:val="006B0D4B"/>
    <w:rsid w:val="006B0DDA"/>
    <w:rsid w:val="006B0E17"/>
    <w:rsid w:val="006B0E21"/>
    <w:rsid w:val="006B0E40"/>
    <w:rsid w:val="006B0EEC"/>
    <w:rsid w:val="006B0EF4"/>
    <w:rsid w:val="006B0F30"/>
    <w:rsid w:val="006B0F5D"/>
    <w:rsid w:val="006B0F84"/>
    <w:rsid w:val="006B0FC4"/>
    <w:rsid w:val="006B110D"/>
    <w:rsid w:val="006B1152"/>
    <w:rsid w:val="006B1181"/>
    <w:rsid w:val="006B118C"/>
    <w:rsid w:val="006B11A0"/>
    <w:rsid w:val="006B1269"/>
    <w:rsid w:val="006B129F"/>
    <w:rsid w:val="006B12EF"/>
    <w:rsid w:val="006B1303"/>
    <w:rsid w:val="006B1344"/>
    <w:rsid w:val="006B1397"/>
    <w:rsid w:val="006B13DF"/>
    <w:rsid w:val="006B1404"/>
    <w:rsid w:val="006B145E"/>
    <w:rsid w:val="006B14D9"/>
    <w:rsid w:val="006B14EE"/>
    <w:rsid w:val="006B150F"/>
    <w:rsid w:val="006B15AA"/>
    <w:rsid w:val="006B15B8"/>
    <w:rsid w:val="006B15DD"/>
    <w:rsid w:val="006B1607"/>
    <w:rsid w:val="006B1675"/>
    <w:rsid w:val="006B172B"/>
    <w:rsid w:val="006B175B"/>
    <w:rsid w:val="006B17CB"/>
    <w:rsid w:val="006B17D3"/>
    <w:rsid w:val="006B18BF"/>
    <w:rsid w:val="006B18C3"/>
    <w:rsid w:val="006B18E0"/>
    <w:rsid w:val="006B1974"/>
    <w:rsid w:val="006B197A"/>
    <w:rsid w:val="006B19DF"/>
    <w:rsid w:val="006B19E4"/>
    <w:rsid w:val="006B1A1E"/>
    <w:rsid w:val="006B1BC2"/>
    <w:rsid w:val="006B1BE1"/>
    <w:rsid w:val="006B1BE2"/>
    <w:rsid w:val="006B1C33"/>
    <w:rsid w:val="006B1C88"/>
    <w:rsid w:val="006B1CF6"/>
    <w:rsid w:val="006B1D0D"/>
    <w:rsid w:val="006B1DA3"/>
    <w:rsid w:val="006B1DB1"/>
    <w:rsid w:val="006B1E12"/>
    <w:rsid w:val="006B1E3A"/>
    <w:rsid w:val="006B1E9D"/>
    <w:rsid w:val="006B1F43"/>
    <w:rsid w:val="006B1FA5"/>
    <w:rsid w:val="006B202B"/>
    <w:rsid w:val="006B205B"/>
    <w:rsid w:val="006B20A1"/>
    <w:rsid w:val="006B20B6"/>
    <w:rsid w:val="006B210A"/>
    <w:rsid w:val="006B211D"/>
    <w:rsid w:val="006B2131"/>
    <w:rsid w:val="006B2145"/>
    <w:rsid w:val="006B21A0"/>
    <w:rsid w:val="006B224F"/>
    <w:rsid w:val="006B2273"/>
    <w:rsid w:val="006B228F"/>
    <w:rsid w:val="006B22E3"/>
    <w:rsid w:val="006B23CD"/>
    <w:rsid w:val="006B23F0"/>
    <w:rsid w:val="006B244F"/>
    <w:rsid w:val="006B2466"/>
    <w:rsid w:val="006B249D"/>
    <w:rsid w:val="006B250D"/>
    <w:rsid w:val="006B254A"/>
    <w:rsid w:val="006B25CC"/>
    <w:rsid w:val="006B25D6"/>
    <w:rsid w:val="006B25FD"/>
    <w:rsid w:val="006B25FE"/>
    <w:rsid w:val="006B26B8"/>
    <w:rsid w:val="006B2710"/>
    <w:rsid w:val="006B2742"/>
    <w:rsid w:val="006B275E"/>
    <w:rsid w:val="006B2771"/>
    <w:rsid w:val="006B27BA"/>
    <w:rsid w:val="006B28B8"/>
    <w:rsid w:val="006B28F8"/>
    <w:rsid w:val="006B2998"/>
    <w:rsid w:val="006B299B"/>
    <w:rsid w:val="006B29E7"/>
    <w:rsid w:val="006B2A36"/>
    <w:rsid w:val="006B2AE5"/>
    <w:rsid w:val="006B2AF7"/>
    <w:rsid w:val="006B2B5E"/>
    <w:rsid w:val="006B2B69"/>
    <w:rsid w:val="006B2BBC"/>
    <w:rsid w:val="006B2BED"/>
    <w:rsid w:val="006B2CAA"/>
    <w:rsid w:val="006B2D32"/>
    <w:rsid w:val="006B2D4C"/>
    <w:rsid w:val="006B2D6E"/>
    <w:rsid w:val="006B2D6F"/>
    <w:rsid w:val="006B2D7F"/>
    <w:rsid w:val="006B2D9D"/>
    <w:rsid w:val="006B2DCE"/>
    <w:rsid w:val="006B2E3E"/>
    <w:rsid w:val="006B2EBF"/>
    <w:rsid w:val="006B2F8E"/>
    <w:rsid w:val="006B2FE0"/>
    <w:rsid w:val="006B300A"/>
    <w:rsid w:val="006B3047"/>
    <w:rsid w:val="006B3065"/>
    <w:rsid w:val="006B30D8"/>
    <w:rsid w:val="006B30ED"/>
    <w:rsid w:val="006B3100"/>
    <w:rsid w:val="006B3102"/>
    <w:rsid w:val="006B313A"/>
    <w:rsid w:val="006B3140"/>
    <w:rsid w:val="006B3169"/>
    <w:rsid w:val="006B317C"/>
    <w:rsid w:val="006B31DE"/>
    <w:rsid w:val="006B31F4"/>
    <w:rsid w:val="006B32AE"/>
    <w:rsid w:val="006B32F7"/>
    <w:rsid w:val="006B331F"/>
    <w:rsid w:val="006B3323"/>
    <w:rsid w:val="006B3338"/>
    <w:rsid w:val="006B333B"/>
    <w:rsid w:val="006B3340"/>
    <w:rsid w:val="006B33A6"/>
    <w:rsid w:val="006B33C1"/>
    <w:rsid w:val="006B33F4"/>
    <w:rsid w:val="006B34B8"/>
    <w:rsid w:val="006B34BC"/>
    <w:rsid w:val="006B34D0"/>
    <w:rsid w:val="006B34D6"/>
    <w:rsid w:val="006B35A2"/>
    <w:rsid w:val="006B360F"/>
    <w:rsid w:val="006B3657"/>
    <w:rsid w:val="006B3699"/>
    <w:rsid w:val="006B36C0"/>
    <w:rsid w:val="006B36C2"/>
    <w:rsid w:val="006B3740"/>
    <w:rsid w:val="006B380A"/>
    <w:rsid w:val="006B3862"/>
    <w:rsid w:val="006B38AD"/>
    <w:rsid w:val="006B38B4"/>
    <w:rsid w:val="006B38F0"/>
    <w:rsid w:val="006B391E"/>
    <w:rsid w:val="006B399C"/>
    <w:rsid w:val="006B39A6"/>
    <w:rsid w:val="006B39BB"/>
    <w:rsid w:val="006B3AEB"/>
    <w:rsid w:val="006B3B4D"/>
    <w:rsid w:val="006B3B53"/>
    <w:rsid w:val="006B3B60"/>
    <w:rsid w:val="006B3BC2"/>
    <w:rsid w:val="006B3C55"/>
    <w:rsid w:val="006B3C60"/>
    <w:rsid w:val="006B3CC8"/>
    <w:rsid w:val="006B3CE4"/>
    <w:rsid w:val="006B3DAE"/>
    <w:rsid w:val="006B3DBC"/>
    <w:rsid w:val="006B3E6D"/>
    <w:rsid w:val="006B3F0F"/>
    <w:rsid w:val="006B3F79"/>
    <w:rsid w:val="006B401A"/>
    <w:rsid w:val="006B4033"/>
    <w:rsid w:val="006B405B"/>
    <w:rsid w:val="006B4156"/>
    <w:rsid w:val="006B41CA"/>
    <w:rsid w:val="006B41E3"/>
    <w:rsid w:val="006B4200"/>
    <w:rsid w:val="006B4209"/>
    <w:rsid w:val="006B4244"/>
    <w:rsid w:val="006B4264"/>
    <w:rsid w:val="006B42A2"/>
    <w:rsid w:val="006B43C7"/>
    <w:rsid w:val="006B43CE"/>
    <w:rsid w:val="006B4407"/>
    <w:rsid w:val="006B4438"/>
    <w:rsid w:val="006B44C1"/>
    <w:rsid w:val="006B44F0"/>
    <w:rsid w:val="006B4606"/>
    <w:rsid w:val="006B4622"/>
    <w:rsid w:val="006B4681"/>
    <w:rsid w:val="006B4690"/>
    <w:rsid w:val="006B46E9"/>
    <w:rsid w:val="006B4713"/>
    <w:rsid w:val="006B4756"/>
    <w:rsid w:val="006B4843"/>
    <w:rsid w:val="006B49F4"/>
    <w:rsid w:val="006B4A96"/>
    <w:rsid w:val="006B4AEF"/>
    <w:rsid w:val="006B4B94"/>
    <w:rsid w:val="006B4BD3"/>
    <w:rsid w:val="006B4C42"/>
    <w:rsid w:val="006B4C6A"/>
    <w:rsid w:val="006B4C83"/>
    <w:rsid w:val="006B4CA1"/>
    <w:rsid w:val="006B4CBE"/>
    <w:rsid w:val="006B4CF6"/>
    <w:rsid w:val="006B4E1A"/>
    <w:rsid w:val="006B4E9D"/>
    <w:rsid w:val="006B4FB7"/>
    <w:rsid w:val="006B503E"/>
    <w:rsid w:val="006B507E"/>
    <w:rsid w:val="006B50B8"/>
    <w:rsid w:val="006B52A4"/>
    <w:rsid w:val="006B5503"/>
    <w:rsid w:val="006B5513"/>
    <w:rsid w:val="006B5529"/>
    <w:rsid w:val="006B5558"/>
    <w:rsid w:val="006B55AC"/>
    <w:rsid w:val="006B55CA"/>
    <w:rsid w:val="006B55F2"/>
    <w:rsid w:val="006B5635"/>
    <w:rsid w:val="006B5673"/>
    <w:rsid w:val="006B567A"/>
    <w:rsid w:val="006B567F"/>
    <w:rsid w:val="006B56EC"/>
    <w:rsid w:val="006B5700"/>
    <w:rsid w:val="006B5703"/>
    <w:rsid w:val="006B5730"/>
    <w:rsid w:val="006B5760"/>
    <w:rsid w:val="006B57E2"/>
    <w:rsid w:val="006B5824"/>
    <w:rsid w:val="006B5878"/>
    <w:rsid w:val="006B588C"/>
    <w:rsid w:val="006B5937"/>
    <w:rsid w:val="006B59F0"/>
    <w:rsid w:val="006B5A15"/>
    <w:rsid w:val="006B5A3F"/>
    <w:rsid w:val="006B5A6C"/>
    <w:rsid w:val="006B5A89"/>
    <w:rsid w:val="006B5B17"/>
    <w:rsid w:val="006B5B42"/>
    <w:rsid w:val="006B5B71"/>
    <w:rsid w:val="006B5B85"/>
    <w:rsid w:val="006B5C42"/>
    <w:rsid w:val="006B5C4E"/>
    <w:rsid w:val="006B5CAB"/>
    <w:rsid w:val="006B5CAD"/>
    <w:rsid w:val="006B5CDE"/>
    <w:rsid w:val="006B5CF0"/>
    <w:rsid w:val="006B5D4C"/>
    <w:rsid w:val="006B5DC4"/>
    <w:rsid w:val="006B5DF2"/>
    <w:rsid w:val="006B5E81"/>
    <w:rsid w:val="006B5E91"/>
    <w:rsid w:val="006B5F32"/>
    <w:rsid w:val="006B5F68"/>
    <w:rsid w:val="006B5FB2"/>
    <w:rsid w:val="006B5FE1"/>
    <w:rsid w:val="006B6027"/>
    <w:rsid w:val="006B6074"/>
    <w:rsid w:val="006B60A3"/>
    <w:rsid w:val="006B60AD"/>
    <w:rsid w:val="006B6138"/>
    <w:rsid w:val="006B6171"/>
    <w:rsid w:val="006B6188"/>
    <w:rsid w:val="006B6217"/>
    <w:rsid w:val="006B6383"/>
    <w:rsid w:val="006B6397"/>
    <w:rsid w:val="006B63B8"/>
    <w:rsid w:val="006B6422"/>
    <w:rsid w:val="006B6441"/>
    <w:rsid w:val="006B6575"/>
    <w:rsid w:val="006B658D"/>
    <w:rsid w:val="006B65F3"/>
    <w:rsid w:val="006B6648"/>
    <w:rsid w:val="006B66C9"/>
    <w:rsid w:val="006B67BF"/>
    <w:rsid w:val="006B67ED"/>
    <w:rsid w:val="006B680E"/>
    <w:rsid w:val="006B6830"/>
    <w:rsid w:val="006B685A"/>
    <w:rsid w:val="006B68A7"/>
    <w:rsid w:val="006B68E1"/>
    <w:rsid w:val="006B68EB"/>
    <w:rsid w:val="006B68EF"/>
    <w:rsid w:val="006B692D"/>
    <w:rsid w:val="006B69A4"/>
    <w:rsid w:val="006B69A7"/>
    <w:rsid w:val="006B6AE2"/>
    <w:rsid w:val="006B6B15"/>
    <w:rsid w:val="006B6B61"/>
    <w:rsid w:val="006B6B80"/>
    <w:rsid w:val="006B6BC3"/>
    <w:rsid w:val="006B6BF2"/>
    <w:rsid w:val="006B6C1C"/>
    <w:rsid w:val="006B6C91"/>
    <w:rsid w:val="006B6CE8"/>
    <w:rsid w:val="006B6CF0"/>
    <w:rsid w:val="006B6E54"/>
    <w:rsid w:val="006B6EAD"/>
    <w:rsid w:val="006B6EDB"/>
    <w:rsid w:val="006B6F4C"/>
    <w:rsid w:val="006B6F6B"/>
    <w:rsid w:val="006B7051"/>
    <w:rsid w:val="006B7081"/>
    <w:rsid w:val="006B70A4"/>
    <w:rsid w:val="006B70CB"/>
    <w:rsid w:val="006B70EC"/>
    <w:rsid w:val="006B7114"/>
    <w:rsid w:val="006B7146"/>
    <w:rsid w:val="006B71AA"/>
    <w:rsid w:val="006B71EF"/>
    <w:rsid w:val="006B7220"/>
    <w:rsid w:val="006B722A"/>
    <w:rsid w:val="006B7241"/>
    <w:rsid w:val="006B7247"/>
    <w:rsid w:val="006B7252"/>
    <w:rsid w:val="006B72C2"/>
    <w:rsid w:val="006B730C"/>
    <w:rsid w:val="006B731A"/>
    <w:rsid w:val="006B737F"/>
    <w:rsid w:val="006B742E"/>
    <w:rsid w:val="006B74A8"/>
    <w:rsid w:val="006B74BE"/>
    <w:rsid w:val="006B74DD"/>
    <w:rsid w:val="006B74EC"/>
    <w:rsid w:val="006B750F"/>
    <w:rsid w:val="006B7579"/>
    <w:rsid w:val="006B7613"/>
    <w:rsid w:val="006B766C"/>
    <w:rsid w:val="006B7774"/>
    <w:rsid w:val="006B779C"/>
    <w:rsid w:val="006B77D2"/>
    <w:rsid w:val="006B7851"/>
    <w:rsid w:val="006B7870"/>
    <w:rsid w:val="006B78F2"/>
    <w:rsid w:val="006B78FA"/>
    <w:rsid w:val="006B79A9"/>
    <w:rsid w:val="006B7A31"/>
    <w:rsid w:val="006B7A43"/>
    <w:rsid w:val="006B7AE9"/>
    <w:rsid w:val="006B7B27"/>
    <w:rsid w:val="006B7B74"/>
    <w:rsid w:val="006B7BEB"/>
    <w:rsid w:val="006B7BF6"/>
    <w:rsid w:val="006B7C33"/>
    <w:rsid w:val="006B7CE3"/>
    <w:rsid w:val="006B7DD1"/>
    <w:rsid w:val="006B7E34"/>
    <w:rsid w:val="006B7EA7"/>
    <w:rsid w:val="006B7EB4"/>
    <w:rsid w:val="006B7ECD"/>
    <w:rsid w:val="006B7F6D"/>
    <w:rsid w:val="006B7FE9"/>
    <w:rsid w:val="006C003E"/>
    <w:rsid w:val="006C0072"/>
    <w:rsid w:val="006C0077"/>
    <w:rsid w:val="006C00CC"/>
    <w:rsid w:val="006C0111"/>
    <w:rsid w:val="006C012A"/>
    <w:rsid w:val="006C018A"/>
    <w:rsid w:val="006C01B3"/>
    <w:rsid w:val="006C020E"/>
    <w:rsid w:val="006C0263"/>
    <w:rsid w:val="006C026A"/>
    <w:rsid w:val="006C0284"/>
    <w:rsid w:val="006C02C1"/>
    <w:rsid w:val="006C0375"/>
    <w:rsid w:val="006C0389"/>
    <w:rsid w:val="006C03DA"/>
    <w:rsid w:val="006C04D1"/>
    <w:rsid w:val="006C0588"/>
    <w:rsid w:val="006C05C7"/>
    <w:rsid w:val="006C05EC"/>
    <w:rsid w:val="006C0610"/>
    <w:rsid w:val="006C061B"/>
    <w:rsid w:val="006C0698"/>
    <w:rsid w:val="006C06C6"/>
    <w:rsid w:val="006C06FD"/>
    <w:rsid w:val="006C070D"/>
    <w:rsid w:val="006C0714"/>
    <w:rsid w:val="006C0718"/>
    <w:rsid w:val="006C0719"/>
    <w:rsid w:val="006C0A48"/>
    <w:rsid w:val="006C0B35"/>
    <w:rsid w:val="006C0BCA"/>
    <w:rsid w:val="006C0C88"/>
    <w:rsid w:val="006C0CDE"/>
    <w:rsid w:val="006C0CF1"/>
    <w:rsid w:val="006C0D61"/>
    <w:rsid w:val="006C0D8E"/>
    <w:rsid w:val="006C0DB5"/>
    <w:rsid w:val="006C0E7F"/>
    <w:rsid w:val="006C0EFF"/>
    <w:rsid w:val="006C0F46"/>
    <w:rsid w:val="006C0FB9"/>
    <w:rsid w:val="006C0FBE"/>
    <w:rsid w:val="006C1006"/>
    <w:rsid w:val="006C1067"/>
    <w:rsid w:val="006C1096"/>
    <w:rsid w:val="006C10B0"/>
    <w:rsid w:val="006C10F9"/>
    <w:rsid w:val="006C10FE"/>
    <w:rsid w:val="006C110E"/>
    <w:rsid w:val="006C1115"/>
    <w:rsid w:val="006C1123"/>
    <w:rsid w:val="006C1125"/>
    <w:rsid w:val="006C127C"/>
    <w:rsid w:val="006C12CA"/>
    <w:rsid w:val="006C13C2"/>
    <w:rsid w:val="006C13D8"/>
    <w:rsid w:val="006C142A"/>
    <w:rsid w:val="006C147C"/>
    <w:rsid w:val="006C1486"/>
    <w:rsid w:val="006C14CA"/>
    <w:rsid w:val="006C14CC"/>
    <w:rsid w:val="006C14CE"/>
    <w:rsid w:val="006C14E2"/>
    <w:rsid w:val="006C1548"/>
    <w:rsid w:val="006C1568"/>
    <w:rsid w:val="006C1651"/>
    <w:rsid w:val="006C16A9"/>
    <w:rsid w:val="006C1743"/>
    <w:rsid w:val="006C17BB"/>
    <w:rsid w:val="006C1836"/>
    <w:rsid w:val="006C18A0"/>
    <w:rsid w:val="006C1957"/>
    <w:rsid w:val="006C19AF"/>
    <w:rsid w:val="006C19F5"/>
    <w:rsid w:val="006C1A41"/>
    <w:rsid w:val="006C1B0C"/>
    <w:rsid w:val="006C1BB7"/>
    <w:rsid w:val="006C1C01"/>
    <w:rsid w:val="006C1C34"/>
    <w:rsid w:val="006C1CA9"/>
    <w:rsid w:val="006C1CF8"/>
    <w:rsid w:val="006C1E3E"/>
    <w:rsid w:val="006C1E66"/>
    <w:rsid w:val="006C1F94"/>
    <w:rsid w:val="006C207E"/>
    <w:rsid w:val="006C20A6"/>
    <w:rsid w:val="006C20E2"/>
    <w:rsid w:val="006C20E4"/>
    <w:rsid w:val="006C2165"/>
    <w:rsid w:val="006C21EB"/>
    <w:rsid w:val="006C221E"/>
    <w:rsid w:val="006C232A"/>
    <w:rsid w:val="006C23F7"/>
    <w:rsid w:val="006C245F"/>
    <w:rsid w:val="006C2472"/>
    <w:rsid w:val="006C24AA"/>
    <w:rsid w:val="006C2543"/>
    <w:rsid w:val="006C2553"/>
    <w:rsid w:val="006C257C"/>
    <w:rsid w:val="006C258B"/>
    <w:rsid w:val="006C2591"/>
    <w:rsid w:val="006C25A9"/>
    <w:rsid w:val="006C25F1"/>
    <w:rsid w:val="006C25FC"/>
    <w:rsid w:val="006C2680"/>
    <w:rsid w:val="006C26A1"/>
    <w:rsid w:val="006C26A2"/>
    <w:rsid w:val="006C2745"/>
    <w:rsid w:val="006C2824"/>
    <w:rsid w:val="006C28CF"/>
    <w:rsid w:val="006C28F4"/>
    <w:rsid w:val="006C2935"/>
    <w:rsid w:val="006C29EF"/>
    <w:rsid w:val="006C2A75"/>
    <w:rsid w:val="006C2A89"/>
    <w:rsid w:val="006C2A9A"/>
    <w:rsid w:val="006C2B2F"/>
    <w:rsid w:val="006C2B50"/>
    <w:rsid w:val="006C2B5B"/>
    <w:rsid w:val="006C2BD4"/>
    <w:rsid w:val="006C2BFD"/>
    <w:rsid w:val="006C2C46"/>
    <w:rsid w:val="006C2CA6"/>
    <w:rsid w:val="006C2CBD"/>
    <w:rsid w:val="006C2CC1"/>
    <w:rsid w:val="006C2DC6"/>
    <w:rsid w:val="006C2E6A"/>
    <w:rsid w:val="006C2ED5"/>
    <w:rsid w:val="006C2F08"/>
    <w:rsid w:val="006C2F26"/>
    <w:rsid w:val="006C2F29"/>
    <w:rsid w:val="006C2F4A"/>
    <w:rsid w:val="006C2FC2"/>
    <w:rsid w:val="006C3029"/>
    <w:rsid w:val="006C3038"/>
    <w:rsid w:val="006C30E2"/>
    <w:rsid w:val="006C3144"/>
    <w:rsid w:val="006C3152"/>
    <w:rsid w:val="006C31FF"/>
    <w:rsid w:val="006C322D"/>
    <w:rsid w:val="006C3238"/>
    <w:rsid w:val="006C326B"/>
    <w:rsid w:val="006C3323"/>
    <w:rsid w:val="006C3370"/>
    <w:rsid w:val="006C3382"/>
    <w:rsid w:val="006C33AA"/>
    <w:rsid w:val="006C33E6"/>
    <w:rsid w:val="006C3418"/>
    <w:rsid w:val="006C34A2"/>
    <w:rsid w:val="006C354B"/>
    <w:rsid w:val="006C359A"/>
    <w:rsid w:val="006C35FA"/>
    <w:rsid w:val="006C361B"/>
    <w:rsid w:val="006C3650"/>
    <w:rsid w:val="006C3651"/>
    <w:rsid w:val="006C37B3"/>
    <w:rsid w:val="006C3822"/>
    <w:rsid w:val="006C383D"/>
    <w:rsid w:val="006C3840"/>
    <w:rsid w:val="006C385C"/>
    <w:rsid w:val="006C3875"/>
    <w:rsid w:val="006C3897"/>
    <w:rsid w:val="006C3903"/>
    <w:rsid w:val="006C39AA"/>
    <w:rsid w:val="006C39B7"/>
    <w:rsid w:val="006C39C3"/>
    <w:rsid w:val="006C39DC"/>
    <w:rsid w:val="006C39DE"/>
    <w:rsid w:val="006C39EA"/>
    <w:rsid w:val="006C3AB0"/>
    <w:rsid w:val="006C3AB1"/>
    <w:rsid w:val="006C3AC3"/>
    <w:rsid w:val="006C3B0A"/>
    <w:rsid w:val="006C3BDA"/>
    <w:rsid w:val="006C3C39"/>
    <w:rsid w:val="006C3CB9"/>
    <w:rsid w:val="006C3D03"/>
    <w:rsid w:val="006C3D10"/>
    <w:rsid w:val="006C3D99"/>
    <w:rsid w:val="006C3D9E"/>
    <w:rsid w:val="006C3E18"/>
    <w:rsid w:val="006C3E20"/>
    <w:rsid w:val="006C3E3D"/>
    <w:rsid w:val="006C3E6D"/>
    <w:rsid w:val="006C3EA9"/>
    <w:rsid w:val="006C3EF0"/>
    <w:rsid w:val="006C3F31"/>
    <w:rsid w:val="006C3F6E"/>
    <w:rsid w:val="006C3F93"/>
    <w:rsid w:val="006C3FBF"/>
    <w:rsid w:val="006C3FD9"/>
    <w:rsid w:val="006C3FFE"/>
    <w:rsid w:val="006C4030"/>
    <w:rsid w:val="006C405E"/>
    <w:rsid w:val="006C4060"/>
    <w:rsid w:val="006C40D7"/>
    <w:rsid w:val="006C40E8"/>
    <w:rsid w:val="006C4151"/>
    <w:rsid w:val="006C4179"/>
    <w:rsid w:val="006C419F"/>
    <w:rsid w:val="006C420E"/>
    <w:rsid w:val="006C424B"/>
    <w:rsid w:val="006C428D"/>
    <w:rsid w:val="006C429B"/>
    <w:rsid w:val="006C42F3"/>
    <w:rsid w:val="006C42F8"/>
    <w:rsid w:val="006C4304"/>
    <w:rsid w:val="006C4320"/>
    <w:rsid w:val="006C433E"/>
    <w:rsid w:val="006C435F"/>
    <w:rsid w:val="006C43B4"/>
    <w:rsid w:val="006C4400"/>
    <w:rsid w:val="006C441B"/>
    <w:rsid w:val="006C4431"/>
    <w:rsid w:val="006C4442"/>
    <w:rsid w:val="006C4467"/>
    <w:rsid w:val="006C4483"/>
    <w:rsid w:val="006C45A4"/>
    <w:rsid w:val="006C45DE"/>
    <w:rsid w:val="006C45F4"/>
    <w:rsid w:val="006C46EA"/>
    <w:rsid w:val="006C4753"/>
    <w:rsid w:val="006C4864"/>
    <w:rsid w:val="006C488D"/>
    <w:rsid w:val="006C4891"/>
    <w:rsid w:val="006C48B9"/>
    <w:rsid w:val="006C492D"/>
    <w:rsid w:val="006C496D"/>
    <w:rsid w:val="006C49C7"/>
    <w:rsid w:val="006C49F8"/>
    <w:rsid w:val="006C4A05"/>
    <w:rsid w:val="006C4A12"/>
    <w:rsid w:val="006C4AD2"/>
    <w:rsid w:val="006C4B25"/>
    <w:rsid w:val="006C4B6C"/>
    <w:rsid w:val="006C4CCA"/>
    <w:rsid w:val="006C4D1E"/>
    <w:rsid w:val="006C4E28"/>
    <w:rsid w:val="006C4E32"/>
    <w:rsid w:val="006C4F28"/>
    <w:rsid w:val="006C4F88"/>
    <w:rsid w:val="006C4FC4"/>
    <w:rsid w:val="006C5048"/>
    <w:rsid w:val="006C5092"/>
    <w:rsid w:val="006C50E6"/>
    <w:rsid w:val="006C50EE"/>
    <w:rsid w:val="006C5175"/>
    <w:rsid w:val="006C5195"/>
    <w:rsid w:val="006C521A"/>
    <w:rsid w:val="006C5289"/>
    <w:rsid w:val="006C52B0"/>
    <w:rsid w:val="006C5331"/>
    <w:rsid w:val="006C5398"/>
    <w:rsid w:val="006C53A4"/>
    <w:rsid w:val="006C53D5"/>
    <w:rsid w:val="006C5428"/>
    <w:rsid w:val="006C545E"/>
    <w:rsid w:val="006C548A"/>
    <w:rsid w:val="006C5596"/>
    <w:rsid w:val="006C55EA"/>
    <w:rsid w:val="006C5660"/>
    <w:rsid w:val="006C56C6"/>
    <w:rsid w:val="006C574C"/>
    <w:rsid w:val="006C5799"/>
    <w:rsid w:val="006C57A0"/>
    <w:rsid w:val="006C5841"/>
    <w:rsid w:val="006C5864"/>
    <w:rsid w:val="006C5900"/>
    <w:rsid w:val="006C5965"/>
    <w:rsid w:val="006C5970"/>
    <w:rsid w:val="006C598E"/>
    <w:rsid w:val="006C599B"/>
    <w:rsid w:val="006C5AAD"/>
    <w:rsid w:val="006C5B5B"/>
    <w:rsid w:val="006C5B5C"/>
    <w:rsid w:val="006C5BCD"/>
    <w:rsid w:val="006C5BDD"/>
    <w:rsid w:val="006C5BF5"/>
    <w:rsid w:val="006C5BFF"/>
    <w:rsid w:val="006C5C0E"/>
    <w:rsid w:val="006C5C19"/>
    <w:rsid w:val="006C5C3A"/>
    <w:rsid w:val="006C5C5A"/>
    <w:rsid w:val="006C5D24"/>
    <w:rsid w:val="006C5D4E"/>
    <w:rsid w:val="006C5D60"/>
    <w:rsid w:val="006C5E3E"/>
    <w:rsid w:val="006C5E60"/>
    <w:rsid w:val="006C5E6D"/>
    <w:rsid w:val="006C5EF0"/>
    <w:rsid w:val="006C5F50"/>
    <w:rsid w:val="006C5F83"/>
    <w:rsid w:val="006C5F9F"/>
    <w:rsid w:val="006C5FBE"/>
    <w:rsid w:val="006C5FD5"/>
    <w:rsid w:val="006C5FEA"/>
    <w:rsid w:val="006C5FF6"/>
    <w:rsid w:val="006C60AD"/>
    <w:rsid w:val="006C60E8"/>
    <w:rsid w:val="006C6114"/>
    <w:rsid w:val="006C6132"/>
    <w:rsid w:val="006C6174"/>
    <w:rsid w:val="006C61BC"/>
    <w:rsid w:val="006C626D"/>
    <w:rsid w:val="006C62A2"/>
    <w:rsid w:val="006C6308"/>
    <w:rsid w:val="006C6358"/>
    <w:rsid w:val="006C6367"/>
    <w:rsid w:val="006C6398"/>
    <w:rsid w:val="006C63A4"/>
    <w:rsid w:val="006C63D5"/>
    <w:rsid w:val="006C6410"/>
    <w:rsid w:val="006C6474"/>
    <w:rsid w:val="006C64BD"/>
    <w:rsid w:val="006C6501"/>
    <w:rsid w:val="006C6505"/>
    <w:rsid w:val="006C65F4"/>
    <w:rsid w:val="006C6609"/>
    <w:rsid w:val="006C6635"/>
    <w:rsid w:val="006C6642"/>
    <w:rsid w:val="006C6721"/>
    <w:rsid w:val="006C6742"/>
    <w:rsid w:val="006C6838"/>
    <w:rsid w:val="006C683A"/>
    <w:rsid w:val="006C6871"/>
    <w:rsid w:val="006C6890"/>
    <w:rsid w:val="006C68E9"/>
    <w:rsid w:val="006C6959"/>
    <w:rsid w:val="006C6999"/>
    <w:rsid w:val="006C69B9"/>
    <w:rsid w:val="006C69BB"/>
    <w:rsid w:val="006C69E3"/>
    <w:rsid w:val="006C6A16"/>
    <w:rsid w:val="006C6A28"/>
    <w:rsid w:val="006C6AAF"/>
    <w:rsid w:val="006C6B18"/>
    <w:rsid w:val="006C6B65"/>
    <w:rsid w:val="006C6BBD"/>
    <w:rsid w:val="006C6BC3"/>
    <w:rsid w:val="006C6BD9"/>
    <w:rsid w:val="006C6BEA"/>
    <w:rsid w:val="006C6BED"/>
    <w:rsid w:val="006C6C7A"/>
    <w:rsid w:val="006C6C84"/>
    <w:rsid w:val="006C6CAC"/>
    <w:rsid w:val="006C6D21"/>
    <w:rsid w:val="006C6D2A"/>
    <w:rsid w:val="006C6D49"/>
    <w:rsid w:val="006C6D91"/>
    <w:rsid w:val="006C6D9C"/>
    <w:rsid w:val="006C6DDC"/>
    <w:rsid w:val="006C6DED"/>
    <w:rsid w:val="006C6E2F"/>
    <w:rsid w:val="006C6E42"/>
    <w:rsid w:val="006C6E55"/>
    <w:rsid w:val="006C6F5F"/>
    <w:rsid w:val="006C6FC5"/>
    <w:rsid w:val="006C7043"/>
    <w:rsid w:val="006C708B"/>
    <w:rsid w:val="006C70D7"/>
    <w:rsid w:val="006C70E4"/>
    <w:rsid w:val="006C7111"/>
    <w:rsid w:val="006C715E"/>
    <w:rsid w:val="006C7179"/>
    <w:rsid w:val="006C71E0"/>
    <w:rsid w:val="006C7221"/>
    <w:rsid w:val="006C72BB"/>
    <w:rsid w:val="006C72DE"/>
    <w:rsid w:val="006C73B5"/>
    <w:rsid w:val="006C73D2"/>
    <w:rsid w:val="006C747C"/>
    <w:rsid w:val="006C74BA"/>
    <w:rsid w:val="006C7556"/>
    <w:rsid w:val="006C758D"/>
    <w:rsid w:val="006C75B9"/>
    <w:rsid w:val="006C7634"/>
    <w:rsid w:val="006C76BB"/>
    <w:rsid w:val="006C7759"/>
    <w:rsid w:val="006C776C"/>
    <w:rsid w:val="006C77E4"/>
    <w:rsid w:val="006C77F6"/>
    <w:rsid w:val="006C77FA"/>
    <w:rsid w:val="006C788A"/>
    <w:rsid w:val="006C7899"/>
    <w:rsid w:val="006C7907"/>
    <w:rsid w:val="006C7924"/>
    <w:rsid w:val="006C79EA"/>
    <w:rsid w:val="006C7AAD"/>
    <w:rsid w:val="006C7B5A"/>
    <w:rsid w:val="006C7BDE"/>
    <w:rsid w:val="006C7CDB"/>
    <w:rsid w:val="006C7D7B"/>
    <w:rsid w:val="006C7DD3"/>
    <w:rsid w:val="006C7E32"/>
    <w:rsid w:val="006C7F5B"/>
    <w:rsid w:val="006C7F98"/>
    <w:rsid w:val="006C7FAA"/>
    <w:rsid w:val="006C7FBA"/>
    <w:rsid w:val="006D0025"/>
    <w:rsid w:val="006D00AA"/>
    <w:rsid w:val="006D00C7"/>
    <w:rsid w:val="006D0114"/>
    <w:rsid w:val="006D014F"/>
    <w:rsid w:val="006D01EB"/>
    <w:rsid w:val="006D031B"/>
    <w:rsid w:val="006D0395"/>
    <w:rsid w:val="006D04A1"/>
    <w:rsid w:val="006D04DF"/>
    <w:rsid w:val="006D0522"/>
    <w:rsid w:val="006D05E9"/>
    <w:rsid w:val="006D05F0"/>
    <w:rsid w:val="006D06A3"/>
    <w:rsid w:val="006D070F"/>
    <w:rsid w:val="006D07DE"/>
    <w:rsid w:val="006D0883"/>
    <w:rsid w:val="006D08A0"/>
    <w:rsid w:val="006D08C2"/>
    <w:rsid w:val="006D08C6"/>
    <w:rsid w:val="006D09B2"/>
    <w:rsid w:val="006D0A09"/>
    <w:rsid w:val="006D0AAF"/>
    <w:rsid w:val="006D0AC1"/>
    <w:rsid w:val="006D0B3F"/>
    <w:rsid w:val="006D0C28"/>
    <w:rsid w:val="006D0D0C"/>
    <w:rsid w:val="006D0D45"/>
    <w:rsid w:val="006D0D79"/>
    <w:rsid w:val="006D0E00"/>
    <w:rsid w:val="006D0ED9"/>
    <w:rsid w:val="006D0F41"/>
    <w:rsid w:val="006D0F4C"/>
    <w:rsid w:val="006D110F"/>
    <w:rsid w:val="006D115D"/>
    <w:rsid w:val="006D117B"/>
    <w:rsid w:val="006D117F"/>
    <w:rsid w:val="006D119D"/>
    <w:rsid w:val="006D11AD"/>
    <w:rsid w:val="006D12DA"/>
    <w:rsid w:val="006D12E3"/>
    <w:rsid w:val="006D132F"/>
    <w:rsid w:val="006D14D3"/>
    <w:rsid w:val="006D1526"/>
    <w:rsid w:val="006D15A5"/>
    <w:rsid w:val="006D1719"/>
    <w:rsid w:val="006D171A"/>
    <w:rsid w:val="006D1764"/>
    <w:rsid w:val="006D178F"/>
    <w:rsid w:val="006D179E"/>
    <w:rsid w:val="006D17B6"/>
    <w:rsid w:val="006D1881"/>
    <w:rsid w:val="006D18D0"/>
    <w:rsid w:val="006D18DC"/>
    <w:rsid w:val="006D192C"/>
    <w:rsid w:val="006D19D9"/>
    <w:rsid w:val="006D1A1E"/>
    <w:rsid w:val="006D1AAA"/>
    <w:rsid w:val="006D1ACE"/>
    <w:rsid w:val="006D1B11"/>
    <w:rsid w:val="006D1B74"/>
    <w:rsid w:val="006D1B95"/>
    <w:rsid w:val="006D1C30"/>
    <w:rsid w:val="006D1C40"/>
    <w:rsid w:val="006D1D20"/>
    <w:rsid w:val="006D1D37"/>
    <w:rsid w:val="006D1D5D"/>
    <w:rsid w:val="006D1DBC"/>
    <w:rsid w:val="006D1DC9"/>
    <w:rsid w:val="006D1E20"/>
    <w:rsid w:val="006D1E23"/>
    <w:rsid w:val="006D1E7A"/>
    <w:rsid w:val="006D1EAE"/>
    <w:rsid w:val="006D1EAF"/>
    <w:rsid w:val="006D1EC9"/>
    <w:rsid w:val="006D1EF8"/>
    <w:rsid w:val="006D1FA0"/>
    <w:rsid w:val="006D1FEA"/>
    <w:rsid w:val="006D2014"/>
    <w:rsid w:val="006D2016"/>
    <w:rsid w:val="006D202F"/>
    <w:rsid w:val="006D208E"/>
    <w:rsid w:val="006D2245"/>
    <w:rsid w:val="006D2282"/>
    <w:rsid w:val="006D22C0"/>
    <w:rsid w:val="006D22C5"/>
    <w:rsid w:val="006D23AD"/>
    <w:rsid w:val="006D247C"/>
    <w:rsid w:val="006D24C7"/>
    <w:rsid w:val="006D24C9"/>
    <w:rsid w:val="006D2523"/>
    <w:rsid w:val="006D2570"/>
    <w:rsid w:val="006D257D"/>
    <w:rsid w:val="006D25C2"/>
    <w:rsid w:val="006D2642"/>
    <w:rsid w:val="006D2660"/>
    <w:rsid w:val="006D2703"/>
    <w:rsid w:val="006D27B5"/>
    <w:rsid w:val="006D27F3"/>
    <w:rsid w:val="006D28F9"/>
    <w:rsid w:val="006D290B"/>
    <w:rsid w:val="006D29AB"/>
    <w:rsid w:val="006D29C9"/>
    <w:rsid w:val="006D29E5"/>
    <w:rsid w:val="006D2A32"/>
    <w:rsid w:val="006D2B05"/>
    <w:rsid w:val="006D2B06"/>
    <w:rsid w:val="006D2B6E"/>
    <w:rsid w:val="006D2B70"/>
    <w:rsid w:val="006D2B84"/>
    <w:rsid w:val="006D2BCF"/>
    <w:rsid w:val="006D2BDD"/>
    <w:rsid w:val="006D2BE3"/>
    <w:rsid w:val="006D2C33"/>
    <w:rsid w:val="006D2C40"/>
    <w:rsid w:val="006D2C46"/>
    <w:rsid w:val="006D2C50"/>
    <w:rsid w:val="006D2C61"/>
    <w:rsid w:val="006D2C66"/>
    <w:rsid w:val="006D2C7A"/>
    <w:rsid w:val="006D2CAB"/>
    <w:rsid w:val="006D2CD4"/>
    <w:rsid w:val="006D2CDB"/>
    <w:rsid w:val="006D2CFD"/>
    <w:rsid w:val="006D2D2F"/>
    <w:rsid w:val="006D2DCE"/>
    <w:rsid w:val="006D2E13"/>
    <w:rsid w:val="006D2E3F"/>
    <w:rsid w:val="006D2E73"/>
    <w:rsid w:val="006D2E89"/>
    <w:rsid w:val="006D2EC0"/>
    <w:rsid w:val="006D2EE6"/>
    <w:rsid w:val="006D2F34"/>
    <w:rsid w:val="006D2F7D"/>
    <w:rsid w:val="006D2FAC"/>
    <w:rsid w:val="006D2FDC"/>
    <w:rsid w:val="006D3086"/>
    <w:rsid w:val="006D30E2"/>
    <w:rsid w:val="006D30EB"/>
    <w:rsid w:val="006D3105"/>
    <w:rsid w:val="006D317B"/>
    <w:rsid w:val="006D31C1"/>
    <w:rsid w:val="006D3284"/>
    <w:rsid w:val="006D33B1"/>
    <w:rsid w:val="006D33FB"/>
    <w:rsid w:val="006D3451"/>
    <w:rsid w:val="006D3456"/>
    <w:rsid w:val="006D3488"/>
    <w:rsid w:val="006D348E"/>
    <w:rsid w:val="006D3499"/>
    <w:rsid w:val="006D34BE"/>
    <w:rsid w:val="006D34D1"/>
    <w:rsid w:val="006D35FF"/>
    <w:rsid w:val="006D3630"/>
    <w:rsid w:val="006D3658"/>
    <w:rsid w:val="006D3677"/>
    <w:rsid w:val="006D36E3"/>
    <w:rsid w:val="006D3720"/>
    <w:rsid w:val="006D379F"/>
    <w:rsid w:val="006D3859"/>
    <w:rsid w:val="006D3894"/>
    <w:rsid w:val="006D389F"/>
    <w:rsid w:val="006D3925"/>
    <w:rsid w:val="006D39AF"/>
    <w:rsid w:val="006D3A31"/>
    <w:rsid w:val="006D3A71"/>
    <w:rsid w:val="006D3BDE"/>
    <w:rsid w:val="006D3C3C"/>
    <w:rsid w:val="006D3C53"/>
    <w:rsid w:val="006D3C5B"/>
    <w:rsid w:val="006D3CA8"/>
    <w:rsid w:val="006D3CF3"/>
    <w:rsid w:val="006D3D21"/>
    <w:rsid w:val="006D3D99"/>
    <w:rsid w:val="006D3DA8"/>
    <w:rsid w:val="006D3E3A"/>
    <w:rsid w:val="006D3E8E"/>
    <w:rsid w:val="006D3EEA"/>
    <w:rsid w:val="006D3F4E"/>
    <w:rsid w:val="006D4011"/>
    <w:rsid w:val="006D4078"/>
    <w:rsid w:val="006D4149"/>
    <w:rsid w:val="006D414D"/>
    <w:rsid w:val="006D41BC"/>
    <w:rsid w:val="006D41C9"/>
    <w:rsid w:val="006D41D0"/>
    <w:rsid w:val="006D4226"/>
    <w:rsid w:val="006D42A6"/>
    <w:rsid w:val="006D42F5"/>
    <w:rsid w:val="006D43AC"/>
    <w:rsid w:val="006D43E0"/>
    <w:rsid w:val="006D43E4"/>
    <w:rsid w:val="006D4439"/>
    <w:rsid w:val="006D447C"/>
    <w:rsid w:val="006D44D2"/>
    <w:rsid w:val="006D4505"/>
    <w:rsid w:val="006D457A"/>
    <w:rsid w:val="006D4587"/>
    <w:rsid w:val="006D4594"/>
    <w:rsid w:val="006D4613"/>
    <w:rsid w:val="006D4619"/>
    <w:rsid w:val="006D46BD"/>
    <w:rsid w:val="006D46E8"/>
    <w:rsid w:val="006D4725"/>
    <w:rsid w:val="006D472F"/>
    <w:rsid w:val="006D4733"/>
    <w:rsid w:val="006D478B"/>
    <w:rsid w:val="006D47DA"/>
    <w:rsid w:val="006D47DE"/>
    <w:rsid w:val="006D485B"/>
    <w:rsid w:val="006D4902"/>
    <w:rsid w:val="006D4959"/>
    <w:rsid w:val="006D4A26"/>
    <w:rsid w:val="006D4B24"/>
    <w:rsid w:val="006D4B86"/>
    <w:rsid w:val="006D4D5F"/>
    <w:rsid w:val="006D4D77"/>
    <w:rsid w:val="006D4DC0"/>
    <w:rsid w:val="006D4E0E"/>
    <w:rsid w:val="006D4E37"/>
    <w:rsid w:val="006D4EB2"/>
    <w:rsid w:val="006D4F17"/>
    <w:rsid w:val="006D4F19"/>
    <w:rsid w:val="006D4F22"/>
    <w:rsid w:val="006D4FC3"/>
    <w:rsid w:val="006D5008"/>
    <w:rsid w:val="006D5085"/>
    <w:rsid w:val="006D5092"/>
    <w:rsid w:val="006D5095"/>
    <w:rsid w:val="006D50C6"/>
    <w:rsid w:val="006D5117"/>
    <w:rsid w:val="006D5177"/>
    <w:rsid w:val="006D5232"/>
    <w:rsid w:val="006D5299"/>
    <w:rsid w:val="006D5314"/>
    <w:rsid w:val="006D535E"/>
    <w:rsid w:val="006D5379"/>
    <w:rsid w:val="006D5399"/>
    <w:rsid w:val="006D53AA"/>
    <w:rsid w:val="006D5406"/>
    <w:rsid w:val="006D5419"/>
    <w:rsid w:val="006D5427"/>
    <w:rsid w:val="006D546F"/>
    <w:rsid w:val="006D54B6"/>
    <w:rsid w:val="006D54F4"/>
    <w:rsid w:val="006D5514"/>
    <w:rsid w:val="006D551C"/>
    <w:rsid w:val="006D5526"/>
    <w:rsid w:val="006D55A2"/>
    <w:rsid w:val="006D5649"/>
    <w:rsid w:val="006D565E"/>
    <w:rsid w:val="006D5756"/>
    <w:rsid w:val="006D57BA"/>
    <w:rsid w:val="006D584C"/>
    <w:rsid w:val="006D584E"/>
    <w:rsid w:val="006D58CA"/>
    <w:rsid w:val="006D58EB"/>
    <w:rsid w:val="006D592A"/>
    <w:rsid w:val="006D595D"/>
    <w:rsid w:val="006D59D8"/>
    <w:rsid w:val="006D5A97"/>
    <w:rsid w:val="006D5AA1"/>
    <w:rsid w:val="006D5B77"/>
    <w:rsid w:val="006D5B86"/>
    <w:rsid w:val="006D5C00"/>
    <w:rsid w:val="006D5C01"/>
    <w:rsid w:val="006D5C5A"/>
    <w:rsid w:val="006D5C83"/>
    <w:rsid w:val="006D5C98"/>
    <w:rsid w:val="006D5CA6"/>
    <w:rsid w:val="006D5CDD"/>
    <w:rsid w:val="006D5CE6"/>
    <w:rsid w:val="006D5CF4"/>
    <w:rsid w:val="006D5D62"/>
    <w:rsid w:val="006D5D97"/>
    <w:rsid w:val="006D5EE9"/>
    <w:rsid w:val="006D5F46"/>
    <w:rsid w:val="006D5F5D"/>
    <w:rsid w:val="006D5F63"/>
    <w:rsid w:val="006D5F68"/>
    <w:rsid w:val="006D5F85"/>
    <w:rsid w:val="006D5F8A"/>
    <w:rsid w:val="006D5F95"/>
    <w:rsid w:val="006D6016"/>
    <w:rsid w:val="006D609F"/>
    <w:rsid w:val="006D60BF"/>
    <w:rsid w:val="006D6124"/>
    <w:rsid w:val="006D6163"/>
    <w:rsid w:val="006D625F"/>
    <w:rsid w:val="006D626B"/>
    <w:rsid w:val="006D62D9"/>
    <w:rsid w:val="006D62E4"/>
    <w:rsid w:val="006D63B4"/>
    <w:rsid w:val="006D64D9"/>
    <w:rsid w:val="006D64EB"/>
    <w:rsid w:val="006D660C"/>
    <w:rsid w:val="006D6646"/>
    <w:rsid w:val="006D6668"/>
    <w:rsid w:val="006D66EB"/>
    <w:rsid w:val="006D671F"/>
    <w:rsid w:val="006D6768"/>
    <w:rsid w:val="006D677A"/>
    <w:rsid w:val="006D678D"/>
    <w:rsid w:val="006D67CA"/>
    <w:rsid w:val="006D67F8"/>
    <w:rsid w:val="006D6812"/>
    <w:rsid w:val="006D6885"/>
    <w:rsid w:val="006D689E"/>
    <w:rsid w:val="006D68A2"/>
    <w:rsid w:val="006D6937"/>
    <w:rsid w:val="006D6976"/>
    <w:rsid w:val="006D69CB"/>
    <w:rsid w:val="006D69DE"/>
    <w:rsid w:val="006D6A00"/>
    <w:rsid w:val="006D6A02"/>
    <w:rsid w:val="006D6A19"/>
    <w:rsid w:val="006D6A32"/>
    <w:rsid w:val="006D6A44"/>
    <w:rsid w:val="006D6A53"/>
    <w:rsid w:val="006D6A5C"/>
    <w:rsid w:val="006D6ACC"/>
    <w:rsid w:val="006D6B03"/>
    <w:rsid w:val="006D6B14"/>
    <w:rsid w:val="006D6B59"/>
    <w:rsid w:val="006D6BDC"/>
    <w:rsid w:val="006D6BDD"/>
    <w:rsid w:val="006D6C6A"/>
    <w:rsid w:val="006D6C8A"/>
    <w:rsid w:val="006D6C92"/>
    <w:rsid w:val="006D6CCB"/>
    <w:rsid w:val="006D6D1D"/>
    <w:rsid w:val="006D6D5E"/>
    <w:rsid w:val="006D6D81"/>
    <w:rsid w:val="006D6D95"/>
    <w:rsid w:val="006D6DF5"/>
    <w:rsid w:val="006D6E16"/>
    <w:rsid w:val="006D6EAD"/>
    <w:rsid w:val="006D6F1B"/>
    <w:rsid w:val="006D6F1E"/>
    <w:rsid w:val="006D6F2F"/>
    <w:rsid w:val="006D6F78"/>
    <w:rsid w:val="006D701A"/>
    <w:rsid w:val="006D702A"/>
    <w:rsid w:val="006D704D"/>
    <w:rsid w:val="006D7140"/>
    <w:rsid w:val="006D71C3"/>
    <w:rsid w:val="006D7209"/>
    <w:rsid w:val="006D7244"/>
    <w:rsid w:val="006D7257"/>
    <w:rsid w:val="006D73FC"/>
    <w:rsid w:val="006D74FA"/>
    <w:rsid w:val="006D750D"/>
    <w:rsid w:val="006D756F"/>
    <w:rsid w:val="006D758F"/>
    <w:rsid w:val="006D75A9"/>
    <w:rsid w:val="006D7745"/>
    <w:rsid w:val="006D77B5"/>
    <w:rsid w:val="006D79EF"/>
    <w:rsid w:val="006D7A0A"/>
    <w:rsid w:val="006D7ADD"/>
    <w:rsid w:val="006D7AF9"/>
    <w:rsid w:val="006D7B77"/>
    <w:rsid w:val="006D7B83"/>
    <w:rsid w:val="006D7BAD"/>
    <w:rsid w:val="006D7BED"/>
    <w:rsid w:val="006D7CC3"/>
    <w:rsid w:val="006D7CDD"/>
    <w:rsid w:val="006D7D02"/>
    <w:rsid w:val="006D7D2B"/>
    <w:rsid w:val="006D7D47"/>
    <w:rsid w:val="006D7D51"/>
    <w:rsid w:val="006D7DF8"/>
    <w:rsid w:val="006D7E7C"/>
    <w:rsid w:val="006D7EB9"/>
    <w:rsid w:val="006D7F0E"/>
    <w:rsid w:val="006D7F1F"/>
    <w:rsid w:val="006D7F2F"/>
    <w:rsid w:val="006D7F50"/>
    <w:rsid w:val="006E002A"/>
    <w:rsid w:val="006E0065"/>
    <w:rsid w:val="006E007F"/>
    <w:rsid w:val="006E013B"/>
    <w:rsid w:val="006E01DD"/>
    <w:rsid w:val="006E01EF"/>
    <w:rsid w:val="006E0215"/>
    <w:rsid w:val="006E0258"/>
    <w:rsid w:val="006E0272"/>
    <w:rsid w:val="006E0286"/>
    <w:rsid w:val="006E02CC"/>
    <w:rsid w:val="006E0348"/>
    <w:rsid w:val="006E038C"/>
    <w:rsid w:val="006E03E9"/>
    <w:rsid w:val="006E0414"/>
    <w:rsid w:val="006E0438"/>
    <w:rsid w:val="006E0443"/>
    <w:rsid w:val="006E0467"/>
    <w:rsid w:val="006E0483"/>
    <w:rsid w:val="006E0502"/>
    <w:rsid w:val="006E0521"/>
    <w:rsid w:val="006E0584"/>
    <w:rsid w:val="006E058F"/>
    <w:rsid w:val="006E0694"/>
    <w:rsid w:val="006E0695"/>
    <w:rsid w:val="006E074B"/>
    <w:rsid w:val="006E0790"/>
    <w:rsid w:val="006E07D0"/>
    <w:rsid w:val="006E07F4"/>
    <w:rsid w:val="006E07F7"/>
    <w:rsid w:val="006E0831"/>
    <w:rsid w:val="006E08A8"/>
    <w:rsid w:val="006E08BC"/>
    <w:rsid w:val="006E0918"/>
    <w:rsid w:val="006E09D2"/>
    <w:rsid w:val="006E0A16"/>
    <w:rsid w:val="006E0AA4"/>
    <w:rsid w:val="006E0B08"/>
    <w:rsid w:val="006E0BD0"/>
    <w:rsid w:val="006E0C51"/>
    <w:rsid w:val="006E0C62"/>
    <w:rsid w:val="006E0C78"/>
    <w:rsid w:val="006E0CAD"/>
    <w:rsid w:val="006E0CD9"/>
    <w:rsid w:val="006E0CE2"/>
    <w:rsid w:val="006E0D09"/>
    <w:rsid w:val="006E0D18"/>
    <w:rsid w:val="006E0D24"/>
    <w:rsid w:val="006E0D9F"/>
    <w:rsid w:val="006E0DB5"/>
    <w:rsid w:val="006E0DB6"/>
    <w:rsid w:val="006E0DB8"/>
    <w:rsid w:val="006E0DC0"/>
    <w:rsid w:val="006E0DFA"/>
    <w:rsid w:val="006E0E01"/>
    <w:rsid w:val="006E0E2F"/>
    <w:rsid w:val="006E0E4F"/>
    <w:rsid w:val="006E0EC7"/>
    <w:rsid w:val="006E0ED5"/>
    <w:rsid w:val="006E0ED6"/>
    <w:rsid w:val="006E0F33"/>
    <w:rsid w:val="006E0F65"/>
    <w:rsid w:val="006E0F9C"/>
    <w:rsid w:val="006E0FE4"/>
    <w:rsid w:val="006E0FE7"/>
    <w:rsid w:val="006E1080"/>
    <w:rsid w:val="006E1102"/>
    <w:rsid w:val="006E1121"/>
    <w:rsid w:val="006E1156"/>
    <w:rsid w:val="006E117C"/>
    <w:rsid w:val="006E124C"/>
    <w:rsid w:val="006E1253"/>
    <w:rsid w:val="006E1272"/>
    <w:rsid w:val="006E12C9"/>
    <w:rsid w:val="006E12D6"/>
    <w:rsid w:val="006E13B9"/>
    <w:rsid w:val="006E1477"/>
    <w:rsid w:val="006E14BC"/>
    <w:rsid w:val="006E14C1"/>
    <w:rsid w:val="006E1520"/>
    <w:rsid w:val="006E1543"/>
    <w:rsid w:val="006E1580"/>
    <w:rsid w:val="006E16FC"/>
    <w:rsid w:val="006E1710"/>
    <w:rsid w:val="006E1756"/>
    <w:rsid w:val="006E179D"/>
    <w:rsid w:val="006E17BE"/>
    <w:rsid w:val="006E17D6"/>
    <w:rsid w:val="006E17F5"/>
    <w:rsid w:val="006E188F"/>
    <w:rsid w:val="006E18C1"/>
    <w:rsid w:val="006E18D5"/>
    <w:rsid w:val="006E18F3"/>
    <w:rsid w:val="006E1945"/>
    <w:rsid w:val="006E19C9"/>
    <w:rsid w:val="006E19CE"/>
    <w:rsid w:val="006E19E2"/>
    <w:rsid w:val="006E19F7"/>
    <w:rsid w:val="006E1AB5"/>
    <w:rsid w:val="006E1AD4"/>
    <w:rsid w:val="006E1AFE"/>
    <w:rsid w:val="006E1B26"/>
    <w:rsid w:val="006E1B45"/>
    <w:rsid w:val="006E1B62"/>
    <w:rsid w:val="006E1B8C"/>
    <w:rsid w:val="006E1B9A"/>
    <w:rsid w:val="006E1C10"/>
    <w:rsid w:val="006E1C27"/>
    <w:rsid w:val="006E1CAE"/>
    <w:rsid w:val="006E1D38"/>
    <w:rsid w:val="006E1D5E"/>
    <w:rsid w:val="006E1D78"/>
    <w:rsid w:val="006E1D9E"/>
    <w:rsid w:val="006E1DCF"/>
    <w:rsid w:val="006E1E1E"/>
    <w:rsid w:val="006E1E89"/>
    <w:rsid w:val="006E1E8C"/>
    <w:rsid w:val="006E1F0A"/>
    <w:rsid w:val="006E1F34"/>
    <w:rsid w:val="006E1FD7"/>
    <w:rsid w:val="006E200C"/>
    <w:rsid w:val="006E201B"/>
    <w:rsid w:val="006E2021"/>
    <w:rsid w:val="006E202E"/>
    <w:rsid w:val="006E202F"/>
    <w:rsid w:val="006E2098"/>
    <w:rsid w:val="006E20DA"/>
    <w:rsid w:val="006E20F2"/>
    <w:rsid w:val="006E2164"/>
    <w:rsid w:val="006E217A"/>
    <w:rsid w:val="006E2183"/>
    <w:rsid w:val="006E2186"/>
    <w:rsid w:val="006E2203"/>
    <w:rsid w:val="006E221A"/>
    <w:rsid w:val="006E236A"/>
    <w:rsid w:val="006E2399"/>
    <w:rsid w:val="006E2435"/>
    <w:rsid w:val="006E2446"/>
    <w:rsid w:val="006E2448"/>
    <w:rsid w:val="006E2458"/>
    <w:rsid w:val="006E24E0"/>
    <w:rsid w:val="006E2541"/>
    <w:rsid w:val="006E2586"/>
    <w:rsid w:val="006E25E0"/>
    <w:rsid w:val="006E25F4"/>
    <w:rsid w:val="006E2604"/>
    <w:rsid w:val="006E268C"/>
    <w:rsid w:val="006E269E"/>
    <w:rsid w:val="006E2720"/>
    <w:rsid w:val="006E2774"/>
    <w:rsid w:val="006E27DB"/>
    <w:rsid w:val="006E2875"/>
    <w:rsid w:val="006E28D8"/>
    <w:rsid w:val="006E29CA"/>
    <w:rsid w:val="006E2A7D"/>
    <w:rsid w:val="006E2BFB"/>
    <w:rsid w:val="006E2C3A"/>
    <w:rsid w:val="006E2C60"/>
    <w:rsid w:val="006E2C66"/>
    <w:rsid w:val="006E2CCA"/>
    <w:rsid w:val="006E2D1C"/>
    <w:rsid w:val="006E2DB4"/>
    <w:rsid w:val="006E2DB5"/>
    <w:rsid w:val="006E2E89"/>
    <w:rsid w:val="006E2F21"/>
    <w:rsid w:val="006E2F5E"/>
    <w:rsid w:val="006E2FA7"/>
    <w:rsid w:val="006E3026"/>
    <w:rsid w:val="006E307F"/>
    <w:rsid w:val="006E3093"/>
    <w:rsid w:val="006E30B9"/>
    <w:rsid w:val="006E30F2"/>
    <w:rsid w:val="006E313B"/>
    <w:rsid w:val="006E3158"/>
    <w:rsid w:val="006E3166"/>
    <w:rsid w:val="006E3175"/>
    <w:rsid w:val="006E31C3"/>
    <w:rsid w:val="006E324A"/>
    <w:rsid w:val="006E3254"/>
    <w:rsid w:val="006E3279"/>
    <w:rsid w:val="006E3286"/>
    <w:rsid w:val="006E32B5"/>
    <w:rsid w:val="006E33EB"/>
    <w:rsid w:val="006E33F9"/>
    <w:rsid w:val="006E3423"/>
    <w:rsid w:val="006E344C"/>
    <w:rsid w:val="006E3521"/>
    <w:rsid w:val="006E3588"/>
    <w:rsid w:val="006E359D"/>
    <w:rsid w:val="006E35B8"/>
    <w:rsid w:val="006E35FD"/>
    <w:rsid w:val="006E360B"/>
    <w:rsid w:val="006E360C"/>
    <w:rsid w:val="006E3646"/>
    <w:rsid w:val="006E369C"/>
    <w:rsid w:val="006E36AA"/>
    <w:rsid w:val="006E36F2"/>
    <w:rsid w:val="006E371F"/>
    <w:rsid w:val="006E3774"/>
    <w:rsid w:val="006E37AD"/>
    <w:rsid w:val="006E37D1"/>
    <w:rsid w:val="006E385B"/>
    <w:rsid w:val="006E3872"/>
    <w:rsid w:val="006E38CA"/>
    <w:rsid w:val="006E391A"/>
    <w:rsid w:val="006E3941"/>
    <w:rsid w:val="006E398A"/>
    <w:rsid w:val="006E39C7"/>
    <w:rsid w:val="006E39CA"/>
    <w:rsid w:val="006E3A02"/>
    <w:rsid w:val="006E3A16"/>
    <w:rsid w:val="006E3A32"/>
    <w:rsid w:val="006E3A49"/>
    <w:rsid w:val="006E3A58"/>
    <w:rsid w:val="006E3A98"/>
    <w:rsid w:val="006E3A9B"/>
    <w:rsid w:val="006E3B77"/>
    <w:rsid w:val="006E3CCB"/>
    <w:rsid w:val="006E3D00"/>
    <w:rsid w:val="006E3D79"/>
    <w:rsid w:val="006E3D95"/>
    <w:rsid w:val="006E3E57"/>
    <w:rsid w:val="006E3EA7"/>
    <w:rsid w:val="006E3EB1"/>
    <w:rsid w:val="006E3EE6"/>
    <w:rsid w:val="006E3F3D"/>
    <w:rsid w:val="006E3FB3"/>
    <w:rsid w:val="006E3FDF"/>
    <w:rsid w:val="006E405B"/>
    <w:rsid w:val="006E40B8"/>
    <w:rsid w:val="006E40EE"/>
    <w:rsid w:val="006E40F9"/>
    <w:rsid w:val="006E411F"/>
    <w:rsid w:val="006E414A"/>
    <w:rsid w:val="006E4189"/>
    <w:rsid w:val="006E41D8"/>
    <w:rsid w:val="006E4200"/>
    <w:rsid w:val="006E4325"/>
    <w:rsid w:val="006E4334"/>
    <w:rsid w:val="006E43AB"/>
    <w:rsid w:val="006E43C9"/>
    <w:rsid w:val="006E4411"/>
    <w:rsid w:val="006E4516"/>
    <w:rsid w:val="006E4560"/>
    <w:rsid w:val="006E4580"/>
    <w:rsid w:val="006E4586"/>
    <w:rsid w:val="006E45D4"/>
    <w:rsid w:val="006E4602"/>
    <w:rsid w:val="006E4606"/>
    <w:rsid w:val="006E4628"/>
    <w:rsid w:val="006E4638"/>
    <w:rsid w:val="006E468A"/>
    <w:rsid w:val="006E46B7"/>
    <w:rsid w:val="006E4708"/>
    <w:rsid w:val="006E4716"/>
    <w:rsid w:val="006E488B"/>
    <w:rsid w:val="006E48D7"/>
    <w:rsid w:val="006E4944"/>
    <w:rsid w:val="006E494D"/>
    <w:rsid w:val="006E4950"/>
    <w:rsid w:val="006E49CF"/>
    <w:rsid w:val="006E4A51"/>
    <w:rsid w:val="006E4A6F"/>
    <w:rsid w:val="006E4A86"/>
    <w:rsid w:val="006E4A94"/>
    <w:rsid w:val="006E4AA6"/>
    <w:rsid w:val="006E4AE2"/>
    <w:rsid w:val="006E4AEE"/>
    <w:rsid w:val="006E4AF7"/>
    <w:rsid w:val="006E4B85"/>
    <w:rsid w:val="006E4C1A"/>
    <w:rsid w:val="006E4C2A"/>
    <w:rsid w:val="006E4C5B"/>
    <w:rsid w:val="006E4CD2"/>
    <w:rsid w:val="006E4CF0"/>
    <w:rsid w:val="006E4D34"/>
    <w:rsid w:val="006E4F17"/>
    <w:rsid w:val="006E4FEA"/>
    <w:rsid w:val="006E5073"/>
    <w:rsid w:val="006E509E"/>
    <w:rsid w:val="006E511D"/>
    <w:rsid w:val="006E5152"/>
    <w:rsid w:val="006E517F"/>
    <w:rsid w:val="006E51A4"/>
    <w:rsid w:val="006E5209"/>
    <w:rsid w:val="006E521E"/>
    <w:rsid w:val="006E52A5"/>
    <w:rsid w:val="006E5357"/>
    <w:rsid w:val="006E5369"/>
    <w:rsid w:val="006E537F"/>
    <w:rsid w:val="006E5395"/>
    <w:rsid w:val="006E53C6"/>
    <w:rsid w:val="006E53FB"/>
    <w:rsid w:val="006E54FA"/>
    <w:rsid w:val="006E55DA"/>
    <w:rsid w:val="006E55F6"/>
    <w:rsid w:val="006E571D"/>
    <w:rsid w:val="006E5771"/>
    <w:rsid w:val="006E57E7"/>
    <w:rsid w:val="006E595A"/>
    <w:rsid w:val="006E59F8"/>
    <w:rsid w:val="006E5A19"/>
    <w:rsid w:val="006E5AAF"/>
    <w:rsid w:val="006E5AF1"/>
    <w:rsid w:val="006E5B65"/>
    <w:rsid w:val="006E5B67"/>
    <w:rsid w:val="006E5BDA"/>
    <w:rsid w:val="006E5BF8"/>
    <w:rsid w:val="006E5C0D"/>
    <w:rsid w:val="006E5C4C"/>
    <w:rsid w:val="006E5C5D"/>
    <w:rsid w:val="006E5C62"/>
    <w:rsid w:val="006E5C72"/>
    <w:rsid w:val="006E5CF5"/>
    <w:rsid w:val="006E5DE3"/>
    <w:rsid w:val="006E5DFA"/>
    <w:rsid w:val="006E5DFE"/>
    <w:rsid w:val="006E5E30"/>
    <w:rsid w:val="006E5E78"/>
    <w:rsid w:val="006E5E7A"/>
    <w:rsid w:val="006E5F12"/>
    <w:rsid w:val="006E5F3A"/>
    <w:rsid w:val="006E5F69"/>
    <w:rsid w:val="006E5F91"/>
    <w:rsid w:val="006E5FB6"/>
    <w:rsid w:val="006E5FF0"/>
    <w:rsid w:val="006E603F"/>
    <w:rsid w:val="006E6084"/>
    <w:rsid w:val="006E60A2"/>
    <w:rsid w:val="006E60FE"/>
    <w:rsid w:val="006E6135"/>
    <w:rsid w:val="006E6193"/>
    <w:rsid w:val="006E6197"/>
    <w:rsid w:val="006E627E"/>
    <w:rsid w:val="006E62E7"/>
    <w:rsid w:val="006E6393"/>
    <w:rsid w:val="006E63C0"/>
    <w:rsid w:val="006E641F"/>
    <w:rsid w:val="006E642B"/>
    <w:rsid w:val="006E646E"/>
    <w:rsid w:val="006E649A"/>
    <w:rsid w:val="006E64A1"/>
    <w:rsid w:val="006E65A4"/>
    <w:rsid w:val="006E65A5"/>
    <w:rsid w:val="006E65AE"/>
    <w:rsid w:val="006E65C8"/>
    <w:rsid w:val="006E662F"/>
    <w:rsid w:val="006E6634"/>
    <w:rsid w:val="006E669E"/>
    <w:rsid w:val="006E66A9"/>
    <w:rsid w:val="006E6791"/>
    <w:rsid w:val="006E67D8"/>
    <w:rsid w:val="006E67F5"/>
    <w:rsid w:val="006E689D"/>
    <w:rsid w:val="006E68E0"/>
    <w:rsid w:val="006E68EB"/>
    <w:rsid w:val="006E6918"/>
    <w:rsid w:val="006E693B"/>
    <w:rsid w:val="006E6A03"/>
    <w:rsid w:val="006E6A7D"/>
    <w:rsid w:val="006E6AAC"/>
    <w:rsid w:val="006E6B35"/>
    <w:rsid w:val="006E6B87"/>
    <w:rsid w:val="006E6BA5"/>
    <w:rsid w:val="006E6BAC"/>
    <w:rsid w:val="006E6BAE"/>
    <w:rsid w:val="006E6BCD"/>
    <w:rsid w:val="006E6C2D"/>
    <w:rsid w:val="006E6C4B"/>
    <w:rsid w:val="006E6C54"/>
    <w:rsid w:val="006E6C9B"/>
    <w:rsid w:val="006E6CAC"/>
    <w:rsid w:val="006E6D23"/>
    <w:rsid w:val="006E6D85"/>
    <w:rsid w:val="006E6DD7"/>
    <w:rsid w:val="006E6DE3"/>
    <w:rsid w:val="006E6DE7"/>
    <w:rsid w:val="006E6E21"/>
    <w:rsid w:val="006E6E54"/>
    <w:rsid w:val="006E6EDB"/>
    <w:rsid w:val="006E6FEC"/>
    <w:rsid w:val="006E703A"/>
    <w:rsid w:val="006E703C"/>
    <w:rsid w:val="006E70BD"/>
    <w:rsid w:val="006E70FE"/>
    <w:rsid w:val="006E7195"/>
    <w:rsid w:val="006E71CE"/>
    <w:rsid w:val="006E71CF"/>
    <w:rsid w:val="006E71E3"/>
    <w:rsid w:val="006E7255"/>
    <w:rsid w:val="006E7260"/>
    <w:rsid w:val="006E7266"/>
    <w:rsid w:val="006E727A"/>
    <w:rsid w:val="006E7297"/>
    <w:rsid w:val="006E731F"/>
    <w:rsid w:val="006E74A0"/>
    <w:rsid w:val="006E74B4"/>
    <w:rsid w:val="006E74FF"/>
    <w:rsid w:val="006E7577"/>
    <w:rsid w:val="006E75A5"/>
    <w:rsid w:val="006E764F"/>
    <w:rsid w:val="006E76BD"/>
    <w:rsid w:val="006E76EA"/>
    <w:rsid w:val="006E7718"/>
    <w:rsid w:val="006E772D"/>
    <w:rsid w:val="006E7745"/>
    <w:rsid w:val="006E77FA"/>
    <w:rsid w:val="006E783C"/>
    <w:rsid w:val="006E7871"/>
    <w:rsid w:val="006E787D"/>
    <w:rsid w:val="006E78AA"/>
    <w:rsid w:val="006E78D8"/>
    <w:rsid w:val="006E793A"/>
    <w:rsid w:val="006E79EC"/>
    <w:rsid w:val="006E7A2F"/>
    <w:rsid w:val="006E7AC3"/>
    <w:rsid w:val="006E7ACC"/>
    <w:rsid w:val="006E7B07"/>
    <w:rsid w:val="006E7B75"/>
    <w:rsid w:val="006E7C14"/>
    <w:rsid w:val="006E7C16"/>
    <w:rsid w:val="006E7C19"/>
    <w:rsid w:val="006E7C9A"/>
    <w:rsid w:val="006E7CE4"/>
    <w:rsid w:val="006E7DC2"/>
    <w:rsid w:val="006E7E2C"/>
    <w:rsid w:val="006E7E8A"/>
    <w:rsid w:val="006E7EB0"/>
    <w:rsid w:val="006E7F5A"/>
    <w:rsid w:val="006E7F6A"/>
    <w:rsid w:val="006F0013"/>
    <w:rsid w:val="006F005A"/>
    <w:rsid w:val="006F0097"/>
    <w:rsid w:val="006F00EF"/>
    <w:rsid w:val="006F0156"/>
    <w:rsid w:val="006F017C"/>
    <w:rsid w:val="006F01A0"/>
    <w:rsid w:val="006F01CE"/>
    <w:rsid w:val="006F0248"/>
    <w:rsid w:val="006F025B"/>
    <w:rsid w:val="006F02F2"/>
    <w:rsid w:val="006F030A"/>
    <w:rsid w:val="006F032B"/>
    <w:rsid w:val="006F03AD"/>
    <w:rsid w:val="006F0413"/>
    <w:rsid w:val="006F042F"/>
    <w:rsid w:val="006F0494"/>
    <w:rsid w:val="006F04C1"/>
    <w:rsid w:val="006F04DF"/>
    <w:rsid w:val="006F0523"/>
    <w:rsid w:val="006F0566"/>
    <w:rsid w:val="006F057E"/>
    <w:rsid w:val="006F062B"/>
    <w:rsid w:val="006F0662"/>
    <w:rsid w:val="006F06C7"/>
    <w:rsid w:val="006F06ED"/>
    <w:rsid w:val="006F06FF"/>
    <w:rsid w:val="006F075D"/>
    <w:rsid w:val="006F0761"/>
    <w:rsid w:val="006F0764"/>
    <w:rsid w:val="006F0779"/>
    <w:rsid w:val="006F07B4"/>
    <w:rsid w:val="006F0861"/>
    <w:rsid w:val="006F08BB"/>
    <w:rsid w:val="006F08E4"/>
    <w:rsid w:val="006F0900"/>
    <w:rsid w:val="006F0915"/>
    <w:rsid w:val="006F094C"/>
    <w:rsid w:val="006F0972"/>
    <w:rsid w:val="006F097C"/>
    <w:rsid w:val="006F0A39"/>
    <w:rsid w:val="006F0AF1"/>
    <w:rsid w:val="006F0B16"/>
    <w:rsid w:val="006F0B1D"/>
    <w:rsid w:val="006F0B51"/>
    <w:rsid w:val="006F0BDE"/>
    <w:rsid w:val="006F0BF5"/>
    <w:rsid w:val="006F0C06"/>
    <w:rsid w:val="006F0C4B"/>
    <w:rsid w:val="006F0C6B"/>
    <w:rsid w:val="006F0CC7"/>
    <w:rsid w:val="006F0D35"/>
    <w:rsid w:val="006F0D94"/>
    <w:rsid w:val="006F0DC9"/>
    <w:rsid w:val="006F0E80"/>
    <w:rsid w:val="006F0E95"/>
    <w:rsid w:val="006F0F39"/>
    <w:rsid w:val="006F0FDC"/>
    <w:rsid w:val="006F1013"/>
    <w:rsid w:val="006F10BB"/>
    <w:rsid w:val="006F1117"/>
    <w:rsid w:val="006F11C3"/>
    <w:rsid w:val="006F11DD"/>
    <w:rsid w:val="006F121E"/>
    <w:rsid w:val="006F12A8"/>
    <w:rsid w:val="006F12E9"/>
    <w:rsid w:val="006F135B"/>
    <w:rsid w:val="006F1374"/>
    <w:rsid w:val="006F1510"/>
    <w:rsid w:val="006F1547"/>
    <w:rsid w:val="006F1581"/>
    <w:rsid w:val="006F164A"/>
    <w:rsid w:val="006F16A0"/>
    <w:rsid w:val="006F16F7"/>
    <w:rsid w:val="006F1779"/>
    <w:rsid w:val="006F17DC"/>
    <w:rsid w:val="006F1863"/>
    <w:rsid w:val="006F1898"/>
    <w:rsid w:val="006F18E7"/>
    <w:rsid w:val="006F18EB"/>
    <w:rsid w:val="006F194D"/>
    <w:rsid w:val="006F19B9"/>
    <w:rsid w:val="006F19C1"/>
    <w:rsid w:val="006F1A47"/>
    <w:rsid w:val="006F1AE9"/>
    <w:rsid w:val="006F1B0D"/>
    <w:rsid w:val="006F1B45"/>
    <w:rsid w:val="006F1B4A"/>
    <w:rsid w:val="006F1B86"/>
    <w:rsid w:val="006F1B93"/>
    <w:rsid w:val="006F1BA9"/>
    <w:rsid w:val="006F1C20"/>
    <w:rsid w:val="006F1C92"/>
    <w:rsid w:val="006F1CB8"/>
    <w:rsid w:val="006F1D40"/>
    <w:rsid w:val="006F1D62"/>
    <w:rsid w:val="006F1D67"/>
    <w:rsid w:val="006F1D9F"/>
    <w:rsid w:val="006F1E42"/>
    <w:rsid w:val="006F1E9F"/>
    <w:rsid w:val="006F1EA4"/>
    <w:rsid w:val="006F1EED"/>
    <w:rsid w:val="006F1F96"/>
    <w:rsid w:val="006F1FBC"/>
    <w:rsid w:val="006F1FBF"/>
    <w:rsid w:val="006F2003"/>
    <w:rsid w:val="006F201B"/>
    <w:rsid w:val="006F2047"/>
    <w:rsid w:val="006F20E8"/>
    <w:rsid w:val="006F215B"/>
    <w:rsid w:val="006F2191"/>
    <w:rsid w:val="006F222C"/>
    <w:rsid w:val="006F2252"/>
    <w:rsid w:val="006F226A"/>
    <w:rsid w:val="006F22C2"/>
    <w:rsid w:val="006F2301"/>
    <w:rsid w:val="006F2312"/>
    <w:rsid w:val="006F231D"/>
    <w:rsid w:val="006F2327"/>
    <w:rsid w:val="006F2333"/>
    <w:rsid w:val="006F236F"/>
    <w:rsid w:val="006F23B1"/>
    <w:rsid w:val="006F24B0"/>
    <w:rsid w:val="006F2501"/>
    <w:rsid w:val="006F2532"/>
    <w:rsid w:val="006F2572"/>
    <w:rsid w:val="006F2585"/>
    <w:rsid w:val="006F262A"/>
    <w:rsid w:val="006F2686"/>
    <w:rsid w:val="006F26BA"/>
    <w:rsid w:val="006F26CC"/>
    <w:rsid w:val="006F2782"/>
    <w:rsid w:val="006F27A6"/>
    <w:rsid w:val="006F27F3"/>
    <w:rsid w:val="006F28D0"/>
    <w:rsid w:val="006F2914"/>
    <w:rsid w:val="006F29B9"/>
    <w:rsid w:val="006F29DD"/>
    <w:rsid w:val="006F2A1A"/>
    <w:rsid w:val="006F2AEF"/>
    <w:rsid w:val="006F2B16"/>
    <w:rsid w:val="006F2B44"/>
    <w:rsid w:val="006F2B5E"/>
    <w:rsid w:val="006F2B70"/>
    <w:rsid w:val="006F2B73"/>
    <w:rsid w:val="006F2B8B"/>
    <w:rsid w:val="006F2C83"/>
    <w:rsid w:val="006F2C8D"/>
    <w:rsid w:val="006F2D30"/>
    <w:rsid w:val="006F2D34"/>
    <w:rsid w:val="006F2D47"/>
    <w:rsid w:val="006F2D55"/>
    <w:rsid w:val="006F2D5D"/>
    <w:rsid w:val="006F2D67"/>
    <w:rsid w:val="006F2D7B"/>
    <w:rsid w:val="006F2DFE"/>
    <w:rsid w:val="006F2E0C"/>
    <w:rsid w:val="006F2E0E"/>
    <w:rsid w:val="006F2E25"/>
    <w:rsid w:val="006F2F44"/>
    <w:rsid w:val="006F2FA7"/>
    <w:rsid w:val="006F2FB2"/>
    <w:rsid w:val="006F2FBE"/>
    <w:rsid w:val="006F3090"/>
    <w:rsid w:val="006F310C"/>
    <w:rsid w:val="006F3170"/>
    <w:rsid w:val="006F317F"/>
    <w:rsid w:val="006F3181"/>
    <w:rsid w:val="006F3194"/>
    <w:rsid w:val="006F31F1"/>
    <w:rsid w:val="006F3292"/>
    <w:rsid w:val="006F32A4"/>
    <w:rsid w:val="006F32E1"/>
    <w:rsid w:val="006F32F1"/>
    <w:rsid w:val="006F330F"/>
    <w:rsid w:val="006F3312"/>
    <w:rsid w:val="006F336F"/>
    <w:rsid w:val="006F3384"/>
    <w:rsid w:val="006F338E"/>
    <w:rsid w:val="006F33C7"/>
    <w:rsid w:val="006F3467"/>
    <w:rsid w:val="006F34E5"/>
    <w:rsid w:val="006F351B"/>
    <w:rsid w:val="006F351F"/>
    <w:rsid w:val="006F3520"/>
    <w:rsid w:val="006F355C"/>
    <w:rsid w:val="006F35C8"/>
    <w:rsid w:val="006F35DF"/>
    <w:rsid w:val="006F35E5"/>
    <w:rsid w:val="006F367F"/>
    <w:rsid w:val="006F372C"/>
    <w:rsid w:val="006F3730"/>
    <w:rsid w:val="006F3744"/>
    <w:rsid w:val="006F37C6"/>
    <w:rsid w:val="006F37DD"/>
    <w:rsid w:val="006F37E5"/>
    <w:rsid w:val="006F3805"/>
    <w:rsid w:val="006F38C2"/>
    <w:rsid w:val="006F38CF"/>
    <w:rsid w:val="006F390A"/>
    <w:rsid w:val="006F3912"/>
    <w:rsid w:val="006F399D"/>
    <w:rsid w:val="006F39C3"/>
    <w:rsid w:val="006F3AC9"/>
    <w:rsid w:val="006F3AFD"/>
    <w:rsid w:val="006F3B36"/>
    <w:rsid w:val="006F3B7F"/>
    <w:rsid w:val="006F3BD7"/>
    <w:rsid w:val="006F3C41"/>
    <w:rsid w:val="006F3C46"/>
    <w:rsid w:val="006F3C53"/>
    <w:rsid w:val="006F3C6F"/>
    <w:rsid w:val="006F3CE3"/>
    <w:rsid w:val="006F3D43"/>
    <w:rsid w:val="006F3D81"/>
    <w:rsid w:val="006F3DB0"/>
    <w:rsid w:val="006F3E23"/>
    <w:rsid w:val="006F3E47"/>
    <w:rsid w:val="006F3E79"/>
    <w:rsid w:val="006F3E81"/>
    <w:rsid w:val="006F3EC6"/>
    <w:rsid w:val="006F3EE6"/>
    <w:rsid w:val="006F3F15"/>
    <w:rsid w:val="006F3F2F"/>
    <w:rsid w:val="006F3F52"/>
    <w:rsid w:val="006F3F5B"/>
    <w:rsid w:val="006F3F9B"/>
    <w:rsid w:val="006F3FD5"/>
    <w:rsid w:val="006F4099"/>
    <w:rsid w:val="006F40E3"/>
    <w:rsid w:val="006F4114"/>
    <w:rsid w:val="006F4118"/>
    <w:rsid w:val="006F413C"/>
    <w:rsid w:val="006F4145"/>
    <w:rsid w:val="006F418C"/>
    <w:rsid w:val="006F419B"/>
    <w:rsid w:val="006F4222"/>
    <w:rsid w:val="006F4227"/>
    <w:rsid w:val="006F4284"/>
    <w:rsid w:val="006F429E"/>
    <w:rsid w:val="006F42B3"/>
    <w:rsid w:val="006F42CE"/>
    <w:rsid w:val="006F42F8"/>
    <w:rsid w:val="006F4328"/>
    <w:rsid w:val="006F4421"/>
    <w:rsid w:val="006F4444"/>
    <w:rsid w:val="006F447A"/>
    <w:rsid w:val="006F4494"/>
    <w:rsid w:val="006F44F5"/>
    <w:rsid w:val="006F4548"/>
    <w:rsid w:val="006F4584"/>
    <w:rsid w:val="006F459E"/>
    <w:rsid w:val="006F45DF"/>
    <w:rsid w:val="006F45E0"/>
    <w:rsid w:val="006F4671"/>
    <w:rsid w:val="006F4674"/>
    <w:rsid w:val="006F4703"/>
    <w:rsid w:val="006F4742"/>
    <w:rsid w:val="006F479E"/>
    <w:rsid w:val="006F4886"/>
    <w:rsid w:val="006F4989"/>
    <w:rsid w:val="006F4A1B"/>
    <w:rsid w:val="006F4A86"/>
    <w:rsid w:val="006F4A9B"/>
    <w:rsid w:val="006F4AA5"/>
    <w:rsid w:val="006F4AC1"/>
    <w:rsid w:val="006F4ADE"/>
    <w:rsid w:val="006F4B0F"/>
    <w:rsid w:val="006F4B6F"/>
    <w:rsid w:val="006F4B85"/>
    <w:rsid w:val="006F4BA3"/>
    <w:rsid w:val="006F4BD1"/>
    <w:rsid w:val="006F4C2D"/>
    <w:rsid w:val="006F4CD2"/>
    <w:rsid w:val="006F4D67"/>
    <w:rsid w:val="006F4D8C"/>
    <w:rsid w:val="006F4DBB"/>
    <w:rsid w:val="006F4E51"/>
    <w:rsid w:val="006F4E8D"/>
    <w:rsid w:val="006F4EBF"/>
    <w:rsid w:val="006F4EE7"/>
    <w:rsid w:val="006F4F8C"/>
    <w:rsid w:val="006F4FE1"/>
    <w:rsid w:val="006F501E"/>
    <w:rsid w:val="006F505F"/>
    <w:rsid w:val="006F513B"/>
    <w:rsid w:val="006F5189"/>
    <w:rsid w:val="006F519A"/>
    <w:rsid w:val="006F5214"/>
    <w:rsid w:val="006F5216"/>
    <w:rsid w:val="006F5350"/>
    <w:rsid w:val="006F536C"/>
    <w:rsid w:val="006F5384"/>
    <w:rsid w:val="006F538A"/>
    <w:rsid w:val="006F53A5"/>
    <w:rsid w:val="006F5415"/>
    <w:rsid w:val="006F543C"/>
    <w:rsid w:val="006F544A"/>
    <w:rsid w:val="006F54CA"/>
    <w:rsid w:val="006F54E1"/>
    <w:rsid w:val="006F54F0"/>
    <w:rsid w:val="006F5528"/>
    <w:rsid w:val="006F555F"/>
    <w:rsid w:val="006F557F"/>
    <w:rsid w:val="006F55B5"/>
    <w:rsid w:val="006F5617"/>
    <w:rsid w:val="006F564F"/>
    <w:rsid w:val="006F56D1"/>
    <w:rsid w:val="006F573A"/>
    <w:rsid w:val="006F5752"/>
    <w:rsid w:val="006F5767"/>
    <w:rsid w:val="006F579E"/>
    <w:rsid w:val="006F57AE"/>
    <w:rsid w:val="006F5813"/>
    <w:rsid w:val="006F5830"/>
    <w:rsid w:val="006F5865"/>
    <w:rsid w:val="006F586A"/>
    <w:rsid w:val="006F5985"/>
    <w:rsid w:val="006F59B2"/>
    <w:rsid w:val="006F59BF"/>
    <w:rsid w:val="006F59DD"/>
    <w:rsid w:val="006F59F6"/>
    <w:rsid w:val="006F5A3D"/>
    <w:rsid w:val="006F5A5A"/>
    <w:rsid w:val="006F5B3D"/>
    <w:rsid w:val="006F5B8D"/>
    <w:rsid w:val="006F5BB1"/>
    <w:rsid w:val="006F5C1F"/>
    <w:rsid w:val="006F5D2B"/>
    <w:rsid w:val="006F5D77"/>
    <w:rsid w:val="006F5D9D"/>
    <w:rsid w:val="006F5DBF"/>
    <w:rsid w:val="006F5E77"/>
    <w:rsid w:val="006F5F1A"/>
    <w:rsid w:val="006F5F58"/>
    <w:rsid w:val="006F5F59"/>
    <w:rsid w:val="006F5F75"/>
    <w:rsid w:val="006F5FBF"/>
    <w:rsid w:val="006F6104"/>
    <w:rsid w:val="006F618D"/>
    <w:rsid w:val="006F61B8"/>
    <w:rsid w:val="006F61F3"/>
    <w:rsid w:val="006F61FB"/>
    <w:rsid w:val="006F6205"/>
    <w:rsid w:val="006F6206"/>
    <w:rsid w:val="006F62B7"/>
    <w:rsid w:val="006F630D"/>
    <w:rsid w:val="006F63A5"/>
    <w:rsid w:val="006F63C9"/>
    <w:rsid w:val="006F6449"/>
    <w:rsid w:val="006F6487"/>
    <w:rsid w:val="006F64AC"/>
    <w:rsid w:val="006F64BF"/>
    <w:rsid w:val="006F654E"/>
    <w:rsid w:val="006F657E"/>
    <w:rsid w:val="006F65CE"/>
    <w:rsid w:val="006F6624"/>
    <w:rsid w:val="006F6671"/>
    <w:rsid w:val="006F66A1"/>
    <w:rsid w:val="006F6721"/>
    <w:rsid w:val="006F674F"/>
    <w:rsid w:val="006F677B"/>
    <w:rsid w:val="006F682D"/>
    <w:rsid w:val="006F683E"/>
    <w:rsid w:val="006F688F"/>
    <w:rsid w:val="006F68EF"/>
    <w:rsid w:val="006F68FD"/>
    <w:rsid w:val="006F6998"/>
    <w:rsid w:val="006F69B4"/>
    <w:rsid w:val="006F6A2E"/>
    <w:rsid w:val="006F6B11"/>
    <w:rsid w:val="006F6B6B"/>
    <w:rsid w:val="006F6BD6"/>
    <w:rsid w:val="006F6C4B"/>
    <w:rsid w:val="006F6C91"/>
    <w:rsid w:val="006F6D47"/>
    <w:rsid w:val="006F6DC2"/>
    <w:rsid w:val="006F6E2F"/>
    <w:rsid w:val="006F6E4B"/>
    <w:rsid w:val="006F6E76"/>
    <w:rsid w:val="006F6F32"/>
    <w:rsid w:val="006F707A"/>
    <w:rsid w:val="006F70A3"/>
    <w:rsid w:val="006F712D"/>
    <w:rsid w:val="006F713E"/>
    <w:rsid w:val="006F7184"/>
    <w:rsid w:val="006F72C0"/>
    <w:rsid w:val="006F73EB"/>
    <w:rsid w:val="006F73EE"/>
    <w:rsid w:val="006F7407"/>
    <w:rsid w:val="006F7479"/>
    <w:rsid w:val="006F750C"/>
    <w:rsid w:val="006F7559"/>
    <w:rsid w:val="006F756A"/>
    <w:rsid w:val="006F7583"/>
    <w:rsid w:val="006F75BA"/>
    <w:rsid w:val="006F75C6"/>
    <w:rsid w:val="006F75FB"/>
    <w:rsid w:val="006F760D"/>
    <w:rsid w:val="006F76DF"/>
    <w:rsid w:val="006F7788"/>
    <w:rsid w:val="006F785D"/>
    <w:rsid w:val="006F7860"/>
    <w:rsid w:val="006F7870"/>
    <w:rsid w:val="006F78AD"/>
    <w:rsid w:val="006F79AA"/>
    <w:rsid w:val="006F7A25"/>
    <w:rsid w:val="006F7B71"/>
    <w:rsid w:val="006F7BAC"/>
    <w:rsid w:val="006F7BDF"/>
    <w:rsid w:val="006F7BE9"/>
    <w:rsid w:val="006F7C18"/>
    <w:rsid w:val="006F7C79"/>
    <w:rsid w:val="006F7C9C"/>
    <w:rsid w:val="006F7CB8"/>
    <w:rsid w:val="006F7D0E"/>
    <w:rsid w:val="006F7E43"/>
    <w:rsid w:val="006F7E58"/>
    <w:rsid w:val="006F7ED2"/>
    <w:rsid w:val="006F7EFE"/>
    <w:rsid w:val="006F7F5D"/>
    <w:rsid w:val="006F7F8A"/>
    <w:rsid w:val="006F7FA6"/>
    <w:rsid w:val="006F7FED"/>
    <w:rsid w:val="00700052"/>
    <w:rsid w:val="0070006D"/>
    <w:rsid w:val="0070008C"/>
    <w:rsid w:val="00700094"/>
    <w:rsid w:val="007000A8"/>
    <w:rsid w:val="007001A0"/>
    <w:rsid w:val="007001A3"/>
    <w:rsid w:val="007001B8"/>
    <w:rsid w:val="00700256"/>
    <w:rsid w:val="007002C8"/>
    <w:rsid w:val="00700388"/>
    <w:rsid w:val="00700445"/>
    <w:rsid w:val="00700454"/>
    <w:rsid w:val="00700482"/>
    <w:rsid w:val="007004A0"/>
    <w:rsid w:val="007004AE"/>
    <w:rsid w:val="007004C2"/>
    <w:rsid w:val="00700526"/>
    <w:rsid w:val="007005C8"/>
    <w:rsid w:val="00700612"/>
    <w:rsid w:val="0070066F"/>
    <w:rsid w:val="007006B0"/>
    <w:rsid w:val="007006CD"/>
    <w:rsid w:val="007006E2"/>
    <w:rsid w:val="007006FA"/>
    <w:rsid w:val="00700709"/>
    <w:rsid w:val="00700781"/>
    <w:rsid w:val="00700819"/>
    <w:rsid w:val="00700853"/>
    <w:rsid w:val="00700863"/>
    <w:rsid w:val="00700896"/>
    <w:rsid w:val="00700898"/>
    <w:rsid w:val="007008AA"/>
    <w:rsid w:val="00700931"/>
    <w:rsid w:val="00700988"/>
    <w:rsid w:val="007009A3"/>
    <w:rsid w:val="00700A72"/>
    <w:rsid w:val="00700A9A"/>
    <w:rsid w:val="00700AC3"/>
    <w:rsid w:val="00700B57"/>
    <w:rsid w:val="00700CB7"/>
    <w:rsid w:val="00700CB8"/>
    <w:rsid w:val="00700CC4"/>
    <w:rsid w:val="00700D90"/>
    <w:rsid w:val="00700E4F"/>
    <w:rsid w:val="00700E58"/>
    <w:rsid w:val="00700F1C"/>
    <w:rsid w:val="00700F25"/>
    <w:rsid w:val="00700F54"/>
    <w:rsid w:val="00700F6B"/>
    <w:rsid w:val="00700F79"/>
    <w:rsid w:val="00700FA6"/>
    <w:rsid w:val="00701075"/>
    <w:rsid w:val="0070109F"/>
    <w:rsid w:val="007010E0"/>
    <w:rsid w:val="007010FF"/>
    <w:rsid w:val="00701145"/>
    <w:rsid w:val="007012BB"/>
    <w:rsid w:val="007012C4"/>
    <w:rsid w:val="007012E2"/>
    <w:rsid w:val="007012E3"/>
    <w:rsid w:val="00701428"/>
    <w:rsid w:val="00701458"/>
    <w:rsid w:val="00701509"/>
    <w:rsid w:val="007015CA"/>
    <w:rsid w:val="00701639"/>
    <w:rsid w:val="0070164E"/>
    <w:rsid w:val="007016DF"/>
    <w:rsid w:val="00701746"/>
    <w:rsid w:val="00701754"/>
    <w:rsid w:val="00701763"/>
    <w:rsid w:val="00701777"/>
    <w:rsid w:val="0070178A"/>
    <w:rsid w:val="0070178F"/>
    <w:rsid w:val="00701803"/>
    <w:rsid w:val="0070185C"/>
    <w:rsid w:val="0070187B"/>
    <w:rsid w:val="00701938"/>
    <w:rsid w:val="00701939"/>
    <w:rsid w:val="0070197B"/>
    <w:rsid w:val="0070197D"/>
    <w:rsid w:val="00701A60"/>
    <w:rsid w:val="00701A6F"/>
    <w:rsid w:val="00701AEE"/>
    <w:rsid w:val="00701AF8"/>
    <w:rsid w:val="00701B7D"/>
    <w:rsid w:val="00701B88"/>
    <w:rsid w:val="00701BA2"/>
    <w:rsid w:val="00701C62"/>
    <w:rsid w:val="00701CA5"/>
    <w:rsid w:val="00701CE5"/>
    <w:rsid w:val="00701DC5"/>
    <w:rsid w:val="00701F6E"/>
    <w:rsid w:val="00701F93"/>
    <w:rsid w:val="00701FE5"/>
    <w:rsid w:val="00702030"/>
    <w:rsid w:val="00702038"/>
    <w:rsid w:val="007020AB"/>
    <w:rsid w:val="007020EF"/>
    <w:rsid w:val="00702100"/>
    <w:rsid w:val="0070215F"/>
    <w:rsid w:val="00702242"/>
    <w:rsid w:val="007022E7"/>
    <w:rsid w:val="007023D1"/>
    <w:rsid w:val="0070241D"/>
    <w:rsid w:val="00702505"/>
    <w:rsid w:val="007025FC"/>
    <w:rsid w:val="00702690"/>
    <w:rsid w:val="007026C0"/>
    <w:rsid w:val="007027BF"/>
    <w:rsid w:val="007027F3"/>
    <w:rsid w:val="0070284B"/>
    <w:rsid w:val="007028B4"/>
    <w:rsid w:val="007028CC"/>
    <w:rsid w:val="007029A6"/>
    <w:rsid w:val="007029B4"/>
    <w:rsid w:val="007029C3"/>
    <w:rsid w:val="007029CF"/>
    <w:rsid w:val="007029E1"/>
    <w:rsid w:val="007029F9"/>
    <w:rsid w:val="00702A5F"/>
    <w:rsid w:val="00702AA2"/>
    <w:rsid w:val="00702AA8"/>
    <w:rsid w:val="00702AF7"/>
    <w:rsid w:val="00702B4F"/>
    <w:rsid w:val="00702B9C"/>
    <w:rsid w:val="00702BFF"/>
    <w:rsid w:val="00702C09"/>
    <w:rsid w:val="00702C90"/>
    <w:rsid w:val="00702CA3"/>
    <w:rsid w:val="00702CC8"/>
    <w:rsid w:val="00702CEC"/>
    <w:rsid w:val="00702DEE"/>
    <w:rsid w:val="00702E08"/>
    <w:rsid w:val="00702E56"/>
    <w:rsid w:val="00702F19"/>
    <w:rsid w:val="00702FF3"/>
    <w:rsid w:val="00703010"/>
    <w:rsid w:val="007030BD"/>
    <w:rsid w:val="00703103"/>
    <w:rsid w:val="007031B1"/>
    <w:rsid w:val="007031D6"/>
    <w:rsid w:val="007031F7"/>
    <w:rsid w:val="00703236"/>
    <w:rsid w:val="007032C3"/>
    <w:rsid w:val="007032D6"/>
    <w:rsid w:val="00703303"/>
    <w:rsid w:val="0070338D"/>
    <w:rsid w:val="00703395"/>
    <w:rsid w:val="0070339A"/>
    <w:rsid w:val="007033C7"/>
    <w:rsid w:val="007033D1"/>
    <w:rsid w:val="00703428"/>
    <w:rsid w:val="0070342C"/>
    <w:rsid w:val="0070343D"/>
    <w:rsid w:val="00703481"/>
    <w:rsid w:val="00703502"/>
    <w:rsid w:val="00703534"/>
    <w:rsid w:val="00703552"/>
    <w:rsid w:val="007035F6"/>
    <w:rsid w:val="00703603"/>
    <w:rsid w:val="00703611"/>
    <w:rsid w:val="0070361E"/>
    <w:rsid w:val="0070365B"/>
    <w:rsid w:val="0070369E"/>
    <w:rsid w:val="007036AB"/>
    <w:rsid w:val="007036E7"/>
    <w:rsid w:val="007036EB"/>
    <w:rsid w:val="00703736"/>
    <w:rsid w:val="00703759"/>
    <w:rsid w:val="00703790"/>
    <w:rsid w:val="007037C8"/>
    <w:rsid w:val="007037F3"/>
    <w:rsid w:val="0070384D"/>
    <w:rsid w:val="00703879"/>
    <w:rsid w:val="0070388F"/>
    <w:rsid w:val="00703892"/>
    <w:rsid w:val="0070391C"/>
    <w:rsid w:val="0070391D"/>
    <w:rsid w:val="007039DA"/>
    <w:rsid w:val="007039F2"/>
    <w:rsid w:val="00703A48"/>
    <w:rsid w:val="00703A4B"/>
    <w:rsid w:val="00703A51"/>
    <w:rsid w:val="00703A61"/>
    <w:rsid w:val="00703AB8"/>
    <w:rsid w:val="00703B89"/>
    <w:rsid w:val="00703B8B"/>
    <w:rsid w:val="00703BAE"/>
    <w:rsid w:val="00703BBF"/>
    <w:rsid w:val="00703C7E"/>
    <w:rsid w:val="00703D1E"/>
    <w:rsid w:val="00703D1F"/>
    <w:rsid w:val="00703D21"/>
    <w:rsid w:val="00703D90"/>
    <w:rsid w:val="00703DA7"/>
    <w:rsid w:val="00703DBE"/>
    <w:rsid w:val="00703DD3"/>
    <w:rsid w:val="00703DE8"/>
    <w:rsid w:val="00703E06"/>
    <w:rsid w:val="00703E2F"/>
    <w:rsid w:val="00703EAE"/>
    <w:rsid w:val="00703EC4"/>
    <w:rsid w:val="00703EFB"/>
    <w:rsid w:val="00704014"/>
    <w:rsid w:val="0070406F"/>
    <w:rsid w:val="00704083"/>
    <w:rsid w:val="007040B9"/>
    <w:rsid w:val="00704106"/>
    <w:rsid w:val="007041CA"/>
    <w:rsid w:val="007041FA"/>
    <w:rsid w:val="0070425B"/>
    <w:rsid w:val="0070429E"/>
    <w:rsid w:val="007042CA"/>
    <w:rsid w:val="007043B8"/>
    <w:rsid w:val="007043E4"/>
    <w:rsid w:val="007043EF"/>
    <w:rsid w:val="00704417"/>
    <w:rsid w:val="0070446C"/>
    <w:rsid w:val="00704471"/>
    <w:rsid w:val="0070449B"/>
    <w:rsid w:val="007044B2"/>
    <w:rsid w:val="007044DB"/>
    <w:rsid w:val="00704509"/>
    <w:rsid w:val="00704521"/>
    <w:rsid w:val="0070452C"/>
    <w:rsid w:val="00704677"/>
    <w:rsid w:val="00704682"/>
    <w:rsid w:val="0070469F"/>
    <w:rsid w:val="00704758"/>
    <w:rsid w:val="007047DD"/>
    <w:rsid w:val="0070482A"/>
    <w:rsid w:val="007048A0"/>
    <w:rsid w:val="00704919"/>
    <w:rsid w:val="00704926"/>
    <w:rsid w:val="00704978"/>
    <w:rsid w:val="007049E3"/>
    <w:rsid w:val="00704AAC"/>
    <w:rsid w:val="00704B45"/>
    <w:rsid w:val="00704B58"/>
    <w:rsid w:val="00704BF8"/>
    <w:rsid w:val="00704C04"/>
    <w:rsid w:val="00704CD5"/>
    <w:rsid w:val="00704CE1"/>
    <w:rsid w:val="00704CE8"/>
    <w:rsid w:val="00704D13"/>
    <w:rsid w:val="00704E58"/>
    <w:rsid w:val="00704F1E"/>
    <w:rsid w:val="00705033"/>
    <w:rsid w:val="0070503B"/>
    <w:rsid w:val="007050A7"/>
    <w:rsid w:val="007050EC"/>
    <w:rsid w:val="0070511A"/>
    <w:rsid w:val="0070517F"/>
    <w:rsid w:val="007051A2"/>
    <w:rsid w:val="007051CF"/>
    <w:rsid w:val="007052A2"/>
    <w:rsid w:val="007052B3"/>
    <w:rsid w:val="00705332"/>
    <w:rsid w:val="0070533B"/>
    <w:rsid w:val="0070537B"/>
    <w:rsid w:val="0070537E"/>
    <w:rsid w:val="0070540E"/>
    <w:rsid w:val="00705425"/>
    <w:rsid w:val="00705487"/>
    <w:rsid w:val="007055AA"/>
    <w:rsid w:val="007055BD"/>
    <w:rsid w:val="00705608"/>
    <w:rsid w:val="00705682"/>
    <w:rsid w:val="00705774"/>
    <w:rsid w:val="007057A2"/>
    <w:rsid w:val="007057CA"/>
    <w:rsid w:val="00705800"/>
    <w:rsid w:val="00705877"/>
    <w:rsid w:val="0070588E"/>
    <w:rsid w:val="007058E6"/>
    <w:rsid w:val="007058F9"/>
    <w:rsid w:val="0070593D"/>
    <w:rsid w:val="00705978"/>
    <w:rsid w:val="007059C0"/>
    <w:rsid w:val="007059E3"/>
    <w:rsid w:val="00705B47"/>
    <w:rsid w:val="00705B55"/>
    <w:rsid w:val="00705B9F"/>
    <w:rsid w:val="00705BA2"/>
    <w:rsid w:val="00705BDB"/>
    <w:rsid w:val="00705C00"/>
    <w:rsid w:val="00705C16"/>
    <w:rsid w:val="00705C1B"/>
    <w:rsid w:val="00705C28"/>
    <w:rsid w:val="00705C2E"/>
    <w:rsid w:val="00705C44"/>
    <w:rsid w:val="00705C97"/>
    <w:rsid w:val="00705CF9"/>
    <w:rsid w:val="00705D07"/>
    <w:rsid w:val="00705D2E"/>
    <w:rsid w:val="00705D96"/>
    <w:rsid w:val="00705E5E"/>
    <w:rsid w:val="00705E7A"/>
    <w:rsid w:val="00705E82"/>
    <w:rsid w:val="00705E9D"/>
    <w:rsid w:val="00705EF7"/>
    <w:rsid w:val="00705F04"/>
    <w:rsid w:val="00705F6A"/>
    <w:rsid w:val="00705F79"/>
    <w:rsid w:val="00705F90"/>
    <w:rsid w:val="00705FD1"/>
    <w:rsid w:val="00706069"/>
    <w:rsid w:val="0070609F"/>
    <w:rsid w:val="007060E6"/>
    <w:rsid w:val="00706127"/>
    <w:rsid w:val="00706156"/>
    <w:rsid w:val="00706196"/>
    <w:rsid w:val="007061C8"/>
    <w:rsid w:val="007061D8"/>
    <w:rsid w:val="007061FE"/>
    <w:rsid w:val="007061FF"/>
    <w:rsid w:val="00706247"/>
    <w:rsid w:val="00706283"/>
    <w:rsid w:val="00706415"/>
    <w:rsid w:val="00706451"/>
    <w:rsid w:val="0070645D"/>
    <w:rsid w:val="0070647F"/>
    <w:rsid w:val="0070648E"/>
    <w:rsid w:val="007064C3"/>
    <w:rsid w:val="00706554"/>
    <w:rsid w:val="007065F8"/>
    <w:rsid w:val="0070666C"/>
    <w:rsid w:val="00706676"/>
    <w:rsid w:val="007066B7"/>
    <w:rsid w:val="007066C2"/>
    <w:rsid w:val="0070672F"/>
    <w:rsid w:val="007067E3"/>
    <w:rsid w:val="0070681F"/>
    <w:rsid w:val="00706842"/>
    <w:rsid w:val="0070692B"/>
    <w:rsid w:val="0070697D"/>
    <w:rsid w:val="00706989"/>
    <w:rsid w:val="00706995"/>
    <w:rsid w:val="007069CE"/>
    <w:rsid w:val="007069F3"/>
    <w:rsid w:val="00706A37"/>
    <w:rsid w:val="00706A64"/>
    <w:rsid w:val="00706AFE"/>
    <w:rsid w:val="00706B11"/>
    <w:rsid w:val="00706B1A"/>
    <w:rsid w:val="00706BAC"/>
    <w:rsid w:val="00706BBB"/>
    <w:rsid w:val="00706C1B"/>
    <w:rsid w:val="00706C4A"/>
    <w:rsid w:val="00706C93"/>
    <w:rsid w:val="00706CA8"/>
    <w:rsid w:val="00706DCB"/>
    <w:rsid w:val="00706DE3"/>
    <w:rsid w:val="00706E22"/>
    <w:rsid w:val="00706E60"/>
    <w:rsid w:val="00706EFA"/>
    <w:rsid w:val="00706F8A"/>
    <w:rsid w:val="00706FCA"/>
    <w:rsid w:val="00707020"/>
    <w:rsid w:val="007070AE"/>
    <w:rsid w:val="00707114"/>
    <w:rsid w:val="00707124"/>
    <w:rsid w:val="0070713D"/>
    <w:rsid w:val="007071D3"/>
    <w:rsid w:val="007071D6"/>
    <w:rsid w:val="007072C4"/>
    <w:rsid w:val="007072E7"/>
    <w:rsid w:val="007072EB"/>
    <w:rsid w:val="0070734E"/>
    <w:rsid w:val="00707357"/>
    <w:rsid w:val="00707363"/>
    <w:rsid w:val="00707367"/>
    <w:rsid w:val="0070747C"/>
    <w:rsid w:val="0070749A"/>
    <w:rsid w:val="007074D9"/>
    <w:rsid w:val="0070752B"/>
    <w:rsid w:val="00707539"/>
    <w:rsid w:val="007075A2"/>
    <w:rsid w:val="007075B3"/>
    <w:rsid w:val="00707754"/>
    <w:rsid w:val="00707796"/>
    <w:rsid w:val="007077A7"/>
    <w:rsid w:val="007077A9"/>
    <w:rsid w:val="007077B7"/>
    <w:rsid w:val="00707889"/>
    <w:rsid w:val="00707941"/>
    <w:rsid w:val="00707974"/>
    <w:rsid w:val="0070797F"/>
    <w:rsid w:val="007079C8"/>
    <w:rsid w:val="00707A2F"/>
    <w:rsid w:val="00707A38"/>
    <w:rsid w:val="00707A6F"/>
    <w:rsid w:val="00707A82"/>
    <w:rsid w:val="00707A86"/>
    <w:rsid w:val="00707B1A"/>
    <w:rsid w:val="00707BD1"/>
    <w:rsid w:val="00707C02"/>
    <w:rsid w:val="00707C0A"/>
    <w:rsid w:val="00707C46"/>
    <w:rsid w:val="00707C54"/>
    <w:rsid w:val="00707C5E"/>
    <w:rsid w:val="00707C6F"/>
    <w:rsid w:val="00707CB2"/>
    <w:rsid w:val="00707CD4"/>
    <w:rsid w:val="00707D00"/>
    <w:rsid w:val="00707D1D"/>
    <w:rsid w:val="00707D58"/>
    <w:rsid w:val="00707D5C"/>
    <w:rsid w:val="00707ED9"/>
    <w:rsid w:val="0071001B"/>
    <w:rsid w:val="00710088"/>
    <w:rsid w:val="0071015D"/>
    <w:rsid w:val="00710210"/>
    <w:rsid w:val="00710304"/>
    <w:rsid w:val="00710356"/>
    <w:rsid w:val="0071045D"/>
    <w:rsid w:val="0071049F"/>
    <w:rsid w:val="007104AB"/>
    <w:rsid w:val="00710537"/>
    <w:rsid w:val="00710561"/>
    <w:rsid w:val="00710567"/>
    <w:rsid w:val="007105EF"/>
    <w:rsid w:val="0071072A"/>
    <w:rsid w:val="0071075D"/>
    <w:rsid w:val="0071077C"/>
    <w:rsid w:val="00710784"/>
    <w:rsid w:val="007107F9"/>
    <w:rsid w:val="0071080B"/>
    <w:rsid w:val="007108C0"/>
    <w:rsid w:val="0071094F"/>
    <w:rsid w:val="007109EE"/>
    <w:rsid w:val="00710A46"/>
    <w:rsid w:val="00710A66"/>
    <w:rsid w:val="00710AA5"/>
    <w:rsid w:val="00710AB4"/>
    <w:rsid w:val="00710BAF"/>
    <w:rsid w:val="00710BEF"/>
    <w:rsid w:val="00710BF5"/>
    <w:rsid w:val="00710C62"/>
    <w:rsid w:val="00710CD7"/>
    <w:rsid w:val="00710DA0"/>
    <w:rsid w:val="00710DEB"/>
    <w:rsid w:val="00710E27"/>
    <w:rsid w:val="00710E6A"/>
    <w:rsid w:val="00710F21"/>
    <w:rsid w:val="00710F53"/>
    <w:rsid w:val="00710FDF"/>
    <w:rsid w:val="0071102A"/>
    <w:rsid w:val="007110BE"/>
    <w:rsid w:val="007110C1"/>
    <w:rsid w:val="00711164"/>
    <w:rsid w:val="007111DB"/>
    <w:rsid w:val="0071127B"/>
    <w:rsid w:val="00711306"/>
    <w:rsid w:val="0071131E"/>
    <w:rsid w:val="00711385"/>
    <w:rsid w:val="00711420"/>
    <w:rsid w:val="007114AA"/>
    <w:rsid w:val="00711505"/>
    <w:rsid w:val="0071154F"/>
    <w:rsid w:val="00711636"/>
    <w:rsid w:val="00711756"/>
    <w:rsid w:val="007117CD"/>
    <w:rsid w:val="00711815"/>
    <w:rsid w:val="00711821"/>
    <w:rsid w:val="007118A9"/>
    <w:rsid w:val="007118B5"/>
    <w:rsid w:val="00711965"/>
    <w:rsid w:val="0071198C"/>
    <w:rsid w:val="00711A4D"/>
    <w:rsid w:val="00711C9B"/>
    <w:rsid w:val="00711CD1"/>
    <w:rsid w:val="00711CDE"/>
    <w:rsid w:val="00711D31"/>
    <w:rsid w:val="00711D4F"/>
    <w:rsid w:val="00711DEC"/>
    <w:rsid w:val="00711E04"/>
    <w:rsid w:val="00711EF8"/>
    <w:rsid w:val="00711F52"/>
    <w:rsid w:val="00711FC2"/>
    <w:rsid w:val="00711FFC"/>
    <w:rsid w:val="007120F8"/>
    <w:rsid w:val="007120FA"/>
    <w:rsid w:val="0071211D"/>
    <w:rsid w:val="0071213C"/>
    <w:rsid w:val="00712196"/>
    <w:rsid w:val="007121B2"/>
    <w:rsid w:val="007121C8"/>
    <w:rsid w:val="007121F0"/>
    <w:rsid w:val="0071222A"/>
    <w:rsid w:val="0071227A"/>
    <w:rsid w:val="0071228E"/>
    <w:rsid w:val="00712299"/>
    <w:rsid w:val="007122FC"/>
    <w:rsid w:val="00712326"/>
    <w:rsid w:val="0071236C"/>
    <w:rsid w:val="0071239A"/>
    <w:rsid w:val="007123A1"/>
    <w:rsid w:val="00712492"/>
    <w:rsid w:val="007124EE"/>
    <w:rsid w:val="00712510"/>
    <w:rsid w:val="00712515"/>
    <w:rsid w:val="0071253C"/>
    <w:rsid w:val="007125F7"/>
    <w:rsid w:val="0071267D"/>
    <w:rsid w:val="007126ED"/>
    <w:rsid w:val="00712745"/>
    <w:rsid w:val="00712774"/>
    <w:rsid w:val="00712882"/>
    <w:rsid w:val="007128BF"/>
    <w:rsid w:val="007128CA"/>
    <w:rsid w:val="007129AC"/>
    <w:rsid w:val="00712A04"/>
    <w:rsid w:val="00712AC2"/>
    <w:rsid w:val="00712BC2"/>
    <w:rsid w:val="00712BDB"/>
    <w:rsid w:val="00712BE3"/>
    <w:rsid w:val="00712C56"/>
    <w:rsid w:val="00712D88"/>
    <w:rsid w:val="00712EC8"/>
    <w:rsid w:val="00712F57"/>
    <w:rsid w:val="007130AF"/>
    <w:rsid w:val="007130FF"/>
    <w:rsid w:val="00713114"/>
    <w:rsid w:val="0071311C"/>
    <w:rsid w:val="0071314C"/>
    <w:rsid w:val="00713163"/>
    <w:rsid w:val="00713168"/>
    <w:rsid w:val="0071316D"/>
    <w:rsid w:val="00713182"/>
    <w:rsid w:val="0071318B"/>
    <w:rsid w:val="007131A6"/>
    <w:rsid w:val="007131DD"/>
    <w:rsid w:val="007131E3"/>
    <w:rsid w:val="00713225"/>
    <w:rsid w:val="00713302"/>
    <w:rsid w:val="0071340E"/>
    <w:rsid w:val="007134CC"/>
    <w:rsid w:val="00713505"/>
    <w:rsid w:val="00713565"/>
    <w:rsid w:val="007135D2"/>
    <w:rsid w:val="0071362B"/>
    <w:rsid w:val="00713645"/>
    <w:rsid w:val="0071368C"/>
    <w:rsid w:val="00713732"/>
    <w:rsid w:val="0071378B"/>
    <w:rsid w:val="007137F4"/>
    <w:rsid w:val="00713818"/>
    <w:rsid w:val="0071381A"/>
    <w:rsid w:val="007138B2"/>
    <w:rsid w:val="00713A57"/>
    <w:rsid w:val="00713AAE"/>
    <w:rsid w:val="00713B5C"/>
    <w:rsid w:val="00713BA0"/>
    <w:rsid w:val="00713BAB"/>
    <w:rsid w:val="00713BD2"/>
    <w:rsid w:val="00713CA4"/>
    <w:rsid w:val="00713DA8"/>
    <w:rsid w:val="00713DF9"/>
    <w:rsid w:val="00713F2D"/>
    <w:rsid w:val="00713F30"/>
    <w:rsid w:val="00713F5E"/>
    <w:rsid w:val="00713FA0"/>
    <w:rsid w:val="00713FD8"/>
    <w:rsid w:val="00713FE4"/>
    <w:rsid w:val="00714022"/>
    <w:rsid w:val="00714050"/>
    <w:rsid w:val="007140EA"/>
    <w:rsid w:val="0071410A"/>
    <w:rsid w:val="007141CA"/>
    <w:rsid w:val="00714232"/>
    <w:rsid w:val="0071424F"/>
    <w:rsid w:val="00714259"/>
    <w:rsid w:val="00714290"/>
    <w:rsid w:val="007142A2"/>
    <w:rsid w:val="007142E8"/>
    <w:rsid w:val="0071435D"/>
    <w:rsid w:val="007143A8"/>
    <w:rsid w:val="00714418"/>
    <w:rsid w:val="0071444D"/>
    <w:rsid w:val="0071445A"/>
    <w:rsid w:val="0071454D"/>
    <w:rsid w:val="0071455A"/>
    <w:rsid w:val="00714665"/>
    <w:rsid w:val="00714673"/>
    <w:rsid w:val="0071468C"/>
    <w:rsid w:val="00714741"/>
    <w:rsid w:val="0071477D"/>
    <w:rsid w:val="007147CA"/>
    <w:rsid w:val="007147E3"/>
    <w:rsid w:val="0071480E"/>
    <w:rsid w:val="0071487A"/>
    <w:rsid w:val="00714970"/>
    <w:rsid w:val="00714981"/>
    <w:rsid w:val="00714995"/>
    <w:rsid w:val="007149BB"/>
    <w:rsid w:val="007149CD"/>
    <w:rsid w:val="00714B38"/>
    <w:rsid w:val="00714BBE"/>
    <w:rsid w:val="00714BFE"/>
    <w:rsid w:val="00714C23"/>
    <w:rsid w:val="00714C30"/>
    <w:rsid w:val="00714C42"/>
    <w:rsid w:val="00714C47"/>
    <w:rsid w:val="00714D3D"/>
    <w:rsid w:val="00714D4F"/>
    <w:rsid w:val="00714DB2"/>
    <w:rsid w:val="00714DBB"/>
    <w:rsid w:val="00714F0C"/>
    <w:rsid w:val="00714F0E"/>
    <w:rsid w:val="00714F20"/>
    <w:rsid w:val="00714F7A"/>
    <w:rsid w:val="00715047"/>
    <w:rsid w:val="0071505D"/>
    <w:rsid w:val="00715084"/>
    <w:rsid w:val="007150BC"/>
    <w:rsid w:val="007151D6"/>
    <w:rsid w:val="00715221"/>
    <w:rsid w:val="0071522C"/>
    <w:rsid w:val="0071525E"/>
    <w:rsid w:val="00715274"/>
    <w:rsid w:val="00715289"/>
    <w:rsid w:val="00715304"/>
    <w:rsid w:val="0071530B"/>
    <w:rsid w:val="007153D6"/>
    <w:rsid w:val="00715485"/>
    <w:rsid w:val="00715491"/>
    <w:rsid w:val="007154D0"/>
    <w:rsid w:val="0071550D"/>
    <w:rsid w:val="0071556C"/>
    <w:rsid w:val="0071557D"/>
    <w:rsid w:val="007155DB"/>
    <w:rsid w:val="00715633"/>
    <w:rsid w:val="00715684"/>
    <w:rsid w:val="00715686"/>
    <w:rsid w:val="0071572C"/>
    <w:rsid w:val="00715735"/>
    <w:rsid w:val="00715784"/>
    <w:rsid w:val="00715898"/>
    <w:rsid w:val="00715900"/>
    <w:rsid w:val="00715971"/>
    <w:rsid w:val="007159F0"/>
    <w:rsid w:val="007159FE"/>
    <w:rsid w:val="00715A26"/>
    <w:rsid w:val="00715A2C"/>
    <w:rsid w:val="00715AEB"/>
    <w:rsid w:val="00715B42"/>
    <w:rsid w:val="00715CBA"/>
    <w:rsid w:val="00715DC9"/>
    <w:rsid w:val="00715F72"/>
    <w:rsid w:val="00715F7E"/>
    <w:rsid w:val="00716065"/>
    <w:rsid w:val="0071619F"/>
    <w:rsid w:val="007161BD"/>
    <w:rsid w:val="007161D7"/>
    <w:rsid w:val="00716204"/>
    <w:rsid w:val="00716285"/>
    <w:rsid w:val="00716318"/>
    <w:rsid w:val="0071631A"/>
    <w:rsid w:val="00716331"/>
    <w:rsid w:val="0071634A"/>
    <w:rsid w:val="00716352"/>
    <w:rsid w:val="007163D1"/>
    <w:rsid w:val="00716406"/>
    <w:rsid w:val="0071648C"/>
    <w:rsid w:val="007164AA"/>
    <w:rsid w:val="007164DA"/>
    <w:rsid w:val="007164EE"/>
    <w:rsid w:val="007164F7"/>
    <w:rsid w:val="00716547"/>
    <w:rsid w:val="0071656C"/>
    <w:rsid w:val="00716584"/>
    <w:rsid w:val="007165B3"/>
    <w:rsid w:val="007165B5"/>
    <w:rsid w:val="00716635"/>
    <w:rsid w:val="0071664C"/>
    <w:rsid w:val="007167B1"/>
    <w:rsid w:val="00716835"/>
    <w:rsid w:val="00716852"/>
    <w:rsid w:val="0071685D"/>
    <w:rsid w:val="00716909"/>
    <w:rsid w:val="00716941"/>
    <w:rsid w:val="007169C6"/>
    <w:rsid w:val="00716A1F"/>
    <w:rsid w:val="00716A31"/>
    <w:rsid w:val="00716A46"/>
    <w:rsid w:val="00716A4D"/>
    <w:rsid w:val="00716A71"/>
    <w:rsid w:val="00716AC3"/>
    <w:rsid w:val="00716C51"/>
    <w:rsid w:val="00716C56"/>
    <w:rsid w:val="00716CA2"/>
    <w:rsid w:val="00716D10"/>
    <w:rsid w:val="00716DF5"/>
    <w:rsid w:val="00716E95"/>
    <w:rsid w:val="00716EC2"/>
    <w:rsid w:val="00716F2F"/>
    <w:rsid w:val="00716FF8"/>
    <w:rsid w:val="00717015"/>
    <w:rsid w:val="007170DF"/>
    <w:rsid w:val="00717112"/>
    <w:rsid w:val="0071712C"/>
    <w:rsid w:val="00717136"/>
    <w:rsid w:val="00717195"/>
    <w:rsid w:val="007171B0"/>
    <w:rsid w:val="007171E5"/>
    <w:rsid w:val="007171F4"/>
    <w:rsid w:val="007172C5"/>
    <w:rsid w:val="00717363"/>
    <w:rsid w:val="00717444"/>
    <w:rsid w:val="00717469"/>
    <w:rsid w:val="00717474"/>
    <w:rsid w:val="007174B1"/>
    <w:rsid w:val="0071755A"/>
    <w:rsid w:val="0071764B"/>
    <w:rsid w:val="0071775A"/>
    <w:rsid w:val="00717790"/>
    <w:rsid w:val="007177F4"/>
    <w:rsid w:val="00717800"/>
    <w:rsid w:val="007178D5"/>
    <w:rsid w:val="00717909"/>
    <w:rsid w:val="00717913"/>
    <w:rsid w:val="00717917"/>
    <w:rsid w:val="00717960"/>
    <w:rsid w:val="007179C4"/>
    <w:rsid w:val="007179E2"/>
    <w:rsid w:val="00717A35"/>
    <w:rsid w:val="00717A82"/>
    <w:rsid w:val="00717BD3"/>
    <w:rsid w:val="00717CCF"/>
    <w:rsid w:val="00717CF2"/>
    <w:rsid w:val="00717D75"/>
    <w:rsid w:val="00717D9A"/>
    <w:rsid w:val="00717DCF"/>
    <w:rsid w:val="00717E3C"/>
    <w:rsid w:val="00717E42"/>
    <w:rsid w:val="00717ECD"/>
    <w:rsid w:val="00717F21"/>
    <w:rsid w:val="00717F63"/>
    <w:rsid w:val="00717F7C"/>
    <w:rsid w:val="00720152"/>
    <w:rsid w:val="00720159"/>
    <w:rsid w:val="0072018E"/>
    <w:rsid w:val="007201DD"/>
    <w:rsid w:val="007201F6"/>
    <w:rsid w:val="00720251"/>
    <w:rsid w:val="00720269"/>
    <w:rsid w:val="0072030F"/>
    <w:rsid w:val="00720318"/>
    <w:rsid w:val="00720338"/>
    <w:rsid w:val="00720346"/>
    <w:rsid w:val="0072039E"/>
    <w:rsid w:val="007203A6"/>
    <w:rsid w:val="007203C5"/>
    <w:rsid w:val="007203C7"/>
    <w:rsid w:val="007203F2"/>
    <w:rsid w:val="0072040A"/>
    <w:rsid w:val="00720465"/>
    <w:rsid w:val="0072046B"/>
    <w:rsid w:val="007204C3"/>
    <w:rsid w:val="007204CC"/>
    <w:rsid w:val="007204F1"/>
    <w:rsid w:val="007204F5"/>
    <w:rsid w:val="00720503"/>
    <w:rsid w:val="00720515"/>
    <w:rsid w:val="0072052A"/>
    <w:rsid w:val="007205CF"/>
    <w:rsid w:val="007205EC"/>
    <w:rsid w:val="00720630"/>
    <w:rsid w:val="00720638"/>
    <w:rsid w:val="0072068D"/>
    <w:rsid w:val="0072071D"/>
    <w:rsid w:val="0072074E"/>
    <w:rsid w:val="00720883"/>
    <w:rsid w:val="00720886"/>
    <w:rsid w:val="00720955"/>
    <w:rsid w:val="007209D4"/>
    <w:rsid w:val="00720A1A"/>
    <w:rsid w:val="00720A5B"/>
    <w:rsid w:val="00720B2A"/>
    <w:rsid w:val="00720B74"/>
    <w:rsid w:val="00720BF3"/>
    <w:rsid w:val="00720BFF"/>
    <w:rsid w:val="00720C3F"/>
    <w:rsid w:val="00720C57"/>
    <w:rsid w:val="00720C64"/>
    <w:rsid w:val="00720C8F"/>
    <w:rsid w:val="00720CE7"/>
    <w:rsid w:val="00720E58"/>
    <w:rsid w:val="00720E5B"/>
    <w:rsid w:val="00720EC4"/>
    <w:rsid w:val="00720FF8"/>
    <w:rsid w:val="00721031"/>
    <w:rsid w:val="00721034"/>
    <w:rsid w:val="0072113A"/>
    <w:rsid w:val="0072117E"/>
    <w:rsid w:val="00721257"/>
    <w:rsid w:val="007212BD"/>
    <w:rsid w:val="00721337"/>
    <w:rsid w:val="0072137A"/>
    <w:rsid w:val="00721386"/>
    <w:rsid w:val="0072138C"/>
    <w:rsid w:val="007213B3"/>
    <w:rsid w:val="007213BC"/>
    <w:rsid w:val="007213C7"/>
    <w:rsid w:val="007214A1"/>
    <w:rsid w:val="007214B7"/>
    <w:rsid w:val="00721569"/>
    <w:rsid w:val="00721581"/>
    <w:rsid w:val="007215C9"/>
    <w:rsid w:val="00721623"/>
    <w:rsid w:val="007216B4"/>
    <w:rsid w:val="007216F0"/>
    <w:rsid w:val="00721701"/>
    <w:rsid w:val="00721728"/>
    <w:rsid w:val="0072179E"/>
    <w:rsid w:val="007217B5"/>
    <w:rsid w:val="007217CA"/>
    <w:rsid w:val="007217CF"/>
    <w:rsid w:val="007217F3"/>
    <w:rsid w:val="007217F8"/>
    <w:rsid w:val="007217FD"/>
    <w:rsid w:val="00721824"/>
    <w:rsid w:val="00721848"/>
    <w:rsid w:val="00721857"/>
    <w:rsid w:val="00721878"/>
    <w:rsid w:val="007218AF"/>
    <w:rsid w:val="007218F1"/>
    <w:rsid w:val="00721916"/>
    <w:rsid w:val="007219F3"/>
    <w:rsid w:val="00721A39"/>
    <w:rsid w:val="00721A5B"/>
    <w:rsid w:val="00721A84"/>
    <w:rsid w:val="00721B20"/>
    <w:rsid w:val="00721BAE"/>
    <w:rsid w:val="00721BB1"/>
    <w:rsid w:val="00721C95"/>
    <w:rsid w:val="00721CBB"/>
    <w:rsid w:val="00721CE6"/>
    <w:rsid w:val="00721DC1"/>
    <w:rsid w:val="00721DDD"/>
    <w:rsid w:val="00721E71"/>
    <w:rsid w:val="00721F11"/>
    <w:rsid w:val="00721F69"/>
    <w:rsid w:val="00721F79"/>
    <w:rsid w:val="00721FCA"/>
    <w:rsid w:val="00722026"/>
    <w:rsid w:val="0072207A"/>
    <w:rsid w:val="00722086"/>
    <w:rsid w:val="007220B1"/>
    <w:rsid w:val="007221A1"/>
    <w:rsid w:val="007221C3"/>
    <w:rsid w:val="00722231"/>
    <w:rsid w:val="0072225E"/>
    <w:rsid w:val="007222E2"/>
    <w:rsid w:val="00722303"/>
    <w:rsid w:val="00722313"/>
    <w:rsid w:val="00722332"/>
    <w:rsid w:val="00722402"/>
    <w:rsid w:val="0072246F"/>
    <w:rsid w:val="0072247D"/>
    <w:rsid w:val="007224F2"/>
    <w:rsid w:val="0072259C"/>
    <w:rsid w:val="007225A4"/>
    <w:rsid w:val="007225DF"/>
    <w:rsid w:val="00722675"/>
    <w:rsid w:val="007226C5"/>
    <w:rsid w:val="007226DF"/>
    <w:rsid w:val="007226F1"/>
    <w:rsid w:val="007226F7"/>
    <w:rsid w:val="00722704"/>
    <w:rsid w:val="00722777"/>
    <w:rsid w:val="007227C4"/>
    <w:rsid w:val="0072289D"/>
    <w:rsid w:val="007228B4"/>
    <w:rsid w:val="007228E0"/>
    <w:rsid w:val="0072295C"/>
    <w:rsid w:val="0072299E"/>
    <w:rsid w:val="00722A42"/>
    <w:rsid w:val="00722B36"/>
    <w:rsid w:val="00722B5E"/>
    <w:rsid w:val="00722C11"/>
    <w:rsid w:val="00722C14"/>
    <w:rsid w:val="00722CEE"/>
    <w:rsid w:val="00722D3B"/>
    <w:rsid w:val="00722D7A"/>
    <w:rsid w:val="00722D81"/>
    <w:rsid w:val="00722DCA"/>
    <w:rsid w:val="00722DD8"/>
    <w:rsid w:val="00722E12"/>
    <w:rsid w:val="00722E9E"/>
    <w:rsid w:val="00722EBA"/>
    <w:rsid w:val="00722F3F"/>
    <w:rsid w:val="00722F47"/>
    <w:rsid w:val="00722F5F"/>
    <w:rsid w:val="00722F77"/>
    <w:rsid w:val="00722FA0"/>
    <w:rsid w:val="0072303E"/>
    <w:rsid w:val="00723069"/>
    <w:rsid w:val="007230B4"/>
    <w:rsid w:val="007230F3"/>
    <w:rsid w:val="00723116"/>
    <w:rsid w:val="0072319A"/>
    <w:rsid w:val="007231BA"/>
    <w:rsid w:val="007232A7"/>
    <w:rsid w:val="0072330D"/>
    <w:rsid w:val="00723359"/>
    <w:rsid w:val="007233E8"/>
    <w:rsid w:val="00723498"/>
    <w:rsid w:val="007234F1"/>
    <w:rsid w:val="00723519"/>
    <w:rsid w:val="0072351F"/>
    <w:rsid w:val="0072354B"/>
    <w:rsid w:val="00723558"/>
    <w:rsid w:val="007235AB"/>
    <w:rsid w:val="00723683"/>
    <w:rsid w:val="007236B8"/>
    <w:rsid w:val="00723710"/>
    <w:rsid w:val="00723711"/>
    <w:rsid w:val="0072373C"/>
    <w:rsid w:val="00723778"/>
    <w:rsid w:val="007237A5"/>
    <w:rsid w:val="007237D8"/>
    <w:rsid w:val="00723815"/>
    <w:rsid w:val="00723884"/>
    <w:rsid w:val="00723890"/>
    <w:rsid w:val="007238A0"/>
    <w:rsid w:val="007238AE"/>
    <w:rsid w:val="007238BC"/>
    <w:rsid w:val="00723973"/>
    <w:rsid w:val="00723A66"/>
    <w:rsid w:val="00723AAD"/>
    <w:rsid w:val="00723AE4"/>
    <w:rsid w:val="00723B1B"/>
    <w:rsid w:val="00723B41"/>
    <w:rsid w:val="00723B7D"/>
    <w:rsid w:val="00723BAA"/>
    <w:rsid w:val="00723C44"/>
    <w:rsid w:val="00723C5B"/>
    <w:rsid w:val="00723C60"/>
    <w:rsid w:val="00723D3D"/>
    <w:rsid w:val="00723DD2"/>
    <w:rsid w:val="00723DE0"/>
    <w:rsid w:val="00723E94"/>
    <w:rsid w:val="00723EA5"/>
    <w:rsid w:val="00723F22"/>
    <w:rsid w:val="00723F5E"/>
    <w:rsid w:val="00723F8A"/>
    <w:rsid w:val="00724007"/>
    <w:rsid w:val="0072400B"/>
    <w:rsid w:val="0072400E"/>
    <w:rsid w:val="00724013"/>
    <w:rsid w:val="00724052"/>
    <w:rsid w:val="00724054"/>
    <w:rsid w:val="0072405D"/>
    <w:rsid w:val="007240CF"/>
    <w:rsid w:val="007240E1"/>
    <w:rsid w:val="0072416C"/>
    <w:rsid w:val="0072417A"/>
    <w:rsid w:val="0072419A"/>
    <w:rsid w:val="007241AA"/>
    <w:rsid w:val="00724296"/>
    <w:rsid w:val="007242BC"/>
    <w:rsid w:val="007242D8"/>
    <w:rsid w:val="007242F3"/>
    <w:rsid w:val="0072432F"/>
    <w:rsid w:val="00724424"/>
    <w:rsid w:val="007244A6"/>
    <w:rsid w:val="0072451F"/>
    <w:rsid w:val="00724589"/>
    <w:rsid w:val="00724666"/>
    <w:rsid w:val="00724741"/>
    <w:rsid w:val="00724765"/>
    <w:rsid w:val="00724798"/>
    <w:rsid w:val="0072479F"/>
    <w:rsid w:val="00724806"/>
    <w:rsid w:val="00724849"/>
    <w:rsid w:val="007248AE"/>
    <w:rsid w:val="00724936"/>
    <w:rsid w:val="0072493F"/>
    <w:rsid w:val="00724967"/>
    <w:rsid w:val="007249CB"/>
    <w:rsid w:val="00724A04"/>
    <w:rsid w:val="00724A30"/>
    <w:rsid w:val="00724A97"/>
    <w:rsid w:val="00724AFD"/>
    <w:rsid w:val="00724B9E"/>
    <w:rsid w:val="00724BA4"/>
    <w:rsid w:val="00724C37"/>
    <w:rsid w:val="00724C89"/>
    <w:rsid w:val="00724CBE"/>
    <w:rsid w:val="00724CDA"/>
    <w:rsid w:val="00724D00"/>
    <w:rsid w:val="00724DE9"/>
    <w:rsid w:val="00724DF2"/>
    <w:rsid w:val="00724E29"/>
    <w:rsid w:val="00724E4A"/>
    <w:rsid w:val="00724EE0"/>
    <w:rsid w:val="00724EF3"/>
    <w:rsid w:val="00724F47"/>
    <w:rsid w:val="00724F4D"/>
    <w:rsid w:val="00724F86"/>
    <w:rsid w:val="00724FE0"/>
    <w:rsid w:val="00725004"/>
    <w:rsid w:val="0072505C"/>
    <w:rsid w:val="00725099"/>
    <w:rsid w:val="007250AD"/>
    <w:rsid w:val="007250E3"/>
    <w:rsid w:val="0072512E"/>
    <w:rsid w:val="0072517B"/>
    <w:rsid w:val="0072519F"/>
    <w:rsid w:val="00725229"/>
    <w:rsid w:val="00725277"/>
    <w:rsid w:val="00725352"/>
    <w:rsid w:val="0072535C"/>
    <w:rsid w:val="00725381"/>
    <w:rsid w:val="007253DB"/>
    <w:rsid w:val="00725407"/>
    <w:rsid w:val="00725416"/>
    <w:rsid w:val="00725429"/>
    <w:rsid w:val="00725508"/>
    <w:rsid w:val="007255B0"/>
    <w:rsid w:val="00725600"/>
    <w:rsid w:val="0072562B"/>
    <w:rsid w:val="0072565A"/>
    <w:rsid w:val="00725698"/>
    <w:rsid w:val="007256BA"/>
    <w:rsid w:val="00725729"/>
    <w:rsid w:val="00725791"/>
    <w:rsid w:val="007257B5"/>
    <w:rsid w:val="007257EF"/>
    <w:rsid w:val="00725817"/>
    <w:rsid w:val="00725836"/>
    <w:rsid w:val="00725862"/>
    <w:rsid w:val="0072586F"/>
    <w:rsid w:val="0072593A"/>
    <w:rsid w:val="00725944"/>
    <w:rsid w:val="00725960"/>
    <w:rsid w:val="00725A39"/>
    <w:rsid w:val="00725B42"/>
    <w:rsid w:val="00725BAE"/>
    <w:rsid w:val="00725C4C"/>
    <w:rsid w:val="00725D5D"/>
    <w:rsid w:val="00725DA4"/>
    <w:rsid w:val="00725DC3"/>
    <w:rsid w:val="00725DFA"/>
    <w:rsid w:val="00725E60"/>
    <w:rsid w:val="00725EB6"/>
    <w:rsid w:val="00725F21"/>
    <w:rsid w:val="00725F56"/>
    <w:rsid w:val="00725FD6"/>
    <w:rsid w:val="00726171"/>
    <w:rsid w:val="0072617B"/>
    <w:rsid w:val="0072618C"/>
    <w:rsid w:val="007261AC"/>
    <w:rsid w:val="007261D2"/>
    <w:rsid w:val="00726207"/>
    <w:rsid w:val="00726209"/>
    <w:rsid w:val="00726268"/>
    <w:rsid w:val="007262F6"/>
    <w:rsid w:val="007263D4"/>
    <w:rsid w:val="00726433"/>
    <w:rsid w:val="0072647D"/>
    <w:rsid w:val="00726523"/>
    <w:rsid w:val="0072661F"/>
    <w:rsid w:val="00726620"/>
    <w:rsid w:val="0072665F"/>
    <w:rsid w:val="00726722"/>
    <w:rsid w:val="0072673E"/>
    <w:rsid w:val="007267A6"/>
    <w:rsid w:val="007267B3"/>
    <w:rsid w:val="007267DA"/>
    <w:rsid w:val="00726850"/>
    <w:rsid w:val="00726900"/>
    <w:rsid w:val="00726941"/>
    <w:rsid w:val="00726A01"/>
    <w:rsid w:val="00726A22"/>
    <w:rsid w:val="00726A65"/>
    <w:rsid w:val="00726B25"/>
    <w:rsid w:val="00726B47"/>
    <w:rsid w:val="00726B75"/>
    <w:rsid w:val="00726BB5"/>
    <w:rsid w:val="00726BF8"/>
    <w:rsid w:val="00726C65"/>
    <w:rsid w:val="00726CBB"/>
    <w:rsid w:val="00726E1A"/>
    <w:rsid w:val="00726F40"/>
    <w:rsid w:val="00726FCA"/>
    <w:rsid w:val="007270CA"/>
    <w:rsid w:val="00727114"/>
    <w:rsid w:val="0072718F"/>
    <w:rsid w:val="007271A8"/>
    <w:rsid w:val="007271BB"/>
    <w:rsid w:val="00727221"/>
    <w:rsid w:val="00727237"/>
    <w:rsid w:val="00727238"/>
    <w:rsid w:val="00727266"/>
    <w:rsid w:val="00727276"/>
    <w:rsid w:val="007272A2"/>
    <w:rsid w:val="0072733A"/>
    <w:rsid w:val="0072735A"/>
    <w:rsid w:val="0072742B"/>
    <w:rsid w:val="0072749E"/>
    <w:rsid w:val="00727500"/>
    <w:rsid w:val="00727513"/>
    <w:rsid w:val="007275DB"/>
    <w:rsid w:val="007276E2"/>
    <w:rsid w:val="007276E9"/>
    <w:rsid w:val="007277BE"/>
    <w:rsid w:val="007277C2"/>
    <w:rsid w:val="00727807"/>
    <w:rsid w:val="00727811"/>
    <w:rsid w:val="00727841"/>
    <w:rsid w:val="00727871"/>
    <w:rsid w:val="00727891"/>
    <w:rsid w:val="007278C7"/>
    <w:rsid w:val="00727965"/>
    <w:rsid w:val="007279AD"/>
    <w:rsid w:val="007279BE"/>
    <w:rsid w:val="00727A23"/>
    <w:rsid w:val="00727A7D"/>
    <w:rsid w:val="00727AD6"/>
    <w:rsid w:val="00727AF9"/>
    <w:rsid w:val="00727B65"/>
    <w:rsid w:val="00727B75"/>
    <w:rsid w:val="00727BF2"/>
    <w:rsid w:val="00727C43"/>
    <w:rsid w:val="00727C69"/>
    <w:rsid w:val="00727C81"/>
    <w:rsid w:val="00727C92"/>
    <w:rsid w:val="00727CCF"/>
    <w:rsid w:val="00727D28"/>
    <w:rsid w:val="00727D45"/>
    <w:rsid w:val="00727DA8"/>
    <w:rsid w:val="00727E7B"/>
    <w:rsid w:val="00727E8D"/>
    <w:rsid w:val="00727F35"/>
    <w:rsid w:val="00727F8F"/>
    <w:rsid w:val="00727F9F"/>
    <w:rsid w:val="00727FB2"/>
    <w:rsid w:val="00727FDE"/>
    <w:rsid w:val="00727FEB"/>
    <w:rsid w:val="00730027"/>
    <w:rsid w:val="00730033"/>
    <w:rsid w:val="0073005F"/>
    <w:rsid w:val="00730092"/>
    <w:rsid w:val="007302A0"/>
    <w:rsid w:val="007302B3"/>
    <w:rsid w:val="007302CC"/>
    <w:rsid w:val="00730350"/>
    <w:rsid w:val="0073036F"/>
    <w:rsid w:val="00730378"/>
    <w:rsid w:val="00730385"/>
    <w:rsid w:val="00730391"/>
    <w:rsid w:val="0073040D"/>
    <w:rsid w:val="0073044E"/>
    <w:rsid w:val="00730464"/>
    <w:rsid w:val="00730545"/>
    <w:rsid w:val="0073056D"/>
    <w:rsid w:val="0073060D"/>
    <w:rsid w:val="00730649"/>
    <w:rsid w:val="00730689"/>
    <w:rsid w:val="007306D1"/>
    <w:rsid w:val="00730758"/>
    <w:rsid w:val="00730839"/>
    <w:rsid w:val="00730842"/>
    <w:rsid w:val="0073085A"/>
    <w:rsid w:val="007308A8"/>
    <w:rsid w:val="007308DF"/>
    <w:rsid w:val="00730904"/>
    <w:rsid w:val="00730995"/>
    <w:rsid w:val="007309D5"/>
    <w:rsid w:val="00730A48"/>
    <w:rsid w:val="00730A57"/>
    <w:rsid w:val="00730A60"/>
    <w:rsid w:val="00730ADA"/>
    <w:rsid w:val="00730ADD"/>
    <w:rsid w:val="00730B0E"/>
    <w:rsid w:val="00730B1E"/>
    <w:rsid w:val="00730B52"/>
    <w:rsid w:val="00730B5B"/>
    <w:rsid w:val="00730B9D"/>
    <w:rsid w:val="00730BAB"/>
    <w:rsid w:val="00730BC8"/>
    <w:rsid w:val="00730C17"/>
    <w:rsid w:val="00730C92"/>
    <w:rsid w:val="00730D2E"/>
    <w:rsid w:val="00730D5A"/>
    <w:rsid w:val="00730DE5"/>
    <w:rsid w:val="00730E2A"/>
    <w:rsid w:val="00730E91"/>
    <w:rsid w:val="00730EC1"/>
    <w:rsid w:val="00730EC8"/>
    <w:rsid w:val="00730ED5"/>
    <w:rsid w:val="00730F0F"/>
    <w:rsid w:val="00730F2E"/>
    <w:rsid w:val="00730F35"/>
    <w:rsid w:val="00730F40"/>
    <w:rsid w:val="00730FB3"/>
    <w:rsid w:val="00730FD3"/>
    <w:rsid w:val="0073100D"/>
    <w:rsid w:val="0073105C"/>
    <w:rsid w:val="007310A8"/>
    <w:rsid w:val="007310B1"/>
    <w:rsid w:val="0073121C"/>
    <w:rsid w:val="00731267"/>
    <w:rsid w:val="00731273"/>
    <w:rsid w:val="00731327"/>
    <w:rsid w:val="00731392"/>
    <w:rsid w:val="0073139F"/>
    <w:rsid w:val="007313F8"/>
    <w:rsid w:val="00731458"/>
    <w:rsid w:val="007314B5"/>
    <w:rsid w:val="0073152D"/>
    <w:rsid w:val="0073154E"/>
    <w:rsid w:val="0073155F"/>
    <w:rsid w:val="0073158F"/>
    <w:rsid w:val="007315AB"/>
    <w:rsid w:val="007315C9"/>
    <w:rsid w:val="0073161A"/>
    <w:rsid w:val="00731672"/>
    <w:rsid w:val="0073168E"/>
    <w:rsid w:val="007316B3"/>
    <w:rsid w:val="007316DF"/>
    <w:rsid w:val="0073176C"/>
    <w:rsid w:val="007317A5"/>
    <w:rsid w:val="0073186F"/>
    <w:rsid w:val="00731886"/>
    <w:rsid w:val="0073189C"/>
    <w:rsid w:val="0073191C"/>
    <w:rsid w:val="007319C4"/>
    <w:rsid w:val="007319C8"/>
    <w:rsid w:val="00731A3E"/>
    <w:rsid w:val="00731A5D"/>
    <w:rsid w:val="00731A62"/>
    <w:rsid w:val="00731AF2"/>
    <w:rsid w:val="00731B04"/>
    <w:rsid w:val="00731B99"/>
    <w:rsid w:val="00731BA9"/>
    <w:rsid w:val="00731BED"/>
    <w:rsid w:val="00731C65"/>
    <w:rsid w:val="00731C6C"/>
    <w:rsid w:val="00731D08"/>
    <w:rsid w:val="00731D0F"/>
    <w:rsid w:val="00731D7B"/>
    <w:rsid w:val="00731E20"/>
    <w:rsid w:val="00731E75"/>
    <w:rsid w:val="00731E95"/>
    <w:rsid w:val="00731EAC"/>
    <w:rsid w:val="00731ECA"/>
    <w:rsid w:val="00731F86"/>
    <w:rsid w:val="00731F87"/>
    <w:rsid w:val="00731FD5"/>
    <w:rsid w:val="00731FEB"/>
    <w:rsid w:val="00731FF1"/>
    <w:rsid w:val="0073208C"/>
    <w:rsid w:val="00732092"/>
    <w:rsid w:val="007320CF"/>
    <w:rsid w:val="007320EF"/>
    <w:rsid w:val="00732148"/>
    <w:rsid w:val="00732236"/>
    <w:rsid w:val="00732287"/>
    <w:rsid w:val="007322A9"/>
    <w:rsid w:val="007322F8"/>
    <w:rsid w:val="00732313"/>
    <w:rsid w:val="00732362"/>
    <w:rsid w:val="00732386"/>
    <w:rsid w:val="007323BA"/>
    <w:rsid w:val="007323C7"/>
    <w:rsid w:val="007323EA"/>
    <w:rsid w:val="007323EF"/>
    <w:rsid w:val="00732473"/>
    <w:rsid w:val="0073250D"/>
    <w:rsid w:val="00732575"/>
    <w:rsid w:val="0073261A"/>
    <w:rsid w:val="00732624"/>
    <w:rsid w:val="00732682"/>
    <w:rsid w:val="007326AA"/>
    <w:rsid w:val="007326EB"/>
    <w:rsid w:val="007326F3"/>
    <w:rsid w:val="00732708"/>
    <w:rsid w:val="00732710"/>
    <w:rsid w:val="0073279B"/>
    <w:rsid w:val="007327B5"/>
    <w:rsid w:val="007327F0"/>
    <w:rsid w:val="007327FC"/>
    <w:rsid w:val="0073280D"/>
    <w:rsid w:val="00732810"/>
    <w:rsid w:val="00732824"/>
    <w:rsid w:val="0073284F"/>
    <w:rsid w:val="00732854"/>
    <w:rsid w:val="0073286D"/>
    <w:rsid w:val="007328B8"/>
    <w:rsid w:val="00732977"/>
    <w:rsid w:val="00732993"/>
    <w:rsid w:val="00732A2D"/>
    <w:rsid w:val="00732A84"/>
    <w:rsid w:val="00732AC1"/>
    <w:rsid w:val="00732AC3"/>
    <w:rsid w:val="00732AFC"/>
    <w:rsid w:val="00732BF3"/>
    <w:rsid w:val="00732BFD"/>
    <w:rsid w:val="00732C6E"/>
    <w:rsid w:val="00732C83"/>
    <w:rsid w:val="00732CD6"/>
    <w:rsid w:val="00732D22"/>
    <w:rsid w:val="00732E62"/>
    <w:rsid w:val="00732E9B"/>
    <w:rsid w:val="00732EC6"/>
    <w:rsid w:val="00732F02"/>
    <w:rsid w:val="00732F0B"/>
    <w:rsid w:val="00732F22"/>
    <w:rsid w:val="00732F99"/>
    <w:rsid w:val="00732FAA"/>
    <w:rsid w:val="00733043"/>
    <w:rsid w:val="00733066"/>
    <w:rsid w:val="0073309D"/>
    <w:rsid w:val="007330BD"/>
    <w:rsid w:val="0073318F"/>
    <w:rsid w:val="007331A8"/>
    <w:rsid w:val="00733211"/>
    <w:rsid w:val="00733273"/>
    <w:rsid w:val="0073328D"/>
    <w:rsid w:val="0073330B"/>
    <w:rsid w:val="0073341D"/>
    <w:rsid w:val="00733445"/>
    <w:rsid w:val="00733563"/>
    <w:rsid w:val="007335A8"/>
    <w:rsid w:val="00733649"/>
    <w:rsid w:val="00733666"/>
    <w:rsid w:val="00733682"/>
    <w:rsid w:val="007336BC"/>
    <w:rsid w:val="0073372E"/>
    <w:rsid w:val="00733732"/>
    <w:rsid w:val="0073379E"/>
    <w:rsid w:val="007337B3"/>
    <w:rsid w:val="007337C8"/>
    <w:rsid w:val="007337E1"/>
    <w:rsid w:val="0073380E"/>
    <w:rsid w:val="0073384D"/>
    <w:rsid w:val="00733876"/>
    <w:rsid w:val="00733909"/>
    <w:rsid w:val="007339F3"/>
    <w:rsid w:val="00733A28"/>
    <w:rsid w:val="00733A66"/>
    <w:rsid w:val="00733A91"/>
    <w:rsid w:val="00733A95"/>
    <w:rsid w:val="00733AD3"/>
    <w:rsid w:val="00733BB8"/>
    <w:rsid w:val="00733C0D"/>
    <w:rsid w:val="00733C2D"/>
    <w:rsid w:val="00733C49"/>
    <w:rsid w:val="00733C5B"/>
    <w:rsid w:val="00733C7F"/>
    <w:rsid w:val="00733CA0"/>
    <w:rsid w:val="00733CA4"/>
    <w:rsid w:val="00733CDF"/>
    <w:rsid w:val="00733D11"/>
    <w:rsid w:val="00733D62"/>
    <w:rsid w:val="00733DC6"/>
    <w:rsid w:val="00733E2C"/>
    <w:rsid w:val="00733E50"/>
    <w:rsid w:val="00733E6E"/>
    <w:rsid w:val="00733E75"/>
    <w:rsid w:val="00733E99"/>
    <w:rsid w:val="00733EB4"/>
    <w:rsid w:val="00733FC5"/>
    <w:rsid w:val="00733FDA"/>
    <w:rsid w:val="00733FE2"/>
    <w:rsid w:val="00734069"/>
    <w:rsid w:val="007340CC"/>
    <w:rsid w:val="0073415B"/>
    <w:rsid w:val="00734179"/>
    <w:rsid w:val="0073418C"/>
    <w:rsid w:val="007341D1"/>
    <w:rsid w:val="00734284"/>
    <w:rsid w:val="0073430A"/>
    <w:rsid w:val="00734328"/>
    <w:rsid w:val="0073432C"/>
    <w:rsid w:val="007343A3"/>
    <w:rsid w:val="007343C9"/>
    <w:rsid w:val="007343CF"/>
    <w:rsid w:val="007343E6"/>
    <w:rsid w:val="007343EC"/>
    <w:rsid w:val="00734422"/>
    <w:rsid w:val="00734472"/>
    <w:rsid w:val="007344A8"/>
    <w:rsid w:val="007344F6"/>
    <w:rsid w:val="007344FB"/>
    <w:rsid w:val="00734514"/>
    <w:rsid w:val="007345A7"/>
    <w:rsid w:val="007345CB"/>
    <w:rsid w:val="0073460C"/>
    <w:rsid w:val="007346A2"/>
    <w:rsid w:val="007346A5"/>
    <w:rsid w:val="007346FA"/>
    <w:rsid w:val="00734713"/>
    <w:rsid w:val="0073472F"/>
    <w:rsid w:val="00734751"/>
    <w:rsid w:val="00734763"/>
    <w:rsid w:val="007347C9"/>
    <w:rsid w:val="007348B6"/>
    <w:rsid w:val="007348C4"/>
    <w:rsid w:val="007348CD"/>
    <w:rsid w:val="0073490A"/>
    <w:rsid w:val="00734982"/>
    <w:rsid w:val="00734987"/>
    <w:rsid w:val="00734992"/>
    <w:rsid w:val="007349CE"/>
    <w:rsid w:val="00734A98"/>
    <w:rsid w:val="00734C04"/>
    <w:rsid w:val="00734C0D"/>
    <w:rsid w:val="00734C5E"/>
    <w:rsid w:val="00734CFA"/>
    <w:rsid w:val="00734D3C"/>
    <w:rsid w:val="00734D6B"/>
    <w:rsid w:val="00734DA8"/>
    <w:rsid w:val="00734DE2"/>
    <w:rsid w:val="00734E26"/>
    <w:rsid w:val="00734EC2"/>
    <w:rsid w:val="00734F04"/>
    <w:rsid w:val="00734F37"/>
    <w:rsid w:val="00734F3E"/>
    <w:rsid w:val="00734F6D"/>
    <w:rsid w:val="00734F82"/>
    <w:rsid w:val="00734F95"/>
    <w:rsid w:val="00734FFD"/>
    <w:rsid w:val="00735014"/>
    <w:rsid w:val="00735029"/>
    <w:rsid w:val="0073503A"/>
    <w:rsid w:val="00735054"/>
    <w:rsid w:val="007350DA"/>
    <w:rsid w:val="00735140"/>
    <w:rsid w:val="00735178"/>
    <w:rsid w:val="0073520E"/>
    <w:rsid w:val="00735270"/>
    <w:rsid w:val="007352A6"/>
    <w:rsid w:val="007352AA"/>
    <w:rsid w:val="007352F5"/>
    <w:rsid w:val="00735306"/>
    <w:rsid w:val="00735328"/>
    <w:rsid w:val="00735390"/>
    <w:rsid w:val="00735393"/>
    <w:rsid w:val="007353CA"/>
    <w:rsid w:val="0073542F"/>
    <w:rsid w:val="00735456"/>
    <w:rsid w:val="007354F0"/>
    <w:rsid w:val="00735510"/>
    <w:rsid w:val="0073552A"/>
    <w:rsid w:val="00735544"/>
    <w:rsid w:val="00735584"/>
    <w:rsid w:val="0073568B"/>
    <w:rsid w:val="007356BF"/>
    <w:rsid w:val="00735700"/>
    <w:rsid w:val="0073572E"/>
    <w:rsid w:val="0073574D"/>
    <w:rsid w:val="0073576F"/>
    <w:rsid w:val="007357AC"/>
    <w:rsid w:val="007357B7"/>
    <w:rsid w:val="007357C5"/>
    <w:rsid w:val="007357C6"/>
    <w:rsid w:val="007357FE"/>
    <w:rsid w:val="00735835"/>
    <w:rsid w:val="00735929"/>
    <w:rsid w:val="00735934"/>
    <w:rsid w:val="00735942"/>
    <w:rsid w:val="00735947"/>
    <w:rsid w:val="0073598D"/>
    <w:rsid w:val="007359EC"/>
    <w:rsid w:val="00735AC8"/>
    <w:rsid w:val="00735B11"/>
    <w:rsid w:val="00735B1C"/>
    <w:rsid w:val="00735B7B"/>
    <w:rsid w:val="00735C09"/>
    <w:rsid w:val="00735C64"/>
    <w:rsid w:val="00735C7E"/>
    <w:rsid w:val="00735D12"/>
    <w:rsid w:val="00735D89"/>
    <w:rsid w:val="00735D90"/>
    <w:rsid w:val="00735DBD"/>
    <w:rsid w:val="00735E13"/>
    <w:rsid w:val="00735E64"/>
    <w:rsid w:val="00735E6C"/>
    <w:rsid w:val="00735E85"/>
    <w:rsid w:val="00735F27"/>
    <w:rsid w:val="00735FBC"/>
    <w:rsid w:val="00736120"/>
    <w:rsid w:val="007361BC"/>
    <w:rsid w:val="007361DC"/>
    <w:rsid w:val="0073622E"/>
    <w:rsid w:val="00736239"/>
    <w:rsid w:val="00736294"/>
    <w:rsid w:val="0073634F"/>
    <w:rsid w:val="00736358"/>
    <w:rsid w:val="007364BA"/>
    <w:rsid w:val="00736532"/>
    <w:rsid w:val="00736582"/>
    <w:rsid w:val="007365B5"/>
    <w:rsid w:val="007365EC"/>
    <w:rsid w:val="0073662D"/>
    <w:rsid w:val="0073665C"/>
    <w:rsid w:val="00736679"/>
    <w:rsid w:val="00736717"/>
    <w:rsid w:val="00736793"/>
    <w:rsid w:val="007367E4"/>
    <w:rsid w:val="007367EE"/>
    <w:rsid w:val="00736819"/>
    <w:rsid w:val="00736863"/>
    <w:rsid w:val="0073686F"/>
    <w:rsid w:val="0073689A"/>
    <w:rsid w:val="007368D2"/>
    <w:rsid w:val="007368F9"/>
    <w:rsid w:val="007369B0"/>
    <w:rsid w:val="007369EC"/>
    <w:rsid w:val="00736A03"/>
    <w:rsid w:val="00736A18"/>
    <w:rsid w:val="00736B15"/>
    <w:rsid w:val="00736B8B"/>
    <w:rsid w:val="00736C5D"/>
    <w:rsid w:val="00736C9F"/>
    <w:rsid w:val="00736CBF"/>
    <w:rsid w:val="00736CFA"/>
    <w:rsid w:val="00736D28"/>
    <w:rsid w:val="00736DE0"/>
    <w:rsid w:val="00736E43"/>
    <w:rsid w:val="00736E54"/>
    <w:rsid w:val="00736E5C"/>
    <w:rsid w:val="00736E62"/>
    <w:rsid w:val="00736EB2"/>
    <w:rsid w:val="00736EE0"/>
    <w:rsid w:val="00736EF1"/>
    <w:rsid w:val="00736F00"/>
    <w:rsid w:val="00736F6D"/>
    <w:rsid w:val="0073702D"/>
    <w:rsid w:val="00737075"/>
    <w:rsid w:val="00737080"/>
    <w:rsid w:val="007370CD"/>
    <w:rsid w:val="007371AB"/>
    <w:rsid w:val="00737272"/>
    <w:rsid w:val="0073728E"/>
    <w:rsid w:val="007372B1"/>
    <w:rsid w:val="007372F5"/>
    <w:rsid w:val="0073736D"/>
    <w:rsid w:val="00737388"/>
    <w:rsid w:val="00737392"/>
    <w:rsid w:val="00737448"/>
    <w:rsid w:val="007374B4"/>
    <w:rsid w:val="007374FE"/>
    <w:rsid w:val="00737538"/>
    <w:rsid w:val="00737562"/>
    <w:rsid w:val="00737571"/>
    <w:rsid w:val="0073758F"/>
    <w:rsid w:val="0073761D"/>
    <w:rsid w:val="00737684"/>
    <w:rsid w:val="007376A3"/>
    <w:rsid w:val="00737700"/>
    <w:rsid w:val="00737841"/>
    <w:rsid w:val="00737844"/>
    <w:rsid w:val="00737856"/>
    <w:rsid w:val="00737881"/>
    <w:rsid w:val="00737896"/>
    <w:rsid w:val="007378A4"/>
    <w:rsid w:val="007378AD"/>
    <w:rsid w:val="007378ED"/>
    <w:rsid w:val="00737936"/>
    <w:rsid w:val="007379A9"/>
    <w:rsid w:val="00737A4C"/>
    <w:rsid w:val="00737AC1"/>
    <w:rsid w:val="00737BA5"/>
    <w:rsid w:val="00737BCF"/>
    <w:rsid w:val="00737BFA"/>
    <w:rsid w:val="00737BFB"/>
    <w:rsid w:val="00737CFA"/>
    <w:rsid w:val="00737D6A"/>
    <w:rsid w:val="00737D70"/>
    <w:rsid w:val="00737DA7"/>
    <w:rsid w:val="00737E18"/>
    <w:rsid w:val="00737E46"/>
    <w:rsid w:val="00737E6C"/>
    <w:rsid w:val="00737E6F"/>
    <w:rsid w:val="00737EE8"/>
    <w:rsid w:val="00737EF5"/>
    <w:rsid w:val="00737EF8"/>
    <w:rsid w:val="007400D7"/>
    <w:rsid w:val="007400F7"/>
    <w:rsid w:val="0074012A"/>
    <w:rsid w:val="00740139"/>
    <w:rsid w:val="00740166"/>
    <w:rsid w:val="00740175"/>
    <w:rsid w:val="0074017C"/>
    <w:rsid w:val="0074019F"/>
    <w:rsid w:val="00740206"/>
    <w:rsid w:val="0074023F"/>
    <w:rsid w:val="00740279"/>
    <w:rsid w:val="007403B4"/>
    <w:rsid w:val="00740491"/>
    <w:rsid w:val="007404DE"/>
    <w:rsid w:val="007404E4"/>
    <w:rsid w:val="007405AC"/>
    <w:rsid w:val="007405B8"/>
    <w:rsid w:val="00740624"/>
    <w:rsid w:val="00740668"/>
    <w:rsid w:val="007406E1"/>
    <w:rsid w:val="007407B5"/>
    <w:rsid w:val="007407BE"/>
    <w:rsid w:val="007407EE"/>
    <w:rsid w:val="00740845"/>
    <w:rsid w:val="00740855"/>
    <w:rsid w:val="007408E3"/>
    <w:rsid w:val="007409CA"/>
    <w:rsid w:val="00740ABC"/>
    <w:rsid w:val="00740AFB"/>
    <w:rsid w:val="00740B06"/>
    <w:rsid w:val="00740B4E"/>
    <w:rsid w:val="00740B6C"/>
    <w:rsid w:val="00740C0A"/>
    <w:rsid w:val="00740C22"/>
    <w:rsid w:val="00740C2B"/>
    <w:rsid w:val="00740C32"/>
    <w:rsid w:val="00740C43"/>
    <w:rsid w:val="00740CDA"/>
    <w:rsid w:val="00740D0C"/>
    <w:rsid w:val="00740D78"/>
    <w:rsid w:val="00740DB6"/>
    <w:rsid w:val="00740E40"/>
    <w:rsid w:val="00740E4D"/>
    <w:rsid w:val="00740E5E"/>
    <w:rsid w:val="00740EB8"/>
    <w:rsid w:val="00740ECD"/>
    <w:rsid w:val="00740F40"/>
    <w:rsid w:val="00740F43"/>
    <w:rsid w:val="0074101B"/>
    <w:rsid w:val="00741037"/>
    <w:rsid w:val="00741056"/>
    <w:rsid w:val="00741060"/>
    <w:rsid w:val="007410AA"/>
    <w:rsid w:val="007410B5"/>
    <w:rsid w:val="007410E0"/>
    <w:rsid w:val="00741184"/>
    <w:rsid w:val="00741186"/>
    <w:rsid w:val="00741198"/>
    <w:rsid w:val="007411DA"/>
    <w:rsid w:val="00741291"/>
    <w:rsid w:val="00741308"/>
    <w:rsid w:val="00741411"/>
    <w:rsid w:val="0074146D"/>
    <w:rsid w:val="007414E5"/>
    <w:rsid w:val="00741589"/>
    <w:rsid w:val="00741603"/>
    <w:rsid w:val="00741612"/>
    <w:rsid w:val="0074163B"/>
    <w:rsid w:val="00741653"/>
    <w:rsid w:val="00741671"/>
    <w:rsid w:val="007416DC"/>
    <w:rsid w:val="00741707"/>
    <w:rsid w:val="0074192B"/>
    <w:rsid w:val="00741983"/>
    <w:rsid w:val="007419AA"/>
    <w:rsid w:val="007419F7"/>
    <w:rsid w:val="00741ACC"/>
    <w:rsid w:val="00741AE8"/>
    <w:rsid w:val="00741AFB"/>
    <w:rsid w:val="00741B42"/>
    <w:rsid w:val="00741B8A"/>
    <w:rsid w:val="00741BCE"/>
    <w:rsid w:val="00741BE3"/>
    <w:rsid w:val="00741C31"/>
    <w:rsid w:val="00741CA3"/>
    <w:rsid w:val="00741CC8"/>
    <w:rsid w:val="00741CF0"/>
    <w:rsid w:val="00741D52"/>
    <w:rsid w:val="00741E46"/>
    <w:rsid w:val="00741EBF"/>
    <w:rsid w:val="00741F0F"/>
    <w:rsid w:val="00741F56"/>
    <w:rsid w:val="00741F5C"/>
    <w:rsid w:val="00741F7C"/>
    <w:rsid w:val="00741F94"/>
    <w:rsid w:val="00742049"/>
    <w:rsid w:val="00742076"/>
    <w:rsid w:val="007420BB"/>
    <w:rsid w:val="007420E5"/>
    <w:rsid w:val="00742112"/>
    <w:rsid w:val="00742184"/>
    <w:rsid w:val="00742216"/>
    <w:rsid w:val="00742281"/>
    <w:rsid w:val="007423A9"/>
    <w:rsid w:val="0074242A"/>
    <w:rsid w:val="0074242B"/>
    <w:rsid w:val="00742453"/>
    <w:rsid w:val="00742474"/>
    <w:rsid w:val="0074248A"/>
    <w:rsid w:val="00742519"/>
    <w:rsid w:val="00742575"/>
    <w:rsid w:val="0074262B"/>
    <w:rsid w:val="00742653"/>
    <w:rsid w:val="007426CE"/>
    <w:rsid w:val="0074273F"/>
    <w:rsid w:val="00742742"/>
    <w:rsid w:val="00742767"/>
    <w:rsid w:val="00742789"/>
    <w:rsid w:val="007427EE"/>
    <w:rsid w:val="00742824"/>
    <w:rsid w:val="007428B8"/>
    <w:rsid w:val="007428D6"/>
    <w:rsid w:val="007428FC"/>
    <w:rsid w:val="00742A12"/>
    <w:rsid w:val="00742A19"/>
    <w:rsid w:val="00742A47"/>
    <w:rsid w:val="00742AAE"/>
    <w:rsid w:val="00742B08"/>
    <w:rsid w:val="00742B18"/>
    <w:rsid w:val="00742CA4"/>
    <w:rsid w:val="00742CB7"/>
    <w:rsid w:val="00742CFC"/>
    <w:rsid w:val="00742E3E"/>
    <w:rsid w:val="00742E47"/>
    <w:rsid w:val="00742ED7"/>
    <w:rsid w:val="00742F0A"/>
    <w:rsid w:val="00742F0C"/>
    <w:rsid w:val="00742F0F"/>
    <w:rsid w:val="00742F98"/>
    <w:rsid w:val="00742FD8"/>
    <w:rsid w:val="00742FFA"/>
    <w:rsid w:val="0074301A"/>
    <w:rsid w:val="0074305C"/>
    <w:rsid w:val="007430D1"/>
    <w:rsid w:val="00743138"/>
    <w:rsid w:val="00743161"/>
    <w:rsid w:val="00743195"/>
    <w:rsid w:val="007431DA"/>
    <w:rsid w:val="007432E2"/>
    <w:rsid w:val="00743314"/>
    <w:rsid w:val="0074331C"/>
    <w:rsid w:val="00743426"/>
    <w:rsid w:val="00743500"/>
    <w:rsid w:val="00743557"/>
    <w:rsid w:val="00743622"/>
    <w:rsid w:val="00743652"/>
    <w:rsid w:val="007436CE"/>
    <w:rsid w:val="0074370C"/>
    <w:rsid w:val="00743756"/>
    <w:rsid w:val="0074376A"/>
    <w:rsid w:val="00743783"/>
    <w:rsid w:val="007438A7"/>
    <w:rsid w:val="007438F1"/>
    <w:rsid w:val="00743968"/>
    <w:rsid w:val="007439AA"/>
    <w:rsid w:val="007439CE"/>
    <w:rsid w:val="007439E4"/>
    <w:rsid w:val="00743A15"/>
    <w:rsid w:val="00743A18"/>
    <w:rsid w:val="00743A27"/>
    <w:rsid w:val="00743AA5"/>
    <w:rsid w:val="00743AC5"/>
    <w:rsid w:val="00743AE1"/>
    <w:rsid w:val="00743AE7"/>
    <w:rsid w:val="00743B2A"/>
    <w:rsid w:val="00743B99"/>
    <w:rsid w:val="00743BE7"/>
    <w:rsid w:val="00743C1C"/>
    <w:rsid w:val="00743C85"/>
    <w:rsid w:val="00743CA3"/>
    <w:rsid w:val="00743CDC"/>
    <w:rsid w:val="00743D65"/>
    <w:rsid w:val="00743DA8"/>
    <w:rsid w:val="00743DC8"/>
    <w:rsid w:val="00743DF0"/>
    <w:rsid w:val="00743E24"/>
    <w:rsid w:val="00743E75"/>
    <w:rsid w:val="00743EA2"/>
    <w:rsid w:val="00743EAB"/>
    <w:rsid w:val="00743EBB"/>
    <w:rsid w:val="00743EEB"/>
    <w:rsid w:val="00743F99"/>
    <w:rsid w:val="00743FF1"/>
    <w:rsid w:val="00744005"/>
    <w:rsid w:val="00744057"/>
    <w:rsid w:val="007440B9"/>
    <w:rsid w:val="007440FA"/>
    <w:rsid w:val="00744115"/>
    <w:rsid w:val="0074412E"/>
    <w:rsid w:val="0074415B"/>
    <w:rsid w:val="00744199"/>
    <w:rsid w:val="007441EC"/>
    <w:rsid w:val="00744282"/>
    <w:rsid w:val="0074429B"/>
    <w:rsid w:val="007442BB"/>
    <w:rsid w:val="00744358"/>
    <w:rsid w:val="00744388"/>
    <w:rsid w:val="007443FE"/>
    <w:rsid w:val="007443FF"/>
    <w:rsid w:val="0074441A"/>
    <w:rsid w:val="0074447A"/>
    <w:rsid w:val="007444D4"/>
    <w:rsid w:val="0074454E"/>
    <w:rsid w:val="00744578"/>
    <w:rsid w:val="0074457E"/>
    <w:rsid w:val="007445A6"/>
    <w:rsid w:val="007445E6"/>
    <w:rsid w:val="007446C3"/>
    <w:rsid w:val="00744845"/>
    <w:rsid w:val="00744921"/>
    <w:rsid w:val="00744922"/>
    <w:rsid w:val="00744958"/>
    <w:rsid w:val="0074495E"/>
    <w:rsid w:val="0074499A"/>
    <w:rsid w:val="007449BF"/>
    <w:rsid w:val="00744A52"/>
    <w:rsid w:val="00744AA6"/>
    <w:rsid w:val="00744AC9"/>
    <w:rsid w:val="00744B7E"/>
    <w:rsid w:val="00744C05"/>
    <w:rsid w:val="00744C30"/>
    <w:rsid w:val="00744C65"/>
    <w:rsid w:val="00744CB4"/>
    <w:rsid w:val="00744D08"/>
    <w:rsid w:val="00744E9E"/>
    <w:rsid w:val="00744ED1"/>
    <w:rsid w:val="00744F3D"/>
    <w:rsid w:val="00744F74"/>
    <w:rsid w:val="00744F7A"/>
    <w:rsid w:val="00744FC0"/>
    <w:rsid w:val="00744FC5"/>
    <w:rsid w:val="00745027"/>
    <w:rsid w:val="00745030"/>
    <w:rsid w:val="00745052"/>
    <w:rsid w:val="00745067"/>
    <w:rsid w:val="0074506A"/>
    <w:rsid w:val="0074507B"/>
    <w:rsid w:val="0074507F"/>
    <w:rsid w:val="007450EB"/>
    <w:rsid w:val="0074510C"/>
    <w:rsid w:val="0074511B"/>
    <w:rsid w:val="0074511D"/>
    <w:rsid w:val="00745128"/>
    <w:rsid w:val="0074512A"/>
    <w:rsid w:val="00745213"/>
    <w:rsid w:val="0074523A"/>
    <w:rsid w:val="007452CF"/>
    <w:rsid w:val="007452D8"/>
    <w:rsid w:val="00745329"/>
    <w:rsid w:val="0074534B"/>
    <w:rsid w:val="00745375"/>
    <w:rsid w:val="007453D9"/>
    <w:rsid w:val="0074555A"/>
    <w:rsid w:val="007455B9"/>
    <w:rsid w:val="0074562F"/>
    <w:rsid w:val="0074563B"/>
    <w:rsid w:val="00745675"/>
    <w:rsid w:val="00745687"/>
    <w:rsid w:val="007456E4"/>
    <w:rsid w:val="00745797"/>
    <w:rsid w:val="0074579C"/>
    <w:rsid w:val="00745828"/>
    <w:rsid w:val="0074586D"/>
    <w:rsid w:val="0074587E"/>
    <w:rsid w:val="00745909"/>
    <w:rsid w:val="00745951"/>
    <w:rsid w:val="0074599E"/>
    <w:rsid w:val="007459D9"/>
    <w:rsid w:val="00745AB3"/>
    <w:rsid w:val="00745AE4"/>
    <w:rsid w:val="00745BB0"/>
    <w:rsid w:val="00745BB9"/>
    <w:rsid w:val="00745BD6"/>
    <w:rsid w:val="00745C61"/>
    <w:rsid w:val="00745CC4"/>
    <w:rsid w:val="00745CFC"/>
    <w:rsid w:val="00745D2F"/>
    <w:rsid w:val="00745D50"/>
    <w:rsid w:val="00745DD1"/>
    <w:rsid w:val="00745DD8"/>
    <w:rsid w:val="00745E2B"/>
    <w:rsid w:val="00745EB0"/>
    <w:rsid w:val="00745EC6"/>
    <w:rsid w:val="00745F7F"/>
    <w:rsid w:val="00745F98"/>
    <w:rsid w:val="00745F9F"/>
    <w:rsid w:val="00745FEF"/>
    <w:rsid w:val="00746077"/>
    <w:rsid w:val="0074612E"/>
    <w:rsid w:val="00746166"/>
    <w:rsid w:val="0074619B"/>
    <w:rsid w:val="007461D9"/>
    <w:rsid w:val="0074627A"/>
    <w:rsid w:val="007462A4"/>
    <w:rsid w:val="007462D6"/>
    <w:rsid w:val="007463A8"/>
    <w:rsid w:val="0074643E"/>
    <w:rsid w:val="0074650E"/>
    <w:rsid w:val="0074655C"/>
    <w:rsid w:val="00746564"/>
    <w:rsid w:val="00746587"/>
    <w:rsid w:val="00746641"/>
    <w:rsid w:val="00746663"/>
    <w:rsid w:val="00746670"/>
    <w:rsid w:val="007466AE"/>
    <w:rsid w:val="00746726"/>
    <w:rsid w:val="00746744"/>
    <w:rsid w:val="0074674C"/>
    <w:rsid w:val="00746787"/>
    <w:rsid w:val="0074679F"/>
    <w:rsid w:val="007467A7"/>
    <w:rsid w:val="00746848"/>
    <w:rsid w:val="00746861"/>
    <w:rsid w:val="00746884"/>
    <w:rsid w:val="0074695B"/>
    <w:rsid w:val="00746986"/>
    <w:rsid w:val="007469DA"/>
    <w:rsid w:val="007469E2"/>
    <w:rsid w:val="007469EB"/>
    <w:rsid w:val="00746A36"/>
    <w:rsid w:val="00746A8C"/>
    <w:rsid w:val="00746B53"/>
    <w:rsid w:val="00746B99"/>
    <w:rsid w:val="00746C4A"/>
    <w:rsid w:val="00746DB8"/>
    <w:rsid w:val="00746F00"/>
    <w:rsid w:val="00746F04"/>
    <w:rsid w:val="00746F09"/>
    <w:rsid w:val="00746F0C"/>
    <w:rsid w:val="00746F17"/>
    <w:rsid w:val="00746F7D"/>
    <w:rsid w:val="00746FC8"/>
    <w:rsid w:val="00746FD0"/>
    <w:rsid w:val="0074703B"/>
    <w:rsid w:val="00747042"/>
    <w:rsid w:val="00747056"/>
    <w:rsid w:val="0074706B"/>
    <w:rsid w:val="00747103"/>
    <w:rsid w:val="00747159"/>
    <w:rsid w:val="007471A9"/>
    <w:rsid w:val="007471D7"/>
    <w:rsid w:val="00747259"/>
    <w:rsid w:val="007472DC"/>
    <w:rsid w:val="00747325"/>
    <w:rsid w:val="0074732B"/>
    <w:rsid w:val="007473C7"/>
    <w:rsid w:val="007473D9"/>
    <w:rsid w:val="007473EE"/>
    <w:rsid w:val="00747435"/>
    <w:rsid w:val="00747490"/>
    <w:rsid w:val="007474F5"/>
    <w:rsid w:val="00747527"/>
    <w:rsid w:val="00747549"/>
    <w:rsid w:val="007475A2"/>
    <w:rsid w:val="007475DA"/>
    <w:rsid w:val="00747628"/>
    <w:rsid w:val="007476E5"/>
    <w:rsid w:val="00747777"/>
    <w:rsid w:val="00747801"/>
    <w:rsid w:val="0074786B"/>
    <w:rsid w:val="007478DD"/>
    <w:rsid w:val="0074799F"/>
    <w:rsid w:val="00747A04"/>
    <w:rsid w:val="00747A71"/>
    <w:rsid w:val="00747AB7"/>
    <w:rsid w:val="00747ABA"/>
    <w:rsid w:val="00747B9F"/>
    <w:rsid w:val="00747BCD"/>
    <w:rsid w:val="00747BCE"/>
    <w:rsid w:val="00747BE1"/>
    <w:rsid w:val="00747C54"/>
    <w:rsid w:val="00747C58"/>
    <w:rsid w:val="00747D28"/>
    <w:rsid w:val="00747D4F"/>
    <w:rsid w:val="00747D58"/>
    <w:rsid w:val="00747E95"/>
    <w:rsid w:val="00747F60"/>
    <w:rsid w:val="00747F7A"/>
    <w:rsid w:val="00747F92"/>
    <w:rsid w:val="00747FCE"/>
    <w:rsid w:val="0075006D"/>
    <w:rsid w:val="00750095"/>
    <w:rsid w:val="007501AD"/>
    <w:rsid w:val="007502CD"/>
    <w:rsid w:val="00750356"/>
    <w:rsid w:val="007503AE"/>
    <w:rsid w:val="0075040C"/>
    <w:rsid w:val="0075043E"/>
    <w:rsid w:val="0075046D"/>
    <w:rsid w:val="007504A2"/>
    <w:rsid w:val="007504F2"/>
    <w:rsid w:val="00750535"/>
    <w:rsid w:val="0075053E"/>
    <w:rsid w:val="0075061E"/>
    <w:rsid w:val="007506F1"/>
    <w:rsid w:val="0075073F"/>
    <w:rsid w:val="007507A6"/>
    <w:rsid w:val="007507C5"/>
    <w:rsid w:val="0075083B"/>
    <w:rsid w:val="00750858"/>
    <w:rsid w:val="0075085E"/>
    <w:rsid w:val="00750885"/>
    <w:rsid w:val="007508A7"/>
    <w:rsid w:val="00750904"/>
    <w:rsid w:val="0075091B"/>
    <w:rsid w:val="0075095E"/>
    <w:rsid w:val="00750981"/>
    <w:rsid w:val="007509D7"/>
    <w:rsid w:val="007509FA"/>
    <w:rsid w:val="00750A5C"/>
    <w:rsid w:val="00750A96"/>
    <w:rsid w:val="00750AAE"/>
    <w:rsid w:val="00750AF7"/>
    <w:rsid w:val="00750AFA"/>
    <w:rsid w:val="00750B0E"/>
    <w:rsid w:val="00750B81"/>
    <w:rsid w:val="00750BB8"/>
    <w:rsid w:val="00750C9E"/>
    <w:rsid w:val="00750D1F"/>
    <w:rsid w:val="00750DDD"/>
    <w:rsid w:val="00750E17"/>
    <w:rsid w:val="00750E2C"/>
    <w:rsid w:val="00750EAB"/>
    <w:rsid w:val="00750ED3"/>
    <w:rsid w:val="00750F9D"/>
    <w:rsid w:val="00751025"/>
    <w:rsid w:val="00751040"/>
    <w:rsid w:val="007510A5"/>
    <w:rsid w:val="007510E7"/>
    <w:rsid w:val="0075111E"/>
    <w:rsid w:val="007511B7"/>
    <w:rsid w:val="007511D5"/>
    <w:rsid w:val="007511E2"/>
    <w:rsid w:val="007511F0"/>
    <w:rsid w:val="0075123E"/>
    <w:rsid w:val="0075129F"/>
    <w:rsid w:val="007512A5"/>
    <w:rsid w:val="007512A7"/>
    <w:rsid w:val="007512C9"/>
    <w:rsid w:val="00751352"/>
    <w:rsid w:val="0075137E"/>
    <w:rsid w:val="007513F2"/>
    <w:rsid w:val="00751429"/>
    <w:rsid w:val="0075142A"/>
    <w:rsid w:val="00751438"/>
    <w:rsid w:val="00751495"/>
    <w:rsid w:val="007514C0"/>
    <w:rsid w:val="00751507"/>
    <w:rsid w:val="00751519"/>
    <w:rsid w:val="0075156A"/>
    <w:rsid w:val="007515E7"/>
    <w:rsid w:val="00751660"/>
    <w:rsid w:val="007516FD"/>
    <w:rsid w:val="00751700"/>
    <w:rsid w:val="007517A6"/>
    <w:rsid w:val="007517DB"/>
    <w:rsid w:val="007517E2"/>
    <w:rsid w:val="00751863"/>
    <w:rsid w:val="00751865"/>
    <w:rsid w:val="00751885"/>
    <w:rsid w:val="00751897"/>
    <w:rsid w:val="0075190E"/>
    <w:rsid w:val="00751951"/>
    <w:rsid w:val="007519E7"/>
    <w:rsid w:val="00751A50"/>
    <w:rsid w:val="00751AEF"/>
    <w:rsid w:val="00751B40"/>
    <w:rsid w:val="00751C6B"/>
    <w:rsid w:val="00751CC1"/>
    <w:rsid w:val="00751D22"/>
    <w:rsid w:val="00751D25"/>
    <w:rsid w:val="00751D67"/>
    <w:rsid w:val="00751DF7"/>
    <w:rsid w:val="00751F88"/>
    <w:rsid w:val="00751FF6"/>
    <w:rsid w:val="0075205F"/>
    <w:rsid w:val="0075213E"/>
    <w:rsid w:val="00752149"/>
    <w:rsid w:val="0075215A"/>
    <w:rsid w:val="007521AA"/>
    <w:rsid w:val="007521AD"/>
    <w:rsid w:val="007521B3"/>
    <w:rsid w:val="00752204"/>
    <w:rsid w:val="007522DF"/>
    <w:rsid w:val="007522FD"/>
    <w:rsid w:val="00752318"/>
    <w:rsid w:val="0075233D"/>
    <w:rsid w:val="00752413"/>
    <w:rsid w:val="0075245B"/>
    <w:rsid w:val="0075256E"/>
    <w:rsid w:val="0075263F"/>
    <w:rsid w:val="00752683"/>
    <w:rsid w:val="00752776"/>
    <w:rsid w:val="00752778"/>
    <w:rsid w:val="00752781"/>
    <w:rsid w:val="007527DC"/>
    <w:rsid w:val="007527FF"/>
    <w:rsid w:val="00752838"/>
    <w:rsid w:val="00752866"/>
    <w:rsid w:val="007528CD"/>
    <w:rsid w:val="0075290B"/>
    <w:rsid w:val="00752911"/>
    <w:rsid w:val="0075295F"/>
    <w:rsid w:val="007529A8"/>
    <w:rsid w:val="007529C7"/>
    <w:rsid w:val="007529F4"/>
    <w:rsid w:val="00752A1F"/>
    <w:rsid w:val="00752A36"/>
    <w:rsid w:val="00752A43"/>
    <w:rsid w:val="00752A50"/>
    <w:rsid w:val="00752A58"/>
    <w:rsid w:val="00752A5C"/>
    <w:rsid w:val="00752B4C"/>
    <w:rsid w:val="00752B53"/>
    <w:rsid w:val="00752B89"/>
    <w:rsid w:val="00752B9A"/>
    <w:rsid w:val="00752C07"/>
    <w:rsid w:val="00752C51"/>
    <w:rsid w:val="00752C77"/>
    <w:rsid w:val="00752CE1"/>
    <w:rsid w:val="00752D23"/>
    <w:rsid w:val="00752D95"/>
    <w:rsid w:val="00752DC0"/>
    <w:rsid w:val="00752DCF"/>
    <w:rsid w:val="00752DDA"/>
    <w:rsid w:val="00752E98"/>
    <w:rsid w:val="00752F33"/>
    <w:rsid w:val="00752F6D"/>
    <w:rsid w:val="00752FB5"/>
    <w:rsid w:val="00753001"/>
    <w:rsid w:val="00753045"/>
    <w:rsid w:val="007530C7"/>
    <w:rsid w:val="007530CB"/>
    <w:rsid w:val="007530D1"/>
    <w:rsid w:val="007530F6"/>
    <w:rsid w:val="00753115"/>
    <w:rsid w:val="0075316E"/>
    <w:rsid w:val="007531AB"/>
    <w:rsid w:val="00753264"/>
    <w:rsid w:val="00753303"/>
    <w:rsid w:val="0075331D"/>
    <w:rsid w:val="0075336E"/>
    <w:rsid w:val="00753373"/>
    <w:rsid w:val="007533B3"/>
    <w:rsid w:val="007533BD"/>
    <w:rsid w:val="007533C1"/>
    <w:rsid w:val="00753413"/>
    <w:rsid w:val="0075342E"/>
    <w:rsid w:val="007534F2"/>
    <w:rsid w:val="0075366D"/>
    <w:rsid w:val="0075368F"/>
    <w:rsid w:val="007536A5"/>
    <w:rsid w:val="00753783"/>
    <w:rsid w:val="00753789"/>
    <w:rsid w:val="007537E0"/>
    <w:rsid w:val="00753851"/>
    <w:rsid w:val="00753864"/>
    <w:rsid w:val="0075390C"/>
    <w:rsid w:val="007539CC"/>
    <w:rsid w:val="007539F2"/>
    <w:rsid w:val="00753A89"/>
    <w:rsid w:val="00753ACE"/>
    <w:rsid w:val="00753B53"/>
    <w:rsid w:val="00753C50"/>
    <w:rsid w:val="00753C73"/>
    <w:rsid w:val="00753C84"/>
    <w:rsid w:val="00753CC5"/>
    <w:rsid w:val="00753D37"/>
    <w:rsid w:val="00753D4C"/>
    <w:rsid w:val="00753D55"/>
    <w:rsid w:val="00753D63"/>
    <w:rsid w:val="00753DB2"/>
    <w:rsid w:val="00753DC9"/>
    <w:rsid w:val="00753E2F"/>
    <w:rsid w:val="00753EC9"/>
    <w:rsid w:val="00753F18"/>
    <w:rsid w:val="00753F46"/>
    <w:rsid w:val="00753F47"/>
    <w:rsid w:val="00753FCC"/>
    <w:rsid w:val="0075400D"/>
    <w:rsid w:val="007540A5"/>
    <w:rsid w:val="007540C4"/>
    <w:rsid w:val="0075412F"/>
    <w:rsid w:val="0075414D"/>
    <w:rsid w:val="00754294"/>
    <w:rsid w:val="00754449"/>
    <w:rsid w:val="0075447C"/>
    <w:rsid w:val="007544CE"/>
    <w:rsid w:val="0075456F"/>
    <w:rsid w:val="00754587"/>
    <w:rsid w:val="0075459C"/>
    <w:rsid w:val="0075472D"/>
    <w:rsid w:val="00754778"/>
    <w:rsid w:val="007547B7"/>
    <w:rsid w:val="007547F7"/>
    <w:rsid w:val="007548BE"/>
    <w:rsid w:val="007548D3"/>
    <w:rsid w:val="007548DA"/>
    <w:rsid w:val="007548E2"/>
    <w:rsid w:val="007548EF"/>
    <w:rsid w:val="00754909"/>
    <w:rsid w:val="007549A7"/>
    <w:rsid w:val="00754B02"/>
    <w:rsid w:val="00754C2E"/>
    <w:rsid w:val="00754C33"/>
    <w:rsid w:val="00754C60"/>
    <w:rsid w:val="00754C7E"/>
    <w:rsid w:val="00754D17"/>
    <w:rsid w:val="00754D7E"/>
    <w:rsid w:val="00754DA4"/>
    <w:rsid w:val="00754DE9"/>
    <w:rsid w:val="00754DFC"/>
    <w:rsid w:val="00754F07"/>
    <w:rsid w:val="00754F29"/>
    <w:rsid w:val="00754F65"/>
    <w:rsid w:val="00755027"/>
    <w:rsid w:val="00755070"/>
    <w:rsid w:val="007550D2"/>
    <w:rsid w:val="0075514C"/>
    <w:rsid w:val="0075518D"/>
    <w:rsid w:val="00755199"/>
    <w:rsid w:val="007551F1"/>
    <w:rsid w:val="00755261"/>
    <w:rsid w:val="007552FD"/>
    <w:rsid w:val="0075537A"/>
    <w:rsid w:val="007553DD"/>
    <w:rsid w:val="00755492"/>
    <w:rsid w:val="007555D5"/>
    <w:rsid w:val="007556A3"/>
    <w:rsid w:val="007556D7"/>
    <w:rsid w:val="00755736"/>
    <w:rsid w:val="007557E3"/>
    <w:rsid w:val="0075580C"/>
    <w:rsid w:val="00755817"/>
    <w:rsid w:val="007558C7"/>
    <w:rsid w:val="00755972"/>
    <w:rsid w:val="007559DC"/>
    <w:rsid w:val="00755A60"/>
    <w:rsid w:val="00755B23"/>
    <w:rsid w:val="00755B71"/>
    <w:rsid w:val="00755BBF"/>
    <w:rsid w:val="00755BEF"/>
    <w:rsid w:val="00755CA6"/>
    <w:rsid w:val="00755D07"/>
    <w:rsid w:val="00755D25"/>
    <w:rsid w:val="00755DD8"/>
    <w:rsid w:val="00755E1D"/>
    <w:rsid w:val="00755E5B"/>
    <w:rsid w:val="00755E74"/>
    <w:rsid w:val="00755EA9"/>
    <w:rsid w:val="00755EE3"/>
    <w:rsid w:val="00755F24"/>
    <w:rsid w:val="00755F7C"/>
    <w:rsid w:val="00755FEC"/>
    <w:rsid w:val="00756033"/>
    <w:rsid w:val="0075604A"/>
    <w:rsid w:val="0075605A"/>
    <w:rsid w:val="0075605C"/>
    <w:rsid w:val="007560D2"/>
    <w:rsid w:val="007560FA"/>
    <w:rsid w:val="0075613E"/>
    <w:rsid w:val="00756146"/>
    <w:rsid w:val="0075614B"/>
    <w:rsid w:val="0075614E"/>
    <w:rsid w:val="0075626A"/>
    <w:rsid w:val="0075627D"/>
    <w:rsid w:val="007562A8"/>
    <w:rsid w:val="007562B3"/>
    <w:rsid w:val="00756306"/>
    <w:rsid w:val="0075636F"/>
    <w:rsid w:val="0075642C"/>
    <w:rsid w:val="0075648B"/>
    <w:rsid w:val="007564A3"/>
    <w:rsid w:val="007564E0"/>
    <w:rsid w:val="00756545"/>
    <w:rsid w:val="007565A9"/>
    <w:rsid w:val="007565C8"/>
    <w:rsid w:val="007565E1"/>
    <w:rsid w:val="0075662F"/>
    <w:rsid w:val="00756632"/>
    <w:rsid w:val="007566AD"/>
    <w:rsid w:val="007566D6"/>
    <w:rsid w:val="007566ED"/>
    <w:rsid w:val="0075671D"/>
    <w:rsid w:val="007567A3"/>
    <w:rsid w:val="00756820"/>
    <w:rsid w:val="00756881"/>
    <w:rsid w:val="007568BC"/>
    <w:rsid w:val="007568C6"/>
    <w:rsid w:val="007568D9"/>
    <w:rsid w:val="00756A25"/>
    <w:rsid w:val="00756AA3"/>
    <w:rsid w:val="00756AC4"/>
    <w:rsid w:val="00756BB3"/>
    <w:rsid w:val="00756BD5"/>
    <w:rsid w:val="00756BF5"/>
    <w:rsid w:val="00756C09"/>
    <w:rsid w:val="00756C32"/>
    <w:rsid w:val="00756C37"/>
    <w:rsid w:val="00756CA3"/>
    <w:rsid w:val="00756DA1"/>
    <w:rsid w:val="00756EF3"/>
    <w:rsid w:val="00756F2B"/>
    <w:rsid w:val="00756FDA"/>
    <w:rsid w:val="00757025"/>
    <w:rsid w:val="007570FD"/>
    <w:rsid w:val="00757133"/>
    <w:rsid w:val="0075713C"/>
    <w:rsid w:val="007571BF"/>
    <w:rsid w:val="00757201"/>
    <w:rsid w:val="00757212"/>
    <w:rsid w:val="0075725F"/>
    <w:rsid w:val="0075729D"/>
    <w:rsid w:val="00757352"/>
    <w:rsid w:val="0075735E"/>
    <w:rsid w:val="00757366"/>
    <w:rsid w:val="00757381"/>
    <w:rsid w:val="00757389"/>
    <w:rsid w:val="007573AA"/>
    <w:rsid w:val="007573BB"/>
    <w:rsid w:val="00757476"/>
    <w:rsid w:val="00757621"/>
    <w:rsid w:val="0075776B"/>
    <w:rsid w:val="00757819"/>
    <w:rsid w:val="0075781C"/>
    <w:rsid w:val="0075782C"/>
    <w:rsid w:val="007578E1"/>
    <w:rsid w:val="007578F0"/>
    <w:rsid w:val="007578FD"/>
    <w:rsid w:val="00757942"/>
    <w:rsid w:val="0075797D"/>
    <w:rsid w:val="0075798F"/>
    <w:rsid w:val="0075799B"/>
    <w:rsid w:val="007579FF"/>
    <w:rsid w:val="00757A19"/>
    <w:rsid w:val="00757AC4"/>
    <w:rsid w:val="00757B01"/>
    <w:rsid w:val="00757B11"/>
    <w:rsid w:val="00757B8B"/>
    <w:rsid w:val="00757BCF"/>
    <w:rsid w:val="00757BDC"/>
    <w:rsid w:val="00757BE2"/>
    <w:rsid w:val="00757C00"/>
    <w:rsid w:val="00757C5A"/>
    <w:rsid w:val="00757CD1"/>
    <w:rsid w:val="00757D0E"/>
    <w:rsid w:val="00757DE4"/>
    <w:rsid w:val="00757E2E"/>
    <w:rsid w:val="00757E6E"/>
    <w:rsid w:val="00757E7F"/>
    <w:rsid w:val="00757EDE"/>
    <w:rsid w:val="00757F67"/>
    <w:rsid w:val="0076003E"/>
    <w:rsid w:val="007600C5"/>
    <w:rsid w:val="00760124"/>
    <w:rsid w:val="0076013F"/>
    <w:rsid w:val="00760147"/>
    <w:rsid w:val="0076014F"/>
    <w:rsid w:val="0076019E"/>
    <w:rsid w:val="007601DC"/>
    <w:rsid w:val="0076028C"/>
    <w:rsid w:val="00760331"/>
    <w:rsid w:val="00760362"/>
    <w:rsid w:val="00760389"/>
    <w:rsid w:val="00760392"/>
    <w:rsid w:val="00760430"/>
    <w:rsid w:val="0076046D"/>
    <w:rsid w:val="0076050F"/>
    <w:rsid w:val="00760513"/>
    <w:rsid w:val="00760524"/>
    <w:rsid w:val="00760528"/>
    <w:rsid w:val="007605B3"/>
    <w:rsid w:val="00760653"/>
    <w:rsid w:val="007606F7"/>
    <w:rsid w:val="00760709"/>
    <w:rsid w:val="0076071E"/>
    <w:rsid w:val="00760727"/>
    <w:rsid w:val="007607B2"/>
    <w:rsid w:val="007607BD"/>
    <w:rsid w:val="007607D0"/>
    <w:rsid w:val="007608DA"/>
    <w:rsid w:val="0076090B"/>
    <w:rsid w:val="0076091C"/>
    <w:rsid w:val="0076093C"/>
    <w:rsid w:val="00760A2F"/>
    <w:rsid w:val="00760A39"/>
    <w:rsid w:val="00760A48"/>
    <w:rsid w:val="00760A82"/>
    <w:rsid w:val="00760ADE"/>
    <w:rsid w:val="00760B2D"/>
    <w:rsid w:val="00760BE8"/>
    <w:rsid w:val="00760C07"/>
    <w:rsid w:val="00760C47"/>
    <w:rsid w:val="00760C7A"/>
    <w:rsid w:val="00760D33"/>
    <w:rsid w:val="00760D3F"/>
    <w:rsid w:val="00760D82"/>
    <w:rsid w:val="00760E42"/>
    <w:rsid w:val="00760E66"/>
    <w:rsid w:val="00760E69"/>
    <w:rsid w:val="00760E77"/>
    <w:rsid w:val="00760E81"/>
    <w:rsid w:val="00760EE4"/>
    <w:rsid w:val="00760EF9"/>
    <w:rsid w:val="00760F0E"/>
    <w:rsid w:val="00760F19"/>
    <w:rsid w:val="00760F24"/>
    <w:rsid w:val="00760FB2"/>
    <w:rsid w:val="00761008"/>
    <w:rsid w:val="00761063"/>
    <w:rsid w:val="00761080"/>
    <w:rsid w:val="007610B8"/>
    <w:rsid w:val="00761162"/>
    <w:rsid w:val="00761191"/>
    <w:rsid w:val="007611D5"/>
    <w:rsid w:val="0076122C"/>
    <w:rsid w:val="0076125E"/>
    <w:rsid w:val="00761278"/>
    <w:rsid w:val="0076130D"/>
    <w:rsid w:val="0076137C"/>
    <w:rsid w:val="007613CD"/>
    <w:rsid w:val="0076141F"/>
    <w:rsid w:val="0076142E"/>
    <w:rsid w:val="00761454"/>
    <w:rsid w:val="00761510"/>
    <w:rsid w:val="00761523"/>
    <w:rsid w:val="00761599"/>
    <w:rsid w:val="007615BF"/>
    <w:rsid w:val="0076162F"/>
    <w:rsid w:val="00761647"/>
    <w:rsid w:val="007616F0"/>
    <w:rsid w:val="00761748"/>
    <w:rsid w:val="0076175A"/>
    <w:rsid w:val="007617B2"/>
    <w:rsid w:val="0076182B"/>
    <w:rsid w:val="00761842"/>
    <w:rsid w:val="007618EF"/>
    <w:rsid w:val="0076190B"/>
    <w:rsid w:val="00761921"/>
    <w:rsid w:val="00761929"/>
    <w:rsid w:val="007619A0"/>
    <w:rsid w:val="007619BF"/>
    <w:rsid w:val="007619D6"/>
    <w:rsid w:val="00761B74"/>
    <w:rsid w:val="00761C94"/>
    <w:rsid w:val="00761CA8"/>
    <w:rsid w:val="00761CD9"/>
    <w:rsid w:val="00761D2E"/>
    <w:rsid w:val="00761E83"/>
    <w:rsid w:val="00761EB8"/>
    <w:rsid w:val="00761F26"/>
    <w:rsid w:val="00761FE5"/>
    <w:rsid w:val="00762000"/>
    <w:rsid w:val="00762004"/>
    <w:rsid w:val="0076207C"/>
    <w:rsid w:val="00762133"/>
    <w:rsid w:val="007621E2"/>
    <w:rsid w:val="00762274"/>
    <w:rsid w:val="007622C0"/>
    <w:rsid w:val="00762300"/>
    <w:rsid w:val="00762338"/>
    <w:rsid w:val="007623CB"/>
    <w:rsid w:val="0076241F"/>
    <w:rsid w:val="00762455"/>
    <w:rsid w:val="0076250A"/>
    <w:rsid w:val="0076252D"/>
    <w:rsid w:val="007625E0"/>
    <w:rsid w:val="00762661"/>
    <w:rsid w:val="00762708"/>
    <w:rsid w:val="0076274C"/>
    <w:rsid w:val="007627FB"/>
    <w:rsid w:val="00762860"/>
    <w:rsid w:val="007628E8"/>
    <w:rsid w:val="00762916"/>
    <w:rsid w:val="0076298C"/>
    <w:rsid w:val="007629E3"/>
    <w:rsid w:val="007629F9"/>
    <w:rsid w:val="00762A12"/>
    <w:rsid w:val="00762A5D"/>
    <w:rsid w:val="00762A6A"/>
    <w:rsid w:val="00762A93"/>
    <w:rsid w:val="00762B5E"/>
    <w:rsid w:val="00762BE7"/>
    <w:rsid w:val="00762C00"/>
    <w:rsid w:val="00762C4F"/>
    <w:rsid w:val="00762C89"/>
    <w:rsid w:val="00762CEF"/>
    <w:rsid w:val="00762E04"/>
    <w:rsid w:val="00762E43"/>
    <w:rsid w:val="00762E72"/>
    <w:rsid w:val="00762EE5"/>
    <w:rsid w:val="00762F2F"/>
    <w:rsid w:val="00763068"/>
    <w:rsid w:val="00763098"/>
    <w:rsid w:val="007630D7"/>
    <w:rsid w:val="007631AC"/>
    <w:rsid w:val="00763217"/>
    <w:rsid w:val="0076322C"/>
    <w:rsid w:val="0076322E"/>
    <w:rsid w:val="00763238"/>
    <w:rsid w:val="00763279"/>
    <w:rsid w:val="007632D1"/>
    <w:rsid w:val="0076330A"/>
    <w:rsid w:val="0076337F"/>
    <w:rsid w:val="007633F1"/>
    <w:rsid w:val="007633F5"/>
    <w:rsid w:val="00763415"/>
    <w:rsid w:val="00763431"/>
    <w:rsid w:val="00763453"/>
    <w:rsid w:val="007634AF"/>
    <w:rsid w:val="00763555"/>
    <w:rsid w:val="00763564"/>
    <w:rsid w:val="00763619"/>
    <w:rsid w:val="007636B2"/>
    <w:rsid w:val="007636D5"/>
    <w:rsid w:val="007637B1"/>
    <w:rsid w:val="007637B7"/>
    <w:rsid w:val="007637BC"/>
    <w:rsid w:val="007637C0"/>
    <w:rsid w:val="00763864"/>
    <w:rsid w:val="00763866"/>
    <w:rsid w:val="00763878"/>
    <w:rsid w:val="00763882"/>
    <w:rsid w:val="0076389C"/>
    <w:rsid w:val="007638D0"/>
    <w:rsid w:val="007638F2"/>
    <w:rsid w:val="00763927"/>
    <w:rsid w:val="0076392C"/>
    <w:rsid w:val="0076398B"/>
    <w:rsid w:val="00763A3D"/>
    <w:rsid w:val="00763AC1"/>
    <w:rsid w:val="00763B20"/>
    <w:rsid w:val="00763B34"/>
    <w:rsid w:val="00763B71"/>
    <w:rsid w:val="00763B97"/>
    <w:rsid w:val="00763C0E"/>
    <w:rsid w:val="00763C6E"/>
    <w:rsid w:val="00763CA4"/>
    <w:rsid w:val="00763CB6"/>
    <w:rsid w:val="00763D91"/>
    <w:rsid w:val="00763D97"/>
    <w:rsid w:val="00763DBD"/>
    <w:rsid w:val="00763DC2"/>
    <w:rsid w:val="00763E67"/>
    <w:rsid w:val="00763E70"/>
    <w:rsid w:val="00763E89"/>
    <w:rsid w:val="00763EC9"/>
    <w:rsid w:val="00763F50"/>
    <w:rsid w:val="00763F59"/>
    <w:rsid w:val="00763FBA"/>
    <w:rsid w:val="00764085"/>
    <w:rsid w:val="007640C0"/>
    <w:rsid w:val="007640CE"/>
    <w:rsid w:val="00764120"/>
    <w:rsid w:val="007641D8"/>
    <w:rsid w:val="00764217"/>
    <w:rsid w:val="00764275"/>
    <w:rsid w:val="007642B2"/>
    <w:rsid w:val="00764318"/>
    <w:rsid w:val="00764357"/>
    <w:rsid w:val="0076436F"/>
    <w:rsid w:val="007643DE"/>
    <w:rsid w:val="00764488"/>
    <w:rsid w:val="0076457B"/>
    <w:rsid w:val="00764588"/>
    <w:rsid w:val="0076458D"/>
    <w:rsid w:val="007645FE"/>
    <w:rsid w:val="00764603"/>
    <w:rsid w:val="0076461A"/>
    <w:rsid w:val="007646A0"/>
    <w:rsid w:val="00764706"/>
    <w:rsid w:val="00764730"/>
    <w:rsid w:val="007647FA"/>
    <w:rsid w:val="00764817"/>
    <w:rsid w:val="0076486D"/>
    <w:rsid w:val="0076492F"/>
    <w:rsid w:val="007649E4"/>
    <w:rsid w:val="00764A04"/>
    <w:rsid w:val="00764A74"/>
    <w:rsid w:val="00764AE4"/>
    <w:rsid w:val="00764B36"/>
    <w:rsid w:val="00764B98"/>
    <w:rsid w:val="00764C34"/>
    <w:rsid w:val="00764CC9"/>
    <w:rsid w:val="00764D31"/>
    <w:rsid w:val="00764D39"/>
    <w:rsid w:val="00764D57"/>
    <w:rsid w:val="00764D65"/>
    <w:rsid w:val="00764D95"/>
    <w:rsid w:val="00764D9A"/>
    <w:rsid w:val="00764DB5"/>
    <w:rsid w:val="00764E6B"/>
    <w:rsid w:val="00764EAB"/>
    <w:rsid w:val="00764F3F"/>
    <w:rsid w:val="007650BB"/>
    <w:rsid w:val="0076516F"/>
    <w:rsid w:val="00765199"/>
    <w:rsid w:val="007651E6"/>
    <w:rsid w:val="0076521B"/>
    <w:rsid w:val="00765260"/>
    <w:rsid w:val="007652C1"/>
    <w:rsid w:val="007652DF"/>
    <w:rsid w:val="007653A0"/>
    <w:rsid w:val="007653CC"/>
    <w:rsid w:val="007653DA"/>
    <w:rsid w:val="007653F6"/>
    <w:rsid w:val="0076541A"/>
    <w:rsid w:val="00765428"/>
    <w:rsid w:val="00765495"/>
    <w:rsid w:val="00765538"/>
    <w:rsid w:val="0076556C"/>
    <w:rsid w:val="0076558C"/>
    <w:rsid w:val="007655B4"/>
    <w:rsid w:val="007655EB"/>
    <w:rsid w:val="00765615"/>
    <w:rsid w:val="007656A1"/>
    <w:rsid w:val="00765717"/>
    <w:rsid w:val="00765720"/>
    <w:rsid w:val="007657A9"/>
    <w:rsid w:val="007657AD"/>
    <w:rsid w:val="007657AF"/>
    <w:rsid w:val="007657BD"/>
    <w:rsid w:val="007657D0"/>
    <w:rsid w:val="007657E6"/>
    <w:rsid w:val="0076581A"/>
    <w:rsid w:val="0076585B"/>
    <w:rsid w:val="00765895"/>
    <w:rsid w:val="007658FB"/>
    <w:rsid w:val="0076599B"/>
    <w:rsid w:val="007659AF"/>
    <w:rsid w:val="007659CD"/>
    <w:rsid w:val="007659F7"/>
    <w:rsid w:val="007659FB"/>
    <w:rsid w:val="00765A14"/>
    <w:rsid w:val="00765A7C"/>
    <w:rsid w:val="00765AAB"/>
    <w:rsid w:val="00765B17"/>
    <w:rsid w:val="00765B66"/>
    <w:rsid w:val="00765BCA"/>
    <w:rsid w:val="00765CDF"/>
    <w:rsid w:val="00765D15"/>
    <w:rsid w:val="00765D7D"/>
    <w:rsid w:val="00765E12"/>
    <w:rsid w:val="00765E5F"/>
    <w:rsid w:val="00765EB2"/>
    <w:rsid w:val="00765EC2"/>
    <w:rsid w:val="00765F00"/>
    <w:rsid w:val="00765FA7"/>
    <w:rsid w:val="0076600D"/>
    <w:rsid w:val="00766022"/>
    <w:rsid w:val="00766039"/>
    <w:rsid w:val="00766077"/>
    <w:rsid w:val="00766102"/>
    <w:rsid w:val="00766104"/>
    <w:rsid w:val="00766187"/>
    <w:rsid w:val="0076621B"/>
    <w:rsid w:val="007662B8"/>
    <w:rsid w:val="007662C3"/>
    <w:rsid w:val="0076630C"/>
    <w:rsid w:val="007663C6"/>
    <w:rsid w:val="007663E4"/>
    <w:rsid w:val="007663FA"/>
    <w:rsid w:val="00766432"/>
    <w:rsid w:val="00766447"/>
    <w:rsid w:val="007664F6"/>
    <w:rsid w:val="00766514"/>
    <w:rsid w:val="00766523"/>
    <w:rsid w:val="00766541"/>
    <w:rsid w:val="0076658B"/>
    <w:rsid w:val="007665AE"/>
    <w:rsid w:val="007665C0"/>
    <w:rsid w:val="007665CE"/>
    <w:rsid w:val="007665EF"/>
    <w:rsid w:val="007665FF"/>
    <w:rsid w:val="0076669F"/>
    <w:rsid w:val="00766776"/>
    <w:rsid w:val="007667CA"/>
    <w:rsid w:val="007667F9"/>
    <w:rsid w:val="0076680D"/>
    <w:rsid w:val="00766976"/>
    <w:rsid w:val="00766A08"/>
    <w:rsid w:val="00766B5A"/>
    <w:rsid w:val="00766B60"/>
    <w:rsid w:val="00766BCD"/>
    <w:rsid w:val="00766BCE"/>
    <w:rsid w:val="00766BD5"/>
    <w:rsid w:val="00766BD6"/>
    <w:rsid w:val="00766C4C"/>
    <w:rsid w:val="00766C65"/>
    <w:rsid w:val="00766C9C"/>
    <w:rsid w:val="00766CF7"/>
    <w:rsid w:val="00766D7F"/>
    <w:rsid w:val="00766DDB"/>
    <w:rsid w:val="00766DF5"/>
    <w:rsid w:val="00766E6D"/>
    <w:rsid w:val="00766E8F"/>
    <w:rsid w:val="00766EAF"/>
    <w:rsid w:val="00766F50"/>
    <w:rsid w:val="00766F97"/>
    <w:rsid w:val="00766FAE"/>
    <w:rsid w:val="0076701A"/>
    <w:rsid w:val="0076702D"/>
    <w:rsid w:val="00767032"/>
    <w:rsid w:val="00767033"/>
    <w:rsid w:val="00767070"/>
    <w:rsid w:val="00767074"/>
    <w:rsid w:val="0076709F"/>
    <w:rsid w:val="00767149"/>
    <w:rsid w:val="0076716B"/>
    <w:rsid w:val="00767171"/>
    <w:rsid w:val="007671EC"/>
    <w:rsid w:val="0076724B"/>
    <w:rsid w:val="007672F8"/>
    <w:rsid w:val="0076736D"/>
    <w:rsid w:val="007673B8"/>
    <w:rsid w:val="00767405"/>
    <w:rsid w:val="00767491"/>
    <w:rsid w:val="007674B0"/>
    <w:rsid w:val="00767529"/>
    <w:rsid w:val="00767615"/>
    <w:rsid w:val="007676C6"/>
    <w:rsid w:val="007676FA"/>
    <w:rsid w:val="0076770E"/>
    <w:rsid w:val="007677BF"/>
    <w:rsid w:val="007677D9"/>
    <w:rsid w:val="007677ED"/>
    <w:rsid w:val="007677F9"/>
    <w:rsid w:val="00767867"/>
    <w:rsid w:val="00767893"/>
    <w:rsid w:val="0076789F"/>
    <w:rsid w:val="007678F3"/>
    <w:rsid w:val="007679C0"/>
    <w:rsid w:val="00767A0D"/>
    <w:rsid w:val="00767A91"/>
    <w:rsid w:val="00767AA2"/>
    <w:rsid w:val="00767AC2"/>
    <w:rsid w:val="00767B01"/>
    <w:rsid w:val="00767B78"/>
    <w:rsid w:val="00767BB7"/>
    <w:rsid w:val="00767C2B"/>
    <w:rsid w:val="00767CAC"/>
    <w:rsid w:val="00767CB6"/>
    <w:rsid w:val="00767CDB"/>
    <w:rsid w:val="00767D78"/>
    <w:rsid w:val="00767D94"/>
    <w:rsid w:val="00767E2D"/>
    <w:rsid w:val="00767E7B"/>
    <w:rsid w:val="00767EB8"/>
    <w:rsid w:val="00767EE7"/>
    <w:rsid w:val="00767EF3"/>
    <w:rsid w:val="00767F13"/>
    <w:rsid w:val="00767F7C"/>
    <w:rsid w:val="00767FBC"/>
    <w:rsid w:val="00770000"/>
    <w:rsid w:val="00770002"/>
    <w:rsid w:val="00770060"/>
    <w:rsid w:val="00770061"/>
    <w:rsid w:val="007700AB"/>
    <w:rsid w:val="0077015F"/>
    <w:rsid w:val="0077017F"/>
    <w:rsid w:val="00770189"/>
    <w:rsid w:val="007701D8"/>
    <w:rsid w:val="00770228"/>
    <w:rsid w:val="0077026E"/>
    <w:rsid w:val="007703EA"/>
    <w:rsid w:val="00770426"/>
    <w:rsid w:val="007704CE"/>
    <w:rsid w:val="007704F6"/>
    <w:rsid w:val="007704F8"/>
    <w:rsid w:val="00770563"/>
    <w:rsid w:val="007705BC"/>
    <w:rsid w:val="007705BE"/>
    <w:rsid w:val="00770606"/>
    <w:rsid w:val="00770683"/>
    <w:rsid w:val="007706E6"/>
    <w:rsid w:val="00770728"/>
    <w:rsid w:val="00770770"/>
    <w:rsid w:val="00770771"/>
    <w:rsid w:val="007707CE"/>
    <w:rsid w:val="00770845"/>
    <w:rsid w:val="00770876"/>
    <w:rsid w:val="007708B3"/>
    <w:rsid w:val="007708EF"/>
    <w:rsid w:val="00770925"/>
    <w:rsid w:val="0077098B"/>
    <w:rsid w:val="007709B8"/>
    <w:rsid w:val="00770A0C"/>
    <w:rsid w:val="00770A36"/>
    <w:rsid w:val="00770A9B"/>
    <w:rsid w:val="00770B6D"/>
    <w:rsid w:val="00770B90"/>
    <w:rsid w:val="00770B98"/>
    <w:rsid w:val="00770C91"/>
    <w:rsid w:val="00770C97"/>
    <w:rsid w:val="00770CC3"/>
    <w:rsid w:val="00770CD4"/>
    <w:rsid w:val="00770CFB"/>
    <w:rsid w:val="00770E44"/>
    <w:rsid w:val="00770EA8"/>
    <w:rsid w:val="00770EE2"/>
    <w:rsid w:val="00770EFA"/>
    <w:rsid w:val="00770F98"/>
    <w:rsid w:val="00770FA7"/>
    <w:rsid w:val="00770FAC"/>
    <w:rsid w:val="00770FD4"/>
    <w:rsid w:val="007710A5"/>
    <w:rsid w:val="007710B4"/>
    <w:rsid w:val="007710B5"/>
    <w:rsid w:val="00771125"/>
    <w:rsid w:val="00771133"/>
    <w:rsid w:val="0077120A"/>
    <w:rsid w:val="00771212"/>
    <w:rsid w:val="0077122E"/>
    <w:rsid w:val="0077124C"/>
    <w:rsid w:val="007712FB"/>
    <w:rsid w:val="00771359"/>
    <w:rsid w:val="00771438"/>
    <w:rsid w:val="00771491"/>
    <w:rsid w:val="007714F8"/>
    <w:rsid w:val="0077150D"/>
    <w:rsid w:val="00771526"/>
    <w:rsid w:val="00771537"/>
    <w:rsid w:val="00771585"/>
    <w:rsid w:val="0077158F"/>
    <w:rsid w:val="007715D8"/>
    <w:rsid w:val="0077166D"/>
    <w:rsid w:val="007716B6"/>
    <w:rsid w:val="0077175F"/>
    <w:rsid w:val="007717A6"/>
    <w:rsid w:val="007717AC"/>
    <w:rsid w:val="00771824"/>
    <w:rsid w:val="0077182C"/>
    <w:rsid w:val="00771978"/>
    <w:rsid w:val="007719A9"/>
    <w:rsid w:val="007719B4"/>
    <w:rsid w:val="00771A0E"/>
    <w:rsid w:val="00771A3F"/>
    <w:rsid w:val="00771A9A"/>
    <w:rsid w:val="00771AFE"/>
    <w:rsid w:val="00771B16"/>
    <w:rsid w:val="00771B54"/>
    <w:rsid w:val="00771BAB"/>
    <w:rsid w:val="00771BC8"/>
    <w:rsid w:val="00771C45"/>
    <w:rsid w:val="00771C96"/>
    <w:rsid w:val="00771CB5"/>
    <w:rsid w:val="00771D02"/>
    <w:rsid w:val="00771E56"/>
    <w:rsid w:val="00771EFB"/>
    <w:rsid w:val="00771F02"/>
    <w:rsid w:val="00771F25"/>
    <w:rsid w:val="00771FB3"/>
    <w:rsid w:val="00771FB7"/>
    <w:rsid w:val="00772011"/>
    <w:rsid w:val="00772019"/>
    <w:rsid w:val="0077201F"/>
    <w:rsid w:val="007720B3"/>
    <w:rsid w:val="007720BF"/>
    <w:rsid w:val="007720C8"/>
    <w:rsid w:val="00772117"/>
    <w:rsid w:val="0077211F"/>
    <w:rsid w:val="0077213F"/>
    <w:rsid w:val="007721A4"/>
    <w:rsid w:val="007721AC"/>
    <w:rsid w:val="007721CC"/>
    <w:rsid w:val="007721E5"/>
    <w:rsid w:val="0077233B"/>
    <w:rsid w:val="007723E8"/>
    <w:rsid w:val="007723E9"/>
    <w:rsid w:val="00772411"/>
    <w:rsid w:val="0077243C"/>
    <w:rsid w:val="0077244B"/>
    <w:rsid w:val="00772574"/>
    <w:rsid w:val="007725B7"/>
    <w:rsid w:val="007725D0"/>
    <w:rsid w:val="007726DD"/>
    <w:rsid w:val="007726ED"/>
    <w:rsid w:val="00772746"/>
    <w:rsid w:val="00772798"/>
    <w:rsid w:val="007727B3"/>
    <w:rsid w:val="00772832"/>
    <w:rsid w:val="007728A6"/>
    <w:rsid w:val="007728E0"/>
    <w:rsid w:val="0077293F"/>
    <w:rsid w:val="007729EE"/>
    <w:rsid w:val="00772A06"/>
    <w:rsid w:val="00772A39"/>
    <w:rsid w:val="00772A80"/>
    <w:rsid w:val="00772AAC"/>
    <w:rsid w:val="00772B66"/>
    <w:rsid w:val="00772BBB"/>
    <w:rsid w:val="00772BC0"/>
    <w:rsid w:val="00772BC7"/>
    <w:rsid w:val="00772BEA"/>
    <w:rsid w:val="00772BEB"/>
    <w:rsid w:val="00772C1D"/>
    <w:rsid w:val="00772C29"/>
    <w:rsid w:val="00772C91"/>
    <w:rsid w:val="00772D33"/>
    <w:rsid w:val="00772D37"/>
    <w:rsid w:val="00772D9C"/>
    <w:rsid w:val="00772DBA"/>
    <w:rsid w:val="00772DEC"/>
    <w:rsid w:val="00772DED"/>
    <w:rsid w:val="00772E9D"/>
    <w:rsid w:val="00772EB7"/>
    <w:rsid w:val="00772EB9"/>
    <w:rsid w:val="00772F9D"/>
    <w:rsid w:val="00772FE5"/>
    <w:rsid w:val="00773127"/>
    <w:rsid w:val="0077316B"/>
    <w:rsid w:val="00773210"/>
    <w:rsid w:val="00773262"/>
    <w:rsid w:val="0077326F"/>
    <w:rsid w:val="007732E3"/>
    <w:rsid w:val="00773307"/>
    <w:rsid w:val="007733DA"/>
    <w:rsid w:val="00773410"/>
    <w:rsid w:val="00773421"/>
    <w:rsid w:val="00773423"/>
    <w:rsid w:val="00773467"/>
    <w:rsid w:val="007734AB"/>
    <w:rsid w:val="00773560"/>
    <w:rsid w:val="00773595"/>
    <w:rsid w:val="007735BA"/>
    <w:rsid w:val="007735E6"/>
    <w:rsid w:val="007735FC"/>
    <w:rsid w:val="00773608"/>
    <w:rsid w:val="00773655"/>
    <w:rsid w:val="007736AC"/>
    <w:rsid w:val="007736FE"/>
    <w:rsid w:val="007737A3"/>
    <w:rsid w:val="007737C1"/>
    <w:rsid w:val="007737D5"/>
    <w:rsid w:val="0077385A"/>
    <w:rsid w:val="00773861"/>
    <w:rsid w:val="00773869"/>
    <w:rsid w:val="0077386A"/>
    <w:rsid w:val="007738A5"/>
    <w:rsid w:val="00773934"/>
    <w:rsid w:val="0077394F"/>
    <w:rsid w:val="00773964"/>
    <w:rsid w:val="007739D6"/>
    <w:rsid w:val="00773A7F"/>
    <w:rsid w:val="00773AD0"/>
    <w:rsid w:val="00773ADA"/>
    <w:rsid w:val="00773AE6"/>
    <w:rsid w:val="00773B18"/>
    <w:rsid w:val="00773B63"/>
    <w:rsid w:val="00773B78"/>
    <w:rsid w:val="00773B99"/>
    <w:rsid w:val="00773BCF"/>
    <w:rsid w:val="00773C20"/>
    <w:rsid w:val="00773C24"/>
    <w:rsid w:val="00773C99"/>
    <w:rsid w:val="00773CC9"/>
    <w:rsid w:val="00773D06"/>
    <w:rsid w:val="00773D21"/>
    <w:rsid w:val="00773D52"/>
    <w:rsid w:val="00773DC7"/>
    <w:rsid w:val="00773EA0"/>
    <w:rsid w:val="00773F77"/>
    <w:rsid w:val="00773F88"/>
    <w:rsid w:val="00773F92"/>
    <w:rsid w:val="00773FE0"/>
    <w:rsid w:val="007740CF"/>
    <w:rsid w:val="007740D6"/>
    <w:rsid w:val="007740E7"/>
    <w:rsid w:val="00774124"/>
    <w:rsid w:val="007741EF"/>
    <w:rsid w:val="00774205"/>
    <w:rsid w:val="00774269"/>
    <w:rsid w:val="00774317"/>
    <w:rsid w:val="00774369"/>
    <w:rsid w:val="00774402"/>
    <w:rsid w:val="0077443C"/>
    <w:rsid w:val="00774495"/>
    <w:rsid w:val="007744FD"/>
    <w:rsid w:val="00774504"/>
    <w:rsid w:val="00774515"/>
    <w:rsid w:val="0077451B"/>
    <w:rsid w:val="00774590"/>
    <w:rsid w:val="007745B0"/>
    <w:rsid w:val="00774664"/>
    <w:rsid w:val="007746F3"/>
    <w:rsid w:val="0077471D"/>
    <w:rsid w:val="0077473D"/>
    <w:rsid w:val="00774749"/>
    <w:rsid w:val="00774771"/>
    <w:rsid w:val="00774779"/>
    <w:rsid w:val="00774893"/>
    <w:rsid w:val="00774895"/>
    <w:rsid w:val="007748A2"/>
    <w:rsid w:val="00774955"/>
    <w:rsid w:val="00774973"/>
    <w:rsid w:val="007749EE"/>
    <w:rsid w:val="00774ACF"/>
    <w:rsid w:val="00774ADC"/>
    <w:rsid w:val="00774AEA"/>
    <w:rsid w:val="00774AF6"/>
    <w:rsid w:val="00774B0A"/>
    <w:rsid w:val="00774BA9"/>
    <w:rsid w:val="00774C05"/>
    <w:rsid w:val="00774C0E"/>
    <w:rsid w:val="00774C6E"/>
    <w:rsid w:val="00774C8E"/>
    <w:rsid w:val="00774CB1"/>
    <w:rsid w:val="00774CDC"/>
    <w:rsid w:val="00774CDE"/>
    <w:rsid w:val="00774DCB"/>
    <w:rsid w:val="00774DD9"/>
    <w:rsid w:val="00774E4C"/>
    <w:rsid w:val="00774E81"/>
    <w:rsid w:val="00774E8A"/>
    <w:rsid w:val="00774EBB"/>
    <w:rsid w:val="00774EC0"/>
    <w:rsid w:val="00774EE3"/>
    <w:rsid w:val="00774FE0"/>
    <w:rsid w:val="0077503E"/>
    <w:rsid w:val="00775046"/>
    <w:rsid w:val="00775057"/>
    <w:rsid w:val="00775063"/>
    <w:rsid w:val="0077508C"/>
    <w:rsid w:val="007750B4"/>
    <w:rsid w:val="00775100"/>
    <w:rsid w:val="00775124"/>
    <w:rsid w:val="0077527F"/>
    <w:rsid w:val="007753CA"/>
    <w:rsid w:val="00775553"/>
    <w:rsid w:val="00775564"/>
    <w:rsid w:val="00775575"/>
    <w:rsid w:val="00775647"/>
    <w:rsid w:val="00775671"/>
    <w:rsid w:val="0077571D"/>
    <w:rsid w:val="0077576D"/>
    <w:rsid w:val="00775843"/>
    <w:rsid w:val="00775892"/>
    <w:rsid w:val="0077589A"/>
    <w:rsid w:val="007758A7"/>
    <w:rsid w:val="00775948"/>
    <w:rsid w:val="0077598A"/>
    <w:rsid w:val="00775A19"/>
    <w:rsid w:val="00775B29"/>
    <w:rsid w:val="00775B42"/>
    <w:rsid w:val="00775B88"/>
    <w:rsid w:val="00775B91"/>
    <w:rsid w:val="00775BE8"/>
    <w:rsid w:val="00775C12"/>
    <w:rsid w:val="00775C33"/>
    <w:rsid w:val="00775DE9"/>
    <w:rsid w:val="00775E16"/>
    <w:rsid w:val="00775E29"/>
    <w:rsid w:val="00775E36"/>
    <w:rsid w:val="00775E70"/>
    <w:rsid w:val="00775F64"/>
    <w:rsid w:val="00775F72"/>
    <w:rsid w:val="00775FFA"/>
    <w:rsid w:val="00776035"/>
    <w:rsid w:val="0077606E"/>
    <w:rsid w:val="00776085"/>
    <w:rsid w:val="0077608C"/>
    <w:rsid w:val="007760CC"/>
    <w:rsid w:val="00776128"/>
    <w:rsid w:val="0077615D"/>
    <w:rsid w:val="00776167"/>
    <w:rsid w:val="00776190"/>
    <w:rsid w:val="007761BD"/>
    <w:rsid w:val="007761C8"/>
    <w:rsid w:val="0077620F"/>
    <w:rsid w:val="0077621B"/>
    <w:rsid w:val="00776291"/>
    <w:rsid w:val="007762A4"/>
    <w:rsid w:val="007762C4"/>
    <w:rsid w:val="0077633C"/>
    <w:rsid w:val="00776358"/>
    <w:rsid w:val="00776359"/>
    <w:rsid w:val="00776383"/>
    <w:rsid w:val="007763A5"/>
    <w:rsid w:val="00776422"/>
    <w:rsid w:val="0077651B"/>
    <w:rsid w:val="00776540"/>
    <w:rsid w:val="00776557"/>
    <w:rsid w:val="00776579"/>
    <w:rsid w:val="007765B1"/>
    <w:rsid w:val="007765EA"/>
    <w:rsid w:val="0077660A"/>
    <w:rsid w:val="00776679"/>
    <w:rsid w:val="007766F0"/>
    <w:rsid w:val="00776744"/>
    <w:rsid w:val="007767DD"/>
    <w:rsid w:val="0077686D"/>
    <w:rsid w:val="0077687D"/>
    <w:rsid w:val="007768C6"/>
    <w:rsid w:val="00776999"/>
    <w:rsid w:val="007769E9"/>
    <w:rsid w:val="007769F5"/>
    <w:rsid w:val="00776A10"/>
    <w:rsid w:val="00776A2D"/>
    <w:rsid w:val="00776A43"/>
    <w:rsid w:val="00776A5C"/>
    <w:rsid w:val="00776A63"/>
    <w:rsid w:val="00776AD7"/>
    <w:rsid w:val="00776AF5"/>
    <w:rsid w:val="00776B0C"/>
    <w:rsid w:val="00776B0D"/>
    <w:rsid w:val="00776B29"/>
    <w:rsid w:val="00776B3D"/>
    <w:rsid w:val="00776B99"/>
    <w:rsid w:val="00776BEA"/>
    <w:rsid w:val="00776C0D"/>
    <w:rsid w:val="00776C8A"/>
    <w:rsid w:val="00776CA2"/>
    <w:rsid w:val="00776CAA"/>
    <w:rsid w:val="00776CD6"/>
    <w:rsid w:val="00776CED"/>
    <w:rsid w:val="00776D98"/>
    <w:rsid w:val="00776DB8"/>
    <w:rsid w:val="00776DF8"/>
    <w:rsid w:val="00776DFD"/>
    <w:rsid w:val="00776F08"/>
    <w:rsid w:val="00776F3C"/>
    <w:rsid w:val="00776F72"/>
    <w:rsid w:val="00776FC6"/>
    <w:rsid w:val="0077715E"/>
    <w:rsid w:val="007771EA"/>
    <w:rsid w:val="00777248"/>
    <w:rsid w:val="0077724D"/>
    <w:rsid w:val="00777264"/>
    <w:rsid w:val="0077728C"/>
    <w:rsid w:val="007772F6"/>
    <w:rsid w:val="0077730C"/>
    <w:rsid w:val="0077731A"/>
    <w:rsid w:val="0077748D"/>
    <w:rsid w:val="0077748E"/>
    <w:rsid w:val="007774A1"/>
    <w:rsid w:val="007774AF"/>
    <w:rsid w:val="007774C9"/>
    <w:rsid w:val="00777549"/>
    <w:rsid w:val="0077759A"/>
    <w:rsid w:val="0077762B"/>
    <w:rsid w:val="00777655"/>
    <w:rsid w:val="00777667"/>
    <w:rsid w:val="007776BF"/>
    <w:rsid w:val="0077771A"/>
    <w:rsid w:val="00777743"/>
    <w:rsid w:val="00777763"/>
    <w:rsid w:val="00777780"/>
    <w:rsid w:val="007777FA"/>
    <w:rsid w:val="007777FB"/>
    <w:rsid w:val="0077784B"/>
    <w:rsid w:val="00777884"/>
    <w:rsid w:val="007778A1"/>
    <w:rsid w:val="00777915"/>
    <w:rsid w:val="00777941"/>
    <w:rsid w:val="00777963"/>
    <w:rsid w:val="00777974"/>
    <w:rsid w:val="00777A14"/>
    <w:rsid w:val="00777A8E"/>
    <w:rsid w:val="00777AA1"/>
    <w:rsid w:val="00777AE1"/>
    <w:rsid w:val="00777B37"/>
    <w:rsid w:val="00777B4C"/>
    <w:rsid w:val="00777BE3"/>
    <w:rsid w:val="00777CD9"/>
    <w:rsid w:val="00777CDB"/>
    <w:rsid w:val="00777D12"/>
    <w:rsid w:val="00777D17"/>
    <w:rsid w:val="00777D2C"/>
    <w:rsid w:val="00777E61"/>
    <w:rsid w:val="00777EE8"/>
    <w:rsid w:val="00777FC2"/>
    <w:rsid w:val="00780005"/>
    <w:rsid w:val="0078001B"/>
    <w:rsid w:val="0078009D"/>
    <w:rsid w:val="007800C8"/>
    <w:rsid w:val="007801AB"/>
    <w:rsid w:val="007801D3"/>
    <w:rsid w:val="0078025C"/>
    <w:rsid w:val="007802C4"/>
    <w:rsid w:val="007803B5"/>
    <w:rsid w:val="007803F5"/>
    <w:rsid w:val="0078044D"/>
    <w:rsid w:val="00780457"/>
    <w:rsid w:val="0078047C"/>
    <w:rsid w:val="007804D2"/>
    <w:rsid w:val="007805CF"/>
    <w:rsid w:val="0078064C"/>
    <w:rsid w:val="00780678"/>
    <w:rsid w:val="0078072B"/>
    <w:rsid w:val="00780887"/>
    <w:rsid w:val="007808C7"/>
    <w:rsid w:val="007808F6"/>
    <w:rsid w:val="007808F8"/>
    <w:rsid w:val="00780910"/>
    <w:rsid w:val="00780943"/>
    <w:rsid w:val="0078098A"/>
    <w:rsid w:val="007809A2"/>
    <w:rsid w:val="00780A7A"/>
    <w:rsid w:val="00780AA8"/>
    <w:rsid w:val="00780AC8"/>
    <w:rsid w:val="00780ACE"/>
    <w:rsid w:val="00780B37"/>
    <w:rsid w:val="00780B60"/>
    <w:rsid w:val="00780B75"/>
    <w:rsid w:val="00780B78"/>
    <w:rsid w:val="00780BBC"/>
    <w:rsid w:val="00780C21"/>
    <w:rsid w:val="00780C4E"/>
    <w:rsid w:val="00780C52"/>
    <w:rsid w:val="00780D4E"/>
    <w:rsid w:val="00780DAB"/>
    <w:rsid w:val="00780E75"/>
    <w:rsid w:val="00780E7B"/>
    <w:rsid w:val="00780EC9"/>
    <w:rsid w:val="00780F48"/>
    <w:rsid w:val="00780FB5"/>
    <w:rsid w:val="00780FC4"/>
    <w:rsid w:val="0078106A"/>
    <w:rsid w:val="00781078"/>
    <w:rsid w:val="00781081"/>
    <w:rsid w:val="0078108E"/>
    <w:rsid w:val="0078122B"/>
    <w:rsid w:val="00781257"/>
    <w:rsid w:val="007812DD"/>
    <w:rsid w:val="0078139B"/>
    <w:rsid w:val="007813A2"/>
    <w:rsid w:val="007813C0"/>
    <w:rsid w:val="00781456"/>
    <w:rsid w:val="007814D6"/>
    <w:rsid w:val="007814E1"/>
    <w:rsid w:val="0078154D"/>
    <w:rsid w:val="0078158E"/>
    <w:rsid w:val="007815D3"/>
    <w:rsid w:val="00781646"/>
    <w:rsid w:val="00781771"/>
    <w:rsid w:val="00781822"/>
    <w:rsid w:val="00781848"/>
    <w:rsid w:val="00781893"/>
    <w:rsid w:val="007818CF"/>
    <w:rsid w:val="0078195A"/>
    <w:rsid w:val="0078199B"/>
    <w:rsid w:val="007819EE"/>
    <w:rsid w:val="00781A11"/>
    <w:rsid w:val="00781B62"/>
    <w:rsid w:val="00781B76"/>
    <w:rsid w:val="00781B93"/>
    <w:rsid w:val="00781BFF"/>
    <w:rsid w:val="00781C0A"/>
    <w:rsid w:val="00781C21"/>
    <w:rsid w:val="00781CD1"/>
    <w:rsid w:val="00781CD7"/>
    <w:rsid w:val="00781CE2"/>
    <w:rsid w:val="00781CEA"/>
    <w:rsid w:val="00781CFA"/>
    <w:rsid w:val="00781D7E"/>
    <w:rsid w:val="00781DAB"/>
    <w:rsid w:val="00781DB4"/>
    <w:rsid w:val="00781DBE"/>
    <w:rsid w:val="00781DBF"/>
    <w:rsid w:val="00781E2F"/>
    <w:rsid w:val="00781ED8"/>
    <w:rsid w:val="00781EF6"/>
    <w:rsid w:val="00781F21"/>
    <w:rsid w:val="00781F5B"/>
    <w:rsid w:val="0078203B"/>
    <w:rsid w:val="0078205A"/>
    <w:rsid w:val="00782179"/>
    <w:rsid w:val="007821DB"/>
    <w:rsid w:val="00782220"/>
    <w:rsid w:val="00782228"/>
    <w:rsid w:val="0078226B"/>
    <w:rsid w:val="00782294"/>
    <w:rsid w:val="007822BD"/>
    <w:rsid w:val="00782302"/>
    <w:rsid w:val="0078236D"/>
    <w:rsid w:val="0078236F"/>
    <w:rsid w:val="007823B4"/>
    <w:rsid w:val="0078245D"/>
    <w:rsid w:val="007824C5"/>
    <w:rsid w:val="00782568"/>
    <w:rsid w:val="0078259B"/>
    <w:rsid w:val="007825A7"/>
    <w:rsid w:val="007825DD"/>
    <w:rsid w:val="00782648"/>
    <w:rsid w:val="0078265B"/>
    <w:rsid w:val="0078269D"/>
    <w:rsid w:val="00782797"/>
    <w:rsid w:val="007827A4"/>
    <w:rsid w:val="007827CC"/>
    <w:rsid w:val="007827D5"/>
    <w:rsid w:val="00782835"/>
    <w:rsid w:val="00782875"/>
    <w:rsid w:val="007828F0"/>
    <w:rsid w:val="00782903"/>
    <w:rsid w:val="0078292E"/>
    <w:rsid w:val="0078294F"/>
    <w:rsid w:val="00782990"/>
    <w:rsid w:val="00782A2B"/>
    <w:rsid w:val="00782A2F"/>
    <w:rsid w:val="00782A55"/>
    <w:rsid w:val="00782A7A"/>
    <w:rsid w:val="00782A8E"/>
    <w:rsid w:val="00782AB7"/>
    <w:rsid w:val="00782AE7"/>
    <w:rsid w:val="00782B4A"/>
    <w:rsid w:val="00782B61"/>
    <w:rsid w:val="00782E56"/>
    <w:rsid w:val="00782F41"/>
    <w:rsid w:val="00782F64"/>
    <w:rsid w:val="00782F86"/>
    <w:rsid w:val="00782FB5"/>
    <w:rsid w:val="0078305E"/>
    <w:rsid w:val="0078308E"/>
    <w:rsid w:val="007830BF"/>
    <w:rsid w:val="007830CB"/>
    <w:rsid w:val="007830F3"/>
    <w:rsid w:val="00783120"/>
    <w:rsid w:val="00783167"/>
    <w:rsid w:val="007831EC"/>
    <w:rsid w:val="0078325B"/>
    <w:rsid w:val="0078328D"/>
    <w:rsid w:val="00783336"/>
    <w:rsid w:val="00783341"/>
    <w:rsid w:val="0078335A"/>
    <w:rsid w:val="00783456"/>
    <w:rsid w:val="00783497"/>
    <w:rsid w:val="0078350C"/>
    <w:rsid w:val="00783519"/>
    <w:rsid w:val="007835B1"/>
    <w:rsid w:val="007836DA"/>
    <w:rsid w:val="007836E0"/>
    <w:rsid w:val="007837CC"/>
    <w:rsid w:val="00783813"/>
    <w:rsid w:val="00783817"/>
    <w:rsid w:val="0078383B"/>
    <w:rsid w:val="00783856"/>
    <w:rsid w:val="0078385C"/>
    <w:rsid w:val="00783861"/>
    <w:rsid w:val="00783892"/>
    <w:rsid w:val="007838BC"/>
    <w:rsid w:val="00783913"/>
    <w:rsid w:val="0078391A"/>
    <w:rsid w:val="00783925"/>
    <w:rsid w:val="00783961"/>
    <w:rsid w:val="0078397D"/>
    <w:rsid w:val="007839E2"/>
    <w:rsid w:val="00783A0A"/>
    <w:rsid w:val="00783A2C"/>
    <w:rsid w:val="00783AA8"/>
    <w:rsid w:val="00783AAB"/>
    <w:rsid w:val="00783ACB"/>
    <w:rsid w:val="00783AE0"/>
    <w:rsid w:val="00783AF3"/>
    <w:rsid w:val="00783B04"/>
    <w:rsid w:val="00783B48"/>
    <w:rsid w:val="00783B56"/>
    <w:rsid w:val="00783B7E"/>
    <w:rsid w:val="00783B92"/>
    <w:rsid w:val="00783BA5"/>
    <w:rsid w:val="00783BB6"/>
    <w:rsid w:val="00783D0D"/>
    <w:rsid w:val="00783D3D"/>
    <w:rsid w:val="00783DA7"/>
    <w:rsid w:val="00783DDF"/>
    <w:rsid w:val="00783E08"/>
    <w:rsid w:val="00783E67"/>
    <w:rsid w:val="00783EEB"/>
    <w:rsid w:val="00783F15"/>
    <w:rsid w:val="00783F30"/>
    <w:rsid w:val="00783F7A"/>
    <w:rsid w:val="00783FF3"/>
    <w:rsid w:val="00784065"/>
    <w:rsid w:val="007840F3"/>
    <w:rsid w:val="0078418E"/>
    <w:rsid w:val="007842B5"/>
    <w:rsid w:val="007842D9"/>
    <w:rsid w:val="00784336"/>
    <w:rsid w:val="00784339"/>
    <w:rsid w:val="00784477"/>
    <w:rsid w:val="007844D9"/>
    <w:rsid w:val="00784661"/>
    <w:rsid w:val="00784680"/>
    <w:rsid w:val="007846C5"/>
    <w:rsid w:val="007846CB"/>
    <w:rsid w:val="007846F3"/>
    <w:rsid w:val="007846FE"/>
    <w:rsid w:val="00784819"/>
    <w:rsid w:val="00784851"/>
    <w:rsid w:val="007848F5"/>
    <w:rsid w:val="007848FD"/>
    <w:rsid w:val="00784914"/>
    <w:rsid w:val="00784948"/>
    <w:rsid w:val="0078498C"/>
    <w:rsid w:val="007849A0"/>
    <w:rsid w:val="007849AE"/>
    <w:rsid w:val="007849D4"/>
    <w:rsid w:val="00784A93"/>
    <w:rsid w:val="00784B85"/>
    <w:rsid w:val="00784C26"/>
    <w:rsid w:val="00784C32"/>
    <w:rsid w:val="00784C35"/>
    <w:rsid w:val="00784C65"/>
    <w:rsid w:val="00784D1F"/>
    <w:rsid w:val="00784D27"/>
    <w:rsid w:val="00784D77"/>
    <w:rsid w:val="00784DF0"/>
    <w:rsid w:val="00784EAA"/>
    <w:rsid w:val="00784F8B"/>
    <w:rsid w:val="00784FCF"/>
    <w:rsid w:val="0078504F"/>
    <w:rsid w:val="0078505B"/>
    <w:rsid w:val="00785073"/>
    <w:rsid w:val="00785077"/>
    <w:rsid w:val="007850F5"/>
    <w:rsid w:val="00785132"/>
    <w:rsid w:val="00785198"/>
    <w:rsid w:val="0078519E"/>
    <w:rsid w:val="007851A8"/>
    <w:rsid w:val="007851B3"/>
    <w:rsid w:val="00785208"/>
    <w:rsid w:val="0078521C"/>
    <w:rsid w:val="007852CD"/>
    <w:rsid w:val="007852D1"/>
    <w:rsid w:val="007852DF"/>
    <w:rsid w:val="00785314"/>
    <w:rsid w:val="00785325"/>
    <w:rsid w:val="00785384"/>
    <w:rsid w:val="00785396"/>
    <w:rsid w:val="00785432"/>
    <w:rsid w:val="0078543B"/>
    <w:rsid w:val="00785459"/>
    <w:rsid w:val="00785467"/>
    <w:rsid w:val="00785526"/>
    <w:rsid w:val="00785571"/>
    <w:rsid w:val="0078558B"/>
    <w:rsid w:val="007855D1"/>
    <w:rsid w:val="00785603"/>
    <w:rsid w:val="0078560F"/>
    <w:rsid w:val="00785641"/>
    <w:rsid w:val="007856D3"/>
    <w:rsid w:val="0078573C"/>
    <w:rsid w:val="0078585F"/>
    <w:rsid w:val="00785876"/>
    <w:rsid w:val="00785878"/>
    <w:rsid w:val="00785891"/>
    <w:rsid w:val="007858D6"/>
    <w:rsid w:val="007858FE"/>
    <w:rsid w:val="00785928"/>
    <w:rsid w:val="00785950"/>
    <w:rsid w:val="00785957"/>
    <w:rsid w:val="007859B6"/>
    <w:rsid w:val="00785A08"/>
    <w:rsid w:val="00785A0B"/>
    <w:rsid w:val="00785AA4"/>
    <w:rsid w:val="00785ABF"/>
    <w:rsid w:val="00785B37"/>
    <w:rsid w:val="00785BBC"/>
    <w:rsid w:val="00785C38"/>
    <w:rsid w:val="00785C61"/>
    <w:rsid w:val="00785D3E"/>
    <w:rsid w:val="00785D86"/>
    <w:rsid w:val="00785DA7"/>
    <w:rsid w:val="00785DCD"/>
    <w:rsid w:val="00785E20"/>
    <w:rsid w:val="00785E34"/>
    <w:rsid w:val="00785E5E"/>
    <w:rsid w:val="00785E8F"/>
    <w:rsid w:val="00785EB4"/>
    <w:rsid w:val="00785F0D"/>
    <w:rsid w:val="00785F6B"/>
    <w:rsid w:val="00785F7C"/>
    <w:rsid w:val="00785FF7"/>
    <w:rsid w:val="0078604D"/>
    <w:rsid w:val="0078616A"/>
    <w:rsid w:val="0078618E"/>
    <w:rsid w:val="007861BC"/>
    <w:rsid w:val="007861C0"/>
    <w:rsid w:val="007861C7"/>
    <w:rsid w:val="007861FA"/>
    <w:rsid w:val="007861FC"/>
    <w:rsid w:val="00786325"/>
    <w:rsid w:val="0078642C"/>
    <w:rsid w:val="007865E9"/>
    <w:rsid w:val="00786615"/>
    <w:rsid w:val="0078663D"/>
    <w:rsid w:val="0078668A"/>
    <w:rsid w:val="007866A2"/>
    <w:rsid w:val="007866FC"/>
    <w:rsid w:val="00786722"/>
    <w:rsid w:val="00786781"/>
    <w:rsid w:val="00786785"/>
    <w:rsid w:val="0078678D"/>
    <w:rsid w:val="007867CF"/>
    <w:rsid w:val="007867E9"/>
    <w:rsid w:val="007867F2"/>
    <w:rsid w:val="007868AC"/>
    <w:rsid w:val="007868F8"/>
    <w:rsid w:val="00786954"/>
    <w:rsid w:val="00786972"/>
    <w:rsid w:val="007869EC"/>
    <w:rsid w:val="00786A21"/>
    <w:rsid w:val="00786A25"/>
    <w:rsid w:val="00786A4A"/>
    <w:rsid w:val="00786A7C"/>
    <w:rsid w:val="00786B31"/>
    <w:rsid w:val="00786C39"/>
    <w:rsid w:val="00786C7C"/>
    <w:rsid w:val="00786C92"/>
    <w:rsid w:val="00786C96"/>
    <w:rsid w:val="00786CAC"/>
    <w:rsid w:val="00786CB7"/>
    <w:rsid w:val="00786CD0"/>
    <w:rsid w:val="00786CE0"/>
    <w:rsid w:val="00786D2F"/>
    <w:rsid w:val="00786D5D"/>
    <w:rsid w:val="00786D78"/>
    <w:rsid w:val="00786D97"/>
    <w:rsid w:val="00786DAC"/>
    <w:rsid w:val="00786DB0"/>
    <w:rsid w:val="00786DB5"/>
    <w:rsid w:val="00786E1D"/>
    <w:rsid w:val="00786E30"/>
    <w:rsid w:val="00786EDF"/>
    <w:rsid w:val="00786EEE"/>
    <w:rsid w:val="00786EF6"/>
    <w:rsid w:val="00786F1F"/>
    <w:rsid w:val="00786F31"/>
    <w:rsid w:val="00786F9F"/>
    <w:rsid w:val="00786FEA"/>
    <w:rsid w:val="00787073"/>
    <w:rsid w:val="007870F0"/>
    <w:rsid w:val="00787160"/>
    <w:rsid w:val="007871A9"/>
    <w:rsid w:val="007871E4"/>
    <w:rsid w:val="0078720F"/>
    <w:rsid w:val="00787250"/>
    <w:rsid w:val="0078727B"/>
    <w:rsid w:val="007872CE"/>
    <w:rsid w:val="007873C5"/>
    <w:rsid w:val="00787418"/>
    <w:rsid w:val="007874B5"/>
    <w:rsid w:val="0078757A"/>
    <w:rsid w:val="007875A1"/>
    <w:rsid w:val="007875A3"/>
    <w:rsid w:val="007875B7"/>
    <w:rsid w:val="0078761F"/>
    <w:rsid w:val="00787649"/>
    <w:rsid w:val="00787692"/>
    <w:rsid w:val="007876BD"/>
    <w:rsid w:val="007876F2"/>
    <w:rsid w:val="00787735"/>
    <w:rsid w:val="007877D5"/>
    <w:rsid w:val="00787806"/>
    <w:rsid w:val="00787822"/>
    <w:rsid w:val="00787843"/>
    <w:rsid w:val="007878F5"/>
    <w:rsid w:val="00787918"/>
    <w:rsid w:val="00787A0F"/>
    <w:rsid w:val="00787AC4"/>
    <w:rsid w:val="00787AD8"/>
    <w:rsid w:val="00787ADD"/>
    <w:rsid w:val="00787AEC"/>
    <w:rsid w:val="00787B12"/>
    <w:rsid w:val="00787B4D"/>
    <w:rsid w:val="00787B87"/>
    <w:rsid w:val="00787CCD"/>
    <w:rsid w:val="00787D42"/>
    <w:rsid w:val="00787D48"/>
    <w:rsid w:val="00787D59"/>
    <w:rsid w:val="00787DDD"/>
    <w:rsid w:val="00787DFD"/>
    <w:rsid w:val="00787E28"/>
    <w:rsid w:val="00787EB0"/>
    <w:rsid w:val="00787F25"/>
    <w:rsid w:val="00787F3D"/>
    <w:rsid w:val="00787F42"/>
    <w:rsid w:val="00787F53"/>
    <w:rsid w:val="00787FAB"/>
    <w:rsid w:val="00787FAC"/>
    <w:rsid w:val="00787FD6"/>
    <w:rsid w:val="0079003D"/>
    <w:rsid w:val="00790056"/>
    <w:rsid w:val="00790059"/>
    <w:rsid w:val="007900E7"/>
    <w:rsid w:val="007901F3"/>
    <w:rsid w:val="0079025C"/>
    <w:rsid w:val="00790277"/>
    <w:rsid w:val="00790303"/>
    <w:rsid w:val="00790332"/>
    <w:rsid w:val="007903D8"/>
    <w:rsid w:val="00790515"/>
    <w:rsid w:val="0079058F"/>
    <w:rsid w:val="007905AB"/>
    <w:rsid w:val="007905B1"/>
    <w:rsid w:val="00790624"/>
    <w:rsid w:val="00790658"/>
    <w:rsid w:val="0079068D"/>
    <w:rsid w:val="007906E2"/>
    <w:rsid w:val="00790818"/>
    <w:rsid w:val="0079082B"/>
    <w:rsid w:val="0079083E"/>
    <w:rsid w:val="00790853"/>
    <w:rsid w:val="0079085C"/>
    <w:rsid w:val="00790920"/>
    <w:rsid w:val="0079096A"/>
    <w:rsid w:val="00790A80"/>
    <w:rsid w:val="00790A89"/>
    <w:rsid w:val="00790A93"/>
    <w:rsid w:val="00790AB4"/>
    <w:rsid w:val="00790AC7"/>
    <w:rsid w:val="00790B03"/>
    <w:rsid w:val="00790B87"/>
    <w:rsid w:val="00790BFE"/>
    <w:rsid w:val="00790C3B"/>
    <w:rsid w:val="00790CD7"/>
    <w:rsid w:val="00790D5C"/>
    <w:rsid w:val="00790E33"/>
    <w:rsid w:val="00790E99"/>
    <w:rsid w:val="00790EB0"/>
    <w:rsid w:val="00790EB5"/>
    <w:rsid w:val="00790EE3"/>
    <w:rsid w:val="00790EE6"/>
    <w:rsid w:val="00790F02"/>
    <w:rsid w:val="00790F5F"/>
    <w:rsid w:val="0079105B"/>
    <w:rsid w:val="00791071"/>
    <w:rsid w:val="0079111B"/>
    <w:rsid w:val="00791172"/>
    <w:rsid w:val="0079122E"/>
    <w:rsid w:val="00791298"/>
    <w:rsid w:val="0079134E"/>
    <w:rsid w:val="007913D3"/>
    <w:rsid w:val="00791451"/>
    <w:rsid w:val="00791469"/>
    <w:rsid w:val="00791559"/>
    <w:rsid w:val="0079155A"/>
    <w:rsid w:val="00791596"/>
    <w:rsid w:val="0079159B"/>
    <w:rsid w:val="007915F5"/>
    <w:rsid w:val="00791653"/>
    <w:rsid w:val="007916C0"/>
    <w:rsid w:val="007916E7"/>
    <w:rsid w:val="0079171E"/>
    <w:rsid w:val="0079178F"/>
    <w:rsid w:val="00791792"/>
    <w:rsid w:val="007917CD"/>
    <w:rsid w:val="007917F3"/>
    <w:rsid w:val="0079180E"/>
    <w:rsid w:val="00791858"/>
    <w:rsid w:val="0079187D"/>
    <w:rsid w:val="007918A3"/>
    <w:rsid w:val="007918B0"/>
    <w:rsid w:val="007919C0"/>
    <w:rsid w:val="00791A95"/>
    <w:rsid w:val="00791AA9"/>
    <w:rsid w:val="00791AD6"/>
    <w:rsid w:val="00791B3A"/>
    <w:rsid w:val="00791B63"/>
    <w:rsid w:val="00791B67"/>
    <w:rsid w:val="00791B8B"/>
    <w:rsid w:val="00791C20"/>
    <w:rsid w:val="00791C67"/>
    <w:rsid w:val="00791CEE"/>
    <w:rsid w:val="00791CF6"/>
    <w:rsid w:val="00791D31"/>
    <w:rsid w:val="00791D5F"/>
    <w:rsid w:val="00791D83"/>
    <w:rsid w:val="00791DB8"/>
    <w:rsid w:val="00791DCA"/>
    <w:rsid w:val="00791DFB"/>
    <w:rsid w:val="00791E00"/>
    <w:rsid w:val="00791E47"/>
    <w:rsid w:val="00791EB2"/>
    <w:rsid w:val="00791F15"/>
    <w:rsid w:val="00791F60"/>
    <w:rsid w:val="00791F84"/>
    <w:rsid w:val="00791FBA"/>
    <w:rsid w:val="0079201E"/>
    <w:rsid w:val="00792024"/>
    <w:rsid w:val="0079202E"/>
    <w:rsid w:val="0079204C"/>
    <w:rsid w:val="0079205D"/>
    <w:rsid w:val="00792060"/>
    <w:rsid w:val="00792109"/>
    <w:rsid w:val="0079214C"/>
    <w:rsid w:val="0079217B"/>
    <w:rsid w:val="007921DF"/>
    <w:rsid w:val="0079224A"/>
    <w:rsid w:val="00792311"/>
    <w:rsid w:val="0079236E"/>
    <w:rsid w:val="007923A7"/>
    <w:rsid w:val="007923DB"/>
    <w:rsid w:val="0079246D"/>
    <w:rsid w:val="007924D5"/>
    <w:rsid w:val="0079252A"/>
    <w:rsid w:val="0079265B"/>
    <w:rsid w:val="00792736"/>
    <w:rsid w:val="0079274E"/>
    <w:rsid w:val="00792754"/>
    <w:rsid w:val="0079278B"/>
    <w:rsid w:val="007927FE"/>
    <w:rsid w:val="00792802"/>
    <w:rsid w:val="0079280C"/>
    <w:rsid w:val="007928BB"/>
    <w:rsid w:val="007928E2"/>
    <w:rsid w:val="007928E8"/>
    <w:rsid w:val="007928EC"/>
    <w:rsid w:val="007928F7"/>
    <w:rsid w:val="0079291A"/>
    <w:rsid w:val="007929CC"/>
    <w:rsid w:val="007929E8"/>
    <w:rsid w:val="00792A07"/>
    <w:rsid w:val="00792A40"/>
    <w:rsid w:val="00792A5C"/>
    <w:rsid w:val="00792AE8"/>
    <w:rsid w:val="00792B5E"/>
    <w:rsid w:val="00792BE4"/>
    <w:rsid w:val="00792C1E"/>
    <w:rsid w:val="00792C6C"/>
    <w:rsid w:val="00792CD0"/>
    <w:rsid w:val="00792D1C"/>
    <w:rsid w:val="00792D84"/>
    <w:rsid w:val="00792E93"/>
    <w:rsid w:val="00792EE1"/>
    <w:rsid w:val="00792EF7"/>
    <w:rsid w:val="00792F6C"/>
    <w:rsid w:val="00792F70"/>
    <w:rsid w:val="00792F94"/>
    <w:rsid w:val="00792FB0"/>
    <w:rsid w:val="0079300B"/>
    <w:rsid w:val="00793061"/>
    <w:rsid w:val="0079307C"/>
    <w:rsid w:val="007930CF"/>
    <w:rsid w:val="007930FC"/>
    <w:rsid w:val="00793172"/>
    <w:rsid w:val="00793195"/>
    <w:rsid w:val="007931C2"/>
    <w:rsid w:val="007931CB"/>
    <w:rsid w:val="007932B6"/>
    <w:rsid w:val="007932C0"/>
    <w:rsid w:val="007932F3"/>
    <w:rsid w:val="0079332E"/>
    <w:rsid w:val="00793346"/>
    <w:rsid w:val="00793399"/>
    <w:rsid w:val="007933FB"/>
    <w:rsid w:val="0079345C"/>
    <w:rsid w:val="007934D2"/>
    <w:rsid w:val="007935DF"/>
    <w:rsid w:val="00793638"/>
    <w:rsid w:val="007936F7"/>
    <w:rsid w:val="0079371F"/>
    <w:rsid w:val="00793745"/>
    <w:rsid w:val="007937BE"/>
    <w:rsid w:val="007937C8"/>
    <w:rsid w:val="007937CC"/>
    <w:rsid w:val="0079380A"/>
    <w:rsid w:val="00793818"/>
    <w:rsid w:val="0079385C"/>
    <w:rsid w:val="00793875"/>
    <w:rsid w:val="007938B3"/>
    <w:rsid w:val="007938DE"/>
    <w:rsid w:val="007939F7"/>
    <w:rsid w:val="00793A64"/>
    <w:rsid w:val="00793A7D"/>
    <w:rsid w:val="00793B08"/>
    <w:rsid w:val="00793B8B"/>
    <w:rsid w:val="00793CA7"/>
    <w:rsid w:val="00793CD9"/>
    <w:rsid w:val="00793D79"/>
    <w:rsid w:val="00793D7F"/>
    <w:rsid w:val="00793DC3"/>
    <w:rsid w:val="00793E11"/>
    <w:rsid w:val="00793EF0"/>
    <w:rsid w:val="00793EF5"/>
    <w:rsid w:val="00793F18"/>
    <w:rsid w:val="00793F33"/>
    <w:rsid w:val="00793F59"/>
    <w:rsid w:val="00793F9C"/>
    <w:rsid w:val="00793FDF"/>
    <w:rsid w:val="00794022"/>
    <w:rsid w:val="0079402F"/>
    <w:rsid w:val="007940D3"/>
    <w:rsid w:val="007940F4"/>
    <w:rsid w:val="00794106"/>
    <w:rsid w:val="0079410B"/>
    <w:rsid w:val="00794125"/>
    <w:rsid w:val="00794163"/>
    <w:rsid w:val="00794173"/>
    <w:rsid w:val="0079422D"/>
    <w:rsid w:val="00794258"/>
    <w:rsid w:val="007942A1"/>
    <w:rsid w:val="00794334"/>
    <w:rsid w:val="0079433E"/>
    <w:rsid w:val="00794366"/>
    <w:rsid w:val="0079437E"/>
    <w:rsid w:val="007943DD"/>
    <w:rsid w:val="007943E6"/>
    <w:rsid w:val="0079445D"/>
    <w:rsid w:val="00794485"/>
    <w:rsid w:val="007944B2"/>
    <w:rsid w:val="0079455C"/>
    <w:rsid w:val="00794560"/>
    <w:rsid w:val="007945A6"/>
    <w:rsid w:val="007945EE"/>
    <w:rsid w:val="0079465E"/>
    <w:rsid w:val="00794661"/>
    <w:rsid w:val="0079470A"/>
    <w:rsid w:val="00794714"/>
    <w:rsid w:val="00794718"/>
    <w:rsid w:val="00794733"/>
    <w:rsid w:val="00794772"/>
    <w:rsid w:val="007947C3"/>
    <w:rsid w:val="007947CF"/>
    <w:rsid w:val="007948C9"/>
    <w:rsid w:val="00794A4D"/>
    <w:rsid w:val="00794A6B"/>
    <w:rsid w:val="00794ADD"/>
    <w:rsid w:val="00794B39"/>
    <w:rsid w:val="00794B84"/>
    <w:rsid w:val="00794C03"/>
    <w:rsid w:val="00794C5C"/>
    <w:rsid w:val="00794CC5"/>
    <w:rsid w:val="00794D51"/>
    <w:rsid w:val="00794D67"/>
    <w:rsid w:val="00794D6A"/>
    <w:rsid w:val="00794DC3"/>
    <w:rsid w:val="00794DE1"/>
    <w:rsid w:val="00794E7B"/>
    <w:rsid w:val="00794EB3"/>
    <w:rsid w:val="00794ED9"/>
    <w:rsid w:val="00794EE0"/>
    <w:rsid w:val="00794F5F"/>
    <w:rsid w:val="00794FAA"/>
    <w:rsid w:val="00794FF1"/>
    <w:rsid w:val="00794FF8"/>
    <w:rsid w:val="007950A5"/>
    <w:rsid w:val="007950E5"/>
    <w:rsid w:val="00795138"/>
    <w:rsid w:val="007951A7"/>
    <w:rsid w:val="007951AF"/>
    <w:rsid w:val="007951C1"/>
    <w:rsid w:val="00795226"/>
    <w:rsid w:val="00795381"/>
    <w:rsid w:val="00795428"/>
    <w:rsid w:val="0079543C"/>
    <w:rsid w:val="0079544D"/>
    <w:rsid w:val="0079548C"/>
    <w:rsid w:val="00795560"/>
    <w:rsid w:val="0079559C"/>
    <w:rsid w:val="007955CE"/>
    <w:rsid w:val="00795644"/>
    <w:rsid w:val="0079565C"/>
    <w:rsid w:val="007956AF"/>
    <w:rsid w:val="007956EB"/>
    <w:rsid w:val="007956F0"/>
    <w:rsid w:val="0079570E"/>
    <w:rsid w:val="007957BC"/>
    <w:rsid w:val="00795854"/>
    <w:rsid w:val="00795857"/>
    <w:rsid w:val="00795A0C"/>
    <w:rsid w:val="00795A46"/>
    <w:rsid w:val="00795B47"/>
    <w:rsid w:val="00795B4A"/>
    <w:rsid w:val="00795C51"/>
    <w:rsid w:val="00795CE2"/>
    <w:rsid w:val="00795D0B"/>
    <w:rsid w:val="00795DDA"/>
    <w:rsid w:val="00795E98"/>
    <w:rsid w:val="00795EBC"/>
    <w:rsid w:val="00795EDE"/>
    <w:rsid w:val="00795F63"/>
    <w:rsid w:val="00795F7D"/>
    <w:rsid w:val="00796023"/>
    <w:rsid w:val="00796041"/>
    <w:rsid w:val="00796076"/>
    <w:rsid w:val="00796082"/>
    <w:rsid w:val="007960D3"/>
    <w:rsid w:val="007960F0"/>
    <w:rsid w:val="007960F5"/>
    <w:rsid w:val="007960FF"/>
    <w:rsid w:val="00796140"/>
    <w:rsid w:val="0079619E"/>
    <w:rsid w:val="007961F3"/>
    <w:rsid w:val="0079629D"/>
    <w:rsid w:val="007962D6"/>
    <w:rsid w:val="007962EB"/>
    <w:rsid w:val="00796308"/>
    <w:rsid w:val="0079630A"/>
    <w:rsid w:val="00796357"/>
    <w:rsid w:val="00796387"/>
    <w:rsid w:val="007963AA"/>
    <w:rsid w:val="007963BA"/>
    <w:rsid w:val="0079645A"/>
    <w:rsid w:val="00796482"/>
    <w:rsid w:val="007964D5"/>
    <w:rsid w:val="007964E9"/>
    <w:rsid w:val="007964EC"/>
    <w:rsid w:val="0079650E"/>
    <w:rsid w:val="0079651E"/>
    <w:rsid w:val="007965F0"/>
    <w:rsid w:val="00796626"/>
    <w:rsid w:val="0079669F"/>
    <w:rsid w:val="00796743"/>
    <w:rsid w:val="0079675D"/>
    <w:rsid w:val="007967A3"/>
    <w:rsid w:val="0079680A"/>
    <w:rsid w:val="00796826"/>
    <w:rsid w:val="007969E3"/>
    <w:rsid w:val="00796A0F"/>
    <w:rsid w:val="00796A20"/>
    <w:rsid w:val="00796A29"/>
    <w:rsid w:val="00796A7B"/>
    <w:rsid w:val="00796AC6"/>
    <w:rsid w:val="00796AFE"/>
    <w:rsid w:val="00796B59"/>
    <w:rsid w:val="00796B67"/>
    <w:rsid w:val="00796B6C"/>
    <w:rsid w:val="00796C5B"/>
    <w:rsid w:val="00796C6E"/>
    <w:rsid w:val="00796C9A"/>
    <w:rsid w:val="00796D05"/>
    <w:rsid w:val="00796DA7"/>
    <w:rsid w:val="00796E48"/>
    <w:rsid w:val="00796E4D"/>
    <w:rsid w:val="00796E6D"/>
    <w:rsid w:val="00796E8C"/>
    <w:rsid w:val="00796ECE"/>
    <w:rsid w:val="0079705F"/>
    <w:rsid w:val="007970DF"/>
    <w:rsid w:val="007970E9"/>
    <w:rsid w:val="007970ED"/>
    <w:rsid w:val="007970F0"/>
    <w:rsid w:val="007971AF"/>
    <w:rsid w:val="007972E7"/>
    <w:rsid w:val="007972FF"/>
    <w:rsid w:val="0079736A"/>
    <w:rsid w:val="0079737B"/>
    <w:rsid w:val="0079738B"/>
    <w:rsid w:val="007973D8"/>
    <w:rsid w:val="007973F0"/>
    <w:rsid w:val="00797428"/>
    <w:rsid w:val="00797437"/>
    <w:rsid w:val="007974C4"/>
    <w:rsid w:val="0079750C"/>
    <w:rsid w:val="0079751C"/>
    <w:rsid w:val="0079752F"/>
    <w:rsid w:val="00797560"/>
    <w:rsid w:val="007975B6"/>
    <w:rsid w:val="00797611"/>
    <w:rsid w:val="00797818"/>
    <w:rsid w:val="007978E6"/>
    <w:rsid w:val="00797910"/>
    <w:rsid w:val="00797966"/>
    <w:rsid w:val="0079798F"/>
    <w:rsid w:val="007979B2"/>
    <w:rsid w:val="00797A57"/>
    <w:rsid w:val="00797A5C"/>
    <w:rsid w:val="00797B09"/>
    <w:rsid w:val="00797B20"/>
    <w:rsid w:val="00797C4F"/>
    <w:rsid w:val="00797C64"/>
    <w:rsid w:val="00797C9F"/>
    <w:rsid w:val="00797CAD"/>
    <w:rsid w:val="00797D64"/>
    <w:rsid w:val="00797DAD"/>
    <w:rsid w:val="00797DB5"/>
    <w:rsid w:val="00797E64"/>
    <w:rsid w:val="00797E79"/>
    <w:rsid w:val="00797EBE"/>
    <w:rsid w:val="00797EE6"/>
    <w:rsid w:val="00797FF3"/>
    <w:rsid w:val="007A000A"/>
    <w:rsid w:val="007A0024"/>
    <w:rsid w:val="007A0035"/>
    <w:rsid w:val="007A011C"/>
    <w:rsid w:val="007A012A"/>
    <w:rsid w:val="007A0195"/>
    <w:rsid w:val="007A0197"/>
    <w:rsid w:val="007A0267"/>
    <w:rsid w:val="007A02BE"/>
    <w:rsid w:val="007A03AD"/>
    <w:rsid w:val="007A0402"/>
    <w:rsid w:val="007A0411"/>
    <w:rsid w:val="007A0414"/>
    <w:rsid w:val="007A045E"/>
    <w:rsid w:val="007A04A8"/>
    <w:rsid w:val="007A054B"/>
    <w:rsid w:val="007A057B"/>
    <w:rsid w:val="007A05B6"/>
    <w:rsid w:val="007A0605"/>
    <w:rsid w:val="007A0687"/>
    <w:rsid w:val="007A06A3"/>
    <w:rsid w:val="007A06A4"/>
    <w:rsid w:val="007A06CE"/>
    <w:rsid w:val="007A06F2"/>
    <w:rsid w:val="007A078B"/>
    <w:rsid w:val="007A0802"/>
    <w:rsid w:val="007A0811"/>
    <w:rsid w:val="007A081A"/>
    <w:rsid w:val="007A0834"/>
    <w:rsid w:val="007A084D"/>
    <w:rsid w:val="007A08D2"/>
    <w:rsid w:val="007A08DE"/>
    <w:rsid w:val="007A08F8"/>
    <w:rsid w:val="007A0900"/>
    <w:rsid w:val="007A0908"/>
    <w:rsid w:val="007A0982"/>
    <w:rsid w:val="007A098D"/>
    <w:rsid w:val="007A09F4"/>
    <w:rsid w:val="007A0A09"/>
    <w:rsid w:val="007A0A11"/>
    <w:rsid w:val="007A0A3F"/>
    <w:rsid w:val="007A0A5B"/>
    <w:rsid w:val="007A0ABE"/>
    <w:rsid w:val="007A0B19"/>
    <w:rsid w:val="007A0BB9"/>
    <w:rsid w:val="007A0C53"/>
    <w:rsid w:val="007A0C6C"/>
    <w:rsid w:val="007A0CDF"/>
    <w:rsid w:val="007A0D8B"/>
    <w:rsid w:val="007A0DCD"/>
    <w:rsid w:val="007A0E01"/>
    <w:rsid w:val="007A0E41"/>
    <w:rsid w:val="007A0EEB"/>
    <w:rsid w:val="007A0F2C"/>
    <w:rsid w:val="007A0F3D"/>
    <w:rsid w:val="007A0F64"/>
    <w:rsid w:val="007A0F79"/>
    <w:rsid w:val="007A0F8E"/>
    <w:rsid w:val="007A0FBE"/>
    <w:rsid w:val="007A1168"/>
    <w:rsid w:val="007A11C3"/>
    <w:rsid w:val="007A11E6"/>
    <w:rsid w:val="007A11EB"/>
    <w:rsid w:val="007A122C"/>
    <w:rsid w:val="007A13BC"/>
    <w:rsid w:val="007A13F8"/>
    <w:rsid w:val="007A14F1"/>
    <w:rsid w:val="007A153C"/>
    <w:rsid w:val="007A157A"/>
    <w:rsid w:val="007A1589"/>
    <w:rsid w:val="007A1614"/>
    <w:rsid w:val="007A1628"/>
    <w:rsid w:val="007A16D1"/>
    <w:rsid w:val="007A1718"/>
    <w:rsid w:val="007A1719"/>
    <w:rsid w:val="007A1749"/>
    <w:rsid w:val="007A179A"/>
    <w:rsid w:val="007A17D9"/>
    <w:rsid w:val="007A18C0"/>
    <w:rsid w:val="007A18C4"/>
    <w:rsid w:val="007A1930"/>
    <w:rsid w:val="007A1932"/>
    <w:rsid w:val="007A1933"/>
    <w:rsid w:val="007A1936"/>
    <w:rsid w:val="007A19CB"/>
    <w:rsid w:val="007A1A04"/>
    <w:rsid w:val="007A1A14"/>
    <w:rsid w:val="007A1A4F"/>
    <w:rsid w:val="007A1A5D"/>
    <w:rsid w:val="007A1AEC"/>
    <w:rsid w:val="007A1B4B"/>
    <w:rsid w:val="007A1B8D"/>
    <w:rsid w:val="007A1DB4"/>
    <w:rsid w:val="007A1E75"/>
    <w:rsid w:val="007A1F38"/>
    <w:rsid w:val="007A1F5D"/>
    <w:rsid w:val="007A1F66"/>
    <w:rsid w:val="007A1FBB"/>
    <w:rsid w:val="007A2065"/>
    <w:rsid w:val="007A2092"/>
    <w:rsid w:val="007A2109"/>
    <w:rsid w:val="007A210A"/>
    <w:rsid w:val="007A213E"/>
    <w:rsid w:val="007A2146"/>
    <w:rsid w:val="007A2165"/>
    <w:rsid w:val="007A2197"/>
    <w:rsid w:val="007A21F4"/>
    <w:rsid w:val="007A2221"/>
    <w:rsid w:val="007A228F"/>
    <w:rsid w:val="007A231B"/>
    <w:rsid w:val="007A2339"/>
    <w:rsid w:val="007A236C"/>
    <w:rsid w:val="007A2370"/>
    <w:rsid w:val="007A2381"/>
    <w:rsid w:val="007A23CE"/>
    <w:rsid w:val="007A245F"/>
    <w:rsid w:val="007A249D"/>
    <w:rsid w:val="007A2513"/>
    <w:rsid w:val="007A2529"/>
    <w:rsid w:val="007A256D"/>
    <w:rsid w:val="007A2581"/>
    <w:rsid w:val="007A2589"/>
    <w:rsid w:val="007A25FF"/>
    <w:rsid w:val="007A264F"/>
    <w:rsid w:val="007A2722"/>
    <w:rsid w:val="007A2747"/>
    <w:rsid w:val="007A27E9"/>
    <w:rsid w:val="007A28DF"/>
    <w:rsid w:val="007A2905"/>
    <w:rsid w:val="007A2936"/>
    <w:rsid w:val="007A2939"/>
    <w:rsid w:val="007A294A"/>
    <w:rsid w:val="007A2962"/>
    <w:rsid w:val="007A2A0B"/>
    <w:rsid w:val="007A2A8E"/>
    <w:rsid w:val="007A2AF0"/>
    <w:rsid w:val="007A2B29"/>
    <w:rsid w:val="007A2B8F"/>
    <w:rsid w:val="007A2BD5"/>
    <w:rsid w:val="007A2C0D"/>
    <w:rsid w:val="007A2C21"/>
    <w:rsid w:val="007A2C4D"/>
    <w:rsid w:val="007A2CEB"/>
    <w:rsid w:val="007A2D4E"/>
    <w:rsid w:val="007A2DAC"/>
    <w:rsid w:val="007A2EBE"/>
    <w:rsid w:val="007A2F13"/>
    <w:rsid w:val="007A2F79"/>
    <w:rsid w:val="007A2FA6"/>
    <w:rsid w:val="007A2FD1"/>
    <w:rsid w:val="007A2FDA"/>
    <w:rsid w:val="007A30AD"/>
    <w:rsid w:val="007A31C7"/>
    <w:rsid w:val="007A31D4"/>
    <w:rsid w:val="007A31E5"/>
    <w:rsid w:val="007A3217"/>
    <w:rsid w:val="007A325C"/>
    <w:rsid w:val="007A3286"/>
    <w:rsid w:val="007A328B"/>
    <w:rsid w:val="007A330A"/>
    <w:rsid w:val="007A3353"/>
    <w:rsid w:val="007A336E"/>
    <w:rsid w:val="007A340B"/>
    <w:rsid w:val="007A3438"/>
    <w:rsid w:val="007A349B"/>
    <w:rsid w:val="007A351A"/>
    <w:rsid w:val="007A3583"/>
    <w:rsid w:val="007A35BF"/>
    <w:rsid w:val="007A35E0"/>
    <w:rsid w:val="007A3697"/>
    <w:rsid w:val="007A36CA"/>
    <w:rsid w:val="007A36CB"/>
    <w:rsid w:val="007A3757"/>
    <w:rsid w:val="007A37C8"/>
    <w:rsid w:val="007A3844"/>
    <w:rsid w:val="007A3851"/>
    <w:rsid w:val="007A388B"/>
    <w:rsid w:val="007A38AA"/>
    <w:rsid w:val="007A38BE"/>
    <w:rsid w:val="007A38F4"/>
    <w:rsid w:val="007A3908"/>
    <w:rsid w:val="007A3923"/>
    <w:rsid w:val="007A39EC"/>
    <w:rsid w:val="007A39F8"/>
    <w:rsid w:val="007A3A08"/>
    <w:rsid w:val="007A3AC8"/>
    <w:rsid w:val="007A3BAB"/>
    <w:rsid w:val="007A3BE1"/>
    <w:rsid w:val="007A3C77"/>
    <w:rsid w:val="007A3CCA"/>
    <w:rsid w:val="007A3CE2"/>
    <w:rsid w:val="007A3CE4"/>
    <w:rsid w:val="007A3D0D"/>
    <w:rsid w:val="007A3D5F"/>
    <w:rsid w:val="007A3DCF"/>
    <w:rsid w:val="007A3E17"/>
    <w:rsid w:val="007A3E55"/>
    <w:rsid w:val="007A3E79"/>
    <w:rsid w:val="007A3EB9"/>
    <w:rsid w:val="007A3EE4"/>
    <w:rsid w:val="007A3F3E"/>
    <w:rsid w:val="007A3FBB"/>
    <w:rsid w:val="007A3FCD"/>
    <w:rsid w:val="007A4078"/>
    <w:rsid w:val="007A40B2"/>
    <w:rsid w:val="007A4160"/>
    <w:rsid w:val="007A41B2"/>
    <w:rsid w:val="007A4234"/>
    <w:rsid w:val="007A4274"/>
    <w:rsid w:val="007A4304"/>
    <w:rsid w:val="007A4342"/>
    <w:rsid w:val="007A4347"/>
    <w:rsid w:val="007A436C"/>
    <w:rsid w:val="007A438F"/>
    <w:rsid w:val="007A43F7"/>
    <w:rsid w:val="007A4404"/>
    <w:rsid w:val="007A442C"/>
    <w:rsid w:val="007A4450"/>
    <w:rsid w:val="007A4480"/>
    <w:rsid w:val="007A44C0"/>
    <w:rsid w:val="007A44E1"/>
    <w:rsid w:val="007A4551"/>
    <w:rsid w:val="007A457C"/>
    <w:rsid w:val="007A45CA"/>
    <w:rsid w:val="007A462B"/>
    <w:rsid w:val="007A4645"/>
    <w:rsid w:val="007A469A"/>
    <w:rsid w:val="007A472A"/>
    <w:rsid w:val="007A4832"/>
    <w:rsid w:val="007A48F2"/>
    <w:rsid w:val="007A49BA"/>
    <w:rsid w:val="007A49F1"/>
    <w:rsid w:val="007A4A1F"/>
    <w:rsid w:val="007A4A99"/>
    <w:rsid w:val="007A4B6F"/>
    <w:rsid w:val="007A4B72"/>
    <w:rsid w:val="007A4B90"/>
    <w:rsid w:val="007A4C46"/>
    <w:rsid w:val="007A4C73"/>
    <w:rsid w:val="007A4CBC"/>
    <w:rsid w:val="007A4CED"/>
    <w:rsid w:val="007A4DEE"/>
    <w:rsid w:val="007A4E40"/>
    <w:rsid w:val="007A4E89"/>
    <w:rsid w:val="007A4EC9"/>
    <w:rsid w:val="007A4F26"/>
    <w:rsid w:val="007A4F9B"/>
    <w:rsid w:val="007A4FB5"/>
    <w:rsid w:val="007A5000"/>
    <w:rsid w:val="007A5027"/>
    <w:rsid w:val="007A503D"/>
    <w:rsid w:val="007A5085"/>
    <w:rsid w:val="007A5099"/>
    <w:rsid w:val="007A50CC"/>
    <w:rsid w:val="007A512F"/>
    <w:rsid w:val="007A51D7"/>
    <w:rsid w:val="007A5211"/>
    <w:rsid w:val="007A52A4"/>
    <w:rsid w:val="007A52A8"/>
    <w:rsid w:val="007A53C1"/>
    <w:rsid w:val="007A53CF"/>
    <w:rsid w:val="007A53D7"/>
    <w:rsid w:val="007A5446"/>
    <w:rsid w:val="007A54CE"/>
    <w:rsid w:val="007A54E7"/>
    <w:rsid w:val="007A5513"/>
    <w:rsid w:val="007A551F"/>
    <w:rsid w:val="007A5544"/>
    <w:rsid w:val="007A554E"/>
    <w:rsid w:val="007A55A8"/>
    <w:rsid w:val="007A5632"/>
    <w:rsid w:val="007A5649"/>
    <w:rsid w:val="007A565B"/>
    <w:rsid w:val="007A5686"/>
    <w:rsid w:val="007A5691"/>
    <w:rsid w:val="007A56D8"/>
    <w:rsid w:val="007A5722"/>
    <w:rsid w:val="007A5735"/>
    <w:rsid w:val="007A5744"/>
    <w:rsid w:val="007A57C3"/>
    <w:rsid w:val="007A57EC"/>
    <w:rsid w:val="007A583F"/>
    <w:rsid w:val="007A5875"/>
    <w:rsid w:val="007A589E"/>
    <w:rsid w:val="007A58B6"/>
    <w:rsid w:val="007A591C"/>
    <w:rsid w:val="007A5925"/>
    <w:rsid w:val="007A5926"/>
    <w:rsid w:val="007A599E"/>
    <w:rsid w:val="007A59AE"/>
    <w:rsid w:val="007A59C5"/>
    <w:rsid w:val="007A5A3F"/>
    <w:rsid w:val="007A5AF0"/>
    <w:rsid w:val="007A5B4B"/>
    <w:rsid w:val="007A5C13"/>
    <w:rsid w:val="007A5C7E"/>
    <w:rsid w:val="007A5C9A"/>
    <w:rsid w:val="007A5D60"/>
    <w:rsid w:val="007A5E07"/>
    <w:rsid w:val="007A5E53"/>
    <w:rsid w:val="007A5E71"/>
    <w:rsid w:val="007A5F03"/>
    <w:rsid w:val="007A5F0B"/>
    <w:rsid w:val="007A5F15"/>
    <w:rsid w:val="007A5F7B"/>
    <w:rsid w:val="007A5FEE"/>
    <w:rsid w:val="007A5FF9"/>
    <w:rsid w:val="007A6004"/>
    <w:rsid w:val="007A6053"/>
    <w:rsid w:val="007A606D"/>
    <w:rsid w:val="007A6131"/>
    <w:rsid w:val="007A6143"/>
    <w:rsid w:val="007A61B1"/>
    <w:rsid w:val="007A623A"/>
    <w:rsid w:val="007A6270"/>
    <w:rsid w:val="007A627E"/>
    <w:rsid w:val="007A62B3"/>
    <w:rsid w:val="007A635F"/>
    <w:rsid w:val="007A6364"/>
    <w:rsid w:val="007A6396"/>
    <w:rsid w:val="007A63BD"/>
    <w:rsid w:val="007A63DA"/>
    <w:rsid w:val="007A63E8"/>
    <w:rsid w:val="007A63F0"/>
    <w:rsid w:val="007A6488"/>
    <w:rsid w:val="007A648A"/>
    <w:rsid w:val="007A6503"/>
    <w:rsid w:val="007A6505"/>
    <w:rsid w:val="007A6540"/>
    <w:rsid w:val="007A6550"/>
    <w:rsid w:val="007A65D8"/>
    <w:rsid w:val="007A660E"/>
    <w:rsid w:val="007A662A"/>
    <w:rsid w:val="007A6669"/>
    <w:rsid w:val="007A66CC"/>
    <w:rsid w:val="007A66E4"/>
    <w:rsid w:val="007A674B"/>
    <w:rsid w:val="007A678D"/>
    <w:rsid w:val="007A679A"/>
    <w:rsid w:val="007A67B0"/>
    <w:rsid w:val="007A686D"/>
    <w:rsid w:val="007A6892"/>
    <w:rsid w:val="007A68B4"/>
    <w:rsid w:val="007A68C2"/>
    <w:rsid w:val="007A68EE"/>
    <w:rsid w:val="007A68F3"/>
    <w:rsid w:val="007A6920"/>
    <w:rsid w:val="007A6921"/>
    <w:rsid w:val="007A69A3"/>
    <w:rsid w:val="007A69E0"/>
    <w:rsid w:val="007A6A43"/>
    <w:rsid w:val="007A6A90"/>
    <w:rsid w:val="007A6AE1"/>
    <w:rsid w:val="007A6BAD"/>
    <w:rsid w:val="007A6CB7"/>
    <w:rsid w:val="007A6CFF"/>
    <w:rsid w:val="007A6DB5"/>
    <w:rsid w:val="007A6DC5"/>
    <w:rsid w:val="007A6E07"/>
    <w:rsid w:val="007A6E5A"/>
    <w:rsid w:val="007A6E65"/>
    <w:rsid w:val="007A6E7D"/>
    <w:rsid w:val="007A6E96"/>
    <w:rsid w:val="007A6EB1"/>
    <w:rsid w:val="007A6FAA"/>
    <w:rsid w:val="007A7019"/>
    <w:rsid w:val="007A7037"/>
    <w:rsid w:val="007A714B"/>
    <w:rsid w:val="007A717E"/>
    <w:rsid w:val="007A71A7"/>
    <w:rsid w:val="007A71D3"/>
    <w:rsid w:val="007A722C"/>
    <w:rsid w:val="007A7299"/>
    <w:rsid w:val="007A7382"/>
    <w:rsid w:val="007A7401"/>
    <w:rsid w:val="007A743D"/>
    <w:rsid w:val="007A74A9"/>
    <w:rsid w:val="007A74BD"/>
    <w:rsid w:val="007A74E6"/>
    <w:rsid w:val="007A7574"/>
    <w:rsid w:val="007A7577"/>
    <w:rsid w:val="007A75F5"/>
    <w:rsid w:val="007A764A"/>
    <w:rsid w:val="007A76A8"/>
    <w:rsid w:val="007A76AA"/>
    <w:rsid w:val="007A7718"/>
    <w:rsid w:val="007A7797"/>
    <w:rsid w:val="007A77BF"/>
    <w:rsid w:val="007A77D1"/>
    <w:rsid w:val="007A77FA"/>
    <w:rsid w:val="007A7810"/>
    <w:rsid w:val="007A78B8"/>
    <w:rsid w:val="007A78F4"/>
    <w:rsid w:val="007A7933"/>
    <w:rsid w:val="007A7A39"/>
    <w:rsid w:val="007A7A64"/>
    <w:rsid w:val="007A7AB9"/>
    <w:rsid w:val="007A7B13"/>
    <w:rsid w:val="007A7BA2"/>
    <w:rsid w:val="007A7BB3"/>
    <w:rsid w:val="007A7C06"/>
    <w:rsid w:val="007A7C2B"/>
    <w:rsid w:val="007A7C49"/>
    <w:rsid w:val="007A7C4D"/>
    <w:rsid w:val="007A7D03"/>
    <w:rsid w:val="007A7D67"/>
    <w:rsid w:val="007A7EBE"/>
    <w:rsid w:val="007A7ED7"/>
    <w:rsid w:val="007A7EE9"/>
    <w:rsid w:val="007A7F10"/>
    <w:rsid w:val="007A7F82"/>
    <w:rsid w:val="007A7F9D"/>
    <w:rsid w:val="007A7FAD"/>
    <w:rsid w:val="007A7FF9"/>
    <w:rsid w:val="007B008A"/>
    <w:rsid w:val="007B0149"/>
    <w:rsid w:val="007B0164"/>
    <w:rsid w:val="007B01F3"/>
    <w:rsid w:val="007B025D"/>
    <w:rsid w:val="007B0262"/>
    <w:rsid w:val="007B02AA"/>
    <w:rsid w:val="007B02D0"/>
    <w:rsid w:val="007B02D1"/>
    <w:rsid w:val="007B02EF"/>
    <w:rsid w:val="007B02F5"/>
    <w:rsid w:val="007B0313"/>
    <w:rsid w:val="007B0328"/>
    <w:rsid w:val="007B037E"/>
    <w:rsid w:val="007B0398"/>
    <w:rsid w:val="007B03BC"/>
    <w:rsid w:val="007B03ED"/>
    <w:rsid w:val="007B03F3"/>
    <w:rsid w:val="007B0407"/>
    <w:rsid w:val="007B04CD"/>
    <w:rsid w:val="007B04E6"/>
    <w:rsid w:val="007B0534"/>
    <w:rsid w:val="007B0558"/>
    <w:rsid w:val="007B05F7"/>
    <w:rsid w:val="007B0607"/>
    <w:rsid w:val="007B0640"/>
    <w:rsid w:val="007B064B"/>
    <w:rsid w:val="007B072F"/>
    <w:rsid w:val="007B073C"/>
    <w:rsid w:val="007B073E"/>
    <w:rsid w:val="007B077C"/>
    <w:rsid w:val="007B078C"/>
    <w:rsid w:val="007B082C"/>
    <w:rsid w:val="007B0909"/>
    <w:rsid w:val="007B094E"/>
    <w:rsid w:val="007B097E"/>
    <w:rsid w:val="007B0986"/>
    <w:rsid w:val="007B098B"/>
    <w:rsid w:val="007B09A1"/>
    <w:rsid w:val="007B09CE"/>
    <w:rsid w:val="007B0ABD"/>
    <w:rsid w:val="007B0AFA"/>
    <w:rsid w:val="007B0B0E"/>
    <w:rsid w:val="007B0BC3"/>
    <w:rsid w:val="007B0BF4"/>
    <w:rsid w:val="007B0C79"/>
    <w:rsid w:val="007B0C85"/>
    <w:rsid w:val="007B0CCE"/>
    <w:rsid w:val="007B0D56"/>
    <w:rsid w:val="007B0D65"/>
    <w:rsid w:val="007B0DC3"/>
    <w:rsid w:val="007B0F22"/>
    <w:rsid w:val="007B0FA1"/>
    <w:rsid w:val="007B115C"/>
    <w:rsid w:val="007B11DD"/>
    <w:rsid w:val="007B11F7"/>
    <w:rsid w:val="007B12C0"/>
    <w:rsid w:val="007B133C"/>
    <w:rsid w:val="007B1344"/>
    <w:rsid w:val="007B1466"/>
    <w:rsid w:val="007B1485"/>
    <w:rsid w:val="007B14A2"/>
    <w:rsid w:val="007B14F0"/>
    <w:rsid w:val="007B1531"/>
    <w:rsid w:val="007B1558"/>
    <w:rsid w:val="007B157A"/>
    <w:rsid w:val="007B1595"/>
    <w:rsid w:val="007B15C5"/>
    <w:rsid w:val="007B15D0"/>
    <w:rsid w:val="007B164A"/>
    <w:rsid w:val="007B16EB"/>
    <w:rsid w:val="007B1708"/>
    <w:rsid w:val="007B174A"/>
    <w:rsid w:val="007B1784"/>
    <w:rsid w:val="007B188B"/>
    <w:rsid w:val="007B18B4"/>
    <w:rsid w:val="007B18DE"/>
    <w:rsid w:val="007B199F"/>
    <w:rsid w:val="007B19A1"/>
    <w:rsid w:val="007B1A0C"/>
    <w:rsid w:val="007B1B4B"/>
    <w:rsid w:val="007B1B55"/>
    <w:rsid w:val="007B1B9E"/>
    <w:rsid w:val="007B1BB8"/>
    <w:rsid w:val="007B1C6A"/>
    <w:rsid w:val="007B1C6D"/>
    <w:rsid w:val="007B1D04"/>
    <w:rsid w:val="007B1D51"/>
    <w:rsid w:val="007B1E18"/>
    <w:rsid w:val="007B1E6C"/>
    <w:rsid w:val="007B1E8C"/>
    <w:rsid w:val="007B1E9B"/>
    <w:rsid w:val="007B1F64"/>
    <w:rsid w:val="007B1F69"/>
    <w:rsid w:val="007B1F85"/>
    <w:rsid w:val="007B1FFB"/>
    <w:rsid w:val="007B205E"/>
    <w:rsid w:val="007B208E"/>
    <w:rsid w:val="007B209C"/>
    <w:rsid w:val="007B20E9"/>
    <w:rsid w:val="007B20F8"/>
    <w:rsid w:val="007B2127"/>
    <w:rsid w:val="007B212D"/>
    <w:rsid w:val="007B2134"/>
    <w:rsid w:val="007B2197"/>
    <w:rsid w:val="007B21F3"/>
    <w:rsid w:val="007B21F6"/>
    <w:rsid w:val="007B2271"/>
    <w:rsid w:val="007B229B"/>
    <w:rsid w:val="007B22C5"/>
    <w:rsid w:val="007B2326"/>
    <w:rsid w:val="007B234C"/>
    <w:rsid w:val="007B2363"/>
    <w:rsid w:val="007B24C2"/>
    <w:rsid w:val="007B24F1"/>
    <w:rsid w:val="007B2536"/>
    <w:rsid w:val="007B25F6"/>
    <w:rsid w:val="007B261B"/>
    <w:rsid w:val="007B2675"/>
    <w:rsid w:val="007B2740"/>
    <w:rsid w:val="007B28D4"/>
    <w:rsid w:val="007B291E"/>
    <w:rsid w:val="007B297E"/>
    <w:rsid w:val="007B2987"/>
    <w:rsid w:val="007B2A79"/>
    <w:rsid w:val="007B2A98"/>
    <w:rsid w:val="007B2B01"/>
    <w:rsid w:val="007B2B7B"/>
    <w:rsid w:val="007B2B89"/>
    <w:rsid w:val="007B2BAD"/>
    <w:rsid w:val="007B2CCC"/>
    <w:rsid w:val="007B2D68"/>
    <w:rsid w:val="007B2DA9"/>
    <w:rsid w:val="007B2DF4"/>
    <w:rsid w:val="007B30DE"/>
    <w:rsid w:val="007B3106"/>
    <w:rsid w:val="007B326A"/>
    <w:rsid w:val="007B3284"/>
    <w:rsid w:val="007B3352"/>
    <w:rsid w:val="007B33BC"/>
    <w:rsid w:val="007B33E6"/>
    <w:rsid w:val="007B33EC"/>
    <w:rsid w:val="007B344B"/>
    <w:rsid w:val="007B34B1"/>
    <w:rsid w:val="007B34D9"/>
    <w:rsid w:val="007B362F"/>
    <w:rsid w:val="007B3717"/>
    <w:rsid w:val="007B3719"/>
    <w:rsid w:val="007B3745"/>
    <w:rsid w:val="007B377B"/>
    <w:rsid w:val="007B37E4"/>
    <w:rsid w:val="007B37EA"/>
    <w:rsid w:val="007B3823"/>
    <w:rsid w:val="007B3844"/>
    <w:rsid w:val="007B3865"/>
    <w:rsid w:val="007B38A0"/>
    <w:rsid w:val="007B38A5"/>
    <w:rsid w:val="007B38D9"/>
    <w:rsid w:val="007B3905"/>
    <w:rsid w:val="007B3957"/>
    <w:rsid w:val="007B39A0"/>
    <w:rsid w:val="007B39AE"/>
    <w:rsid w:val="007B39BC"/>
    <w:rsid w:val="007B3A27"/>
    <w:rsid w:val="007B3A98"/>
    <w:rsid w:val="007B3AFB"/>
    <w:rsid w:val="007B3AFF"/>
    <w:rsid w:val="007B3B69"/>
    <w:rsid w:val="007B3BBC"/>
    <w:rsid w:val="007B3BCE"/>
    <w:rsid w:val="007B3CF5"/>
    <w:rsid w:val="007B3D17"/>
    <w:rsid w:val="007B3D58"/>
    <w:rsid w:val="007B3DA0"/>
    <w:rsid w:val="007B3E19"/>
    <w:rsid w:val="007B3E35"/>
    <w:rsid w:val="007B3EC8"/>
    <w:rsid w:val="007B3F36"/>
    <w:rsid w:val="007B3F3C"/>
    <w:rsid w:val="007B3F74"/>
    <w:rsid w:val="007B3F7F"/>
    <w:rsid w:val="007B3F8F"/>
    <w:rsid w:val="007B3FA2"/>
    <w:rsid w:val="007B3FE4"/>
    <w:rsid w:val="007B401C"/>
    <w:rsid w:val="007B408A"/>
    <w:rsid w:val="007B40D7"/>
    <w:rsid w:val="007B4114"/>
    <w:rsid w:val="007B4153"/>
    <w:rsid w:val="007B41A3"/>
    <w:rsid w:val="007B424F"/>
    <w:rsid w:val="007B42AC"/>
    <w:rsid w:val="007B42FB"/>
    <w:rsid w:val="007B434D"/>
    <w:rsid w:val="007B44DC"/>
    <w:rsid w:val="007B44F0"/>
    <w:rsid w:val="007B4535"/>
    <w:rsid w:val="007B45BB"/>
    <w:rsid w:val="007B45D5"/>
    <w:rsid w:val="007B466E"/>
    <w:rsid w:val="007B4671"/>
    <w:rsid w:val="007B46EF"/>
    <w:rsid w:val="007B474D"/>
    <w:rsid w:val="007B47BB"/>
    <w:rsid w:val="007B47DD"/>
    <w:rsid w:val="007B4818"/>
    <w:rsid w:val="007B487F"/>
    <w:rsid w:val="007B48EA"/>
    <w:rsid w:val="007B499F"/>
    <w:rsid w:val="007B49C8"/>
    <w:rsid w:val="007B49EF"/>
    <w:rsid w:val="007B4A01"/>
    <w:rsid w:val="007B4A2C"/>
    <w:rsid w:val="007B4A6C"/>
    <w:rsid w:val="007B4ADD"/>
    <w:rsid w:val="007B4B8F"/>
    <w:rsid w:val="007B4C60"/>
    <w:rsid w:val="007B4C71"/>
    <w:rsid w:val="007B4CCB"/>
    <w:rsid w:val="007B4CE0"/>
    <w:rsid w:val="007B4D12"/>
    <w:rsid w:val="007B4DBD"/>
    <w:rsid w:val="007B4DC4"/>
    <w:rsid w:val="007B4DD2"/>
    <w:rsid w:val="007B4F30"/>
    <w:rsid w:val="007B4FDE"/>
    <w:rsid w:val="007B5078"/>
    <w:rsid w:val="007B50BF"/>
    <w:rsid w:val="007B515A"/>
    <w:rsid w:val="007B5161"/>
    <w:rsid w:val="007B519F"/>
    <w:rsid w:val="007B534F"/>
    <w:rsid w:val="007B5442"/>
    <w:rsid w:val="007B5472"/>
    <w:rsid w:val="007B551E"/>
    <w:rsid w:val="007B552A"/>
    <w:rsid w:val="007B55F9"/>
    <w:rsid w:val="007B55FA"/>
    <w:rsid w:val="007B565B"/>
    <w:rsid w:val="007B5667"/>
    <w:rsid w:val="007B5676"/>
    <w:rsid w:val="007B5704"/>
    <w:rsid w:val="007B5728"/>
    <w:rsid w:val="007B5836"/>
    <w:rsid w:val="007B5915"/>
    <w:rsid w:val="007B59DD"/>
    <w:rsid w:val="007B59EB"/>
    <w:rsid w:val="007B59FF"/>
    <w:rsid w:val="007B5A22"/>
    <w:rsid w:val="007B5A36"/>
    <w:rsid w:val="007B5A7F"/>
    <w:rsid w:val="007B5AB4"/>
    <w:rsid w:val="007B5B15"/>
    <w:rsid w:val="007B5B7B"/>
    <w:rsid w:val="007B5BC7"/>
    <w:rsid w:val="007B5BF0"/>
    <w:rsid w:val="007B5C94"/>
    <w:rsid w:val="007B5D00"/>
    <w:rsid w:val="007B5D46"/>
    <w:rsid w:val="007B5D5C"/>
    <w:rsid w:val="007B5E03"/>
    <w:rsid w:val="007B5E80"/>
    <w:rsid w:val="007B5EAC"/>
    <w:rsid w:val="007B5EE8"/>
    <w:rsid w:val="007B5F74"/>
    <w:rsid w:val="007B5F97"/>
    <w:rsid w:val="007B5FD0"/>
    <w:rsid w:val="007B6099"/>
    <w:rsid w:val="007B60A0"/>
    <w:rsid w:val="007B615A"/>
    <w:rsid w:val="007B6170"/>
    <w:rsid w:val="007B61AE"/>
    <w:rsid w:val="007B6225"/>
    <w:rsid w:val="007B6250"/>
    <w:rsid w:val="007B6290"/>
    <w:rsid w:val="007B62B4"/>
    <w:rsid w:val="007B6361"/>
    <w:rsid w:val="007B63A7"/>
    <w:rsid w:val="007B6424"/>
    <w:rsid w:val="007B647E"/>
    <w:rsid w:val="007B64BF"/>
    <w:rsid w:val="007B6574"/>
    <w:rsid w:val="007B65B2"/>
    <w:rsid w:val="007B65D3"/>
    <w:rsid w:val="007B65E4"/>
    <w:rsid w:val="007B6602"/>
    <w:rsid w:val="007B6604"/>
    <w:rsid w:val="007B6609"/>
    <w:rsid w:val="007B661A"/>
    <w:rsid w:val="007B66AA"/>
    <w:rsid w:val="007B6776"/>
    <w:rsid w:val="007B678B"/>
    <w:rsid w:val="007B6792"/>
    <w:rsid w:val="007B67A1"/>
    <w:rsid w:val="007B67E3"/>
    <w:rsid w:val="007B685A"/>
    <w:rsid w:val="007B6873"/>
    <w:rsid w:val="007B6883"/>
    <w:rsid w:val="007B69E4"/>
    <w:rsid w:val="007B6A05"/>
    <w:rsid w:val="007B6A46"/>
    <w:rsid w:val="007B6A89"/>
    <w:rsid w:val="007B6AAF"/>
    <w:rsid w:val="007B6B96"/>
    <w:rsid w:val="007B6C0C"/>
    <w:rsid w:val="007B6CC9"/>
    <w:rsid w:val="007B6CE6"/>
    <w:rsid w:val="007B6D09"/>
    <w:rsid w:val="007B6D68"/>
    <w:rsid w:val="007B6D69"/>
    <w:rsid w:val="007B6DA8"/>
    <w:rsid w:val="007B6E09"/>
    <w:rsid w:val="007B6ED2"/>
    <w:rsid w:val="007B6EFD"/>
    <w:rsid w:val="007B6F27"/>
    <w:rsid w:val="007B6F6B"/>
    <w:rsid w:val="007B70C3"/>
    <w:rsid w:val="007B7108"/>
    <w:rsid w:val="007B7137"/>
    <w:rsid w:val="007B71B8"/>
    <w:rsid w:val="007B720C"/>
    <w:rsid w:val="007B72BC"/>
    <w:rsid w:val="007B72FE"/>
    <w:rsid w:val="007B7305"/>
    <w:rsid w:val="007B730E"/>
    <w:rsid w:val="007B7317"/>
    <w:rsid w:val="007B7394"/>
    <w:rsid w:val="007B73FF"/>
    <w:rsid w:val="007B7493"/>
    <w:rsid w:val="007B74A6"/>
    <w:rsid w:val="007B74B0"/>
    <w:rsid w:val="007B74DF"/>
    <w:rsid w:val="007B74ED"/>
    <w:rsid w:val="007B74EE"/>
    <w:rsid w:val="007B7522"/>
    <w:rsid w:val="007B75D2"/>
    <w:rsid w:val="007B75DD"/>
    <w:rsid w:val="007B766A"/>
    <w:rsid w:val="007B7688"/>
    <w:rsid w:val="007B76D1"/>
    <w:rsid w:val="007B784D"/>
    <w:rsid w:val="007B7930"/>
    <w:rsid w:val="007B7976"/>
    <w:rsid w:val="007B7995"/>
    <w:rsid w:val="007B7999"/>
    <w:rsid w:val="007B79BF"/>
    <w:rsid w:val="007B7A04"/>
    <w:rsid w:val="007B7A75"/>
    <w:rsid w:val="007B7A86"/>
    <w:rsid w:val="007B7A97"/>
    <w:rsid w:val="007B7A9B"/>
    <w:rsid w:val="007B7ABC"/>
    <w:rsid w:val="007B7B12"/>
    <w:rsid w:val="007B7B22"/>
    <w:rsid w:val="007B7C22"/>
    <w:rsid w:val="007B7CAF"/>
    <w:rsid w:val="007B7CC7"/>
    <w:rsid w:val="007B7CD8"/>
    <w:rsid w:val="007B7CFC"/>
    <w:rsid w:val="007B7D6B"/>
    <w:rsid w:val="007B7D8D"/>
    <w:rsid w:val="007B7DE0"/>
    <w:rsid w:val="007B7ED2"/>
    <w:rsid w:val="007B7ED4"/>
    <w:rsid w:val="007B7F00"/>
    <w:rsid w:val="007B7F2A"/>
    <w:rsid w:val="007B7FB0"/>
    <w:rsid w:val="007B7FDA"/>
    <w:rsid w:val="007BFA21"/>
    <w:rsid w:val="007C0063"/>
    <w:rsid w:val="007C00E4"/>
    <w:rsid w:val="007C0195"/>
    <w:rsid w:val="007C0215"/>
    <w:rsid w:val="007C023C"/>
    <w:rsid w:val="007C0260"/>
    <w:rsid w:val="007C028E"/>
    <w:rsid w:val="007C02BA"/>
    <w:rsid w:val="007C0333"/>
    <w:rsid w:val="007C03AF"/>
    <w:rsid w:val="007C03E9"/>
    <w:rsid w:val="007C0406"/>
    <w:rsid w:val="007C04CC"/>
    <w:rsid w:val="007C0592"/>
    <w:rsid w:val="007C05C6"/>
    <w:rsid w:val="007C05E5"/>
    <w:rsid w:val="007C0614"/>
    <w:rsid w:val="007C0652"/>
    <w:rsid w:val="007C067D"/>
    <w:rsid w:val="007C068C"/>
    <w:rsid w:val="007C06B1"/>
    <w:rsid w:val="007C06C1"/>
    <w:rsid w:val="007C0707"/>
    <w:rsid w:val="007C0718"/>
    <w:rsid w:val="007C07BF"/>
    <w:rsid w:val="007C07C0"/>
    <w:rsid w:val="007C0867"/>
    <w:rsid w:val="007C0869"/>
    <w:rsid w:val="007C0898"/>
    <w:rsid w:val="007C08B1"/>
    <w:rsid w:val="007C08BB"/>
    <w:rsid w:val="007C08E9"/>
    <w:rsid w:val="007C0932"/>
    <w:rsid w:val="007C09DF"/>
    <w:rsid w:val="007C09E1"/>
    <w:rsid w:val="007C0A8B"/>
    <w:rsid w:val="007C0BC3"/>
    <w:rsid w:val="007C0C71"/>
    <w:rsid w:val="007C0D19"/>
    <w:rsid w:val="007C0DBF"/>
    <w:rsid w:val="007C0DC4"/>
    <w:rsid w:val="007C0DCC"/>
    <w:rsid w:val="007C0DF0"/>
    <w:rsid w:val="007C0EF6"/>
    <w:rsid w:val="007C0F51"/>
    <w:rsid w:val="007C0F64"/>
    <w:rsid w:val="007C0FC5"/>
    <w:rsid w:val="007C101C"/>
    <w:rsid w:val="007C10C7"/>
    <w:rsid w:val="007C10CF"/>
    <w:rsid w:val="007C111B"/>
    <w:rsid w:val="007C112C"/>
    <w:rsid w:val="007C1185"/>
    <w:rsid w:val="007C11D8"/>
    <w:rsid w:val="007C11DB"/>
    <w:rsid w:val="007C11FB"/>
    <w:rsid w:val="007C12C1"/>
    <w:rsid w:val="007C12ED"/>
    <w:rsid w:val="007C1348"/>
    <w:rsid w:val="007C138C"/>
    <w:rsid w:val="007C13CD"/>
    <w:rsid w:val="007C144C"/>
    <w:rsid w:val="007C14DC"/>
    <w:rsid w:val="007C14DD"/>
    <w:rsid w:val="007C1583"/>
    <w:rsid w:val="007C15AA"/>
    <w:rsid w:val="007C15E9"/>
    <w:rsid w:val="007C16F0"/>
    <w:rsid w:val="007C1755"/>
    <w:rsid w:val="007C1775"/>
    <w:rsid w:val="007C177F"/>
    <w:rsid w:val="007C18E7"/>
    <w:rsid w:val="007C193F"/>
    <w:rsid w:val="007C1AA3"/>
    <w:rsid w:val="007C1AB6"/>
    <w:rsid w:val="007C1AEA"/>
    <w:rsid w:val="007C1B1B"/>
    <w:rsid w:val="007C1B90"/>
    <w:rsid w:val="007C1BD8"/>
    <w:rsid w:val="007C1BE4"/>
    <w:rsid w:val="007C1C06"/>
    <w:rsid w:val="007C1C11"/>
    <w:rsid w:val="007C1C37"/>
    <w:rsid w:val="007C1CC9"/>
    <w:rsid w:val="007C1CCD"/>
    <w:rsid w:val="007C1CF0"/>
    <w:rsid w:val="007C1D66"/>
    <w:rsid w:val="007C1D87"/>
    <w:rsid w:val="007C1E40"/>
    <w:rsid w:val="007C1E94"/>
    <w:rsid w:val="007C1E9F"/>
    <w:rsid w:val="007C1EE1"/>
    <w:rsid w:val="007C1EFB"/>
    <w:rsid w:val="007C1EFD"/>
    <w:rsid w:val="007C1F5F"/>
    <w:rsid w:val="007C1F78"/>
    <w:rsid w:val="007C2022"/>
    <w:rsid w:val="007C2087"/>
    <w:rsid w:val="007C2095"/>
    <w:rsid w:val="007C211F"/>
    <w:rsid w:val="007C21EB"/>
    <w:rsid w:val="007C2209"/>
    <w:rsid w:val="007C2224"/>
    <w:rsid w:val="007C2301"/>
    <w:rsid w:val="007C23E4"/>
    <w:rsid w:val="007C241A"/>
    <w:rsid w:val="007C2421"/>
    <w:rsid w:val="007C246D"/>
    <w:rsid w:val="007C2475"/>
    <w:rsid w:val="007C2482"/>
    <w:rsid w:val="007C24CF"/>
    <w:rsid w:val="007C24E4"/>
    <w:rsid w:val="007C2544"/>
    <w:rsid w:val="007C254F"/>
    <w:rsid w:val="007C25D0"/>
    <w:rsid w:val="007C2653"/>
    <w:rsid w:val="007C266C"/>
    <w:rsid w:val="007C2688"/>
    <w:rsid w:val="007C2693"/>
    <w:rsid w:val="007C26DD"/>
    <w:rsid w:val="007C26EA"/>
    <w:rsid w:val="007C2777"/>
    <w:rsid w:val="007C27DF"/>
    <w:rsid w:val="007C27ED"/>
    <w:rsid w:val="007C2808"/>
    <w:rsid w:val="007C2812"/>
    <w:rsid w:val="007C28CB"/>
    <w:rsid w:val="007C2917"/>
    <w:rsid w:val="007C2933"/>
    <w:rsid w:val="007C295F"/>
    <w:rsid w:val="007C297B"/>
    <w:rsid w:val="007C29CA"/>
    <w:rsid w:val="007C29DB"/>
    <w:rsid w:val="007C29ED"/>
    <w:rsid w:val="007C2A5C"/>
    <w:rsid w:val="007C2A5E"/>
    <w:rsid w:val="007C2A64"/>
    <w:rsid w:val="007C2A66"/>
    <w:rsid w:val="007C2B86"/>
    <w:rsid w:val="007C2BCF"/>
    <w:rsid w:val="007C2BD8"/>
    <w:rsid w:val="007C2C54"/>
    <w:rsid w:val="007C2C82"/>
    <w:rsid w:val="007C2CBD"/>
    <w:rsid w:val="007C2D0C"/>
    <w:rsid w:val="007C2D1D"/>
    <w:rsid w:val="007C2D72"/>
    <w:rsid w:val="007C2D95"/>
    <w:rsid w:val="007C2DE2"/>
    <w:rsid w:val="007C2E0B"/>
    <w:rsid w:val="007C2EF5"/>
    <w:rsid w:val="007C2F1F"/>
    <w:rsid w:val="007C2F4A"/>
    <w:rsid w:val="007C3020"/>
    <w:rsid w:val="007C30E8"/>
    <w:rsid w:val="007C30FE"/>
    <w:rsid w:val="007C31DD"/>
    <w:rsid w:val="007C31E5"/>
    <w:rsid w:val="007C31F9"/>
    <w:rsid w:val="007C3212"/>
    <w:rsid w:val="007C3218"/>
    <w:rsid w:val="007C327E"/>
    <w:rsid w:val="007C32AF"/>
    <w:rsid w:val="007C32EA"/>
    <w:rsid w:val="007C337B"/>
    <w:rsid w:val="007C3396"/>
    <w:rsid w:val="007C34DE"/>
    <w:rsid w:val="007C351F"/>
    <w:rsid w:val="007C354C"/>
    <w:rsid w:val="007C3598"/>
    <w:rsid w:val="007C3623"/>
    <w:rsid w:val="007C3651"/>
    <w:rsid w:val="007C371A"/>
    <w:rsid w:val="007C3724"/>
    <w:rsid w:val="007C3729"/>
    <w:rsid w:val="007C3767"/>
    <w:rsid w:val="007C3776"/>
    <w:rsid w:val="007C3788"/>
    <w:rsid w:val="007C37FD"/>
    <w:rsid w:val="007C3815"/>
    <w:rsid w:val="007C383A"/>
    <w:rsid w:val="007C388B"/>
    <w:rsid w:val="007C39DE"/>
    <w:rsid w:val="007C3A37"/>
    <w:rsid w:val="007C3A5B"/>
    <w:rsid w:val="007C3AA5"/>
    <w:rsid w:val="007C3B68"/>
    <w:rsid w:val="007C3BBB"/>
    <w:rsid w:val="007C3BD3"/>
    <w:rsid w:val="007C3C47"/>
    <w:rsid w:val="007C3C66"/>
    <w:rsid w:val="007C3C84"/>
    <w:rsid w:val="007C3D5D"/>
    <w:rsid w:val="007C3D79"/>
    <w:rsid w:val="007C3DAE"/>
    <w:rsid w:val="007C3DD5"/>
    <w:rsid w:val="007C3DE2"/>
    <w:rsid w:val="007C3E4E"/>
    <w:rsid w:val="007C3E99"/>
    <w:rsid w:val="007C3E9A"/>
    <w:rsid w:val="007C3EFD"/>
    <w:rsid w:val="007C3F2A"/>
    <w:rsid w:val="007C3F5F"/>
    <w:rsid w:val="007C3F78"/>
    <w:rsid w:val="007C400B"/>
    <w:rsid w:val="007C4016"/>
    <w:rsid w:val="007C404D"/>
    <w:rsid w:val="007C433E"/>
    <w:rsid w:val="007C4390"/>
    <w:rsid w:val="007C448B"/>
    <w:rsid w:val="007C4503"/>
    <w:rsid w:val="007C456B"/>
    <w:rsid w:val="007C45CA"/>
    <w:rsid w:val="007C45E3"/>
    <w:rsid w:val="007C4600"/>
    <w:rsid w:val="007C465A"/>
    <w:rsid w:val="007C4667"/>
    <w:rsid w:val="007C466B"/>
    <w:rsid w:val="007C46DA"/>
    <w:rsid w:val="007C46E9"/>
    <w:rsid w:val="007C4745"/>
    <w:rsid w:val="007C477A"/>
    <w:rsid w:val="007C481E"/>
    <w:rsid w:val="007C4831"/>
    <w:rsid w:val="007C4A4C"/>
    <w:rsid w:val="007C4AA6"/>
    <w:rsid w:val="007C4B51"/>
    <w:rsid w:val="007C4B53"/>
    <w:rsid w:val="007C4B83"/>
    <w:rsid w:val="007C4C48"/>
    <w:rsid w:val="007C4C5A"/>
    <w:rsid w:val="007C4C88"/>
    <w:rsid w:val="007C4CF5"/>
    <w:rsid w:val="007C4D83"/>
    <w:rsid w:val="007C4D8F"/>
    <w:rsid w:val="007C4DFB"/>
    <w:rsid w:val="007C4E1C"/>
    <w:rsid w:val="007C4E44"/>
    <w:rsid w:val="007C4EB3"/>
    <w:rsid w:val="007C4F9A"/>
    <w:rsid w:val="007C4F9F"/>
    <w:rsid w:val="007C5007"/>
    <w:rsid w:val="007C502A"/>
    <w:rsid w:val="007C5077"/>
    <w:rsid w:val="007C50F5"/>
    <w:rsid w:val="007C5143"/>
    <w:rsid w:val="007C5154"/>
    <w:rsid w:val="007C51B4"/>
    <w:rsid w:val="007C5216"/>
    <w:rsid w:val="007C532A"/>
    <w:rsid w:val="007C5336"/>
    <w:rsid w:val="007C53DF"/>
    <w:rsid w:val="007C542C"/>
    <w:rsid w:val="007C544C"/>
    <w:rsid w:val="007C548C"/>
    <w:rsid w:val="007C54B4"/>
    <w:rsid w:val="007C54F8"/>
    <w:rsid w:val="007C5593"/>
    <w:rsid w:val="007C55F0"/>
    <w:rsid w:val="007C563B"/>
    <w:rsid w:val="007C56C0"/>
    <w:rsid w:val="007C56DC"/>
    <w:rsid w:val="007C56E1"/>
    <w:rsid w:val="007C5802"/>
    <w:rsid w:val="007C584C"/>
    <w:rsid w:val="007C5873"/>
    <w:rsid w:val="007C5941"/>
    <w:rsid w:val="007C595C"/>
    <w:rsid w:val="007C59C6"/>
    <w:rsid w:val="007C5ACF"/>
    <w:rsid w:val="007C5B04"/>
    <w:rsid w:val="007C5B08"/>
    <w:rsid w:val="007C5B88"/>
    <w:rsid w:val="007C5BF9"/>
    <w:rsid w:val="007C5C59"/>
    <w:rsid w:val="007C5CA1"/>
    <w:rsid w:val="007C5D07"/>
    <w:rsid w:val="007C5D12"/>
    <w:rsid w:val="007C5D8E"/>
    <w:rsid w:val="007C5DC9"/>
    <w:rsid w:val="007C5E44"/>
    <w:rsid w:val="007C5E81"/>
    <w:rsid w:val="007C5E9B"/>
    <w:rsid w:val="007C5EA6"/>
    <w:rsid w:val="007C5EBE"/>
    <w:rsid w:val="007C5F1A"/>
    <w:rsid w:val="007C5F38"/>
    <w:rsid w:val="007C5F3B"/>
    <w:rsid w:val="007C6086"/>
    <w:rsid w:val="007C60DE"/>
    <w:rsid w:val="007C61C8"/>
    <w:rsid w:val="007C620B"/>
    <w:rsid w:val="007C623B"/>
    <w:rsid w:val="007C6297"/>
    <w:rsid w:val="007C62B3"/>
    <w:rsid w:val="007C62EA"/>
    <w:rsid w:val="007C6321"/>
    <w:rsid w:val="007C632A"/>
    <w:rsid w:val="007C634A"/>
    <w:rsid w:val="007C637A"/>
    <w:rsid w:val="007C641F"/>
    <w:rsid w:val="007C6421"/>
    <w:rsid w:val="007C643B"/>
    <w:rsid w:val="007C6450"/>
    <w:rsid w:val="007C64A9"/>
    <w:rsid w:val="007C64F0"/>
    <w:rsid w:val="007C6586"/>
    <w:rsid w:val="007C65FE"/>
    <w:rsid w:val="007C6601"/>
    <w:rsid w:val="007C6631"/>
    <w:rsid w:val="007C66B2"/>
    <w:rsid w:val="007C66FB"/>
    <w:rsid w:val="007C6701"/>
    <w:rsid w:val="007C6727"/>
    <w:rsid w:val="007C673E"/>
    <w:rsid w:val="007C674E"/>
    <w:rsid w:val="007C6752"/>
    <w:rsid w:val="007C6759"/>
    <w:rsid w:val="007C67B4"/>
    <w:rsid w:val="007C67E1"/>
    <w:rsid w:val="007C68C3"/>
    <w:rsid w:val="007C6960"/>
    <w:rsid w:val="007C6A11"/>
    <w:rsid w:val="007C6A2C"/>
    <w:rsid w:val="007C6ACA"/>
    <w:rsid w:val="007C6B07"/>
    <w:rsid w:val="007C6B30"/>
    <w:rsid w:val="007C6B88"/>
    <w:rsid w:val="007C6C03"/>
    <w:rsid w:val="007C6C1E"/>
    <w:rsid w:val="007C6C39"/>
    <w:rsid w:val="007C6C42"/>
    <w:rsid w:val="007C6C52"/>
    <w:rsid w:val="007C6C7B"/>
    <w:rsid w:val="007C6C84"/>
    <w:rsid w:val="007C6CD1"/>
    <w:rsid w:val="007C6D43"/>
    <w:rsid w:val="007C6D52"/>
    <w:rsid w:val="007C6DBE"/>
    <w:rsid w:val="007C6E44"/>
    <w:rsid w:val="007C6E5C"/>
    <w:rsid w:val="007C6E91"/>
    <w:rsid w:val="007C6E93"/>
    <w:rsid w:val="007C6EB0"/>
    <w:rsid w:val="007C6F5E"/>
    <w:rsid w:val="007C6F6D"/>
    <w:rsid w:val="007C6F7A"/>
    <w:rsid w:val="007C6F8A"/>
    <w:rsid w:val="007C7027"/>
    <w:rsid w:val="007C7040"/>
    <w:rsid w:val="007C70C7"/>
    <w:rsid w:val="007C70D1"/>
    <w:rsid w:val="007C7112"/>
    <w:rsid w:val="007C7121"/>
    <w:rsid w:val="007C7159"/>
    <w:rsid w:val="007C71AD"/>
    <w:rsid w:val="007C71C8"/>
    <w:rsid w:val="007C723E"/>
    <w:rsid w:val="007C7275"/>
    <w:rsid w:val="007C72CB"/>
    <w:rsid w:val="007C735D"/>
    <w:rsid w:val="007C737E"/>
    <w:rsid w:val="007C739C"/>
    <w:rsid w:val="007C73CB"/>
    <w:rsid w:val="007C73FB"/>
    <w:rsid w:val="007C744E"/>
    <w:rsid w:val="007C74A8"/>
    <w:rsid w:val="007C74B3"/>
    <w:rsid w:val="007C74D6"/>
    <w:rsid w:val="007C74EE"/>
    <w:rsid w:val="007C7549"/>
    <w:rsid w:val="007C7563"/>
    <w:rsid w:val="007C7586"/>
    <w:rsid w:val="007C75DD"/>
    <w:rsid w:val="007C75F7"/>
    <w:rsid w:val="007C770B"/>
    <w:rsid w:val="007C776A"/>
    <w:rsid w:val="007C777B"/>
    <w:rsid w:val="007C77A6"/>
    <w:rsid w:val="007C789C"/>
    <w:rsid w:val="007C7925"/>
    <w:rsid w:val="007C7980"/>
    <w:rsid w:val="007C79B5"/>
    <w:rsid w:val="007C7AA1"/>
    <w:rsid w:val="007C7BE6"/>
    <w:rsid w:val="007C7C09"/>
    <w:rsid w:val="007C7C5C"/>
    <w:rsid w:val="007C7CFC"/>
    <w:rsid w:val="007C7D5C"/>
    <w:rsid w:val="007C7DC5"/>
    <w:rsid w:val="007C7E0A"/>
    <w:rsid w:val="007C7EAE"/>
    <w:rsid w:val="007C7EF9"/>
    <w:rsid w:val="007C7F52"/>
    <w:rsid w:val="007C7FE2"/>
    <w:rsid w:val="007D001D"/>
    <w:rsid w:val="007D0034"/>
    <w:rsid w:val="007D005E"/>
    <w:rsid w:val="007D00CF"/>
    <w:rsid w:val="007D0115"/>
    <w:rsid w:val="007D0180"/>
    <w:rsid w:val="007D019F"/>
    <w:rsid w:val="007D02A1"/>
    <w:rsid w:val="007D02BB"/>
    <w:rsid w:val="007D02D3"/>
    <w:rsid w:val="007D02DF"/>
    <w:rsid w:val="007D03AD"/>
    <w:rsid w:val="007D04A7"/>
    <w:rsid w:val="007D04A8"/>
    <w:rsid w:val="007D0540"/>
    <w:rsid w:val="007D0617"/>
    <w:rsid w:val="007D062E"/>
    <w:rsid w:val="007D07EB"/>
    <w:rsid w:val="007D082A"/>
    <w:rsid w:val="007D0833"/>
    <w:rsid w:val="007D085F"/>
    <w:rsid w:val="007D0860"/>
    <w:rsid w:val="007D0861"/>
    <w:rsid w:val="007D08D7"/>
    <w:rsid w:val="007D0955"/>
    <w:rsid w:val="007D0958"/>
    <w:rsid w:val="007D0959"/>
    <w:rsid w:val="007D095C"/>
    <w:rsid w:val="007D097C"/>
    <w:rsid w:val="007D09C7"/>
    <w:rsid w:val="007D0A05"/>
    <w:rsid w:val="007D0A35"/>
    <w:rsid w:val="007D0A7B"/>
    <w:rsid w:val="007D0A86"/>
    <w:rsid w:val="007D0B5A"/>
    <w:rsid w:val="007D0B5E"/>
    <w:rsid w:val="007D0BF8"/>
    <w:rsid w:val="007D0C3B"/>
    <w:rsid w:val="007D0D12"/>
    <w:rsid w:val="007D0DA0"/>
    <w:rsid w:val="007D0DAC"/>
    <w:rsid w:val="007D0DAE"/>
    <w:rsid w:val="007D0DE5"/>
    <w:rsid w:val="007D0DE6"/>
    <w:rsid w:val="007D0E2D"/>
    <w:rsid w:val="007D0E45"/>
    <w:rsid w:val="007D0EB8"/>
    <w:rsid w:val="007D0F60"/>
    <w:rsid w:val="007D0FA2"/>
    <w:rsid w:val="007D0FA3"/>
    <w:rsid w:val="007D1029"/>
    <w:rsid w:val="007D1056"/>
    <w:rsid w:val="007D10E8"/>
    <w:rsid w:val="007D1102"/>
    <w:rsid w:val="007D1104"/>
    <w:rsid w:val="007D1106"/>
    <w:rsid w:val="007D1174"/>
    <w:rsid w:val="007D11AB"/>
    <w:rsid w:val="007D1294"/>
    <w:rsid w:val="007D12CC"/>
    <w:rsid w:val="007D1355"/>
    <w:rsid w:val="007D1375"/>
    <w:rsid w:val="007D1387"/>
    <w:rsid w:val="007D1403"/>
    <w:rsid w:val="007D1427"/>
    <w:rsid w:val="007D1454"/>
    <w:rsid w:val="007D1468"/>
    <w:rsid w:val="007D14C2"/>
    <w:rsid w:val="007D151A"/>
    <w:rsid w:val="007D15DD"/>
    <w:rsid w:val="007D1611"/>
    <w:rsid w:val="007D16A8"/>
    <w:rsid w:val="007D16C9"/>
    <w:rsid w:val="007D16CC"/>
    <w:rsid w:val="007D16F3"/>
    <w:rsid w:val="007D1744"/>
    <w:rsid w:val="007D1789"/>
    <w:rsid w:val="007D1830"/>
    <w:rsid w:val="007D1844"/>
    <w:rsid w:val="007D1863"/>
    <w:rsid w:val="007D19A3"/>
    <w:rsid w:val="007D1A1C"/>
    <w:rsid w:val="007D1A73"/>
    <w:rsid w:val="007D1A76"/>
    <w:rsid w:val="007D1AD1"/>
    <w:rsid w:val="007D1B24"/>
    <w:rsid w:val="007D1BD5"/>
    <w:rsid w:val="007D1BE4"/>
    <w:rsid w:val="007D1BE9"/>
    <w:rsid w:val="007D1BF7"/>
    <w:rsid w:val="007D1C69"/>
    <w:rsid w:val="007D1CA8"/>
    <w:rsid w:val="007D1D11"/>
    <w:rsid w:val="007D1D34"/>
    <w:rsid w:val="007D1DBB"/>
    <w:rsid w:val="007D1E2C"/>
    <w:rsid w:val="007D1E47"/>
    <w:rsid w:val="007D1EC6"/>
    <w:rsid w:val="007D1F1D"/>
    <w:rsid w:val="007D2004"/>
    <w:rsid w:val="007D203C"/>
    <w:rsid w:val="007D207E"/>
    <w:rsid w:val="007D209F"/>
    <w:rsid w:val="007D20C8"/>
    <w:rsid w:val="007D2170"/>
    <w:rsid w:val="007D218D"/>
    <w:rsid w:val="007D21F5"/>
    <w:rsid w:val="007D2257"/>
    <w:rsid w:val="007D22A7"/>
    <w:rsid w:val="007D2335"/>
    <w:rsid w:val="007D2337"/>
    <w:rsid w:val="007D237E"/>
    <w:rsid w:val="007D238F"/>
    <w:rsid w:val="007D23F8"/>
    <w:rsid w:val="007D2419"/>
    <w:rsid w:val="007D241F"/>
    <w:rsid w:val="007D248F"/>
    <w:rsid w:val="007D24D8"/>
    <w:rsid w:val="007D24DC"/>
    <w:rsid w:val="007D25C6"/>
    <w:rsid w:val="007D25DF"/>
    <w:rsid w:val="007D2610"/>
    <w:rsid w:val="007D26F6"/>
    <w:rsid w:val="007D28BA"/>
    <w:rsid w:val="007D28C5"/>
    <w:rsid w:val="007D2952"/>
    <w:rsid w:val="007D29E5"/>
    <w:rsid w:val="007D2B9B"/>
    <w:rsid w:val="007D2C58"/>
    <w:rsid w:val="007D2D22"/>
    <w:rsid w:val="007D2D3A"/>
    <w:rsid w:val="007D2D9D"/>
    <w:rsid w:val="007D2DCF"/>
    <w:rsid w:val="007D2E17"/>
    <w:rsid w:val="007D2E5C"/>
    <w:rsid w:val="007D2EF2"/>
    <w:rsid w:val="007D2FA3"/>
    <w:rsid w:val="007D301B"/>
    <w:rsid w:val="007D30BC"/>
    <w:rsid w:val="007D30EA"/>
    <w:rsid w:val="007D30F4"/>
    <w:rsid w:val="007D317B"/>
    <w:rsid w:val="007D318B"/>
    <w:rsid w:val="007D32DE"/>
    <w:rsid w:val="007D333A"/>
    <w:rsid w:val="007D3367"/>
    <w:rsid w:val="007D33F4"/>
    <w:rsid w:val="007D33F6"/>
    <w:rsid w:val="007D340B"/>
    <w:rsid w:val="007D34A1"/>
    <w:rsid w:val="007D3541"/>
    <w:rsid w:val="007D3584"/>
    <w:rsid w:val="007D3585"/>
    <w:rsid w:val="007D35A9"/>
    <w:rsid w:val="007D35FE"/>
    <w:rsid w:val="007D369D"/>
    <w:rsid w:val="007D370C"/>
    <w:rsid w:val="007D3740"/>
    <w:rsid w:val="007D3781"/>
    <w:rsid w:val="007D3787"/>
    <w:rsid w:val="007D37B7"/>
    <w:rsid w:val="007D37DF"/>
    <w:rsid w:val="007D38B1"/>
    <w:rsid w:val="007D3918"/>
    <w:rsid w:val="007D3954"/>
    <w:rsid w:val="007D3995"/>
    <w:rsid w:val="007D3A28"/>
    <w:rsid w:val="007D3A87"/>
    <w:rsid w:val="007D3A88"/>
    <w:rsid w:val="007D3AC7"/>
    <w:rsid w:val="007D3B02"/>
    <w:rsid w:val="007D3B07"/>
    <w:rsid w:val="007D3B1C"/>
    <w:rsid w:val="007D3B38"/>
    <w:rsid w:val="007D3B4A"/>
    <w:rsid w:val="007D3BC4"/>
    <w:rsid w:val="007D3C70"/>
    <w:rsid w:val="007D3CA7"/>
    <w:rsid w:val="007D3D0A"/>
    <w:rsid w:val="007D3D5C"/>
    <w:rsid w:val="007D3D74"/>
    <w:rsid w:val="007D3D7A"/>
    <w:rsid w:val="007D3E67"/>
    <w:rsid w:val="007D3E81"/>
    <w:rsid w:val="007D3EE7"/>
    <w:rsid w:val="007D3EFA"/>
    <w:rsid w:val="007D3EFF"/>
    <w:rsid w:val="007D3F45"/>
    <w:rsid w:val="007D3F76"/>
    <w:rsid w:val="007D3FC6"/>
    <w:rsid w:val="007D400A"/>
    <w:rsid w:val="007D4037"/>
    <w:rsid w:val="007D4050"/>
    <w:rsid w:val="007D409D"/>
    <w:rsid w:val="007D4147"/>
    <w:rsid w:val="007D41AD"/>
    <w:rsid w:val="007D421B"/>
    <w:rsid w:val="007D4323"/>
    <w:rsid w:val="007D443D"/>
    <w:rsid w:val="007D446E"/>
    <w:rsid w:val="007D4514"/>
    <w:rsid w:val="007D4570"/>
    <w:rsid w:val="007D45AD"/>
    <w:rsid w:val="007D4624"/>
    <w:rsid w:val="007D465D"/>
    <w:rsid w:val="007D47AB"/>
    <w:rsid w:val="007D484B"/>
    <w:rsid w:val="007D491E"/>
    <w:rsid w:val="007D49FD"/>
    <w:rsid w:val="007D4A04"/>
    <w:rsid w:val="007D4A06"/>
    <w:rsid w:val="007D4A62"/>
    <w:rsid w:val="007D4A8B"/>
    <w:rsid w:val="007D4B53"/>
    <w:rsid w:val="007D4BB1"/>
    <w:rsid w:val="007D4BEC"/>
    <w:rsid w:val="007D4C16"/>
    <w:rsid w:val="007D4CCC"/>
    <w:rsid w:val="007D4D7F"/>
    <w:rsid w:val="007D4D8D"/>
    <w:rsid w:val="007D4D94"/>
    <w:rsid w:val="007D4DA9"/>
    <w:rsid w:val="007D4DCA"/>
    <w:rsid w:val="007D4E68"/>
    <w:rsid w:val="007D4F22"/>
    <w:rsid w:val="007D4F23"/>
    <w:rsid w:val="007D5041"/>
    <w:rsid w:val="007D5055"/>
    <w:rsid w:val="007D509D"/>
    <w:rsid w:val="007D50CF"/>
    <w:rsid w:val="007D50DA"/>
    <w:rsid w:val="007D5101"/>
    <w:rsid w:val="007D5115"/>
    <w:rsid w:val="007D5129"/>
    <w:rsid w:val="007D5158"/>
    <w:rsid w:val="007D518A"/>
    <w:rsid w:val="007D531F"/>
    <w:rsid w:val="007D5345"/>
    <w:rsid w:val="007D53A0"/>
    <w:rsid w:val="007D53BF"/>
    <w:rsid w:val="007D5431"/>
    <w:rsid w:val="007D5438"/>
    <w:rsid w:val="007D5492"/>
    <w:rsid w:val="007D54E2"/>
    <w:rsid w:val="007D5528"/>
    <w:rsid w:val="007D55BB"/>
    <w:rsid w:val="007D5613"/>
    <w:rsid w:val="007D5661"/>
    <w:rsid w:val="007D56AE"/>
    <w:rsid w:val="007D5736"/>
    <w:rsid w:val="007D57AF"/>
    <w:rsid w:val="007D57DA"/>
    <w:rsid w:val="007D580B"/>
    <w:rsid w:val="007D5895"/>
    <w:rsid w:val="007D5899"/>
    <w:rsid w:val="007D58AF"/>
    <w:rsid w:val="007D5900"/>
    <w:rsid w:val="007D5979"/>
    <w:rsid w:val="007D5A75"/>
    <w:rsid w:val="007D5A91"/>
    <w:rsid w:val="007D5A95"/>
    <w:rsid w:val="007D5ABD"/>
    <w:rsid w:val="007D5AF0"/>
    <w:rsid w:val="007D5AF8"/>
    <w:rsid w:val="007D5B17"/>
    <w:rsid w:val="007D5B40"/>
    <w:rsid w:val="007D5B69"/>
    <w:rsid w:val="007D5BED"/>
    <w:rsid w:val="007D5C31"/>
    <w:rsid w:val="007D5C33"/>
    <w:rsid w:val="007D5C4E"/>
    <w:rsid w:val="007D5C7D"/>
    <w:rsid w:val="007D5C9B"/>
    <w:rsid w:val="007D5C9E"/>
    <w:rsid w:val="007D5CAE"/>
    <w:rsid w:val="007D5D0A"/>
    <w:rsid w:val="007D5D0C"/>
    <w:rsid w:val="007D5D1C"/>
    <w:rsid w:val="007D5D3E"/>
    <w:rsid w:val="007D5E2F"/>
    <w:rsid w:val="007D5EEB"/>
    <w:rsid w:val="007D5F8B"/>
    <w:rsid w:val="007D5FAD"/>
    <w:rsid w:val="007D5FBC"/>
    <w:rsid w:val="007D6026"/>
    <w:rsid w:val="007D603E"/>
    <w:rsid w:val="007D6052"/>
    <w:rsid w:val="007D6067"/>
    <w:rsid w:val="007D60A4"/>
    <w:rsid w:val="007D60D4"/>
    <w:rsid w:val="007D613A"/>
    <w:rsid w:val="007D6192"/>
    <w:rsid w:val="007D61E5"/>
    <w:rsid w:val="007D622A"/>
    <w:rsid w:val="007D62DA"/>
    <w:rsid w:val="007D6306"/>
    <w:rsid w:val="007D6330"/>
    <w:rsid w:val="007D63AB"/>
    <w:rsid w:val="007D63EA"/>
    <w:rsid w:val="007D6445"/>
    <w:rsid w:val="007D6460"/>
    <w:rsid w:val="007D64B8"/>
    <w:rsid w:val="007D64FF"/>
    <w:rsid w:val="007D666C"/>
    <w:rsid w:val="007D6776"/>
    <w:rsid w:val="007D680D"/>
    <w:rsid w:val="007D6853"/>
    <w:rsid w:val="007D68C0"/>
    <w:rsid w:val="007D6908"/>
    <w:rsid w:val="007D6999"/>
    <w:rsid w:val="007D69C7"/>
    <w:rsid w:val="007D69E2"/>
    <w:rsid w:val="007D69F6"/>
    <w:rsid w:val="007D6AE6"/>
    <w:rsid w:val="007D6B1D"/>
    <w:rsid w:val="007D6B94"/>
    <w:rsid w:val="007D6BDB"/>
    <w:rsid w:val="007D6C1C"/>
    <w:rsid w:val="007D6C3E"/>
    <w:rsid w:val="007D6C44"/>
    <w:rsid w:val="007D6C4A"/>
    <w:rsid w:val="007D6C59"/>
    <w:rsid w:val="007D6CE5"/>
    <w:rsid w:val="007D6D18"/>
    <w:rsid w:val="007D6D93"/>
    <w:rsid w:val="007D6DC1"/>
    <w:rsid w:val="007D6DD4"/>
    <w:rsid w:val="007D6DE4"/>
    <w:rsid w:val="007D6E06"/>
    <w:rsid w:val="007D6E12"/>
    <w:rsid w:val="007D6E74"/>
    <w:rsid w:val="007D6F26"/>
    <w:rsid w:val="007D7013"/>
    <w:rsid w:val="007D70EE"/>
    <w:rsid w:val="007D70F2"/>
    <w:rsid w:val="007D715C"/>
    <w:rsid w:val="007D718B"/>
    <w:rsid w:val="007D7194"/>
    <w:rsid w:val="007D7198"/>
    <w:rsid w:val="007D7252"/>
    <w:rsid w:val="007D7337"/>
    <w:rsid w:val="007D7363"/>
    <w:rsid w:val="007D737E"/>
    <w:rsid w:val="007D7392"/>
    <w:rsid w:val="007D73C2"/>
    <w:rsid w:val="007D745E"/>
    <w:rsid w:val="007D7482"/>
    <w:rsid w:val="007D7497"/>
    <w:rsid w:val="007D749B"/>
    <w:rsid w:val="007D74C4"/>
    <w:rsid w:val="007D75FF"/>
    <w:rsid w:val="007D761B"/>
    <w:rsid w:val="007D76AF"/>
    <w:rsid w:val="007D76B5"/>
    <w:rsid w:val="007D76D6"/>
    <w:rsid w:val="007D7713"/>
    <w:rsid w:val="007D7784"/>
    <w:rsid w:val="007D77AF"/>
    <w:rsid w:val="007D781C"/>
    <w:rsid w:val="007D785B"/>
    <w:rsid w:val="007D7893"/>
    <w:rsid w:val="007D79A2"/>
    <w:rsid w:val="007D7AC7"/>
    <w:rsid w:val="007D7B03"/>
    <w:rsid w:val="007D7B0B"/>
    <w:rsid w:val="007D7B3F"/>
    <w:rsid w:val="007D7B42"/>
    <w:rsid w:val="007D7B5C"/>
    <w:rsid w:val="007D7BE5"/>
    <w:rsid w:val="007D7C70"/>
    <w:rsid w:val="007D7CD6"/>
    <w:rsid w:val="007D7D23"/>
    <w:rsid w:val="007D7D54"/>
    <w:rsid w:val="007D7D6B"/>
    <w:rsid w:val="007D7DA9"/>
    <w:rsid w:val="007D7DB1"/>
    <w:rsid w:val="007D7E0B"/>
    <w:rsid w:val="007D7E8A"/>
    <w:rsid w:val="007D7EBA"/>
    <w:rsid w:val="007D7F0F"/>
    <w:rsid w:val="007D7F48"/>
    <w:rsid w:val="007D7F51"/>
    <w:rsid w:val="007E006B"/>
    <w:rsid w:val="007E007A"/>
    <w:rsid w:val="007E00A5"/>
    <w:rsid w:val="007E00FB"/>
    <w:rsid w:val="007E010B"/>
    <w:rsid w:val="007E011C"/>
    <w:rsid w:val="007E0127"/>
    <w:rsid w:val="007E014D"/>
    <w:rsid w:val="007E01EA"/>
    <w:rsid w:val="007E0216"/>
    <w:rsid w:val="007E023B"/>
    <w:rsid w:val="007E025B"/>
    <w:rsid w:val="007E033F"/>
    <w:rsid w:val="007E034A"/>
    <w:rsid w:val="007E039D"/>
    <w:rsid w:val="007E039F"/>
    <w:rsid w:val="007E0522"/>
    <w:rsid w:val="007E0558"/>
    <w:rsid w:val="007E05B1"/>
    <w:rsid w:val="007E05E4"/>
    <w:rsid w:val="007E0619"/>
    <w:rsid w:val="007E0646"/>
    <w:rsid w:val="007E06C0"/>
    <w:rsid w:val="007E072D"/>
    <w:rsid w:val="007E0733"/>
    <w:rsid w:val="007E0745"/>
    <w:rsid w:val="007E0777"/>
    <w:rsid w:val="007E07B4"/>
    <w:rsid w:val="007E0868"/>
    <w:rsid w:val="007E0871"/>
    <w:rsid w:val="007E096C"/>
    <w:rsid w:val="007E098A"/>
    <w:rsid w:val="007E09BF"/>
    <w:rsid w:val="007E0A89"/>
    <w:rsid w:val="007E0A9A"/>
    <w:rsid w:val="007E0AAE"/>
    <w:rsid w:val="007E0B3C"/>
    <w:rsid w:val="007E0B59"/>
    <w:rsid w:val="007E0B67"/>
    <w:rsid w:val="007E0B71"/>
    <w:rsid w:val="007E0B82"/>
    <w:rsid w:val="007E0B88"/>
    <w:rsid w:val="007E0B95"/>
    <w:rsid w:val="007E0BD4"/>
    <w:rsid w:val="007E0BFC"/>
    <w:rsid w:val="007E0C36"/>
    <w:rsid w:val="007E0C5E"/>
    <w:rsid w:val="007E0C62"/>
    <w:rsid w:val="007E0C85"/>
    <w:rsid w:val="007E0CAD"/>
    <w:rsid w:val="007E0CCD"/>
    <w:rsid w:val="007E0D04"/>
    <w:rsid w:val="007E0D1E"/>
    <w:rsid w:val="007E0D29"/>
    <w:rsid w:val="007E0D2B"/>
    <w:rsid w:val="007E0E1A"/>
    <w:rsid w:val="007E0E5C"/>
    <w:rsid w:val="007E0EB6"/>
    <w:rsid w:val="007E0ED0"/>
    <w:rsid w:val="007E0ED4"/>
    <w:rsid w:val="007E0F1F"/>
    <w:rsid w:val="007E0F23"/>
    <w:rsid w:val="007E0FC5"/>
    <w:rsid w:val="007E1079"/>
    <w:rsid w:val="007E10F8"/>
    <w:rsid w:val="007E116B"/>
    <w:rsid w:val="007E11BD"/>
    <w:rsid w:val="007E11C1"/>
    <w:rsid w:val="007E11E0"/>
    <w:rsid w:val="007E127A"/>
    <w:rsid w:val="007E1349"/>
    <w:rsid w:val="007E134B"/>
    <w:rsid w:val="007E13AF"/>
    <w:rsid w:val="007E13C4"/>
    <w:rsid w:val="007E142D"/>
    <w:rsid w:val="007E1431"/>
    <w:rsid w:val="007E146F"/>
    <w:rsid w:val="007E1517"/>
    <w:rsid w:val="007E157B"/>
    <w:rsid w:val="007E15B7"/>
    <w:rsid w:val="007E1601"/>
    <w:rsid w:val="007E160C"/>
    <w:rsid w:val="007E16C5"/>
    <w:rsid w:val="007E16F4"/>
    <w:rsid w:val="007E17B1"/>
    <w:rsid w:val="007E17B5"/>
    <w:rsid w:val="007E18CA"/>
    <w:rsid w:val="007E1927"/>
    <w:rsid w:val="007E1934"/>
    <w:rsid w:val="007E1944"/>
    <w:rsid w:val="007E1995"/>
    <w:rsid w:val="007E1997"/>
    <w:rsid w:val="007E19A8"/>
    <w:rsid w:val="007E19AD"/>
    <w:rsid w:val="007E19BF"/>
    <w:rsid w:val="007E1A17"/>
    <w:rsid w:val="007E1A53"/>
    <w:rsid w:val="007E1AB6"/>
    <w:rsid w:val="007E1B78"/>
    <w:rsid w:val="007E1B91"/>
    <w:rsid w:val="007E1BE9"/>
    <w:rsid w:val="007E1C64"/>
    <w:rsid w:val="007E1D00"/>
    <w:rsid w:val="007E1D3D"/>
    <w:rsid w:val="007E1D6F"/>
    <w:rsid w:val="007E1D73"/>
    <w:rsid w:val="007E1D7C"/>
    <w:rsid w:val="007E1DF3"/>
    <w:rsid w:val="007E1E15"/>
    <w:rsid w:val="007E1EB3"/>
    <w:rsid w:val="007E1EBA"/>
    <w:rsid w:val="007E1EC3"/>
    <w:rsid w:val="007E1EFE"/>
    <w:rsid w:val="007E1F27"/>
    <w:rsid w:val="007E1F8A"/>
    <w:rsid w:val="007E1F93"/>
    <w:rsid w:val="007E1FD5"/>
    <w:rsid w:val="007E1FFF"/>
    <w:rsid w:val="007E2054"/>
    <w:rsid w:val="007E20B7"/>
    <w:rsid w:val="007E20C6"/>
    <w:rsid w:val="007E20F8"/>
    <w:rsid w:val="007E21DD"/>
    <w:rsid w:val="007E223C"/>
    <w:rsid w:val="007E223F"/>
    <w:rsid w:val="007E2249"/>
    <w:rsid w:val="007E225E"/>
    <w:rsid w:val="007E2288"/>
    <w:rsid w:val="007E22F0"/>
    <w:rsid w:val="007E22FB"/>
    <w:rsid w:val="007E230C"/>
    <w:rsid w:val="007E236D"/>
    <w:rsid w:val="007E2370"/>
    <w:rsid w:val="007E238A"/>
    <w:rsid w:val="007E23BE"/>
    <w:rsid w:val="007E2410"/>
    <w:rsid w:val="007E2463"/>
    <w:rsid w:val="007E2484"/>
    <w:rsid w:val="007E24D6"/>
    <w:rsid w:val="007E24EE"/>
    <w:rsid w:val="007E2517"/>
    <w:rsid w:val="007E2540"/>
    <w:rsid w:val="007E25CD"/>
    <w:rsid w:val="007E262C"/>
    <w:rsid w:val="007E266F"/>
    <w:rsid w:val="007E269B"/>
    <w:rsid w:val="007E26AB"/>
    <w:rsid w:val="007E26AD"/>
    <w:rsid w:val="007E26DF"/>
    <w:rsid w:val="007E2822"/>
    <w:rsid w:val="007E282A"/>
    <w:rsid w:val="007E2831"/>
    <w:rsid w:val="007E2853"/>
    <w:rsid w:val="007E2985"/>
    <w:rsid w:val="007E2988"/>
    <w:rsid w:val="007E2A54"/>
    <w:rsid w:val="007E2A71"/>
    <w:rsid w:val="007E2AAB"/>
    <w:rsid w:val="007E2ABA"/>
    <w:rsid w:val="007E2B13"/>
    <w:rsid w:val="007E2B2B"/>
    <w:rsid w:val="007E2B3C"/>
    <w:rsid w:val="007E2BF6"/>
    <w:rsid w:val="007E2C31"/>
    <w:rsid w:val="007E2C70"/>
    <w:rsid w:val="007E2CBA"/>
    <w:rsid w:val="007E2CEB"/>
    <w:rsid w:val="007E2D9F"/>
    <w:rsid w:val="007E2DBE"/>
    <w:rsid w:val="007E2ED0"/>
    <w:rsid w:val="007E2F02"/>
    <w:rsid w:val="007E2F3F"/>
    <w:rsid w:val="007E2F7C"/>
    <w:rsid w:val="007E2F7F"/>
    <w:rsid w:val="007E2FF8"/>
    <w:rsid w:val="007E3076"/>
    <w:rsid w:val="007E307C"/>
    <w:rsid w:val="007E30D6"/>
    <w:rsid w:val="007E31EB"/>
    <w:rsid w:val="007E3266"/>
    <w:rsid w:val="007E328D"/>
    <w:rsid w:val="007E32B3"/>
    <w:rsid w:val="007E32E6"/>
    <w:rsid w:val="007E32F2"/>
    <w:rsid w:val="007E3338"/>
    <w:rsid w:val="007E3383"/>
    <w:rsid w:val="007E33BF"/>
    <w:rsid w:val="007E340D"/>
    <w:rsid w:val="007E345E"/>
    <w:rsid w:val="007E34D7"/>
    <w:rsid w:val="007E351C"/>
    <w:rsid w:val="007E3564"/>
    <w:rsid w:val="007E3582"/>
    <w:rsid w:val="007E3688"/>
    <w:rsid w:val="007E36B8"/>
    <w:rsid w:val="007E36D1"/>
    <w:rsid w:val="007E3700"/>
    <w:rsid w:val="007E374D"/>
    <w:rsid w:val="007E375D"/>
    <w:rsid w:val="007E379F"/>
    <w:rsid w:val="007E37BA"/>
    <w:rsid w:val="007E37DA"/>
    <w:rsid w:val="007E37F0"/>
    <w:rsid w:val="007E3840"/>
    <w:rsid w:val="007E3867"/>
    <w:rsid w:val="007E389A"/>
    <w:rsid w:val="007E3A00"/>
    <w:rsid w:val="007E3A3C"/>
    <w:rsid w:val="007E3A8E"/>
    <w:rsid w:val="007E3AF1"/>
    <w:rsid w:val="007E3B1D"/>
    <w:rsid w:val="007E3B93"/>
    <w:rsid w:val="007E3C09"/>
    <w:rsid w:val="007E3C2B"/>
    <w:rsid w:val="007E3C2C"/>
    <w:rsid w:val="007E3C38"/>
    <w:rsid w:val="007E3CBF"/>
    <w:rsid w:val="007E3D22"/>
    <w:rsid w:val="007E3D6C"/>
    <w:rsid w:val="007E3DE8"/>
    <w:rsid w:val="007E3EAD"/>
    <w:rsid w:val="007E3F13"/>
    <w:rsid w:val="007E3F4B"/>
    <w:rsid w:val="007E3F9F"/>
    <w:rsid w:val="007E4091"/>
    <w:rsid w:val="007E40C8"/>
    <w:rsid w:val="007E40D6"/>
    <w:rsid w:val="007E40DF"/>
    <w:rsid w:val="007E40F7"/>
    <w:rsid w:val="007E4152"/>
    <w:rsid w:val="007E4178"/>
    <w:rsid w:val="007E419D"/>
    <w:rsid w:val="007E41C2"/>
    <w:rsid w:val="007E4253"/>
    <w:rsid w:val="007E431D"/>
    <w:rsid w:val="007E4397"/>
    <w:rsid w:val="007E4498"/>
    <w:rsid w:val="007E44FB"/>
    <w:rsid w:val="007E4512"/>
    <w:rsid w:val="007E453B"/>
    <w:rsid w:val="007E4555"/>
    <w:rsid w:val="007E4562"/>
    <w:rsid w:val="007E4589"/>
    <w:rsid w:val="007E4604"/>
    <w:rsid w:val="007E4617"/>
    <w:rsid w:val="007E461D"/>
    <w:rsid w:val="007E4646"/>
    <w:rsid w:val="007E4660"/>
    <w:rsid w:val="007E46AE"/>
    <w:rsid w:val="007E4703"/>
    <w:rsid w:val="007E4734"/>
    <w:rsid w:val="007E473E"/>
    <w:rsid w:val="007E474E"/>
    <w:rsid w:val="007E4795"/>
    <w:rsid w:val="007E47C4"/>
    <w:rsid w:val="007E4807"/>
    <w:rsid w:val="007E4820"/>
    <w:rsid w:val="007E483D"/>
    <w:rsid w:val="007E485E"/>
    <w:rsid w:val="007E487B"/>
    <w:rsid w:val="007E488D"/>
    <w:rsid w:val="007E48D9"/>
    <w:rsid w:val="007E497D"/>
    <w:rsid w:val="007E4A1F"/>
    <w:rsid w:val="007E4A64"/>
    <w:rsid w:val="007E4AEB"/>
    <w:rsid w:val="007E4B18"/>
    <w:rsid w:val="007E4BEC"/>
    <w:rsid w:val="007E4C26"/>
    <w:rsid w:val="007E4C42"/>
    <w:rsid w:val="007E4C6A"/>
    <w:rsid w:val="007E4C96"/>
    <w:rsid w:val="007E4D54"/>
    <w:rsid w:val="007E4D5E"/>
    <w:rsid w:val="007E4DA2"/>
    <w:rsid w:val="007E4DEE"/>
    <w:rsid w:val="007E4F1D"/>
    <w:rsid w:val="007E4F71"/>
    <w:rsid w:val="007E4F9C"/>
    <w:rsid w:val="007E4FD3"/>
    <w:rsid w:val="007E5007"/>
    <w:rsid w:val="007E5043"/>
    <w:rsid w:val="007E50D4"/>
    <w:rsid w:val="007E513F"/>
    <w:rsid w:val="007E5147"/>
    <w:rsid w:val="007E5179"/>
    <w:rsid w:val="007E5248"/>
    <w:rsid w:val="007E52C9"/>
    <w:rsid w:val="007E5307"/>
    <w:rsid w:val="007E5309"/>
    <w:rsid w:val="007E531F"/>
    <w:rsid w:val="007E5344"/>
    <w:rsid w:val="007E53AB"/>
    <w:rsid w:val="007E53B6"/>
    <w:rsid w:val="007E53F1"/>
    <w:rsid w:val="007E5402"/>
    <w:rsid w:val="007E5429"/>
    <w:rsid w:val="007E5440"/>
    <w:rsid w:val="007E54C7"/>
    <w:rsid w:val="007E54DD"/>
    <w:rsid w:val="007E54F0"/>
    <w:rsid w:val="007E554F"/>
    <w:rsid w:val="007E555C"/>
    <w:rsid w:val="007E55DA"/>
    <w:rsid w:val="007E560A"/>
    <w:rsid w:val="007E56AC"/>
    <w:rsid w:val="007E56AD"/>
    <w:rsid w:val="007E56C7"/>
    <w:rsid w:val="007E5765"/>
    <w:rsid w:val="007E57D5"/>
    <w:rsid w:val="007E5837"/>
    <w:rsid w:val="007E5847"/>
    <w:rsid w:val="007E584C"/>
    <w:rsid w:val="007E58A1"/>
    <w:rsid w:val="007E58EE"/>
    <w:rsid w:val="007E5924"/>
    <w:rsid w:val="007E5982"/>
    <w:rsid w:val="007E5AA6"/>
    <w:rsid w:val="007E5B18"/>
    <w:rsid w:val="007E5B22"/>
    <w:rsid w:val="007E5B92"/>
    <w:rsid w:val="007E5BF4"/>
    <w:rsid w:val="007E5C2F"/>
    <w:rsid w:val="007E5C34"/>
    <w:rsid w:val="007E5C9D"/>
    <w:rsid w:val="007E5CAA"/>
    <w:rsid w:val="007E5CAE"/>
    <w:rsid w:val="007E5CDD"/>
    <w:rsid w:val="007E5CE5"/>
    <w:rsid w:val="007E5D11"/>
    <w:rsid w:val="007E5D13"/>
    <w:rsid w:val="007E5D61"/>
    <w:rsid w:val="007E5DDA"/>
    <w:rsid w:val="007E5EF4"/>
    <w:rsid w:val="007E5F08"/>
    <w:rsid w:val="007E5F11"/>
    <w:rsid w:val="007E5F31"/>
    <w:rsid w:val="007E5F48"/>
    <w:rsid w:val="007E5FB7"/>
    <w:rsid w:val="007E6002"/>
    <w:rsid w:val="007E6021"/>
    <w:rsid w:val="007E60B8"/>
    <w:rsid w:val="007E610E"/>
    <w:rsid w:val="007E6220"/>
    <w:rsid w:val="007E6268"/>
    <w:rsid w:val="007E62D8"/>
    <w:rsid w:val="007E637F"/>
    <w:rsid w:val="007E6473"/>
    <w:rsid w:val="007E651E"/>
    <w:rsid w:val="007E6572"/>
    <w:rsid w:val="007E6594"/>
    <w:rsid w:val="007E65D5"/>
    <w:rsid w:val="007E66D2"/>
    <w:rsid w:val="007E66DD"/>
    <w:rsid w:val="007E677F"/>
    <w:rsid w:val="007E678B"/>
    <w:rsid w:val="007E6792"/>
    <w:rsid w:val="007E67BA"/>
    <w:rsid w:val="007E67D8"/>
    <w:rsid w:val="007E6805"/>
    <w:rsid w:val="007E6896"/>
    <w:rsid w:val="007E68A5"/>
    <w:rsid w:val="007E68A6"/>
    <w:rsid w:val="007E68E5"/>
    <w:rsid w:val="007E6905"/>
    <w:rsid w:val="007E694B"/>
    <w:rsid w:val="007E6957"/>
    <w:rsid w:val="007E6A93"/>
    <w:rsid w:val="007E6A99"/>
    <w:rsid w:val="007E6AE9"/>
    <w:rsid w:val="007E6AF9"/>
    <w:rsid w:val="007E6AFB"/>
    <w:rsid w:val="007E6B06"/>
    <w:rsid w:val="007E6B70"/>
    <w:rsid w:val="007E6BA1"/>
    <w:rsid w:val="007E6BD8"/>
    <w:rsid w:val="007E6C01"/>
    <w:rsid w:val="007E6C16"/>
    <w:rsid w:val="007E6C21"/>
    <w:rsid w:val="007E6C34"/>
    <w:rsid w:val="007E6D42"/>
    <w:rsid w:val="007E6DAD"/>
    <w:rsid w:val="007E6DB8"/>
    <w:rsid w:val="007E6E79"/>
    <w:rsid w:val="007E6E7E"/>
    <w:rsid w:val="007E6F20"/>
    <w:rsid w:val="007E6F60"/>
    <w:rsid w:val="007E70B2"/>
    <w:rsid w:val="007E70B7"/>
    <w:rsid w:val="007E70B9"/>
    <w:rsid w:val="007E7134"/>
    <w:rsid w:val="007E716C"/>
    <w:rsid w:val="007E7227"/>
    <w:rsid w:val="007E7247"/>
    <w:rsid w:val="007E7252"/>
    <w:rsid w:val="007E72D8"/>
    <w:rsid w:val="007E72EC"/>
    <w:rsid w:val="007E7301"/>
    <w:rsid w:val="007E7364"/>
    <w:rsid w:val="007E737D"/>
    <w:rsid w:val="007E73BB"/>
    <w:rsid w:val="007E73EB"/>
    <w:rsid w:val="007E73F7"/>
    <w:rsid w:val="007E7511"/>
    <w:rsid w:val="007E7513"/>
    <w:rsid w:val="007E752C"/>
    <w:rsid w:val="007E7583"/>
    <w:rsid w:val="007E75A7"/>
    <w:rsid w:val="007E75D3"/>
    <w:rsid w:val="007E760B"/>
    <w:rsid w:val="007E7647"/>
    <w:rsid w:val="007E7673"/>
    <w:rsid w:val="007E76D5"/>
    <w:rsid w:val="007E7720"/>
    <w:rsid w:val="007E772E"/>
    <w:rsid w:val="007E77C5"/>
    <w:rsid w:val="007E7838"/>
    <w:rsid w:val="007E783D"/>
    <w:rsid w:val="007E784B"/>
    <w:rsid w:val="007E7875"/>
    <w:rsid w:val="007E7954"/>
    <w:rsid w:val="007E79BC"/>
    <w:rsid w:val="007E79E8"/>
    <w:rsid w:val="007E7A1B"/>
    <w:rsid w:val="007E7A42"/>
    <w:rsid w:val="007E7A5D"/>
    <w:rsid w:val="007E7A8B"/>
    <w:rsid w:val="007E7A90"/>
    <w:rsid w:val="007E7A97"/>
    <w:rsid w:val="007E7ACB"/>
    <w:rsid w:val="007E7AE2"/>
    <w:rsid w:val="007E7AF0"/>
    <w:rsid w:val="007E7B29"/>
    <w:rsid w:val="007E7B4D"/>
    <w:rsid w:val="007E7B62"/>
    <w:rsid w:val="007E7B83"/>
    <w:rsid w:val="007E7BA1"/>
    <w:rsid w:val="007E7BC6"/>
    <w:rsid w:val="007E7BE6"/>
    <w:rsid w:val="007E7BF2"/>
    <w:rsid w:val="007E7BF5"/>
    <w:rsid w:val="007E7C05"/>
    <w:rsid w:val="007E7C44"/>
    <w:rsid w:val="007E7C79"/>
    <w:rsid w:val="007E7CB0"/>
    <w:rsid w:val="007E7CB4"/>
    <w:rsid w:val="007E7D15"/>
    <w:rsid w:val="007E7D2B"/>
    <w:rsid w:val="007E7D89"/>
    <w:rsid w:val="007E7DCE"/>
    <w:rsid w:val="007E7E75"/>
    <w:rsid w:val="007E7F1A"/>
    <w:rsid w:val="007E7F7E"/>
    <w:rsid w:val="007E7FEF"/>
    <w:rsid w:val="007F0023"/>
    <w:rsid w:val="007F0035"/>
    <w:rsid w:val="007F0039"/>
    <w:rsid w:val="007F006D"/>
    <w:rsid w:val="007F007F"/>
    <w:rsid w:val="007F0087"/>
    <w:rsid w:val="007F00D2"/>
    <w:rsid w:val="007F015F"/>
    <w:rsid w:val="007F018A"/>
    <w:rsid w:val="007F01FF"/>
    <w:rsid w:val="007F0255"/>
    <w:rsid w:val="007F034B"/>
    <w:rsid w:val="007F0354"/>
    <w:rsid w:val="007F0372"/>
    <w:rsid w:val="007F042E"/>
    <w:rsid w:val="007F04A5"/>
    <w:rsid w:val="007F04C6"/>
    <w:rsid w:val="007F0564"/>
    <w:rsid w:val="007F056A"/>
    <w:rsid w:val="007F066A"/>
    <w:rsid w:val="007F0688"/>
    <w:rsid w:val="007F069D"/>
    <w:rsid w:val="007F06C8"/>
    <w:rsid w:val="007F070A"/>
    <w:rsid w:val="007F0715"/>
    <w:rsid w:val="007F0721"/>
    <w:rsid w:val="007F0745"/>
    <w:rsid w:val="007F07AA"/>
    <w:rsid w:val="007F07D2"/>
    <w:rsid w:val="007F088B"/>
    <w:rsid w:val="007F0949"/>
    <w:rsid w:val="007F09A3"/>
    <w:rsid w:val="007F09B1"/>
    <w:rsid w:val="007F09EF"/>
    <w:rsid w:val="007F0A27"/>
    <w:rsid w:val="007F0A54"/>
    <w:rsid w:val="007F0A8F"/>
    <w:rsid w:val="007F0B99"/>
    <w:rsid w:val="007F0BB2"/>
    <w:rsid w:val="007F0BDD"/>
    <w:rsid w:val="007F0BE3"/>
    <w:rsid w:val="007F0BFC"/>
    <w:rsid w:val="007F0C56"/>
    <w:rsid w:val="007F0C72"/>
    <w:rsid w:val="007F0C7E"/>
    <w:rsid w:val="007F0CAB"/>
    <w:rsid w:val="007F0CAD"/>
    <w:rsid w:val="007F0CB6"/>
    <w:rsid w:val="007F0D07"/>
    <w:rsid w:val="007F0D23"/>
    <w:rsid w:val="007F0DAF"/>
    <w:rsid w:val="007F0DB8"/>
    <w:rsid w:val="007F0E57"/>
    <w:rsid w:val="007F0E7D"/>
    <w:rsid w:val="007F0E9F"/>
    <w:rsid w:val="007F0EED"/>
    <w:rsid w:val="007F0F9F"/>
    <w:rsid w:val="007F0FAF"/>
    <w:rsid w:val="007F0FC5"/>
    <w:rsid w:val="007F1059"/>
    <w:rsid w:val="007F106E"/>
    <w:rsid w:val="007F109B"/>
    <w:rsid w:val="007F1124"/>
    <w:rsid w:val="007F1235"/>
    <w:rsid w:val="007F1304"/>
    <w:rsid w:val="007F13FB"/>
    <w:rsid w:val="007F1421"/>
    <w:rsid w:val="007F1482"/>
    <w:rsid w:val="007F1550"/>
    <w:rsid w:val="007F15A5"/>
    <w:rsid w:val="007F15DD"/>
    <w:rsid w:val="007F163F"/>
    <w:rsid w:val="007F1643"/>
    <w:rsid w:val="007F1656"/>
    <w:rsid w:val="007F16A9"/>
    <w:rsid w:val="007F16AB"/>
    <w:rsid w:val="007F16D2"/>
    <w:rsid w:val="007F16E4"/>
    <w:rsid w:val="007F17BA"/>
    <w:rsid w:val="007F18C6"/>
    <w:rsid w:val="007F18C8"/>
    <w:rsid w:val="007F192C"/>
    <w:rsid w:val="007F1A76"/>
    <w:rsid w:val="007F1A90"/>
    <w:rsid w:val="007F1ACF"/>
    <w:rsid w:val="007F1AED"/>
    <w:rsid w:val="007F1B4D"/>
    <w:rsid w:val="007F1B82"/>
    <w:rsid w:val="007F1BAC"/>
    <w:rsid w:val="007F1C2B"/>
    <w:rsid w:val="007F1C60"/>
    <w:rsid w:val="007F1CB6"/>
    <w:rsid w:val="007F1D36"/>
    <w:rsid w:val="007F1D6D"/>
    <w:rsid w:val="007F1DB8"/>
    <w:rsid w:val="007F1DC0"/>
    <w:rsid w:val="007F1E01"/>
    <w:rsid w:val="007F1E14"/>
    <w:rsid w:val="007F1E34"/>
    <w:rsid w:val="007F1E9F"/>
    <w:rsid w:val="007F1F26"/>
    <w:rsid w:val="007F1FC5"/>
    <w:rsid w:val="007F1FFD"/>
    <w:rsid w:val="007F20C5"/>
    <w:rsid w:val="007F20E7"/>
    <w:rsid w:val="007F20FD"/>
    <w:rsid w:val="007F21AF"/>
    <w:rsid w:val="007F21B2"/>
    <w:rsid w:val="007F2239"/>
    <w:rsid w:val="007F2306"/>
    <w:rsid w:val="007F2395"/>
    <w:rsid w:val="007F23B4"/>
    <w:rsid w:val="007F23E6"/>
    <w:rsid w:val="007F240C"/>
    <w:rsid w:val="007F2412"/>
    <w:rsid w:val="007F25E4"/>
    <w:rsid w:val="007F2610"/>
    <w:rsid w:val="007F2633"/>
    <w:rsid w:val="007F2640"/>
    <w:rsid w:val="007F2662"/>
    <w:rsid w:val="007F2766"/>
    <w:rsid w:val="007F277E"/>
    <w:rsid w:val="007F2786"/>
    <w:rsid w:val="007F27DC"/>
    <w:rsid w:val="007F27EE"/>
    <w:rsid w:val="007F2831"/>
    <w:rsid w:val="007F2850"/>
    <w:rsid w:val="007F2897"/>
    <w:rsid w:val="007F2917"/>
    <w:rsid w:val="007F2940"/>
    <w:rsid w:val="007F2983"/>
    <w:rsid w:val="007F29AC"/>
    <w:rsid w:val="007F2A60"/>
    <w:rsid w:val="007F2AE5"/>
    <w:rsid w:val="007F2B44"/>
    <w:rsid w:val="007F2B49"/>
    <w:rsid w:val="007F2B5D"/>
    <w:rsid w:val="007F2BC6"/>
    <w:rsid w:val="007F2BDD"/>
    <w:rsid w:val="007F2C0E"/>
    <w:rsid w:val="007F2C1A"/>
    <w:rsid w:val="007F2C5A"/>
    <w:rsid w:val="007F2CD3"/>
    <w:rsid w:val="007F2CE5"/>
    <w:rsid w:val="007F2CE6"/>
    <w:rsid w:val="007F2DAC"/>
    <w:rsid w:val="007F2DC8"/>
    <w:rsid w:val="007F2E96"/>
    <w:rsid w:val="007F2ECE"/>
    <w:rsid w:val="007F2F06"/>
    <w:rsid w:val="007F2F62"/>
    <w:rsid w:val="007F2F64"/>
    <w:rsid w:val="007F2F99"/>
    <w:rsid w:val="007F3052"/>
    <w:rsid w:val="007F30DD"/>
    <w:rsid w:val="007F319D"/>
    <w:rsid w:val="007F31A4"/>
    <w:rsid w:val="007F3239"/>
    <w:rsid w:val="007F327B"/>
    <w:rsid w:val="007F32D7"/>
    <w:rsid w:val="007F32ED"/>
    <w:rsid w:val="007F3377"/>
    <w:rsid w:val="007F337D"/>
    <w:rsid w:val="007F3382"/>
    <w:rsid w:val="007F33DB"/>
    <w:rsid w:val="007F33DF"/>
    <w:rsid w:val="007F33F8"/>
    <w:rsid w:val="007F3400"/>
    <w:rsid w:val="007F34B2"/>
    <w:rsid w:val="007F34DB"/>
    <w:rsid w:val="007F35FA"/>
    <w:rsid w:val="007F3664"/>
    <w:rsid w:val="007F36CF"/>
    <w:rsid w:val="007F36E8"/>
    <w:rsid w:val="007F37AA"/>
    <w:rsid w:val="007F37CA"/>
    <w:rsid w:val="007F37F7"/>
    <w:rsid w:val="007F381C"/>
    <w:rsid w:val="007F38C9"/>
    <w:rsid w:val="007F390C"/>
    <w:rsid w:val="007F39BC"/>
    <w:rsid w:val="007F3A0C"/>
    <w:rsid w:val="007F3A48"/>
    <w:rsid w:val="007F3AB2"/>
    <w:rsid w:val="007F3AD1"/>
    <w:rsid w:val="007F3AF8"/>
    <w:rsid w:val="007F3B3A"/>
    <w:rsid w:val="007F3BAA"/>
    <w:rsid w:val="007F3BF5"/>
    <w:rsid w:val="007F3C0F"/>
    <w:rsid w:val="007F3D15"/>
    <w:rsid w:val="007F3D3E"/>
    <w:rsid w:val="007F3D63"/>
    <w:rsid w:val="007F3D8F"/>
    <w:rsid w:val="007F3DCD"/>
    <w:rsid w:val="007F3DD7"/>
    <w:rsid w:val="007F3DDC"/>
    <w:rsid w:val="007F3E05"/>
    <w:rsid w:val="007F3EC9"/>
    <w:rsid w:val="007F3EFB"/>
    <w:rsid w:val="007F3F04"/>
    <w:rsid w:val="007F3F2F"/>
    <w:rsid w:val="007F3F76"/>
    <w:rsid w:val="007F40BE"/>
    <w:rsid w:val="007F40D9"/>
    <w:rsid w:val="007F4149"/>
    <w:rsid w:val="007F41F8"/>
    <w:rsid w:val="007F4209"/>
    <w:rsid w:val="007F4240"/>
    <w:rsid w:val="007F42D0"/>
    <w:rsid w:val="007F431C"/>
    <w:rsid w:val="007F4383"/>
    <w:rsid w:val="007F439F"/>
    <w:rsid w:val="007F4429"/>
    <w:rsid w:val="007F4434"/>
    <w:rsid w:val="007F4464"/>
    <w:rsid w:val="007F44B1"/>
    <w:rsid w:val="007F44C6"/>
    <w:rsid w:val="007F4501"/>
    <w:rsid w:val="007F455D"/>
    <w:rsid w:val="007F4599"/>
    <w:rsid w:val="007F461D"/>
    <w:rsid w:val="007F4657"/>
    <w:rsid w:val="007F46A0"/>
    <w:rsid w:val="007F46AF"/>
    <w:rsid w:val="007F46B3"/>
    <w:rsid w:val="007F46C4"/>
    <w:rsid w:val="007F470E"/>
    <w:rsid w:val="007F47B5"/>
    <w:rsid w:val="007F47BB"/>
    <w:rsid w:val="007F47D2"/>
    <w:rsid w:val="007F48DE"/>
    <w:rsid w:val="007F4983"/>
    <w:rsid w:val="007F49F4"/>
    <w:rsid w:val="007F4A26"/>
    <w:rsid w:val="007F4A44"/>
    <w:rsid w:val="007F4A8F"/>
    <w:rsid w:val="007F4AD6"/>
    <w:rsid w:val="007F4AEC"/>
    <w:rsid w:val="007F4B3E"/>
    <w:rsid w:val="007F4B4B"/>
    <w:rsid w:val="007F4B75"/>
    <w:rsid w:val="007F4B7F"/>
    <w:rsid w:val="007F4BAA"/>
    <w:rsid w:val="007F4BD3"/>
    <w:rsid w:val="007F4BD7"/>
    <w:rsid w:val="007F4C36"/>
    <w:rsid w:val="007F4C7D"/>
    <w:rsid w:val="007F4D86"/>
    <w:rsid w:val="007F4DF3"/>
    <w:rsid w:val="007F4E44"/>
    <w:rsid w:val="007F4EE2"/>
    <w:rsid w:val="007F4F10"/>
    <w:rsid w:val="007F4F2C"/>
    <w:rsid w:val="007F4F2F"/>
    <w:rsid w:val="007F4F76"/>
    <w:rsid w:val="007F4FC8"/>
    <w:rsid w:val="007F5128"/>
    <w:rsid w:val="007F5168"/>
    <w:rsid w:val="007F517C"/>
    <w:rsid w:val="007F5188"/>
    <w:rsid w:val="007F51B5"/>
    <w:rsid w:val="007F52BF"/>
    <w:rsid w:val="007F52E2"/>
    <w:rsid w:val="007F52F2"/>
    <w:rsid w:val="007F52F5"/>
    <w:rsid w:val="007F536C"/>
    <w:rsid w:val="007F53B0"/>
    <w:rsid w:val="007F5441"/>
    <w:rsid w:val="007F5451"/>
    <w:rsid w:val="007F5470"/>
    <w:rsid w:val="007F5489"/>
    <w:rsid w:val="007F5499"/>
    <w:rsid w:val="007F5516"/>
    <w:rsid w:val="007F5523"/>
    <w:rsid w:val="007F5556"/>
    <w:rsid w:val="007F558F"/>
    <w:rsid w:val="007F55A5"/>
    <w:rsid w:val="007F5636"/>
    <w:rsid w:val="007F567C"/>
    <w:rsid w:val="007F56C6"/>
    <w:rsid w:val="007F56FD"/>
    <w:rsid w:val="007F57DA"/>
    <w:rsid w:val="007F5847"/>
    <w:rsid w:val="007F585C"/>
    <w:rsid w:val="007F58BF"/>
    <w:rsid w:val="007F58E0"/>
    <w:rsid w:val="007F58E2"/>
    <w:rsid w:val="007F58FB"/>
    <w:rsid w:val="007F592B"/>
    <w:rsid w:val="007F5938"/>
    <w:rsid w:val="007F5953"/>
    <w:rsid w:val="007F5962"/>
    <w:rsid w:val="007F597E"/>
    <w:rsid w:val="007F59B6"/>
    <w:rsid w:val="007F5A09"/>
    <w:rsid w:val="007F5A4D"/>
    <w:rsid w:val="007F5A63"/>
    <w:rsid w:val="007F5A7F"/>
    <w:rsid w:val="007F5A98"/>
    <w:rsid w:val="007F5AAA"/>
    <w:rsid w:val="007F5AB4"/>
    <w:rsid w:val="007F5B28"/>
    <w:rsid w:val="007F5BC2"/>
    <w:rsid w:val="007F5BD5"/>
    <w:rsid w:val="007F5D19"/>
    <w:rsid w:val="007F5D3B"/>
    <w:rsid w:val="007F5DBC"/>
    <w:rsid w:val="007F5E05"/>
    <w:rsid w:val="007F5E51"/>
    <w:rsid w:val="007F5EAD"/>
    <w:rsid w:val="007F5F22"/>
    <w:rsid w:val="007F5F2D"/>
    <w:rsid w:val="007F5F4C"/>
    <w:rsid w:val="007F5F4D"/>
    <w:rsid w:val="007F5F83"/>
    <w:rsid w:val="007F5F8D"/>
    <w:rsid w:val="007F5FFB"/>
    <w:rsid w:val="007F6003"/>
    <w:rsid w:val="007F605A"/>
    <w:rsid w:val="007F605E"/>
    <w:rsid w:val="007F611A"/>
    <w:rsid w:val="007F6142"/>
    <w:rsid w:val="007F61CB"/>
    <w:rsid w:val="007F6214"/>
    <w:rsid w:val="007F6232"/>
    <w:rsid w:val="007F6240"/>
    <w:rsid w:val="007F62AB"/>
    <w:rsid w:val="007F62BC"/>
    <w:rsid w:val="007F62F6"/>
    <w:rsid w:val="007F6330"/>
    <w:rsid w:val="007F6447"/>
    <w:rsid w:val="007F64CA"/>
    <w:rsid w:val="007F64D7"/>
    <w:rsid w:val="007F6501"/>
    <w:rsid w:val="007F650A"/>
    <w:rsid w:val="007F6558"/>
    <w:rsid w:val="007F660A"/>
    <w:rsid w:val="007F6708"/>
    <w:rsid w:val="007F6743"/>
    <w:rsid w:val="007F67EE"/>
    <w:rsid w:val="007F6831"/>
    <w:rsid w:val="007F68E6"/>
    <w:rsid w:val="007F68FE"/>
    <w:rsid w:val="007F6913"/>
    <w:rsid w:val="007F6950"/>
    <w:rsid w:val="007F69D6"/>
    <w:rsid w:val="007F6A6D"/>
    <w:rsid w:val="007F6AB6"/>
    <w:rsid w:val="007F6ADF"/>
    <w:rsid w:val="007F6BBD"/>
    <w:rsid w:val="007F6CC3"/>
    <w:rsid w:val="007F6E77"/>
    <w:rsid w:val="007F6EBD"/>
    <w:rsid w:val="007F6ED4"/>
    <w:rsid w:val="007F6F02"/>
    <w:rsid w:val="007F6F80"/>
    <w:rsid w:val="007F703C"/>
    <w:rsid w:val="007F7050"/>
    <w:rsid w:val="007F70B4"/>
    <w:rsid w:val="007F70CE"/>
    <w:rsid w:val="007F70F4"/>
    <w:rsid w:val="007F70F9"/>
    <w:rsid w:val="007F712E"/>
    <w:rsid w:val="007F7141"/>
    <w:rsid w:val="007F717D"/>
    <w:rsid w:val="007F71F6"/>
    <w:rsid w:val="007F723D"/>
    <w:rsid w:val="007F733C"/>
    <w:rsid w:val="007F73D4"/>
    <w:rsid w:val="007F74E1"/>
    <w:rsid w:val="007F756B"/>
    <w:rsid w:val="007F7575"/>
    <w:rsid w:val="007F75A4"/>
    <w:rsid w:val="007F7613"/>
    <w:rsid w:val="007F764B"/>
    <w:rsid w:val="007F7720"/>
    <w:rsid w:val="007F7749"/>
    <w:rsid w:val="007F77B2"/>
    <w:rsid w:val="007F77EB"/>
    <w:rsid w:val="007F77F2"/>
    <w:rsid w:val="007F7825"/>
    <w:rsid w:val="007F787E"/>
    <w:rsid w:val="007F7964"/>
    <w:rsid w:val="007F7997"/>
    <w:rsid w:val="007F799B"/>
    <w:rsid w:val="007F79A2"/>
    <w:rsid w:val="007F7A1A"/>
    <w:rsid w:val="007F7ACF"/>
    <w:rsid w:val="007F7B11"/>
    <w:rsid w:val="007F7B60"/>
    <w:rsid w:val="007F7B61"/>
    <w:rsid w:val="007F7BD3"/>
    <w:rsid w:val="007F7BD7"/>
    <w:rsid w:val="007F7C17"/>
    <w:rsid w:val="007F7C2A"/>
    <w:rsid w:val="007F7CDA"/>
    <w:rsid w:val="007F7CDF"/>
    <w:rsid w:val="007F7D53"/>
    <w:rsid w:val="007F7D64"/>
    <w:rsid w:val="007F7D72"/>
    <w:rsid w:val="007F7D81"/>
    <w:rsid w:val="007F7DCF"/>
    <w:rsid w:val="007F7E24"/>
    <w:rsid w:val="007F7E65"/>
    <w:rsid w:val="007F7EAC"/>
    <w:rsid w:val="007F7F01"/>
    <w:rsid w:val="00800017"/>
    <w:rsid w:val="00800053"/>
    <w:rsid w:val="00800069"/>
    <w:rsid w:val="0080013F"/>
    <w:rsid w:val="00800182"/>
    <w:rsid w:val="008001CA"/>
    <w:rsid w:val="00800355"/>
    <w:rsid w:val="00800362"/>
    <w:rsid w:val="008003DF"/>
    <w:rsid w:val="0080040F"/>
    <w:rsid w:val="00800417"/>
    <w:rsid w:val="0080042C"/>
    <w:rsid w:val="00800516"/>
    <w:rsid w:val="008005BE"/>
    <w:rsid w:val="00800649"/>
    <w:rsid w:val="0080066F"/>
    <w:rsid w:val="008006E5"/>
    <w:rsid w:val="00800794"/>
    <w:rsid w:val="008007D1"/>
    <w:rsid w:val="00800827"/>
    <w:rsid w:val="0080087A"/>
    <w:rsid w:val="00800916"/>
    <w:rsid w:val="0080093F"/>
    <w:rsid w:val="00800951"/>
    <w:rsid w:val="008009AD"/>
    <w:rsid w:val="008009C0"/>
    <w:rsid w:val="008009C3"/>
    <w:rsid w:val="00800A65"/>
    <w:rsid w:val="00800ADD"/>
    <w:rsid w:val="00800AF8"/>
    <w:rsid w:val="00800DC0"/>
    <w:rsid w:val="00800DCF"/>
    <w:rsid w:val="00800DDE"/>
    <w:rsid w:val="00800E19"/>
    <w:rsid w:val="00800E8A"/>
    <w:rsid w:val="00800EC0"/>
    <w:rsid w:val="00800F92"/>
    <w:rsid w:val="00801155"/>
    <w:rsid w:val="008011B9"/>
    <w:rsid w:val="008011FA"/>
    <w:rsid w:val="0080124B"/>
    <w:rsid w:val="008012EE"/>
    <w:rsid w:val="00801387"/>
    <w:rsid w:val="008013DE"/>
    <w:rsid w:val="008013FD"/>
    <w:rsid w:val="0080147C"/>
    <w:rsid w:val="00801557"/>
    <w:rsid w:val="0080161F"/>
    <w:rsid w:val="00801667"/>
    <w:rsid w:val="008016B8"/>
    <w:rsid w:val="008016DC"/>
    <w:rsid w:val="008016FA"/>
    <w:rsid w:val="00801704"/>
    <w:rsid w:val="00801844"/>
    <w:rsid w:val="00801907"/>
    <w:rsid w:val="0080193C"/>
    <w:rsid w:val="00801961"/>
    <w:rsid w:val="00801970"/>
    <w:rsid w:val="008019A8"/>
    <w:rsid w:val="008019CF"/>
    <w:rsid w:val="008019D7"/>
    <w:rsid w:val="00801A2D"/>
    <w:rsid w:val="00801BE6"/>
    <w:rsid w:val="00801C23"/>
    <w:rsid w:val="00801CC4"/>
    <w:rsid w:val="00801D06"/>
    <w:rsid w:val="00801D3C"/>
    <w:rsid w:val="00801E2A"/>
    <w:rsid w:val="00801E68"/>
    <w:rsid w:val="00801ED3"/>
    <w:rsid w:val="00801EFB"/>
    <w:rsid w:val="00801F9B"/>
    <w:rsid w:val="00801FC4"/>
    <w:rsid w:val="00801FD1"/>
    <w:rsid w:val="0080200F"/>
    <w:rsid w:val="00802090"/>
    <w:rsid w:val="0080216E"/>
    <w:rsid w:val="00802174"/>
    <w:rsid w:val="008021BC"/>
    <w:rsid w:val="00802241"/>
    <w:rsid w:val="00802247"/>
    <w:rsid w:val="008022A1"/>
    <w:rsid w:val="008022A4"/>
    <w:rsid w:val="0080232F"/>
    <w:rsid w:val="00802354"/>
    <w:rsid w:val="00802355"/>
    <w:rsid w:val="00802408"/>
    <w:rsid w:val="00802507"/>
    <w:rsid w:val="0080252B"/>
    <w:rsid w:val="00802532"/>
    <w:rsid w:val="00802537"/>
    <w:rsid w:val="0080255E"/>
    <w:rsid w:val="00802577"/>
    <w:rsid w:val="008025B3"/>
    <w:rsid w:val="008025CF"/>
    <w:rsid w:val="008025E9"/>
    <w:rsid w:val="00802638"/>
    <w:rsid w:val="00802669"/>
    <w:rsid w:val="008026C5"/>
    <w:rsid w:val="008026D4"/>
    <w:rsid w:val="00802760"/>
    <w:rsid w:val="00802790"/>
    <w:rsid w:val="0080279C"/>
    <w:rsid w:val="008027F6"/>
    <w:rsid w:val="0080283A"/>
    <w:rsid w:val="00802853"/>
    <w:rsid w:val="0080285C"/>
    <w:rsid w:val="008028FA"/>
    <w:rsid w:val="00802958"/>
    <w:rsid w:val="00802959"/>
    <w:rsid w:val="008029C7"/>
    <w:rsid w:val="008029DB"/>
    <w:rsid w:val="00802A3D"/>
    <w:rsid w:val="00802A7B"/>
    <w:rsid w:val="00802A84"/>
    <w:rsid w:val="00802AA0"/>
    <w:rsid w:val="00802AB3"/>
    <w:rsid w:val="00802B3C"/>
    <w:rsid w:val="00802CBF"/>
    <w:rsid w:val="00802CDA"/>
    <w:rsid w:val="00802D8E"/>
    <w:rsid w:val="00802D9B"/>
    <w:rsid w:val="00802F3E"/>
    <w:rsid w:val="00802FAB"/>
    <w:rsid w:val="00802FC2"/>
    <w:rsid w:val="00802FF1"/>
    <w:rsid w:val="00803063"/>
    <w:rsid w:val="00803072"/>
    <w:rsid w:val="008030A3"/>
    <w:rsid w:val="008030B2"/>
    <w:rsid w:val="008031A3"/>
    <w:rsid w:val="008031F5"/>
    <w:rsid w:val="00803262"/>
    <w:rsid w:val="008032AF"/>
    <w:rsid w:val="008032B9"/>
    <w:rsid w:val="008032D6"/>
    <w:rsid w:val="0080339A"/>
    <w:rsid w:val="008033AF"/>
    <w:rsid w:val="008033DD"/>
    <w:rsid w:val="00803495"/>
    <w:rsid w:val="008034D5"/>
    <w:rsid w:val="00803535"/>
    <w:rsid w:val="0080356D"/>
    <w:rsid w:val="00803595"/>
    <w:rsid w:val="0080359D"/>
    <w:rsid w:val="008035D2"/>
    <w:rsid w:val="00803667"/>
    <w:rsid w:val="00803692"/>
    <w:rsid w:val="00803760"/>
    <w:rsid w:val="00803770"/>
    <w:rsid w:val="008037ED"/>
    <w:rsid w:val="0080386D"/>
    <w:rsid w:val="0080388F"/>
    <w:rsid w:val="008038D1"/>
    <w:rsid w:val="008038E2"/>
    <w:rsid w:val="00803925"/>
    <w:rsid w:val="0080392D"/>
    <w:rsid w:val="00803971"/>
    <w:rsid w:val="00803973"/>
    <w:rsid w:val="008039CB"/>
    <w:rsid w:val="008039D5"/>
    <w:rsid w:val="008039F6"/>
    <w:rsid w:val="00803A09"/>
    <w:rsid w:val="00803A25"/>
    <w:rsid w:val="00803ADC"/>
    <w:rsid w:val="00803B3B"/>
    <w:rsid w:val="00803BA3"/>
    <w:rsid w:val="00803BC2"/>
    <w:rsid w:val="00803C30"/>
    <w:rsid w:val="00803C34"/>
    <w:rsid w:val="00803C69"/>
    <w:rsid w:val="00803DD7"/>
    <w:rsid w:val="00803DFA"/>
    <w:rsid w:val="00803E63"/>
    <w:rsid w:val="00803EE1"/>
    <w:rsid w:val="00803EFA"/>
    <w:rsid w:val="00803FA9"/>
    <w:rsid w:val="00803FB6"/>
    <w:rsid w:val="00803FC0"/>
    <w:rsid w:val="00804069"/>
    <w:rsid w:val="0080408D"/>
    <w:rsid w:val="00804176"/>
    <w:rsid w:val="008041E0"/>
    <w:rsid w:val="00804217"/>
    <w:rsid w:val="008042E3"/>
    <w:rsid w:val="00804311"/>
    <w:rsid w:val="00804384"/>
    <w:rsid w:val="0080439A"/>
    <w:rsid w:val="008043AD"/>
    <w:rsid w:val="008043E2"/>
    <w:rsid w:val="00804449"/>
    <w:rsid w:val="00804498"/>
    <w:rsid w:val="008044E4"/>
    <w:rsid w:val="00804537"/>
    <w:rsid w:val="00804543"/>
    <w:rsid w:val="00804572"/>
    <w:rsid w:val="008045E6"/>
    <w:rsid w:val="00804797"/>
    <w:rsid w:val="008047FE"/>
    <w:rsid w:val="0080480F"/>
    <w:rsid w:val="00804817"/>
    <w:rsid w:val="00804848"/>
    <w:rsid w:val="00804877"/>
    <w:rsid w:val="008048A4"/>
    <w:rsid w:val="00804986"/>
    <w:rsid w:val="00804A04"/>
    <w:rsid w:val="00804AA0"/>
    <w:rsid w:val="00804AFF"/>
    <w:rsid w:val="00804B30"/>
    <w:rsid w:val="00804B35"/>
    <w:rsid w:val="00804B96"/>
    <w:rsid w:val="00804BB5"/>
    <w:rsid w:val="00804BBA"/>
    <w:rsid w:val="00804C56"/>
    <w:rsid w:val="00804C74"/>
    <w:rsid w:val="00804C92"/>
    <w:rsid w:val="00804CE9"/>
    <w:rsid w:val="00804D50"/>
    <w:rsid w:val="00804D53"/>
    <w:rsid w:val="00804D6D"/>
    <w:rsid w:val="00804D9A"/>
    <w:rsid w:val="00804DCE"/>
    <w:rsid w:val="00804DCF"/>
    <w:rsid w:val="00804E20"/>
    <w:rsid w:val="00804E64"/>
    <w:rsid w:val="00804EA4"/>
    <w:rsid w:val="00804F72"/>
    <w:rsid w:val="00804FCE"/>
    <w:rsid w:val="00804FFF"/>
    <w:rsid w:val="00805003"/>
    <w:rsid w:val="008050CD"/>
    <w:rsid w:val="00805124"/>
    <w:rsid w:val="008051A5"/>
    <w:rsid w:val="0080527D"/>
    <w:rsid w:val="0080532E"/>
    <w:rsid w:val="0080532F"/>
    <w:rsid w:val="0080536C"/>
    <w:rsid w:val="00805459"/>
    <w:rsid w:val="0080545D"/>
    <w:rsid w:val="008054B6"/>
    <w:rsid w:val="0080550D"/>
    <w:rsid w:val="0080555B"/>
    <w:rsid w:val="008055CC"/>
    <w:rsid w:val="00805678"/>
    <w:rsid w:val="0080569A"/>
    <w:rsid w:val="00805734"/>
    <w:rsid w:val="00805823"/>
    <w:rsid w:val="00805859"/>
    <w:rsid w:val="00805864"/>
    <w:rsid w:val="008058C0"/>
    <w:rsid w:val="008058EE"/>
    <w:rsid w:val="0080596A"/>
    <w:rsid w:val="00805A60"/>
    <w:rsid w:val="00805A73"/>
    <w:rsid w:val="00805AA3"/>
    <w:rsid w:val="00805AC6"/>
    <w:rsid w:val="00805AC9"/>
    <w:rsid w:val="00805AE1"/>
    <w:rsid w:val="00805B46"/>
    <w:rsid w:val="00805C1D"/>
    <w:rsid w:val="00805C32"/>
    <w:rsid w:val="00805CF2"/>
    <w:rsid w:val="00805D48"/>
    <w:rsid w:val="00805E67"/>
    <w:rsid w:val="00805F31"/>
    <w:rsid w:val="00805F39"/>
    <w:rsid w:val="00805F4D"/>
    <w:rsid w:val="00805F53"/>
    <w:rsid w:val="00805F72"/>
    <w:rsid w:val="00805F77"/>
    <w:rsid w:val="00805FB0"/>
    <w:rsid w:val="00805FB7"/>
    <w:rsid w:val="00805FF6"/>
    <w:rsid w:val="00806029"/>
    <w:rsid w:val="0080607B"/>
    <w:rsid w:val="008060FA"/>
    <w:rsid w:val="00806132"/>
    <w:rsid w:val="0080616C"/>
    <w:rsid w:val="00806194"/>
    <w:rsid w:val="008061CC"/>
    <w:rsid w:val="008061E1"/>
    <w:rsid w:val="0080623A"/>
    <w:rsid w:val="00806334"/>
    <w:rsid w:val="0080636D"/>
    <w:rsid w:val="00806397"/>
    <w:rsid w:val="008063C5"/>
    <w:rsid w:val="0080641C"/>
    <w:rsid w:val="00806420"/>
    <w:rsid w:val="0080642B"/>
    <w:rsid w:val="0080643A"/>
    <w:rsid w:val="00806453"/>
    <w:rsid w:val="00806456"/>
    <w:rsid w:val="00806459"/>
    <w:rsid w:val="00806483"/>
    <w:rsid w:val="00806494"/>
    <w:rsid w:val="00806514"/>
    <w:rsid w:val="0080655A"/>
    <w:rsid w:val="0080664A"/>
    <w:rsid w:val="0080667A"/>
    <w:rsid w:val="008066E0"/>
    <w:rsid w:val="0080670F"/>
    <w:rsid w:val="008067A5"/>
    <w:rsid w:val="008067DC"/>
    <w:rsid w:val="008067E6"/>
    <w:rsid w:val="00806888"/>
    <w:rsid w:val="008068A2"/>
    <w:rsid w:val="008069F9"/>
    <w:rsid w:val="00806AAC"/>
    <w:rsid w:val="00806AEC"/>
    <w:rsid w:val="00806AFD"/>
    <w:rsid w:val="00806B0F"/>
    <w:rsid w:val="00806B66"/>
    <w:rsid w:val="00806BD4"/>
    <w:rsid w:val="00806C03"/>
    <w:rsid w:val="00806CB5"/>
    <w:rsid w:val="00806CD3"/>
    <w:rsid w:val="00806CFC"/>
    <w:rsid w:val="00806DCA"/>
    <w:rsid w:val="00806E30"/>
    <w:rsid w:val="00806EE6"/>
    <w:rsid w:val="00806EF6"/>
    <w:rsid w:val="00806F11"/>
    <w:rsid w:val="00806F26"/>
    <w:rsid w:val="00806F2B"/>
    <w:rsid w:val="00806F5E"/>
    <w:rsid w:val="00806F7D"/>
    <w:rsid w:val="00806F81"/>
    <w:rsid w:val="00807051"/>
    <w:rsid w:val="00807072"/>
    <w:rsid w:val="0080707F"/>
    <w:rsid w:val="008070B0"/>
    <w:rsid w:val="008070B7"/>
    <w:rsid w:val="008070E2"/>
    <w:rsid w:val="008070EB"/>
    <w:rsid w:val="0080718B"/>
    <w:rsid w:val="008071BC"/>
    <w:rsid w:val="00807249"/>
    <w:rsid w:val="00807354"/>
    <w:rsid w:val="00807364"/>
    <w:rsid w:val="008073D2"/>
    <w:rsid w:val="008073EB"/>
    <w:rsid w:val="0080743C"/>
    <w:rsid w:val="00807471"/>
    <w:rsid w:val="00807501"/>
    <w:rsid w:val="00807597"/>
    <w:rsid w:val="008075AA"/>
    <w:rsid w:val="008075E0"/>
    <w:rsid w:val="008075EB"/>
    <w:rsid w:val="00807626"/>
    <w:rsid w:val="008076CC"/>
    <w:rsid w:val="008076F3"/>
    <w:rsid w:val="0080770D"/>
    <w:rsid w:val="00807724"/>
    <w:rsid w:val="00807747"/>
    <w:rsid w:val="00807867"/>
    <w:rsid w:val="00807883"/>
    <w:rsid w:val="008078DF"/>
    <w:rsid w:val="008079AD"/>
    <w:rsid w:val="008079C9"/>
    <w:rsid w:val="008079DF"/>
    <w:rsid w:val="00807A34"/>
    <w:rsid w:val="00807A96"/>
    <w:rsid w:val="00807AF0"/>
    <w:rsid w:val="00807BF1"/>
    <w:rsid w:val="00807BFD"/>
    <w:rsid w:val="00807C13"/>
    <w:rsid w:val="00807C54"/>
    <w:rsid w:val="00807C62"/>
    <w:rsid w:val="00807C6C"/>
    <w:rsid w:val="00807D69"/>
    <w:rsid w:val="00807E0B"/>
    <w:rsid w:val="00807E23"/>
    <w:rsid w:val="00807E2B"/>
    <w:rsid w:val="00807E97"/>
    <w:rsid w:val="00807EC6"/>
    <w:rsid w:val="00807F45"/>
    <w:rsid w:val="00807F84"/>
    <w:rsid w:val="00807FAE"/>
    <w:rsid w:val="00807FB5"/>
    <w:rsid w:val="00807FE6"/>
    <w:rsid w:val="008100B3"/>
    <w:rsid w:val="008100E6"/>
    <w:rsid w:val="00810109"/>
    <w:rsid w:val="00810143"/>
    <w:rsid w:val="008101AC"/>
    <w:rsid w:val="008101CC"/>
    <w:rsid w:val="008101D4"/>
    <w:rsid w:val="0081023E"/>
    <w:rsid w:val="00810274"/>
    <w:rsid w:val="008102B2"/>
    <w:rsid w:val="0081045E"/>
    <w:rsid w:val="00810598"/>
    <w:rsid w:val="008105B1"/>
    <w:rsid w:val="008105BE"/>
    <w:rsid w:val="00810642"/>
    <w:rsid w:val="00810659"/>
    <w:rsid w:val="00810680"/>
    <w:rsid w:val="00810686"/>
    <w:rsid w:val="0081070B"/>
    <w:rsid w:val="00810756"/>
    <w:rsid w:val="00810771"/>
    <w:rsid w:val="0081078E"/>
    <w:rsid w:val="00810794"/>
    <w:rsid w:val="008107A4"/>
    <w:rsid w:val="008107A7"/>
    <w:rsid w:val="008107AC"/>
    <w:rsid w:val="008107CA"/>
    <w:rsid w:val="00810819"/>
    <w:rsid w:val="00810824"/>
    <w:rsid w:val="00810894"/>
    <w:rsid w:val="00810936"/>
    <w:rsid w:val="00810999"/>
    <w:rsid w:val="00810A1B"/>
    <w:rsid w:val="00810A44"/>
    <w:rsid w:val="00810B91"/>
    <w:rsid w:val="00810B9A"/>
    <w:rsid w:val="00810BE8"/>
    <w:rsid w:val="00810C03"/>
    <w:rsid w:val="00810C07"/>
    <w:rsid w:val="00810C6E"/>
    <w:rsid w:val="00810CF8"/>
    <w:rsid w:val="00810CFD"/>
    <w:rsid w:val="00810D4B"/>
    <w:rsid w:val="00810D7E"/>
    <w:rsid w:val="00810D85"/>
    <w:rsid w:val="00810DA5"/>
    <w:rsid w:val="00810DA6"/>
    <w:rsid w:val="00810E0B"/>
    <w:rsid w:val="00810E1A"/>
    <w:rsid w:val="00810E6B"/>
    <w:rsid w:val="00810ED9"/>
    <w:rsid w:val="00810EF6"/>
    <w:rsid w:val="00810F3C"/>
    <w:rsid w:val="00810F58"/>
    <w:rsid w:val="00810FB5"/>
    <w:rsid w:val="008110E1"/>
    <w:rsid w:val="0081114E"/>
    <w:rsid w:val="00811167"/>
    <w:rsid w:val="008111AB"/>
    <w:rsid w:val="008111D8"/>
    <w:rsid w:val="00811293"/>
    <w:rsid w:val="00811335"/>
    <w:rsid w:val="008113C5"/>
    <w:rsid w:val="00811468"/>
    <w:rsid w:val="00811498"/>
    <w:rsid w:val="008114E2"/>
    <w:rsid w:val="008114FE"/>
    <w:rsid w:val="0081151B"/>
    <w:rsid w:val="0081166B"/>
    <w:rsid w:val="0081166C"/>
    <w:rsid w:val="008116A9"/>
    <w:rsid w:val="008116F1"/>
    <w:rsid w:val="0081171E"/>
    <w:rsid w:val="008117AA"/>
    <w:rsid w:val="008117EE"/>
    <w:rsid w:val="00811877"/>
    <w:rsid w:val="008118E7"/>
    <w:rsid w:val="00811903"/>
    <w:rsid w:val="00811972"/>
    <w:rsid w:val="0081197C"/>
    <w:rsid w:val="0081198F"/>
    <w:rsid w:val="0081199F"/>
    <w:rsid w:val="008119B0"/>
    <w:rsid w:val="008119FB"/>
    <w:rsid w:val="00811A44"/>
    <w:rsid w:val="00811A58"/>
    <w:rsid w:val="00811A8F"/>
    <w:rsid w:val="00811ACC"/>
    <w:rsid w:val="00811AD4"/>
    <w:rsid w:val="00811B44"/>
    <w:rsid w:val="00811B76"/>
    <w:rsid w:val="00811B9A"/>
    <w:rsid w:val="00811BDF"/>
    <w:rsid w:val="00811C24"/>
    <w:rsid w:val="00811C98"/>
    <w:rsid w:val="00811C9D"/>
    <w:rsid w:val="00811CC9"/>
    <w:rsid w:val="00811CCB"/>
    <w:rsid w:val="00811D4B"/>
    <w:rsid w:val="00811DDD"/>
    <w:rsid w:val="00811DFF"/>
    <w:rsid w:val="00811E1C"/>
    <w:rsid w:val="00811E22"/>
    <w:rsid w:val="00811E5C"/>
    <w:rsid w:val="00811F6A"/>
    <w:rsid w:val="00811FDF"/>
    <w:rsid w:val="00812016"/>
    <w:rsid w:val="0081205E"/>
    <w:rsid w:val="0081218F"/>
    <w:rsid w:val="008121BA"/>
    <w:rsid w:val="008121D7"/>
    <w:rsid w:val="0081221E"/>
    <w:rsid w:val="00812243"/>
    <w:rsid w:val="00812299"/>
    <w:rsid w:val="008122E2"/>
    <w:rsid w:val="008122E8"/>
    <w:rsid w:val="008122E9"/>
    <w:rsid w:val="008122F5"/>
    <w:rsid w:val="00812323"/>
    <w:rsid w:val="00812350"/>
    <w:rsid w:val="00812453"/>
    <w:rsid w:val="008124D4"/>
    <w:rsid w:val="00812528"/>
    <w:rsid w:val="008125C4"/>
    <w:rsid w:val="00812606"/>
    <w:rsid w:val="0081260C"/>
    <w:rsid w:val="00812669"/>
    <w:rsid w:val="00812678"/>
    <w:rsid w:val="00812695"/>
    <w:rsid w:val="008126B6"/>
    <w:rsid w:val="00812708"/>
    <w:rsid w:val="0081277D"/>
    <w:rsid w:val="00812784"/>
    <w:rsid w:val="00812824"/>
    <w:rsid w:val="0081284D"/>
    <w:rsid w:val="0081288D"/>
    <w:rsid w:val="00812936"/>
    <w:rsid w:val="008129D3"/>
    <w:rsid w:val="008129D8"/>
    <w:rsid w:val="00812A38"/>
    <w:rsid w:val="00812A57"/>
    <w:rsid w:val="00812A59"/>
    <w:rsid w:val="00812A5B"/>
    <w:rsid w:val="00812A6B"/>
    <w:rsid w:val="00812A7E"/>
    <w:rsid w:val="00812A8B"/>
    <w:rsid w:val="00812ADF"/>
    <w:rsid w:val="00812B07"/>
    <w:rsid w:val="00812B41"/>
    <w:rsid w:val="00812B4D"/>
    <w:rsid w:val="00812C3D"/>
    <w:rsid w:val="00812C3E"/>
    <w:rsid w:val="00812C8B"/>
    <w:rsid w:val="00812CA6"/>
    <w:rsid w:val="00812D37"/>
    <w:rsid w:val="00812D93"/>
    <w:rsid w:val="00812E0D"/>
    <w:rsid w:val="00812E9E"/>
    <w:rsid w:val="00812EB5"/>
    <w:rsid w:val="00812ED6"/>
    <w:rsid w:val="00812ED9"/>
    <w:rsid w:val="00812EE6"/>
    <w:rsid w:val="00812F03"/>
    <w:rsid w:val="00812F04"/>
    <w:rsid w:val="00813015"/>
    <w:rsid w:val="008130AD"/>
    <w:rsid w:val="008130E5"/>
    <w:rsid w:val="00813211"/>
    <w:rsid w:val="00813263"/>
    <w:rsid w:val="0081330A"/>
    <w:rsid w:val="00813328"/>
    <w:rsid w:val="00813329"/>
    <w:rsid w:val="00813364"/>
    <w:rsid w:val="00813373"/>
    <w:rsid w:val="0081337A"/>
    <w:rsid w:val="008134CD"/>
    <w:rsid w:val="008134D2"/>
    <w:rsid w:val="008134DA"/>
    <w:rsid w:val="008135B2"/>
    <w:rsid w:val="008135D2"/>
    <w:rsid w:val="00813607"/>
    <w:rsid w:val="0081363A"/>
    <w:rsid w:val="008136E6"/>
    <w:rsid w:val="008136EC"/>
    <w:rsid w:val="00813794"/>
    <w:rsid w:val="008137C2"/>
    <w:rsid w:val="00813852"/>
    <w:rsid w:val="00813858"/>
    <w:rsid w:val="0081387B"/>
    <w:rsid w:val="0081395C"/>
    <w:rsid w:val="00813994"/>
    <w:rsid w:val="008139C8"/>
    <w:rsid w:val="008139D1"/>
    <w:rsid w:val="008139E7"/>
    <w:rsid w:val="00813A6F"/>
    <w:rsid w:val="00813B87"/>
    <w:rsid w:val="00813B91"/>
    <w:rsid w:val="00813C38"/>
    <w:rsid w:val="00813C42"/>
    <w:rsid w:val="00813CFE"/>
    <w:rsid w:val="00813D42"/>
    <w:rsid w:val="00813DA3"/>
    <w:rsid w:val="00813DAD"/>
    <w:rsid w:val="00813DBA"/>
    <w:rsid w:val="00813DC9"/>
    <w:rsid w:val="00813EBE"/>
    <w:rsid w:val="00814034"/>
    <w:rsid w:val="0081404D"/>
    <w:rsid w:val="008141BA"/>
    <w:rsid w:val="008141E8"/>
    <w:rsid w:val="00814260"/>
    <w:rsid w:val="00814321"/>
    <w:rsid w:val="00814401"/>
    <w:rsid w:val="00814444"/>
    <w:rsid w:val="008144D8"/>
    <w:rsid w:val="0081467A"/>
    <w:rsid w:val="00814740"/>
    <w:rsid w:val="0081477F"/>
    <w:rsid w:val="008147BE"/>
    <w:rsid w:val="008147F1"/>
    <w:rsid w:val="00814871"/>
    <w:rsid w:val="008148BB"/>
    <w:rsid w:val="008148CA"/>
    <w:rsid w:val="00814946"/>
    <w:rsid w:val="0081494D"/>
    <w:rsid w:val="00814981"/>
    <w:rsid w:val="008149E8"/>
    <w:rsid w:val="00814A81"/>
    <w:rsid w:val="00814A90"/>
    <w:rsid w:val="00814A94"/>
    <w:rsid w:val="00814A98"/>
    <w:rsid w:val="00814B4C"/>
    <w:rsid w:val="00814B8B"/>
    <w:rsid w:val="00814B9E"/>
    <w:rsid w:val="00814BB1"/>
    <w:rsid w:val="00814C46"/>
    <w:rsid w:val="00814CA1"/>
    <w:rsid w:val="00814CD4"/>
    <w:rsid w:val="00814CEB"/>
    <w:rsid w:val="00814D63"/>
    <w:rsid w:val="00814D6B"/>
    <w:rsid w:val="00814DB9"/>
    <w:rsid w:val="00814DC0"/>
    <w:rsid w:val="00814DCF"/>
    <w:rsid w:val="00814E5E"/>
    <w:rsid w:val="00814ECB"/>
    <w:rsid w:val="00814ED5"/>
    <w:rsid w:val="00814F33"/>
    <w:rsid w:val="00814FA9"/>
    <w:rsid w:val="00815009"/>
    <w:rsid w:val="00815013"/>
    <w:rsid w:val="00815014"/>
    <w:rsid w:val="00815015"/>
    <w:rsid w:val="00815040"/>
    <w:rsid w:val="00815050"/>
    <w:rsid w:val="008150EF"/>
    <w:rsid w:val="00815142"/>
    <w:rsid w:val="00815147"/>
    <w:rsid w:val="0081519C"/>
    <w:rsid w:val="008151B2"/>
    <w:rsid w:val="008151EA"/>
    <w:rsid w:val="00815210"/>
    <w:rsid w:val="00815216"/>
    <w:rsid w:val="008152BC"/>
    <w:rsid w:val="00815314"/>
    <w:rsid w:val="0081536F"/>
    <w:rsid w:val="00815458"/>
    <w:rsid w:val="00815632"/>
    <w:rsid w:val="0081567D"/>
    <w:rsid w:val="008156A2"/>
    <w:rsid w:val="008156B8"/>
    <w:rsid w:val="00815711"/>
    <w:rsid w:val="00815762"/>
    <w:rsid w:val="00815787"/>
    <w:rsid w:val="00815880"/>
    <w:rsid w:val="008158D2"/>
    <w:rsid w:val="008158D9"/>
    <w:rsid w:val="0081591E"/>
    <w:rsid w:val="00815952"/>
    <w:rsid w:val="008159E2"/>
    <w:rsid w:val="00815A21"/>
    <w:rsid w:val="00815A2F"/>
    <w:rsid w:val="00815AB0"/>
    <w:rsid w:val="00815BA8"/>
    <w:rsid w:val="00815BA9"/>
    <w:rsid w:val="00815BEA"/>
    <w:rsid w:val="00815C6E"/>
    <w:rsid w:val="00815CCC"/>
    <w:rsid w:val="00815D5B"/>
    <w:rsid w:val="00815DA5"/>
    <w:rsid w:val="00815DD0"/>
    <w:rsid w:val="00815DE7"/>
    <w:rsid w:val="00815E09"/>
    <w:rsid w:val="00815E36"/>
    <w:rsid w:val="00815E83"/>
    <w:rsid w:val="00815E85"/>
    <w:rsid w:val="00815E8E"/>
    <w:rsid w:val="00815E9C"/>
    <w:rsid w:val="00815EE8"/>
    <w:rsid w:val="00815F60"/>
    <w:rsid w:val="00815F7B"/>
    <w:rsid w:val="00815FBB"/>
    <w:rsid w:val="00815FD3"/>
    <w:rsid w:val="00815FF0"/>
    <w:rsid w:val="008160F3"/>
    <w:rsid w:val="00816155"/>
    <w:rsid w:val="00816185"/>
    <w:rsid w:val="008161CB"/>
    <w:rsid w:val="00816227"/>
    <w:rsid w:val="00816265"/>
    <w:rsid w:val="008162DA"/>
    <w:rsid w:val="00816307"/>
    <w:rsid w:val="0081630D"/>
    <w:rsid w:val="00816324"/>
    <w:rsid w:val="00816343"/>
    <w:rsid w:val="0081635A"/>
    <w:rsid w:val="00816386"/>
    <w:rsid w:val="0081639F"/>
    <w:rsid w:val="008163AE"/>
    <w:rsid w:val="00816409"/>
    <w:rsid w:val="0081647B"/>
    <w:rsid w:val="008164CA"/>
    <w:rsid w:val="00816504"/>
    <w:rsid w:val="008165B8"/>
    <w:rsid w:val="0081663D"/>
    <w:rsid w:val="00816660"/>
    <w:rsid w:val="008166C4"/>
    <w:rsid w:val="008166D4"/>
    <w:rsid w:val="00816700"/>
    <w:rsid w:val="0081670A"/>
    <w:rsid w:val="00816796"/>
    <w:rsid w:val="008167CF"/>
    <w:rsid w:val="008167FA"/>
    <w:rsid w:val="008167FC"/>
    <w:rsid w:val="00816803"/>
    <w:rsid w:val="0081684E"/>
    <w:rsid w:val="00816883"/>
    <w:rsid w:val="008168C2"/>
    <w:rsid w:val="008169C4"/>
    <w:rsid w:val="00816A49"/>
    <w:rsid w:val="00816AA6"/>
    <w:rsid w:val="00816B0A"/>
    <w:rsid w:val="00816B23"/>
    <w:rsid w:val="00816B3B"/>
    <w:rsid w:val="00816BB4"/>
    <w:rsid w:val="00816BCC"/>
    <w:rsid w:val="00816BE4"/>
    <w:rsid w:val="00816BFA"/>
    <w:rsid w:val="00816C16"/>
    <w:rsid w:val="00816CD2"/>
    <w:rsid w:val="00816D1B"/>
    <w:rsid w:val="00816D58"/>
    <w:rsid w:val="00816D67"/>
    <w:rsid w:val="00816DBD"/>
    <w:rsid w:val="00816E25"/>
    <w:rsid w:val="00816E3F"/>
    <w:rsid w:val="00816E87"/>
    <w:rsid w:val="00816E88"/>
    <w:rsid w:val="00816E94"/>
    <w:rsid w:val="00816EBC"/>
    <w:rsid w:val="00816FD2"/>
    <w:rsid w:val="008170F9"/>
    <w:rsid w:val="00817118"/>
    <w:rsid w:val="0081713E"/>
    <w:rsid w:val="00817152"/>
    <w:rsid w:val="008171A5"/>
    <w:rsid w:val="008171A7"/>
    <w:rsid w:val="008172D9"/>
    <w:rsid w:val="00817316"/>
    <w:rsid w:val="008173BD"/>
    <w:rsid w:val="00817456"/>
    <w:rsid w:val="008175A2"/>
    <w:rsid w:val="008175A8"/>
    <w:rsid w:val="008175CE"/>
    <w:rsid w:val="0081761D"/>
    <w:rsid w:val="00817735"/>
    <w:rsid w:val="00817776"/>
    <w:rsid w:val="008177E2"/>
    <w:rsid w:val="008177E4"/>
    <w:rsid w:val="00817843"/>
    <w:rsid w:val="0081787D"/>
    <w:rsid w:val="008178AA"/>
    <w:rsid w:val="008178D7"/>
    <w:rsid w:val="008178E9"/>
    <w:rsid w:val="008179D9"/>
    <w:rsid w:val="008179E0"/>
    <w:rsid w:val="00817A3F"/>
    <w:rsid w:val="00817A82"/>
    <w:rsid w:val="00817AA9"/>
    <w:rsid w:val="00817AB5"/>
    <w:rsid w:val="00817ABF"/>
    <w:rsid w:val="00817BE4"/>
    <w:rsid w:val="00817BF6"/>
    <w:rsid w:val="00817C01"/>
    <w:rsid w:val="00817C57"/>
    <w:rsid w:val="00817C5B"/>
    <w:rsid w:val="00817C73"/>
    <w:rsid w:val="00817C8D"/>
    <w:rsid w:val="00817CAE"/>
    <w:rsid w:val="00817CC2"/>
    <w:rsid w:val="00817CC5"/>
    <w:rsid w:val="00817DB3"/>
    <w:rsid w:val="00817E79"/>
    <w:rsid w:val="00817E7C"/>
    <w:rsid w:val="00817EE4"/>
    <w:rsid w:val="00817FB8"/>
    <w:rsid w:val="00820004"/>
    <w:rsid w:val="0082003E"/>
    <w:rsid w:val="00820135"/>
    <w:rsid w:val="008201AB"/>
    <w:rsid w:val="008201E7"/>
    <w:rsid w:val="008201F2"/>
    <w:rsid w:val="0082020E"/>
    <w:rsid w:val="00820269"/>
    <w:rsid w:val="00820284"/>
    <w:rsid w:val="008202A5"/>
    <w:rsid w:val="008202DB"/>
    <w:rsid w:val="008202FC"/>
    <w:rsid w:val="0082030A"/>
    <w:rsid w:val="008203B3"/>
    <w:rsid w:val="008203F5"/>
    <w:rsid w:val="00820425"/>
    <w:rsid w:val="00820538"/>
    <w:rsid w:val="0082057B"/>
    <w:rsid w:val="008205A6"/>
    <w:rsid w:val="008205A7"/>
    <w:rsid w:val="008205C6"/>
    <w:rsid w:val="008205CA"/>
    <w:rsid w:val="0082060D"/>
    <w:rsid w:val="00820639"/>
    <w:rsid w:val="00820641"/>
    <w:rsid w:val="00820699"/>
    <w:rsid w:val="008206B6"/>
    <w:rsid w:val="008207C8"/>
    <w:rsid w:val="008207D9"/>
    <w:rsid w:val="0082083F"/>
    <w:rsid w:val="0082084D"/>
    <w:rsid w:val="008208DE"/>
    <w:rsid w:val="00820961"/>
    <w:rsid w:val="0082096F"/>
    <w:rsid w:val="008209D9"/>
    <w:rsid w:val="00820A32"/>
    <w:rsid w:val="00820A3B"/>
    <w:rsid w:val="00820AC4"/>
    <w:rsid w:val="00820B0E"/>
    <w:rsid w:val="00820B21"/>
    <w:rsid w:val="00820BBA"/>
    <w:rsid w:val="00820BBF"/>
    <w:rsid w:val="00820C28"/>
    <w:rsid w:val="00820C8B"/>
    <w:rsid w:val="00820CFB"/>
    <w:rsid w:val="00820D19"/>
    <w:rsid w:val="00820D54"/>
    <w:rsid w:val="00820D79"/>
    <w:rsid w:val="00820DCF"/>
    <w:rsid w:val="00820DFD"/>
    <w:rsid w:val="00820E0B"/>
    <w:rsid w:val="00820E1E"/>
    <w:rsid w:val="00820EE8"/>
    <w:rsid w:val="00820EED"/>
    <w:rsid w:val="00820F85"/>
    <w:rsid w:val="00820FF3"/>
    <w:rsid w:val="0082103E"/>
    <w:rsid w:val="00821051"/>
    <w:rsid w:val="0082106B"/>
    <w:rsid w:val="008210BE"/>
    <w:rsid w:val="008210E6"/>
    <w:rsid w:val="0082113C"/>
    <w:rsid w:val="0082114D"/>
    <w:rsid w:val="008211A6"/>
    <w:rsid w:val="00821220"/>
    <w:rsid w:val="00821226"/>
    <w:rsid w:val="0082127D"/>
    <w:rsid w:val="0082128C"/>
    <w:rsid w:val="008212D9"/>
    <w:rsid w:val="00821334"/>
    <w:rsid w:val="00821351"/>
    <w:rsid w:val="00821364"/>
    <w:rsid w:val="008213EF"/>
    <w:rsid w:val="00821414"/>
    <w:rsid w:val="00821495"/>
    <w:rsid w:val="008214F5"/>
    <w:rsid w:val="00821534"/>
    <w:rsid w:val="00821560"/>
    <w:rsid w:val="0082156C"/>
    <w:rsid w:val="008215EA"/>
    <w:rsid w:val="00821631"/>
    <w:rsid w:val="00821640"/>
    <w:rsid w:val="008216DC"/>
    <w:rsid w:val="008216DD"/>
    <w:rsid w:val="008217DF"/>
    <w:rsid w:val="00821863"/>
    <w:rsid w:val="0082186B"/>
    <w:rsid w:val="008218DD"/>
    <w:rsid w:val="008218ED"/>
    <w:rsid w:val="0082190A"/>
    <w:rsid w:val="0082193B"/>
    <w:rsid w:val="0082197D"/>
    <w:rsid w:val="0082199C"/>
    <w:rsid w:val="008219E9"/>
    <w:rsid w:val="00821A0E"/>
    <w:rsid w:val="00821A27"/>
    <w:rsid w:val="00821B1D"/>
    <w:rsid w:val="00821BB0"/>
    <w:rsid w:val="00821C0B"/>
    <w:rsid w:val="00821C80"/>
    <w:rsid w:val="00821CB8"/>
    <w:rsid w:val="00821D0F"/>
    <w:rsid w:val="00821D4E"/>
    <w:rsid w:val="00821DDE"/>
    <w:rsid w:val="00821EC4"/>
    <w:rsid w:val="00821F32"/>
    <w:rsid w:val="00821F8B"/>
    <w:rsid w:val="00822032"/>
    <w:rsid w:val="008220DB"/>
    <w:rsid w:val="00822204"/>
    <w:rsid w:val="00822226"/>
    <w:rsid w:val="00822230"/>
    <w:rsid w:val="00822288"/>
    <w:rsid w:val="0082229D"/>
    <w:rsid w:val="0082238F"/>
    <w:rsid w:val="008223A9"/>
    <w:rsid w:val="008223AE"/>
    <w:rsid w:val="00822495"/>
    <w:rsid w:val="008224B8"/>
    <w:rsid w:val="0082259F"/>
    <w:rsid w:val="008226C9"/>
    <w:rsid w:val="008226FE"/>
    <w:rsid w:val="0082273C"/>
    <w:rsid w:val="008227CC"/>
    <w:rsid w:val="00822900"/>
    <w:rsid w:val="0082292B"/>
    <w:rsid w:val="0082298B"/>
    <w:rsid w:val="00822A18"/>
    <w:rsid w:val="00822A3F"/>
    <w:rsid w:val="00822B07"/>
    <w:rsid w:val="00822B1B"/>
    <w:rsid w:val="00822B33"/>
    <w:rsid w:val="00822B62"/>
    <w:rsid w:val="00822BA3"/>
    <w:rsid w:val="00822BCB"/>
    <w:rsid w:val="00822C0F"/>
    <w:rsid w:val="00822C25"/>
    <w:rsid w:val="00822C3E"/>
    <w:rsid w:val="00822C52"/>
    <w:rsid w:val="00822CE9"/>
    <w:rsid w:val="00822D84"/>
    <w:rsid w:val="00822DA5"/>
    <w:rsid w:val="00822DB4"/>
    <w:rsid w:val="00822E70"/>
    <w:rsid w:val="00822E94"/>
    <w:rsid w:val="00822EAC"/>
    <w:rsid w:val="00822EB4"/>
    <w:rsid w:val="00822ECA"/>
    <w:rsid w:val="00822EFE"/>
    <w:rsid w:val="00822F2B"/>
    <w:rsid w:val="00822FB7"/>
    <w:rsid w:val="00823071"/>
    <w:rsid w:val="00823086"/>
    <w:rsid w:val="00823094"/>
    <w:rsid w:val="008230AF"/>
    <w:rsid w:val="008230F9"/>
    <w:rsid w:val="008230FE"/>
    <w:rsid w:val="00823148"/>
    <w:rsid w:val="00823188"/>
    <w:rsid w:val="008231C1"/>
    <w:rsid w:val="008231CE"/>
    <w:rsid w:val="008231E1"/>
    <w:rsid w:val="00823317"/>
    <w:rsid w:val="00823382"/>
    <w:rsid w:val="008233C8"/>
    <w:rsid w:val="008233EA"/>
    <w:rsid w:val="00823400"/>
    <w:rsid w:val="0082345C"/>
    <w:rsid w:val="0082359E"/>
    <w:rsid w:val="008235A9"/>
    <w:rsid w:val="0082365B"/>
    <w:rsid w:val="008236A1"/>
    <w:rsid w:val="00823784"/>
    <w:rsid w:val="0082379B"/>
    <w:rsid w:val="008237DE"/>
    <w:rsid w:val="008237FA"/>
    <w:rsid w:val="00823801"/>
    <w:rsid w:val="00823890"/>
    <w:rsid w:val="008238A0"/>
    <w:rsid w:val="008238B9"/>
    <w:rsid w:val="008238EA"/>
    <w:rsid w:val="008239CE"/>
    <w:rsid w:val="008239ED"/>
    <w:rsid w:val="00823AC2"/>
    <w:rsid w:val="00823ACA"/>
    <w:rsid w:val="00823B97"/>
    <w:rsid w:val="00823BAE"/>
    <w:rsid w:val="00823D00"/>
    <w:rsid w:val="00823D6D"/>
    <w:rsid w:val="00823E30"/>
    <w:rsid w:val="00823E91"/>
    <w:rsid w:val="00823EBE"/>
    <w:rsid w:val="00823ED6"/>
    <w:rsid w:val="00823F34"/>
    <w:rsid w:val="00823FAE"/>
    <w:rsid w:val="00824019"/>
    <w:rsid w:val="008240FC"/>
    <w:rsid w:val="00824128"/>
    <w:rsid w:val="00824134"/>
    <w:rsid w:val="0082413A"/>
    <w:rsid w:val="00824145"/>
    <w:rsid w:val="00824151"/>
    <w:rsid w:val="00824220"/>
    <w:rsid w:val="00824259"/>
    <w:rsid w:val="00824284"/>
    <w:rsid w:val="00824288"/>
    <w:rsid w:val="008242D7"/>
    <w:rsid w:val="00824304"/>
    <w:rsid w:val="0082434C"/>
    <w:rsid w:val="0082435A"/>
    <w:rsid w:val="008243D9"/>
    <w:rsid w:val="008243F5"/>
    <w:rsid w:val="00824424"/>
    <w:rsid w:val="008244CD"/>
    <w:rsid w:val="008244F6"/>
    <w:rsid w:val="00824507"/>
    <w:rsid w:val="00824582"/>
    <w:rsid w:val="008245D4"/>
    <w:rsid w:val="008245E1"/>
    <w:rsid w:val="00824656"/>
    <w:rsid w:val="008246C1"/>
    <w:rsid w:val="00824751"/>
    <w:rsid w:val="00824754"/>
    <w:rsid w:val="008247B7"/>
    <w:rsid w:val="008247BD"/>
    <w:rsid w:val="0082484A"/>
    <w:rsid w:val="0082486D"/>
    <w:rsid w:val="008248EB"/>
    <w:rsid w:val="00824996"/>
    <w:rsid w:val="008249C2"/>
    <w:rsid w:val="00824AA6"/>
    <w:rsid w:val="00824AAF"/>
    <w:rsid w:val="00824AE2"/>
    <w:rsid w:val="00824B27"/>
    <w:rsid w:val="00824B61"/>
    <w:rsid w:val="00824B6E"/>
    <w:rsid w:val="00824BC4"/>
    <w:rsid w:val="00824BF3"/>
    <w:rsid w:val="00824DAA"/>
    <w:rsid w:val="00824DF9"/>
    <w:rsid w:val="00824E72"/>
    <w:rsid w:val="00824EC0"/>
    <w:rsid w:val="00824ED5"/>
    <w:rsid w:val="00824F58"/>
    <w:rsid w:val="00824F8F"/>
    <w:rsid w:val="00824FC8"/>
    <w:rsid w:val="0082500A"/>
    <w:rsid w:val="0082501D"/>
    <w:rsid w:val="00825067"/>
    <w:rsid w:val="008250F4"/>
    <w:rsid w:val="008250F8"/>
    <w:rsid w:val="008251C1"/>
    <w:rsid w:val="00825242"/>
    <w:rsid w:val="0082526F"/>
    <w:rsid w:val="008252DA"/>
    <w:rsid w:val="00825358"/>
    <w:rsid w:val="008253B3"/>
    <w:rsid w:val="008253D3"/>
    <w:rsid w:val="008253E1"/>
    <w:rsid w:val="00825449"/>
    <w:rsid w:val="00825472"/>
    <w:rsid w:val="00825473"/>
    <w:rsid w:val="008254EA"/>
    <w:rsid w:val="008254EF"/>
    <w:rsid w:val="0082557D"/>
    <w:rsid w:val="0082558C"/>
    <w:rsid w:val="008255CA"/>
    <w:rsid w:val="00825604"/>
    <w:rsid w:val="0082571B"/>
    <w:rsid w:val="00825746"/>
    <w:rsid w:val="00825774"/>
    <w:rsid w:val="008257D8"/>
    <w:rsid w:val="0082580C"/>
    <w:rsid w:val="00825834"/>
    <w:rsid w:val="00825897"/>
    <w:rsid w:val="0082590D"/>
    <w:rsid w:val="00825969"/>
    <w:rsid w:val="00825993"/>
    <w:rsid w:val="008259D5"/>
    <w:rsid w:val="00825AEE"/>
    <w:rsid w:val="00825B2D"/>
    <w:rsid w:val="00825B46"/>
    <w:rsid w:val="00825BE4"/>
    <w:rsid w:val="00825C1F"/>
    <w:rsid w:val="00825CC7"/>
    <w:rsid w:val="00825CD3"/>
    <w:rsid w:val="00825CDB"/>
    <w:rsid w:val="00825D61"/>
    <w:rsid w:val="00825D69"/>
    <w:rsid w:val="00825D6E"/>
    <w:rsid w:val="00825D7C"/>
    <w:rsid w:val="00825E44"/>
    <w:rsid w:val="00825E58"/>
    <w:rsid w:val="00825E89"/>
    <w:rsid w:val="00825F4A"/>
    <w:rsid w:val="00825F60"/>
    <w:rsid w:val="00826015"/>
    <w:rsid w:val="00826021"/>
    <w:rsid w:val="0082606A"/>
    <w:rsid w:val="0082608C"/>
    <w:rsid w:val="0082611A"/>
    <w:rsid w:val="00826170"/>
    <w:rsid w:val="008262CD"/>
    <w:rsid w:val="00826317"/>
    <w:rsid w:val="008263AB"/>
    <w:rsid w:val="0082641A"/>
    <w:rsid w:val="00826481"/>
    <w:rsid w:val="00826517"/>
    <w:rsid w:val="00826547"/>
    <w:rsid w:val="0082659C"/>
    <w:rsid w:val="008265E4"/>
    <w:rsid w:val="008265F2"/>
    <w:rsid w:val="00826689"/>
    <w:rsid w:val="0082671F"/>
    <w:rsid w:val="008267A4"/>
    <w:rsid w:val="008267C3"/>
    <w:rsid w:val="008267D1"/>
    <w:rsid w:val="00826806"/>
    <w:rsid w:val="0082684C"/>
    <w:rsid w:val="00826942"/>
    <w:rsid w:val="008269DC"/>
    <w:rsid w:val="008269EC"/>
    <w:rsid w:val="00826A0D"/>
    <w:rsid w:val="00826A0F"/>
    <w:rsid w:val="00826A2F"/>
    <w:rsid w:val="00826A65"/>
    <w:rsid w:val="00826AB0"/>
    <w:rsid w:val="00826B0B"/>
    <w:rsid w:val="00826B4B"/>
    <w:rsid w:val="00826BA4"/>
    <w:rsid w:val="00826BD7"/>
    <w:rsid w:val="00826C3A"/>
    <w:rsid w:val="00826C7B"/>
    <w:rsid w:val="00826D04"/>
    <w:rsid w:val="00826D23"/>
    <w:rsid w:val="00826D58"/>
    <w:rsid w:val="00826DA2"/>
    <w:rsid w:val="00826DE4"/>
    <w:rsid w:val="00826E3C"/>
    <w:rsid w:val="00826E4D"/>
    <w:rsid w:val="00826E4F"/>
    <w:rsid w:val="00826E50"/>
    <w:rsid w:val="00826E8F"/>
    <w:rsid w:val="00826EC8"/>
    <w:rsid w:val="00826EE6"/>
    <w:rsid w:val="00826F08"/>
    <w:rsid w:val="00826F0B"/>
    <w:rsid w:val="00826F3E"/>
    <w:rsid w:val="00826F74"/>
    <w:rsid w:val="00826F85"/>
    <w:rsid w:val="00826F88"/>
    <w:rsid w:val="00826F94"/>
    <w:rsid w:val="00826F97"/>
    <w:rsid w:val="00827122"/>
    <w:rsid w:val="00827169"/>
    <w:rsid w:val="00827199"/>
    <w:rsid w:val="008271AA"/>
    <w:rsid w:val="00827318"/>
    <w:rsid w:val="008273C0"/>
    <w:rsid w:val="008273CA"/>
    <w:rsid w:val="008273E0"/>
    <w:rsid w:val="00827406"/>
    <w:rsid w:val="0082743B"/>
    <w:rsid w:val="0082744B"/>
    <w:rsid w:val="00827455"/>
    <w:rsid w:val="0082748D"/>
    <w:rsid w:val="0082759C"/>
    <w:rsid w:val="008275F0"/>
    <w:rsid w:val="00827620"/>
    <w:rsid w:val="0082763D"/>
    <w:rsid w:val="0082765B"/>
    <w:rsid w:val="00827696"/>
    <w:rsid w:val="0082770F"/>
    <w:rsid w:val="00827739"/>
    <w:rsid w:val="0082774C"/>
    <w:rsid w:val="0082776F"/>
    <w:rsid w:val="00827772"/>
    <w:rsid w:val="0082782A"/>
    <w:rsid w:val="00827888"/>
    <w:rsid w:val="008278BD"/>
    <w:rsid w:val="0082792B"/>
    <w:rsid w:val="00827A4C"/>
    <w:rsid w:val="00827B16"/>
    <w:rsid w:val="00827B73"/>
    <w:rsid w:val="00827BD1"/>
    <w:rsid w:val="00827D96"/>
    <w:rsid w:val="00827DE4"/>
    <w:rsid w:val="00827E24"/>
    <w:rsid w:val="00827E2D"/>
    <w:rsid w:val="00827E3F"/>
    <w:rsid w:val="00827ED4"/>
    <w:rsid w:val="00827EF4"/>
    <w:rsid w:val="00827F7A"/>
    <w:rsid w:val="00827FE9"/>
    <w:rsid w:val="00830006"/>
    <w:rsid w:val="008300ED"/>
    <w:rsid w:val="0083012C"/>
    <w:rsid w:val="0083013F"/>
    <w:rsid w:val="0083015E"/>
    <w:rsid w:val="00830210"/>
    <w:rsid w:val="0083023B"/>
    <w:rsid w:val="00830293"/>
    <w:rsid w:val="00830328"/>
    <w:rsid w:val="00830399"/>
    <w:rsid w:val="008303B8"/>
    <w:rsid w:val="008303D0"/>
    <w:rsid w:val="00830405"/>
    <w:rsid w:val="0083041A"/>
    <w:rsid w:val="00830420"/>
    <w:rsid w:val="0083047E"/>
    <w:rsid w:val="00830486"/>
    <w:rsid w:val="00830496"/>
    <w:rsid w:val="0083057E"/>
    <w:rsid w:val="008305B4"/>
    <w:rsid w:val="008306EE"/>
    <w:rsid w:val="00830712"/>
    <w:rsid w:val="0083072A"/>
    <w:rsid w:val="0083076E"/>
    <w:rsid w:val="008307BA"/>
    <w:rsid w:val="00830849"/>
    <w:rsid w:val="00830871"/>
    <w:rsid w:val="008308F4"/>
    <w:rsid w:val="00830A35"/>
    <w:rsid w:val="00830ADD"/>
    <w:rsid w:val="00830B4D"/>
    <w:rsid w:val="00830B5A"/>
    <w:rsid w:val="00830B6A"/>
    <w:rsid w:val="00830B76"/>
    <w:rsid w:val="00830BE1"/>
    <w:rsid w:val="00830C1E"/>
    <w:rsid w:val="00830C6D"/>
    <w:rsid w:val="00830C8C"/>
    <w:rsid w:val="00830D10"/>
    <w:rsid w:val="00830D63"/>
    <w:rsid w:val="00830DCB"/>
    <w:rsid w:val="00830DE0"/>
    <w:rsid w:val="00830EA4"/>
    <w:rsid w:val="00830EF3"/>
    <w:rsid w:val="00830F1B"/>
    <w:rsid w:val="00830F24"/>
    <w:rsid w:val="00830F49"/>
    <w:rsid w:val="00830FEB"/>
    <w:rsid w:val="0083107C"/>
    <w:rsid w:val="008310A5"/>
    <w:rsid w:val="00831177"/>
    <w:rsid w:val="0083118C"/>
    <w:rsid w:val="008311CA"/>
    <w:rsid w:val="00831230"/>
    <w:rsid w:val="0083124B"/>
    <w:rsid w:val="0083131C"/>
    <w:rsid w:val="0083131F"/>
    <w:rsid w:val="0083135F"/>
    <w:rsid w:val="00831400"/>
    <w:rsid w:val="00831414"/>
    <w:rsid w:val="008315E7"/>
    <w:rsid w:val="0083167F"/>
    <w:rsid w:val="008316CD"/>
    <w:rsid w:val="008317F2"/>
    <w:rsid w:val="00831802"/>
    <w:rsid w:val="00831807"/>
    <w:rsid w:val="0083184D"/>
    <w:rsid w:val="0083185A"/>
    <w:rsid w:val="00831881"/>
    <w:rsid w:val="0083188B"/>
    <w:rsid w:val="008318B8"/>
    <w:rsid w:val="00831927"/>
    <w:rsid w:val="00831962"/>
    <w:rsid w:val="00831977"/>
    <w:rsid w:val="00831A00"/>
    <w:rsid w:val="00831A05"/>
    <w:rsid w:val="00831A6F"/>
    <w:rsid w:val="00831ADE"/>
    <w:rsid w:val="00831AE8"/>
    <w:rsid w:val="00831B2F"/>
    <w:rsid w:val="00831B52"/>
    <w:rsid w:val="00831BB5"/>
    <w:rsid w:val="00831C4C"/>
    <w:rsid w:val="00831C60"/>
    <w:rsid w:val="00831CA2"/>
    <w:rsid w:val="00831CFE"/>
    <w:rsid w:val="00831D8C"/>
    <w:rsid w:val="00831DBA"/>
    <w:rsid w:val="00831DE1"/>
    <w:rsid w:val="00831E1B"/>
    <w:rsid w:val="00831E46"/>
    <w:rsid w:val="00831E48"/>
    <w:rsid w:val="00831E82"/>
    <w:rsid w:val="00831E89"/>
    <w:rsid w:val="00831E9D"/>
    <w:rsid w:val="00831F52"/>
    <w:rsid w:val="00832020"/>
    <w:rsid w:val="00832070"/>
    <w:rsid w:val="008320AF"/>
    <w:rsid w:val="008320D9"/>
    <w:rsid w:val="008320F3"/>
    <w:rsid w:val="00832115"/>
    <w:rsid w:val="0083214D"/>
    <w:rsid w:val="00832184"/>
    <w:rsid w:val="0083221C"/>
    <w:rsid w:val="00832227"/>
    <w:rsid w:val="00832259"/>
    <w:rsid w:val="00832276"/>
    <w:rsid w:val="008322F4"/>
    <w:rsid w:val="0083238D"/>
    <w:rsid w:val="008323B8"/>
    <w:rsid w:val="0083246F"/>
    <w:rsid w:val="0083257A"/>
    <w:rsid w:val="00832718"/>
    <w:rsid w:val="008327C3"/>
    <w:rsid w:val="008327E0"/>
    <w:rsid w:val="008327E6"/>
    <w:rsid w:val="0083284F"/>
    <w:rsid w:val="0083289B"/>
    <w:rsid w:val="00832925"/>
    <w:rsid w:val="0083297E"/>
    <w:rsid w:val="008329D7"/>
    <w:rsid w:val="00832A11"/>
    <w:rsid w:val="00832A6B"/>
    <w:rsid w:val="00832A6E"/>
    <w:rsid w:val="00832AAA"/>
    <w:rsid w:val="00832AC4"/>
    <w:rsid w:val="00832BC0"/>
    <w:rsid w:val="00832C02"/>
    <w:rsid w:val="00832C65"/>
    <w:rsid w:val="00832C8F"/>
    <w:rsid w:val="00832CA1"/>
    <w:rsid w:val="00832CD5"/>
    <w:rsid w:val="00832CF3"/>
    <w:rsid w:val="00832D6C"/>
    <w:rsid w:val="00832D70"/>
    <w:rsid w:val="00832DDB"/>
    <w:rsid w:val="00832DF0"/>
    <w:rsid w:val="00832E8C"/>
    <w:rsid w:val="00832EDB"/>
    <w:rsid w:val="00832F1F"/>
    <w:rsid w:val="00832F2E"/>
    <w:rsid w:val="00832F7B"/>
    <w:rsid w:val="00832FC6"/>
    <w:rsid w:val="00833018"/>
    <w:rsid w:val="0083302E"/>
    <w:rsid w:val="008330CF"/>
    <w:rsid w:val="0083311E"/>
    <w:rsid w:val="0083313A"/>
    <w:rsid w:val="00833161"/>
    <w:rsid w:val="0083316C"/>
    <w:rsid w:val="008331B3"/>
    <w:rsid w:val="008331CB"/>
    <w:rsid w:val="008331D6"/>
    <w:rsid w:val="008331D7"/>
    <w:rsid w:val="00833260"/>
    <w:rsid w:val="008332EF"/>
    <w:rsid w:val="0083339A"/>
    <w:rsid w:val="008333DE"/>
    <w:rsid w:val="008333E4"/>
    <w:rsid w:val="0083347C"/>
    <w:rsid w:val="00833557"/>
    <w:rsid w:val="00833597"/>
    <w:rsid w:val="008335A5"/>
    <w:rsid w:val="008335A6"/>
    <w:rsid w:val="008335D5"/>
    <w:rsid w:val="008336FA"/>
    <w:rsid w:val="008337C1"/>
    <w:rsid w:val="008337D0"/>
    <w:rsid w:val="00833844"/>
    <w:rsid w:val="0083386A"/>
    <w:rsid w:val="008338A9"/>
    <w:rsid w:val="008339A1"/>
    <w:rsid w:val="00833A0D"/>
    <w:rsid w:val="00833A0E"/>
    <w:rsid w:val="00833C21"/>
    <w:rsid w:val="00833C30"/>
    <w:rsid w:val="00833C64"/>
    <w:rsid w:val="00833CDB"/>
    <w:rsid w:val="00833CF1"/>
    <w:rsid w:val="00833D57"/>
    <w:rsid w:val="00833D9D"/>
    <w:rsid w:val="00833DAF"/>
    <w:rsid w:val="00833DCE"/>
    <w:rsid w:val="00833E08"/>
    <w:rsid w:val="00833E84"/>
    <w:rsid w:val="00833E8E"/>
    <w:rsid w:val="00833F40"/>
    <w:rsid w:val="0083405A"/>
    <w:rsid w:val="0083409C"/>
    <w:rsid w:val="008340CC"/>
    <w:rsid w:val="00834123"/>
    <w:rsid w:val="00834125"/>
    <w:rsid w:val="0083417F"/>
    <w:rsid w:val="008341A2"/>
    <w:rsid w:val="008341AC"/>
    <w:rsid w:val="00834228"/>
    <w:rsid w:val="00834279"/>
    <w:rsid w:val="00834297"/>
    <w:rsid w:val="00834338"/>
    <w:rsid w:val="008343C5"/>
    <w:rsid w:val="008343CE"/>
    <w:rsid w:val="0083440D"/>
    <w:rsid w:val="008344CC"/>
    <w:rsid w:val="0083451C"/>
    <w:rsid w:val="00834626"/>
    <w:rsid w:val="00834704"/>
    <w:rsid w:val="00834705"/>
    <w:rsid w:val="00834756"/>
    <w:rsid w:val="00834773"/>
    <w:rsid w:val="008347D2"/>
    <w:rsid w:val="00834862"/>
    <w:rsid w:val="00834871"/>
    <w:rsid w:val="0083489F"/>
    <w:rsid w:val="008349AF"/>
    <w:rsid w:val="008349D3"/>
    <w:rsid w:val="00834A4A"/>
    <w:rsid w:val="00834AA0"/>
    <w:rsid w:val="00834AAE"/>
    <w:rsid w:val="00834CDB"/>
    <w:rsid w:val="00834D56"/>
    <w:rsid w:val="00834D5E"/>
    <w:rsid w:val="00834D8E"/>
    <w:rsid w:val="00834EED"/>
    <w:rsid w:val="00834FC9"/>
    <w:rsid w:val="00835000"/>
    <w:rsid w:val="00835068"/>
    <w:rsid w:val="0083517F"/>
    <w:rsid w:val="00835182"/>
    <w:rsid w:val="008351B4"/>
    <w:rsid w:val="00835235"/>
    <w:rsid w:val="00835267"/>
    <w:rsid w:val="008352AA"/>
    <w:rsid w:val="00835305"/>
    <w:rsid w:val="00835334"/>
    <w:rsid w:val="0083533A"/>
    <w:rsid w:val="0083533F"/>
    <w:rsid w:val="008353A3"/>
    <w:rsid w:val="008353BE"/>
    <w:rsid w:val="00835434"/>
    <w:rsid w:val="0083554F"/>
    <w:rsid w:val="008355E2"/>
    <w:rsid w:val="008355EC"/>
    <w:rsid w:val="0083561B"/>
    <w:rsid w:val="00835682"/>
    <w:rsid w:val="008356B8"/>
    <w:rsid w:val="008356C5"/>
    <w:rsid w:val="00835716"/>
    <w:rsid w:val="00835749"/>
    <w:rsid w:val="008357C6"/>
    <w:rsid w:val="0083582F"/>
    <w:rsid w:val="00835848"/>
    <w:rsid w:val="0083588A"/>
    <w:rsid w:val="008358C2"/>
    <w:rsid w:val="008358DD"/>
    <w:rsid w:val="00835904"/>
    <w:rsid w:val="00835947"/>
    <w:rsid w:val="00835959"/>
    <w:rsid w:val="00835982"/>
    <w:rsid w:val="008359A8"/>
    <w:rsid w:val="00835A2C"/>
    <w:rsid w:val="00835A2F"/>
    <w:rsid w:val="00835A7C"/>
    <w:rsid w:val="00835AAD"/>
    <w:rsid w:val="00835B3B"/>
    <w:rsid w:val="00835B5C"/>
    <w:rsid w:val="00835B99"/>
    <w:rsid w:val="00835BA9"/>
    <w:rsid w:val="00835BAB"/>
    <w:rsid w:val="00835BC3"/>
    <w:rsid w:val="00835BDE"/>
    <w:rsid w:val="00835C0A"/>
    <w:rsid w:val="00835C11"/>
    <w:rsid w:val="00835C7F"/>
    <w:rsid w:val="00835D34"/>
    <w:rsid w:val="00835D3D"/>
    <w:rsid w:val="00835D5E"/>
    <w:rsid w:val="00835D89"/>
    <w:rsid w:val="00835DDD"/>
    <w:rsid w:val="00835EEC"/>
    <w:rsid w:val="00835F17"/>
    <w:rsid w:val="00835F25"/>
    <w:rsid w:val="00835F52"/>
    <w:rsid w:val="00835F9A"/>
    <w:rsid w:val="00836007"/>
    <w:rsid w:val="00836037"/>
    <w:rsid w:val="008360BF"/>
    <w:rsid w:val="0083620C"/>
    <w:rsid w:val="0083622E"/>
    <w:rsid w:val="00836242"/>
    <w:rsid w:val="008362A8"/>
    <w:rsid w:val="008362B7"/>
    <w:rsid w:val="008362BA"/>
    <w:rsid w:val="0083630B"/>
    <w:rsid w:val="0083636D"/>
    <w:rsid w:val="0083638F"/>
    <w:rsid w:val="0083639C"/>
    <w:rsid w:val="008363C7"/>
    <w:rsid w:val="008363E7"/>
    <w:rsid w:val="0083640F"/>
    <w:rsid w:val="00836425"/>
    <w:rsid w:val="008364E0"/>
    <w:rsid w:val="008364F7"/>
    <w:rsid w:val="00836544"/>
    <w:rsid w:val="00836577"/>
    <w:rsid w:val="008365CE"/>
    <w:rsid w:val="008365FC"/>
    <w:rsid w:val="008366F2"/>
    <w:rsid w:val="008366F7"/>
    <w:rsid w:val="00836723"/>
    <w:rsid w:val="008367AF"/>
    <w:rsid w:val="008367F8"/>
    <w:rsid w:val="00836892"/>
    <w:rsid w:val="008368B7"/>
    <w:rsid w:val="008368BF"/>
    <w:rsid w:val="00836905"/>
    <w:rsid w:val="00836910"/>
    <w:rsid w:val="0083692B"/>
    <w:rsid w:val="00836957"/>
    <w:rsid w:val="00836978"/>
    <w:rsid w:val="008369B1"/>
    <w:rsid w:val="008369B4"/>
    <w:rsid w:val="008369CC"/>
    <w:rsid w:val="00836A4F"/>
    <w:rsid w:val="00836A6F"/>
    <w:rsid w:val="00836AB8"/>
    <w:rsid w:val="00836AFD"/>
    <w:rsid w:val="00836B0A"/>
    <w:rsid w:val="00836B43"/>
    <w:rsid w:val="00836BD5"/>
    <w:rsid w:val="00836C0B"/>
    <w:rsid w:val="00836C1A"/>
    <w:rsid w:val="00836C5E"/>
    <w:rsid w:val="00836C71"/>
    <w:rsid w:val="00836C90"/>
    <w:rsid w:val="00836D3C"/>
    <w:rsid w:val="00836D45"/>
    <w:rsid w:val="00836D8A"/>
    <w:rsid w:val="00836E62"/>
    <w:rsid w:val="00836ED8"/>
    <w:rsid w:val="00836FEF"/>
    <w:rsid w:val="00837197"/>
    <w:rsid w:val="008371E6"/>
    <w:rsid w:val="00837234"/>
    <w:rsid w:val="0083732F"/>
    <w:rsid w:val="008373EE"/>
    <w:rsid w:val="00837420"/>
    <w:rsid w:val="00837488"/>
    <w:rsid w:val="008374AD"/>
    <w:rsid w:val="008374F7"/>
    <w:rsid w:val="00837534"/>
    <w:rsid w:val="008375A2"/>
    <w:rsid w:val="008375EA"/>
    <w:rsid w:val="0083764E"/>
    <w:rsid w:val="0083768E"/>
    <w:rsid w:val="00837696"/>
    <w:rsid w:val="008376F8"/>
    <w:rsid w:val="0083787D"/>
    <w:rsid w:val="0083788B"/>
    <w:rsid w:val="00837948"/>
    <w:rsid w:val="00837960"/>
    <w:rsid w:val="00837A37"/>
    <w:rsid w:val="00837A8B"/>
    <w:rsid w:val="00837AD8"/>
    <w:rsid w:val="00837B08"/>
    <w:rsid w:val="00837BC6"/>
    <w:rsid w:val="00837BFA"/>
    <w:rsid w:val="00837C53"/>
    <w:rsid w:val="00837CDA"/>
    <w:rsid w:val="00837CDB"/>
    <w:rsid w:val="00837D51"/>
    <w:rsid w:val="00837DC5"/>
    <w:rsid w:val="00837F01"/>
    <w:rsid w:val="00837FD5"/>
    <w:rsid w:val="0084002E"/>
    <w:rsid w:val="00840046"/>
    <w:rsid w:val="008400BA"/>
    <w:rsid w:val="0084015B"/>
    <w:rsid w:val="00840188"/>
    <w:rsid w:val="008401CE"/>
    <w:rsid w:val="008401FD"/>
    <w:rsid w:val="008402A5"/>
    <w:rsid w:val="008402C2"/>
    <w:rsid w:val="0084033A"/>
    <w:rsid w:val="0084035F"/>
    <w:rsid w:val="00840411"/>
    <w:rsid w:val="0084043C"/>
    <w:rsid w:val="0084043D"/>
    <w:rsid w:val="0084046F"/>
    <w:rsid w:val="00840480"/>
    <w:rsid w:val="008404CC"/>
    <w:rsid w:val="008404F9"/>
    <w:rsid w:val="0084057D"/>
    <w:rsid w:val="008405C2"/>
    <w:rsid w:val="008405D6"/>
    <w:rsid w:val="0084061A"/>
    <w:rsid w:val="00840629"/>
    <w:rsid w:val="0084066B"/>
    <w:rsid w:val="00840821"/>
    <w:rsid w:val="00840851"/>
    <w:rsid w:val="0084095A"/>
    <w:rsid w:val="00840973"/>
    <w:rsid w:val="00840996"/>
    <w:rsid w:val="008409E6"/>
    <w:rsid w:val="00840A00"/>
    <w:rsid w:val="00840B4D"/>
    <w:rsid w:val="00840B5E"/>
    <w:rsid w:val="00840BA6"/>
    <w:rsid w:val="00840C1D"/>
    <w:rsid w:val="00840D32"/>
    <w:rsid w:val="00840E16"/>
    <w:rsid w:val="00840E1B"/>
    <w:rsid w:val="00840E89"/>
    <w:rsid w:val="00840EC0"/>
    <w:rsid w:val="00840F43"/>
    <w:rsid w:val="00840F54"/>
    <w:rsid w:val="0084107C"/>
    <w:rsid w:val="008410B8"/>
    <w:rsid w:val="008410C9"/>
    <w:rsid w:val="008410ED"/>
    <w:rsid w:val="008410F2"/>
    <w:rsid w:val="00841122"/>
    <w:rsid w:val="00841195"/>
    <w:rsid w:val="008411C0"/>
    <w:rsid w:val="008411DF"/>
    <w:rsid w:val="0084128D"/>
    <w:rsid w:val="00841438"/>
    <w:rsid w:val="00841451"/>
    <w:rsid w:val="008414A0"/>
    <w:rsid w:val="00841518"/>
    <w:rsid w:val="00841550"/>
    <w:rsid w:val="00841576"/>
    <w:rsid w:val="008415E5"/>
    <w:rsid w:val="00841693"/>
    <w:rsid w:val="008416EB"/>
    <w:rsid w:val="0084173A"/>
    <w:rsid w:val="00841792"/>
    <w:rsid w:val="008417CB"/>
    <w:rsid w:val="00841800"/>
    <w:rsid w:val="008418A5"/>
    <w:rsid w:val="0084191A"/>
    <w:rsid w:val="0084193C"/>
    <w:rsid w:val="0084196C"/>
    <w:rsid w:val="00841A10"/>
    <w:rsid w:val="00841A68"/>
    <w:rsid w:val="00841AA0"/>
    <w:rsid w:val="00841B0C"/>
    <w:rsid w:val="00841B35"/>
    <w:rsid w:val="00841B44"/>
    <w:rsid w:val="00841B5A"/>
    <w:rsid w:val="00841BE0"/>
    <w:rsid w:val="00841C17"/>
    <w:rsid w:val="00841C31"/>
    <w:rsid w:val="00841C3D"/>
    <w:rsid w:val="00841CBF"/>
    <w:rsid w:val="00841D0D"/>
    <w:rsid w:val="00841DF0"/>
    <w:rsid w:val="00841E84"/>
    <w:rsid w:val="00841E88"/>
    <w:rsid w:val="00842065"/>
    <w:rsid w:val="0084206E"/>
    <w:rsid w:val="008420C8"/>
    <w:rsid w:val="008420EA"/>
    <w:rsid w:val="008420FC"/>
    <w:rsid w:val="00842125"/>
    <w:rsid w:val="0084216C"/>
    <w:rsid w:val="0084219E"/>
    <w:rsid w:val="008421F0"/>
    <w:rsid w:val="00842201"/>
    <w:rsid w:val="00842283"/>
    <w:rsid w:val="008422A0"/>
    <w:rsid w:val="008422E8"/>
    <w:rsid w:val="00842397"/>
    <w:rsid w:val="008423C0"/>
    <w:rsid w:val="0084242C"/>
    <w:rsid w:val="00842487"/>
    <w:rsid w:val="0084248B"/>
    <w:rsid w:val="008424C7"/>
    <w:rsid w:val="008424DA"/>
    <w:rsid w:val="00842571"/>
    <w:rsid w:val="008425C0"/>
    <w:rsid w:val="008425CB"/>
    <w:rsid w:val="008425F0"/>
    <w:rsid w:val="008425FA"/>
    <w:rsid w:val="00842643"/>
    <w:rsid w:val="00842722"/>
    <w:rsid w:val="0084275F"/>
    <w:rsid w:val="00842794"/>
    <w:rsid w:val="008427A8"/>
    <w:rsid w:val="008427D0"/>
    <w:rsid w:val="00842876"/>
    <w:rsid w:val="00842934"/>
    <w:rsid w:val="00842936"/>
    <w:rsid w:val="0084297B"/>
    <w:rsid w:val="00842A3F"/>
    <w:rsid w:val="00842A7E"/>
    <w:rsid w:val="00842B8C"/>
    <w:rsid w:val="00842C17"/>
    <w:rsid w:val="00842C49"/>
    <w:rsid w:val="00842C4C"/>
    <w:rsid w:val="00842C5A"/>
    <w:rsid w:val="00842C5B"/>
    <w:rsid w:val="00842C7A"/>
    <w:rsid w:val="00842CDB"/>
    <w:rsid w:val="00842D3B"/>
    <w:rsid w:val="00842D80"/>
    <w:rsid w:val="00842DAA"/>
    <w:rsid w:val="00842DF9"/>
    <w:rsid w:val="00842E15"/>
    <w:rsid w:val="00842E2F"/>
    <w:rsid w:val="00842E51"/>
    <w:rsid w:val="00842EE8"/>
    <w:rsid w:val="00842F25"/>
    <w:rsid w:val="00843046"/>
    <w:rsid w:val="00843112"/>
    <w:rsid w:val="008431E9"/>
    <w:rsid w:val="0084322D"/>
    <w:rsid w:val="008432AB"/>
    <w:rsid w:val="008432C2"/>
    <w:rsid w:val="008432EE"/>
    <w:rsid w:val="0084335E"/>
    <w:rsid w:val="0084335F"/>
    <w:rsid w:val="0084337D"/>
    <w:rsid w:val="008433D7"/>
    <w:rsid w:val="00843415"/>
    <w:rsid w:val="0084345B"/>
    <w:rsid w:val="008434C2"/>
    <w:rsid w:val="008434F1"/>
    <w:rsid w:val="00843525"/>
    <w:rsid w:val="0084353D"/>
    <w:rsid w:val="008435BF"/>
    <w:rsid w:val="008435D6"/>
    <w:rsid w:val="008436FE"/>
    <w:rsid w:val="0084373C"/>
    <w:rsid w:val="0084374C"/>
    <w:rsid w:val="0084374D"/>
    <w:rsid w:val="0084380E"/>
    <w:rsid w:val="00843830"/>
    <w:rsid w:val="00843881"/>
    <w:rsid w:val="0084390B"/>
    <w:rsid w:val="00843916"/>
    <w:rsid w:val="008439AC"/>
    <w:rsid w:val="008439D7"/>
    <w:rsid w:val="008439FF"/>
    <w:rsid w:val="00843A2A"/>
    <w:rsid w:val="00843A31"/>
    <w:rsid w:val="00843AD0"/>
    <w:rsid w:val="00843ADD"/>
    <w:rsid w:val="00843B27"/>
    <w:rsid w:val="00843B35"/>
    <w:rsid w:val="00843B52"/>
    <w:rsid w:val="00843CB2"/>
    <w:rsid w:val="00843CB6"/>
    <w:rsid w:val="00843D4C"/>
    <w:rsid w:val="00843D70"/>
    <w:rsid w:val="00843D81"/>
    <w:rsid w:val="00843DA3"/>
    <w:rsid w:val="00843DA4"/>
    <w:rsid w:val="00843DD4"/>
    <w:rsid w:val="00843E8B"/>
    <w:rsid w:val="00843ECC"/>
    <w:rsid w:val="00843F1A"/>
    <w:rsid w:val="00843F37"/>
    <w:rsid w:val="00843F3C"/>
    <w:rsid w:val="00843F54"/>
    <w:rsid w:val="00843F81"/>
    <w:rsid w:val="00843FD3"/>
    <w:rsid w:val="00844049"/>
    <w:rsid w:val="0084407C"/>
    <w:rsid w:val="008440D0"/>
    <w:rsid w:val="008440D8"/>
    <w:rsid w:val="008440DA"/>
    <w:rsid w:val="008440DE"/>
    <w:rsid w:val="00844184"/>
    <w:rsid w:val="0084418F"/>
    <w:rsid w:val="008441EC"/>
    <w:rsid w:val="0084420A"/>
    <w:rsid w:val="008442B5"/>
    <w:rsid w:val="008442B7"/>
    <w:rsid w:val="008442C7"/>
    <w:rsid w:val="00844327"/>
    <w:rsid w:val="00844343"/>
    <w:rsid w:val="00844359"/>
    <w:rsid w:val="0084437B"/>
    <w:rsid w:val="0084439B"/>
    <w:rsid w:val="008443D5"/>
    <w:rsid w:val="0084440C"/>
    <w:rsid w:val="0084442B"/>
    <w:rsid w:val="00844442"/>
    <w:rsid w:val="00844558"/>
    <w:rsid w:val="00844583"/>
    <w:rsid w:val="008445CA"/>
    <w:rsid w:val="0084460C"/>
    <w:rsid w:val="0084467A"/>
    <w:rsid w:val="00844689"/>
    <w:rsid w:val="0084469F"/>
    <w:rsid w:val="008446D7"/>
    <w:rsid w:val="008446F5"/>
    <w:rsid w:val="0084471E"/>
    <w:rsid w:val="00844739"/>
    <w:rsid w:val="0084481F"/>
    <w:rsid w:val="00844883"/>
    <w:rsid w:val="008448B9"/>
    <w:rsid w:val="008448FF"/>
    <w:rsid w:val="0084490E"/>
    <w:rsid w:val="00844948"/>
    <w:rsid w:val="00844AD8"/>
    <w:rsid w:val="00844AFA"/>
    <w:rsid w:val="00844B3D"/>
    <w:rsid w:val="00844C46"/>
    <w:rsid w:val="00844D0A"/>
    <w:rsid w:val="00844D99"/>
    <w:rsid w:val="00844DA1"/>
    <w:rsid w:val="00844DAD"/>
    <w:rsid w:val="00844DBC"/>
    <w:rsid w:val="00844DD0"/>
    <w:rsid w:val="00844E30"/>
    <w:rsid w:val="00844E4F"/>
    <w:rsid w:val="00844EA6"/>
    <w:rsid w:val="00844EF0"/>
    <w:rsid w:val="00844F1A"/>
    <w:rsid w:val="00844FB3"/>
    <w:rsid w:val="00844FB9"/>
    <w:rsid w:val="0084502D"/>
    <w:rsid w:val="00845032"/>
    <w:rsid w:val="00845039"/>
    <w:rsid w:val="0084505C"/>
    <w:rsid w:val="00845118"/>
    <w:rsid w:val="00845130"/>
    <w:rsid w:val="00845136"/>
    <w:rsid w:val="00845162"/>
    <w:rsid w:val="008451B4"/>
    <w:rsid w:val="008451E5"/>
    <w:rsid w:val="008451F6"/>
    <w:rsid w:val="00845243"/>
    <w:rsid w:val="0084526F"/>
    <w:rsid w:val="008452CA"/>
    <w:rsid w:val="00845348"/>
    <w:rsid w:val="0084535E"/>
    <w:rsid w:val="0084549E"/>
    <w:rsid w:val="008454AE"/>
    <w:rsid w:val="008454D1"/>
    <w:rsid w:val="00845507"/>
    <w:rsid w:val="00845615"/>
    <w:rsid w:val="0084579A"/>
    <w:rsid w:val="00845820"/>
    <w:rsid w:val="00845875"/>
    <w:rsid w:val="0084588D"/>
    <w:rsid w:val="008458AC"/>
    <w:rsid w:val="008458E4"/>
    <w:rsid w:val="00845929"/>
    <w:rsid w:val="00845947"/>
    <w:rsid w:val="00845A2C"/>
    <w:rsid w:val="00845A8D"/>
    <w:rsid w:val="00845A9A"/>
    <w:rsid w:val="00845A9D"/>
    <w:rsid w:val="00845AFC"/>
    <w:rsid w:val="00845B37"/>
    <w:rsid w:val="00845B60"/>
    <w:rsid w:val="00845B61"/>
    <w:rsid w:val="00845B89"/>
    <w:rsid w:val="00845BD4"/>
    <w:rsid w:val="00845C17"/>
    <w:rsid w:val="00845C81"/>
    <w:rsid w:val="00845C8F"/>
    <w:rsid w:val="00845D23"/>
    <w:rsid w:val="00845D5D"/>
    <w:rsid w:val="00845DFC"/>
    <w:rsid w:val="00845E1B"/>
    <w:rsid w:val="00845E76"/>
    <w:rsid w:val="00845ECA"/>
    <w:rsid w:val="00845FC7"/>
    <w:rsid w:val="00845FE5"/>
    <w:rsid w:val="00846045"/>
    <w:rsid w:val="00846094"/>
    <w:rsid w:val="008460B9"/>
    <w:rsid w:val="008460DC"/>
    <w:rsid w:val="00846104"/>
    <w:rsid w:val="00846157"/>
    <w:rsid w:val="00846247"/>
    <w:rsid w:val="00846251"/>
    <w:rsid w:val="00846270"/>
    <w:rsid w:val="00846287"/>
    <w:rsid w:val="0084628D"/>
    <w:rsid w:val="008462BE"/>
    <w:rsid w:val="008462F8"/>
    <w:rsid w:val="00846356"/>
    <w:rsid w:val="0084635E"/>
    <w:rsid w:val="00846421"/>
    <w:rsid w:val="00846424"/>
    <w:rsid w:val="0084642C"/>
    <w:rsid w:val="00846444"/>
    <w:rsid w:val="00846451"/>
    <w:rsid w:val="008464AE"/>
    <w:rsid w:val="008464B8"/>
    <w:rsid w:val="008464E6"/>
    <w:rsid w:val="0084650D"/>
    <w:rsid w:val="00846525"/>
    <w:rsid w:val="008465C7"/>
    <w:rsid w:val="00846642"/>
    <w:rsid w:val="0084669C"/>
    <w:rsid w:val="00846783"/>
    <w:rsid w:val="008467F2"/>
    <w:rsid w:val="008467FF"/>
    <w:rsid w:val="0084680D"/>
    <w:rsid w:val="00846842"/>
    <w:rsid w:val="0084684F"/>
    <w:rsid w:val="00846938"/>
    <w:rsid w:val="00846950"/>
    <w:rsid w:val="008469A1"/>
    <w:rsid w:val="008469AE"/>
    <w:rsid w:val="008469C2"/>
    <w:rsid w:val="008469CD"/>
    <w:rsid w:val="00846A1D"/>
    <w:rsid w:val="00846A85"/>
    <w:rsid w:val="00846A8A"/>
    <w:rsid w:val="00846ADC"/>
    <w:rsid w:val="00846B06"/>
    <w:rsid w:val="00846B18"/>
    <w:rsid w:val="00846B5B"/>
    <w:rsid w:val="00846B6B"/>
    <w:rsid w:val="00846C5F"/>
    <w:rsid w:val="00846C7D"/>
    <w:rsid w:val="00846CDE"/>
    <w:rsid w:val="00846D2D"/>
    <w:rsid w:val="00846D87"/>
    <w:rsid w:val="00846DAC"/>
    <w:rsid w:val="00846DC2"/>
    <w:rsid w:val="00846E0B"/>
    <w:rsid w:val="00846E13"/>
    <w:rsid w:val="00846EC3"/>
    <w:rsid w:val="00846ECB"/>
    <w:rsid w:val="00846F72"/>
    <w:rsid w:val="00846FCE"/>
    <w:rsid w:val="00846FEE"/>
    <w:rsid w:val="008470C0"/>
    <w:rsid w:val="008470D1"/>
    <w:rsid w:val="0084714D"/>
    <w:rsid w:val="0084724D"/>
    <w:rsid w:val="0084725C"/>
    <w:rsid w:val="0084727D"/>
    <w:rsid w:val="00847282"/>
    <w:rsid w:val="008472E3"/>
    <w:rsid w:val="00847347"/>
    <w:rsid w:val="008473F3"/>
    <w:rsid w:val="0084746A"/>
    <w:rsid w:val="008474AA"/>
    <w:rsid w:val="008474C1"/>
    <w:rsid w:val="008474D1"/>
    <w:rsid w:val="0084764B"/>
    <w:rsid w:val="00847670"/>
    <w:rsid w:val="008476C9"/>
    <w:rsid w:val="00847779"/>
    <w:rsid w:val="00847790"/>
    <w:rsid w:val="008477BF"/>
    <w:rsid w:val="008477C6"/>
    <w:rsid w:val="008477E5"/>
    <w:rsid w:val="008477EB"/>
    <w:rsid w:val="0084781F"/>
    <w:rsid w:val="00847825"/>
    <w:rsid w:val="00847849"/>
    <w:rsid w:val="0084784D"/>
    <w:rsid w:val="008478B0"/>
    <w:rsid w:val="008478CE"/>
    <w:rsid w:val="008478F6"/>
    <w:rsid w:val="008479C2"/>
    <w:rsid w:val="00847A45"/>
    <w:rsid w:val="00847A52"/>
    <w:rsid w:val="00847ABB"/>
    <w:rsid w:val="00847AE8"/>
    <w:rsid w:val="00847B64"/>
    <w:rsid w:val="00847BFD"/>
    <w:rsid w:val="00847C60"/>
    <w:rsid w:val="00847C7B"/>
    <w:rsid w:val="00847CE8"/>
    <w:rsid w:val="00847CEE"/>
    <w:rsid w:val="00847D1D"/>
    <w:rsid w:val="00847D67"/>
    <w:rsid w:val="00847DD0"/>
    <w:rsid w:val="00847E0B"/>
    <w:rsid w:val="00847E12"/>
    <w:rsid w:val="00847E1A"/>
    <w:rsid w:val="00847E1E"/>
    <w:rsid w:val="00847E8B"/>
    <w:rsid w:val="00847ECB"/>
    <w:rsid w:val="00847ED2"/>
    <w:rsid w:val="00847F30"/>
    <w:rsid w:val="00847F41"/>
    <w:rsid w:val="00847F64"/>
    <w:rsid w:val="00850081"/>
    <w:rsid w:val="008500F1"/>
    <w:rsid w:val="0085010F"/>
    <w:rsid w:val="00850114"/>
    <w:rsid w:val="0085018E"/>
    <w:rsid w:val="008501C0"/>
    <w:rsid w:val="0085028C"/>
    <w:rsid w:val="0085028F"/>
    <w:rsid w:val="008502E7"/>
    <w:rsid w:val="008502EB"/>
    <w:rsid w:val="008502F2"/>
    <w:rsid w:val="00850330"/>
    <w:rsid w:val="0085035D"/>
    <w:rsid w:val="0085038E"/>
    <w:rsid w:val="008503B2"/>
    <w:rsid w:val="008503C2"/>
    <w:rsid w:val="008503D6"/>
    <w:rsid w:val="0085047C"/>
    <w:rsid w:val="008504B4"/>
    <w:rsid w:val="00850513"/>
    <w:rsid w:val="00850535"/>
    <w:rsid w:val="00850553"/>
    <w:rsid w:val="00850564"/>
    <w:rsid w:val="0085058C"/>
    <w:rsid w:val="0085060A"/>
    <w:rsid w:val="00850725"/>
    <w:rsid w:val="0085074D"/>
    <w:rsid w:val="00850862"/>
    <w:rsid w:val="00850956"/>
    <w:rsid w:val="0085097B"/>
    <w:rsid w:val="008509E9"/>
    <w:rsid w:val="00850A91"/>
    <w:rsid w:val="00850AAB"/>
    <w:rsid w:val="00850AD6"/>
    <w:rsid w:val="00850AED"/>
    <w:rsid w:val="00850AFB"/>
    <w:rsid w:val="00850BDC"/>
    <w:rsid w:val="00850C2A"/>
    <w:rsid w:val="00850C34"/>
    <w:rsid w:val="00850D34"/>
    <w:rsid w:val="00850DA5"/>
    <w:rsid w:val="00850DE4"/>
    <w:rsid w:val="00850DFE"/>
    <w:rsid w:val="00850E66"/>
    <w:rsid w:val="00850E7E"/>
    <w:rsid w:val="00850EBA"/>
    <w:rsid w:val="00850EE2"/>
    <w:rsid w:val="00850F28"/>
    <w:rsid w:val="00850F9D"/>
    <w:rsid w:val="00850FA5"/>
    <w:rsid w:val="008510BD"/>
    <w:rsid w:val="00851164"/>
    <w:rsid w:val="008511CF"/>
    <w:rsid w:val="008511E5"/>
    <w:rsid w:val="00851262"/>
    <w:rsid w:val="00851265"/>
    <w:rsid w:val="0085129C"/>
    <w:rsid w:val="0085139D"/>
    <w:rsid w:val="008513A7"/>
    <w:rsid w:val="008514B8"/>
    <w:rsid w:val="008515FC"/>
    <w:rsid w:val="00851607"/>
    <w:rsid w:val="00851647"/>
    <w:rsid w:val="00851649"/>
    <w:rsid w:val="00851681"/>
    <w:rsid w:val="008517E6"/>
    <w:rsid w:val="00851811"/>
    <w:rsid w:val="0085183F"/>
    <w:rsid w:val="008518C2"/>
    <w:rsid w:val="0085194F"/>
    <w:rsid w:val="008519D0"/>
    <w:rsid w:val="00851A0A"/>
    <w:rsid w:val="00851ACE"/>
    <w:rsid w:val="00851C17"/>
    <w:rsid w:val="00851C2C"/>
    <w:rsid w:val="00851C44"/>
    <w:rsid w:val="00851C68"/>
    <w:rsid w:val="00851CC6"/>
    <w:rsid w:val="00851CE8"/>
    <w:rsid w:val="00851D38"/>
    <w:rsid w:val="00851D39"/>
    <w:rsid w:val="00851D41"/>
    <w:rsid w:val="00851D84"/>
    <w:rsid w:val="00851DCC"/>
    <w:rsid w:val="00851DFF"/>
    <w:rsid w:val="00851EBF"/>
    <w:rsid w:val="00851F3F"/>
    <w:rsid w:val="00851F60"/>
    <w:rsid w:val="00851F62"/>
    <w:rsid w:val="00851FDF"/>
    <w:rsid w:val="00852082"/>
    <w:rsid w:val="0085209D"/>
    <w:rsid w:val="00852106"/>
    <w:rsid w:val="0085211E"/>
    <w:rsid w:val="00852177"/>
    <w:rsid w:val="00852242"/>
    <w:rsid w:val="008522FF"/>
    <w:rsid w:val="00852389"/>
    <w:rsid w:val="008523E3"/>
    <w:rsid w:val="00852411"/>
    <w:rsid w:val="00852414"/>
    <w:rsid w:val="00852538"/>
    <w:rsid w:val="0085254A"/>
    <w:rsid w:val="00852581"/>
    <w:rsid w:val="008525D4"/>
    <w:rsid w:val="008525FD"/>
    <w:rsid w:val="00852614"/>
    <w:rsid w:val="00852636"/>
    <w:rsid w:val="00852642"/>
    <w:rsid w:val="0085264E"/>
    <w:rsid w:val="00852656"/>
    <w:rsid w:val="00852662"/>
    <w:rsid w:val="008526FD"/>
    <w:rsid w:val="00852794"/>
    <w:rsid w:val="008527A6"/>
    <w:rsid w:val="008527D9"/>
    <w:rsid w:val="0085283E"/>
    <w:rsid w:val="00852845"/>
    <w:rsid w:val="00852887"/>
    <w:rsid w:val="00852902"/>
    <w:rsid w:val="00852911"/>
    <w:rsid w:val="0085291A"/>
    <w:rsid w:val="00852941"/>
    <w:rsid w:val="00852961"/>
    <w:rsid w:val="00852992"/>
    <w:rsid w:val="008529D8"/>
    <w:rsid w:val="008529EA"/>
    <w:rsid w:val="00852A39"/>
    <w:rsid w:val="00852A4F"/>
    <w:rsid w:val="00852A66"/>
    <w:rsid w:val="00852B98"/>
    <w:rsid w:val="00852BCA"/>
    <w:rsid w:val="00852BF5"/>
    <w:rsid w:val="00852C39"/>
    <w:rsid w:val="00852C65"/>
    <w:rsid w:val="00852D4C"/>
    <w:rsid w:val="00852D7F"/>
    <w:rsid w:val="00852DB9"/>
    <w:rsid w:val="00852E22"/>
    <w:rsid w:val="00852EA3"/>
    <w:rsid w:val="00852EB4"/>
    <w:rsid w:val="00852F20"/>
    <w:rsid w:val="00852F30"/>
    <w:rsid w:val="00852F7A"/>
    <w:rsid w:val="00852F9A"/>
    <w:rsid w:val="00852FD5"/>
    <w:rsid w:val="00853044"/>
    <w:rsid w:val="0085306B"/>
    <w:rsid w:val="0085309B"/>
    <w:rsid w:val="00853128"/>
    <w:rsid w:val="00853132"/>
    <w:rsid w:val="00853154"/>
    <w:rsid w:val="0085315E"/>
    <w:rsid w:val="0085321B"/>
    <w:rsid w:val="00853277"/>
    <w:rsid w:val="00853283"/>
    <w:rsid w:val="008532B9"/>
    <w:rsid w:val="008532F9"/>
    <w:rsid w:val="0085334A"/>
    <w:rsid w:val="0085335E"/>
    <w:rsid w:val="008533CF"/>
    <w:rsid w:val="00853423"/>
    <w:rsid w:val="00853453"/>
    <w:rsid w:val="008534A8"/>
    <w:rsid w:val="008534DE"/>
    <w:rsid w:val="00853550"/>
    <w:rsid w:val="00853631"/>
    <w:rsid w:val="00853638"/>
    <w:rsid w:val="00853693"/>
    <w:rsid w:val="008536A9"/>
    <w:rsid w:val="00853710"/>
    <w:rsid w:val="00853735"/>
    <w:rsid w:val="008537E5"/>
    <w:rsid w:val="00853838"/>
    <w:rsid w:val="0085383A"/>
    <w:rsid w:val="0085386F"/>
    <w:rsid w:val="008539AE"/>
    <w:rsid w:val="008539E5"/>
    <w:rsid w:val="008539F8"/>
    <w:rsid w:val="00853AB2"/>
    <w:rsid w:val="00853ADB"/>
    <w:rsid w:val="00853BBE"/>
    <w:rsid w:val="00853CAD"/>
    <w:rsid w:val="00853CC6"/>
    <w:rsid w:val="00853D11"/>
    <w:rsid w:val="00853D2D"/>
    <w:rsid w:val="00853D40"/>
    <w:rsid w:val="00853E38"/>
    <w:rsid w:val="00853EF1"/>
    <w:rsid w:val="00853F93"/>
    <w:rsid w:val="00854005"/>
    <w:rsid w:val="0085416E"/>
    <w:rsid w:val="00854172"/>
    <w:rsid w:val="00854278"/>
    <w:rsid w:val="0085430F"/>
    <w:rsid w:val="00854360"/>
    <w:rsid w:val="0085439D"/>
    <w:rsid w:val="00854477"/>
    <w:rsid w:val="00854512"/>
    <w:rsid w:val="0085451D"/>
    <w:rsid w:val="0085454A"/>
    <w:rsid w:val="00854586"/>
    <w:rsid w:val="008545A0"/>
    <w:rsid w:val="008545DB"/>
    <w:rsid w:val="0085463E"/>
    <w:rsid w:val="0085465C"/>
    <w:rsid w:val="00854661"/>
    <w:rsid w:val="008546C6"/>
    <w:rsid w:val="008546CE"/>
    <w:rsid w:val="00854708"/>
    <w:rsid w:val="00854730"/>
    <w:rsid w:val="0085479A"/>
    <w:rsid w:val="008547D6"/>
    <w:rsid w:val="0085487A"/>
    <w:rsid w:val="00854898"/>
    <w:rsid w:val="008548CA"/>
    <w:rsid w:val="0085490E"/>
    <w:rsid w:val="00854952"/>
    <w:rsid w:val="00854962"/>
    <w:rsid w:val="00854987"/>
    <w:rsid w:val="00854990"/>
    <w:rsid w:val="008549CE"/>
    <w:rsid w:val="00854A0A"/>
    <w:rsid w:val="00854A0F"/>
    <w:rsid w:val="00854AE3"/>
    <w:rsid w:val="00854C6F"/>
    <w:rsid w:val="00854D58"/>
    <w:rsid w:val="00854D6C"/>
    <w:rsid w:val="00854DC4"/>
    <w:rsid w:val="00854E42"/>
    <w:rsid w:val="00854EC3"/>
    <w:rsid w:val="00854F0C"/>
    <w:rsid w:val="00854F46"/>
    <w:rsid w:val="00854F80"/>
    <w:rsid w:val="00855032"/>
    <w:rsid w:val="00855038"/>
    <w:rsid w:val="0085508F"/>
    <w:rsid w:val="00855122"/>
    <w:rsid w:val="00855178"/>
    <w:rsid w:val="0085518B"/>
    <w:rsid w:val="00855190"/>
    <w:rsid w:val="008551E6"/>
    <w:rsid w:val="00855286"/>
    <w:rsid w:val="008552B0"/>
    <w:rsid w:val="008552B9"/>
    <w:rsid w:val="008552C0"/>
    <w:rsid w:val="008552C8"/>
    <w:rsid w:val="008553AA"/>
    <w:rsid w:val="008553B3"/>
    <w:rsid w:val="008553E0"/>
    <w:rsid w:val="008553E4"/>
    <w:rsid w:val="00855448"/>
    <w:rsid w:val="0085548B"/>
    <w:rsid w:val="0085550B"/>
    <w:rsid w:val="008555BB"/>
    <w:rsid w:val="00855626"/>
    <w:rsid w:val="00855666"/>
    <w:rsid w:val="008556AB"/>
    <w:rsid w:val="008556C6"/>
    <w:rsid w:val="008556E8"/>
    <w:rsid w:val="00855749"/>
    <w:rsid w:val="00855771"/>
    <w:rsid w:val="0085578C"/>
    <w:rsid w:val="008557B2"/>
    <w:rsid w:val="008557D8"/>
    <w:rsid w:val="00855889"/>
    <w:rsid w:val="008558E1"/>
    <w:rsid w:val="00855A1F"/>
    <w:rsid w:val="00855AE9"/>
    <w:rsid w:val="00855B28"/>
    <w:rsid w:val="00855B8C"/>
    <w:rsid w:val="00855C08"/>
    <w:rsid w:val="00855C21"/>
    <w:rsid w:val="00855C56"/>
    <w:rsid w:val="00855CAA"/>
    <w:rsid w:val="00855CCF"/>
    <w:rsid w:val="00855D33"/>
    <w:rsid w:val="00855DA1"/>
    <w:rsid w:val="00855DD2"/>
    <w:rsid w:val="00855E18"/>
    <w:rsid w:val="00855E6E"/>
    <w:rsid w:val="00855F2C"/>
    <w:rsid w:val="00855FAE"/>
    <w:rsid w:val="00855FD2"/>
    <w:rsid w:val="0085601F"/>
    <w:rsid w:val="0085609C"/>
    <w:rsid w:val="008560CD"/>
    <w:rsid w:val="00856139"/>
    <w:rsid w:val="00856216"/>
    <w:rsid w:val="0085626F"/>
    <w:rsid w:val="00856291"/>
    <w:rsid w:val="00856308"/>
    <w:rsid w:val="00856381"/>
    <w:rsid w:val="00856486"/>
    <w:rsid w:val="00856545"/>
    <w:rsid w:val="0085661B"/>
    <w:rsid w:val="0085661D"/>
    <w:rsid w:val="00856672"/>
    <w:rsid w:val="008566A0"/>
    <w:rsid w:val="008566D3"/>
    <w:rsid w:val="00856772"/>
    <w:rsid w:val="00856798"/>
    <w:rsid w:val="008567E6"/>
    <w:rsid w:val="00856808"/>
    <w:rsid w:val="0085692A"/>
    <w:rsid w:val="00856989"/>
    <w:rsid w:val="00856A1C"/>
    <w:rsid w:val="00856AAB"/>
    <w:rsid w:val="00856B30"/>
    <w:rsid w:val="00856BEE"/>
    <w:rsid w:val="00856C17"/>
    <w:rsid w:val="00856C51"/>
    <w:rsid w:val="00856C58"/>
    <w:rsid w:val="00856CD5"/>
    <w:rsid w:val="00856D09"/>
    <w:rsid w:val="00856F01"/>
    <w:rsid w:val="00856F37"/>
    <w:rsid w:val="00857079"/>
    <w:rsid w:val="008570A7"/>
    <w:rsid w:val="00857132"/>
    <w:rsid w:val="00857141"/>
    <w:rsid w:val="00857144"/>
    <w:rsid w:val="00857176"/>
    <w:rsid w:val="00857178"/>
    <w:rsid w:val="0085717B"/>
    <w:rsid w:val="00857200"/>
    <w:rsid w:val="0085721A"/>
    <w:rsid w:val="0085724F"/>
    <w:rsid w:val="008572E0"/>
    <w:rsid w:val="00857356"/>
    <w:rsid w:val="00857386"/>
    <w:rsid w:val="00857393"/>
    <w:rsid w:val="00857408"/>
    <w:rsid w:val="00857420"/>
    <w:rsid w:val="008574F3"/>
    <w:rsid w:val="00857507"/>
    <w:rsid w:val="00857583"/>
    <w:rsid w:val="008575C0"/>
    <w:rsid w:val="0085761A"/>
    <w:rsid w:val="00857641"/>
    <w:rsid w:val="0085769C"/>
    <w:rsid w:val="008576AA"/>
    <w:rsid w:val="008576FB"/>
    <w:rsid w:val="0085773F"/>
    <w:rsid w:val="0085774A"/>
    <w:rsid w:val="0085785A"/>
    <w:rsid w:val="008578F7"/>
    <w:rsid w:val="00857906"/>
    <w:rsid w:val="0085794B"/>
    <w:rsid w:val="00857951"/>
    <w:rsid w:val="00857965"/>
    <w:rsid w:val="00857982"/>
    <w:rsid w:val="008579FB"/>
    <w:rsid w:val="008579FD"/>
    <w:rsid w:val="00857A00"/>
    <w:rsid w:val="00857A32"/>
    <w:rsid w:val="00857AA8"/>
    <w:rsid w:val="00857AD2"/>
    <w:rsid w:val="00857AED"/>
    <w:rsid w:val="00857B24"/>
    <w:rsid w:val="00857B29"/>
    <w:rsid w:val="00857B38"/>
    <w:rsid w:val="00857B3C"/>
    <w:rsid w:val="00857B87"/>
    <w:rsid w:val="00857B9B"/>
    <w:rsid w:val="00857BDE"/>
    <w:rsid w:val="00857D02"/>
    <w:rsid w:val="00857D25"/>
    <w:rsid w:val="00857D2C"/>
    <w:rsid w:val="00857D4A"/>
    <w:rsid w:val="00857D52"/>
    <w:rsid w:val="00857D72"/>
    <w:rsid w:val="00857DCA"/>
    <w:rsid w:val="00857E48"/>
    <w:rsid w:val="00857EA6"/>
    <w:rsid w:val="00857EBF"/>
    <w:rsid w:val="00857EC4"/>
    <w:rsid w:val="00857EF4"/>
    <w:rsid w:val="00857F0D"/>
    <w:rsid w:val="00857FBF"/>
    <w:rsid w:val="00860088"/>
    <w:rsid w:val="008600C3"/>
    <w:rsid w:val="0086019C"/>
    <w:rsid w:val="008601E9"/>
    <w:rsid w:val="00860271"/>
    <w:rsid w:val="00860285"/>
    <w:rsid w:val="008602F4"/>
    <w:rsid w:val="00860365"/>
    <w:rsid w:val="0086050A"/>
    <w:rsid w:val="0086057D"/>
    <w:rsid w:val="008605C4"/>
    <w:rsid w:val="00860640"/>
    <w:rsid w:val="0086064B"/>
    <w:rsid w:val="008606B5"/>
    <w:rsid w:val="00860760"/>
    <w:rsid w:val="0086084F"/>
    <w:rsid w:val="00860858"/>
    <w:rsid w:val="00860860"/>
    <w:rsid w:val="00860865"/>
    <w:rsid w:val="00860934"/>
    <w:rsid w:val="0086098E"/>
    <w:rsid w:val="008609E3"/>
    <w:rsid w:val="00860A01"/>
    <w:rsid w:val="00860A74"/>
    <w:rsid w:val="00860B0F"/>
    <w:rsid w:val="00860B4B"/>
    <w:rsid w:val="00860B4E"/>
    <w:rsid w:val="00860C87"/>
    <w:rsid w:val="00860C97"/>
    <w:rsid w:val="00860C99"/>
    <w:rsid w:val="00860CC5"/>
    <w:rsid w:val="00860CE7"/>
    <w:rsid w:val="00860D21"/>
    <w:rsid w:val="00860D4A"/>
    <w:rsid w:val="00860D79"/>
    <w:rsid w:val="00860DDA"/>
    <w:rsid w:val="00860DFE"/>
    <w:rsid w:val="00860E7A"/>
    <w:rsid w:val="00860EEC"/>
    <w:rsid w:val="00860F35"/>
    <w:rsid w:val="00860FD9"/>
    <w:rsid w:val="0086101B"/>
    <w:rsid w:val="00861020"/>
    <w:rsid w:val="008610BB"/>
    <w:rsid w:val="008610CC"/>
    <w:rsid w:val="0086110C"/>
    <w:rsid w:val="0086115A"/>
    <w:rsid w:val="008611C5"/>
    <w:rsid w:val="008611F0"/>
    <w:rsid w:val="0086127F"/>
    <w:rsid w:val="008612A7"/>
    <w:rsid w:val="008612AE"/>
    <w:rsid w:val="008612B0"/>
    <w:rsid w:val="00861354"/>
    <w:rsid w:val="00861382"/>
    <w:rsid w:val="008613EB"/>
    <w:rsid w:val="00861496"/>
    <w:rsid w:val="008615E2"/>
    <w:rsid w:val="00861603"/>
    <w:rsid w:val="0086161E"/>
    <w:rsid w:val="00861655"/>
    <w:rsid w:val="008616BD"/>
    <w:rsid w:val="00861746"/>
    <w:rsid w:val="008617A6"/>
    <w:rsid w:val="008617BC"/>
    <w:rsid w:val="008617C4"/>
    <w:rsid w:val="008617F0"/>
    <w:rsid w:val="008617F4"/>
    <w:rsid w:val="008618F3"/>
    <w:rsid w:val="00861927"/>
    <w:rsid w:val="0086199C"/>
    <w:rsid w:val="008619E8"/>
    <w:rsid w:val="00861A8E"/>
    <w:rsid w:val="00861A9B"/>
    <w:rsid w:val="00861AA2"/>
    <w:rsid w:val="00861ABD"/>
    <w:rsid w:val="00861ACB"/>
    <w:rsid w:val="00861ADD"/>
    <w:rsid w:val="00861AF5"/>
    <w:rsid w:val="00861B01"/>
    <w:rsid w:val="00861B18"/>
    <w:rsid w:val="00861B3B"/>
    <w:rsid w:val="00861B5E"/>
    <w:rsid w:val="00861D15"/>
    <w:rsid w:val="00861D4B"/>
    <w:rsid w:val="00861D7E"/>
    <w:rsid w:val="00861DA6"/>
    <w:rsid w:val="00861DF9"/>
    <w:rsid w:val="00861E2D"/>
    <w:rsid w:val="00861E7E"/>
    <w:rsid w:val="00861E82"/>
    <w:rsid w:val="00861ED7"/>
    <w:rsid w:val="00861F21"/>
    <w:rsid w:val="00861F31"/>
    <w:rsid w:val="00861FD7"/>
    <w:rsid w:val="00862043"/>
    <w:rsid w:val="00862066"/>
    <w:rsid w:val="008621C1"/>
    <w:rsid w:val="008621C8"/>
    <w:rsid w:val="00862257"/>
    <w:rsid w:val="00862299"/>
    <w:rsid w:val="008622C9"/>
    <w:rsid w:val="008622D0"/>
    <w:rsid w:val="0086232C"/>
    <w:rsid w:val="008623AD"/>
    <w:rsid w:val="0086241A"/>
    <w:rsid w:val="008624C8"/>
    <w:rsid w:val="008624D3"/>
    <w:rsid w:val="008624FA"/>
    <w:rsid w:val="00862543"/>
    <w:rsid w:val="00862550"/>
    <w:rsid w:val="0086255E"/>
    <w:rsid w:val="008626AF"/>
    <w:rsid w:val="008626BB"/>
    <w:rsid w:val="0086271C"/>
    <w:rsid w:val="0086287B"/>
    <w:rsid w:val="0086289C"/>
    <w:rsid w:val="008628A9"/>
    <w:rsid w:val="00862927"/>
    <w:rsid w:val="00862971"/>
    <w:rsid w:val="008629E5"/>
    <w:rsid w:val="00862A21"/>
    <w:rsid w:val="00862A9A"/>
    <w:rsid w:val="00862AB0"/>
    <w:rsid w:val="00862ABB"/>
    <w:rsid w:val="00862AE8"/>
    <w:rsid w:val="00862B30"/>
    <w:rsid w:val="00862B49"/>
    <w:rsid w:val="00862B7F"/>
    <w:rsid w:val="00862B81"/>
    <w:rsid w:val="00862D6E"/>
    <w:rsid w:val="00862D81"/>
    <w:rsid w:val="00862DA5"/>
    <w:rsid w:val="00862DE0"/>
    <w:rsid w:val="00862E02"/>
    <w:rsid w:val="00862E3F"/>
    <w:rsid w:val="00862F34"/>
    <w:rsid w:val="00862F7E"/>
    <w:rsid w:val="00862FF1"/>
    <w:rsid w:val="00863160"/>
    <w:rsid w:val="008631B7"/>
    <w:rsid w:val="0086326A"/>
    <w:rsid w:val="0086326F"/>
    <w:rsid w:val="008632D5"/>
    <w:rsid w:val="00863340"/>
    <w:rsid w:val="00863354"/>
    <w:rsid w:val="008633BC"/>
    <w:rsid w:val="0086343D"/>
    <w:rsid w:val="00863492"/>
    <w:rsid w:val="00863495"/>
    <w:rsid w:val="0086349D"/>
    <w:rsid w:val="0086354E"/>
    <w:rsid w:val="00863570"/>
    <w:rsid w:val="00863585"/>
    <w:rsid w:val="00863586"/>
    <w:rsid w:val="00863590"/>
    <w:rsid w:val="008635AF"/>
    <w:rsid w:val="008635C7"/>
    <w:rsid w:val="00863638"/>
    <w:rsid w:val="00863686"/>
    <w:rsid w:val="0086374D"/>
    <w:rsid w:val="00863788"/>
    <w:rsid w:val="00863848"/>
    <w:rsid w:val="00863858"/>
    <w:rsid w:val="00863859"/>
    <w:rsid w:val="00863874"/>
    <w:rsid w:val="008638BF"/>
    <w:rsid w:val="00863975"/>
    <w:rsid w:val="0086398F"/>
    <w:rsid w:val="0086399D"/>
    <w:rsid w:val="00863A38"/>
    <w:rsid w:val="00863A4C"/>
    <w:rsid w:val="00863B00"/>
    <w:rsid w:val="00863B07"/>
    <w:rsid w:val="00863B16"/>
    <w:rsid w:val="00863B65"/>
    <w:rsid w:val="00863BE4"/>
    <w:rsid w:val="00863BF4"/>
    <w:rsid w:val="00863C15"/>
    <w:rsid w:val="00863C78"/>
    <w:rsid w:val="00863CB1"/>
    <w:rsid w:val="00863D0E"/>
    <w:rsid w:val="00863D77"/>
    <w:rsid w:val="00863DB4"/>
    <w:rsid w:val="00863E20"/>
    <w:rsid w:val="00863E8E"/>
    <w:rsid w:val="00863F05"/>
    <w:rsid w:val="00863F7C"/>
    <w:rsid w:val="00864019"/>
    <w:rsid w:val="00864099"/>
    <w:rsid w:val="008640B3"/>
    <w:rsid w:val="0086412E"/>
    <w:rsid w:val="00864172"/>
    <w:rsid w:val="00864247"/>
    <w:rsid w:val="0086425F"/>
    <w:rsid w:val="00864263"/>
    <w:rsid w:val="00864288"/>
    <w:rsid w:val="00864289"/>
    <w:rsid w:val="008642CC"/>
    <w:rsid w:val="008642E9"/>
    <w:rsid w:val="0086445F"/>
    <w:rsid w:val="008644C0"/>
    <w:rsid w:val="008644FE"/>
    <w:rsid w:val="00864511"/>
    <w:rsid w:val="00864512"/>
    <w:rsid w:val="00864532"/>
    <w:rsid w:val="008645D9"/>
    <w:rsid w:val="00864610"/>
    <w:rsid w:val="0086466F"/>
    <w:rsid w:val="00864733"/>
    <w:rsid w:val="00864783"/>
    <w:rsid w:val="00864799"/>
    <w:rsid w:val="008647BD"/>
    <w:rsid w:val="008647C9"/>
    <w:rsid w:val="008647FE"/>
    <w:rsid w:val="00864830"/>
    <w:rsid w:val="0086484C"/>
    <w:rsid w:val="00864872"/>
    <w:rsid w:val="0086489D"/>
    <w:rsid w:val="008648F7"/>
    <w:rsid w:val="0086490F"/>
    <w:rsid w:val="008649EB"/>
    <w:rsid w:val="008649ED"/>
    <w:rsid w:val="008649F1"/>
    <w:rsid w:val="00864A20"/>
    <w:rsid w:val="00864A29"/>
    <w:rsid w:val="00864A58"/>
    <w:rsid w:val="00864A80"/>
    <w:rsid w:val="00864ACE"/>
    <w:rsid w:val="00864AE8"/>
    <w:rsid w:val="00864AEE"/>
    <w:rsid w:val="00864B0E"/>
    <w:rsid w:val="00864B5A"/>
    <w:rsid w:val="00864B5C"/>
    <w:rsid w:val="00864C96"/>
    <w:rsid w:val="00864CAF"/>
    <w:rsid w:val="00864CD8"/>
    <w:rsid w:val="00864E49"/>
    <w:rsid w:val="00864E61"/>
    <w:rsid w:val="00864E77"/>
    <w:rsid w:val="00864E85"/>
    <w:rsid w:val="00864F3D"/>
    <w:rsid w:val="00864F59"/>
    <w:rsid w:val="00864FCC"/>
    <w:rsid w:val="00864FF6"/>
    <w:rsid w:val="0086500E"/>
    <w:rsid w:val="00865025"/>
    <w:rsid w:val="0086505D"/>
    <w:rsid w:val="0086509E"/>
    <w:rsid w:val="008650B8"/>
    <w:rsid w:val="008650BD"/>
    <w:rsid w:val="00865141"/>
    <w:rsid w:val="00865282"/>
    <w:rsid w:val="00865302"/>
    <w:rsid w:val="00865443"/>
    <w:rsid w:val="00865450"/>
    <w:rsid w:val="008654CF"/>
    <w:rsid w:val="00865509"/>
    <w:rsid w:val="008656C2"/>
    <w:rsid w:val="008656CD"/>
    <w:rsid w:val="008656D0"/>
    <w:rsid w:val="00865712"/>
    <w:rsid w:val="0086572B"/>
    <w:rsid w:val="008657B3"/>
    <w:rsid w:val="00865A33"/>
    <w:rsid w:val="00865AFE"/>
    <w:rsid w:val="00865B76"/>
    <w:rsid w:val="00865B9E"/>
    <w:rsid w:val="00865C87"/>
    <w:rsid w:val="00865C9B"/>
    <w:rsid w:val="00865CA0"/>
    <w:rsid w:val="00865CA7"/>
    <w:rsid w:val="00865CC9"/>
    <w:rsid w:val="00865D6A"/>
    <w:rsid w:val="00865D75"/>
    <w:rsid w:val="00865DC8"/>
    <w:rsid w:val="00865E1B"/>
    <w:rsid w:val="00865E39"/>
    <w:rsid w:val="00865E3C"/>
    <w:rsid w:val="00865E5E"/>
    <w:rsid w:val="00865EF5"/>
    <w:rsid w:val="00865F4B"/>
    <w:rsid w:val="00865F51"/>
    <w:rsid w:val="00865F75"/>
    <w:rsid w:val="0086605F"/>
    <w:rsid w:val="00866105"/>
    <w:rsid w:val="0086610A"/>
    <w:rsid w:val="0086614F"/>
    <w:rsid w:val="00866169"/>
    <w:rsid w:val="00866193"/>
    <w:rsid w:val="008661ED"/>
    <w:rsid w:val="008662D0"/>
    <w:rsid w:val="00866323"/>
    <w:rsid w:val="0086639B"/>
    <w:rsid w:val="0086646F"/>
    <w:rsid w:val="00866507"/>
    <w:rsid w:val="008665D1"/>
    <w:rsid w:val="00866600"/>
    <w:rsid w:val="00866634"/>
    <w:rsid w:val="00866658"/>
    <w:rsid w:val="008666AB"/>
    <w:rsid w:val="00866721"/>
    <w:rsid w:val="00866765"/>
    <w:rsid w:val="00866798"/>
    <w:rsid w:val="008667A0"/>
    <w:rsid w:val="008667E1"/>
    <w:rsid w:val="00866950"/>
    <w:rsid w:val="00866965"/>
    <w:rsid w:val="008669A6"/>
    <w:rsid w:val="00866A33"/>
    <w:rsid w:val="00866B1C"/>
    <w:rsid w:val="00866B67"/>
    <w:rsid w:val="00866CF2"/>
    <w:rsid w:val="00866D71"/>
    <w:rsid w:val="00866DDD"/>
    <w:rsid w:val="00866E0F"/>
    <w:rsid w:val="00866ED7"/>
    <w:rsid w:val="008670D4"/>
    <w:rsid w:val="008670D6"/>
    <w:rsid w:val="0086714B"/>
    <w:rsid w:val="00867160"/>
    <w:rsid w:val="008672CC"/>
    <w:rsid w:val="0086736B"/>
    <w:rsid w:val="0086737C"/>
    <w:rsid w:val="008673D9"/>
    <w:rsid w:val="00867470"/>
    <w:rsid w:val="008674AC"/>
    <w:rsid w:val="008674B8"/>
    <w:rsid w:val="008674D1"/>
    <w:rsid w:val="00867534"/>
    <w:rsid w:val="008675BF"/>
    <w:rsid w:val="008675DE"/>
    <w:rsid w:val="008675F0"/>
    <w:rsid w:val="0086768B"/>
    <w:rsid w:val="0086769F"/>
    <w:rsid w:val="00867737"/>
    <w:rsid w:val="00867762"/>
    <w:rsid w:val="008677A9"/>
    <w:rsid w:val="008677DE"/>
    <w:rsid w:val="0086780B"/>
    <w:rsid w:val="00867821"/>
    <w:rsid w:val="008678F3"/>
    <w:rsid w:val="00867997"/>
    <w:rsid w:val="008679CA"/>
    <w:rsid w:val="008679EF"/>
    <w:rsid w:val="00867A37"/>
    <w:rsid w:val="00867A3F"/>
    <w:rsid w:val="00867A43"/>
    <w:rsid w:val="00867A96"/>
    <w:rsid w:val="00867AAA"/>
    <w:rsid w:val="00867B84"/>
    <w:rsid w:val="00867C33"/>
    <w:rsid w:val="00867C63"/>
    <w:rsid w:val="00867CC8"/>
    <w:rsid w:val="00867D36"/>
    <w:rsid w:val="00867D50"/>
    <w:rsid w:val="00867D76"/>
    <w:rsid w:val="00867DAF"/>
    <w:rsid w:val="00867DF2"/>
    <w:rsid w:val="00867E14"/>
    <w:rsid w:val="00867EA4"/>
    <w:rsid w:val="00867F04"/>
    <w:rsid w:val="00867F31"/>
    <w:rsid w:val="00867F35"/>
    <w:rsid w:val="00867F44"/>
    <w:rsid w:val="00867FB9"/>
    <w:rsid w:val="00867FC1"/>
    <w:rsid w:val="00867FE0"/>
    <w:rsid w:val="00870029"/>
    <w:rsid w:val="008700EA"/>
    <w:rsid w:val="00870139"/>
    <w:rsid w:val="0087024D"/>
    <w:rsid w:val="00870257"/>
    <w:rsid w:val="00870265"/>
    <w:rsid w:val="00870284"/>
    <w:rsid w:val="008702A5"/>
    <w:rsid w:val="00870344"/>
    <w:rsid w:val="008703AB"/>
    <w:rsid w:val="008703FE"/>
    <w:rsid w:val="00870445"/>
    <w:rsid w:val="00870471"/>
    <w:rsid w:val="00870507"/>
    <w:rsid w:val="00870528"/>
    <w:rsid w:val="00870580"/>
    <w:rsid w:val="00870613"/>
    <w:rsid w:val="008707E9"/>
    <w:rsid w:val="00870813"/>
    <w:rsid w:val="00870831"/>
    <w:rsid w:val="00870867"/>
    <w:rsid w:val="008708F3"/>
    <w:rsid w:val="008709D7"/>
    <w:rsid w:val="00870A15"/>
    <w:rsid w:val="00870A29"/>
    <w:rsid w:val="00870A58"/>
    <w:rsid w:val="00870A99"/>
    <w:rsid w:val="00870B09"/>
    <w:rsid w:val="00870B2C"/>
    <w:rsid w:val="00870BD0"/>
    <w:rsid w:val="00870BE4"/>
    <w:rsid w:val="00870C6F"/>
    <w:rsid w:val="00870D36"/>
    <w:rsid w:val="00870D62"/>
    <w:rsid w:val="00870DB5"/>
    <w:rsid w:val="00870E3C"/>
    <w:rsid w:val="00870F15"/>
    <w:rsid w:val="00870F5F"/>
    <w:rsid w:val="00870F72"/>
    <w:rsid w:val="00870FD2"/>
    <w:rsid w:val="00870FD6"/>
    <w:rsid w:val="00871002"/>
    <w:rsid w:val="00871043"/>
    <w:rsid w:val="00871072"/>
    <w:rsid w:val="0087107A"/>
    <w:rsid w:val="0087108D"/>
    <w:rsid w:val="008710B0"/>
    <w:rsid w:val="008710C8"/>
    <w:rsid w:val="00871153"/>
    <w:rsid w:val="008711B0"/>
    <w:rsid w:val="0087121A"/>
    <w:rsid w:val="0087127D"/>
    <w:rsid w:val="00871284"/>
    <w:rsid w:val="008712E7"/>
    <w:rsid w:val="008712ED"/>
    <w:rsid w:val="0087134D"/>
    <w:rsid w:val="008713C6"/>
    <w:rsid w:val="008713CA"/>
    <w:rsid w:val="008713CE"/>
    <w:rsid w:val="0087140C"/>
    <w:rsid w:val="00871414"/>
    <w:rsid w:val="0087158C"/>
    <w:rsid w:val="008715B5"/>
    <w:rsid w:val="008715E1"/>
    <w:rsid w:val="008715EC"/>
    <w:rsid w:val="00871644"/>
    <w:rsid w:val="008716D3"/>
    <w:rsid w:val="008716F1"/>
    <w:rsid w:val="00871733"/>
    <w:rsid w:val="00871736"/>
    <w:rsid w:val="008717A5"/>
    <w:rsid w:val="008717D6"/>
    <w:rsid w:val="00871871"/>
    <w:rsid w:val="00871893"/>
    <w:rsid w:val="008718CD"/>
    <w:rsid w:val="00871953"/>
    <w:rsid w:val="0087197B"/>
    <w:rsid w:val="008719EA"/>
    <w:rsid w:val="00871A2C"/>
    <w:rsid w:val="00871A65"/>
    <w:rsid w:val="00871B6E"/>
    <w:rsid w:val="00871B9A"/>
    <w:rsid w:val="00871BAF"/>
    <w:rsid w:val="00871BF7"/>
    <w:rsid w:val="00871C05"/>
    <w:rsid w:val="00871C2B"/>
    <w:rsid w:val="00871C7C"/>
    <w:rsid w:val="00871CBD"/>
    <w:rsid w:val="00871CF9"/>
    <w:rsid w:val="00871D57"/>
    <w:rsid w:val="00871E28"/>
    <w:rsid w:val="00871E79"/>
    <w:rsid w:val="00871EDA"/>
    <w:rsid w:val="00871EF2"/>
    <w:rsid w:val="00871EFF"/>
    <w:rsid w:val="00871F40"/>
    <w:rsid w:val="00871F74"/>
    <w:rsid w:val="00871FD0"/>
    <w:rsid w:val="00871FF6"/>
    <w:rsid w:val="00872044"/>
    <w:rsid w:val="00872082"/>
    <w:rsid w:val="008720A3"/>
    <w:rsid w:val="008720E6"/>
    <w:rsid w:val="0087211E"/>
    <w:rsid w:val="0087211F"/>
    <w:rsid w:val="00872153"/>
    <w:rsid w:val="008721BC"/>
    <w:rsid w:val="0087224D"/>
    <w:rsid w:val="00872270"/>
    <w:rsid w:val="008722AA"/>
    <w:rsid w:val="008722AF"/>
    <w:rsid w:val="00872318"/>
    <w:rsid w:val="0087231A"/>
    <w:rsid w:val="0087233B"/>
    <w:rsid w:val="00872419"/>
    <w:rsid w:val="0087241E"/>
    <w:rsid w:val="008724C5"/>
    <w:rsid w:val="0087251E"/>
    <w:rsid w:val="00872631"/>
    <w:rsid w:val="00872634"/>
    <w:rsid w:val="0087263A"/>
    <w:rsid w:val="00872644"/>
    <w:rsid w:val="008726B8"/>
    <w:rsid w:val="00872737"/>
    <w:rsid w:val="0087276C"/>
    <w:rsid w:val="00872798"/>
    <w:rsid w:val="00872801"/>
    <w:rsid w:val="0087282B"/>
    <w:rsid w:val="00872832"/>
    <w:rsid w:val="008728B5"/>
    <w:rsid w:val="008728EA"/>
    <w:rsid w:val="00872992"/>
    <w:rsid w:val="00872994"/>
    <w:rsid w:val="008729C9"/>
    <w:rsid w:val="00872A0C"/>
    <w:rsid w:val="00872A20"/>
    <w:rsid w:val="00872A5A"/>
    <w:rsid w:val="00872AF7"/>
    <w:rsid w:val="00872B58"/>
    <w:rsid w:val="00872B63"/>
    <w:rsid w:val="00872BA9"/>
    <w:rsid w:val="00872BAB"/>
    <w:rsid w:val="00872BD4"/>
    <w:rsid w:val="00872CB5"/>
    <w:rsid w:val="00872CC3"/>
    <w:rsid w:val="00872CCF"/>
    <w:rsid w:val="00872D26"/>
    <w:rsid w:val="00872D5E"/>
    <w:rsid w:val="00872D9D"/>
    <w:rsid w:val="00872DB6"/>
    <w:rsid w:val="00872E75"/>
    <w:rsid w:val="00872EBA"/>
    <w:rsid w:val="00872F44"/>
    <w:rsid w:val="00872F7B"/>
    <w:rsid w:val="00872FB7"/>
    <w:rsid w:val="0087305A"/>
    <w:rsid w:val="0087305F"/>
    <w:rsid w:val="0087306A"/>
    <w:rsid w:val="008730CC"/>
    <w:rsid w:val="008730F1"/>
    <w:rsid w:val="0087313F"/>
    <w:rsid w:val="008731F5"/>
    <w:rsid w:val="00873214"/>
    <w:rsid w:val="00873222"/>
    <w:rsid w:val="0087324E"/>
    <w:rsid w:val="00873254"/>
    <w:rsid w:val="00873262"/>
    <w:rsid w:val="0087326F"/>
    <w:rsid w:val="00873283"/>
    <w:rsid w:val="008732EC"/>
    <w:rsid w:val="008733B2"/>
    <w:rsid w:val="008733BE"/>
    <w:rsid w:val="008733DA"/>
    <w:rsid w:val="008733F7"/>
    <w:rsid w:val="00873419"/>
    <w:rsid w:val="00873447"/>
    <w:rsid w:val="0087346E"/>
    <w:rsid w:val="0087349E"/>
    <w:rsid w:val="008734D0"/>
    <w:rsid w:val="00873551"/>
    <w:rsid w:val="0087355D"/>
    <w:rsid w:val="008735C0"/>
    <w:rsid w:val="008735DD"/>
    <w:rsid w:val="0087366A"/>
    <w:rsid w:val="00873758"/>
    <w:rsid w:val="00873779"/>
    <w:rsid w:val="00873795"/>
    <w:rsid w:val="008737A4"/>
    <w:rsid w:val="0087381A"/>
    <w:rsid w:val="00873830"/>
    <w:rsid w:val="00873860"/>
    <w:rsid w:val="0087398B"/>
    <w:rsid w:val="008739D4"/>
    <w:rsid w:val="00873A0E"/>
    <w:rsid w:val="00873A64"/>
    <w:rsid w:val="00873A8D"/>
    <w:rsid w:val="00873ABB"/>
    <w:rsid w:val="00873BF5"/>
    <w:rsid w:val="00873C0B"/>
    <w:rsid w:val="00873D5E"/>
    <w:rsid w:val="00873D9D"/>
    <w:rsid w:val="00873DAC"/>
    <w:rsid w:val="00873DCE"/>
    <w:rsid w:val="00873E01"/>
    <w:rsid w:val="00873E9C"/>
    <w:rsid w:val="00873F29"/>
    <w:rsid w:val="00873F32"/>
    <w:rsid w:val="00873FD4"/>
    <w:rsid w:val="0087401E"/>
    <w:rsid w:val="0087403D"/>
    <w:rsid w:val="00874057"/>
    <w:rsid w:val="00874088"/>
    <w:rsid w:val="008740E8"/>
    <w:rsid w:val="00874119"/>
    <w:rsid w:val="00874214"/>
    <w:rsid w:val="0087423D"/>
    <w:rsid w:val="008742F2"/>
    <w:rsid w:val="00874370"/>
    <w:rsid w:val="00874378"/>
    <w:rsid w:val="00874397"/>
    <w:rsid w:val="008743B3"/>
    <w:rsid w:val="008743B6"/>
    <w:rsid w:val="00874451"/>
    <w:rsid w:val="00874484"/>
    <w:rsid w:val="00874485"/>
    <w:rsid w:val="008744D7"/>
    <w:rsid w:val="008744FB"/>
    <w:rsid w:val="00874583"/>
    <w:rsid w:val="008745A7"/>
    <w:rsid w:val="008745AF"/>
    <w:rsid w:val="008745E3"/>
    <w:rsid w:val="008745F5"/>
    <w:rsid w:val="0087475D"/>
    <w:rsid w:val="00874885"/>
    <w:rsid w:val="0087490A"/>
    <w:rsid w:val="00874929"/>
    <w:rsid w:val="00874937"/>
    <w:rsid w:val="0087495E"/>
    <w:rsid w:val="00874963"/>
    <w:rsid w:val="00874990"/>
    <w:rsid w:val="00874A7C"/>
    <w:rsid w:val="00874A8F"/>
    <w:rsid w:val="00874AD0"/>
    <w:rsid w:val="00874B0B"/>
    <w:rsid w:val="00874B65"/>
    <w:rsid w:val="00874C16"/>
    <w:rsid w:val="00874C2E"/>
    <w:rsid w:val="00874C84"/>
    <w:rsid w:val="00874CE9"/>
    <w:rsid w:val="00874DBE"/>
    <w:rsid w:val="00874DF6"/>
    <w:rsid w:val="00874E8F"/>
    <w:rsid w:val="00874EC8"/>
    <w:rsid w:val="00875031"/>
    <w:rsid w:val="0087506A"/>
    <w:rsid w:val="0087506F"/>
    <w:rsid w:val="008751B7"/>
    <w:rsid w:val="008751DC"/>
    <w:rsid w:val="008752A2"/>
    <w:rsid w:val="008752D7"/>
    <w:rsid w:val="00875326"/>
    <w:rsid w:val="00875384"/>
    <w:rsid w:val="008753B3"/>
    <w:rsid w:val="008753FF"/>
    <w:rsid w:val="0087543C"/>
    <w:rsid w:val="008754CC"/>
    <w:rsid w:val="008754D8"/>
    <w:rsid w:val="008755E1"/>
    <w:rsid w:val="008755FE"/>
    <w:rsid w:val="008756B5"/>
    <w:rsid w:val="008756F8"/>
    <w:rsid w:val="00875821"/>
    <w:rsid w:val="0087586E"/>
    <w:rsid w:val="00875934"/>
    <w:rsid w:val="0087598D"/>
    <w:rsid w:val="00875A0F"/>
    <w:rsid w:val="00875B21"/>
    <w:rsid w:val="00875B5A"/>
    <w:rsid w:val="00875B76"/>
    <w:rsid w:val="00875BA5"/>
    <w:rsid w:val="00875BB8"/>
    <w:rsid w:val="00875BFC"/>
    <w:rsid w:val="00875C2F"/>
    <w:rsid w:val="00875C92"/>
    <w:rsid w:val="00875D59"/>
    <w:rsid w:val="00875DD3"/>
    <w:rsid w:val="00875E17"/>
    <w:rsid w:val="00875E40"/>
    <w:rsid w:val="00875E70"/>
    <w:rsid w:val="00875EA1"/>
    <w:rsid w:val="00875ECC"/>
    <w:rsid w:val="00875EE4"/>
    <w:rsid w:val="00875F0A"/>
    <w:rsid w:val="00875F44"/>
    <w:rsid w:val="00875F95"/>
    <w:rsid w:val="00875FC3"/>
    <w:rsid w:val="00876052"/>
    <w:rsid w:val="00876061"/>
    <w:rsid w:val="00876098"/>
    <w:rsid w:val="00876113"/>
    <w:rsid w:val="0087612E"/>
    <w:rsid w:val="0087614B"/>
    <w:rsid w:val="008761AC"/>
    <w:rsid w:val="008761B5"/>
    <w:rsid w:val="008761DF"/>
    <w:rsid w:val="00876200"/>
    <w:rsid w:val="00876214"/>
    <w:rsid w:val="00876217"/>
    <w:rsid w:val="0087621A"/>
    <w:rsid w:val="00876288"/>
    <w:rsid w:val="008762D1"/>
    <w:rsid w:val="008762E7"/>
    <w:rsid w:val="0087633C"/>
    <w:rsid w:val="0087638C"/>
    <w:rsid w:val="008763E3"/>
    <w:rsid w:val="008763F2"/>
    <w:rsid w:val="008763FD"/>
    <w:rsid w:val="00876452"/>
    <w:rsid w:val="0087647C"/>
    <w:rsid w:val="008764B8"/>
    <w:rsid w:val="00876541"/>
    <w:rsid w:val="008765E1"/>
    <w:rsid w:val="00876644"/>
    <w:rsid w:val="00876650"/>
    <w:rsid w:val="0087679A"/>
    <w:rsid w:val="008767C4"/>
    <w:rsid w:val="0087684C"/>
    <w:rsid w:val="00876851"/>
    <w:rsid w:val="0087692E"/>
    <w:rsid w:val="00876991"/>
    <w:rsid w:val="00876994"/>
    <w:rsid w:val="00876A89"/>
    <w:rsid w:val="00876AA4"/>
    <w:rsid w:val="00876AB1"/>
    <w:rsid w:val="00876AF2"/>
    <w:rsid w:val="00876AFE"/>
    <w:rsid w:val="00876B61"/>
    <w:rsid w:val="00876B6C"/>
    <w:rsid w:val="00876B95"/>
    <w:rsid w:val="00876BB2"/>
    <w:rsid w:val="00876C07"/>
    <w:rsid w:val="00876C27"/>
    <w:rsid w:val="00876C62"/>
    <w:rsid w:val="00876CCA"/>
    <w:rsid w:val="00876D17"/>
    <w:rsid w:val="00876D36"/>
    <w:rsid w:val="00876D59"/>
    <w:rsid w:val="00876D71"/>
    <w:rsid w:val="00876D9B"/>
    <w:rsid w:val="00876DE6"/>
    <w:rsid w:val="00876E2E"/>
    <w:rsid w:val="00876E57"/>
    <w:rsid w:val="00876E6B"/>
    <w:rsid w:val="00876E8B"/>
    <w:rsid w:val="00876EC8"/>
    <w:rsid w:val="00876ECF"/>
    <w:rsid w:val="00876EF2"/>
    <w:rsid w:val="00876EFF"/>
    <w:rsid w:val="00876F0B"/>
    <w:rsid w:val="00876FD9"/>
    <w:rsid w:val="00876FEB"/>
    <w:rsid w:val="0087700B"/>
    <w:rsid w:val="00877037"/>
    <w:rsid w:val="0087706D"/>
    <w:rsid w:val="008770D0"/>
    <w:rsid w:val="00877102"/>
    <w:rsid w:val="0087715C"/>
    <w:rsid w:val="0087716F"/>
    <w:rsid w:val="008772B7"/>
    <w:rsid w:val="008772F2"/>
    <w:rsid w:val="00877308"/>
    <w:rsid w:val="0087734D"/>
    <w:rsid w:val="00877387"/>
    <w:rsid w:val="0087746F"/>
    <w:rsid w:val="00877491"/>
    <w:rsid w:val="0087750D"/>
    <w:rsid w:val="00877511"/>
    <w:rsid w:val="0087752A"/>
    <w:rsid w:val="0087767A"/>
    <w:rsid w:val="008776A4"/>
    <w:rsid w:val="008776F1"/>
    <w:rsid w:val="00877775"/>
    <w:rsid w:val="008777BF"/>
    <w:rsid w:val="008778C3"/>
    <w:rsid w:val="008778CC"/>
    <w:rsid w:val="008778F4"/>
    <w:rsid w:val="00877910"/>
    <w:rsid w:val="008779AE"/>
    <w:rsid w:val="008779C2"/>
    <w:rsid w:val="00877AA3"/>
    <w:rsid w:val="00877ADA"/>
    <w:rsid w:val="00877AFD"/>
    <w:rsid w:val="00877B40"/>
    <w:rsid w:val="00877C41"/>
    <w:rsid w:val="00877C81"/>
    <w:rsid w:val="00877CA7"/>
    <w:rsid w:val="00877CF0"/>
    <w:rsid w:val="00877D05"/>
    <w:rsid w:val="00877D45"/>
    <w:rsid w:val="00877DA5"/>
    <w:rsid w:val="00877DAB"/>
    <w:rsid w:val="00877DED"/>
    <w:rsid w:val="00877DF4"/>
    <w:rsid w:val="00877E11"/>
    <w:rsid w:val="00877E47"/>
    <w:rsid w:val="00877E88"/>
    <w:rsid w:val="00877FB5"/>
    <w:rsid w:val="0088002C"/>
    <w:rsid w:val="00880051"/>
    <w:rsid w:val="0088009C"/>
    <w:rsid w:val="008800F7"/>
    <w:rsid w:val="008801B1"/>
    <w:rsid w:val="008801F0"/>
    <w:rsid w:val="0088020F"/>
    <w:rsid w:val="00880216"/>
    <w:rsid w:val="00880247"/>
    <w:rsid w:val="0088029C"/>
    <w:rsid w:val="008802FD"/>
    <w:rsid w:val="00880354"/>
    <w:rsid w:val="0088037E"/>
    <w:rsid w:val="008803A5"/>
    <w:rsid w:val="00880412"/>
    <w:rsid w:val="00880469"/>
    <w:rsid w:val="0088048D"/>
    <w:rsid w:val="00880521"/>
    <w:rsid w:val="00880562"/>
    <w:rsid w:val="0088067E"/>
    <w:rsid w:val="00880692"/>
    <w:rsid w:val="008806EB"/>
    <w:rsid w:val="008806FD"/>
    <w:rsid w:val="00880727"/>
    <w:rsid w:val="00880775"/>
    <w:rsid w:val="008807B8"/>
    <w:rsid w:val="00880845"/>
    <w:rsid w:val="0088086F"/>
    <w:rsid w:val="008808C2"/>
    <w:rsid w:val="0088090E"/>
    <w:rsid w:val="00880945"/>
    <w:rsid w:val="00880960"/>
    <w:rsid w:val="00880A2D"/>
    <w:rsid w:val="00880A45"/>
    <w:rsid w:val="00880A97"/>
    <w:rsid w:val="00880B18"/>
    <w:rsid w:val="00880B72"/>
    <w:rsid w:val="00880BAE"/>
    <w:rsid w:val="00880BBA"/>
    <w:rsid w:val="00880C17"/>
    <w:rsid w:val="00880C5B"/>
    <w:rsid w:val="00880CE0"/>
    <w:rsid w:val="00880D03"/>
    <w:rsid w:val="00880D0F"/>
    <w:rsid w:val="00880D80"/>
    <w:rsid w:val="00880DA6"/>
    <w:rsid w:val="00880EB7"/>
    <w:rsid w:val="00880EF3"/>
    <w:rsid w:val="00880F55"/>
    <w:rsid w:val="00880FBD"/>
    <w:rsid w:val="00880FED"/>
    <w:rsid w:val="0088100D"/>
    <w:rsid w:val="00881081"/>
    <w:rsid w:val="00881082"/>
    <w:rsid w:val="0088108E"/>
    <w:rsid w:val="008810C9"/>
    <w:rsid w:val="008811CB"/>
    <w:rsid w:val="0088122D"/>
    <w:rsid w:val="0088124F"/>
    <w:rsid w:val="00881268"/>
    <w:rsid w:val="00881283"/>
    <w:rsid w:val="008812AB"/>
    <w:rsid w:val="00881380"/>
    <w:rsid w:val="00881385"/>
    <w:rsid w:val="008813CC"/>
    <w:rsid w:val="00881404"/>
    <w:rsid w:val="00881446"/>
    <w:rsid w:val="008814C5"/>
    <w:rsid w:val="00881569"/>
    <w:rsid w:val="00881589"/>
    <w:rsid w:val="0088159F"/>
    <w:rsid w:val="00881609"/>
    <w:rsid w:val="00881641"/>
    <w:rsid w:val="008816A5"/>
    <w:rsid w:val="008816D5"/>
    <w:rsid w:val="00881720"/>
    <w:rsid w:val="008817CD"/>
    <w:rsid w:val="0088185C"/>
    <w:rsid w:val="008818C8"/>
    <w:rsid w:val="008818F0"/>
    <w:rsid w:val="0088198F"/>
    <w:rsid w:val="00881A84"/>
    <w:rsid w:val="00881A88"/>
    <w:rsid w:val="00881A97"/>
    <w:rsid w:val="00881AB7"/>
    <w:rsid w:val="00881B0F"/>
    <w:rsid w:val="00881B14"/>
    <w:rsid w:val="00881B4C"/>
    <w:rsid w:val="00881B99"/>
    <w:rsid w:val="00881BAF"/>
    <w:rsid w:val="00881BFD"/>
    <w:rsid w:val="00881CB5"/>
    <w:rsid w:val="00881CE2"/>
    <w:rsid w:val="00881D04"/>
    <w:rsid w:val="00881D2D"/>
    <w:rsid w:val="00881D8C"/>
    <w:rsid w:val="00881DA2"/>
    <w:rsid w:val="00881F28"/>
    <w:rsid w:val="00881F40"/>
    <w:rsid w:val="00882015"/>
    <w:rsid w:val="00882064"/>
    <w:rsid w:val="0088217D"/>
    <w:rsid w:val="008821BB"/>
    <w:rsid w:val="008821D7"/>
    <w:rsid w:val="008821F5"/>
    <w:rsid w:val="0088224B"/>
    <w:rsid w:val="0088225F"/>
    <w:rsid w:val="008822E8"/>
    <w:rsid w:val="00882366"/>
    <w:rsid w:val="008823C2"/>
    <w:rsid w:val="008823F7"/>
    <w:rsid w:val="0088246A"/>
    <w:rsid w:val="0088246F"/>
    <w:rsid w:val="008824D0"/>
    <w:rsid w:val="008824EC"/>
    <w:rsid w:val="0088253B"/>
    <w:rsid w:val="00882541"/>
    <w:rsid w:val="00882580"/>
    <w:rsid w:val="00882584"/>
    <w:rsid w:val="00882589"/>
    <w:rsid w:val="00882592"/>
    <w:rsid w:val="008825AD"/>
    <w:rsid w:val="008825B3"/>
    <w:rsid w:val="008825D7"/>
    <w:rsid w:val="008825FA"/>
    <w:rsid w:val="0088262D"/>
    <w:rsid w:val="00882680"/>
    <w:rsid w:val="0088269E"/>
    <w:rsid w:val="00882810"/>
    <w:rsid w:val="00882823"/>
    <w:rsid w:val="00882862"/>
    <w:rsid w:val="00882865"/>
    <w:rsid w:val="008828DA"/>
    <w:rsid w:val="008828DF"/>
    <w:rsid w:val="0088299F"/>
    <w:rsid w:val="00882B84"/>
    <w:rsid w:val="00882BA5"/>
    <w:rsid w:val="00882BCE"/>
    <w:rsid w:val="00882C6A"/>
    <w:rsid w:val="00882D39"/>
    <w:rsid w:val="00882D44"/>
    <w:rsid w:val="00882D58"/>
    <w:rsid w:val="00882E1A"/>
    <w:rsid w:val="00882E2C"/>
    <w:rsid w:val="00882E46"/>
    <w:rsid w:val="00882F2E"/>
    <w:rsid w:val="00882F5E"/>
    <w:rsid w:val="00882F77"/>
    <w:rsid w:val="00882FB1"/>
    <w:rsid w:val="00882FE6"/>
    <w:rsid w:val="00882FF1"/>
    <w:rsid w:val="008830C0"/>
    <w:rsid w:val="008830F9"/>
    <w:rsid w:val="00883187"/>
    <w:rsid w:val="008831DB"/>
    <w:rsid w:val="00883208"/>
    <w:rsid w:val="00883219"/>
    <w:rsid w:val="00883252"/>
    <w:rsid w:val="0088330C"/>
    <w:rsid w:val="0088333C"/>
    <w:rsid w:val="0088339A"/>
    <w:rsid w:val="008833AC"/>
    <w:rsid w:val="008833D9"/>
    <w:rsid w:val="0088340D"/>
    <w:rsid w:val="0088344A"/>
    <w:rsid w:val="0088347F"/>
    <w:rsid w:val="008836B0"/>
    <w:rsid w:val="008836DD"/>
    <w:rsid w:val="00883880"/>
    <w:rsid w:val="0088390F"/>
    <w:rsid w:val="00883970"/>
    <w:rsid w:val="008839B7"/>
    <w:rsid w:val="008839DF"/>
    <w:rsid w:val="00883A19"/>
    <w:rsid w:val="00883A4B"/>
    <w:rsid w:val="00883A7F"/>
    <w:rsid w:val="00883BA1"/>
    <w:rsid w:val="00883BBA"/>
    <w:rsid w:val="00883C2C"/>
    <w:rsid w:val="00883CA3"/>
    <w:rsid w:val="00883CD8"/>
    <w:rsid w:val="00883D3D"/>
    <w:rsid w:val="00883DAD"/>
    <w:rsid w:val="00883E38"/>
    <w:rsid w:val="00883E5A"/>
    <w:rsid w:val="00883E8E"/>
    <w:rsid w:val="00883EB4"/>
    <w:rsid w:val="00883F42"/>
    <w:rsid w:val="008840F5"/>
    <w:rsid w:val="0088417B"/>
    <w:rsid w:val="008841D4"/>
    <w:rsid w:val="008841E9"/>
    <w:rsid w:val="008841EB"/>
    <w:rsid w:val="00884216"/>
    <w:rsid w:val="0088426D"/>
    <w:rsid w:val="00884274"/>
    <w:rsid w:val="00884291"/>
    <w:rsid w:val="008842A4"/>
    <w:rsid w:val="008842F5"/>
    <w:rsid w:val="00884319"/>
    <w:rsid w:val="00884358"/>
    <w:rsid w:val="008843AD"/>
    <w:rsid w:val="008843C8"/>
    <w:rsid w:val="008843C9"/>
    <w:rsid w:val="00884416"/>
    <w:rsid w:val="0088442D"/>
    <w:rsid w:val="00884442"/>
    <w:rsid w:val="0088444D"/>
    <w:rsid w:val="008844CC"/>
    <w:rsid w:val="0088450D"/>
    <w:rsid w:val="00884593"/>
    <w:rsid w:val="008845CD"/>
    <w:rsid w:val="00884605"/>
    <w:rsid w:val="00884636"/>
    <w:rsid w:val="008846AA"/>
    <w:rsid w:val="00884719"/>
    <w:rsid w:val="008848A9"/>
    <w:rsid w:val="00884955"/>
    <w:rsid w:val="00884995"/>
    <w:rsid w:val="008849B0"/>
    <w:rsid w:val="008849BC"/>
    <w:rsid w:val="008849CC"/>
    <w:rsid w:val="00884AAC"/>
    <w:rsid w:val="00884AB5"/>
    <w:rsid w:val="00884B43"/>
    <w:rsid w:val="00884B9F"/>
    <w:rsid w:val="00884BC8"/>
    <w:rsid w:val="00884C39"/>
    <w:rsid w:val="00884C58"/>
    <w:rsid w:val="00884CD8"/>
    <w:rsid w:val="00884CDC"/>
    <w:rsid w:val="00884CE0"/>
    <w:rsid w:val="00884CE8"/>
    <w:rsid w:val="00884D41"/>
    <w:rsid w:val="00884D5C"/>
    <w:rsid w:val="00884E1D"/>
    <w:rsid w:val="00884EDE"/>
    <w:rsid w:val="00884F2F"/>
    <w:rsid w:val="00884F59"/>
    <w:rsid w:val="00884FEB"/>
    <w:rsid w:val="00884FF5"/>
    <w:rsid w:val="0088508F"/>
    <w:rsid w:val="008850FD"/>
    <w:rsid w:val="0088512B"/>
    <w:rsid w:val="00885133"/>
    <w:rsid w:val="00885142"/>
    <w:rsid w:val="00885197"/>
    <w:rsid w:val="008851D2"/>
    <w:rsid w:val="0088525D"/>
    <w:rsid w:val="00885266"/>
    <w:rsid w:val="0088528E"/>
    <w:rsid w:val="00885308"/>
    <w:rsid w:val="00885314"/>
    <w:rsid w:val="00885327"/>
    <w:rsid w:val="008853AD"/>
    <w:rsid w:val="008853B1"/>
    <w:rsid w:val="008853BB"/>
    <w:rsid w:val="00885408"/>
    <w:rsid w:val="0088541B"/>
    <w:rsid w:val="00885466"/>
    <w:rsid w:val="0088548D"/>
    <w:rsid w:val="00885522"/>
    <w:rsid w:val="008856A9"/>
    <w:rsid w:val="008856D7"/>
    <w:rsid w:val="008856FC"/>
    <w:rsid w:val="00885735"/>
    <w:rsid w:val="0088575B"/>
    <w:rsid w:val="008857AA"/>
    <w:rsid w:val="00885898"/>
    <w:rsid w:val="008858E9"/>
    <w:rsid w:val="008858ED"/>
    <w:rsid w:val="00885920"/>
    <w:rsid w:val="00885922"/>
    <w:rsid w:val="00885929"/>
    <w:rsid w:val="00885935"/>
    <w:rsid w:val="00885950"/>
    <w:rsid w:val="00885A99"/>
    <w:rsid w:val="00885AA7"/>
    <w:rsid w:val="00885AB5"/>
    <w:rsid w:val="00885B8F"/>
    <w:rsid w:val="00885C1D"/>
    <w:rsid w:val="00885C61"/>
    <w:rsid w:val="00885C8B"/>
    <w:rsid w:val="00885CB0"/>
    <w:rsid w:val="00885CBF"/>
    <w:rsid w:val="00885D59"/>
    <w:rsid w:val="00885DAB"/>
    <w:rsid w:val="00885E03"/>
    <w:rsid w:val="00885E12"/>
    <w:rsid w:val="00885E43"/>
    <w:rsid w:val="00885F0F"/>
    <w:rsid w:val="00885FF0"/>
    <w:rsid w:val="00886015"/>
    <w:rsid w:val="00886018"/>
    <w:rsid w:val="00886021"/>
    <w:rsid w:val="0088603D"/>
    <w:rsid w:val="00886087"/>
    <w:rsid w:val="008860EC"/>
    <w:rsid w:val="00886100"/>
    <w:rsid w:val="00886156"/>
    <w:rsid w:val="00886179"/>
    <w:rsid w:val="00886190"/>
    <w:rsid w:val="00886217"/>
    <w:rsid w:val="00886231"/>
    <w:rsid w:val="0088629E"/>
    <w:rsid w:val="0088629F"/>
    <w:rsid w:val="00886365"/>
    <w:rsid w:val="008863A4"/>
    <w:rsid w:val="008863AB"/>
    <w:rsid w:val="008863E6"/>
    <w:rsid w:val="00886436"/>
    <w:rsid w:val="008864D9"/>
    <w:rsid w:val="008864E6"/>
    <w:rsid w:val="0088652B"/>
    <w:rsid w:val="008865AE"/>
    <w:rsid w:val="008865C9"/>
    <w:rsid w:val="00886612"/>
    <w:rsid w:val="008866EF"/>
    <w:rsid w:val="00886742"/>
    <w:rsid w:val="00886743"/>
    <w:rsid w:val="008867AE"/>
    <w:rsid w:val="00886891"/>
    <w:rsid w:val="008868F9"/>
    <w:rsid w:val="0088692C"/>
    <w:rsid w:val="0088697E"/>
    <w:rsid w:val="008869B1"/>
    <w:rsid w:val="008869FA"/>
    <w:rsid w:val="00886A05"/>
    <w:rsid w:val="00886A0A"/>
    <w:rsid w:val="00886A18"/>
    <w:rsid w:val="00886AC9"/>
    <w:rsid w:val="00886AEF"/>
    <w:rsid w:val="00886B22"/>
    <w:rsid w:val="00886BD2"/>
    <w:rsid w:val="00886C3D"/>
    <w:rsid w:val="00886C69"/>
    <w:rsid w:val="00886CE2"/>
    <w:rsid w:val="00886CFD"/>
    <w:rsid w:val="00886DCE"/>
    <w:rsid w:val="00886DF1"/>
    <w:rsid w:val="00886E16"/>
    <w:rsid w:val="00886EB8"/>
    <w:rsid w:val="00886EE0"/>
    <w:rsid w:val="00886F1B"/>
    <w:rsid w:val="00886FA2"/>
    <w:rsid w:val="00886FE5"/>
    <w:rsid w:val="0088704F"/>
    <w:rsid w:val="008870AC"/>
    <w:rsid w:val="008870AD"/>
    <w:rsid w:val="008870FB"/>
    <w:rsid w:val="00887198"/>
    <w:rsid w:val="008871A8"/>
    <w:rsid w:val="008871B4"/>
    <w:rsid w:val="008871BA"/>
    <w:rsid w:val="0088723A"/>
    <w:rsid w:val="00887266"/>
    <w:rsid w:val="008872AD"/>
    <w:rsid w:val="00887340"/>
    <w:rsid w:val="00887357"/>
    <w:rsid w:val="0088735C"/>
    <w:rsid w:val="00887434"/>
    <w:rsid w:val="0088743D"/>
    <w:rsid w:val="00887449"/>
    <w:rsid w:val="0088744E"/>
    <w:rsid w:val="00887472"/>
    <w:rsid w:val="0088750B"/>
    <w:rsid w:val="00887525"/>
    <w:rsid w:val="00887560"/>
    <w:rsid w:val="008875D4"/>
    <w:rsid w:val="0088765F"/>
    <w:rsid w:val="008876B3"/>
    <w:rsid w:val="00887713"/>
    <w:rsid w:val="0088776B"/>
    <w:rsid w:val="008877A1"/>
    <w:rsid w:val="008877BA"/>
    <w:rsid w:val="008877D3"/>
    <w:rsid w:val="008877F9"/>
    <w:rsid w:val="00887838"/>
    <w:rsid w:val="00887853"/>
    <w:rsid w:val="00887895"/>
    <w:rsid w:val="008878DB"/>
    <w:rsid w:val="00887B3A"/>
    <w:rsid w:val="00887B58"/>
    <w:rsid w:val="00887B8D"/>
    <w:rsid w:val="00887BDF"/>
    <w:rsid w:val="00887C6C"/>
    <w:rsid w:val="00887CD6"/>
    <w:rsid w:val="00887D04"/>
    <w:rsid w:val="00887DF1"/>
    <w:rsid w:val="00887DF5"/>
    <w:rsid w:val="00887E88"/>
    <w:rsid w:val="00887EC6"/>
    <w:rsid w:val="00887ED4"/>
    <w:rsid w:val="00887EEB"/>
    <w:rsid w:val="00887F47"/>
    <w:rsid w:val="00887FF3"/>
    <w:rsid w:val="0089005F"/>
    <w:rsid w:val="008900A9"/>
    <w:rsid w:val="00890109"/>
    <w:rsid w:val="00890127"/>
    <w:rsid w:val="00890183"/>
    <w:rsid w:val="008902C0"/>
    <w:rsid w:val="008903E9"/>
    <w:rsid w:val="008903FC"/>
    <w:rsid w:val="0089043B"/>
    <w:rsid w:val="00890455"/>
    <w:rsid w:val="008904DD"/>
    <w:rsid w:val="00890505"/>
    <w:rsid w:val="0089056B"/>
    <w:rsid w:val="00890596"/>
    <w:rsid w:val="008905AA"/>
    <w:rsid w:val="00890602"/>
    <w:rsid w:val="00890641"/>
    <w:rsid w:val="0089065E"/>
    <w:rsid w:val="00890688"/>
    <w:rsid w:val="00890697"/>
    <w:rsid w:val="008906C2"/>
    <w:rsid w:val="008907F1"/>
    <w:rsid w:val="0089084E"/>
    <w:rsid w:val="00890852"/>
    <w:rsid w:val="008908F3"/>
    <w:rsid w:val="00890914"/>
    <w:rsid w:val="00890921"/>
    <w:rsid w:val="0089096A"/>
    <w:rsid w:val="008909CF"/>
    <w:rsid w:val="00890A04"/>
    <w:rsid w:val="00890A3B"/>
    <w:rsid w:val="00890A4A"/>
    <w:rsid w:val="00890A52"/>
    <w:rsid w:val="00890A91"/>
    <w:rsid w:val="00890ABF"/>
    <w:rsid w:val="00890AF2"/>
    <w:rsid w:val="00890B92"/>
    <w:rsid w:val="00890C5E"/>
    <w:rsid w:val="00890C61"/>
    <w:rsid w:val="00890C85"/>
    <w:rsid w:val="00890D4E"/>
    <w:rsid w:val="00890DFA"/>
    <w:rsid w:val="00890E47"/>
    <w:rsid w:val="00890E4E"/>
    <w:rsid w:val="00890EA2"/>
    <w:rsid w:val="00890EC0"/>
    <w:rsid w:val="00890F5C"/>
    <w:rsid w:val="00890F79"/>
    <w:rsid w:val="00890FE3"/>
    <w:rsid w:val="00891090"/>
    <w:rsid w:val="00891091"/>
    <w:rsid w:val="00891099"/>
    <w:rsid w:val="008910CC"/>
    <w:rsid w:val="008910D7"/>
    <w:rsid w:val="00891133"/>
    <w:rsid w:val="0089114F"/>
    <w:rsid w:val="008911F0"/>
    <w:rsid w:val="00891259"/>
    <w:rsid w:val="008912B6"/>
    <w:rsid w:val="008912E1"/>
    <w:rsid w:val="00891320"/>
    <w:rsid w:val="008913B5"/>
    <w:rsid w:val="008913D4"/>
    <w:rsid w:val="008913EA"/>
    <w:rsid w:val="00891429"/>
    <w:rsid w:val="0089146A"/>
    <w:rsid w:val="008914A1"/>
    <w:rsid w:val="008914C9"/>
    <w:rsid w:val="0089152C"/>
    <w:rsid w:val="00891599"/>
    <w:rsid w:val="00891678"/>
    <w:rsid w:val="00891696"/>
    <w:rsid w:val="008916BB"/>
    <w:rsid w:val="008918DA"/>
    <w:rsid w:val="00891910"/>
    <w:rsid w:val="00891921"/>
    <w:rsid w:val="0089195F"/>
    <w:rsid w:val="008919C2"/>
    <w:rsid w:val="00891A1D"/>
    <w:rsid w:val="00891A44"/>
    <w:rsid w:val="00891A63"/>
    <w:rsid w:val="00891AE1"/>
    <w:rsid w:val="00891B6E"/>
    <w:rsid w:val="00891BAB"/>
    <w:rsid w:val="00891BCD"/>
    <w:rsid w:val="00891BDB"/>
    <w:rsid w:val="00891BF0"/>
    <w:rsid w:val="00891C63"/>
    <w:rsid w:val="00891C68"/>
    <w:rsid w:val="00891C76"/>
    <w:rsid w:val="00891CBD"/>
    <w:rsid w:val="00891CF0"/>
    <w:rsid w:val="00891D50"/>
    <w:rsid w:val="00891DEB"/>
    <w:rsid w:val="00891DEF"/>
    <w:rsid w:val="00891DF7"/>
    <w:rsid w:val="00891E38"/>
    <w:rsid w:val="00891E4D"/>
    <w:rsid w:val="00891EF1"/>
    <w:rsid w:val="00891F4A"/>
    <w:rsid w:val="00891F68"/>
    <w:rsid w:val="00891FE9"/>
    <w:rsid w:val="00892013"/>
    <w:rsid w:val="00892037"/>
    <w:rsid w:val="00892058"/>
    <w:rsid w:val="0089209C"/>
    <w:rsid w:val="008920B3"/>
    <w:rsid w:val="008920DF"/>
    <w:rsid w:val="00892122"/>
    <w:rsid w:val="008921F4"/>
    <w:rsid w:val="00892257"/>
    <w:rsid w:val="0089226A"/>
    <w:rsid w:val="008922CF"/>
    <w:rsid w:val="008922E3"/>
    <w:rsid w:val="0089232D"/>
    <w:rsid w:val="0089233A"/>
    <w:rsid w:val="00892347"/>
    <w:rsid w:val="0089235B"/>
    <w:rsid w:val="00892382"/>
    <w:rsid w:val="008923B5"/>
    <w:rsid w:val="008923CD"/>
    <w:rsid w:val="008923D2"/>
    <w:rsid w:val="00892443"/>
    <w:rsid w:val="0089251B"/>
    <w:rsid w:val="00892563"/>
    <w:rsid w:val="00892570"/>
    <w:rsid w:val="0089259C"/>
    <w:rsid w:val="008925A5"/>
    <w:rsid w:val="008925D7"/>
    <w:rsid w:val="00892650"/>
    <w:rsid w:val="00892670"/>
    <w:rsid w:val="008926A3"/>
    <w:rsid w:val="008926B1"/>
    <w:rsid w:val="00892709"/>
    <w:rsid w:val="0089274E"/>
    <w:rsid w:val="0089274F"/>
    <w:rsid w:val="0089282F"/>
    <w:rsid w:val="008928A2"/>
    <w:rsid w:val="008928C1"/>
    <w:rsid w:val="00892978"/>
    <w:rsid w:val="008929A3"/>
    <w:rsid w:val="008929A5"/>
    <w:rsid w:val="008929AE"/>
    <w:rsid w:val="008929BF"/>
    <w:rsid w:val="00892A59"/>
    <w:rsid w:val="00892A66"/>
    <w:rsid w:val="00892A88"/>
    <w:rsid w:val="00892AAC"/>
    <w:rsid w:val="00892AFC"/>
    <w:rsid w:val="00892B12"/>
    <w:rsid w:val="00892C5D"/>
    <w:rsid w:val="00892C77"/>
    <w:rsid w:val="00892C83"/>
    <w:rsid w:val="00892C89"/>
    <w:rsid w:val="00892C9A"/>
    <w:rsid w:val="00892CF2"/>
    <w:rsid w:val="00892D16"/>
    <w:rsid w:val="00892E39"/>
    <w:rsid w:val="00892E5B"/>
    <w:rsid w:val="00892E8E"/>
    <w:rsid w:val="00892EB2"/>
    <w:rsid w:val="00892EB3"/>
    <w:rsid w:val="00892EBC"/>
    <w:rsid w:val="00892F38"/>
    <w:rsid w:val="00892FA8"/>
    <w:rsid w:val="00892FAC"/>
    <w:rsid w:val="00892FE7"/>
    <w:rsid w:val="0089300A"/>
    <w:rsid w:val="00893018"/>
    <w:rsid w:val="0089301A"/>
    <w:rsid w:val="00893028"/>
    <w:rsid w:val="00893035"/>
    <w:rsid w:val="008930BC"/>
    <w:rsid w:val="00893166"/>
    <w:rsid w:val="0089319F"/>
    <w:rsid w:val="0089326B"/>
    <w:rsid w:val="008932A3"/>
    <w:rsid w:val="008932DB"/>
    <w:rsid w:val="0089340A"/>
    <w:rsid w:val="00893445"/>
    <w:rsid w:val="0089345D"/>
    <w:rsid w:val="00893486"/>
    <w:rsid w:val="0089348D"/>
    <w:rsid w:val="00893527"/>
    <w:rsid w:val="008935BE"/>
    <w:rsid w:val="008935EF"/>
    <w:rsid w:val="00893650"/>
    <w:rsid w:val="00893663"/>
    <w:rsid w:val="00893687"/>
    <w:rsid w:val="00893693"/>
    <w:rsid w:val="0089369C"/>
    <w:rsid w:val="0089372B"/>
    <w:rsid w:val="0089379A"/>
    <w:rsid w:val="008937A1"/>
    <w:rsid w:val="0089383F"/>
    <w:rsid w:val="00893861"/>
    <w:rsid w:val="00893862"/>
    <w:rsid w:val="008938BE"/>
    <w:rsid w:val="00893965"/>
    <w:rsid w:val="00893A60"/>
    <w:rsid w:val="00893AE5"/>
    <w:rsid w:val="00893B04"/>
    <w:rsid w:val="00893B2A"/>
    <w:rsid w:val="00893B30"/>
    <w:rsid w:val="00893B65"/>
    <w:rsid w:val="00893B91"/>
    <w:rsid w:val="00893B99"/>
    <w:rsid w:val="00893C05"/>
    <w:rsid w:val="00893C85"/>
    <w:rsid w:val="00893C9A"/>
    <w:rsid w:val="00893CAB"/>
    <w:rsid w:val="00893CB4"/>
    <w:rsid w:val="00893D9A"/>
    <w:rsid w:val="00893DBA"/>
    <w:rsid w:val="00893DEC"/>
    <w:rsid w:val="00893E14"/>
    <w:rsid w:val="00893E95"/>
    <w:rsid w:val="00893EE1"/>
    <w:rsid w:val="00893FFA"/>
    <w:rsid w:val="00894130"/>
    <w:rsid w:val="00894163"/>
    <w:rsid w:val="008941AF"/>
    <w:rsid w:val="0089426C"/>
    <w:rsid w:val="0089428C"/>
    <w:rsid w:val="0089428E"/>
    <w:rsid w:val="00894321"/>
    <w:rsid w:val="0089432D"/>
    <w:rsid w:val="00894380"/>
    <w:rsid w:val="00894382"/>
    <w:rsid w:val="0089438C"/>
    <w:rsid w:val="0089441B"/>
    <w:rsid w:val="008944BA"/>
    <w:rsid w:val="008944C5"/>
    <w:rsid w:val="00894596"/>
    <w:rsid w:val="008945C5"/>
    <w:rsid w:val="0089460E"/>
    <w:rsid w:val="00894622"/>
    <w:rsid w:val="00894702"/>
    <w:rsid w:val="00894712"/>
    <w:rsid w:val="00894723"/>
    <w:rsid w:val="0089472D"/>
    <w:rsid w:val="00894761"/>
    <w:rsid w:val="0089477C"/>
    <w:rsid w:val="0089487D"/>
    <w:rsid w:val="0089489C"/>
    <w:rsid w:val="00894901"/>
    <w:rsid w:val="00894908"/>
    <w:rsid w:val="00894975"/>
    <w:rsid w:val="008949D1"/>
    <w:rsid w:val="008949E0"/>
    <w:rsid w:val="008949EF"/>
    <w:rsid w:val="00894A4E"/>
    <w:rsid w:val="00894AAC"/>
    <w:rsid w:val="00894AE5"/>
    <w:rsid w:val="00894B81"/>
    <w:rsid w:val="00894B82"/>
    <w:rsid w:val="00894C03"/>
    <w:rsid w:val="00894C05"/>
    <w:rsid w:val="00894C15"/>
    <w:rsid w:val="00894C3E"/>
    <w:rsid w:val="00894C7A"/>
    <w:rsid w:val="00894C95"/>
    <w:rsid w:val="00894CE3"/>
    <w:rsid w:val="00894CF1"/>
    <w:rsid w:val="00894CFA"/>
    <w:rsid w:val="00894E1C"/>
    <w:rsid w:val="00894EB1"/>
    <w:rsid w:val="00894EE0"/>
    <w:rsid w:val="00894F72"/>
    <w:rsid w:val="0089505F"/>
    <w:rsid w:val="00895088"/>
    <w:rsid w:val="008950D6"/>
    <w:rsid w:val="0089511C"/>
    <w:rsid w:val="00895122"/>
    <w:rsid w:val="0089516C"/>
    <w:rsid w:val="008951E8"/>
    <w:rsid w:val="0089520D"/>
    <w:rsid w:val="00895212"/>
    <w:rsid w:val="00895253"/>
    <w:rsid w:val="0089528C"/>
    <w:rsid w:val="00895297"/>
    <w:rsid w:val="008952C6"/>
    <w:rsid w:val="00895398"/>
    <w:rsid w:val="008953BF"/>
    <w:rsid w:val="0089540D"/>
    <w:rsid w:val="0089548F"/>
    <w:rsid w:val="008954BD"/>
    <w:rsid w:val="008954C2"/>
    <w:rsid w:val="008954E2"/>
    <w:rsid w:val="00895563"/>
    <w:rsid w:val="008955C4"/>
    <w:rsid w:val="008955E6"/>
    <w:rsid w:val="00895638"/>
    <w:rsid w:val="008956B6"/>
    <w:rsid w:val="00895714"/>
    <w:rsid w:val="00895755"/>
    <w:rsid w:val="008957BA"/>
    <w:rsid w:val="008957E4"/>
    <w:rsid w:val="00895832"/>
    <w:rsid w:val="00895889"/>
    <w:rsid w:val="008958B3"/>
    <w:rsid w:val="00895915"/>
    <w:rsid w:val="0089595A"/>
    <w:rsid w:val="0089597B"/>
    <w:rsid w:val="008959C9"/>
    <w:rsid w:val="008959FC"/>
    <w:rsid w:val="00895A43"/>
    <w:rsid w:val="00895A7B"/>
    <w:rsid w:val="00895A90"/>
    <w:rsid w:val="00895ABE"/>
    <w:rsid w:val="00895AD7"/>
    <w:rsid w:val="00895C61"/>
    <w:rsid w:val="00895D28"/>
    <w:rsid w:val="00895D30"/>
    <w:rsid w:val="00895D8B"/>
    <w:rsid w:val="00895DBB"/>
    <w:rsid w:val="00895DEE"/>
    <w:rsid w:val="00895DF3"/>
    <w:rsid w:val="00895DFF"/>
    <w:rsid w:val="00895E02"/>
    <w:rsid w:val="00895EBA"/>
    <w:rsid w:val="00895ED0"/>
    <w:rsid w:val="00895F17"/>
    <w:rsid w:val="00896039"/>
    <w:rsid w:val="00896073"/>
    <w:rsid w:val="00896077"/>
    <w:rsid w:val="0089607B"/>
    <w:rsid w:val="008960DC"/>
    <w:rsid w:val="008960E6"/>
    <w:rsid w:val="00896184"/>
    <w:rsid w:val="00896190"/>
    <w:rsid w:val="008961AE"/>
    <w:rsid w:val="008962A6"/>
    <w:rsid w:val="00896307"/>
    <w:rsid w:val="0089634F"/>
    <w:rsid w:val="00896363"/>
    <w:rsid w:val="0089642B"/>
    <w:rsid w:val="008965F4"/>
    <w:rsid w:val="00896606"/>
    <w:rsid w:val="008966C4"/>
    <w:rsid w:val="008966CD"/>
    <w:rsid w:val="008966DE"/>
    <w:rsid w:val="0089676C"/>
    <w:rsid w:val="0089677E"/>
    <w:rsid w:val="00896794"/>
    <w:rsid w:val="008967B6"/>
    <w:rsid w:val="00896887"/>
    <w:rsid w:val="0089689B"/>
    <w:rsid w:val="008968BA"/>
    <w:rsid w:val="008968FB"/>
    <w:rsid w:val="00896919"/>
    <w:rsid w:val="00896922"/>
    <w:rsid w:val="008969F8"/>
    <w:rsid w:val="00896A07"/>
    <w:rsid w:val="00896A62"/>
    <w:rsid w:val="00896A7C"/>
    <w:rsid w:val="00896AC5"/>
    <w:rsid w:val="00896ACB"/>
    <w:rsid w:val="00896AD7"/>
    <w:rsid w:val="00896AE3"/>
    <w:rsid w:val="00896B25"/>
    <w:rsid w:val="00896B4A"/>
    <w:rsid w:val="00896C92"/>
    <w:rsid w:val="00896C9F"/>
    <w:rsid w:val="00896CF1"/>
    <w:rsid w:val="00896D2A"/>
    <w:rsid w:val="00896D60"/>
    <w:rsid w:val="00896DA0"/>
    <w:rsid w:val="00896DE2"/>
    <w:rsid w:val="00896DF8"/>
    <w:rsid w:val="00896E51"/>
    <w:rsid w:val="00896E8E"/>
    <w:rsid w:val="00896E9F"/>
    <w:rsid w:val="00896EB1"/>
    <w:rsid w:val="00896F9E"/>
    <w:rsid w:val="00897017"/>
    <w:rsid w:val="0089701F"/>
    <w:rsid w:val="00897057"/>
    <w:rsid w:val="00897222"/>
    <w:rsid w:val="00897223"/>
    <w:rsid w:val="0089725F"/>
    <w:rsid w:val="008972EE"/>
    <w:rsid w:val="00897340"/>
    <w:rsid w:val="0089737A"/>
    <w:rsid w:val="008973EC"/>
    <w:rsid w:val="00897410"/>
    <w:rsid w:val="0089743D"/>
    <w:rsid w:val="00897491"/>
    <w:rsid w:val="00897497"/>
    <w:rsid w:val="0089750A"/>
    <w:rsid w:val="00897520"/>
    <w:rsid w:val="0089754F"/>
    <w:rsid w:val="008975D4"/>
    <w:rsid w:val="00897617"/>
    <w:rsid w:val="0089767B"/>
    <w:rsid w:val="0089767C"/>
    <w:rsid w:val="0089778B"/>
    <w:rsid w:val="0089779B"/>
    <w:rsid w:val="008977E3"/>
    <w:rsid w:val="00897810"/>
    <w:rsid w:val="00897819"/>
    <w:rsid w:val="00897831"/>
    <w:rsid w:val="00897861"/>
    <w:rsid w:val="008978A1"/>
    <w:rsid w:val="008978AD"/>
    <w:rsid w:val="008978C4"/>
    <w:rsid w:val="00897A82"/>
    <w:rsid w:val="00897A99"/>
    <w:rsid w:val="00897AA1"/>
    <w:rsid w:val="00897AB6"/>
    <w:rsid w:val="00897B29"/>
    <w:rsid w:val="00897B8C"/>
    <w:rsid w:val="00897BB3"/>
    <w:rsid w:val="00897BC0"/>
    <w:rsid w:val="00897BD7"/>
    <w:rsid w:val="00897BF8"/>
    <w:rsid w:val="00897C00"/>
    <w:rsid w:val="00897D28"/>
    <w:rsid w:val="00897D7D"/>
    <w:rsid w:val="00897D82"/>
    <w:rsid w:val="00897DDD"/>
    <w:rsid w:val="00897E90"/>
    <w:rsid w:val="00897ED0"/>
    <w:rsid w:val="00897F4C"/>
    <w:rsid w:val="00897F50"/>
    <w:rsid w:val="00897F90"/>
    <w:rsid w:val="00897FAD"/>
    <w:rsid w:val="008A0017"/>
    <w:rsid w:val="008A0081"/>
    <w:rsid w:val="008A00AD"/>
    <w:rsid w:val="008A02BC"/>
    <w:rsid w:val="008A02DF"/>
    <w:rsid w:val="008A0315"/>
    <w:rsid w:val="008A0323"/>
    <w:rsid w:val="008A034F"/>
    <w:rsid w:val="008A044B"/>
    <w:rsid w:val="008A046A"/>
    <w:rsid w:val="008A0527"/>
    <w:rsid w:val="008A052A"/>
    <w:rsid w:val="008A059A"/>
    <w:rsid w:val="008A0611"/>
    <w:rsid w:val="008A0746"/>
    <w:rsid w:val="008A0760"/>
    <w:rsid w:val="008A07C8"/>
    <w:rsid w:val="008A07EB"/>
    <w:rsid w:val="008A0829"/>
    <w:rsid w:val="008A0923"/>
    <w:rsid w:val="008A092D"/>
    <w:rsid w:val="008A093B"/>
    <w:rsid w:val="008A09B1"/>
    <w:rsid w:val="008A0A77"/>
    <w:rsid w:val="008A0A90"/>
    <w:rsid w:val="008A0ABA"/>
    <w:rsid w:val="008A0B17"/>
    <w:rsid w:val="008A0B41"/>
    <w:rsid w:val="008A0BA4"/>
    <w:rsid w:val="008A0C35"/>
    <w:rsid w:val="008A0C83"/>
    <w:rsid w:val="008A0CEF"/>
    <w:rsid w:val="008A0DBC"/>
    <w:rsid w:val="008A0E20"/>
    <w:rsid w:val="008A0E31"/>
    <w:rsid w:val="008A0EDE"/>
    <w:rsid w:val="008A0EFD"/>
    <w:rsid w:val="008A0F4D"/>
    <w:rsid w:val="008A0F68"/>
    <w:rsid w:val="008A0FE9"/>
    <w:rsid w:val="008A1050"/>
    <w:rsid w:val="008A10A3"/>
    <w:rsid w:val="008A10D1"/>
    <w:rsid w:val="008A1160"/>
    <w:rsid w:val="008A12CA"/>
    <w:rsid w:val="008A12F7"/>
    <w:rsid w:val="008A1302"/>
    <w:rsid w:val="008A1395"/>
    <w:rsid w:val="008A13F1"/>
    <w:rsid w:val="008A148B"/>
    <w:rsid w:val="008A1553"/>
    <w:rsid w:val="008A1595"/>
    <w:rsid w:val="008A15BF"/>
    <w:rsid w:val="008A15C3"/>
    <w:rsid w:val="008A15D7"/>
    <w:rsid w:val="008A164F"/>
    <w:rsid w:val="008A1674"/>
    <w:rsid w:val="008A167D"/>
    <w:rsid w:val="008A1683"/>
    <w:rsid w:val="008A16B2"/>
    <w:rsid w:val="008A170F"/>
    <w:rsid w:val="008A1766"/>
    <w:rsid w:val="008A177B"/>
    <w:rsid w:val="008A1790"/>
    <w:rsid w:val="008A18C4"/>
    <w:rsid w:val="008A18FB"/>
    <w:rsid w:val="008A199E"/>
    <w:rsid w:val="008A19CC"/>
    <w:rsid w:val="008A1A28"/>
    <w:rsid w:val="008A1B0B"/>
    <w:rsid w:val="008A1B2F"/>
    <w:rsid w:val="008A1B76"/>
    <w:rsid w:val="008A1B83"/>
    <w:rsid w:val="008A1B85"/>
    <w:rsid w:val="008A1BB8"/>
    <w:rsid w:val="008A1BDD"/>
    <w:rsid w:val="008A1C23"/>
    <w:rsid w:val="008A1C49"/>
    <w:rsid w:val="008A1C78"/>
    <w:rsid w:val="008A1C9B"/>
    <w:rsid w:val="008A1CF7"/>
    <w:rsid w:val="008A1D55"/>
    <w:rsid w:val="008A1DA9"/>
    <w:rsid w:val="008A1EB0"/>
    <w:rsid w:val="008A1EE4"/>
    <w:rsid w:val="008A1F06"/>
    <w:rsid w:val="008A1F41"/>
    <w:rsid w:val="008A201E"/>
    <w:rsid w:val="008A204E"/>
    <w:rsid w:val="008A20E7"/>
    <w:rsid w:val="008A20E9"/>
    <w:rsid w:val="008A2112"/>
    <w:rsid w:val="008A211A"/>
    <w:rsid w:val="008A2144"/>
    <w:rsid w:val="008A2162"/>
    <w:rsid w:val="008A2241"/>
    <w:rsid w:val="008A2249"/>
    <w:rsid w:val="008A2260"/>
    <w:rsid w:val="008A22D8"/>
    <w:rsid w:val="008A23B7"/>
    <w:rsid w:val="008A23DC"/>
    <w:rsid w:val="008A23FF"/>
    <w:rsid w:val="008A2411"/>
    <w:rsid w:val="008A24AD"/>
    <w:rsid w:val="008A254D"/>
    <w:rsid w:val="008A25B2"/>
    <w:rsid w:val="008A27AD"/>
    <w:rsid w:val="008A27F5"/>
    <w:rsid w:val="008A28BF"/>
    <w:rsid w:val="008A28E4"/>
    <w:rsid w:val="008A2908"/>
    <w:rsid w:val="008A2922"/>
    <w:rsid w:val="008A29B9"/>
    <w:rsid w:val="008A2A04"/>
    <w:rsid w:val="008A2A0A"/>
    <w:rsid w:val="008A2AAC"/>
    <w:rsid w:val="008A2AC8"/>
    <w:rsid w:val="008A2AD3"/>
    <w:rsid w:val="008A2B5F"/>
    <w:rsid w:val="008A2B6F"/>
    <w:rsid w:val="008A2BE3"/>
    <w:rsid w:val="008A2C1C"/>
    <w:rsid w:val="008A2C28"/>
    <w:rsid w:val="008A2C5B"/>
    <w:rsid w:val="008A2CAC"/>
    <w:rsid w:val="008A2D58"/>
    <w:rsid w:val="008A2D59"/>
    <w:rsid w:val="008A2D5C"/>
    <w:rsid w:val="008A2D73"/>
    <w:rsid w:val="008A2E50"/>
    <w:rsid w:val="008A2E63"/>
    <w:rsid w:val="008A2E8A"/>
    <w:rsid w:val="008A2E95"/>
    <w:rsid w:val="008A2F2C"/>
    <w:rsid w:val="008A2F3C"/>
    <w:rsid w:val="008A2F47"/>
    <w:rsid w:val="008A2F8F"/>
    <w:rsid w:val="008A2FA0"/>
    <w:rsid w:val="008A2FA2"/>
    <w:rsid w:val="008A2FE3"/>
    <w:rsid w:val="008A3067"/>
    <w:rsid w:val="008A30B1"/>
    <w:rsid w:val="008A30BA"/>
    <w:rsid w:val="008A30DD"/>
    <w:rsid w:val="008A3251"/>
    <w:rsid w:val="008A327C"/>
    <w:rsid w:val="008A32A5"/>
    <w:rsid w:val="008A3326"/>
    <w:rsid w:val="008A333C"/>
    <w:rsid w:val="008A334D"/>
    <w:rsid w:val="008A335F"/>
    <w:rsid w:val="008A3562"/>
    <w:rsid w:val="008A35B3"/>
    <w:rsid w:val="008A363E"/>
    <w:rsid w:val="008A364E"/>
    <w:rsid w:val="008A3688"/>
    <w:rsid w:val="008A368C"/>
    <w:rsid w:val="008A3691"/>
    <w:rsid w:val="008A36A6"/>
    <w:rsid w:val="008A370D"/>
    <w:rsid w:val="008A3739"/>
    <w:rsid w:val="008A3790"/>
    <w:rsid w:val="008A379A"/>
    <w:rsid w:val="008A37B3"/>
    <w:rsid w:val="008A3811"/>
    <w:rsid w:val="008A382C"/>
    <w:rsid w:val="008A38CC"/>
    <w:rsid w:val="008A3929"/>
    <w:rsid w:val="008A3931"/>
    <w:rsid w:val="008A3982"/>
    <w:rsid w:val="008A398C"/>
    <w:rsid w:val="008A39A2"/>
    <w:rsid w:val="008A3A2E"/>
    <w:rsid w:val="008A3A85"/>
    <w:rsid w:val="008A3A95"/>
    <w:rsid w:val="008A3AF4"/>
    <w:rsid w:val="008A3B0A"/>
    <w:rsid w:val="008A3B14"/>
    <w:rsid w:val="008A3B4F"/>
    <w:rsid w:val="008A3C08"/>
    <w:rsid w:val="008A3C75"/>
    <w:rsid w:val="008A3C87"/>
    <w:rsid w:val="008A3D72"/>
    <w:rsid w:val="008A3DA1"/>
    <w:rsid w:val="008A3E4A"/>
    <w:rsid w:val="008A3E9B"/>
    <w:rsid w:val="008A4072"/>
    <w:rsid w:val="008A407D"/>
    <w:rsid w:val="008A40AC"/>
    <w:rsid w:val="008A412B"/>
    <w:rsid w:val="008A416D"/>
    <w:rsid w:val="008A4187"/>
    <w:rsid w:val="008A41B1"/>
    <w:rsid w:val="008A4276"/>
    <w:rsid w:val="008A42A8"/>
    <w:rsid w:val="008A432D"/>
    <w:rsid w:val="008A438D"/>
    <w:rsid w:val="008A43E3"/>
    <w:rsid w:val="008A44F7"/>
    <w:rsid w:val="008A4526"/>
    <w:rsid w:val="008A457A"/>
    <w:rsid w:val="008A45B6"/>
    <w:rsid w:val="008A45DA"/>
    <w:rsid w:val="008A4634"/>
    <w:rsid w:val="008A46CE"/>
    <w:rsid w:val="008A46DE"/>
    <w:rsid w:val="008A471C"/>
    <w:rsid w:val="008A4768"/>
    <w:rsid w:val="008A477E"/>
    <w:rsid w:val="008A48A8"/>
    <w:rsid w:val="008A4915"/>
    <w:rsid w:val="008A4966"/>
    <w:rsid w:val="008A4AAE"/>
    <w:rsid w:val="008A4AC6"/>
    <w:rsid w:val="008A4AE8"/>
    <w:rsid w:val="008A4AFC"/>
    <w:rsid w:val="008A4BE9"/>
    <w:rsid w:val="008A4C33"/>
    <w:rsid w:val="008A4CE8"/>
    <w:rsid w:val="008A4D90"/>
    <w:rsid w:val="008A4D9B"/>
    <w:rsid w:val="008A4E13"/>
    <w:rsid w:val="008A4E45"/>
    <w:rsid w:val="008A4EE3"/>
    <w:rsid w:val="008A4F36"/>
    <w:rsid w:val="008A4FAD"/>
    <w:rsid w:val="008A5098"/>
    <w:rsid w:val="008A50E9"/>
    <w:rsid w:val="008A51D0"/>
    <w:rsid w:val="008A5395"/>
    <w:rsid w:val="008A53FA"/>
    <w:rsid w:val="008A543C"/>
    <w:rsid w:val="008A545A"/>
    <w:rsid w:val="008A54DA"/>
    <w:rsid w:val="008A553F"/>
    <w:rsid w:val="008A5556"/>
    <w:rsid w:val="008A558F"/>
    <w:rsid w:val="008A560B"/>
    <w:rsid w:val="008A5627"/>
    <w:rsid w:val="008A57E8"/>
    <w:rsid w:val="008A585D"/>
    <w:rsid w:val="008A5A3E"/>
    <w:rsid w:val="008A5AA2"/>
    <w:rsid w:val="008A5AED"/>
    <w:rsid w:val="008A5AF8"/>
    <w:rsid w:val="008A5BAB"/>
    <w:rsid w:val="008A5BEB"/>
    <w:rsid w:val="008A5C25"/>
    <w:rsid w:val="008A5C30"/>
    <w:rsid w:val="008A5C4C"/>
    <w:rsid w:val="008A5D51"/>
    <w:rsid w:val="008A5D5C"/>
    <w:rsid w:val="008A5D8A"/>
    <w:rsid w:val="008A5D90"/>
    <w:rsid w:val="008A5E7B"/>
    <w:rsid w:val="008A5E92"/>
    <w:rsid w:val="008A5EB3"/>
    <w:rsid w:val="008A5EF1"/>
    <w:rsid w:val="008A5F19"/>
    <w:rsid w:val="008A5F63"/>
    <w:rsid w:val="008A5F6A"/>
    <w:rsid w:val="008A5FD3"/>
    <w:rsid w:val="008A6004"/>
    <w:rsid w:val="008A600C"/>
    <w:rsid w:val="008A60C7"/>
    <w:rsid w:val="008A6103"/>
    <w:rsid w:val="008A6112"/>
    <w:rsid w:val="008A6191"/>
    <w:rsid w:val="008A619D"/>
    <w:rsid w:val="008A61CE"/>
    <w:rsid w:val="008A622A"/>
    <w:rsid w:val="008A622B"/>
    <w:rsid w:val="008A625A"/>
    <w:rsid w:val="008A6266"/>
    <w:rsid w:val="008A629D"/>
    <w:rsid w:val="008A6398"/>
    <w:rsid w:val="008A6478"/>
    <w:rsid w:val="008A649C"/>
    <w:rsid w:val="008A64E7"/>
    <w:rsid w:val="008A658F"/>
    <w:rsid w:val="008A65D0"/>
    <w:rsid w:val="008A6613"/>
    <w:rsid w:val="008A6678"/>
    <w:rsid w:val="008A66A4"/>
    <w:rsid w:val="008A66B7"/>
    <w:rsid w:val="008A66FF"/>
    <w:rsid w:val="008A6719"/>
    <w:rsid w:val="008A6745"/>
    <w:rsid w:val="008A67A1"/>
    <w:rsid w:val="008A67FF"/>
    <w:rsid w:val="008A686B"/>
    <w:rsid w:val="008A6896"/>
    <w:rsid w:val="008A69A7"/>
    <w:rsid w:val="008A69D8"/>
    <w:rsid w:val="008A69F9"/>
    <w:rsid w:val="008A6A1B"/>
    <w:rsid w:val="008A6A5F"/>
    <w:rsid w:val="008A6A74"/>
    <w:rsid w:val="008A6AF1"/>
    <w:rsid w:val="008A6B09"/>
    <w:rsid w:val="008A6B22"/>
    <w:rsid w:val="008A6B5A"/>
    <w:rsid w:val="008A6BB8"/>
    <w:rsid w:val="008A6BE6"/>
    <w:rsid w:val="008A6C7B"/>
    <w:rsid w:val="008A6C81"/>
    <w:rsid w:val="008A6CAD"/>
    <w:rsid w:val="008A6CBD"/>
    <w:rsid w:val="008A6D03"/>
    <w:rsid w:val="008A6D62"/>
    <w:rsid w:val="008A6D8D"/>
    <w:rsid w:val="008A6D99"/>
    <w:rsid w:val="008A6DFD"/>
    <w:rsid w:val="008A6E53"/>
    <w:rsid w:val="008A6E58"/>
    <w:rsid w:val="008A6E73"/>
    <w:rsid w:val="008A6EC6"/>
    <w:rsid w:val="008A6F49"/>
    <w:rsid w:val="008A6F71"/>
    <w:rsid w:val="008A6FA4"/>
    <w:rsid w:val="008A700D"/>
    <w:rsid w:val="008A7059"/>
    <w:rsid w:val="008A711E"/>
    <w:rsid w:val="008A714E"/>
    <w:rsid w:val="008A716E"/>
    <w:rsid w:val="008A7240"/>
    <w:rsid w:val="008A7325"/>
    <w:rsid w:val="008A7329"/>
    <w:rsid w:val="008A7342"/>
    <w:rsid w:val="008A7385"/>
    <w:rsid w:val="008A739D"/>
    <w:rsid w:val="008A7422"/>
    <w:rsid w:val="008A742E"/>
    <w:rsid w:val="008A743E"/>
    <w:rsid w:val="008A7467"/>
    <w:rsid w:val="008A74A4"/>
    <w:rsid w:val="008A74AF"/>
    <w:rsid w:val="008A7546"/>
    <w:rsid w:val="008A754E"/>
    <w:rsid w:val="008A768E"/>
    <w:rsid w:val="008A7716"/>
    <w:rsid w:val="008A771C"/>
    <w:rsid w:val="008A7845"/>
    <w:rsid w:val="008A787C"/>
    <w:rsid w:val="008A787F"/>
    <w:rsid w:val="008A7881"/>
    <w:rsid w:val="008A7894"/>
    <w:rsid w:val="008A78E4"/>
    <w:rsid w:val="008A78EA"/>
    <w:rsid w:val="008A7900"/>
    <w:rsid w:val="008A7A01"/>
    <w:rsid w:val="008A7A37"/>
    <w:rsid w:val="008A7A38"/>
    <w:rsid w:val="008A7B27"/>
    <w:rsid w:val="008A7B57"/>
    <w:rsid w:val="008A7BDE"/>
    <w:rsid w:val="008A7C72"/>
    <w:rsid w:val="008A7D33"/>
    <w:rsid w:val="008A7E4A"/>
    <w:rsid w:val="008A7EB0"/>
    <w:rsid w:val="008A7F32"/>
    <w:rsid w:val="008A7F6C"/>
    <w:rsid w:val="008A7FFB"/>
    <w:rsid w:val="008B006F"/>
    <w:rsid w:val="008B013C"/>
    <w:rsid w:val="008B01B6"/>
    <w:rsid w:val="008B0256"/>
    <w:rsid w:val="008B0267"/>
    <w:rsid w:val="008B026B"/>
    <w:rsid w:val="008B0277"/>
    <w:rsid w:val="008B02A4"/>
    <w:rsid w:val="008B02BF"/>
    <w:rsid w:val="008B02C7"/>
    <w:rsid w:val="008B0356"/>
    <w:rsid w:val="008B046A"/>
    <w:rsid w:val="008B0496"/>
    <w:rsid w:val="008B04B6"/>
    <w:rsid w:val="008B04C7"/>
    <w:rsid w:val="008B04FD"/>
    <w:rsid w:val="008B056F"/>
    <w:rsid w:val="008B0584"/>
    <w:rsid w:val="008B05C3"/>
    <w:rsid w:val="008B05DB"/>
    <w:rsid w:val="008B05F3"/>
    <w:rsid w:val="008B06A4"/>
    <w:rsid w:val="008B06BC"/>
    <w:rsid w:val="008B070E"/>
    <w:rsid w:val="008B0718"/>
    <w:rsid w:val="008B0795"/>
    <w:rsid w:val="008B07D8"/>
    <w:rsid w:val="008B07E9"/>
    <w:rsid w:val="008B08B6"/>
    <w:rsid w:val="008B0956"/>
    <w:rsid w:val="008B0957"/>
    <w:rsid w:val="008B0970"/>
    <w:rsid w:val="008B09D1"/>
    <w:rsid w:val="008B09D6"/>
    <w:rsid w:val="008B0A15"/>
    <w:rsid w:val="008B0A81"/>
    <w:rsid w:val="008B0AB9"/>
    <w:rsid w:val="008B0AC7"/>
    <w:rsid w:val="008B0AD7"/>
    <w:rsid w:val="008B0ADA"/>
    <w:rsid w:val="008B0B12"/>
    <w:rsid w:val="008B0B79"/>
    <w:rsid w:val="008B0BD5"/>
    <w:rsid w:val="008B0C82"/>
    <w:rsid w:val="008B0CB4"/>
    <w:rsid w:val="008B0D36"/>
    <w:rsid w:val="008B0D76"/>
    <w:rsid w:val="008B0E3F"/>
    <w:rsid w:val="008B0E6A"/>
    <w:rsid w:val="008B0FCC"/>
    <w:rsid w:val="008B0FE5"/>
    <w:rsid w:val="008B1016"/>
    <w:rsid w:val="008B106E"/>
    <w:rsid w:val="008B10D1"/>
    <w:rsid w:val="008B120E"/>
    <w:rsid w:val="008B1257"/>
    <w:rsid w:val="008B128B"/>
    <w:rsid w:val="008B132B"/>
    <w:rsid w:val="008B13A2"/>
    <w:rsid w:val="008B13B6"/>
    <w:rsid w:val="008B149B"/>
    <w:rsid w:val="008B152D"/>
    <w:rsid w:val="008B154A"/>
    <w:rsid w:val="008B154B"/>
    <w:rsid w:val="008B15D2"/>
    <w:rsid w:val="008B15F6"/>
    <w:rsid w:val="008B1641"/>
    <w:rsid w:val="008B1643"/>
    <w:rsid w:val="008B1659"/>
    <w:rsid w:val="008B16A1"/>
    <w:rsid w:val="008B16A9"/>
    <w:rsid w:val="008B16CB"/>
    <w:rsid w:val="008B17DF"/>
    <w:rsid w:val="008B180C"/>
    <w:rsid w:val="008B1882"/>
    <w:rsid w:val="008B18AE"/>
    <w:rsid w:val="008B18C4"/>
    <w:rsid w:val="008B1938"/>
    <w:rsid w:val="008B1963"/>
    <w:rsid w:val="008B19DE"/>
    <w:rsid w:val="008B19F8"/>
    <w:rsid w:val="008B1A3C"/>
    <w:rsid w:val="008B1A40"/>
    <w:rsid w:val="008B1A41"/>
    <w:rsid w:val="008B1A87"/>
    <w:rsid w:val="008B1ADE"/>
    <w:rsid w:val="008B1C11"/>
    <w:rsid w:val="008B1C63"/>
    <w:rsid w:val="008B1CBA"/>
    <w:rsid w:val="008B1D2B"/>
    <w:rsid w:val="008B1DAC"/>
    <w:rsid w:val="008B1DE9"/>
    <w:rsid w:val="008B1E17"/>
    <w:rsid w:val="008B1E20"/>
    <w:rsid w:val="008B1EB2"/>
    <w:rsid w:val="008B1F29"/>
    <w:rsid w:val="008B1F3A"/>
    <w:rsid w:val="008B1F48"/>
    <w:rsid w:val="008B1F70"/>
    <w:rsid w:val="008B1F99"/>
    <w:rsid w:val="008B1FFA"/>
    <w:rsid w:val="008B2019"/>
    <w:rsid w:val="008B209E"/>
    <w:rsid w:val="008B20AC"/>
    <w:rsid w:val="008B2126"/>
    <w:rsid w:val="008B225F"/>
    <w:rsid w:val="008B227E"/>
    <w:rsid w:val="008B22AC"/>
    <w:rsid w:val="008B22DE"/>
    <w:rsid w:val="008B22EB"/>
    <w:rsid w:val="008B22F4"/>
    <w:rsid w:val="008B2303"/>
    <w:rsid w:val="008B23B9"/>
    <w:rsid w:val="008B23E9"/>
    <w:rsid w:val="008B2406"/>
    <w:rsid w:val="008B2471"/>
    <w:rsid w:val="008B2474"/>
    <w:rsid w:val="008B249C"/>
    <w:rsid w:val="008B24AD"/>
    <w:rsid w:val="008B24BC"/>
    <w:rsid w:val="008B2508"/>
    <w:rsid w:val="008B2576"/>
    <w:rsid w:val="008B258B"/>
    <w:rsid w:val="008B25F6"/>
    <w:rsid w:val="008B2618"/>
    <w:rsid w:val="008B263D"/>
    <w:rsid w:val="008B271B"/>
    <w:rsid w:val="008B27CE"/>
    <w:rsid w:val="008B27D9"/>
    <w:rsid w:val="008B2819"/>
    <w:rsid w:val="008B2876"/>
    <w:rsid w:val="008B28CF"/>
    <w:rsid w:val="008B297C"/>
    <w:rsid w:val="008B29C4"/>
    <w:rsid w:val="008B29E2"/>
    <w:rsid w:val="008B2A0F"/>
    <w:rsid w:val="008B2A2E"/>
    <w:rsid w:val="008B2B59"/>
    <w:rsid w:val="008B2BA9"/>
    <w:rsid w:val="008B2BE6"/>
    <w:rsid w:val="008B2BEA"/>
    <w:rsid w:val="008B2C13"/>
    <w:rsid w:val="008B2D1D"/>
    <w:rsid w:val="008B2D3F"/>
    <w:rsid w:val="008B2D5F"/>
    <w:rsid w:val="008B2DEA"/>
    <w:rsid w:val="008B2E85"/>
    <w:rsid w:val="008B2EB5"/>
    <w:rsid w:val="008B2EC1"/>
    <w:rsid w:val="008B2ED3"/>
    <w:rsid w:val="008B2EDC"/>
    <w:rsid w:val="008B3064"/>
    <w:rsid w:val="008B313D"/>
    <w:rsid w:val="008B3155"/>
    <w:rsid w:val="008B31B2"/>
    <w:rsid w:val="008B31DF"/>
    <w:rsid w:val="008B3232"/>
    <w:rsid w:val="008B32A1"/>
    <w:rsid w:val="008B3302"/>
    <w:rsid w:val="008B33AD"/>
    <w:rsid w:val="008B33DB"/>
    <w:rsid w:val="008B3442"/>
    <w:rsid w:val="008B3464"/>
    <w:rsid w:val="008B346D"/>
    <w:rsid w:val="008B3483"/>
    <w:rsid w:val="008B3506"/>
    <w:rsid w:val="008B3551"/>
    <w:rsid w:val="008B35AB"/>
    <w:rsid w:val="008B35CE"/>
    <w:rsid w:val="008B36B9"/>
    <w:rsid w:val="008B3744"/>
    <w:rsid w:val="008B377D"/>
    <w:rsid w:val="008B381A"/>
    <w:rsid w:val="008B3821"/>
    <w:rsid w:val="008B3858"/>
    <w:rsid w:val="008B38F0"/>
    <w:rsid w:val="008B3931"/>
    <w:rsid w:val="008B3935"/>
    <w:rsid w:val="008B3986"/>
    <w:rsid w:val="008B398E"/>
    <w:rsid w:val="008B39D1"/>
    <w:rsid w:val="008B3A08"/>
    <w:rsid w:val="008B3A3B"/>
    <w:rsid w:val="008B3ABF"/>
    <w:rsid w:val="008B3B21"/>
    <w:rsid w:val="008B3B46"/>
    <w:rsid w:val="008B3B49"/>
    <w:rsid w:val="008B3B92"/>
    <w:rsid w:val="008B3BF0"/>
    <w:rsid w:val="008B3CE2"/>
    <w:rsid w:val="008B3CEE"/>
    <w:rsid w:val="008B3D49"/>
    <w:rsid w:val="008B3DA4"/>
    <w:rsid w:val="008B3DB2"/>
    <w:rsid w:val="008B3DDC"/>
    <w:rsid w:val="008B3F52"/>
    <w:rsid w:val="008B3F64"/>
    <w:rsid w:val="008B3FF9"/>
    <w:rsid w:val="008B40E3"/>
    <w:rsid w:val="008B40F7"/>
    <w:rsid w:val="008B4110"/>
    <w:rsid w:val="008B412D"/>
    <w:rsid w:val="008B415B"/>
    <w:rsid w:val="008B4178"/>
    <w:rsid w:val="008B41CA"/>
    <w:rsid w:val="008B422A"/>
    <w:rsid w:val="008B423B"/>
    <w:rsid w:val="008B4258"/>
    <w:rsid w:val="008B425A"/>
    <w:rsid w:val="008B4308"/>
    <w:rsid w:val="008B4325"/>
    <w:rsid w:val="008B439E"/>
    <w:rsid w:val="008B43B9"/>
    <w:rsid w:val="008B43BD"/>
    <w:rsid w:val="008B449B"/>
    <w:rsid w:val="008B449C"/>
    <w:rsid w:val="008B44F4"/>
    <w:rsid w:val="008B451D"/>
    <w:rsid w:val="008B4578"/>
    <w:rsid w:val="008B457A"/>
    <w:rsid w:val="008B45D6"/>
    <w:rsid w:val="008B45E9"/>
    <w:rsid w:val="008B4606"/>
    <w:rsid w:val="008B4662"/>
    <w:rsid w:val="008B469A"/>
    <w:rsid w:val="008B46CC"/>
    <w:rsid w:val="008B46CF"/>
    <w:rsid w:val="008B470A"/>
    <w:rsid w:val="008B4750"/>
    <w:rsid w:val="008B475B"/>
    <w:rsid w:val="008B4790"/>
    <w:rsid w:val="008B47E9"/>
    <w:rsid w:val="008B47F6"/>
    <w:rsid w:val="008B49CA"/>
    <w:rsid w:val="008B49FB"/>
    <w:rsid w:val="008B4A3F"/>
    <w:rsid w:val="008B4A75"/>
    <w:rsid w:val="008B4AC8"/>
    <w:rsid w:val="008B4AEA"/>
    <w:rsid w:val="008B4B2A"/>
    <w:rsid w:val="008B4B5F"/>
    <w:rsid w:val="008B4B74"/>
    <w:rsid w:val="008B4BD6"/>
    <w:rsid w:val="008B4C2B"/>
    <w:rsid w:val="008B4C67"/>
    <w:rsid w:val="008B4C6B"/>
    <w:rsid w:val="008B4C97"/>
    <w:rsid w:val="008B4D46"/>
    <w:rsid w:val="008B4D9A"/>
    <w:rsid w:val="008B4DA5"/>
    <w:rsid w:val="008B4DC5"/>
    <w:rsid w:val="008B4E21"/>
    <w:rsid w:val="008B4E2A"/>
    <w:rsid w:val="008B4E3E"/>
    <w:rsid w:val="008B4E5E"/>
    <w:rsid w:val="008B4E85"/>
    <w:rsid w:val="008B4E8D"/>
    <w:rsid w:val="008B4EEF"/>
    <w:rsid w:val="008B4F74"/>
    <w:rsid w:val="008B4FA6"/>
    <w:rsid w:val="008B4FF1"/>
    <w:rsid w:val="008B5140"/>
    <w:rsid w:val="008B5153"/>
    <w:rsid w:val="008B51F2"/>
    <w:rsid w:val="008B5210"/>
    <w:rsid w:val="008B5277"/>
    <w:rsid w:val="008B5333"/>
    <w:rsid w:val="008B5351"/>
    <w:rsid w:val="008B545C"/>
    <w:rsid w:val="008B545D"/>
    <w:rsid w:val="008B54A6"/>
    <w:rsid w:val="008B54FB"/>
    <w:rsid w:val="008B5552"/>
    <w:rsid w:val="008B555E"/>
    <w:rsid w:val="008B5565"/>
    <w:rsid w:val="008B55E0"/>
    <w:rsid w:val="008B565D"/>
    <w:rsid w:val="008B56C1"/>
    <w:rsid w:val="008B56F1"/>
    <w:rsid w:val="008B583E"/>
    <w:rsid w:val="008B5888"/>
    <w:rsid w:val="008B5969"/>
    <w:rsid w:val="008B5971"/>
    <w:rsid w:val="008B5997"/>
    <w:rsid w:val="008B59AD"/>
    <w:rsid w:val="008B59E1"/>
    <w:rsid w:val="008B5B09"/>
    <w:rsid w:val="008B5BD1"/>
    <w:rsid w:val="008B5C29"/>
    <w:rsid w:val="008B5CDB"/>
    <w:rsid w:val="008B5D27"/>
    <w:rsid w:val="008B5D98"/>
    <w:rsid w:val="008B5DC3"/>
    <w:rsid w:val="008B5E15"/>
    <w:rsid w:val="008B5E22"/>
    <w:rsid w:val="008B5E82"/>
    <w:rsid w:val="008B5EDD"/>
    <w:rsid w:val="008B5F0B"/>
    <w:rsid w:val="008B5F41"/>
    <w:rsid w:val="008B5F72"/>
    <w:rsid w:val="008B5F87"/>
    <w:rsid w:val="008B606B"/>
    <w:rsid w:val="008B60DF"/>
    <w:rsid w:val="008B611E"/>
    <w:rsid w:val="008B6149"/>
    <w:rsid w:val="008B6242"/>
    <w:rsid w:val="008B626C"/>
    <w:rsid w:val="008B62F9"/>
    <w:rsid w:val="008B63FA"/>
    <w:rsid w:val="008B644B"/>
    <w:rsid w:val="008B6467"/>
    <w:rsid w:val="008B6468"/>
    <w:rsid w:val="008B648A"/>
    <w:rsid w:val="008B6504"/>
    <w:rsid w:val="008B656E"/>
    <w:rsid w:val="008B6587"/>
    <w:rsid w:val="008B6593"/>
    <w:rsid w:val="008B65EA"/>
    <w:rsid w:val="008B6608"/>
    <w:rsid w:val="008B661C"/>
    <w:rsid w:val="008B66B4"/>
    <w:rsid w:val="008B66C6"/>
    <w:rsid w:val="008B66E4"/>
    <w:rsid w:val="008B67B2"/>
    <w:rsid w:val="008B67D6"/>
    <w:rsid w:val="008B67F7"/>
    <w:rsid w:val="008B6849"/>
    <w:rsid w:val="008B689A"/>
    <w:rsid w:val="008B689C"/>
    <w:rsid w:val="008B68AD"/>
    <w:rsid w:val="008B68CA"/>
    <w:rsid w:val="008B691D"/>
    <w:rsid w:val="008B6932"/>
    <w:rsid w:val="008B6A35"/>
    <w:rsid w:val="008B6ABF"/>
    <w:rsid w:val="008B6B4B"/>
    <w:rsid w:val="008B6B4E"/>
    <w:rsid w:val="008B6BAD"/>
    <w:rsid w:val="008B6BB3"/>
    <w:rsid w:val="008B6C34"/>
    <w:rsid w:val="008B6D1E"/>
    <w:rsid w:val="008B6D23"/>
    <w:rsid w:val="008B6D34"/>
    <w:rsid w:val="008B6D59"/>
    <w:rsid w:val="008B6D82"/>
    <w:rsid w:val="008B6E28"/>
    <w:rsid w:val="008B6EBB"/>
    <w:rsid w:val="008B6EBE"/>
    <w:rsid w:val="008B6EDB"/>
    <w:rsid w:val="008B6EEE"/>
    <w:rsid w:val="008B6F38"/>
    <w:rsid w:val="008B6F5F"/>
    <w:rsid w:val="008B6F9D"/>
    <w:rsid w:val="008B6FB9"/>
    <w:rsid w:val="008B6FBD"/>
    <w:rsid w:val="008B6FEC"/>
    <w:rsid w:val="008B7031"/>
    <w:rsid w:val="008B7081"/>
    <w:rsid w:val="008B70E0"/>
    <w:rsid w:val="008B7149"/>
    <w:rsid w:val="008B7151"/>
    <w:rsid w:val="008B71AB"/>
    <w:rsid w:val="008B71DB"/>
    <w:rsid w:val="008B724B"/>
    <w:rsid w:val="008B733C"/>
    <w:rsid w:val="008B7354"/>
    <w:rsid w:val="008B7363"/>
    <w:rsid w:val="008B73C4"/>
    <w:rsid w:val="008B73E7"/>
    <w:rsid w:val="008B7429"/>
    <w:rsid w:val="008B7504"/>
    <w:rsid w:val="008B755C"/>
    <w:rsid w:val="008B756C"/>
    <w:rsid w:val="008B7584"/>
    <w:rsid w:val="008B758F"/>
    <w:rsid w:val="008B75C3"/>
    <w:rsid w:val="008B761D"/>
    <w:rsid w:val="008B76B4"/>
    <w:rsid w:val="008B76D4"/>
    <w:rsid w:val="008B76F0"/>
    <w:rsid w:val="008B7767"/>
    <w:rsid w:val="008B777E"/>
    <w:rsid w:val="008B77F6"/>
    <w:rsid w:val="008B785B"/>
    <w:rsid w:val="008B786F"/>
    <w:rsid w:val="008B7876"/>
    <w:rsid w:val="008B7889"/>
    <w:rsid w:val="008B7898"/>
    <w:rsid w:val="008B78D1"/>
    <w:rsid w:val="008B78ED"/>
    <w:rsid w:val="008B78F9"/>
    <w:rsid w:val="008B7919"/>
    <w:rsid w:val="008B795B"/>
    <w:rsid w:val="008B7977"/>
    <w:rsid w:val="008B79BF"/>
    <w:rsid w:val="008B79E0"/>
    <w:rsid w:val="008B7A96"/>
    <w:rsid w:val="008B7B4B"/>
    <w:rsid w:val="008B7B93"/>
    <w:rsid w:val="008B7B9D"/>
    <w:rsid w:val="008B7CBE"/>
    <w:rsid w:val="008B7D48"/>
    <w:rsid w:val="008B7EC5"/>
    <w:rsid w:val="008B7ED7"/>
    <w:rsid w:val="008B7EDB"/>
    <w:rsid w:val="008B7EDE"/>
    <w:rsid w:val="008B7EF8"/>
    <w:rsid w:val="008B7F0B"/>
    <w:rsid w:val="008B7F49"/>
    <w:rsid w:val="008B7F69"/>
    <w:rsid w:val="008B7FED"/>
    <w:rsid w:val="008C003C"/>
    <w:rsid w:val="008C004E"/>
    <w:rsid w:val="008C0119"/>
    <w:rsid w:val="008C0134"/>
    <w:rsid w:val="008C01D4"/>
    <w:rsid w:val="008C0244"/>
    <w:rsid w:val="008C0305"/>
    <w:rsid w:val="008C0334"/>
    <w:rsid w:val="008C03CA"/>
    <w:rsid w:val="008C03E5"/>
    <w:rsid w:val="008C042C"/>
    <w:rsid w:val="008C0442"/>
    <w:rsid w:val="008C047C"/>
    <w:rsid w:val="008C04C0"/>
    <w:rsid w:val="008C0502"/>
    <w:rsid w:val="008C058E"/>
    <w:rsid w:val="008C0598"/>
    <w:rsid w:val="008C05A6"/>
    <w:rsid w:val="008C05AE"/>
    <w:rsid w:val="008C05CF"/>
    <w:rsid w:val="008C05E5"/>
    <w:rsid w:val="008C065A"/>
    <w:rsid w:val="008C0677"/>
    <w:rsid w:val="008C0693"/>
    <w:rsid w:val="008C0759"/>
    <w:rsid w:val="008C0769"/>
    <w:rsid w:val="008C0791"/>
    <w:rsid w:val="008C07B0"/>
    <w:rsid w:val="008C07BC"/>
    <w:rsid w:val="008C0868"/>
    <w:rsid w:val="008C0887"/>
    <w:rsid w:val="008C088B"/>
    <w:rsid w:val="008C08B3"/>
    <w:rsid w:val="008C08BE"/>
    <w:rsid w:val="008C08CA"/>
    <w:rsid w:val="008C093D"/>
    <w:rsid w:val="008C098F"/>
    <w:rsid w:val="008C09C7"/>
    <w:rsid w:val="008C0AE9"/>
    <w:rsid w:val="008C0B13"/>
    <w:rsid w:val="008C0B3F"/>
    <w:rsid w:val="008C0B73"/>
    <w:rsid w:val="008C0BBB"/>
    <w:rsid w:val="008C0BFA"/>
    <w:rsid w:val="008C0C53"/>
    <w:rsid w:val="008C0C93"/>
    <w:rsid w:val="008C0CBE"/>
    <w:rsid w:val="008C0CDC"/>
    <w:rsid w:val="008C0DC5"/>
    <w:rsid w:val="008C0DE9"/>
    <w:rsid w:val="008C0E3A"/>
    <w:rsid w:val="008C0E4F"/>
    <w:rsid w:val="008C0EB2"/>
    <w:rsid w:val="008C0F97"/>
    <w:rsid w:val="008C0FA4"/>
    <w:rsid w:val="008C0FD1"/>
    <w:rsid w:val="008C1093"/>
    <w:rsid w:val="008C118C"/>
    <w:rsid w:val="008C11A3"/>
    <w:rsid w:val="008C1254"/>
    <w:rsid w:val="008C126E"/>
    <w:rsid w:val="008C12CE"/>
    <w:rsid w:val="008C12ED"/>
    <w:rsid w:val="008C136D"/>
    <w:rsid w:val="008C13BB"/>
    <w:rsid w:val="008C144E"/>
    <w:rsid w:val="008C14B2"/>
    <w:rsid w:val="008C1502"/>
    <w:rsid w:val="008C1588"/>
    <w:rsid w:val="008C15BB"/>
    <w:rsid w:val="008C16D0"/>
    <w:rsid w:val="008C1770"/>
    <w:rsid w:val="008C17B7"/>
    <w:rsid w:val="008C17EE"/>
    <w:rsid w:val="008C181A"/>
    <w:rsid w:val="008C1821"/>
    <w:rsid w:val="008C187C"/>
    <w:rsid w:val="008C18C0"/>
    <w:rsid w:val="008C190E"/>
    <w:rsid w:val="008C1992"/>
    <w:rsid w:val="008C199A"/>
    <w:rsid w:val="008C1A46"/>
    <w:rsid w:val="008C1A6C"/>
    <w:rsid w:val="008C1AF0"/>
    <w:rsid w:val="008C1AF5"/>
    <w:rsid w:val="008C1C74"/>
    <w:rsid w:val="008C1C80"/>
    <w:rsid w:val="008C1C90"/>
    <w:rsid w:val="008C1CB4"/>
    <w:rsid w:val="008C1CBC"/>
    <w:rsid w:val="008C1CC6"/>
    <w:rsid w:val="008C1D63"/>
    <w:rsid w:val="008C1EC5"/>
    <w:rsid w:val="008C1F00"/>
    <w:rsid w:val="008C1F0C"/>
    <w:rsid w:val="008C1F85"/>
    <w:rsid w:val="008C1F96"/>
    <w:rsid w:val="008C1FA7"/>
    <w:rsid w:val="008C1FDD"/>
    <w:rsid w:val="008C200F"/>
    <w:rsid w:val="008C2010"/>
    <w:rsid w:val="008C2088"/>
    <w:rsid w:val="008C2220"/>
    <w:rsid w:val="008C2227"/>
    <w:rsid w:val="008C224C"/>
    <w:rsid w:val="008C2271"/>
    <w:rsid w:val="008C2273"/>
    <w:rsid w:val="008C22FF"/>
    <w:rsid w:val="008C2383"/>
    <w:rsid w:val="008C23A3"/>
    <w:rsid w:val="008C23D5"/>
    <w:rsid w:val="008C23FC"/>
    <w:rsid w:val="008C24C0"/>
    <w:rsid w:val="008C251C"/>
    <w:rsid w:val="008C251E"/>
    <w:rsid w:val="008C259B"/>
    <w:rsid w:val="008C25A8"/>
    <w:rsid w:val="008C2631"/>
    <w:rsid w:val="008C265E"/>
    <w:rsid w:val="008C26B7"/>
    <w:rsid w:val="008C26C0"/>
    <w:rsid w:val="008C2756"/>
    <w:rsid w:val="008C2774"/>
    <w:rsid w:val="008C27A2"/>
    <w:rsid w:val="008C27FB"/>
    <w:rsid w:val="008C2806"/>
    <w:rsid w:val="008C2810"/>
    <w:rsid w:val="008C28DC"/>
    <w:rsid w:val="008C2916"/>
    <w:rsid w:val="008C294C"/>
    <w:rsid w:val="008C2984"/>
    <w:rsid w:val="008C2A11"/>
    <w:rsid w:val="008C2A52"/>
    <w:rsid w:val="008C2A98"/>
    <w:rsid w:val="008C2AD2"/>
    <w:rsid w:val="008C2AFA"/>
    <w:rsid w:val="008C2B1B"/>
    <w:rsid w:val="008C2B4A"/>
    <w:rsid w:val="008C2B53"/>
    <w:rsid w:val="008C2B77"/>
    <w:rsid w:val="008C2BB1"/>
    <w:rsid w:val="008C2C48"/>
    <w:rsid w:val="008C2C74"/>
    <w:rsid w:val="008C2D26"/>
    <w:rsid w:val="008C2D79"/>
    <w:rsid w:val="008C2D7F"/>
    <w:rsid w:val="008C2E41"/>
    <w:rsid w:val="008C2ED5"/>
    <w:rsid w:val="008C2EFB"/>
    <w:rsid w:val="008C2F1D"/>
    <w:rsid w:val="008C2F7E"/>
    <w:rsid w:val="008C2FE3"/>
    <w:rsid w:val="008C302E"/>
    <w:rsid w:val="008C3051"/>
    <w:rsid w:val="008C305D"/>
    <w:rsid w:val="008C30B1"/>
    <w:rsid w:val="008C3118"/>
    <w:rsid w:val="008C315C"/>
    <w:rsid w:val="008C319B"/>
    <w:rsid w:val="008C31BC"/>
    <w:rsid w:val="008C31F1"/>
    <w:rsid w:val="008C320E"/>
    <w:rsid w:val="008C3260"/>
    <w:rsid w:val="008C326F"/>
    <w:rsid w:val="008C3299"/>
    <w:rsid w:val="008C329C"/>
    <w:rsid w:val="008C3300"/>
    <w:rsid w:val="008C3347"/>
    <w:rsid w:val="008C3391"/>
    <w:rsid w:val="008C3397"/>
    <w:rsid w:val="008C3415"/>
    <w:rsid w:val="008C346F"/>
    <w:rsid w:val="008C34AB"/>
    <w:rsid w:val="008C34EB"/>
    <w:rsid w:val="008C34F2"/>
    <w:rsid w:val="008C3508"/>
    <w:rsid w:val="008C356B"/>
    <w:rsid w:val="008C35AD"/>
    <w:rsid w:val="008C3620"/>
    <w:rsid w:val="008C3652"/>
    <w:rsid w:val="008C366C"/>
    <w:rsid w:val="008C3672"/>
    <w:rsid w:val="008C36C5"/>
    <w:rsid w:val="008C36F1"/>
    <w:rsid w:val="008C3702"/>
    <w:rsid w:val="008C3705"/>
    <w:rsid w:val="008C3717"/>
    <w:rsid w:val="008C373C"/>
    <w:rsid w:val="008C374C"/>
    <w:rsid w:val="008C37A5"/>
    <w:rsid w:val="008C37D3"/>
    <w:rsid w:val="008C39B0"/>
    <w:rsid w:val="008C3A7F"/>
    <w:rsid w:val="008C3ADD"/>
    <w:rsid w:val="008C3B05"/>
    <w:rsid w:val="008C3B3B"/>
    <w:rsid w:val="008C3B3D"/>
    <w:rsid w:val="008C3CBB"/>
    <w:rsid w:val="008C3D5A"/>
    <w:rsid w:val="008C3D7E"/>
    <w:rsid w:val="008C3D80"/>
    <w:rsid w:val="008C3E65"/>
    <w:rsid w:val="008C3F0B"/>
    <w:rsid w:val="008C401A"/>
    <w:rsid w:val="008C403D"/>
    <w:rsid w:val="008C406B"/>
    <w:rsid w:val="008C4070"/>
    <w:rsid w:val="008C4074"/>
    <w:rsid w:val="008C40A9"/>
    <w:rsid w:val="008C4138"/>
    <w:rsid w:val="008C4146"/>
    <w:rsid w:val="008C41B4"/>
    <w:rsid w:val="008C41C8"/>
    <w:rsid w:val="008C41F5"/>
    <w:rsid w:val="008C42AE"/>
    <w:rsid w:val="008C42CA"/>
    <w:rsid w:val="008C42DC"/>
    <w:rsid w:val="008C43EF"/>
    <w:rsid w:val="008C43F1"/>
    <w:rsid w:val="008C440C"/>
    <w:rsid w:val="008C4464"/>
    <w:rsid w:val="008C4477"/>
    <w:rsid w:val="008C44C4"/>
    <w:rsid w:val="008C453E"/>
    <w:rsid w:val="008C45CC"/>
    <w:rsid w:val="008C470B"/>
    <w:rsid w:val="008C4735"/>
    <w:rsid w:val="008C4750"/>
    <w:rsid w:val="008C47EE"/>
    <w:rsid w:val="008C4851"/>
    <w:rsid w:val="008C4872"/>
    <w:rsid w:val="008C48D9"/>
    <w:rsid w:val="008C4907"/>
    <w:rsid w:val="008C49B7"/>
    <w:rsid w:val="008C49F6"/>
    <w:rsid w:val="008C4ACA"/>
    <w:rsid w:val="008C4AE6"/>
    <w:rsid w:val="008C4B1E"/>
    <w:rsid w:val="008C4B3C"/>
    <w:rsid w:val="008C4BC9"/>
    <w:rsid w:val="008C4C59"/>
    <w:rsid w:val="008C4C63"/>
    <w:rsid w:val="008C4D5F"/>
    <w:rsid w:val="008C4D67"/>
    <w:rsid w:val="008C4DE9"/>
    <w:rsid w:val="008C4E49"/>
    <w:rsid w:val="008C4EF0"/>
    <w:rsid w:val="008C4F62"/>
    <w:rsid w:val="008C4F71"/>
    <w:rsid w:val="008C4FBA"/>
    <w:rsid w:val="008C507B"/>
    <w:rsid w:val="008C5158"/>
    <w:rsid w:val="008C5197"/>
    <w:rsid w:val="008C51AC"/>
    <w:rsid w:val="008C5254"/>
    <w:rsid w:val="008C527B"/>
    <w:rsid w:val="008C529A"/>
    <w:rsid w:val="008C52D1"/>
    <w:rsid w:val="008C52E8"/>
    <w:rsid w:val="008C53B8"/>
    <w:rsid w:val="008C540D"/>
    <w:rsid w:val="008C541C"/>
    <w:rsid w:val="008C5442"/>
    <w:rsid w:val="008C5524"/>
    <w:rsid w:val="008C5549"/>
    <w:rsid w:val="008C55AE"/>
    <w:rsid w:val="008C5669"/>
    <w:rsid w:val="008C5692"/>
    <w:rsid w:val="008C5775"/>
    <w:rsid w:val="008C578E"/>
    <w:rsid w:val="008C57BA"/>
    <w:rsid w:val="008C5856"/>
    <w:rsid w:val="008C5868"/>
    <w:rsid w:val="008C58A6"/>
    <w:rsid w:val="008C59C6"/>
    <w:rsid w:val="008C59FB"/>
    <w:rsid w:val="008C5A04"/>
    <w:rsid w:val="008C5A19"/>
    <w:rsid w:val="008C5AD5"/>
    <w:rsid w:val="008C5B30"/>
    <w:rsid w:val="008C5B48"/>
    <w:rsid w:val="008C5BAE"/>
    <w:rsid w:val="008C5BBA"/>
    <w:rsid w:val="008C5C14"/>
    <w:rsid w:val="008C5CD2"/>
    <w:rsid w:val="008C5CE9"/>
    <w:rsid w:val="008C5D0F"/>
    <w:rsid w:val="008C5D4C"/>
    <w:rsid w:val="008C5DEC"/>
    <w:rsid w:val="008C5E13"/>
    <w:rsid w:val="008C5E2C"/>
    <w:rsid w:val="008C5ED6"/>
    <w:rsid w:val="008C5EF4"/>
    <w:rsid w:val="008C5F0B"/>
    <w:rsid w:val="008C5F4E"/>
    <w:rsid w:val="008C5F75"/>
    <w:rsid w:val="008C600E"/>
    <w:rsid w:val="008C6159"/>
    <w:rsid w:val="008C616F"/>
    <w:rsid w:val="008C61B2"/>
    <w:rsid w:val="008C6210"/>
    <w:rsid w:val="008C6234"/>
    <w:rsid w:val="008C6272"/>
    <w:rsid w:val="008C62D4"/>
    <w:rsid w:val="008C6316"/>
    <w:rsid w:val="008C636F"/>
    <w:rsid w:val="008C638C"/>
    <w:rsid w:val="008C63B5"/>
    <w:rsid w:val="008C63B6"/>
    <w:rsid w:val="008C6416"/>
    <w:rsid w:val="008C6428"/>
    <w:rsid w:val="008C6470"/>
    <w:rsid w:val="008C64D2"/>
    <w:rsid w:val="008C650B"/>
    <w:rsid w:val="008C6547"/>
    <w:rsid w:val="008C6664"/>
    <w:rsid w:val="008C66B7"/>
    <w:rsid w:val="008C66BB"/>
    <w:rsid w:val="008C6709"/>
    <w:rsid w:val="008C6718"/>
    <w:rsid w:val="008C67C2"/>
    <w:rsid w:val="008C6800"/>
    <w:rsid w:val="008C6828"/>
    <w:rsid w:val="008C683D"/>
    <w:rsid w:val="008C688F"/>
    <w:rsid w:val="008C68C0"/>
    <w:rsid w:val="008C68F9"/>
    <w:rsid w:val="008C69E3"/>
    <w:rsid w:val="008C6A44"/>
    <w:rsid w:val="008C6A53"/>
    <w:rsid w:val="008C6A8E"/>
    <w:rsid w:val="008C6A98"/>
    <w:rsid w:val="008C6BFE"/>
    <w:rsid w:val="008C6C43"/>
    <w:rsid w:val="008C6C90"/>
    <w:rsid w:val="008C6DB7"/>
    <w:rsid w:val="008C6DE0"/>
    <w:rsid w:val="008C6E87"/>
    <w:rsid w:val="008C6F78"/>
    <w:rsid w:val="008C6F90"/>
    <w:rsid w:val="008C6FBC"/>
    <w:rsid w:val="008C7014"/>
    <w:rsid w:val="008C70C0"/>
    <w:rsid w:val="008C71B0"/>
    <w:rsid w:val="008C71F8"/>
    <w:rsid w:val="008C733B"/>
    <w:rsid w:val="008C7363"/>
    <w:rsid w:val="008C739F"/>
    <w:rsid w:val="008C73CD"/>
    <w:rsid w:val="008C73D1"/>
    <w:rsid w:val="008C73F9"/>
    <w:rsid w:val="008C73FE"/>
    <w:rsid w:val="008C744D"/>
    <w:rsid w:val="008C7497"/>
    <w:rsid w:val="008C74BF"/>
    <w:rsid w:val="008C74C1"/>
    <w:rsid w:val="008C74CC"/>
    <w:rsid w:val="008C74DD"/>
    <w:rsid w:val="008C7578"/>
    <w:rsid w:val="008C75A1"/>
    <w:rsid w:val="008C7605"/>
    <w:rsid w:val="008C761E"/>
    <w:rsid w:val="008C7716"/>
    <w:rsid w:val="008C77B8"/>
    <w:rsid w:val="008C77CE"/>
    <w:rsid w:val="008C77D6"/>
    <w:rsid w:val="008C77F0"/>
    <w:rsid w:val="008C7803"/>
    <w:rsid w:val="008C782C"/>
    <w:rsid w:val="008C7891"/>
    <w:rsid w:val="008C78B2"/>
    <w:rsid w:val="008C7947"/>
    <w:rsid w:val="008C79D5"/>
    <w:rsid w:val="008C79D7"/>
    <w:rsid w:val="008C7A12"/>
    <w:rsid w:val="008C7A50"/>
    <w:rsid w:val="008C7B2A"/>
    <w:rsid w:val="008C7B81"/>
    <w:rsid w:val="008C7B96"/>
    <w:rsid w:val="008C7B97"/>
    <w:rsid w:val="008C7BA2"/>
    <w:rsid w:val="008C7C14"/>
    <w:rsid w:val="008C7C75"/>
    <w:rsid w:val="008C7D78"/>
    <w:rsid w:val="008C7DB0"/>
    <w:rsid w:val="008C7E54"/>
    <w:rsid w:val="008C7E75"/>
    <w:rsid w:val="008C7EB2"/>
    <w:rsid w:val="008C7EED"/>
    <w:rsid w:val="008C7F81"/>
    <w:rsid w:val="008D0005"/>
    <w:rsid w:val="008D0065"/>
    <w:rsid w:val="008D0091"/>
    <w:rsid w:val="008D010E"/>
    <w:rsid w:val="008D015C"/>
    <w:rsid w:val="008D0217"/>
    <w:rsid w:val="008D022C"/>
    <w:rsid w:val="008D02B3"/>
    <w:rsid w:val="008D0302"/>
    <w:rsid w:val="008D037F"/>
    <w:rsid w:val="008D038F"/>
    <w:rsid w:val="008D03E2"/>
    <w:rsid w:val="008D0457"/>
    <w:rsid w:val="008D04C9"/>
    <w:rsid w:val="008D0578"/>
    <w:rsid w:val="008D05C4"/>
    <w:rsid w:val="008D05D1"/>
    <w:rsid w:val="008D05D4"/>
    <w:rsid w:val="008D05DC"/>
    <w:rsid w:val="008D05F1"/>
    <w:rsid w:val="008D064F"/>
    <w:rsid w:val="008D06B5"/>
    <w:rsid w:val="008D06FD"/>
    <w:rsid w:val="008D0719"/>
    <w:rsid w:val="008D0739"/>
    <w:rsid w:val="008D07B7"/>
    <w:rsid w:val="008D0879"/>
    <w:rsid w:val="008D08FF"/>
    <w:rsid w:val="008D0977"/>
    <w:rsid w:val="008D0996"/>
    <w:rsid w:val="008D0AD1"/>
    <w:rsid w:val="008D0B65"/>
    <w:rsid w:val="008D0B78"/>
    <w:rsid w:val="008D0BB3"/>
    <w:rsid w:val="008D0C03"/>
    <w:rsid w:val="008D0C25"/>
    <w:rsid w:val="008D0C87"/>
    <w:rsid w:val="008D0C92"/>
    <w:rsid w:val="008D0CB9"/>
    <w:rsid w:val="008D0CF0"/>
    <w:rsid w:val="008D0E22"/>
    <w:rsid w:val="008D0E29"/>
    <w:rsid w:val="008D0E58"/>
    <w:rsid w:val="008D0E81"/>
    <w:rsid w:val="008D0E89"/>
    <w:rsid w:val="008D0EAD"/>
    <w:rsid w:val="008D0ED7"/>
    <w:rsid w:val="008D0EDE"/>
    <w:rsid w:val="008D0F14"/>
    <w:rsid w:val="008D0F85"/>
    <w:rsid w:val="008D1054"/>
    <w:rsid w:val="008D1097"/>
    <w:rsid w:val="008D10C9"/>
    <w:rsid w:val="008D10D2"/>
    <w:rsid w:val="008D1119"/>
    <w:rsid w:val="008D118F"/>
    <w:rsid w:val="008D1190"/>
    <w:rsid w:val="008D11CA"/>
    <w:rsid w:val="008D1248"/>
    <w:rsid w:val="008D125C"/>
    <w:rsid w:val="008D1270"/>
    <w:rsid w:val="008D128F"/>
    <w:rsid w:val="008D1357"/>
    <w:rsid w:val="008D1379"/>
    <w:rsid w:val="008D139C"/>
    <w:rsid w:val="008D13B5"/>
    <w:rsid w:val="008D1400"/>
    <w:rsid w:val="008D140F"/>
    <w:rsid w:val="008D141C"/>
    <w:rsid w:val="008D143E"/>
    <w:rsid w:val="008D1475"/>
    <w:rsid w:val="008D14A2"/>
    <w:rsid w:val="008D14A4"/>
    <w:rsid w:val="008D14E4"/>
    <w:rsid w:val="008D14E8"/>
    <w:rsid w:val="008D1541"/>
    <w:rsid w:val="008D15C2"/>
    <w:rsid w:val="008D15F6"/>
    <w:rsid w:val="008D161B"/>
    <w:rsid w:val="008D16B4"/>
    <w:rsid w:val="008D16BD"/>
    <w:rsid w:val="008D16F1"/>
    <w:rsid w:val="008D1731"/>
    <w:rsid w:val="008D175A"/>
    <w:rsid w:val="008D17BD"/>
    <w:rsid w:val="008D17DA"/>
    <w:rsid w:val="008D1863"/>
    <w:rsid w:val="008D1919"/>
    <w:rsid w:val="008D1925"/>
    <w:rsid w:val="008D197F"/>
    <w:rsid w:val="008D199B"/>
    <w:rsid w:val="008D19F9"/>
    <w:rsid w:val="008D1A1E"/>
    <w:rsid w:val="008D1A2C"/>
    <w:rsid w:val="008D1A35"/>
    <w:rsid w:val="008D1AB8"/>
    <w:rsid w:val="008D1B7E"/>
    <w:rsid w:val="008D1B84"/>
    <w:rsid w:val="008D1C94"/>
    <w:rsid w:val="008D1C98"/>
    <w:rsid w:val="008D1DB9"/>
    <w:rsid w:val="008D1DD7"/>
    <w:rsid w:val="008D1E42"/>
    <w:rsid w:val="008D1E6C"/>
    <w:rsid w:val="008D1EBA"/>
    <w:rsid w:val="008D1F55"/>
    <w:rsid w:val="008D1F84"/>
    <w:rsid w:val="008D1FC6"/>
    <w:rsid w:val="008D203B"/>
    <w:rsid w:val="008D203E"/>
    <w:rsid w:val="008D20A7"/>
    <w:rsid w:val="008D20D9"/>
    <w:rsid w:val="008D2136"/>
    <w:rsid w:val="008D2152"/>
    <w:rsid w:val="008D21D7"/>
    <w:rsid w:val="008D21EA"/>
    <w:rsid w:val="008D229D"/>
    <w:rsid w:val="008D2395"/>
    <w:rsid w:val="008D23AB"/>
    <w:rsid w:val="008D2455"/>
    <w:rsid w:val="008D249B"/>
    <w:rsid w:val="008D2535"/>
    <w:rsid w:val="008D2547"/>
    <w:rsid w:val="008D2568"/>
    <w:rsid w:val="008D25F4"/>
    <w:rsid w:val="008D2600"/>
    <w:rsid w:val="008D26A9"/>
    <w:rsid w:val="008D26E8"/>
    <w:rsid w:val="008D26EF"/>
    <w:rsid w:val="008D2704"/>
    <w:rsid w:val="008D2718"/>
    <w:rsid w:val="008D27AA"/>
    <w:rsid w:val="008D27B7"/>
    <w:rsid w:val="008D27C9"/>
    <w:rsid w:val="008D27FF"/>
    <w:rsid w:val="008D28B7"/>
    <w:rsid w:val="008D28D4"/>
    <w:rsid w:val="008D2908"/>
    <w:rsid w:val="008D2974"/>
    <w:rsid w:val="008D29D5"/>
    <w:rsid w:val="008D2A19"/>
    <w:rsid w:val="008D2A1E"/>
    <w:rsid w:val="008D2A24"/>
    <w:rsid w:val="008D2A59"/>
    <w:rsid w:val="008D2A83"/>
    <w:rsid w:val="008D2B59"/>
    <w:rsid w:val="008D2C3C"/>
    <w:rsid w:val="008D2D19"/>
    <w:rsid w:val="008D2D58"/>
    <w:rsid w:val="008D2D7A"/>
    <w:rsid w:val="008D2DE0"/>
    <w:rsid w:val="008D2DED"/>
    <w:rsid w:val="008D2E20"/>
    <w:rsid w:val="008D2E32"/>
    <w:rsid w:val="008D2E6A"/>
    <w:rsid w:val="008D2E72"/>
    <w:rsid w:val="008D2E7F"/>
    <w:rsid w:val="008D2E97"/>
    <w:rsid w:val="008D2E9A"/>
    <w:rsid w:val="008D2E9F"/>
    <w:rsid w:val="008D2EA2"/>
    <w:rsid w:val="008D2EB4"/>
    <w:rsid w:val="008D2EFA"/>
    <w:rsid w:val="008D2FB7"/>
    <w:rsid w:val="008D3099"/>
    <w:rsid w:val="008D309D"/>
    <w:rsid w:val="008D30B5"/>
    <w:rsid w:val="008D319D"/>
    <w:rsid w:val="008D321F"/>
    <w:rsid w:val="008D327D"/>
    <w:rsid w:val="008D329F"/>
    <w:rsid w:val="008D3330"/>
    <w:rsid w:val="008D340C"/>
    <w:rsid w:val="008D341E"/>
    <w:rsid w:val="008D3434"/>
    <w:rsid w:val="008D348A"/>
    <w:rsid w:val="008D34F5"/>
    <w:rsid w:val="008D359D"/>
    <w:rsid w:val="008D35B0"/>
    <w:rsid w:val="008D35B3"/>
    <w:rsid w:val="008D369B"/>
    <w:rsid w:val="008D3710"/>
    <w:rsid w:val="008D379C"/>
    <w:rsid w:val="008D37E5"/>
    <w:rsid w:val="008D3814"/>
    <w:rsid w:val="008D383A"/>
    <w:rsid w:val="008D383D"/>
    <w:rsid w:val="008D3854"/>
    <w:rsid w:val="008D38DB"/>
    <w:rsid w:val="008D3913"/>
    <w:rsid w:val="008D3927"/>
    <w:rsid w:val="008D3946"/>
    <w:rsid w:val="008D3A0B"/>
    <w:rsid w:val="008D3A65"/>
    <w:rsid w:val="008D3B28"/>
    <w:rsid w:val="008D3B49"/>
    <w:rsid w:val="008D3B84"/>
    <w:rsid w:val="008D3BA3"/>
    <w:rsid w:val="008D3BE2"/>
    <w:rsid w:val="008D3C88"/>
    <w:rsid w:val="008D3CA4"/>
    <w:rsid w:val="008D3D3D"/>
    <w:rsid w:val="008D3D56"/>
    <w:rsid w:val="008D3DAF"/>
    <w:rsid w:val="008D3E8C"/>
    <w:rsid w:val="008D3EA5"/>
    <w:rsid w:val="008D3EB2"/>
    <w:rsid w:val="008D3F3A"/>
    <w:rsid w:val="008D3F88"/>
    <w:rsid w:val="008D40A8"/>
    <w:rsid w:val="008D40AC"/>
    <w:rsid w:val="008D4127"/>
    <w:rsid w:val="008D4174"/>
    <w:rsid w:val="008D4202"/>
    <w:rsid w:val="008D4278"/>
    <w:rsid w:val="008D42B8"/>
    <w:rsid w:val="008D4326"/>
    <w:rsid w:val="008D4330"/>
    <w:rsid w:val="008D4369"/>
    <w:rsid w:val="008D4398"/>
    <w:rsid w:val="008D43A4"/>
    <w:rsid w:val="008D4405"/>
    <w:rsid w:val="008D4454"/>
    <w:rsid w:val="008D4471"/>
    <w:rsid w:val="008D4547"/>
    <w:rsid w:val="008D45A1"/>
    <w:rsid w:val="008D461D"/>
    <w:rsid w:val="008D465E"/>
    <w:rsid w:val="008D466F"/>
    <w:rsid w:val="008D46BD"/>
    <w:rsid w:val="008D4762"/>
    <w:rsid w:val="008D476A"/>
    <w:rsid w:val="008D4778"/>
    <w:rsid w:val="008D482A"/>
    <w:rsid w:val="008D4850"/>
    <w:rsid w:val="008D4936"/>
    <w:rsid w:val="008D4980"/>
    <w:rsid w:val="008D49AB"/>
    <w:rsid w:val="008D49AE"/>
    <w:rsid w:val="008D4A3F"/>
    <w:rsid w:val="008D4A73"/>
    <w:rsid w:val="008D4A91"/>
    <w:rsid w:val="008D4A97"/>
    <w:rsid w:val="008D4A9F"/>
    <w:rsid w:val="008D4B09"/>
    <w:rsid w:val="008D4B28"/>
    <w:rsid w:val="008D4B60"/>
    <w:rsid w:val="008D4B85"/>
    <w:rsid w:val="008D4BA3"/>
    <w:rsid w:val="008D4BA4"/>
    <w:rsid w:val="008D4C2C"/>
    <w:rsid w:val="008D4CA2"/>
    <w:rsid w:val="008D4CC3"/>
    <w:rsid w:val="008D4D01"/>
    <w:rsid w:val="008D4D48"/>
    <w:rsid w:val="008D4D73"/>
    <w:rsid w:val="008D4DB6"/>
    <w:rsid w:val="008D4DF9"/>
    <w:rsid w:val="008D4E13"/>
    <w:rsid w:val="008D4E3E"/>
    <w:rsid w:val="008D4F04"/>
    <w:rsid w:val="008D4FFB"/>
    <w:rsid w:val="008D5005"/>
    <w:rsid w:val="008D5026"/>
    <w:rsid w:val="008D5136"/>
    <w:rsid w:val="008D5175"/>
    <w:rsid w:val="008D5275"/>
    <w:rsid w:val="008D5374"/>
    <w:rsid w:val="008D5391"/>
    <w:rsid w:val="008D53C2"/>
    <w:rsid w:val="008D53F4"/>
    <w:rsid w:val="008D5444"/>
    <w:rsid w:val="008D54AA"/>
    <w:rsid w:val="008D54E8"/>
    <w:rsid w:val="008D5509"/>
    <w:rsid w:val="008D5519"/>
    <w:rsid w:val="008D556B"/>
    <w:rsid w:val="008D556E"/>
    <w:rsid w:val="008D55AE"/>
    <w:rsid w:val="008D5661"/>
    <w:rsid w:val="008D56D7"/>
    <w:rsid w:val="008D5751"/>
    <w:rsid w:val="008D5909"/>
    <w:rsid w:val="008D5960"/>
    <w:rsid w:val="008D59C5"/>
    <w:rsid w:val="008D59EC"/>
    <w:rsid w:val="008D5A06"/>
    <w:rsid w:val="008D5ACD"/>
    <w:rsid w:val="008D5B5E"/>
    <w:rsid w:val="008D5B80"/>
    <w:rsid w:val="008D5BF5"/>
    <w:rsid w:val="008D5BFD"/>
    <w:rsid w:val="008D5C29"/>
    <w:rsid w:val="008D5C9F"/>
    <w:rsid w:val="008D5CA1"/>
    <w:rsid w:val="008D5CB7"/>
    <w:rsid w:val="008D5CC5"/>
    <w:rsid w:val="008D5CE0"/>
    <w:rsid w:val="008D5CE6"/>
    <w:rsid w:val="008D5D1D"/>
    <w:rsid w:val="008D5D1F"/>
    <w:rsid w:val="008D5D62"/>
    <w:rsid w:val="008D5DAC"/>
    <w:rsid w:val="008D5E3F"/>
    <w:rsid w:val="008D5E71"/>
    <w:rsid w:val="008D5E88"/>
    <w:rsid w:val="008D5E9B"/>
    <w:rsid w:val="008D5EAF"/>
    <w:rsid w:val="008D5ED4"/>
    <w:rsid w:val="008D5F7F"/>
    <w:rsid w:val="008D5F9C"/>
    <w:rsid w:val="008D5FCF"/>
    <w:rsid w:val="008D5FEB"/>
    <w:rsid w:val="008D5FEE"/>
    <w:rsid w:val="008D6023"/>
    <w:rsid w:val="008D605E"/>
    <w:rsid w:val="008D6063"/>
    <w:rsid w:val="008D6115"/>
    <w:rsid w:val="008D613B"/>
    <w:rsid w:val="008D6160"/>
    <w:rsid w:val="008D61B7"/>
    <w:rsid w:val="008D628B"/>
    <w:rsid w:val="008D628D"/>
    <w:rsid w:val="008D62B2"/>
    <w:rsid w:val="008D62DB"/>
    <w:rsid w:val="008D631E"/>
    <w:rsid w:val="008D6347"/>
    <w:rsid w:val="008D639C"/>
    <w:rsid w:val="008D63B9"/>
    <w:rsid w:val="008D63BD"/>
    <w:rsid w:val="008D6537"/>
    <w:rsid w:val="008D65A3"/>
    <w:rsid w:val="008D65AC"/>
    <w:rsid w:val="008D6613"/>
    <w:rsid w:val="008D666D"/>
    <w:rsid w:val="008D66AE"/>
    <w:rsid w:val="008D673D"/>
    <w:rsid w:val="008D6787"/>
    <w:rsid w:val="008D687B"/>
    <w:rsid w:val="008D690C"/>
    <w:rsid w:val="008D690E"/>
    <w:rsid w:val="008D690F"/>
    <w:rsid w:val="008D6915"/>
    <w:rsid w:val="008D69E2"/>
    <w:rsid w:val="008D69EF"/>
    <w:rsid w:val="008D6A4F"/>
    <w:rsid w:val="008D6A6D"/>
    <w:rsid w:val="008D6A79"/>
    <w:rsid w:val="008D6B07"/>
    <w:rsid w:val="008D6B2F"/>
    <w:rsid w:val="008D6B4F"/>
    <w:rsid w:val="008D6B73"/>
    <w:rsid w:val="008D6BA6"/>
    <w:rsid w:val="008D6C37"/>
    <w:rsid w:val="008D6D86"/>
    <w:rsid w:val="008D6E37"/>
    <w:rsid w:val="008D6E4C"/>
    <w:rsid w:val="008D6E55"/>
    <w:rsid w:val="008D6E85"/>
    <w:rsid w:val="008D6E98"/>
    <w:rsid w:val="008D6ED8"/>
    <w:rsid w:val="008D6F48"/>
    <w:rsid w:val="008D6F5E"/>
    <w:rsid w:val="008D6F81"/>
    <w:rsid w:val="008D6F82"/>
    <w:rsid w:val="008D6FED"/>
    <w:rsid w:val="008D7051"/>
    <w:rsid w:val="008D7066"/>
    <w:rsid w:val="008D70A8"/>
    <w:rsid w:val="008D70C5"/>
    <w:rsid w:val="008D716B"/>
    <w:rsid w:val="008D71A0"/>
    <w:rsid w:val="008D71BC"/>
    <w:rsid w:val="008D7282"/>
    <w:rsid w:val="008D728F"/>
    <w:rsid w:val="008D72C8"/>
    <w:rsid w:val="008D730C"/>
    <w:rsid w:val="008D730F"/>
    <w:rsid w:val="008D7362"/>
    <w:rsid w:val="008D73D7"/>
    <w:rsid w:val="008D73F5"/>
    <w:rsid w:val="008D7440"/>
    <w:rsid w:val="008D7455"/>
    <w:rsid w:val="008D74EB"/>
    <w:rsid w:val="008D7517"/>
    <w:rsid w:val="008D75E6"/>
    <w:rsid w:val="008D75EA"/>
    <w:rsid w:val="008D7613"/>
    <w:rsid w:val="008D7616"/>
    <w:rsid w:val="008D762C"/>
    <w:rsid w:val="008D76FC"/>
    <w:rsid w:val="008D7719"/>
    <w:rsid w:val="008D77F4"/>
    <w:rsid w:val="008D7823"/>
    <w:rsid w:val="008D78A5"/>
    <w:rsid w:val="008D78B6"/>
    <w:rsid w:val="008D78E2"/>
    <w:rsid w:val="008D7990"/>
    <w:rsid w:val="008D79D7"/>
    <w:rsid w:val="008D7A44"/>
    <w:rsid w:val="008D7A6E"/>
    <w:rsid w:val="008D7AA5"/>
    <w:rsid w:val="008D7B57"/>
    <w:rsid w:val="008D7B71"/>
    <w:rsid w:val="008D7C6E"/>
    <w:rsid w:val="008D7C88"/>
    <w:rsid w:val="008D7CB1"/>
    <w:rsid w:val="008D7D23"/>
    <w:rsid w:val="008D7D60"/>
    <w:rsid w:val="008D7D8E"/>
    <w:rsid w:val="008D7D99"/>
    <w:rsid w:val="008D7D9D"/>
    <w:rsid w:val="008D7D9F"/>
    <w:rsid w:val="008D7DE4"/>
    <w:rsid w:val="008D7DFA"/>
    <w:rsid w:val="008D7E37"/>
    <w:rsid w:val="008D7EBC"/>
    <w:rsid w:val="008D7ED2"/>
    <w:rsid w:val="008D7F00"/>
    <w:rsid w:val="008D7F0B"/>
    <w:rsid w:val="008D7F99"/>
    <w:rsid w:val="008D7FF0"/>
    <w:rsid w:val="008E00BE"/>
    <w:rsid w:val="008E00C8"/>
    <w:rsid w:val="008E010B"/>
    <w:rsid w:val="008E01F0"/>
    <w:rsid w:val="008E024C"/>
    <w:rsid w:val="008E02DC"/>
    <w:rsid w:val="008E02F3"/>
    <w:rsid w:val="008E0309"/>
    <w:rsid w:val="008E034D"/>
    <w:rsid w:val="008E0411"/>
    <w:rsid w:val="008E041C"/>
    <w:rsid w:val="008E0470"/>
    <w:rsid w:val="008E0587"/>
    <w:rsid w:val="008E0597"/>
    <w:rsid w:val="008E059C"/>
    <w:rsid w:val="008E05F1"/>
    <w:rsid w:val="008E0645"/>
    <w:rsid w:val="008E065B"/>
    <w:rsid w:val="008E06D1"/>
    <w:rsid w:val="008E06D7"/>
    <w:rsid w:val="008E0719"/>
    <w:rsid w:val="008E0726"/>
    <w:rsid w:val="008E07A3"/>
    <w:rsid w:val="008E07B4"/>
    <w:rsid w:val="008E07FE"/>
    <w:rsid w:val="008E081A"/>
    <w:rsid w:val="008E0832"/>
    <w:rsid w:val="008E0833"/>
    <w:rsid w:val="008E0896"/>
    <w:rsid w:val="008E0911"/>
    <w:rsid w:val="008E0924"/>
    <w:rsid w:val="008E092A"/>
    <w:rsid w:val="008E0931"/>
    <w:rsid w:val="008E0935"/>
    <w:rsid w:val="008E0938"/>
    <w:rsid w:val="008E099A"/>
    <w:rsid w:val="008E0A02"/>
    <w:rsid w:val="008E0A4C"/>
    <w:rsid w:val="008E0AF9"/>
    <w:rsid w:val="008E0B70"/>
    <w:rsid w:val="008E0BB8"/>
    <w:rsid w:val="008E0BDB"/>
    <w:rsid w:val="008E0C4F"/>
    <w:rsid w:val="008E0CC1"/>
    <w:rsid w:val="008E0D05"/>
    <w:rsid w:val="008E0DCE"/>
    <w:rsid w:val="008E0E05"/>
    <w:rsid w:val="008E0E12"/>
    <w:rsid w:val="008E0E30"/>
    <w:rsid w:val="008E0E32"/>
    <w:rsid w:val="008E0E89"/>
    <w:rsid w:val="008E0EAA"/>
    <w:rsid w:val="008E0F0A"/>
    <w:rsid w:val="008E0F18"/>
    <w:rsid w:val="008E0FFD"/>
    <w:rsid w:val="008E101C"/>
    <w:rsid w:val="008E1033"/>
    <w:rsid w:val="008E1086"/>
    <w:rsid w:val="008E10BE"/>
    <w:rsid w:val="008E1124"/>
    <w:rsid w:val="008E112F"/>
    <w:rsid w:val="008E1206"/>
    <w:rsid w:val="008E1212"/>
    <w:rsid w:val="008E122C"/>
    <w:rsid w:val="008E12AD"/>
    <w:rsid w:val="008E12C1"/>
    <w:rsid w:val="008E13D0"/>
    <w:rsid w:val="008E13D1"/>
    <w:rsid w:val="008E142B"/>
    <w:rsid w:val="008E142C"/>
    <w:rsid w:val="008E146A"/>
    <w:rsid w:val="008E14DD"/>
    <w:rsid w:val="008E1514"/>
    <w:rsid w:val="008E1543"/>
    <w:rsid w:val="008E159A"/>
    <w:rsid w:val="008E15B2"/>
    <w:rsid w:val="008E15E8"/>
    <w:rsid w:val="008E1626"/>
    <w:rsid w:val="008E1633"/>
    <w:rsid w:val="008E166C"/>
    <w:rsid w:val="008E16BA"/>
    <w:rsid w:val="008E16BC"/>
    <w:rsid w:val="008E16C5"/>
    <w:rsid w:val="008E1715"/>
    <w:rsid w:val="008E1833"/>
    <w:rsid w:val="008E1895"/>
    <w:rsid w:val="008E18B3"/>
    <w:rsid w:val="008E18C1"/>
    <w:rsid w:val="008E193F"/>
    <w:rsid w:val="008E197F"/>
    <w:rsid w:val="008E1982"/>
    <w:rsid w:val="008E19A5"/>
    <w:rsid w:val="008E1B16"/>
    <w:rsid w:val="008E1B40"/>
    <w:rsid w:val="008E1B50"/>
    <w:rsid w:val="008E1BAA"/>
    <w:rsid w:val="008E1BFB"/>
    <w:rsid w:val="008E1C68"/>
    <w:rsid w:val="008E1D1A"/>
    <w:rsid w:val="008E1E46"/>
    <w:rsid w:val="008E1E56"/>
    <w:rsid w:val="008E1E8C"/>
    <w:rsid w:val="008E1EEA"/>
    <w:rsid w:val="008E1EF0"/>
    <w:rsid w:val="008E1F19"/>
    <w:rsid w:val="008E1F2D"/>
    <w:rsid w:val="008E1F6A"/>
    <w:rsid w:val="008E1FC8"/>
    <w:rsid w:val="008E1FFE"/>
    <w:rsid w:val="008E203E"/>
    <w:rsid w:val="008E2099"/>
    <w:rsid w:val="008E20A4"/>
    <w:rsid w:val="008E20D0"/>
    <w:rsid w:val="008E20DD"/>
    <w:rsid w:val="008E213C"/>
    <w:rsid w:val="008E2154"/>
    <w:rsid w:val="008E217D"/>
    <w:rsid w:val="008E21CD"/>
    <w:rsid w:val="008E21EB"/>
    <w:rsid w:val="008E2245"/>
    <w:rsid w:val="008E22C8"/>
    <w:rsid w:val="008E230D"/>
    <w:rsid w:val="008E2359"/>
    <w:rsid w:val="008E2417"/>
    <w:rsid w:val="008E2487"/>
    <w:rsid w:val="008E2499"/>
    <w:rsid w:val="008E24DE"/>
    <w:rsid w:val="008E24F3"/>
    <w:rsid w:val="008E2540"/>
    <w:rsid w:val="008E2584"/>
    <w:rsid w:val="008E25E0"/>
    <w:rsid w:val="008E262C"/>
    <w:rsid w:val="008E263E"/>
    <w:rsid w:val="008E265F"/>
    <w:rsid w:val="008E2694"/>
    <w:rsid w:val="008E26AD"/>
    <w:rsid w:val="008E271F"/>
    <w:rsid w:val="008E2740"/>
    <w:rsid w:val="008E2756"/>
    <w:rsid w:val="008E279E"/>
    <w:rsid w:val="008E27DA"/>
    <w:rsid w:val="008E27DF"/>
    <w:rsid w:val="008E282B"/>
    <w:rsid w:val="008E2887"/>
    <w:rsid w:val="008E28B1"/>
    <w:rsid w:val="008E28D7"/>
    <w:rsid w:val="008E292D"/>
    <w:rsid w:val="008E2964"/>
    <w:rsid w:val="008E296A"/>
    <w:rsid w:val="008E2A3A"/>
    <w:rsid w:val="008E2AA4"/>
    <w:rsid w:val="008E2B94"/>
    <w:rsid w:val="008E2BA0"/>
    <w:rsid w:val="008E2C37"/>
    <w:rsid w:val="008E2C4A"/>
    <w:rsid w:val="008E2C4E"/>
    <w:rsid w:val="008E2CB6"/>
    <w:rsid w:val="008E2D16"/>
    <w:rsid w:val="008E2D33"/>
    <w:rsid w:val="008E2D79"/>
    <w:rsid w:val="008E2D85"/>
    <w:rsid w:val="008E2DC5"/>
    <w:rsid w:val="008E2DDF"/>
    <w:rsid w:val="008E2E6A"/>
    <w:rsid w:val="008E2EB5"/>
    <w:rsid w:val="008E2F03"/>
    <w:rsid w:val="008E2F88"/>
    <w:rsid w:val="008E2FDF"/>
    <w:rsid w:val="008E306B"/>
    <w:rsid w:val="008E3093"/>
    <w:rsid w:val="008E30BE"/>
    <w:rsid w:val="008E30FD"/>
    <w:rsid w:val="008E31CC"/>
    <w:rsid w:val="008E31F9"/>
    <w:rsid w:val="008E31FE"/>
    <w:rsid w:val="008E3219"/>
    <w:rsid w:val="008E3276"/>
    <w:rsid w:val="008E32A6"/>
    <w:rsid w:val="008E339C"/>
    <w:rsid w:val="008E3443"/>
    <w:rsid w:val="008E3469"/>
    <w:rsid w:val="008E348E"/>
    <w:rsid w:val="008E348F"/>
    <w:rsid w:val="008E34A6"/>
    <w:rsid w:val="008E34D5"/>
    <w:rsid w:val="008E358B"/>
    <w:rsid w:val="008E35AF"/>
    <w:rsid w:val="008E361D"/>
    <w:rsid w:val="008E36FD"/>
    <w:rsid w:val="008E3713"/>
    <w:rsid w:val="008E372E"/>
    <w:rsid w:val="008E37AE"/>
    <w:rsid w:val="008E3807"/>
    <w:rsid w:val="008E3841"/>
    <w:rsid w:val="008E3856"/>
    <w:rsid w:val="008E3862"/>
    <w:rsid w:val="008E38C6"/>
    <w:rsid w:val="008E3902"/>
    <w:rsid w:val="008E3905"/>
    <w:rsid w:val="008E39A1"/>
    <w:rsid w:val="008E39AE"/>
    <w:rsid w:val="008E39BF"/>
    <w:rsid w:val="008E39E6"/>
    <w:rsid w:val="008E39E7"/>
    <w:rsid w:val="008E3A27"/>
    <w:rsid w:val="008E3A5B"/>
    <w:rsid w:val="008E3A89"/>
    <w:rsid w:val="008E3AE2"/>
    <w:rsid w:val="008E3B01"/>
    <w:rsid w:val="008E3B51"/>
    <w:rsid w:val="008E3B6C"/>
    <w:rsid w:val="008E3B9A"/>
    <w:rsid w:val="008E3BCF"/>
    <w:rsid w:val="008E3BDC"/>
    <w:rsid w:val="008E3C4A"/>
    <w:rsid w:val="008E3CB4"/>
    <w:rsid w:val="008E3DD5"/>
    <w:rsid w:val="008E3DD6"/>
    <w:rsid w:val="008E3E7D"/>
    <w:rsid w:val="008E3EC7"/>
    <w:rsid w:val="008E3FC8"/>
    <w:rsid w:val="008E4049"/>
    <w:rsid w:val="008E4058"/>
    <w:rsid w:val="008E40AF"/>
    <w:rsid w:val="008E4154"/>
    <w:rsid w:val="008E417C"/>
    <w:rsid w:val="008E4180"/>
    <w:rsid w:val="008E41C4"/>
    <w:rsid w:val="008E4331"/>
    <w:rsid w:val="008E4573"/>
    <w:rsid w:val="008E45A0"/>
    <w:rsid w:val="008E468C"/>
    <w:rsid w:val="008E46A3"/>
    <w:rsid w:val="008E46F7"/>
    <w:rsid w:val="008E4717"/>
    <w:rsid w:val="008E473F"/>
    <w:rsid w:val="008E47F8"/>
    <w:rsid w:val="008E4815"/>
    <w:rsid w:val="008E4817"/>
    <w:rsid w:val="008E481B"/>
    <w:rsid w:val="008E4858"/>
    <w:rsid w:val="008E48AA"/>
    <w:rsid w:val="008E48AF"/>
    <w:rsid w:val="008E48E5"/>
    <w:rsid w:val="008E48F4"/>
    <w:rsid w:val="008E4906"/>
    <w:rsid w:val="008E4963"/>
    <w:rsid w:val="008E4A4D"/>
    <w:rsid w:val="008E4AAE"/>
    <w:rsid w:val="008E4B89"/>
    <w:rsid w:val="008E4CBC"/>
    <w:rsid w:val="008E4D4E"/>
    <w:rsid w:val="008E4D77"/>
    <w:rsid w:val="008E4D83"/>
    <w:rsid w:val="008E4E06"/>
    <w:rsid w:val="008E4E9A"/>
    <w:rsid w:val="008E4FA8"/>
    <w:rsid w:val="008E4FFB"/>
    <w:rsid w:val="008E5001"/>
    <w:rsid w:val="008E5039"/>
    <w:rsid w:val="008E5048"/>
    <w:rsid w:val="008E5064"/>
    <w:rsid w:val="008E5097"/>
    <w:rsid w:val="008E50B9"/>
    <w:rsid w:val="008E50BD"/>
    <w:rsid w:val="008E50F1"/>
    <w:rsid w:val="008E511E"/>
    <w:rsid w:val="008E5171"/>
    <w:rsid w:val="008E5225"/>
    <w:rsid w:val="008E5239"/>
    <w:rsid w:val="008E5341"/>
    <w:rsid w:val="008E53FB"/>
    <w:rsid w:val="008E5445"/>
    <w:rsid w:val="008E5466"/>
    <w:rsid w:val="008E54F6"/>
    <w:rsid w:val="008E5555"/>
    <w:rsid w:val="008E55DB"/>
    <w:rsid w:val="008E563E"/>
    <w:rsid w:val="008E5658"/>
    <w:rsid w:val="008E565D"/>
    <w:rsid w:val="008E5683"/>
    <w:rsid w:val="008E5693"/>
    <w:rsid w:val="008E5763"/>
    <w:rsid w:val="008E5809"/>
    <w:rsid w:val="008E580F"/>
    <w:rsid w:val="008E585A"/>
    <w:rsid w:val="008E588C"/>
    <w:rsid w:val="008E5896"/>
    <w:rsid w:val="008E593B"/>
    <w:rsid w:val="008E594C"/>
    <w:rsid w:val="008E5969"/>
    <w:rsid w:val="008E59B2"/>
    <w:rsid w:val="008E5A1E"/>
    <w:rsid w:val="008E5A25"/>
    <w:rsid w:val="008E5A30"/>
    <w:rsid w:val="008E5B0E"/>
    <w:rsid w:val="008E5B2D"/>
    <w:rsid w:val="008E5B62"/>
    <w:rsid w:val="008E5B87"/>
    <w:rsid w:val="008E5BC6"/>
    <w:rsid w:val="008E5BE9"/>
    <w:rsid w:val="008E5C0E"/>
    <w:rsid w:val="008E5C1F"/>
    <w:rsid w:val="008E5D1F"/>
    <w:rsid w:val="008E5DD5"/>
    <w:rsid w:val="008E5DFA"/>
    <w:rsid w:val="008E5E07"/>
    <w:rsid w:val="008E5F82"/>
    <w:rsid w:val="008E5FF7"/>
    <w:rsid w:val="008E60CF"/>
    <w:rsid w:val="008E6116"/>
    <w:rsid w:val="008E6123"/>
    <w:rsid w:val="008E619F"/>
    <w:rsid w:val="008E61F8"/>
    <w:rsid w:val="008E6206"/>
    <w:rsid w:val="008E6250"/>
    <w:rsid w:val="008E62A5"/>
    <w:rsid w:val="008E6308"/>
    <w:rsid w:val="008E6353"/>
    <w:rsid w:val="008E63CC"/>
    <w:rsid w:val="008E648B"/>
    <w:rsid w:val="008E648C"/>
    <w:rsid w:val="008E64AF"/>
    <w:rsid w:val="008E64B7"/>
    <w:rsid w:val="008E6511"/>
    <w:rsid w:val="008E6515"/>
    <w:rsid w:val="008E6534"/>
    <w:rsid w:val="008E655E"/>
    <w:rsid w:val="008E65B4"/>
    <w:rsid w:val="008E6638"/>
    <w:rsid w:val="008E672A"/>
    <w:rsid w:val="008E6774"/>
    <w:rsid w:val="008E67E9"/>
    <w:rsid w:val="008E6822"/>
    <w:rsid w:val="008E68B6"/>
    <w:rsid w:val="008E6928"/>
    <w:rsid w:val="008E6944"/>
    <w:rsid w:val="008E699F"/>
    <w:rsid w:val="008E69C5"/>
    <w:rsid w:val="008E69F6"/>
    <w:rsid w:val="008E6A26"/>
    <w:rsid w:val="008E6AB4"/>
    <w:rsid w:val="008E6B7D"/>
    <w:rsid w:val="008E6BB7"/>
    <w:rsid w:val="008E6D16"/>
    <w:rsid w:val="008E6DBF"/>
    <w:rsid w:val="008E6E07"/>
    <w:rsid w:val="008E6E1C"/>
    <w:rsid w:val="008E6E96"/>
    <w:rsid w:val="008E6E9F"/>
    <w:rsid w:val="008E6EA5"/>
    <w:rsid w:val="008E6EC2"/>
    <w:rsid w:val="008E6EDA"/>
    <w:rsid w:val="008E6EF1"/>
    <w:rsid w:val="008E6F6A"/>
    <w:rsid w:val="008E70B8"/>
    <w:rsid w:val="008E70BD"/>
    <w:rsid w:val="008E70EB"/>
    <w:rsid w:val="008E7204"/>
    <w:rsid w:val="008E7218"/>
    <w:rsid w:val="008E724D"/>
    <w:rsid w:val="008E7299"/>
    <w:rsid w:val="008E72AF"/>
    <w:rsid w:val="008E72D9"/>
    <w:rsid w:val="008E73DA"/>
    <w:rsid w:val="008E743D"/>
    <w:rsid w:val="008E74D5"/>
    <w:rsid w:val="008E74DB"/>
    <w:rsid w:val="008E754C"/>
    <w:rsid w:val="008E758A"/>
    <w:rsid w:val="008E765C"/>
    <w:rsid w:val="008E773B"/>
    <w:rsid w:val="008E779C"/>
    <w:rsid w:val="008E7826"/>
    <w:rsid w:val="008E78A3"/>
    <w:rsid w:val="008E78BE"/>
    <w:rsid w:val="008E799F"/>
    <w:rsid w:val="008E7A11"/>
    <w:rsid w:val="008E7A21"/>
    <w:rsid w:val="008E7A6A"/>
    <w:rsid w:val="008E7A9A"/>
    <w:rsid w:val="008E7B3F"/>
    <w:rsid w:val="008E7C3E"/>
    <w:rsid w:val="008E7C76"/>
    <w:rsid w:val="008E7CE9"/>
    <w:rsid w:val="008E7CF1"/>
    <w:rsid w:val="008E7D1E"/>
    <w:rsid w:val="008E7D27"/>
    <w:rsid w:val="008E7DC8"/>
    <w:rsid w:val="008E7E25"/>
    <w:rsid w:val="008E7E2F"/>
    <w:rsid w:val="008E7E49"/>
    <w:rsid w:val="008E7E59"/>
    <w:rsid w:val="008E7F13"/>
    <w:rsid w:val="008F000B"/>
    <w:rsid w:val="008F0033"/>
    <w:rsid w:val="008F003D"/>
    <w:rsid w:val="008F0060"/>
    <w:rsid w:val="008F0092"/>
    <w:rsid w:val="008F00BB"/>
    <w:rsid w:val="008F00E8"/>
    <w:rsid w:val="008F0101"/>
    <w:rsid w:val="008F011D"/>
    <w:rsid w:val="008F014E"/>
    <w:rsid w:val="008F019B"/>
    <w:rsid w:val="008F01C9"/>
    <w:rsid w:val="008F022C"/>
    <w:rsid w:val="008F02CD"/>
    <w:rsid w:val="008F02E3"/>
    <w:rsid w:val="008F031D"/>
    <w:rsid w:val="008F0322"/>
    <w:rsid w:val="008F03AD"/>
    <w:rsid w:val="008F03B8"/>
    <w:rsid w:val="008F0402"/>
    <w:rsid w:val="008F044A"/>
    <w:rsid w:val="008F046A"/>
    <w:rsid w:val="008F04B4"/>
    <w:rsid w:val="008F04BE"/>
    <w:rsid w:val="008F04C2"/>
    <w:rsid w:val="008F04E6"/>
    <w:rsid w:val="008F04F4"/>
    <w:rsid w:val="008F0622"/>
    <w:rsid w:val="008F0685"/>
    <w:rsid w:val="008F068D"/>
    <w:rsid w:val="008F06AB"/>
    <w:rsid w:val="008F0899"/>
    <w:rsid w:val="008F08A4"/>
    <w:rsid w:val="008F0904"/>
    <w:rsid w:val="008F0A38"/>
    <w:rsid w:val="008F0AA6"/>
    <w:rsid w:val="008F0BFF"/>
    <w:rsid w:val="008F0D53"/>
    <w:rsid w:val="008F0DDF"/>
    <w:rsid w:val="008F0DE1"/>
    <w:rsid w:val="008F0DEE"/>
    <w:rsid w:val="008F0DF4"/>
    <w:rsid w:val="008F0E23"/>
    <w:rsid w:val="008F0E5E"/>
    <w:rsid w:val="008F0F6D"/>
    <w:rsid w:val="008F0F80"/>
    <w:rsid w:val="008F0FA6"/>
    <w:rsid w:val="008F10AE"/>
    <w:rsid w:val="008F10BA"/>
    <w:rsid w:val="008F1114"/>
    <w:rsid w:val="008F1149"/>
    <w:rsid w:val="008F1172"/>
    <w:rsid w:val="008F11A6"/>
    <w:rsid w:val="008F1330"/>
    <w:rsid w:val="008F135B"/>
    <w:rsid w:val="008F1366"/>
    <w:rsid w:val="008F13BE"/>
    <w:rsid w:val="008F1464"/>
    <w:rsid w:val="008F1495"/>
    <w:rsid w:val="008F1551"/>
    <w:rsid w:val="008F1576"/>
    <w:rsid w:val="008F15A3"/>
    <w:rsid w:val="008F1616"/>
    <w:rsid w:val="008F1623"/>
    <w:rsid w:val="008F170F"/>
    <w:rsid w:val="008F1711"/>
    <w:rsid w:val="008F1759"/>
    <w:rsid w:val="008F1780"/>
    <w:rsid w:val="008F1819"/>
    <w:rsid w:val="008F188D"/>
    <w:rsid w:val="008F18CB"/>
    <w:rsid w:val="008F19C2"/>
    <w:rsid w:val="008F19CF"/>
    <w:rsid w:val="008F19D2"/>
    <w:rsid w:val="008F1ABC"/>
    <w:rsid w:val="008F1B21"/>
    <w:rsid w:val="008F1B4D"/>
    <w:rsid w:val="008F1D0F"/>
    <w:rsid w:val="008F1D43"/>
    <w:rsid w:val="008F1DBB"/>
    <w:rsid w:val="008F1DF4"/>
    <w:rsid w:val="008F1E91"/>
    <w:rsid w:val="008F1EE6"/>
    <w:rsid w:val="008F1F41"/>
    <w:rsid w:val="008F1F4B"/>
    <w:rsid w:val="008F1FB3"/>
    <w:rsid w:val="008F2023"/>
    <w:rsid w:val="008F2029"/>
    <w:rsid w:val="008F203E"/>
    <w:rsid w:val="008F2080"/>
    <w:rsid w:val="008F20B0"/>
    <w:rsid w:val="008F216B"/>
    <w:rsid w:val="008F219B"/>
    <w:rsid w:val="008F21DE"/>
    <w:rsid w:val="008F224F"/>
    <w:rsid w:val="008F228F"/>
    <w:rsid w:val="008F234E"/>
    <w:rsid w:val="008F23DC"/>
    <w:rsid w:val="008F24CE"/>
    <w:rsid w:val="008F24E6"/>
    <w:rsid w:val="008F24FD"/>
    <w:rsid w:val="008F25AC"/>
    <w:rsid w:val="008F260F"/>
    <w:rsid w:val="008F2654"/>
    <w:rsid w:val="008F267E"/>
    <w:rsid w:val="008F2695"/>
    <w:rsid w:val="008F26C8"/>
    <w:rsid w:val="008F26CD"/>
    <w:rsid w:val="008F26E2"/>
    <w:rsid w:val="008F275D"/>
    <w:rsid w:val="008F27A6"/>
    <w:rsid w:val="008F27FC"/>
    <w:rsid w:val="008F2801"/>
    <w:rsid w:val="008F2829"/>
    <w:rsid w:val="008F283F"/>
    <w:rsid w:val="008F292E"/>
    <w:rsid w:val="008F2958"/>
    <w:rsid w:val="008F2987"/>
    <w:rsid w:val="008F2ABF"/>
    <w:rsid w:val="008F2B25"/>
    <w:rsid w:val="008F2B9E"/>
    <w:rsid w:val="008F2BA1"/>
    <w:rsid w:val="008F2BC2"/>
    <w:rsid w:val="008F2C25"/>
    <w:rsid w:val="008F2C81"/>
    <w:rsid w:val="008F2C85"/>
    <w:rsid w:val="008F2DB2"/>
    <w:rsid w:val="008F2DBE"/>
    <w:rsid w:val="008F2E3E"/>
    <w:rsid w:val="008F2E5F"/>
    <w:rsid w:val="008F2E66"/>
    <w:rsid w:val="008F2E87"/>
    <w:rsid w:val="008F2F1F"/>
    <w:rsid w:val="008F2F2B"/>
    <w:rsid w:val="008F303D"/>
    <w:rsid w:val="008F30CE"/>
    <w:rsid w:val="008F3180"/>
    <w:rsid w:val="008F31B8"/>
    <w:rsid w:val="008F3375"/>
    <w:rsid w:val="008F338B"/>
    <w:rsid w:val="008F33A1"/>
    <w:rsid w:val="008F33F8"/>
    <w:rsid w:val="008F3403"/>
    <w:rsid w:val="008F3475"/>
    <w:rsid w:val="008F34B0"/>
    <w:rsid w:val="008F34CD"/>
    <w:rsid w:val="008F34FF"/>
    <w:rsid w:val="008F357D"/>
    <w:rsid w:val="008F35E5"/>
    <w:rsid w:val="008F35FA"/>
    <w:rsid w:val="008F3648"/>
    <w:rsid w:val="008F364E"/>
    <w:rsid w:val="008F3667"/>
    <w:rsid w:val="008F36AC"/>
    <w:rsid w:val="008F375E"/>
    <w:rsid w:val="008F3792"/>
    <w:rsid w:val="008F37D6"/>
    <w:rsid w:val="008F385E"/>
    <w:rsid w:val="008F38AB"/>
    <w:rsid w:val="008F38DA"/>
    <w:rsid w:val="008F3930"/>
    <w:rsid w:val="008F395C"/>
    <w:rsid w:val="008F39DA"/>
    <w:rsid w:val="008F3A71"/>
    <w:rsid w:val="008F3B2D"/>
    <w:rsid w:val="008F3B2E"/>
    <w:rsid w:val="008F3B3D"/>
    <w:rsid w:val="008F3B5A"/>
    <w:rsid w:val="008F3B5B"/>
    <w:rsid w:val="008F3B93"/>
    <w:rsid w:val="008F3C2A"/>
    <w:rsid w:val="008F3C4D"/>
    <w:rsid w:val="008F3C8E"/>
    <w:rsid w:val="008F3D57"/>
    <w:rsid w:val="008F3D93"/>
    <w:rsid w:val="008F3DD8"/>
    <w:rsid w:val="008F3E06"/>
    <w:rsid w:val="008F3E59"/>
    <w:rsid w:val="008F3E93"/>
    <w:rsid w:val="008F3FF2"/>
    <w:rsid w:val="008F4008"/>
    <w:rsid w:val="008F406A"/>
    <w:rsid w:val="008F4088"/>
    <w:rsid w:val="008F40B1"/>
    <w:rsid w:val="008F4112"/>
    <w:rsid w:val="008F4182"/>
    <w:rsid w:val="008F4257"/>
    <w:rsid w:val="008F4260"/>
    <w:rsid w:val="008F4277"/>
    <w:rsid w:val="008F42A6"/>
    <w:rsid w:val="008F42B3"/>
    <w:rsid w:val="008F4318"/>
    <w:rsid w:val="008F4441"/>
    <w:rsid w:val="008F4461"/>
    <w:rsid w:val="008F452D"/>
    <w:rsid w:val="008F454E"/>
    <w:rsid w:val="008F4577"/>
    <w:rsid w:val="008F458E"/>
    <w:rsid w:val="008F461B"/>
    <w:rsid w:val="008F4667"/>
    <w:rsid w:val="008F46DA"/>
    <w:rsid w:val="008F4742"/>
    <w:rsid w:val="008F4775"/>
    <w:rsid w:val="008F4777"/>
    <w:rsid w:val="008F47F2"/>
    <w:rsid w:val="008F4821"/>
    <w:rsid w:val="008F4879"/>
    <w:rsid w:val="008F48B0"/>
    <w:rsid w:val="008F48F6"/>
    <w:rsid w:val="008F494A"/>
    <w:rsid w:val="008F4A24"/>
    <w:rsid w:val="008F4A42"/>
    <w:rsid w:val="008F4AB0"/>
    <w:rsid w:val="008F4B4B"/>
    <w:rsid w:val="008F4B6C"/>
    <w:rsid w:val="008F4B95"/>
    <w:rsid w:val="008F4B99"/>
    <w:rsid w:val="008F4C0B"/>
    <w:rsid w:val="008F4CD5"/>
    <w:rsid w:val="008F4CEC"/>
    <w:rsid w:val="008F4CF5"/>
    <w:rsid w:val="008F4E09"/>
    <w:rsid w:val="008F4E50"/>
    <w:rsid w:val="008F4E54"/>
    <w:rsid w:val="008F4EB2"/>
    <w:rsid w:val="008F4EB3"/>
    <w:rsid w:val="008F4F11"/>
    <w:rsid w:val="008F4F27"/>
    <w:rsid w:val="008F4F35"/>
    <w:rsid w:val="008F4F52"/>
    <w:rsid w:val="008F4FA9"/>
    <w:rsid w:val="008F4FBB"/>
    <w:rsid w:val="008F4FD3"/>
    <w:rsid w:val="008F4FFC"/>
    <w:rsid w:val="008F502E"/>
    <w:rsid w:val="008F5048"/>
    <w:rsid w:val="008F5073"/>
    <w:rsid w:val="008F50E7"/>
    <w:rsid w:val="008F5100"/>
    <w:rsid w:val="008F513D"/>
    <w:rsid w:val="008F518F"/>
    <w:rsid w:val="008F51CC"/>
    <w:rsid w:val="008F51DF"/>
    <w:rsid w:val="008F51E5"/>
    <w:rsid w:val="008F51E8"/>
    <w:rsid w:val="008F5272"/>
    <w:rsid w:val="008F533E"/>
    <w:rsid w:val="008F533F"/>
    <w:rsid w:val="008F536F"/>
    <w:rsid w:val="008F537E"/>
    <w:rsid w:val="008F5426"/>
    <w:rsid w:val="008F5495"/>
    <w:rsid w:val="008F5543"/>
    <w:rsid w:val="008F5586"/>
    <w:rsid w:val="008F558C"/>
    <w:rsid w:val="008F55A0"/>
    <w:rsid w:val="008F56B9"/>
    <w:rsid w:val="008F56FE"/>
    <w:rsid w:val="008F5772"/>
    <w:rsid w:val="008F57EE"/>
    <w:rsid w:val="008F5846"/>
    <w:rsid w:val="008F58F6"/>
    <w:rsid w:val="008F595B"/>
    <w:rsid w:val="008F598F"/>
    <w:rsid w:val="008F59C4"/>
    <w:rsid w:val="008F5A2B"/>
    <w:rsid w:val="008F5AE2"/>
    <w:rsid w:val="008F5AFE"/>
    <w:rsid w:val="008F5B54"/>
    <w:rsid w:val="008F5B97"/>
    <w:rsid w:val="008F5C4A"/>
    <w:rsid w:val="008F5CB5"/>
    <w:rsid w:val="008F5D02"/>
    <w:rsid w:val="008F5D09"/>
    <w:rsid w:val="008F5D0A"/>
    <w:rsid w:val="008F5D41"/>
    <w:rsid w:val="008F5E6F"/>
    <w:rsid w:val="008F5E8F"/>
    <w:rsid w:val="008F5E98"/>
    <w:rsid w:val="008F5E9E"/>
    <w:rsid w:val="008F5EEA"/>
    <w:rsid w:val="008F5F5B"/>
    <w:rsid w:val="008F5FA1"/>
    <w:rsid w:val="008F5FB6"/>
    <w:rsid w:val="008F602B"/>
    <w:rsid w:val="008F6176"/>
    <w:rsid w:val="008F61B7"/>
    <w:rsid w:val="008F61E2"/>
    <w:rsid w:val="008F6218"/>
    <w:rsid w:val="008F6252"/>
    <w:rsid w:val="008F6301"/>
    <w:rsid w:val="008F6318"/>
    <w:rsid w:val="008F652B"/>
    <w:rsid w:val="008F654D"/>
    <w:rsid w:val="008F6686"/>
    <w:rsid w:val="008F671B"/>
    <w:rsid w:val="008F6759"/>
    <w:rsid w:val="008F6790"/>
    <w:rsid w:val="008F679C"/>
    <w:rsid w:val="008F679F"/>
    <w:rsid w:val="008F67AC"/>
    <w:rsid w:val="008F67D4"/>
    <w:rsid w:val="008F67E7"/>
    <w:rsid w:val="008F685D"/>
    <w:rsid w:val="008F693A"/>
    <w:rsid w:val="008F6961"/>
    <w:rsid w:val="008F6980"/>
    <w:rsid w:val="008F69F9"/>
    <w:rsid w:val="008F6A15"/>
    <w:rsid w:val="008F6B36"/>
    <w:rsid w:val="008F6B67"/>
    <w:rsid w:val="008F6BB0"/>
    <w:rsid w:val="008F6BC5"/>
    <w:rsid w:val="008F6C40"/>
    <w:rsid w:val="008F6C6A"/>
    <w:rsid w:val="008F6C9F"/>
    <w:rsid w:val="008F6D99"/>
    <w:rsid w:val="008F6DE1"/>
    <w:rsid w:val="008F6E15"/>
    <w:rsid w:val="008F6E8C"/>
    <w:rsid w:val="008F6EDE"/>
    <w:rsid w:val="008F6F55"/>
    <w:rsid w:val="008F6F60"/>
    <w:rsid w:val="008F6FD5"/>
    <w:rsid w:val="008F7077"/>
    <w:rsid w:val="008F70C2"/>
    <w:rsid w:val="008F70E4"/>
    <w:rsid w:val="008F716B"/>
    <w:rsid w:val="008F71CF"/>
    <w:rsid w:val="008F71EC"/>
    <w:rsid w:val="008F72A5"/>
    <w:rsid w:val="008F72B7"/>
    <w:rsid w:val="008F72EF"/>
    <w:rsid w:val="008F7306"/>
    <w:rsid w:val="008F7345"/>
    <w:rsid w:val="008F7371"/>
    <w:rsid w:val="008F739F"/>
    <w:rsid w:val="008F73A7"/>
    <w:rsid w:val="008F73BB"/>
    <w:rsid w:val="008F7431"/>
    <w:rsid w:val="008F74C6"/>
    <w:rsid w:val="008F7528"/>
    <w:rsid w:val="008F755B"/>
    <w:rsid w:val="008F75CB"/>
    <w:rsid w:val="008F75CE"/>
    <w:rsid w:val="008F7657"/>
    <w:rsid w:val="008F7686"/>
    <w:rsid w:val="008F76C0"/>
    <w:rsid w:val="008F76DA"/>
    <w:rsid w:val="008F7735"/>
    <w:rsid w:val="008F7767"/>
    <w:rsid w:val="008F77E7"/>
    <w:rsid w:val="008F7825"/>
    <w:rsid w:val="008F7866"/>
    <w:rsid w:val="008F7934"/>
    <w:rsid w:val="008F79B0"/>
    <w:rsid w:val="008F79C0"/>
    <w:rsid w:val="008F7A11"/>
    <w:rsid w:val="008F7AC5"/>
    <w:rsid w:val="008F7B82"/>
    <w:rsid w:val="008F7BEA"/>
    <w:rsid w:val="008F7C2A"/>
    <w:rsid w:val="008F7C53"/>
    <w:rsid w:val="008F7C9D"/>
    <w:rsid w:val="008F7D30"/>
    <w:rsid w:val="008F7D64"/>
    <w:rsid w:val="008F7DE8"/>
    <w:rsid w:val="008F7E0D"/>
    <w:rsid w:val="008F7EA9"/>
    <w:rsid w:val="008F7EC1"/>
    <w:rsid w:val="008F7EF8"/>
    <w:rsid w:val="008F7EFC"/>
    <w:rsid w:val="008F7F0A"/>
    <w:rsid w:val="008F7F25"/>
    <w:rsid w:val="008F7F28"/>
    <w:rsid w:val="008F7F44"/>
    <w:rsid w:val="008F7F53"/>
    <w:rsid w:val="008F7F80"/>
    <w:rsid w:val="008F7F92"/>
    <w:rsid w:val="008F7FCB"/>
    <w:rsid w:val="00900121"/>
    <w:rsid w:val="0090017E"/>
    <w:rsid w:val="0090018A"/>
    <w:rsid w:val="009001B7"/>
    <w:rsid w:val="009001C7"/>
    <w:rsid w:val="009001C9"/>
    <w:rsid w:val="009001E0"/>
    <w:rsid w:val="009001EC"/>
    <w:rsid w:val="0090027D"/>
    <w:rsid w:val="0090029E"/>
    <w:rsid w:val="009002D8"/>
    <w:rsid w:val="009003D4"/>
    <w:rsid w:val="00900414"/>
    <w:rsid w:val="00900420"/>
    <w:rsid w:val="00900537"/>
    <w:rsid w:val="0090056B"/>
    <w:rsid w:val="009005E1"/>
    <w:rsid w:val="0090063E"/>
    <w:rsid w:val="009006FD"/>
    <w:rsid w:val="0090077B"/>
    <w:rsid w:val="009007C0"/>
    <w:rsid w:val="00900870"/>
    <w:rsid w:val="009008A8"/>
    <w:rsid w:val="00900965"/>
    <w:rsid w:val="0090098D"/>
    <w:rsid w:val="00900998"/>
    <w:rsid w:val="009009A1"/>
    <w:rsid w:val="00900A40"/>
    <w:rsid w:val="00900A64"/>
    <w:rsid w:val="00900A9B"/>
    <w:rsid w:val="00900A9C"/>
    <w:rsid w:val="00900AA5"/>
    <w:rsid w:val="00900AB9"/>
    <w:rsid w:val="00900AE8"/>
    <w:rsid w:val="00900B38"/>
    <w:rsid w:val="00900B73"/>
    <w:rsid w:val="00900C32"/>
    <w:rsid w:val="00900C7C"/>
    <w:rsid w:val="00900CEA"/>
    <w:rsid w:val="00900D03"/>
    <w:rsid w:val="00900DB4"/>
    <w:rsid w:val="00900E54"/>
    <w:rsid w:val="00900E87"/>
    <w:rsid w:val="00900F36"/>
    <w:rsid w:val="00900F49"/>
    <w:rsid w:val="00900F9F"/>
    <w:rsid w:val="00900FDE"/>
    <w:rsid w:val="00900FF3"/>
    <w:rsid w:val="0090104F"/>
    <w:rsid w:val="009010AC"/>
    <w:rsid w:val="009010B8"/>
    <w:rsid w:val="009010ED"/>
    <w:rsid w:val="009011C4"/>
    <w:rsid w:val="009011FF"/>
    <w:rsid w:val="0090124C"/>
    <w:rsid w:val="00901273"/>
    <w:rsid w:val="009012B7"/>
    <w:rsid w:val="009012C4"/>
    <w:rsid w:val="009012EB"/>
    <w:rsid w:val="00901338"/>
    <w:rsid w:val="009013D3"/>
    <w:rsid w:val="00901544"/>
    <w:rsid w:val="0090154C"/>
    <w:rsid w:val="00901554"/>
    <w:rsid w:val="00901562"/>
    <w:rsid w:val="00901581"/>
    <w:rsid w:val="009015BF"/>
    <w:rsid w:val="009015DF"/>
    <w:rsid w:val="00901606"/>
    <w:rsid w:val="0090162A"/>
    <w:rsid w:val="00901677"/>
    <w:rsid w:val="0090169E"/>
    <w:rsid w:val="009016FE"/>
    <w:rsid w:val="00901701"/>
    <w:rsid w:val="0090171B"/>
    <w:rsid w:val="0090175F"/>
    <w:rsid w:val="009017AC"/>
    <w:rsid w:val="009017AE"/>
    <w:rsid w:val="00901827"/>
    <w:rsid w:val="0090182A"/>
    <w:rsid w:val="00901859"/>
    <w:rsid w:val="00901882"/>
    <w:rsid w:val="009018B9"/>
    <w:rsid w:val="00901982"/>
    <w:rsid w:val="009019F5"/>
    <w:rsid w:val="00901A70"/>
    <w:rsid w:val="00901A94"/>
    <w:rsid w:val="00901B85"/>
    <w:rsid w:val="00901BA0"/>
    <w:rsid w:val="00901BE5"/>
    <w:rsid w:val="00901C93"/>
    <w:rsid w:val="00901CB1"/>
    <w:rsid w:val="00901CB9"/>
    <w:rsid w:val="00901CF9"/>
    <w:rsid w:val="00901DF3"/>
    <w:rsid w:val="00901E04"/>
    <w:rsid w:val="00901E19"/>
    <w:rsid w:val="00901E60"/>
    <w:rsid w:val="00901E81"/>
    <w:rsid w:val="00901ECB"/>
    <w:rsid w:val="00901F4A"/>
    <w:rsid w:val="00901F88"/>
    <w:rsid w:val="00901FBF"/>
    <w:rsid w:val="00901FEA"/>
    <w:rsid w:val="009020C4"/>
    <w:rsid w:val="009020C8"/>
    <w:rsid w:val="009020EA"/>
    <w:rsid w:val="009020F8"/>
    <w:rsid w:val="00902188"/>
    <w:rsid w:val="0090219C"/>
    <w:rsid w:val="00902241"/>
    <w:rsid w:val="00902277"/>
    <w:rsid w:val="00902310"/>
    <w:rsid w:val="00902368"/>
    <w:rsid w:val="0090236C"/>
    <w:rsid w:val="00902389"/>
    <w:rsid w:val="009023AB"/>
    <w:rsid w:val="009023E3"/>
    <w:rsid w:val="00902404"/>
    <w:rsid w:val="0090240D"/>
    <w:rsid w:val="00902497"/>
    <w:rsid w:val="00902500"/>
    <w:rsid w:val="00902523"/>
    <w:rsid w:val="00902542"/>
    <w:rsid w:val="00902560"/>
    <w:rsid w:val="0090256F"/>
    <w:rsid w:val="00902595"/>
    <w:rsid w:val="009025C4"/>
    <w:rsid w:val="0090260B"/>
    <w:rsid w:val="00902612"/>
    <w:rsid w:val="00902659"/>
    <w:rsid w:val="0090269C"/>
    <w:rsid w:val="009026DA"/>
    <w:rsid w:val="00902701"/>
    <w:rsid w:val="00902779"/>
    <w:rsid w:val="00902790"/>
    <w:rsid w:val="00902799"/>
    <w:rsid w:val="00902908"/>
    <w:rsid w:val="009029C2"/>
    <w:rsid w:val="009029F7"/>
    <w:rsid w:val="00902A1D"/>
    <w:rsid w:val="00902A83"/>
    <w:rsid w:val="00902A9F"/>
    <w:rsid w:val="00902BE2"/>
    <w:rsid w:val="00902C18"/>
    <w:rsid w:val="00902C7D"/>
    <w:rsid w:val="00902C8A"/>
    <w:rsid w:val="00902C95"/>
    <w:rsid w:val="00902D1B"/>
    <w:rsid w:val="00902DF8"/>
    <w:rsid w:val="00902EB2"/>
    <w:rsid w:val="00902F3F"/>
    <w:rsid w:val="00902F63"/>
    <w:rsid w:val="00902F94"/>
    <w:rsid w:val="0090300B"/>
    <w:rsid w:val="00903040"/>
    <w:rsid w:val="0090304C"/>
    <w:rsid w:val="00903055"/>
    <w:rsid w:val="0090307B"/>
    <w:rsid w:val="00903120"/>
    <w:rsid w:val="00903139"/>
    <w:rsid w:val="00903178"/>
    <w:rsid w:val="009031B4"/>
    <w:rsid w:val="00903216"/>
    <w:rsid w:val="00903233"/>
    <w:rsid w:val="009032F5"/>
    <w:rsid w:val="0090330D"/>
    <w:rsid w:val="00903376"/>
    <w:rsid w:val="009033E2"/>
    <w:rsid w:val="00903468"/>
    <w:rsid w:val="009034DB"/>
    <w:rsid w:val="009034E2"/>
    <w:rsid w:val="0090361A"/>
    <w:rsid w:val="009036AB"/>
    <w:rsid w:val="009036CA"/>
    <w:rsid w:val="00903782"/>
    <w:rsid w:val="009037B4"/>
    <w:rsid w:val="009038CA"/>
    <w:rsid w:val="009038E8"/>
    <w:rsid w:val="0090398E"/>
    <w:rsid w:val="00903A24"/>
    <w:rsid w:val="00903AE6"/>
    <w:rsid w:val="00903AF1"/>
    <w:rsid w:val="00903B2F"/>
    <w:rsid w:val="00903B57"/>
    <w:rsid w:val="00903B7A"/>
    <w:rsid w:val="00903BE7"/>
    <w:rsid w:val="00903BF5"/>
    <w:rsid w:val="00903C59"/>
    <w:rsid w:val="00903CA2"/>
    <w:rsid w:val="00903D05"/>
    <w:rsid w:val="00903D3F"/>
    <w:rsid w:val="00903D69"/>
    <w:rsid w:val="00903E38"/>
    <w:rsid w:val="00903E84"/>
    <w:rsid w:val="00903EDE"/>
    <w:rsid w:val="00903EF3"/>
    <w:rsid w:val="00903F6A"/>
    <w:rsid w:val="00903FCD"/>
    <w:rsid w:val="00904145"/>
    <w:rsid w:val="009041EA"/>
    <w:rsid w:val="009041F8"/>
    <w:rsid w:val="00904259"/>
    <w:rsid w:val="00904270"/>
    <w:rsid w:val="0090443D"/>
    <w:rsid w:val="00904538"/>
    <w:rsid w:val="0090453C"/>
    <w:rsid w:val="009045F8"/>
    <w:rsid w:val="00904742"/>
    <w:rsid w:val="0090477D"/>
    <w:rsid w:val="009047D2"/>
    <w:rsid w:val="009047D6"/>
    <w:rsid w:val="009047F2"/>
    <w:rsid w:val="009047F6"/>
    <w:rsid w:val="00904820"/>
    <w:rsid w:val="00904875"/>
    <w:rsid w:val="00904879"/>
    <w:rsid w:val="0090487E"/>
    <w:rsid w:val="0090498A"/>
    <w:rsid w:val="009049CB"/>
    <w:rsid w:val="00904A07"/>
    <w:rsid w:val="00904A59"/>
    <w:rsid w:val="00904A77"/>
    <w:rsid w:val="00904ABE"/>
    <w:rsid w:val="00904B38"/>
    <w:rsid w:val="00904B5B"/>
    <w:rsid w:val="00904BBA"/>
    <w:rsid w:val="00904C5E"/>
    <w:rsid w:val="00904D2B"/>
    <w:rsid w:val="00904D33"/>
    <w:rsid w:val="00904D7A"/>
    <w:rsid w:val="00904DAA"/>
    <w:rsid w:val="00904DE3"/>
    <w:rsid w:val="00904E85"/>
    <w:rsid w:val="00904F49"/>
    <w:rsid w:val="00905095"/>
    <w:rsid w:val="0090509E"/>
    <w:rsid w:val="00905105"/>
    <w:rsid w:val="0090512B"/>
    <w:rsid w:val="00905176"/>
    <w:rsid w:val="00905197"/>
    <w:rsid w:val="009051CA"/>
    <w:rsid w:val="009051DB"/>
    <w:rsid w:val="009051F9"/>
    <w:rsid w:val="00905275"/>
    <w:rsid w:val="009052F9"/>
    <w:rsid w:val="009053A5"/>
    <w:rsid w:val="0090542F"/>
    <w:rsid w:val="00905433"/>
    <w:rsid w:val="009054A8"/>
    <w:rsid w:val="009054CC"/>
    <w:rsid w:val="009054E5"/>
    <w:rsid w:val="00905549"/>
    <w:rsid w:val="0090557A"/>
    <w:rsid w:val="00905760"/>
    <w:rsid w:val="009057FA"/>
    <w:rsid w:val="0090581D"/>
    <w:rsid w:val="00905839"/>
    <w:rsid w:val="00905864"/>
    <w:rsid w:val="009059EB"/>
    <w:rsid w:val="00905A4B"/>
    <w:rsid w:val="00905A5A"/>
    <w:rsid w:val="00905A62"/>
    <w:rsid w:val="00905A9C"/>
    <w:rsid w:val="00905B20"/>
    <w:rsid w:val="00905B4E"/>
    <w:rsid w:val="00905B52"/>
    <w:rsid w:val="00905B88"/>
    <w:rsid w:val="00905CA1"/>
    <w:rsid w:val="00905CAA"/>
    <w:rsid w:val="00905CD8"/>
    <w:rsid w:val="00905CD9"/>
    <w:rsid w:val="00905CEB"/>
    <w:rsid w:val="00905D2C"/>
    <w:rsid w:val="00905D5A"/>
    <w:rsid w:val="00905D84"/>
    <w:rsid w:val="00905DD8"/>
    <w:rsid w:val="00905E63"/>
    <w:rsid w:val="00905E89"/>
    <w:rsid w:val="00905F94"/>
    <w:rsid w:val="00905FF8"/>
    <w:rsid w:val="0090600E"/>
    <w:rsid w:val="0090602A"/>
    <w:rsid w:val="009060CF"/>
    <w:rsid w:val="009060D0"/>
    <w:rsid w:val="009061A6"/>
    <w:rsid w:val="009061A9"/>
    <w:rsid w:val="009061AB"/>
    <w:rsid w:val="009061AF"/>
    <w:rsid w:val="009061EF"/>
    <w:rsid w:val="00906225"/>
    <w:rsid w:val="00906248"/>
    <w:rsid w:val="009062EB"/>
    <w:rsid w:val="00906308"/>
    <w:rsid w:val="00906359"/>
    <w:rsid w:val="00906363"/>
    <w:rsid w:val="0090638B"/>
    <w:rsid w:val="009063B1"/>
    <w:rsid w:val="009063B7"/>
    <w:rsid w:val="00906432"/>
    <w:rsid w:val="00906490"/>
    <w:rsid w:val="009064D5"/>
    <w:rsid w:val="00906500"/>
    <w:rsid w:val="0090657C"/>
    <w:rsid w:val="00906698"/>
    <w:rsid w:val="009066AF"/>
    <w:rsid w:val="009066B6"/>
    <w:rsid w:val="009066DF"/>
    <w:rsid w:val="00906716"/>
    <w:rsid w:val="00906754"/>
    <w:rsid w:val="00906784"/>
    <w:rsid w:val="00906798"/>
    <w:rsid w:val="00906801"/>
    <w:rsid w:val="00906805"/>
    <w:rsid w:val="0090681F"/>
    <w:rsid w:val="00906826"/>
    <w:rsid w:val="0090684F"/>
    <w:rsid w:val="00906874"/>
    <w:rsid w:val="00906891"/>
    <w:rsid w:val="009069DE"/>
    <w:rsid w:val="009069EE"/>
    <w:rsid w:val="00906A12"/>
    <w:rsid w:val="00906AC9"/>
    <w:rsid w:val="00906B76"/>
    <w:rsid w:val="00906B7A"/>
    <w:rsid w:val="00906CAD"/>
    <w:rsid w:val="00906CF9"/>
    <w:rsid w:val="00906D33"/>
    <w:rsid w:val="00906E43"/>
    <w:rsid w:val="00906EAF"/>
    <w:rsid w:val="00906EC6"/>
    <w:rsid w:val="00906F06"/>
    <w:rsid w:val="00906F46"/>
    <w:rsid w:val="00907006"/>
    <w:rsid w:val="0090707E"/>
    <w:rsid w:val="009070E3"/>
    <w:rsid w:val="0090710C"/>
    <w:rsid w:val="00907154"/>
    <w:rsid w:val="00907166"/>
    <w:rsid w:val="0090717B"/>
    <w:rsid w:val="00907193"/>
    <w:rsid w:val="009071D8"/>
    <w:rsid w:val="0090720C"/>
    <w:rsid w:val="00907289"/>
    <w:rsid w:val="009072F4"/>
    <w:rsid w:val="00907301"/>
    <w:rsid w:val="00907346"/>
    <w:rsid w:val="009073AB"/>
    <w:rsid w:val="009073CA"/>
    <w:rsid w:val="00907413"/>
    <w:rsid w:val="00907431"/>
    <w:rsid w:val="00907441"/>
    <w:rsid w:val="00907476"/>
    <w:rsid w:val="0090749F"/>
    <w:rsid w:val="009074C2"/>
    <w:rsid w:val="00907584"/>
    <w:rsid w:val="009075C3"/>
    <w:rsid w:val="009076D7"/>
    <w:rsid w:val="009076DC"/>
    <w:rsid w:val="00907711"/>
    <w:rsid w:val="00907768"/>
    <w:rsid w:val="009077BE"/>
    <w:rsid w:val="009077D1"/>
    <w:rsid w:val="00907839"/>
    <w:rsid w:val="00907842"/>
    <w:rsid w:val="0090784D"/>
    <w:rsid w:val="00907862"/>
    <w:rsid w:val="0090789C"/>
    <w:rsid w:val="009078AC"/>
    <w:rsid w:val="009078B6"/>
    <w:rsid w:val="00907909"/>
    <w:rsid w:val="0090790E"/>
    <w:rsid w:val="00907913"/>
    <w:rsid w:val="00907977"/>
    <w:rsid w:val="009079A0"/>
    <w:rsid w:val="009079AA"/>
    <w:rsid w:val="00907A65"/>
    <w:rsid w:val="00907A86"/>
    <w:rsid w:val="00907A8F"/>
    <w:rsid w:val="00907AC6"/>
    <w:rsid w:val="00907AD8"/>
    <w:rsid w:val="00907B11"/>
    <w:rsid w:val="00907B42"/>
    <w:rsid w:val="00907BA4"/>
    <w:rsid w:val="00907BAE"/>
    <w:rsid w:val="00907BC9"/>
    <w:rsid w:val="00907D03"/>
    <w:rsid w:val="00907D82"/>
    <w:rsid w:val="00907E04"/>
    <w:rsid w:val="00907E7F"/>
    <w:rsid w:val="00907F4A"/>
    <w:rsid w:val="00907F75"/>
    <w:rsid w:val="00907FA1"/>
    <w:rsid w:val="00907FA8"/>
    <w:rsid w:val="00907FFD"/>
    <w:rsid w:val="0091002A"/>
    <w:rsid w:val="0091005A"/>
    <w:rsid w:val="0091007B"/>
    <w:rsid w:val="009100E8"/>
    <w:rsid w:val="0091011F"/>
    <w:rsid w:val="0091019A"/>
    <w:rsid w:val="00910217"/>
    <w:rsid w:val="00910228"/>
    <w:rsid w:val="00910263"/>
    <w:rsid w:val="009102E5"/>
    <w:rsid w:val="00910374"/>
    <w:rsid w:val="00910437"/>
    <w:rsid w:val="00910488"/>
    <w:rsid w:val="0091052B"/>
    <w:rsid w:val="0091053A"/>
    <w:rsid w:val="0091053C"/>
    <w:rsid w:val="0091054D"/>
    <w:rsid w:val="009105B4"/>
    <w:rsid w:val="009105BC"/>
    <w:rsid w:val="009105BE"/>
    <w:rsid w:val="0091061E"/>
    <w:rsid w:val="00910644"/>
    <w:rsid w:val="0091070A"/>
    <w:rsid w:val="009107AD"/>
    <w:rsid w:val="00910814"/>
    <w:rsid w:val="00910A8E"/>
    <w:rsid w:val="00910AC4"/>
    <w:rsid w:val="00910ADC"/>
    <w:rsid w:val="00910AE1"/>
    <w:rsid w:val="00910C00"/>
    <w:rsid w:val="00910C1A"/>
    <w:rsid w:val="00910C35"/>
    <w:rsid w:val="00910D05"/>
    <w:rsid w:val="00910D45"/>
    <w:rsid w:val="00910D71"/>
    <w:rsid w:val="00910E4D"/>
    <w:rsid w:val="00910E58"/>
    <w:rsid w:val="00910E84"/>
    <w:rsid w:val="00910F18"/>
    <w:rsid w:val="00910F26"/>
    <w:rsid w:val="00910F28"/>
    <w:rsid w:val="00910F5C"/>
    <w:rsid w:val="00910FD1"/>
    <w:rsid w:val="00911111"/>
    <w:rsid w:val="00911140"/>
    <w:rsid w:val="00911143"/>
    <w:rsid w:val="00911191"/>
    <w:rsid w:val="009111C0"/>
    <w:rsid w:val="0091120A"/>
    <w:rsid w:val="0091127A"/>
    <w:rsid w:val="009112B8"/>
    <w:rsid w:val="0091131B"/>
    <w:rsid w:val="009113A5"/>
    <w:rsid w:val="009113BE"/>
    <w:rsid w:val="009113C7"/>
    <w:rsid w:val="009113DC"/>
    <w:rsid w:val="009113EE"/>
    <w:rsid w:val="00911470"/>
    <w:rsid w:val="00911505"/>
    <w:rsid w:val="00911510"/>
    <w:rsid w:val="00911520"/>
    <w:rsid w:val="00911584"/>
    <w:rsid w:val="0091162B"/>
    <w:rsid w:val="0091164D"/>
    <w:rsid w:val="00911698"/>
    <w:rsid w:val="0091170E"/>
    <w:rsid w:val="0091180B"/>
    <w:rsid w:val="00911811"/>
    <w:rsid w:val="0091184A"/>
    <w:rsid w:val="0091194E"/>
    <w:rsid w:val="0091198D"/>
    <w:rsid w:val="009119B4"/>
    <w:rsid w:val="009119ED"/>
    <w:rsid w:val="00911A2C"/>
    <w:rsid w:val="00911AAA"/>
    <w:rsid w:val="00911BAE"/>
    <w:rsid w:val="00911BEA"/>
    <w:rsid w:val="00911C07"/>
    <w:rsid w:val="00911C33"/>
    <w:rsid w:val="00911C3D"/>
    <w:rsid w:val="00911CFC"/>
    <w:rsid w:val="00911D0E"/>
    <w:rsid w:val="00911D1B"/>
    <w:rsid w:val="00911D1C"/>
    <w:rsid w:val="00911D4B"/>
    <w:rsid w:val="00911D5D"/>
    <w:rsid w:val="00911DB0"/>
    <w:rsid w:val="00911DC6"/>
    <w:rsid w:val="00911E54"/>
    <w:rsid w:val="00911E65"/>
    <w:rsid w:val="00911E89"/>
    <w:rsid w:val="00911ECA"/>
    <w:rsid w:val="00911F08"/>
    <w:rsid w:val="00911FDD"/>
    <w:rsid w:val="00911FE8"/>
    <w:rsid w:val="00912023"/>
    <w:rsid w:val="00912051"/>
    <w:rsid w:val="009120F1"/>
    <w:rsid w:val="00912143"/>
    <w:rsid w:val="009121B5"/>
    <w:rsid w:val="009121E3"/>
    <w:rsid w:val="00912216"/>
    <w:rsid w:val="00912249"/>
    <w:rsid w:val="0091225C"/>
    <w:rsid w:val="00912402"/>
    <w:rsid w:val="0091249C"/>
    <w:rsid w:val="009124B7"/>
    <w:rsid w:val="009124BB"/>
    <w:rsid w:val="009125A5"/>
    <w:rsid w:val="009125C7"/>
    <w:rsid w:val="00912643"/>
    <w:rsid w:val="00912646"/>
    <w:rsid w:val="009126CF"/>
    <w:rsid w:val="009126D1"/>
    <w:rsid w:val="0091271A"/>
    <w:rsid w:val="0091279B"/>
    <w:rsid w:val="0091279E"/>
    <w:rsid w:val="009127A7"/>
    <w:rsid w:val="00912805"/>
    <w:rsid w:val="00912814"/>
    <w:rsid w:val="00912911"/>
    <w:rsid w:val="009129BF"/>
    <w:rsid w:val="009129F8"/>
    <w:rsid w:val="00912A1E"/>
    <w:rsid w:val="00912A5A"/>
    <w:rsid w:val="00912A6F"/>
    <w:rsid w:val="00912AF0"/>
    <w:rsid w:val="00912B09"/>
    <w:rsid w:val="00912B62"/>
    <w:rsid w:val="00912CB0"/>
    <w:rsid w:val="00912D07"/>
    <w:rsid w:val="00912D0D"/>
    <w:rsid w:val="00912D64"/>
    <w:rsid w:val="00912D6F"/>
    <w:rsid w:val="00912DD3"/>
    <w:rsid w:val="00912E86"/>
    <w:rsid w:val="00912E98"/>
    <w:rsid w:val="00912EE4"/>
    <w:rsid w:val="00912F14"/>
    <w:rsid w:val="00913043"/>
    <w:rsid w:val="00913047"/>
    <w:rsid w:val="00913069"/>
    <w:rsid w:val="00913191"/>
    <w:rsid w:val="009131F0"/>
    <w:rsid w:val="0091324C"/>
    <w:rsid w:val="0091326B"/>
    <w:rsid w:val="0091327F"/>
    <w:rsid w:val="009132D7"/>
    <w:rsid w:val="0091339F"/>
    <w:rsid w:val="009133B6"/>
    <w:rsid w:val="0091340A"/>
    <w:rsid w:val="0091345D"/>
    <w:rsid w:val="00913467"/>
    <w:rsid w:val="009134C4"/>
    <w:rsid w:val="0091358C"/>
    <w:rsid w:val="009135A0"/>
    <w:rsid w:val="00913682"/>
    <w:rsid w:val="00913693"/>
    <w:rsid w:val="009136C6"/>
    <w:rsid w:val="009136F0"/>
    <w:rsid w:val="0091372D"/>
    <w:rsid w:val="00913749"/>
    <w:rsid w:val="0091376C"/>
    <w:rsid w:val="00913780"/>
    <w:rsid w:val="009137FA"/>
    <w:rsid w:val="00913893"/>
    <w:rsid w:val="009138BB"/>
    <w:rsid w:val="009138C5"/>
    <w:rsid w:val="009138DF"/>
    <w:rsid w:val="0091395D"/>
    <w:rsid w:val="00913988"/>
    <w:rsid w:val="0091399C"/>
    <w:rsid w:val="00913A1A"/>
    <w:rsid w:val="00913A2E"/>
    <w:rsid w:val="00913A4A"/>
    <w:rsid w:val="00913A53"/>
    <w:rsid w:val="00913A6C"/>
    <w:rsid w:val="00913AB4"/>
    <w:rsid w:val="00913B13"/>
    <w:rsid w:val="00913B3B"/>
    <w:rsid w:val="00913B48"/>
    <w:rsid w:val="00913C4D"/>
    <w:rsid w:val="00913CF1"/>
    <w:rsid w:val="00913D16"/>
    <w:rsid w:val="00913DE2"/>
    <w:rsid w:val="00913DE3"/>
    <w:rsid w:val="00913E1C"/>
    <w:rsid w:val="00913E2B"/>
    <w:rsid w:val="00913E39"/>
    <w:rsid w:val="00913E9C"/>
    <w:rsid w:val="00913F08"/>
    <w:rsid w:val="00913F83"/>
    <w:rsid w:val="00913FCC"/>
    <w:rsid w:val="00913FDA"/>
    <w:rsid w:val="00914023"/>
    <w:rsid w:val="00914026"/>
    <w:rsid w:val="0091402E"/>
    <w:rsid w:val="00914047"/>
    <w:rsid w:val="009140D7"/>
    <w:rsid w:val="009140E6"/>
    <w:rsid w:val="009140EB"/>
    <w:rsid w:val="00914130"/>
    <w:rsid w:val="00914137"/>
    <w:rsid w:val="009141BD"/>
    <w:rsid w:val="0091423A"/>
    <w:rsid w:val="00914241"/>
    <w:rsid w:val="009142CE"/>
    <w:rsid w:val="009143A0"/>
    <w:rsid w:val="00914429"/>
    <w:rsid w:val="00914466"/>
    <w:rsid w:val="0091448A"/>
    <w:rsid w:val="009144F1"/>
    <w:rsid w:val="009144FE"/>
    <w:rsid w:val="00914500"/>
    <w:rsid w:val="00914510"/>
    <w:rsid w:val="00914543"/>
    <w:rsid w:val="00914555"/>
    <w:rsid w:val="009145BD"/>
    <w:rsid w:val="00914652"/>
    <w:rsid w:val="009146B4"/>
    <w:rsid w:val="0091470A"/>
    <w:rsid w:val="009147E7"/>
    <w:rsid w:val="00914900"/>
    <w:rsid w:val="0091494B"/>
    <w:rsid w:val="009149AA"/>
    <w:rsid w:val="00914A72"/>
    <w:rsid w:val="00914A73"/>
    <w:rsid w:val="00914ABA"/>
    <w:rsid w:val="00914B5D"/>
    <w:rsid w:val="00914B98"/>
    <w:rsid w:val="00914C06"/>
    <w:rsid w:val="00914C3B"/>
    <w:rsid w:val="00914CBA"/>
    <w:rsid w:val="00914D69"/>
    <w:rsid w:val="00914D91"/>
    <w:rsid w:val="00914DB5"/>
    <w:rsid w:val="00914DE9"/>
    <w:rsid w:val="00914EDE"/>
    <w:rsid w:val="00914F24"/>
    <w:rsid w:val="00914F69"/>
    <w:rsid w:val="00914FD7"/>
    <w:rsid w:val="009150AC"/>
    <w:rsid w:val="009150C3"/>
    <w:rsid w:val="0091511B"/>
    <w:rsid w:val="00915133"/>
    <w:rsid w:val="009151A8"/>
    <w:rsid w:val="00915279"/>
    <w:rsid w:val="009152E8"/>
    <w:rsid w:val="0091535D"/>
    <w:rsid w:val="009153C3"/>
    <w:rsid w:val="0091543C"/>
    <w:rsid w:val="0091549C"/>
    <w:rsid w:val="009155BA"/>
    <w:rsid w:val="00915673"/>
    <w:rsid w:val="00915678"/>
    <w:rsid w:val="0091567D"/>
    <w:rsid w:val="009156CB"/>
    <w:rsid w:val="0091571E"/>
    <w:rsid w:val="00915747"/>
    <w:rsid w:val="0091574B"/>
    <w:rsid w:val="00915789"/>
    <w:rsid w:val="0091579D"/>
    <w:rsid w:val="009157F2"/>
    <w:rsid w:val="00915808"/>
    <w:rsid w:val="00915823"/>
    <w:rsid w:val="00915945"/>
    <w:rsid w:val="0091594C"/>
    <w:rsid w:val="00915960"/>
    <w:rsid w:val="009159D7"/>
    <w:rsid w:val="00915ADE"/>
    <w:rsid w:val="00915AE1"/>
    <w:rsid w:val="00915AFD"/>
    <w:rsid w:val="00915B13"/>
    <w:rsid w:val="00915B4E"/>
    <w:rsid w:val="00915B89"/>
    <w:rsid w:val="00915C9F"/>
    <w:rsid w:val="00915CAC"/>
    <w:rsid w:val="00915CC4"/>
    <w:rsid w:val="00915CEC"/>
    <w:rsid w:val="00915CF4"/>
    <w:rsid w:val="00915E1E"/>
    <w:rsid w:val="00915E26"/>
    <w:rsid w:val="00915F18"/>
    <w:rsid w:val="00915F58"/>
    <w:rsid w:val="00915F95"/>
    <w:rsid w:val="00915FB5"/>
    <w:rsid w:val="00916063"/>
    <w:rsid w:val="009160F5"/>
    <w:rsid w:val="00916175"/>
    <w:rsid w:val="0091617C"/>
    <w:rsid w:val="0091617D"/>
    <w:rsid w:val="009161E0"/>
    <w:rsid w:val="00916232"/>
    <w:rsid w:val="0091628C"/>
    <w:rsid w:val="009162DF"/>
    <w:rsid w:val="00916397"/>
    <w:rsid w:val="009163EC"/>
    <w:rsid w:val="00916449"/>
    <w:rsid w:val="0091645D"/>
    <w:rsid w:val="00916462"/>
    <w:rsid w:val="00916468"/>
    <w:rsid w:val="00916570"/>
    <w:rsid w:val="0091658B"/>
    <w:rsid w:val="009165CD"/>
    <w:rsid w:val="009165EA"/>
    <w:rsid w:val="00916617"/>
    <w:rsid w:val="00916627"/>
    <w:rsid w:val="0091669C"/>
    <w:rsid w:val="009166BE"/>
    <w:rsid w:val="009166D7"/>
    <w:rsid w:val="0091672C"/>
    <w:rsid w:val="00916768"/>
    <w:rsid w:val="00916775"/>
    <w:rsid w:val="00916810"/>
    <w:rsid w:val="00916818"/>
    <w:rsid w:val="0091685E"/>
    <w:rsid w:val="0091689A"/>
    <w:rsid w:val="009168AC"/>
    <w:rsid w:val="00916902"/>
    <w:rsid w:val="00916937"/>
    <w:rsid w:val="00916964"/>
    <w:rsid w:val="009169F1"/>
    <w:rsid w:val="00916A24"/>
    <w:rsid w:val="00916A6A"/>
    <w:rsid w:val="00916A79"/>
    <w:rsid w:val="00916A9B"/>
    <w:rsid w:val="00916AB2"/>
    <w:rsid w:val="00916B48"/>
    <w:rsid w:val="00916B7A"/>
    <w:rsid w:val="00916BE6"/>
    <w:rsid w:val="00916C05"/>
    <w:rsid w:val="00916C36"/>
    <w:rsid w:val="00916C65"/>
    <w:rsid w:val="00916C87"/>
    <w:rsid w:val="00916D43"/>
    <w:rsid w:val="00916D81"/>
    <w:rsid w:val="00916E20"/>
    <w:rsid w:val="00916E70"/>
    <w:rsid w:val="00916EAF"/>
    <w:rsid w:val="00916EE4"/>
    <w:rsid w:val="00917001"/>
    <w:rsid w:val="00917048"/>
    <w:rsid w:val="009170CC"/>
    <w:rsid w:val="009170FA"/>
    <w:rsid w:val="0091715F"/>
    <w:rsid w:val="009171CA"/>
    <w:rsid w:val="0091725B"/>
    <w:rsid w:val="009172F2"/>
    <w:rsid w:val="00917306"/>
    <w:rsid w:val="0091736E"/>
    <w:rsid w:val="009173A5"/>
    <w:rsid w:val="0091740F"/>
    <w:rsid w:val="0091746E"/>
    <w:rsid w:val="0091747F"/>
    <w:rsid w:val="009174A5"/>
    <w:rsid w:val="009175A7"/>
    <w:rsid w:val="009175AF"/>
    <w:rsid w:val="009175E6"/>
    <w:rsid w:val="009175F8"/>
    <w:rsid w:val="0091760C"/>
    <w:rsid w:val="009176D6"/>
    <w:rsid w:val="0091772B"/>
    <w:rsid w:val="0091775D"/>
    <w:rsid w:val="0091783B"/>
    <w:rsid w:val="00917952"/>
    <w:rsid w:val="009179AB"/>
    <w:rsid w:val="009179E8"/>
    <w:rsid w:val="009179EC"/>
    <w:rsid w:val="00917A39"/>
    <w:rsid w:val="00917AD8"/>
    <w:rsid w:val="00917AE9"/>
    <w:rsid w:val="00917B05"/>
    <w:rsid w:val="00917B48"/>
    <w:rsid w:val="00917BAD"/>
    <w:rsid w:val="00917BFF"/>
    <w:rsid w:val="00917C16"/>
    <w:rsid w:val="00917C2D"/>
    <w:rsid w:val="00917C6F"/>
    <w:rsid w:val="00917DE3"/>
    <w:rsid w:val="00917E14"/>
    <w:rsid w:val="00917E78"/>
    <w:rsid w:val="00917FD2"/>
    <w:rsid w:val="0092000F"/>
    <w:rsid w:val="0092007A"/>
    <w:rsid w:val="00920086"/>
    <w:rsid w:val="00920097"/>
    <w:rsid w:val="009200D9"/>
    <w:rsid w:val="00920229"/>
    <w:rsid w:val="009202A1"/>
    <w:rsid w:val="009202BD"/>
    <w:rsid w:val="009202EC"/>
    <w:rsid w:val="00920319"/>
    <w:rsid w:val="0092037F"/>
    <w:rsid w:val="009203A5"/>
    <w:rsid w:val="0092040A"/>
    <w:rsid w:val="0092042F"/>
    <w:rsid w:val="00920458"/>
    <w:rsid w:val="0092045A"/>
    <w:rsid w:val="009204A2"/>
    <w:rsid w:val="009204BC"/>
    <w:rsid w:val="009204CF"/>
    <w:rsid w:val="00920513"/>
    <w:rsid w:val="0092058A"/>
    <w:rsid w:val="00920660"/>
    <w:rsid w:val="00920673"/>
    <w:rsid w:val="009206AD"/>
    <w:rsid w:val="00920707"/>
    <w:rsid w:val="00920750"/>
    <w:rsid w:val="0092085C"/>
    <w:rsid w:val="0092085E"/>
    <w:rsid w:val="00920873"/>
    <w:rsid w:val="009208B5"/>
    <w:rsid w:val="0092090B"/>
    <w:rsid w:val="0092096E"/>
    <w:rsid w:val="009209AF"/>
    <w:rsid w:val="009209B4"/>
    <w:rsid w:val="00920A24"/>
    <w:rsid w:val="00920A27"/>
    <w:rsid w:val="00920A6A"/>
    <w:rsid w:val="00920AA3"/>
    <w:rsid w:val="00920AF6"/>
    <w:rsid w:val="00920B4E"/>
    <w:rsid w:val="00920B71"/>
    <w:rsid w:val="00920C27"/>
    <w:rsid w:val="00920C2C"/>
    <w:rsid w:val="00920C33"/>
    <w:rsid w:val="00920C5B"/>
    <w:rsid w:val="00920C8D"/>
    <w:rsid w:val="00920CD1"/>
    <w:rsid w:val="00920CE7"/>
    <w:rsid w:val="00920D3B"/>
    <w:rsid w:val="00920D65"/>
    <w:rsid w:val="00920D66"/>
    <w:rsid w:val="00920D88"/>
    <w:rsid w:val="00920D8E"/>
    <w:rsid w:val="00920DDE"/>
    <w:rsid w:val="00920E57"/>
    <w:rsid w:val="00920E8D"/>
    <w:rsid w:val="00920F2E"/>
    <w:rsid w:val="00920F4A"/>
    <w:rsid w:val="00920F4C"/>
    <w:rsid w:val="00920F55"/>
    <w:rsid w:val="00920F8E"/>
    <w:rsid w:val="0092109C"/>
    <w:rsid w:val="009210F1"/>
    <w:rsid w:val="00921150"/>
    <w:rsid w:val="009211FF"/>
    <w:rsid w:val="00921259"/>
    <w:rsid w:val="009212AA"/>
    <w:rsid w:val="009212E1"/>
    <w:rsid w:val="009212E4"/>
    <w:rsid w:val="00921426"/>
    <w:rsid w:val="0092146D"/>
    <w:rsid w:val="009214AE"/>
    <w:rsid w:val="009214CE"/>
    <w:rsid w:val="009214D1"/>
    <w:rsid w:val="00921550"/>
    <w:rsid w:val="009215F7"/>
    <w:rsid w:val="0092163C"/>
    <w:rsid w:val="00921683"/>
    <w:rsid w:val="00921773"/>
    <w:rsid w:val="009217A6"/>
    <w:rsid w:val="0092185E"/>
    <w:rsid w:val="009218D6"/>
    <w:rsid w:val="00921930"/>
    <w:rsid w:val="00921A4E"/>
    <w:rsid w:val="00921A5C"/>
    <w:rsid w:val="00921ACF"/>
    <w:rsid w:val="00921B9B"/>
    <w:rsid w:val="00921C01"/>
    <w:rsid w:val="00921CF4"/>
    <w:rsid w:val="00921D8C"/>
    <w:rsid w:val="00921DBB"/>
    <w:rsid w:val="00921EB9"/>
    <w:rsid w:val="00921F0C"/>
    <w:rsid w:val="00921F1D"/>
    <w:rsid w:val="00921F21"/>
    <w:rsid w:val="00921F2C"/>
    <w:rsid w:val="00921F2E"/>
    <w:rsid w:val="00921FA6"/>
    <w:rsid w:val="00921FB4"/>
    <w:rsid w:val="00921FD2"/>
    <w:rsid w:val="0092206E"/>
    <w:rsid w:val="0092207A"/>
    <w:rsid w:val="0092219A"/>
    <w:rsid w:val="009221A7"/>
    <w:rsid w:val="009221E1"/>
    <w:rsid w:val="00922288"/>
    <w:rsid w:val="009222D5"/>
    <w:rsid w:val="009222EC"/>
    <w:rsid w:val="0092249C"/>
    <w:rsid w:val="009224AA"/>
    <w:rsid w:val="009225AD"/>
    <w:rsid w:val="009225BD"/>
    <w:rsid w:val="009225FC"/>
    <w:rsid w:val="00922631"/>
    <w:rsid w:val="00922657"/>
    <w:rsid w:val="00922684"/>
    <w:rsid w:val="009226D7"/>
    <w:rsid w:val="00922717"/>
    <w:rsid w:val="00922811"/>
    <w:rsid w:val="009228A7"/>
    <w:rsid w:val="0092293F"/>
    <w:rsid w:val="009229C2"/>
    <w:rsid w:val="009229C9"/>
    <w:rsid w:val="009229D0"/>
    <w:rsid w:val="009229EC"/>
    <w:rsid w:val="009229F6"/>
    <w:rsid w:val="00922AD6"/>
    <w:rsid w:val="00922ADB"/>
    <w:rsid w:val="00922BCC"/>
    <w:rsid w:val="00922C06"/>
    <w:rsid w:val="00922CBA"/>
    <w:rsid w:val="00922D0F"/>
    <w:rsid w:val="00922DE7"/>
    <w:rsid w:val="00922E02"/>
    <w:rsid w:val="00922E16"/>
    <w:rsid w:val="00922EBE"/>
    <w:rsid w:val="00922FF2"/>
    <w:rsid w:val="009231C1"/>
    <w:rsid w:val="009231CA"/>
    <w:rsid w:val="009232BA"/>
    <w:rsid w:val="009232E0"/>
    <w:rsid w:val="009232F0"/>
    <w:rsid w:val="00923354"/>
    <w:rsid w:val="00923379"/>
    <w:rsid w:val="00923384"/>
    <w:rsid w:val="009233F1"/>
    <w:rsid w:val="0092345D"/>
    <w:rsid w:val="00923521"/>
    <w:rsid w:val="00923562"/>
    <w:rsid w:val="0092357A"/>
    <w:rsid w:val="00923617"/>
    <w:rsid w:val="0092366B"/>
    <w:rsid w:val="00923696"/>
    <w:rsid w:val="00923744"/>
    <w:rsid w:val="00923799"/>
    <w:rsid w:val="0092381A"/>
    <w:rsid w:val="0092383C"/>
    <w:rsid w:val="009238B6"/>
    <w:rsid w:val="009238D8"/>
    <w:rsid w:val="0092395F"/>
    <w:rsid w:val="009239DC"/>
    <w:rsid w:val="009239FF"/>
    <w:rsid w:val="00923A29"/>
    <w:rsid w:val="00923A48"/>
    <w:rsid w:val="00923BDF"/>
    <w:rsid w:val="00923E88"/>
    <w:rsid w:val="00923F1D"/>
    <w:rsid w:val="00923F5B"/>
    <w:rsid w:val="00923FA6"/>
    <w:rsid w:val="00924005"/>
    <w:rsid w:val="0092403C"/>
    <w:rsid w:val="00924075"/>
    <w:rsid w:val="0092408D"/>
    <w:rsid w:val="009240CB"/>
    <w:rsid w:val="009240CE"/>
    <w:rsid w:val="00924122"/>
    <w:rsid w:val="00924150"/>
    <w:rsid w:val="009241A4"/>
    <w:rsid w:val="009241BD"/>
    <w:rsid w:val="009241E7"/>
    <w:rsid w:val="009241F7"/>
    <w:rsid w:val="00924220"/>
    <w:rsid w:val="0092422A"/>
    <w:rsid w:val="0092426E"/>
    <w:rsid w:val="0092427F"/>
    <w:rsid w:val="00924283"/>
    <w:rsid w:val="00924290"/>
    <w:rsid w:val="009242B0"/>
    <w:rsid w:val="00924320"/>
    <w:rsid w:val="00924342"/>
    <w:rsid w:val="009243AD"/>
    <w:rsid w:val="009243B0"/>
    <w:rsid w:val="0092442C"/>
    <w:rsid w:val="00924432"/>
    <w:rsid w:val="00924534"/>
    <w:rsid w:val="00924578"/>
    <w:rsid w:val="009245A8"/>
    <w:rsid w:val="0092460F"/>
    <w:rsid w:val="00924611"/>
    <w:rsid w:val="00924622"/>
    <w:rsid w:val="009248A0"/>
    <w:rsid w:val="009248B7"/>
    <w:rsid w:val="009248D2"/>
    <w:rsid w:val="009249E1"/>
    <w:rsid w:val="00924A08"/>
    <w:rsid w:val="00924A5C"/>
    <w:rsid w:val="00924AA3"/>
    <w:rsid w:val="00924B33"/>
    <w:rsid w:val="00924B48"/>
    <w:rsid w:val="00924BB6"/>
    <w:rsid w:val="00924BCD"/>
    <w:rsid w:val="00924BEC"/>
    <w:rsid w:val="00924C23"/>
    <w:rsid w:val="00924CE8"/>
    <w:rsid w:val="00924CED"/>
    <w:rsid w:val="00924D36"/>
    <w:rsid w:val="00924D37"/>
    <w:rsid w:val="00924D51"/>
    <w:rsid w:val="00924E44"/>
    <w:rsid w:val="00924E73"/>
    <w:rsid w:val="00924F10"/>
    <w:rsid w:val="00924F77"/>
    <w:rsid w:val="00924FC9"/>
    <w:rsid w:val="00925104"/>
    <w:rsid w:val="0092515E"/>
    <w:rsid w:val="009251C0"/>
    <w:rsid w:val="0092523B"/>
    <w:rsid w:val="0092524D"/>
    <w:rsid w:val="0092525E"/>
    <w:rsid w:val="009252AC"/>
    <w:rsid w:val="009252C8"/>
    <w:rsid w:val="009252FD"/>
    <w:rsid w:val="0092532C"/>
    <w:rsid w:val="00925340"/>
    <w:rsid w:val="0092539E"/>
    <w:rsid w:val="00925441"/>
    <w:rsid w:val="0092549A"/>
    <w:rsid w:val="0092554D"/>
    <w:rsid w:val="00925575"/>
    <w:rsid w:val="009255DE"/>
    <w:rsid w:val="00925685"/>
    <w:rsid w:val="009256B0"/>
    <w:rsid w:val="009256B5"/>
    <w:rsid w:val="009256C9"/>
    <w:rsid w:val="009257C4"/>
    <w:rsid w:val="009257DE"/>
    <w:rsid w:val="00925804"/>
    <w:rsid w:val="00925816"/>
    <w:rsid w:val="00925844"/>
    <w:rsid w:val="00925883"/>
    <w:rsid w:val="009259E4"/>
    <w:rsid w:val="00925A4D"/>
    <w:rsid w:val="00925A57"/>
    <w:rsid w:val="00925A62"/>
    <w:rsid w:val="00925A98"/>
    <w:rsid w:val="00925AFE"/>
    <w:rsid w:val="00925B0E"/>
    <w:rsid w:val="00925B37"/>
    <w:rsid w:val="00925B60"/>
    <w:rsid w:val="00925C17"/>
    <w:rsid w:val="00925C21"/>
    <w:rsid w:val="00925C97"/>
    <w:rsid w:val="00925CC2"/>
    <w:rsid w:val="00925CDB"/>
    <w:rsid w:val="00925D3C"/>
    <w:rsid w:val="00925D52"/>
    <w:rsid w:val="00925D98"/>
    <w:rsid w:val="00925DCD"/>
    <w:rsid w:val="00925E2C"/>
    <w:rsid w:val="00925EF8"/>
    <w:rsid w:val="00925EF9"/>
    <w:rsid w:val="00925F2C"/>
    <w:rsid w:val="00925F45"/>
    <w:rsid w:val="00925F4A"/>
    <w:rsid w:val="00926029"/>
    <w:rsid w:val="0092603C"/>
    <w:rsid w:val="0092607E"/>
    <w:rsid w:val="009260A3"/>
    <w:rsid w:val="009260BB"/>
    <w:rsid w:val="009260C9"/>
    <w:rsid w:val="00926100"/>
    <w:rsid w:val="0092610F"/>
    <w:rsid w:val="00926118"/>
    <w:rsid w:val="00926135"/>
    <w:rsid w:val="00926183"/>
    <w:rsid w:val="009261C4"/>
    <w:rsid w:val="009261E9"/>
    <w:rsid w:val="009261FD"/>
    <w:rsid w:val="00926258"/>
    <w:rsid w:val="00926260"/>
    <w:rsid w:val="00926278"/>
    <w:rsid w:val="009262C4"/>
    <w:rsid w:val="009262EE"/>
    <w:rsid w:val="0092634C"/>
    <w:rsid w:val="00926367"/>
    <w:rsid w:val="009263DB"/>
    <w:rsid w:val="00926423"/>
    <w:rsid w:val="009264DB"/>
    <w:rsid w:val="00926501"/>
    <w:rsid w:val="00926511"/>
    <w:rsid w:val="00926572"/>
    <w:rsid w:val="00926579"/>
    <w:rsid w:val="00926657"/>
    <w:rsid w:val="0092665C"/>
    <w:rsid w:val="00926664"/>
    <w:rsid w:val="009266F7"/>
    <w:rsid w:val="00926722"/>
    <w:rsid w:val="0092674C"/>
    <w:rsid w:val="009267D5"/>
    <w:rsid w:val="009267D6"/>
    <w:rsid w:val="00926832"/>
    <w:rsid w:val="009268B5"/>
    <w:rsid w:val="0092697B"/>
    <w:rsid w:val="00926997"/>
    <w:rsid w:val="00926AB5"/>
    <w:rsid w:val="00926AE6"/>
    <w:rsid w:val="00926B8A"/>
    <w:rsid w:val="00926C18"/>
    <w:rsid w:val="00926C8A"/>
    <w:rsid w:val="00926CC1"/>
    <w:rsid w:val="00926D43"/>
    <w:rsid w:val="00926DDB"/>
    <w:rsid w:val="00926DE7"/>
    <w:rsid w:val="00926E81"/>
    <w:rsid w:val="00926F4B"/>
    <w:rsid w:val="00926FFD"/>
    <w:rsid w:val="009270E7"/>
    <w:rsid w:val="00927137"/>
    <w:rsid w:val="00927245"/>
    <w:rsid w:val="00927254"/>
    <w:rsid w:val="00927312"/>
    <w:rsid w:val="00927323"/>
    <w:rsid w:val="0092732A"/>
    <w:rsid w:val="0092736A"/>
    <w:rsid w:val="009273F6"/>
    <w:rsid w:val="0092742C"/>
    <w:rsid w:val="0092743B"/>
    <w:rsid w:val="0092743C"/>
    <w:rsid w:val="00927461"/>
    <w:rsid w:val="00927468"/>
    <w:rsid w:val="00927472"/>
    <w:rsid w:val="00927478"/>
    <w:rsid w:val="0092747B"/>
    <w:rsid w:val="00927486"/>
    <w:rsid w:val="009274A3"/>
    <w:rsid w:val="009274E0"/>
    <w:rsid w:val="00927500"/>
    <w:rsid w:val="0092752A"/>
    <w:rsid w:val="0092757A"/>
    <w:rsid w:val="0092759E"/>
    <w:rsid w:val="009275A8"/>
    <w:rsid w:val="00927621"/>
    <w:rsid w:val="009276C2"/>
    <w:rsid w:val="0092772B"/>
    <w:rsid w:val="0092772C"/>
    <w:rsid w:val="0092772E"/>
    <w:rsid w:val="00927774"/>
    <w:rsid w:val="009277BC"/>
    <w:rsid w:val="009277CC"/>
    <w:rsid w:val="009277E5"/>
    <w:rsid w:val="00927880"/>
    <w:rsid w:val="0092788D"/>
    <w:rsid w:val="00927933"/>
    <w:rsid w:val="00927950"/>
    <w:rsid w:val="009279F4"/>
    <w:rsid w:val="00927A0A"/>
    <w:rsid w:val="00927A0F"/>
    <w:rsid w:val="00927A2D"/>
    <w:rsid w:val="00927ACD"/>
    <w:rsid w:val="00927B22"/>
    <w:rsid w:val="00927B34"/>
    <w:rsid w:val="00927B4E"/>
    <w:rsid w:val="00927B76"/>
    <w:rsid w:val="00927B79"/>
    <w:rsid w:val="00927B9E"/>
    <w:rsid w:val="00927BB9"/>
    <w:rsid w:val="00927C2D"/>
    <w:rsid w:val="00927C3C"/>
    <w:rsid w:val="00927C49"/>
    <w:rsid w:val="00927C66"/>
    <w:rsid w:val="00927CA1"/>
    <w:rsid w:val="00927D23"/>
    <w:rsid w:val="00927DB0"/>
    <w:rsid w:val="00927DF5"/>
    <w:rsid w:val="00927E0B"/>
    <w:rsid w:val="00927E1F"/>
    <w:rsid w:val="00927E5B"/>
    <w:rsid w:val="00927E87"/>
    <w:rsid w:val="00927EC9"/>
    <w:rsid w:val="00927ED6"/>
    <w:rsid w:val="00927F0F"/>
    <w:rsid w:val="00927F2B"/>
    <w:rsid w:val="00927F93"/>
    <w:rsid w:val="00927FFB"/>
    <w:rsid w:val="0092EBDB"/>
    <w:rsid w:val="009300BE"/>
    <w:rsid w:val="00930102"/>
    <w:rsid w:val="00930210"/>
    <w:rsid w:val="009302AD"/>
    <w:rsid w:val="009302BF"/>
    <w:rsid w:val="009302C8"/>
    <w:rsid w:val="0093040D"/>
    <w:rsid w:val="00930426"/>
    <w:rsid w:val="009304C1"/>
    <w:rsid w:val="009305B6"/>
    <w:rsid w:val="00930627"/>
    <w:rsid w:val="00930660"/>
    <w:rsid w:val="0093068D"/>
    <w:rsid w:val="009306B7"/>
    <w:rsid w:val="00930796"/>
    <w:rsid w:val="009307CE"/>
    <w:rsid w:val="009307E7"/>
    <w:rsid w:val="00930802"/>
    <w:rsid w:val="0093082B"/>
    <w:rsid w:val="00930904"/>
    <w:rsid w:val="00930978"/>
    <w:rsid w:val="00930992"/>
    <w:rsid w:val="00930A14"/>
    <w:rsid w:val="00930A24"/>
    <w:rsid w:val="00930A47"/>
    <w:rsid w:val="00930A5C"/>
    <w:rsid w:val="00930A67"/>
    <w:rsid w:val="00930B09"/>
    <w:rsid w:val="00930B57"/>
    <w:rsid w:val="00930BD0"/>
    <w:rsid w:val="00930BF0"/>
    <w:rsid w:val="00930C0D"/>
    <w:rsid w:val="00930D4A"/>
    <w:rsid w:val="00930D75"/>
    <w:rsid w:val="00930DBB"/>
    <w:rsid w:val="00930E20"/>
    <w:rsid w:val="00930E56"/>
    <w:rsid w:val="00930E6F"/>
    <w:rsid w:val="00930E75"/>
    <w:rsid w:val="00930ED1"/>
    <w:rsid w:val="00930F8B"/>
    <w:rsid w:val="00930FEA"/>
    <w:rsid w:val="00931004"/>
    <w:rsid w:val="0093103E"/>
    <w:rsid w:val="009310E9"/>
    <w:rsid w:val="0093110E"/>
    <w:rsid w:val="0093113F"/>
    <w:rsid w:val="00931168"/>
    <w:rsid w:val="00931187"/>
    <w:rsid w:val="009312BE"/>
    <w:rsid w:val="009312E3"/>
    <w:rsid w:val="009312FC"/>
    <w:rsid w:val="00931318"/>
    <w:rsid w:val="00931327"/>
    <w:rsid w:val="00931386"/>
    <w:rsid w:val="009313C5"/>
    <w:rsid w:val="00931480"/>
    <w:rsid w:val="009314E9"/>
    <w:rsid w:val="00931512"/>
    <w:rsid w:val="0093154F"/>
    <w:rsid w:val="0093156C"/>
    <w:rsid w:val="009315B7"/>
    <w:rsid w:val="009315EA"/>
    <w:rsid w:val="00931600"/>
    <w:rsid w:val="009316A4"/>
    <w:rsid w:val="009316C1"/>
    <w:rsid w:val="00931741"/>
    <w:rsid w:val="00931776"/>
    <w:rsid w:val="0093177D"/>
    <w:rsid w:val="00931789"/>
    <w:rsid w:val="009317CA"/>
    <w:rsid w:val="009317E2"/>
    <w:rsid w:val="009317E7"/>
    <w:rsid w:val="00931836"/>
    <w:rsid w:val="00931856"/>
    <w:rsid w:val="00931858"/>
    <w:rsid w:val="009318EB"/>
    <w:rsid w:val="00931963"/>
    <w:rsid w:val="009319B7"/>
    <w:rsid w:val="009319B9"/>
    <w:rsid w:val="00931A86"/>
    <w:rsid w:val="00931A93"/>
    <w:rsid w:val="00931B1C"/>
    <w:rsid w:val="00931BE3"/>
    <w:rsid w:val="00931C04"/>
    <w:rsid w:val="00931C29"/>
    <w:rsid w:val="00931D27"/>
    <w:rsid w:val="00931DB2"/>
    <w:rsid w:val="00931DC1"/>
    <w:rsid w:val="00931E12"/>
    <w:rsid w:val="00931E1D"/>
    <w:rsid w:val="00931E23"/>
    <w:rsid w:val="00931E3B"/>
    <w:rsid w:val="00931EA6"/>
    <w:rsid w:val="00931EA8"/>
    <w:rsid w:val="00931EE0"/>
    <w:rsid w:val="00931F0D"/>
    <w:rsid w:val="00931F59"/>
    <w:rsid w:val="00931F9F"/>
    <w:rsid w:val="00931FA8"/>
    <w:rsid w:val="00931FD7"/>
    <w:rsid w:val="00931FEE"/>
    <w:rsid w:val="00932050"/>
    <w:rsid w:val="00932058"/>
    <w:rsid w:val="009320E1"/>
    <w:rsid w:val="009320F7"/>
    <w:rsid w:val="009320FF"/>
    <w:rsid w:val="0093213C"/>
    <w:rsid w:val="0093213E"/>
    <w:rsid w:val="00932172"/>
    <w:rsid w:val="009321A4"/>
    <w:rsid w:val="009321A7"/>
    <w:rsid w:val="009321B1"/>
    <w:rsid w:val="009321E8"/>
    <w:rsid w:val="00932312"/>
    <w:rsid w:val="0093233D"/>
    <w:rsid w:val="0093237B"/>
    <w:rsid w:val="00932407"/>
    <w:rsid w:val="0093246B"/>
    <w:rsid w:val="009325E5"/>
    <w:rsid w:val="009325EA"/>
    <w:rsid w:val="009325F5"/>
    <w:rsid w:val="00932643"/>
    <w:rsid w:val="00932647"/>
    <w:rsid w:val="0093264A"/>
    <w:rsid w:val="009326E1"/>
    <w:rsid w:val="009326F5"/>
    <w:rsid w:val="00932717"/>
    <w:rsid w:val="00932787"/>
    <w:rsid w:val="00932798"/>
    <w:rsid w:val="009327B1"/>
    <w:rsid w:val="009327D3"/>
    <w:rsid w:val="009327DB"/>
    <w:rsid w:val="009327FC"/>
    <w:rsid w:val="00932804"/>
    <w:rsid w:val="00932836"/>
    <w:rsid w:val="0093288A"/>
    <w:rsid w:val="009328D1"/>
    <w:rsid w:val="00932957"/>
    <w:rsid w:val="00932A11"/>
    <w:rsid w:val="00932A7A"/>
    <w:rsid w:val="00932A9D"/>
    <w:rsid w:val="00932AC4"/>
    <w:rsid w:val="00932B26"/>
    <w:rsid w:val="00932BA3"/>
    <w:rsid w:val="00932BF7"/>
    <w:rsid w:val="00932C0E"/>
    <w:rsid w:val="00932C7A"/>
    <w:rsid w:val="00932CA9"/>
    <w:rsid w:val="00932CB5"/>
    <w:rsid w:val="00932CBD"/>
    <w:rsid w:val="00932D9A"/>
    <w:rsid w:val="00932E46"/>
    <w:rsid w:val="00932E58"/>
    <w:rsid w:val="00932E74"/>
    <w:rsid w:val="00932F47"/>
    <w:rsid w:val="00932F76"/>
    <w:rsid w:val="00933068"/>
    <w:rsid w:val="0093308C"/>
    <w:rsid w:val="009330E2"/>
    <w:rsid w:val="009330E6"/>
    <w:rsid w:val="009330F2"/>
    <w:rsid w:val="009330FB"/>
    <w:rsid w:val="0093313A"/>
    <w:rsid w:val="009331F5"/>
    <w:rsid w:val="009331FF"/>
    <w:rsid w:val="00933260"/>
    <w:rsid w:val="00933272"/>
    <w:rsid w:val="0093328A"/>
    <w:rsid w:val="00933290"/>
    <w:rsid w:val="0093333C"/>
    <w:rsid w:val="009333A3"/>
    <w:rsid w:val="009333CF"/>
    <w:rsid w:val="0093340C"/>
    <w:rsid w:val="00933426"/>
    <w:rsid w:val="00933442"/>
    <w:rsid w:val="00933446"/>
    <w:rsid w:val="00933485"/>
    <w:rsid w:val="0093352A"/>
    <w:rsid w:val="00933542"/>
    <w:rsid w:val="009335C7"/>
    <w:rsid w:val="009335D4"/>
    <w:rsid w:val="009335EA"/>
    <w:rsid w:val="00933620"/>
    <w:rsid w:val="00933658"/>
    <w:rsid w:val="0093368F"/>
    <w:rsid w:val="009336AB"/>
    <w:rsid w:val="0093375C"/>
    <w:rsid w:val="0093376F"/>
    <w:rsid w:val="009337E0"/>
    <w:rsid w:val="00933835"/>
    <w:rsid w:val="009338FF"/>
    <w:rsid w:val="00933906"/>
    <w:rsid w:val="009339B0"/>
    <w:rsid w:val="009339E2"/>
    <w:rsid w:val="00933A63"/>
    <w:rsid w:val="00933AB4"/>
    <w:rsid w:val="00933B8C"/>
    <w:rsid w:val="00933BAB"/>
    <w:rsid w:val="00933BF4"/>
    <w:rsid w:val="00933C49"/>
    <w:rsid w:val="00933C5C"/>
    <w:rsid w:val="00933CB2"/>
    <w:rsid w:val="00933D5D"/>
    <w:rsid w:val="00933DA6"/>
    <w:rsid w:val="00933E20"/>
    <w:rsid w:val="00933E24"/>
    <w:rsid w:val="00933E6D"/>
    <w:rsid w:val="00933EA0"/>
    <w:rsid w:val="00933FE4"/>
    <w:rsid w:val="00934025"/>
    <w:rsid w:val="0093406F"/>
    <w:rsid w:val="00934087"/>
    <w:rsid w:val="00934098"/>
    <w:rsid w:val="0093409A"/>
    <w:rsid w:val="009340D5"/>
    <w:rsid w:val="009340DD"/>
    <w:rsid w:val="0093415A"/>
    <w:rsid w:val="0093416F"/>
    <w:rsid w:val="00934223"/>
    <w:rsid w:val="009342F4"/>
    <w:rsid w:val="00934302"/>
    <w:rsid w:val="0093435D"/>
    <w:rsid w:val="009343BD"/>
    <w:rsid w:val="009344B9"/>
    <w:rsid w:val="009345C4"/>
    <w:rsid w:val="009346EB"/>
    <w:rsid w:val="009347F5"/>
    <w:rsid w:val="00934806"/>
    <w:rsid w:val="00934812"/>
    <w:rsid w:val="00934837"/>
    <w:rsid w:val="0093486F"/>
    <w:rsid w:val="00934876"/>
    <w:rsid w:val="00934920"/>
    <w:rsid w:val="00934926"/>
    <w:rsid w:val="0093495D"/>
    <w:rsid w:val="0093496A"/>
    <w:rsid w:val="00934978"/>
    <w:rsid w:val="00934A64"/>
    <w:rsid w:val="00934A97"/>
    <w:rsid w:val="00934B31"/>
    <w:rsid w:val="00934B73"/>
    <w:rsid w:val="00934BBA"/>
    <w:rsid w:val="00934BC0"/>
    <w:rsid w:val="00934BDF"/>
    <w:rsid w:val="00934C1A"/>
    <w:rsid w:val="00934C3A"/>
    <w:rsid w:val="00934C4D"/>
    <w:rsid w:val="00934C81"/>
    <w:rsid w:val="00934CB9"/>
    <w:rsid w:val="00934CFF"/>
    <w:rsid w:val="00934D05"/>
    <w:rsid w:val="00934D22"/>
    <w:rsid w:val="00934D52"/>
    <w:rsid w:val="00934DA6"/>
    <w:rsid w:val="00934DC3"/>
    <w:rsid w:val="00934E47"/>
    <w:rsid w:val="00934E66"/>
    <w:rsid w:val="00934E7E"/>
    <w:rsid w:val="00934E97"/>
    <w:rsid w:val="00934E9E"/>
    <w:rsid w:val="00934EA7"/>
    <w:rsid w:val="00934F32"/>
    <w:rsid w:val="00934F77"/>
    <w:rsid w:val="00934F8E"/>
    <w:rsid w:val="00934F8F"/>
    <w:rsid w:val="00934FCD"/>
    <w:rsid w:val="00934FEA"/>
    <w:rsid w:val="00935028"/>
    <w:rsid w:val="00935044"/>
    <w:rsid w:val="009350A3"/>
    <w:rsid w:val="009350A8"/>
    <w:rsid w:val="0093515D"/>
    <w:rsid w:val="00935236"/>
    <w:rsid w:val="009352C0"/>
    <w:rsid w:val="00935379"/>
    <w:rsid w:val="00935382"/>
    <w:rsid w:val="00935391"/>
    <w:rsid w:val="009353E3"/>
    <w:rsid w:val="00935457"/>
    <w:rsid w:val="009354AA"/>
    <w:rsid w:val="009354CB"/>
    <w:rsid w:val="009354DF"/>
    <w:rsid w:val="0093556F"/>
    <w:rsid w:val="0093558D"/>
    <w:rsid w:val="0093565C"/>
    <w:rsid w:val="00935673"/>
    <w:rsid w:val="009356B1"/>
    <w:rsid w:val="009356DD"/>
    <w:rsid w:val="0093571F"/>
    <w:rsid w:val="0093577B"/>
    <w:rsid w:val="009357BA"/>
    <w:rsid w:val="009357E8"/>
    <w:rsid w:val="009357E9"/>
    <w:rsid w:val="009357F9"/>
    <w:rsid w:val="00935847"/>
    <w:rsid w:val="00935872"/>
    <w:rsid w:val="009358AA"/>
    <w:rsid w:val="0093596F"/>
    <w:rsid w:val="00935976"/>
    <w:rsid w:val="009359B9"/>
    <w:rsid w:val="009359DC"/>
    <w:rsid w:val="00935AAC"/>
    <w:rsid w:val="00935AAF"/>
    <w:rsid w:val="00935B0C"/>
    <w:rsid w:val="00935C3F"/>
    <w:rsid w:val="00935CF3"/>
    <w:rsid w:val="00935D0F"/>
    <w:rsid w:val="00935DAC"/>
    <w:rsid w:val="00935DF7"/>
    <w:rsid w:val="00935E1B"/>
    <w:rsid w:val="00935EAF"/>
    <w:rsid w:val="00935EE6"/>
    <w:rsid w:val="00935F53"/>
    <w:rsid w:val="00935F74"/>
    <w:rsid w:val="00935FF2"/>
    <w:rsid w:val="0093601A"/>
    <w:rsid w:val="00936050"/>
    <w:rsid w:val="00936072"/>
    <w:rsid w:val="00936090"/>
    <w:rsid w:val="009360B2"/>
    <w:rsid w:val="00936122"/>
    <w:rsid w:val="00936131"/>
    <w:rsid w:val="0093616E"/>
    <w:rsid w:val="009361AB"/>
    <w:rsid w:val="009361D3"/>
    <w:rsid w:val="009361EB"/>
    <w:rsid w:val="00936296"/>
    <w:rsid w:val="00936309"/>
    <w:rsid w:val="00936329"/>
    <w:rsid w:val="00936332"/>
    <w:rsid w:val="0093634B"/>
    <w:rsid w:val="00936403"/>
    <w:rsid w:val="009364A2"/>
    <w:rsid w:val="009364CE"/>
    <w:rsid w:val="0093659B"/>
    <w:rsid w:val="009365D2"/>
    <w:rsid w:val="009365D6"/>
    <w:rsid w:val="009365FA"/>
    <w:rsid w:val="00936603"/>
    <w:rsid w:val="0093661B"/>
    <w:rsid w:val="009366C6"/>
    <w:rsid w:val="00936727"/>
    <w:rsid w:val="00936729"/>
    <w:rsid w:val="00936770"/>
    <w:rsid w:val="00936778"/>
    <w:rsid w:val="009368B4"/>
    <w:rsid w:val="009368DF"/>
    <w:rsid w:val="00936920"/>
    <w:rsid w:val="00936986"/>
    <w:rsid w:val="009369F3"/>
    <w:rsid w:val="00936A20"/>
    <w:rsid w:val="00936A37"/>
    <w:rsid w:val="00936A77"/>
    <w:rsid w:val="00936B28"/>
    <w:rsid w:val="00936B3C"/>
    <w:rsid w:val="00936B43"/>
    <w:rsid w:val="00936CBC"/>
    <w:rsid w:val="00936CC7"/>
    <w:rsid w:val="00936CC8"/>
    <w:rsid w:val="00936D20"/>
    <w:rsid w:val="00936D62"/>
    <w:rsid w:val="00936D98"/>
    <w:rsid w:val="00936E94"/>
    <w:rsid w:val="00936EB1"/>
    <w:rsid w:val="00936EB3"/>
    <w:rsid w:val="00936EF9"/>
    <w:rsid w:val="00936FF9"/>
    <w:rsid w:val="00937017"/>
    <w:rsid w:val="00937031"/>
    <w:rsid w:val="0093704F"/>
    <w:rsid w:val="009370CC"/>
    <w:rsid w:val="009370E1"/>
    <w:rsid w:val="009370F9"/>
    <w:rsid w:val="00937140"/>
    <w:rsid w:val="0093721D"/>
    <w:rsid w:val="0093739E"/>
    <w:rsid w:val="0093744F"/>
    <w:rsid w:val="009374DE"/>
    <w:rsid w:val="00937542"/>
    <w:rsid w:val="009375B1"/>
    <w:rsid w:val="009375B3"/>
    <w:rsid w:val="0093761C"/>
    <w:rsid w:val="0093766B"/>
    <w:rsid w:val="009377C3"/>
    <w:rsid w:val="009377D8"/>
    <w:rsid w:val="009377EA"/>
    <w:rsid w:val="00937849"/>
    <w:rsid w:val="0093785E"/>
    <w:rsid w:val="009378A3"/>
    <w:rsid w:val="00937918"/>
    <w:rsid w:val="00937921"/>
    <w:rsid w:val="00937933"/>
    <w:rsid w:val="0093795C"/>
    <w:rsid w:val="00937A33"/>
    <w:rsid w:val="00937B26"/>
    <w:rsid w:val="00937B46"/>
    <w:rsid w:val="00937B51"/>
    <w:rsid w:val="00937B8D"/>
    <w:rsid w:val="00937BAE"/>
    <w:rsid w:val="00937BC6"/>
    <w:rsid w:val="00937BCF"/>
    <w:rsid w:val="00937C5F"/>
    <w:rsid w:val="00937D0E"/>
    <w:rsid w:val="00937D53"/>
    <w:rsid w:val="00937DF6"/>
    <w:rsid w:val="00937E72"/>
    <w:rsid w:val="00937E8D"/>
    <w:rsid w:val="00937E98"/>
    <w:rsid w:val="00937F08"/>
    <w:rsid w:val="00937F15"/>
    <w:rsid w:val="00937F19"/>
    <w:rsid w:val="00937F3B"/>
    <w:rsid w:val="00937F43"/>
    <w:rsid w:val="00937F84"/>
    <w:rsid w:val="00937FCA"/>
    <w:rsid w:val="00937FDF"/>
    <w:rsid w:val="00937FF6"/>
    <w:rsid w:val="0094007A"/>
    <w:rsid w:val="009400B9"/>
    <w:rsid w:val="009401E1"/>
    <w:rsid w:val="009401F3"/>
    <w:rsid w:val="00940203"/>
    <w:rsid w:val="0094022B"/>
    <w:rsid w:val="00940265"/>
    <w:rsid w:val="009402FE"/>
    <w:rsid w:val="009402FF"/>
    <w:rsid w:val="0094039D"/>
    <w:rsid w:val="009403AD"/>
    <w:rsid w:val="009403D4"/>
    <w:rsid w:val="0094042F"/>
    <w:rsid w:val="00940472"/>
    <w:rsid w:val="009404AB"/>
    <w:rsid w:val="009404CE"/>
    <w:rsid w:val="009404F3"/>
    <w:rsid w:val="00940544"/>
    <w:rsid w:val="00940554"/>
    <w:rsid w:val="009405A0"/>
    <w:rsid w:val="009405EA"/>
    <w:rsid w:val="0094065D"/>
    <w:rsid w:val="0094066C"/>
    <w:rsid w:val="009406D9"/>
    <w:rsid w:val="009406E6"/>
    <w:rsid w:val="009406EC"/>
    <w:rsid w:val="00940731"/>
    <w:rsid w:val="0094075B"/>
    <w:rsid w:val="009407C4"/>
    <w:rsid w:val="00940821"/>
    <w:rsid w:val="009408DF"/>
    <w:rsid w:val="00940959"/>
    <w:rsid w:val="00940971"/>
    <w:rsid w:val="00940A70"/>
    <w:rsid w:val="00940A77"/>
    <w:rsid w:val="00940BB1"/>
    <w:rsid w:val="00940BC8"/>
    <w:rsid w:val="00940BEB"/>
    <w:rsid w:val="00940C40"/>
    <w:rsid w:val="00940CA0"/>
    <w:rsid w:val="00940DBD"/>
    <w:rsid w:val="00940DFE"/>
    <w:rsid w:val="00940E13"/>
    <w:rsid w:val="00940E42"/>
    <w:rsid w:val="00940EA2"/>
    <w:rsid w:val="00940ED9"/>
    <w:rsid w:val="00940F0F"/>
    <w:rsid w:val="00940F78"/>
    <w:rsid w:val="00941014"/>
    <w:rsid w:val="00941067"/>
    <w:rsid w:val="00941102"/>
    <w:rsid w:val="00941181"/>
    <w:rsid w:val="009411E0"/>
    <w:rsid w:val="009411E1"/>
    <w:rsid w:val="00941218"/>
    <w:rsid w:val="0094123E"/>
    <w:rsid w:val="0094126E"/>
    <w:rsid w:val="009412A8"/>
    <w:rsid w:val="0094130D"/>
    <w:rsid w:val="00941314"/>
    <w:rsid w:val="00941367"/>
    <w:rsid w:val="00941477"/>
    <w:rsid w:val="00941524"/>
    <w:rsid w:val="00941549"/>
    <w:rsid w:val="009415D9"/>
    <w:rsid w:val="009415EF"/>
    <w:rsid w:val="00941614"/>
    <w:rsid w:val="00941826"/>
    <w:rsid w:val="0094183F"/>
    <w:rsid w:val="00941855"/>
    <w:rsid w:val="00941873"/>
    <w:rsid w:val="009418AE"/>
    <w:rsid w:val="009418B9"/>
    <w:rsid w:val="0094192F"/>
    <w:rsid w:val="009419CB"/>
    <w:rsid w:val="00941AD7"/>
    <w:rsid w:val="00941B8C"/>
    <w:rsid w:val="00941BA8"/>
    <w:rsid w:val="00941C08"/>
    <w:rsid w:val="00941C40"/>
    <w:rsid w:val="00941C6C"/>
    <w:rsid w:val="00941C8C"/>
    <w:rsid w:val="00941D37"/>
    <w:rsid w:val="00941D7F"/>
    <w:rsid w:val="00941DFB"/>
    <w:rsid w:val="00941E2F"/>
    <w:rsid w:val="00941E90"/>
    <w:rsid w:val="0094200A"/>
    <w:rsid w:val="00942073"/>
    <w:rsid w:val="009420A1"/>
    <w:rsid w:val="009420AB"/>
    <w:rsid w:val="009420C2"/>
    <w:rsid w:val="00942130"/>
    <w:rsid w:val="0094226B"/>
    <w:rsid w:val="00942280"/>
    <w:rsid w:val="009422A5"/>
    <w:rsid w:val="009422E1"/>
    <w:rsid w:val="0094239D"/>
    <w:rsid w:val="0094240E"/>
    <w:rsid w:val="00942419"/>
    <w:rsid w:val="00942444"/>
    <w:rsid w:val="00942463"/>
    <w:rsid w:val="0094249F"/>
    <w:rsid w:val="00942545"/>
    <w:rsid w:val="00942665"/>
    <w:rsid w:val="00942681"/>
    <w:rsid w:val="00942731"/>
    <w:rsid w:val="0094274B"/>
    <w:rsid w:val="00942754"/>
    <w:rsid w:val="009427D4"/>
    <w:rsid w:val="009427EA"/>
    <w:rsid w:val="009428AC"/>
    <w:rsid w:val="0094295D"/>
    <w:rsid w:val="00942A2C"/>
    <w:rsid w:val="00942A57"/>
    <w:rsid w:val="00942B2F"/>
    <w:rsid w:val="00942BA3"/>
    <w:rsid w:val="00942BB0"/>
    <w:rsid w:val="00942BE2"/>
    <w:rsid w:val="00942BFB"/>
    <w:rsid w:val="00942C3A"/>
    <w:rsid w:val="00942C4D"/>
    <w:rsid w:val="00942C80"/>
    <w:rsid w:val="00942CBC"/>
    <w:rsid w:val="00942D47"/>
    <w:rsid w:val="00942DD5"/>
    <w:rsid w:val="00942DED"/>
    <w:rsid w:val="00942FAB"/>
    <w:rsid w:val="00942FE2"/>
    <w:rsid w:val="00942FEA"/>
    <w:rsid w:val="00942FFF"/>
    <w:rsid w:val="00943044"/>
    <w:rsid w:val="009430EA"/>
    <w:rsid w:val="0094311A"/>
    <w:rsid w:val="00943182"/>
    <w:rsid w:val="00943192"/>
    <w:rsid w:val="009432B6"/>
    <w:rsid w:val="009432DF"/>
    <w:rsid w:val="009432E9"/>
    <w:rsid w:val="00943313"/>
    <w:rsid w:val="0094333F"/>
    <w:rsid w:val="009433B1"/>
    <w:rsid w:val="009433E8"/>
    <w:rsid w:val="00943427"/>
    <w:rsid w:val="0094347E"/>
    <w:rsid w:val="009434E3"/>
    <w:rsid w:val="009434F2"/>
    <w:rsid w:val="00943571"/>
    <w:rsid w:val="00943594"/>
    <w:rsid w:val="00943600"/>
    <w:rsid w:val="00943646"/>
    <w:rsid w:val="0094369D"/>
    <w:rsid w:val="009436A8"/>
    <w:rsid w:val="00943707"/>
    <w:rsid w:val="0094371A"/>
    <w:rsid w:val="0094376F"/>
    <w:rsid w:val="0094377A"/>
    <w:rsid w:val="0094378A"/>
    <w:rsid w:val="00943823"/>
    <w:rsid w:val="00943839"/>
    <w:rsid w:val="00943875"/>
    <w:rsid w:val="0094394E"/>
    <w:rsid w:val="009439EE"/>
    <w:rsid w:val="00943A1A"/>
    <w:rsid w:val="00943A41"/>
    <w:rsid w:val="00943A71"/>
    <w:rsid w:val="00943AE5"/>
    <w:rsid w:val="00943B71"/>
    <w:rsid w:val="00943C18"/>
    <w:rsid w:val="00943C1A"/>
    <w:rsid w:val="00943C35"/>
    <w:rsid w:val="00943CA4"/>
    <w:rsid w:val="00943D3E"/>
    <w:rsid w:val="00943D9B"/>
    <w:rsid w:val="00943DDA"/>
    <w:rsid w:val="00943DED"/>
    <w:rsid w:val="00943DFC"/>
    <w:rsid w:val="00943E3E"/>
    <w:rsid w:val="00943E52"/>
    <w:rsid w:val="00943E9E"/>
    <w:rsid w:val="00943EAD"/>
    <w:rsid w:val="00943EEC"/>
    <w:rsid w:val="00943F1C"/>
    <w:rsid w:val="00943F54"/>
    <w:rsid w:val="00943F83"/>
    <w:rsid w:val="00943FAC"/>
    <w:rsid w:val="00943FCC"/>
    <w:rsid w:val="00943FFB"/>
    <w:rsid w:val="0094400B"/>
    <w:rsid w:val="00944023"/>
    <w:rsid w:val="0094402A"/>
    <w:rsid w:val="0094403B"/>
    <w:rsid w:val="00944049"/>
    <w:rsid w:val="00944079"/>
    <w:rsid w:val="009440A7"/>
    <w:rsid w:val="00944103"/>
    <w:rsid w:val="0094411C"/>
    <w:rsid w:val="0094414D"/>
    <w:rsid w:val="009441CF"/>
    <w:rsid w:val="009441D3"/>
    <w:rsid w:val="009441F0"/>
    <w:rsid w:val="00944213"/>
    <w:rsid w:val="00944237"/>
    <w:rsid w:val="00944378"/>
    <w:rsid w:val="00944399"/>
    <w:rsid w:val="0094441D"/>
    <w:rsid w:val="0094444A"/>
    <w:rsid w:val="0094449E"/>
    <w:rsid w:val="009444D9"/>
    <w:rsid w:val="009444E1"/>
    <w:rsid w:val="009445CF"/>
    <w:rsid w:val="00944625"/>
    <w:rsid w:val="0094464A"/>
    <w:rsid w:val="0094466D"/>
    <w:rsid w:val="00944679"/>
    <w:rsid w:val="009446B4"/>
    <w:rsid w:val="009446C0"/>
    <w:rsid w:val="009446F2"/>
    <w:rsid w:val="0094471C"/>
    <w:rsid w:val="0094471D"/>
    <w:rsid w:val="00944864"/>
    <w:rsid w:val="00944887"/>
    <w:rsid w:val="009448C7"/>
    <w:rsid w:val="00944A35"/>
    <w:rsid w:val="00944A4E"/>
    <w:rsid w:val="00944AD4"/>
    <w:rsid w:val="00944AFC"/>
    <w:rsid w:val="00944B3B"/>
    <w:rsid w:val="00944B60"/>
    <w:rsid w:val="00944B81"/>
    <w:rsid w:val="00944BAA"/>
    <w:rsid w:val="00944BDD"/>
    <w:rsid w:val="00944C02"/>
    <w:rsid w:val="00944C21"/>
    <w:rsid w:val="00944C93"/>
    <w:rsid w:val="00944D1D"/>
    <w:rsid w:val="00944D3E"/>
    <w:rsid w:val="00944DD7"/>
    <w:rsid w:val="00944E23"/>
    <w:rsid w:val="00944E2E"/>
    <w:rsid w:val="00944E56"/>
    <w:rsid w:val="00944E5B"/>
    <w:rsid w:val="00944E5D"/>
    <w:rsid w:val="00944EB2"/>
    <w:rsid w:val="00944F72"/>
    <w:rsid w:val="00944FA7"/>
    <w:rsid w:val="00944FD5"/>
    <w:rsid w:val="00944FEE"/>
    <w:rsid w:val="00945017"/>
    <w:rsid w:val="00945025"/>
    <w:rsid w:val="0094506A"/>
    <w:rsid w:val="009450BF"/>
    <w:rsid w:val="0094512B"/>
    <w:rsid w:val="00945175"/>
    <w:rsid w:val="00945191"/>
    <w:rsid w:val="0094525B"/>
    <w:rsid w:val="0094528E"/>
    <w:rsid w:val="009452DE"/>
    <w:rsid w:val="0094530A"/>
    <w:rsid w:val="009453B5"/>
    <w:rsid w:val="009453ED"/>
    <w:rsid w:val="00945450"/>
    <w:rsid w:val="00945525"/>
    <w:rsid w:val="00945558"/>
    <w:rsid w:val="009455C7"/>
    <w:rsid w:val="009455F8"/>
    <w:rsid w:val="0094560A"/>
    <w:rsid w:val="00945619"/>
    <w:rsid w:val="00945652"/>
    <w:rsid w:val="0094570A"/>
    <w:rsid w:val="0094574C"/>
    <w:rsid w:val="00945767"/>
    <w:rsid w:val="0094576E"/>
    <w:rsid w:val="0094577A"/>
    <w:rsid w:val="009457AB"/>
    <w:rsid w:val="009457C0"/>
    <w:rsid w:val="009457C6"/>
    <w:rsid w:val="0094580B"/>
    <w:rsid w:val="0094584C"/>
    <w:rsid w:val="0094589A"/>
    <w:rsid w:val="009458BB"/>
    <w:rsid w:val="009459FF"/>
    <w:rsid w:val="00945A02"/>
    <w:rsid w:val="00945A2A"/>
    <w:rsid w:val="00945AA6"/>
    <w:rsid w:val="00945AC6"/>
    <w:rsid w:val="00945B28"/>
    <w:rsid w:val="00945B52"/>
    <w:rsid w:val="00945BE7"/>
    <w:rsid w:val="00945C6E"/>
    <w:rsid w:val="00945C97"/>
    <w:rsid w:val="00945CAA"/>
    <w:rsid w:val="00945D20"/>
    <w:rsid w:val="00945DD1"/>
    <w:rsid w:val="00945DFC"/>
    <w:rsid w:val="00945E07"/>
    <w:rsid w:val="00945F4E"/>
    <w:rsid w:val="00945FA9"/>
    <w:rsid w:val="0094609E"/>
    <w:rsid w:val="0094613C"/>
    <w:rsid w:val="00946155"/>
    <w:rsid w:val="009461AE"/>
    <w:rsid w:val="00946212"/>
    <w:rsid w:val="00946254"/>
    <w:rsid w:val="00946297"/>
    <w:rsid w:val="009462BD"/>
    <w:rsid w:val="009462BF"/>
    <w:rsid w:val="009462E3"/>
    <w:rsid w:val="009462EE"/>
    <w:rsid w:val="00946326"/>
    <w:rsid w:val="0094633F"/>
    <w:rsid w:val="00946392"/>
    <w:rsid w:val="009463A3"/>
    <w:rsid w:val="00946406"/>
    <w:rsid w:val="0094648B"/>
    <w:rsid w:val="009464AF"/>
    <w:rsid w:val="009465D8"/>
    <w:rsid w:val="009465F5"/>
    <w:rsid w:val="00946627"/>
    <w:rsid w:val="0094664C"/>
    <w:rsid w:val="0094673B"/>
    <w:rsid w:val="00946752"/>
    <w:rsid w:val="0094676E"/>
    <w:rsid w:val="00946786"/>
    <w:rsid w:val="00946845"/>
    <w:rsid w:val="00946873"/>
    <w:rsid w:val="009468FA"/>
    <w:rsid w:val="0094693E"/>
    <w:rsid w:val="0094696C"/>
    <w:rsid w:val="00946A2E"/>
    <w:rsid w:val="00946AB3"/>
    <w:rsid w:val="00946AD6"/>
    <w:rsid w:val="00946AE5"/>
    <w:rsid w:val="00946B06"/>
    <w:rsid w:val="00946B6D"/>
    <w:rsid w:val="00946C13"/>
    <w:rsid w:val="00946C39"/>
    <w:rsid w:val="00946C82"/>
    <w:rsid w:val="00946E95"/>
    <w:rsid w:val="00946EC0"/>
    <w:rsid w:val="00946EF1"/>
    <w:rsid w:val="00946FA9"/>
    <w:rsid w:val="00946FB3"/>
    <w:rsid w:val="0094700A"/>
    <w:rsid w:val="0094704E"/>
    <w:rsid w:val="0094707D"/>
    <w:rsid w:val="009470D3"/>
    <w:rsid w:val="00947102"/>
    <w:rsid w:val="009471CB"/>
    <w:rsid w:val="009471CD"/>
    <w:rsid w:val="00947212"/>
    <w:rsid w:val="00947245"/>
    <w:rsid w:val="00947259"/>
    <w:rsid w:val="0094731B"/>
    <w:rsid w:val="00947339"/>
    <w:rsid w:val="00947345"/>
    <w:rsid w:val="009473D3"/>
    <w:rsid w:val="00947428"/>
    <w:rsid w:val="00947439"/>
    <w:rsid w:val="00947463"/>
    <w:rsid w:val="00947475"/>
    <w:rsid w:val="00947486"/>
    <w:rsid w:val="009474A7"/>
    <w:rsid w:val="009474C8"/>
    <w:rsid w:val="0094756E"/>
    <w:rsid w:val="009475DC"/>
    <w:rsid w:val="00947616"/>
    <w:rsid w:val="00947648"/>
    <w:rsid w:val="009476D5"/>
    <w:rsid w:val="009476EE"/>
    <w:rsid w:val="0094771C"/>
    <w:rsid w:val="009477E9"/>
    <w:rsid w:val="0094780D"/>
    <w:rsid w:val="00947874"/>
    <w:rsid w:val="009478C8"/>
    <w:rsid w:val="00947916"/>
    <w:rsid w:val="0094792B"/>
    <w:rsid w:val="00947991"/>
    <w:rsid w:val="00947A09"/>
    <w:rsid w:val="00947A1A"/>
    <w:rsid w:val="00947A98"/>
    <w:rsid w:val="00947AA5"/>
    <w:rsid w:val="00947AD6"/>
    <w:rsid w:val="00947B7E"/>
    <w:rsid w:val="00947DB9"/>
    <w:rsid w:val="00947DD2"/>
    <w:rsid w:val="00947DF1"/>
    <w:rsid w:val="00947E76"/>
    <w:rsid w:val="00947ECE"/>
    <w:rsid w:val="0095007D"/>
    <w:rsid w:val="009500B5"/>
    <w:rsid w:val="0095011C"/>
    <w:rsid w:val="00950199"/>
    <w:rsid w:val="009501C3"/>
    <w:rsid w:val="009501C9"/>
    <w:rsid w:val="009501CC"/>
    <w:rsid w:val="009501E7"/>
    <w:rsid w:val="0095028D"/>
    <w:rsid w:val="009502B6"/>
    <w:rsid w:val="009502BE"/>
    <w:rsid w:val="009502F2"/>
    <w:rsid w:val="00950384"/>
    <w:rsid w:val="00950389"/>
    <w:rsid w:val="0095039C"/>
    <w:rsid w:val="009503D5"/>
    <w:rsid w:val="00950444"/>
    <w:rsid w:val="009504CC"/>
    <w:rsid w:val="00950602"/>
    <w:rsid w:val="0095064D"/>
    <w:rsid w:val="00950676"/>
    <w:rsid w:val="00950677"/>
    <w:rsid w:val="009506CC"/>
    <w:rsid w:val="009506E2"/>
    <w:rsid w:val="00950765"/>
    <w:rsid w:val="00950798"/>
    <w:rsid w:val="009507DE"/>
    <w:rsid w:val="00950805"/>
    <w:rsid w:val="00950830"/>
    <w:rsid w:val="009508C6"/>
    <w:rsid w:val="009508E4"/>
    <w:rsid w:val="0095097F"/>
    <w:rsid w:val="009509B7"/>
    <w:rsid w:val="00950AB7"/>
    <w:rsid w:val="00950B4B"/>
    <w:rsid w:val="00950B5C"/>
    <w:rsid w:val="00950BE3"/>
    <w:rsid w:val="00950BED"/>
    <w:rsid w:val="00950C2F"/>
    <w:rsid w:val="00950D0C"/>
    <w:rsid w:val="00950DFE"/>
    <w:rsid w:val="00950E17"/>
    <w:rsid w:val="00950E23"/>
    <w:rsid w:val="00950E2D"/>
    <w:rsid w:val="00950E43"/>
    <w:rsid w:val="00950E5A"/>
    <w:rsid w:val="00950E63"/>
    <w:rsid w:val="00950E6B"/>
    <w:rsid w:val="00950E95"/>
    <w:rsid w:val="00950EA4"/>
    <w:rsid w:val="00950ED4"/>
    <w:rsid w:val="00950EF1"/>
    <w:rsid w:val="00950F46"/>
    <w:rsid w:val="00950F4E"/>
    <w:rsid w:val="00950F52"/>
    <w:rsid w:val="00950F80"/>
    <w:rsid w:val="00950FA5"/>
    <w:rsid w:val="00950FA7"/>
    <w:rsid w:val="00950FF9"/>
    <w:rsid w:val="00951068"/>
    <w:rsid w:val="0095109F"/>
    <w:rsid w:val="0095113B"/>
    <w:rsid w:val="00951189"/>
    <w:rsid w:val="009511CB"/>
    <w:rsid w:val="0095120B"/>
    <w:rsid w:val="00951222"/>
    <w:rsid w:val="00951273"/>
    <w:rsid w:val="009512BC"/>
    <w:rsid w:val="009512F5"/>
    <w:rsid w:val="00951321"/>
    <w:rsid w:val="00951336"/>
    <w:rsid w:val="00951341"/>
    <w:rsid w:val="00951355"/>
    <w:rsid w:val="0095135D"/>
    <w:rsid w:val="009513D4"/>
    <w:rsid w:val="0095142C"/>
    <w:rsid w:val="0095144C"/>
    <w:rsid w:val="009514EE"/>
    <w:rsid w:val="00951502"/>
    <w:rsid w:val="0095158E"/>
    <w:rsid w:val="009515B7"/>
    <w:rsid w:val="009515CD"/>
    <w:rsid w:val="009515D1"/>
    <w:rsid w:val="0095163F"/>
    <w:rsid w:val="00951652"/>
    <w:rsid w:val="009516A8"/>
    <w:rsid w:val="0095170F"/>
    <w:rsid w:val="00951719"/>
    <w:rsid w:val="0095171D"/>
    <w:rsid w:val="009517DC"/>
    <w:rsid w:val="0095185F"/>
    <w:rsid w:val="00951919"/>
    <w:rsid w:val="00951946"/>
    <w:rsid w:val="00951A27"/>
    <w:rsid w:val="00951A4A"/>
    <w:rsid w:val="00951A86"/>
    <w:rsid w:val="00951A90"/>
    <w:rsid w:val="00951B19"/>
    <w:rsid w:val="00951B36"/>
    <w:rsid w:val="00951B3D"/>
    <w:rsid w:val="00951B88"/>
    <w:rsid w:val="00951C26"/>
    <w:rsid w:val="00951C7F"/>
    <w:rsid w:val="00951CCC"/>
    <w:rsid w:val="00951CE3"/>
    <w:rsid w:val="00951D72"/>
    <w:rsid w:val="00951DB1"/>
    <w:rsid w:val="00951E15"/>
    <w:rsid w:val="00951E20"/>
    <w:rsid w:val="00951E5B"/>
    <w:rsid w:val="00951E5D"/>
    <w:rsid w:val="00951E90"/>
    <w:rsid w:val="00951E9F"/>
    <w:rsid w:val="00951F19"/>
    <w:rsid w:val="00951FD1"/>
    <w:rsid w:val="00951FEA"/>
    <w:rsid w:val="0095205C"/>
    <w:rsid w:val="00952062"/>
    <w:rsid w:val="009520D1"/>
    <w:rsid w:val="0095213F"/>
    <w:rsid w:val="009521AA"/>
    <w:rsid w:val="009521CA"/>
    <w:rsid w:val="00952283"/>
    <w:rsid w:val="0095235D"/>
    <w:rsid w:val="00952381"/>
    <w:rsid w:val="00952396"/>
    <w:rsid w:val="009523D2"/>
    <w:rsid w:val="009523F4"/>
    <w:rsid w:val="00952411"/>
    <w:rsid w:val="0095245C"/>
    <w:rsid w:val="0095255A"/>
    <w:rsid w:val="00952566"/>
    <w:rsid w:val="009525A9"/>
    <w:rsid w:val="009525C0"/>
    <w:rsid w:val="00952628"/>
    <w:rsid w:val="0095267E"/>
    <w:rsid w:val="009526E1"/>
    <w:rsid w:val="00952739"/>
    <w:rsid w:val="00952750"/>
    <w:rsid w:val="00952815"/>
    <w:rsid w:val="00952840"/>
    <w:rsid w:val="00952925"/>
    <w:rsid w:val="009529E0"/>
    <w:rsid w:val="00952A1F"/>
    <w:rsid w:val="00952A2E"/>
    <w:rsid w:val="00952A54"/>
    <w:rsid w:val="00952A58"/>
    <w:rsid w:val="00952A60"/>
    <w:rsid w:val="00952AFA"/>
    <w:rsid w:val="00952B33"/>
    <w:rsid w:val="00952CBF"/>
    <w:rsid w:val="00952D9E"/>
    <w:rsid w:val="00952E10"/>
    <w:rsid w:val="00952E22"/>
    <w:rsid w:val="00952E36"/>
    <w:rsid w:val="00952E9D"/>
    <w:rsid w:val="00952F7E"/>
    <w:rsid w:val="00952F92"/>
    <w:rsid w:val="00952FAE"/>
    <w:rsid w:val="00953006"/>
    <w:rsid w:val="00953107"/>
    <w:rsid w:val="00953137"/>
    <w:rsid w:val="0095317C"/>
    <w:rsid w:val="00953199"/>
    <w:rsid w:val="0095320A"/>
    <w:rsid w:val="0095320B"/>
    <w:rsid w:val="00953241"/>
    <w:rsid w:val="0095327C"/>
    <w:rsid w:val="00953283"/>
    <w:rsid w:val="0095330C"/>
    <w:rsid w:val="00953312"/>
    <w:rsid w:val="00953313"/>
    <w:rsid w:val="0095333E"/>
    <w:rsid w:val="00953385"/>
    <w:rsid w:val="00953386"/>
    <w:rsid w:val="0095338A"/>
    <w:rsid w:val="009533AE"/>
    <w:rsid w:val="009533E3"/>
    <w:rsid w:val="009533FE"/>
    <w:rsid w:val="0095344F"/>
    <w:rsid w:val="00953452"/>
    <w:rsid w:val="00953454"/>
    <w:rsid w:val="0095347D"/>
    <w:rsid w:val="009534EA"/>
    <w:rsid w:val="009535B5"/>
    <w:rsid w:val="009535B7"/>
    <w:rsid w:val="009535EB"/>
    <w:rsid w:val="009535F2"/>
    <w:rsid w:val="00953621"/>
    <w:rsid w:val="009536A6"/>
    <w:rsid w:val="00953702"/>
    <w:rsid w:val="0095374D"/>
    <w:rsid w:val="009537BD"/>
    <w:rsid w:val="0095380E"/>
    <w:rsid w:val="009538CC"/>
    <w:rsid w:val="0095391A"/>
    <w:rsid w:val="00953ADE"/>
    <w:rsid w:val="00953B34"/>
    <w:rsid w:val="00953B41"/>
    <w:rsid w:val="00953B8B"/>
    <w:rsid w:val="00953BC8"/>
    <w:rsid w:val="00953C0E"/>
    <w:rsid w:val="00953C29"/>
    <w:rsid w:val="00953C93"/>
    <w:rsid w:val="00953CAF"/>
    <w:rsid w:val="00953CBB"/>
    <w:rsid w:val="00953D23"/>
    <w:rsid w:val="00953D7E"/>
    <w:rsid w:val="00953D87"/>
    <w:rsid w:val="00953DBC"/>
    <w:rsid w:val="00953E8F"/>
    <w:rsid w:val="00953EA8"/>
    <w:rsid w:val="00953EEB"/>
    <w:rsid w:val="00953F9F"/>
    <w:rsid w:val="00953FD9"/>
    <w:rsid w:val="00954031"/>
    <w:rsid w:val="009540D6"/>
    <w:rsid w:val="009540F6"/>
    <w:rsid w:val="00954106"/>
    <w:rsid w:val="0095416C"/>
    <w:rsid w:val="009541AD"/>
    <w:rsid w:val="00954381"/>
    <w:rsid w:val="00954397"/>
    <w:rsid w:val="009543A3"/>
    <w:rsid w:val="00954428"/>
    <w:rsid w:val="0095444B"/>
    <w:rsid w:val="00954458"/>
    <w:rsid w:val="009544D3"/>
    <w:rsid w:val="00954554"/>
    <w:rsid w:val="00954562"/>
    <w:rsid w:val="009545E8"/>
    <w:rsid w:val="00954604"/>
    <w:rsid w:val="00954624"/>
    <w:rsid w:val="00954651"/>
    <w:rsid w:val="009546AD"/>
    <w:rsid w:val="009546EE"/>
    <w:rsid w:val="009547B9"/>
    <w:rsid w:val="0095483E"/>
    <w:rsid w:val="00954858"/>
    <w:rsid w:val="00954935"/>
    <w:rsid w:val="00954953"/>
    <w:rsid w:val="00954A40"/>
    <w:rsid w:val="00954A4F"/>
    <w:rsid w:val="00954A78"/>
    <w:rsid w:val="00954A87"/>
    <w:rsid w:val="00954AC1"/>
    <w:rsid w:val="00954B41"/>
    <w:rsid w:val="00954BC5"/>
    <w:rsid w:val="00954C86"/>
    <w:rsid w:val="00954D4D"/>
    <w:rsid w:val="00954DAA"/>
    <w:rsid w:val="00954DFF"/>
    <w:rsid w:val="00954E8E"/>
    <w:rsid w:val="00954EA2"/>
    <w:rsid w:val="00954EBA"/>
    <w:rsid w:val="00954FA6"/>
    <w:rsid w:val="00955005"/>
    <w:rsid w:val="00955016"/>
    <w:rsid w:val="00955021"/>
    <w:rsid w:val="00955032"/>
    <w:rsid w:val="0095504A"/>
    <w:rsid w:val="009550BC"/>
    <w:rsid w:val="0095517E"/>
    <w:rsid w:val="00955197"/>
    <w:rsid w:val="00955244"/>
    <w:rsid w:val="00955249"/>
    <w:rsid w:val="00955294"/>
    <w:rsid w:val="009552AB"/>
    <w:rsid w:val="009552DC"/>
    <w:rsid w:val="009552EB"/>
    <w:rsid w:val="00955307"/>
    <w:rsid w:val="009553BB"/>
    <w:rsid w:val="009553D4"/>
    <w:rsid w:val="00955419"/>
    <w:rsid w:val="0095549E"/>
    <w:rsid w:val="0095550A"/>
    <w:rsid w:val="0095554D"/>
    <w:rsid w:val="00955586"/>
    <w:rsid w:val="00955652"/>
    <w:rsid w:val="00955723"/>
    <w:rsid w:val="00955729"/>
    <w:rsid w:val="009557F9"/>
    <w:rsid w:val="00955821"/>
    <w:rsid w:val="0095586A"/>
    <w:rsid w:val="00955947"/>
    <w:rsid w:val="00955A6D"/>
    <w:rsid w:val="00955AED"/>
    <w:rsid w:val="00955B07"/>
    <w:rsid w:val="00955B6A"/>
    <w:rsid w:val="00955B92"/>
    <w:rsid w:val="00955BBE"/>
    <w:rsid w:val="00955BE1"/>
    <w:rsid w:val="00955BEE"/>
    <w:rsid w:val="00955BEF"/>
    <w:rsid w:val="00955C6D"/>
    <w:rsid w:val="00955C78"/>
    <w:rsid w:val="00955CAA"/>
    <w:rsid w:val="00955D0C"/>
    <w:rsid w:val="00955D2F"/>
    <w:rsid w:val="00955D56"/>
    <w:rsid w:val="00955DA7"/>
    <w:rsid w:val="00955DA9"/>
    <w:rsid w:val="00955DC6"/>
    <w:rsid w:val="00955DDB"/>
    <w:rsid w:val="00955DF2"/>
    <w:rsid w:val="00955E09"/>
    <w:rsid w:val="00955E7F"/>
    <w:rsid w:val="00955E95"/>
    <w:rsid w:val="00955E97"/>
    <w:rsid w:val="00955EB4"/>
    <w:rsid w:val="00955FEA"/>
    <w:rsid w:val="009560C5"/>
    <w:rsid w:val="00956118"/>
    <w:rsid w:val="00956193"/>
    <w:rsid w:val="0095620C"/>
    <w:rsid w:val="00956210"/>
    <w:rsid w:val="00956236"/>
    <w:rsid w:val="009562C3"/>
    <w:rsid w:val="0095630B"/>
    <w:rsid w:val="00956398"/>
    <w:rsid w:val="009563B4"/>
    <w:rsid w:val="00956402"/>
    <w:rsid w:val="00956425"/>
    <w:rsid w:val="0095644B"/>
    <w:rsid w:val="009564B4"/>
    <w:rsid w:val="009564F5"/>
    <w:rsid w:val="009564F7"/>
    <w:rsid w:val="009565D4"/>
    <w:rsid w:val="009565F3"/>
    <w:rsid w:val="0095669C"/>
    <w:rsid w:val="009566B9"/>
    <w:rsid w:val="00956719"/>
    <w:rsid w:val="00956796"/>
    <w:rsid w:val="009567A8"/>
    <w:rsid w:val="009567B7"/>
    <w:rsid w:val="009567DD"/>
    <w:rsid w:val="00956803"/>
    <w:rsid w:val="00956816"/>
    <w:rsid w:val="00956854"/>
    <w:rsid w:val="0095695E"/>
    <w:rsid w:val="00956A7B"/>
    <w:rsid w:val="00956A98"/>
    <w:rsid w:val="00956ADA"/>
    <w:rsid w:val="00956C1F"/>
    <w:rsid w:val="00956CE2"/>
    <w:rsid w:val="00956D44"/>
    <w:rsid w:val="00956D6B"/>
    <w:rsid w:val="00956D83"/>
    <w:rsid w:val="00956D8B"/>
    <w:rsid w:val="00956DA4"/>
    <w:rsid w:val="00956DA9"/>
    <w:rsid w:val="00956DBB"/>
    <w:rsid w:val="00956DF8"/>
    <w:rsid w:val="00956EAD"/>
    <w:rsid w:val="00956EB3"/>
    <w:rsid w:val="00956F8C"/>
    <w:rsid w:val="00956F95"/>
    <w:rsid w:val="00956FAE"/>
    <w:rsid w:val="00956FC3"/>
    <w:rsid w:val="00956FF0"/>
    <w:rsid w:val="0095701B"/>
    <w:rsid w:val="009570A8"/>
    <w:rsid w:val="009570BB"/>
    <w:rsid w:val="009571C8"/>
    <w:rsid w:val="009571EF"/>
    <w:rsid w:val="00957285"/>
    <w:rsid w:val="0095729A"/>
    <w:rsid w:val="00957328"/>
    <w:rsid w:val="00957334"/>
    <w:rsid w:val="00957390"/>
    <w:rsid w:val="009573C2"/>
    <w:rsid w:val="009574B4"/>
    <w:rsid w:val="009574C1"/>
    <w:rsid w:val="0095758C"/>
    <w:rsid w:val="00957604"/>
    <w:rsid w:val="0095762F"/>
    <w:rsid w:val="00957638"/>
    <w:rsid w:val="00957718"/>
    <w:rsid w:val="0095775A"/>
    <w:rsid w:val="0095781E"/>
    <w:rsid w:val="00957828"/>
    <w:rsid w:val="00957979"/>
    <w:rsid w:val="009579BE"/>
    <w:rsid w:val="009579E8"/>
    <w:rsid w:val="00957A02"/>
    <w:rsid w:val="00957A90"/>
    <w:rsid w:val="00957ACB"/>
    <w:rsid w:val="00957AF0"/>
    <w:rsid w:val="00957B0C"/>
    <w:rsid w:val="00957B88"/>
    <w:rsid w:val="00957BE8"/>
    <w:rsid w:val="00957C63"/>
    <w:rsid w:val="00957C92"/>
    <w:rsid w:val="00957CBC"/>
    <w:rsid w:val="00957CD1"/>
    <w:rsid w:val="00957CF5"/>
    <w:rsid w:val="00957D10"/>
    <w:rsid w:val="00957D14"/>
    <w:rsid w:val="00957D8D"/>
    <w:rsid w:val="00957DB6"/>
    <w:rsid w:val="00957DF3"/>
    <w:rsid w:val="00957E92"/>
    <w:rsid w:val="00957EF8"/>
    <w:rsid w:val="00957FAE"/>
    <w:rsid w:val="00957FD7"/>
    <w:rsid w:val="00957FFC"/>
    <w:rsid w:val="0096005C"/>
    <w:rsid w:val="009600A6"/>
    <w:rsid w:val="009600C2"/>
    <w:rsid w:val="009600C9"/>
    <w:rsid w:val="0096012D"/>
    <w:rsid w:val="00960161"/>
    <w:rsid w:val="0096017F"/>
    <w:rsid w:val="0096018E"/>
    <w:rsid w:val="0096028A"/>
    <w:rsid w:val="009602AE"/>
    <w:rsid w:val="009602B1"/>
    <w:rsid w:val="0096031A"/>
    <w:rsid w:val="0096031C"/>
    <w:rsid w:val="00960326"/>
    <w:rsid w:val="009603CE"/>
    <w:rsid w:val="009604DE"/>
    <w:rsid w:val="00960507"/>
    <w:rsid w:val="00960637"/>
    <w:rsid w:val="00960663"/>
    <w:rsid w:val="009606A5"/>
    <w:rsid w:val="009607B8"/>
    <w:rsid w:val="009607D6"/>
    <w:rsid w:val="009607E2"/>
    <w:rsid w:val="009608B6"/>
    <w:rsid w:val="009608E0"/>
    <w:rsid w:val="009608E6"/>
    <w:rsid w:val="00960976"/>
    <w:rsid w:val="00960982"/>
    <w:rsid w:val="009609C2"/>
    <w:rsid w:val="009609DB"/>
    <w:rsid w:val="00960A7F"/>
    <w:rsid w:val="00960A87"/>
    <w:rsid w:val="00960AFF"/>
    <w:rsid w:val="00960B07"/>
    <w:rsid w:val="00960B6F"/>
    <w:rsid w:val="00960BE4"/>
    <w:rsid w:val="00960C81"/>
    <w:rsid w:val="00960CBC"/>
    <w:rsid w:val="00960D6B"/>
    <w:rsid w:val="00960DFA"/>
    <w:rsid w:val="00960E9F"/>
    <w:rsid w:val="00960EEC"/>
    <w:rsid w:val="00960F30"/>
    <w:rsid w:val="00960FD7"/>
    <w:rsid w:val="00960FE4"/>
    <w:rsid w:val="00961022"/>
    <w:rsid w:val="009610BB"/>
    <w:rsid w:val="009610C1"/>
    <w:rsid w:val="009610C2"/>
    <w:rsid w:val="0096111C"/>
    <w:rsid w:val="0096111F"/>
    <w:rsid w:val="0096113C"/>
    <w:rsid w:val="009611CC"/>
    <w:rsid w:val="009611DA"/>
    <w:rsid w:val="009611FE"/>
    <w:rsid w:val="0096120E"/>
    <w:rsid w:val="0096135E"/>
    <w:rsid w:val="0096138A"/>
    <w:rsid w:val="009613D6"/>
    <w:rsid w:val="00961400"/>
    <w:rsid w:val="0096148F"/>
    <w:rsid w:val="00961525"/>
    <w:rsid w:val="00961526"/>
    <w:rsid w:val="009615FF"/>
    <w:rsid w:val="00961602"/>
    <w:rsid w:val="00961615"/>
    <w:rsid w:val="00961631"/>
    <w:rsid w:val="00961668"/>
    <w:rsid w:val="00961683"/>
    <w:rsid w:val="009616B2"/>
    <w:rsid w:val="009616E8"/>
    <w:rsid w:val="009616E9"/>
    <w:rsid w:val="009616FF"/>
    <w:rsid w:val="009617CA"/>
    <w:rsid w:val="009617F5"/>
    <w:rsid w:val="009617FA"/>
    <w:rsid w:val="00961804"/>
    <w:rsid w:val="0096181E"/>
    <w:rsid w:val="00961884"/>
    <w:rsid w:val="0096189A"/>
    <w:rsid w:val="009618D3"/>
    <w:rsid w:val="009618E7"/>
    <w:rsid w:val="0096192C"/>
    <w:rsid w:val="0096194A"/>
    <w:rsid w:val="00961969"/>
    <w:rsid w:val="0096196D"/>
    <w:rsid w:val="00961991"/>
    <w:rsid w:val="009619CE"/>
    <w:rsid w:val="00961A07"/>
    <w:rsid w:val="00961A2D"/>
    <w:rsid w:val="00961AA1"/>
    <w:rsid w:val="00961AEA"/>
    <w:rsid w:val="00961BB6"/>
    <w:rsid w:val="00961BBC"/>
    <w:rsid w:val="00961BD0"/>
    <w:rsid w:val="00961BFA"/>
    <w:rsid w:val="00961C22"/>
    <w:rsid w:val="00961C4D"/>
    <w:rsid w:val="00961C52"/>
    <w:rsid w:val="00961C5A"/>
    <w:rsid w:val="00961C8A"/>
    <w:rsid w:val="00961C9E"/>
    <w:rsid w:val="00961CD9"/>
    <w:rsid w:val="00961CDC"/>
    <w:rsid w:val="00961CEC"/>
    <w:rsid w:val="00961D28"/>
    <w:rsid w:val="00961DDC"/>
    <w:rsid w:val="00961E57"/>
    <w:rsid w:val="00961E97"/>
    <w:rsid w:val="00961EC6"/>
    <w:rsid w:val="00961F43"/>
    <w:rsid w:val="00961FC9"/>
    <w:rsid w:val="00961FD3"/>
    <w:rsid w:val="00962049"/>
    <w:rsid w:val="00962186"/>
    <w:rsid w:val="00962187"/>
    <w:rsid w:val="0096218C"/>
    <w:rsid w:val="0096218E"/>
    <w:rsid w:val="009621B3"/>
    <w:rsid w:val="00962279"/>
    <w:rsid w:val="0096231C"/>
    <w:rsid w:val="0096233B"/>
    <w:rsid w:val="0096236C"/>
    <w:rsid w:val="009623E2"/>
    <w:rsid w:val="009623F4"/>
    <w:rsid w:val="0096247D"/>
    <w:rsid w:val="009624D2"/>
    <w:rsid w:val="009624F0"/>
    <w:rsid w:val="009624FA"/>
    <w:rsid w:val="00962590"/>
    <w:rsid w:val="009625A3"/>
    <w:rsid w:val="009625DD"/>
    <w:rsid w:val="009625FD"/>
    <w:rsid w:val="009625FE"/>
    <w:rsid w:val="0096264E"/>
    <w:rsid w:val="009626DD"/>
    <w:rsid w:val="009626FB"/>
    <w:rsid w:val="00962757"/>
    <w:rsid w:val="00962767"/>
    <w:rsid w:val="009628DD"/>
    <w:rsid w:val="00962945"/>
    <w:rsid w:val="009629F2"/>
    <w:rsid w:val="00962A16"/>
    <w:rsid w:val="00962A17"/>
    <w:rsid w:val="00962A2C"/>
    <w:rsid w:val="00962A7E"/>
    <w:rsid w:val="00962B46"/>
    <w:rsid w:val="00962B56"/>
    <w:rsid w:val="00962B9C"/>
    <w:rsid w:val="00962BC0"/>
    <w:rsid w:val="00962C09"/>
    <w:rsid w:val="00962C11"/>
    <w:rsid w:val="00962C28"/>
    <w:rsid w:val="00962C6C"/>
    <w:rsid w:val="00962CA1"/>
    <w:rsid w:val="00962CB0"/>
    <w:rsid w:val="00962CD5"/>
    <w:rsid w:val="00962D15"/>
    <w:rsid w:val="00962D41"/>
    <w:rsid w:val="00962D6D"/>
    <w:rsid w:val="00962D7E"/>
    <w:rsid w:val="00962DE2"/>
    <w:rsid w:val="00962DEC"/>
    <w:rsid w:val="00962DF7"/>
    <w:rsid w:val="00962F11"/>
    <w:rsid w:val="00962F38"/>
    <w:rsid w:val="00962F45"/>
    <w:rsid w:val="00963044"/>
    <w:rsid w:val="00963052"/>
    <w:rsid w:val="0096306E"/>
    <w:rsid w:val="009630F3"/>
    <w:rsid w:val="0096314C"/>
    <w:rsid w:val="0096319F"/>
    <w:rsid w:val="0096322E"/>
    <w:rsid w:val="00963287"/>
    <w:rsid w:val="009632E8"/>
    <w:rsid w:val="00963313"/>
    <w:rsid w:val="00963332"/>
    <w:rsid w:val="0096334D"/>
    <w:rsid w:val="009633A2"/>
    <w:rsid w:val="009633D0"/>
    <w:rsid w:val="009633D1"/>
    <w:rsid w:val="009633EF"/>
    <w:rsid w:val="0096340A"/>
    <w:rsid w:val="00963432"/>
    <w:rsid w:val="0096347C"/>
    <w:rsid w:val="00963548"/>
    <w:rsid w:val="00963629"/>
    <w:rsid w:val="0096364E"/>
    <w:rsid w:val="0096375F"/>
    <w:rsid w:val="00963811"/>
    <w:rsid w:val="0096382D"/>
    <w:rsid w:val="0096382E"/>
    <w:rsid w:val="00963830"/>
    <w:rsid w:val="00963854"/>
    <w:rsid w:val="00963964"/>
    <w:rsid w:val="00963A07"/>
    <w:rsid w:val="00963A3F"/>
    <w:rsid w:val="00963A49"/>
    <w:rsid w:val="00963B8B"/>
    <w:rsid w:val="00963BCF"/>
    <w:rsid w:val="00963C1A"/>
    <w:rsid w:val="00963C5D"/>
    <w:rsid w:val="00963C98"/>
    <w:rsid w:val="00963D1C"/>
    <w:rsid w:val="00963D2B"/>
    <w:rsid w:val="00963D7F"/>
    <w:rsid w:val="00963DDD"/>
    <w:rsid w:val="00963DE7"/>
    <w:rsid w:val="00963EE7"/>
    <w:rsid w:val="00963F15"/>
    <w:rsid w:val="00963F9D"/>
    <w:rsid w:val="00964037"/>
    <w:rsid w:val="00964040"/>
    <w:rsid w:val="0096404E"/>
    <w:rsid w:val="00964066"/>
    <w:rsid w:val="009640A1"/>
    <w:rsid w:val="009640E5"/>
    <w:rsid w:val="0096412D"/>
    <w:rsid w:val="00964153"/>
    <w:rsid w:val="0096416B"/>
    <w:rsid w:val="00964221"/>
    <w:rsid w:val="00964244"/>
    <w:rsid w:val="0096424B"/>
    <w:rsid w:val="009642A2"/>
    <w:rsid w:val="009642AA"/>
    <w:rsid w:val="00964434"/>
    <w:rsid w:val="009645A4"/>
    <w:rsid w:val="009645B0"/>
    <w:rsid w:val="009645D7"/>
    <w:rsid w:val="009645F4"/>
    <w:rsid w:val="009646CF"/>
    <w:rsid w:val="009646FD"/>
    <w:rsid w:val="0096479A"/>
    <w:rsid w:val="009647AA"/>
    <w:rsid w:val="009647BF"/>
    <w:rsid w:val="00964947"/>
    <w:rsid w:val="00964971"/>
    <w:rsid w:val="00964989"/>
    <w:rsid w:val="009649C8"/>
    <w:rsid w:val="009649CD"/>
    <w:rsid w:val="009649E3"/>
    <w:rsid w:val="009649FB"/>
    <w:rsid w:val="00964A2D"/>
    <w:rsid w:val="00964A3A"/>
    <w:rsid w:val="00964B61"/>
    <w:rsid w:val="00964C46"/>
    <w:rsid w:val="00964C60"/>
    <w:rsid w:val="00964C70"/>
    <w:rsid w:val="00964C8A"/>
    <w:rsid w:val="00964CEB"/>
    <w:rsid w:val="00964DAA"/>
    <w:rsid w:val="00964DAB"/>
    <w:rsid w:val="00964DB4"/>
    <w:rsid w:val="00964DF1"/>
    <w:rsid w:val="00964E0E"/>
    <w:rsid w:val="00964E82"/>
    <w:rsid w:val="00964E95"/>
    <w:rsid w:val="00964F08"/>
    <w:rsid w:val="00964F75"/>
    <w:rsid w:val="00964FE0"/>
    <w:rsid w:val="009650A6"/>
    <w:rsid w:val="009650F3"/>
    <w:rsid w:val="00965138"/>
    <w:rsid w:val="009651EF"/>
    <w:rsid w:val="00965231"/>
    <w:rsid w:val="00965233"/>
    <w:rsid w:val="00965321"/>
    <w:rsid w:val="0096547F"/>
    <w:rsid w:val="00965494"/>
    <w:rsid w:val="00965558"/>
    <w:rsid w:val="00965626"/>
    <w:rsid w:val="00965637"/>
    <w:rsid w:val="00965664"/>
    <w:rsid w:val="0096568A"/>
    <w:rsid w:val="009656E5"/>
    <w:rsid w:val="009656F8"/>
    <w:rsid w:val="0096571D"/>
    <w:rsid w:val="00965780"/>
    <w:rsid w:val="00965894"/>
    <w:rsid w:val="009658F6"/>
    <w:rsid w:val="00965933"/>
    <w:rsid w:val="00965955"/>
    <w:rsid w:val="00965990"/>
    <w:rsid w:val="009659B9"/>
    <w:rsid w:val="00965A75"/>
    <w:rsid w:val="00965B68"/>
    <w:rsid w:val="00965C04"/>
    <w:rsid w:val="00965C5D"/>
    <w:rsid w:val="00965CC3"/>
    <w:rsid w:val="00965CD9"/>
    <w:rsid w:val="00965DAE"/>
    <w:rsid w:val="00965DDA"/>
    <w:rsid w:val="00965E1F"/>
    <w:rsid w:val="00965F9C"/>
    <w:rsid w:val="00965FA2"/>
    <w:rsid w:val="00965FF7"/>
    <w:rsid w:val="0096601C"/>
    <w:rsid w:val="00966074"/>
    <w:rsid w:val="009660C7"/>
    <w:rsid w:val="0096611B"/>
    <w:rsid w:val="00966138"/>
    <w:rsid w:val="009661C1"/>
    <w:rsid w:val="00966224"/>
    <w:rsid w:val="00966227"/>
    <w:rsid w:val="0096623E"/>
    <w:rsid w:val="009662BC"/>
    <w:rsid w:val="009663D0"/>
    <w:rsid w:val="009664E7"/>
    <w:rsid w:val="0096657B"/>
    <w:rsid w:val="009665D0"/>
    <w:rsid w:val="00966622"/>
    <w:rsid w:val="0096673A"/>
    <w:rsid w:val="00966782"/>
    <w:rsid w:val="00966810"/>
    <w:rsid w:val="00966876"/>
    <w:rsid w:val="00966893"/>
    <w:rsid w:val="0096689F"/>
    <w:rsid w:val="009668AD"/>
    <w:rsid w:val="009668E7"/>
    <w:rsid w:val="00966920"/>
    <w:rsid w:val="00966944"/>
    <w:rsid w:val="00966954"/>
    <w:rsid w:val="0096697B"/>
    <w:rsid w:val="009669A9"/>
    <w:rsid w:val="009669FC"/>
    <w:rsid w:val="00966A06"/>
    <w:rsid w:val="00966A24"/>
    <w:rsid w:val="00966A80"/>
    <w:rsid w:val="00966AD8"/>
    <w:rsid w:val="00966AE0"/>
    <w:rsid w:val="00966C1C"/>
    <w:rsid w:val="00966C44"/>
    <w:rsid w:val="00966CB1"/>
    <w:rsid w:val="00966CFB"/>
    <w:rsid w:val="00966D19"/>
    <w:rsid w:val="00966DB5"/>
    <w:rsid w:val="00966E0F"/>
    <w:rsid w:val="00966E18"/>
    <w:rsid w:val="00966E44"/>
    <w:rsid w:val="00966E90"/>
    <w:rsid w:val="00966E9D"/>
    <w:rsid w:val="00966EB5"/>
    <w:rsid w:val="00966EBB"/>
    <w:rsid w:val="00966EF0"/>
    <w:rsid w:val="00966EF1"/>
    <w:rsid w:val="00966F36"/>
    <w:rsid w:val="00966FF2"/>
    <w:rsid w:val="0096705D"/>
    <w:rsid w:val="009670C9"/>
    <w:rsid w:val="00967135"/>
    <w:rsid w:val="0096713F"/>
    <w:rsid w:val="00967280"/>
    <w:rsid w:val="009672F8"/>
    <w:rsid w:val="009672F9"/>
    <w:rsid w:val="00967342"/>
    <w:rsid w:val="0096736B"/>
    <w:rsid w:val="0096739C"/>
    <w:rsid w:val="009673AB"/>
    <w:rsid w:val="00967418"/>
    <w:rsid w:val="00967421"/>
    <w:rsid w:val="009674A6"/>
    <w:rsid w:val="009674D1"/>
    <w:rsid w:val="009674DB"/>
    <w:rsid w:val="00967537"/>
    <w:rsid w:val="0096753F"/>
    <w:rsid w:val="009676C6"/>
    <w:rsid w:val="00967705"/>
    <w:rsid w:val="0096773B"/>
    <w:rsid w:val="009677AD"/>
    <w:rsid w:val="009677CA"/>
    <w:rsid w:val="009677D1"/>
    <w:rsid w:val="00967818"/>
    <w:rsid w:val="0096788C"/>
    <w:rsid w:val="0096796A"/>
    <w:rsid w:val="009679AA"/>
    <w:rsid w:val="00967A6F"/>
    <w:rsid w:val="00967A84"/>
    <w:rsid w:val="00967A85"/>
    <w:rsid w:val="00967B93"/>
    <w:rsid w:val="00967BA7"/>
    <w:rsid w:val="00967BC9"/>
    <w:rsid w:val="00967BF4"/>
    <w:rsid w:val="00967C96"/>
    <w:rsid w:val="00967CD5"/>
    <w:rsid w:val="00967DA0"/>
    <w:rsid w:val="00967DB4"/>
    <w:rsid w:val="00967DD7"/>
    <w:rsid w:val="00967DE4"/>
    <w:rsid w:val="00967EA4"/>
    <w:rsid w:val="00967EBD"/>
    <w:rsid w:val="00967F7F"/>
    <w:rsid w:val="009700AF"/>
    <w:rsid w:val="009700EE"/>
    <w:rsid w:val="00970145"/>
    <w:rsid w:val="0097023C"/>
    <w:rsid w:val="00970289"/>
    <w:rsid w:val="0097039A"/>
    <w:rsid w:val="0097040E"/>
    <w:rsid w:val="00970475"/>
    <w:rsid w:val="009704D9"/>
    <w:rsid w:val="00970567"/>
    <w:rsid w:val="00970636"/>
    <w:rsid w:val="00970653"/>
    <w:rsid w:val="0097071B"/>
    <w:rsid w:val="0097077A"/>
    <w:rsid w:val="0097077C"/>
    <w:rsid w:val="009707C6"/>
    <w:rsid w:val="009707FC"/>
    <w:rsid w:val="00970820"/>
    <w:rsid w:val="009708FF"/>
    <w:rsid w:val="00970953"/>
    <w:rsid w:val="009709FF"/>
    <w:rsid w:val="00970A3C"/>
    <w:rsid w:val="00970A6B"/>
    <w:rsid w:val="00970B24"/>
    <w:rsid w:val="00970B60"/>
    <w:rsid w:val="00970B90"/>
    <w:rsid w:val="00970B92"/>
    <w:rsid w:val="00970BA4"/>
    <w:rsid w:val="00970BBB"/>
    <w:rsid w:val="00970C21"/>
    <w:rsid w:val="00970C44"/>
    <w:rsid w:val="00970C71"/>
    <w:rsid w:val="00970D0A"/>
    <w:rsid w:val="00970D4F"/>
    <w:rsid w:val="00970DAB"/>
    <w:rsid w:val="00970DBA"/>
    <w:rsid w:val="00970DC7"/>
    <w:rsid w:val="00970E7D"/>
    <w:rsid w:val="00970EDC"/>
    <w:rsid w:val="00970EFF"/>
    <w:rsid w:val="00970F33"/>
    <w:rsid w:val="00970F45"/>
    <w:rsid w:val="00971058"/>
    <w:rsid w:val="009710A7"/>
    <w:rsid w:val="009710C8"/>
    <w:rsid w:val="0097117D"/>
    <w:rsid w:val="0097119E"/>
    <w:rsid w:val="009711A2"/>
    <w:rsid w:val="009711D7"/>
    <w:rsid w:val="00971243"/>
    <w:rsid w:val="0097124B"/>
    <w:rsid w:val="00971276"/>
    <w:rsid w:val="00971293"/>
    <w:rsid w:val="009713A4"/>
    <w:rsid w:val="009713AE"/>
    <w:rsid w:val="00971473"/>
    <w:rsid w:val="009714EC"/>
    <w:rsid w:val="00971531"/>
    <w:rsid w:val="0097153A"/>
    <w:rsid w:val="00971577"/>
    <w:rsid w:val="0097157C"/>
    <w:rsid w:val="009715BE"/>
    <w:rsid w:val="00971641"/>
    <w:rsid w:val="0097164D"/>
    <w:rsid w:val="0097169B"/>
    <w:rsid w:val="009716CF"/>
    <w:rsid w:val="009716F6"/>
    <w:rsid w:val="009717B3"/>
    <w:rsid w:val="009717DC"/>
    <w:rsid w:val="009718F6"/>
    <w:rsid w:val="00971A12"/>
    <w:rsid w:val="00971ABF"/>
    <w:rsid w:val="00971B48"/>
    <w:rsid w:val="00971B7F"/>
    <w:rsid w:val="00971C20"/>
    <w:rsid w:val="00971C86"/>
    <w:rsid w:val="00971CEF"/>
    <w:rsid w:val="00971D8D"/>
    <w:rsid w:val="00971DBD"/>
    <w:rsid w:val="00971E01"/>
    <w:rsid w:val="00971E04"/>
    <w:rsid w:val="00971E3B"/>
    <w:rsid w:val="00971E9B"/>
    <w:rsid w:val="00971ED5"/>
    <w:rsid w:val="00971F4F"/>
    <w:rsid w:val="00971FED"/>
    <w:rsid w:val="0097200F"/>
    <w:rsid w:val="0097203A"/>
    <w:rsid w:val="0097204A"/>
    <w:rsid w:val="0097204C"/>
    <w:rsid w:val="009720A4"/>
    <w:rsid w:val="009720F2"/>
    <w:rsid w:val="00972173"/>
    <w:rsid w:val="0097217E"/>
    <w:rsid w:val="00972200"/>
    <w:rsid w:val="0097221E"/>
    <w:rsid w:val="009722B7"/>
    <w:rsid w:val="009722E4"/>
    <w:rsid w:val="009722EA"/>
    <w:rsid w:val="00972308"/>
    <w:rsid w:val="0097231F"/>
    <w:rsid w:val="00972333"/>
    <w:rsid w:val="00972391"/>
    <w:rsid w:val="0097240D"/>
    <w:rsid w:val="00972444"/>
    <w:rsid w:val="0097245F"/>
    <w:rsid w:val="00972489"/>
    <w:rsid w:val="00972518"/>
    <w:rsid w:val="0097252D"/>
    <w:rsid w:val="00972540"/>
    <w:rsid w:val="0097254D"/>
    <w:rsid w:val="0097254F"/>
    <w:rsid w:val="00972664"/>
    <w:rsid w:val="009726A4"/>
    <w:rsid w:val="0097272D"/>
    <w:rsid w:val="00972742"/>
    <w:rsid w:val="00972745"/>
    <w:rsid w:val="00972747"/>
    <w:rsid w:val="00972797"/>
    <w:rsid w:val="0097279A"/>
    <w:rsid w:val="009727C6"/>
    <w:rsid w:val="0097282F"/>
    <w:rsid w:val="0097287B"/>
    <w:rsid w:val="009728A7"/>
    <w:rsid w:val="00972941"/>
    <w:rsid w:val="00972952"/>
    <w:rsid w:val="00972997"/>
    <w:rsid w:val="009729D9"/>
    <w:rsid w:val="00972A14"/>
    <w:rsid w:val="00972A34"/>
    <w:rsid w:val="00972A5F"/>
    <w:rsid w:val="00972B6C"/>
    <w:rsid w:val="00972B7C"/>
    <w:rsid w:val="00972D3A"/>
    <w:rsid w:val="00972D4F"/>
    <w:rsid w:val="00972D85"/>
    <w:rsid w:val="00972E19"/>
    <w:rsid w:val="00972E39"/>
    <w:rsid w:val="00972E4B"/>
    <w:rsid w:val="00972E68"/>
    <w:rsid w:val="00972E82"/>
    <w:rsid w:val="00972E9C"/>
    <w:rsid w:val="00972F1C"/>
    <w:rsid w:val="00972F4C"/>
    <w:rsid w:val="00973002"/>
    <w:rsid w:val="00973050"/>
    <w:rsid w:val="009730A5"/>
    <w:rsid w:val="009730A9"/>
    <w:rsid w:val="009730CF"/>
    <w:rsid w:val="009730E1"/>
    <w:rsid w:val="00973204"/>
    <w:rsid w:val="00973239"/>
    <w:rsid w:val="0097327D"/>
    <w:rsid w:val="009732CE"/>
    <w:rsid w:val="00973317"/>
    <w:rsid w:val="0097337A"/>
    <w:rsid w:val="009733E2"/>
    <w:rsid w:val="009734D8"/>
    <w:rsid w:val="009734DA"/>
    <w:rsid w:val="00973583"/>
    <w:rsid w:val="009735A9"/>
    <w:rsid w:val="009735BA"/>
    <w:rsid w:val="009735F8"/>
    <w:rsid w:val="00973680"/>
    <w:rsid w:val="009736DA"/>
    <w:rsid w:val="009736E7"/>
    <w:rsid w:val="009736F5"/>
    <w:rsid w:val="00973768"/>
    <w:rsid w:val="009737B1"/>
    <w:rsid w:val="00973840"/>
    <w:rsid w:val="00973917"/>
    <w:rsid w:val="00973930"/>
    <w:rsid w:val="00973978"/>
    <w:rsid w:val="0097398F"/>
    <w:rsid w:val="00973A88"/>
    <w:rsid w:val="00973ADA"/>
    <w:rsid w:val="00973B06"/>
    <w:rsid w:val="00973B46"/>
    <w:rsid w:val="00973BD8"/>
    <w:rsid w:val="00973CDE"/>
    <w:rsid w:val="00973D3B"/>
    <w:rsid w:val="00973DDF"/>
    <w:rsid w:val="00973E7F"/>
    <w:rsid w:val="00973E98"/>
    <w:rsid w:val="00973ED9"/>
    <w:rsid w:val="00973F62"/>
    <w:rsid w:val="00973F75"/>
    <w:rsid w:val="00974043"/>
    <w:rsid w:val="00974052"/>
    <w:rsid w:val="00974072"/>
    <w:rsid w:val="00974087"/>
    <w:rsid w:val="009741D7"/>
    <w:rsid w:val="009741DB"/>
    <w:rsid w:val="009741DC"/>
    <w:rsid w:val="00974258"/>
    <w:rsid w:val="009742F1"/>
    <w:rsid w:val="00974315"/>
    <w:rsid w:val="0097431B"/>
    <w:rsid w:val="0097433E"/>
    <w:rsid w:val="0097438E"/>
    <w:rsid w:val="009743AE"/>
    <w:rsid w:val="009743C8"/>
    <w:rsid w:val="009743CE"/>
    <w:rsid w:val="009743F6"/>
    <w:rsid w:val="00974437"/>
    <w:rsid w:val="00974446"/>
    <w:rsid w:val="0097447C"/>
    <w:rsid w:val="009744BA"/>
    <w:rsid w:val="009744CC"/>
    <w:rsid w:val="009744D0"/>
    <w:rsid w:val="009744DB"/>
    <w:rsid w:val="00974531"/>
    <w:rsid w:val="0097454C"/>
    <w:rsid w:val="00974569"/>
    <w:rsid w:val="009745DA"/>
    <w:rsid w:val="00974604"/>
    <w:rsid w:val="00974624"/>
    <w:rsid w:val="00974671"/>
    <w:rsid w:val="00974717"/>
    <w:rsid w:val="0097474F"/>
    <w:rsid w:val="00974774"/>
    <w:rsid w:val="009747D4"/>
    <w:rsid w:val="009747F8"/>
    <w:rsid w:val="00974849"/>
    <w:rsid w:val="00974851"/>
    <w:rsid w:val="009748B5"/>
    <w:rsid w:val="009748EF"/>
    <w:rsid w:val="00974904"/>
    <w:rsid w:val="00974936"/>
    <w:rsid w:val="00974940"/>
    <w:rsid w:val="0097496E"/>
    <w:rsid w:val="00974981"/>
    <w:rsid w:val="00974A02"/>
    <w:rsid w:val="00974A0E"/>
    <w:rsid w:val="00974A4A"/>
    <w:rsid w:val="00974A52"/>
    <w:rsid w:val="00974B3A"/>
    <w:rsid w:val="00974B40"/>
    <w:rsid w:val="00974BD0"/>
    <w:rsid w:val="00974C2C"/>
    <w:rsid w:val="00974C91"/>
    <w:rsid w:val="00974C9E"/>
    <w:rsid w:val="00974CCB"/>
    <w:rsid w:val="00974D44"/>
    <w:rsid w:val="00974D48"/>
    <w:rsid w:val="00974E25"/>
    <w:rsid w:val="00974E45"/>
    <w:rsid w:val="00974E8D"/>
    <w:rsid w:val="00974EB6"/>
    <w:rsid w:val="00974EC9"/>
    <w:rsid w:val="00974F6E"/>
    <w:rsid w:val="00974FF4"/>
    <w:rsid w:val="00975042"/>
    <w:rsid w:val="00975086"/>
    <w:rsid w:val="009750BA"/>
    <w:rsid w:val="009751F1"/>
    <w:rsid w:val="0097520D"/>
    <w:rsid w:val="0097525C"/>
    <w:rsid w:val="00975328"/>
    <w:rsid w:val="009753B6"/>
    <w:rsid w:val="00975448"/>
    <w:rsid w:val="0097545F"/>
    <w:rsid w:val="00975474"/>
    <w:rsid w:val="009754FB"/>
    <w:rsid w:val="0097553C"/>
    <w:rsid w:val="009755E6"/>
    <w:rsid w:val="009756EB"/>
    <w:rsid w:val="009757BB"/>
    <w:rsid w:val="009758A2"/>
    <w:rsid w:val="009758F4"/>
    <w:rsid w:val="00975901"/>
    <w:rsid w:val="00975987"/>
    <w:rsid w:val="00975992"/>
    <w:rsid w:val="009759D6"/>
    <w:rsid w:val="009759E6"/>
    <w:rsid w:val="00975A17"/>
    <w:rsid w:val="00975A44"/>
    <w:rsid w:val="00975B16"/>
    <w:rsid w:val="00975B2C"/>
    <w:rsid w:val="00975B87"/>
    <w:rsid w:val="00975BE8"/>
    <w:rsid w:val="00975C3E"/>
    <w:rsid w:val="00975CB5"/>
    <w:rsid w:val="00975CDB"/>
    <w:rsid w:val="00975D1D"/>
    <w:rsid w:val="00975E40"/>
    <w:rsid w:val="00975E50"/>
    <w:rsid w:val="00975E5C"/>
    <w:rsid w:val="00975EB4"/>
    <w:rsid w:val="00975EBB"/>
    <w:rsid w:val="00975EFB"/>
    <w:rsid w:val="00975F51"/>
    <w:rsid w:val="00975F9B"/>
    <w:rsid w:val="00975FB7"/>
    <w:rsid w:val="00975FFC"/>
    <w:rsid w:val="00976070"/>
    <w:rsid w:val="009760D7"/>
    <w:rsid w:val="00976112"/>
    <w:rsid w:val="0097615C"/>
    <w:rsid w:val="00976172"/>
    <w:rsid w:val="00976186"/>
    <w:rsid w:val="009761C2"/>
    <w:rsid w:val="0097621E"/>
    <w:rsid w:val="00976239"/>
    <w:rsid w:val="009763BA"/>
    <w:rsid w:val="009763BD"/>
    <w:rsid w:val="00976406"/>
    <w:rsid w:val="00976444"/>
    <w:rsid w:val="0097644E"/>
    <w:rsid w:val="0097648C"/>
    <w:rsid w:val="009765A1"/>
    <w:rsid w:val="009765B1"/>
    <w:rsid w:val="00976654"/>
    <w:rsid w:val="00976685"/>
    <w:rsid w:val="0097668E"/>
    <w:rsid w:val="009766B5"/>
    <w:rsid w:val="009766D3"/>
    <w:rsid w:val="00976715"/>
    <w:rsid w:val="009767B5"/>
    <w:rsid w:val="00976830"/>
    <w:rsid w:val="009768F4"/>
    <w:rsid w:val="00976A39"/>
    <w:rsid w:val="00976AA9"/>
    <w:rsid w:val="00976B0F"/>
    <w:rsid w:val="00976B24"/>
    <w:rsid w:val="00976B79"/>
    <w:rsid w:val="00976BA6"/>
    <w:rsid w:val="00976BBB"/>
    <w:rsid w:val="00976BBD"/>
    <w:rsid w:val="00976BD6"/>
    <w:rsid w:val="00976BDE"/>
    <w:rsid w:val="00976C7E"/>
    <w:rsid w:val="00976C9C"/>
    <w:rsid w:val="00976CA3"/>
    <w:rsid w:val="00976D04"/>
    <w:rsid w:val="00976D3D"/>
    <w:rsid w:val="00976DB9"/>
    <w:rsid w:val="00976E99"/>
    <w:rsid w:val="00976E9F"/>
    <w:rsid w:val="00976ED5"/>
    <w:rsid w:val="00976EEA"/>
    <w:rsid w:val="00976EFF"/>
    <w:rsid w:val="00976F95"/>
    <w:rsid w:val="00977086"/>
    <w:rsid w:val="009770B8"/>
    <w:rsid w:val="009770E0"/>
    <w:rsid w:val="00977139"/>
    <w:rsid w:val="009771AE"/>
    <w:rsid w:val="009771E5"/>
    <w:rsid w:val="0097722F"/>
    <w:rsid w:val="00977246"/>
    <w:rsid w:val="0097724D"/>
    <w:rsid w:val="00977251"/>
    <w:rsid w:val="009772B6"/>
    <w:rsid w:val="009773D4"/>
    <w:rsid w:val="0097741C"/>
    <w:rsid w:val="00977494"/>
    <w:rsid w:val="009774A5"/>
    <w:rsid w:val="0097753F"/>
    <w:rsid w:val="0097756C"/>
    <w:rsid w:val="00977592"/>
    <w:rsid w:val="00977594"/>
    <w:rsid w:val="0097759E"/>
    <w:rsid w:val="009775BC"/>
    <w:rsid w:val="009775F0"/>
    <w:rsid w:val="009775F2"/>
    <w:rsid w:val="009776C6"/>
    <w:rsid w:val="009777B7"/>
    <w:rsid w:val="00977823"/>
    <w:rsid w:val="00977833"/>
    <w:rsid w:val="00977862"/>
    <w:rsid w:val="009778B0"/>
    <w:rsid w:val="00977914"/>
    <w:rsid w:val="0097795C"/>
    <w:rsid w:val="00977AC5"/>
    <w:rsid w:val="00977B82"/>
    <w:rsid w:val="00977C8B"/>
    <w:rsid w:val="00977CB1"/>
    <w:rsid w:val="00977CD9"/>
    <w:rsid w:val="00977D23"/>
    <w:rsid w:val="00977D30"/>
    <w:rsid w:val="00977D7B"/>
    <w:rsid w:val="00977E03"/>
    <w:rsid w:val="00977E2E"/>
    <w:rsid w:val="00977E52"/>
    <w:rsid w:val="00977E83"/>
    <w:rsid w:val="00977ED5"/>
    <w:rsid w:val="00977EDA"/>
    <w:rsid w:val="00977F05"/>
    <w:rsid w:val="00980021"/>
    <w:rsid w:val="0098008B"/>
    <w:rsid w:val="009800BC"/>
    <w:rsid w:val="009800FA"/>
    <w:rsid w:val="00980129"/>
    <w:rsid w:val="00980164"/>
    <w:rsid w:val="009801B4"/>
    <w:rsid w:val="00980278"/>
    <w:rsid w:val="00980292"/>
    <w:rsid w:val="009803A0"/>
    <w:rsid w:val="0098043A"/>
    <w:rsid w:val="00980458"/>
    <w:rsid w:val="00980466"/>
    <w:rsid w:val="009804DF"/>
    <w:rsid w:val="009804F4"/>
    <w:rsid w:val="00980523"/>
    <w:rsid w:val="00980538"/>
    <w:rsid w:val="009805A0"/>
    <w:rsid w:val="009805DC"/>
    <w:rsid w:val="00980687"/>
    <w:rsid w:val="0098068C"/>
    <w:rsid w:val="009806AD"/>
    <w:rsid w:val="009806D8"/>
    <w:rsid w:val="00980713"/>
    <w:rsid w:val="0098071B"/>
    <w:rsid w:val="00980754"/>
    <w:rsid w:val="00980769"/>
    <w:rsid w:val="00980788"/>
    <w:rsid w:val="00980861"/>
    <w:rsid w:val="009808D2"/>
    <w:rsid w:val="009809B9"/>
    <w:rsid w:val="00980ABC"/>
    <w:rsid w:val="00980AE5"/>
    <w:rsid w:val="00980B32"/>
    <w:rsid w:val="00980B37"/>
    <w:rsid w:val="00980B66"/>
    <w:rsid w:val="00980B6F"/>
    <w:rsid w:val="00980B9F"/>
    <w:rsid w:val="00980BA1"/>
    <w:rsid w:val="00980BE9"/>
    <w:rsid w:val="00980C6D"/>
    <w:rsid w:val="00980CA4"/>
    <w:rsid w:val="00980CC2"/>
    <w:rsid w:val="00980D9D"/>
    <w:rsid w:val="00980DA0"/>
    <w:rsid w:val="00980E6A"/>
    <w:rsid w:val="00980E6E"/>
    <w:rsid w:val="00980E87"/>
    <w:rsid w:val="00980E8D"/>
    <w:rsid w:val="00980EC3"/>
    <w:rsid w:val="00981068"/>
    <w:rsid w:val="0098106D"/>
    <w:rsid w:val="009810A4"/>
    <w:rsid w:val="009810D3"/>
    <w:rsid w:val="009810DA"/>
    <w:rsid w:val="009810EF"/>
    <w:rsid w:val="00981118"/>
    <w:rsid w:val="00981157"/>
    <w:rsid w:val="009811C5"/>
    <w:rsid w:val="00981203"/>
    <w:rsid w:val="0098120F"/>
    <w:rsid w:val="009812C7"/>
    <w:rsid w:val="00981312"/>
    <w:rsid w:val="00981488"/>
    <w:rsid w:val="009814C6"/>
    <w:rsid w:val="009814E4"/>
    <w:rsid w:val="009814F6"/>
    <w:rsid w:val="00981505"/>
    <w:rsid w:val="00981514"/>
    <w:rsid w:val="0098151D"/>
    <w:rsid w:val="009815AD"/>
    <w:rsid w:val="009815E1"/>
    <w:rsid w:val="00981665"/>
    <w:rsid w:val="009817D8"/>
    <w:rsid w:val="009817E2"/>
    <w:rsid w:val="0098187A"/>
    <w:rsid w:val="0098195E"/>
    <w:rsid w:val="00981A3A"/>
    <w:rsid w:val="00981A8A"/>
    <w:rsid w:val="00981AF1"/>
    <w:rsid w:val="00981B1D"/>
    <w:rsid w:val="00981B4A"/>
    <w:rsid w:val="00981B69"/>
    <w:rsid w:val="00981BFC"/>
    <w:rsid w:val="00981C15"/>
    <w:rsid w:val="00981C34"/>
    <w:rsid w:val="00981CBD"/>
    <w:rsid w:val="00981D4A"/>
    <w:rsid w:val="00981E88"/>
    <w:rsid w:val="00981F4E"/>
    <w:rsid w:val="00981F78"/>
    <w:rsid w:val="0098204E"/>
    <w:rsid w:val="00982073"/>
    <w:rsid w:val="009821D1"/>
    <w:rsid w:val="009821DA"/>
    <w:rsid w:val="00982275"/>
    <w:rsid w:val="0098232E"/>
    <w:rsid w:val="009823AD"/>
    <w:rsid w:val="009823F9"/>
    <w:rsid w:val="00982404"/>
    <w:rsid w:val="00982405"/>
    <w:rsid w:val="00982492"/>
    <w:rsid w:val="00982513"/>
    <w:rsid w:val="00982534"/>
    <w:rsid w:val="0098253E"/>
    <w:rsid w:val="0098256F"/>
    <w:rsid w:val="0098259C"/>
    <w:rsid w:val="009825AC"/>
    <w:rsid w:val="009825FF"/>
    <w:rsid w:val="009826E5"/>
    <w:rsid w:val="00982744"/>
    <w:rsid w:val="00982773"/>
    <w:rsid w:val="0098277E"/>
    <w:rsid w:val="009827BC"/>
    <w:rsid w:val="00982822"/>
    <w:rsid w:val="00982852"/>
    <w:rsid w:val="0098287E"/>
    <w:rsid w:val="009828F3"/>
    <w:rsid w:val="00982971"/>
    <w:rsid w:val="009829CD"/>
    <w:rsid w:val="009829D8"/>
    <w:rsid w:val="009829F9"/>
    <w:rsid w:val="00982A0A"/>
    <w:rsid w:val="00982B08"/>
    <w:rsid w:val="00982B65"/>
    <w:rsid w:val="00982BCB"/>
    <w:rsid w:val="00982C33"/>
    <w:rsid w:val="00982C60"/>
    <w:rsid w:val="00982CFD"/>
    <w:rsid w:val="00982CFE"/>
    <w:rsid w:val="00982D06"/>
    <w:rsid w:val="00982D3A"/>
    <w:rsid w:val="00982D57"/>
    <w:rsid w:val="00982D75"/>
    <w:rsid w:val="00982D7F"/>
    <w:rsid w:val="00982DFC"/>
    <w:rsid w:val="00982E39"/>
    <w:rsid w:val="00982E41"/>
    <w:rsid w:val="00982EDB"/>
    <w:rsid w:val="00982F16"/>
    <w:rsid w:val="00982FB1"/>
    <w:rsid w:val="00982FE4"/>
    <w:rsid w:val="00982FF9"/>
    <w:rsid w:val="0098304D"/>
    <w:rsid w:val="009830F9"/>
    <w:rsid w:val="0098310D"/>
    <w:rsid w:val="00983271"/>
    <w:rsid w:val="00983349"/>
    <w:rsid w:val="00983350"/>
    <w:rsid w:val="00983373"/>
    <w:rsid w:val="00983374"/>
    <w:rsid w:val="009833E5"/>
    <w:rsid w:val="009833EA"/>
    <w:rsid w:val="00983416"/>
    <w:rsid w:val="0098341E"/>
    <w:rsid w:val="0098348D"/>
    <w:rsid w:val="0098348E"/>
    <w:rsid w:val="00983497"/>
    <w:rsid w:val="0098350A"/>
    <w:rsid w:val="0098358E"/>
    <w:rsid w:val="0098359A"/>
    <w:rsid w:val="009836CE"/>
    <w:rsid w:val="009836D3"/>
    <w:rsid w:val="009836EC"/>
    <w:rsid w:val="0098371E"/>
    <w:rsid w:val="00983720"/>
    <w:rsid w:val="00983878"/>
    <w:rsid w:val="0098388B"/>
    <w:rsid w:val="00983902"/>
    <w:rsid w:val="009839BE"/>
    <w:rsid w:val="009839E9"/>
    <w:rsid w:val="009839F3"/>
    <w:rsid w:val="00983A6D"/>
    <w:rsid w:val="00983B1C"/>
    <w:rsid w:val="00983B4D"/>
    <w:rsid w:val="00983B7D"/>
    <w:rsid w:val="00983BF3"/>
    <w:rsid w:val="00983C32"/>
    <w:rsid w:val="00983C55"/>
    <w:rsid w:val="00983C83"/>
    <w:rsid w:val="00983CFA"/>
    <w:rsid w:val="00983D46"/>
    <w:rsid w:val="00983DA0"/>
    <w:rsid w:val="00983DC2"/>
    <w:rsid w:val="00983DFB"/>
    <w:rsid w:val="00983E24"/>
    <w:rsid w:val="00983E33"/>
    <w:rsid w:val="00983E55"/>
    <w:rsid w:val="00983E6C"/>
    <w:rsid w:val="00983E7B"/>
    <w:rsid w:val="00983EE2"/>
    <w:rsid w:val="00983F5D"/>
    <w:rsid w:val="00983FD6"/>
    <w:rsid w:val="00984078"/>
    <w:rsid w:val="009840A2"/>
    <w:rsid w:val="009840A7"/>
    <w:rsid w:val="009840A8"/>
    <w:rsid w:val="009840B4"/>
    <w:rsid w:val="009840C3"/>
    <w:rsid w:val="009840D6"/>
    <w:rsid w:val="00984111"/>
    <w:rsid w:val="009841AD"/>
    <w:rsid w:val="009841AE"/>
    <w:rsid w:val="0098424C"/>
    <w:rsid w:val="0098429A"/>
    <w:rsid w:val="009842BC"/>
    <w:rsid w:val="009842EE"/>
    <w:rsid w:val="009842F5"/>
    <w:rsid w:val="00984309"/>
    <w:rsid w:val="0098434E"/>
    <w:rsid w:val="00984390"/>
    <w:rsid w:val="009843D5"/>
    <w:rsid w:val="009843F2"/>
    <w:rsid w:val="00984419"/>
    <w:rsid w:val="00984434"/>
    <w:rsid w:val="00984446"/>
    <w:rsid w:val="009844AA"/>
    <w:rsid w:val="009844B4"/>
    <w:rsid w:val="00984504"/>
    <w:rsid w:val="0098452F"/>
    <w:rsid w:val="00984550"/>
    <w:rsid w:val="00984558"/>
    <w:rsid w:val="00984592"/>
    <w:rsid w:val="009845AB"/>
    <w:rsid w:val="009846E5"/>
    <w:rsid w:val="009846FE"/>
    <w:rsid w:val="0098474B"/>
    <w:rsid w:val="009847AB"/>
    <w:rsid w:val="009847BF"/>
    <w:rsid w:val="00984812"/>
    <w:rsid w:val="00984825"/>
    <w:rsid w:val="00984852"/>
    <w:rsid w:val="009848CF"/>
    <w:rsid w:val="009848EE"/>
    <w:rsid w:val="00984910"/>
    <w:rsid w:val="00984947"/>
    <w:rsid w:val="0098498B"/>
    <w:rsid w:val="009849D9"/>
    <w:rsid w:val="009849F6"/>
    <w:rsid w:val="00984A0B"/>
    <w:rsid w:val="00984A35"/>
    <w:rsid w:val="00984ABB"/>
    <w:rsid w:val="00984B16"/>
    <w:rsid w:val="00984B28"/>
    <w:rsid w:val="00984B46"/>
    <w:rsid w:val="00984BA5"/>
    <w:rsid w:val="00984C34"/>
    <w:rsid w:val="00984C3B"/>
    <w:rsid w:val="00984C4A"/>
    <w:rsid w:val="00984C5C"/>
    <w:rsid w:val="00984C7B"/>
    <w:rsid w:val="00984CA7"/>
    <w:rsid w:val="00984D1D"/>
    <w:rsid w:val="00984D24"/>
    <w:rsid w:val="00984D2E"/>
    <w:rsid w:val="00984DDA"/>
    <w:rsid w:val="00984E13"/>
    <w:rsid w:val="00984E25"/>
    <w:rsid w:val="00984E74"/>
    <w:rsid w:val="00984F7B"/>
    <w:rsid w:val="00984FA9"/>
    <w:rsid w:val="00984FCE"/>
    <w:rsid w:val="00985032"/>
    <w:rsid w:val="00985044"/>
    <w:rsid w:val="00985140"/>
    <w:rsid w:val="00985158"/>
    <w:rsid w:val="0098517C"/>
    <w:rsid w:val="0098518E"/>
    <w:rsid w:val="00985197"/>
    <w:rsid w:val="009851A2"/>
    <w:rsid w:val="00985261"/>
    <w:rsid w:val="00985279"/>
    <w:rsid w:val="009852A8"/>
    <w:rsid w:val="009852D9"/>
    <w:rsid w:val="0098539A"/>
    <w:rsid w:val="009853B4"/>
    <w:rsid w:val="009853EF"/>
    <w:rsid w:val="0098544E"/>
    <w:rsid w:val="009854AB"/>
    <w:rsid w:val="00985520"/>
    <w:rsid w:val="00985542"/>
    <w:rsid w:val="0098558C"/>
    <w:rsid w:val="009855DA"/>
    <w:rsid w:val="00985605"/>
    <w:rsid w:val="00985625"/>
    <w:rsid w:val="0098572D"/>
    <w:rsid w:val="00985784"/>
    <w:rsid w:val="0098583D"/>
    <w:rsid w:val="00985840"/>
    <w:rsid w:val="0098589C"/>
    <w:rsid w:val="009858A7"/>
    <w:rsid w:val="0098592E"/>
    <w:rsid w:val="009859C0"/>
    <w:rsid w:val="00985A2E"/>
    <w:rsid w:val="00985A65"/>
    <w:rsid w:val="00985ABA"/>
    <w:rsid w:val="00985B10"/>
    <w:rsid w:val="00985B50"/>
    <w:rsid w:val="00985B7A"/>
    <w:rsid w:val="00985B9A"/>
    <w:rsid w:val="00985BB8"/>
    <w:rsid w:val="00985BFE"/>
    <w:rsid w:val="00985C0B"/>
    <w:rsid w:val="00985C5A"/>
    <w:rsid w:val="00985C77"/>
    <w:rsid w:val="00985C99"/>
    <w:rsid w:val="00985CD2"/>
    <w:rsid w:val="00985CDF"/>
    <w:rsid w:val="00985CF4"/>
    <w:rsid w:val="00985D05"/>
    <w:rsid w:val="00985D0B"/>
    <w:rsid w:val="00985D8C"/>
    <w:rsid w:val="00985DDF"/>
    <w:rsid w:val="00985DFC"/>
    <w:rsid w:val="00985F3B"/>
    <w:rsid w:val="00985F48"/>
    <w:rsid w:val="00985F4B"/>
    <w:rsid w:val="00985F7C"/>
    <w:rsid w:val="00985FF2"/>
    <w:rsid w:val="0098600B"/>
    <w:rsid w:val="0098601C"/>
    <w:rsid w:val="00986054"/>
    <w:rsid w:val="009860BD"/>
    <w:rsid w:val="009860BF"/>
    <w:rsid w:val="009860C4"/>
    <w:rsid w:val="00986165"/>
    <w:rsid w:val="0098620A"/>
    <w:rsid w:val="00986212"/>
    <w:rsid w:val="009862B0"/>
    <w:rsid w:val="009862E9"/>
    <w:rsid w:val="0098636D"/>
    <w:rsid w:val="009863AC"/>
    <w:rsid w:val="009863F4"/>
    <w:rsid w:val="0098640B"/>
    <w:rsid w:val="0098641F"/>
    <w:rsid w:val="009864D4"/>
    <w:rsid w:val="0098651F"/>
    <w:rsid w:val="00986556"/>
    <w:rsid w:val="009865B9"/>
    <w:rsid w:val="009865DF"/>
    <w:rsid w:val="0098662A"/>
    <w:rsid w:val="0098666F"/>
    <w:rsid w:val="0098668F"/>
    <w:rsid w:val="009866E9"/>
    <w:rsid w:val="009866EA"/>
    <w:rsid w:val="00986768"/>
    <w:rsid w:val="009867A9"/>
    <w:rsid w:val="009867BA"/>
    <w:rsid w:val="00986878"/>
    <w:rsid w:val="0098688B"/>
    <w:rsid w:val="009869A6"/>
    <w:rsid w:val="009869FE"/>
    <w:rsid w:val="00986A0A"/>
    <w:rsid w:val="00986AD4"/>
    <w:rsid w:val="00986B91"/>
    <w:rsid w:val="00986BD7"/>
    <w:rsid w:val="00986C86"/>
    <w:rsid w:val="00986CE6"/>
    <w:rsid w:val="00986D1B"/>
    <w:rsid w:val="00986E4E"/>
    <w:rsid w:val="00986ED6"/>
    <w:rsid w:val="00986EE7"/>
    <w:rsid w:val="00986F77"/>
    <w:rsid w:val="00986FC5"/>
    <w:rsid w:val="00986FFC"/>
    <w:rsid w:val="00987055"/>
    <w:rsid w:val="009870F8"/>
    <w:rsid w:val="009871A0"/>
    <w:rsid w:val="00987241"/>
    <w:rsid w:val="00987252"/>
    <w:rsid w:val="009872C1"/>
    <w:rsid w:val="009872C9"/>
    <w:rsid w:val="0098730E"/>
    <w:rsid w:val="0098738E"/>
    <w:rsid w:val="009873E9"/>
    <w:rsid w:val="0098745E"/>
    <w:rsid w:val="00987488"/>
    <w:rsid w:val="00987489"/>
    <w:rsid w:val="0098750D"/>
    <w:rsid w:val="0098751D"/>
    <w:rsid w:val="0098752F"/>
    <w:rsid w:val="00987580"/>
    <w:rsid w:val="00987609"/>
    <w:rsid w:val="0098760C"/>
    <w:rsid w:val="0098762B"/>
    <w:rsid w:val="00987640"/>
    <w:rsid w:val="0098764C"/>
    <w:rsid w:val="0098767F"/>
    <w:rsid w:val="00987685"/>
    <w:rsid w:val="009876F2"/>
    <w:rsid w:val="009876F7"/>
    <w:rsid w:val="00987705"/>
    <w:rsid w:val="0098774D"/>
    <w:rsid w:val="00987780"/>
    <w:rsid w:val="009877B7"/>
    <w:rsid w:val="00987824"/>
    <w:rsid w:val="00987870"/>
    <w:rsid w:val="0098787B"/>
    <w:rsid w:val="00987946"/>
    <w:rsid w:val="00987965"/>
    <w:rsid w:val="009879FF"/>
    <w:rsid w:val="00987A09"/>
    <w:rsid w:val="00987AA9"/>
    <w:rsid w:val="00987AD5"/>
    <w:rsid w:val="00987ADF"/>
    <w:rsid w:val="00987AFC"/>
    <w:rsid w:val="00987B22"/>
    <w:rsid w:val="00987BB9"/>
    <w:rsid w:val="00987BD2"/>
    <w:rsid w:val="00987C14"/>
    <w:rsid w:val="00987C53"/>
    <w:rsid w:val="00987CC1"/>
    <w:rsid w:val="00987D41"/>
    <w:rsid w:val="00987E21"/>
    <w:rsid w:val="00987E3F"/>
    <w:rsid w:val="00987EC5"/>
    <w:rsid w:val="00987EFE"/>
    <w:rsid w:val="00987FA0"/>
    <w:rsid w:val="00987FDF"/>
    <w:rsid w:val="0099001F"/>
    <w:rsid w:val="00990099"/>
    <w:rsid w:val="009901A8"/>
    <w:rsid w:val="009901AF"/>
    <w:rsid w:val="009901DE"/>
    <w:rsid w:val="009901F0"/>
    <w:rsid w:val="0099025F"/>
    <w:rsid w:val="00990291"/>
    <w:rsid w:val="009902C1"/>
    <w:rsid w:val="00990313"/>
    <w:rsid w:val="00990363"/>
    <w:rsid w:val="0099038B"/>
    <w:rsid w:val="009903D1"/>
    <w:rsid w:val="009903DA"/>
    <w:rsid w:val="00990416"/>
    <w:rsid w:val="00990431"/>
    <w:rsid w:val="00990435"/>
    <w:rsid w:val="0099049C"/>
    <w:rsid w:val="009904E7"/>
    <w:rsid w:val="00990509"/>
    <w:rsid w:val="009905AF"/>
    <w:rsid w:val="009905CA"/>
    <w:rsid w:val="00990600"/>
    <w:rsid w:val="0099060C"/>
    <w:rsid w:val="0099067E"/>
    <w:rsid w:val="00990684"/>
    <w:rsid w:val="009906D0"/>
    <w:rsid w:val="009906ED"/>
    <w:rsid w:val="0099076E"/>
    <w:rsid w:val="0099079D"/>
    <w:rsid w:val="00990878"/>
    <w:rsid w:val="009908B9"/>
    <w:rsid w:val="00990948"/>
    <w:rsid w:val="009909C4"/>
    <w:rsid w:val="009909E8"/>
    <w:rsid w:val="00990A2E"/>
    <w:rsid w:val="00990A83"/>
    <w:rsid w:val="00990AF5"/>
    <w:rsid w:val="00990B32"/>
    <w:rsid w:val="00990B34"/>
    <w:rsid w:val="00990BF8"/>
    <w:rsid w:val="00990C15"/>
    <w:rsid w:val="00990C46"/>
    <w:rsid w:val="00990CC6"/>
    <w:rsid w:val="00990CCC"/>
    <w:rsid w:val="00990D66"/>
    <w:rsid w:val="00990DC3"/>
    <w:rsid w:val="00990E1D"/>
    <w:rsid w:val="00990E21"/>
    <w:rsid w:val="00990EA2"/>
    <w:rsid w:val="00990EF0"/>
    <w:rsid w:val="00990F77"/>
    <w:rsid w:val="00990FCD"/>
    <w:rsid w:val="00991001"/>
    <w:rsid w:val="009910F7"/>
    <w:rsid w:val="00991114"/>
    <w:rsid w:val="009912B6"/>
    <w:rsid w:val="009912C5"/>
    <w:rsid w:val="009912D0"/>
    <w:rsid w:val="00991373"/>
    <w:rsid w:val="0099139C"/>
    <w:rsid w:val="0099139D"/>
    <w:rsid w:val="0099145A"/>
    <w:rsid w:val="00991491"/>
    <w:rsid w:val="009914E7"/>
    <w:rsid w:val="00991501"/>
    <w:rsid w:val="00991536"/>
    <w:rsid w:val="00991554"/>
    <w:rsid w:val="0099159E"/>
    <w:rsid w:val="009915B4"/>
    <w:rsid w:val="009915B7"/>
    <w:rsid w:val="009915C0"/>
    <w:rsid w:val="0099160F"/>
    <w:rsid w:val="0099166F"/>
    <w:rsid w:val="00991730"/>
    <w:rsid w:val="00991731"/>
    <w:rsid w:val="0099177B"/>
    <w:rsid w:val="00991797"/>
    <w:rsid w:val="009917E8"/>
    <w:rsid w:val="00991872"/>
    <w:rsid w:val="009918B0"/>
    <w:rsid w:val="009918B6"/>
    <w:rsid w:val="009918D6"/>
    <w:rsid w:val="0099195C"/>
    <w:rsid w:val="00991988"/>
    <w:rsid w:val="00991A3B"/>
    <w:rsid w:val="00991B21"/>
    <w:rsid w:val="00991B76"/>
    <w:rsid w:val="00991B8A"/>
    <w:rsid w:val="00991BF2"/>
    <w:rsid w:val="00991C12"/>
    <w:rsid w:val="00991CD3"/>
    <w:rsid w:val="00991D36"/>
    <w:rsid w:val="00991D84"/>
    <w:rsid w:val="00991D98"/>
    <w:rsid w:val="00991E04"/>
    <w:rsid w:val="00991E5C"/>
    <w:rsid w:val="00991EBA"/>
    <w:rsid w:val="00991EC5"/>
    <w:rsid w:val="00991EC9"/>
    <w:rsid w:val="00991F05"/>
    <w:rsid w:val="00991F09"/>
    <w:rsid w:val="00991FC0"/>
    <w:rsid w:val="00991FCA"/>
    <w:rsid w:val="00992085"/>
    <w:rsid w:val="00992163"/>
    <w:rsid w:val="0099218C"/>
    <w:rsid w:val="00992191"/>
    <w:rsid w:val="00992263"/>
    <w:rsid w:val="00992276"/>
    <w:rsid w:val="009922C4"/>
    <w:rsid w:val="009922D9"/>
    <w:rsid w:val="00992433"/>
    <w:rsid w:val="00992478"/>
    <w:rsid w:val="0099247A"/>
    <w:rsid w:val="009924DB"/>
    <w:rsid w:val="00992529"/>
    <w:rsid w:val="00992579"/>
    <w:rsid w:val="009925E8"/>
    <w:rsid w:val="0099268D"/>
    <w:rsid w:val="0099271B"/>
    <w:rsid w:val="0099273B"/>
    <w:rsid w:val="0099278E"/>
    <w:rsid w:val="0099279D"/>
    <w:rsid w:val="009927DC"/>
    <w:rsid w:val="00992893"/>
    <w:rsid w:val="009929F3"/>
    <w:rsid w:val="00992A56"/>
    <w:rsid w:val="00992A62"/>
    <w:rsid w:val="00992A6A"/>
    <w:rsid w:val="00992A74"/>
    <w:rsid w:val="00992A90"/>
    <w:rsid w:val="00992AFA"/>
    <w:rsid w:val="00992B81"/>
    <w:rsid w:val="00992B83"/>
    <w:rsid w:val="00992B87"/>
    <w:rsid w:val="00992BC8"/>
    <w:rsid w:val="00992C7B"/>
    <w:rsid w:val="00992CFA"/>
    <w:rsid w:val="00992D45"/>
    <w:rsid w:val="00992D7C"/>
    <w:rsid w:val="00992DA2"/>
    <w:rsid w:val="00992DFE"/>
    <w:rsid w:val="00992E1E"/>
    <w:rsid w:val="00992E74"/>
    <w:rsid w:val="00992E77"/>
    <w:rsid w:val="00992EBC"/>
    <w:rsid w:val="00992EBF"/>
    <w:rsid w:val="00992EF7"/>
    <w:rsid w:val="00992F66"/>
    <w:rsid w:val="00992F92"/>
    <w:rsid w:val="0099302B"/>
    <w:rsid w:val="00993054"/>
    <w:rsid w:val="00993060"/>
    <w:rsid w:val="00993078"/>
    <w:rsid w:val="009930AC"/>
    <w:rsid w:val="009930C6"/>
    <w:rsid w:val="0099316B"/>
    <w:rsid w:val="009931A4"/>
    <w:rsid w:val="009931B6"/>
    <w:rsid w:val="009931CB"/>
    <w:rsid w:val="009931CE"/>
    <w:rsid w:val="00993262"/>
    <w:rsid w:val="009932A4"/>
    <w:rsid w:val="00993332"/>
    <w:rsid w:val="009933CA"/>
    <w:rsid w:val="009933ED"/>
    <w:rsid w:val="009933FF"/>
    <w:rsid w:val="00993417"/>
    <w:rsid w:val="00993489"/>
    <w:rsid w:val="00993511"/>
    <w:rsid w:val="00993528"/>
    <w:rsid w:val="0099352A"/>
    <w:rsid w:val="00993546"/>
    <w:rsid w:val="00993672"/>
    <w:rsid w:val="00993685"/>
    <w:rsid w:val="0099370C"/>
    <w:rsid w:val="00993716"/>
    <w:rsid w:val="0099374C"/>
    <w:rsid w:val="0099375C"/>
    <w:rsid w:val="009937CF"/>
    <w:rsid w:val="0099385D"/>
    <w:rsid w:val="0099386D"/>
    <w:rsid w:val="0099387C"/>
    <w:rsid w:val="009938C4"/>
    <w:rsid w:val="00993904"/>
    <w:rsid w:val="0099391C"/>
    <w:rsid w:val="00993957"/>
    <w:rsid w:val="0099399D"/>
    <w:rsid w:val="00993A76"/>
    <w:rsid w:val="00993B26"/>
    <w:rsid w:val="00993B2C"/>
    <w:rsid w:val="00993BC5"/>
    <w:rsid w:val="00993CC0"/>
    <w:rsid w:val="00993D05"/>
    <w:rsid w:val="00993D8F"/>
    <w:rsid w:val="00993D9C"/>
    <w:rsid w:val="00993DB2"/>
    <w:rsid w:val="00993E00"/>
    <w:rsid w:val="00993ECF"/>
    <w:rsid w:val="00993F3B"/>
    <w:rsid w:val="00994035"/>
    <w:rsid w:val="0099409E"/>
    <w:rsid w:val="009940A0"/>
    <w:rsid w:val="009940CF"/>
    <w:rsid w:val="00994136"/>
    <w:rsid w:val="00994206"/>
    <w:rsid w:val="00994284"/>
    <w:rsid w:val="00994290"/>
    <w:rsid w:val="009942A2"/>
    <w:rsid w:val="009942B7"/>
    <w:rsid w:val="009942C9"/>
    <w:rsid w:val="00994325"/>
    <w:rsid w:val="009943BA"/>
    <w:rsid w:val="009943C6"/>
    <w:rsid w:val="0099440E"/>
    <w:rsid w:val="009944B2"/>
    <w:rsid w:val="0099459A"/>
    <w:rsid w:val="0099459C"/>
    <w:rsid w:val="009945D9"/>
    <w:rsid w:val="009945EB"/>
    <w:rsid w:val="00994608"/>
    <w:rsid w:val="00994671"/>
    <w:rsid w:val="009946BB"/>
    <w:rsid w:val="0099470B"/>
    <w:rsid w:val="0099473D"/>
    <w:rsid w:val="0099473E"/>
    <w:rsid w:val="00994757"/>
    <w:rsid w:val="00994776"/>
    <w:rsid w:val="0099477A"/>
    <w:rsid w:val="00994834"/>
    <w:rsid w:val="00994860"/>
    <w:rsid w:val="00994896"/>
    <w:rsid w:val="009948D2"/>
    <w:rsid w:val="009948FE"/>
    <w:rsid w:val="0099494B"/>
    <w:rsid w:val="0099496F"/>
    <w:rsid w:val="00994973"/>
    <w:rsid w:val="009949AB"/>
    <w:rsid w:val="009949E5"/>
    <w:rsid w:val="009949F5"/>
    <w:rsid w:val="00994A55"/>
    <w:rsid w:val="00994A58"/>
    <w:rsid w:val="00994A94"/>
    <w:rsid w:val="00994A99"/>
    <w:rsid w:val="00994B46"/>
    <w:rsid w:val="00994B86"/>
    <w:rsid w:val="00994B8C"/>
    <w:rsid w:val="00994C4F"/>
    <w:rsid w:val="00994C6E"/>
    <w:rsid w:val="00994CA4"/>
    <w:rsid w:val="00994D1F"/>
    <w:rsid w:val="00994D8F"/>
    <w:rsid w:val="00994DAE"/>
    <w:rsid w:val="00994DCA"/>
    <w:rsid w:val="00994E61"/>
    <w:rsid w:val="00994E96"/>
    <w:rsid w:val="00994EC1"/>
    <w:rsid w:val="00994FAF"/>
    <w:rsid w:val="00994FE2"/>
    <w:rsid w:val="0099504B"/>
    <w:rsid w:val="00995112"/>
    <w:rsid w:val="00995181"/>
    <w:rsid w:val="00995191"/>
    <w:rsid w:val="009951AB"/>
    <w:rsid w:val="0099520B"/>
    <w:rsid w:val="0099524F"/>
    <w:rsid w:val="00995260"/>
    <w:rsid w:val="0099528E"/>
    <w:rsid w:val="00995294"/>
    <w:rsid w:val="0099529D"/>
    <w:rsid w:val="009952E4"/>
    <w:rsid w:val="009952F6"/>
    <w:rsid w:val="0099532A"/>
    <w:rsid w:val="00995372"/>
    <w:rsid w:val="00995375"/>
    <w:rsid w:val="0099538D"/>
    <w:rsid w:val="00995413"/>
    <w:rsid w:val="00995559"/>
    <w:rsid w:val="00995586"/>
    <w:rsid w:val="0099562F"/>
    <w:rsid w:val="00995638"/>
    <w:rsid w:val="009956F3"/>
    <w:rsid w:val="0099571D"/>
    <w:rsid w:val="0099579A"/>
    <w:rsid w:val="009957C5"/>
    <w:rsid w:val="009957FC"/>
    <w:rsid w:val="00995832"/>
    <w:rsid w:val="00995834"/>
    <w:rsid w:val="009958D2"/>
    <w:rsid w:val="009959C7"/>
    <w:rsid w:val="009959CD"/>
    <w:rsid w:val="00995A5F"/>
    <w:rsid w:val="00995AC1"/>
    <w:rsid w:val="00995ACB"/>
    <w:rsid w:val="00995AF4"/>
    <w:rsid w:val="00995B60"/>
    <w:rsid w:val="00995B97"/>
    <w:rsid w:val="00995B99"/>
    <w:rsid w:val="00995C4A"/>
    <w:rsid w:val="00995CA2"/>
    <w:rsid w:val="00995CB3"/>
    <w:rsid w:val="00995CC3"/>
    <w:rsid w:val="00995CF9"/>
    <w:rsid w:val="00995D0C"/>
    <w:rsid w:val="00995DAE"/>
    <w:rsid w:val="00995DD2"/>
    <w:rsid w:val="00995DE8"/>
    <w:rsid w:val="00995E1C"/>
    <w:rsid w:val="00995E41"/>
    <w:rsid w:val="00995E6A"/>
    <w:rsid w:val="00995EDE"/>
    <w:rsid w:val="00995F51"/>
    <w:rsid w:val="00995F7E"/>
    <w:rsid w:val="0099602C"/>
    <w:rsid w:val="0099605A"/>
    <w:rsid w:val="00996096"/>
    <w:rsid w:val="009960A9"/>
    <w:rsid w:val="009960B0"/>
    <w:rsid w:val="009960E1"/>
    <w:rsid w:val="009961BE"/>
    <w:rsid w:val="0099624E"/>
    <w:rsid w:val="00996282"/>
    <w:rsid w:val="009962D4"/>
    <w:rsid w:val="009962EF"/>
    <w:rsid w:val="00996378"/>
    <w:rsid w:val="009963E6"/>
    <w:rsid w:val="009963E9"/>
    <w:rsid w:val="0099647C"/>
    <w:rsid w:val="0099648A"/>
    <w:rsid w:val="009964BE"/>
    <w:rsid w:val="009964D9"/>
    <w:rsid w:val="0099650D"/>
    <w:rsid w:val="00996576"/>
    <w:rsid w:val="009965DF"/>
    <w:rsid w:val="0099660F"/>
    <w:rsid w:val="00996626"/>
    <w:rsid w:val="0099664C"/>
    <w:rsid w:val="00996655"/>
    <w:rsid w:val="0099670D"/>
    <w:rsid w:val="00996799"/>
    <w:rsid w:val="009967F0"/>
    <w:rsid w:val="00996820"/>
    <w:rsid w:val="00996831"/>
    <w:rsid w:val="00996948"/>
    <w:rsid w:val="0099698B"/>
    <w:rsid w:val="0099698D"/>
    <w:rsid w:val="009969D0"/>
    <w:rsid w:val="00996A7A"/>
    <w:rsid w:val="00996AA0"/>
    <w:rsid w:val="00996AF9"/>
    <w:rsid w:val="00996BE3"/>
    <w:rsid w:val="00996C32"/>
    <w:rsid w:val="00996C3B"/>
    <w:rsid w:val="00996CC3"/>
    <w:rsid w:val="00996CDF"/>
    <w:rsid w:val="00996CF5"/>
    <w:rsid w:val="00996D36"/>
    <w:rsid w:val="00996D54"/>
    <w:rsid w:val="00996D72"/>
    <w:rsid w:val="00996ECD"/>
    <w:rsid w:val="00996F08"/>
    <w:rsid w:val="00996FF4"/>
    <w:rsid w:val="009970AE"/>
    <w:rsid w:val="009970B2"/>
    <w:rsid w:val="009970B7"/>
    <w:rsid w:val="0099714F"/>
    <w:rsid w:val="009971BB"/>
    <w:rsid w:val="009971DE"/>
    <w:rsid w:val="009971E2"/>
    <w:rsid w:val="00997279"/>
    <w:rsid w:val="0099728D"/>
    <w:rsid w:val="009972F2"/>
    <w:rsid w:val="00997326"/>
    <w:rsid w:val="009973C6"/>
    <w:rsid w:val="009974E1"/>
    <w:rsid w:val="009974FE"/>
    <w:rsid w:val="00997503"/>
    <w:rsid w:val="00997545"/>
    <w:rsid w:val="0099755C"/>
    <w:rsid w:val="009975FF"/>
    <w:rsid w:val="009976E6"/>
    <w:rsid w:val="0099774A"/>
    <w:rsid w:val="00997783"/>
    <w:rsid w:val="0099784D"/>
    <w:rsid w:val="00997861"/>
    <w:rsid w:val="00997932"/>
    <w:rsid w:val="00997962"/>
    <w:rsid w:val="0099796A"/>
    <w:rsid w:val="00997988"/>
    <w:rsid w:val="009979AC"/>
    <w:rsid w:val="009979FE"/>
    <w:rsid w:val="00997A62"/>
    <w:rsid w:val="00997B41"/>
    <w:rsid w:val="00997B82"/>
    <w:rsid w:val="00997BAC"/>
    <w:rsid w:val="00997D1B"/>
    <w:rsid w:val="00997D5F"/>
    <w:rsid w:val="00997D6B"/>
    <w:rsid w:val="00997DFC"/>
    <w:rsid w:val="00997E2D"/>
    <w:rsid w:val="00997E59"/>
    <w:rsid w:val="00997EA3"/>
    <w:rsid w:val="00997EA9"/>
    <w:rsid w:val="00997F38"/>
    <w:rsid w:val="00997FD1"/>
    <w:rsid w:val="00997FEB"/>
    <w:rsid w:val="009A0046"/>
    <w:rsid w:val="009A0060"/>
    <w:rsid w:val="009A0115"/>
    <w:rsid w:val="009A017B"/>
    <w:rsid w:val="009A018B"/>
    <w:rsid w:val="009A01F2"/>
    <w:rsid w:val="009A023E"/>
    <w:rsid w:val="009A02E6"/>
    <w:rsid w:val="009A0353"/>
    <w:rsid w:val="009A03F6"/>
    <w:rsid w:val="009A0495"/>
    <w:rsid w:val="009A04AC"/>
    <w:rsid w:val="009A0545"/>
    <w:rsid w:val="009A0551"/>
    <w:rsid w:val="009A05CB"/>
    <w:rsid w:val="009A06A3"/>
    <w:rsid w:val="009A06F7"/>
    <w:rsid w:val="009A0741"/>
    <w:rsid w:val="009A07B3"/>
    <w:rsid w:val="009A0862"/>
    <w:rsid w:val="009A0863"/>
    <w:rsid w:val="009A096D"/>
    <w:rsid w:val="009A0AA0"/>
    <w:rsid w:val="009A0B23"/>
    <w:rsid w:val="009A0C15"/>
    <w:rsid w:val="009A0C21"/>
    <w:rsid w:val="009A0C5B"/>
    <w:rsid w:val="009A0CC7"/>
    <w:rsid w:val="009A0D09"/>
    <w:rsid w:val="009A0D72"/>
    <w:rsid w:val="009A0DCD"/>
    <w:rsid w:val="009A0DF4"/>
    <w:rsid w:val="009A0E09"/>
    <w:rsid w:val="009A0E6E"/>
    <w:rsid w:val="009A0ED3"/>
    <w:rsid w:val="009A0FC9"/>
    <w:rsid w:val="009A0FD7"/>
    <w:rsid w:val="009A0FE5"/>
    <w:rsid w:val="009A10FF"/>
    <w:rsid w:val="009A126E"/>
    <w:rsid w:val="009A1296"/>
    <w:rsid w:val="009A12B6"/>
    <w:rsid w:val="009A12E8"/>
    <w:rsid w:val="009A1360"/>
    <w:rsid w:val="009A13F7"/>
    <w:rsid w:val="009A140C"/>
    <w:rsid w:val="009A1485"/>
    <w:rsid w:val="009A1497"/>
    <w:rsid w:val="009A14D3"/>
    <w:rsid w:val="009A14D5"/>
    <w:rsid w:val="009A1520"/>
    <w:rsid w:val="009A1521"/>
    <w:rsid w:val="009A1531"/>
    <w:rsid w:val="009A154C"/>
    <w:rsid w:val="009A1560"/>
    <w:rsid w:val="009A15EF"/>
    <w:rsid w:val="009A1650"/>
    <w:rsid w:val="009A16CE"/>
    <w:rsid w:val="009A1704"/>
    <w:rsid w:val="009A1737"/>
    <w:rsid w:val="009A178D"/>
    <w:rsid w:val="009A17AD"/>
    <w:rsid w:val="009A17C4"/>
    <w:rsid w:val="009A17FF"/>
    <w:rsid w:val="009A1976"/>
    <w:rsid w:val="009A19B1"/>
    <w:rsid w:val="009A1A0E"/>
    <w:rsid w:val="009A1A35"/>
    <w:rsid w:val="009A1AA8"/>
    <w:rsid w:val="009A1B2C"/>
    <w:rsid w:val="009A1BE0"/>
    <w:rsid w:val="009A1C8D"/>
    <w:rsid w:val="009A1CC6"/>
    <w:rsid w:val="009A1D4C"/>
    <w:rsid w:val="009A1D9E"/>
    <w:rsid w:val="009A1DE6"/>
    <w:rsid w:val="009A1FC7"/>
    <w:rsid w:val="009A203F"/>
    <w:rsid w:val="009A204C"/>
    <w:rsid w:val="009A206C"/>
    <w:rsid w:val="009A20F5"/>
    <w:rsid w:val="009A2109"/>
    <w:rsid w:val="009A2111"/>
    <w:rsid w:val="009A213A"/>
    <w:rsid w:val="009A2149"/>
    <w:rsid w:val="009A2249"/>
    <w:rsid w:val="009A224C"/>
    <w:rsid w:val="009A2256"/>
    <w:rsid w:val="009A22AB"/>
    <w:rsid w:val="009A22C5"/>
    <w:rsid w:val="009A22F1"/>
    <w:rsid w:val="009A22FD"/>
    <w:rsid w:val="009A23C6"/>
    <w:rsid w:val="009A23F6"/>
    <w:rsid w:val="009A2400"/>
    <w:rsid w:val="009A241C"/>
    <w:rsid w:val="009A258F"/>
    <w:rsid w:val="009A264B"/>
    <w:rsid w:val="009A2710"/>
    <w:rsid w:val="009A277D"/>
    <w:rsid w:val="009A278F"/>
    <w:rsid w:val="009A27B6"/>
    <w:rsid w:val="009A27C4"/>
    <w:rsid w:val="009A2860"/>
    <w:rsid w:val="009A2899"/>
    <w:rsid w:val="009A291C"/>
    <w:rsid w:val="009A2940"/>
    <w:rsid w:val="009A299F"/>
    <w:rsid w:val="009A29F0"/>
    <w:rsid w:val="009A29F3"/>
    <w:rsid w:val="009A2A69"/>
    <w:rsid w:val="009A2A89"/>
    <w:rsid w:val="009A2AAD"/>
    <w:rsid w:val="009A2B13"/>
    <w:rsid w:val="009A2B4D"/>
    <w:rsid w:val="009A2B74"/>
    <w:rsid w:val="009A2BD2"/>
    <w:rsid w:val="009A2C39"/>
    <w:rsid w:val="009A2C9A"/>
    <w:rsid w:val="009A2CA3"/>
    <w:rsid w:val="009A2CB3"/>
    <w:rsid w:val="009A2E94"/>
    <w:rsid w:val="009A2EAC"/>
    <w:rsid w:val="009A2F93"/>
    <w:rsid w:val="009A2FA5"/>
    <w:rsid w:val="009A301F"/>
    <w:rsid w:val="009A309D"/>
    <w:rsid w:val="009A30A8"/>
    <w:rsid w:val="009A30BA"/>
    <w:rsid w:val="009A30DE"/>
    <w:rsid w:val="009A317C"/>
    <w:rsid w:val="009A3187"/>
    <w:rsid w:val="009A31BD"/>
    <w:rsid w:val="009A321F"/>
    <w:rsid w:val="009A3289"/>
    <w:rsid w:val="009A32C8"/>
    <w:rsid w:val="009A32E0"/>
    <w:rsid w:val="009A32FB"/>
    <w:rsid w:val="009A3348"/>
    <w:rsid w:val="009A33A8"/>
    <w:rsid w:val="009A33CB"/>
    <w:rsid w:val="009A33CC"/>
    <w:rsid w:val="009A33EF"/>
    <w:rsid w:val="009A3481"/>
    <w:rsid w:val="009A34AD"/>
    <w:rsid w:val="009A34BC"/>
    <w:rsid w:val="009A3525"/>
    <w:rsid w:val="009A3527"/>
    <w:rsid w:val="009A356F"/>
    <w:rsid w:val="009A3572"/>
    <w:rsid w:val="009A35EE"/>
    <w:rsid w:val="009A361A"/>
    <w:rsid w:val="009A3644"/>
    <w:rsid w:val="009A36D0"/>
    <w:rsid w:val="009A371F"/>
    <w:rsid w:val="009A372A"/>
    <w:rsid w:val="009A37AC"/>
    <w:rsid w:val="009A37D1"/>
    <w:rsid w:val="009A3837"/>
    <w:rsid w:val="009A387E"/>
    <w:rsid w:val="009A3900"/>
    <w:rsid w:val="009A394B"/>
    <w:rsid w:val="009A3A09"/>
    <w:rsid w:val="009A3A8C"/>
    <w:rsid w:val="009A3ACB"/>
    <w:rsid w:val="009A3B12"/>
    <w:rsid w:val="009A3B19"/>
    <w:rsid w:val="009A3B32"/>
    <w:rsid w:val="009A3BB1"/>
    <w:rsid w:val="009A3BF1"/>
    <w:rsid w:val="009A3BF2"/>
    <w:rsid w:val="009A3C35"/>
    <w:rsid w:val="009A3C5F"/>
    <w:rsid w:val="009A3C6C"/>
    <w:rsid w:val="009A3CC0"/>
    <w:rsid w:val="009A3D13"/>
    <w:rsid w:val="009A3D1D"/>
    <w:rsid w:val="009A3D9B"/>
    <w:rsid w:val="009A3DED"/>
    <w:rsid w:val="009A3E9C"/>
    <w:rsid w:val="009A3EC5"/>
    <w:rsid w:val="009A3F2A"/>
    <w:rsid w:val="009A3F97"/>
    <w:rsid w:val="009A4076"/>
    <w:rsid w:val="009A40E4"/>
    <w:rsid w:val="009A4135"/>
    <w:rsid w:val="009A418F"/>
    <w:rsid w:val="009A41E1"/>
    <w:rsid w:val="009A424D"/>
    <w:rsid w:val="009A429B"/>
    <w:rsid w:val="009A42BA"/>
    <w:rsid w:val="009A42BE"/>
    <w:rsid w:val="009A42C9"/>
    <w:rsid w:val="009A4482"/>
    <w:rsid w:val="009A44A2"/>
    <w:rsid w:val="009A44F7"/>
    <w:rsid w:val="009A451D"/>
    <w:rsid w:val="009A4524"/>
    <w:rsid w:val="009A4657"/>
    <w:rsid w:val="009A47B0"/>
    <w:rsid w:val="009A47D2"/>
    <w:rsid w:val="009A484A"/>
    <w:rsid w:val="009A48D4"/>
    <w:rsid w:val="009A4900"/>
    <w:rsid w:val="009A4971"/>
    <w:rsid w:val="009A497E"/>
    <w:rsid w:val="009A4AC2"/>
    <w:rsid w:val="009A4C00"/>
    <w:rsid w:val="009A4C5D"/>
    <w:rsid w:val="009A4C81"/>
    <w:rsid w:val="009A4E18"/>
    <w:rsid w:val="009A4E42"/>
    <w:rsid w:val="009A4E78"/>
    <w:rsid w:val="009A4F51"/>
    <w:rsid w:val="009A4FE2"/>
    <w:rsid w:val="009A4FEB"/>
    <w:rsid w:val="009A4FEC"/>
    <w:rsid w:val="009A5001"/>
    <w:rsid w:val="009A50D6"/>
    <w:rsid w:val="009A526B"/>
    <w:rsid w:val="009A53EB"/>
    <w:rsid w:val="009A53EE"/>
    <w:rsid w:val="009A541D"/>
    <w:rsid w:val="009A5437"/>
    <w:rsid w:val="009A5449"/>
    <w:rsid w:val="009A546F"/>
    <w:rsid w:val="009A549B"/>
    <w:rsid w:val="009A5528"/>
    <w:rsid w:val="009A553F"/>
    <w:rsid w:val="009A5541"/>
    <w:rsid w:val="009A55C4"/>
    <w:rsid w:val="009A55C5"/>
    <w:rsid w:val="009A560C"/>
    <w:rsid w:val="009A5681"/>
    <w:rsid w:val="009A56B0"/>
    <w:rsid w:val="009A56C8"/>
    <w:rsid w:val="009A5707"/>
    <w:rsid w:val="009A574A"/>
    <w:rsid w:val="009A57ED"/>
    <w:rsid w:val="009A5803"/>
    <w:rsid w:val="009A597E"/>
    <w:rsid w:val="009A59A4"/>
    <w:rsid w:val="009A59BA"/>
    <w:rsid w:val="009A59F1"/>
    <w:rsid w:val="009A5A19"/>
    <w:rsid w:val="009A5A8B"/>
    <w:rsid w:val="009A5B2D"/>
    <w:rsid w:val="009A5B4E"/>
    <w:rsid w:val="009A5B6C"/>
    <w:rsid w:val="009A5BF0"/>
    <w:rsid w:val="009A5C20"/>
    <w:rsid w:val="009A5C4A"/>
    <w:rsid w:val="009A5CBC"/>
    <w:rsid w:val="009A5CEC"/>
    <w:rsid w:val="009A5D0D"/>
    <w:rsid w:val="009A5D77"/>
    <w:rsid w:val="009A5DF5"/>
    <w:rsid w:val="009A5E94"/>
    <w:rsid w:val="009A5ECF"/>
    <w:rsid w:val="009A5F00"/>
    <w:rsid w:val="009A6040"/>
    <w:rsid w:val="009A60EF"/>
    <w:rsid w:val="009A60FC"/>
    <w:rsid w:val="009A6180"/>
    <w:rsid w:val="009A6197"/>
    <w:rsid w:val="009A61A4"/>
    <w:rsid w:val="009A61A8"/>
    <w:rsid w:val="009A6209"/>
    <w:rsid w:val="009A6255"/>
    <w:rsid w:val="009A62C6"/>
    <w:rsid w:val="009A6314"/>
    <w:rsid w:val="009A6348"/>
    <w:rsid w:val="009A6372"/>
    <w:rsid w:val="009A6377"/>
    <w:rsid w:val="009A640A"/>
    <w:rsid w:val="009A6441"/>
    <w:rsid w:val="009A6459"/>
    <w:rsid w:val="009A6472"/>
    <w:rsid w:val="009A64D7"/>
    <w:rsid w:val="009A64EB"/>
    <w:rsid w:val="009A655F"/>
    <w:rsid w:val="009A6592"/>
    <w:rsid w:val="009A663E"/>
    <w:rsid w:val="009A664C"/>
    <w:rsid w:val="009A66CA"/>
    <w:rsid w:val="009A6719"/>
    <w:rsid w:val="009A677F"/>
    <w:rsid w:val="009A67DE"/>
    <w:rsid w:val="009A6876"/>
    <w:rsid w:val="009A6886"/>
    <w:rsid w:val="009A68AB"/>
    <w:rsid w:val="009A6987"/>
    <w:rsid w:val="009A69A7"/>
    <w:rsid w:val="009A69CA"/>
    <w:rsid w:val="009A6A01"/>
    <w:rsid w:val="009A6A07"/>
    <w:rsid w:val="009A6A3D"/>
    <w:rsid w:val="009A6A62"/>
    <w:rsid w:val="009A6AD8"/>
    <w:rsid w:val="009A6ADC"/>
    <w:rsid w:val="009A6B74"/>
    <w:rsid w:val="009A6C08"/>
    <w:rsid w:val="009A6C2F"/>
    <w:rsid w:val="009A6C37"/>
    <w:rsid w:val="009A6C75"/>
    <w:rsid w:val="009A6D76"/>
    <w:rsid w:val="009A6D84"/>
    <w:rsid w:val="009A6D98"/>
    <w:rsid w:val="009A6DF3"/>
    <w:rsid w:val="009A6E35"/>
    <w:rsid w:val="009A6E66"/>
    <w:rsid w:val="009A6EBE"/>
    <w:rsid w:val="009A7007"/>
    <w:rsid w:val="009A704E"/>
    <w:rsid w:val="009A70A0"/>
    <w:rsid w:val="009A7196"/>
    <w:rsid w:val="009A720A"/>
    <w:rsid w:val="009A720B"/>
    <w:rsid w:val="009A7237"/>
    <w:rsid w:val="009A727F"/>
    <w:rsid w:val="009A72AD"/>
    <w:rsid w:val="009A72D9"/>
    <w:rsid w:val="009A72E8"/>
    <w:rsid w:val="009A72F0"/>
    <w:rsid w:val="009A72FC"/>
    <w:rsid w:val="009A73AD"/>
    <w:rsid w:val="009A7405"/>
    <w:rsid w:val="009A744A"/>
    <w:rsid w:val="009A74BD"/>
    <w:rsid w:val="009A74EB"/>
    <w:rsid w:val="009A7656"/>
    <w:rsid w:val="009A7687"/>
    <w:rsid w:val="009A7697"/>
    <w:rsid w:val="009A76D2"/>
    <w:rsid w:val="009A76E3"/>
    <w:rsid w:val="009A7797"/>
    <w:rsid w:val="009A77BB"/>
    <w:rsid w:val="009A77DF"/>
    <w:rsid w:val="009A782F"/>
    <w:rsid w:val="009A783E"/>
    <w:rsid w:val="009A78BA"/>
    <w:rsid w:val="009A7A16"/>
    <w:rsid w:val="009A7A86"/>
    <w:rsid w:val="009A7B46"/>
    <w:rsid w:val="009A7C09"/>
    <w:rsid w:val="009A7C1E"/>
    <w:rsid w:val="009A7C50"/>
    <w:rsid w:val="009A7CEC"/>
    <w:rsid w:val="009A7D65"/>
    <w:rsid w:val="009A7D72"/>
    <w:rsid w:val="009A7D73"/>
    <w:rsid w:val="009A7D98"/>
    <w:rsid w:val="009A7DF2"/>
    <w:rsid w:val="009A7DFC"/>
    <w:rsid w:val="009A7E43"/>
    <w:rsid w:val="009B0030"/>
    <w:rsid w:val="009B003C"/>
    <w:rsid w:val="009B006F"/>
    <w:rsid w:val="009B0074"/>
    <w:rsid w:val="009B007B"/>
    <w:rsid w:val="009B00A5"/>
    <w:rsid w:val="009B0146"/>
    <w:rsid w:val="009B0180"/>
    <w:rsid w:val="009B01F4"/>
    <w:rsid w:val="009B01FA"/>
    <w:rsid w:val="009B0258"/>
    <w:rsid w:val="009B02D5"/>
    <w:rsid w:val="009B02DD"/>
    <w:rsid w:val="009B033B"/>
    <w:rsid w:val="009B03A3"/>
    <w:rsid w:val="009B03AA"/>
    <w:rsid w:val="009B03D2"/>
    <w:rsid w:val="009B03F2"/>
    <w:rsid w:val="009B03FC"/>
    <w:rsid w:val="009B0402"/>
    <w:rsid w:val="009B0444"/>
    <w:rsid w:val="009B04D6"/>
    <w:rsid w:val="009B05C1"/>
    <w:rsid w:val="009B05DA"/>
    <w:rsid w:val="009B05DC"/>
    <w:rsid w:val="009B0664"/>
    <w:rsid w:val="009B0696"/>
    <w:rsid w:val="009B06A5"/>
    <w:rsid w:val="009B06A8"/>
    <w:rsid w:val="009B06CF"/>
    <w:rsid w:val="009B0742"/>
    <w:rsid w:val="009B0771"/>
    <w:rsid w:val="009B07C0"/>
    <w:rsid w:val="009B07C7"/>
    <w:rsid w:val="009B07E8"/>
    <w:rsid w:val="009B0800"/>
    <w:rsid w:val="009B0829"/>
    <w:rsid w:val="009B0843"/>
    <w:rsid w:val="009B0890"/>
    <w:rsid w:val="009B09DD"/>
    <w:rsid w:val="009B0A44"/>
    <w:rsid w:val="009B0B2F"/>
    <w:rsid w:val="009B0C03"/>
    <w:rsid w:val="009B0C2C"/>
    <w:rsid w:val="009B0C79"/>
    <w:rsid w:val="009B0C8A"/>
    <w:rsid w:val="009B0C92"/>
    <w:rsid w:val="009B0D29"/>
    <w:rsid w:val="009B0D3E"/>
    <w:rsid w:val="009B0D4E"/>
    <w:rsid w:val="009B0D52"/>
    <w:rsid w:val="009B0D53"/>
    <w:rsid w:val="009B0E94"/>
    <w:rsid w:val="009B0EC0"/>
    <w:rsid w:val="009B0EFA"/>
    <w:rsid w:val="009B100B"/>
    <w:rsid w:val="009B1024"/>
    <w:rsid w:val="009B106D"/>
    <w:rsid w:val="009B10D3"/>
    <w:rsid w:val="009B10DB"/>
    <w:rsid w:val="009B1199"/>
    <w:rsid w:val="009B11E0"/>
    <w:rsid w:val="009B121A"/>
    <w:rsid w:val="009B123C"/>
    <w:rsid w:val="009B123D"/>
    <w:rsid w:val="009B1252"/>
    <w:rsid w:val="009B12D5"/>
    <w:rsid w:val="009B12D8"/>
    <w:rsid w:val="009B12FA"/>
    <w:rsid w:val="009B1350"/>
    <w:rsid w:val="009B1380"/>
    <w:rsid w:val="009B138A"/>
    <w:rsid w:val="009B138E"/>
    <w:rsid w:val="009B13D6"/>
    <w:rsid w:val="009B1471"/>
    <w:rsid w:val="009B14AB"/>
    <w:rsid w:val="009B14B8"/>
    <w:rsid w:val="009B14F5"/>
    <w:rsid w:val="009B1524"/>
    <w:rsid w:val="009B1574"/>
    <w:rsid w:val="009B1629"/>
    <w:rsid w:val="009B1645"/>
    <w:rsid w:val="009B168C"/>
    <w:rsid w:val="009B16B6"/>
    <w:rsid w:val="009B16FB"/>
    <w:rsid w:val="009B172F"/>
    <w:rsid w:val="009B1738"/>
    <w:rsid w:val="009B174F"/>
    <w:rsid w:val="009B177B"/>
    <w:rsid w:val="009B17B1"/>
    <w:rsid w:val="009B17C6"/>
    <w:rsid w:val="009B18B7"/>
    <w:rsid w:val="009B18E7"/>
    <w:rsid w:val="009B198F"/>
    <w:rsid w:val="009B19F1"/>
    <w:rsid w:val="009B1A4D"/>
    <w:rsid w:val="009B1A7B"/>
    <w:rsid w:val="009B1A83"/>
    <w:rsid w:val="009B1AAD"/>
    <w:rsid w:val="009B1AE0"/>
    <w:rsid w:val="009B1B52"/>
    <w:rsid w:val="009B1B5E"/>
    <w:rsid w:val="009B1B80"/>
    <w:rsid w:val="009B1C5E"/>
    <w:rsid w:val="009B1CAF"/>
    <w:rsid w:val="009B1CBC"/>
    <w:rsid w:val="009B1D68"/>
    <w:rsid w:val="009B1ECB"/>
    <w:rsid w:val="009B1F31"/>
    <w:rsid w:val="009B1FCB"/>
    <w:rsid w:val="009B1FCF"/>
    <w:rsid w:val="009B1FDB"/>
    <w:rsid w:val="009B2018"/>
    <w:rsid w:val="009B2061"/>
    <w:rsid w:val="009B20EE"/>
    <w:rsid w:val="009B2119"/>
    <w:rsid w:val="009B2163"/>
    <w:rsid w:val="009B2399"/>
    <w:rsid w:val="009B23C6"/>
    <w:rsid w:val="009B2417"/>
    <w:rsid w:val="009B2419"/>
    <w:rsid w:val="009B2434"/>
    <w:rsid w:val="009B248C"/>
    <w:rsid w:val="009B249D"/>
    <w:rsid w:val="009B24E0"/>
    <w:rsid w:val="009B2576"/>
    <w:rsid w:val="009B2583"/>
    <w:rsid w:val="009B2593"/>
    <w:rsid w:val="009B2628"/>
    <w:rsid w:val="009B2635"/>
    <w:rsid w:val="009B2669"/>
    <w:rsid w:val="009B268B"/>
    <w:rsid w:val="009B2690"/>
    <w:rsid w:val="009B2735"/>
    <w:rsid w:val="009B274F"/>
    <w:rsid w:val="009B275F"/>
    <w:rsid w:val="009B2776"/>
    <w:rsid w:val="009B2795"/>
    <w:rsid w:val="009B27AD"/>
    <w:rsid w:val="009B2827"/>
    <w:rsid w:val="009B28B0"/>
    <w:rsid w:val="009B28F5"/>
    <w:rsid w:val="009B2908"/>
    <w:rsid w:val="009B2931"/>
    <w:rsid w:val="009B295A"/>
    <w:rsid w:val="009B296E"/>
    <w:rsid w:val="009B2976"/>
    <w:rsid w:val="009B29BF"/>
    <w:rsid w:val="009B2A4E"/>
    <w:rsid w:val="009B2A76"/>
    <w:rsid w:val="009B2A9A"/>
    <w:rsid w:val="009B2AA8"/>
    <w:rsid w:val="009B2ACE"/>
    <w:rsid w:val="009B2B09"/>
    <w:rsid w:val="009B2B26"/>
    <w:rsid w:val="009B2B74"/>
    <w:rsid w:val="009B2B93"/>
    <w:rsid w:val="009B2BC5"/>
    <w:rsid w:val="009B2BCC"/>
    <w:rsid w:val="009B2BDC"/>
    <w:rsid w:val="009B2D4B"/>
    <w:rsid w:val="009B2D7B"/>
    <w:rsid w:val="009B2D83"/>
    <w:rsid w:val="009B2D94"/>
    <w:rsid w:val="009B2DC2"/>
    <w:rsid w:val="009B2E47"/>
    <w:rsid w:val="009B2E5E"/>
    <w:rsid w:val="009B2EC4"/>
    <w:rsid w:val="009B2EDC"/>
    <w:rsid w:val="009B2EEC"/>
    <w:rsid w:val="009B2F03"/>
    <w:rsid w:val="009B2F07"/>
    <w:rsid w:val="009B2F2C"/>
    <w:rsid w:val="009B2FAB"/>
    <w:rsid w:val="009B2FB7"/>
    <w:rsid w:val="009B304C"/>
    <w:rsid w:val="009B313F"/>
    <w:rsid w:val="009B3147"/>
    <w:rsid w:val="009B317B"/>
    <w:rsid w:val="009B317C"/>
    <w:rsid w:val="009B31C9"/>
    <w:rsid w:val="009B321C"/>
    <w:rsid w:val="009B32E3"/>
    <w:rsid w:val="009B3342"/>
    <w:rsid w:val="009B3353"/>
    <w:rsid w:val="009B3372"/>
    <w:rsid w:val="009B33BE"/>
    <w:rsid w:val="009B343D"/>
    <w:rsid w:val="009B35D5"/>
    <w:rsid w:val="009B35FB"/>
    <w:rsid w:val="009B3629"/>
    <w:rsid w:val="009B3691"/>
    <w:rsid w:val="009B36DF"/>
    <w:rsid w:val="009B36F0"/>
    <w:rsid w:val="009B378B"/>
    <w:rsid w:val="009B3792"/>
    <w:rsid w:val="009B3808"/>
    <w:rsid w:val="009B383A"/>
    <w:rsid w:val="009B38C6"/>
    <w:rsid w:val="009B38CA"/>
    <w:rsid w:val="009B3903"/>
    <w:rsid w:val="009B39A8"/>
    <w:rsid w:val="009B39B2"/>
    <w:rsid w:val="009B3A38"/>
    <w:rsid w:val="009B3A5B"/>
    <w:rsid w:val="009B3AA3"/>
    <w:rsid w:val="009B3AB0"/>
    <w:rsid w:val="009B3B43"/>
    <w:rsid w:val="009B3B8E"/>
    <w:rsid w:val="009B3BAE"/>
    <w:rsid w:val="009B3CE2"/>
    <w:rsid w:val="009B3D4C"/>
    <w:rsid w:val="009B3D74"/>
    <w:rsid w:val="009B3DEF"/>
    <w:rsid w:val="009B3EC3"/>
    <w:rsid w:val="009B3F91"/>
    <w:rsid w:val="009B3FAE"/>
    <w:rsid w:val="009B3FF7"/>
    <w:rsid w:val="009B40A9"/>
    <w:rsid w:val="009B40D2"/>
    <w:rsid w:val="009B4125"/>
    <w:rsid w:val="009B4155"/>
    <w:rsid w:val="009B4175"/>
    <w:rsid w:val="009B4178"/>
    <w:rsid w:val="009B4180"/>
    <w:rsid w:val="009B41CB"/>
    <w:rsid w:val="009B41DE"/>
    <w:rsid w:val="009B423D"/>
    <w:rsid w:val="009B42DB"/>
    <w:rsid w:val="009B4309"/>
    <w:rsid w:val="009B4366"/>
    <w:rsid w:val="009B43E3"/>
    <w:rsid w:val="009B4418"/>
    <w:rsid w:val="009B44C1"/>
    <w:rsid w:val="009B452A"/>
    <w:rsid w:val="009B4542"/>
    <w:rsid w:val="009B4548"/>
    <w:rsid w:val="009B45B4"/>
    <w:rsid w:val="009B45D7"/>
    <w:rsid w:val="009B4614"/>
    <w:rsid w:val="009B462E"/>
    <w:rsid w:val="009B46AF"/>
    <w:rsid w:val="009B471F"/>
    <w:rsid w:val="009B47C7"/>
    <w:rsid w:val="009B47CD"/>
    <w:rsid w:val="009B47DE"/>
    <w:rsid w:val="009B4958"/>
    <w:rsid w:val="009B4985"/>
    <w:rsid w:val="009B4994"/>
    <w:rsid w:val="009B49AD"/>
    <w:rsid w:val="009B4B61"/>
    <w:rsid w:val="009B4C52"/>
    <w:rsid w:val="009B4CA3"/>
    <w:rsid w:val="009B4CCF"/>
    <w:rsid w:val="009B4D12"/>
    <w:rsid w:val="009B4D43"/>
    <w:rsid w:val="009B4D50"/>
    <w:rsid w:val="009B4D55"/>
    <w:rsid w:val="009B4D5A"/>
    <w:rsid w:val="009B4DA9"/>
    <w:rsid w:val="009B4DDF"/>
    <w:rsid w:val="009B4DF1"/>
    <w:rsid w:val="009B4DF3"/>
    <w:rsid w:val="009B4F39"/>
    <w:rsid w:val="009B4FAC"/>
    <w:rsid w:val="009B4FD2"/>
    <w:rsid w:val="009B52DB"/>
    <w:rsid w:val="009B5358"/>
    <w:rsid w:val="009B53AB"/>
    <w:rsid w:val="009B53C1"/>
    <w:rsid w:val="009B5423"/>
    <w:rsid w:val="009B547A"/>
    <w:rsid w:val="009B54DC"/>
    <w:rsid w:val="009B5527"/>
    <w:rsid w:val="009B552F"/>
    <w:rsid w:val="009B5624"/>
    <w:rsid w:val="009B5635"/>
    <w:rsid w:val="009B5653"/>
    <w:rsid w:val="009B5662"/>
    <w:rsid w:val="009B56AF"/>
    <w:rsid w:val="009B56B8"/>
    <w:rsid w:val="009B56F4"/>
    <w:rsid w:val="009B56FE"/>
    <w:rsid w:val="009B572A"/>
    <w:rsid w:val="009B5825"/>
    <w:rsid w:val="009B5940"/>
    <w:rsid w:val="009B5956"/>
    <w:rsid w:val="009B5987"/>
    <w:rsid w:val="009B59FC"/>
    <w:rsid w:val="009B5A8E"/>
    <w:rsid w:val="009B5AB0"/>
    <w:rsid w:val="009B5B11"/>
    <w:rsid w:val="009B5B58"/>
    <w:rsid w:val="009B5BFC"/>
    <w:rsid w:val="009B5C2C"/>
    <w:rsid w:val="009B5D58"/>
    <w:rsid w:val="009B5D5F"/>
    <w:rsid w:val="009B5D72"/>
    <w:rsid w:val="009B5DF5"/>
    <w:rsid w:val="009B5EB9"/>
    <w:rsid w:val="009B5ED6"/>
    <w:rsid w:val="009B5ED7"/>
    <w:rsid w:val="009B5F28"/>
    <w:rsid w:val="009B5F32"/>
    <w:rsid w:val="009B5F68"/>
    <w:rsid w:val="009B6076"/>
    <w:rsid w:val="009B615E"/>
    <w:rsid w:val="009B616E"/>
    <w:rsid w:val="009B6202"/>
    <w:rsid w:val="009B6402"/>
    <w:rsid w:val="009B652D"/>
    <w:rsid w:val="009B6533"/>
    <w:rsid w:val="009B6666"/>
    <w:rsid w:val="009B66CF"/>
    <w:rsid w:val="009B6707"/>
    <w:rsid w:val="009B6781"/>
    <w:rsid w:val="009B67A9"/>
    <w:rsid w:val="009B67AF"/>
    <w:rsid w:val="009B67DB"/>
    <w:rsid w:val="009B67EB"/>
    <w:rsid w:val="009B693B"/>
    <w:rsid w:val="009B6958"/>
    <w:rsid w:val="009B69A3"/>
    <w:rsid w:val="009B6A30"/>
    <w:rsid w:val="009B6A3A"/>
    <w:rsid w:val="009B6A48"/>
    <w:rsid w:val="009B6BF0"/>
    <w:rsid w:val="009B6C7B"/>
    <w:rsid w:val="009B6DE4"/>
    <w:rsid w:val="009B6E08"/>
    <w:rsid w:val="009B6F44"/>
    <w:rsid w:val="009B6FBF"/>
    <w:rsid w:val="009B700E"/>
    <w:rsid w:val="009B7051"/>
    <w:rsid w:val="009B709A"/>
    <w:rsid w:val="009B7114"/>
    <w:rsid w:val="009B713C"/>
    <w:rsid w:val="009B715F"/>
    <w:rsid w:val="009B717C"/>
    <w:rsid w:val="009B71DC"/>
    <w:rsid w:val="009B7208"/>
    <w:rsid w:val="009B7217"/>
    <w:rsid w:val="009B7237"/>
    <w:rsid w:val="009B72DD"/>
    <w:rsid w:val="009B7371"/>
    <w:rsid w:val="009B7393"/>
    <w:rsid w:val="009B73AA"/>
    <w:rsid w:val="009B73FB"/>
    <w:rsid w:val="009B740F"/>
    <w:rsid w:val="009B744C"/>
    <w:rsid w:val="009B74CE"/>
    <w:rsid w:val="009B7504"/>
    <w:rsid w:val="009B751A"/>
    <w:rsid w:val="009B7533"/>
    <w:rsid w:val="009B768A"/>
    <w:rsid w:val="009B76D3"/>
    <w:rsid w:val="009B7733"/>
    <w:rsid w:val="009B7739"/>
    <w:rsid w:val="009B7754"/>
    <w:rsid w:val="009B78B9"/>
    <w:rsid w:val="009B7913"/>
    <w:rsid w:val="009B79E5"/>
    <w:rsid w:val="009B7ABE"/>
    <w:rsid w:val="009B7B05"/>
    <w:rsid w:val="009B7B07"/>
    <w:rsid w:val="009B7B16"/>
    <w:rsid w:val="009B7B24"/>
    <w:rsid w:val="009B7BD8"/>
    <w:rsid w:val="009B7C2D"/>
    <w:rsid w:val="009B7C5C"/>
    <w:rsid w:val="009B7CA3"/>
    <w:rsid w:val="009B7D17"/>
    <w:rsid w:val="009B7DDE"/>
    <w:rsid w:val="009B7DE2"/>
    <w:rsid w:val="009B7E0B"/>
    <w:rsid w:val="009B7E5C"/>
    <w:rsid w:val="009B7E8F"/>
    <w:rsid w:val="009B7EDC"/>
    <w:rsid w:val="009B7F98"/>
    <w:rsid w:val="009B7FEE"/>
    <w:rsid w:val="009C0002"/>
    <w:rsid w:val="009C0026"/>
    <w:rsid w:val="009C00B6"/>
    <w:rsid w:val="009C011A"/>
    <w:rsid w:val="009C012B"/>
    <w:rsid w:val="009C0147"/>
    <w:rsid w:val="009C01C5"/>
    <w:rsid w:val="009C01EE"/>
    <w:rsid w:val="009C0266"/>
    <w:rsid w:val="009C026F"/>
    <w:rsid w:val="009C027E"/>
    <w:rsid w:val="009C02E4"/>
    <w:rsid w:val="009C02E8"/>
    <w:rsid w:val="009C032A"/>
    <w:rsid w:val="009C033A"/>
    <w:rsid w:val="009C0363"/>
    <w:rsid w:val="009C039C"/>
    <w:rsid w:val="009C047A"/>
    <w:rsid w:val="009C04C7"/>
    <w:rsid w:val="009C053A"/>
    <w:rsid w:val="009C054F"/>
    <w:rsid w:val="009C0580"/>
    <w:rsid w:val="009C0652"/>
    <w:rsid w:val="009C06F5"/>
    <w:rsid w:val="009C078D"/>
    <w:rsid w:val="009C0820"/>
    <w:rsid w:val="009C0879"/>
    <w:rsid w:val="009C092B"/>
    <w:rsid w:val="009C0931"/>
    <w:rsid w:val="009C0975"/>
    <w:rsid w:val="009C097F"/>
    <w:rsid w:val="009C0A03"/>
    <w:rsid w:val="009C0A48"/>
    <w:rsid w:val="009C0A94"/>
    <w:rsid w:val="009C0ACB"/>
    <w:rsid w:val="009C0B81"/>
    <w:rsid w:val="009C0B86"/>
    <w:rsid w:val="009C0B93"/>
    <w:rsid w:val="009C0B98"/>
    <w:rsid w:val="009C0C77"/>
    <w:rsid w:val="009C0C91"/>
    <w:rsid w:val="009C0D4C"/>
    <w:rsid w:val="009C0D5A"/>
    <w:rsid w:val="009C0D91"/>
    <w:rsid w:val="009C0DB8"/>
    <w:rsid w:val="009C0DD9"/>
    <w:rsid w:val="009C0E34"/>
    <w:rsid w:val="009C0E57"/>
    <w:rsid w:val="009C0E6D"/>
    <w:rsid w:val="009C0E82"/>
    <w:rsid w:val="009C0EA0"/>
    <w:rsid w:val="009C0ED0"/>
    <w:rsid w:val="009C0F40"/>
    <w:rsid w:val="009C0F7B"/>
    <w:rsid w:val="009C0F97"/>
    <w:rsid w:val="009C0FCE"/>
    <w:rsid w:val="009C0FEC"/>
    <w:rsid w:val="009C1047"/>
    <w:rsid w:val="009C1049"/>
    <w:rsid w:val="009C1073"/>
    <w:rsid w:val="009C1086"/>
    <w:rsid w:val="009C1088"/>
    <w:rsid w:val="009C10A9"/>
    <w:rsid w:val="009C10E3"/>
    <w:rsid w:val="009C10EF"/>
    <w:rsid w:val="009C1107"/>
    <w:rsid w:val="009C1132"/>
    <w:rsid w:val="009C1175"/>
    <w:rsid w:val="009C1283"/>
    <w:rsid w:val="009C12D0"/>
    <w:rsid w:val="009C13C1"/>
    <w:rsid w:val="009C13E0"/>
    <w:rsid w:val="009C1435"/>
    <w:rsid w:val="009C1449"/>
    <w:rsid w:val="009C14CD"/>
    <w:rsid w:val="009C150B"/>
    <w:rsid w:val="009C1527"/>
    <w:rsid w:val="009C156B"/>
    <w:rsid w:val="009C1624"/>
    <w:rsid w:val="009C165E"/>
    <w:rsid w:val="009C16B4"/>
    <w:rsid w:val="009C16B9"/>
    <w:rsid w:val="009C16FD"/>
    <w:rsid w:val="009C1774"/>
    <w:rsid w:val="009C17CB"/>
    <w:rsid w:val="009C18B6"/>
    <w:rsid w:val="009C1925"/>
    <w:rsid w:val="009C19B0"/>
    <w:rsid w:val="009C19FB"/>
    <w:rsid w:val="009C1A2D"/>
    <w:rsid w:val="009C1A4C"/>
    <w:rsid w:val="009C1A4E"/>
    <w:rsid w:val="009C1A5A"/>
    <w:rsid w:val="009C1A90"/>
    <w:rsid w:val="009C1AC8"/>
    <w:rsid w:val="009C1AF8"/>
    <w:rsid w:val="009C1B8C"/>
    <w:rsid w:val="009C1BE4"/>
    <w:rsid w:val="009C1C4C"/>
    <w:rsid w:val="009C1C73"/>
    <w:rsid w:val="009C1CC9"/>
    <w:rsid w:val="009C1D04"/>
    <w:rsid w:val="009C1D8B"/>
    <w:rsid w:val="009C1DEF"/>
    <w:rsid w:val="009C1E42"/>
    <w:rsid w:val="009C1EBE"/>
    <w:rsid w:val="009C1F1C"/>
    <w:rsid w:val="009C1F1E"/>
    <w:rsid w:val="009C1F6F"/>
    <w:rsid w:val="009C1F73"/>
    <w:rsid w:val="009C1FB2"/>
    <w:rsid w:val="009C2020"/>
    <w:rsid w:val="009C206B"/>
    <w:rsid w:val="009C2070"/>
    <w:rsid w:val="009C20E6"/>
    <w:rsid w:val="009C212F"/>
    <w:rsid w:val="009C2157"/>
    <w:rsid w:val="009C2193"/>
    <w:rsid w:val="009C21C1"/>
    <w:rsid w:val="009C21E1"/>
    <w:rsid w:val="009C21F5"/>
    <w:rsid w:val="009C2291"/>
    <w:rsid w:val="009C22F2"/>
    <w:rsid w:val="009C2336"/>
    <w:rsid w:val="009C235E"/>
    <w:rsid w:val="009C2368"/>
    <w:rsid w:val="009C2373"/>
    <w:rsid w:val="009C23D3"/>
    <w:rsid w:val="009C23E7"/>
    <w:rsid w:val="009C2461"/>
    <w:rsid w:val="009C24E9"/>
    <w:rsid w:val="009C24F0"/>
    <w:rsid w:val="009C2578"/>
    <w:rsid w:val="009C2596"/>
    <w:rsid w:val="009C263F"/>
    <w:rsid w:val="009C2658"/>
    <w:rsid w:val="009C268C"/>
    <w:rsid w:val="009C2745"/>
    <w:rsid w:val="009C283D"/>
    <w:rsid w:val="009C284F"/>
    <w:rsid w:val="009C2872"/>
    <w:rsid w:val="009C287E"/>
    <w:rsid w:val="009C28CD"/>
    <w:rsid w:val="009C28F9"/>
    <w:rsid w:val="009C28FD"/>
    <w:rsid w:val="009C2A0E"/>
    <w:rsid w:val="009C2A66"/>
    <w:rsid w:val="009C2A91"/>
    <w:rsid w:val="009C2AEE"/>
    <w:rsid w:val="009C2B09"/>
    <w:rsid w:val="009C2B11"/>
    <w:rsid w:val="009C2BA1"/>
    <w:rsid w:val="009C2BD0"/>
    <w:rsid w:val="009C2BF4"/>
    <w:rsid w:val="009C2C32"/>
    <w:rsid w:val="009C2CB1"/>
    <w:rsid w:val="009C2CCB"/>
    <w:rsid w:val="009C2D32"/>
    <w:rsid w:val="009C2D37"/>
    <w:rsid w:val="009C2D99"/>
    <w:rsid w:val="009C2DCC"/>
    <w:rsid w:val="009C2ED4"/>
    <w:rsid w:val="009C2FBD"/>
    <w:rsid w:val="009C3028"/>
    <w:rsid w:val="009C3035"/>
    <w:rsid w:val="009C303F"/>
    <w:rsid w:val="009C30B9"/>
    <w:rsid w:val="009C30C9"/>
    <w:rsid w:val="009C3201"/>
    <w:rsid w:val="009C3233"/>
    <w:rsid w:val="009C328B"/>
    <w:rsid w:val="009C32EF"/>
    <w:rsid w:val="009C333D"/>
    <w:rsid w:val="009C338E"/>
    <w:rsid w:val="009C33B6"/>
    <w:rsid w:val="009C33C6"/>
    <w:rsid w:val="009C3413"/>
    <w:rsid w:val="009C34C6"/>
    <w:rsid w:val="009C352E"/>
    <w:rsid w:val="009C3541"/>
    <w:rsid w:val="009C35A6"/>
    <w:rsid w:val="009C35B4"/>
    <w:rsid w:val="009C35DA"/>
    <w:rsid w:val="009C3650"/>
    <w:rsid w:val="009C3669"/>
    <w:rsid w:val="009C3680"/>
    <w:rsid w:val="009C3791"/>
    <w:rsid w:val="009C37D8"/>
    <w:rsid w:val="009C3844"/>
    <w:rsid w:val="009C3876"/>
    <w:rsid w:val="009C38CA"/>
    <w:rsid w:val="009C38E4"/>
    <w:rsid w:val="009C3982"/>
    <w:rsid w:val="009C3ADB"/>
    <w:rsid w:val="009C3AE5"/>
    <w:rsid w:val="009C3B59"/>
    <w:rsid w:val="009C3B79"/>
    <w:rsid w:val="009C3BE0"/>
    <w:rsid w:val="009C3BE2"/>
    <w:rsid w:val="009C3CFD"/>
    <w:rsid w:val="009C3D78"/>
    <w:rsid w:val="009C3D9D"/>
    <w:rsid w:val="009C3DEB"/>
    <w:rsid w:val="009C3E12"/>
    <w:rsid w:val="009C3E15"/>
    <w:rsid w:val="009C3EA8"/>
    <w:rsid w:val="009C3EB5"/>
    <w:rsid w:val="009C3EEA"/>
    <w:rsid w:val="009C3F2E"/>
    <w:rsid w:val="009C3F6E"/>
    <w:rsid w:val="009C4064"/>
    <w:rsid w:val="009C4086"/>
    <w:rsid w:val="009C4089"/>
    <w:rsid w:val="009C409A"/>
    <w:rsid w:val="009C40DD"/>
    <w:rsid w:val="009C419B"/>
    <w:rsid w:val="009C4359"/>
    <w:rsid w:val="009C4391"/>
    <w:rsid w:val="009C43AC"/>
    <w:rsid w:val="009C43C3"/>
    <w:rsid w:val="009C44CA"/>
    <w:rsid w:val="009C4554"/>
    <w:rsid w:val="009C457D"/>
    <w:rsid w:val="009C46B9"/>
    <w:rsid w:val="009C46BB"/>
    <w:rsid w:val="009C46F6"/>
    <w:rsid w:val="009C47A9"/>
    <w:rsid w:val="009C4845"/>
    <w:rsid w:val="009C484F"/>
    <w:rsid w:val="009C49C9"/>
    <w:rsid w:val="009C49CE"/>
    <w:rsid w:val="009C4A8F"/>
    <w:rsid w:val="009C4AB2"/>
    <w:rsid w:val="009C4B94"/>
    <w:rsid w:val="009C4BD7"/>
    <w:rsid w:val="009C4C0F"/>
    <w:rsid w:val="009C4CD6"/>
    <w:rsid w:val="009C4CD9"/>
    <w:rsid w:val="009C4CF9"/>
    <w:rsid w:val="009C4D1D"/>
    <w:rsid w:val="009C4D27"/>
    <w:rsid w:val="009C4D63"/>
    <w:rsid w:val="009C4D7F"/>
    <w:rsid w:val="009C4DC0"/>
    <w:rsid w:val="009C4DCF"/>
    <w:rsid w:val="009C4EC4"/>
    <w:rsid w:val="009C4F57"/>
    <w:rsid w:val="009C5038"/>
    <w:rsid w:val="009C503B"/>
    <w:rsid w:val="009C5064"/>
    <w:rsid w:val="009C5080"/>
    <w:rsid w:val="009C50B1"/>
    <w:rsid w:val="009C50D7"/>
    <w:rsid w:val="009C50E7"/>
    <w:rsid w:val="009C515A"/>
    <w:rsid w:val="009C518B"/>
    <w:rsid w:val="009C5196"/>
    <w:rsid w:val="009C529C"/>
    <w:rsid w:val="009C5306"/>
    <w:rsid w:val="009C5368"/>
    <w:rsid w:val="009C53B9"/>
    <w:rsid w:val="009C53E3"/>
    <w:rsid w:val="009C542C"/>
    <w:rsid w:val="009C546C"/>
    <w:rsid w:val="009C5474"/>
    <w:rsid w:val="009C54D5"/>
    <w:rsid w:val="009C54F5"/>
    <w:rsid w:val="009C551F"/>
    <w:rsid w:val="009C5563"/>
    <w:rsid w:val="009C5673"/>
    <w:rsid w:val="009C56A4"/>
    <w:rsid w:val="009C5702"/>
    <w:rsid w:val="009C5718"/>
    <w:rsid w:val="009C5722"/>
    <w:rsid w:val="009C58A2"/>
    <w:rsid w:val="009C58FE"/>
    <w:rsid w:val="009C593C"/>
    <w:rsid w:val="009C5947"/>
    <w:rsid w:val="009C59E6"/>
    <w:rsid w:val="009C5A33"/>
    <w:rsid w:val="009C5BF5"/>
    <w:rsid w:val="009C5C89"/>
    <w:rsid w:val="009C5D30"/>
    <w:rsid w:val="009C5D4A"/>
    <w:rsid w:val="009C5D71"/>
    <w:rsid w:val="009C5E6D"/>
    <w:rsid w:val="009C5E82"/>
    <w:rsid w:val="009C5E86"/>
    <w:rsid w:val="009C5EE9"/>
    <w:rsid w:val="009C5F07"/>
    <w:rsid w:val="009C5F7D"/>
    <w:rsid w:val="009C5FDF"/>
    <w:rsid w:val="009C5FE5"/>
    <w:rsid w:val="009C6009"/>
    <w:rsid w:val="009C605A"/>
    <w:rsid w:val="009C6090"/>
    <w:rsid w:val="009C6094"/>
    <w:rsid w:val="009C60A1"/>
    <w:rsid w:val="009C6144"/>
    <w:rsid w:val="009C6194"/>
    <w:rsid w:val="009C61E7"/>
    <w:rsid w:val="009C620C"/>
    <w:rsid w:val="009C6235"/>
    <w:rsid w:val="009C6330"/>
    <w:rsid w:val="009C6337"/>
    <w:rsid w:val="009C63ED"/>
    <w:rsid w:val="009C6447"/>
    <w:rsid w:val="009C6451"/>
    <w:rsid w:val="009C64F5"/>
    <w:rsid w:val="009C64FF"/>
    <w:rsid w:val="009C6594"/>
    <w:rsid w:val="009C65EB"/>
    <w:rsid w:val="009C660D"/>
    <w:rsid w:val="009C66DF"/>
    <w:rsid w:val="009C6726"/>
    <w:rsid w:val="009C673F"/>
    <w:rsid w:val="009C6758"/>
    <w:rsid w:val="009C677F"/>
    <w:rsid w:val="009C67D5"/>
    <w:rsid w:val="009C67DC"/>
    <w:rsid w:val="009C6849"/>
    <w:rsid w:val="009C689A"/>
    <w:rsid w:val="009C697A"/>
    <w:rsid w:val="009C6986"/>
    <w:rsid w:val="009C69AD"/>
    <w:rsid w:val="009C6A08"/>
    <w:rsid w:val="009C6B10"/>
    <w:rsid w:val="009C6B33"/>
    <w:rsid w:val="009C6B4D"/>
    <w:rsid w:val="009C6C05"/>
    <w:rsid w:val="009C6C40"/>
    <w:rsid w:val="009C6CCD"/>
    <w:rsid w:val="009C6DBE"/>
    <w:rsid w:val="009C6E1A"/>
    <w:rsid w:val="009C6E4F"/>
    <w:rsid w:val="009C6E57"/>
    <w:rsid w:val="009C6E5C"/>
    <w:rsid w:val="009C6E69"/>
    <w:rsid w:val="009C6EA6"/>
    <w:rsid w:val="009C6EF1"/>
    <w:rsid w:val="009C6F38"/>
    <w:rsid w:val="009C6F8F"/>
    <w:rsid w:val="009C6FDC"/>
    <w:rsid w:val="009C7021"/>
    <w:rsid w:val="009C70AA"/>
    <w:rsid w:val="009C70D5"/>
    <w:rsid w:val="009C70E0"/>
    <w:rsid w:val="009C713F"/>
    <w:rsid w:val="009C7161"/>
    <w:rsid w:val="009C7168"/>
    <w:rsid w:val="009C724A"/>
    <w:rsid w:val="009C7253"/>
    <w:rsid w:val="009C725B"/>
    <w:rsid w:val="009C72B0"/>
    <w:rsid w:val="009C72D2"/>
    <w:rsid w:val="009C7373"/>
    <w:rsid w:val="009C7493"/>
    <w:rsid w:val="009C74A4"/>
    <w:rsid w:val="009C74AD"/>
    <w:rsid w:val="009C74EC"/>
    <w:rsid w:val="009C751D"/>
    <w:rsid w:val="009C7655"/>
    <w:rsid w:val="009C76C6"/>
    <w:rsid w:val="009C76CE"/>
    <w:rsid w:val="009C7728"/>
    <w:rsid w:val="009C7738"/>
    <w:rsid w:val="009C7753"/>
    <w:rsid w:val="009C7875"/>
    <w:rsid w:val="009C7877"/>
    <w:rsid w:val="009C78FE"/>
    <w:rsid w:val="009C7956"/>
    <w:rsid w:val="009C796D"/>
    <w:rsid w:val="009C79CE"/>
    <w:rsid w:val="009C79F6"/>
    <w:rsid w:val="009C7A52"/>
    <w:rsid w:val="009C7A59"/>
    <w:rsid w:val="009C7A8F"/>
    <w:rsid w:val="009C7B3F"/>
    <w:rsid w:val="009C7B40"/>
    <w:rsid w:val="009C7C0C"/>
    <w:rsid w:val="009C7C70"/>
    <w:rsid w:val="009C7CBF"/>
    <w:rsid w:val="009C7CD4"/>
    <w:rsid w:val="009C7D10"/>
    <w:rsid w:val="009C7D22"/>
    <w:rsid w:val="009C7D26"/>
    <w:rsid w:val="009C7D5C"/>
    <w:rsid w:val="009C7E4D"/>
    <w:rsid w:val="009C7F06"/>
    <w:rsid w:val="009C7F40"/>
    <w:rsid w:val="009C7F81"/>
    <w:rsid w:val="009C7F9A"/>
    <w:rsid w:val="009D003D"/>
    <w:rsid w:val="009D00D9"/>
    <w:rsid w:val="009D00DD"/>
    <w:rsid w:val="009D00E1"/>
    <w:rsid w:val="009D0156"/>
    <w:rsid w:val="009D01F8"/>
    <w:rsid w:val="009D0225"/>
    <w:rsid w:val="009D0257"/>
    <w:rsid w:val="009D0280"/>
    <w:rsid w:val="009D02D0"/>
    <w:rsid w:val="009D02DE"/>
    <w:rsid w:val="009D02EF"/>
    <w:rsid w:val="009D0312"/>
    <w:rsid w:val="009D033D"/>
    <w:rsid w:val="009D0346"/>
    <w:rsid w:val="009D034D"/>
    <w:rsid w:val="009D03BA"/>
    <w:rsid w:val="009D0457"/>
    <w:rsid w:val="009D04B4"/>
    <w:rsid w:val="009D04DE"/>
    <w:rsid w:val="009D0532"/>
    <w:rsid w:val="009D056F"/>
    <w:rsid w:val="009D0574"/>
    <w:rsid w:val="009D05D4"/>
    <w:rsid w:val="009D05EE"/>
    <w:rsid w:val="009D0644"/>
    <w:rsid w:val="009D067A"/>
    <w:rsid w:val="009D06CB"/>
    <w:rsid w:val="009D06F9"/>
    <w:rsid w:val="009D070A"/>
    <w:rsid w:val="009D074F"/>
    <w:rsid w:val="009D0774"/>
    <w:rsid w:val="009D07BB"/>
    <w:rsid w:val="009D07D3"/>
    <w:rsid w:val="009D080D"/>
    <w:rsid w:val="009D091C"/>
    <w:rsid w:val="009D09C3"/>
    <w:rsid w:val="009D0BDF"/>
    <w:rsid w:val="009D0C50"/>
    <w:rsid w:val="009D0CEA"/>
    <w:rsid w:val="009D0D3B"/>
    <w:rsid w:val="009D0D71"/>
    <w:rsid w:val="009D0DC6"/>
    <w:rsid w:val="009D0E00"/>
    <w:rsid w:val="009D0E0A"/>
    <w:rsid w:val="009D0F41"/>
    <w:rsid w:val="009D0F62"/>
    <w:rsid w:val="009D0F6C"/>
    <w:rsid w:val="009D1060"/>
    <w:rsid w:val="009D10A8"/>
    <w:rsid w:val="009D10B7"/>
    <w:rsid w:val="009D111D"/>
    <w:rsid w:val="009D117D"/>
    <w:rsid w:val="009D119E"/>
    <w:rsid w:val="009D11ED"/>
    <w:rsid w:val="009D1214"/>
    <w:rsid w:val="009D1247"/>
    <w:rsid w:val="009D1344"/>
    <w:rsid w:val="009D1375"/>
    <w:rsid w:val="009D137D"/>
    <w:rsid w:val="009D140B"/>
    <w:rsid w:val="009D14A3"/>
    <w:rsid w:val="009D14C1"/>
    <w:rsid w:val="009D14C3"/>
    <w:rsid w:val="009D14CD"/>
    <w:rsid w:val="009D1561"/>
    <w:rsid w:val="009D15D0"/>
    <w:rsid w:val="009D1624"/>
    <w:rsid w:val="009D1682"/>
    <w:rsid w:val="009D16DE"/>
    <w:rsid w:val="009D16F4"/>
    <w:rsid w:val="009D1711"/>
    <w:rsid w:val="009D17A0"/>
    <w:rsid w:val="009D17C3"/>
    <w:rsid w:val="009D17C9"/>
    <w:rsid w:val="009D1874"/>
    <w:rsid w:val="009D1885"/>
    <w:rsid w:val="009D18BA"/>
    <w:rsid w:val="009D18ED"/>
    <w:rsid w:val="009D1999"/>
    <w:rsid w:val="009D19B0"/>
    <w:rsid w:val="009D19C3"/>
    <w:rsid w:val="009D1A13"/>
    <w:rsid w:val="009D1A79"/>
    <w:rsid w:val="009D1AD1"/>
    <w:rsid w:val="009D1AD4"/>
    <w:rsid w:val="009D1B32"/>
    <w:rsid w:val="009D1B4C"/>
    <w:rsid w:val="009D1B5C"/>
    <w:rsid w:val="009D1B5D"/>
    <w:rsid w:val="009D1C8E"/>
    <w:rsid w:val="009D1DB2"/>
    <w:rsid w:val="009D1DEF"/>
    <w:rsid w:val="009D1E00"/>
    <w:rsid w:val="009D1ED0"/>
    <w:rsid w:val="009D1F0E"/>
    <w:rsid w:val="009D1F76"/>
    <w:rsid w:val="009D2066"/>
    <w:rsid w:val="009D20A8"/>
    <w:rsid w:val="009D2101"/>
    <w:rsid w:val="009D214A"/>
    <w:rsid w:val="009D2179"/>
    <w:rsid w:val="009D21A0"/>
    <w:rsid w:val="009D21A9"/>
    <w:rsid w:val="009D22BE"/>
    <w:rsid w:val="009D22FB"/>
    <w:rsid w:val="009D2308"/>
    <w:rsid w:val="009D2358"/>
    <w:rsid w:val="009D245A"/>
    <w:rsid w:val="009D251E"/>
    <w:rsid w:val="009D2660"/>
    <w:rsid w:val="009D2683"/>
    <w:rsid w:val="009D26AA"/>
    <w:rsid w:val="009D26DB"/>
    <w:rsid w:val="009D26FD"/>
    <w:rsid w:val="009D2759"/>
    <w:rsid w:val="009D276E"/>
    <w:rsid w:val="009D2785"/>
    <w:rsid w:val="009D28FF"/>
    <w:rsid w:val="009D29B8"/>
    <w:rsid w:val="009D29DB"/>
    <w:rsid w:val="009D2A2C"/>
    <w:rsid w:val="009D2A2E"/>
    <w:rsid w:val="009D2A50"/>
    <w:rsid w:val="009D2A69"/>
    <w:rsid w:val="009D2A6C"/>
    <w:rsid w:val="009D2B8E"/>
    <w:rsid w:val="009D2BA2"/>
    <w:rsid w:val="009D2BAA"/>
    <w:rsid w:val="009D2BBA"/>
    <w:rsid w:val="009D2C4D"/>
    <w:rsid w:val="009D2CC9"/>
    <w:rsid w:val="009D2D3F"/>
    <w:rsid w:val="009D2DA1"/>
    <w:rsid w:val="009D2DA3"/>
    <w:rsid w:val="009D2DDA"/>
    <w:rsid w:val="009D2EEE"/>
    <w:rsid w:val="009D2F38"/>
    <w:rsid w:val="009D2F4A"/>
    <w:rsid w:val="009D2F53"/>
    <w:rsid w:val="009D301D"/>
    <w:rsid w:val="009D3021"/>
    <w:rsid w:val="009D30C4"/>
    <w:rsid w:val="009D3109"/>
    <w:rsid w:val="009D313B"/>
    <w:rsid w:val="009D3186"/>
    <w:rsid w:val="009D31D3"/>
    <w:rsid w:val="009D3209"/>
    <w:rsid w:val="009D32C4"/>
    <w:rsid w:val="009D32DC"/>
    <w:rsid w:val="009D33BA"/>
    <w:rsid w:val="009D3418"/>
    <w:rsid w:val="009D342D"/>
    <w:rsid w:val="009D34DC"/>
    <w:rsid w:val="009D35BC"/>
    <w:rsid w:val="009D363C"/>
    <w:rsid w:val="009D3678"/>
    <w:rsid w:val="009D372B"/>
    <w:rsid w:val="009D3740"/>
    <w:rsid w:val="009D3818"/>
    <w:rsid w:val="009D38A2"/>
    <w:rsid w:val="009D38EC"/>
    <w:rsid w:val="009D38F7"/>
    <w:rsid w:val="009D396A"/>
    <w:rsid w:val="009D3A17"/>
    <w:rsid w:val="009D3A8A"/>
    <w:rsid w:val="009D3AB4"/>
    <w:rsid w:val="009D3AB7"/>
    <w:rsid w:val="009D3AF8"/>
    <w:rsid w:val="009D3BCA"/>
    <w:rsid w:val="009D3C79"/>
    <w:rsid w:val="009D3CE7"/>
    <w:rsid w:val="009D3D23"/>
    <w:rsid w:val="009D3D57"/>
    <w:rsid w:val="009D3D60"/>
    <w:rsid w:val="009D3DA2"/>
    <w:rsid w:val="009D3DBD"/>
    <w:rsid w:val="009D3DBE"/>
    <w:rsid w:val="009D3DF8"/>
    <w:rsid w:val="009D3E77"/>
    <w:rsid w:val="009D3F16"/>
    <w:rsid w:val="009D3F9B"/>
    <w:rsid w:val="009D3FAE"/>
    <w:rsid w:val="009D3FFE"/>
    <w:rsid w:val="009D4026"/>
    <w:rsid w:val="009D4072"/>
    <w:rsid w:val="009D40DD"/>
    <w:rsid w:val="009D40EF"/>
    <w:rsid w:val="009D4156"/>
    <w:rsid w:val="009D41F2"/>
    <w:rsid w:val="009D421F"/>
    <w:rsid w:val="009D4328"/>
    <w:rsid w:val="009D435C"/>
    <w:rsid w:val="009D439B"/>
    <w:rsid w:val="009D43B5"/>
    <w:rsid w:val="009D43DA"/>
    <w:rsid w:val="009D442A"/>
    <w:rsid w:val="009D444E"/>
    <w:rsid w:val="009D44BA"/>
    <w:rsid w:val="009D44BF"/>
    <w:rsid w:val="009D44E1"/>
    <w:rsid w:val="009D44EC"/>
    <w:rsid w:val="009D4656"/>
    <w:rsid w:val="009D46B7"/>
    <w:rsid w:val="009D46F1"/>
    <w:rsid w:val="009D46FD"/>
    <w:rsid w:val="009D47EB"/>
    <w:rsid w:val="009D4825"/>
    <w:rsid w:val="009D4874"/>
    <w:rsid w:val="009D48C1"/>
    <w:rsid w:val="009D4A09"/>
    <w:rsid w:val="009D4A8D"/>
    <w:rsid w:val="009D4B14"/>
    <w:rsid w:val="009D4B66"/>
    <w:rsid w:val="009D4B7F"/>
    <w:rsid w:val="009D4BEA"/>
    <w:rsid w:val="009D4BFF"/>
    <w:rsid w:val="009D4C08"/>
    <w:rsid w:val="009D4C5B"/>
    <w:rsid w:val="009D4C70"/>
    <w:rsid w:val="009D4CA2"/>
    <w:rsid w:val="009D4D0F"/>
    <w:rsid w:val="009D4D12"/>
    <w:rsid w:val="009D4D8D"/>
    <w:rsid w:val="009D4DAA"/>
    <w:rsid w:val="009D4E41"/>
    <w:rsid w:val="009D4F61"/>
    <w:rsid w:val="009D4FCC"/>
    <w:rsid w:val="009D5001"/>
    <w:rsid w:val="009D5012"/>
    <w:rsid w:val="009D5092"/>
    <w:rsid w:val="009D50D4"/>
    <w:rsid w:val="009D5113"/>
    <w:rsid w:val="009D5121"/>
    <w:rsid w:val="009D5133"/>
    <w:rsid w:val="009D5159"/>
    <w:rsid w:val="009D51A1"/>
    <w:rsid w:val="009D51E5"/>
    <w:rsid w:val="009D528E"/>
    <w:rsid w:val="009D52F4"/>
    <w:rsid w:val="009D537B"/>
    <w:rsid w:val="009D5437"/>
    <w:rsid w:val="009D545D"/>
    <w:rsid w:val="009D5465"/>
    <w:rsid w:val="009D54BC"/>
    <w:rsid w:val="009D5544"/>
    <w:rsid w:val="009D55FA"/>
    <w:rsid w:val="009D563C"/>
    <w:rsid w:val="009D571E"/>
    <w:rsid w:val="009D572A"/>
    <w:rsid w:val="009D5756"/>
    <w:rsid w:val="009D579D"/>
    <w:rsid w:val="009D57E8"/>
    <w:rsid w:val="009D58E7"/>
    <w:rsid w:val="009D5906"/>
    <w:rsid w:val="009D592A"/>
    <w:rsid w:val="009D593F"/>
    <w:rsid w:val="009D598A"/>
    <w:rsid w:val="009D59AB"/>
    <w:rsid w:val="009D5A0A"/>
    <w:rsid w:val="009D5A0C"/>
    <w:rsid w:val="009D5A26"/>
    <w:rsid w:val="009D5A7E"/>
    <w:rsid w:val="009D5B2A"/>
    <w:rsid w:val="009D5BCA"/>
    <w:rsid w:val="009D5C4C"/>
    <w:rsid w:val="009D5C9B"/>
    <w:rsid w:val="009D5CA8"/>
    <w:rsid w:val="009D5CB0"/>
    <w:rsid w:val="009D5CBF"/>
    <w:rsid w:val="009D5CE5"/>
    <w:rsid w:val="009D5D74"/>
    <w:rsid w:val="009D5D86"/>
    <w:rsid w:val="009D5DEA"/>
    <w:rsid w:val="009D5EAD"/>
    <w:rsid w:val="009D5F44"/>
    <w:rsid w:val="009D5F52"/>
    <w:rsid w:val="009D5F6E"/>
    <w:rsid w:val="009D5FA8"/>
    <w:rsid w:val="009D603F"/>
    <w:rsid w:val="009D6069"/>
    <w:rsid w:val="009D6082"/>
    <w:rsid w:val="009D608D"/>
    <w:rsid w:val="009D6207"/>
    <w:rsid w:val="009D6241"/>
    <w:rsid w:val="009D6253"/>
    <w:rsid w:val="009D62B7"/>
    <w:rsid w:val="009D62DA"/>
    <w:rsid w:val="009D6342"/>
    <w:rsid w:val="009D6370"/>
    <w:rsid w:val="009D6408"/>
    <w:rsid w:val="009D6413"/>
    <w:rsid w:val="009D6457"/>
    <w:rsid w:val="009D6469"/>
    <w:rsid w:val="009D6471"/>
    <w:rsid w:val="009D647A"/>
    <w:rsid w:val="009D648D"/>
    <w:rsid w:val="009D64F0"/>
    <w:rsid w:val="009D6580"/>
    <w:rsid w:val="009D6589"/>
    <w:rsid w:val="009D658C"/>
    <w:rsid w:val="009D65A1"/>
    <w:rsid w:val="009D65BD"/>
    <w:rsid w:val="009D65CA"/>
    <w:rsid w:val="009D65E7"/>
    <w:rsid w:val="009D65E9"/>
    <w:rsid w:val="009D6657"/>
    <w:rsid w:val="009D66E6"/>
    <w:rsid w:val="009D67DC"/>
    <w:rsid w:val="009D67DE"/>
    <w:rsid w:val="009D69A1"/>
    <w:rsid w:val="009D69AC"/>
    <w:rsid w:val="009D6A6E"/>
    <w:rsid w:val="009D6AE7"/>
    <w:rsid w:val="009D6B17"/>
    <w:rsid w:val="009D6B99"/>
    <w:rsid w:val="009D6BBB"/>
    <w:rsid w:val="009D6D75"/>
    <w:rsid w:val="009D6D80"/>
    <w:rsid w:val="009D6DC5"/>
    <w:rsid w:val="009D6DFB"/>
    <w:rsid w:val="009D6E16"/>
    <w:rsid w:val="009D6E56"/>
    <w:rsid w:val="009D6E59"/>
    <w:rsid w:val="009D6F35"/>
    <w:rsid w:val="009D700C"/>
    <w:rsid w:val="009D7017"/>
    <w:rsid w:val="009D703A"/>
    <w:rsid w:val="009D713F"/>
    <w:rsid w:val="009D71BC"/>
    <w:rsid w:val="009D71EC"/>
    <w:rsid w:val="009D725B"/>
    <w:rsid w:val="009D72CC"/>
    <w:rsid w:val="009D73BD"/>
    <w:rsid w:val="009D73DD"/>
    <w:rsid w:val="009D73E9"/>
    <w:rsid w:val="009D7409"/>
    <w:rsid w:val="009D745D"/>
    <w:rsid w:val="009D749D"/>
    <w:rsid w:val="009D74AC"/>
    <w:rsid w:val="009D74F6"/>
    <w:rsid w:val="009D74FA"/>
    <w:rsid w:val="009D7528"/>
    <w:rsid w:val="009D7592"/>
    <w:rsid w:val="009D7595"/>
    <w:rsid w:val="009D759D"/>
    <w:rsid w:val="009D75C6"/>
    <w:rsid w:val="009D763D"/>
    <w:rsid w:val="009D7642"/>
    <w:rsid w:val="009D7656"/>
    <w:rsid w:val="009D7682"/>
    <w:rsid w:val="009D7897"/>
    <w:rsid w:val="009D78DF"/>
    <w:rsid w:val="009D78FF"/>
    <w:rsid w:val="009D7940"/>
    <w:rsid w:val="009D7992"/>
    <w:rsid w:val="009D7A31"/>
    <w:rsid w:val="009D7A94"/>
    <w:rsid w:val="009D7AEF"/>
    <w:rsid w:val="009D7B71"/>
    <w:rsid w:val="009D7BD3"/>
    <w:rsid w:val="009D7C21"/>
    <w:rsid w:val="009D7C6D"/>
    <w:rsid w:val="009D7C9A"/>
    <w:rsid w:val="009D7CFD"/>
    <w:rsid w:val="009D7D10"/>
    <w:rsid w:val="009D7D89"/>
    <w:rsid w:val="009D7D8B"/>
    <w:rsid w:val="009D7DC2"/>
    <w:rsid w:val="009D7DC3"/>
    <w:rsid w:val="009D7E4B"/>
    <w:rsid w:val="009D7E9B"/>
    <w:rsid w:val="009D7EE3"/>
    <w:rsid w:val="009D7F11"/>
    <w:rsid w:val="009D7F30"/>
    <w:rsid w:val="009D7FEB"/>
    <w:rsid w:val="009E00CD"/>
    <w:rsid w:val="009E00FA"/>
    <w:rsid w:val="009E00FD"/>
    <w:rsid w:val="009E010F"/>
    <w:rsid w:val="009E0127"/>
    <w:rsid w:val="009E012D"/>
    <w:rsid w:val="009E0182"/>
    <w:rsid w:val="009E0201"/>
    <w:rsid w:val="009E022A"/>
    <w:rsid w:val="009E0235"/>
    <w:rsid w:val="009E0245"/>
    <w:rsid w:val="009E0269"/>
    <w:rsid w:val="009E02D1"/>
    <w:rsid w:val="009E02E4"/>
    <w:rsid w:val="009E0347"/>
    <w:rsid w:val="009E03A1"/>
    <w:rsid w:val="009E03F8"/>
    <w:rsid w:val="009E0402"/>
    <w:rsid w:val="009E0534"/>
    <w:rsid w:val="009E06B4"/>
    <w:rsid w:val="009E06D7"/>
    <w:rsid w:val="009E06FC"/>
    <w:rsid w:val="009E0720"/>
    <w:rsid w:val="009E082A"/>
    <w:rsid w:val="009E08C0"/>
    <w:rsid w:val="009E0927"/>
    <w:rsid w:val="009E092D"/>
    <w:rsid w:val="009E097D"/>
    <w:rsid w:val="009E09A0"/>
    <w:rsid w:val="009E09A8"/>
    <w:rsid w:val="009E09B3"/>
    <w:rsid w:val="009E09D0"/>
    <w:rsid w:val="009E09D3"/>
    <w:rsid w:val="009E0A36"/>
    <w:rsid w:val="009E0A6A"/>
    <w:rsid w:val="009E0A88"/>
    <w:rsid w:val="009E0AAA"/>
    <w:rsid w:val="009E0AEA"/>
    <w:rsid w:val="009E0B12"/>
    <w:rsid w:val="009E0B72"/>
    <w:rsid w:val="009E0B92"/>
    <w:rsid w:val="009E0BAD"/>
    <w:rsid w:val="009E0C4F"/>
    <w:rsid w:val="009E0D42"/>
    <w:rsid w:val="009E0D90"/>
    <w:rsid w:val="009E0DA4"/>
    <w:rsid w:val="009E0E5B"/>
    <w:rsid w:val="009E0E82"/>
    <w:rsid w:val="009E0F14"/>
    <w:rsid w:val="009E0F28"/>
    <w:rsid w:val="009E0F49"/>
    <w:rsid w:val="009E0F52"/>
    <w:rsid w:val="009E1021"/>
    <w:rsid w:val="009E10EA"/>
    <w:rsid w:val="009E1141"/>
    <w:rsid w:val="009E1159"/>
    <w:rsid w:val="009E1193"/>
    <w:rsid w:val="009E1194"/>
    <w:rsid w:val="009E1242"/>
    <w:rsid w:val="009E1249"/>
    <w:rsid w:val="009E12C8"/>
    <w:rsid w:val="009E12F7"/>
    <w:rsid w:val="009E1309"/>
    <w:rsid w:val="009E131B"/>
    <w:rsid w:val="009E1338"/>
    <w:rsid w:val="009E13AC"/>
    <w:rsid w:val="009E144D"/>
    <w:rsid w:val="009E154E"/>
    <w:rsid w:val="009E16F0"/>
    <w:rsid w:val="009E172D"/>
    <w:rsid w:val="009E1734"/>
    <w:rsid w:val="009E173B"/>
    <w:rsid w:val="009E1749"/>
    <w:rsid w:val="009E17CF"/>
    <w:rsid w:val="009E17D5"/>
    <w:rsid w:val="009E1822"/>
    <w:rsid w:val="009E1885"/>
    <w:rsid w:val="009E18A3"/>
    <w:rsid w:val="009E18F4"/>
    <w:rsid w:val="009E18FA"/>
    <w:rsid w:val="009E1987"/>
    <w:rsid w:val="009E1A5F"/>
    <w:rsid w:val="009E1A6C"/>
    <w:rsid w:val="009E1A8D"/>
    <w:rsid w:val="009E1AE6"/>
    <w:rsid w:val="009E1AEE"/>
    <w:rsid w:val="009E1AFD"/>
    <w:rsid w:val="009E1C18"/>
    <w:rsid w:val="009E1CC3"/>
    <w:rsid w:val="009E1D44"/>
    <w:rsid w:val="009E1D83"/>
    <w:rsid w:val="009E1DAE"/>
    <w:rsid w:val="009E1E3D"/>
    <w:rsid w:val="009E1E6F"/>
    <w:rsid w:val="009E1E8F"/>
    <w:rsid w:val="009E1EB7"/>
    <w:rsid w:val="009E1EC4"/>
    <w:rsid w:val="009E1F44"/>
    <w:rsid w:val="009E1F4C"/>
    <w:rsid w:val="009E1F94"/>
    <w:rsid w:val="009E1FBE"/>
    <w:rsid w:val="009E20A5"/>
    <w:rsid w:val="009E20C0"/>
    <w:rsid w:val="009E20C8"/>
    <w:rsid w:val="009E20DD"/>
    <w:rsid w:val="009E2168"/>
    <w:rsid w:val="009E2188"/>
    <w:rsid w:val="009E21F2"/>
    <w:rsid w:val="009E22AD"/>
    <w:rsid w:val="009E22F2"/>
    <w:rsid w:val="009E2334"/>
    <w:rsid w:val="009E23B6"/>
    <w:rsid w:val="009E23CD"/>
    <w:rsid w:val="009E240E"/>
    <w:rsid w:val="009E246E"/>
    <w:rsid w:val="009E2474"/>
    <w:rsid w:val="009E24FD"/>
    <w:rsid w:val="009E2538"/>
    <w:rsid w:val="009E2586"/>
    <w:rsid w:val="009E2588"/>
    <w:rsid w:val="009E258E"/>
    <w:rsid w:val="009E25BE"/>
    <w:rsid w:val="009E2607"/>
    <w:rsid w:val="009E260B"/>
    <w:rsid w:val="009E274C"/>
    <w:rsid w:val="009E276A"/>
    <w:rsid w:val="009E27C3"/>
    <w:rsid w:val="009E27CF"/>
    <w:rsid w:val="009E27D2"/>
    <w:rsid w:val="009E280E"/>
    <w:rsid w:val="009E2812"/>
    <w:rsid w:val="009E2849"/>
    <w:rsid w:val="009E28AB"/>
    <w:rsid w:val="009E28E2"/>
    <w:rsid w:val="009E28ED"/>
    <w:rsid w:val="009E291C"/>
    <w:rsid w:val="009E2946"/>
    <w:rsid w:val="009E2984"/>
    <w:rsid w:val="009E29B8"/>
    <w:rsid w:val="009E2A98"/>
    <w:rsid w:val="009E2A99"/>
    <w:rsid w:val="009E2B1B"/>
    <w:rsid w:val="009E2B79"/>
    <w:rsid w:val="009E2B9C"/>
    <w:rsid w:val="009E2BB6"/>
    <w:rsid w:val="009E2BF8"/>
    <w:rsid w:val="009E2C28"/>
    <w:rsid w:val="009E2CD0"/>
    <w:rsid w:val="009E2CE4"/>
    <w:rsid w:val="009E2DB0"/>
    <w:rsid w:val="009E2DC6"/>
    <w:rsid w:val="009E2DD4"/>
    <w:rsid w:val="009E2E0C"/>
    <w:rsid w:val="009E2E93"/>
    <w:rsid w:val="009E2EB3"/>
    <w:rsid w:val="009E2F0A"/>
    <w:rsid w:val="009E2F85"/>
    <w:rsid w:val="009E2FDC"/>
    <w:rsid w:val="009E301A"/>
    <w:rsid w:val="009E308E"/>
    <w:rsid w:val="009E30E3"/>
    <w:rsid w:val="009E315B"/>
    <w:rsid w:val="009E31A6"/>
    <w:rsid w:val="009E31AD"/>
    <w:rsid w:val="009E31E4"/>
    <w:rsid w:val="009E3200"/>
    <w:rsid w:val="009E3208"/>
    <w:rsid w:val="009E32C3"/>
    <w:rsid w:val="009E339C"/>
    <w:rsid w:val="009E33E4"/>
    <w:rsid w:val="009E33F4"/>
    <w:rsid w:val="009E3424"/>
    <w:rsid w:val="009E3455"/>
    <w:rsid w:val="009E3493"/>
    <w:rsid w:val="009E34A8"/>
    <w:rsid w:val="009E34AC"/>
    <w:rsid w:val="009E363B"/>
    <w:rsid w:val="009E363E"/>
    <w:rsid w:val="009E364E"/>
    <w:rsid w:val="009E36F5"/>
    <w:rsid w:val="009E373E"/>
    <w:rsid w:val="009E3771"/>
    <w:rsid w:val="009E37BB"/>
    <w:rsid w:val="009E37CE"/>
    <w:rsid w:val="009E381A"/>
    <w:rsid w:val="009E388F"/>
    <w:rsid w:val="009E38AB"/>
    <w:rsid w:val="009E38D1"/>
    <w:rsid w:val="009E391D"/>
    <w:rsid w:val="009E3940"/>
    <w:rsid w:val="009E3965"/>
    <w:rsid w:val="009E39C5"/>
    <w:rsid w:val="009E39DD"/>
    <w:rsid w:val="009E3A38"/>
    <w:rsid w:val="009E3A53"/>
    <w:rsid w:val="009E3B03"/>
    <w:rsid w:val="009E3B0F"/>
    <w:rsid w:val="009E3BE0"/>
    <w:rsid w:val="009E3C21"/>
    <w:rsid w:val="009E3C8F"/>
    <w:rsid w:val="009E3CCA"/>
    <w:rsid w:val="009E3CDC"/>
    <w:rsid w:val="009E3D17"/>
    <w:rsid w:val="009E3D75"/>
    <w:rsid w:val="009E3DB4"/>
    <w:rsid w:val="009E3DD4"/>
    <w:rsid w:val="009E3E91"/>
    <w:rsid w:val="009E3EB7"/>
    <w:rsid w:val="009E3F16"/>
    <w:rsid w:val="009E3F66"/>
    <w:rsid w:val="009E3FBD"/>
    <w:rsid w:val="009E40A4"/>
    <w:rsid w:val="009E411B"/>
    <w:rsid w:val="009E4133"/>
    <w:rsid w:val="009E41B2"/>
    <w:rsid w:val="009E41C1"/>
    <w:rsid w:val="009E422C"/>
    <w:rsid w:val="009E423D"/>
    <w:rsid w:val="009E42FC"/>
    <w:rsid w:val="009E4324"/>
    <w:rsid w:val="009E4331"/>
    <w:rsid w:val="009E43CD"/>
    <w:rsid w:val="009E4429"/>
    <w:rsid w:val="009E44A4"/>
    <w:rsid w:val="009E44F1"/>
    <w:rsid w:val="009E451E"/>
    <w:rsid w:val="009E45EE"/>
    <w:rsid w:val="009E4695"/>
    <w:rsid w:val="009E470F"/>
    <w:rsid w:val="009E471E"/>
    <w:rsid w:val="009E4764"/>
    <w:rsid w:val="009E4897"/>
    <w:rsid w:val="009E48A8"/>
    <w:rsid w:val="009E48F2"/>
    <w:rsid w:val="009E495D"/>
    <w:rsid w:val="009E49F0"/>
    <w:rsid w:val="009E4A16"/>
    <w:rsid w:val="009E4A48"/>
    <w:rsid w:val="009E4B54"/>
    <w:rsid w:val="009E4B97"/>
    <w:rsid w:val="009E4BA0"/>
    <w:rsid w:val="009E4BA4"/>
    <w:rsid w:val="009E4CC9"/>
    <w:rsid w:val="009E4CE5"/>
    <w:rsid w:val="009E4D5D"/>
    <w:rsid w:val="009E4D7D"/>
    <w:rsid w:val="009E4D91"/>
    <w:rsid w:val="009E4E01"/>
    <w:rsid w:val="009E4E85"/>
    <w:rsid w:val="009E4E92"/>
    <w:rsid w:val="009E4EDC"/>
    <w:rsid w:val="009E4EFC"/>
    <w:rsid w:val="009E4F48"/>
    <w:rsid w:val="009E4F9B"/>
    <w:rsid w:val="009E5021"/>
    <w:rsid w:val="009E5060"/>
    <w:rsid w:val="009E5096"/>
    <w:rsid w:val="009E5098"/>
    <w:rsid w:val="009E50CA"/>
    <w:rsid w:val="009E511A"/>
    <w:rsid w:val="009E51A9"/>
    <w:rsid w:val="009E51B8"/>
    <w:rsid w:val="009E51EE"/>
    <w:rsid w:val="009E5212"/>
    <w:rsid w:val="009E521C"/>
    <w:rsid w:val="009E526E"/>
    <w:rsid w:val="009E52CA"/>
    <w:rsid w:val="009E5331"/>
    <w:rsid w:val="009E5346"/>
    <w:rsid w:val="009E5359"/>
    <w:rsid w:val="009E5372"/>
    <w:rsid w:val="009E53B1"/>
    <w:rsid w:val="009E53BF"/>
    <w:rsid w:val="009E53CD"/>
    <w:rsid w:val="009E5436"/>
    <w:rsid w:val="009E5473"/>
    <w:rsid w:val="009E5551"/>
    <w:rsid w:val="009E5579"/>
    <w:rsid w:val="009E558C"/>
    <w:rsid w:val="009E55C2"/>
    <w:rsid w:val="009E55E7"/>
    <w:rsid w:val="009E56AB"/>
    <w:rsid w:val="009E56CB"/>
    <w:rsid w:val="009E56FD"/>
    <w:rsid w:val="009E57EC"/>
    <w:rsid w:val="009E589F"/>
    <w:rsid w:val="009E58C2"/>
    <w:rsid w:val="009E58D2"/>
    <w:rsid w:val="009E58DD"/>
    <w:rsid w:val="009E5980"/>
    <w:rsid w:val="009E59AA"/>
    <w:rsid w:val="009E59C5"/>
    <w:rsid w:val="009E59CC"/>
    <w:rsid w:val="009E5A2B"/>
    <w:rsid w:val="009E5A30"/>
    <w:rsid w:val="009E5A3A"/>
    <w:rsid w:val="009E5A44"/>
    <w:rsid w:val="009E5A4C"/>
    <w:rsid w:val="009E5A5A"/>
    <w:rsid w:val="009E5B82"/>
    <w:rsid w:val="009E5BC2"/>
    <w:rsid w:val="009E5BD0"/>
    <w:rsid w:val="009E5C02"/>
    <w:rsid w:val="009E5C26"/>
    <w:rsid w:val="009E5C49"/>
    <w:rsid w:val="009E5C5D"/>
    <w:rsid w:val="009E5C62"/>
    <w:rsid w:val="009E5D37"/>
    <w:rsid w:val="009E5DA4"/>
    <w:rsid w:val="009E5E34"/>
    <w:rsid w:val="009E5E76"/>
    <w:rsid w:val="009E5F4E"/>
    <w:rsid w:val="009E5FB7"/>
    <w:rsid w:val="009E6029"/>
    <w:rsid w:val="009E604C"/>
    <w:rsid w:val="009E60A2"/>
    <w:rsid w:val="009E612A"/>
    <w:rsid w:val="009E615A"/>
    <w:rsid w:val="009E627C"/>
    <w:rsid w:val="009E627E"/>
    <w:rsid w:val="009E6343"/>
    <w:rsid w:val="009E6367"/>
    <w:rsid w:val="009E63C3"/>
    <w:rsid w:val="009E63FF"/>
    <w:rsid w:val="009E6413"/>
    <w:rsid w:val="009E6430"/>
    <w:rsid w:val="009E6448"/>
    <w:rsid w:val="009E6464"/>
    <w:rsid w:val="009E6492"/>
    <w:rsid w:val="009E64B8"/>
    <w:rsid w:val="009E6515"/>
    <w:rsid w:val="009E6537"/>
    <w:rsid w:val="009E659A"/>
    <w:rsid w:val="009E65CB"/>
    <w:rsid w:val="009E65DA"/>
    <w:rsid w:val="009E6715"/>
    <w:rsid w:val="009E673B"/>
    <w:rsid w:val="009E67B3"/>
    <w:rsid w:val="009E68EF"/>
    <w:rsid w:val="009E69E4"/>
    <w:rsid w:val="009E6A43"/>
    <w:rsid w:val="009E6B32"/>
    <w:rsid w:val="009E6B4E"/>
    <w:rsid w:val="009E6B5C"/>
    <w:rsid w:val="009E6B72"/>
    <w:rsid w:val="009E6B7F"/>
    <w:rsid w:val="009E6B9B"/>
    <w:rsid w:val="009E6BAA"/>
    <w:rsid w:val="009E6BB1"/>
    <w:rsid w:val="009E6BB9"/>
    <w:rsid w:val="009E6BD6"/>
    <w:rsid w:val="009E6BD7"/>
    <w:rsid w:val="009E6BD8"/>
    <w:rsid w:val="009E6BF8"/>
    <w:rsid w:val="009E6C55"/>
    <w:rsid w:val="009E6CC0"/>
    <w:rsid w:val="009E6D0D"/>
    <w:rsid w:val="009E6D14"/>
    <w:rsid w:val="009E6D32"/>
    <w:rsid w:val="009E6D3E"/>
    <w:rsid w:val="009E6D9B"/>
    <w:rsid w:val="009E6DB5"/>
    <w:rsid w:val="009E6DB8"/>
    <w:rsid w:val="009E6E1F"/>
    <w:rsid w:val="009E6E95"/>
    <w:rsid w:val="009E6F67"/>
    <w:rsid w:val="009E6F95"/>
    <w:rsid w:val="009E6FC4"/>
    <w:rsid w:val="009E6FF7"/>
    <w:rsid w:val="009E705C"/>
    <w:rsid w:val="009E7095"/>
    <w:rsid w:val="009E70A9"/>
    <w:rsid w:val="009E70C4"/>
    <w:rsid w:val="009E70EB"/>
    <w:rsid w:val="009E70FD"/>
    <w:rsid w:val="009E711F"/>
    <w:rsid w:val="009E71AA"/>
    <w:rsid w:val="009E71AE"/>
    <w:rsid w:val="009E71B1"/>
    <w:rsid w:val="009E71BD"/>
    <w:rsid w:val="009E724B"/>
    <w:rsid w:val="009E72C0"/>
    <w:rsid w:val="009E7311"/>
    <w:rsid w:val="009E7459"/>
    <w:rsid w:val="009E74B9"/>
    <w:rsid w:val="009E74C2"/>
    <w:rsid w:val="009E74D8"/>
    <w:rsid w:val="009E752C"/>
    <w:rsid w:val="009E7534"/>
    <w:rsid w:val="009E7551"/>
    <w:rsid w:val="009E758F"/>
    <w:rsid w:val="009E75A9"/>
    <w:rsid w:val="009E7678"/>
    <w:rsid w:val="009E7778"/>
    <w:rsid w:val="009E779A"/>
    <w:rsid w:val="009E7829"/>
    <w:rsid w:val="009E7837"/>
    <w:rsid w:val="009E786F"/>
    <w:rsid w:val="009E788A"/>
    <w:rsid w:val="009E799B"/>
    <w:rsid w:val="009E7A2E"/>
    <w:rsid w:val="009E7A91"/>
    <w:rsid w:val="009E7ABA"/>
    <w:rsid w:val="009E7AE3"/>
    <w:rsid w:val="009E7AF2"/>
    <w:rsid w:val="009E7B0F"/>
    <w:rsid w:val="009E7B6F"/>
    <w:rsid w:val="009E7BE4"/>
    <w:rsid w:val="009E7BEB"/>
    <w:rsid w:val="009E7CA0"/>
    <w:rsid w:val="009E7CC4"/>
    <w:rsid w:val="009E7D07"/>
    <w:rsid w:val="009E7DC9"/>
    <w:rsid w:val="009E7F3A"/>
    <w:rsid w:val="009E7F45"/>
    <w:rsid w:val="009E7FCB"/>
    <w:rsid w:val="009F0008"/>
    <w:rsid w:val="009F005E"/>
    <w:rsid w:val="009F0088"/>
    <w:rsid w:val="009F0091"/>
    <w:rsid w:val="009F01B1"/>
    <w:rsid w:val="009F01B6"/>
    <w:rsid w:val="009F01D3"/>
    <w:rsid w:val="009F01E4"/>
    <w:rsid w:val="009F020E"/>
    <w:rsid w:val="009F0219"/>
    <w:rsid w:val="009F02AA"/>
    <w:rsid w:val="009F02CE"/>
    <w:rsid w:val="009F03F0"/>
    <w:rsid w:val="009F0460"/>
    <w:rsid w:val="009F0470"/>
    <w:rsid w:val="009F04E3"/>
    <w:rsid w:val="009F04F9"/>
    <w:rsid w:val="009F0547"/>
    <w:rsid w:val="009F05BE"/>
    <w:rsid w:val="009F05FC"/>
    <w:rsid w:val="009F0603"/>
    <w:rsid w:val="009F0731"/>
    <w:rsid w:val="009F07AA"/>
    <w:rsid w:val="009F07ED"/>
    <w:rsid w:val="009F07FF"/>
    <w:rsid w:val="009F0830"/>
    <w:rsid w:val="009F0845"/>
    <w:rsid w:val="009F086F"/>
    <w:rsid w:val="009F08E3"/>
    <w:rsid w:val="009F08E8"/>
    <w:rsid w:val="009F08F2"/>
    <w:rsid w:val="009F092A"/>
    <w:rsid w:val="009F0974"/>
    <w:rsid w:val="009F09A0"/>
    <w:rsid w:val="009F09FF"/>
    <w:rsid w:val="009F0A60"/>
    <w:rsid w:val="009F0B05"/>
    <w:rsid w:val="009F0B0E"/>
    <w:rsid w:val="009F0B23"/>
    <w:rsid w:val="009F0B64"/>
    <w:rsid w:val="009F0BCC"/>
    <w:rsid w:val="009F0BF8"/>
    <w:rsid w:val="009F0C19"/>
    <w:rsid w:val="009F0C9D"/>
    <w:rsid w:val="009F0CFA"/>
    <w:rsid w:val="009F0CFB"/>
    <w:rsid w:val="009F0EE7"/>
    <w:rsid w:val="009F0EEF"/>
    <w:rsid w:val="009F0F1F"/>
    <w:rsid w:val="009F0FB7"/>
    <w:rsid w:val="009F0FF1"/>
    <w:rsid w:val="009F103C"/>
    <w:rsid w:val="009F107B"/>
    <w:rsid w:val="009F10F8"/>
    <w:rsid w:val="009F1121"/>
    <w:rsid w:val="009F124D"/>
    <w:rsid w:val="009F1264"/>
    <w:rsid w:val="009F1274"/>
    <w:rsid w:val="009F127D"/>
    <w:rsid w:val="009F13EB"/>
    <w:rsid w:val="009F1490"/>
    <w:rsid w:val="009F1511"/>
    <w:rsid w:val="009F151A"/>
    <w:rsid w:val="009F1561"/>
    <w:rsid w:val="009F157E"/>
    <w:rsid w:val="009F15D2"/>
    <w:rsid w:val="009F16ED"/>
    <w:rsid w:val="009F1782"/>
    <w:rsid w:val="009F1798"/>
    <w:rsid w:val="009F17EB"/>
    <w:rsid w:val="009F1839"/>
    <w:rsid w:val="009F1845"/>
    <w:rsid w:val="009F1862"/>
    <w:rsid w:val="009F18AA"/>
    <w:rsid w:val="009F18B6"/>
    <w:rsid w:val="009F18F2"/>
    <w:rsid w:val="009F19EA"/>
    <w:rsid w:val="009F1A9F"/>
    <w:rsid w:val="009F1AA3"/>
    <w:rsid w:val="009F1AC7"/>
    <w:rsid w:val="009F1AD1"/>
    <w:rsid w:val="009F1AD7"/>
    <w:rsid w:val="009F1B03"/>
    <w:rsid w:val="009F1B7D"/>
    <w:rsid w:val="009F1CAB"/>
    <w:rsid w:val="009F1CFC"/>
    <w:rsid w:val="009F1D9A"/>
    <w:rsid w:val="009F1DA9"/>
    <w:rsid w:val="009F1DCD"/>
    <w:rsid w:val="009F1DEA"/>
    <w:rsid w:val="009F1E75"/>
    <w:rsid w:val="009F1ECF"/>
    <w:rsid w:val="009F1F7D"/>
    <w:rsid w:val="009F202E"/>
    <w:rsid w:val="009F2093"/>
    <w:rsid w:val="009F211E"/>
    <w:rsid w:val="009F2144"/>
    <w:rsid w:val="009F2156"/>
    <w:rsid w:val="009F2168"/>
    <w:rsid w:val="009F21E6"/>
    <w:rsid w:val="009F222B"/>
    <w:rsid w:val="009F2248"/>
    <w:rsid w:val="009F239A"/>
    <w:rsid w:val="009F242D"/>
    <w:rsid w:val="009F243D"/>
    <w:rsid w:val="009F243E"/>
    <w:rsid w:val="009F2441"/>
    <w:rsid w:val="009F24AB"/>
    <w:rsid w:val="009F24BF"/>
    <w:rsid w:val="009F25E7"/>
    <w:rsid w:val="009F261A"/>
    <w:rsid w:val="009F266C"/>
    <w:rsid w:val="009F269B"/>
    <w:rsid w:val="009F26B2"/>
    <w:rsid w:val="009F2738"/>
    <w:rsid w:val="009F2760"/>
    <w:rsid w:val="009F279E"/>
    <w:rsid w:val="009F27EE"/>
    <w:rsid w:val="009F27F0"/>
    <w:rsid w:val="009F2808"/>
    <w:rsid w:val="009F283E"/>
    <w:rsid w:val="009F28BD"/>
    <w:rsid w:val="009F28CB"/>
    <w:rsid w:val="009F2903"/>
    <w:rsid w:val="009F2977"/>
    <w:rsid w:val="009F29D3"/>
    <w:rsid w:val="009F2A08"/>
    <w:rsid w:val="009F2A1E"/>
    <w:rsid w:val="009F2AD5"/>
    <w:rsid w:val="009F2AF6"/>
    <w:rsid w:val="009F2B02"/>
    <w:rsid w:val="009F2B47"/>
    <w:rsid w:val="009F2BC6"/>
    <w:rsid w:val="009F2BED"/>
    <w:rsid w:val="009F2C1B"/>
    <w:rsid w:val="009F2C6C"/>
    <w:rsid w:val="009F2C78"/>
    <w:rsid w:val="009F2C87"/>
    <w:rsid w:val="009F2C8F"/>
    <w:rsid w:val="009F2C90"/>
    <w:rsid w:val="009F2CA6"/>
    <w:rsid w:val="009F2D2D"/>
    <w:rsid w:val="009F2D57"/>
    <w:rsid w:val="009F2D9A"/>
    <w:rsid w:val="009F2E04"/>
    <w:rsid w:val="009F2E83"/>
    <w:rsid w:val="009F2EF4"/>
    <w:rsid w:val="009F2F05"/>
    <w:rsid w:val="009F2F72"/>
    <w:rsid w:val="009F2FC0"/>
    <w:rsid w:val="009F2FDA"/>
    <w:rsid w:val="009F302D"/>
    <w:rsid w:val="009F3050"/>
    <w:rsid w:val="009F3078"/>
    <w:rsid w:val="009F312F"/>
    <w:rsid w:val="009F3177"/>
    <w:rsid w:val="009F31E6"/>
    <w:rsid w:val="009F3207"/>
    <w:rsid w:val="009F321D"/>
    <w:rsid w:val="009F325D"/>
    <w:rsid w:val="009F325F"/>
    <w:rsid w:val="009F3277"/>
    <w:rsid w:val="009F32BB"/>
    <w:rsid w:val="009F33D7"/>
    <w:rsid w:val="009F3402"/>
    <w:rsid w:val="009F3494"/>
    <w:rsid w:val="009F34A1"/>
    <w:rsid w:val="009F34B7"/>
    <w:rsid w:val="009F3549"/>
    <w:rsid w:val="009F3571"/>
    <w:rsid w:val="009F3596"/>
    <w:rsid w:val="009F35D6"/>
    <w:rsid w:val="009F363B"/>
    <w:rsid w:val="009F36E7"/>
    <w:rsid w:val="009F370F"/>
    <w:rsid w:val="009F379C"/>
    <w:rsid w:val="009F37B6"/>
    <w:rsid w:val="009F37E0"/>
    <w:rsid w:val="009F3808"/>
    <w:rsid w:val="009F384B"/>
    <w:rsid w:val="009F3852"/>
    <w:rsid w:val="009F38B0"/>
    <w:rsid w:val="009F38E7"/>
    <w:rsid w:val="009F38FA"/>
    <w:rsid w:val="009F3900"/>
    <w:rsid w:val="009F3927"/>
    <w:rsid w:val="009F392F"/>
    <w:rsid w:val="009F3942"/>
    <w:rsid w:val="009F395F"/>
    <w:rsid w:val="009F39D0"/>
    <w:rsid w:val="009F39D5"/>
    <w:rsid w:val="009F3A43"/>
    <w:rsid w:val="009F3A8E"/>
    <w:rsid w:val="009F3B02"/>
    <w:rsid w:val="009F3B61"/>
    <w:rsid w:val="009F3B7C"/>
    <w:rsid w:val="009F3C00"/>
    <w:rsid w:val="009F3C06"/>
    <w:rsid w:val="009F3C76"/>
    <w:rsid w:val="009F3C9A"/>
    <w:rsid w:val="009F3CD5"/>
    <w:rsid w:val="009F3DE5"/>
    <w:rsid w:val="009F3E11"/>
    <w:rsid w:val="009F3EB9"/>
    <w:rsid w:val="009F3F1B"/>
    <w:rsid w:val="009F3F48"/>
    <w:rsid w:val="009F404F"/>
    <w:rsid w:val="009F409C"/>
    <w:rsid w:val="009F409D"/>
    <w:rsid w:val="009F417C"/>
    <w:rsid w:val="009F4180"/>
    <w:rsid w:val="009F4186"/>
    <w:rsid w:val="009F41C2"/>
    <w:rsid w:val="009F41E1"/>
    <w:rsid w:val="009F4284"/>
    <w:rsid w:val="009F429F"/>
    <w:rsid w:val="009F42B7"/>
    <w:rsid w:val="009F43EB"/>
    <w:rsid w:val="009F4466"/>
    <w:rsid w:val="009F447E"/>
    <w:rsid w:val="009F4494"/>
    <w:rsid w:val="009F4496"/>
    <w:rsid w:val="009F44C7"/>
    <w:rsid w:val="009F44FF"/>
    <w:rsid w:val="009F450D"/>
    <w:rsid w:val="009F4536"/>
    <w:rsid w:val="009F454D"/>
    <w:rsid w:val="009F4553"/>
    <w:rsid w:val="009F455D"/>
    <w:rsid w:val="009F4566"/>
    <w:rsid w:val="009F4582"/>
    <w:rsid w:val="009F462D"/>
    <w:rsid w:val="009F46A6"/>
    <w:rsid w:val="009F46BC"/>
    <w:rsid w:val="009F4725"/>
    <w:rsid w:val="009F4763"/>
    <w:rsid w:val="009F489F"/>
    <w:rsid w:val="009F494A"/>
    <w:rsid w:val="009F4982"/>
    <w:rsid w:val="009F4992"/>
    <w:rsid w:val="009F499E"/>
    <w:rsid w:val="009F49DE"/>
    <w:rsid w:val="009F49F9"/>
    <w:rsid w:val="009F4A1E"/>
    <w:rsid w:val="009F4ADB"/>
    <w:rsid w:val="009F4B5E"/>
    <w:rsid w:val="009F4B7F"/>
    <w:rsid w:val="009F4BF3"/>
    <w:rsid w:val="009F4C0A"/>
    <w:rsid w:val="009F4C5C"/>
    <w:rsid w:val="009F4C9E"/>
    <w:rsid w:val="009F4D00"/>
    <w:rsid w:val="009F4D2A"/>
    <w:rsid w:val="009F4DB5"/>
    <w:rsid w:val="009F4DF2"/>
    <w:rsid w:val="009F4E1C"/>
    <w:rsid w:val="009F4E5C"/>
    <w:rsid w:val="009F4E8C"/>
    <w:rsid w:val="009F4EAF"/>
    <w:rsid w:val="009F4EB9"/>
    <w:rsid w:val="009F4ED5"/>
    <w:rsid w:val="009F4EE4"/>
    <w:rsid w:val="009F4EFD"/>
    <w:rsid w:val="009F4F13"/>
    <w:rsid w:val="009F4F2E"/>
    <w:rsid w:val="009F4F50"/>
    <w:rsid w:val="009F4FBD"/>
    <w:rsid w:val="009F4FFF"/>
    <w:rsid w:val="009F5007"/>
    <w:rsid w:val="009F5024"/>
    <w:rsid w:val="009F50A2"/>
    <w:rsid w:val="009F50C0"/>
    <w:rsid w:val="009F5189"/>
    <w:rsid w:val="009F51B8"/>
    <w:rsid w:val="009F535F"/>
    <w:rsid w:val="009F53BC"/>
    <w:rsid w:val="009F5404"/>
    <w:rsid w:val="009F5430"/>
    <w:rsid w:val="009F54B1"/>
    <w:rsid w:val="009F54D2"/>
    <w:rsid w:val="009F55A7"/>
    <w:rsid w:val="009F55D1"/>
    <w:rsid w:val="009F55E6"/>
    <w:rsid w:val="009F560A"/>
    <w:rsid w:val="009F560C"/>
    <w:rsid w:val="009F5621"/>
    <w:rsid w:val="009F569C"/>
    <w:rsid w:val="009F56EA"/>
    <w:rsid w:val="009F5752"/>
    <w:rsid w:val="009F575D"/>
    <w:rsid w:val="009F57F7"/>
    <w:rsid w:val="009F57FD"/>
    <w:rsid w:val="009F5805"/>
    <w:rsid w:val="009F58A0"/>
    <w:rsid w:val="009F58C7"/>
    <w:rsid w:val="009F58CD"/>
    <w:rsid w:val="009F590A"/>
    <w:rsid w:val="009F5943"/>
    <w:rsid w:val="009F59A8"/>
    <w:rsid w:val="009F59CD"/>
    <w:rsid w:val="009F5A05"/>
    <w:rsid w:val="009F5A39"/>
    <w:rsid w:val="009F5A5E"/>
    <w:rsid w:val="009F5A77"/>
    <w:rsid w:val="009F5AD3"/>
    <w:rsid w:val="009F5B8B"/>
    <w:rsid w:val="009F5BEA"/>
    <w:rsid w:val="009F5C01"/>
    <w:rsid w:val="009F5C9E"/>
    <w:rsid w:val="009F5CAB"/>
    <w:rsid w:val="009F5E28"/>
    <w:rsid w:val="009F5EB1"/>
    <w:rsid w:val="009F5EBE"/>
    <w:rsid w:val="009F5EDB"/>
    <w:rsid w:val="009F5F27"/>
    <w:rsid w:val="009F5F5A"/>
    <w:rsid w:val="009F600D"/>
    <w:rsid w:val="009F6030"/>
    <w:rsid w:val="009F6093"/>
    <w:rsid w:val="009F6095"/>
    <w:rsid w:val="009F609A"/>
    <w:rsid w:val="009F60B9"/>
    <w:rsid w:val="009F60E9"/>
    <w:rsid w:val="009F6113"/>
    <w:rsid w:val="009F611D"/>
    <w:rsid w:val="009F6170"/>
    <w:rsid w:val="009F61D6"/>
    <w:rsid w:val="009F62A3"/>
    <w:rsid w:val="009F62D3"/>
    <w:rsid w:val="009F62DE"/>
    <w:rsid w:val="009F62FB"/>
    <w:rsid w:val="009F6372"/>
    <w:rsid w:val="009F63CE"/>
    <w:rsid w:val="009F6408"/>
    <w:rsid w:val="009F6440"/>
    <w:rsid w:val="009F64BF"/>
    <w:rsid w:val="009F64E9"/>
    <w:rsid w:val="009F653E"/>
    <w:rsid w:val="009F654F"/>
    <w:rsid w:val="009F6553"/>
    <w:rsid w:val="009F657D"/>
    <w:rsid w:val="009F65D6"/>
    <w:rsid w:val="009F6602"/>
    <w:rsid w:val="009F662C"/>
    <w:rsid w:val="009F66E5"/>
    <w:rsid w:val="009F66F5"/>
    <w:rsid w:val="009F66F7"/>
    <w:rsid w:val="009F6725"/>
    <w:rsid w:val="009F6743"/>
    <w:rsid w:val="009F67A1"/>
    <w:rsid w:val="009F67B4"/>
    <w:rsid w:val="009F6894"/>
    <w:rsid w:val="009F6931"/>
    <w:rsid w:val="009F69E1"/>
    <w:rsid w:val="009F69FA"/>
    <w:rsid w:val="009F6A3E"/>
    <w:rsid w:val="009F6A8E"/>
    <w:rsid w:val="009F6A9E"/>
    <w:rsid w:val="009F6AB8"/>
    <w:rsid w:val="009F6B22"/>
    <w:rsid w:val="009F6BA3"/>
    <w:rsid w:val="009F6BBC"/>
    <w:rsid w:val="009F6BFE"/>
    <w:rsid w:val="009F6C32"/>
    <w:rsid w:val="009F6C3B"/>
    <w:rsid w:val="009F6D12"/>
    <w:rsid w:val="009F6D70"/>
    <w:rsid w:val="009F6D7F"/>
    <w:rsid w:val="009F6D9F"/>
    <w:rsid w:val="009F6E0D"/>
    <w:rsid w:val="009F6FAA"/>
    <w:rsid w:val="009F6FC6"/>
    <w:rsid w:val="009F6FCF"/>
    <w:rsid w:val="009F7010"/>
    <w:rsid w:val="009F7088"/>
    <w:rsid w:val="009F70A5"/>
    <w:rsid w:val="009F71FB"/>
    <w:rsid w:val="009F7230"/>
    <w:rsid w:val="009F7251"/>
    <w:rsid w:val="009F7259"/>
    <w:rsid w:val="009F72EE"/>
    <w:rsid w:val="009F7308"/>
    <w:rsid w:val="009F73DD"/>
    <w:rsid w:val="009F741F"/>
    <w:rsid w:val="009F750D"/>
    <w:rsid w:val="009F7544"/>
    <w:rsid w:val="009F75B4"/>
    <w:rsid w:val="009F7686"/>
    <w:rsid w:val="009F76E4"/>
    <w:rsid w:val="009F7754"/>
    <w:rsid w:val="009F7793"/>
    <w:rsid w:val="009F77B9"/>
    <w:rsid w:val="009F77E0"/>
    <w:rsid w:val="009F77FE"/>
    <w:rsid w:val="009F781B"/>
    <w:rsid w:val="009F7904"/>
    <w:rsid w:val="009F795E"/>
    <w:rsid w:val="009F79C9"/>
    <w:rsid w:val="009F7A45"/>
    <w:rsid w:val="009F7ABA"/>
    <w:rsid w:val="009F7AC9"/>
    <w:rsid w:val="009F7AF9"/>
    <w:rsid w:val="009F7B52"/>
    <w:rsid w:val="009F7B6E"/>
    <w:rsid w:val="009F7B85"/>
    <w:rsid w:val="009F7BD2"/>
    <w:rsid w:val="009F7CDF"/>
    <w:rsid w:val="009F7D33"/>
    <w:rsid w:val="009F7D52"/>
    <w:rsid w:val="009F7DD9"/>
    <w:rsid w:val="009F7E1B"/>
    <w:rsid w:val="009F7E78"/>
    <w:rsid w:val="009F7F05"/>
    <w:rsid w:val="009F7F14"/>
    <w:rsid w:val="009F7F1F"/>
    <w:rsid w:val="009F7FB9"/>
    <w:rsid w:val="009F7FD8"/>
    <w:rsid w:val="00A0003F"/>
    <w:rsid w:val="00A00061"/>
    <w:rsid w:val="00A00167"/>
    <w:rsid w:val="00A0019B"/>
    <w:rsid w:val="00A001F9"/>
    <w:rsid w:val="00A0020F"/>
    <w:rsid w:val="00A00227"/>
    <w:rsid w:val="00A0024F"/>
    <w:rsid w:val="00A00257"/>
    <w:rsid w:val="00A002B3"/>
    <w:rsid w:val="00A002C5"/>
    <w:rsid w:val="00A002D2"/>
    <w:rsid w:val="00A00304"/>
    <w:rsid w:val="00A00319"/>
    <w:rsid w:val="00A00342"/>
    <w:rsid w:val="00A0043F"/>
    <w:rsid w:val="00A00463"/>
    <w:rsid w:val="00A004A8"/>
    <w:rsid w:val="00A004AA"/>
    <w:rsid w:val="00A004D0"/>
    <w:rsid w:val="00A00557"/>
    <w:rsid w:val="00A005C4"/>
    <w:rsid w:val="00A005FA"/>
    <w:rsid w:val="00A0062E"/>
    <w:rsid w:val="00A0068B"/>
    <w:rsid w:val="00A006E9"/>
    <w:rsid w:val="00A0073A"/>
    <w:rsid w:val="00A0076E"/>
    <w:rsid w:val="00A007F9"/>
    <w:rsid w:val="00A00893"/>
    <w:rsid w:val="00A008DC"/>
    <w:rsid w:val="00A009F1"/>
    <w:rsid w:val="00A00ACB"/>
    <w:rsid w:val="00A00B57"/>
    <w:rsid w:val="00A00C4F"/>
    <w:rsid w:val="00A00CA6"/>
    <w:rsid w:val="00A00CBA"/>
    <w:rsid w:val="00A00CEA"/>
    <w:rsid w:val="00A00D27"/>
    <w:rsid w:val="00A00D3E"/>
    <w:rsid w:val="00A00D83"/>
    <w:rsid w:val="00A00DBD"/>
    <w:rsid w:val="00A00DBE"/>
    <w:rsid w:val="00A00DD1"/>
    <w:rsid w:val="00A00E0E"/>
    <w:rsid w:val="00A00E1C"/>
    <w:rsid w:val="00A00E63"/>
    <w:rsid w:val="00A00E97"/>
    <w:rsid w:val="00A00EAC"/>
    <w:rsid w:val="00A00EC0"/>
    <w:rsid w:val="00A00F45"/>
    <w:rsid w:val="00A00F48"/>
    <w:rsid w:val="00A00FE3"/>
    <w:rsid w:val="00A010DA"/>
    <w:rsid w:val="00A011FC"/>
    <w:rsid w:val="00A01223"/>
    <w:rsid w:val="00A012B0"/>
    <w:rsid w:val="00A012F3"/>
    <w:rsid w:val="00A01305"/>
    <w:rsid w:val="00A0137A"/>
    <w:rsid w:val="00A014A1"/>
    <w:rsid w:val="00A014AA"/>
    <w:rsid w:val="00A014E4"/>
    <w:rsid w:val="00A01547"/>
    <w:rsid w:val="00A0154F"/>
    <w:rsid w:val="00A01578"/>
    <w:rsid w:val="00A0162A"/>
    <w:rsid w:val="00A0163E"/>
    <w:rsid w:val="00A01642"/>
    <w:rsid w:val="00A016A8"/>
    <w:rsid w:val="00A01775"/>
    <w:rsid w:val="00A01788"/>
    <w:rsid w:val="00A017DF"/>
    <w:rsid w:val="00A017EC"/>
    <w:rsid w:val="00A01848"/>
    <w:rsid w:val="00A0187A"/>
    <w:rsid w:val="00A018E4"/>
    <w:rsid w:val="00A01956"/>
    <w:rsid w:val="00A0196A"/>
    <w:rsid w:val="00A01992"/>
    <w:rsid w:val="00A01A04"/>
    <w:rsid w:val="00A01A16"/>
    <w:rsid w:val="00A01A21"/>
    <w:rsid w:val="00A01A27"/>
    <w:rsid w:val="00A01AA5"/>
    <w:rsid w:val="00A01AD8"/>
    <w:rsid w:val="00A01B80"/>
    <w:rsid w:val="00A01C21"/>
    <w:rsid w:val="00A01C73"/>
    <w:rsid w:val="00A01CA0"/>
    <w:rsid w:val="00A01CA7"/>
    <w:rsid w:val="00A01CAA"/>
    <w:rsid w:val="00A01D06"/>
    <w:rsid w:val="00A01D2E"/>
    <w:rsid w:val="00A01E26"/>
    <w:rsid w:val="00A01E56"/>
    <w:rsid w:val="00A01E7E"/>
    <w:rsid w:val="00A01E9E"/>
    <w:rsid w:val="00A01EA2"/>
    <w:rsid w:val="00A01EAA"/>
    <w:rsid w:val="00A01EDE"/>
    <w:rsid w:val="00A01F09"/>
    <w:rsid w:val="00A01F5B"/>
    <w:rsid w:val="00A01F5D"/>
    <w:rsid w:val="00A01F94"/>
    <w:rsid w:val="00A0218F"/>
    <w:rsid w:val="00A021CA"/>
    <w:rsid w:val="00A02306"/>
    <w:rsid w:val="00A02343"/>
    <w:rsid w:val="00A02373"/>
    <w:rsid w:val="00A0237A"/>
    <w:rsid w:val="00A02382"/>
    <w:rsid w:val="00A023FF"/>
    <w:rsid w:val="00A02456"/>
    <w:rsid w:val="00A0247B"/>
    <w:rsid w:val="00A024BC"/>
    <w:rsid w:val="00A024DC"/>
    <w:rsid w:val="00A02554"/>
    <w:rsid w:val="00A02712"/>
    <w:rsid w:val="00A0271C"/>
    <w:rsid w:val="00A02730"/>
    <w:rsid w:val="00A02776"/>
    <w:rsid w:val="00A02834"/>
    <w:rsid w:val="00A028EE"/>
    <w:rsid w:val="00A028FB"/>
    <w:rsid w:val="00A0292B"/>
    <w:rsid w:val="00A029B2"/>
    <w:rsid w:val="00A029DA"/>
    <w:rsid w:val="00A02ABA"/>
    <w:rsid w:val="00A02B91"/>
    <w:rsid w:val="00A02C89"/>
    <w:rsid w:val="00A02CDB"/>
    <w:rsid w:val="00A02E00"/>
    <w:rsid w:val="00A02E2D"/>
    <w:rsid w:val="00A02E95"/>
    <w:rsid w:val="00A02F61"/>
    <w:rsid w:val="00A02FB4"/>
    <w:rsid w:val="00A02FC8"/>
    <w:rsid w:val="00A02FD0"/>
    <w:rsid w:val="00A02FD8"/>
    <w:rsid w:val="00A03017"/>
    <w:rsid w:val="00A0303A"/>
    <w:rsid w:val="00A030F0"/>
    <w:rsid w:val="00A030F1"/>
    <w:rsid w:val="00A03115"/>
    <w:rsid w:val="00A0316D"/>
    <w:rsid w:val="00A0316E"/>
    <w:rsid w:val="00A03188"/>
    <w:rsid w:val="00A0318C"/>
    <w:rsid w:val="00A03197"/>
    <w:rsid w:val="00A031CB"/>
    <w:rsid w:val="00A0323C"/>
    <w:rsid w:val="00A032DF"/>
    <w:rsid w:val="00A0333D"/>
    <w:rsid w:val="00A03346"/>
    <w:rsid w:val="00A0334F"/>
    <w:rsid w:val="00A0336B"/>
    <w:rsid w:val="00A0336C"/>
    <w:rsid w:val="00A03387"/>
    <w:rsid w:val="00A033FC"/>
    <w:rsid w:val="00A03477"/>
    <w:rsid w:val="00A03487"/>
    <w:rsid w:val="00A034CA"/>
    <w:rsid w:val="00A034EE"/>
    <w:rsid w:val="00A03568"/>
    <w:rsid w:val="00A035CC"/>
    <w:rsid w:val="00A0366A"/>
    <w:rsid w:val="00A0367B"/>
    <w:rsid w:val="00A0369A"/>
    <w:rsid w:val="00A036F6"/>
    <w:rsid w:val="00A037C1"/>
    <w:rsid w:val="00A037E9"/>
    <w:rsid w:val="00A03877"/>
    <w:rsid w:val="00A03933"/>
    <w:rsid w:val="00A03935"/>
    <w:rsid w:val="00A03938"/>
    <w:rsid w:val="00A039C4"/>
    <w:rsid w:val="00A039D4"/>
    <w:rsid w:val="00A03A4F"/>
    <w:rsid w:val="00A03AF6"/>
    <w:rsid w:val="00A03B6E"/>
    <w:rsid w:val="00A03BD5"/>
    <w:rsid w:val="00A03C0A"/>
    <w:rsid w:val="00A03C73"/>
    <w:rsid w:val="00A03CD9"/>
    <w:rsid w:val="00A03CF6"/>
    <w:rsid w:val="00A03D05"/>
    <w:rsid w:val="00A03D21"/>
    <w:rsid w:val="00A03D24"/>
    <w:rsid w:val="00A03D73"/>
    <w:rsid w:val="00A03DAB"/>
    <w:rsid w:val="00A03DC9"/>
    <w:rsid w:val="00A03E4A"/>
    <w:rsid w:val="00A03EC9"/>
    <w:rsid w:val="00A03EE3"/>
    <w:rsid w:val="00A03FA5"/>
    <w:rsid w:val="00A0400C"/>
    <w:rsid w:val="00A04057"/>
    <w:rsid w:val="00A0408D"/>
    <w:rsid w:val="00A040E9"/>
    <w:rsid w:val="00A0411F"/>
    <w:rsid w:val="00A04157"/>
    <w:rsid w:val="00A0415E"/>
    <w:rsid w:val="00A0416B"/>
    <w:rsid w:val="00A041F6"/>
    <w:rsid w:val="00A04224"/>
    <w:rsid w:val="00A0422C"/>
    <w:rsid w:val="00A0429A"/>
    <w:rsid w:val="00A042C9"/>
    <w:rsid w:val="00A04454"/>
    <w:rsid w:val="00A04537"/>
    <w:rsid w:val="00A0458E"/>
    <w:rsid w:val="00A04603"/>
    <w:rsid w:val="00A0464B"/>
    <w:rsid w:val="00A04685"/>
    <w:rsid w:val="00A04725"/>
    <w:rsid w:val="00A04738"/>
    <w:rsid w:val="00A0473A"/>
    <w:rsid w:val="00A047C0"/>
    <w:rsid w:val="00A047C2"/>
    <w:rsid w:val="00A0481F"/>
    <w:rsid w:val="00A0485E"/>
    <w:rsid w:val="00A04862"/>
    <w:rsid w:val="00A04874"/>
    <w:rsid w:val="00A04886"/>
    <w:rsid w:val="00A048B4"/>
    <w:rsid w:val="00A048DB"/>
    <w:rsid w:val="00A04917"/>
    <w:rsid w:val="00A049AB"/>
    <w:rsid w:val="00A049D4"/>
    <w:rsid w:val="00A04A4C"/>
    <w:rsid w:val="00A04A66"/>
    <w:rsid w:val="00A04ABC"/>
    <w:rsid w:val="00A04B3D"/>
    <w:rsid w:val="00A04B3F"/>
    <w:rsid w:val="00A04C3F"/>
    <w:rsid w:val="00A04CA2"/>
    <w:rsid w:val="00A04CD3"/>
    <w:rsid w:val="00A04CE6"/>
    <w:rsid w:val="00A04D2D"/>
    <w:rsid w:val="00A04D36"/>
    <w:rsid w:val="00A04E65"/>
    <w:rsid w:val="00A04E74"/>
    <w:rsid w:val="00A04ED6"/>
    <w:rsid w:val="00A04F60"/>
    <w:rsid w:val="00A04F7D"/>
    <w:rsid w:val="00A04F85"/>
    <w:rsid w:val="00A04F8B"/>
    <w:rsid w:val="00A04FBA"/>
    <w:rsid w:val="00A04FE2"/>
    <w:rsid w:val="00A05027"/>
    <w:rsid w:val="00A0505E"/>
    <w:rsid w:val="00A050D9"/>
    <w:rsid w:val="00A05100"/>
    <w:rsid w:val="00A0513A"/>
    <w:rsid w:val="00A05170"/>
    <w:rsid w:val="00A05185"/>
    <w:rsid w:val="00A051EF"/>
    <w:rsid w:val="00A0521C"/>
    <w:rsid w:val="00A05256"/>
    <w:rsid w:val="00A0528F"/>
    <w:rsid w:val="00A052AB"/>
    <w:rsid w:val="00A052B0"/>
    <w:rsid w:val="00A053B6"/>
    <w:rsid w:val="00A053BE"/>
    <w:rsid w:val="00A053DB"/>
    <w:rsid w:val="00A05431"/>
    <w:rsid w:val="00A05438"/>
    <w:rsid w:val="00A0544B"/>
    <w:rsid w:val="00A0546E"/>
    <w:rsid w:val="00A05478"/>
    <w:rsid w:val="00A05496"/>
    <w:rsid w:val="00A054D1"/>
    <w:rsid w:val="00A05610"/>
    <w:rsid w:val="00A05651"/>
    <w:rsid w:val="00A05660"/>
    <w:rsid w:val="00A056A3"/>
    <w:rsid w:val="00A056E1"/>
    <w:rsid w:val="00A05785"/>
    <w:rsid w:val="00A057F7"/>
    <w:rsid w:val="00A05877"/>
    <w:rsid w:val="00A058B1"/>
    <w:rsid w:val="00A058E5"/>
    <w:rsid w:val="00A059E9"/>
    <w:rsid w:val="00A05A09"/>
    <w:rsid w:val="00A05A79"/>
    <w:rsid w:val="00A05A9E"/>
    <w:rsid w:val="00A05B22"/>
    <w:rsid w:val="00A05B24"/>
    <w:rsid w:val="00A05B2E"/>
    <w:rsid w:val="00A05B92"/>
    <w:rsid w:val="00A05CCA"/>
    <w:rsid w:val="00A05CFE"/>
    <w:rsid w:val="00A05D34"/>
    <w:rsid w:val="00A05D89"/>
    <w:rsid w:val="00A05D90"/>
    <w:rsid w:val="00A05E43"/>
    <w:rsid w:val="00A05E46"/>
    <w:rsid w:val="00A05E8D"/>
    <w:rsid w:val="00A05EC6"/>
    <w:rsid w:val="00A05FAB"/>
    <w:rsid w:val="00A05FC9"/>
    <w:rsid w:val="00A06078"/>
    <w:rsid w:val="00A0608E"/>
    <w:rsid w:val="00A0608F"/>
    <w:rsid w:val="00A060C7"/>
    <w:rsid w:val="00A060E0"/>
    <w:rsid w:val="00A06160"/>
    <w:rsid w:val="00A0619F"/>
    <w:rsid w:val="00A061BB"/>
    <w:rsid w:val="00A061BF"/>
    <w:rsid w:val="00A062DF"/>
    <w:rsid w:val="00A062F3"/>
    <w:rsid w:val="00A06408"/>
    <w:rsid w:val="00A06414"/>
    <w:rsid w:val="00A06436"/>
    <w:rsid w:val="00A0643A"/>
    <w:rsid w:val="00A064BE"/>
    <w:rsid w:val="00A064CE"/>
    <w:rsid w:val="00A066BE"/>
    <w:rsid w:val="00A066DD"/>
    <w:rsid w:val="00A0675C"/>
    <w:rsid w:val="00A0676C"/>
    <w:rsid w:val="00A06773"/>
    <w:rsid w:val="00A067AF"/>
    <w:rsid w:val="00A067BC"/>
    <w:rsid w:val="00A067F4"/>
    <w:rsid w:val="00A0681E"/>
    <w:rsid w:val="00A0685A"/>
    <w:rsid w:val="00A06869"/>
    <w:rsid w:val="00A068A1"/>
    <w:rsid w:val="00A06930"/>
    <w:rsid w:val="00A06935"/>
    <w:rsid w:val="00A0696D"/>
    <w:rsid w:val="00A069B1"/>
    <w:rsid w:val="00A069C4"/>
    <w:rsid w:val="00A06A61"/>
    <w:rsid w:val="00A06A78"/>
    <w:rsid w:val="00A06B7A"/>
    <w:rsid w:val="00A06BD0"/>
    <w:rsid w:val="00A06BD8"/>
    <w:rsid w:val="00A06C6A"/>
    <w:rsid w:val="00A06C98"/>
    <w:rsid w:val="00A06CC4"/>
    <w:rsid w:val="00A06E01"/>
    <w:rsid w:val="00A06E23"/>
    <w:rsid w:val="00A06EC5"/>
    <w:rsid w:val="00A06F42"/>
    <w:rsid w:val="00A06F8A"/>
    <w:rsid w:val="00A06FC5"/>
    <w:rsid w:val="00A07015"/>
    <w:rsid w:val="00A0702F"/>
    <w:rsid w:val="00A0708E"/>
    <w:rsid w:val="00A07091"/>
    <w:rsid w:val="00A0710F"/>
    <w:rsid w:val="00A07195"/>
    <w:rsid w:val="00A07258"/>
    <w:rsid w:val="00A073A1"/>
    <w:rsid w:val="00A0747B"/>
    <w:rsid w:val="00A0748A"/>
    <w:rsid w:val="00A0749B"/>
    <w:rsid w:val="00A074B6"/>
    <w:rsid w:val="00A074C7"/>
    <w:rsid w:val="00A0752F"/>
    <w:rsid w:val="00A07530"/>
    <w:rsid w:val="00A0754B"/>
    <w:rsid w:val="00A075B8"/>
    <w:rsid w:val="00A075D3"/>
    <w:rsid w:val="00A076A9"/>
    <w:rsid w:val="00A076AE"/>
    <w:rsid w:val="00A0778E"/>
    <w:rsid w:val="00A077C2"/>
    <w:rsid w:val="00A077D5"/>
    <w:rsid w:val="00A07814"/>
    <w:rsid w:val="00A07835"/>
    <w:rsid w:val="00A0791F"/>
    <w:rsid w:val="00A0795E"/>
    <w:rsid w:val="00A079DE"/>
    <w:rsid w:val="00A07A1F"/>
    <w:rsid w:val="00A07ADB"/>
    <w:rsid w:val="00A07B0D"/>
    <w:rsid w:val="00A07B41"/>
    <w:rsid w:val="00A07BBA"/>
    <w:rsid w:val="00A07BF3"/>
    <w:rsid w:val="00A07C02"/>
    <w:rsid w:val="00A07C10"/>
    <w:rsid w:val="00A07C1B"/>
    <w:rsid w:val="00A07C5A"/>
    <w:rsid w:val="00A07D14"/>
    <w:rsid w:val="00A07DAD"/>
    <w:rsid w:val="00A07DCB"/>
    <w:rsid w:val="00A07E00"/>
    <w:rsid w:val="00A07E13"/>
    <w:rsid w:val="00A07E81"/>
    <w:rsid w:val="00A07EAD"/>
    <w:rsid w:val="00A07EBC"/>
    <w:rsid w:val="00A07EC3"/>
    <w:rsid w:val="00A07EFC"/>
    <w:rsid w:val="00A07F58"/>
    <w:rsid w:val="00A07F5E"/>
    <w:rsid w:val="00A07FFE"/>
    <w:rsid w:val="00A100A9"/>
    <w:rsid w:val="00A100AB"/>
    <w:rsid w:val="00A100AD"/>
    <w:rsid w:val="00A100B6"/>
    <w:rsid w:val="00A101A6"/>
    <w:rsid w:val="00A101D8"/>
    <w:rsid w:val="00A1020A"/>
    <w:rsid w:val="00A10232"/>
    <w:rsid w:val="00A1026D"/>
    <w:rsid w:val="00A102DD"/>
    <w:rsid w:val="00A1033D"/>
    <w:rsid w:val="00A1043A"/>
    <w:rsid w:val="00A104CF"/>
    <w:rsid w:val="00A1054A"/>
    <w:rsid w:val="00A105CD"/>
    <w:rsid w:val="00A10648"/>
    <w:rsid w:val="00A106B9"/>
    <w:rsid w:val="00A10715"/>
    <w:rsid w:val="00A107B0"/>
    <w:rsid w:val="00A108DA"/>
    <w:rsid w:val="00A1094E"/>
    <w:rsid w:val="00A10996"/>
    <w:rsid w:val="00A10A97"/>
    <w:rsid w:val="00A10AF0"/>
    <w:rsid w:val="00A10B1D"/>
    <w:rsid w:val="00A10B52"/>
    <w:rsid w:val="00A10BBF"/>
    <w:rsid w:val="00A10C04"/>
    <w:rsid w:val="00A10C0E"/>
    <w:rsid w:val="00A10C18"/>
    <w:rsid w:val="00A10CDC"/>
    <w:rsid w:val="00A10CE9"/>
    <w:rsid w:val="00A10CEB"/>
    <w:rsid w:val="00A10D5F"/>
    <w:rsid w:val="00A10EA2"/>
    <w:rsid w:val="00A10FE2"/>
    <w:rsid w:val="00A1101A"/>
    <w:rsid w:val="00A11046"/>
    <w:rsid w:val="00A1114A"/>
    <w:rsid w:val="00A1118C"/>
    <w:rsid w:val="00A111C7"/>
    <w:rsid w:val="00A111C9"/>
    <w:rsid w:val="00A11200"/>
    <w:rsid w:val="00A11253"/>
    <w:rsid w:val="00A11463"/>
    <w:rsid w:val="00A114FD"/>
    <w:rsid w:val="00A1154B"/>
    <w:rsid w:val="00A11558"/>
    <w:rsid w:val="00A11662"/>
    <w:rsid w:val="00A1166A"/>
    <w:rsid w:val="00A11675"/>
    <w:rsid w:val="00A11692"/>
    <w:rsid w:val="00A116D6"/>
    <w:rsid w:val="00A11722"/>
    <w:rsid w:val="00A11782"/>
    <w:rsid w:val="00A1178C"/>
    <w:rsid w:val="00A11849"/>
    <w:rsid w:val="00A11881"/>
    <w:rsid w:val="00A11894"/>
    <w:rsid w:val="00A118AA"/>
    <w:rsid w:val="00A118EB"/>
    <w:rsid w:val="00A119A4"/>
    <w:rsid w:val="00A119FF"/>
    <w:rsid w:val="00A11A09"/>
    <w:rsid w:val="00A11A19"/>
    <w:rsid w:val="00A11A1D"/>
    <w:rsid w:val="00A11A32"/>
    <w:rsid w:val="00A11A95"/>
    <w:rsid w:val="00A11AA7"/>
    <w:rsid w:val="00A11B19"/>
    <w:rsid w:val="00A11C21"/>
    <w:rsid w:val="00A11C83"/>
    <w:rsid w:val="00A11D73"/>
    <w:rsid w:val="00A11D95"/>
    <w:rsid w:val="00A11DBF"/>
    <w:rsid w:val="00A11DED"/>
    <w:rsid w:val="00A11E51"/>
    <w:rsid w:val="00A11E6A"/>
    <w:rsid w:val="00A11F53"/>
    <w:rsid w:val="00A11FB6"/>
    <w:rsid w:val="00A12078"/>
    <w:rsid w:val="00A120BD"/>
    <w:rsid w:val="00A1212E"/>
    <w:rsid w:val="00A1213E"/>
    <w:rsid w:val="00A12159"/>
    <w:rsid w:val="00A121B1"/>
    <w:rsid w:val="00A121DB"/>
    <w:rsid w:val="00A121DD"/>
    <w:rsid w:val="00A12226"/>
    <w:rsid w:val="00A12272"/>
    <w:rsid w:val="00A122F0"/>
    <w:rsid w:val="00A1236D"/>
    <w:rsid w:val="00A1237E"/>
    <w:rsid w:val="00A1240B"/>
    <w:rsid w:val="00A12445"/>
    <w:rsid w:val="00A124E8"/>
    <w:rsid w:val="00A12584"/>
    <w:rsid w:val="00A12631"/>
    <w:rsid w:val="00A1269B"/>
    <w:rsid w:val="00A126C4"/>
    <w:rsid w:val="00A126EC"/>
    <w:rsid w:val="00A126F1"/>
    <w:rsid w:val="00A12800"/>
    <w:rsid w:val="00A12822"/>
    <w:rsid w:val="00A12845"/>
    <w:rsid w:val="00A1284C"/>
    <w:rsid w:val="00A12861"/>
    <w:rsid w:val="00A128DC"/>
    <w:rsid w:val="00A128F8"/>
    <w:rsid w:val="00A129DA"/>
    <w:rsid w:val="00A12A7E"/>
    <w:rsid w:val="00A12AE7"/>
    <w:rsid w:val="00A12B14"/>
    <w:rsid w:val="00A12B45"/>
    <w:rsid w:val="00A12B46"/>
    <w:rsid w:val="00A12BBB"/>
    <w:rsid w:val="00A12C35"/>
    <w:rsid w:val="00A12C9C"/>
    <w:rsid w:val="00A12D46"/>
    <w:rsid w:val="00A12D51"/>
    <w:rsid w:val="00A12E6F"/>
    <w:rsid w:val="00A12E91"/>
    <w:rsid w:val="00A12EA0"/>
    <w:rsid w:val="00A12ECA"/>
    <w:rsid w:val="00A12ED1"/>
    <w:rsid w:val="00A12EE0"/>
    <w:rsid w:val="00A12F59"/>
    <w:rsid w:val="00A12FC3"/>
    <w:rsid w:val="00A13038"/>
    <w:rsid w:val="00A13073"/>
    <w:rsid w:val="00A13155"/>
    <w:rsid w:val="00A1316F"/>
    <w:rsid w:val="00A1317A"/>
    <w:rsid w:val="00A13281"/>
    <w:rsid w:val="00A13282"/>
    <w:rsid w:val="00A13378"/>
    <w:rsid w:val="00A133A2"/>
    <w:rsid w:val="00A133A5"/>
    <w:rsid w:val="00A133D0"/>
    <w:rsid w:val="00A133D4"/>
    <w:rsid w:val="00A133E6"/>
    <w:rsid w:val="00A1340F"/>
    <w:rsid w:val="00A13508"/>
    <w:rsid w:val="00A13523"/>
    <w:rsid w:val="00A135A4"/>
    <w:rsid w:val="00A1360D"/>
    <w:rsid w:val="00A1361D"/>
    <w:rsid w:val="00A13663"/>
    <w:rsid w:val="00A1371B"/>
    <w:rsid w:val="00A1376A"/>
    <w:rsid w:val="00A137BC"/>
    <w:rsid w:val="00A13801"/>
    <w:rsid w:val="00A13818"/>
    <w:rsid w:val="00A13831"/>
    <w:rsid w:val="00A1389C"/>
    <w:rsid w:val="00A13915"/>
    <w:rsid w:val="00A13929"/>
    <w:rsid w:val="00A139DC"/>
    <w:rsid w:val="00A139DF"/>
    <w:rsid w:val="00A13A33"/>
    <w:rsid w:val="00A13A68"/>
    <w:rsid w:val="00A13AC8"/>
    <w:rsid w:val="00A13B1A"/>
    <w:rsid w:val="00A13B3A"/>
    <w:rsid w:val="00A13B3F"/>
    <w:rsid w:val="00A13BF2"/>
    <w:rsid w:val="00A13BFC"/>
    <w:rsid w:val="00A13C09"/>
    <w:rsid w:val="00A13CCC"/>
    <w:rsid w:val="00A13CDE"/>
    <w:rsid w:val="00A13DD7"/>
    <w:rsid w:val="00A13E9D"/>
    <w:rsid w:val="00A13F2E"/>
    <w:rsid w:val="00A13F6C"/>
    <w:rsid w:val="00A13FF0"/>
    <w:rsid w:val="00A14070"/>
    <w:rsid w:val="00A140D0"/>
    <w:rsid w:val="00A140D3"/>
    <w:rsid w:val="00A14146"/>
    <w:rsid w:val="00A141A6"/>
    <w:rsid w:val="00A141B0"/>
    <w:rsid w:val="00A1424B"/>
    <w:rsid w:val="00A14279"/>
    <w:rsid w:val="00A143F3"/>
    <w:rsid w:val="00A1441B"/>
    <w:rsid w:val="00A14442"/>
    <w:rsid w:val="00A14471"/>
    <w:rsid w:val="00A14490"/>
    <w:rsid w:val="00A14496"/>
    <w:rsid w:val="00A1449E"/>
    <w:rsid w:val="00A144EE"/>
    <w:rsid w:val="00A1450B"/>
    <w:rsid w:val="00A1450C"/>
    <w:rsid w:val="00A14518"/>
    <w:rsid w:val="00A14519"/>
    <w:rsid w:val="00A1455E"/>
    <w:rsid w:val="00A14596"/>
    <w:rsid w:val="00A1459A"/>
    <w:rsid w:val="00A1461A"/>
    <w:rsid w:val="00A146CF"/>
    <w:rsid w:val="00A146D8"/>
    <w:rsid w:val="00A14733"/>
    <w:rsid w:val="00A1473A"/>
    <w:rsid w:val="00A148B8"/>
    <w:rsid w:val="00A14956"/>
    <w:rsid w:val="00A149CD"/>
    <w:rsid w:val="00A14A05"/>
    <w:rsid w:val="00A14A96"/>
    <w:rsid w:val="00A14AB1"/>
    <w:rsid w:val="00A14AE9"/>
    <w:rsid w:val="00A14B58"/>
    <w:rsid w:val="00A14B70"/>
    <w:rsid w:val="00A14B71"/>
    <w:rsid w:val="00A14BD6"/>
    <w:rsid w:val="00A14C65"/>
    <w:rsid w:val="00A14C7E"/>
    <w:rsid w:val="00A14CD5"/>
    <w:rsid w:val="00A14D35"/>
    <w:rsid w:val="00A14D5C"/>
    <w:rsid w:val="00A14D69"/>
    <w:rsid w:val="00A14D99"/>
    <w:rsid w:val="00A14D9B"/>
    <w:rsid w:val="00A14DD1"/>
    <w:rsid w:val="00A14DE3"/>
    <w:rsid w:val="00A14E18"/>
    <w:rsid w:val="00A14E61"/>
    <w:rsid w:val="00A14E83"/>
    <w:rsid w:val="00A14E84"/>
    <w:rsid w:val="00A14EBD"/>
    <w:rsid w:val="00A14F27"/>
    <w:rsid w:val="00A14F3D"/>
    <w:rsid w:val="00A15062"/>
    <w:rsid w:val="00A150AB"/>
    <w:rsid w:val="00A150AE"/>
    <w:rsid w:val="00A150F0"/>
    <w:rsid w:val="00A151C0"/>
    <w:rsid w:val="00A151E0"/>
    <w:rsid w:val="00A15215"/>
    <w:rsid w:val="00A15234"/>
    <w:rsid w:val="00A1529D"/>
    <w:rsid w:val="00A152F7"/>
    <w:rsid w:val="00A15324"/>
    <w:rsid w:val="00A15331"/>
    <w:rsid w:val="00A153CB"/>
    <w:rsid w:val="00A15445"/>
    <w:rsid w:val="00A15454"/>
    <w:rsid w:val="00A1546D"/>
    <w:rsid w:val="00A15493"/>
    <w:rsid w:val="00A154A9"/>
    <w:rsid w:val="00A154AC"/>
    <w:rsid w:val="00A154AD"/>
    <w:rsid w:val="00A154D5"/>
    <w:rsid w:val="00A155D1"/>
    <w:rsid w:val="00A1562B"/>
    <w:rsid w:val="00A15640"/>
    <w:rsid w:val="00A1564A"/>
    <w:rsid w:val="00A15685"/>
    <w:rsid w:val="00A15695"/>
    <w:rsid w:val="00A15746"/>
    <w:rsid w:val="00A15778"/>
    <w:rsid w:val="00A157F5"/>
    <w:rsid w:val="00A15805"/>
    <w:rsid w:val="00A1581A"/>
    <w:rsid w:val="00A1585D"/>
    <w:rsid w:val="00A1598B"/>
    <w:rsid w:val="00A159D0"/>
    <w:rsid w:val="00A15A27"/>
    <w:rsid w:val="00A15A2E"/>
    <w:rsid w:val="00A15A4F"/>
    <w:rsid w:val="00A15AC8"/>
    <w:rsid w:val="00A15B37"/>
    <w:rsid w:val="00A15B48"/>
    <w:rsid w:val="00A15B75"/>
    <w:rsid w:val="00A15BCC"/>
    <w:rsid w:val="00A15C80"/>
    <w:rsid w:val="00A15CE8"/>
    <w:rsid w:val="00A15D20"/>
    <w:rsid w:val="00A15DA2"/>
    <w:rsid w:val="00A15EEB"/>
    <w:rsid w:val="00A15F18"/>
    <w:rsid w:val="00A15F61"/>
    <w:rsid w:val="00A15FDE"/>
    <w:rsid w:val="00A16066"/>
    <w:rsid w:val="00A1606B"/>
    <w:rsid w:val="00A1613F"/>
    <w:rsid w:val="00A1614E"/>
    <w:rsid w:val="00A16156"/>
    <w:rsid w:val="00A16158"/>
    <w:rsid w:val="00A16187"/>
    <w:rsid w:val="00A16192"/>
    <w:rsid w:val="00A1621E"/>
    <w:rsid w:val="00A16224"/>
    <w:rsid w:val="00A16273"/>
    <w:rsid w:val="00A16274"/>
    <w:rsid w:val="00A16278"/>
    <w:rsid w:val="00A162AC"/>
    <w:rsid w:val="00A16311"/>
    <w:rsid w:val="00A16371"/>
    <w:rsid w:val="00A1637A"/>
    <w:rsid w:val="00A163AC"/>
    <w:rsid w:val="00A16485"/>
    <w:rsid w:val="00A164E9"/>
    <w:rsid w:val="00A16507"/>
    <w:rsid w:val="00A16524"/>
    <w:rsid w:val="00A16528"/>
    <w:rsid w:val="00A165B3"/>
    <w:rsid w:val="00A165F1"/>
    <w:rsid w:val="00A165F2"/>
    <w:rsid w:val="00A16615"/>
    <w:rsid w:val="00A16629"/>
    <w:rsid w:val="00A16639"/>
    <w:rsid w:val="00A1668D"/>
    <w:rsid w:val="00A16731"/>
    <w:rsid w:val="00A167D5"/>
    <w:rsid w:val="00A16861"/>
    <w:rsid w:val="00A1686D"/>
    <w:rsid w:val="00A16870"/>
    <w:rsid w:val="00A16AE7"/>
    <w:rsid w:val="00A16AE9"/>
    <w:rsid w:val="00A16BC2"/>
    <w:rsid w:val="00A16C26"/>
    <w:rsid w:val="00A16C65"/>
    <w:rsid w:val="00A16D03"/>
    <w:rsid w:val="00A16D60"/>
    <w:rsid w:val="00A16D7B"/>
    <w:rsid w:val="00A16D9F"/>
    <w:rsid w:val="00A16DA4"/>
    <w:rsid w:val="00A16DBE"/>
    <w:rsid w:val="00A16DDC"/>
    <w:rsid w:val="00A16E58"/>
    <w:rsid w:val="00A16F1A"/>
    <w:rsid w:val="00A16F43"/>
    <w:rsid w:val="00A16F95"/>
    <w:rsid w:val="00A170AD"/>
    <w:rsid w:val="00A1710B"/>
    <w:rsid w:val="00A17110"/>
    <w:rsid w:val="00A171DD"/>
    <w:rsid w:val="00A17211"/>
    <w:rsid w:val="00A17291"/>
    <w:rsid w:val="00A1732B"/>
    <w:rsid w:val="00A17335"/>
    <w:rsid w:val="00A173E7"/>
    <w:rsid w:val="00A173F5"/>
    <w:rsid w:val="00A17518"/>
    <w:rsid w:val="00A17538"/>
    <w:rsid w:val="00A175F5"/>
    <w:rsid w:val="00A176D5"/>
    <w:rsid w:val="00A17757"/>
    <w:rsid w:val="00A177C1"/>
    <w:rsid w:val="00A177FC"/>
    <w:rsid w:val="00A1782C"/>
    <w:rsid w:val="00A17883"/>
    <w:rsid w:val="00A178B6"/>
    <w:rsid w:val="00A178D2"/>
    <w:rsid w:val="00A17910"/>
    <w:rsid w:val="00A17916"/>
    <w:rsid w:val="00A1791A"/>
    <w:rsid w:val="00A17963"/>
    <w:rsid w:val="00A1796E"/>
    <w:rsid w:val="00A179ED"/>
    <w:rsid w:val="00A179F0"/>
    <w:rsid w:val="00A17A10"/>
    <w:rsid w:val="00A17A61"/>
    <w:rsid w:val="00A17AA9"/>
    <w:rsid w:val="00A17B1E"/>
    <w:rsid w:val="00A17B23"/>
    <w:rsid w:val="00A17B6C"/>
    <w:rsid w:val="00A17B99"/>
    <w:rsid w:val="00A17B9C"/>
    <w:rsid w:val="00A17BCE"/>
    <w:rsid w:val="00A17BF9"/>
    <w:rsid w:val="00A17CB5"/>
    <w:rsid w:val="00A17CB7"/>
    <w:rsid w:val="00A17D3A"/>
    <w:rsid w:val="00A17D89"/>
    <w:rsid w:val="00A17D8C"/>
    <w:rsid w:val="00A17DE2"/>
    <w:rsid w:val="00A17DF8"/>
    <w:rsid w:val="00A17E5F"/>
    <w:rsid w:val="00A17EB0"/>
    <w:rsid w:val="00A17EB1"/>
    <w:rsid w:val="00A17EC6"/>
    <w:rsid w:val="00A17F73"/>
    <w:rsid w:val="00A17FB3"/>
    <w:rsid w:val="00A17FC9"/>
    <w:rsid w:val="00A17FDF"/>
    <w:rsid w:val="00A17FE6"/>
    <w:rsid w:val="00A2005A"/>
    <w:rsid w:val="00A200AA"/>
    <w:rsid w:val="00A200DC"/>
    <w:rsid w:val="00A20120"/>
    <w:rsid w:val="00A201B6"/>
    <w:rsid w:val="00A2020A"/>
    <w:rsid w:val="00A2021E"/>
    <w:rsid w:val="00A2026C"/>
    <w:rsid w:val="00A20304"/>
    <w:rsid w:val="00A20350"/>
    <w:rsid w:val="00A20360"/>
    <w:rsid w:val="00A20388"/>
    <w:rsid w:val="00A203DA"/>
    <w:rsid w:val="00A20435"/>
    <w:rsid w:val="00A2049F"/>
    <w:rsid w:val="00A20503"/>
    <w:rsid w:val="00A20556"/>
    <w:rsid w:val="00A20576"/>
    <w:rsid w:val="00A2058B"/>
    <w:rsid w:val="00A205B7"/>
    <w:rsid w:val="00A20619"/>
    <w:rsid w:val="00A20631"/>
    <w:rsid w:val="00A2071D"/>
    <w:rsid w:val="00A207BA"/>
    <w:rsid w:val="00A207C5"/>
    <w:rsid w:val="00A2080E"/>
    <w:rsid w:val="00A208BE"/>
    <w:rsid w:val="00A208E5"/>
    <w:rsid w:val="00A208FA"/>
    <w:rsid w:val="00A20A50"/>
    <w:rsid w:val="00A20A79"/>
    <w:rsid w:val="00A20A97"/>
    <w:rsid w:val="00A20AAC"/>
    <w:rsid w:val="00A20ADB"/>
    <w:rsid w:val="00A20AF1"/>
    <w:rsid w:val="00A20BEB"/>
    <w:rsid w:val="00A20C0E"/>
    <w:rsid w:val="00A20C86"/>
    <w:rsid w:val="00A20D0F"/>
    <w:rsid w:val="00A20D46"/>
    <w:rsid w:val="00A20D80"/>
    <w:rsid w:val="00A20D8D"/>
    <w:rsid w:val="00A20DC6"/>
    <w:rsid w:val="00A20F20"/>
    <w:rsid w:val="00A20F2B"/>
    <w:rsid w:val="00A20FDE"/>
    <w:rsid w:val="00A20FFF"/>
    <w:rsid w:val="00A2107A"/>
    <w:rsid w:val="00A2112E"/>
    <w:rsid w:val="00A21157"/>
    <w:rsid w:val="00A211C2"/>
    <w:rsid w:val="00A211D4"/>
    <w:rsid w:val="00A211F5"/>
    <w:rsid w:val="00A21216"/>
    <w:rsid w:val="00A21226"/>
    <w:rsid w:val="00A2122B"/>
    <w:rsid w:val="00A21242"/>
    <w:rsid w:val="00A212BA"/>
    <w:rsid w:val="00A2132D"/>
    <w:rsid w:val="00A21388"/>
    <w:rsid w:val="00A213C4"/>
    <w:rsid w:val="00A213D2"/>
    <w:rsid w:val="00A21475"/>
    <w:rsid w:val="00A2153A"/>
    <w:rsid w:val="00A2154E"/>
    <w:rsid w:val="00A2158F"/>
    <w:rsid w:val="00A215C2"/>
    <w:rsid w:val="00A215F9"/>
    <w:rsid w:val="00A2177B"/>
    <w:rsid w:val="00A21883"/>
    <w:rsid w:val="00A218C1"/>
    <w:rsid w:val="00A21952"/>
    <w:rsid w:val="00A219C7"/>
    <w:rsid w:val="00A219C9"/>
    <w:rsid w:val="00A219CD"/>
    <w:rsid w:val="00A21A0C"/>
    <w:rsid w:val="00A21A95"/>
    <w:rsid w:val="00A21AE0"/>
    <w:rsid w:val="00A21AE2"/>
    <w:rsid w:val="00A21C01"/>
    <w:rsid w:val="00A21CD3"/>
    <w:rsid w:val="00A21CD4"/>
    <w:rsid w:val="00A21D97"/>
    <w:rsid w:val="00A21D9C"/>
    <w:rsid w:val="00A21DE9"/>
    <w:rsid w:val="00A21F1C"/>
    <w:rsid w:val="00A21F44"/>
    <w:rsid w:val="00A21FF3"/>
    <w:rsid w:val="00A2200B"/>
    <w:rsid w:val="00A2204D"/>
    <w:rsid w:val="00A22057"/>
    <w:rsid w:val="00A220C2"/>
    <w:rsid w:val="00A2215B"/>
    <w:rsid w:val="00A221A6"/>
    <w:rsid w:val="00A221E4"/>
    <w:rsid w:val="00A22245"/>
    <w:rsid w:val="00A22260"/>
    <w:rsid w:val="00A222A8"/>
    <w:rsid w:val="00A222A9"/>
    <w:rsid w:val="00A222E1"/>
    <w:rsid w:val="00A22329"/>
    <w:rsid w:val="00A2236A"/>
    <w:rsid w:val="00A223A1"/>
    <w:rsid w:val="00A223C8"/>
    <w:rsid w:val="00A22432"/>
    <w:rsid w:val="00A22481"/>
    <w:rsid w:val="00A224CA"/>
    <w:rsid w:val="00A225F1"/>
    <w:rsid w:val="00A22693"/>
    <w:rsid w:val="00A226FA"/>
    <w:rsid w:val="00A22703"/>
    <w:rsid w:val="00A2271A"/>
    <w:rsid w:val="00A2276D"/>
    <w:rsid w:val="00A22776"/>
    <w:rsid w:val="00A2280D"/>
    <w:rsid w:val="00A22864"/>
    <w:rsid w:val="00A22873"/>
    <w:rsid w:val="00A2289A"/>
    <w:rsid w:val="00A22973"/>
    <w:rsid w:val="00A22A08"/>
    <w:rsid w:val="00A22A69"/>
    <w:rsid w:val="00A22A72"/>
    <w:rsid w:val="00A22AF6"/>
    <w:rsid w:val="00A22B98"/>
    <w:rsid w:val="00A22C2C"/>
    <w:rsid w:val="00A22C3F"/>
    <w:rsid w:val="00A22CB3"/>
    <w:rsid w:val="00A22D91"/>
    <w:rsid w:val="00A22E0D"/>
    <w:rsid w:val="00A22E19"/>
    <w:rsid w:val="00A22E49"/>
    <w:rsid w:val="00A22E77"/>
    <w:rsid w:val="00A22F21"/>
    <w:rsid w:val="00A22F48"/>
    <w:rsid w:val="00A22F59"/>
    <w:rsid w:val="00A22F7B"/>
    <w:rsid w:val="00A22FD5"/>
    <w:rsid w:val="00A22FE9"/>
    <w:rsid w:val="00A2300F"/>
    <w:rsid w:val="00A2309A"/>
    <w:rsid w:val="00A230C9"/>
    <w:rsid w:val="00A2311B"/>
    <w:rsid w:val="00A231E2"/>
    <w:rsid w:val="00A231F0"/>
    <w:rsid w:val="00A23246"/>
    <w:rsid w:val="00A232D1"/>
    <w:rsid w:val="00A232DB"/>
    <w:rsid w:val="00A232E0"/>
    <w:rsid w:val="00A232EB"/>
    <w:rsid w:val="00A2330D"/>
    <w:rsid w:val="00A2332F"/>
    <w:rsid w:val="00A233B7"/>
    <w:rsid w:val="00A23529"/>
    <w:rsid w:val="00A235A0"/>
    <w:rsid w:val="00A235C7"/>
    <w:rsid w:val="00A23691"/>
    <w:rsid w:val="00A2369D"/>
    <w:rsid w:val="00A236CE"/>
    <w:rsid w:val="00A236EF"/>
    <w:rsid w:val="00A23741"/>
    <w:rsid w:val="00A2377D"/>
    <w:rsid w:val="00A23789"/>
    <w:rsid w:val="00A2378A"/>
    <w:rsid w:val="00A2388A"/>
    <w:rsid w:val="00A238AE"/>
    <w:rsid w:val="00A238B2"/>
    <w:rsid w:val="00A23933"/>
    <w:rsid w:val="00A23A27"/>
    <w:rsid w:val="00A23A6C"/>
    <w:rsid w:val="00A23A97"/>
    <w:rsid w:val="00A23ABF"/>
    <w:rsid w:val="00A23B11"/>
    <w:rsid w:val="00A23B19"/>
    <w:rsid w:val="00A23B1E"/>
    <w:rsid w:val="00A23B4E"/>
    <w:rsid w:val="00A23B93"/>
    <w:rsid w:val="00A23C8B"/>
    <w:rsid w:val="00A23DD2"/>
    <w:rsid w:val="00A23E04"/>
    <w:rsid w:val="00A23E16"/>
    <w:rsid w:val="00A23E3E"/>
    <w:rsid w:val="00A23E50"/>
    <w:rsid w:val="00A23EA5"/>
    <w:rsid w:val="00A23EED"/>
    <w:rsid w:val="00A23F0F"/>
    <w:rsid w:val="00A23F16"/>
    <w:rsid w:val="00A240AA"/>
    <w:rsid w:val="00A241A3"/>
    <w:rsid w:val="00A241AB"/>
    <w:rsid w:val="00A241B2"/>
    <w:rsid w:val="00A241BB"/>
    <w:rsid w:val="00A241EC"/>
    <w:rsid w:val="00A2420D"/>
    <w:rsid w:val="00A2424B"/>
    <w:rsid w:val="00A2425E"/>
    <w:rsid w:val="00A242B2"/>
    <w:rsid w:val="00A242C5"/>
    <w:rsid w:val="00A242DD"/>
    <w:rsid w:val="00A242E8"/>
    <w:rsid w:val="00A24356"/>
    <w:rsid w:val="00A243AF"/>
    <w:rsid w:val="00A24455"/>
    <w:rsid w:val="00A24496"/>
    <w:rsid w:val="00A244A7"/>
    <w:rsid w:val="00A244C9"/>
    <w:rsid w:val="00A24584"/>
    <w:rsid w:val="00A245A4"/>
    <w:rsid w:val="00A24600"/>
    <w:rsid w:val="00A2465A"/>
    <w:rsid w:val="00A24681"/>
    <w:rsid w:val="00A247F7"/>
    <w:rsid w:val="00A2480F"/>
    <w:rsid w:val="00A248A0"/>
    <w:rsid w:val="00A248B2"/>
    <w:rsid w:val="00A248E4"/>
    <w:rsid w:val="00A248EC"/>
    <w:rsid w:val="00A24915"/>
    <w:rsid w:val="00A24966"/>
    <w:rsid w:val="00A24968"/>
    <w:rsid w:val="00A249D3"/>
    <w:rsid w:val="00A24A14"/>
    <w:rsid w:val="00A24B0C"/>
    <w:rsid w:val="00A24B60"/>
    <w:rsid w:val="00A24B9A"/>
    <w:rsid w:val="00A24BC8"/>
    <w:rsid w:val="00A24CAE"/>
    <w:rsid w:val="00A24CE6"/>
    <w:rsid w:val="00A24D04"/>
    <w:rsid w:val="00A24D6A"/>
    <w:rsid w:val="00A24E02"/>
    <w:rsid w:val="00A24E03"/>
    <w:rsid w:val="00A24E48"/>
    <w:rsid w:val="00A24E88"/>
    <w:rsid w:val="00A24EE2"/>
    <w:rsid w:val="00A24F14"/>
    <w:rsid w:val="00A24FCA"/>
    <w:rsid w:val="00A24FDF"/>
    <w:rsid w:val="00A25002"/>
    <w:rsid w:val="00A250F8"/>
    <w:rsid w:val="00A25105"/>
    <w:rsid w:val="00A251CC"/>
    <w:rsid w:val="00A251D4"/>
    <w:rsid w:val="00A251E5"/>
    <w:rsid w:val="00A2521B"/>
    <w:rsid w:val="00A25227"/>
    <w:rsid w:val="00A25275"/>
    <w:rsid w:val="00A2528C"/>
    <w:rsid w:val="00A25293"/>
    <w:rsid w:val="00A252AD"/>
    <w:rsid w:val="00A252C1"/>
    <w:rsid w:val="00A25328"/>
    <w:rsid w:val="00A2538E"/>
    <w:rsid w:val="00A253FB"/>
    <w:rsid w:val="00A2544B"/>
    <w:rsid w:val="00A25493"/>
    <w:rsid w:val="00A254BB"/>
    <w:rsid w:val="00A25528"/>
    <w:rsid w:val="00A2556F"/>
    <w:rsid w:val="00A255D8"/>
    <w:rsid w:val="00A255DA"/>
    <w:rsid w:val="00A25603"/>
    <w:rsid w:val="00A25612"/>
    <w:rsid w:val="00A25872"/>
    <w:rsid w:val="00A25953"/>
    <w:rsid w:val="00A25956"/>
    <w:rsid w:val="00A25966"/>
    <w:rsid w:val="00A259FA"/>
    <w:rsid w:val="00A25A3B"/>
    <w:rsid w:val="00A25BF0"/>
    <w:rsid w:val="00A25C3D"/>
    <w:rsid w:val="00A25D8C"/>
    <w:rsid w:val="00A25D99"/>
    <w:rsid w:val="00A25E21"/>
    <w:rsid w:val="00A25E83"/>
    <w:rsid w:val="00A25F21"/>
    <w:rsid w:val="00A25F59"/>
    <w:rsid w:val="00A25F6E"/>
    <w:rsid w:val="00A26025"/>
    <w:rsid w:val="00A26027"/>
    <w:rsid w:val="00A2604E"/>
    <w:rsid w:val="00A260E7"/>
    <w:rsid w:val="00A260ED"/>
    <w:rsid w:val="00A26132"/>
    <w:rsid w:val="00A26192"/>
    <w:rsid w:val="00A2621D"/>
    <w:rsid w:val="00A262AF"/>
    <w:rsid w:val="00A262E7"/>
    <w:rsid w:val="00A26364"/>
    <w:rsid w:val="00A263C8"/>
    <w:rsid w:val="00A26412"/>
    <w:rsid w:val="00A2643A"/>
    <w:rsid w:val="00A26454"/>
    <w:rsid w:val="00A2647D"/>
    <w:rsid w:val="00A264A9"/>
    <w:rsid w:val="00A26510"/>
    <w:rsid w:val="00A26558"/>
    <w:rsid w:val="00A2657A"/>
    <w:rsid w:val="00A265BE"/>
    <w:rsid w:val="00A26635"/>
    <w:rsid w:val="00A2663F"/>
    <w:rsid w:val="00A266E9"/>
    <w:rsid w:val="00A26713"/>
    <w:rsid w:val="00A2671A"/>
    <w:rsid w:val="00A2679C"/>
    <w:rsid w:val="00A267FB"/>
    <w:rsid w:val="00A268BC"/>
    <w:rsid w:val="00A268C3"/>
    <w:rsid w:val="00A26913"/>
    <w:rsid w:val="00A2697C"/>
    <w:rsid w:val="00A269E4"/>
    <w:rsid w:val="00A26A08"/>
    <w:rsid w:val="00A26ABF"/>
    <w:rsid w:val="00A26AC4"/>
    <w:rsid w:val="00A26B67"/>
    <w:rsid w:val="00A26CD4"/>
    <w:rsid w:val="00A26D4B"/>
    <w:rsid w:val="00A26D86"/>
    <w:rsid w:val="00A26D90"/>
    <w:rsid w:val="00A26D9B"/>
    <w:rsid w:val="00A26DC7"/>
    <w:rsid w:val="00A26E2E"/>
    <w:rsid w:val="00A26E54"/>
    <w:rsid w:val="00A26E81"/>
    <w:rsid w:val="00A26EA0"/>
    <w:rsid w:val="00A2703A"/>
    <w:rsid w:val="00A270E7"/>
    <w:rsid w:val="00A2717B"/>
    <w:rsid w:val="00A2717C"/>
    <w:rsid w:val="00A27182"/>
    <w:rsid w:val="00A271A3"/>
    <w:rsid w:val="00A271E0"/>
    <w:rsid w:val="00A271FD"/>
    <w:rsid w:val="00A2720A"/>
    <w:rsid w:val="00A27228"/>
    <w:rsid w:val="00A2726C"/>
    <w:rsid w:val="00A272EC"/>
    <w:rsid w:val="00A27425"/>
    <w:rsid w:val="00A2747E"/>
    <w:rsid w:val="00A274B9"/>
    <w:rsid w:val="00A274D0"/>
    <w:rsid w:val="00A274E5"/>
    <w:rsid w:val="00A27565"/>
    <w:rsid w:val="00A275A2"/>
    <w:rsid w:val="00A275B4"/>
    <w:rsid w:val="00A27654"/>
    <w:rsid w:val="00A27665"/>
    <w:rsid w:val="00A276BD"/>
    <w:rsid w:val="00A27754"/>
    <w:rsid w:val="00A2784F"/>
    <w:rsid w:val="00A27857"/>
    <w:rsid w:val="00A278AD"/>
    <w:rsid w:val="00A279F1"/>
    <w:rsid w:val="00A27A7D"/>
    <w:rsid w:val="00A27AA5"/>
    <w:rsid w:val="00A27AD5"/>
    <w:rsid w:val="00A27B00"/>
    <w:rsid w:val="00A27B13"/>
    <w:rsid w:val="00A27B16"/>
    <w:rsid w:val="00A27B1C"/>
    <w:rsid w:val="00A27B2D"/>
    <w:rsid w:val="00A27B80"/>
    <w:rsid w:val="00A27B8D"/>
    <w:rsid w:val="00A27B99"/>
    <w:rsid w:val="00A27C66"/>
    <w:rsid w:val="00A27CEC"/>
    <w:rsid w:val="00A27D32"/>
    <w:rsid w:val="00A27D59"/>
    <w:rsid w:val="00A27DE7"/>
    <w:rsid w:val="00A27ED1"/>
    <w:rsid w:val="00A27FEE"/>
    <w:rsid w:val="00A27FF3"/>
    <w:rsid w:val="00A3000A"/>
    <w:rsid w:val="00A30019"/>
    <w:rsid w:val="00A300B2"/>
    <w:rsid w:val="00A30122"/>
    <w:rsid w:val="00A30176"/>
    <w:rsid w:val="00A30210"/>
    <w:rsid w:val="00A3025E"/>
    <w:rsid w:val="00A30351"/>
    <w:rsid w:val="00A303D0"/>
    <w:rsid w:val="00A30443"/>
    <w:rsid w:val="00A30491"/>
    <w:rsid w:val="00A304CD"/>
    <w:rsid w:val="00A304E1"/>
    <w:rsid w:val="00A30528"/>
    <w:rsid w:val="00A305A4"/>
    <w:rsid w:val="00A305E7"/>
    <w:rsid w:val="00A305F9"/>
    <w:rsid w:val="00A3067C"/>
    <w:rsid w:val="00A30789"/>
    <w:rsid w:val="00A30828"/>
    <w:rsid w:val="00A3086B"/>
    <w:rsid w:val="00A308B4"/>
    <w:rsid w:val="00A3095A"/>
    <w:rsid w:val="00A3095B"/>
    <w:rsid w:val="00A30973"/>
    <w:rsid w:val="00A309A8"/>
    <w:rsid w:val="00A30A40"/>
    <w:rsid w:val="00A30A6F"/>
    <w:rsid w:val="00A30B07"/>
    <w:rsid w:val="00A30B59"/>
    <w:rsid w:val="00A30C67"/>
    <w:rsid w:val="00A30D66"/>
    <w:rsid w:val="00A30D8F"/>
    <w:rsid w:val="00A30DA9"/>
    <w:rsid w:val="00A30EEE"/>
    <w:rsid w:val="00A30F04"/>
    <w:rsid w:val="00A30F27"/>
    <w:rsid w:val="00A30F6E"/>
    <w:rsid w:val="00A30F71"/>
    <w:rsid w:val="00A30F74"/>
    <w:rsid w:val="00A30FA1"/>
    <w:rsid w:val="00A30FB4"/>
    <w:rsid w:val="00A30FB7"/>
    <w:rsid w:val="00A30FE6"/>
    <w:rsid w:val="00A3107A"/>
    <w:rsid w:val="00A310C3"/>
    <w:rsid w:val="00A310E2"/>
    <w:rsid w:val="00A31134"/>
    <w:rsid w:val="00A31160"/>
    <w:rsid w:val="00A31195"/>
    <w:rsid w:val="00A311E1"/>
    <w:rsid w:val="00A311F1"/>
    <w:rsid w:val="00A31204"/>
    <w:rsid w:val="00A3122F"/>
    <w:rsid w:val="00A31276"/>
    <w:rsid w:val="00A31283"/>
    <w:rsid w:val="00A31292"/>
    <w:rsid w:val="00A312A2"/>
    <w:rsid w:val="00A312FA"/>
    <w:rsid w:val="00A31323"/>
    <w:rsid w:val="00A31336"/>
    <w:rsid w:val="00A313D0"/>
    <w:rsid w:val="00A313D9"/>
    <w:rsid w:val="00A31475"/>
    <w:rsid w:val="00A314B6"/>
    <w:rsid w:val="00A314E4"/>
    <w:rsid w:val="00A31588"/>
    <w:rsid w:val="00A315BE"/>
    <w:rsid w:val="00A315EC"/>
    <w:rsid w:val="00A31614"/>
    <w:rsid w:val="00A3165D"/>
    <w:rsid w:val="00A31664"/>
    <w:rsid w:val="00A31668"/>
    <w:rsid w:val="00A316D9"/>
    <w:rsid w:val="00A316DE"/>
    <w:rsid w:val="00A316E1"/>
    <w:rsid w:val="00A31881"/>
    <w:rsid w:val="00A3188F"/>
    <w:rsid w:val="00A318BE"/>
    <w:rsid w:val="00A31952"/>
    <w:rsid w:val="00A31A6A"/>
    <w:rsid w:val="00A31A8C"/>
    <w:rsid w:val="00A31B49"/>
    <w:rsid w:val="00A31B4D"/>
    <w:rsid w:val="00A31C23"/>
    <w:rsid w:val="00A31C4A"/>
    <w:rsid w:val="00A31CE0"/>
    <w:rsid w:val="00A31CE1"/>
    <w:rsid w:val="00A31D0E"/>
    <w:rsid w:val="00A31D54"/>
    <w:rsid w:val="00A31DC5"/>
    <w:rsid w:val="00A31E27"/>
    <w:rsid w:val="00A31E60"/>
    <w:rsid w:val="00A31EBB"/>
    <w:rsid w:val="00A31EC5"/>
    <w:rsid w:val="00A31F78"/>
    <w:rsid w:val="00A31FE4"/>
    <w:rsid w:val="00A32052"/>
    <w:rsid w:val="00A320D8"/>
    <w:rsid w:val="00A3210B"/>
    <w:rsid w:val="00A32114"/>
    <w:rsid w:val="00A32250"/>
    <w:rsid w:val="00A322AC"/>
    <w:rsid w:val="00A322ED"/>
    <w:rsid w:val="00A32379"/>
    <w:rsid w:val="00A323F9"/>
    <w:rsid w:val="00A3241E"/>
    <w:rsid w:val="00A32452"/>
    <w:rsid w:val="00A324D2"/>
    <w:rsid w:val="00A324E3"/>
    <w:rsid w:val="00A324F5"/>
    <w:rsid w:val="00A325CE"/>
    <w:rsid w:val="00A325EF"/>
    <w:rsid w:val="00A325F4"/>
    <w:rsid w:val="00A326A2"/>
    <w:rsid w:val="00A32756"/>
    <w:rsid w:val="00A327C7"/>
    <w:rsid w:val="00A3286C"/>
    <w:rsid w:val="00A32875"/>
    <w:rsid w:val="00A32882"/>
    <w:rsid w:val="00A328AF"/>
    <w:rsid w:val="00A32910"/>
    <w:rsid w:val="00A3291A"/>
    <w:rsid w:val="00A3293E"/>
    <w:rsid w:val="00A32985"/>
    <w:rsid w:val="00A329B0"/>
    <w:rsid w:val="00A32A29"/>
    <w:rsid w:val="00A32A41"/>
    <w:rsid w:val="00A32AF8"/>
    <w:rsid w:val="00A32B0B"/>
    <w:rsid w:val="00A32B1F"/>
    <w:rsid w:val="00A32B3D"/>
    <w:rsid w:val="00A32BCD"/>
    <w:rsid w:val="00A32BD7"/>
    <w:rsid w:val="00A32BE1"/>
    <w:rsid w:val="00A32CB2"/>
    <w:rsid w:val="00A32CBB"/>
    <w:rsid w:val="00A32D0A"/>
    <w:rsid w:val="00A32DA1"/>
    <w:rsid w:val="00A32E08"/>
    <w:rsid w:val="00A32E1D"/>
    <w:rsid w:val="00A32E80"/>
    <w:rsid w:val="00A32E96"/>
    <w:rsid w:val="00A32EAE"/>
    <w:rsid w:val="00A32EC9"/>
    <w:rsid w:val="00A32F39"/>
    <w:rsid w:val="00A32F77"/>
    <w:rsid w:val="00A32F7F"/>
    <w:rsid w:val="00A32FA4"/>
    <w:rsid w:val="00A3300D"/>
    <w:rsid w:val="00A330C4"/>
    <w:rsid w:val="00A330D2"/>
    <w:rsid w:val="00A330E6"/>
    <w:rsid w:val="00A3313E"/>
    <w:rsid w:val="00A33161"/>
    <w:rsid w:val="00A33177"/>
    <w:rsid w:val="00A3318D"/>
    <w:rsid w:val="00A33242"/>
    <w:rsid w:val="00A3327D"/>
    <w:rsid w:val="00A332C8"/>
    <w:rsid w:val="00A3333F"/>
    <w:rsid w:val="00A33342"/>
    <w:rsid w:val="00A33387"/>
    <w:rsid w:val="00A333D2"/>
    <w:rsid w:val="00A334E2"/>
    <w:rsid w:val="00A3352E"/>
    <w:rsid w:val="00A33570"/>
    <w:rsid w:val="00A335A4"/>
    <w:rsid w:val="00A33650"/>
    <w:rsid w:val="00A33756"/>
    <w:rsid w:val="00A33760"/>
    <w:rsid w:val="00A337C4"/>
    <w:rsid w:val="00A33893"/>
    <w:rsid w:val="00A338AE"/>
    <w:rsid w:val="00A338B7"/>
    <w:rsid w:val="00A33906"/>
    <w:rsid w:val="00A339C6"/>
    <w:rsid w:val="00A33AB5"/>
    <w:rsid w:val="00A33AC7"/>
    <w:rsid w:val="00A33B21"/>
    <w:rsid w:val="00A33B4A"/>
    <w:rsid w:val="00A33B52"/>
    <w:rsid w:val="00A33B8B"/>
    <w:rsid w:val="00A33B9B"/>
    <w:rsid w:val="00A33B9F"/>
    <w:rsid w:val="00A33BB3"/>
    <w:rsid w:val="00A33C16"/>
    <w:rsid w:val="00A33CA7"/>
    <w:rsid w:val="00A33D57"/>
    <w:rsid w:val="00A33D96"/>
    <w:rsid w:val="00A33D9C"/>
    <w:rsid w:val="00A33E71"/>
    <w:rsid w:val="00A33EC7"/>
    <w:rsid w:val="00A33F36"/>
    <w:rsid w:val="00A33F42"/>
    <w:rsid w:val="00A33FDB"/>
    <w:rsid w:val="00A33FE0"/>
    <w:rsid w:val="00A33FF0"/>
    <w:rsid w:val="00A34043"/>
    <w:rsid w:val="00A3405C"/>
    <w:rsid w:val="00A3407A"/>
    <w:rsid w:val="00A3409B"/>
    <w:rsid w:val="00A340BE"/>
    <w:rsid w:val="00A34101"/>
    <w:rsid w:val="00A3410E"/>
    <w:rsid w:val="00A34120"/>
    <w:rsid w:val="00A3416F"/>
    <w:rsid w:val="00A341AF"/>
    <w:rsid w:val="00A34211"/>
    <w:rsid w:val="00A342F0"/>
    <w:rsid w:val="00A3439D"/>
    <w:rsid w:val="00A343A0"/>
    <w:rsid w:val="00A343DE"/>
    <w:rsid w:val="00A343F6"/>
    <w:rsid w:val="00A34516"/>
    <w:rsid w:val="00A34527"/>
    <w:rsid w:val="00A34535"/>
    <w:rsid w:val="00A34561"/>
    <w:rsid w:val="00A345FD"/>
    <w:rsid w:val="00A34600"/>
    <w:rsid w:val="00A3462D"/>
    <w:rsid w:val="00A34646"/>
    <w:rsid w:val="00A34695"/>
    <w:rsid w:val="00A346C3"/>
    <w:rsid w:val="00A348BF"/>
    <w:rsid w:val="00A3491A"/>
    <w:rsid w:val="00A3492B"/>
    <w:rsid w:val="00A349A2"/>
    <w:rsid w:val="00A349E9"/>
    <w:rsid w:val="00A34A67"/>
    <w:rsid w:val="00A34AEB"/>
    <w:rsid w:val="00A34C6D"/>
    <w:rsid w:val="00A34C71"/>
    <w:rsid w:val="00A34C9F"/>
    <w:rsid w:val="00A34CA0"/>
    <w:rsid w:val="00A34CBA"/>
    <w:rsid w:val="00A34CE8"/>
    <w:rsid w:val="00A34CF2"/>
    <w:rsid w:val="00A34D1C"/>
    <w:rsid w:val="00A34D38"/>
    <w:rsid w:val="00A34D47"/>
    <w:rsid w:val="00A34DBE"/>
    <w:rsid w:val="00A34E96"/>
    <w:rsid w:val="00A34EE2"/>
    <w:rsid w:val="00A34EF4"/>
    <w:rsid w:val="00A34F3C"/>
    <w:rsid w:val="00A34F3D"/>
    <w:rsid w:val="00A34F8A"/>
    <w:rsid w:val="00A35033"/>
    <w:rsid w:val="00A350A5"/>
    <w:rsid w:val="00A35180"/>
    <w:rsid w:val="00A3519B"/>
    <w:rsid w:val="00A351FE"/>
    <w:rsid w:val="00A35230"/>
    <w:rsid w:val="00A35339"/>
    <w:rsid w:val="00A3535E"/>
    <w:rsid w:val="00A354A0"/>
    <w:rsid w:val="00A354FC"/>
    <w:rsid w:val="00A35521"/>
    <w:rsid w:val="00A3558A"/>
    <w:rsid w:val="00A355AB"/>
    <w:rsid w:val="00A35628"/>
    <w:rsid w:val="00A35631"/>
    <w:rsid w:val="00A35690"/>
    <w:rsid w:val="00A356D4"/>
    <w:rsid w:val="00A356DE"/>
    <w:rsid w:val="00A358E9"/>
    <w:rsid w:val="00A35904"/>
    <w:rsid w:val="00A35950"/>
    <w:rsid w:val="00A359C0"/>
    <w:rsid w:val="00A35A09"/>
    <w:rsid w:val="00A35A86"/>
    <w:rsid w:val="00A35ADE"/>
    <w:rsid w:val="00A35AF0"/>
    <w:rsid w:val="00A35AFA"/>
    <w:rsid w:val="00A35B14"/>
    <w:rsid w:val="00A35B17"/>
    <w:rsid w:val="00A35B76"/>
    <w:rsid w:val="00A35BCD"/>
    <w:rsid w:val="00A35BD9"/>
    <w:rsid w:val="00A35BDD"/>
    <w:rsid w:val="00A35C02"/>
    <w:rsid w:val="00A35C64"/>
    <w:rsid w:val="00A35C76"/>
    <w:rsid w:val="00A35CAF"/>
    <w:rsid w:val="00A35CEC"/>
    <w:rsid w:val="00A35CFF"/>
    <w:rsid w:val="00A35D3D"/>
    <w:rsid w:val="00A35D89"/>
    <w:rsid w:val="00A35D97"/>
    <w:rsid w:val="00A35E08"/>
    <w:rsid w:val="00A35E54"/>
    <w:rsid w:val="00A35F94"/>
    <w:rsid w:val="00A3600D"/>
    <w:rsid w:val="00A360F4"/>
    <w:rsid w:val="00A36151"/>
    <w:rsid w:val="00A36163"/>
    <w:rsid w:val="00A3616B"/>
    <w:rsid w:val="00A361A0"/>
    <w:rsid w:val="00A36295"/>
    <w:rsid w:val="00A3634B"/>
    <w:rsid w:val="00A36368"/>
    <w:rsid w:val="00A363C3"/>
    <w:rsid w:val="00A36457"/>
    <w:rsid w:val="00A3645D"/>
    <w:rsid w:val="00A3646C"/>
    <w:rsid w:val="00A36472"/>
    <w:rsid w:val="00A364C0"/>
    <w:rsid w:val="00A364C3"/>
    <w:rsid w:val="00A364C8"/>
    <w:rsid w:val="00A364CD"/>
    <w:rsid w:val="00A364D6"/>
    <w:rsid w:val="00A365E2"/>
    <w:rsid w:val="00A36631"/>
    <w:rsid w:val="00A3677A"/>
    <w:rsid w:val="00A367FC"/>
    <w:rsid w:val="00A36813"/>
    <w:rsid w:val="00A368BD"/>
    <w:rsid w:val="00A36911"/>
    <w:rsid w:val="00A3692B"/>
    <w:rsid w:val="00A3697B"/>
    <w:rsid w:val="00A369D5"/>
    <w:rsid w:val="00A36B8D"/>
    <w:rsid w:val="00A36C65"/>
    <w:rsid w:val="00A36C78"/>
    <w:rsid w:val="00A36C7A"/>
    <w:rsid w:val="00A36CA5"/>
    <w:rsid w:val="00A36CD2"/>
    <w:rsid w:val="00A36D96"/>
    <w:rsid w:val="00A36DB7"/>
    <w:rsid w:val="00A36E00"/>
    <w:rsid w:val="00A36E13"/>
    <w:rsid w:val="00A36E38"/>
    <w:rsid w:val="00A36ED5"/>
    <w:rsid w:val="00A36F21"/>
    <w:rsid w:val="00A3702C"/>
    <w:rsid w:val="00A37055"/>
    <w:rsid w:val="00A370F0"/>
    <w:rsid w:val="00A3717B"/>
    <w:rsid w:val="00A37185"/>
    <w:rsid w:val="00A37189"/>
    <w:rsid w:val="00A37194"/>
    <w:rsid w:val="00A371FB"/>
    <w:rsid w:val="00A37203"/>
    <w:rsid w:val="00A3722E"/>
    <w:rsid w:val="00A3728D"/>
    <w:rsid w:val="00A3735C"/>
    <w:rsid w:val="00A37411"/>
    <w:rsid w:val="00A3742B"/>
    <w:rsid w:val="00A37487"/>
    <w:rsid w:val="00A374F7"/>
    <w:rsid w:val="00A37528"/>
    <w:rsid w:val="00A3758D"/>
    <w:rsid w:val="00A375E6"/>
    <w:rsid w:val="00A37628"/>
    <w:rsid w:val="00A37695"/>
    <w:rsid w:val="00A376AE"/>
    <w:rsid w:val="00A376ED"/>
    <w:rsid w:val="00A376FC"/>
    <w:rsid w:val="00A37704"/>
    <w:rsid w:val="00A3770C"/>
    <w:rsid w:val="00A37834"/>
    <w:rsid w:val="00A37835"/>
    <w:rsid w:val="00A378A6"/>
    <w:rsid w:val="00A378C8"/>
    <w:rsid w:val="00A37909"/>
    <w:rsid w:val="00A37981"/>
    <w:rsid w:val="00A37997"/>
    <w:rsid w:val="00A379A5"/>
    <w:rsid w:val="00A379C3"/>
    <w:rsid w:val="00A379E2"/>
    <w:rsid w:val="00A37A5B"/>
    <w:rsid w:val="00A37A6F"/>
    <w:rsid w:val="00A37A7A"/>
    <w:rsid w:val="00A37AAF"/>
    <w:rsid w:val="00A37ADE"/>
    <w:rsid w:val="00A37AE4"/>
    <w:rsid w:val="00A37B26"/>
    <w:rsid w:val="00A37B88"/>
    <w:rsid w:val="00A37BA8"/>
    <w:rsid w:val="00A37C2E"/>
    <w:rsid w:val="00A37C73"/>
    <w:rsid w:val="00A37CC6"/>
    <w:rsid w:val="00A37CE7"/>
    <w:rsid w:val="00A37CE8"/>
    <w:rsid w:val="00A37DFC"/>
    <w:rsid w:val="00A37E29"/>
    <w:rsid w:val="00A37ED8"/>
    <w:rsid w:val="00A37F33"/>
    <w:rsid w:val="00A37F69"/>
    <w:rsid w:val="00A37FA1"/>
    <w:rsid w:val="00A37FF0"/>
    <w:rsid w:val="00A37FF9"/>
    <w:rsid w:val="00A37FFD"/>
    <w:rsid w:val="00A4001A"/>
    <w:rsid w:val="00A400A4"/>
    <w:rsid w:val="00A400AC"/>
    <w:rsid w:val="00A40115"/>
    <w:rsid w:val="00A4021F"/>
    <w:rsid w:val="00A40221"/>
    <w:rsid w:val="00A402A9"/>
    <w:rsid w:val="00A40311"/>
    <w:rsid w:val="00A4031A"/>
    <w:rsid w:val="00A40322"/>
    <w:rsid w:val="00A40337"/>
    <w:rsid w:val="00A4037F"/>
    <w:rsid w:val="00A403A3"/>
    <w:rsid w:val="00A403B1"/>
    <w:rsid w:val="00A40402"/>
    <w:rsid w:val="00A40457"/>
    <w:rsid w:val="00A4058B"/>
    <w:rsid w:val="00A40595"/>
    <w:rsid w:val="00A4060A"/>
    <w:rsid w:val="00A40674"/>
    <w:rsid w:val="00A40677"/>
    <w:rsid w:val="00A40680"/>
    <w:rsid w:val="00A406D0"/>
    <w:rsid w:val="00A4071C"/>
    <w:rsid w:val="00A40771"/>
    <w:rsid w:val="00A4077F"/>
    <w:rsid w:val="00A407D4"/>
    <w:rsid w:val="00A40850"/>
    <w:rsid w:val="00A40865"/>
    <w:rsid w:val="00A408E3"/>
    <w:rsid w:val="00A40932"/>
    <w:rsid w:val="00A409FE"/>
    <w:rsid w:val="00A40A01"/>
    <w:rsid w:val="00A40A8B"/>
    <w:rsid w:val="00A40A97"/>
    <w:rsid w:val="00A40AB5"/>
    <w:rsid w:val="00A40ADA"/>
    <w:rsid w:val="00A40AF6"/>
    <w:rsid w:val="00A40B1A"/>
    <w:rsid w:val="00A40BAC"/>
    <w:rsid w:val="00A40C1C"/>
    <w:rsid w:val="00A40C27"/>
    <w:rsid w:val="00A40CF5"/>
    <w:rsid w:val="00A40D00"/>
    <w:rsid w:val="00A40D20"/>
    <w:rsid w:val="00A40D76"/>
    <w:rsid w:val="00A40D97"/>
    <w:rsid w:val="00A40DB4"/>
    <w:rsid w:val="00A40DF1"/>
    <w:rsid w:val="00A40E03"/>
    <w:rsid w:val="00A40E23"/>
    <w:rsid w:val="00A40E4C"/>
    <w:rsid w:val="00A40E78"/>
    <w:rsid w:val="00A40F55"/>
    <w:rsid w:val="00A410AA"/>
    <w:rsid w:val="00A410BA"/>
    <w:rsid w:val="00A410EB"/>
    <w:rsid w:val="00A41226"/>
    <w:rsid w:val="00A41227"/>
    <w:rsid w:val="00A412BF"/>
    <w:rsid w:val="00A412CF"/>
    <w:rsid w:val="00A41392"/>
    <w:rsid w:val="00A4139E"/>
    <w:rsid w:val="00A413D6"/>
    <w:rsid w:val="00A413DF"/>
    <w:rsid w:val="00A414A1"/>
    <w:rsid w:val="00A414FD"/>
    <w:rsid w:val="00A4153D"/>
    <w:rsid w:val="00A415A2"/>
    <w:rsid w:val="00A415C9"/>
    <w:rsid w:val="00A41659"/>
    <w:rsid w:val="00A4165E"/>
    <w:rsid w:val="00A416AB"/>
    <w:rsid w:val="00A41717"/>
    <w:rsid w:val="00A417D9"/>
    <w:rsid w:val="00A4183C"/>
    <w:rsid w:val="00A4185A"/>
    <w:rsid w:val="00A4189D"/>
    <w:rsid w:val="00A418B1"/>
    <w:rsid w:val="00A4195F"/>
    <w:rsid w:val="00A419C0"/>
    <w:rsid w:val="00A419C9"/>
    <w:rsid w:val="00A419CD"/>
    <w:rsid w:val="00A419CE"/>
    <w:rsid w:val="00A419DB"/>
    <w:rsid w:val="00A41A08"/>
    <w:rsid w:val="00A41A26"/>
    <w:rsid w:val="00A41A59"/>
    <w:rsid w:val="00A41AAD"/>
    <w:rsid w:val="00A41B16"/>
    <w:rsid w:val="00A41B66"/>
    <w:rsid w:val="00A41B91"/>
    <w:rsid w:val="00A41BDC"/>
    <w:rsid w:val="00A41C13"/>
    <w:rsid w:val="00A41DB5"/>
    <w:rsid w:val="00A41E37"/>
    <w:rsid w:val="00A41E57"/>
    <w:rsid w:val="00A41E69"/>
    <w:rsid w:val="00A41E91"/>
    <w:rsid w:val="00A41ED1"/>
    <w:rsid w:val="00A41ED7"/>
    <w:rsid w:val="00A41EF9"/>
    <w:rsid w:val="00A41FD8"/>
    <w:rsid w:val="00A41FFD"/>
    <w:rsid w:val="00A42041"/>
    <w:rsid w:val="00A42086"/>
    <w:rsid w:val="00A42097"/>
    <w:rsid w:val="00A42135"/>
    <w:rsid w:val="00A42155"/>
    <w:rsid w:val="00A421DD"/>
    <w:rsid w:val="00A42259"/>
    <w:rsid w:val="00A4225C"/>
    <w:rsid w:val="00A422D0"/>
    <w:rsid w:val="00A42351"/>
    <w:rsid w:val="00A42437"/>
    <w:rsid w:val="00A4243E"/>
    <w:rsid w:val="00A42450"/>
    <w:rsid w:val="00A42525"/>
    <w:rsid w:val="00A42547"/>
    <w:rsid w:val="00A42570"/>
    <w:rsid w:val="00A42575"/>
    <w:rsid w:val="00A425B9"/>
    <w:rsid w:val="00A425C7"/>
    <w:rsid w:val="00A42869"/>
    <w:rsid w:val="00A428F9"/>
    <w:rsid w:val="00A42906"/>
    <w:rsid w:val="00A4298F"/>
    <w:rsid w:val="00A429F3"/>
    <w:rsid w:val="00A42B6A"/>
    <w:rsid w:val="00A42D26"/>
    <w:rsid w:val="00A42D64"/>
    <w:rsid w:val="00A42D8C"/>
    <w:rsid w:val="00A42E18"/>
    <w:rsid w:val="00A42E4F"/>
    <w:rsid w:val="00A42E87"/>
    <w:rsid w:val="00A42F11"/>
    <w:rsid w:val="00A42F13"/>
    <w:rsid w:val="00A42F74"/>
    <w:rsid w:val="00A42FA8"/>
    <w:rsid w:val="00A4300F"/>
    <w:rsid w:val="00A4303C"/>
    <w:rsid w:val="00A430E8"/>
    <w:rsid w:val="00A431A9"/>
    <w:rsid w:val="00A431B5"/>
    <w:rsid w:val="00A43206"/>
    <w:rsid w:val="00A43211"/>
    <w:rsid w:val="00A432BE"/>
    <w:rsid w:val="00A432F9"/>
    <w:rsid w:val="00A43398"/>
    <w:rsid w:val="00A433CD"/>
    <w:rsid w:val="00A433D7"/>
    <w:rsid w:val="00A43484"/>
    <w:rsid w:val="00A434A0"/>
    <w:rsid w:val="00A434C5"/>
    <w:rsid w:val="00A434E8"/>
    <w:rsid w:val="00A43532"/>
    <w:rsid w:val="00A435B8"/>
    <w:rsid w:val="00A435E1"/>
    <w:rsid w:val="00A4360F"/>
    <w:rsid w:val="00A43660"/>
    <w:rsid w:val="00A43677"/>
    <w:rsid w:val="00A436A8"/>
    <w:rsid w:val="00A4370E"/>
    <w:rsid w:val="00A4371D"/>
    <w:rsid w:val="00A4377A"/>
    <w:rsid w:val="00A437C3"/>
    <w:rsid w:val="00A4381F"/>
    <w:rsid w:val="00A4388C"/>
    <w:rsid w:val="00A43899"/>
    <w:rsid w:val="00A438BA"/>
    <w:rsid w:val="00A43907"/>
    <w:rsid w:val="00A43947"/>
    <w:rsid w:val="00A439CB"/>
    <w:rsid w:val="00A43AB4"/>
    <w:rsid w:val="00A43AFD"/>
    <w:rsid w:val="00A43B14"/>
    <w:rsid w:val="00A43B30"/>
    <w:rsid w:val="00A43B3A"/>
    <w:rsid w:val="00A43B3C"/>
    <w:rsid w:val="00A43B45"/>
    <w:rsid w:val="00A43B66"/>
    <w:rsid w:val="00A43BA8"/>
    <w:rsid w:val="00A43CAF"/>
    <w:rsid w:val="00A43D0A"/>
    <w:rsid w:val="00A43D50"/>
    <w:rsid w:val="00A43DB6"/>
    <w:rsid w:val="00A43E46"/>
    <w:rsid w:val="00A43E5B"/>
    <w:rsid w:val="00A43EEB"/>
    <w:rsid w:val="00A43FFA"/>
    <w:rsid w:val="00A44021"/>
    <w:rsid w:val="00A4419E"/>
    <w:rsid w:val="00A44232"/>
    <w:rsid w:val="00A4423F"/>
    <w:rsid w:val="00A44258"/>
    <w:rsid w:val="00A44278"/>
    <w:rsid w:val="00A443B0"/>
    <w:rsid w:val="00A443DF"/>
    <w:rsid w:val="00A4448E"/>
    <w:rsid w:val="00A4450E"/>
    <w:rsid w:val="00A4453F"/>
    <w:rsid w:val="00A44575"/>
    <w:rsid w:val="00A445BD"/>
    <w:rsid w:val="00A445F5"/>
    <w:rsid w:val="00A4464B"/>
    <w:rsid w:val="00A44663"/>
    <w:rsid w:val="00A44693"/>
    <w:rsid w:val="00A446E4"/>
    <w:rsid w:val="00A4479A"/>
    <w:rsid w:val="00A447CB"/>
    <w:rsid w:val="00A447EA"/>
    <w:rsid w:val="00A44822"/>
    <w:rsid w:val="00A4482E"/>
    <w:rsid w:val="00A44869"/>
    <w:rsid w:val="00A449B2"/>
    <w:rsid w:val="00A449D5"/>
    <w:rsid w:val="00A449E2"/>
    <w:rsid w:val="00A44A74"/>
    <w:rsid w:val="00A44A7D"/>
    <w:rsid w:val="00A44AA6"/>
    <w:rsid w:val="00A44B16"/>
    <w:rsid w:val="00A44B28"/>
    <w:rsid w:val="00A44B5C"/>
    <w:rsid w:val="00A44BBE"/>
    <w:rsid w:val="00A44C6F"/>
    <w:rsid w:val="00A44C89"/>
    <w:rsid w:val="00A44CCE"/>
    <w:rsid w:val="00A44D1E"/>
    <w:rsid w:val="00A44E5D"/>
    <w:rsid w:val="00A44F89"/>
    <w:rsid w:val="00A44F8F"/>
    <w:rsid w:val="00A44FC5"/>
    <w:rsid w:val="00A4500E"/>
    <w:rsid w:val="00A45026"/>
    <w:rsid w:val="00A45064"/>
    <w:rsid w:val="00A450A8"/>
    <w:rsid w:val="00A45176"/>
    <w:rsid w:val="00A45205"/>
    <w:rsid w:val="00A45226"/>
    <w:rsid w:val="00A45249"/>
    <w:rsid w:val="00A452C1"/>
    <w:rsid w:val="00A452E5"/>
    <w:rsid w:val="00A4533E"/>
    <w:rsid w:val="00A453DC"/>
    <w:rsid w:val="00A453E0"/>
    <w:rsid w:val="00A45465"/>
    <w:rsid w:val="00A454AA"/>
    <w:rsid w:val="00A454C0"/>
    <w:rsid w:val="00A454E1"/>
    <w:rsid w:val="00A45530"/>
    <w:rsid w:val="00A45535"/>
    <w:rsid w:val="00A45536"/>
    <w:rsid w:val="00A45577"/>
    <w:rsid w:val="00A45592"/>
    <w:rsid w:val="00A455BB"/>
    <w:rsid w:val="00A455E9"/>
    <w:rsid w:val="00A4562D"/>
    <w:rsid w:val="00A4569A"/>
    <w:rsid w:val="00A456DC"/>
    <w:rsid w:val="00A45768"/>
    <w:rsid w:val="00A4578E"/>
    <w:rsid w:val="00A4578F"/>
    <w:rsid w:val="00A457D1"/>
    <w:rsid w:val="00A4584A"/>
    <w:rsid w:val="00A4585D"/>
    <w:rsid w:val="00A45942"/>
    <w:rsid w:val="00A45A28"/>
    <w:rsid w:val="00A45A6C"/>
    <w:rsid w:val="00A45A9D"/>
    <w:rsid w:val="00A45B4D"/>
    <w:rsid w:val="00A45C11"/>
    <w:rsid w:val="00A45CE6"/>
    <w:rsid w:val="00A45D51"/>
    <w:rsid w:val="00A45D7F"/>
    <w:rsid w:val="00A45E00"/>
    <w:rsid w:val="00A45E6F"/>
    <w:rsid w:val="00A45EB5"/>
    <w:rsid w:val="00A45EDD"/>
    <w:rsid w:val="00A45F30"/>
    <w:rsid w:val="00A45F7A"/>
    <w:rsid w:val="00A45FB1"/>
    <w:rsid w:val="00A45FE8"/>
    <w:rsid w:val="00A4611C"/>
    <w:rsid w:val="00A46190"/>
    <w:rsid w:val="00A462E0"/>
    <w:rsid w:val="00A46347"/>
    <w:rsid w:val="00A4634D"/>
    <w:rsid w:val="00A463C3"/>
    <w:rsid w:val="00A463E4"/>
    <w:rsid w:val="00A46402"/>
    <w:rsid w:val="00A46471"/>
    <w:rsid w:val="00A4650E"/>
    <w:rsid w:val="00A46593"/>
    <w:rsid w:val="00A465CC"/>
    <w:rsid w:val="00A4661C"/>
    <w:rsid w:val="00A46644"/>
    <w:rsid w:val="00A4664D"/>
    <w:rsid w:val="00A4666C"/>
    <w:rsid w:val="00A4668C"/>
    <w:rsid w:val="00A466BE"/>
    <w:rsid w:val="00A4670F"/>
    <w:rsid w:val="00A467E9"/>
    <w:rsid w:val="00A4682C"/>
    <w:rsid w:val="00A46830"/>
    <w:rsid w:val="00A4686B"/>
    <w:rsid w:val="00A4694A"/>
    <w:rsid w:val="00A4699C"/>
    <w:rsid w:val="00A469A2"/>
    <w:rsid w:val="00A469AD"/>
    <w:rsid w:val="00A469F7"/>
    <w:rsid w:val="00A46B19"/>
    <w:rsid w:val="00A46B26"/>
    <w:rsid w:val="00A46B37"/>
    <w:rsid w:val="00A46B46"/>
    <w:rsid w:val="00A46B5B"/>
    <w:rsid w:val="00A46BC9"/>
    <w:rsid w:val="00A46C55"/>
    <w:rsid w:val="00A46CEE"/>
    <w:rsid w:val="00A46D76"/>
    <w:rsid w:val="00A46DA5"/>
    <w:rsid w:val="00A46E92"/>
    <w:rsid w:val="00A46EB1"/>
    <w:rsid w:val="00A46F1F"/>
    <w:rsid w:val="00A46FB6"/>
    <w:rsid w:val="00A46FB7"/>
    <w:rsid w:val="00A46FFC"/>
    <w:rsid w:val="00A47072"/>
    <w:rsid w:val="00A470FC"/>
    <w:rsid w:val="00A4713C"/>
    <w:rsid w:val="00A4718A"/>
    <w:rsid w:val="00A471E7"/>
    <w:rsid w:val="00A4728C"/>
    <w:rsid w:val="00A4729B"/>
    <w:rsid w:val="00A47330"/>
    <w:rsid w:val="00A47378"/>
    <w:rsid w:val="00A4738C"/>
    <w:rsid w:val="00A473DA"/>
    <w:rsid w:val="00A47433"/>
    <w:rsid w:val="00A4744C"/>
    <w:rsid w:val="00A47464"/>
    <w:rsid w:val="00A474D8"/>
    <w:rsid w:val="00A474F4"/>
    <w:rsid w:val="00A4755D"/>
    <w:rsid w:val="00A475D1"/>
    <w:rsid w:val="00A475DF"/>
    <w:rsid w:val="00A47607"/>
    <w:rsid w:val="00A47665"/>
    <w:rsid w:val="00A477B0"/>
    <w:rsid w:val="00A4784B"/>
    <w:rsid w:val="00A478EA"/>
    <w:rsid w:val="00A47902"/>
    <w:rsid w:val="00A47921"/>
    <w:rsid w:val="00A47966"/>
    <w:rsid w:val="00A47969"/>
    <w:rsid w:val="00A47A0C"/>
    <w:rsid w:val="00A47A0D"/>
    <w:rsid w:val="00A47A22"/>
    <w:rsid w:val="00A47A53"/>
    <w:rsid w:val="00A47AC9"/>
    <w:rsid w:val="00A47AD5"/>
    <w:rsid w:val="00A47ADE"/>
    <w:rsid w:val="00A47AF7"/>
    <w:rsid w:val="00A47B81"/>
    <w:rsid w:val="00A47BA9"/>
    <w:rsid w:val="00A47C16"/>
    <w:rsid w:val="00A47C17"/>
    <w:rsid w:val="00A47C70"/>
    <w:rsid w:val="00A47CEA"/>
    <w:rsid w:val="00A47D2C"/>
    <w:rsid w:val="00A47D90"/>
    <w:rsid w:val="00A47DD2"/>
    <w:rsid w:val="00A47E63"/>
    <w:rsid w:val="00A47E8E"/>
    <w:rsid w:val="00A47F1D"/>
    <w:rsid w:val="00A47F36"/>
    <w:rsid w:val="00A47F53"/>
    <w:rsid w:val="00A50119"/>
    <w:rsid w:val="00A5016C"/>
    <w:rsid w:val="00A501AD"/>
    <w:rsid w:val="00A501FE"/>
    <w:rsid w:val="00A50225"/>
    <w:rsid w:val="00A50259"/>
    <w:rsid w:val="00A502A5"/>
    <w:rsid w:val="00A502C9"/>
    <w:rsid w:val="00A5031D"/>
    <w:rsid w:val="00A5037A"/>
    <w:rsid w:val="00A50395"/>
    <w:rsid w:val="00A503A1"/>
    <w:rsid w:val="00A503CD"/>
    <w:rsid w:val="00A5048E"/>
    <w:rsid w:val="00A504AA"/>
    <w:rsid w:val="00A504B2"/>
    <w:rsid w:val="00A5059A"/>
    <w:rsid w:val="00A505CF"/>
    <w:rsid w:val="00A505D7"/>
    <w:rsid w:val="00A50656"/>
    <w:rsid w:val="00A50697"/>
    <w:rsid w:val="00A50699"/>
    <w:rsid w:val="00A50716"/>
    <w:rsid w:val="00A50718"/>
    <w:rsid w:val="00A50758"/>
    <w:rsid w:val="00A50774"/>
    <w:rsid w:val="00A507F5"/>
    <w:rsid w:val="00A50848"/>
    <w:rsid w:val="00A5087A"/>
    <w:rsid w:val="00A508C2"/>
    <w:rsid w:val="00A508C6"/>
    <w:rsid w:val="00A5093F"/>
    <w:rsid w:val="00A5099A"/>
    <w:rsid w:val="00A50B21"/>
    <w:rsid w:val="00A50B83"/>
    <w:rsid w:val="00A50BEA"/>
    <w:rsid w:val="00A50C09"/>
    <w:rsid w:val="00A50C0C"/>
    <w:rsid w:val="00A50C4D"/>
    <w:rsid w:val="00A50D6D"/>
    <w:rsid w:val="00A50DCF"/>
    <w:rsid w:val="00A50E66"/>
    <w:rsid w:val="00A50EB1"/>
    <w:rsid w:val="00A50ECA"/>
    <w:rsid w:val="00A50EDB"/>
    <w:rsid w:val="00A50EFA"/>
    <w:rsid w:val="00A50F02"/>
    <w:rsid w:val="00A50F16"/>
    <w:rsid w:val="00A50F1D"/>
    <w:rsid w:val="00A50FB6"/>
    <w:rsid w:val="00A50FC3"/>
    <w:rsid w:val="00A51008"/>
    <w:rsid w:val="00A51019"/>
    <w:rsid w:val="00A5107F"/>
    <w:rsid w:val="00A51085"/>
    <w:rsid w:val="00A510C6"/>
    <w:rsid w:val="00A510EC"/>
    <w:rsid w:val="00A51159"/>
    <w:rsid w:val="00A5123C"/>
    <w:rsid w:val="00A51244"/>
    <w:rsid w:val="00A512F8"/>
    <w:rsid w:val="00A5131C"/>
    <w:rsid w:val="00A51363"/>
    <w:rsid w:val="00A51413"/>
    <w:rsid w:val="00A51457"/>
    <w:rsid w:val="00A51468"/>
    <w:rsid w:val="00A51494"/>
    <w:rsid w:val="00A51502"/>
    <w:rsid w:val="00A516A6"/>
    <w:rsid w:val="00A516C8"/>
    <w:rsid w:val="00A5179F"/>
    <w:rsid w:val="00A517D0"/>
    <w:rsid w:val="00A5180C"/>
    <w:rsid w:val="00A51829"/>
    <w:rsid w:val="00A51850"/>
    <w:rsid w:val="00A518E1"/>
    <w:rsid w:val="00A51913"/>
    <w:rsid w:val="00A519E0"/>
    <w:rsid w:val="00A51ADF"/>
    <w:rsid w:val="00A51C56"/>
    <w:rsid w:val="00A51CF0"/>
    <w:rsid w:val="00A51D0D"/>
    <w:rsid w:val="00A51D55"/>
    <w:rsid w:val="00A51DC5"/>
    <w:rsid w:val="00A51DCF"/>
    <w:rsid w:val="00A51E24"/>
    <w:rsid w:val="00A51EDE"/>
    <w:rsid w:val="00A51F1E"/>
    <w:rsid w:val="00A51F9C"/>
    <w:rsid w:val="00A51FDA"/>
    <w:rsid w:val="00A5201A"/>
    <w:rsid w:val="00A52050"/>
    <w:rsid w:val="00A520B4"/>
    <w:rsid w:val="00A52121"/>
    <w:rsid w:val="00A52206"/>
    <w:rsid w:val="00A5226A"/>
    <w:rsid w:val="00A522AD"/>
    <w:rsid w:val="00A522C7"/>
    <w:rsid w:val="00A522CE"/>
    <w:rsid w:val="00A52303"/>
    <w:rsid w:val="00A52388"/>
    <w:rsid w:val="00A52396"/>
    <w:rsid w:val="00A523BD"/>
    <w:rsid w:val="00A523F4"/>
    <w:rsid w:val="00A52420"/>
    <w:rsid w:val="00A52557"/>
    <w:rsid w:val="00A52568"/>
    <w:rsid w:val="00A52574"/>
    <w:rsid w:val="00A52577"/>
    <w:rsid w:val="00A52585"/>
    <w:rsid w:val="00A525B4"/>
    <w:rsid w:val="00A525B5"/>
    <w:rsid w:val="00A525C4"/>
    <w:rsid w:val="00A525E0"/>
    <w:rsid w:val="00A525E8"/>
    <w:rsid w:val="00A525EE"/>
    <w:rsid w:val="00A52686"/>
    <w:rsid w:val="00A5268D"/>
    <w:rsid w:val="00A5270A"/>
    <w:rsid w:val="00A527AD"/>
    <w:rsid w:val="00A5280D"/>
    <w:rsid w:val="00A5281A"/>
    <w:rsid w:val="00A5288F"/>
    <w:rsid w:val="00A52893"/>
    <w:rsid w:val="00A528B3"/>
    <w:rsid w:val="00A528D8"/>
    <w:rsid w:val="00A52967"/>
    <w:rsid w:val="00A52981"/>
    <w:rsid w:val="00A529DE"/>
    <w:rsid w:val="00A52A1C"/>
    <w:rsid w:val="00A52A3A"/>
    <w:rsid w:val="00A52A47"/>
    <w:rsid w:val="00A52AC6"/>
    <w:rsid w:val="00A52B42"/>
    <w:rsid w:val="00A52B6D"/>
    <w:rsid w:val="00A52B78"/>
    <w:rsid w:val="00A52B8D"/>
    <w:rsid w:val="00A52BE8"/>
    <w:rsid w:val="00A52C7F"/>
    <w:rsid w:val="00A52C80"/>
    <w:rsid w:val="00A52C84"/>
    <w:rsid w:val="00A52CA4"/>
    <w:rsid w:val="00A52CA8"/>
    <w:rsid w:val="00A52CB5"/>
    <w:rsid w:val="00A52CBE"/>
    <w:rsid w:val="00A52CEC"/>
    <w:rsid w:val="00A52DEC"/>
    <w:rsid w:val="00A52EB9"/>
    <w:rsid w:val="00A52F62"/>
    <w:rsid w:val="00A52FD6"/>
    <w:rsid w:val="00A53042"/>
    <w:rsid w:val="00A530C8"/>
    <w:rsid w:val="00A53146"/>
    <w:rsid w:val="00A53152"/>
    <w:rsid w:val="00A533D2"/>
    <w:rsid w:val="00A53423"/>
    <w:rsid w:val="00A53467"/>
    <w:rsid w:val="00A5349A"/>
    <w:rsid w:val="00A534B2"/>
    <w:rsid w:val="00A534B3"/>
    <w:rsid w:val="00A534B7"/>
    <w:rsid w:val="00A535C7"/>
    <w:rsid w:val="00A5360B"/>
    <w:rsid w:val="00A536BA"/>
    <w:rsid w:val="00A5370B"/>
    <w:rsid w:val="00A5372C"/>
    <w:rsid w:val="00A537F8"/>
    <w:rsid w:val="00A53823"/>
    <w:rsid w:val="00A5388A"/>
    <w:rsid w:val="00A5397C"/>
    <w:rsid w:val="00A539A7"/>
    <w:rsid w:val="00A539F6"/>
    <w:rsid w:val="00A53A01"/>
    <w:rsid w:val="00A53A77"/>
    <w:rsid w:val="00A53AB6"/>
    <w:rsid w:val="00A53B0C"/>
    <w:rsid w:val="00A53B93"/>
    <w:rsid w:val="00A53BF8"/>
    <w:rsid w:val="00A53C4B"/>
    <w:rsid w:val="00A53C56"/>
    <w:rsid w:val="00A53C71"/>
    <w:rsid w:val="00A53CD9"/>
    <w:rsid w:val="00A53D20"/>
    <w:rsid w:val="00A53E93"/>
    <w:rsid w:val="00A53EFC"/>
    <w:rsid w:val="00A53F11"/>
    <w:rsid w:val="00A53F56"/>
    <w:rsid w:val="00A53F63"/>
    <w:rsid w:val="00A53F68"/>
    <w:rsid w:val="00A53F84"/>
    <w:rsid w:val="00A53FB7"/>
    <w:rsid w:val="00A53FBE"/>
    <w:rsid w:val="00A54003"/>
    <w:rsid w:val="00A5400E"/>
    <w:rsid w:val="00A54041"/>
    <w:rsid w:val="00A5413E"/>
    <w:rsid w:val="00A54152"/>
    <w:rsid w:val="00A54207"/>
    <w:rsid w:val="00A5425B"/>
    <w:rsid w:val="00A5425E"/>
    <w:rsid w:val="00A542C4"/>
    <w:rsid w:val="00A54327"/>
    <w:rsid w:val="00A54338"/>
    <w:rsid w:val="00A5437B"/>
    <w:rsid w:val="00A5440A"/>
    <w:rsid w:val="00A5440D"/>
    <w:rsid w:val="00A54476"/>
    <w:rsid w:val="00A5447F"/>
    <w:rsid w:val="00A544BE"/>
    <w:rsid w:val="00A544EC"/>
    <w:rsid w:val="00A5454A"/>
    <w:rsid w:val="00A545AF"/>
    <w:rsid w:val="00A545B3"/>
    <w:rsid w:val="00A5462A"/>
    <w:rsid w:val="00A54631"/>
    <w:rsid w:val="00A54691"/>
    <w:rsid w:val="00A546C2"/>
    <w:rsid w:val="00A546FC"/>
    <w:rsid w:val="00A54763"/>
    <w:rsid w:val="00A54785"/>
    <w:rsid w:val="00A548A4"/>
    <w:rsid w:val="00A548A6"/>
    <w:rsid w:val="00A548E7"/>
    <w:rsid w:val="00A549CC"/>
    <w:rsid w:val="00A549D0"/>
    <w:rsid w:val="00A54A05"/>
    <w:rsid w:val="00A54A64"/>
    <w:rsid w:val="00A54B3F"/>
    <w:rsid w:val="00A54B93"/>
    <w:rsid w:val="00A54C41"/>
    <w:rsid w:val="00A54C85"/>
    <w:rsid w:val="00A54CA9"/>
    <w:rsid w:val="00A54CCC"/>
    <w:rsid w:val="00A54D36"/>
    <w:rsid w:val="00A54D70"/>
    <w:rsid w:val="00A54E53"/>
    <w:rsid w:val="00A54E8B"/>
    <w:rsid w:val="00A54EE7"/>
    <w:rsid w:val="00A54F3A"/>
    <w:rsid w:val="00A54FDD"/>
    <w:rsid w:val="00A54FF6"/>
    <w:rsid w:val="00A55078"/>
    <w:rsid w:val="00A55102"/>
    <w:rsid w:val="00A55124"/>
    <w:rsid w:val="00A551F6"/>
    <w:rsid w:val="00A5520D"/>
    <w:rsid w:val="00A5522C"/>
    <w:rsid w:val="00A55287"/>
    <w:rsid w:val="00A5530F"/>
    <w:rsid w:val="00A5531B"/>
    <w:rsid w:val="00A5533C"/>
    <w:rsid w:val="00A55348"/>
    <w:rsid w:val="00A55376"/>
    <w:rsid w:val="00A5537D"/>
    <w:rsid w:val="00A553D0"/>
    <w:rsid w:val="00A5540D"/>
    <w:rsid w:val="00A55439"/>
    <w:rsid w:val="00A55440"/>
    <w:rsid w:val="00A55480"/>
    <w:rsid w:val="00A55488"/>
    <w:rsid w:val="00A554B4"/>
    <w:rsid w:val="00A554C4"/>
    <w:rsid w:val="00A554D9"/>
    <w:rsid w:val="00A554E3"/>
    <w:rsid w:val="00A5550F"/>
    <w:rsid w:val="00A55515"/>
    <w:rsid w:val="00A55539"/>
    <w:rsid w:val="00A5559E"/>
    <w:rsid w:val="00A555A0"/>
    <w:rsid w:val="00A556CD"/>
    <w:rsid w:val="00A55744"/>
    <w:rsid w:val="00A5579A"/>
    <w:rsid w:val="00A5579E"/>
    <w:rsid w:val="00A557AB"/>
    <w:rsid w:val="00A557EA"/>
    <w:rsid w:val="00A557F1"/>
    <w:rsid w:val="00A55822"/>
    <w:rsid w:val="00A5583A"/>
    <w:rsid w:val="00A5584D"/>
    <w:rsid w:val="00A558AC"/>
    <w:rsid w:val="00A558CD"/>
    <w:rsid w:val="00A55973"/>
    <w:rsid w:val="00A5598B"/>
    <w:rsid w:val="00A559B1"/>
    <w:rsid w:val="00A559C0"/>
    <w:rsid w:val="00A55A00"/>
    <w:rsid w:val="00A55A04"/>
    <w:rsid w:val="00A55A24"/>
    <w:rsid w:val="00A55A85"/>
    <w:rsid w:val="00A55A8C"/>
    <w:rsid w:val="00A55AA4"/>
    <w:rsid w:val="00A55AF6"/>
    <w:rsid w:val="00A55B78"/>
    <w:rsid w:val="00A55CCE"/>
    <w:rsid w:val="00A55D20"/>
    <w:rsid w:val="00A55D86"/>
    <w:rsid w:val="00A55D95"/>
    <w:rsid w:val="00A55DCC"/>
    <w:rsid w:val="00A55DD9"/>
    <w:rsid w:val="00A55E9B"/>
    <w:rsid w:val="00A55F08"/>
    <w:rsid w:val="00A55FCC"/>
    <w:rsid w:val="00A55FF6"/>
    <w:rsid w:val="00A56027"/>
    <w:rsid w:val="00A5608A"/>
    <w:rsid w:val="00A56093"/>
    <w:rsid w:val="00A560AB"/>
    <w:rsid w:val="00A560FA"/>
    <w:rsid w:val="00A5612F"/>
    <w:rsid w:val="00A56155"/>
    <w:rsid w:val="00A56167"/>
    <w:rsid w:val="00A561DD"/>
    <w:rsid w:val="00A562F5"/>
    <w:rsid w:val="00A56315"/>
    <w:rsid w:val="00A56375"/>
    <w:rsid w:val="00A563BF"/>
    <w:rsid w:val="00A56450"/>
    <w:rsid w:val="00A56452"/>
    <w:rsid w:val="00A564A3"/>
    <w:rsid w:val="00A564CE"/>
    <w:rsid w:val="00A564D8"/>
    <w:rsid w:val="00A5652F"/>
    <w:rsid w:val="00A56557"/>
    <w:rsid w:val="00A565C7"/>
    <w:rsid w:val="00A565CF"/>
    <w:rsid w:val="00A56604"/>
    <w:rsid w:val="00A5660C"/>
    <w:rsid w:val="00A56691"/>
    <w:rsid w:val="00A566B7"/>
    <w:rsid w:val="00A56707"/>
    <w:rsid w:val="00A56708"/>
    <w:rsid w:val="00A56783"/>
    <w:rsid w:val="00A56830"/>
    <w:rsid w:val="00A5686B"/>
    <w:rsid w:val="00A568F2"/>
    <w:rsid w:val="00A56976"/>
    <w:rsid w:val="00A56A16"/>
    <w:rsid w:val="00A56A1D"/>
    <w:rsid w:val="00A56A7A"/>
    <w:rsid w:val="00A56A93"/>
    <w:rsid w:val="00A56AD2"/>
    <w:rsid w:val="00A56B26"/>
    <w:rsid w:val="00A56C6E"/>
    <w:rsid w:val="00A56CA1"/>
    <w:rsid w:val="00A56CD3"/>
    <w:rsid w:val="00A56CF9"/>
    <w:rsid w:val="00A56D1A"/>
    <w:rsid w:val="00A56D66"/>
    <w:rsid w:val="00A56D7D"/>
    <w:rsid w:val="00A56DD5"/>
    <w:rsid w:val="00A56E54"/>
    <w:rsid w:val="00A56E61"/>
    <w:rsid w:val="00A56F06"/>
    <w:rsid w:val="00A56F1F"/>
    <w:rsid w:val="00A56F55"/>
    <w:rsid w:val="00A56FA3"/>
    <w:rsid w:val="00A57089"/>
    <w:rsid w:val="00A57151"/>
    <w:rsid w:val="00A57158"/>
    <w:rsid w:val="00A5719D"/>
    <w:rsid w:val="00A571FE"/>
    <w:rsid w:val="00A572A9"/>
    <w:rsid w:val="00A572E4"/>
    <w:rsid w:val="00A5734A"/>
    <w:rsid w:val="00A57488"/>
    <w:rsid w:val="00A574AF"/>
    <w:rsid w:val="00A575B5"/>
    <w:rsid w:val="00A575E1"/>
    <w:rsid w:val="00A575E3"/>
    <w:rsid w:val="00A57607"/>
    <w:rsid w:val="00A57657"/>
    <w:rsid w:val="00A57679"/>
    <w:rsid w:val="00A5772C"/>
    <w:rsid w:val="00A57765"/>
    <w:rsid w:val="00A57815"/>
    <w:rsid w:val="00A57843"/>
    <w:rsid w:val="00A5788B"/>
    <w:rsid w:val="00A57911"/>
    <w:rsid w:val="00A579B6"/>
    <w:rsid w:val="00A57A30"/>
    <w:rsid w:val="00A57A79"/>
    <w:rsid w:val="00A57ABA"/>
    <w:rsid w:val="00A57AF3"/>
    <w:rsid w:val="00A57AFA"/>
    <w:rsid w:val="00A57B89"/>
    <w:rsid w:val="00A57D9E"/>
    <w:rsid w:val="00A57DB8"/>
    <w:rsid w:val="00A57DDE"/>
    <w:rsid w:val="00A57DF3"/>
    <w:rsid w:val="00A57E20"/>
    <w:rsid w:val="00A57E43"/>
    <w:rsid w:val="00A57ECB"/>
    <w:rsid w:val="00A57F8E"/>
    <w:rsid w:val="00A60000"/>
    <w:rsid w:val="00A60053"/>
    <w:rsid w:val="00A60056"/>
    <w:rsid w:val="00A60060"/>
    <w:rsid w:val="00A60066"/>
    <w:rsid w:val="00A6012C"/>
    <w:rsid w:val="00A60167"/>
    <w:rsid w:val="00A6017C"/>
    <w:rsid w:val="00A601FC"/>
    <w:rsid w:val="00A602BD"/>
    <w:rsid w:val="00A60348"/>
    <w:rsid w:val="00A603B3"/>
    <w:rsid w:val="00A604A2"/>
    <w:rsid w:val="00A604DD"/>
    <w:rsid w:val="00A604FB"/>
    <w:rsid w:val="00A605F5"/>
    <w:rsid w:val="00A6060A"/>
    <w:rsid w:val="00A60619"/>
    <w:rsid w:val="00A60626"/>
    <w:rsid w:val="00A6065B"/>
    <w:rsid w:val="00A606A1"/>
    <w:rsid w:val="00A606B1"/>
    <w:rsid w:val="00A60737"/>
    <w:rsid w:val="00A60774"/>
    <w:rsid w:val="00A60816"/>
    <w:rsid w:val="00A6081C"/>
    <w:rsid w:val="00A6086E"/>
    <w:rsid w:val="00A60876"/>
    <w:rsid w:val="00A60890"/>
    <w:rsid w:val="00A608B6"/>
    <w:rsid w:val="00A60925"/>
    <w:rsid w:val="00A6098F"/>
    <w:rsid w:val="00A60A80"/>
    <w:rsid w:val="00A60A83"/>
    <w:rsid w:val="00A60AAC"/>
    <w:rsid w:val="00A60AB4"/>
    <w:rsid w:val="00A60B03"/>
    <w:rsid w:val="00A60B15"/>
    <w:rsid w:val="00A60BC6"/>
    <w:rsid w:val="00A60BDC"/>
    <w:rsid w:val="00A60C15"/>
    <w:rsid w:val="00A60CF8"/>
    <w:rsid w:val="00A60D06"/>
    <w:rsid w:val="00A60D0F"/>
    <w:rsid w:val="00A60D21"/>
    <w:rsid w:val="00A60D98"/>
    <w:rsid w:val="00A60DE0"/>
    <w:rsid w:val="00A60DED"/>
    <w:rsid w:val="00A60E4D"/>
    <w:rsid w:val="00A60F22"/>
    <w:rsid w:val="00A60FA5"/>
    <w:rsid w:val="00A6102E"/>
    <w:rsid w:val="00A61047"/>
    <w:rsid w:val="00A610C6"/>
    <w:rsid w:val="00A61103"/>
    <w:rsid w:val="00A611A2"/>
    <w:rsid w:val="00A611D2"/>
    <w:rsid w:val="00A61228"/>
    <w:rsid w:val="00A612A5"/>
    <w:rsid w:val="00A612A6"/>
    <w:rsid w:val="00A612B6"/>
    <w:rsid w:val="00A613C2"/>
    <w:rsid w:val="00A614D7"/>
    <w:rsid w:val="00A6150C"/>
    <w:rsid w:val="00A6153F"/>
    <w:rsid w:val="00A615C6"/>
    <w:rsid w:val="00A61626"/>
    <w:rsid w:val="00A61699"/>
    <w:rsid w:val="00A616D3"/>
    <w:rsid w:val="00A61712"/>
    <w:rsid w:val="00A6172F"/>
    <w:rsid w:val="00A6174D"/>
    <w:rsid w:val="00A6174F"/>
    <w:rsid w:val="00A6179A"/>
    <w:rsid w:val="00A6181E"/>
    <w:rsid w:val="00A6185B"/>
    <w:rsid w:val="00A618B8"/>
    <w:rsid w:val="00A61913"/>
    <w:rsid w:val="00A61962"/>
    <w:rsid w:val="00A619C1"/>
    <w:rsid w:val="00A619D6"/>
    <w:rsid w:val="00A61AD4"/>
    <w:rsid w:val="00A61B07"/>
    <w:rsid w:val="00A61B0A"/>
    <w:rsid w:val="00A61B0F"/>
    <w:rsid w:val="00A61B16"/>
    <w:rsid w:val="00A61B9C"/>
    <w:rsid w:val="00A61B9D"/>
    <w:rsid w:val="00A61C59"/>
    <w:rsid w:val="00A61C77"/>
    <w:rsid w:val="00A61CDA"/>
    <w:rsid w:val="00A61DD2"/>
    <w:rsid w:val="00A61E14"/>
    <w:rsid w:val="00A61EF8"/>
    <w:rsid w:val="00A61FF6"/>
    <w:rsid w:val="00A62045"/>
    <w:rsid w:val="00A62071"/>
    <w:rsid w:val="00A62080"/>
    <w:rsid w:val="00A621DF"/>
    <w:rsid w:val="00A621FE"/>
    <w:rsid w:val="00A62204"/>
    <w:rsid w:val="00A62287"/>
    <w:rsid w:val="00A6228C"/>
    <w:rsid w:val="00A622FF"/>
    <w:rsid w:val="00A62319"/>
    <w:rsid w:val="00A62367"/>
    <w:rsid w:val="00A62398"/>
    <w:rsid w:val="00A6239F"/>
    <w:rsid w:val="00A623AA"/>
    <w:rsid w:val="00A623BD"/>
    <w:rsid w:val="00A623E0"/>
    <w:rsid w:val="00A62408"/>
    <w:rsid w:val="00A6257F"/>
    <w:rsid w:val="00A6264B"/>
    <w:rsid w:val="00A62697"/>
    <w:rsid w:val="00A626E2"/>
    <w:rsid w:val="00A626FA"/>
    <w:rsid w:val="00A6278F"/>
    <w:rsid w:val="00A62827"/>
    <w:rsid w:val="00A6283A"/>
    <w:rsid w:val="00A62859"/>
    <w:rsid w:val="00A6285F"/>
    <w:rsid w:val="00A62923"/>
    <w:rsid w:val="00A62941"/>
    <w:rsid w:val="00A6295A"/>
    <w:rsid w:val="00A62A4B"/>
    <w:rsid w:val="00A62A64"/>
    <w:rsid w:val="00A62A7E"/>
    <w:rsid w:val="00A62ADD"/>
    <w:rsid w:val="00A62B58"/>
    <w:rsid w:val="00A62B81"/>
    <w:rsid w:val="00A62BAF"/>
    <w:rsid w:val="00A62C21"/>
    <w:rsid w:val="00A62C5A"/>
    <w:rsid w:val="00A62CE2"/>
    <w:rsid w:val="00A62CF2"/>
    <w:rsid w:val="00A62CF9"/>
    <w:rsid w:val="00A62E61"/>
    <w:rsid w:val="00A62F03"/>
    <w:rsid w:val="00A62F22"/>
    <w:rsid w:val="00A62F45"/>
    <w:rsid w:val="00A62F5A"/>
    <w:rsid w:val="00A62F9E"/>
    <w:rsid w:val="00A63029"/>
    <w:rsid w:val="00A6302F"/>
    <w:rsid w:val="00A6309A"/>
    <w:rsid w:val="00A63114"/>
    <w:rsid w:val="00A6312A"/>
    <w:rsid w:val="00A631A0"/>
    <w:rsid w:val="00A63210"/>
    <w:rsid w:val="00A63233"/>
    <w:rsid w:val="00A632B3"/>
    <w:rsid w:val="00A632C4"/>
    <w:rsid w:val="00A63389"/>
    <w:rsid w:val="00A63399"/>
    <w:rsid w:val="00A633C8"/>
    <w:rsid w:val="00A633E3"/>
    <w:rsid w:val="00A633F8"/>
    <w:rsid w:val="00A633FE"/>
    <w:rsid w:val="00A63434"/>
    <w:rsid w:val="00A6353F"/>
    <w:rsid w:val="00A63554"/>
    <w:rsid w:val="00A63558"/>
    <w:rsid w:val="00A63591"/>
    <w:rsid w:val="00A63592"/>
    <w:rsid w:val="00A635BB"/>
    <w:rsid w:val="00A63612"/>
    <w:rsid w:val="00A63649"/>
    <w:rsid w:val="00A63657"/>
    <w:rsid w:val="00A63663"/>
    <w:rsid w:val="00A636B3"/>
    <w:rsid w:val="00A636CF"/>
    <w:rsid w:val="00A636D7"/>
    <w:rsid w:val="00A6370B"/>
    <w:rsid w:val="00A63735"/>
    <w:rsid w:val="00A63745"/>
    <w:rsid w:val="00A637F6"/>
    <w:rsid w:val="00A637FF"/>
    <w:rsid w:val="00A6380E"/>
    <w:rsid w:val="00A638A4"/>
    <w:rsid w:val="00A639A1"/>
    <w:rsid w:val="00A639B7"/>
    <w:rsid w:val="00A63A6B"/>
    <w:rsid w:val="00A63AF3"/>
    <w:rsid w:val="00A63B0F"/>
    <w:rsid w:val="00A63B28"/>
    <w:rsid w:val="00A63B89"/>
    <w:rsid w:val="00A63BCF"/>
    <w:rsid w:val="00A63BFF"/>
    <w:rsid w:val="00A63C13"/>
    <w:rsid w:val="00A63D09"/>
    <w:rsid w:val="00A63D74"/>
    <w:rsid w:val="00A63DE6"/>
    <w:rsid w:val="00A63E0A"/>
    <w:rsid w:val="00A63E11"/>
    <w:rsid w:val="00A63E1F"/>
    <w:rsid w:val="00A63E36"/>
    <w:rsid w:val="00A63E38"/>
    <w:rsid w:val="00A63E66"/>
    <w:rsid w:val="00A63E9D"/>
    <w:rsid w:val="00A63F58"/>
    <w:rsid w:val="00A63FE6"/>
    <w:rsid w:val="00A6404F"/>
    <w:rsid w:val="00A6407E"/>
    <w:rsid w:val="00A640A6"/>
    <w:rsid w:val="00A640EA"/>
    <w:rsid w:val="00A64100"/>
    <w:rsid w:val="00A64137"/>
    <w:rsid w:val="00A64183"/>
    <w:rsid w:val="00A6418E"/>
    <w:rsid w:val="00A6422F"/>
    <w:rsid w:val="00A642A4"/>
    <w:rsid w:val="00A642A6"/>
    <w:rsid w:val="00A642EB"/>
    <w:rsid w:val="00A64338"/>
    <w:rsid w:val="00A64356"/>
    <w:rsid w:val="00A6435E"/>
    <w:rsid w:val="00A64360"/>
    <w:rsid w:val="00A6436D"/>
    <w:rsid w:val="00A643CA"/>
    <w:rsid w:val="00A643EF"/>
    <w:rsid w:val="00A6440B"/>
    <w:rsid w:val="00A644DF"/>
    <w:rsid w:val="00A645D0"/>
    <w:rsid w:val="00A645FE"/>
    <w:rsid w:val="00A6469C"/>
    <w:rsid w:val="00A646B9"/>
    <w:rsid w:val="00A6470F"/>
    <w:rsid w:val="00A64755"/>
    <w:rsid w:val="00A64774"/>
    <w:rsid w:val="00A647B7"/>
    <w:rsid w:val="00A6483F"/>
    <w:rsid w:val="00A64898"/>
    <w:rsid w:val="00A648D5"/>
    <w:rsid w:val="00A649D4"/>
    <w:rsid w:val="00A64A29"/>
    <w:rsid w:val="00A64B50"/>
    <w:rsid w:val="00A64B8D"/>
    <w:rsid w:val="00A64BE1"/>
    <w:rsid w:val="00A64C18"/>
    <w:rsid w:val="00A64C5C"/>
    <w:rsid w:val="00A64CBE"/>
    <w:rsid w:val="00A64CEE"/>
    <w:rsid w:val="00A64D52"/>
    <w:rsid w:val="00A64D55"/>
    <w:rsid w:val="00A64DA9"/>
    <w:rsid w:val="00A64DC4"/>
    <w:rsid w:val="00A64E1C"/>
    <w:rsid w:val="00A64E2E"/>
    <w:rsid w:val="00A64E41"/>
    <w:rsid w:val="00A64E6A"/>
    <w:rsid w:val="00A64E84"/>
    <w:rsid w:val="00A64ED7"/>
    <w:rsid w:val="00A64F22"/>
    <w:rsid w:val="00A65012"/>
    <w:rsid w:val="00A650AA"/>
    <w:rsid w:val="00A65146"/>
    <w:rsid w:val="00A6517F"/>
    <w:rsid w:val="00A65190"/>
    <w:rsid w:val="00A65200"/>
    <w:rsid w:val="00A65208"/>
    <w:rsid w:val="00A65255"/>
    <w:rsid w:val="00A652CD"/>
    <w:rsid w:val="00A652EE"/>
    <w:rsid w:val="00A65327"/>
    <w:rsid w:val="00A65357"/>
    <w:rsid w:val="00A65365"/>
    <w:rsid w:val="00A65395"/>
    <w:rsid w:val="00A653A1"/>
    <w:rsid w:val="00A65465"/>
    <w:rsid w:val="00A654B9"/>
    <w:rsid w:val="00A6553A"/>
    <w:rsid w:val="00A6559B"/>
    <w:rsid w:val="00A6559D"/>
    <w:rsid w:val="00A65618"/>
    <w:rsid w:val="00A6567B"/>
    <w:rsid w:val="00A656AC"/>
    <w:rsid w:val="00A656C8"/>
    <w:rsid w:val="00A656E4"/>
    <w:rsid w:val="00A656F8"/>
    <w:rsid w:val="00A65715"/>
    <w:rsid w:val="00A65721"/>
    <w:rsid w:val="00A6575C"/>
    <w:rsid w:val="00A65791"/>
    <w:rsid w:val="00A657A5"/>
    <w:rsid w:val="00A657DB"/>
    <w:rsid w:val="00A65807"/>
    <w:rsid w:val="00A65840"/>
    <w:rsid w:val="00A65844"/>
    <w:rsid w:val="00A65861"/>
    <w:rsid w:val="00A65867"/>
    <w:rsid w:val="00A658BB"/>
    <w:rsid w:val="00A658BE"/>
    <w:rsid w:val="00A658DA"/>
    <w:rsid w:val="00A6592B"/>
    <w:rsid w:val="00A65961"/>
    <w:rsid w:val="00A65982"/>
    <w:rsid w:val="00A65A0A"/>
    <w:rsid w:val="00A65AA2"/>
    <w:rsid w:val="00A65B65"/>
    <w:rsid w:val="00A65BCA"/>
    <w:rsid w:val="00A65C26"/>
    <w:rsid w:val="00A65C28"/>
    <w:rsid w:val="00A65C73"/>
    <w:rsid w:val="00A65D1A"/>
    <w:rsid w:val="00A65D1C"/>
    <w:rsid w:val="00A65DA0"/>
    <w:rsid w:val="00A65DBA"/>
    <w:rsid w:val="00A65DCB"/>
    <w:rsid w:val="00A65DEE"/>
    <w:rsid w:val="00A65E22"/>
    <w:rsid w:val="00A65F29"/>
    <w:rsid w:val="00A65F62"/>
    <w:rsid w:val="00A65F8E"/>
    <w:rsid w:val="00A66025"/>
    <w:rsid w:val="00A6607C"/>
    <w:rsid w:val="00A660B3"/>
    <w:rsid w:val="00A660C4"/>
    <w:rsid w:val="00A6614A"/>
    <w:rsid w:val="00A66162"/>
    <w:rsid w:val="00A661B7"/>
    <w:rsid w:val="00A661CC"/>
    <w:rsid w:val="00A661E2"/>
    <w:rsid w:val="00A661E7"/>
    <w:rsid w:val="00A662F1"/>
    <w:rsid w:val="00A6630C"/>
    <w:rsid w:val="00A6631E"/>
    <w:rsid w:val="00A66370"/>
    <w:rsid w:val="00A66389"/>
    <w:rsid w:val="00A663BA"/>
    <w:rsid w:val="00A663F9"/>
    <w:rsid w:val="00A663FA"/>
    <w:rsid w:val="00A6641B"/>
    <w:rsid w:val="00A66451"/>
    <w:rsid w:val="00A66474"/>
    <w:rsid w:val="00A664F0"/>
    <w:rsid w:val="00A665B1"/>
    <w:rsid w:val="00A665DA"/>
    <w:rsid w:val="00A6661B"/>
    <w:rsid w:val="00A66627"/>
    <w:rsid w:val="00A6666D"/>
    <w:rsid w:val="00A66681"/>
    <w:rsid w:val="00A66705"/>
    <w:rsid w:val="00A6676A"/>
    <w:rsid w:val="00A66772"/>
    <w:rsid w:val="00A667BC"/>
    <w:rsid w:val="00A66879"/>
    <w:rsid w:val="00A6689A"/>
    <w:rsid w:val="00A668D7"/>
    <w:rsid w:val="00A668E3"/>
    <w:rsid w:val="00A668EE"/>
    <w:rsid w:val="00A66932"/>
    <w:rsid w:val="00A6695A"/>
    <w:rsid w:val="00A6696B"/>
    <w:rsid w:val="00A66984"/>
    <w:rsid w:val="00A669EE"/>
    <w:rsid w:val="00A66A3D"/>
    <w:rsid w:val="00A66AC2"/>
    <w:rsid w:val="00A66AE8"/>
    <w:rsid w:val="00A66AFE"/>
    <w:rsid w:val="00A66B34"/>
    <w:rsid w:val="00A66B41"/>
    <w:rsid w:val="00A66B4C"/>
    <w:rsid w:val="00A66B6A"/>
    <w:rsid w:val="00A66C09"/>
    <w:rsid w:val="00A66C16"/>
    <w:rsid w:val="00A66C32"/>
    <w:rsid w:val="00A66C44"/>
    <w:rsid w:val="00A66CB9"/>
    <w:rsid w:val="00A66D06"/>
    <w:rsid w:val="00A66D1E"/>
    <w:rsid w:val="00A66DD3"/>
    <w:rsid w:val="00A66DDC"/>
    <w:rsid w:val="00A66F92"/>
    <w:rsid w:val="00A66FDF"/>
    <w:rsid w:val="00A67099"/>
    <w:rsid w:val="00A670AD"/>
    <w:rsid w:val="00A67182"/>
    <w:rsid w:val="00A67248"/>
    <w:rsid w:val="00A6725F"/>
    <w:rsid w:val="00A6734D"/>
    <w:rsid w:val="00A67431"/>
    <w:rsid w:val="00A67473"/>
    <w:rsid w:val="00A674A6"/>
    <w:rsid w:val="00A6755A"/>
    <w:rsid w:val="00A67584"/>
    <w:rsid w:val="00A67589"/>
    <w:rsid w:val="00A675B7"/>
    <w:rsid w:val="00A67636"/>
    <w:rsid w:val="00A6767C"/>
    <w:rsid w:val="00A676D6"/>
    <w:rsid w:val="00A67705"/>
    <w:rsid w:val="00A67793"/>
    <w:rsid w:val="00A677AF"/>
    <w:rsid w:val="00A67877"/>
    <w:rsid w:val="00A679D1"/>
    <w:rsid w:val="00A679DB"/>
    <w:rsid w:val="00A67A50"/>
    <w:rsid w:val="00A67A56"/>
    <w:rsid w:val="00A67A95"/>
    <w:rsid w:val="00A67AC9"/>
    <w:rsid w:val="00A67B65"/>
    <w:rsid w:val="00A67BCB"/>
    <w:rsid w:val="00A67C83"/>
    <w:rsid w:val="00A67C89"/>
    <w:rsid w:val="00A67CF4"/>
    <w:rsid w:val="00A67D66"/>
    <w:rsid w:val="00A67D8F"/>
    <w:rsid w:val="00A67DDD"/>
    <w:rsid w:val="00A67E05"/>
    <w:rsid w:val="00A67E3C"/>
    <w:rsid w:val="00A67EA7"/>
    <w:rsid w:val="00A67F23"/>
    <w:rsid w:val="00A67F40"/>
    <w:rsid w:val="00A67F41"/>
    <w:rsid w:val="00A67F46"/>
    <w:rsid w:val="00A67F7C"/>
    <w:rsid w:val="00A67F9A"/>
    <w:rsid w:val="00A67FDA"/>
    <w:rsid w:val="00A70060"/>
    <w:rsid w:val="00A700D8"/>
    <w:rsid w:val="00A70128"/>
    <w:rsid w:val="00A70143"/>
    <w:rsid w:val="00A70174"/>
    <w:rsid w:val="00A701D0"/>
    <w:rsid w:val="00A70221"/>
    <w:rsid w:val="00A70252"/>
    <w:rsid w:val="00A702F9"/>
    <w:rsid w:val="00A70474"/>
    <w:rsid w:val="00A70590"/>
    <w:rsid w:val="00A70595"/>
    <w:rsid w:val="00A705E3"/>
    <w:rsid w:val="00A705EC"/>
    <w:rsid w:val="00A7065E"/>
    <w:rsid w:val="00A7068F"/>
    <w:rsid w:val="00A706EF"/>
    <w:rsid w:val="00A70825"/>
    <w:rsid w:val="00A70857"/>
    <w:rsid w:val="00A7088E"/>
    <w:rsid w:val="00A70903"/>
    <w:rsid w:val="00A70949"/>
    <w:rsid w:val="00A709E6"/>
    <w:rsid w:val="00A70A07"/>
    <w:rsid w:val="00A70A2A"/>
    <w:rsid w:val="00A70AA3"/>
    <w:rsid w:val="00A70AC5"/>
    <w:rsid w:val="00A70B45"/>
    <w:rsid w:val="00A70B55"/>
    <w:rsid w:val="00A70B7F"/>
    <w:rsid w:val="00A70B96"/>
    <w:rsid w:val="00A70BC8"/>
    <w:rsid w:val="00A70BF8"/>
    <w:rsid w:val="00A70C28"/>
    <w:rsid w:val="00A70C30"/>
    <w:rsid w:val="00A70C7F"/>
    <w:rsid w:val="00A70D15"/>
    <w:rsid w:val="00A70DD3"/>
    <w:rsid w:val="00A70E0D"/>
    <w:rsid w:val="00A70E6D"/>
    <w:rsid w:val="00A70EBA"/>
    <w:rsid w:val="00A70F0C"/>
    <w:rsid w:val="00A70FB0"/>
    <w:rsid w:val="00A7108E"/>
    <w:rsid w:val="00A710AA"/>
    <w:rsid w:val="00A710AE"/>
    <w:rsid w:val="00A7110C"/>
    <w:rsid w:val="00A71143"/>
    <w:rsid w:val="00A7126B"/>
    <w:rsid w:val="00A712B1"/>
    <w:rsid w:val="00A7137A"/>
    <w:rsid w:val="00A71424"/>
    <w:rsid w:val="00A7142E"/>
    <w:rsid w:val="00A7143D"/>
    <w:rsid w:val="00A7147F"/>
    <w:rsid w:val="00A714D5"/>
    <w:rsid w:val="00A714F1"/>
    <w:rsid w:val="00A714F8"/>
    <w:rsid w:val="00A7150E"/>
    <w:rsid w:val="00A71512"/>
    <w:rsid w:val="00A7152C"/>
    <w:rsid w:val="00A71577"/>
    <w:rsid w:val="00A71586"/>
    <w:rsid w:val="00A715A1"/>
    <w:rsid w:val="00A71695"/>
    <w:rsid w:val="00A716E3"/>
    <w:rsid w:val="00A71720"/>
    <w:rsid w:val="00A7173C"/>
    <w:rsid w:val="00A7176E"/>
    <w:rsid w:val="00A717B7"/>
    <w:rsid w:val="00A718B6"/>
    <w:rsid w:val="00A71939"/>
    <w:rsid w:val="00A7195C"/>
    <w:rsid w:val="00A719DD"/>
    <w:rsid w:val="00A719FE"/>
    <w:rsid w:val="00A71A33"/>
    <w:rsid w:val="00A71A99"/>
    <w:rsid w:val="00A71B30"/>
    <w:rsid w:val="00A71C08"/>
    <w:rsid w:val="00A71C75"/>
    <w:rsid w:val="00A71D4D"/>
    <w:rsid w:val="00A71D74"/>
    <w:rsid w:val="00A71DD9"/>
    <w:rsid w:val="00A71E51"/>
    <w:rsid w:val="00A71EC3"/>
    <w:rsid w:val="00A71EF8"/>
    <w:rsid w:val="00A71F0F"/>
    <w:rsid w:val="00A72049"/>
    <w:rsid w:val="00A7207A"/>
    <w:rsid w:val="00A720B8"/>
    <w:rsid w:val="00A720D4"/>
    <w:rsid w:val="00A720E4"/>
    <w:rsid w:val="00A72113"/>
    <w:rsid w:val="00A7213E"/>
    <w:rsid w:val="00A7220D"/>
    <w:rsid w:val="00A72252"/>
    <w:rsid w:val="00A72256"/>
    <w:rsid w:val="00A7228D"/>
    <w:rsid w:val="00A722D4"/>
    <w:rsid w:val="00A72339"/>
    <w:rsid w:val="00A7246F"/>
    <w:rsid w:val="00A724A5"/>
    <w:rsid w:val="00A724E1"/>
    <w:rsid w:val="00A72515"/>
    <w:rsid w:val="00A72561"/>
    <w:rsid w:val="00A7256E"/>
    <w:rsid w:val="00A7258C"/>
    <w:rsid w:val="00A725BD"/>
    <w:rsid w:val="00A7260E"/>
    <w:rsid w:val="00A7262F"/>
    <w:rsid w:val="00A72632"/>
    <w:rsid w:val="00A72695"/>
    <w:rsid w:val="00A726B2"/>
    <w:rsid w:val="00A726D5"/>
    <w:rsid w:val="00A72748"/>
    <w:rsid w:val="00A7275A"/>
    <w:rsid w:val="00A72870"/>
    <w:rsid w:val="00A7289F"/>
    <w:rsid w:val="00A728AF"/>
    <w:rsid w:val="00A72954"/>
    <w:rsid w:val="00A7295A"/>
    <w:rsid w:val="00A72996"/>
    <w:rsid w:val="00A729F6"/>
    <w:rsid w:val="00A72A19"/>
    <w:rsid w:val="00A72A6A"/>
    <w:rsid w:val="00A72AF2"/>
    <w:rsid w:val="00A72B31"/>
    <w:rsid w:val="00A72BCF"/>
    <w:rsid w:val="00A72C54"/>
    <w:rsid w:val="00A72C5E"/>
    <w:rsid w:val="00A72C70"/>
    <w:rsid w:val="00A72CF8"/>
    <w:rsid w:val="00A72CFF"/>
    <w:rsid w:val="00A72D43"/>
    <w:rsid w:val="00A72D70"/>
    <w:rsid w:val="00A72E59"/>
    <w:rsid w:val="00A72EC9"/>
    <w:rsid w:val="00A72ED3"/>
    <w:rsid w:val="00A72F89"/>
    <w:rsid w:val="00A72FF4"/>
    <w:rsid w:val="00A73017"/>
    <w:rsid w:val="00A73046"/>
    <w:rsid w:val="00A7306C"/>
    <w:rsid w:val="00A73086"/>
    <w:rsid w:val="00A73090"/>
    <w:rsid w:val="00A7309E"/>
    <w:rsid w:val="00A730BF"/>
    <w:rsid w:val="00A7314C"/>
    <w:rsid w:val="00A731B5"/>
    <w:rsid w:val="00A7320B"/>
    <w:rsid w:val="00A7322A"/>
    <w:rsid w:val="00A73258"/>
    <w:rsid w:val="00A73285"/>
    <w:rsid w:val="00A73291"/>
    <w:rsid w:val="00A7333D"/>
    <w:rsid w:val="00A7336E"/>
    <w:rsid w:val="00A733D8"/>
    <w:rsid w:val="00A733F7"/>
    <w:rsid w:val="00A7346D"/>
    <w:rsid w:val="00A73518"/>
    <w:rsid w:val="00A73602"/>
    <w:rsid w:val="00A736D6"/>
    <w:rsid w:val="00A736D8"/>
    <w:rsid w:val="00A7371D"/>
    <w:rsid w:val="00A7380F"/>
    <w:rsid w:val="00A73893"/>
    <w:rsid w:val="00A7389A"/>
    <w:rsid w:val="00A738B9"/>
    <w:rsid w:val="00A738F1"/>
    <w:rsid w:val="00A7394E"/>
    <w:rsid w:val="00A7398B"/>
    <w:rsid w:val="00A73A2B"/>
    <w:rsid w:val="00A73AB9"/>
    <w:rsid w:val="00A73B33"/>
    <w:rsid w:val="00A73C48"/>
    <w:rsid w:val="00A73D44"/>
    <w:rsid w:val="00A73DAA"/>
    <w:rsid w:val="00A73DB6"/>
    <w:rsid w:val="00A73E3C"/>
    <w:rsid w:val="00A73EE5"/>
    <w:rsid w:val="00A73F26"/>
    <w:rsid w:val="00A73F65"/>
    <w:rsid w:val="00A73F70"/>
    <w:rsid w:val="00A73FBB"/>
    <w:rsid w:val="00A7408C"/>
    <w:rsid w:val="00A740C1"/>
    <w:rsid w:val="00A740F5"/>
    <w:rsid w:val="00A740FE"/>
    <w:rsid w:val="00A74126"/>
    <w:rsid w:val="00A7412B"/>
    <w:rsid w:val="00A74157"/>
    <w:rsid w:val="00A741B9"/>
    <w:rsid w:val="00A741C8"/>
    <w:rsid w:val="00A741F2"/>
    <w:rsid w:val="00A74272"/>
    <w:rsid w:val="00A74297"/>
    <w:rsid w:val="00A742AE"/>
    <w:rsid w:val="00A7430A"/>
    <w:rsid w:val="00A74345"/>
    <w:rsid w:val="00A74385"/>
    <w:rsid w:val="00A743B7"/>
    <w:rsid w:val="00A74423"/>
    <w:rsid w:val="00A744CA"/>
    <w:rsid w:val="00A744CB"/>
    <w:rsid w:val="00A74516"/>
    <w:rsid w:val="00A74524"/>
    <w:rsid w:val="00A745C1"/>
    <w:rsid w:val="00A745CD"/>
    <w:rsid w:val="00A746AB"/>
    <w:rsid w:val="00A746AC"/>
    <w:rsid w:val="00A74777"/>
    <w:rsid w:val="00A74791"/>
    <w:rsid w:val="00A74809"/>
    <w:rsid w:val="00A74888"/>
    <w:rsid w:val="00A748A8"/>
    <w:rsid w:val="00A7496B"/>
    <w:rsid w:val="00A74995"/>
    <w:rsid w:val="00A749C8"/>
    <w:rsid w:val="00A749E0"/>
    <w:rsid w:val="00A749F9"/>
    <w:rsid w:val="00A74A7A"/>
    <w:rsid w:val="00A74B5A"/>
    <w:rsid w:val="00A74B68"/>
    <w:rsid w:val="00A74BBB"/>
    <w:rsid w:val="00A74BD6"/>
    <w:rsid w:val="00A74CF9"/>
    <w:rsid w:val="00A74D60"/>
    <w:rsid w:val="00A74D9D"/>
    <w:rsid w:val="00A74E70"/>
    <w:rsid w:val="00A74ED6"/>
    <w:rsid w:val="00A74F47"/>
    <w:rsid w:val="00A74F4E"/>
    <w:rsid w:val="00A74F6E"/>
    <w:rsid w:val="00A74F73"/>
    <w:rsid w:val="00A74FD8"/>
    <w:rsid w:val="00A75042"/>
    <w:rsid w:val="00A75053"/>
    <w:rsid w:val="00A75179"/>
    <w:rsid w:val="00A75212"/>
    <w:rsid w:val="00A75255"/>
    <w:rsid w:val="00A752C5"/>
    <w:rsid w:val="00A7536A"/>
    <w:rsid w:val="00A75410"/>
    <w:rsid w:val="00A75439"/>
    <w:rsid w:val="00A75581"/>
    <w:rsid w:val="00A755F2"/>
    <w:rsid w:val="00A75629"/>
    <w:rsid w:val="00A756BC"/>
    <w:rsid w:val="00A756EC"/>
    <w:rsid w:val="00A756FB"/>
    <w:rsid w:val="00A75721"/>
    <w:rsid w:val="00A75799"/>
    <w:rsid w:val="00A757D8"/>
    <w:rsid w:val="00A758D4"/>
    <w:rsid w:val="00A75906"/>
    <w:rsid w:val="00A759A5"/>
    <w:rsid w:val="00A75A48"/>
    <w:rsid w:val="00A75A49"/>
    <w:rsid w:val="00A75A72"/>
    <w:rsid w:val="00A75A9E"/>
    <w:rsid w:val="00A75B2E"/>
    <w:rsid w:val="00A75B55"/>
    <w:rsid w:val="00A75B88"/>
    <w:rsid w:val="00A75C51"/>
    <w:rsid w:val="00A75D91"/>
    <w:rsid w:val="00A75E3A"/>
    <w:rsid w:val="00A75F70"/>
    <w:rsid w:val="00A75F77"/>
    <w:rsid w:val="00A75FA1"/>
    <w:rsid w:val="00A76013"/>
    <w:rsid w:val="00A76046"/>
    <w:rsid w:val="00A76073"/>
    <w:rsid w:val="00A76094"/>
    <w:rsid w:val="00A76152"/>
    <w:rsid w:val="00A761D2"/>
    <w:rsid w:val="00A7625A"/>
    <w:rsid w:val="00A7626E"/>
    <w:rsid w:val="00A762D6"/>
    <w:rsid w:val="00A76312"/>
    <w:rsid w:val="00A76328"/>
    <w:rsid w:val="00A7637D"/>
    <w:rsid w:val="00A7639C"/>
    <w:rsid w:val="00A763A8"/>
    <w:rsid w:val="00A76470"/>
    <w:rsid w:val="00A764C9"/>
    <w:rsid w:val="00A76602"/>
    <w:rsid w:val="00A766B2"/>
    <w:rsid w:val="00A7671F"/>
    <w:rsid w:val="00A7673E"/>
    <w:rsid w:val="00A76786"/>
    <w:rsid w:val="00A76795"/>
    <w:rsid w:val="00A767B7"/>
    <w:rsid w:val="00A76858"/>
    <w:rsid w:val="00A76902"/>
    <w:rsid w:val="00A7695B"/>
    <w:rsid w:val="00A76988"/>
    <w:rsid w:val="00A76A69"/>
    <w:rsid w:val="00A76ABC"/>
    <w:rsid w:val="00A76AE4"/>
    <w:rsid w:val="00A76B3B"/>
    <w:rsid w:val="00A76BAC"/>
    <w:rsid w:val="00A76C69"/>
    <w:rsid w:val="00A76C86"/>
    <w:rsid w:val="00A76CC4"/>
    <w:rsid w:val="00A76DCC"/>
    <w:rsid w:val="00A76E3C"/>
    <w:rsid w:val="00A76E4B"/>
    <w:rsid w:val="00A76E76"/>
    <w:rsid w:val="00A76EBD"/>
    <w:rsid w:val="00A76F3A"/>
    <w:rsid w:val="00A76F3E"/>
    <w:rsid w:val="00A76FF4"/>
    <w:rsid w:val="00A77013"/>
    <w:rsid w:val="00A7703F"/>
    <w:rsid w:val="00A77078"/>
    <w:rsid w:val="00A7707B"/>
    <w:rsid w:val="00A7709C"/>
    <w:rsid w:val="00A7718A"/>
    <w:rsid w:val="00A7718B"/>
    <w:rsid w:val="00A771D5"/>
    <w:rsid w:val="00A77256"/>
    <w:rsid w:val="00A7727B"/>
    <w:rsid w:val="00A772E2"/>
    <w:rsid w:val="00A77307"/>
    <w:rsid w:val="00A77351"/>
    <w:rsid w:val="00A77379"/>
    <w:rsid w:val="00A77380"/>
    <w:rsid w:val="00A773B9"/>
    <w:rsid w:val="00A77435"/>
    <w:rsid w:val="00A774E9"/>
    <w:rsid w:val="00A77525"/>
    <w:rsid w:val="00A77531"/>
    <w:rsid w:val="00A77561"/>
    <w:rsid w:val="00A77588"/>
    <w:rsid w:val="00A77591"/>
    <w:rsid w:val="00A77646"/>
    <w:rsid w:val="00A77659"/>
    <w:rsid w:val="00A776FC"/>
    <w:rsid w:val="00A7772F"/>
    <w:rsid w:val="00A77782"/>
    <w:rsid w:val="00A777A6"/>
    <w:rsid w:val="00A77809"/>
    <w:rsid w:val="00A7784B"/>
    <w:rsid w:val="00A77870"/>
    <w:rsid w:val="00A778EE"/>
    <w:rsid w:val="00A7794C"/>
    <w:rsid w:val="00A77960"/>
    <w:rsid w:val="00A7797A"/>
    <w:rsid w:val="00A779BE"/>
    <w:rsid w:val="00A779CD"/>
    <w:rsid w:val="00A77B6C"/>
    <w:rsid w:val="00A77C14"/>
    <w:rsid w:val="00A77C83"/>
    <w:rsid w:val="00A77CC6"/>
    <w:rsid w:val="00A77DFB"/>
    <w:rsid w:val="00A77DFF"/>
    <w:rsid w:val="00A77E44"/>
    <w:rsid w:val="00A77E5E"/>
    <w:rsid w:val="00A77E8C"/>
    <w:rsid w:val="00A77EBA"/>
    <w:rsid w:val="00A77F1F"/>
    <w:rsid w:val="00A77F80"/>
    <w:rsid w:val="00A77FEC"/>
    <w:rsid w:val="00A8011A"/>
    <w:rsid w:val="00A8012F"/>
    <w:rsid w:val="00A801B4"/>
    <w:rsid w:val="00A80210"/>
    <w:rsid w:val="00A80235"/>
    <w:rsid w:val="00A80344"/>
    <w:rsid w:val="00A8038D"/>
    <w:rsid w:val="00A803D6"/>
    <w:rsid w:val="00A80486"/>
    <w:rsid w:val="00A804B5"/>
    <w:rsid w:val="00A804D5"/>
    <w:rsid w:val="00A805BD"/>
    <w:rsid w:val="00A805C6"/>
    <w:rsid w:val="00A80612"/>
    <w:rsid w:val="00A80642"/>
    <w:rsid w:val="00A80666"/>
    <w:rsid w:val="00A806F2"/>
    <w:rsid w:val="00A807C6"/>
    <w:rsid w:val="00A80862"/>
    <w:rsid w:val="00A808A4"/>
    <w:rsid w:val="00A808FC"/>
    <w:rsid w:val="00A80991"/>
    <w:rsid w:val="00A80997"/>
    <w:rsid w:val="00A80A0A"/>
    <w:rsid w:val="00A80A53"/>
    <w:rsid w:val="00A80A5D"/>
    <w:rsid w:val="00A80A64"/>
    <w:rsid w:val="00A80AA9"/>
    <w:rsid w:val="00A80AB9"/>
    <w:rsid w:val="00A80AD9"/>
    <w:rsid w:val="00A80B09"/>
    <w:rsid w:val="00A80B1B"/>
    <w:rsid w:val="00A80B90"/>
    <w:rsid w:val="00A80BC3"/>
    <w:rsid w:val="00A80BEC"/>
    <w:rsid w:val="00A80C5E"/>
    <w:rsid w:val="00A80C61"/>
    <w:rsid w:val="00A80C79"/>
    <w:rsid w:val="00A80D11"/>
    <w:rsid w:val="00A80E11"/>
    <w:rsid w:val="00A80E8C"/>
    <w:rsid w:val="00A80F04"/>
    <w:rsid w:val="00A80F13"/>
    <w:rsid w:val="00A80F1B"/>
    <w:rsid w:val="00A80F32"/>
    <w:rsid w:val="00A80FB1"/>
    <w:rsid w:val="00A80FF5"/>
    <w:rsid w:val="00A8119E"/>
    <w:rsid w:val="00A811AA"/>
    <w:rsid w:val="00A811F8"/>
    <w:rsid w:val="00A81213"/>
    <w:rsid w:val="00A81245"/>
    <w:rsid w:val="00A81269"/>
    <w:rsid w:val="00A812D2"/>
    <w:rsid w:val="00A812FA"/>
    <w:rsid w:val="00A81317"/>
    <w:rsid w:val="00A8134E"/>
    <w:rsid w:val="00A8148B"/>
    <w:rsid w:val="00A814A6"/>
    <w:rsid w:val="00A8153D"/>
    <w:rsid w:val="00A81576"/>
    <w:rsid w:val="00A815BF"/>
    <w:rsid w:val="00A815CD"/>
    <w:rsid w:val="00A815D3"/>
    <w:rsid w:val="00A815F0"/>
    <w:rsid w:val="00A815F6"/>
    <w:rsid w:val="00A816AF"/>
    <w:rsid w:val="00A816C0"/>
    <w:rsid w:val="00A816C2"/>
    <w:rsid w:val="00A8171B"/>
    <w:rsid w:val="00A81786"/>
    <w:rsid w:val="00A8178C"/>
    <w:rsid w:val="00A81795"/>
    <w:rsid w:val="00A8189F"/>
    <w:rsid w:val="00A819DA"/>
    <w:rsid w:val="00A819ED"/>
    <w:rsid w:val="00A819FC"/>
    <w:rsid w:val="00A81A10"/>
    <w:rsid w:val="00A81A30"/>
    <w:rsid w:val="00A81A59"/>
    <w:rsid w:val="00A81ACC"/>
    <w:rsid w:val="00A81AE4"/>
    <w:rsid w:val="00A81B06"/>
    <w:rsid w:val="00A81BBC"/>
    <w:rsid w:val="00A81BFD"/>
    <w:rsid w:val="00A81C01"/>
    <w:rsid w:val="00A81C41"/>
    <w:rsid w:val="00A81C48"/>
    <w:rsid w:val="00A81C6E"/>
    <w:rsid w:val="00A81CA2"/>
    <w:rsid w:val="00A81CC2"/>
    <w:rsid w:val="00A81CCD"/>
    <w:rsid w:val="00A81D01"/>
    <w:rsid w:val="00A81DEF"/>
    <w:rsid w:val="00A81E34"/>
    <w:rsid w:val="00A81E70"/>
    <w:rsid w:val="00A81EF7"/>
    <w:rsid w:val="00A81F33"/>
    <w:rsid w:val="00A82045"/>
    <w:rsid w:val="00A8208D"/>
    <w:rsid w:val="00A820EF"/>
    <w:rsid w:val="00A820F6"/>
    <w:rsid w:val="00A82104"/>
    <w:rsid w:val="00A82126"/>
    <w:rsid w:val="00A821AC"/>
    <w:rsid w:val="00A8223F"/>
    <w:rsid w:val="00A82264"/>
    <w:rsid w:val="00A82266"/>
    <w:rsid w:val="00A822D3"/>
    <w:rsid w:val="00A822E9"/>
    <w:rsid w:val="00A822F2"/>
    <w:rsid w:val="00A8230A"/>
    <w:rsid w:val="00A82352"/>
    <w:rsid w:val="00A8237F"/>
    <w:rsid w:val="00A8240C"/>
    <w:rsid w:val="00A8242D"/>
    <w:rsid w:val="00A8244F"/>
    <w:rsid w:val="00A8249B"/>
    <w:rsid w:val="00A824ED"/>
    <w:rsid w:val="00A82501"/>
    <w:rsid w:val="00A8255E"/>
    <w:rsid w:val="00A82576"/>
    <w:rsid w:val="00A825F7"/>
    <w:rsid w:val="00A82687"/>
    <w:rsid w:val="00A826FF"/>
    <w:rsid w:val="00A82704"/>
    <w:rsid w:val="00A82717"/>
    <w:rsid w:val="00A8271C"/>
    <w:rsid w:val="00A8273E"/>
    <w:rsid w:val="00A8276D"/>
    <w:rsid w:val="00A8277D"/>
    <w:rsid w:val="00A82785"/>
    <w:rsid w:val="00A827FD"/>
    <w:rsid w:val="00A82891"/>
    <w:rsid w:val="00A829DB"/>
    <w:rsid w:val="00A82A52"/>
    <w:rsid w:val="00A82B33"/>
    <w:rsid w:val="00A82B97"/>
    <w:rsid w:val="00A82BF8"/>
    <w:rsid w:val="00A82C06"/>
    <w:rsid w:val="00A82C37"/>
    <w:rsid w:val="00A82C3E"/>
    <w:rsid w:val="00A82C4A"/>
    <w:rsid w:val="00A82C91"/>
    <w:rsid w:val="00A82CA6"/>
    <w:rsid w:val="00A82D08"/>
    <w:rsid w:val="00A82D3A"/>
    <w:rsid w:val="00A82D88"/>
    <w:rsid w:val="00A82D9E"/>
    <w:rsid w:val="00A82E13"/>
    <w:rsid w:val="00A82E2A"/>
    <w:rsid w:val="00A82EC2"/>
    <w:rsid w:val="00A82F12"/>
    <w:rsid w:val="00A82F74"/>
    <w:rsid w:val="00A82FE4"/>
    <w:rsid w:val="00A830C0"/>
    <w:rsid w:val="00A8318A"/>
    <w:rsid w:val="00A831AD"/>
    <w:rsid w:val="00A831BB"/>
    <w:rsid w:val="00A83213"/>
    <w:rsid w:val="00A8330E"/>
    <w:rsid w:val="00A8331F"/>
    <w:rsid w:val="00A8336E"/>
    <w:rsid w:val="00A833B8"/>
    <w:rsid w:val="00A83429"/>
    <w:rsid w:val="00A8342B"/>
    <w:rsid w:val="00A8347A"/>
    <w:rsid w:val="00A834AE"/>
    <w:rsid w:val="00A834C2"/>
    <w:rsid w:val="00A83514"/>
    <w:rsid w:val="00A83527"/>
    <w:rsid w:val="00A83546"/>
    <w:rsid w:val="00A8355D"/>
    <w:rsid w:val="00A83572"/>
    <w:rsid w:val="00A835EB"/>
    <w:rsid w:val="00A8365A"/>
    <w:rsid w:val="00A83661"/>
    <w:rsid w:val="00A83664"/>
    <w:rsid w:val="00A836BE"/>
    <w:rsid w:val="00A836E6"/>
    <w:rsid w:val="00A836F7"/>
    <w:rsid w:val="00A8373B"/>
    <w:rsid w:val="00A8378E"/>
    <w:rsid w:val="00A837A0"/>
    <w:rsid w:val="00A837E0"/>
    <w:rsid w:val="00A8380F"/>
    <w:rsid w:val="00A83846"/>
    <w:rsid w:val="00A838C6"/>
    <w:rsid w:val="00A838EC"/>
    <w:rsid w:val="00A838FC"/>
    <w:rsid w:val="00A8394D"/>
    <w:rsid w:val="00A8396A"/>
    <w:rsid w:val="00A839B1"/>
    <w:rsid w:val="00A83A1F"/>
    <w:rsid w:val="00A83A2E"/>
    <w:rsid w:val="00A83AAD"/>
    <w:rsid w:val="00A83AD1"/>
    <w:rsid w:val="00A83AD3"/>
    <w:rsid w:val="00A83ADC"/>
    <w:rsid w:val="00A83B70"/>
    <w:rsid w:val="00A83B71"/>
    <w:rsid w:val="00A83C2A"/>
    <w:rsid w:val="00A83C2D"/>
    <w:rsid w:val="00A83CB1"/>
    <w:rsid w:val="00A83DDD"/>
    <w:rsid w:val="00A83E50"/>
    <w:rsid w:val="00A83E5C"/>
    <w:rsid w:val="00A83E70"/>
    <w:rsid w:val="00A83F1A"/>
    <w:rsid w:val="00A83F6D"/>
    <w:rsid w:val="00A83FE9"/>
    <w:rsid w:val="00A83FF7"/>
    <w:rsid w:val="00A8402B"/>
    <w:rsid w:val="00A84044"/>
    <w:rsid w:val="00A840A8"/>
    <w:rsid w:val="00A840DB"/>
    <w:rsid w:val="00A84120"/>
    <w:rsid w:val="00A84154"/>
    <w:rsid w:val="00A84166"/>
    <w:rsid w:val="00A84171"/>
    <w:rsid w:val="00A841E0"/>
    <w:rsid w:val="00A8420C"/>
    <w:rsid w:val="00A84210"/>
    <w:rsid w:val="00A84238"/>
    <w:rsid w:val="00A8424F"/>
    <w:rsid w:val="00A84277"/>
    <w:rsid w:val="00A84284"/>
    <w:rsid w:val="00A842D0"/>
    <w:rsid w:val="00A842FA"/>
    <w:rsid w:val="00A8434B"/>
    <w:rsid w:val="00A843C7"/>
    <w:rsid w:val="00A843D6"/>
    <w:rsid w:val="00A84486"/>
    <w:rsid w:val="00A8448D"/>
    <w:rsid w:val="00A844D8"/>
    <w:rsid w:val="00A844DD"/>
    <w:rsid w:val="00A84552"/>
    <w:rsid w:val="00A84590"/>
    <w:rsid w:val="00A845AF"/>
    <w:rsid w:val="00A845B4"/>
    <w:rsid w:val="00A845B5"/>
    <w:rsid w:val="00A845D2"/>
    <w:rsid w:val="00A84613"/>
    <w:rsid w:val="00A84690"/>
    <w:rsid w:val="00A84691"/>
    <w:rsid w:val="00A846A2"/>
    <w:rsid w:val="00A846B3"/>
    <w:rsid w:val="00A846C5"/>
    <w:rsid w:val="00A846EB"/>
    <w:rsid w:val="00A84730"/>
    <w:rsid w:val="00A84785"/>
    <w:rsid w:val="00A847DB"/>
    <w:rsid w:val="00A8480F"/>
    <w:rsid w:val="00A848B7"/>
    <w:rsid w:val="00A84914"/>
    <w:rsid w:val="00A84969"/>
    <w:rsid w:val="00A84977"/>
    <w:rsid w:val="00A84993"/>
    <w:rsid w:val="00A849A1"/>
    <w:rsid w:val="00A849B8"/>
    <w:rsid w:val="00A849CD"/>
    <w:rsid w:val="00A84A8B"/>
    <w:rsid w:val="00A84ABA"/>
    <w:rsid w:val="00A84AF5"/>
    <w:rsid w:val="00A84B21"/>
    <w:rsid w:val="00A84B4D"/>
    <w:rsid w:val="00A84B67"/>
    <w:rsid w:val="00A84B7D"/>
    <w:rsid w:val="00A84D74"/>
    <w:rsid w:val="00A84DA3"/>
    <w:rsid w:val="00A84E66"/>
    <w:rsid w:val="00A84E76"/>
    <w:rsid w:val="00A84E90"/>
    <w:rsid w:val="00A84E98"/>
    <w:rsid w:val="00A84F54"/>
    <w:rsid w:val="00A84F57"/>
    <w:rsid w:val="00A84F5A"/>
    <w:rsid w:val="00A84F99"/>
    <w:rsid w:val="00A84FAB"/>
    <w:rsid w:val="00A85029"/>
    <w:rsid w:val="00A850F4"/>
    <w:rsid w:val="00A8512A"/>
    <w:rsid w:val="00A851C3"/>
    <w:rsid w:val="00A851EF"/>
    <w:rsid w:val="00A85208"/>
    <w:rsid w:val="00A85232"/>
    <w:rsid w:val="00A8528B"/>
    <w:rsid w:val="00A8529E"/>
    <w:rsid w:val="00A85348"/>
    <w:rsid w:val="00A85378"/>
    <w:rsid w:val="00A8540C"/>
    <w:rsid w:val="00A854AD"/>
    <w:rsid w:val="00A854BA"/>
    <w:rsid w:val="00A854C2"/>
    <w:rsid w:val="00A85522"/>
    <w:rsid w:val="00A8554A"/>
    <w:rsid w:val="00A85595"/>
    <w:rsid w:val="00A85618"/>
    <w:rsid w:val="00A8562F"/>
    <w:rsid w:val="00A8566C"/>
    <w:rsid w:val="00A85674"/>
    <w:rsid w:val="00A85698"/>
    <w:rsid w:val="00A8569C"/>
    <w:rsid w:val="00A856C9"/>
    <w:rsid w:val="00A857D5"/>
    <w:rsid w:val="00A85815"/>
    <w:rsid w:val="00A8581C"/>
    <w:rsid w:val="00A858F5"/>
    <w:rsid w:val="00A85900"/>
    <w:rsid w:val="00A85962"/>
    <w:rsid w:val="00A85975"/>
    <w:rsid w:val="00A859AC"/>
    <w:rsid w:val="00A859CB"/>
    <w:rsid w:val="00A85A1B"/>
    <w:rsid w:val="00A85A67"/>
    <w:rsid w:val="00A85AA8"/>
    <w:rsid w:val="00A85B01"/>
    <w:rsid w:val="00A85B0C"/>
    <w:rsid w:val="00A85B31"/>
    <w:rsid w:val="00A85B71"/>
    <w:rsid w:val="00A85BA0"/>
    <w:rsid w:val="00A85C3D"/>
    <w:rsid w:val="00A85C54"/>
    <w:rsid w:val="00A85C79"/>
    <w:rsid w:val="00A85CD8"/>
    <w:rsid w:val="00A85CF5"/>
    <w:rsid w:val="00A85CFC"/>
    <w:rsid w:val="00A85D6D"/>
    <w:rsid w:val="00A85D9E"/>
    <w:rsid w:val="00A85DA9"/>
    <w:rsid w:val="00A85E0C"/>
    <w:rsid w:val="00A85E25"/>
    <w:rsid w:val="00A85EEC"/>
    <w:rsid w:val="00A85EFB"/>
    <w:rsid w:val="00A85F54"/>
    <w:rsid w:val="00A85F75"/>
    <w:rsid w:val="00A85FAC"/>
    <w:rsid w:val="00A85FBF"/>
    <w:rsid w:val="00A86067"/>
    <w:rsid w:val="00A8606C"/>
    <w:rsid w:val="00A860CF"/>
    <w:rsid w:val="00A8616D"/>
    <w:rsid w:val="00A8619C"/>
    <w:rsid w:val="00A8622A"/>
    <w:rsid w:val="00A86306"/>
    <w:rsid w:val="00A8631B"/>
    <w:rsid w:val="00A86326"/>
    <w:rsid w:val="00A863AD"/>
    <w:rsid w:val="00A863EA"/>
    <w:rsid w:val="00A8645C"/>
    <w:rsid w:val="00A86494"/>
    <w:rsid w:val="00A8652B"/>
    <w:rsid w:val="00A8655E"/>
    <w:rsid w:val="00A865D1"/>
    <w:rsid w:val="00A86623"/>
    <w:rsid w:val="00A86674"/>
    <w:rsid w:val="00A8668D"/>
    <w:rsid w:val="00A866E0"/>
    <w:rsid w:val="00A867B6"/>
    <w:rsid w:val="00A86992"/>
    <w:rsid w:val="00A86993"/>
    <w:rsid w:val="00A8699B"/>
    <w:rsid w:val="00A86A18"/>
    <w:rsid w:val="00A86A1D"/>
    <w:rsid w:val="00A86A60"/>
    <w:rsid w:val="00A86A70"/>
    <w:rsid w:val="00A86AA1"/>
    <w:rsid w:val="00A86ABF"/>
    <w:rsid w:val="00A86B53"/>
    <w:rsid w:val="00A86BD8"/>
    <w:rsid w:val="00A86C83"/>
    <w:rsid w:val="00A86C86"/>
    <w:rsid w:val="00A86D04"/>
    <w:rsid w:val="00A86D0F"/>
    <w:rsid w:val="00A86D85"/>
    <w:rsid w:val="00A86E78"/>
    <w:rsid w:val="00A86E8F"/>
    <w:rsid w:val="00A86EB6"/>
    <w:rsid w:val="00A86F02"/>
    <w:rsid w:val="00A86F42"/>
    <w:rsid w:val="00A86FEB"/>
    <w:rsid w:val="00A87041"/>
    <w:rsid w:val="00A8708E"/>
    <w:rsid w:val="00A87093"/>
    <w:rsid w:val="00A871DA"/>
    <w:rsid w:val="00A871F7"/>
    <w:rsid w:val="00A872B7"/>
    <w:rsid w:val="00A872C0"/>
    <w:rsid w:val="00A8731D"/>
    <w:rsid w:val="00A873A6"/>
    <w:rsid w:val="00A87564"/>
    <w:rsid w:val="00A875F7"/>
    <w:rsid w:val="00A8763B"/>
    <w:rsid w:val="00A87644"/>
    <w:rsid w:val="00A8770A"/>
    <w:rsid w:val="00A87719"/>
    <w:rsid w:val="00A87780"/>
    <w:rsid w:val="00A87783"/>
    <w:rsid w:val="00A877B7"/>
    <w:rsid w:val="00A87875"/>
    <w:rsid w:val="00A87892"/>
    <w:rsid w:val="00A878D6"/>
    <w:rsid w:val="00A87936"/>
    <w:rsid w:val="00A87950"/>
    <w:rsid w:val="00A87957"/>
    <w:rsid w:val="00A879B3"/>
    <w:rsid w:val="00A879D2"/>
    <w:rsid w:val="00A87A17"/>
    <w:rsid w:val="00A87A32"/>
    <w:rsid w:val="00A87A9F"/>
    <w:rsid w:val="00A87B04"/>
    <w:rsid w:val="00A87B9C"/>
    <w:rsid w:val="00A87BA5"/>
    <w:rsid w:val="00A87C2A"/>
    <w:rsid w:val="00A87C34"/>
    <w:rsid w:val="00A87C5E"/>
    <w:rsid w:val="00A87C62"/>
    <w:rsid w:val="00A87D38"/>
    <w:rsid w:val="00A87D4B"/>
    <w:rsid w:val="00A87E9D"/>
    <w:rsid w:val="00A87ECA"/>
    <w:rsid w:val="00A87F04"/>
    <w:rsid w:val="00A87F3D"/>
    <w:rsid w:val="00A87F70"/>
    <w:rsid w:val="00A87F87"/>
    <w:rsid w:val="00A87FCB"/>
    <w:rsid w:val="00A87FEA"/>
    <w:rsid w:val="00A87FF8"/>
    <w:rsid w:val="00A9001E"/>
    <w:rsid w:val="00A90048"/>
    <w:rsid w:val="00A90073"/>
    <w:rsid w:val="00A90099"/>
    <w:rsid w:val="00A900C4"/>
    <w:rsid w:val="00A90132"/>
    <w:rsid w:val="00A90136"/>
    <w:rsid w:val="00A90199"/>
    <w:rsid w:val="00A90243"/>
    <w:rsid w:val="00A902BE"/>
    <w:rsid w:val="00A902E5"/>
    <w:rsid w:val="00A90302"/>
    <w:rsid w:val="00A90348"/>
    <w:rsid w:val="00A90380"/>
    <w:rsid w:val="00A90394"/>
    <w:rsid w:val="00A903A2"/>
    <w:rsid w:val="00A90423"/>
    <w:rsid w:val="00A90484"/>
    <w:rsid w:val="00A9048E"/>
    <w:rsid w:val="00A9048F"/>
    <w:rsid w:val="00A90552"/>
    <w:rsid w:val="00A9056A"/>
    <w:rsid w:val="00A905D9"/>
    <w:rsid w:val="00A906A2"/>
    <w:rsid w:val="00A906B9"/>
    <w:rsid w:val="00A906DD"/>
    <w:rsid w:val="00A906EE"/>
    <w:rsid w:val="00A9071F"/>
    <w:rsid w:val="00A90739"/>
    <w:rsid w:val="00A907CE"/>
    <w:rsid w:val="00A90819"/>
    <w:rsid w:val="00A9083C"/>
    <w:rsid w:val="00A9086D"/>
    <w:rsid w:val="00A908AB"/>
    <w:rsid w:val="00A908B5"/>
    <w:rsid w:val="00A908FE"/>
    <w:rsid w:val="00A9097F"/>
    <w:rsid w:val="00A90996"/>
    <w:rsid w:val="00A9099C"/>
    <w:rsid w:val="00A909E7"/>
    <w:rsid w:val="00A909EE"/>
    <w:rsid w:val="00A90A2E"/>
    <w:rsid w:val="00A90A30"/>
    <w:rsid w:val="00A90A3B"/>
    <w:rsid w:val="00A90AC0"/>
    <w:rsid w:val="00A90AF4"/>
    <w:rsid w:val="00A90B69"/>
    <w:rsid w:val="00A90B94"/>
    <w:rsid w:val="00A90BF0"/>
    <w:rsid w:val="00A90C70"/>
    <w:rsid w:val="00A90CC4"/>
    <w:rsid w:val="00A90D1F"/>
    <w:rsid w:val="00A90D28"/>
    <w:rsid w:val="00A90D7D"/>
    <w:rsid w:val="00A90DB9"/>
    <w:rsid w:val="00A90DC2"/>
    <w:rsid w:val="00A90E28"/>
    <w:rsid w:val="00A90EA6"/>
    <w:rsid w:val="00A90EE5"/>
    <w:rsid w:val="00A90F22"/>
    <w:rsid w:val="00A90F24"/>
    <w:rsid w:val="00A9103C"/>
    <w:rsid w:val="00A91068"/>
    <w:rsid w:val="00A91082"/>
    <w:rsid w:val="00A91083"/>
    <w:rsid w:val="00A910C5"/>
    <w:rsid w:val="00A91118"/>
    <w:rsid w:val="00A91161"/>
    <w:rsid w:val="00A91235"/>
    <w:rsid w:val="00A91277"/>
    <w:rsid w:val="00A913A6"/>
    <w:rsid w:val="00A91458"/>
    <w:rsid w:val="00A91595"/>
    <w:rsid w:val="00A915CA"/>
    <w:rsid w:val="00A9167C"/>
    <w:rsid w:val="00A916CE"/>
    <w:rsid w:val="00A91705"/>
    <w:rsid w:val="00A91735"/>
    <w:rsid w:val="00A91792"/>
    <w:rsid w:val="00A91880"/>
    <w:rsid w:val="00A918C9"/>
    <w:rsid w:val="00A918E7"/>
    <w:rsid w:val="00A918F4"/>
    <w:rsid w:val="00A9195E"/>
    <w:rsid w:val="00A91983"/>
    <w:rsid w:val="00A919A3"/>
    <w:rsid w:val="00A919DB"/>
    <w:rsid w:val="00A91A26"/>
    <w:rsid w:val="00A91A55"/>
    <w:rsid w:val="00A91A8D"/>
    <w:rsid w:val="00A91AD0"/>
    <w:rsid w:val="00A91AE7"/>
    <w:rsid w:val="00A91AFC"/>
    <w:rsid w:val="00A91BAB"/>
    <w:rsid w:val="00A91C40"/>
    <w:rsid w:val="00A91C55"/>
    <w:rsid w:val="00A91D77"/>
    <w:rsid w:val="00A91D86"/>
    <w:rsid w:val="00A91E47"/>
    <w:rsid w:val="00A91E95"/>
    <w:rsid w:val="00A91F35"/>
    <w:rsid w:val="00A91F8F"/>
    <w:rsid w:val="00A9202A"/>
    <w:rsid w:val="00A920A1"/>
    <w:rsid w:val="00A921F4"/>
    <w:rsid w:val="00A9226D"/>
    <w:rsid w:val="00A9231E"/>
    <w:rsid w:val="00A92393"/>
    <w:rsid w:val="00A923A7"/>
    <w:rsid w:val="00A923D3"/>
    <w:rsid w:val="00A923E1"/>
    <w:rsid w:val="00A92427"/>
    <w:rsid w:val="00A92444"/>
    <w:rsid w:val="00A9248E"/>
    <w:rsid w:val="00A9249C"/>
    <w:rsid w:val="00A92504"/>
    <w:rsid w:val="00A9254E"/>
    <w:rsid w:val="00A92572"/>
    <w:rsid w:val="00A92582"/>
    <w:rsid w:val="00A92616"/>
    <w:rsid w:val="00A92650"/>
    <w:rsid w:val="00A92660"/>
    <w:rsid w:val="00A926FD"/>
    <w:rsid w:val="00A9275A"/>
    <w:rsid w:val="00A927C9"/>
    <w:rsid w:val="00A92919"/>
    <w:rsid w:val="00A929E9"/>
    <w:rsid w:val="00A92B47"/>
    <w:rsid w:val="00A92B68"/>
    <w:rsid w:val="00A92B7C"/>
    <w:rsid w:val="00A92B99"/>
    <w:rsid w:val="00A92C3A"/>
    <w:rsid w:val="00A92C67"/>
    <w:rsid w:val="00A92C6B"/>
    <w:rsid w:val="00A92C71"/>
    <w:rsid w:val="00A92CBF"/>
    <w:rsid w:val="00A92CCC"/>
    <w:rsid w:val="00A92D42"/>
    <w:rsid w:val="00A92DA4"/>
    <w:rsid w:val="00A92DFB"/>
    <w:rsid w:val="00A92E2C"/>
    <w:rsid w:val="00A92E57"/>
    <w:rsid w:val="00A92F21"/>
    <w:rsid w:val="00A92F3D"/>
    <w:rsid w:val="00A92F65"/>
    <w:rsid w:val="00A92F6C"/>
    <w:rsid w:val="00A92FCF"/>
    <w:rsid w:val="00A92FF4"/>
    <w:rsid w:val="00A930A6"/>
    <w:rsid w:val="00A93107"/>
    <w:rsid w:val="00A931A0"/>
    <w:rsid w:val="00A931B0"/>
    <w:rsid w:val="00A931F9"/>
    <w:rsid w:val="00A93218"/>
    <w:rsid w:val="00A932A8"/>
    <w:rsid w:val="00A932DB"/>
    <w:rsid w:val="00A9338F"/>
    <w:rsid w:val="00A933A8"/>
    <w:rsid w:val="00A933B8"/>
    <w:rsid w:val="00A933D6"/>
    <w:rsid w:val="00A934C8"/>
    <w:rsid w:val="00A934E9"/>
    <w:rsid w:val="00A934FD"/>
    <w:rsid w:val="00A93514"/>
    <w:rsid w:val="00A936B8"/>
    <w:rsid w:val="00A936D5"/>
    <w:rsid w:val="00A936DA"/>
    <w:rsid w:val="00A936EB"/>
    <w:rsid w:val="00A93757"/>
    <w:rsid w:val="00A937AA"/>
    <w:rsid w:val="00A937AB"/>
    <w:rsid w:val="00A937C5"/>
    <w:rsid w:val="00A9380B"/>
    <w:rsid w:val="00A938C7"/>
    <w:rsid w:val="00A93953"/>
    <w:rsid w:val="00A939C9"/>
    <w:rsid w:val="00A939CF"/>
    <w:rsid w:val="00A939EE"/>
    <w:rsid w:val="00A93A1C"/>
    <w:rsid w:val="00A93A65"/>
    <w:rsid w:val="00A93ABF"/>
    <w:rsid w:val="00A93AC0"/>
    <w:rsid w:val="00A93AF4"/>
    <w:rsid w:val="00A93B64"/>
    <w:rsid w:val="00A93B82"/>
    <w:rsid w:val="00A93B9D"/>
    <w:rsid w:val="00A93C0F"/>
    <w:rsid w:val="00A93C9E"/>
    <w:rsid w:val="00A93CE7"/>
    <w:rsid w:val="00A93D33"/>
    <w:rsid w:val="00A93D9F"/>
    <w:rsid w:val="00A93DA2"/>
    <w:rsid w:val="00A93DAC"/>
    <w:rsid w:val="00A93E8E"/>
    <w:rsid w:val="00A93F0A"/>
    <w:rsid w:val="00A93F72"/>
    <w:rsid w:val="00A93FE3"/>
    <w:rsid w:val="00A93FE8"/>
    <w:rsid w:val="00A93FF5"/>
    <w:rsid w:val="00A94017"/>
    <w:rsid w:val="00A9402D"/>
    <w:rsid w:val="00A9402F"/>
    <w:rsid w:val="00A940AD"/>
    <w:rsid w:val="00A940D8"/>
    <w:rsid w:val="00A94105"/>
    <w:rsid w:val="00A9419C"/>
    <w:rsid w:val="00A941F9"/>
    <w:rsid w:val="00A942CD"/>
    <w:rsid w:val="00A942F7"/>
    <w:rsid w:val="00A94345"/>
    <w:rsid w:val="00A9440B"/>
    <w:rsid w:val="00A94434"/>
    <w:rsid w:val="00A94463"/>
    <w:rsid w:val="00A944B1"/>
    <w:rsid w:val="00A94536"/>
    <w:rsid w:val="00A945B3"/>
    <w:rsid w:val="00A945D1"/>
    <w:rsid w:val="00A9462D"/>
    <w:rsid w:val="00A946AE"/>
    <w:rsid w:val="00A946E3"/>
    <w:rsid w:val="00A946EE"/>
    <w:rsid w:val="00A94719"/>
    <w:rsid w:val="00A9472F"/>
    <w:rsid w:val="00A94751"/>
    <w:rsid w:val="00A9478F"/>
    <w:rsid w:val="00A94826"/>
    <w:rsid w:val="00A94835"/>
    <w:rsid w:val="00A94971"/>
    <w:rsid w:val="00A949AA"/>
    <w:rsid w:val="00A949F2"/>
    <w:rsid w:val="00A949F3"/>
    <w:rsid w:val="00A94A42"/>
    <w:rsid w:val="00A94A74"/>
    <w:rsid w:val="00A94B25"/>
    <w:rsid w:val="00A94C9B"/>
    <w:rsid w:val="00A94CF2"/>
    <w:rsid w:val="00A94D4A"/>
    <w:rsid w:val="00A94DD4"/>
    <w:rsid w:val="00A94E07"/>
    <w:rsid w:val="00A94E8F"/>
    <w:rsid w:val="00A94F42"/>
    <w:rsid w:val="00A94F60"/>
    <w:rsid w:val="00A94FD8"/>
    <w:rsid w:val="00A9503B"/>
    <w:rsid w:val="00A95041"/>
    <w:rsid w:val="00A95054"/>
    <w:rsid w:val="00A95075"/>
    <w:rsid w:val="00A950D1"/>
    <w:rsid w:val="00A9510E"/>
    <w:rsid w:val="00A95130"/>
    <w:rsid w:val="00A95154"/>
    <w:rsid w:val="00A9515F"/>
    <w:rsid w:val="00A95182"/>
    <w:rsid w:val="00A95224"/>
    <w:rsid w:val="00A952AC"/>
    <w:rsid w:val="00A952B9"/>
    <w:rsid w:val="00A95321"/>
    <w:rsid w:val="00A9535B"/>
    <w:rsid w:val="00A953B6"/>
    <w:rsid w:val="00A953D8"/>
    <w:rsid w:val="00A95495"/>
    <w:rsid w:val="00A95497"/>
    <w:rsid w:val="00A954DF"/>
    <w:rsid w:val="00A9562F"/>
    <w:rsid w:val="00A95663"/>
    <w:rsid w:val="00A95673"/>
    <w:rsid w:val="00A9578B"/>
    <w:rsid w:val="00A957A7"/>
    <w:rsid w:val="00A9582B"/>
    <w:rsid w:val="00A95846"/>
    <w:rsid w:val="00A9586B"/>
    <w:rsid w:val="00A958DD"/>
    <w:rsid w:val="00A958E1"/>
    <w:rsid w:val="00A958F0"/>
    <w:rsid w:val="00A958F5"/>
    <w:rsid w:val="00A95939"/>
    <w:rsid w:val="00A95979"/>
    <w:rsid w:val="00A959C8"/>
    <w:rsid w:val="00A959CF"/>
    <w:rsid w:val="00A959ED"/>
    <w:rsid w:val="00A95A03"/>
    <w:rsid w:val="00A95AC7"/>
    <w:rsid w:val="00A95B12"/>
    <w:rsid w:val="00A95B32"/>
    <w:rsid w:val="00A95B99"/>
    <w:rsid w:val="00A95B9A"/>
    <w:rsid w:val="00A95BE3"/>
    <w:rsid w:val="00A95C6D"/>
    <w:rsid w:val="00A95C72"/>
    <w:rsid w:val="00A95CB1"/>
    <w:rsid w:val="00A95CD8"/>
    <w:rsid w:val="00A95CDF"/>
    <w:rsid w:val="00A95D3F"/>
    <w:rsid w:val="00A95DAC"/>
    <w:rsid w:val="00A95E54"/>
    <w:rsid w:val="00A95E8C"/>
    <w:rsid w:val="00A95EA7"/>
    <w:rsid w:val="00A95F25"/>
    <w:rsid w:val="00A95F3E"/>
    <w:rsid w:val="00A95F67"/>
    <w:rsid w:val="00A95F72"/>
    <w:rsid w:val="00A95FE5"/>
    <w:rsid w:val="00A9606D"/>
    <w:rsid w:val="00A9608C"/>
    <w:rsid w:val="00A960C1"/>
    <w:rsid w:val="00A96147"/>
    <w:rsid w:val="00A96183"/>
    <w:rsid w:val="00A9621B"/>
    <w:rsid w:val="00A962B2"/>
    <w:rsid w:val="00A962C6"/>
    <w:rsid w:val="00A96321"/>
    <w:rsid w:val="00A96334"/>
    <w:rsid w:val="00A9634B"/>
    <w:rsid w:val="00A96382"/>
    <w:rsid w:val="00A96387"/>
    <w:rsid w:val="00A963CD"/>
    <w:rsid w:val="00A963E5"/>
    <w:rsid w:val="00A96480"/>
    <w:rsid w:val="00A964BB"/>
    <w:rsid w:val="00A964BE"/>
    <w:rsid w:val="00A964C3"/>
    <w:rsid w:val="00A964C5"/>
    <w:rsid w:val="00A964D5"/>
    <w:rsid w:val="00A964DA"/>
    <w:rsid w:val="00A964F5"/>
    <w:rsid w:val="00A96524"/>
    <w:rsid w:val="00A9659D"/>
    <w:rsid w:val="00A965C5"/>
    <w:rsid w:val="00A96603"/>
    <w:rsid w:val="00A9664D"/>
    <w:rsid w:val="00A9664E"/>
    <w:rsid w:val="00A966F2"/>
    <w:rsid w:val="00A96703"/>
    <w:rsid w:val="00A9671A"/>
    <w:rsid w:val="00A96766"/>
    <w:rsid w:val="00A96789"/>
    <w:rsid w:val="00A967C2"/>
    <w:rsid w:val="00A967F5"/>
    <w:rsid w:val="00A9684F"/>
    <w:rsid w:val="00A9685E"/>
    <w:rsid w:val="00A9689B"/>
    <w:rsid w:val="00A968E9"/>
    <w:rsid w:val="00A968F5"/>
    <w:rsid w:val="00A96924"/>
    <w:rsid w:val="00A96944"/>
    <w:rsid w:val="00A96978"/>
    <w:rsid w:val="00A969F6"/>
    <w:rsid w:val="00A96A0D"/>
    <w:rsid w:val="00A96A4F"/>
    <w:rsid w:val="00A96AB6"/>
    <w:rsid w:val="00A96B6C"/>
    <w:rsid w:val="00A96BB2"/>
    <w:rsid w:val="00A96BF7"/>
    <w:rsid w:val="00A96CA9"/>
    <w:rsid w:val="00A96D21"/>
    <w:rsid w:val="00A96D3B"/>
    <w:rsid w:val="00A96DB3"/>
    <w:rsid w:val="00A96E18"/>
    <w:rsid w:val="00A96ED2"/>
    <w:rsid w:val="00A96F09"/>
    <w:rsid w:val="00A96F16"/>
    <w:rsid w:val="00A96F5E"/>
    <w:rsid w:val="00A96F86"/>
    <w:rsid w:val="00A96F9E"/>
    <w:rsid w:val="00A9700B"/>
    <w:rsid w:val="00A970C5"/>
    <w:rsid w:val="00A97104"/>
    <w:rsid w:val="00A97119"/>
    <w:rsid w:val="00A97164"/>
    <w:rsid w:val="00A97177"/>
    <w:rsid w:val="00A971CA"/>
    <w:rsid w:val="00A97250"/>
    <w:rsid w:val="00A97295"/>
    <w:rsid w:val="00A9733A"/>
    <w:rsid w:val="00A9733D"/>
    <w:rsid w:val="00A9746F"/>
    <w:rsid w:val="00A97479"/>
    <w:rsid w:val="00A974B8"/>
    <w:rsid w:val="00A9751B"/>
    <w:rsid w:val="00A97536"/>
    <w:rsid w:val="00A975D3"/>
    <w:rsid w:val="00A97640"/>
    <w:rsid w:val="00A976B2"/>
    <w:rsid w:val="00A976D9"/>
    <w:rsid w:val="00A976F3"/>
    <w:rsid w:val="00A9770D"/>
    <w:rsid w:val="00A97768"/>
    <w:rsid w:val="00A977C2"/>
    <w:rsid w:val="00A97805"/>
    <w:rsid w:val="00A97936"/>
    <w:rsid w:val="00A97A20"/>
    <w:rsid w:val="00A97A4D"/>
    <w:rsid w:val="00A97A6C"/>
    <w:rsid w:val="00A97A8E"/>
    <w:rsid w:val="00A97A8F"/>
    <w:rsid w:val="00A97ACF"/>
    <w:rsid w:val="00A97AFB"/>
    <w:rsid w:val="00A97B5D"/>
    <w:rsid w:val="00A97B66"/>
    <w:rsid w:val="00A97B86"/>
    <w:rsid w:val="00A97C0F"/>
    <w:rsid w:val="00A97C25"/>
    <w:rsid w:val="00A97C3F"/>
    <w:rsid w:val="00A97CF6"/>
    <w:rsid w:val="00A97D5A"/>
    <w:rsid w:val="00A97D91"/>
    <w:rsid w:val="00A97D93"/>
    <w:rsid w:val="00A97E02"/>
    <w:rsid w:val="00A97EB2"/>
    <w:rsid w:val="00A97ECD"/>
    <w:rsid w:val="00A97F47"/>
    <w:rsid w:val="00A97F73"/>
    <w:rsid w:val="00AA0014"/>
    <w:rsid w:val="00AA012C"/>
    <w:rsid w:val="00AA0176"/>
    <w:rsid w:val="00AA0188"/>
    <w:rsid w:val="00AA01BC"/>
    <w:rsid w:val="00AA0232"/>
    <w:rsid w:val="00AA0246"/>
    <w:rsid w:val="00AA02DD"/>
    <w:rsid w:val="00AA02FC"/>
    <w:rsid w:val="00AA03F1"/>
    <w:rsid w:val="00AA03FE"/>
    <w:rsid w:val="00AA044B"/>
    <w:rsid w:val="00AA0462"/>
    <w:rsid w:val="00AA04A0"/>
    <w:rsid w:val="00AA057F"/>
    <w:rsid w:val="00AA065E"/>
    <w:rsid w:val="00AA066F"/>
    <w:rsid w:val="00AA067B"/>
    <w:rsid w:val="00AA0698"/>
    <w:rsid w:val="00AA06AE"/>
    <w:rsid w:val="00AA06C6"/>
    <w:rsid w:val="00AA07B7"/>
    <w:rsid w:val="00AA07CC"/>
    <w:rsid w:val="00AA07DE"/>
    <w:rsid w:val="00AA0811"/>
    <w:rsid w:val="00AA0817"/>
    <w:rsid w:val="00AA085F"/>
    <w:rsid w:val="00AA08A0"/>
    <w:rsid w:val="00AA08B0"/>
    <w:rsid w:val="00AA0907"/>
    <w:rsid w:val="00AA0985"/>
    <w:rsid w:val="00AA098C"/>
    <w:rsid w:val="00AA09EC"/>
    <w:rsid w:val="00AA0A41"/>
    <w:rsid w:val="00AA0A79"/>
    <w:rsid w:val="00AA0AE4"/>
    <w:rsid w:val="00AA0B5B"/>
    <w:rsid w:val="00AA0B66"/>
    <w:rsid w:val="00AA0BDB"/>
    <w:rsid w:val="00AA0BF6"/>
    <w:rsid w:val="00AA0C36"/>
    <w:rsid w:val="00AA0C4E"/>
    <w:rsid w:val="00AA0C69"/>
    <w:rsid w:val="00AA0C8F"/>
    <w:rsid w:val="00AA0D21"/>
    <w:rsid w:val="00AA0D37"/>
    <w:rsid w:val="00AA0DC7"/>
    <w:rsid w:val="00AA0E29"/>
    <w:rsid w:val="00AA0E64"/>
    <w:rsid w:val="00AA0EC9"/>
    <w:rsid w:val="00AA0ECF"/>
    <w:rsid w:val="00AA0F15"/>
    <w:rsid w:val="00AA0FC0"/>
    <w:rsid w:val="00AA1040"/>
    <w:rsid w:val="00AA1053"/>
    <w:rsid w:val="00AA1064"/>
    <w:rsid w:val="00AA109C"/>
    <w:rsid w:val="00AA10B9"/>
    <w:rsid w:val="00AA110D"/>
    <w:rsid w:val="00AA1130"/>
    <w:rsid w:val="00AA113D"/>
    <w:rsid w:val="00AA1154"/>
    <w:rsid w:val="00AA116A"/>
    <w:rsid w:val="00AA11B0"/>
    <w:rsid w:val="00AA11B5"/>
    <w:rsid w:val="00AA11F7"/>
    <w:rsid w:val="00AA1221"/>
    <w:rsid w:val="00AA1255"/>
    <w:rsid w:val="00AA1262"/>
    <w:rsid w:val="00AA12BE"/>
    <w:rsid w:val="00AA1387"/>
    <w:rsid w:val="00AA13E9"/>
    <w:rsid w:val="00AA143A"/>
    <w:rsid w:val="00AA1444"/>
    <w:rsid w:val="00AA1475"/>
    <w:rsid w:val="00AA14B0"/>
    <w:rsid w:val="00AA14EC"/>
    <w:rsid w:val="00AA1512"/>
    <w:rsid w:val="00AA1536"/>
    <w:rsid w:val="00AA1538"/>
    <w:rsid w:val="00AA1597"/>
    <w:rsid w:val="00AA15E0"/>
    <w:rsid w:val="00AA162B"/>
    <w:rsid w:val="00AA1691"/>
    <w:rsid w:val="00AA181F"/>
    <w:rsid w:val="00AA1835"/>
    <w:rsid w:val="00AA1843"/>
    <w:rsid w:val="00AA1852"/>
    <w:rsid w:val="00AA18A3"/>
    <w:rsid w:val="00AA18F9"/>
    <w:rsid w:val="00AA196F"/>
    <w:rsid w:val="00AA19CE"/>
    <w:rsid w:val="00AA19E3"/>
    <w:rsid w:val="00AA1A0A"/>
    <w:rsid w:val="00AA1A28"/>
    <w:rsid w:val="00AA1A34"/>
    <w:rsid w:val="00AA1A95"/>
    <w:rsid w:val="00AA1A99"/>
    <w:rsid w:val="00AA1ABD"/>
    <w:rsid w:val="00AA1AEA"/>
    <w:rsid w:val="00AA1B04"/>
    <w:rsid w:val="00AA1B2A"/>
    <w:rsid w:val="00AA1B7E"/>
    <w:rsid w:val="00AA1C1D"/>
    <w:rsid w:val="00AA1C2F"/>
    <w:rsid w:val="00AA1C5A"/>
    <w:rsid w:val="00AA1C94"/>
    <w:rsid w:val="00AA1CEE"/>
    <w:rsid w:val="00AA1D05"/>
    <w:rsid w:val="00AA1D5E"/>
    <w:rsid w:val="00AA1DF4"/>
    <w:rsid w:val="00AA1E25"/>
    <w:rsid w:val="00AA1E3A"/>
    <w:rsid w:val="00AA1EA2"/>
    <w:rsid w:val="00AA1F01"/>
    <w:rsid w:val="00AA1F35"/>
    <w:rsid w:val="00AA1F5C"/>
    <w:rsid w:val="00AA1FD7"/>
    <w:rsid w:val="00AA1FDB"/>
    <w:rsid w:val="00AA200B"/>
    <w:rsid w:val="00AA2087"/>
    <w:rsid w:val="00AA20B7"/>
    <w:rsid w:val="00AA20FA"/>
    <w:rsid w:val="00AA2114"/>
    <w:rsid w:val="00AA2135"/>
    <w:rsid w:val="00AA2157"/>
    <w:rsid w:val="00AA222D"/>
    <w:rsid w:val="00AA227E"/>
    <w:rsid w:val="00AA2366"/>
    <w:rsid w:val="00AA23D4"/>
    <w:rsid w:val="00AA2404"/>
    <w:rsid w:val="00AA240A"/>
    <w:rsid w:val="00AA2423"/>
    <w:rsid w:val="00AA2425"/>
    <w:rsid w:val="00AA243D"/>
    <w:rsid w:val="00AA2452"/>
    <w:rsid w:val="00AA24A1"/>
    <w:rsid w:val="00AA24E0"/>
    <w:rsid w:val="00AA2562"/>
    <w:rsid w:val="00AA2659"/>
    <w:rsid w:val="00AA266A"/>
    <w:rsid w:val="00AA2695"/>
    <w:rsid w:val="00AA26B8"/>
    <w:rsid w:val="00AA26E1"/>
    <w:rsid w:val="00AA27A5"/>
    <w:rsid w:val="00AA27C4"/>
    <w:rsid w:val="00AA2802"/>
    <w:rsid w:val="00AA281A"/>
    <w:rsid w:val="00AA2906"/>
    <w:rsid w:val="00AA2928"/>
    <w:rsid w:val="00AA29B4"/>
    <w:rsid w:val="00AA29B6"/>
    <w:rsid w:val="00AA29FC"/>
    <w:rsid w:val="00AA2B0E"/>
    <w:rsid w:val="00AA2B72"/>
    <w:rsid w:val="00AA2C0E"/>
    <w:rsid w:val="00AA2C28"/>
    <w:rsid w:val="00AA2C52"/>
    <w:rsid w:val="00AA2D1C"/>
    <w:rsid w:val="00AA2D88"/>
    <w:rsid w:val="00AA2D98"/>
    <w:rsid w:val="00AA2F27"/>
    <w:rsid w:val="00AA2F79"/>
    <w:rsid w:val="00AA2F7B"/>
    <w:rsid w:val="00AA2FE9"/>
    <w:rsid w:val="00AA3034"/>
    <w:rsid w:val="00AA3055"/>
    <w:rsid w:val="00AA30A3"/>
    <w:rsid w:val="00AA31A7"/>
    <w:rsid w:val="00AA31EF"/>
    <w:rsid w:val="00AA3220"/>
    <w:rsid w:val="00AA3248"/>
    <w:rsid w:val="00AA32D5"/>
    <w:rsid w:val="00AA337A"/>
    <w:rsid w:val="00AA3390"/>
    <w:rsid w:val="00AA33EA"/>
    <w:rsid w:val="00AA345B"/>
    <w:rsid w:val="00AA34E1"/>
    <w:rsid w:val="00AA35A8"/>
    <w:rsid w:val="00AA3606"/>
    <w:rsid w:val="00AA3686"/>
    <w:rsid w:val="00AA36A1"/>
    <w:rsid w:val="00AA3779"/>
    <w:rsid w:val="00AA3788"/>
    <w:rsid w:val="00AA37D3"/>
    <w:rsid w:val="00AA37DA"/>
    <w:rsid w:val="00AA389E"/>
    <w:rsid w:val="00AA38C6"/>
    <w:rsid w:val="00AA3903"/>
    <w:rsid w:val="00AA3912"/>
    <w:rsid w:val="00AA3916"/>
    <w:rsid w:val="00AA395B"/>
    <w:rsid w:val="00AA3990"/>
    <w:rsid w:val="00AA399E"/>
    <w:rsid w:val="00AA39A0"/>
    <w:rsid w:val="00AA39F5"/>
    <w:rsid w:val="00AA3A18"/>
    <w:rsid w:val="00AA3A53"/>
    <w:rsid w:val="00AA3A5F"/>
    <w:rsid w:val="00AA3AB2"/>
    <w:rsid w:val="00AA3B0F"/>
    <w:rsid w:val="00AA3BB7"/>
    <w:rsid w:val="00AA3C1B"/>
    <w:rsid w:val="00AA3C83"/>
    <w:rsid w:val="00AA3D2D"/>
    <w:rsid w:val="00AA3D9B"/>
    <w:rsid w:val="00AA3DE4"/>
    <w:rsid w:val="00AA3E07"/>
    <w:rsid w:val="00AA3E10"/>
    <w:rsid w:val="00AA3F03"/>
    <w:rsid w:val="00AA3F12"/>
    <w:rsid w:val="00AA3F2D"/>
    <w:rsid w:val="00AA3F63"/>
    <w:rsid w:val="00AA3F6B"/>
    <w:rsid w:val="00AA3F7B"/>
    <w:rsid w:val="00AA3FBD"/>
    <w:rsid w:val="00AA3FCE"/>
    <w:rsid w:val="00AA3FD5"/>
    <w:rsid w:val="00AA41E4"/>
    <w:rsid w:val="00AA41F8"/>
    <w:rsid w:val="00AA425D"/>
    <w:rsid w:val="00AA4288"/>
    <w:rsid w:val="00AA42E2"/>
    <w:rsid w:val="00AA434E"/>
    <w:rsid w:val="00AA43E2"/>
    <w:rsid w:val="00AA443B"/>
    <w:rsid w:val="00AA4470"/>
    <w:rsid w:val="00AA44D4"/>
    <w:rsid w:val="00AA44E2"/>
    <w:rsid w:val="00AA4508"/>
    <w:rsid w:val="00AA4559"/>
    <w:rsid w:val="00AA45C7"/>
    <w:rsid w:val="00AA4631"/>
    <w:rsid w:val="00AA4648"/>
    <w:rsid w:val="00AA4668"/>
    <w:rsid w:val="00AA46E9"/>
    <w:rsid w:val="00AA46EB"/>
    <w:rsid w:val="00AA4733"/>
    <w:rsid w:val="00AA474D"/>
    <w:rsid w:val="00AA4862"/>
    <w:rsid w:val="00AA4923"/>
    <w:rsid w:val="00AA493E"/>
    <w:rsid w:val="00AA4985"/>
    <w:rsid w:val="00AA4A66"/>
    <w:rsid w:val="00AA4AA3"/>
    <w:rsid w:val="00AA4AD0"/>
    <w:rsid w:val="00AA4BA3"/>
    <w:rsid w:val="00AA4C07"/>
    <w:rsid w:val="00AA4C2C"/>
    <w:rsid w:val="00AA4CF8"/>
    <w:rsid w:val="00AA4DE0"/>
    <w:rsid w:val="00AA4F84"/>
    <w:rsid w:val="00AA4FB8"/>
    <w:rsid w:val="00AA4FDC"/>
    <w:rsid w:val="00AA5020"/>
    <w:rsid w:val="00AA5034"/>
    <w:rsid w:val="00AA5046"/>
    <w:rsid w:val="00AA5077"/>
    <w:rsid w:val="00AA513A"/>
    <w:rsid w:val="00AA5142"/>
    <w:rsid w:val="00AA5145"/>
    <w:rsid w:val="00AA517D"/>
    <w:rsid w:val="00AA5187"/>
    <w:rsid w:val="00AA5210"/>
    <w:rsid w:val="00AA5263"/>
    <w:rsid w:val="00AA5284"/>
    <w:rsid w:val="00AA528A"/>
    <w:rsid w:val="00AA531D"/>
    <w:rsid w:val="00AA536F"/>
    <w:rsid w:val="00AA5408"/>
    <w:rsid w:val="00AA5449"/>
    <w:rsid w:val="00AA54D7"/>
    <w:rsid w:val="00AA5510"/>
    <w:rsid w:val="00AA5564"/>
    <w:rsid w:val="00AA558A"/>
    <w:rsid w:val="00AA55BF"/>
    <w:rsid w:val="00AA5605"/>
    <w:rsid w:val="00AA5653"/>
    <w:rsid w:val="00AA5672"/>
    <w:rsid w:val="00AA568B"/>
    <w:rsid w:val="00AA57B2"/>
    <w:rsid w:val="00AA57C9"/>
    <w:rsid w:val="00AA57DA"/>
    <w:rsid w:val="00AA57EC"/>
    <w:rsid w:val="00AA57FC"/>
    <w:rsid w:val="00AA5816"/>
    <w:rsid w:val="00AA582A"/>
    <w:rsid w:val="00AA588B"/>
    <w:rsid w:val="00AA5950"/>
    <w:rsid w:val="00AA5976"/>
    <w:rsid w:val="00AA5999"/>
    <w:rsid w:val="00AA59AA"/>
    <w:rsid w:val="00AA5A1B"/>
    <w:rsid w:val="00AA5A88"/>
    <w:rsid w:val="00AA5AC3"/>
    <w:rsid w:val="00AA5B41"/>
    <w:rsid w:val="00AA5B5B"/>
    <w:rsid w:val="00AA5B5F"/>
    <w:rsid w:val="00AA5B89"/>
    <w:rsid w:val="00AA5BF4"/>
    <w:rsid w:val="00AA5C39"/>
    <w:rsid w:val="00AA5C7A"/>
    <w:rsid w:val="00AA5C86"/>
    <w:rsid w:val="00AA5CD7"/>
    <w:rsid w:val="00AA5CFD"/>
    <w:rsid w:val="00AA5D26"/>
    <w:rsid w:val="00AA5D53"/>
    <w:rsid w:val="00AA5D9B"/>
    <w:rsid w:val="00AA5DBD"/>
    <w:rsid w:val="00AA5DCA"/>
    <w:rsid w:val="00AA5E3E"/>
    <w:rsid w:val="00AA5E60"/>
    <w:rsid w:val="00AA5EC1"/>
    <w:rsid w:val="00AA5ECC"/>
    <w:rsid w:val="00AA5F69"/>
    <w:rsid w:val="00AA5F71"/>
    <w:rsid w:val="00AA5F78"/>
    <w:rsid w:val="00AA5F8F"/>
    <w:rsid w:val="00AA5F99"/>
    <w:rsid w:val="00AA5FA0"/>
    <w:rsid w:val="00AA6039"/>
    <w:rsid w:val="00AA60D3"/>
    <w:rsid w:val="00AA60DE"/>
    <w:rsid w:val="00AA60FB"/>
    <w:rsid w:val="00AA6138"/>
    <w:rsid w:val="00AA61B8"/>
    <w:rsid w:val="00AA61D6"/>
    <w:rsid w:val="00AA6203"/>
    <w:rsid w:val="00AA6236"/>
    <w:rsid w:val="00AA626C"/>
    <w:rsid w:val="00AA6297"/>
    <w:rsid w:val="00AA62DD"/>
    <w:rsid w:val="00AA62E7"/>
    <w:rsid w:val="00AA63C6"/>
    <w:rsid w:val="00AA640E"/>
    <w:rsid w:val="00AA643D"/>
    <w:rsid w:val="00AA64BB"/>
    <w:rsid w:val="00AA653A"/>
    <w:rsid w:val="00AA6644"/>
    <w:rsid w:val="00AA66E5"/>
    <w:rsid w:val="00AA66F6"/>
    <w:rsid w:val="00AA676E"/>
    <w:rsid w:val="00AA678A"/>
    <w:rsid w:val="00AA67F6"/>
    <w:rsid w:val="00AA6869"/>
    <w:rsid w:val="00AA687A"/>
    <w:rsid w:val="00AA6915"/>
    <w:rsid w:val="00AA6950"/>
    <w:rsid w:val="00AA698B"/>
    <w:rsid w:val="00AA69A6"/>
    <w:rsid w:val="00AA69D8"/>
    <w:rsid w:val="00AA69E4"/>
    <w:rsid w:val="00AA6A84"/>
    <w:rsid w:val="00AA6B7A"/>
    <w:rsid w:val="00AA6C02"/>
    <w:rsid w:val="00AA6C99"/>
    <w:rsid w:val="00AA6E14"/>
    <w:rsid w:val="00AA6E51"/>
    <w:rsid w:val="00AA6E93"/>
    <w:rsid w:val="00AA6ED2"/>
    <w:rsid w:val="00AA6F52"/>
    <w:rsid w:val="00AA6FD9"/>
    <w:rsid w:val="00AA7000"/>
    <w:rsid w:val="00AA7068"/>
    <w:rsid w:val="00AA7083"/>
    <w:rsid w:val="00AA70B2"/>
    <w:rsid w:val="00AA70C2"/>
    <w:rsid w:val="00AA7145"/>
    <w:rsid w:val="00AA723A"/>
    <w:rsid w:val="00AA723E"/>
    <w:rsid w:val="00AA72ED"/>
    <w:rsid w:val="00AA73AA"/>
    <w:rsid w:val="00AA73F1"/>
    <w:rsid w:val="00AA7417"/>
    <w:rsid w:val="00AA741C"/>
    <w:rsid w:val="00AA7425"/>
    <w:rsid w:val="00AA7524"/>
    <w:rsid w:val="00AA755D"/>
    <w:rsid w:val="00AA7570"/>
    <w:rsid w:val="00AA7595"/>
    <w:rsid w:val="00AA75AC"/>
    <w:rsid w:val="00AA75C5"/>
    <w:rsid w:val="00AA7628"/>
    <w:rsid w:val="00AA76C1"/>
    <w:rsid w:val="00AA76EE"/>
    <w:rsid w:val="00AA76F1"/>
    <w:rsid w:val="00AA76FE"/>
    <w:rsid w:val="00AA7750"/>
    <w:rsid w:val="00AA776F"/>
    <w:rsid w:val="00AA77D4"/>
    <w:rsid w:val="00AA77F1"/>
    <w:rsid w:val="00AA780B"/>
    <w:rsid w:val="00AA787B"/>
    <w:rsid w:val="00AA78A4"/>
    <w:rsid w:val="00AA78CE"/>
    <w:rsid w:val="00AA78CF"/>
    <w:rsid w:val="00AA7917"/>
    <w:rsid w:val="00AA799A"/>
    <w:rsid w:val="00AA7A1D"/>
    <w:rsid w:val="00AA7A37"/>
    <w:rsid w:val="00AA7A82"/>
    <w:rsid w:val="00AA7A86"/>
    <w:rsid w:val="00AA7C9C"/>
    <w:rsid w:val="00AA7E1D"/>
    <w:rsid w:val="00AA7E2F"/>
    <w:rsid w:val="00AA7E70"/>
    <w:rsid w:val="00AA7E7A"/>
    <w:rsid w:val="00AA7E86"/>
    <w:rsid w:val="00AA7E91"/>
    <w:rsid w:val="00AA7E9E"/>
    <w:rsid w:val="00AA7ECA"/>
    <w:rsid w:val="00AA7F2D"/>
    <w:rsid w:val="00AA7F4D"/>
    <w:rsid w:val="00AA7F56"/>
    <w:rsid w:val="00AA7F5F"/>
    <w:rsid w:val="00AA7F63"/>
    <w:rsid w:val="00AA7FD2"/>
    <w:rsid w:val="00AB0056"/>
    <w:rsid w:val="00AB00F9"/>
    <w:rsid w:val="00AB012A"/>
    <w:rsid w:val="00AB013B"/>
    <w:rsid w:val="00AB0149"/>
    <w:rsid w:val="00AB015C"/>
    <w:rsid w:val="00AB0272"/>
    <w:rsid w:val="00AB0274"/>
    <w:rsid w:val="00AB02FD"/>
    <w:rsid w:val="00AB0312"/>
    <w:rsid w:val="00AB0398"/>
    <w:rsid w:val="00AB03D9"/>
    <w:rsid w:val="00AB03DD"/>
    <w:rsid w:val="00AB047D"/>
    <w:rsid w:val="00AB04F0"/>
    <w:rsid w:val="00AB0534"/>
    <w:rsid w:val="00AB0546"/>
    <w:rsid w:val="00AB055F"/>
    <w:rsid w:val="00AB0574"/>
    <w:rsid w:val="00AB05B0"/>
    <w:rsid w:val="00AB0612"/>
    <w:rsid w:val="00AB064B"/>
    <w:rsid w:val="00AB0676"/>
    <w:rsid w:val="00AB07EE"/>
    <w:rsid w:val="00AB085E"/>
    <w:rsid w:val="00AB087C"/>
    <w:rsid w:val="00AB0897"/>
    <w:rsid w:val="00AB08DC"/>
    <w:rsid w:val="00AB08ED"/>
    <w:rsid w:val="00AB0A01"/>
    <w:rsid w:val="00AB0AAC"/>
    <w:rsid w:val="00AB0BD0"/>
    <w:rsid w:val="00AB0BE7"/>
    <w:rsid w:val="00AB0C19"/>
    <w:rsid w:val="00AB0CC8"/>
    <w:rsid w:val="00AB0CC9"/>
    <w:rsid w:val="00AB0D53"/>
    <w:rsid w:val="00AB0D7C"/>
    <w:rsid w:val="00AB0DBF"/>
    <w:rsid w:val="00AB0E33"/>
    <w:rsid w:val="00AB0EAC"/>
    <w:rsid w:val="00AB0F5F"/>
    <w:rsid w:val="00AB0F8C"/>
    <w:rsid w:val="00AB0FAA"/>
    <w:rsid w:val="00AB0FF6"/>
    <w:rsid w:val="00AB100F"/>
    <w:rsid w:val="00AB1059"/>
    <w:rsid w:val="00AB10F7"/>
    <w:rsid w:val="00AB1163"/>
    <w:rsid w:val="00AB1191"/>
    <w:rsid w:val="00AB127D"/>
    <w:rsid w:val="00AB12FC"/>
    <w:rsid w:val="00AB134C"/>
    <w:rsid w:val="00AB1430"/>
    <w:rsid w:val="00AB143C"/>
    <w:rsid w:val="00AB144F"/>
    <w:rsid w:val="00AB145A"/>
    <w:rsid w:val="00AB14BA"/>
    <w:rsid w:val="00AB1608"/>
    <w:rsid w:val="00AB1648"/>
    <w:rsid w:val="00AB169E"/>
    <w:rsid w:val="00AB16C2"/>
    <w:rsid w:val="00AB16F6"/>
    <w:rsid w:val="00AB177C"/>
    <w:rsid w:val="00AB17D3"/>
    <w:rsid w:val="00AB17E2"/>
    <w:rsid w:val="00AB187A"/>
    <w:rsid w:val="00AB1999"/>
    <w:rsid w:val="00AB1AD5"/>
    <w:rsid w:val="00AB1B26"/>
    <w:rsid w:val="00AB1B5A"/>
    <w:rsid w:val="00AB1B5E"/>
    <w:rsid w:val="00AB1B60"/>
    <w:rsid w:val="00AB1B62"/>
    <w:rsid w:val="00AB1C0B"/>
    <w:rsid w:val="00AB1C5E"/>
    <w:rsid w:val="00AB1C6E"/>
    <w:rsid w:val="00AB1D27"/>
    <w:rsid w:val="00AB1D91"/>
    <w:rsid w:val="00AB1DC4"/>
    <w:rsid w:val="00AB1DDB"/>
    <w:rsid w:val="00AB1E3C"/>
    <w:rsid w:val="00AB1E6E"/>
    <w:rsid w:val="00AB1E81"/>
    <w:rsid w:val="00AB1FB6"/>
    <w:rsid w:val="00AB1FD6"/>
    <w:rsid w:val="00AB2042"/>
    <w:rsid w:val="00AB2064"/>
    <w:rsid w:val="00AB20C4"/>
    <w:rsid w:val="00AB20DF"/>
    <w:rsid w:val="00AB218A"/>
    <w:rsid w:val="00AB21FE"/>
    <w:rsid w:val="00AB2274"/>
    <w:rsid w:val="00AB22A5"/>
    <w:rsid w:val="00AB2305"/>
    <w:rsid w:val="00AB2391"/>
    <w:rsid w:val="00AB23B0"/>
    <w:rsid w:val="00AB23D7"/>
    <w:rsid w:val="00AB243D"/>
    <w:rsid w:val="00AB2452"/>
    <w:rsid w:val="00AB24B0"/>
    <w:rsid w:val="00AB2502"/>
    <w:rsid w:val="00AB25FE"/>
    <w:rsid w:val="00AB263C"/>
    <w:rsid w:val="00AB263F"/>
    <w:rsid w:val="00AB2701"/>
    <w:rsid w:val="00AB271B"/>
    <w:rsid w:val="00AB2771"/>
    <w:rsid w:val="00AB279E"/>
    <w:rsid w:val="00AB27A8"/>
    <w:rsid w:val="00AB27DC"/>
    <w:rsid w:val="00AB27F1"/>
    <w:rsid w:val="00AB27FC"/>
    <w:rsid w:val="00AB2806"/>
    <w:rsid w:val="00AB281A"/>
    <w:rsid w:val="00AB2873"/>
    <w:rsid w:val="00AB2956"/>
    <w:rsid w:val="00AB2967"/>
    <w:rsid w:val="00AB297C"/>
    <w:rsid w:val="00AB2A60"/>
    <w:rsid w:val="00AB2AAC"/>
    <w:rsid w:val="00AB2AAE"/>
    <w:rsid w:val="00AB2AD3"/>
    <w:rsid w:val="00AB2AD9"/>
    <w:rsid w:val="00AB2C3A"/>
    <w:rsid w:val="00AB2D0D"/>
    <w:rsid w:val="00AB2D95"/>
    <w:rsid w:val="00AB2DEC"/>
    <w:rsid w:val="00AB2DFA"/>
    <w:rsid w:val="00AB2E27"/>
    <w:rsid w:val="00AB2EAA"/>
    <w:rsid w:val="00AB2EB7"/>
    <w:rsid w:val="00AB2EDE"/>
    <w:rsid w:val="00AB2EF0"/>
    <w:rsid w:val="00AB2F04"/>
    <w:rsid w:val="00AB300C"/>
    <w:rsid w:val="00AB300F"/>
    <w:rsid w:val="00AB3061"/>
    <w:rsid w:val="00AB3075"/>
    <w:rsid w:val="00AB309A"/>
    <w:rsid w:val="00AB30FD"/>
    <w:rsid w:val="00AB3217"/>
    <w:rsid w:val="00AB3222"/>
    <w:rsid w:val="00AB324A"/>
    <w:rsid w:val="00AB329C"/>
    <w:rsid w:val="00AB329D"/>
    <w:rsid w:val="00AB32AC"/>
    <w:rsid w:val="00AB32CB"/>
    <w:rsid w:val="00AB3311"/>
    <w:rsid w:val="00AB3406"/>
    <w:rsid w:val="00AB3411"/>
    <w:rsid w:val="00AB353D"/>
    <w:rsid w:val="00AB358F"/>
    <w:rsid w:val="00AB35EC"/>
    <w:rsid w:val="00AB3630"/>
    <w:rsid w:val="00AB363A"/>
    <w:rsid w:val="00AB3647"/>
    <w:rsid w:val="00AB36AF"/>
    <w:rsid w:val="00AB3703"/>
    <w:rsid w:val="00AB3709"/>
    <w:rsid w:val="00AB377E"/>
    <w:rsid w:val="00AB37CA"/>
    <w:rsid w:val="00AB37D3"/>
    <w:rsid w:val="00AB3849"/>
    <w:rsid w:val="00AB385B"/>
    <w:rsid w:val="00AB389A"/>
    <w:rsid w:val="00AB38C7"/>
    <w:rsid w:val="00AB3936"/>
    <w:rsid w:val="00AB39AB"/>
    <w:rsid w:val="00AB3A38"/>
    <w:rsid w:val="00AB3A76"/>
    <w:rsid w:val="00AB3A99"/>
    <w:rsid w:val="00AB3AF7"/>
    <w:rsid w:val="00AB3B43"/>
    <w:rsid w:val="00AB3B66"/>
    <w:rsid w:val="00AB3B67"/>
    <w:rsid w:val="00AB3B7C"/>
    <w:rsid w:val="00AB3BAF"/>
    <w:rsid w:val="00AB3BDA"/>
    <w:rsid w:val="00AB3D3C"/>
    <w:rsid w:val="00AB3D8F"/>
    <w:rsid w:val="00AB3DD1"/>
    <w:rsid w:val="00AB3DE2"/>
    <w:rsid w:val="00AB3E02"/>
    <w:rsid w:val="00AB3E5D"/>
    <w:rsid w:val="00AB3E7D"/>
    <w:rsid w:val="00AB3EA1"/>
    <w:rsid w:val="00AB3F74"/>
    <w:rsid w:val="00AB3F8A"/>
    <w:rsid w:val="00AB3FB3"/>
    <w:rsid w:val="00AB3FE8"/>
    <w:rsid w:val="00AB3FEE"/>
    <w:rsid w:val="00AB3FF8"/>
    <w:rsid w:val="00AB4005"/>
    <w:rsid w:val="00AB4046"/>
    <w:rsid w:val="00AB407B"/>
    <w:rsid w:val="00AB40E0"/>
    <w:rsid w:val="00AB4103"/>
    <w:rsid w:val="00AB4181"/>
    <w:rsid w:val="00AB41B9"/>
    <w:rsid w:val="00AB41E2"/>
    <w:rsid w:val="00AB4225"/>
    <w:rsid w:val="00AB4229"/>
    <w:rsid w:val="00AB425E"/>
    <w:rsid w:val="00AB42E5"/>
    <w:rsid w:val="00AB43B2"/>
    <w:rsid w:val="00AB4431"/>
    <w:rsid w:val="00AB4582"/>
    <w:rsid w:val="00AB45A1"/>
    <w:rsid w:val="00AB45C3"/>
    <w:rsid w:val="00AB46AE"/>
    <w:rsid w:val="00AB46CC"/>
    <w:rsid w:val="00AB46D1"/>
    <w:rsid w:val="00AB477A"/>
    <w:rsid w:val="00AB47F5"/>
    <w:rsid w:val="00AB4801"/>
    <w:rsid w:val="00AB4863"/>
    <w:rsid w:val="00AB488E"/>
    <w:rsid w:val="00AB48BE"/>
    <w:rsid w:val="00AB48C9"/>
    <w:rsid w:val="00AB48E2"/>
    <w:rsid w:val="00AB49A6"/>
    <w:rsid w:val="00AB49A7"/>
    <w:rsid w:val="00AB49D0"/>
    <w:rsid w:val="00AB4A4F"/>
    <w:rsid w:val="00AB4A54"/>
    <w:rsid w:val="00AB4A7C"/>
    <w:rsid w:val="00AB4AE9"/>
    <w:rsid w:val="00AB4B44"/>
    <w:rsid w:val="00AB4CA4"/>
    <w:rsid w:val="00AB4CFF"/>
    <w:rsid w:val="00AB4D21"/>
    <w:rsid w:val="00AB4D41"/>
    <w:rsid w:val="00AB4DA1"/>
    <w:rsid w:val="00AB4DEC"/>
    <w:rsid w:val="00AB4E3A"/>
    <w:rsid w:val="00AB4EC0"/>
    <w:rsid w:val="00AB4F51"/>
    <w:rsid w:val="00AB4F71"/>
    <w:rsid w:val="00AB4FBF"/>
    <w:rsid w:val="00AB508C"/>
    <w:rsid w:val="00AB514F"/>
    <w:rsid w:val="00AB51A0"/>
    <w:rsid w:val="00AB524F"/>
    <w:rsid w:val="00AB52F7"/>
    <w:rsid w:val="00AB5305"/>
    <w:rsid w:val="00AB5365"/>
    <w:rsid w:val="00AB53BC"/>
    <w:rsid w:val="00AB54AE"/>
    <w:rsid w:val="00AB54CC"/>
    <w:rsid w:val="00AB5598"/>
    <w:rsid w:val="00AB55B7"/>
    <w:rsid w:val="00AB5620"/>
    <w:rsid w:val="00AB5653"/>
    <w:rsid w:val="00AB56AB"/>
    <w:rsid w:val="00AB56F6"/>
    <w:rsid w:val="00AB5732"/>
    <w:rsid w:val="00AB57B6"/>
    <w:rsid w:val="00AB5933"/>
    <w:rsid w:val="00AB59A7"/>
    <w:rsid w:val="00AB5A4F"/>
    <w:rsid w:val="00AB5A68"/>
    <w:rsid w:val="00AB5AD4"/>
    <w:rsid w:val="00AB5AF7"/>
    <w:rsid w:val="00AB5B01"/>
    <w:rsid w:val="00AB5B89"/>
    <w:rsid w:val="00AB5C27"/>
    <w:rsid w:val="00AB5C77"/>
    <w:rsid w:val="00AB5CED"/>
    <w:rsid w:val="00AB5CF9"/>
    <w:rsid w:val="00AB5D0C"/>
    <w:rsid w:val="00AB5D87"/>
    <w:rsid w:val="00AB5D93"/>
    <w:rsid w:val="00AB5DDA"/>
    <w:rsid w:val="00AB5E1E"/>
    <w:rsid w:val="00AB5E3B"/>
    <w:rsid w:val="00AB5E74"/>
    <w:rsid w:val="00AB5E9E"/>
    <w:rsid w:val="00AB5F1C"/>
    <w:rsid w:val="00AB5F53"/>
    <w:rsid w:val="00AB5FB2"/>
    <w:rsid w:val="00AB5FC7"/>
    <w:rsid w:val="00AB5FDA"/>
    <w:rsid w:val="00AB60A0"/>
    <w:rsid w:val="00AB60A9"/>
    <w:rsid w:val="00AB60E1"/>
    <w:rsid w:val="00AB6228"/>
    <w:rsid w:val="00AB623C"/>
    <w:rsid w:val="00AB623F"/>
    <w:rsid w:val="00AB627B"/>
    <w:rsid w:val="00AB6293"/>
    <w:rsid w:val="00AB62AC"/>
    <w:rsid w:val="00AB62BC"/>
    <w:rsid w:val="00AB62EE"/>
    <w:rsid w:val="00AB6339"/>
    <w:rsid w:val="00AB6356"/>
    <w:rsid w:val="00AB6465"/>
    <w:rsid w:val="00AB64BB"/>
    <w:rsid w:val="00AB650A"/>
    <w:rsid w:val="00AB652D"/>
    <w:rsid w:val="00AB6596"/>
    <w:rsid w:val="00AB660E"/>
    <w:rsid w:val="00AB663B"/>
    <w:rsid w:val="00AB6696"/>
    <w:rsid w:val="00AB66A9"/>
    <w:rsid w:val="00AB66BC"/>
    <w:rsid w:val="00AB6745"/>
    <w:rsid w:val="00AB6786"/>
    <w:rsid w:val="00AB67DB"/>
    <w:rsid w:val="00AB67FD"/>
    <w:rsid w:val="00AB680F"/>
    <w:rsid w:val="00AB681E"/>
    <w:rsid w:val="00AB6844"/>
    <w:rsid w:val="00AB68D3"/>
    <w:rsid w:val="00AB696F"/>
    <w:rsid w:val="00AB69A5"/>
    <w:rsid w:val="00AB69D1"/>
    <w:rsid w:val="00AB6A19"/>
    <w:rsid w:val="00AB6A39"/>
    <w:rsid w:val="00AB6A5D"/>
    <w:rsid w:val="00AB6B42"/>
    <w:rsid w:val="00AB6B46"/>
    <w:rsid w:val="00AB6D89"/>
    <w:rsid w:val="00AB6DD0"/>
    <w:rsid w:val="00AB6ED4"/>
    <w:rsid w:val="00AB6EF7"/>
    <w:rsid w:val="00AB6F31"/>
    <w:rsid w:val="00AB6F39"/>
    <w:rsid w:val="00AB6F53"/>
    <w:rsid w:val="00AB6F77"/>
    <w:rsid w:val="00AB6FBF"/>
    <w:rsid w:val="00AB70D8"/>
    <w:rsid w:val="00AB7113"/>
    <w:rsid w:val="00AB7184"/>
    <w:rsid w:val="00AB727E"/>
    <w:rsid w:val="00AB7288"/>
    <w:rsid w:val="00AB7318"/>
    <w:rsid w:val="00AB74B4"/>
    <w:rsid w:val="00AB751B"/>
    <w:rsid w:val="00AB751F"/>
    <w:rsid w:val="00AB7596"/>
    <w:rsid w:val="00AB761E"/>
    <w:rsid w:val="00AB7623"/>
    <w:rsid w:val="00AB762C"/>
    <w:rsid w:val="00AB7640"/>
    <w:rsid w:val="00AB76E8"/>
    <w:rsid w:val="00AB7795"/>
    <w:rsid w:val="00AB77AA"/>
    <w:rsid w:val="00AB77AB"/>
    <w:rsid w:val="00AB7851"/>
    <w:rsid w:val="00AB7866"/>
    <w:rsid w:val="00AB786D"/>
    <w:rsid w:val="00AB78D3"/>
    <w:rsid w:val="00AB7A8D"/>
    <w:rsid w:val="00AB7A9F"/>
    <w:rsid w:val="00AB7B43"/>
    <w:rsid w:val="00AB7B7C"/>
    <w:rsid w:val="00AB7CAB"/>
    <w:rsid w:val="00AB7CBE"/>
    <w:rsid w:val="00AB7CE8"/>
    <w:rsid w:val="00AB7D31"/>
    <w:rsid w:val="00AB7D3C"/>
    <w:rsid w:val="00AB7D4A"/>
    <w:rsid w:val="00AB7D53"/>
    <w:rsid w:val="00AB7D66"/>
    <w:rsid w:val="00AB7D75"/>
    <w:rsid w:val="00AB7D8B"/>
    <w:rsid w:val="00AB7D93"/>
    <w:rsid w:val="00AB7D95"/>
    <w:rsid w:val="00AB7DD8"/>
    <w:rsid w:val="00AB7DE8"/>
    <w:rsid w:val="00AB7E6B"/>
    <w:rsid w:val="00AB7E91"/>
    <w:rsid w:val="00AB7EE2"/>
    <w:rsid w:val="00AB7EE8"/>
    <w:rsid w:val="00AB7F11"/>
    <w:rsid w:val="00AB7F5B"/>
    <w:rsid w:val="00AB7F84"/>
    <w:rsid w:val="00AB7FA2"/>
    <w:rsid w:val="00AB7FB6"/>
    <w:rsid w:val="00AC0058"/>
    <w:rsid w:val="00AC006E"/>
    <w:rsid w:val="00AC00B6"/>
    <w:rsid w:val="00AC00E5"/>
    <w:rsid w:val="00AC00F7"/>
    <w:rsid w:val="00AC0143"/>
    <w:rsid w:val="00AC01BF"/>
    <w:rsid w:val="00AC01C2"/>
    <w:rsid w:val="00AC0213"/>
    <w:rsid w:val="00AC022F"/>
    <w:rsid w:val="00AC0245"/>
    <w:rsid w:val="00AC02CC"/>
    <w:rsid w:val="00AC0392"/>
    <w:rsid w:val="00AC039B"/>
    <w:rsid w:val="00AC03D9"/>
    <w:rsid w:val="00AC0434"/>
    <w:rsid w:val="00AC04A0"/>
    <w:rsid w:val="00AC04B7"/>
    <w:rsid w:val="00AC0531"/>
    <w:rsid w:val="00AC053D"/>
    <w:rsid w:val="00AC0550"/>
    <w:rsid w:val="00AC0562"/>
    <w:rsid w:val="00AC060C"/>
    <w:rsid w:val="00AC0616"/>
    <w:rsid w:val="00AC0624"/>
    <w:rsid w:val="00AC0693"/>
    <w:rsid w:val="00AC0719"/>
    <w:rsid w:val="00AC0745"/>
    <w:rsid w:val="00AC074B"/>
    <w:rsid w:val="00AC0792"/>
    <w:rsid w:val="00AC08B4"/>
    <w:rsid w:val="00AC0929"/>
    <w:rsid w:val="00AC0946"/>
    <w:rsid w:val="00AC0A3F"/>
    <w:rsid w:val="00AC0A46"/>
    <w:rsid w:val="00AC0A53"/>
    <w:rsid w:val="00AC0AB5"/>
    <w:rsid w:val="00AC0B06"/>
    <w:rsid w:val="00AC0BA0"/>
    <w:rsid w:val="00AC0BDD"/>
    <w:rsid w:val="00AC0BF7"/>
    <w:rsid w:val="00AC0C14"/>
    <w:rsid w:val="00AC0D4C"/>
    <w:rsid w:val="00AC0D63"/>
    <w:rsid w:val="00AC0DE8"/>
    <w:rsid w:val="00AC0E01"/>
    <w:rsid w:val="00AC0EBC"/>
    <w:rsid w:val="00AC0EC9"/>
    <w:rsid w:val="00AC0F32"/>
    <w:rsid w:val="00AC0F4C"/>
    <w:rsid w:val="00AC0FE7"/>
    <w:rsid w:val="00AC1008"/>
    <w:rsid w:val="00AC1073"/>
    <w:rsid w:val="00AC112D"/>
    <w:rsid w:val="00AC1149"/>
    <w:rsid w:val="00AC11F6"/>
    <w:rsid w:val="00AC121C"/>
    <w:rsid w:val="00AC12D0"/>
    <w:rsid w:val="00AC12FC"/>
    <w:rsid w:val="00AC1323"/>
    <w:rsid w:val="00AC1349"/>
    <w:rsid w:val="00AC14D6"/>
    <w:rsid w:val="00AC1611"/>
    <w:rsid w:val="00AC1637"/>
    <w:rsid w:val="00AC1667"/>
    <w:rsid w:val="00AC1708"/>
    <w:rsid w:val="00AC172C"/>
    <w:rsid w:val="00AC17B2"/>
    <w:rsid w:val="00AC17B5"/>
    <w:rsid w:val="00AC17FD"/>
    <w:rsid w:val="00AC17FF"/>
    <w:rsid w:val="00AC180D"/>
    <w:rsid w:val="00AC1866"/>
    <w:rsid w:val="00AC18C8"/>
    <w:rsid w:val="00AC191D"/>
    <w:rsid w:val="00AC1929"/>
    <w:rsid w:val="00AC192C"/>
    <w:rsid w:val="00AC197F"/>
    <w:rsid w:val="00AC1996"/>
    <w:rsid w:val="00AC199E"/>
    <w:rsid w:val="00AC19A5"/>
    <w:rsid w:val="00AC1A03"/>
    <w:rsid w:val="00AC1A30"/>
    <w:rsid w:val="00AC1A3E"/>
    <w:rsid w:val="00AC1A43"/>
    <w:rsid w:val="00AC1A68"/>
    <w:rsid w:val="00AC1A7A"/>
    <w:rsid w:val="00AC1A82"/>
    <w:rsid w:val="00AC1ADC"/>
    <w:rsid w:val="00AC1B8B"/>
    <w:rsid w:val="00AC1BE9"/>
    <w:rsid w:val="00AC1BEF"/>
    <w:rsid w:val="00AC1BFB"/>
    <w:rsid w:val="00AC1BFE"/>
    <w:rsid w:val="00AC1C09"/>
    <w:rsid w:val="00AC1C3C"/>
    <w:rsid w:val="00AC1C91"/>
    <w:rsid w:val="00AC1CBB"/>
    <w:rsid w:val="00AC1CE5"/>
    <w:rsid w:val="00AC1D02"/>
    <w:rsid w:val="00AC1DC6"/>
    <w:rsid w:val="00AC1E8D"/>
    <w:rsid w:val="00AC1EC3"/>
    <w:rsid w:val="00AC1ECD"/>
    <w:rsid w:val="00AC1EEE"/>
    <w:rsid w:val="00AC1F24"/>
    <w:rsid w:val="00AC211F"/>
    <w:rsid w:val="00AC21B2"/>
    <w:rsid w:val="00AC21FB"/>
    <w:rsid w:val="00AC2337"/>
    <w:rsid w:val="00AC235A"/>
    <w:rsid w:val="00AC236F"/>
    <w:rsid w:val="00AC246F"/>
    <w:rsid w:val="00AC2484"/>
    <w:rsid w:val="00AC26CB"/>
    <w:rsid w:val="00AC272E"/>
    <w:rsid w:val="00AC2734"/>
    <w:rsid w:val="00AC2778"/>
    <w:rsid w:val="00AC27D5"/>
    <w:rsid w:val="00AC282C"/>
    <w:rsid w:val="00AC28C0"/>
    <w:rsid w:val="00AC29B2"/>
    <w:rsid w:val="00AC29E6"/>
    <w:rsid w:val="00AC2A14"/>
    <w:rsid w:val="00AC2A1A"/>
    <w:rsid w:val="00AC2A1F"/>
    <w:rsid w:val="00AC2AA4"/>
    <w:rsid w:val="00AC2B53"/>
    <w:rsid w:val="00AC2B69"/>
    <w:rsid w:val="00AC2B6E"/>
    <w:rsid w:val="00AC2B71"/>
    <w:rsid w:val="00AC2C0F"/>
    <w:rsid w:val="00AC2C3C"/>
    <w:rsid w:val="00AC2C8D"/>
    <w:rsid w:val="00AC2CC1"/>
    <w:rsid w:val="00AC2CE9"/>
    <w:rsid w:val="00AC2CFC"/>
    <w:rsid w:val="00AC2D54"/>
    <w:rsid w:val="00AC2D82"/>
    <w:rsid w:val="00AC2D94"/>
    <w:rsid w:val="00AC2D97"/>
    <w:rsid w:val="00AC2E16"/>
    <w:rsid w:val="00AC2E63"/>
    <w:rsid w:val="00AC301A"/>
    <w:rsid w:val="00AC302B"/>
    <w:rsid w:val="00AC311C"/>
    <w:rsid w:val="00AC31E1"/>
    <w:rsid w:val="00AC31F7"/>
    <w:rsid w:val="00AC338D"/>
    <w:rsid w:val="00AC33A8"/>
    <w:rsid w:val="00AC33A9"/>
    <w:rsid w:val="00AC33D6"/>
    <w:rsid w:val="00AC3416"/>
    <w:rsid w:val="00AC3468"/>
    <w:rsid w:val="00AC3476"/>
    <w:rsid w:val="00AC347F"/>
    <w:rsid w:val="00AC34E2"/>
    <w:rsid w:val="00AC35BA"/>
    <w:rsid w:val="00AC35CB"/>
    <w:rsid w:val="00AC3639"/>
    <w:rsid w:val="00AC3674"/>
    <w:rsid w:val="00AC36B8"/>
    <w:rsid w:val="00AC36EE"/>
    <w:rsid w:val="00AC3725"/>
    <w:rsid w:val="00AC372C"/>
    <w:rsid w:val="00AC3751"/>
    <w:rsid w:val="00AC38C6"/>
    <w:rsid w:val="00AC38FD"/>
    <w:rsid w:val="00AC398A"/>
    <w:rsid w:val="00AC39AB"/>
    <w:rsid w:val="00AC3A04"/>
    <w:rsid w:val="00AC3ABF"/>
    <w:rsid w:val="00AC3AD2"/>
    <w:rsid w:val="00AC3B0E"/>
    <w:rsid w:val="00AC3B32"/>
    <w:rsid w:val="00AC3B97"/>
    <w:rsid w:val="00AC3BC7"/>
    <w:rsid w:val="00AC3C8B"/>
    <w:rsid w:val="00AC3D6A"/>
    <w:rsid w:val="00AC3D6F"/>
    <w:rsid w:val="00AC3DD5"/>
    <w:rsid w:val="00AC3EE8"/>
    <w:rsid w:val="00AC3F9B"/>
    <w:rsid w:val="00AC3FC0"/>
    <w:rsid w:val="00AC3FC2"/>
    <w:rsid w:val="00AC4020"/>
    <w:rsid w:val="00AC4022"/>
    <w:rsid w:val="00AC4060"/>
    <w:rsid w:val="00AC40E4"/>
    <w:rsid w:val="00AC4103"/>
    <w:rsid w:val="00AC4155"/>
    <w:rsid w:val="00AC4195"/>
    <w:rsid w:val="00AC41AC"/>
    <w:rsid w:val="00AC4204"/>
    <w:rsid w:val="00AC4272"/>
    <w:rsid w:val="00AC427F"/>
    <w:rsid w:val="00AC43C3"/>
    <w:rsid w:val="00AC4480"/>
    <w:rsid w:val="00AC4510"/>
    <w:rsid w:val="00AC4595"/>
    <w:rsid w:val="00AC459F"/>
    <w:rsid w:val="00AC45C4"/>
    <w:rsid w:val="00AC466B"/>
    <w:rsid w:val="00AC46A3"/>
    <w:rsid w:val="00AC470A"/>
    <w:rsid w:val="00AC47CE"/>
    <w:rsid w:val="00AC47F6"/>
    <w:rsid w:val="00AC48A6"/>
    <w:rsid w:val="00AC495D"/>
    <w:rsid w:val="00AC4973"/>
    <w:rsid w:val="00AC4A0B"/>
    <w:rsid w:val="00AC4A2F"/>
    <w:rsid w:val="00AC4A30"/>
    <w:rsid w:val="00AC4AE7"/>
    <w:rsid w:val="00AC4AEC"/>
    <w:rsid w:val="00AC4B4E"/>
    <w:rsid w:val="00AC4BBA"/>
    <w:rsid w:val="00AC4C30"/>
    <w:rsid w:val="00AC4C91"/>
    <w:rsid w:val="00AC4CEA"/>
    <w:rsid w:val="00AC4D40"/>
    <w:rsid w:val="00AC4DBB"/>
    <w:rsid w:val="00AC4DD8"/>
    <w:rsid w:val="00AC4E04"/>
    <w:rsid w:val="00AC4E2B"/>
    <w:rsid w:val="00AC4E40"/>
    <w:rsid w:val="00AC4E80"/>
    <w:rsid w:val="00AC4E9E"/>
    <w:rsid w:val="00AC4EA8"/>
    <w:rsid w:val="00AC4EAE"/>
    <w:rsid w:val="00AC4EB8"/>
    <w:rsid w:val="00AC4F70"/>
    <w:rsid w:val="00AC4F90"/>
    <w:rsid w:val="00AC4FFB"/>
    <w:rsid w:val="00AC51BA"/>
    <w:rsid w:val="00AC51DE"/>
    <w:rsid w:val="00AC51E4"/>
    <w:rsid w:val="00AC51FF"/>
    <w:rsid w:val="00AC5206"/>
    <w:rsid w:val="00AC5306"/>
    <w:rsid w:val="00AC536D"/>
    <w:rsid w:val="00AC5376"/>
    <w:rsid w:val="00AC53A3"/>
    <w:rsid w:val="00AC541B"/>
    <w:rsid w:val="00AC5429"/>
    <w:rsid w:val="00AC547F"/>
    <w:rsid w:val="00AC54EE"/>
    <w:rsid w:val="00AC5525"/>
    <w:rsid w:val="00AC5542"/>
    <w:rsid w:val="00AC5590"/>
    <w:rsid w:val="00AC559D"/>
    <w:rsid w:val="00AC5613"/>
    <w:rsid w:val="00AC562A"/>
    <w:rsid w:val="00AC5664"/>
    <w:rsid w:val="00AC567C"/>
    <w:rsid w:val="00AC56A7"/>
    <w:rsid w:val="00AC56E3"/>
    <w:rsid w:val="00AC570C"/>
    <w:rsid w:val="00AC5749"/>
    <w:rsid w:val="00AC57B9"/>
    <w:rsid w:val="00AC58D7"/>
    <w:rsid w:val="00AC58F6"/>
    <w:rsid w:val="00AC591F"/>
    <w:rsid w:val="00AC599F"/>
    <w:rsid w:val="00AC59AB"/>
    <w:rsid w:val="00AC59B6"/>
    <w:rsid w:val="00AC5A3E"/>
    <w:rsid w:val="00AC5A7D"/>
    <w:rsid w:val="00AC5AAA"/>
    <w:rsid w:val="00AC5AFA"/>
    <w:rsid w:val="00AC5B22"/>
    <w:rsid w:val="00AC5B34"/>
    <w:rsid w:val="00AC5B39"/>
    <w:rsid w:val="00AC5BD4"/>
    <w:rsid w:val="00AC5C5F"/>
    <w:rsid w:val="00AC5D30"/>
    <w:rsid w:val="00AC5E78"/>
    <w:rsid w:val="00AC5E98"/>
    <w:rsid w:val="00AC5EE6"/>
    <w:rsid w:val="00AC604B"/>
    <w:rsid w:val="00AC60CA"/>
    <w:rsid w:val="00AC6115"/>
    <w:rsid w:val="00AC6117"/>
    <w:rsid w:val="00AC6155"/>
    <w:rsid w:val="00AC617E"/>
    <w:rsid w:val="00AC6181"/>
    <w:rsid w:val="00AC626D"/>
    <w:rsid w:val="00AC6274"/>
    <w:rsid w:val="00AC62BB"/>
    <w:rsid w:val="00AC62EB"/>
    <w:rsid w:val="00AC632B"/>
    <w:rsid w:val="00AC6367"/>
    <w:rsid w:val="00AC639F"/>
    <w:rsid w:val="00AC63C0"/>
    <w:rsid w:val="00AC6486"/>
    <w:rsid w:val="00AC64B4"/>
    <w:rsid w:val="00AC652A"/>
    <w:rsid w:val="00AC657F"/>
    <w:rsid w:val="00AC660A"/>
    <w:rsid w:val="00AC66D8"/>
    <w:rsid w:val="00AC66DF"/>
    <w:rsid w:val="00AC67B1"/>
    <w:rsid w:val="00AC6861"/>
    <w:rsid w:val="00AC6886"/>
    <w:rsid w:val="00AC695C"/>
    <w:rsid w:val="00AC69C1"/>
    <w:rsid w:val="00AC6A52"/>
    <w:rsid w:val="00AC6A6D"/>
    <w:rsid w:val="00AC6A94"/>
    <w:rsid w:val="00AC6B45"/>
    <w:rsid w:val="00AC6B95"/>
    <w:rsid w:val="00AC6BB1"/>
    <w:rsid w:val="00AC6BD8"/>
    <w:rsid w:val="00AC6BE3"/>
    <w:rsid w:val="00AC6BE9"/>
    <w:rsid w:val="00AC6C00"/>
    <w:rsid w:val="00AC6CC3"/>
    <w:rsid w:val="00AC6CE5"/>
    <w:rsid w:val="00AC6CEA"/>
    <w:rsid w:val="00AC6D55"/>
    <w:rsid w:val="00AC6D5B"/>
    <w:rsid w:val="00AC6DCA"/>
    <w:rsid w:val="00AC6E01"/>
    <w:rsid w:val="00AC6EE1"/>
    <w:rsid w:val="00AC6EE3"/>
    <w:rsid w:val="00AC6EE7"/>
    <w:rsid w:val="00AC6F25"/>
    <w:rsid w:val="00AC6F27"/>
    <w:rsid w:val="00AC6F8E"/>
    <w:rsid w:val="00AC6FB4"/>
    <w:rsid w:val="00AC6FC5"/>
    <w:rsid w:val="00AC701F"/>
    <w:rsid w:val="00AC7060"/>
    <w:rsid w:val="00AC7166"/>
    <w:rsid w:val="00AC7204"/>
    <w:rsid w:val="00AC7240"/>
    <w:rsid w:val="00AC7258"/>
    <w:rsid w:val="00AC7305"/>
    <w:rsid w:val="00AC7360"/>
    <w:rsid w:val="00AC73F9"/>
    <w:rsid w:val="00AC740E"/>
    <w:rsid w:val="00AC7442"/>
    <w:rsid w:val="00AC7479"/>
    <w:rsid w:val="00AC747D"/>
    <w:rsid w:val="00AC74A4"/>
    <w:rsid w:val="00AC74A7"/>
    <w:rsid w:val="00AC74B2"/>
    <w:rsid w:val="00AC7532"/>
    <w:rsid w:val="00AC754C"/>
    <w:rsid w:val="00AC7618"/>
    <w:rsid w:val="00AC768C"/>
    <w:rsid w:val="00AC76A3"/>
    <w:rsid w:val="00AC77C5"/>
    <w:rsid w:val="00AC77D4"/>
    <w:rsid w:val="00AC77F4"/>
    <w:rsid w:val="00AC77F8"/>
    <w:rsid w:val="00AC7833"/>
    <w:rsid w:val="00AC784B"/>
    <w:rsid w:val="00AC7867"/>
    <w:rsid w:val="00AC7872"/>
    <w:rsid w:val="00AC7898"/>
    <w:rsid w:val="00AC7981"/>
    <w:rsid w:val="00AC79FC"/>
    <w:rsid w:val="00AC7A66"/>
    <w:rsid w:val="00AC7AAC"/>
    <w:rsid w:val="00AC7B3B"/>
    <w:rsid w:val="00AC7B5C"/>
    <w:rsid w:val="00AC7BB2"/>
    <w:rsid w:val="00AC7C0A"/>
    <w:rsid w:val="00AC7CF9"/>
    <w:rsid w:val="00AC7D15"/>
    <w:rsid w:val="00AC7D40"/>
    <w:rsid w:val="00AC7E45"/>
    <w:rsid w:val="00AC7E4E"/>
    <w:rsid w:val="00AC7E55"/>
    <w:rsid w:val="00AC7E9E"/>
    <w:rsid w:val="00AC7F08"/>
    <w:rsid w:val="00AC7F16"/>
    <w:rsid w:val="00AC7F4F"/>
    <w:rsid w:val="00AD011C"/>
    <w:rsid w:val="00AD01E6"/>
    <w:rsid w:val="00AD0212"/>
    <w:rsid w:val="00AD0229"/>
    <w:rsid w:val="00AD022B"/>
    <w:rsid w:val="00AD0271"/>
    <w:rsid w:val="00AD02B4"/>
    <w:rsid w:val="00AD02EF"/>
    <w:rsid w:val="00AD0358"/>
    <w:rsid w:val="00AD03D9"/>
    <w:rsid w:val="00AD0408"/>
    <w:rsid w:val="00AD043C"/>
    <w:rsid w:val="00AD04FB"/>
    <w:rsid w:val="00AD0526"/>
    <w:rsid w:val="00AD0553"/>
    <w:rsid w:val="00AD058B"/>
    <w:rsid w:val="00AD05BB"/>
    <w:rsid w:val="00AD0601"/>
    <w:rsid w:val="00AD061D"/>
    <w:rsid w:val="00AD0647"/>
    <w:rsid w:val="00AD0672"/>
    <w:rsid w:val="00AD067A"/>
    <w:rsid w:val="00AD06DB"/>
    <w:rsid w:val="00AD073F"/>
    <w:rsid w:val="00AD07A2"/>
    <w:rsid w:val="00AD07B7"/>
    <w:rsid w:val="00AD07EE"/>
    <w:rsid w:val="00AD080D"/>
    <w:rsid w:val="00AD083D"/>
    <w:rsid w:val="00AD0875"/>
    <w:rsid w:val="00AD0906"/>
    <w:rsid w:val="00AD09D0"/>
    <w:rsid w:val="00AD0A09"/>
    <w:rsid w:val="00AD0A58"/>
    <w:rsid w:val="00AD0ACF"/>
    <w:rsid w:val="00AD0AE5"/>
    <w:rsid w:val="00AD0AED"/>
    <w:rsid w:val="00AD0B13"/>
    <w:rsid w:val="00AD0BA0"/>
    <w:rsid w:val="00AD0C66"/>
    <w:rsid w:val="00AD0C6A"/>
    <w:rsid w:val="00AD0C6C"/>
    <w:rsid w:val="00AD0CD9"/>
    <w:rsid w:val="00AD0D04"/>
    <w:rsid w:val="00AD0D1B"/>
    <w:rsid w:val="00AD0D5C"/>
    <w:rsid w:val="00AD0D94"/>
    <w:rsid w:val="00AD0E6E"/>
    <w:rsid w:val="00AD0E74"/>
    <w:rsid w:val="00AD0EA0"/>
    <w:rsid w:val="00AD0F0F"/>
    <w:rsid w:val="00AD0F1F"/>
    <w:rsid w:val="00AD0F36"/>
    <w:rsid w:val="00AD0FC2"/>
    <w:rsid w:val="00AD1006"/>
    <w:rsid w:val="00AD10DA"/>
    <w:rsid w:val="00AD1108"/>
    <w:rsid w:val="00AD1165"/>
    <w:rsid w:val="00AD11C0"/>
    <w:rsid w:val="00AD11DB"/>
    <w:rsid w:val="00AD11FC"/>
    <w:rsid w:val="00AD128A"/>
    <w:rsid w:val="00AD12F0"/>
    <w:rsid w:val="00AD1317"/>
    <w:rsid w:val="00AD13E6"/>
    <w:rsid w:val="00AD1475"/>
    <w:rsid w:val="00AD14B3"/>
    <w:rsid w:val="00AD14B6"/>
    <w:rsid w:val="00AD1502"/>
    <w:rsid w:val="00AD1537"/>
    <w:rsid w:val="00AD1584"/>
    <w:rsid w:val="00AD15A0"/>
    <w:rsid w:val="00AD162B"/>
    <w:rsid w:val="00AD1697"/>
    <w:rsid w:val="00AD16AE"/>
    <w:rsid w:val="00AD16DA"/>
    <w:rsid w:val="00AD16E2"/>
    <w:rsid w:val="00AD16F3"/>
    <w:rsid w:val="00AD1707"/>
    <w:rsid w:val="00AD1731"/>
    <w:rsid w:val="00AD1772"/>
    <w:rsid w:val="00AD1773"/>
    <w:rsid w:val="00AD1878"/>
    <w:rsid w:val="00AD1890"/>
    <w:rsid w:val="00AD1893"/>
    <w:rsid w:val="00AD18E9"/>
    <w:rsid w:val="00AD1990"/>
    <w:rsid w:val="00AD1A90"/>
    <w:rsid w:val="00AD1B30"/>
    <w:rsid w:val="00AD1B51"/>
    <w:rsid w:val="00AD1B62"/>
    <w:rsid w:val="00AD1BAE"/>
    <w:rsid w:val="00AD1BC3"/>
    <w:rsid w:val="00AD1BD5"/>
    <w:rsid w:val="00AD1C56"/>
    <w:rsid w:val="00AD1C81"/>
    <w:rsid w:val="00AD1CA7"/>
    <w:rsid w:val="00AD1D6D"/>
    <w:rsid w:val="00AD1D93"/>
    <w:rsid w:val="00AD1EB3"/>
    <w:rsid w:val="00AD1F1D"/>
    <w:rsid w:val="00AD1F28"/>
    <w:rsid w:val="00AD1F65"/>
    <w:rsid w:val="00AD2042"/>
    <w:rsid w:val="00AD2088"/>
    <w:rsid w:val="00AD20FD"/>
    <w:rsid w:val="00AD2204"/>
    <w:rsid w:val="00AD2230"/>
    <w:rsid w:val="00AD22AA"/>
    <w:rsid w:val="00AD22B5"/>
    <w:rsid w:val="00AD22C6"/>
    <w:rsid w:val="00AD22DF"/>
    <w:rsid w:val="00AD230E"/>
    <w:rsid w:val="00AD2344"/>
    <w:rsid w:val="00AD23B1"/>
    <w:rsid w:val="00AD2498"/>
    <w:rsid w:val="00AD24A9"/>
    <w:rsid w:val="00AD24EC"/>
    <w:rsid w:val="00AD25A9"/>
    <w:rsid w:val="00AD25AB"/>
    <w:rsid w:val="00AD260D"/>
    <w:rsid w:val="00AD265C"/>
    <w:rsid w:val="00AD2662"/>
    <w:rsid w:val="00AD2690"/>
    <w:rsid w:val="00AD26C9"/>
    <w:rsid w:val="00AD2745"/>
    <w:rsid w:val="00AD2828"/>
    <w:rsid w:val="00AD2961"/>
    <w:rsid w:val="00AD29B8"/>
    <w:rsid w:val="00AD2A18"/>
    <w:rsid w:val="00AD2A26"/>
    <w:rsid w:val="00AD2A88"/>
    <w:rsid w:val="00AD2A9F"/>
    <w:rsid w:val="00AD2AD2"/>
    <w:rsid w:val="00AD2B1E"/>
    <w:rsid w:val="00AD2CCE"/>
    <w:rsid w:val="00AD2CF9"/>
    <w:rsid w:val="00AD2CFA"/>
    <w:rsid w:val="00AD2D7E"/>
    <w:rsid w:val="00AD2DF9"/>
    <w:rsid w:val="00AD2E33"/>
    <w:rsid w:val="00AD2E3D"/>
    <w:rsid w:val="00AD2F3A"/>
    <w:rsid w:val="00AD2F9D"/>
    <w:rsid w:val="00AD2FB0"/>
    <w:rsid w:val="00AD304B"/>
    <w:rsid w:val="00AD3084"/>
    <w:rsid w:val="00AD30F3"/>
    <w:rsid w:val="00AD3110"/>
    <w:rsid w:val="00AD3116"/>
    <w:rsid w:val="00AD316F"/>
    <w:rsid w:val="00AD31C9"/>
    <w:rsid w:val="00AD31EA"/>
    <w:rsid w:val="00AD3288"/>
    <w:rsid w:val="00AD32AA"/>
    <w:rsid w:val="00AD32AC"/>
    <w:rsid w:val="00AD32B1"/>
    <w:rsid w:val="00AD32C6"/>
    <w:rsid w:val="00AD32E8"/>
    <w:rsid w:val="00AD331A"/>
    <w:rsid w:val="00AD3325"/>
    <w:rsid w:val="00AD33D7"/>
    <w:rsid w:val="00AD33E1"/>
    <w:rsid w:val="00AD3403"/>
    <w:rsid w:val="00AD3442"/>
    <w:rsid w:val="00AD3467"/>
    <w:rsid w:val="00AD34DD"/>
    <w:rsid w:val="00AD35E4"/>
    <w:rsid w:val="00AD37D4"/>
    <w:rsid w:val="00AD37EC"/>
    <w:rsid w:val="00AD3866"/>
    <w:rsid w:val="00AD392E"/>
    <w:rsid w:val="00AD3976"/>
    <w:rsid w:val="00AD3997"/>
    <w:rsid w:val="00AD39A4"/>
    <w:rsid w:val="00AD39AB"/>
    <w:rsid w:val="00AD3A79"/>
    <w:rsid w:val="00AD3A97"/>
    <w:rsid w:val="00AD3A99"/>
    <w:rsid w:val="00AD3B2B"/>
    <w:rsid w:val="00AD3B2D"/>
    <w:rsid w:val="00AD3BDF"/>
    <w:rsid w:val="00AD3BE5"/>
    <w:rsid w:val="00AD3C3A"/>
    <w:rsid w:val="00AD3CA2"/>
    <w:rsid w:val="00AD3CB9"/>
    <w:rsid w:val="00AD3D74"/>
    <w:rsid w:val="00AD3DBC"/>
    <w:rsid w:val="00AD3E20"/>
    <w:rsid w:val="00AD3E70"/>
    <w:rsid w:val="00AD3EFC"/>
    <w:rsid w:val="00AD3FB4"/>
    <w:rsid w:val="00AD3FD5"/>
    <w:rsid w:val="00AD4020"/>
    <w:rsid w:val="00AD4032"/>
    <w:rsid w:val="00AD4074"/>
    <w:rsid w:val="00AD409E"/>
    <w:rsid w:val="00AD4107"/>
    <w:rsid w:val="00AD416B"/>
    <w:rsid w:val="00AD420A"/>
    <w:rsid w:val="00AD4239"/>
    <w:rsid w:val="00AD425D"/>
    <w:rsid w:val="00AD42C7"/>
    <w:rsid w:val="00AD42C9"/>
    <w:rsid w:val="00AD42D8"/>
    <w:rsid w:val="00AD430D"/>
    <w:rsid w:val="00AD4354"/>
    <w:rsid w:val="00AD43AE"/>
    <w:rsid w:val="00AD43D2"/>
    <w:rsid w:val="00AD441F"/>
    <w:rsid w:val="00AD448D"/>
    <w:rsid w:val="00AD44F0"/>
    <w:rsid w:val="00AD45BF"/>
    <w:rsid w:val="00AD45E5"/>
    <w:rsid w:val="00AD4666"/>
    <w:rsid w:val="00AD4688"/>
    <w:rsid w:val="00AD4741"/>
    <w:rsid w:val="00AD474A"/>
    <w:rsid w:val="00AD4814"/>
    <w:rsid w:val="00AD488B"/>
    <w:rsid w:val="00AD48D0"/>
    <w:rsid w:val="00AD490A"/>
    <w:rsid w:val="00AD4A1F"/>
    <w:rsid w:val="00AD4A54"/>
    <w:rsid w:val="00AD4A86"/>
    <w:rsid w:val="00AD4AF2"/>
    <w:rsid w:val="00AD4B75"/>
    <w:rsid w:val="00AD4BB7"/>
    <w:rsid w:val="00AD4BCF"/>
    <w:rsid w:val="00AD4C3D"/>
    <w:rsid w:val="00AD4C51"/>
    <w:rsid w:val="00AD4C78"/>
    <w:rsid w:val="00AD4CD2"/>
    <w:rsid w:val="00AD4D02"/>
    <w:rsid w:val="00AD4DD1"/>
    <w:rsid w:val="00AD4E11"/>
    <w:rsid w:val="00AD4EA2"/>
    <w:rsid w:val="00AD4ED2"/>
    <w:rsid w:val="00AD4FB4"/>
    <w:rsid w:val="00AD5003"/>
    <w:rsid w:val="00AD5178"/>
    <w:rsid w:val="00AD5255"/>
    <w:rsid w:val="00AD525B"/>
    <w:rsid w:val="00AD52CF"/>
    <w:rsid w:val="00AD5302"/>
    <w:rsid w:val="00AD537B"/>
    <w:rsid w:val="00AD53BC"/>
    <w:rsid w:val="00AD53BD"/>
    <w:rsid w:val="00AD53C2"/>
    <w:rsid w:val="00AD5425"/>
    <w:rsid w:val="00AD54EF"/>
    <w:rsid w:val="00AD55E3"/>
    <w:rsid w:val="00AD55F9"/>
    <w:rsid w:val="00AD55FB"/>
    <w:rsid w:val="00AD5653"/>
    <w:rsid w:val="00AD56C4"/>
    <w:rsid w:val="00AD56CA"/>
    <w:rsid w:val="00AD5731"/>
    <w:rsid w:val="00AD5779"/>
    <w:rsid w:val="00AD57DA"/>
    <w:rsid w:val="00AD5854"/>
    <w:rsid w:val="00AD5873"/>
    <w:rsid w:val="00AD58A1"/>
    <w:rsid w:val="00AD58CC"/>
    <w:rsid w:val="00AD59E3"/>
    <w:rsid w:val="00AD59F5"/>
    <w:rsid w:val="00AD5A68"/>
    <w:rsid w:val="00AD5AA8"/>
    <w:rsid w:val="00AD5B1C"/>
    <w:rsid w:val="00AD5B39"/>
    <w:rsid w:val="00AD5B5C"/>
    <w:rsid w:val="00AD5C30"/>
    <w:rsid w:val="00AD5C38"/>
    <w:rsid w:val="00AD5C92"/>
    <w:rsid w:val="00AD5CE8"/>
    <w:rsid w:val="00AD5DEB"/>
    <w:rsid w:val="00AD5E0A"/>
    <w:rsid w:val="00AD5E2F"/>
    <w:rsid w:val="00AD5EAB"/>
    <w:rsid w:val="00AD5EF6"/>
    <w:rsid w:val="00AD5FA4"/>
    <w:rsid w:val="00AD600C"/>
    <w:rsid w:val="00AD601A"/>
    <w:rsid w:val="00AD6067"/>
    <w:rsid w:val="00AD6072"/>
    <w:rsid w:val="00AD60D5"/>
    <w:rsid w:val="00AD60FD"/>
    <w:rsid w:val="00AD616D"/>
    <w:rsid w:val="00AD61BA"/>
    <w:rsid w:val="00AD61E4"/>
    <w:rsid w:val="00AD625F"/>
    <w:rsid w:val="00AD62C2"/>
    <w:rsid w:val="00AD62DA"/>
    <w:rsid w:val="00AD6378"/>
    <w:rsid w:val="00AD63AD"/>
    <w:rsid w:val="00AD63B5"/>
    <w:rsid w:val="00AD63EE"/>
    <w:rsid w:val="00AD6418"/>
    <w:rsid w:val="00AD64E3"/>
    <w:rsid w:val="00AD662D"/>
    <w:rsid w:val="00AD667D"/>
    <w:rsid w:val="00AD66DC"/>
    <w:rsid w:val="00AD6726"/>
    <w:rsid w:val="00AD6751"/>
    <w:rsid w:val="00AD6811"/>
    <w:rsid w:val="00AD681F"/>
    <w:rsid w:val="00AD6846"/>
    <w:rsid w:val="00AD6848"/>
    <w:rsid w:val="00AD6849"/>
    <w:rsid w:val="00AD6850"/>
    <w:rsid w:val="00AD6863"/>
    <w:rsid w:val="00AD686D"/>
    <w:rsid w:val="00AD6870"/>
    <w:rsid w:val="00AD689C"/>
    <w:rsid w:val="00AD68CD"/>
    <w:rsid w:val="00AD68DD"/>
    <w:rsid w:val="00AD6919"/>
    <w:rsid w:val="00AD691E"/>
    <w:rsid w:val="00AD695E"/>
    <w:rsid w:val="00AD6962"/>
    <w:rsid w:val="00AD69C0"/>
    <w:rsid w:val="00AD6A06"/>
    <w:rsid w:val="00AD6A56"/>
    <w:rsid w:val="00AD6A79"/>
    <w:rsid w:val="00AD6B13"/>
    <w:rsid w:val="00AD6B20"/>
    <w:rsid w:val="00AD6B21"/>
    <w:rsid w:val="00AD6BF0"/>
    <w:rsid w:val="00AD6C47"/>
    <w:rsid w:val="00AD6CB6"/>
    <w:rsid w:val="00AD6D09"/>
    <w:rsid w:val="00AD6D77"/>
    <w:rsid w:val="00AD6D7E"/>
    <w:rsid w:val="00AD6E41"/>
    <w:rsid w:val="00AD6EEC"/>
    <w:rsid w:val="00AD6EF8"/>
    <w:rsid w:val="00AD6EFB"/>
    <w:rsid w:val="00AD6F2A"/>
    <w:rsid w:val="00AD6F42"/>
    <w:rsid w:val="00AD6F4C"/>
    <w:rsid w:val="00AD6F4F"/>
    <w:rsid w:val="00AD6FB9"/>
    <w:rsid w:val="00AD702B"/>
    <w:rsid w:val="00AD704C"/>
    <w:rsid w:val="00AD70D0"/>
    <w:rsid w:val="00AD710D"/>
    <w:rsid w:val="00AD711F"/>
    <w:rsid w:val="00AD713F"/>
    <w:rsid w:val="00AD71C1"/>
    <w:rsid w:val="00AD72A6"/>
    <w:rsid w:val="00AD731A"/>
    <w:rsid w:val="00AD734B"/>
    <w:rsid w:val="00AD7364"/>
    <w:rsid w:val="00AD7448"/>
    <w:rsid w:val="00AD7452"/>
    <w:rsid w:val="00AD7463"/>
    <w:rsid w:val="00AD7476"/>
    <w:rsid w:val="00AD74FF"/>
    <w:rsid w:val="00AD7510"/>
    <w:rsid w:val="00AD7537"/>
    <w:rsid w:val="00AD7628"/>
    <w:rsid w:val="00AD7670"/>
    <w:rsid w:val="00AD7699"/>
    <w:rsid w:val="00AD76DE"/>
    <w:rsid w:val="00AD76DF"/>
    <w:rsid w:val="00AD7795"/>
    <w:rsid w:val="00AD77CB"/>
    <w:rsid w:val="00AD780E"/>
    <w:rsid w:val="00AD784C"/>
    <w:rsid w:val="00AD7872"/>
    <w:rsid w:val="00AD789D"/>
    <w:rsid w:val="00AD790B"/>
    <w:rsid w:val="00AD79B0"/>
    <w:rsid w:val="00AD79CC"/>
    <w:rsid w:val="00AD7A34"/>
    <w:rsid w:val="00AD7B15"/>
    <w:rsid w:val="00AD7B30"/>
    <w:rsid w:val="00AD7B35"/>
    <w:rsid w:val="00AD7BDC"/>
    <w:rsid w:val="00AD7BEE"/>
    <w:rsid w:val="00AD7C0C"/>
    <w:rsid w:val="00AD7C24"/>
    <w:rsid w:val="00AD7CEB"/>
    <w:rsid w:val="00AD7D5B"/>
    <w:rsid w:val="00AD7DA4"/>
    <w:rsid w:val="00AD7E55"/>
    <w:rsid w:val="00AD7E6E"/>
    <w:rsid w:val="00AD7EAD"/>
    <w:rsid w:val="00AD7ED8"/>
    <w:rsid w:val="00AD7F86"/>
    <w:rsid w:val="00AD7FB2"/>
    <w:rsid w:val="00AD7FB8"/>
    <w:rsid w:val="00AD7FD5"/>
    <w:rsid w:val="00AE00A8"/>
    <w:rsid w:val="00AE00CF"/>
    <w:rsid w:val="00AE018E"/>
    <w:rsid w:val="00AE01A7"/>
    <w:rsid w:val="00AE0208"/>
    <w:rsid w:val="00AE0253"/>
    <w:rsid w:val="00AE0326"/>
    <w:rsid w:val="00AE0380"/>
    <w:rsid w:val="00AE03EB"/>
    <w:rsid w:val="00AE03F9"/>
    <w:rsid w:val="00AE03FB"/>
    <w:rsid w:val="00AE0405"/>
    <w:rsid w:val="00AE0438"/>
    <w:rsid w:val="00AE0456"/>
    <w:rsid w:val="00AE048C"/>
    <w:rsid w:val="00AE04CD"/>
    <w:rsid w:val="00AE052E"/>
    <w:rsid w:val="00AE05D0"/>
    <w:rsid w:val="00AE07B2"/>
    <w:rsid w:val="00AE09BC"/>
    <w:rsid w:val="00AE09EF"/>
    <w:rsid w:val="00AE09FD"/>
    <w:rsid w:val="00AE0A5E"/>
    <w:rsid w:val="00AE0A8B"/>
    <w:rsid w:val="00AE0A94"/>
    <w:rsid w:val="00AE0A9D"/>
    <w:rsid w:val="00AE0B82"/>
    <w:rsid w:val="00AE0BBA"/>
    <w:rsid w:val="00AE0BCE"/>
    <w:rsid w:val="00AE0BCF"/>
    <w:rsid w:val="00AE0BD2"/>
    <w:rsid w:val="00AE0C8C"/>
    <w:rsid w:val="00AE0C97"/>
    <w:rsid w:val="00AE0C9D"/>
    <w:rsid w:val="00AE0CC7"/>
    <w:rsid w:val="00AE0CEE"/>
    <w:rsid w:val="00AE0D0D"/>
    <w:rsid w:val="00AE0D88"/>
    <w:rsid w:val="00AE0D8A"/>
    <w:rsid w:val="00AE0E23"/>
    <w:rsid w:val="00AE0E2E"/>
    <w:rsid w:val="00AE0E78"/>
    <w:rsid w:val="00AE0EAA"/>
    <w:rsid w:val="00AE0F30"/>
    <w:rsid w:val="00AE0F57"/>
    <w:rsid w:val="00AE0F84"/>
    <w:rsid w:val="00AE100A"/>
    <w:rsid w:val="00AE103C"/>
    <w:rsid w:val="00AE108D"/>
    <w:rsid w:val="00AE11DD"/>
    <w:rsid w:val="00AE120C"/>
    <w:rsid w:val="00AE137A"/>
    <w:rsid w:val="00AE1396"/>
    <w:rsid w:val="00AE148F"/>
    <w:rsid w:val="00AE14B2"/>
    <w:rsid w:val="00AE156B"/>
    <w:rsid w:val="00AE1640"/>
    <w:rsid w:val="00AE164C"/>
    <w:rsid w:val="00AE16D2"/>
    <w:rsid w:val="00AE17B7"/>
    <w:rsid w:val="00AE1802"/>
    <w:rsid w:val="00AE1853"/>
    <w:rsid w:val="00AE185B"/>
    <w:rsid w:val="00AE1871"/>
    <w:rsid w:val="00AE1876"/>
    <w:rsid w:val="00AE1952"/>
    <w:rsid w:val="00AE195D"/>
    <w:rsid w:val="00AE19DC"/>
    <w:rsid w:val="00AE1A13"/>
    <w:rsid w:val="00AE1A27"/>
    <w:rsid w:val="00AE1A2A"/>
    <w:rsid w:val="00AE1A44"/>
    <w:rsid w:val="00AE1A4A"/>
    <w:rsid w:val="00AE1AA5"/>
    <w:rsid w:val="00AE1B08"/>
    <w:rsid w:val="00AE1B2A"/>
    <w:rsid w:val="00AE1B3E"/>
    <w:rsid w:val="00AE1BBB"/>
    <w:rsid w:val="00AE1C97"/>
    <w:rsid w:val="00AE1D49"/>
    <w:rsid w:val="00AE1D5D"/>
    <w:rsid w:val="00AE1D81"/>
    <w:rsid w:val="00AE1E9E"/>
    <w:rsid w:val="00AE1EC2"/>
    <w:rsid w:val="00AE1ED2"/>
    <w:rsid w:val="00AE1EF4"/>
    <w:rsid w:val="00AE1F00"/>
    <w:rsid w:val="00AE1F02"/>
    <w:rsid w:val="00AE1FB6"/>
    <w:rsid w:val="00AE1FD1"/>
    <w:rsid w:val="00AE1FD2"/>
    <w:rsid w:val="00AE1FEA"/>
    <w:rsid w:val="00AE20B4"/>
    <w:rsid w:val="00AE2149"/>
    <w:rsid w:val="00AE2180"/>
    <w:rsid w:val="00AE21C4"/>
    <w:rsid w:val="00AE21ED"/>
    <w:rsid w:val="00AE21FA"/>
    <w:rsid w:val="00AE2203"/>
    <w:rsid w:val="00AE221C"/>
    <w:rsid w:val="00AE224D"/>
    <w:rsid w:val="00AE2293"/>
    <w:rsid w:val="00AE2297"/>
    <w:rsid w:val="00AE22C1"/>
    <w:rsid w:val="00AE2302"/>
    <w:rsid w:val="00AE2437"/>
    <w:rsid w:val="00AE2453"/>
    <w:rsid w:val="00AE2473"/>
    <w:rsid w:val="00AE24CD"/>
    <w:rsid w:val="00AE2510"/>
    <w:rsid w:val="00AE2573"/>
    <w:rsid w:val="00AE2587"/>
    <w:rsid w:val="00AE2597"/>
    <w:rsid w:val="00AE2637"/>
    <w:rsid w:val="00AE26BC"/>
    <w:rsid w:val="00AE270D"/>
    <w:rsid w:val="00AE2922"/>
    <w:rsid w:val="00AE292A"/>
    <w:rsid w:val="00AE2937"/>
    <w:rsid w:val="00AE29F9"/>
    <w:rsid w:val="00AE2A3A"/>
    <w:rsid w:val="00AE2A5C"/>
    <w:rsid w:val="00AE2AA1"/>
    <w:rsid w:val="00AE2B55"/>
    <w:rsid w:val="00AE2B5A"/>
    <w:rsid w:val="00AE2B73"/>
    <w:rsid w:val="00AE2B9C"/>
    <w:rsid w:val="00AE2C11"/>
    <w:rsid w:val="00AE2CCF"/>
    <w:rsid w:val="00AE2D1D"/>
    <w:rsid w:val="00AE2D2C"/>
    <w:rsid w:val="00AE2DB2"/>
    <w:rsid w:val="00AE2E0C"/>
    <w:rsid w:val="00AE2E40"/>
    <w:rsid w:val="00AE2E44"/>
    <w:rsid w:val="00AE2E85"/>
    <w:rsid w:val="00AE2ED9"/>
    <w:rsid w:val="00AE2F42"/>
    <w:rsid w:val="00AE2FB8"/>
    <w:rsid w:val="00AE2FDE"/>
    <w:rsid w:val="00AE2FF7"/>
    <w:rsid w:val="00AE3099"/>
    <w:rsid w:val="00AE3137"/>
    <w:rsid w:val="00AE31F4"/>
    <w:rsid w:val="00AE321F"/>
    <w:rsid w:val="00AE323A"/>
    <w:rsid w:val="00AE3269"/>
    <w:rsid w:val="00AE327B"/>
    <w:rsid w:val="00AE32EF"/>
    <w:rsid w:val="00AE3330"/>
    <w:rsid w:val="00AE3351"/>
    <w:rsid w:val="00AE3452"/>
    <w:rsid w:val="00AE345F"/>
    <w:rsid w:val="00AE34AE"/>
    <w:rsid w:val="00AE3510"/>
    <w:rsid w:val="00AE3537"/>
    <w:rsid w:val="00AE3575"/>
    <w:rsid w:val="00AE3592"/>
    <w:rsid w:val="00AE35D7"/>
    <w:rsid w:val="00AE36C8"/>
    <w:rsid w:val="00AE36F1"/>
    <w:rsid w:val="00AE3747"/>
    <w:rsid w:val="00AE375F"/>
    <w:rsid w:val="00AE3848"/>
    <w:rsid w:val="00AE38EE"/>
    <w:rsid w:val="00AE394F"/>
    <w:rsid w:val="00AE3ABD"/>
    <w:rsid w:val="00AE3ACD"/>
    <w:rsid w:val="00AE3BF0"/>
    <w:rsid w:val="00AE3C9A"/>
    <w:rsid w:val="00AE3CFA"/>
    <w:rsid w:val="00AE3DB0"/>
    <w:rsid w:val="00AE3EC4"/>
    <w:rsid w:val="00AE3EE8"/>
    <w:rsid w:val="00AE3EE9"/>
    <w:rsid w:val="00AE3F26"/>
    <w:rsid w:val="00AE3FA7"/>
    <w:rsid w:val="00AE3FE6"/>
    <w:rsid w:val="00AE4000"/>
    <w:rsid w:val="00AE4049"/>
    <w:rsid w:val="00AE4077"/>
    <w:rsid w:val="00AE407B"/>
    <w:rsid w:val="00AE4091"/>
    <w:rsid w:val="00AE4115"/>
    <w:rsid w:val="00AE4128"/>
    <w:rsid w:val="00AE419C"/>
    <w:rsid w:val="00AE41AD"/>
    <w:rsid w:val="00AE41BA"/>
    <w:rsid w:val="00AE41D2"/>
    <w:rsid w:val="00AE4267"/>
    <w:rsid w:val="00AE4275"/>
    <w:rsid w:val="00AE4278"/>
    <w:rsid w:val="00AE4296"/>
    <w:rsid w:val="00AE43B0"/>
    <w:rsid w:val="00AE43FC"/>
    <w:rsid w:val="00AE4464"/>
    <w:rsid w:val="00AE448E"/>
    <w:rsid w:val="00AE449C"/>
    <w:rsid w:val="00AE44E8"/>
    <w:rsid w:val="00AE44FC"/>
    <w:rsid w:val="00AE4537"/>
    <w:rsid w:val="00AE4575"/>
    <w:rsid w:val="00AE4618"/>
    <w:rsid w:val="00AE46B1"/>
    <w:rsid w:val="00AE46B7"/>
    <w:rsid w:val="00AE46D3"/>
    <w:rsid w:val="00AE46F4"/>
    <w:rsid w:val="00AE4745"/>
    <w:rsid w:val="00AE4832"/>
    <w:rsid w:val="00AE4858"/>
    <w:rsid w:val="00AE48B9"/>
    <w:rsid w:val="00AE48EC"/>
    <w:rsid w:val="00AE4920"/>
    <w:rsid w:val="00AE493A"/>
    <w:rsid w:val="00AE49FE"/>
    <w:rsid w:val="00AE4A1D"/>
    <w:rsid w:val="00AE4B2E"/>
    <w:rsid w:val="00AE4B96"/>
    <w:rsid w:val="00AE4C30"/>
    <w:rsid w:val="00AE4C67"/>
    <w:rsid w:val="00AE4D5A"/>
    <w:rsid w:val="00AE4DE2"/>
    <w:rsid w:val="00AE4E6A"/>
    <w:rsid w:val="00AE4EA8"/>
    <w:rsid w:val="00AE4F0F"/>
    <w:rsid w:val="00AE4FC7"/>
    <w:rsid w:val="00AE5120"/>
    <w:rsid w:val="00AE5141"/>
    <w:rsid w:val="00AE514D"/>
    <w:rsid w:val="00AE5179"/>
    <w:rsid w:val="00AE526B"/>
    <w:rsid w:val="00AE529F"/>
    <w:rsid w:val="00AE5351"/>
    <w:rsid w:val="00AE5370"/>
    <w:rsid w:val="00AE5375"/>
    <w:rsid w:val="00AE537D"/>
    <w:rsid w:val="00AE53CF"/>
    <w:rsid w:val="00AE5487"/>
    <w:rsid w:val="00AE553D"/>
    <w:rsid w:val="00AE58A8"/>
    <w:rsid w:val="00AE58F0"/>
    <w:rsid w:val="00AE5907"/>
    <w:rsid w:val="00AE590A"/>
    <w:rsid w:val="00AE596C"/>
    <w:rsid w:val="00AE5977"/>
    <w:rsid w:val="00AE599D"/>
    <w:rsid w:val="00AE5A0F"/>
    <w:rsid w:val="00AE5A9D"/>
    <w:rsid w:val="00AE5AB1"/>
    <w:rsid w:val="00AE5ACF"/>
    <w:rsid w:val="00AE5B37"/>
    <w:rsid w:val="00AE5C70"/>
    <w:rsid w:val="00AE5C71"/>
    <w:rsid w:val="00AE5C72"/>
    <w:rsid w:val="00AE5C7B"/>
    <w:rsid w:val="00AE5C98"/>
    <w:rsid w:val="00AE5DAA"/>
    <w:rsid w:val="00AE5DCE"/>
    <w:rsid w:val="00AE5E77"/>
    <w:rsid w:val="00AE5E84"/>
    <w:rsid w:val="00AE5F14"/>
    <w:rsid w:val="00AE5FA6"/>
    <w:rsid w:val="00AE5FB4"/>
    <w:rsid w:val="00AE6035"/>
    <w:rsid w:val="00AE6051"/>
    <w:rsid w:val="00AE60CB"/>
    <w:rsid w:val="00AE60FE"/>
    <w:rsid w:val="00AE6122"/>
    <w:rsid w:val="00AE61AC"/>
    <w:rsid w:val="00AE6212"/>
    <w:rsid w:val="00AE6228"/>
    <w:rsid w:val="00AE623E"/>
    <w:rsid w:val="00AE6267"/>
    <w:rsid w:val="00AE6273"/>
    <w:rsid w:val="00AE627A"/>
    <w:rsid w:val="00AE627C"/>
    <w:rsid w:val="00AE62C4"/>
    <w:rsid w:val="00AE635C"/>
    <w:rsid w:val="00AE63AF"/>
    <w:rsid w:val="00AE654D"/>
    <w:rsid w:val="00AE6587"/>
    <w:rsid w:val="00AE65F4"/>
    <w:rsid w:val="00AE65F9"/>
    <w:rsid w:val="00AE6638"/>
    <w:rsid w:val="00AE6763"/>
    <w:rsid w:val="00AE67C0"/>
    <w:rsid w:val="00AE6825"/>
    <w:rsid w:val="00AE682C"/>
    <w:rsid w:val="00AE685D"/>
    <w:rsid w:val="00AE6882"/>
    <w:rsid w:val="00AE68E7"/>
    <w:rsid w:val="00AE692A"/>
    <w:rsid w:val="00AE6990"/>
    <w:rsid w:val="00AE6A67"/>
    <w:rsid w:val="00AE6AC4"/>
    <w:rsid w:val="00AE6B2B"/>
    <w:rsid w:val="00AE6B6A"/>
    <w:rsid w:val="00AE6B6D"/>
    <w:rsid w:val="00AE6BB3"/>
    <w:rsid w:val="00AE6BBB"/>
    <w:rsid w:val="00AE6C03"/>
    <w:rsid w:val="00AE6C1C"/>
    <w:rsid w:val="00AE6CA7"/>
    <w:rsid w:val="00AE6D79"/>
    <w:rsid w:val="00AE6D9E"/>
    <w:rsid w:val="00AE6DAB"/>
    <w:rsid w:val="00AE6E81"/>
    <w:rsid w:val="00AE6EA5"/>
    <w:rsid w:val="00AE6EB2"/>
    <w:rsid w:val="00AE6ED6"/>
    <w:rsid w:val="00AE6EDE"/>
    <w:rsid w:val="00AE6F3B"/>
    <w:rsid w:val="00AE6F84"/>
    <w:rsid w:val="00AE7007"/>
    <w:rsid w:val="00AE7012"/>
    <w:rsid w:val="00AE7078"/>
    <w:rsid w:val="00AE70A0"/>
    <w:rsid w:val="00AE7157"/>
    <w:rsid w:val="00AE716C"/>
    <w:rsid w:val="00AE71C7"/>
    <w:rsid w:val="00AE7264"/>
    <w:rsid w:val="00AE729A"/>
    <w:rsid w:val="00AE72BA"/>
    <w:rsid w:val="00AE732B"/>
    <w:rsid w:val="00AE746D"/>
    <w:rsid w:val="00AE7486"/>
    <w:rsid w:val="00AE749E"/>
    <w:rsid w:val="00AE74AE"/>
    <w:rsid w:val="00AE74AF"/>
    <w:rsid w:val="00AE74C0"/>
    <w:rsid w:val="00AE7537"/>
    <w:rsid w:val="00AE7597"/>
    <w:rsid w:val="00AE7598"/>
    <w:rsid w:val="00AE75B0"/>
    <w:rsid w:val="00AE769E"/>
    <w:rsid w:val="00AE76FB"/>
    <w:rsid w:val="00AE775D"/>
    <w:rsid w:val="00AE77D1"/>
    <w:rsid w:val="00AE77FB"/>
    <w:rsid w:val="00AE7827"/>
    <w:rsid w:val="00AE78FD"/>
    <w:rsid w:val="00AE792A"/>
    <w:rsid w:val="00AE7943"/>
    <w:rsid w:val="00AE7A80"/>
    <w:rsid w:val="00AE7B21"/>
    <w:rsid w:val="00AE7BC6"/>
    <w:rsid w:val="00AE7C3F"/>
    <w:rsid w:val="00AE7C7A"/>
    <w:rsid w:val="00AE7CEC"/>
    <w:rsid w:val="00AE7D5E"/>
    <w:rsid w:val="00AE7D65"/>
    <w:rsid w:val="00AE7D8C"/>
    <w:rsid w:val="00AE7D8F"/>
    <w:rsid w:val="00AE7DC6"/>
    <w:rsid w:val="00AE7DCF"/>
    <w:rsid w:val="00AE7DF2"/>
    <w:rsid w:val="00AE7E31"/>
    <w:rsid w:val="00AE7EB7"/>
    <w:rsid w:val="00AE7ECD"/>
    <w:rsid w:val="00AE7EEA"/>
    <w:rsid w:val="00AE7EF8"/>
    <w:rsid w:val="00AE7FD9"/>
    <w:rsid w:val="00AF0034"/>
    <w:rsid w:val="00AF009C"/>
    <w:rsid w:val="00AF010D"/>
    <w:rsid w:val="00AF0129"/>
    <w:rsid w:val="00AF0151"/>
    <w:rsid w:val="00AF01A3"/>
    <w:rsid w:val="00AF01EE"/>
    <w:rsid w:val="00AF023E"/>
    <w:rsid w:val="00AF02A8"/>
    <w:rsid w:val="00AF02C9"/>
    <w:rsid w:val="00AF03A1"/>
    <w:rsid w:val="00AF03B4"/>
    <w:rsid w:val="00AF0416"/>
    <w:rsid w:val="00AF0426"/>
    <w:rsid w:val="00AF045A"/>
    <w:rsid w:val="00AF0475"/>
    <w:rsid w:val="00AF04BB"/>
    <w:rsid w:val="00AF04CF"/>
    <w:rsid w:val="00AF04DB"/>
    <w:rsid w:val="00AF04E3"/>
    <w:rsid w:val="00AF04EA"/>
    <w:rsid w:val="00AF0503"/>
    <w:rsid w:val="00AF05C2"/>
    <w:rsid w:val="00AF05CF"/>
    <w:rsid w:val="00AF065B"/>
    <w:rsid w:val="00AF0674"/>
    <w:rsid w:val="00AF06D1"/>
    <w:rsid w:val="00AF0797"/>
    <w:rsid w:val="00AF07D3"/>
    <w:rsid w:val="00AF0822"/>
    <w:rsid w:val="00AF0836"/>
    <w:rsid w:val="00AF087C"/>
    <w:rsid w:val="00AF0882"/>
    <w:rsid w:val="00AF0893"/>
    <w:rsid w:val="00AF08F5"/>
    <w:rsid w:val="00AF09BE"/>
    <w:rsid w:val="00AF09DA"/>
    <w:rsid w:val="00AF0A09"/>
    <w:rsid w:val="00AF0A63"/>
    <w:rsid w:val="00AF0A71"/>
    <w:rsid w:val="00AF0AA2"/>
    <w:rsid w:val="00AF0B4B"/>
    <w:rsid w:val="00AF0BA6"/>
    <w:rsid w:val="00AF0C29"/>
    <w:rsid w:val="00AF0C48"/>
    <w:rsid w:val="00AF0C81"/>
    <w:rsid w:val="00AF0CEE"/>
    <w:rsid w:val="00AF0D37"/>
    <w:rsid w:val="00AF0D91"/>
    <w:rsid w:val="00AF0DBD"/>
    <w:rsid w:val="00AF0DF6"/>
    <w:rsid w:val="00AF0E11"/>
    <w:rsid w:val="00AF0EA2"/>
    <w:rsid w:val="00AF0EAF"/>
    <w:rsid w:val="00AF0EB6"/>
    <w:rsid w:val="00AF0EFB"/>
    <w:rsid w:val="00AF0F55"/>
    <w:rsid w:val="00AF0F79"/>
    <w:rsid w:val="00AF0F99"/>
    <w:rsid w:val="00AF0FC3"/>
    <w:rsid w:val="00AF1026"/>
    <w:rsid w:val="00AF10AD"/>
    <w:rsid w:val="00AF10BA"/>
    <w:rsid w:val="00AF1120"/>
    <w:rsid w:val="00AF1128"/>
    <w:rsid w:val="00AF1142"/>
    <w:rsid w:val="00AF1163"/>
    <w:rsid w:val="00AF1180"/>
    <w:rsid w:val="00AF11FE"/>
    <w:rsid w:val="00AF121E"/>
    <w:rsid w:val="00AF122E"/>
    <w:rsid w:val="00AF1299"/>
    <w:rsid w:val="00AF12A0"/>
    <w:rsid w:val="00AF12BF"/>
    <w:rsid w:val="00AF13B5"/>
    <w:rsid w:val="00AF146D"/>
    <w:rsid w:val="00AF1478"/>
    <w:rsid w:val="00AF1490"/>
    <w:rsid w:val="00AF14B6"/>
    <w:rsid w:val="00AF14D8"/>
    <w:rsid w:val="00AF1521"/>
    <w:rsid w:val="00AF1549"/>
    <w:rsid w:val="00AF1606"/>
    <w:rsid w:val="00AF166F"/>
    <w:rsid w:val="00AF168F"/>
    <w:rsid w:val="00AF16CE"/>
    <w:rsid w:val="00AF171F"/>
    <w:rsid w:val="00AF172E"/>
    <w:rsid w:val="00AF1785"/>
    <w:rsid w:val="00AF18F2"/>
    <w:rsid w:val="00AF190F"/>
    <w:rsid w:val="00AF1960"/>
    <w:rsid w:val="00AF1969"/>
    <w:rsid w:val="00AF196C"/>
    <w:rsid w:val="00AF1998"/>
    <w:rsid w:val="00AF19B1"/>
    <w:rsid w:val="00AF1A22"/>
    <w:rsid w:val="00AF1BB5"/>
    <w:rsid w:val="00AF1CDA"/>
    <w:rsid w:val="00AF1D5A"/>
    <w:rsid w:val="00AF1D76"/>
    <w:rsid w:val="00AF1D87"/>
    <w:rsid w:val="00AF1E09"/>
    <w:rsid w:val="00AF1EAE"/>
    <w:rsid w:val="00AF1EC3"/>
    <w:rsid w:val="00AF1F86"/>
    <w:rsid w:val="00AF1F9C"/>
    <w:rsid w:val="00AF202C"/>
    <w:rsid w:val="00AF2128"/>
    <w:rsid w:val="00AF21CD"/>
    <w:rsid w:val="00AF21F6"/>
    <w:rsid w:val="00AF221B"/>
    <w:rsid w:val="00AF228C"/>
    <w:rsid w:val="00AF23C7"/>
    <w:rsid w:val="00AF23E7"/>
    <w:rsid w:val="00AF2438"/>
    <w:rsid w:val="00AF247F"/>
    <w:rsid w:val="00AF24EB"/>
    <w:rsid w:val="00AF255A"/>
    <w:rsid w:val="00AF2599"/>
    <w:rsid w:val="00AF259E"/>
    <w:rsid w:val="00AF25E3"/>
    <w:rsid w:val="00AF2601"/>
    <w:rsid w:val="00AF2635"/>
    <w:rsid w:val="00AF266A"/>
    <w:rsid w:val="00AF26BF"/>
    <w:rsid w:val="00AF26F0"/>
    <w:rsid w:val="00AF270F"/>
    <w:rsid w:val="00AF27C0"/>
    <w:rsid w:val="00AF289F"/>
    <w:rsid w:val="00AF28A5"/>
    <w:rsid w:val="00AF28C3"/>
    <w:rsid w:val="00AF28D6"/>
    <w:rsid w:val="00AF2904"/>
    <w:rsid w:val="00AF2920"/>
    <w:rsid w:val="00AF2925"/>
    <w:rsid w:val="00AF2993"/>
    <w:rsid w:val="00AF2A1B"/>
    <w:rsid w:val="00AF2A33"/>
    <w:rsid w:val="00AF2A5E"/>
    <w:rsid w:val="00AF2A78"/>
    <w:rsid w:val="00AF2ACD"/>
    <w:rsid w:val="00AF2AE6"/>
    <w:rsid w:val="00AF2C3D"/>
    <w:rsid w:val="00AF2C51"/>
    <w:rsid w:val="00AF2D17"/>
    <w:rsid w:val="00AF2DF3"/>
    <w:rsid w:val="00AF2E32"/>
    <w:rsid w:val="00AF2E3B"/>
    <w:rsid w:val="00AF2E48"/>
    <w:rsid w:val="00AF2E76"/>
    <w:rsid w:val="00AF2E79"/>
    <w:rsid w:val="00AF2EF4"/>
    <w:rsid w:val="00AF2F04"/>
    <w:rsid w:val="00AF3032"/>
    <w:rsid w:val="00AF3044"/>
    <w:rsid w:val="00AF306C"/>
    <w:rsid w:val="00AF3074"/>
    <w:rsid w:val="00AF3080"/>
    <w:rsid w:val="00AF30B2"/>
    <w:rsid w:val="00AF30D3"/>
    <w:rsid w:val="00AF3155"/>
    <w:rsid w:val="00AF3175"/>
    <w:rsid w:val="00AF319A"/>
    <w:rsid w:val="00AF31BF"/>
    <w:rsid w:val="00AF31E5"/>
    <w:rsid w:val="00AF322C"/>
    <w:rsid w:val="00AF3256"/>
    <w:rsid w:val="00AF3356"/>
    <w:rsid w:val="00AF3393"/>
    <w:rsid w:val="00AF339F"/>
    <w:rsid w:val="00AF33B3"/>
    <w:rsid w:val="00AF33BB"/>
    <w:rsid w:val="00AF340C"/>
    <w:rsid w:val="00AF34E9"/>
    <w:rsid w:val="00AF358F"/>
    <w:rsid w:val="00AF3677"/>
    <w:rsid w:val="00AF36D5"/>
    <w:rsid w:val="00AF376F"/>
    <w:rsid w:val="00AF37AF"/>
    <w:rsid w:val="00AF37B0"/>
    <w:rsid w:val="00AF3804"/>
    <w:rsid w:val="00AF386C"/>
    <w:rsid w:val="00AF391C"/>
    <w:rsid w:val="00AF3970"/>
    <w:rsid w:val="00AF398B"/>
    <w:rsid w:val="00AF39E4"/>
    <w:rsid w:val="00AF39F5"/>
    <w:rsid w:val="00AF3A89"/>
    <w:rsid w:val="00AF3B96"/>
    <w:rsid w:val="00AF3BD7"/>
    <w:rsid w:val="00AF3C24"/>
    <w:rsid w:val="00AF3C34"/>
    <w:rsid w:val="00AF3C95"/>
    <w:rsid w:val="00AF3CAB"/>
    <w:rsid w:val="00AF3CE1"/>
    <w:rsid w:val="00AF3CF3"/>
    <w:rsid w:val="00AF3CFA"/>
    <w:rsid w:val="00AF3DA4"/>
    <w:rsid w:val="00AF3E1D"/>
    <w:rsid w:val="00AF3E30"/>
    <w:rsid w:val="00AF3EB6"/>
    <w:rsid w:val="00AF3ECA"/>
    <w:rsid w:val="00AF3F24"/>
    <w:rsid w:val="00AF3F37"/>
    <w:rsid w:val="00AF3F56"/>
    <w:rsid w:val="00AF3F93"/>
    <w:rsid w:val="00AF3FB9"/>
    <w:rsid w:val="00AF3FD0"/>
    <w:rsid w:val="00AF3FDD"/>
    <w:rsid w:val="00AF416F"/>
    <w:rsid w:val="00AF41A8"/>
    <w:rsid w:val="00AF4270"/>
    <w:rsid w:val="00AF427B"/>
    <w:rsid w:val="00AF42B0"/>
    <w:rsid w:val="00AF42BC"/>
    <w:rsid w:val="00AF42C2"/>
    <w:rsid w:val="00AF42EA"/>
    <w:rsid w:val="00AF4319"/>
    <w:rsid w:val="00AF431B"/>
    <w:rsid w:val="00AF4330"/>
    <w:rsid w:val="00AF4388"/>
    <w:rsid w:val="00AF43DB"/>
    <w:rsid w:val="00AF44C4"/>
    <w:rsid w:val="00AF44EF"/>
    <w:rsid w:val="00AF454A"/>
    <w:rsid w:val="00AF457C"/>
    <w:rsid w:val="00AF45ED"/>
    <w:rsid w:val="00AF46C6"/>
    <w:rsid w:val="00AF4725"/>
    <w:rsid w:val="00AF475C"/>
    <w:rsid w:val="00AF4826"/>
    <w:rsid w:val="00AF48A8"/>
    <w:rsid w:val="00AF48DC"/>
    <w:rsid w:val="00AF4966"/>
    <w:rsid w:val="00AF4988"/>
    <w:rsid w:val="00AF499E"/>
    <w:rsid w:val="00AF499F"/>
    <w:rsid w:val="00AF49BB"/>
    <w:rsid w:val="00AF4A14"/>
    <w:rsid w:val="00AF4A67"/>
    <w:rsid w:val="00AF4A8E"/>
    <w:rsid w:val="00AF4B0B"/>
    <w:rsid w:val="00AF4BC4"/>
    <w:rsid w:val="00AF4C6B"/>
    <w:rsid w:val="00AF4D40"/>
    <w:rsid w:val="00AF4D42"/>
    <w:rsid w:val="00AF4D5A"/>
    <w:rsid w:val="00AF4D6A"/>
    <w:rsid w:val="00AF4DD7"/>
    <w:rsid w:val="00AF4DEE"/>
    <w:rsid w:val="00AF4E55"/>
    <w:rsid w:val="00AF4EC7"/>
    <w:rsid w:val="00AF4F2E"/>
    <w:rsid w:val="00AF4FAE"/>
    <w:rsid w:val="00AF4FD6"/>
    <w:rsid w:val="00AF4FF0"/>
    <w:rsid w:val="00AF5070"/>
    <w:rsid w:val="00AF50F3"/>
    <w:rsid w:val="00AF5103"/>
    <w:rsid w:val="00AF510B"/>
    <w:rsid w:val="00AF5145"/>
    <w:rsid w:val="00AF5189"/>
    <w:rsid w:val="00AF51CE"/>
    <w:rsid w:val="00AF51DD"/>
    <w:rsid w:val="00AF5211"/>
    <w:rsid w:val="00AF5221"/>
    <w:rsid w:val="00AF5257"/>
    <w:rsid w:val="00AF5290"/>
    <w:rsid w:val="00AF5294"/>
    <w:rsid w:val="00AF52D3"/>
    <w:rsid w:val="00AF52EB"/>
    <w:rsid w:val="00AF54C4"/>
    <w:rsid w:val="00AF54D9"/>
    <w:rsid w:val="00AF54E6"/>
    <w:rsid w:val="00AF555D"/>
    <w:rsid w:val="00AF5590"/>
    <w:rsid w:val="00AF559C"/>
    <w:rsid w:val="00AF5617"/>
    <w:rsid w:val="00AF56C0"/>
    <w:rsid w:val="00AF56ED"/>
    <w:rsid w:val="00AF5749"/>
    <w:rsid w:val="00AF57D9"/>
    <w:rsid w:val="00AF5850"/>
    <w:rsid w:val="00AF5889"/>
    <w:rsid w:val="00AF593E"/>
    <w:rsid w:val="00AF5974"/>
    <w:rsid w:val="00AF59A3"/>
    <w:rsid w:val="00AF59D0"/>
    <w:rsid w:val="00AF59EC"/>
    <w:rsid w:val="00AF5A04"/>
    <w:rsid w:val="00AF5A0A"/>
    <w:rsid w:val="00AF5A40"/>
    <w:rsid w:val="00AF5A9A"/>
    <w:rsid w:val="00AF5BAD"/>
    <w:rsid w:val="00AF5BDE"/>
    <w:rsid w:val="00AF5BE6"/>
    <w:rsid w:val="00AF5C1B"/>
    <w:rsid w:val="00AF5C8C"/>
    <w:rsid w:val="00AF5C9B"/>
    <w:rsid w:val="00AF5D3D"/>
    <w:rsid w:val="00AF5D40"/>
    <w:rsid w:val="00AF5D73"/>
    <w:rsid w:val="00AF5D91"/>
    <w:rsid w:val="00AF5DBC"/>
    <w:rsid w:val="00AF5E08"/>
    <w:rsid w:val="00AF5F44"/>
    <w:rsid w:val="00AF5FCE"/>
    <w:rsid w:val="00AF602E"/>
    <w:rsid w:val="00AF6034"/>
    <w:rsid w:val="00AF609E"/>
    <w:rsid w:val="00AF60FF"/>
    <w:rsid w:val="00AF621C"/>
    <w:rsid w:val="00AF62DD"/>
    <w:rsid w:val="00AF6380"/>
    <w:rsid w:val="00AF63EA"/>
    <w:rsid w:val="00AF6462"/>
    <w:rsid w:val="00AF6505"/>
    <w:rsid w:val="00AF6576"/>
    <w:rsid w:val="00AF6634"/>
    <w:rsid w:val="00AF6675"/>
    <w:rsid w:val="00AF6684"/>
    <w:rsid w:val="00AF66D5"/>
    <w:rsid w:val="00AF66F9"/>
    <w:rsid w:val="00AF67EA"/>
    <w:rsid w:val="00AF6863"/>
    <w:rsid w:val="00AF68AD"/>
    <w:rsid w:val="00AF68DD"/>
    <w:rsid w:val="00AF68FA"/>
    <w:rsid w:val="00AF6947"/>
    <w:rsid w:val="00AF69C8"/>
    <w:rsid w:val="00AF69CC"/>
    <w:rsid w:val="00AF69F6"/>
    <w:rsid w:val="00AF6A0A"/>
    <w:rsid w:val="00AF6A87"/>
    <w:rsid w:val="00AF6AC0"/>
    <w:rsid w:val="00AF6B83"/>
    <w:rsid w:val="00AF6C46"/>
    <w:rsid w:val="00AF6CC5"/>
    <w:rsid w:val="00AF6D10"/>
    <w:rsid w:val="00AF6D78"/>
    <w:rsid w:val="00AF6D94"/>
    <w:rsid w:val="00AF6DED"/>
    <w:rsid w:val="00AF6EA5"/>
    <w:rsid w:val="00AF6ED1"/>
    <w:rsid w:val="00AF6F2B"/>
    <w:rsid w:val="00AF6FC0"/>
    <w:rsid w:val="00AF6FEC"/>
    <w:rsid w:val="00AF7037"/>
    <w:rsid w:val="00AF708F"/>
    <w:rsid w:val="00AF70D6"/>
    <w:rsid w:val="00AF70E2"/>
    <w:rsid w:val="00AF7173"/>
    <w:rsid w:val="00AF7193"/>
    <w:rsid w:val="00AF726E"/>
    <w:rsid w:val="00AF72EE"/>
    <w:rsid w:val="00AF72F5"/>
    <w:rsid w:val="00AF73B1"/>
    <w:rsid w:val="00AF744B"/>
    <w:rsid w:val="00AF74DA"/>
    <w:rsid w:val="00AF74EB"/>
    <w:rsid w:val="00AF74F0"/>
    <w:rsid w:val="00AF7503"/>
    <w:rsid w:val="00AF754B"/>
    <w:rsid w:val="00AF754E"/>
    <w:rsid w:val="00AF7580"/>
    <w:rsid w:val="00AF75A2"/>
    <w:rsid w:val="00AF7623"/>
    <w:rsid w:val="00AF764A"/>
    <w:rsid w:val="00AF76B9"/>
    <w:rsid w:val="00AF775F"/>
    <w:rsid w:val="00AF777C"/>
    <w:rsid w:val="00AF7786"/>
    <w:rsid w:val="00AF77D4"/>
    <w:rsid w:val="00AF77ED"/>
    <w:rsid w:val="00AF781C"/>
    <w:rsid w:val="00AF783F"/>
    <w:rsid w:val="00AF785F"/>
    <w:rsid w:val="00AF78AA"/>
    <w:rsid w:val="00AF78ED"/>
    <w:rsid w:val="00AF7A52"/>
    <w:rsid w:val="00AF7A5D"/>
    <w:rsid w:val="00AF7A6C"/>
    <w:rsid w:val="00AF7AC5"/>
    <w:rsid w:val="00AF7AFD"/>
    <w:rsid w:val="00AF7B1F"/>
    <w:rsid w:val="00AF7B26"/>
    <w:rsid w:val="00AF7BA3"/>
    <w:rsid w:val="00AF7BAC"/>
    <w:rsid w:val="00AF7C6D"/>
    <w:rsid w:val="00AF7D17"/>
    <w:rsid w:val="00AF7D34"/>
    <w:rsid w:val="00AF7D5C"/>
    <w:rsid w:val="00AF7D92"/>
    <w:rsid w:val="00AF7DF4"/>
    <w:rsid w:val="00AF7E1E"/>
    <w:rsid w:val="00AF7E5E"/>
    <w:rsid w:val="00AF7F39"/>
    <w:rsid w:val="00AF7F66"/>
    <w:rsid w:val="00B00007"/>
    <w:rsid w:val="00B00009"/>
    <w:rsid w:val="00B00015"/>
    <w:rsid w:val="00B00026"/>
    <w:rsid w:val="00B00027"/>
    <w:rsid w:val="00B00056"/>
    <w:rsid w:val="00B00066"/>
    <w:rsid w:val="00B00068"/>
    <w:rsid w:val="00B000D7"/>
    <w:rsid w:val="00B000F0"/>
    <w:rsid w:val="00B00162"/>
    <w:rsid w:val="00B0017A"/>
    <w:rsid w:val="00B001A7"/>
    <w:rsid w:val="00B001AE"/>
    <w:rsid w:val="00B001BE"/>
    <w:rsid w:val="00B001F9"/>
    <w:rsid w:val="00B00215"/>
    <w:rsid w:val="00B0027B"/>
    <w:rsid w:val="00B0027C"/>
    <w:rsid w:val="00B0028E"/>
    <w:rsid w:val="00B002D1"/>
    <w:rsid w:val="00B0030B"/>
    <w:rsid w:val="00B00405"/>
    <w:rsid w:val="00B00457"/>
    <w:rsid w:val="00B004B3"/>
    <w:rsid w:val="00B00543"/>
    <w:rsid w:val="00B00587"/>
    <w:rsid w:val="00B00630"/>
    <w:rsid w:val="00B00647"/>
    <w:rsid w:val="00B0069C"/>
    <w:rsid w:val="00B006DA"/>
    <w:rsid w:val="00B006FD"/>
    <w:rsid w:val="00B00701"/>
    <w:rsid w:val="00B007ED"/>
    <w:rsid w:val="00B007F9"/>
    <w:rsid w:val="00B0080B"/>
    <w:rsid w:val="00B0085D"/>
    <w:rsid w:val="00B008F8"/>
    <w:rsid w:val="00B00954"/>
    <w:rsid w:val="00B00972"/>
    <w:rsid w:val="00B00988"/>
    <w:rsid w:val="00B009B8"/>
    <w:rsid w:val="00B009BF"/>
    <w:rsid w:val="00B009C4"/>
    <w:rsid w:val="00B00A10"/>
    <w:rsid w:val="00B00A19"/>
    <w:rsid w:val="00B00A8A"/>
    <w:rsid w:val="00B00A8B"/>
    <w:rsid w:val="00B00A8C"/>
    <w:rsid w:val="00B00AB8"/>
    <w:rsid w:val="00B00ABA"/>
    <w:rsid w:val="00B00B2F"/>
    <w:rsid w:val="00B00B53"/>
    <w:rsid w:val="00B00BF6"/>
    <w:rsid w:val="00B00C47"/>
    <w:rsid w:val="00B00C8D"/>
    <w:rsid w:val="00B00CEA"/>
    <w:rsid w:val="00B00D18"/>
    <w:rsid w:val="00B00DBB"/>
    <w:rsid w:val="00B00DC5"/>
    <w:rsid w:val="00B00DF9"/>
    <w:rsid w:val="00B00E1E"/>
    <w:rsid w:val="00B00E33"/>
    <w:rsid w:val="00B00E3D"/>
    <w:rsid w:val="00B0106D"/>
    <w:rsid w:val="00B0108A"/>
    <w:rsid w:val="00B010AB"/>
    <w:rsid w:val="00B01184"/>
    <w:rsid w:val="00B0118F"/>
    <w:rsid w:val="00B011C4"/>
    <w:rsid w:val="00B011D6"/>
    <w:rsid w:val="00B011DB"/>
    <w:rsid w:val="00B01217"/>
    <w:rsid w:val="00B012AC"/>
    <w:rsid w:val="00B012BD"/>
    <w:rsid w:val="00B012DE"/>
    <w:rsid w:val="00B01327"/>
    <w:rsid w:val="00B01333"/>
    <w:rsid w:val="00B0135C"/>
    <w:rsid w:val="00B01395"/>
    <w:rsid w:val="00B013B5"/>
    <w:rsid w:val="00B014A0"/>
    <w:rsid w:val="00B014AF"/>
    <w:rsid w:val="00B014F9"/>
    <w:rsid w:val="00B01533"/>
    <w:rsid w:val="00B01580"/>
    <w:rsid w:val="00B015B6"/>
    <w:rsid w:val="00B0161C"/>
    <w:rsid w:val="00B01652"/>
    <w:rsid w:val="00B0166A"/>
    <w:rsid w:val="00B016A9"/>
    <w:rsid w:val="00B016B8"/>
    <w:rsid w:val="00B0175B"/>
    <w:rsid w:val="00B0187A"/>
    <w:rsid w:val="00B01893"/>
    <w:rsid w:val="00B019A5"/>
    <w:rsid w:val="00B019E0"/>
    <w:rsid w:val="00B019F2"/>
    <w:rsid w:val="00B01A0C"/>
    <w:rsid w:val="00B01A0F"/>
    <w:rsid w:val="00B01A53"/>
    <w:rsid w:val="00B01A8A"/>
    <w:rsid w:val="00B01B53"/>
    <w:rsid w:val="00B01BD2"/>
    <w:rsid w:val="00B01BDE"/>
    <w:rsid w:val="00B01C0A"/>
    <w:rsid w:val="00B01C7C"/>
    <w:rsid w:val="00B01D05"/>
    <w:rsid w:val="00B01D11"/>
    <w:rsid w:val="00B01D82"/>
    <w:rsid w:val="00B01E58"/>
    <w:rsid w:val="00B01E9E"/>
    <w:rsid w:val="00B01F0B"/>
    <w:rsid w:val="00B01FAF"/>
    <w:rsid w:val="00B0206D"/>
    <w:rsid w:val="00B020FE"/>
    <w:rsid w:val="00B02150"/>
    <w:rsid w:val="00B0218D"/>
    <w:rsid w:val="00B021A0"/>
    <w:rsid w:val="00B02230"/>
    <w:rsid w:val="00B02312"/>
    <w:rsid w:val="00B02330"/>
    <w:rsid w:val="00B02406"/>
    <w:rsid w:val="00B024A2"/>
    <w:rsid w:val="00B024CF"/>
    <w:rsid w:val="00B024DF"/>
    <w:rsid w:val="00B024ED"/>
    <w:rsid w:val="00B02503"/>
    <w:rsid w:val="00B025CB"/>
    <w:rsid w:val="00B025D8"/>
    <w:rsid w:val="00B02656"/>
    <w:rsid w:val="00B02661"/>
    <w:rsid w:val="00B026C7"/>
    <w:rsid w:val="00B026DA"/>
    <w:rsid w:val="00B02737"/>
    <w:rsid w:val="00B02768"/>
    <w:rsid w:val="00B028C5"/>
    <w:rsid w:val="00B02912"/>
    <w:rsid w:val="00B029C8"/>
    <w:rsid w:val="00B02A03"/>
    <w:rsid w:val="00B02A3F"/>
    <w:rsid w:val="00B02A40"/>
    <w:rsid w:val="00B02AD4"/>
    <w:rsid w:val="00B02B46"/>
    <w:rsid w:val="00B02B5B"/>
    <w:rsid w:val="00B02B79"/>
    <w:rsid w:val="00B02B83"/>
    <w:rsid w:val="00B02C43"/>
    <w:rsid w:val="00B02C64"/>
    <w:rsid w:val="00B02C7A"/>
    <w:rsid w:val="00B02C86"/>
    <w:rsid w:val="00B02CAB"/>
    <w:rsid w:val="00B02D68"/>
    <w:rsid w:val="00B02DBF"/>
    <w:rsid w:val="00B02E17"/>
    <w:rsid w:val="00B02E60"/>
    <w:rsid w:val="00B02E6F"/>
    <w:rsid w:val="00B02E8D"/>
    <w:rsid w:val="00B02E9B"/>
    <w:rsid w:val="00B02EB1"/>
    <w:rsid w:val="00B02EDF"/>
    <w:rsid w:val="00B02EF8"/>
    <w:rsid w:val="00B02F27"/>
    <w:rsid w:val="00B02F54"/>
    <w:rsid w:val="00B02F5B"/>
    <w:rsid w:val="00B02F80"/>
    <w:rsid w:val="00B02FF5"/>
    <w:rsid w:val="00B03009"/>
    <w:rsid w:val="00B0319C"/>
    <w:rsid w:val="00B031DE"/>
    <w:rsid w:val="00B03295"/>
    <w:rsid w:val="00B032E1"/>
    <w:rsid w:val="00B03316"/>
    <w:rsid w:val="00B03413"/>
    <w:rsid w:val="00B03425"/>
    <w:rsid w:val="00B03431"/>
    <w:rsid w:val="00B03496"/>
    <w:rsid w:val="00B0350B"/>
    <w:rsid w:val="00B03545"/>
    <w:rsid w:val="00B03646"/>
    <w:rsid w:val="00B03658"/>
    <w:rsid w:val="00B03662"/>
    <w:rsid w:val="00B036E5"/>
    <w:rsid w:val="00B03718"/>
    <w:rsid w:val="00B0371B"/>
    <w:rsid w:val="00B0378F"/>
    <w:rsid w:val="00B037A8"/>
    <w:rsid w:val="00B037E3"/>
    <w:rsid w:val="00B03849"/>
    <w:rsid w:val="00B03887"/>
    <w:rsid w:val="00B03906"/>
    <w:rsid w:val="00B03989"/>
    <w:rsid w:val="00B039C8"/>
    <w:rsid w:val="00B03A78"/>
    <w:rsid w:val="00B03A9A"/>
    <w:rsid w:val="00B03B0D"/>
    <w:rsid w:val="00B03B41"/>
    <w:rsid w:val="00B03B5A"/>
    <w:rsid w:val="00B03BB8"/>
    <w:rsid w:val="00B03BEC"/>
    <w:rsid w:val="00B03C4E"/>
    <w:rsid w:val="00B03CC3"/>
    <w:rsid w:val="00B03D24"/>
    <w:rsid w:val="00B03D2F"/>
    <w:rsid w:val="00B03D46"/>
    <w:rsid w:val="00B03D58"/>
    <w:rsid w:val="00B03D65"/>
    <w:rsid w:val="00B03D94"/>
    <w:rsid w:val="00B03DAE"/>
    <w:rsid w:val="00B03E27"/>
    <w:rsid w:val="00B03E2E"/>
    <w:rsid w:val="00B03E49"/>
    <w:rsid w:val="00B03FC4"/>
    <w:rsid w:val="00B03FC5"/>
    <w:rsid w:val="00B04050"/>
    <w:rsid w:val="00B040A9"/>
    <w:rsid w:val="00B040F4"/>
    <w:rsid w:val="00B04182"/>
    <w:rsid w:val="00B042C1"/>
    <w:rsid w:val="00B0430E"/>
    <w:rsid w:val="00B0432B"/>
    <w:rsid w:val="00B04351"/>
    <w:rsid w:val="00B0437C"/>
    <w:rsid w:val="00B043EA"/>
    <w:rsid w:val="00B04419"/>
    <w:rsid w:val="00B04465"/>
    <w:rsid w:val="00B044AC"/>
    <w:rsid w:val="00B04508"/>
    <w:rsid w:val="00B0453C"/>
    <w:rsid w:val="00B04564"/>
    <w:rsid w:val="00B045DB"/>
    <w:rsid w:val="00B0462F"/>
    <w:rsid w:val="00B046FB"/>
    <w:rsid w:val="00B0474A"/>
    <w:rsid w:val="00B0474D"/>
    <w:rsid w:val="00B0481F"/>
    <w:rsid w:val="00B04842"/>
    <w:rsid w:val="00B04881"/>
    <w:rsid w:val="00B048B9"/>
    <w:rsid w:val="00B048CD"/>
    <w:rsid w:val="00B0491D"/>
    <w:rsid w:val="00B04A1E"/>
    <w:rsid w:val="00B04A8A"/>
    <w:rsid w:val="00B04AA0"/>
    <w:rsid w:val="00B04B17"/>
    <w:rsid w:val="00B04B74"/>
    <w:rsid w:val="00B04BCA"/>
    <w:rsid w:val="00B04C44"/>
    <w:rsid w:val="00B04CA8"/>
    <w:rsid w:val="00B04D41"/>
    <w:rsid w:val="00B04D5C"/>
    <w:rsid w:val="00B04D82"/>
    <w:rsid w:val="00B04DAF"/>
    <w:rsid w:val="00B04DBA"/>
    <w:rsid w:val="00B04F49"/>
    <w:rsid w:val="00B04F5E"/>
    <w:rsid w:val="00B04F84"/>
    <w:rsid w:val="00B04FED"/>
    <w:rsid w:val="00B05010"/>
    <w:rsid w:val="00B05115"/>
    <w:rsid w:val="00B051AA"/>
    <w:rsid w:val="00B051CA"/>
    <w:rsid w:val="00B051F6"/>
    <w:rsid w:val="00B052A8"/>
    <w:rsid w:val="00B05336"/>
    <w:rsid w:val="00B0536F"/>
    <w:rsid w:val="00B05413"/>
    <w:rsid w:val="00B0542E"/>
    <w:rsid w:val="00B0554C"/>
    <w:rsid w:val="00B0559B"/>
    <w:rsid w:val="00B056AB"/>
    <w:rsid w:val="00B056B0"/>
    <w:rsid w:val="00B056C4"/>
    <w:rsid w:val="00B056DB"/>
    <w:rsid w:val="00B056E9"/>
    <w:rsid w:val="00B0574F"/>
    <w:rsid w:val="00B05792"/>
    <w:rsid w:val="00B05862"/>
    <w:rsid w:val="00B0589D"/>
    <w:rsid w:val="00B058C2"/>
    <w:rsid w:val="00B058F0"/>
    <w:rsid w:val="00B05954"/>
    <w:rsid w:val="00B05A4D"/>
    <w:rsid w:val="00B05AAE"/>
    <w:rsid w:val="00B05AC7"/>
    <w:rsid w:val="00B05AD9"/>
    <w:rsid w:val="00B05B32"/>
    <w:rsid w:val="00B05B48"/>
    <w:rsid w:val="00B05B4D"/>
    <w:rsid w:val="00B05B5F"/>
    <w:rsid w:val="00B05C18"/>
    <w:rsid w:val="00B05C65"/>
    <w:rsid w:val="00B05CB5"/>
    <w:rsid w:val="00B05D17"/>
    <w:rsid w:val="00B05D1C"/>
    <w:rsid w:val="00B05D1F"/>
    <w:rsid w:val="00B05D20"/>
    <w:rsid w:val="00B05D21"/>
    <w:rsid w:val="00B05D34"/>
    <w:rsid w:val="00B05D74"/>
    <w:rsid w:val="00B05D9A"/>
    <w:rsid w:val="00B05E6A"/>
    <w:rsid w:val="00B05EA1"/>
    <w:rsid w:val="00B05ECA"/>
    <w:rsid w:val="00B05F27"/>
    <w:rsid w:val="00B05FB1"/>
    <w:rsid w:val="00B060F4"/>
    <w:rsid w:val="00B06107"/>
    <w:rsid w:val="00B06201"/>
    <w:rsid w:val="00B0621D"/>
    <w:rsid w:val="00B0629A"/>
    <w:rsid w:val="00B062BC"/>
    <w:rsid w:val="00B062D4"/>
    <w:rsid w:val="00B063DE"/>
    <w:rsid w:val="00B06449"/>
    <w:rsid w:val="00B064B5"/>
    <w:rsid w:val="00B0650A"/>
    <w:rsid w:val="00B0655E"/>
    <w:rsid w:val="00B06596"/>
    <w:rsid w:val="00B065E0"/>
    <w:rsid w:val="00B0665C"/>
    <w:rsid w:val="00B06683"/>
    <w:rsid w:val="00B06692"/>
    <w:rsid w:val="00B066B5"/>
    <w:rsid w:val="00B0678D"/>
    <w:rsid w:val="00B067B3"/>
    <w:rsid w:val="00B0684D"/>
    <w:rsid w:val="00B068CB"/>
    <w:rsid w:val="00B06919"/>
    <w:rsid w:val="00B06932"/>
    <w:rsid w:val="00B06A18"/>
    <w:rsid w:val="00B06A30"/>
    <w:rsid w:val="00B06A92"/>
    <w:rsid w:val="00B06B24"/>
    <w:rsid w:val="00B06B2C"/>
    <w:rsid w:val="00B06B43"/>
    <w:rsid w:val="00B06C24"/>
    <w:rsid w:val="00B06C3B"/>
    <w:rsid w:val="00B06CA8"/>
    <w:rsid w:val="00B06D5B"/>
    <w:rsid w:val="00B06DA0"/>
    <w:rsid w:val="00B06DCD"/>
    <w:rsid w:val="00B06DEF"/>
    <w:rsid w:val="00B06DFD"/>
    <w:rsid w:val="00B06E10"/>
    <w:rsid w:val="00B06E20"/>
    <w:rsid w:val="00B06E5A"/>
    <w:rsid w:val="00B06E73"/>
    <w:rsid w:val="00B06EC6"/>
    <w:rsid w:val="00B06ECB"/>
    <w:rsid w:val="00B06F4D"/>
    <w:rsid w:val="00B06F86"/>
    <w:rsid w:val="00B06FCB"/>
    <w:rsid w:val="00B06FD4"/>
    <w:rsid w:val="00B07054"/>
    <w:rsid w:val="00B070E0"/>
    <w:rsid w:val="00B07104"/>
    <w:rsid w:val="00B07117"/>
    <w:rsid w:val="00B071CF"/>
    <w:rsid w:val="00B0725A"/>
    <w:rsid w:val="00B072D7"/>
    <w:rsid w:val="00B072DC"/>
    <w:rsid w:val="00B072E2"/>
    <w:rsid w:val="00B07346"/>
    <w:rsid w:val="00B074FE"/>
    <w:rsid w:val="00B0750F"/>
    <w:rsid w:val="00B07551"/>
    <w:rsid w:val="00B07580"/>
    <w:rsid w:val="00B07591"/>
    <w:rsid w:val="00B07598"/>
    <w:rsid w:val="00B075D8"/>
    <w:rsid w:val="00B076A7"/>
    <w:rsid w:val="00B0772C"/>
    <w:rsid w:val="00B077C2"/>
    <w:rsid w:val="00B0781A"/>
    <w:rsid w:val="00B07857"/>
    <w:rsid w:val="00B078B2"/>
    <w:rsid w:val="00B07903"/>
    <w:rsid w:val="00B07953"/>
    <w:rsid w:val="00B07A07"/>
    <w:rsid w:val="00B07A26"/>
    <w:rsid w:val="00B07A81"/>
    <w:rsid w:val="00B07AB7"/>
    <w:rsid w:val="00B07AE5"/>
    <w:rsid w:val="00B07B08"/>
    <w:rsid w:val="00B07B2B"/>
    <w:rsid w:val="00B07B4C"/>
    <w:rsid w:val="00B07B55"/>
    <w:rsid w:val="00B07B79"/>
    <w:rsid w:val="00B07B7E"/>
    <w:rsid w:val="00B07BE6"/>
    <w:rsid w:val="00B07C73"/>
    <w:rsid w:val="00B07C91"/>
    <w:rsid w:val="00B07CB5"/>
    <w:rsid w:val="00B07CC9"/>
    <w:rsid w:val="00B07CDC"/>
    <w:rsid w:val="00B07DE5"/>
    <w:rsid w:val="00B07E67"/>
    <w:rsid w:val="00B07E8B"/>
    <w:rsid w:val="00B07F0F"/>
    <w:rsid w:val="00B07FA5"/>
    <w:rsid w:val="00B07FB2"/>
    <w:rsid w:val="00B10054"/>
    <w:rsid w:val="00B100CA"/>
    <w:rsid w:val="00B10103"/>
    <w:rsid w:val="00B10104"/>
    <w:rsid w:val="00B10129"/>
    <w:rsid w:val="00B10169"/>
    <w:rsid w:val="00B10197"/>
    <w:rsid w:val="00B1019B"/>
    <w:rsid w:val="00B10265"/>
    <w:rsid w:val="00B1026D"/>
    <w:rsid w:val="00B10278"/>
    <w:rsid w:val="00B102A4"/>
    <w:rsid w:val="00B10306"/>
    <w:rsid w:val="00B10353"/>
    <w:rsid w:val="00B1035B"/>
    <w:rsid w:val="00B10390"/>
    <w:rsid w:val="00B10393"/>
    <w:rsid w:val="00B103A5"/>
    <w:rsid w:val="00B103C2"/>
    <w:rsid w:val="00B103CC"/>
    <w:rsid w:val="00B103F7"/>
    <w:rsid w:val="00B10455"/>
    <w:rsid w:val="00B1047B"/>
    <w:rsid w:val="00B104B4"/>
    <w:rsid w:val="00B10506"/>
    <w:rsid w:val="00B1057F"/>
    <w:rsid w:val="00B105DF"/>
    <w:rsid w:val="00B10666"/>
    <w:rsid w:val="00B106C2"/>
    <w:rsid w:val="00B10703"/>
    <w:rsid w:val="00B10718"/>
    <w:rsid w:val="00B10799"/>
    <w:rsid w:val="00B108C9"/>
    <w:rsid w:val="00B10920"/>
    <w:rsid w:val="00B10995"/>
    <w:rsid w:val="00B109B3"/>
    <w:rsid w:val="00B10A2B"/>
    <w:rsid w:val="00B10A52"/>
    <w:rsid w:val="00B10A6F"/>
    <w:rsid w:val="00B10AA5"/>
    <w:rsid w:val="00B10B17"/>
    <w:rsid w:val="00B10B23"/>
    <w:rsid w:val="00B10B68"/>
    <w:rsid w:val="00B10C1E"/>
    <w:rsid w:val="00B10C2C"/>
    <w:rsid w:val="00B10CC3"/>
    <w:rsid w:val="00B10D1D"/>
    <w:rsid w:val="00B10D1F"/>
    <w:rsid w:val="00B10D58"/>
    <w:rsid w:val="00B10DE1"/>
    <w:rsid w:val="00B10DE7"/>
    <w:rsid w:val="00B10E4B"/>
    <w:rsid w:val="00B10E5F"/>
    <w:rsid w:val="00B10E8D"/>
    <w:rsid w:val="00B10EF9"/>
    <w:rsid w:val="00B10F18"/>
    <w:rsid w:val="00B11011"/>
    <w:rsid w:val="00B1106D"/>
    <w:rsid w:val="00B110F2"/>
    <w:rsid w:val="00B111DE"/>
    <w:rsid w:val="00B111F9"/>
    <w:rsid w:val="00B11279"/>
    <w:rsid w:val="00B112A3"/>
    <w:rsid w:val="00B11342"/>
    <w:rsid w:val="00B11349"/>
    <w:rsid w:val="00B113E6"/>
    <w:rsid w:val="00B1147E"/>
    <w:rsid w:val="00B114D5"/>
    <w:rsid w:val="00B114FB"/>
    <w:rsid w:val="00B11534"/>
    <w:rsid w:val="00B11554"/>
    <w:rsid w:val="00B1158F"/>
    <w:rsid w:val="00B115BE"/>
    <w:rsid w:val="00B115CF"/>
    <w:rsid w:val="00B115DB"/>
    <w:rsid w:val="00B11654"/>
    <w:rsid w:val="00B1166C"/>
    <w:rsid w:val="00B11680"/>
    <w:rsid w:val="00B116AB"/>
    <w:rsid w:val="00B11723"/>
    <w:rsid w:val="00B1177D"/>
    <w:rsid w:val="00B117DD"/>
    <w:rsid w:val="00B11813"/>
    <w:rsid w:val="00B11819"/>
    <w:rsid w:val="00B11850"/>
    <w:rsid w:val="00B11928"/>
    <w:rsid w:val="00B11945"/>
    <w:rsid w:val="00B11960"/>
    <w:rsid w:val="00B119D7"/>
    <w:rsid w:val="00B11A0B"/>
    <w:rsid w:val="00B11A49"/>
    <w:rsid w:val="00B11A94"/>
    <w:rsid w:val="00B11A9C"/>
    <w:rsid w:val="00B11AF4"/>
    <w:rsid w:val="00B11B27"/>
    <w:rsid w:val="00B11B44"/>
    <w:rsid w:val="00B11B86"/>
    <w:rsid w:val="00B11C16"/>
    <w:rsid w:val="00B11C66"/>
    <w:rsid w:val="00B11C89"/>
    <w:rsid w:val="00B11CCB"/>
    <w:rsid w:val="00B11CFC"/>
    <w:rsid w:val="00B11D1B"/>
    <w:rsid w:val="00B11D2D"/>
    <w:rsid w:val="00B11D30"/>
    <w:rsid w:val="00B11D57"/>
    <w:rsid w:val="00B11DDC"/>
    <w:rsid w:val="00B11E04"/>
    <w:rsid w:val="00B11E99"/>
    <w:rsid w:val="00B11EDA"/>
    <w:rsid w:val="00B11EF6"/>
    <w:rsid w:val="00B11F43"/>
    <w:rsid w:val="00B11F91"/>
    <w:rsid w:val="00B11FE7"/>
    <w:rsid w:val="00B11FEF"/>
    <w:rsid w:val="00B12026"/>
    <w:rsid w:val="00B120B6"/>
    <w:rsid w:val="00B120CB"/>
    <w:rsid w:val="00B120CC"/>
    <w:rsid w:val="00B120DC"/>
    <w:rsid w:val="00B120E4"/>
    <w:rsid w:val="00B12107"/>
    <w:rsid w:val="00B1213E"/>
    <w:rsid w:val="00B121B2"/>
    <w:rsid w:val="00B121C9"/>
    <w:rsid w:val="00B121D1"/>
    <w:rsid w:val="00B1221B"/>
    <w:rsid w:val="00B1221D"/>
    <w:rsid w:val="00B1226E"/>
    <w:rsid w:val="00B12307"/>
    <w:rsid w:val="00B12379"/>
    <w:rsid w:val="00B123E2"/>
    <w:rsid w:val="00B1245B"/>
    <w:rsid w:val="00B1248C"/>
    <w:rsid w:val="00B124AD"/>
    <w:rsid w:val="00B124CE"/>
    <w:rsid w:val="00B12517"/>
    <w:rsid w:val="00B12684"/>
    <w:rsid w:val="00B1270D"/>
    <w:rsid w:val="00B12720"/>
    <w:rsid w:val="00B12794"/>
    <w:rsid w:val="00B12825"/>
    <w:rsid w:val="00B12860"/>
    <w:rsid w:val="00B1286C"/>
    <w:rsid w:val="00B12878"/>
    <w:rsid w:val="00B128E2"/>
    <w:rsid w:val="00B1293C"/>
    <w:rsid w:val="00B1296E"/>
    <w:rsid w:val="00B12993"/>
    <w:rsid w:val="00B12A82"/>
    <w:rsid w:val="00B12ACA"/>
    <w:rsid w:val="00B12AD6"/>
    <w:rsid w:val="00B12B57"/>
    <w:rsid w:val="00B12B6C"/>
    <w:rsid w:val="00B12B75"/>
    <w:rsid w:val="00B12B9B"/>
    <w:rsid w:val="00B12BD2"/>
    <w:rsid w:val="00B12BF8"/>
    <w:rsid w:val="00B12C12"/>
    <w:rsid w:val="00B12C1A"/>
    <w:rsid w:val="00B12D0D"/>
    <w:rsid w:val="00B12D22"/>
    <w:rsid w:val="00B12D37"/>
    <w:rsid w:val="00B12D7A"/>
    <w:rsid w:val="00B12DD6"/>
    <w:rsid w:val="00B12DF6"/>
    <w:rsid w:val="00B12E9C"/>
    <w:rsid w:val="00B12F0F"/>
    <w:rsid w:val="00B12F4F"/>
    <w:rsid w:val="00B12F70"/>
    <w:rsid w:val="00B12F74"/>
    <w:rsid w:val="00B12FA6"/>
    <w:rsid w:val="00B130A7"/>
    <w:rsid w:val="00B1310B"/>
    <w:rsid w:val="00B1312C"/>
    <w:rsid w:val="00B1320B"/>
    <w:rsid w:val="00B13282"/>
    <w:rsid w:val="00B132AE"/>
    <w:rsid w:val="00B132E6"/>
    <w:rsid w:val="00B1338B"/>
    <w:rsid w:val="00B13398"/>
    <w:rsid w:val="00B13416"/>
    <w:rsid w:val="00B13456"/>
    <w:rsid w:val="00B13470"/>
    <w:rsid w:val="00B134BD"/>
    <w:rsid w:val="00B13525"/>
    <w:rsid w:val="00B13542"/>
    <w:rsid w:val="00B13567"/>
    <w:rsid w:val="00B135E9"/>
    <w:rsid w:val="00B1360F"/>
    <w:rsid w:val="00B13683"/>
    <w:rsid w:val="00B137E7"/>
    <w:rsid w:val="00B13820"/>
    <w:rsid w:val="00B13861"/>
    <w:rsid w:val="00B13887"/>
    <w:rsid w:val="00B13903"/>
    <w:rsid w:val="00B13909"/>
    <w:rsid w:val="00B13919"/>
    <w:rsid w:val="00B139DC"/>
    <w:rsid w:val="00B13A10"/>
    <w:rsid w:val="00B13A29"/>
    <w:rsid w:val="00B13BB8"/>
    <w:rsid w:val="00B13C09"/>
    <w:rsid w:val="00B13C8B"/>
    <w:rsid w:val="00B13C94"/>
    <w:rsid w:val="00B13D48"/>
    <w:rsid w:val="00B13D51"/>
    <w:rsid w:val="00B13D80"/>
    <w:rsid w:val="00B13E48"/>
    <w:rsid w:val="00B13E6B"/>
    <w:rsid w:val="00B13E85"/>
    <w:rsid w:val="00B13EC9"/>
    <w:rsid w:val="00B13EF7"/>
    <w:rsid w:val="00B13EFD"/>
    <w:rsid w:val="00B13F26"/>
    <w:rsid w:val="00B13F57"/>
    <w:rsid w:val="00B13F6F"/>
    <w:rsid w:val="00B13F98"/>
    <w:rsid w:val="00B14038"/>
    <w:rsid w:val="00B140B2"/>
    <w:rsid w:val="00B140C2"/>
    <w:rsid w:val="00B14199"/>
    <w:rsid w:val="00B141A8"/>
    <w:rsid w:val="00B1421C"/>
    <w:rsid w:val="00B1423D"/>
    <w:rsid w:val="00B142C1"/>
    <w:rsid w:val="00B142D7"/>
    <w:rsid w:val="00B142F8"/>
    <w:rsid w:val="00B14309"/>
    <w:rsid w:val="00B143BA"/>
    <w:rsid w:val="00B14461"/>
    <w:rsid w:val="00B144EB"/>
    <w:rsid w:val="00B14594"/>
    <w:rsid w:val="00B145DE"/>
    <w:rsid w:val="00B145F3"/>
    <w:rsid w:val="00B14619"/>
    <w:rsid w:val="00B14663"/>
    <w:rsid w:val="00B1468C"/>
    <w:rsid w:val="00B146D3"/>
    <w:rsid w:val="00B146D5"/>
    <w:rsid w:val="00B146F5"/>
    <w:rsid w:val="00B14776"/>
    <w:rsid w:val="00B14781"/>
    <w:rsid w:val="00B147C3"/>
    <w:rsid w:val="00B147CC"/>
    <w:rsid w:val="00B147D2"/>
    <w:rsid w:val="00B147E3"/>
    <w:rsid w:val="00B14809"/>
    <w:rsid w:val="00B14951"/>
    <w:rsid w:val="00B1495C"/>
    <w:rsid w:val="00B149BE"/>
    <w:rsid w:val="00B149C7"/>
    <w:rsid w:val="00B14A47"/>
    <w:rsid w:val="00B14A7B"/>
    <w:rsid w:val="00B14AF6"/>
    <w:rsid w:val="00B14B34"/>
    <w:rsid w:val="00B14BA0"/>
    <w:rsid w:val="00B14BA1"/>
    <w:rsid w:val="00B14C0C"/>
    <w:rsid w:val="00B14C0F"/>
    <w:rsid w:val="00B14C3B"/>
    <w:rsid w:val="00B14C6A"/>
    <w:rsid w:val="00B14C9E"/>
    <w:rsid w:val="00B14CA1"/>
    <w:rsid w:val="00B14CD8"/>
    <w:rsid w:val="00B14CDE"/>
    <w:rsid w:val="00B14D5F"/>
    <w:rsid w:val="00B14D98"/>
    <w:rsid w:val="00B14DB2"/>
    <w:rsid w:val="00B14E62"/>
    <w:rsid w:val="00B14E99"/>
    <w:rsid w:val="00B14EE4"/>
    <w:rsid w:val="00B14EF7"/>
    <w:rsid w:val="00B14F84"/>
    <w:rsid w:val="00B150F7"/>
    <w:rsid w:val="00B15151"/>
    <w:rsid w:val="00B15157"/>
    <w:rsid w:val="00B151D8"/>
    <w:rsid w:val="00B1520F"/>
    <w:rsid w:val="00B152A4"/>
    <w:rsid w:val="00B152DB"/>
    <w:rsid w:val="00B152EC"/>
    <w:rsid w:val="00B1534B"/>
    <w:rsid w:val="00B1536A"/>
    <w:rsid w:val="00B153F5"/>
    <w:rsid w:val="00B1545D"/>
    <w:rsid w:val="00B15462"/>
    <w:rsid w:val="00B154EA"/>
    <w:rsid w:val="00B1550C"/>
    <w:rsid w:val="00B15540"/>
    <w:rsid w:val="00B15595"/>
    <w:rsid w:val="00B1564E"/>
    <w:rsid w:val="00B1567E"/>
    <w:rsid w:val="00B156C0"/>
    <w:rsid w:val="00B1570B"/>
    <w:rsid w:val="00B15871"/>
    <w:rsid w:val="00B15963"/>
    <w:rsid w:val="00B15992"/>
    <w:rsid w:val="00B15994"/>
    <w:rsid w:val="00B159F2"/>
    <w:rsid w:val="00B15A7F"/>
    <w:rsid w:val="00B15AD0"/>
    <w:rsid w:val="00B15ADC"/>
    <w:rsid w:val="00B15ADE"/>
    <w:rsid w:val="00B15AEF"/>
    <w:rsid w:val="00B15B49"/>
    <w:rsid w:val="00B15C73"/>
    <w:rsid w:val="00B15CFB"/>
    <w:rsid w:val="00B15CFC"/>
    <w:rsid w:val="00B15D94"/>
    <w:rsid w:val="00B15DA0"/>
    <w:rsid w:val="00B15E0F"/>
    <w:rsid w:val="00B15E1A"/>
    <w:rsid w:val="00B15E1C"/>
    <w:rsid w:val="00B15E4C"/>
    <w:rsid w:val="00B15E71"/>
    <w:rsid w:val="00B15ED5"/>
    <w:rsid w:val="00B15EED"/>
    <w:rsid w:val="00B15F10"/>
    <w:rsid w:val="00B15F4A"/>
    <w:rsid w:val="00B15F6B"/>
    <w:rsid w:val="00B15FCD"/>
    <w:rsid w:val="00B16021"/>
    <w:rsid w:val="00B1610D"/>
    <w:rsid w:val="00B16130"/>
    <w:rsid w:val="00B1616C"/>
    <w:rsid w:val="00B16174"/>
    <w:rsid w:val="00B1617D"/>
    <w:rsid w:val="00B16218"/>
    <w:rsid w:val="00B16275"/>
    <w:rsid w:val="00B1628B"/>
    <w:rsid w:val="00B162B6"/>
    <w:rsid w:val="00B162C1"/>
    <w:rsid w:val="00B16308"/>
    <w:rsid w:val="00B1632B"/>
    <w:rsid w:val="00B16354"/>
    <w:rsid w:val="00B1635D"/>
    <w:rsid w:val="00B16387"/>
    <w:rsid w:val="00B163BD"/>
    <w:rsid w:val="00B163F5"/>
    <w:rsid w:val="00B1641F"/>
    <w:rsid w:val="00B1643A"/>
    <w:rsid w:val="00B164B9"/>
    <w:rsid w:val="00B164F7"/>
    <w:rsid w:val="00B16513"/>
    <w:rsid w:val="00B165F3"/>
    <w:rsid w:val="00B1666D"/>
    <w:rsid w:val="00B166E6"/>
    <w:rsid w:val="00B1673A"/>
    <w:rsid w:val="00B168BB"/>
    <w:rsid w:val="00B16958"/>
    <w:rsid w:val="00B16960"/>
    <w:rsid w:val="00B169DE"/>
    <w:rsid w:val="00B16A72"/>
    <w:rsid w:val="00B16AAB"/>
    <w:rsid w:val="00B16B4B"/>
    <w:rsid w:val="00B16B57"/>
    <w:rsid w:val="00B16B63"/>
    <w:rsid w:val="00B16BBD"/>
    <w:rsid w:val="00B16BE3"/>
    <w:rsid w:val="00B16BFA"/>
    <w:rsid w:val="00B16C4D"/>
    <w:rsid w:val="00B16CB5"/>
    <w:rsid w:val="00B16CC1"/>
    <w:rsid w:val="00B16D5B"/>
    <w:rsid w:val="00B16DAE"/>
    <w:rsid w:val="00B16DC4"/>
    <w:rsid w:val="00B16E1C"/>
    <w:rsid w:val="00B16E23"/>
    <w:rsid w:val="00B16EA0"/>
    <w:rsid w:val="00B16EAB"/>
    <w:rsid w:val="00B16ECD"/>
    <w:rsid w:val="00B16EEC"/>
    <w:rsid w:val="00B16FE7"/>
    <w:rsid w:val="00B16FFB"/>
    <w:rsid w:val="00B1704F"/>
    <w:rsid w:val="00B17076"/>
    <w:rsid w:val="00B170BE"/>
    <w:rsid w:val="00B17117"/>
    <w:rsid w:val="00B1711E"/>
    <w:rsid w:val="00B17271"/>
    <w:rsid w:val="00B17290"/>
    <w:rsid w:val="00B172AF"/>
    <w:rsid w:val="00B172F5"/>
    <w:rsid w:val="00B17321"/>
    <w:rsid w:val="00B17334"/>
    <w:rsid w:val="00B173B5"/>
    <w:rsid w:val="00B173DB"/>
    <w:rsid w:val="00B1744C"/>
    <w:rsid w:val="00B1748A"/>
    <w:rsid w:val="00B174B2"/>
    <w:rsid w:val="00B174BB"/>
    <w:rsid w:val="00B17513"/>
    <w:rsid w:val="00B1764E"/>
    <w:rsid w:val="00B17674"/>
    <w:rsid w:val="00B17694"/>
    <w:rsid w:val="00B176BD"/>
    <w:rsid w:val="00B176D6"/>
    <w:rsid w:val="00B176FB"/>
    <w:rsid w:val="00B177F8"/>
    <w:rsid w:val="00B177FF"/>
    <w:rsid w:val="00B17875"/>
    <w:rsid w:val="00B178ED"/>
    <w:rsid w:val="00B17921"/>
    <w:rsid w:val="00B179BA"/>
    <w:rsid w:val="00B179D8"/>
    <w:rsid w:val="00B17A51"/>
    <w:rsid w:val="00B17A66"/>
    <w:rsid w:val="00B17B10"/>
    <w:rsid w:val="00B17B16"/>
    <w:rsid w:val="00B17B1E"/>
    <w:rsid w:val="00B17B51"/>
    <w:rsid w:val="00B17B97"/>
    <w:rsid w:val="00B17C01"/>
    <w:rsid w:val="00B17C2F"/>
    <w:rsid w:val="00B17C4C"/>
    <w:rsid w:val="00B17C50"/>
    <w:rsid w:val="00B17C5E"/>
    <w:rsid w:val="00B17C8F"/>
    <w:rsid w:val="00B17D44"/>
    <w:rsid w:val="00B17D86"/>
    <w:rsid w:val="00B17DD8"/>
    <w:rsid w:val="00B17DDB"/>
    <w:rsid w:val="00B17DDD"/>
    <w:rsid w:val="00B17EC6"/>
    <w:rsid w:val="00B17F53"/>
    <w:rsid w:val="00B17F5D"/>
    <w:rsid w:val="00B17FCE"/>
    <w:rsid w:val="00B1B48C"/>
    <w:rsid w:val="00B201D6"/>
    <w:rsid w:val="00B20257"/>
    <w:rsid w:val="00B2025A"/>
    <w:rsid w:val="00B20291"/>
    <w:rsid w:val="00B2039F"/>
    <w:rsid w:val="00B203A9"/>
    <w:rsid w:val="00B20462"/>
    <w:rsid w:val="00B204B2"/>
    <w:rsid w:val="00B204BF"/>
    <w:rsid w:val="00B204F7"/>
    <w:rsid w:val="00B20502"/>
    <w:rsid w:val="00B2054A"/>
    <w:rsid w:val="00B2058E"/>
    <w:rsid w:val="00B2060F"/>
    <w:rsid w:val="00B20613"/>
    <w:rsid w:val="00B2069F"/>
    <w:rsid w:val="00B206A4"/>
    <w:rsid w:val="00B206F7"/>
    <w:rsid w:val="00B20876"/>
    <w:rsid w:val="00B20884"/>
    <w:rsid w:val="00B2088A"/>
    <w:rsid w:val="00B20962"/>
    <w:rsid w:val="00B20992"/>
    <w:rsid w:val="00B20A08"/>
    <w:rsid w:val="00B20A25"/>
    <w:rsid w:val="00B20AB0"/>
    <w:rsid w:val="00B20AFE"/>
    <w:rsid w:val="00B20B0B"/>
    <w:rsid w:val="00B20BA9"/>
    <w:rsid w:val="00B20BBD"/>
    <w:rsid w:val="00B20BE6"/>
    <w:rsid w:val="00B20C6E"/>
    <w:rsid w:val="00B20D0F"/>
    <w:rsid w:val="00B20D2C"/>
    <w:rsid w:val="00B20D7D"/>
    <w:rsid w:val="00B20DB0"/>
    <w:rsid w:val="00B20DDC"/>
    <w:rsid w:val="00B20DF4"/>
    <w:rsid w:val="00B20EAD"/>
    <w:rsid w:val="00B20EEB"/>
    <w:rsid w:val="00B20F0A"/>
    <w:rsid w:val="00B20F16"/>
    <w:rsid w:val="00B20F28"/>
    <w:rsid w:val="00B20F46"/>
    <w:rsid w:val="00B20F6A"/>
    <w:rsid w:val="00B20F6D"/>
    <w:rsid w:val="00B20FC5"/>
    <w:rsid w:val="00B20FD0"/>
    <w:rsid w:val="00B20FE4"/>
    <w:rsid w:val="00B21059"/>
    <w:rsid w:val="00B210A1"/>
    <w:rsid w:val="00B210C0"/>
    <w:rsid w:val="00B21254"/>
    <w:rsid w:val="00B21364"/>
    <w:rsid w:val="00B2147B"/>
    <w:rsid w:val="00B2147F"/>
    <w:rsid w:val="00B2155C"/>
    <w:rsid w:val="00B21596"/>
    <w:rsid w:val="00B2160B"/>
    <w:rsid w:val="00B2170A"/>
    <w:rsid w:val="00B21773"/>
    <w:rsid w:val="00B21776"/>
    <w:rsid w:val="00B217ED"/>
    <w:rsid w:val="00B21827"/>
    <w:rsid w:val="00B2186C"/>
    <w:rsid w:val="00B21880"/>
    <w:rsid w:val="00B2189C"/>
    <w:rsid w:val="00B218BE"/>
    <w:rsid w:val="00B21905"/>
    <w:rsid w:val="00B21950"/>
    <w:rsid w:val="00B21956"/>
    <w:rsid w:val="00B219AE"/>
    <w:rsid w:val="00B21A43"/>
    <w:rsid w:val="00B21A6D"/>
    <w:rsid w:val="00B21AB3"/>
    <w:rsid w:val="00B21B53"/>
    <w:rsid w:val="00B21BB1"/>
    <w:rsid w:val="00B21BF6"/>
    <w:rsid w:val="00B21CC4"/>
    <w:rsid w:val="00B21E23"/>
    <w:rsid w:val="00B21E37"/>
    <w:rsid w:val="00B21E6B"/>
    <w:rsid w:val="00B21F14"/>
    <w:rsid w:val="00B21F5B"/>
    <w:rsid w:val="00B21F7F"/>
    <w:rsid w:val="00B22152"/>
    <w:rsid w:val="00B22188"/>
    <w:rsid w:val="00B22194"/>
    <w:rsid w:val="00B221AD"/>
    <w:rsid w:val="00B22247"/>
    <w:rsid w:val="00B2228A"/>
    <w:rsid w:val="00B222A4"/>
    <w:rsid w:val="00B222C6"/>
    <w:rsid w:val="00B222D2"/>
    <w:rsid w:val="00B222F4"/>
    <w:rsid w:val="00B22336"/>
    <w:rsid w:val="00B22342"/>
    <w:rsid w:val="00B22374"/>
    <w:rsid w:val="00B223F8"/>
    <w:rsid w:val="00B22403"/>
    <w:rsid w:val="00B22491"/>
    <w:rsid w:val="00B224E0"/>
    <w:rsid w:val="00B22510"/>
    <w:rsid w:val="00B22622"/>
    <w:rsid w:val="00B22673"/>
    <w:rsid w:val="00B22697"/>
    <w:rsid w:val="00B22722"/>
    <w:rsid w:val="00B22776"/>
    <w:rsid w:val="00B22778"/>
    <w:rsid w:val="00B227AF"/>
    <w:rsid w:val="00B22858"/>
    <w:rsid w:val="00B22891"/>
    <w:rsid w:val="00B228BA"/>
    <w:rsid w:val="00B228F1"/>
    <w:rsid w:val="00B22911"/>
    <w:rsid w:val="00B229A8"/>
    <w:rsid w:val="00B229EC"/>
    <w:rsid w:val="00B22A3F"/>
    <w:rsid w:val="00B22A51"/>
    <w:rsid w:val="00B22A81"/>
    <w:rsid w:val="00B22A85"/>
    <w:rsid w:val="00B22AB5"/>
    <w:rsid w:val="00B22B3D"/>
    <w:rsid w:val="00B22B75"/>
    <w:rsid w:val="00B22BCF"/>
    <w:rsid w:val="00B22C56"/>
    <w:rsid w:val="00B22C89"/>
    <w:rsid w:val="00B22C96"/>
    <w:rsid w:val="00B22D46"/>
    <w:rsid w:val="00B22D4B"/>
    <w:rsid w:val="00B22D77"/>
    <w:rsid w:val="00B22DB0"/>
    <w:rsid w:val="00B22EA5"/>
    <w:rsid w:val="00B22F16"/>
    <w:rsid w:val="00B22F22"/>
    <w:rsid w:val="00B22FCD"/>
    <w:rsid w:val="00B2300D"/>
    <w:rsid w:val="00B23054"/>
    <w:rsid w:val="00B23093"/>
    <w:rsid w:val="00B230B1"/>
    <w:rsid w:val="00B230E0"/>
    <w:rsid w:val="00B23103"/>
    <w:rsid w:val="00B2313F"/>
    <w:rsid w:val="00B231E8"/>
    <w:rsid w:val="00B23243"/>
    <w:rsid w:val="00B2324D"/>
    <w:rsid w:val="00B23273"/>
    <w:rsid w:val="00B23292"/>
    <w:rsid w:val="00B23308"/>
    <w:rsid w:val="00B23379"/>
    <w:rsid w:val="00B233A9"/>
    <w:rsid w:val="00B233F3"/>
    <w:rsid w:val="00B23434"/>
    <w:rsid w:val="00B234C2"/>
    <w:rsid w:val="00B234CE"/>
    <w:rsid w:val="00B234D9"/>
    <w:rsid w:val="00B234E0"/>
    <w:rsid w:val="00B234EB"/>
    <w:rsid w:val="00B23510"/>
    <w:rsid w:val="00B23524"/>
    <w:rsid w:val="00B23555"/>
    <w:rsid w:val="00B235D8"/>
    <w:rsid w:val="00B23607"/>
    <w:rsid w:val="00B23634"/>
    <w:rsid w:val="00B2365F"/>
    <w:rsid w:val="00B2370B"/>
    <w:rsid w:val="00B23721"/>
    <w:rsid w:val="00B2372E"/>
    <w:rsid w:val="00B23786"/>
    <w:rsid w:val="00B237C9"/>
    <w:rsid w:val="00B237E3"/>
    <w:rsid w:val="00B2381F"/>
    <w:rsid w:val="00B23823"/>
    <w:rsid w:val="00B2389F"/>
    <w:rsid w:val="00B238A6"/>
    <w:rsid w:val="00B238DE"/>
    <w:rsid w:val="00B23928"/>
    <w:rsid w:val="00B23946"/>
    <w:rsid w:val="00B23971"/>
    <w:rsid w:val="00B239AC"/>
    <w:rsid w:val="00B239B0"/>
    <w:rsid w:val="00B239D9"/>
    <w:rsid w:val="00B239FF"/>
    <w:rsid w:val="00B23A08"/>
    <w:rsid w:val="00B23A32"/>
    <w:rsid w:val="00B23A3A"/>
    <w:rsid w:val="00B23A69"/>
    <w:rsid w:val="00B23A8F"/>
    <w:rsid w:val="00B23AE1"/>
    <w:rsid w:val="00B23AEF"/>
    <w:rsid w:val="00B23B94"/>
    <w:rsid w:val="00B23D1D"/>
    <w:rsid w:val="00B23D42"/>
    <w:rsid w:val="00B23D4B"/>
    <w:rsid w:val="00B23D7C"/>
    <w:rsid w:val="00B23E5C"/>
    <w:rsid w:val="00B23E74"/>
    <w:rsid w:val="00B23EAA"/>
    <w:rsid w:val="00B23F21"/>
    <w:rsid w:val="00B23F2D"/>
    <w:rsid w:val="00B23FA8"/>
    <w:rsid w:val="00B23FB4"/>
    <w:rsid w:val="00B23FE5"/>
    <w:rsid w:val="00B2403D"/>
    <w:rsid w:val="00B240CF"/>
    <w:rsid w:val="00B240ED"/>
    <w:rsid w:val="00B2415E"/>
    <w:rsid w:val="00B2421B"/>
    <w:rsid w:val="00B2432E"/>
    <w:rsid w:val="00B2439C"/>
    <w:rsid w:val="00B2442A"/>
    <w:rsid w:val="00B244F1"/>
    <w:rsid w:val="00B24541"/>
    <w:rsid w:val="00B2457A"/>
    <w:rsid w:val="00B245B9"/>
    <w:rsid w:val="00B246B2"/>
    <w:rsid w:val="00B246CA"/>
    <w:rsid w:val="00B246D2"/>
    <w:rsid w:val="00B24723"/>
    <w:rsid w:val="00B24735"/>
    <w:rsid w:val="00B24764"/>
    <w:rsid w:val="00B2476E"/>
    <w:rsid w:val="00B24799"/>
    <w:rsid w:val="00B24853"/>
    <w:rsid w:val="00B24857"/>
    <w:rsid w:val="00B24878"/>
    <w:rsid w:val="00B248C0"/>
    <w:rsid w:val="00B248E9"/>
    <w:rsid w:val="00B248FA"/>
    <w:rsid w:val="00B24969"/>
    <w:rsid w:val="00B249C5"/>
    <w:rsid w:val="00B24A7F"/>
    <w:rsid w:val="00B24A8E"/>
    <w:rsid w:val="00B24A93"/>
    <w:rsid w:val="00B24AAC"/>
    <w:rsid w:val="00B24ACC"/>
    <w:rsid w:val="00B24AD9"/>
    <w:rsid w:val="00B24B31"/>
    <w:rsid w:val="00B24B3D"/>
    <w:rsid w:val="00B24B4C"/>
    <w:rsid w:val="00B24B68"/>
    <w:rsid w:val="00B24B71"/>
    <w:rsid w:val="00B24B92"/>
    <w:rsid w:val="00B24C08"/>
    <w:rsid w:val="00B24C16"/>
    <w:rsid w:val="00B24C1B"/>
    <w:rsid w:val="00B24C22"/>
    <w:rsid w:val="00B24C46"/>
    <w:rsid w:val="00B24C62"/>
    <w:rsid w:val="00B24C80"/>
    <w:rsid w:val="00B24CCE"/>
    <w:rsid w:val="00B24CF7"/>
    <w:rsid w:val="00B24D36"/>
    <w:rsid w:val="00B24DD1"/>
    <w:rsid w:val="00B24EBD"/>
    <w:rsid w:val="00B24ED3"/>
    <w:rsid w:val="00B24F2D"/>
    <w:rsid w:val="00B24F39"/>
    <w:rsid w:val="00B24F3B"/>
    <w:rsid w:val="00B24F97"/>
    <w:rsid w:val="00B24FE6"/>
    <w:rsid w:val="00B25000"/>
    <w:rsid w:val="00B25062"/>
    <w:rsid w:val="00B25100"/>
    <w:rsid w:val="00B2510D"/>
    <w:rsid w:val="00B25122"/>
    <w:rsid w:val="00B25128"/>
    <w:rsid w:val="00B2515A"/>
    <w:rsid w:val="00B251FA"/>
    <w:rsid w:val="00B25225"/>
    <w:rsid w:val="00B2524D"/>
    <w:rsid w:val="00B252DF"/>
    <w:rsid w:val="00B252EB"/>
    <w:rsid w:val="00B2530B"/>
    <w:rsid w:val="00B25310"/>
    <w:rsid w:val="00B25359"/>
    <w:rsid w:val="00B2538C"/>
    <w:rsid w:val="00B253F5"/>
    <w:rsid w:val="00B25497"/>
    <w:rsid w:val="00B254A0"/>
    <w:rsid w:val="00B254FB"/>
    <w:rsid w:val="00B255E9"/>
    <w:rsid w:val="00B2564B"/>
    <w:rsid w:val="00B25666"/>
    <w:rsid w:val="00B2570A"/>
    <w:rsid w:val="00B2570C"/>
    <w:rsid w:val="00B2571D"/>
    <w:rsid w:val="00B257C6"/>
    <w:rsid w:val="00B25808"/>
    <w:rsid w:val="00B2583B"/>
    <w:rsid w:val="00B25848"/>
    <w:rsid w:val="00B2589C"/>
    <w:rsid w:val="00B258E3"/>
    <w:rsid w:val="00B258EE"/>
    <w:rsid w:val="00B258FF"/>
    <w:rsid w:val="00B25913"/>
    <w:rsid w:val="00B25919"/>
    <w:rsid w:val="00B25979"/>
    <w:rsid w:val="00B259D0"/>
    <w:rsid w:val="00B259E6"/>
    <w:rsid w:val="00B25A49"/>
    <w:rsid w:val="00B25A69"/>
    <w:rsid w:val="00B25A85"/>
    <w:rsid w:val="00B25B4E"/>
    <w:rsid w:val="00B25BC0"/>
    <w:rsid w:val="00B25C17"/>
    <w:rsid w:val="00B25C94"/>
    <w:rsid w:val="00B25C9D"/>
    <w:rsid w:val="00B25DB4"/>
    <w:rsid w:val="00B25DE0"/>
    <w:rsid w:val="00B25E49"/>
    <w:rsid w:val="00B25F31"/>
    <w:rsid w:val="00B25FF1"/>
    <w:rsid w:val="00B25FF6"/>
    <w:rsid w:val="00B25FF7"/>
    <w:rsid w:val="00B260DF"/>
    <w:rsid w:val="00B2611F"/>
    <w:rsid w:val="00B26126"/>
    <w:rsid w:val="00B2613D"/>
    <w:rsid w:val="00B261DA"/>
    <w:rsid w:val="00B26293"/>
    <w:rsid w:val="00B2629C"/>
    <w:rsid w:val="00B26454"/>
    <w:rsid w:val="00B264BE"/>
    <w:rsid w:val="00B264E6"/>
    <w:rsid w:val="00B2653B"/>
    <w:rsid w:val="00B265E6"/>
    <w:rsid w:val="00B26613"/>
    <w:rsid w:val="00B26672"/>
    <w:rsid w:val="00B26717"/>
    <w:rsid w:val="00B26728"/>
    <w:rsid w:val="00B26761"/>
    <w:rsid w:val="00B26779"/>
    <w:rsid w:val="00B267F2"/>
    <w:rsid w:val="00B26861"/>
    <w:rsid w:val="00B268B0"/>
    <w:rsid w:val="00B268BB"/>
    <w:rsid w:val="00B268BE"/>
    <w:rsid w:val="00B268D4"/>
    <w:rsid w:val="00B268E1"/>
    <w:rsid w:val="00B268E7"/>
    <w:rsid w:val="00B26907"/>
    <w:rsid w:val="00B26977"/>
    <w:rsid w:val="00B269BE"/>
    <w:rsid w:val="00B26A13"/>
    <w:rsid w:val="00B26A15"/>
    <w:rsid w:val="00B26A2F"/>
    <w:rsid w:val="00B26A33"/>
    <w:rsid w:val="00B26A34"/>
    <w:rsid w:val="00B26A6F"/>
    <w:rsid w:val="00B26B20"/>
    <w:rsid w:val="00B26B4C"/>
    <w:rsid w:val="00B26C0A"/>
    <w:rsid w:val="00B26C24"/>
    <w:rsid w:val="00B26C72"/>
    <w:rsid w:val="00B26C8C"/>
    <w:rsid w:val="00B26CC3"/>
    <w:rsid w:val="00B26DEF"/>
    <w:rsid w:val="00B26E3C"/>
    <w:rsid w:val="00B26E7B"/>
    <w:rsid w:val="00B26EA4"/>
    <w:rsid w:val="00B26EAE"/>
    <w:rsid w:val="00B26EAF"/>
    <w:rsid w:val="00B26EE1"/>
    <w:rsid w:val="00B2702F"/>
    <w:rsid w:val="00B27055"/>
    <w:rsid w:val="00B2709D"/>
    <w:rsid w:val="00B270B0"/>
    <w:rsid w:val="00B270C7"/>
    <w:rsid w:val="00B270EA"/>
    <w:rsid w:val="00B2710A"/>
    <w:rsid w:val="00B271C1"/>
    <w:rsid w:val="00B27248"/>
    <w:rsid w:val="00B27304"/>
    <w:rsid w:val="00B27333"/>
    <w:rsid w:val="00B273AA"/>
    <w:rsid w:val="00B27424"/>
    <w:rsid w:val="00B274B1"/>
    <w:rsid w:val="00B27563"/>
    <w:rsid w:val="00B27577"/>
    <w:rsid w:val="00B27592"/>
    <w:rsid w:val="00B275B8"/>
    <w:rsid w:val="00B275D1"/>
    <w:rsid w:val="00B27612"/>
    <w:rsid w:val="00B27684"/>
    <w:rsid w:val="00B276A9"/>
    <w:rsid w:val="00B276D0"/>
    <w:rsid w:val="00B276EE"/>
    <w:rsid w:val="00B27702"/>
    <w:rsid w:val="00B27723"/>
    <w:rsid w:val="00B27728"/>
    <w:rsid w:val="00B2772D"/>
    <w:rsid w:val="00B27746"/>
    <w:rsid w:val="00B2775C"/>
    <w:rsid w:val="00B2777A"/>
    <w:rsid w:val="00B277AB"/>
    <w:rsid w:val="00B2781B"/>
    <w:rsid w:val="00B27841"/>
    <w:rsid w:val="00B2787E"/>
    <w:rsid w:val="00B27914"/>
    <w:rsid w:val="00B2791B"/>
    <w:rsid w:val="00B279AD"/>
    <w:rsid w:val="00B27A24"/>
    <w:rsid w:val="00B27A39"/>
    <w:rsid w:val="00B27A84"/>
    <w:rsid w:val="00B27A89"/>
    <w:rsid w:val="00B27AAB"/>
    <w:rsid w:val="00B27B16"/>
    <w:rsid w:val="00B27B3A"/>
    <w:rsid w:val="00B27C28"/>
    <w:rsid w:val="00B27CEB"/>
    <w:rsid w:val="00B27D0C"/>
    <w:rsid w:val="00B27D80"/>
    <w:rsid w:val="00B27DB1"/>
    <w:rsid w:val="00B27DB6"/>
    <w:rsid w:val="00B27E2D"/>
    <w:rsid w:val="00B27E6D"/>
    <w:rsid w:val="00B27E83"/>
    <w:rsid w:val="00B27EE3"/>
    <w:rsid w:val="00B27F4B"/>
    <w:rsid w:val="00B27F75"/>
    <w:rsid w:val="00B300FE"/>
    <w:rsid w:val="00B30161"/>
    <w:rsid w:val="00B301F2"/>
    <w:rsid w:val="00B30227"/>
    <w:rsid w:val="00B30277"/>
    <w:rsid w:val="00B30355"/>
    <w:rsid w:val="00B30388"/>
    <w:rsid w:val="00B3039A"/>
    <w:rsid w:val="00B3039D"/>
    <w:rsid w:val="00B303A5"/>
    <w:rsid w:val="00B3040D"/>
    <w:rsid w:val="00B30467"/>
    <w:rsid w:val="00B304B7"/>
    <w:rsid w:val="00B304BE"/>
    <w:rsid w:val="00B30521"/>
    <w:rsid w:val="00B3052F"/>
    <w:rsid w:val="00B30545"/>
    <w:rsid w:val="00B30573"/>
    <w:rsid w:val="00B3058D"/>
    <w:rsid w:val="00B305A2"/>
    <w:rsid w:val="00B305A4"/>
    <w:rsid w:val="00B3065D"/>
    <w:rsid w:val="00B306CF"/>
    <w:rsid w:val="00B306F3"/>
    <w:rsid w:val="00B3075D"/>
    <w:rsid w:val="00B307A9"/>
    <w:rsid w:val="00B307B1"/>
    <w:rsid w:val="00B307D1"/>
    <w:rsid w:val="00B307D2"/>
    <w:rsid w:val="00B307DB"/>
    <w:rsid w:val="00B3083C"/>
    <w:rsid w:val="00B308DF"/>
    <w:rsid w:val="00B30921"/>
    <w:rsid w:val="00B30948"/>
    <w:rsid w:val="00B3099B"/>
    <w:rsid w:val="00B30A0C"/>
    <w:rsid w:val="00B30A1B"/>
    <w:rsid w:val="00B30A4C"/>
    <w:rsid w:val="00B30A7F"/>
    <w:rsid w:val="00B30BB1"/>
    <w:rsid w:val="00B30BB4"/>
    <w:rsid w:val="00B30BE0"/>
    <w:rsid w:val="00B30C10"/>
    <w:rsid w:val="00B30C39"/>
    <w:rsid w:val="00B30C4C"/>
    <w:rsid w:val="00B30C52"/>
    <w:rsid w:val="00B30C8E"/>
    <w:rsid w:val="00B30C90"/>
    <w:rsid w:val="00B30CD6"/>
    <w:rsid w:val="00B30D67"/>
    <w:rsid w:val="00B30DCF"/>
    <w:rsid w:val="00B30EB6"/>
    <w:rsid w:val="00B30EEA"/>
    <w:rsid w:val="00B30F02"/>
    <w:rsid w:val="00B30FA4"/>
    <w:rsid w:val="00B30FBB"/>
    <w:rsid w:val="00B31040"/>
    <w:rsid w:val="00B311F0"/>
    <w:rsid w:val="00B3122E"/>
    <w:rsid w:val="00B31246"/>
    <w:rsid w:val="00B3128F"/>
    <w:rsid w:val="00B312C0"/>
    <w:rsid w:val="00B31338"/>
    <w:rsid w:val="00B3140A"/>
    <w:rsid w:val="00B3143C"/>
    <w:rsid w:val="00B31448"/>
    <w:rsid w:val="00B314B9"/>
    <w:rsid w:val="00B314DF"/>
    <w:rsid w:val="00B3151B"/>
    <w:rsid w:val="00B31558"/>
    <w:rsid w:val="00B3155F"/>
    <w:rsid w:val="00B315A5"/>
    <w:rsid w:val="00B315D8"/>
    <w:rsid w:val="00B31607"/>
    <w:rsid w:val="00B31609"/>
    <w:rsid w:val="00B31657"/>
    <w:rsid w:val="00B3167E"/>
    <w:rsid w:val="00B3169B"/>
    <w:rsid w:val="00B31712"/>
    <w:rsid w:val="00B31738"/>
    <w:rsid w:val="00B31793"/>
    <w:rsid w:val="00B317CE"/>
    <w:rsid w:val="00B3191A"/>
    <w:rsid w:val="00B31937"/>
    <w:rsid w:val="00B3196A"/>
    <w:rsid w:val="00B31A25"/>
    <w:rsid w:val="00B31A30"/>
    <w:rsid w:val="00B31A72"/>
    <w:rsid w:val="00B31AD9"/>
    <w:rsid w:val="00B31B75"/>
    <w:rsid w:val="00B31C70"/>
    <w:rsid w:val="00B31CA5"/>
    <w:rsid w:val="00B31CB9"/>
    <w:rsid w:val="00B31D42"/>
    <w:rsid w:val="00B31D5E"/>
    <w:rsid w:val="00B31E00"/>
    <w:rsid w:val="00B31E54"/>
    <w:rsid w:val="00B31E76"/>
    <w:rsid w:val="00B31EFC"/>
    <w:rsid w:val="00B31F74"/>
    <w:rsid w:val="00B31F9C"/>
    <w:rsid w:val="00B31FAA"/>
    <w:rsid w:val="00B31FF1"/>
    <w:rsid w:val="00B320AB"/>
    <w:rsid w:val="00B320F8"/>
    <w:rsid w:val="00B32188"/>
    <w:rsid w:val="00B321BD"/>
    <w:rsid w:val="00B321C9"/>
    <w:rsid w:val="00B32309"/>
    <w:rsid w:val="00B32335"/>
    <w:rsid w:val="00B3236B"/>
    <w:rsid w:val="00B323FC"/>
    <w:rsid w:val="00B3241E"/>
    <w:rsid w:val="00B32430"/>
    <w:rsid w:val="00B3246D"/>
    <w:rsid w:val="00B3247D"/>
    <w:rsid w:val="00B324AE"/>
    <w:rsid w:val="00B324E0"/>
    <w:rsid w:val="00B324EC"/>
    <w:rsid w:val="00B326DF"/>
    <w:rsid w:val="00B3272D"/>
    <w:rsid w:val="00B3274E"/>
    <w:rsid w:val="00B327B7"/>
    <w:rsid w:val="00B327FC"/>
    <w:rsid w:val="00B3284B"/>
    <w:rsid w:val="00B32864"/>
    <w:rsid w:val="00B32934"/>
    <w:rsid w:val="00B32953"/>
    <w:rsid w:val="00B32970"/>
    <w:rsid w:val="00B329EC"/>
    <w:rsid w:val="00B32A0F"/>
    <w:rsid w:val="00B32A5F"/>
    <w:rsid w:val="00B32B59"/>
    <w:rsid w:val="00B32B7D"/>
    <w:rsid w:val="00B32C63"/>
    <w:rsid w:val="00B32CFB"/>
    <w:rsid w:val="00B32D59"/>
    <w:rsid w:val="00B32D62"/>
    <w:rsid w:val="00B32E3A"/>
    <w:rsid w:val="00B32EDF"/>
    <w:rsid w:val="00B32F01"/>
    <w:rsid w:val="00B32F27"/>
    <w:rsid w:val="00B32F8D"/>
    <w:rsid w:val="00B32FAE"/>
    <w:rsid w:val="00B3301E"/>
    <w:rsid w:val="00B33044"/>
    <w:rsid w:val="00B33054"/>
    <w:rsid w:val="00B330F5"/>
    <w:rsid w:val="00B3316A"/>
    <w:rsid w:val="00B33189"/>
    <w:rsid w:val="00B331F1"/>
    <w:rsid w:val="00B33241"/>
    <w:rsid w:val="00B33322"/>
    <w:rsid w:val="00B33325"/>
    <w:rsid w:val="00B33392"/>
    <w:rsid w:val="00B3339B"/>
    <w:rsid w:val="00B3339D"/>
    <w:rsid w:val="00B3341F"/>
    <w:rsid w:val="00B334B2"/>
    <w:rsid w:val="00B334C0"/>
    <w:rsid w:val="00B334D6"/>
    <w:rsid w:val="00B334D8"/>
    <w:rsid w:val="00B334FE"/>
    <w:rsid w:val="00B33573"/>
    <w:rsid w:val="00B3357C"/>
    <w:rsid w:val="00B335FE"/>
    <w:rsid w:val="00B3361B"/>
    <w:rsid w:val="00B336A3"/>
    <w:rsid w:val="00B336D9"/>
    <w:rsid w:val="00B33762"/>
    <w:rsid w:val="00B337DB"/>
    <w:rsid w:val="00B337F3"/>
    <w:rsid w:val="00B33833"/>
    <w:rsid w:val="00B33836"/>
    <w:rsid w:val="00B3389D"/>
    <w:rsid w:val="00B338B3"/>
    <w:rsid w:val="00B33905"/>
    <w:rsid w:val="00B3392A"/>
    <w:rsid w:val="00B33944"/>
    <w:rsid w:val="00B33995"/>
    <w:rsid w:val="00B339C5"/>
    <w:rsid w:val="00B33A4D"/>
    <w:rsid w:val="00B33A67"/>
    <w:rsid w:val="00B33AA3"/>
    <w:rsid w:val="00B33B4E"/>
    <w:rsid w:val="00B33B57"/>
    <w:rsid w:val="00B33B6D"/>
    <w:rsid w:val="00B33B85"/>
    <w:rsid w:val="00B33B8D"/>
    <w:rsid w:val="00B33C58"/>
    <w:rsid w:val="00B33C81"/>
    <w:rsid w:val="00B33C98"/>
    <w:rsid w:val="00B33CD1"/>
    <w:rsid w:val="00B33D16"/>
    <w:rsid w:val="00B33D2B"/>
    <w:rsid w:val="00B33D91"/>
    <w:rsid w:val="00B33DBB"/>
    <w:rsid w:val="00B33EBC"/>
    <w:rsid w:val="00B33F65"/>
    <w:rsid w:val="00B33FE6"/>
    <w:rsid w:val="00B33FF8"/>
    <w:rsid w:val="00B34063"/>
    <w:rsid w:val="00B340CB"/>
    <w:rsid w:val="00B34116"/>
    <w:rsid w:val="00B3414C"/>
    <w:rsid w:val="00B34195"/>
    <w:rsid w:val="00B341B3"/>
    <w:rsid w:val="00B341F8"/>
    <w:rsid w:val="00B34245"/>
    <w:rsid w:val="00B3426E"/>
    <w:rsid w:val="00B3427D"/>
    <w:rsid w:val="00B3432A"/>
    <w:rsid w:val="00B3435D"/>
    <w:rsid w:val="00B343A0"/>
    <w:rsid w:val="00B3442D"/>
    <w:rsid w:val="00B34436"/>
    <w:rsid w:val="00B34482"/>
    <w:rsid w:val="00B344CE"/>
    <w:rsid w:val="00B34529"/>
    <w:rsid w:val="00B345A4"/>
    <w:rsid w:val="00B345C3"/>
    <w:rsid w:val="00B345CA"/>
    <w:rsid w:val="00B3461E"/>
    <w:rsid w:val="00B346F3"/>
    <w:rsid w:val="00B3476A"/>
    <w:rsid w:val="00B34781"/>
    <w:rsid w:val="00B34825"/>
    <w:rsid w:val="00B348C1"/>
    <w:rsid w:val="00B348E2"/>
    <w:rsid w:val="00B348F1"/>
    <w:rsid w:val="00B348F9"/>
    <w:rsid w:val="00B34925"/>
    <w:rsid w:val="00B34931"/>
    <w:rsid w:val="00B34984"/>
    <w:rsid w:val="00B34988"/>
    <w:rsid w:val="00B349DA"/>
    <w:rsid w:val="00B34A70"/>
    <w:rsid w:val="00B34A91"/>
    <w:rsid w:val="00B34A9D"/>
    <w:rsid w:val="00B34AA4"/>
    <w:rsid w:val="00B34ADD"/>
    <w:rsid w:val="00B34AF7"/>
    <w:rsid w:val="00B34B75"/>
    <w:rsid w:val="00B34BA0"/>
    <w:rsid w:val="00B34BA3"/>
    <w:rsid w:val="00B34BF0"/>
    <w:rsid w:val="00B34C7F"/>
    <w:rsid w:val="00B34CAE"/>
    <w:rsid w:val="00B34D40"/>
    <w:rsid w:val="00B34D4E"/>
    <w:rsid w:val="00B34D88"/>
    <w:rsid w:val="00B34D9C"/>
    <w:rsid w:val="00B34DA5"/>
    <w:rsid w:val="00B34E88"/>
    <w:rsid w:val="00B34E90"/>
    <w:rsid w:val="00B34FA4"/>
    <w:rsid w:val="00B35007"/>
    <w:rsid w:val="00B35022"/>
    <w:rsid w:val="00B350BF"/>
    <w:rsid w:val="00B350F8"/>
    <w:rsid w:val="00B350FC"/>
    <w:rsid w:val="00B35193"/>
    <w:rsid w:val="00B351C8"/>
    <w:rsid w:val="00B351CD"/>
    <w:rsid w:val="00B351DB"/>
    <w:rsid w:val="00B35281"/>
    <w:rsid w:val="00B35297"/>
    <w:rsid w:val="00B352EA"/>
    <w:rsid w:val="00B35300"/>
    <w:rsid w:val="00B35341"/>
    <w:rsid w:val="00B35382"/>
    <w:rsid w:val="00B353A0"/>
    <w:rsid w:val="00B353FA"/>
    <w:rsid w:val="00B3540F"/>
    <w:rsid w:val="00B3549E"/>
    <w:rsid w:val="00B354BB"/>
    <w:rsid w:val="00B35532"/>
    <w:rsid w:val="00B35656"/>
    <w:rsid w:val="00B356FC"/>
    <w:rsid w:val="00B35704"/>
    <w:rsid w:val="00B35713"/>
    <w:rsid w:val="00B3572C"/>
    <w:rsid w:val="00B35757"/>
    <w:rsid w:val="00B357DC"/>
    <w:rsid w:val="00B35826"/>
    <w:rsid w:val="00B3586B"/>
    <w:rsid w:val="00B359E0"/>
    <w:rsid w:val="00B35A11"/>
    <w:rsid w:val="00B35A41"/>
    <w:rsid w:val="00B35AA2"/>
    <w:rsid w:val="00B35ACC"/>
    <w:rsid w:val="00B35B27"/>
    <w:rsid w:val="00B35B77"/>
    <w:rsid w:val="00B35C88"/>
    <w:rsid w:val="00B35DC7"/>
    <w:rsid w:val="00B35E14"/>
    <w:rsid w:val="00B35E2B"/>
    <w:rsid w:val="00B35EB3"/>
    <w:rsid w:val="00B35F98"/>
    <w:rsid w:val="00B35FDF"/>
    <w:rsid w:val="00B36003"/>
    <w:rsid w:val="00B3603E"/>
    <w:rsid w:val="00B36057"/>
    <w:rsid w:val="00B360D8"/>
    <w:rsid w:val="00B36146"/>
    <w:rsid w:val="00B3616C"/>
    <w:rsid w:val="00B361A9"/>
    <w:rsid w:val="00B36203"/>
    <w:rsid w:val="00B3626C"/>
    <w:rsid w:val="00B3631C"/>
    <w:rsid w:val="00B36327"/>
    <w:rsid w:val="00B3635E"/>
    <w:rsid w:val="00B3636A"/>
    <w:rsid w:val="00B364F7"/>
    <w:rsid w:val="00B36511"/>
    <w:rsid w:val="00B36551"/>
    <w:rsid w:val="00B3656D"/>
    <w:rsid w:val="00B365D9"/>
    <w:rsid w:val="00B365E2"/>
    <w:rsid w:val="00B36639"/>
    <w:rsid w:val="00B3667B"/>
    <w:rsid w:val="00B366A3"/>
    <w:rsid w:val="00B366D1"/>
    <w:rsid w:val="00B366DF"/>
    <w:rsid w:val="00B36897"/>
    <w:rsid w:val="00B368AD"/>
    <w:rsid w:val="00B368E5"/>
    <w:rsid w:val="00B3691B"/>
    <w:rsid w:val="00B36A0C"/>
    <w:rsid w:val="00B36A0E"/>
    <w:rsid w:val="00B36A1B"/>
    <w:rsid w:val="00B36A36"/>
    <w:rsid w:val="00B36B0A"/>
    <w:rsid w:val="00B36B0E"/>
    <w:rsid w:val="00B36B11"/>
    <w:rsid w:val="00B36BA6"/>
    <w:rsid w:val="00B36CCD"/>
    <w:rsid w:val="00B36D00"/>
    <w:rsid w:val="00B36D14"/>
    <w:rsid w:val="00B36D3B"/>
    <w:rsid w:val="00B36D63"/>
    <w:rsid w:val="00B36DC7"/>
    <w:rsid w:val="00B36DF2"/>
    <w:rsid w:val="00B36E59"/>
    <w:rsid w:val="00B36EEB"/>
    <w:rsid w:val="00B36F0E"/>
    <w:rsid w:val="00B36F1A"/>
    <w:rsid w:val="00B36F4A"/>
    <w:rsid w:val="00B36F9C"/>
    <w:rsid w:val="00B36FDB"/>
    <w:rsid w:val="00B36FE6"/>
    <w:rsid w:val="00B37050"/>
    <w:rsid w:val="00B37085"/>
    <w:rsid w:val="00B37093"/>
    <w:rsid w:val="00B370B4"/>
    <w:rsid w:val="00B3710B"/>
    <w:rsid w:val="00B37180"/>
    <w:rsid w:val="00B37245"/>
    <w:rsid w:val="00B37304"/>
    <w:rsid w:val="00B3735E"/>
    <w:rsid w:val="00B37395"/>
    <w:rsid w:val="00B373A4"/>
    <w:rsid w:val="00B3741D"/>
    <w:rsid w:val="00B37426"/>
    <w:rsid w:val="00B3751F"/>
    <w:rsid w:val="00B375B2"/>
    <w:rsid w:val="00B37658"/>
    <w:rsid w:val="00B376A1"/>
    <w:rsid w:val="00B3781C"/>
    <w:rsid w:val="00B37869"/>
    <w:rsid w:val="00B3788B"/>
    <w:rsid w:val="00B37934"/>
    <w:rsid w:val="00B379DE"/>
    <w:rsid w:val="00B37A5F"/>
    <w:rsid w:val="00B37B1A"/>
    <w:rsid w:val="00B37B8B"/>
    <w:rsid w:val="00B37C1E"/>
    <w:rsid w:val="00B37C24"/>
    <w:rsid w:val="00B37C8F"/>
    <w:rsid w:val="00B37CDB"/>
    <w:rsid w:val="00B37CEC"/>
    <w:rsid w:val="00B37D29"/>
    <w:rsid w:val="00B37D6A"/>
    <w:rsid w:val="00B37DA2"/>
    <w:rsid w:val="00B37DBC"/>
    <w:rsid w:val="00B37DDF"/>
    <w:rsid w:val="00B37DFC"/>
    <w:rsid w:val="00B37E07"/>
    <w:rsid w:val="00B37E0D"/>
    <w:rsid w:val="00B37E0E"/>
    <w:rsid w:val="00B37E64"/>
    <w:rsid w:val="00B37E88"/>
    <w:rsid w:val="00B37ECD"/>
    <w:rsid w:val="00B37F12"/>
    <w:rsid w:val="00B37F42"/>
    <w:rsid w:val="00B37F50"/>
    <w:rsid w:val="00B37F5C"/>
    <w:rsid w:val="00B37F7A"/>
    <w:rsid w:val="00B37F86"/>
    <w:rsid w:val="00B37FC8"/>
    <w:rsid w:val="00B37FE5"/>
    <w:rsid w:val="00B37FF6"/>
    <w:rsid w:val="00B37FF8"/>
    <w:rsid w:val="00B40059"/>
    <w:rsid w:val="00B400C5"/>
    <w:rsid w:val="00B400E5"/>
    <w:rsid w:val="00B40124"/>
    <w:rsid w:val="00B40190"/>
    <w:rsid w:val="00B401B2"/>
    <w:rsid w:val="00B401CE"/>
    <w:rsid w:val="00B401E7"/>
    <w:rsid w:val="00B40299"/>
    <w:rsid w:val="00B4029F"/>
    <w:rsid w:val="00B40331"/>
    <w:rsid w:val="00B4034E"/>
    <w:rsid w:val="00B40398"/>
    <w:rsid w:val="00B4039F"/>
    <w:rsid w:val="00B40491"/>
    <w:rsid w:val="00B404C8"/>
    <w:rsid w:val="00B40500"/>
    <w:rsid w:val="00B40570"/>
    <w:rsid w:val="00B40573"/>
    <w:rsid w:val="00B40595"/>
    <w:rsid w:val="00B405F3"/>
    <w:rsid w:val="00B40629"/>
    <w:rsid w:val="00B4062C"/>
    <w:rsid w:val="00B40634"/>
    <w:rsid w:val="00B4075F"/>
    <w:rsid w:val="00B40779"/>
    <w:rsid w:val="00B40796"/>
    <w:rsid w:val="00B4079F"/>
    <w:rsid w:val="00B4083B"/>
    <w:rsid w:val="00B40861"/>
    <w:rsid w:val="00B408AB"/>
    <w:rsid w:val="00B408ED"/>
    <w:rsid w:val="00B4090E"/>
    <w:rsid w:val="00B40942"/>
    <w:rsid w:val="00B40951"/>
    <w:rsid w:val="00B40960"/>
    <w:rsid w:val="00B409DB"/>
    <w:rsid w:val="00B409E3"/>
    <w:rsid w:val="00B40AD1"/>
    <w:rsid w:val="00B40B81"/>
    <w:rsid w:val="00B40B9C"/>
    <w:rsid w:val="00B40BF0"/>
    <w:rsid w:val="00B40BFD"/>
    <w:rsid w:val="00B40C35"/>
    <w:rsid w:val="00B40C74"/>
    <w:rsid w:val="00B40C82"/>
    <w:rsid w:val="00B40C8A"/>
    <w:rsid w:val="00B40CCE"/>
    <w:rsid w:val="00B40CF4"/>
    <w:rsid w:val="00B40D28"/>
    <w:rsid w:val="00B40D5C"/>
    <w:rsid w:val="00B40DA7"/>
    <w:rsid w:val="00B40DFE"/>
    <w:rsid w:val="00B40E56"/>
    <w:rsid w:val="00B40E5F"/>
    <w:rsid w:val="00B40EB8"/>
    <w:rsid w:val="00B40EDC"/>
    <w:rsid w:val="00B40FC7"/>
    <w:rsid w:val="00B41087"/>
    <w:rsid w:val="00B410A3"/>
    <w:rsid w:val="00B410B5"/>
    <w:rsid w:val="00B410E7"/>
    <w:rsid w:val="00B411B6"/>
    <w:rsid w:val="00B41265"/>
    <w:rsid w:val="00B41392"/>
    <w:rsid w:val="00B413C2"/>
    <w:rsid w:val="00B413C6"/>
    <w:rsid w:val="00B41404"/>
    <w:rsid w:val="00B414BD"/>
    <w:rsid w:val="00B414F5"/>
    <w:rsid w:val="00B41539"/>
    <w:rsid w:val="00B4159B"/>
    <w:rsid w:val="00B4159E"/>
    <w:rsid w:val="00B415B0"/>
    <w:rsid w:val="00B41630"/>
    <w:rsid w:val="00B4168D"/>
    <w:rsid w:val="00B416CF"/>
    <w:rsid w:val="00B416E3"/>
    <w:rsid w:val="00B416ED"/>
    <w:rsid w:val="00B41709"/>
    <w:rsid w:val="00B417D4"/>
    <w:rsid w:val="00B417D6"/>
    <w:rsid w:val="00B417D7"/>
    <w:rsid w:val="00B4183A"/>
    <w:rsid w:val="00B4188E"/>
    <w:rsid w:val="00B418E9"/>
    <w:rsid w:val="00B41911"/>
    <w:rsid w:val="00B41940"/>
    <w:rsid w:val="00B419C5"/>
    <w:rsid w:val="00B41AC9"/>
    <w:rsid w:val="00B41B3C"/>
    <w:rsid w:val="00B41B64"/>
    <w:rsid w:val="00B41BF6"/>
    <w:rsid w:val="00B41C02"/>
    <w:rsid w:val="00B41C10"/>
    <w:rsid w:val="00B41D4D"/>
    <w:rsid w:val="00B41DA5"/>
    <w:rsid w:val="00B41DCD"/>
    <w:rsid w:val="00B41DE5"/>
    <w:rsid w:val="00B41E0F"/>
    <w:rsid w:val="00B41E8F"/>
    <w:rsid w:val="00B41F00"/>
    <w:rsid w:val="00B41F1E"/>
    <w:rsid w:val="00B41F3B"/>
    <w:rsid w:val="00B41F81"/>
    <w:rsid w:val="00B41F92"/>
    <w:rsid w:val="00B41FAC"/>
    <w:rsid w:val="00B41FB3"/>
    <w:rsid w:val="00B41FF5"/>
    <w:rsid w:val="00B4200E"/>
    <w:rsid w:val="00B42010"/>
    <w:rsid w:val="00B42099"/>
    <w:rsid w:val="00B420D4"/>
    <w:rsid w:val="00B423E2"/>
    <w:rsid w:val="00B423FD"/>
    <w:rsid w:val="00B42442"/>
    <w:rsid w:val="00B424D5"/>
    <w:rsid w:val="00B4251C"/>
    <w:rsid w:val="00B4255A"/>
    <w:rsid w:val="00B42616"/>
    <w:rsid w:val="00B42697"/>
    <w:rsid w:val="00B426B5"/>
    <w:rsid w:val="00B4278B"/>
    <w:rsid w:val="00B4284E"/>
    <w:rsid w:val="00B4285C"/>
    <w:rsid w:val="00B428CC"/>
    <w:rsid w:val="00B42999"/>
    <w:rsid w:val="00B429BB"/>
    <w:rsid w:val="00B42A11"/>
    <w:rsid w:val="00B42A32"/>
    <w:rsid w:val="00B42A86"/>
    <w:rsid w:val="00B42AEA"/>
    <w:rsid w:val="00B42B49"/>
    <w:rsid w:val="00B42B58"/>
    <w:rsid w:val="00B42B61"/>
    <w:rsid w:val="00B42BC6"/>
    <w:rsid w:val="00B42C84"/>
    <w:rsid w:val="00B42CC0"/>
    <w:rsid w:val="00B42CC5"/>
    <w:rsid w:val="00B42CF3"/>
    <w:rsid w:val="00B42D27"/>
    <w:rsid w:val="00B42D5D"/>
    <w:rsid w:val="00B42D70"/>
    <w:rsid w:val="00B42D7D"/>
    <w:rsid w:val="00B42DAB"/>
    <w:rsid w:val="00B42E50"/>
    <w:rsid w:val="00B42E5C"/>
    <w:rsid w:val="00B42ED0"/>
    <w:rsid w:val="00B42F75"/>
    <w:rsid w:val="00B42FBC"/>
    <w:rsid w:val="00B43024"/>
    <w:rsid w:val="00B43050"/>
    <w:rsid w:val="00B43070"/>
    <w:rsid w:val="00B43085"/>
    <w:rsid w:val="00B430A9"/>
    <w:rsid w:val="00B430D8"/>
    <w:rsid w:val="00B43162"/>
    <w:rsid w:val="00B43195"/>
    <w:rsid w:val="00B431DA"/>
    <w:rsid w:val="00B4322D"/>
    <w:rsid w:val="00B432A8"/>
    <w:rsid w:val="00B43303"/>
    <w:rsid w:val="00B4333C"/>
    <w:rsid w:val="00B43349"/>
    <w:rsid w:val="00B43383"/>
    <w:rsid w:val="00B4338C"/>
    <w:rsid w:val="00B433F8"/>
    <w:rsid w:val="00B43442"/>
    <w:rsid w:val="00B4346D"/>
    <w:rsid w:val="00B4356C"/>
    <w:rsid w:val="00B43576"/>
    <w:rsid w:val="00B43577"/>
    <w:rsid w:val="00B435CE"/>
    <w:rsid w:val="00B43621"/>
    <w:rsid w:val="00B43721"/>
    <w:rsid w:val="00B4375A"/>
    <w:rsid w:val="00B43781"/>
    <w:rsid w:val="00B437B4"/>
    <w:rsid w:val="00B43807"/>
    <w:rsid w:val="00B4381E"/>
    <w:rsid w:val="00B438F9"/>
    <w:rsid w:val="00B4390B"/>
    <w:rsid w:val="00B43957"/>
    <w:rsid w:val="00B439BB"/>
    <w:rsid w:val="00B439C9"/>
    <w:rsid w:val="00B439EE"/>
    <w:rsid w:val="00B43AC3"/>
    <w:rsid w:val="00B43AC4"/>
    <w:rsid w:val="00B43ACB"/>
    <w:rsid w:val="00B43ADD"/>
    <w:rsid w:val="00B43B04"/>
    <w:rsid w:val="00B43B45"/>
    <w:rsid w:val="00B43B56"/>
    <w:rsid w:val="00B43C1E"/>
    <w:rsid w:val="00B43C52"/>
    <w:rsid w:val="00B43D57"/>
    <w:rsid w:val="00B43E4D"/>
    <w:rsid w:val="00B43E66"/>
    <w:rsid w:val="00B43EC1"/>
    <w:rsid w:val="00B43F64"/>
    <w:rsid w:val="00B44070"/>
    <w:rsid w:val="00B44077"/>
    <w:rsid w:val="00B440A2"/>
    <w:rsid w:val="00B440EB"/>
    <w:rsid w:val="00B440F7"/>
    <w:rsid w:val="00B44100"/>
    <w:rsid w:val="00B4413B"/>
    <w:rsid w:val="00B44150"/>
    <w:rsid w:val="00B4419B"/>
    <w:rsid w:val="00B4422F"/>
    <w:rsid w:val="00B44255"/>
    <w:rsid w:val="00B44282"/>
    <w:rsid w:val="00B442AD"/>
    <w:rsid w:val="00B44333"/>
    <w:rsid w:val="00B44376"/>
    <w:rsid w:val="00B44434"/>
    <w:rsid w:val="00B44466"/>
    <w:rsid w:val="00B444D0"/>
    <w:rsid w:val="00B44715"/>
    <w:rsid w:val="00B44765"/>
    <w:rsid w:val="00B44788"/>
    <w:rsid w:val="00B44790"/>
    <w:rsid w:val="00B447ED"/>
    <w:rsid w:val="00B44817"/>
    <w:rsid w:val="00B44839"/>
    <w:rsid w:val="00B44896"/>
    <w:rsid w:val="00B4489F"/>
    <w:rsid w:val="00B4493C"/>
    <w:rsid w:val="00B4495B"/>
    <w:rsid w:val="00B44962"/>
    <w:rsid w:val="00B4497D"/>
    <w:rsid w:val="00B44A19"/>
    <w:rsid w:val="00B44A36"/>
    <w:rsid w:val="00B44A47"/>
    <w:rsid w:val="00B44A76"/>
    <w:rsid w:val="00B44A78"/>
    <w:rsid w:val="00B44AA6"/>
    <w:rsid w:val="00B44AE5"/>
    <w:rsid w:val="00B44B27"/>
    <w:rsid w:val="00B44B9F"/>
    <w:rsid w:val="00B44CC4"/>
    <w:rsid w:val="00B44CE6"/>
    <w:rsid w:val="00B44CF4"/>
    <w:rsid w:val="00B44D17"/>
    <w:rsid w:val="00B44D1D"/>
    <w:rsid w:val="00B44D52"/>
    <w:rsid w:val="00B44D60"/>
    <w:rsid w:val="00B44D66"/>
    <w:rsid w:val="00B44D74"/>
    <w:rsid w:val="00B44D7C"/>
    <w:rsid w:val="00B44D8F"/>
    <w:rsid w:val="00B44EC2"/>
    <w:rsid w:val="00B44ECD"/>
    <w:rsid w:val="00B44F72"/>
    <w:rsid w:val="00B4508F"/>
    <w:rsid w:val="00B450F4"/>
    <w:rsid w:val="00B450FD"/>
    <w:rsid w:val="00B451E6"/>
    <w:rsid w:val="00B45221"/>
    <w:rsid w:val="00B4523B"/>
    <w:rsid w:val="00B4523D"/>
    <w:rsid w:val="00B45381"/>
    <w:rsid w:val="00B453F3"/>
    <w:rsid w:val="00B45420"/>
    <w:rsid w:val="00B45460"/>
    <w:rsid w:val="00B455B7"/>
    <w:rsid w:val="00B455DC"/>
    <w:rsid w:val="00B4562F"/>
    <w:rsid w:val="00B45641"/>
    <w:rsid w:val="00B456DE"/>
    <w:rsid w:val="00B456EA"/>
    <w:rsid w:val="00B4572E"/>
    <w:rsid w:val="00B45859"/>
    <w:rsid w:val="00B45890"/>
    <w:rsid w:val="00B4589D"/>
    <w:rsid w:val="00B459E2"/>
    <w:rsid w:val="00B459F6"/>
    <w:rsid w:val="00B45A0F"/>
    <w:rsid w:val="00B45A21"/>
    <w:rsid w:val="00B45A98"/>
    <w:rsid w:val="00B45AEB"/>
    <w:rsid w:val="00B45B29"/>
    <w:rsid w:val="00B45B6A"/>
    <w:rsid w:val="00B45BE5"/>
    <w:rsid w:val="00B45C02"/>
    <w:rsid w:val="00B45C34"/>
    <w:rsid w:val="00B45C5A"/>
    <w:rsid w:val="00B45CAE"/>
    <w:rsid w:val="00B45CC2"/>
    <w:rsid w:val="00B45DBA"/>
    <w:rsid w:val="00B45E59"/>
    <w:rsid w:val="00B45ED1"/>
    <w:rsid w:val="00B4608E"/>
    <w:rsid w:val="00B460C8"/>
    <w:rsid w:val="00B460FE"/>
    <w:rsid w:val="00B461A0"/>
    <w:rsid w:val="00B46222"/>
    <w:rsid w:val="00B46329"/>
    <w:rsid w:val="00B463B2"/>
    <w:rsid w:val="00B4644E"/>
    <w:rsid w:val="00B46484"/>
    <w:rsid w:val="00B46504"/>
    <w:rsid w:val="00B46510"/>
    <w:rsid w:val="00B46550"/>
    <w:rsid w:val="00B46564"/>
    <w:rsid w:val="00B46577"/>
    <w:rsid w:val="00B465B5"/>
    <w:rsid w:val="00B46600"/>
    <w:rsid w:val="00B4662E"/>
    <w:rsid w:val="00B46646"/>
    <w:rsid w:val="00B466BC"/>
    <w:rsid w:val="00B466DB"/>
    <w:rsid w:val="00B46748"/>
    <w:rsid w:val="00B4685A"/>
    <w:rsid w:val="00B46877"/>
    <w:rsid w:val="00B468CB"/>
    <w:rsid w:val="00B468F9"/>
    <w:rsid w:val="00B46929"/>
    <w:rsid w:val="00B469A4"/>
    <w:rsid w:val="00B469B7"/>
    <w:rsid w:val="00B469ED"/>
    <w:rsid w:val="00B46A3B"/>
    <w:rsid w:val="00B46A57"/>
    <w:rsid w:val="00B46AB9"/>
    <w:rsid w:val="00B46B2C"/>
    <w:rsid w:val="00B46B6F"/>
    <w:rsid w:val="00B46BA8"/>
    <w:rsid w:val="00B46BBA"/>
    <w:rsid w:val="00B46BF5"/>
    <w:rsid w:val="00B46C4F"/>
    <w:rsid w:val="00B46C78"/>
    <w:rsid w:val="00B46C8E"/>
    <w:rsid w:val="00B46CE2"/>
    <w:rsid w:val="00B46CEF"/>
    <w:rsid w:val="00B46D10"/>
    <w:rsid w:val="00B46DA5"/>
    <w:rsid w:val="00B46DB4"/>
    <w:rsid w:val="00B46EB5"/>
    <w:rsid w:val="00B46ED7"/>
    <w:rsid w:val="00B46EED"/>
    <w:rsid w:val="00B46F04"/>
    <w:rsid w:val="00B46F9B"/>
    <w:rsid w:val="00B47055"/>
    <w:rsid w:val="00B470BB"/>
    <w:rsid w:val="00B470F1"/>
    <w:rsid w:val="00B47113"/>
    <w:rsid w:val="00B4712E"/>
    <w:rsid w:val="00B47167"/>
    <w:rsid w:val="00B471BC"/>
    <w:rsid w:val="00B471D6"/>
    <w:rsid w:val="00B472D9"/>
    <w:rsid w:val="00B4733C"/>
    <w:rsid w:val="00B473A5"/>
    <w:rsid w:val="00B4745B"/>
    <w:rsid w:val="00B474C7"/>
    <w:rsid w:val="00B4754D"/>
    <w:rsid w:val="00B47560"/>
    <w:rsid w:val="00B475BB"/>
    <w:rsid w:val="00B4776B"/>
    <w:rsid w:val="00B47807"/>
    <w:rsid w:val="00B47813"/>
    <w:rsid w:val="00B47843"/>
    <w:rsid w:val="00B47865"/>
    <w:rsid w:val="00B4788C"/>
    <w:rsid w:val="00B478C2"/>
    <w:rsid w:val="00B4791D"/>
    <w:rsid w:val="00B47922"/>
    <w:rsid w:val="00B479CB"/>
    <w:rsid w:val="00B479E7"/>
    <w:rsid w:val="00B479EC"/>
    <w:rsid w:val="00B47A35"/>
    <w:rsid w:val="00B47A5D"/>
    <w:rsid w:val="00B47A90"/>
    <w:rsid w:val="00B47AB5"/>
    <w:rsid w:val="00B47ACC"/>
    <w:rsid w:val="00B47AE8"/>
    <w:rsid w:val="00B47B4A"/>
    <w:rsid w:val="00B47D3B"/>
    <w:rsid w:val="00B47D6A"/>
    <w:rsid w:val="00B47D6C"/>
    <w:rsid w:val="00B47D81"/>
    <w:rsid w:val="00B47E72"/>
    <w:rsid w:val="00B47EE4"/>
    <w:rsid w:val="00B47F42"/>
    <w:rsid w:val="00B47F81"/>
    <w:rsid w:val="00B47FA2"/>
    <w:rsid w:val="00B5000C"/>
    <w:rsid w:val="00B50091"/>
    <w:rsid w:val="00B500D2"/>
    <w:rsid w:val="00B500E3"/>
    <w:rsid w:val="00B50148"/>
    <w:rsid w:val="00B50179"/>
    <w:rsid w:val="00B501FF"/>
    <w:rsid w:val="00B5025C"/>
    <w:rsid w:val="00B502BD"/>
    <w:rsid w:val="00B502C6"/>
    <w:rsid w:val="00B5034D"/>
    <w:rsid w:val="00B5037D"/>
    <w:rsid w:val="00B503B8"/>
    <w:rsid w:val="00B503BC"/>
    <w:rsid w:val="00B5040D"/>
    <w:rsid w:val="00B50423"/>
    <w:rsid w:val="00B504A6"/>
    <w:rsid w:val="00B505A1"/>
    <w:rsid w:val="00B505F7"/>
    <w:rsid w:val="00B505FA"/>
    <w:rsid w:val="00B50672"/>
    <w:rsid w:val="00B506A9"/>
    <w:rsid w:val="00B506E9"/>
    <w:rsid w:val="00B50702"/>
    <w:rsid w:val="00B50719"/>
    <w:rsid w:val="00B507E2"/>
    <w:rsid w:val="00B5085F"/>
    <w:rsid w:val="00B50874"/>
    <w:rsid w:val="00B508BF"/>
    <w:rsid w:val="00B50944"/>
    <w:rsid w:val="00B50973"/>
    <w:rsid w:val="00B50B91"/>
    <w:rsid w:val="00B50BD1"/>
    <w:rsid w:val="00B50BF1"/>
    <w:rsid w:val="00B50C33"/>
    <w:rsid w:val="00B50C5E"/>
    <w:rsid w:val="00B50CB3"/>
    <w:rsid w:val="00B50E0D"/>
    <w:rsid w:val="00B50E12"/>
    <w:rsid w:val="00B50E9B"/>
    <w:rsid w:val="00B50EAF"/>
    <w:rsid w:val="00B50EBB"/>
    <w:rsid w:val="00B50EE9"/>
    <w:rsid w:val="00B50F19"/>
    <w:rsid w:val="00B50F9E"/>
    <w:rsid w:val="00B50FC7"/>
    <w:rsid w:val="00B50FC9"/>
    <w:rsid w:val="00B50FF9"/>
    <w:rsid w:val="00B5102C"/>
    <w:rsid w:val="00B51055"/>
    <w:rsid w:val="00B510A6"/>
    <w:rsid w:val="00B510CB"/>
    <w:rsid w:val="00B5110C"/>
    <w:rsid w:val="00B5111E"/>
    <w:rsid w:val="00B51179"/>
    <w:rsid w:val="00B511AA"/>
    <w:rsid w:val="00B511D5"/>
    <w:rsid w:val="00B51212"/>
    <w:rsid w:val="00B51260"/>
    <w:rsid w:val="00B51328"/>
    <w:rsid w:val="00B513E1"/>
    <w:rsid w:val="00B513E4"/>
    <w:rsid w:val="00B51409"/>
    <w:rsid w:val="00B51509"/>
    <w:rsid w:val="00B5152E"/>
    <w:rsid w:val="00B51559"/>
    <w:rsid w:val="00B515C7"/>
    <w:rsid w:val="00B515D8"/>
    <w:rsid w:val="00B515ED"/>
    <w:rsid w:val="00B515FB"/>
    <w:rsid w:val="00B51601"/>
    <w:rsid w:val="00B5164C"/>
    <w:rsid w:val="00B516BE"/>
    <w:rsid w:val="00B516D4"/>
    <w:rsid w:val="00B51757"/>
    <w:rsid w:val="00B51770"/>
    <w:rsid w:val="00B51789"/>
    <w:rsid w:val="00B517F8"/>
    <w:rsid w:val="00B51872"/>
    <w:rsid w:val="00B518E5"/>
    <w:rsid w:val="00B518E6"/>
    <w:rsid w:val="00B518E9"/>
    <w:rsid w:val="00B51906"/>
    <w:rsid w:val="00B51950"/>
    <w:rsid w:val="00B519C3"/>
    <w:rsid w:val="00B51A6D"/>
    <w:rsid w:val="00B51AC3"/>
    <w:rsid w:val="00B51B13"/>
    <w:rsid w:val="00B51B2A"/>
    <w:rsid w:val="00B51B2C"/>
    <w:rsid w:val="00B51B3E"/>
    <w:rsid w:val="00B51CE7"/>
    <w:rsid w:val="00B51CFD"/>
    <w:rsid w:val="00B51DCD"/>
    <w:rsid w:val="00B51E5D"/>
    <w:rsid w:val="00B51EFF"/>
    <w:rsid w:val="00B51F1C"/>
    <w:rsid w:val="00B51F8C"/>
    <w:rsid w:val="00B51F90"/>
    <w:rsid w:val="00B51F95"/>
    <w:rsid w:val="00B51FA3"/>
    <w:rsid w:val="00B51FF8"/>
    <w:rsid w:val="00B52015"/>
    <w:rsid w:val="00B52031"/>
    <w:rsid w:val="00B520E5"/>
    <w:rsid w:val="00B5210B"/>
    <w:rsid w:val="00B52160"/>
    <w:rsid w:val="00B52224"/>
    <w:rsid w:val="00B522B3"/>
    <w:rsid w:val="00B522C5"/>
    <w:rsid w:val="00B52334"/>
    <w:rsid w:val="00B5235F"/>
    <w:rsid w:val="00B523FA"/>
    <w:rsid w:val="00B52416"/>
    <w:rsid w:val="00B524AC"/>
    <w:rsid w:val="00B5253F"/>
    <w:rsid w:val="00B5256A"/>
    <w:rsid w:val="00B5258E"/>
    <w:rsid w:val="00B5259B"/>
    <w:rsid w:val="00B525B8"/>
    <w:rsid w:val="00B525E2"/>
    <w:rsid w:val="00B5266D"/>
    <w:rsid w:val="00B52690"/>
    <w:rsid w:val="00B52695"/>
    <w:rsid w:val="00B526C2"/>
    <w:rsid w:val="00B52782"/>
    <w:rsid w:val="00B5279E"/>
    <w:rsid w:val="00B527C0"/>
    <w:rsid w:val="00B5283E"/>
    <w:rsid w:val="00B52918"/>
    <w:rsid w:val="00B52928"/>
    <w:rsid w:val="00B52972"/>
    <w:rsid w:val="00B52985"/>
    <w:rsid w:val="00B52A60"/>
    <w:rsid w:val="00B52B65"/>
    <w:rsid w:val="00B52B8E"/>
    <w:rsid w:val="00B52BD2"/>
    <w:rsid w:val="00B52BFB"/>
    <w:rsid w:val="00B52C14"/>
    <w:rsid w:val="00B52D6B"/>
    <w:rsid w:val="00B52D91"/>
    <w:rsid w:val="00B52DFA"/>
    <w:rsid w:val="00B52E09"/>
    <w:rsid w:val="00B52E63"/>
    <w:rsid w:val="00B52EE0"/>
    <w:rsid w:val="00B52F9D"/>
    <w:rsid w:val="00B53003"/>
    <w:rsid w:val="00B530C4"/>
    <w:rsid w:val="00B531CA"/>
    <w:rsid w:val="00B531DB"/>
    <w:rsid w:val="00B532B6"/>
    <w:rsid w:val="00B533B1"/>
    <w:rsid w:val="00B53401"/>
    <w:rsid w:val="00B53465"/>
    <w:rsid w:val="00B534C2"/>
    <w:rsid w:val="00B53529"/>
    <w:rsid w:val="00B535A1"/>
    <w:rsid w:val="00B535C2"/>
    <w:rsid w:val="00B5362A"/>
    <w:rsid w:val="00B536A0"/>
    <w:rsid w:val="00B536B6"/>
    <w:rsid w:val="00B5384B"/>
    <w:rsid w:val="00B5385C"/>
    <w:rsid w:val="00B53892"/>
    <w:rsid w:val="00B5389B"/>
    <w:rsid w:val="00B538C5"/>
    <w:rsid w:val="00B538EF"/>
    <w:rsid w:val="00B53956"/>
    <w:rsid w:val="00B53A1D"/>
    <w:rsid w:val="00B53A2F"/>
    <w:rsid w:val="00B53B1C"/>
    <w:rsid w:val="00B53C7B"/>
    <w:rsid w:val="00B53CA8"/>
    <w:rsid w:val="00B53CF4"/>
    <w:rsid w:val="00B53D5F"/>
    <w:rsid w:val="00B53D7D"/>
    <w:rsid w:val="00B53DA2"/>
    <w:rsid w:val="00B53E47"/>
    <w:rsid w:val="00B53E5A"/>
    <w:rsid w:val="00B53E8A"/>
    <w:rsid w:val="00B53EBE"/>
    <w:rsid w:val="00B53F0B"/>
    <w:rsid w:val="00B54026"/>
    <w:rsid w:val="00B54035"/>
    <w:rsid w:val="00B5406B"/>
    <w:rsid w:val="00B54070"/>
    <w:rsid w:val="00B5408C"/>
    <w:rsid w:val="00B540AC"/>
    <w:rsid w:val="00B54110"/>
    <w:rsid w:val="00B5419B"/>
    <w:rsid w:val="00B541E3"/>
    <w:rsid w:val="00B541F5"/>
    <w:rsid w:val="00B5420F"/>
    <w:rsid w:val="00B54216"/>
    <w:rsid w:val="00B54280"/>
    <w:rsid w:val="00B542B8"/>
    <w:rsid w:val="00B542D3"/>
    <w:rsid w:val="00B54305"/>
    <w:rsid w:val="00B54339"/>
    <w:rsid w:val="00B54353"/>
    <w:rsid w:val="00B543CF"/>
    <w:rsid w:val="00B54435"/>
    <w:rsid w:val="00B54439"/>
    <w:rsid w:val="00B54485"/>
    <w:rsid w:val="00B5448C"/>
    <w:rsid w:val="00B544A0"/>
    <w:rsid w:val="00B544B1"/>
    <w:rsid w:val="00B544F3"/>
    <w:rsid w:val="00B544F9"/>
    <w:rsid w:val="00B5458B"/>
    <w:rsid w:val="00B54704"/>
    <w:rsid w:val="00B54757"/>
    <w:rsid w:val="00B54787"/>
    <w:rsid w:val="00B547D2"/>
    <w:rsid w:val="00B5489A"/>
    <w:rsid w:val="00B5493E"/>
    <w:rsid w:val="00B5499A"/>
    <w:rsid w:val="00B549B6"/>
    <w:rsid w:val="00B549BA"/>
    <w:rsid w:val="00B549C7"/>
    <w:rsid w:val="00B54A7D"/>
    <w:rsid w:val="00B54AD6"/>
    <w:rsid w:val="00B54AFA"/>
    <w:rsid w:val="00B54B64"/>
    <w:rsid w:val="00B54B9B"/>
    <w:rsid w:val="00B54C55"/>
    <w:rsid w:val="00B54C71"/>
    <w:rsid w:val="00B54DC1"/>
    <w:rsid w:val="00B54DC9"/>
    <w:rsid w:val="00B54EE2"/>
    <w:rsid w:val="00B54F22"/>
    <w:rsid w:val="00B54F81"/>
    <w:rsid w:val="00B54F9C"/>
    <w:rsid w:val="00B55067"/>
    <w:rsid w:val="00B55068"/>
    <w:rsid w:val="00B550AF"/>
    <w:rsid w:val="00B55105"/>
    <w:rsid w:val="00B55156"/>
    <w:rsid w:val="00B55169"/>
    <w:rsid w:val="00B551D2"/>
    <w:rsid w:val="00B551E5"/>
    <w:rsid w:val="00B551E9"/>
    <w:rsid w:val="00B55257"/>
    <w:rsid w:val="00B55276"/>
    <w:rsid w:val="00B5529C"/>
    <w:rsid w:val="00B552D0"/>
    <w:rsid w:val="00B553A4"/>
    <w:rsid w:val="00B55429"/>
    <w:rsid w:val="00B5542B"/>
    <w:rsid w:val="00B55431"/>
    <w:rsid w:val="00B55440"/>
    <w:rsid w:val="00B55457"/>
    <w:rsid w:val="00B55528"/>
    <w:rsid w:val="00B555BF"/>
    <w:rsid w:val="00B555D3"/>
    <w:rsid w:val="00B55655"/>
    <w:rsid w:val="00B55656"/>
    <w:rsid w:val="00B5570A"/>
    <w:rsid w:val="00B55755"/>
    <w:rsid w:val="00B557A6"/>
    <w:rsid w:val="00B557D1"/>
    <w:rsid w:val="00B557DF"/>
    <w:rsid w:val="00B557FD"/>
    <w:rsid w:val="00B55853"/>
    <w:rsid w:val="00B55856"/>
    <w:rsid w:val="00B55891"/>
    <w:rsid w:val="00B558C7"/>
    <w:rsid w:val="00B55962"/>
    <w:rsid w:val="00B55984"/>
    <w:rsid w:val="00B559AD"/>
    <w:rsid w:val="00B55A2B"/>
    <w:rsid w:val="00B55A3F"/>
    <w:rsid w:val="00B55A45"/>
    <w:rsid w:val="00B55A84"/>
    <w:rsid w:val="00B55AC5"/>
    <w:rsid w:val="00B55B25"/>
    <w:rsid w:val="00B55B29"/>
    <w:rsid w:val="00B55B3B"/>
    <w:rsid w:val="00B55C2E"/>
    <w:rsid w:val="00B55C88"/>
    <w:rsid w:val="00B55CF2"/>
    <w:rsid w:val="00B55D2D"/>
    <w:rsid w:val="00B55E08"/>
    <w:rsid w:val="00B55E1C"/>
    <w:rsid w:val="00B55E5D"/>
    <w:rsid w:val="00B55F1F"/>
    <w:rsid w:val="00B55F89"/>
    <w:rsid w:val="00B55F9F"/>
    <w:rsid w:val="00B55FA7"/>
    <w:rsid w:val="00B5605A"/>
    <w:rsid w:val="00B56067"/>
    <w:rsid w:val="00B560CC"/>
    <w:rsid w:val="00B56123"/>
    <w:rsid w:val="00B561CD"/>
    <w:rsid w:val="00B561D9"/>
    <w:rsid w:val="00B561E4"/>
    <w:rsid w:val="00B561F7"/>
    <w:rsid w:val="00B56223"/>
    <w:rsid w:val="00B5622C"/>
    <w:rsid w:val="00B562A3"/>
    <w:rsid w:val="00B562EA"/>
    <w:rsid w:val="00B56323"/>
    <w:rsid w:val="00B56329"/>
    <w:rsid w:val="00B563A3"/>
    <w:rsid w:val="00B563D9"/>
    <w:rsid w:val="00B56409"/>
    <w:rsid w:val="00B56428"/>
    <w:rsid w:val="00B56441"/>
    <w:rsid w:val="00B5656D"/>
    <w:rsid w:val="00B5666D"/>
    <w:rsid w:val="00B566D0"/>
    <w:rsid w:val="00B567E2"/>
    <w:rsid w:val="00B56840"/>
    <w:rsid w:val="00B56856"/>
    <w:rsid w:val="00B56890"/>
    <w:rsid w:val="00B56891"/>
    <w:rsid w:val="00B568AF"/>
    <w:rsid w:val="00B568DB"/>
    <w:rsid w:val="00B5691F"/>
    <w:rsid w:val="00B5692F"/>
    <w:rsid w:val="00B56938"/>
    <w:rsid w:val="00B569BF"/>
    <w:rsid w:val="00B56A11"/>
    <w:rsid w:val="00B56A12"/>
    <w:rsid w:val="00B56A27"/>
    <w:rsid w:val="00B56A7F"/>
    <w:rsid w:val="00B56A81"/>
    <w:rsid w:val="00B56A93"/>
    <w:rsid w:val="00B56AAC"/>
    <w:rsid w:val="00B56AB7"/>
    <w:rsid w:val="00B56B1B"/>
    <w:rsid w:val="00B56B5C"/>
    <w:rsid w:val="00B56B78"/>
    <w:rsid w:val="00B56BF0"/>
    <w:rsid w:val="00B56C1F"/>
    <w:rsid w:val="00B56C4C"/>
    <w:rsid w:val="00B56C86"/>
    <w:rsid w:val="00B56CE2"/>
    <w:rsid w:val="00B56CEF"/>
    <w:rsid w:val="00B56D15"/>
    <w:rsid w:val="00B56D19"/>
    <w:rsid w:val="00B56D4E"/>
    <w:rsid w:val="00B56D98"/>
    <w:rsid w:val="00B56D99"/>
    <w:rsid w:val="00B56DB3"/>
    <w:rsid w:val="00B56DBC"/>
    <w:rsid w:val="00B56E11"/>
    <w:rsid w:val="00B56E81"/>
    <w:rsid w:val="00B56EB6"/>
    <w:rsid w:val="00B56F06"/>
    <w:rsid w:val="00B56F80"/>
    <w:rsid w:val="00B56F81"/>
    <w:rsid w:val="00B56FB6"/>
    <w:rsid w:val="00B56FBF"/>
    <w:rsid w:val="00B56FCA"/>
    <w:rsid w:val="00B57026"/>
    <w:rsid w:val="00B5702C"/>
    <w:rsid w:val="00B57052"/>
    <w:rsid w:val="00B57091"/>
    <w:rsid w:val="00B57093"/>
    <w:rsid w:val="00B570C9"/>
    <w:rsid w:val="00B5715B"/>
    <w:rsid w:val="00B571AD"/>
    <w:rsid w:val="00B571E8"/>
    <w:rsid w:val="00B5727B"/>
    <w:rsid w:val="00B57298"/>
    <w:rsid w:val="00B57364"/>
    <w:rsid w:val="00B5736F"/>
    <w:rsid w:val="00B57490"/>
    <w:rsid w:val="00B574C5"/>
    <w:rsid w:val="00B574C7"/>
    <w:rsid w:val="00B5752B"/>
    <w:rsid w:val="00B5759E"/>
    <w:rsid w:val="00B575C3"/>
    <w:rsid w:val="00B575CF"/>
    <w:rsid w:val="00B575E5"/>
    <w:rsid w:val="00B5773B"/>
    <w:rsid w:val="00B57789"/>
    <w:rsid w:val="00B577AF"/>
    <w:rsid w:val="00B577E4"/>
    <w:rsid w:val="00B57824"/>
    <w:rsid w:val="00B578BF"/>
    <w:rsid w:val="00B578FE"/>
    <w:rsid w:val="00B578FF"/>
    <w:rsid w:val="00B57907"/>
    <w:rsid w:val="00B57919"/>
    <w:rsid w:val="00B57920"/>
    <w:rsid w:val="00B57ACE"/>
    <w:rsid w:val="00B57AED"/>
    <w:rsid w:val="00B57B50"/>
    <w:rsid w:val="00B57C36"/>
    <w:rsid w:val="00B57C9A"/>
    <w:rsid w:val="00B57CAA"/>
    <w:rsid w:val="00B57CC0"/>
    <w:rsid w:val="00B57D4E"/>
    <w:rsid w:val="00B57D9A"/>
    <w:rsid w:val="00B57DD4"/>
    <w:rsid w:val="00B57E81"/>
    <w:rsid w:val="00B57EC8"/>
    <w:rsid w:val="00B57ED5"/>
    <w:rsid w:val="00B57F89"/>
    <w:rsid w:val="00B57F90"/>
    <w:rsid w:val="00B57FAF"/>
    <w:rsid w:val="00B57FB9"/>
    <w:rsid w:val="00B60099"/>
    <w:rsid w:val="00B600C8"/>
    <w:rsid w:val="00B600D3"/>
    <w:rsid w:val="00B60154"/>
    <w:rsid w:val="00B6020C"/>
    <w:rsid w:val="00B6023E"/>
    <w:rsid w:val="00B6029C"/>
    <w:rsid w:val="00B602CD"/>
    <w:rsid w:val="00B60321"/>
    <w:rsid w:val="00B60361"/>
    <w:rsid w:val="00B603CB"/>
    <w:rsid w:val="00B605A7"/>
    <w:rsid w:val="00B605F0"/>
    <w:rsid w:val="00B6060D"/>
    <w:rsid w:val="00B60685"/>
    <w:rsid w:val="00B607DF"/>
    <w:rsid w:val="00B6086D"/>
    <w:rsid w:val="00B608E2"/>
    <w:rsid w:val="00B608E5"/>
    <w:rsid w:val="00B60A34"/>
    <w:rsid w:val="00B60A3E"/>
    <w:rsid w:val="00B60ABC"/>
    <w:rsid w:val="00B60AE5"/>
    <w:rsid w:val="00B60B2B"/>
    <w:rsid w:val="00B60B65"/>
    <w:rsid w:val="00B60BCA"/>
    <w:rsid w:val="00B60CD9"/>
    <w:rsid w:val="00B60CEC"/>
    <w:rsid w:val="00B60CF6"/>
    <w:rsid w:val="00B60D65"/>
    <w:rsid w:val="00B60DF6"/>
    <w:rsid w:val="00B60E9D"/>
    <w:rsid w:val="00B60EEF"/>
    <w:rsid w:val="00B60F91"/>
    <w:rsid w:val="00B61017"/>
    <w:rsid w:val="00B61050"/>
    <w:rsid w:val="00B61075"/>
    <w:rsid w:val="00B610EB"/>
    <w:rsid w:val="00B6125B"/>
    <w:rsid w:val="00B6126E"/>
    <w:rsid w:val="00B61280"/>
    <w:rsid w:val="00B6129D"/>
    <w:rsid w:val="00B612C7"/>
    <w:rsid w:val="00B6133A"/>
    <w:rsid w:val="00B61344"/>
    <w:rsid w:val="00B613BC"/>
    <w:rsid w:val="00B613E0"/>
    <w:rsid w:val="00B613E5"/>
    <w:rsid w:val="00B61442"/>
    <w:rsid w:val="00B61465"/>
    <w:rsid w:val="00B6147B"/>
    <w:rsid w:val="00B61480"/>
    <w:rsid w:val="00B614BC"/>
    <w:rsid w:val="00B614C5"/>
    <w:rsid w:val="00B614CA"/>
    <w:rsid w:val="00B614D7"/>
    <w:rsid w:val="00B614EE"/>
    <w:rsid w:val="00B6150C"/>
    <w:rsid w:val="00B61691"/>
    <w:rsid w:val="00B616DC"/>
    <w:rsid w:val="00B616EE"/>
    <w:rsid w:val="00B616F9"/>
    <w:rsid w:val="00B617A2"/>
    <w:rsid w:val="00B6188B"/>
    <w:rsid w:val="00B618B8"/>
    <w:rsid w:val="00B61969"/>
    <w:rsid w:val="00B61A3D"/>
    <w:rsid w:val="00B61A65"/>
    <w:rsid w:val="00B61A7F"/>
    <w:rsid w:val="00B61B16"/>
    <w:rsid w:val="00B61B20"/>
    <w:rsid w:val="00B61B38"/>
    <w:rsid w:val="00B61B60"/>
    <w:rsid w:val="00B61B79"/>
    <w:rsid w:val="00B61B85"/>
    <w:rsid w:val="00B61BDB"/>
    <w:rsid w:val="00B61C2B"/>
    <w:rsid w:val="00B61C8F"/>
    <w:rsid w:val="00B61CF0"/>
    <w:rsid w:val="00B61D08"/>
    <w:rsid w:val="00B61D47"/>
    <w:rsid w:val="00B61D71"/>
    <w:rsid w:val="00B61DC8"/>
    <w:rsid w:val="00B61E15"/>
    <w:rsid w:val="00B61E81"/>
    <w:rsid w:val="00B61E9E"/>
    <w:rsid w:val="00B61ECD"/>
    <w:rsid w:val="00B61F02"/>
    <w:rsid w:val="00B61F42"/>
    <w:rsid w:val="00B61F97"/>
    <w:rsid w:val="00B61FDC"/>
    <w:rsid w:val="00B62096"/>
    <w:rsid w:val="00B620A5"/>
    <w:rsid w:val="00B620C8"/>
    <w:rsid w:val="00B62101"/>
    <w:rsid w:val="00B62153"/>
    <w:rsid w:val="00B621C8"/>
    <w:rsid w:val="00B621EC"/>
    <w:rsid w:val="00B622B8"/>
    <w:rsid w:val="00B622DE"/>
    <w:rsid w:val="00B622EA"/>
    <w:rsid w:val="00B62309"/>
    <w:rsid w:val="00B6230B"/>
    <w:rsid w:val="00B62323"/>
    <w:rsid w:val="00B6234A"/>
    <w:rsid w:val="00B6240C"/>
    <w:rsid w:val="00B62410"/>
    <w:rsid w:val="00B62460"/>
    <w:rsid w:val="00B624E5"/>
    <w:rsid w:val="00B62527"/>
    <w:rsid w:val="00B6252F"/>
    <w:rsid w:val="00B625B2"/>
    <w:rsid w:val="00B625F8"/>
    <w:rsid w:val="00B62609"/>
    <w:rsid w:val="00B6262C"/>
    <w:rsid w:val="00B6264C"/>
    <w:rsid w:val="00B6265F"/>
    <w:rsid w:val="00B626AA"/>
    <w:rsid w:val="00B626E6"/>
    <w:rsid w:val="00B62709"/>
    <w:rsid w:val="00B627D6"/>
    <w:rsid w:val="00B6284C"/>
    <w:rsid w:val="00B62863"/>
    <w:rsid w:val="00B6286C"/>
    <w:rsid w:val="00B6286F"/>
    <w:rsid w:val="00B62876"/>
    <w:rsid w:val="00B628E5"/>
    <w:rsid w:val="00B62972"/>
    <w:rsid w:val="00B629CF"/>
    <w:rsid w:val="00B629EC"/>
    <w:rsid w:val="00B62A12"/>
    <w:rsid w:val="00B62A83"/>
    <w:rsid w:val="00B62AAA"/>
    <w:rsid w:val="00B62B25"/>
    <w:rsid w:val="00B62B93"/>
    <w:rsid w:val="00B62B97"/>
    <w:rsid w:val="00B62BCE"/>
    <w:rsid w:val="00B62BD4"/>
    <w:rsid w:val="00B62CCC"/>
    <w:rsid w:val="00B62D15"/>
    <w:rsid w:val="00B62D76"/>
    <w:rsid w:val="00B62DA3"/>
    <w:rsid w:val="00B62DFC"/>
    <w:rsid w:val="00B62EB4"/>
    <w:rsid w:val="00B62F3C"/>
    <w:rsid w:val="00B62F96"/>
    <w:rsid w:val="00B62FF1"/>
    <w:rsid w:val="00B62FF3"/>
    <w:rsid w:val="00B6309C"/>
    <w:rsid w:val="00B630A9"/>
    <w:rsid w:val="00B630B2"/>
    <w:rsid w:val="00B630E1"/>
    <w:rsid w:val="00B63201"/>
    <w:rsid w:val="00B63205"/>
    <w:rsid w:val="00B632BA"/>
    <w:rsid w:val="00B632FD"/>
    <w:rsid w:val="00B6331E"/>
    <w:rsid w:val="00B6335A"/>
    <w:rsid w:val="00B633F1"/>
    <w:rsid w:val="00B6340E"/>
    <w:rsid w:val="00B63428"/>
    <w:rsid w:val="00B634E2"/>
    <w:rsid w:val="00B63513"/>
    <w:rsid w:val="00B6351D"/>
    <w:rsid w:val="00B63531"/>
    <w:rsid w:val="00B635C7"/>
    <w:rsid w:val="00B635F8"/>
    <w:rsid w:val="00B6367E"/>
    <w:rsid w:val="00B63694"/>
    <w:rsid w:val="00B63719"/>
    <w:rsid w:val="00B6374C"/>
    <w:rsid w:val="00B6378E"/>
    <w:rsid w:val="00B637B6"/>
    <w:rsid w:val="00B637EC"/>
    <w:rsid w:val="00B637FF"/>
    <w:rsid w:val="00B63812"/>
    <w:rsid w:val="00B63891"/>
    <w:rsid w:val="00B638DD"/>
    <w:rsid w:val="00B63913"/>
    <w:rsid w:val="00B63955"/>
    <w:rsid w:val="00B63958"/>
    <w:rsid w:val="00B6396C"/>
    <w:rsid w:val="00B63A02"/>
    <w:rsid w:val="00B63A46"/>
    <w:rsid w:val="00B63A80"/>
    <w:rsid w:val="00B63A8F"/>
    <w:rsid w:val="00B63A9F"/>
    <w:rsid w:val="00B63BCE"/>
    <w:rsid w:val="00B63BEA"/>
    <w:rsid w:val="00B63C07"/>
    <w:rsid w:val="00B63C14"/>
    <w:rsid w:val="00B63C16"/>
    <w:rsid w:val="00B63CB2"/>
    <w:rsid w:val="00B63CE1"/>
    <w:rsid w:val="00B63DC0"/>
    <w:rsid w:val="00B63DD7"/>
    <w:rsid w:val="00B63DDA"/>
    <w:rsid w:val="00B63E62"/>
    <w:rsid w:val="00B63EAE"/>
    <w:rsid w:val="00B63EC7"/>
    <w:rsid w:val="00B63ECB"/>
    <w:rsid w:val="00B63ED5"/>
    <w:rsid w:val="00B63EF5"/>
    <w:rsid w:val="00B63F0F"/>
    <w:rsid w:val="00B63F1A"/>
    <w:rsid w:val="00B63F7A"/>
    <w:rsid w:val="00B63FDD"/>
    <w:rsid w:val="00B64008"/>
    <w:rsid w:val="00B64044"/>
    <w:rsid w:val="00B64158"/>
    <w:rsid w:val="00B642AD"/>
    <w:rsid w:val="00B642C1"/>
    <w:rsid w:val="00B6436E"/>
    <w:rsid w:val="00B643A2"/>
    <w:rsid w:val="00B643A3"/>
    <w:rsid w:val="00B643AA"/>
    <w:rsid w:val="00B64494"/>
    <w:rsid w:val="00B644A8"/>
    <w:rsid w:val="00B64582"/>
    <w:rsid w:val="00B6459B"/>
    <w:rsid w:val="00B645FE"/>
    <w:rsid w:val="00B64601"/>
    <w:rsid w:val="00B64630"/>
    <w:rsid w:val="00B6464D"/>
    <w:rsid w:val="00B646FF"/>
    <w:rsid w:val="00B64708"/>
    <w:rsid w:val="00B64736"/>
    <w:rsid w:val="00B647AB"/>
    <w:rsid w:val="00B64833"/>
    <w:rsid w:val="00B6485A"/>
    <w:rsid w:val="00B64865"/>
    <w:rsid w:val="00B64967"/>
    <w:rsid w:val="00B649B3"/>
    <w:rsid w:val="00B649FE"/>
    <w:rsid w:val="00B64B39"/>
    <w:rsid w:val="00B64B6C"/>
    <w:rsid w:val="00B64B6D"/>
    <w:rsid w:val="00B64B70"/>
    <w:rsid w:val="00B64BAE"/>
    <w:rsid w:val="00B64C31"/>
    <w:rsid w:val="00B64C52"/>
    <w:rsid w:val="00B64C55"/>
    <w:rsid w:val="00B64CC0"/>
    <w:rsid w:val="00B64CC1"/>
    <w:rsid w:val="00B64D09"/>
    <w:rsid w:val="00B64D8F"/>
    <w:rsid w:val="00B64DAA"/>
    <w:rsid w:val="00B64E86"/>
    <w:rsid w:val="00B64F24"/>
    <w:rsid w:val="00B64F6C"/>
    <w:rsid w:val="00B64FDD"/>
    <w:rsid w:val="00B650D2"/>
    <w:rsid w:val="00B650D3"/>
    <w:rsid w:val="00B65121"/>
    <w:rsid w:val="00B6519F"/>
    <w:rsid w:val="00B651C6"/>
    <w:rsid w:val="00B65206"/>
    <w:rsid w:val="00B652E9"/>
    <w:rsid w:val="00B65337"/>
    <w:rsid w:val="00B653F9"/>
    <w:rsid w:val="00B6540F"/>
    <w:rsid w:val="00B65429"/>
    <w:rsid w:val="00B65433"/>
    <w:rsid w:val="00B654CA"/>
    <w:rsid w:val="00B655F6"/>
    <w:rsid w:val="00B655FB"/>
    <w:rsid w:val="00B6561C"/>
    <w:rsid w:val="00B656AF"/>
    <w:rsid w:val="00B65720"/>
    <w:rsid w:val="00B65741"/>
    <w:rsid w:val="00B65776"/>
    <w:rsid w:val="00B657A8"/>
    <w:rsid w:val="00B65844"/>
    <w:rsid w:val="00B659D6"/>
    <w:rsid w:val="00B659D9"/>
    <w:rsid w:val="00B65A2C"/>
    <w:rsid w:val="00B65A4C"/>
    <w:rsid w:val="00B65A4F"/>
    <w:rsid w:val="00B65A5E"/>
    <w:rsid w:val="00B65AAC"/>
    <w:rsid w:val="00B65AAD"/>
    <w:rsid w:val="00B65AF6"/>
    <w:rsid w:val="00B65AFE"/>
    <w:rsid w:val="00B65B12"/>
    <w:rsid w:val="00B65B29"/>
    <w:rsid w:val="00B65B54"/>
    <w:rsid w:val="00B65B94"/>
    <w:rsid w:val="00B65BFA"/>
    <w:rsid w:val="00B65C36"/>
    <w:rsid w:val="00B65CC5"/>
    <w:rsid w:val="00B65D0D"/>
    <w:rsid w:val="00B65D2F"/>
    <w:rsid w:val="00B65D7A"/>
    <w:rsid w:val="00B65D82"/>
    <w:rsid w:val="00B65DB3"/>
    <w:rsid w:val="00B65E30"/>
    <w:rsid w:val="00B65E73"/>
    <w:rsid w:val="00B65EC9"/>
    <w:rsid w:val="00B65ECB"/>
    <w:rsid w:val="00B65F1E"/>
    <w:rsid w:val="00B65F8B"/>
    <w:rsid w:val="00B65FD2"/>
    <w:rsid w:val="00B65FE3"/>
    <w:rsid w:val="00B65FEC"/>
    <w:rsid w:val="00B66072"/>
    <w:rsid w:val="00B660C9"/>
    <w:rsid w:val="00B6610B"/>
    <w:rsid w:val="00B66167"/>
    <w:rsid w:val="00B6618D"/>
    <w:rsid w:val="00B661E9"/>
    <w:rsid w:val="00B661FB"/>
    <w:rsid w:val="00B66212"/>
    <w:rsid w:val="00B66275"/>
    <w:rsid w:val="00B66361"/>
    <w:rsid w:val="00B66364"/>
    <w:rsid w:val="00B664C2"/>
    <w:rsid w:val="00B664FB"/>
    <w:rsid w:val="00B6650C"/>
    <w:rsid w:val="00B66529"/>
    <w:rsid w:val="00B665FD"/>
    <w:rsid w:val="00B66637"/>
    <w:rsid w:val="00B666FA"/>
    <w:rsid w:val="00B66750"/>
    <w:rsid w:val="00B6679C"/>
    <w:rsid w:val="00B667BE"/>
    <w:rsid w:val="00B66806"/>
    <w:rsid w:val="00B66808"/>
    <w:rsid w:val="00B6680B"/>
    <w:rsid w:val="00B66853"/>
    <w:rsid w:val="00B668BD"/>
    <w:rsid w:val="00B66911"/>
    <w:rsid w:val="00B6691A"/>
    <w:rsid w:val="00B6691B"/>
    <w:rsid w:val="00B669A5"/>
    <w:rsid w:val="00B66B2F"/>
    <w:rsid w:val="00B66C5D"/>
    <w:rsid w:val="00B66C76"/>
    <w:rsid w:val="00B66CA1"/>
    <w:rsid w:val="00B66CAE"/>
    <w:rsid w:val="00B66D1F"/>
    <w:rsid w:val="00B66E11"/>
    <w:rsid w:val="00B66EF2"/>
    <w:rsid w:val="00B66EFE"/>
    <w:rsid w:val="00B66F00"/>
    <w:rsid w:val="00B66F24"/>
    <w:rsid w:val="00B66FE0"/>
    <w:rsid w:val="00B6705A"/>
    <w:rsid w:val="00B6708A"/>
    <w:rsid w:val="00B67099"/>
    <w:rsid w:val="00B6709E"/>
    <w:rsid w:val="00B670C2"/>
    <w:rsid w:val="00B670EB"/>
    <w:rsid w:val="00B671A1"/>
    <w:rsid w:val="00B671CB"/>
    <w:rsid w:val="00B67241"/>
    <w:rsid w:val="00B6731E"/>
    <w:rsid w:val="00B6735C"/>
    <w:rsid w:val="00B6740C"/>
    <w:rsid w:val="00B6744B"/>
    <w:rsid w:val="00B674AE"/>
    <w:rsid w:val="00B674FB"/>
    <w:rsid w:val="00B6750E"/>
    <w:rsid w:val="00B67586"/>
    <w:rsid w:val="00B67609"/>
    <w:rsid w:val="00B6761C"/>
    <w:rsid w:val="00B676B8"/>
    <w:rsid w:val="00B676D7"/>
    <w:rsid w:val="00B67798"/>
    <w:rsid w:val="00B677FC"/>
    <w:rsid w:val="00B6782A"/>
    <w:rsid w:val="00B67865"/>
    <w:rsid w:val="00B67874"/>
    <w:rsid w:val="00B678E8"/>
    <w:rsid w:val="00B6792A"/>
    <w:rsid w:val="00B67977"/>
    <w:rsid w:val="00B6799F"/>
    <w:rsid w:val="00B679D8"/>
    <w:rsid w:val="00B679F9"/>
    <w:rsid w:val="00B67A40"/>
    <w:rsid w:val="00B67B7E"/>
    <w:rsid w:val="00B67BB0"/>
    <w:rsid w:val="00B67C46"/>
    <w:rsid w:val="00B67C4A"/>
    <w:rsid w:val="00B67CE4"/>
    <w:rsid w:val="00B67D08"/>
    <w:rsid w:val="00B67D59"/>
    <w:rsid w:val="00B67D61"/>
    <w:rsid w:val="00B67EEE"/>
    <w:rsid w:val="00B67F49"/>
    <w:rsid w:val="00B7001B"/>
    <w:rsid w:val="00B7002F"/>
    <w:rsid w:val="00B70068"/>
    <w:rsid w:val="00B70069"/>
    <w:rsid w:val="00B700BB"/>
    <w:rsid w:val="00B700BE"/>
    <w:rsid w:val="00B70127"/>
    <w:rsid w:val="00B70167"/>
    <w:rsid w:val="00B701F5"/>
    <w:rsid w:val="00B702A1"/>
    <w:rsid w:val="00B702F7"/>
    <w:rsid w:val="00B70378"/>
    <w:rsid w:val="00B703D6"/>
    <w:rsid w:val="00B703F4"/>
    <w:rsid w:val="00B70433"/>
    <w:rsid w:val="00B70478"/>
    <w:rsid w:val="00B704A8"/>
    <w:rsid w:val="00B704D4"/>
    <w:rsid w:val="00B7052D"/>
    <w:rsid w:val="00B70579"/>
    <w:rsid w:val="00B705D7"/>
    <w:rsid w:val="00B70640"/>
    <w:rsid w:val="00B70643"/>
    <w:rsid w:val="00B7065D"/>
    <w:rsid w:val="00B706EA"/>
    <w:rsid w:val="00B7075D"/>
    <w:rsid w:val="00B707B9"/>
    <w:rsid w:val="00B707D4"/>
    <w:rsid w:val="00B70807"/>
    <w:rsid w:val="00B70851"/>
    <w:rsid w:val="00B708CD"/>
    <w:rsid w:val="00B70966"/>
    <w:rsid w:val="00B70A24"/>
    <w:rsid w:val="00B70A46"/>
    <w:rsid w:val="00B70AB7"/>
    <w:rsid w:val="00B70B5F"/>
    <w:rsid w:val="00B70B8A"/>
    <w:rsid w:val="00B70BBD"/>
    <w:rsid w:val="00B70C21"/>
    <w:rsid w:val="00B70C8D"/>
    <w:rsid w:val="00B70CF5"/>
    <w:rsid w:val="00B70CFE"/>
    <w:rsid w:val="00B70D5D"/>
    <w:rsid w:val="00B70D96"/>
    <w:rsid w:val="00B70DAF"/>
    <w:rsid w:val="00B70DB6"/>
    <w:rsid w:val="00B70DCA"/>
    <w:rsid w:val="00B70E35"/>
    <w:rsid w:val="00B70E5E"/>
    <w:rsid w:val="00B70E5F"/>
    <w:rsid w:val="00B70E74"/>
    <w:rsid w:val="00B70EC0"/>
    <w:rsid w:val="00B70EF2"/>
    <w:rsid w:val="00B70F36"/>
    <w:rsid w:val="00B70F46"/>
    <w:rsid w:val="00B70F8D"/>
    <w:rsid w:val="00B70FF2"/>
    <w:rsid w:val="00B71030"/>
    <w:rsid w:val="00B71035"/>
    <w:rsid w:val="00B710A1"/>
    <w:rsid w:val="00B71108"/>
    <w:rsid w:val="00B711B1"/>
    <w:rsid w:val="00B711B5"/>
    <w:rsid w:val="00B711FD"/>
    <w:rsid w:val="00B71207"/>
    <w:rsid w:val="00B71232"/>
    <w:rsid w:val="00B71279"/>
    <w:rsid w:val="00B712A8"/>
    <w:rsid w:val="00B712E2"/>
    <w:rsid w:val="00B7133D"/>
    <w:rsid w:val="00B7135C"/>
    <w:rsid w:val="00B713C5"/>
    <w:rsid w:val="00B713CC"/>
    <w:rsid w:val="00B713F0"/>
    <w:rsid w:val="00B714D2"/>
    <w:rsid w:val="00B714E2"/>
    <w:rsid w:val="00B71528"/>
    <w:rsid w:val="00B715E8"/>
    <w:rsid w:val="00B71724"/>
    <w:rsid w:val="00B7173E"/>
    <w:rsid w:val="00B71772"/>
    <w:rsid w:val="00B717C2"/>
    <w:rsid w:val="00B717CE"/>
    <w:rsid w:val="00B718CF"/>
    <w:rsid w:val="00B7194E"/>
    <w:rsid w:val="00B71967"/>
    <w:rsid w:val="00B7198C"/>
    <w:rsid w:val="00B719A2"/>
    <w:rsid w:val="00B719B0"/>
    <w:rsid w:val="00B719C3"/>
    <w:rsid w:val="00B719F9"/>
    <w:rsid w:val="00B71A43"/>
    <w:rsid w:val="00B71AA3"/>
    <w:rsid w:val="00B71AC7"/>
    <w:rsid w:val="00B71B46"/>
    <w:rsid w:val="00B71BBD"/>
    <w:rsid w:val="00B71BDF"/>
    <w:rsid w:val="00B71C08"/>
    <w:rsid w:val="00B71C0D"/>
    <w:rsid w:val="00B71C44"/>
    <w:rsid w:val="00B71C83"/>
    <w:rsid w:val="00B71CC8"/>
    <w:rsid w:val="00B71EE9"/>
    <w:rsid w:val="00B71F29"/>
    <w:rsid w:val="00B71F76"/>
    <w:rsid w:val="00B71F7F"/>
    <w:rsid w:val="00B71FC4"/>
    <w:rsid w:val="00B72040"/>
    <w:rsid w:val="00B72050"/>
    <w:rsid w:val="00B72101"/>
    <w:rsid w:val="00B72171"/>
    <w:rsid w:val="00B72182"/>
    <w:rsid w:val="00B72209"/>
    <w:rsid w:val="00B7220D"/>
    <w:rsid w:val="00B7222A"/>
    <w:rsid w:val="00B7223C"/>
    <w:rsid w:val="00B72305"/>
    <w:rsid w:val="00B7234A"/>
    <w:rsid w:val="00B7239B"/>
    <w:rsid w:val="00B723A3"/>
    <w:rsid w:val="00B723E0"/>
    <w:rsid w:val="00B72429"/>
    <w:rsid w:val="00B724B4"/>
    <w:rsid w:val="00B724E3"/>
    <w:rsid w:val="00B72546"/>
    <w:rsid w:val="00B72570"/>
    <w:rsid w:val="00B725CC"/>
    <w:rsid w:val="00B725E0"/>
    <w:rsid w:val="00B72623"/>
    <w:rsid w:val="00B72626"/>
    <w:rsid w:val="00B726A9"/>
    <w:rsid w:val="00B72710"/>
    <w:rsid w:val="00B72731"/>
    <w:rsid w:val="00B727B8"/>
    <w:rsid w:val="00B72812"/>
    <w:rsid w:val="00B7284A"/>
    <w:rsid w:val="00B72852"/>
    <w:rsid w:val="00B7286E"/>
    <w:rsid w:val="00B728B7"/>
    <w:rsid w:val="00B728C3"/>
    <w:rsid w:val="00B728D7"/>
    <w:rsid w:val="00B728EA"/>
    <w:rsid w:val="00B72915"/>
    <w:rsid w:val="00B729C2"/>
    <w:rsid w:val="00B729C5"/>
    <w:rsid w:val="00B729F8"/>
    <w:rsid w:val="00B72A65"/>
    <w:rsid w:val="00B72A71"/>
    <w:rsid w:val="00B72ADB"/>
    <w:rsid w:val="00B72B14"/>
    <w:rsid w:val="00B72B54"/>
    <w:rsid w:val="00B72B6D"/>
    <w:rsid w:val="00B72B73"/>
    <w:rsid w:val="00B72C3D"/>
    <w:rsid w:val="00B72CCE"/>
    <w:rsid w:val="00B72D3A"/>
    <w:rsid w:val="00B72DBF"/>
    <w:rsid w:val="00B72E64"/>
    <w:rsid w:val="00B72EA3"/>
    <w:rsid w:val="00B72EC7"/>
    <w:rsid w:val="00B72EDB"/>
    <w:rsid w:val="00B72F6D"/>
    <w:rsid w:val="00B72F71"/>
    <w:rsid w:val="00B72FA2"/>
    <w:rsid w:val="00B73027"/>
    <w:rsid w:val="00B73034"/>
    <w:rsid w:val="00B73079"/>
    <w:rsid w:val="00B73119"/>
    <w:rsid w:val="00B731F5"/>
    <w:rsid w:val="00B7320D"/>
    <w:rsid w:val="00B73268"/>
    <w:rsid w:val="00B73293"/>
    <w:rsid w:val="00B7336B"/>
    <w:rsid w:val="00B733AA"/>
    <w:rsid w:val="00B734DD"/>
    <w:rsid w:val="00B73514"/>
    <w:rsid w:val="00B7352F"/>
    <w:rsid w:val="00B7355D"/>
    <w:rsid w:val="00B735B0"/>
    <w:rsid w:val="00B73633"/>
    <w:rsid w:val="00B73645"/>
    <w:rsid w:val="00B73648"/>
    <w:rsid w:val="00B7367C"/>
    <w:rsid w:val="00B7376A"/>
    <w:rsid w:val="00B73772"/>
    <w:rsid w:val="00B737CF"/>
    <w:rsid w:val="00B737D2"/>
    <w:rsid w:val="00B73901"/>
    <w:rsid w:val="00B73903"/>
    <w:rsid w:val="00B7391B"/>
    <w:rsid w:val="00B73BF2"/>
    <w:rsid w:val="00B73C30"/>
    <w:rsid w:val="00B73D38"/>
    <w:rsid w:val="00B73D53"/>
    <w:rsid w:val="00B73D84"/>
    <w:rsid w:val="00B73DBA"/>
    <w:rsid w:val="00B73E02"/>
    <w:rsid w:val="00B73E49"/>
    <w:rsid w:val="00B73ED1"/>
    <w:rsid w:val="00B73EE7"/>
    <w:rsid w:val="00B73F0F"/>
    <w:rsid w:val="00B73F4B"/>
    <w:rsid w:val="00B73F73"/>
    <w:rsid w:val="00B73F9B"/>
    <w:rsid w:val="00B73FAA"/>
    <w:rsid w:val="00B73FCF"/>
    <w:rsid w:val="00B7416E"/>
    <w:rsid w:val="00B74183"/>
    <w:rsid w:val="00B74198"/>
    <w:rsid w:val="00B741E1"/>
    <w:rsid w:val="00B7426E"/>
    <w:rsid w:val="00B742AA"/>
    <w:rsid w:val="00B742BD"/>
    <w:rsid w:val="00B742C9"/>
    <w:rsid w:val="00B742D3"/>
    <w:rsid w:val="00B742EC"/>
    <w:rsid w:val="00B74325"/>
    <w:rsid w:val="00B74339"/>
    <w:rsid w:val="00B74388"/>
    <w:rsid w:val="00B7438A"/>
    <w:rsid w:val="00B744E0"/>
    <w:rsid w:val="00B744E4"/>
    <w:rsid w:val="00B7451E"/>
    <w:rsid w:val="00B7459F"/>
    <w:rsid w:val="00B74635"/>
    <w:rsid w:val="00B74645"/>
    <w:rsid w:val="00B746BA"/>
    <w:rsid w:val="00B7470D"/>
    <w:rsid w:val="00B74722"/>
    <w:rsid w:val="00B74737"/>
    <w:rsid w:val="00B747C2"/>
    <w:rsid w:val="00B747E8"/>
    <w:rsid w:val="00B74810"/>
    <w:rsid w:val="00B74883"/>
    <w:rsid w:val="00B748CB"/>
    <w:rsid w:val="00B74939"/>
    <w:rsid w:val="00B74985"/>
    <w:rsid w:val="00B749A9"/>
    <w:rsid w:val="00B749D2"/>
    <w:rsid w:val="00B74A13"/>
    <w:rsid w:val="00B74A38"/>
    <w:rsid w:val="00B74A57"/>
    <w:rsid w:val="00B74A74"/>
    <w:rsid w:val="00B74AC3"/>
    <w:rsid w:val="00B74BBB"/>
    <w:rsid w:val="00B74CB2"/>
    <w:rsid w:val="00B74CE1"/>
    <w:rsid w:val="00B74CE3"/>
    <w:rsid w:val="00B74D59"/>
    <w:rsid w:val="00B74DC8"/>
    <w:rsid w:val="00B74E94"/>
    <w:rsid w:val="00B75023"/>
    <w:rsid w:val="00B75103"/>
    <w:rsid w:val="00B75148"/>
    <w:rsid w:val="00B751C9"/>
    <w:rsid w:val="00B7521E"/>
    <w:rsid w:val="00B752A9"/>
    <w:rsid w:val="00B75399"/>
    <w:rsid w:val="00B7541B"/>
    <w:rsid w:val="00B75471"/>
    <w:rsid w:val="00B754CC"/>
    <w:rsid w:val="00B754F4"/>
    <w:rsid w:val="00B75519"/>
    <w:rsid w:val="00B75561"/>
    <w:rsid w:val="00B755E1"/>
    <w:rsid w:val="00B75657"/>
    <w:rsid w:val="00B75684"/>
    <w:rsid w:val="00B756FA"/>
    <w:rsid w:val="00B75747"/>
    <w:rsid w:val="00B7589B"/>
    <w:rsid w:val="00B758E3"/>
    <w:rsid w:val="00B758EA"/>
    <w:rsid w:val="00B75934"/>
    <w:rsid w:val="00B75959"/>
    <w:rsid w:val="00B75A20"/>
    <w:rsid w:val="00B75A79"/>
    <w:rsid w:val="00B75A9A"/>
    <w:rsid w:val="00B75B0B"/>
    <w:rsid w:val="00B75B45"/>
    <w:rsid w:val="00B75BA0"/>
    <w:rsid w:val="00B75C65"/>
    <w:rsid w:val="00B75C8A"/>
    <w:rsid w:val="00B75CB5"/>
    <w:rsid w:val="00B75CCC"/>
    <w:rsid w:val="00B75CE8"/>
    <w:rsid w:val="00B75D0C"/>
    <w:rsid w:val="00B75DA5"/>
    <w:rsid w:val="00B75DAE"/>
    <w:rsid w:val="00B75E2C"/>
    <w:rsid w:val="00B75ED4"/>
    <w:rsid w:val="00B75EF2"/>
    <w:rsid w:val="00B75F07"/>
    <w:rsid w:val="00B75FAB"/>
    <w:rsid w:val="00B75FCC"/>
    <w:rsid w:val="00B75FCD"/>
    <w:rsid w:val="00B7610D"/>
    <w:rsid w:val="00B76138"/>
    <w:rsid w:val="00B76144"/>
    <w:rsid w:val="00B76178"/>
    <w:rsid w:val="00B761AC"/>
    <w:rsid w:val="00B761C9"/>
    <w:rsid w:val="00B76276"/>
    <w:rsid w:val="00B7627E"/>
    <w:rsid w:val="00B762A9"/>
    <w:rsid w:val="00B762E6"/>
    <w:rsid w:val="00B7633E"/>
    <w:rsid w:val="00B76372"/>
    <w:rsid w:val="00B7637A"/>
    <w:rsid w:val="00B76424"/>
    <w:rsid w:val="00B76431"/>
    <w:rsid w:val="00B7645B"/>
    <w:rsid w:val="00B7645E"/>
    <w:rsid w:val="00B764C2"/>
    <w:rsid w:val="00B76548"/>
    <w:rsid w:val="00B76589"/>
    <w:rsid w:val="00B765B3"/>
    <w:rsid w:val="00B765CA"/>
    <w:rsid w:val="00B76653"/>
    <w:rsid w:val="00B76691"/>
    <w:rsid w:val="00B76715"/>
    <w:rsid w:val="00B76774"/>
    <w:rsid w:val="00B7679C"/>
    <w:rsid w:val="00B767AB"/>
    <w:rsid w:val="00B767B9"/>
    <w:rsid w:val="00B768A8"/>
    <w:rsid w:val="00B76928"/>
    <w:rsid w:val="00B769FC"/>
    <w:rsid w:val="00B76A7F"/>
    <w:rsid w:val="00B76A95"/>
    <w:rsid w:val="00B76AB9"/>
    <w:rsid w:val="00B76B49"/>
    <w:rsid w:val="00B76BBA"/>
    <w:rsid w:val="00B76C1F"/>
    <w:rsid w:val="00B76CE7"/>
    <w:rsid w:val="00B76D1D"/>
    <w:rsid w:val="00B76D2E"/>
    <w:rsid w:val="00B76D72"/>
    <w:rsid w:val="00B76D7F"/>
    <w:rsid w:val="00B76DA4"/>
    <w:rsid w:val="00B76E19"/>
    <w:rsid w:val="00B76EC8"/>
    <w:rsid w:val="00B76FB1"/>
    <w:rsid w:val="00B76FF3"/>
    <w:rsid w:val="00B7700A"/>
    <w:rsid w:val="00B77020"/>
    <w:rsid w:val="00B7702F"/>
    <w:rsid w:val="00B77056"/>
    <w:rsid w:val="00B77091"/>
    <w:rsid w:val="00B77094"/>
    <w:rsid w:val="00B7712A"/>
    <w:rsid w:val="00B7715A"/>
    <w:rsid w:val="00B77234"/>
    <w:rsid w:val="00B7724B"/>
    <w:rsid w:val="00B77269"/>
    <w:rsid w:val="00B7729A"/>
    <w:rsid w:val="00B772FB"/>
    <w:rsid w:val="00B7736E"/>
    <w:rsid w:val="00B7739D"/>
    <w:rsid w:val="00B773D8"/>
    <w:rsid w:val="00B7740A"/>
    <w:rsid w:val="00B7744E"/>
    <w:rsid w:val="00B77467"/>
    <w:rsid w:val="00B77506"/>
    <w:rsid w:val="00B77516"/>
    <w:rsid w:val="00B77534"/>
    <w:rsid w:val="00B7755E"/>
    <w:rsid w:val="00B775A2"/>
    <w:rsid w:val="00B7772B"/>
    <w:rsid w:val="00B77748"/>
    <w:rsid w:val="00B7774C"/>
    <w:rsid w:val="00B77771"/>
    <w:rsid w:val="00B777A5"/>
    <w:rsid w:val="00B777B0"/>
    <w:rsid w:val="00B77835"/>
    <w:rsid w:val="00B7787A"/>
    <w:rsid w:val="00B778B0"/>
    <w:rsid w:val="00B778C7"/>
    <w:rsid w:val="00B77963"/>
    <w:rsid w:val="00B779F6"/>
    <w:rsid w:val="00B779F7"/>
    <w:rsid w:val="00B77A24"/>
    <w:rsid w:val="00B77A26"/>
    <w:rsid w:val="00B77ABB"/>
    <w:rsid w:val="00B77B32"/>
    <w:rsid w:val="00B77B66"/>
    <w:rsid w:val="00B77BC8"/>
    <w:rsid w:val="00B77C16"/>
    <w:rsid w:val="00B77D14"/>
    <w:rsid w:val="00B77D21"/>
    <w:rsid w:val="00B77DF1"/>
    <w:rsid w:val="00B77E0D"/>
    <w:rsid w:val="00B77F17"/>
    <w:rsid w:val="00B77F22"/>
    <w:rsid w:val="00B80028"/>
    <w:rsid w:val="00B80037"/>
    <w:rsid w:val="00B80066"/>
    <w:rsid w:val="00B800EE"/>
    <w:rsid w:val="00B80117"/>
    <w:rsid w:val="00B801D1"/>
    <w:rsid w:val="00B802B4"/>
    <w:rsid w:val="00B802DD"/>
    <w:rsid w:val="00B802FD"/>
    <w:rsid w:val="00B8034E"/>
    <w:rsid w:val="00B80358"/>
    <w:rsid w:val="00B803F7"/>
    <w:rsid w:val="00B80400"/>
    <w:rsid w:val="00B804A8"/>
    <w:rsid w:val="00B804E4"/>
    <w:rsid w:val="00B80527"/>
    <w:rsid w:val="00B80540"/>
    <w:rsid w:val="00B80591"/>
    <w:rsid w:val="00B80611"/>
    <w:rsid w:val="00B8068A"/>
    <w:rsid w:val="00B807D0"/>
    <w:rsid w:val="00B80892"/>
    <w:rsid w:val="00B808BA"/>
    <w:rsid w:val="00B808DB"/>
    <w:rsid w:val="00B808EE"/>
    <w:rsid w:val="00B80952"/>
    <w:rsid w:val="00B8096A"/>
    <w:rsid w:val="00B80A11"/>
    <w:rsid w:val="00B80A90"/>
    <w:rsid w:val="00B80AFB"/>
    <w:rsid w:val="00B80B16"/>
    <w:rsid w:val="00B80B65"/>
    <w:rsid w:val="00B80B98"/>
    <w:rsid w:val="00B80BDA"/>
    <w:rsid w:val="00B80BDE"/>
    <w:rsid w:val="00B80C05"/>
    <w:rsid w:val="00B80C33"/>
    <w:rsid w:val="00B80C48"/>
    <w:rsid w:val="00B80D0B"/>
    <w:rsid w:val="00B80D1A"/>
    <w:rsid w:val="00B80D68"/>
    <w:rsid w:val="00B80DE1"/>
    <w:rsid w:val="00B80DE5"/>
    <w:rsid w:val="00B80DEF"/>
    <w:rsid w:val="00B80E51"/>
    <w:rsid w:val="00B80E70"/>
    <w:rsid w:val="00B80EB4"/>
    <w:rsid w:val="00B80ED0"/>
    <w:rsid w:val="00B80ED3"/>
    <w:rsid w:val="00B80F70"/>
    <w:rsid w:val="00B80F95"/>
    <w:rsid w:val="00B81040"/>
    <w:rsid w:val="00B8104E"/>
    <w:rsid w:val="00B81057"/>
    <w:rsid w:val="00B8106F"/>
    <w:rsid w:val="00B8108F"/>
    <w:rsid w:val="00B810B9"/>
    <w:rsid w:val="00B810BA"/>
    <w:rsid w:val="00B810DC"/>
    <w:rsid w:val="00B810EF"/>
    <w:rsid w:val="00B81159"/>
    <w:rsid w:val="00B8115C"/>
    <w:rsid w:val="00B81196"/>
    <w:rsid w:val="00B811A3"/>
    <w:rsid w:val="00B81260"/>
    <w:rsid w:val="00B81284"/>
    <w:rsid w:val="00B8132B"/>
    <w:rsid w:val="00B8142A"/>
    <w:rsid w:val="00B8142E"/>
    <w:rsid w:val="00B81449"/>
    <w:rsid w:val="00B814C1"/>
    <w:rsid w:val="00B814E0"/>
    <w:rsid w:val="00B815B6"/>
    <w:rsid w:val="00B8160F"/>
    <w:rsid w:val="00B81647"/>
    <w:rsid w:val="00B816D7"/>
    <w:rsid w:val="00B81758"/>
    <w:rsid w:val="00B8176B"/>
    <w:rsid w:val="00B81785"/>
    <w:rsid w:val="00B8198E"/>
    <w:rsid w:val="00B8199D"/>
    <w:rsid w:val="00B819BD"/>
    <w:rsid w:val="00B819C1"/>
    <w:rsid w:val="00B81A11"/>
    <w:rsid w:val="00B81A9F"/>
    <w:rsid w:val="00B81B33"/>
    <w:rsid w:val="00B81B3A"/>
    <w:rsid w:val="00B81BC9"/>
    <w:rsid w:val="00B81BF0"/>
    <w:rsid w:val="00B81C83"/>
    <w:rsid w:val="00B81D7C"/>
    <w:rsid w:val="00B81DD5"/>
    <w:rsid w:val="00B81DF2"/>
    <w:rsid w:val="00B81EDA"/>
    <w:rsid w:val="00B81F63"/>
    <w:rsid w:val="00B81F83"/>
    <w:rsid w:val="00B81F9A"/>
    <w:rsid w:val="00B81FA5"/>
    <w:rsid w:val="00B81FBB"/>
    <w:rsid w:val="00B81FC7"/>
    <w:rsid w:val="00B82020"/>
    <w:rsid w:val="00B82046"/>
    <w:rsid w:val="00B820BF"/>
    <w:rsid w:val="00B82173"/>
    <w:rsid w:val="00B821C1"/>
    <w:rsid w:val="00B821E0"/>
    <w:rsid w:val="00B82211"/>
    <w:rsid w:val="00B82231"/>
    <w:rsid w:val="00B82266"/>
    <w:rsid w:val="00B8226B"/>
    <w:rsid w:val="00B82287"/>
    <w:rsid w:val="00B8229B"/>
    <w:rsid w:val="00B822DC"/>
    <w:rsid w:val="00B822EB"/>
    <w:rsid w:val="00B822F2"/>
    <w:rsid w:val="00B8234F"/>
    <w:rsid w:val="00B82384"/>
    <w:rsid w:val="00B823DA"/>
    <w:rsid w:val="00B8241A"/>
    <w:rsid w:val="00B82472"/>
    <w:rsid w:val="00B824D9"/>
    <w:rsid w:val="00B825C6"/>
    <w:rsid w:val="00B825FC"/>
    <w:rsid w:val="00B82612"/>
    <w:rsid w:val="00B8271B"/>
    <w:rsid w:val="00B8279C"/>
    <w:rsid w:val="00B827A1"/>
    <w:rsid w:val="00B827A5"/>
    <w:rsid w:val="00B8288E"/>
    <w:rsid w:val="00B82901"/>
    <w:rsid w:val="00B8296B"/>
    <w:rsid w:val="00B82A14"/>
    <w:rsid w:val="00B82AC0"/>
    <w:rsid w:val="00B82AF4"/>
    <w:rsid w:val="00B82B04"/>
    <w:rsid w:val="00B82BDD"/>
    <w:rsid w:val="00B82C01"/>
    <w:rsid w:val="00B82C34"/>
    <w:rsid w:val="00B82C72"/>
    <w:rsid w:val="00B82CE2"/>
    <w:rsid w:val="00B82D43"/>
    <w:rsid w:val="00B82D46"/>
    <w:rsid w:val="00B82D4A"/>
    <w:rsid w:val="00B82DC9"/>
    <w:rsid w:val="00B82DFB"/>
    <w:rsid w:val="00B82E54"/>
    <w:rsid w:val="00B82ECB"/>
    <w:rsid w:val="00B82F15"/>
    <w:rsid w:val="00B82F3B"/>
    <w:rsid w:val="00B82F50"/>
    <w:rsid w:val="00B82F66"/>
    <w:rsid w:val="00B82F9D"/>
    <w:rsid w:val="00B8306A"/>
    <w:rsid w:val="00B830A8"/>
    <w:rsid w:val="00B831D0"/>
    <w:rsid w:val="00B83243"/>
    <w:rsid w:val="00B832E5"/>
    <w:rsid w:val="00B83367"/>
    <w:rsid w:val="00B83396"/>
    <w:rsid w:val="00B833B5"/>
    <w:rsid w:val="00B833FB"/>
    <w:rsid w:val="00B83431"/>
    <w:rsid w:val="00B834B6"/>
    <w:rsid w:val="00B834BA"/>
    <w:rsid w:val="00B834D2"/>
    <w:rsid w:val="00B83622"/>
    <w:rsid w:val="00B8362E"/>
    <w:rsid w:val="00B836CE"/>
    <w:rsid w:val="00B836F7"/>
    <w:rsid w:val="00B8378B"/>
    <w:rsid w:val="00B83821"/>
    <w:rsid w:val="00B83828"/>
    <w:rsid w:val="00B8382D"/>
    <w:rsid w:val="00B838CE"/>
    <w:rsid w:val="00B8393B"/>
    <w:rsid w:val="00B839B2"/>
    <w:rsid w:val="00B83A84"/>
    <w:rsid w:val="00B83A85"/>
    <w:rsid w:val="00B83AB3"/>
    <w:rsid w:val="00B83AEB"/>
    <w:rsid w:val="00B83B3F"/>
    <w:rsid w:val="00B83B43"/>
    <w:rsid w:val="00B83B5B"/>
    <w:rsid w:val="00B83B69"/>
    <w:rsid w:val="00B83B95"/>
    <w:rsid w:val="00B83B9E"/>
    <w:rsid w:val="00B83CC5"/>
    <w:rsid w:val="00B83D0E"/>
    <w:rsid w:val="00B83D11"/>
    <w:rsid w:val="00B83D63"/>
    <w:rsid w:val="00B83DA7"/>
    <w:rsid w:val="00B83DB0"/>
    <w:rsid w:val="00B83DD6"/>
    <w:rsid w:val="00B83DDD"/>
    <w:rsid w:val="00B83DF3"/>
    <w:rsid w:val="00B83E29"/>
    <w:rsid w:val="00B83E4F"/>
    <w:rsid w:val="00B83E86"/>
    <w:rsid w:val="00B83ECE"/>
    <w:rsid w:val="00B83F38"/>
    <w:rsid w:val="00B83F62"/>
    <w:rsid w:val="00B83F7A"/>
    <w:rsid w:val="00B84001"/>
    <w:rsid w:val="00B8409E"/>
    <w:rsid w:val="00B840A8"/>
    <w:rsid w:val="00B840C4"/>
    <w:rsid w:val="00B8410F"/>
    <w:rsid w:val="00B841EC"/>
    <w:rsid w:val="00B84280"/>
    <w:rsid w:val="00B84289"/>
    <w:rsid w:val="00B8428F"/>
    <w:rsid w:val="00B842AA"/>
    <w:rsid w:val="00B842CC"/>
    <w:rsid w:val="00B842EE"/>
    <w:rsid w:val="00B8430C"/>
    <w:rsid w:val="00B8432E"/>
    <w:rsid w:val="00B843A5"/>
    <w:rsid w:val="00B843DD"/>
    <w:rsid w:val="00B84407"/>
    <w:rsid w:val="00B84450"/>
    <w:rsid w:val="00B844DE"/>
    <w:rsid w:val="00B844EB"/>
    <w:rsid w:val="00B84574"/>
    <w:rsid w:val="00B84638"/>
    <w:rsid w:val="00B84690"/>
    <w:rsid w:val="00B84723"/>
    <w:rsid w:val="00B84725"/>
    <w:rsid w:val="00B84733"/>
    <w:rsid w:val="00B847F5"/>
    <w:rsid w:val="00B84822"/>
    <w:rsid w:val="00B8482F"/>
    <w:rsid w:val="00B8483C"/>
    <w:rsid w:val="00B8489E"/>
    <w:rsid w:val="00B848DC"/>
    <w:rsid w:val="00B848DF"/>
    <w:rsid w:val="00B848E8"/>
    <w:rsid w:val="00B8490C"/>
    <w:rsid w:val="00B8495F"/>
    <w:rsid w:val="00B849E8"/>
    <w:rsid w:val="00B849F3"/>
    <w:rsid w:val="00B84A13"/>
    <w:rsid w:val="00B84A6B"/>
    <w:rsid w:val="00B84B15"/>
    <w:rsid w:val="00B84B9D"/>
    <w:rsid w:val="00B84C34"/>
    <w:rsid w:val="00B84C87"/>
    <w:rsid w:val="00B84C96"/>
    <w:rsid w:val="00B84C98"/>
    <w:rsid w:val="00B84CA7"/>
    <w:rsid w:val="00B84CC8"/>
    <w:rsid w:val="00B84D02"/>
    <w:rsid w:val="00B84D60"/>
    <w:rsid w:val="00B84D80"/>
    <w:rsid w:val="00B84DB2"/>
    <w:rsid w:val="00B84DD8"/>
    <w:rsid w:val="00B84DF3"/>
    <w:rsid w:val="00B84E1C"/>
    <w:rsid w:val="00B84F2B"/>
    <w:rsid w:val="00B84F40"/>
    <w:rsid w:val="00B84F43"/>
    <w:rsid w:val="00B84F76"/>
    <w:rsid w:val="00B84FD1"/>
    <w:rsid w:val="00B84FED"/>
    <w:rsid w:val="00B84FF5"/>
    <w:rsid w:val="00B84FFA"/>
    <w:rsid w:val="00B85009"/>
    <w:rsid w:val="00B8503F"/>
    <w:rsid w:val="00B850AA"/>
    <w:rsid w:val="00B850AF"/>
    <w:rsid w:val="00B8515E"/>
    <w:rsid w:val="00B85372"/>
    <w:rsid w:val="00B85402"/>
    <w:rsid w:val="00B85406"/>
    <w:rsid w:val="00B85416"/>
    <w:rsid w:val="00B85465"/>
    <w:rsid w:val="00B85490"/>
    <w:rsid w:val="00B854AC"/>
    <w:rsid w:val="00B85531"/>
    <w:rsid w:val="00B85613"/>
    <w:rsid w:val="00B85635"/>
    <w:rsid w:val="00B8565E"/>
    <w:rsid w:val="00B85665"/>
    <w:rsid w:val="00B8572F"/>
    <w:rsid w:val="00B85746"/>
    <w:rsid w:val="00B8582C"/>
    <w:rsid w:val="00B85877"/>
    <w:rsid w:val="00B858B0"/>
    <w:rsid w:val="00B858F4"/>
    <w:rsid w:val="00B85909"/>
    <w:rsid w:val="00B8592D"/>
    <w:rsid w:val="00B859B1"/>
    <w:rsid w:val="00B859DE"/>
    <w:rsid w:val="00B85A26"/>
    <w:rsid w:val="00B85A48"/>
    <w:rsid w:val="00B85A69"/>
    <w:rsid w:val="00B85B03"/>
    <w:rsid w:val="00B85B24"/>
    <w:rsid w:val="00B85B62"/>
    <w:rsid w:val="00B85B63"/>
    <w:rsid w:val="00B85B8F"/>
    <w:rsid w:val="00B85BD4"/>
    <w:rsid w:val="00B85C2D"/>
    <w:rsid w:val="00B85C43"/>
    <w:rsid w:val="00B85C7B"/>
    <w:rsid w:val="00B85C7D"/>
    <w:rsid w:val="00B85CD4"/>
    <w:rsid w:val="00B85CD7"/>
    <w:rsid w:val="00B85DD8"/>
    <w:rsid w:val="00B85E51"/>
    <w:rsid w:val="00B85E87"/>
    <w:rsid w:val="00B85E97"/>
    <w:rsid w:val="00B85F20"/>
    <w:rsid w:val="00B85F52"/>
    <w:rsid w:val="00B85FF2"/>
    <w:rsid w:val="00B86020"/>
    <w:rsid w:val="00B8604E"/>
    <w:rsid w:val="00B8605A"/>
    <w:rsid w:val="00B860C0"/>
    <w:rsid w:val="00B861D3"/>
    <w:rsid w:val="00B861D4"/>
    <w:rsid w:val="00B861E5"/>
    <w:rsid w:val="00B861F0"/>
    <w:rsid w:val="00B862D9"/>
    <w:rsid w:val="00B86358"/>
    <w:rsid w:val="00B86377"/>
    <w:rsid w:val="00B86396"/>
    <w:rsid w:val="00B863B0"/>
    <w:rsid w:val="00B863BA"/>
    <w:rsid w:val="00B8646C"/>
    <w:rsid w:val="00B86572"/>
    <w:rsid w:val="00B86590"/>
    <w:rsid w:val="00B8659C"/>
    <w:rsid w:val="00B865A2"/>
    <w:rsid w:val="00B865A4"/>
    <w:rsid w:val="00B865A5"/>
    <w:rsid w:val="00B865BE"/>
    <w:rsid w:val="00B866AB"/>
    <w:rsid w:val="00B866BE"/>
    <w:rsid w:val="00B866C8"/>
    <w:rsid w:val="00B8671B"/>
    <w:rsid w:val="00B86728"/>
    <w:rsid w:val="00B8675D"/>
    <w:rsid w:val="00B86772"/>
    <w:rsid w:val="00B867DE"/>
    <w:rsid w:val="00B8680E"/>
    <w:rsid w:val="00B868A3"/>
    <w:rsid w:val="00B86941"/>
    <w:rsid w:val="00B8694E"/>
    <w:rsid w:val="00B8695B"/>
    <w:rsid w:val="00B86979"/>
    <w:rsid w:val="00B869B3"/>
    <w:rsid w:val="00B869E1"/>
    <w:rsid w:val="00B86A40"/>
    <w:rsid w:val="00B86A8A"/>
    <w:rsid w:val="00B86AC2"/>
    <w:rsid w:val="00B86B39"/>
    <w:rsid w:val="00B86B94"/>
    <w:rsid w:val="00B86C27"/>
    <w:rsid w:val="00B86D14"/>
    <w:rsid w:val="00B86DCA"/>
    <w:rsid w:val="00B86DD7"/>
    <w:rsid w:val="00B86DF6"/>
    <w:rsid w:val="00B86DFC"/>
    <w:rsid w:val="00B86E16"/>
    <w:rsid w:val="00B86E7D"/>
    <w:rsid w:val="00B86F92"/>
    <w:rsid w:val="00B87063"/>
    <w:rsid w:val="00B87211"/>
    <w:rsid w:val="00B872A0"/>
    <w:rsid w:val="00B8732C"/>
    <w:rsid w:val="00B87372"/>
    <w:rsid w:val="00B87459"/>
    <w:rsid w:val="00B87496"/>
    <w:rsid w:val="00B874DD"/>
    <w:rsid w:val="00B87512"/>
    <w:rsid w:val="00B87555"/>
    <w:rsid w:val="00B87669"/>
    <w:rsid w:val="00B8768C"/>
    <w:rsid w:val="00B876AB"/>
    <w:rsid w:val="00B87703"/>
    <w:rsid w:val="00B87739"/>
    <w:rsid w:val="00B87751"/>
    <w:rsid w:val="00B87760"/>
    <w:rsid w:val="00B878A3"/>
    <w:rsid w:val="00B87902"/>
    <w:rsid w:val="00B8790A"/>
    <w:rsid w:val="00B8792A"/>
    <w:rsid w:val="00B87960"/>
    <w:rsid w:val="00B87976"/>
    <w:rsid w:val="00B87984"/>
    <w:rsid w:val="00B879B4"/>
    <w:rsid w:val="00B879CB"/>
    <w:rsid w:val="00B87AEA"/>
    <w:rsid w:val="00B87AFC"/>
    <w:rsid w:val="00B87B0B"/>
    <w:rsid w:val="00B87B80"/>
    <w:rsid w:val="00B87C68"/>
    <w:rsid w:val="00B87C83"/>
    <w:rsid w:val="00B87DBE"/>
    <w:rsid w:val="00B87DF9"/>
    <w:rsid w:val="00B87F20"/>
    <w:rsid w:val="00B87F89"/>
    <w:rsid w:val="00B90052"/>
    <w:rsid w:val="00B90095"/>
    <w:rsid w:val="00B900E8"/>
    <w:rsid w:val="00B90198"/>
    <w:rsid w:val="00B901F2"/>
    <w:rsid w:val="00B901F3"/>
    <w:rsid w:val="00B90263"/>
    <w:rsid w:val="00B90266"/>
    <w:rsid w:val="00B9029A"/>
    <w:rsid w:val="00B90395"/>
    <w:rsid w:val="00B903E2"/>
    <w:rsid w:val="00B903ED"/>
    <w:rsid w:val="00B90408"/>
    <w:rsid w:val="00B90452"/>
    <w:rsid w:val="00B90493"/>
    <w:rsid w:val="00B90494"/>
    <w:rsid w:val="00B904A2"/>
    <w:rsid w:val="00B9053F"/>
    <w:rsid w:val="00B90581"/>
    <w:rsid w:val="00B905DB"/>
    <w:rsid w:val="00B90607"/>
    <w:rsid w:val="00B9063C"/>
    <w:rsid w:val="00B90696"/>
    <w:rsid w:val="00B906E8"/>
    <w:rsid w:val="00B907A5"/>
    <w:rsid w:val="00B908AE"/>
    <w:rsid w:val="00B908E8"/>
    <w:rsid w:val="00B90941"/>
    <w:rsid w:val="00B909BA"/>
    <w:rsid w:val="00B909F7"/>
    <w:rsid w:val="00B90A63"/>
    <w:rsid w:val="00B90AC9"/>
    <w:rsid w:val="00B90AE1"/>
    <w:rsid w:val="00B90B41"/>
    <w:rsid w:val="00B90B56"/>
    <w:rsid w:val="00B90BAC"/>
    <w:rsid w:val="00B90BD5"/>
    <w:rsid w:val="00B90BEE"/>
    <w:rsid w:val="00B90C33"/>
    <w:rsid w:val="00B90C52"/>
    <w:rsid w:val="00B90C62"/>
    <w:rsid w:val="00B90C7C"/>
    <w:rsid w:val="00B90D0F"/>
    <w:rsid w:val="00B90D1B"/>
    <w:rsid w:val="00B90D8E"/>
    <w:rsid w:val="00B90E13"/>
    <w:rsid w:val="00B90E24"/>
    <w:rsid w:val="00B90E2E"/>
    <w:rsid w:val="00B90E95"/>
    <w:rsid w:val="00B90ED3"/>
    <w:rsid w:val="00B90F1B"/>
    <w:rsid w:val="00B90FCA"/>
    <w:rsid w:val="00B9109B"/>
    <w:rsid w:val="00B9109F"/>
    <w:rsid w:val="00B910A8"/>
    <w:rsid w:val="00B91111"/>
    <w:rsid w:val="00B91158"/>
    <w:rsid w:val="00B9122D"/>
    <w:rsid w:val="00B9123B"/>
    <w:rsid w:val="00B912D8"/>
    <w:rsid w:val="00B912DD"/>
    <w:rsid w:val="00B913DC"/>
    <w:rsid w:val="00B91432"/>
    <w:rsid w:val="00B915D5"/>
    <w:rsid w:val="00B9166B"/>
    <w:rsid w:val="00B9168E"/>
    <w:rsid w:val="00B916D1"/>
    <w:rsid w:val="00B9170D"/>
    <w:rsid w:val="00B9179B"/>
    <w:rsid w:val="00B917BD"/>
    <w:rsid w:val="00B91808"/>
    <w:rsid w:val="00B91811"/>
    <w:rsid w:val="00B91854"/>
    <w:rsid w:val="00B91890"/>
    <w:rsid w:val="00B918F4"/>
    <w:rsid w:val="00B9190A"/>
    <w:rsid w:val="00B9192D"/>
    <w:rsid w:val="00B91933"/>
    <w:rsid w:val="00B9197F"/>
    <w:rsid w:val="00B919A1"/>
    <w:rsid w:val="00B919F1"/>
    <w:rsid w:val="00B91A2E"/>
    <w:rsid w:val="00B91A80"/>
    <w:rsid w:val="00B91AA7"/>
    <w:rsid w:val="00B91ABE"/>
    <w:rsid w:val="00B91AD2"/>
    <w:rsid w:val="00B91AD3"/>
    <w:rsid w:val="00B91BB1"/>
    <w:rsid w:val="00B91C42"/>
    <w:rsid w:val="00B91C51"/>
    <w:rsid w:val="00B91C7E"/>
    <w:rsid w:val="00B91CE6"/>
    <w:rsid w:val="00B91D3D"/>
    <w:rsid w:val="00B91D3F"/>
    <w:rsid w:val="00B91D5D"/>
    <w:rsid w:val="00B91D73"/>
    <w:rsid w:val="00B91D87"/>
    <w:rsid w:val="00B91DEF"/>
    <w:rsid w:val="00B91E08"/>
    <w:rsid w:val="00B91E75"/>
    <w:rsid w:val="00B91E87"/>
    <w:rsid w:val="00B91EE4"/>
    <w:rsid w:val="00B91F5F"/>
    <w:rsid w:val="00B91F60"/>
    <w:rsid w:val="00B91F9D"/>
    <w:rsid w:val="00B91FAA"/>
    <w:rsid w:val="00B91FAD"/>
    <w:rsid w:val="00B91FC7"/>
    <w:rsid w:val="00B91FD7"/>
    <w:rsid w:val="00B91FE0"/>
    <w:rsid w:val="00B91FE1"/>
    <w:rsid w:val="00B92088"/>
    <w:rsid w:val="00B9213C"/>
    <w:rsid w:val="00B921C9"/>
    <w:rsid w:val="00B921EF"/>
    <w:rsid w:val="00B92243"/>
    <w:rsid w:val="00B92288"/>
    <w:rsid w:val="00B922B3"/>
    <w:rsid w:val="00B922E3"/>
    <w:rsid w:val="00B9230B"/>
    <w:rsid w:val="00B92365"/>
    <w:rsid w:val="00B923A4"/>
    <w:rsid w:val="00B9246F"/>
    <w:rsid w:val="00B924AA"/>
    <w:rsid w:val="00B924BD"/>
    <w:rsid w:val="00B924F0"/>
    <w:rsid w:val="00B92500"/>
    <w:rsid w:val="00B92556"/>
    <w:rsid w:val="00B925DA"/>
    <w:rsid w:val="00B9263F"/>
    <w:rsid w:val="00B926CF"/>
    <w:rsid w:val="00B9270A"/>
    <w:rsid w:val="00B9270E"/>
    <w:rsid w:val="00B9273B"/>
    <w:rsid w:val="00B92868"/>
    <w:rsid w:val="00B92884"/>
    <w:rsid w:val="00B928DB"/>
    <w:rsid w:val="00B92929"/>
    <w:rsid w:val="00B9295A"/>
    <w:rsid w:val="00B929E9"/>
    <w:rsid w:val="00B92A47"/>
    <w:rsid w:val="00B92AA2"/>
    <w:rsid w:val="00B92AA5"/>
    <w:rsid w:val="00B92AA6"/>
    <w:rsid w:val="00B92AC2"/>
    <w:rsid w:val="00B92ACF"/>
    <w:rsid w:val="00B92B4B"/>
    <w:rsid w:val="00B92BB6"/>
    <w:rsid w:val="00B92BC1"/>
    <w:rsid w:val="00B92BDA"/>
    <w:rsid w:val="00B92C09"/>
    <w:rsid w:val="00B92C26"/>
    <w:rsid w:val="00B92C3A"/>
    <w:rsid w:val="00B92C5A"/>
    <w:rsid w:val="00B92C69"/>
    <w:rsid w:val="00B92D70"/>
    <w:rsid w:val="00B92D80"/>
    <w:rsid w:val="00B92DE5"/>
    <w:rsid w:val="00B92E3A"/>
    <w:rsid w:val="00B92E74"/>
    <w:rsid w:val="00B92E8E"/>
    <w:rsid w:val="00B92ED9"/>
    <w:rsid w:val="00B92EEC"/>
    <w:rsid w:val="00B92EF2"/>
    <w:rsid w:val="00B92EFD"/>
    <w:rsid w:val="00B92F01"/>
    <w:rsid w:val="00B92F06"/>
    <w:rsid w:val="00B92F43"/>
    <w:rsid w:val="00B92F84"/>
    <w:rsid w:val="00B92FCF"/>
    <w:rsid w:val="00B93037"/>
    <w:rsid w:val="00B93057"/>
    <w:rsid w:val="00B9312E"/>
    <w:rsid w:val="00B931EE"/>
    <w:rsid w:val="00B932BF"/>
    <w:rsid w:val="00B932C2"/>
    <w:rsid w:val="00B93318"/>
    <w:rsid w:val="00B933C2"/>
    <w:rsid w:val="00B933FC"/>
    <w:rsid w:val="00B93423"/>
    <w:rsid w:val="00B93456"/>
    <w:rsid w:val="00B934B2"/>
    <w:rsid w:val="00B934CE"/>
    <w:rsid w:val="00B9363C"/>
    <w:rsid w:val="00B93642"/>
    <w:rsid w:val="00B93654"/>
    <w:rsid w:val="00B936FD"/>
    <w:rsid w:val="00B93701"/>
    <w:rsid w:val="00B9374A"/>
    <w:rsid w:val="00B93750"/>
    <w:rsid w:val="00B9375F"/>
    <w:rsid w:val="00B93789"/>
    <w:rsid w:val="00B937F9"/>
    <w:rsid w:val="00B93804"/>
    <w:rsid w:val="00B9381D"/>
    <w:rsid w:val="00B93841"/>
    <w:rsid w:val="00B9386D"/>
    <w:rsid w:val="00B938D5"/>
    <w:rsid w:val="00B93995"/>
    <w:rsid w:val="00B93A69"/>
    <w:rsid w:val="00B93A77"/>
    <w:rsid w:val="00B93ABE"/>
    <w:rsid w:val="00B93AF4"/>
    <w:rsid w:val="00B93AF5"/>
    <w:rsid w:val="00B93B5B"/>
    <w:rsid w:val="00B93C45"/>
    <w:rsid w:val="00B93C49"/>
    <w:rsid w:val="00B93C51"/>
    <w:rsid w:val="00B93C61"/>
    <w:rsid w:val="00B93CCB"/>
    <w:rsid w:val="00B93D64"/>
    <w:rsid w:val="00B93DA7"/>
    <w:rsid w:val="00B93E0D"/>
    <w:rsid w:val="00B93E7F"/>
    <w:rsid w:val="00B93EC3"/>
    <w:rsid w:val="00B93EDB"/>
    <w:rsid w:val="00B93EEB"/>
    <w:rsid w:val="00B93EF8"/>
    <w:rsid w:val="00B93F13"/>
    <w:rsid w:val="00B93F70"/>
    <w:rsid w:val="00B93F8A"/>
    <w:rsid w:val="00B93F98"/>
    <w:rsid w:val="00B93FD7"/>
    <w:rsid w:val="00B93FE8"/>
    <w:rsid w:val="00B93FF8"/>
    <w:rsid w:val="00B94025"/>
    <w:rsid w:val="00B94076"/>
    <w:rsid w:val="00B940B6"/>
    <w:rsid w:val="00B940CF"/>
    <w:rsid w:val="00B940D3"/>
    <w:rsid w:val="00B9413F"/>
    <w:rsid w:val="00B941D5"/>
    <w:rsid w:val="00B94208"/>
    <w:rsid w:val="00B94230"/>
    <w:rsid w:val="00B94284"/>
    <w:rsid w:val="00B94299"/>
    <w:rsid w:val="00B94317"/>
    <w:rsid w:val="00B9432C"/>
    <w:rsid w:val="00B94338"/>
    <w:rsid w:val="00B94363"/>
    <w:rsid w:val="00B943E6"/>
    <w:rsid w:val="00B9445F"/>
    <w:rsid w:val="00B94463"/>
    <w:rsid w:val="00B94572"/>
    <w:rsid w:val="00B9459C"/>
    <w:rsid w:val="00B945B6"/>
    <w:rsid w:val="00B945DE"/>
    <w:rsid w:val="00B94632"/>
    <w:rsid w:val="00B94641"/>
    <w:rsid w:val="00B9467B"/>
    <w:rsid w:val="00B946FB"/>
    <w:rsid w:val="00B94743"/>
    <w:rsid w:val="00B94757"/>
    <w:rsid w:val="00B94768"/>
    <w:rsid w:val="00B947F5"/>
    <w:rsid w:val="00B948D1"/>
    <w:rsid w:val="00B948DF"/>
    <w:rsid w:val="00B94937"/>
    <w:rsid w:val="00B94947"/>
    <w:rsid w:val="00B949B4"/>
    <w:rsid w:val="00B949F6"/>
    <w:rsid w:val="00B94A19"/>
    <w:rsid w:val="00B94A6C"/>
    <w:rsid w:val="00B94A89"/>
    <w:rsid w:val="00B94B32"/>
    <w:rsid w:val="00B94BAB"/>
    <w:rsid w:val="00B94BE6"/>
    <w:rsid w:val="00B94C49"/>
    <w:rsid w:val="00B94CE2"/>
    <w:rsid w:val="00B94CF8"/>
    <w:rsid w:val="00B94D0C"/>
    <w:rsid w:val="00B94D4A"/>
    <w:rsid w:val="00B94D7C"/>
    <w:rsid w:val="00B94DDF"/>
    <w:rsid w:val="00B94DE7"/>
    <w:rsid w:val="00B94E32"/>
    <w:rsid w:val="00B94E9A"/>
    <w:rsid w:val="00B94EA9"/>
    <w:rsid w:val="00B94F36"/>
    <w:rsid w:val="00B94F7B"/>
    <w:rsid w:val="00B95019"/>
    <w:rsid w:val="00B950FC"/>
    <w:rsid w:val="00B95134"/>
    <w:rsid w:val="00B9514D"/>
    <w:rsid w:val="00B95154"/>
    <w:rsid w:val="00B95168"/>
    <w:rsid w:val="00B951C4"/>
    <w:rsid w:val="00B95244"/>
    <w:rsid w:val="00B9524B"/>
    <w:rsid w:val="00B95259"/>
    <w:rsid w:val="00B95287"/>
    <w:rsid w:val="00B952D6"/>
    <w:rsid w:val="00B9533F"/>
    <w:rsid w:val="00B953BB"/>
    <w:rsid w:val="00B953D5"/>
    <w:rsid w:val="00B95419"/>
    <w:rsid w:val="00B95435"/>
    <w:rsid w:val="00B95447"/>
    <w:rsid w:val="00B9546E"/>
    <w:rsid w:val="00B954A6"/>
    <w:rsid w:val="00B954F5"/>
    <w:rsid w:val="00B95590"/>
    <w:rsid w:val="00B955A6"/>
    <w:rsid w:val="00B955BF"/>
    <w:rsid w:val="00B955D9"/>
    <w:rsid w:val="00B9563E"/>
    <w:rsid w:val="00B9565D"/>
    <w:rsid w:val="00B95695"/>
    <w:rsid w:val="00B957DB"/>
    <w:rsid w:val="00B95806"/>
    <w:rsid w:val="00B95827"/>
    <w:rsid w:val="00B95862"/>
    <w:rsid w:val="00B95896"/>
    <w:rsid w:val="00B95942"/>
    <w:rsid w:val="00B9599F"/>
    <w:rsid w:val="00B95A17"/>
    <w:rsid w:val="00B95A7B"/>
    <w:rsid w:val="00B95B3B"/>
    <w:rsid w:val="00B95B66"/>
    <w:rsid w:val="00B95B67"/>
    <w:rsid w:val="00B95C03"/>
    <w:rsid w:val="00B95D0D"/>
    <w:rsid w:val="00B95D89"/>
    <w:rsid w:val="00B95DAF"/>
    <w:rsid w:val="00B95E3B"/>
    <w:rsid w:val="00B95E41"/>
    <w:rsid w:val="00B95E76"/>
    <w:rsid w:val="00B95F01"/>
    <w:rsid w:val="00B95F4E"/>
    <w:rsid w:val="00B95F78"/>
    <w:rsid w:val="00B95F85"/>
    <w:rsid w:val="00B95FB4"/>
    <w:rsid w:val="00B95FC5"/>
    <w:rsid w:val="00B9600C"/>
    <w:rsid w:val="00B9606D"/>
    <w:rsid w:val="00B96085"/>
    <w:rsid w:val="00B96089"/>
    <w:rsid w:val="00B96092"/>
    <w:rsid w:val="00B960FB"/>
    <w:rsid w:val="00B96118"/>
    <w:rsid w:val="00B96192"/>
    <w:rsid w:val="00B961D9"/>
    <w:rsid w:val="00B9620F"/>
    <w:rsid w:val="00B96260"/>
    <w:rsid w:val="00B962F4"/>
    <w:rsid w:val="00B962F8"/>
    <w:rsid w:val="00B9631F"/>
    <w:rsid w:val="00B96326"/>
    <w:rsid w:val="00B963D5"/>
    <w:rsid w:val="00B96402"/>
    <w:rsid w:val="00B96490"/>
    <w:rsid w:val="00B964C6"/>
    <w:rsid w:val="00B9661A"/>
    <w:rsid w:val="00B9661B"/>
    <w:rsid w:val="00B96664"/>
    <w:rsid w:val="00B966B1"/>
    <w:rsid w:val="00B96771"/>
    <w:rsid w:val="00B968A0"/>
    <w:rsid w:val="00B968A9"/>
    <w:rsid w:val="00B968BD"/>
    <w:rsid w:val="00B968EB"/>
    <w:rsid w:val="00B96996"/>
    <w:rsid w:val="00B969C3"/>
    <w:rsid w:val="00B96A7A"/>
    <w:rsid w:val="00B96A94"/>
    <w:rsid w:val="00B96B2D"/>
    <w:rsid w:val="00B96B3E"/>
    <w:rsid w:val="00B96BB5"/>
    <w:rsid w:val="00B96BD6"/>
    <w:rsid w:val="00B96C09"/>
    <w:rsid w:val="00B96C32"/>
    <w:rsid w:val="00B96C4B"/>
    <w:rsid w:val="00B96C4F"/>
    <w:rsid w:val="00B96C5E"/>
    <w:rsid w:val="00B96DA2"/>
    <w:rsid w:val="00B96DBD"/>
    <w:rsid w:val="00B96DCD"/>
    <w:rsid w:val="00B96DE1"/>
    <w:rsid w:val="00B96DF1"/>
    <w:rsid w:val="00B96E5F"/>
    <w:rsid w:val="00B96EAD"/>
    <w:rsid w:val="00B96F1A"/>
    <w:rsid w:val="00B96F25"/>
    <w:rsid w:val="00B96F77"/>
    <w:rsid w:val="00B97095"/>
    <w:rsid w:val="00B970C0"/>
    <w:rsid w:val="00B970E0"/>
    <w:rsid w:val="00B97237"/>
    <w:rsid w:val="00B97295"/>
    <w:rsid w:val="00B972A1"/>
    <w:rsid w:val="00B97364"/>
    <w:rsid w:val="00B97382"/>
    <w:rsid w:val="00B9738C"/>
    <w:rsid w:val="00B97396"/>
    <w:rsid w:val="00B9740B"/>
    <w:rsid w:val="00B9745C"/>
    <w:rsid w:val="00B97504"/>
    <w:rsid w:val="00B97592"/>
    <w:rsid w:val="00B9759F"/>
    <w:rsid w:val="00B97603"/>
    <w:rsid w:val="00B9760B"/>
    <w:rsid w:val="00B97656"/>
    <w:rsid w:val="00B97689"/>
    <w:rsid w:val="00B97698"/>
    <w:rsid w:val="00B9769A"/>
    <w:rsid w:val="00B976DB"/>
    <w:rsid w:val="00B9772F"/>
    <w:rsid w:val="00B9777A"/>
    <w:rsid w:val="00B97832"/>
    <w:rsid w:val="00B97842"/>
    <w:rsid w:val="00B978CF"/>
    <w:rsid w:val="00B978F0"/>
    <w:rsid w:val="00B97922"/>
    <w:rsid w:val="00B97950"/>
    <w:rsid w:val="00B97991"/>
    <w:rsid w:val="00B979A6"/>
    <w:rsid w:val="00B979B5"/>
    <w:rsid w:val="00B979F6"/>
    <w:rsid w:val="00B97A0A"/>
    <w:rsid w:val="00B97A14"/>
    <w:rsid w:val="00B97A41"/>
    <w:rsid w:val="00B97A50"/>
    <w:rsid w:val="00B97A61"/>
    <w:rsid w:val="00B97AEC"/>
    <w:rsid w:val="00B97B1E"/>
    <w:rsid w:val="00B97B49"/>
    <w:rsid w:val="00B97B6C"/>
    <w:rsid w:val="00B97B9B"/>
    <w:rsid w:val="00B97BB0"/>
    <w:rsid w:val="00B97BF8"/>
    <w:rsid w:val="00B97BFE"/>
    <w:rsid w:val="00B97C21"/>
    <w:rsid w:val="00B97CB8"/>
    <w:rsid w:val="00B97D27"/>
    <w:rsid w:val="00B97D6D"/>
    <w:rsid w:val="00B97DE0"/>
    <w:rsid w:val="00B97DE3"/>
    <w:rsid w:val="00B97F00"/>
    <w:rsid w:val="00B97F58"/>
    <w:rsid w:val="00B97FD3"/>
    <w:rsid w:val="00B97FF5"/>
    <w:rsid w:val="00BA000B"/>
    <w:rsid w:val="00BA0074"/>
    <w:rsid w:val="00BA0097"/>
    <w:rsid w:val="00BA0133"/>
    <w:rsid w:val="00BA014B"/>
    <w:rsid w:val="00BA01BD"/>
    <w:rsid w:val="00BA0213"/>
    <w:rsid w:val="00BA0252"/>
    <w:rsid w:val="00BA0286"/>
    <w:rsid w:val="00BA0360"/>
    <w:rsid w:val="00BA0396"/>
    <w:rsid w:val="00BA03A6"/>
    <w:rsid w:val="00BA03F1"/>
    <w:rsid w:val="00BA05A5"/>
    <w:rsid w:val="00BA061E"/>
    <w:rsid w:val="00BA0643"/>
    <w:rsid w:val="00BA065B"/>
    <w:rsid w:val="00BA0669"/>
    <w:rsid w:val="00BA068E"/>
    <w:rsid w:val="00BA068F"/>
    <w:rsid w:val="00BA0734"/>
    <w:rsid w:val="00BA07C9"/>
    <w:rsid w:val="00BA0832"/>
    <w:rsid w:val="00BA0852"/>
    <w:rsid w:val="00BA087C"/>
    <w:rsid w:val="00BA08C3"/>
    <w:rsid w:val="00BA08D9"/>
    <w:rsid w:val="00BA09C0"/>
    <w:rsid w:val="00BA09C9"/>
    <w:rsid w:val="00BA0A01"/>
    <w:rsid w:val="00BA0AA5"/>
    <w:rsid w:val="00BA0AF7"/>
    <w:rsid w:val="00BA0C2D"/>
    <w:rsid w:val="00BA0C98"/>
    <w:rsid w:val="00BA0CA1"/>
    <w:rsid w:val="00BA0CB6"/>
    <w:rsid w:val="00BA0CD5"/>
    <w:rsid w:val="00BA0D63"/>
    <w:rsid w:val="00BA0D76"/>
    <w:rsid w:val="00BA0DF4"/>
    <w:rsid w:val="00BA0E63"/>
    <w:rsid w:val="00BA0E8E"/>
    <w:rsid w:val="00BA0E98"/>
    <w:rsid w:val="00BA0E9A"/>
    <w:rsid w:val="00BA0EBB"/>
    <w:rsid w:val="00BA0EFE"/>
    <w:rsid w:val="00BA0F31"/>
    <w:rsid w:val="00BA0F74"/>
    <w:rsid w:val="00BA0FCE"/>
    <w:rsid w:val="00BA1029"/>
    <w:rsid w:val="00BA10C0"/>
    <w:rsid w:val="00BA10FA"/>
    <w:rsid w:val="00BA1189"/>
    <w:rsid w:val="00BA119A"/>
    <w:rsid w:val="00BA1221"/>
    <w:rsid w:val="00BA1259"/>
    <w:rsid w:val="00BA1286"/>
    <w:rsid w:val="00BA1287"/>
    <w:rsid w:val="00BA12B2"/>
    <w:rsid w:val="00BA1307"/>
    <w:rsid w:val="00BA131C"/>
    <w:rsid w:val="00BA132F"/>
    <w:rsid w:val="00BA13D6"/>
    <w:rsid w:val="00BA141E"/>
    <w:rsid w:val="00BA1424"/>
    <w:rsid w:val="00BA148C"/>
    <w:rsid w:val="00BA14A0"/>
    <w:rsid w:val="00BA14F6"/>
    <w:rsid w:val="00BA15E3"/>
    <w:rsid w:val="00BA1693"/>
    <w:rsid w:val="00BA16CF"/>
    <w:rsid w:val="00BA170D"/>
    <w:rsid w:val="00BA1775"/>
    <w:rsid w:val="00BA178E"/>
    <w:rsid w:val="00BA1795"/>
    <w:rsid w:val="00BA187C"/>
    <w:rsid w:val="00BA1890"/>
    <w:rsid w:val="00BA18AD"/>
    <w:rsid w:val="00BA18D9"/>
    <w:rsid w:val="00BA1A2B"/>
    <w:rsid w:val="00BA1AB9"/>
    <w:rsid w:val="00BA1B18"/>
    <w:rsid w:val="00BA1B65"/>
    <w:rsid w:val="00BA1B73"/>
    <w:rsid w:val="00BA1B7C"/>
    <w:rsid w:val="00BA1B91"/>
    <w:rsid w:val="00BA1C36"/>
    <w:rsid w:val="00BA1CC1"/>
    <w:rsid w:val="00BA1D1E"/>
    <w:rsid w:val="00BA1DAC"/>
    <w:rsid w:val="00BA1DD1"/>
    <w:rsid w:val="00BA1DFD"/>
    <w:rsid w:val="00BA1E83"/>
    <w:rsid w:val="00BA1F52"/>
    <w:rsid w:val="00BA1FDB"/>
    <w:rsid w:val="00BA1FDE"/>
    <w:rsid w:val="00BA203B"/>
    <w:rsid w:val="00BA206B"/>
    <w:rsid w:val="00BA210F"/>
    <w:rsid w:val="00BA217B"/>
    <w:rsid w:val="00BA226A"/>
    <w:rsid w:val="00BA2327"/>
    <w:rsid w:val="00BA2328"/>
    <w:rsid w:val="00BA234F"/>
    <w:rsid w:val="00BA23A9"/>
    <w:rsid w:val="00BA2427"/>
    <w:rsid w:val="00BA24E9"/>
    <w:rsid w:val="00BA254A"/>
    <w:rsid w:val="00BA266B"/>
    <w:rsid w:val="00BA26C3"/>
    <w:rsid w:val="00BA26C8"/>
    <w:rsid w:val="00BA26DE"/>
    <w:rsid w:val="00BA270F"/>
    <w:rsid w:val="00BA273B"/>
    <w:rsid w:val="00BA274E"/>
    <w:rsid w:val="00BA2764"/>
    <w:rsid w:val="00BA27AF"/>
    <w:rsid w:val="00BA28B0"/>
    <w:rsid w:val="00BA28EA"/>
    <w:rsid w:val="00BA2900"/>
    <w:rsid w:val="00BA2915"/>
    <w:rsid w:val="00BA299F"/>
    <w:rsid w:val="00BA29B5"/>
    <w:rsid w:val="00BA29D1"/>
    <w:rsid w:val="00BA2A79"/>
    <w:rsid w:val="00BA2B11"/>
    <w:rsid w:val="00BA2B1E"/>
    <w:rsid w:val="00BA2B40"/>
    <w:rsid w:val="00BA2B67"/>
    <w:rsid w:val="00BA2B6A"/>
    <w:rsid w:val="00BA2B8B"/>
    <w:rsid w:val="00BA2BC8"/>
    <w:rsid w:val="00BA2BF4"/>
    <w:rsid w:val="00BA2C12"/>
    <w:rsid w:val="00BA2C4A"/>
    <w:rsid w:val="00BA2CA3"/>
    <w:rsid w:val="00BA2CAA"/>
    <w:rsid w:val="00BA2CB0"/>
    <w:rsid w:val="00BA2E29"/>
    <w:rsid w:val="00BA2E57"/>
    <w:rsid w:val="00BA2EB3"/>
    <w:rsid w:val="00BA2EE4"/>
    <w:rsid w:val="00BA2F38"/>
    <w:rsid w:val="00BA2F65"/>
    <w:rsid w:val="00BA3074"/>
    <w:rsid w:val="00BA30AF"/>
    <w:rsid w:val="00BA30B9"/>
    <w:rsid w:val="00BA30D6"/>
    <w:rsid w:val="00BA3121"/>
    <w:rsid w:val="00BA3140"/>
    <w:rsid w:val="00BA315C"/>
    <w:rsid w:val="00BA318B"/>
    <w:rsid w:val="00BA31F0"/>
    <w:rsid w:val="00BA3290"/>
    <w:rsid w:val="00BA3294"/>
    <w:rsid w:val="00BA32F2"/>
    <w:rsid w:val="00BA3304"/>
    <w:rsid w:val="00BA3397"/>
    <w:rsid w:val="00BA3494"/>
    <w:rsid w:val="00BA34AC"/>
    <w:rsid w:val="00BA34DC"/>
    <w:rsid w:val="00BA3512"/>
    <w:rsid w:val="00BA356F"/>
    <w:rsid w:val="00BA35ED"/>
    <w:rsid w:val="00BA35F4"/>
    <w:rsid w:val="00BA3699"/>
    <w:rsid w:val="00BA36A8"/>
    <w:rsid w:val="00BA36B9"/>
    <w:rsid w:val="00BA3809"/>
    <w:rsid w:val="00BA3831"/>
    <w:rsid w:val="00BA386D"/>
    <w:rsid w:val="00BA3872"/>
    <w:rsid w:val="00BA388D"/>
    <w:rsid w:val="00BA38A1"/>
    <w:rsid w:val="00BA38ED"/>
    <w:rsid w:val="00BA3921"/>
    <w:rsid w:val="00BA3929"/>
    <w:rsid w:val="00BA393C"/>
    <w:rsid w:val="00BA395A"/>
    <w:rsid w:val="00BA39AB"/>
    <w:rsid w:val="00BA39CA"/>
    <w:rsid w:val="00BA3A03"/>
    <w:rsid w:val="00BA3A2F"/>
    <w:rsid w:val="00BA3A7C"/>
    <w:rsid w:val="00BA3AA0"/>
    <w:rsid w:val="00BA3AEB"/>
    <w:rsid w:val="00BA3B13"/>
    <w:rsid w:val="00BA3C48"/>
    <w:rsid w:val="00BA3C71"/>
    <w:rsid w:val="00BA3CB9"/>
    <w:rsid w:val="00BA3D53"/>
    <w:rsid w:val="00BA3D88"/>
    <w:rsid w:val="00BA3DAA"/>
    <w:rsid w:val="00BA3DFA"/>
    <w:rsid w:val="00BA3E1A"/>
    <w:rsid w:val="00BA3E1B"/>
    <w:rsid w:val="00BA3E7C"/>
    <w:rsid w:val="00BA4081"/>
    <w:rsid w:val="00BA412C"/>
    <w:rsid w:val="00BA41DB"/>
    <w:rsid w:val="00BA4244"/>
    <w:rsid w:val="00BA4255"/>
    <w:rsid w:val="00BA42A4"/>
    <w:rsid w:val="00BA43D9"/>
    <w:rsid w:val="00BA441B"/>
    <w:rsid w:val="00BA4468"/>
    <w:rsid w:val="00BA4484"/>
    <w:rsid w:val="00BA44F0"/>
    <w:rsid w:val="00BA44FF"/>
    <w:rsid w:val="00BA4500"/>
    <w:rsid w:val="00BA4513"/>
    <w:rsid w:val="00BA4679"/>
    <w:rsid w:val="00BA46A3"/>
    <w:rsid w:val="00BA46F7"/>
    <w:rsid w:val="00BA475B"/>
    <w:rsid w:val="00BA4785"/>
    <w:rsid w:val="00BA47B2"/>
    <w:rsid w:val="00BA481D"/>
    <w:rsid w:val="00BA483B"/>
    <w:rsid w:val="00BA488A"/>
    <w:rsid w:val="00BA488B"/>
    <w:rsid w:val="00BA4975"/>
    <w:rsid w:val="00BA4A3E"/>
    <w:rsid w:val="00BA4AAC"/>
    <w:rsid w:val="00BA4AB8"/>
    <w:rsid w:val="00BA4B00"/>
    <w:rsid w:val="00BA4B45"/>
    <w:rsid w:val="00BA4BBC"/>
    <w:rsid w:val="00BA4BDF"/>
    <w:rsid w:val="00BA4BF1"/>
    <w:rsid w:val="00BA4C0B"/>
    <w:rsid w:val="00BA4C26"/>
    <w:rsid w:val="00BA4C3E"/>
    <w:rsid w:val="00BA4C55"/>
    <w:rsid w:val="00BA4C80"/>
    <w:rsid w:val="00BA4D05"/>
    <w:rsid w:val="00BA4D07"/>
    <w:rsid w:val="00BA4F49"/>
    <w:rsid w:val="00BA4F54"/>
    <w:rsid w:val="00BA50D7"/>
    <w:rsid w:val="00BA50E6"/>
    <w:rsid w:val="00BA510B"/>
    <w:rsid w:val="00BA512C"/>
    <w:rsid w:val="00BA51A8"/>
    <w:rsid w:val="00BA51C6"/>
    <w:rsid w:val="00BA51FB"/>
    <w:rsid w:val="00BA525F"/>
    <w:rsid w:val="00BA527E"/>
    <w:rsid w:val="00BA5297"/>
    <w:rsid w:val="00BA52D1"/>
    <w:rsid w:val="00BA52E0"/>
    <w:rsid w:val="00BA52F7"/>
    <w:rsid w:val="00BA52F8"/>
    <w:rsid w:val="00BA5314"/>
    <w:rsid w:val="00BA5323"/>
    <w:rsid w:val="00BA5382"/>
    <w:rsid w:val="00BA53F2"/>
    <w:rsid w:val="00BA540C"/>
    <w:rsid w:val="00BA5504"/>
    <w:rsid w:val="00BA551C"/>
    <w:rsid w:val="00BA5561"/>
    <w:rsid w:val="00BA55AC"/>
    <w:rsid w:val="00BA55AD"/>
    <w:rsid w:val="00BA5645"/>
    <w:rsid w:val="00BA5673"/>
    <w:rsid w:val="00BA579A"/>
    <w:rsid w:val="00BA586F"/>
    <w:rsid w:val="00BA58EA"/>
    <w:rsid w:val="00BA590A"/>
    <w:rsid w:val="00BA5912"/>
    <w:rsid w:val="00BA5939"/>
    <w:rsid w:val="00BA5974"/>
    <w:rsid w:val="00BA5978"/>
    <w:rsid w:val="00BA597B"/>
    <w:rsid w:val="00BA59CF"/>
    <w:rsid w:val="00BA5B2C"/>
    <w:rsid w:val="00BA5B59"/>
    <w:rsid w:val="00BA5B88"/>
    <w:rsid w:val="00BA5BF1"/>
    <w:rsid w:val="00BA5C01"/>
    <w:rsid w:val="00BA5C55"/>
    <w:rsid w:val="00BA5CD3"/>
    <w:rsid w:val="00BA5DB6"/>
    <w:rsid w:val="00BA5F27"/>
    <w:rsid w:val="00BA5F58"/>
    <w:rsid w:val="00BA5FA3"/>
    <w:rsid w:val="00BA5FC9"/>
    <w:rsid w:val="00BA605B"/>
    <w:rsid w:val="00BA608C"/>
    <w:rsid w:val="00BA60D1"/>
    <w:rsid w:val="00BA610C"/>
    <w:rsid w:val="00BA6110"/>
    <w:rsid w:val="00BA61D2"/>
    <w:rsid w:val="00BA6237"/>
    <w:rsid w:val="00BA6279"/>
    <w:rsid w:val="00BA62E5"/>
    <w:rsid w:val="00BA62FE"/>
    <w:rsid w:val="00BA6315"/>
    <w:rsid w:val="00BA6344"/>
    <w:rsid w:val="00BA634E"/>
    <w:rsid w:val="00BA63F1"/>
    <w:rsid w:val="00BA64F0"/>
    <w:rsid w:val="00BA65AC"/>
    <w:rsid w:val="00BA661F"/>
    <w:rsid w:val="00BA665C"/>
    <w:rsid w:val="00BA6675"/>
    <w:rsid w:val="00BA66AB"/>
    <w:rsid w:val="00BA66BF"/>
    <w:rsid w:val="00BA6720"/>
    <w:rsid w:val="00BA6732"/>
    <w:rsid w:val="00BA67AF"/>
    <w:rsid w:val="00BA67DB"/>
    <w:rsid w:val="00BA684D"/>
    <w:rsid w:val="00BA6899"/>
    <w:rsid w:val="00BA689F"/>
    <w:rsid w:val="00BA68F6"/>
    <w:rsid w:val="00BA6947"/>
    <w:rsid w:val="00BA697B"/>
    <w:rsid w:val="00BA698C"/>
    <w:rsid w:val="00BA69B1"/>
    <w:rsid w:val="00BA69C2"/>
    <w:rsid w:val="00BA69EC"/>
    <w:rsid w:val="00BA6A1A"/>
    <w:rsid w:val="00BA6A4C"/>
    <w:rsid w:val="00BA6AF5"/>
    <w:rsid w:val="00BA6B19"/>
    <w:rsid w:val="00BA6B28"/>
    <w:rsid w:val="00BA6B50"/>
    <w:rsid w:val="00BA6B56"/>
    <w:rsid w:val="00BA6B87"/>
    <w:rsid w:val="00BA6BF3"/>
    <w:rsid w:val="00BA6C56"/>
    <w:rsid w:val="00BA6CEB"/>
    <w:rsid w:val="00BA6CFA"/>
    <w:rsid w:val="00BA6D8C"/>
    <w:rsid w:val="00BA6E02"/>
    <w:rsid w:val="00BA6E22"/>
    <w:rsid w:val="00BA6E34"/>
    <w:rsid w:val="00BA6E72"/>
    <w:rsid w:val="00BA6E93"/>
    <w:rsid w:val="00BA6F00"/>
    <w:rsid w:val="00BA6F29"/>
    <w:rsid w:val="00BA6F64"/>
    <w:rsid w:val="00BA6FA4"/>
    <w:rsid w:val="00BA6FBA"/>
    <w:rsid w:val="00BA6FDB"/>
    <w:rsid w:val="00BA6FE1"/>
    <w:rsid w:val="00BA700E"/>
    <w:rsid w:val="00BA7139"/>
    <w:rsid w:val="00BA724A"/>
    <w:rsid w:val="00BA727D"/>
    <w:rsid w:val="00BA7282"/>
    <w:rsid w:val="00BA73AB"/>
    <w:rsid w:val="00BA74A9"/>
    <w:rsid w:val="00BA74BA"/>
    <w:rsid w:val="00BA74BC"/>
    <w:rsid w:val="00BA74F4"/>
    <w:rsid w:val="00BA750F"/>
    <w:rsid w:val="00BA758A"/>
    <w:rsid w:val="00BA75A6"/>
    <w:rsid w:val="00BA7628"/>
    <w:rsid w:val="00BA7651"/>
    <w:rsid w:val="00BA766C"/>
    <w:rsid w:val="00BA76AE"/>
    <w:rsid w:val="00BA76D1"/>
    <w:rsid w:val="00BA76E4"/>
    <w:rsid w:val="00BA76E9"/>
    <w:rsid w:val="00BA7706"/>
    <w:rsid w:val="00BA7792"/>
    <w:rsid w:val="00BA77C6"/>
    <w:rsid w:val="00BA7803"/>
    <w:rsid w:val="00BA7805"/>
    <w:rsid w:val="00BA7809"/>
    <w:rsid w:val="00BA7975"/>
    <w:rsid w:val="00BA79B5"/>
    <w:rsid w:val="00BA79F2"/>
    <w:rsid w:val="00BA7A8B"/>
    <w:rsid w:val="00BA7B9A"/>
    <w:rsid w:val="00BA7BFD"/>
    <w:rsid w:val="00BA7C29"/>
    <w:rsid w:val="00BA7C62"/>
    <w:rsid w:val="00BA7CAB"/>
    <w:rsid w:val="00BA7CF6"/>
    <w:rsid w:val="00BA7D09"/>
    <w:rsid w:val="00BA7D1C"/>
    <w:rsid w:val="00BA7D81"/>
    <w:rsid w:val="00BA7DDE"/>
    <w:rsid w:val="00BA7E21"/>
    <w:rsid w:val="00BA7E68"/>
    <w:rsid w:val="00BA7EF1"/>
    <w:rsid w:val="00BB0094"/>
    <w:rsid w:val="00BB00D1"/>
    <w:rsid w:val="00BB0122"/>
    <w:rsid w:val="00BB012C"/>
    <w:rsid w:val="00BB0145"/>
    <w:rsid w:val="00BB0198"/>
    <w:rsid w:val="00BB01B9"/>
    <w:rsid w:val="00BB01DF"/>
    <w:rsid w:val="00BB0201"/>
    <w:rsid w:val="00BB0207"/>
    <w:rsid w:val="00BB0263"/>
    <w:rsid w:val="00BB030E"/>
    <w:rsid w:val="00BB031D"/>
    <w:rsid w:val="00BB036B"/>
    <w:rsid w:val="00BB03E1"/>
    <w:rsid w:val="00BB0480"/>
    <w:rsid w:val="00BB0491"/>
    <w:rsid w:val="00BB0499"/>
    <w:rsid w:val="00BB04A5"/>
    <w:rsid w:val="00BB04B4"/>
    <w:rsid w:val="00BB04E8"/>
    <w:rsid w:val="00BB04F4"/>
    <w:rsid w:val="00BB0503"/>
    <w:rsid w:val="00BB054C"/>
    <w:rsid w:val="00BB055A"/>
    <w:rsid w:val="00BB05BB"/>
    <w:rsid w:val="00BB05CF"/>
    <w:rsid w:val="00BB0604"/>
    <w:rsid w:val="00BB0620"/>
    <w:rsid w:val="00BB0660"/>
    <w:rsid w:val="00BB0691"/>
    <w:rsid w:val="00BB06F4"/>
    <w:rsid w:val="00BB071F"/>
    <w:rsid w:val="00BB0832"/>
    <w:rsid w:val="00BB0853"/>
    <w:rsid w:val="00BB0912"/>
    <w:rsid w:val="00BB0984"/>
    <w:rsid w:val="00BB09A7"/>
    <w:rsid w:val="00BB0A08"/>
    <w:rsid w:val="00BB0A51"/>
    <w:rsid w:val="00BB0AB6"/>
    <w:rsid w:val="00BB0AC9"/>
    <w:rsid w:val="00BB0B02"/>
    <w:rsid w:val="00BB0B7E"/>
    <w:rsid w:val="00BB0BB0"/>
    <w:rsid w:val="00BB0BDB"/>
    <w:rsid w:val="00BB0BFC"/>
    <w:rsid w:val="00BB0C63"/>
    <w:rsid w:val="00BB0C6D"/>
    <w:rsid w:val="00BB0C6E"/>
    <w:rsid w:val="00BB0CC5"/>
    <w:rsid w:val="00BB0CEE"/>
    <w:rsid w:val="00BB0D88"/>
    <w:rsid w:val="00BB0DD0"/>
    <w:rsid w:val="00BB100C"/>
    <w:rsid w:val="00BB102E"/>
    <w:rsid w:val="00BB108C"/>
    <w:rsid w:val="00BB11BB"/>
    <w:rsid w:val="00BB1208"/>
    <w:rsid w:val="00BB129A"/>
    <w:rsid w:val="00BB12BD"/>
    <w:rsid w:val="00BB1379"/>
    <w:rsid w:val="00BB13B3"/>
    <w:rsid w:val="00BB13E1"/>
    <w:rsid w:val="00BB1446"/>
    <w:rsid w:val="00BB145A"/>
    <w:rsid w:val="00BB14AE"/>
    <w:rsid w:val="00BB14BA"/>
    <w:rsid w:val="00BB151E"/>
    <w:rsid w:val="00BB156F"/>
    <w:rsid w:val="00BB1596"/>
    <w:rsid w:val="00BB15B6"/>
    <w:rsid w:val="00BB15C7"/>
    <w:rsid w:val="00BB1684"/>
    <w:rsid w:val="00BB16DE"/>
    <w:rsid w:val="00BB1701"/>
    <w:rsid w:val="00BB1718"/>
    <w:rsid w:val="00BB174C"/>
    <w:rsid w:val="00BB17F5"/>
    <w:rsid w:val="00BB1837"/>
    <w:rsid w:val="00BB191B"/>
    <w:rsid w:val="00BB193A"/>
    <w:rsid w:val="00BB1968"/>
    <w:rsid w:val="00BB19EF"/>
    <w:rsid w:val="00BB1A07"/>
    <w:rsid w:val="00BB1A51"/>
    <w:rsid w:val="00BB1A8D"/>
    <w:rsid w:val="00BB1BD6"/>
    <w:rsid w:val="00BB1BEC"/>
    <w:rsid w:val="00BB1C3F"/>
    <w:rsid w:val="00BB1C65"/>
    <w:rsid w:val="00BB1CBC"/>
    <w:rsid w:val="00BB1D13"/>
    <w:rsid w:val="00BB1DD4"/>
    <w:rsid w:val="00BB1F20"/>
    <w:rsid w:val="00BB1F26"/>
    <w:rsid w:val="00BB2041"/>
    <w:rsid w:val="00BB20BD"/>
    <w:rsid w:val="00BB20F0"/>
    <w:rsid w:val="00BB21AB"/>
    <w:rsid w:val="00BB21BD"/>
    <w:rsid w:val="00BB21FD"/>
    <w:rsid w:val="00BB2268"/>
    <w:rsid w:val="00BB22CD"/>
    <w:rsid w:val="00BB23EE"/>
    <w:rsid w:val="00BB2403"/>
    <w:rsid w:val="00BB2486"/>
    <w:rsid w:val="00BB24DA"/>
    <w:rsid w:val="00BB25EF"/>
    <w:rsid w:val="00BB2629"/>
    <w:rsid w:val="00BB26A5"/>
    <w:rsid w:val="00BB26BA"/>
    <w:rsid w:val="00BB2721"/>
    <w:rsid w:val="00BB2868"/>
    <w:rsid w:val="00BB2898"/>
    <w:rsid w:val="00BB28AC"/>
    <w:rsid w:val="00BB29A7"/>
    <w:rsid w:val="00BB29C0"/>
    <w:rsid w:val="00BB2A15"/>
    <w:rsid w:val="00BB2A91"/>
    <w:rsid w:val="00BB2B00"/>
    <w:rsid w:val="00BB2B80"/>
    <w:rsid w:val="00BB2BD1"/>
    <w:rsid w:val="00BB2D9D"/>
    <w:rsid w:val="00BB2DAB"/>
    <w:rsid w:val="00BB2F07"/>
    <w:rsid w:val="00BB2F2B"/>
    <w:rsid w:val="00BB2F2C"/>
    <w:rsid w:val="00BB2F7D"/>
    <w:rsid w:val="00BB2FD7"/>
    <w:rsid w:val="00BB2FE1"/>
    <w:rsid w:val="00BB309A"/>
    <w:rsid w:val="00BB309C"/>
    <w:rsid w:val="00BB3169"/>
    <w:rsid w:val="00BB31AA"/>
    <w:rsid w:val="00BB31AC"/>
    <w:rsid w:val="00BB31E5"/>
    <w:rsid w:val="00BB31FE"/>
    <w:rsid w:val="00BB320C"/>
    <w:rsid w:val="00BB3263"/>
    <w:rsid w:val="00BB3290"/>
    <w:rsid w:val="00BB32A0"/>
    <w:rsid w:val="00BB330E"/>
    <w:rsid w:val="00BB33B7"/>
    <w:rsid w:val="00BB343C"/>
    <w:rsid w:val="00BB34CC"/>
    <w:rsid w:val="00BB352A"/>
    <w:rsid w:val="00BB35D2"/>
    <w:rsid w:val="00BB35F1"/>
    <w:rsid w:val="00BB361F"/>
    <w:rsid w:val="00BB36DC"/>
    <w:rsid w:val="00BB37AF"/>
    <w:rsid w:val="00BB3822"/>
    <w:rsid w:val="00BB3879"/>
    <w:rsid w:val="00BB392F"/>
    <w:rsid w:val="00BB3930"/>
    <w:rsid w:val="00BB3948"/>
    <w:rsid w:val="00BB395B"/>
    <w:rsid w:val="00BB3991"/>
    <w:rsid w:val="00BB3994"/>
    <w:rsid w:val="00BB39B1"/>
    <w:rsid w:val="00BB3A40"/>
    <w:rsid w:val="00BB3A9E"/>
    <w:rsid w:val="00BB3B14"/>
    <w:rsid w:val="00BB3B2B"/>
    <w:rsid w:val="00BB3B89"/>
    <w:rsid w:val="00BB3BB0"/>
    <w:rsid w:val="00BB3CA2"/>
    <w:rsid w:val="00BB3DDD"/>
    <w:rsid w:val="00BB3E5E"/>
    <w:rsid w:val="00BB3EE8"/>
    <w:rsid w:val="00BB3F09"/>
    <w:rsid w:val="00BB3F17"/>
    <w:rsid w:val="00BB3F1B"/>
    <w:rsid w:val="00BB3F56"/>
    <w:rsid w:val="00BB3F65"/>
    <w:rsid w:val="00BB3F90"/>
    <w:rsid w:val="00BB3FB5"/>
    <w:rsid w:val="00BB3FC8"/>
    <w:rsid w:val="00BB4066"/>
    <w:rsid w:val="00BB4071"/>
    <w:rsid w:val="00BB40C6"/>
    <w:rsid w:val="00BB40F2"/>
    <w:rsid w:val="00BB4123"/>
    <w:rsid w:val="00BB4147"/>
    <w:rsid w:val="00BB417C"/>
    <w:rsid w:val="00BB41D5"/>
    <w:rsid w:val="00BB4356"/>
    <w:rsid w:val="00BB4369"/>
    <w:rsid w:val="00BB43C9"/>
    <w:rsid w:val="00BB43ED"/>
    <w:rsid w:val="00BB4421"/>
    <w:rsid w:val="00BB4437"/>
    <w:rsid w:val="00BB4456"/>
    <w:rsid w:val="00BB445C"/>
    <w:rsid w:val="00BB45F9"/>
    <w:rsid w:val="00BB4618"/>
    <w:rsid w:val="00BB4647"/>
    <w:rsid w:val="00BB46C6"/>
    <w:rsid w:val="00BB46FC"/>
    <w:rsid w:val="00BB47EE"/>
    <w:rsid w:val="00BB4822"/>
    <w:rsid w:val="00BB48AD"/>
    <w:rsid w:val="00BB48FC"/>
    <w:rsid w:val="00BB492D"/>
    <w:rsid w:val="00BB49B5"/>
    <w:rsid w:val="00BB4A29"/>
    <w:rsid w:val="00BB4ACC"/>
    <w:rsid w:val="00BB4BF8"/>
    <w:rsid w:val="00BB4BFD"/>
    <w:rsid w:val="00BB4C1B"/>
    <w:rsid w:val="00BB4D56"/>
    <w:rsid w:val="00BB4D64"/>
    <w:rsid w:val="00BB4DAC"/>
    <w:rsid w:val="00BB4DB1"/>
    <w:rsid w:val="00BB4DE8"/>
    <w:rsid w:val="00BB4DFB"/>
    <w:rsid w:val="00BB4E35"/>
    <w:rsid w:val="00BB4E47"/>
    <w:rsid w:val="00BB4EA9"/>
    <w:rsid w:val="00BB4F28"/>
    <w:rsid w:val="00BB4F5D"/>
    <w:rsid w:val="00BB501C"/>
    <w:rsid w:val="00BB5031"/>
    <w:rsid w:val="00BB503C"/>
    <w:rsid w:val="00BB505C"/>
    <w:rsid w:val="00BB507D"/>
    <w:rsid w:val="00BB507E"/>
    <w:rsid w:val="00BB5164"/>
    <w:rsid w:val="00BB5193"/>
    <w:rsid w:val="00BB51A6"/>
    <w:rsid w:val="00BB51DB"/>
    <w:rsid w:val="00BB5357"/>
    <w:rsid w:val="00BB54A2"/>
    <w:rsid w:val="00BB5528"/>
    <w:rsid w:val="00BB552C"/>
    <w:rsid w:val="00BB55CB"/>
    <w:rsid w:val="00BB57AF"/>
    <w:rsid w:val="00BB5831"/>
    <w:rsid w:val="00BB5833"/>
    <w:rsid w:val="00BB586B"/>
    <w:rsid w:val="00BB5899"/>
    <w:rsid w:val="00BB5983"/>
    <w:rsid w:val="00BB5989"/>
    <w:rsid w:val="00BB5A03"/>
    <w:rsid w:val="00BB5A42"/>
    <w:rsid w:val="00BB5A5F"/>
    <w:rsid w:val="00BB5A64"/>
    <w:rsid w:val="00BB5ACE"/>
    <w:rsid w:val="00BB5AD1"/>
    <w:rsid w:val="00BB5AD5"/>
    <w:rsid w:val="00BB5B06"/>
    <w:rsid w:val="00BB5B09"/>
    <w:rsid w:val="00BB5B52"/>
    <w:rsid w:val="00BB5B99"/>
    <w:rsid w:val="00BB5C04"/>
    <w:rsid w:val="00BB5C18"/>
    <w:rsid w:val="00BB5C74"/>
    <w:rsid w:val="00BB5C76"/>
    <w:rsid w:val="00BB5C91"/>
    <w:rsid w:val="00BB5D26"/>
    <w:rsid w:val="00BB5D2F"/>
    <w:rsid w:val="00BB5D63"/>
    <w:rsid w:val="00BB5E7C"/>
    <w:rsid w:val="00BB5E85"/>
    <w:rsid w:val="00BB5EAB"/>
    <w:rsid w:val="00BB5EC5"/>
    <w:rsid w:val="00BB5F06"/>
    <w:rsid w:val="00BB5FB4"/>
    <w:rsid w:val="00BB6043"/>
    <w:rsid w:val="00BB60A3"/>
    <w:rsid w:val="00BB60A5"/>
    <w:rsid w:val="00BB60F8"/>
    <w:rsid w:val="00BB616A"/>
    <w:rsid w:val="00BB6196"/>
    <w:rsid w:val="00BB6199"/>
    <w:rsid w:val="00BB61A9"/>
    <w:rsid w:val="00BB61D1"/>
    <w:rsid w:val="00BB6201"/>
    <w:rsid w:val="00BB6415"/>
    <w:rsid w:val="00BB6420"/>
    <w:rsid w:val="00BB6423"/>
    <w:rsid w:val="00BB6424"/>
    <w:rsid w:val="00BB6456"/>
    <w:rsid w:val="00BB6465"/>
    <w:rsid w:val="00BB64B2"/>
    <w:rsid w:val="00BB64C9"/>
    <w:rsid w:val="00BB64D9"/>
    <w:rsid w:val="00BB64E4"/>
    <w:rsid w:val="00BB65A1"/>
    <w:rsid w:val="00BB65DA"/>
    <w:rsid w:val="00BB65E7"/>
    <w:rsid w:val="00BB6611"/>
    <w:rsid w:val="00BB6697"/>
    <w:rsid w:val="00BB68A5"/>
    <w:rsid w:val="00BB68AC"/>
    <w:rsid w:val="00BB68FD"/>
    <w:rsid w:val="00BB6971"/>
    <w:rsid w:val="00BB69A6"/>
    <w:rsid w:val="00BB69DA"/>
    <w:rsid w:val="00BB69F7"/>
    <w:rsid w:val="00BB6A7C"/>
    <w:rsid w:val="00BB6AA3"/>
    <w:rsid w:val="00BB6B29"/>
    <w:rsid w:val="00BB6B66"/>
    <w:rsid w:val="00BB6B71"/>
    <w:rsid w:val="00BB6C3E"/>
    <w:rsid w:val="00BB6C62"/>
    <w:rsid w:val="00BB6C69"/>
    <w:rsid w:val="00BB6CD6"/>
    <w:rsid w:val="00BB6D54"/>
    <w:rsid w:val="00BB6DAD"/>
    <w:rsid w:val="00BB6E1F"/>
    <w:rsid w:val="00BB6E86"/>
    <w:rsid w:val="00BB6F37"/>
    <w:rsid w:val="00BB6F54"/>
    <w:rsid w:val="00BB6F58"/>
    <w:rsid w:val="00BB6FD1"/>
    <w:rsid w:val="00BB7057"/>
    <w:rsid w:val="00BB70B0"/>
    <w:rsid w:val="00BB7138"/>
    <w:rsid w:val="00BB7168"/>
    <w:rsid w:val="00BB7182"/>
    <w:rsid w:val="00BB71C5"/>
    <w:rsid w:val="00BB71E0"/>
    <w:rsid w:val="00BB71F0"/>
    <w:rsid w:val="00BB71FD"/>
    <w:rsid w:val="00BB72D8"/>
    <w:rsid w:val="00BB731B"/>
    <w:rsid w:val="00BB7367"/>
    <w:rsid w:val="00BB7373"/>
    <w:rsid w:val="00BB7416"/>
    <w:rsid w:val="00BB7421"/>
    <w:rsid w:val="00BB7442"/>
    <w:rsid w:val="00BB745B"/>
    <w:rsid w:val="00BB747A"/>
    <w:rsid w:val="00BB74A0"/>
    <w:rsid w:val="00BB750D"/>
    <w:rsid w:val="00BB7544"/>
    <w:rsid w:val="00BB75B4"/>
    <w:rsid w:val="00BB7617"/>
    <w:rsid w:val="00BB768B"/>
    <w:rsid w:val="00BB7691"/>
    <w:rsid w:val="00BB76B6"/>
    <w:rsid w:val="00BB77F1"/>
    <w:rsid w:val="00BB7862"/>
    <w:rsid w:val="00BB7871"/>
    <w:rsid w:val="00BB7903"/>
    <w:rsid w:val="00BB7935"/>
    <w:rsid w:val="00BB799A"/>
    <w:rsid w:val="00BB79D6"/>
    <w:rsid w:val="00BB7A42"/>
    <w:rsid w:val="00BB7A43"/>
    <w:rsid w:val="00BB7A99"/>
    <w:rsid w:val="00BB7B28"/>
    <w:rsid w:val="00BB7C1D"/>
    <w:rsid w:val="00BB7C3A"/>
    <w:rsid w:val="00BB7C4C"/>
    <w:rsid w:val="00BB7C7E"/>
    <w:rsid w:val="00BB7DAD"/>
    <w:rsid w:val="00BB7E15"/>
    <w:rsid w:val="00BB7E77"/>
    <w:rsid w:val="00BB7E9F"/>
    <w:rsid w:val="00BB7EED"/>
    <w:rsid w:val="00BB7F71"/>
    <w:rsid w:val="00BB7F7A"/>
    <w:rsid w:val="00BB7FCD"/>
    <w:rsid w:val="00BC0028"/>
    <w:rsid w:val="00BC005F"/>
    <w:rsid w:val="00BC0106"/>
    <w:rsid w:val="00BC01A2"/>
    <w:rsid w:val="00BC01C9"/>
    <w:rsid w:val="00BC033C"/>
    <w:rsid w:val="00BC03A8"/>
    <w:rsid w:val="00BC03D7"/>
    <w:rsid w:val="00BC0422"/>
    <w:rsid w:val="00BC0455"/>
    <w:rsid w:val="00BC04D3"/>
    <w:rsid w:val="00BC0520"/>
    <w:rsid w:val="00BC0522"/>
    <w:rsid w:val="00BC055C"/>
    <w:rsid w:val="00BC0584"/>
    <w:rsid w:val="00BC05AD"/>
    <w:rsid w:val="00BC05B4"/>
    <w:rsid w:val="00BC063D"/>
    <w:rsid w:val="00BC064D"/>
    <w:rsid w:val="00BC0740"/>
    <w:rsid w:val="00BC075A"/>
    <w:rsid w:val="00BC07A2"/>
    <w:rsid w:val="00BC0920"/>
    <w:rsid w:val="00BC093B"/>
    <w:rsid w:val="00BC094D"/>
    <w:rsid w:val="00BC0A50"/>
    <w:rsid w:val="00BC0A76"/>
    <w:rsid w:val="00BC0ACC"/>
    <w:rsid w:val="00BC0B37"/>
    <w:rsid w:val="00BC0C70"/>
    <w:rsid w:val="00BC0C99"/>
    <w:rsid w:val="00BC0CDC"/>
    <w:rsid w:val="00BC0CE2"/>
    <w:rsid w:val="00BC0CE9"/>
    <w:rsid w:val="00BC0D35"/>
    <w:rsid w:val="00BC0D41"/>
    <w:rsid w:val="00BC0D67"/>
    <w:rsid w:val="00BC0E14"/>
    <w:rsid w:val="00BC0E15"/>
    <w:rsid w:val="00BC0E58"/>
    <w:rsid w:val="00BC0F1A"/>
    <w:rsid w:val="00BC0FC4"/>
    <w:rsid w:val="00BC1005"/>
    <w:rsid w:val="00BC102A"/>
    <w:rsid w:val="00BC1069"/>
    <w:rsid w:val="00BC10D9"/>
    <w:rsid w:val="00BC10DF"/>
    <w:rsid w:val="00BC1207"/>
    <w:rsid w:val="00BC12DB"/>
    <w:rsid w:val="00BC1342"/>
    <w:rsid w:val="00BC14E0"/>
    <w:rsid w:val="00BC14E8"/>
    <w:rsid w:val="00BC1546"/>
    <w:rsid w:val="00BC1586"/>
    <w:rsid w:val="00BC158B"/>
    <w:rsid w:val="00BC1620"/>
    <w:rsid w:val="00BC16AB"/>
    <w:rsid w:val="00BC17C7"/>
    <w:rsid w:val="00BC17FD"/>
    <w:rsid w:val="00BC1803"/>
    <w:rsid w:val="00BC185D"/>
    <w:rsid w:val="00BC186B"/>
    <w:rsid w:val="00BC189F"/>
    <w:rsid w:val="00BC18A1"/>
    <w:rsid w:val="00BC18B1"/>
    <w:rsid w:val="00BC18D0"/>
    <w:rsid w:val="00BC18DA"/>
    <w:rsid w:val="00BC1974"/>
    <w:rsid w:val="00BC1A4E"/>
    <w:rsid w:val="00BC1AD2"/>
    <w:rsid w:val="00BC1AF9"/>
    <w:rsid w:val="00BC1B48"/>
    <w:rsid w:val="00BC1BA4"/>
    <w:rsid w:val="00BC1C16"/>
    <w:rsid w:val="00BC1C3F"/>
    <w:rsid w:val="00BC1C50"/>
    <w:rsid w:val="00BC1CA1"/>
    <w:rsid w:val="00BC1CDF"/>
    <w:rsid w:val="00BC1D18"/>
    <w:rsid w:val="00BC1D42"/>
    <w:rsid w:val="00BC1DD3"/>
    <w:rsid w:val="00BC1DF6"/>
    <w:rsid w:val="00BC1EAC"/>
    <w:rsid w:val="00BC1EF4"/>
    <w:rsid w:val="00BC1EFD"/>
    <w:rsid w:val="00BC1F20"/>
    <w:rsid w:val="00BC1F65"/>
    <w:rsid w:val="00BC1F81"/>
    <w:rsid w:val="00BC1F98"/>
    <w:rsid w:val="00BC2035"/>
    <w:rsid w:val="00BC206B"/>
    <w:rsid w:val="00BC207A"/>
    <w:rsid w:val="00BC209C"/>
    <w:rsid w:val="00BC20A1"/>
    <w:rsid w:val="00BC2117"/>
    <w:rsid w:val="00BC2141"/>
    <w:rsid w:val="00BC2143"/>
    <w:rsid w:val="00BC2197"/>
    <w:rsid w:val="00BC21EA"/>
    <w:rsid w:val="00BC2203"/>
    <w:rsid w:val="00BC2229"/>
    <w:rsid w:val="00BC222C"/>
    <w:rsid w:val="00BC2276"/>
    <w:rsid w:val="00BC23A6"/>
    <w:rsid w:val="00BC23B0"/>
    <w:rsid w:val="00BC23F6"/>
    <w:rsid w:val="00BC241B"/>
    <w:rsid w:val="00BC24BC"/>
    <w:rsid w:val="00BC2550"/>
    <w:rsid w:val="00BC257C"/>
    <w:rsid w:val="00BC2623"/>
    <w:rsid w:val="00BC26F2"/>
    <w:rsid w:val="00BC278B"/>
    <w:rsid w:val="00BC279F"/>
    <w:rsid w:val="00BC27A2"/>
    <w:rsid w:val="00BC2851"/>
    <w:rsid w:val="00BC2877"/>
    <w:rsid w:val="00BC2891"/>
    <w:rsid w:val="00BC28C3"/>
    <w:rsid w:val="00BC28CB"/>
    <w:rsid w:val="00BC2953"/>
    <w:rsid w:val="00BC29A3"/>
    <w:rsid w:val="00BC29C1"/>
    <w:rsid w:val="00BC2A08"/>
    <w:rsid w:val="00BC2A4F"/>
    <w:rsid w:val="00BC2ABE"/>
    <w:rsid w:val="00BC2AC9"/>
    <w:rsid w:val="00BC2AE7"/>
    <w:rsid w:val="00BC2AEA"/>
    <w:rsid w:val="00BC2AF5"/>
    <w:rsid w:val="00BC2C12"/>
    <w:rsid w:val="00BC2C13"/>
    <w:rsid w:val="00BC2C32"/>
    <w:rsid w:val="00BC2C45"/>
    <w:rsid w:val="00BC2C78"/>
    <w:rsid w:val="00BC2C8A"/>
    <w:rsid w:val="00BC2CA9"/>
    <w:rsid w:val="00BC2CD6"/>
    <w:rsid w:val="00BC2CE1"/>
    <w:rsid w:val="00BC2D18"/>
    <w:rsid w:val="00BC2E68"/>
    <w:rsid w:val="00BC3006"/>
    <w:rsid w:val="00BC3018"/>
    <w:rsid w:val="00BC3019"/>
    <w:rsid w:val="00BC301E"/>
    <w:rsid w:val="00BC301F"/>
    <w:rsid w:val="00BC3074"/>
    <w:rsid w:val="00BC3130"/>
    <w:rsid w:val="00BC3172"/>
    <w:rsid w:val="00BC31E9"/>
    <w:rsid w:val="00BC31F3"/>
    <w:rsid w:val="00BC31FA"/>
    <w:rsid w:val="00BC321F"/>
    <w:rsid w:val="00BC3245"/>
    <w:rsid w:val="00BC32C6"/>
    <w:rsid w:val="00BC32D3"/>
    <w:rsid w:val="00BC3313"/>
    <w:rsid w:val="00BC331D"/>
    <w:rsid w:val="00BC333A"/>
    <w:rsid w:val="00BC3378"/>
    <w:rsid w:val="00BC3402"/>
    <w:rsid w:val="00BC347C"/>
    <w:rsid w:val="00BC34AD"/>
    <w:rsid w:val="00BC34EF"/>
    <w:rsid w:val="00BC354A"/>
    <w:rsid w:val="00BC35C6"/>
    <w:rsid w:val="00BC3654"/>
    <w:rsid w:val="00BC3698"/>
    <w:rsid w:val="00BC37CF"/>
    <w:rsid w:val="00BC383A"/>
    <w:rsid w:val="00BC3842"/>
    <w:rsid w:val="00BC3849"/>
    <w:rsid w:val="00BC38A2"/>
    <w:rsid w:val="00BC38D2"/>
    <w:rsid w:val="00BC3905"/>
    <w:rsid w:val="00BC391B"/>
    <w:rsid w:val="00BC395B"/>
    <w:rsid w:val="00BC3A0E"/>
    <w:rsid w:val="00BC3A22"/>
    <w:rsid w:val="00BC3A2B"/>
    <w:rsid w:val="00BC3AD1"/>
    <w:rsid w:val="00BC3B62"/>
    <w:rsid w:val="00BC3BAC"/>
    <w:rsid w:val="00BC3BD3"/>
    <w:rsid w:val="00BC3BDF"/>
    <w:rsid w:val="00BC3C32"/>
    <w:rsid w:val="00BC3C5E"/>
    <w:rsid w:val="00BC3C72"/>
    <w:rsid w:val="00BC3CC9"/>
    <w:rsid w:val="00BC3CD3"/>
    <w:rsid w:val="00BC3CF9"/>
    <w:rsid w:val="00BC3D25"/>
    <w:rsid w:val="00BC3D52"/>
    <w:rsid w:val="00BC3DEE"/>
    <w:rsid w:val="00BC3DF4"/>
    <w:rsid w:val="00BC3E29"/>
    <w:rsid w:val="00BC3ED0"/>
    <w:rsid w:val="00BC3EE3"/>
    <w:rsid w:val="00BC3EE9"/>
    <w:rsid w:val="00BC3F04"/>
    <w:rsid w:val="00BC3F14"/>
    <w:rsid w:val="00BC3F30"/>
    <w:rsid w:val="00BC3F46"/>
    <w:rsid w:val="00BC3F64"/>
    <w:rsid w:val="00BC3FFA"/>
    <w:rsid w:val="00BC408F"/>
    <w:rsid w:val="00BC4109"/>
    <w:rsid w:val="00BC410C"/>
    <w:rsid w:val="00BC4152"/>
    <w:rsid w:val="00BC418F"/>
    <w:rsid w:val="00BC41BF"/>
    <w:rsid w:val="00BC41D5"/>
    <w:rsid w:val="00BC41FC"/>
    <w:rsid w:val="00BC43C5"/>
    <w:rsid w:val="00BC443E"/>
    <w:rsid w:val="00BC445D"/>
    <w:rsid w:val="00BC4468"/>
    <w:rsid w:val="00BC446B"/>
    <w:rsid w:val="00BC4474"/>
    <w:rsid w:val="00BC4476"/>
    <w:rsid w:val="00BC4483"/>
    <w:rsid w:val="00BC44A7"/>
    <w:rsid w:val="00BC4504"/>
    <w:rsid w:val="00BC4509"/>
    <w:rsid w:val="00BC452E"/>
    <w:rsid w:val="00BC4633"/>
    <w:rsid w:val="00BC465A"/>
    <w:rsid w:val="00BC4760"/>
    <w:rsid w:val="00BC4764"/>
    <w:rsid w:val="00BC47CE"/>
    <w:rsid w:val="00BC47D1"/>
    <w:rsid w:val="00BC481E"/>
    <w:rsid w:val="00BC4922"/>
    <w:rsid w:val="00BC4964"/>
    <w:rsid w:val="00BC4A21"/>
    <w:rsid w:val="00BC4A27"/>
    <w:rsid w:val="00BC4A35"/>
    <w:rsid w:val="00BC4A55"/>
    <w:rsid w:val="00BC4A7F"/>
    <w:rsid w:val="00BC4B14"/>
    <w:rsid w:val="00BC4B62"/>
    <w:rsid w:val="00BC4C6E"/>
    <w:rsid w:val="00BC4C7C"/>
    <w:rsid w:val="00BC4C8F"/>
    <w:rsid w:val="00BC4CAB"/>
    <w:rsid w:val="00BC4CB0"/>
    <w:rsid w:val="00BC4D3C"/>
    <w:rsid w:val="00BC4DB4"/>
    <w:rsid w:val="00BC4DE4"/>
    <w:rsid w:val="00BC4E07"/>
    <w:rsid w:val="00BC4E65"/>
    <w:rsid w:val="00BC4E7E"/>
    <w:rsid w:val="00BC4ED3"/>
    <w:rsid w:val="00BC4EF6"/>
    <w:rsid w:val="00BC4F5E"/>
    <w:rsid w:val="00BC4FE8"/>
    <w:rsid w:val="00BC51D9"/>
    <w:rsid w:val="00BC51EF"/>
    <w:rsid w:val="00BC520F"/>
    <w:rsid w:val="00BC5232"/>
    <w:rsid w:val="00BC5272"/>
    <w:rsid w:val="00BC52C8"/>
    <w:rsid w:val="00BC5301"/>
    <w:rsid w:val="00BC5332"/>
    <w:rsid w:val="00BC537A"/>
    <w:rsid w:val="00BC547D"/>
    <w:rsid w:val="00BC5524"/>
    <w:rsid w:val="00BC55A9"/>
    <w:rsid w:val="00BC55E1"/>
    <w:rsid w:val="00BC55FC"/>
    <w:rsid w:val="00BC564E"/>
    <w:rsid w:val="00BC568C"/>
    <w:rsid w:val="00BC56AA"/>
    <w:rsid w:val="00BC5720"/>
    <w:rsid w:val="00BC5723"/>
    <w:rsid w:val="00BC57D5"/>
    <w:rsid w:val="00BC581F"/>
    <w:rsid w:val="00BC5891"/>
    <w:rsid w:val="00BC5893"/>
    <w:rsid w:val="00BC58B3"/>
    <w:rsid w:val="00BC58D2"/>
    <w:rsid w:val="00BC5925"/>
    <w:rsid w:val="00BC59F7"/>
    <w:rsid w:val="00BC5A0C"/>
    <w:rsid w:val="00BC5A20"/>
    <w:rsid w:val="00BC5A42"/>
    <w:rsid w:val="00BC5AE8"/>
    <w:rsid w:val="00BC5B02"/>
    <w:rsid w:val="00BC5B20"/>
    <w:rsid w:val="00BC5BFE"/>
    <w:rsid w:val="00BC5C02"/>
    <w:rsid w:val="00BC5C31"/>
    <w:rsid w:val="00BC5C6A"/>
    <w:rsid w:val="00BC5C76"/>
    <w:rsid w:val="00BC5CF2"/>
    <w:rsid w:val="00BC5D0A"/>
    <w:rsid w:val="00BC5D24"/>
    <w:rsid w:val="00BC5D37"/>
    <w:rsid w:val="00BC5D4A"/>
    <w:rsid w:val="00BC5DAC"/>
    <w:rsid w:val="00BC5DC8"/>
    <w:rsid w:val="00BC5EAC"/>
    <w:rsid w:val="00BC5F0B"/>
    <w:rsid w:val="00BC5F33"/>
    <w:rsid w:val="00BC5F5B"/>
    <w:rsid w:val="00BC5F63"/>
    <w:rsid w:val="00BC5FD7"/>
    <w:rsid w:val="00BC5FF3"/>
    <w:rsid w:val="00BC5FFE"/>
    <w:rsid w:val="00BC6087"/>
    <w:rsid w:val="00BC60D1"/>
    <w:rsid w:val="00BC60E9"/>
    <w:rsid w:val="00BC612C"/>
    <w:rsid w:val="00BC616B"/>
    <w:rsid w:val="00BC61F1"/>
    <w:rsid w:val="00BC6221"/>
    <w:rsid w:val="00BC624C"/>
    <w:rsid w:val="00BC62BD"/>
    <w:rsid w:val="00BC6378"/>
    <w:rsid w:val="00BC63A9"/>
    <w:rsid w:val="00BC63DA"/>
    <w:rsid w:val="00BC6443"/>
    <w:rsid w:val="00BC64A8"/>
    <w:rsid w:val="00BC6561"/>
    <w:rsid w:val="00BC6562"/>
    <w:rsid w:val="00BC65F2"/>
    <w:rsid w:val="00BC6693"/>
    <w:rsid w:val="00BC66F4"/>
    <w:rsid w:val="00BC66F6"/>
    <w:rsid w:val="00BC66FF"/>
    <w:rsid w:val="00BC676A"/>
    <w:rsid w:val="00BC67AB"/>
    <w:rsid w:val="00BC67C1"/>
    <w:rsid w:val="00BC67F9"/>
    <w:rsid w:val="00BC6882"/>
    <w:rsid w:val="00BC68B7"/>
    <w:rsid w:val="00BC68DD"/>
    <w:rsid w:val="00BC6A65"/>
    <w:rsid w:val="00BC6A7C"/>
    <w:rsid w:val="00BC6AB6"/>
    <w:rsid w:val="00BC6AB8"/>
    <w:rsid w:val="00BC6AC0"/>
    <w:rsid w:val="00BC6BDE"/>
    <w:rsid w:val="00BC6BEF"/>
    <w:rsid w:val="00BC6CD5"/>
    <w:rsid w:val="00BC6D1F"/>
    <w:rsid w:val="00BC6D84"/>
    <w:rsid w:val="00BC6E69"/>
    <w:rsid w:val="00BC6E90"/>
    <w:rsid w:val="00BC6ED8"/>
    <w:rsid w:val="00BC6EFB"/>
    <w:rsid w:val="00BC6F2D"/>
    <w:rsid w:val="00BC6F45"/>
    <w:rsid w:val="00BC6F57"/>
    <w:rsid w:val="00BC6F5A"/>
    <w:rsid w:val="00BC6F6C"/>
    <w:rsid w:val="00BC6FBB"/>
    <w:rsid w:val="00BC70F8"/>
    <w:rsid w:val="00BC7156"/>
    <w:rsid w:val="00BC71F5"/>
    <w:rsid w:val="00BC72E3"/>
    <w:rsid w:val="00BC730E"/>
    <w:rsid w:val="00BC738A"/>
    <w:rsid w:val="00BC741F"/>
    <w:rsid w:val="00BC7435"/>
    <w:rsid w:val="00BC74EA"/>
    <w:rsid w:val="00BC7628"/>
    <w:rsid w:val="00BC762D"/>
    <w:rsid w:val="00BC7637"/>
    <w:rsid w:val="00BC7654"/>
    <w:rsid w:val="00BC7657"/>
    <w:rsid w:val="00BC7678"/>
    <w:rsid w:val="00BC76AD"/>
    <w:rsid w:val="00BC773A"/>
    <w:rsid w:val="00BC7762"/>
    <w:rsid w:val="00BC7766"/>
    <w:rsid w:val="00BC77A9"/>
    <w:rsid w:val="00BC77F5"/>
    <w:rsid w:val="00BC7918"/>
    <w:rsid w:val="00BC795E"/>
    <w:rsid w:val="00BC798C"/>
    <w:rsid w:val="00BC79F9"/>
    <w:rsid w:val="00BC7A0D"/>
    <w:rsid w:val="00BC7A25"/>
    <w:rsid w:val="00BC7A47"/>
    <w:rsid w:val="00BC7A7D"/>
    <w:rsid w:val="00BC7AB0"/>
    <w:rsid w:val="00BC7AE2"/>
    <w:rsid w:val="00BC7B11"/>
    <w:rsid w:val="00BC7B8D"/>
    <w:rsid w:val="00BC7B9E"/>
    <w:rsid w:val="00BC7BA3"/>
    <w:rsid w:val="00BC7BFA"/>
    <w:rsid w:val="00BC7C00"/>
    <w:rsid w:val="00BC7C1F"/>
    <w:rsid w:val="00BC7C8D"/>
    <w:rsid w:val="00BC7C95"/>
    <w:rsid w:val="00BC7CB3"/>
    <w:rsid w:val="00BC7CF3"/>
    <w:rsid w:val="00BC7D11"/>
    <w:rsid w:val="00BC7E0D"/>
    <w:rsid w:val="00BC7E12"/>
    <w:rsid w:val="00BC7E2C"/>
    <w:rsid w:val="00BC7E2F"/>
    <w:rsid w:val="00BC7F22"/>
    <w:rsid w:val="00BC7F74"/>
    <w:rsid w:val="00BC7F9F"/>
    <w:rsid w:val="00BD01C3"/>
    <w:rsid w:val="00BD0268"/>
    <w:rsid w:val="00BD02F8"/>
    <w:rsid w:val="00BD032A"/>
    <w:rsid w:val="00BD0410"/>
    <w:rsid w:val="00BD0436"/>
    <w:rsid w:val="00BD04CC"/>
    <w:rsid w:val="00BD0535"/>
    <w:rsid w:val="00BD057F"/>
    <w:rsid w:val="00BD05DC"/>
    <w:rsid w:val="00BD05DD"/>
    <w:rsid w:val="00BD05E8"/>
    <w:rsid w:val="00BD05EE"/>
    <w:rsid w:val="00BD062C"/>
    <w:rsid w:val="00BD062D"/>
    <w:rsid w:val="00BD06F0"/>
    <w:rsid w:val="00BD0738"/>
    <w:rsid w:val="00BD076E"/>
    <w:rsid w:val="00BD078C"/>
    <w:rsid w:val="00BD083E"/>
    <w:rsid w:val="00BD08CE"/>
    <w:rsid w:val="00BD0942"/>
    <w:rsid w:val="00BD09A2"/>
    <w:rsid w:val="00BD09D3"/>
    <w:rsid w:val="00BD0A13"/>
    <w:rsid w:val="00BD0B00"/>
    <w:rsid w:val="00BD0B7C"/>
    <w:rsid w:val="00BD0B8D"/>
    <w:rsid w:val="00BD0B90"/>
    <w:rsid w:val="00BD0BB3"/>
    <w:rsid w:val="00BD0C1C"/>
    <w:rsid w:val="00BD0C3B"/>
    <w:rsid w:val="00BD0C4A"/>
    <w:rsid w:val="00BD0C57"/>
    <w:rsid w:val="00BD0C84"/>
    <w:rsid w:val="00BD0C9B"/>
    <w:rsid w:val="00BD0C9D"/>
    <w:rsid w:val="00BD0CC6"/>
    <w:rsid w:val="00BD0CD7"/>
    <w:rsid w:val="00BD0D12"/>
    <w:rsid w:val="00BD0D16"/>
    <w:rsid w:val="00BD0D29"/>
    <w:rsid w:val="00BD0E3A"/>
    <w:rsid w:val="00BD0E75"/>
    <w:rsid w:val="00BD0E9E"/>
    <w:rsid w:val="00BD0F09"/>
    <w:rsid w:val="00BD0FE2"/>
    <w:rsid w:val="00BD0FEE"/>
    <w:rsid w:val="00BD0FF5"/>
    <w:rsid w:val="00BD101C"/>
    <w:rsid w:val="00BD103A"/>
    <w:rsid w:val="00BD104A"/>
    <w:rsid w:val="00BD10A8"/>
    <w:rsid w:val="00BD10B9"/>
    <w:rsid w:val="00BD10BC"/>
    <w:rsid w:val="00BD10D1"/>
    <w:rsid w:val="00BD1102"/>
    <w:rsid w:val="00BD1113"/>
    <w:rsid w:val="00BD1175"/>
    <w:rsid w:val="00BD1177"/>
    <w:rsid w:val="00BD1187"/>
    <w:rsid w:val="00BD11C5"/>
    <w:rsid w:val="00BD11F8"/>
    <w:rsid w:val="00BD1200"/>
    <w:rsid w:val="00BD1252"/>
    <w:rsid w:val="00BD1263"/>
    <w:rsid w:val="00BD127D"/>
    <w:rsid w:val="00BD135A"/>
    <w:rsid w:val="00BD1360"/>
    <w:rsid w:val="00BD1391"/>
    <w:rsid w:val="00BD13B4"/>
    <w:rsid w:val="00BD13BF"/>
    <w:rsid w:val="00BD13D6"/>
    <w:rsid w:val="00BD141C"/>
    <w:rsid w:val="00BD1524"/>
    <w:rsid w:val="00BD159E"/>
    <w:rsid w:val="00BD15BA"/>
    <w:rsid w:val="00BD161D"/>
    <w:rsid w:val="00BD1650"/>
    <w:rsid w:val="00BD16B1"/>
    <w:rsid w:val="00BD16CB"/>
    <w:rsid w:val="00BD16D2"/>
    <w:rsid w:val="00BD171E"/>
    <w:rsid w:val="00BD1746"/>
    <w:rsid w:val="00BD178B"/>
    <w:rsid w:val="00BD17E2"/>
    <w:rsid w:val="00BD17FD"/>
    <w:rsid w:val="00BD1849"/>
    <w:rsid w:val="00BD18E7"/>
    <w:rsid w:val="00BD19C6"/>
    <w:rsid w:val="00BD1A2A"/>
    <w:rsid w:val="00BD1B31"/>
    <w:rsid w:val="00BD1B37"/>
    <w:rsid w:val="00BD1B7B"/>
    <w:rsid w:val="00BD1B86"/>
    <w:rsid w:val="00BD1BD6"/>
    <w:rsid w:val="00BD1BE5"/>
    <w:rsid w:val="00BD1BE7"/>
    <w:rsid w:val="00BD1BFA"/>
    <w:rsid w:val="00BD1C0E"/>
    <w:rsid w:val="00BD1C2A"/>
    <w:rsid w:val="00BD1CA8"/>
    <w:rsid w:val="00BD1CE4"/>
    <w:rsid w:val="00BD1E20"/>
    <w:rsid w:val="00BD1ED9"/>
    <w:rsid w:val="00BD1EEA"/>
    <w:rsid w:val="00BD1F09"/>
    <w:rsid w:val="00BD1F54"/>
    <w:rsid w:val="00BD1F56"/>
    <w:rsid w:val="00BD1F77"/>
    <w:rsid w:val="00BD1F9F"/>
    <w:rsid w:val="00BD1FFC"/>
    <w:rsid w:val="00BD200D"/>
    <w:rsid w:val="00BD2067"/>
    <w:rsid w:val="00BD20A4"/>
    <w:rsid w:val="00BD20B8"/>
    <w:rsid w:val="00BD2174"/>
    <w:rsid w:val="00BD2180"/>
    <w:rsid w:val="00BD226C"/>
    <w:rsid w:val="00BD22C1"/>
    <w:rsid w:val="00BD22D2"/>
    <w:rsid w:val="00BD22E8"/>
    <w:rsid w:val="00BD232E"/>
    <w:rsid w:val="00BD234E"/>
    <w:rsid w:val="00BD238F"/>
    <w:rsid w:val="00BD23C9"/>
    <w:rsid w:val="00BD241E"/>
    <w:rsid w:val="00BD2480"/>
    <w:rsid w:val="00BD2531"/>
    <w:rsid w:val="00BD25A4"/>
    <w:rsid w:val="00BD25CE"/>
    <w:rsid w:val="00BD25E3"/>
    <w:rsid w:val="00BD2603"/>
    <w:rsid w:val="00BD2628"/>
    <w:rsid w:val="00BD264A"/>
    <w:rsid w:val="00BD266C"/>
    <w:rsid w:val="00BD2692"/>
    <w:rsid w:val="00BD26DB"/>
    <w:rsid w:val="00BD26E2"/>
    <w:rsid w:val="00BD271F"/>
    <w:rsid w:val="00BD272B"/>
    <w:rsid w:val="00BD2832"/>
    <w:rsid w:val="00BD2841"/>
    <w:rsid w:val="00BD291A"/>
    <w:rsid w:val="00BD29A5"/>
    <w:rsid w:val="00BD29E9"/>
    <w:rsid w:val="00BD2A16"/>
    <w:rsid w:val="00BD2A56"/>
    <w:rsid w:val="00BD2AEE"/>
    <w:rsid w:val="00BD2C9B"/>
    <w:rsid w:val="00BD2CAD"/>
    <w:rsid w:val="00BD2CB4"/>
    <w:rsid w:val="00BD2CC0"/>
    <w:rsid w:val="00BD2CD2"/>
    <w:rsid w:val="00BD2CF9"/>
    <w:rsid w:val="00BD2DE3"/>
    <w:rsid w:val="00BD2E8B"/>
    <w:rsid w:val="00BD2ED5"/>
    <w:rsid w:val="00BD2F24"/>
    <w:rsid w:val="00BD3003"/>
    <w:rsid w:val="00BD3128"/>
    <w:rsid w:val="00BD31C1"/>
    <w:rsid w:val="00BD31CA"/>
    <w:rsid w:val="00BD3294"/>
    <w:rsid w:val="00BD329B"/>
    <w:rsid w:val="00BD32F2"/>
    <w:rsid w:val="00BD3358"/>
    <w:rsid w:val="00BD3405"/>
    <w:rsid w:val="00BD3506"/>
    <w:rsid w:val="00BD356F"/>
    <w:rsid w:val="00BD358C"/>
    <w:rsid w:val="00BD35F3"/>
    <w:rsid w:val="00BD35F4"/>
    <w:rsid w:val="00BD36FC"/>
    <w:rsid w:val="00BD3797"/>
    <w:rsid w:val="00BD37D1"/>
    <w:rsid w:val="00BD37F7"/>
    <w:rsid w:val="00BD3801"/>
    <w:rsid w:val="00BD3806"/>
    <w:rsid w:val="00BD3875"/>
    <w:rsid w:val="00BD38A2"/>
    <w:rsid w:val="00BD38AF"/>
    <w:rsid w:val="00BD38F2"/>
    <w:rsid w:val="00BD3928"/>
    <w:rsid w:val="00BD394A"/>
    <w:rsid w:val="00BD3A6B"/>
    <w:rsid w:val="00BD3B76"/>
    <w:rsid w:val="00BD3B8F"/>
    <w:rsid w:val="00BD3BDC"/>
    <w:rsid w:val="00BD3BE4"/>
    <w:rsid w:val="00BD3C0C"/>
    <w:rsid w:val="00BD3C3C"/>
    <w:rsid w:val="00BD3C4C"/>
    <w:rsid w:val="00BD3C7A"/>
    <w:rsid w:val="00BD3CAC"/>
    <w:rsid w:val="00BD3D60"/>
    <w:rsid w:val="00BD3E0C"/>
    <w:rsid w:val="00BD3EA5"/>
    <w:rsid w:val="00BD3F27"/>
    <w:rsid w:val="00BD3FE5"/>
    <w:rsid w:val="00BD4097"/>
    <w:rsid w:val="00BD40B4"/>
    <w:rsid w:val="00BD40BF"/>
    <w:rsid w:val="00BD40D9"/>
    <w:rsid w:val="00BD40EA"/>
    <w:rsid w:val="00BD40FE"/>
    <w:rsid w:val="00BD412D"/>
    <w:rsid w:val="00BD4208"/>
    <w:rsid w:val="00BD425F"/>
    <w:rsid w:val="00BD426A"/>
    <w:rsid w:val="00BD42A7"/>
    <w:rsid w:val="00BD42AA"/>
    <w:rsid w:val="00BD42CE"/>
    <w:rsid w:val="00BD4310"/>
    <w:rsid w:val="00BD433F"/>
    <w:rsid w:val="00BD4356"/>
    <w:rsid w:val="00BD444E"/>
    <w:rsid w:val="00BD44D3"/>
    <w:rsid w:val="00BD44E1"/>
    <w:rsid w:val="00BD4511"/>
    <w:rsid w:val="00BD4591"/>
    <w:rsid w:val="00BD45FE"/>
    <w:rsid w:val="00BD464E"/>
    <w:rsid w:val="00BD4658"/>
    <w:rsid w:val="00BD46BD"/>
    <w:rsid w:val="00BD4718"/>
    <w:rsid w:val="00BD47FD"/>
    <w:rsid w:val="00BD4800"/>
    <w:rsid w:val="00BD487C"/>
    <w:rsid w:val="00BD48EB"/>
    <w:rsid w:val="00BD48ED"/>
    <w:rsid w:val="00BD49AB"/>
    <w:rsid w:val="00BD49FA"/>
    <w:rsid w:val="00BD4A16"/>
    <w:rsid w:val="00BD4A56"/>
    <w:rsid w:val="00BD4ABD"/>
    <w:rsid w:val="00BD4AD7"/>
    <w:rsid w:val="00BD4B55"/>
    <w:rsid w:val="00BD4B64"/>
    <w:rsid w:val="00BD4B70"/>
    <w:rsid w:val="00BD4B8B"/>
    <w:rsid w:val="00BD4C85"/>
    <w:rsid w:val="00BD4C9D"/>
    <w:rsid w:val="00BD4CC6"/>
    <w:rsid w:val="00BD4CCC"/>
    <w:rsid w:val="00BD4CD4"/>
    <w:rsid w:val="00BD4E37"/>
    <w:rsid w:val="00BD4EBD"/>
    <w:rsid w:val="00BD4F28"/>
    <w:rsid w:val="00BD4F2F"/>
    <w:rsid w:val="00BD4F5E"/>
    <w:rsid w:val="00BD4F92"/>
    <w:rsid w:val="00BD4FA5"/>
    <w:rsid w:val="00BD4FB2"/>
    <w:rsid w:val="00BD504C"/>
    <w:rsid w:val="00BD5055"/>
    <w:rsid w:val="00BD50A0"/>
    <w:rsid w:val="00BD50D4"/>
    <w:rsid w:val="00BD50FA"/>
    <w:rsid w:val="00BD5122"/>
    <w:rsid w:val="00BD5180"/>
    <w:rsid w:val="00BD5189"/>
    <w:rsid w:val="00BD5190"/>
    <w:rsid w:val="00BD5205"/>
    <w:rsid w:val="00BD5225"/>
    <w:rsid w:val="00BD522F"/>
    <w:rsid w:val="00BD52A0"/>
    <w:rsid w:val="00BD52B9"/>
    <w:rsid w:val="00BD52C0"/>
    <w:rsid w:val="00BD52FB"/>
    <w:rsid w:val="00BD5413"/>
    <w:rsid w:val="00BD5417"/>
    <w:rsid w:val="00BD5471"/>
    <w:rsid w:val="00BD5548"/>
    <w:rsid w:val="00BD554C"/>
    <w:rsid w:val="00BD5565"/>
    <w:rsid w:val="00BD559E"/>
    <w:rsid w:val="00BD5614"/>
    <w:rsid w:val="00BD5650"/>
    <w:rsid w:val="00BD5672"/>
    <w:rsid w:val="00BD56BA"/>
    <w:rsid w:val="00BD56EA"/>
    <w:rsid w:val="00BD5769"/>
    <w:rsid w:val="00BD577D"/>
    <w:rsid w:val="00BD578B"/>
    <w:rsid w:val="00BD5895"/>
    <w:rsid w:val="00BD58F5"/>
    <w:rsid w:val="00BD58FC"/>
    <w:rsid w:val="00BD5933"/>
    <w:rsid w:val="00BD5998"/>
    <w:rsid w:val="00BD59B5"/>
    <w:rsid w:val="00BD59F9"/>
    <w:rsid w:val="00BD5B08"/>
    <w:rsid w:val="00BD5B4A"/>
    <w:rsid w:val="00BD5B63"/>
    <w:rsid w:val="00BD5B7E"/>
    <w:rsid w:val="00BD5BA3"/>
    <w:rsid w:val="00BD5C10"/>
    <w:rsid w:val="00BD5C5E"/>
    <w:rsid w:val="00BD5CC6"/>
    <w:rsid w:val="00BD5D32"/>
    <w:rsid w:val="00BD5DBA"/>
    <w:rsid w:val="00BD5DF1"/>
    <w:rsid w:val="00BD5DFC"/>
    <w:rsid w:val="00BD5E5F"/>
    <w:rsid w:val="00BD5E7B"/>
    <w:rsid w:val="00BD5EF9"/>
    <w:rsid w:val="00BD5F10"/>
    <w:rsid w:val="00BD5F11"/>
    <w:rsid w:val="00BD5F62"/>
    <w:rsid w:val="00BD5F6D"/>
    <w:rsid w:val="00BD5FC9"/>
    <w:rsid w:val="00BD600E"/>
    <w:rsid w:val="00BD6139"/>
    <w:rsid w:val="00BD61BC"/>
    <w:rsid w:val="00BD61EE"/>
    <w:rsid w:val="00BD61F0"/>
    <w:rsid w:val="00BD624A"/>
    <w:rsid w:val="00BD6261"/>
    <w:rsid w:val="00BD626C"/>
    <w:rsid w:val="00BD6299"/>
    <w:rsid w:val="00BD630A"/>
    <w:rsid w:val="00BD6358"/>
    <w:rsid w:val="00BD6426"/>
    <w:rsid w:val="00BD6433"/>
    <w:rsid w:val="00BD64BE"/>
    <w:rsid w:val="00BD6555"/>
    <w:rsid w:val="00BD65D3"/>
    <w:rsid w:val="00BD65E8"/>
    <w:rsid w:val="00BD6665"/>
    <w:rsid w:val="00BD6778"/>
    <w:rsid w:val="00BD68A4"/>
    <w:rsid w:val="00BD68E9"/>
    <w:rsid w:val="00BD6916"/>
    <w:rsid w:val="00BD6918"/>
    <w:rsid w:val="00BD692E"/>
    <w:rsid w:val="00BD6972"/>
    <w:rsid w:val="00BD6A83"/>
    <w:rsid w:val="00BD6A9A"/>
    <w:rsid w:val="00BD6AC1"/>
    <w:rsid w:val="00BD6B0E"/>
    <w:rsid w:val="00BD6B87"/>
    <w:rsid w:val="00BD6B93"/>
    <w:rsid w:val="00BD6B97"/>
    <w:rsid w:val="00BD6BE5"/>
    <w:rsid w:val="00BD6BED"/>
    <w:rsid w:val="00BD6BEF"/>
    <w:rsid w:val="00BD6C93"/>
    <w:rsid w:val="00BD6CBD"/>
    <w:rsid w:val="00BD6CC3"/>
    <w:rsid w:val="00BD6CC4"/>
    <w:rsid w:val="00BD6CF6"/>
    <w:rsid w:val="00BD6D21"/>
    <w:rsid w:val="00BD6DCF"/>
    <w:rsid w:val="00BD6DD3"/>
    <w:rsid w:val="00BD6E7A"/>
    <w:rsid w:val="00BD6E90"/>
    <w:rsid w:val="00BD6F03"/>
    <w:rsid w:val="00BD6F29"/>
    <w:rsid w:val="00BD6F2D"/>
    <w:rsid w:val="00BD6FD5"/>
    <w:rsid w:val="00BD702B"/>
    <w:rsid w:val="00BD702C"/>
    <w:rsid w:val="00BD7059"/>
    <w:rsid w:val="00BD70C0"/>
    <w:rsid w:val="00BD70D7"/>
    <w:rsid w:val="00BD70F9"/>
    <w:rsid w:val="00BD7126"/>
    <w:rsid w:val="00BD7130"/>
    <w:rsid w:val="00BD7133"/>
    <w:rsid w:val="00BD714F"/>
    <w:rsid w:val="00BD71A1"/>
    <w:rsid w:val="00BD71CC"/>
    <w:rsid w:val="00BD71F3"/>
    <w:rsid w:val="00BD7204"/>
    <w:rsid w:val="00BD728E"/>
    <w:rsid w:val="00BD738C"/>
    <w:rsid w:val="00BD73BE"/>
    <w:rsid w:val="00BD73C5"/>
    <w:rsid w:val="00BD74B6"/>
    <w:rsid w:val="00BD74C6"/>
    <w:rsid w:val="00BD74DD"/>
    <w:rsid w:val="00BD751B"/>
    <w:rsid w:val="00BD7546"/>
    <w:rsid w:val="00BD75B7"/>
    <w:rsid w:val="00BD770C"/>
    <w:rsid w:val="00BD770E"/>
    <w:rsid w:val="00BD7750"/>
    <w:rsid w:val="00BD775A"/>
    <w:rsid w:val="00BD7770"/>
    <w:rsid w:val="00BD77A9"/>
    <w:rsid w:val="00BD780A"/>
    <w:rsid w:val="00BD784F"/>
    <w:rsid w:val="00BD7854"/>
    <w:rsid w:val="00BD7879"/>
    <w:rsid w:val="00BD787A"/>
    <w:rsid w:val="00BD787B"/>
    <w:rsid w:val="00BD7897"/>
    <w:rsid w:val="00BD78D1"/>
    <w:rsid w:val="00BD792B"/>
    <w:rsid w:val="00BD79E8"/>
    <w:rsid w:val="00BD7A44"/>
    <w:rsid w:val="00BD7AA6"/>
    <w:rsid w:val="00BD7B38"/>
    <w:rsid w:val="00BD7B9B"/>
    <w:rsid w:val="00BD7BC8"/>
    <w:rsid w:val="00BD7BD5"/>
    <w:rsid w:val="00BD7C4F"/>
    <w:rsid w:val="00BD7CA8"/>
    <w:rsid w:val="00BD7CCD"/>
    <w:rsid w:val="00BD7D27"/>
    <w:rsid w:val="00BD7D61"/>
    <w:rsid w:val="00BD7DA8"/>
    <w:rsid w:val="00BD7E0F"/>
    <w:rsid w:val="00BD7E57"/>
    <w:rsid w:val="00BD7EB7"/>
    <w:rsid w:val="00BD7EF6"/>
    <w:rsid w:val="00BD7EFE"/>
    <w:rsid w:val="00BE0028"/>
    <w:rsid w:val="00BE002B"/>
    <w:rsid w:val="00BE00B2"/>
    <w:rsid w:val="00BE011D"/>
    <w:rsid w:val="00BE01E2"/>
    <w:rsid w:val="00BE01ED"/>
    <w:rsid w:val="00BE01EE"/>
    <w:rsid w:val="00BE0211"/>
    <w:rsid w:val="00BE0219"/>
    <w:rsid w:val="00BE0278"/>
    <w:rsid w:val="00BE031A"/>
    <w:rsid w:val="00BE032E"/>
    <w:rsid w:val="00BE035B"/>
    <w:rsid w:val="00BE036E"/>
    <w:rsid w:val="00BE038E"/>
    <w:rsid w:val="00BE03F1"/>
    <w:rsid w:val="00BE042D"/>
    <w:rsid w:val="00BE0483"/>
    <w:rsid w:val="00BE04C0"/>
    <w:rsid w:val="00BE04F2"/>
    <w:rsid w:val="00BE0593"/>
    <w:rsid w:val="00BE05BA"/>
    <w:rsid w:val="00BE062D"/>
    <w:rsid w:val="00BE0679"/>
    <w:rsid w:val="00BE06A8"/>
    <w:rsid w:val="00BE0716"/>
    <w:rsid w:val="00BE0768"/>
    <w:rsid w:val="00BE0791"/>
    <w:rsid w:val="00BE0887"/>
    <w:rsid w:val="00BE0896"/>
    <w:rsid w:val="00BE09AC"/>
    <w:rsid w:val="00BE0A35"/>
    <w:rsid w:val="00BE0AB4"/>
    <w:rsid w:val="00BE0AD0"/>
    <w:rsid w:val="00BE0B0F"/>
    <w:rsid w:val="00BE0B30"/>
    <w:rsid w:val="00BE0B40"/>
    <w:rsid w:val="00BE0BA4"/>
    <w:rsid w:val="00BE0BCB"/>
    <w:rsid w:val="00BE0BFB"/>
    <w:rsid w:val="00BE0C19"/>
    <w:rsid w:val="00BE0C1E"/>
    <w:rsid w:val="00BE0C92"/>
    <w:rsid w:val="00BE0D53"/>
    <w:rsid w:val="00BE0D61"/>
    <w:rsid w:val="00BE0D75"/>
    <w:rsid w:val="00BE0DA4"/>
    <w:rsid w:val="00BE0DAD"/>
    <w:rsid w:val="00BE0DF7"/>
    <w:rsid w:val="00BE0E06"/>
    <w:rsid w:val="00BE0E32"/>
    <w:rsid w:val="00BE0E4B"/>
    <w:rsid w:val="00BE0E56"/>
    <w:rsid w:val="00BE0E9B"/>
    <w:rsid w:val="00BE0F2B"/>
    <w:rsid w:val="00BE0FBC"/>
    <w:rsid w:val="00BE0FCD"/>
    <w:rsid w:val="00BE1088"/>
    <w:rsid w:val="00BE10C4"/>
    <w:rsid w:val="00BE10E4"/>
    <w:rsid w:val="00BE10E6"/>
    <w:rsid w:val="00BE114C"/>
    <w:rsid w:val="00BE115C"/>
    <w:rsid w:val="00BE1174"/>
    <w:rsid w:val="00BE1186"/>
    <w:rsid w:val="00BE11BD"/>
    <w:rsid w:val="00BE11BE"/>
    <w:rsid w:val="00BE11D3"/>
    <w:rsid w:val="00BE120E"/>
    <w:rsid w:val="00BE1211"/>
    <w:rsid w:val="00BE127A"/>
    <w:rsid w:val="00BE12AD"/>
    <w:rsid w:val="00BE12DD"/>
    <w:rsid w:val="00BE12E3"/>
    <w:rsid w:val="00BE12EE"/>
    <w:rsid w:val="00BE12F9"/>
    <w:rsid w:val="00BE1317"/>
    <w:rsid w:val="00BE1321"/>
    <w:rsid w:val="00BE1385"/>
    <w:rsid w:val="00BE13E4"/>
    <w:rsid w:val="00BE1491"/>
    <w:rsid w:val="00BE14E3"/>
    <w:rsid w:val="00BE150B"/>
    <w:rsid w:val="00BE1542"/>
    <w:rsid w:val="00BE1588"/>
    <w:rsid w:val="00BE1625"/>
    <w:rsid w:val="00BE1669"/>
    <w:rsid w:val="00BE16EA"/>
    <w:rsid w:val="00BE16FE"/>
    <w:rsid w:val="00BE1714"/>
    <w:rsid w:val="00BE171D"/>
    <w:rsid w:val="00BE1735"/>
    <w:rsid w:val="00BE178B"/>
    <w:rsid w:val="00BE17B6"/>
    <w:rsid w:val="00BE17F7"/>
    <w:rsid w:val="00BE18A8"/>
    <w:rsid w:val="00BE18F8"/>
    <w:rsid w:val="00BE18FA"/>
    <w:rsid w:val="00BE19A7"/>
    <w:rsid w:val="00BE19B1"/>
    <w:rsid w:val="00BE1A29"/>
    <w:rsid w:val="00BE1A41"/>
    <w:rsid w:val="00BE1A72"/>
    <w:rsid w:val="00BE1A8E"/>
    <w:rsid w:val="00BE1B26"/>
    <w:rsid w:val="00BE1BA8"/>
    <w:rsid w:val="00BE1C05"/>
    <w:rsid w:val="00BE1C24"/>
    <w:rsid w:val="00BE1CF4"/>
    <w:rsid w:val="00BE1DA1"/>
    <w:rsid w:val="00BE1DB3"/>
    <w:rsid w:val="00BE1DD0"/>
    <w:rsid w:val="00BE1E46"/>
    <w:rsid w:val="00BE1E51"/>
    <w:rsid w:val="00BE1E68"/>
    <w:rsid w:val="00BE1ED5"/>
    <w:rsid w:val="00BE1EFA"/>
    <w:rsid w:val="00BE1F3B"/>
    <w:rsid w:val="00BE1FA7"/>
    <w:rsid w:val="00BE2061"/>
    <w:rsid w:val="00BE20B0"/>
    <w:rsid w:val="00BE2191"/>
    <w:rsid w:val="00BE21D8"/>
    <w:rsid w:val="00BE2295"/>
    <w:rsid w:val="00BE2298"/>
    <w:rsid w:val="00BE2374"/>
    <w:rsid w:val="00BE23B3"/>
    <w:rsid w:val="00BE23E3"/>
    <w:rsid w:val="00BE2406"/>
    <w:rsid w:val="00BE2412"/>
    <w:rsid w:val="00BE2510"/>
    <w:rsid w:val="00BE2559"/>
    <w:rsid w:val="00BE2575"/>
    <w:rsid w:val="00BE25C4"/>
    <w:rsid w:val="00BE260A"/>
    <w:rsid w:val="00BE264D"/>
    <w:rsid w:val="00BE26B4"/>
    <w:rsid w:val="00BE270F"/>
    <w:rsid w:val="00BE2710"/>
    <w:rsid w:val="00BE2758"/>
    <w:rsid w:val="00BE27C7"/>
    <w:rsid w:val="00BE289E"/>
    <w:rsid w:val="00BE28A4"/>
    <w:rsid w:val="00BE28F8"/>
    <w:rsid w:val="00BE2985"/>
    <w:rsid w:val="00BE29F2"/>
    <w:rsid w:val="00BE29FF"/>
    <w:rsid w:val="00BE2A1B"/>
    <w:rsid w:val="00BE2A50"/>
    <w:rsid w:val="00BE2A54"/>
    <w:rsid w:val="00BE2B1D"/>
    <w:rsid w:val="00BE2BD8"/>
    <w:rsid w:val="00BE2C83"/>
    <w:rsid w:val="00BE2C8E"/>
    <w:rsid w:val="00BE2C99"/>
    <w:rsid w:val="00BE2CDF"/>
    <w:rsid w:val="00BE2CE6"/>
    <w:rsid w:val="00BE2D36"/>
    <w:rsid w:val="00BE2E98"/>
    <w:rsid w:val="00BE2EB9"/>
    <w:rsid w:val="00BE2ECB"/>
    <w:rsid w:val="00BE2EDE"/>
    <w:rsid w:val="00BE2F21"/>
    <w:rsid w:val="00BE2F5A"/>
    <w:rsid w:val="00BE2F82"/>
    <w:rsid w:val="00BE302F"/>
    <w:rsid w:val="00BE3030"/>
    <w:rsid w:val="00BE304B"/>
    <w:rsid w:val="00BE307F"/>
    <w:rsid w:val="00BE308F"/>
    <w:rsid w:val="00BE30C2"/>
    <w:rsid w:val="00BE30FF"/>
    <w:rsid w:val="00BE3161"/>
    <w:rsid w:val="00BE31A7"/>
    <w:rsid w:val="00BE31B7"/>
    <w:rsid w:val="00BE31FF"/>
    <w:rsid w:val="00BE3291"/>
    <w:rsid w:val="00BE33A3"/>
    <w:rsid w:val="00BE33B5"/>
    <w:rsid w:val="00BE344E"/>
    <w:rsid w:val="00BE346B"/>
    <w:rsid w:val="00BE351C"/>
    <w:rsid w:val="00BE3537"/>
    <w:rsid w:val="00BE3653"/>
    <w:rsid w:val="00BE3677"/>
    <w:rsid w:val="00BE3772"/>
    <w:rsid w:val="00BE3814"/>
    <w:rsid w:val="00BE38C3"/>
    <w:rsid w:val="00BE3915"/>
    <w:rsid w:val="00BE3996"/>
    <w:rsid w:val="00BE39A9"/>
    <w:rsid w:val="00BE3A51"/>
    <w:rsid w:val="00BE3A61"/>
    <w:rsid w:val="00BE3A7B"/>
    <w:rsid w:val="00BE3A96"/>
    <w:rsid w:val="00BE3AD6"/>
    <w:rsid w:val="00BE3B01"/>
    <w:rsid w:val="00BE3B03"/>
    <w:rsid w:val="00BE3B17"/>
    <w:rsid w:val="00BE3B50"/>
    <w:rsid w:val="00BE3B60"/>
    <w:rsid w:val="00BE3B6B"/>
    <w:rsid w:val="00BE3BAB"/>
    <w:rsid w:val="00BE3BEB"/>
    <w:rsid w:val="00BE3BEE"/>
    <w:rsid w:val="00BE3C10"/>
    <w:rsid w:val="00BE3C25"/>
    <w:rsid w:val="00BE3C5F"/>
    <w:rsid w:val="00BE3C96"/>
    <w:rsid w:val="00BE3D06"/>
    <w:rsid w:val="00BE3D88"/>
    <w:rsid w:val="00BE3DA2"/>
    <w:rsid w:val="00BE3E16"/>
    <w:rsid w:val="00BE3E18"/>
    <w:rsid w:val="00BE3E28"/>
    <w:rsid w:val="00BE3EED"/>
    <w:rsid w:val="00BE3F1B"/>
    <w:rsid w:val="00BE3F20"/>
    <w:rsid w:val="00BE3F5F"/>
    <w:rsid w:val="00BE3F6F"/>
    <w:rsid w:val="00BE3F97"/>
    <w:rsid w:val="00BE4001"/>
    <w:rsid w:val="00BE4018"/>
    <w:rsid w:val="00BE4025"/>
    <w:rsid w:val="00BE4053"/>
    <w:rsid w:val="00BE408D"/>
    <w:rsid w:val="00BE40C0"/>
    <w:rsid w:val="00BE4113"/>
    <w:rsid w:val="00BE4130"/>
    <w:rsid w:val="00BE4140"/>
    <w:rsid w:val="00BE4154"/>
    <w:rsid w:val="00BE4180"/>
    <w:rsid w:val="00BE41AF"/>
    <w:rsid w:val="00BE4275"/>
    <w:rsid w:val="00BE4299"/>
    <w:rsid w:val="00BE429A"/>
    <w:rsid w:val="00BE42ED"/>
    <w:rsid w:val="00BE42FD"/>
    <w:rsid w:val="00BE43D4"/>
    <w:rsid w:val="00BE43DD"/>
    <w:rsid w:val="00BE441E"/>
    <w:rsid w:val="00BE4461"/>
    <w:rsid w:val="00BE44CB"/>
    <w:rsid w:val="00BE44EB"/>
    <w:rsid w:val="00BE44F5"/>
    <w:rsid w:val="00BE4646"/>
    <w:rsid w:val="00BE46AF"/>
    <w:rsid w:val="00BE46D4"/>
    <w:rsid w:val="00BE470C"/>
    <w:rsid w:val="00BE472A"/>
    <w:rsid w:val="00BE473A"/>
    <w:rsid w:val="00BE47A4"/>
    <w:rsid w:val="00BE47A8"/>
    <w:rsid w:val="00BE4819"/>
    <w:rsid w:val="00BE483A"/>
    <w:rsid w:val="00BE483B"/>
    <w:rsid w:val="00BE486B"/>
    <w:rsid w:val="00BE48D0"/>
    <w:rsid w:val="00BE49DE"/>
    <w:rsid w:val="00BE4A46"/>
    <w:rsid w:val="00BE4B89"/>
    <w:rsid w:val="00BE4BC4"/>
    <w:rsid w:val="00BE4BDC"/>
    <w:rsid w:val="00BE4CA7"/>
    <w:rsid w:val="00BE4CDE"/>
    <w:rsid w:val="00BE4D15"/>
    <w:rsid w:val="00BE4D93"/>
    <w:rsid w:val="00BE4E6C"/>
    <w:rsid w:val="00BE4E97"/>
    <w:rsid w:val="00BE4EDB"/>
    <w:rsid w:val="00BE4F23"/>
    <w:rsid w:val="00BE4F32"/>
    <w:rsid w:val="00BE4F83"/>
    <w:rsid w:val="00BE4F89"/>
    <w:rsid w:val="00BE4FDF"/>
    <w:rsid w:val="00BE5008"/>
    <w:rsid w:val="00BE501E"/>
    <w:rsid w:val="00BE50EE"/>
    <w:rsid w:val="00BE50F6"/>
    <w:rsid w:val="00BE5135"/>
    <w:rsid w:val="00BE5149"/>
    <w:rsid w:val="00BE5155"/>
    <w:rsid w:val="00BE51E8"/>
    <w:rsid w:val="00BE51EF"/>
    <w:rsid w:val="00BE5255"/>
    <w:rsid w:val="00BE533E"/>
    <w:rsid w:val="00BE5356"/>
    <w:rsid w:val="00BE5369"/>
    <w:rsid w:val="00BE53C1"/>
    <w:rsid w:val="00BE53EA"/>
    <w:rsid w:val="00BE543A"/>
    <w:rsid w:val="00BE5520"/>
    <w:rsid w:val="00BE5545"/>
    <w:rsid w:val="00BE55EA"/>
    <w:rsid w:val="00BE5676"/>
    <w:rsid w:val="00BE5682"/>
    <w:rsid w:val="00BE56AA"/>
    <w:rsid w:val="00BE56B8"/>
    <w:rsid w:val="00BE570D"/>
    <w:rsid w:val="00BE5712"/>
    <w:rsid w:val="00BE5796"/>
    <w:rsid w:val="00BE57C2"/>
    <w:rsid w:val="00BE57E2"/>
    <w:rsid w:val="00BE5827"/>
    <w:rsid w:val="00BE5868"/>
    <w:rsid w:val="00BE58A1"/>
    <w:rsid w:val="00BE58C5"/>
    <w:rsid w:val="00BE590E"/>
    <w:rsid w:val="00BE5912"/>
    <w:rsid w:val="00BE5914"/>
    <w:rsid w:val="00BE5937"/>
    <w:rsid w:val="00BE5949"/>
    <w:rsid w:val="00BE59C8"/>
    <w:rsid w:val="00BE59D8"/>
    <w:rsid w:val="00BE5A17"/>
    <w:rsid w:val="00BE5A79"/>
    <w:rsid w:val="00BE5ABF"/>
    <w:rsid w:val="00BE5AF6"/>
    <w:rsid w:val="00BE5B09"/>
    <w:rsid w:val="00BE5B0F"/>
    <w:rsid w:val="00BE5B53"/>
    <w:rsid w:val="00BE5B67"/>
    <w:rsid w:val="00BE5B70"/>
    <w:rsid w:val="00BE5C6E"/>
    <w:rsid w:val="00BE5C83"/>
    <w:rsid w:val="00BE5C99"/>
    <w:rsid w:val="00BE5C9B"/>
    <w:rsid w:val="00BE5CE9"/>
    <w:rsid w:val="00BE5D0C"/>
    <w:rsid w:val="00BE5D32"/>
    <w:rsid w:val="00BE5EA1"/>
    <w:rsid w:val="00BE5F1C"/>
    <w:rsid w:val="00BE5F7E"/>
    <w:rsid w:val="00BE5FC1"/>
    <w:rsid w:val="00BE5FD5"/>
    <w:rsid w:val="00BE5FE7"/>
    <w:rsid w:val="00BE5FFF"/>
    <w:rsid w:val="00BE606A"/>
    <w:rsid w:val="00BE6078"/>
    <w:rsid w:val="00BE60B2"/>
    <w:rsid w:val="00BE60CD"/>
    <w:rsid w:val="00BE6111"/>
    <w:rsid w:val="00BE6115"/>
    <w:rsid w:val="00BE6134"/>
    <w:rsid w:val="00BE618E"/>
    <w:rsid w:val="00BE61C0"/>
    <w:rsid w:val="00BE623A"/>
    <w:rsid w:val="00BE6259"/>
    <w:rsid w:val="00BE625E"/>
    <w:rsid w:val="00BE62AE"/>
    <w:rsid w:val="00BE62FA"/>
    <w:rsid w:val="00BE6311"/>
    <w:rsid w:val="00BE6370"/>
    <w:rsid w:val="00BE643F"/>
    <w:rsid w:val="00BE64BF"/>
    <w:rsid w:val="00BE64F1"/>
    <w:rsid w:val="00BE64F9"/>
    <w:rsid w:val="00BE6583"/>
    <w:rsid w:val="00BE6592"/>
    <w:rsid w:val="00BE6643"/>
    <w:rsid w:val="00BE664F"/>
    <w:rsid w:val="00BE66B3"/>
    <w:rsid w:val="00BE66C3"/>
    <w:rsid w:val="00BE66CC"/>
    <w:rsid w:val="00BE6796"/>
    <w:rsid w:val="00BE6798"/>
    <w:rsid w:val="00BE67B5"/>
    <w:rsid w:val="00BE67FD"/>
    <w:rsid w:val="00BE6818"/>
    <w:rsid w:val="00BE6877"/>
    <w:rsid w:val="00BE687A"/>
    <w:rsid w:val="00BE6882"/>
    <w:rsid w:val="00BE68B4"/>
    <w:rsid w:val="00BE6971"/>
    <w:rsid w:val="00BE6A18"/>
    <w:rsid w:val="00BE6A31"/>
    <w:rsid w:val="00BE6AC6"/>
    <w:rsid w:val="00BE6AC9"/>
    <w:rsid w:val="00BE6B36"/>
    <w:rsid w:val="00BE6B4D"/>
    <w:rsid w:val="00BE6B72"/>
    <w:rsid w:val="00BE6B8B"/>
    <w:rsid w:val="00BE6B9E"/>
    <w:rsid w:val="00BE6C5A"/>
    <w:rsid w:val="00BE6C82"/>
    <w:rsid w:val="00BE6CB0"/>
    <w:rsid w:val="00BE6CB7"/>
    <w:rsid w:val="00BE6CBF"/>
    <w:rsid w:val="00BE6CF7"/>
    <w:rsid w:val="00BE6D5D"/>
    <w:rsid w:val="00BE6D79"/>
    <w:rsid w:val="00BE6DF6"/>
    <w:rsid w:val="00BE6E91"/>
    <w:rsid w:val="00BE6E94"/>
    <w:rsid w:val="00BE6F58"/>
    <w:rsid w:val="00BE6F6B"/>
    <w:rsid w:val="00BE6FDF"/>
    <w:rsid w:val="00BE703C"/>
    <w:rsid w:val="00BE70A3"/>
    <w:rsid w:val="00BE70C5"/>
    <w:rsid w:val="00BE711E"/>
    <w:rsid w:val="00BE7155"/>
    <w:rsid w:val="00BE7229"/>
    <w:rsid w:val="00BE724D"/>
    <w:rsid w:val="00BE726C"/>
    <w:rsid w:val="00BE7297"/>
    <w:rsid w:val="00BE72AE"/>
    <w:rsid w:val="00BE72C2"/>
    <w:rsid w:val="00BE72DD"/>
    <w:rsid w:val="00BE731B"/>
    <w:rsid w:val="00BE7336"/>
    <w:rsid w:val="00BE7369"/>
    <w:rsid w:val="00BE739A"/>
    <w:rsid w:val="00BE73BD"/>
    <w:rsid w:val="00BE7426"/>
    <w:rsid w:val="00BE74AC"/>
    <w:rsid w:val="00BE74D9"/>
    <w:rsid w:val="00BE750F"/>
    <w:rsid w:val="00BE7516"/>
    <w:rsid w:val="00BE752E"/>
    <w:rsid w:val="00BE7578"/>
    <w:rsid w:val="00BE75D7"/>
    <w:rsid w:val="00BE7616"/>
    <w:rsid w:val="00BE761B"/>
    <w:rsid w:val="00BE765C"/>
    <w:rsid w:val="00BE765F"/>
    <w:rsid w:val="00BE766A"/>
    <w:rsid w:val="00BE767D"/>
    <w:rsid w:val="00BE767E"/>
    <w:rsid w:val="00BE7683"/>
    <w:rsid w:val="00BE76B7"/>
    <w:rsid w:val="00BE76D0"/>
    <w:rsid w:val="00BE76DD"/>
    <w:rsid w:val="00BE7709"/>
    <w:rsid w:val="00BE7742"/>
    <w:rsid w:val="00BE77C2"/>
    <w:rsid w:val="00BE7807"/>
    <w:rsid w:val="00BE7812"/>
    <w:rsid w:val="00BE7874"/>
    <w:rsid w:val="00BE788A"/>
    <w:rsid w:val="00BE7915"/>
    <w:rsid w:val="00BE791C"/>
    <w:rsid w:val="00BE791D"/>
    <w:rsid w:val="00BE7A31"/>
    <w:rsid w:val="00BE7A4F"/>
    <w:rsid w:val="00BE7A92"/>
    <w:rsid w:val="00BE7B19"/>
    <w:rsid w:val="00BE7B22"/>
    <w:rsid w:val="00BE7B6A"/>
    <w:rsid w:val="00BE7C0C"/>
    <w:rsid w:val="00BE7C15"/>
    <w:rsid w:val="00BE7C5A"/>
    <w:rsid w:val="00BE7C67"/>
    <w:rsid w:val="00BE7D52"/>
    <w:rsid w:val="00BE7D68"/>
    <w:rsid w:val="00BE7D8C"/>
    <w:rsid w:val="00BE7DA9"/>
    <w:rsid w:val="00BE7F10"/>
    <w:rsid w:val="00BE7FBF"/>
    <w:rsid w:val="00BE7FE8"/>
    <w:rsid w:val="00BF0118"/>
    <w:rsid w:val="00BF01AC"/>
    <w:rsid w:val="00BF0205"/>
    <w:rsid w:val="00BF0314"/>
    <w:rsid w:val="00BF0351"/>
    <w:rsid w:val="00BF0392"/>
    <w:rsid w:val="00BF03E6"/>
    <w:rsid w:val="00BF0455"/>
    <w:rsid w:val="00BF0457"/>
    <w:rsid w:val="00BF0477"/>
    <w:rsid w:val="00BF04C3"/>
    <w:rsid w:val="00BF0503"/>
    <w:rsid w:val="00BF0531"/>
    <w:rsid w:val="00BF05B9"/>
    <w:rsid w:val="00BF0650"/>
    <w:rsid w:val="00BF0682"/>
    <w:rsid w:val="00BF06A3"/>
    <w:rsid w:val="00BF06A5"/>
    <w:rsid w:val="00BF06BC"/>
    <w:rsid w:val="00BF06E1"/>
    <w:rsid w:val="00BF06E2"/>
    <w:rsid w:val="00BF06E4"/>
    <w:rsid w:val="00BF0703"/>
    <w:rsid w:val="00BF0853"/>
    <w:rsid w:val="00BF08AD"/>
    <w:rsid w:val="00BF090C"/>
    <w:rsid w:val="00BF094C"/>
    <w:rsid w:val="00BF0950"/>
    <w:rsid w:val="00BF0966"/>
    <w:rsid w:val="00BF09D9"/>
    <w:rsid w:val="00BF09ED"/>
    <w:rsid w:val="00BF0BB3"/>
    <w:rsid w:val="00BF0BD2"/>
    <w:rsid w:val="00BF0C6B"/>
    <w:rsid w:val="00BF0DD4"/>
    <w:rsid w:val="00BF0E06"/>
    <w:rsid w:val="00BF0FE7"/>
    <w:rsid w:val="00BF10FE"/>
    <w:rsid w:val="00BF113E"/>
    <w:rsid w:val="00BF1204"/>
    <w:rsid w:val="00BF12AD"/>
    <w:rsid w:val="00BF12D5"/>
    <w:rsid w:val="00BF1336"/>
    <w:rsid w:val="00BF1375"/>
    <w:rsid w:val="00BF13C5"/>
    <w:rsid w:val="00BF13D0"/>
    <w:rsid w:val="00BF13EE"/>
    <w:rsid w:val="00BF1435"/>
    <w:rsid w:val="00BF146B"/>
    <w:rsid w:val="00BF14A0"/>
    <w:rsid w:val="00BF14E3"/>
    <w:rsid w:val="00BF153A"/>
    <w:rsid w:val="00BF1556"/>
    <w:rsid w:val="00BF1560"/>
    <w:rsid w:val="00BF163A"/>
    <w:rsid w:val="00BF1669"/>
    <w:rsid w:val="00BF1684"/>
    <w:rsid w:val="00BF16D9"/>
    <w:rsid w:val="00BF16FC"/>
    <w:rsid w:val="00BF16FE"/>
    <w:rsid w:val="00BF1725"/>
    <w:rsid w:val="00BF1848"/>
    <w:rsid w:val="00BF186E"/>
    <w:rsid w:val="00BF1872"/>
    <w:rsid w:val="00BF1949"/>
    <w:rsid w:val="00BF1951"/>
    <w:rsid w:val="00BF19B6"/>
    <w:rsid w:val="00BF1AA7"/>
    <w:rsid w:val="00BF1ACA"/>
    <w:rsid w:val="00BF1BA1"/>
    <w:rsid w:val="00BF1BAF"/>
    <w:rsid w:val="00BF1BDF"/>
    <w:rsid w:val="00BF1D2E"/>
    <w:rsid w:val="00BF1DB0"/>
    <w:rsid w:val="00BF1DFE"/>
    <w:rsid w:val="00BF1E2D"/>
    <w:rsid w:val="00BF1EB7"/>
    <w:rsid w:val="00BF1F58"/>
    <w:rsid w:val="00BF2033"/>
    <w:rsid w:val="00BF2105"/>
    <w:rsid w:val="00BF2116"/>
    <w:rsid w:val="00BF2142"/>
    <w:rsid w:val="00BF216C"/>
    <w:rsid w:val="00BF2197"/>
    <w:rsid w:val="00BF2214"/>
    <w:rsid w:val="00BF2279"/>
    <w:rsid w:val="00BF22DA"/>
    <w:rsid w:val="00BF2336"/>
    <w:rsid w:val="00BF23C3"/>
    <w:rsid w:val="00BF2410"/>
    <w:rsid w:val="00BF2467"/>
    <w:rsid w:val="00BF246D"/>
    <w:rsid w:val="00BF24C7"/>
    <w:rsid w:val="00BF252D"/>
    <w:rsid w:val="00BF2557"/>
    <w:rsid w:val="00BF2584"/>
    <w:rsid w:val="00BF26C1"/>
    <w:rsid w:val="00BF26EB"/>
    <w:rsid w:val="00BF2705"/>
    <w:rsid w:val="00BF27C7"/>
    <w:rsid w:val="00BF27DF"/>
    <w:rsid w:val="00BF27FD"/>
    <w:rsid w:val="00BF2831"/>
    <w:rsid w:val="00BF2863"/>
    <w:rsid w:val="00BF2897"/>
    <w:rsid w:val="00BF298B"/>
    <w:rsid w:val="00BF299D"/>
    <w:rsid w:val="00BF2A69"/>
    <w:rsid w:val="00BF2B01"/>
    <w:rsid w:val="00BF2B6B"/>
    <w:rsid w:val="00BF2B9F"/>
    <w:rsid w:val="00BF2C21"/>
    <w:rsid w:val="00BF2C65"/>
    <w:rsid w:val="00BF2C6E"/>
    <w:rsid w:val="00BF2C76"/>
    <w:rsid w:val="00BF2D0A"/>
    <w:rsid w:val="00BF2D15"/>
    <w:rsid w:val="00BF2D6D"/>
    <w:rsid w:val="00BF2DD1"/>
    <w:rsid w:val="00BF2DF6"/>
    <w:rsid w:val="00BF2E36"/>
    <w:rsid w:val="00BF2E5A"/>
    <w:rsid w:val="00BF2E90"/>
    <w:rsid w:val="00BF2E9C"/>
    <w:rsid w:val="00BF2EED"/>
    <w:rsid w:val="00BF2FAD"/>
    <w:rsid w:val="00BF2FB0"/>
    <w:rsid w:val="00BF3041"/>
    <w:rsid w:val="00BF307A"/>
    <w:rsid w:val="00BF30E7"/>
    <w:rsid w:val="00BF30F0"/>
    <w:rsid w:val="00BF30F1"/>
    <w:rsid w:val="00BF3144"/>
    <w:rsid w:val="00BF3200"/>
    <w:rsid w:val="00BF3244"/>
    <w:rsid w:val="00BF326A"/>
    <w:rsid w:val="00BF32B7"/>
    <w:rsid w:val="00BF32C4"/>
    <w:rsid w:val="00BF3429"/>
    <w:rsid w:val="00BF355A"/>
    <w:rsid w:val="00BF35D6"/>
    <w:rsid w:val="00BF3642"/>
    <w:rsid w:val="00BF36C3"/>
    <w:rsid w:val="00BF37DA"/>
    <w:rsid w:val="00BF37E6"/>
    <w:rsid w:val="00BF3822"/>
    <w:rsid w:val="00BF3879"/>
    <w:rsid w:val="00BF3A12"/>
    <w:rsid w:val="00BF3A52"/>
    <w:rsid w:val="00BF3A5C"/>
    <w:rsid w:val="00BF3B0E"/>
    <w:rsid w:val="00BF3B4E"/>
    <w:rsid w:val="00BF3BA8"/>
    <w:rsid w:val="00BF3BC7"/>
    <w:rsid w:val="00BF3CAD"/>
    <w:rsid w:val="00BF3D0A"/>
    <w:rsid w:val="00BF3DF0"/>
    <w:rsid w:val="00BF3EAC"/>
    <w:rsid w:val="00BF3F6E"/>
    <w:rsid w:val="00BF3F73"/>
    <w:rsid w:val="00BF3F91"/>
    <w:rsid w:val="00BF3F9A"/>
    <w:rsid w:val="00BF4022"/>
    <w:rsid w:val="00BF407C"/>
    <w:rsid w:val="00BF412A"/>
    <w:rsid w:val="00BF422F"/>
    <w:rsid w:val="00BF43FA"/>
    <w:rsid w:val="00BF4464"/>
    <w:rsid w:val="00BF446B"/>
    <w:rsid w:val="00BF44A1"/>
    <w:rsid w:val="00BF4532"/>
    <w:rsid w:val="00BF4574"/>
    <w:rsid w:val="00BF4582"/>
    <w:rsid w:val="00BF458C"/>
    <w:rsid w:val="00BF459E"/>
    <w:rsid w:val="00BF464B"/>
    <w:rsid w:val="00BF46DB"/>
    <w:rsid w:val="00BF46ED"/>
    <w:rsid w:val="00BF471E"/>
    <w:rsid w:val="00BF473B"/>
    <w:rsid w:val="00BF4767"/>
    <w:rsid w:val="00BF482E"/>
    <w:rsid w:val="00BF4840"/>
    <w:rsid w:val="00BF48A5"/>
    <w:rsid w:val="00BF48A7"/>
    <w:rsid w:val="00BF49C1"/>
    <w:rsid w:val="00BF4A1D"/>
    <w:rsid w:val="00BF4B2E"/>
    <w:rsid w:val="00BF4B5D"/>
    <w:rsid w:val="00BF4B8A"/>
    <w:rsid w:val="00BF4B97"/>
    <w:rsid w:val="00BF4BD2"/>
    <w:rsid w:val="00BF4C1E"/>
    <w:rsid w:val="00BF4CC9"/>
    <w:rsid w:val="00BF4D5E"/>
    <w:rsid w:val="00BF4D9A"/>
    <w:rsid w:val="00BF4DBB"/>
    <w:rsid w:val="00BF4E1E"/>
    <w:rsid w:val="00BF4E7D"/>
    <w:rsid w:val="00BF4EE2"/>
    <w:rsid w:val="00BF5060"/>
    <w:rsid w:val="00BF5071"/>
    <w:rsid w:val="00BF5119"/>
    <w:rsid w:val="00BF5142"/>
    <w:rsid w:val="00BF5177"/>
    <w:rsid w:val="00BF5185"/>
    <w:rsid w:val="00BF521D"/>
    <w:rsid w:val="00BF52FF"/>
    <w:rsid w:val="00BF5303"/>
    <w:rsid w:val="00BF5356"/>
    <w:rsid w:val="00BF5373"/>
    <w:rsid w:val="00BF5449"/>
    <w:rsid w:val="00BF5451"/>
    <w:rsid w:val="00BF5457"/>
    <w:rsid w:val="00BF5498"/>
    <w:rsid w:val="00BF54B6"/>
    <w:rsid w:val="00BF5511"/>
    <w:rsid w:val="00BF5521"/>
    <w:rsid w:val="00BF5529"/>
    <w:rsid w:val="00BF55D8"/>
    <w:rsid w:val="00BF5671"/>
    <w:rsid w:val="00BF5676"/>
    <w:rsid w:val="00BF5682"/>
    <w:rsid w:val="00BF5688"/>
    <w:rsid w:val="00BF568B"/>
    <w:rsid w:val="00BF569D"/>
    <w:rsid w:val="00BF56F7"/>
    <w:rsid w:val="00BF56F9"/>
    <w:rsid w:val="00BF5788"/>
    <w:rsid w:val="00BF5794"/>
    <w:rsid w:val="00BF579C"/>
    <w:rsid w:val="00BF57BC"/>
    <w:rsid w:val="00BF57DB"/>
    <w:rsid w:val="00BF57E9"/>
    <w:rsid w:val="00BF580A"/>
    <w:rsid w:val="00BF585E"/>
    <w:rsid w:val="00BF58BF"/>
    <w:rsid w:val="00BF5A1A"/>
    <w:rsid w:val="00BF5A23"/>
    <w:rsid w:val="00BF5AE6"/>
    <w:rsid w:val="00BF5B58"/>
    <w:rsid w:val="00BF5B9D"/>
    <w:rsid w:val="00BF5BD3"/>
    <w:rsid w:val="00BF5C09"/>
    <w:rsid w:val="00BF5C7D"/>
    <w:rsid w:val="00BF5D16"/>
    <w:rsid w:val="00BF5D6F"/>
    <w:rsid w:val="00BF5DC4"/>
    <w:rsid w:val="00BF5DE7"/>
    <w:rsid w:val="00BF5DFB"/>
    <w:rsid w:val="00BF5E24"/>
    <w:rsid w:val="00BF5E43"/>
    <w:rsid w:val="00BF5EF7"/>
    <w:rsid w:val="00BF5F22"/>
    <w:rsid w:val="00BF5FC7"/>
    <w:rsid w:val="00BF5FE9"/>
    <w:rsid w:val="00BF6009"/>
    <w:rsid w:val="00BF6017"/>
    <w:rsid w:val="00BF6027"/>
    <w:rsid w:val="00BF605B"/>
    <w:rsid w:val="00BF60DF"/>
    <w:rsid w:val="00BF6101"/>
    <w:rsid w:val="00BF6220"/>
    <w:rsid w:val="00BF622A"/>
    <w:rsid w:val="00BF627C"/>
    <w:rsid w:val="00BF62E1"/>
    <w:rsid w:val="00BF62FF"/>
    <w:rsid w:val="00BF6343"/>
    <w:rsid w:val="00BF638A"/>
    <w:rsid w:val="00BF63B9"/>
    <w:rsid w:val="00BF63E3"/>
    <w:rsid w:val="00BF6421"/>
    <w:rsid w:val="00BF6423"/>
    <w:rsid w:val="00BF6477"/>
    <w:rsid w:val="00BF647A"/>
    <w:rsid w:val="00BF64A3"/>
    <w:rsid w:val="00BF6569"/>
    <w:rsid w:val="00BF6580"/>
    <w:rsid w:val="00BF65BD"/>
    <w:rsid w:val="00BF6713"/>
    <w:rsid w:val="00BF672F"/>
    <w:rsid w:val="00BF67BE"/>
    <w:rsid w:val="00BF67DD"/>
    <w:rsid w:val="00BF686F"/>
    <w:rsid w:val="00BF6895"/>
    <w:rsid w:val="00BF69D2"/>
    <w:rsid w:val="00BF69FD"/>
    <w:rsid w:val="00BF6A48"/>
    <w:rsid w:val="00BF6A70"/>
    <w:rsid w:val="00BF6AB3"/>
    <w:rsid w:val="00BF6BF1"/>
    <w:rsid w:val="00BF6C5A"/>
    <w:rsid w:val="00BF6C6C"/>
    <w:rsid w:val="00BF6CA2"/>
    <w:rsid w:val="00BF6D59"/>
    <w:rsid w:val="00BF6DA4"/>
    <w:rsid w:val="00BF6DE9"/>
    <w:rsid w:val="00BF6E1D"/>
    <w:rsid w:val="00BF6E84"/>
    <w:rsid w:val="00BF6E92"/>
    <w:rsid w:val="00BF6F00"/>
    <w:rsid w:val="00BF6F06"/>
    <w:rsid w:val="00BF6F51"/>
    <w:rsid w:val="00BF6F9B"/>
    <w:rsid w:val="00BF6FEB"/>
    <w:rsid w:val="00BF709F"/>
    <w:rsid w:val="00BF70AD"/>
    <w:rsid w:val="00BF70E1"/>
    <w:rsid w:val="00BF70E6"/>
    <w:rsid w:val="00BF7263"/>
    <w:rsid w:val="00BF730A"/>
    <w:rsid w:val="00BF7314"/>
    <w:rsid w:val="00BF736A"/>
    <w:rsid w:val="00BF73ED"/>
    <w:rsid w:val="00BF74CE"/>
    <w:rsid w:val="00BF74E8"/>
    <w:rsid w:val="00BF74F8"/>
    <w:rsid w:val="00BF7536"/>
    <w:rsid w:val="00BF753F"/>
    <w:rsid w:val="00BF755F"/>
    <w:rsid w:val="00BF75F7"/>
    <w:rsid w:val="00BF75FB"/>
    <w:rsid w:val="00BF76E9"/>
    <w:rsid w:val="00BF76F7"/>
    <w:rsid w:val="00BF7748"/>
    <w:rsid w:val="00BF77E2"/>
    <w:rsid w:val="00BF77EA"/>
    <w:rsid w:val="00BF783A"/>
    <w:rsid w:val="00BF78F3"/>
    <w:rsid w:val="00BF794B"/>
    <w:rsid w:val="00BF7968"/>
    <w:rsid w:val="00BF7A05"/>
    <w:rsid w:val="00BF7A0C"/>
    <w:rsid w:val="00BF7A55"/>
    <w:rsid w:val="00BF7A86"/>
    <w:rsid w:val="00BF7AF4"/>
    <w:rsid w:val="00BF7B7F"/>
    <w:rsid w:val="00BF7B8D"/>
    <w:rsid w:val="00BF7BD9"/>
    <w:rsid w:val="00BF7C7B"/>
    <w:rsid w:val="00BF7D5D"/>
    <w:rsid w:val="00BF7D8A"/>
    <w:rsid w:val="00BF7DA7"/>
    <w:rsid w:val="00BF7DC4"/>
    <w:rsid w:val="00BF7DC7"/>
    <w:rsid w:val="00BF7DDB"/>
    <w:rsid w:val="00BF7DDD"/>
    <w:rsid w:val="00BF7E91"/>
    <w:rsid w:val="00BF7EC0"/>
    <w:rsid w:val="00BF7F01"/>
    <w:rsid w:val="00BF7F9D"/>
    <w:rsid w:val="00BF7FAF"/>
    <w:rsid w:val="00BF7FF2"/>
    <w:rsid w:val="00C00052"/>
    <w:rsid w:val="00C000FB"/>
    <w:rsid w:val="00C00150"/>
    <w:rsid w:val="00C0019A"/>
    <w:rsid w:val="00C00206"/>
    <w:rsid w:val="00C0020F"/>
    <w:rsid w:val="00C00218"/>
    <w:rsid w:val="00C00223"/>
    <w:rsid w:val="00C0031E"/>
    <w:rsid w:val="00C00326"/>
    <w:rsid w:val="00C00347"/>
    <w:rsid w:val="00C00368"/>
    <w:rsid w:val="00C003B1"/>
    <w:rsid w:val="00C0042B"/>
    <w:rsid w:val="00C0045B"/>
    <w:rsid w:val="00C004A3"/>
    <w:rsid w:val="00C0055D"/>
    <w:rsid w:val="00C005C3"/>
    <w:rsid w:val="00C005D5"/>
    <w:rsid w:val="00C00632"/>
    <w:rsid w:val="00C0063D"/>
    <w:rsid w:val="00C006F6"/>
    <w:rsid w:val="00C006FE"/>
    <w:rsid w:val="00C00729"/>
    <w:rsid w:val="00C007AD"/>
    <w:rsid w:val="00C00851"/>
    <w:rsid w:val="00C00978"/>
    <w:rsid w:val="00C009A5"/>
    <w:rsid w:val="00C00B22"/>
    <w:rsid w:val="00C00B2F"/>
    <w:rsid w:val="00C00BBC"/>
    <w:rsid w:val="00C00BDF"/>
    <w:rsid w:val="00C00C0E"/>
    <w:rsid w:val="00C00C3F"/>
    <w:rsid w:val="00C00C51"/>
    <w:rsid w:val="00C00C8E"/>
    <w:rsid w:val="00C00CBD"/>
    <w:rsid w:val="00C00D11"/>
    <w:rsid w:val="00C00D3F"/>
    <w:rsid w:val="00C00D82"/>
    <w:rsid w:val="00C00E6E"/>
    <w:rsid w:val="00C00E81"/>
    <w:rsid w:val="00C00F0A"/>
    <w:rsid w:val="00C00FE8"/>
    <w:rsid w:val="00C00FEF"/>
    <w:rsid w:val="00C0107D"/>
    <w:rsid w:val="00C010A4"/>
    <w:rsid w:val="00C01121"/>
    <w:rsid w:val="00C011B3"/>
    <w:rsid w:val="00C01202"/>
    <w:rsid w:val="00C0125C"/>
    <w:rsid w:val="00C01346"/>
    <w:rsid w:val="00C01373"/>
    <w:rsid w:val="00C013D5"/>
    <w:rsid w:val="00C013F1"/>
    <w:rsid w:val="00C01482"/>
    <w:rsid w:val="00C014C0"/>
    <w:rsid w:val="00C014CC"/>
    <w:rsid w:val="00C014DA"/>
    <w:rsid w:val="00C01500"/>
    <w:rsid w:val="00C015C1"/>
    <w:rsid w:val="00C01657"/>
    <w:rsid w:val="00C0166F"/>
    <w:rsid w:val="00C016F0"/>
    <w:rsid w:val="00C017D1"/>
    <w:rsid w:val="00C0187D"/>
    <w:rsid w:val="00C018AC"/>
    <w:rsid w:val="00C01928"/>
    <w:rsid w:val="00C019BD"/>
    <w:rsid w:val="00C019C2"/>
    <w:rsid w:val="00C01A2B"/>
    <w:rsid w:val="00C01A35"/>
    <w:rsid w:val="00C01B90"/>
    <w:rsid w:val="00C01B9E"/>
    <w:rsid w:val="00C01C54"/>
    <w:rsid w:val="00C01CFD"/>
    <w:rsid w:val="00C01D00"/>
    <w:rsid w:val="00C01D04"/>
    <w:rsid w:val="00C01D41"/>
    <w:rsid w:val="00C01D49"/>
    <w:rsid w:val="00C01DF6"/>
    <w:rsid w:val="00C01E0B"/>
    <w:rsid w:val="00C01E75"/>
    <w:rsid w:val="00C01E7D"/>
    <w:rsid w:val="00C01EC2"/>
    <w:rsid w:val="00C01EDF"/>
    <w:rsid w:val="00C01F1E"/>
    <w:rsid w:val="00C01F26"/>
    <w:rsid w:val="00C01FD9"/>
    <w:rsid w:val="00C02034"/>
    <w:rsid w:val="00C0206E"/>
    <w:rsid w:val="00C02074"/>
    <w:rsid w:val="00C0209B"/>
    <w:rsid w:val="00C020E4"/>
    <w:rsid w:val="00C0217D"/>
    <w:rsid w:val="00C0218D"/>
    <w:rsid w:val="00C021D3"/>
    <w:rsid w:val="00C021E8"/>
    <w:rsid w:val="00C021EE"/>
    <w:rsid w:val="00C022B9"/>
    <w:rsid w:val="00C02329"/>
    <w:rsid w:val="00C023B5"/>
    <w:rsid w:val="00C023E4"/>
    <w:rsid w:val="00C02468"/>
    <w:rsid w:val="00C02481"/>
    <w:rsid w:val="00C024BA"/>
    <w:rsid w:val="00C024F0"/>
    <w:rsid w:val="00C0253E"/>
    <w:rsid w:val="00C025E3"/>
    <w:rsid w:val="00C025E5"/>
    <w:rsid w:val="00C025ED"/>
    <w:rsid w:val="00C02624"/>
    <w:rsid w:val="00C0273B"/>
    <w:rsid w:val="00C027C6"/>
    <w:rsid w:val="00C0280E"/>
    <w:rsid w:val="00C0281F"/>
    <w:rsid w:val="00C0282F"/>
    <w:rsid w:val="00C02897"/>
    <w:rsid w:val="00C028A2"/>
    <w:rsid w:val="00C029BF"/>
    <w:rsid w:val="00C029D4"/>
    <w:rsid w:val="00C029F1"/>
    <w:rsid w:val="00C02A2E"/>
    <w:rsid w:val="00C02A3D"/>
    <w:rsid w:val="00C02A54"/>
    <w:rsid w:val="00C02ABD"/>
    <w:rsid w:val="00C02AE3"/>
    <w:rsid w:val="00C02B0C"/>
    <w:rsid w:val="00C02B6D"/>
    <w:rsid w:val="00C02BA0"/>
    <w:rsid w:val="00C02C41"/>
    <w:rsid w:val="00C02C7B"/>
    <w:rsid w:val="00C02C98"/>
    <w:rsid w:val="00C02D8A"/>
    <w:rsid w:val="00C02DAB"/>
    <w:rsid w:val="00C02DF8"/>
    <w:rsid w:val="00C02E1A"/>
    <w:rsid w:val="00C02E99"/>
    <w:rsid w:val="00C02F08"/>
    <w:rsid w:val="00C02F61"/>
    <w:rsid w:val="00C03061"/>
    <w:rsid w:val="00C03067"/>
    <w:rsid w:val="00C030E7"/>
    <w:rsid w:val="00C0317F"/>
    <w:rsid w:val="00C03181"/>
    <w:rsid w:val="00C03223"/>
    <w:rsid w:val="00C0323C"/>
    <w:rsid w:val="00C0324B"/>
    <w:rsid w:val="00C032C6"/>
    <w:rsid w:val="00C0331B"/>
    <w:rsid w:val="00C0334D"/>
    <w:rsid w:val="00C03410"/>
    <w:rsid w:val="00C0343A"/>
    <w:rsid w:val="00C0346D"/>
    <w:rsid w:val="00C0352F"/>
    <w:rsid w:val="00C03649"/>
    <w:rsid w:val="00C036CD"/>
    <w:rsid w:val="00C03727"/>
    <w:rsid w:val="00C03775"/>
    <w:rsid w:val="00C037A4"/>
    <w:rsid w:val="00C03819"/>
    <w:rsid w:val="00C03842"/>
    <w:rsid w:val="00C03899"/>
    <w:rsid w:val="00C038F7"/>
    <w:rsid w:val="00C03935"/>
    <w:rsid w:val="00C03944"/>
    <w:rsid w:val="00C0395F"/>
    <w:rsid w:val="00C03A7E"/>
    <w:rsid w:val="00C03B0F"/>
    <w:rsid w:val="00C03BFE"/>
    <w:rsid w:val="00C03C91"/>
    <w:rsid w:val="00C03CB1"/>
    <w:rsid w:val="00C03D78"/>
    <w:rsid w:val="00C03DC4"/>
    <w:rsid w:val="00C03DE8"/>
    <w:rsid w:val="00C03E28"/>
    <w:rsid w:val="00C03EB4"/>
    <w:rsid w:val="00C03F00"/>
    <w:rsid w:val="00C03F27"/>
    <w:rsid w:val="00C03F39"/>
    <w:rsid w:val="00C03F85"/>
    <w:rsid w:val="00C0400E"/>
    <w:rsid w:val="00C040C9"/>
    <w:rsid w:val="00C040E6"/>
    <w:rsid w:val="00C040FA"/>
    <w:rsid w:val="00C04117"/>
    <w:rsid w:val="00C04157"/>
    <w:rsid w:val="00C04176"/>
    <w:rsid w:val="00C0418C"/>
    <w:rsid w:val="00C0421B"/>
    <w:rsid w:val="00C0427A"/>
    <w:rsid w:val="00C042FD"/>
    <w:rsid w:val="00C0437E"/>
    <w:rsid w:val="00C043AF"/>
    <w:rsid w:val="00C043E5"/>
    <w:rsid w:val="00C043F7"/>
    <w:rsid w:val="00C0442F"/>
    <w:rsid w:val="00C0445F"/>
    <w:rsid w:val="00C04473"/>
    <w:rsid w:val="00C04499"/>
    <w:rsid w:val="00C044D6"/>
    <w:rsid w:val="00C044DD"/>
    <w:rsid w:val="00C044ED"/>
    <w:rsid w:val="00C045A6"/>
    <w:rsid w:val="00C045E2"/>
    <w:rsid w:val="00C04605"/>
    <w:rsid w:val="00C04625"/>
    <w:rsid w:val="00C04654"/>
    <w:rsid w:val="00C04679"/>
    <w:rsid w:val="00C0468B"/>
    <w:rsid w:val="00C0469C"/>
    <w:rsid w:val="00C046D4"/>
    <w:rsid w:val="00C04717"/>
    <w:rsid w:val="00C04718"/>
    <w:rsid w:val="00C04745"/>
    <w:rsid w:val="00C047D6"/>
    <w:rsid w:val="00C0487A"/>
    <w:rsid w:val="00C04886"/>
    <w:rsid w:val="00C0488E"/>
    <w:rsid w:val="00C0489A"/>
    <w:rsid w:val="00C048BA"/>
    <w:rsid w:val="00C048F3"/>
    <w:rsid w:val="00C04901"/>
    <w:rsid w:val="00C049DA"/>
    <w:rsid w:val="00C04AB1"/>
    <w:rsid w:val="00C04AD8"/>
    <w:rsid w:val="00C04BA5"/>
    <w:rsid w:val="00C04BF1"/>
    <w:rsid w:val="00C04BFB"/>
    <w:rsid w:val="00C04C15"/>
    <w:rsid w:val="00C04C72"/>
    <w:rsid w:val="00C04D39"/>
    <w:rsid w:val="00C04D6B"/>
    <w:rsid w:val="00C04D82"/>
    <w:rsid w:val="00C04EBD"/>
    <w:rsid w:val="00C04FFD"/>
    <w:rsid w:val="00C0510F"/>
    <w:rsid w:val="00C05145"/>
    <w:rsid w:val="00C0516B"/>
    <w:rsid w:val="00C05269"/>
    <w:rsid w:val="00C05295"/>
    <w:rsid w:val="00C052A0"/>
    <w:rsid w:val="00C052B4"/>
    <w:rsid w:val="00C052B5"/>
    <w:rsid w:val="00C052EE"/>
    <w:rsid w:val="00C05325"/>
    <w:rsid w:val="00C05352"/>
    <w:rsid w:val="00C05387"/>
    <w:rsid w:val="00C05436"/>
    <w:rsid w:val="00C0546E"/>
    <w:rsid w:val="00C05487"/>
    <w:rsid w:val="00C054BC"/>
    <w:rsid w:val="00C05531"/>
    <w:rsid w:val="00C05570"/>
    <w:rsid w:val="00C05588"/>
    <w:rsid w:val="00C05593"/>
    <w:rsid w:val="00C055EF"/>
    <w:rsid w:val="00C05614"/>
    <w:rsid w:val="00C056D2"/>
    <w:rsid w:val="00C056E5"/>
    <w:rsid w:val="00C056FC"/>
    <w:rsid w:val="00C0573E"/>
    <w:rsid w:val="00C0578F"/>
    <w:rsid w:val="00C05794"/>
    <w:rsid w:val="00C057B7"/>
    <w:rsid w:val="00C057E7"/>
    <w:rsid w:val="00C05878"/>
    <w:rsid w:val="00C058B0"/>
    <w:rsid w:val="00C058E5"/>
    <w:rsid w:val="00C05929"/>
    <w:rsid w:val="00C05932"/>
    <w:rsid w:val="00C05974"/>
    <w:rsid w:val="00C059FE"/>
    <w:rsid w:val="00C05A01"/>
    <w:rsid w:val="00C05A6F"/>
    <w:rsid w:val="00C05A9D"/>
    <w:rsid w:val="00C05AC2"/>
    <w:rsid w:val="00C05B23"/>
    <w:rsid w:val="00C05B35"/>
    <w:rsid w:val="00C05B9C"/>
    <w:rsid w:val="00C05BCB"/>
    <w:rsid w:val="00C05CD0"/>
    <w:rsid w:val="00C05CEB"/>
    <w:rsid w:val="00C05D7A"/>
    <w:rsid w:val="00C05DDC"/>
    <w:rsid w:val="00C05E62"/>
    <w:rsid w:val="00C05E69"/>
    <w:rsid w:val="00C05E72"/>
    <w:rsid w:val="00C05EB9"/>
    <w:rsid w:val="00C05ED5"/>
    <w:rsid w:val="00C05FF7"/>
    <w:rsid w:val="00C0601A"/>
    <w:rsid w:val="00C06036"/>
    <w:rsid w:val="00C060E6"/>
    <w:rsid w:val="00C06108"/>
    <w:rsid w:val="00C0611E"/>
    <w:rsid w:val="00C061B8"/>
    <w:rsid w:val="00C061C8"/>
    <w:rsid w:val="00C0620F"/>
    <w:rsid w:val="00C06317"/>
    <w:rsid w:val="00C063C8"/>
    <w:rsid w:val="00C063F8"/>
    <w:rsid w:val="00C0640B"/>
    <w:rsid w:val="00C06427"/>
    <w:rsid w:val="00C06487"/>
    <w:rsid w:val="00C064A4"/>
    <w:rsid w:val="00C0651A"/>
    <w:rsid w:val="00C06550"/>
    <w:rsid w:val="00C0655B"/>
    <w:rsid w:val="00C065A1"/>
    <w:rsid w:val="00C065BA"/>
    <w:rsid w:val="00C0664A"/>
    <w:rsid w:val="00C06664"/>
    <w:rsid w:val="00C0668A"/>
    <w:rsid w:val="00C066CF"/>
    <w:rsid w:val="00C0674D"/>
    <w:rsid w:val="00C06765"/>
    <w:rsid w:val="00C067AB"/>
    <w:rsid w:val="00C0682B"/>
    <w:rsid w:val="00C06868"/>
    <w:rsid w:val="00C0687A"/>
    <w:rsid w:val="00C06883"/>
    <w:rsid w:val="00C068DC"/>
    <w:rsid w:val="00C068DE"/>
    <w:rsid w:val="00C06919"/>
    <w:rsid w:val="00C0693E"/>
    <w:rsid w:val="00C06951"/>
    <w:rsid w:val="00C069E9"/>
    <w:rsid w:val="00C069F5"/>
    <w:rsid w:val="00C06A1B"/>
    <w:rsid w:val="00C06A8E"/>
    <w:rsid w:val="00C06ABB"/>
    <w:rsid w:val="00C06B27"/>
    <w:rsid w:val="00C06BE8"/>
    <w:rsid w:val="00C06E32"/>
    <w:rsid w:val="00C06F46"/>
    <w:rsid w:val="00C06FB3"/>
    <w:rsid w:val="00C0703B"/>
    <w:rsid w:val="00C070C3"/>
    <w:rsid w:val="00C07123"/>
    <w:rsid w:val="00C0724D"/>
    <w:rsid w:val="00C0725B"/>
    <w:rsid w:val="00C0727B"/>
    <w:rsid w:val="00C07288"/>
    <w:rsid w:val="00C07370"/>
    <w:rsid w:val="00C0739E"/>
    <w:rsid w:val="00C073A4"/>
    <w:rsid w:val="00C073CB"/>
    <w:rsid w:val="00C07417"/>
    <w:rsid w:val="00C0749B"/>
    <w:rsid w:val="00C074C2"/>
    <w:rsid w:val="00C074DF"/>
    <w:rsid w:val="00C07518"/>
    <w:rsid w:val="00C0752E"/>
    <w:rsid w:val="00C07533"/>
    <w:rsid w:val="00C07583"/>
    <w:rsid w:val="00C07613"/>
    <w:rsid w:val="00C07630"/>
    <w:rsid w:val="00C07641"/>
    <w:rsid w:val="00C0769E"/>
    <w:rsid w:val="00C076CB"/>
    <w:rsid w:val="00C076F2"/>
    <w:rsid w:val="00C07786"/>
    <w:rsid w:val="00C077F2"/>
    <w:rsid w:val="00C07879"/>
    <w:rsid w:val="00C0787B"/>
    <w:rsid w:val="00C07893"/>
    <w:rsid w:val="00C078E7"/>
    <w:rsid w:val="00C07908"/>
    <w:rsid w:val="00C0795B"/>
    <w:rsid w:val="00C07A06"/>
    <w:rsid w:val="00C07B1A"/>
    <w:rsid w:val="00C07BC0"/>
    <w:rsid w:val="00C07D56"/>
    <w:rsid w:val="00C07D60"/>
    <w:rsid w:val="00C07D72"/>
    <w:rsid w:val="00C07DE4"/>
    <w:rsid w:val="00C07E9B"/>
    <w:rsid w:val="00C07EF1"/>
    <w:rsid w:val="00C07F49"/>
    <w:rsid w:val="00C07F5C"/>
    <w:rsid w:val="00C07F73"/>
    <w:rsid w:val="00C07FBD"/>
    <w:rsid w:val="00C10027"/>
    <w:rsid w:val="00C10090"/>
    <w:rsid w:val="00C10208"/>
    <w:rsid w:val="00C10262"/>
    <w:rsid w:val="00C1026C"/>
    <w:rsid w:val="00C10295"/>
    <w:rsid w:val="00C102A2"/>
    <w:rsid w:val="00C102F8"/>
    <w:rsid w:val="00C10320"/>
    <w:rsid w:val="00C1035C"/>
    <w:rsid w:val="00C1037B"/>
    <w:rsid w:val="00C103D3"/>
    <w:rsid w:val="00C103E8"/>
    <w:rsid w:val="00C103FC"/>
    <w:rsid w:val="00C10448"/>
    <w:rsid w:val="00C10515"/>
    <w:rsid w:val="00C10546"/>
    <w:rsid w:val="00C1054E"/>
    <w:rsid w:val="00C10563"/>
    <w:rsid w:val="00C10602"/>
    <w:rsid w:val="00C1060B"/>
    <w:rsid w:val="00C1061C"/>
    <w:rsid w:val="00C1065F"/>
    <w:rsid w:val="00C106C6"/>
    <w:rsid w:val="00C10717"/>
    <w:rsid w:val="00C107EE"/>
    <w:rsid w:val="00C10819"/>
    <w:rsid w:val="00C10833"/>
    <w:rsid w:val="00C10893"/>
    <w:rsid w:val="00C10894"/>
    <w:rsid w:val="00C108CA"/>
    <w:rsid w:val="00C10A16"/>
    <w:rsid w:val="00C10A5E"/>
    <w:rsid w:val="00C10A69"/>
    <w:rsid w:val="00C10AC3"/>
    <w:rsid w:val="00C10AD6"/>
    <w:rsid w:val="00C10B20"/>
    <w:rsid w:val="00C10B75"/>
    <w:rsid w:val="00C10B84"/>
    <w:rsid w:val="00C10C40"/>
    <w:rsid w:val="00C10C4F"/>
    <w:rsid w:val="00C10C8F"/>
    <w:rsid w:val="00C10CB7"/>
    <w:rsid w:val="00C10CBF"/>
    <w:rsid w:val="00C10D43"/>
    <w:rsid w:val="00C10D5C"/>
    <w:rsid w:val="00C10D89"/>
    <w:rsid w:val="00C10D94"/>
    <w:rsid w:val="00C10E46"/>
    <w:rsid w:val="00C10E64"/>
    <w:rsid w:val="00C10E8D"/>
    <w:rsid w:val="00C10EB6"/>
    <w:rsid w:val="00C10EDF"/>
    <w:rsid w:val="00C10EE3"/>
    <w:rsid w:val="00C10F44"/>
    <w:rsid w:val="00C10F6B"/>
    <w:rsid w:val="00C10F93"/>
    <w:rsid w:val="00C10FEC"/>
    <w:rsid w:val="00C11080"/>
    <w:rsid w:val="00C110F0"/>
    <w:rsid w:val="00C11106"/>
    <w:rsid w:val="00C11130"/>
    <w:rsid w:val="00C11134"/>
    <w:rsid w:val="00C11138"/>
    <w:rsid w:val="00C1117B"/>
    <w:rsid w:val="00C11189"/>
    <w:rsid w:val="00C111AE"/>
    <w:rsid w:val="00C111C9"/>
    <w:rsid w:val="00C11201"/>
    <w:rsid w:val="00C11224"/>
    <w:rsid w:val="00C11261"/>
    <w:rsid w:val="00C11377"/>
    <w:rsid w:val="00C113AA"/>
    <w:rsid w:val="00C113EA"/>
    <w:rsid w:val="00C1142B"/>
    <w:rsid w:val="00C11431"/>
    <w:rsid w:val="00C11499"/>
    <w:rsid w:val="00C11508"/>
    <w:rsid w:val="00C1154C"/>
    <w:rsid w:val="00C11562"/>
    <w:rsid w:val="00C1156C"/>
    <w:rsid w:val="00C11588"/>
    <w:rsid w:val="00C11659"/>
    <w:rsid w:val="00C116E4"/>
    <w:rsid w:val="00C11700"/>
    <w:rsid w:val="00C11704"/>
    <w:rsid w:val="00C11714"/>
    <w:rsid w:val="00C1173B"/>
    <w:rsid w:val="00C117DC"/>
    <w:rsid w:val="00C117E9"/>
    <w:rsid w:val="00C1184B"/>
    <w:rsid w:val="00C1190B"/>
    <w:rsid w:val="00C11955"/>
    <w:rsid w:val="00C11957"/>
    <w:rsid w:val="00C11997"/>
    <w:rsid w:val="00C119D7"/>
    <w:rsid w:val="00C119F8"/>
    <w:rsid w:val="00C11A03"/>
    <w:rsid w:val="00C11A8C"/>
    <w:rsid w:val="00C11A96"/>
    <w:rsid w:val="00C11AC4"/>
    <w:rsid w:val="00C11B69"/>
    <w:rsid w:val="00C11C01"/>
    <w:rsid w:val="00C11C19"/>
    <w:rsid w:val="00C11C35"/>
    <w:rsid w:val="00C11C6E"/>
    <w:rsid w:val="00C11C90"/>
    <w:rsid w:val="00C11CA8"/>
    <w:rsid w:val="00C11CC4"/>
    <w:rsid w:val="00C11CCC"/>
    <w:rsid w:val="00C11D02"/>
    <w:rsid w:val="00C11D5E"/>
    <w:rsid w:val="00C11DAF"/>
    <w:rsid w:val="00C11DBC"/>
    <w:rsid w:val="00C11DD6"/>
    <w:rsid w:val="00C11DF2"/>
    <w:rsid w:val="00C11E1D"/>
    <w:rsid w:val="00C11E25"/>
    <w:rsid w:val="00C11EA9"/>
    <w:rsid w:val="00C11EE4"/>
    <w:rsid w:val="00C11F59"/>
    <w:rsid w:val="00C11F79"/>
    <w:rsid w:val="00C11FE9"/>
    <w:rsid w:val="00C1207C"/>
    <w:rsid w:val="00C1209D"/>
    <w:rsid w:val="00C1211B"/>
    <w:rsid w:val="00C12124"/>
    <w:rsid w:val="00C12143"/>
    <w:rsid w:val="00C1215A"/>
    <w:rsid w:val="00C121D5"/>
    <w:rsid w:val="00C12224"/>
    <w:rsid w:val="00C12261"/>
    <w:rsid w:val="00C12291"/>
    <w:rsid w:val="00C122A0"/>
    <w:rsid w:val="00C12303"/>
    <w:rsid w:val="00C12316"/>
    <w:rsid w:val="00C12385"/>
    <w:rsid w:val="00C124A0"/>
    <w:rsid w:val="00C124DD"/>
    <w:rsid w:val="00C124F4"/>
    <w:rsid w:val="00C1250D"/>
    <w:rsid w:val="00C125B8"/>
    <w:rsid w:val="00C125D6"/>
    <w:rsid w:val="00C1261E"/>
    <w:rsid w:val="00C1267D"/>
    <w:rsid w:val="00C126AE"/>
    <w:rsid w:val="00C12715"/>
    <w:rsid w:val="00C12759"/>
    <w:rsid w:val="00C12779"/>
    <w:rsid w:val="00C12795"/>
    <w:rsid w:val="00C12837"/>
    <w:rsid w:val="00C1284F"/>
    <w:rsid w:val="00C1285B"/>
    <w:rsid w:val="00C128C6"/>
    <w:rsid w:val="00C128FD"/>
    <w:rsid w:val="00C12902"/>
    <w:rsid w:val="00C1290D"/>
    <w:rsid w:val="00C1296A"/>
    <w:rsid w:val="00C129D1"/>
    <w:rsid w:val="00C129FD"/>
    <w:rsid w:val="00C12A24"/>
    <w:rsid w:val="00C12A35"/>
    <w:rsid w:val="00C12A37"/>
    <w:rsid w:val="00C12A90"/>
    <w:rsid w:val="00C12AB8"/>
    <w:rsid w:val="00C12AD3"/>
    <w:rsid w:val="00C12AF9"/>
    <w:rsid w:val="00C12B12"/>
    <w:rsid w:val="00C12B61"/>
    <w:rsid w:val="00C12B9D"/>
    <w:rsid w:val="00C12C6B"/>
    <w:rsid w:val="00C12C7D"/>
    <w:rsid w:val="00C12C7F"/>
    <w:rsid w:val="00C12E11"/>
    <w:rsid w:val="00C12E8C"/>
    <w:rsid w:val="00C12EB9"/>
    <w:rsid w:val="00C12EDA"/>
    <w:rsid w:val="00C12F45"/>
    <w:rsid w:val="00C12F46"/>
    <w:rsid w:val="00C12F96"/>
    <w:rsid w:val="00C13015"/>
    <w:rsid w:val="00C13027"/>
    <w:rsid w:val="00C1302D"/>
    <w:rsid w:val="00C1303F"/>
    <w:rsid w:val="00C1307A"/>
    <w:rsid w:val="00C130C6"/>
    <w:rsid w:val="00C1311A"/>
    <w:rsid w:val="00C13122"/>
    <w:rsid w:val="00C13135"/>
    <w:rsid w:val="00C13142"/>
    <w:rsid w:val="00C1314F"/>
    <w:rsid w:val="00C131AC"/>
    <w:rsid w:val="00C131D3"/>
    <w:rsid w:val="00C13232"/>
    <w:rsid w:val="00C1324D"/>
    <w:rsid w:val="00C132B3"/>
    <w:rsid w:val="00C132BE"/>
    <w:rsid w:val="00C132E9"/>
    <w:rsid w:val="00C1333B"/>
    <w:rsid w:val="00C13347"/>
    <w:rsid w:val="00C13362"/>
    <w:rsid w:val="00C13393"/>
    <w:rsid w:val="00C133A2"/>
    <w:rsid w:val="00C133F4"/>
    <w:rsid w:val="00C134B6"/>
    <w:rsid w:val="00C134FE"/>
    <w:rsid w:val="00C135A3"/>
    <w:rsid w:val="00C135A6"/>
    <w:rsid w:val="00C135E1"/>
    <w:rsid w:val="00C136A6"/>
    <w:rsid w:val="00C13751"/>
    <w:rsid w:val="00C1376A"/>
    <w:rsid w:val="00C1376B"/>
    <w:rsid w:val="00C13844"/>
    <w:rsid w:val="00C13874"/>
    <w:rsid w:val="00C13884"/>
    <w:rsid w:val="00C138BB"/>
    <w:rsid w:val="00C138D5"/>
    <w:rsid w:val="00C138DA"/>
    <w:rsid w:val="00C138E2"/>
    <w:rsid w:val="00C1394B"/>
    <w:rsid w:val="00C139D6"/>
    <w:rsid w:val="00C13A2F"/>
    <w:rsid w:val="00C13A37"/>
    <w:rsid w:val="00C13A47"/>
    <w:rsid w:val="00C13B24"/>
    <w:rsid w:val="00C13B64"/>
    <w:rsid w:val="00C13BCF"/>
    <w:rsid w:val="00C13BFC"/>
    <w:rsid w:val="00C13C0F"/>
    <w:rsid w:val="00C13C16"/>
    <w:rsid w:val="00C13C51"/>
    <w:rsid w:val="00C13C61"/>
    <w:rsid w:val="00C13D14"/>
    <w:rsid w:val="00C13D4C"/>
    <w:rsid w:val="00C13D6A"/>
    <w:rsid w:val="00C13E37"/>
    <w:rsid w:val="00C13EE7"/>
    <w:rsid w:val="00C13F46"/>
    <w:rsid w:val="00C13F4C"/>
    <w:rsid w:val="00C13FF7"/>
    <w:rsid w:val="00C1408F"/>
    <w:rsid w:val="00C14099"/>
    <w:rsid w:val="00C1413E"/>
    <w:rsid w:val="00C1414D"/>
    <w:rsid w:val="00C14165"/>
    <w:rsid w:val="00C141D9"/>
    <w:rsid w:val="00C141F7"/>
    <w:rsid w:val="00C14254"/>
    <w:rsid w:val="00C142D0"/>
    <w:rsid w:val="00C1437E"/>
    <w:rsid w:val="00C143B7"/>
    <w:rsid w:val="00C143CA"/>
    <w:rsid w:val="00C14471"/>
    <w:rsid w:val="00C14482"/>
    <w:rsid w:val="00C144D5"/>
    <w:rsid w:val="00C14553"/>
    <w:rsid w:val="00C1456B"/>
    <w:rsid w:val="00C145CA"/>
    <w:rsid w:val="00C145CB"/>
    <w:rsid w:val="00C14626"/>
    <w:rsid w:val="00C146A0"/>
    <w:rsid w:val="00C146D1"/>
    <w:rsid w:val="00C14724"/>
    <w:rsid w:val="00C14752"/>
    <w:rsid w:val="00C147AB"/>
    <w:rsid w:val="00C148D6"/>
    <w:rsid w:val="00C14917"/>
    <w:rsid w:val="00C14939"/>
    <w:rsid w:val="00C14985"/>
    <w:rsid w:val="00C149BA"/>
    <w:rsid w:val="00C14AB9"/>
    <w:rsid w:val="00C14AC8"/>
    <w:rsid w:val="00C14AD9"/>
    <w:rsid w:val="00C14B3B"/>
    <w:rsid w:val="00C14C0A"/>
    <w:rsid w:val="00C14D2C"/>
    <w:rsid w:val="00C14D39"/>
    <w:rsid w:val="00C14D59"/>
    <w:rsid w:val="00C14DBD"/>
    <w:rsid w:val="00C14E13"/>
    <w:rsid w:val="00C14E2B"/>
    <w:rsid w:val="00C14ECF"/>
    <w:rsid w:val="00C14EEC"/>
    <w:rsid w:val="00C14F2C"/>
    <w:rsid w:val="00C14F3F"/>
    <w:rsid w:val="00C14F51"/>
    <w:rsid w:val="00C14FBA"/>
    <w:rsid w:val="00C14FCA"/>
    <w:rsid w:val="00C14FE3"/>
    <w:rsid w:val="00C15023"/>
    <w:rsid w:val="00C15108"/>
    <w:rsid w:val="00C15123"/>
    <w:rsid w:val="00C15190"/>
    <w:rsid w:val="00C15206"/>
    <w:rsid w:val="00C15231"/>
    <w:rsid w:val="00C15251"/>
    <w:rsid w:val="00C15274"/>
    <w:rsid w:val="00C15298"/>
    <w:rsid w:val="00C1529C"/>
    <w:rsid w:val="00C152A6"/>
    <w:rsid w:val="00C152AF"/>
    <w:rsid w:val="00C1534B"/>
    <w:rsid w:val="00C15354"/>
    <w:rsid w:val="00C1541F"/>
    <w:rsid w:val="00C15475"/>
    <w:rsid w:val="00C154A0"/>
    <w:rsid w:val="00C154D0"/>
    <w:rsid w:val="00C15696"/>
    <w:rsid w:val="00C156A2"/>
    <w:rsid w:val="00C156FC"/>
    <w:rsid w:val="00C1572B"/>
    <w:rsid w:val="00C15765"/>
    <w:rsid w:val="00C1578E"/>
    <w:rsid w:val="00C157E6"/>
    <w:rsid w:val="00C15805"/>
    <w:rsid w:val="00C1588B"/>
    <w:rsid w:val="00C15940"/>
    <w:rsid w:val="00C1595B"/>
    <w:rsid w:val="00C15963"/>
    <w:rsid w:val="00C15A25"/>
    <w:rsid w:val="00C15A76"/>
    <w:rsid w:val="00C15A78"/>
    <w:rsid w:val="00C15A95"/>
    <w:rsid w:val="00C15B87"/>
    <w:rsid w:val="00C15BC0"/>
    <w:rsid w:val="00C15BF1"/>
    <w:rsid w:val="00C15CCB"/>
    <w:rsid w:val="00C15D39"/>
    <w:rsid w:val="00C15D5B"/>
    <w:rsid w:val="00C15D80"/>
    <w:rsid w:val="00C15DCF"/>
    <w:rsid w:val="00C15DF8"/>
    <w:rsid w:val="00C15E86"/>
    <w:rsid w:val="00C15EDA"/>
    <w:rsid w:val="00C15EFD"/>
    <w:rsid w:val="00C15FAC"/>
    <w:rsid w:val="00C15FEA"/>
    <w:rsid w:val="00C160CB"/>
    <w:rsid w:val="00C1612F"/>
    <w:rsid w:val="00C16143"/>
    <w:rsid w:val="00C16146"/>
    <w:rsid w:val="00C16178"/>
    <w:rsid w:val="00C16237"/>
    <w:rsid w:val="00C16282"/>
    <w:rsid w:val="00C16346"/>
    <w:rsid w:val="00C1634C"/>
    <w:rsid w:val="00C163A6"/>
    <w:rsid w:val="00C16412"/>
    <w:rsid w:val="00C164FF"/>
    <w:rsid w:val="00C1651B"/>
    <w:rsid w:val="00C1652A"/>
    <w:rsid w:val="00C16547"/>
    <w:rsid w:val="00C16558"/>
    <w:rsid w:val="00C16581"/>
    <w:rsid w:val="00C165CA"/>
    <w:rsid w:val="00C165E7"/>
    <w:rsid w:val="00C165FF"/>
    <w:rsid w:val="00C1663D"/>
    <w:rsid w:val="00C1664F"/>
    <w:rsid w:val="00C166D2"/>
    <w:rsid w:val="00C166EE"/>
    <w:rsid w:val="00C16710"/>
    <w:rsid w:val="00C16721"/>
    <w:rsid w:val="00C16730"/>
    <w:rsid w:val="00C167D5"/>
    <w:rsid w:val="00C16837"/>
    <w:rsid w:val="00C1693B"/>
    <w:rsid w:val="00C16974"/>
    <w:rsid w:val="00C169C1"/>
    <w:rsid w:val="00C169C3"/>
    <w:rsid w:val="00C169F1"/>
    <w:rsid w:val="00C16A7A"/>
    <w:rsid w:val="00C16AA1"/>
    <w:rsid w:val="00C16AD3"/>
    <w:rsid w:val="00C16AE5"/>
    <w:rsid w:val="00C16AEC"/>
    <w:rsid w:val="00C16AF9"/>
    <w:rsid w:val="00C16B0A"/>
    <w:rsid w:val="00C16B52"/>
    <w:rsid w:val="00C16BDD"/>
    <w:rsid w:val="00C16C23"/>
    <w:rsid w:val="00C16D05"/>
    <w:rsid w:val="00C16D42"/>
    <w:rsid w:val="00C16DF0"/>
    <w:rsid w:val="00C16E13"/>
    <w:rsid w:val="00C16E28"/>
    <w:rsid w:val="00C16E57"/>
    <w:rsid w:val="00C16EFD"/>
    <w:rsid w:val="00C16FA6"/>
    <w:rsid w:val="00C17049"/>
    <w:rsid w:val="00C17052"/>
    <w:rsid w:val="00C17099"/>
    <w:rsid w:val="00C170C1"/>
    <w:rsid w:val="00C170D5"/>
    <w:rsid w:val="00C170DD"/>
    <w:rsid w:val="00C17117"/>
    <w:rsid w:val="00C17136"/>
    <w:rsid w:val="00C17137"/>
    <w:rsid w:val="00C17151"/>
    <w:rsid w:val="00C171CE"/>
    <w:rsid w:val="00C17249"/>
    <w:rsid w:val="00C1725E"/>
    <w:rsid w:val="00C17268"/>
    <w:rsid w:val="00C172A6"/>
    <w:rsid w:val="00C172B8"/>
    <w:rsid w:val="00C172DE"/>
    <w:rsid w:val="00C172ED"/>
    <w:rsid w:val="00C173FD"/>
    <w:rsid w:val="00C17402"/>
    <w:rsid w:val="00C17476"/>
    <w:rsid w:val="00C174CA"/>
    <w:rsid w:val="00C175C5"/>
    <w:rsid w:val="00C17654"/>
    <w:rsid w:val="00C17705"/>
    <w:rsid w:val="00C17862"/>
    <w:rsid w:val="00C17894"/>
    <w:rsid w:val="00C178C6"/>
    <w:rsid w:val="00C178CB"/>
    <w:rsid w:val="00C179F7"/>
    <w:rsid w:val="00C17A77"/>
    <w:rsid w:val="00C17B29"/>
    <w:rsid w:val="00C17B2E"/>
    <w:rsid w:val="00C17B36"/>
    <w:rsid w:val="00C17B47"/>
    <w:rsid w:val="00C17B65"/>
    <w:rsid w:val="00C17BA2"/>
    <w:rsid w:val="00C17BDA"/>
    <w:rsid w:val="00C17C30"/>
    <w:rsid w:val="00C17C57"/>
    <w:rsid w:val="00C17CBC"/>
    <w:rsid w:val="00C17CF7"/>
    <w:rsid w:val="00C17D4B"/>
    <w:rsid w:val="00C17E7E"/>
    <w:rsid w:val="00C17EA1"/>
    <w:rsid w:val="00C17EBC"/>
    <w:rsid w:val="00C17ECA"/>
    <w:rsid w:val="00C17EE4"/>
    <w:rsid w:val="00C17F22"/>
    <w:rsid w:val="00C17F85"/>
    <w:rsid w:val="00C17F96"/>
    <w:rsid w:val="00C17FAB"/>
    <w:rsid w:val="00C17FC9"/>
    <w:rsid w:val="00C17FCF"/>
    <w:rsid w:val="00C17FF7"/>
    <w:rsid w:val="00C20039"/>
    <w:rsid w:val="00C20079"/>
    <w:rsid w:val="00C200CE"/>
    <w:rsid w:val="00C201E1"/>
    <w:rsid w:val="00C20207"/>
    <w:rsid w:val="00C2023A"/>
    <w:rsid w:val="00C20259"/>
    <w:rsid w:val="00C20281"/>
    <w:rsid w:val="00C202D6"/>
    <w:rsid w:val="00C202E5"/>
    <w:rsid w:val="00C202F2"/>
    <w:rsid w:val="00C202FC"/>
    <w:rsid w:val="00C20338"/>
    <w:rsid w:val="00C2036E"/>
    <w:rsid w:val="00C2039C"/>
    <w:rsid w:val="00C20668"/>
    <w:rsid w:val="00C206B4"/>
    <w:rsid w:val="00C20768"/>
    <w:rsid w:val="00C2076A"/>
    <w:rsid w:val="00C20788"/>
    <w:rsid w:val="00C2079D"/>
    <w:rsid w:val="00C2079F"/>
    <w:rsid w:val="00C20889"/>
    <w:rsid w:val="00C2089B"/>
    <w:rsid w:val="00C2089C"/>
    <w:rsid w:val="00C208C5"/>
    <w:rsid w:val="00C20962"/>
    <w:rsid w:val="00C20963"/>
    <w:rsid w:val="00C2096E"/>
    <w:rsid w:val="00C20AAA"/>
    <w:rsid w:val="00C20AAB"/>
    <w:rsid w:val="00C20B40"/>
    <w:rsid w:val="00C20B86"/>
    <w:rsid w:val="00C20C91"/>
    <w:rsid w:val="00C20C93"/>
    <w:rsid w:val="00C20CDB"/>
    <w:rsid w:val="00C20D84"/>
    <w:rsid w:val="00C20DA6"/>
    <w:rsid w:val="00C20F42"/>
    <w:rsid w:val="00C20F83"/>
    <w:rsid w:val="00C210E3"/>
    <w:rsid w:val="00C210F3"/>
    <w:rsid w:val="00C21193"/>
    <w:rsid w:val="00C211D8"/>
    <w:rsid w:val="00C21281"/>
    <w:rsid w:val="00C21292"/>
    <w:rsid w:val="00C212AA"/>
    <w:rsid w:val="00C21396"/>
    <w:rsid w:val="00C213F2"/>
    <w:rsid w:val="00C21455"/>
    <w:rsid w:val="00C21494"/>
    <w:rsid w:val="00C214AC"/>
    <w:rsid w:val="00C21536"/>
    <w:rsid w:val="00C2153C"/>
    <w:rsid w:val="00C21565"/>
    <w:rsid w:val="00C21586"/>
    <w:rsid w:val="00C21621"/>
    <w:rsid w:val="00C21644"/>
    <w:rsid w:val="00C2166B"/>
    <w:rsid w:val="00C216A0"/>
    <w:rsid w:val="00C216B8"/>
    <w:rsid w:val="00C216D6"/>
    <w:rsid w:val="00C2177F"/>
    <w:rsid w:val="00C21780"/>
    <w:rsid w:val="00C217B1"/>
    <w:rsid w:val="00C2182F"/>
    <w:rsid w:val="00C2186F"/>
    <w:rsid w:val="00C21898"/>
    <w:rsid w:val="00C218A6"/>
    <w:rsid w:val="00C2191D"/>
    <w:rsid w:val="00C219BC"/>
    <w:rsid w:val="00C219F5"/>
    <w:rsid w:val="00C219FE"/>
    <w:rsid w:val="00C21A0A"/>
    <w:rsid w:val="00C21A28"/>
    <w:rsid w:val="00C21AC8"/>
    <w:rsid w:val="00C21B01"/>
    <w:rsid w:val="00C21B56"/>
    <w:rsid w:val="00C21B87"/>
    <w:rsid w:val="00C21C34"/>
    <w:rsid w:val="00C21C79"/>
    <w:rsid w:val="00C21CD0"/>
    <w:rsid w:val="00C21D81"/>
    <w:rsid w:val="00C21DA2"/>
    <w:rsid w:val="00C21DC3"/>
    <w:rsid w:val="00C21E35"/>
    <w:rsid w:val="00C21E53"/>
    <w:rsid w:val="00C21EFA"/>
    <w:rsid w:val="00C21F75"/>
    <w:rsid w:val="00C21FA6"/>
    <w:rsid w:val="00C21FCD"/>
    <w:rsid w:val="00C2209C"/>
    <w:rsid w:val="00C2228E"/>
    <w:rsid w:val="00C222A2"/>
    <w:rsid w:val="00C222DD"/>
    <w:rsid w:val="00C22442"/>
    <w:rsid w:val="00C224A6"/>
    <w:rsid w:val="00C22566"/>
    <w:rsid w:val="00C22595"/>
    <w:rsid w:val="00C225D8"/>
    <w:rsid w:val="00C22626"/>
    <w:rsid w:val="00C22697"/>
    <w:rsid w:val="00C226AD"/>
    <w:rsid w:val="00C226C6"/>
    <w:rsid w:val="00C22704"/>
    <w:rsid w:val="00C22726"/>
    <w:rsid w:val="00C2275C"/>
    <w:rsid w:val="00C227E9"/>
    <w:rsid w:val="00C227FE"/>
    <w:rsid w:val="00C2283D"/>
    <w:rsid w:val="00C22850"/>
    <w:rsid w:val="00C2285E"/>
    <w:rsid w:val="00C2288F"/>
    <w:rsid w:val="00C228BC"/>
    <w:rsid w:val="00C228DD"/>
    <w:rsid w:val="00C228FD"/>
    <w:rsid w:val="00C22902"/>
    <w:rsid w:val="00C2290A"/>
    <w:rsid w:val="00C2291C"/>
    <w:rsid w:val="00C22921"/>
    <w:rsid w:val="00C22A0C"/>
    <w:rsid w:val="00C22A17"/>
    <w:rsid w:val="00C22A46"/>
    <w:rsid w:val="00C22A48"/>
    <w:rsid w:val="00C22A8F"/>
    <w:rsid w:val="00C22B5A"/>
    <w:rsid w:val="00C22B74"/>
    <w:rsid w:val="00C22BBC"/>
    <w:rsid w:val="00C22CA2"/>
    <w:rsid w:val="00C22D50"/>
    <w:rsid w:val="00C22DC7"/>
    <w:rsid w:val="00C22DED"/>
    <w:rsid w:val="00C22E98"/>
    <w:rsid w:val="00C22EC0"/>
    <w:rsid w:val="00C22F7D"/>
    <w:rsid w:val="00C23075"/>
    <w:rsid w:val="00C230C4"/>
    <w:rsid w:val="00C2321C"/>
    <w:rsid w:val="00C23224"/>
    <w:rsid w:val="00C23238"/>
    <w:rsid w:val="00C232F5"/>
    <w:rsid w:val="00C23334"/>
    <w:rsid w:val="00C23376"/>
    <w:rsid w:val="00C233AD"/>
    <w:rsid w:val="00C233D7"/>
    <w:rsid w:val="00C2344F"/>
    <w:rsid w:val="00C2347F"/>
    <w:rsid w:val="00C23493"/>
    <w:rsid w:val="00C234B0"/>
    <w:rsid w:val="00C235A9"/>
    <w:rsid w:val="00C235DB"/>
    <w:rsid w:val="00C2366D"/>
    <w:rsid w:val="00C2368A"/>
    <w:rsid w:val="00C236B1"/>
    <w:rsid w:val="00C23746"/>
    <w:rsid w:val="00C2377E"/>
    <w:rsid w:val="00C237B5"/>
    <w:rsid w:val="00C237ED"/>
    <w:rsid w:val="00C23821"/>
    <w:rsid w:val="00C23836"/>
    <w:rsid w:val="00C238BA"/>
    <w:rsid w:val="00C238CB"/>
    <w:rsid w:val="00C23953"/>
    <w:rsid w:val="00C239C4"/>
    <w:rsid w:val="00C23A83"/>
    <w:rsid w:val="00C23AB1"/>
    <w:rsid w:val="00C23B54"/>
    <w:rsid w:val="00C23C11"/>
    <w:rsid w:val="00C23C8D"/>
    <w:rsid w:val="00C23CA1"/>
    <w:rsid w:val="00C23D12"/>
    <w:rsid w:val="00C23D92"/>
    <w:rsid w:val="00C23DDA"/>
    <w:rsid w:val="00C23EB3"/>
    <w:rsid w:val="00C23EEC"/>
    <w:rsid w:val="00C23FEE"/>
    <w:rsid w:val="00C241B1"/>
    <w:rsid w:val="00C241B7"/>
    <w:rsid w:val="00C241D7"/>
    <w:rsid w:val="00C24242"/>
    <w:rsid w:val="00C24289"/>
    <w:rsid w:val="00C24308"/>
    <w:rsid w:val="00C24330"/>
    <w:rsid w:val="00C24397"/>
    <w:rsid w:val="00C2449D"/>
    <w:rsid w:val="00C244AD"/>
    <w:rsid w:val="00C244D4"/>
    <w:rsid w:val="00C2453D"/>
    <w:rsid w:val="00C2457B"/>
    <w:rsid w:val="00C24595"/>
    <w:rsid w:val="00C245A9"/>
    <w:rsid w:val="00C246C0"/>
    <w:rsid w:val="00C246EE"/>
    <w:rsid w:val="00C2477C"/>
    <w:rsid w:val="00C247E5"/>
    <w:rsid w:val="00C248A6"/>
    <w:rsid w:val="00C248D4"/>
    <w:rsid w:val="00C24977"/>
    <w:rsid w:val="00C249C5"/>
    <w:rsid w:val="00C249EB"/>
    <w:rsid w:val="00C24A1B"/>
    <w:rsid w:val="00C24A85"/>
    <w:rsid w:val="00C24AC4"/>
    <w:rsid w:val="00C24ADB"/>
    <w:rsid w:val="00C24AE3"/>
    <w:rsid w:val="00C24AFC"/>
    <w:rsid w:val="00C24C3F"/>
    <w:rsid w:val="00C24C6A"/>
    <w:rsid w:val="00C24CC6"/>
    <w:rsid w:val="00C24D45"/>
    <w:rsid w:val="00C24DA1"/>
    <w:rsid w:val="00C24DE9"/>
    <w:rsid w:val="00C24DEA"/>
    <w:rsid w:val="00C24DF6"/>
    <w:rsid w:val="00C24E77"/>
    <w:rsid w:val="00C24EE2"/>
    <w:rsid w:val="00C24EFF"/>
    <w:rsid w:val="00C24F17"/>
    <w:rsid w:val="00C24FB9"/>
    <w:rsid w:val="00C2504F"/>
    <w:rsid w:val="00C25089"/>
    <w:rsid w:val="00C250C4"/>
    <w:rsid w:val="00C250F9"/>
    <w:rsid w:val="00C25131"/>
    <w:rsid w:val="00C25185"/>
    <w:rsid w:val="00C251D8"/>
    <w:rsid w:val="00C251E6"/>
    <w:rsid w:val="00C25288"/>
    <w:rsid w:val="00C252BD"/>
    <w:rsid w:val="00C25303"/>
    <w:rsid w:val="00C25310"/>
    <w:rsid w:val="00C25382"/>
    <w:rsid w:val="00C253AA"/>
    <w:rsid w:val="00C2540D"/>
    <w:rsid w:val="00C2542E"/>
    <w:rsid w:val="00C25434"/>
    <w:rsid w:val="00C25453"/>
    <w:rsid w:val="00C25459"/>
    <w:rsid w:val="00C2547A"/>
    <w:rsid w:val="00C2554E"/>
    <w:rsid w:val="00C25550"/>
    <w:rsid w:val="00C25653"/>
    <w:rsid w:val="00C25677"/>
    <w:rsid w:val="00C256CF"/>
    <w:rsid w:val="00C25748"/>
    <w:rsid w:val="00C258D7"/>
    <w:rsid w:val="00C259D0"/>
    <w:rsid w:val="00C259E3"/>
    <w:rsid w:val="00C25A3B"/>
    <w:rsid w:val="00C25A55"/>
    <w:rsid w:val="00C25A69"/>
    <w:rsid w:val="00C25AF5"/>
    <w:rsid w:val="00C25B05"/>
    <w:rsid w:val="00C25B35"/>
    <w:rsid w:val="00C25B7C"/>
    <w:rsid w:val="00C25B83"/>
    <w:rsid w:val="00C25CE4"/>
    <w:rsid w:val="00C25DA7"/>
    <w:rsid w:val="00C25DC3"/>
    <w:rsid w:val="00C25DC8"/>
    <w:rsid w:val="00C25DFC"/>
    <w:rsid w:val="00C25E3C"/>
    <w:rsid w:val="00C25E4A"/>
    <w:rsid w:val="00C25E56"/>
    <w:rsid w:val="00C25F32"/>
    <w:rsid w:val="00C25F60"/>
    <w:rsid w:val="00C25F62"/>
    <w:rsid w:val="00C25F98"/>
    <w:rsid w:val="00C2601A"/>
    <w:rsid w:val="00C260A2"/>
    <w:rsid w:val="00C260CA"/>
    <w:rsid w:val="00C2610F"/>
    <w:rsid w:val="00C2611F"/>
    <w:rsid w:val="00C26214"/>
    <w:rsid w:val="00C26221"/>
    <w:rsid w:val="00C2622F"/>
    <w:rsid w:val="00C26243"/>
    <w:rsid w:val="00C26298"/>
    <w:rsid w:val="00C262BC"/>
    <w:rsid w:val="00C262E6"/>
    <w:rsid w:val="00C262FE"/>
    <w:rsid w:val="00C2630C"/>
    <w:rsid w:val="00C26369"/>
    <w:rsid w:val="00C26392"/>
    <w:rsid w:val="00C263B2"/>
    <w:rsid w:val="00C26423"/>
    <w:rsid w:val="00C26429"/>
    <w:rsid w:val="00C26459"/>
    <w:rsid w:val="00C26547"/>
    <w:rsid w:val="00C265C5"/>
    <w:rsid w:val="00C26662"/>
    <w:rsid w:val="00C26694"/>
    <w:rsid w:val="00C266A1"/>
    <w:rsid w:val="00C266E6"/>
    <w:rsid w:val="00C26790"/>
    <w:rsid w:val="00C26794"/>
    <w:rsid w:val="00C267DD"/>
    <w:rsid w:val="00C2686A"/>
    <w:rsid w:val="00C2687E"/>
    <w:rsid w:val="00C268A3"/>
    <w:rsid w:val="00C268A9"/>
    <w:rsid w:val="00C2695E"/>
    <w:rsid w:val="00C26B17"/>
    <w:rsid w:val="00C26B22"/>
    <w:rsid w:val="00C26BE0"/>
    <w:rsid w:val="00C26BFF"/>
    <w:rsid w:val="00C26C0A"/>
    <w:rsid w:val="00C26C39"/>
    <w:rsid w:val="00C26DA7"/>
    <w:rsid w:val="00C26DC2"/>
    <w:rsid w:val="00C26E25"/>
    <w:rsid w:val="00C26E3B"/>
    <w:rsid w:val="00C26EAE"/>
    <w:rsid w:val="00C26EC4"/>
    <w:rsid w:val="00C26EF3"/>
    <w:rsid w:val="00C26F38"/>
    <w:rsid w:val="00C26FE2"/>
    <w:rsid w:val="00C27006"/>
    <w:rsid w:val="00C270E4"/>
    <w:rsid w:val="00C270F3"/>
    <w:rsid w:val="00C270F7"/>
    <w:rsid w:val="00C27142"/>
    <w:rsid w:val="00C272A7"/>
    <w:rsid w:val="00C272AA"/>
    <w:rsid w:val="00C272AB"/>
    <w:rsid w:val="00C272BA"/>
    <w:rsid w:val="00C27333"/>
    <w:rsid w:val="00C27347"/>
    <w:rsid w:val="00C2737F"/>
    <w:rsid w:val="00C27384"/>
    <w:rsid w:val="00C27385"/>
    <w:rsid w:val="00C27391"/>
    <w:rsid w:val="00C273C2"/>
    <w:rsid w:val="00C27478"/>
    <w:rsid w:val="00C274F7"/>
    <w:rsid w:val="00C27525"/>
    <w:rsid w:val="00C27596"/>
    <w:rsid w:val="00C275AF"/>
    <w:rsid w:val="00C275E3"/>
    <w:rsid w:val="00C275E6"/>
    <w:rsid w:val="00C275F1"/>
    <w:rsid w:val="00C27661"/>
    <w:rsid w:val="00C2767E"/>
    <w:rsid w:val="00C27682"/>
    <w:rsid w:val="00C27693"/>
    <w:rsid w:val="00C276D3"/>
    <w:rsid w:val="00C276F7"/>
    <w:rsid w:val="00C27725"/>
    <w:rsid w:val="00C27776"/>
    <w:rsid w:val="00C277D4"/>
    <w:rsid w:val="00C277D8"/>
    <w:rsid w:val="00C27831"/>
    <w:rsid w:val="00C2785A"/>
    <w:rsid w:val="00C27869"/>
    <w:rsid w:val="00C278AA"/>
    <w:rsid w:val="00C278CD"/>
    <w:rsid w:val="00C278FF"/>
    <w:rsid w:val="00C2793B"/>
    <w:rsid w:val="00C27A26"/>
    <w:rsid w:val="00C27A4E"/>
    <w:rsid w:val="00C27A82"/>
    <w:rsid w:val="00C27BDF"/>
    <w:rsid w:val="00C27C57"/>
    <w:rsid w:val="00C27C70"/>
    <w:rsid w:val="00C27C85"/>
    <w:rsid w:val="00C27C9A"/>
    <w:rsid w:val="00C27D4A"/>
    <w:rsid w:val="00C27DCE"/>
    <w:rsid w:val="00C27E52"/>
    <w:rsid w:val="00C27E83"/>
    <w:rsid w:val="00C27E87"/>
    <w:rsid w:val="00C27E91"/>
    <w:rsid w:val="00C27ECA"/>
    <w:rsid w:val="00C27F3F"/>
    <w:rsid w:val="00C27F5B"/>
    <w:rsid w:val="00C27F61"/>
    <w:rsid w:val="00C27FF5"/>
    <w:rsid w:val="00C30001"/>
    <w:rsid w:val="00C3004F"/>
    <w:rsid w:val="00C3011A"/>
    <w:rsid w:val="00C30129"/>
    <w:rsid w:val="00C30194"/>
    <w:rsid w:val="00C301B7"/>
    <w:rsid w:val="00C301E1"/>
    <w:rsid w:val="00C30235"/>
    <w:rsid w:val="00C3023E"/>
    <w:rsid w:val="00C30244"/>
    <w:rsid w:val="00C3024B"/>
    <w:rsid w:val="00C30256"/>
    <w:rsid w:val="00C3029B"/>
    <w:rsid w:val="00C302AC"/>
    <w:rsid w:val="00C30336"/>
    <w:rsid w:val="00C3039F"/>
    <w:rsid w:val="00C303A0"/>
    <w:rsid w:val="00C303AA"/>
    <w:rsid w:val="00C303AF"/>
    <w:rsid w:val="00C303B6"/>
    <w:rsid w:val="00C303BE"/>
    <w:rsid w:val="00C303F0"/>
    <w:rsid w:val="00C3048B"/>
    <w:rsid w:val="00C30494"/>
    <w:rsid w:val="00C304F0"/>
    <w:rsid w:val="00C3050B"/>
    <w:rsid w:val="00C3052F"/>
    <w:rsid w:val="00C3054A"/>
    <w:rsid w:val="00C30624"/>
    <w:rsid w:val="00C3065D"/>
    <w:rsid w:val="00C30660"/>
    <w:rsid w:val="00C30681"/>
    <w:rsid w:val="00C3075C"/>
    <w:rsid w:val="00C3076B"/>
    <w:rsid w:val="00C30778"/>
    <w:rsid w:val="00C30791"/>
    <w:rsid w:val="00C308CD"/>
    <w:rsid w:val="00C308D2"/>
    <w:rsid w:val="00C3090E"/>
    <w:rsid w:val="00C309C4"/>
    <w:rsid w:val="00C309C5"/>
    <w:rsid w:val="00C309E5"/>
    <w:rsid w:val="00C30A99"/>
    <w:rsid w:val="00C30A9A"/>
    <w:rsid w:val="00C30AE7"/>
    <w:rsid w:val="00C30AFF"/>
    <w:rsid w:val="00C30B46"/>
    <w:rsid w:val="00C30BA1"/>
    <w:rsid w:val="00C30BA8"/>
    <w:rsid w:val="00C30C02"/>
    <w:rsid w:val="00C30C4F"/>
    <w:rsid w:val="00C30C90"/>
    <w:rsid w:val="00C30CAA"/>
    <w:rsid w:val="00C30CE7"/>
    <w:rsid w:val="00C30E34"/>
    <w:rsid w:val="00C30E8F"/>
    <w:rsid w:val="00C30ECC"/>
    <w:rsid w:val="00C30EDC"/>
    <w:rsid w:val="00C30F76"/>
    <w:rsid w:val="00C3110D"/>
    <w:rsid w:val="00C3114A"/>
    <w:rsid w:val="00C311BA"/>
    <w:rsid w:val="00C311D3"/>
    <w:rsid w:val="00C31245"/>
    <w:rsid w:val="00C31250"/>
    <w:rsid w:val="00C31266"/>
    <w:rsid w:val="00C312B9"/>
    <w:rsid w:val="00C312FC"/>
    <w:rsid w:val="00C31309"/>
    <w:rsid w:val="00C31358"/>
    <w:rsid w:val="00C313CC"/>
    <w:rsid w:val="00C313D5"/>
    <w:rsid w:val="00C3142A"/>
    <w:rsid w:val="00C31462"/>
    <w:rsid w:val="00C314BE"/>
    <w:rsid w:val="00C314D7"/>
    <w:rsid w:val="00C31503"/>
    <w:rsid w:val="00C315B5"/>
    <w:rsid w:val="00C31618"/>
    <w:rsid w:val="00C31693"/>
    <w:rsid w:val="00C3170D"/>
    <w:rsid w:val="00C3173B"/>
    <w:rsid w:val="00C31787"/>
    <w:rsid w:val="00C317DA"/>
    <w:rsid w:val="00C317F4"/>
    <w:rsid w:val="00C3183B"/>
    <w:rsid w:val="00C318C1"/>
    <w:rsid w:val="00C31A0D"/>
    <w:rsid w:val="00C31ADC"/>
    <w:rsid w:val="00C31BCB"/>
    <w:rsid w:val="00C31BFF"/>
    <w:rsid w:val="00C31C4B"/>
    <w:rsid w:val="00C31CA6"/>
    <w:rsid w:val="00C31D2E"/>
    <w:rsid w:val="00C31E15"/>
    <w:rsid w:val="00C31E47"/>
    <w:rsid w:val="00C31E7A"/>
    <w:rsid w:val="00C31EF2"/>
    <w:rsid w:val="00C31EF5"/>
    <w:rsid w:val="00C31F31"/>
    <w:rsid w:val="00C3200A"/>
    <w:rsid w:val="00C3203B"/>
    <w:rsid w:val="00C32051"/>
    <w:rsid w:val="00C3205A"/>
    <w:rsid w:val="00C3218F"/>
    <w:rsid w:val="00C32210"/>
    <w:rsid w:val="00C32217"/>
    <w:rsid w:val="00C32248"/>
    <w:rsid w:val="00C322AB"/>
    <w:rsid w:val="00C322CC"/>
    <w:rsid w:val="00C3233F"/>
    <w:rsid w:val="00C32364"/>
    <w:rsid w:val="00C32391"/>
    <w:rsid w:val="00C32434"/>
    <w:rsid w:val="00C3243A"/>
    <w:rsid w:val="00C324F1"/>
    <w:rsid w:val="00C324FC"/>
    <w:rsid w:val="00C32523"/>
    <w:rsid w:val="00C32540"/>
    <w:rsid w:val="00C325AB"/>
    <w:rsid w:val="00C325C2"/>
    <w:rsid w:val="00C325C6"/>
    <w:rsid w:val="00C32699"/>
    <w:rsid w:val="00C326BF"/>
    <w:rsid w:val="00C326D0"/>
    <w:rsid w:val="00C326D4"/>
    <w:rsid w:val="00C32701"/>
    <w:rsid w:val="00C32772"/>
    <w:rsid w:val="00C327B0"/>
    <w:rsid w:val="00C327D2"/>
    <w:rsid w:val="00C32839"/>
    <w:rsid w:val="00C32897"/>
    <w:rsid w:val="00C328B5"/>
    <w:rsid w:val="00C328E0"/>
    <w:rsid w:val="00C32912"/>
    <w:rsid w:val="00C3296C"/>
    <w:rsid w:val="00C32988"/>
    <w:rsid w:val="00C329E9"/>
    <w:rsid w:val="00C329EF"/>
    <w:rsid w:val="00C32A0D"/>
    <w:rsid w:val="00C32A48"/>
    <w:rsid w:val="00C32A69"/>
    <w:rsid w:val="00C32AC2"/>
    <w:rsid w:val="00C32AE2"/>
    <w:rsid w:val="00C32B19"/>
    <w:rsid w:val="00C32B21"/>
    <w:rsid w:val="00C32B52"/>
    <w:rsid w:val="00C32B9C"/>
    <w:rsid w:val="00C32C00"/>
    <w:rsid w:val="00C32CCF"/>
    <w:rsid w:val="00C32CED"/>
    <w:rsid w:val="00C32D57"/>
    <w:rsid w:val="00C32DA3"/>
    <w:rsid w:val="00C32E7D"/>
    <w:rsid w:val="00C32EA8"/>
    <w:rsid w:val="00C32EB9"/>
    <w:rsid w:val="00C32ED2"/>
    <w:rsid w:val="00C32F08"/>
    <w:rsid w:val="00C32F52"/>
    <w:rsid w:val="00C32FBD"/>
    <w:rsid w:val="00C32FCF"/>
    <w:rsid w:val="00C32FDF"/>
    <w:rsid w:val="00C33004"/>
    <w:rsid w:val="00C33008"/>
    <w:rsid w:val="00C33020"/>
    <w:rsid w:val="00C3305B"/>
    <w:rsid w:val="00C33093"/>
    <w:rsid w:val="00C330AA"/>
    <w:rsid w:val="00C3312F"/>
    <w:rsid w:val="00C33156"/>
    <w:rsid w:val="00C3324A"/>
    <w:rsid w:val="00C33299"/>
    <w:rsid w:val="00C332C1"/>
    <w:rsid w:val="00C33339"/>
    <w:rsid w:val="00C33374"/>
    <w:rsid w:val="00C3339A"/>
    <w:rsid w:val="00C333A5"/>
    <w:rsid w:val="00C333B5"/>
    <w:rsid w:val="00C333C9"/>
    <w:rsid w:val="00C3341C"/>
    <w:rsid w:val="00C3343A"/>
    <w:rsid w:val="00C3344C"/>
    <w:rsid w:val="00C334AF"/>
    <w:rsid w:val="00C334BB"/>
    <w:rsid w:val="00C334F2"/>
    <w:rsid w:val="00C3350D"/>
    <w:rsid w:val="00C3351C"/>
    <w:rsid w:val="00C335B6"/>
    <w:rsid w:val="00C335CD"/>
    <w:rsid w:val="00C335D2"/>
    <w:rsid w:val="00C33625"/>
    <w:rsid w:val="00C33658"/>
    <w:rsid w:val="00C336C5"/>
    <w:rsid w:val="00C33727"/>
    <w:rsid w:val="00C3372C"/>
    <w:rsid w:val="00C3373D"/>
    <w:rsid w:val="00C337F4"/>
    <w:rsid w:val="00C33819"/>
    <w:rsid w:val="00C33833"/>
    <w:rsid w:val="00C33845"/>
    <w:rsid w:val="00C33875"/>
    <w:rsid w:val="00C3387C"/>
    <w:rsid w:val="00C3389D"/>
    <w:rsid w:val="00C338DB"/>
    <w:rsid w:val="00C338E3"/>
    <w:rsid w:val="00C339DD"/>
    <w:rsid w:val="00C339E5"/>
    <w:rsid w:val="00C33A09"/>
    <w:rsid w:val="00C33A34"/>
    <w:rsid w:val="00C33A54"/>
    <w:rsid w:val="00C33A7E"/>
    <w:rsid w:val="00C33B26"/>
    <w:rsid w:val="00C33B37"/>
    <w:rsid w:val="00C33B54"/>
    <w:rsid w:val="00C33B99"/>
    <w:rsid w:val="00C33BCC"/>
    <w:rsid w:val="00C33BD6"/>
    <w:rsid w:val="00C33C3C"/>
    <w:rsid w:val="00C33CC5"/>
    <w:rsid w:val="00C33CC7"/>
    <w:rsid w:val="00C33DB8"/>
    <w:rsid w:val="00C33E26"/>
    <w:rsid w:val="00C33E29"/>
    <w:rsid w:val="00C33EF0"/>
    <w:rsid w:val="00C33F11"/>
    <w:rsid w:val="00C33F9A"/>
    <w:rsid w:val="00C33FC3"/>
    <w:rsid w:val="00C33FF5"/>
    <w:rsid w:val="00C34035"/>
    <w:rsid w:val="00C3407A"/>
    <w:rsid w:val="00C3415A"/>
    <w:rsid w:val="00C341B6"/>
    <w:rsid w:val="00C3422B"/>
    <w:rsid w:val="00C34379"/>
    <w:rsid w:val="00C343A4"/>
    <w:rsid w:val="00C343D6"/>
    <w:rsid w:val="00C34425"/>
    <w:rsid w:val="00C34451"/>
    <w:rsid w:val="00C344A7"/>
    <w:rsid w:val="00C34565"/>
    <w:rsid w:val="00C34567"/>
    <w:rsid w:val="00C3460C"/>
    <w:rsid w:val="00C34653"/>
    <w:rsid w:val="00C34686"/>
    <w:rsid w:val="00C346C4"/>
    <w:rsid w:val="00C34745"/>
    <w:rsid w:val="00C3476A"/>
    <w:rsid w:val="00C34773"/>
    <w:rsid w:val="00C347FA"/>
    <w:rsid w:val="00C348B4"/>
    <w:rsid w:val="00C348E4"/>
    <w:rsid w:val="00C34930"/>
    <w:rsid w:val="00C349B4"/>
    <w:rsid w:val="00C349C5"/>
    <w:rsid w:val="00C34A1C"/>
    <w:rsid w:val="00C34B22"/>
    <w:rsid w:val="00C34B3D"/>
    <w:rsid w:val="00C34BDC"/>
    <w:rsid w:val="00C34C27"/>
    <w:rsid w:val="00C34C41"/>
    <w:rsid w:val="00C34C80"/>
    <w:rsid w:val="00C34CC7"/>
    <w:rsid w:val="00C34DA7"/>
    <w:rsid w:val="00C34DAF"/>
    <w:rsid w:val="00C34DB3"/>
    <w:rsid w:val="00C34DD8"/>
    <w:rsid w:val="00C34E70"/>
    <w:rsid w:val="00C34EA0"/>
    <w:rsid w:val="00C34F4F"/>
    <w:rsid w:val="00C34F71"/>
    <w:rsid w:val="00C34FB5"/>
    <w:rsid w:val="00C34FBA"/>
    <w:rsid w:val="00C35012"/>
    <w:rsid w:val="00C35097"/>
    <w:rsid w:val="00C350A0"/>
    <w:rsid w:val="00C350B7"/>
    <w:rsid w:val="00C35108"/>
    <w:rsid w:val="00C352B4"/>
    <w:rsid w:val="00C352CB"/>
    <w:rsid w:val="00C352E5"/>
    <w:rsid w:val="00C35327"/>
    <w:rsid w:val="00C3537A"/>
    <w:rsid w:val="00C353E2"/>
    <w:rsid w:val="00C3541B"/>
    <w:rsid w:val="00C354B6"/>
    <w:rsid w:val="00C354B8"/>
    <w:rsid w:val="00C3555F"/>
    <w:rsid w:val="00C3559B"/>
    <w:rsid w:val="00C355A3"/>
    <w:rsid w:val="00C355ED"/>
    <w:rsid w:val="00C355FD"/>
    <w:rsid w:val="00C35607"/>
    <w:rsid w:val="00C3563A"/>
    <w:rsid w:val="00C3568B"/>
    <w:rsid w:val="00C3568C"/>
    <w:rsid w:val="00C356FF"/>
    <w:rsid w:val="00C35711"/>
    <w:rsid w:val="00C35760"/>
    <w:rsid w:val="00C35761"/>
    <w:rsid w:val="00C35767"/>
    <w:rsid w:val="00C35886"/>
    <w:rsid w:val="00C3590A"/>
    <w:rsid w:val="00C35940"/>
    <w:rsid w:val="00C3598B"/>
    <w:rsid w:val="00C359F2"/>
    <w:rsid w:val="00C35AC3"/>
    <w:rsid w:val="00C35C25"/>
    <w:rsid w:val="00C35C27"/>
    <w:rsid w:val="00C35C63"/>
    <w:rsid w:val="00C35CB6"/>
    <w:rsid w:val="00C35D0B"/>
    <w:rsid w:val="00C35D51"/>
    <w:rsid w:val="00C35E00"/>
    <w:rsid w:val="00C35E14"/>
    <w:rsid w:val="00C35E2A"/>
    <w:rsid w:val="00C35E36"/>
    <w:rsid w:val="00C35EC1"/>
    <w:rsid w:val="00C35F1D"/>
    <w:rsid w:val="00C35FBE"/>
    <w:rsid w:val="00C35FDE"/>
    <w:rsid w:val="00C36079"/>
    <w:rsid w:val="00C361F3"/>
    <w:rsid w:val="00C36225"/>
    <w:rsid w:val="00C3627F"/>
    <w:rsid w:val="00C36293"/>
    <w:rsid w:val="00C362A4"/>
    <w:rsid w:val="00C362ED"/>
    <w:rsid w:val="00C36377"/>
    <w:rsid w:val="00C36382"/>
    <w:rsid w:val="00C3639A"/>
    <w:rsid w:val="00C36461"/>
    <w:rsid w:val="00C364EA"/>
    <w:rsid w:val="00C36512"/>
    <w:rsid w:val="00C3653A"/>
    <w:rsid w:val="00C3654C"/>
    <w:rsid w:val="00C36589"/>
    <w:rsid w:val="00C3664D"/>
    <w:rsid w:val="00C36696"/>
    <w:rsid w:val="00C366A7"/>
    <w:rsid w:val="00C36712"/>
    <w:rsid w:val="00C367B3"/>
    <w:rsid w:val="00C367BA"/>
    <w:rsid w:val="00C367C4"/>
    <w:rsid w:val="00C36854"/>
    <w:rsid w:val="00C3685E"/>
    <w:rsid w:val="00C3689D"/>
    <w:rsid w:val="00C3693F"/>
    <w:rsid w:val="00C369AB"/>
    <w:rsid w:val="00C369B1"/>
    <w:rsid w:val="00C36A29"/>
    <w:rsid w:val="00C36A55"/>
    <w:rsid w:val="00C36A67"/>
    <w:rsid w:val="00C36A68"/>
    <w:rsid w:val="00C36ABF"/>
    <w:rsid w:val="00C36B2E"/>
    <w:rsid w:val="00C36B33"/>
    <w:rsid w:val="00C36B40"/>
    <w:rsid w:val="00C36B5F"/>
    <w:rsid w:val="00C36B84"/>
    <w:rsid w:val="00C36BBF"/>
    <w:rsid w:val="00C36C04"/>
    <w:rsid w:val="00C36C0A"/>
    <w:rsid w:val="00C36C4F"/>
    <w:rsid w:val="00C36C6C"/>
    <w:rsid w:val="00C36C7C"/>
    <w:rsid w:val="00C36CC6"/>
    <w:rsid w:val="00C36D87"/>
    <w:rsid w:val="00C36DAB"/>
    <w:rsid w:val="00C36F43"/>
    <w:rsid w:val="00C36FA6"/>
    <w:rsid w:val="00C36FBA"/>
    <w:rsid w:val="00C370FE"/>
    <w:rsid w:val="00C3716C"/>
    <w:rsid w:val="00C3716D"/>
    <w:rsid w:val="00C371AF"/>
    <w:rsid w:val="00C3720B"/>
    <w:rsid w:val="00C37214"/>
    <w:rsid w:val="00C372E6"/>
    <w:rsid w:val="00C372F8"/>
    <w:rsid w:val="00C3731F"/>
    <w:rsid w:val="00C373B1"/>
    <w:rsid w:val="00C37441"/>
    <w:rsid w:val="00C3747C"/>
    <w:rsid w:val="00C374FD"/>
    <w:rsid w:val="00C37516"/>
    <w:rsid w:val="00C37540"/>
    <w:rsid w:val="00C37552"/>
    <w:rsid w:val="00C3757F"/>
    <w:rsid w:val="00C3761F"/>
    <w:rsid w:val="00C37647"/>
    <w:rsid w:val="00C3769A"/>
    <w:rsid w:val="00C376D6"/>
    <w:rsid w:val="00C37725"/>
    <w:rsid w:val="00C3775D"/>
    <w:rsid w:val="00C37830"/>
    <w:rsid w:val="00C37865"/>
    <w:rsid w:val="00C37877"/>
    <w:rsid w:val="00C378AB"/>
    <w:rsid w:val="00C3799D"/>
    <w:rsid w:val="00C379A9"/>
    <w:rsid w:val="00C379D4"/>
    <w:rsid w:val="00C379FF"/>
    <w:rsid w:val="00C37A08"/>
    <w:rsid w:val="00C37A1D"/>
    <w:rsid w:val="00C37A42"/>
    <w:rsid w:val="00C37B36"/>
    <w:rsid w:val="00C37B54"/>
    <w:rsid w:val="00C37CBD"/>
    <w:rsid w:val="00C37CFD"/>
    <w:rsid w:val="00C37DD0"/>
    <w:rsid w:val="00C37E2F"/>
    <w:rsid w:val="00C37E38"/>
    <w:rsid w:val="00C37E41"/>
    <w:rsid w:val="00C37E53"/>
    <w:rsid w:val="00C37E5C"/>
    <w:rsid w:val="00C37E5F"/>
    <w:rsid w:val="00C37EA1"/>
    <w:rsid w:val="00C37F5B"/>
    <w:rsid w:val="00C37FE3"/>
    <w:rsid w:val="00C37FFE"/>
    <w:rsid w:val="00C40013"/>
    <w:rsid w:val="00C4001C"/>
    <w:rsid w:val="00C400F4"/>
    <w:rsid w:val="00C40227"/>
    <w:rsid w:val="00C40237"/>
    <w:rsid w:val="00C40280"/>
    <w:rsid w:val="00C402A6"/>
    <w:rsid w:val="00C402A8"/>
    <w:rsid w:val="00C402E5"/>
    <w:rsid w:val="00C4036F"/>
    <w:rsid w:val="00C4038A"/>
    <w:rsid w:val="00C403A4"/>
    <w:rsid w:val="00C403C2"/>
    <w:rsid w:val="00C403C6"/>
    <w:rsid w:val="00C403EC"/>
    <w:rsid w:val="00C403F7"/>
    <w:rsid w:val="00C40423"/>
    <w:rsid w:val="00C404C5"/>
    <w:rsid w:val="00C4058E"/>
    <w:rsid w:val="00C40653"/>
    <w:rsid w:val="00C40657"/>
    <w:rsid w:val="00C40670"/>
    <w:rsid w:val="00C406DC"/>
    <w:rsid w:val="00C406E6"/>
    <w:rsid w:val="00C406FD"/>
    <w:rsid w:val="00C40792"/>
    <w:rsid w:val="00C407C4"/>
    <w:rsid w:val="00C407D1"/>
    <w:rsid w:val="00C40841"/>
    <w:rsid w:val="00C40843"/>
    <w:rsid w:val="00C40873"/>
    <w:rsid w:val="00C40886"/>
    <w:rsid w:val="00C40899"/>
    <w:rsid w:val="00C408A9"/>
    <w:rsid w:val="00C408E6"/>
    <w:rsid w:val="00C40969"/>
    <w:rsid w:val="00C4099B"/>
    <w:rsid w:val="00C40A11"/>
    <w:rsid w:val="00C40A48"/>
    <w:rsid w:val="00C40A96"/>
    <w:rsid w:val="00C40A9F"/>
    <w:rsid w:val="00C40AB3"/>
    <w:rsid w:val="00C40ABC"/>
    <w:rsid w:val="00C40AF4"/>
    <w:rsid w:val="00C40B19"/>
    <w:rsid w:val="00C40BD7"/>
    <w:rsid w:val="00C40C37"/>
    <w:rsid w:val="00C40C44"/>
    <w:rsid w:val="00C40C72"/>
    <w:rsid w:val="00C40C98"/>
    <w:rsid w:val="00C40CCB"/>
    <w:rsid w:val="00C40D84"/>
    <w:rsid w:val="00C40D97"/>
    <w:rsid w:val="00C40DC3"/>
    <w:rsid w:val="00C40E26"/>
    <w:rsid w:val="00C40E2E"/>
    <w:rsid w:val="00C40E72"/>
    <w:rsid w:val="00C40EFB"/>
    <w:rsid w:val="00C40F4F"/>
    <w:rsid w:val="00C41035"/>
    <w:rsid w:val="00C4105E"/>
    <w:rsid w:val="00C41083"/>
    <w:rsid w:val="00C41087"/>
    <w:rsid w:val="00C4110B"/>
    <w:rsid w:val="00C41190"/>
    <w:rsid w:val="00C411D1"/>
    <w:rsid w:val="00C41201"/>
    <w:rsid w:val="00C4120D"/>
    <w:rsid w:val="00C41265"/>
    <w:rsid w:val="00C4126A"/>
    <w:rsid w:val="00C41282"/>
    <w:rsid w:val="00C4129F"/>
    <w:rsid w:val="00C412A0"/>
    <w:rsid w:val="00C412A2"/>
    <w:rsid w:val="00C4135D"/>
    <w:rsid w:val="00C4136D"/>
    <w:rsid w:val="00C413D4"/>
    <w:rsid w:val="00C413D5"/>
    <w:rsid w:val="00C41468"/>
    <w:rsid w:val="00C414F3"/>
    <w:rsid w:val="00C4152E"/>
    <w:rsid w:val="00C41544"/>
    <w:rsid w:val="00C4156F"/>
    <w:rsid w:val="00C41577"/>
    <w:rsid w:val="00C41592"/>
    <w:rsid w:val="00C415C7"/>
    <w:rsid w:val="00C4161F"/>
    <w:rsid w:val="00C4167D"/>
    <w:rsid w:val="00C41686"/>
    <w:rsid w:val="00C4169C"/>
    <w:rsid w:val="00C416D9"/>
    <w:rsid w:val="00C41751"/>
    <w:rsid w:val="00C41760"/>
    <w:rsid w:val="00C417D1"/>
    <w:rsid w:val="00C4184F"/>
    <w:rsid w:val="00C41858"/>
    <w:rsid w:val="00C418ED"/>
    <w:rsid w:val="00C41927"/>
    <w:rsid w:val="00C41949"/>
    <w:rsid w:val="00C41992"/>
    <w:rsid w:val="00C419B4"/>
    <w:rsid w:val="00C419E0"/>
    <w:rsid w:val="00C419E2"/>
    <w:rsid w:val="00C41A06"/>
    <w:rsid w:val="00C41A12"/>
    <w:rsid w:val="00C41A19"/>
    <w:rsid w:val="00C41A54"/>
    <w:rsid w:val="00C41A56"/>
    <w:rsid w:val="00C41AAE"/>
    <w:rsid w:val="00C41AD4"/>
    <w:rsid w:val="00C41AD5"/>
    <w:rsid w:val="00C41AF9"/>
    <w:rsid w:val="00C41B2C"/>
    <w:rsid w:val="00C41B42"/>
    <w:rsid w:val="00C41B68"/>
    <w:rsid w:val="00C41BD8"/>
    <w:rsid w:val="00C41C20"/>
    <w:rsid w:val="00C41C67"/>
    <w:rsid w:val="00C41DC2"/>
    <w:rsid w:val="00C41E22"/>
    <w:rsid w:val="00C41EAA"/>
    <w:rsid w:val="00C41F04"/>
    <w:rsid w:val="00C41F1B"/>
    <w:rsid w:val="00C41F1C"/>
    <w:rsid w:val="00C41F8B"/>
    <w:rsid w:val="00C41FD1"/>
    <w:rsid w:val="00C41FF0"/>
    <w:rsid w:val="00C42025"/>
    <w:rsid w:val="00C42077"/>
    <w:rsid w:val="00C42087"/>
    <w:rsid w:val="00C420A4"/>
    <w:rsid w:val="00C420CC"/>
    <w:rsid w:val="00C420EC"/>
    <w:rsid w:val="00C420FF"/>
    <w:rsid w:val="00C42108"/>
    <w:rsid w:val="00C42141"/>
    <w:rsid w:val="00C421CB"/>
    <w:rsid w:val="00C4221A"/>
    <w:rsid w:val="00C42229"/>
    <w:rsid w:val="00C422C3"/>
    <w:rsid w:val="00C42316"/>
    <w:rsid w:val="00C42349"/>
    <w:rsid w:val="00C42379"/>
    <w:rsid w:val="00C42393"/>
    <w:rsid w:val="00C42408"/>
    <w:rsid w:val="00C4240D"/>
    <w:rsid w:val="00C4241B"/>
    <w:rsid w:val="00C4244F"/>
    <w:rsid w:val="00C42463"/>
    <w:rsid w:val="00C424C7"/>
    <w:rsid w:val="00C4253B"/>
    <w:rsid w:val="00C42644"/>
    <w:rsid w:val="00C42648"/>
    <w:rsid w:val="00C42678"/>
    <w:rsid w:val="00C426DF"/>
    <w:rsid w:val="00C4275F"/>
    <w:rsid w:val="00C427D8"/>
    <w:rsid w:val="00C427DC"/>
    <w:rsid w:val="00C42895"/>
    <w:rsid w:val="00C429A5"/>
    <w:rsid w:val="00C429DE"/>
    <w:rsid w:val="00C429E2"/>
    <w:rsid w:val="00C42A44"/>
    <w:rsid w:val="00C42A89"/>
    <w:rsid w:val="00C42AC6"/>
    <w:rsid w:val="00C42AF4"/>
    <w:rsid w:val="00C42BBD"/>
    <w:rsid w:val="00C42BC7"/>
    <w:rsid w:val="00C42C21"/>
    <w:rsid w:val="00C42C2C"/>
    <w:rsid w:val="00C42C76"/>
    <w:rsid w:val="00C42C85"/>
    <w:rsid w:val="00C42C86"/>
    <w:rsid w:val="00C42CDB"/>
    <w:rsid w:val="00C42D0F"/>
    <w:rsid w:val="00C42D17"/>
    <w:rsid w:val="00C42D33"/>
    <w:rsid w:val="00C42D5A"/>
    <w:rsid w:val="00C42D6F"/>
    <w:rsid w:val="00C42D71"/>
    <w:rsid w:val="00C42D99"/>
    <w:rsid w:val="00C42E84"/>
    <w:rsid w:val="00C42E94"/>
    <w:rsid w:val="00C42EA3"/>
    <w:rsid w:val="00C42F49"/>
    <w:rsid w:val="00C42FDD"/>
    <w:rsid w:val="00C42FEB"/>
    <w:rsid w:val="00C43030"/>
    <w:rsid w:val="00C43137"/>
    <w:rsid w:val="00C43156"/>
    <w:rsid w:val="00C43185"/>
    <w:rsid w:val="00C431EB"/>
    <w:rsid w:val="00C431EC"/>
    <w:rsid w:val="00C43220"/>
    <w:rsid w:val="00C43265"/>
    <w:rsid w:val="00C432B0"/>
    <w:rsid w:val="00C432CC"/>
    <w:rsid w:val="00C43314"/>
    <w:rsid w:val="00C43356"/>
    <w:rsid w:val="00C43392"/>
    <w:rsid w:val="00C43396"/>
    <w:rsid w:val="00C433E5"/>
    <w:rsid w:val="00C4344A"/>
    <w:rsid w:val="00C4344E"/>
    <w:rsid w:val="00C434BD"/>
    <w:rsid w:val="00C4355E"/>
    <w:rsid w:val="00C43576"/>
    <w:rsid w:val="00C4357E"/>
    <w:rsid w:val="00C436B0"/>
    <w:rsid w:val="00C4370D"/>
    <w:rsid w:val="00C4377E"/>
    <w:rsid w:val="00C437B8"/>
    <w:rsid w:val="00C437D1"/>
    <w:rsid w:val="00C437E6"/>
    <w:rsid w:val="00C43821"/>
    <w:rsid w:val="00C43834"/>
    <w:rsid w:val="00C43847"/>
    <w:rsid w:val="00C4385F"/>
    <w:rsid w:val="00C43871"/>
    <w:rsid w:val="00C4387B"/>
    <w:rsid w:val="00C4387C"/>
    <w:rsid w:val="00C4387D"/>
    <w:rsid w:val="00C4388D"/>
    <w:rsid w:val="00C43894"/>
    <w:rsid w:val="00C438C9"/>
    <w:rsid w:val="00C438D2"/>
    <w:rsid w:val="00C43933"/>
    <w:rsid w:val="00C43945"/>
    <w:rsid w:val="00C43948"/>
    <w:rsid w:val="00C43951"/>
    <w:rsid w:val="00C43995"/>
    <w:rsid w:val="00C439B5"/>
    <w:rsid w:val="00C43A22"/>
    <w:rsid w:val="00C43A93"/>
    <w:rsid w:val="00C43AC6"/>
    <w:rsid w:val="00C43AF2"/>
    <w:rsid w:val="00C43B0D"/>
    <w:rsid w:val="00C43B1F"/>
    <w:rsid w:val="00C43B9F"/>
    <w:rsid w:val="00C43C18"/>
    <w:rsid w:val="00C43C79"/>
    <w:rsid w:val="00C43C7B"/>
    <w:rsid w:val="00C43CA8"/>
    <w:rsid w:val="00C43CC2"/>
    <w:rsid w:val="00C43CDB"/>
    <w:rsid w:val="00C43D02"/>
    <w:rsid w:val="00C43D39"/>
    <w:rsid w:val="00C43D4F"/>
    <w:rsid w:val="00C43DA7"/>
    <w:rsid w:val="00C43E3B"/>
    <w:rsid w:val="00C43E4E"/>
    <w:rsid w:val="00C43E6B"/>
    <w:rsid w:val="00C43E79"/>
    <w:rsid w:val="00C43EA9"/>
    <w:rsid w:val="00C43F31"/>
    <w:rsid w:val="00C43FC2"/>
    <w:rsid w:val="00C43FDC"/>
    <w:rsid w:val="00C44051"/>
    <w:rsid w:val="00C4409B"/>
    <w:rsid w:val="00C44107"/>
    <w:rsid w:val="00C44108"/>
    <w:rsid w:val="00C441E3"/>
    <w:rsid w:val="00C44461"/>
    <w:rsid w:val="00C44476"/>
    <w:rsid w:val="00C444DD"/>
    <w:rsid w:val="00C444F4"/>
    <w:rsid w:val="00C44633"/>
    <w:rsid w:val="00C44661"/>
    <w:rsid w:val="00C4466A"/>
    <w:rsid w:val="00C44692"/>
    <w:rsid w:val="00C44698"/>
    <w:rsid w:val="00C447F6"/>
    <w:rsid w:val="00C448A4"/>
    <w:rsid w:val="00C448AF"/>
    <w:rsid w:val="00C448B9"/>
    <w:rsid w:val="00C448D2"/>
    <w:rsid w:val="00C44918"/>
    <w:rsid w:val="00C4492B"/>
    <w:rsid w:val="00C4496A"/>
    <w:rsid w:val="00C44978"/>
    <w:rsid w:val="00C44A45"/>
    <w:rsid w:val="00C44A8D"/>
    <w:rsid w:val="00C44A93"/>
    <w:rsid w:val="00C44AB0"/>
    <w:rsid w:val="00C44BDD"/>
    <w:rsid w:val="00C44BFE"/>
    <w:rsid w:val="00C44C09"/>
    <w:rsid w:val="00C44C2C"/>
    <w:rsid w:val="00C44C4D"/>
    <w:rsid w:val="00C44C4E"/>
    <w:rsid w:val="00C44CAB"/>
    <w:rsid w:val="00C44CFC"/>
    <w:rsid w:val="00C44D90"/>
    <w:rsid w:val="00C44DE5"/>
    <w:rsid w:val="00C44E07"/>
    <w:rsid w:val="00C44EB3"/>
    <w:rsid w:val="00C44F82"/>
    <w:rsid w:val="00C44F8E"/>
    <w:rsid w:val="00C45005"/>
    <w:rsid w:val="00C4503A"/>
    <w:rsid w:val="00C45065"/>
    <w:rsid w:val="00C45070"/>
    <w:rsid w:val="00C450C5"/>
    <w:rsid w:val="00C4511E"/>
    <w:rsid w:val="00C45165"/>
    <w:rsid w:val="00C45194"/>
    <w:rsid w:val="00C45226"/>
    <w:rsid w:val="00C45258"/>
    <w:rsid w:val="00C45296"/>
    <w:rsid w:val="00C45297"/>
    <w:rsid w:val="00C4529B"/>
    <w:rsid w:val="00C452C8"/>
    <w:rsid w:val="00C4533D"/>
    <w:rsid w:val="00C45356"/>
    <w:rsid w:val="00C45385"/>
    <w:rsid w:val="00C453B8"/>
    <w:rsid w:val="00C454B6"/>
    <w:rsid w:val="00C454DF"/>
    <w:rsid w:val="00C4554E"/>
    <w:rsid w:val="00C455E1"/>
    <w:rsid w:val="00C455EB"/>
    <w:rsid w:val="00C456C2"/>
    <w:rsid w:val="00C45709"/>
    <w:rsid w:val="00C4577F"/>
    <w:rsid w:val="00C457C5"/>
    <w:rsid w:val="00C457F6"/>
    <w:rsid w:val="00C458B0"/>
    <w:rsid w:val="00C45929"/>
    <w:rsid w:val="00C459C0"/>
    <w:rsid w:val="00C459E9"/>
    <w:rsid w:val="00C45A01"/>
    <w:rsid w:val="00C45A88"/>
    <w:rsid w:val="00C45AEF"/>
    <w:rsid w:val="00C45B2B"/>
    <w:rsid w:val="00C45B7C"/>
    <w:rsid w:val="00C45BD8"/>
    <w:rsid w:val="00C45BEB"/>
    <w:rsid w:val="00C45C2A"/>
    <w:rsid w:val="00C45C98"/>
    <w:rsid w:val="00C45CC2"/>
    <w:rsid w:val="00C45D16"/>
    <w:rsid w:val="00C45D71"/>
    <w:rsid w:val="00C45D81"/>
    <w:rsid w:val="00C45DB6"/>
    <w:rsid w:val="00C45E02"/>
    <w:rsid w:val="00C45E68"/>
    <w:rsid w:val="00C45F25"/>
    <w:rsid w:val="00C45F2C"/>
    <w:rsid w:val="00C45F4F"/>
    <w:rsid w:val="00C45F70"/>
    <w:rsid w:val="00C45F74"/>
    <w:rsid w:val="00C45F7D"/>
    <w:rsid w:val="00C45FFD"/>
    <w:rsid w:val="00C4601A"/>
    <w:rsid w:val="00C4604E"/>
    <w:rsid w:val="00C46055"/>
    <w:rsid w:val="00C46151"/>
    <w:rsid w:val="00C4623A"/>
    <w:rsid w:val="00C462AF"/>
    <w:rsid w:val="00C462B7"/>
    <w:rsid w:val="00C462D0"/>
    <w:rsid w:val="00C46342"/>
    <w:rsid w:val="00C4636C"/>
    <w:rsid w:val="00C463EB"/>
    <w:rsid w:val="00C46496"/>
    <w:rsid w:val="00C46581"/>
    <w:rsid w:val="00C465E5"/>
    <w:rsid w:val="00C4669F"/>
    <w:rsid w:val="00C466BD"/>
    <w:rsid w:val="00C46701"/>
    <w:rsid w:val="00C46754"/>
    <w:rsid w:val="00C4677F"/>
    <w:rsid w:val="00C4688D"/>
    <w:rsid w:val="00C468A3"/>
    <w:rsid w:val="00C468C3"/>
    <w:rsid w:val="00C468C7"/>
    <w:rsid w:val="00C468FD"/>
    <w:rsid w:val="00C469DE"/>
    <w:rsid w:val="00C46A21"/>
    <w:rsid w:val="00C46A3B"/>
    <w:rsid w:val="00C46A99"/>
    <w:rsid w:val="00C46AA1"/>
    <w:rsid w:val="00C46AAD"/>
    <w:rsid w:val="00C46ABA"/>
    <w:rsid w:val="00C46B31"/>
    <w:rsid w:val="00C46B7F"/>
    <w:rsid w:val="00C46C77"/>
    <w:rsid w:val="00C46C88"/>
    <w:rsid w:val="00C46CAD"/>
    <w:rsid w:val="00C46CEF"/>
    <w:rsid w:val="00C46D9D"/>
    <w:rsid w:val="00C46DB2"/>
    <w:rsid w:val="00C46E0F"/>
    <w:rsid w:val="00C46EDB"/>
    <w:rsid w:val="00C46F0A"/>
    <w:rsid w:val="00C47007"/>
    <w:rsid w:val="00C47063"/>
    <w:rsid w:val="00C47078"/>
    <w:rsid w:val="00C47097"/>
    <w:rsid w:val="00C4709A"/>
    <w:rsid w:val="00C470FF"/>
    <w:rsid w:val="00C47118"/>
    <w:rsid w:val="00C471F3"/>
    <w:rsid w:val="00C471FF"/>
    <w:rsid w:val="00C47285"/>
    <w:rsid w:val="00C472A6"/>
    <w:rsid w:val="00C472CE"/>
    <w:rsid w:val="00C47337"/>
    <w:rsid w:val="00C473B2"/>
    <w:rsid w:val="00C473B8"/>
    <w:rsid w:val="00C473C7"/>
    <w:rsid w:val="00C473E5"/>
    <w:rsid w:val="00C4746C"/>
    <w:rsid w:val="00C474D4"/>
    <w:rsid w:val="00C47513"/>
    <w:rsid w:val="00C47550"/>
    <w:rsid w:val="00C4755A"/>
    <w:rsid w:val="00C47595"/>
    <w:rsid w:val="00C475AD"/>
    <w:rsid w:val="00C4769F"/>
    <w:rsid w:val="00C476BF"/>
    <w:rsid w:val="00C4771A"/>
    <w:rsid w:val="00C47731"/>
    <w:rsid w:val="00C47733"/>
    <w:rsid w:val="00C47774"/>
    <w:rsid w:val="00C47783"/>
    <w:rsid w:val="00C4783D"/>
    <w:rsid w:val="00C4786D"/>
    <w:rsid w:val="00C47887"/>
    <w:rsid w:val="00C478ED"/>
    <w:rsid w:val="00C47952"/>
    <w:rsid w:val="00C47971"/>
    <w:rsid w:val="00C479E0"/>
    <w:rsid w:val="00C479E8"/>
    <w:rsid w:val="00C47A0C"/>
    <w:rsid w:val="00C47AB0"/>
    <w:rsid w:val="00C47AE1"/>
    <w:rsid w:val="00C47AF3"/>
    <w:rsid w:val="00C47AFB"/>
    <w:rsid w:val="00C47B8D"/>
    <w:rsid w:val="00C47CA9"/>
    <w:rsid w:val="00C47CE2"/>
    <w:rsid w:val="00C47D15"/>
    <w:rsid w:val="00C47D5C"/>
    <w:rsid w:val="00C47D76"/>
    <w:rsid w:val="00C47E26"/>
    <w:rsid w:val="00C47E46"/>
    <w:rsid w:val="00C47E80"/>
    <w:rsid w:val="00C47ED5"/>
    <w:rsid w:val="00C47EF2"/>
    <w:rsid w:val="00C47F57"/>
    <w:rsid w:val="00C47F69"/>
    <w:rsid w:val="00C5001E"/>
    <w:rsid w:val="00C50079"/>
    <w:rsid w:val="00C501D9"/>
    <w:rsid w:val="00C5020C"/>
    <w:rsid w:val="00C50215"/>
    <w:rsid w:val="00C5026A"/>
    <w:rsid w:val="00C5026C"/>
    <w:rsid w:val="00C50295"/>
    <w:rsid w:val="00C502B8"/>
    <w:rsid w:val="00C50319"/>
    <w:rsid w:val="00C50368"/>
    <w:rsid w:val="00C5039A"/>
    <w:rsid w:val="00C503EE"/>
    <w:rsid w:val="00C50475"/>
    <w:rsid w:val="00C504C9"/>
    <w:rsid w:val="00C50513"/>
    <w:rsid w:val="00C50552"/>
    <w:rsid w:val="00C5059C"/>
    <w:rsid w:val="00C505AA"/>
    <w:rsid w:val="00C5063A"/>
    <w:rsid w:val="00C50675"/>
    <w:rsid w:val="00C50762"/>
    <w:rsid w:val="00C50797"/>
    <w:rsid w:val="00C507B4"/>
    <w:rsid w:val="00C507E7"/>
    <w:rsid w:val="00C507EE"/>
    <w:rsid w:val="00C50816"/>
    <w:rsid w:val="00C50829"/>
    <w:rsid w:val="00C5088B"/>
    <w:rsid w:val="00C5089F"/>
    <w:rsid w:val="00C508D8"/>
    <w:rsid w:val="00C508D9"/>
    <w:rsid w:val="00C50909"/>
    <w:rsid w:val="00C50993"/>
    <w:rsid w:val="00C5099F"/>
    <w:rsid w:val="00C50A4E"/>
    <w:rsid w:val="00C50A54"/>
    <w:rsid w:val="00C50A74"/>
    <w:rsid w:val="00C50ACF"/>
    <w:rsid w:val="00C50B1E"/>
    <w:rsid w:val="00C50B26"/>
    <w:rsid w:val="00C50B60"/>
    <w:rsid w:val="00C50C83"/>
    <w:rsid w:val="00C50CA0"/>
    <w:rsid w:val="00C50CE3"/>
    <w:rsid w:val="00C50CFF"/>
    <w:rsid w:val="00C50D3A"/>
    <w:rsid w:val="00C50D4F"/>
    <w:rsid w:val="00C50D5F"/>
    <w:rsid w:val="00C50D7F"/>
    <w:rsid w:val="00C50DC7"/>
    <w:rsid w:val="00C50DE7"/>
    <w:rsid w:val="00C50DF4"/>
    <w:rsid w:val="00C50E0D"/>
    <w:rsid w:val="00C50E75"/>
    <w:rsid w:val="00C50E77"/>
    <w:rsid w:val="00C50E79"/>
    <w:rsid w:val="00C50EE3"/>
    <w:rsid w:val="00C50F68"/>
    <w:rsid w:val="00C50F70"/>
    <w:rsid w:val="00C50FB9"/>
    <w:rsid w:val="00C5107A"/>
    <w:rsid w:val="00C5111B"/>
    <w:rsid w:val="00C51175"/>
    <w:rsid w:val="00C5122B"/>
    <w:rsid w:val="00C51252"/>
    <w:rsid w:val="00C51361"/>
    <w:rsid w:val="00C51378"/>
    <w:rsid w:val="00C513D9"/>
    <w:rsid w:val="00C5143E"/>
    <w:rsid w:val="00C514EE"/>
    <w:rsid w:val="00C5157E"/>
    <w:rsid w:val="00C51621"/>
    <w:rsid w:val="00C51673"/>
    <w:rsid w:val="00C5168A"/>
    <w:rsid w:val="00C516A4"/>
    <w:rsid w:val="00C516BF"/>
    <w:rsid w:val="00C51712"/>
    <w:rsid w:val="00C51737"/>
    <w:rsid w:val="00C517C6"/>
    <w:rsid w:val="00C51817"/>
    <w:rsid w:val="00C51898"/>
    <w:rsid w:val="00C5189F"/>
    <w:rsid w:val="00C51975"/>
    <w:rsid w:val="00C51980"/>
    <w:rsid w:val="00C519A3"/>
    <w:rsid w:val="00C519BF"/>
    <w:rsid w:val="00C519D8"/>
    <w:rsid w:val="00C51A0A"/>
    <w:rsid w:val="00C51A0D"/>
    <w:rsid w:val="00C51A8F"/>
    <w:rsid w:val="00C51AA0"/>
    <w:rsid w:val="00C51ACF"/>
    <w:rsid w:val="00C51AD5"/>
    <w:rsid w:val="00C51B06"/>
    <w:rsid w:val="00C51B2C"/>
    <w:rsid w:val="00C51B4E"/>
    <w:rsid w:val="00C51B68"/>
    <w:rsid w:val="00C51B92"/>
    <w:rsid w:val="00C51BBE"/>
    <w:rsid w:val="00C51BC0"/>
    <w:rsid w:val="00C51BE6"/>
    <w:rsid w:val="00C51BF1"/>
    <w:rsid w:val="00C51BF3"/>
    <w:rsid w:val="00C51C28"/>
    <w:rsid w:val="00C51C4D"/>
    <w:rsid w:val="00C51CF3"/>
    <w:rsid w:val="00C51D81"/>
    <w:rsid w:val="00C51E1F"/>
    <w:rsid w:val="00C51EC4"/>
    <w:rsid w:val="00C51F4D"/>
    <w:rsid w:val="00C51FAF"/>
    <w:rsid w:val="00C51FC0"/>
    <w:rsid w:val="00C52059"/>
    <w:rsid w:val="00C52062"/>
    <w:rsid w:val="00C52076"/>
    <w:rsid w:val="00C5209D"/>
    <w:rsid w:val="00C520A0"/>
    <w:rsid w:val="00C5211A"/>
    <w:rsid w:val="00C52167"/>
    <w:rsid w:val="00C521CE"/>
    <w:rsid w:val="00C521F8"/>
    <w:rsid w:val="00C5224F"/>
    <w:rsid w:val="00C522AC"/>
    <w:rsid w:val="00C522D9"/>
    <w:rsid w:val="00C522FC"/>
    <w:rsid w:val="00C52348"/>
    <w:rsid w:val="00C5235D"/>
    <w:rsid w:val="00C52398"/>
    <w:rsid w:val="00C523A4"/>
    <w:rsid w:val="00C523F5"/>
    <w:rsid w:val="00C52475"/>
    <w:rsid w:val="00C524C3"/>
    <w:rsid w:val="00C524F1"/>
    <w:rsid w:val="00C52597"/>
    <w:rsid w:val="00C52660"/>
    <w:rsid w:val="00C52661"/>
    <w:rsid w:val="00C526A0"/>
    <w:rsid w:val="00C526A6"/>
    <w:rsid w:val="00C5273B"/>
    <w:rsid w:val="00C527A4"/>
    <w:rsid w:val="00C527CA"/>
    <w:rsid w:val="00C52925"/>
    <w:rsid w:val="00C529EF"/>
    <w:rsid w:val="00C52B71"/>
    <w:rsid w:val="00C52BF3"/>
    <w:rsid w:val="00C52CFD"/>
    <w:rsid w:val="00C52D41"/>
    <w:rsid w:val="00C52DB4"/>
    <w:rsid w:val="00C52E06"/>
    <w:rsid w:val="00C52E4C"/>
    <w:rsid w:val="00C52EDF"/>
    <w:rsid w:val="00C52EED"/>
    <w:rsid w:val="00C52F46"/>
    <w:rsid w:val="00C52F7A"/>
    <w:rsid w:val="00C52FC7"/>
    <w:rsid w:val="00C53018"/>
    <w:rsid w:val="00C5304F"/>
    <w:rsid w:val="00C530CD"/>
    <w:rsid w:val="00C53116"/>
    <w:rsid w:val="00C5315A"/>
    <w:rsid w:val="00C5316F"/>
    <w:rsid w:val="00C53179"/>
    <w:rsid w:val="00C53185"/>
    <w:rsid w:val="00C53249"/>
    <w:rsid w:val="00C53252"/>
    <w:rsid w:val="00C5329A"/>
    <w:rsid w:val="00C532E6"/>
    <w:rsid w:val="00C532EF"/>
    <w:rsid w:val="00C53324"/>
    <w:rsid w:val="00C5334A"/>
    <w:rsid w:val="00C5334C"/>
    <w:rsid w:val="00C533BA"/>
    <w:rsid w:val="00C534A3"/>
    <w:rsid w:val="00C5351D"/>
    <w:rsid w:val="00C5352C"/>
    <w:rsid w:val="00C5359F"/>
    <w:rsid w:val="00C5364B"/>
    <w:rsid w:val="00C53651"/>
    <w:rsid w:val="00C53693"/>
    <w:rsid w:val="00C536A9"/>
    <w:rsid w:val="00C536B6"/>
    <w:rsid w:val="00C536D5"/>
    <w:rsid w:val="00C536DA"/>
    <w:rsid w:val="00C536EF"/>
    <w:rsid w:val="00C53709"/>
    <w:rsid w:val="00C53746"/>
    <w:rsid w:val="00C53755"/>
    <w:rsid w:val="00C53773"/>
    <w:rsid w:val="00C5390B"/>
    <w:rsid w:val="00C53938"/>
    <w:rsid w:val="00C53984"/>
    <w:rsid w:val="00C53995"/>
    <w:rsid w:val="00C539C4"/>
    <w:rsid w:val="00C539D5"/>
    <w:rsid w:val="00C539E6"/>
    <w:rsid w:val="00C53A61"/>
    <w:rsid w:val="00C53AB1"/>
    <w:rsid w:val="00C53AB2"/>
    <w:rsid w:val="00C53AB9"/>
    <w:rsid w:val="00C53B4E"/>
    <w:rsid w:val="00C53B98"/>
    <w:rsid w:val="00C53BCE"/>
    <w:rsid w:val="00C53BE0"/>
    <w:rsid w:val="00C53C1C"/>
    <w:rsid w:val="00C53C56"/>
    <w:rsid w:val="00C53C61"/>
    <w:rsid w:val="00C53C67"/>
    <w:rsid w:val="00C53CD2"/>
    <w:rsid w:val="00C53CDF"/>
    <w:rsid w:val="00C53D77"/>
    <w:rsid w:val="00C53D9F"/>
    <w:rsid w:val="00C53DF2"/>
    <w:rsid w:val="00C53E45"/>
    <w:rsid w:val="00C53EE7"/>
    <w:rsid w:val="00C53EE8"/>
    <w:rsid w:val="00C53EF1"/>
    <w:rsid w:val="00C53F31"/>
    <w:rsid w:val="00C53F5C"/>
    <w:rsid w:val="00C53F68"/>
    <w:rsid w:val="00C53FA0"/>
    <w:rsid w:val="00C53FC1"/>
    <w:rsid w:val="00C53FF0"/>
    <w:rsid w:val="00C53FF7"/>
    <w:rsid w:val="00C5415B"/>
    <w:rsid w:val="00C54177"/>
    <w:rsid w:val="00C541A5"/>
    <w:rsid w:val="00C54206"/>
    <w:rsid w:val="00C542B8"/>
    <w:rsid w:val="00C542E8"/>
    <w:rsid w:val="00C543A1"/>
    <w:rsid w:val="00C543EA"/>
    <w:rsid w:val="00C54404"/>
    <w:rsid w:val="00C54475"/>
    <w:rsid w:val="00C544AF"/>
    <w:rsid w:val="00C54510"/>
    <w:rsid w:val="00C5457F"/>
    <w:rsid w:val="00C545D2"/>
    <w:rsid w:val="00C545D9"/>
    <w:rsid w:val="00C545EE"/>
    <w:rsid w:val="00C54649"/>
    <w:rsid w:val="00C54685"/>
    <w:rsid w:val="00C546C6"/>
    <w:rsid w:val="00C547B4"/>
    <w:rsid w:val="00C547D8"/>
    <w:rsid w:val="00C54851"/>
    <w:rsid w:val="00C54852"/>
    <w:rsid w:val="00C5496A"/>
    <w:rsid w:val="00C5498C"/>
    <w:rsid w:val="00C549DE"/>
    <w:rsid w:val="00C54AA1"/>
    <w:rsid w:val="00C54ACA"/>
    <w:rsid w:val="00C54AE0"/>
    <w:rsid w:val="00C54B59"/>
    <w:rsid w:val="00C54BC6"/>
    <w:rsid w:val="00C54BCF"/>
    <w:rsid w:val="00C54BF0"/>
    <w:rsid w:val="00C54C00"/>
    <w:rsid w:val="00C54D1E"/>
    <w:rsid w:val="00C54D5C"/>
    <w:rsid w:val="00C54D60"/>
    <w:rsid w:val="00C54D67"/>
    <w:rsid w:val="00C54D84"/>
    <w:rsid w:val="00C54DB2"/>
    <w:rsid w:val="00C54DBB"/>
    <w:rsid w:val="00C54E3E"/>
    <w:rsid w:val="00C54EA0"/>
    <w:rsid w:val="00C54F97"/>
    <w:rsid w:val="00C5504F"/>
    <w:rsid w:val="00C55092"/>
    <w:rsid w:val="00C55112"/>
    <w:rsid w:val="00C55122"/>
    <w:rsid w:val="00C55131"/>
    <w:rsid w:val="00C551DC"/>
    <w:rsid w:val="00C5523B"/>
    <w:rsid w:val="00C55245"/>
    <w:rsid w:val="00C5525D"/>
    <w:rsid w:val="00C55342"/>
    <w:rsid w:val="00C5549F"/>
    <w:rsid w:val="00C554A2"/>
    <w:rsid w:val="00C55586"/>
    <w:rsid w:val="00C555C0"/>
    <w:rsid w:val="00C5562B"/>
    <w:rsid w:val="00C55659"/>
    <w:rsid w:val="00C5575F"/>
    <w:rsid w:val="00C5579D"/>
    <w:rsid w:val="00C557D4"/>
    <w:rsid w:val="00C55940"/>
    <w:rsid w:val="00C55A31"/>
    <w:rsid w:val="00C55A33"/>
    <w:rsid w:val="00C55A36"/>
    <w:rsid w:val="00C55A77"/>
    <w:rsid w:val="00C55A83"/>
    <w:rsid w:val="00C55AB6"/>
    <w:rsid w:val="00C55AC0"/>
    <w:rsid w:val="00C55AFE"/>
    <w:rsid w:val="00C55B11"/>
    <w:rsid w:val="00C55B81"/>
    <w:rsid w:val="00C55BE7"/>
    <w:rsid w:val="00C55C2C"/>
    <w:rsid w:val="00C55C35"/>
    <w:rsid w:val="00C55C43"/>
    <w:rsid w:val="00C55C68"/>
    <w:rsid w:val="00C55CE6"/>
    <w:rsid w:val="00C55CF3"/>
    <w:rsid w:val="00C55D0D"/>
    <w:rsid w:val="00C55D16"/>
    <w:rsid w:val="00C55D17"/>
    <w:rsid w:val="00C55DE2"/>
    <w:rsid w:val="00C55E18"/>
    <w:rsid w:val="00C55E23"/>
    <w:rsid w:val="00C55E6E"/>
    <w:rsid w:val="00C55ECF"/>
    <w:rsid w:val="00C55ED9"/>
    <w:rsid w:val="00C55EE2"/>
    <w:rsid w:val="00C55F06"/>
    <w:rsid w:val="00C55F68"/>
    <w:rsid w:val="00C55F90"/>
    <w:rsid w:val="00C560A9"/>
    <w:rsid w:val="00C560D3"/>
    <w:rsid w:val="00C560E4"/>
    <w:rsid w:val="00C560ED"/>
    <w:rsid w:val="00C56207"/>
    <w:rsid w:val="00C5622E"/>
    <w:rsid w:val="00C56328"/>
    <w:rsid w:val="00C56393"/>
    <w:rsid w:val="00C5639E"/>
    <w:rsid w:val="00C563A8"/>
    <w:rsid w:val="00C563FB"/>
    <w:rsid w:val="00C5644F"/>
    <w:rsid w:val="00C5656B"/>
    <w:rsid w:val="00C56584"/>
    <w:rsid w:val="00C565CD"/>
    <w:rsid w:val="00C565D1"/>
    <w:rsid w:val="00C565DC"/>
    <w:rsid w:val="00C56631"/>
    <w:rsid w:val="00C56656"/>
    <w:rsid w:val="00C566BE"/>
    <w:rsid w:val="00C566D3"/>
    <w:rsid w:val="00C566F4"/>
    <w:rsid w:val="00C56736"/>
    <w:rsid w:val="00C5674D"/>
    <w:rsid w:val="00C567CF"/>
    <w:rsid w:val="00C56819"/>
    <w:rsid w:val="00C5685E"/>
    <w:rsid w:val="00C5686D"/>
    <w:rsid w:val="00C56937"/>
    <w:rsid w:val="00C569E7"/>
    <w:rsid w:val="00C569F0"/>
    <w:rsid w:val="00C56A32"/>
    <w:rsid w:val="00C56A4D"/>
    <w:rsid w:val="00C56A7B"/>
    <w:rsid w:val="00C56ABA"/>
    <w:rsid w:val="00C56ACE"/>
    <w:rsid w:val="00C56ADC"/>
    <w:rsid w:val="00C56B26"/>
    <w:rsid w:val="00C56B3D"/>
    <w:rsid w:val="00C56C48"/>
    <w:rsid w:val="00C56C56"/>
    <w:rsid w:val="00C56C92"/>
    <w:rsid w:val="00C56D03"/>
    <w:rsid w:val="00C56D72"/>
    <w:rsid w:val="00C56DA7"/>
    <w:rsid w:val="00C56DAF"/>
    <w:rsid w:val="00C56DE9"/>
    <w:rsid w:val="00C56E13"/>
    <w:rsid w:val="00C56E53"/>
    <w:rsid w:val="00C56E7E"/>
    <w:rsid w:val="00C56EE5"/>
    <w:rsid w:val="00C56F40"/>
    <w:rsid w:val="00C56FA8"/>
    <w:rsid w:val="00C57032"/>
    <w:rsid w:val="00C57057"/>
    <w:rsid w:val="00C5709B"/>
    <w:rsid w:val="00C5713D"/>
    <w:rsid w:val="00C57158"/>
    <w:rsid w:val="00C5720F"/>
    <w:rsid w:val="00C5724C"/>
    <w:rsid w:val="00C5726D"/>
    <w:rsid w:val="00C57328"/>
    <w:rsid w:val="00C5734F"/>
    <w:rsid w:val="00C57393"/>
    <w:rsid w:val="00C573A2"/>
    <w:rsid w:val="00C5747A"/>
    <w:rsid w:val="00C57483"/>
    <w:rsid w:val="00C574BA"/>
    <w:rsid w:val="00C574E9"/>
    <w:rsid w:val="00C57503"/>
    <w:rsid w:val="00C57591"/>
    <w:rsid w:val="00C57596"/>
    <w:rsid w:val="00C5763C"/>
    <w:rsid w:val="00C57655"/>
    <w:rsid w:val="00C57783"/>
    <w:rsid w:val="00C57784"/>
    <w:rsid w:val="00C5778F"/>
    <w:rsid w:val="00C577AD"/>
    <w:rsid w:val="00C577B4"/>
    <w:rsid w:val="00C5780B"/>
    <w:rsid w:val="00C5785D"/>
    <w:rsid w:val="00C57883"/>
    <w:rsid w:val="00C57893"/>
    <w:rsid w:val="00C578DB"/>
    <w:rsid w:val="00C578E9"/>
    <w:rsid w:val="00C578F6"/>
    <w:rsid w:val="00C579CA"/>
    <w:rsid w:val="00C57AFE"/>
    <w:rsid w:val="00C57B9E"/>
    <w:rsid w:val="00C57BA1"/>
    <w:rsid w:val="00C57BD9"/>
    <w:rsid w:val="00C57C22"/>
    <w:rsid w:val="00C57C2F"/>
    <w:rsid w:val="00C57C62"/>
    <w:rsid w:val="00C57C8E"/>
    <w:rsid w:val="00C57CBD"/>
    <w:rsid w:val="00C57CEE"/>
    <w:rsid w:val="00C57D80"/>
    <w:rsid w:val="00C57E49"/>
    <w:rsid w:val="00C57E58"/>
    <w:rsid w:val="00C57E92"/>
    <w:rsid w:val="00C57EA2"/>
    <w:rsid w:val="00C57EB2"/>
    <w:rsid w:val="00C57FEC"/>
    <w:rsid w:val="00C600BE"/>
    <w:rsid w:val="00C601C9"/>
    <w:rsid w:val="00C60217"/>
    <w:rsid w:val="00C60237"/>
    <w:rsid w:val="00C60298"/>
    <w:rsid w:val="00C60303"/>
    <w:rsid w:val="00C60354"/>
    <w:rsid w:val="00C6037F"/>
    <w:rsid w:val="00C603AA"/>
    <w:rsid w:val="00C603EB"/>
    <w:rsid w:val="00C6046C"/>
    <w:rsid w:val="00C604AC"/>
    <w:rsid w:val="00C604D6"/>
    <w:rsid w:val="00C6050D"/>
    <w:rsid w:val="00C60553"/>
    <w:rsid w:val="00C60558"/>
    <w:rsid w:val="00C6055C"/>
    <w:rsid w:val="00C60601"/>
    <w:rsid w:val="00C6062C"/>
    <w:rsid w:val="00C60722"/>
    <w:rsid w:val="00C60729"/>
    <w:rsid w:val="00C60763"/>
    <w:rsid w:val="00C60838"/>
    <w:rsid w:val="00C60915"/>
    <w:rsid w:val="00C6098E"/>
    <w:rsid w:val="00C609AF"/>
    <w:rsid w:val="00C609BB"/>
    <w:rsid w:val="00C609D2"/>
    <w:rsid w:val="00C60A01"/>
    <w:rsid w:val="00C60A1D"/>
    <w:rsid w:val="00C60AC5"/>
    <w:rsid w:val="00C60AEF"/>
    <w:rsid w:val="00C60B35"/>
    <w:rsid w:val="00C60B5E"/>
    <w:rsid w:val="00C60C87"/>
    <w:rsid w:val="00C60C9C"/>
    <w:rsid w:val="00C60D33"/>
    <w:rsid w:val="00C60E29"/>
    <w:rsid w:val="00C60E5B"/>
    <w:rsid w:val="00C60E82"/>
    <w:rsid w:val="00C60E83"/>
    <w:rsid w:val="00C60ECA"/>
    <w:rsid w:val="00C60EF8"/>
    <w:rsid w:val="00C60F61"/>
    <w:rsid w:val="00C60F69"/>
    <w:rsid w:val="00C60F8E"/>
    <w:rsid w:val="00C60FD4"/>
    <w:rsid w:val="00C60FD9"/>
    <w:rsid w:val="00C6104E"/>
    <w:rsid w:val="00C610A9"/>
    <w:rsid w:val="00C610D6"/>
    <w:rsid w:val="00C61214"/>
    <w:rsid w:val="00C61220"/>
    <w:rsid w:val="00C61268"/>
    <w:rsid w:val="00C6127A"/>
    <w:rsid w:val="00C6128E"/>
    <w:rsid w:val="00C61304"/>
    <w:rsid w:val="00C61310"/>
    <w:rsid w:val="00C61359"/>
    <w:rsid w:val="00C61363"/>
    <w:rsid w:val="00C6136B"/>
    <w:rsid w:val="00C61377"/>
    <w:rsid w:val="00C613BC"/>
    <w:rsid w:val="00C613E2"/>
    <w:rsid w:val="00C61413"/>
    <w:rsid w:val="00C614D8"/>
    <w:rsid w:val="00C614E1"/>
    <w:rsid w:val="00C615B0"/>
    <w:rsid w:val="00C615C2"/>
    <w:rsid w:val="00C61630"/>
    <w:rsid w:val="00C61636"/>
    <w:rsid w:val="00C6164E"/>
    <w:rsid w:val="00C6168C"/>
    <w:rsid w:val="00C616C3"/>
    <w:rsid w:val="00C616D8"/>
    <w:rsid w:val="00C616E6"/>
    <w:rsid w:val="00C616F7"/>
    <w:rsid w:val="00C61719"/>
    <w:rsid w:val="00C61802"/>
    <w:rsid w:val="00C6180F"/>
    <w:rsid w:val="00C61849"/>
    <w:rsid w:val="00C61862"/>
    <w:rsid w:val="00C61876"/>
    <w:rsid w:val="00C618A7"/>
    <w:rsid w:val="00C6194B"/>
    <w:rsid w:val="00C619D9"/>
    <w:rsid w:val="00C61A50"/>
    <w:rsid w:val="00C61A83"/>
    <w:rsid w:val="00C61AA3"/>
    <w:rsid w:val="00C61B8F"/>
    <w:rsid w:val="00C61B95"/>
    <w:rsid w:val="00C61BA9"/>
    <w:rsid w:val="00C61C3D"/>
    <w:rsid w:val="00C61C44"/>
    <w:rsid w:val="00C61C48"/>
    <w:rsid w:val="00C61C9D"/>
    <w:rsid w:val="00C61CE3"/>
    <w:rsid w:val="00C61D1E"/>
    <w:rsid w:val="00C61D4D"/>
    <w:rsid w:val="00C61DA4"/>
    <w:rsid w:val="00C61DFB"/>
    <w:rsid w:val="00C61E3C"/>
    <w:rsid w:val="00C61E4F"/>
    <w:rsid w:val="00C61E76"/>
    <w:rsid w:val="00C61EBC"/>
    <w:rsid w:val="00C61EF0"/>
    <w:rsid w:val="00C61F13"/>
    <w:rsid w:val="00C61F33"/>
    <w:rsid w:val="00C61FB2"/>
    <w:rsid w:val="00C62052"/>
    <w:rsid w:val="00C62076"/>
    <w:rsid w:val="00C620E1"/>
    <w:rsid w:val="00C6216B"/>
    <w:rsid w:val="00C621BB"/>
    <w:rsid w:val="00C622AB"/>
    <w:rsid w:val="00C622B3"/>
    <w:rsid w:val="00C62323"/>
    <w:rsid w:val="00C62399"/>
    <w:rsid w:val="00C623A6"/>
    <w:rsid w:val="00C623DC"/>
    <w:rsid w:val="00C623E6"/>
    <w:rsid w:val="00C623F6"/>
    <w:rsid w:val="00C623FA"/>
    <w:rsid w:val="00C62448"/>
    <w:rsid w:val="00C62485"/>
    <w:rsid w:val="00C62515"/>
    <w:rsid w:val="00C6254F"/>
    <w:rsid w:val="00C62599"/>
    <w:rsid w:val="00C625A6"/>
    <w:rsid w:val="00C625AC"/>
    <w:rsid w:val="00C62757"/>
    <w:rsid w:val="00C62793"/>
    <w:rsid w:val="00C627C7"/>
    <w:rsid w:val="00C627F7"/>
    <w:rsid w:val="00C6280C"/>
    <w:rsid w:val="00C6289D"/>
    <w:rsid w:val="00C628A3"/>
    <w:rsid w:val="00C628CD"/>
    <w:rsid w:val="00C62956"/>
    <w:rsid w:val="00C629FB"/>
    <w:rsid w:val="00C62A04"/>
    <w:rsid w:val="00C62A75"/>
    <w:rsid w:val="00C62A87"/>
    <w:rsid w:val="00C62A93"/>
    <w:rsid w:val="00C62AC5"/>
    <w:rsid w:val="00C62BA3"/>
    <w:rsid w:val="00C62C0D"/>
    <w:rsid w:val="00C62C34"/>
    <w:rsid w:val="00C62C63"/>
    <w:rsid w:val="00C62C99"/>
    <w:rsid w:val="00C62CC7"/>
    <w:rsid w:val="00C62CC9"/>
    <w:rsid w:val="00C62D88"/>
    <w:rsid w:val="00C62E10"/>
    <w:rsid w:val="00C62EA0"/>
    <w:rsid w:val="00C62FA9"/>
    <w:rsid w:val="00C62FE3"/>
    <w:rsid w:val="00C62FE8"/>
    <w:rsid w:val="00C6307D"/>
    <w:rsid w:val="00C630D3"/>
    <w:rsid w:val="00C63159"/>
    <w:rsid w:val="00C631DF"/>
    <w:rsid w:val="00C63277"/>
    <w:rsid w:val="00C632E9"/>
    <w:rsid w:val="00C63310"/>
    <w:rsid w:val="00C63355"/>
    <w:rsid w:val="00C6340F"/>
    <w:rsid w:val="00C63420"/>
    <w:rsid w:val="00C635D4"/>
    <w:rsid w:val="00C63679"/>
    <w:rsid w:val="00C6376F"/>
    <w:rsid w:val="00C6378B"/>
    <w:rsid w:val="00C637B3"/>
    <w:rsid w:val="00C637C1"/>
    <w:rsid w:val="00C63800"/>
    <w:rsid w:val="00C6384F"/>
    <w:rsid w:val="00C6387A"/>
    <w:rsid w:val="00C63891"/>
    <w:rsid w:val="00C6389F"/>
    <w:rsid w:val="00C638F0"/>
    <w:rsid w:val="00C63917"/>
    <w:rsid w:val="00C63919"/>
    <w:rsid w:val="00C6391E"/>
    <w:rsid w:val="00C63989"/>
    <w:rsid w:val="00C639C3"/>
    <w:rsid w:val="00C639D5"/>
    <w:rsid w:val="00C63A16"/>
    <w:rsid w:val="00C63A54"/>
    <w:rsid w:val="00C63A96"/>
    <w:rsid w:val="00C63ADC"/>
    <w:rsid w:val="00C63AE8"/>
    <w:rsid w:val="00C63AF8"/>
    <w:rsid w:val="00C63B0D"/>
    <w:rsid w:val="00C63B21"/>
    <w:rsid w:val="00C63B47"/>
    <w:rsid w:val="00C63CE0"/>
    <w:rsid w:val="00C63D05"/>
    <w:rsid w:val="00C63D20"/>
    <w:rsid w:val="00C63D39"/>
    <w:rsid w:val="00C63D8A"/>
    <w:rsid w:val="00C63D8C"/>
    <w:rsid w:val="00C63D9A"/>
    <w:rsid w:val="00C63D9B"/>
    <w:rsid w:val="00C63DEC"/>
    <w:rsid w:val="00C63DF5"/>
    <w:rsid w:val="00C63E15"/>
    <w:rsid w:val="00C63E1C"/>
    <w:rsid w:val="00C63E69"/>
    <w:rsid w:val="00C63E86"/>
    <w:rsid w:val="00C63E8B"/>
    <w:rsid w:val="00C63F44"/>
    <w:rsid w:val="00C63F5F"/>
    <w:rsid w:val="00C63F6E"/>
    <w:rsid w:val="00C63F92"/>
    <w:rsid w:val="00C6407C"/>
    <w:rsid w:val="00C640D5"/>
    <w:rsid w:val="00C640E4"/>
    <w:rsid w:val="00C64152"/>
    <w:rsid w:val="00C64186"/>
    <w:rsid w:val="00C64189"/>
    <w:rsid w:val="00C64264"/>
    <w:rsid w:val="00C64299"/>
    <w:rsid w:val="00C6438F"/>
    <w:rsid w:val="00C64588"/>
    <w:rsid w:val="00C645A0"/>
    <w:rsid w:val="00C645BC"/>
    <w:rsid w:val="00C645D1"/>
    <w:rsid w:val="00C6462D"/>
    <w:rsid w:val="00C646C4"/>
    <w:rsid w:val="00C64768"/>
    <w:rsid w:val="00C64780"/>
    <w:rsid w:val="00C64787"/>
    <w:rsid w:val="00C647D0"/>
    <w:rsid w:val="00C64903"/>
    <w:rsid w:val="00C649B6"/>
    <w:rsid w:val="00C649E7"/>
    <w:rsid w:val="00C64A51"/>
    <w:rsid w:val="00C64A8B"/>
    <w:rsid w:val="00C64AB8"/>
    <w:rsid w:val="00C64B09"/>
    <w:rsid w:val="00C64CBD"/>
    <w:rsid w:val="00C64CCC"/>
    <w:rsid w:val="00C64D82"/>
    <w:rsid w:val="00C64DD9"/>
    <w:rsid w:val="00C64DE2"/>
    <w:rsid w:val="00C64DE5"/>
    <w:rsid w:val="00C64E17"/>
    <w:rsid w:val="00C64E36"/>
    <w:rsid w:val="00C64E7A"/>
    <w:rsid w:val="00C64E96"/>
    <w:rsid w:val="00C64F8E"/>
    <w:rsid w:val="00C64FA2"/>
    <w:rsid w:val="00C64FE3"/>
    <w:rsid w:val="00C6504C"/>
    <w:rsid w:val="00C65053"/>
    <w:rsid w:val="00C6507C"/>
    <w:rsid w:val="00C651E9"/>
    <w:rsid w:val="00C651FB"/>
    <w:rsid w:val="00C6525D"/>
    <w:rsid w:val="00C6531B"/>
    <w:rsid w:val="00C653B2"/>
    <w:rsid w:val="00C653D7"/>
    <w:rsid w:val="00C65418"/>
    <w:rsid w:val="00C654C6"/>
    <w:rsid w:val="00C654DC"/>
    <w:rsid w:val="00C65506"/>
    <w:rsid w:val="00C6559E"/>
    <w:rsid w:val="00C655D4"/>
    <w:rsid w:val="00C65675"/>
    <w:rsid w:val="00C656B9"/>
    <w:rsid w:val="00C656C7"/>
    <w:rsid w:val="00C65776"/>
    <w:rsid w:val="00C65783"/>
    <w:rsid w:val="00C6578C"/>
    <w:rsid w:val="00C65827"/>
    <w:rsid w:val="00C65889"/>
    <w:rsid w:val="00C65894"/>
    <w:rsid w:val="00C65897"/>
    <w:rsid w:val="00C65900"/>
    <w:rsid w:val="00C6597F"/>
    <w:rsid w:val="00C659A8"/>
    <w:rsid w:val="00C659C3"/>
    <w:rsid w:val="00C659F5"/>
    <w:rsid w:val="00C65A77"/>
    <w:rsid w:val="00C65B21"/>
    <w:rsid w:val="00C65B41"/>
    <w:rsid w:val="00C65B6F"/>
    <w:rsid w:val="00C65B97"/>
    <w:rsid w:val="00C65BC9"/>
    <w:rsid w:val="00C65BE0"/>
    <w:rsid w:val="00C65C1D"/>
    <w:rsid w:val="00C65C8D"/>
    <w:rsid w:val="00C65CB8"/>
    <w:rsid w:val="00C65CFC"/>
    <w:rsid w:val="00C65D00"/>
    <w:rsid w:val="00C65D01"/>
    <w:rsid w:val="00C65DE8"/>
    <w:rsid w:val="00C65EA0"/>
    <w:rsid w:val="00C65EC0"/>
    <w:rsid w:val="00C65F5D"/>
    <w:rsid w:val="00C65F78"/>
    <w:rsid w:val="00C66027"/>
    <w:rsid w:val="00C6602A"/>
    <w:rsid w:val="00C6602E"/>
    <w:rsid w:val="00C6603F"/>
    <w:rsid w:val="00C6605B"/>
    <w:rsid w:val="00C660A1"/>
    <w:rsid w:val="00C6614A"/>
    <w:rsid w:val="00C661CD"/>
    <w:rsid w:val="00C66207"/>
    <w:rsid w:val="00C6620D"/>
    <w:rsid w:val="00C66218"/>
    <w:rsid w:val="00C66241"/>
    <w:rsid w:val="00C662AF"/>
    <w:rsid w:val="00C662EA"/>
    <w:rsid w:val="00C663D5"/>
    <w:rsid w:val="00C66403"/>
    <w:rsid w:val="00C66413"/>
    <w:rsid w:val="00C66466"/>
    <w:rsid w:val="00C664D3"/>
    <w:rsid w:val="00C664F3"/>
    <w:rsid w:val="00C6658B"/>
    <w:rsid w:val="00C66598"/>
    <w:rsid w:val="00C665FC"/>
    <w:rsid w:val="00C666B3"/>
    <w:rsid w:val="00C66711"/>
    <w:rsid w:val="00C66736"/>
    <w:rsid w:val="00C66744"/>
    <w:rsid w:val="00C66752"/>
    <w:rsid w:val="00C66774"/>
    <w:rsid w:val="00C667F7"/>
    <w:rsid w:val="00C6680B"/>
    <w:rsid w:val="00C66834"/>
    <w:rsid w:val="00C668F3"/>
    <w:rsid w:val="00C6691F"/>
    <w:rsid w:val="00C66935"/>
    <w:rsid w:val="00C669CD"/>
    <w:rsid w:val="00C66A13"/>
    <w:rsid w:val="00C66A23"/>
    <w:rsid w:val="00C66AB7"/>
    <w:rsid w:val="00C66ACF"/>
    <w:rsid w:val="00C66AF4"/>
    <w:rsid w:val="00C66B01"/>
    <w:rsid w:val="00C66B37"/>
    <w:rsid w:val="00C66B52"/>
    <w:rsid w:val="00C66C09"/>
    <w:rsid w:val="00C66C7C"/>
    <w:rsid w:val="00C66CFE"/>
    <w:rsid w:val="00C66D47"/>
    <w:rsid w:val="00C66DB4"/>
    <w:rsid w:val="00C66DE4"/>
    <w:rsid w:val="00C66DF4"/>
    <w:rsid w:val="00C66E61"/>
    <w:rsid w:val="00C66ED6"/>
    <w:rsid w:val="00C66ED7"/>
    <w:rsid w:val="00C66F0B"/>
    <w:rsid w:val="00C66F3A"/>
    <w:rsid w:val="00C66FA2"/>
    <w:rsid w:val="00C66FC3"/>
    <w:rsid w:val="00C66FCB"/>
    <w:rsid w:val="00C67054"/>
    <w:rsid w:val="00C67080"/>
    <w:rsid w:val="00C670E4"/>
    <w:rsid w:val="00C6711F"/>
    <w:rsid w:val="00C6723A"/>
    <w:rsid w:val="00C672CE"/>
    <w:rsid w:val="00C67341"/>
    <w:rsid w:val="00C67391"/>
    <w:rsid w:val="00C674C4"/>
    <w:rsid w:val="00C67500"/>
    <w:rsid w:val="00C675C4"/>
    <w:rsid w:val="00C67620"/>
    <w:rsid w:val="00C67636"/>
    <w:rsid w:val="00C67637"/>
    <w:rsid w:val="00C6767A"/>
    <w:rsid w:val="00C6767D"/>
    <w:rsid w:val="00C6768A"/>
    <w:rsid w:val="00C677A1"/>
    <w:rsid w:val="00C677C0"/>
    <w:rsid w:val="00C6781D"/>
    <w:rsid w:val="00C6782E"/>
    <w:rsid w:val="00C6787A"/>
    <w:rsid w:val="00C6790C"/>
    <w:rsid w:val="00C67957"/>
    <w:rsid w:val="00C67971"/>
    <w:rsid w:val="00C67A56"/>
    <w:rsid w:val="00C67A7C"/>
    <w:rsid w:val="00C67A8A"/>
    <w:rsid w:val="00C67B77"/>
    <w:rsid w:val="00C67B8D"/>
    <w:rsid w:val="00C67BB2"/>
    <w:rsid w:val="00C67BC9"/>
    <w:rsid w:val="00C67BDC"/>
    <w:rsid w:val="00C67CE6"/>
    <w:rsid w:val="00C67D82"/>
    <w:rsid w:val="00C67DD9"/>
    <w:rsid w:val="00C67DE9"/>
    <w:rsid w:val="00C67E22"/>
    <w:rsid w:val="00C67E36"/>
    <w:rsid w:val="00C67E56"/>
    <w:rsid w:val="00C67E88"/>
    <w:rsid w:val="00C67F08"/>
    <w:rsid w:val="00C70018"/>
    <w:rsid w:val="00C700AE"/>
    <w:rsid w:val="00C700F0"/>
    <w:rsid w:val="00C701AF"/>
    <w:rsid w:val="00C701F9"/>
    <w:rsid w:val="00C70329"/>
    <w:rsid w:val="00C7038E"/>
    <w:rsid w:val="00C703AC"/>
    <w:rsid w:val="00C703D1"/>
    <w:rsid w:val="00C703EC"/>
    <w:rsid w:val="00C704C1"/>
    <w:rsid w:val="00C704D9"/>
    <w:rsid w:val="00C7051C"/>
    <w:rsid w:val="00C70524"/>
    <w:rsid w:val="00C70558"/>
    <w:rsid w:val="00C7059A"/>
    <w:rsid w:val="00C70607"/>
    <w:rsid w:val="00C7069E"/>
    <w:rsid w:val="00C706B2"/>
    <w:rsid w:val="00C706C0"/>
    <w:rsid w:val="00C70738"/>
    <w:rsid w:val="00C7080E"/>
    <w:rsid w:val="00C708A7"/>
    <w:rsid w:val="00C708AE"/>
    <w:rsid w:val="00C708FD"/>
    <w:rsid w:val="00C70995"/>
    <w:rsid w:val="00C70A06"/>
    <w:rsid w:val="00C70A54"/>
    <w:rsid w:val="00C70A5B"/>
    <w:rsid w:val="00C70AC8"/>
    <w:rsid w:val="00C70AF1"/>
    <w:rsid w:val="00C70B33"/>
    <w:rsid w:val="00C70B66"/>
    <w:rsid w:val="00C70B96"/>
    <w:rsid w:val="00C70C41"/>
    <w:rsid w:val="00C70C4E"/>
    <w:rsid w:val="00C70C92"/>
    <w:rsid w:val="00C70CF3"/>
    <w:rsid w:val="00C70D1A"/>
    <w:rsid w:val="00C70D88"/>
    <w:rsid w:val="00C70E4C"/>
    <w:rsid w:val="00C70ED2"/>
    <w:rsid w:val="00C70ED7"/>
    <w:rsid w:val="00C70EE5"/>
    <w:rsid w:val="00C70F7D"/>
    <w:rsid w:val="00C70FB5"/>
    <w:rsid w:val="00C710AD"/>
    <w:rsid w:val="00C710B7"/>
    <w:rsid w:val="00C710F8"/>
    <w:rsid w:val="00C71240"/>
    <w:rsid w:val="00C71273"/>
    <w:rsid w:val="00C712A8"/>
    <w:rsid w:val="00C71328"/>
    <w:rsid w:val="00C713D6"/>
    <w:rsid w:val="00C71421"/>
    <w:rsid w:val="00C71472"/>
    <w:rsid w:val="00C71499"/>
    <w:rsid w:val="00C714FE"/>
    <w:rsid w:val="00C7150B"/>
    <w:rsid w:val="00C71529"/>
    <w:rsid w:val="00C7157D"/>
    <w:rsid w:val="00C716EB"/>
    <w:rsid w:val="00C7172F"/>
    <w:rsid w:val="00C7175F"/>
    <w:rsid w:val="00C717E0"/>
    <w:rsid w:val="00C71808"/>
    <w:rsid w:val="00C7181E"/>
    <w:rsid w:val="00C71821"/>
    <w:rsid w:val="00C718EF"/>
    <w:rsid w:val="00C718FF"/>
    <w:rsid w:val="00C7190A"/>
    <w:rsid w:val="00C71957"/>
    <w:rsid w:val="00C71967"/>
    <w:rsid w:val="00C719EC"/>
    <w:rsid w:val="00C719F2"/>
    <w:rsid w:val="00C71AB6"/>
    <w:rsid w:val="00C71AFA"/>
    <w:rsid w:val="00C71B23"/>
    <w:rsid w:val="00C71B4A"/>
    <w:rsid w:val="00C71BC1"/>
    <w:rsid w:val="00C71C57"/>
    <w:rsid w:val="00C71DB3"/>
    <w:rsid w:val="00C71DDF"/>
    <w:rsid w:val="00C71DF4"/>
    <w:rsid w:val="00C71E70"/>
    <w:rsid w:val="00C71E7B"/>
    <w:rsid w:val="00C71EE8"/>
    <w:rsid w:val="00C71F44"/>
    <w:rsid w:val="00C71FFF"/>
    <w:rsid w:val="00C72068"/>
    <w:rsid w:val="00C72082"/>
    <w:rsid w:val="00C720DE"/>
    <w:rsid w:val="00C7210A"/>
    <w:rsid w:val="00C72192"/>
    <w:rsid w:val="00C721A0"/>
    <w:rsid w:val="00C721AD"/>
    <w:rsid w:val="00C72222"/>
    <w:rsid w:val="00C72286"/>
    <w:rsid w:val="00C722B4"/>
    <w:rsid w:val="00C722F1"/>
    <w:rsid w:val="00C72305"/>
    <w:rsid w:val="00C72310"/>
    <w:rsid w:val="00C72315"/>
    <w:rsid w:val="00C72397"/>
    <w:rsid w:val="00C723B1"/>
    <w:rsid w:val="00C723E1"/>
    <w:rsid w:val="00C724C0"/>
    <w:rsid w:val="00C72516"/>
    <w:rsid w:val="00C7257E"/>
    <w:rsid w:val="00C7265A"/>
    <w:rsid w:val="00C72674"/>
    <w:rsid w:val="00C726A7"/>
    <w:rsid w:val="00C726C6"/>
    <w:rsid w:val="00C726F0"/>
    <w:rsid w:val="00C72765"/>
    <w:rsid w:val="00C7276A"/>
    <w:rsid w:val="00C7276E"/>
    <w:rsid w:val="00C727CF"/>
    <w:rsid w:val="00C727FA"/>
    <w:rsid w:val="00C72833"/>
    <w:rsid w:val="00C728AC"/>
    <w:rsid w:val="00C72944"/>
    <w:rsid w:val="00C7294C"/>
    <w:rsid w:val="00C72962"/>
    <w:rsid w:val="00C72965"/>
    <w:rsid w:val="00C72971"/>
    <w:rsid w:val="00C729AC"/>
    <w:rsid w:val="00C729B3"/>
    <w:rsid w:val="00C729D5"/>
    <w:rsid w:val="00C729E3"/>
    <w:rsid w:val="00C72A2B"/>
    <w:rsid w:val="00C72AAC"/>
    <w:rsid w:val="00C72AD2"/>
    <w:rsid w:val="00C72BA2"/>
    <w:rsid w:val="00C72BE8"/>
    <w:rsid w:val="00C72C4F"/>
    <w:rsid w:val="00C72C58"/>
    <w:rsid w:val="00C72C65"/>
    <w:rsid w:val="00C72C66"/>
    <w:rsid w:val="00C72CA8"/>
    <w:rsid w:val="00C72CC5"/>
    <w:rsid w:val="00C72CF8"/>
    <w:rsid w:val="00C72D0C"/>
    <w:rsid w:val="00C72D83"/>
    <w:rsid w:val="00C72DA6"/>
    <w:rsid w:val="00C72DA7"/>
    <w:rsid w:val="00C72DAD"/>
    <w:rsid w:val="00C72DBA"/>
    <w:rsid w:val="00C72F76"/>
    <w:rsid w:val="00C72F85"/>
    <w:rsid w:val="00C73006"/>
    <w:rsid w:val="00C73043"/>
    <w:rsid w:val="00C730F1"/>
    <w:rsid w:val="00C731A9"/>
    <w:rsid w:val="00C731DC"/>
    <w:rsid w:val="00C73218"/>
    <w:rsid w:val="00C7324F"/>
    <w:rsid w:val="00C732CF"/>
    <w:rsid w:val="00C732F1"/>
    <w:rsid w:val="00C7330B"/>
    <w:rsid w:val="00C7331A"/>
    <w:rsid w:val="00C73327"/>
    <w:rsid w:val="00C7332E"/>
    <w:rsid w:val="00C7338F"/>
    <w:rsid w:val="00C733BA"/>
    <w:rsid w:val="00C7346F"/>
    <w:rsid w:val="00C734C2"/>
    <w:rsid w:val="00C734CB"/>
    <w:rsid w:val="00C734F3"/>
    <w:rsid w:val="00C73515"/>
    <w:rsid w:val="00C735CE"/>
    <w:rsid w:val="00C73611"/>
    <w:rsid w:val="00C73635"/>
    <w:rsid w:val="00C7363C"/>
    <w:rsid w:val="00C7363D"/>
    <w:rsid w:val="00C73641"/>
    <w:rsid w:val="00C736BF"/>
    <w:rsid w:val="00C736EE"/>
    <w:rsid w:val="00C7370E"/>
    <w:rsid w:val="00C73735"/>
    <w:rsid w:val="00C737BA"/>
    <w:rsid w:val="00C73871"/>
    <w:rsid w:val="00C73875"/>
    <w:rsid w:val="00C738F9"/>
    <w:rsid w:val="00C7392B"/>
    <w:rsid w:val="00C739E3"/>
    <w:rsid w:val="00C73A18"/>
    <w:rsid w:val="00C73A4A"/>
    <w:rsid w:val="00C73A70"/>
    <w:rsid w:val="00C73AB3"/>
    <w:rsid w:val="00C73ACF"/>
    <w:rsid w:val="00C73AFB"/>
    <w:rsid w:val="00C73B0E"/>
    <w:rsid w:val="00C73B24"/>
    <w:rsid w:val="00C73B89"/>
    <w:rsid w:val="00C73B96"/>
    <w:rsid w:val="00C73BCE"/>
    <w:rsid w:val="00C73BD0"/>
    <w:rsid w:val="00C73C15"/>
    <w:rsid w:val="00C73C45"/>
    <w:rsid w:val="00C73DB9"/>
    <w:rsid w:val="00C73E1E"/>
    <w:rsid w:val="00C73E47"/>
    <w:rsid w:val="00C73E60"/>
    <w:rsid w:val="00C73ED7"/>
    <w:rsid w:val="00C73F98"/>
    <w:rsid w:val="00C7401C"/>
    <w:rsid w:val="00C74049"/>
    <w:rsid w:val="00C74123"/>
    <w:rsid w:val="00C741D2"/>
    <w:rsid w:val="00C741D6"/>
    <w:rsid w:val="00C74228"/>
    <w:rsid w:val="00C7425B"/>
    <w:rsid w:val="00C7425E"/>
    <w:rsid w:val="00C742AE"/>
    <w:rsid w:val="00C742CB"/>
    <w:rsid w:val="00C74336"/>
    <w:rsid w:val="00C743CD"/>
    <w:rsid w:val="00C74433"/>
    <w:rsid w:val="00C744B5"/>
    <w:rsid w:val="00C744E2"/>
    <w:rsid w:val="00C7450F"/>
    <w:rsid w:val="00C745C1"/>
    <w:rsid w:val="00C74673"/>
    <w:rsid w:val="00C746FA"/>
    <w:rsid w:val="00C74739"/>
    <w:rsid w:val="00C7479F"/>
    <w:rsid w:val="00C74829"/>
    <w:rsid w:val="00C74860"/>
    <w:rsid w:val="00C748A8"/>
    <w:rsid w:val="00C748DE"/>
    <w:rsid w:val="00C748F5"/>
    <w:rsid w:val="00C749AA"/>
    <w:rsid w:val="00C749AB"/>
    <w:rsid w:val="00C74A1E"/>
    <w:rsid w:val="00C74A2D"/>
    <w:rsid w:val="00C74B44"/>
    <w:rsid w:val="00C74B70"/>
    <w:rsid w:val="00C74C13"/>
    <w:rsid w:val="00C74C1C"/>
    <w:rsid w:val="00C74CA3"/>
    <w:rsid w:val="00C74CF4"/>
    <w:rsid w:val="00C74D3F"/>
    <w:rsid w:val="00C74D77"/>
    <w:rsid w:val="00C74DC7"/>
    <w:rsid w:val="00C74F05"/>
    <w:rsid w:val="00C74F70"/>
    <w:rsid w:val="00C74FF2"/>
    <w:rsid w:val="00C75029"/>
    <w:rsid w:val="00C75152"/>
    <w:rsid w:val="00C75158"/>
    <w:rsid w:val="00C75174"/>
    <w:rsid w:val="00C751A9"/>
    <w:rsid w:val="00C751AD"/>
    <w:rsid w:val="00C751B4"/>
    <w:rsid w:val="00C75200"/>
    <w:rsid w:val="00C75214"/>
    <w:rsid w:val="00C75279"/>
    <w:rsid w:val="00C75305"/>
    <w:rsid w:val="00C7531F"/>
    <w:rsid w:val="00C75365"/>
    <w:rsid w:val="00C753F4"/>
    <w:rsid w:val="00C75427"/>
    <w:rsid w:val="00C7544B"/>
    <w:rsid w:val="00C7549D"/>
    <w:rsid w:val="00C754A9"/>
    <w:rsid w:val="00C754B8"/>
    <w:rsid w:val="00C754E9"/>
    <w:rsid w:val="00C7550B"/>
    <w:rsid w:val="00C75520"/>
    <w:rsid w:val="00C75599"/>
    <w:rsid w:val="00C755A9"/>
    <w:rsid w:val="00C75668"/>
    <w:rsid w:val="00C75692"/>
    <w:rsid w:val="00C75694"/>
    <w:rsid w:val="00C75696"/>
    <w:rsid w:val="00C756E8"/>
    <w:rsid w:val="00C756F2"/>
    <w:rsid w:val="00C75702"/>
    <w:rsid w:val="00C757AA"/>
    <w:rsid w:val="00C757B9"/>
    <w:rsid w:val="00C757E7"/>
    <w:rsid w:val="00C75887"/>
    <w:rsid w:val="00C758C4"/>
    <w:rsid w:val="00C758F7"/>
    <w:rsid w:val="00C75901"/>
    <w:rsid w:val="00C75943"/>
    <w:rsid w:val="00C75997"/>
    <w:rsid w:val="00C759AF"/>
    <w:rsid w:val="00C759DF"/>
    <w:rsid w:val="00C75A1D"/>
    <w:rsid w:val="00C75A95"/>
    <w:rsid w:val="00C75A9A"/>
    <w:rsid w:val="00C75BC0"/>
    <w:rsid w:val="00C75BCC"/>
    <w:rsid w:val="00C75C0D"/>
    <w:rsid w:val="00C75C3D"/>
    <w:rsid w:val="00C75C4E"/>
    <w:rsid w:val="00C75C90"/>
    <w:rsid w:val="00C75CD4"/>
    <w:rsid w:val="00C75CDF"/>
    <w:rsid w:val="00C75CF4"/>
    <w:rsid w:val="00C75D1B"/>
    <w:rsid w:val="00C75D2E"/>
    <w:rsid w:val="00C75D85"/>
    <w:rsid w:val="00C75D9A"/>
    <w:rsid w:val="00C75E86"/>
    <w:rsid w:val="00C75E8F"/>
    <w:rsid w:val="00C75EB6"/>
    <w:rsid w:val="00C75ED5"/>
    <w:rsid w:val="00C75F1D"/>
    <w:rsid w:val="00C75F3B"/>
    <w:rsid w:val="00C75FBF"/>
    <w:rsid w:val="00C75FCE"/>
    <w:rsid w:val="00C75FDF"/>
    <w:rsid w:val="00C75FE8"/>
    <w:rsid w:val="00C76007"/>
    <w:rsid w:val="00C760BA"/>
    <w:rsid w:val="00C7615B"/>
    <w:rsid w:val="00C761A1"/>
    <w:rsid w:val="00C76205"/>
    <w:rsid w:val="00C76244"/>
    <w:rsid w:val="00C76253"/>
    <w:rsid w:val="00C76273"/>
    <w:rsid w:val="00C7627E"/>
    <w:rsid w:val="00C7629E"/>
    <w:rsid w:val="00C762A4"/>
    <w:rsid w:val="00C76335"/>
    <w:rsid w:val="00C76419"/>
    <w:rsid w:val="00C76459"/>
    <w:rsid w:val="00C7649B"/>
    <w:rsid w:val="00C764F5"/>
    <w:rsid w:val="00C76530"/>
    <w:rsid w:val="00C7659F"/>
    <w:rsid w:val="00C766E6"/>
    <w:rsid w:val="00C767B1"/>
    <w:rsid w:val="00C76826"/>
    <w:rsid w:val="00C76868"/>
    <w:rsid w:val="00C768B6"/>
    <w:rsid w:val="00C76996"/>
    <w:rsid w:val="00C76A3B"/>
    <w:rsid w:val="00C76A7D"/>
    <w:rsid w:val="00C76AC6"/>
    <w:rsid w:val="00C76B13"/>
    <w:rsid w:val="00C76B2F"/>
    <w:rsid w:val="00C76B53"/>
    <w:rsid w:val="00C76B9C"/>
    <w:rsid w:val="00C76C0A"/>
    <w:rsid w:val="00C76C29"/>
    <w:rsid w:val="00C76C4A"/>
    <w:rsid w:val="00C76C72"/>
    <w:rsid w:val="00C76C9D"/>
    <w:rsid w:val="00C76CA7"/>
    <w:rsid w:val="00C76CDB"/>
    <w:rsid w:val="00C76DD2"/>
    <w:rsid w:val="00C76DD3"/>
    <w:rsid w:val="00C76DEA"/>
    <w:rsid w:val="00C76E11"/>
    <w:rsid w:val="00C76E27"/>
    <w:rsid w:val="00C76E65"/>
    <w:rsid w:val="00C76E7A"/>
    <w:rsid w:val="00C76ED2"/>
    <w:rsid w:val="00C76ED9"/>
    <w:rsid w:val="00C76F31"/>
    <w:rsid w:val="00C76FC0"/>
    <w:rsid w:val="00C76FCF"/>
    <w:rsid w:val="00C7703E"/>
    <w:rsid w:val="00C7707A"/>
    <w:rsid w:val="00C77126"/>
    <w:rsid w:val="00C7717C"/>
    <w:rsid w:val="00C7719A"/>
    <w:rsid w:val="00C77283"/>
    <w:rsid w:val="00C772C6"/>
    <w:rsid w:val="00C772EA"/>
    <w:rsid w:val="00C772FF"/>
    <w:rsid w:val="00C7730E"/>
    <w:rsid w:val="00C7732E"/>
    <w:rsid w:val="00C773F8"/>
    <w:rsid w:val="00C7743D"/>
    <w:rsid w:val="00C77450"/>
    <w:rsid w:val="00C77471"/>
    <w:rsid w:val="00C7753E"/>
    <w:rsid w:val="00C77578"/>
    <w:rsid w:val="00C775BA"/>
    <w:rsid w:val="00C7762A"/>
    <w:rsid w:val="00C7762E"/>
    <w:rsid w:val="00C7763F"/>
    <w:rsid w:val="00C7769D"/>
    <w:rsid w:val="00C776D9"/>
    <w:rsid w:val="00C776E9"/>
    <w:rsid w:val="00C77766"/>
    <w:rsid w:val="00C7780D"/>
    <w:rsid w:val="00C77878"/>
    <w:rsid w:val="00C77912"/>
    <w:rsid w:val="00C77925"/>
    <w:rsid w:val="00C7793A"/>
    <w:rsid w:val="00C779AB"/>
    <w:rsid w:val="00C779B6"/>
    <w:rsid w:val="00C77A55"/>
    <w:rsid w:val="00C77A5C"/>
    <w:rsid w:val="00C77ABD"/>
    <w:rsid w:val="00C77B69"/>
    <w:rsid w:val="00C77B6B"/>
    <w:rsid w:val="00C77B8C"/>
    <w:rsid w:val="00C77BA0"/>
    <w:rsid w:val="00C77BA1"/>
    <w:rsid w:val="00C77C2A"/>
    <w:rsid w:val="00C77C38"/>
    <w:rsid w:val="00C77C68"/>
    <w:rsid w:val="00C77C6B"/>
    <w:rsid w:val="00C77C9F"/>
    <w:rsid w:val="00C77CA5"/>
    <w:rsid w:val="00C77CEC"/>
    <w:rsid w:val="00C77D44"/>
    <w:rsid w:val="00C77EA8"/>
    <w:rsid w:val="00C77EFA"/>
    <w:rsid w:val="00C77F1A"/>
    <w:rsid w:val="00C77F34"/>
    <w:rsid w:val="00C80082"/>
    <w:rsid w:val="00C800E1"/>
    <w:rsid w:val="00C800F9"/>
    <w:rsid w:val="00C80108"/>
    <w:rsid w:val="00C80137"/>
    <w:rsid w:val="00C801B0"/>
    <w:rsid w:val="00C801E3"/>
    <w:rsid w:val="00C801F5"/>
    <w:rsid w:val="00C80226"/>
    <w:rsid w:val="00C80244"/>
    <w:rsid w:val="00C80276"/>
    <w:rsid w:val="00C802A7"/>
    <w:rsid w:val="00C802AF"/>
    <w:rsid w:val="00C804AA"/>
    <w:rsid w:val="00C804E2"/>
    <w:rsid w:val="00C8051A"/>
    <w:rsid w:val="00C80541"/>
    <w:rsid w:val="00C8060B"/>
    <w:rsid w:val="00C806CE"/>
    <w:rsid w:val="00C80733"/>
    <w:rsid w:val="00C80739"/>
    <w:rsid w:val="00C8074A"/>
    <w:rsid w:val="00C807BD"/>
    <w:rsid w:val="00C807CD"/>
    <w:rsid w:val="00C80827"/>
    <w:rsid w:val="00C80849"/>
    <w:rsid w:val="00C808AA"/>
    <w:rsid w:val="00C808C1"/>
    <w:rsid w:val="00C80995"/>
    <w:rsid w:val="00C80A23"/>
    <w:rsid w:val="00C80A6E"/>
    <w:rsid w:val="00C80AF2"/>
    <w:rsid w:val="00C80B01"/>
    <w:rsid w:val="00C80BF2"/>
    <w:rsid w:val="00C80C34"/>
    <w:rsid w:val="00C80C7D"/>
    <w:rsid w:val="00C80C87"/>
    <w:rsid w:val="00C80CA7"/>
    <w:rsid w:val="00C80D5D"/>
    <w:rsid w:val="00C80DED"/>
    <w:rsid w:val="00C80EC0"/>
    <w:rsid w:val="00C80ECB"/>
    <w:rsid w:val="00C80EE6"/>
    <w:rsid w:val="00C80EF4"/>
    <w:rsid w:val="00C80F5A"/>
    <w:rsid w:val="00C81075"/>
    <w:rsid w:val="00C810FD"/>
    <w:rsid w:val="00C8113F"/>
    <w:rsid w:val="00C81172"/>
    <w:rsid w:val="00C81198"/>
    <w:rsid w:val="00C811A8"/>
    <w:rsid w:val="00C812AF"/>
    <w:rsid w:val="00C812F4"/>
    <w:rsid w:val="00C812FB"/>
    <w:rsid w:val="00C81304"/>
    <w:rsid w:val="00C8131D"/>
    <w:rsid w:val="00C81321"/>
    <w:rsid w:val="00C81353"/>
    <w:rsid w:val="00C813D0"/>
    <w:rsid w:val="00C81437"/>
    <w:rsid w:val="00C8143F"/>
    <w:rsid w:val="00C8152C"/>
    <w:rsid w:val="00C81547"/>
    <w:rsid w:val="00C81552"/>
    <w:rsid w:val="00C815A5"/>
    <w:rsid w:val="00C81694"/>
    <w:rsid w:val="00C8170A"/>
    <w:rsid w:val="00C817E5"/>
    <w:rsid w:val="00C8184E"/>
    <w:rsid w:val="00C81898"/>
    <w:rsid w:val="00C818CD"/>
    <w:rsid w:val="00C818D2"/>
    <w:rsid w:val="00C8191A"/>
    <w:rsid w:val="00C81992"/>
    <w:rsid w:val="00C819C7"/>
    <w:rsid w:val="00C819D7"/>
    <w:rsid w:val="00C81A20"/>
    <w:rsid w:val="00C81AB1"/>
    <w:rsid w:val="00C81B0D"/>
    <w:rsid w:val="00C81B46"/>
    <w:rsid w:val="00C81BCE"/>
    <w:rsid w:val="00C81BE1"/>
    <w:rsid w:val="00C81BF5"/>
    <w:rsid w:val="00C81C25"/>
    <w:rsid w:val="00C81C8E"/>
    <w:rsid w:val="00C81CDA"/>
    <w:rsid w:val="00C81DD6"/>
    <w:rsid w:val="00C81E1B"/>
    <w:rsid w:val="00C81EF1"/>
    <w:rsid w:val="00C8202A"/>
    <w:rsid w:val="00C82063"/>
    <w:rsid w:val="00C8209E"/>
    <w:rsid w:val="00C820BB"/>
    <w:rsid w:val="00C820E8"/>
    <w:rsid w:val="00C82119"/>
    <w:rsid w:val="00C8214D"/>
    <w:rsid w:val="00C8218B"/>
    <w:rsid w:val="00C82198"/>
    <w:rsid w:val="00C82226"/>
    <w:rsid w:val="00C8230D"/>
    <w:rsid w:val="00C8233A"/>
    <w:rsid w:val="00C82383"/>
    <w:rsid w:val="00C82464"/>
    <w:rsid w:val="00C8247A"/>
    <w:rsid w:val="00C824B0"/>
    <w:rsid w:val="00C82519"/>
    <w:rsid w:val="00C82534"/>
    <w:rsid w:val="00C82547"/>
    <w:rsid w:val="00C82553"/>
    <w:rsid w:val="00C82632"/>
    <w:rsid w:val="00C8265C"/>
    <w:rsid w:val="00C82698"/>
    <w:rsid w:val="00C826D7"/>
    <w:rsid w:val="00C826FA"/>
    <w:rsid w:val="00C82774"/>
    <w:rsid w:val="00C827C9"/>
    <w:rsid w:val="00C82815"/>
    <w:rsid w:val="00C828F9"/>
    <w:rsid w:val="00C8292C"/>
    <w:rsid w:val="00C82A17"/>
    <w:rsid w:val="00C82A29"/>
    <w:rsid w:val="00C82A34"/>
    <w:rsid w:val="00C82A82"/>
    <w:rsid w:val="00C82B43"/>
    <w:rsid w:val="00C82B8B"/>
    <w:rsid w:val="00C82BA5"/>
    <w:rsid w:val="00C82BAA"/>
    <w:rsid w:val="00C82BAE"/>
    <w:rsid w:val="00C82BC1"/>
    <w:rsid w:val="00C82BE9"/>
    <w:rsid w:val="00C82C70"/>
    <w:rsid w:val="00C82C8E"/>
    <w:rsid w:val="00C82CA1"/>
    <w:rsid w:val="00C82CDE"/>
    <w:rsid w:val="00C82D44"/>
    <w:rsid w:val="00C82D71"/>
    <w:rsid w:val="00C82D8C"/>
    <w:rsid w:val="00C82DEF"/>
    <w:rsid w:val="00C82DF9"/>
    <w:rsid w:val="00C82E50"/>
    <w:rsid w:val="00C82EDC"/>
    <w:rsid w:val="00C82EEB"/>
    <w:rsid w:val="00C82EF2"/>
    <w:rsid w:val="00C82F08"/>
    <w:rsid w:val="00C82F30"/>
    <w:rsid w:val="00C82F3B"/>
    <w:rsid w:val="00C82F78"/>
    <w:rsid w:val="00C82F83"/>
    <w:rsid w:val="00C82F89"/>
    <w:rsid w:val="00C82F9D"/>
    <w:rsid w:val="00C8308E"/>
    <w:rsid w:val="00C83136"/>
    <w:rsid w:val="00C83186"/>
    <w:rsid w:val="00C831C1"/>
    <w:rsid w:val="00C831C7"/>
    <w:rsid w:val="00C831E2"/>
    <w:rsid w:val="00C83212"/>
    <w:rsid w:val="00C8329C"/>
    <w:rsid w:val="00C83383"/>
    <w:rsid w:val="00C83476"/>
    <w:rsid w:val="00C83498"/>
    <w:rsid w:val="00C834B9"/>
    <w:rsid w:val="00C834C9"/>
    <w:rsid w:val="00C8351A"/>
    <w:rsid w:val="00C8357E"/>
    <w:rsid w:val="00C835AB"/>
    <w:rsid w:val="00C835D4"/>
    <w:rsid w:val="00C83633"/>
    <w:rsid w:val="00C83670"/>
    <w:rsid w:val="00C836C9"/>
    <w:rsid w:val="00C836E8"/>
    <w:rsid w:val="00C838A6"/>
    <w:rsid w:val="00C838D0"/>
    <w:rsid w:val="00C83905"/>
    <w:rsid w:val="00C83998"/>
    <w:rsid w:val="00C839BD"/>
    <w:rsid w:val="00C83B05"/>
    <w:rsid w:val="00C83B0A"/>
    <w:rsid w:val="00C83BD0"/>
    <w:rsid w:val="00C83BDC"/>
    <w:rsid w:val="00C83C1A"/>
    <w:rsid w:val="00C83C2D"/>
    <w:rsid w:val="00C83C78"/>
    <w:rsid w:val="00C83C86"/>
    <w:rsid w:val="00C83C90"/>
    <w:rsid w:val="00C83D24"/>
    <w:rsid w:val="00C83D27"/>
    <w:rsid w:val="00C83D32"/>
    <w:rsid w:val="00C83DA9"/>
    <w:rsid w:val="00C83E04"/>
    <w:rsid w:val="00C83E70"/>
    <w:rsid w:val="00C83EAF"/>
    <w:rsid w:val="00C83EE1"/>
    <w:rsid w:val="00C83F16"/>
    <w:rsid w:val="00C83F68"/>
    <w:rsid w:val="00C83F99"/>
    <w:rsid w:val="00C83F9E"/>
    <w:rsid w:val="00C83FA8"/>
    <w:rsid w:val="00C83FAC"/>
    <w:rsid w:val="00C83FC4"/>
    <w:rsid w:val="00C83FDC"/>
    <w:rsid w:val="00C8402C"/>
    <w:rsid w:val="00C8405F"/>
    <w:rsid w:val="00C84096"/>
    <w:rsid w:val="00C840D0"/>
    <w:rsid w:val="00C840D9"/>
    <w:rsid w:val="00C840ED"/>
    <w:rsid w:val="00C841AC"/>
    <w:rsid w:val="00C841AF"/>
    <w:rsid w:val="00C84218"/>
    <w:rsid w:val="00C84222"/>
    <w:rsid w:val="00C843BD"/>
    <w:rsid w:val="00C843E8"/>
    <w:rsid w:val="00C843F0"/>
    <w:rsid w:val="00C84430"/>
    <w:rsid w:val="00C84451"/>
    <w:rsid w:val="00C8446D"/>
    <w:rsid w:val="00C844B0"/>
    <w:rsid w:val="00C844B9"/>
    <w:rsid w:val="00C84612"/>
    <w:rsid w:val="00C84646"/>
    <w:rsid w:val="00C846D9"/>
    <w:rsid w:val="00C846FC"/>
    <w:rsid w:val="00C84785"/>
    <w:rsid w:val="00C84816"/>
    <w:rsid w:val="00C8489A"/>
    <w:rsid w:val="00C848FE"/>
    <w:rsid w:val="00C84904"/>
    <w:rsid w:val="00C84925"/>
    <w:rsid w:val="00C8494E"/>
    <w:rsid w:val="00C849B4"/>
    <w:rsid w:val="00C849D3"/>
    <w:rsid w:val="00C84A5D"/>
    <w:rsid w:val="00C84B53"/>
    <w:rsid w:val="00C84BE6"/>
    <w:rsid w:val="00C84C22"/>
    <w:rsid w:val="00C84C47"/>
    <w:rsid w:val="00C84C83"/>
    <w:rsid w:val="00C84C89"/>
    <w:rsid w:val="00C84CBD"/>
    <w:rsid w:val="00C84CCF"/>
    <w:rsid w:val="00C84CFF"/>
    <w:rsid w:val="00C84D32"/>
    <w:rsid w:val="00C84D9D"/>
    <w:rsid w:val="00C84DD6"/>
    <w:rsid w:val="00C84E3F"/>
    <w:rsid w:val="00C84E8C"/>
    <w:rsid w:val="00C84E9C"/>
    <w:rsid w:val="00C84EDA"/>
    <w:rsid w:val="00C84F46"/>
    <w:rsid w:val="00C84F95"/>
    <w:rsid w:val="00C84FAC"/>
    <w:rsid w:val="00C84FE8"/>
    <w:rsid w:val="00C85010"/>
    <w:rsid w:val="00C85018"/>
    <w:rsid w:val="00C85020"/>
    <w:rsid w:val="00C8502C"/>
    <w:rsid w:val="00C85063"/>
    <w:rsid w:val="00C85070"/>
    <w:rsid w:val="00C85086"/>
    <w:rsid w:val="00C850BF"/>
    <w:rsid w:val="00C850FF"/>
    <w:rsid w:val="00C851E9"/>
    <w:rsid w:val="00C8522B"/>
    <w:rsid w:val="00C8524C"/>
    <w:rsid w:val="00C852BD"/>
    <w:rsid w:val="00C85376"/>
    <w:rsid w:val="00C853E3"/>
    <w:rsid w:val="00C85575"/>
    <w:rsid w:val="00C855C9"/>
    <w:rsid w:val="00C8563B"/>
    <w:rsid w:val="00C8564B"/>
    <w:rsid w:val="00C856ED"/>
    <w:rsid w:val="00C8574E"/>
    <w:rsid w:val="00C85755"/>
    <w:rsid w:val="00C857CF"/>
    <w:rsid w:val="00C857E0"/>
    <w:rsid w:val="00C8581F"/>
    <w:rsid w:val="00C85830"/>
    <w:rsid w:val="00C85888"/>
    <w:rsid w:val="00C858BB"/>
    <w:rsid w:val="00C858F7"/>
    <w:rsid w:val="00C8591A"/>
    <w:rsid w:val="00C8595C"/>
    <w:rsid w:val="00C85AC2"/>
    <w:rsid w:val="00C85B72"/>
    <w:rsid w:val="00C85B96"/>
    <w:rsid w:val="00C85C34"/>
    <w:rsid w:val="00C85C8D"/>
    <w:rsid w:val="00C85CDF"/>
    <w:rsid w:val="00C85D57"/>
    <w:rsid w:val="00C85D63"/>
    <w:rsid w:val="00C85DB5"/>
    <w:rsid w:val="00C85DC2"/>
    <w:rsid w:val="00C85E15"/>
    <w:rsid w:val="00C85E56"/>
    <w:rsid w:val="00C85E93"/>
    <w:rsid w:val="00C85ECC"/>
    <w:rsid w:val="00C85F04"/>
    <w:rsid w:val="00C85F06"/>
    <w:rsid w:val="00C85F1F"/>
    <w:rsid w:val="00C85F89"/>
    <w:rsid w:val="00C86067"/>
    <w:rsid w:val="00C86068"/>
    <w:rsid w:val="00C8607F"/>
    <w:rsid w:val="00C86164"/>
    <w:rsid w:val="00C86250"/>
    <w:rsid w:val="00C862C8"/>
    <w:rsid w:val="00C862ED"/>
    <w:rsid w:val="00C862FE"/>
    <w:rsid w:val="00C8632D"/>
    <w:rsid w:val="00C86339"/>
    <w:rsid w:val="00C863CA"/>
    <w:rsid w:val="00C863F2"/>
    <w:rsid w:val="00C8653F"/>
    <w:rsid w:val="00C8659B"/>
    <w:rsid w:val="00C865BF"/>
    <w:rsid w:val="00C865DC"/>
    <w:rsid w:val="00C86603"/>
    <w:rsid w:val="00C8661D"/>
    <w:rsid w:val="00C8669B"/>
    <w:rsid w:val="00C86700"/>
    <w:rsid w:val="00C867F0"/>
    <w:rsid w:val="00C86821"/>
    <w:rsid w:val="00C8686B"/>
    <w:rsid w:val="00C86924"/>
    <w:rsid w:val="00C86974"/>
    <w:rsid w:val="00C869C8"/>
    <w:rsid w:val="00C86A70"/>
    <w:rsid w:val="00C86A84"/>
    <w:rsid w:val="00C86AA8"/>
    <w:rsid w:val="00C86AF8"/>
    <w:rsid w:val="00C86B29"/>
    <w:rsid w:val="00C86B59"/>
    <w:rsid w:val="00C86BA3"/>
    <w:rsid w:val="00C86BD0"/>
    <w:rsid w:val="00C86BEB"/>
    <w:rsid w:val="00C86C07"/>
    <w:rsid w:val="00C86C19"/>
    <w:rsid w:val="00C86D3C"/>
    <w:rsid w:val="00C86DDE"/>
    <w:rsid w:val="00C86E1A"/>
    <w:rsid w:val="00C86F16"/>
    <w:rsid w:val="00C86F19"/>
    <w:rsid w:val="00C86F45"/>
    <w:rsid w:val="00C86F52"/>
    <w:rsid w:val="00C86FA7"/>
    <w:rsid w:val="00C86FFE"/>
    <w:rsid w:val="00C87031"/>
    <w:rsid w:val="00C8710E"/>
    <w:rsid w:val="00C87145"/>
    <w:rsid w:val="00C8716A"/>
    <w:rsid w:val="00C87190"/>
    <w:rsid w:val="00C87192"/>
    <w:rsid w:val="00C871D8"/>
    <w:rsid w:val="00C871EC"/>
    <w:rsid w:val="00C87204"/>
    <w:rsid w:val="00C872B6"/>
    <w:rsid w:val="00C8735C"/>
    <w:rsid w:val="00C8742A"/>
    <w:rsid w:val="00C87441"/>
    <w:rsid w:val="00C87455"/>
    <w:rsid w:val="00C87511"/>
    <w:rsid w:val="00C87556"/>
    <w:rsid w:val="00C875B3"/>
    <w:rsid w:val="00C875CD"/>
    <w:rsid w:val="00C875F4"/>
    <w:rsid w:val="00C8768F"/>
    <w:rsid w:val="00C8771D"/>
    <w:rsid w:val="00C87825"/>
    <w:rsid w:val="00C8787F"/>
    <w:rsid w:val="00C878D5"/>
    <w:rsid w:val="00C8794E"/>
    <w:rsid w:val="00C879E0"/>
    <w:rsid w:val="00C87A4E"/>
    <w:rsid w:val="00C87BBD"/>
    <w:rsid w:val="00C87BCF"/>
    <w:rsid w:val="00C87BF9"/>
    <w:rsid w:val="00C87C3B"/>
    <w:rsid w:val="00C87C8B"/>
    <w:rsid w:val="00C87CCE"/>
    <w:rsid w:val="00C87CD9"/>
    <w:rsid w:val="00C87D6F"/>
    <w:rsid w:val="00C87E19"/>
    <w:rsid w:val="00C87E5A"/>
    <w:rsid w:val="00C87EA2"/>
    <w:rsid w:val="00C87EF8"/>
    <w:rsid w:val="00C87FA7"/>
    <w:rsid w:val="00C87FE4"/>
    <w:rsid w:val="00C87FF3"/>
    <w:rsid w:val="00C87FFB"/>
    <w:rsid w:val="00C90005"/>
    <w:rsid w:val="00C9005F"/>
    <w:rsid w:val="00C900C3"/>
    <w:rsid w:val="00C900D5"/>
    <w:rsid w:val="00C900D7"/>
    <w:rsid w:val="00C900E1"/>
    <w:rsid w:val="00C90172"/>
    <w:rsid w:val="00C90175"/>
    <w:rsid w:val="00C9020C"/>
    <w:rsid w:val="00C9021D"/>
    <w:rsid w:val="00C90224"/>
    <w:rsid w:val="00C90260"/>
    <w:rsid w:val="00C9029F"/>
    <w:rsid w:val="00C902A4"/>
    <w:rsid w:val="00C902E8"/>
    <w:rsid w:val="00C90362"/>
    <w:rsid w:val="00C9039D"/>
    <w:rsid w:val="00C903B8"/>
    <w:rsid w:val="00C90404"/>
    <w:rsid w:val="00C90465"/>
    <w:rsid w:val="00C9049B"/>
    <w:rsid w:val="00C904C1"/>
    <w:rsid w:val="00C90525"/>
    <w:rsid w:val="00C90543"/>
    <w:rsid w:val="00C90558"/>
    <w:rsid w:val="00C9064C"/>
    <w:rsid w:val="00C90678"/>
    <w:rsid w:val="00C9069E"/>
    <w:rsid w:val="00C906E9"/>
    <w:rsid w:val="00C906F3"/>
    <w:rsid w:val="00C90768"/>
    <w:rsid w:val="00C9076E"/>
    <w:rsid w:val="00C90888"/>
    <w:rsid w:val="00C90A5E"/>
    <w:rsid w:val="00C90A80"/>
    <w:rsid w:val="00C90AA1"/>
    <w:rsid w:val="00C90ACF"/>
    <w:rsid w:val="00C90B1F"/>
    <w:rsid w:val="00C90B35"/>
    <w:rsid w:val="00C90B82"/>
    <w:rsid w:val="00C90BBA"/>
    <w:rsid w:val="00C90C9F"/>
    <w:rsid w:val="00C90D27"/>
    <w:rsid w:val="00C90D3C"/>
    <w:rsid w:val="00C90DA7"/>
    <w:rsid w:val="00C90E75"/>
    <w:rsid w:val="00C90F38"/>
    <w:rsid w:val="00C90F5C"/>
    <w:rsid w:val="00C90F5F"/>
    <w:rsid w:val="00C90FC9"/>
    <w:rsid w:val="00C9102C"/>
    <w:rsid w:val="00C910E9"/>
    <w:rsid w:val="00C91185"/>
    <w:rsid w:val="00C911F8"/>
    <w:rsid w:val="00C91219"/>
    <w:rsid w:val="00C9124A"/>
    <w:rsid w:val="00C9129D"/>
    <w:rsid w:val="00C912AE"/>
    <w:rsid w:val="00C912D5"/>
    <w:rsid w:val="00C9138A"/>
    <w:rsid w:val="00C913ED"/>
    <w:rsid w:val="00C91423"/>
    <w:rsid w:val="00C91479"/>
    <w:rsid w:val="00C91495"/>
    <w:rsid w:val="00C914D6"/>
    <w:rsid w:val="00C9155B"/>
    <w:rsid w:val="00C9162A"/>
    <w:rsid w:val="00C91636"/>
    <w:rsid w:val="00C9163D"/>
    <w:rsid w:val="00C916C4"/>
    <w:rsid w:val="00C916F9"/>
    <w:rsid w:val="00C917C1"/>
    <w:rsid w:val="00C9187A"/>
    <w:rsid w:val="00C918C5"/>
    <w:rsid w:val="00C919C2"/>
    <w:rsid w:val="00C919DF"/>
    <w:rsid w:val="00C91A0E"/>
    <w:rsid w:val="00C91A24"/>
    <w:rsid w:val="00C91A3D"/>
    <w:rsid w:val="00C91A5E"/>
    <w:rsid w:val="00C91AB0"/>
    <w:rsid w:val="00C91B7E"/>
    <w:rsid w:val="00C91BD0"/>
    <w:rsid w:val="00C91BFB"/>
    <w:rsid w:val="00C91C12"/>
    <w:rsid w:val="00C91C21"/>
    <w:rsid w:val="00C91C56"/>
    <w:rsid w:val="00C91C77"/>
    <w:rsid w:val="00C91D67"/>
    <w:rsid w:val="00C91D69"/>
    <w:rsid w:val="00C91D7C"/>
    <w:rsid w:val="00C91D9D"/>
    <w:rsid w:val="00C91DB2"/>
    <w:rsid w:val="00C91DB6"/>
    <w:rsid w:val="00C91DEA"/>
    <w:rsid w:val="00C91E0D"/>
    <w:rsid w:val="00C91E72"/>
    <w:rsid w:val="00C91EB5"/>
    <w:rsid w:val="00C91EC8"/>
    <w:rsid w:val="00C91F12"/>
    <w:rsid w:val="00C91FA5"/>
    <w:rsid w:val="00C9201E"/>
    <w:rsid w:val="00C920B6"/>
    <w:rsid w:val="00C920CF"/>
    <w:rsid w:val="00C9212C"/>
    <w:rsid w:val="00C92173"/>
    <w:rsid w:val="00C921AF"/>
    <w:rsid w:val="00C92211"/>
    <w:rsid w:val="00C9221A"/>
    <w:rsid w:val="00C9244E"/>
    <w:rsid w:val="00C9248A"/>
    <w:rsid w:val="00C924B1"/>
    <w:rsid w:val="00C924B7"/>
    <w:rsid w:val="00C92592"/>
    <w:rsid w:val="00C92663"/>
    <w:rsid w:val="00C92685"/>
    <w:rsid w:val="00C926B1"/>
    <w:rsid w:val="00C926BB"/>
    <w:rsid w:val="00C926BC"/>
    <w:rsid w:val="00C92766"/>
    <w:rsid w:val="00C92820"/>
    <w:rsid w:val="00C928C7"/>
    <w:rsid w:val="00C928E9"/>
    <w:rsid w:val="00C9297C"/>
    <w:rsid w:val="00C9299C"/>
    <w:rsid w:val="00C929E0"/>
    <w:rsid w:val="00C929F7"/>
    <w:rsid w:val="00C92A46"/>
    <w:rsid w:val="00C92A76"/>
    <w:rsid w:val="00C92A8F"/>
    <w:rsid w:val="00C92B19"/>
    <w:rsid w:val="00C92B1F"/>
    <w:rsid w:val="00C92B41"/>
    <w:rsid w:val="00C92B9D"/>
    <w:rsid w:val="00C92C7F"/>
    <w:rsid w:val="00C92C97"/>
    <w:rsid w:val="00C92CD6"/>
    <w:rsid w:val="00C92CE5"/>
    <w:rsid w:val="00C92D30"/>
    <w:rsid w:val="00C92D48"/>
    <w:rsid w:val="00C92DCD"/>
    <w:rsid w:val="00C92E40"/>
    <w:rsid w:val="00C92E60"/>
    <w:rsid w:val="00C92E85"/>
    <w:rsid w:val="00C92EC7"/>
    <w:rsid w:val="00C92F12"/>
    <w:rsid w:val="00C92F1B"/>
    <w:rsid w:val="00C92F35"/>
    <w:rsid w:val="00C92F3E"/>
    <w:rsid w:val="00C92F85"/>
    <w:rsid w:val="00C92FA7"/>
    <w:rsid w:val="00C92FBD"/>
    <w:rsid w:val="00C93020"/>
    <w:rsid w:val="00C930CB"/>
    <w:rsid w:val="00C93172"/>
    <w:rsid w:val="00C93189"/>
    <w:rsid w:val="00C931EE"/>
    <w:rsid w:val="00C9325B"/>
    <w:rsid w:val="00C9328A"/>
    <w:rsid w:val="00C9328B"/>
    <w:rsid w:val="00C932C6"/>
    <w:rsid w:val="00C9333E"/>
    <w:rsid w:val="00C933FB"/>
    <w:rsid w:val="00C93452"/>
    <w:rsid w:val="00C934B1"/>
    <w:rsid w:val="00C93535"/>
    <w:rsid w:val="00C9357B"/>
    <w:rsid w:val="00C935EC"/>
    <w:rsid w:val="00C9366D"/>
    <w:rsid w:val="00C93748"/>
    <w:rsid w:val="00C93803"/>
    <w:rsid w:val="00C9380C"/>
    <w:rsid w:val="00C9382E"/>
    <w:rsid w:val="00C938D0"/>
    <w:rsid w:val="00C9396F"/>
    <w:rsid w:val="00C939D4"/>
    <w:rsid w:val="00C93A19"/>
    <w:rsid w:val="00C93B41"/>
    <w:rsid w:val="00C93B49"/>
    <w:rsid w:val="00C93C8D"/>
    <w:rsid w:val="00C93CBA"/>
    <w:rsid w:val="00C93CE2"/>
    <w:rsid w:val="00C93D32"/>
    <w:rsid w:val="00C93D35"/>
    <w:rsid w:val="00C93D72"/>
    <w:rsid w:val="00C93DB8"/>
    <w:rsid w:val="00C93E4B"/>
    <w:rsid w:val="00C93E59"/>
    <w:rsid w:val="00C93EA2"/>
    <w:rsid w:val="00C93F8F"/>
    <w:rsid w:val="00C93FB9"/>
    <w:rsid w:val="00C93FCD"/>
    <w:rsid w:val="00C9400E"/>
    <w:rsid w:val="00C9407B"/>
    <w:rsid w:val="00C940B1"/>
    <w:rsid w:val="00C940C8"/>
    <w:rsid w:val="00C940E0"/>
    <w:rsid w:val="00C940E6"/>
    <w:rsid w:val="00C941AC"/>
    <w:rsid w:val="00C94222"/>
    <w:rsid w:val="00C94420"/>
    <w:rsid w:val="00C94491"/>
    <w:rsid w:val="00C9451D"/>
    <w:rsid w:val="00C94526"/>
    <w:rsid w:val="00C945A6"/>
    <w:rsid w:val="00C945BE"/>
    <w:rsid w:val="00C9468F"/>
    <w:rsid w:val="00C946E8"/>
    <w:rsid w:val="00C946F2"/>
    <w:rsid w:val="00C9486F"/>
    <w:rsid w:val="00C94951"/>
    <w:rsid w:val="00C9497F"/>
    <w:rsid w:val="00C949DD"/>
    <w:rsid w:val="00C949E0"/>
    <w:rsid w:val="00C94A1F"/>
    <w:rsid w:val="00C94A27"/>
    <w:rsid w:val="00C94ABB"/>
    <w:rsid w:val="00C94AD7"/>
    <w:rsid w:val="00C94B03"/>
    <w:rsid w:val="00C94B17"/>
    <w:rsid w:val="00C94C40"/>
    <w:rsid w:val="00C94C4E"/>
    <w:rsid w:val="00C94CC2"/>
    <w:rsid w:val="00C94D07"/>
    <w:rsid w:val="00C94D18"/>
    <w:rsid w:val="00C94D26"/>
    <w:rsid w:val="00C94D64"/>
    <w:rsid w:val="00C94D74"/>
    <w:rsid w:val="00C94DB1"/>
    <w:rsid w:val="00C94EAB"/>
    <w:rsid w:val="00C94EB6"/>
    <w:rsid w:val="00C94EC6"/>
    <w:rsid w:val="00C94ED5"/>
    <w:rsid w:val="00C94F48"/>
    <w:rsid w:val="00C94FDD"/>
    <w:rsid w:val="00C95057"/>
    <w:rsid w:val="00C950BE"/>
    <w:rsid w:val="00C95134"/>
    <w:rsid w:val="00C95159"/>
    <w:rsid w:val="00C951B0"/>
    <w:rsid w:val="00C95262"/>
    <w:rsid w:val="00C95285"/>
    <w:rsid w:val="00C95295"/>
    <w:rsid w:val="00C95305"/>
    <w:rsid w:val="00C95321"/>
    <w:rsid w:val="00C95352"/>
    <w:rsid w:val="00C953D5"/>
    <w:rsid w:val="00C95413"/>
    <w:rsid w:val="00C9544C"/>
    <w:rsid w:val="00C95450"/>
    <w:rsid w:val="00C9555A"/>
    <w:rsid w:val="00C95599"/>
    <w:rsid w:val="00C9559B"/>
    <w:rsid w:val="00C955FB"/>
    <w:rsid w:val="00C95648"/>
    <w:rsid w:val="00C95660"/>
    <w:rsid w:val="00C95678"/>
    <w:rsid w:val="00C95701"/>
    <w:rsid w:val="00C9570B"/>
    <w:rsid w:val="00C9571E"/>
    <w:rsid w:val="00C957B8"/>
    <w:rsid w:val="00C957D0"/>
    <w:rsid w:val="00C95831"/>
    <w:rsid w:val="00C95859"/>
    <w:rsid w:val="00C95872"/>
    <w:rsid w:val="00C9592E"/>
    <w:rsid w:val="00C9596B"/>
    <w:rsid w:val="00C9599B"/>
    <w:rsid w:val="00C959C3"/>
    <w:rsid w:val="00C95A00"/>
    <w:rsid w:val="00C95A06"/>
    <w:rsid w:val="00C95A96"/>
    <w:rsid w:val="00C95A98"/>
    <w:rsid w:val="00C95AD5"/>
    <w:rsid w:val="00C95AE6"/>
    <w:rsid w:val="00C95B4A"/>
    <w:rsid w:val="00C95B73"/>
    <w:rsid w:val="00C95BDB"/>
    <w:rsid w:val="00C95C13"/>
    <w:rsid w:val="00C95DCB"/>
    <w:rsid w:val="00C95EA1"/>
    <w:rsid w:val="00C95EE0"/>
    <w:rsid w:val="00C95F00"/>
    <w:rsid w:val="00C9602F"/>
    <w:rsid w:val="00C96042"/>
    <w:rsid w:val="00C96099"/>
    <w:rsid w:val="00C960E5"/>
    <w:rsid w:val="00C96130"/>
    <w:rsid w:val="00C96174"/>
    <w:rsid w:val="00C961AE"/>
    <w:rsid w:val="00C961E1"/>
    <w:rsid w:val="00C96206"/>
    <w:rsid w:val="00C96220"/>
    <w:rsid w:val="00C96252"/>
    <w:rsid w:val="00C9627A"/>
    <w:rsid w:val="00C962C5"/>
    <w:rsid w:val="00C962EB"/>
    <w:rsid w:val="00C9633A"/>
    <w:rsid w:val="00C9639C"/>
    <w:rsid w:val="00C96476"/>
    <w:rsid w:val="00C964C4"/>
    <w:rsid w:val="00C964CB"/>
    <w:rsid w:val="00C9651B"/>
    <w:rsid w:val="00C9657E"/>
    <w:rsid w:val="00C965CC"/>
    <w:rsid w:val="00C965F8"/>
    <w:rsid w:val="00C9668C"/>
    <w:rsid w:val="00C966DE"/>
    <w:rsid w:val="00C966F3"/>
    <w:rsid w:val="00C967C6"/>
    <w:rsid w:val="00C967E1"/>
    <w:rsid w:val="00C96806"/>
    <w:rsid w:val="00C9680C"/>
    <w:rsid w:val="00C96820"/>
    <w:rsid w:val="00C9689F"/>
    <w:rsid w:val="00C96911"/>
    <w:rsid w:val="00C96932"/>
    <w:rsid w:val="00C96950"/>
    <w:rsid w:val="00C96A5D"/>
    <w:rsid w:val="00C96A67"/>
    <w:rsid w:val="00C96AD3"/>
    <w:rsid w:val="00C96B09"/>
    <w:rsid w:val="00C96B0D"/>
    <w:rsid w:val="00C96B12"/>
    <w:rsid w:val="00C96BAB"/>
    <w:rsid w:val="00C96BE9"/>
    <w:rsid w:val="00C96C1A"/>
    <w:rsid w:val="00C96C27"/>
    <w:rsid w:val="00C96C5C"/>
    <w:rsid w:val="00C96C68"/>
    <w:rsid w:val="00C96CBF"/>
    <w:rsid w:val="00C96D20"/>
    <w:rsid w:val="00C96D22"/>
    <w:rsid w:val="00C96D58"/>
    <w:rsid w:val="00C96D68"/>
    <w:rsid w:val="00C96DDD"/>
    <w:rsid w:val="00C96DFD"/>
    <w:rsid w:val="00C96E9A"/>
    <w:rsid w:val="00C96EBA"/>
    <w:rsid w:val="00C96EC1"/>
    <w:rsid w:val="00C96F7B"/>
    <w:rsid w:val="00C96F8F"/>
    <w:rsid w:val="00C96FCF"/>
    <w:rsid w:val="00C96FEF"/>
    <w:rsid w:val="00C9703E"/>
    <w:rsid w:val="00C97062"/>
    <w:rsid w:val="00C971FD"/>
    <w:rsid w:val="00C97242"/>
    <w:rsid w:val="00C9724C"/>
    <w:rsid w:val="00C97270"/>
    <w:rsid w:val="00C9727E"/>
    <w:rsid w:val="00C972AF"/>
    <w:rsid w:val="00C972C7"/>
    <w:rsid w:val="00C972DC"/>
    <w:rsid w:val="00C97328"/>
    <w:rsid w:val="00C973D0"/>
    <w:rsid w:val="00C97408"/>
    <w:rsid w:val="00C9752C"/>
    <w:rsid w:val="00C97537"/>
    <w:rsid w:val="00C9753D"/>
    <w:rsid w:val="00C9755B"/>
    <w:rsid w:val="00C97566"/>
    <w:rsid w:val="00C975ED"/>
    <w:rsid w:val="00C97624"/>
    <w:rsid w:val="00C976A0"/>
    <w:rsid w:val="00C97708"/>
    <w:rsid w:val="00C9771E"/>
    <w:rsid w:val="00C9777D"/>
    <w:rsid w:val="00C9786D"/>
    <w:rsid w:val="00C978B0"/>
    <w:rsid w:val="00C9792D"/>
    <w:rsid w:val="00C97967"/>
    <w:rsid w:val="00C979F5"/>
    <w:rsid w:val="00C97A0E"/>
    <w:rsid w:val="00C97A1B"/>
    <w:rsid w:val="00C97A2A"/>
    <w:rsid w:val="00C97A51"/>
    <w:rsid w:val="00C97AC4"/>
    <w:rsid w:val="00C97ACC"/>
    <w:rsid w:val="00C97ACE"/>
    <w:rsid w:val="00C97AE7"/>
    <w:rsid w:val="00C97B35"/>
    <w:rsid w:val="00C97B84"/>
    <w:rsid w:val="00C97BCB"/>
    <w:rsid w:val="00C97BF5"/>
    <w:rsid w:val="00C97BFC"/>
    <w:rsid w:val="00C97C13"/>
    <w:rsid w:val="00C97CA5"/>
    <w:rsid w:val="00C97CC3"/>
    <w:rsid w:val="00C97CD8"/>
    <w:rsid w:val="00C97D4C"/>
    <w:rsid w:val="00C97D84"/>
    <w:rsid w:val="00C97E12"/>
    <w:rsid w:val="00C97E1D"/>
    <w:rsid w:val="00C97E60"/>
    <w:rsid w:val="00C97E80"/>
    <w:rsid w:val="00C97EE9"/>
    <w:rsid w:val="00C97F4F"/>
    <w:rsid w:val="00C97F59"/>
    <w:rsid w:val="00C97F72"/>
    <w:rsid w:val="00C97FD9"/>
    <w:rsid w:val="00CA0035"/>
    <w:rsid w:val="00CA0082"/>
    <w:rsid w:val="00CA01C0"/>
    <w:rsid w:val="00CA01FB"/>
    <w:rsid w:val="00CA023D"/>
    <w:rsid w:val="00CA0244"/>
    <w:rsid w:val="00CA0275"/>
    <w:rsid w:val="00CA029B"/>
    <w:rsid w:val="00CA02DF"/>
    <w:rsid w:val="00CA035E"/>
    <w:rsid w:val="00CA03CA"/>
    <w:rsid w:val="00CA03E9"/>
    <w:rsid w:val="00CA04B2"/>
    <w:rsid w:val="00CA04BC"/>
    <w:rsid w:val="00CA057D"/>
    <w:rsid w:val="00CA059D"/>
    <w:rsid w:val="00CA05AD"/>
    <w:rsid w:val="00CA0651"/>
    <w:rsid w:val="00CA0667"/>
    <w:rsid w:val="00CA066F"/>
    <w:rsid w:val="00CA0687"/>
    <w:rsid w:val="00CA0688"/>
    <w:rsid w:val="00CA06C6"/>
    <w:rsid w:val="00CA070C"/>
    <w:rsid w:val="00CA0789"/>
    <w:rsid w:val="00CA088D"/>
    <w:rsid w:val="00CA0902"/>
    <w:rsid w:val="00CA093E"/>
    <w:rsid w:val="00CA09CD"/>
    <w:rsid w:val="00CA09D5"/>
    <w:rsid w:val="00CA0A67"/>
    <w:rsid w:val="00CA0A7E"/>
    <w:rsid w:val="00CA0A83"/>
    <w:rsid w:val="00CA0AE3"/>
    <w:rsid w:val="00CA0B25"/>
    <w:rsid w:val="00CA0B80"/>
    <w:rsid w:val="00CA0B9A"/>
    <w:rsid w:val="00CA0BCB"/>
    <w:rsid w:val="00CA0BDE"/>
    <w:rsid w:val="00CA0C28"/>
    <w:rsid w:val="00CA0C3D"/>
    <w:rsid w:val="00CA0C8D"/>
    <w:rsid w:val="00CA0C95"/>
    <w:rsid w:val="00CA0CD0"/>
    <w:rsid w:val="00CA0D26"/>
    <w:rsid w:val="00CA0D2A"/>
    <w:rsid w:val="00CA0DCB"/>
    <w:rsid w:val="00CA0E27"/>
    <w:rsid w:val="00CA0EFF"/>
    <w:rsid w:val="00CA0F7B"/>
    <w:rsid w:val="00CA0FA3"/>
    <w:rsid w:val="00CA0FEC"/>
    <w:rsid w:val="00CA104D"/>
    <w:rsid w:val="00CA107E"/>
    <w:rsid w:val="00CA1097"/>
    <w:rsid w:val="00CA10C3"/>
    <w:rsid w:val="00CA10D2"/>
    <w:rsid w:val="00CA1149"/>
    <w:rsid w:val="00CA1238"/>
    <w:rsid w:val="00CA127B"/>
    <w:rsid w:val="00CA12E2"/>
    <w:rsid w:val="00CA12FE"/>
    <w:rsid w:val="00CA131F"/>
    <w:rsid w:val="00CA1399"/>
    <w:rsid w:val="00CA139C"/>
    <w:rsid w:val="00CA13D5"/>
    <w:rsid w:val="00CA14F5"/>
    <w:rsid w:val="00CA151B"/>
    <w:rsid w:val="00CA152F"/>
    <w:rsid w:val="00CA1560"/>
    <w:rsid w:val="00CA1575"/>
    <w:rsid w:val="00CA1590"/>
    <w:rsid w:val="00CA15A6"/>
    <w:rsid w:val="00CA15DE"/>
    <w:rsid w:val="00CA15EC"/>
    <w:rsid w:val="00CA1618"/>
    <w:rsid w:val="00CA1641"/>
    <w:rsid w:val="00CA16B3"/>
    <w:rsid w:val="00CA16F7"/>
    <w:rsid w:val="00CA1766"/>
    <w:rsid w:val="00CA17E6"/>
    <w:rsid w:val="00CA17F2"/>
    <w:rsid w:val="00CA1844"/>
    <w:rsid w:val="00CA18D3"/>
    <w:rsid w:val="00CA18F3"/>
    <w:rsid w:val="00CA1931"/>
    <w:rsid w:val="00CA19D4"/>
    <w:rsid w:val="00CA1A21"/>
    <w:rsid w:val="00CA1B58"/>
    <w:rsid w:val="00CA1BF9"/>
    <w:rsid w:val="00CA1C8C"/>
    <w:rsid w:val="00CA1D66"/>
    <w:rsid w:val="00CA1DA9"/>
    <w:rsid w:val="00CA1DB9"/>
    <w:rsid w:val="00CA1DD0"/>
    <w:rsid w:val="00CA1E00"/>
    <w:rsid w:val="00CA1E0D"/>
    <w:rsid w:val="00CA1E2F"/>
    <w:rsid w:val="00CA1E70"/>
    <w:rsid w:val="00CA1E88"/>
    <w:rsid w:val="00CA1E9E"/>
    <w:rsid w:val="00CA1F1E"/>
    <w:rsid w:val="00CA1F2B"/>
    <w:rsid w:val="00CA1F4E"/>
    <w:rsid w:val="00CA1F55"/>
    <w:rsid w:val="00CA1F8E"/>
    <w:rsid w:val="00CA1FC4"/>
    <w:rsid w:val="00CA1FF5"/>
    <w:rsid w:val="00CA200E"/>
    <w:rsid w:val="00CA2171"/>
    <w:rsid w:val="00CA2192"/>
    <w:rsid w:val="00CA2217"/>
    <w:rsid w:val="00CA227D"/>
    <w:rsid w:val="00CA2308"/>
    <w:rsid w:val="00CA2317"/>
    <w:rsid w:val="00CA235B"/>
    <w:rsid w:val="00CA2434"/>
    <w:rsid w:val="00CA245C"/>
    <w:rsid w:val="00CA2595"/>
    <w:rsid w:val="00CA260E"/>
    <w:rsid w:val="00CA2731"/>
    <w:rsid w:val="00CA2734"/>
    <w:rsid w:val="00CA2783"/>
    <w:rsid w:val="00CA2788"/>
    <w:rsid w:val="00CA2824"/>
    <w:rsid w:val="00CA2874"/>
    <w:rsid w:val="00CA2905"/>
    <w:rsid w:val="00CA293D"/>
    <w:rsid w:val="00CA29F6"/>
    <w:rsid w:val="00CA2A8E"/>
    <w:rsid w:val="00CA2B5A"/>
    <w:rsid w:val="00CA2BF6"/>
    <w:rsid w:val="00CA2C28"/>
    <w:rsid w:val="00CA2C68"/>
    <w:rsid w:val="00CA2D49"/>
    <w:rsid w:val="00CA2E2D"/>
    <w:rsid w:val="00CA2E45"/>
    <w:rsid w:val="00CA2E5E"/>
    <w:rsid w:val="00CA2FC0"/>
    <w:rsid w:val="00CA2FEA"/>
    <w:rsid w:val="00CA3060"/>
    <w:rsid w:val="00CA30D8"/>
    <w:rsid w:val="00CA30F6"/>
    <w:rsid w:val="00CA312B"/>
    <w:rsid w:val="00CA3132"/>
    <w:rsid w:val="00CA3276"/>
    <w:rsid w:val="00CA32B0"/>
    <w:rsid w:val="00CA32BA"/>
    <w:rsid w:val="00CA32F8"/>
    <w:rsid w:val="00CA3334"/>
    <w:rsid w:val="00CA3367"/>
    <w:rsid w:val="00CA3416"/>
    <w:rsid w:val="00CA3473"/>
    <w:rsid w:val="00CA348C"/>
    <w:rsid w:val="00CA34D8"/>
    <w:rsid w:val="00CA356C"/>
    <w:rsid w:val="00CA35B0"/>
    <w:rsid w:val="00CA35CA"/>
    <w:rsid w:val="00CA3623"/>
    <w:rsid w:val="00CA36FD"/>
    <w:rsid w:val="00CA3721"/>
    <w:rsid w:val="00CA3859"/>
    <w:rsid w:val="00CA386D"/>
    <w:rsid w:val="00CA3872"/>
    <w:rsid w:val="00CA3878"/>
    <w:rsid w:val="00CA3895"/>
    <w:rsid w:val="00CA38BD"/>
    <w:rsid w:val="00CA38CE"/>
    <w:rsid w:val="00CA38F9"/>
    <w:rsid w:val="00CA39C3"/>
    <w:rsid w:val="00CA3A53"/>
    <w:rsid w:val="00CA3AC1"/>
    <w:rsid w:val="00CA3B4E"/>
    <w:rsid w:val="00CA3B91"/>
    <w:rsid w:val="00CA3BE3"/>
    <w:rsid w:val="00CA3CAD"/>
    <w:rsid w:val="00CA3CC2"/>
    <w:rsid w:val="00CA3CE5"/>
    <w:rsid w:val="00CA3CEA"/>
    <w:rsid w:val="00CA3D00"/>
    <w:rsid w:val="00CA3D3E"/>
    <w:rsid w:val="00CA3E36"/>
    <w:rsid w:val="00CA3E68"/>
    <w:rsid w:val="00CA3EB2"/>
    <w:rsid w:val="00CA3EE2"/>
    <w:rsid w:val="00CA3F5B"/>
    <w:rsid w:val="00CA400A"/>
    <w:rsid w:val="00CA4069"/>
    <w:rsid w:val="00CA40A4"/>
    <w:rsid w:val="00CA410A"/>
    <w:rsid w:val="00CA4122"/>
    <w:rsid w:val="00CA42F6"/>
    <w:rsid w:val="00CA4453"/>
    <w:rsid w:val="00CA4490"/>
    <w:rsid w:val="00CA44CC"/>
    <w:rsid w:val="00CA4523"/>
    <w:rsid w:val="00CA45A5"/>
    <w:rsid w:val="00CA45E9"/>
    <w:rsid w:val="00CA45ED"/>
    <w:rsid w:val="00CA4624"/>
    <w:rsid w:val="00CA462F"/>
    <w:rsid w:val="00CA46AE"/>
    <w:rsid w:val="00CA4712"/>
    <w:rsid w:val="00CA4714"/>
    <w:rsid w:val="00CA474A"/>
    <w:rsid w:val="00CA47E8"/>
    <w:rsid w:val="00CA47EE"/>
    <w:rsid w:val="00CA490C"/>
    <w:rsid w:val="00CA494E"/>
    <w:rsid w:val="00CA49A2"/>
    <w:rsid w:val="00CA49E7"/>
    <w:rsid w:val="00CA4B56"/>
    <w:rsid w:val="00CA4B73"/>
    <w:rsid w:val="00CA4B7C"/>
    <w:rsid w:val="00CA4B98"/>
    <w:rsid w:val="00CA4BA2"/>
    <w:rsid w:val="00CA4BC7"/>
    <w:rsid w:val="00CA4BE5"/>
    <w:rsid w:val="00CA4C93"/>
    <w:rsid w:val="00CA4CA8"/>
    <w:rsid w:val="00CA4CAD"/>
    <w:rsid w:val="00CA4D10"/>
    <w:rsid w:val="00CA4D36"/>
    <w:rsid w:val="00CA4D72"/>
    <w:rsid w:val="00CA4DFB"/>
    <w:rsid w:val="00CA4E05"/>
    <w:rsid w:val="00CA4E6D"/>
    <w:rsid w:val="00CA4E71"/>
    <w:rsid w:val="00CA4E9F"/>
    <w:rsid w:val="00CA4EA2"/>
    <w:rsid w:val="00CA4EB3"/>
    <w:rsid w:val="00CA4ED8"/>
    <w:rsid w:val="00CA4F37"/>
    <w:rsid w:val="00CA4FB1"/>
    <w:rsid w:val="00CA4FC4"/>
    <w:rsid w:val="00CA5096"/>
    <w:rsid w:val="00CA509A"/>
    <w:rsid w:val="00CA5107"/>
    <w:rsid w:val="00CA511B"/>
    <w:rsid w:val="00CA516C"/>
    <w:rsid w:val="00CA516D"/>
    <w:rsid w:val="00CA5196"/>
    <w:rsid w:val="00CA519B"/>
    <w:rsid w:val="00CA51C1"/>
    <w:rsid w:val="00CA5231"/>
    <w:rsid w:val="00CA523D"/>
    <w:rsid w:val="00CA52A8"/>
    <w:rsid w:val="00CA52AB"/>
    <w:rsid w:val="00CA52B8"/>
    <w:rsid w:val="00CA52E2"/>
    <w:rsid w:val="00CA52ED"/>
    <w:rsid w:val="00CA52FD"/>
    <w:rsid w:val="00CA532C"/>
    <w:rsid w:val="00CA5396"/>
    <w:rsid w:val="00CA5397"/>
    <w:rsid w:val="00CA539A"/>
    <w:rsid w:val="00CA5420"/>
    <w:rsid w:val="00CA5443"/>
    <w:rsid w:val="00CA5477"/>
    <w:rsid w:val="00CA5487"/>
    <w:rsid w:val="00CA54CD"/>
    <w:rsid w:val="00CA54E1"/>
    <w:rsid w:val="00CA551F"/>
    <w:rsid w:val="00CA556C"/>
    <w:rsid w:val="00CA55BD"/>
    <w:rsid w:val="00CA55CE"/>
    <w:rsid w:val="00CA55F7"/>
    <w:rsid w:val="00CA560B"/>
    <w:rsid w:val="00CA560C"/>
    <w:rsid w:val="00CA5633"/>
    <w:rsid w:val="00CA56A0"/>
    <w:rsid w:val="00CA5737"/>
    <w:rsid w:val="00CA577A"/>
    <w:rsid w:val="00CA5785"/>
    <w:rsid w:val="00CA580D"/>
    <w:rsid w:val="00CA5812"/>
    <w:rsid w:val="00CA5851"/>
    <w:rsid w:val="00CA5869"/>
    <w:rsid w:val="00CA588F"/>
    <w:rsid w:val="00CA5910"/>
    <w:rsid w:val="00CA5920"/>
    <w:rsid w:val="00CA59C9"/>
    <w:rsid w:val="00CA59D5"/>
    <w:rsid w:val="00CA59FA"/>
    <w:rsid w:val="00CA5A2F"/>
    <w:rsid w:val="00CA5A37"/>
    <w:rsid w:val="00CA5A44"/>
    <w:rsid w:val="00CA5A8B"/>
    <w:rsid w:val="00CA5A9A"/>
    <w:rsid w:val="00CA5B13"/>
    <w:rsid w:val="00CA5B1A"/>
    <w:rsid w:val="00CA5B5B"/>
    <w:rsid w:val="00CA5BDF"/>
    <w:rsid w:val="00CA5C15"/>
    <w:rsid w:val="00CA5C2C"/>
    <w:rsid w:val="00CA5C40"/>
    <w:rsid w:val="00CA5CA4"/>
    <w:rsid w:val="00CA5D43"/>
    <w:rsid w:val="00CA5DA9"/>
    <w:rsid w:val="00CA5DEC"/>
    <w:rsid w:val="00CA5F2E"/>
    <w:rsid w:val="00CA5FA5"/>
    <w:rsid w:val="00CA5FCB"/>
    <w:rsid w:val="00CA6067"/>
    <w:rsid w:val="00CA607D"/>
    <w:rsid w:val="00CA6155"/>
    <w:rsid w:val="00CA615C"/>
    <w:rsid w:val="00CA6161"/>
    <w:rsid w:val="00CA616C"/>
    <w:rsid w:val="00CA619C"/>
    <w:rsid w:val="00CA620B"/>
    <w:rsid w:val="00CA6216"/>
    <w:rsid w:val="00CA6229"/>
    <w:rsid w:val="00CA6303"/>
    <w:rsid w:val="00CA6312"/>
    <w:rsid w:val="00CA6354"/>
    <w:rsid w:val="00CA6396"/>
    <w:rsid w:val="00CA639E"/>
    <w:rsid w:val="00CA63DD"/>
    <w:rsid w:val="00CA641C"/>
    <w:rsid w:val="00CA645E"/>
    <w:rsid w:val="00CA6509"/>
    <w:rsid w:val="00CA6539"/>
    <w:rsid w:val="00CA653D"/>
    <w:rsid w:val="00CA6545"/>
    <w:rsid w:val="00CA65A4"/>
    <w:rsid w:val="00CA65CD"/>
    <w:rsid w:val="00CA663A"/>
    <w:rsid w:val="00CA666E"/>
    <w:rsid w:val="00CA6686"/>
    <w:rsid w:val="00CA66BC"/>
    <w:rsid w:val="00CA66BF"/>
    <w:rsid w:val="00CA66D6"/>
    <w:rsid w:val="00CA66F4"/>
    <w:rsid w:val="00CA6787"/>
    <w:rsid w:val="00CA682E"/>
    <w:rsid w:val="00CA690D"/>
    <w:rsid w:val="00CA6935"/>
    <w:rsid w:val="00CA6969"/>
    <w:rsid w:val="00CA6A08"/>
    <w:rsid w:val="00CA6A20"/>
    <w:rsid w:val="00CA6A70"/>
    <w:rsid w:val="00CA6AFF"/>
    <w:rsid w:val="00CA6B73"/>
    <w:rsid w:val="00CA6B80"/>
    <w:rsid w:val="00CA6C06"/>
    <w:rsid w:val="00CA6C95"/>
    <w:rsid w:val="00CA6CD2"/>
    <w:rsid w:val="00CA6D37"/>
    <w:rsid w:val="00CA6D57"/>
    <w:rsid w:val="00CA6D98"/>
    <w:rsid w:val="00CA6DA6"/>
    <w:rsid w:val="00CA6E2F"/>
    <w:rsid w:val="00CA6E5C"/>
    <w:rsid w:val="00CA6EB8"/>
    <w:rsid w:val="00CA6F77"/>
    <w:rsid w:val="00CA6F96"/>
    <w:rsid w:val="00CA7072"/>
    <w:rsid w:val="00CA714A"/>
    <w:rsid w:val="00CA71CE"/>
    <w:rsid w:val="00CA71DA"/>
    <w:rsid w:val="00CA71E2"/>
    <w:rsid w:val="00CA7203"/>
    <w:rsid w:val="00CA7261"/>
    <w:rsid w:val="00CA7298"/>
    <w:rsid w:val="00CA72E6"/>
    <w:rsid w:val="00CA72EC"/>
    <w:rsid w:val="00CA7339"/>
    <w:rsid w:val="00CA73AB"/>
    <w:rsid w:val="00CA740E"/>
    <w:rsid w:val="00CA7412"/>
    <w:rsid w:val="00CA7414"/>
    <w:rsid w:val="00CA7450"/>
    <w:rsid w:val="00CA745C"/>
    <w:rsid w:val="00CA74CD"/>
    <w:rsid w:val="00CA754B"/>
    <w:rsid w:val="00CA75A0"/>
    <w:rsid w:val="00CA780C"/>
    <w:rsid w:val="00CA7829"/>
    <w:rsid w:val="00CA7895"/>
    <w:rsid w:val="00CA78A1"/>
    <w:rsid w:val="00CA78E3"/>
    <w:rsid w:val="00CA79C6"/>
    <w:rsid w:val="00CA79E1"/>
    <w:rsid w:val="00CA7A07"/>
    <w:rsid w:val="00CA7AAE"/>
    <w:rsid w:val="00CA7AE4"/>
    <w:rsid w:val="00CA7B12"/>
    <w:rsid w:val="00CA7B36"/>
    <w:rsid w:val="00CA7B3E"/>
    <w:rsid w:val="00CA7B71"/>
    <w:rsid w:val="00CA7B73"/>
    <w:rsid w:val="00CA7C08"/>
    <w:rsid w:val="00CA7C20"/>
    <w:rsid w:val="00CA7CE0"/>
    <w:rsid w:val="00CA7D01"/>
    <w:rsid w:val="00CA7D25"/>
    <w:rsid w:val="00CA7D2D"/>
    <w:rsid w:val="00CA7D34"/>
    <w:rsid w:val="00CA7D60"/>
    <w:rsid w:val="00CA7E15"/>
    <w:rsid w:val="00CA7E54"/>
    <w:rsid w:val="00CA7E68"/>
    <w:rsid w:val="00CA7E6B"/>
    <w:rsid w:val="00CA7E76"/>
    <w:rsid w:val="00CA7ECC"/>
    <w:rsid w:val="00CA7ECE"/>
    <w:rsid w:val="00CA7F2D"/>
    <w:rsid w:val="00CA7F37"/>
    <w:rsid w:val="00CA7F84"/>
    <w:rsid w:val="00CA7FCD"/>
    <w:rsid w:val="00CB0035"/>
    <w:rsid w:val="00CB0082"/>
    <w:rsid w:val="00CB00EE"/>
    <w:rsid w:val="00CB01E5"/>
    <w:rsid w:val="00CB020F"/>
    <w:rsid w:val="00CB02EB"/>
    <w:rsid w:val="00CB030A"/>
    <w:rsid w:val="00CB035A"/>
    <w:rsid w:val="00CB0380"/>
    <w:rsid w:val="00CB04BD"/>
    <w:rsid w:val="00CB04CB"/>
    <w:rsid w:val="00CB0642"/>
    <w:rsid w:val="00CB067A"/>
    <w:rsid w:val="00CB06FD"/>
    <w:rsid w:val="00CB072D"/>
    <w:rsid w:val="00CB07AD"/>
    <w:rsid w:val="00CB07F3"/>
    <w:rsid w:val="00CB0846"/>
    <w:rsid w:val="00CB09C6"/>
    <w:rsid w:val="00CB0A2F"/>
    <w:rsid w:val="00CB0A44"/>
    <w:rsid w:val="00CB0B29"/>
    <w:rsid w:val="00CB0B2B"/>
    <w:rsid w:val="00CB0BB9"/>
    <w:rsid w:val="00CB0BDD"/>
    <w:rsid w:val="00CB0C50"/>
    <w:rsid w:val="00CB0CCB"/>
    <w:rsid w:val="00CB0CED"/>
    <w:rsid w:val="00CB0DBE"/>
    <w:rsid w:val="00CB0E56"/>
    <w:rsid w:val="00CB0F06"/>
    <w:rsid w:val="00CB0FB1"/>
    <w:rsid w:val="00CB0FD7"/>
    <w:rsid w:val="00CB118D"/>
    <w:rsid w:val="00CB119F"/>
    <w:rsid w:val="00CB11C5"/>
    <w:rsid w:val="00CB125C"/>
    <w:rsid w:val="00CB1268"/>
    <w:rsid w:val="00CB127D"/>
    <w:rsid w:val="00CB1315"/>
    <w:rsid w:val="00CB131A"/>
    <w:rsid w:val="00CB139C"/>
    <w:rsid w:val="00CB13B7"/>
    <w:rsid w:val="00CB1493"/>
    <w:rsid w:val="00CB1499"/>
    <w:rsid w:val="00CB14CE"/>
    <w:rsid w:val="00CB1511"/>
    <w:rsid w:val="00CB15C8"/>
    <w:rsid w:val="00CB1676"/>
    <w:rsid w:val="00CB1736"/>
    <w:rsid w:val="00CB177B"/>
    <w:rsid w:val="00CB17AB"/>
    <w:rsid w:val="00CB17C3"/>
    <w:rsid w:val="00CB1849"/>
    <w:rsid w:val="00CB1855"/>
    <w:rsid w:val="00CB1866"/>
    <w:rsid w:val="00CB189C"/>
    <w:rsid w:val="00CB18FA"/>
    <w:rsid w:val="00CB1A30"/>
    <w:rsid w:val="00CB1A4F"/>
    <w:rsid w:val="00CB1ADE"/>
    <w:rsid w:val="00CB1B14"/>
    <w:rsid w:val="00CB1B15"/>
    <w:rsid w:val="00CB1B6C"/>
    <w:rsid w:val="00CB1B7B"/>
    <w:rsid w:val="00CB1BD5"/>
    <w:rsid w:val="00CB1C21"/>
    <w:rsid w:val="00CB1C2F"/>
    <w:rsid w:val="00CB1CAB"/>
    <w:rsid w:val="00CB1CB1"/>
    <w:rsid w:val="00CB1CE9"/>
    <w:rsid w:val="00CB1D02"/>
    <w:rsid w:val="00CB1D51"/>
    <w:rsid w:val="00CB1DAC"/>
    <w:rsid w:val="00CB1EFE"/>
    <w:rsid w:val="00CB1F10"/>
    <w:rsid w:val="00CB1F77"/>
    <w:rsid w:val="00CB1FCF"/>
    <w:rsid w:val="00CB1FD5"/>
    <w:rsid w:val="00CB1FE4"/>
    <w:rsid w:val="00CB200D"/>
    <w:rsid w:val="00CB204B"/>
    <w:rsid w:val="00CB204F"/>
    <w:rsid w:val="00CB20C3"/>
    <w:rsid w:val="00CB210D"/>
    <w:rsid w:val="00CB212A"/>
    <w:rsid w:val="00CB2158"/>
    <w:rsid w:val="00CB21C9"/>
    <w:rsid w:val="00CB21CE"/>
    <w:rsid w:val="00CB2220"/>
    <w:rsid w:val="00CB2279"/>
    <w:rsid w:val="00CB2339"/>
    <w:rsid w:val="00CB2370"/>
    <w:rsid w:val="00CB238C"/>
    <w:rsid w:val="00CB23CE"/>
    <w:rsid w:val="00CB23D2"/>
    <w:rsid w:val="00CB23FC"/>
    <w:rsid w:val="00CB240E"/>
    <w:rsid w:val="00CB2492"/>
    <w:rsid w:val="00CB24D1"/>
    <w:rsid w:val="00CB2587"/>
    <w:rsid w:val="00CB25B5"/>
    <w:rsid w:val="00CB26B8"/>
    <w:rsid w:val="00CB26E8"/>
    <w:rsid w:val="00CB2720"/>
    <w:rsid w:val="00CB27A6"/>
    <w:rsid w:val="00CB27A8"/>
    <w:rsid w:val="00CB27AD"/>
    <w:rsid w:val="00CB27BF"/>
    <w:rsid w:val="00CB27DB"/>
    <w:rsid w:val="00CB283A"/>
    <w:rsid w:val="00CB283C"/>
    <w:rsid w:val="00CB2852"/>
    <w:rsid w:val="00CB2875"/>
    <w:rsid w:val="00CB2888"/>
    <w:rsid w:val="00CB289B"/>
    <w:rsid w:val="00CB29AD"/>
    <w:rsid w:val="00CB2A6B"/>
    <w:rsid w:val="00CB2B09"/>
    <w:rsid w:val="00CB2B10"/>
    <w:rsid w:val="00CB2C13"/>
    <w:rsid w:val="00CB2C25"/>
    <w:rsid w:val="00CB2C3B"/>
    <w:rsid w:val="00CB2C9B"/>
    <w:rsid w:val="00CB2D86"/>
    <w:rsid w:val="00CB2DA2"/>
    <w:rsid w:val="00CB2DC4"/>
    <w:rsid w:val="00CB2DE8"/>
    <w:rsid w:val="00CB2E26"/>
    <w:rsid w:val="00CB2E4A"/>
    <w:rsid w:val="00CB2EEF"/>
    <w:rsid w:val="00CB2F4B"/>
    <w:rsid w:val="00CB2F5F"/>
    <w:rsid w:val="00CB2F6E"/>
    <w:rsid w:val="00CB2FBF"/>
    <w:rsid w:val="00CB308F"/>
    <w:rsid w:val="00CB3133"/>
    <w:rsid w:val="00CB3137"/>
    <w:rsid w:val="00CB3234"/>
    <w:rsid w:val="00CB325A"/>
    <w:rsid w:val="00CB3396"/>
    <w:rsid w:val="00CB33D0"/>
    <w:rsid w:val="00CB3447"/>
    <w:rsid w:val="00CB348D"/>
    <w:rsid w:val="00CB349E"/>
    <w:rsid w:val="00CB3557"/>
    <w:rsid w:val="00CB357C"/>
    <w:rsid w:val="00CB35F6"/>
    <w:rsid w:val="00CB3606"/>
    <w:rsid w:val="00CB3632"/>
    <w:rsid w:val="00CB366A"/>
    <w:rsid w:val="00CB368C"/>
    <w:rsid w:val="00CB3736"/>
    <w:rsid w:val="00CB378C"/>
    <w:rsid w:val="00CB37E6"/>
    <w:rsid w:val="00CB3855"/>
    <w:rsid w:val="00CB38F6"/>
    <w:rsid w:val="00CB3926"/>
    <w:rsid w:val="00CB39D4"/>
    <w:rsid w:val="00CB3A09"/>
    <w:rsid w:val="00CB3A87"/>
    <w:rsid w:val="00CB3AD7"/>
    <w:rsid w:val="00CB3AF9"/>
    <w:rsid w:val="00CB3BC2"/>
    <w:rsid w:val="00CB3C26"/>
    <w:rsid w:val="00CB3CCE"/>
    <w:rsid w:val="00CB3CDB"/>
    <w:rsid w:val="00CB3CDC"/>
    <w:rsid w:val="00CB3D19"/>
    <w:rsid w:val="00CB3D4E"/>
    <w:rsid w:val="00CB3E37"/>
    <w:rsid w:val="00CB3EAC"/>
    <w:rsid w:val="00CB3F07"/>
    <w:rsid w:val="00CB3F6A"/>
    <w:rsid w:val="00CB3FF5"/>
    <w:rsid w:val="00CB4021"/>
    <w:rsid w:val="00CB4053"/>
    <w:rsid w:val="00CB40AE"/>
    <w:rsid w:val="00CB4128"/>
    <w:rsid w:val="00CB4132"/>
    <w:rsid w:val="00CB4203"/>
    <w:rsid w:val="00CB4273"/>
    <w:rsid w:val="00CB429F"/>
    <w:rsid w:val="00CB42C4"/>
    <w:rsid w:val="00CB42F9"/>
    <w:rsid w:val="00CB42FA"/>
    <w:rsid w:val="00CB431A"/>
    <w:rsid w:val="00CB4320"/>
    <w:rsid w:val="00CB433E"/>
    <w:rsid w:val="00CB4358"/>
    <w:rsid w:val="00CB4369"/>
    <w:rsid w:val="00CB4387"/>
    <w:rsid w:val="00CB43A7"/>
    <w:rsid w:val="00CB43AA"/>
    <w:rsid w:val="00CB43AB"/>
    <w:rsid w:val="00CB43B7"/>
    <w:rsid w:val="00CB4453"/>
    <w:rsid w:val="00CB4473"/>
    <w:rsid w:val="00CB44D4"/>
    <w:rsid w:val="00CB44DB"/>
    <w:rsid w:val="00CB457E"/>
    <w:rsid w:val="00CB459F"/>
    <w:rsid w:val="00CB468B"/>
    <w:rsid w:val="00CB46CB"/>
    <w:rsid w:val="00CB473C"/>
    <w:rsid w:val="00CB475C"/>
    <w:rsid w:val="00CB477D"/>
    <w:rsid w:val="00CB48B4"/>
    <w:rsid w:val="00CB48BF"/>
    <w:rsid w:val="00CB48C8"/>
    <w:rsid w:val="00CB4A83"/>
    <w:rsid w:val="00CB4AE5"/>
    <w:rsid w:val="00CB4B35"/>
    <w:rsid w:val="00CB4D01"/>
    <w:rsid w:val="00CB4D12"/>
    <w:rsid w:val="00CB4D4F"/>
    <w:rsid w:val="00CB4D60"/>
    <w:rsid w:val="00CB4DF7"/>
    <w:rsid w:val="00CB4E17"/>
    <w:rsid w:val="00CB4F32"/>
    <w:rsid w:val="00CB4F3E"/>
    <w:rsid w:val="00CB4F7A"/>
    <w:rsid w:val="00CB4F7B"/>
    <w:rsid w:val="00CB4F98"/>
    <w:rsid w:val="00CB4FF5"/>
    <w:rsid w:val="00CB4FF7"/>
    <w:rsid w:val="00CB5060"/>
    <w:rsid w:val="00CB5064"/>
    <w:rsid w:val="00CB50E2"/>
    <w:rsid w:val="00CB5129"/>
    <w:rsid w:val="00CB5147"/>
    <w:rsid w:val="00CB5160"/>
    <w:rsid w:val="00CB51BB"/>
    <w:rsid w:val="00CB524E"/>
    <w:rsid w:val="00CB5272"/>
    <w:rsid w:val="00CB5286"/>
    <w:rsid w:val="00CB533C"/>
    <w:rsid w:val="00CB534D"/>
    <w:rsid w:val="00CB5368"/>
    <w:rsid w:val="00CB544D"/>
    <w:rsid w:val="00CB547E"/>
    <w:rsid w:val="00CB549A"/>
    <w:rsid w:val="00CB54B0"/>
    <w:rsid w:val="00CB54B5"/>
    <w:rsid w:val="00CB54BE"/>
    <w:rsid w:val="00CB54CD"/>
    <w:rsid w:val="00CB54E9"/>
    <w:rsid w:val="00CB54F8"/>
    <w:rsid w:val="00CB5510"/>
    <w:rsid w:val="00CB551D"/>
    <w:rsid w:val="00CB5563"/>
    <w:rsid w:val="00CB559E"/>
    <w:rsid w:val="00CB55ED"/>
    <w:rsid w:val="00CB566A"/>
    <w:rsid w:val="00CB56C2"/>
    <w:rsid w:val="00CB56D2"/>
    <w:rsid w:val="00CB570B"/>
    <w:rsid w:val="00CB57CE"/>
    <w:rsid w:val="00CB57FE"/>
    <w:rsid w:val="00CB58C9"/>
    <w:rsid w:val="00CB58D8"/>
    <w:rsid w:val="00CB58DD"/>
    <w:rsid w:val="00CB5940"/>
    <w:rsid w:val="00CB599B"/>
    <w:rsid w:val="00CB5AED"/>
    <w:rsid w:val="00CB5B1D"/>
    <w:rsid w:val="00CB5B4D"/>
    <w:rsid w:val="00CB5C25"/>
    <w:rsid w:val="00CB5C61"/>
    <w:rsid w:val="00CB5CB3"/>
    <w:rsid w:val="00CB5CDA"/>
    <w:rsid w:val="00CB5CDE"/>
    <w:rsid w:val="00CB5D73"/>
    <w:rsid w:val="00CB5D84"/>
    <w:rsid w:val="00CB5DAA"/>
    <w:rsid w:val="00CB5DF4"/>
    <w:rsid w:val="00CB5E55"/>
    <w:rsid w:val="00CB5E5D"/>
    <w:rsid w:val="00CB5EFB"/>
    <w:rsid w:val="00CB5F6D"/>
    <w:rsid w:val="00CB5FD4"/>
    <w:rsid w:val="00CB60C7"/>
    <w:rsid w:val="00CB613B"/>
    <w:rsid w:val="00CB614A"/>
    <w:rsid w:val="00CB6162"/>
    <w:rsid w:val="00CB6251"/>
    <w:rsid w:val="00CB6267"/>
    <w:rsid w:val="00CB628E"/>
    <w:rsid w:val="00CB62B8"/>
    <w:rsid w:val="00CB62C6"/>
    <w:rsid w:val="00CB6306"/>
    <w:rsid w:val="00CB6318"/>
    <w:rsid w:val="00CB63B3"/>
    <w:rsid w:val="00CB63E5"/>
    <w:rsid w:val="00CB6401"/>
    <w:rsid w:val="00CB6405"/>
    <w:rsid w:val="00CB6441"/>
    <w:rsid w:val="00CB6459"/>
    <w:rsid w:val="00CB64B2"/>
    <w:rsid w:val="00CB64B5"/>
    <w:rsid w:val="00CB64C2"/>
    <w:rsid w:val="00CB6602"/>
    <w:rsid w:val="00CB669C"/>
    <w:rsid w:val="00CB66AA"/>
    <w:rsid w:val="00CB66D9"/>
    <w:rsid w:val="00CB66DD"/>
    <w:rsid w:val="00CB670E"/>
    <w:rsid w:val="00CB6761"/>
    <w:rsid w:val="00CB676F"/>
    <w:rsid w:val="00CB67C1"/>
    <w:rsid w:val="00CB67DF"/>
    <w:rsid w:val="00CB68D4"/>
    <w:rsid w:val="00CB690C"/>
    <w:rsid w:val="00CB690D"/>
    <w:rsid w:val="00CB6963"/>
    <w:rsid w:val="00CB69DA"/>
    <w:rsid w:val="00CB6A09"/>
    <w:rsid w:val="00CB6A4A"/>
    <w:rsid w:val="00CB6A57"/>
    <w:rsid w:val="00CB6B0D"/>
    <w:rsid w:val="00CB6B23"/>
    <w:rsid w:val="00CB6BCE"/>
    <w:rsid w:val="00CB6BDC"/>
    <w:rsid w:val="00CB6C00"/>
    <w:rsid w:val="00CB6C21"/>
    <w:rsid w:val="00CB6C48"/>
    <w:rsid w:val="00CB6C56"/>
    <w:rsid w:val="00CB6C87"/>
    <w:rsid w:val="00CB6C94"/>
    <w:rsid w:val="00CB6C9F"/>
    <w:rsid w:val="00CB6D70"/>
    <w:rsid w:val="00CB6D9C"/>
    <w:rsid w:val="00CB6E71"/>
    <w:rsid w:val="00CB6E87"/>
    <w:rsid w:val="00CB6EBD"/>
    <w:rsid w:val="00CB6EE0"/>
    <w:rsid w:val="00CB6EEB"/>
    <w:rsid w:val="00CB6F83"/>
    <w:rsid w:val="00CB70C2"/>
    <w:rsid w:val="00CB70F4"/>
    <w:rsid w:val="00CB711F"/>
    <w:rsid w:val="00CB715D"/>
    <w:rsid w:val="00CB716D"/>
    <w:rsid w:val="00CB71A0"/>
    <w:rsid w:val="00CB71DD"/>
    <w:rsid w:val="00CB72AD"/>
    <w:rsid w:val="00CB730A"/>
    <w:rsid w:val="00CB7349"/>
    <w:rsid w:val="00CB73AC"/>
    <w:rsid w:val="00CB745A"/>
    <w:rsid w:val="00CB74CD"/>
    <w:rsid w:val="00CB7504"/>
    <w:rsid w:val="00CB750B"/>
    <w:rsid w:val="00CB758B"/>
    <w:rsid w:val="00CB76A8"/>
    <w:rsid w:val="00CB7702"/>
    <w:rsid w:val="00CB7720"/>
    <w:rsid w:val="00CB779D"/>
    <w:rsid w:val="00CB77E1"/>
    <w:rsid w:val="00CB783D"/>
    <w:rsid w:val="00CB786C"/>
    <w:rsid w:val="00CB786D"/>
    <w:rsid w:val="00CB78DC"/>
    <w:rsid w:val="00CB794D"/>
    <w:rsid w:val="00CB7970"/>
    <w:rsid w:val="00CB7A0A"/>
    <w:rsid w:val="00CB7A3B"/>
    <w:rsid w:val="00CB7A50"/>
    <w:rsid w:val="00CB7A5B"/>
    <w:rsid w:val="00CB7A9A"/>
    <w:rsid w:val="00CB7AA7"/>
    <w:rsid w:val="00CB7B41"/>
    <w:rsid w:val="00CB7B6C"/>
    <w:rsid w:val="00CB7BBF"/>
    <w:rsid w:val="00CB7C03"/>
    <w:rsid w:val="00CB7CAB"/>
    <w:rsid w:val="00CB7E48"/>
    <w:rsid w:val="00CB7ED7"/>
    <w:rsid w:val="00CB7F38"/>
    <w:rsid w:val="00CB7F3F"/>
    <w:rsid w:val="00CB7F5D"/>
    <w:rsid w:val="00CB7F69"/>
    <w:rsid w:val="00CC0012"/>
    <w:rsid w:val="00CC00A7"/>
    <w:rsid w:val="00CC00AA"/>
    <w:rsid w:val="00CC00C5"/>
    <w:rsid w:val="00CC017E"/>
    <w:rsid w:val="00CC01AB"/>
    <w:rsid w:val="00CC01D2"/>
    <w:rsid w:val="00CC028C"/>
    <w:rsid w:val="00CC035D"/>
    <w:rsid w:val="00CC0399"/>
    <w:rsid w:val="00CC039E"/>
    <w:rsid w:val="00CC03AF"/>
    <w:rsid w:val="00CC0424"/>
    <w:rsid w:val="00CC0431"/>
    <w:rsid w:val="00CC045B"/>
    <w:rsid w:val="00CC046B"/>
    <w:rsid w:val="00CC047C"/>
    <w:rsid w:val="00CC0499"/>
    <w:rsid w:val="00CC0506"/>
    <w:rsid w:val="00CC0547"/>
    <w:rsid w:val="00CC054A"/>
    <w:rsid w:val="00CC0559"/>
    <w:rsid w:val="00CC05E5"/>
    <w:rsid w:val="00CC0607"/>
    <w:rsid w:val="00CC063F"/>
    <w:rsid w:val="00CC0689"/>
    <w:rsid w:val="00CC070C"/>
    <w:rsid w:val="00CC071B"/>
    <w:rsid w:val="00CC0755"/>
    <w:rsid w:val="00CC07CB"/>
    <w:rsid w:val="00CC0805"/>
    <w:rsid w:val="00CC0836"/>
    <w:rsid w:val="00CC0881"/>
    <w:rsid w:val="00CC08B3"/>
    <w:rsid w:val="00CC08CC"/>
    <w:rsid w:val="00CC0907"/>
    <w:rsid w:val="00CC0935"/>
    <w:rsid w:val="00CC096E"/>
    <w:rsid w:val="00CC0985"/>
    <w:rsid w:val="00CC0996"/>
    <w:rsid w:val="00CC09CB"/>
    <w:rsid w:val="00CC0A3D"/>
    <w:rsid w:val="00CC0A48"/>
    <w:rsid w:val="00CC0A74"/>
    <w:rsid w:val="00CC0A89"/>
    <w:rsid w:val="00CC0AED"/>
    <w:rsid w:val="00CC0B0D"/>
    <w:rsid w:val="00CC0B35"/>
    <w:rsid w:val="00CC0B5C"/>
    <w:rsid w:val="00CC0BB3"/>
    <w:rsid w:val="00CC0BE6"/>
    <w:rsid w:val="00CC0CAF"/>
    <w:rsid w:val="00CC0CEF"/>
    <w:rsid w:val="00CC0EF9"/>
    <w:rsid w:val="00CC0F0B"/>
    <w:rsid w:val="00CC0F75"/>
    <w:rsid w:val="00CC0F9B"/>
    <w:rsid w:val="00CC10B4"/>
    <w:rsid w:val="00CC1169"/>
    <w:rsid w:val="00CC119F"/>
    <w:rsid w:val="00CC11B0"/>
    <w:rsid w:val="00CC11BB"/>
    <w:rsid w:val="00CC1209"/>
    <w:rsid w:val="00CC12CF"/>
    <w:rsid w:val="00CC139E"/>
    <w:rsid w:val="00CC1400"/>
    <w:rsid w:val="00CC14AF"/>
    <w:rsid w:val="00CC14B7"/>
    <w:rsid w:val="00CC14CF"/>
    <w:rsid w:val="00CC157C"/>
    <w:rsid w:val="00CC15F6"/>
    <w:rsid w:val="00CC162C"/>
    <w:rsid w:val="00CC1675"/>
    <w:rsid w:val="00CC16B7"/>
    <w:rsid w:val="00CC1726"/>
    <w:rsid w:val="00CC182C"/>
    <w:rsid w:val="00CC18D5"/>
    <w:rsid w:val="00CC18D6"/>
    <w:rsid w:val="00CC18ED"/>
    <w:rsid w:val="00CC1917"/>
    <w:rsid w:val="00CC1948"/>
    <w:rsid w:val="00CC19AB"/>
    <w:rsid w:val="00CC19B4"/>
    <w:rsid w:val="00CC19CD"/>
    <w:rsid w:val="00CC19E8"/>
    <w:rsid w:val="00CC19ED"/>
    <w:rsid w:val="00CC1A27"/>
    <w:rsid w:val="00CC1A39"/>
    <w:rsid w:val="00CC1AD2"/>
    <w:rsid w:val="00CC1B0F"/>
    <w:rsid w:val="00CC1B1A"/>
    <w:rsid w:val="00CC1B53"/>
    <w:rsid w:val="00CC1B5A"/>
    <w:rsid w:val="00CC1B94"/>
    <w:rsid w:val="00CC1BA2"/>
    <w:rsid w:val="00CC1BA8"/>
    <w:rsid w:val="00CC1BFE"/>
    <w:rsid w:val="00CC1C47"/>
    <w:rsid w:val="00CC1C8D"/>
    <w:rsid w:val="00CC1D18"/>
    <w:rsid w:val="00CC1D2E"/>
    <w:rsid w:val="00CC1D58"/>
    <w:rsid w:val="00CC1DBE"/>
    <w:rsid w:val="00CC1E4B"/>
    <w:rsid w:val="00CC1E73"/>
    <w:rsid w:val="00CC1EEE"/>
    <w:rsid w:val="00CC1EFA"/>
    <w:rsid w:val="00CC1FD2"/>
    <w:rsid w:val="00CC203E"/>
    <w:rsid w:val="00CC2060"/>
    <w:rsid w:val="00CC211F"/>
    <w:rsid w:val="00CC215F"/>
    <w:rsid w:val="00CC216B"/>
    <w:rsid w:val="00CC217D"/>
    <w:rsid w:val="00CC2230"/>
    <w:rsid w:val="00CC227A"/>
    <w:rsid w:val="00CC2360"/>
    <w:rsid w:val="00CC239F"/>
    <w:rsid w:val="00CC23A5"/>
    <w:rsid w:val="00CC243A"/>
    <w:rsid w:val="00CC249C"/>
    <w:rsid w:val="00CC256A"/>
    <w:rsid w:val="00CC25A6"/>
    <w:rsid w:val="00CC25FF"/>
    <w:rsid w:val="00CC2611"/>
    <w:rsid w:val="00CC2642"/>
    <w:rsid w:val="00CC2654"/>
    <w:rsid w:val="00CC266A"/>
    <w:rsid w:val="00CC26D8"/>
    <w:rsid w:val="00CC2739"/>
    <w:rsid w:val="00CC273F"/>
    <w:rsid w:val="00CC2775"/>
    <w:rsid w:val="00CC27D5"/>
    <w:rsid w:val="00CC2842"/>
    <w:rsid w:val="00CC286F"/>
    <w:rsid w:val="00CC2938"/>
    <w:rsid w:val="00CC2948"/>
    <w:rsid w:val="00CC2989"/>
    <w:rsid w:val="00CC29D7"/>
    <w:rsid w:val="00CC2A26"/>
    <w:rsid w:val="00CC2A4F"/>
    <w:rsid w:val="00CC2A71"/>
    <w:rsid w:val="00CC2ABB"/>
    <w:rsid w:val="00CC2AE3"/>
    <w:rsid w:val="00CC2AFD"/>
    <w:rsid w:val="00CC2B56"/>
    <w:rsid w:val="00CC2B5C"/>
    <w:rsid w:val="00CC2B91"/>
    <w:rsid w:val="00CC2BE4"/>
    <w:rsid w:val="00CC2C1D"/>
    <w:rsid w:val="00CC2C29"/>
    <w:rsid w:val="00CC2C4E"/>
    <w:rsid w:val="00CC2CA5"/>
    <w:rsid w:val="00CC2CD8"/>
    <w:rsid w:val="00CC2CDB"/>
    <w:rsid w:val="00CC2CF2"/>
    <w:rsid w:val="00CC2D06"/>
    <w:rsid w:val="00CC2D77"/>
    <w:rsid w:val="00CC2D93"/>
    <w:rsid w:val="00CC2DA5"/>
    <w:rsid w:val="00CC2DB5"/>
    <w:rsid w:val="00CC2E75"/>
    <w:rsid w:val="00CC2EDD"/>
    <w:rsid w:val="00CC2EE4"/>
    <w:rsid w:val="00CC2F11"/>
    <w:rsid w:val="00CC2F12"/>
    <w:rsid w:val="00CC2F25"/>
    <w:rsid w:val="00CC2F9E"/>
    <w:rsid w:val="00CC2FD7"/>
    <w:rsid w:val="00CC300C"/>
    <w:rsid w:val="00CC3062"/>
    <w:rsid w:val="00CC3213"/>
    <w:rsid w:val="00CC3289"/>
    <w:rsid w:val="00CC328D"/>
    <w:rsid w:val="00CC3291"/>
    <w:rsid w:val="00CC3348"/>
    <w:rsid w:val="00CC3365"/>
    <w:rsid w:val="00CC3384"/>
    <w:rsid w:val="00CC33DA"/>
    <w:rsid w:val="00CC3481"/>
    <w:rsid w:val="00CC34AC"/>
    <w:rsid w:val="00CC3557"/>
    <w:rsid w:val="00CC3564"/>
    <w:rsid w:val="00CC356F"/>
    <w:rsid w:val="00CC3582"/>
    <w:rsid w:val="00CC3598"/>
    <w:rsid w:val="00CC35AF"/>
    <w:rsid w:val="00CC3646"/>
    <w:rsid w:val="00CC3673"/>
    <w:rsid w:val="00CC3674"/>
    <w:rsid w:val="00CC372E"/>
    <w:rsid w:val="00CC379F"/>
    <w:rsid w:val="00CC37FF"/>
    <w:rsid w:val="00CC384C"/>
    <w:rsid w:val="00CC38C1"/>
    <w:rsid w:val="00CC38F2"/>
    <w:rsid w:val="00CC3937"/>
    <w:rsid w:val="00CC3953"/>
    <w:rsid w:val="00CC398B"/>
    <w:rsid w:val="00CC3A5A"/>
    <w:rsid w:val="00CC3ADB"/>
    <w:rsid w:val="00CC3B00"/>
    <w:rsid w:val="00CC3B2F"/>
    <w:rsid w:val="00CC3B3F"/>
    <w:rsid w:val="00CC3BC1"/>
    <w:rsid w:val="00CC3C0F"/>
    <w:rsid w:val="00CC3D0B"/>
    <w:rsid w:val="00CC3D72"/>
    <w:rsid w:val="00CC3E02"/>
    <w:rsid w:val="00CC3F21"/>
    <w:rsid w:val="00CC3F8E"/>
    <w:rsid w:val="00CC3FC3"/>
    <w:rsid w:val="00CC3FD5"/>
    <w:rsid w:val="00CC40E1"/>
    <w:rsid w:val="00CC40EB"/>
    <w:rsid w:val="00CC417A"/>
    <w:rsid w:val="00CC41F2"/>
    <w:rsid w:val="00CC42BC"/>
    <w:rsid w:val="00CC4315"/>
    <w:rsid w:val="00CC4340"/>
    <w:rsid w:val="00CC435C"/>
    <w:rsid w:val="00CC440E"/>
    <w:rsid w:val="00CC4466"/>
    <w:rsid w:val="00CC4537"/>
    <w:rsid w:val="00CC45F6"/>
    <w:rsid w:val="00CC46BF"/>
    <w:rsid w:val="00CC46C5"/>
    <w:rsid w:val="00CC46EC"/>
    <w:rsid w:val="00CC479E"/>
    <w:rsid w:val="00CC47B7"/>
    <w:rsid w:val="00CC47C1"/>
    <w:rsid w:val="00CC482E"/>
    <w:rsid w:val="00CC484E"/>
    <w:rsid w:val="00CC48D1"/>
    <w:rsid w:val="00CC48F4"/>
    <w:rsid w:val="00CC4933"/>
    <w:rsid w:val="00CC4A2B"/>
    <w:rsid w:val="00CC4AD6"/>
    <w:rsid w:val="00CC4B2F"/>
    <w:rsid w:val="00CC4B5B"/>
    <w:rsid w:val="00CC4C20"/>
    <w:rsid w:val="00CC4CB1"/>
    <w:rsid w:val="00CC4CEF"/>
    <w:rsid w:val="00CC4D4F"/>
    <w:rsid w:val="00CC4D50"/>
    <w:rsid w:val="00CC4DA6"/>
    <w:rsid w:val="00CC4E42"/>
    <w:rsid w:val="00CC4EEC"/>
    <w:rsid w:val="00CC4EF2"/>
    <w:rsid w:val="00CC4F2B"/>
    <w:rsid w:val="00CC4F89"/>
    <w:rsid w:val="00CC4FC0"/>
    <w:rsid w:val="00CC50C4"/>
    <w:rsid w:val="00CC50C7"/>
    <w:rsid w:val="00CC514D"/>
    <w:rsid w:val="00CC5179"/>
    <w:rsid w:val="00CC5299"/>
    <w:rsid w:val="00CC52EE"/>
    <w:rsid w:val="00CC5311"/>
    <w:rsid w:val="00CC54C5"/>
    <w:rsid w:val="00CC54EC"/>
    <w:rsid w:val="00CC5547"/>
    <w:rsid w:val="00CC5555"/>
    <w:rsid w:val="00CC5595"/>
    <w:rsid w:val="00CC55A4"/>
    <w:rsid w:val="00CC560A"/>
    <w:rsid w:val="00CC562B"/>
    <w:rsid w:val="00CC5655"/>
    <w:rsid w:val="00CC5660"/>
    <w:rsid w:val="00CC56B0"/>
    <w:rsid w:val="00CC56F4"/>
    <w:rsid w:val="00CC57A0"/>
    <w:rsid w:val="00CC57AA"/>
    <w:rsid w:val="00CC57B3"/>
    <w:rsid w:val="00CC587F"/>
    <w:rsid w:val="00CC5880"/>
    <w:rsid w:val="00CC5933"/>
    <w:rsid w:val="00CC5959"/>
    <w:rsid w:val="00CC59C0"/>
    <w:rsid w:val="00CC59DB"/>
    <w:rsid w:val="00CC5ABD"/>
    <w:rsid w:val="00CC5AC8"/>
    <w:rsid w:val="00CC5B52"/>
    <w:rsid w:val="00CC5C0F"/>
    <w:rsid w:val="00CC5C1E"/>
    <w:rsid w:val="00CC5C58"/>
    <w:rsid w:val="00CC5C6E"/>
    <w:rsid w:val="00CC5CA9"/>
    <w:rsid w:val="00CC5CC5"/>
    <w:rsid w:val="00CC5CFC"/>
    <w:rsid w:val="00CC5D04"/>
    <w:rsid w:val="00CC5D89"/>
    <w:rsid w:val="00CC5DDD"/>
    <w:rsid w:val="00CC5F95"/>
    <w:rsid w:val="00CC60B0"/>
    <w:rsid w:val="00CC6138"/>
    <w:rsid w:val="00CC6162"/>
    <w:rsid w:val="00CC61E3"/>
    <w:rsid w:val="00CC623F"/>
    <w:rsid w:val="00CC6252"/>
    <w:rsid w:val="00CC635A"/>
    <w:rsid w:val="00CC63AA"/>
    <w:rsid w:val="00CC63E9"/>
    <w:rsid w:val="00CC6428"/>
    <w:rsid w:val="00CC6480"/>
    <w:rsid w:val="00CC64DC"/>
    <w:rsid w:val="00CC6503"/>
    <w:rsid w:val="00CC6570"/>
    <w:rsid w:val="00CC6595"/>
    <w:rsid w:val="00CC65AD"/>
    <w:rsid w:val="00CC6606"/>
    <w:rsid w:val="00CC6637"/>
    <w:rsid w:val="00CC66A5"/>
    <w:rsid w:val="00CC6709"/>
    <w:rsid w:val="00CC6733"/>
    <w:rsid w:val="00CC675F"/>
    <w:rsid w:val="00CC6774"/>
    <w:rsid w:val="00CC67C3"/>
    <w:rsid w:val="00CC67CA"/>
    <w:rsid w:val="00CC6849"/>
    <w:rsid w:val="00CC685A"/>
    <w:rsid w:val="00CC686D"/>
    <w:rsid w:val="00CC68D1"/>
    <w:rsid w:val="00CC68E4"/>
    <w:rsid w:val="00CC6958"/>
    <w:rsid w:val="00CC696D"/>
    <w:rsid w:val="00CC6985"/>
    <w:rsid w:val="00CC6A05"/>
    <w:rsid w:val="00CC6A30"/>
    <w:rsid w:val="00CC6A4D"/>
    <w:rsid w:val="00CC6A6B"/>
    <w:rsid w:val="00CC6AD1"/>
    <w:rsid w:val="00CC6B0A"/>
    <w:rsid w:val="00CC6B1B"/>
    <w:rsid w:val="00CC6B49"/>
    <w:rsid w:val="00CC6C8C"/>
    <w:rsid w:val="00CC6CFE"/>
    <w:rsid w:val="00CC6D79"/>
    <w:rsid w:val="00CC6D80"/>
    <w:rsid w:val="00CC6DE8"/>
    <w:rsid w:val="00CC6E14"/>
    <w:rsid w:val="00CC6E66"/>
    <w:rsid w:val="00CC6F88"/>
    <w:rsid w:val="00CC70F2"/>
    <w:rsid w:val="00CC71BE"/>
    <w:rsid w:val="00CC720E"/>
    <w:rsid w:val="00CC7288"/>
    <w:rsid w:val="00CC7310"/>
    <w:rsid w:val="00CC7328"/>
    <w:rsid w:val="00CC736C"/>
    <w:rsid w:val="00CC737C"/>
    <w:rsid w:val="00CC73C6"/>
    <w:rsid w:val="00CC73CC"/>
    <w:rsid w:val="00CC73F3"/>
    <w:rsid w:val="00CC7412"/>
    <w:rsid w:val="00CC7418"/>
    <w:rsid w:val="00CC7449"/>
    <w:rsid w:val="00CC7493"/>
    <w:rsid w:val="00CC74A6"/>
    <w:rsid w:val="00CC74A8"/>
    <w:rsid w:val="00CC74FD"/>
    <w:rsid w:val="00CC74FF"/>
    <w:rsid w:val="00CC751B"/>
    <w:rsid w:val="00CC7574"/>
    <w:rsid w:val="00CC75E3"/>
    <w:rsid w:val="00CC7607"/>
    <w:rsid w:val="00CC7614"/>
    <w:rsid w:val="00CC7620"/>
    <w:rsid w:val="00CC766A"/>
    <w:rsid w:val="00CC76A5"/>
    <w:rsid w:val="00CC772E"/>
    <w:rsid w:val="00CC7740"/>
    <w:rsid w:val="00CC7749"/>
    <w:rsid w:val="00CC77FF"/>
    <w:rsid w:val="00CC7898"/>
    <w:rsid w:val="00CC78A7"/>
    <w:rsid w:val="00CC78E3"/>
    <w:rsid w:val="00CC78F9"/>
    <w:rsid w:val="00CC7912"/>
    <w:rsid w:val="00CC7951"/>
    <w:rsid w:val="00CC7962"/>
    <w:rsid w:val="00CC7AAC"/>
    <w:rsid w:val="00CC7AF8"/>
    <w:rsid w:val="00CC7B42"/>
    <w:rsid w:val="00CC7B7B"/>
    <w:rsid w:val="00CC7CAE"/>
    <w:rsid w:val="00CC7CBA"/>
    <w:rsid w:val="00CC7CCA"/>
    <w:rsid w:val="00CC7D1A"/>
    <w:rsid w:val="00CC7D7F"/>
    <w:rsid w:val="00CC7D8A"/>
    <w:rsid w:val="00CC7E53"/>
    <w:rsid w:val="00CC7E67"/>
    <w:rsid w:val="00CC7E95"/>
    <w:rsid w:val="00CC7E9A"/>
    <w:rsid w:val="00CC7EAF"/>
    <w:rsid w:val="00CC7EC9"/>
    <w:rsid w:val="00CC7ED9"/>
    <w:rsid w:val="00CC7EF5"/>
    <w:rsid w:val="00CC7F04"/>
    <w:rsid w:val="00CC7F7A"/>
    <w:rsid w:val="00CC7FA3"/>
    <w:rsid w:val="00CC7FCC"/>
    <w:rsid w:val="00CC7FD7"/>
    <w:rsid w:val="00CD0076"/>
    <w:rsid w:val="00CD00C0"/>
    <w:rsid w:val="00CD0139"/>
    <w:rsid w:val="00CD016C"/>
    <w:rsid w:val="00CD0200"/>
    <w:rsid w:val="00CD0224"/>
    <w:rsid w:val="00CD025F"/>
    <w:rsid w:val="00CD028E"/>
    <w:rsid w:val="00CD02AE"/>
    <w:rsid w:val="00CD02BF"/>
    <w:rsid w:val="00CD03EE"/>
    <w:rsid w:val="00CD0469"/>
    <w:rsid w:val="00CD0531"/>
    <w:rsid w:val="00CD0533"/>
    <w:rsid w:val="00CD0593"/>
    <w:rsid w:val="00CD0641"/>
    <w:rsid w:val="00CD067A"/>
    <w:rsid w:val="00CD06E0"/>
    <w:rsid w:val="00CD06E7"/>
    <w:rsid w:val="00CD06FD"/>
    <w:rsid w:val="00CD073D"/>
    <w:rsid w:val="00CD076D"/>
    <w:rsid w:val="00CD0801"/>
    <w:rsid w:val="00CD084C"/>
    <w:rsid w:val="00CD0851"/>
    <w:rsid w:val="00CD0A13"/>
    <w:rsid w:val="00CD0A2D"/>
    <w:rsid w:val="00CD0A48"/>
    <w:rsid w:val="00CD0A88"/>
    <w:rsid w:val="00CD0ACA"/>
    <w:rsid w:val="00CD0ACF"/>
    <w:rsid w:val="00CD0C21"/>
    <w:rsid w:val="00CD0C4B"/>
    <w:rsid w:val="00CD0C6B"/>
    <w:rsid w:val="00CD0C8C"/>
    <w:rsid w:val="00CD0D24"/>
    <w:rsid w:val="00CD0D7B"/>
    <w:rsid w:val="00CD0DC1"/>
    <w:rsid w:val="00CD0E99"/>
    <w:rsid w:val="00CD0F07"/>
    <w:rsid w:val="00CD0F50"/>
    <w:rsid w:val="00CD0F53"/>
    <w:rsid w:val="00CD0F82"/>
    <w:rsid w:val="00CD1010"/>
    <w:rsid w:val="00CD1016"/>
    <w:rsid w:val="00CD1072"/>
    <w:rsid w:val="00CD10FA"/>
    <w:rsid w:val="00CD123F"/>
    <w:rsid w:val="00CD12C2"/>
    <w:rsid w:val="00CD13A9"/>
    <w:rsid w:val="00CD13C5"/>
    <w:rsid w:val="00CD13E1"/>
    <w:rsid w:val="00CD1410"/>
    <w:rsid w:val="00CD153A"/>
    <w:rsid w:val="00CD153E"/>
    <w:rsid w:val="00CD1545"/>
    <w:rsid w:val="00CD15DF"/>
    <w:rsid w:val="00CD15E7"/>
    <w:rsid w:val="00CD1635"/>
    <w:rsid w:val="00CD1644"/>
    <w:rsid w:val="00CD169C"/>
    <w:rsid w:val="00CD173B"/>
    <w:rsid w:val="00CD173D"/>
    <w:rsid w:val="00CD177D"/>
    <w:rsid w:val="00CD17E0"/>
    <w:rsid w:val="00CD1916"/>
    <w:rsid w:val="00CD19A0"/>
    <w:rsid w:val="00CD19AA"/>
    <w:rsid w:val="00CD1A42"/>
    <w:rsid w:val="00CD1A90"/>
    <w:rsid w:val="00CD1ABF"/>
    <w:rsid w:val="00CD1AEE"/>
    <w:rsid w:val="00CD1AF9"/>
    <w:rsid w:val="00CD1B5D"/>
    <w:rsid w:val="00CD1B96"/>
    <w:rsid w:val="00CD1BB0"/>
    <w:rsid w:val="00CD1BE3"/>
    <w:rsid w:val="00CD1C23"/>
    <w:rsid w:val="00CD1C8C"/>
    <w:rsid w:val="00CD1CC6"/>
    <w:rsid w:val="00CD1DBE"/>
    <w:rsid w:val="00CD1E3D"/>
    <w:rsid w:val="00CD1E9D"/>
    <w:rsid w:val="00CD1EE3"/>
    <w:rsid w:val="00CD1F3D"/>
    <w:rsid w:val="00CD1F71"/>
    <w:rsid w:val="00CD1FBB"/>
    <w:rsid w:val="00CD1FFB"/>
    <w:rsid w:val="00CD2007"/>
    <w:rsid w:val="00CD2064"/>
    <w:rsid w:val="00CD2081"/>
    <w:rsid w:val="00CD20D3"/>
    <w:rsid w:val="00CD212D"/>
    <w:rsid w:val="00CD2135"/>
    <w:rsid w:val="00CD2176"/>
    <w:rsid w:val="00CD21DB"/>
    <w:rsid w:val="00CD21FD"/>
    <w:rsid w:val="00CD222F"/>
    <w:rsid w:val="00CD2280"/>
    <w:rsid w:val="00CD22A3"/>
    <w:rsid w:val="00CD244C"/>
    <w:rsid w:val="00CD2459"/>
    <w:rsid w:val="00CD24D9"/>
    <w:rsid w:val="00CD24E0"/>
    <w:rsid w:val="00CD2532"/>
    <w:rsid w:val="00CD2573"/>
    <w:rsid w:val="00CD259E"/>
    <w:rsid w:val="00CD259F"/>
    <w:rsid w:val="00CD276A"/>
    <w:rsid w:val="00CD27E7"/>
    <w:rsid w:val="00CD27EA"/>
    <w:rsid w:val="00CD2855"/>
    <w:rsid w:val="00CD2899"/>
    <w:rsid w:val="00CD28A7"/>
    <w:rsid w:val="00CD292D"/>
    <w:rsid w:val="00CD2946"/>
    <w:rsid w:val="00CD2964"/>
    <w:rsid w:val="00CD29CA"/>
    <w:rsid w:val="00CD29F0"/>
    <w:rsid w:val="00CD29F8"/>
    <w:rsid w:val="00CD2A45"/>
    <w:rsid w:val="00CD2A69"/>
    <w:rsid w:val="00CD2A6A"/>
    <w:rsid w:val="00CD2ACD"/>
    <w:rsid w:val="00CD2AD2"/>
    <w:rsid w:val="00CD2B5C"/>
    <w:rsid w:val="00CD2B8D"/>
    <w:rsid w:val="00CD2BFB"/>
    <w:rsid w:val="00CD2C5F"/>
    <w:rsid w:val="00CD2CA0"/>
    <w:rsid w:val="00CD2DC5"/>
    <w:rsid w:val="00CD2E51"/>
    <w:rsid w:val="00CD2E87"/>
    <w:rsid w:val="00CD2ED6"/>
    <w:rsid w:val="00CD2F47"/>
    <w:rsid w:val="00CD30B0"/>
    <w:rsid w:val="00CD31A8"/>
    <w:rsid w:val="00CD31DA"/>
    <w:rsid w:val="00CD31E1"/>
    <w:rsid w:val="00CD31F5"/>
    <w:rsid w:val="00CD322E"/>
    <w:rsid w:val="00CD3264"/>
    <w:rsid w:val="00CD32E0"/>
    <w:rsid w:val="00CD3307"/>
    <w:rsid w:val="00CD332C"/>
    <w:rsid w:val="00CD335C"/>
    <w:rsid w:val="00CD3368"/>
    <w:rsid w:val="00CD33E1"/>
    <w:rsid w:val="00CD34E3"/>
    <w:rsid w:val="00CD357E"/>
    <w:rsid w:val="00CD3582"/>
    <w:rsid w:val="00CD3600"/>
    <w:rsid w:val="00CD3612"/>
    <w:rsid w:val="00CD364D"/>
    <w:rsid w:val="00CD36A5"/>
    <w:rsid w:val="00CD36C0"/>
    <w:rsid w:val="00CD36CE"/>
    <w:rsid w:val="00CD36DF"/>
    <w:rsid w:val="00CD36FE"/>
    <w:rsid w:val="00CD3705"/>
    <w:rsid w:val="00CD370B"/>
    <w:rsid w:val="00CD3813"/>
    <w:rsid w:val="00CD3869"/>
    <w:rsid w:val="00CD3920"/>
    <w:rsid w:val="00CD3925"/>
    <w:rsid w:val="00CD398B"/>
    <w:rsid w:val="00CD39B2"/>
    <w:rsid w:val="00CD39F8"/>
    <w:rsid w:val="00CD3A81"/>
    <w:rsid w:val="00CD3A91"/>
    <w:rsid w:val="00CD3AE0"/>
    <w:rsid w:val="00CD3B2C"/>
    <w:rsid w:val="00CD3B39"/>
    <w:rsid w:val="00CD3B58"/>
    <w:rsid w:val="00CD3B8E"/>
    <w:rsid w:val="00CD3C5A"/>
    <w:rsid w:val="00CD3C63"/>
    <w:rsid w:val="00CD3CA5"/>
    <w:rsid w:val="00CD3D5C"/>
    <w:rsid w:val="00CD3D6D"/>
    <w:rsid w:val="00CD3D77"/>
    <w:rsid w:val="00CD3D85"/>
    <w:rsid w:val="00CD3DB6"/>
    <w:rsid w:val="00CD3DE4"/>
    <w:rsid w:val="00CD3DF2"/>
    <w:rsid w:val="00CD3EB3"/>
    <w:rsid w:val="00CD3F29"/>
    <w:rsid w:val="00CD4005"/>
    <w:rsid w:val="00CD40E2"/>
    <w:rsid w:val="00CD4132"/>
    <w:rsid w:val="00CD4179"/>
    <w:rsid w:val="00CD41F1"/>
    <w:rsid w:val="00CD41F6"/>
    <w:rsid w:val="00CD42D0"/>
    <w:rsid w:val="00CD43F0"/>
    <w:rsid w:val="00CD4463"/>
    <w:rsid w:val="00CD4469"/>
    <w:rsid w:val="00CD44A6"/>
    <w:rsid w:val="00CD44BD"/>
    <w:rsid w:val="00CD4521"/>
    <w:rsid w:val="00CD4533"/>
    <w:rsid w:val="00CD455D"/>
    <w:rsid w:val="00CD4570"/>
    <w:rsid w:val="00CD45C5"/>
    <w:rsid w:val="00CD460A"/>
    <w:rsid w:val="00CD46A3"/>
    <w:rsid w:val="00CD470A"/>
    <w:rsid w:val="00CD4719"/>
    <w:rsid w:val="00CD476F"/>
    <w:rsid w:val="00CD47A2"/>
    <w:rsid w:val="00CD48D5"/>
    <w:rsid w:val="00CD48D9"/>
    <w:rsid w:val="00CD48E0"/>
    <w:rsid w:val="00CD4925"/>
    <w:rsid w:val="00CD49A5"/>
    <w:rsid w:val="00CD4A06"/>
    <w:rsid w:val="00CD4A16"/>
    <w:rsid w:val="00CD4A1D"/>
    <w:rsid w:val="00CD4ADE"/>
    <w:rsid w:val="00CD4B0D"/>
    <w:rsid w:val="00CD4B1E"/>
    <w:rsid w:val="00CD4B3A"/>
    <w:rsid w:val="00CD4B6C"/>
    <w:rsid w:val="00CD4B8A"/>
    <w:rsid w:val="00CD4C77"/>
    <w:rsid w:val="00CD4CAB"/>
    <w:rsid w:val="00CD4CC7"/>
    <w:rsid w:val="00CD4D6B"/>
    <w:rsid w:val="00CD4E19"/>
    <w:rsid w:val="00CD4E73"/>
    <w:rsid w:val="00CD4E79"/>
    <w:rsid w:val="00CD4E92"/>
    <w:rsid w:val="00CD4EA5"/>
    <w:rsid w:val="00CD4EED"/>
    <w:rsid w:val="00CD5026"/>
    <w:rsid w:val="00CD5058"/>
    <w:rsid w:val="00CD506F"/>
    <w:rsid w:val="00CD50C0"/>
    <w:rsid w:val="00CD50D9"/>
    <w:rsid w:val="00CD51D0"/>
    <w:rsid w:val="00CD5273"/>
    <w:rsid w:val="00CD5282"/>
    <w:rsid w:val="00CD52F8"/>
    <w:rsid w:val="00CD530D"/>
    <w:rsid w:val="00CD5399"/>
    <w:rsid w:val="00CD53FF"/>
    <w:rsid w:val="00CD5443"/>
    <w:rsid w:val="00CD5487"/>
    <w:rsid w:val="00CD548D"/>
    <w:rsid w:val="00CD54EE"/>
    <w:rsid w:val="00CD5549"/>
    <w:rsid w:val="00CD5553"/>
    <w:rsid w:val="00CD565C"/>
    <w:rsid w:val="00CD5736"/>
    <w:rsid w:val="00CD579E"/>
    <w:rsid w:val="00CD57A2"/>
    <w:rsid w:val="00CD588E"/>
    <w:rsid w:val="00CD5914"/>
    <w:rsid w:val="00CD5989"/>
    <w:rsid w:val="00CD599C"/>
    <w:rsid w:val="00CD59FE"/>
    <w:rsid w:val="00CD5C11"/>
    <w:rsid w:val="00CD5C3D"/>
    <w:rsid w:val="00CD5C79"/>
    <w:rsid w:val="00CD5CF8"/>
    <w:rsid w:val="00CD5D6B"/>
    <w:rsid w:val="00CD5D95"/>
    <w:rsid w:val="00CD5F06"/>
    <w:rsid w:val="00CD5F09"/>
    <w:rsid w:val="00CD5F0E"/>
    <w:rsid w:val="00CD5F61"/>
    <w:rsid w:val="00CD5F90"/>
    <w:rsid w:val="00CD5F97"/>
    <w:rsid w:val="00CD5FB8"/>
    <w:rsid w:val="00CD5FDD"/>
    <w:rsid w:val="00CD600B"/>
    <w:rsid w:val="00CD6022"/>
    <w:rsid w:val="00CD60E1"/>
    <w:rsid w:val="00CD60F7"/>
    <w:rsid w:val="00CD61A0"/>
    <w:rsid w:val="00CD621F"/>
    <w:rsid w:val="00CD6222"/>
    <w:rsid w:val="00CD623C"/>
    <w:rsid w:val="00CD623E"/>
    <w:rsid w:val="00CD63A9"/>
    <w:rsid w:val="00CD6449"/>
    <w:rsid w:val="00CD6470"/>
    <w:rsid w:val="00CD6522"/>
    <w:rsid w:val="00CD6533"/>
    <w:rsid w:val="00CD6565"/>
    <w:rsid w:val="00CD6567"/>
    <w:rsid w:val="00CD6578"/>
    <w:rsid w:val="00CD65C0"/>
    <w:rsid w:val="00CD65E4"/>
    <w:rsid w:val="00CD65F2"/>
    <w:rsid w:val="00CD662A"/>
    <w:rsid w:val="00CD6634"/>
    <w:rsid w:val="00CD6719"/>
    <w:rsid w:val="00CD6758"/>
    <w:rsid w:val="00CD683B"/>
    <w:rsid w:val="00CD6897"/>
    <w:rsid w:val="00CD68AB"/>
    <w:rsid w:val="00CD6934"/>
    <w:rsid w:val="00CD69B1"/>
    <w:rsid w:val="00CD69E0"/>
    <w:rsid w:val="00CD6A47"/>
    <w:rsid w:val="00CD6A5E"/>
    <w:rsid w:val="00CD6A6D"/>
    <w:rsid w:val="00CD6B0D"/>
    <w:rsid w:val="00CD6B3B"/>
    <w:rsid w:val="00CD6C71"/>
    <w:rsid w:val="00CD6CBC"/>
    <w:rsid w:val="00CD6DB3"/>
    <w:rsid w:val="00CD6DCB"/>
    <w:rsid w:val="00CD6DEE"/>
    <w:rsid w:val="00CD6E21"/>
    <w:rsid w:val="00CD6E9A"/>
    <w:rsid w:val="00CD6F1E"/>
    <w:rsid w:val="00CD6F98"/>
    <w:rsid w:val="00CD6FBF"/>
    <w:rsid w:val="00CD6FC2"/>
    <w:rsid w:val="00CD6FED"/>
    <w:rsid w:val="00CD70C4"/>
    <w:rsid w:val="00CD7102"/>
    <w:rsid w:val="00CD71B5"/>
    <w:rsid w:val="00CD72A4"/>
    <w:rsid w:val="00CD72EE"/>
    <w:rsid w:val="00CD72F7"/>
    <w:rsid w:val="00CD736D"/>
    <w:rsid w:val="00CD7372"/>
    <w:rsid w:val="00CD73BF"/>
    <w:rsid w:val="00CD7416"/>
    <w:rsid w:val="00CD7551"/>
    <w:rsid w:val="00CD75C6"/>
    <w:rsid w:val="00CD7639"/>
    <w:rsid w:val="00CD768E"/>
    <w:rsid w:val="00CD76BC"/>
    <w:rsid w:val="00CD76D8"/>
    <w:rsid w:val="00CD76E6"/>
    <w:rsid w:val="00CD771A"/>
    <w:rsid w:val="00CD7731"/>
    <w:rsid w:val="00CD777B"/>
    <w:rsid w:val="00CD77BF"/>
    <w:rsid w:val="00CD789E"/>
    <w:rsid w:val="00CD78DD"/>
    <w:rsid w:val="00CD78F5"/>
    <w:rsid w:val="00CD79C0"/>
    <w:rsid w:val="00CD79C3"/>
    <w:rsid w:val="00CD7A50"/>
    <w:rsid w:val="00CD7A5B"/>
    <w:rsid w:val="00CD7AA3"/>
    <w:rsid w:val="00CD7B03"/>
    <w:rsid w:val="00CD7B5E"/>
    <w:rsid w:val="00CD7B69"/>
    <w:rsid w:val="00CD7C3B"/>
    <w:rsid w:val="00CD7C6D"/>
    <w:rsid w:val="00CD7C7B"/>
    <w:rsid w:val="00CD7D2F"/>
    <w:rsid w:val="00CD7D4A"/>
    <w:rsid w:val="00CD7E22"/>
    <w:rsid w:val="00CD7E32"/>
    <w:rsid w:val="00CD7E6C"/>
    <w:rsid w:val="00CD7EBE"/>
    <w:rsid w:val="00CD7EF0"/>
    <w:rsid w:val="00CD7F1F"/>
    <w:rsid w:val="00CD7F61"/>
    <w:rsid w:val="00CD7F6C"/>
    <w:rsid w:val="00CD7F89"/>
    <w:rsid w:val="00CD7F8E"/>
    <w:rsid w:val="00CE001E"/>
    <w:rsid w:val="00CE004F"/>
    <w:rsid w:val="00CE012B"/>
    <w:rsid w:val="00CE01C5"/>
    <w:rsid w:val="00CE0227"/>
    <w:rsid w:val="00CE0372"/>
    <w:rsid w:val="00CE038E"/>
    <w:rsid w:val="00CE03B6"/>
    <w:rsid w:val="00CE03CB"/>
    <w:rsid w:val="00CE0440"/>
    <w:rsid w:val="00CE051D"/>
    <w:rsid w:val="00CE0571"/>
    <w:rsid w:val="00CE05AC"/>
    <w:rsid w:val="00CE05BB"/>
    <w:rsid w:val="00CE0610"/>
    <w:rsid w:val="00CE0640"/>
    <w:rsid w:val="00CE066F"/>
    <w:rsid w:val="00CE067C"/>
    <w:rsid w:val="00CE0863"/>
    <w:rsid w:val="00CE08CC"/>
    <w:rsid w:val="00CE09A7"/>
    <w:rsid w:val="00CE0C25"/>
    <w:rsid w:val="00CE0C2E"/>
    <w:rsid w:val="00CE0D56"/>
    <w:rsid w:val="00CE0DDB"/>
    <w:rsid w:val="00CE0DDD"/>
    <w:rsid w:val="00CE0E0A"/>
    <w:rsid w:val="00CE0E0B"/>
    <w:rsid w:val="00CE0E2B"/>
    <w:rsid w:val="00CE0E6F"/>
    <w:rsid w:val="00CE0E86"/>
    <w:rsid w:val="00CE0F4B"/>
    <w:rsid w:val="00CE0F63"/>
    <w:rsid w:val="00CE0FC9"/>
    <w:rsid w:val="00CE1004"/>
    <w:rsid w:val="00CE10CE"/>
    <w:rsid w:val="00CE1123"/>
    <w:rsid w:val="00CE1145"/>
    <w:rsid w:val="00CE1196"/>
    <w:rsid w:val="00CE11C0"/>
    <w:rsid w:val="00CE1250"/>
    <w:rsid w:val="00CE12E8"/>
    <w:rsid w:val="00CE12F5"/>
    <w:rsid w:val="00CE136B"/>
    <w:rsid w:val="00CE13A0"/>
    <w:rsid w:val="00CE13BB"/>
    <w:rsid w:val="00CE13E5"/>
    <w:rsid w:val="00CE1402"/>
    <w:rsid w:val="00CE1433"/>
    <w:rsid w:val="00CE1472"/>
    <w:rsid w:val="00CE14A7"/>
    <w:rsid w:val="00CE14F0"/>
    <w:rsid w:val="00CE14FE"/>
    <w:rsid w:val="00CE1507"/>
    <w:rsid w:val="00CE1568"/>
    <w:rsid w:val="00CE15B8"/>
    <w:rsid w:val="00CE15F5"/>
    <w:rsid w:val="00CE161C"/>
    <w:rsid w:val="00CE17B1"/>
    <w:rsid w:val="00CE1851"/>
    <w:rsid w:val="00CE18DD"/>
    <w:rsid w:val="00CE1918"/>
    <w:rsid w:val="00CE194D"/>
    <w:rsid w:val="00CE194E"/>
    <w:rsid w:val="00CE1AB4"/>
    <w:rsid w:val="00CE1B39"/>
    <w:rsid w:val="00CE1B47"/>
    <w:rsid w:val="00CE1B6B"/>
    <w:rsid w:val="00CE1B85"/>
    <w:rsid w:val="00CE1BA2"/>
    <w:rsid w:val="00CE1C1C"/>
    <w:rsid w:val="00CE1CDE"/>
    <w:rsid w:val="00CE1D01"/>
    <w:rsid w:val="00CE1D46"/>
    <w:rsid w:val="00CE1DF4"/>
    <w:rsid w:val="00CE1EF0"/>
    <w:rsid w:val="00CE1F4D"/>
    <w:rsid w:val="00CE1F8F"/>
    <w:rsid w:val="00CE203E"/>
    <w:rsid w:val="00CE2067"/>
    <w:rsid w:val="00CE20AC"/>
    <w:rsid w:val="00CE2107"/>
    <w:rsid w:val="00CE2230"/>
    <w:rsid w:val="00CE22CB"/>
    <w:rsid w:val="00CE22D6"/>
    <w:rsid w:val="00CE2341"/>
    <w:rsid w:val="00CE2388"/>
    <w:rsid w:val="00CE2398"/>
    <w:rsid w:val="00CE2453"/>
    <w:rsid w:val="00CE2454"/>
    <w:rsid w:val="00CE247D"/>
    <w:rsid w:val="00CE2487"/>
    <w:rsid w:val="00CE24DB"/>
    <w:rsid w:val="00CE2598"/>
    <w:rsid w:val="00CE25B7"/>
    <w:rsid w:val="00CE25F9"/>
    <w:rsid w:val="00CE264B"/>
    <w:rsid w:val="00CE2685"/>
    <w:rsid w:val="00CE26E1"/>
    <w:rsid w:val="00CE26E3"/>
    <w:rsid w:val="00CE271E"/>
    <w:rsid w:val="00CE2813"/>
    <w:rsid w:val="00CE2830"/>
    <w:rsid w:val="00CE2850"/>
    <w:rsid w:val="00CE290E"/>
    <w:rsid w:val="00CE2923"/>
    <w:rsid w:val="00CE296A"/>
    <w:rsid w:val="00CE296C"/>
    <w:rsid w:val="00CE296E"/>
    <w:rsid w:val="00CE299B"/>
    <w:rsid w:val="00CE29BC"/>
    <w:rsid w:val="00CE29E9"/>
    <w:rsid w:val="00CE2AA5"/>
    <w:rsid w:val="00CE2AD2"/>
    <w:rsid w:val="00CE2AD9"/>
    <w:rsid w:val="00CE2ADD"/>
    <w:rsid w:val="00CE2B67"/>
    <w:rsid w:val="00CE2B85"/>
    <w:rsid w:val="00CE2B9D"/>
    <w:rsid w:val="00CE2BDC"/>
    <w:rsid w:val="00CE2C6F"/>
    <w:rsid w:val="00CE2E05"/>
    <w:rsid w:val="00CE2E0C"/>
    <w:rsid w:val="00CE2E65"/>
    <w:rsid w:val="00CE2EB9"/>
    <w:rsid w:val="00CE2F02"/>
    <w:rsid w:val="00CE2F8A"/>
    <w:rsid w:val="00CE2FDD"/>
    <w:rsid w:val="00CE2FE8"/>
    <w:rsid w:val="00CE30B8"/>
    <w:rsid w:val="00CE316F"/>
    <w:rsid w:val="00CE31A5"/>
    <w:rsid w:val="00CE321B"/>
    <w:rsid w:val="00CE3410"/>
    <w:rsid w:val="00CE3421"/>
    <w:rsid w:val="00CE3458"/>
    <w:rsid w:val="00CE34DC"/>
    <w:rsid w:val="00CE34E9"/>
    <w:rsid w:val="00CE3648"/>
    <w:rsid w:val="00CE36BE"/>
    <w:rsid w:val="00CE36CF"/>
    <w:rsid w:val="00CE36D9"/>
    <w:rsid w:val="00CE36F7"/>
    <w:rsid w:val="00CE3773"/>
    <w:rsid w:val="00CE3785"/>
    <w:rsid w:val="00CE37A0"/>
    <w:rsid w:val="00CE3850"/>
    <w:rsid w:val="00CE38F4"/>
    <w:rsid w:val="00CE398E"/>
    <w:rsid w:val="00CE39BD"/>
    <w:rsid w:val="00CE3A7B"/>
    <w:rsid w:val="00CE3B1C"/>
    <w:rsid w:val="00CE3C4A"/>
    <w:rsid w:val="00CE3EA4"/>
    <w:rsid w:val="00CE3EDC"/>
    <w:rsid w:val="00CE3F38"/>
    <w:rsid w:val="00CE3FE8"/>
    <w:rsid w:val="00CE404C"/>
    <w:rsid w:val="00CE40BF"/>
    <w:rsid w:val="00CE41F6"/>
    <w:rsid w:val="00CE41F9"/>
    <w:rsid w:val="00CE42C5"/>
    <w:rsid w:val="00CE4349"/>
    <w:rsid w:val="00CE43D1"/>
    <w:rsid w:val="00CE4423"/>
    <w:rsid w:val="00CE44BD"/>
    <w:rsid w:val="00CE4576"/>
    <w:rsid w:val="00CE459B"/>
    <w:rsid w:val="00CE45F5"/>
    <w:rsid w:val="00CE468C"/>
    <w:rsid w:val="00CE46AB"/>
    <w:rsid w:val="00CE471C"/>
    <w:rsid w:val="00CE4782"/>
    <w:rsid w:val="00CE481B"/>
    <w:rsid w:val="00CE4822"/>
    <w:rsid w:val="00CE491B"/>
    <w:rsid w:val="00CE4923"/>
    <w:rsid w:val="00CE493A"/>
    <w:rsid w:val="00CE49CE"/>
    <w:rsid w:val="00CE4A44"/>
    <w:rsid w:val="00CE4AB4"/>
    <w:rsid w:val="00CE4B42"/>
    <w:rsid w:val="00CE4C21"/>
    <w:rsid w:val="00CE4C4C"/>
    <w:rsid w:val="00CE4C5A"/>
    <w:rsid w:val="00CE4C74"/>
    <w:rsid w:val="00CE4CA5"/>
    <w:rsid w:val="00CE4CA7"/>
    <w:rsid w:val="00CE4CAB"/>
    <w:rsid w:val="00CE4D00"/>
    <w:rsid w:val="00CE4DAF"/>
    <w:rsid w:val="00CE4F13"/>
    <w:rsid w:val="00CE4F73"/>
    <w:rsid w:val="00CE4FA1"/>
    <w:rsid w:val="00CE4FFE"/>
    <w:rsid w:val="00CE519F"/>
    <w:rsid w:val="00CE51A5"/>
    <w:rsid w:val="00CE520E"/>
    <w:rsid w:val="00CE5213"/>
    <w:rsid w:val="00CE5251"/>
    <w:rsid w:val="00CE526D"/>
    <w:rsid w:val="00CE535E"/>
    <w:rsid w:val="00CE53DE"/>
    <w:rsid w:val="00CE5405"/>
    <w:rsid w:val="00CE5478"/>
    <w:rsid w:val="00CE549D"/>
    <w:rsid w:val="00CE54F5"/>
    <w:rsid w:val="00CE5502"/>
    <w:rsid w:val="00CE5547"/>
    <w:rsid w:val="00CE554B"/>
    <w:rsid w:val="00CE557C"/>
    <w:rsid w:val="00CE5590"/>
    <w:rsid w:val="00CE55AD"/>
    <w:rsid w:val="00CE5698"/>
    <w:rsid w:val="00CE56CA"/>
    <w:rsid w:val="00CE56CB"/>
    <w:rsid w:val="00CE57A2"/>
    <w:rsid w:val="00CE57BA"/>
    <w:rsid w:val="00CE57D6"/>
    <w:rsid w:val="00CE5802"/>
    <w:rsid w:val="00CE58C7"/>
    <w:rsid w:val="00CE59F7"/>
    <w:rsid w:val="00CE5A02"/>
    <w:rsid w:val="00CE5A07"/>
    <w:rsid w:val="00CE5A43"/>
    <w:rsid w:val="00CE5A4F"/>
    <w:rsid w:val="00CE5ABC"/>
    <w:rsid w:val="00CE5AE1"/>
    <w:rsid w:val="00CE5AE8"/>
    <w:rsid w:val="00CE5BB7"/>
    <w:rsid w:val="00CE5BC4"/>
    <w:rsid w:val="00CE5BE3"/>
    <w:rsid w:val="00CE5BEE"/>
    <w:rsid w:val="00CE5C2E"/>
    <w:rsid w:val="00CE5D2D"/>
    <w:rsid w:val="00CE5D3E"/>
    <w:rsid w:val="00CE5D47"/>
    <w:rsid w:val="00CE5DEA"/>
    <w:rsid w:val="00CE5E49"/>
    <w:rsid w:val="00CE5E54"/>
    <w:rsid w:val="00CE5EA5"/>
    <w:rsid w:val="00CE5EC7"/>
    <w:rsid w:val="00CE5EF6"/>
    <w:rsid w:val="00CE5F71"/>
    <w:rsid w:val="00CE5F7E"/>
    <w:rsid w:val="00CE5F88"/>
    <w:rsid w:val="00CE6087"/>
    <w:rsid w:val="00CE608A"/>
    <w:rsid w:val="00CE6102"/>
    <w:rsid w:val="00CE6144"/>
    <w:rsid w:val="00CE615D"/>
    <w:rsid w:val="00CE618D"/>
    <w:rsid w:val="00CE6237"/>
    <w:rsid w:val="00CE626E"/>
    <w:rsid w:val="00CE629D"/>
    <w:rsid w:val="00CE62F6"/>
    <w:rsid w:val="00CE62FC"/>
    <w:rsid w:val="00CE62FE"/>
    <w:rsid w:val="00CE6331"/>
    <w:rsid w:val="00CE638F"/>
    <w:rsid w:val="00CE63A3"/>
    <w:rsid w:val="00CE63FB"/>
    <w:rsid w:val="00CE641F"/>
    <w:rsid w:val="00CE642D"/>
    <w:rsid w:val="00CE6481"/>
    <w:rsid w:val="00CE648A"/>
    <w:rsid w:val="00CE64EA"/>
    <w:rsid w:val="00CE655E"/>
    <w:rsid w:val="00CE6576"/>
    <w:rsid w:val="00CE65EC"/>
    <w:rsid w:val="00CE661F"/>
    <w:rsid w:val="00CE66C5"/>
    <w:rsid w:val="00CE6784"/>
    <w:rsid w:val="00CE67D5"/>
    <w:rsid w:val="00CE6824"/>
    <w:rsid w:val="00CE6887"/>
    <w:rsid w:val="00CE6888"/>
    <w:rsid w:val="00CE6902"/>
    <w:rsid w:val="00CE6982"/>
    <w:rsid w:val="00CE6A35"/>
    <w:rsid w:val="00CE6A5D"/>
    <w:rsid w:val="00CE6AD7"/>
    <w:rsid w:val="00CE6AFC"/>
    <w:rsid w:val="00CE6B04"/>
    <w:rsid w:val="00CE6B94"/>
    <w:rsid w:val="00CE6B97"/>
    <w:rsid w:val="00CE6C25"/>
    <w:rsid w:val="00CE6D7A"/>
    <w:rsid w:val="00CE6E23"/>
    <w:rsid w:val="00CE6E2E"/>
    <w:rsid w:val="00CE6EA6"/>
    <w:rsid w:val="00CE6F59"/>
    <w:rsid w:val="00CE6FB9"/>
    <w:rsid w:val="00CE6FE1"/>
    <w:rsid w:val="00CE7079"/>
    <w:rsid w:val="00CE708F"/>
    <w:rsid w:val="00CE70B7"/>
    <w:rsid w:val="00CE7114"/>
    <w:rsid w:val="00CE7130"/>
    <w:rsid w:val="00CE71B3"/>
    <w:rsid w:val="00CE71BC"/>
    <w:rsid w:val="00CE71D3"/>
    <w:rsid w:val="00CE71E9"/>
    <w:rsid w:val="00CE71EB"/>
    <w:rsid w:val="00CE724F"/>
    <w:rsid w:val="00CE7292"/>
    <w:rsid w:val="00CE72FF"/>
    <w:rsid w:val="00CE7432"/>
    <w:rsid w:val="00CE74A5"/>
    <w:rsid w:val="00CE758F"/>
    <w:rsid w:val="00CE75D2"/>
    <w:rsid w:val="00CE76C2"/>
    <w:rsid w:val="00CE7704"/>
    <w:rsid w:val="00CE7779"/>
    <w:rsid w:val="00CE7782"/>
    <w:rsid w:val="00CE7825"/>
    <w:rsid w:val="00CE7827"/>
    <w:rsid w:val="00CE7833"/>
    <w:rsid w:val="00CE7877"/>
    <w:rsid w:val="00CE7899"/>
    <w:rsid w:val="00CE78DA"/>
    <w:rsid w:val="00CE7929"/>
    <w:rsid w:val="00CE7932"/>
    <w:rsid w:val="00CE793F"/>
    <w:rsid w:val="00CE7948"/>
    <w:rsid w:val="00CE7993"/>
    <w:rsid w:val="00CE79C3"/>
    <w:rsid w:val="00CE7A09"/>
    <w:rsid w:val="00CE7A15"/>
    <w:rsid w:val="00CE7A28"/>
    <w:rsid w:val="00CE7A78"/>
    <w:rsid w:val="00CE7ACD"/>
    <w:rsid w:val="00CE7AD7"/>
    <w:rsid w:val="00CE7B61"/>
    <w:rsid w:val="00CE7B7E"/>
    <w:rsid w:val="00CE7C14"/>
    <w:rsid w:val="00CE7C29"/>
    <w:rsid w:val="00CE7C69"/>
    <w:rsid w:val="00CE7C6C"/>
    <w:rsid w:val="00CE7D45"/>
    <w:rsid w:val="00CE7D83"/>
    <w:rsid w:val="00CE7DE4"/>
    <w:rsid w:val="00CE7E06"/>
    <w:rsid w:val="00CE7E51"/>
    <w:rsid w:val="00CE7E68"/>
    <w:rsid w:val="00CE7E83"/>
    <w:rsid w:val="00CE7FAE"/>
    <w:rsid w:val="00CE7FC3"/>
    <w:rsid w:val="00CE7FC6"/>
    <w:rsid w:val="00CF0009"/>
    <w:rsid w:val="00CF0034"/>
    <w:rsid w:val="00CF003C"/>
    <w:rsid w:val="00CF00C5"/>
    <w:rsid w:val="00CF0124"/>
    <w:rsid w:val="00CF014E"/>
    <w:rsid w:val="00CF0175"/>
    <w:rsid w:val="00CF0311"/>
    <w:rsid w:val="00CF0393"/>
    <w:rsid w:val="00CF03AD"/>
    <w:rsid w:val="00CF0413"/>
    <w:rsid w:val="00CF0417"/>
    <w:rsid w:val="00CF0459"/>
    <w:rsid w:val="00CF0487"/>
    <w:rsid w:val="00CF0497"/>
    <w:rsid w:val="00CF049C"/>
    <w:rsid w:val="00CF052F"/>
    <w:rsid w:val="00CF0568"/>
    <w:rsid w:val="00CF0640"/>
    <w:rsid w:val="00CF0641"/>
    <w:rsid w:val="00CF0648"/>
    <w:rsid w:val="00CF06B7"/>
    <w:rsid w:val="00CF06C0"/>
    <w:rsid w:val="00CF07E2"/>
    <w:rsid w:val="00CF07F5"/>
    <w:rsid w:val="00CF0815"/>
    <w:rsid w:val="00CF097E"/>
    <w:rsid w:val="00CF0A23"/>
    <w:rsid w:val="00CF0A44"/>
    <w:rsid w:val="00CF0A8B"/>
    <w:rsid w:val="00CF0C60"/>
    <w:rsid w:val="00CF0CFD"/>
    <w:rsid w:val="00CF0D97"/>
    <w:rsid w:val="00CF0FD3"/>
    <w:rsid w:val="00CF0FFC"/>
    <w:rsid w:val="00CF105D"/>
    <w:rsid w:val="00CF10B2"/>
    <w:rsid w:val="00CF10B6"/>
    <w:rsid w:val="00CF1148"/>
    <w:rsid w:val="00CF1172"/>
    <w:rsid w:val="00CF1205"/>
    <w:rsid w:val="00CF1254"/>
    <w:rsid w:val="00CF12B4"/>
    <w:rsid w:val="00CF1314"/>
    <w:rsid w:val="00CF13C6"/>
    <w:rsid w:val="00CF13FA"/>
    <w:rsid w:val="00CF1404"/>
    <w:rsid w:val="00CF1461"/>
    <w:rsid w:val="00CF14DE"/>
    <w:rsid w:val="00CF1541"/>
    <w:rsid w:val="00CF1577"/>
    <w:rsid w:val="00CF15A2"/>
    <w:rsid w:val="00CF15CC"/>
    <w:rsid w:val="00CF162E"/>
    <w:rsid w:val="00CF1644"/>
    <w:rsid w:val="00CF1702"/>
    <w:rsid w:val="00CF170D"/>
    <w:rsid w:val="00CF1733"/>
    <w:rsid w:val="00CF173D"/>
    <w:rsid w:val="00CF1745"/>
    <w:rsid w:val="00CF175F"/>
    <w:rsid w:val="00CF186D"/>
    <w:rsid w:val="00CF189E"/>
    <w:rsid w:val="00CF18AB"/>
    <w:rsid w:val="00CF1982"/>
    <w:rsid w:val="00CF19D1"/>
    <w:rsid w:val="00CF19DB"/>
    <w:rsid w:val="00CF19F3"/>
    <w:rsid w:val="00CF19F9"/>
    <w:rsid w:val="00CF1A19"/>
    <w:rsid w:val="00CF1A3A"/>
    <w:rsid w:val="00CF1A54"/>
    <w:rsid w:val="00CF1AAD"/>
    <w:rsid w:val="00CF1ACD"/>
    <w:rsid w:val="00CF1B43"/>
    <w:rsid w:val="00CF1B74"/>
    <w:rsid w:val="00CF1BA7"/>
    <w:rsid w:val="00CF1BD5"/>
    <w:rsid w:val="00CF1BD9"/>
    <w:rsid w:val="00CF1C05"/>
    <w:rsid w:val="00CF1C0D"/>
    <w:rsid w:val="00CF1C3C"/>
    <w:rsid w:val="00CF1C72"/>
    <w:rsid w:val="00CF1CA4"/>
    <w:rsid w:val="00CF1DFE"/>
    <w:rsid w:val="00CF1E00"/>
    <w:rsid w:val="00CF1E1D"/>
    <w:rsid w:val="00CF1E2D"/>
    <w:rsid w:val="00CF1E5E"/>
    <w:rsid w:val="00CF1EE0"/>
    <w:rsid w:val="00CF201D"/>
    <w:rsid w:val="00CF2052"/>
    <w:rsid w:val="00CF2092"/>
    <w:rsid w:val="00CF2115"/>
    <w:rsid w:val="00CF21AD"/>
    <w:rsid w:val="00CF2230"/>
    <w:rsid w:val="00CF22E1"/>
    <w:rsid w:val="00CF22E9"/>
    <w:rsid w:val="00CF22F3"/>
    <w:rsid w:val="00CF236E"/>
    <w:rsid w:val="00CF23A3"/>
    <w:rsid w:val="00CF23F5"/>
    <w:rsid w:val="00CF2459"/>
    <w:rsid w:val="00CF2570"/>
    <w:rsid w:val="00CF2613"/>
    <w:rsid w:val="00CF2684"/>
    <w:rsid w:val="00CF26BE"/>
    <w:rsid w:val="00CF26E4"/>
    <w:rsid w:val="00CF27E1"/>
    <w:rsid w:val="00CF2824"/>
    <w:rsid w:val="00CF28F2"/>
    <w:rsid w:val="00CF292D"/>
    <w:rsid w:val="00CF299D"/>
    <w:rsid w:val="00CF29AB"/>
    <w:rsid w:val="00CF29E1"/>
    <w:rsid w:val="00CF2A01"/>
    <w:rsid w:val="00CF2A0B"/>
    <w:rsid w:val="00CF2A3D"/>
    <w:rsid w:val="00CF2A41"/>
    <w:rsid w:val="00CF2AE9"/>
    <w:rsid w:val="00CF2B59"/>
    <w:rsid w:val="00CF2BF6"/>
    <w:rsid w:val="00CF2C78"/>
    <w:rsid w:val="00CF2C89"/>
    <w:rsid w:val="00CF2CF0"/>
    <w:rsid w:val="00CF2D83"/>
    <w:rsid w:val="00CF2D91"/>
    <w:rsid w:val="00CF2D9E"/>
    <w:rsid w:val="00CF2E87"/>
    <w:rsid w:val="00CF2ED0"/>
    <w:rsid w:val="00CF2ED9"/>
    <w:rsid w:val="00CF2EE1"/>
    <w:rsid w:val="00CF2F30"/>
    <w:rsid w:val="00CF2F8E"/>
    <w:rsid w:val="00CF3011"/>
    <w:rsid w:val="00CF3084"/>
    <w:rsid w:val="00CF30E3"/>
    <w:rsid w:val="00CF30FF"/>
    <w:rsid w:val="00CF3109"/>
    <w:rsid w:val="00CF319B"/>
    <w:rsid w:val="00CF31DC"/>
    <w:rsid w:val="00CF3344"/>
    <w:rsid w:val="00CF3346"/>
    <w:rsid w:val="00CF3473"/>
    <w:rsid w:val="00CF3492"/>
    <w:rsid w:val="00CF351D"/>
    <w:rsid w:val="00CF357E"/>
    <w:rsid w:val="00CF3593"/>
    <w:rsid w:val="00CF35AA"/>
    <w:rsid w:val="00CF35AE"/>
    <w:rsid w:val="00CF364A"/>
    <w:rsid w:val="00CF3686"/>
    <w:rsid w:val="00CF36A0"/>
    <w:rsid w:val="00CF370B"/>
    <w:rsid w:val="00CF374B"/>
    <w:rsid w:val="00CF3765"/>
    <w:rsid w:val="00CF3824"/>
    <w:rsid w:val="00CF38AE"/>
    <w:rsid w:val="00CF38D6"/>
    <w:rsid w:val="00CF3921"/>
    <w:rsid w:val="00CF3958"/>
    <w:rsid w:val="00CF3A1B"/>
    <w:rsid w:val="00CF3A4A"/>
    <w:rsid w:val="00CF3A5C"/>
    <w:rsid w:val="00CF3B0B"/>
    <w:rsid w:val="00CF3B29"/>
    <w:rsid w:val="00CF3B49"/>
    <w:rsid w:val="00CF3B50"/>
    <w:rsid w:val="00CF3B7F"/>
    <w:rsid w:val="00CF3BCB"/>
    <w:rsid w:val="00CF3C57"/>
    <w:rsid w:val="00CF3C59"/>
    <w:rsid w:val="00CF3D00"/>
    <w:rsid w:val="00CF3DF4"/>
    <w:rsid w:val="00CF3EC2"/>
    <w:rsid w:val="00CF3F8C"/>
    <w:rsid w:val="00CF3FE0"/>
    <w:rsid w:val="00CF4074"/>
    <w:rsid w:val="00CF4112"/>
    <w:rsid w:val="00CF411A"/>
    <w:rsid w:val="00CF4146"/>
    <w:rsid w:val="00CF41D7"/>
    <w:rsid w:val="00CF4258"/>
    <w:rsid w:val="00CF427B"/>
    <w:rsid w:val="00CF42A8"/>
    <w:rsid w:val="00CF42C3"/>
    <w:rsid w:val="00CF42E2"/>
    <w:rsid w:val="00CF42F0"/>
    <w:rsid w:val="00CF430C"/>
    <w:rsid w:val="00CF430E"/>
    <w:rsid w:val="00CF440A"/>
    <w:rsid w:val="00CF4496"/>
    <w:rsid w:val="00CF454B"/>
    <w:rsid w:val="00CF45AB"/>
    <w:rsid w:val="00CF45D4"/>
    <w:rsid w:val="00CF4634"/>
    <w:rsid w:val="00CF4651"/>
    <w:rsid w:val="00CF46E0"/>
    <w:rsid w:val="00CF474A"/>
    <w:rsid w:val="00CF480B"/>
    <w:rsid w:val="00CF4851"/>
    <w:rsid w:val="00CF486D"/>
    <w:rsid w:val="00CF48C0"/>
    <w:rsid w:val="00CF48EE"/>
    <w:rsid w:val="00CF490B"/>
    <w:rsid w:val="00CF493D"/>
    <w:rsid w:val="00CF497D"/>
    <w:rsid w:val="00CF49C2"/>
    <w:rsid w:val="00CF49C5"/>
    <w:rsid w:val="00CF49D6"/>
    <w:rsid w:val="00CF49E9"/>
    <w:rsid w:val="00CF4A03"/>
    <w:rsid w:val="00CF4AC3"/>
    <w:rsid w:val="00CF4B2A"/>
    <w:rsid w:val="00CF4B69"/>
    <w:rsid w:val="00CF4BB6"/>
    <w:rsid w:val="00CF4C06"/>
    <w:rsid w:val="00CF4C0A"/>
    <w:rsid w:val="00CF4C9E"/>
    <w:rsid w:val="00CF4DF0"/>
    <w:rsid w:val="00CF4E09"/>
    <w:rsid w:val="00CF4E52"/>
    <w:rsid w:val="00CF4FC0"/>
    <w:rsid w:val="00CF4FDF"/>
    <w:rsid w:val="00CF5099"/>
    <w:rsid w:val="00CF50D3"/>
    <w:rsid w:val="00CF5108"/>
    <w:rsid w:val="00CF51B5"/>
    <w:rsid w:val="00CF51F2"/>
    <w:rsid w:val="00CF5207"/>
    <w:rsid w:val="00CF533C"/>
    <w:rsid w:val="00CF5352"/>
    <w:rsid w:val="00CF53AB"/>
    <w:rsid w:val="00CF54BB"/>
    <w:rsid w:val="00CF54C0"/>
    <w:rsid w:val="00CF5530"/>
    <w:rsid w:val="00CF553D"/>
    <w:rsid w:val="00CF5542"/>
    <w:rsid w:val="00CF5572"/>
    <w:rsid w:val="00CF55B9"/>
    <w:rsid w:val="00CF55C8"/>
    <w:rsid w:val="00CF55F7"/>
    <w:rsid w:val="00CF56D5"/>
    <w:rsid w:val="00CF56E9"/>
    <w:rsid w:val="00CF574D"/>
    <w:rsid w:val="00CF5785"/>
    <w:rsid w:val="00CF57E3"/>
    <w:rsid w:val="00CF57FC"/>
    <w:rsid w:val="00CF5859"/>
    <w:rsid w:val="00CF5878"/>
    <w:rsid w:val="00CF5887"/>
    <w:rsid w:val="00CF5972"/>
    <w:rsid w:val="00CF59A8"/>
    <w:rsid w:val="00CF59D8"/>
    <w:rsid w:val="00CF59F6"/>
    <w:rsid w:val="00CF5A4A"/>
    <w:rsid w:val="00CF5A4E"/>
    <w:rsid w:val="00CF5AD1"/>
    <w:rsid w:val="00CF5AF7"/>
    <w:rsid w:val="00CF5B2B"/>
    <w:rsid w:val="00CF5BAA"/>
    <w:rsid w:val="00CF5BD9"/>
    <w:rsid w:val="00CF5C65"/>
    <w:rsid w:val="00CF5C69"/>
    <w:rsid w:val="00CF5C8F"/>
    <w:rsid w:val="00CF5CF1"/>
    <w:rsid w:val="00CF5D76"/>
    <w:rsid w:val="00CF5DAB"/>
    <w:rsid w:val="00CF5DD3"/>
    <w:rsid w:val="00CF5E04"/>
    <w:rsid w:val="00CF5E10"/>
    <w:rsid w:val="00CF5EA1"/>
    <w:rsid w:val="00CF5EB7"/>
    <w:rsid w:val="00CF5ECC"/>
    <w:rsid w:val="00CF5F86"/>
    <w:rsid w:val="00CF5F8C"/>
    <w:rsid w:val="00CF5FE8"/>
    <w:rsid w:val="00CF5FFE"/>
    <w:rsid w:val="00CF60DD"/>
    <w:rsid w:val="00CF60E5"/>
    <w:rsid w:val="00CF6113"/>
    <w:rsid w:val="00CF6170"/>
    <w:rsid w:val="00CF618A"/>
    <w:rsid w:val="00CF618F"/>
    <w:rsid w:val="00CF629C"/>
    <w:rsid w:val="00CF62AA"/>
    <w:rsid w:val="00CF62E1"/>
    <w:rsid w:val="00CF6345"/>
    <w:rsid w:val="00CF6384"/>
    <w:rsid w:val="00CF6401"/>
    <w:rsid w:val="00CF648A"/>
    <w:rsid w:val="00CF655C"/>
    <w:rsid w:val="00CF658D"/>
    <w:rsid w:val="00CF65EA"/>
    <w:rsid w:val="00CF65F8"/>
    <w:rsid w:val="00CF6799"/>
    <w:rsid w:val="00CF67AE"/>
    <w:rsid w:val="00CF680C"/>
    <w:rsid w:val="00CF68D1"/>
    <w:rsid w:val="00CF68FC"/>
    <w:rsid w:val="00CF6962"/>
    <w:rsid w:val="00CF69C1"/>
    <w:rsid w:val="00CF69C6"/>
    <w:rsid w:val="00CF69D7"/>
    <w:rsid w:val="00CF69DA"/>
    <w:rsid w:val="00CF6A50"/>
    <w:rsid w:val="00CF6AAB"/>
    <w:rsid w:val="00CF6BDF"/>
    <w:rsid w:val="00CF6C97"/>
    <w:rsid w:val="00CF6C9B"/>
    <w:rsid w:val="00CF6CA4"/>
    <w:rsid w:val="00CF6D05"/>
    <w:rsid w:val="00CF6D5A"/>
    <w:rsid w:val="00CF6D63"/>
    <w:rsid w:val="00CF6DBC"/>
    <w:rsid w:val="00CF6DED"/>
    <w:rsid w:val="00CF6E08"/>
    <w:rsid w:val="00CF6EF2"/>
    <w:rsid w:val="00CF6EF3"/>
    <w:rsid w:val="00CF6EFE"/>
    <w:rsid w:val="00CF6EFF"/>
    <w:rsid w:val="00CF6F2C"/>
    <w:rsid w:val="00CF6F6A"/>
    <w:rsid w:val="00CF6FBA"/>
    <w:rsid w:val="00CF7016"/>
    <w:rsid w:val="00CF7048"/>
    <w:rsid w:val="00CF70B8"/>
    <w:rsid w:val="00CF70DA"/>
    <w:rsid w:val="00CF70E4"/>
    <w:rsid w:val="00CF70F6"/>
    <w:rsid w:val="00CF7129"/>
    <w:rsid w:val="00CF7217"/>
    <w:rsid w:val="00CF725C"/>
    <w:rsid w:val="00CF729D"/>
    <w:rsid w:val="00CF72BE"/>
    <w:rsid w:val="00CF72D3"/>
    <w:rsid w:val="00CF72FE"/>
    <w:rsid w:val="00CF7332"/>
    <w:rsid w:val="00CF7359"/>
    <w:rsid w:val="00CF73A0"/>
    <w:rsid w:val="00CF73B1"/>
    <w:rsid w:val="00CF73FD"/>
    <w:rsid w:val="00CF7404"/>
    <w:rsid w:val="00CF7447"/>
    <w:rsid w:val="00CF7484"/>
    <w:rsid w:val="00CF74F4"/>
    <w:rsid w:val="00CF74F6"/>
    <w:rsid w:val="00CF7542"/>
    <w:rsid w:val="00CF755D"/>
    <w:rsid w:val="00CF75BB"/>
    <w:rsid w:val="00CF75EC"/>
    <w:rsid w:val="00CF7626"/>
    <w:rsid w:val="00CF764A"/>
    <w:rsid w:val="00CF76A9"/>
    <w:rsid w:val="00CF76C6"/>
    <w:rsid w:val="00CF76DC"/>
    <w:rsid w:val="00CF7726"/>
    <w:rsid w:val="00CF7763"/>
    <w:rsid w:val="00CF783A"/>
    <w:rsid w:val="00CF783B"/>
    <w:rsid w:val="00CF78DB"/>
    <w:rsid w:val="00CF79E0"/>
    <w:rsid w:val="00CF7A68"/>
    <w:rsid w:val="00CF7AB9"/>
    <w:rsid w:val="00CF7AED"/>
    <w:rsid w:val="00CF7AFA"/>
    <w:rsid w:val="00CF7B1D"/>
    <w:rsid w:val="00CF7B64"/>
    <w:rsid w:val="00CF7B65"/>
    <w:rsid w:val="00CF7BD4"/>
    <w:rsid w:val="00CF7BFC"/>
    <w:rsid w:val="00CF7C61"/>
    <w:rsid w:val="00CF7CA5"/>
    <w:rsid w:val="00CF7CD7"/>
    <w:rsid w:val="00CF7D02"/>
    <w:rsid w:val="00CF7D73"/>
    <w:rsid w:val="00CF7D74"/>
    <w:rsid w:val="00CF7D7D"/>
    <w:rsid w:val="00CF7DE1"/>
    <w:rsid w:val="00CF7E88"/>
    <w:rsid w:val="00D00096"/>
    <w:rsid w:val="00D000D7"/>
    <w:rsid w:val="00D0024E"/>
    <w:rsid w:val="00D00297"/>
    <w:rsid w:val="00D002C2"/>
    <w:rsid w:val="00D002D3"/>
    <w:rsid w:val="00D002D8"/>
    <w:rsid w:val="00D002EA"/>
    <w:rsid w:val="00D00385"/>
    <w:rsid w:val="00D00469"/>
    <w:rsid w:val="00D004B3"/>
    <w:rsid w:val="00D004B6"/>
    <w:rsid w:val="00D004E7"/>
    <w:rsid w:val="00D00528"/>
    <w:rsid w:val="00D00534"/>
    <w:rsid w:val="00D005C2"/>
    <w:rsid w:val="00D005EB"/>
    <w:rsid w:val="00D00606"/>
    <w:rsid w:val="00D0064F"/>
    <w:rsid w:val="00D00696"/>
    <w:rsid w:val="00D006C7"/>
    <w:rsid w:val="00D00728"/>
    <w:rsid w:val="00D00778"/>
    <w:rsid w:val="00D00795"/>
    <w:rsid w:val="00D0079F"/>
    <w:rsid w:val="00D007B8"/>
    <w:rsid w:val="00D007BE"/>
    <w:rsid w:val="00D007DE"/>
    <w:rsid w:val="00D007FC"/>
    <w:rsid w:val="00D0083C"/>
    <w:rsid w:val="00D0086E"/>
    <w:rsid w:val="00D008D8"/>
    <w:rsid w:val="00D008ED"/>
    <w:rsid w:val="00D009CB"/>
    <w:rsid w:val="00D00A30"/>
    <w:rsid w:val="00D00AE1"/>
    <w:rsid w:val="00D00B65"/>
    <w:rsid w:val="00D00B91"/>
    <w:rsid w:val="00D00BAD"/>
    <w:rsid w:val="00D00C1A"/>
    <w:rsid w:val="00D00C9A"/>
    <w:rsid w:val="00D00CC8"/>
    <w:rsid w:val="00D00DDB"/>
    <w:rsid w:val="00D00E25"/>
    <w:rsid w:val="00D00E4A"/>
    <w:rsid w:val="00D00E51"/>
    <w:rsid w:val="00D00E6B"/>
    <w:rsid w:val="00D00E8B"/>
    <w:rsid w:val="00D00EA4"/>
    <w:rsid w:val="00D00F3B"/>
    <w:rsid w:val="00D00F4B"/>
    <w:rsid w:val="00D00F5E"/>
    <w:rsid w:val="00D010BF"/>
    <w:rsid w:val="00D0112C"/>
    <w:rsid w:val="00D01149"/>
    <w:rsid w:val="00D01184"/>
    <w:rsid w:val="00D011D9"/>
    <w:rsid w:val="00D011E0"/>
    <w:rsid w:val="00D0129D"/>
    <w:rsid w:val="00D012C9"/>
    <w:rsid w:val="00D01300"/>
    <w:rsid w:val="00D01417"/>
    <w:rsid w:val="00D0146B"/>
    <w:rsid w:val="00D014C7"/>
    <w:rsid w:val="00D01506"/>
    <w:rsid w:val="00D01507"/>
    <w:rsid w:val="00D0153E"/>
    <w:rsid w:val="00D01654"/>
    <w:rsid w:val="00D01678"/>
    <w:rsid w:val="00D0167D"/>
    <w:rsid w:val="00D016CB"/>
    <w:rsid w:val="00D0177F"/>
    <w:rsid w:val="00D01793"/>
    <w:rsid w:val="00D017C5"/>
    <w:rsid w:val="00D01963"/>
    <w:rsid w:val="00D0196B"/>
    <w:rsid w:val="00D01972"/>
    <w:rsid w:val="00D019D4"/>
    <w:rsid w:val="00D01A60"/>
    <w:rsid w:val="00D01A77"/>
    <w:rsid w:val="00D01ACB"/>
    <w:rsid w:val="00D01B16"/>
    <w:rsid w:val="00D01B56"/>
    <w:rsid w:val="00D01B9D"/>
    <w:rsid w:val="00D01C0A"/>
    <w:rsid w:val="00D01C82"/>
    <w:rsid w:val="00D01D22"/>
    <w:rsid w:val="00D01D5A"/>
    <w:rsid w:val="00D01DE9"/>
    <w:rsid w:val="00D01E05"/>
    <w:rsid w:val="00D01E06"/>
    <w:rsid w:val="00D01E24"/>
    <w:rsid w:val="00D01E3E"/>
    <w:rsid w:val="00D01E77"/>
    <w:rsid w:val="00D01F26"/>
    <w:rsid w:val="00D01F39"/>
    <w:rsid w:val="00D01F3A"/>
    <w:rsid w:val="00D01F48"/>
    <w:rsid w:val="00D01F67"/>
    <w:rsid w:val="00D01FC2"/>
    <w:rsid w:val="00D01FD5"/>
    <w:rsid w:val="00D020A3"/>
    <w:rsid w:val="00D020FB"/>
    <w:rsid w:val="00D021C9"/>
    <w:rsid w:val="00D021CE"/>
    <w:rsid w:val="00D021DD"/>
    <w:rsid w:val="00D02280"/>
    <w:rsid w:val="00D022FD"/>
    <w:rsid w:val="00D02317"/>
    <w:rsid w:val="00D02373"/>
    <w:rsid w:val="00D02399"/>
    <w:rsid w:val="00D023B2"/>
    <w:rsid w:val="00D024AA"/>
    <w:rsid w:val="00D024D8"/>
    <w:rsid w:val="00D02596"/>
    <w:rsid w:val="00D025F3"/>
    <w:rsid w:val="00D025FA"/>
    <w:rsid w:val="00D0260C"/>
    <w:rsid w:val="00D02638"/>
    <w:rsid w:val="00D0264B"/>
    <w:rsid w:val="00D0267D"/>
    <w:rsid w:val="00D026DC"/>
    <w:rsid w:val="00D026EB"/>
    <w:rsid w:val="00D026F6"/>
    <w:rsid w:val="00D02730"/>
    <w:rsid w:val="00D02747"/>
    <w:rsid w:val="00D027F3"/>
    <w:rsid w:val="00D0282A"/>
    <w:rsid w:val="00D029B7"/>
    <w:rsid w:val="00D029BE"/>
    <w:rsid w:val="00D02A27"/>
    <w:rsid w:val="00D02A70"/>
    <w:rsid w:val="00D02A9F"/>
    <w:rsid w:val="00D02C11"/>
    <w:rsid w:val="00D02C39"/>
    <w:rsid w:val="00D02C53"/>
    <w:rsid w:val="00D02CD6"/>
    <w:rsid w:val="00D02CF7"/>
    <w:rsid w:val="00D02CFE"/>
    <w:rsid w:val="00D02D6E"/>
    <w:rsid w:val="00D02E27"/>
    <w:rsid w:val="00D02E68"/>
    <w:rsid w:val="00D02E6E"/>
    <w:rsid w:val="00D02EAB"/>
    <w:rsid w:val="00D02EB4"/>
    <w:rsid w:val="00D02EFF"/>
    <w:rsid w:val="00D02F33"/>
    <w:rsid w:val="00D02F38"/>
    <w:rsid w:val="00D02F4D"/>
    <w:rsid w:val="00D02FBA"/>
    <w:rsid w:val="00D0306D"/>
    <w:rsid w:val="00D030BE"/>
    <w:rsid w:val="00D030E5"/>
    <w:rsid w:val="00D031BE"/>
    <w:rsid w:val="00D031FA"/>
    <w:rsid w:val="00D031FD"/>
    <w:rsid w:val="00D0321A"/>
    <w:rsid w:val="00D0326F"/>
    <w:rsid w:val="00D033C4"/>
    <w:rsid w:val="00D033FB"/>
    <w:rsid w:val="00D0346C"/>
    <w:rsid w:val="00D0352D"/>
    <w:rsid w:val="00D03530"/>
    <w:rsid w:val="00D035A5"/>
    <w:rsid w:val="00D03655"/>
    <w:rsid w:val="00D0365E"/>
    <w:rsid w:val="00D03665"/>
    <w:rsid w:val="00D03685"/>
    <w:rsid w:val="00D03686"/>
    <w:rsid w:val="00D036FF"/>
    <w:rsid w:val="00D03835"/>
    <w:rsid w:val="00D039CD"/>
    <w:rsid w:val="00D03A0F"/>
    <w:rsid w:val="00D03AA6"/>
    <w:rsid w:val="00D03AE2"/>
    <w:rsid w:val="00D03AF0"/>
    <w:rsid w:val="00D03AF1"/>
    <w:rsid w:val="00D03AF8"/>
    <w:rsid w:val="00D03B25"/>
    <w:rsid w:val="00D03B9C"/>
    <w:rsid w:val="00D03C0E"/>
    <w:rsid w:val="00D03C14"/>
    <w:rsid w:val="00D03C51"/>
    <w:rsid w:val="00D03CE8"/>
    <w:rsid w:val="00D03D15"/>
    <w:rsid w:val="00D03D39"/>
    <w:rsid w:val="00D03DA8"/>
    <w:rsid w:val="00D03DDF"/>
    <w:rsid w:val="00D03DE8"/>
    <w:rsid w:val="00D03DF8"/>
    <w:rsid w:val="00D03FE8"/>
    <w:rsid w:val="00D03FFB"/>
    <w:rsid w:val="00D0401E"/>
    <w:rsid w:val="00D04024"/>
    <w:rsid w:val="00D04035"/>
    <w:rsid w:val="00D04069"/>
    <w:rsid w:val="00D04091"/>
    <w:rsid w:val="00D040E6"/>
    <w:rsid w:val="00D040FA"/>
    <w:rsid w:val="00D04114"/>
    <w:rsid w:val="00D04116"/>
    <w:rsid w:val="00D04132"/>
    <w:rsid w:val="00D041B9"/>
    <w:rsid w:val="00D041D3"/>
    <w:rsid w:val="00D041E2"/>
    <w:rsid w:val="00D04226"/>
    <w:rsid w:val="00D0426A"/>
    <w:rsid w:val="00D04277"/>
    <w:rsid w:val="00D04357"/>
    <w:rsid w:val="00D04361"/>
    <w:rsid w:val="00D043A3"/>
    <w:rsid w:val="00D044D0"/>
    <w:rsid w:val="00D044FC"/>
    <w:rsid w:val="00D0452F"/>
    <w:rsid w:val="00D0454A"/>
    <w:rsid w:val="00D04564"/>
    <w:rsid w:val="00D0457C"/>
    <w:rsid w:val="00D04625"/>
    <w:rsid w:val="00D04638"/>
    <w:rsid w:val="00D04653"/>
    <w:rsid w:val="00D0467B"/>
    <w:rsid w:val="00D0468A"/>
    <w:rsid w:val="00D046BC"/>
    <w:rsid w:val="00D046C1"/>
    <w:rsid w:val="00D046D5"/>
    <w:rsid w:val="00D0470B"/>
    <w:rsid w:val="00D047DD"/>
    <w:rsid w:val="00D0486F"/>
    <w:rsid w:val="00D0489D"/>
    <w:rsid w:val="00D048FF"/>
    <w:rsid w:val="00D0497C"/>
    <w:rsid w:val="00D049B6"/>
    <w:rsid w:val="00D049EB"/>
    <w:rsid w:val="00D049EF"/>
    <w:rsid w:val="00D04A11"/>
    <w:rsid w:val="00D04A46"/>
    <w:rsid w:val="00D04A67"/>
    <w:rsid w:val="00D04A73"/>
    <w:rsid w:val="00D04ABB"/>
    <w:rsid w:val="00D04AE4"/>
    <w:rsid w:val="00D04AF7"/>
    <w:rsid w:val="00D04B47"/>
    <w:rsid w:val="00D04C30"/>
    <w:rsid w:val="00D04C64"/>
    <w:rsid w:val="00D04C9F"/>
    <w:rsid w:val="00D04CFE"/>
    <w:rsid w:val="00D04D0A"/>
    <w:rsid w:val="00D04D77"/>
    <w:rsid w:val="00D04DEB"/>
    <w:rsid w:val="00D04E07"/>
    <w:rsid w:val="00D04E12"/>
    <w:rsid w:val="00D04E22"/>
    <w:rsid w:val="00D04E41"/>
    <w:rsid w:val="00D04EA6"/>
    <w:rsid w:val="00D04EDB"/>
    <w:rsid w:val="00D04F7A"/>
    <w:rsid w:val="00D04FB1"/>
    <w:rsid w:val="00D04FDE"/>
    <w:rsid w:val="00D05023"/>
    <w:rsid w:val="00D0508C"/>
    <w:rsid w:val="00D05171"/>
    <w:rsid w:val="00D05221"/>
    <w:rsid w:val="00D05257"/>
    <w:rsid w:val="00D0526E"/>
    <w:rsid w:val="00D0529A"/>
    <w:rsid w:val="00D0531A"/>
    <w:rsid w:val="00D0532A"/>
    <w:rsid w:val="00D05396"/>
    <w:rsid w:val="00D053E9"/>
    <w:rsid w:val="00D053F3"/>
    <w:rsid w:val="00D0543C"/>
    <w:rsid w:val="00D0546D"/>
    <w:rsid w:val="00D05520"/>
    <w:rsid w:val="00D055EC"/>
    <w:rsid w:val="00D05642"/>
    <w:rsid w:val="00D056D2"/>
    <w:rsid w:val="00D056E7"/>
    <w:rsid w:val="00D05785"/>
    <w:rsid w:val="00D0578F"/>
    <w:rsid w:val="00D057C6"/>
    <w:rsid w:val="00D058B9"/>
    <w:rsid w:val="00D058C7"/>
    <w:rsid w:val="00D058F5"/>
    <w:rsid w:val="00D05934"/>
    <w:rsid w:val="00D05936"/>
    <w:rsid w:val="00D0594B"/>
    <w:rsid w:val="00D059CB"/>
    <w:rsid w:val="00D059EB"/>
    <w:rsid w:val="00D05A11"/>
    <w:rsid w:val="00D05A50"/>
    <w:rsid w:val="00D05A88"/>
    <w:rsid w:val="00D05A92"/>
    <w:rsid w:val="00D05A95"/>
    <w:rsid w:val="00D05AA5"/>
    <w:rsid w:val="00D05ACA"/>
    <w:rsid w:val="00D05BEA"/>
    <w:rsid w:val="00D05C2C"/>
    <w:rsid w:val="00D05CEA"/>
    <w:rsid w:val="00D05D6A"/>
    <w:rsid w:val="00D05DB3"/>
    <w:rsid w:val="00D05DE3"/>
    <w:rsid w:val="00D05E00"/>
    <w:rsid w:val="00D05E10"/>
    <w:rsid w:val="00D05E48"/>
    <w:rsid w:val="00D05E83"/>
    <w:rsid w:val="00D05EA3"/>
    <w:rsid w:val="00D05ED8"/>
    <w:rsid w:val="00D05EE4"/>
    <w:rsid w:val="00D05EEB"/>
    <w:rsid w:val="00D05EF7"/>
    <w:rsid w:val="00D05FA1"/>
    <w:rsid w:val="00D05FDB"/>
    <w:rsid w:val="00D05FDD"/>
    <w:rsid w:val="00D05FDE"/>
    <w:rsid w:val="00D0601F"/>
    <w:rsid w:val="00D06033"/>
    <w:rsid w:val="00D0606B"/>
    <w:rsid w:val="00D06089"/>
    <w:rsid w:val="00D060CE"/>
    <w:rsid w:val="00D060F0"/>
    <w:rsid w:val="00D06192"/>
    <w:rsid w:val="00D061F7"/>
    <w:rsid w:val="00D0625E"/>
    <w:rsid w:val="00D06273"/>
    <w:rsid w:val="00D06281"/>
    <w:rsid w:val="00D062EB"/>
    <w:rsid w:val="00D063C0"/>
    <w:rsid w:val="00D06403"/>
    <w:rsid w:val="00D0641B"/>
    <w:rsid w:val="00D06443"/>
    <w:rsid w:val="00D06455"/>
    <w:rsid w:val="00D0650B"/>
    <w:rsid w:val="00D06531"/>
    <w:rsid w:val="00D06599"/>
    <w:rsid w:val="00D065C6"/>
    <w:rsid w:val="00D065DC"/>
    <w:rsid w:val="00D065DE"/>
    <w:rsid w:val="00D06600"/>
    <w:rsid w:val="00D06650"/>
    <w:rsid w:val="00D066D6"/>
    <w:rsid w:val="00D06784"/>
    <w:rsid w:val="00D06787"/>
    <w:rsid w:val="00D06857"/>
    <w:rsid w:val="00D068B6"/>
    <w:rsid w:val="00D0698B"/>
    <w:rsid w:val="00D0698E"/>
    <w:rsid w:val="00D06993"/>
    <w:rsid w:val="00D069B2"/>
    <w:rsid w:val="00D06A3B"/>
    <w:rsid w:val="00D06A8D"/>
    <w:rsid w:val="00D06B64"/>
    <w:rsid w:val="00D06BB7"/>
    <w:rsid w:val="00D06BC3"/>
    <w:rsid w:val="00D06BF3"/>
    <w:rsid w:val="00D06C06"/>
    <w:rsid w:val="00D06C77"/>
    <w:rsid w:val="00D06CAA"/>
    <w:rsid w:val="00D06CDF"/>
    <w:rsid w:val="00D06D24"/>
    <w:rsid w:val="00D06D48"/>
    <w:rsid w:val="00D06D4C"/>
    <w:rsid w:val="00D06D50"/>
    <w:rsid w:val="00D06DEB"/>
    <w:rsid w:val="00D06E53"/>
    <w:rsid w:val="00D06EBD"/>
    <w:rsid w:val="00D06EDA"/>
    <w:rsid w:val="00D06FDF"/>
    <w:rsid w:val="00D07031"/>
    <w:rsid w:val="00D0706C"/>
    <w:rsid w:val="00D070A0"/>
    <w:rsid w:val="00D070DC"/>
    <w:rsid w:val="00D07137"/>
    <w:rsid w:val="00D071C6"/>
    <w:rsid w:val="00D07204"/>
    <w:rsid w:val="00D07211"/>
    <w:rsid w:val="00D072D7"/>
    <w:rsid w:val="00D0733C"/>
    <w:rsid w:val="00D0744C"/>
    <w:rsid w:val="00D07493"/>
    <w:rsid w:val="00D0754A"/>
    <w:rsid w:val="00D075AD"/>
    <w:rsid w:val="00D076A3"/>
    <w:rsid w:val="00D076B2"/>
    <w:rsid w:val="00D076BE"/>
    <w:rsid w:val="00D076E5"/>
    <w:rsid w:val="00D0778A"/>
    <w:rsid w:val="00D077CC"/>
    <w:rsid w:val="00D07853"/>
    <w:rsid w:val="00D0788F"/>
    <w:rsid w:val="00D07892"/>
    <w:rsid w:val="00D078A6"/>
    <w:rsid w:val="00D0791F"/>
    <w:rsid w:val="00D07942"/>
    <w:rsid w:val="00D07969"/>
    <w:rsid w:val="00D07978"/>
    <w:rsid w:val="00D07A24"/>
    <w:rsid w:val="00D07A59"/>
    <w:rsid w:val="00D07A66"/>
    <w:rsid w:val="00D07B2D"/>
    <w:rsid w:val="00D07B4A"/>
    <w:rsid w:val="00D07C66"/>
    <w:rsid w:val="00D07C89"/>
    <w:rsid w:val="00D07CA8"/>
    <w:rsid w:val="00D07CA9"/>
    <w:rsid w:val="00D07CE1"/>
    <w:rsid w:val="00D07D84"/>
    <w:rsid w:val="00D07D8E"/>
    <w:rsid w:val="00D07D9D"/>
    <w:rsid w:val="00D07DD7"/>
    <w:rsid w:val="00D07DE4"/>
    <w:rsid w:val="00D07E4D"/>
    <w:rsid w:val="00D07E50"/>
    <w:rsid w:val="00D07E7B"/>
    <w:rsid w:val="00D07EA9"/>
    <w:rsid w:val="00D10055"/>
    <w:rsid w:val="00D10082"/>
    <w:rsid w:val="00D1009F"/>
    <w:rsid w:val="00D10108"/>
    <w:rsid w:val="00D10111"/>
    <w:rsid w:val="00D10138"/>
    <w:rsid w:val="00D1013C"/>
    <w:rsid w:val="00D10169"/>
    <w:rsid w:val="00D10184"/>
    <w:rsid w:val="00D10190"/>
    <w:rsid w:val="00D101D0"/>
    <w:rsid w:val="00D101FB"/>
    <w:rsid w:val="00D10232"/>
    <w:rsid w:val="00D10389"/>
    <w:rsid w:val="00D103CC"/>
    <w:rsid w:val="00D10493"/>
    <w:rsid w:val="00D104F3"/>
    <w:rsid w:val="00D10528"/>
    <w:rsid w:val="00D1052A"/>
    <w:rsid w:val="00D105A5"/>
    <w:rsid w:val="00D105D0"/>
    <w:rsid w:val="00D105E4"/>
    <w:rsid w:val="00D105EB"/>
    <w:rsid w:val="00D1061A"/>
    <w:rsid w:val="00D1061F"/>
    <w:rsid w:val="00D106AC"/>
    <w:rsid w:val="00D10753"/>
    <w:rsid w:val="00D10755"/>
    <w:rsid w:val="00D10829"/>
    <w:rsid w:val="00D1086C"/>
    <w:rsid w:val="00D108F1"/>
    <w:rsid w:val="00D1095D"/>
    <w:rsid w:val="00D10A2A"/>
    <w:rsid w:val="00D10A30"/>
    <w:rsid w:val="00D10A3C"/>
    <w:rsid w:val="00D10A73"/>
    <w:rsid w:val="00D10ACA"/>
    <w:rsid w:val="00D10B80"/>
    <w:rsid w:val="00D10BE9"/>
    <w:rsid w:val="00D10C06"/>
    <w:rsid w:val="00D10CC6"/>
    <w:rsid w:val="00D10CCD"/>
    <w:rsid w:val="00D10D01"/>
    <w:rsid w:val="00D10D54"/>
    <w:rsid w:val="00D10D7F"/>
    <w:rsid w:val="00D10E3A"/>
    <w:rsid w:val="00D10E64"/>
    <w:rsid w:val="00D10F18"/>
    <w:rsid w:val="00D10F2A"/>
    <w:rsid w:val="00D11026"/>
    <w:rsid w:val="00D1117C"/>
    <w:rsid w:val="00D111B0"/>
    <w:rsid w:val="00D111EE"/>
    <w:rsid w:val="00D1128D"/>
    <w:rsid w:val="00D112A2"/>
    <w:rsid w:val="00D11318"/>
    <w:rsid w:val="00D11477"/>
    <w:rsid w:val="00D11481"/>
    <w:rsid w:val="00D114B6"/>
    <w:rsid w:val="00D11519"/>
    <w:rsid w:val="00D11574"/>
    <w:rsid w:val="00D115D3"/>
    <w:rsid w:val="00D115E0"/>
    <w:rsid w:val="00D11613"/>
    <w:rsid w:val="00D11655"/>
    <w:rsid w:val="00D11680"/>
    <w:rsid w:val="00D11722"/>
    <w:rsid w:val="00D1173D"/>
    <w:rsid w:val="00D11809"/>
    <w:rsid w:val="00D1181F"/>
    <w:rsid w:val="00D1186C"/>
    <w:rsid w:val="00D118EC"/>
    <w:rsid w:val="00D1195D"/>
    <w:rsid w:val="00D1196C"/>
    <w:rsid w:val="00D119AF"/>
    <w:rsid w:val="00D119D5"/>
    <w:rsid w:val="00D119FC"/>
    <w:rsid w:val="00D11A01"/>
    <w:rsid w:val="00D11ABA"/>
    <w:rsid w:val="00D11AD3"/>
    <w:rsid w:val="00D11AD9"/>
    <w:rsid w:val="00D11AFB"/>
    <w:rsid w:val="00D11BB0"/>
    <w:rsid w:val="00D11BB8"/>
    <w:rsid w:val="00D11BE4"/>
    <w:rsid w:val="00D11C58"/>
    <w:rsid w:val="00D11D68"/>
    <w:rsid w:val="00D11D8B"/>
    <w:rsid w:val="00D11D94"/>
    <w:rsid w:val="00D11E49"/>
    <w:rsid w:val="00D11E73"/>
    <w:rsid w:val="00D11E78"/>
    <w:rsid w:val="00D11EA2"/>
    <w:rsid w:val="00D11F04"/>
    <w:rsid w:val="00D11F1D"/>
    <w:rsid w:val="00D11F4F"/>
    <w:rsid w:val="00D12026"/>
    <w:rsid w:val="00D1202B"/>
    <w:rsid w:val="00D120A6"/>
    <w:rsid w:val="00D12117"/>
    <w:rsid w:val="00D12171"/>
    <w:rsid w:val="00D12199"/>
    <w:rsid w:val="00D121FD"/>
    <w:rsid w:val="00D12271"/>
    <w:rsid w:val="00D122E6"/>
    <w:rsid w:val="00D12306"/>
    <w:rsid w:val="00D1234D"/>
    <w:rsid w:val="00D1237A"/>
    <w:rsid w:val="00D12398"/>
    <w:rsid w:val="00D123B8"/>
    <w:rsid w:val="00D123CD"/>
    <w:rsid w:val="00D12418"/>
    <w:rsid w:val="00D12422"/>
    <w:rsid w:val="00D124C8"/>
    <w:rsid w:val="00D1251A"/>
    <w:rsid w:val="00D12565"/>
    <w:rsid w:val="00D12576"/>
    <w:rsid w:val="00D125AD"/>
    <w:rsid w:val="00D125B7"/>
    <w:rsid w:val="00D125D4"/>
    <w:rsid w:val="00D1260D"/>
    <w:rsid w:val="00D12614"/>
    <w:rsid w:val="00D12623"/>
    <w:rsid w:val="00D12647"/>
    <w:rsid w:val="00D1268C"/>
    <w:rsid w:val="00D12729"/>
    <w:rsid w:val="00D12733"/>
    <w:rsid w:val="00D12781"/>
    <w:rsid w:val="00D127DF"/>
    <w:rsid w:val="00D127EC"/>
    <w:rsid w:val="00D12832"/>
    <w:rsid w:val="00D12895"/>
    <w:rsid w:val="00D12899"/>
    <w:rsid w:val="00D1291A"/>
    <w:rsid w:val="00D12937"/>
    <w:rsid w:val="00D129BE"/>
    <w:rsid w:val="00D129D1"/>
    <w:rsid w:val="00D12A1C"/>
    <w:rsid w:val="00D12A43"/>
    <w:rsid w:val="00D12ABF"/>
    <w:rsid w:val="00D12AD3"/>
    <w:rsid w:val="00D12B1F"/>
    <w:rsid w:val="00D12B4F"/>
    <w:rsid w:val="00D12B5C"/>
    <w:rsid w:val="00D12B7E"/>
    <w:rsid w:val="00D12C11"/>
    <w:rsid w:val="00D12C9D"/>
    <w:rsid w:val="00D12CEB"/>
    <w:rsid w:val="00D12D80"/>
    <w:rsid w:val="00D12DDD"/>
    <w:rsid w:val="00D12E5D"/>
    <w:rsid w:val="00D12E79"/>
    <w:rsid w:val="00D12F18"/>
    <w:rsid w:val="00D12FA5"/>
    <w:rsid w:val="00D12FBE"/>
    <w:rsid w:val="00D12FD9"/>
    <w:rsid w:val="00D130EF"/>
    <w:rsid w:val="00D1314A"/>
    <w:rsid w:val="00D13163"/>
    <w:rsid w:val="00D131E3"/>
    <w:rsid w:val="00D1323B"/>
    <w:rsid w:val="00D132B0"/>
    <w:rsid w:val="00D13339"/>
    <w:rsid w:val="00D13340"/>
    <w:rsid w:val="00D13370"/>
    <w:rsid w:val="00D133B9"/>
    <w:rsid w:val="00D133BE"/>
    <w:rsid w:val="00D1341F"/>
    <w:rsid w:val="00D13481"/>
    <w:rsid w:val="00D13484"/>
    <w:rsid w:val="00D1348B"/>
    <w:rsid w:val="00D134F0"/>
    <w:rsid w:val="00D13508"/>
    <w:rsid w:val="00D1364C"/>
    <w:rsid w:val="00D1368C"/>
    <w:rsid w:val="00D1374D"/>
    <w:rsid w:val="00D1375B"/>
    <w:rsid w:val="00D137F4"/>
    <w:rsid w:val="00D13827"/>
    <w:rsid w:val="00D1387D"/>
    <w:rsid w:val="00D138BF"/>
    <w:rsid w:val="00D1391C"/>
    <w:rsid w:val="00D139B4"/>
    <w:rsid w:val="00D13A1B"/>
    <w:rsid w:val="00D13A5D"/>
    <w:rsid w:val="00D13A5F"/>
    <w:rsid w:val="00D13A77"/>
    <w:rsid w:val="00D13AD7"/>
    <w:rsid w:val="00D13AEA"/>
    <w:rsid w:val="00D13B44"/>
    <w:rsid w:val="00D13B4C"/>
    <w:rsid w:val="00D13BBF"/>
    <w:rsid w:val="00D13C2A"/>
    <w:rsid w:val="00D13C78"/>
    <w:rsid w:val="00D13D7C"/>
    <w:rsid w:val="00D13D93"/>
    <w:rsid w:val="00D13EAA"/>
    <w:rsid w:val="00D1407A"/>
    <w:rsid w:val="00D140F5"/>
    <w:rsid w:val="00D140FD"/>
    <w:rsid w:val="00D1412D"/>
    <w:rsid w:val="00D14156"/>
    <w:rsid w:val="00D1418A"/>
    <w:rsid w:val="00D141A0"/>
    <w:rsid w:val="00D141A9"/>
    <w:rsid w:val="00D142A7"/>
    <w:rsid w:val="00D142D9"/>
    <w:rsid w:val="00D142F5"/>
    <w:rsid w:val="00D143AA"/>
    <w:rsid w:val="00D14413"/>
    <w:rsid w:val="00D144AF"/>
    <w:rsid w:val="00D14586"/>
    <w:rsid w:val="00D14592"/>
    <w:rsid w:val="00D145BC"/>
    <w:rsid w:val="00D145ED"/>
    <w:rsid w:val="00D1466F"/>
    <w:rsid w:val="00D146BF"/>
    <w:rsid w:val="00D146C4"/>
    <w:rsid w:val="00D146DD"/>
    <w:rsid w:val="00D146F5"/>
    <w:rsid w:val="00D146FE"/>
    <w:rsid w:val="00D14719"/>
    <w:rsid w:val="00D14768"/>
    <w:rsid w:val="00D1478F"/>
    <w:rsid w:val="00D147A7"/>
    <w:rsid w:val="00D147CE"/>
    <w:rsid w:val="00D147FC"/>
    <w:rsid w:val="00D14880"/>
    <w:rsid w:val="00D14881"/>
    <w:rsid w:val="00D148C3"/>
    <w:rsid w:val="00D148EB"/>
    <w:rsid w:val="00D148F1"/>
    <w:rsid w:val="00D1491D"/>
    <w:rsid w:val="00D14AA6"/>
    <w:rsid w:val="00D14ADE"/>
    <w:rsid w:val="00D14B40"/>
    <w:rsid w:val="00D14BBA"/>
    <w:rsid w:val="00D14BD6"/>
    <w:rsid w:val="00D14BE6"/>
    <w:rsid w:val="00D14C0B"/>
    <w:rsid w:val="00D14C2D"/>
    <w:rsid w:val="00D14C66"/>
    <w:rsid w:val="00D14C77"/>
    <w:rsid w:val="00D14D4E"/>
    <w:rsid w:val="00D14DD1"/>
    <w:rsid w:val="00D14E86"/>
    <w:rsid w:val="00D14E99"/>
    <w:rsid w:val="00D14EB6"/>
    <w:rsid w:val="00D14F5A"/>
    <w:rsid w:val="00D14F7D"/>
    <w:rsid w:val="00D14FFA"/>
    <w:rsid w:val="00D15010"/>
    <w:rsid w:val="00D150CC"/>
    <w:rsid w:val="00D1513C"/>
    <w:rsid w:val="00D15158"/>
    <w:rsid w:val="00D1517F"/>
    <w:rsid w:val="00D151BE"/>
    <w:rsid w:val="00D1520E"/>
    <w:rsid w:val="00D152FF"/>
    <w:rsid w:val="00D1538C"/>
    <w:rsid w:val="00D153B8"/>
    <w:rsid w:val="00D15420"/>
    <w:rsid w:val="00D15421"/>
    <w:rsid w:val="00D1542B"/>
    <w:rsid w:val="00D154DB"/>
    <w:rsid w:val="00D154DE"/>
    <w:rsid w:val="00D15586"/>
    <w:rsid w:val="00D155A4"/>
    <w:rsid w:val="00D155E2"/>
    <w:rsid w:val="00D1567E"/>
    <w:rsid w:val="00D156A3"/>
    <w:rsid w:val="00D15714"/>
    <w:rsid w:val="00D15759"/>
    <w:rsid w:val="00D157B9"/>
    <w:rsid w:val="00D1580E"/>
    <w:rsid w:val="00D15817"/>
    <w:rsid w:val="00D15880"/>
    <w:rsid w:val="00D158A1"/>
    <w:rsid w:val="00D158A7"/>
    <w:rsid w:val="00D158BD"/>
    <w:rsid w:val="00D158C5"/>
    <w:rsid w:val="00D1591E"/>
    <w:rsid w:val="00D15932"/>
    <w:rsid w:val="00D1598A"/>
    <w:rsid w:val="00D159BC"/>
    <w:rsid w:val="00D15A43"/>
    <w:rsid w:val="00D15A4B"/>
    <w:rsid w:val="00D15A4F"/>
    <w:rsid w:val="00D15B0E"/>
    <w:rsid w:val="00D15B21"/>
    <w:rsid w:val="00D15B29"/>
    <w:rsid w:val="00D15B73"/>
    <w:rsid w:val="00D15C39"/>
    <w:rsid w:val="00D15C61"/>
    <w:rsid w:val="00D15C64"/>
    <w:rsid w:val="00D15C84"/>
    <w:rsid w:val="00D15C9F"/>
    <w:rsid w:val="00D15D37"/>
    <w:rsid w:val="00D15D67"/>
    <w:rsid w:val="00D15D7E"/>
    <w:rsid w:val="00D15D9B"/>
    <w:rsid w:val="00D15DAC"/>
    <w:rsid w:val="00D15DC3"/>
    <w:rsid w:val="00D15EF8"/>
    <w:rsid w:val="00D15F49"/>
    <w:rsid w:val="00D15F4A"/>
    <w:rsid w:val="00D15F83"/>
    <w:rsid w:val="00D1602F"/>
    <w:rsid w:val="00D1604A"/>
    <w:rsid w:val="00D16090"/>
    <w:rsid w:val="00D16186"/>
    <w:rsid w:val="00D1618E"/>
    <w:rsid w:val="00D16223"/>
    <w:rsid w:val="00D1624A"/>
    <w:rsid w:val="00D1626B"/>
    <w:rsid w:val="00D162EA"/>
    <w:rsid w:val="00D16311"/>
    <w:rsid w:val="00D16343"/>
    <w:rsid w:val="00D1634C"/>
    <w:rsid w:val="00D16351"/>
    <w:rsid w:val="00D163FD"/>
    <w:rsid w:val="00D16462"/>
    <w:rsid w:val="00D16488"/>
    <w:rsid w:val="00D1655F"/>
    <w:rsid w:val="00D1657C"/>
    <w:rsid w:val="00D166F3"/>
    <w:rsid w:val="00D1679B"/>
    <w:rsid w:val="00D1679E"/>
    <w:rsid w:val="00D167DC"/>
    <w:rsid w:val="00D167E8"/>
    <w:rsid w:val="00D16858"/>
    <w:rsid w:val="00D16893"/>
    <w:rsid w:val="00D168AD"/>
    <w:rsid w:val="00D16919"/>
    <w:rsid w:val="00D16986"/>
    <w:rsid w:val="00D169DB"/>
    <w:rsid w:val="00D16A3C"/>
    <w:rsid w:val="00D16A48"/>
    <w:rsid w:val="00D16A4B"/>
    <w:rsid w:val="00D16A8F"/>
    <w:rsid w:val="00D16ABA"/>
    <w:rsid w:val="00D16B1D"/>
    <w:rsid w:val="00D16B58"/>
    <w:rsid w:val="00D16BB5"/>
    <w:rsid w:val="00D16BD3"/>
    <w:rsid w:val="00D16C10"/>
    <w:rsid w:val="00D16C3E"/>
    <w:rsid w:val="00D16CA0"/>
    <w:rsid w:val="00D16CC8"/>
    <w:rsid w:val="00D16D29"/>
    <w:rsid w:val="00D16E5F"/>
    <w:rsid w:val="00D16F4F"/>
    <w:rsid w:val="00D16FBC"/>
    <w:rsid w:val="00D16FBF"/>
    <w:rsid w:val="00D17028"/>
    <w:rsid w:val="00D17079"/>
    <w:rsid w:val="00D170B4"/>
    <w:rsid w:val="00D170C0"/>
    <w:rsid w:val="00D170FD"/>
    <w:rsid w:val="00D17114"/>
    <w:rsid w:val="00D1712A"/>
    <w:rsid w:val="00D17140"/>
    <w:rsid w:val="00D171F0"/>
    <w:rsid w:val="00D17255"/>
    <w:rsid w:val="00D17283"/>
    <w:rsid w:val="00D17293"/>
    <w:rsid w:val="00D172C2"/>
    <w:rsid w:val="00D172C7"/>
    <w:rsid w:val="00D17379"/>
    <w:rsid w:val="00D173BF"/>
    <w:rsid w:val="00D173DE"/>
    <w:rsid w:val="00D1742C"/>
    <w:rsid w:val="00D17444"/>
    <w:rsid w:val="00D174AA"/>
    <w:rsid w:val="00D174DA"/>
    <w:rsid w:val="00D1752A"/>
    <w:rsid w:val="00D17571"/>
    <w:rsid w:val="00D175AA"/>
    <w:rsid w:val="00D17645"/>
    <w:rsid w:val="00D1775B"/>
    <w:rsid w:val="00D17779"/>
    <w:rsid w:val="00D17789"/>
    <w:rsid w:val="00D177C7"/>
    <w:rsid w:val="00D1781E"/>
    <w:rsid w:val="00D17824"/>
    <w:rsid w:val="00D1782D"/>
    <w:rsid w:val="00D17865"/>
    <w:rsid w:val="00D1786A"/>
    <w:rsid w:val="00D17891"/>
    <w:rsid w:val="00D178E8"/>
    <w:rsid w:val="00D179A8"/>
    <w:rsid w:val="00D17A0F"/>
    <w:rsid w:val="00D17A18"/>
    <w:rsid w:val="00D17A35"/>
    <w:rsid w:val="00D17A7A"/>
    <w:rsid w:val="00D17A90"/>
    <w:rsid w:val="00D17AEE"/>
    <w:rsid w:val="00D17B68"/>
    <w:rsid w:val="00D17C05"/>
    <w:rsid w:val="00D17C2A"/>
    <w:rsid w:val="00D17D40"/>
    <w:rsid w:val="00D17D47"/>
    <w:rsid w:val="00D17D92"/>
    <w:rsid w:val="00D17DAF"/>
    <w:rsid w:val="00D17DB9"/>
    <w:rsid w:val="00D17E26"/>
    <w:rsid w:val="00D17E58"/>
    <w:rsid w:val="00D17E70"/>
    <w:rsid w:val="00D17EA3"/>
    <w:rsid w:val="00D17ED3"/>
    <w:rsid w:val="00D17ED4"/>
    <w:rsid w:val="00D19CA6"/>
    <w:rsid w:val="00D20073"/>
    <w:rsid w:val="00D200D4"/>
    <w:rsid w:val="00D2014E"/>
    <w:rsid w:val="00D201C8"/>
    <w:rsid w:val="00D201EF"/>
    <w:rsid w:val="00D20206"/>
    <w:rsid w:val="00D20209"/>
    <w:rsid w:val="00D20272"/>
    <w:rsid w:val="00D202CF"/>
    <w:rsid w:val="00D20318"/>
    <w:rsid w:val="00D20388"/>
    <w:rsid w:val="00D203B3"/>
    <w:rsid w:val="00D20435"/>
    <w:rsid w:val="00D20471"/>
    <w:rsid w:val="00D204A0"/>
    <w:rsid w:val="00D204F0"/>
    <w:rsid w:val="00D20537"/>
    <w:rsid w:val="00D205B8"/>
    <w:rsid w:val="00D205EF"/>
    <w:rsid w:val="00D2066F"/>
    <w:rsid w:val="00D206B1"/>
    <w:rsid w:val="00D20762"/>
    <w:rsid w:val="00D20767"/>
    <w:rsid w:val="00D2083B"/>
    <w:rsid w:val="00D208B1"/>
    <w:rsid w:val="00D20A0D"/>
    <w:rsid w:val="00D20A3E"/>
    <w:rsid w:val="00D20A84"/>
    <w:rsid w:val="00D20A8D"/>
    <w:rsid w:val="00D20B0A"/>
    <w:rsid w:val="00D20B1C"/>
    <w:rsid w:val="00D20B72"/>
    <w:rsid w:val="00D20B7E"/>
    <w:rsid w:val="00D20B8A"/>
    <w:rsid w:val="00D20D18"/>
    <w:rsid w:val="00D20D51"/>
    <w:rsid w:val="00D20D84"/>
    <w:rsid w:val="00D20DA7"/>
    <w:rsid w:val="00D20EC8"/>
    <w:rsid w:val="00D20F65"/>
    <w:rsid w:val="00D20F73"/>
    <w:rsid w:val="00D20FA7"/>
    <w:rsid w:val="00D2118D"/>
    <w:rsid w:val="00D211D1"/>
    <w:rsid w:val="00D211D3"/>
    <w:rsid w:val="00D21253"/>
    <w:rsid w:val="00D21274"/>
    <w:rsid w:val="00D212E2"/>
    <w:rsid w:val="00D212EA"/>
    <w:rsid w:val="00D212F8"/>
    <w:rsid w:val="00D213D5"/>
    <w:rsid w:val="00D2143D"/>
    <w:rsid w:val="00D21456"/>
    <w:rsid w:val="00D21462"/>
    <w:rsid w:val="00D2147B"/>
    <w:rsid w:val="00D214C9"/>
    <w:rsid w:val="00D2150F"/>
    <w:rsid w:val="00D2151A"/>
    <w:rsid w:val="00D21559"/>
    <w:rsid w:val="00D2156A"/>
    <w:rsid w:val="00D215A0"/>
    <w:rsid w:val="00D215A5"/>
    <w:rsid w:val="00D215AC"/>
    <w:rsid w:val="00D216A4"/>
    <w:rsid w:val="00D216E0"/>
    <w:rsid w:val="00D2175F"/>
    <w:rsid w:val="00D21844"/>
    <w:rsid w:val="00D21856"/>
    <w:rsid w:val="00D2185F"/>
    <w:rsid w:val="00D2187E"/>
    <w:rsid w:val="00D218BC"/>
    <w:rsid w:val="00D2196A"/>
    <w:rsid w:val="00D2198C"/>
    <w:rsid w:val="00D219A3"/>
    <w:rsid w:val="00D21A31"/>
    <w:rsid w:val="00D21A39"/>
    <w:rsid w:val="00D21A61"/>
    <w:rsid w:val="00D21B50"/>
    <w:rsid w:val="00D21BC1"/>
    <w:rsid w:val="00D21C2F"/>
    <w:rsid w:val="00D21C49"/>
    <w:rsid w:val="00D21C4B"/>
    <w:rsid w:val="00D21C8B"/>
    <w:rsid w:val="00D21CB5"/>
    <w:rsid w:val="00D21D1D"/>
    <w:rsid w:val="00D21E73"/>
    <w:rsid w:val="00D21E79"/>
    <w:rsid w:val="00D21EDE"/>
    <w:rsid w:val="00D21EF3"/>
    <w:rsid w:val="00D21F88"/>
    <w:rsid w:val="00D2202A"/>
    <w:rsid w:val="00D22176"/>
    <w:rsid w:val="00D22185"/>
    <w:rsid w:val="00D221D2"/>
    <w:rsid w:val="00D221F7"/>
    <w:rsid w:val="00D2226F"/>
    <w:rsid w:val="00D22296"/>
    <w:rsid w:val="00D222BB"/>
    <w:rsid w:val="00D222F0"/>
    <w:rsid w:val="00D22309"/>
    <w:rsid w:val="00D2233C"/>
    <w:rsid w:val="00D22382"/>
    <w:rsid w:val="00D22388"/>
    <w:rsid w:val="00D22391"/>
    <w:rsid w:val="00D223D9"/>
    <w:rsid w:val="00D223ED"/>
    <w:rsid w:val="00D22447"/>
    <w:rsid w:val="00D22467"/>
    <w:rsid w:val="00D225CA"/>
    <w:rsid w:val="00D2262C"/>
    <w:rsid w:val="00D2265A"/>
    <w:rsid w:val="00D22664"/>
    <w:rsid w:val="00D22667"/>
    <w:rsid w:val="00D226BA"/>
    <w:rsid w:val="00D226E8"/>
    <w:rsid w:val="00D22736"/>
    <w:rsid w:val="00D227C9"/>
    <w:rsid w:val="00D2280C"/>
    <w:rsid w:val="00D22811"/>
    <w:rsid w:val="00D22879"/>
    <w:rsid w:val="00D22892"/>
    <w:rsid w:val="00D22898"/>
    <w:rsid w:val="00D22910"/>
    <w:rsid w:val="00D22955"/>
    <w:rsid w:val="00D22A8B"/>
    <w:rsid w:val="00D22AAE"/>
    <w:rsid w:val="00D22ABA"/>
    <w:rsid w:val="00D22B1C"/>
    <w:rsid w:val="00D22B3D"/>
    <w:rsid w:val="00D22B51"/>
    <w:rsid w:val="00D22B8B"/>
    <w:rsid w:val="00D22BDC"/>
    <w:rsid w:val="00D22C87"/>
    <w:rsid w:val="00D22C95"/>
    <w:rsid w:val="00D22CAC"/>
    <w:rsid w:val="00D22CB4"/>
    <w:rsid w:val="00D22CFE"/>
    <w:rsid w:val="00D22D57"/>
    <w:rsid w:val="00D22D6F"/>
    <w:rsid w:val="00D22D97"/>
    <w:rsid w:val="00D22DE1"/>
    <w:rsid w:val="00D22E04"/>
    <w:rsid w:val="00D22E24"/>
    <w:rsid w:val="00D22E71"/>
    <w:rsid w:val="00D22EF9"/>
    <w:rsid w:val="00D22F00"/>
    <w:rsid w:val="00D22F95"/>
    <w:rsid w:val="00D22FC9"/>
    <w:rsid w:val="00D22FED"/>
    <w:rsid w:val="00D22FFF"/>
    <w:rsid w:val="00D23028"/>
    <w:rsid w:val="00D23095"/>
    <w:rsid w:val="00D23151"/>
    <w:rsid w:val="00D232A7"/>
    <w:rsid w:val="00D233EC"/>
    <w:rsid w:val="00D233F1"/>
    <w:rsid w:val="00D2350B"/>
    <w:rsid w:val="00D23564"/>
    <w:rsid w:val="00D235BA"/>
    <w:rsid w:val="00D23636"/>
    <w:rsid w:val="00D23655"/>
    <w:rsid w:val="00D2366B"/>
    <w:rsid w:val="00D23681"/>
    <w:rsid w:val="00D2369D"/>
    <w:rsid w:val="00D236B6"/>
    <w:rsid w:val="00D236FF"/>
    <w:rsid w:val="00D23761"/>
    <w:rsid w:val="00D2378D"/>
    <w:rsid w:val="00D237AC"/>
    <w:rsid w:val="00D237DA"/>
    <w:rsid w:val="00D23889"/>
    <w:rsid w:val="00D23899"/>
    <w:rsid w:val="00D238FF"/>
    <w:rsid w:val="00D23919"/>
    <w:rsid w:val="00D23A16"/>
    <w:rsid w:val="00D23A5B"/>
    <w:rsid w:val="00D23BE4"/>
    <w:rsid w:val="00D23C13"/>
    <w:rsid w:val="00D23C6A"/>
    <w:rsid w:val="00D23CB3"/>
    <w:rsid w:val="00D23D09"/>
    <w:rsid w:val="00D23D54"/>
    <w:rsid w:val="00D23D60"/>
    <w:rsid w:val="00D23E69"/>
    <w:rsid w:val="00D23EB3"/>
    <w:rsid w:val="00D23EDB"/>
    <w:rsid w:val="00D23F58"/>
    <w:rsid w:val="00D23F5D"/>
    <w:rsid w:val="00D23F9E"/>
    <w:rsid w:val="00D23FAA"/>
    <w:rsid w:val="00D24063"/>
    <w:rsid w:val="00D24081"/>
    <w:rsid w:val="00D240FA"/>
    <w:rsid w:val="00D2416B"/>
    <w:rsid w:val="00D2417A"/>
    <w:rsid w:val="00D24191"/>
    <w:rsid w:val="00D241B7"/>
    <w:rsid w:val="00D242C1"/>
    <w:rsid w:val="00D242EC"/>
    <w:rsid w:val="00D242F2"/>
    <w:rsid w:val="00D24303"/>
    <w:rsid w:val="00D243C2"/>
    <w:rsid w:val="00D24429"/>
    <w:rsid w:val="00D24432"/>
    <w:rsid w:val="00D24524"/>
    <w:rsid w:val="00D24525"/>
    <w:rsid w:val="00D245F0"/>
    <w:rsid w:val="00D24602"/>
    <w:rsid w:val="00D24619"/>
    <w:rsid w:val="00D2466D"/>
    <w:rsid w:val="00D24675"/>
    <w:rsid w:val="00D246E5"/>
    <w:rsid w:val="00D247A5"/>
    <w:rsid w:val="00D247FF"/>
    <w:rsid w:val="00D24865"/>
    <w:rsid w:val="00D2497C"/>
    <w:rsid w:val="00D249D9"/>
    <w:rsid w:val="00D249DF"/>
    <w:rsid w:val="00D24A09"/>
    <w:rsid w:val="00D24A0A"/>
    <w:rsid w:val="00D24A38"/>
    <w:rsid w:val="00D24A52"/>
    <w:rsid w:val="00D24BB0"/>
    <w:rsid w:val="00D24C05"/>
    <w:rsid w:val="00D24C7D"/>
    <w:rsid w:val="00D24CA0"/>
    <w:rsid w:val="00D24CE1"/>
    <w:rsid w:val="00D24D21"/>
    <w:rsid w:val="00D24D39"/>
    <w:rsid w:val="00D24D5A"/>
    <w:rsid w:val="00D24D5C"/>
    <w:rsid w:val="00D24D94"/>
    <w:rsid w:val="00D24E2F"/>
    <w:rsid w:val="00D24ECA"/>
    <w:rsid w:val="00D24F46"/>
    <w:rsid w:val="00D24FC5"/>
    <w:rsid w:val="00D2503A"/>
    <w:rsid w:val="00D2508A"/>
    <w:rsid w:val="00D250A6"/>
    <w:rsid w:val="00D250AB"/>
    <w:rsid w:val="00D251C3"/>
    <w:rsid w:val="00D251F4"/>
    <w:rsid w:val="00D25255"/>
    <w:rsid w:val="00D25288"/>
    <w:rsid w:val="00D25293"/>
    <w:rsid w:val="00D252F6"/>
    <w:rsid w:val="00D25333"/>
    <w:rsid w:val="00D25357"/>
    <w:rsid w:val="00D253D0"/>
    <w:rsid w:val="00D2547B"/>
    <w:rsid w:val="00D254D5"/>
    <w:rsid w:val="00D254DA"/>
    <w:rsid w:val="00D254E4"/>
    <w:rsid w:val="00D2554F"/>
    <w:rsid w:val="00D25566"/>
    <w:rsid w:val="00D2558A"/>
    <w:rsid w:val="00D2563D"/>
    <w:rsid w:val="00D256E3"/>
    <w:rsid w:val="00D25711"/>
    <w:rsid w:val="00D2584F"/>
    <w:rsid w:val="00D2589C"/>
    <w:rsid w:val="00D258AA"/>
    <w:rsid w:val="00D25930"/>
    <w:rsid w:val="00D25984"/>
    <w:rsid w:val="00D259D5"/>
    <w:rsid w:val="00D259DE"/>
    <w:rsid w:val="00D259E7"/>
    <w:rsid w:val="00D259F1"/>
    <w:rsid w:val="00D259F2"/>
    <w:rsid w:val="00D25A56"/>
    <w:rsid w:val="00D25A88"/>
    <w:rsid w:val="00D25ACE"/>
    <w:rsid w:val="00D25B04"/>
    <w:rsid w:val="00D25B09"/>
    <w:rsid w:val="00D25B56"/>
    <w:rsid w:val="00D25B71"/>
    <w:rsid w:val="00D25C1A"/>
    <w:rsid w:val="00D25C4B"/>
    <w:rsid w:val="00D25C69"/>
    <w:rsid w:val="00D25C7F"/>
    <w:rsid w:val="00D25CB9"/>
    <w:rsid w:val="00D25D8D"/>
    <w:rsid w:val="00D25DC1"/>
    <w:rsid w:val="00D25E06"/>
    <w:rsid w:val="00D25E29"/>
    <w:rsid w:val="00D25E91"/>
    <w:rsid w:val="00D25ED4"/>
    <w:rsid w:val="00D25F14"/>
    <w:rsid w:val="00D25F38"/>
    <w:rsid w:val="00D25F7B"/>
    <w:rsid w:val="00D26032"/>
    <w:rsid w:val="00D26084"/>
    <w:rsid w:val="00D260BA"/>
    <w:rsid w:val="00D260F2"/>
    <w:rsid w:val="00D2617B"/>
    <w:rsid w:val="00D26236"/>
    <w:rsid w:val="00D26277"/>
    <w:rsid w:val="00D26379"/>
    <w:rsid w:val="00D26391"/>
    <w:rsid w:val="00D263D9"/>
    <w:rsid w:val="00D2644F"/>
    <w:rsid w:val="00D264A5"/>
    <w:rsid w:val="00D26524"/>
    <w:rsid w:val="00D26574"/>
    <w:rsid w:val="00D265B5"/>
    <w:rsid w:val="00D265CD"/>
    <w:rsid w:val="00D265E8"/>
    <w:rsid w:val="00D26723"/>
    <w:rsid w:val="00D26799"/>
    <w:rsid w:val="00D267DB"/>
    <w:rsid w:val="00D2686C"/>
    <w:rsid w:val="00D2689E"/>
    <w:rsid w:val="00D269A1"/>
    <w:rsid w:val="00D269F4"/>
    <w:rsid w:val="00D26A70"/>
    <w:rsid w:val="00D26AB9"/>
    <w:rsid w:val="00D26AC0"/>
    <w:rsid w:val="00D26AFE"/>
    <w:rsid w:val="00D26BAF"/>
    <w:rsid w:val="00D26BF2"/>
    <w:rsid w:val="00D26C77"/>
    <w:rsid w:val="00D26CB8"/>
    <w:rsid w:val="00D26CF1"/>
    <w:rsid w:val="00D26D40"/>
    <w:rsid w:val="00D26D7F"/>
    <w:rsid w:val="00D26E5C"/>
    <w:rsid w:val="00D26F16"/>
    <w:rsid w:val="00D26F5A"/>
    <w:rsid w:val="00D26F74"/>
    <w:rsid w:val="00D26FFE"/>
    <w:rsid w:val="00D27041"/>
    <w:rsid w:val="00D27047"/>
    <w:rsid w:val="00D27082"/>
    <w:rsid w:val="00D27083"/>
    <w:rsid w:val="00D27092"/>
    <w:rsid w:val="00D270B7"/>
    <w:rsid w:val="00D270C3"/>
    <w:rsid w:val="00D270CE"/>
    <w:rsid w:val="00D2712F"/>
    <w:rsid w:val="00D27176"/>
    <w:rsid w:val="00D2725E"/>
    <w:rsid w:val="00D272E7"/>
    <w:rsid w:val="00D272ED"/>
    <w:rsid w:val="00D27388"/>
    <w:rsid w:val="00D27413"/>
    <w:rsid w:val="00D27439"/>
    <w:rsid w:val="00D2743A"/>
    <w:rsid w:val="00D27449"/>
    <w:rsid w:val="00D27459"/>
    <w:rsid w:val="00D274B1"/>
    <w:rsid w:val="00D275BB"/>
    <w:rsid w:val="00D275F0"/>
    <w:rsid w:val="00D27635"/>
    <w:rsid w:val="00D27639"/>
    <w:rsid w:val="00D27674"/>
    <w:rsid w:val="00D27693"/>
    <w:rsid w:val="00D276FE"/>
    <w:rsid w:val="00D27753"/>
    <w:rsid w:val="00D277CF"/>
    <w:rsid w:val="00D277EE"/>
    <w:rsid w:val="00D277F6"/>
    <w:rsid w:val="00D27868"/>
    <w:rsid w:val="00D27896"/>
    <w:rsid w:val="00D278C9"/>
    <w:rsid w:val="00D27932"/>
    <w:rsid w:val="00D2795C"/>
    <w:rsid w:val="00D27A3F"/>
    <w:rsid w:val="00D27AA1"/>
    <w:rsid w:val="00D27B13"/>
    <w:rsid w:val="00D27B83"/>
    <w:rsid w:val="00D27BF2"/>
    <w:rsid w:val="00D27BFF"/>
    <w:rsid w:val="00D27C67"/>
    <w:rsid w:val="00D27C7B"/>
    <w:rsid w:val="00D27C92"/>
    <w:rsid w:val="00D27CBD"/>
    <w:rsid w:val="00D27CC9"/>
    <w:rsid w:val="00D27D19"/>
    <w:rsid w:val="00D27D46"/>
    <w:rsid w:val="00D27D65"/>
    <w:rsid w:val="00D27E01"/>
    <w:rsid w:val="00D27E29"/>
    <w:rsid w:val="00D27E57"/>
    <w:rsid w:val="00D27E7B"/>
    <w:rsid w:val="00D27EAB"/>
    <w:rsid w:val="00D27EFD"/>
    <w:rsid w:val="00D27F41"/>
    <w:rsid w:val="00D27F49"/>
    <w:rsid w:val="00D300B8"/>
    <w:rsid w:val="00D30157"/>
    <w:rsid w:val="00D30192"/>
    <w:rsid w:val="00D301AD"/>
    <w:rsid w:val="00D301F0"/>
    <w:rsid w:val="00D3022E"/>
    <w:rsid w:val="00D302AD"/>
    <w:rsid w:val="00D302B5"/>
    <w:rsid w:val="00D30336"/>
    <w:rsid w:val="00D30339"/>
    <w:rsid w:val="00D303D6"/>
    <w:rsid w:val="00D30435"/>
    <w:rsid w:val="00D30452"/>
    <w:rsid w:val="00D30481"/>
    <w:rsid w:val="00D304B4"/>
    <w:rsid w:val="00D3051B"/>
    <w:rsid w:val="00D30524"/>
    <w:rsid w:val="00D305E7"/>
    <w:rsid w:val="00D305EE"/>
    <w:rsid w:val="00D3065F"/>
    <w:rsid w:val="00D306A3"/>
    <w:rsid w:val="00D30708"/>
    <w:rsid w:val="00D307A7"/>
    <w:rsid w:val="00D307B1"/>
    <w:rsid w:val="00D307C9"/>
    <w:rsid w:val="00D307D6"/>
    <w:rsid w:val="00D3081B"/>
    <w:rsid w:val="00D3086C"/>
    <w:rsid w:val="00D3086E"/>
    <w:rsid w:val="00D30889"/>
    <w:rsid w:val="00D3088E"/>
    <w:rsid w:val="00D308C6"/>
    <w:rsid w:val="00D3093E"/>
    <w:rsid w:val="00D30947"/>
    <w:rsid w:val="00D309DA"/>
    <w:rsid w:val="00D30A18"/>
    <w:rsid w:val="00D30A22"/>
    <w:rsid w:val="00D30A28"/>
    <w:rsid w:val="00D30ACB"/>
    <w:rsid w:val="00D30B74"/>
    <w:rsid w:val="00D30BA7"/>
    <w:rsid w:val="00D30BE9"/>
    <w:rsid w:val="00D30C60"/>
    <w:rsid w:val="00D30C78"/>
    <w:rsid w:val="00D30CAF"/>
    <w:rsid w:val="00D30CC1"/>
    <w:rsid w:val="00D30CCD"/>
    <w:rsid w:val="00D30D31"/>
    <w:rsid w:val="00D30D34"/>
    <w:rsid w:val="00D30D56"/>
    <w:rsid w:val="00D30E83"/>
    <w:rsid w:val="00D30E85"/>
    <w:rsid w:val="00D30EB8"/>
    <w:rsid w:val="00D30FC6"/>
    <w:rsid w:val="00D30FFF"/>
    <w:rsid w:val="00D3102E"/>
    <w:rsid w:val="00D3105D"/>
    <w:rsid w:val="00D3111F"/>
    <w:rsid w:val="00D31128"/>
    <w:rsid w:val="00D31164"/>
    <w:rsid w:val="00D3117B"/>
    <w:rsid w:val="00D3117C"/>
    <w:rsid w:val="00D311FE"/>
    <w:rsid w:val="00D3123E"/>
    <w:rsid w:val="00D31257"/>
    <w:rsid w:val="00D31277"/>
    <w:rsid w:val="00D312E6"/>
    <w:rsid w:val="00D31322"/>
    <w:rsid w:val="00D31451"/>
    <w:rsid w:val="00D314EE"/>
    <w:rsid w:val="00D315B0"/>
    <w:rsid w:val="00D315D0"/>
    <w:rsid w:val="00D31616"/>
    <w:rsid w:val="00D31684"/>
    <w:rsid w:val="00D31693"/>
    <w:rsid w:val="00D317AF"/>
    <w:rsid w:val="00D317B8"/>
    <w:rsid w:val="00D31804"/>
    <w:rsid w:val="00D31824"/>
    <w:rsid w:val="00D318CC"/>
    <w:rsid w:val="00D319CE"/>
    <w:rsid w:val="00D319DA"/>
    <w:rsid w:val="00D31A0E"/>
    <w:rsid w:val="00D31A27"/>
    <w:rsid w:val="00D31A2C"/>
    <w:rsid w:val="00D31AC5"/>
    <w:rsid w:val="00D31B1F"/>
    <w:rsid w:val="00D31B21"/>
    <w:rsid w:val="00D31B2C"/>
    <w:rsid w:val="00D31B2D"/>
    <w:rsid w:val="00D31B9D"/>
    <w:rsid w:val="00D31BD8"/>
    <w:rsid w:val="00D31BF4"/>
    <w:rsid w:val="00D31CD2"/>
    <w:rsid w:val="00D31D91"/>
    <w:rsid w:val="00D31DD5"/>
    <w:rsid w:val="00D31E0E"/>
    <w:rsid w:val="00D31E41"/>
    <w:rsid w:val="00D31E96"/>
    <w:rsid w:val="00D31F29"/>
    <w:rsid w:val="00D31F6E"/>
    <w:rsid w:val="00D31F98"/>
    <w:rsid w:val="00D31FD7"/>
    <w:rsid w:val="00D32084"/>
    <w:rsid w:val="00D320C5"/>
    <w:rsid w:val="00D3217E"/>
    <w:rsid w:val="00D32258"/>
    <w:rsid w:val="00D32265"/>
    <w:rsid w:val="00D32329"/>
    <w:rsid w:val="00D32330"/>
    <w:rsid w:val="00D32331"/>
    <w:rsid w:val="00D32382"/>
    <w:rsid w:val="00D3243A"/>
    <w:rsid w:val="00D32453"/>
    <w:rsid w:val="00D32456"/>
    <w:rsid w:val="00D324DA"/>
    <w:rsid w:val="00D325A0"/>
    <w:rsid w:val="00D325AF"/>
    <w:rsid w:val="00D326D3"/>
    <w:rsid w:val="00D32721"/>
    <w:rsid w:val="00D3274A"/>
    <w:rsid w:val="00D3283B"/>
    <w:rsid w:val="00D328D7"/>
    <w:rsid w:val="00D328EE"/>
    <w:rsid w:val="00D3290C"/>
    <w:rsid w:val="00D32946"/>
    <w:rsid w:val="00D329DD"/>
    <w:rsid w:val="00D329FB"/>
    <w:rsid w:val="00D32C0E"/>
    <w:rsid w:val="00D32C0F"/>
    <w:rsid w:val="00D32C74"/>
    <w:rsid w:val="00D32CD8"/>
    <w:rsid w:val="00D32CE9"/>
    <w:rsid w:val="00D32CF5"/>
    <w:rsid w:val="00D32CFD"/>
    <w:rsid w:val="00D32DB7"/>
    <w:rsid w:val="00D32E25"/>
    <w:rsid w:val="00D32E43"/>
    <w:rsid w:val="00D32EE5"/>
    <w:rsid w:val="00D32F65"/>
    <w:rsid w:val="00D32F66"/>
    <w:rsid w:val="00D32F98"/>
    <w:rsid w:val="00D32FA2"/>
    <w:rsid w:val="00D32FD5"/>
    <w:rsid w:val="00D33049"/>
    <w:rsid w:val="00D33060"/>
    <w:rsid w:val="00D33106"/>
    <w:rsid w:val="00D33107"/>
    <w:rsid w:val="00D331EC"/>
    <w:rsid w:val="00D33289"/>
    <w:rsid w:val="00D332F9"/>
    <w:rsid w:val="00D33301"/>
    <w:rsid w:val="00D33315"/>
    <w:rsid w:val="00D33329"/>
    <w:rsid w:val="00D33347"/>
    <w:rsid w:val="00D333BF"/>
    <w:rsid w:val="00D333C0"/>
    <w:rsid w:val="00D333F3"/>
    <w:rsid w:val="00D33420"/>
    <w:rsid w:val="00D33458"/>
    <w:rsid w:val="00D33471"/>
    <w:rsid w:val="00D334F4"/>
    <w:rsid w:val="00D335DB"/>
    <w:rsid w:val="00D33649"/>
    <w:rsid w:val="00D336C4"/>
    <w:rsid w:val="00D33756"/>
    <w:rsid w:val="00D33759"/>
    <w:rsid w:val="00D3377C"/>
    <w:rsid w:val="00D337B2"/>
    <w:rsid w:val="00D337DE"/>
    <w:rsid w:val="00D3380E"/>
    <w:rsid w:val="00D33855"/>
    <w:rsid w:val="00D3389E"/>
    <w:rsid w:val="00D33912"/>
    <w:rsid w:val="00D339A5"/>
    <w:rsid w:val="00D339D0"/>
    <w:rsid w:val="00D339FA"/>
    <w:rsid w:val="00D33A0D"/>
    <w:rsid w:val="00D33A30"/>
    <w:rsid w:val="00D33AB2"/>
    <w:rsid w:val="00D33B10"/>
    <w:rsid w:val="00D33B6C"/>
    <w:rsid w:val="00D33B6F"/>
    <w:rsid w:val="00D33BBD"/>
    <w:rsid w:val="00D33C6D"/>
    <w:rsid w:val="00D33C90"/>
    <w:rsid w:val="00D33C93"/>
    <w:rsid w:val="00D33D8E"/>
    <w:rsid w:val="00D33DB4"/>
    <w:rsid w:val="00D33E11"/>
    <w:rsid w:val="00D33E6F"/>
    <w:rsid w:val="00D33EC5"/>
    <w:rsid w:val="00D33F07"/>
    <w:rsid w:val="00D33F23"/>
    <w:rsid w:val="00D33F27"/>
    <w:rsid w:val="00D33F38"/>
    <w:rsid w:val="00D33FF3"/>
    <w:rsid w:val="00D3400A"/>
    <w:rsid w:val="00D34099"/>
    <w:rsid w:val="00D340DD"/>
    <w:rsid w:val="00D340E4"/>
    <w:rsid w:val="00D34136"/>
    <w:rsid w:val="00D341B4"/>
    <w:rsid w:val="00D341B8"/>
    <w:rsid w:val="00D341C6"/>
    <w:rsid w:val="00D34236"/>
    <w:rsid w:val="00D3429B"/>
    <w:rsid w:val="00D342F1"/>
    <w:rsid w:val="00D34305"/>
    <w:rsid w:val="00D34359"/>
    <w:rsid w:val="00D343B4"/>
    <w:rsid w:val="00D343C6"/>
    <w:rsid w:val="00D343D8"/>
    <w:rsid w:val="00D343F0"/>
    <w:rsid w:val="00D3446E"/>
    <w:rsid w:val="00D3447E"/>
    <w:rsid w:val="00D34482"/>
    <w:rsid w:val="00D34558"/>
    <w:rsid w:val="00D3455D"/>
    <w:rsid w:val="00D3455E"/>
    <w:rsid w:val="00D34642"/>
    <w:rsid w:val="00D3465E"/>
    <w:rsid w:val="00D3467C"/>
    <w:rsid w:val="00D346FD"/>
    <w:rsid w:val="00D3471E"/>
    <w:rsid w:val="00D3476E"/>
    <w:rsid w:val="00D347CC"/>
    <w:rsid w:val="00D347EF"/>
    <w:rsid w:val="00D34818"/>
    <w:rsid w:val="00D348F4"/>
    <w:rsid w:val="00D349A7"/>
    <w:rsid w:val="00D349B0"/>
    <w:rsid w:val="00D349EB"/>
    <w:rsid w:val="00D349F4"/>
    <w:rsid w:val="00D34A5E"/>
    <w:rsid w:val="00D34AA3"/>
    <w:rsid w:val="00D34ADD"/>
    <w:rsid w:val="00D34AF2"/>
    <w:rsid w:val="00D34B5C"/>
    <w:rsid w:val="00D34C6F"/>
    <w:rsid w:val="00D34CFF"/>
    <w:rsid w:val="00D34E31"/>
    <w:rsid w:val="00D34E4B"/>
    <w:rsid w:val="00D34EEC"/>
    <w:rsid w:val="00D34EFD"/>
    <w:rsid w:val="00D34F6A"/>
    <w:rsid w:val="00D34FA1"/>
    <w:rsid w:val="00D34FA3"/>
    <w:rsid w:val="00D34FB6"/>
    <w:rsid w:val="00D34FC9"/>
    <w:rsid w:val="00D35022"/>
    <w:rsid w:val="00D35054"/>
    <w:rsid w:val="00D350D1"/>
    <w:rsid w:val="00D350D6"/>
    <w:rsid w:val="00D350E2"/>
    <w:rsid w:val="00D351A5"/>
    <w:rsid w:val="00D351DC"/>
    <w:rsid w:val="00D351EC"/>
    <w:rsid w:val="00D35217"/>
    <w:rsid w:val="00D35237"/>
    <w:rsid w:val="00D35266"/>
    <w:rsid w:val="00D3528F"/>
    <w:rsid w:val="00D35296"/>
    <w:rsid w:val="00D352FA"/>
    <w:rsid w:val="00D353A3"/>
    <w:rsid w:val="00D353FA"/>
    <w:rsid w:val="00D3544A"/>
    <w:rsid w:val="00D35460"/>
    <w:rsid w:val="00D3546B"/>
    <w:rsid w:val="00D35491"/>
    <w:rsid w:val="00D35512"/>
    <w:rsid w:val="00D3555F"/>
    <w:rsid w:val="00D355FA"/>
    <w:rsid w:val="00D3562B"/>
    <w:rsid w:val="00D3565B"/>
    <w:rsid w:val="00D3566B"/>
    <w:rsid w:val="00D35685"/>
    <w:rsid w:val="00D35717"/>
    <w:rsid w:val="00D35731"/>
    <w:rsid w:val="00D35773"/>
    <w:rsid w:val="00D357E4"/>
    <w:rsid w:val="00D357FC"/>
    <w:rsid w:val="00D3581D"/>
    <w:rsid w:val="00D35820"/>
    <w:rsid w:val="00D3582B"/>
    <w:rsid w:val="00D3596C"/>
    <w:rsid w:val="00D359E4"/>
    <w:rsid w:val="00D35A40"/>
    <w:rsid w:val="00D35AA8"/>
    <w:rsid w:val="00D35ACB"/>
    <w:rsid w:val="00D35ACE"/>
    <w:rsid w:val="00D35AEE"/>
    <w:rsid w:val="00D35B55"/>
    <w:rsid w:val="00D35B9F"/>
    <w:rsid w:val="00D35BA4"/>
    <w:rsid w:val="00D35C40"/>
    <w:rsid w:val="00D35C67"/>
    <w:rsid w:val="00D35CE1"/>
    <w:rsid w:val="00D35D04"/>
    <w:rsid w:val="00D35D0B"/>
    <w:rsid w:val="00D35D1E"/>
    <w:rsid w:val="00D35D31"/>
    <w:rsid w:val="00D35DAA"/>
    <w:rsid w:val="00D35DCD"/>
    <w:rsid w:val="00D35DF0"/>
    <w:rsid w:val="00D35DF9"/>
    <w:rsid w:val="00D35E8D"/>
    <w:rsid w:val="00D35F02"/>
    <w:rsid w:val="00D36050"/>
    <w:rsid w:val="00D36073"/>
    <w:rsid w:val="00D3609A"/>
    <w:rsid w:val="00D36147"/>
    <w:rsid w:val="00D3616A"/>
    <w:rsid w:val="00D36193"/>
    <w:rsid w:val="00D36204"/>
    <w:rsid w:val="00D3620F"/>
    <w:rsid w:val="00D3621E"/>
    <w:rsid w:val="00D362E2"/>
    <w:rsid w:val="00D3636E"/>
    <w:rsid w:val="00D363F2"/>
    <w:rsid w:val="00D36477"/>
    <w:rsid w:val="00D364BE"/>
    <w:rsid w:val="00D364DE"/>
    <w:rsid w:val="00D364E5"/>
    <w:rsid w:val="00D3656B"/>
    <w:rsid w:val="00D36574"/>
    <w:rsid w:val="00D36587"/>
    <w:rsid w:val="00D365B0"/>
    <w:rsid w:val="00D365F5"/>
    <w:rsid w:val="00D365F6"/>
    <w:rsid w:val="00D3665D"/>
    <w:rsid w:val="00D3667E"/>
    <w:rsid w:val="00D36688"/>
    <w:rsid w:val="00D36762"/>
    <w:rsid w:val="00D36789"/>
    <w:rsid w:val="00D367A5"/>
    <w:rsid w:val="00D36854"/>
    <w:rsid w:val="00D368A9"/>
    <w:rsid w:val="00D36960"/>
    <w:rsid w:val="00D369F4"/>
    <w:rsid w:val="00D36A72"/>
    <w:rsid w:val="00D36AB4"/>
    <w:rsid w:val="00D36B15"/>
    <w:rsid w:val="00D36B40"/>
    <w:rsid w:val="00D36DEE"/>
    <w:rsid w:val="00D36EEF"/>
    <w:rsid w:val="00D36F4C"/>
    <w:rsid w:val="00D36F58"/>
    <w:rsid w:val="00D36FE3"/>
    <w:rsid w:val="00D36FF1"/>
    <w:rsid w:val="00D3704C"/>
    <w:rsid w:val="00D37053"/>
    <w:rsid w:val="00D37073"/>
    <w:rsid w:val="00D3713F"/>
    <w:rsid w:val="00D37159"/>
    <w:rsid w:val="00D3715A"/>
    <w:rsid w:val="00D37171"/>
    <w:rsid w:val="00D371E7"/>
    <w:rsid w:val="00D37298"/>
    <w:rsid w:val="00D372AE"/>
    <w:rsid w:val="00D372EC"/>
    <w:rsid w:val="00D372F9"/>
    <w:rsid w:val="00D372FD"/>
    <w:rsid w:val="00D37312"/>
    <w:rsid w:val="00D37337"/>
    <w:rsid w:val="00D373D1"/>
    <w:rsid w:val="00D373E0"/>
    <w:rsid w:val="00D37430"/>
    <w:rsid w:val="00D37445"/>
    <w:rsid w:val="00D37478"/>
    <w:rsid w:val="00D3747A"/>
    <w:rsid w:val="00D374C7"/>
    <w:rsid w:val="00D375C0"/>
    <w:rsid w:val="00D37638"/>
    <w:rsid w:val="00D3765A"/>
    <w:rsid w:val="00D37709"/>
    <w:rsid w:val="00D3773D"/>
    <w:rsid w:val="00D37789"/>
    <w:rsid w:val="00D37791"/>
    <w:rsid w:val="00D37797"/>
    <w:rsid w:val="00D37826"/>
    <w:rsid w:val="00D3786A"/>
    <w:rsid w:val="00D37967"/>
    <w:rsid w:val="00D379CA"/>
    <w:rsid w:val="00D379EA"/>
    <w:rsid w:val="00D37A19"/>
    <w:rsid w:val="00D37A9E"/>
    <w:rsid w:val="00D37B24"/>
    <w:rsid w:val="00D37B54"/>
    <w:rsid w:val="00D37B6A"/>
    <w:rsid w:val="00D37B88"/>
    <w:rsid w:val="00D37BB9"/>
    <w:rsid w:val="00D37C82"/>
    <w:rsid w:val="00D37CE0"/>
    <w:rsid w:val="00D37D79"/>
    <w:rsid w:val="00D37E01"/>
    <w:rsid w:val="00D37E27"/>
    <w:rsid w:val="00D37E42"/>
    <w:rsid w:val="00D37EAE"/>
    <w:rsid w:val="00D37EBF"/>
    <w:rsid w:val="00D37EFF"/>
    <w:rsid w:val="00D37F13"/>
    <w:rsid w:val="00D37F16"/>
    <w:rsid w:val="00D37FAA"/>
    <w:rsid w:val="00D40034"/>
    <w:rsid w:val="00D4005E"/>
    <w:rsid w:val="00D40144"/>
    <w:rsid w:val="00D401E1"/>
    <w:rsid w:val="00D4026B"/>
    <w:rsid w:val="00D402FC"/>
    <w:rsid w:val="00D4030B"/>
    <w:rsid w:val="00D40365"/>
    <w:rsid w:val="00D4039F"/>
    <w:rsid w:val="00D403B4"/>
    <w:rsid w:val="00D403F7"/>
    <w:rsid w:val="00D40473"/>
    <w:rsid w:val="00D4048E"/>
    <w:rsid w:val="00D4049B"/>
    <w:rsid w:val="00D404BB"/>
    <w:rsid w:val="00D40534"/>
    <w:rsid w:val="00D405A1"/>
    <w:rsid w:val="00D40688"/>
    <w:rsid w:val="00D406D7"/>
    <w:rsid w:val="00D406DB"/>
    <w:rsid w:val="00D4073D"/>
    <w:rsid w:val="00D4073E"/>
    <w:rsid w:val="00D4078E"/>
    <w:rsid w:val="00D407EF"/>
    <w:rsid w:val="00D4080C"/>
    <w:rsid w:val="00D408DF"/>
    <w:rsid w:val="00D4094D"/>
    <w:rsid w:val="00D40951"/>
    <w:rsid w:val="00D40953"/>
    <w:rsid w:val="00D4096E"/>
    <w:rsid w:val="00D4097D"/>
    <w:rsid w:val="00D409B7"/>
    <w:rsid w:val="00D40A46"/>
    <w:rsid w:val="00D40AD9"/>
    <w:rsid w:val="00D40AFC"/>
    <w:rsid w:val="00D40B00"/>
    <w:rsid w:val="00D40B69"/>
    <w:rsid w:val="00D40C8C"/>
    <w:rsid w:val="00D40CDC"/>
    <w:rsid w:val="00D40D1D"/>
    <w:rsid w:val="00D40D5C"/>
    <w:rsid w:val="00D40D89"/>
    <w:rsid w:val="00D40DC0"/>
    <w:rsid w:val="00D40E05"/>
    <w:rsid w:val="00D40E99"/>
    <w:rsid w:val="00D40EBD"/>
    <w:rsid w:val="00D40EE1"/>
    <w:rsid w:val="00D40FB9"/>
    <w:rsid w:val="00D40FC0"/>
    <w:rsid w:val="00D40FE9"/>
    <w:rsid w:val="00D41039"/>
    <w:rsid w:val="00D4105F"/>
    <w:rsid w:val="00D41069"/>
    <w:rsid w:val="00D41075"/>
    <w:rsid w:val="00D410F5"/>
    <w:rsid w:val="00D41103"/>
    <w:rsid w:val="00D41135"/>
    <w:rsid w:val="00D41141"/>
    <w:rsid w:val="00D411A6"/>
    <w:rsid w:val="00D412D5"/>
    <w:rsid w:val="00D41379"/>
    <w:rsid w:val="00D413D4"/>
    <w:rsid w:val="00D413EF"/>
    <w:rsid w:val="00D413F7"/>
    <w:rsid w:val="00D4147E"/>
    <w:rsid w:val="00D414BC"/>
    <w:rsid w:val="00D414C0"/>
    <w:rsid w:val="00D414DB"/>
    <w:rsid w:val="00D41542"/>
    <w:rsid w:val="00D4156C"/>
    <w:rsid w:val="00D415CF"/>
    <w:rsid w:val="00D4161C"/>
    <w:rsid w:val="00D41691"/>
    <w:rsid w:val="00D41692"/>
    <w:rsid w:val="00D41708"/>
    <w:rsid w:val="00D4171F"/>
    <w:rsid w:val="00D417D1"/>
    <w:rsid w:val="00D417D6"/>
    <w:rsid w:val="00D41842"/>
    <w:rsid w:val="00D4184D"/>
    <w:rsid w:val="00D41869"/>
    <w:rsid w:val="00D4189E"/>
    <w:rsid w:val="00D4190C"/>
    <w:rsid w:val="00D419E1"/>
    <w:rsid w:val="00D41A07"/>
    <w:rsid w:val="00D41A19"/>
    <w:rsid w:val="00D41A52"/>
    <w:rsid w:val="00D41A64"/>
    <w:rsid w:val="00D41A74"/>
    <w:rsid w:val="00D41A93"/>
    <w:rsid w:val="00D41ADA"/>
    <w:rsid w:val="00D41B0D"/>
    <w:rsid w:val="00D41B38"/>
    <w:rsid w:val="00D41B5F"/>
    <w:rsid w:val="00D41B77"/>
    <w:rsid w:val="00D41C3B"/>
    <w:rsid w:val="00D41C66"/>
    <w:rsid w:val="00D41CC3"/>
    <w:rsid w:val="00D41CF9"/>
    <w:rsid w:val="00D41D10"/>
    <w:rsid w:val="00D41D51"/>
    <w:rsid w:val="00D41DDA"/>
    <w:rsid w:val="00D41E22"/>
    <w:rsid w:val="00D41EE1"/>
    <w:rsid w:val="00D41EF1"/>
    <w:rsid w:val="00D41F88"/>
    <w:rsid w:val="00D41FD7"/>
    <w:rsid w:val="00D41FE0"/>
    <w:rsid w:val="00D41FE8"/>
    <w:rsid w:val="00D4201A"/>
    <w:rsid w:val="00D4209C"/>
    <w:rsid w:val="00D420B5"/>
    <w:rsid w:val="00D420E7"/>
    <w:rsid w:val="00D420F3"/>
    <w:rsid w:val="00D42125"/>
    <w:rsid w:val="00D421A3"/>
    <w:rsid w:val="00D421B2"/>
    <w:rsid w:val="00D42228"/>
    <w:rsid w:val="00D4226C"/>
    <w:rsid w:val="00D423C7"/>
    <w:rsid w:val="00D42410"/>
    <w:rsid w:val="00D42448"/>
    <w:rsid w:val="00D424E7"/>
    <w:rsid w:val="00D424F8"/>
    <w:rsid w:val="00D4252E"/>
    <w:rsid w:val="00D42551"/>
    <w:rsid w:val="00D42684"/>
    <w:rsid w:val="00D42733"/>
    <w:rsid w:val="00D427E4"/>
    <w:rsid w:val="00D427FF"/>
    <w:rsid w:val="00D42818"/>
    <w:rsid w:val="00D428CD"/>
    <w:rsid w:val="00D42932"/>
    <w:rsid w:val="00D429A4"/>
    <w:rsid w:val="00D429BA"/>
    <w:rsid w:val="00D42A56"/>
    <w:rsid w:val="00D42AEE"/>
    <w:rsid w:val="00D42C13"/>
    <w:rsid w:val="00D42C97"/>
    <w:rsid w:val="00D42D02"/>
    <w:rsid w:val="00D42D3F"/>
    <w:rsid w:val="00D42D41"/>
    <w:rsid w:val="00D42D53"/>
    <w:rsid w:val="00D42E5C"/>
    <w:rsid w:val="00D42E65"/>
    <w:rsid w:val="00D43025"/>
    <w:rsid w:val="00D430E1"/>
    <w:rsid w:val="00D43102"/>
    <w:rsid w:val="00D43119"/>
    <w:rsid w:val="00D4312D"/>
    <w:rsid w:val="00D431DB"/>
    <w:rsid w:val="00D4326E"/>
    <w:rsid w:val="00D43297"/>
    <w:rsid w:val="00D432C2"/>
    <w:rsid w:val="00D432FC"/>
    <w:rsid w:val="00D4330C"/>
    <w:rsid w:val="00D43312"/>
    <w:rsid w:val="00D433AC"/>
    <w:rsid w:val="00D433CD"/>
    <w:rsid w:val="00D43468"/>
    <w:rsid w:val="00D43475"/>
    <w:rsid w:val="00D434B8"/>
    <w:rsid w:val="00D4350C"/>
    <w:rsid w:val="00D435B7"/>
    <w:rsid w:val="00D4365A"/>
    <w:rsid w:val="00D437C3"/>
    <w:rsid w:val="00D43884"/>
    <w:rsid w:val="00D43906"/>
    <w:rsid w:val="00D43935"/>
    <w:rsid w:val="00D4393B"/>
    <w:rsid w:val="00D43942"/>
    <w:rsid w:val="00D43975"/>
    <w:rsid w:val="00D439AA"/>
    <w:rsid w:val="00D439FF"/>
    <w:rsid w:val="00D43A10"/>
    <w:rsid w:val="00D43A17"/>
    <w:rsid w:val="00D43AAE"/>
    <w:rsid w:val="00D43BEB"/>
    <w:rsid w:val="00D43C4C"/>
    <w:rsid w:val="00D43C5B"/>
    <w:rsid w:val="00D43D3A"/>
    <w:rsid w:val="00D43D88"/>
    <w:rsid w:val="00D43DA3"/>
    <w:rsid w:val="00D43E20"/>
    <w:rsid w:val="00D43E23"/>
    <w:rsid w:val="00D43E36"/>
    <w:rsid w:val="00D43E3B"/>
    <w:rsid w:val="00D43E4F"/>
    <w:rsid w:val="00D43E83"/>
    <w:rsid w:val="00D43E9C"/>
    <w:rsid w:val="00D43EF5"/>
    <w:rsid w:val="00D43F64"/>
    <w:rsid w:val="00D44026"/>
    <w:rsid w:val="00D44028"/>
    <w:rsid w:val="00D4402D"/>
    <w:rsid w:val="00D4405A"/>
    <w:rsid w:val="00D44077"/>
    <w:rsid w:val="00D441B7"/>
    <w:rsid w:val="00D44214"/>
    <w:rsid w:val="00D44239"/>
    <w:rsid w:val="00D4430D"/>
    <w:rsid w:val="00D44390"/>
    <w:rsid w:val="00D44401"/>
    <w:rsid w:val="00D44545"/>
    <w:rsid w:val="00D4455B"/>
    <w:rsid w:val="00D44579"/>
    <w:rsid w:val="00D445CB"/>
    <w:rsid w:val="00D445E5"/>
    <w:rsid w:val="00D44630"/>
    <w:rsid w:val="00D44642"/>
    <w:rsid w:val="00D446B1"/>
    <w:rsid w:val="00D446CE"/>
    <w:rsid w:val="00D4473F"/>
    <w:rsid w:val="00D4476B"/>
    <w:rsid w:val="00D44804"/>
    <w:rsid w:val="00D448F8"/>
    <w:rsid w:val="00D4490A"/>
    <w:rsid w:val="00D44962"/>
    <w:rsid w:val="00D4498C"/>
    <w:rsid w:val="00D4499D"/>
    <w:rsid w:val="00D449B0"/>
    <w:rsid w:val="00D449B5"/>
    <w:rsid w:val="00D449E2"/>
    <w:rsid w:val="00D449F0"/>
    <w:rsid w:val="00D44A2C"/>
    <w:rsid w:val="00D44A72"/>
    <w:rsid w:val="00D44ABC"/>
    <w:rsid w:val="00D44B08"/>
    <w:rsid w:val="00D44B7D"/>
    <w:rsid w:val="00D44BE3"/>
    <w:rsid w:val="00D44BF1"/>
    <w:rsid w:val="00D44C00"/>
    <w:rsid w:val="00D44C8C"/>
    <w:rsid w:val="00D44D1B"/>
    <w:rsid w:val="00D44D73"/>
    <w:rsid w:val="00D44DD1"/>
    <w:rsid w:val="00D44E1C"/>
    <w:rsid w:val="00D44E32"/>
    <w:rsid w:val="00D44E96"/>
    <w:rsid w:val="00D44ECB"/>
    <w:rsid w:val="00D44EEA"/>
    <w:rsid w:val="00D44F54"/>
    <w:rsid w:val="00D44F55"/>
    <w:rsid w:val="00D44F77"/>
    <w:rsid w:val="00D44FF6"/>
    <w:rsid w:val="00D4503E"/>
    <w:rsid w:val="00D450E8"/>
    <w:rsid w:val="00D450ED"/>
    <w:rsid w:val="00D45124"/>
    <w:rsid w:val="00D451CA"/>
    <w:rsid w:val="00D451DC"/>
    <w:rsid w:val="00D45299"/>
    <w:rsid w:val="00D453A3"/>
    <w:rsid w:val="00D453B2"/>
    <w:rsid w:val="00D453F7"/>
    <w:rsid w:val="00D4541D"/>
    <w:rsid w:val="00D45462"/>
    <w:rsid w:val="00D4547B"/>
    <w:rsid w:val="00D45512"/>
    <w:rsid w:val="00D45513"/>
    <w:rsid w:val="00D45603"/>
    <w:rsid w:val="00D45710"/>
    <w:rsid w:val="00D45717"/>
    <w:rsid w:val="00D4576A"/>
    <w:rsid w:val="00D4576F"/>
    <w:rsid w:val="00D45785"/>
    <w:rsid w:val="00D45798"/>
    <w:rsid w:val="00D45844"/>
    <w:rsid w:val="00D45859"/>
    <w:rsid w:val="00D45901"/>
    <w:rsid w:val="00D45924"/>
    <w:rsid w:val="00D4593C"/>
    <w:rsid w:val="00D45975"/>
    <w:rsid w:val="00D459FB"/>
    <w:rsid w:val="00D45AAD"/>
    <w:rsid w:val="00D45B0B"/>
    <w:rsid w:val="00D45B19"/>
    <w:rsid w:val="00D45B4F"/>
    <w:rsid w:val="00D45B9B"/>
    <w:rsid w:val="00D45BA8"/>
    <w:rsid w:val="00D45BB7"/>
    <w:rsid w:val="00D45BF7"/>
    <w:rsid w:val="00D45C2D"/>
    <w:rsid w:val="00D45C6E"/>
    <w:rsid w:val="00D45D05"/>
    <w:rsid w:val="00D45D79"/>
    <w:rsid w:val="00D45DE1"/>
    <w:rsid w:val="00D45E14"/>
    <w:rsid w:val="00D45E4B"/>
    <w:rsid w:val="00D45EB0"/>
    <w:rsid w:val="00D45F81"/>
    <w:rsid w:val="00D45F87"/>
    <w:rsid w:val="00D45FCA"/>
    <w:rsid w:val="00D46036"/>
    <w:rsid w:val="00D4604A"/>
    <w:rsid w:val="00D460E5"/>
    <w:rsid w:val="00D46112"/>
    <w:rsid w:val="00D4616F"/>
    <w:rsid w:val="00D46180"/>
    <w:rsid w:val="00D461CA"/>
    <w:rsid w:val="00D461E6"/>
    <w:rsid w:val="00D461F1"/>
    <w:rsid w:val="00D46260"/>
    <w:rsid w:val="00D46267"/>
    <w:rsid w:val="00D462C3"/>
    <w:rsid w:val="00D46326"/>
    <w:rsid w:val="00D4637D"/>
    <w:rsid w:val="00D46390"/>
    <w:rsid w:val="00D463D4"/>
    <w:rsid w:val="00D46408"/>
    <w:rsid w:val="00D46411"/>
    <w:rsid w:val="00D46439"/>
    <w:rsid w:val="00D46486"/>
    <w:rsid w:val="00D46499"/>
    <w:rsid w:val="00D464B6"/>
    <w:rsid w:val="00D46500"/>
    <w:rsid w:val="00D46527"/>
    <w:rsid w:val="00D4654B"/>
    <w:rsid w:val="00D4659E"/>
    <w:rsid w:val="00D465C0"/>
    <w:rsid w:val="00D465C3"/>
    <w:rsid w:val="00D465FE"/>
    <w:rsid w:val="00D4667D"/>
    <w:rsid w:val="00D466BA"/>
    <w:rsid w:val="00D466E8"/>
    <w:rsid w:val="00D4672D"/>
    <w:rsid w:val="00D46745"/>
    <w:rsid w:val="00D468DD"/>
    <w:rsid w:val="00D4691C"/>
    <w:rsid w:val="00D46930"/>
    <w:rsid w:val="00D46971"/>
    <w:rsid w:val="00D469B6"/>
    <w:rsid w:val="00D469C4"/>
    <w:rsid w:val="00D469D1"/>
    <w:rsid w:val="00D469D8"/>
    <w:rsid w:val="00D46A18"/>
    <w:rsid w:val="00D46A8F"/>
    <w:rsid w:val="00D46AC7"/>
    <w:rsid w:val="00D46B71"/>
    <w:rsid w:val="00D46BAC"/>
    <w:rsid w:val="00D46C5A"/>
    <w:rsid w:val="00D46C60"/>
    <w:rsid w:val="00D46CD2"/>
    <w:rsid w:val="00D46CE6"/>
    <w:rsid w:val="00D46D85"/>
    <w:rsid w:val="00D46D8D"/>
    <w:rsid w:val="00D46DC6"/>
    <w:rsid w:val="00D46DCC"/>
    <w:rsid w:val="00D46E71"/>
    <w:rsid w:val="00D46EF0"/>
    <w:rsid w:val="00D46F44"/>
    <w:rsid w:val="00D46F4F"/>
    <w:rsid w:val="00D46F7B"/>
    <w:rsid w:val="00D46F7D"/>
    <w:rsid w:val="00D46FCC"/>
    <w:rsid w:val="00D46FD6"/>
    <w:rsid w:val="00D46FF3"/>
    <w:rsid w:val="00D47079"/>
    <w:rsid w:val="00D4711D"/>
    <w:rsid w:val="00D47141"/>
    <w:rsid w:val="00D4720E"/>
    <w:rsid w:val="00D4728A"/>
    <w:rsid w:val="00D4728F"/>
    <w:rsid w:val="00D47292"/>
    <w:rsid w:val="00D472E9"/>
    <w:rsid w:val="00D47323"/>
    <w:rsid w:val="00D4732E"/>
    <w:rsid w:val="00D473E3"/>
    <w:rsid w:val="00D4741A"/>
    <w:rsid w:val="00D47432"/>
    <w:rsid w:val="00D4744D"/>
    <w:rsid w:val="00D4751F"/>
    <w:rsid w:val="00D47577"/>
    <w:rsid w:val="00D4758A"/>
    <w:rsid w:val="00D4759F"/>
    <w:rsid w:val="00D4762B"/>
    <w:rsid w:val="00D4763C"/>
    <w:rsid w:val="00D4766E"/>
    <w:rsid w:val="00D4768E"/>
    <w:rsid w:val="00D476FA"/>
    <w:rsid w:val="00D477AE"/>
    <w:rsid w:val="00D477B0"/>
    <w:rsid w:val="00D47838"/>
    <w:rsid w:val="00D478CA"/>
    <w:rsid w:val="00D478E5"/>
    <w:rsid w:val="00D47915"/>
    <w:rsid w:val="00D4795C"/>
    <w:rsid w:val="00D47A14"/>
    <w:rsid w:val="00D47AA4"/>
    <w:rsid w:val="00D47B0E"/>
    <w:rsid w:val="00D47B29"/>
    <w:rsid w:val="00D47BBE"/>
    <w:rsid w:val="00D47BD4"/>
    <w:rsid w:val="00D47C42"/>
    <w:rsid w:val="00D47C5E"/>
    <w:rsid w:val="00D47C9E"/>
    <w:rsid w:val="00D47CAC"/>
    <w:rsid w:val="00D47D0C"/>
    <w:rsid w:val="00D47D14"/>
    <w:rsid w:val="00D47D71"/>
    <w:rsid w:val="00D47DC4"/>
    <w:rsid w:val="00D47E1A"/>
    <w:rsid w:val="00D47F43"/>
    <w:rsid w:val="00D47FF3"/>
    <w:rsid w:val="00D47FF6"/>
    <w:rsid w:val="00D5001E"/>
    <w:rsid w:val="00D50028"/>
    <w:rsid w:val="00D50037"/>
    <w:rsid w:val="00D5006A"/>
    <w:rsid w:val="00D50114"/>
    <w:rsid w:val="00D50172"/>
    <w:rsid w:val="00D5018D"/>
    <w:rsid w:val="00D501B7"/>
    <w:rsid w:val="00D5026E"/>
    <w:rsid w:val="00D502F4"/>
    <w:rsid w:val="00D50339"/>
    <w:rsid w:val="00D50367"/>
    <w:rsid w:val="00D503BA"/>
    <w:rsid w:val="00D50423"/>
    <w:rsid w:val="00D5042B"/>
    <w:rsid w:val="00D50572"/>
    <w:rsid w:val="00D50598"/>
    <w:rsid w:val="00D505A3"/>
    <w:rsid w:val="00D505BE"/>
    <w:rsid w:val="00D505CD"/>
    <w:rsid w:val="00D50620"/>
    <w:rsid w:val="00D5066C"/>
    <w:rsid w:val="00D5081D"/>
    <w:rsid w:val="00D50821"/>
    <w:rsid w:val="00D50884"/>
    <w:rsid w:val="00D50894"/>
    <w:rsid w:val="00D508B9"/>
    <w:rsid w:val="00D50963"/>
    <w:rsid w:val="00D50965"/>
    <w:rsid w:val="00D509CA"/>
    <w:rsid w:val="00D50A1B"/>
    <w:rsid w:val="00D50A60"/>
    <w:rsid w:val="00D50B81"/>
    <w:rsid w:val="00D50C2E"/>
    <w:rsid w:val="00D50C86"/>
    <w:rsid w:val="00D50CB4"/>
    <w:rsid w:val="00D50CB7"/>
    <w:rsid w:val="00D50D50"/>
    <w:rsid w:val="00D50DCA"/>
    <w:rsid w:val="00D50DDA"/>
    <w:rsid w:val="00D50E17"/>
    <w:rsid w:val="00D50E6B"/>
    <w:rsid w:val="00D50E7C"/>
    <w:rsid w:val="00D50EA8"/>
    <w:rsid w:val="00D50ED0"/>
    <w:rsid w:val="00D50F9F"/>
    <w:rsid w:val="00D51051"/>
    <w:rsid w:val="00D5127C"/>
    <w:rsid w:val="00D512AC"/>
    <w:rsid w:val="00D512C7"/>
    <w:rsid w:val="00D51303"/>
    <w:rsid w:val="00D51363"/>
    <w:rsid w:val="00D513E2"/>
    <w:rsid w:val="00D5147B"/>
    <w:rsid w:val="00D51491"/>
    <w:rsid w:val="00D514A9"/>
    <w:rsid w:val="00D514E1"/>
    <w:rsid w:val="00D51548"/>
    <w:rsid w:val="00D515EF"/>
    <w:rsid w:val="00D51624"/>
    <w:rsid w:val="00D5164C"/>
    <w:rsid w:val="00D5165E"/>
    <w:rsid w:val="00D516AD"/>
    <w:rsid w:val="00D516CC"/>
    <w:rsid w:val="00D5179C"/>
    <w:rsid w:val="00D517DF"/>
    <w:rsid w:val="00D517FA"/>
    <w:rsid w:val="00D51815"/>
    <w:rsid w:val="00D5181E"/>
    <w:rsid w:val="00D51843"/>
    <w:rsid w:val="00D51847"/>
    <w:rsid w:val="00D51A31"/>
    <w:rsid w:val="00D51AD4"/>
    <w:rsid w:val="00D51ADC"/>
    <w:rsid w:val="00D51B4A"/>
    <w:rsid w:val="00D51B9A"/>
    <w:rsid w:val="00D51BE1"/>
    <w:rsid w:val="00D51C3D"/>
    <w:rsid w:val="00D51CD9"/>
    <w:rsid w:val="00D51CDF"/>
    <w:rsid w:val="00D51D2F"/>
    <w:rsid w:val="00D51D4B"/>
    <w:rsid w:val="00D51E4E"/>
    <w:rsid w:val="00D51EB6"/>
    <w:rsid w:val="00D51F44"/>
    <w:rsid w:val="00D52037"/>
    <w:rsid w:val="00D52039"/>
    <w:rsid w:val="00D52044"/>
    <w:rsid w:val="00D5206B"/>
    <w:rsid w:val="00D5207D"/>
    <w:rsid w:val="00D52114"/>
    <w:rsid w:val="00D5214A"/>
    <w:rsid w:val="00D52165"/>
    <w:rsid w:val="00D52191"/>
    <w:rsid w:val="00D521DC"/>
    <w:rsid w:val="00D52206"/>
    <w:rsid w:val="00D52211"/>
    <w:rsid w:val="00D5221E"/>
    <w:rsid w:val="00D52297"/>
    <w:rsid w:val="00D52321"/>
    <w:rsid w:val="00D52341"/>
    <w:rsid w:val="00D52355"/>
    <w:rsid w:val="00D52379"/>
    <w:rsid w:val="00D5237D"/>
    <w:rsid w:val="00D52391"/>
    <w:rsid w:val="00D523B6"/>
    <w:rsid w:val="00D523B8"/>
    <w:rsid w:val="00D523B9"/>
    <w:rsid w:val="00D523C2"/>
    <w:rsid w:val="00D52427"/>
    <w:rsid w:val="00D5243C"/>
    <w:rsid w:val="00D5246D"/>
    <w:rsid w:val="00D524B1"/>
    <w:rsid w:val="00D524CE"/>
    <w:rsid w:val="00D52527"/>
    <w:rsid w:val="00D52539"/>
    <w:rsid w:val="00D5267E"/>
    <w:rsid w:val="00D526CE"/>
    <w:rsid w:val="00D526E9"/>
    <w:rsid w:val="00D5274C"/>
    <w:rsid w:val="00D527F6"/>
    <w:rsid w:val="00D52869"/>
    <w:rsid w:val="00D5286C"/>
    <w:rsid w:val="00D528A2"/>
    <w:rsid w:val="00D52A79"/>
    <w:rsid w:val="00D52AEE"/>
    <w:rsid w:val="00D52B8C"/>
    <w:rsid w:val="00D52BB0"/>
    <w:rsid w:val="00D52CB6"/>
    <w:rsid w:val="00D52D47"/>
    <w:rsid w:val="00D52DF6"/>
    <w:rsid w:val="00D52E1E"/>
    <w:rsid w:val="00D52E1F"/>
    <w:rsid w:val="00D52E6E"/>
    <w:rsid w:val="00D52F0E"/>
    <w:rsid w:val="00D52F53"/>
    <w:rsid w:val="00D52F5E"/>
    <w:rsid w:val="00D52F6E"/>
    <w:rsid w:val="00D52FA1"/>
    <w:rsid w:val="00D52FE0"/>
    <w:rsid w:val="00D5300B"/>
    <w:rsid w:val="00D5306F"/>
    <w:rsid w:val="00D53077"/>
    <w:rsid w:val="00D53093"/>
    <w:rsid w:val="00D531BB"/>
    <w:rsid w:val="00D531D4"/>
    <w:rsid w:val="00D53251"/>
    <w:rsid w:val="00D5326E"/>
    <w:rsid w:val="00D5330C"/>
    <w:rsid w:val="00D53310"/>
    <w:rsid w:val="00D5334B"/>
    <w:rsid w:val="00D533B1"/>
    <w:rsid w:val="00D533C9"/>
    <w:rsid w:val="00D53404"/>
    <w:rsid w:val="00D53581"/>
    <w:rsid w:val="00D53584"/>
    <w:rsid w:val="00D535B7"/>
    <w:rsid w:val="00D535D8"/>
    <w:rsid w:val="00D5362A"/>
    <w:rsid w:val="00D53632"/>
    <w:rsid w:val="00D53667"/>
    <w:rsid w:val="00D53687"/>
    <w:rsid w:val="00D536A8"/>
    <w:rsid w:val="00D536BC"/>
    <w:rsid w:val="00D53783"/>
    <w:rsid w:val="00D537AB"/>
    <w:rsid w:val="00D537AF"/>
    <w:rsid w:val="00D5380B"/>
    <w:rsid w:val="00D5388B"/>
    <w:rsid w:val="00D538A1"/>
    <w:rsid w:val="00D538F1"/>
    <w:rsid w:val="00D53A5B"/>
    <w:rsid w:val="00D53A9A"/>
    <w:rsid w:val="00D53AAA"/>
    <w:rsid w:val="00D53AF8"/>
    <w:rsid w:val="00D53B00"/>
    <w:rsid w:val="00D53BCC"/>
    <w:rsid w:val="00D53C4A"/>
    <w:rsid w:val="00D53C52"/>
    <w:rsid w:val="00D53C93"/>
    <w:rsid w:val="00D53CEE"/>
    <w:rsid w:val="00D53D3E"/>
    <w:rsid w:val="00D53D5D"/>
    <w:rsid w:val="00D53D99"/>
    <w:rsid w:val="00D53DAE"/>
    <w:rsid w:val="00D53DC8"/>
    <w:rsid w:val="00D53DE1"/>
    <w:rsid w:val="00D53E09"/>
    <w:rsid w:val="00D53E34"/>
    <w:rsid w:val="00D53E3B"/>
    <w:rsid w:val="00D53EA2"/>
    <w:rsid w:val="00D53EA6"/>
    <w:rsid w:val="00D53EBF"/>
    <w:rsid w:val="00D53EC8"/>
    <w:rsid w:val="00D53ED0"/>
    <w:rsid w:val="00D53FA4"/>
    <w:rsid w:val="00D53FD7"/>
    <w:rsid w:val="00D5406A"/>
    <w:rsid w:val="00D54096"/>
    <w:rsid w:val="00D540C4"/>
    <w:rsid w:val="00D540F6"/>
    <w:rsid w:val="00D542B1"/>
    <w:rsid w:val="00D542F3"/>
    <w:rsid w:val="00D543D1"/>
    <w:rsid w:val="00D54409"/>
    <w:rsid w:val="00D544A0"/>
    <w:rsid w:val="00D544A1"/>
    <w:rsid w:val="00D54517"/>
    <w:rsid w:val="00D54634"/>
    <w:rsid w:val="00D5472D"/>
    <w:rsid w:val="00D54750"/>
    <w:rsid w:val="00D54759"/>
    <w:rsid w:val="00D547D0"/>
    <w:rsid w:val="00D54849"/>
    <w:rsid w:val="00D54862"/>
    <w:rsid w:val="00D548AC"/>
    <w:rsid w:val="00D548B1"/>
    <w:rsid w:val="00D5495A"/>
    <w:rsid w:val="00D54966"/>
    <w:rsid w:val="00D5498A"/>
    <w:rsid w:val="00D549D6"/>
    <w:rsid w:val="00D549E5"/>
    <w:rsid w:val="00D54A71"/>
    <w:rsid w:val="00D54AA9"/>
    <w:rsid w:val="00D54AC1"/>
    <w:rsid w:val="00D54BC2"/>
    <w:rsid w:val="00D54BE7"/>
    <w:rsid w:val="00D54BF4"/>
    <w:rsid w:val="00D54C58"/>
    <w:rsid w:val="00D54D20"/>
    <w:rsid w:val="00D54DCA"/>
    <w:rsid w:val="00D54E05"/>
    <w:rsid w:val="00D54E0F"/>
    <w:rsid w:val="00D54F15"/>
    <w:rsid w:val="00D54FC7"/>
    <w:rsid w:val="00D54FDB"/>
    <w:rsid w:val="00D55009"/>
    <w:rsid w:val="00D55040"/>
    <w:rsid w:val="00D55043"/>
    <w:rsid w:val="00D55070"/>
    <w:rsid w:val="00D5524B"/>
    <w:rsid w:val="00D5528C"/>
    <w:rsid w:val="00D552F3"/>
    <w:rsid w:val="00D553EF"/>
    <w:rsid w:val="00D55409"/>
    <w:rsid w:val="00D55430"/>
    <w:rsid w:val="00D55494"/>
    <w:rsid w:val="00D554B6"/>
    <w:rsid w:val="00D5552E"/>
    <w:rsid w:val="00D55567"/>
    <w:rsid w:val="00D5557E"/>
    <w:rsid w:val="00D555FD"/>
    <w:rsid w:val="00D55602"/>
    <w:rsid w:val="00D55677"/>
    <w:rsid w:val="00D55706"/>
    <w:rsid w:val="00D55840"/>
    <w:rsid w:val="00D5585D"/>
    <w:rsid w:val="00D558DD"/>
    <w:rsid w:val="00D558EF"/>
    <w:rsid w:val="00D5590E"/>
    <w:rsid w:val="00D55968"/>
    <w:rsid w:val="00D55995"/>
    <w:rsid w:val="00D559E6"/>
    <w:rsid w:val="00D55A10"/>
    <w:rsid w:val="00D55A72"/>
    <w:rsid w:val="00D55AE9"/>
    <w:rsid w:val="00D55AF4"/>
    <w:rsid w:val="00D55B38"/>
    <w:rsid w:val="00D55B58"/>
    <w:rsid w:val="00D55B6C"/>
    <w:rsid w:val="00D55B8A"/>
    <w:rsid w:val="00D55BA7"/>
    <w:rsid w:val="00D55BAB"/>
    <w:rsid w:val="00D55BBE"/>
    <w:rsid w:val="00D55BE7"/>
    <w:rsid w:val="00D55C13"/>
    <w:rsid w:val="00D55C1E"/>
    <w:rsid w:val="00D55C8F"/>
    <w:rsid w:val="00D55C9A"/>
    <w:rsid w:val="00D55CBD"/>
    <w:rsid w:val="00D55DA7"/>
    <w:rsid w:val="00D55E1D"/>
    <w:rsid w:val="00D55E39"/>
    <w:rsid w:val="00D55E60"/>
    <w:rsid w:val="00D55EDE"/>
    <w:rsid w:val="00D55EF8"/>
    <w:rsid w:val="00D55F10"/>
    <w:rsid w:val="00D55F25"/>
    <w:rsid w:val="00D55F6D"/>
    <w:rsid w:val="00D56026"/>
    <w:rsid w:val="00D56136"/>
    <w:rsid w:val="00D5613E"/>
    <w:rsid w:val="00D56172"/>
    <w:rsid w:val="00D561BD"/>
    <w:rsid w:val="00D561C6"/>
    <w:rsid w:val="00D561DD"/>
    <w:rsid w:val="00D563D3"/>
    <w:rsid w:val="00D563E8"/>
    <w:rsid w:val="00D56413"/>
    <w:rsid w:val="00D5642B"/>
    <w:rsid w:val="00D56433"/>
    <w:rsid w:val="00D56520"/>
    <w:rsid w:val="00D565D6"/>
    <w:rsid w:val="00D5667D"/>
    <w:rsid w:val="00D56700"/>
    <w:rsid w:val="00D56749"/>
    <w:rsid w:val="00D56772"/>
    <w:rsid w:val="00D56776"/>
    <w:rsid w:val="00D5677B"/>
    <w:rsid w:val="00D5686C"/>
    <w:rsid w:val="00D568F8"/>
    <w:rsid w:val="00D569DB"/>
    <w:rsid w:val="00D569DE"/>
    <w:rsid w:val="00D56A1C"/>
    <w:rsid w:val="00D56A84"/>
    <w:rsid w:val="00D56A95"/>
    <w:rsid w:val="00D56A9D"/>
    <w:rsid w:val="00D56AE1"/>
    <w:rsid w:val="00D56AEC"/>
    <w:rsid w:val="00D56B1C"/>
    <w:rsid w:val="00D56BB1"/>
    <w:rsid w:val="00D56C85"/>
    <w:rsid w:val="00D56CFB"/>
    <w:rsid w:val="00D56D50"/>
    <w:rsid w:val="00D56D66"/>
    <w:rsid w:val="00D56D92"/>
    <w:rsid w:val="00D56DD2"/>
    <w:rsid w:val="00D56F96"/>
    <w:rsid w:val="00D56FAC"/>
    <w:rsid w:val="00D56FBC"/>
    <w:rsid w:val="00D57068"/>
    <w:rsid w:val="00D57120"/>
    <w:rsid w:val="00D57136"/>
    <w:rsid w:val="00D57271"/>
    <w:rsid w:val="00D572B3"/>
    <w:rsid w:val="00D572E8"/>
    <w:rsid w:val="00D57332"/>
    <w:rsid w:val="00D5737E"/>
    <w:rsid w:val="00D57399"/>
    <w:rsid w:val="00D573A5"/>
    <w:rsid w:val="00D57403"/>
    <w:rsid w:val="00D5748D"/>
    <w:rsid w:val="00D574C3"/>
    <w:rsid w:val="00D574C9"/>
    <w:rsid w:val="00D574E6"/>
    <w:rsid w:val="00D57572"/>
    <w:rsid w:val="00D575AA"/>
    <w:rsid w:val="00D575C6"/>
    <w:rsid w:val="00D57665"/>
    <w:rsid w:val="00D576EB"/>
    <w:rsid w:val="00D57724"/>
    <w:rsid w:val="00D57726"/>
    <w:rsid w:val="00D57753"/>
    <w:rsid w:val="00D57786"/>
    <w:rsid w:val="00D577A3"/>
    <w:rsid w:val="00D57824"/>
    <w:rsid w:val="00D5783B"/>
    <w:rsid w:val="00D578CC"/>
    <w:rsid w:val="00D578E7"/>
    <w:rsid w:val="00D5790B"/>
    <w:rsid w:val="00D5795E"/>
    <w:rsid w:val="00D57A58"/>
    <w:rsid w:val="00D57A5D"/>
    <w:rsid w:val="00D57AA0"/>
    <w:rsid w:val="00D57AFE"/>
    <w:rsid w:val="00D57B01"/>
    <w:rsid w:val="00D57B1F"/>
    <w:rsid w:val="00D57BDB"/>
    <w:rsid w:val="00D57BF5"/>
    <w:rsid w:val="00D57BFB"/>
    <w:rsid w:val="00D57C2C"/>
    <w:rsid w:val="00D57C33"/>
    <w:rsid w:val="00D57C62"/>
    <w:rsid w:val="00D57C88"/>
    <w:rsid w:val="00D57CB6"/>
    <w:rsid w:val="00D57D41"/>
    <w:rsid w:val="00D57DA3"/>
    <w:rsid w:val="00D57E27"/>
    <w:rsid w:val="00D57E3C"/>
    <w:rsid w:val="00D57E84"/>
    <w:rsid w:val="00D57EA1"/>
    <w:rsid w:val="00D57F1B"/>
    <w:rsid w:val="00D57F4D"/>
    <w:rsid w:val="00D60000"/>
    <w:rsid w:val="00D6000B"/>
    <w:rsid w:val="00D60047"/>
    <w:rsid w:val="00D60050"/>
    <w:rsid w:val="00D60098"/>
    <w:rsid w:val="00D6009C"/>
    <w:rsid w:val="00D600AD"/>
    <w:rsid w:val="00D60144"/>
    <w:rsid w:val="00D60147"/>
    <w:rsid w:val="00D601D7"/>
    <w:rsid w:val="00D60216"/>
    <w:rsid w:val="00D6023E"/>
    <w:rsid w:val="00D6028B"/>
    <w:rsid w:val="00D60346"/>
    <w:rsid w:val="00D6035B"/>
    <w:rsid w:val="00D6037E"/>
    <w:rsid w:val="00D603B0"/>
    <w:rsid w:val="00D603E9"/>
    <w:rsid w:val="00D603F9"/>
    <w:rsid w:val="00D6042F"/>
    <w:rsid w:val="00D60441"/>
    <w:rsid w:val="00D6046D"/>
    <w:rsid w:val="00D60499"/>
    <w:rsid w:val="00D604B7"/>
    <w:rsid w:val="00D604F1"/>
    <w:rsid w:val="00D604FF"/>
    <w:rsid w:val="00D6051E"/>
    <w:rsid w:val="00D60632"/>
    <w:rsid w:val="00D60669"/>
    <w:rsid w:val="00D606EB"/>
    <w:rsid w:val="00D60707"/>
    <w:rsid w:val="00D60834"/>
    <w:rsid w:val="00D608AF"/>
    <w:rsid w:val="00D608DD"/>
    <w:rsid w:val="00D60975"/>
    <w:rsid w:val="00D6098D"/>
    <w:rsid w:val="00D60A12"/>
    <w:rsid w:val="00D60AB6"/>
    <w:rsid w:val="00D60AD5"/>
    <w:rsid w:val="00D60AED"/>
    <w:rsid w:val="00D60B0B"/>
    <w:rsid w:val="00D60C2D"/>
    <w:rsid w:val="00D60C94"/>
    <w:rsid w:val="00D60CA9"/>
    <w:rsid w:val="00D60CFF"/>
    <w:rsid w:val="00D60D0B"/>
    <w:rsid w:val="00D60D64"/>
    <w:rsid w:val="00D60D7E"/>
    <w:rsid w:val="00D60DA7"/>
    <w:rsid w:val="00D60DD3"/>
    <w:rsid w:val="00D60DF1"/>
    <w:rsid w:val="00D60E95"/>
    <w:rsid w:val="00D60ED4"/>
    <w:rsid w:val="00D60F0C"/>
    <w:rsid w:val="00D60F81"/>
    <w:rsid w:val="00D6100B"/>
    <w:rsid w:val="00D61011"/>
    <w:rsid w:val="00D61068"/>
    <w:rsid w:val="00D610C6"/>
    <w:rsid w:val="00D61127"/>
    <w:rsid w:val="00D61176"/>
    <w:rsid w:val="00D6117E"/>
    <w:rsid w:val="00D61206"/>
    <w:rsid w:val="00D612C3"/>
    <w:rsid w:val="00D61411"/>
    <w:rsid w:val="00D614B9"/>
    <w:rsid w:val="00D61516"/>
    <w:rsid w:val="00D61631"/>
    <w:rsid w:val="00D61649"/>
    <w:rsid w:val="00D6168B"/>
    <w:rsid w:val="00D616BC"/>
    <w:rsid w:val="00D617AA"/>
    <w:rsid w:val="00D617AE"/>
    <w:rsid w:val="00D618AC"/>
    <w:rsid w:val="00D618B8"/>
    <w:rsid w:val="00D618C1"/>
    <w:rsid w:val="00D6191C"/>
    <w:rsid w:val="00D6192F"/>
    <w:rsid w:val="00D6195B"/>
    <w:rsid w:val="00D619FF"/>
    <w:rsid w:val="00D61A41"/>
    <w:rsid w:val="00D61AAD"/>
    <w:rsid w:val="00D61AD4"/>
    <w:rsid w:val="00D61B19"/>
    <w:rsid w:val="00D61B50"/>
    <w:rsid w:val="00D61BB3"/>
    <w:rsid w:val="00D61C48"/>
    <w:rsid w:val="00D61CFD"/>
    <w:rsid w:val="00D61D8D"/>
    <w:rsid w:val="00D61DED"/>
    <w:rsid w:val="00D61E55"/>
    <w:rsid w:val="00D61E67"/>
    <w:rsid w:val="00D61E9E"/>
    <w:rsid w:val="00D61F36"/>
    <w:rsid w:val="00D61F42"/>
    <w:rsid w:val="00D61F6D"/>
    <w:rsid w:val="00D61FA5"/>
    <w:rsid w:val="00D61FAD"/>
    <w:rsid w:val="00D62016"/>
    <w:rsid w:val="00D62034"/>
    <w:rsid w:val="00D6209C"/>
    <w:rsid w:val="00D620AB"/>
    <w:rsid w:val="00D62101"/>
    <w:rsid w:val="00D6216D"/>
    <w:rsid w:val="00D62185"/>
    <w:rsid w:val="00D621E1"/>
    <w:rsid w:val="00D62200"/>
    <w:rsid w:val="00D622BB"/>
    <w:rsid w:val="00D622BC"/>
    <w:rsid w:val="00D622E5"/>
    <w:rsid w:val="00D62302"/>
    <w:rsid w:val="00D623FC"/>
    <w:rsid w:val="00D62459"/>
    <w:rsid w:val="00D6247F"/>
    <w:rsid w:val="00D624DA"/>
    <w:rsid w:val="00D62587"/>
    <w:rsid w:val="00D625B6"/>
    <w:rsid w:val="00D625D0"/>
    <w:rsid w:val="00D625D4"/>
    <w:rsid w:val="00D625FD"/>
    <w:rsid w:val="00D6267A"/>
    <w:rsid w:val="00D62681"/>
    <w:rsid w:val="00D62696"/>
    <w:rsid w:val="00D626B1"/>
    <w:rsid w:val="00D62721"/>
    <w:rsid w:val="00D62775"/>
    <w:rsid w:val="00D62777"/>
    <w:rsid w:val="00D62808"/>
    <w:rsid w:val="00D62853"/>
    <w:rsid w:val="00D629D7"/>
    <w:rsid w:val="00D62AC0"/>
    <w:rsid w:val="00D62AD7"/>
    <w:rsid w:val="00D62B66"/>
    <w:rsid w:val="00D62B75"/>
    <w:rsid w:val="00D62BA5"/>
    <w:rsid w:val="00D62BA8"/>
    <w:rsid w:val="00D62BED"/>
    <w:rsid w:val="00D62C21"/>
    <w:rsid w:val="00D62C50"/>
    <w:rsid w:val="00D62C60"/>
    <w:rsid w:val="00D62C7F"/>
    <w:rsid w:val="00D62CFE"/>
    <w:rsid w:val="00D62D22"/>
    <w:rsid w:val="00D62D81"/>
    <w:rsid w:val="00D62E4B"/>
    <w:rsid w:val="00D62E79"/>
    <w:rsid w:val="00D62ECA"/>
    <w:rsid w:val="00D62EDF"/>
    <w:rsid w:val="00D62F31"/>
    <w:rsid w:val="00D62F5B"/>
    <w:rsid w:val="00D62F6B"/>
    <w:rsid w:val="00D62F9A"/>
    <w:rsid w:val="00D63029"/>
    <w:rsid w:val="00D63035"/>
    <w:rsid w:val="00D63084"/>
    <w:rsid w:val="00D630D4"/>
    <w:rsid w:val="00D630D7"/>
    <w:rsid w:val="00D631D9"/>
    <w:rsid w:val="00D631E1"/>
    <w:rsid w:val="00D63286"/>
    <w:rsid w:val="00D632CE"/>
    <w:rsid w:val="00D632E8"/>
    <w:rsid w:val="00D6330F"/>
    <w:rsid w:val="00D63345"/>
    <w:rsid w:val="00D6335D"/>
    <w:rsid w:val="00D63378"/>
    <w:rsid w:val="00D6337D"/>
    <w:rsid w:val="00D6345C"/>
    <w:rsid w:val="00D634C3"/>
    <w:rsid w:val="00D63603"/>
    <w:rsid w:val="00D63630"/>
    <w:rsid w:val="00D6367C"/>
    <w:rsid w:val="00D6368D"/>
    <w:rsid w:val="00D6372D"/>
    <w:rsid w:val="00D6372E"/>
    <w:rsid w:val="00D637F9"/>
    <w:rsid w:val="00D638B6"/>
    <w:rsid w:val="00D638C8"/>
    <w:rsid w:val="00D63A62"/>
    <w:rsid w:val="00D63AF5"/>
    <w:rsid w:val="00D63B2C"/>
    <w:rsid w:val="00D63B36"/>
    <w:rsid w:val="00D63B38"/>
    <w:rsid w:val="00D63B3C"/>
    <w:rsid w:val="00D63B75"/>
    <w:rsid w:val="00D63B94"/>
    <w:rsid w:val="00D63C81"/>
    <w:rsid w:val="00D63CA1"/>
    <w:rsid w:val="00D63DC6"/>
    <w:rsid w:val="00D63E05"/>
    <w:rsid w:val="00D63E14"/>
    <w:rsid w:val="00D63EC6"/>
    <w:rsid w:val="00D63EF7"/>
    <w:rsid w:val="00D63F10"/>
    <w:rsid w:val="00D63F2A"/>
    <w:rsid w:val="00D63F79"/>
    <w:rsid w:val="00D63FD2"/>
    <w:rsid w:val="00D63FEC"/>
    <w:rsid w:val="00D63FEF"/>
    <w:rsid w:val="00D6403E"/>
    <w:rsid w:val="00D6406B"/>
    <w:rsid w:val="00D640D9"/>
    <w:rsid w:val="00D6410A"/>
    <w:rsid w:val="00D64199"/>
    <w:rsid w:val="00D641AC"/>
    <w:rsid w:val="00D641E8"/>
    <w:rsid w:val="00D6421E"/>
    <w:rsid w:val="00D6434D"/>
    <w:rsid w:val="00D643AC"/>
    <w:rsid w:val="00D643CC"/>
    <w:rsid w:val="00D643E4"/>
    <w:rsid w:val="00D643FA"/>
    <w:rsid w:val="00D64413"/>
    <w:rsid w:val="00D6448C"/>
    <w:rsid w:val="00D644BE"/>
    <w:rsid w:val="00D64532"/>
    <w:rsid w:val="00D64541"/>
    <w:rsid w:val="00D6454F"/>
    <w:rsid w:val="00D64576"/>
    <w:rsid w:val="00D64617"/>
    <w:rsid w:val="00D646D4"/>
    <w:rsid w:val="00D64750"/>
    <w:rsid w:val="00D64798"/>
    <w:rsid w:val="00D647A0"/>
    <w:rsid w:val="00D647EB"/>
    <w:rsid w:val="00D6485E"/>
    <w:rsid w:val="00D6487F"/>
    <w:rsid w:val="00D64880"/>
    <w:rsid w:val="00D6489B"/>
    <w:rsid w:val="00D64969"/>
    <w:rsid w:val="00D6498D"/>
    <w:rsid w:val="00D64A9B"/>
    <w:rsid w:val="00D64AAC"/>
    <w:rsid w:val="00D64AE2"/>
    <w:rsid w:val="00D64AEB"/>
    <w:rsid w:val="00D64B3C"/>
    <w:rsid w:val="00D64C1F"/>
    <w:rsid w:val="00D64C90"/>
    <w:rsid w:val="00D64CA9"/>
    <w:rsid w:val="00D64D14"/>
    <w:rsid w:val="00D64DE9"/>
    <w:rsid w:val="00D64E28"/>
    <w:rsid w:val="00D64ED4"/>
    <w:rsid w:val="00D64EDC"/>
    <w:rsid w:val="00D64F03"/>
    <w:rsid w:val="00D64F33"/>
    <w:rsid w:val="00D64F40"/>
    <w:rsid w:val="00D64F4D"/>
    <w:rsid w:val="00D64F7D"/>
    <w:rsid w:val="00D64F82"/>
    <w:rsid w:val="00D64F85"/>
    <w:rsid w:val="00D65009"/>
    <w:rsid w:val="00D65048"/>
    <w:rsid w:val="00D65053"/>
    <w:rsid w:val="00D6505E"/>
    <w:rsid w:val="00D650A2"/>
    <w:rsid w:val="00D65132"/>
    <w:rsid w:val="00D65170"/>
    <w:rsid w:val="00D651CC"/>
    <w:rsid w:val="00D651CF"/>
    <w:rsid w:val="00D65252"/>
    <w:rsid w:val="00D65297"/>
    <w:rsid w:val="00D65312"/>
    <w:rsid w:val="00D6538E"/>
    <w:rsid w:val="00D6544E"/>
    <w:rsid w:val="00D654DF"/>
    <w:rsid w:val="00D65561"/>
    <w:rsid w:val="00D655AA"/>
    <w:rsid w:val="00D65656"/>
    <w:rsid w:val="00D656A0"/>
    <w:rsid w:val="00D6571E"/>
    <w:rsid w:val="00D6576B"/>
    <w:rsid w:val="00D6579E"/>
    <w:rsid w:val="00D657BB"/>
    <w:rsid w:val="00D657BC"/>
    <w:rsid w:val="00D658B1"/>
    <w:rsid w:val="00D6590D"/>
    <w:rsid w:val="00D65999"/>
    <w:rsid w:val="00D659D7"/>
    <w:rsid w:val="00D65A09"/>
    <w:rsid w:val="00D65A16"/>
    <w:rsid w:val="00D65A1D"/>
    <w:rsid w:val="00D65A42"/>
    <w:rsid w:val="00D65A9C"/>
    <w:rsid w:val="00D65AAF"/>
    <w:rsid w:val="00D65AF4"/>
    <w:rsid w:val="00D65B0D"/>
    <w:rsid w:val="00D65C04"/>
    <w:rsid w:val="00D65C08"/>
    <w:rsid w:val="00D65C2D"/>
    <w:rsid w:val="00D65CFB"/>
    <w:rsid w:val="00D65D07"/>
    <w:rsid w:val="00D65D0F"/>
    <w:rsid w:val="00D65D26"/>
    <w:rsid w:val="00D65D8C"/>
    <w:rsid w:val="00D65DE2"/>
    <w:rsid w:val="00D65E59"/>
    <w:rsid w:val="00D65EAD"/>
    <w:rsid w:val="00D65EBE"/>
    <w:rsid w:val="00D65F0C"/>
    <w:rsid w:val="00D65F4F"/>
    <w:rsid w:val="00D65F70"/>
    <w:rsid w:val="00D66014"/>
    <w:rsid w:val="00D6601F"/>
    <w:rsid w:val="00D6615A"/>
    <w:rsid w:val="00D66175"/>
    <w:rsid w:val="00D661EC"/>
    <w:rsid w:val="00D66211"/>
    <w:rsid w:val="00D66235"/>
    <w:rsid w:val="00D662E7"/>
    <w:rsid w:val="00D6631D"/>
    <w:rsid w:val="00D66394"/>
    <w:rsid w:val="00D663A1"/>
    <w:rsid w:val="00D663D5"/>
    <w:rsid w:val="00D66469"/>
    <w:rsid w:val="00D664AD"/>
    <w:rsid w:val="00D664D3"/>
    <w:rsid w:val="00D664DB"/>
    <w:rsid w:val="00D664F1"/>
    <w:rsid w:val="00D66586"/>
    <w:rsid w:val="00D665A8"/>
    <w:rsid w:val="00D666B2"/>
    <w:rsid w:val="00D666D6"/>
    <w:rsid w:val="00D666DA"/>
    <w:rsid w:val="00D666F8"/>
    <w:rsid w:val="00D666F9"/>
    <w:rsid w:val="00D6676E"/>
    <w:rsid w:val="00D66776"/>
    <w:rsid w:val="00D6688C"/>
    <w:rsid w:val="00D66946"/>
    <w:rsid w:val="00D6694F"/>
    <w:rsid w:val="00D669E2"/>
    <w:rsid w:val="00D66A04"/>
    <w:rsid w:val="00D66A6E"/>
    <w:rsid w:val="00D66AB8"/>
    <w:rsid w:val="00D66AF8"/>
    <w:rsid w:val="00D66B1D"/>
    <w:rsid w:val="00D66C03"/>
    <w:rsid w:val="00D66C3C"/>
    <w:rsid w:val="00D66C57"/>
    <w:rsid w:val="00D66C91"/>
    <w:rsid w:val="00D66CF1"/>
    <w:rsid w:val="00D66CFB"/>
    <w:rsid w:val="00D66D59"/>
    <w:rsid w:val="00D66D68"/>
    <w:rsid w:val="00D66DD8"/>
    <w:rsid w:val="00D66DDC"/>
    <w:rsid w:val="00D66E0C"/>
    <w:rsid w:val="00D66E30"/>
    <w:rsid w:val="00D66E61"/>
    <w:rsid w:val="00D66EAE"/>
    <w:rsid w:val="00D66EB9"/>
    <w:rsid w:val="00D66F19"/>
    <w:rsid w:val="00D67032"/>
    <w:rsid w:val="00D670BF"/>
    <w:rsid w:val="00D670CF"/>
    <w:rsid w:val="00D67215"/>
    <w:rsid w:val="00D672A0"/>
    <w:rsid w:val="00D672B0"/>
    <w:rsid w:val="00D672D5"/>
    <w:rsid w:val="00D673FB"/>
    <w:rsid w:val="00D6741A"/>
    <w:rsid w:val="00D67424"/>
    <w:rsid w:val="00D67428"/>
    <w:rsid w:val="00D6749A"/>
    <w:rsid w:val="00D675A5"/>
    <w:rsid w:val="00D67658"/>
    <w:rsid w:val="00D6768F"/>
    <w:rsid w:val="00D676F4"/>
    <w:rsid w:val="00D67700"/>
    <w:rsid w:val="00D677D6"/>
    <w:rsid w:val="00D67806"/>
    <w:rsid w:val="00D67810"/>
    <w:rsid w:val="00D6782C"/>
    <w:rsid w:val="00D67844"/>
    <w:rsid w:val="00D678EF"/>
    <w:rsid w:val="00D6793D"/>
    <w:rsid w:val="00D679DD"/>
    <w:rsid w:val="00D679DE"/>
    <w:rsid w:val="00D67A92"/>
    <w:rsid w:val="00D67ADE"/>
    <w:rsid w:val="00D67B5F"/>
    <w:rsid w:val="00D67B6B"/>
    <w:rsid w:val="00D67BA7"/>
    <w:rsid w:val="00D67BB3"/>
    <w:rsid w:val="00D67C19"/>
    <w:rsid w:val="00D67CAC"/>
    <w:rsid w:val="00D67CB4"/>
    <w:rsid w:val="00D67CC7"/>
    <w:rsid w:val="00D67D93"/>
    <w:rsid w:val="00D67E4D"/>
    <w:rsid w:val="00D67F75"/>
    <w:rsid w:val="00D67F97"/>
    <w:rsid w:val="00D67FD6"/>
    <w:rsid w:val="00D7004D"/>
    <w:rsid w:val="00D70085"/>
    <w:rsid w:val="00D700A1"/>
    <w:rsid w:val="00D7010C"/>
    <w:rsid w:val="00D70113"/>
    <w:rsid w:val="00D70122"/>
    <w:rsid w:val="00D70155"/>
    <w:rsid w:val="00D7019F"/>
    <w:rsid w:val="00D701A1"/>
    <w:rsid w:val="00D701C2"/>
    <w:rsid w:val="00D701CA"/>
    <w:rsid w:val="00D7032D"/>
    <w:rsid w:val="00D703B8"/>
    <w:rsid w:val="00D703FA"/>
    <w:rsid w:val="00D70402"/>
    <w:rsid w:val="00D7040D"/>
    <w:rsid w:val="00D70463"/>
    <w:rsid w:val="00D7046D"/>
    <w:rsid w:val="00D704F0"/>
    <w:rsid w:val="00D70533"/>
    <w:rsid w:val="00D70535"/>
    <w:rsid w:val="00D705AB"/>
    <w:rsid w:val="00D706AF"/>
    <w:rsid w:val="00D706F0"/>
    <w:rsid w:val="00D7072B"/>
    <w:rsid w:val="00D707A4"/>
    <w:rsid w:val="00D707C4"/>
    <w:rsid w:val="00D7084A"/>
    <w:rsid w:val="00D70893"/>
    <w:rsid w:val="00D7095C"/>
    <w:rsid w:val="00D70A24"/>
    <w:rsid w:val="00D70A46"/>
    <w:rsid w:val="00D70A8C"/>
    <w:rsid w:val="00D70AC5"/>
    <w:rsid w:val="00D70AD4"/>
    <w:rsid w:val="00D70B1E"/>
    <w:rsid w:val="00D70B6E"/>
    <w:rsid w:val="00D70C59"/>
    <w:rsid w:val="00D70C79"/>
    <w:rsid w:val="00D70CA1"/>
    <w:rsid w:val="00D70CDD"/>
    <w:rsid w:val="00D70CF7"/>
    <w:rsid w:val="00D70D2D"/>
    <w:rsid w:val="00D70D95"/>
    <w:rsid w:val="00D70DD3"/>
    <w:rsid w:val="00D70DD4"/>
    <w:rsid w:val="00D70E43"/>
    <w:rsid w:val="00D70E78"/>
    <w:rsid w:val="00D71042"/>
    <w:rsid w:val="00D710AC"/>
    <w:rsid w:val="00D710C3"/>
    <w:rsid w:val="00D710FB"/>
    <w:rsid w:val="00D71230"/>
    <w:rsid w:val="00D71259"/>
    <w:rsid w:val="00D71310"/>
    <w:rsid w:val="00D7137B"/>
    <w:rsid w:val="00D71402"/>
    <w:rsid w:val="00D71473"/>
    <w:rsid w:val="00D71559"/>
    <w:rsid w:val="00D71560"/>
    <w:rsid w:val="00D71584"/>
    <w:rsid w:val="00D7159F"/>
    <w:rsid w:val="00D716DD"/>
    <w:rsid w:val="00D717C6"/>
    <w:rsid w:val="00D717CE"/>
    <w:rsid w:val="00D7184C"/>
    <w:rsid w:val="00D7185D"/>
    <w:rsid w:val="00D7188B"/>
    <w:rsid w:val="00D718BB"/>
    <w:rsid w:val="00D71903"/>
    <w:rsid w:val="00D7195F"/>
    <w:rsid w:val="00D719F0"/>
    <w:rsid w:val="00D71A25"/>
    <w:rsid w:val="00D71A91"/>
    <w:rsid w:val="00D71AC5"/>
    <w:rsid w:val="00D71AC9"/>
    <w:rsid w:val="00D71B12"/>
    <w:rsid w:val="00D71B97"/>
    <w:rsid w:val="00D71BAC"/>
    <w:rsid w:val="00D71BD5"/>
    <w:rsid w:val="00D71C28"/>
    <w:rsid w:val="00D71C9F"/>
    <w:rsid w:val="00D71CB4"/>
    <w:rsid w:val="00D71CFB"/>
    <w:rsid w:val="00D71D69"/>
    <w:rsid w:val="00D71D95"/>
    <w:rsid w:val="00D71DD1"/>
    <w:rsid w:val="00D71E37"/>
    <w:rsid w:val="00D71ED2"/>
    <w:rsid w:val="00D71ED7"/>
    <w:rsid w:val="00D71EE4"/>
    <w:rsid w:val="00D71EED"/>
    <w:rsid w:val="00D71F38"/>
    <w:rsid w:val="00D71F8A"/>
    <w:rsid w:val="00D71FBE"/>
    <w:rsid w:val="00D71FD0"/>
    <w:rsid w:val="00D72013"/>
    <w:rsid w:val="00D72015"/>
    <w:rsid w:val="00D72057"/>
    <w:rsid w:val="00D72078"/>
    <w:rsid w:val="00D7207B"/>
    <w:rsid w:val="00D720B2"/>
    <w:rsid w:val="00D720E7"/>
    <w:rsid w:val="00D720FA"/>
    <w:rsid w:val="00D7213E"/>
    <w:rsid w:val="00D72185"/>
    <w:rsid w:val="00D7218D"/>
    <w:rsid w:val="00D721A6"/>
    <w:rsid w:val="00D721B7"/>
    <w:rsid w:val="00D722B0"/>
    <w:rsid w:val="00D7234E"/>
    <w:rsid w:val="00D7235A"/>
    <w:rsid w:val="00D723D0"/>
    <w:rsid w:val="00D723F9"/>
    <w:rsid w:val="00D72428"/>
    <w:rsid w:val="00D72448"/>
    <w:rsid w:val="00D724A3"/>
    <w:rsid w:val="00D725FC"/>
    <w:rsid w:val="00D72628"/>
    <w:rsid w:val="00D726D9"/>
    <w:rsid w:val="00D726FC"/>
    <w:rsid w:val="00D72735"/>
    <w:rsid w:val="00D7275E"/>
    <w:rsid w:val="00D72772"/>
    <w:rsid w:val="00D727BF"/>
    <w:rsid w:val="00D727EB"/>
    <w:rsid w:val="00D72846"/>
    <w:rsid w:val="00D72854"/>
    <w:rsid w:val="00D7286E"/>
    <w:rsid w:val="00D72888"/>
    <w:rsid w:val="00D7288B"/>
    <w:rsid w:val="00D728FF"/>
    <w:rsid w:val="00D72938"/>
    <w:rsid w:val="00D72948"/>
    <w:rsid w:val="00D7296D"/>
    <w:rsid w:val="00D729FF"/>
    <w:rsid w:val="00D72A6B"/>
    <w:rsid w:val="00D72A9B"/>
    <w:rsid w:val="00D72AA0"/>
    <w:rsid w:val="00D72AED"/>
    <w:rsid w:val="00D72AF0"/>
    <w:rsid w:val="00D72B85"/>
    <w:rsid w:val="00D72BCD"/>
    <w:rsid w:val="00D72C07"/>
    <w:rsid w:val="00D72C68"/>
    <w:rsid w:val="00D72C82"/>
    <w:rsid w:val="00D72C93"/>
    <w:rsid w:val="00D72D17"/>
    <w:rsid w:val="00D72D8F"/>
    <w:rsid w:val="00D72EA3"/>
    <w:rsid w:val="00D72EA6"/>
    <w:rsid w:val="00D72EC1"/>
    <w:rsid w:val="00D72F0E"/>
    <w:rsid w:val="00D72F46"/>
    <w:rsid w:val="00D72FB3"/>
    <w:rsid w:val="00D73010"/>
    <w:rsid w:val="00D730B7"/>
    <w:rsid w:val="00D730D4"/>
    <w:rsid w:val="00D73101"/>
    <w:rsid w:val="00D73164"/>
    <w:rsid w:val="00D73180"/>
    <w:rsid w:val="00D731B2"/>
    <w:rsid w:val="00D731EF"/>
    <w:rsid w:val="00D732A3"/>
    <w:rsid w:val="00D732E3"/>
    <w:rsid w:val="00D73391"/>
    <w:rsid w:val="00D73421"/>
    <w:rsid w:val="00D73454"/>
    <w:rsid w:val="00D73457"/>
    <w:rsid w:val="00D73464"/>
    <w:rsid w:val="00D734BE"/>
    <w:rsid w:val="00D734DB"/>
    <w:rsid w:val="00D73539"/>
    <w:rsid w:val="00D73587"/>
    <w:rsid w:val="00D735A3"/>
    <w:rsid w:val="00D735A8"/>
    <w:rsid w:val="00D735AC"/>
    <w:rsid w:val="00D735B5"/>
    <w:rsid w:val="00D735BD"/>
    <w:rsid w:val="00D735D8"/>
    <w:rsid w:val="00D736C3"/>
    <w:rsid w:val="00D7373C"/>
    <w:rsid w:val="00D73790"/>
    <w:rsid w:val="00D737C8"/>
    <w:rsid w:val="00D737D1"/>
    <w:rsid w:val="00D7384C"/>
    <w:rsid w:val="00D738A9"/>
    <w:rsid w:val="00D73977"/>
    <w:rsid w:val="00D73997"/>
    <w:rsid w:val="00D73A0A"/>
    <w:rsid w:val="00D73A26"/>
    <w:rsid w:val="00D73A36"/>
    <w:rsid w:val="00D73A67"/>
    <w:rsid w:val="00D73A8A"/>
    <w:rsid w:val="00D73A90"/>
    <w:rsid w:val="00D73AB2"/>
    <w:rsid w:val="00D73B4B"/>
    <w:rsid w:val="00D73BC8"/>
    <w:rsid w:val="00D73BEF"/>
    <w:rsid w:val="00D73C44"/>
    <w:rsid w:val="00D73CD9"/>
    <w:rsid w:val="00D73DB2"/>
    <w:rsid w:val="00D73DBC"/>
    <w:rsid w:val="00D73DC7"/>
    <w:rsid w:val="00D73DDC"/>
    <w:rsid w:val="00D73ECB"/>
    <w:rsid w:val="00D73ED3"/>
    <w:rsid w:val="00D73F2E"/>
    <w:rsid w:val="00D73F72"/>
    <w:rsid w:val="00D7410C"/>
    <w:rsid w:val="00D74191"/>
    <w:rsid w:val="00D7421C"/>
    <w:rsid w:val="00D74227"/>
    <w:rsid w:val="00D742FB"/>
    <w:rsid w:val="00D74355"/>
    <w:rsid w:val="00D74379"/>
    <w:rsid w:val="00D743F9"/>
    <w:rsid w:val="00D74469"/>
    <w:rsid w:val="00D7447A"/>
    <w:rsid w:val="00D744AA"/>
    <w:rsid w:val="00D744B9"/>
    <w:rsid w:val="00D744CA"/>
    <w:rsid w:val="00D74510"/>
    <w:rsid w:val="00D7451F"/>
    <w:rsid w:val="00D7453E"/>
    <w:rsid w:val="00D745AB"/>
    <w:rsid w:val="00D745D7"/>
    <w:rsid w:val="00D745D8"/>
    <w:rsid w:val="00D746DE"/>
    <w:rsid w:val="00D74761"/>
    <w:rsid w:val="00D74764"/>
    <w:rsid w:val="00D74883"/>
    <w:rsid w:val="00D74896"/>
    <w:rsid w:val="00D748A3"/>
    <w:rsid w:val="00D748A8"/>
    <w:rsid w:val="00D748DA"/>
    <w:rsid w:val="00D74939"/>
    <w:rsid w:val="00D7493A"/>
    <w:rsid w:val="00D74961"/>
    <w:rsid w:val="00D7497E"/>
    <w:rsid w:val="00D7497F"/>
    <w:rsid w:val="00D749FF"/>
    <w:rsid w:val="00D74A77"/>
    <w:rsid w:val="00D74ABF"/>
    <w:rsid w:val="00D74AC9"/>
    <w:rsid w:val="00D74B09"/>
    <w:rsid w:val="00D74C02"/>
    <w:rsid w:val="00D74C13"/>
    <w:rsid w:val="00D74C5F"/>
    <w:rsid w:val="00D74CBC"/>
    <w:rsid w:val="00D74D27"/>
    <w:rsid w:val="00D74D2B"/>
    <w:rsid w:val="00D74D99"/>
    <w:rsid w:val="00D74E21"/>
    <w:rsid w:val="00D74E24"/>
    <w:rsid w:val="00D74E5B"/>
    <w:rsid w:val="00D74E5D"/>
    <w:rsid w:val="00D74E6D"/>
    <w:rsid w:val="00D74ED9"/>
    <w:rsid w:val="00D74F0F"/>
    <w:rsid w:val="00D74FCA"/>
    <w:rsid w:val="00D75008"/>
    <w:rsid w:val="00D750D3"/>
    <w:rsid w:val="00D7510A"/>
    <w:rsid w:val="00D75168"/>
    <w:rsid w:val="00D751AB"/>
    <w:rsid w:val="00D75205"/>
    <w:rsid w:val="00D75236"/>
    <w:rsid w:val="00D75278"/>
    <w:rsid w:val="00D75317"/>
    <w:rsid w:val="00D75318"/>
    <w:rsid w:val="00D7537F"/>
    <w:rsid w:val="00D75382"/>
    <w:rsid w:val="00D753B8"/>
    <w:rsid w:val="00D753E3"/>
    <w:rsid w:val="00D75404"/>
    <w:rsid w:val="00D75444"/>
    <w:rsid w:val="00D75547"/>
    <w:rsid w:val="00D75567"/>
    <w:rsid w:val="00D755A7"/>
    <w:rsid w:val="00D75623"/>
    <w:rsid w:val="00D75661"/>
    <w:rsid w:val="00D75694"/>
    <w:rsid w:val="00D756F1"/>
    <w:rsid w:val="00D7571D"/>
    <w:rsid w:val="00D75759"/>
    <w:rsid w:val="00D757BE"/>
    <w:rsid w:val="00D757F8"/>
    <w:rsid w:val="00D75819"/>
    <w:rsid w:val="00D7585A"/>
    <w:rsid w:val="00D758DC"/>
    <w:rsid w:val="00D7595A"/>
    <w:rsid w:val="00D759A0"/>
    <w:rsid w:val="00D759D4"/>
    <w:rsid w:val="00D759FA"/>
    <w:rsid w:val="00D75A51"/>
    <w:rsid w:val="00D75A79"/>
    <w:rsid w:val="00D75A7B"/>
    <w:rsid w:val="00D75A9F"/>
    <w:rsid w:val="00D75B02"/>
    <w:rsid w:val="00D75B10"/>
    <w:rsid w:val="00D75B96"/>
    <w:rsid w:val="00D75C1A"/>
    <w:rsid w:val="00D75CEF"/>
    <w:rsid w:val="00D75D48"/>
    <w:rsid w:val="00D75DEA"/>
    <w:rsid w:val="00D75E1A"/>
    <w:rsid w:val="00D75E32"/>
    <w:rsid w:val="00D75EE2"/>
    <w:rsid w:val="00D75EF3"/>
    <w:rsid w:val="00D75F23"/>
    <w:rsid w:val="00D75F42"/>
    <w:rsid w:val="00D75F51"/>
    <w:rsid w:val="00D75F5C"/>
    <w:rsid w:val="00D75F72"/>
    <w:rsid w:val="00D7604C"/>
    <w:rsid w:val="00D7605E"/>
    <w:rsid w:val="00D76081"/>
    <w:rsid w:val="00D76085"/>
    <w:rsid w:val="00D76095"/>
    <w:rsid w:val="00D760A4"/>
    <w:rsid w:val="00D76144"/>
    <w:rsid w:val="00D761D2"/>
    <w:rsid w:val="00D762C3"/>
    <w:rsid w:val="00D7634E"/>
    <w:rsid w:val="00D7638E"/>
    <w:rsid w:val="00D76392"/>
    <w:rsid w:val="00D763C4"/>
    <w:rsid w:val="00D76469"/>
    <w:rsid w:val="00D76490"/>
    <w:rsid w:val="00D764D5"/>
    <w:rsid w:val="00D764FD"/>
    <w:rsid w:val="00D76526"/>
    <w:rsid w:val="00D76568"/>
    <w:rsid w:val="00D7658B"/>
    <w:rsid w:val="00D7659A"/>
    <w:rsid w:val="00D765B8"/>
    <w:rsid w:val="00D76608"/>
    <w:rsid w:val="00D76769"/>
    <w:rsid w:val="00D76770"/>
    <w:rsid w:val="00D76799"/>
    <w:rsid w:val="00D767FB"/>
    <w:rsid w:val="00D76849"/>
    <w:rsid w:val="00D76864"/>
    <w:rsid w:val="00D76874"/>
    <w:rsid w:val="00D768B6"/>
    <w:rsid w:val="00D7690A"/>
    <w:rsid w:val="00D7695D"/>
    <w:rsid w:val="00D76A20"/>
    <w:rsid w:val="00D76A5F"/>
    <w:rsid w:val="00D76A69"/>
    <w:rsid w:val="00D76A6D"/>
    <w:rsid w:val="00D76A88"/>
    <w:rsid w:val="00D76ABA"/>
    <w:rsid w:val="00D76ABE"/>
    <w:rsid w:val="00D76AED"/>
    <w:rsid w:val="00D76AF7"/>
    <w:rsid w:val="00D76B0F"/>
    <w:rsid w:val="00D76B6D"/>
    <w:rsid w:val="00D76C19"/>
    <w:rsid w:val="00D76C9C"/>
    <w:rsid w:val="00D76CA2"/>
    <w:rsid w:val="00D76CBD"/>
    <w:rsid w:val="00D76D24"/>
    <w:rsid w:val="00D76D2A"/>
    <w:rsid w:val="00D76DAD"/>
    <w:rsid w:val="00D76DC1"/>
    <w:rsid w:val="00D76E36"/>
    <w:rsid w:val="00D76EC0"/>
    <w:rsid w:val="00D7702A"/>
    <w:rsid w:val="00D7707D"/>
    <w:rsid w:val="00D770BE"/>
    <w:rsid w:val="00D7711B"/>
    <w:rsid w:val="00D7711C"/>
    <w:rsid w:val="00D77135"/>
    <w:rsid w:val="00D77275"/>
    <w:rsid w:val="00D772B5"/>
    <w:rsid w:val="00D772CE"/>
    <w:rsid w:val="00D772FD"/>
    <w:rsid w:val="00D77380"/>
    <w:rsid w:val="00D77398"/>
    <w:rsid w:val="00D773B8"/>
    <w:rsid w:val="00D7746C"/>
    <w:rsid w:val="00D77501"/>
    <w:rsid w:val="00D775C6"/>
    <w:rsid w:val="00D775D1"/>
    <w:rsid w:val="00D775EA"/>
    <w:rsid w:val="00D776E0"/>
    <w:rsid w:val="00D77746"/>
    <w:rsid w:val="00D7775A"/>
    <w:rsid w:val="00D7778E"/>
    <w:rsid w:val="00D7783C"/>
    <w:rsid w:val="00D77896"/>
    <w:rsid w:val="00D778F9"/>
    <w:rsid w:val="00D778FE"/>
    <w:rsid w:val="00D77A1A"/>
    <w:rsid w:val="00D77A2E"/>
    <w:rsid w:val="00D77A70"/>
    <w:rsid w:val="00D77A78"/>
    <w:rsid w:val="00D77A95"/>
    <w:rsid w:val="00D77AC9"/>
    <w:rsid w:val="00D77BCE"/>
    <w:rsid w:val="00D77BDA"/>
    <w:rsid w:val="00D77C0E"/>
    <w:rsid w:val="00D77C37"/>
    <w:rsid w:val="00D77D3D"/>
    <w:rsid w:val="00D77D6E"/>
    <w:rsid w:val="00D77D80"/>
    <w:rsid w:val="00D77DC8"/>
    <w:rsid w:val="00D77DCB"/>
    <w:rsid w:val="00D77E36"/>
    <w:rsid w:val="00D77E49"/>
    <w:rsid w:val="00D77F00"/>
    <w:rsid w:val="00D77F0A"/>
    <w:rsid w:val="00D77F5D"/>
    <w:rsid w:val="00D77FCC"/>
    <w:rsid w:val="00D80053"/>
    <w:rsid w:val="00D8007F"/>
    <w:rsid w:val="00D800E2"/>
    <w:rsid w:val="00D80138"/>
    <w:rsid w:val="00D80169"/>
    <w:rsid w:val="00D801AA"/>
    <w:rsid w:val="00D801C1"/>
    <w:rsid w:val="00D801DE"/>
    <w:rsid w:val="00D801E1"/>
    <w:rsid w:val="00D8020B"/>
    <w:rsid w:val="00D80254"/>
    <w:rsid w:val="00D802BD"/>
    <w:rsid w:val="00D802E5"/>
    <w:rsid w:val="00D803C4"/>
    <w:rsid w:val="00D803F1"/>
    <w:rsid w:val="00D8043A"/>
    <w:rsid w:val="00D804A5"/>
    <w:rsid w:val="00D80507"/>
    <w:rsid w:val="00D80528"/>
    <w:rsid w:val="00D805C2"/>
    <w:rsid w:val="00D805CA"/>
    <w:rsid w:val="00D80714"/>
    <w:rsid w:val="00D807D9"/>
    <w:rsid w:val="00D808BA"/>
    <w:rsid w:val="00D808C6"/>
    <w:rsid w:val="00D8092A"/>
    <w:rsid w:val="00D80959"/>
    <w:rsid w:val="00D80982"/>
    <w:rsid w:val="00D80A00"/>
    <w:rsid w:val="00D80A15"/>
    <w:rsid w:val="00D80A2A"/>
    <w:rsid w:val="00D80BC8"/>
    <w:rsid w:val="00D80C1F"/>
    <w:rsid w:val="00D80C4D"/>
    <w:rsid w:val="00D80C6F"/>
    <w:rsid w:val="00D80CF0"/>
    <w:rsid w:val="00D80D3B"/>
    <w:rsid w:val="00D80D42"/>
    <w:rsid w:val="00D80F78"/>
    <w:rsid w:val="00D80FC5"/>
    <w:rsid w:val="00D80FC6"/>
    <w:rsid w:val="00D80FEE"/>
    <w:rsid w:val="00D81045"/>
    <w:rsid w:val="00D8108B"/>
    <w:rsid w:val="00D810AF"/>
    <w:rsid w:val="00D810D0"/>
    <w:rsid w:val="00D810DC"/>
    <w:rsid w:val="00D8114A"/>
    <w:rsid w:val="00D8115A"/>
    <w:rsid w:val="00D8118E"/>
    <w:rsid w:val="00D811D1"/>
    <w:rsid w:val="00D8121C"/>
    <w:rsid w:val="00D81227"/>
    <w:rsid w:val="00D8127B"/>
    <w:rsid w:val="00D812B4"/>
    <w:rsid w:val="00D812EB"/>
    <w:rsid w:val="00D81319"/>
    <w:rsid w:val="00D81366"/>
    <w:rsid w:val="00D81396"/>
    <w:rsid w:val="00D813D5"/>
    <w:rsid w:val="00D81405"/>
    <w:rsid w:val="00D81449"/>
    <w:rsid w:val="00D81454"/>
    <w:rsid w:val="00D8145B"/>
    <w:rsid w:val="00D81484"/>
    <w:rsid w:val="00D81489"/>
    <w:rsid w:val="00D814F2"/>
    <w:rsid w:val="00D81552"/>
    <w:rsid w:val="00D81588"/>
    <w:rsid w:val="00D81616"/>
    <w:rsid w:val="00D81655"/>
    <w:rsid w:val="00D81692"/>
    <w:rsid w:val="00D816BC"/>
    <w:rsid w:val="00D816D1"/>
    <w:rsid w:val="00D816DB"/>
    <w:rsid w:val="00D81721"/>
    <w:rsid w:val="00D81730"/>
    <w:rsid w:val="00D8173F"/>
    <w:rsid w:val="00D81760"/>
    <w:rsid w:val="00D81802"/>
    <w:rsid w:val="00D81819"/>
    <w:rsid w:val="00D81877"/>
    <w:rsid w:val="00D818DC"/>
    <w:rsid w:val="00D81959"/>
    <w:rsid w:val="00D81975"/>
    <w:rsid w:val="00D8198E"/>
    <w:rsid w:val="00D819E7"/>
    <w:rsid w:val="00D81A5C"/>
    <w:rsid w:val="00D81BD5"/>
    <w:rsid w:val="00D81C32"/>
    <w:rsid w:val="00D81CDD"/>
    <w:rsid w:val="00D81D26"/>
    <w:rsid w:val="00D81D2A"/>
    <w:rsid w:val="00D81D6E"/>
    <w:rsid w:val="00D81D76"/>
    <w:rsid w:val="00D81D7D"/>
    <w:rsid w:val="00D81D86"/>
    <w:rsid w:val="00D81D8F"/>
    <w:rsid w:val="00D81DB6"/>
    <w:rsid w:val="00D81DC0"/>
    <w:rsid w:val="00D81E0C"/>
    <w:rsid w:val="00D81E27"/>
    <w:rsid w:val="00D81E3C"/>
    <w:rsid w:val="00D81E75"/>
    <w:rsid w:val="00D81EC1"/>
    <w:rsid w:val="00D81EDF"/>
    <w:rsid w:val="00D81F1E"/>
    <w:rsid w:val="00D81F6B"/>
    <w:rsid w:val="00D8200D"/>
    <w:rsid w:val="00D82023"/>
    <w:rsid w:val="00D82034"/>
    <w:rsid w:val="00D8206A"/>
    <w:rsid w:val="00D820F5"/>
    <w:rsid w:val="00D82142"/>
    <w:rsid w:val="00D82189"/>
    <w:rsid w:val="00D8220F"/>
    <w:rsid w:val="00D8222A"/>
    <w:rsid w:val="00D822C8"/>
    <w:rsid w:val="00D822FD"/>
    <w:rsid w:val="00D8230D"/>
    <w:rsid w:val="00D82313"/>
    <w:rsid w:val="00D82356"/>
    <w:rsid w:val="00D823C3"/>
    <w:rsid w:val="00D823D7"/>
    <w:rsid w:val="00D82425"/>
    <w:rsid w:val="00D824CC"/>
    <w:rsid w:val="00D824FF"/>
    <w:rsid w:val="00D8251A"/>
    <w:rsid w:val="00D82563"/>
    <w:rsid w:val="00D8263D"/>
    <w:rsid w:val="00D82679"/>
    <w:rsid w:val="00D8269A"/>
    <w:rsid w:val="00D826AF"/>
    <w:rsid w:val="00D826B9"/>
    <w:rsid w:val="00D82710"/>
    <w:rsid w:val="00D827A3"/>
    <w:rsid w:val="00D827BC"/>
    <w:rsid w:val="00D82808"/>
    <w:rsid w:val="00D82827"/>
    <w:rsid w:val="00D82848"/>
    <w:rsid w:val="00D8284D"/>
    <w:rsid w:val="00D82888"/>
    <w:rsid w:val="00D828E7"/>
    <w:rsid w:val="00D828E8"/>
    <w:rsid w:val="00D829B9"/>
    <w:rsid w:val="00D829F7"/>
    <w:rsid w:val="00D82A24"/>
    <w:rsid w:val="00D82A2A"/>
    <w:rsid w:val="00D82A54"/>
    <w:rsid w:val="00D82A79"/>
    <w:rsid w:val="00D82A9C"/>
    <w:rsid w:val="00D82B68"/>
    <w:rsid w:val="00D82B97"/>
    <w:rsid w:val="00D82BC5"/>
    <w:rsid w:val="00D82BE0"/>
    <w:rsid w:val="00D82C77"/>
    <w:rsid w:val="00D82D00"/>
    <w:rsid w:val="00D82D04"/>
    <w:rsid w:val="00D82D0D"/>
    <w:rsid w:val="00D82DD4"/>
    <w:rsid w:val="00D82E07"/>
    <w:rsid w:val="00D82E10"/>
    <w:rsid w:val="00D82EA3"/>
    <w:rsid w:val="00D82ECF"/>
    <w:rsid w:val="00D82F0E"/>
    <w:rsid w:val="00D82F8C"/>
    <w:rsid w:val="00D82F92"/>
    <w:rsid w:val="00D82FF7"/>
    <w:rsid w:val="00D830AF"/>
    <w:rsid w:val="00D830F2"/>
    <w:rsid w:val="00D831A7"/>
    <w:rsid w:val="00D831CB"/>
    <w:rsid w:val="00D831E9"/>
    <w:rsid w:val="00D83221"/>
    <w:rsid w:val="00D83238"/>
    <w:rsid w:val="00D83287"/>
    <w:rsid w:val="00D832C6"/>
    <w:rsid w:val="00D83329"/>
    <w:rsid w:val="00D833EE"/>
    <w:rsid w:val="00D8347B"/>
    <w:rsid w:val="00D834D8"/>
    <w:rsid w:val="00D834FE"/>
    <w:rsid w:val="00D83504"/>
    <w:rsid w:val="00D83539"/>
    <w:rsid w:val="00D8353A"/>
    <w:rsid w:val="00D8353B"/>
    <w:rsid w:val="00D8359F"/>
    <w:rsid w:val="00D835B9"/>
    <w:rsid w:val="00D835DE"/>
    <w:rsid w:val="00D83614"/>
    <w:rsid w:val="00D83648"/>
    <w:rsid w:val="00D836C1"/>
    <w:rsid w:val="00D836DC"/>
    <w:rsid w:val="00D836E0"/>
    <w:rsid w:val="00D8371C"/>
    <w:rsid w:val="00D83759"/>
    <w:rsid w:val="00D83784"/>
    <w:rsid w:val="00D8380B"/>
    <w:rsid w:val="00D83881"/>
    <w:rsid w:val="00D8388E"/>
    <w:rsid w:val="00D83952"/>
    <w:rsid w:val="00D839DD"/>
    <w:rsid w:val="00D83A3E"/>
    <w:rsid w:val="00D83A92"/>
    <w:rsid w:val="00D83AEC"/>
    <w:rsid w:val="00D83B35"/>
    <w:rsid w:val="00D83B68"/>
    <w:rsid w:val="00D83B72"/>
    <w:rsid w:val="00D83BCF"/>
    <w:rsid w:val="00D83BE5"/>
    <w:rsid w:val="00D83BFD"/>
    <w:rsid w:val="00D83CC3"/>
    <w:rsid w:val="00D83CE8"/>
    <w:rsid w:val="00D83D3A"/>
    <w:rsid w:val="00D83DB8"/>
    <w:rsid w:val="00D83DD7"/>
    <w:rsid w:val="00D83E0C"/>
    <w:rsid w:val="00D83E40"/>
    <w:rsid w:val="00D83E49"/>
    <w:rsid w:val="00D83E72"/>
    <w:rsid w:val="00D83E77"/>
    <w:rsid w:val="00D83EDD"/>
    <w:rsid w:val="00D83EE9"/>
    <w:rsid w:val="00D83F41"/>
    <w:rsid w:val="00D83FC4"/>
    <w:rsid w:val="00D8409D"/>
    <w:rsid w:val="00D84112"/>
    <w:rsid w:val="00D84173"/>
    <w:rsid w:val="00D841C1"/>
    <w:rsid w:val="00D841E0"/>
    <w:rsid w:val="00D8429C"/>
    <w:rsid w:val="00D842F5"/>
    <w:rsid w:val="00D8436A"/>
    <w:rsid w:val="00D843AE"/>
    <w:rsid w:val="00D8440D"/>
    <w:rsid w:val="00D84544"/>
    <w:rsid w:val="00D84566"/>
    <w:rsid w:val="00D84747"/>
    <w:rsid w:val="00D8474A"/>
    <w:rsid w:val="00D84761"/>
    <w:rsid w:val="00D84780"/>
    <w:rsid w:val="00D847A5"/>
    <w:rsid w:val="00D8486E"/>
    <w:rsid w:val="00D84878"/>
    <w:rsid w:val="00D849D5"/>
    <w:rsid w:val="00D849D8"/>
    <w:rsid w:val="00D849DF"/>
    <w:rsid w:val="00D84A91"/>
    <w:rsid w:val="00D84B61"/>
    <w:rsid w:val="00D84BA2"/>
    <w:rsid w:val="00D84BAB"/>
    <w:rsid w:val="00D84BEB"/>
    <w:rsid w:val="00D84C33"/>
    <w:rsid w:val="00D84C56"/>
    <w:rsid w:val="00D84C5A"/>
    <w:rsid w:val="00D84D12"/>
    <w:rsid w:val="00D84D2A"/>
    <w:rsid w:val="00D84D89"/>
    <w:rsid w:val="00D84E1D"/>
    <w:rsid w:val="00D84EBF"/>
    <w:rsid w:val="00D84FB3"/>
    <w:rsid w:val="00D84FE5"/>
    <w:rsid w:val="00D85055"/>
    <w:rsid w:val="00D850EC"/>
    <w:rsid w:val="00D8510D"/>
    <w:rsid w:val="00D85176"/>
    <w:rsid w:val="00D8526C"/>
    <w:rsid w:val="00D852D7"/>
    <w:rsid w:val="00D85430"/>
    <w:rsid w:val="00D85538"/>
    <w:rsid w:val="00D855E6"/>
    <w:rsid w:val="00D85618"/>
    <w:rsid w:val="00D8562F"/>
    <w:rsid w:val="00D856AF"/>
    <w:rsid w:val="00D856B6"/>
    <w:rsid w:val="00D856CD"/>
    <w:rsid w:val="00D85743"/>
    <w:rsid w:val="00D8574F"/>
    <w:rsid w:val="00D857B1"/>
    <w:rsid w:val="00D85956"/>
    <w:rsid w:val="00D8598F"/>
    <w:rsid w:val="00D859DA"/>
    <w:rsid w:val="00D859F5"/>
    <w:rsid w:val="00D85A00"/>
    <w:rsid w:val="00D85A06"/>
    <w:rsid w:val="00D85A16"/>
    <w:rsid w:val="00D85A70"/>
    <w:rsid w:val="00D85A71"/>
    <w:rsid w:val="00D85AF8"/>
    <w:rsid w:val="00D85B4B"/>
    <w:rsid w:val="00D85B95"/>
    <w:rsid w:val="00D85B9D"/>
    <w:rsid w:val="00D85C03"/>
    <w:rsid w:val="00D85C3A"/>
    <w:rsid w:val="00D85D82"/>
    <w:rsid w:val="00D85DC6"/>
    <w:rsid w:val="00D85DE1"/>
    <w:rsid w:val="00D85E67"/>
    <w:rsid w:val="00D85E8A"/>
    <w:rsid w:val="00D85E90"/>
    <w:rsid w:val="00D85E9A"/>
    <w:rsid w:val="00D85EE8"/>
    <w:rsid w:val="00D85EEC"/>
    <w:rsid w:val="00D85F73"/>
    <w:rsid w:val="00D85FE5"/>
    <w:rsid w:val="00D85FF0"/>
    <w:rsid w:val="00D8609C"/>
    <w:rsid w:val="00D86198"/>
    <w:rsid w:val="00D861A2"/>
    <w:rsid w:val="00D86268"/>
    <w:rsid w:val="00D8628C"/>
    <w:rsid w:val="00D862C4"/>
    <w:rsid w:val="00D8630E"/>
    <w:rsid w:val="00D86347"/>
    <w:rsid w:val="00D86395"/>
    <w:rsid w:val="00D8645C"/>
    <w:rsid w:val="00D86559"/>
    <w:rsid w:val="00D8658A"/>
    <w:rsid w:val="00D8658C"/>
    <w:rsid w:val="00D865E0"/>
    <w:rsid w:val="00D865F2"/>
    <w:rsid w:val="00D86622"/>
    <w:rsid w:val="00D8663A"/>
    <w:rsid w:val="00D86647"/>
    <w:rsid w:val="00D86666"/>
    <w:rsid w:val="00D86699"/>
    <w:rsid w:val="00D866AA"/>
    <w:rsid w:val="00D8670C"/>
    <w:rsid w:val="00D867B5"/>
    <w:rsid w:val="00D867CB"/>
    <w:rsid w:val="00D86836"/>
    <w:rsid w:val="00D868C7"/>
    <w:rsid w:val="00D86950"/>
    <w:rsid w:val="00D869EA"/>
    <w:rsid w:val="00D86A01"/>
    <w:rsid w:val="00D86A2D"/>
    <w:rsid w:val="00D86A34"/>
    <w:rsid w:val="00D86A6A"/>
    <w:rsid w:val="00D86AA9"/>
    <w:rsid w:val="00D86B28"/>
    <w:rsid w:val="00D86B7F"/>
    <w:rsid w:val="00D86BB4"/>
    <w:rsid w:val="00D86CAB"/>
    <w:rsid w:val="00D86CCA"/>
    <w:rsid w:val="00D86D1A"/>
    <w:rsid w:val="00D86D26"/>
    <w:rsid w:val="00D86D77"/>
    <w:rsid w:val="00D86E1C"/>
    <w:rsid w:val="00D86E27"/>
    <w:rsid w:val="00D86E4A"/>
    <w:rsid w:val="00D86E5A"/>
    <w:rsid w:val="00D86EAC"/>
    <w:rsid w:val="00D86F46"/>
    <w:rsid w:val="00D86F8E"/>
    <w:rsid w:val="00D87054"/>
    <w:rsid w:val="00D87061"/>
    <w:rsid w:val="00D870A4"/>
    <w:rsid w:val="00D870D0"/>
    <w:rsid w:val="00D87164"/>
    <w:rsid w:val="00D871E3"/>
    <w:rsid w:val="00D8720A"/>
    <w:rsid w:val="00D87280"/>
    <w:rsid w:val="00D872BF"/>
    <w:rsid w:val="00D872ED"/>
    <w:rsid w:val="00D8730C"/>
    <w:rsid w:val="00D87319"/>
    <w:rsid w:val="00D8732F"/>
    <w:rsid w:val="00D873B3"/>
    <w:rsid w:val="00D87413"/>
    <w:rsid w:val="00D87476"/>
    <w:rsid w:val="00D87483"/>
    <w:rsid w:val="00D874B8"/>
    <w:rsid w:val="00D874C3"/>
    <w:rsid w:val="00D87596"/>
    <w:rsid w:val="00D875F2"/>
    <w:rsid w:val="00D875FD"/>
    <w:rsid w:val="00D876B6"/>
    <w:rsid w:val="00D8771B"/>
    <w:rsid w:val="00D8771C"/>
    <w:rsid w:val="00D87767"/>
    <w:rsid w:val="00D877B9"/>
    <w:rsid w:val="00D877C8"/>
    <w:rsid w:val="00D87828"/>
    <w:rsid w:val="00D87A9C"/>
    <w:rsid w:val="00D87B61"/>
    <w:rsid w:val="00D87B9E"/>
    <w:rsid w:val="00D87BDC"/>
    <w:rsid w:val="00D87C1F"/>
    <w:rsid w:val="00D87C40"/>
    <w:rsid w:val="00D87CC3"/>
    <w:rsid w:val="00D87CEE"/>
    <w:rsid w:val="00D87DD1"/>
    <w:rsid w:val="00D87DF8"/>
    <w:rsid w:val="00D87ECC"/>
    <w:rsid w:val="00D87ED8"/>
    <w:rsid w:val="00D87EFB"/>
    <w:rsid w:val="00D87F06"/>
    <w:rsid w:val="00D87F2B"/>
    <w:rsid w:val="00D87F3E"/>
    <w:rsid w:val="00D87F75"/>
    <w:rsid w:val="00D87F8F"/>
    <w:rsid w:val="00D87FE1"/>
    <w:rsid w:val="00D90045"/>
    <w:rsid w:val="00D90067"/>
    <w:rsid w:val="00D900FE"/>
    <w:rsid w:val="00D9015E"/>
    <w:rsid w:val="00D9018B"/>
    <w:rsid w:val="00D90224"/>
    <w:rsid w:val="00D90286"/>
    <w:rsid w:val="00D902BF"/>
    <w:rsid w:val="00D9033C"/>
    <w:rsid w:val="00D90355"/>
    <w:rsid w:val="00D90527"/>
    <w:rsid w:val="00D905B5"/>
    <w:rsid w:val="00D905BF"/>
    <w:rsid w:val="00D9060E"/>
    <w:rsid w:val="00D9062D"/>
    <w:rsid w:val="00D906A0"/>
    <w:rsid w:val="00D906EB"/>
    <w:rsid w:val="00D90750"/>
    <w:rsid w:val="00D907AA"/>
    <w:rsid w:val="00D9083F"/>
    <w:rsid w:val="00D9091F"/>
    <w:rsid w:val="00D909C3"/>
    <w:rsid w:val="00D90A0D"/>
    <w:rsid w:val="00D90A11"/>
    <w:rsid w:val="00D90A39"/>
    <w:rsid w:val="00D90A47"/>
    <w:rsid w:val="00D90A5F"/>
    <w:rsid w:val="00D90AB9"/>
    <w:rsid w:val="00D90B01"/>
    <w:rsid w:val="00D90B1A"/>
    <w:rsid w:val="00D90B20"/>
    <w:rsid w:val="00D90B61"/>
    <w:rsid w:val="00D90C56"/>
    <w:rsid w:val="00D90C5D"/>
    <w:rsid w:val="00D90D5B"/>
    <w:rsid w:val="00D90D7C"/>
    <w:rsid w:val="00D90D8E"/>
    <w:rsid w:val="00D90DB7"/>
    <w:rsid w:val="00D90E50"/>
    <w:rsid w:val="00D90F0E"/>
    <w:rsid w:val="00D90F31"/>
    <w:rsid w:val="00D90F36"/>
    <w:rsid w:val="00D9100A"/>
    <w:rsid w:val="00D9102D"/>
    <w:rsid w:val="00D91045"/>
    <w:rsid w:val="00D9105B"/>
    <w:rsid w:val="00D9106D"/>
    <w:rsid w:val="00D91130"/>
    <w:rsid w:val="00D91156"/>
    <w:rsid w:val="00D9117F"/>
    <w:rsid w:val="00D911C3"/>
    <w:rsid w:val="00D9128D"/>
    <w:rsid w:val="00D91343"/>
    <w:rsid w:val="00D9135A"/>
    <w:rsid w:val="00D913F0"/>
    <w:rsid w:val="00D91412"/>
    <w:rsid w:val="00D91413"/>
    <w:rsid w:val="00D91424"/>
    <w:rsid w:val="00D91431"/>
    <w:rsid w:val="00D914EE"/>
    <w:rsid w:val="00D91529"/>
    <w:rsid w:val="00D9158A"/>
    <w:rsid w:val="00D915C5"/>
    <w:rsid w:val="00D91613"/>
    <w:rsid w:val="00D916B8"/>
    <w:rsid w:val="00D91716"/>
    <w:rsid w:val="00D91728"/>
    <w:rsid w:val="00D9179F"/>
    <w:rsid w:val="00D917B0"/>
    <w:rsid w:val="00D9187B"/>
    <w:rsid w:val="00D91915"/>
    <w:rsid w:val="00D91918"/>
    <w:rsid w:val="00D91A0E"/>
    <w:rsid w:val="00D91A68"/>
    <w:rsid w:val="00D91ABA"/>
    <w:rsid w:val="00D91AD4"/>
    <w:rsid w:val="00D91B3B"/>
    <w:rsid w:val="00D91C28"/>
    <w:rsid w:val="00D91C49"/>
    <w:rsid w:val="00D91C8F"/>
    <w:rsid w:val="00D91CB7"/>
    <w:rsid w:val="00D91D05"/>
    <w:rsid w:val="00D91D45"/>
    <w:rsid w:val="00D91D75"/>
    <w:rsid w:val="00D91D9C"/>
    <w:rsid w:val="00D91DAC"/>
    <w:rsid w:val="00D91DAE"/>
    <w:rsid w:val="00D91E8C"/>
    <w:rsid w:val="00D91FF0"/>
    <w:rsid w:val="00D92070"/>
    <w:rsid w:val="00D92074"/>
    <w:rsid w:val="00D9209A"/>
    <w:rsid w:val="00D920DC"/>
    <w:rsid w:val="00D9217D"/>
    <w:rsid w:val="00D921B5"/>
    <w:rsid w:val="00D92224"/>
    <w:rsid w:val="00D9225F"/>
    <w:rsid w:val="00D9227A"/>
    <w:rsid w:val="00D92316"/>
    <w:rsid w:val="00D92319"/>
    <w:rsid w:val="00D9231C"/>
    <w:rsid w:val="00D92359"/>
    <w:rsid w:val="00D92403"/>
    <w:rsid w:val="00D92465"/>
    <w:rsid w:val="00D924D5"/>
    <w:rsid w:val="00D92525"/>
    <w:rsid w:val="00D92545"/>
    <w:rsid w:val="00D9257E"/>
    <w:rsid w:val="00D9269D"/>
    <w:rsid w:val="00D926C3"/>
    <w:rsid w:val="00D926EC"/>
    <w:rsid w:val="00D92771"/>
    <w:rsid w:val="00D9279E"/>
    <w:rsid w:val="00D927AD"/>
    <w:rsid w:val="00D927DD"/>
    <w:rsid w:val="00D92801"/>
    <w:rsid w:val="00D92814"/>
    <w:rsid w:val="00D92913"/>
    <w:rsid w:val="00D92998"/>
    <w:rsid w:val="00D929C4"/>
    <w:rsid w:val="00D92A3E"/>
    <w:rsid w:val="00D92AD0"/>
    <w:rsid w:val="00D92B06"/>
    <w:rsid w:val="00D92B63"/>
    <w:rsid w:val="00D92B99"/>
    <w:rsid w:val="00D92BC1"/>
    <w:rsid w:val="00D92C14"/>
    <w:rsid w:val="00D92C71"/>
    <w:rsid w:val="00D92CB0"/>
    <w:rsid w:val="00D92CB5"/>
    <w:rsid w:val="00D92D45"/>
    <w:rsid w:val="00D92D7B"/>
    <w:rsid w:val="00D92DB1"/>
    <w:rsid w:val="00D92E5F"/>
    <w:rsid w:val="00D92EFC"/>
    <w:rsid w:val="00D92F2E"/>
    <w:rsid w:val="00D92F44"/>
    <w:rsid w:val="00D92F69"/>
    <w:rsid w:val="00D92F95"/>
    <w:rsid w:val="00D92FC2"/>
    <w:rsid w:val="00D9301A"/>
    <w:rsid w:val="00D93089"/>
    <w:rsid w:val="00D930A8"/>
    <w:rsid w:val="00D930F0"/>
    <w:rsid w:val="00D93183"/>
    <w:rsid w:val="00D93189"/>
    <w:rsid w:val="00D931F5"/>
    <w:rsid w:val="00D9324F"/>
    <w:rsid w:val="00D9330B"/>
    <w:rsid w:val="00D93369"/>
    <w:rsid w:val="00D9336F"/>
    <w:rsid w:val="00D93399"/>
    <w:rsid w:val="00D933F4"/>
    <w:rsid w:val="00D9341B"/>
    <w:rsid w:val="00D9344D"/>
    <w:rsid w:val="00D935C7"/>
    <w:rsid w:val="00D93628"/>
    <w:rsid w:val="00D936C8"/>
    <w:rsid w:val="00D9371D"/>
    <w:rsid w:val="00D9375F"/>
    <w:rsid w:val="00D9378E"/>
    <w:rsid w:val="00D937C5"/>
    <w:rsid w:val="00D937CE"/>
    <w:rsid w:val="00D937EC"/>
    <w:rsid w:val="00D937F7"/>
    <w:rsid w:val="00D93800"/>
    <w:rsid w:val="00D93859"/>
    <w:rsid w:val="00D9385E"/>
    <w:rsid w:val="00D938CC"/>
    <w:rsid w:val="00D93920"/>
    <w:rsid w:val="00D93955"/>
    <w:rsid w:val="00D9395B"/>
    <w:rsid w:val="00D939BD"/>
    <w:rsid w:val="00D939FC"/>
    <w:rsid w:val="00D93A6C"/>
    <w:rsid w:val="00D93AF4"/>
    <w:rsid w:val="00D93B2B"/>
    <w:rsid w:val="00D93B52"/>
    <w:rsid w:val="00D93BDF"/>
    <w:rsid w:val="00D93C23"/>
    <w:rsid w:val="00D93CA4"/>
    <w:rsid w:val="00D93CDE"/>
    <w:rsid w:val="00D93CE9"/>
    <w:rsid w:val="00D93D5D"/>
    <w:rsid w:val="00D93DA2"/>
    <w:rsid w:val="00D93E1A"/>
    <w:rsid w:val="00D93E25"/>
    <w:rsid w:val="00D93F5D"/>
    <w:rsid w:val="00D93F7A"/>
    <w:rsid w:val="00D93FB7"/>
    <w:rsid w:val="00D93FC7"/>
    <w:rsid w:val="00D93FF2"/>
    <w:rsid w:val="00D940C7"/>
    <w:rsid w:val="00D940CF"/>
    <w:rsid w:val="00D94196"/>
    <w:rsid w:val="00D9419A"/>
    <w:rsid w:val="00D941AE"/>
    <w:rsid w:val="00D941C7"/>
    <w:rsid w:val="00D9421D"/>
    <w:rsid w:val="00D94257"/>
    <w:rsid w:val="00D94298"/>
    <w:rsid w:val="00D942D5"/>
    <w:rsid w:val="00D94466"/>
    <w:rsid w:val="00D944A6"/>
    <w:rsid w:val="00D944E4"/>
    <w:rsid w:val="00D94547"/>
    <w:rsid w:val="00D9454F"/>
    <w:rsid w:val="00D94571"/>
    <w:rsid w:val="00D94597"/>
    <w:rsid w:val="00D945C9"/>
    <w:rsid w:val="00D94601"/>
    <w:rsid w:val="00D9469A"/>
    <w:rsid w:val="00D946B3"/>
    <w:rsid w:val="00D94751"/>
    <w:rsid w:val="00D94769"/>
    <w:rsid w:val="00D947B3"/>
    <w:rsid w:val="00D9480C"/>
    <w:rsid w:val="00D94898"/>
    <w:rsid w:val="00D9498B"/>
    <w:rsid w:val="00D949B5"/>
    <w:rsid w:val="00D94ABF"/>
    <w:rsid w:val="00D94AE0"/>
    <w:rsid w:val="00D94B0D"/>
    <w:rsid w:val="00D94B16"/>
    <w:rsid w:val="00D94B23"/>
    <w:rsid w:val="00D94B48"/>
    <w:rsid w:val="00D94B51"/>
    <w:rsid w:val="00D94B96"/>
    <w:rsid w:val="00D94BD0"/>
    <w:rsid w:val="00D94C35"/>
    <w:rsid w:val="00D94C4C"/>
    <w:rsid w:val="00D94C74"/>
    <w:rsid w:val="00D94CEE"/>
    <w:rsid w:val="00D94D90"/>
    <w:rsid w:val="00D94DA2"/>
    <w:rsid w:val="00D94DC0"/>
    <w:rsid w:val="00D94DF3"/>
    <w:rsid w:val="00D94E12"/>
    <w:rsid w:val="00D94E7E"/>
    <w:rsid w:val="00D94E81"/>
    <w:rsid w:val="00D94EBF"/>
    <w:rsid w:val="00D94FAC"/>
    <w:rsid w:val="00D95030"/>
    <w:rsid w:val="00D9505A"/>
    <w:rsid w:val="00D950A6"/>
    <w:rsid w:val="00D950C0"/>
    <w:rsid w:val="00D950FE"/>
    <w:rsid w:val="00D95125"/>
    <w:rsid w:val="00D95126"/>
    <w:rsid w:val="00D9512F"/>
    <w:rsid w:val="00D95174"/>
    <w:rsid w:val="00D951D6"/>
    <w:rsid w:val="00D9534E"/>
    <w:rsid w:val="00D95390"/>
    <w:rsid w:val="00D95399"/>
    <w:rsid w:val="00D954D0"/>
    <w:rsid w:val="00D954D6"/>
    <w:rsid w:val="00D95522"/>
    <w:rsid w:val="00D95599"/>
    <w:rsid w:val="00D955DB"/>
    <w:rsid w:val="00D955FB"/>
    <w:rsid w:val="00D95627"/>
    <w:rsid w:val="00D9562B"/>
    <w:rsid w:val="00D95653"/>
    <w:rsid w:val="00D95680"/>
    <w:rsid w:val="00D9577D"/>
    <w:rsid w:val="00D95785"/>
    <w:rsid w:val="00D957AD"/>
    <w:rsid w:val="00D957B8"/>
    <w:rsid w:val="00D957F8"/>
    <w:rsid w:val="00D95813"/>
    <w:rsid w:val="00D9584F"/>
    <w:rsid w:val="00D95861"/>
    <w:rsid w:val="00D95974"/>
    <w:rsid w:val="00D95A3C"/>
    <w:rsid w:val="00D95A92"/>
    <w:rsid w:val="00D95AAD"/>
    <w:rsid w:val="00D95AB3"/>
    <w:rsid w:val="00D95C9F"/>
    <w:rsid w:val="00D95CF2"/>
    <w:rsid w:val="00D95CFB"/>
    <w:rsid w:val="00D95D77"/>
    <w:rsid w:val="00D95D8B"/>
    <w:rsid w:val="00D95DE8"/>
    <w:rsid w:val="00D95DFC"/>
    <w:rsid w:val="00D95E66"/>
    <w:rsid w:val="00D95E8F"/>
    <w:rsid w:val="00D95EEA"/>
    <w:rsid w:val="00D95FA9"/>
    <w:rsid w:val="00D95FDE"/>
    <w:rsid w:val="00D95FE5"/>
    <w:rsid w:val="00D9604E"/>
    <w:rsid w:val="00D96079"/>
    <w:rsid w:val="00D96082"/>
    <w:rsid w:val="00D96181"/>
    <w:rsid w:val="00D961FB"/>
    <w:rsid w:val="00D96277"/>
    <w:rsid w:val="00D96284"/>
    <w:rsid w:val="00D962AF"/>
    <w:rsid w:val="00D962FF"/>
    <w:rsid w:val="00D96300"/>
    <w:rsid w:val="00D963C0"/>
    <w:rsid w:val="00D964AD"/>
    <w:rsid w:val="00D964F8"/>
    <w:rsid w:val="00D9654A"/>
    <w:rsid w:val="00D96642"/>
    <w:rsid w:val="00D96657"/>
    <w:rsid w:val="00D96689"/>
    <w:rsid w:val="00D96721"/>
    <w:rsid w:val="00D96749"/>
    <w:rsid w:val="00D9675F"/>
    <w:rsid w:val="00D96796"/>
    <w:rsid w:val="00D967A9"/>
    <w:rsid w:val="00D967D0"/>
    <w:rsid w:val="00D96836"/>
    <w:rsid w:val="00D9683F"/>
    <w:rsid w:val="00D96880"/>
    <w:rsid w:val="00D9689D"/>
    <w:rsid w:val="00D968A6"/>
    <w:rsid w:val="00D969B0"/>
    <w:rsid w:val="00D969B4"/>
    <w:rsid w:val="00D969D0"/>
    <w:rsid w:val="00D96A6D"/>
    <w:rsid w:val="00D96AA9"/>
    <w:rsid w:val="00D96AAD"/>
    <w:rsid w:val="00D96AAF"/>
    <w:rsid w:val="00D96B14"/>
    <w:rsid w:val="00D96B57"/>
    <w:rsid w:val="00D96B94"/>
    <w:rsid w:val="00D96C8E"/>
    <w:rsid w:val="00D96CB1"/>
    <w:rsid w:val="00D96CD9"/>
    <w:rsid w:val="00D96D60"/>
    <w:rsid w:val="00D96D75"/>
    <w:rsid w:val="00D96E03"/>
    <w:rsid w:val="00D96E09"/>
    <w:rsid w:val="00D96E21"/>
    <w:rsid w:val="00D96E52"/>
    <w:rsid w:val="00D96E53"/>
    <w:rsid w:val="00D96E98"/>
    <w:rsid w:val="00D96EB0"/>
    <w:rsid w:val="00D96EED"/>
    <w:rsid w:val="00D96EFE"/>
    <w:rsid w:val="00D96F81"/>
    <w:rsid w:val="00D96FAF"/>
    <w:rsid w:val="00D96FFF"/>
    <w:rsid w:val="00D9701B"/>
    <w:rsid w:val="00D970EC"/>
    <w:rsid w:val="00D97120"/>
    <w:rsid w:val="00D9713F"/>
    <w:rsid w:val="00D97197"/>
    <w:rsid w:val="00D97199"/>
    <w:rsid w:val="00D971B9"/>
    <w:rsid w:val="00D971C6"/>
    <w:rsid w:val="00D97232"/>
    <w:rsid w:val="00D972C0"/>
    <w:rsid w:val="00D972EA"/>
    <w:rsid w:val="00D972FA"/>
    <w:rsid w:val="00D972FE"/>
    <w:rsid w:val="00D97352"/>
    <w:rsid w:val="00D973C6"/>
    <w:rsid w:val="00D97432"/>
    <w:rsid w:val="00D9745A"/>
    <w:rsid w:val="00D974F5"/>
    <w:rsid w:val="00D97511"/>
    <w:rsid w:val="00D97529"/>
    <w:rsid w:val="00D9752B"/>
    <w:rsid w:val="00D97562"/>
    <w:rsid w:val="00D97575"/>
    <w:rsid w:val="00D9772E"/>
    <w:rsid w:val="00D9778B"/>
    <w:rsid w:val="00D977C2"/>
    <w:rsid w:val="00D97892"/>
    <w:rsid w:val="00D978D6"/>
    <w:rsid w:val="00D9791D"/>
    <w:rsid w:val="00D97929"/>
    <w:rsid w:val="00D97950"/>
    <w:rsid w:val="00D979A4"/>
    <w:rsid w:val="00D97A3C"/>
    <w:rsid w:val="00D97AC1"/>
    <w:rsid w:val="00D97ADE"/>
    <w:rsid w:val="00D97AE5"/>
    <w:rsid w:val="00D97AF6"/>
    <w:rsid w:val="00D97B1D"/>
    <w:rsid w:val="00D97B37"/>
    <w:rsid w:val="00D97D71"/>
    <w:rsid w:val="00D97DAC"/>
    <w:rsid w:val="00D97DD4"/>
    <w:rsid w:val="00D97E1D"/>
    <w:rsid w:val="00D97EFD"/>
    <w:rsid w:val="00D97F57"/>
    <w:rsid w:val="00D97F74"/>
    <w:rsid w:val="00DA004F"/>
    <w:rsid w:val="00DA00B6"/>
    <w:rsid w:val="00DA00CD"/>
    <w:rsid w:val="00DA0191"/>
    <w:rsid w:val="00DA0221"/>
    <w:rsid w:val="00DA0233"/>
    <w:rsid w:val="00DA0297"/>
    <w:rsid w:val="00DA02B7"/>
    <w:rsid w:val="00DA02E6"/>
    <w:rsid w:val="00DA041C"/>
    <w:rsid w:val="00DA0449"/>
    <w:rsid w:val="00DA045B"/>
    <w:rsid w:val="00DA04B2"/>
    <w:rsid w:val="00DA04BE"/>
    <w:rsid w:val="00DA04C0"/>
    <w:rsid w:val="00DA04CD"/>
    <w:rsid w:val="00DA0528"/>
    <w:rsid w:val="00DA055C"/>
    <w:rsid w:val="00DA0583"/>
    <w:rsid w:val="00DA059E"/>
    <w:rsid w:val="00DA0642"/>
    <w:rsid w:val="00DA064C"/>
    <w:rsid w:val="00DA0656"/>
    <w:rsid w:val="00DA0663"/>
    <w:rsid w:val="00DA06EF"/>
    <w:rsid w:val="00DA07B5"/>
    <w:rsid w:val="00DA07D7"/>
    <w:rsid w:val="00DA07ED"/>
    <w:rsid w:val="00DA07FD"/>
    <w:rsid w:val="00DA0841"/>
    <w:rsid w:val="00DA0856"/>
    <w:rsid w:val="00DA085F"/>
    <w:rsid w:val="00DA086A"/>
    <w:rsid w:val="00DA08C7"/>
    <w:rsid w:val="00DA08F9"/>
    <w:rsid w:val="00DA0930"/>
    <w:rsid w:val="00DA0946"/>
    <w:rsid w:val="00DA095A"/>
    <w:rsid w:val="00DA0A0D"/>
    <w:rsid w:val="00DA0A1B"/>
    <w:rsid w:val="00DA0A6D"/>
    <w:rsid w:val="00DA0AE6"/>
    <w:rsid w:val="00DA0B08"/>
    <w:rsid w:val="00DA0BB6"/>
    <w:rsid w:val="00DA0C0B"/>
    <w:rsid w:val="00DA0C1A"/>
    <w:rsid w:val="00DA0C35"/>
    <w:rsid w:val="00DA0C70"/>
    <w:rsid w:val="00DA0CC7"/>
    <w:rsid w:val="00DA0E4F"/>
    <w:rsid w:val="00DA0EF8"/>
    <w:rsid w:val="00DA0F0B"/>
    <w:rsid w:val="00DA0F7B"/>
    <w:rsid w:val="00DA0FD1"/>
    <w:rsid w:val="00DA0FDA"/>
    <w:rsid w:val="00DA105C"/>
    <w:rsid w:val="00DA10A9"/>
    <w:rsid w:val="00DA10ED"/>
    <w:rsid w:val="00DA10FD"/>
    <w:rsid w:val="00DA1134"/>
    <w:rsid w:val="00DA114F"/>
    <w:rsid w:val="00DA1185"/>
    <w:rsid w:val="00DA11E6"/>
    <w:rsid w:val="00DA131D"/>
    <w:rsid w:val="00DA13D6"/>
    <w:rsid w:val="00DA13DE"/>
    <w:rsid w:val="00DA13F7"/>
    <w:rsid w:val="00DA146E"/>
    <w:rsid w:val="00DA1471"/>
    <w:rsid w:val="00DA14A2"/>
    <w:rsid w:val="00DA150E"/>
    <w:rsid w:val="00DA153F"/>
    <w:rsid w:val="00DA157C"/>
    <w:rsid w:val="00DA165D"/>
    <w:rsid w:val="00DA16AE"/>
    <w:rsid w:val="00DA16D9"/>
    <w:rsid w:val="00DA17C3"/>
    <w:rsid w:val="00DA185F"/>
    <w:rsid w:val="00DA18D8"/>
    <w:rsid w:val="00DA18F5"/>
    <w:rsid w:val="00DA1906"/>
    <w:rsid w:val="00DA1918"/>
    <w:rsid w:val="00DA19CA"/>
    <w:rsid w:val="00DA19D5"/>
    <w:rsid w:val="00DA1AA8"/>
    <w:rsid w:val="00DA1AE3"/>
    <w:rsid w:val="00DA1AE8"/>
    <w:rsid w:val="00DA1B32"/>
    <w:rsid w:val="00DA1B79"/>
    <w:rsid w:val="00DA1BB1"/>
    <w:rsid w:val="00DA1BE4"/>
    <w:rsid w:val="00DA1C0E"/>
    <w:rsid w:val="00DA1C2D"/>
    <w:rsid w:val="00DA1C7C"/>
    <w:rsid w:val="00DA1D00"/>
    <w:rsid w:val="00DA1D9D"/>
    <w:rsid w:val="00DA1DC4"/>
    <w:rsid w:val="00DA1EA7"/>
    <w:rsid w:val="00DA1EB5"/>
    <w:rsid w:val="00DA1F9D"/>
    <w:rsid w:val="00DA1FF7"/>
    <w:rsid w:val="00DA2058"/>
    <w:rsid w:val="00DA2076"/>
    <w:rsid w:val="00DA20AE"/>
    <w:rsid w:val="00DA20B7"/>
    <w:rsid w:val="00DA20D7"/>
    <w:rsid w:val="00DA213E"/>
    <w:rsid w:val="00DA2208"/>
    <w:rsid w:val="00DA22AD"/>
    <w:rsid w:val="00DA22B0"/>
    <w:rsid w:val="00DA22BD"/>
    <w:rsid w:val="00DA22C4"/>
    <w:rsid w:val="00DA2330"/>
    <w:rsid w:val="00DA2334"/>
    <w:rsid w:val="00DA23EC"/>
    <w:rsid w:val="00DA23FC"/>
    <w:rsid w:val="00DA2435"/>
    <w:rsid w:val="00DA2458"/>
    <w:rsid w:val="00DA24C4"/>
    <w:rsid w:val="00DA24CD"/>
    <w:rsid w:val="00DA24E7"/>
    <w:rsid w:val="00DA253E"/>
    <w:rsid w:val="00DA2563"/>
    <w:rsid w:val="00DA256F"/>
    <w:rsid w:val="00DA2593"/>
    <w:rsid w:val="00DA25F8"/>
    <w:rsid w:val="00DA25FC"/>
    <w:rsid w:val="00DA272D"/>
    <w:rsid w:val="00DA2773"/>
    <w:rsid w:val="00DA2775"/>
    <w:rsid w:val="00DA2788"/>
    <w:rsid w:val="00DA278F"/>
    <w:rsid w:val="00DA27C4"/>
    <w:rsid w:val="00DA286A"/>
    <w:rsid w:val="00DA28A7"/>
    <w:rsid w:val="00DA28E9"/>
    <w:rsid w:val="00DA291E"/>
    <w:rsid w:val="00DA2942"/>
    <w:rsid w:val="00DA296B"/>
    <w:rsid w:val="00DA2981"/>
    <w:rsid w:val="00DA29E4"/>
    <w:rsid w:val="00DA29E8"/>
    <w:rsid w:val="00DA29FF"/>
    <w:rsid w:val="00DA2ACC"/>
    <w:rsid w:val="00DA2B1B"/>
    <w:rsid w:val="00DA2BAA"/>
    <w:rsid w:val="00DA2BE5"/>
    <w:rsid w:val="00DA2C4C"/>
    <w:rsid w:val="00DA2C5A"/>
    <w:rsid w:val="00DA2C7B"/>
    <w:rsid w:val="00DA2CD0"/>
    <w:rsid w:val="00DA2D0D"/>
    <w:rsid w:val="00DA2F78"/>
    <w:rsid w:val="00DA2FC1"/>
    <w:rsid w:val="00DA2FE3"/>
    <w:rsid w:val="00DA2FF3"/>
    <w:rsid w:val="00DA2FFC"/>
    <w:rsid w:val="00DA30B8"/>
    <w:rsid w:val="00DA30BA"/>
    <w:rsid w:val="00DA3145"/>
    <w:rsid w:val="00DA31D4"/>
    <w:rsid w:val="00DA31D6"/>
    <w:rsid w:val="00DA320E"/>
    <w:rsid w:val="00DA33B7"/>
    <w:rsid w:val="00DA3432"/>
    <w:rsid w:val="00DA347C"/>
    <w:rsid w:val="00DA3506"/>
    <w:rsid w:val="00DA3522"/>
    <w:rsid w:val="00DA3539"/>
    <w:rsid w:val="00DA3593"/>
    <w:rsid w:val="00DA3688"/>
    <w:rsid w:val="00DA36A7"/>
    <w:rsid w:val="00DA36B2"/>
    <w:rsid w:val="00DA36C0"/>
    <w:rsid w:val="00DA36E8"/>
    <w:rsid w:val="00DA3734"/>
    <w:rsid w:val="00DA37C5"/>
    <w:rsid w:val="00DA383B"/>
    <w:rsid w:val="00DA384B"/>
    <w:rsid w:val="00DA38BF"/>
    <w:rsid w:val="00DA38C8"/>
    <w:rsid w:val="00DA38FD"/>
    <w:rsid w:val="00DA3934"/>
    <w:rsid w:val="00DA395C"/>
    <w:rsid w:val="00DA39FA"/>
    <w:rsid w:val="00DA3A37"/>
    <w:rsid w:val="00DA3AAA"/>
    <w:rsid w:val="00DA3AC5"/>
    <w:rsid w:val="00DA3ACA"/>
    <w:rsid w:val="00DA3ACB"/>
    <w:rsid w:val="00DA3B29"/>
    <w:rsid w:val="00DA3BA3"/>
    <w:rsid w:val="00DA3BE1"/>
    <w:rsid w:val="00DA3C05"/>
    <w:rsid w:val="00DA3C4F"/>
    <w:rsid w:val="00DA3C50"/>
    <w:rsid w:val="00DA3D4C"/>
    <w:rsid w:val="00DA3D93"/>
    <w:rsid w:val="00DA3DE5"/>
    <w:rsid w:val="00DA3E74"/>
    <w:rsid w:val="00DA3E88"/>
    <w:rsid w:val="00DA3EBB"/>
    <w:rsid w:val="00DA3EF0"/>
    <w:rsid w:val="00DA3F53"/>
    <w:rsid w:val="00DA3F54"/>
    <w:rsid w:val="00DA3F91"/>
    <w:rsid w:val="00DA404F"/>
    <w:rsid w:val="00DA4050"/>
    <w:rsid w:val="00DA406D"/>
    <w:rsid w:val="00DA40EA"/>
    <w:rsid w:val="00DA4144"/>
    <w:rsid w:val="00DA414D"/>
    <w:rsid w:val="00DA42CD"/>
    <w:rsid w:val="00DA4312"/>
    <w:rsid w:val="00DA4376"/>
    <w:rsid w:val="00DA44A1"/>
    <w:rsid w:val="00DA44B2"/>
    <w:rsid w:val="00DA44E7"/>
    <w:rsid w:val="00DA44F1"/>
    <w:rsid w:val="00DA4508"/>
    <w:rsid w:val="00DA4594"/>
    <w:rsid w:val="00DA45DE"/>
    <w:rsid w:val="00DA4721"/>
    <w:rsid w:val="00DA47C2"/>
    <w:rsid w:val="00DA4810"/>
    <w:rsid w:val="00DA484B"/>
    <w:rsid w:val="00DA486B"/>
    <w:rsid w:val="00DA48FC"/>
    <w:rsid w:val="00DA4906"/>
    <w:rsid w:val="00DA4919"/>
    <w:rsid w:val="00DA4940"/>
    <w:rsid w:val="00DA499E"/>
    <w:rsid w:val="00DA4A42"/>
    <w:rsid w:val="00DA4A5A"/>
    <w:rsid w:val="00DA4A5F"/>
    <w:rsid w:val="00DA4A8B"/>
    <w:rsid w:val="00DA4B73"/>
    <w:rsid w:val="00DA4C46"/>
    <w:rsid w:val="00DA4C6B"/>
    <w:rsid w:val="00DA4CC3"/>
    <w:rsid w:val="00DA4CDB"/>
    <w:rsid w:val="00DA4CE8"/>
    <w:rsid w:val="00DA4D28"/>
    <w:rsid w:val="00DA4D64"/>
    <w:rsid w:val="00DA4D68"/>
    <w:rsid w:val="00DA4DE7"/>
    <w:rsid w:val="00DA4EA0"/>
    <w:rsid w:val="00DA4EE0"/>
    <w:rsid w:val="00DA5020"/>
    <w:rsid w:val="00DA5046"/>
    <w:rsid w:val="00DA504D"/>
    <w:rsid w:val="00DA5196"/>
    <w:rsid w:val="00DA51B5"/>
    <w:rsid w:val="00DA522A"/>
    <w:rsid w:val="00DA525C"/>
    <w:rsid w:val="00DA5292"/>
    <w:rsid w:val="00DA5303"/>
    <w:rsid w:val="00DA53AD"/>
    <w:rsid w:val="00DA545A"/>
    <w:rsid w:val="00DA5460"/>
    <w:rsid w:val="00DA54FF"/>
    <w:rsid w:val="00DA55D1"/>
    <w:rsid w:val="00DA5669"/>
    <w:rsid w:val="00DA5724"/>
    <w:rsid w:val="00DA575A"/>
    <w:rsid w:val="00DA57B1"/>
    <w:rsid w:val="00DA57CF"/>
    <w:rsid w:val="00DA5881"/>
    <w:rsid w:val="00DA58F7"/>
    <w:rsid w:val="00DA5920"/>
    <w:rsid w:val="00DA5934"/>
    <w:rsid w:val="00DA597A"/>
    <w:rsid w:val="00DA59FB"/>
    <w:rsid w:val="00DA59FE"/>
    <w:rsid w:val="00DA5A00"/>
    <w:rsid w:val="00DA5A4D"/>
    <w:rsid w:val="00DA5A76"/>
    <w:rsid w:val="00DA5A8C"/>
    <w:rsid w:val="00DA5AE7"/>
    <w:rsid w:val="00DA5B20"/>
    <w:rsid w:val="00DA5B2E"/>
    <w:rsid w:val="00DA5B5B"/>
    <w:rsid w:val="00DA5BA7"/>
    <w:rsid w:val="00DA5BAB"/>
    <w:rsid w:val="00DA5BD3"/>
    <w:rsid w:val="00DA5C59"/>
    <w:rsid w:val="00DA5C74"/>
    <w:rsid w:val="00DA5D3E"/>
    <w:rsid w:val="00DA5D3F"/>
    <w:rsid w:val="00DA5DAB"/>
    <w:rsid w:val="00DA5DC7"/>
    <w:rsid w:val="00DA5E5E"/>
    <w:rsid w:val="00DA5EF7"/>
    <w:rsid w:val="00DA5EFD"/>
    <w:rsid w:val="00DA5F4A"/>
    <w:rsid w:val="00DA5F51"/>
    <w:rsid w:val="00DA5FE8"/>
    <w:rsid w:val="00DA601D"/>
    <w:rsid w:val="00DA607F"/>
    <w:rsid w:val="00DA60EE"/>
    <w:rsid w:val="00DA612C"/>
    <w:rsid w:val="00DA6175"/>
    <w:rsid w:val="00DA6200"/>
    <w:rsid w:val="00DA6278"/>
    <w:rsid w:val="00DA6293"/>
    <w:rsid w:val="00DA638F"/>
    <w:rsid w:val="00DA642F"/>
    <w:rsid w:val="00DA64EA"/>
    <w:rsid w:val="00DA64EC"/>
    <w:rsid w:val="00DA6582"/>
    <w:rsid w:val="00DA6596"/>
    <w:rsid w:val="00DA659C"/>
    <w:rsid w:val="00DA65AD"/>
    <w:rsid w:val="00DA6748"/>
    <w:rsid w:val="00DA676C"/>
    <w:rsid w:val="00DA67E3"/>
    <w:rsid w:val="00DA6893"/>
    <w:rsid w:val="00DA68E9"/>
    <w:rsid w:val="00DA690B"/>
    <w:rsid w:val="00DA6918"/>
    <w:rsid w:val="00DA6924"/>
    <w:rsid w:val="00DA695D"/>
    <w:rsid w:val="00DA696C"/>
    <w:rsid w:val="00DA69D4"/>
    <w:rsid w:val="00DA6A32"/>
    <w:rsid w:val="00DA6A3D"/>
    <w:rsid w:val="00DA6A50"/>
    <w:rsid w:val="00DA6A9F"/>
    <w:rsid w:val="00DA6AA8"/>
    <w:rsid w:val="00DA6AAA"/>
    <w:rsid w:val="00DA6AC4"/>
    <w:rsid w:val="00DA6ADE"/>
    <w:rsid w:val="00DA6B80"/>
    <w:rsid w:val="00DA6B85"/>
    <w:rsid w:val="00DA6BA2"/>
    <w:rsid w:val="00DA6CAF"/>
    <w:rsid w:val="00DA6CEA"/>
    <w:rsid w:val="00DA6D38"/>
    <w:rsid w:val="00DA6E0B"/>
    <w:rsid w:val="00DA6E2C"/>
    <w:rsid w:val="00DA6E77"/>
    <w:rsid w:val="00DA6E95"/>
    <w:rsid w:val="00DA6E99"/>
    <w:rsid w:val="00DA6F33"/>
    <w:rsid w:val="00DA6F6D"/>
    <w:rsid w:val="00DA6FA4"/>
    <w:rsid w:val="00DA70A2"/>
    <w:rsid w:val="00DA70C7"/>
    <w:rsid w:val="00DA70D9"/>
    <w:rsid w:val="00DA710C"/>
    <w:rsid w:val="00DA7111"/>
    <w:rsid w:val="00DA7112"/>
    <w:rsid w:val="00DA712B"/>
    <w:rsid w:val="00DA713C"/>
    <w:rsid w:val="00DA71A6"/>
    <w:rsid w:val="00DA71B6"/>
    <w:rsid w:val="00DA71CD"/>
    <w:rsid w:val="00DA71F3"/>
    <w:rsid w:val="00DA7276"/>
    <w:rsid w:val="00DA72DC"/>
    <w:rsid w:val="00DA7347"/>
    <w:rsid w:val="00DA7354"/>
    <w:rsid w:val="00DA73B6"/>
    <w:rsid w:val="00DA7429"/>
    <w:rsid w:val="00DA74A3"/>
    <w:rsid w:val="00DA74A4"/>
    <w:rsid w:val="00DA7555"/>
    <w:rsid w:val="00DA75B2"/>
    <w:rsid w:val="00DA75B5"/>
    <w:rsid w:val="00DA75B7"/>
    <w:rsid w:val="00DA75C1"/>
    <w:rsid w:val="00DA75DB"/>
    <w:rsid w:val="00DA7641"/>
    <w:rsid w:val="00DA766A"/>
    <w:rsid w:val="00DA772E"/>
    <w:rsid w:val="00DA778C"/>
    <w:rsid w:val="00DA77C5"/>
    <w:rsid w:val="00DA7825"/>
    <w:rsid w:val="00DA784E"/>
    <w:rsid w:val="00DA78B9"/>
    <w:rsid w:val="00DA78BE"/>
    <w:rsid w:val="00DA78C8"/>
    <w:rsid w:val="00DA78CC"/>
    <w:rsid w:val="00DA78CF"/>
    <w:rsid w:val="00DA78EF"/>
    <w:rsid w:val="00DA795B"/>
    <w:rsid w:val="00DA7984"/>
    <w:rsid w:val="00DA79A0"/>
    <w:rsid w:val="00DA7A1F"/>
    <w:rsid w:val="00DA7A53"/>
    <w:rsid w:val="00DA7A7F"/>
    <w:rsid w:val="00DA7B40"/>
    <w:rsid w:val="00DA7BE2"/>
    <w:rsid w:val="00DA7C07"/>
    <w:rsid w:val="00DA7C27"/>
    <w:rsid w:val="00DA7C36"/>
    <w:rsid w:val="00DA7C47"/>
    <w:rsid w:val="00DA7C66"/>
    <w:rsid w:val="00DA7CC0"/>
    <w:rsid w:val="00DA7CCE"/>
    <w:rsid w:val="00DA7CEB"/>
    <w:rsid w:val="00DA7D09"/>
    <w:rsid w:val="00DA7D24"/>
    <w:rsid w:val="00DA7D5F"/>
    <w:rsid w:val="00DA7DA8"/>
    <w:rsid w:val="00DA7E10"/>
    <w:rsid w:val="00DA7E31"/>
    <w:rsid w:val="00DA7E52"/>
    <w:rsid w:val="00DA7F14"/>
    <w:rsid w:val="00DA7F17"/>
    <w:rsid w:val="00DB007D"/>
    <w:rsid w:val="00DB0096"/>
    <w:rsid w:val="00DB00C8"/>
    <w:rsid w:val="00DB0122"/>
    <w:rsid w:val="00DB0167"/>
    <w:rsid w:val="00DB019A"/>
    <w:rsid w:val="00DB02BF"/>
    <w:rsid w:val="00DB0303"/>
    <w:rsid w:val="00DB0323"/>
    <w:rsid w:val="00DB0340"/>
    <w:rsid w:val="00DB034B"/>
    <w:rsid w:val="00DB0366"/>
    <w:rsid w:val="00DB03DB"/>
    <w:rsid w:val="00DB045F"/>
    <w:rsid w:val="00DB04DE"/>
    <w:rsid w:val="00DB055C"/>
    <w:rsid w:val="00DB0577"/>
    <w:rsid w:val="00DB0619"/>
    <w:rsid w:val="00DB0693"/>
    <w:rsid w:val="00DB079C"/>
    <w:rsid w:val="00DB07D2"/>
    <w:rsid w:val="00DB0809"/>
    <w:rsid w:val="00DB0821"/>
    <w:rsid w:val="00DB0878"/>
    <w:rsid w:val="00DB0891"/>
    <w:rsid w:val="00DB0898"/>
    <w:rsid w:val="00DB0950"/>
    <w:rsid w:val="00DB0986"/>
    <w:rsid w:val="00DB0A4A"/>
    <w:rsid w:val="00DB0A55"/>
    <w:rsid w:val="00DB0A74"/>
    <w:rsid w:val="00DB0AA7"/>
    <w:rsid w:val="00DB0ADD"/>
    <w:rsid w:val="00DB0AEF"/>
    <w:rsid w:val="00DB0B03"/>
    <w:rsid w:val="00DB0B8E"/>
    <w:rsid w:val="00DB0D75"/>
    <w:rsid w:val="00DB0EAC"/>
    <w:rsid w:val="00DB0EFD"/>
    <w:rsid w:val="00DB0F0E"/>
    <w:rsid w:val="00DB0F51"/>
    <w:rsid w:val="00DB10BA"/>
    <w:rsid w:val="00DB10BC"/>
    <w:rsid w:val="00DB10FC"/>
    <w:rsid w:val="00DB1101"/>
    <w:rsid w:val="00DB1123"/>
    <w:rsid w:val="00DB1183"/>
    <w:rsid w:val="00DB1214"/>
    <w:rsid w:val="00DB1289"/>
    <w:rsid w:val="00DB1349"/>
    <w:rsid w:val="00DB13C0"/>
    <w:rsid w:val="00DB1465"/>
    <w:rsid w:val="00DB14E0"/>
    <w:rsid w:val="00DB14F1"/>
    <w:rsid w:val="00DB150B"/>
    <w:rsid w:val="00DB156B"/>
    <w:rsid w:val="00DB1618"/>
    <w:rsid w:val="00DB168D"/>
    <w:rsid w:val="00DB1767"/>
    <w:rsid w:val="00DB176D"/>
    <w:rsid w:val="00DB1795"/>
    <w:rsid w:val="00DB17E2"/>
    <w:rsid w:val="00DB1869"/>
    <w:rsid w:val="00DB19A1"/>
    <w:rsid w:val="00DB19D1"/>
    <w:rsid w:val="00DB19E2"/>
    <w:rsid w:val="00DB19ED"/>
    <w:rsid w:val="00DB1A69"/>
    <w:rsid w:val="00DB1AB3"/>
    <w:rsid w:val="00DB1B21"/>
    <w:rsid w:val="00DB1B86"/>
    <w:rsid w:val="00DB1BC6"/>
    <w:rsid w:val="00DB1BE1"/>
    <w:rsid w:val="00DB1C90"/>
    <w:rsid w:val="00DB1C94"/>
    <w:rsid w:val="00DB1CBD"/>
    <w:rsid w:val="00DB1CDB"/>
    <w:rsid w:val="00DB1CF3"/>
    <w:rsid w:val="00DB1DAE"/>
    <w:rsid w:val="00DB1DBF"/>
    <w:rsid w:val="00DB1E2B"/>
    <w:rsid w:val="00DB1E59"/>
    <w:rsid w:val="00DB1E6C"/>
    <w:rsid w:val="00DB1E6D"/>
    <w:rsid w:val="00DB1E8D"/>
    <w:rsid w:val="00DB1EA9"/>
    <w:rsid w:val="00DB1EBE"/>
    <w:rsid w:val="00DB1EDC"/>
    <w:rsid w:val="00DB1F12"/>
    <w:rsid w:val="00DB1F46"/>
    <w:rsid w:val="00DB1F85"/>
    <w:rsid w:val="00DB2004"/>
    <w:rsid w:val="00DB212B"/>
    <w:rsid w:val="00DB2136"/>
    <w:rsid w:val="00DB2149"/>
    <w:rsid w:val="00DB2153"/>
    <w:rsid w:val="00DB219A"/>
    <w:rsid w:val="00DB21C1"/>
    <w:rsid w:val="00DB223E"/>
    <w:rsid w:val="00DB2251"/>
    <w:rsid w:val="00DB228E"/>
    <w:rsid w:val="00DB238E"/>
    <w:rsid w:val="00DB23A4"/>
    <w:rsid w:val="00DB23C8"/>
    <w:rsid w:val="00DB23CD"/>
    <w:rsid w:val="00DB23D9"/>
    <w:rsid w:val="00DB2401"/>
    <w:rsid w:val="00DB2407"/>
    <w:rsid w:val="00DB2408"/>
    <w:rsid w:val="00DB247F"/>
    <w:rsid w:val="00DB24B4"/>
    <w:rsid w:val="00DB24FB"/>
    <w:rsid w:val="00DB2587"/>
    <w:rsid w:val="00DB26A9"/>
    <w:rsid w:val="00DB26B4"/>
    <w:rsid w:val="00DB27A1"/>
    <w:rsid w:val="00DB27A4"/>
    <w:rsid w:val="00DB27AB"/>
    <w:rsid w:val="00DB27FA"/>
    <w:rsid w:val="00DB2811"/>
    <w:rsid w:val="00DB2812"/>
    <w:rsid w:val="00DB2892"/>
    <w:rsid w:val="00DB28C1"/>
    <w:rsid w:val="00DB28F8"/>
    <w:rsid w:val="00DB28FD"/>
    <w:rsid w:val="00DB2954"/>
    <w:rsid w:val="00DB298B"/>
    <w:rsid w:val="00DB2A44"/>
    <w:rsid w:val="00DB2A5B"/>
    <w:rsid w:val="00DB2A77"/>
    <w:rsid w:val="00DB2A81"/>
    <w:rsid w:val="00DB2AA1"/>
    <w:rsid w:val="00DB2AC8"/>
    <w:rsid w:val="00DB2AE1"/>
    <w:rsid w:val="00DB2B4B"/>
    <w:rsid w:val="00DB2B5C"/>
    <w:rsid w:val="00DB2B72"/>
    <w:rsid w:val="00DB2CAD"/>
    <w:rsid w:val="00DB2D40"/>
    <w:rsid w:val="00DB2D4A"/>
    <w:rsid w:val="00DB2D6D"/>
    <w:rsid w:val="00DB2DF0"/>
    <w:rsid w:val="00DB2DFB"/>
    <w:rsid w:val="00DB2E0B"/>
    <w:rsid w:val="00DB2E61"/>
    <w:rsid w:val="00DB2F4B"/>
    <w:rsid w:val="00DB3153"/>
    <w:rsid w:val="00DB3162"/>
    <w:rsid w:val="00DB316F"/>
    <w:rsid w:val="00DB320C"/>
    <w:rsid w:val="00DB322A"/>
    <w:rsid w:val="00DB3243"/>
    <w:rsid w:val="00DB3287"/>
    <w:rsid w:val="00DB331A"/>
    <w:rsid w:val="00DB332A"/>
    <w:rsid w:val="00DB3335"/>
    <w:rsid w:val="00DB339A"/>
    <w:rsid w:val="00DB356E"/>
    <w:rsid w:val="00DB3590"/>
    <w:rsid w:val="00DB35AD"/>
    <w:rsid w:val="00DB35EF"/>
    <w:rsid w:val="00DB3651"/>
    <w:rsid w:val="00DB36B0"/>
    <w:rsid w:val="00DB36E4"/>
    <w:rsid w:val="00DB36EA"/>
    <w:rsid w:val="00DB36FE"/>
    <w:rsid w:val="00DB3759"/>
    <w:rsid w:val="00DB3771"/>
    <w:rsid w:val="00DB37A9"/>
    <w:rsid w:val="00DB37FE"/>
    <w:rsid w:val="00DB3881"/>
    <w:rsid w:val="00DB389A"/>
    <w:rsid w:val="00DB38A2"/>
    <w:rsid w:val="00DB391F"/>
    <w:rsid w:val="00DB3925"/>
    <w:rsid w:val="00DB395C"/>
    <w:rsid w:val="00DB399A"/>
    <w:rsid w:val="00DB39B4"/>
    <w:rsid w:val="00DB39B9"/>
    <w:rsid w:val="00DB3A4D"/>
    <w:rsid w:val="00DB3A94"/>
    <w:rsid w:val="00DB3ADC"/>
    <w:rsid w:val="00DB3AFF"/>
    <w:rsid w:val="00DB3B52"/>
    <w:rsid w:val="00DB3BA5"/>
    <w:rsid w:val="00DB3C1C"/>
    <w:rsid w:val="00DB3CCE"/>
    <w:rsid w:val="00DB3CF3"/>
    <w:rsid w:val="00DB400C"/>
    <w:rsid w:val="00DB404C"/>
    <w:rsid w:val="00DB409B"/>
    <w:rsid w:val="00DB40C1"/>
    <w:rsid w:val="00DB40C3"/>
    <w:rsid w:val="00DB40DE"/>
    <w:rsid w:val="00DB40F5"/>
    <w:rsid w:val="00DB4120"/>
    <w:rsid w:val="00DB412F"/>
    <w:rsid w:val="00DB4189"/>
    <w:rsid w:val="00DB4230"/>
    <w:rsid w:val="00DB424D"/>
    <w:rsid w:val="00DB4264"/>
    <w:rsid w:val="00DB4275"/>
    <w:rsid w:val="00DB4335"/>
    <w:rsid w:val="00DB437F"/>
    <w:rsid w:val="00DB43D5"/>
    <w:rsid w:val="00DB4416"/>
    <w:rsid w:val="00DB44B1"/>
    <w:rsid w:val="00DB44F4"/>
    <w:rsid w:val="00DB452E"/>
    <w:rsid w:val="00DB4577"/>
    <w:rsid w:val="00DB45D2"/>
    <w:rsid w:val="00DB468D"/>
    <w:rsid w:val="00DB480C"/>
    <w:rsid w:val="00DB487D"/>
    <w:rsid w:val="00DB48B6"/>
    <w:rsid w:val="00DB48CE"/>
    <w:rsid w:val="00DB48F2"/>
    <w:rsid w:val="00DB48F5"/>
    <w:rsid w:val="00DB4906"/>
    <w:rsid w:val="00DB4970"/>
    <w:rsid w:val="00DB4A53"/>
    <w:rsid w:val="00DB4A66"/>
    <w:rsid w:val="00DB4A81"/>
    <w:rsid w:val="00DB4A8A"/>
    <w:rsid w:val="00DB4B20"/>
    <w:rsid w:val="00DB4B43"/>
    <w:rsid w:val="00DB4B63"/>
    <w:rsid w:val="00DB4B66"/>
    <w:rsid w:val="00DB4C34"/>
    <w:rsid w:val="00DB4C4F"/>
    <w:rsid w:val="00DB4C9F"/>
    <w:rsid w:val="00DB4CC1"/>
    <w:rsid w:val="00DB4CDF"/>
    <w:rsid w:val="00DB4DA1"/>
    <w:rsid w:val="00DB4E38"/>
    <w:rsid w:val="00DB4E77"/>
    <w:rsid w:val="00DB4F18"/>
    <w:rsid w:val="00DB4F2F"/>
    <w:rsid w:val="00DB4F4F"/>
    <w:rsid w:val="00DB4F63"/>
    <w:rsid w:val="00DB4F81"/>
    <w:rsid w:val="00DB4FDA"/>
    <w:rsid w:val="00DB5035"/>
    <w:rsid w:val="00DB506D"/>
    <w:rsid w:val="00DB50B6"/>
    <w:rsid w:val="00DB50D0"/>
    <w:rsid w:val="00DB5199"/>
    <w:rsid w:val="00DB51D9"/>
    <w:rsid w:val="00DB51DA"/>
    <w:rsid w:val="00DB5230"/>
    <w:rsid w:val="00DB5239"/>
    <w:rsid w:val="00DB5283"/>
    <w:rsid w:val="00DB529A"/>
    <w:rsid w:val="00DB52A2"/>
    <w:rsid w:val="00DB5374"/>
    <w:rsid w:val="00DB53A9"/>
    <w:rsid w:val="00DB5412"/>
    <w:rsid w:val="00DB544E"/>
    <w:rsid w:val="00DB5465"/>
    <w:rsid w:val="00DB55C6"/>
    <w:rsid w:val="00DB55E2"/>
    <w:rsid w:val="00DB55F0"/>
    <w:rsid w:val="00DB5632"/>
    <w:rsid w:val="00DB5660"/>
    <w:rsid w:val="00DB56F2"/>
    <w:rsid w:val="00DB577A"/>
    <w:rsid w:val="00DB5792"/>
    <w:rsid w:val="00DB5794"/>
    <w:rsid w:val="00DB57BF"/>
    <w:rsid w:val="00DB581F"/>
    <w:rsid w:val="00DB58C4"/>
    <w:rsid w:val="00DB590D"/>
    <w:rsid w:val="00DB591A"/>
    <w:rsid w:val="00DB596A"/>
    <w:rsid w:val="00DB5977"/>
    <w:rsid w:val="00DB5ADE"/>
    <w:rsid w:val="00DB5AFD"/>
    <w:rsid w:val="00DB5B1F"/>
    <w:rsid w:val="00DB5B37"/>
    <w:rsid w:val="00DB5BB8"/>
    <w:rsid w:val="00DB5C0D"/>
    <w:rsid w:val="00DB5C46"/>
    <w:rsid w:val="00DB5C6F"/>
    <w:rsid w:val="00DB5C9D"/>
    <w:rsid w:val="00DB5CC4"/>
    <w:rsid w:val="00DB5CD0"/>
    <w:rsid w:val="00DB5CE7"/>
    <w:rsid w:val="00DB5D5C"/>
    <w:rsid w:val="00DB5D6B"/>
    <w:rsid w:val="00DB5D7A"/>
    <w:rsid w:val="00DB5DC9"/>
    <w:rsid w:val="00DB5E08"/>
    <w:rsid w:val="00DB5E44"/>
    <w:rsid w:val="00DB5F90"/>
    <w:rsid w:val="00DB5F94"/>
    <w:rsid w:val="00DB5F98"/>
    <w:rsid w:val="00DB5FF0"/>
    <w:rsid w:val="00DB605A"/>
    <w:rsid w:val="00DB608D"/>
    <w:rsid w:val="00DB6164"/>
    <w:rsid w:val="00DB61B6"/>
    <w:rsid w:val="00DB61E2"/>
    <w:rsid w:val="00DB622D"/>
    <w:rsid w:val="00DB62D8"/>
    <w:rsid w:val="00DB6306"/>
    <w:rsid w:val="00DB6435"/>
    <w:rsid w:val="00DB6436"/>
    <w:rsid w:val="00DB6500"/>
    <w:rsid w:val="00DB650E"/>
    <w:rsid w:val="00DB651D"/>
    <w:rsid w:val="00DB653D"/>
    <w:rsid w:val="00DB65F9"/>
    <w:rsid w:val="00DB6647"/>
    <w:rsid w:val="00DB6654"/>
    <w:rsid w:val="00DB665D"/>
    <w:rsid w:val="00DB6697"/>
    <w:rsid w:val="00DB66B2"/>
    <w:rsid w:val="00DB6709"/>
    <w:rsid w:val="00DB6797"/>
    <w:rsid w:val="00DB688B"/>
    <w:rsid w:val="00DB6891"/>
    <w:rsid w:val="00DB68A7"/>
    <w:rsid w:val="00DB6974"/>
    <w:rsid w:val="00DB69DD"/>
    <w:rsid w:val="00DB6A17"/>
    <w:rsid w:val="00DB6A44"/>
    <w:rsid w:val="00DB6A47"/>
    <w:rsid w:val="00DB6A82"/>
    <w:rsid w:val="00DB6AEF"/>
    <w:rsid w:val="00DB6B6C"/>
    <w:rsid w:val="00DB6B8F"/>
    <w:rsid w:val="00DB6B93"/>
    <w:rsid w:val="00DB6BDB"/>
    <w:rsid w:val="00DB6C38"/>
    <w:rsid w:val="00DB6C88"/>
    <w:rsid w:val="00DB6E25"/>
    <w:rsid w:val="00DB6E92"/>
    <w:rsid w:val="00DB6EFC"/>
    <w:rsid w:val="00DB6F35"/>
    <w:rsid w:val="00DB6F86"/>
    <w:rsid w:val="00DB6FDC"/>
    <w:rsid w:val="00DB6FE1"/>
    <w:rsid w:val="00DB703F"/>
    <w:rsid w:val="00DB7048"/>
    <w:rsid w:val="00DB704A"/>
    <w:rsid w:val="00DB7081"/>
    <w:rsid w:val="00DB70B8"/>
    <w:rsid w:val="00DB70D7"/>
    <w:rsid w:val="00DB7109"/>
    <w:rsid w:val="00DB711E"/>
    <w:rsid w:val="00DB7168"/>
    <w:rsid w:val="00DB718A"/>
    <w:rsid w:val="00DB719E"/>
    <w:rsid w:val="00DB71E6"/>
    <w:rsid w:val="00DB72A9"/>
    <w:rsid w:val="00DB72BD"/>
    <w:rsid w:val="00DB734F"/>
    <w:rsid w:val="00DB7355"/>
    <w:rsid w:val="00DB7429"/>
    <w:rsid w:val="00DB7435"/>
    <w:rsid w:val="00DB744E"/>
    <w:rsid w:val="00DB747A"/>
    <w:rsid w:val="00DB74EF"/>
    <w:rsid w:val="00DB74F6"/>
    <w:rsid w:val="00DB7547"/>
    <w:rsid w:val="00DB7554"/>
    <w:rsid w:val="00DB75EC"/>
    <w:rsid w:val="00DB7658"/>
    <w:rsid w:val="00DB767C"/>
    <w:rsid w:val="00DB76C5"/>
    <w:rsid w:val="00DB76FF"/>
    <w:rsid w:val="00DB776D"/>
    <w:rsid w:val="00DB7792"/>
    <w:rsid w:val="00DB77B5"/>
    <w:rsid w:val="00DB77CC"/>
    <w:rsid w:val="00DB7835"/>
    <w:rsid w:val="00DB796B"/>
    <w:rsid w:val="00DB79C1"/>
    <w:rsid w:val="00DB79D3"/>
    <w:rsid w:val="00DB79D8"/>
    <w:rsid w:val="00DB79ED"/>
    <w:rsid w:val="00DB7A0A"/>
    <w:rsid w:val="00DB7A5D"/>
    <w:rsid w:val="00DB7A88"/>
    <w:rsid w:val="00DB7AA5"/>
    <w:rsid w:val="00DB7AF6"/>
    <w:rsid w:val="00DB7B43"/>
    <w:rsid w:val="00DB7B8B"/>
    <w:rsid w:val="00DB7BC4"/>
    <w:rsid w:val="00DB7BD0"/>
    <w:rsid w:val="00DB7BDE"/>
    <w:rsid w:val="00DB7C8A"/>
    <w:rsid w:val="00DB7D6E"/>
    <w:rsid w:val="00DB7DC0"/>
    <w:rsid w:val="00DB7DC4"/>
    <w:rsid w:val="00DB7DEB"/>
    <w:rsid w:val="00DB7EAB"/>
    <w:rsid w:val="00DB7ED9"/>
    <w:rsid w:val="00DB7F39"/>
    <w:rsid w:val="00DB7F71"/>
    <w:rsid w:val="00DB7FA7"/>
    <w:rsid w:val="00DB7FB0"/>
    <w:rsid w:val="00DB7FB4"/>
    <w:rsid w:val="00DB7FE7"/>
    <w:rsid w:val="00DC0099"/>
    <w:rsid w:val="00DC00B6"/>
    <w:rsid w:val="00DC0178"/>
    <w:rsid w:val="00DC01EB"/>
    <w:rsid w:val="00DC0218"/>
    <w:rsid w:val="00DC024A"/>
    <w:rsid w:val="00DC02F3"/>
    <w:rsid w:val="00DC031A"/>
    <w:rsid w:val="00DC0334"/>
    <w:rsid w:val="00DC03C8"/>
    <w:rsid w:val="00DC03CD"/>
    <w:rsid w:val="00DC03D8"/>
    <w:rsid w:val="00DC03DE"/>
    <w:rsid w:val="00DC03E4"/>
    <w:rsid w:val="00DC0418"/>
    <w:rsid w:val="00DC04E0"/>
    <w:rsid w:val="00DC05B0"/>
    <w:rsid w:val="00DC05C0"/>
    <w:rsid w:val="00DC05CC"/>
    <w:rsid w:val="00DC0632"/>
    <w:rsid w:val="00DC06A4"/>
    <w:rsid w:val="00DC06C2"/>
    <w:rsid w:val="00DC07CF"/>
    <w:rsid w:val="00DC07F8"/>
    <w:rsid w:val="00DC081D"/>
    <w:rsid w:val="00DC083A"/>
    <w:rsid w:val="00DC0854"/>
    <w:rsid w:val="00DC0899"/>
    <w:rsid w:val="00DC08ED"/>
    <w:rsid w:val="00DC0A0C"/>
    <w:rsid w:val="00DC0A17"/>
    <w:rsid w:val="00DC0A58"/>
    <w:rsid w:val="00DC0A61"/>
    <w:rsid w:val="00DC0A6C"/>
    <w:rsid w:val="00DC0A6D"/>
    <w:rsid w:val="00DC0A7A"/>
    <w:rsid w:val="00DC0AA5"/>
    <w:rsid w:val="00DC0AB3"/>
    <w:rsid w:val="00DC0AFE"/>
    <w:rsid w:val="00DC0B2E"/>
    <w:rsid w:val="00DC0B39"/>
    <w:rsid w:val="00DC0B8A"/>
    <w:rsid w:val="00DC0C15"/>
    <w:rsid w:val="00DC0C96"/>
    <w:rsid w:val="00DC0D31"/>
    <w:rsid w:val="00DC0ED7"/>
    <w:rsid w:val="00DC0F5C"/>
    <w:rsid w:val="00DC1022"/>
    <w:rsid w:val="00DC10E6"/>
    <w:rsid w:val="00DC1115"/>
    <w:rsid w:val="00DC113F"/>
    <w:rsid w:val="00DC1143"/>
    <w:rsid w:val="00DC11B7"/>
    <w:rsid w:val="00DC1206"/>
    <w:rsid w:val="00DC12A9"/>
    <w:rsid w:val="00DC12D0"/>
    <w:rsid w:val="00DC12E6"/>
    <w:rsid w:val="00DC139A"/>
    <w:rsid w:val="00DC139C"/>
    <w:rsid w:val="00DC13AD"/>
    <w:rsid w:val="00DC13F5"/>
    <w:rsid w:val="00DC15A7"/>
    <w:rsid w:val="00DC15ED"/>
    <w:rsid w:val="00DC1600"/>
    <w:rsid w:val="00DC160A"/>
    <w:rsid w:val="00DC16DA"/>
    <w:rsid w:val="00DC16F0"/>
    <w:rsid w:val="00DC1701"/>
    <w:rsid w:val="00DC174D"/>
    <w:rsid w:val="00DC176D"/>
    <w:rsid w:val="00DC1786"/>
    <w:rsid w:val="00DC17E8"/>
    <w:rsid w:val="00DC184F"/>
    <w:rsid w:val="00DC1894"/>
    <w:rsid w:val="00DC18FA"/>
    <w:rsid w:val="00DC1998"/>
    <w:rsid w:val="00DC1A22"/>
    <w:rsid w:val="00DC1A25"/>
    <w:rsid w:val="00DC1A36"/>
    <w:rsid w:val="00DC1A7A"/>
    <w:rsid w:val="00DC1A7F"/>
    <w:rsid w:val="00DC1B22"/>
    <w:rsid w:val="00DC1B6B"/>
    <w:rsid w:val="00DC1C04"/>
    <w:rsid w:val="00DC1C0D"/>
    <w:rsid w:val="00DC1C0E"/>
    <w:rsid w:val="00DC1C30"/>
    <w:rsid w:val="00DC1CBD"/>
    <w:rsid w:val="00DC1D96"/>
    <w:rsid w:val="00DC1DA1"/>
    <w:rsid w:val="00DC1DE5"/>
    <w:rsid w:val="00DC1DEE"/>
    <w:rsid w:val="00DC1E64"/>
    <w:rsid w:val="00DC1EDE"/>
    <w:rsid w:val="00DC1F29"/>
    <w:rsid w:val="00DC1F4A"/>
    <w:rsid w:val="00DC1F82"/>
    <w:rsid w:val="00DC1F87"/>
    <w:rsid w:val="00DC2019"/>
    <w:rsid w:val="00DC2048"/>
    <w:rsid w:val="00DC209B"/>
    <w:rsid w:val="00DC20EA"/>
    <w:rsid w:val="00DC219F"/>
    <w:rsid w:val="00DC21AB"/>
    <w:rsid w:val="00DC2252"/>
    <w:rsid w:val="00DC228D"/>
    <w:rsid w:val="00DC23AB"/>
    <w:rsid w:val="00DC23CF"/>
    <w:rsid w:val="00DC23FB"/>
    <w:rsid w:val="00DC24D3"/>
    <w:rsid w:val="00DC251D"/>
    <w:rsid w:val="00DC25AA"/>
    <w:rsid w:val="00DC25CE"/>
    <w:rsid w:val="00DC25CF"/>
    <w:rsid w:val="00DC25E5"/>
    <w:rsid w:val="00DC2661"/>
    <w:rsid w:val="00DC26B7"/>
    <w:rsid w:val="00DC26D7"/>
    <w:rsid w:val="00DC275D"/>
    <w:rsid w:val="00DC27E7"/>
    <w:rsid w:val="00DC2812"/>
    <w:rsid w:val="00DC2882"/>
    <w:rsid w:val="00DC28B4"/>
    <w:rsid w:val="00DC28D6"/>
    <w:rsid w:val="00DC292D"/>
    <w:rsid w:val="00DC292F"/>
    <w:rsid w:val="00DC29A4"/>
    <w:rsid w:val="00DC2B0C"/>
    <w:rsid w:val="00DC2B13"/>
    <w:rsid w:val="00DC2B35"/>
    <w:rsid w:val="00DC2B37"/>
    <w:rsid w:val="00DC2BD7"/>
    <w:rsid w:val="00DC2BE4"/>
    <w:rsid w:val="00DC2C26"/>
    <w:rsid w:val="00DC2C2B"/>
    <w:rsid w:val="00DC2C7D"/>
    <w:rsid w:val="00DC2C7F"/>
    <w:rsid w:val="00DC2C8F"/>
    <w:rsid w:val="00DC2CE4"/>
    <w:rsid w:val="00DC2D36"/>
    <w:rsid w:val="00DC2D3A"/>
    <w:rsid w:val="00DC2E31"/>
    <w:rsid w:val="00DC2E91"/>
    <w:rsid w:val="00DC2EB5"/>
    <w:rsid w:val="00DC2F2F"/>
    <w:rsid w:val="00DC2FB6"/>
    <w:rsid w:val="00DC2FC2"/>
    <w:rsid w:val="00DC2FEF"/>
    <w:rsid w:val="00DC3097"/>
    <w:rsid w:val="00DC30CA"/>
    <w:rsid w:val="00DC310A"/>
    <w:rsid w:val="00DC313C"/>
    <w:rsid w:val="00DC31FB"/>
    <w:rsid w:val="00DC3289"/>
    <w:rsid w:val="00DC33CC"/>
    <w:rsid w:val="00DC3464"/>
    <w:rsid w:val="00DC34F4"/>
    <w:rsid w:val="00DC3536"/>
    <w:rsid w:val="00DC35EB"/>
    <w:rsid w:val="00DC36A1"/>
    <w:rsid w:val="00DC36AD"/>
    <w:rsid w:val="00DC3749"/>
    <w:rsid w:val="00DC3771"/>
    <w:rsid w:val="00DC378A"/>
    <w:rsid w:val="00DC37CE"/>
    <w:rsid w:val="00DC3823"/>
    <w:rsid w:val="00DC3831"/>
    <w:rsid w:val="00DC383B"/>
    <w:rsid w:val="00DC38D1"/>
    <w:rsid w:val="00DC3937"/>
    <w:rsid w:val="00DC398B"/>
    <w:rsid w:val="00DC39AD"/>
    <w:rsid w:val="00DC3A02"/>
    <w:rsid w:val="00DC3A6A"/>
    <w:rsid w:val="00DC3A6B"/>
    <w:rsid w:val="00DC3A8A"/>
    <w:rsid w:val="00DC3B21"/>
    <w:rsid w:val="00DC3BC8"/>
    <w:rsid w:val="00DC3BD2"/>
    <w:rsid w:val="00DC3C1B"/>
    <w:rsid w:val="00DC3CCD"/>
    <w:rsid w:val="00DC3CD7"/>
    <w:rsid w:val="00DC3D6B"/>
    <w:rsid w:val="00DC3E45"/>
    <w:rsid w:val="00DC3EA6"/>
    <w:rsid w:val="00DC3ED9"/>
    <w:rsid w:val="00DC3FAF"/>
    <w:rsid w:val="00DC3FB3"/>
    <w:rsid w:val="00DC401C"/>
    <w:rsid w:val="00DC40A5"/>
    <w:rsid w:val="00DC41E1"/>
    <w:rsid w:val="00DC42DF"/>
    <w:rsid w:val="00DC4369"/>
    <w:rsid w:val="00DC437F"/>
    <w:rsid w:val="00DC439E"/>
    <w:rsid w:val="00DC43B5"/>
    <w:rsid w:val="00DC441B"/>
    <w:rsid w:val="00DC444C"/>
    <w:rsid w:val="00DC44A3"/>
    <w:rsid w:val="00DC44E9"/>
    <w:rsid w:val="00DC4539"/>
    <w:rsid w:val="00DC46E7"/>
    <w:rsid w:val="00DC470A"/>
    <w:rsid w:val="00DC483E"/>
    <w:rsid w:val="00DC48F4"/>
    <w:rsid w:val="00DC4955"/>
    <w:rsid w:val="00DC49D5"/>
    <w:rsid w:val="00DC49EC"/>
    <w:rsid w:val="00DC49EE"/>
    <w:rsid w:val="00DC4A12"/>
    <w:rsid w:val="00DC4A2E"/>
    <w:rsid w:val="00DC4A6E"/>
    <w:rsid w:val="00DC4AFB"/>
    <w:rsid w:val="00DC4B26"/>
    <w:rsid w:val="00DC4B73"/>
    <w:rsid w:val="00DC4BEE"/>
    <w:rsid w:val="00DC4C39"/>
    <w:rsid w:val="00DC4C5E"/>
    <w:rsid w:val="00DC4CAA"/>
    <w:rsid w:val="00DC4D29"/>
    <w:rsid w:val="00DC4D57"/>
    <w:rsid w:val="00DC4D64"/>
    <w:rsid w:val="00DC4D7E"/>
    <w:rsid w:val="00DC4D89"/>
    <w:rsid w:val="00DC4DD9"/>
    <w:rsid w:val="00DC4E2E"/>
    <w:rsid w:val="00DC4E39"/>
    <w:rsid w:val="00DC4E5D"/>
    <w:rsid w:val="00DC4E64"/>
    <w:rsid w:val="00DC4F79"/>
    <w:rsid w:val="00DC4FEC"/>
    <w:rsid w:val="00DC500F"/>
    <w:rsid w:val="00DC50A2"/>
    <w:rsid w:val="00DC5121"/>
    <w:rsid w:val="00DC513D"/>
    <w:rsid w:val="00DC5184"/>
    <w:rsid w:val="00DC521A"/>
    <w:rsid w:val="00DC52C3"/>
    <w:rsid w:val="00DC52E0"/>
    <w:rsid w:val="00DC5372"/>
    <w:rsid w:val="00DC53AC"/>
    <w:rsid w:val="00DC53F0"/>
    <w:rsid w:val="00DC54AB"/>
    <w:rsid w:val="00DC5563"/>
    <w:rsid w:val="00DC5603"/>
    <w:rsid w:val="00DC56A8"/>
    <w:rsid w:val="00DC56E1"/>
    <w:rsid w:val="00DC5717"/>
    <w:rsid w:val="00DC5723"/>
    <w:rsid w:val="00DC5731"/>
    <w:rsid w:val="00DC57E4"/>
    <w:rsid w:val="00DC5853"/>
    <w:rsid w:val="00DC586E"/>
    <w:rsid w:val="00DC587E"/>
    <w:rsid w:val="00DC5892"/>
    <w:rsid w:val="00DC5902"/>
    <w:rsid w:val="00DC5911"/>
    <w:rsid w:val="00DC5A88"/>
    <w:rsid w:val="00DC5A9A"/>
    <w:rsid w:val="00DC5AF6"/>
    <w:rsid w:val="00DC5AFC"/>
    <w:rsid w:val="00DC5B0D"/>
    <w:rsid w:val="00DC5B25"/>
    <w:rsid w:val="00DC5B38"/>
    <w:rsid w:val="00DC5BEF"/>
    <w:rsid w:val="00DC5C82"/>
    <w:rsid w:val="00DC5EA5"/>
    <w:rsid w:val="00DC5ED4"/>
    <w:rsid w:val="00DC5F2E"/>
    <w:rsid w:val="00DC6078"/>
    <w:rsid w:val="00DC60CB"/>
    <w:rsid w:val="00DC614E"/>
    <w:rsid w:val="00DC6168"/>
    <w:rsid w:val="00DC61A9"/>
    <w:rsid w:val="00DC61BF"/>
    <w:rsid w:val="00DC61E9"/>
    <w:rsid w:val="00DC622D"/>
    <w:rsid w:val="00DC626D"/>
    <w:rsid w:val="00DC62C1"/>
    <w:rsid w:val="00DC6339"/>
    <w:rsid w:val="00DC634B"/>
    <w:rsid w:val="00DC6366"/>
    <w:rsid w:val="00DC63BE"/>
    <w:rsid w:val="00DC6430"/>
    <w:rsid w:val="00DC6465"/>
    <w:rsid w:val="00DC6469"/>
    <w:rsid w:val="00DC64D8"/>
    <w:rsid w:val="00DC64E6"/>
    <w:rsid w:val="00DC652E"/>
    <w:rsid w:val="00DC656A"/>
    <w:rsid w:val="00DC65A3"/>
    <w:rsid w:val="00DC65A6"/>
    <w:rsid w:val="00DC6623"/>
    <w:rsid w:val="00DC6648"/>
    <w:rsid w:val="00DC66B7"/>
    <w:rsid w:val="00DC67E2"/>
    <w:rsid w:val="00DC6811"/>
    <w:rsid w:val="00DC6813"/>
    <w:rsid w:val="00DC682C"/>
    <w:rsid w:val="00DC684F"/>
    <w:rsid w:val="00DC68A8"/>
    <w:rsid w:val="00DC68F3"/>
    <w:rsid w:val="00DC6923"/>
    <w:rsid w:val="00DC6970"/>
    <w:rsid w:val="00DC69B4"/>
    <w:rsid w:val="00DC6A17"/>
    <w:rsid w:val="00DC6A7D"/>
    <w:rsid w:val="00DC6A7F"/>
    <w:rsid w:val="00DC6AB4"/>
    <w:rsid w:val="00DC6B0E"/>
    <w:rsid w:val="00DC6C63"/>
    <w:rsid w:val="00DC6CD0"/>
    <w:rsid w:val="00DC6CF4"/>
    <w:rsid w:val="00DC6CFA"/>
    <w:rsid w:val="00DC6D11"/>
    <w:rsid w:val="00DC6D94"/>
    <w:rsid w:val="00DC6DA1"/>
    <w:rsid w:val="00DC6DBA"/>
    <w:rsid w:val="00DC6DE1"/>
    <w:rsid w:val="00DC6DF3"/>
    <w:rsid w:val="00DC6E6D"/>
    <w:rsid w:val="00DC6E88"/>
    <w:rsid w:val="00DC6F06"/>
    <w:rsid w:val="00DC6F8C"/>
    <w:rsid w:val="00DC6FBA"/>
    <w:rsid w:val="00DC6FC3"/>
    <w:rsid w:val="00DC6FE6"/>
    <w:rsid w:val="00DC7005"/>
    <w:rsid w:val="00DC701B"/>
    <w:rsid w:val="00DC7079"/>
    <w:rsid w:val="00DC70C6"/>
    <w:rsid w:val="00DC70EA"/>
    <w:rsid w:val="00DC718A"/>
    <w:rsid w:val="00DC71D7"/>
    <w:rsid w:val="00DC72B1"/>
    <w:rsid w:val="00DC72F2"/>
    <w:rsid w:val="00DC738F"/>
    <w:rsid w:val="00DC7425"/>
    <w:rsid w:val="00DC7452"/>
    <w:rsid w:val="00DC74A7"/>
    <w:rsid w:val="00DC74D9"/>
    <w:rsid w:val="00DC75CE"/>
    <w:rsid w:val="00DC7658"/>
    <w:rsid w:val="00DC7659"/>
    <w:rsid w:val="00DC765C"/>
    <w:rsid w:val="00DC7694"/>
    <w:rsid w:val="00DC7713"/>
    <w:rsid w:val="00DC7757"/>
    <w:rsid w:val="00DC7774"/>
    <w:rsid w:val="00DC779D"/>
    <w:rsid w:val="00DC78F4"/>
    <w:rsid w:val="00DC7942"/>
    <w:rsid w:val="00DC794D"/>
    <w:rsid w:val="00DC795D"/>
    <w:rsid w:val="00DC795F"/>
    <w:rsid w:val="00DC7A60"/>
    <w:rsid w:val="00DC7A7E"/>
    <w:rsid w:val="00DC7AF5"/>
    <w:rsid w:val="00DC7B02"/>
    <w:rsid w:val="00DC7B40"/>
    <w:rsid w:val="00DC7B67"/>
    <w:rsid w:val="00DC7BF9"/>
    <w:rsid w:val="00DC7C6B"/>
    <w:rsid w:val="00DC7C6E"/>
    <w:rsid w:val="00DC7D17"/>
    <w:rsid w:val="00DC7D37"/>
    <w:rsid w:val="00DC7D64"/>
    <w:rsid w:val="00DC7D6E"/>
    <w:rsid w:val="00DC7D74"/>
    <w:rsid w:val="00DC7DB5"/>
    <w:rsid w:val="00DC7E1E"/>
    <w:rsid w:val="00DC7E53"/>
    <w:rsid w:val="00DC7EC1"/>
    <w:rsid w:val="00DC7EEE"/>
    <w:rsid w:val="00DC7F15"/>
    <w:rsid w:val="00DC7F1D"/>
    <w:rsid w:val="00DC7FB1"/>
    <w:rsid w:val="00DD0100"/>
    <w:rsid w:val="00DD01EE"/>
    <w:rsid w:val="00DD01F4"/>
    <w:rsid w:val="00DD0207"/>
    <w:rsid w:val="00DD029D"/>
    <w:rsid w:val="00DD03A9"/>
    <w:rsid w:val="00DD03F7"/>
    <w:rsid w:val="00DD0483"/>
    <w:rsid w:val="00DD048A"/>
    <w:rsid w:val="00DD0497"/>
    <w:rsid w:val="00DD049B"/>
    <w:rsid w:val="00DD04E5"/>
    <w:rsid w:val="00DD0523"/>
    <w:rsid w:val="00DD0586"/>
    <w:rsid w:val="00DD05B6"/>
    <w:rsid w:val="00DD05E9"/>
    <w:rsid w:val="00DD06A5"/>
    <w:rsid w:val="00DD06CA"/>
    <w:rsid w:val="00DD0791"/>
    <w:rsid w:val="00DD07CC"/>
    <w:rsid w:val="00DD07DD"/>
    <w:rsid w:val="00DD0871"/>
    <w:rsid w:val="00DD0892"/>
    <w:rsid w:val="00DD08B1"/>
    <w:rsid w:val="00DD08C8"/>
    <w:rsid w:val="00DD08E2"/>
    <w:rsid w:val="00DD08F4"/>
    <w:rsid w:val="00DD0908"/>
    <w:rsid w:val="00DD0A00"/>
    <w:rsid w:val="00DD0A1D"/>
    <w:rsid w:val="00DD0A1E"/>
    <w:rsid w:val="00DD0A6A"/>
    <w:rsid w:val="00DD0AD4"/>
    <w:rsid w:val="00DD0ADD"/>
    <w:rsid w:val="00DD0AE3"/>
    <w:rsid w:val="00DD0B16"/>
    <w:rsid w:val="00DD0B37"/>
    <w:rsid w:val="00DD0C6C"/>
    <w:rsid w:val="00DD0C89"/>
    <w:rsid w:val="00DD0D08"/>
    <w:rsid w:val="00DD0D17"/>
    <w:rsid w:val="00DD0D51"/>
    <w:rsid w:val="00DD0D99"/>
    <w:rsid w:val="00DD0D9D"/>
    <w:rsid w:val="00DD0E11"/>
    <w:rsid w:val="00DD0E14"/>
    <w:rsid w:val="00DD0E4A"/>
    <w:rsid w:val="00DD0EC4"/>
    <w:rsid w:val="00DD0EDA"/>
    <w:rsid w:val="00DD0FD7"/>
    <w:rsid w:val="00DD0FF4"/>
    <w:rsid w:val="00DD101B"/>
    <w:rsid w:val="00DD1090"/>
    <w:rsid w:val="00DD10B5"/>
    <w:rsid w:val="00DD1175"/>
    <w:rsid w:val="00DD1204"/>
    <w:rsid w:val="00DD1236"/>
    <w:rsid w:val="00DD1263"/>
    <w:rsid w:val="00DD127D"/>
    <w:rsid w:val="00DD1319"/>
    <w:rsid w:val="00DD1393"/>
    <w:rsid w:val="00DD13F5"/>
    <w:rsid w:val="00DD13F8"/>
    <w:rsid w:val="00DD1464"/>
    <w:rsid w:val="00DD146F"/>
    <w:rsid w:val="00DD14AE"/>
    <w:rsid w:val="00DD14EB"/>
    <w:rsid w:val="00DD15E1"/>
    <w:rsid w:val="00DD160A"/>
    <w:rsid w:val="00DD1637"/>
    <w:rsid w:val="00DD1656"/>
    <w:rsid w:val="00DD16AD"/>
    <w:rsid w:val="00DD16AF"/>
    <w:rsid w:val="00DD1731"/>
    <w:rsid w:val="00DD1753"/>
    <w:rsid w:val="00DD17BB"/>
    <w:rsid w:val="00DD182D"/>
    <w:rsid w:val="00DD1833"/>
    <w:rsid w:val="00DD1859"/>
    <w:rsid w:val="00DD187D"/>
    <w:rsid w:val="00DD190C"/>
    <w:rsid w:val="00DD191B"/>
    <w:rsid w:val="00DD194E"/>
    <w:rsid w:val="00DD19D5"/>
    <w:rsid w:val="00DD19E9"/>
    <w:rsid w:val="00DD1B26"/>
    <w:rsid w:val="00DD1B79"/>
    <w:rsid w:val="00DD1B88"/>
    <w:rsid w:val="00DD1B8F"/>
    <w:rsid w:val="00DD1BA1"/>
    <w:rsid w:val="00DD1C58"/>
    <w:rsid w:val="00DD1C73"/>
    <w:rsid w:val="00DD1C96"/>
    <w:rsid w:val="00DD1D1B"/>
    <w:rsid w:val="00DD1D76"/>
    <w:rsid w:val="00DD1DED"/>
    <w:rsid w:val="00DD1E11"/>
    <w:rsid w:val="00DD1E2E"/>
    <w:rsid w:val="00DD1E34"/>
    <w:rsid w:val="00DD1E7D"/>
    <w:rsid w:val="00DD1E8C"/>
    <w:rsid w:val="00DD1EDC"/>
    <w:rsid w:val="00DD1F05"/>
    <w:rsid w:val="00DD1F9A"/>
    <w:rsid w:val="00DD2006"/>
    <w:rsid w:val="00DD2028"/>
    <w:rsid w:val="00DD20C7"/>
    <w:rsid w:val="00DD20DE"/>
    <w:rsid w:val="00DD21CC"/>
    <w:rsid w:val="00DD21ED"/>
    <w:rsid w:val="00DD2205"/>
    <w:rsid w:val="00DD2252"/>
    <w:rsid w:val="00DD2348"/>
    <w:rsid w:val="00DD2371"/>
    <w:rsid w:val="00DD2376"/>
    <w:rsid w:val="00DD23A4"/>
    <w:rsid w:val="00DD23AF"/>
    <w:rsid w:val="00DD23FD"/>
    <w:rsid w:val="00DD2401"/>
    <w:rsid w:val="00DD2466"/>
    <w:rsid w:val="00DD247B"/>
    <w:rsid w:val="00DD247C"/>
    <w:rsid w:val="00DD248D"/>
    <w:rsid w:val="00DD2508"/>
    <w:rsid w:val="00DD253E"/>
    <w:rsid w:val="00DD257A"/>
    <w:rsid w:val="00DD25B3"/>
    <w:rsid w:val="00DD2667"/>
    <w:rsid w:val="00DD2670"/>
    <w:rsid w:val="00DD26FC"/>
    <w:rsid w:val="00DD273F"/>
    <w:rsid w:val="00DD276B"/>
    <w:rsid w:val="00DD278E"/>
    <w:rsid w:val="00DD28C1"/>
    <w:rsid w:val="00DD29E6"/>
    <w:rsid w:val="00DD2A61"/>
    <w:rsid w:val="00DD2A64"/>
    <w:rsid w:val="00DD2A90"/>
    <w:rsid w:val="00DD2AB7"/>
    <w:rsid w:val="00DD2ADD"/>
    <w:rsid w:val="00DD2B3C"/>
    <w:rsid w:val="00DD2B46"/>
    <w:rsid w:val="00DD2BB1"/>
    <w:rsid w:val="00DD2BB6"/>
    <w:rsid w:val="00DD2BC7"/>
    <w:rsid w:val="00DD2C04"/>
    <w:rsid w:val="00DD2CB6"/>
    <w:rsid w:val="00DD2CE3"/>
    <w:rsid w:val="00DD2CED"/>
    <w:rsid w:val="00DD2D03"/>
    <w:rsid w:val="00DD2D06"/>
    <w:rsid w:val="00DD2D3C"/>
    <w:rsid w:val="00DD2DC8"/>
    <w:rsid w:val="00DD2DD1"/>
    <w:rsid w:val="00DD2E43"/>
    <w:rsid w:val="00DD2EB5"/>
    <w:rsid w:val="00DD2ECB"/>
    <w:rsid w:val="00DD2FA4"/>
    <w:rsid w:val="00DD2FBD"/>
    <w:rsid w:val="00DD2FC5"/>
    <w:rsid w:val="00DD2FC7"/>
    <w:rsid w:val="00DD301D"/>
    <w:rsid w:val="00DD3076"/>
    <w:rsid w:val="00DD3094"/>
    <w:rsid w:val="00DD30AC"/>
    <w:rsid w:val="00DD30E0"/>
    <w:rsid w:val="00DD30FE"/>
    <w:rsid w:val="00DD315A"/>
    <w:rsid w:val="00DD317C"/>
    <w:rsid w:val="00DD31CE"/>
    <w:rsid w:val="00DD3320"/>
    <w:rsid w:val="00DD3366"/>
    <w:rsid w:val="00DD341B"/>
    <w:rsid w:val="00DD344D"/>
    <w:rsid w:val="00DD346F"/>
    <w:rsid w:val="00DD3514"/>
    <w:rsid w:val="00DD3554"/>
    <w:rsid w:val="00DD358B"/>
    <w:rsid w:val="00DD364F"/>
    <w:rsid w:val="00DD36E7"/>
    <w:rsid w:val="00DD370A"/>
    <w:rsid w:val="00DD3738"/>
    <w:rsid w:val="00DD3756"/>
    <w:rsid w:val="00DD37F0"/>
    <w:rsid w:val="00DD3824"/>
    <w:rsid w:val="00DD3826"/>
    <w:rsid w:val="00DD386F"/>
    <w:rsid w:val="00DD388C"/>
    <w:rsid w:val="00DD3901"/>
    <w:rsid w:val="00DD3920"/>
    <w:rsid w:val="00DD399D"/>
    <w:rsid w:val="00DD39AF"/>
    <w:rsid w:val="00DD39FA"/>
    <w:rsid w:val="00DD3A4B"/>
    <w:rsid w:val="00DD3A4E"/>
    <w:rsid w:val="00DD3A5D"/>
    <w:rsid w:val="00DD3A8C"/>
    <w:rsid w:val="00DD3A97"/>
    <w:rsid w:val="00DD3A99"/>
    <w:rsid w:val="00DD3B80"/>
    <w:rsid w:val="00DD3CD6"/>
    <w:rsid w:val="00DD3CDF"/>
    <w:rsid w:val="00DD3DD7"/>
    <w:rsid w:val="00DD3E2D"/>
    <w:rsid w:val="00DD3E95"/>
    <w:rsid w:val="00DD400B"/>
    <w:rsid w:val="00DD4022"/>
    <w:rsid w:val="00DD40AF"/>
    <w:rsid w:val="00DD40CE"/>
    <w:rsid w:val="00DD4196"/>
    <w:rsid w:val="00DD4243"/>
    <w:rsid w:val="00DD424D"/>
    <w:rsid w:val="00DD43EC"/>
    <w:rsid w:val="00DD447F"/>
    <w:rsid w:val="00DD4544"/>
    <w:rsid w:val="00DD4560"/>
    <w:rsid w:val="00DD45B1"/>
    <w:rsid w:val="00DD45B8"/>
    <w:rsid w:val="00DD4640"/>
    <w:rsid w:val="00DD4719"/>
    <w:rsid w:val="00DD4769"/>
    <w:rsid w:val="00DD4782"/>
    <w:rsid w:val="00DD47E9"/>
    <w:rsid w:val="00DD4819"/>
    <w:rsid w:val="00DD4822"/>
    <w:rsid w:val="00DD487B"/>
    <w:rsid w:val="00DD487D"/>
    <w:rsid w:val="00DD488B"/>
    <w:rsid w:val="00DD4982"/>
    <w:rsid w:val="00DD4A69"/>
    <w:rsid w:val="00DD4AB7"/>
    <w:rsid w:val="00DD4ACC"/>
    <w:rsid w:val="00DD4ADD"/>
    <w:rsid w:val="00DD4B1D"/>
    <w:rsid w:val="00DD4B39"/>
    <w:rsid w:val="00DD4B46"/>
    <w:rsid w:val="00DD4B4C"/>
    <w:rsid w:val="00DD4BEF"/>
    <w:rsid w:val="00DD4BF6"/>
    <w:rsid w:val="00DD4C0E"/>
    <w:rsid w:val="00DD4C4C"/>
    <w:rsid w:val="00DD4C92"/>
    <w:rsid w:val="00DD4DFB"/>
    <w:rsid w:val="00DD4E7B"/>
    <w:rsid w:val="00DD4EC4"/>
    <w:rsid w:val="00DD4F05"/>
    <w:rsid w:val="00DD4F16"/>
    <w:rsid w:val="00DD4F32"/>
    <w:rsid w:val="00DD4F78"/>
    <w:rsid w:val="00DD5028"/>
    <w:rsid w:val="00DD50A5"/>
    <w:rsid w:val="00DD50B5"/>
    <w:rsid w:val="00DD5117"/>
    <w:rsid w:val="00DD5157"/>
    <w:rsid w:val="00DD5185"/>
    <w:rsid w:val="00DD51C1"/>
    <w:rsid w:val="00DD51D8"/>
    <w:rsid w:val="00DD5237"/>
    <w:rsid w:val="00DD5238"/>
    <w:rsid w:val="00DD525E"/>
    <w:rsid w:val="00DD5272"/>
    <w:rsid w:val="00DD52C5"/>
    <w:rsid w:val="00DD5334"/>
    <w:rsid w:val="00DD5343"/>
    <w:rsid w:val="00DD5427"/>
    <w:rsid w:val="00DD5528"/>
    <w:rsid w:val="00DD55D1"/>
    <w:rsid w:val="00DD55DD"/>
    <w:rsid w:val="00DD56B2"/>
    <w:rsid w:val="00DD56DB"/>
    <w:rsid w:val="00DD5713"/>
    <w:rsid w:val="00DD5844"/>
    <w:rsid w:val="00DD58D8"/>
    <w:rsid w:val="00DD593C"/>
    <w:rsid w:val="00DD5943"/>
    <w:rsid w:val="00DD5ADF"/>
    <w:rsid w:val="00DD5B29"/>
    <w:rsid w:val="00DD5B55"/>
    <w:rsid w:val="00DD5BD3"/>
    <w:rsid w:val="00DD5CAC"/>
    <w:rsid w:val="00DD5CD5"/>
    <w:rsid w:val="00DD5CF1"/>
    <w:rsid w:val="00DD5D6D"/>
    <w:rsid w:val="00DD5DAA"/>
    <w:rsid w:val="00DD5DF6"/>
    <w:rsid w:val="00DD5E43"/>
    <w:rsid w:val="00DD5E78"/>
    <w:rsid w:val="00DD5EBD"/>
    <w:rsid w:val="00DD5F1F"/>
    <w:rsid w:val="00DD5F98"/>
    <w:rsid w:val="00DD6040"/>
    <w:rsid w:val="00DD6087"/>
    <w:rsid w:val="00DD60BE"/>
    <w:rsid w:val="00DD618D"/>
    <w:rsid w:val="00DD61BC"/>
    <w:rsid w:val="00DD61D1"/>
    <w:rsid w:val="00DD6201"/>
    <w:rsid w:val="00DD620B"/>
    <w:rsid w:val="00DD6232"/>
    <w:rsid w:val="00DD6240"/>
    <w:rsid w:val="00DD6272"/>
    <w:rsid w:val="00DD6312"/>
    <w:rsid w:val="00DD6340"/>
    <w:rsid w:val="00DD6379"/>
    <w:rsid w:val="00DD63A5"/>
    <w:rsid w:val="00DD63C6"/>
    <w:rsid w:val="00DD6520"/>
    <w:rsid w:val="00DD6637"/>
    <w:rsid w:val="00DD66B3"/>
    <w:rsid w:val="00DD674F"/>
    <w:rsid w:val="00DD6759"/>
    <w:rsid w:val="00DD67B6"/>
    <w:rsid w:val="00DD6840"/>
    <w:rsid w:val="00DD68BF"/>
    <w:rsid w:val="00DD6904"/>
    <w:rsid w:val="00DD690E"/>
    <w:rsid w:val="00DD6964"/>
    <w:rsid w:val="00DD696A"/>
    <w:rsid w:val="00DD698A"/>
    <w:rsid w:val="00DD6A19"/>
    <w:rsid w:val="00DD6A86"/>
    <w:rsid w:val="00DD6AE5"/>
    <w:rsid w:val="00DD6B00"/>
    <w:rsid w:val="00DD6B89"/>
    <w:rsid w:val="00DD6C04"/>
    <w:rsid w:val="00DD6C6E"/>
    <w:rsid w:val="00DD6C9D"/>
    <w:rsid w:val="00DD6CB6"/>
    <w:rsid w:val="00DD6CCC"/>
    <w:rsid w:val="00DD6D37"/>
    <w:rsid w:val="00DD6D53"/>
    <w:rsid w:val="00DD6D75"/>
    <w:rsid w:val="00DD6D76"/>
    <w:rsid w:val="00DD6DAC"/>
    <w:rsid w:val="00DD6E63"/>
    <w:rsid w:val="00DD6E68"/>
    <w:rsid w:val="00DD6EDB"/>
    <w:rsid w:val="00DD6F39"/>
    <w:rsid w:val="00DD6FBF"/>
    <w:rsid w:val="00DD7049"/>
    <w:rsid w:val="00DD708E"/>
    <w:rsid w:val="00DD70BA"/>
    <w:rsid w:val="00DD710B"/>
    <w:rsid w:val="00DD713E"/>
    <w:rsid w:val="00DD714D"/>
    <w:rsid w:val="00DD7197"/>
    <w:rsid w:val="00DD71FA"/>
    <w:rsid w:val="00DD7254"/>
    <w:rsid w:val="00DD72AD"/>
    <w:rsid w:val="00DD72CD"/>
    <w:rsid w:val="00DD72F2"/>
    <w:rsid w:val="00DD7331"/>
    <w:rsid w:val="00DD735B"/>
    <w:rsid w:val="00DD7379"/>
    <w:rsid w:val="00DD738C"/>
    <w:rsid w:val="00DD739D"/>
    <w:rsid w:val="00DD73E6"/>
    <w:rsid w:val="00DD746F"/>
    <w:rsid w:val="00DD7544"/>
    <w:rsid w:val="00DD764D"/>
    <w:rsid w:val="00DD7656"/>
    <w:rsid w:val="00DD7732"/>
    <w:rsid w:val="00DD7743"/>
    <w:rsid w:val="00DD77C5"/>
    <w:rsid w:val="00DD7816"/>
    <w:rsid w:val="00DD7818"/>
    <w:rsid w:val="00DD7824"/>
    <w:rsid w:val="00DD7851"/>
    <w:rsid w:val="00DD78C2"/>
    <w:rsid w:val="00DD7915"/>
    <w:rsid w:val="00DD791F"/>
    <w:rsid w:val="00DD7942"/>
    <w:rsid w:val="00DD79AA"/>
    <w:rsid w:val="00DD79CF"/>
    <w:rsid w:val="00DD79E0"/>
    <w:rsid w:val="00DD7A16"/>
    <w:rsid w:val="00DD7A75"/>
    <w:rsid w:val="00DD7ABB"/>
    <w:rsid w:val="00DD7ACF"/>
    <w:rsid w:val="00DD7AF9"/>
    <w:rsid w:val="00DD7B08"/>
    <w:rsid w:val="00DD7BF0"/>
    <w:rsid w:val="00DD7C5E"/>
    <w:rsid w:val="00DD7DCA"/>
    <w:rsid w:val="00DD7DFA"/>
    <w:rsid w:val="00DD7E27"/>
    <w:rsid w:val="00DD7E6F"/>
    <w:rsid w:val="00DD7F10"/>
    <w:rsid w:val="00DD7F26"/>
    <w:rsid w:val="00DD7FB7"/>
    <w:rsid w:val="00DE0009"/>
    <w:rsid w:val="00DE006A"/>
    <w:rsid w:val="00DE00DD"/>
    <w:rsid w:val="00DE0121"/>
    <w:rsid w:val="00DE012C"/>
    <w:rsid w:val="00DE0222"/>
    <w:rsid w:val="00DE0235"/>
    <w:rsid w:val="00DE02AC"/>
    <w:rsid w:val="00DE02B1"/>
    <w:rsid w:val="00DE0344"/>
    <w:rsid w:val="00DE0387"/>
    <w:rsid w:val="00DE0388"/>
    <w:rsid w:val="00DE03C6"/>
    <w:rsid w:val="00DE03D8"/>
    <w:rsid w:val="00DE042A"/>
    <w:rsid w:val="00DE04BE"/>
    <w:rsid w:val="00DE04D1"/>
    <w:rsid w:val="00DE04E5"/>
    <w:rsid w:val="00DE04F4"/>
    <w:rsid w:val="00DE067D"/>
    <w:rsid w:val="00DE068A"/>
    <w:rsid w:val="00DE0830"/>
    <w:rsid w:val="00DE085A"/>
    <w:rsid w:val="00DE085C"/>
    <w:rsid w:val="00DE08A8"/>
    <w:rsid w:val="00DE08E9"/>
    <w:rsid w:val="00DE0952"/>
    <w:rsid w:val="00DE095C"/>
    <w:rsid w:val="00DE09E3"/>
    <w:rsid w:val="00DE0A0F"/>
    <w:rsid w:val="00DE0A43"/>
    <w:rsid w:val="00DE0B70"/>
    <w:rsid w:val="00DE0BF1"/>
    <w:rsid w:val="00DE0C7D"/>
    <w:rsid w:val="00DE0C93"/>
    <w:rsid w:val="00DE0C94"/>
    <w:rsid w:val="00DE0CBD"/>
    <w:rsid w:val="00DE0CD2"/>
    <w:rsid w:val="00DE0CF5"/>
    <w:rsid w:val="00DE0DBC"/>
    <w:rsid w:val="00DE0DE6"/>
    <w:rsid w:val="00DE0DF1"/>
    <w:rsid w:val="00DE0E88"/>
    <w:rsid w:val="00DE0F12"/>
    <w:rsid w:val="00DE0FC2"/>
    <w:rsid w:val="00DE1007"/>
    <w:rsid w:val="00DE1062"/>
    <w:rsid w:val="00DE1066"/>
    <w:rsid w:val="00DE1164"/>
    <w:rsid w:val="00DE11AA"/>
    <w:rsid w:val="00DE11FC"/>
    <w:rsid w:val="00DE1234"/>
    <w:rsid w:val="00DE1247"/>
    <w:rsid w:val="00DE125B"/>
    <w:rsid w:val="00DE12B9"/>
    <w:rsid w:val="00DE1530"/>
    <w:rsid w:val="00DE15C0"/>
    <w:rsid w:val="00DE15C2"/>
    <w:rsid w:val="00DE15C3"/>
    <w:rsid w:val="00DE15D0"/>
    <w:rsid w:val="00DE1659"/>
    <w:rsid w:val="00DE1679"/>
    <w:rsid w:val="00DE16CB"/>
    <w:rsid w:val="00DE16FB"/>
    <w:rsid w:val="00DE17AB"/>
    <w:rsid w:val="00DE17D2"/>
    <w:rsid w:val="00DE1898"/>
    <w:rsid w:val="00DE18BB"/>
    <w:rsid w:val="00DE19B4"/>
    <w:rsid w:val="00DE1A4F"/>
    <w:rsid w:val="00DE1AD6"/>
    <w:rsid w:val="00DE1B45"/>
    <w:rsid w:val="00DE1B46"/>
    <w:rsid w:val="00DE1B4A"/>
    <w:rsid w:val="00DE1B83"/>
    <w:rsid w:val="00DE1BA8"/>
    <w:rsid w:val="00DE1BD9"/>
    <w:rsid w:val="00DE1D84"/>
    <w:rsid w:val="00DE1EAC"/>
    <w:rsid w:val="00DE1EF6"/>
    <w:rsid w:val="00DE1F4B"/>
    <w:rsid w:val="00DE1F4D"/>
    <w:rsid w:val="00DE1F5D"/>
    <w:rsid w:val="00DE1FA4"/>
    <w:rsid w:val="00DE1FC7"/>
    <w:rsid w:val="00DE1FC8"/>
    <w:rsid w:val="00DE1FE8"/>
    <w:rsid w:val="00DE2001"/>
    <w:rsid w:val="00DE206A"/>
    <w:rsid w:val="00DE206B"/>
    <w:rsid w:val="00DE2072"/>
    <w:rsid w:val="00DE211C"/>
    <w:rsid w:val="00DE213F"/>
    <w:rsid w:val="00DE2197"/>
    <w:rsid w:val="00DE21BF"/>
    <w:rsid w:val="00DE2209"/>
    <w:rsid w:val="00DE2216"/>
    <w:rsid w:val="00DE221E"/>
    <w:rsid w:val="00DE2268"/>
    <w:rsid w:val="00DE2311"/>
    <w:rsid w:val="00DE23E3"/>
    <w:rsid w:val="00DE2417"/>
    <w:rsid w:val="00DE24F6"/>
    <w:rsid w:val="00DE2557"/>
    <w:rsid w:val="00DE260A"/>
    <w:rsid w:val="00DE2658"/>
    <w:rsid w:val="00DE266B"/>
    <w:rsid w:val="00DE272A"/>
    <w:rsid w:val="00DE276A"/>
    <w:rsid w:val="00DE2773"/>
    <w:rsid w:val="00DE2785"/>
    <w:rsid w:val="00DE27E7"/>
    <w:rsid w:val="00DE2860"/>
    <w:rsid w:val="00DE28D8"/>
    <w:rsid w:val="00DE29DB"/>
    <w:rsid w:val="00DE2A0D"/>
    <w:rsid w:val="00DE2A27"/>
    <w:rsid w:val="00DE2A44"/>
    <w:rsid w:val="00DE2A56"/>
    <w:rsid w:val="00DE2A57"/>
    <w:rsid w:val="00DE2BDF"/>
    <w:rsid w:val="00DE2BE5"/>
    <w:rsid w:val="00DE2C7F"/>
    <w:rsid w:val="00DE2CA9"/>
    <w:rsid w:val="00DE2CCB"/>
    <w:rsid w:val="00DE2D23"/>
    <w:rsid w:val="00DE2DB5"/>
    <w:rsid w:val="00DE2E39"/>
    <w:rsid w:val="00DE2E81"/>
    <w:rsid w:val="00DE2EA3"/>
    <w:rsid w:val="00DE2FA8"/>
    <w:rsid w:val="00DE3081"/>
    <w:rsid w:val="00DE309F"/>
    <w:rsid w:val="00DE30B8"/>
    <w:rsid w:val="00DE3104"/>
    <w:rsid w:val="00DE31C8"/>
    <w:rsid w:val="00DE3204"/>
    <w:rsid w:val="00DE322E"/>
    <w:rsid w:val="00DE32FF"/>
    <w:rsid w:val="00DE336F"/>
    <w:rsid w:val="00DE3375"/>
    <w:rsid w:val="00DE339F"/>
    <w:rsid w:val="00DE33B2"/>
    <w:rsid w:val="00DE341C"/>
    <w:rsid w:val="00DE3422"/>
    <w:rsid w:val="00DE3428"/>
    <w:rsid w:val="00DE3530"/>
    <w:rsid w:val="00DE3543"/>
    <w:rsid w:val="00DE3559"/>
    <w:rsid w:val="00DE3583"/>
    <w:rsid w:val="00DE3601"/>
    <w:rsid w:val="00DE3610"/>
    <w:rsid w:val="00DE3674"/>
    <w:rsid w:val="00DE373C"/>
    <w:rsid w:val="00DE3752"/>
    <w:rsid w:val="00DE3883"/>
    <w:rsid w:val="00DE38D0"/>
    <w:rsid w:val="00DE38EC"/>
    <w:rsid w:val="00DE39A8"/>
    <w:rsid w:val="00DE39B0"/>
    <w:rsid w:val="00DE39B9"/>
    <w:rsid w:val="00DE39C0"/>
    <w:rsid w:val="00DE39E6"/>
    <w:rsid w:val="00DE3A3B"/>
    <w:rsid w:val="00DE3A57"/>
    <w:rsid w:val="00DE3A9B"/>
    <w:rsid w:val="00DE3B17"/>
    <w:rsid w:val="00DE3B1A"/>
    <w:rsid w:val="00DE3B25"/>
    <w:rsid w:val="00DE3B68"/>
    <w:rsid w:val="00DE3B92"/>
    <w:rsid w:val="00DE3BB9"/>
    <w:rsid w:val="00DE3BC7"/>
    <w:rsid w:val="00DE3CDD"/>
    <w:rsid w:val="00DE3D1D"/>
    <w:rsid w:val="00DE3D2A"/>
    <w:rsid w:val="00DE3E0B"/>
    <w:rsid w:val="00DE3E3E"/>
    <w:rsid w:val="00DE3EBA"/>
    <w:rsid w:val="00DE3EE6"/>
    <w:rsid w:val="00DE3F22"/>
    <w:rsid w:val="00DE3F3D"/>
    <w:rsid w:val="00DE3FB6"/>
    <w:rsid w:val="00DE3FC0"/>
    <w:rsid w:val="00DE3FC7"/>
    <w:rsid w:val="00DE4034"/>
    <w:rsid w:val="00DE40B7"/>
    <w:rsid w:val="00DE40C3"/>
    <w:rsid w:val="00DE40CC"/>
    <w:rsid w:val="00DE4137"/>
    <w:rsid w:val="00DE415A"/>
    <w:rsid w:val="00DE4196"/>
    <w:rsid w:val="00DE41B1"/>
    <w:rsid w:val="00DE41DB"/>
    <w:rsid w:val="00DE4295"/>
    <w:rsid w:val="00DE42DC"/>
    <w:rsid w:val="00DE42E0"/>
    <w:rsid w:val="00DE431F"/>
    <w:rsid w:val="00DE4329"/>
    <w:rsid w:val="00DE43A0"/>
    <w:rsid w:val="00DE43BD"/>
    <w:rsid w:val="00DE4436"/>
    <w:rsid w:val="00DE44B5"/>
    <w:rsid w:val="00DE45E5"/>
    <w:rsid w:val="00DE45F3"/>
    <w:rsid w:val="00DE4624"/>
    <w:rsid w:val="00DE4634"/>
    <w:rsid w:val="00DE467A"/>
    <w:rsid w:val="00DE46C7"/>
    <w:rsid w:val="00DE4739"/>
    <w:rsid w:val="00DE481B"/>
    <w:rsid w:val="00DE4907"/>
    <w:rsid w:val="00DE4A5B"/>
    <w:rsid w:val="00DE4B0E"/>
    <w:rsid w:val="00DE4B57"/>
    <w:rsid w:val="00DE4BD9"/>
    <w:rsid w:val="00DE4C62"/>
    <w:rsid w:val="00DE4C6A"/>
    <w:rsid w:val="00DE4C7A"/>
    <w:rsid w:val="00DE4D30"/>
    <w:rsid w:val="00DE4D46"/>
    <w:rsid w:val="00DE4D51"/>
    <w:rsid w:val="00DE4D52"/>
    <w:rsid w:val="00DE4DA0"/>
    <w:rsid w:val="00DE4DE5"/>
    <w:rsid w:val="00DE4DF5"/>
    <w:rsid w:val="00DE4EAB"/>
    <w:rsid w:val="00DE4ECB"/>
    <w:rsid w:val="00DE50CF"/>
    <w:rsid w:val="00DE50D7"/>
    <w:rsid w:val="00DE5186"/>
    <w:rsid w:val="00DE51B1"/>
    <w:rsid w:val="00DE5291"/>
    <w:rsid w:val="00DE52C9"/>
    <w:rsid w:val="00DE52E5"/>
    <w:rsid w:val="00DE5326"/>
    <w:rsid w:val="00DE5331"/>
    <w:rsid w:val="00DE53FA"/>
    <w:rsid w:val="00DE5418"/>
    <w:rsid w:val="00DE5419"/>
    <w:rsid w:val="00DE54B7"/>
    <w:rsid w:val="00DE54CB"/>
    <w:rsid w:val="00DE5568"/>
    <w:rsid w:val="00DE55B5"/>
    <w:rsid w:val="00DE55D0"/>
    <w:rsid w:val="00DE5651"/>
    <w:rsid w:val="00DE57D4"/>
    <w:rsid w:val="00DE5831"/>
    <w:rsid w:val="00DE5878"/>
    <w:rsid w:val="00DE5888"/>
    <w:rsid w:val="00DE58C9"/>
    <w:rsid w:val="00DE58F3"/>
    <w:rsid w:val="00DE5912"/>
    <w:rsid w:val="00DE5997"/>
    <w:rsid w:val="00DE5A25"/>
    <w:rsid w:val="00DE5A67"/>
    <w:rsid w:val="00DE5B8C"/>
    <w:rsid w:val="00DE5CBC"/>
    <w:rsid w:val="00DE5CC2"/>
    <w:rsid w:val="00DE5D77"/>
    <w:rsid w:val="00DE5D8A"/>
    <w:rsid w:val="00DE5DEC"/>
    <w:rsid w:val="00DE5E42"/>
    <w:rsid w:val="00DE5E58"/>
    <w:rsid w:val="00DE5ED2"/>
    <w:rsid w:val="00DE5F36"/>
    <w:rsid w:val="00DE5F5D"/>
    <w:rsid w:val="00DE5F96"/>
    <w:rsid w:val="00DE5F9B"/>
    <w:rsid w:val="00DE6047"/>
    <w:rsid w:val="00DE609D"/>
    <w:rsid w:val="00DE60E7"/>
    <w:rsid w:val="00DE6101"/>
    <w:rsid w:val="00DE6102"/>
    <w:rsid w:val="00DE620C"/>
    <w:rsid w:val="00DE6252"/>
    <w:rsid w:val="00DE625E"/>
    <w:rsid w:val="00DE63FE"/>
    <w:rsid w:val="00DE6431"/>
    <w:rsid w:val="00DE6492"/>
    <w:rsid w:val="00DE65EE"/>
    <w:rsid w:val="00DE65FD"/>
    <w:rsid w:val="00DE662C"/>
    <w:rsid w:val="00DE6670"/>
    <w:rsid w:val="00DE6676"/>
    <w:rsid w:val="00DE66C9"/>
    <w:rsid w:val="00DE66E3"/>
    <w:rsid w:val="00DE6758"/>
    <w:rsid w:val="00DE6762"/>
    <w:rsid w:val="00DE67D4"/>
    <w:rsid w:val="00DE699C"/>
    <w:rsid w:val="00DE69D6"/>
    <w:rsid w:val="00DE6AB0"/>
    <w:rsid w:val="00DE6AB1"/>
    <w:rsid w:val="00DE6B8E"/>
    <w:rsid w:val="00DE6BAA"/>
    <w:rsid w:val="00DE6BDE"/>
    <w:rsid w:val="00DE6C18"/>
    <w:rsid w:val="00DE6C56"/>
    <w:rsid w:val="00DE6C6F"/>
    <w:rsid w:val="00DE6D31"/>
    <w:rsid w:val="00DE6D55"/>
    <w:rsid w:val="00DE6D8F"/>
    <w:rsid w:val="00DE6DBA"/>
    <w:rsid w:val="00DE6DCB"/>
    <w:rsid w:val="00DE6E25"/>
    <w:rsid w:val="00DE6E59"/>
    <w:rsid w:val="00DE6E66"/>
    <w:rsid w:val="00DE6EE9"/>
    <w:rsid w:val="00DE6FB4"/>
    <w:rsid w:val="00DE7001"/>
    <w:rsid w:val="00DE7016"/>
    <w:rsid w:val="00DE707C"/>
    <w:rsid w:val="00DE70DA"/>
    <w:rsid w:val="00DE70EF"/>
    <w:rsid w:val="00DE7154"/>
    <w:rsid w:val="00DE718F"/>
    <w:rsid w:val="00DE7190"/>
    <w:rsid w:val="00DE71BC"/>
    <w:rsid w:val="00DE71FB"/>
    <w:rsid w:val="00DE7228"/>
    <w:rsid w:val="00DE725A"/>
    <w:rsid w:val="00DE72CF"/>
    <w:rsid w:val="00DE72F8"/>
    <w:rsid w:val="00DE72FC"/>
    <w:rsid w:val="00DE731E"/>
    <w:rsid w:val="00DE732F"/>
    <w:rsid w:val="00DE7358"/>
    <w:rsid w:val="00DE73AA"/>
    <w:rsid w:val="00DE73EB"/>
    <w:rsid w:val="00DE749B"/>
    <w:rsid w:val="00DE7511"/>
    <w:rsid w:val="00DE7527"/>
    <w:rsid w:val="00DE7529"/>
    <w:rsid w:val="00DE7577"/>
    <w:rsid w:val="00DE75D0"/>
    <w:rsid w:val="00DE75D1"/>
    <w:rsid w:val="00DE75EF"/>
    <w:rsid w:val="00DE7659"/>
    <w:rsid w:val="00DE769F"/>
    <w:rsid w:val="00DE76EC"/>
    <w:rsid w:val="00DE76F2"/>
    <w:rsid w:val="00DE77D9"/>
    <w:rsid w:val="00DE77F2"/>
    <w:rsid w:val="00DE781F"/>
    <w:rsid w:val="00DE783F"/>
    <w:rsid w:val="00DE7871"/>
    <w:rsid w:val="00DE7876"/>
    <w:rsid w:val="00DE7883"/>
    <w:rsid w:val="00DE78DB"/>
    <w:rsid w:val="00DE78DD"/>
    <w:rsid w:val="00DE78F2"/>
    <w:rsid w:val="00DE78F8"/>
    <w:rsid w:val="00DE795A"/>
    <w:rsid w:val="00DE7A5A"/>
    <w:rsid w:val="00DE7AC3"/>
    <w:rsid w:val="00DE7BD2"/>
    <w:rsid w:val="00DE7C0C"/>
    <w:rsid w:val="00DE7C4D"/>
    <w:rsid w:val="00DE7CBE"/>
    <w:rsid w:val="00DE7CE9"/>
    <w:rsid w:val="00DE7D79"/>
    <w:rsid w:val="00DE7DD7"/>
    <w:rsid w:val="00DE7DEE"/>
    <w:rsid w:val="00DE7E31"/>
    <w:rsid w:val="00DE7E87"/>
    <w:rsid w:val="00DE7EDA"/>
    <w:rsid w:val="00DF00B6"/>
    <w:rsid w:val="00DF00DD"/>
    <w:rsid w:val="00DF00E7"/>
    <w:rsid w:val="00DF0203"/>
    <w:rsid w:val="00DF0250"/>
    <w:rsid w:val="00DF025F"/>
    <w:rsid w:val="00DF0296"/>
    <w:rsid w:val="00DF02C5"/>
    <w:rsid w:val="00DF0340"/>
    <w:rsid w:val="00DF0393"/>
    <w:rsid w:val="00DF03C5"/>
    <w:rsid w:val="00DF03DB"/>
    <w:rsid w:val="00DF03EB"/>
    <w:rsid w:val="00DF050E"/>
    <w:rsid w:val="00DF0617"/>
    <w:rsid w:val="00DF0645"/>
    <w:rsid w:val="00DF0665"/>
    <w:rsid w:val="00DF0666"/>
    <w:rsid w:val="00DF067E"/>
    <w:rsid w:val="00DF070D"/>
    <w:rsid w:val="00DF075D"/>
    <w:rsid w:val="00DF0946"/>
    <w:rsid w:val="00DF0A20"/>
    <w:rsid w:val="00DF0A53"/>
    <w:rsid w:val="00DF0AE1"/>
    <w:rsid w:val="00DF0AEE"/>
    <w:rsid w:val="00DF0B6B"/>
    <w:rsid w:val="00DF0C1D"/>
    <w:rsid w:val="00DF0C44"/>
    <w:rsid w:val="00DF0CA1"/>
    <w:rsid w:val="00DF0CA2"/>
    <w:rsid w:val="00DF0CA4"/>
    <w:rsid w:val="00DF0CD3"/>
    <w:rsid w:val="00DF0D84"/>
    <w:rsid w:val="00DF0DE5"/>
    <w:rsid w:val="00DF0DFE"/>
    <w:rsid w:val="00DF0E15"/>
    <w:rsid w:val="00DF0E48"/>
    <w:rsid w:val="00DF0E52"/>
    <w:rsid w:val="00DF0E5C"/>
    <w:rsid w:val="00DF0E6D"/>
    <w:rsid w:val="00DF0EA9"/>
    <w:rsid w:val="00DF0EDF"/>
    <w:rsid w:val="00DF0F23"/>
    <w:rsid w:val="00DF0F31"/>
    <w:rsid w:val="00DF0F85"/>
    <w:rsid w:val="00DF0FF3"/>
    <w:rsid w:val="00DF106F"/>
    <w:rsid w:val="00DF108F"/>
    <w:rsid w:val="00DF10A1"/>
    <w:rsid w:val="00DF10DD"/>
    <w:rsid w:val="00DF114A"/>
    <w:rsid w:val="00DF11BD"/>
    <w:rsid w:val="00DF11F0"/>
    <w:rsid w:val="00DF1242"/>
    <w:rsid w:val="00DF124E"/>
    <w:rsid w:val="00DF12B3"/>
    <w:rsid w:val="00DF1308"/>
    <w:rsid w:val="00DF1316"/>
    <w:rsid w:val="00DF1334"/>
    <w:rsid w:val="00DF1459"/>
    <w:rsid w:val="00DF1534"/>
    <w:rsid w:val="00DF155D"/>
    <w:rsid w:val="00DF1567"/>
    <w:rsid w:val="00DF15B5"/>
    <w:rsid w:val="00DF15C9"/>
    <w:rsid w:val="00DF15D5"/>
    <w:rsid w:val="00DF1624"/>
    <w:rsid w:val="00DF1670"/>
    <w:rsid w:val="00DF168D"/>
    <w:rsid w:val="00DF1737"/>
    <w:rsid w:val="00DF179E"/>
    <w:rsid w:val="00DF18FB"/>
    <w:rsid w:val="00DF1919"/>
    <w:rsid w:val="00DF19E8"/>
    <w:rsid w:val="00DF1A41"/>
    <w:rsid w:val="00DF1A5F"/>
    <w:rsid w:val="00DF1A6C"/>
    <w:rsid w:val="00DF1ADB"/>
    <w:rsid w:val="00DF1B15"/>
    <w:rsid w:val="00DF1B1C"/>
    <w:rsid w:val="00DF1B28"/>
    <w:rsid w:val="00DF1BB2"/>
    <w:rsid w:val="00DF1BFA"/>
    <w:rsid w:val="00DF1C49"/>
    <w:rsid w:val="00DF1C98"/>
    <w:rsid w:val="00DF1D5D"/>
    <w:rsid w:val="00DF1D90"/>
    <w:rsid w:val="00DF1DA6"/>
    <w:rsid w:val="00DF1DC0"/>
    <w:rsid w:val="00DF1E9A"/>
    <w:rsid w:val="00DF1EA6"/>
    <w:rsid w:val="00DF1EB8"/>
    <w:rsid w:val="00DF2022"/>
    <w:rsid w:val="00DF209A"/>
    <w:rsid w:val="00DF20E1"/>
    <w:rsid w:val="00DF216A"/>
    <w:rsid w:val="00DF2194"/>
    <w:rsid w:val="00DF21CB"/>
    <w:rsid w:val="00DF21E0"/>
    <w:rsid w:val="00DF2215"/>
    <w:rsid w:val="00DF22B1"/>
    <w:rsid w:val="00DF22C8"/>
    <w:rsid w:val="00DF22E4"/>
    <w:rsid w:val="00DF23DE"/>
    <w:rsid w:val="00DF23ED"/>
    <w:rsid w:val="00DF23EE"/>
    <w:rsid w:val="00DF2402"/>
    <w:rsid w:val="00DF250D"/>
    <w:rsid w:val="00DF2578"/>
    <w:rsid w:val="00DF2639"/>
    <w:rsid w:val="00DF268D"/>
    <w:rsid w:val="00DF2694"/>
    <w:rsid w:val="00DF2769"/>
    <w:rsid w:val="00DF280F"/>
    <w:rsid w:val="00DF288A"/>
    <w:rsid w:val="00DF28CA"/>
    <w:rsid w:val="00DF29E6"/>
    <w:rsid w:val="00DF29FD"/>
    <w:rsid w:val="00DF2AC9"/>
    <w:rsid w:val="00DF2AE1"/>
    <w:rsid w:val="00DF2B7C"/>
    <w:rsid w:val="00DF2BA2"/>
    <w:rsid w:val="00DF2C05"/>
    <w:rsid w:val="00DF2C6A"/>
    <w:rsid w:val="00DF2C95"/>
    <w:rsid w:val="00DF2CBD"/>
    <w:rsid w:val="00DF2D53"/>
    <w:rsid w:val="00DF2D5C"/>
    <w:rsid w:val="00DF2DCA"/>
    <w:rsid w:val="00DF2DD3"/>
    <w:rsid w:val="00DF2E4A"/>
    <w:rsid w:val="00DF2E51"/>
    <w:rsid w:val="00DF2E65"/>
    <w:rsid w:val="00DF2E68"/>
    <w:rsid w:val="00DF2F75"/>
    <w:rsid w:val="00DF3041"/>
    <w:rsid w:val="00DF30AE"/>
    <w:rsid w:val="00DF30BD"/>
    <w:rsid w:val="00DF30EC"/>
    <w:rsid w:val="00DF3121"/>
    <w:rsid w:val="00DF31EC"/>
    <w:rsid w:val="00DF3264"/>
    <w:rsid w:val="00DF32E3"/>
    <w:rsid w:val="00DF335B"/>
    <w:rsid w:val="00DF33BF"/>
    <w:rsid w:val="00DF33D1"/>
    <w:rsid w:val="00DF33FA"/>
    <w:rsid w:val="00DF3428"/>
    <w:rsid w:val="00DF3438"/>
    <w:rsid w:val="00DF3469"/>
    <w:rsid w:val="00DF3546"/>
    <w:rsid w:val="00DF35F5"/>
    <w:rsid w:val="00DF3632"/>
    <w:rsid w:val="00DF36F6"/>
    <w:rsid w:val="00DF36FC"/>
    <w:rsid w:val="00DF3723"/>
    <w:rsid w:val="00DF37A3"/>
    <w:rsid w:val="00DF37EA"/>
    <w:rsid w:val="00DF3809"/>
    <w:rsid w:val="00DF38CA"/>
    <w:rsid w:val="00DF39E1"/>
    <w:rsid w:val="00DF39F0"/>
    <w:rsid w:val="00DF3A02"/>
    <w:rsid w:val="00DF3A20"/>
    <w:rsid w:val="00DF3A63"/>
    <w:rsid w:val="00DF3A76"/>
    <w:rsid w:val="00DF3A93"/>
    <w:rsid w:val="00DF3ADD"/>
    <w:rsid w:val="00DF3AE8"/>
    <w:rsid w:val="00DF3B85"/>
    <w:rsid w:val="00DF3BF0"/>
    <w:rsid w:val="00DF3CC7"/>
    <w:rsid w:val="00DF3CD8"/>
    <w:rsid w:val="00DF3D15"/>
    <w:rsid w:val="00DF3D18"/>
    <w:rsid w:val="00DF3D62"/>
    <w:rsid w:val="00DF3D96"/>
    <w:rsid w:val="00DF3DB4"/>
    <w:rsid w:val="00DF3DD1"/>
    <w:rsid w:val="00DF3DF5"/>
    <w:rsid w:val="00DF3EA1"/>
    <w:rsid w:val="00DF3F56"/>
    <w:rsid w:val="00DF4083"/>
    <w:rsid w:val="00DF42B2"/>
    <w:rsid w:val="00DF42B4"/>
    <w:rsid w:val="00DF42DD"/>
    <w:rsid w:val="00DF431A"/>
    <w:rsid w:val="00DF4345"/>
    <w:rsid w:val="00DF4371"/>
    <w:rsid w:val="00DF441E"/>
    <w:rsid w:val="00DF443C"/>
    <w:rsid w:val="00DF4634"/>
    <w:rsid w:val="00DF465A"/>
    <w:rsid w:val="00DF46B9"/>
    <w:rsid w:val="00DF4730"/>
    <w:rsid w:val="00DF4864"/>
    <w:rsid w:val="00DF4898"/>
    <w:rsid w:val="00DF48EA"/>
    <w:rsid w:val="00DF4951"/>
    <w:rsid w:val="00DF4971"/>
    <w:rsid w:val="00DF4A33"/>
    <w:rsid w:val="00DF4A4F"/>
    <w:rsid w:val="00DF4A88"/>
    <w:rsid w:val="00DF4AC0"/>
    <w:rsid w:val="00DF4ACC"/>
    <w:rsid w:val="00DF4ADA"/>
    <w:rsid w:val="00DF4AE8"/>
    <w:rsid w:val="00DF4B97"/>
    <w:rsid w:val="00DF4CA9"/>
    <w:rsid w:val="00DF4CE8"/>
    <w:rsid w:val="00DF4D35"/>
    <w:rsid w:val="00DF4D7F"/>
    <w:rsid w:val="00DF4E7C"/>
    <w:rsid w:val="00DF4ECB"/>
    <w:rsid w:val="00DF4F74"/>
    <w:rsid w:val="00DF50FA"/>
    <w:rsid w:val="00DF5149"/>
    <w:rsid w:val="00DF5155"/>
    <w:rsid w:val="00DF5190"/>
    <w:rsid w:val="00DF52F5"/>
    <w:rsid w:val="00DF533A"/>
    <w:rsid w:val="00DF5386"/>
    <w:rsid w:val="00DF543C"/>
    <w:rsid w:val="00DF5449"/>
    <w:rsid w:val="00DF54A1"/>
    <w:rsid w:val="00DF553F"/>
    <w:rsid w:val="00DF55A9"/>
    <w:rsid w:val="00DF5694"/>
    <w:rsid w:val="00DF570A"/>
    <w:rsid w:val="00DF5768"/>
    <w:rsid w:val="00DF5782"/>
    <w:rsid w:val="00DF57AF"/>
    <w:rsid w:val="00DF580A"/>
    <w:rsid w:val="00DF587A"/>
    <w:rsid w:val="00DF58EA"/>
    <w:rsid w:val="00DF5910"/>
    <w:rsid w:val="00DF5963"/>
    <w:rsid w:val="00DF5997"/>
    <w:rsid w:val="00DF59A4"/>
    <w:rsid w:val="00DF59BA"/>
    <w:rsid w:val="00DF5A01"/>
    <w:rsid w:val="00DF5B2A"/>
    <w:rsid w:val="00DF5B7A"/>
    <w:rsid w:val="00DF5BCC"/>
    <w:rsid w:val="00DF5BCE"/>
    <w:rsid w:val="00DF5BD8"/>
    <w:rsid w:val="00DF5C23"/>
    <w:rsid w:val="00DF5C8C"/>
    <w:rsid w:val="00DF5D04"/>
    <w:rsid w:val="00DF5D9B"/>
    <w:rsid w:val="00DF5DF1"/>
    <w:rsid w:val="00DF5E2E"/>
    <w:rsid w:val="00DF5E9B"/>
    <w:rsid w:val="00DF5ED4"/>
    <w:rsid w:val="00DF5F0F"/>
    <w:rsid w:val="00DF5F45"/>
    <w:rsid w:val="00DF6010"/>
    <w:rsid w:val="00DF6046"/>
    <w:rsid w:val="00DF60D2"/>
    <w:rsid w:val="00DF60DC"/>
    <w:rsid w:val="00DF60E1"/>
    <w:rsid w:val="00DF6153"/>
    <w:rsid w:val="00DF615C"/>
    <w:rsid w:val="00DF625A"/>
    <w:rsid w:val="00DF629B"/>
    <w:rsid w:val="00DF62AE"/>
    <w:rsid w:val="00DF62B6"/>
    <w:rsid w:val="00DF62D2"/>
    <w:rsid w:val="00DF63C5"/>
    <w:rsid w:val="00DF63D6"/>
    <w:rsid w:val="00DF6412"/>
    <w:rsid w:val="00DF641A"/>
    <w:rsid w:val="00DF6423"/>
    <w:rsid w:val="00DF64CB"/>
    <w:rsid w:val="00DF6539"/>
    <w:rsid w:val="00DF6562"/>
    <w:rsid w:val="00DF65BB"/>
    <w:rsid w:val="00DF65CD"/>
    <w:rsid w:val="00DF660B"/>
    <w:rsid w:val="00DF680B"/>
    <w:rsid w:val="00DF6838"/>
    <w:rsid w:val="00DF6867"/>
    <w:rsid w:val="00DF68BC"/>
    <w:rsid w:val="00DF68D9"/>
    <w:rsid w:val="00DF691C"/>
    <w:rsid w:val="00DF69FD"/>
    <w:rsid w:val="00DF6A03"/>
    <w:rsid w:val="00DF6A4F"/>
    <w:rsid w:val="00DF6AAC"/>
    <w:rsid w:val="00DF6AD7"/>
    <w:rsid w:val="00DF6B18"/>
    <w:rsid w:val="00DF6B4E"/>
    <w:rsid w:val="00DF6B95"/>
    <w:rsid w:val="00DF6C82"/>
    <w:rsid w:val="00DF6CDA"/>
    <w:rsid w:val="00DF6CED"/>
    <w:rsid w:val="00DF6D1C"/>
    <w:rsid w:val="00DF6D3A"/>
    <w:rsid w:val="00DF6D55"/>
    <w:rsid w:val="00DF6D6F"/>
    <w:rsid w:val="00DF6DD1"/>
    <w:rsid w:val="00DF6DF0"/>
    <w:rsid w:val="00DF6E7D"/>
    <w:rsid w:val="00DF6EE1"/>
    <w:rsid w:val="00DF6F44"/>
    <w:rsid w:val="00DF6F72"/>
    <w:rsid w:val="00DF6FB2"/>
    <w:rsid w:val="00DF6FF1"/>
    <w:rsid w:val="00DF7031"/>
    <w:rsid w:val="00DF709D"/>
    <w:rsid w:val="00DF70B8"/>
    <w:rsid w:val="00DF7106"/>
    <w:rsid w:val="00DF713A"/>
    <w:rsid w:val="00DF726B"/>
    <w:rsid w:val="00DF72B3"/>
    <w:rsid w:val="00DF7345"/>
    <w:rsid w:val="00DF7349"/>
    <w:rsid w:val="00DF736C"/>
    <w:rsid w:val="00DF7385"/>
    <w:rsid w:val="00DF745E"/>
    <w:rsid w:val="00DF74D0"/>
    <w:rsid w:val="00DF74FA"/>
    <w:rsid w:val="00DF762E"/>
    <w:rsid w:val="00DF772A"/>
    <w:rsid w:val="00DF7755"/>
    <w:rsid w:val="00DF777A"/>
    <w:rsid w:val="00DF777E"/>
    <w:rsid w:val="00DF779A"/>
    <w:rsid w:val="00DF781D"/>
    <w:rsid w:val="00DF783C"/>
    <w:rsid w:val="00DF783D"/>
    <w:rsid w:val="00DF7852"/>
    <w:rsid w:val="00DF78A5"/>
    <w:rsid w:val="00DF78E4"/>
    <w:rsid w:val="00DF790B"/>
    <w:rsid w:val="00DF7928"/>
    <w:rsid w:val="00DF7973"/>
    <w:rsid w:val="00DF79F6"/>
    <w:rsid w:val="00DF7A7C"/>
    <w:rsid w:val="00DF7AE9"/>
    <w:rsid w:val="00DF7B78"/>
    <w:rsid w:val="00DF7B95"/>
    <w:rsid w:val="00DF7BD2"/>
    <w:rsid w:val="00DF7C21"/>
    <w:rsid w:val="00DF7C34"/>
    <w:rsid w:val="00DF7C7D"/>
    <w:rsid w:val="00DF7CC1"/>
    <w:rsid w:val="00DF7D03"/>
    <w:rsid w:val="00DF7D36"/>
    <w:rsid w:val="00DF7E10"/>
    <w:rsid w:val="00DF7E18"/>
    <w:rsid w:val="00DF7E2E"/>
    <w:rsid w:val="00DF7E9B"/>
    <w:rsid w:val="00DF7F14"/>
    <w:rsid w:val="00DF7F68"/>
    <w:rsid w:val="00DF7FF3"/>
    <w:rsid w:val="00DF7FF8"/>
    <w:rsid w:val="00E00034"/>
    <w:rsid w:val="00E00066"/>
    <w:rsid w:val="00E00086"/>
    <w:rsid w:val="00E000F0"/>
    <w:rsid w:val="00E00198"/>
    <w:rsid w:val="00E001D6"/>
    <w:rsid w:val="00E0020F"/>
    <w:rsid w:val="00E0023B"/>
    <w:rsid w:val="00E002B0"/>
    <w:rsid w:val="00E002B4"/>
    <w:rsid w:val="00E002BF"/>
    <w:rsid w:val="00E00314"/>
    <w:rsid w:val="00E00322"/>
    <w:rsid w:val="00E0034E"/>
    <w:rsid w:val="00E00443"/>
    <w:rsid w:val="00E00469"/>
    <w:rsid w:val="00E0047A"/>
    <w:rsid w:val="00E004DA"/>
    <w:rsid w:val="00E004E7"/>
    <w:rsid w:val="00E00537"/>
    <w:rsid w:val="00E00557"/>
    <w:rsid w:val="00E00562"/>
    <w:rsid w:val="00E00586"/>
    <w:rsid w:val="00E00628"/>
    <w:rsid w:val="00E00681"/>
    <w:rsid w:val="00E00759"/>
    <w:rsid w:val="00E00779"/>
    <w:rsid w:val="00E00857"/>
    <w:rsid w:val="00E008F1"/>
    <w:rsid w:val="00E00926"/>
    <w:rsid w:val="00E00959"/>
    <w:rsid w:val="00E0096F"/>
    <w:rsid w:val="00E00984"/>
    <w:rsid w:val="00E00991"/>
    <w:rsid w:val="00E0099E"/>
    <w:rsid w:val="00E009CD"/>
    <w:rsid w:val="00E00A29"/>
    <w:rsid w:val="00E00A83"/>
    <w:rsid w:val="00E00B11"/>
    <w:rsid w:val="00E00B14"/>
    <w:rsid w:val="00E00B47"/>
    <w:rsid w:val="00E00BFB"/>
    <w:rsid w:val="00E00C33"/>
    <w:rsid w:val="00E00CBC"/>
    <w:rsid w:val="00E00CFC"/>
    <w:rsid w:val="00E00D47"/>
    <w:rsid w:val="00E00D54"/>
    <w:rsid w:val="00E00DE5"/>
    <w:rsid w:val="00E00EAF"/>
    <w:rsid w:val="00E00EBE"/>
    <w:rsid w:val="00E00F08"/>
    <w:rsid w:val="00E00FF0"/>
    <w:rsid w:val="00E0104A"/>
    <w:rsid w:val="00E0109E"/>
    <w:rsid w:val="00E01112"/>
    <w:rsid w:val="00E0123F"/>
    <w:rsid w:val="00E01269"/>
    <w:rsid w:val="00E01278"/>
    <w:rsid w:val="00E01279"/>
    <w:rsid w:val="00E01282"/>
    <w:rsid w:val="00E012E3"/>
    <w:rsid w:val="00E01301"/>
    <w:rsid w:val="00E01376"/>
    <w:rsid w:val="00E0137B"/>
    <w:rsid w:val="00E01391"/>
    <w:rsid w:val="00E013B9"/>
    <w:rsid w:val="00E013C7"/>
    <w:rsid w:val="00E013D5"/>
    <w:rsid w:val="00E0144A"/>
    <w:rsid w:val="00E01478"/>
    <w:rsid w:val="00E014A6"/>
    <w:rsid w:val="00E01508"/>
    <w:rsid w:val="00E0150A"/>
    <w:rsid w:val="00E0150F"/>
    <w:rsid w:val="00E01542"/>
    <w:rsid w:val="00E015BB"/>
    <w:rsid w:val="00E015E3"/>
    <w:rsid w:val="00E01668"/>
    <w:rsid w:val="00E01723"/>
    <w:rsid w:val="00E01764"/>
    <w:rsid w:val="00E01767"/>
    <w:rsid w:val="00E017DE"/>
    <w:rsid w:val="00E018BA"/>
    <w:rsid w:val="00E018C3"/>
    <w:rsid w:val="00E01912"/>
    <w:rsid w:val="00E0192B"/>
    <w:rsid w:val="00E01978"/>
    <w:rsid w:val="00E01A41"/>
    <w:rsid w:val="00E01A5C"/>
    <w:rsid w:val="00E01A73"/>
    <w:rsid w:val="00E01ACF"/>
    <w:rsid w:val="00E01B2C"/>
    <w:rsid w:val="00E01B39"/>
    <w:rsid w:val="00E01B6E"/>
    <w:rsid w:val="00E01B7D"/>
    <w:rsid w:val="00E01BC4"/>
    <w:rsid w:val="00E01C8D"/>
    <w:rsid w:val="00E01CCB"/>
    <w:rsid w:val="00E01D0C"/>
    <w:rsid w:val="00E01D75"/>
    <w:rsid w:val="00E01E1B"/>
    <w:rsid w:val="00E01EBA"/>
    <w:rsid w:val="00E01F02"/>
    <w:rsid w:val="00E01F20"/>
    <w:rsid w:val="00E01F72"/>
    <w:rsid w:val="00E01FA9"/>
    <w:rsid w:val="00E01FC8"/>
    <w:rsid w:val="00E01FDF"/>
    <w:rsid w:val="00E0207B"/>
    <w:rsid w:val="00E02115"/>
    <w:rsid w:val="00E021B5"/>
    <w:rsid w:val="00E02245"/>
    <w:rsid w:val="00E02322"/>
    <w:rsid w:val="00E023B4"/>
    <w:rsid w:val="00E023D4"/>
    <w:rsid w:val="00E0240C"/>
    <w:rsid w:val="00E0240D"/>
    <w:rsid w:val="00E02443"/>
    <w:rsid w:val="00E02463"/>
    <w:rsid w:val="00E02481"/>
    <w:rsid w:val="00E0248A"/>
    <w:rsid w:val="00E024E9"/>
    <w:rsid w:val="00E02548"/>
    <w:rsid w:val="00E02596"/>
    <w:rsid w:val="00E025D0"/>
    <w:rsid w:val="00E025F2"/>
    <w:rsid w:val="00E02602"/>
    <w:rsid w:val="00E0268C"/>
    <w:rsid w:val="00E026D4"/>
    <w:rsid w:val="00E026F7"/>
    <w:rsid w:val="00E026FD"/>
    <w:rsid w:val="00E0272F"/>
    <w:rsid w:val="00E02740"/>
    <w:rsid w:val="00E02747"/>
    <w:rsid w:val="00E027CD"/>
    <w:rsid w:val="00E02886"/>
    <w:rsid w:val="00E028A7"/>
    <w:rsid w:val="00E0292D"/>
    <w:rsid w:val="00E02943"/>
    <w:rsid w:val="00E02975"/>
    <w:rsid w:val="00E0297B"/>
    <w:rsid w:val="00E02B1E"/>
    <w:rsid w:val="00E02B87"/>
    <w:rsid w:val="00E02BFD"/>
    <w:rsid w:val="00E02C01"/>
    <w:rsid w:val="00E02C73"/>
    <w:rsid w:val="00E02CE7"/>
    <w:rsid w:val="00E02D66"/>
    <w:rsid w:val="00E02D97"/>
    <w:rsid w:val="00E02DC6"/>
    <w:rsid w:val="00E02E43"/>
    <w:rsid w:val="00E02FB8"/>
    <w:rsid w:val="00E02FF8"/>
    <w:rsid w:val="00E02FF9"/>
    <w:rsid w:val="00E0302A"/>
    <w:rsid w:val="00E0307B"/>
    <w:rsid w:val="00E0309F"/>
    <w:rsid w:val="00E030E6"/>
    <w:rsid w:val="00E03140"/>
    <w:rsid w:val="00E031A5"/>
    <w:rsid w:val="00E031FC"/>
    <w:rsid w:val="00E03201"/>
    <w:rsid w:val="00E032E9"/>
    <w:rsid w:val="00E032FC"/>
    <w:rsid w:val="00E03338"/>
    <w:rsid w:val="00E033A0"/>
    <w:rsid w:val="00E033A1"/>
    <w:rsid w:val="00E03456"/>
    <w:rsid w:val="00E03478"/>
    <w:rsid w:val="00E03504"/>
    <w:rsid w:val="00E03507"/>
    <w:rsid w:val="00E03580"/>
    <w:rsid w:val="00E035FC"/>
    <w:rsid w:val="00E0361B"/>
    <w:rsid w:val="00E036DE"/>
    <w:rsid w:val="00E0374E"/>
    <w:rsid w:val="00E037A2"/>
    <w:rsid w:val="00E037D7"/>
    <w:rsid w:val="00E03887"/>
    <w:rsid w:val="00E038BF"/>
    <w:rsid w:val="00E038C4"/>
    <w:rsid w:val="00E038CD"/>
    <w:rsid w:val="00E03961"/>
    <w:rsid w:val="00E0397B"/>
    <w:rsid w:val="00E03A26"/>
    <w:rsid w:val="00E03ABE"/>
    <w:rsid w:val="00E03AE2"/>
    <w:rsid w:val="00E03B1D"/>
    <w:rsid w:val="00E03B69"/>
    <w:rsid w:val="00E03B74"/>
    <w:rsid w:val="00E03BBD"/>
    <w:rsid w:val="00E03CD2"/>
    <w:rsid w:val="00E03CE2"/>
    <w:rsid w:val="00E03CE3"/>
    <w:rsid w:val="00E03E69"/>
    <w:rsid w:val="00E03E6A"/>
    <w:rsid w:val="00E03F8A"/>
    <w:rsid w:val="00E03FB8"/>
    <w:rsid w:val="00E03FD9"/>
    <w:rsid w:val="00E0405A"/>
    <w:rsid w:val="00E0409D"/>
    <w:rsid w:val="00E041BC"/>
    <w:rsid w:val="00E04224"/>
    <w:rsid w:val="00E0434A"/>
    <w:rsid w:val="00E04357"/>
    <w:rsid w:val="00E04378"/>
    <w:rsid w:val="00E043C3"/>
    <w:rsid w:val="00E043E3"/>
    <w:rsid w:val="00E04438"/>
    <w:rsid w:val="00E044AC"/>
    <w:rsid w:val="00E044DE"/>
    <w:rsid w:val="00E0460B"/>
    <w:rsid w:val="00E046EB"/>
    <w:rsid w:val="00E04700"/>
    <w:rsid w:val="00E04766"/>
    <w:rsid w:val="00E0481E"/>
    <w:rsid w:val="00E0484D"/>
    <w:rsid w:val="00E04873"/>
    <w:rsid w:val="00E048E5"/>
    <w:rsid w:val="00E0491A"/>
    <w:rsid w:val="00E0495D"/>
    <w:rsid w:val="00E0497B"/>
    <w:rsid w:val="00E0499B"/>
    <w:rsid w:val="00E0499E"/>
    <w:rsid w:val="00E04A93"/>
    <w:rsid w:val="00E04AD8"/>
    <w:rsid w:val="00E04AE2"/>
    <w:rsid w:val="00E04B3D"/>
    <w:rsid w:val="00E04B94"/>
    <w:rsid w:val="00E04BE6"/>
    <w:rsid w:val="00E04C10"/>
    <w:rsid w:val="00E04C49"/>
    <w:rsid w:val="00E04C99"/>
    <w:rsid w:val="00E04D6B"/>
    <w:rsid w:val="00E04DB9"/>
    <w:rsid w:val="00E04DDB"/>
    <w:rsid w:val="00E04E8A"/>
    <w:rsid w:val="00E04EDD"/>
    <w:rsid w:val="00E04EF8"/>
    <w:rsid w:val="00E04F1F"/>
    <w:rsid w:val="00E04F2F"/>
    <w:rsid w:val="00E04F51"/>
    <w:rsid w:val="00E04F9F"/>
    <w:rsid w:val="00E04FDF"/>
    <w:rsid w:val="00E04FF2"/>
    <w:rsid w:val="00E05002"/>
    <w:rsid w:val="00E05057"/>
    <w:rsid w:val="00E050B7"/>
    <w:rsid w:val="00E050E4"/>
    <w:rsid w:val="00E05125"/>
    <w:rsid w:val="00E0514C"/>
    <w:rsid w:val="00E0515A"/>
    <w:rsid w:val="00E051AE"/>
    <w:rsid w:val="00E051BC"/>
    <w:rsid w:val="00E051C0"/>
    <w:rsid w:val="00E051CB"/>
    <w:rsid w:val="00E051F2"/>
    <w:rsid w:val="00E0520A"/>
    <w:rsid w:val="00E052C9"/>
    <w:rsid w:val="00E053B4"/>
    <w:rsid w:val="00E053DF"/>
    <w:rsid w:val="00E0540C"/>
    <w:rsid w:val="00E0540F"/>
    <w:rsid w:val="00E05412"/>
    <w:rsid w:val="00E0545B"/>
    <w:rsid w:val="00E054C7"/>
    <w:rsid w:val="00E05704"/>
    <w:rsid w:val="00E05754"/>
    <w:rsid w:val="00E05776"/>
    <w:rsid w:val="00E05780"/>
    <w:rsid w:val="00E057D5"/>
    <w:rsid w:val="00E058A1"/>
    <w:rsid w:val="00E05903"/>
    <w:rsid w:val="00E0590E"/>
    <w:rsid w:val="00E0593A"/>
    <w:rsid w:val="00E05949"/>
    <w:rsid w:val="00E0596A"/>
    <w:rsid w:val="00E059D2"/>
    <w:rsid w:val="00E05A0D"/>
    <w:rsid w:val="00E05A11"/>
    <w:rsid w:val="00E05A67"/>
    <w:rsid w:val="00E05A94"/>
    <w:rsid w:val="00E05AA8"/>
    <w:rsid w:val="00E05ACE"/>
    <w:rsid w:val="00E05AE9"/>
    <w:rsid w:val="00E05B58"/>
    <w:rsid w:val="00E05C4D"/>
    <w:rsid w:val="00E05C6E"/>
    <w:rsid w:val="00E05C97"/>
    <w:rsid w:val="00E05CBF"/>
    <w:rsid w:val="00E05CCA"/>
    <w:rsid w:val="00E05CED"/>
    <w:rsid w:val="00E05D47"/>
    <w:rsid w:val="00E05DD7"/>
    <w:rsid w:val="00E05DF6"/>
    <w:rsid w:val="00E05E3A"/>
    <w:rsid w:val="00E05E65"/>
    <w:rsid w:val="00E05EAC"/>
    <w:rsid w:val="00E05EFE"/>
    <w:rsid w:val="00E05F82"/>
    <w:rsid w:val="00E05FAF"/>
    <w:rsid w:val="00E06013"/>
    <w:rsid w:val="00E06026"/>
    <w:rsid w:val="00E06089"/>
    <w:rsid w:val="00E060AE"/>
    <w:rsid w:val="00E06221"/>
    <w:rsid w:val="00E06281"/>
    <w:rsid w:val="00E062A0"/>
    <w:rsid w:val="00E0630D"/>
    <w:rsid w:val="00E0634C"/>
    <w:rsid w:val="00E063B8"/>
    <w:rsid w:val="00E06422"/>
    <w:rsid w:val="00E06427"/>
    <w:rsid w:val="00E0649F"/>
    <w:rsid w:val="00E064BB"/>
    <w:rsid w:val="00E06517"/>
    <w:rsid w:val="00E0656A"/>
    <w:rsid w:val="00E065A9"/>
    <w:rsid w:val="00E06601"/>
    <w:rsid w:val="00E066A7"/>
    <w:rsid w:val="00E06728"/>
    <w:rsid w:val="00E0672B"/>
    <w:rsid w:val="00E068B1"/>
    <w:rsid w:val="00E068DF"/>
    <w:rsid w:val="00E068E4"/>
    <w:rsid w:val="00E068FB"/>
    <w:rsid w:val="00E06924"/>
    <w:rsid w:val="00E06937"/>
    <w:rsid w:val="00E06962"/>
    <w:rsid w:val="00E0698A"/>
    <w:rsid w:val="00E0699E"/>
    <w:rsid w:val="00E069B6"/>
    <w:rsid w:val="00E06B76"/>
    <w:rsid w:val="00E06BA1"/>
    <w:rsid w:val="00E06BE3"/>
    <w:rsid w:val="00E06C48"/>
    <w:rsid w:val="00E06C5F"/>
    <w:rsid w:val="00E06CB8"/>
    <w:rsid w:val="00E06CF7"/>
    <w:rsid w:val="00E06D14"/>
    <w:rsid w:val="00E06D1A"/>
    <w:rsid w:val="00E06DC4"/>
    <w:rsid w:val="00E06DFC"/>
    <w:rsid w:val="00E06E04"/>
    <w:rsid w:val="00E06E06"/>
    <w:rsid w:val="00E06EBA"/>
    <w:rsid w:val="00E06EF6"/>
    <w:rsid w:val="00E06EFB"/>
    <w:rsid w:val="00E06F6E"/>
    <w:rsid w:val="00E06F90"/>
    <w:rsid w:val="00E07014"/>
    <w:rsid w:val="00E0705D"/>
    <w:rsid w:val="00E070A8"/>
    <w:rsid w:val="00E0710A"/>
    <w:rsid w:val="00E07184"/>
    <w:rsid w:val="00E07235"/>
    <w:rsid w:val="00E0723D"/>
    <w:rsid w:val="00E072FB"/>
    <w:rsid w:val="00E07300"/>
    <w:rsid w:val="00E07372"/>
    <w:rsid w:val="00E073DA"/>
    <w:rsid w:val="00E0749C"/>
    <w:rsid w:val="00E0749D"/>
    <w:rsid w:val="00E074D1"/>
    <w:rsid w:val="00E074D9"/>
    <w:rsid w:val="00E074E5"/>
    <w:rsid w:val="00E07506"/>
    <w:rsid w:val="00E07572"/>
    <w:rsid w:val="00E075A2"/>
    <w:rsid w:val="00E075FC"/>
    <w:rsid w:val="00E07614"/>
    <w:rsid w:val="00E076FC"/>
    <w:rsid w:val="00E0771C"/>
    <w:rsid w:val="00E07741"/>
    <w:rsid w:val="00E0776D"/>
    <w:rsid w:val="00E0780C"/>
    <w:rsid w:val="00E07814"/>
    <w:rsid w:val="00E078B6"/>
    <w:rsid w:val="00E078C4"/>
    <w:rsid w:val="00E078DB"/>
    <w:rsid w:val="00E078F2"/>
    <w:rsid w:val="00E078FB"/>
    <w:rsid w:val="00E07944"/>
    <w:rsid w:val="00E079CC"/>
    <w:rsid w:val="00E07A18"/>
    <w:rsid w:val="00E07A7E"/>
    <w:rsid w:val="00E07AD0"/>
    <w:rsid w:val="00E07B36"/>
    <w:rsid w:val="00E07B3F"/>
    <w:rsid w:val="00E07B88"/>
    <w:rsid w:val="00E07BB4"/>
    <w:rsid w:val="00E07BE4"/>
    <w:rsid w:val="00E07C0E"/>
    <w:rsid w:val="00E07C1D"/>
    <w:rsid w:val="00E07C49"/>
    <w:rsid w:val="00E07C5F"/>
    <w:rsid w:val="00E07C92"/>
    <w:rsid w:val="00E07C98"/>
    <w:rsid w:val="00E07CA6"/>
    <w:rsid w:val="00E07CDD"/>
    <w:rsid w:val="00E07D97"/>
    <w:rsid w:val="00E07DCB"/>
    <w:rsid w:val="00E07DEA"/>
    <w:rsid w:val="00E07E08"/>
    <w:rsid w:val="00E07E52"/>
    <w:rsid w:val="00E07E79"/>
    <w:rsid w:val="00E07EE3"/>
    <w:rsid w:val="00E07F75"/>
    <w:rsid w:val="00E07FA9"/>
    <w:rsid w:val="00E10036"/>
    <w:rsid w:val="00E100AE"/>
    <w:rsid w:val="00E100B4"/>
    <w:rsid w:val="00E100C9"/>
    <w:rsid w:val="00E1011F"/>
    <w:rsid w:val="00E101E8"/>
    <w:rsid w:val="00E10208"/>
    <w:rsid w:val="00E10286"/>
    <w:rsid w:val="00E1028C"/>
    <w:rsid w:val="00E1029A"/>
    <w:rsid w:val="00E102E7"/>
    <w:rsid w:val="00E10308"/>
    <w:rsid w:val="00E103A6"/>
    <w:rsid w:val="00E103A9"/>
    <w:rsid w:val="00E10495"/>
    <w:rsid w:val="00E1049D"/>
    <w:rsid w:val="00E10579"/>
    <w:rsid w:val="00E105D8"/>
    <w:rsid w:val="00E105E6"/>
    <w:rsid w:val="00E10680"/>
    <w:rsid w:val="00E106C2"/>
    <w:rsid w:val="00E106E7"/>
    <w:rsid w:val="00E1077C"/>
    <w:rsid w:val="00E1088C"/>
    <w:rsid w:val="00E10901"/>
    <w:rsid w:val="00E10BA6"/>
    <w:rsid w:val="00E10BA9"/>
    <w:rsid w:val="00E10BBE"/>
    <w:rsid w:val="00E10BC3"/>
    <w:rsid w:val="00E10C74"/>
    <w:rsid w:val="00E10C81"/>
    <w:rsid w:val="00E10CB7"/>
    <w:rsid w:val="00E10CD7"/>
    <w:rsid w:val="00E10CE4"/>
    <w:rsid w:val="00E10D01"/>
    <w:rsid w:val="00E10D47"/>
    <w:rsid w:val="00E10D99"/>
    <w:rsid w:val="00E10DEF"/>
    <w:rsid w:val="00E10E07"/>
    <w:rsid w:val="00E10E12"/>
    <w:rsid w:val="00E10E5F"/>
    <w:rsid w:val="00E10E8D"/>
    <w:rsid w:val="00E10F19"/>
    <w:rsid w:val="00E10FD6"/>
    <w:rsid w:val="00E10FE8"/>
    <w:rsid w:val="00E11053"/>
    <w:rsid w:val="00E110B0"/>
    <w:rsid w:val="00E110C0"/>
    <w:rsid w:val="00E110EF"/>
    <w:rsid w:val="00E11156"/>
    <w:rsid w:val="00E11205"/>
    <w:rsid w:val="00E11220"/>
    <w:rsid w:val="00E11232"/>
    <w:rsid w:val="00E112D9"/>
    <w:rsid w:val="00E11316"/>
    <w:rsid w:val="00E11348"/>
    <w:rsid w:val="00E11356"/>
    <w:rsid w:val="00E11393"/>
    <w:rsid w:val="00E113B3"/>
    <w:rsid w:val="00E113C1"/>
    <w:rsid w:val="00E113D5"/>
    <w:rsid w:val="00E1145B"/>
    <w:rsid w:val="00E114EC"/>
    <w:rsid w:val="00E114F7"/>
    <w:rsid w:val="00E114F8"/>
    <w:rsid w:val="00E11503"/>
    <w:rsid w:val="00E11548"/>
    <w:rsid w:val="00E11593"/>
    <w:rsid w:val="00E11608"/>
    <w:rsid w:val="00E1166B"/>
    <w:rsid w:val="00E1168C"/>
    <w:rsid w:val="00E116C2"/>
    <w:rsid w:val="00E117CA"/>
    <w:rsid w:val="00E11849"/>
    <w:rsid w:val="00E11876"/>
    <w:rsid w:val="00E11877"/>
    <w:rsid w:val="00E1190A"/>
    <w:rsid w:val="00E1199A"/>
    <w:rsid w:val="00E119C2"/>
    <w:rsid w:val="00E119F2"/>
    <w:rsid w:val="00E11A12"/>
    <w:rsid w:val="00E11AA1"/>
    <w:rsid w:val="00E11AAD"/>
    <w:rsid w:val="00E11B17"/>
    <w:rsid w:val="00E11B61"/>
    <w:rsid w:val="00E11BB7"/>
    <w:rsid w:val="00E11C1C"/>
    <w:rsid w:val="00E11D13"/>
    <w:rsid w:val="00E11EB8"/>
    <w:rsid w:val="00E11FD9"/>
    <w:rsid w:val="00E12020"/>
    <w:rsid w:val="00E12084"/>
    <w:rsid w:val="00E120A7"/>
    <w:rsid w:val="00E12134"/>
    <w:rsid w:val="00E12198"/>
    <w:rsid w:val="00E121DC"/>
    <w:rsid w:val="00E121F9"/>
    <w:rsid w:val="00E121FB"/>
    <w:rsid w:val="00E12280"/>
    <w:rsid w:val="00E122EC"/>
    <w:rsid w:val="00E123CE"/>
    <w:rsid w:val="00E124AD"/>
    <w:rsid w:val="00E124DA"/>
    <w:rsid w:val="00E124FA"/>
    <w:rsid w:val="00E12517"/>
    <w:rsid w:val="00E12598"/>
    <w:rsid w:val="00E1260A"/>
    <w:rsid w:val="00E1268C"/>
    <w:rsid w:val="00E126B3"/>
    <w:rsid w:val="00E1271D"/>
    <w:rsid w:val="00E127DB"/>
    <w:rsid w:val="00E1286F"/>
    <w:rsid w:val="00E12896"/>
    <w:rsid w:val="00E128AC"/>
    <w:rsid w:val="00E1299D"/>
    <w:rsid w:val="00E12A34"/>
    <w:rsid w:val="00E12A6E"/>
    <w:rsid w:val="00E12A71"/>
    <w:rsid w:val="00E12ACA"/>
    <w:rsid w:val="00E12AE2"/>
    <w:rsid w:val="00E12B1D"/>
    <w:rsid w:val="00E12B25"/>
    <w:rsid w:val="00E12B97"/>
    <w:rsid w:val="00E12BC3"/>
    <w:rsid w:val="00E12BCF"/>
    <w:rsid w:val="00E12BDA"/>
    <w:rsid w:val="00E12BE9"/>
    <w:rsid w:val="00E12C08"/>
    <w:rsid w:val="00E12C28"/>
    <w:rsid w:val="00E12CEB"/>
    <w:rsid w:val="00E12D2C"/>
    <w:rsid w:val="00E12DA4"/>
    <w:rsid w:val="00E12DDD"/>
    <w:rsid w:val="00E12E45"/>
    <w:rsid w:val="00E12E92"/>
    <w:rsid w:val="00E12ECC"/>
    <w:rsid w:val="00E12F07"/>
    <w:rsid w:val="00E12FDD"/>
    <w:rsid w:val="00E12FEE"/>
    <w:rsid w:val="00E130DE"/>
    <w:rsid w:val="00E1311F"/>
    <w:rsid w:val="00E13143"/>
    <w:rsid w:val="00E13178"/>
    <w:rsid w:val="00E13214"/>
    <w:rsid w:val="00E13235"/>
    <w:rsid w:val="00E1325C"/>
    <w:rsid w:val="00E13291"/>
    <w:rsid w:val="00E13301"/>
    <w:rsid w:val="00E13304"/>
    <w:rsid w:val="00E13330"/>
    <w:rsid w:val="00E133AE"/>
    <w:rsid w:val="00E133C2"/>
    <w:rsid w:val="00E13403"/>
    <w:rsid w:val="00E13429"/>
    <w:rsid w:val="00E134B3"/>
    <w:rsid w:val="00E134BE"/>
    <w:rsid w:val="00E13508"/>
    <w:rsid w:val="00E13567"/>
    <w:rsid w:val="00E13581"/>
    <w:rsid w:val="00E1358A"/>
    <w:rsid w:val="00E13695"/>
    <w:rsid w:val="00E136A6"/>
    <w:rsid w:val="00E136B6"/>
    <w:rsid w:val="00E136B7"/>
    <w:rsid w:val="00E136BC"/>
    <w:rsid w:val="00E13757"/>
    <w:rsid w:val="00E13763"/>
    <w:rsid w:val="00E13786"/>
    <w:rsid w:val="00E1378A"/>
    <w:rsid w:val="00E137EC"/>
    <w:rsid w:val="00E1387E"/>
    <w:rsid w:val="00E13889"/>
    <w:rsid w:val="00E138A3"/>
    <w:rsid w:val="00E138B0"/>
    <w:rsid w:val="00E1392B"/>
    <w:rsid w:val="00E1395D"/>
    <w:rsid w:val="00E139E3"/>
    <w:rsid w:val="00E13A1B"/>
    <w:rsid w:val="00E13A1D"/>
    <w:rsid w:val="00E13AD9"/>
    <w:rsid w:val="00E13ADB"/>
    <w:rsid w:val="00E13B5D"/>
    <w:rsid w:val="00E13BC1"/>
    <w:rsid w:val="00E13C2B"/>
    <w:rsid w:val="00E13D07"/>
    <w:rsid w:val="00E13DEC"/>
    <w:rsid w:val="00E13EE7"/>
    <w:rsid w:val="00E13F0E"/>
    <w:rsid w:val="00E13F1A"/>
    <w:rsid w:val="00E13F49"/>
    <w:rsid w:val="00E13F6A"/>
    <w:rsid w:val="00E13F89"/>
    <w:rsid w:val="00E13FA1"/>
    <w:rsid w:val="00E1403E"/>
    <w:rsid w:val="00E140B9"/>
    <w:rsid w:val="00E140E1"/>
    <w:rsid w:val="00E1410B"/>
    <w:rsid w:val="00E1411A"/>
    <w:rsid w:val="00E14185"/>
    <w:rsid w:val="00E141BD"/>
    <w:rsid w:val="00E141D5"/>
    <w:rsid w:val="00E14239"/>
    <w:rsid w:val="00E14266"/>
    <w:rsid w:val="00E14267"/>
    <w:rsid w:val="00E143AE"/>
    <w:rsid w:val="00E143D3"/>
    <w:rsid w:val="00E143FC"/>
    <w:rsid w:val="00E14440"/>
    <w:rsid w:val="00E1445F"/>
    <w:rsid w:val="00E144A0"/>
    <w:rsid w:val="00E144F3"/>
    <w:rsid w:val="00E14513"/>
    <w:rsid w:val="00E1451D"/>
    <w:rsid w:val="00E14534"/>
    <w:rsid w:val="00E14556"/>
    <w:rsid w:val="00E1457B"/>
    <w:rsid w:val="00E145FE"/>
    <w:rsid w:val="00E14696"/>
    <w:rsid w:val="00E146A8"/>
    <w:rsid w:val="00E146D5"/>
    <w:rsid w:val="00E1470B"/>
    <w:rsid w:val="00E14713"/>
    <w:rsid w:val="00E1472E"/>
    <w:rsid w:val="00E14774"/>
    <w:rsid w:val="00E147BA"/>
    <w:rsid w:val="00E147F1"/>
    <w:rsid w:val="00E148DF"/>
    <w:rsid w:val="00E14951"/>
    <w:rsid w:val="00E149A9"/>
    <w:rsid w:val="00E14A12"/>
    <w:rsid w:val="00E14A2A"/>
    <w:rsid w:val="00E14A3B"/>
    <w:rsid w:val="00E14A95"/>
    <w:rsid w:val="00E14AD2"/>
    <w:rsid w:val="00E14AEC"/>
    <w:rsid w:val="00E14B1B"/>
    <w:rsid w:val="00E14B33"/>
    <w:rsid w:val="00E14B62"/>
    <w:rsid w:val="00E14B9C"/>
    <w:rsid w:val="00E14BAD"/>
    <w:rsid w:val="00E14BE0"/>
    <w:rsid w:val="00E14BEF"/>
    <w:rsid w:val="00E14CB9"/>
    <w:rsid w:val="00E14CF5"/>
    <w:rsid w:val="00E14D2F"/>
    <w:rsid w:val="00E14D34"/>
    <w:rsid w:val="00E14DE4"/>
    <w:rsid w:val="00E14E3F"/>
    <w:rsid w:val="00E14E5C"/>
    <w:rsid w:val="00E14EA9"/>
    <w:rsid w:val="00E14EB3"/>
    <w:rsid w:val="00E14EC4"/>
    <w:rsid w:val="00E14F1E"/>
    <w:rsid w:val="00E14F45"/>
    <w:rsid w:val="00E14F5A"/>
    <w:rsid w:val="00E14F68"/>
    <w:rsid w:val="00E14FB7"/>
    <w:rsid w:val="00E14FF7"/>
    <w:rsid w:val="00E15073"/>
    <w:rsid w:val="00E1508A"/>
    <w:rsid w:val="00E150C4"/>
    <w:rsid w:val="00E15187"/>
    <w:rsid w:val="00E15248"/>
    <w:rsid w:val="00E1528C"/>
    <w:rsid w:val="00E152DA"/>
    <w:rsid w:val="00E152E0"/>
    <w:rsid w:val="00E15308"/>
    <w:rsid w:val="00E153F0"/>
    <w:rsid w:val="00E15431"/>
    <w:rsid w:val="00E154F8"/>
    <w:rsid w:val="00E15537"/>
    <w:rsid w:val="00E15544"/>
    <w:rsid w:val="00E155A7"/>
    <w:rsid w:val="00E155FB"/>
    <w:rsid w:val="00E15634"/>
    <w:rsid w:val="00E15659"/>
    <w:rsid w:val="00E15664"/>
    <w:rsid w:val="00E156A2"/>
    <w:rsid w:val="00E156B9"/>
    <w:rsid w:val="00E156E7"/>
    <w:rsid w:val="00E157E7"/>
    <w:rsid w:val="00E157F0"/>
    <w:rsid w:val="00E15819"/>
    <w:rsid w:val="00E15899"/>
    <w:rsid w:val="00E158D6"/>
    <w:rsid w:val="00E1594B"/>
    <w:rsid w:val="00E15988"/>
    <w:rsid w:val="00E159DA"/>
    <w:rsid w:val="00E159DD"/>
    <w:rsid w:val="00E159DE"/>
    <w:rsid w:val="00E15A72"/>
    <w:rsid w:val="00E15AB3"/>
    <w:rsid w:val="00E15B3D"/>
    <w:rsid w:val="00E15B51"/>
    <w:rsid w:val="00E15BB8"/>
    <w:rsid w:val="00E15C02"/>
    <w:rsid w:val="00E15C70"/>
    <w:rsid w:val="00E15D3E"/>
    <w:rsid w:val="00E15D8C"/>
    <w:rsid w:val="00E15DB5"/>
    <w:rsid w:val="00E15DEB"/>
    <w:rsid w:val="00E15EAE"/>
    <w:rsid w:val="00E15EF7"/>
    <w:rsid w:val="00E15F28"/>
    <w:rsid w:val="00E15F3C"/>
    <w:rsid w:val="00E15FBE"/>
    <w:rsid w:val="00E15FDA"/>
    <w:rsid w:val="00E15FF5"/>
    <w:rsid w:val="00E160BA"/>
    <w:rsid w:val="00E160D9"/>
    <w:rsid w:val="00E16118"/>
    <w:rsid w:val="00E161CD"/>
    <w:rsid w:val="00E161D9"/>
    <w:rsid w:val="00E162DC"/>
    <w:rsid w:val="00E16378"/>
    <w:rsid w:val="00E163FE"/>
    <w:rsid w:val="00E16426"/>
    <w:rsid w:val="00E1645E"/>
    <w:rsid w:val="00E164BF"/>
    <w:rsid w:val="00E16529"/>
    <w:rsid w:val="00E165E7"/>
    <w:rsid w:val="00E16640"/>
    <w:rsid w:val="00E16657"/>
    <w:rsid w:val="00E16669"/>
    <w:rsid w:val="00E166E0"/>
    <w:rsid w:val="00E167DB"/>
    <w:rsid w:val="00E167EC"/>
    <w:rsid w:val="00E167F6"/>
    <w:rsid w:val="00E1681A"/>
    <w:rsid w:val="00E168C1"/>
    <w:rsid w:val="00E16912"/>
    <w:rsid w:val="00E1699D"/>
    <w:rsid w:val="00E169E7"/>
    <w:rsid w:val="00E169E8"/>
    <w:rsid w:val="00E169F8"/>
    <w:rsid w:val="00E16A9A"/>
    <w:rsid w:val="00E16AFB"/>
    <w:rsid w:val="00E16B00"/>
    <w:rsid w:val="00E16C35"/>
    <w:rsid w:val="00E16C4C"/>
    <w:rsid w:val="00E16C75"/>
    <w:rsid w:val="00E16C83"/>
    <w:rsid w:val="00E16CD4"/>
    <w:rsid w:val="00E16CEA"/>
    <w:rsid w:val="00E16CF5"/>
    <w:rsid w:val="00E16D1B"/>
    <w:rsid w:val="00E16D51"/>
    <w:rsid w:val="00E16D84"/>
    <w:rsid w:val="00E16DA2"/>
    <w:rsid w:val="00E16E7D"/>
    <w:rsid w:val="00E16EA7"/>
    <w:rsid w:val="00E16EC5"/>
    <w:rsid w:val="00E16F02"/>
    <w:rsid w:val="00E16FC6"/>
    <w:rsid w:val="00E16FDA"/>
    <w:rsid w:val="00E17049"/>
    <w:rsid w:val="00E170C7"/>
    <w:rsid w:val="00E170DF"/>
    <w:rsid w:val="00E17102"/>
    <w:rsid w:val="00E17176"/>
    <w:rsid w:val="00E1723A"/>
    <w:rsid w:val="00E17275"/>
    <w:rsid w:val="00E172AF"/>
    <w:rsid w:val="00E17329"/>
    <w:rsid w:val="00E17342"/>
    <w:rsid w:val="00E1738D"/>
    <w:rsid w:val="00E173EB"/>
    <w:rsid w:val="00E173F1"/>
    <w:rsid w:val="00E17423"/>
    <w:rsid w:val="00E1746C"/>
    <w:rsid w:val="00E174AF"/>
    <w:rsid w:val="00E1752B"/>
    <w:rsid w:val="00E1758E"/>
    <w:rsid w:val="00E175D3"/>
    <w:rsid w:val="00E175E0"/>
    <w:rsid w:val="00E17631"/>
    <w:rsid w:val="00E17695"/>
    <w:rsid w:val="00E17714"/>
    <w:rsid w:val="00E17724"/>
    <w:rsid w:val="00E17794"/>
    <w:rsid w:val="00E177DF"/>
    <w:rsid w:val="00E17853"/>
    <w:rsid w:val="00E17881"/>
    <w:rsid w:val="00E178C6"/>
    <w:rsid w:val="00E17921"/>
    <w:rsid w:val="00E1792E"/>
    <w:rsid w:val="00E17939"/>
    <w:rsid w:val="00E17984"/>
    <w:rsid w:val="00E17989"/>
    <w:rsid w:val="00E179AF"/>
    <w:rsid w:val="00E179F9"/>
    <w:rsid w:val="00E17A95"/>
    <w:rsid w:val="00E17AAA"/>
    <w:rsid w:val="00E17ABB"/>
    <w:rsid w:val="00E17B4B"/>
    <w:rsid w:val="00E17B8D"/>
    <w:rsid w:val="00E17B98"/>
    <w:rsid w:val="00E17BF9"/>
    <w:rsid w:val="00E17CCC"/>
    <w:rsid w:val="00E17CFD"/>
    <w:rsid w:val="00E17D2A"/>
    <w:rsid w:val="00E17D4A"/>
    <w:rsid w:val="00E17DEB"/>
    <w:rsid w:val="00E17EC6"/>
    <w:rsid w:val="00E17EEE"/>
    <w:rsid w:val="00E17F2E"/>
    <w:rsid w:val="00E17FBF"/>
    <w:rsid w:val="00E17FDC"/>
    <w:rsid w:val="00E2004F"/>
    <w:rsid w:val="00E200A0"/>
    <w:rsid w:val="00E201AA"/>
    <w:rsid w:val="00E201E5"/>
    <w:rsid w:val="00E201F3"/>
    <w:rsid w:val="00E2027B"/>
    <w:rsid w:val="00E20297"/>
    <w:rsid w:val="00E20341"/>
    <w:rsid w:val="00E2038D"/>
    <w:rsid w:val="00E20475"/>
    <w:rsid w:val="00E2055E"/>
    <w:rsid w:val="00E2056E"/>
    <w:rsid w:val="00E20570"/>
    <w:rsid w:val="00E205F8"/>
    <w:rsid w:val="00E20667"/>
    <w:rsid w:val="00E206B2"/>
    <w:rsid w:val="00E207AE"/>
    <w:rsid w:val="00E207B2"/>
    <w:rsid w:val="00E207F1"/>
    <w:rsid w:val="00E2080D"/>
    <w:rsid w:val="00E20811"/>
    <w:rsid w:val="00E208D3"/>
    <w:rsid w:val="00E20953"/>
    <w:rsid w:val="00E209BA"/>
    <w:rsid w:val="00E20A08"/>
    <w:rsid w:val="00E20A21"/>
    <w:rsid w:val="00E20B12"/>
    <w:rsid w:val="00E20B6B"/>
    <w:rsid w:val="00E20BDE"/>
    <w:rsid w:val="00E20C73"/>
    <w:rsid w:val="00E20CAD"/>
    <w:rsid w:val="00E20CE8"/>
    <w:rsid w:val="00E20CFE"/>
    <w:rsid w:val="00E20D17"/>
    <w:rsid w:val="00E20D7A"/>
    <w:rsid w:val="00E20DAC"/>
    <w:rsid w:val="00E20DC3"/>
    <w:rsid w:val="00E20DD8"/>
    <w:rsid w:val="00E20DF3"/>
    <w:rsid w:val="00E20E7C"/>
    <w:rsid w:val="00E20EB7"/>
    <w:rsid w:val="00E20EC2"/>
    <w:rsid w:val="00E20F3C"/>
    <w:rsid w:val="00E20F75"/>
    <w:rsid w:val="00E20FA4"/>
    <w:rsid w:val="00E210D3"/>
    <w:rsid w:val="00E21293"/>
    <w:rsid w:val="00E212C3"/>
    <w:rsid w:val="00E212D3"/>
    <w:rsid w:val="00E212D7"/>
    <w:rsid w:val="00E213A8"/>
    <w:rsid w:val="00E213D2"/>
    <w:rsid w:val="00E2141C"/>
    <w:rsid w:val="00E2142C"/>
    <w:rsid w:val="00E2145F"/>
    <w:rsid w:val="00E21479"/>
    <w:rsid w:val="00E2149B"/>
    <w:rsid w:val="00E214E7"/>
    <w:rsid w:val="00E2151E"/>
    <w:rsid w:val="00E215EB"/>
    <w:rsid w:val="00E21623"/>
    <w:rsid w:val="00E21638"/>
    <w:rsid w:val="00E2165E"/>
    <w:rsid w:val="00E216C3"/>
    <w:rsid w:val="00E21726"/>
    <w:rsid w:val="00E21786"/>
    <w:rsid w:val="00E21797"/>
    <w:rsid w:val="00E2181D"/>
    <w:rsid w:val="00E21847"/>
    <w:rsid w:val="00E2184C"/>
    <w:rsid w:val="00E21873"/>
    <w:rsid w:val="00E218C2"/>
    <w:rsid w:val="00E218F7"/>
    <w:rsid w:val="00E21900"/>
    <w:rsid w:val="00E21A54"/>
    <w:rsid w:val="00E21AEE"/>
    <w:rsid w:val="00E21B20"/>
    <w:rsid w:val="00E21BB1"/>
    <w:rsid w:val="00E21C83"/>
    <w:rsid w:val="00E21CA9"/>
    <w:rsid w:val="00E21D03"/>
    <w:rsid w:val="00E21D05"/>
    <w:rsid w:val="00E21DF7"/>
    <w:rsid w:val="00E21F85"/>
    <w:rsid w:val="00E21F86"/>
    <w:rsid w:val="00E22015"/>
    <w:rsid w:val="00E22066"/>
    <w:rsid w:val="00E220AC"/>
    <w:rsid w:val="00E220C3"/>
    <w:rsid w:val="00E22153"/>
    <w:rsid w:val="00E2215E"/>
    <w:rsid w:val="00E22160"/>
    <w:rsid w:val="00E22199"/>
    <w:rsid w:val="00E2219C"/>
    <w:rsid w:val="00E221D7"/>
    <w:rsid w:val="00E22231"/>
    <w:rsid w:val="00E22241"/>
    <w:rsid w:val="00E2226B"/>
    <w:rsid w:val="00E22283"/>
    <w:rsid w:val="00E22292"/>
    <w:rsid w:val="00E22312"/>
    <w:rsid w:val="00E22352"/>
    <w:rsid w:val="00E2238A"/>
    <w:rsid w:val="00E2240E"/>
    <w:rsid w:val="00E2246B"/>
    <w:rsid w:val="00E22495"/>
    <w:rsid w:val="00E22498"/>
    <w:rsid w:val="00E22527"/>
    <w:rsid w:val="00E2252C"/>
    <w:rsid w:val="00E22536"/>
    <w:rsid w:val="00E22572"/>
    <w:rsid w:val="00E2266A"/>
    <w:rsid w:val="00E226C7"/>
    <w:rsid w:val="00E226D8"/>
    <w:rsid w:val="00E22758"/>
    <w:rsid w:val="00E22768"/>
    <w:rsid w:val="00E227F3"/>
    <w:rsid w:val="00E228AA"/>
    <w:rsid w:val="00E228B3"/>
    <w:rsid w:val="00E228C4"/>
    <w:rsid w:val="00E2298D"/>
    <w:rsid w:val="00E229C2"/>
    <w:rsid w:val="00E229C7"/>
    <w:rsid w:val="00E22A19"/>
    <w:rsid w:val="00E22BCF"/>
    <w:rsid w:val="00E22C55"/>
    <w:rsid w:val="00E22CCC"/>
    <w:rsid w:val="00E22CE2"/>
    <w:rsid w:val="00E22CF4"/>
    <w:rsid w:val="00E22D0B"/>
    <w:rsid w:val="00E22D6F"/>
    <w:rsid w:val="00E22D88"/>
    <w:rsid w:val="00E22DB3"/>
    <w:rsid w:val="00E22DFC"/>
    <w:rsid w:val="00E22E88"/>
    <w:rsid w:val="00E22EC8"/>
    <w:rsid w:val="00E22F5D"/>
    <w:rsid w:val="00E22FAA"/>
    <w:rsid w:val="00E22FC3"/>
    <w:rsid w:val="00E23083"/>
    <w:rsid w:val="00E23122"/>
    <w:rsid w:val="00E23172"/>
    <w:rsid w:val="00E231B8"/>
    <w:rsid w:val="00E23220"/>
    <w:rsid w:val="00E2323C"/>
    <w:rsid w:val="00E2332F"/>
    <w:rsid w:val="00E23347"/>
    <w:rsid w:val="00E2339C"/>
    <w:rsid w:val="00E233BA"/>
    <w:rsid w:val="00E23447"/>
    <w:rsid w:val="00E23452"/>
    <w:rsid w:val="00E2346A"/>
    <w:rsid w:val="00E23486"/>
    <w:rsid w:val="00E2349C"/>
    <w:rsid w:val="00E235CF"/>
    <w:rsid w:val="00E23655"/>
    <w:rsid w:val="00E23679"/>
    <w:rsid w:val="00E236B8"/>
    <w:rsid w:val="00E236B9"/>
    <w:rsid w:val="00E23734"/>
    <w:rsid w:val="00E2375D"/>
    <w:rsid w:val="00E2377D"/>
    <w:rsid w:val="00E23896"/>
    <w:rsid w:val="00E238A2"/>
    <w:rsid w:val="00E238D2"/>
    <w:rsid w:val="00E23911"/>
    <w:rsid w:val="00E23922"/>
    <w:rsid w:val="00E239FC"/>
    <w:rsid w:val="00E23A2E"/>
    <w:rsid w:val="00E23A81"/>
    <w:rsid w:val="00E23A9D"/>
    <w:rsid w:val="00E23AAA"/>
    <w:rsid w:val="00E23AF2"/>
    <w:rsid w:val="00E23B0D"/>
    <w:rsid w:val="00E23B47"/>
    <w:rsid w:val="00E23B6F"/>
    <w:rsid w:val="00E23C8F"/>
    <w:rsid w:val="00E23DB7"/>
    <w:rsid w:val="00E23E05"/>
    <w:rsid w:val="00E23E09"/>
    <w:rsid w:val="00E23E11"/>
    <w:rsid w:val="00E23E16"/>
    <w:rsid w:val="00E23E65"/>
    <w:rsid w:val="00E23EA3"/>
    <w:rsid w:val="00E23EBD"/>
    <w:rsid w:val="00E23EC2"/>
    <w:rsid w:val="00E23ED8"/>
    <w:rsid w:val="00E23F18"/>
    <w:rsid w:val="00E23F40"/>
    <w:rsid w:val="00E23F89"/>
    <w:rsid w:val="00E24087"/>
    <w:rsid w:val="00E240BA"/>
    <w:rsid w:val="00E240EE"/>
    <w:rsid w:val="00E24109"/>
    <w:rsid w:val="00E24129"/>
    <w:rsid w:val="00E24176"/>
    <w:rsid w:val="00E241AC"/>
    <w:rsid w:val="00E241F1"/>
    <w:rsid w:val="00E242DD"/>
    <w:rsid w:val="00E24333"/>
    <w:rsid w:val="00E243B2"/>
    <w:rsid w:val="00E243BC"/>
    <w:rsid w:val="00E24401"/>
    <w:rsid w:val="00E244BB"/>
    <w:rsid w:val="00E244E3"/>
    <w:rsid w:val="00E24529"/>
    <w:rsid w:val="00E2455E"/>
    <w:rsid w:val="00E24574"/>
    <w:rsid w:val="00E24581"/>
    <w:rsid w:val="00E2459C"/>
    <w:rsid w:val="00E245B3"/>
    <w:rsid w:val="00E245C1"/>
    <w:rsid w:val="00E245C2"/>
    <w:rsid w:val="00E245E3"/>
    <w:rsid w:val="00E2461C"/>
    <w:rsid w:val="00E246C0"/>
    <w:rsid w:val="00E246EF"/>
    <w:rsid w:val="00E246F1"/>
    <w:rsid w:val="00E24791"/>
    <w:rsid w:val="00E248CE"/>
    <w:rsid w:val="00E248D7"/>
    <w:rsid w:val="00E248E5"/>
    <w:rsid w:val="00E24933"/>
    <w:rsid w:val="00E24959"/>
    <w:rsid w:val="00E249C6"/>
    <w:rsid w:val="00E24A09"/>
    <w:rsid w:val="00E24A88"/>
    <w:rsid w:val="00E24AAF"/>
    <w:rsid w:val="00E24B48"/>
    <w:rsid w:val="00E24BB7"/>
    <w:rsid w:val="00E24C08"/>
    <w:rsid w:val="00E24C4E"/>
    <w:rsid w:val="00E24C92"/>
    <w:rsid w:val="00E24CD0"/>
    <w:rsid w:val="00E24CE5"/>
    <w:rsid w:val="00E24D03"/>
    <w:rsid w:val="00E24D47"/>
    <w:rsid w:val="00E24DB2"/>
    <w:rsid w:val="00E24DD2"/>
    <w:rsid w:val="00E24DF7"/>
    <w:rsid w:val="00E24EA3"/>
    <w:rsid w:val="00E24ECB"/>
    <w:rsid w:val="00E24F69"/>
    <w:rsid w:val="00E24FEB"/>
    <w:rsid w:val="00E25014"/>
    <w:rsid w:val="00E250F7"/>
    <w:rsid w:val="00E2514A"/>
    <w:rsid w:val="00E251D8"/>
    <w:rsid w:val="00E25215"/>
    <w:rsid w:val="00E2521C"/>
    <w:rsid w:val="00E252B1"/>
    <w:rsid w:val="00E252D0"/>
    <w:rsid w:val="00E25396"/>
    <w:rsid w:val="00E25403"/>
    <w:rsid w:val="00E254CA"/>
    <w:rsid w:val="00E25530"/>
    <w:rsid w:val="00E25548"/>
    <w:rsid w:val="00E2560C"/>
    <w:rsid w:val="00E2561B"/>
    <w:rsid w:val="00E2562E"/>
    <w:rsid w:val="00E25683"/>
    <w:rsid w:val="00E256B4"/>
    <w:rsid w:val="00E256BF"/>
    <w:rsid w:val="00E256DF"/>
    <w:rsid w:val="00E256FA"/>
    <w:rsid w:val="00E25727"/>
    <w:rsid w:val="00E2574F"/>
    <w:rsid w:val="00E257FE"/>
    <w:rsid w:val="00E25805"/>
    <w:rsid w:val="00E258A2"/>
    <w:rsid w:val="00E258D0"/>
    <w:rsid w:val="00E25903"/>
    <w:rsid w:val="00E25934"/>
    <w:rsid w:val="00E259C7"/>
    <w:rsid w:val="00E259CD"/>
    <w:rsid w:val="00E25A04"/>
    <w:rsid w:val="00E25ACE"/>
    <w:rsid w:val="00E25AE8"/>
    <w:rsid w:val="00E25AFD"/>
    <w:rsid w:val="00E25B60"/>
    <w:rsid w:val="00E25B72"/>
    <w:rsid w:val="00E25B80"/>
    <w:rsid w:val="00E25BA5"/>
    <w:rsid w:val="00E25BCB"/>
    <w:rsid w:val="00E25BEB"/>
    <w:rsid w:val="00E25C44"/>
    <w:rsid w:val="00E25C49"/>
    <w:rsid w:val="00E25D26"/>
    <w:rsid w:val="00E25D71"/>
    <w:rsid w:val="00E25D90"/>
    <w:rsid w:val="00E25DDE"/>
    <w:rsid w:val="00E25E3A"/>
    <w:rsid w:val="00E25E79"/>
    <w:rsid w:val="00E25E8A"/>
    <w:rsid w:val="00E25EC7"/>
    <w:rsid w:val="00E25EF9"/>
    <w:rsid w:val="00E25F5D"/>
    <w:rsid w:val="00E25F66"/>
    <w:rsid w:val="00E25F81"/>
    <w:rsid w:val="00E25F9F"/>
    <w:rsid w:val="00E25FC0"/>
    <w:rsid w:val="00E26000"/>
    <w:rsid w:val="00E26031"/>
    <w:rsid w:val="00E26067"/>
    <w:rsid w:val="00E260DC"/>
    <w:rsid w:val="00E260E7"/>
    <w:rsid w:val="00E26170"/>
    <w:rsid w:val="00E26190"/>
    <w:rsid w:val="00E261ED"/>
    <w:rsid w:val="00E26270"/>
    <w:rsid w:val="00E262B9"/>
    <w:rsid w:val="00E262ED"/>
    <w:rsid w:val="00E26313"/>
    <w:rsid w:val="00E263D8"/>
    <w:rsid w:val="00E2643E"/>
    <w:rsid w:val="00E26487"/>
    <w:rsid w:val="00E264B2"/>
    <w:rsid w:val="00E264BF"/>
    <w:rsid w:val="00E264DF"/>
    <w:rsid w:val="00E264E0"/>
    <w:rsid w:val="00E2651D"/>
    <w:rsid w:val="00E26542"/>
    <w:rsid w:val="00E26545"/>
    <w:rsid w:val="00E2654B"/>
    <w:rsid w:val="00E26651"/>
    <w:rsid w:val="00E26691"/>
    <w:rsid w:val="00E266FF"/>
    <w:rsid w:val="00E2672D"/>
    <w:rsid w:val="00E26773"/>
    <w:rsid w:val="00E26806"/>
    <w:rsid w:val="00E26887"/>
    <w:rsid w:val="00E268A5"/>
    <w:rsid w:val="00E268AA"/>
    <w:rsid w:val="00E268F9"/>
    <w:rsid w:val="00E2692A"/>
    <w:rsid w:val="00E26959"/>
    <w:rsid w:val="00E2699A"/>
    <w:rsid w:val="00E26A5A"/>
    <w:rsid w:val="00E26A77"/>
    <w:rsid w:val="00E26B09"/>
    <w:rsid w:val="00E26B65"/>
    <w:rsid w:val="00E26B90"/>
    <w:rsid w:val="00E26C65"/>
    <w:rsid w:val="00E26C6E"/>
    <w:rsid w:val="00E26C87"/>
    <w:rsid w:val="00E26CBC"/>
    <w:rsid w:val="00E26CDE"/>
    <w:rsid w:val="00E26CEC"/>
    <w:rsid w:val="00E26DBA"/>
    <w:rsid w:val="00E26E52"/>
    <w:rsid w:val="00E26E67"/>
    <w:rsid w:val="00E26EEA"/>
    <w:rsid w:val="00E26F25"/>
    <w:rsid w:val="00E26F48"/>
    <w:rsid w:val="00E26FDB"/>
    <w:rsid w:val="00E27069"/>
    <w:rsid w:val="00E27171"/>
    <w:rsid w:val="00E271A2"/>
    <w:rsid w:val="00E271AF"/>
    <w:rsid w:val="00E271DA"/>
    <w:rsid w:val="00E271DF"/>
    <w:rsid w:val="00E271EC"/>
    <w:rsid w:val="00E27207"/>
    <w:rsid w:val="00E27212"/>
    <w:rsid w:val="00E272F2"/>
    <w:rsid w:val="00E27389"/>
    <w:rsid w:val="00E273FE"/>
    <w:rsid w:val="00E27402"/>
    <w:rsid w:val="00E2744A"/>
    <w:rsid w:val="00E2747B"/>
    <w:rsid w:val="00E274A5"/>
    <w:rsid w:val="00E27530"/>
    <w:rsid w:val="00E27576"/>
    <w:rsid w:val="00E2757E"/>
    <w:rsid w:val="00E27656"/>
    <w:rsid w:val="00E276D5"/>
    <w:rsid w:val="00E276EB"/>
    <w:rsid w:val="00E27702"/>
    <w:rsid w:val="00E27835"/>
    <w:rsid w:val="00E278A1"/>
    <w:rsid w:val="00E278DB"/>
    <w:rsid w:val="00E279B3"/>
    <w:rsid w:val="00E27A12"/>
    <w:rsid w:val="00E27A35"/>
    <w:rsid w:val="00E27ABD"/>
    <w:rsid w:val="00E27AC3"/>
    <w:rsid w:val="00E27B10"/>
    <w:rsid w:val="00E27B5E"/>
    <w:rsid w:val="00E27B90"/>
    <w:rsid w:val="00E27BB3"/>
    <w:rsid w:val="00E27CE2"/>
    <w:rsid w:val="00E27D6C"/>
    <w:rsid w:val="00E27E1F"/>
    <w:rsid w:val="00E27E99"/>
    <w:rsid w:val="00E27EBB"/>
    <w:rsid w:val="00E27EDF"/>
    <w:rsid w:val="00E27EFE"/>
    <w:rsid w:val="00E27F56"/>
    <w:rsid w:val="00E27F60"/>
    <w:rsid w:val="00E27F6B"/>
    <w:rsid w:val="00E27FFA"/>
    <w:rsid w:val="00E30029"/>
    <w:rsid w:val="00E30030"/>
    <w:rsid w:val="00E3005D"/>
    <w:rsid w:val="00E30064"/>
    <w:rsid w:val="00E30081"/>
    <w:rsid w:val="00E300FE"/>
    <w:rsid w:val="00E3012C"/>
    <w:rsid w:val="00E30158"/>
    <w:rsid w:val="00E30181"/>
    <w:rsid w:val="00E30219"/>
    <w:rsid w:val="00E30238"/>
    <w:rsid w:val="00E30291"/>
    <w:rsid w:val="00E30298"/>
    <w:rsid w:val="00E302BB"/>
    <w:rsid w:val="00E302D8"/>
    <w:rsid w:val="00E30301"/>
    <w:rsid w:val="00E3035A"/>
    <w:rsid w:val="00E303E0"/>
    <w:rsid w:val="00E30469"/>
    <w:rsid w:val="00E3046E"/>
    <w:rsid w:val="00E304A3"/>
    <w:rsid w:val="00E304AA"/>
    <w:rsid w:val="00E3055A"/>
    <w:rsid w:val="00E3057B"/>
    <w:rsid w:val="00E305A1"/>
    <w:rsid w:val="00E305AA"/>
    <w:rsid w:val="00E305F8"/>
    <w:rsid w:val="00E30629"/>
    <w:rsid w:val="00E30677"/>
    <w:rsid w:val="00E306E3"/>
    <w:rsid w:val="00E30719"/>
    <w:rsid w:val="00E30725"/>
    <w:rsid w:val="00E3076D"/>
    <w:rsid w:val="00E307A1"/>
    <w:rsid w:val="00E307CB"/>
    <w:rsid w:val="00E307D1"/>
    <w:rsid w:val="00E307F7"/>
    <w:rsid w:val="00E30802"/>
    <w:rsid w:val="00E3081E"/>
    <w:rsid w:val="00E3085D"/>
    <w:rsid w:val="00E30873"/>
    <w:rsid w:val="00E308F9"/>
    <w:rsid w:val="00E3092F"/>
    <w:rsid w:val="00E3098F"/>
    <w:rsid w:val="00E30A16"/>
    <w:rsid w:val="00E30A97"/>
    <w:rsid w:val="00E30B6B"/>
    <w:rsid w:val="00E30B9A"/>
    <w:rsid w:val="00E30BAD"/>
    <w:rsid w:val="00E30C71"/>
    <w:rsid w:val="00E30CCD"/>
    <w:rsid w:val="00E30D04"/>
    <w:rsid w:val="00E30D69"/>
    <w:rsid w:val="00E30EBB"/>
    <w:rsid w:val="00E30EE5"/>
    <w:rsid w:val="00E30F80"/>
    <w:rsid w:val="00E30F88"/>
    <w:rsid w:val="00E30F8E"/>
    <w:rsid w:val="00E30F96"/>
    <w:rsid w:val="00E310A3"/>
    <w:rsid w:val="00E310BF"/>
    <w:rsid w:val="00E3111A"/>
    <w:rsid w:val="00E3112D"/>
    <w:rsid w:val="00E31149"/>
    <w:rsid w:val="00E3115A"/>
    <w:rsid w:val="00E31161"/>
    <w:rsid w:val="00E31186"/>
    <w:rsid w:val="00E311D7"/>
    <w:rsid w:val="00E3121B"/>
    <w:rsid w:val="00E31238"/>
    <w:rsid w:val="00E31250"/>
    <w:rsid w:val="00E312A6"/>
    <w:rsid w:val="00E312B6"/>
    <w:rsid w:val="00E312B8"/>
    <w:rsid w:val="00E312D0"/>
    <w:rsid w:val="00E312D1"/>
    <w:rsid w:val="00E3136E"/>
    <w:rsid w:val="00E313FB"/>
    <w:rsid w:val="00E31458"/>
    <w:rsid w:val="00E31483"/>
    <w:rsid w:val="00E314F9"/>
    <w:rsid w:val="00E315D3"/>
    <w:rsid w:val="00E3162D"/>
    <w:rsid w:val="00E31696"/>
    <w:rsid w:val="00E31705"/>
    <w:rsid w:val="00E31748"/>
    <w:rsid w:val="00E317DA"/>
    <w:rsid w:val="00E317DB"/>
    <w:rsid w:val="00E3180E"/>
    <w:rsid w:val="00E318DB"/>
    <w:rsid w:val="00E31901"/>
    <w:rsid w:val="00E31934"/>
    <w:rsid w:val="00E31975"/>
    <w:rsid w:val="00E31A03"/>
    <w:rsid w:val="00E31A54"/>
    <w:rsid w:val="00E31ABB"/>
    <w:rsid w:val="00E31B29"/>
    <w:rsid w:val="00E31B34"/>
    <w:rsid w:val="00E31B5F"/>
    <w:rsid w:val="00E31B8F"/>
    <w:rsid w:val="00E31BDD"/>
    <w:rsid w:val="00E31C22"/>
    <w:rsid w:val="00E31C8D"/>
    <w:rsid w:val="00E31CBF"/>
    <w:rsid w:val="00E31CD8"/>
    <w:rsid w:val="00E31CDD"/>
    <w:rsid w:val="00E31D3B"/>
    <w:rsid w:val="00E31D94"/>
    <w:rsid w:val="00E31E08"/>
    <w:rsid w:val="00E31E2D"/>
    <w:rsid w:val="00E31E55"/>
    <w:rsid w:val="00E31EC3"/>
    <w:rsid w:val="00E31F33"/>
    <w:rsid w:val="00E31F36"/>
    <w:rsid w:val="00E31F42"/>
    <w:rsid w:val="00E31F86"/>
    <w:rsid w:val="00E32087"/>
    <w:rsid w:val="00E32170"/>
    <w:rsid w:val="00E321A9"/>
    <w:rsid w:val="00E321FC"/>
    <w:rsid w:val="00E32217"/>
    <w:rsid w:val="00E32247"/>
    <w:rsid w:val="00E32253"/>
    <w:rsid w:val="00E322AC"/>
    <w:rsid w:val="00E32321"/>
    <w:rsid w:val="00E323A4"/>
    <w:rsid w:val="00E323C3"/>
    <w:rsid w:val="00E323E6"/>
    <w:rsid w:val="00E32426"/>
    <w:rsid w:val="00E32472"/>
    <w:rsid w:val="00E32490"/>
    <w:rsid w:val="00E324E4"/>
    <w:rsid w:val="00E32544"/>
    <w:rsid w:val="00E3255F"/>
    <w:rsid w:val="00E325BD"/>
    <w:rsid w:val="00E325DA"/>
    <w:rsid w:val="00E3261F"/>
    <w:rsid w:val="00E32622"/>
    <w:rsid w:val="00E3265B"/>
    <w:rsid w:val="00E326BA"/>
    <w:rsid w:val="00E326D4"/>
    <w:rsid w:val="00E32725"/>
    <w:rsid w:val="00E32735"/>
    <w:rsid w:val="00E32761"/>
    <w:rsid w:val="00E3277E"/>
    <w:rsid w:val="00E32786"/>
    <w:rsid w:val="00E32789"/>
    <w:rsid w:val="00E3281C"/>
    <w:rsid w:val="00E32897"/>
    <w:rsid w:val="00E328CC"/>
    <w:rsid w:val="00E328E7"/>
    <w:rsid w:val="00E32A38"/>
    <w:rsid w:val="00E32A91"/>
    <w:rsid w:val="00E32ADB"/>
    <w:rsid w:val="00E32BC4"/>
    <w:rsid w:val="00E32BE2"/>
    <w:rsid w:val="00E32BE7"/>
    <w:rsid w:val="00E32BF0"/>
    <w:rsid w:val="00E32C0D"/>
    <w:rsid w:val="00E32C34"/>
    <w:rsid w:val="00E32C39"/>
    <w:rsid w:val="00E32D2A"/>
    <w:rsid w:val="00E32D79"/>
    <w:rsid w:val="00E32E29"/>
    <w:rsid w:val="00E32E3A"/>
    <w:rsid w:val="00E32EC5"/>
    <w:rsid w:val="00E32EF5"/>
    <w:rsid w:val="00E32F53"/>
    <w:rsid w:val="00E32F95"/>
    <w:rsid w:val="00E32FAE"/>
    <w:rsid w:val="00E33012"/>
    <w:rsid w:val="00E33025"/>
    <w:rsid w:val="00E3310A"/>
    <w:rsid w:val="00E3310D"/>
    <w:rsid w:val="00E33148"/>
    <w:rsid w:val="00E3316F"/>
    <w:rsid w:val="00E33224"/>
    <w:rsid w:val="00E3323E"/>
    <w:rsid w:val="00E33259"/>
    <w:rsid w:val="00E33299"/>
    <w:rsid w:val="00E332B6"/>
    <w:rsid w:val="00E332FD"/>
    <w:rsid w:val="00E3340C"/>
    <w:rsid w:val="00E33470"/>
    <w:rsid w:val="00E33503"/>
    <w:rsid w:val="00E33519"/>
    <w:rsid w:val="00E33538"/>
    <w:rsid w:val="00E33575"/>
    <w:rsid w:val="00E335B8"/>
    <w:rsid w:val="00E33645"/>
    <w:rsid w:val="00E3366A"/>
    <w:rsid w:val="00E336BC"/>
    <w:rsid w:val="00E336DE"/>
    <w:rsid w:val="00E3371B"/>
    <w:rsid w:val="00E33815"/>
    <w:rsid w:val="00E33844"/>
    <w:rsid w:val="00E33865"/>
    <w:rsid w:val="00E33879"/>
    <w:rsid w:val="00E338BB"/>
    <w:rsid w:val="00E338E4"/>
    <w:rsid w:val="00E33930"/>
    <w:rsid w:val="00E339DC"/>
    <w:rsid w:val="00E33A4A"/>
    <w:rsid w:val="00E33A4E"/>
    <w:rsid w:val="00E33A7E"/>
    <w:rsid w:val="00E33AC0"/>
    <w:rsid w:val="00E33B26"/>
    <w:rsid w:val="00E33B3C"/>
    <w:rsid w:val="00E33B4C"/>
    <w:rsid w:val="00E33B58"/>
    <w:rsid w:val="00E33B79"/>
    <w:rsid w:val="00E33BEB"/>
    <w:rsid w:val="00E33C39"/>
    <w:rsid w:val="00E33C5B"/>
    <w:rsid w:val="00E33C9F"/>
    <w:rsid w:val="00E33CF9"/>
    <w:rsid w:val="00E33CFE"/>
    <w:rsid w:val="00E33D7D"/>
    <w:rsid w:val="00E33E2D"/>
    <w:rsid w:val="00E33E56"/>
    <w:rsid w:val="00E33E99"/>
    <w:rsid w:val="00E33F64"/>
    <w:rsid w:val="00E33F9E"/>
    <w:rsid w:val="00E34091"/>
    <w:rsid w:val="00E34099"/>
    <w:rsid w:val="00E340AE"/>
    <w:rsid w:val="00E34142"/>
    <w:rsid w:val="00E3418E"/>
    <w:rsid w:val="00E34201"/>
    <w:rsid w:val="00E3424C"/>
    <w:rsid w:val="00E3427A"/>
    <w:rsid w:val="00E3439C"/>
    <w:rsid w:val="00E343B8"/>
    <w:rsid w:val="00E34444"/>
    <w:rsid w:val="00E3448E"/>
    <w:rsid w:val="00E344C5"/>
    <w:rsid w:val="00E344C9"/>
    <w:rsid w:val="00E344EB"/>
    <w:rsid w:val="00E34530"/>
    <w:rsid w:val="00E34534"/>
    <w:rsid w:val="00E345B9"/>
    <w:rsid w:val="00E345C1"/>
    <w:rsid w:val="00E345EB"/>
    <w:rsid w:val="00E3463D"/>
    <w:rsid w:val="00E3463E"/>
    <w:rsid w:val="00E3465A"/>
    <w:rsid w:val="00E347FF"/>
    <w:rsid w:val="00E34958"/>
    <w:rsid w:val="00E34962"/>
    <w:rsid w:val="00E349AE"/>
    <w:rsid w:val="00E349D2"/>
    <w:rsid w:val="00E34A4F"/>
    <w:rsid w:val="00E34A7E"/>
    <w:rsid w:val="00E34A99"/>
    <w:rsid w:val="00E34ACF"/>
    <w:rsid w:val="00E34AFC"/>
    <w:rsid w:val="00E34B5B"/>
    <w:rsid w:val="00E34B9F"/>
    <w:rsid w:val="00E34BCE"/>
    <w:rsid w:val="00E34CD9"/>
    <w:rsid w:val="00E34D44"/>
    <w:rsid w:val="00E34D4F"/>
    <w:rsid w:val="00E34EAF"/>
    <w:rsid w:val="00E34EC6"/>
    <w:rsid w:val="00E34ED8"/>
    <w:rsid w:val="00E35001"/>
    <w:rsid w:val="00E35019"/>
    <w:rsid w:val="00E3505E"/>
    <w:rsid w:val="00E3508E"/>
    <w:rsid w:val="00E3515D"/>
    <w:rsid w:val="00E3519E"/>
    <w:rsid w:val="00E351FF"/>
    <w:rsid w:val="00E35278"/>
    <w:rsid w:val="00E352D1"/>
    <w:rsid w:val="00E352F9"/>
    <w:rsid w:val="00E3537C"/>
    <w:rsid w:val="00E353C7"/>
    <w:rsid w:val="00E353DC"/>
    <w:rsid w:val="00E3543C"/>
    <w:rsid w:val="00E3547A"/>
    <w:rsid w:val="00E354E2"/>
    <w:rsid w:val="00E35586"/>
    <w:rsid w:val="00E3558D"/>
    <w:rsid w:val="00E355A1"/>
    <w:rsid w:val="00E3560F"/>
    <w:rsid w:val="00E35657"/>
    <w:rsid w:val="00E3566D"/>
    <w:rsid w:val="00E35693"/>
    <w:rsid w:val="00E35732"/>
    <w:rsid w:val="00E35827"/>
    <w:rsid w:val="00E3584E"/>
    <w:rsid w:val="00E35886"/>
    <w:rsid w:val="00E358F6"/>
    <w:rsid w:val="00E3590B"/>
    <w:rsid w:val="00E359BD"/>
    <w:rsid w:val="00E35A1F"/>
    <w:rsid w:val="00E35A3D"/>
    <w:rsid w:val="00E35A67"/>
    <w:rsid w:val="00E35BE6"/>
    <w:rsid w:val="00E35BFD"/>
    <w:rsid w:val="00E35C35"/>
    <w:rsid w:val="00E35C81"/>
    <w:rsid w:val="00E35D03"/>
    <w:rsid w:val="00E35D10"/>
    <w:rsid w:val="00E35D3A"/>
    <w:rsid w:val="00E35D89"/>
    <w:rsid w:val="00E35DC9"/>
    <w:rsid w:val="00E35E40"/>
    <w:rsid w:val="00E35E42"/>
    <w:rsid w:val="00E35E5B"/>
    <w:rsid w:val="00E35E73"/>
    <w:rsid w:val="00E35F17"/>
    <w:rsid w:val="00E36006"/>
    <w:rsid w:val="00E360D5"/>
    <w:rsid w:val="00E36154"/>
    <w:rsid w:val="00E36173"/>
    <w:rsid w:val="00E361EA"/>
    <w:rsid w:val="00E361FE"/>
    <w:rsid w:val="00E36218"/>
    <w:rsid w:val="00E3622F"/>
    <w:rsid w:val="00E3628B"/>
    <w:rsid w:val="00E3630E"/>
    <w:rsid w:val="00E3642C"/>
    <w:rsid w:val="00E3646B"/>
    <w:rsid w:val="00E364BD"/>
    <w:rsid w:val="00E364D3"/>
    <w:rsid w:val="00E365E9"/>
    <w:rsid w:val="00E3661C"/>
    <w:rsid w:val="00E36633"/>
    <w:rsid w:val="00E36659"/>
    <w:rsid w:val="00E36728"/>
    <w:rsid w:val="00E36773"/>
    <w:rsid w:val="00E36794"/>
    <w:rsid w:val="00E36853"/>
    <w:rsid w:val="00E368B3"/>
    <w:rsid w:val="00E368C9"/>
    <w:rsid w:val="00E368FA"/>
    <w:rsid w:val="00E368FB"/>
    <w:rsid w:val="00E3694E"/>
    <w:rsid w:val="00E36976"/>
    <w:rsid w:val="00E369C7"/>
    <w:rsid w:val="00E369DA"/>
    <w:rsid w:val="00E36A02"/>
    <w:rsid w:val="00E36AC6"/>
    <w:rsid w:val="00E36ADF"/>
    <w:rsid w:val="00E36AEF"/>
    <w:rsid w:val="00E36B30"/>
    <w:rsid w:val="00E36BA5"/>
    <w:rsid w:val="00E36C4D"/>
    <w:rsid w:val="00E36CB1"/>
    <w:rsid w:val="00E36E0F"/>
    <w:rsid w:val="00E36E33"/>
    <w:rsid w:val="00E36E63"/>
    <w:rsid w:val="00E36EA5"/>
    <w:rsid w:val="00E36F5B"/>
    <w:rsid w:val="00E3700E"/>
    <w:rsid w:val="00E3704F"/>
    <w:rsid w:val="00E37063"/>
    <w:rsid w:val="00E37076"/>
    <w:rsid w:val="00E370A1"/>
    <w:rsid w:val="00E370B0"/>
    <w:rsid w:val="00E370CF"/>
    <w:rsid w:val="00E37175"/>
    <w:rsid w:val="00E37188"/>
    <w:rsid w:val="00E371D1"/>
    <w:rsid w:val="00E3722C"/>
    <w:rsid w:val="00E37238"/>
    <w:rsid w:val="00E37294"/>
    <w:rsid w:val="00E3732F"/>
    <w:rsid w:val="00E3733A"/>
    <w:rsid w:val="00E37409"/>
    <w:rsid w:val="00E37418"/>
    <w:rsid w:val="00E37454"/>
    <w:rsid w:val="00E3749B"/>
    <w:rsid w:val="00E374BF"/>
    <w:rsid w:val="00E3755D"/>
    <w:rsid w:val="00E376B2"/>
    <w:rsid w:val="00E3772F"/>
    <w:rsid w:val="00E377FD"/>
    <w:rsid w:val="00E3782C"/>
    <w:rsid w:val="00E37843"/>
    <w:rsid w:val="00E37874"/>
    <w:rsid w:val="00E378B7"/>
    <w:rsid w:val="00E378D2"/>
    <w:rsid w:val="00E37949"/>
    <w:rsid w:val="00E37997"/>
    <w:rsid w:val="00E379E2"/>
    <w:rsid w:val="00E37A75"/>
    <w:rsid w:val="00E37B15"/>
    <w:rsid w:val="00E37B2E"/>
    <w:rsid w:val="00E37BF7"/>
    <w:rsid w:val="00E37BFD"/>
    <w:rsid w:val="00E37C6A"/>
    <w:rsid w:val="00E37CA2"/>
    <w:rsid w:val="00E37CA8"/>
    <w:rsid w:val="00E37CF1"/>
    <w:rsid w:val="00E37D45"/>
    <w:rsid w:val="00E37E11"/>
    <w:rsid w:val="00E37E5C"/>
    <w:rsid w:val="00E37F01"/>
    <w:rsid w:val="00E37F26"/>
    <w:rsid w:val="00E37F44"/>
    <w:rsid w:val="00E37F4C"/>
    <w:rsid w:val="00E37F8B"/>
    <w:rsid w:val="00E37FA4"/>
    <w:rsid w:val="00E37FD5"/>
    <w:rsid w:val="00E40022"/>
    <w:rsid w:val="00E40024"/>
    <w:rsid w:val="00E4007C"/>
    <w:rsid w:val="00E400AB"/>
    <w:rsid w:val="00E400E6"/>
    <w:rsid w:val="00E40104"/>
    <w:rsid w:val="00E40154"/>
    <w:rsid w:val="00E401BD"/>
    <w:rsid w:val="00E4022C"/>
    <w:rsid w:val="00E4024F"/>
    <w:rsid w:val="00E402B7"/>
    <w:rsid w:val="00E402C8"/>
    <w:rsid w:val="00E402CC"/>
    <w:rsid w:val="00E402EE"/>
    <w:rsid w:val="00E4035A"/>
    <w:rsid w:val="00E403AB"/>
    <w:rsid w:val="00E403DD"/>
    <w:rsid w:val="00E404B1"/>
    <w:rsid w:val="00E404ED"/>
    <w:rsid w:val="00E404EF"/>
    <w:rsid w:val="00E40507"/>
    <w:rsid w:val="00E4050A"/>
    <w:rsid w:val="00E40517"/>
    <w:rsid w:val="00E40546"/>
    <w:rsid w:val="00E405EB"/>
    <w:rsid w:val="00E40614"/>
    <w:rsid w:val="00E40656"/>
    <w:rsid w:val="00E4066A"/>
    <w:rsid w:val="00E406E3"/>
    <w:rsid w:val="00E406ED"/>
    <w:rsid w:val="00E40832"/>
    <w:rsid w:val="00E40865"/>
    <w:rsid w:val="00E40885"/>
    <w:rsid w:val="00E408AD"/>
    <w:rsid w:val="00E408C3"/>
    <w:rsid w:val="00E408ED"/>
    <w:rsid w:val="00E408FE"/>
    <w:rsid w:val="00E4097E"/>
    <w:rsid w:val="00E40A28"/>
    <w:rsid w:val="00E40B56"/>
    <w:rsid w:val="00E40CC5"/>
    <w:rsid w:val="00E40D0A"/>
    <w:rsid w:val="00E40DC7"/>
    <w:rsid w:val="00E40E3E"/>
    <w:rsid w:val="00E40EC7"/>
    <w:rsid w:val="00E40EDF"/>
    <w:rsid w:val="00E40F8C"/>
    <w:rsid w:val="00E40FF0"/>
    <w:rsid w:val="00E4104D"/>
    <w:rsid w:val="00E41138"/>
    <w:rsid w:val="00E4116A"/>
    <w:rsid w:val="00E4117D"/>
    <w:rsid w:val="00E41205"/>
    <w:rsid w:val="00E41299"/>
    <w:rsid w:val="00E412A4"/>
    <w:rsid w:val="00E412CC"/>
    <w:rsid w:val="00E4130D"/>
    <w:rsid w:val="00E4134C"/>
    <w:rsid w:val="00E413D4"/>
    <w:rsid w:val="00E413FA"/>
    <w:rsid w:val="00E4140F"/>
    <w:rsid w:val="00E41431"/>
    <w:rsid w:val="00E41434"/>
    <w:rsid w:val="00E4146F"/>
    <w:rsid w:val="00E414AE"/>
    <w:rsid w:val="00E414DC"/>
    <w:rsid w:val="00E41505"/>
    <w:rsid w:val="00E41561"/>
    <w:rsid w:val="00E41590"/>
    <w:rsid w:val="00E41603"/>
    <w:rsid w:val="00E4162C"/>
    <w:rsid w:val="00E4163F"/>
    <w:rsid w:val="00E41649"/>
    <w:rsid w:val="00E416A6"/>
    <w:rsid w:val="00E41700"/>
    <w:rsid w:val="00E41720"/>
    <w:rsid w:val="00E4174E"/>
    <w:rsid w:val="00E41775"/>
    <w:rsid w:val="00E41798"/>
    <w:rsid w:val="00E4184C"/>
    <w:rsid w:val="00E418A5"/>
    <w:rsid w:val="00E418A6"/>
    <w:rsid w:val="00E41922"/>
    <w:rsid w:val="00E41934"/>
    <w:rsid w:val="00E4193E"/>
    <w:rsid w:val="00E41975"/>
    <w:rsid w:val="00E4197A"/>
    <w:rsid w:val="00E419BC"/>
    <w:rsid w:val="00E41A2D"/>
    <w:rsid w:val="00E41A83"/>
    <w:rsid w:val="00E41B25"/>
    <w:rsid w:val="00E41B71"/>
    <w:rsid w:val="00E41BAB"/>
    <w:rsid w:val="00E41BCC"/>
    <w:rsid w:val="00E41BFA"/>
    <w:rsid w:val="00E41C0F"/>
    <w:rsid w:val="00E41CEA"/>
    <w:rsid w:val="00E41CFB"/>
    <w:rsid w:val="00E41D8F"/>
    <w:rsid w:val="00E41DCB"/>
    <w:rsid w:val="00E41E23"/>
    <w:rsid w:val="00E41E74"/>
    <w:rsid w:val="00E41E8C"/>
    <w:rsid w:val="00E41F11"/>
    <w:rsid w:val="00E41F78"/>
    <w:rsid w:val="00E42045"/>
    <w:rsid w:val="00E42069"/>
    <w:rsid w:val="00E4215F"/>
    <w:rsid w:val="00E4217C"/>
    <w:rsid w:val="00E42204"/>
    <w:rsid w:val="00E42242"/>
    <w:rsid w:val="00E422D2"/>
    <w:rsid w:val="00E42306"/>
    <w:rsid w:val="00E42318"/>
    <w:rsid w:val="00E423F8"/>
    <w:rsid w:val="00E4243D"/>
    <w:rsid w:val="00E4243F"/>
    <w:rsid w:val="00E42448"/>
    <w:rsid w:val="00E4246D"/>
    <w:rsid w:val="00E424AF"/>
    <w:rsid w:val="00E424D8"/>
    <w:rsid w:val="00E4255A"/>
    <w:rsid w:val="00E425EF"/>
    <w:rsid w:val="00E42619"/>
    <w:rsid w:val="00E42622"/>
    <w:rsid w:val="00E4262B"/>
    <w:rsid w:val="00E42634"/>
    <w:rsid w:val="00E42646"/>
    <w:rsid w:val="00E4266C"/>
    <w:rsid w:val="00E4275A"/>
    <w:rsid w:val="00E42860"/>
    <w:rsid w:val="00E42890"/>
    <w:rsid w:val="00E428A9"/>
    <w:rsid w:val="00E428C0"/>
    <w:rsid w:val="00E428E7"/>
    <w:rsid w:val="00E42942"/>
    <w:rsid w:val="00E42988"/>
    <w:rsid w:val="00E429B1"/>
    <w:rsid w:val="00E429E2"/>
    <w:rsid w:val="00E429E4"/>
    <w:rsid w:val="00E42A7B"/>
    <w:rsid w:val="00E42A7F"/>
    <w:rsid w:val="00E42AD6"/>
    <w:rsid w:val="00E42AE8"/>
    <w:rsid w:val="00E42B8B"/>
    <w:rsid w:val="00E42C54"/>
    <w:rsid w:val="00E42C56"/>
    <w:rsid w:val="00E42CB7"/>
    <w:rsid w:val="00E42D86"/>
    <w:rsid w:val="00E42E5D"/>
    <w:rsid w:val="00E42E96"/>
    <w:rsid w:val="00E42EF6"/>
    <w:rsid w:val="00E42F24"/>
    <w:rsid w:val="00E42F60"/>
    <w:rsid w:val="00E42FAF"/>
    <w:rsid w:val="00E43011"/>
    <w:rsid w:val="00E43065"/>
    <w:rsid w:val="00E4311E"/>
    <w:rsid w:val="00E4313A"/>
    <w:rsid w:val="00E43183"/>
    <w:rsid w:val="00E431B5"/>
    <w:rsid w:val="00E431D2"/>
    <w:rsid w:val="00E4322B"/>
    <w:rsid w:val="00E432A3"/>
    <w:rsid w:val="00E432A7"/>
    <w:rsid w:val="00E432D2"/>
    <w:rsid w:val="00E43339"/>
    <w:rsid w:val="00E4335D"/>
    <w:rsid w:val="00E434C7"/>
    <w:rsid w:val="00E43543"/>
    <w:rsid w:val="00E4356F"/>
    <w:rsid w:val="00E43645"/>
    <w:rsid w:val="00E43673"/>
    <w:rsid w:val="00E43682"/>
    <w:rsid w:val="00E43765"/>
    <w:rsid w:val="00E43824"/>
    <w:rsid w:val="00E4384A"/>
    <w:rsid w:val="00E43865"/>
    <w:rsid w:val="00E4389C"/>
    <w:rsid w:val="00E43931"/>
    <w:rsid w:val="00E43934"/>
    <w:rsid w:val="00E43974"/>
    <w:rsid w:val="00E43984"/>
    <w:rsid w:val="00E439B7"/>
    <w:rsid w:val="00E439D6"/>
    <w:rsid w:val="00E439F1"/>
    <w:rsid w:val="00E43A01"/>
    <w:rsid w:val="00E43A37"/>
    <w:rsid w:val="00E43AEC"/>
    <w:rsid w:val="00E43B2F"/>
    <w:rsid w:val="00E43B3B"/>
    <w:rsid w:val="00E43B69"/>
    <w:rsid w:val="00E43C24"/>
    <w:rsid w:val="00E43C50"/>
    <w:rsid w:val="00E43C53"/>
    <w:rsid w:val="00E43C72"/>
    <w:rsid w:val="00E43C74"/>
    <w:rsid w:val="00E43C88"/>
    <w:rsid w:val="00E43CD4"/>
    <w:rsid w:val="00E43D0B"/>
    <w:rsid w:val="00E43D39"/>
    <w:rsid w:val="00E43D43"/>
    <w:rsid w:val="00E43D83"/>
    <w:rsid w:val="00E43D84"/>
    <w:rsid w:val="00E43DA2"/>
    <w:rsid w:val="00E43DAB"/>
    <w:rsid w:val="00E43DB6"/>
    <w:rsid w:val="00E43DDF"/>
    <w:rsid w:val="00E43E06"/>
    <w:rsid w:val="00E43E6E"/>
    <w:rsid w:val="00E43E88"/>
    <w:rsid w:val="00E43EA7"/>
    <w:rsid w:val="00E43EC3"/>
    <w:rsid w:val="00E43F8C"/>
    <w:rsid w:val="00E43FE1"/>
    <w:rsid w:val="00E43FF1"/>
    <w:rsid w:val="00E440C9"/>
    <w:rsid w:val="00E4416A"/>
    <w:rsid w:val="00E44194"/>
    <w:rsid w:val="00E4419B"/>
    <w:rsid w:val="00E44258"/>
    <w:rsid w:val="00E44277"/>
    <w:rsid w:val="00E4427C"/>
    <w:rsid w:val="00E442ED"/>
    <w:rsid w:val="00E44319"/>
    <w:rsid w:val="00E4439E"/>
    <w:rsid w:val="00E443CE"/>
    <w:rsid w:val="00E444CB"/>
    <w:rsid w:val="00E445D2"/>
    <w:rsid w:val="00E44613"/>
    <w:rsid w:val="00E4462F"/>
    <w:rsid w:val="00E44683"/>
    <w:rsid w:val="00E44689"/>
    <w:rsid w:val="00E44752"/>
    <w:rsid w:val="00E447DC"/>
    <w:rsid w:val="00E4480C"/>
    <w:rsid w:val="00E448BE"/>
    <w:rsid w:val="00E448F1"/>
    <w:rsid w:val="00E44907"/>
    <w:rsid w:val="00E44970"/>
    <w:rsid w:val="00E4498A"/>
    <w:rsid w:val="00E4498D"/>
    <w:rsid w:val="00E449A8"/>
    <w:rsid w:val="00E44AC7"/>
    <w:rsid w:val="00E44ACC"/>
    <w:rsid w:val="00E44ACD"/>
    <w:rsid w:val="00E44B16"/>
    <w:rsid w:val="00E44B1F"/>
    <w:rsid w:val="00E44B41"/>
    <w:rsid w:val="00E44C08"/>
    <w:rsid w:val="00E44C54"/>
    <w:rsid w:val="00E44C6F"/>
    <w:rsid w:val="00E44D74"/>
    <w:rsid w:val="00E44D87"/>
    <w:rsid w:val="00E44D9A"/>
    <w:rsid w:val="00E44D9F"/>
    <w:rsid w:val="00E44E07"/>
    <w:rsid w:val="00E44E0F"/>
    <w:rsid w:val="00E44E2C"/>
    <w:rsid w:val="00E44E52"/>
    <w:rsid w:val="00E44E6A"/>
    <w:rsid w:val="00E44E7B"/>
    <w:rsid w:val="00E44EBE"/>
    <w:rsid w:val="00E44F0D"/>
    <w:rsid w:val="00E44F75"/>
    <w:rsid w:val="00E44FB0"/>
    <w:rsid w:val="00E44FC1"/>
    <w:rsid w:val="00E45002"/>
    <w:rsid w:val="00E45030"/>
    <w:rsid w:val="00E450AB"/>
    <w:rsid w:val="00E450C2"/>
    <w:rsid w:val="00E450F6"/>
    <w:rsid w:val="00E4513D"/>
    <w:rsid w:val="00E451C2"/>
    <w:rsid w:val="00E45217"/>
    <w:rsid w:val="00E4526F"/>
    <w:rsid w:val="00E45289"/>
    <w:rsid w:val="00E452B8"/>
    <w:rsid w:val="00E452BC"/>
    <w:rsid w:val="00E452C0"/>
    <w:rsid w:val="00E452CC"/>
    <w:rsid w:val="00E45302"/>
    <w:rsid w:val="00E4549C"/>
    <w:rsid w:val="00E454FE"/>
    <w:rsid w:val="00E45525"/>
    <w:rsid w:val="00E45528"/>
    <w:rsid w:val="00E45576"/>
    <w:rsid w:val="00E45597"/>
    <w:rsid w:val="00E455B4"/>
    <w:rsid w:val="00E455ED"/>
    <w:rsid w:val="00E45685"/>
    <w:rsid w:val="00E456A3"/>
    <w:rsid w:val="00E45825"/>
    <w:rsid w:val="00E45898"/>
    <w:rsid w:val="00E458B5"/>
    <w:rsid w:val="00E458E8"/>
    <w:rsid w:val="00E45956"/>
    <w:rsid w:val="00E4595A"/>
    <w:rsid w:val="00E45974"/>
    <w:rsid w:val="00E45975"/>
    <w:rsid w:val="00E45991"/>
    <w:rsid w:val="00E45AF4"/>
    <w:rsid w:val="00E45AFB"/>
    <w:rsid w:val="00E45B53"/>
    <w:rsid w:val="00E45B70"/>
    <w:rsid w:val="00E45B73"/>
    <w:rsid w:val="00E45BDD"/>
    <w:rsid w:val="00E45C0F"/>
    <w:rsid w:val="00E45D3F"/>
    <w:rsid w:val="00E45D4B"/>
    <w:rsid w:val="00E45DD3"/>
    <w:rsid w:val="00E45E1A"/>
    <w:rsid w:val="00E45E5B"/>
    <w:rsid w:val="00E45EBB"/>
    <w:rsid w:val="00E45ED3"/>
    <w:rsid w:val="00E45F45"/>
    <w:rsid w:val="00E45F4D"/>
    <w:rsid w:val="00E45FC9"/>
    <w:rsid w:val="00E45FF6"/>
    <w:rsid w:val="00E46007"/>
    <w:rsid w:val="00E460BA"/>
    <w:rsid w:val="00E460CC"/>
    <w:rsid w:val="00E46152"/>
    <w:rsid w:val="00E461BE"/>
    <w:rsid w:val="00E461D4"/>
    <w:rsid w:val="00E46246"/>
    <w:rsid w:val="00E4627E"/>
    <w:rsid w:val="00E462D0"/>
    <w:rsid w:val="00E46315"/>
    <w:rsid w:val="00E4634D"/>
    <w:rsid w:val="00E46358"/>
    <w:rsid w:val="00E46387"/>
    <w:rsid w:val="00E4638E"/>
    <w:rsid w:val="00E46405"/>
    <w:rsid w:val="00E46417"/>
    <w:rsid w:val="00E464E6"/>
    <w:rsid w:val="00E464E7"/>
    <w:rsid w:val="00E464F3"/>
    <w:rsid w:val="00E4650D"/>
    <w:rsid w:val="00E46516"/>
    <w:rsid w:val="00E4652A"/>
    <w:rsid w:val="00E4653C"/>
    <w:rsid w:val="00E46554"/>
    <w:rsid w:val="00E46635"/>
    <w:rsid w:val="00E466CA"/>
    <w:rsid w:val="00E466F6"/>
    <w:rsid w:val="00E467A8"/>
    <w:rsid w:val="00E467D4"/>
    <w:rsid w:val="00E467FC"/>
    <w:rsid w:val="00E46839"/>
    <w:rsid w:val="00E46871"/>
    <w:rsid w:val="00E4687C"/>
    <w:rsid w:val="00E468F4"/>
    <w:rsid w:val="00E468FF"/>
    <w:rsid w:val="00E4690C"/>
    <w:rsid w:val="00E46925"/>
    <w:rsid w:val="00E46A45"/>
    <w:rsid w:val="00E46A8A"/>
    <w:rsid w:val="00E46B76"/>
    <w:rsid w:val="00E46B98"/>
    <w:rsid w:val="00E46CDF"/>
    <w:rsid w:val="00E46D06"/>
    <w:rsid w:val="00E46D6B"/>
    <w:rsid w:val="00E46D79"/>
    <w:rsid w:val="00E46DDB"/>
    <w:rsid w:val="00E46E08"/>
    <w:rsid w:val="00E46F5E"/>
    <w:rsid w:val="00E46F7D"/>
    <w:rsid w:val="00E46F87"/>
    <w:rsid w:val="00E46FA7"/>
    <w:rsid w:val="00E46FB0"/>
    <w:rsid w:val="00E46FC7"/>
    <w:rsid w:val="00E47067"/>
    <w:rsid w:val="00E47071"/>
    <w:rsid w:val="00E470E3"/>
    <w:rsid w:val="00E4716D"/>
    <w:rsid w:val="00E471EF"/>
    <w:rsid w:val="00E4731A"/>
    <w:rsid w:val="00E4731D"/>
    <w:rsid w:val="00E473AF"/>
    <w:rsid w:val="00E473D4"/>
    <w:rsid w:val="00E47419"/>
    <w:rsid w:val="00E474B2"/>
    <w:rsid w:val="00E474B7"/>
    <w:rsid w:val="00E475A4"/>
    <w:rsid w:val="00E475C2"/>
    <w:rsid w:val="00E476A5"/>
    <w:rsid w:val="00E4773D"/>
    <w:rsid w:val="00E4778A"/>
    <w:rsid w:val="00E477D8"/>
    <w:rsid w:val="00E4782C"/>
    <w:rsid w:val="00E47876"/>
    <w:rsid w:val="00E47899"/>
    <w:rsid w:val="00E47904"/>
    <w:rsid w:val="00E47926"/>
    <w:rsid w:val="00E479B5"/>
    <w:rsid w:val="00E47A74"/>
    <w:rsid w:val="00E47AC6"/>
    <w:rsid w:val="00E47AD3"/>
    <w:rsid w:val="00E47AF1"/>
    <w:rsid w:val="00E47B0F"/>
    <w:rsid w:val="00E47B32"/>
    <w:rsid w:val="00E47C13"/>
    <w:rsid w:val="00E47C32"/>
    <w:rsid w:val="00E47C6F"/>
    <w:rsid w:val="00E47CAF"/>
    <w:rsid w:val="00E47CF5"/>
    <w:rsid w:val="00E47D5D"/>
    <w:rsid w:val="00E47D70"/>
    <w:rsid w:val="00E47E0B"/>
    <w:rsid w:val="00E47E1F"/>
    <w:rsid w:val="00E47E28"/>
    <w:rsid w:val="00E47E57"/>
    <w:rsid w:val="00E47F5C"/>
    <w:rsid w:val="00E47FC0"/>
    <w:rsid w:val="00E47FD1"/>
    <w:rsid w:val="00E50012"/>
    <w:rsid w:val="00E50014"/>
    <w:rsid w:val="00E50028"/>
    <w:rsid w:val="00E5007C"/>
    <w:rsid w:val="00E5012F"/>
    <w:rsid w:val="00E5013D"/>
    <w:rsid w:val="00E5016E"/>
    <w:rsid w:val="00E50178"/>
    <w:rsid w:val="00E502AC"/>
    <w:rsid w:val="00E502CB"/>
    <w:rsid w:val="00E5030C"/>
    <w:rsid w:val="00E503FF"/>
    <w:rsid w:val="00E50403"/>
    <w:rsid w:val="00E504C1"/>
    <w:rsid w:val="00E504D7"/>
    <w:rsid w:val="00E5054D"/>
    <w:rsid w:val="00E505B5"/>
    <w:rsid w:val="00E505B7"/>
    <w:rsid w:val="00E505D4"/>
    <w:rsid w:val="00E505F6"/>
    <w:rsid w:val="00E50605"/>
    <w:rsid w:val="00E50698"/>
    <w:rsid w:val="00E506B4"/>
    <w:rsid w:val="00E506D5"/>
    <w:rsid w:val="00E506E8"/>
    <w:rsid w:val="00E507BA"/>
    <w:rsid w:val="00E507D2"/>
    <w:rsid w:val="00E507E3"/>
    <w:rsid w:val="00E5081E"/>
    <w:rsid w:val="00E50823"/>
    <w:rsid w:val="00E5083A"/>
    <w:rsid w:val="00E50949"/>
    <w:rsid w:val="00E50965"/>
    <w:rsid w:val="00E50983"/>
    <w:rsid w:val="00E50A39"/>
    <w:rsid w:val="00E50AC1"/>
    <w:rsid w:val="00E50B17"/>
    <w:rsid w:val="00E50B1B"/>
    <w:rsid w:val="00E50B9C"/>
    <w:rsid w:val="00E50BAC"/>
    <w:rsid w:val="00E50C50"/>
    <w:rsid w:val="00E50D1F"/>
    <w:rsid w:val="00E50D7C"/>
    <w:rsid w:val="00E50DAE"/>
    <w:rsid w:val="00E50DC7"/>
    <w:rsid w:val="00E50DE9"/>
    <w:rsid w:val="00E50E12"/>
    <w:rsid w:val="00E50E2C"/>
    <w:rsid w:val="00E50E38"/>
    <w:rsid w:val="00E50E5D"/>
    <w:rsid w:val="00E50F06"/>
    <w:rsid w:val="00E50F3B"/>
    <w:rsid w:val="00E50F82"/>
    <w:rsid w:val="00E50F9B"/>
    <w:rsid w:val="00E50FD1"/>
    <w:rsid w:val="00E5100B"/>
    <w:rsid w:val="00E51088"/>
    <w:rsid w:val="00E5110B"/>
    <w:rsid w:val="00E51189"/>
    <w:rsid w:val="00E511B7"/>
    <w:rsid w:val="00E51277"/>
    <w:rsid w:val="00E513A6"/>
    <w:rsid w:val="00E513F3"/>
    <w:rsid w:val="00E51417"/>
    <w:rsid w:val="00E51431"/>
    <w:rsid w:val="00E51433"/>
    <w:rsid w:val="00E51476"/>
    <w:rsid w:val="00E5147A"/>
    <w:rsid w:val="00E51553"/>
    <w:rsid w:val="00E5155B"/>
    <w:rsid w:val="00E5156B"/>
    <w:rsid w:val="00E51622"/>
    <w:rsid w:val="00E51674"/>
    <w:rsid w:val="00E516A2"/>
    <w:rsid w:val="00E51759"/>
    <w:rsid w:val="00E517C7"/>
    <w:rsid w:val="00E51873"/>
    <w:rsid w:val="00E518DE"/>
    <w:rsid w:val="00E51949"/>
    <w:rsid w:val="00E519B0"/>
    <w:rsid w:val="00E51A47"/>
    <w:rsid w:val="00E51AE3"/>
    <w:rsid w:val="00E51AFE"/>
    <w:rsid w:val="00E51B00"/>
    <w:rsid w:val="00E51B39"/>
    <w:rsid w:val="00E51B87"/>
    <w:rsid w:val="00E51B93"/>
    <w:rsid w:val="00E51C1B"/>
    <w:rsid w:val="00E51C68"/>
    <w:rsid w:val="00E51C7F"/>
    <w:rsid w:val="00E51D59"/>
    <w:rsid w:val="00E51D98"/>
    <w:rsid w:val="00E51EDC"/>
    <w:rsid w:val="00E51EE3"/>
    <w:rsid w:val="00E51F4A"/>
    <w:rsid w:val="00E51FD1"/>
    <w:rsid w:val="00E51FE4"/>
    <w:rsid w:val="00E51FE6"/>
    <w:rsid w:val="00E52087"/>
    <w:rsid w:val="00E52123"/>
    <w:rsid w:val="00E5215A"/>
    <w:rsid w:val="00E5217A"/>
    <w:rsid w:val="00E521CF"/>
    <w:rsid w:val="00E5220C"/>
    <w:rsid w:val="00E52210"/>
    <w:rsid w:val="00E5224A"/>
    <w:rsid w:val="00E52280"/>
    <w:rsid w:val="00E522C8"/>
    <w:rsid w:val="00E522EE"/>
    <w:rsid w:val="00E52329"/>
    <w:rsid w:val="00E52340"/>
    <w:rsid w:val="00E52425"/>
    <w:rsid w:val="00E52467"/>
    <w:rsid w:val="00E524B2"/>
    <w:rsid w:val="00E524B7"/>
    <w:rsid w:val="00E524BA"/>
    <w:rsid w:val="00E524D2"/>
    <w:rsid w:val="00E52529"/>
    <w:rsid w:val="00E5279E"/>
    <w:rsid w:val="00E527F0"/>
    <w:rsid w:val="00E52852"/>
    <w:rsid w:val="00E52867"/>
    <w:rsid w:val="00E528CD"/>
    <w:rsid w:val="00E528D3"/>
    <w:rsid w:val="00E528E9"/>
    <w:rsid w:val="00E5296C"/>
    <w:rsid w:val="00E529AE"/>
    <w:rsid w:val="00E529BC"/>
    <w:rsid w:val="00E52A19"/>
    <w:rsid w:val="00E52A6B"/>
    <w:rsid w:val="00E52ACD"/>
    <w:rsid w:val="00E52B1F"/>
    <w:rsid w:val="00E52B5A"/>
    <w:rsid w:val="00E52B5C"/>
    <w:rsid w:val="00E52BAE"/>
    <w:rsid w:val="00E52BDC"/>
    <w:rsid w:val="00E52C55"/>
    <w:rsid w:val="00E52C6F"/>
    <w:rsid w:val="00E52CF8"/>
    <w:rsid w:val="00E52CFF"/>
    <w:rsid w:val="00E52D7A"/>
    <w:rsid w:val="00E52E9D"/>
    <w:rsid w:val="00E52EA4"/>
    <w:rsid w:val="00E52EA5"/>
    <w:rsid w:val="00E52EAA"/>
    <w:rsid w:val="00E52F2D"/>
    <w:rsid w:val="00E52F30"/>
    <w:rsid w:val="00E52F74"/>
    <w:rsid w:val="00E52F8A"/>
    <w:rsid w:val="00E52F8E"/>
    <w:rsid w:val="00E52FC7"/>
    <w:rsid w:val="00E5302E"/>
    <w:rsid w:val="00E53039"/>
    <w:rsid w:val="00E5305F"/>
    <w:rsid w:val="00E530B4"/>
    <w:rsid w:val="00E53106"/>
    <w:rsid w:val="00E5316E"/>
    <w:rsid w:val="00E53176"/>
    <w:rsid w:val="00E531C9"/>
    <w:rsid w:val="00E53210"/>
    <w:rsid w:val="00E5326D"/>
    <w:rsid w:val="00E53406"/>
    <w:rsid w:val="00E534BC"/>
    <w:rsid w:val="00E53526"/>
    <w:rsid w:val="00E535C0"/>
    <w:rsid w:val="00E535F8"/>
    <w:rsid w:val="00E53660"/>
    <w:rsid w:val="00E53675"/>
    <w:rsid w:val="00E536A1"/>
    <w:rsid w:val="00E536CC"/>
    <w:rsid w:val="00E536EE"/>
    <w:rsid w:val="00E5371D"/>
    <w:rsid w:val="00E5374E"/>
    <w:rsid w:val="00E53754"/>
    <w:rsid w:val="00E5379B"/>
    <w:rsid w:val="00E537B8"/>
    <w:rsid w:val="00E53810"/>
    <w:rsid w:val="00E53880"/>
    <w:rsid w:val="00E538B0"/>
    <w:rsid w:val="00E5397B"/>
    <w:rsid w:val="00E539C0"/>
    <w:rsid w:val="00E53A0C"/>
    <w:rsid w:val="00E53A2A"/>
    <w:rsid w:val="00E53B2A"/>
    <w:rsid w:val="00E53B65"/>
    <w:rsid w:val="00E53BAE"/>
    <w:rsid w:val="00E53C6D"/>
    <w:rsid w:val="00E53C79"/>
    <w:rsid w:val="00E53CCB"/>
    <w:rsid w:val="00E53DD2"/>
    <w:rsid w:val="00E53E0C"/>
    <w:rsid w:val="00E53E21"/>
    <w:rsid w:val="00E53E31"/>
    <w:rsid w:val="00E53E5A"/>
    <w:rsid w:val="00E53E79"/>
    <w:rsid w:val="00E53E8C"/>
    <w:rsid w:val="00E53EBA"/>
    <w:rsid w:val="00E53F8A"/>
    <w:rsid w:val="00E54031"/>
    <w:rsid w:val="00E540A2"/>
    <w:rsid w:val="00E540D1"/>
    <w:rsid w:val="00E540EA"/>
    <w:rsid w:val="00E54185"/>
    <w:rsid w:val="00E54189"/>
    <w:rsid w:val="00E541BB"/>
    <w:rsid w:val="00E541F7"/>
    <w:rsid w:val="00E541FC"/>
    <w:rsid w:val="00E54264"/>
    <w:rsid w:val="00E542D0"/>
    <w:rsid w:val="00E542D3"/>
    <w:rsid w:val="00E542D4"/>
    <w:rsid w:val="00E54329"/>
    <w:rsid w:val="00E5432F"/>
    <w:rsid w:val="00E54355"/>
    <w:rsid w:val="00E54399"/>
    <w:rsid w:val="00E543AE"/>
    <w:rsid w:val="00E54408"/>
    <w:rsid w:val="00E5440A"/>
    <w:rsid w:val="00E54474"/>
    <w:rsid w:val="00E5448D"/>
    <w:rsid w:val="00E544A4"/>
    <w:rsid w:val="00E544D7"/>
    <w:rsid w:val="00E544DC"/>
    <w:rsid w:val="00E54619"/>
    <w:rsid w:val="00E54642"/>
    <w:rsid w:val="00E54684"/>
    <w:rsid w:val="00E54686"/>
    <w:rsid w:val="00E546FB"/>
    <w:rsid w:val="00E54733"/>
    <w:rsid w:val="00E54912"/>
    <w:rsid w:val="00E54962"/>
    <w:rsid w:val="00E54A3F"/>
    <w:rsid w:val="00E54AA3"/>
    <w:rsid w:val="00E54AEF"/>
    <w:rsid w:val="00E54AF5"/>
    <w:rsid w:val="00E54C37"/>
    <w:rsid w:val="00E54D32"/>
    <w:rsid w:val="00E54D42"/>
    <w:rsid w:val="00E54D85"/>
    <w:rsid w:val="00E54D8B"/>
    <w:rsid w:val="00E54DB9"/>
    <w:rsid w:val="00E54DD8"/>
    <w:rsid w:val="00E54E0C"/>
    <w:rsid w:val="00E54E16"/>
    <w:rsid w:val="00E54E55"/>
    <w:rsid w:val="00E54E5C"/>
    <w:rsid w:val="00E54E77"/>
    <w:rsid w:val="00E54E82"/>
    <w:rsid w:val="00E54EF6"/>
    <w:rsid w:val="00E54F49"/>
    <w:rsid w:val="00E54F53"/>
    <w:rsid w:val="00E54F68"/>
    <w:rsid w:val="00E54F85"/>
    <w:rsid w:val="00E54FA6"/>
    <w:rsid w:val="00E55007"/>
    <w:rsid w:val="00E55070"/>
    <w:rsid w:val="00E55089"/>
    <w:rsid w:val="00E55148"/>
    <w:rsid w:val="00E55153"/>
    <w:rsid w:val="00E551AE"/>
    <w:rsid w:val="00E55261"/>
    <w:rsid w:val="00E5537C"/>
    <w:rsid w:val="00E553BD"/>
    <w:rsid w:val="00E55419"/>
    <w:rsid w:val="00E55474"/>
    <w:rsid w:val="00E5551A"/>
    <w:rsid w:val="00E55579"/>
    <w:rsid w:val="00E555A7"/>
    <w:rsid w:val="00E555F6"/>
    <w:rsid w:val="00E55651"/>
    <w:rsid w:val="00E55667"/>
    <w:rsid w:val="00E55791"/>
    <w:rsid w:val="00E5579C"/>
    <w:rsid w:val="00E55830"/>
    <w:rsid w:val="00E55885"/>
    <w:rsid w:val="00E558DA"/>
    <w:rsid w:val="00E558FA"/>
    <w:rsid w:val="00E5593D"/>
    <w:rsid w:val="00E5593F"/>
    <w:rsid w:val="00E55955"/>
    <w:rsid w:val="00E5595E"/>
    <w:rsid w:val="00E5595F"/>
    <w:rsid w:val="00E559CC"/>
    <w:rsid w:val="00E559EB"/>
    <w:rsid w:val="00E55A6B"/>
    <w:rsid w:val="00E55AB7"/>
    <w:rsid w:val="00E55B3B"/>
    <w:rsid w:val="00E55B5B"/>
    <w:rsid w:val="00E55BAF"/>
    <w:rsid w:val="00E55BEA"/>
    <w:rsid w:val="00E55C4D"/>
    <w:rsid w:val="00E55C6C"/>
    <w:rsid w:val="00E55E65"/>
    <w:rsid w:val="00E55E9D"/>
    <w:rsid w:val="00E55F51"/>
    <w:rsid w:val="00E55F7C"/>
    <w:rsid w:val="00E55F92"/>
    <w:rsid w:val="00E55FC2"/>
    <w:rsid w:val="00E55FD8"/>
    <w:rsid w:val="00E56015"/>
    <w:rsid w:val="00E560BB"/>
    <w:rsid w:val="00E5610E"/>
    <w:rsid w:val="00E561D3"/>
    <w:rsid w:val="00E5626C"/>
    <w:rsid w:val="00E562AC"/>
    <w:rsid w:val="00E562BA"/>
    <w:rsid w:val="00E56342"/>
    <w:rsid w:val="00E56384"/>
    <w:rsid w:val="00E563A7"/>
    <w:rsid w:val="00E5647C"/>
    <w:rsid w:val="00E56548"/>
    <w:rsid w:val="00E5654A"/>
    <w:rsid w:val="00E56590"/>
    <w:rsid w:val="00E565BD"/>
    <w:rsid w:val="00E56649"/>
    <w:rsid w:val="00E567A1"/>
    <w:rsid w:val="00E56829"/>
    <w:rsid w:val="00E569DE"/>
    <w:rsid w:val="00E56A01"/>
    <w:rsid w:val="00E56A23"/>
    <w:rsid w:val="00E56A4E"/>
    <w:rsid w:val="00E56A66"/>
    <w:rsid w:val="00E56A99"/>
    <w:rsid w:val="00E56ABB"/>
    <w:rsid w:val="00E56AF7"/>
    <w:rsid w:val="00E56B3B"/>
    <w:rsid w:val="00E56B81"/>
    <w:rsid w:val="00E56B83"/>
    <w:rsid w:val="00E56B84"/>
    <w:rsid w:val="00E56C3A"/>
    <w:rsid w:val="00E56C4E"/>
    <w:rsid w:val="00E56C62"/>
    <w:rsid w:val="00E56C96"/>
    <w:rsid w:val="00E56C97"/>
    <w:rsid w:val="00E56D12"/>
    <w:rsid w:val="00E56D44"/>
    <w:rsid w:val="00E56D98"/>
    <w:rsid w:val="00E56DAA"/>
    <w:rsid w:val="00E56DCF"/>
    <w:rsid w:val="00E56DDB"/>
    <w:rsid w:val="00E56E0F"/>
    <w:rsid w:val="00E56E69"/>
    <w:rsid w:val="00E56EAD"/>
    <w:rsid w:val="00E56EEA"/>
    <w:rsid w:val="00E56F1E"/>
    <w:rsid w:val="00E56F21"/>
    <w:rsid w:val="00E56F61"/>
    <w:rsid w:val="00E56F66"/>
    <w:rsid w:val="00E56F9D"/>
    <w:rsid w:val="00E57019"/>
    <w:rsid w:val="00E5703E"/>
    <w:rsid w:val="00E570B0"/>
    <w:rsid w:val="00E570B7"/>
    <w:rsid w:val="00E570F4"/>
    <w:rsid w:val="00E57130"/>
    <w:rsid w:val="00E57171"/>
    <w:rsid w:val="00E571E1"/>
    <w:rsid w:val="00E57328"/>
    <w:rsid w:val="00E5734D"/>
    <w:rsid w:val="00E5738A"/>
    <w:rsid w:val="00E57392"/>
    <w:rsid w:val="00E573AB"/>
    <w:rsid w:val="00E573AF"/>
    <w:rsid w:val="00E5741A"/>
    <w:rsid w:val="00E5742F"/>
    <w:rsid w:val="00E57447"/>
    <w:rsid w:val="00E57482"/>
    <w:rsid w:val="00E57524"/>
    <w:rsid w:val="00E57530"/>
    <w:rsid w:val="00E5756F"/>
    <w:rsid w:val="00E57676"/>
    <w:rsid w:val="00E5777A"/>
    <w:rsid w:val="00E57828"/>
    <w:rsid w:val="00E57879"/>
    <w:rsid w:val="00E579BE"/>
    <w:rsid w:val="00E57A22"/>
    <w:rsid w:val="00E57A32"/>
    <w:rsid w:val="00E57A5B"/>
    <w:rsid w:val="00E57A9A"/>
    <w:rsid w:val="00E57ACC"/>
    <w:rsid w:val="00E57B14"/>
    <w:rsid w:val="00E57B25"/>
    <w:rsid w:val="00E57B27"/>
    <w:rsid w:val="00E57B96"/>
    <w:rsid w:val="00E57C27"/>
    <w:rsid w:val="00E57C2D"/>
    <w:rsid w:val="00E57C43"/>
    <w:rsid w:val="00E57C5A"/>
    <w:rsid w:val="00E57C7C"/>
    <w:rsid w:val="00E57D1E"/>
    <w:rsid w:val="00E57D38"/>
    <w:rsid w:val="00E57EA3"/>
    <w:rsid w:val="00E57EAC"/>
    <w:rsid w:val="00E57EBE"/>
    <w:rsid w:val="00E57EF2"/>
    <w:rsid w:val="00E57F05"/>
    <w:rsid w:val="00E57F1B"/>
    <w:rsid w:val="00E57F60"/>
    <w:rsid w:val="00E57FA8"/>
    <w:rsid w:val="00E600C2"/>
    <w:rsid w:val="00E6011D"/>
    <w:rsid w:val="00E60184"/>
    <w:rsid w:val="00E601D8"/>
    <w:rsid w:val="00E6023A"/>
    <w:rsid w:val="00E6026B"/>
    <w:rsid w:val="00E602A0"/>
    <w:rsid w:val="00E60300"/>
    <w:rsid w:val="00E60311"/>
    <w:rsid w:val="00E60339"/>
    <w:rsid w:val="00E6037F"/>
    <w:rsid w:val="00E603F8"/>
    <w:rsid w:val="00E60409"/>
    <w:rsid w:val="00E6042F"/>
    <w:rsid w:val="00E60484"/>
    <w:rsid w:val="00E604BD"/>
    <w:rsid w:val="00E604C2"/>
    <w:rsid w:val="00E604E9"/>
    <w:rsid w:val="00E605E7"/>
    <w:rsid w:val="00E6062F"/>
    <w:rsid w:val="00E606F0"/>
    <w:rsid w:val="00E607CC"/>
    <w:rsid w:val="00E6082D"/>
    <w:rsid w:val="00E60881"/>
    <w:rsid w:val="00E60909"/>
    <w:rsid w:val="00E60910"/>
    <w:rsid w:val="00E6097D"/>
    <w:rsid w:val="00E609C1"/>
    <w:rsid w:val="00E60A49"/>
    <w:rsid w:val="00E60A93"/>
    <w:rsid w:val="00E60AD4"/>
    <w:rsid w:val="00E60B15"/>
    <w:rsid w:val="00E60B5E"/>
    <w:rsid w:val="00E60B73"/>
    <w:rsid w:val="00E60B97"/>
    <w:rsid w:val="00E60BBE"/>
    <w:rsid w:val="00E60BDB"/>
    <w:rsid w:val="00E60CDD"/>
    <w:rsid w:val="00E60D01"/>
    <w:rsid w:val="00E60D54"/>
    <w:rsid w:val="00E60D66"/>
    <w:rsid w:val="00E60DE6"/>
    <w:rsid w:val="00E60E1E"/>
    <w:rsid w:val="00E60E63"/>
    <w:rsid w:val="00E60EB7"/>
    <w:rsid w:val="00E60EDD"/>
    <w:rsid w:val="00E60EE9"/>
    <w:rsid w:val="00E60FC5"/>
    <w:rsid w:val="00E610E4"/>
    <w:rsid w:val="00E6133B"/>
    <w:rsid w:val="00E6133F"/>
    <w:rsid w:val="00E613F9"/>
    <w:rsid w:val="00E6147D"/>
    <w:rsid w:val="00E61510"/>
    <w:rsid w:val="00E615AC"/>
    <w:rsid w:val="00E615B5"/>
    <w:rsid w:val="00E615DA"/>
    <w:rsid w:val="00E615F5"/>
    <w:rsid w:val="00E615FA"/>
    <w:rsid w:val="00E61686"/>
    <w:rsid w:val="00E6168E"/>
    <w:rsid w:val="00E616DE"/>
    <w:rsid w:val="00E61779"/>
    <w:rsid w:val="00E61784"/>
    <w:rsid w:val="00E617F3"/>
    <w:rsid w:val="00E6186B"/>
    <w:rsid w:val="00E61A27"/>
    <w:rsid w:val="00E61AB6"/>
    <w:rsid w:val="00E61B2C"/>
    <w:rsid w:val="00E61C05"/>
    <w:rsid w:val="00E61C3D"/>
    <w:rsid w:val="00E61C5E"/>
    <w:rsid w:val="00E61C8D"/>
    <w:rsid w:val="00E61CCE"/>
    <w:rsid w:val="00E61DB3"/>
    <w:rsid w:val="00E61DC4"/>
    <w:rsid w:val="00E61DD3"/>
    <w:rsid w:val="00E61E3A"/>
    <w:rsid w:val="00E61EC3"/>
    <w:rsid w:val="00E61EE0"/>
    <w:rsid w:val="00E61F58"/>
    <w:rsid w:val="00E61F8B"/>
    <w:rsid w:val="00E62046"/>
    <w:rsid w:val="00E6208B"/>
    <w:rsid w:val="00E62096"/>
    <w:rsid w:val="00E620A0"/>
    <w:rsid w:val="00E62102"/>
    <w:rsid w:val="00E621AD"/>
    <w:rsid w:val="00E62239"/>
    <w:rsid w:val="00E6223F"/>
    <w:rsid w:val="00E622DB"/>
    <w:rsid w:val="00E622EB"/>
    <w:rsid w:val="00E62306"/>
    <w:rsid w:val="00E6230C"/>
    <w:rsid w:val="00E6231C"/>
    <w:rsid w:val="00E6236C"/>
    <w:rsid w:val="00E62390"/>
    <w:rsid w:val="00E623F1"/>
    <w:rsid w:val="00E624C6"/>
    <w:rsid w:val="00E624CD"/>
    <w:rsid w:val="00E62560"/>
    <w:rsid w:val="00E6259B"/>
    <w:rsid w:val="00E62612"/>
    <w:rsid w:val="00E62637"/>
    <w:rsid w:val="00E6271F"/>
    <w:rsid w:val="00E62732"/>
    <w:rsid w:val="00E62756"/>
    <w:rsid w:val="00E627A0"/>
    <w:rsid w:val="00E627F7"/>
    <w:rsid w:val="00E628E6"/>
    <w:rsid w:val="00E62927"/>
    <w:rsid w:val="00E62A56"/>
    <w:rsid w:val="00E62A7E"/>
    <w:rsid w:val="00E62AE5"/>
    <w:rsid w:val="00E62AF1"/>
    <w:rsid w:val="00E62AFB"/>
    <w:rsid w:val="00E62B30"/>
    <w:rsid w:val="00E62B7C"/>
    <w:rsid w:val="00E62B95"/>
    <w:rsid w:val="00E62C26"/>
    <w:rsid w:val="00E62D27"/>
    <w:rsid w:val="00E62DC1"/>
    <w:rsid w:val="00E62DC5"/>
    <w:rsid w:val="00E62DDE"/>
    <w:rsid w:val="00E62E0D"/>
    <w:rsid w:val="00E62E66"/>
    <w:rsid w:val="00E62E9E"/>
    <w:rsid w:val="00E62F1F"/>
    <w:rsid w:val="00E62F55"/>
    <w:rsid w:val="00E62F8E"/>
    <w:rsid w:val="00E62FA0"/>
    <w:rsid w:val="00E63022"/>
    <w:rsid w:val="00E63099"/>
    <w:rsid w:val="00E6315B"/>
    <w:rsid w:val="00E63188"/>
    <w:rsid w:val="00E63197"/>
    <w:rsid w:val="00E6319E"/>
    <w:rsid w:val="00E631DA"/>
    <w:rsid w:val="00E6320B"/>
    <w:rsid w:val="00E63225"/>
    <w:rsid w:val="00E6322A"/>
    <w:rsid w:val="00E6328F"/>
    <w:rsid w:val="00E632CD"/>
    <w:rsid w:val="00E6332E"/>
    <w:rsid w:val="00E63362"/>
    <w:rsid w:val="00E633D7"/>
    <w:rsid w:val="00E633FA"/>
    <w:rsid w:val="00E633FF"/>
    <w:rsid w:val="00E63422"/>
    <w:rsid w:val="00E63432"/>
    <w:rsid w:val="00E6347C"/>
    <w:rsid w:val="00E63523"/>
    <w:rsid w:val="00E635FF"/>
    <w:rsid w:val="00E63609"/>
    <w:rsid w:val="00E63643"/>
    <w:rsid w:val="00E63695"/>
    <w:rsid w:val="00E6373E"/>
    <w:rsid w:val="00E637A0"/>
    <w:rsid w:val="00E638EA"/>
    <w:rsid w:val="00E63910"/>
    <w:rsid w:val="00E63938"/>
    <w:rsid w:val="00E639ED"/>
    <w:rsid w:val="00E63A06"/>
    <w:rsid w:val="00E63A26"/>
    <w:rsid w:val="00E63AB9"/>
    <w:rsid w:val="00E63AF5"/>
    <w:rsid w:val="00E63B11"/>
    <w:rsid w:val="00E63B3B"/>
    <w:rsid w:val="00E63CDB"/>
    <w:rsid w:val="00E63CFC"/>
    <w:rsid w:val="00E63D27"/>
    <w:rsid w:val="00E63D4F"/>
    <w:rsid w:val="00E63D8E"/>
    <w:rsid w:val="00E63D93"/>
    <w:rsid w:val="00E63DB2"/>
    <w:rsid w:val="00E63DB4"/>
    <w:rsid w:val="00E63DC0"/>
    <w:rsid w:val="00E63DD1"/>
    <w:rsid w:val="00E63DFD"/>
    <w:rsid w:val="00E63E5D"/>
    <w:rsid w:val="00E63E97"/>
    <w:rsid w:val="00E63F6A"/>
    <w:rsid w:val="00E63FCE"/>
    <w:rsid w:val="00E64011"/>
    <w:rsid w:val="00E64056"/>
    <w:rsid w:val="00E64096"/>
    <w:rsid w:val="00E64137"/>
    <w:rsid w:val="00E64143"/>
    <w:rsid w:val="00E64146"/>
    <w:rsid w:val="00E6414E"/>
    <w:rsid w:val="00E6415D"/>
    <w:rsid w:val="00E641B4"/>
    <w:rsid w:val="00E64227"/>
    <w:rsid w:val="00E64278"/>
    <w:rsid w:val="00E642EA"/>
    <w:rsid w:val="00E64312"/>
    <w:rsid w:val="00E64434"/>
    <w:rsid w:val="00E644AB"/>
    <w:rsid w:val="00E645EB"/>
    <w:rsid w:val="00E645FC"/>
    <w:rsid w:val="00E64761"/>
    <w:rsid w:val="00E647DB"/>
    <w:rsid w:val="00E64823"/>
    <w:rsid w:val="00E64865"/>
    <w:rsid w:val="00E6486C"/>
    <w:rsid w:val="00E648CE"/>
    <w:rsid w:val="00E648D7"/>
    <w:rsid w:val="00E64924"/>
    <w:rsid w:val="00E64998"/>
    <w:rsid w:val="00E64A0D"/>
    <w:rsid w:val="00E64C19"/>
    <w:rsid w:val="00E64D79"/>
    <w:rsid w:val="00E64DA4"/>
    <w:rsid w:val="00E64E2F"/>
    <w:rsid w:val="00E64E7F"/>
    <w:rsid w:val="00E64EC0"/>
    <w:rsid w:val="00E64F07"/>
    <w:rsid w:val="00E64F42"/>
    <w:rsid w:val="00E64F53"/>
    <w:rsid w:val="00E64F7C"/>
    <w:rsid w:val="00E65049"/>
    <w:rsid w:val="00E6515E"/>
    <w:rsid w:val="00E651F4"/>
    <w:rsid w:val="00E652C9"/>
    <w:rsid w:val="00E6530C"/>
    <w:rsid w:val="00E65418"/>
    <w:rsid w:val="00E65446"/>
    <w:rsid w:val="00E654C9"/>
    <w:rsid w:val="00E654FC"/>
    <w:rsid w:val="00E65521"/>
    <w:rsid w:val="00E6558A"/>
    <w:rsid w:val="00E655BB"/>
    <w:rsid w:val="00E655C2"/>
    <w:rsid w:val="00E655EC"/>
    <w:rsid w:val="00E655FD"/>
    <w:rsid w:val="00E656A5"/>
    <w:rsid w:val="00E656C4"/>
    <w:rsid w:val="00E656ED"/>
    <w:rsid w:val="00E65700"/>
    <w:rsid w:val="00E65754"/>
    <w:rsid w:val="00E65765"/>
    <w:rsid w:val="00E6577B"/>
    <w:rsid w:val="00E65791"/>
    <w:rsid w:val="00E657CE"/>
    <w:rsid w:val="00E657E2"/>
    <w:rsid w:val="00E657EB"/>
    <w:rsid w:val="00E65846"/>
    <w:rsid w:val="00E658B5"/>
    <w:rsid w:val="00E65936"/>
    <w:rsid w:val="00E6594B"/>
    <w:rsid w:val="00E659E5"/>
    <w:rsid w:val="00E65A33"/>
    <w:rsid w:val="00E65A39"/>
    <w:rsid w:val="00E65AD1"/>
    <w:rsid w:val="00E65AEE"/>
    <w:rsid w:val="00E65AFB"/>
    <w:rsid w:val="00E65B21"/>
    <w:rsid w:val="00E65B7E"/>
    <w:rsid w:val="00E65BD6"/>
    <w:rsid w:val="00E65C05"/>
    <w:rsid w:val="00E65C0B"/>
    <w:rsid w:val="00E65C2E"/>
    <w:rsid w:val="00E65CD3"/>
    <w:rsid w:val="00E65D55"/>
    <w:rsid w:val="00E65D74"/>
    <w:rsid w:val="00E65DD3"/>
    <w:rsid w:val="00E65DEE"/>
    <w:rsid w:val="00E65E0C"/>
    <w:rsid w:val="00E65E6E"/>
    <w:rsid w:val="00E65F00"/>
    <w:rsid w:val="00E65F2A"/>
    <w:rsid w:val="00E65F2D"/>
    <w:rsid w:val="00E65F32"/>
    <w:rsid w:val="00E65FBA"/>
    <w:rsid w:val="00E6600B"/>
    <w:rsid w:val="00E660E4"/>
    <w:rsid w:val="00E6617E"/>
    <w:rsid w:val="00E66181"/>
    <w:rsid w:val="00E66183"/>
    <w:rsid w:val="00E661A1"/>
    <w:rsid w:val="00E661B5"/>
    <w:rsid w:val="00E66219"/>
    <w:rsid w:val="00E66223"/>
    <w:rsid w:val="00E6623F"/>
    <w:rsid w:val="00E662CE"/>
    <w:rsid w:val="00E662EE"/>
    <w:rsid w:val="00E663A6"/>
    <w:rsid w:val="00E663CF"/>
    <w:rsid w:val="00E663D6"/>
    <w:rsid w:val="00E664A3"/>
    <w:rsid w:val="00E665D3"/>
    <w:rsid w:val="00E66651"/>
    <w:rsid w:val="00E666CA"/>
    <w:rsid w:val="00E666CF"/>
    <w:rsid w:val="00E666EE"/>
    <w:rsid w:val="00E666F6"/>
    <w:rsid w:val="00E6673F"/>
    <w:rsid w:val="00E66770"/>
    <w:rsid w:val="00E667CE"/>
    <w:rsid w:val="00E6680A"/>
    <w:rsid w:val="00E668B5"/>
    <w:rsid w:val="00E668C7"/>
    <w:rsid w:val="00E6692B"/>
    <w:rsid w:val="00E66932"/>
    <w:rsid w:val="00E6694F"/>
    <w:rsid w:val="00E66972"/>
    <w:rsid w:val="00E669A6"/>
    <w:rsid w:val="00E66A52"/>
    <w:rsid w:val="00E66A85"/>
    <w:rsid w:val="00E66A86"/>
    <w:rsid w:val="00E66ABF"/>
    <w:rsid w:val="00E66B16"/>
    <w:rsid w:val="00E66B22"/>
    <w:rsid w:val="00E66B4A"/>
    <w:rsid w:val="00E66CBA"/>
    <w:rsid w:val="00E66D4D"/>
    <w:rsid w:val="00E66D64"/>
    <w:rsid w:val="00E66DA2"/>
    <w:rsid w:val="00E66DE0"/>
    <w:rsid w:val="00E66E4C"/>
    <w:rsid w:val="00E66EA3"/>
    <w:rsid w:val="00E67066"/>
    <w:rsid w:val="00E6707A"/>
    <w:rsid w:val="00E6710A"/>
    <w:rsid w:val="00E6712D"/>
    <w:rsid w:val="00E6719D"/>
    <w:rsid w:val="00E671BB"/>
    <w:rsid w:val="00E671BC"/>
    <w:rsid w:val="00E671F2"/>
    <w:rsid w:val="00E67205"/>
    <w:rsid w:val="00E67223"/>
    <w:rsid w:val="00E67225"/>
    <w:rsid w:val="00E67250"/>
    <w:rsid w:val="00E67255"/>
    <w:rsid w:val="00E672AA"/>
    <w:rsid w:val="00E672AD"/>
    <w:rsid w:val="00E67324"/>
    <w:rsid w:val="00E67337"/>
    <w:rsid w:val="00E6734D"/>
    <w:rsid w:val="00E67467"/>
    <w:rsid w:val="00E67490"/>
    <w:rsid w:val="00E674D4"/>
    <w:rsid w:val="00E674D5"/>
    <w:rsid w:val="00E67599"/>
    <w:rsid w:val="00E6761C"/>
    <w:rsid w:val="00E6769A"/>
    <w:rsid w:val="00E676B3"/>
    <w:rsid w:val="00E676BE"/>
    <w:rsid w:val="00E67701"/>
    <w:rsid w:val="00E677BF"/>
    <w:rsid w:val="00E6780A"/>
    <w:rsid w:val="00E67833"/>
    <w:rsid w:val="00E6783A"/>
    <w:rsid w:val="00E67847"/>
    <w:rsid w:val="00E67850"/>
    <w:rsid w:val="00E67882"/>
    <w:rsid w:val="00E678C3"/>
    <w:rsid w:val="00E67987"/>
    <w:rsid w:val="00E67A77"/>
    <w:rsid w:val="00E67B37"/>
    <w:rsid w:val="00E67B65"/>
    <w:rsid w:val="00E67B66"/>
    <w:rsid w:val="00E67BA6"/>
    <w:rsid w:val="00E67C64"/>
    <w:rsid w:val="00E67C69"/>
    <w:rsid w:val="00E67CB3"/>
    <w:rsid w:val="00E67D04"/>
    <w:rsid w:val="00E67D66"/>
    <w:rsid w:val="00E67E30"/>
    <w:rsid w:val="00E67E32"/>
    <w:rsid w:val="00E67E51"/>
    <w:rsid w:val="00E67E9A"/>
    <w:rsid w:val="00E67F06"/>
    <w:rsid w:val="00E7005D"/>
    <w:rsid w:val="00E70099"/>
    <w:rsid w:val="00E70105"/>
    <w:rsid w:val="00E701B9"/>
    <w:rsid w:val="00E701E2"/>
    <w:rsid w:val="00E70215"/>
    <w:rsid w:val="00E70221"/>
    <w:rsid w:val="00E70267"/>
    <w:rsid w:val="00E70293"/>
    <w:rsid w:val="00E70315"/>
    <w:rsid w:val="00E70353"/>
    <w:rsid w:val="00E7037D"/>
    <w:rsid w:val="00E703B7"/>
    <w:rsid w:val="00E70404"/>
    <w:rsid w:val="00E704E1"/>
    <w:rsid w:val="00E70590"/>
    <w:rsid w:val="00E705C2"/>
    <w:rsid w:val="00E7062F"/>
    <w:rsid w:val="00E70689"/>
    <w:rsid w:val="00E706EB"/>
    <w:rsid w:val="00E707AE"/>
    <w:rsid w:val="00E707FD"/>
    <w:rsid w:val="00E708C3"/>
    <w:rsid w:val="00E7092F"/>
    <w:rsid w:val="00E70A63"/>
    <w:rsid w:val="00E70B0A"/>
    <w:rsid w:val="00E70BCB"/>
    <w:rsid w:val="00E70BDB"/>
    <w:rsid w:val="00E70BF3"/>
    <w:rsid w:val="00E70C29"/>
    <w:rsid w:val="00E70C58"/>
    <w:rsid w:val="00E70CCB"/>
    <w:rsid w:val="00E70D6F"/>
    <w:rsid w:val="00E70DD3"/>
    <w:rsid w:val="00E70DE0"/>
    <w:rsid w:val="00E70DF3"/>
    <w:rsid w:val="00E70E2B"/>
    <w:rsid w:val="00E70E57"/>
    <w:rsid w:val="00E70F41"/>
    <w:rsid w:val="00E70F55"/>
    <w:rsid w:val="00E70FEE"/>
    <w:rsid w:val="00E71069"/>
    <w:rsid w:val="00E71085"/>
    <w:rsid w:val="00E710AB"/>
    <w:rsid w:val="00E710D8"/>
    <w:rsid w:val="00E710E9"/>
    <w:rsid w:val="00E71100"/>
    <w:rsid w:val="00E71145"/>
    <w:rsid w:val="00E71189"/>
    <w:rsid w:val="00E71193"/>
    <w:rsid w:val="00E711BF"/>
    <w:rsid w:val="00E711C0"/>
    <w:rsid w:val="00E712FA"/>
    <w:rsid w:val="00E7136F"/>
    <w:rsid w:val="00E713CB"/>
    <w:rsid w:val="00E71419"/>
    <w:rsid w:val="00E714BF"/>
    <w:rsid w:val="00E715A4"/>
    <w:rsid w:val="00E715AA"/>
    <w:rsid w:val="00E7165E"/>
    <w:rsid w:val="00E71682"/>
    <w:rsid w:val="00E716EC"/>
    <w:rsid w:val="00E716F0"/>
    <w:rsid w:val="00E717AC"/>
    <w:rsid w:val="00E717FC"/>
    <w:rsid w:val="00E718BA"/>
    <w:rsid w:val="00E718F2"/>
    <w:rsid w:val="00E71915"/>
    <w:rsid w:val="00E71929"/>
    <w:rsid w:val="00E71990"/>
    <w:rsid w:val="00E71B4B"/>
    <w:rsid w:val="00E71B97"/>
    <w:rsid w:val="00E71BBE"/>
    <w:rsid w:val="00E71C86"/>
    <w:rsid w:val="00E71D0A"/>
    <w:rsid w:val="00E71D41"/>
    <w:rsid w:val="00E71DC4"/>
    <w:rsid w:val="00E71DC8"/>
    <w:rsid w:val="00E71E73"/>
    <w:rsid w:val="00E71EB1"/>
    <w:rsid w:val="00E71F4F"/>
    <w:rsid w:val="00E71FEF"/>
    <w:rsid w:val="00E72004"/>
    <w:rsid w:val="00E72036"/>
    <w:rsid w:val="00E72050"/>
    <w:rsid w:val="00E720AC"/>
    <w:rsid w:val="00E72161"/>
    <w:rsid w:val="00E721DD"/>
    <w:rsid w:val="00E7223B"/>
    <w:rsid w:val="00E7228B"/>
    <w:rsid w:val="00E7233B"/>
    <w:rsid w:val="00E723A8"/>
    <w:rsid w:val="00E7248C"/>
    <w:rsid w:val="00E72534"/>
    <w:rsid w:val="00E72588"/>
    <w:rsid w:val="00E7260A"/>
    <w:rsid w:val="00E72616"/>
    <w:rsid w:val="00E7267A"/>
    <w:rsid w:val="00E726A7"/>
    <w:rsid w:val="00E726C0"/>
    <w:rsid w:val="00E726E5"/>
    <w:rsid w:val="00E7271C"/>
    <w:rsid w:val="00E72743"/>
    <w:rsid w:val="00E7275D"/>
    <w:rsid w:val="00E7276B"/>
    <w:rsid w:val="00E7279E"/>
    <w:rsid w:val="00E727DF"/>
    <w:rsid w:val="00E7283C"/>
    <w:rsid w:val="00E72878"/>
    <w:rsid w:val="00E728FF"/>
    <w:rsid w:val="00E72951"/>
    <w:rsid w:val="00E72A21"/>
    <w:rsid w:val="00E72ADA"/>
    <w:rsid w:val="00E72BA7"/>
    <w:rsid w:val="00E72BF1"/>
    <w:rsid w:val="00E72C0A"/>
    <w:rsid w:val="00E72C6A"/>
    <w:rsid w:val="00E72C73"/>
    <w:rsid w:val="00E72CA9"/>
    <w:rsid w:val="00E72CB5"/>
    <w:rsid w:val="00E72D42"/>
    <w:rsid w:val="00E72D6F"/>
    <w:rsid w:val="00E72DBC"/>
    <w:rsid w:val="00E72DEC"/>
    <w:rsid w:val="00E72E6F"/>
    <w:rsid w:val="00E72E8B"/>
    <w:rsid w:val="00E72EF3"/>
    <w:rsid w:val="00E72F2E"/>
    <w:rsid w:val="00E72F87"/>
    <w:rsid w:val="00E73080"/>
    <w:rsid w:val="00E73090"/>
    <w:rsid w:val="00E730B2"/>
    <w:rsid w:val="00E730D7"/>
    <w:rsid w:val="00E730E1"/>
    <w:rsid w:val="00E73146"/>
    <w:rsid w:val="00E73194"/>
    <w:rsid w:val="00E731B3"/>
    <w:rsid w:val="00E731B4"/>
    <w:rsid w:val="00E731C3"/>
    <w:rsid w:val="00E7322D"/>
    <w:rsid w:val="00E73268"/>
    <w:rsid w:val="00E732A8"/>
    <w:rsid w:val="00E732DE"/>
    <w:rsid w:val="00E732F0"/>
    <w:rsid w:val="00E733CD"/>
    <w:rsid w:val="00E7346F"/>
    <w:rsid w:val="00E734D2"/>
    <w:rsid w:val="00E7353D"/>
    <w:rsid w:val="00E7365C"/>
    <w:rsid w:val="00E73715"/>
    <w:rsid w:val="00E73724"/>
    <w:rsid w:val="00E73729"/>
    <w:rsid w:val="00E7372E"/>
    <w:rsid w:val="00E73756"/>
    <w:rsid w:val="00E7376E"/>
    <w:rsid w:val="00E73790"/>
    <w:rsid w:val="00E737ED"/>
    <w:rsid w:val="00E7385E"/>
    <w:rsid w:val="00E7387A"/>
    <w:rsid w:val="00E738E8"/>
    <w:rsid w:val="00E738FA"/>
    <w:rsid w:val="00E7399F"/>
    <w:rsid w:val="00E739DC"/>
    <w:rsid w:val="00E73A2D"/>
    <w:rsid w:val="00E73A7E"/>
    <w:rsid w:val="00E73A8B"/>
    <w:rsid w:val="00E73A8C"/>
    <w:rsid w:val="00E73B3D"/>
    <w:rsid w:val="00E73B40"/>
    <w:rsid w:val="00E73BC0"/>
    <w:rsid w:val="00E73BC2"/>
    <w:rsid w:val="00E73BCF"/>
    <w:rsid w:val="00E73BF2"/>
    <w:rsid w:val="00E73C3E"/>
    <w:rsid w:val="00E73C69"/>
    <w:rsid w:val="00E73C87"/>
    <w:rsid w:val="00E73CE9"/>
    <w:rsid w:val="00E73D13"/>
    <w:rsid w:val="00E73D22"/>
    <w:rsid w:val="00E73D6C"/>
    <w:rsid w:val="00E73DC4"/>
    <w:rsid w:val="00E73DDA"/>
    <w:rsid w:val="00E73E2F"/>
    <w:rsid w:val="00E73EC5"/>
    <w:rsid w:val="00E73ECB"/>
    <w:rsid w:val="00E73F0E"/>
    <w:rsid w:val="00E73F6F"/>
    <w:rsid w:val="00E740F1"/>
    <w:rsid w:val="00E74110"/>
    <w:rsid w:val="00E741CD"/>
    <w:rsid w:val="00E74229"/>
    <w:rsid w:val="00E742C6"/>
    <w:rsid w:val="00E742E0"/>
    <w:rsid w:val="00E7439E"/>
    <w:rsid w:val="00E743D5"/>
    <w:rsid w:val="00E74435"/>
    <w:rsid w:val="00E7452B"/>
    <w:rsid w:val="00E74564"/>
    <w:rsid w:val="00E7459D"/>
    <w:rsid w:val="00E745DE"/>
    <w:rsid w:val="00E745E9"/>
    <w:rsid w:val="00E7465B"/>
    <w:rsid w:val="00E74749"/>
    <w:rsid w:val="00E747B4"/>
    <w:rsid w:val="00E747EB"/>
    <w:rsid w:val="00E74841"/>
    <w:rsid w:val="00E748AF"/>
    <w:rsid w:val="00E748CC"/>
    <w:rsid w:val="00E748E4"/>
    <w:rsid w:val="00E7490E"/>
    <w:rsid w:val="00E74976"/>
    <w:rsid w:val="00E7498F"/>
    <w:rsid w:val="00E749F7"/>
    <w:rsid w:val="00E74A3A"/>
    <w:rsid w:val="00E74AA8"/>
    <w:rsid w:val="00E74AAA"/>
    <w:rsid w:val="00E74AE7"/>
    <w:rsid w:val="00E74AFA"/>
    <w:rsid w:val="00E74B91"/>
    <w:rsid w:val="00E74B96"/>
    <w:rsid w:val="00E74B9F"/>
    <w:rsid w:val="00E74BC9"/>
    <w:rsid w:val="00E74C0A"/>
    <w:rsid w:val="00E74C0E"/>
    <w:rsid w:val="00E74CC5"/>
    <w:rsid w:val="00E74CFE"/>
    <w:rsid w:val="00E74D53"/>
    <w:rsid w:val="00E74D85"/>
    <w:rsid w:val="00E74D8E"/>
    <w:rsid w:val="00E74E71"/>
    <w:rsid w:val="00E74EA0"/>
    <w:rsid w:val="00E74F13"/>
    <w:rsid w:val="00E75025"/>
    <w:rsid w:val="00E7503C"/>
    <w:rsid w:val="00E750E4"/>
    <w:rsid w:val="00E75123"/>
    <w:rsid w:val="00E7523A"/>
    <w:rsid w:val="00E753C2"/>
    <w:rsid w:val="00E75411"/>
    <w:rsid w:val="00E75429"/>
    <w:rsid w:val="00E7545B"/>
    <w:rsid w:val="00E75501"/>
    <w:rsid w:val="00E755D2"/>
    <w:rsid w:val="00E755D9"/>
    <w:rsid w:val="00E75609"/>
    <w:rsid w:val="00E7567B"/>
    <w:rsid w:val="00E756C1"/>
    <w:rsid w:val="00E756E9"/>
    <w:rsid w:val="00E75744"/>
    <w:rsid w:val="00E75772"/>
    <w:rsid w:val="00E75786"/>
    <w:rsid w:val="00E75791"/>
    <w:rsid w:val="00E758AD"/>
    <w:rsid w:val="00E7593A"/>
    <w:rsid w:val="00E75974"/>
    <w:rsid w:val="00E759F3"/>
    <w:rsid w:val="00E75A52"/>
    <w:rsid w:val="00E75A81"/>
    <w:rsid w:val="00E75AF7"/>
    <w:rsid w:val="00E75B6D"/>
    <w:rsid w:val="00E75BD2"/>
    <w:rsid w:val="00E75BFB"/>
    <w:rsid w:val="00E75C06"/>
    <w:rsid w:val="00E75C0C"/>
    <w:rsid w:val="00E75C1F"/>
    <w:rsid w:val="00E75C35"/>
    <w:rsid w:val="00E75C65"/>
    <w:rsid w:val="00E75CA8"/>
    <w:rsid w:val="00E75CE4"/>
    <w:rsid w:val="00E75D4D"/>
    <w:rsid w:val="00E75D67"/>
    <w:rsid w:val="00E75DAC"/>
    <w:rsid w:val="00E75DD9"/>
    <w:rsid w:val="00E75EBB"/>
    <w:rsid w:val="00E75ED2"/>
    <w:rsid w:val="00E75ED6"/>
    <w:rsid w:val="00E75F20"/>
    <w:rsid w:val="00E75F32"/>
    <w:rsid w:val="00E75F42"/>
    <w:rsid w:val="00E75F9D"/>
    <w:rsid w:val="00E75FA2"/>
    <w:rsid w:val="00E75FAA"/>
    <w:rsid w:val="00E75FE8"/>
    <w:rsid w:val="00E7605F"/>
    <w:rsid w:val="00E7607F"/>
    <w:rsid w:val="00E760D6"/>
    <w:rsid w:val="00E760F0"/>
    <w:rsid w:val="00E7623F"/>
    <w:rsid w:val="00E76379"/>
    <w:rsid w:val="00E7637C"/>
    <w:rsid w:val="00E763D5"/>
    <w:rsid w:val="00E765E5"/>
    <w:rsid w:val="00E76691"/>
    <w:rsid w:val="00E76772"/>
    <w:rsid w:val="00E7678B"/>
    <w:rsid w:val="00E767C5"/>
    <w:rsid w:val="00E767F1"/>
    <w:rsid w:val="00E76823"/>
    <w:rsid w:val="00E7684A"/>
    <w:rsid w:val="00E76888"/>
    <w:rsid w:val="00E768B1"/>
    <w:rsid w:val="00E768F0"/>
    <w:rsid w:val="00E768F5"/>
    <w:rsid w:val="00E769FF"/>
    <w:rsid w:val="00E76ACD"/>
    <w:rsid w:val="00E76AD7"/>
    <w:rsid w:val="00E76B22"/>
    <w:rsid w:val="00E76C0B"/>
    <w:rsid w:val="00E76C28"/>
    <w:rsid w:val="00E76C30"/>
    <w:rsid w:val="00E76C84"/>
    <w:rsid w:val="00E76CC4"/>
    <w:rsid w:val="00E76CD7"/>
    <w:rsid w:val="00E76D02"/>
    <w:rsid w:val="00E76D18"/>
    <w:rsid w:val="00E76D2C"/>
    <w:rsid w:val="00E76D4F"/>
    <w:rsid w:val="00E76D52"/>
    <w:rsid w:val="00E76E26"/>
    <w:rsid w:val="00E76E72"/>
    <w:rsid w:val="00E76F4B"/>
    <w:rsid w:val="00E76F95"/>
    <w:rsid w:val="00E76FE8"/>
    <w:rsid w:val="00E77005"/>
    <w:rsid w:val="00E7716B"/>
    <w:rsid w:val="00E77190"/>
    <w:rsid w:val="00E771EB"/>
    <w:rsid w:val="00E77249"/>
    <w:rsid w:val="00E772FF"/>
    <w:rsid w:val="00E7733D"/>
    <w:rsid w:val="00E773D0"/>
    <w:rsid w:val="00E7744D"/>
    <w:rsid w:val="00E7746C"/>
    <w:rsid w:val="00E774A9"/>
    <w:rsid w:val="00E77501"/>
    <w:rsid w:val="00E7757C"/>
    <w:rsid w:val="00E7758F"/>
    <w:rsid w:val="00E775FE"/>
    <w:rsid w:val="00E7763A"/>
    <w:rsid w:val="00E776D7"/>
    <w:rsid w:val="00E776E6"/>
    <w:rsid w:val="00E77707"/>
    <w:rsid w:val="00E7775A"/>
    <w:rsid w:val="00E77772"/>
    <w:rsid w:val="00E777AC"/>
    <w:rsid w:val="00E77807"/>
    <w:rsid w:val="00E77840"/>
    <w:rsid w:val="00E778B6"/>
    <w:rsid w:val="00E778B9"/>
    <w:rsid w:val="00E778DE"/>
    <w:rsid w:val="00E7791A"/>
    <w:rsid w:val="00E77976"/>
    <w:rsid w:val="00E779CC"/>
    <w:rsid w:val="00E77A22"/>
    <w:rsid w:val="00E77A94"/>
    <w:rsid w:val="00E77AD8"/>
    <w:rsid w:val="00E77B06"/>
    <w:rsid w:val="00E77B0C"/>
    <w:rsid w:val="00E77B58"/>
    <w:rsid w:val="00E77BB6"/>
    <w:rsid w:val="00E77BCC"/>
    <w:rsid w:val="00E77C02"/>
    <w:rsid w:val="00E77C68"/>
    <w:rsid w:val="00E77C9C"/>
    <w:rsid w:val="00E77D63"/>
    <w:rsid w:val="00E77D90"/>
    <w:rsid w:val="00E77E99"/>
    <w:rsid w:val="00E77EC3"/>
    <w:rsid w:val="00E77F0E"/>
    <w:rsid w:val="00E77FAB"/>
    <w:rsid w:val="00E77FD0"/>
    <w:rsid w:val="00E8002F"/>
    <w:rsid w:val="00E80057"/>
    <w:rsid w:val="00E80197"/>
    <w:rsid w:val="00E801D4"/>
    <w:rsid w:val="00E801D8"/>
    <w:rsid w:val="00E801F1"/>
    <w:rsid w:val="00E801FD"/>
    <w:rsid w:val="00E80289"/>
    <w:rsid w:val="00E802CC"/>
    <w:rsid w:val="00E80328"/>
    <w:rsid w:val="00E8032B"/>
    <w:rsid w:val="00E80339"/>
    <w:rsid w:val="00E80363"/>
    <w:rsid w:val="00E8041B"/>
    <w:rsid w:val="00E80440"/>
    <w:rsid w:val="00E804F9"/>
    <w:rsid w:val="00E80576"/>
    <w:rsid w:val="00E80618"/>
    <w:rsid w:val="00E80635"/>
    <w:rsid w:val="00E80669"/>
    <w:rsid w:val="00E80688"/>
    <w:rsid w:val="00E806C5"/>
    <w:rsid w:val="00E806DC"/>
    <w:rsid w:val="00E808A4"/>
    <w:rsid w:val="00E809EE"/>
    <w:rsid w:val="00E80A16"/>
    <w:rsid w:val="00E80A2C"/>
    <w:rsid w:val="00E80B73"/>
    <w:rsid w:val="00E80BCC"/>
    <w:rsid w:val="00E80BF8"/>
    <w:rsid w:val="00E80C01"/>
    <w:rsid w:val="00E80C22"/>
    <w:rsid w:val="00E80C49"/>
    <w:rsid w:val="00E80C68"/>
    <w:rsid w:val="00E80C8C"/>
    <w:rsid w:val="00E80CC6"/>
    <w:rsid w:val="00E80CD0"/>
    <w:rsid w:val="00E80CEB"/>
    <w:rsid w:val="00E80D70"/>
    <w:rsid w:val="00E80D82"/>
    <w:rsid w:val="00E80DC9"/>
    <w:rsid w:val="00E80DF2"/>
    <w:rsid w:val="00E80E2B"/>
    <w:rsid w:val="00E80E49"/>
    <w:rsid w:val="00E80E5B"/>
    <w:rsid w:val="00E80E79"/>
    <w:rsid w:val="00E80EA5"/>
    <w:rsid w:val="00E80F01"/>
    <w:rsid w:val="00E80F3D"/>
    <w:rsid w:val="00E80F95"/>
    <w:rsid w:val="00E80FB6"/>
    <w:rsid w:val="00E80FD3"/>
    <w:rsid w:val="00E810D8"/>
    <w:rsid w:val="00E81134"/>
    <w:rsid w:val="00E81219"/>
    <w:rsid w:val="00E812A1"/>
    <w:rsid w:val="00E81313"/>
    <w:rsid w:val="00E8138D"/>
    <w:rsid w:val="00E813E6"/>
    <w:rsid w:val="00E813E8"/>
    <w:rsid w:val="00E814F5"/>
    <w:rsid w:val="00E81515"/>
    <w:rsid w:val="00E81570"/>
    <w:rsid w:val="00E81579"/>
    <w:rsid w:val="00E8158E"/>
    <w:rsid w:val="00E8159B"/>
    <w:rsid w:val="00E815D0"/>
    <w:rsid w:val="00E8164C"/>
    <w:rsid w:val="00E81659"/>
    <w:rsid w:val="00E8165E"/>
    <w:rsid w:val="00E81695"/>
    <w:rsid w:val="00E816B3"/>
    <w:rsid w:val="00E816C9"/>
    <w:rsid w:val="00E816E1"/>
    <w:rsid w:val="00E817D4"/>
    <w:rsid w:val="00E817E8"/>
    <w:rsid w:val="00E81817"/>
    <w:rsid w:val="00E81845"/>
    <w:rsid w:val="00E8186E"/>
    <w:rsid w:val="00E818B6"/>
    <w:rsid w:val="00E81933"/>
    <w:rsid w:val="00E8199D"/>
    <w:rsid w:val="00E819B4"/>
    <w:rsid w:val="00E819F5"/>
    <w:rsid w:val="00E81A62"/>
    <w:rsid w:val="00E81A9D"/>
    <w:rsid w:val="00E81B28"/>
    <w:rsid w:val="00E81BAA"/>
    <w:rsid w:val="00E81BB2"/>
    <w:rsid w:val="00E81C2E"/>
    <w:rsid w:val="00E81C4C"/>
    <w:rsid w:val="00E81CEC"/>
    <w:rsid w:val="00E81D62"/>
    <w:rsid w:val="00E81D6A"/>
    <w:rsid w:val="00E81D8C"/>
    <w:rsid w:val="00E81ED1"/>
    <w:rsid w:val="00E81F65"/>
    <w:rsid w:val="00E81F79"/>
    <w:rsid w:val="00E81FC6"/>
    <w:rsid w:val="00E8200D"/>
    <w:rsid w:val="00E82099"/>
    <w:rsid w:val="00E820B6"/>
    <w:rsid w:val="00E821D7"/>
    <w:rsid w:val="00E821FB"/>
    <w:rsid w:val="00E82230"/>
    <w:rsid w:val="00E82280"/>
    <w:rsid w:val="00E82324"/>
    <w:rsid w:val="00E8237C"/>
    <w:rsid w:val="00E8239F"/>
    <w:rsid w:val="00E823AE"/>
    <w:rsid w:val="00E823EB"/>
    <w:rsid w:val="00E8240D"/>
    <w:rsid w:val="00E82411"/>
    <w:rsid w:val="00E82472"/>
    <w:rsid w:val="00E82516"/>
    <w:rsid w:val="00E8253C"/>
    <w:rsid w:val="00E82567"/>
    <w:rsid w:val="00E8256C"/>
    <w:rsid w:val="00E8257C"/>
    <w:rsid w:val="00E8257F"/>
    <w:rsid w:val="00E825C3"/>
    <w:rsid w:val="00E825FC"/>
    <w:rsid w:val="00E82639"/>
    <w:rsid w:val="00E8268D"/>
    <w:rsid w:val="00E8271E"/>
    <w:rsid w:val="00E82776"/>
    <w:rsid w:val="00E8279E"/>
    <w:rsid w:val="00E827CC"/>
    <w:rsid w:val="00E827D4"/>
    <w:rsid w:val="00E827D7"/>
    <w:rsid w:val="00E82801"/>
    <w:rsid w:val="00E8281C"/>
    <w:rsid w:val="00E8282E"/>
    <w:rsid w:val="00E82842"/>
    <w:rsid w:val="00E8284F"/>
    <w:rsid w:val="00E82862"/>
    <w:rsid w:val="00E828A9"/>
    <w:rsid w:val="00E828F7"/>
    <w:rsid w:val="00E828F9"/>
    <w:rsid w:val="00E82953"/>
    <w:rsid w:val="00E82A0F"/>
    <w:rsid w:val="00E82A19"/>
    <w:rsid w:val="00E82A1F"/>
    <w:rsid w:val="00E82A4C"/>
    <w:rsid w:val="00E82A5C"/>
    <w:rsid w:val="00E82A5D"/>
    <w:rsid w:val="00E82A71"/>
    <w:rsid w:val="00E82AB0"/>
    <w:rsid w:val="00E82AC1"/>
    <w:rsid w:val="00E82AC8"/>
    <w:rsid w:val="00E82AE0"/>
    <w:rsid w:val="00E82B0D"/>
    <w:rsid w:val="00E82B7B"/>
    <w:rsid w:val="00E82BC0"/>
    <w:rsid w:val="00E82C2E"/>
    <w:rsid w:val="00E82C34"/>
    <w:rsid w:val="00E82C48"/>
    <w:rsid w:val="00E82C71"/>
    <w:rsid w:val="00E82CAC"/>
    <w:rsid w:val="00E82CEF"/>
    <w:rsid w:val="00E82D58"/>
    <w:rsid w:val="00E82D81"/>
    <w:rsid w:val="00E82E05"/>
    <w:rsid w:val="00E82E0B"/>
    <w:rsid w:val="00E82E9A"/>
    <w:rsid w:val="00E82EFC"/>
    <w:rsid w:val="00E82F94"/>
    <w:rsid w:val="00E83021"/>
    <w:rsid w:val="00E830AA"/>
    <w:rsid w:val="00E830BD"/>
    <w:rsid w:val="00E830F2"/>
    <w:rsid w:val="00E830F3"/>
    <w:rsid w:val="00E830F5"/>
    <w:rsid w:val="00E8318B"/>
    <w:rsid w:val="00E83194"/>
    <w:rsid w:val="00E831AD"/>
    <w:rsid w:val="00E831C5"/>
    <w:rsid w:val="00E83227"/>
    <w:rsid w:val="00E8324F"/>
    <w:rsid w:val="00E832E9"/>
    <w:rsid w:val="00E832FF"/>
    <w:rsid w:val="00E8334A"/>
    <w:rsid w:val="00E833CC"/>
    <w:rsid w:val="00E833CE"/>
    <w:rsid w:val="00E83423"/>
    <w:rsid w:val="00E83484"/>
    <w:rsid w:val="00E8349E"/>
    <w:rsid w:val="00E83515"/>
    <w:rsid w:val="00E83585"/>
    <w:rsid w:val="00E835C7"/>
    <w:rsid w:val="00E8365C"/>
    <w:rsid w:val="00E836D6"/>
    <w:rsid w:val="00E8372A"/>
    <w:rsid w:val="00E83789"/>
    <w:rsid w:val="00E837DF"/>
    <w:rsid w:val="00E837E0"/>
    <w:rsid w:val="00E837EB"/>
    <w:rsid w:val="00E8381F"/>
    <w:rsid w:val="00E838A3"/>
    <w:rsid w:val="00E83929"/>
    <w:rsid w:val="00E83992"/>
    <w:rsid w:val="00E83999"/>
    <w:rsid w:val="00E839AF"/>
    <w:rsid w:val="00E839E9"/>
    <w:rsid w:val="00E83AEF"/>
    <w:rsid w:val="00E83BB1"/>
    <w:rsid w:val="00E83BEE"/>
    <w:rsid w:val="00E83BF5"/>
    <w:rsid w:val="00E83C8A"/>
    <w:rsid w:val="00E83CCA"/>
    <w:rsid w:val="00E83CF3"/>
    <w:rsid w:val="00E83D01"/>
    <w:rsid w:val="00E83D3F"/>
    <w:rsid w:val="00E83D5E"/>
    <w:rsid w:val="00E83DAD"/>
    <w:rsid w:val="00E83DB7"/>
    <w:rsid w:val="00E83E65"/>
    <w:rsid w:val="00E83F08"/>
    <w:rsid w:val="00E83F78"/>
    <w:rsid w:val="00E83F85"/>
    <w:rsid w:val="00E83F86"/>
    <w:rsid w:val="00E83FCF"/>
    <w:rsid w:val="00E83FD4"/>
    <w:rsid w:val="00E84033"/>
    <w:rsid w:val="00E8403E"/>
    <w:rsid w:val="00E84096"/>
    <w:rsid w:val="00E840A0"/>
    <w:rsid w:val="00E84227"/>
    <w:rsid w:val="00E84246"/>
    <w:rsid w:val="00E8429B"/>
    <w:rsid w:val="00E842B5"/>
    <w:rsid w:val="00E842D8"/>
    <w:rsid w:val="00E84344"/>
    <w:rsid w:val="00E84357"/>
    <w:rsid w:val="00E84370"/>
    <w:rsid w:val="00E84438"/>
    <w:rsid w:val="00E844F4"/>
    <w:rsid w:val="00E84558"/>
    <w:rsid w:val="00E84578"/>
    <w:rsid w:val="00E845DF"/>
    <w:rsid w:val="00E845EB"/>
    <w:rsid w:val="00E84613"/>
    <w:rsid w:val="00E8461F"/>
    <w:rsid w:val="00E84664"/>
    <w:rsid w:val="00E84674"/>
    <w:rsid w:val="00E846A6"/>
    <w:rsid w:val="00E846ED"/>
    <w:rsid w:val="00E84778"/>
    <w:rsid w:val="00E847D1"/>
    <w:rsid w:val="00E84823"/>
    <w:rsid w:val="00E84862"/>
    <w:rsid w:val="00E848D0"/>
    <w:rsid w:val="00E849F7"/>
    <w:rsid w:val="00E84AD1"/>
    <w:rsid w:val="00E84B13"/>
    <w:rsid w:val="00E84B3F"/>
    <w:rsid w:val="00E84BC8"/>
    <w:rsid w:val="00E84CB1"/>
    <w:rsid w:val="00E84CC6"/>
    <w:rsid w:val="00E84CDD"/>
    <w:rsid w:val="00E84D05"/>
    <w:rsid w:val="00E84D62"/>
    <w:rsid w:val="00E84D65"/>
    <w:rsid w:val="00E84D73"/>
    <w:rsid w:val="00E84DB8"/>
    <w:rsid w:val="00E84E38"/>
    <w:rsid w:val="00E84E5B"/>
    <w:rsid w:val="00E84F61"/>
    <w:rsid w:val="00E84FD3"/>
    <w:rsid w:val="00E85028"/>
    <w:rsid w:val="00E85174"/>
    <w:rsid w:val="00E851E1"/>
    <w:rsid w:val="00E851E5"/>
    <w:rsid w:val="00E8524F"/>
    <w:rsid w:val="00E85291"/>
    <w:rsid w:val="00E8529B"/>
    <w:rsid w:val="00E852AB"/>
    <w:rsid w:val="00E853FF"/>
    <w:rsid w:val="00E8545C"/>
    <w:rsid w:val="00E85499"/>
    <w:rsid w:val="00E854BC"/>
    <w:rsid w:val="00E854C7"/>
    <w:rsid w:val="00E854F6"/>
    <w:rsid w:val="00E8556D"/>
    <w:rsid w:val="00E85592"/>
    <w:rsid w:val="00E855D0"/>
    <w:rsid w:val="00E85673"/>
    <w:rsid w:val="00E85690"/>
    <w:rsid w:val="00E85698"/>
    <w:rsid w:val="00E856EE"/>
    <w:rsid w:val="00E856FA"/>
    <w:rsid w:val="00E857E9"/>
    <w:rsid w:val="00E85852"/>
    <w:rsid w:val="00E85862"/>
    <w:rsid w:val="00E85938"/>
    <w:rsid w:val="00E85956"/>
    <w:rsid w:val="00E85962"/>
    <w:rsid w:val="00E85977"/>
    <w:rsid w:val="00E85985"/>
    <w:rsid w:val="00E85A00"/>
    <w:rsid w:val="00E85A57"/>
    <w:rsid w:val="00E85A92"/>
    <w:rsid w:val="00E85AA5"/>
    <w:rsid w:val="00E85AE5"/>
    <w:rsid w:val="00E85AEA"/>
    <w:rsid w:val="00E85AEB"/>
    <w:rsid w:val="00E85B4F"/>
    <w:rsid w:val="00E85BA4"/>
    <w:rsid w:val="00E85BD8"/>
    <w:rsid w:val="00E85C24"/>
    <w:rsid w:val="00E85C66"/>
    <w:rsid w:val="00E85C9D"/>
    <w:rsid w:val="00E85D49"/>
    <w:rsid w:val="00E85DE3"/>
    <w:rsid w:val="00E85E17"/>
    <w:rsid w:val="00E85E35"/>
    <w:rsid w:val="00E85EE0"/>
    <w:rsid w:val="00E85F62"/>
    <w:rsid w:val="00E85F7C"/>
    <w:rsid w:val="00E85FBF"/>
    <w:rsid w:val="00E85FD4"/>
    <w:rsid w:val="00E85FF2"/>
    <w:rsid w:val="00E86069"/>
    <w:rsid w:val="00E860C7"/>
    <w:rsid w:val="00E860E6"/>
    <w:rsid w:val="00E86102"/>
    <w:rsid w:val="00E86125"/>
    <w:rsid w:val="00E8614C"/>
    <w:rsid w:val="00E861BB"/>
    <w:rsid w:val="00E861CF"/>
    <w:rsid w:val="00E8620E"/>
    <w:rsid w:val="00E8627F"/>
    <w:rsid w:val="00E863A7"/>
    <w:rsid w:val="00E863CD"/>
    <w:rsid w:val="00E863E3"/>
    <w:rsid w:val="00E863FD"/>
    <w:rsid w:val="00E86431"/>
    <w:rsid w:val="00E86458"/>
    <w:rsid w:val="00E86459"/>
    <w:rsid w:val="00E86469"/>
    <w:rsid w:val="00E86485"/>
    <w:rsid w:val="00E864F3"/>
    <w:rsid w:val="00E8650C"/>
    <w:rsid w:val="00E8655D"/>
    <w:rsid w:val="00E865C2"/>
    <w:rsid w:val="00E865D2"/>
    <w:rsid w:val="00E86630"/>
    <w:rsid w:val="00E866B2"/>
    <w:rsid w:val="00E86701"/>
    <w:rsid w:val="00E8670E"/>
    <w:rsid w:val="00E86717"/>
    <w:rsid w:val="00E867A1"/>
    <w:rsid w:val="00E867AF"/>
    <w:rsid w:val="00E86838"/>
    <w:rsid w:val="00E86870"/>
    <w:rsid w:val="00E86889"/>
    <w:rsid w:val="00E868D2"/>
    <w:rsid w:val="00E8691F"/>
    <w:rsid w:val="00E86930"/>
    <w:rsid w:val="00E869CC"/>
    <w:rsid w:val="00E86A26"/>
    <w:rsid w:val="00E86A67"/>
    <w:rsid w:val="00E86ADA"/>
    <w:rsid w:val="00E86B1E"/>
    <w:rsid w:val="00E86B5E"/>
    <w:rsid w:val="00E86B7D"/>
    <w:rsid w:val="00E86CD1"/>
    <w:rsid w:val="00E86CF3"/>
    <w:rsid w:val="00E86D51"/>
    <w:rsid w:val="00E86D82"/>
    <w:rsid w:val="00E86D87"/>
    <w:rsid w:val="00E86DCE"/>
    <w:rsid w:val="00E86E60"/>
    <w:rsid w:val="00E86EB4"/>
    <w:rsid w:val="00E86F16"/>
    <w:rsid w:val="00E86F24"/>
    <w:rsid w:val="00E86F69"/>
    <w:rsid w:val="00E86F8B"/>
    <w:rsid w:val="00E8701D"/>
    <w:rsid w:val="00E87053"/>
    <w:rsid w:val="00E87078"/>
    <w:rsid w:val="00E871A3"/>
    <w:rsid w:val="00E871CA"/>
    <w:rsid w:val="00E871E6"/>
    <w:rsid w:val="00E87210"/>
    <w:rsid w:val="00E87247"/>
    <w:rsid w:val="00E8736B"/>
    <w:rsid w:val="00E873AB"/>
    <w:rsid w:val="00E87403"/>
    <w:rsid w:val="00E87432"/>
    <w:rsid w:val="00E87438"/>
    <w:rsid w:val="00E8745E"/>
    <w:rsid w:val="00E874A3"/>
    <w:rsid w:val="00E874E7"/>
    <w:rsid w:val="00E875FC"/>
    <w:rsid w:val="00E8770E"/>
    <w:rsid w:val="00E87738"/>
    <w:rsid w:val="00E87778"/>
    <w:rsid w:val="00E877AA"/>
    <w:rsid w:val="00E87846"/>
    <w:rsid w:val="00E87849"/>
    <w:rsid w:val="00E8785D"/>
    <w:rsid w:val="00E87887"/>
    <w:rsid w:val="00E878DA"/>
    <w:rsid w:val="00E878E8"/>
    <w:rsid w:val="00E878ED"/>
    <w:rsid w:val="00E87B19"/>
    <w:rsid w:val="00E87BA7"/>
    <w:rsid w:val="00E87BD1"/>
    <w:rsid w:val="00E87BDA"/>
    <w:rsid w:val="00E87D79"/>
    <w:rsid w:val="00E87DA4"/>
    <w:rsid w:val="00E87E2D"/>
    <w:rsid w:val="00E87ED3"/>
    <w:rsid w:val="00E87ED7"/>
    <w:rsid w:val="00E87EEC"/>
    <w:rsid w:val="00E87F21"/>
    <w:rsid w:val="00E87F2C"/>
    <w:rsid w:val="00E87F59"/>
    <w:rsid w:val="00E87FA4"/>
    <w:rsid w:val="00E87FB6"/>
    <w:rsid w:val="00E9004D"/>
    <w:rsid w:val="00E90099"/>
    <w:rsid w:val="00E900A4"/>
    <w:rsid w:val="00E900DE"/>
    <w:rsid w:val="00E90130"/>
    <w:rsid w:val="00E90164"/>
    <w:rsid w:val="00E901A9"/>
    <w:rsid w:val="00E901BA"/>
    <w:rsid w:val="00E901C1"/>
    <w:rsid w:val="00E901D9"/>
    <w:rsid w:val="00E90269"/>
    <w:rsid w:val="00E90270"/>
    <w:rsid w:val="00E9036D"/>
    <w:rsid w:val="00E903E5"/>
    <w:rsid w:val="00E903F9"/>
    <w:rsid w:val="00E9044D"/>
    <w:rsid w:val="00E90452"/>
    <w:rsid w:val="00E90464"/>
    <w:rsid w:val="00E904C7"/>
    <w:rsid w:val="00E9057A"/>
    <w:rsid w:val="00E9066A"/>
    <w:rsid w:val="00E9068F"/>
    <w:rsid w:val="00E906DA"/>
    <w:rsid w:val="00E9082F"/>
    <w:rsid w:val="00E90874"/>
    <w:rsid w:val="00E90957"/>
    <w:rsid w:val="00E90963"/>
    <w:rsid w:val="00E909AA"/>
    <w:rsid w:val="00E90AAC"/>
    <w:rsid w:val="00E90AEC"/>
    <w:rsid w:val="00E90AFA"/>
    <w:rsid w:val="00E90BFD"/>
    <w:rsid w:val="00E90C5B"/>
    <w:rsid w:val="00E90C82"/>
    <w:rsid w:val="00E90CA9"/>
    <w:rsid w:val="00E90CC1"/>
    <w:rsid w:val="00E90CC4"/>
    <w:rsid w:val="00E90D52"/>
    <w:rsid w:val="00E90DB8"/>
    <w:rsid w:val="00E90E25"/>
    <w:rsid w:val="00E90E3E"/>
    <w:rsid w:val="00E90E8C"/>
    <w:rsid w:val="00E90F84"/>
    <w:rsid w:val="00E90F91"/>
    <w:rsid w:val="00E9112E"/>
    <w:rsid w:val="00E9122F"/>
    <w:rsid w:val="00E91260"/>
    <w:rsid w:val="00E91279"/>
    <w:rsid w:val="00E912BD"/>
    <w:rsid w:val="00E912F0"/>
    <w:rsid w:val="00E9137D"/>
    <w:rsid w:val="00E913AB"/>
    <w:rsid w:val="00E91408"/>
    <w:rsid w:val="00E91412"/>
    <w:rsid w:val="00E9143E"/>
    <w:rsid w:val="00E91486"/>
    <w:rsid w:val="00E914C7"/>
    <w:rsid w:val="00E91533"/>
    <w:rsid w:val="00E9156A"/>
    <w:rsid w:val="00E915BB"/>
    <w:rsid w:val="00E91623"/>
    <w:rsid w:val="00E91686"/>
    <w:rsid w:val="00E916AC"/>
    <w:rsid w:val="00E916DF"/>
    <w:rsid w:val="00E916FE"/>
    <w:rsid w:val="00E91726"/>
    <w:rsid w:val="00E9182B"/>
    <w:rsid w:val="00E91880"/>
    <w:rsid w:val="00E91950"/>
    <w:rsid w:val="00E919C2"/>
    <w:rsid w:val="00E91A0C"/>
    <w:rsid w:val="00E91AA1"/>
    <w:rsid w:val="00E91AE7"/>
    <w:rsid w:val="00E91AF2"/>
    <w:rsid w:val="00E91C00"/>
    <w:rsid w:val="00E91C35"/>
    <w:rsid w:val="00E91C68"/>
    <w:rsid w:val="00E91E2C"/>
    <w:rsid w:val="00E91E50"/>
    <w:rsid w:val="00E91E53"/>
    <w:rsid w:val="00E91E64"/>
    <w:rsid w:val="00E91EA0"/>
    <w:rsid w:val="00E91EC7"/>
    <w:rsid w:val="00E91F02"/>
    <w:rsid w:val="00E91FA8"/>
    <w:rsid w:val="00E920E6"/>
    <w:rsid w:val="00E920F6"/>
    <w:rsid w:val="00E92112"/>
    <w:rsid w:val="00E9215A"/>
    <w:rsid w:val="00E9216D"/>
    <w:rsid w:val="00E9222C"/>
    <w:rsid w:val="00E92230"/>
    <w:rsid w:val="00E9223F"/>
    <w:rsid w:val="00E9229A"/>
    <w:rsid w:val="00E9229C"/>
    <w:rsid w:val="00E923B0"/>
    <w:rsid w:val="00E924A8"/>
    <w:rsid w:val="00E92500"/>
    <w:rsid w:val="00E9252D"/>
    <w:rsid w:val="00E9255D"/>
    <w:rsid w:val="00E9256A"/>
    <w:rsid w:val="00E925C4"/>
    <w:rsid w:val="00E925F5"/>
    <w:rsid w:val="00E92615"/>
    <w:rsid w:val="00E92634"/>
    <w:rsid w:val="00E92754"/>
    <w:rsid w:val="00E92763"/>
    <w:rsid w:val="00E927B4"/>
    <w:rsid w:val="00E9281F"/>
    <w:rsid w:val="00E9288B"/>
    <w:rsid w:val="00E9292D"/>
    <w:rsid w:val="00E9294A"/>
    <w:rsid w:val="00E92957"/>
    <w:rsid w:val="00E92961"/>
    <w:rsid w:val="00E92971"/>
    <w:rsid w:val="00E9297C"/>
    <w:rsid w:val="00E929CB"/>
    <w:rsid w:val="00E92A20"/>
    <w:rsid w:val="00E92A56"/>
    <w:rsid w:val="00E92A85"/>
    <w:rsid w:val="00E92A8D"/>
    <w:rsid w:val="00E92AA0"/>
    <w:rsid w:val="00E92AE0"/>
    <w:rsid w:val="00E92B27"/>
    <w:rsid w:val="00E92B36"/>
    <w:rsid w:val="00E92C25"/>
    <w:rsid w:val="00E92C93"/>
    <w:rsid w:val="00E92CA0"/>
    <w:rsid w:val="00E92D0B"/>
    <w:rsid w:val="00E92D0D"/>
    <w:rsid w:val="00E92D4C"/>
    <w:rsid w:val="00E92D9F"/>
    <w:rsid w:val="00E92DB1"/>
    <w:rsid w:val="00E92DCA"/>
    <w:rsid w:val="00E92DFA"/>
    <w:rsid w:val="00E92E66"/>
    <w:rsid w:val="00E92E7D"/>
    <w:rsid w:val="00E92E82"/>
    <w:rsid w:val="00E92E9A"/>
    <w:rsid w:val="00E92F38"/>
    <w:rsid w:val="00E92F87"/>
    <w:rsid w:val="00E92FE1"/>
    <w:rsid w:val="00E93035"/>
    <w:rsid w:val="00E93052"/>
    <w:rsid w:val="00E9310A"/>
    <w:rsid w:val="00E93124"/>
    <w:rsid w:val="00E93145"/>
    <w:rsid w:val="00E9322F"/>
    <w:rsid w:val="00E9327F"/>
    <w:rsid w:val="00E93281"/>
    <w:rsid w:val="00E93287"/>
    <w:rsid w:val="00E9329C"/>
    <w:rsid w:val="00E932CE"/>
    <w:rsid w:val="00E932D0"/>
    <w:rsid w:val="00E9338A"/>
    <w:rsid w:val="00E93394"/>
    <w:rsid w:val="00E933A6"/>
    <w:rsid w:val="00E93464"/>
    <w:rsid w:val="00E934B7"/>
    <w:rsid w:val="00E934D6"/>
    <w:rsid w:val="00E934D8"/>
    <w:rsid w:val="00E934D9"/>
    <w:rsid w:val="00E934E7"/>
    <w:rsid w:val="00E935C2"/>
    <w:rsid w:val="00E935C9"/>
    <w:rsid w:val="00E9362F"/>
    <w:rsid w:val="00E936A8"/>
    <w:rsid w:val="00E936B0"/>
    <w:rsid w:val="00E93703"/>
    <w:rsid w:val="00E9374E"/>
    <w:rsid w:val="00E937C7"/>
    <w:rsid w:val="00E9387E"/>
    <w:rsid w:val="00E93963"/>
    <w:rsid w:val="00E93999"/>
    <w:rsid w:val="00E939BF"/>
    <w:rsid w:val="00E93A22"/>
    <w:rsid w:val="00E93A92"/>
    <w:rsid w:val="00E93AB8"/>
    <w:rsid w:val="00E93B91"/>
    <w:rsid w:val="00E93BA8"/>
    <w:rsid w:val="00E93BC7"/>
    <w:rsid w:val="00E93BF1"/>
    <w:rsid w:val="00E93C1A"/>
    <w:rsid w:val="00E93C93"/>
    <w:rsid w:val="00E93CAD"/>
    <w:rsid w:val="00E93CB0"/>
    <w:rsid w:val="00E93CB4"/>
    <w:rsid w:val="00E93D10"/>
    <w:rsid w:val="00E93D27"/>
    <w:rsid w:val="00E93D4F"/>
    <w:rsid w:val="00E93D53"/>
    <w:rsid w:val="00E93DD6"/>
    <w:rsid w:val="00E93DE3"/>
    <w:rsid w:val="00E93DE8"/>
    <w:rsid w:val="00E93E89"/>
    <w:rsid w:val="00E93EFA"/>
    <w:rsid w:val="00E93F2C"/>
    <w:rsid w:val="00E93FA2"/>
    <w:rsid w:val="00E93FAA"/>
    <w:rsid w:val="00E94007"/>
    <w:rsid w:val="00E94022"/>
    <w:rsid w:val="00E940EB"/>
    <w:rsid w:val="00E94132"/>
    <w:rsid w:val="00E9415C"/>
    <w:rsid w:val="00E94163"/>
    <w:rsid w:val="00E94186"/>
    <w:rsid w:val="00E941D6"/>
    <w:rsid w:val="00E941F9"/>
    <w:rsid w:val="00E9424A"/>
    <w:rsid w:val="00E94256"/>
    <w:rsid w:val="00E942B4"/>
    <w:rsid w:val="00E942E6"/>
    <w:rsid w:val="00E94314"/>
    <w:rsid w:val="00E94315"/>
    <w:rsid w:val="00E94338"/>
    <w:rsid w:val="00E9437C"/>
    <w:rsid w:val="00E943F9"/>
    <w:rsid w:val="00E9441F"/>
    <w:rsid w:val="00E94447"/>
    <w:rsid w:val="00E9447C"/>
    <w:rsid w:val="00E94483"/>
    <w:rsid w:val="00E944E1"/>
    <w:rsid w:val="00E944FF"/>
    <w:rsid w:val="00E94506"/>
    <w:rsid w:val="00E94650"/>
    <w:rsid w:val="00E946A0"/>
    <w:rsid w:val="00E946B1"/>
    <w:rsid w:val="00E94753"/>
    <w:rsid w:val="00E94795"/>
    <w:rsid w:val="00E947AE"/>
    <w:rsid w:val="00E947BF"/>
    <w:rsid w:val="00E9489A"/>
    <w:rsid w:val="00E9492E"/>
    <w:rsid w:val="00E94A57"/>
    <w:rsid w:val="00E94A79"/>
    <w:rsid w:val="00E94A9E"/>
    <w:rsid w:val="00E94ACE"/>
    <w:rsid w:val="00E94B69"/>
    <w:rsid w:val="00E94B6E"/>
    <w:rsid w:val="00E94BEA"/>
    <w:rsid w:val="00E94BEE"/>
    <w:rsid w:val="00E94C46"/>
    <w:rsid w:val="00E94C73"/>
    <w:rsid w:val="00E94C80"/>
    <w:rsid w:val="00E94C82"/>
    <w:rsid w:val="00E94CFD"/>
    <w:rsid w:val="00E94D0D"/>
    <w:rsid w:val="00E94DCB"/>
    <w:rsid w:val="00E94E28"/>
    <w:rsid w:val="00E94E31"/>
    <w:rsid w:val="00E94EC9"/>
    <w:rsid w:val="00E94ED1"/>
    <w:rsid w:val="00E94EDE"/>
    <w:rsid w:val="00E94EEA"/>
    <w:rsid w:val="00E94F14"/>
    <w:rsid w:val="00E94F46"/>
    <w:rsid w:val="00E94FF5"/>
    <w:rsid w:val="00E9501F"/>
    <w:rsid w:val="00E95079"/>
    <w:rsid w:val="00E9508A"/>
    <w:rsid w:val="00E95114"/>
    <w:rsid w:val="00E95144"/>
    <w:rsid w:val="00E95196"/>
    <w:rsid w:val="00E9519D"/>
    <w:rsid w:val="00E951BA"/>
    <w:rsid w:val="00E951CA"/>
    <w:rsid w:val="00E951D5"/>
    <w:rsid w:val="00E951FD"/>
    <w:rsid w:val="00E95251"/>
    <w:rsid w:val="00E9525E"/>
    <w:rsid w:val="00E952B5"/>
    <w:rsid w:val="00E952E7"/>
    <w:rsid w:val="00E95333"/>
    <w:rsid w:val="00E95347"/>
    <w:rsid w:val="00E95383"/>
    <w:rsid w:val="00E95461"/>
    <w:rsid w:val="00E9547E"/>
    <w:rsid w:val="00E95485"/>
    <w:rsid w:val="00E95497"/>
    <w:rsid w:val="00E954DC"/>
    <w:rsid w:val="00E954E1"/>
    <w:rsid w:val="00E9553B"/>
    <w:rsid w:val="00E955FD"/>
    <w:rsid w:val="00E9566D"/>
    <w:rsid w:val="00E9568A"/>
    <w:rsid w:val="00E956D8"/>
    <w:rsid w:val="00E956DA"/>
    <w:rsid w:val="00E956E2"/>
    <w:rsid w:val="00E95777"/>
    <w:rsid w:val="00E957FC"/>
    <w:rsid w:val="00E95874"/>
    <w:rsid w:val="00E9589A"/>
    <w:rsid w:val="00E958AA"/>
    <w:rsid w:val="00E958C4"/>
    <w:rsid w:val="00E958E7"/>
    <w:rsid w:val="00E95912"/>
    <w:rsid w:val="00E9592A"/>
    <w:rsid w:val="00E9592D"/>
    <w:rsid w:val="00E9595F"/>
    <w:rsid w:val="00E9598A"/>
    <w:rsid w:val="00E959AF"/>
    <w:rsid w:val="00E959CA"/>
    <w:rsid w:val="00E95A15"/>
    <w:rsid w:val="00E95A55"/>
    <w:rsid w:val="00E95A74"/>
    <w:rsid w:val="00E95A96"/>
    <w:rsid w:val="00E95B0E"/>
    <w:rsid w:val="00E95B75"/>
    <w:rsid w:val="00E95B81"/>
    <w:rsid w:val="00E95B9A"/>
    <w:rsid w:val="00E95BEE"/>
    <w:rsid w:val="00E95BFA"/>
    <w:rsid w:val="00E95C12"/>
    <w:rsid w:val="00E95C72"/>
    <w:rsid w:val="00E95CE3"/>
    <w:rsid w:val="00E95D2C"/>
    <w:rsid w:val="00E95E46"/>
    <w:rsid w:val="00E95E88"/>
    <w:rsid w:val="00E95EAC"/>
    <w:rsid w:val="00E95ED0"/>
    <w:rsid w:val="00E95F77"/>
    <w:rsid w:val="00E960C0"/>
    <w:rsid w:val="00E960CC"/>
    <w:rsid w:val="00E9623F"/>
    <w:rsid w:val="00E96265"/>
    <w:rsid w:val="00E96294"/>
    <w:rsid w:val="00E962B7"/>
    <w:rsid w:val="00E963F4"/>
    <w:rsid w:val="00E9642B"/>
    <w:rsid w:val="00E96435"/>
    <w:rsid w:val="00E964E8"/>
    <w:rsid w:val="00E964E9"/>
    <w:rsid w:val="00E96513"/>
    <w:rsid w:val="00E965A9"/>
    <w:rsid w:val="00E96630"/>
    <w:rsid w:val="00E96691"/>
    <w:rsid w:val="00E966B4"/>
    <w:rsid w:val="00E966BD"/>
    <w:rsid w:val="00E966BE"/>
    <w:rsid w:val="00E967A3"/>
    <w:rsid w:val="00E967A7"/>
    <w:rsid w:val="00E968A4"/>
    <w:rsid w:val="00E968C0"/>
    <w:rsid w:val="00E968F0"/>
    <w:rsid w:val="00E969AF"/>
    <w:rsid w:val="00E96A56"/>
    <w:rsid w:val="00E96A7F"/>
    <w:rsid w:val="00E96B02"/>
    <w:rsid w:val="00E96B2D"/>
    <w:rsid w:val="00E96BA9"/>
    <w:rsid w:val="00E96BDB"/>
    <w:rsid w:val="00E96C1F"/>
    <w:rsid w:val="00E96C8F"/>
    <w:rsid w:val="00E96C9F"/>
    <w:rsid w:val="00E96D63"/>
    <w:rsid w:val="00E96D73"/>
    <w:rsid w:val="00E96DA6"/>
    <w:rsid w:val="00E96DCA"/>
    <w:rsid w:val="00E96DEB"/>
    <w:rsid w:val="00E96E7C"/>
    <w:rsid w:val="00E96F1B"/>
    <w:rsid w:val="00E97004"/>
    <w:rsid w:val="00E97050"/>
    <w:rsid w:val="00E9709D"/>
    <w:rsid w:val="00E970F2"/>
    <w:rsid w:val="00E9710A"/>
    <w:rsid w:val="00E9711F"/>
    <w:rsid w:val="00E97139"/>
    <w:rsid w:val="00E9719F"/>
    <w:rsid w:val="00E971B6"/>
    <w:rsid w:val="00E971DE"/>
    <w:rsid w:val="00E971E8"/>
    <w:rsid w:val="00E97209"/>
    <w:rsid w:val="00E9726E"/>
    <w:rsid w:val="00E9730B"/>
    <w:rsid w:val="00E973B9"/>
    <w:rsid w:val="00E97442"/>
    <w:rsid w:val="00E9744C"/>
    <w:rsid w:val="00E97486"/>
    <w:rsid w:val="00E974F9"/>
    <w:rsid w:val="00E975E7"/>
    <w:rsid w:val="00E97630"/>
    <w:rsid w:val="00E97636"/>
    <w:rsid w:val="00E9767B"/>
    <w:rsid w:val="00E97789"/>
    <w:rsid w:val="00E97794"/>
    <w:rsid w:val="00E977A9"/>
    <w:rsid w:val="00E977D3"/>
    <w:rsid w:val="00E977F4"/>
    <w:rsid w:val="00E97912"/>
    <w:rsid w:val="00E97935"/>
    <w:rsid w:val="00E97979"/>
    <w:rsid w:val="00E97984"/>
    <w:rsid w:val="00E979AB"/>
    <w:rsid w:val="00E97AB7"/>
    <w:rsid w:val="00E97AC0"/>
    <w:rsid w:val="00E97B54"/>
    <w:rsid w:val="00E97E06"/>
    <w:rsid w:val="00E97E3B"/>
    <w:rsid w:val="00E97E54"/>
    <w:rsid w:val="00E97E79"/>
    <w:rsid w:val="00E97EBF"/>
    <w:rsid w:val="00E97F32"/>
    <w:rsid w:val="00E97F41"/>
    <w:rsid w:val="00E97F64"/>
    <w:rsid w:val="00E97F9C"/>
    <w:rsid w:val="00E97FC7"/>
    <w:rsid w:val="00E97FF2"/>
    <w:rsid w:val="00EA0010"/>
    <w:rsid w:val="00EA005D"/>
    <w:rsid w:val="00EA00E7"/>
    <w:rsid w:val="00EA01B2"/>
    <w:rsid w:val="00EA01CD"/>
    <w:rsid w:val="00EA01ED"/>
    <w:rsid w:val="00EA021F"/>
    <w:rsid w:val="00EA0275"/>
    <w:rsid w:val="00EA0345"/>
    <w:rsid w:val="00EA0347"/>
    <w:rsid w:val="00EA03BB"/>
    <w:rsid w:val="00EA0410"/>
    <w:rsid w:val="00EA047D"/>
    <w:rsid w:val="00EA04E2"/>
    <w:rsid w:val="00EA052C"/>
    <w:rsid w:val="00EA0542"/>
    <w:rsid w:val="00EA0600"/>
    <w:rsid w:val="00EA06B3"/>
    <w:rsid w:val="00EA0714"/>
    <w:rsid w:val="00EA072C"/>
    <w:rsid w:val="00EA0758"/>
    <w:rsid w:val="00EA07D8"/>
    <w:rsid w:val="00EA07F3"/>
    <w:rsid w:val="00EA0897"/>
    <w:rsid w:val="00EA08AC"/>
    <w:rsid w:val="00EA08FC"/>
    <w:rsid w:val="00EA0913"/>
    <w:rsid w:val="00EA091B"/>
    <w:rsid w:val="00EA09DB"/>
    <w:rsid w:val="00EA09E5"/>
    <w:rsid w:val="00EA0A04"/>
    <w:rsid w:val="00EA0A1F"/>
    <w:rsid w:val="00EA0A45"/>
    <w:rsid w:val="00EA0A4A"/>
    <w:rsid w:val="00EA0A60"/>
    <w:rsid w:val="00EA0B5B"/>
    <w:rsid w:val="00EA0B68"/>
    <w:rsid w:val="00EA0B85"/>
    <w:rsid w:val="00EA0BAB"/>
    <w:rsid w:val="00EA0BAD"/>
    <w:rsid w:val="00EA0BC6"/>
    <w:rsid w:val="00EA0BFF"/>
    <w:rsid w:val="00EA0C87"/>
    <w:rsid w:val="00EA0CA6"/>
    <w:rsid w:val="00EA0D4B"/>
    <w:rsid w:val="00EA0DD8"/>
    <w:rsid w:val="00EA0DE0"/>
    <w:rsid w:val="00EA0E04"/>
    <w:rsid w:val="00EA0E70"/>
    <w:rsid w:val="00EA0E8B"/>
    <w:rsid w:val="00EA0F35"/>
    <w:rsid w:val="00EA0F48"/>
    <w:rsid w:val="00EA0F56"/>
    <w:rsid w:val="00EA0F97"/>
    <w:rsid w:val="00EA0FC0"/>
    <w:rsid w:val="00EA0FD6"/>
    <w:rsid w:val="00EA102A"/>
    <w:rsid w:val="00EA1037"/>
    <w:rsid w:val="00EA10DB"/>
    <w:rsid w:val="00EA1108"/>
    <w:rsid w:val="00EA114F"/>
    <w:rsid w:val="00EA1159"/>
    <w:rsid w:val="00EA118C"/>
    <w:rsid w:val="00EA11A5"/>
    <w:rsid w:val="00EA125D"/>
    <w:rsid w:val="00EA1271"/>
    <w:rsid w:val="00EA128C"/>
    <w:rsid w:val="00EA130F"/>
    <w:rsid w:val="00EA1331"/>
    <w:rsid w:val="00EA13AF"/>
    <w:rsid w:val="00EA13D5"/>
    <w:rsid w:val="00EA13EE"/>
    <w:rsid w:val="00EA13F2"/>
    <w:rsid w:val="00EA143F"/>
    <w:rsid w:val="00EA1459"/>
    <w:rsid w:val="00EA147E"/>
    <w:rsid w:val="00EA158A"/>
    <w:rsid w:val="00EA15BF"/>
    <w:rsid w:val="00EA16AC"/>
    <w:rsid w:val="00EA1742"/>
    <w:rsid w:val="00EA1746"/>
    <w:rsid w:val="00EA1796"/>
    <w:rsid w:val="00EA179D"/>
    <w:rsid w:val="00EA17C4"/>
    <w:rsid w:val="00EA1824"/>
    <w:rsid w:val="00EA184B"/>
    <w:rsid w:val="00EA1917"/>
    <w:rsid w:val="00EA1937"/>
    <w:rsid w:val="00EA195E"/>
    <w:rsid w:val="00EA1A0D"/>
    <w:rsid w:val="00EA1A73"/>
    <w:rsid w:val="00EA1B8E"/>
    <w:rsid w:val="00EA1C30"/>
    <w:rsid w:val="00EA1C50"/>
    <w:rsid w:val="00EA1C8C"/>
    <w:rsid w:val="00EA1D03"/>
    <w:rsid w:val="00EA1DCE"/>
    <w:rsid w:val="00EA1DCF"/>
    <w:rsid w:val="00EA1DD8"/>
    <w:rsid w:val="00EA1E4C"/>
    <w:rsid w:val="00EA1E53"/>
    <w:rsid w:val="00EA1E9A"/>
    <w:rsid w:val="00EA1F53"/>
    <w:rsid w:val="00EA1F9C"/>
    <w:rsid w:val="00EA1FD2"/>
    <w:rsid w:val="00EA2033"/>
    <w:rsid w:val="00EA205A"/>
    <w:rsid w:val="00EA209A"/>
    <w:rsid w:val="00EA21A7"/>
    <w:rsid w:val="00EA2212"/>
    <w:rsid w:val="00EA2285"/>
    <w:rsid w:val="00EA22A0"/>
    <w:rsid w:val="00EA22F4"/>
    <w:rsid w:val="00EA2366"/>
    <w:rsid w:val="00EA2392"/>
    <w:rsid w:val="00EA23E7"/>
    <w:rsid w:val="00EA241E"/>
    <w:rsid w:val="00EA2587"/>
    <w:rsid w:val="00EA2621"/>
    <w:rsid w:val="00EA2689"/>
    <w:rsid w:val="00EA26A2"/>
    <w:rsid w:val="00EA26CC"/>
    <w:rsid w:val="00EA2864"/>
    <w:rsid w:val="00EA287E"/>
    <w:rsid w:val="00EA29DD"/>
    <w:rsid w:val="00EA29EB"/>
    <w:rsid w:val="00EA2A37"/>
    <w:rsid w:val="00EA2A88"/>
    <w:rsid w:val="00EA2A9A"/>
    <w:rsid w:val="00EA2AD4"/>
    <w:rsid w:val="00EA2B2D"/>
    <w:rsid w:val="00EA2B8C"/>
    <w:rsid w:val="00EA2BFB"/>
    <w:rsid w:val="00EA2C48"/>
    <w:rsid w:val="00EA2CB7"/>
    <w:rsid w:val="00EA2D1F"/>
    <w:rsid w:val="00EA2D63"/>
    <w:rsid w:val="00EA2E50"/>
    <w:rsid w:val="00EA2F77"/>
    <w:rsid w:val="00EA3001"/>
    <w:rsid w:val="00EA30A1"/>
    <w:rsid w:val="00EA30BF"/>
    <w:rsid w:val="00EA3100"/>
    <w:rsid w:val="00EA31EB"/>
    <w:rsid w:val="00EA3299"/>
    <w:rsid w:val="00EA3307"/>
    <w:rsid w:val="00EA3317"/>
    <w:rsid w:val="00EA3326"/>
    <w:rsid w:val="00EA337B"/>
    <w:rsid w:val="00EA33C7"/>
    <w:rsid w:val="00EA3404"/>
    <w:rsid w:val="00EA341C"/>
    <w:rsid w:val="00EA3450"/>
    <w:rsid w:val="00EA34A9"/>
    <w:rsid w:val="00EA3536"/>
    <w:rsid w:val="00EA3582"/>
    <w:rsid w:val="00EA3590"/>
    <w:rsid w:val="00EA35CD"/>
    <w:rsid w:val="00EA36AE"/>
    <w:rsid w:val="00EA36F8"/>
    <w:rsid w:val="00EA376D"/>
    <w:rsid w:val="00EA37B7"/>
    <w:rsid w:val="00EA37DA"/>
    <w:rsid w:val="00EA37F2"/>
    <w:rsid w:val="00EA37F5"/>
    <w:rsid w:val="00EA3817"/>
    <w:rsid w:val="00EA3832"/>
    <w:rsid w:val="00EA3879"/>
    <w:rsid w:val="00EA3894"/>
    <w:rsid w:val="00EA38E1"/>
    <w:rsid w:val="00EA394A"/>
    <w:rsid w:val="00EA397A"/>
    <w:rsid w:val="00EA398E"/>
    <w:rsid w:val="00EA39E6"/>
    <w:rsid w:val="00EA3A62"/>
    <w:rsid w:val="00EA3A99"/>
    <w:rsid w:val="00EA3AEA"/>
    <w:rsid w:val="00EA3B55"/>
    <w:rsid w:val="00EA3B9A"/>
    <w:rsid w:val="00EA3BCD"/>
    <w:rsid w:val="00EA3BF9"/>
    <w:rsid w:val="00EA3CAD"/>
    <w:rsid w:val="00EA3CF4"/>
    <w:rsid w:val="00EA3F27"/>
    <w:rsid w:val="00EA3F2D"/>
    <w:rsid w:val="00EA3FF5"/>
    <w:rsid w:val="00EA4077"/>
    <w:rsid w:val="00EA4117"/>
    <w:rsid w:val="00EA413C"/>
    <w:rsid w:val="00EA4145"/>
    <w:rsid w:val="00EA4171"/>
    <w:rsid w:val="00EA4176"/>
    <w:rsid w:val="00EA41E2"/>
    <w:rsid w:val="00EA41E3"/>
    <w:rsid w:val="00EA4220"/>
    <w:rsid w:val="00EA4241"/>
    <w:rsid w:val="00EA426B"/>
    <w:rsid w:val="00EA42AE"/>
    <w:rsid w:val="00EA42CF"/>
    <w:rsid w:val="00EA4315"/>
    <w:rsid w:val="00EA43B7"/>
    <w:rsid w:val="00EA43C2"/>
    <w:rsid w:val="00EA4415"/>
    <w:rsid w:val="00EA443C"/>
    <w:rsid w:val="00EA4448"/>
    <w:rsid w:val="00EA464B"/>
    <w:rsid w:val="00EA464C"/>
    <w:rsid w:val="00EA466D"/>
    <w:rsid w:val="00EA46F7"/>
    <w:rsid w:val="00EA47BE"/>
    <w:rsid w:val="00EA47FA"/>
    <w:rsid w:val="00EA4846"/>
    <w:rsid w:val="00EA48B6"/>
    <w:rsid w:val="00EA4960"/>
    <w:rsid w:val="00EA49BB"/>
    <w:rsid w:val="00EA49DA"/>
    <w:rsid w:val="00EA4A17"/>
    <w:rsid w:val="00EA4A5C"/>
    <w:rsid w:val="00EA4B32"/>
    <w:rsid w:val="00EA4B6C"/>
    <w:rsid w:val="00EA4B95"/>
    <w:rsid w:val="00EA4BB3"/>
    <w:rsid w:val="00EA4C70"/>
    <w:rsid w:val="00EA4CBA"/>
    <w:rsid w:val="00EA4DBE"/>
    <w:rsid w:val="00EA4E39"/>
    <w:rsid w:val="00EA4F80"/>
    <w:rsid w:val="00EA4FBB"/>
    <w:rsid w:val="00EA4FC9"/>
    <w:rsid w:val="00EA4FD4"/>
    <w:rsid w:val="00EA500F"/>
    <w:rsid w:val="00EA5063"/>
    <w:rsid w:val="00EA50B4"/>
    <w:rsid w:val="00EA510A"/>
    <w:rsid w:val="00EA5116"/>
    <w:rsid w:val="00EA5185"/>
    <w:rsid w:val="00EA519E"/>
    <w:rsid w:val="00EA521F"/>
    <w:rsid w:val="00EA5285"/>
    <w:rsid w:val="00EA5289"/>
    <w:rsid w:val="00EA52FC"/>
    <w:rsid w:val="00EA52FF"/>
    <w:rsid w:val="00EA536D"/>
    <w:rsid w:val="00EA53C3"/>
    <w:rsid w:val="00EA53E5"/>
    <w:rsid w:val="00EA53E7"/>
    <w:rsid w:val="00EA5405"/>
    <w:rsid w:val="00EA541F"/>
    <w:rsid w:val="00EA550A"/>
    <w:rsid w:val="00EA5555"/>
    <w:rsid w:val="00EA5564"/>
    <w:rsid w:val="00EA5608"/>
    <w:rsid w:val="00EA560D"/>
    <w:rsid w:val="00EA5652"/>
    <w:rsid w:val="00EA567C"/>
    <w:rsid w:val="00EA578E"/>
    <w:rsid w:val="00EA5807"/>
    <w:rsid w:val="00EA581D"/>
    <w:rsid w:val="00EA58B0"/>
    <w:rsid w:val="00EA58BC"/>
    <w:rsid w:val="00EA58F6"/>
    <w:rsid w:val="00EA5972"/>
    <w:rsid w:val="00EA5978"/>
    <w:rsid w:val="00EA597C"/>
    <w:rsid w:val="00EA59C6"/>
    <w:rsid w:val="00EA5A2B"/>
    <w:rsid w:val="00EA5B2B"/>
    <w:rsid w:val="00EA5B2C"/>
    <w:rsid w:val="00EA5B77"/>
    <w:rsid w:val="00EA5B93"/>
    <w:rsid w:val="00EA5BFB"/>
    <w:rsid w:val="00EA5BFC"/>
    <w:rsid w:val="00EA5C71"/>
    <w:rsid w:val="00EA5C9A"/>
    <w:rsid w:val="00EA5CB8"/>
    <w:rsid w:val="00EA5D96"/>
    <w:rsid w:val="00EA5DDA"/>
    <w:rsid w:val="00EA5DF4"/>
    <w:rsid w:val="00EA5E05"/>
    <w:rsid w:val="00EA5E19"/>
    <w:rsid w:val="00EA5E1D"/>
    <w:rsid w:val="00EA5E80"/>
    <w:rsid w:val="00EA5E9F"/>
    <w:rsid w:val="00EA5EB5"/>
    <w:rsid w:val="00EA5EEB"/>
    <w:rsid w:val="00EA5F14"/>
    <w:rsid w:val="00EA5F58"/>
    <w:rsid w:val="00EA5F6A"/>
    <w:rsid w:val="00EA5FDA"/>
    <w:rsid w:val="00EA604B"/>
    <w:rsid w:val="00EA607D"/>
    <w:rsid w:val="00EA60EB"/>
    <w:rsid w:val="00EA6243"/>
    <w:rsid w:val="00EA6295"/>
    <w:rsid w:val="00EA6301"/>
    <w:rsid w:val="00EA6344"/>
    <w:rsid w:val="00EA6364"/>
    <w:rsid w:val="00EA63EE"/>
    <w:rsid w:val="00EA64EE"/>
    <w:rsid w:val="00EA656C"/>
    <w:rsid w:val="00EA65B9"/>
    <w:rsid w:val="00EA65C8"/>
    <w:rsid w:val="00EA65D5"/>
    <w:rsid w:val="00EA65EC"/>
    <w:rsid w:val="00EA65FF"/>
    <w:rsid w:val="00EA6628"/>
    <w:rsid w:val="00EA6668"/>
    <w:rsid w:val="00EA6687"/>
    <w:rsid w:val="00EA6767"/>
    <w:rsid w:val="00EA6791"/>
    <w:rsid w:val="00EA67D0"/>
    <w:rsid w:val="00EA6830"/>
    <w:rsid w:val="00EA6832"/>
    <w:rsid w:val="00EA6845"/>
    <w:rsid w:val="00EA687A"/>
    <w:rsid w:val="00EA68BC"/>
    <w:rsid w:val="00EA68D3"/>
    <w:rsid w:val="00EA6901"/>
    <w:rsid w:val="00EA6911"/>
    <w:rsid w:val="00EA698B"/>
    <w:rsid w:val="00EA6A64"/>
    <w:rsid w:val="00EA6AF1"/>
    <w:rsid w:val="00EA6B13"/>
    <w:rsid w:val="00EA6B25"/>
    <w:rsid w:val="00EA6B3E"/>
    <w:rsid w:val="00EA6BB1"/>
    <w:rsid w:val="00EA6BCD"/>
    <w:rsid w:val="00EA6BFC"/>
    <w:rsid w:val="00EA6C76"/>
    <w:rsid w:val="00EA6CB3"/>
    <w:rsid w:val="00EA6CEA"/>
    <w:rsid w:val="00EA6E2A"/>
    <w:rsid w:val="00EA6E81"/>
    <w:rsid w:val="00EA6E99"/>
    <w:rsid w:val="00EA6EA3"/>
    <w:rsid w:val="00EA6EAC"/>
    <w:rsid w:val="00EA6FA9"/>
    <w:rsid w:val="00EA6FED"/>
    <w:rsid w:val="00EA700F"/>
    <w:rsid w:val="00EA7061"/>
    <w:rsid w:val="00EA7068"/>
    <w:rsid w:val="00EA7079"/>
    <w:rsid w:val="00EA7099"/>
    <w:rsid w:val="00EA70A2"/>
    <w:rsid w:val="00EA7173"/>
    <w:rsid w:val="00EA71D2"/>
    <w:rsid w:val="00EA71E1"/>
    <w:rsid w:val="00EA71F4"/>
    <w:rsid w:val="00EA7218"/>
    <w:rsid w:val="00EA723A"/>
    <w:rsid w:val="00EA7275"/>
    <w:rsid w:val="00EA72AE"/>
    <w:rsid w:val="00EA7307"/>
    <w:rsid w:val="00EA7398"/>
    <w:rsid w:val="00EA73E2"/>
    <w:rsid w:val="00EA73E7"/>
    <w:rsid w:val="00EA746B"/>
    <w:rsid w:val="00EA749F"/>
    <w:rsid w:val="00EA74A4"/>
    <w:rsid w:val="00EA74F4"/>
    <w:rsid w:val="00EA760B"/>
    <w:rsid w:val="00EA76D9"/>
    <w:rsid w:val="00EA76E6"/>
    <w:rsid w:val="00EA76F4"/>
    <w:rsid w:val="00EA76FA"/>
    <w:rsid w:val="00EA7704"/>
    <w:rsid w:val="00EA7740"/>
    <w:rsid w:val="00EA77A4"/>
    <w:rsid w:val="00EA77AF"/>
    <w:rsid w:val="00EA77D8"/>
    <w:rsid w:val="00EA7858"/>
    <w:rsid w:val="00EA78A1"/>
    <w:rsid w:val="00EA78B1"/>
    <w:rsid w:val="00EA78D6"/>
    <w:rsid w:val="00EA7979"/>
    <w:rsid w:val="00EA79AE"/>
    <w:rsid w:val="00EA7A75"/>
    <w:rsid w:val="00EA7A96"/>
    <w:rsid w:val="00EA7AB3"/>
    <w:rsid w:val="00EA7ACB"/>
    <w:rsid w:val="00EA7AE6"/>
    <w:rsid w:val="00EA7B27"/>
    <w:rsid w:val="00EA7B3F"/>
    <w:rsid w:val="00EA7C0A"/>
    <w:rsid w:val="00EA7C26"/>
    <w:rsid w:val="00EA7C29"/>
    <w:rsid w:val="00EA7CDE"/>
    <w:rsid w:val="00EA7D2C"/>
    <w:rsid w:val="00EA7D67"/>
    <w:rsid w:val="00EA7E0D"/>
    <w:rsid w:val="00EA7F44"/>
    <w:rsid w:val="00EA7F47"/>
    <w:rsid w:val="00EA7F6C"/>
    <w:rsid w:val="00EA7FA5"/>
    <w:rsid w:val="00EA7FEA"/>
    <w:rsid w:val="00EB0093"/>
    <w:rsid w:val="00EB00D4"/>
    <w:rsid w:val="00EB0134"/>
    <w:rsid w:val="00EB017A"/>
    <w:rsid w:val="00EB0185"/>
    <w:rsid w:val="00EB01A8"/>
    <w:rsid w:val="00EB0203"/>
    <w:rsid w:val="00EB021A"/>
    <w:rsid w:val="00EB0249"/>
    <w:rsid w:val="00EB0394"/>
    <w:rsid w:val="00EB03E1"/>
    <w:rsid w:val="00EB0418"/>
    <w:rsid w:val="00EB04BC"/>
    <w:rsid w:val="00EB04D5"/>
    <w:rsid w:val="00EB04FC"/>
    <w:rsid w:val="00EB05F3"/>
    <w:rsid w:val="00EB05F7"/>
    <w:rsid w:val="00EB0669"/>
    <w:rsid w:val="00EB06A9"/>
    <w:rsid w:val="00EB0782"/>
    <w:rsid w:val="00EB07B8"/>
    <w:rsid w:val="00EB08AD"/>
    <w:rsid w:val="00EB093E"/>
    <w:rsid w:val="00EB095C"/>
    <w:rsid w:val="00EB098D"/>
    <w:rsid w:val="00EB0A2D"/>
    <w:rsid w:val="00EB0A49"/>
    <w:rsid w:val="00EB0A61"/>
    <w:rsid w:val="00EB0AA0"/>
    <w:rsid w:val="00EB0ACC"/>
    <w:rsid w:val="00EB0AE9"/>
    <w:rsid w:val="00EB0B3A"/>
    <w:rsid w:val="00EB0B78"/>
    <w:rsid w:val="00EB0BD0"/>
    <w:rsid w:val="00EB0BE8"/>
    <w:rsid w:val="00EB0CD8"/>
    <w:rsid w:val="00EB0D23"/>
    <w:rsid w:val="00EB0D3D"/>
    <w:rsid w:val="00EB0D88"/>
    <w:rsid w:val="00EB0E44"/>
    <w:rsid w:val="00EB0E5E"/>
    <w:rsid w:val="00EB0F53"/>
    <w:rsid w:val="00EB0F55"/>
    <w:rsid w:val="00EB0F86"/>
    <w:rsid w:val="00EB1008"/>
    <w:rsid w:val="00EB106D"/>
    <w:rsid w:val="00EB10CE"/>
    <w:rsid w:val="00EB10FE"/>
    <w:rsid w:val="00EB114C"/>
    <w:rsid w:val="00EB116C"/>
    <w:rsid w:val="00EB11A8"/>
    <w:rsid w:val="00EB1279"/>
    <w:rsid w:val="00EB12E7"/>
    <w:rsid w:val="00EB1329"/>
    <w:rsid w:val="00EB135D"/>
    <w:rsid w:val="00EB1399"/>
    <w:rsid w:val="00EB1464"/>
    <w:rsid w:val="00EB14D2"/>
    <w:rsid w:val="00EB14D4"/>
    <w:rsid w:val="00EB14F2"/>
    <w:rsid w:val="00EB1576"/>
    <w:rsid w:val="00EB1580"/>
    <w:rsid w:val="00EB15F3"/>
    <w:rsid w:val="00EB1647"/>
    <w:rsid w:val="00EB165E"/>
    <w:rsid w:val="00EB16CF"/>
    <w:rsid w:val="00EB1792"/>
    <w:rsid w:val="00EB17B2"/>
    <w:rsid w:val="00EB18B4"/>
    <w:rsid w:val="00EB18F9"/>
    <w:rsid w:val="00EB197D"/>
    <w:rsid w:val="00EB1985"/>
    <w:rsid w:val="00EB198C"/>
    <w:rsid w:val="00EB19CB"/>
    <w:rsid w:val="00EB1A19"/>
    <w:rsid w:val="00EB1AF7"/>
    <w:rsid w:val="00EB1B6E"/>
    <w:rsid w:val="00EB1B93"/>
    <w:rsid w:val="00EB1C00"/>
    <w:rsid w:val="00EB1C84"/>
    <w:rsid w:val="00EB1CAC"/>
    <w:rsid w:val="00EB1CD2"/>
    <w:rsid w:val="00EB1CF4"/>
    <w:rsid w:val="00EB1D18"/>
    <w:rsid w:val="00EB1D67"/>
    <w:rsid w:val="00EB1D96"/>
    <w:rsid w:val="00EB1DEA"/>
    <w:rsid w:val="00EB1E13"/>
    <w:rsid w:val="00EB1E4B"/>
    <w:rsid w:val="00EB1E5A"/>
    <w:rsid w:val="00EB203E"/>
    <w:rsid w:val="00EB20A4"/>
    <w:rsid w:val="00EB20C5"/>
    <w:rsid w:val="00EB20D0"/>
    <w:rsid w:val="00EB210F"/>
    <w:rsid w:val="00EB217A"/>
    <w:rsid w:val="00EB21BB"/>
    <w:rsid w:val="00EB22CF"/>
    <w:rsid w:val="00EB231F"/>
    <w:rsid w:val="00EB2357"/>
    <w:rsid w:val="00EB2361"/>
    <w:rsid w:val="00EB2412"/>
    <w:rsid w:val="00EB247A"/>
    <w:rsid w:val="00EB2492"/>
    <w:rsid w:val="00EB250F"/>
    <w:rsid w:val="00EB2519"/>
    <w:rsid w:val="00EB2545"/>
    <w:rsid w:val="00EB2589"/>
    <w:rsid w:val="00EB25DB"/>
    <w:rsid w:val="00EB261C"/>
    <w:rsid w:val="00EB2646"/>
    <w:rsid w:val="00EB26CE"/>
    <w:rsid w:val="00EB26FA"/>
    <w:rsid w:val="00EB277A"/>
    <w:rsid w:val="00EB278B"/>
    <w:rsid w:val="00EB27BA"/>
    <w:rsid w:val="00EB27DB"/>
    <w:rsid w:val="00EB280D"/>
    <w:rsid w:val="00EB281A"/>
    <w:rsid w:val="00EB2876"/>
    <w:rsid w:val="00EB288E"/>
    <w:rsid w:val="00EB28B1"/>
    <w:rsid w:val="00EB28B5"/>
    <w:rsid w:val="00EB296D"/>
    <w:rsid w:val="00EB29D2"/>
    <w:rsid w:val="00EB2A1A"/>
    <w:rsid w:val="00EB2A41"/>
    <w:rsid w:val="00EB2A59"/>
    <w:rsid w:val="00EB2AA9"/>
    <w:rsid w:val="00EB2AAA"/>
    <w:rsid w:val="00EB2AD4"/>
    <w:rsid w:val="00EB2AFA"/>
    <w:rsid w:val="00EB2BC1"/>
    <w:rsid w:val="00EB2C39"/>
    <w:rsid w:val="00EB2C3F"/>
    <w:rsid w:val="00EB2C5F"/>
    <w:rsid w:val="00EB2C6E"/>
    <w:rsid w:val="00EB2C75"/>
    <w:rsid w:val="00EB2D3F"/>
    <w:rsid w:val="00EB2D84"/>
    <w:rsid w:val="00EB2DA1"/>
    <w:rsid w:val="00EB2DCE"/>
    <w:rsid w:val="00EB2DE8"/>
    <w:rsid w:val="00EB2E1F"/>
    <w:rsid w:val="00EB2E54"/>
    <w:rsid w:val="00EB2E78"/>
    <w:rsid w:val="00EB2EF8"/>
    <w:rsid w:val="00EB2F10"/>
    <w:rsid w:val="00EB2F70"/>
    <w:rsid w:val="00EB2FC8"/>
    <w:rsid w:val="00EB3051"/>
    <w:rsid w:val="00EB305F"/>
    <w:rsid w:val="00EB30B0"/>
    <w:rsid w:val="00EB3135"/>
    <w:rsid w:val="00EB31D6"/>
    <w:rsid w:val="00EB3237"/>
    <w:rsid w:val="00EB3240"/>
    <w:rsid w:val="00EB32B4"/>
    <w:rsid w:val="00EB32EB"/>
    <w:rsid w:val="00EB3342"/>
    <w:rsid w:val="00EB3346"/>
    <w:rsid w:val="00EB3362"/>
    <w:rsid w:val="00EB33AC"/>
    <w:rsid w:val="00EB3428"/>
    <w:rsid w:val="00EB3521"/>
    <w:rsid w:val="00EB352B"/>
    <w:rsid w:val="00EB35AD"/>
    <w:rsid w:val="00EB35C4"/>
    <w:rsid w:val="00EB3648"/>
    <w:rsid w:val="00EB3677"/>
    <w:rsid w:val="00EB369F"/>
    <w:rsid w:val="00EB36DC"/>
    <w:rsid w:val="00EB370D"/>
    <w:rsid w:val="00EB3717"/>
    <w:rsid w:val="00EB3775"/>
    <w:rsid w:val="00EB379E"/>
    <w:rsid w:val="00EB37DF"/>
    <w:rsid w:val="00EB385C"/>
    <w:rsid w:val="00EB3868"/>
    <w:rsid w:val="00EB38A7"/>
    <w:rsid w:val="00EB3960"/>
    <w:rsid w:val="00EB39AD"/>
    <w:rsid w:val="00EB3A20"/>
    <w:rsid w:val="00EB3A67"/>
    <w:rsid w:val="00EB3A80"/>
    <w:rsid w:val="00EB3B02"/>
    <w:rsid w:val="00EB3B12"/>
    <w:rsid w:val="00EB3C83"/>
    <w:rsid w:val="00EB3CC2"/>
    <w:rsid w:val="00EB3D3F"/>
    <w:rsid w:val="00EB3D44"/>
    <w:rsid w:val="00EB3E8E"/>
    <w:rsid w:val="00EB3E95"/>
    <w:rsid w:val="00EB3F1F"/>
    <w:rsid w:val="00EB3F23"/>
    <w:rsid w:val="00EB3F2E"/>
    <w:rsid w:val="00EB3F57"/>
    <w:rsid w:val="00EB3F59"/>
    <w:rsid w:val="00EB3FA5"/>
    <w:rsid w:val="00EB4046"/>
    <w:rsid w:val="00EB4067"/>
    <w:rsid w:val="00EB4161"/>
    <w:rsid w:val="00EB41C3"/>
    <w:rsid w:val="00EB41FF"/>
    <w:rsid w:val="00EB4205"/>
    <w:rsid w:val="00EB4267"/>
    <w:rsid w:val="00EB42CA"/>
    <w:rsid w:val="00EB42FE"/>
    <w:rsid w:val="00EB4303"/>
    <w:rsid w:val="00EB43F9"/>
    <w:rsid w:val="00EB4447"/>
    <w:rsid w:val="00EB4465"/>
    <w:rsid w:val="00EB449E"/>
    <w:rsid w:val="00EB44B2"/>
    <w:rsid w:val="00EB452A"/>
    <w:rsid w:val="00EB4577"/>
    <w:rsid w:val="00EB458B"/>
    <w:rsid w:val="00EB45BB"/>
    <w:rsid w:val="00EB4602"/>
    <w:rsid w:val="00EB4665"/>
    <w:rsid w:val="00EB467B"/>
    <w:rsid w:val="00EB46B5"/>
    <w:rsid w:val="00EB46B9"/>
    <w:rsid w:val="00EB46BE"/>
    <w:rsid w:val="00EB4720"/>
    <w:rsid w:val="00EB4734"/>
    <w:rsid w:val="00EB4788"/>
    <w:rsid w:val="00EB478D"/>
    <w:rsid w:val="00EB47DD"/>
    <w:rsid w:val="00EB4838"/>
    <w:rsid w:val="00EB4846"/>
    <w:rsid w:val="00EB4897"/>
    <w:rsid w:val="00EB48DA"/>
    <w:rsid w:val="00EB48FB"/>
    <w:rsid w:val="00EB4902"/>
    <w:rsid w:val="00EB4A0E"/>
    <w:rsid w:val="00EB4A6D"/>
    <w:rsid w:val="00EB4AB7"/>
    <w:rsid w:val="00EB4ADC"/>
    <w:rsid w:val="00EB4AE8"/>
    <w:rsid w:val="00EB4B3F"/>
    <w:rsid w:val="00EB4C10"/>
    <w:rsid w:val="00EB4D1B"/>
    <w:rsid w:val="00EB4D5C"/>
    <w:rsid w:val="00EB4D99"/>
    <w:rsid w:val="00EB4DE6"/>
    <w:rsid w:val="00EB4DE8"/>
    <w:rsid w:val="00EB4E61"/>
    <w:rsid w:val="00EB4F0F"/>
    <w:rsid w:val="00EB4F1D"/>
    <w:rsid w:val="00EB4F1E"/>
    <w:rsid w:val="00EB4F65"/>
    <w:rsid w:val="00EB4F8C"/>
    <w:rsid w:val="00EB4F8D"/>
    <w:rsid w:val="00EB507F"/>
    <w:rsid w:val="00EB5081"/>
    <w:rsid w:val="00EB5153"/>
    <w:rsid w:val="00EB515F"/>
    <w:rsid w:val="00EB5180"/>
    <w:rsid w:val="00EB51F9"/>
    <w:rsid w:val="00EB5277"/>
    <w:rsid w:val="00EB528E"/>
    <w:rsid w:val="00EB52A1"/>
    <w:rsid w:val="00EB52B3"/>
    <w:rsid w:val="00EB52E8"/>
    <w:rsid w:val="00EB5324"/>
    <w:rsid w:val="00EB5391"/>
    <w:rsid w:val="00EB53C1"/>
    <w:rsid w:val="00EB53E3"/>
    <w:rsid w:val="00EB5475"/>
    <w:rsid w:val="00EB547E"/>
    <w:rsid w:val="00EB54F6"/>
    <w:rsid w:val="00EB5504"/>
    <w:rsid w:val="00EB5568"/>
    <w:rsid w:val="00EB5580"/>
    <w:rsid w:val="00EB55F6"/>
    <w:rsid w:val="00EB55F8"/>
    <w:rsid w:val="00EB5600"/>
    <w:rsid w:val="00EB5606"/>
    <w:rsid w:val="00EB5609"/>
    <w:rsid w:val="00EB5646"/>
    <w:rsid w:val="00EB56B7"/>
    <w:rsid w:val="00EB56F8"/>
    <w:rsid w:val="00EB575E"/>
    <w:rsid w:val="00EB5811"/>
    <w:rsid w:val="00EB5815"/>
    <w:rsid w:val="00EB58A6"/>
    <w:rsid w:val="00EB592C"/>
    <w:rsid w:val="00EB597B"/>
    <w:rsid w:val="00EB5980"/>
    <w:rsid w:val="00EB59CF"/>
    <w:rsid w:val="00EB5A08"/>
    <w:rsid w:val="00EB5A84"/>
    <w:rsid w:val="00EB5AA1"/>
    <w:rsid w:val="00EB5ABA"/>
    <w:rsid w:val="00EB5ABD"/>
    <w:rsid w:val="00EB5B50"/>
    <w:rsid w:val="00EB5BB3"/>
    <w:rsid w:val="00EB5C21"/>
    <w:rsid w:val="00EB5C30"/>
    <w:rsid w:val="00EB5C31"/>
    <w:rsid w:val="00EB5C75"/>
    <w:rsid w:val="00EB5C78"/>
    <w:rsid w:val="00EB5CA4"/>
    <w:rsid w:val="00EB5CC6"/>
    <w:rsid w:val="00EB5D23"/>
    <w:rsid w:val="00EB5D5C"/>
    <w:rsid w:val="00EB5EE4"/>
    <w:rsid w:val="00EB5EFE"/>
    <w:rsid w:val="00EB5F6F"/>
    <w:rsid w:val="00EB5F94"/>
    <w:rsid w:val="00EB5FC3"/>
    <w:rsid w:val="00EB5FD7"/>
    <w:rsid w:val="00EB60A1"/>
    <w:rsid w:val="00EB60BC"/>
    <w:rsid w:val="00EB61CE"/>
    <w:rsid w:val="00EB61DE"/>
    <w:rsid w:val="00EB628B"/>
    <w:rsid w:val="00EB62B1"/>
    <w:rsid w:val="00EB6333"/>
    <w:rsid w:val="00EB633F"/>
    <w:rsid w:val="00EB63A2"/>
    <w:rsid w:val="00EB63C8"/>
    <w:rsid w:val="00EB644C"/>
    <w:rsid w:val="00EB64A9"/>
    <w:rsid w:val="00EB64D2"/>
    <w:rsid w:val="00EB6511"/>
    <w:rsid w:val="00EB6546"/>
    <w:rsid w:val="00EB659A"/>
    <w:rsid w:val="00EB65FC"/>
    <w:rsid w:val="00EB6659"/>
    <w:rsid w:val="00EB6686"/>
    <w:rsid w:val="00EB66F1"/>
    <w:rsid w:val="00EB6742"/>
    <w:rsid w:val="00EB678B"/>
    <w:rsid w:val="00EB67F5"/>
    <w:rsid w:val="00EB6829"/>
    <w:rsid w:val="00EB6832"/>
    <w:rsid w:val="00EB69AB"/>
    <w:rsid w:val="00EB6AB4"/>
    <w:rsid w:val="00EB6AD6"/>
    <w:rsid w:val="00EB6B08"/>
    <w:rsid w:val="00EB6B6C"/>
    <w:rsid w:val="00EB6C7C"/>
    <w:rsid w:val="00EB6C83"/>
    <w:rsid w:val="00EB6CBC"/>
    <w:rsid w:val="00EB6D0D"/>
    <w:rsid w:val="00EB6D40"/>
    <w:rsid w:val="00EB6D69"/>
    <w:rsid w:val="00EB6DC1"/>
    <w:rsid w:val="00EB6E28"/>
    <w:rsid w:val="00EB6E77"/>
    <w:rsid w:val="00EB6F81"/>
    <w:rsid w:val="00EB7017"/>
    <w:rsid w:val="00EB703B"/>
    <w:rsid w:val="00EB7057"/>
    <w:rsid w:val="00EB70BA"/>
    <w:rsid w:val="00EB70D1"/>
    <w:rsid w:val="00EB70E2"/>
    <w:rsid w:val="00EB711D"/>
    <w:rsid w:val="00EB712E"/>
    <w:rsid w:val="00EB726E"/>
    <w:rsid w:val="00EB7314"/>
    <w:rsid w:val="00EB732B"/>
    <w:rsid w:val="00EB73E8"/>
    <w:rsid w:val="00EB7424"/>
    <w:rsid w:val="00EB762F"/>
    <w:rsid w:val="00EB7682"/>
    <w:rsid w:val="00EB76C1"/>
    <w:rsid w:val="00EB7720"/>
    <w:rsid w:val="00EB77A8"/>
    <w:rsid w:val="00EB78CF"/>
    <w:rsid w:val="00EB78F4"/>
    <w:rsid w:val="00EB7AF0"/>
    <w:rsid w:val="00EB7AF2"/>
    <w:rsid w:val="00EB7B34"/>
    <w:rsid w:val="00EB7B55"/>
    <w:rsid w:val="00EB7C3E"/>
    <w:rsid w:val="00EB7CD7"/>
    <w:rsid w:val="00EB7D14"/>
    <w:rsid w:val="00EB7E58"/>
    <w:rsid w:val="00EB7E92"/>
    <w:rsid w:val="00EB7ED0"/>
    <w:rsid w:val="00EB7EF5"/>
    <w:rsid w:val="00EB7F77"/>
    <w:rsid w:val="00EB7F7D"/>
    <w:rsid w:val="00EB7F9C"/>
    <w:rsid w:val="00EB7FBA"/>
    <w:rsid w:val="00EB7FFE"/>
    <w:rsid w:val="00EC0098"/>
    <w:rsid w:val="00EC00AA"/>
    <w:rsid w:val="00EC00EB"/>
    <w:rsid w:val="00EC012E"/>
    <w:rsid w:val="00EC017E"/>
    <w:rsid w:val="00EC019B"/>
    <w:rsid w:val="00EC019E"/>
    <w:rsid w:val="00EC01CB"/>
    <w:rsid w:val="00EC020A"/>
    <w:rsid w:val="00EC0213"/>
    <w:rsid w:val="00EC024B"/>
    <w:rsid w:val="00EC0253"/>
    <w:rsid w:val="00EC027F"/>
    <w:rsid w:val="00EC03ED"/>
    <w:rsid w:val="00EC0493"/>
    <w:rsid w:val="00EC050B"/>
    <w:rsid w:val="00EC057D"/>
    <w:rsid w:val="00EC05A6"/>
    <w:rsid w:val="00EC05C1"/>
    <w:rsid w:val="00EC0697"/>
    <w:rsid w:val="00EC06D1"/>
    <w:rsid w:val="00EC06F1"/>
    <w:rsid w:val="00EC0834"/>
    <w:rsid w:val="00EC084E"/>
    <w:rsid w:val="00EC086E"/>
    <w:rsid w:val="00EC0889"/>
    <w:rsid w:val="00EC08AD"/>
    <w:rsid w:val="00EC08E3"/>
    <w:rsid w:val="00EC0996"/>
    <w:rsid w:val="00EC09B5"/>
    <w:rsid w:val="00EC09C7"/>
    <w:rsid w:val="00EC09FD"/>
    <w:rsid w:val="00EC0A7A"/>
    <w:rsid w:val="00EC0A8D"/>
    <w:rsid w:val="00EC0BD3"/>
    <w:rsid w:val="00EC0BD8"/>
    <w:rsid w:val="00EC0C0B"/>
    <w:rsid w:val="00EC0CA6"/>
    <w:rsid w:val="00EC0CF9"/>
    <w:rsid w:val="00EC0D18"/>
    <w:rsid w:val="00EC0DB1"/>
    <w:rsid w:val="00EC0DEB"/>
    <w:rsid w:val="00EC0E73"/>
    <w:rsid w:val="00EC0E8A"/>
    <w:rsid w:val="00EC0F07"/>
    <w:rsid w:val="00EC0F0A"/>
    <w:rsid w:val="00EC0F27"/>
    <w:rsid w:val="00EC0F80"/>
    <w:rsid w:val="00EC102D"/>
    <w:rsid w:val="00EC1097"/>
    <w:rsid w:val="00EC1154"/>
    <w:rsid w:val="00EC11FA"/>
    <w:rsid w:val="00EC1215"/>
    <w:rsid w:val="00EC125F"/>
    <w:rsid w:val="00EC1281"/>
    <w:rsid w:val="00EC12E0"/>
    <w:rsid w:val="00EC1381"/>
    <w:rsid w:val="00EC1451"/>
    <w:rsid w:val="00EC1454"/>
    <w:rsid w:val="00EC147A"/>
    <w:rsid w:val="00EC14AA"/>
    <w:rsid w:val="00EC14BC"/>
    <w:rsid w:val="00EC14CA"/>
    <w:rsid w:val="00EC1592"/>
    <w:rsid w:val="00EC15AA"/>
    <w:rsid w:val="00EC1649"/>
    <w:rsid w:val="00EC1681"/>
    <w:rsid w:val="00EC1733"/>
    <w:rsid w:val="00EC1783"/>
    <w:rsid w:val="00EC17C6"/>
    <w:rsid w:val="00EC17D1"/>
    <w:rsid w:val="00EC17F5"/>
    <w:rsid w:val="00EC17FD"/>
    <w:rsid w:val="00EC180A"/>
    <w:rsid w:val="00EC184E"/>
    <w:rsid w:val="00EC188E"/>
    <w:rsid w:val="00EC18B5"/>
    <w:rsid w:val="00EC1913"/>
    <w:rsid w:val="00EC191A"/>
    <w:rsid w:val="00EC1990"/>
    <w:rsid w:val="00EC19C4"/>
    <w:rsid w:val="00EC19F8"/>
    <w:rsid w:val="00EC19F9"/>
    <w:rsid w:val="00EC1A80"/>
    <w:rsid w:val="00EC1AA0"/>
    <w:rsid w:val="00EC1ABC"/>
    <w:rsid w:val="00EC1B11"/>
    <w:rsid w:val="00EC1B28"/>
    <w:rsid w:val="00EC1B2B"/>
    <w:rsid w:val="00EC1B3A"/>
    <w:rsid w:val="00EC1C3E"/>
    <w:rsid w:val="00EC1CA0"/>
    <w:rsid w:val="00EC1D09"/>
    <w:rsid w:val="00EC1D39"/>
    <w:rsid w:val="00EC1D3E"/>
    <w:rsid w:val="00EC1D58"/>
    <w:rsid w:val="00EC1E30"/>
    <w:rsid w:val="00EC1E53"/>
    <w:rsid w:val="00EC1E66"/>
    <w:rsid w:val="00EC1E92"/>
    <w:rsid w:val="00EC1F20"/>
    <w:rsid w:val="00EC1F44"/>
    <w:rsid w:val="00EC1F6F"/>
    <w:rsid w:val="00EC202A"/>
    <w:rsid w:val="00EC20CD"/>
    <w:rsid w:val="00EC215E"/>
    <w:rsid w:val="00EC21C9"/>
    <w:rsid w:val="00EC21F6"/>
    <w:rsid w:val="00EC2208"/>
    <w:rsid w:val="00EC2257"/>
    <w:rsid w:val="00EC22A7"/>
    <w:rsid w:val="00EC230A"/>
    <w:rsid w:val="00EC2328"/>
    <w:rsid w:val="00EC2350"/>
    <w:rsid w:val="00EC235C"/>
    <w:rsid w:val="00EC24B6"/>
    <w:rsid w:val="00EC24F3"/>
    <w:rsid w:val="00EC258E"/>
    <w:rsid w:val="00EC2625"/>
    <w:rsid w:val="00EC26CF"/>
    <w:rsid w:val="00EC276F"/>
    <w:rsid w:val="00EC27AB"/>
    <w:rsid w:val="00EC27EA"/>
    <w:rsid w:val="00EC27F7"/>
    <w:rsid w:val="00EC27F8"/>
    <w:rsid w:val="00EC2891"/>
    <w:rsid w:val="00EC2970"/>
    <w:rsid w:val="00EC2994"/>
    <w:rsid w:val="00EC2A31"/>
    <w:rsid w:val="00EC2A49"/>
    <w:rsid w:val="00EC2AAE"/>
    <w:rsid w:val="00EC2B37"/>
    <w:rsid w:val="00EC2B5F"/>
    <w:rsid w:val="00EC2D27"/>
    <w:rsid w:val="00EC2D3A"/>
    <w:rsid w:val="00EC2DD6"/>
    <w:rsid w:val="00EC2E1C"/>
    <w:rsid w:val="00EC2E64"/>
    <w:rsid w:val="00EC2FC9"/>
    <w:rsid w:val="00EC2FFA"/>
    <w:rsid w:val="00EC3008"/>
    <w:rsid w:val="00EC3055"/>
    <w:rsid w:val="00EC309D"/>
    <w:rsid w:val="00EC30F3"/>
    <w:rsid w:val="00EC3143"/>
    <w:rsid w:val="00EC317E"/>
    <w:rsid w:val="00EC31CD"/>
    <w:rsid w:val="00EC325E"/>
    <w:rsid w:val="00EC327D"/>
    <w:rsid w:val="00EC32F3"/>
    <w:rsid w:val="00EC32F7"/>
    <w:rsid w:val="00EC3313"/>
    <w:rsid w:val="00EC3322"/>
    <w:rsid w:val="00EC3337"/>
    <w:rsid w:val="00EC333F"/>
    <w:rsid w:val="00EC3361"/>
    <w:rsid w:val="00EC337A"/>
    <w:rsid w:val="00EC33FF"/>
    <w:rsid w:val="00EC3466"/>
    <w:rsid w:val="00EC35D7"/>
    <w:rsid w:val="00EC363C"/>
    <w:rsid w:val="00EC368F"/>
    <w:rsid w:val="00EC370A"/>
    <w:rsid w:val="00EC379B"/>
    <w:rsid w:val="00EC37F0"/>
    <w:rsid w:val="00EC3889"/>
    <w:rsid w:val="00EC3918"/>
    <w:rsid w:val="00EC3923"/>
    <w:rsid w:val="00EC3977"/>
    <w:rsid w:val="00EC39BC"/>
    <w:rsid w:val="00EC3A75"/>
    <w:rsid w:val="00EC3AC8"/>
    <w:rsid w:val="00EC3AF4"/>
    <w:rsid w:val="00EC3B94"/>
    <w:rsid w:val="00EC3C94"/>
    <w:rsid w:val="00EC3CBA"/>
    <w:rsid w:val="00EC3D73"/>
    <w:rsid w:val="00EC3D8D"/>
    <w:rsid w:val="00EC3E6F"/>
    <w:rsid w:val="00EC3E7C"/>
    <w:rsid w:val="00EC3EE5"/>
    <w:rsid w:val="00EC4038"/>
    <w:rsid w:val="00EC414C"/>
    <w:rsid w:val="00EC419E"/>
    <w:rsid w:val="00EC41DA"/>
    <w:rsid w:val="00EC41E3"/>
    <w:rsid w:val="00EC4291"/>
    <w:rsid w:val="00EC42A1"/>
    <w:rsid w:val="00EC4349"/>
    <w:rsid w:val="00EC4396"/>
    <w:rsid w:val="00EC43E5"/>
    <w:rsid w:val="00EC446B"/>
    <w:rsid w:val="00EC44E1"/>
    <w:rsid w:val="00EC4552"/>
    <w:rsid w:val="00EC45AA"/>
    <w:rsid w:val="00EC45B1"/>
    <w:rsid w:val="00EC45BE"/>
    <w:rsid w:val="00EC45C3"/>
    <w:rsid w:val="00EC4678"/>
    <w:rsid w:val="00EC4692"/>
    <w:rsid w:val="00EC4729"/>
    <w:rsid w:val="00EC4734"/>
    <w:rsid w:val="00EC47D2"/>
    <w:rsid w:val="00EC4863"/>
    <w:rsid w:val="00EC489D"/>
    <w:rsid w:val="00EC48B2"/>
    <w:rsid w:val="00EC496B"/>
    <w:rsid w:val="00EC498C"/>
    <w:rsid w:val="00EC49B3"/>
    <w:rsid w:val="00EC49B6"/>
    <w:rsid w:val="00EC49BF"/>
    <w:rsid w:val="00EC4A26"/>
    <w:rsid w:val="00EC4A2A"/>
    <w:rsid w:val="00EC4A3C"/>
    <w:rsid w:val="00EC4A59"/>
    <w:rsid w:val="00EC4A64"/>
    <w:rsid w:val="00EC4A76"/>
    <w:rsid w:val="00EC4AA2"/>
    <w:rsid w:val="00EC4ADA"/>
    <w:rsid w:val="00EC4ADF"/>
    <w:rsid w:val="00EC4B72"/>
    <w:rsid w:val="00EC4BCF"/>
    <w:rsid w:val="00EC4CFF"/>
    <w:rsid w:val="00EC4D17"/>
    <w:rsid w:val="00EC4D3E"/>
    <w:rsid w:val="00EC4E8E"/>
    <w:rsid w:val="00EC4F01"/>
    <w:rsid w:val="00EC4F69"/>
    <w:rsid w:val="00EC4FA1"/>
    <w:rsid w:val="00EC4FC4"/>
    <w:rsid w:val="00EC4FDC"/>
    <w:rsid w:val="00EC5061"/>
    <w:rsid w:val="00EC506D"/>
    <w:rsid w:val="00EC5091"/>
    <w:rsid w:val="00EC50CF"/>
    <w:rsid w:val="00EC50F5"/>
    <w:rsid w:val="00EC521D"/>
    <w:rsid w:val="00EC5267"/>
    <w:rsid w:val="00EC5289"/>
    <w:rsid w:val="00EC52AB"/>
    <w:rsid w:val="00EC52B4"/>
    <w:rsid w:val="00EC5305"/>
    <w:rsid w:val="00EC5355"/>
    <w:rsid w:val="00EC536E"/>
    <w:rsid w:val="00EC5414"/>
    <w:rsid w:val="00EC54EC"/>
    <w:rsid w:val="00EC556C"/>
    <w:rsid w:val="00EC5596"/>
    <w:rsid w:val="00EC55C3"/>
    <w:rsid w:val="00EC56F8"/>
    <w:rsid w:val="00EC5707"/>
    <w:rsid w:val="00EC572F"/>
    <w:rsid w:val="00EC5753"/>
    <w:rsid w:val="00EC57DD"/>
    <w:rsid w:val="00EC57EB"/>
    <w:rsid w:val="00EC5837"/>
    <w:rsid w:val="00EC583D"/>
    <w:rsid w:val="00EC5865"/>
    <w:rsid w:val="00EC589A"/>
    <w:rsid w:val="00EC58AB"/>
    <w:rsid w:val="00EC598C"/>
    <w:rsid w:val="00EC59B4"/>
    <w:rsid w:val="00EC5A92"/>
    <w:rsid w:val="00EC5AE1"/>
    <w:rsid w:val="00EC5BBC"/>
    <w:rsid w:val="00EC5BEB"/>
    <w:rsid w:val="00EC5BF7"/>
    <w:rsid w:val="00EC5C81"/>
    <w:rsid w:val="00EC5CC4"/>
    <w:rsid w:val="00EC5CC7"/>
    <w:rsid w:val="00EC5CDD"/>
    <w:rsid w:val="00EC5CE9"/>
    <w:rsid w:val="00EC5D12"/>
    <w:rsid w:val="00EC5D4F"/>
    <w:rsid w:val="00EC5E68"/>
    <w:rsid w:val="00EC5E91"/>
    <w:rsid w:val="00EC5F10"/>
    <w:rsid w:val="00EC5F16"/>
    <w:rsid w:val="00EC5F96"/>
    <w:rsid w:val="00EC5FC1"/>
    <w:rsid w:val="00EC5FF4"/>
    <w:rsid w:val="00EC5FFB"/>
    <w:rsid w:val="00EC6040"/>
    <w:rsid w:val="00EC60D0"/>
    <w:rsid w:val="00EC61BA"/>
    <w:rsid w:val="00EC61C7"/>
    <w:rsid w:val="00EC6205"/>
    <w:rsid w:val="00EC6234"/>
    <w:rsid w:val="00EC6286"/>
    <w:rsid w:val="00EC629A"/>
    <w:rsid w:val="00EC62AA"/>
    <w:rsid w:val="00EC6324"/>
    <w:rsid w:val="00EC6370"/>
    <w:rsid w:val="00EC6391"/>
    <w:rsid w:val="00EC63A3"/>
    <w:rsid w:val="00EC6422"/>
    <w:rsid w:val="00EC6470"/>
    <w:rsid w:val="00EC651E"/>
    <w:rsid w:val="00EC6547"/>
    <w:rsid w:val="00EC6563"/>
    <w:rsid w:val="00EC6573"/>
    <w:rsid w:val="00EC6597"/>
    <w:rsid w:val="00EC65C1"/>
    <w:rsid w:val="00EC65FF"/>
    <w:rsid w:val="00EC6601"/>
    <w:rsid w:val="00EC6621"/>
    <w:rsid w:val="00EC66E7"/>
    <w:rsid w:val="00EC6762"/>
    <w:rsid w:val="00EC67A0"/>
    <w:rsid w:val="00EC67B6"/>
    <w:rsid w:val="00EC67D4"/>
    <w:rsid w:val="00EC683D"/>
    <w:rsid w:val="00EC6928"/>
    <w:rsid w:val="00EC6984"/>
    <w:rsid w:val="00EC698A"/>
    <w:rsid w:val="00EC69D6"/>
    <w:rsid w:val="00EC6A36"/>
    <w:rsid w:val="00EC6A7E"/>
    <w:rsid w:val="00EC6AD1"/>
    <w:rsid w:val="00EC6AE0"/>
    <w:rsid w:val="00EC6B38"/>
    <w:rsid w:val="00EC6B4C"/>
    <w:rsid w:val="00EC6B61"/>
    <w:rsid w:val="00EC6BE9"/>
    <w:rsid w:val="00EC6C0F"/>
    <w:rsid w:val="00EC6C89"/>
    <w:rsid w:val="00EC6CF0"/>
    <w:rsid w:val="00EC6D49"/>
    <w:rsid w:val="00EC6D4C"/>
    <w:rsid w:val="00EC6D58"/>
    <w:rsid w:val="00EC6D5A"/>
    <w:rsid w:val="00EC6D9F"/>
    <w:rsid w:val="00EC6DE1"/>
    <w:rsid w:val="00EC6DFA"/>
    <w:rsid w:val="00EC6E42"/>
    <w:rsid w:val="00EC6E6B"/>
    <w:rsid w:val="00EC6EB8"/>
    <w:rsid w:val="00EC6EEA"/>
    <w:rsid w:val="00EC6F0D"/>
    <w:rsid w:val="00EC6F1E"/>
    <w:rsid w:val="00EC6FE9"/>
    <w:rsid w:val="00EC706F"/>
    <w:rsid w:val="00EC70AA"/>
    <w:rsid w:val="00EC71AF"/>
    <w:rsid w:val="00EC721D"/>
    <w:rsid w:val="00EC725D"/>
    <w:rsid w:val="00EC725E"/>
    <w:rsid w:val="00EC72F0"/>
    <w:rsid w:val="00EC72F3"/>
    <w:rsid w:val="00EC7333"/>
    <w:rsid w:val="00EC73A3"/>
    <w:rsid w:val="00EC73AA"/>
    <w:rsid w:val="00EC740B"/>
    <w:rsid w:val="00EC742C"/>
    <w:rsid w:val="00EC757C"/>
    <w:rsid w:val="00EC75BC"/>
    <w:rsid w:val="00EC75F3"/>
    <w:rsid w:val="00EC75F4"/>
    <w:rsid w:val="00EC7681"/>
    <w:rsid w:val="00EC76CC"/>
    <w:rsid w:val="00EC7767"/>
    <w:rsid w:val="00EC7798"/>
    <w:rsid w:val="00EC77F4"/>
    <w:rsid w:val="00EC78BA"/>
    <w:rsid w:val="00EC78D1"/>
    <w:rsid w:val="00EC7AAA"/>
    <w:rsid w:val="00EC7AD8"/>
    <w:rsid w:val="00EC7B09"/>
    <w:rsid w:val="00EC7BA2"/>
    <w:rsid w:val="00EC7BB3"/>
    <w:rsid w:val="00EC7C03"/>
    <w:rsid w:val="00EC7C12"/>
    <w:rsid w:val="00EC7C2E"/>
    <w:rsid w:val="00EC7CC6"/>
    <w:rsid w:val="00EC7D50"/>
    <w:rsid w:val="00EC7D61"/>
    <w:rsid w:val="00EC7D64"/>
    <w:rsid w:val="00EC7DEB"/>
    <w:rsid w:val="00EC7E06"/>
    <w:rsid w:val="00EC7E0D"/>
    <w:rsid w:val="00EC7EC0"/>
    <w:rsid w:val="00EC7EFC"/>
    <w:rsid w:val="00EC7F2D"/>
    <w:rsid w:val="00ED0020"/>
    <w:rsid w:val="00ED002D"/>
    <w:rsid w:val="00ED00E0"/>
    <w:rsid w:val="00ED0114"/>
    <w:rsid w:val="00ED014C"/>
    <w:rsid w:val="00ED023B"/>
    <w:rsid w:val="00ED028E"/>
    <w:rsid w:val="00ED030C"/>
    <w:rsid w:val="00ED0320"/>
    <w:rsid w:val="00ED0383"/>
    <w:rsid w:val="00ED03D1"/>
    <w:rsid w:val="00ED042C"/>
    <w:rsid w:val="00ED0435"/>
    <w:rsid w:val="00ED048D"/>
    <w:rsid w:val="00ED04E5"/>
    <w:rsid w:val="00ED056E"/>
    <w:rsid w:val="00ED05ED"/>
    <w:rsid w:val="00ED0605"/>
    <w:rsid w:val="00ED062D"/>
    <w:rsid w:val="00ED069C"/>
    <w:rsid w:val="00ED06C6"/>
    <w:rsid w:val="00ED06F7"/>
    <w:rsid w:val="00ED06FA"/>
    <w:rsid w:val="00ED0709"/>
    <w:rsid w:val="00ED070B"/>
    <w:rsid w:val="00ED074A"/>
    <w:rsid w:val="00ED0753"/>
    <w:rsid w:val="00ED07A6"/>
    <w:rsid w:val="00ED07EA"/>
    <w:rsid w:val="00ED0824"/>
    <w:rsid w:val="00ED092B"/>
    <w:rsid w:val="00ED094E"/>
    <w:rsid w:val="00ED09EB"/>
    <w:rsid w:val="00ED0A0C"/>
    <w:rsid w:val="00ED0A40"/>
    <w:rsid w:val="00ED0A61"/>
    <w:rsid w:val="00ED0B31"/>
    <w:rsid w:val="00ED0B40"/>
    <w:rsid w:val="00ED0B83"/>
    <w:rsid w:val="00ED0BB8"/>
    <w:rsid w:val="00ED0CD6"/>
    <w:rsid w:val="00ED0D4C"/>
    <w:rsid w:val="00ED0E85"/>
    <w:rsid w:val="00ED0F04"/>
    <w:rsid w:val="00ED0F42"/>
    <w:rsid w:val="00ED0F93"/>
    <w:rsid w:val="00ED101F"/>
    <w:rsid w:val="00ED10CB"/>
    <w:rsid w:val="00ED10FA"/>
    <w:rsid w:val="00ED10FC"/>
    <w:rsid w:val="00ED1119"/>
    <w:rsid w:val="00ED1141"/>
    <w:rsid w:val="00ED1142"/>
    <w:rsid w:val="00ED11A4"/>
    <w:rsid w:val="00ED11FC"/>
    <w:rsid w:val="00ED1285"/>
    <w:rsid w:val="00ED1327"/>
    <w:rsid w:val="00ED1374"/>
    <w:rsid w:val="00ED1382"/>
    <w:rsid w:val="00ED138A"/>
    <w:rsid w:val="00ED13AD"/>
    <w:rsid w:val="00ED13D9"/>
    <w:rsid w:val="00ED141C"/>
    <w:rsid w:val="00ED143A"/>
    <w:rsid w:val="00ED14B1"/>
    <w:rsid w:val="00ED1610"/>
    <w:rsid w:val="00ED1682"/>
    <w:rsid w:val="00ED16AB"/>
    <w:rsid w:val="00ED16F7"/>
    <w:rsid w:val="00ED1706"/>
    <w:rsid w:val="00ED1728"/>
    <w:rsid w:val="00ED1731"/>
    <w:rsid w:val="00ED1799"/>
    <w:rsid w:val="00ED1841"/>
    <w:rsid w:val="00ED1A28"/>
    <w:rsid w:val="00ED1AA2"/>
    <w:rsid w:val="00ED1AC6"/>
    <w:rsid w:val="00ED1ADC"/>
    <w:rsid w:val="00ED1B07"/>
    <w:rsid w:val="00ED1B1C"/>
    <w:rsid w:val="00ED1B2B"/>
    <w:rsid w:val="00ED1B6A"/>
    <w:rsid w:val="00ED1B9B"/>
    <w:rsid w:val="00ED1BEE"/>
    <w:rsid w:val="00ED1C65"/>
    <w:rsid w:val="00ED1D8D"/>
    <w:rsid w:val="00ED1DA0"/>
    <w:rsid w:val="00ED1DD3"/>
    <w:rsid w:val="00ED1E06"/>
    <w:rsid w:val="00ED1E15"/>
    <w:rsid w:val="00ED1F09"/>
    <w:rsid w:val="00ED1F4A"/>
    <w:rsid w:val="00ED1F5E"/>
    <w:rsid w:val="00ED1F79"/>
    <w:rsid w:val="00ED1F93"/>
    <w:rsid w:val="00ED1FA5"/>
    <w:rsid w:val="00ED1FD1"/>
    <w:rsid w:val="00ED1FD3"/>
    <w:rsid w:val="00ED1FFF"/>
    <w:rsid w:val="00ED2026"/>
    <w:rsid w:val="00ED2053"/>
    <w:rsid w:val="00ED20C6"/>
    <w:rsid w:val="00ED20CF"/>
    <w:rsid w:val="00ED210A"/>
    <w:rsid w:val="00ED2193"/>
    <w:rsid w:val="00ED21A3"/>
    <w:rsid w:val="00ED2202"/>
    <w:rsid w:val="00ED2237"/>
    <w:rsid w:val="00ED2247"/>
    <w:rsid w:val="00ED228E"/>
    <w:rsid w:val="00ED2345"/>
    <w:rsid w:val="00ED2356"/>
    <w:rsid w:val="00ED238F"/>
    <w:rsid w:val="00ED2394"/>
    <w:rsid w:val="00ED23F8"/>
    <w:rsid w:val="00ED2410"/>
    <w:rsid w:val="00ED249F"/>
    <w:rsid w:val="00ED24EE"/>
    <w:rsid w:val="00ED24FC"/>
    <w:rsid w:val="00ED251B"/>
    <w:rsid w:val="00ED2575"/>
    <w:rsid w:val="00ED25F6"/>
    <w:rsid w:val="00ED260C"/>
    <w:rsid w:val="00ED269B"/>
    <w:rsid w:val="00ED279C"/>
    <w:rsid w:val="00ED27B2"/>
    <w:rsid w:val="00ED27B7"/>
    <w:rsid w:val="00ED27B9"/>
    <w:rsid w:val="00ED27F1"/>
    <w:rsid w:val="00ED28F0"/>
    <w:rsid w:val="00ED28F8"/>
    <w:rsid w:val="00ED290A"/>
    <w:rsid w:val="00ED2927"/>
    <w:rsid w:val="00ED2962"/>
    <w:rsid w:val="00ED2A0A"/>
    <w:rsid w:val="00ED2A75"/>
    <w:rsid w:val="00ED2A96"/>
    <w:rsid w:val="00ED2AE2"/>
    <w:rsid w:val="00ED2BE0"/>
    <w:rsid w:val="00ED2C29"/>
    <w:rsid w:val="00ED2C96"/>
    <w:rsid w:val="00ED2D53"/>
    <w:rsid w:val="00ED2D80"/>
    <w:rsid w:val="00ED2DC7"/>
    <w:rsid w:val="00ED2DD7"/>
    <w:rsid w:val="00ED2E17"/>
    <w:rsid w:val="00ED2E2C"/>
    <w:rsid w:val="00ED2E37"/>
    <w:rsid w:val="00ED2E4C"/>
    <w:rsid w:val="00ED2E59"/>
    <w:rsid w:val="00ED2F3E"/>
    <w:rsid w:val="00ED2F5E"/>
    <w:rsid w:val="00ED2FB5"/>
    <w:rsid w:val="00ED2FCE"/>
    <w:rsid w:val="00ED30A1"/>
    <w:rsid w:val="00ED310B"/>
    <w:rsid w:val="00ED31AB"/>
    <w:rsid w:val="00ED322D"/>
    <w:rsid w:val="00ED3253"/>
    <w:rsid w:val="00ED3274"/>
    <w:rsid w:val="00ED3280"/>
    <w:rsid w:val="00ED32C0"/>
    <w:rsid w:val="00ED32F3"/>
    <w:rsid w:val="00ED330A"/>
    <w:rsid w:val="00ED331B"/>
    <w:rsid w:val="00ED335F"/>
    <w:rsid w:val="00ED340A"/>
    <w:rsid w:val="00ED3428"/>
    <w:rsid w:val="00ED351E"/>
    <w:rsid w:val="00ED3563"/>
    <w:rsid w:val="00ED3593"/>
    <w:rsid w:val="00ED35E7"/>
    <w:rsid w:val="00ED3602"/>
    <w:rsid w:val="00ED364A"/>
    <w:rsid w:val="00ED3650"/>
    <w:rsid w:val="00ED3651"/>
    <w:rsid w:val="00ED3667"/>
    <w:rsid w:val="00ED3735"/>
    <w:rsid w:val="00ED3771"/>
    <w:rsid w:val="00ED378C"/>
    <w:rsid w:val="00ED3791"/>
    <w:rsid w:val="00ED37FC"/>
    <w:rsid w:val="00ED38B0"/>
    <w:rsid w:val="00ED38BD"/>
    <w:rsid w:val="00ED38EF"/>
    <w:rsid w:val="00ED396C"/>
    <w:rsid w:val="00ED39A7"/>
    <w:rsid w:val="00ED39FB"/>
    <w:rsid w:val="00ED3A0B"/>
    <w:rsid w:val="00ED3A11"/>
    <w:rsid w:val="00ED3A8E"/>
    <w:rsid w:val="00ED3AD9"/>
    <w:rsid w:val="00ED3B9F"/>
    <w:rsid w:val="00ED3BA3"/>
    <w:rsid w:val="00ED3C58"/>
    <w:rsid w:val="00ED3C7E"/>
    <w:rsid w:val="00ED3C8C"/>
    <w:rsid w:val="00ED3CDE"/>
    <w:rsid w:val="00ED3D05"/>
    <w:rsid w:val="00ED3D4F"/>
    <w:rsid w:val="00ED3DDF"/>
    <w:rsid w:val="00ED3DF6"/>
    <w:rsid w:val="00ED3F19"/>
    <w:rsid w:val="00ED40E7"/>
    <w:rsid w:val="00ED4103"/>
    <w:rsid w:val="00ED416B"/>
    <w:rsid w:val="00ED41BB"/>
    <w:rsid w:val="00ED41D5"/>
    <w:rsid w:val="00ED4360"/>
    <w:rsid w:val="00ED449C"/>
    <w:rsid w:val="00ED449E"/>
    <w:rsid w:val="00ED450A"/>
    <w:rsid w:val="00ED4534"/>
    <w:rsid w:val="00ED4585"/>
    <w:rsid w:val="00ED45B1"/>
    <w:rsid w:val="00ED45B5"/>
    <w:rsid w:val="00ED45CD"/>
    <w:rsid w:val="00ED45CF"/>
    <w:rsid w:val="00ED45D9"/>
    <w:rsid w:val="00ED470D"/>
    <w:rsid w:val="00ED4758"/>
    <w:rsid w:val="00ED4798"/>
    <w:rsid w:val="00ED479C"/>
    <w:rsid w:val="00ED4825"/>
    <w:rsid w:val="00ED485F"/>
    <w:rsid w:val="00ED488D"/>
    <w:rsid w:val="00ED488F"/>
    <w:rsid w:val="00ED4892"/>
    <w:rsid w:val="00ED48A7"/>
    <w:rsid w:val="00ED48B0"/>
    <w:rsid w:val="00ED490A"/>
    <w:rsid w:val="00ED4A4E"/>
    <w:rsid w:val="00ED4A7A"/>
    <w:rsid w:val="00ED4A9B"/>
    <w:rsid w:val="00ED4AB7"/>
    <w:rsid w:val="00ED4B0B"/>
    <w:rsid w:val="00ED4B6E"/>
    <w:rsid w:val="00ED4B9C"/>
    <w:rsid w:val="00ED4BC7"/>
    <w:rsid w:val="00ED4C3F"/>
    <w:rsid w:val="00ED4CA5"/>
    <w:rsid w:val="00ED4CA8"/>
    <w:rsid w:val="00ED4CCD"/>
    <w:rsid w:val="00ED4D24"/>
    <w:rsid w:val="00ED4D7F"/>
    <w:rsid w:val="00ED4DC3"/>
    <w:rsid w:val="00ED4DC9"/>
    <w:rsid w:val="00ED4DF4"/>
    <w:rsid w:val="00ED4E0C"/>
    <w:rsid w:val="00ED4E9E"/>
    <w:rsid w:val="00ED4EA6"/>
    <w:rsid w:val="00ED4EEB"/>
    <w:rsid w:val="00ED4FC6"/>
    <w:rsid w:val="00ED508F"/>
    <w:rsid w:val="00ED509B"/>
    <w:rsid w:val="00ED513C"/>
    <w:rsid w:val="00ED5173"/>
    <w:rsid w:val="00ED518F"/>
    <w:rsid w:val="00ED51C5"/>
    <w:rsid w:val="00ED51F4"/>
    <w:rsid w:val="00ED52B9"/>
    <w:rsid w:val="00ED52C2"/>
    <w:rsid w:val="00ED52D1"/>
    <w:rsid w:val="00ED52DE"/>
    <w:rsid w:val="00ED52FC"/>
    <w:rsid w:val="00ED5343"/>
    <w:rsid w:val="00ED53D1"/>
    <w:rsid w:val="00ED53F8"/>
    <w:rsid w:val="00ED53FA"/>
    <w:rsid w:val="00ED5428"/>
    <w:rsid w:val="00ED543E"/>
    <w:rsid w:val="00ED544F"/>
    <w:rsid w:val="00ED5466"/>
    <w:rsid w:val="00ED548C"/>
    <w:rsid w:val="00ED55DA"/>
    <w:rsid w:val="00ED562F"/>
    <w:rsid w:val="00ED5643"/>
    <w:rsid w:val="00ED5745"/>
    <w:rsid w:val="00ED57BF"/>
    <w:rsid w:val="00ED580A"/>
    <w:rsid w:val="00ED58E2"/>
    <w:rsid w:val="00ED5950"/>
    <w:rsid w:val="00ED5A47"/>
    <w:rsid w:val="00ED5A77"/>
    <w:rsid w:val="00ED5A88"/>
    <w:rsid w:val="00ED5AB3"/>
    <w:rsid w:val="00ED5AF1"/>
    <w:rsid w:val="00ED5B64"/>
    <w:rsid w:val="00ED5BCA"/>
    <w:rsid w:val="00ED5BED"/>
    <w:rsid w:val="00ED5C1C"/>
    <w:rsid w:val="00ED5C2B"/>
    <w:rsid w:val="00ED5C58"/>
    <w:rsid w:val="00ED5CD2"/>
    <w:rsid w:val="00ED5D2B"/>
    <w:rsid w:val="00ED5DC7"/>
    <w:rsid w:val="00ED5EFE"/>
    <w:rsid w:val="00ED5FB5"/>
    <w:rsid w:val="00ED6095"/>
    <w:rsid w:val="00ED60E8"/>
    <w:rsid w:val="00ED6161"/>
    <w:rsid w:val="00ED61A8"/>
    <w:rsid w:val="00ED61C8"/>
    <w:rsid w:val="00ED6257"/>
    <w:rsid w:val="00ED6261"/>
    <w:rsid w:val="00ED62AD"/>
    <w:rsid w:val="00ED62D6"/>
    <w:rsid w:val="00ED640B"/>
    <w:rsid w:val="00ED643C"/>
    <w:rsid w:val="00ED64A4"/>
    <w:rsid w:val="00ED64E1"/>
    <w:rsid w:val="00ED6529"/>
    <w:rsid w:val="00ED6628"/>
    <w:rsid w:val="00ED66B6"/>
    <w:rsid w:val="00ED66C8"/>
    <w:rsid w:val="00ED66EF"/>
    <w:rsid w:val="00ED673C"/>
    <w:rsid w:val="00ED67A1"/>
    <w:rsid w:val="00ED6837"/>
    <w:rsid w:val="00ED68B1"/>
    <w:rsid w:val="00ED6917"/>
    <w:rsid w:val="00ED69BC"/>
    <w:rsid w:val="00ED6A86"/>
    <w:rsid w:val="00ED6ADD"/>
    <w:rsid w:val="00ED6B1D"/>
    <w:rsid w:val="00ED6B24"/>
    <w:rsid w:val="00ED6B2A"/>
    <w:rsid w:val="00ED6B57"/>
    <w:rsid w:val="00ED6BDC"/>
    <w:rsid w:val="00ED6BE1"/>
    <w:rsid w:val="00ED6BF7"/>
    <w:rsid w:val="00ED6CA8"/>
    <w:rsid w:val="00ED6D16"/>
    <w:rsid w:val="00ED6DD5"/>
    <w:rsid w:val="00ED6E07"/>
    <w:rsid w:val="00ED6E0F"/>
    <w:rsid w:val="00ED6E5B"/>
    <w:rsid w:val="00ED6EAA"/>
    <w:rsid w:val="00ED6F3A"/>
    <w:rsid w:val="00ED6F8B"/>
    <w:rsid w:val="00ED704F"/>
    <w:rsid w:val="00ED705A"/>
    <w:rsid w:val="00ED70A0"/>
    <w:rsid w:val="00ED71DE"/>
    <w:rsid w:val="00ED71DF"/>
    <w:rsid w:val="00ED71F3"/>
    <w:rsid w:val="00ED729D"/>
    <w:rsid w:val="00ED72D2"/>
    <w:rsid w:val="00ED72FF"/>
    <w:rsid w:val="00ED7306"/>
    <w:rsid w:val="00ED7353"/>
    <w:rsid w:val="00ED7357"/>
    <w:rsid w:val="00ED737B"/>
    <w:rsid w:val="00ED740C"/>
    <w:rsid w:val="00ED7441"/>
    <w:rsid w:val="00ED748C"/>
    <w:rsid w:val="00ED74CB"/>
    <w:rsid w:val="00ED75A6"/>
    <w:rsid w:val="00ED75EF"/>
    <w:rsid w:val="00ED765D"/>
    <w:rsid w:val="00ED7671"/>
    <w:rsid w:val="00ED76F7"/>
    <w:rsid w:val="00ED773B"/>
    <w:rsid w:val="00ED7749"/>
    <w:rsid w:val="00ED7772"/>
    <w:rsid w:val="00ED7864"/>
    <w:rsid w:val="00ED7938"/>
    <w:rsid w:val="00ED7957"/>
    <w:rsid w:val="00ED795A"/>
    <w:rsid w:val="00ED795F"/>
    <w:rsid w:val="00ED7988"/>
    <w:rsid w:val="00ED7A74"/>
    <w:rsid w:val="00ED7ADD"/>
    <w:rsid w:val="00ED7AEF"/>
    <w:rsid w:val="00ED7B71"/>
    <w:rsid w:val="00ED7B8A"/>
    <w:rsid w:val="00ED7BC9"/>
    <w:rsid w:val="00ED7C11"/>
    <w:rsid w:val="00ED7C38"/>
    <w:rsid w:val="00ED7C6F"/>
    <w:rsid w:val="00ED7C7C"/>
    <w:rsid w:val="00ED7CBC"/>
    <w:rsid w:val="00ED7CC6"/>
    <w:rsid w:val="00ED7CE5"/>
    <w:rsid w:val="00ED7D53"/>
    <w:rsid w:val="00ED7D5D"/>
    <w:rsid w:val="00ED7DCC"/>
    <w:rsid w:val="00ED7E2D"/>
    <w:rsid w:val="00ED7E44"/>
    <w:rsid w:val="00ED7ED5"/>
    <w:rsid w:val="00ED7F42"/>
    <w:rsid w:val="00ED7FA6"/>
    <w:rsid w:val="00ED877A"/>
    <w:rsid w:val="00EE0051"/>
    <w:rsid w:val="00EE009A"/>
    <w:rsid w:val="00EE0138"/>
    <w:rsid w:val="00EE017D"/>
    <w:rsid w:val="00EE01DD"/>
    <w:rsid w:val="00EE027A"/>
    <w:rsid w:val="00EE034C"/>
    <w:rsid w:val="00EE03B2"/>
    <w:rsid w:val="00EE03FC"/>
    <w:rsid w:val="00EE0486"/>
    <w:rsid w:val="00EE04AC"/>
    <w:rsid w:val="00EE04B6"/>
    <w:rsid w:val="00EE0516"/>
    <w:rsid w:val="00EE05B8"/>
    <w:rsid w:val="00EE05C7"/>
    <w:rsid w:val="00EE05CA"/>
    <w:rsid w:val="00EE05CB"/>
    <w:rsid w:val="00EE05CD"/>
    <w:rsid w:val="00EE065C"/>
    <w:rsid w:val="00EE071D"/>
    <w:rsid w:val="00EE0751"/>
    <w:rsid w:val="00EE0794"/>
    <w:rsid w:val="00EE07BF"/>
    <w:rsid w:val="00EE07DE"/>
    <w:rsid w:val="00EE08A6"/>
    <w:rsid w:val="00EE08BE"/>
    <w:rsid w:val="00EE0943"/>
    <w:rsid w:val="00EE096B"/>
    <w:rsid w:val="00EE0996"/>
    <w:rsid w:val="00EE0A88"/>
    <w:rsid w:val="00EE0B75"/>
    <w:rsid w:val="00EE0B78"/>
    <w:rsid w:val="00EE0C0D"/>
    <w:rsid w:val="00EE0C0F"/>
    <w:rsid w:val="00EE0C7C"/>
    <w:rsid w:val="00EE0C9D"/>
    <w:rsid w:val="00EE0DA8"/>
    <w:rsid w:val="00EE0DAA"/>
    <w:rsid w:val="00EE0EF8"/>
    <w:rsid w:val="00EE0FAC"/>
    <w:rsid w:val="00EE0FD5"/>
    <w:rsid w:val="00EE100C"/>
    <w:rsid w:val="00EE10CE"/>
    <w:rsid w:val="00EE1126"/>
    <w:rsid w:val="00EE113D"/>
    <w:rsid w:val="00EE116C"/>
    <w:rsid w:val="00EE1251"/>
    <w:rsid w:val="00EE1262"/>
    <w:rsid w:val="00EE12F1"/>
    <w:rsid w:val="00EE13BC"/>
    <w:rsid w:val="00EE140B"/>
    <w:rsid w:val="00EE1430"/>
    <w:rsid w:val="00EE1465"/>
    <w:rsid w:val="00EE146C"/>
    <w:rsid w:val="00EE1501"/>
    <w:rsid w:val="00EE15C5"/>
    <w:rsid w:val="00EE15D7"/>
    <w:rsid w:val="00EE161F"/>
    <w:rsid w:val="00EE1692"/>
    <w:rsid w:val="00EE1694"/>
    <w:rsid w:val="00EE1737"/>
    <w:rsid w:val="00EE17DB"/>
    <w:rsid w:val="00EE1818"/>
    <w:rsid w:val="00EE18B3"/>
    <w:rsid w:val="00EE18BE"/>
    <w:rsid w:val="00EE195D"/>
    <w:rsid w:val="00EE1AD1"/>
    <w:rsid w:val="00EE1B45"/>
    <w:rsid w:val="00EE1BA1"/>
    <w:rsid w:val="00EE1BD9"/>
    <w:rsid w:val="00EE1C71"/>
    <w:rsid w:val="00EE1CB5"/>
    <w:rsid w:val="00EE1CE5"/>
    <w:rsid w:val="00EE1CF3"/>
    <w:rsid w:val="00EE1D53"/>
    <w:rsid w:val="00EE1EA2"/>
    <w:rsid w:val="00EE2024"/>
    <w:rsid w:val="00EE2054"/>
    <w:rsid w:val="00EE206C"/>
    <w:rsid w:val="00EE207C"/>
    <w:rsid w:val="00EE20F4"/>
    <w:rsid w:val="00EE2180"/>
    <w:rsid w:val="00EE2181"/>
    <w:rsid w:val="00EE2183"/>
    <w:rsid w:val="00EE225A"/>
    <w:rsid w:val="00EE2296"/>
    <w:rsid w:val="00EE22BE"/>
    <w:rsid w:val="00EE23BD"/>
    <w:rsid w:val="00EE23C5"/>
    <w:rsid w:val="00EE2426"/>
    <w:rsid w:val="00EE243C"/>
    <w:rsid w:val="00EE245B"/>
    <w:rsid w:val="00EE245D"/>
    <w:rsid w:val="00EE24A9"/>
    <w:rsid w:val="00EE24C8"/>
    <w:rsid w:val="00EE2502"/>
    <w:rsid w:val="00EE2561"/>
    <w:rsid w:val="00EE25AD"/>
    <w:rsid w:val="00EE25DA"/>
    <w:rsid w:val="00EE2660"/>
    <w:rsid w:val="00EE2663"/>
    <w:rsid w:val="00EE26A4"/>
    <w:rsid w:val="00EE26A5"/>
    <w:rsid w:val="00EE26B6"/>
    <w:rsid w:val="00EE26F4"/>
    <w:rsid w:val="00EE2717"/>
    <w:rsid w:val="00EE274B"/>
    <w:rsid w:val="00EE274F"/>
    <w:rsid w:val="00EE276E"/>
    <w:rsid w:val="00EE2883"/>
    <w:rsid w:val="00EE28C5"/>
    <w:rsid w:val="00EE2928"/>
    <w:rsid w:val="00EE2939"/>
    <w:rsid w:val="00EE294D"/>
    <w:rsid w:val="00EE2986"/>
    <w:rsid w:val="00EE2A31"/>
    <w:rsid w:val="00EE2ABC"/>
    <w:rsid w:val="00EE2AC4"/>
    <w:rsid w:val="00EE2AE0"/>
    <w:rsid w:val="00EE2AF3"/>
    <w:rsid w:val="00EE2B4B"/>
    <w:rsid w:val="00EE2B5B"/>
    <w:rsid w:val="00EE2B61"/>
    <w:rsid w:val="00EE2C7C"/>
    <w:rsid w:val="00EE2CA4"/>
    <w:rsid w:val="00EE2D18"/>
    <w:rsid w:val="00EE2D61"/>
    <w:rsid w:val="00EE2D6E"/>
    <w:rsid w:val="00EE2D84"/>
    <w:rsid w:val="00EE2E6B"/>
    <w:rsid w:val="00EE2E77"/>
    <w:rsid w:val="00EE2EA0"/>
    <w:rsid w:val="00EE2EBB"/>
    <w:rsid w:val="00EE2FB5"/>
    <w:rsid w:val="00EE2FE2"/>
    <w:rsid w:val="00EE3020"/>
    <w:rsid w:val="00EE3069"/>
    <w:rsid w:val="00EE30A2"/>
    <w:rsid w:val="00EE30CD"/>
    <w:rsid w:val="00EE30E7"/>
    <w:rsid w:val="00EE3163"/>
    <w:rsid w:val="00EE3167"/>
    <w:rsid w:val="00EE316A"/>
    <w:rsid w:val="00EE316F"/>
    <w:rsid w:val="00EE31AF"/>
    <w:rsid w:val="00EE31C1"/>
    <w:rsid w:val="00EE3243"/>
    <w:rsid w:val="00EE3254"/>
    <w:rsid w:val="00EE3342"/>
    <w:rsid w:val="00EE337C"/>
    <w:rsid w:val="00EE3381"/>
    <w:rsid w:val="00EE3425"/>
    <w:rsid w:val="00EE343C"/>
    <w:rsid w:val="00EE3443"/>
    <w:rsid w:val="00EE34B6"/>
    <w:rsid w:val="00EE35A5"/>
    <w:rsid w:val="00EE362F"/>
    <w:rsid w:val="00EE3665"/>
    <w:rsid w:val="00EE3680"/>
    <w:rsid w:val="00EE36CD"/>
    <w:rsid w:val="00EE37E5"/>
    <w:rsid w:val="00EE37EC"/>
    <w:rsid w:val="00EE381A"/>
    <w:rsid w:val="00EE3830"/>
    <w:rsid w:val="00EE3855"/>
    <w:rsid w:val="00EE38AB"/>
    <w:rsid w:val="00EE38B4"/>
    <w:rsid w:val="00EE3A07"/>
    <w:rsid w:val="00EE3B00"/>
    <w:rsid w:val="00EE3B4A"/>
    <w:rsid w:val="00EE3B7B"/>
    <w:rsid w:val="00EE3BDC"/>
    <w:rsid w:val="00EE3C1F"/>
    <w:rsid w:val="00EE3C58"/>
    <w:rsid w:val="00EE3CDD"/>
    <w:rsid w:val="00EE3D43"/>
    <w:rsid w:val="00EE3D5E"/>
    <w:rsid w:val="00EE3DAB"/>
    <w:rsid w:val="00EE3DBD"/>
    <w:rsid w:val="00EE3E08"/>
    <w:rsid w:val="00EE3E42"/>
    <w:rsid w:val="00EE3EA3"/>
    <w:rsid w:val="00EE3EFB"/>
    <w:rsid w:val="00EE3FBD"/>
    <w:rsid w:val="00EE40D3"/>
    <w:rsid w:val="00EE40F7"/>
    <w:rsid w:val="00EE40F8"/>
    <w:rsid w:val="00EE4127"/>
    <w:rsid w:val="00EE416A"/>
    <w:rsid w:val="00EE42F0"/>
    <w:rsid w:val="00EE433A"/>
    <w:rsid w:val="00EE43B8"/>
    <w:rsid w:val="00EE43BF"/>
    <w:rsid w:val="00EE4471"/>
    <w:rsid w:val="00EE449A"/>
    <w:rsid w:val="00EE44D9"/>
    <w:rsid w:val="00EE4522"/>
    <w:rsid w:val="00EE4532"/>
    <w:rsid w:val="00EE46A2"/>
    <w:rsid w:val="00EE4772"/>
    <w:rsid w:val="00EE4799"/>
    <w:rsid w:val="00EE4834"/>
    <w:rsid w:val="00EE4842"/>
    <w:rsid w:val="00EE48F6"/>
    <w:rsid w:val="00EE4920"/>
    <w:rsid w:val="00EE4982"/>
    <w:rsid w:val="00EE4A37"/>
    <w:rsid w:val="00EE4A93"/>
    <w:rsid w:val="00EE4AF2"/>
    <w:rsid w:val="00EE4B37"/>
    <w:rsid w:val="00EE4B43"/>
    <w:rsid w:val="00EE4BC9"/>
    <w:rsid w:val="00EE4BDA"/>
    <w:rsid w:val="00EE4D23"/>
    <w:rsid w:val="00EE4D9C"/>
    <w:rsid w:val="00EE4DB8"/>
    <w:rsid w:val="00EE4DD7"/>
    <w:rsid w:val="00EE4E99"/>
    <w:rsid w:val="00EE4FBB"/>
    <w:rsid w:val="00EE5014"/>
    <w:rsid w:val="00EE50DD"/>
    <w:rsid w:val="00EE5191"/>
    <w:rsid w:val="00EE5198"/>
    <w:rsid w:val="00EE51AA"/>
    <w:rsid w:val="00EE51CF"/>
    <w:rsid w:val="00EE5256"/>
    <w:rsid w:val="00EE52DB"/>
    <w:rsid w:val="00EE5358"/>
    <w:rsid w:val="00EE5368"/>
    <w:rsid w:val="00EE542A"/>
    <w:rsid w:val="00EE54B6"/>
    <w:rsid w:val="00EE5528"/>
    <w:rsid w:val="00EE5536"/>
    <w:rsid w:val="00EE5564"/>
    <w:rsid w:val="00EE5566"/>
    <w:rsid w:val="00EE559D"/>
    <w:rsid w:val="00EE55D6"/>
    <w:rsid w:val="00EE5604"/>
    <w:rsid w:val="00EE5615"/>
    <w:rsid w:val="00EE56C5"/>
    <w:rsid w:val="00EE56EA"/>
    <w:rsid w:val="00EE5716"/>
    <w:rsid w:val="00EE576E"/>
    <w:rsid w:val="00EE5793"/>
    <w:rsid w:val="00EE5833"/>
    <w:rsid w:val="00EE5898"/>
    <w:rsid w:val="00EE58BF"/>
    <w:rsid w:val="00EE58CA"/>
    <w:rsid w:val="00EE5981"/>
    <w:rsid w:val="00EE59A5"/>
    <w:rsid w:val="00EE59FF"/>
    <w:rsid w:val="00EE5BA4"/>
    <w:rsid w:val="00EE5C3A"/>
    <w:rsid w:val="00EE5C5D"/>
    <w:rsid w:val="00EE5C7F"/>
    <w:rsid w:val="00EE5C82"/>
    <w:rsid w:val="00EE5CA1"/>
    <w:rsid w:val="00EE5CE2"/>
    <w:rsid w:val="00EE5DD4"/>
    <w:rsid w:val="00EE5E08"/>
    <w:rsid w:val="00EE5F5A"/>
    <w:rsid w:val="00EE608E"/>
    <w:rsid w:val="00EE60B6"/>
    <w:rsid w:val="00EE60DB"/>
    <w:rsid w:val="00EE6139"/>
    <w:rsid w:val="00EE6158"/>
    <w:rsid w:val="00EE61CE"/>
    <w:rsid w:val="00EE6263"/>
    <w:rsid w:val="00EE6305"/>
    <w:rsid w:val="00EE630D"/>
    <w:rsid w:val="00EE6329"/>
    <w:rsid w:val="00EE6350"/>
    <w:rsid w:val="00EE6407"/>
    <w:rsid w:val="00EE647F"/>
    <w:rsid w:val="00EE65B6"/>
    <w:rsid w:val="00EE6717"/>
    <w:rsid w:val="00EE672C"/>
    <w:rsid w:val="00EE67C3"/>
    <w:rsid w:val="00EE68B0"/>
    <w:rsid w:val="00EE68C3"/>
    <w:rsid w:val="00EE6B25"/>
    <w:rsid w:val="00EE6BA9"/>
    <w:rsid w:val="00EE6BF3"/>
    <w:rsid w:val="00EE6C9D"/>
    <w:rsid w:val="00EE6CA8"/>
    <w:rsid w:val="00EE6CC7"/>
    <w:rsid w:val="00EE6CEE"/>
    <w:rsid w:val="00EE6D2E"/>
    <w:rsid w:val="00EE6DFF"/>
    <w:rsid w:val="00EE6E1A"/>
    <w:rsid w:val="00EE6E33"/>
    <w:rsid w:val="00EE6F0D"/>
    <w:rsid w:val="00EE6F24"/>
    <w:rsid w:val="00EE6F42"/>
    <w:rsid w:val="00EE6FA5"/>
    <w:rsid w:val="00EE700B"/>
    <w:rsid w:val="00EE7044"/>
    <w:rsid w:val="00EE704F"/>
    <w:rsid w:val="00EE7055"/>
    <w:rsid w:val="00EE70D2"/>
    <w:rsid w:val="00EE70EC"/>
    <w:rsid w:val="00EE7116"/>
    <w:rsid w:val="00EE7119"/>
    <w:rsid w:val="00EE71DC"/>
    <w:rsid w:val="00EE7225"/>
    <w:rsid w:val="00EE72E7"/>
    <w:rsid w:val="00EE7520"/>
    <w:rsid w:val="00EE7547"/>
    <w:rsid w:val="00EE7587"/>
    <w:rsid w:val="00EE75BA"/>
    <w:rsid w:val="00EE75CF"/>
    <w:rsid w:val="00EE75D1"/>
    <w:rsid w:val="00EE75F7"/>
    <w:rsid w:val="00EE75F8"/>
    <w:rsid w:val="00EE7761"/>
    <w:rsid w:val="00EE77C4"/>
    <w:rsid w:val="00EE77ED"/>
    <w:rsid w:val="00EE7813"/>
    <w:rsid w:val="00EE787F"/>
    <w:rsid w:val="00EE78BD"/>
    <w:rsid w:val="00EE7947"/>
    <w:rsid w:val="00EE794D"/>
    <w:rsid w:val="00EE7986"/>
    <w:rsid w:val="00EE79A8"/>
    <w:rsid w:val="00EE79F3"/>
    <w:rsid w:val="00EE7AA0"/>
    <w:rsid w:val="00EE7AF5"/>
    <w:rsid w:val="00EE7AFE"/>
    <w:rsid w:val="00EE7B65"/>
    <w:rsid w:val="00EE7BDF"/>
    <w:rsid w:val="00EE7BFC"/>
    <w:rsid w:val="00EE7C14"/>
    <w:rsid w:val="00EE7C6E"/>
    <w:rsid w:val="00EE7CDF"/>
    <w:rsid w:val="00EE7E63"/>
    <w:rsid w:val="00EE7E6D"/>
    <w:rsid w:val="00EE7E85"/>
    <w:rsid w:val="00EE7E8B"/>
    <w:rsid w:val="00EE7FF9"/>
    <w:rsid w:val="00EF003E"/>
    <w:rsid w:val="00EF0087"/>
    <w:rsid w:val="00EF00B6"/>
    <w:rsid w:val="00EF00CA"/>
    <w:rsid w:val="00EF0134"/>
    <w:rsid w:val="00EF01AA"/>
    <w:rsid w:val="00EF0201"/>
    <w:rsid w:val="00EF0223"/>
    <w:rsid w:val="00EF0259"/>
    <w:rsid w:val="00EF0378"/>
    <w:rsid w:val="00EF0392"/>
    <w:rsid w:val="00EF0445"/>
    <w:rsid w:val="00EF0449"/>
    <w:rsid w:val="00EF0477"/>
    <w:rsid w:val="00EF047E"/>
    <w:rsid w:val="00EF04BC"/>
    <w:rsid w:val="00EF04E7"/>
    <w:rsid w:val="00EF04F7"/>
    <w:rsid w:val="00EF0520"/>
    <w:rsid w:val="00EF053B"/>
    <w:rsid w:val="00EF0582"/>
    <w:rsid w:val="00EF0586"/>
    <w:rsid w:val="00EF059F"/>
    <w:rsid w:val="00EF05A2"/>
    <w:rsid w:val="00EF05BA"/>
    <w:rsid w:val="00EF05D8"/>
    <w:rsid w:val="00EF05EF"/>
    <w:rsid w:val="00EF0626"/>
    <w:rsid w:val="00EF0640"/>
    <w:rsid w:val="00EF065E"/>
    <w:rsid w:val="00EF06F7"/>
    <w:rsid w:val="00EF0734"/>
    <w:rsid w:val="00EF0761"/>
    <w:rsid w:val="00EF0769"/>
    <w:rsid w:val="00EF080A"/>
    <w:rsid w:val="00EF0849"/>
    <w:rsid w:val="00EF09B9"/>
    <w:rsid w:val="00EF0A26"/>
    <w:rsid w:val="00EF0A67"/>
    <w:rsid w:val="00EF0AAB"/>
    <w:rsid w:val="00EF0ABD"/>
    <w:rsid w:val="00EF0B88"/>
    <w:rsid w:val="00EF0BB9"/>
    <w:rsid w:val="00EF0BEC"/>
    <w:rsid w:val="00EF0C29"/>
    <w:rsid w:val="00EF0C98"/>
    <w:rsid w:val="00EF0CB2"/>
    <w:rsid w:val="00EF0CBB"/>
    <w:rsid w:val="00EF0D70"/>
    <w:rsid w:val="00EF0D77"/>
    <w:rsid w:val="00EF0E94"/>
    <w:rsid w:val="00EF0EB3"/>
    <w:rsid w:val="00EF0EEA"/>
    <w:rsid w:val="00EF0EF7"/>
    <w:rsid w:val="00EF0F00"/>
    <w:rsid w:val="00EF0F90"/>
    <w:rsid w:val="00EF0F9A"/>
    <w:rsid w:val="00EF0FA5"/>
    <w:rsid w:val="00EF1094"/>
    <w:rsid w:val="00EF1097"/>
    <w:rsid w:val="00EF10B0"/>
    <w:rsid w:val="00EF110B"/>
    <w:rsid w:val="00EF1182"/>
    <w:rsid w:val="00EF11CC"/>
    <w:rsid w:val="00EF12D3"/>
    <w:rsid w:val="00EF1352"/>
    <w:rsid w:val="00EF136A"/>
    <w:rsid w:val="00EF136C"/>
    <w:rsid w:val="00EF1398"/>
    <w:rsid w:val="00EF13DC"/>
    <w:rsid w:val="00EF1450"/>
    <w:rsid w:val="00EF1482"/>
    <w:rsid w:val="00EF1498"/>
    <w:rsid w:val="00EF1585"/>
    <w:rsid w:val="00EF168D"/>
    <w:rsid w:val="00EF16A0"/>
    <w:rsid w:val="00EF16D6"/>
    <w:rsid w:val="00EF16D8"/>
    <w:rsid w:val="00EF16D9"/>
    <w:rsid w:val="00EF1709"/>
    <w:rsid w:val="00EF1715"/>
    <w:rsid w:val="00EF173F"/>
    <w:rsid w:val="00EF1766"/>
    <w:rsid w:val="00EF176E"/>
    <w:rsid w:val="00EF17DC"/>
    <w:rsid w:val="00EF18AB"/>
    <w:rsid w:val="00EF18AC"/>
    <w:rsid w:val="00EF18AE"/>
    <w:rsid w:val="00EF19B6"/>
    <w:rsid w:val="00EF1A63"/>
    <w:rsid w:val="00EF1AC5"/>
    <w:rsid w:val="00EF1B35"/>
    <w:rsid w:val="00EF1BAB"/>
    <w:rsid w:val="00EF1BC0"/>
    <w:rsid w:val="00EF1C91"/>
    <w:rsid w:val="00EF1CA1"/>
    <w:rsid w:val="00EF1CC1"/>
    <w:rsid w:val="00EF1E15"/>
    <w:rsid w:val="00EF1E24"/>
    <w:rsid w:val="00EF1E27"/>
    <w:rsid w:val="00EF1E4F"/>
    <w:rsid w:val="00EF1E69"/>
    <w:rsid w:val="00EF1E73"/>
    <w:rsid w:val="00EF1ECB"/>
    <w:rsid w:val="00EF1EE1"/>
    <w:rsid w:val="00EF1EE3"/>
    <w:rsid w:val="00EF1F15"/>
    <w:rsid w:val="00EF1F1E"/>
    <w:rsid w:val="00EF1F47"/>
    <w:rsid w:val="00EF1F84"/>
    <w:rsid w:val="00EF20BF"/>
    <w:rsid w:val="00EF20CA"/>
    <w:rsid w:val="00EF20D1"/>
    <w:rsid w:val="00EF2115"/>
    <w:rsid w:val="00EF218C"/>
    <w:rsid w:val="00EF21A2"/>
    <w:rsid w:val="00EF21F5"/>
    <w:rsid w:val="00EF22B1"/>
    <w:rsid w:val="00EF2318"/>
    <w:rsid w:val="00EF233F"/>
    <w:rsid w:val="00EF2345"/>
    <w:rsid w:val="00EF236E"/>
    <w:rsid w:val="00EF242D"/>
    <w:rsid w:val="00EF247B"/>
    <w:rsid w:val="00EF250E"/>
    <w:rsid w:val="00EF2525"/>
    <w:rsid w:val="00EF2527"/>
    <w:rsid w:val="00EF25CA"/>
    <w:rsid w:val="00EF2667"/>
    <w:rsid w:val="00EF26FD"/>
    <w:rsid w:val="00EF27BF"/>
    <w:rsid w:val="00EF27F0"/>
    <w:rsid w:val="00EF280A"/>
    <w:rsid w:val="00EF283F"/>
    <w:rsid w:val="00EF2843"/>
    <w:rsid w:val="00EF286C"/>
    <w:rsid w:val="00EF2928"/>
    <w:rsid w:val="00EF2A04"/>
    <w:rsid w:val="00EF2A26"/>
    <w:rsid w:val="00EF2A5A"/>
    <w:rsid w:val="00EF2AAB"/>
    <w:rsid w:val="00EF2ABA"/>
    <w:rsid w:val="00EF2AE6"/>
    <w:rsid w:val="00EF2B02"/>
    <w:rsid w:val="00EF2BCA"/>
    <w:rsid w:val="00EF2C3A"/>
    <w:rsid w:val="00EF2C66"/>
    <w:rsid w:val="00EF2D4F"/>
    <w:rsid w:val="00EF2DAB"/>
    <w:rsid w:val="00EF2ECA"/>
    <w:rsid w:val="00EF2F60"/>
    <w:rsid w:val="00EF2F9E"/>
    <w:rsid w:val="00EF2FBB"/>
    <w:rsid w:val="00EF3049"/>
    <w:rsid w:val="00EF3128"/>
    <w:rsid w:val="00EF3163"/>
    <w:rsid w:val="00EF3177"/>
    <w:rsid w:val="00EF31E1"/>
    <w:rsid w:val="00EF3249"/>
    <w:rsid w:val="00EF32EE"/>
    <w:rsid w:val="00EF32F0"/>
    <w:rsid w:val="00EF336F"/>
    <w:rsid w:val="00EF33EE"/>
    <w:rsid w:val="00EF33FA"/>
    <w:rsid w:val="00EF340D"/>
    <w:rsid w:val="00EF343C"/>
    <w:rsid w:val="00EF348C"/>
    <w:rsid w:val="00EF3522"/>
    <w:rsid w:val="00EF3598"/>
    <w:rsid w:val="00EF35C7"/>
    <w:rsid w:val="00EF35CC"/>
    <w:rsid w:val="00EF35D9"/>
    <w:rsid w:val="00EF362C"/>
    <w:rsid w:val="00EF3653"/>
    <w:rsid w:val="00EF3656"/>
    <w:rsid w:val="00EF36A1"/>
    <w:rsid w:val="00EF3726"/>
    <w:rsid w:val="00EF372C"/>
    <w:rsid w:val="00EF37D8"/>
    <w:rsid w:val="00EF3826"/>
    <w:rsid w:val="00EF3839"/>
    <w:rsid w:val="00EF3889"/>
    <w:rsid w:val="00EF3941"/>
    <w:rsid w:val="00EF39BF"/>
    <w:rsid w:val="00EF3A24"/>
    <w:rsid w:val="00EF3A7F"/>
    <w:rsid w:val="00EF3AEC"/>
    <w:rsid w:val="00EF3B12"/>
    <w:rsid w:val="00EF3C2A"/>
    <w:rsid w:val="00EF3CAC"/>
    <w:rsid w:val="00EF3CC1"/>
    <w:rsid w:val="00EF3CC4"/>
    <w:rsid w:val="00EF3DC7"/>
    <w:rsid w:val="00EF3DCF"/>
    <w:rsid w:val="00EF3DD4"/>
    <w:rsid w:val="00EF3E0A"/>
    <w:rsid w:val="00EF3E9A"/>
    <w:rsid w:val="00EF3EB2"/>
    <w:rsid w:val="00EF3EC9"/>
    <w:rsid w:val="00EF3F0E"/>
    <w:rsid w:val="00EF3F1E"/>
    <w:rsid w:val="00EF3F28"/>
    <w:rsid w:val="00EF4034"/>
    <w:rsid w:val="00EF4066"/>
    <w:rsid w:val="00EF409D"/>
    <w:rsid w:val="00EF416D"/>
    <w:rsid w:val="00EF41A7"/>
    <w:rsid w:val="00EF420F"/>
    <w:rsid w:val="00EF4237"/>
    <w:rsid w:val="00EF4277"/>
    <w:rsid w:val="00EF42BA"/>
    <w:rsid w:val="00EF4354"/>
    <w:rsid w:val="00EF43B2"/>
    <w:rsid w:val="00EF441D"/>
    <w:rsid w:val="00EF4520"/>
    <w:rsid w:val="00EF4564"/>
    <w:rsid w:val="00EF458D"/>
    <w:rsid w:val="00EF458F"/>
    <w:rsid w:val="00EF4621"/>
    <w:rsid w:val="00EF462B"/>
    <w:rsid w:val="00EF46F3"/>
    <w:rsid w:val="00EF46FF"/>
    <w:rsid w:val="00EF4780"/>
    <w:rsid w:val="00EF47EF"/>
    <w:rsid w:val="00EF483F"/>
    <w:rsid w:val="00EF48B1"/>
    <w:rsid w:val="00EF4903"/>
    <w:rsid w:val="00EF4904"/>
    <w:rsid w:val="00EF4973"/>
    <w:rsid w:val="00EF49A1"/>
    <w:rsid w:val="00EF49CE"/>
    <w:rsid w:val="00EF49EB"/>
    <w:rsid w:val="00EF4A1D"/>
    <w:rsid w:val="00EF4A90"/>
    <w:rsid w:val="00EF4AA0"/>
    <w:rsid w:val="00EF4ADD"/>
    <w:rsid w:val="00EF4AFB"/>
    <w:rsid w:val="00EF4BDC"/>
    <w:rsid w:val="00EF4C88"/>
    <w:rsid w:val="00EF4CAB"/>
    <w:rsid w:val="00EF4CF1"/>
    <w:rsid w:val="00EF4CF8"/>
    <w:rsid w:val="00EF4D0C"/>
    <w:rsid w:val="00EF4DB8"/>
    <w:rsid w:val="00EF4DE3"/>
    <w:rsid w:val="00EF4E74"/>
    <w:rsid w:val="00EF4ED1"/>
    <w:rsid w:val="00EF4F05"/>
    <w:rsid w:val="00EF4F6D"/>
    <w:rsid w:val="00EF4F99"/>
    <w:rsid w:val="00EF4FD1"/>
    <w:rsid w:val="00EF4FD5"/>
    <w:rsid w:val="00EF50CB"/>
    <w:rsid w:val="00EF5116"/>
    <w:rsid w:val="00EF5122"/>
    <w:rsid w:val="00EF5124"/>
    <w:rsid w:val="00EF5142"/>
    <w:rsid w:val="00EF51BE"/>
    <w:rsid w:val="00EF5308"/>
    <w:rsid w:val="00EF5362"/>
    <w:rsid w:val="00EF5395"/>
    <w:rsid w:val="00EF53E1"/>
    <w:rsid w:val="00EF5478"/>
    <w:rsid w:val="00EF5497"/>
    <w:rsid w:val="00EF5578"/>
    <w:rsid w:val="00EF5621"/>
    <w:rsid w:val="00EF5706"/>
    <w:rsid w:val="00EF5750"/>
    <w:rsid w:val="00EF57EB"/>
    <w:rsid w:val="00EF5820"/>
    <w:rsid w:val="00EF5896"/>
    <w:rsid w:val="00EF58CE"/>
    <w:rsid w:val="00EF58DE"/>
    <w:rsid w:val="00EF591A"/>
    <w:rsid w:val="00EF5A44"/>
    <w:rsid w:val="00EF5A77"/>
    <w:rsid w:val="00EF5B05"/>
    <w:rsid w:val="00EF5B25"/>
    <w:rsid w:val="00EF5B8A"/>
    <w:rsid w:val="00EF5B97"/>
    <w:rsid w:val="00EF5B9B"/>
    <w:rsid w:val="00EF5C54"/>
    <w:rsid w:val="00EF5CBA"/>
    <w:rsid w:val="00EF5CE9"/>
    <w:rsid w:val="00EF5CEB"/>
    <w:rsid w:val="00EF5D2B"/>
    <w:rsid w:val="00EF5DE9"/>
    <w:rsid w:val="00EF5E4E"/>
    <w:rsid w:val="00EF5E92"/>
    <w:rsid w:val="00EF5EB5"/>
    <w:rsid w:val="00EF5EC8"/>
    <w:rsid w:val="00EF5F0C"/>
    <w:rsid w:val="00EF5F70"/>
    <w:rsid w:val="00EF5FCA"/>
    <w:rsid w:val="00EF5FCD"/>
    <w:rsid w:val="00EF5FE8"/>
    <w:rsid w:val="00EF604C"/>
    <w:rsid w:val="00EF606D"/>
    <w:rsid w:val="00EF60DF"/>
    <w:rsid w:val="00EF6104"/>
    <w:rsid w:val="00EF6175"/>
    <w:rsid w:val="00EF61DB"/>
    <w:rsid w:val="00EF621B"/>
    <w:rsid w:val="00EF626C"/>
    <w:rsid w:val="00EF6274"/>
    <w:rsid w:val="00EF62DA"/>
    <w:rsid w:val="00EF6345"/>
    <w:rsid w:val="00EF639E"/>
    <w:rsid w:val="00EF63AD"/>
    <w:rsid w:val="00EF63E2"/>
    <w:rsid w:val="00EF6411"/>
    <w:rsid w:val="00EF6489"/>
    <w:rsid w:val="00EF64D6"/>
    <w:rsid w:val="00EF64D9"/>
    <w:rsid w:val="00EF64FA"/>
    <w:rsid w:val="00EF64FC"/>
    <w:rsid w:val="00EF6521"/>
    <w:rsid w:val="00EF6525"/>
    <w:rsid w:val="00EF6545"/>
    <w:rsid w:val="00EF65A9"/>
    <w:rsid w:val="00EF65D3"/>
    <w:rsid w:val="00EF65DE"/>
    <w:rsid w:val="00EF65EB"/>
    <w:rsid w:val="00EF660E"/>
    <w:rsid w:val="00EF6664"/>
    <w:rsid w:val="00EF668B"/>
    <w:rsid w:val="00EF674A"/>
    <w:rsid w:val="00EF67A6"/>
    <w:rsid w:val="00EF67A9"/>
    <w:rsid w:val="00EF67C6"/>
    <w:rsid w:val="00EF67F8"/>
    <w:rsid w:val="00EF6848"/>
    <w:rsid w:val="00EF686A"/>
    <w:rsid w:val="00EF6881"/>
    <w:rsid w:val="00EF6897"/>
    <w:rsid w:val="00EF68DC"/>
    <w:rsid w:val="00EF6908"/>
    <w:rsid w:val="00EF6971"/>
    <w:rsid w:val="00EF69CB"/>
    <w:rsid w:val="00EF6A0E"/>
    <w:rsid w:val="00EF6A4C"/>
    <w:rsid w:val="00EF6A8F"/>
    <w:rsid w:val="00EF6AC3"/>
    <w:rsid w:val="00EF6AF9"/>
    <w:rsid w:val="00EF6B03"/>
    <w:rsid w:val="00EF6B13"/>
    <w:rsid w:val="00EF6B1E"/>
    <w:rsid w:val="00EF6B81"/>
    <w:rsid w:val="00EF6B90"/>
    <w:rsid w:val="00EF6C43"/>
    <w:rsid w:val="00EF6CFE"/>
    <w:rsid w:val="00EF6D54"/>
    <w:rsid w:val="00EF6D59"/>
    <w:rsid w:val="00EF6D79"/>
    <w:rsid w:val="00EF6DAA"/>
    <w:rsid w:val="00EF6DBA"/>
    <w:rsid w:val="00EF6ED0"/>
    <w:rsid w:val="00EF6F31"/>
    <w:rsid w:val="00EF6F59"/>
    <w:rsid w:val="00EF7005"/>
    <w:rsid w:val="00EF7046"/>
    <w:rsid w:val="00EF70A4"/>
    <w:rsid w:val="00EF70B9"/>
    <w:rsid w:val="00EF70DE"/>
    <w:rsid w:val="00EF7174"/>
    <w:rsid w:val="00EF717F"/>
    <w:rsid w:val="00EF71CC"/>
    <w:rsid w:val="00EF71E9"/>
    <w:rsid w:val="00EF7250"/>
    <w:rsid w:val="00EF73CC"/>
    <w:rsid w:val="00EF7463"/>
    <w:rsid w:val="00EF74B9"/>
    <w:rsid w:val="00EF74F4"/>
    <w:rsid w:val="00EF7508"/>
    <w:rsid w:val="00EF75D8"/>
    <w:rsid w:val="00EF766E"/>
    <w:rsid w:val="00EF776E"/>
    <w:rsid w:val="00EF77A3"/>
    <w:rsid w:val="00EF7843"/>
    <w:rsid w:val="00EF78DB"/>
    <w:rsid w:val="00EF790A"/>
    <w:rsid w:val="00EF7931"/>
    <w:rsid w:val="00EF7936"/>
    <w:rsid w:val="00EF7991"/>
    <w:rsid w:val="00EF79CE"/>
    <w:rsid w:val="00EF7A28"/>
    <w:rsid w:val="00EF7A7A"/>
    <w:rsid w:val="00EF7ADA"/>
    <w:rsid w:val="00EF7B2B"/>
    <w:rsid w:val="00EF7B5A"/>
    <w:rsid w:val="00EF7B5C"/>
    <w:rsid w:val="00EF7BBA"/>
    <w:rsid w:val="00EF7C3D"/>
    <w:rsid w:val="00EF7CC0"/>
    <w:rsid w:val="00EF7CC1"/>
    <w:rsid w:val="00EF7D3E"/>
    <w:rsid w:val="00EF7DAE"/>
    <w:rsid w:val="00EF7DBD"/>
    <w:rsid w:val="00EF7DD4"/>
    <w:rsid w:val="00EF7E06"/>
    <w:rsid w:val="00EF7E48"/>
    <w:rsid w:val="00EF7F01"/>
    <w:rsid w:val="00EF7F75"/>
    <w:rsid w:val="00EF7FAD"/>
    <w:rsid w:val="00EF7FFE"/>
    <w:rsid w:val="00F00082"/>
    <w:rsid w:val="00F00100"/>
    <w:rsid w:val="00F00170"/>
    <w:rsid w:val="00F00192"/>
    <w:rsid w:val="00F001BC"/>
    <w:rsid w:val="00F00293"/>
    <w:rsid w:val="00F00397"/>
    <w:rsid w:val="00F003E0"/>
    <w:rsid w:val="00F003E9"/>
    <w:rsid w:val="00F00431"/>
    <w:rsid w:val="00F00435"/>
    <w:rsid w:val="00F004DC"/>
    <w:rsid w:val="00F00501"/>
    <w:rsid w:val="00F006B5"/>
    <w:rsid w:val="00F00708"/>
    <w:rsid w:val="00F00747"/>
    <w:rsid w:val="00F00762"/>
    <w:rsid w:val="00F00770"/>
    <w:rsid w:val="00F007AD"/>
    <w:rsid w:val="00F007E8"/>
    <w:rsid w:val="00F007EA"/>
    <w:rsid w:val="00F007F2"/>
    <w:rsid w:val="00F00847"/>
    <w:rsid w:val="00F00868"/>
    <w:rsid w:val="00F0099C"/>
    <w:rsid w:val="00F009B2"/>
    <w:rsid w:val="00F00A14"/>
    <w:rsid w:val="00F00A52"/>
    <w:rsid w:val="00F00BB6"/>
    <w:rsid w:val="00F00C2C"/>
    <w:rsid w:val="00F00CAF"/>
    <w:rsid w:val="00F00CB4"/>
    <w:rsid w:val="00F00CBB"/>
    <w:rsid w:val="00F00D29"/>
    <w:rsid w:val="00F00D83"/>
    <w:rsid w:val="00F00E46"/>
    <w:rsid w:val="00F00F2E"/>
    <w:rsid w:val="00F00F96"/>
    <w:rsid w:val="00F00FC0"/>
    <w:rsid w:val="00F00FEF"/>
    <w:rsid w:val="00F01023"/>
    <w:rsid w:val="00F01045"/>
    <w:rsid w:val="00F0107A"/>
    <w:rsid w:val="00F0108E"/>
    <w:rsid w:val="00F010BD"/>
    <w:rsid w:val="00F01105"/>
    <w:rsid w:val="00F011CB"/>
    <w:rsid w:val="00F011DB"/>
    <w:rsid w:val="00F012AC"/>
    <w:rsid w:val="00F012CF"/>
    <w:rsid w:val="00F012D9"/>
    <w:rsid w:val="00F012F3"/>
    <w:rsid w:val="00F01327"/>
    <w:rsid w:val="00F0132B"/>
    <w:rsid w:val="00F0136A"/>
    <w:rsid w:val="00F013C7"/>
    <w:rsid w:val="00F013F1"/>
    <w:rsid w:val="00F0143C"/>
    <w:rsid w:val="00F01465"/>
    <w:rsid w:val="00F0147E"/>
    <w:rsid w:val="00F01483"/>
    <w:rsid w:val="00F017B6"/>
    <w:rsid w:val="00F01872"/>
    <w:rsid w:val="00F018CB"/>
    <w:rsid w:val="00F018D1"/>
    <w:rsid w:val="00F018E0"/>
    <w:rsid w:val="00F0195A"/>
    <w:rsid w:val="00F019B0"/>
    <w:rsid w:val="00F019E7"/>
    <w:rsid w:val="00F01A0E"/>
    <w:rsid w:val="00F01A10"/>
    <w:rsid w:val="00F01BB8"/>
    <w:rsid w:val="00F01BE5"/>
    <w:rsid w:val="00F01C4D"/>
    <w:rsid w:val="00F01C59"/>
    <w:rsid w:val="00F01C69"/>
    <w:rsid w:val="00F01C6F"/>
    <w:rsid w:val="00F01CD4"/>
    <w:rsid w:val="00F01D1C"/>
    <w:rsid w:val="00F01D2E"/>
    <w:rsid w:val="00F01DC3"/>
    <w:rsid w:val="00F01E00"/>
    <w:rsid w:val="00F01E80"/>
    <w:rsid w:val="00F01E81"/>
    <w:rsid w:val="00F01F04"/>
    <w:rsid w:val="00F01F0F"/>
    <w:rsid w:val="00F01F44"/>
    <w:rsid w:val="00F01F78"/>
    <w:rsid w:val="00F01FFE"/>
    <w:rsid w:val="00F020BE"/>
    <w:rsid w:val="00F0210E"/>
    <w:rsid w:val="00F02122"/>
    <w:rsid w:val="00F02138"/>
    <w:rsid w:val="00F0219F"/>
    <w:rsid w:val="00F021ED"/>
    <w:rsid w:val="00F022B2"/>
    <w:rsid w:val="00F022EC"/>
    <w:rsid w:val="00F02310"/>
    <w:rsid w:val="00F0233B"/>
    <w:rsid w:val="00F02360"/>
    <w:rsid w:val="00F023B4"/>
    <w:rsid w:val="00F02477"/>
    <w:rsid w:val="00F0247F"/>
    <w:rsid w:val="00F024FA"/>
    <w:rsid w:val="00F024FF"/>
    <w:rsid w:val="00F0259A"/>
    <w:rsid w:val="00F025B7"/>
    <w:rsid w:val="00F02604"/>
    <w:rsid w:val="00F02645"/>
    <w:rsid w:val="00F02648"/>
    <w:rsid w:val="00F026AD"/>
    <w:rsid w:val="00F0277F"/>
    <w:rsid w:val="00F02789"/>
    <w:rsid w:val="00F028BA"/>
    <w:rsid w:val="00F028ED"/>
    <w:rsid w:val="00F02930"/>
    <w:rsid w:val="00F02952"/>
    <w:rsid w:val="00F02960"/>
    <w:rsid w:val="00F02988"/>
    <w:rsid w:val="00F0298B"/>
    <w:rsid w:val="00F029DC"/>
    <w:rsid w:val="00F02A50"/>
    <w:rsid w:val="00F02A7E"/>
    <w:rsid w:val="00F02AF1"/>
    <w:rsid w:val="00F02B72"/>
    <w:rsid w:val="00F02BAD"/>
    <w:rsid w:val="00F02BDC"/>
    <w:rsid w:val="00F02BE7"/>
    <w:rsid w:val="00F02D72"/>
    <w:rsid w:val="00F02D98"/>
    <w:rsid w:val="00F02DDB"/>
    <w:rsid w:val="00F02EA7"/>
    <w:rsid w:val="00F02F3E"/>
    <w:rsid w:val="00F02F8B"/>
    <w:rsid w:val="00F03091"/>
    <w:rsid w:val="00F0319A"/>
    <w:rsid w:val="00F031E5"/>
    <w:rsid w:val="00F03228"/>
    <w:rsid w:val="00F03240"/>
    <w:rsid w:val="00F03251"/>
    <w:rsid w:val="00F0325B"/>
    <w:rsid w:val="00F03262"/>
    <w:rsid w:val="00F032DE"/>
    <w:rsid w:val="00F03305"/>
    <w:rsid w:val="00F03321"/>
    <w:rsid w:val="00F03335"/>
    <w:rsid w:val="00F0339D"/>
    <w:rsid w:val="00F03418"/>
    <w:rsid w:val="00F0349A"/>
    <w:rsid w:val="00F034FA"/>
    <w:rsid w:val="00F03558"/>
    <w:rsid w:val="00F035F2"/>
    <w:rsid w:val="00F03643"/>
    <w:rsid w:val="00F0378E"/>
    <w:rsid w:val="00F038BA"/>
    <w:rsid w:val="00F03920"/>
    <w:rsid w:val="00F03931"/>
    <w:rsid w:val="00F039B3"/>
    <w:rsid w:val="00F039EA"/>
    <w:rsid w:val="00F03A17"/>
    <w:rsid w:val="00F03A80"/>
    <w:rsid w:val="00F03AD0"/>
    <w:rsid w:val="00F03AD1"/>
    <w:rsid w:val="00F03AEE"/>
    <w:rsid w:val="00F03B2B"/>
    <w:rsid w:val="00F03B43"/>
    <w:rsid w:val="00F03B7A"/>
    <w:rsid w:val="00F03B7F"/>
    <w:rsid w:val="00F03BC9"/>
    <w:rsid w:val="00F03BCB"/>
    <w:rsid w:val="00F03BE5"/>
    <w:rsid w:val="00F03C47"/>
    <w:rsid w:val="00F03C82"/>
    <w:rsid w:val="00F03CBB"/>
    <w:rsid w:val="00F03D5D"/>
    <w:rsid w:val="00F03D8C"/>
    <w:rsid w:val="00F03DAB"/>
    <w:rsid w:val="00F03EBF"/>
    <w:rsid w:val="00F03F04"/>
    <w:rsid w:val="00F03F25"/>
    <w:rsid w:val="00F03F2C"/>
    <w:rsid w:val="00F03FB2"/>
    <w:rsid w:val="00F03FF9"/>
    <w:rsid w:val="00F0407A"/>
    <w:rsid w:val="00F041D8"/>
    <w:rsid w:val="00F041EF"/>
    <w:rsid w:val="00F041FD"/>
    <w:rsid w:val="00F04210"/>
    <w:rsid w:val="00F04221"/>
    <w:rsid w:val="00F04358"/>
    <w:rsid w:val="00F044E7"/>
    <w:rsid w:val="00F0456C"/>
    <w:rsid w:val="00F04572"/>
    <w:rsid w:val="00F04593"/>
    <w:rsid w:val="00F04771"/>
    <w:rsid w:val="00F04776"/>
    <w:rsid w:val="00F04797"/>
    <w:rsid w:val="00F047A0"/>
    <w:rsid w:val="00F047BC"/>
    <w:rsid w:val="00F047DE"/>
    <w:rsid w:val="00F047EF"/>
    <w:rsid w:val="00F04846"/>
    <w:rsid w:val="00F04885"/>
    <w:rsid w:val="00F0497F"/>
    <w:rsid w:val="00F04992"/>
    <w:rsid w:val="00F049FC"/>
    <w:rsid w:val="00F04A70"/>
    <w:rsid w:val="00F04A77"/>
    <w:rsid w:val="00F04A7E"/>
    <w:rsid w:val="00F04ABA"/>
    <w:rsid w:val="00F04B1E"/>
    <w:rsid w:val="00F04BE8"/>
    <w:rsid w:val="00F04BF0"/>
    <w:rsid w:val="00F04C13"/>
    <w:rsid w:val="00F04C36"/>
    <w:rsid w:val="00F04C42"/>
    <w:rsid w:val="00F04CF2"/>
    <w:rsid w:val="00F04CF4"/>
    <w:rsid w:val="00F04D81"/>
    <w:rsid w:val="00F04DA8"/>
    <w:rsid w:val="00F04E2C"/>
    <w:rsid w:val="00F04EA4"/>
    <w:rsid w:val="00F04EEB"/>
    <w:rsid w:val="00F04F09"/>
    <w:rsid w:val="00F04F0B"/>
    <w:rsid w:val="00F04FB3"/>
    <w:rsid w:val="00F04FBC"/>
    <w:rsid w:val="00F04FDD"/>
    <w:rsid w:val="00F04FEA"/>
    <w:rsid w:val="00F05007"/>
    <w:rsid w:val="00F0500C"/>
    <w:rsid w:val="00F05048"/>
    <w:rsid w:val="00F050D4"/>
    <w:rsid w:val="00F05159"/>
    <w:rsid w:val="00F05200"/>
    <w:rsid w:val="00F0530D"/>
    <w:rsid w:val="00F05363"/>
    <w:rsid w:val="00F053D4"/>
    <w:rsid w:val="00F05486"/>
    <w:rsid w:val="00F054F1"/>
    <w:rsid w:val="00F05519"/>
    <w:rsid w:val="00F05535"/>
    <w:rsid w:val="00F0560A"/>
    <w:rsid w:val="00F05618"/>
    <w:rsid w:val="00F05630"/>
    <w:rsid w:val="00F05642"/>
    <w:rsid w:val="00F0564E"/>
    <w:rsid w:val="00F056AF"/>
    <w:rsid w:val="00F056B5"/>
    <w:rsid w:val="00F056FF"/>
    <w:rsid w:val="00F0571F"/>
    <w:rsid w:val="00F05725"/>
    <w:rsid w:val="00F05748"/>
    <w:rsid w:val="00F05784"/>
    <w:rsid w:val="00F057E3"/>
    <w:rsid w:val="00F0581E"/>
    <w:rsid w:val="00F0583B"/>
    <w:rsid w:val="00F05873"/>
    <w:rsid w:val="00F0589F"/>
    <w:rsid w:val="00F058C2"/>
    <w:rsid w:val="00F058F7"/>
    <w:rsid w:val="00F058FD"/>
    <w:rsid w:val="00F05955"/>
    <w:rsid w:val="00F05958"/>
    <w:rsid w:val="00F05A06"/>
    <w:rsid w:val="00F05A33"/>
    <w:rsid w:val="00F05A38"/>
    <w:rsid w:val="00F05A47"/>
    <w:rsid w:val="00F05A71"/>
    <w:rsid w:val="00F05BBC"/>
    <w:rsid w:val="00F05C11"/>
    <w:rsid w:val="00F05C3A"/>
    <w:rsid w:val="00F05D1D"/>
    <w:rsid w:val="00F05D9E"/>
    <w:rsid w:val="00F05DD4"/>
    <w:rsid w:val="00F05E31"/>
    <w:rsid w:val="00F05E3D"/>
    <w:rsid w:val="00F05EA8"/>
    <w:rsid w:val="00F05EB0"/>
    <w:rsid w:val="00F05EBF"/>
    <w:rsid w:val="00F05EC6"/>
    <w:rsid w:val="00F05EC8"/>
    <w:rsid w:val="00F05F07"/>
    <w:rsid w:val="00F06039"/>
    <w:rsid w:val="00F0607B"/>
    <w:rsid w:val="00F06116"/>
    <w:rsid w:val="00F06154"/>
    <w:rsid w:val="00F0622C"/>
    <w:rsid w:val="00F06238"/>
    <w:rsid w:val="00F06278"/>
    <w:rsid w:val="00F06292"/>
    <w:rsid w:val="00F06347"/>
    <w:rsid w:val="00F06369"/>
    <w:rsid w:val="00F06394"/>
    <w:rsid w:val="00F06440"/>
    <w:rsid w:val="00F06465"/>
    <w:rsid w:val="00F06485"/>
    <w:rsid w:val="00F0650C"/>
    <w:rsid w:val="00F0655A"/>
    <w:rsid w:val="00F065B1"/>
    <w:rsid w:val="00F065C6"/>
    <w:rsid w:val="00F0669A"/>
    <w:rsid w:val="00F067ED"/>
    <w:rsid w:val="00F06804"/>
    <w:rsid w:val="00F0680B"/>
    <w:rsid w:val="00F0681C"/>
    <w:rsid w:val="00F06832"/>
    <w:rsid w:val="00F06844"/>
    <w:rsid w:val="00F06936"/>
    <w:rsid w:val="00F069AA"/>
    <w:rsid w:val="00F06A0D"/>
    <w:rsid w:val="00F06A8C"/>
    <w:rsid w:val="00F06B62"/>
    <w:rsid w:val="00F06B7C"/>
    <w:rsid w:val="00F06B7F"/>
    <w:rsid w:val="00F06C08"/>
    <w:rsid w:val="00F06C26"/>
    <w:rsid w:val="00F06C76"/>
    <w:rsid w:val="00F06C92"/>
    <w:rsid w:val="00F06CF9"/>
    <w:rsid w:val="00F06D67"/>
    <w:rsid w:val="00F06DDB"/>
    <w:rsid w:val="00F06E5E"/>
    <w:rsid w:val="00F06ED4"/>
    <w:rsid w:val="00F06F19"/>
    <w:rsid w:val="00F06F84"/>
    <w:rsid w:val="00F07016"/>
    <w:rsid w:val="00F07018"/>
    <w:rsid w:val="00F0707E"/>
    <w:rsid w:val="00F07087"/>
    <w:rsid w:val="00F07105"/>
    <w:rsid w:val="00F07159"/>
    <w:rsid w:val="00F07230"/>
    <w:rsid w:val="00F07313"/>
    <w:rsid w:val="00F07327"/>
    <w:rsid w:val="00F073EE"/>
    <w:rsid w:val="00F074ED"/>
    <w:rsid w:val="00F07528"/>
    <w:rsid w:val="00F075CC"/>
    <w:rsid w:val="00F075F5"/>
    <w:rsid w:val="00F07634"/>
    <w:rsid w:val="00F0763F"/>
    <w:rsid w:val="00F0765B"/>
    <w:rsid w:val="00F07672"/>
    <w:rsid w:val="00F0769E"/>
    <w:rsid w:val="00F076C1"/>
    <w:rsid w:val="00F076C7"/>
    <w:rsid w:val="00F076F2"/>
    <w:rsid w:val="00F07705"/>
    <w:rsid w:val="00F07787"/>
    <w:rsid w:val="00F077BD"/>
    <w:rsid w:val="00F077D3"/>
    <w:rsid w:val="00F07815"/>
    <w:rsid w:val="00F07920"/>
    <w:rsid w:val="00F079CB"/>
    <w:rsid w:val="00F07A61"/>
    <w:rsid w:val="00F07B19"/>
    <w:rsid w:val="00F07B39"/>
    <w:rsid w:val="00F07B8F"/>
    <w:rsid w:val="00F07C10"/>
    <w:rsid w:val="00F07C14"/>
    <w:rsid w:val="00F07C84"/>
    <w:rsid w:val="00F07CA4"/>
    <w:rsid w:val="00F07D12"/>
    <w:rsid w:val="00F07D24"/>
    <w:rsid w:val="00F07D52"/>
    <w:rsid w:val="00F07D7F"/>
    <w:rsid w:val="00F07DEC"/>
    <w:rsid w:val="00F07EA3"/>
    <w:rsid w:val="00F07F1C"/>
    <w:rsid w:val="00F07F8D"/>
    <w:rsid w:val="00F07FC6"/>
    <w:rsid w:val="00F10033"/>
    <w:rsid w:val="00F10046"/>
    <w:rsid w:val="00F10126"/>
    <w:rsid w:val="00F10135"/>
    <w:rsid w:val="00F1013A"/>
    <w:rsid w:val="00F10161"/>
    <w:rsid w:val="00F1019D"/>
    <w:rsid w:val="00F101B0"/>
    <w:rsid w:val="00F10279"/>
    <w:rsid w:val="00F102FE"/>
    <w:rsid w:val="00F10302"/>
    <w:rsid w:val="00F1036E"/>
    <w:rsid w:val="00F10371"/>
    <w:rsid w:val="00F1037C"/>
    <w:rsid w:val="00F1046E"/>
    <w:rsid w:val="00F104AD"/>
    <w:rsid w:val="00F1052E"/>
    <w:rsid w:val="00F10574"/>
    <w:rsid w:val="00F105BD"/>
    <w:rsid w:val="00F10610"/>
    <w:rsid w:val="00F1061D"/>
    <w:rsid w:val="00F10651"/>
    <w:rsid w:val="00F10655"/>
    <w:rsid w:val="00F106E7"/>
    <w:rsid w:val="00F106E8"/>
    <w:rsid w:val="00F106F7"/>
    <w:rsid w:val="00F1071A"/>
    <w:rsid w:val="00F10720"/>
    <w:rsid w:val="00F1072C"/>
    <w:rsid w:val="00F10738"/>
    <w:rsid w:val="00F1074A"/>
    <w:rsid w:val="00F1078C"/>
    <w:rsid w:val="00F1080D"/>
    <w:rsid w:val="00F10846"/>
    <w:rsid w:val="00F10890"/>
    <w:rsid w:val="00F108E9"/>
    <w:rsid w:val="00F108F0"/>
    <w:rsid w:val="00F108F3"/>
    <w:rsid w:val="00F10913"/>
    <w:rsid w:val="00F10944"/>
    <w:rsid w:val="00F109AD"/>
    <w:rsid w:val="00F109DF"/>
    <w:rsid w:val="00F10A39"/>
    <w:rsid w:val="00F10A47"/>
    <w:rsid w:val="00F10A87"/>
    <w:rsid w:val="00F10B73"/>
    <w:rsid w:val="00F10BD5"/>
    <w:rsid w:val="00F10BDD"/>
    <w:rsid w:val="00F10BFD"/>
    <w:rsid w:val="00F10CBA"/>
    <w:rsid w:val="00F10CDB"/>
    <w:rsid w:val="00F10D6E"/>
    <w:rsid w:val="00F10DB9"/>
    <w:rsid w:val="00F10DF9"/>
    <w:rsid w:val="00F10E12"/>
    <w:rsid w:val="00F10E5F"/>
    <w:rsid w:val="00F10E71"/>
    <w:rsid w:val="00F10EA5"/>
    <w:rsid w:val="00F10EBE"/>
    <w:rsid w:val="00F10EF3"/>
    <w:rsid w:val="00F10EF8"/>
    <w:rsid w:val="00F10F09"/>
    <w:rsid w:val="00F10F18"/>
    <w:rsid w:val="00F10F47"/>
    <w:rsid w:val="00F10F67"/>
    <w:rsid w:val="00F10F6B"/>
    <w:rsid w:val="00F10FE3"/>
    <w:rsid w:val="00F1100E"/>
    <w:rsid w:val="00F11016"/>
    <w:rsid w:val="00F11088"/>
    <w:rsid w:val="00F110E8"/>
    <w:rsid w:val="00F11136"/>
    <w:rsid w:val="00F1115B"/>
    <w:rsid w:val="00F11185"/>
    <w:rsid w:val="00F111D0"/>
    <w:rsid w:val="00F111D3"/>
    <w:rsid w:val="00F1124D"/>
    <w:rsid w:val="00F11253"/>
    <w:rsid w:val="00F1136C"/>
    <w:rsid w:val="00F113BB"/>
    <w:rsid w:val="00F1144F"/>
    <w:rsid w:val="00F11464"/>
    <w:rsid w:val="00F114D2"/>
    <w:rsid w:val="00F114E0"/>
    <w:rsid w:val="00F1150E"/>
    <w:rsid w:val="00F11563"/>
    <w:rsid w:val="00F115A7"/>
    <w:rsid w:val="00F115E1"/>
    <w:rsid w:val="00F115E2"/>
    <w:rsid w:val="00F115E4"/>
    <w:rsid w:val="00F11636"/>
    <w:rsid w:val="00F11642"/>
    <w:rsid w:val="00F11753"/>
    <w:rsid w:val="00F1175C"/>
    <w:rsid w:val="00F11784"/>
    <w:rsid w:val="00F117A6"/>
    <w:rsid w:val="00F1181B"/>
    <w:rsid w:val="00F11896"/>
    <w:rsid w:val="00F1189A"/>
    <w:rsid w:val="00F118B3"/>
    <w:rsid w:val="00F118B8"/>
    <w:rsid w:val="00F118D9"/>
    <w:rsid w:val="00F11925"/>
    <w:rsid w:val="00F11939"/>
    <w:rsid w:val="00F1194B"/>
    <w:rsid w:val="00F1195C"/>
    <w:rsid w:val="00F119AF"/>
    <w:rsid w:val="00F119B7"/>
    <w:rsid w:val="00F11A57"/>
    <w:rsid w:val="00F11B85"/>
    <w:rsid w:val="00F11BD8"/>
    <w:rsid w:val="00F11C7C"/>
    <w:rsid w:val="00F11C99"/>
    <w:rsid w:val="00F11CE5"/>
    <w:rsid w:val="00F11D11"/>
    <w:rsid w:val="00F11D87"/>
    <w:rsid w:val="00F11DCC"/>
    <w:rsid w:val="00F11E12"/>
    <w:rsid w:val="00F11E5D"/>
    <w:rsid w:val="00F11E8F"/>
    <w:rsid w:val="00F11EA5"/>
    <w:rsid w:val="00F11EC3"/>
    <w:rsid w:val="00F11F5D"/>
    <w:rsid w:val="00F11F7C"/>
    <w:rsid w:val="00F11F9E"/>
    <w:rsid w:val="00F12003"/>
    <w:rsid w:val="00F12009"/>
    <w:rsid w:val="00F12013"/>
    <w:rsid w:val="00F1205D"/>
    <w:rsid w:val="00F120F6"/>
    <w:rsid w:val="00F120FC"/>
    <w:rsid w:val="00F12189"/>
    <w:rsid w:val="00F1228D"/>
    <w:rsid w:val="00F122E1"/>
    <w:rsid w:val="00F122EE"/>
    <w:rsid w:val="00F12376"/>
    <w:rsid w:val="00F12398"/>
    <w:rsid w:val="00F123DC"/>
    <w:rsid w:val="00F123FA"/>
    <w:rsid w:val="00F12404"/>
    <w:rsid w:val="00F12546"/>
    <w:rsid w:val="00F12558"/>
    <w:rsid w:val="00F125D2"/>
    <w:rsid w:val="00F126B1"/>
    <w:rsid w:val="00F1270B"/>
    <w:rsid w:val="00F12720"/>
    <w:rsid w:val="00F12787"/>
    <w:rsid w:val="00F1279B"/>
    <w:rsid w:val="00F12870"/>
    <w:rsid w:val="00F12885"/>
    <w:rsid w:val="00F12889"/>
    <w:rsid w:val="00F12894"/>
    <w:rsid w:val="00F128C4"/>
    <w:rsid w:val="00F12924"/>
    <w:rsid w:val="00F12931"/>
    <w:rsid w:val="00F1294F"/>
    <w:rsid w:val="00F12965"/>
    <w:rsid w:val="00F1297A"/>
    <w:rsid w:val="00F1299F"/>
    <w:rsid w:val="00F129A0"/>
    <w:rsid w:val="00F12A3F"/>
    <w:rsid w:val="00F12A94"/>
    <w:rsid w:val="00F12B90"/>
    <w:rsid w:val="00F12BCE"/>
    <w:rsid w:val="00F12C48"/>
    <w:rsid w:val="00F12C7D"/>
    <w:rsid w:val="00F12DCB"/>
    <w:rsid w:val="00F12DF0"/>
    <w:rsid w:val="00F12E7F"/>
    <w:rsid w:val="00F12EFC"/>
    <w:rsid w:val="00F12F15"/>
    <w:rsid w:val="00F12F22"/>
    <w:rsid w:val="00F13038"/>
    <w:rsid w:val="00F130B5"/>
    <w:rsid w:val="00F130D7"/>
    <w:rsid w:val="00F130E5"/>
    <w:rsid w:val="00F130E6"/>
    <w:rsid w:val="00F130E7"/>
    <w:rsid w:val="00F13196"/>
    <w:rsid w:val="00F1320D"/>
    <w:rsid w:val="00F1320E"/>
    <w:rsid w:val="00F13216"/>
    <w:rsid w:val="00F1328D"/>
    <w:rsid w:val="00F132A8"/>
    <w:rsid w:val="00F13302"/>
    <w:rsid w:val="00F133AF"/>
    <w:rsid w:val="00F133E0"/>
    <w:rsid w:val="00F133E7"/>
    <w:rsid w:val="00F13410"/>
    <w:rsid w:val="00F1342A"/>
    <w:rsid w:val="00F134AD"/>
    <w:rsid w:val="00F134DB"/>
    <w:rsid w:val="00F1350A"/>
    <w:rsid w:val="00F1350B"/>
    <w:rsid w:val="00F13587"/>
    <w:rsid w:val="00F13651"/>
    <w:rsid w:val="00F1366E"/>
    <w:rsid w:val="00F136D2"/>
    <w:rsid w:val="00F13747"/>
    <w:rsid w:val="00F1382D"/>
    <w:rsid w:val="00F13852"/>
    <w:rsid w:val="00F138B4"/>
    <w:rsid w:val="00F138E1"/>
    <w:rsid w:val="00F138FC"/>
    <w:rsid w:val="00F13936"/>
    <w:rsid w:val="00F13939"/>
    <w:rsid w:val="00F13991"/>
    <w:rsid w:val="00F139A2"/>
    <w:rsid w:val="00F139A9"/>
    <w:rsid w:val="00F13A33"/>
    <w:rsid w:val="00F13AB4"/>
    <w:rsid w:val="00F13AF1"/>
    <w:rsid w:val="00F13B45"/>
    <w:rsid w:val="00F13BA9"/>
    <w:rsid w:val="00F13BAF"/>
    <w:rsid w:val="00F13C42"/>
    <w:rsid w:val="00F13C86"/>
    <w:rsid w:val="00F13CC3"/>
    <w:rsid w:val="00F13D34"/>
    <w:rsid w:val="00F13E37"/>
    <w:rsid w:val="00F13E3A"/>
    <w:rsid w:val="00F13E7E"/>
    <w:rsid w:val="00F13E8B"/>
    <w:rsid w:val="00F13EBA"/>
    <w:rsid w:val="00F13ECA"/>
    <w:rsid w:val="00F13ED3"/>
    <w:rsid w:val="00F13F9D"/>
    <w:rsid w:val="00F14018"/>
    <w:rsid w:val="00F14045"/>
    <w:rsid w:val="00F140F1"/>
    <w:rsid w:val="00F14194"/>
    <w:rsid w:val="00F14201"/>
    <w:rsid w:val="00F14221"/>
    <w:rsid w:val="00F14293"/>
    <w:rsid w:val="00F14330"/>
    <w:rsid w:val="00F143E8"/>
    <w:rsid w:val="00F1447C"/>
    <w:rsid w:val="00F14493"/>
    <w:rsid w:val="00F1455A"/>
    <w:rsid w:val="00F1458C"/>
    <w:rsid w:val="00F145B3"/>
    <w:rsid w:val="00F1478D"/>
    <w:rsid w:val="00F14810"/>
    <w:rsid w:val="00F148A4"/>
    <w:rsid w:val="00F148CA"/>
    <w:rsid w:val="00F149EA"/>
    <w:rsid w:val="00F14A39"/>
    <w:rsid w:val="00F14A91"/>
    <w:rsid w:val="00F14B23"/>
    <w:rsid w:val="00F14CB8"/>
    <w:rsid w:val="00F14D91"/>
    <w:rsid w:val="00F14E30"/>
    <w:rsid w:val="00F14E52"/>
    <w:rsid w:val="00F14E5E"/>
    <w:rsid w:val="00F14E78"/>
    <w:rsid w:val="00F14E9F"/>
    <w:rsid w:val="00F14EA6"/>
    <w:rsid w:val="00F14EAC"/>
    <w:rsid w:val="00F14EBF"/>
    <w:rsid w:val="00F14F34"/>
    <w:rsid w:val="00F14F6E"/>
    <w:rsid w:val="00F14FCC"/>
    <w:rsid w:val="00F14FED"/>
    <w:rsid w:val="00F150B4"/>
    <w:rsid w:val="00F151EB"/>
    <w:rsid w:val="00F1521D"/>
    <w:rsid w:val="00F1522D"/>
    <w:rsid w:val="00F15282"/>
    <w:rsid w:val="00F15337"/>
    <w:rsid w:val="00F1537A"/>
    <w:rsid w:val="00F153D3"/>
    <w:rsid w:val="00F153D8"/>
    <w:rsid w:val="00F15453"/>
    <w:rsid w:val="00F1545B"/>
    <w:rsid w:val="00F1546C"/>
    <w:rsid w:val="00F154B7"/>
    <w:rsid w:val="00F15545"/>
    <w:rsid w:val="00F15549"/>
    <w:rsid w:val="00F1555A"/>
    <w:rsid w:val="00F1557C"/>
    <w:rsid w:val="00F155B9"/>
    <w:rsid w:val="00F1560E"/>
    <w:rsid w:val="00F1565F"/>
    <w:rsid w:val="00F15699"/>
    <w:rsid w:val="00F15706"/>
    <w:rsid w:val="00F15787"/>
    <w:rsid w:val="00F15789"/>
    <w:rsid w:val="00F157C2"/>
    <w:rsid w:val="00F157E8"/>
    <w:rsid w:val="00F1581F"/>
    <w:rsid w:val="00F1592C"/>
    <w:rsid w:val="00F15977"/>
    <w:rsid w:val="00F15A1C"/>
    <w:rsid w:val="00F15A3F"/>
    <w:rsid w:val="00F15A41"/>
    <w:rsid w:val="00F15A9B"/>
    <w:rsid w:val="00F15AA1"/>
    <w:rsid w:val="00F15B0B"/>
    <w:rsid w:val="00F15BBF"/>
    <w:rsid w:val="00F15BC0"/>
    <w:rsid w:val="00F15C57"/>
    <w:rsid w:val="00F15CAF"/>
    <w:rsid w:val="00F15CB8"/>
    <w:rsid w:val="00F15D4D"/>
    <w:rsid w:val="00F15D73"/>
    <w:rsid w:val="00F15D8E"/>
    <w:rsid w:val="00F15DCA"/>
    <w:rsid w:val="00F15DCC"/>
    <w:rsid w:val="00F15DF1"/>
    <w:rsid w:val="00F15E07"/>
    <w:rsid w:val="00F15E23"/>
    <w:rsid w:val="00F15E42"/>
    <w:rsid w:val="00F15E65"/>
    <w:rsid w:val="00F15E90"/>
    <w:rsid w:val="00F15EA4"/>
    <w:rsid w:val="00F15EFD"/>
    <w:rsid w:val="00F15F65"/>
    <w:rsid w:val="00F15FAE"/>
    <w:rsid w:val="00F160C9"/>
    <w:rsid w:val="00F16122"/>
    <w:rsid w:val="00F1634A"/>
    <w:rsid w:val="00F16352"/>
    <w:rsid w:val="00F163DC"/>
    <w:rsid w:val="00F16404"/>
    <w:rsid w:val="00F16493"/>
    <w:rsid w:val="00F16515"/>
    <w:rsid w:val="00F1657F"/>
    <w:rsid w:val="00F165B9"/>
    <w:rsid w:val="00F165CD"/>
    <w:rsid w:val="00F165DD"/>
    <w:rsid w:val="00F165E8"/>
    <w:rsid w:val="00F1663B"/>
    <w:rsid w:val="00F16722"/>
    <w:rsid w:val="00F16735"/>
    <w:rsid w:val="00F16739"/>
    <w:rsid w:val="00F1676C"/>
    <w:rsid w:val="00F168E8"/>
    <w:rsid w:val="00F16926"/>
    <w:rsid w:val="00F16969"/>
    <w:rsid w:val="00F16997"/>
    <w:rsid w:val="00F169CE"/>
    <w:rsid w:val="00F16A4B"/>
    <w:rsid w:val="00F16AF3"/>
    <w:rsid w:val="00F16B2B"/>
    <w:rsid w:val="00F16B32"/>
    <w:rsid w:val="00F16B34"/>
    <w:rsid w:val="00F16B39"/>
    <w:rsid w:val="00F16B56"/>
    <w:rsid w:val="00F16B6C"/>
    <w:rsid w:val="00F16BBD"/>
    <w:rsid w:val="00F16DF0"/>
    <w:rsid w:val="00F16E0D"/>
    <w:rsid w:val="00F16E18"/>
    <w:rsid w:val="00F16F66"/>
    <w:rsid w:val="00F16F8B"/>
    <w:rsid w:val="00F17031"/>
    <w:rsid w:val="00F17084"/>
    <w:rsid w:val="00F17101"/>
    <w:rsid w:val="00F171F8"/>
    <w:rsid w:val="00F17210"/>
    <w:rsid w:val="00F17244"/>
    <w:rsid w:val="00F17270"/>
    <w:rsid w:val="00F172CD"/>
    <w:rsid w:val="00F17301"/>
    <w:rsid w:val="00F1731A"/>
    <w:rsid w:val="00F1732C"/>
    <w:rsid w:val="00F1733E"/>
    <w:rsid w:val="00F17359"/>
    <w:rsid w:val="00F1736D"/>
    <w:rsid w:val="00F17371"/>
    <w:rsid w:val="00F173AC"/>
    <w:rsid w:val="00F173DC"/>
    <w:rsid w:val="00F17423"/>
    <w:rsid w:val="00F17490"/>
    <w:rsid w:val="00F17497"/>
    <w:rsid w:val="00F174D1"/>
    <w:rsid w:val="00F174F6"/>
    <w:rsid w:val="00F1750A"/>
    <w:rsid w:val="00F17575"/>
    <w:rsid w:val="00F1757E"/>
    <w:rsid w:val="00F175F7"/>
    <w:rsid w:val="00F17603"/>
    <w:rsid w:val="00F1760E"/>
    <w:rsid w:val="00F1767C"/>
    <w:rsid w:val="00F176C1"/>
    <w:rsid w:val="00F176DE"/>
    <w:rsid w:val="00F1776D"/>
    <w:rsid w:val="00F1779E"/>
    <w:rsid w:val="00F177F2"/>
    <w:rsid w:val="00F17811"/>
    <w:rsid w:val="00F17903"/>
    <w:rsid w:val="00F17912"/>
    <w:rsid w:val="00F17929"/>
    <w:rsid w:val="00F1792D"/>
    <w:rsid w:val="00F179A7"/>
    <w:rsid w:val="00F17A55"/>
    <w:rsid w:val="00F17AC7"/>
    <w:rsid w:val="00F17AD3"/>
    <w:rsid w:val="00F17AF6"/>
    <w:rsid w:val="00F17BA5"/>
    <w:rsid w:val="00F17C29"/>
    <w:rsid w:val="00F17C52"/>
    <w:rsid w:val="00F17CB2"/>
    <w:rsid w:val="00F17CE6"/>
    <w:rsid w:val="00F17D64"/>
    <w:rsid w:val="00F17DC6"/>
    <w:rsid w:val="00F17E02"/>
    <w:rsid w:val="00F17E0A"/>
    <w:rsid w:val="00F17E73"/>
    <w:rsid w:val="00F17EAC"/>
    <w:rsid w:val="00F17ED9"/>
    <w:rsid w:val="00F17EF9"/>
    <w:rsid w:val="00F17F41"/>
    <w:rsid w:val="00F17F5D"/>
    <w:rsid w:val="00F17F61"/>
    <w:rsid w:val="00F20067"/>
    <w:rsid w:val="00F20135"/>
    <w:rsid w:val="00F2020A"/>
    <w:rsid w:val="00F20215"/>
    <w:rsid w:val="00F2025A"/>
    <w:rsid w:val="00F2025B"/>
    <w:rsid w:val="00F202A4"/>
    <w:rsid w:val="00F20311"/>
    <w:rsid w:val="00F20332"/>
    <w:rsid w:val="00F20394"/>
    <w:rsid w:val="00F203CB"/>
    <w:rsid w:val="00F203DD"/>
    <w:rsid w:val="00F2042E"/>
    <w:rsid w:val="00F2048E"/>
    <w:rsid w:val="00F204D2"/>
    <w:rsid w:val="00F2050C"/>
    <w:rsid w:val="00F2050D"/>
    <w:rsid w:val="00F20519"/>
    <w:rsid w:val="00F2055A"/>
    <w:rsid w:val="00F20638"/>
    <w:rsid w:val="00F20714"/>
    <w:rsid w:val="00F20766"/>
    <w:rsid w:val="00F20767"/>
    <w:rsid w:val="00F207C5"/>
    <w:rsid w:val="00F207C9"/>
    <w:rsid w:val="00F207D9"/>
    <w:rsid w:val="00F20834"/>
    <w:rsid w:val="00F20853"/>
    <w:rsid w:val="00F20892"/>
    <w:rsid w:val="00F208BA"/>
    <w:rsid w:val="00F209E3"/>
    <w:rsid w:val="00F20A34"/>
    <w:rsid w:val="00F20A70"/>
    <w:rsid w:val="00F20A94"/>
    <w:rsid w:val="00F20A9A"/>
    <w:rsid w:val="00F20AAA"/>
    <w:rsid w:val="00F20B20"/>
    <w:rsid w:val="00F20BBB"/>
    <w:rsid w:val="00F20BF0"/>
    <w:rsid w:val="00F20C35"/>
    <w:rsid w:val="00F20CE9"/>
    <w:rsid w:val="00F20D69"/>
    <w:rsid w:val="00F20DAB"/>
    <w:rsid w:val="00F20DB8"/>
    <w:rsid w:val="00F20DD6"/>
    <w:rsid w:val="00F20E95"/>
    <w:rsid w:val="00F20EA0"/>
    <w:rsid w:val="00F20EB5"/>
    <w:rsid w:val="00F20F0A"/>
    <w:rsid w:val="00F20F7C"/>
    <w:rsid w:val="00F2100E"/>
    <w:rsid w:val="00F21180"/>
    <w:rsid w:val="00F211CE"/>
    <w:rsid w:val="00F21223"/>
    <w:rsid w:val="00F21253"/>
    <w:rsid w:val="00F21256"/>
    <w:rsid w:val="00F2126A"/>
    <w:rsid w:val="00F212A9"/>
    <w:rsid w:val="00F212C7"/>
    <w:rsid w:val="00F2134C"/>
    <w:rsid w:val="00F213A8"/>
    <w:rsid w:val="00F213C6"/>
    <w:rsid w:val="00F213D7"/>
    <w:rsid w:val="00F213DD"/>
    <w:rsid w:val="00F21582"/>
    <w:rsid w:val="00F215C0"/>
    <w:rsid w:val="00F21608"/>
    <w:rsid w:val="00F2163B"/>
    <w:rsid w:val="00F2167F"/>
    <w:rsid w:val="00F216F8"/>
    <w:rsid w:val="00F21728"/>
    <w:rsid w:val="00F21791"/>
    <w:rsid w:val="00F217B2"/>
    <w:rsid w:val="00F217E1"/>
    <w:rsid w:val="00F21808"/>
    <w:rsid w:val="00F218C4"/>
    <w:rsid w:val="00F218EF"/>
    <w:rsid w:val="00F2190B"/>
    <w:rsid w:val="00F21919"/>
    <w:rsid w:val="00F219AA"/>
    <w:rsid w:val="00F21A13"/>
    <w:rsid w:val="00F21B7D"/>
    <w:rsid w:val="00F21BA0"/>
    <w:rsid w:val="00F21BC3"/>
    <w:rsid w:val="00F21C07"/>
    <w:rsid w:val="00F21C0F"/>
    <w:rsid w:val="00F21C44"/>
    <w:rsid w:val="00F21C4D"/>
    <w:rsid w:val="00F21C4F"/>
    <w:rsid w:val="00F21C68"/>
    <w:rsid w:val="00F21C94"/>
    <w:rsid w:val="00F21D20"/>
    <w:rsid w:val="00F21D8A"/>
    <w:rsid w:val="00F21E21"/>
    <w:rsid w:val="00F21E38"/>
    <w:rsid w:val="00F21E3F"/>
    <w:rsid w:val="00F21EC3"/>
    <w:rsid w:val="00F21EEB"/>
    <w:rsid w:val="00F21F37"/>
    <w:rsid w:val="00F21F6D"/>
    <w:rsid w:val="00F21FA5"/>
    <w:rsid w:val="00F22029"/>
    <w:rsid w:val="00F22035"/>
    <w:rsid w:val="00F22072"/>
    <w:rsid w:val="00F220B8"/>
    <w:rsid w:val="00F22185"/>
    <w:rsid w:val="00F22199"/>
    <w:rsid w:val="00F2219C"/>
    <w:rsid w:val="00F221E1"/>
    <w:rsid w:val="00F2221C"/>
    <w:rsid w:val="00F22286"/>
    <w:rsid w:val="00F2229F"/>
    <w:rsid w:val="00F22367"/>
    <w:rsid w:val="00F22451"/>
    <w:rsid w:val="00F22457"/>
    <w:rsid w:val="00F2248C"/>
    <w:rsid w:val="00F224A3"/>
    <w:rsid w:val="00F224BF"/>
    <w:rsid w:val="00F224FA"/>
    <w:rsid w:val="00F22539"/>
    <w:rsid w:val="00F22578"/>
    <w:rsid w:val="00F22582"/>
    <w:rsid w:val="00F2258B"/>
    <w:rsid w:val="00F2269E"/>
    <w:rsid w:val="00F2272D"/>
    <w:rsid w:val="00F227CC"/>
    <w:rsid w:val="00F22853"/>
    <w:rsid w:val="00F22874"/>
    <w:rsid w:val="00F228DC"/>
    <w:rsid w:val="00F228F0"/>
    <w:rsid w:val="00F2295F"/>
    <w:rsid w:val="00F22A25"/>
    <w:rsid w:val="00F22ABC"/>
    <w:rsid w:val="00F22AE6"/>
    <w:rsid w:val="00F22B10"/>
    <w:rsid w:val="00F22B38"/>
    <w:rsid w:val="00F22BC0"/>
    <w:rsid w:val="00F22BDB"/>
    <w:rsid w:val="00F22C09"/>
    <w:rsid w:val="00F22C73"/>
    <w:rsid w:val="00F22CC7"/>
    <w:rsid w:val="00F22CD6"/>
    <w:rsid w:val="00F22D48"/>
    <w:rsid w:val="00F22E7C"/>
    <w:rsid w:val="00F22E87"/>
    <w:rsid w:val="00F22EDA"/>
    <w:rsid w:val="00F22FB9"/>
    <w:rsid w:val="00F22FD5"/>
    <w:rsid w:val="00F23056"/>
    <w:rsid w:val="00F23099"/>
    <w:rsid w:val="00F2310D"/>
    <w:rsid w:val="00F23242"/>
    <w:rsid w:val="00F232C6"/>
    <w:rsid w:val="00F232F7"/>
    <w:rsid w:val="00F2331D"/>
    <w:rsid w:val="00F23338"/>
    <w:rsid w:val="00F23397"/>
    <w:rsid w:val="00F233D2"/>
    <w:rsid w:val="00F233E9"/>
    <w:rsid w:val="00F23453"/>
    <w:rsid w:val="00F234B0"/>
    <w:rsid w:val="00F234CB"/>
    <w:rsid w:val="00F234DB"/>
    <w:rsid w:val="00F2359C"/>
    <w:rsid w:val="00F23660"/>
    <w:rsid w:val="00F23668"/>
    <w:rsid w:val="00F23685"/>
    <w:rsid w:val="00F2369A"/>
    <w:rsid w:val="00F236B7"/>
    <w:rsid w:val="00F236C9"/>
    <w:rsid w:val="00F236F2"/>
    <w:rsid w:val="00F23732"/>
    <w:rsid w:val="00F2375E"/>
    <w:rsid w:val="00F23806"/>
    <w:rsid w:val="00F23859"/>
    <w:rsid w:val="00F23876"/>
    <w:rsid w:val="00F2388C"/>
    <w:rsid w:val="00F238E5"/>
    <w:rsid w:val="00F2393B"/>
    <w:rsid w:val="00F23A65"/>
    <w:rsid w:val="00F23A6F"/>
    <w:rsid w:val="00F23A73"/>
    <w:rsid w:val="00F23A92"/>
    <w:rsid w:val="00F23A9B"/>
    <w:rsid w:val="00F23B2F"/>
    <w:rsid w:val="00F23B81"/>
    <w:rsid w:val="00F23BA3"/>
    <w:rsid w:val="00F23C07"/>
    <w:rsid w:val="00F23C73"/>
    <w:rsid w:val="00F23CDD"/>
    <w:rsid w:val="00F23D01"/>
    <w:rsid w:val="00F23D45"/>
    <w:rsid w:val="00F23D4C"/>
    <w:rsid w:val="00F23D84"/>
    <w:rsid w:val="00F23D97"/>
    <w:rsid w:val="00F23E30"/>
    <w:rsid w:val="00F23EB1"/>
    <w:rsid w:val="00F23EB2"/>
    <w:rsid w:val="00F23F48"/>
    <w:rsid w:val="00F23FDE"/>
    <w:rsid w:val="00F23FF8"/>
    <w:rsid w:val="00F23FFE"/>
    <w:rsid w:val="00F24037"/>
    <w:rsid w:val="00F2407C"/>
    <w:rsid w:val="00F240A1"/>
    <w:rsid w:val="00F2413B"/>
    <w:rsid w:val="00F24156"/>
    <w:rsid w:val="00F24179"/>
    <w:rsid w:val="00F241E4"/>
    <w:rsid w:val="00F24220"/>
    <w:rsid w:val="00F2422B"/>
    <w:rsid w:val="00F242C5"/>
    <w:rsid w:val="00F242E3"/>
    <w:rsid w:val="00F242F6"/>
    <w:rsid w:val="00F24343"/>
    <w:rsid w:val="00F24355"/>
    <w:rsid w:val="00F24395"/>
    <w:rsid w:val="00F243FB"/>
    <w:rsid w:val="00F24462"/>
    <w:rsid w:val="00F24535"/>
    <w:rsid w:val="00F24603"/>
    <w:rsid w:val="00F24627"/>
    <w:rsid w:val="00F246CD"/>
    <w:rsid w:val="00F24719"/>
    <w:rsid w:val="00F2473F"/>
    <w:rsid w:val="00F2474A"/>
    <w:rsid w:val="00F2476A"/>
    <w:rsid w:val="00F247AB"/>
    <w:rsid w:val="00F247E8"/>
    <w:rsid w:val="00F2481A"/>
    <w:rsid w:val="00F2481D"/>
    <w:rsid w:val="00F24824"/>
    <w:rsid w:val="00F24828"/>
    <w:rsid w:val="00F2487A"/>
    <w:rsid w:val="00F248EC"/>
    <w:rsid w:val="00F2492F"/>
    <w:rsid w:val="00F24965"/>
    <w:rsid w:val="00F249BC"/>
    <w:rsid w:val="00F249EB"/>
    <w:rsid w:val="00F24ACC"/>
    <w:rsid w:val="00F24ADE"/>
    <w:rsid w:val="00F24B17"/>
    <w:rsid w:val="00F24B4F"/>
    <w:rsid w:val="00F24B85"/>
    <w:rsid w:val="00F24BD1"/>
    <w:rsid w:val="00F24C52"/>
    <w:rsid w:val="00F24CA5"/>
    <w:rsid w:val="00F24D02"/>
    <w:rsid w:val="00F24DEF"/>
    <w:rsid w:val="00F24DF3"/>
    <w:rsid w:val="00F24E23"/>
    <w:rsid w:val="00F24E70"/>
    <w:rsid w:val="00F24E75"/>
    <w:rsid w:val="00F24FA1"/>
    <w:rsid w:val="00F24FA6"/>
    <w:rsid w:val="00F24FC5"/>
    <w:rsid w:val="00F250DD"/>
    <w:rsid w:val="00F2512C"/>
    <w:rsid w:val="00F251BE"/>
    <w:rsid w:val="00F2524F"/>
    <w:rsid w:val="00F25269"/>
    <w:rsid w:val="00F25278"/>
    <w:rsid w:val="00F252BC"/>
    <w:rsid w:val="00F252E9"/>
    <w:rsid w:val="00F252F8"/>
    <w:rsid w:val="00F25316"/>
    <w:rsid w:val="00F2532C"/>
    <w:rsid w:val="00F2536D"/>
    <w:rsid w:val="00F253AF"/>
    <w:rsid w:val="00F25419"/>
    <w:rsid w:val="00F25480"/>
    <w:rsid w:val="00F2552A"/>
    <w:rsid w:val="00F255F2"/>
    <w:rsid w:val="00F255F6"/>
    <w:rsid w:val="00F2560A"/>
    <w:rsid w:val="00F256C0"/>
    <w:rsid w:val="00F2575F"/>
    <w:rsid w:val="00F257E0"/>
    <w:rsid w:val="00F2594A"/>
    <w:rsid w:val="00F259BB"/>
    <w:rsid w:val="00F259E2"/>
    <w:rsid w:val="00F25A62"/>
    <w:rsid w:val="00F25A6F"/>
    <w:rsid w:val="00F25A8D"/>
    <w:rsid w:val="00F25AC6"/>
    <w:rsid w:val="00F25B31"/>
    <w:rsid w:val="00F25B32"/>
    <w:rsid w:val="00F25BEE"/>
    <w:rsid w:val="00F25C0E"/>
    <w:rsid w:val="00F25C1A"/>
    <w:rsid w:val="00F25C64"/>
    <w:rsid w:val="00F25C9F"/>
    <w:rsid w:val="00F25CB0"/>
    <w:rsid w:val="00F25CB7"/>
    <w:rsid w:val="00F25E04"/>
    <w:rsid w:val="00F25E2E"/>
    <w:rsid w:val="00F25E98"/>
    <w:rsid w:val="00F25F03"/>
    <w:rsid w:val="00F25F8E"/>
    <w:rsid w:val="00F25FCE"/>
    <w:rsid w:val="00F26012"/>
    <w:rsid w:val="00F26024"/>
    <w:rsid w:val="00F26028"/>
    <w:rsid w:val="00F2602A"/>
    <w:rsid w:val="00F2604B"/>
    <w:rsid w:val="00F2606C"/>
    <w:rsid w:val="00F260A2"/>
    <w:rsid w:val="00F260CF"/>
    <w:rsid w:val="00F2613F"/>
    <w:rsid w:val="00F26198"/>
    <w:rsid w:val="00F261E5"/>
    <w:rsid w:val="00F26201"/>
    <w:rsid w:val="00F26217"/>
    <w:rsid w:val="00F26239"/>
    <w:rsid w:val="00F2628D"/>
    <w:rsid w:val="00F26292"/>
    <w:rsid w:val="00F262C2"/>
    <w:rsid w:val="00F26319"/>
    <w:rsid w:val="00F2638C"/>
    <w:rsid w:val="00F263D7"/>
    <w:rsid w:val="00F263FC"/>
    <w:rsid w:val="00F2642C"/>
    <w:rsid w:val="00F264C2"/>
    <w:rsid w:val="00F2656A"/>
    <w:rsid w:val="00F265E0"/>
    <w:rsid w:val="00F2660F"/>
    <w:rsid w:val="00F26653"/>
    <w:rsid w:val="00F266D4"/>
    <w:rsid w:val="00F2676A"/>
    <w:rsid w:val="00F268CB"/>
    <w:rsid w:val="00F268F6"/>
    <w:rsid w:val="00F26947"/>
    <w:rsid w:val="00F26970"/>
    <w:rsid w:val="00F26988"/>
    <w:rsid w:val="00F26997"/>
    <w:rsid w:val="00F269B2"/>
    <w:rsid w:val="00F26ABC"/>
    <w:rsid w:val="00F26B00"/>
    <w:rsid w:val="00F26B5A"/>
    <w:rsid w:val="00F26BC7"/>
    <w:rsid w:val="00F26C37"/>
    <w:rsid w:val="00F26D99"/>
    <w:rsid w:val="00F26F3C"/>
    <w:rsid w:val="00F26F40"/>
    <w:rsid w:val="00F26F4A"/>
    <w:rsid w:val="00F26FED"/>
    <w:rsid w:val="00F27024"/>
    <w:rsid w:val="00F27059"/>
    <w:rsid w:val="00F270A4"/>
    <w:rsid w:val="00F270C1"/>
    <w:rsid w:val="00F27100"/>
    <w:rsid w:val="00F27115"/>
    <w:rsid w:val="00F27123"/>
    <w:rsid w:val="00F27143"/>
    <w:rsid w:val="00F271B3"/>
    <w:rsid w:val="00F271D8"/>
    <w:rsid w:val="00F2724C"/>
    <w:rsid w:val="00F2729E"/>
    <w:rsid w:val="00F272B4"/>
    <w:rsid w:val="00F272C6"/>
    <w:rsid w:val="00F272D6"/>
    <w:rsid w:val="00F272DF"/>
    <w:rsid w:val="00F2737C"/>
    <w:rsid w:val="00F273C4"/>
    <w:rsid w:val="00F273D7"/>
    <w:rsid w:val="00F273F4"/>
    <w:rsid w:val="00F273F7"/>
    <w:rsid w:val="00F27442"/>
    <w:rsid w:val="00F274AD"/>
    <w:rsid w:val="00F274B1"/>
    <w:rsid w:val="00F2750C"/>
    <w:rsid w:val="00F2752E"/>
    <w:rsid w:val="00F275B8"/>
    <w:rsid w:val="00F27614"/>
    <w:rsid w:val="00F27663"/>
    <w:rsid w:val="00F276B5"/>
    <w:rsid w:val="00F276CE"/>
    <w:rsid w:val="00F27734"/>
    <w:rsid w:val="00F277BB"/>
    <w:rsid w:val="00F2780A"/>
    <w:rsid w:val="00F27875"/>
    <w:rsid w:val="00F27949"/>
    <w:rsid w:val="00F27957"/>
    <w:rsid w:val="00F2797D"/>
    <w:rsid w:val="00F27A24"/>
    <w:rsid w:val="00F27A3F"/>
    <w:rsid w:val="00F27A71"/>
    <w:rsid w:val="00F27A84"/>
    <w:rsid w:val="00F27AA9"/>
    <w:rsid w:val="00F27AD3"/>
    <w:rsid w:val="00F27B31"/>
    <w:rsid w:val="00F27BFE"/>
    <w:rsid w:val="00F27C19"/>
    <w:rsid w:val="00F27C52"/>
    <w:rsid w:val="00F27C69"/>
    <w:rsid w:val="00F27C6C"/>
    <w:rsid w:val="00F27CA5"/>
    <w:rsid w:val="00F27CBD"/>
    <w:rsid w:val="00F27D28"/>
    <w:rsid w:val="00F27DB5"/>
    <w:rsid w:val="00F27DDE"/>
    <w:rsid w:val="00F27EB6"/>
    <w:rsid w:val="00F27EE1"/>
    <w:rsid w:val="00F27EF7"/>
    <w:rsid w:val="00F27F34"/>
    <w:rsid w:val="00F27F8D"/>
    <w:rsid w:val="00F27FE2"/>
    <w:rsid w:val="00F27FE8"/>
    <w:rsid w:val="00F30057"/>
    <w:rsid w:val="00F30065"/>
    <w:rsid w:val="00F300CC"/>
    <w:rsid w:val="00F300CE"/>
    <w:rsid w:val="00F300CF"/>
    <w:rsid w:val="00F300D5"/>
    <w:rsid w:val="00F300F0"/>
    <w:rsid w:val="00F30131"/>
    <w:rsid w:val="00F30190"/>
    <w:rsid w:val="00F3024D"/>
    <w:rsid w:val="00F3024F"/>
    <w:rsid w:val="00F30269"/>
    <w:rsid w:val="00F30329"/>
    <w:rsid w:val="00F3033E"/>
    <w:rsid w:val="00F303E8"/>
    <w:rsid w:val="00F303F7"/>
    <w:rsid w:val="00F303FA"/>
    <w:rsid w:val="00F3042F"/>
    <w:rsid w:val="00F30440"/>
    <w:rsid w:val="00F3047B"/>
    <w:rsid w:val="00F30505"/>
    <w:rsid w:val="00F30571"/>
    <w:rsid w:val="00F30586"/>
    <w:rsid w:val="00F305CD"/>
    <w:rsid w:val="00F305F1"/>
    <w:rsid w:val="00F30627"/>
    <w:rsid w:val="00F3065B"/>
    <w:rsid w:val="00F308D6"/>
    <w:rsid w:val="00F308EE"/>
    <w:rsid w:val="00F30921"/>
    <w:rsid w:val="00F309EF"/>
    <w:rsid w:val="00F309F9"/>
    <w:rsid w:val="00F30A09"/>
    <w:rsid w:val="00F30A15"/>
    <w:rsid w:val="00F30A34"/>
    <w:rsid w:val="00F30AD8"/>
    <w:rsid w:val="00F30B8A"/>
    <w:rsid w:val="00F30BA9"/>
    <w:rsid w:val="00F30BDC"/>
    <w:rsid w:val="00F30BF3"/>
    <w:rsid w:val="00F30BFE"/>
    <w:rsid w:val="00F30C0C"/>
    <w:rsid w:val="00F30C79"/>
    <w:rsid w:val="00F30CA1"/>
    <w:rsid w:val="00F30CA4"/>
    <w:rsid w:val="00F30CCE"/>
    <w:rsid w:val="00F30D20"/>
    <w:rsid w:val="00F30DD5"/>
    <w:rsid w:val="00F30E20"/>
    <w:rsid w:val="00F30E9D"/>
    <w:rsid w:val="00F30F3B"/>
    <w:rsid w:val="00F30F54"/>
    <w:rsid w:val="00F30F76"/>
    <w:rsid w:val="00F30FB6"/>
    <w:rsid w:val="00F30FC5"/>
    <w:rsid w:val="00F31025"/>
    <w:rsid w:val="00F31088"/>
    <w:rsid w:val="00F3116B"/>
    <w:rsid w:val="00F311C2"/>
    <w:rsid w:val="00F31202"/>
    <w:rsid w:val="00F3122A"/>
    <w:rsid w:val="00F3123E"/>
    <w:rsid w:val="00F3125B"/>
    <w:rsid w:val="00F31262"/>
    <w:rsid w:val="00F312A3"/>
    <w:rsid w:val="00F312E3"/>
    <w:rsid w:val="00F312EB"/>
    <w:rsid w:val="00F31372"/>
    <w:rsid w:val="00F313D1"/>
    <w:rsid w:val="00F313DB"/>
    <w:rsid w:val="00F313EF"/>
    <w:rsid w:val="00F31447"/>
    <w:rsid w:val="00F31496"/>
    <w:rsid w:val="00F3159A"/>
    <w:rsid w:val="00F316B8"/>
    <w:rsid w:val="00F316D2"/>
    <w:rsid w:val="00F31704"/>
    <w:rsid w:val="00F3177B"/>
    <w:rsid w:val="00F317B3"/>
    <w:rsid w:val="00F317D1"/>
    <w:rsid w:val="00F31800"/>
    <w:rsid w:val="00F31874"/>
    <w:rsid w:val="00F3190B"/>
    <w:rsid w:val="00F31932"/>
    <w:rsid w:val="00F319A6"/>
    <w:rsid w:val="00F319F3"/>
    <w:rsid w:val="00F31A23"/>
    <w:rsid w:val="00F31ABC"/>
    <w:rsid w:val="00F31ABF"/>
    <w:rsid w:val="00F31B18"/>
    <w:rsid w:val="00F31B59"/>
    <w:rsid w:val="00F31C0F"/>
    <w:rsid w:val="00F31CD4"/>
    <w:rsid w:val="00F31CEF"/>
    <w:rsid w:val="00F31D0D"/>
    <w:rsid w:val="00F31D1D"/>
    <w:rsid w:val="00F31D71"/>
    <w:rsid w:val="00F31DD2"/>
    <w:rsid w:val="00F31DFA"/>
    <w:rsid w:val="00F31EEE"/>
    <w:rsid w:val="00F31F93"/>
    <w:rsid w:val="00F31FF9"/>
    <w:rsid w:val="00F3202E"/>
    <w:rsid w:val="00F32045"/>
    <w:rsid w:val="00F3208A"/>
    <w:rsid w:val="00F32095"/>
    <w:rsid w:val="00F3209D"/>
    <w:rsid w:val="00F320AD"/>
    <w:rsid w:val="00F32143"/>
    <w:rsid w:val="00F3216A"/>
    <w:rsid w:val="00F32187"/>
    <w:rsid w:val="00F321E4"/>
    <w:rsid w:val="00F321F1"/>
    <w:rsid w:val="00F32252"/>
    <w:rsid w:val="00F32268"/>
    <w:rsid w:val="00F322AB"/>
    <w:rsid w:val="00F322CB"/>
    <w:rsid w:val="00F323A3"/>
    <w:rsid w:val="00F32473"/>
    <w:rsid w:val="00F324DC"/>
    <w:rsid w:val="00F32560"/>
    <w:rsid w:val="00F32592"/>
    <w:rsid w:val="00F325E7"/>
    <w:rsid w:val="00F3261A"/>
    <w:rsid w:val="00F3263C"/>
    <w:rsid w:val="00F32710"/>
    <w:rsid w:val="00F32789"/>
    <w:rsid w:val="00F32791"/>
    <w:rsid w:val="00F327B0"/>
    <w:rsid w:val="00F327C0"/>
    <w:rsid w:val="00F3283F"/>
    <w:rsid w:val="00F3285A"/>
    <w:rsid w:val="00F32872"/>
    <w:rsid w:val="00F3287E"/>
    <w:rsid w:val="00F328D2"/>
    <w:rsid w:val="00F32920"/>
    <w:rsid w:val="00F329B2"/>
    <w:rsid w:val="00F32A25"/>
    <w:rsid w:val="00F32A3D"/>
    <w:rsid w:val="00F32A48"/>
    <w:rsid w:val="00F32A59"/>
    <w:rsid w:val="00F32AE7"/>
    <w:rsid w:val="00F32B95"/>
    <w:rsid w:val="00F32D86"/>
    <w:rsid w:val="00F32DC2"/>
    <w:rsid w:val="00F32EB6"/>
    <w:rsid w:val="00F32EBC"/>
    <w:rsid w:val="00F32EF1"/>
    <w:rsid w:val="00F32FAB"/>
    <w:rsid w:val="00F32FD6"/>
    <w:rsid w:val="00F3300A"/>
    <w:rsid w:val="00F331C3"/>
    <w:rsid w:val="00F331EE"/>
    <w:rsid w:val="00F3323A"/>
    <w:rsid w:val="00F33260"/>
    <w:rsid w:val="00F33263"/>
    <w:rsid w:val="00F33268"/>
    <w:rsid w:val="00F332A3"/>
    <w:rsid w:val="00F332DA"/>
    <w:rsid w:val="00F3334A"/>
    <w:rsid w:val="00F33363"/>
    <w:rsid w:val="00F33365"/>
    <w:rsid w:val="00F33385"/>
    <w:rsid w:val="00F333E5"/>
    <w:rsid w:val="00F3348C"/>
    <w:rsid w:val="00F334A5"/>
    <w:rsid w:val="00F33561"/>
    <w:rsid w:val="00F335A9"/>
    <w:rsid w:val="00F3364B"/>
    <w:rsid w:val="00F3366C"/>
    <w:rsid w:val="00F3366D"/>
    <w:rsid w:val="00F33674"/>
    <w:rsid w:val="00F336B9"/>
    <w:rsid w:val="00F336DF"/>
    <w:rsid w:val="00F336FD"/>
    <w:rsid w:val="00F33704"/>
    <w:rsid w:val="00F33712"/>
    <w:rsid w:val="00F33721"/>
    <w:rsid w:val="00F3374A"/>
    <w:rsid w:val="00F3377F"/>
    <w:rsid w:val="00F337AF"/>
    <w:rsid w:val="00F337D5"/>
    <w:rsid w:val="00F337F7"/>
    <w:rsid w:val="00F3382D"/>
    <w:rsid w:val="00F33846"/>
    <w:rsid w:val="00F3388F"/>
    <w:rsid w:val="00F338CE"/>
    <w:rsid w:val="00F338E4"/>
    <w:rsid w:val="00F33929"/>
    <w:rsid w:val="00F339C4"/>
    <w:rsid w:val="00F339E3"/>
    <w:rsid w:val="00F339F5"/>
    <w:rsid w:val="00F33A53"/>
    <w:rsid w:val="00F33A6C"/>
    <w:rsid w:val="00F33AAA"/>
    <w:rsid w:val="00F33AC3"/>
    <w:rsid w:val="00F33AE7"/>
    <w:rsid w:val="00F33BAD"/>
    <w:rsid w:val="00F33BF7"/>
    <w:rsid w:val="00F33C92"/>
    <w:rsid w:val="00F33DB6"/>
    <w:rsid w:val="00F33E41"/>
    <w:rsid w:val="00F33E5F"/>
    <w:rsid w:val="00F33E69"/>
    <w:rsid w:val="00F33E81"/>
    <w:rsid w:val="00F33EA9"/>
    <w:rsid w:val="00F33F65"/>
    <w:rsid w:val="00F33F84"/>
    <w:rsid w:val="00F33FC0"/>
    <w:rsid w:val="00F34003"/>
    <w:rsid w:val="00F340A1"/>
    <w:rsid w:val="00F341E4"/>
    <w:rsid w:val="00F3424F"/>
    <w:rsid w:val="00F34254"/>
    <w:rsid w:val="00F342A6"/>
    <w:rsid w:val="00F34317"/>
    <w:rsid w:val="00F3434F"/>
    <w:rsid w:val="00F344E2"/>
    <w:rsid w:val="00F344F0"/>
    <w:rsid w:val="00F34500"/>
    <w:rsid w:val="00F34517"/>
    <w:rsid w:val="00F3451F"/>
    <w:rsid w:val="00F34523"/>
    <w:rsid w:val="00F34558"/>
    <w:rsid w:val="00F34575"/>
    <w:rsid w:val="00F34589"/>
    <w:rsid w:val="00F345DB"/>
    <w:rsid w:val="00F3464F"/>
    <w:rsid w:val="00F34659"/>
    <w:rsid w:val="00F3468F"/>
    <w:rsid w:val="00F346E7"/>
    <w:rsid w:val="00F34750"/>
    <w:rsid w:val="00F34782"/>
    <w:rsid w:val="00F347E7"/>
    <w:rsid w:val="00F34806"/>
    <w:rsid w:val="00F34837"/>
    <w:rsid w:val="00F3487D"/>
    <w:rsid w:val="00F348DF"/>
    <w:rsid w:val="00F34920"/>
    <w:rsid w:val="00F3492E"/>
    <w:rsid w:val="00F34961"/>
    <w:rsid w:val="00F3498F"/>
    <w:rsid w:val="00F34990"/>
    <w:rsid w:val="00F349CA"/>
    <w:rsid w:val="00F349D1"/>
    <w:rsid w:val="00F349E3"/>
    <w:rsid w:val="00F34A0A"/>
    <w:rsid w:val="00F34AB4"/>
    <w:rsid w:val="00F34AD7"/>
    <w:rsid w:val="00F34AF5"/>
    <w:rsid w:val="00F34BD3"/>
    <w:rsid w:val="00F34C83"/>
    <w:rsid w:val="00F34C85"/>
    <w:rsid w:val="00F34CA8"/>
    <w:rsid w:val="00F34DD7"/>
    <w:rsid w:val="00F34E16"/>
    <w:rsid w:val="00F34E3D"/>
    <w:rsid w:val="00F34E97"/>
    <w:rsid w:val="00F34EA3"/>
    <w:rsid w:val="00F34EA9"/>
    <w:rsid w:val="00F34F1A"/>
    <w:rsid w:val="00F34F68"/>
    <w:rsid w:val="00F34F87"/>
    <w:rsid w:val="00F34FA9"/>
    <w:rsid w:val="00F34FBB"/>
    <w:rsid w:val="00F3501D"/>
    <w:rsid w:val="00F35030"/>
    <w:rsid w:val="00F3504E"/>
    <w:rsid w:val="00F35122"/>
    <w:rsid w:val="00F3521F"/>
    <w:rsid w:val="00F35240"/>
    <w:rsid w:val="00F3525E"/>
    <w:rsid w:val="00F3532F"/>
    <w:rsid w:val="00F353F0"/>
    <w:rsid w:val="00F3542D"/>
    <w:rsid w:val="00F354D1"/>
    <w:rsid w:val="00F3555B"/>
    <w:rsid w:val="00F355EA"/>
    <w:rsid w:val="00F3564A"/>
    <w:rsid w:val="00F35727"/>
    <w:rsid w:val="00F35753"/>
    <w:rsid w:val="00F357BB"/>
    <w:rsid w:val="00F3587C"/>
    <w:rsid w:val="00F358DB"/>
    <w:rsid w:val="00F358DF"/>
    <w:rsid w:val="00F358E3"/>
    <w:rsid w:val="00F35966"/>
    <w:rsid w:val="00F3596D"/>
    <w:rsid w:val="00F35A9B"/>
    <w:rsid w:val="00F35AB0"/>
    <w:rsid w:val="00F35ACF"/>
    <w:rsid w:val="00F35AD4"/>
    <w:rsid w:val="00F35AFF"/>
    <w:rsid w:val="00F35B46"/>
    <w:rsid w:val="00F35BDC"/>
    <w:rsid w:val="00F35C16"/>
    <w:rsid w:val="00F35CD3"/>
    <w:rsid w:val="00F35D35"/>
    <w:rsid w:val="00F35E2C"/>
    <w:rsid w:val="00F35E4C"/>
    <w:rsid w:val="00F35EF8"/>
    <w:rsid w:val="00F35F8E"/>
    <w:rsid w:val="00F35FD7"/>
    <w:rsid w:val="00F36078"/>
    <w:rsid w:val="00F3608C"/>
    <w:rsid w:val="00F361AB"/>
    <w:rsid w:val="00F363D3"/>
    <w:rsid w:val="00F36419"/>
    <w:rsid w:val="00F364F3"/>
    <w:rsid w:val="00F36557"/>
    <w:rsid w:val="00F3655B"/>
    <w:rsid w:val="00F36576"/>
    <w:rsid w:val="00F365D6"/>
    <w:rsid w:val="00F365D8"/>
    <w:rsid w:val="00F36643"/>
    <w:rsid w:val="00F36645"/>
    <w:rsid w:val="00F36656"/>
    <w:rsid w:val="00F367A7"/>
    <w:rsid w:val="00F36820"/>
    <w:rsid w:val="00F368A0"/>
    <w:rsid w:val="00F368A1"/>
    <w:rsid w:val="00F369B4"/>
    <w:rsid w:val="00F369EF"/>
    <w:rsid w:val="00F36A0D"/>
    <w:rsid w:val="00F36A1D"/>
    <w:rsid w:val="00F36A2F"/>
    <w:rsid w:val="00F36AAB"/>
    <w:rsid w:val="00F36AC3"/>
    <w:rsid w:val="00F36B3E"/>
    <w:rsid w:val="00F36BB4"/>
    <w:rsid w:val="00F36BDD"/>
    <w:rsid w:val="00F36BEB"/>
    <w:rsid w:val="00F36BFC"/>
    <w:rsid w:val="00F36C1B"/>
    <w:rsid w:val="00F36C3F"/>
    <w:rsid w:val="00F36C60"/>
    <w:rsid w:val="00F36D14"/>
    <w:rsid w:val="00F36D2B"/>
    <w:rsid w:val="00F36D41"/>
    <w:rsid w:val="00F36D5F"/>
    <w:rsid w:val="00F36D9E"/>
    <w:rsid w:val="00F36EA6"/>
    <w:rsid w:val="00F36EB3"/>
    <w:rsid w:val="00F36EF3"/>
    <w:rsid w:val="00F36F1A"/>
    <w:rsid w:val="00F36F1E"/>
    <w:rsid w:val="00F36F45"/>
    <w:rsid w:val="00F36F53"/>
    <w:rsid w:val="00F36F96"/>
    <w:rsid w:val="00F36FAD"/>
    <w:rsid w:val="00F37019"/>
    <w:rsid w:val="00F370BA"/>
    <w:rsid w:val="00F3711D"/>
    <w:rsid w:val="00F37122"/>
    <w:rsid w:val="00F37177"/>
    <w:rsid w:val="00F3717B"/>
    <w:rsid w:val="00F371E1"/>
    <w:rsid w:val="00F37225"/>
    <w:rsid w:val="00F37255"/>
    <w:rsid w:val="00F3728B"/>
    <w:rsid w:val="00F372A2"/>
    <w:rsid w:val="00F372E3"/>
    <w:rsid w:val="00F372E4"/>
    <w:rsid w:val="00F372F0"/>
    <w:rsid w:val="00F372FF"/>
    <w:rsid w:val="00F373C4"/>
    <w:rsid w:val="00F37481"/>
    <w:rsid w:val="00F3756D"/>
    <w:rsid w:val="00F3757D"/>
    <w:rsid w:val="00F37679"/>
    <w:rsid w:val="00F376A4"/>
    <w:rsid w:val="00F3770C"/>
    <w:rsid w:val="00F37761"/>
    <w:rsid w:val="00F3776D"/>
    <w:rsid w:val="00F377BE"/>
    <w:rsid w:val="00F377FD"/>
    <w:rsid w:val="00F3781A"/>
    <w:rsid w:val="00F3787D"/>
    <w:rsid w:val="00F378BE"/>
    <w:rsid w:val="00F378D3"/>
    <w:rsid w:val="00F37913"/>
    <w:rsid w:val="00F3792D"/>
    <w:rsid w:val="00F37975"/>
    <w:rsid w:val="00F379D1"/>
    <w:rsid w:val="00F379DE"/>
    <w:rsid w:val="00F379E3"/>
    <w:rsid w:val="00F37A10"/>
    <w:rsid w:val="00F37B6A"/>
    <w:rsid w:val="00F37B74"/>
    <w:rsid w:val="00F37BC4"/>
    <w:rsid w:val="00F37C14"/>
    <w:rsid w:val="00F37C5A"/>
    <w:rsid w:val="00F37CA5"/>
    <w:rsid w:val="00F37CCD"/>
    <w:rsid w:val="00F37CEF"/>
    <w:rsid w:val="00F37D27"/>
    <w:rsid w:val="00F37D9C"/>
    <w:rsid w:val="00F37DE5"/>
    <w:rsid w:val="00F37DE8"/>
    <w:rsid w:val="00F37DF6"/>
    <w:rsid w:val="00F37E1B"/>
    <w:rsid w:val="00F37E8B"/>
    <w:rsid w:val="00F37E9D"/>
    <w:rsid w:val="00F37E9F"/>
    <w:rsid w:val="00F37EA7"/>
    <w:rsid w:val="00F37F90"/>
    <w:rsid w:val="00F37FB2"/>
    <w:rsid w:val="00F37FE5"/>
    <w:rsid w:val="00F4001D"/>
    <w:rsid w:val="00F4009A"/>
    <w:rsid w:val="00F400E4"/>
    <w:rsid w:val="00F4016D"/>
    <w:rsid w:val="00F4019F"/>
    <w:rsid w:val="00F4020B"/>
    <w:rsid w:val="00F4032C"/>
    <w:rsid w:val="00F403D9"/>
    <w:rsid w:val="00F403E5"/>
    <w:rsid w:val="00F40421"/>
    <w:rsid w:val="00F40470"/>
    <w:rsid w:val="00F4058E"/>
    <w:rsid w:val="00F405B2"/>
    <w:rsid w:val="00F40632"/>
    <w:rsid w:val="00F40635"/>
    <w:rsid w:val="00F406A4"/>
    <w:rsid w:val="00F40709"/>
    <w:rsid w:val="00F4070B"/>
    <w:rsid w:val="00F4071E"/>
    <w:rsid w:val="00F40805"/>
    <w:rsid w:val="00F4080C"/>
    <w:rsid w:val="00F4080D"/>
    <w:rsid w:val="00F40826"/>
    <w:rsid w:val="00F4087B"/>
    <w:rsid w:val="00F408C0"/>
    <w:rsid w:val="00F408C3"/>
    <w:rsid w:val="00F40931"/>
    <w:rsid w:val="00F409FD"/>
    <w:rsid w:val="00F40A0A"/>
    <w:rsid w:val="00F40A0F"/>
    <w:rsid w:val="00F40AF4"/>
    <w:rsid w:val="00F40B0A"/>
    <w:rsid w:val="00F40B1C"/>
    <w:rsid w:val="00F40B52"/>
    <w:rsid w:val="00F40BEC"/>
    <w:rsid w:val="00F40C0B"/>
    <w:rsid w:val="00F40C2A"/>
    <w:rsid w:val="00F40C40"/>
    <w:rsid w:val="00F40C7E"/>
    <w:rsid w:val="00F40CAB"/>
    <w:rsid w:val="00F40CB8"/>
    <w:rsid w:val="00F40CDB"/>
    <w:rsid w:val="00F40D4E"/>
    <w:rsid w:val="00F40D50"/>
    <w:rsid w:val="00F40D81"/>
    <w:rsid w:val="00F40E07"/>
    <w:rsid w:val="00F40E22"/>
    <w:rsid w:val="00F40EAC"/>
    <w:rsid w:val="00F40EB7"/>
    <w:rsid w:val="00F40ED3"/>
    <w:rsid w:val="00F40F18"/>
    <w:rsid w:val="00F40F50"/>
    <w:rsid w:val="00F40FB6"/>
    <w:rsid w:val="00F4104A"/>
    <w:rsid w:val="00F41054"/>
    <w:rsid w:val="00F41057"/>
    <w:rsid w:val="00F410C4"/>
    <w:rsid w:val="00F4114C"/>
    <w:rsid w:val="00F411A3"/>
    <w:rsid w:val="00F41323"/>
    <w:rsid w:val="00F41363"/>
    <w:rsid w:val="00F41369"/>
    <w:rsid w:val="00F413AB"/>
    <w:rsid w:val="00F41421"/>
    <w:rsid w:val="00F41471"/>
    <w:rsid w:val="00F41507"/>
    <w:rsid w:val="00F4158A"/>
    <w:rsid w:val="00F415E4"/>
    <w:rsid w:val="00F41727"/>
    <w:rsid w:val="00F4178F"/>
    <w:rsid w:val="00F417AC"/>
    <w:rsid w:val="00F417B7"/>
    <w:rsid w:val="00F417C6"/>
    <w:rsid w:val="00F417F1"/>
    <w:rsid w:val="00F41824"/>
    <w:rsid w:val="00F41910"/>
    <w:rsid w:val="00F41919"/>
    <w:rsid w:val="00F41939"/>
    <w:rsid w:val="00F4198A"/>
    <w:rsid w:val="00F419CC"/>
    <w:rsid w:val="00F419F1"/>
    <w:rsid w:val="00F41A4F"/>
    <w:rsid w:val="00F41B00"/>
    <w:rsid w:val="00F41B38"/>
    <w:rsid w:val="00F41B4E"/>
    <w:rsid w:val="00F41B52"/>
    <w:rsid w:val="00F41B65"/>
    <w:rsid w:val="00F41B92"/>
    <w:rsid w:val="00F41BDE"/>
    <w:rsid w:val="00F41C44"/>
    <w:rsid w:val="00F41C5B"/>
    <w:rsid w:val="00F41C66"/>
    <w:rsid w:val="00F41C89"/>
    <w:rsid w:val="00F41F61"/>
    <w:rsid w:val="00F42063"/>
    <w:rsid w:val="00F420FE"/>
    <w:rsid w:val="00F42103"/>
    <w:rsid w:val="00F4210C"/>
    <w:rsid w:val="00F42113"/>
    <w:rsid w:val="00F42164"/>
    <w:rsid w:val="00F4216F"/>
    <w:rsid w:val="00F4217F"/>
    <w:rsid w:val="00F421B7"/>
    <w:rsid w:val="00F421CA"/>
    <w:rsid w:val="00F4226D"/>
    <w:rsid w:val="00F422A5"/>
    <w:rsid w:val="00F42302"/>
    <w:rsid w:val="00F423D8"/>
    <w:rsid w:val="00F4242E"/>
    <w:rsid w:val="00F424AD"/>
    <w:rsid w:val="00F424DA"/>
    <w:rsid w:val="00F4250A"/>
    <w:rsid w:val="00F42557"/>
    <w:rsid w:val="00F425B6"/>
    <w:rsid w:val="00F425D0"/>
    <w:rsid w:val="00F425ED"/>
    <w:rsid w:val="00F4262E"/>
    <w:rsid w:val="00F4263E"/>
    <w:rsid w:val="00F4265A"/>
    <w:rsid w:val="00F42675"/>
    <w:rsid w:val="00F42679"/>
    <w:rsid w:val="00F42704"/>
    <w:rsid w:val="00F42713"/>
    <w:rsid w:val="00F4273E"/>
    <w:rsid w:val="00F4275D"/>
    <w:rsid w:val="00F4276E"/>
    <w:rsid w:val="00F427B5"/>
    <w:rsid w:val="00F427BF"/>
    <w:rsid w:val="00F4281A"/>
    <w:rsid w:val="00F42900"/>
    <w:rsid w:val="00F42901"/>
    <w:rsid w:val="00F42982"/>
    <w:rsid w:val="00F42A34"/>
    <w:rsid w:val="00F42AB5"/>
    <w:rsid w:val="00F42AFB"/>
    <w:rsid w:val="00F42B8C"/>
    <w:rsid w:val="00F42BC8"/>
    <w:rsid w:val="00F42BED"/>
    <w:rsid w:val="00F42C3F"/>
    <w:rsid w:val="00F42D1A"/>
    <w:rsid w:val="00F42D1D"/>
    <w:rsid w:val="00F42D5B"/>
    <w:rsid w:val="00F42DC2"/>
    <w:rsid w:val="00F42DC7"/>
    <w:rsid w:val="00F42DCA"/>
    <w:rsid w:val="00F42DD2"/>
    <w:rsid w:val="00F42E0C"/>
    <w:rsid w:val="00F42E49"/>
    <w:rsid w:val="00F42E7F"/>
    <w:rsid w:val="00F42F0E"/>
    <w:rsid w:val="00F42F1E"/>
    <w:rsid w:val="00F42F40"/>
    <w:rsid w:val="00F4303E"/>
    <w:rsid w:val="00F43094"/>
    <w:rsid w:val="00F430D2"/>
    <w:rsid w:val="00F430ED"/>
    <w:rsid w:val="00F4317F"/>
    <w:rsid w:val="00F4319E"/>
    <w:rsid w:val="00F431EE"/>
    <w:rsid w:val="00F4324D"/>
    <w:rsid w:val="00F43315"/>
    <w:rsid w:val="00F43334"/>
    <w:rsid w:val="00F433CF"/>
    <w:rsid w:val="00F4343E"/>
    <w:rsid w:val="00F43458"/>
    <w:rsid w:val="00F4347B"/>
    <w:rsid w:val="00F434EB"/>
    <w:rsid w:val="00F4350F"/>
    <w:rsid w:val="00F43564"/>
    <w:rsid w:val="00F4357C"/>
    <w:rsid w:val="00F43602"/>
    <w:rsid w:val="00F4362B"/>
    <w:rsid w:val="00F43632"/>
    <w:rsid w:val="00F43641"/>
    <w:rsid w:val="00F4364B"/>
    <w:rsid w:val="00F43660"/>
    <w:rsid w:val="00F436A8"/>
    <w:rsid w:val="00F43731"/>
    <w:rsid w:val="00F43827"/>
    <w:rsid w:val="00F43885"/>
    <w:rsid w:val="00F438AC"/>
    <w:rsid w:val="00F438BF"/>
    <w:rsid w:val="00F438FD"/>
    <w:rsid w:val="00F43938"/>
    <w:rsid w:val="00F43957"/>
    <w:rsid w:val="00F4397B"/>
    <w:rsid w:val="00F439C1"/>
    <w:rsid w:val="00F43A9D"/>
    <w:rsid w:val="00F43ABA"/>
    <w:rsid w:val="00F43B98"/>
    <w:rsid w:val="00F43BC7"/>
    <w:rsid w:val="00F43C81"/>
    <w:rsid w:val="00F43D5C"/>
    <w:rsid w:val="00F43D64"/>
    <w:rsid w:val="00F43E27"/>
    <w:rsid w:val="00F43E55"/>
    <w:rsid w:val="00F43E6A"/>
    <w:rsid w:val="00F43F23"/>
    <w:rsid w:val="00F43FC5"/>
    <w:rsid w:val="00F43FE0"/>
    <w:rsid w:val="00F4401F"/>
    <w:rsid w:val="00F4406B"/>
    <w:rsid w:val="00F44111"/>
    <w:rsid w:val="00F4411A"/>
    <w:rsid w:val="00F4412A"/>
    <w:rsid w:val="00F44132"/>
    <w:rsid w:val="00F4418B"/>
    <w:rsid w:val="00F4419A"/>
    <w:rsid w:val="00F441EC"/>
    <w:rsid w:val="00F4424B"/>
    <w:rsid w:val="00F4428B"/>
    <w:rsid w:val="00F4428D"/>
    <w:rsid w:val="00F442A5"/>
    <w:rsid w:val="00F442D7"/>
    <w:rsid w:val="00F4430C"/>
    <w:rsid w:val="00F44415"/>
    <w:rsid w:val="00F4443A"/>
    <w:rsid w:val="00F44455"/>
    <w:rsid w:val="00F444B3"/>
    <w:rsid w:val="00F444C1"/>
    <w:rsid w:val="00F444E9"/>
    <w:rsid w:val="00F44516"/>
    <w:rsid w:val="00F4455B"/>
    <w:rsid w:val="00F44586"/>
    <w:rsid w:val="00F445CB"/>
    <w:rsid w:val="00F445CD"/>
    <w:rsid w:val="00F445EF"/>
    <w:rsid w:val="00F4464D"/>
    <w:rsid w:val="00F44698"/>
    <w:rsid w:val="00F446AE"/>
    <w:rsid w:val="00F4478E"/>
    <w:rsid w:val="00F44840"/>
    <w:rsid w:val="00F44854"/>
    <w:rsid w:val="00F4487B"/>
    <w:rsid w:val="00F448C5"/>
    <w:rsid w:val="00F448D0"/>
    <w:rsid w:val="00F4494D"/>
    <w:rsid w:val="00F44973"/>
    <w:rsid w:val="00F44ABD"/>
    <w:rsid w:val="00F44AF2"/>
    <w:rsid w:val="00F44B52"/>
    <w:rsid w:val="00F44B67"/>
    <w:rsid w:val="00F44BC4"/>
    <w:rsid w:val="00F44BE7"/>
    <w:rsid w:val="00F44C59"/>
    <w:rsid w:val="00F44D19"/>
    <w:rsid w:val="00F44DC2"/>
    <w:rsid w:val="00F44DF7"/>
    <w:rsid w:val="00F44E09"/>
    <w:rsid w:val="00F44E17"/>
    <w:rsid w:val="00F44E20"/>
    <w:rsid w:val="00F44E3A"/>
    <w:rsid w:val="00F44EFF"/>
    <w:rsid w:val="00F44FE8"/>
    <w:rsid w:val="00F4502E"/>
    <w:rsid w:val="00F45042"/>
    <w:rsid w:val="00F450C1"/>
    <w:rsid w:val="00F450E3"/>
    <w:rsid w:val="00F45165"/>
    <w:rsid w:val="00F45196"/>
    <w:rsid w:val="00F451A9"/>
    <w:rsid w:val="00F451E6"/>
    <w:rsid w:val="00F45204"/>
    <w:rsid w:val="00F4522F"/>
    <w:rsid w:val="00F45277"/>
    <w:rsid w:val="00F45287"/>
    <w:rsid w:val="00F452BE"/>
    <w:rsid w:val="00F452C6"/>
    <w:rsid w:val="00F452E1"/>
    <w:rsid w:val="00F4534D"/>
    <w:rsid w:val="00F4535C"/>
    <w:rsid w:val="00F453EA"/>
    <w:rsid w:val="00F4542B"/>
    <w:rsid w:val="00F45496"/>
    <w:rsid w:val="00F45508"/>
    <w:rsid w:val="00F455B8"/>
    <w:rsid w:val="00F455F4"/>
    <w:rsid w:val="00F455FC"/>
    <w:rsid w:val="00F45636"/>
    <w:rsid w:val="00F4570C"/>
    <w:rsid w:val="00F4571B"/>
    <w:rsid w:val="00F45727"/>
    <w:rsid w:val="00F45781"/>
    <w:rsid w:val="00F457AB"/>
    <w:rsid w:val="00F45806"/>
    <w:rsid w:val="00F45910"/>
    <w:rsid w:val="00F45967"/>
    <w:rsid w:val="00F459EE"/>
    <w:rsid w:val="00F45A10"/>
    <w:rsid w:val="00F45A14"/>
    <w:rsid w:val="00F45A64"/>
    <w:rsid w:val="00F45BA3"/>
    <w:rsid w:val="00F45BB1"/>
    <w:rsid w:val="00F45BBA"/>
    <w:rsid w:val="00F45BC4"/>
    <w:rsid w:val="00F45CC8"/>
    <w:rsid w:val="00F45D02"/>
    <w:rsid w:val="00F45E41"/>
    <w:rsid w:val="00F45FB8"/>
    <w:rsid w:val="00F46067"/>
    <w:rsid w:val="00F460C7"/>
    <w:rsid w:val="00F46163"/>
    <w:rsid w:val="00F461AA"/>
    <w:rsid w:val="00F4621D"/>
    <w:rsid w:val="00F462EF"/>
    <w:rsid w:val="00F463A2"/>
    <w:rsid w:val="00F463BA"/>
    <w:rsid w:val="00F46418"/>
    <w:rsid w:val="00F46437"/>
    <w:rsid w:val="00F46474"/>
    <w:rsid w:val="00F464C6"/>
    <w:rsid w:val="00F464F7"/>
    <w:rsid w:val="00F4651A"/>
    <w:rsid w:val="00F465B0"/>
    <w:rsid w:val="00F465C5"/>
    <w:rsid w:val="00F465D6"/>
    <w:rsid w:val="00F4676F"/>
    <w:rsid w:val="00F467A9"/>
    <w:rsid w:val="00F467C6"/>
    <w:rsid w:val="00F46801"/>
    <w:rsid w:val="00F46865"/>
    <w:rsid w:val="00F468C2"/>
    <w:rsid w:val="00F46916"/>
    <w:rsid w:val="00F46958"/>
    <w:rsid w:val="00F46960"/>
    <w:rsid w:val="00F46973"/>
    <w:rsid w:val="00F4698F"/>
    <w:rsid w:val="00F469A4"/>
    <w:rsid w:val="00F46A15"/>
    <w:rsid w:val="00F46A1A"/>
    <w:rsid w:val="00F46A3E"/>
    <w:rsid w:val="00F46B61"/>
    <w:rsid w:val="00F46B94"/>
    <w:rsid w:val="00F46B9C"/>
    <w:rsid w:val="00F46BA1"/>
    <w:rsid w:val="00F46C05"/>
    <w:rsid w:val="00F46C42"/>
    <w:rsid w:val="00F46C8E"/>
    <w:rsid w:val="00F46CC5"/>
    <w:rsid w:val="00F46D17"/>
    <w:rsid w:val="00F46D19"/>
    <w:rsid w:val="00F46D59"/>
    <w:rsid w:val="00F46D78"/>
    <w:rsid w:val="00F46DA9"/>
    <w:rsid w:val="00F46F1F"/>
    <w:rsid w:val="00F46FAA"/>
    <w:rsid w:val="00F46FC4"/>
    <w:rsid w:val="00F46FC8"/>
    <w:rsid w:val="00F470F4"/>
    <w:rsid w:val="00F47104"/>
    <w:rsid w:val="00F47114"/>
    <w:rsid w:val="00F4714D"/>
    <w:rsid w:val="00F47155"/>
    <w:rsid w:val="00F471B9"/>
    <w:rsid w:val="00F47224"/>
    <w:rsid w:val="00F47287"/>
    <w:rsid w:val="00F47429"/>
    <w:rsid w:val="00F4750B"/>
    <w:rsid w:val="00F47543"/>
    <w:rsid w:val="00F47609"/>
    <w:rsid w:val="00F47651"/>
    <w:rsid w:val="00F476AB"/>
    <w:rsid w:val="00F476D7"/>
    <w:rsid w:val="00F47730"/>
    <w:rsid w:val="00F47748"/>
    <w:rsid w:val="00F4774F"/>
    <w:rsid w:val="00F47783"/>
    <w:rsid w:val="00F477BC"/>
    <w:rsid w:val="00F477C8"/>
    <w:rsid w:val="00F47807"/>
    <w:rsid w:val="00F47886"/>
    <w:rsid w:val="00F478D9"/>
    <w:rsid w:val="00F4791F"/>
    <w:rsid w:val="00F47983"/>
    <w:rsid w:val="00F479F9"/>
    <w:rsid w:val="00F47A5E"/>
    <w:rsid w:val="00F47AB2"/>
    <w:rsid w:val="00F47AB3"/>
    <w:rsid w:val="00F47B08"/>
    <w:rsid w:val="00F47B57"/>
    <w:rsid w:val="00F47BDB"/>
    <w:rsid w:val="00F47BEB"/>
    <w:rsid w:val="00F47C02"/>
    <w:rsid w:val="00F47C96"/>
    <w:rsid w:val="00F47D30"/>
    <w:rsid w:val="00F47E21"/>
    <w:rsid w:val="00F47E63"/>
    <w:rsid w:val="00F47E82"/>
    <w:rsid w:val="00F47E94"/>
    <w:rsid w:val="00F47EA5"/>
    <w:rsid w:val="00F47F0A"/>
    <w:rsid w:val="00F47F2C"/>
    <w:rsid w:val="00F47F45"/>
    <w:rsid w:val="00F47F54"/>
    <w:rsid w:val="00F5001B"/>
    <w:rsid w:val="00F50086"/>
    <w:rsid w:val="00F50110"/>
    <w:rsid w:val="00F50196"/>
    <w:rsid w:val="00F501A6"/>
    <w:rsid w:val="00F501C9"/>
    <w:rsid w:val="00F50224"/>
    <w:rsid w:val="00F50295"/>
    <w:rsid w:val="00F50340"/>
    <w:rsid w:val="00F50355"/>
    <w:rsid w:val="00F5035A"/>
    <w:rsid w:val="00F5039E"/>
    <w:rsid w:val="00F503BA"/>
    <w:rsid w:val="00F50467"/>
    <w:rsid w:val="00F50582"/>
    <w:rsid w:val="00F50598"/>
    <w:rsid w:val="00F50614"/>
    <w:rsid w:val="00F50677"/>
    <w:rsid w:val="00F506C6"/>
    <w:rsid w:val="00F507D4"/>
    <w:rsid w:val="00F507F4"/>
    <w:rsid w:val="00F5082C"/>
    <w:rsid w:val="00F5086C"/>
    <w:rsid w:val="00F5089A"/>
    <w:rsid w:val="00F508B2"/>
    <w:rsid w:val="00F50949"/>
    <w:rsid w:val="00F509CC"/>
    <w:rsid w:val="00F50ADF"/>
    <w:rsid w:val="00F50B13"/>
    <w:rsid w:val="00F50B84"/>
    <w:rsid w:val="00F50BB1"/>
    <w:rsid w:val="00F50BC4"/>
    <w:rsid w:val="00F50BDE"/>
    <w:rsid w:val="00F50C41"/>
    <w:rsid w:val="00F50C44"/>
    <w:rsid w:val="00F50C6E"/>
    <w:rsid w:val="00F50CF4"/>
    <w:rsid w:val="00F50CFD"/>
    <w:rsid w:val="00F50D9D"/>
    <w:rsid w:val="00F50E20"/>
    <w:rsid w:val="00F50E39"/>
    <w:rsid w:val="00F50E43"/>
    <w:rsid w:val="00F50EDC"/>
    <w:rsid w:val="00F5100F"/>
    <w:rsid w:val="00F5101A"/>
    <w:rsid w:val="00F51084"/>
    <w:rsid w:val="00F51109"/>
    <w:rsid w:val="00F5118F"/>
    <w:rsid w:val="00F511AB"/>
    <w:rsid w:val="00F511C1"/>
    <w:rsid w:val="00F51215"/>
    <w:rsid w:val="00F51218"/>
    <w:rsid w:val="00F51232"/>
    <w:rsid w:val="00F51237"/>
    <w:rsid w:val="00F5129D"/>
    <w:rsid w:val="00F51330"/>
    <w:rsid w:val="00F51331"/>
    <w:rsid w:val="00F513CB"/>
    <w:rsid w:val="00F513D5"/>
    <w:rsid w:val="00F51403"/>
    <w:rsid w:val="00F51437"/>
    <w:rsid w:val="00F51482"/>
    <w:rsid w:val="00F5155E"/>
    <w:rsid w:val="00F5159F"/>
    <w:rsid w:val="00F51677"/>
    <w:rsid w:val="00F516FD"/>
    <w:rsid w:val="00F51715"/>
    <w:rsid w:val="00F51754"/>
    <w:rsid w:val="00F517F9"/>
    <w:rsid w:val="00F517FA"/>
    <w:rsid w:val="00F51972"/>
    <w:rsid w:val="00F51975"/>
    <w:rsid w:val="00F51AB3"/>
    <w:rsid w:val="00F51B2F"/>
    <w:rsid w:val="00F51B8C"/>
    <w:rsid w:val="00F51CC3"/>
    <w:rsid w:val="00F51CF4"/>
    <w:rsid w:val="00F51DDB"/>
    <w:rsid w:val="00F51E0B"/>
    <w:rsid w:val="00F51E47"/>
    <w:rsid w:val="00F51EB9"/>
    <w:rsid w:val="00F51EBE"/>
    <w:rsid w:val="00F51F2C"/>
    <w:rsid w:val="00F51F31"/>
    <w:rsid w:val="00F51F76"/>
    <w:rsid w:val="00F5205B"/>
    <w:rsid w:val="00F52081"/>
    <w:rsid w:val="00F5208C"/>
    <w:rsid w:val="00F520BF"/>
    <w:rsid w:val="00F520CF"/>
    <w:rsid w:val="00F520DF"/>
    <w:rsid w:val="00F52116"/>
    <w:rsid w:val="00F52123"/>
    <w:rsid w:val="00F5212F"/>
    <w:rsid w:val="00F52150"/>
    <w:rsid w:val="00F5218D"/>
    <w:rsid w:val="00F52210"/>
    <w:rsid w:val="00F5221F"/>
    <w:rsid w:val="00F5225E"/>
    <w:rsid w:val="00F52274"/>
    <w:rsid w:val="00F5229D"/>
    <w:rsid w:val="00F522F8"/>
    <w:rsid w:val="00F522FB"/>
    <w:rsid w:val="00F52332"/>
    <w:rsid w:val="00F5238D"/>
    <w:rsid w:val="00F52391"/>
    <w:rsid w:val="00F523AF"/>
    <w:rsid w:val="00F523D3"/>
    <w:rsid w:val="00F52452"/>
    <w:rsid w:val="00F5245D"/>
    <w:rsid w:val="00F524AF"/>
    <w:rsid w:val="00F524BF"/>
    <w:rsid w:val="00F524E8"/>
    <w:rsid w:val="00F52599"/>
    <w:rsid w:val="00F525D0"/>
    <w:rsid w:val="00F525E6"/>
    <w:rsid w:val="00F5262A"/>
    <w:rsid w:val="00F526B5"/>
    <w:rsid w:val="00F526CD"/>
    <w:rsid w:val="00F526F6"/>
    <w:rsid w:val="00F5270B"/>
    <w:rsid w:val="00F5271F"/>
    <w:rsid w:val="00F527AF"/>
    <w:rsid w:val="00F527BC"/>
    <w:rsid w:val="00F527BF"/>
    <w:rsid w:val="00F527C4"/>
    <w:rsid w:val="00F52838"/>
    <w:rsid w:val="00F52856"/>
    <w:rsid w:val="00F528B5"/>
    <w:rsid w:val="00F528C0"/>
    <w:rsid w:val="00F528DD"/>
    <w:rsid w:val="00F529B5"/>
    <w:rsid w:val="00F529C8"/>
    <w:rsid w:val="00F52A07"/>
    <w:rsid w:val="00F52B01"/>
    <w:rsid w:val="00F52B0F"/>
    <w:rsid w:val="00F52B2F"/>
    <w:rsid w:val="00F52B45"/>
    <w:rsid w:val="00F52B47"/>
    <w:rsid w:val="00F52B6E"/>
    <w:rsid w:val="00F52BA5"/>
    <w:rsid w:val="00F52BAC"/>
    <w:rsid w:val="00F52BB0"/>
    <w:rsid w:val="00F52BF6"/>
    <w:rsid w:val="00F52C11"/>
    <w:rsid w:val="00F52C32"/>
    <w:rsid w:val="00F52C72"/>
    <w:rsid w:val="00F52C80"/>
    <w:rsid w:val="00F52CEB"/>
    <w:rsid w:val="00F52D5E"/>
    <w:rsid w:val="00F52D80"/>
    <w:rsid w:val="00F52F2E"/>
    <w:rsid w:val="00F52F53"/>
    <w:rsid w:val="00F52F91"/>
    <w:rsid w:val="00F52FB2"/>
    <w:rsid w:val="00F52FCA"/>
    <w:rsid w:val="00F52FD1"/>
    <w:rsid w:val="00F52FFE"/>
    <w:rsid w:val="00F53055"/>
    <w:rsid w:val="00F5308A"/>
    <w:rsid w:val="00F530C5"/>
    <w:rsid w:val="00F530EF"/>
    <w:rsid w:val="00F530FA"/>
    <w:rsid w:val="00F53146"/>
    <w:rsid w:val="00F531E6"/>
    <w:rsid w:val="00F531EB"/>
    <w:rsid w:val="00F5323D"/>
    <w:rsid w:val="00F53247"/>
    <w:rsid w:val="00F53263"/>
    <w:rsid w:val="00F53272"/>
    <w:rsid w:val="00F532CA"/>
    <w:rsid w:val="00F53400"/>
    <w:rsid w:val="00F53406"/>
    <w:rsid w:val="00F53424"/>
    <w:rsid w:val="00F53438"/>
    <w:rsid w:val="00F5343A"/>
    <w:rsid w:val="00F5346B"/>
    <w:rsid w:val="00F53474"/>
    <w:rsid w:val="00F5347A"/>
    <w:rsid w:val="00F53540"/>
    <w:rsid w:val="00F5356D"/>
    <w:rsid w:val="00F5356E"/>
    <w:rsid w:val="00F5358C"/>
    <w:rsid w:val="00F535C0"/>
    <w:rsid w:val="00F5360C"/>
    <w:rsid w:val="00F53632"/>
    <w:rsid w:val="00F536A0"/>
    <w:rsid w:val="00F536BF"/>
    <w:rsid w:val="00F536D0"/>
    <w:rsid w:val="00F5370A"/>
    <w:rsid w:val="00F537AD"/>
    <w:rsid w:val="00F537B8"/>
    <w:rsid w:val="00F5380E"/>
    <w:rsid w:val="00F5380F"/>
    <w:rsid w:val="00F53872"/>
    <w:rsid w:val="00F53877"/>
    <w:rsid w:val="00F53898"/>
    <w:rsid w:val="00F538C1"/>
    <w:rsid w:val="00F5392D"/>
    <w:rsid w:val="00F53933"/>
    <w:rsid w:val="00F53941"/>
    <w:rsid w:val="00F53961"/>
    <w:rsid w:val="00F5396F"/>
    <w:rsid w:val="00F53974"/>
    <w:rsid w:val="00F539A4"/>
    <w:rsid w:val="00F539CD"/>
    <w:rsid w:val="00F53A65"/>
    <w:rsid w:val="00F53A66"/>
    <w:rsid w:val="00F53A95"/>
    <w:rsid w:val="00F53BAB"/>
    <w:rsid w:val="00F53C09"/>
    <w:rsid w:val="00F53C78"/>
    <w:rsid w:val="00F53C9E"/>
    <w:rsid w:val="00F53CBD"/>
    <w:rsid w:val="00F53CDF"/>
    <w:rsid w:val="00F53CE0"/>
    <w:rsid w:val="00F53CF1"/>
    <w:rsid w:val="00F53D98"/>
    <w:rsid w:val="00F53E46"/>
    <w:rsid w:val="00F53F0F"/>
    <w:rsid w:val="00F53F2D"/>
    <w:rsid w:val="00F53F73"/>
    <w:rsid w:val="00F53F8C"/>
    <w:rsid w:val="00F53F95"/>
    <w:rsid w:val="00F53FBB"/>
    <w:rsid w:val="00F5401C"/>
    <w:rsid w:val="00F5406F"/>
    <w:rsid w:val="00F540A2"/>
    <w:rsid w:val="00F5417C"/>
    <w:rsid w:val="00F541A5"/>
    <w:rsid w:val="00F54255"/>
    <w:rsid w:val="00F54274"/>
    <w:rsid w:val="00F542A3"/>
    <w:rsid w:val="00F542E5"/>
    <w:rsid w:val="00F54342"/>
    <w:rsid w:val="00F543DA"/>
    <w:rsid w:val="00F54445"/>
    <w:rsid w:val="00F54449"/>
    <w:rsid w:val="00F54464"/>
    <w:rsid w:val="00F54480"/>
    <w:rsid w:val="00F54525"/>
    <w:rsid w:val="00F545B2"/>
    <w:rsid w:val="00F545D2"/>
    <w:rsid w:val="00F545D7"/>
    <w:rsid w:val="00F54616"/>
    <w:rsid w:val="00F54627"/>
    <w:rsid w:val="00F546B2"/>
    <w:rsid w:val="00F546B9"/>
    <w:rsid w:val="00F54774"/>
    <w:rsid w:val="00F547F4"/>
    <w:rsid w:val="00F54852"/>
    <w:rsid w:val="00F548A0"/>
    <w:rsid w:val="00F548BF"/>
    <w:rsid w:val="00F5498D"/>
    <w:rsid w:val="00F5499F"/>
    <w:rsid w:val="00F54AB5"/>
    <w:rsid w:val="00F54AF6"/>
    <w:rsid w:val="00F54AF9"/>
    <w:rsid w:val="00F54BA7"/>
    <w:rsid w:val="00F54BE6"/>
    <w:rsid w:val="00F54BFB"/>
    <w:rsid w:val="00F54C3B"/>
    <w:rsid w:val="00F54C61"/>
    <w:rsid w:val="00F54C6B"/>
    <w:rsid w:val="00F54D1D"/>
    <w:rsid w:val="00F54D26"/>
    <w:rsid w:val="00F54D8B"/>
    <w:rsid w:val="00F54D8C"/>
    <w:rsid w:val="00F54E48"/>
    <w:rsid w:val="00F54E58"/>
    <w:rsid w:val="00F54EAF"/>
    <w:rsid w:val="00F54F53"/>
    <w:rsid w:val="00F54F88"/>
    <w:rsid w:val="00F54FE5"/>
    <w:rsid w:val="00F55049"/>
    <w:rsid w:val="00F5505D"/>
    <w:rsid w:val="00F550A5"/>
    <w:rsid w:val="00F550B9"/>
    <w:rsid w:val="00F550FC"/>
    <w:rsid w:val="00F55111"/>
    <w:rsid w:val="00F5512D"/>
    <w:rsid w:val="00F551F5"/>
    <w:rsid w:val="00F551FB"/>
    <w:rsid w:val="00F55220"/>
    <w:rsid w:val="00F55284"/>
    <w:rsid w:val="00F552AB"/>
    <w:rsid w:val="00F552F2"/>
    <w:rsid w:val="00F55384"/>
    <w:rsid w:val="00F5539C"/>
    <w:rsid w:val="00F553B4"/>
    <w:rsid w:val="00F55410"/>
    <w:rsid w:val="00F5541E"/>
    <w:rsid w:val="00F5541F"/>
    <w:rsid w:val="00F55440"/>
    <w:rsid w:val="00F5547C"/>
    <w:rsid w:val="00F5556D"/>
    <w:rsid w:val="00F555F7"/>
    <w:rsid w:val="00F55620"/>
    <w:rsid w:val="00F55656"/>
    <w:rsid w:val="00F557B9"/>
    <w:rsid w:val="00F5582C"/>
    <w:rsid w:val="00F55866"/>
    <w:rsid w:val="00F558B5"/>
    <w:rsid w:val="00F558DC"/>
    <w:rsid w:val="00F558F4"/>
    <w:rsid w:val="00F5596C"/>
    <w:rsid w:val="00F559C1"/>
    <w:rsid w:val="00F559E9"/>
    <w:rsid w:val="00F559F0"/>
    <w:rsid w:val="00F55A08"/>
    <w:rsid w:val="00F55A19"/>
    <w:rsid w:val="00F55B7B"/>
    <w:rsid w:val="00F55C15"/>
    <w:rsid w:val="00F55C65"/>
    <w:rsid w:val="00F55CB0"/>
    <w:rsid w:val="00F55CC3"/>
    <w:rsid w:val="00F55D08"/>
    <w:rsid w:val="00F55D46"/>
    <w:rsid w:val="00F55E3A"/>
    <w:rsid w:val="00F55E48"/>
    <w:rsid w:val="00F55E6C"/>
    <w:rsid w:val="00F55E8A"/>
    <w:rsid w:val="00F55FE5"/>
    <w:rsid w:val="00F560AA"/>
    <w:rsid w:val="00F56126"/>
    <w:rsid w:val="00F5615E"/>
    <w:rsid w:val="00F5620C"/>
    <w:rsid w:val="00F56219"/>
    <w:rsid w:val="00F5624F"/>
    <w:rsid w:val="00F562EF"/>
    <w:rsid w:val="00F5632B"/>
    <w:rsid w:val="00F56346"/>
    <w:rsid w:val="00F5637F"/>
    <w:rsid w:val="00F56420"/>
    <w:rsid w:val="00F56487"/>
    <w:rsid w:val="00F564A3"/>
    <w:rsid w:val="00F564EB"/>
    <w:rsid w:val="00F564F4"/>
    <w:rsid w:val="00F56537"/>
    <w:rsid w:val="00F56574"/>
    <w:rsid w:val="00F56583"/>
    <w:rsid w:val="00F56594"/>
    <w:rsid w:val="00F565A4"/>
    <w:rsid w:val="00F565EC"/>
    <w:rsid w:val="00F566BA"/>
    <w:rsid w:val="00F566CB"/>
    <w:rsid w:val="00F56715"/>
    <w:rsid w:val="00F5674F"/>
    <w:rsid w:val="00F56779"/>
    <w:rsid w:val="00F567A8"/>
    <w:rsid w:val="00F5680B"/>
    <w:rsid w:val="00F56828"/>
    <w:rsid w:val="00F56857"/>
    <w:rsid w:val="00F5685A"/>
    <w:rsid w:val="00F568B8"/>
    <w:rsid w:val="00F56903"/>
    <w:rsid w:val="00F56942"/>
    <w:rsid w:val="00F56961"/>
    <w:rsid w:val="00F56A67"/>
    <w:rsid w:val="00F56A91"/>
    <w:rsid w:val="00F56A9E"/>
    <w:rsid w:val="00F56ABA"/>
    <w:rsid w:val="00F56B5F"/>
    <w:rsid w:val="00F56BE5"/>
    <w:rsid w:val="00F56C0C"/>
    <w:rsid w:val="00F56C6C"/>
    <w:rsid w:val="00F56C77"/>
    <w:rsid w:val="00F56CBF"/>
    <w:rsid w:val="00F56CC2"/>
    <w:rsid w:val="00F56CC5"/>
    <w:rsid w:val="00F56DFF"/>
    <w:rsid w:val="00F56EAC"/>
    <w:rsid w:val="00F56EDC"/>
    <w:rsid w:val="00F56FC5"/>
    <w:rsid w:val="00F56FFF"/>
    <w:rsid w:val="00F570A9"/>
    <w:rsid w:val="00F570BF"/>
    <w:rsid w:val="00F570FA"/>
    <w:rsid w:val="00F57104"/>
    <w:rsid w:val="00F57115"/>
    <w:rsid w:val="00F57166"/>
    <w:rsid w:val="00F5716C"/>
    <w:rsid w:val="00F57225"/>
    <w:rsid w:val="00F57267"/>
    <w:rsid w:val="00F57296"/>
    <w:rsid w:val="00F572B4"/>
    <w:rsid w:val="00F572D0"/>
    <w:rsid w:val="00F572DA"/>
    <w:rsid w:val="00F572FD"/>
    <w:rsid w:val="00F57310"/>
    <w:rsid w:val="00F57382"/>
    <w:rsid w:val="00F5742F"/>
    <w:rsid w:val="00F57451"/>
    <w:rsid w:val="00F57457"/>
    <w:rsid w:val="00F57478"/>
    <w:rsid w:val="00F57508"/>
    <w:rsid w:val="00F57614"/>
    <w:rsid w:val="00F5764E"/>
    <w:rsid w:val="00F576FF"/>
    <w:rsid w:val="00F57710"/>
    <w:rsid w:val="00F5772E"/>
    <w:rsid w:val="00F57752"/>
    <w:rsid w:val="00F5776D"/>
    <w:rsid w:val="00F577B3"/>
    <w:rsid w:val="00F577C0"/>
    <w:rsid w:val="00F578F4"/>
    <w:rsid w:val="00F579AB"/>
    <w:rsid w:val="00F57A2F"/>
    <w:rsid w:val="00F57B14"/>
    <w:rsid w:val="00F57B86"/>
    <w:rsid w:val="00F57B93"/>
    <w:rsid w:val="00F57B99"/>
    <w:rsid w:val="00F57C08"/>
    <w:rsid w:val="00F57C72"/>
    <w:rsid w:val="00F57C87"/>
    <w:rsid w:val="00F57C90"/>
    <w:rsid w:val="00F57CA6"/>
    <w:rsid w:val="00F57CC1"/>
    <w:rsid w:val="00F57CEF"/>
    <w:rsid w:val="00F57D1E"/>
    <w:rsid w:val="00F57D61"/>
    <w:rsid w:val="00F57DF8"/>
    <w:rsid w:val="00F57F09"/>
    <w:rsid w:val="00F57F4B"/>
    <w:rsid w:val="00F57F77"/>
    <w:rsid w:val="00F57F9B"/>
    <w:rsid w:val="00F6002B"/>
    <w:rsid w:val="00F60052"/>
    <w:rsid w:val="00F6005E"/>
    <w:rsid w:val="00F6006F"/>
    <w:rsid w:val="00F60071"/>
    <w:rsid w:val="00F600AF"/>
    <w:rsid w:val="00F6011C"/>
    <w:rsid w:val="00F601C9"/>
    <w:rsid w:val="00F60209"/>
    <w:rsid w:val="00F60250"/>
    <w:rsid w:val="00F60288"/>
    <w:rsid w:val="00F602BF"/>
    <w:rsid w:val="00F602EC"/>
    <w:rsid w:val="00F60351"/>
    <w:rsid w:val="00F603D5"/>
    <w:rsid w:val="00F60436"/>
    <w:rsid w:val="00F604C4"/>
    <w:rsid w:val="00F604DD"/>
    <w:rsid w:val="00F604FD"/>
    <w:rsid w:val="00F60514"/>
    <w:rsid w:val="00F60528"/>
    <w:rsid w:val="00F60614"/>
    <w:rsid w:val="00F6062F"/>
    <w:rsid w:val="00F60637"/>
    <w:rsid w:val="00F6065C"/>
    <w:rsid w:val="00F60679"/>
    <w:rsid w:val="00F606C3"/>
    <w:rsid w:val="00F6074E"/>
    <w:rsid w:val="00F60762"/>
    <w:rsid w:val="00F60772"/>
    <w:rsid w:val="00F6079C"/>
    <w:rsid w:val="00F60830"/>
    <w:rsid w:val="00F60841"/>
    <w:rsid w:val="00F6095F"/>
    <w:rsid w:val="00F609A5"/>
    <w:rsid w:val="00F60AA7"/>
    <w:rsid w:val="00F60ABA"/>
    <w:rsid w:val="00F60AC0"/>
    <w:rsid w:val="00F60B52"/>
    <w:rsid w:val="00F60BE2"/>
    <w:rsid w:val="00F60C36"/>
    <w:rsid w:val="00F60C60"/>
    <w:rsid w:val="00F60C84"/>
    <w:rsid w:val="00F60C9F"/>
    <w:rsid w:val="00F60CD3"/>
    <w:rsid w:val="00F60D93"/>
    <w:rsid w:val="00F60DFC"/>
    <w:rsid w:val="00F60E0B"/>
    <w:rsid w:val="00F60E88"/>
    <w:rsid w:val="00F60E94"/>
    <w:rsid w:val="00F60ED0"/>
    <w:rsid w:val="00F60F06"/>
    <w:rsid w:val="00F60F18"/>
    <w:rsid w:val="00F60F4B"/>
    <w:rsid w:val="00F61011"/>
    <w:rsid w:val="00F61066"/>
    <w:rsid w:val="00F610BE"/>
    <w:rsid w:val="00F611BE"/>
    <w:rsid w:val="00F612AB"/>
    <w:rsid w:val="00F612EB"/>
    <w:rsid w:val="00F61377"/>
    <w:rsid w:val="00F6154A"/>
    <w:rsid w:val="00F6159E"/>
    <w:rsid w:val="00F615E6"/>
    <w:rsid w:val="00F61623"/>
    <w:rsid w:val="00F6165C"/>
    <w:rsid w:val="00F61710"/>
    <w:rsid w:val="00F6171A"/>
    <w:rsid w:val="00F61721"/>
    <w:rsid w:val="00F61766"/>
    <w:rsid w:val="00F617D9"/>
    <w:rsid w:val="00F618E2"/>
    <w:rsid w:val="00F619AD"/>
    <w:rsid w:val="00F619C0"/>
    <w:rsid w:val="00F619CD"/>
    <w:rsid w:val="00F619DE"/>
    <w:rsid w:val="00F61AB0"/>
    <w:rsid w:val="00F61B59"/>
    <w:rsid w:val="00F61B93"/>
    <w:rsid w:val="00F61BFA"/>
    <w:rsid w:val="00F61BFB"/>
    <w:rsid w:val="00F61C33"/>
    <w:rsid w:val="00F61C6B"/>
    <w:rsid w:val="00F61CE7"/>
    <w:rsid w:val="00F61D5E"/>
    <w:rsid w:val="00F61D63"/>
    <w:rsid w:val="00F61DD9"/>
    <w:rsid w:val="00F61E06"/>
    <w:rsid w:val="00F61E0B"/>
    <w:rsid w:val="00F61E2A"/>
    <w:rsid w:val="00F61E88"/>
    <w:rsid w:val="00F61ECC"/>
    <w:rsid w:val="00F61F14"/>
    <w:rsid w:val="00F61F37"/>
    <w:rsid w:val="00F61F7E"/>
    <w:rsid w:val="00F61FAE"/>
    <w:rsid w:val="00F6208A"/>
    <w:rsid w:val="00F62193"/>
    <w:rsid w:val="00F621F2"/>
    <w:rsid w:val="00F6225A"/>
    <w:rsid w:val="00F622DD"/>
    <w:rsid w:val="00F62327"/>
    <w:rsid w:val="00F62368"/>
    <w:rsid w:val="00F6237B"/>
    <w:rsid w:val="00F62416"/>
    <w:rsid w:val="00F6242B"/>
    <w:rsid w:val="00F6247B"/>
    <w:rsid w:val="00F624F5"/>
    <w:rsid w:val="00F62519"/>
    <w:rsid w:val="00F6251D"/>
    <w:rsid w:val="00F6252C"/>
    <w:rsid w:val="00F62530"/>
    <w:rsid w:val="00F6254C"/>
    <w:rsid w:val="00F6258A"/>
    <w:rsid w:val="00F625BC"/>
    <w:rsid w:val="00F625C1"/>
    <w:rsid w:val="00F62622"/>
    <w:rsid w:val="00F62623"/>
    <w:rsid w:val="00F6266C"/>
    <w:rsid w:val="00F62679"/>
    <w:rsid w:val="00F626A0"/>
    <w:rsid w:val="00F626F1"/>
    <w:rsid w:val="00F627B5"/>
    <w:rsid w:val="00F627C6"/>
    <w:rsid w:val="00F62886"/>
    <w:rsid w:val="00F6288C"/>
    <w:rsid w:val="00F629ED"/>
    <w:rsid w:val="00F62A7F"/>
    <w:rsid w:val="00F62A83"/>
    <w:rsid w:val="00F62AB6"/>
    <w:rsid w:val="00F62B6A"/>
    <w:rsid w:val="00F62B74"/>
    <w:rsid w:val="00F62C07"/>
    <w:rsid w:val="00F62C10"/>
    <w:rsid w:val="00F62C4D"/>
    <w:rsid w:val="00F62C69"/>
    <w:rsid w:val="00F62C7A"/>
    <w:rsid w:val="00F62C7C"/>
    <w:rsid w:val="00F62CD4"/>
    <w:rsid w:val="00F62CDC"/>
    <w:rsid w:val="00F62CFC"/>
    <w:rsid w:val="00F62DEC"/>
    <w:rsid w:val="00F62E42"/>
    <w:rsid w:val="00F62F01"/>
    <w:rsid w:val="00F62F30"/>
    <w:rsid w:val="00F62F3E"/>
    <w:rsid w:val="00F62F48"/>
    <w:rsid w:val="00F62F8E"/>
    <w:rsid w:val="00F62FB2"/>
    <w:rsid w:val="00F6301B"/>
    <w:rsid w:val="00F63054"/>
    <w:rsid w:val="00F6306D"/>
    <w:rsid w:val="00F6309B"/>
    <w:rsid w:val="00F63178"/>
    <w:rsid w:val="00F631CF"/>
    <w:rsid w:val="00F63253"/>
    <w:rsid w:val="00F63259"/>
    <w:rsid w:val="00F6328B"/>
    <w:rsid w:val="00F6331E"/>
    <w:rsid w:val="00F6333A"/>
    <w:rsid w:val="00F633B7"/>
    <w:rsid w:val="00F633F6"/>
    <w:rsid w:val="00F633FB"/>
    <w:rsid w:val="00F63415"/>
    <w:rsid w:val="00F63550"/>
    <w:rsid w:val="00F63598"/>
    <w:rsid w:val="00F635A7"/>
    <w:rsid w:val="00F635EF"/>
    <w:rsid w:val="00F6362A"/>
    <w:rsid w:val="00F63767"/>
    <w:rsid w:val="00F637B0"/>
    <w:rsid w:val="00F638C8"/>
    <w:rsid w:val="00F6391F"/>
    <w:rsid w:val="00F63A3B"/>
    <w:rsid w:val="00F63A4C"/>
    <w:rsid w:val="00F63A72"/>
    <w:rsid w:val="00F63A89"/>
    <w:rsid w:val="00F63AA2"/>
    <w:rsid w:val="00F63B9D"/>
    <w:rsid w:val="00F63BDF"/>
    <w:rsid w:val="00F63CB8"/>
    <w:rsid w:val="00F63CDF"/>
    <w:rsid w:val="00F63CEB"/>
    <w:rsid w:val="00F63D32"/>
    <w:rsid w:val="00F63D78"/>
    <w:rsid w:val="00F63D9A"/>
    <w:rsid w:val="00F63DD6"/>
    <w:rsid w:val="00F63E2B"/>
    <w:rsid w:val="00F63E49"/>
    <w:rsid w:val="00F63E6D"/>
    <w:rsid w:val="00F63FE2"/>
    <w:rsid w:val="00F63FF8"/>
    <w:rsid w:val="00F64057"/>
    <w:rsid w:val="00F6409A"/>
    <w:rsid w:val="00F6411B"/>
    <w:rsid w:val="00F64128"/>
    <w:rsid w:val="00F64160"/>
    <w:rsid w:val="00F642C5"/>
    <w:rsid w:val="00F642DF"/>
    <w:rsid w:val="00F6431D"/>
    <w:rsid w:val="00F64357"/>
    <w:rsid w:val="00F643C6"/>
    <w:rsid w:val="00F64433"/>
    <w:rsid w:val="00F64450"/>
    <w:rsid w:val="00F6447B"/>
    <w:rsid w:val="00F6448A"/>
    <w:rsid w:val="00F64492"/>
    <w:rsid w:val="00F64499"/>
    <w:rsid w:val="00F64641"/>
    <w:rsid w:val="00F6466E"/>
    <w:rsid w:val="00F646E5"/>
    <w:rsid w:val="00F64839"/>
    <w:rsid w:val="00F64913"/>
    <w:rsid w:val="00F6491D"/>
    <w:rsid w:val="00F64947"/>
    <w:rsid w:val="00F649AE"/>
    <w:rsid w:val="00F64A10"/>
    <w:rsid w:val="00F64A1B"/>
    <w:rsid w:val="00F64A56"/>
    <w:rsid w:val="00F64A69"/>
    <w:rsid w:val="00F64AA1"/>
    <w:rsid w:val="00F64AAA"/>
    <w:rsid w:val="00F64ACE"/>
    <w:rsid w:val="00F64AD0"/>
    <w:rsid w:val="00F64B1D"/>
    <w:rsid w:val="00F64B3A"/>
    <w:rsid w:val="00F64B6F"/>
    <w:rsid w:val="00F64BB9"/>
    <w:rsid w:val="00F64BBA"/>
    <w:rsid w:val="00F64BD4"/>
    <w:rsid w:val="00F64C06"/>
    <w:rsid w:val="00F64C20"/>
    <w:rsid w:val="00F64C3E"/>
    <w:rsid w:val="00F64C5D"/>
    <w:rsid w:val="00F64C98"/>
    <w:rsid w:val="00F64D50"/>
    <w:rsid w:val="00F64D97"/>
    <w:rsid w:val="00F64DAC"/>
    <w:rsid w:val="00F64DB9"/>
    <w:rsid w:val="00F64DFC"/>
    <w:rsid w:val="00F64E65"/>
    <w:rsid w:val="00F64E92"/>
    <w:rsid w:val="00F64EA6"/>
    <w:rsid w:val="00F64EAC"/>
    <w:rsid w:val="00F64EC3"/>
    <w:rsid w:val="00F64ED5"/>
    <w:rsid w:val="00F64EFB"/>
    <w:rsid w:val="00F64F18"/>
    <w:rsid w:val="00F64F8F"/>
    <w:rsid w:val="00F64FA9"/>
    <w:rsid w:val="00F64FB2"/>
    <w:rsid w:val="00F650BF"/>
    <w:rsid w:val="00F65135"/>
    <w:rsid w:val="00F6513B"/>
    <w:rsid w:val="00F6514E"/>
    <w:rsid w:val="00F651F9"/>
    <w:rsid w:val="00F65219"/>
    <w:rsid w:val="00F65292"/>
    <w:rsid w:val="00F652A3"/>
    <w:rsid w:val="00F652BA"/>
    <w:rsid w:val="00F652FD"/>
    <w:rsid w:val="00F65332"/>
    <w:rsid w:val="00F65354"/>
    <w:rsid w:val="00F6538B"/>
    <w:rsid w:val="00F6541E"/>
    <w:rsid w:val="00F6546F"/>
    <w:rsid w:val="00F65515"/>
    <w:rsid w:val="00F6552C"/>
    <w:rsid w:val="00F65535"/>
    <w:rsid w:val="00F65597"/>
    <w:rsid w:val="00F656B4"/>
    <w:rsid w:val="00F657D8"/>
    <w:rsid w:val="00F6580C"/>
    <w:rsid w:val="00F65895"/>
    <w:rsid w:val="00F658F5"/>
    <w:rsid w:val="00F65908"/>
    <w:rsid w:val="00F6592C"/>
    <w:rsid w:val="00F659B9"/>
    <w:rsid w:val="00F65AAC"/>
    <w:rsid w:val="00F65AC7"/>
    <w:rsid w:val="00F65AF9"/>
    <w:rsid w:val="00F65B93"/>
    <w:rsid w:val="00F65B9B"/>
    <w:rsid w:val="00F65C6B"/>
    <w:rsid w:val="00F65CCA"/>
    <w:rsid w:val="00F65CF4"/>
    <w:rsid w:val="00F65D0B"/>
    <w:rsid w:val="00F65E05"/>
    <w:rsid w:val="00F65E68"/>
    <w:rsid w:val="00F65E69"/>
    <w:rsid w:val="00F65E7C"/>
    <w:rsid w:val="00F65F07"/>
    <w:rsid w:val="00F65F3B"/>
    <w:rsid w:val="00F65F51"/>
    <w:rsid w:val="00F66040"/>
    <w:rsid w:val="00F66163"/>
    <w:rsid w:val="00F6617D"/>
    <w:rsid w:val="00F661BA"/>
    <w:rsid w:val="00F661CB"/>
    <w:rsid w:val="00F6621A"/>
    <w:rsid w:val="00F66244"/>
    <w:rsid w:val="00F66272"/>
    <w:rsid w:val="00F662B5"/>
    <w:rsid w:val="00F662E9"/>
    <w:rsid w:val="00F66307"/>
    <w:rsid w:val="00F66318"/>
    <w:rsid w:val="00F6631F"/>
    <w:rsid w:val="00F66354"/>
    <w:rsid w:val="00F664CE"/>
    <w:rsid w:val="00F664F6"/>
    <w:rsid w:val="00F66538"/>
    <w:rsid w:val="00F66540"/>
    <w:rsid w:val="00F66575"/>
    <w:rsid w:val="00F6657C"/>
    <w:rsid w:val="00F66596"/>
    <w:rsid w:val="00F665C0"/>
    <w:rsid w:val="00F665FC"/>
    <w:rsid w:val="00F666C7"/>
    <w:rsid w:val="00F666FE"/>
    <w:rsid w:val="00F66746"/>
    <w:rsid w:val="00F667F9"/>
    <w:rsid w:val="00F66807"/>
    <w:rsid w:val="00F66820"/>
    <w:rsid w:val="00F66868"/>
    <w:rsid w:val="00F66884"/>
    <w:rsid w:val="00F6688B"/>
    <w:rsid w:val="00F668C1"/>
    <w:rsid w:val="00F669EB"/>
    <w:rsid w:val="00F66A2E"/>
    <w:rsid w:val="00F66A97"/>
    <w:rsid w:val="00F66AB9"/>
    <w:rsid w:val="00F66AD6"/>
    <w:rsid w:val="00F66B3C"/>
    <w:rsid w:val="00F66B83"/>
    <w:rsid w:val="00F66B88"/>
    <w:rsid w:val="00F66B8C"/>
    <w:rsid w:val="00F66C01"/>
    <w:rsid w:val="00F66C11"/>
    <w:rsid w:val="00F66C35"/>
    <w:rsid w:val="00F66CF5"/>
    <w:rsid w:val="00F66E66"/>
    <w:rsid w:val="00F66EC9"/>
    <w:rsid w:val="00F66F0C"/>
    <w:rsid w:val="00F66F27"/>
    <w:rsid w:val="00F66F8C"/>
    <w:rsid w:val="00F66F9D"/>
    <w:rsid w:val="00F66FA4"/>
    <w:rsid w:val="00F67037"/>
    <w:rsid w:val="00F670FC"/>
    <w:rsid w:val="00F6713D"/>
    <w:rsid w:val="00F6714B"/>
    <w:rsid w:val="00F67184"/>
    <w:rsid w:val="00F671C4"/>
    <w:rsid w:val="00F67219"/>
    <w:rsid w:val="00F6725B"/>
    <w:rsid w:val="00F67341"/>
    <w:rsid w:val="00F673C2"/>
    <w:rsid w:val="00F673D4"/>
    <w:rsid w:val="00F673EB"/>
    <w:rsid w:val="00F673FF"/>
    <w:rsid w:val="00F67539"/>
    <w:rsid w:val="00F67553"/>
    <w:rsid w:val="00F675AC"/>
    <w:rsid w:val="00F67633"/>
    <w:rsid w:val="00F67648"/>
    <w:rsid w:val="00F67770"/>
    <w:rsid w:val="00F677EA"/>
    <w:rsid w:val="00F67868"/>
    <w:rsid w:val="00F678DA"/>
    <w:rsid w:val="00F67923"/>
    <w:rsid w:val="00F67982"/>
    <w:rsid w:val="00F67986"/>
    <w:rsid w:val="00F6798F"/>
    <w:rsid w:val="00F67994"/>
    <w:rsid w:val="00F679D9"/>
    <w:rsid w:val="00F67A04"/>
    <w:rsid w:val="00F67A22"/>
    <w:rsid w:val="00F67A3A"/>
    <w:rsid w:val="00F67A79"/>
    <w:rsid w:val="00F67A8B"/>
    <w:rsid w:val="00F67ADF"/>
    <w:rsid w:val="00F67AFD"/>
    <w:rsid w:val="00F67B38"/>
    <w:rsid w:val="00F67B5E"/>
    <w:rsid w:val="00F67C62"/>
    <w:rsid w:val="00F67C8F"/>
    <w:rsid w:val="00F67D38"/>
    <w:rsid w:val="00F67EAE"/>
    <w:rsid w:val="00F67EF3"/>
    <w:rsid w:val="00F67F18"/>
    <w:rsid w:val="00F67F3C"/>
    <w:rsid w:val="00F67FFC"/>
    <w:rsid w:val="00F70023"/>
    <w:rsid w:val="00F70086"/>
    <w:rsid w:val="00F70092"/>
    <w:rsid w:val="00F700B1"/>
    <w:rsid w:val="00F700E2"/>
    <w:rsid w:val="00F7016D"/>
    <w:rsid w:val="00F70200"/>
    <w:rsid w:val="00F7023B"/>
    <w:rsid w:val="00F702A9"/>
    <w:rsid w:val="00F702F0"/>
    <w:rsid w:val="00F70338"/>
    <w:rsid w:val="00F7037C"/>
    <w:rsid w:val="00F703A9"/>
    <w:rsid w:val="00F703D3"/>
    <w:rsid w:val="00F7041C"/>
    <w:rsid w:val="00F7042D"/>
    <w:rsid w:val="00F7047C"/>
    <w:rsid w:val="00F7047F"/>
    <w:rsid w:val="00F70560"/>
    <w:rsid w:val="00F70563"/>
    <w:rsid w:val="00F70586"/>
    <w:rsid w:val="00F705AB"/>
    <w:rsid w:val="00F70636"/>
    <w:rsid w:val="00F70677"/>
    <w:rsid w:val="00F70685"/>
    <w:rsid w:val="00F70695"/>
    <w:rsid w:val="00F70753"/>
    <w:rsid w:val="00F70757"/>
    <w:rsid w:val="00F7079E"/>
    <w:rsid w:val="00F7080D"/>
    <w:rsid w:val="00F70813"/>
    <w:rsid w:val="00F7083B"/>
    <w:rsid w:val="00F70889"/>
    <w:rsid w:val="00F708C2"/>
    <w:rsid w:val="00F708C9"/>
    <w:rsid w:val="00F70944"/>
    <w:rsid w:val="00F70980"/>
    <w:rsid w:val="00F709AF"/>
    <w:rsid w:val="00F70AE1"/>
    <w:rsid w:val="00F70AEE"/>
    <w:rsid w:val="00F70B13"/>
    <w:rsid w:val="00F70B27"/>
    <w:rsid w:val="00F70B4B"/>
    <w:rsid w:val="00F70B56"/>
    <w:rsid w:val="00F70B7B"/>
    <w:rsid w:val="00F70B7F"/>
    <w:rsid w:val="00F70BD1"/>
    <w:rsid w:val="00F70C13"/>
    <w:rsid w:val="00F70CD4"/>
    <w:rsid w:val="00F70D52"/>
    <w:rsid w:val="00F70D80"/>
    <w:rsid w:val="00F70DB8"/>
    <w:rsid w:val="00F70DF3"/>
    <w:rsid w:val="00F70E7C"/>
    <w:rsid w:val="00F70E8B"/>
    <w:rsid w:val="00F70ECF"/>
    <w:rsid w:val="00F70F01"/>
    <w:rsid w:val="00F70F0E"/>
    <w:rsid w:val="00F70F2F"/>
    <w:rsid w:val="00F70F93"/>
    <w:rsid w:val="00F71045"/>
    <w:rsid w:val="00F710CF"/>
    <w:rsid w:val="00F710F4"/>
    <w:rsid w:val="00F71182"/>
    <w:rsid w:val="00F711C4"/>
    <w:rsid w:val="00F711D4"/>
    <w:rsid w:val="00F71238"/>
    <w:rsid w:val="00F7123B"/>
    <w:rsid w:val="00F7129A"/>
    <w:rsid w:val="00F712FA"/>
    <w:rsid w:val="00F71325"/>
    <w:rsid w:val="00F7135E"/>
    <w:rsid w:val="00F713FC"/>
    <w:rsid w:val="00F71437"/>
    <w:rsid w:val="00F71455"/>
    <w:rsid w:val="00F71510"/>
    <w:rsid w:val="00F71573"/>
    <w:rsid w:val="00F71592"/>
    <w:rsid w:val="00F715A2"/>
    <w:rsid w:val="00F71627"/>
    <w:rsid w:val="00F71634"/>
    <w:rsid w:val="00F71667"/>
    <w:rsid w:val="00F7168F"/>
    <w:rsid w:val="00F716A0"/>
    <w:rsid w:val="00F716A5"/>
    <w:rsid w:val="00F71766"/>
    <w:rsid w:val="00F71873"/>
    <w:rsid w:val="00F71975"/>
    <w:rsid w:val="00F71976"/>
    <w:rsid w:val="00F71A02"/>
    <w:rsid w:val="00F71A0F"/>
    <w:rsid w:val="00F71AA3"/>
    <w:rsid w:val="00F71B07"/>
    <w:rsid w:val="00F71B68"/>
    <w:rsid w:val="00F71B77"/>
    <w:rsid w:val="00F71BBB"/>
    <w:rsid w:val="00F71C8F"/>
    <w:rsid w:val="00F71CEB"/>
    <w:rsid w:val="00F71D1B"/>
    <w:rsid w:val="00F71D68"/>
    <w:rsid w:val="00F71DD0"/>
    <w:rsid w:val="00F71DF3"/>
    <w:rsid w:val="00F71E11"/>
    <w:rsid w:val="00F71E1B"/>
    <w:rsid w:val="00F71E5A"/>
    <w:rsid w:val="00F71E6B"/>
    <w:rsid w:val="00F71F13"/>
    <w:rsid w:val="00F71F22"/>
    <w:rsid w:val="00F71F51"/>
    <w:rsid w:val="00F72001"/>
    <w:rsid w:val="00F7201E"/>
    <w:rsid w:val="00F72091"/>
    <w:rsid w:val="00F72098"/>
    <w:rsid w:val="00F720DE"/>
    <w:rsid w:val="00F72100"/>
    <w:rsid w:val="00F72185"/>
    <w:rsid w:val="00F721A8"/>
    <w:rsid w:val="00F721B5"/>
    <w:rsid w:val="00F7226E"/>
    <w:rsid w:val="00F72278"/>
    <w:rsid w:val="00F722B2"/>
    <w:rsid w:val="00F72328"/>
    <w:rsid w:val="00F72364"/>
    <w:rsid w:val="00F72384"/>
    <w:rsid w:val="00F723F0"/>
    <w:rsid w:val="00F72431"/>
    <w:rsid w:val="00F72440"/>
    <w:rsid w:val="00F7245D"/>
    <w:rsid w:val="00F724FA"/>
    <w:rsid w:val="00F72566"/>
    <w:rsid w:val="00F72625"/>
    <w:rsid w:val="00F72635"/>
    <w:rsid w:val="00F72638"/>
    <w:rsid w:val="00F72652"/>
    <w:rsid w:val="00F72680"/>
    <w:rsid w:val="00F726C9"/>
    <w:rsid w:val="00F72721"/>
    <w:rsid w:val="00F7276A"/>
    <w:rsid w:val="00F7280C"/>
    <w:rsid w:val="00F7284C"/>
    <w:rsid w:val="00F7284D"/>
    <w:rsid w:val="00F72886"/>
    <w:rsid w:val="00F728B9"/>
    <w:rsid w:val="00F728BA"/>
    <w:rsid w:val="00F7297D"/>
    <w:rsid w:val="00F729A8"/>
    <w:rsid w:val="00F72A37"/>
    <w:rsid w:val="00F72A4B"/>
    <w:rsid w:val="00F72A66"/>
    <w:rsid w:val="00F72AFA"/>
    <w:rsid w:val="00F72B75"/>
    <w:rsid w:val="00F72B93"/>
    <w:rsid w:val="00F72C24"/>
    <w:rsid w:val="00F72C67"/>
    <w:rsid w:val="00F72D44"/>
    <w:rsid w:val="00F72D61"/>
    <w:rsid w:val="00F72DBE"/>
    <w:rsid w:val="00F72EEB"/>
    <w:rsid w:val="00F72FE2"/>
    <w:rsid w:val="00F73002"/>
    <w:rsid w:val="00F730EA"/>
    <w:rsid w:val="00F730F4"/>
    <w:rsid w:val="00F73182"/>
    <w:rsid w:val="00F7319D"/>
    <w:rsid w:val="00F731BA"/>
    <w:rsid w:val="00F731D4"/>
    <w:rsid w:val="00F73268"/>
    <w:rsid w:val="00F7326C"/>
    <w:rsid w:val="00F7334C"/>
    <w:rsid w:val="00F7335A"/>
    <w:rsid w:val="00F73366"/>
    <w:rsid w:val="00F733E0"/>
    <w:rsid w:val="00F7342F"/>
    <w:rsid w:val="00F734C8"/>
    <w:rsid w:val="00F734E0"/>
    <w:rsid w:val="00F73505"/>
    <w:rsid w:val="00F73553"/>
    <w:rsid w:val="00F7359F"/>
    <w:rsid w:val="00F73618"/>
    <w:rsid w:val="00F7362A"/>
    <w:rsid w:val="00F736E0"/>
    <w:rsid w:val="00F73719"/>
    <w:rsid w:val="00F73747"/>
    <w:rsid w:val="00F73748"/>
    <w:rsid w:val="00F7374B"/>
    <w:rsid w:val="00F73770"/>
    <w:rsid w:val="00F73788"/>
    <w:rsid w:val="00F73810"/>
    <w:rsid w:val="00F738C5"/>
    <w:rsid w:val="00F738CF"/>
    <w:rsid w:val="00F7390E"/>
    <w:rsid w:val="00F73921"/>
    <w:rsid w:val="00F73926"/>
    <w:rsid w:val="00F73978"/>
    <w:rsid w:val="00F73980"/>
    <w:rsid w:val="00F739D0"/>
    <w:rsid w:val="00F739F1"/>
    <w:rsid w:val="00F73A64"/>
    <w:rsid w:val="00F73A7F"/>
    <w:rsid w:val="00F73A97"/>
    <w:rsid w:val="00F73AD3"/>
    <w:rsid w:val="00F73AD5"/>
    <w:rsid w:val="00F73AEF"/>
    <w:rsid w:val="00F73B64"/>
    <w:rsid w:val="00F73BE1"/>
    <w:rsid w:val="00F73EB5"/>
    <w:rsid w:val="00F73FBB"/>
    <w:rsid w:val="00F73FEF"/>
    <w:rsid w:val="00F74008"/>
    <w:rsid w:val="00F7402C"/>
    <w:rsid w:val="00F740B0"/>
    <w:rsid w:val="00F740BF"/>
    <w:rsid w:val="00F740C9"/>
    <w:rsid w:val="00F740DE"/>
    <w:rsid w:val="00F74182"/>
    <w:rsid w:val="00F74204"/>
    <w:rsid w:val="00F742C7"/>
    <w:rsid w:val="00F74307"/>
    <w:rsid w:val="00F7436F"/>
    <w:rsid w:val="00F7439C"/>
    <w:rsid w:val="00F743A0"/>
    <w:rsid w:val="00F744BA"/>
    <w:rsid w:val="00F744E2"/>
    <w:rsid w:val="00F744EC"/>
    <w:rsid w:val="00F74697"/>
    <w:rsid w:val="00F746A6"/>
    <w:rsid w:val="00F746B2"/>
    <w:rsid w:val="00F74721"/>
    <w:rsid w:val="00F74756"/>
    <w:rsid w:val="00F74794"/>
    <w:rsid w:val="00F74818"/>
    <w:rsid w:val="00F74852"/>
    <w:rsid w:val="00F74922"/>
    <w:rsid w:val="00F7498A"/>
    <w:rsid w:val="00F749C5"/>
    <w:rsid w:val="00F749E3"/>
    <w:rsid w:val="00F74A45"/>
    <w:rsid w:val="00F74AC3"/>
    <w:rsid w:val="00F74BB5"/>
    <w:rsid w:val="00F74BC5"/>
    <w:rsid w:val="00F74C15"/>
    <w:rsid w:val="00F74C5F"/>
    <w:rsid w:val="00F74CBC"/>
    <w:rsid w:val="00F74DAC"/>
    <w:rsid w:val="00F74DE0"/>
    <w:rsid w:val="00F74E14"/>
    <w:rsid w:val="00F74F0A"/>
    <w:rsid w:val="00F74F2A"/>
    <w:rsid w:val="00F74F35"/>
    <w:rsid w:val="00F74FB2"/>
    <w:rsid w:val="00F74FEA"/>
    <w:rsid w:val="00F74FF1"/>
    <w:rsid w:val="00F75032"/>
    <w:rsid w:val="00F75086"/>
    <w:rsid w:val="00F750A4"/>
    <w:rsid w:val="00F750AA"/>
    <w:rsid w:val="00F750EC"/>
    <w:rsid w:val="00F751E5"/>
    <w:rsid w:val="00F7523A"/>
    <w:rsid w:val="00F75252"/>
    <w:rsid w:val="00F752B3"/>
    <w:rsid w:val="00F752CC"/>
    <w:rsid w:val="00F752EC"/>
    <w:rsid w:val="00F753A3"/>
    <w:rsid w:val="00F75427"/>
    <w:rsid w:val="00F7544D"/>
    <w:rsid w:val="00F754AE"/>
    <w:rsid w:val="00F754E4"/>
    <w:rsid w:val="00F755A0"/>
    <w:rsid w:val="00F755D6"/>
    <w:rsid w:val="00F7568D"/>
    <w:rsid w:val="00F756A6"/>
    <w:rsid w:val="00F756F0"/>
    <w:rsid w:val="00F75733"/>
    <w:rsid w:val="00F7573F"/>
    <w:rsid w:val="00F7577D"/>
    <w:rsid w:val="00F757D4"/>
    <w:rsid w:val="00F758A7"/>
    <w:rsid w:val="00F758E3"/>
    <w:rsid w:val="00F75965"/>
    <w:rsid w:val="00F759F0"/>
    <w:rsid w:val="00F75A33"/>
    <w:rsid w:val="00F75AA1"/>
    <w:rsid w:val="00F75AEA"/>
    <w:rsid w:val="00F75B5B"/>
    <w:rsid w:val="00F75BA1"/>
    <w:rsid w:val="00F75BDD"/>
    <w:rsid w:val="00F75C1D"/>
    <w:rsid w:val="00F75CB6"/>
    <w:rsid w:val="00F75D6B"/>
    <w:rsid w:val="00F75D72"/>
    <w:rsid w:val="00F75DC8"/>
    <w:rsid w:val="00F75DCA"/>
    <w:rsid w:val="00F75E09"/>
    <w:rsid w:val="00F75E54"/>
    <w:rsid w:val="00F75E5B"/>
    <w:rsid w:val="00F75EC9"/>
    <w:rsid w:val="00F75EDE"/>
    <w:rsid w:val="00F75F88"/>
    <w:rsid w:val="00F75F8D"/>
    <w:rsid w:val="00F75F9A"/>
    <w:rsid w:val="00F75FA6"/>
    <w:rsid w:val="00F76007"/>
    <w:rsid w:val="00F76022"/>
    <w:rsid w:val="00F76172"/>
    <w:rsid w:val="00F76176"/>
    <w:rsid w:val="00F7618E"/>
    <w:rsid w:val="00F761D6"/>
    <w:rsid w:val="00F7621C"/>
    <w:rsid w:val="00F763A5"/>
    <w:rsid w:val="00F763C0"/>
    <w:rsid w:val="00F76414"/>
    <w:rsid w:val="00F76422"/>
    <w:rsid w:val="00F76423"/>
    <w:rsid w:val="00F76440"/>
    <w:rsid w:val="00F764C2"/>
    <w:rsid w:val="00F7650D"/>
    <w:rsid w:val="00F765A9"/>
    <w:rsid w:val="00F7666F"/>
    <w:rsid w:val="00F76731"/>
    <w:rsid w:val="00F7676E"/>
    <w:rsid w:val="00F767B4"/>
    <w:rsid w:val="00F767E1"/>
    <w:rsid w:val="00F76830"/>
    <w:rsid w:val="00F76913"/>
    <w:rsid w:val="00F769E9"/>
    <w:rsid w:val="00F769ED"/>
    <w:rsid w:val="00F769FB"/>
    <w:rsid w:val="00F76A13"/>
    <w:rsid w:val="00F76AB7"/>
    <w:rsid w:val="00F76AF4"/>
    <w:rsid w:val="00F76AFA"/>
    <w:rsid w:val="00F76B26"/>
    <w:rsid w:val="00F76BAE"/>
    <w:rsid w:val="00F76C10"/>
    <w:rsid w:val="00F76C3A"/>
    <w:rsid w:val="00F76D9A"/>
    <w:rsid w:val="00F76DD3"/>
    <w:rsid w:val="00F76E22"/>
    <w:rsid w:val="00F76ECC"/>
    <w:rsid w:val="00F76ED0"/>
    <w:rsid w:val="00F76EDB"/>
    <w:rsid w:val="00F76F0D"/>
    <w:rsid w:val="00F76F0F"/>
    <w:rsid w:val="00F76F2E"/>
    <w:rsid w:val="00F76F82"/>
    <w:rsid w:val="00F76FD7"/>
    <w:rsid w:val="00F770D9"/>
    <w:rsid w:val="00F77233"/>
    <w:rsid w:val="00F7727A"/>
    <w:rsid w:val="00F772E3"/>
    <w:rsid w:val="00F772EB"/>
    <w:rsid w:val="00F7730B"/>
    <w:rsid w:val="00F7733A"/>
    <w:rsid w:val="00F77359"/>
    <w:rsid w:val="00F7741A"/>
    <w:rsid w:val="00F77480"/>
    <w:rsid w:val="00F774D8"/>
    <w:rsid w:val="00F7751A"/>
    <w:rsid w:val="00F775BD"/>
    <w:rsid w:val="00F7763B"/>
    <w:rsid w:val="00F7767A"/>
    <w:rsid w:val="00F776A0"/>
    <w:rsid w:val="00F7775A"/>
    <w:rsid w:val="00F77915"/>
    <w:rsid w:val="00F7791E"/>
    <w:rsid w:val="00F779A2"/>
    <w:rsid w:val="00F779DA"/>
    <w:rsid w:val="00F77A2C"/>
    <w:rsid w:val="00F77A5E"/>
    <w:rsid w:val="00F77A7F"/>
    <w:rsid w:val="00F77A91"/>
    <w:rsid w:val="00F77AC2"/>
    <w:rsid w:val="00F77B0D"/>
    <w:rsid w:val="00F77B11"/>
    <w:rsid w:val="00F77B2E"/>
    <w:rsid w:val="00F77B62"/>
    <w:rsid w:val="00F77B97"/>
    <w:rsid w:val="00F77BC9"/>
    <w:rsid w:val="00F77BCF"/>
    <w:rsid w:val="00F77BD6"/>
    <w:rsid w:val="00F77BF9"/>
    <w:rsid w:val="00F77C19"/>
    <w:rsid w:val="00F77C33"/>
    <w:rsid w:val="00F77C80"/>
    <w:rsid w:val="00F77C92"/>
    <w:rsid w:val="00F77CAD"/>
    <w:rsid w:val="00F77CD6"/>
    <w:rsid w:val="00F77D46"/>
    <w:rsid w:val="00F77DA2"/>
    <w:rsid w:val="00F77DB9"/>
    <w:rsid w:val="00F77DDC"/>
    <w:rsid w:val="00F77DF7"/>
    <w:rsid w:val="00F77ECE"/>
    <w:rsid w:val="00F77ED4"/>
    <w:rsid w:val="00F77F09"/>
    <w:rsid w:val="00F77F13"/>
    <w:rsid w:val="00F77F1E"/>
    <w:rsid w:val="00F77F26"/>
    <w:rsid w:val="00F77F48"/>
    <w:rsid w:val="00F80002"/>
    <w:rsid w:val="00F8002C"/>
    <w:rsid w:val="00F80306"/>
    <w:rsid w:val="00F8042C"/>
    <w:rsid w:val="00F80539"/>
    <w:rsid w:val="00F80564"/>
    <w:rsid w:val="00F80609"/>
    <w:rsid w:val="00F806F9"/>
    <w:rsid w:val="00F80769"/>
    <w:rsid w:val="00F80787"/>
    <w:rsid w:val="00F807A7"/>
    <w:rsid w:val="00F807CB"/>
    <w:rsid w:val="00F807F7"/>
    <w:rsid w:val="00F8083D"/>
    <w:rsid w:val="00F8086B"/>
    <w:rsid w:val="00F8086C"/>
    <w:rsid w:val="00F809B4"/>
    <w:rsid w:val="00F80A24"/>
    <w:rsid w:val="00F80A35"/>
    <w:rsid w:val="00F80A44"/>
    <w:rsid w:val="00F80AE6"/>
    <w:rsid w:val="00F80AEE"/>
    <w:rsid w:val="00F80AF3"/>
    <w:rsid w:val="00F80AFD"/>
    <w:rsid w:val="00F80B58"/>
    <w:rsid w:val="00F80BB4"/>
    <w:rsid w:val="00F80C1E"/>
    <w:rsid w:val="00F80CCF"/>
    <w:rsid w:val="00F80CE3"/>
    <w:rsid w:val="00F80CEB"/>
    <w:rsid w:val="00F80DF1"/>
    <w:rsid w:val="00F80E12"/>
    <w:rsid w:val="00F80E50"/>
    <w:rsid w:val="00F80E5B"/>
    <w:rsid w:val="00F80FFF"/>
    <w:rsid w:val="00F810B3"/>
    <w:rsid w:val="00F81198"/>
    <w:rsid w:val="00F811C6"/>
    <w:rsid w:val="00F811F9"/>
    <w:rsid w:val="00F81219"/>
    <w:rsid w:val="00F8121A"/>
    <w:rsid w:val="00F812A5"/>
    <w:rsid w:val="00F812CD"/>
    <w:rsid w:val="00F8131C"/>
    <w:rsid w:val="00F81329"/>
    <w:rsid w:val="00F8136E"/>
    <w:rsid w:val="00F813A8"/>
    <w:rsid w:val="00F813C3"/>
    <w:rsid w:val="00F8144B"/>
    <w:rsid w:val="00F81465"/>
    <w:rsid w:val="00F8146C"/>
    <w:rsid w:val="00F81480"/>
    <w:rsid w:val="00F814BD"/>
    <w:rsid w:val="00F814D1"/>
    <w:rsid w:val="00F814EE"/>
    <w:rsid w:val="00F81549"/>
    <w:rsid w:val="00F815EF"/>
    <w:rsid w:val="00F8161B"/>
    <w:rsid w:val="00F81685"/>
    <w:rsid w:val="00F81686"/>
    <w:rsid w:val="00F81715"/>
    <w:rsid w:val="00F81728"/>
    <w:rsid w:val="00F81784"/>
    <w:rsid w:val="00F817A7"/>
    <w:rsid w:val="00F818BD"/>
    <w:rsid w:val="00F819FC"/>
    <w:rsid w:val="00F81A40"/>
    <w:rsid w:val="00F81A7A"/>
    <w:rsid w:val="00F81A85"/>
    <w:rsid w:val="00F81A93"/>
    <w:rsid w:val="00F81AE1"/>
    <w:rsid w:val="00F81BD4"/>
    <w:rsid w:val="00F81C0A"/>
    <w:rsid w:val="00F81C90"/>
    <w:rsid w:val="00F81CB4"/>
    <w:rsid w:val="00F81DAE"/>
    <w:rsid w:val="00F81DBA"/>
    <w:rsid w:val="00F81E0E"/>
    <w:rsid w:val="00F81E16"/>
    <w:rsid w:val="00F81EB4"/>
    <w:rsid w:val="00F81EC6"/>
    <w:rsid w:val="00F81EEB"/>
    <w:rsid w:val="00F81F5D"/>
    <w:rsid w:val="00F81FA6"/>
    <w:rsid w:val="00F82065"/>
    <w:rsid w:val="00F820C2"/>
    <w:rsid w:val="00F820C3"/>
    <w:rsid w:val="00F8211A"/>
    <w:rsid w:val="00F82130"/>
    <w:rsid w:val="00F82189"/>
    <w:rsid w:val="00F821D0"/>
    <w:rsid w:val="00F821FC"/>
    <w:rsid w:val="00F8221E"/>
    <w:rsid w:val="00F8224F"/>
    <w:rsid w:val="00F822B5"/>
    <w:rsid w:val="00F8231C"/>
    <w:rsid w:val="00F8232B"/>
    <w:rsid w:val="00F8233A"/>
    <w:rsid w:val="00F8233F"/>
    <w:rsid w:val="00F823B3"/>
    <w:rsid w:val="00F82438"/>
    <w:rsid w:val="00F8248F"/>
    <w:rsid w:val="00F8250C"/>
    <w:rsid w:val="00F8257B"/>
    <w:rsid w:val="00F8267E"/>
    <w:rsid w:val="00F82680"/>
    <w:rsid w:val="00F82685"/>
    <w:rsid w:val="00F826C2"/>
    <w:rsid w:val="00F82773"/>
    <w:rsid w:val="00F827E3"/>
    <w:rsid w:val="00F827ED"/>
    <w:rsid w:val="00F82805"/>
    <w:rsid w:val="00F82839"/>
    <w:rsid w:val="00F82929"/>
    <w:rsid w:val="00F8298B"/>
    <w:rsid w:val="00F829E3"/>
    <w:rsid w:val="00F82A01"/>
    <w:rsid w:val="00F82A8C"/>
    <w:rsid w:val="00F82A9F"/>
    <w:rsid w:val="00F82AD6"/>
    <w:rsid w:val="00F82AFD"/>
    <w:rsid w:val="00F82BC3"/>
    <w:rsid w:val="00F82C44"/>
    <w:rsid w:val="00F82C80"/>
    <w:rsid w:val="00F82D2C"/>
    <w:rsid w:val="00F82D8D"/>
    <w:rsid w:val="00F82E80"/>
    <w:rsid w:val="00F82EE8"/>
    <w:rsid w:val="00F82F17"/>
    <w:rsid w:val="00F82F63"/>
    <w:rsid w:val="00F82FCF"/>
    <w:rsid w:val="00F83047"/>
    <w:rsid w:val="00F8304F"/>
    <w:rsid w:val="00F8322D"/>
    <w:rsid w:val="00F8325C"/>
    <w:rsid w:val="00F8326B"/>
    <w:rsid w:val="00F8329B"/>
    <w:rsid w:val="00F832C3"/>
    <w:rsid w:val="00F83327"/>
    <w:rsid w:val="00F833B3"/>
    <w:rsid w:val="00F833CD"/>
    <w:rsid w:val="00F833E9"/>
    <w:rsid w:val="00F833F4"/>
    <w:rsid w:val="00F8340B"/>
    <w:rsid w:val="00F8345B"/>
    <w:rsid w:val="00F834CD"/>
    <w:rsid w:val="00F83546"/>
    <w:rsid w:val="00F83576"/>
    <w:rsid w:val="00F8358A"/>
    <w:rsid w:val="00F8358E"/>
    <w:rsid w:val="00F835CC"/>
    <w:rsid w:val="00F835E0"/>
    <w:rsid w:val="00F835F5"/>
    <w:rsid w:val="00F8371C"/>
    <w:rsid w:val="00F83798"/>
    <w:rsid w:val="00F837FD"/>
    <w:rsid w:val="00F8385F"/>
    <w:rsid w:val="00F8389C"/>
    <w:rsid w:val="00F8389E"/>
    <w:rsid w:val="00F838CF"/>
    <w:rsid w:val="00F838DC"/>
    <w:rsid w:val="00F83955"/>
    <w:rsid w:val="00F839B7"/>
    <w:rsid w:val="00F83A42"/>
    <w:rsid w:val="00F83AAF"/>
    <w:rsid w:val="00F83AFB"/>
    <w:rsid w:val="00F83B5B"/>
    <w:rsid w:val="00F83BCB"/>
    <w:rsid w:val="00F83C38"/>
    <w:rsid w:val="00F83D57"/>
    <w:rsid w:val="00F83D60"/>
    <w:rsid w:val="00F83E13"/>
    <w:rsid w:val="00F83E3D"/>
    <w:rsid w:val="00F83EA6"/>
    <w:rsid w:val="00F83EE7"/>
    <w:rsid w:val="00F83EF5"/>
    <w:rsid w:val="00F83EF9"/>
    <w:rsid w:val="00F83F0A"/>
    <w:rsid w:val="00F83F1F"/>
    <w:rsid w:val="00F83F65"/>
    <w:rsid w:val="00F84015"/>
    <w:rsid w:val="00F840F6"/>
    <w:rsid w:val="00F84112"/>
    <w:rsid w:val="00F84202"/>
    <w:rsid w:val="00F8421D"/>
    <w:rsid w:val="00F84230"/>
    <w:rsid w:val="00F84274"/>
    <w:rsid w:val="00F84278"/>
    <w:rsid w:val="00F842D4"/>
    <w:rsid w:val="00F842DC"/>
    <w:rsid w:val="00F8437D"/>
    <w:rsid w:val="00F84408"/>
    <w:rsid w:val="00F8448E"/>
    <w:rsid w:val="00F8459D"/>
    <w:rsid w:val="00F8468B"/>
    <w:rsid w:val="00F84804"/>
    <w:rsid w:val="00F84884"/>
    <w:rsid w:val="00F849F5"/>
    <w:rsid w:val="00F84A3A"/>
    <w:rsid w:val="00F84A65"/>
    <w:rsid w:val="00F84A7C"/>
    <w:rsid w:val="00F84AD9"/>
    <w:rsid w:val="00F84AE6"/>
    <w:rsid w:val="00F84AFD"/>
    <w:rsid w:val="00F84B60"/>
    <w:rsid w:val="00F84B64"/>
    <w:rsid w:val="00F84B6D"/>
    <w:rsid w:val="00F84B84"/>
    <w:rsid w:val="00F84C0A"/>
    <w:rsid w:val="00F84C0E"/>
    <w:rsid w:val="00F84CA7"/>
    <w:rsid w:val="00F84CC2"/>
    <w:rsid w:val="00F84CE3"/>
    <w:rsid w:val="00F84CEB"/>
    <w:rsid w:val="00F84D13"/>
    <w:rsid w:val="00F84D41"/>
    <w:rsid w:val="00F84E9D"/>
    <w:rsid w:val="00F84EA7"/>
    <w:rsid w:val="00F84F04"/>
    <w:rsid w:val="00F84F68"/>
    <w:rsid w:val="00F84F69"/>
    <w:rsid w:val="00F84F7F"/>
    <w:rsid w:val="00F84F89"/>
    <w:rsid w:val="00F84FF6"/>
    <w:rsid w:val="00F8500C"/>
    <w:rsid w:val="00F85010"/>
    <w:rsid w:val="00F85033"/>
    <w:rsid w:val="00F8503F"/>
    <w:rsid w:val="00F85041"/>
    <w:rsid w:val="00F850A3"/>
    <w:rsid w:val="00F850B5"/>
    <w:rsid w:val="00F85150"/>
    <w:rsid w:val="00F8517A"/>
    <w:rsid w:val="00F8519F"/>
    <w:rsid w:val="00F851EE"/>
    <w:rsid w:val="00F8523A"/>
    <w:rsid w:val="00F852D0"/>
    <w:rsid w:val="00F852E3"/>
    <w:rsid w:val="00F8537E"/>
    <w:rsid w:val="00F85388"/>
    <w:rsid w:val="00F853CA"/>
    <w:rsid w:val="00F853EF"/>
    <w:rsid w:val="00F8540E"/>
    <w:rsid w:val="00F8541A"/>
    <w:rsid w:val="00F85446"/>
    <w:rsid w:val="00F8546C"/>
    <w:rsid w:val="00F85476"/>
    <w:rsid w:val="00F85497"/>
    <w:rsid w:val="00F85514"/>
    <w:rsid w:val="00F8557D"/>
    <w:rsid w:val="00F855EF"/>
    <w:rsid w:val="00F85686"/>
    <w:rsid w:val="00F856C9"/>
    <w:rsid w:val="00F856ED"/>
    <w:rsid w:val="00F85716"/>
    <w:rsid w:val="00F85742"/>
    <w:rsid w:val="00F858A8"/>
    <w:rsid w:val="00F859E3"/>
    <w:rsid w:val="00F859E7"/>
    <w:rsid w:val="00F859F1"/>
    <w:rsid w:val="00F85A56"/>
    <w:rsid w:val="00F85A9C"/>
    <w:rsid w:val="00F85B7E"/>
    <w:rsid w:val="00F85C47"/>
    <w:rsid w:val="00F85CEC"/>
    <w:rsid w:val="00F85D0D"/>
    <w:rsid w:val="00F85D23"/>
    <w:rsid w:val="00F85D2D"/>
    <w:rsid w:val="00F85DE4"/>
    <w:rsid w:val="00F85DE9"/>
    <w:rsid w:val="00F85E85"/>
    <w:rsid w:val="00F85ED6"/>
    <w:rsid w:val="00F85F26"/>
    <w:rsid w:val="00F85F2A"/>
    <w:rsid w:val="00F85F52"/>
    <w:rsid w:val="00F85FFF"/>
    <w:rsid w:val="00F8605E"/>
    <w:rsid w:val="00F86079"/>
    <w:rsid w:val="00F8607B"/>
    <w:rsid w:val="00F8609C"/>
    <w:rsid w:val="00F860CB"/>
    <w:rsid w:val="00F8615A"/>
    <w:rsid w:val="00F8616E"/>
    <w:rsid w:val="00F86187"/>
    <w:rsid w:val="00F861A3"/>
    <w:rsid w:val="00F861F8"/>
    <w:rsid w:val="00F8631A"/>
    <w:rsid w:val="00F8634B"/>
    <w:rsid w:val="00F8634F"/>
    <w:rsid w:val="00F86383"/>
    <w:rsid w:val="00F86452"/>
    <w:rsid w:val="00F8649E"/>
    <w:rsid w:val="00F864CD"/>
    <w:rsid w:val="00F86548"/>
    <w:rsid w:val="00F8659F"/>
    <w:rsid w:val="00F8661D"/>
    <w:rsid w:val="00F8662B"/>
    <w:rsid w:val="00F86642"/>
    <w:rsid w:val="00F8678D"/>
    <w:rsid w:val="00F86820"/>
    <w:rsid w:val="00F8685E"/>
    <w:rsid w:val="00F868AF"/>
    <w:rsid w:val="00F8690A"/>
    <w:rsid w:val="00F86923"/>
    <w:rsid w:val="00F86932"/>
    <w:rsid w:val="00F869EE"/>
    <w:rsid w:val="00F869F7"/>
    <w:rsid w:val="00F86B4C"/>
    <w:rsid w:val="00F86B4D"/>
    <w:rsid w:val="00F86B98"/>
    <w:rsid w:val="00F86C1B"/>
    <w:rsid w:val="00F86C61"/>
    <w:rsid w:val="00F86C9B"/>
    <w:rsid w:val="00F86C9E"/>
    <w:rsid w:val="00F86D84"/>
    <w:rsid w:val="00F86DA5"/>
    <w:rsid w:val="00F86E7A"/>
    <w:rsid w:val="00F86ED5"/>
    <w:rsid w:val="00F86F46"/>
    <w:rsid w:val="00F86F5E"/>
    <w:rsid w:val="00F86F62"/>
    <w:rsid w:val="00F86F76"/>
    <w:rsid w:val="00F86F9B"/>
    <w:rsid w:val="00F87006"/>
    <w:rsid w:val="00F87028"/>
    <w:rsid w:val="00F87060"/>
    <w:rsid w:val="00F87088"/>
    <w:rsid w:val="00F87164"/>
    <w:rsid w:val="00F8722F"/>
    <w:rsid w:val="00F87265"/>
    <w:rsid w:val="00F8726B"/>
    <w:rsid w:val="00F8727C"/>
    <w:rsid w:val="00F872DB"/>
    <w:rsid w:val="00F872DC"/>
    <w:rsid w:val="00F872E7"/>
    <w:rsid w:val="00F8733A"/>
    <w:rsid w:val="00F8737D"/>
    <w:rsid w:val="00F8738D"/>
    <w:rsid w:val="00F873E4"/>
    <w:rsid w:val="00F8744B"/>
    <w:rsid w:val="00F87471"/>
    <w:rsid w:val="00F874BC"/>
    <w:rsid w:val="00F874CC"/>
    <w:rsid w:val="00F874FA"/>
    <w:rsid w:val="00F87513"/>
    <w:rsid w:val="00F87516"/>
    <w:rsid w:val="00F8751D"/>
    <w:rsid w:val="00F87533"/>
    <w:rsid w:val="00F87559"/>
    <w:rsid w:val="00F87591"/>
    <w:rsid w:val="00F875A3"/>
    <w:rsid w:val="00F876C4"/>
    <w:rsid w:val="00F876CA"/>
    <w:rsid w:val="00F876E1"/>
    <w:rsid w:val="00F8775E"/>
    <w:rsid w:val="00F877C1"/>
    <w:rsid w:val="00F8781F"/>
    <w:rsid w:val="00F87836"/>
    <w:rsid w:val="00F87869"/>
    <w:rsid w:val="00F878D7"/>
    <w:rsid w:val="00F8796C"/>
    <w:rsid w:val="00F87979"/>
    <w:rsid w:val="00F879A0"/>
    <w:rsid w:val="00F879E2"/>
    <w:rsid w:val="00F87A3F"/>
    <w:rsid w:val="00F87ABB"/>
    <w:rsid w:val="00F87B5D"/>
    <w:rsid w:val="00F87BBA"/>
    <w:rsid w:val="00F87BCD"/>
    <w:rsid w:val="00F87C2B"/>
    <w:rsid w:val="00F87D22"/>
    <w:rsid w:val="00F87D61"/>
    <w:rsid w:val="00F87D87"/>
    <w:rsid w:val="00F87DB9"/>
    <w:rsid w:val="00F87E13"/>
    <w:rsid w:val="00F87E86"/>
    <w:rsid w:val="00F87F67"/>
    <w:rsid w:val="00F87F6A"/>
    <w:rsid w:val="00F90022"/>
    <w:rsid w:val="00F9007A"/>
    <w:rsid w:val="00F900CC"/>
    <w:rsid w:val="00F900F3"/>
    <w:rsid w:val="00F90162"/>
    <w:rsid w:val="00F90173"/>
    <w:rsid w:val="00F901A8"/>
    <w:rsid w:val="00F901CE"/>
    <w:rsid w:val="00F9023C"/>
    <w:rsid w:val="00F90288"/>
    <w:rsid w:val="00F902E1"/>
    <w:rsid w:val="00F9030E"/>
    <w:rsid w:val="00F90398"/>
    <w:rsid w:val="00F9039D"/>
    <w:rsid w:val="00F903E7"/>
    <w:rsid w:val="00F903EC"/>
    <w:rsid w:val="00F90406"/>
    <w:rsid w:val="00F9047A"/>
    <w:rsid w:val="00F904D3"/>
    <w:rsid w:val="00F905C9"/>
    <w:rsid w:val="00F905E2"/>
    <w:rsid w:val="00F905F9"/>
    <w:rsid w:val="00F90602"/>
    <w:rsid w:val="00F90642"/>
    <w:rsid w:val="00F9064E"/>
    <w:rsid w:val="00F906AB"/>
    <w:rsid w:val="00F906C0"/>
    <w:rsid w:val="00F906F0"/>
    <w:rsid w:val="00F907DD"/>
    <w:rsid w:val="00F907EC"/>
    <w:rsid w:val="00F907F6"/>
    <w:rsid w:val="00F908D6"/>
    <w:rsid w:val="00F90903"/>
    <w:rsid w:val="00F90978"/>
    <w:rsid w:val="00F9099B"/>
    <w:rsid w:val="00F909A1"/>
    <w:rsid w:val="00F90A04"/>
    <w:rsid w:val="00F90A45"/>
    <w:rsid w:val="00F90ACA"/>
    <w:rsid w:val="00F90B8E"/>
    <w:rsid w:val="00F90B9E"/>
    <w:rsid w:val="00F90BCD"/>
    <w:rsid w:val="00F90C37"/>
    <w:rsid w:val="00F90C41"/>
    <w:rsid w:val="00F90C90"/>
    <w:rsid w:val="00F90CB5"/>
    <w:rsid w:val="00F90CC7"/>
    <w:rsid w:val="00F90E48"/>
    <w:rsid w:val="00F90E59"/>
    <w:rsid w:val="00F90F38"/>
    <w:rsid w:val="00F90F8A"/>
    <w:rsid w:val="00F90FB3"/>
    <w:rsid w:val="00F90FBC"/>
    <w:rsid w:val="00F90FED"/>
    <w:rsid w:val="00F91079"/>
    <w:rsid w:val="00F9107E"/>
    <w:rsid w:val="00F91118"/>
    <w:rsid w:val="00F9113C"/>
    <w:rsid w:val="00F9117D"/>
    <w:rsid w:val="00F911AE"/>
    <w:rsid w:val="00F9125A"/>
    <w:rsid w:val="00F91317"/>
    <w:rsid w:val="00F9133F"/>
    <w:rsid w:val="00F9139E"/>
    <w:rsid w:val="00F913B7"/>
    <w:rsid w:val="00F913DF"/>
    <w:rsid w:val="00F913FC"/>
    <w:rsid w:val="00F9147D"/>
    <w:rsid w:val="00F914D7"/>
    <w:rsid w:val="00F914EE"/>
    <w:rsid w:val="00F91500"/>
    <w:rsid w:val="00F91517"/>
    <w:rsid w:val="00F91532"/>
    <w:rsid w:val="00F91547"/>
    <w:rsid w:val="00F915CA"/>
    <w:rsid w:val="00F915D9"/>
    <w:rsid w:val="00F9164B"/>
    <w:rsid w:val="00F9165C"/>
    <w:rsid w:val="00F9165F"/>
    <w:rsid w:val="00F91693"/>
    <w:rsid w:val="00F916E4"/>
    <w:rsid w:val="00F9170B"/>
    <w:rsid w:val="00F91722"/>
    <w:rsid w:val="00F9176D"/>
    <w:rsid w:val="00F91791"/>
    <w:rsid w:val="00F9179B"/>
    <w:rsid w:val="00F9179C"/>
    <w:rsid w:val="00F917B9"/>
    <w:rsid w:val="00F917D0"/>
    <w:rsid w:val="00F917D2"/>
    <w:rsid w:val="00F917D5"/>
    <w:rsid w:val="00F917F6"/>
    <w:rsid w:val="00F91914"/>
    <w:rsid w:val="00F91929"/>
    <w:rsid w:val="00F91962"/>
    <w:rsid w:val="00F91965"/>
    <w:rsid w:val="00F91968"/>
    <w:rsid w:val="00F919DB"/>
    <w:rsid w:val="00F919DE"/>
    <w:rsid w:val="00F91A2D"/>
    <w:rsid w:val="00F91A71"/>
    <w:rsid w:val="00F91A8E"/>
    <w:rsid w:val="00F91A9E"/>
    <w:rsid w:val="00F91ABF"/>
    <w:rsid w:val="00F91B08"/>
    <w:rsid w:val="00F91B0D"/>
    <w:rsid w:val="00F91B3D"/>
    <w:rsid w:val="00F91C90"/>
    <w:rsid w:val="00F91CCC"/>
    <w:rsid w:val="00F91D54"/>
    <w:rsid w:val="00F91D5E"/>
    <w:rsid w:val="00F91DB5"/>
    <w:rsid w:val="00F91DC4"/>
    <w:rsid w:val="00F91DED"/>
    <w:rsid w:val="00F91E0B"/>
    <w:rsid w:val="00F91ED1"/>
    <w:rsid w:val="00F91F3C"/>
    <w:rsid w:val="00F91F42"/>
    <w:rsid w:val="00F91F94"/>
    <w:rsid w:val="00F91FC3"/>
    <w:rsid w:val="00F92030"/>
    <w:rsid w:val="00F92036"/>
    <w:rsid w:val="00F92055"/>
    <w:rsid w:val="00F92071"/>
    <w:rsid w:val="00F9209B"/>
    <w:rsid w:val="00F920EE"/>
    <w:rsid w:val="00F92125"/>
    <w:rsid w:val="00F921BB"/>
    <w:rsid w:val="00F921DA"/>
    <w:rsid w:val="00F9222E"/>
    <w:rsid w:val="00F922AA"/>
    <w:rsid w:val="00F92338"/>
    <w:rsid w:val="00F92442"/>
    <w:rsid w:val="00F92455"/>
    <w:rsid w:val="00F9247A"/>
    <w:rsid w:val="00F9247D"/>
    <w:rsid w:val="00F9249C"/>
    <w:rsid w:val="00F924CD"/>
    <w:rsid w:val="00F925BB"/>
    <w:rsid w:val="00F925E9"/>
    <w:rsid w:val="00F9262B"/>
    <w:rsid w:val="00F926D1"/>
    <w:rsid w:val="00F926E8"/>
    <w:rsid w:val="00F926FD"/>
    <w:rsid w:val="00F92714"/>
    <w:rsid w:val="00F9272A"/>
    <w:rsid w:val="00F9282A"/>
    <w:rsid w:val="00F9287D"/>
    <w:rsid w:val="00F9287E"/>
    <w:rsid w:val="00F928B7"/>
    <w:rsid w:val="00F928F8"/>
    <w:rsid w:val="00F9295F"/>
    <w:rsid w:val="00F92998"/>
    <w:rsid w:val="00F929CE"/>
    <w:rsid w:val="00F92A31"/>
    <w:rsid w:val="00F92AA7"/>
    <w:rsid w:val="00F92AC4"/>
    <w:rsid w:val="00F92B3E"/>
    <w:rsid w:val="00F92BBD"/>
    <w:rsid w:val="00F92C20"/>
    <w:rsid w:val="00F92C6D"/>
    <w:rsid w:val="00F92C82"/>
    <w:rsid w:val="00F92D70"/>
    <w:rsid w:val="00F92D7F"/>
    <w:rsid w:val="00F92D94"/>
    <w:rsid w:val="00F92E06"/>
    <w:rsid w:val="00F92E22"/>
    <w:rsid w:val="00F92E7E"/>
    <w:rsid w:val="00F92F19"/>
    <w:rsid w:val="00F92F47"/>
    <w:rsid w:val="00F92F5C"/>
    <w:rsid w:val="00F93046"/>
    <w:rsid w:val="00F93053"/>
    <w:rsid w:val="00F9305E"/>
    <w:rsid w:val="00F930BB"/>
    <w:rsid w:val="00F930CB"/>
    <w:rsid w:val="00F930D1"/>
    <w:rsid w:val="00F9314E"/>
    <w:rsid w:val="00F931E9"/>
    <w:rsid w:val="00F931ED"/>
    <w:rsid w:val="00F9320E"/>
    <w:rsid w:val="00F93222"/>
    <w:rsid w:val="00F93242"/>
    <w:rsid w:val="00F9324C"/>
    <w:rsid w:val="00F932F6"/>
    <w:rsid w:val="00F9331E"/>
    <w:rsid w:val="00F933AB"/>
    <w:rsid w:val="00F933B4"/>
    <w:rsid w:val="00F93486"/>
    <w:rsid w:val="00F934B5"/>
    <w:rsid w:val="00F934C4"/>
    <w:rsid w:val="00F934F1"/>
    <w:rsid w:val="00F93538"/>
    <w:rsid w:val="00F9365B"/>
    <w:rsid w:val="00F93664"/>
    <w:rsid w:val="00F93690"/>
    <w:rsid w:val="00F936AC"/>
    <w:rsid w:val="00F936DF"/>
    <w:rsid w:val="00F936F1"/>
    <w:rsid w:val="00F93721"/>
    <w:rsid w:val="00F9373A"/>
    <w:rsid w:val="00F93777"/>
    <w:rsid w:val="00F937CD"/>
    <w:rsid w:val="00F93853"/>
    <w:rsid w:val="00F938C6"/>
    <w:rsid w:val="00F938FE"/>
    <w:rsid w:val="00F93924"/>
    <w:rsid w:val="00F93985"/>
    <w:rsid w:val="00F93A1C"/>
    <w:rsid w:val="00F93A96"/>
    <w:rsid w:val="00F93A97"/>
    <w:rsid w:val="00F93B0E"/>
    <w:rsid w:val="00F93B6F"/>
    <w:rsid w:val="00F93BE4"/>
    <w:rsid w:val="00F93BF4"/>
    <w:rsid w:val="00F93C33"/>
    <w:rsid w:val="00F93C8A"/>
    <w:rsid w:val="00F93CCD"/>
    <w:rsid w:val="00F93CD5"/>
    <w:rsid w:val="00F93CD7"/>
    <w:rsid w:val="00F93D0B"/>
    <w:rsid w:val="00F93DA7"/>
    <w:rsid w:val="00F93DE0"/>
    <w:rsid w:val="00F93E17"/>
    <w:rsid w:val="00F93F14"/>
    <w:rsid w:val="00F93FC3"/>
    <w:rsid w:val="00F93FE0"/>
    <w:rsid w:val="00F94042"/>
    <w:rsid w:val="00F94049"/>
    <w:rsid w:val="00F940B7"/>
    <w:rsid w:val="00F94107"/>
    <w:rsid w:val="00F9419B"/>
    <w:rsid w:val="00F9419C"/>
    <w:rsid w:val="00F941C4"/>
    <w:rsid w:val="00F94232"/>
    <w:rsid w:val="00F94258"/>
    <w:rsid w:val="00F94346"/>
    <w:rsid w:val="00F94352"/>
    <w:rsid w:val="00F9437A"/>
    <w:rsid w:val="00F943AF"/>
    <w:rsid w:val="00F9440A"/>
    <w:rsid w:val="00F94587"/>
    <w:rsid w:val="00F945BE"/>
    <w:rsid w:val="00F9460D"/>
    <w:rsid w:val="00F94669"/>
    <w:rsid w:val="00F94690"/>
    <w:rsid w:val="00F946EE"/>
    <w:rsid w:val="00F94794"/>
    <w:rsid w:val="00F947A8"/>
    <w:rsid w:val="00F947E9"/>
    <w:rsid w:val="00F94812"/>
    <w:rsid w:val="00F94887"/>
    <w:rsid w:val="00F948AE"/>
    <w:rsid w:val="00F9494E"/>
    <w:rsid w:val="00F949CB"/>
    <w:rsid w:val="00F949D1"/>
    <w:rsid w:val="00F949E7"/>
    <w:rsid w:val="00F94A2E"/>
    <w:rsid w:val="00F94A9C"/>
    <w:rsid w:val="00F94AAF"/>
    <w:rsid w:val="00F94AF4"/>
    <w:rsid w:val="00F94B14"/>
    <w:rsid w:val="00F94B5F"/>
    <w:rsid w:val="00F94BA3"/>
    <w:rsid w:val="00F94BB4"/>
    <w:rsid w:val="00F94BB6"/>
    <w:rsid w:val="00F94C06"/>
    <w:rsid w:val="00F94C1C"/>
    <w:rsid w:val="00F94C3D"/>
    <w:rsid w:val="00F94D16"/>
    <w:rsid w:val="00F94D5E"/>
    <w:rsid w:val="00F94D6D"/>
    <w:rsid w:val="00F94D91"/>
    <w:rsid w:val="00F94DA4"/>
    <w:rsid w:val="00F94DF8"/>
    <w:rsid w:val="00F94E55"/>
    <w:rsid w:val="00F94EE1"/>
    <w:rsid w:val="00F94F6C"/>
    <w:rsid w:val="00F94FA7"/>
    <w:rsid w:val="00F94FA9"/>
    <w:rsid w:val="00F95044"/>
    <w:rsid w:val="00F95052"/>
    <w:rsid w:val="00F95098"/>
    <w:rsid w:val="00F9509A"/>
    <w:rsid w:val="00F9510E"/>
    <w:rsid w:val="00F951C7"/>
    <w:rsid w:val="00F95273"/>
    <w:rsid w:val="00F95338"/>
    <w:rsid w:val="00F9536B"/>
    <w:rsid w:val="00F9537B"/>
    <w:rsid w:val="00F9537C"/>
    <w:rsid w:val="00F953EC"/>
    <w:rsid w:val="00F95469"/>
    <w:rsid w:val="00F954FA"/>
    <w:rsid w:val="00F9552A"/>
    <w:rsid w:val="00F95579"/>
    <w:rsid w:val="00F9558F"/>
    <w:rsid w:val="00F955CD"/>
    <w:rsid w:val="00F955F0"/>
    <w:rsid w:val="00F95667"/>
    <w:rsid w:val="00F956A6"/>
    <w:rsid w:val="00F956BA"/>
    <w:rsid w:val="00F95887"/>
    <w:rsid w:val="00F95973"/>
    <w:rsid w:val="00F959E4"/>
    <w:rsid w:val="00F959E5"/>
    <w:rsid w:val="00F95A45"/>
    <w:rsid w:val="00F95A9E"/>
    <w:rsid w:val="00F95B8E"/>
    <w:rsid w:val="00F95C20"/>
    <w:rsid w:val="00F95C24"/>
    <w:rsid w:val="00F95C40"/>
    <w:rsid w:val="00F95C41"/>
    <w:rsid w:val="00F95C67"/>
    <w:rsid w:val="00F95D14"/>
    <w:rsid w:val="00F95D62"/>
    <w:rsid w:val="00F95D67"/>
    <w:rsid w:val="00F95DE0"/>
    <w:rsid w:val="00F95E0D"/>
    <w:rsid w:val="00F95E50"/>
    <w:rsid w:val="00F95F0E"/>
    <w:rsid w:val="00F95F28"/>
    <w:rsid w:val="00F95F79"/>
    <w:rsid w:val="00F96065"/>
    <w:rsid w:val="00F960AC"/>
    <w:rsid w:val="00F9613C"/>
    <w:rsid w:val="00F9614C"/>
    <w:rsid w:val="00F96165"/>
    <w:rsid w:val="00F96172"/>
    <w:rsid w:val="00F961DF"/>
    <w:rsid w:val="00F961E8"/>
    <w:rsid w:val="00F96205"/>
    <w:rsid w:val="00F9629B"/>
    <w:rsid w:val="00F962C1"/>
    <w:rsid w:val="00F962C7"/>
    <w:rsid w:val="00F9631A"/>
    <w:rsid w:val="00F963B3"/>
    <w:rsid w:val="00F9640A"/>
    <w:rsid w:val="00F9652C"/>
    <w:rsid w:val="00F96564"/>
    <w:rsid w:val="00F96578"/>
    <w:rsid w:val="00F965E8"/>
    <w:rsid w:val="00F96725"/>
    <w:rsid w:val="00F9677A"/>
    <w:rsid w:val="00F967AF"/>
    <w:rsid w:val="00F967B8"/>
    <w:rsid w:val="00F967BA"/>
    <w:rsid w:val="00F967C3"/>
    <w:rsid w:val="00F967F9"/>
    <w:rsid w:val="00F96805"/>
    <w:rsid w:val="00F968AA"/>
    <w:rsid w:val="00F9693F"/>
    <w:rsid w:val="00F9698D"/>
    <w:rsid w:val="00F9699A"/>
    <w:rsid w:val="00F96A63"/>
    <w:rsid w:val="00F96A9E"/>
    <w:rsid w:val="00F96B0C"/>
    <w:rsid w:val="00F96B16"/>
    <w:rsid w:val="00F96B33"/>
    <w:rsid w:val="00F96B48"/>
    <w:rsid w:val="00F96C19"/>
    <w:rsid w:val="00F96C29"/>
    <w:rsid w:val="00F96C47"/>
    <w:rsid w:val="00F96C65"/>
    <w:rsid w:val="00F96CC0"/>
    <w:rsid w:val="00F96D0A"/>
    <w:rsid w:val="00F96DF4"/>
    <w:rsid w:val="00F96DFD"/>
    <w:rsid w:val="00F96E5D"/>
    <w:rsid w:val="00F96E7A"/>
    <w:rsid w:val="00F96F77"/>
    <w:rsid w:val="00F96F80"/>
    <w:rsid w:val="00F96F8E"/>
    <w:rsid w:val="00F97074"/>
    <w:rsid w:val="00F97077"/>
    <w:rsid w:val="00F9707C"/>
    <w:rsid w:val="00F97085"/>
    <w:rsid w:val="00F9710D"/>
    <w:rsid w:val="00F971B9"/>
    <w:rsid w:val="00F9725B"/>
    <w:rsid w:val="00F9727A"/>
    <w:rsid w:val="00F972C7"/>
    <w:rsid w:val="00F9738B"/>
    <w:rsid w:val="00F97396"/>
    <w:rsid w:val="00F973B8"/>
    <w:rsid w:val="00F9741E"/>
    <w:rsid w:val="00F97471"/>
    <w:rsid w:val="00F9748F"/>
    <w:rsid w:val="00F97526"/>
    <w:rsid w:val="00F9757C"/>
    <w:rsid w:val="00F9764E"/>
    <w:rsid w:val="00F97668"/>
    <w:rsid w:val="00F97710"/>
    <w:rsid w:val="00F97730"/>
    <w:rsid w:val="00F9783A"/>
    <w:rsid w:val="00F97871"/>
    <w:rsid w:val="00F978C0"/>
    <w:rsid w:val="00F97919"/>
    <w:rsid w:val="00F97922"/>
    <w:rsid w:val="00F97975"/>
    <w:rsid w:val="00F97978"/>
    <w:rsid w:val="00F97983"/>
    <w:rsid w:val="00F97A24"/>
    <w:rsid w:val="00F97A37"/>
    <w:rsid w:val="00F97A4D"/>
    <w:rsid w:val="00F97AB6"/>
    <w:rsid w:val="00F97AC5"/>
    <w:rsid w:val="00F97AC6"/>
    <w:rsid w:val="00F97AD4"/>
    <w:rsid w:val="00F97AE8"/>
    <w:rsid w:val="00F97B10"/>
    <w:rsid w:val="00F97B1F"/>
    <w:rsid w:val="00F97B3E"/>
    <w:rsid w:val="00F97BBF"/>
    <w:rsid w:val="00F97BF2"/>
    <w:rsid w:val="00F97D37"/>
    <w:rsid w:val="00F97D50"/>
    <w:rsid w:val="00F97E0D"/>
    <w:rsid w:val="00F97E64"/>
    <w:rsid w:val="00F97F15"/>
    <w:rsid w:val="00F97FA4"/>
    <w:rsid w:val="00F97FE8"/>
    <w:rsid w:val="00FA0034"/>
    <w:rsid w:val="00FA003E"/>
    <w:rsid w:val="00FA008F"/>
    <w:rsid w:val="00FA0125"/>
    <w:rsid w:val="00FA0160"/>
    <w:rsid w:val="00FA018E"/>
    <w:rsid w:val="00FA02D4"/>
    <w:rsid w:val="00FA033D"/>
    <w:rsid w:val="00FA0347"/>
    <w:rsid w:val="00FA037D"/>
    <w:rsid w:val="00FA0476"/>
    <w:rsid w:val="00FA04C6"/>
    <w:rsid w:val="00FA04DE"/>
    <w:rsid w:val="00FA0526"/>
    <w:rsid w:val="00FA056F"/>
    <w:rsid w:val="00FA05F8"/>
    <w:rsid w:val="00FA061B"/>
    <w:rsid w:val="00FA0665"/>
    <w:rsid w:val="00FA06CD"/>
    <w:rsid w:val="00FA070D"/>
    <w:rsid w:val="00FA0757"/>
    <w:rsid w:val="00FA07C5"/>
    <w:rsid w:val="00FA0808"/>
    <w:rsid w:val="00FA08B2"/>
    <w:rsid w:val="00FA08CB"/>
    <w:rsid w:val="00FA0905"/>
    <w:rsid w:val="00FA091F"/>
    <w:rsid w:val="00FA092C"/>
    <w:rsid w:val="00FA09BD"/>
    <w:rsid w:val="00FA0A35"/>
    <w:rsid w:val="00FA0AD7"/>
    <w:rsid w:val="00FA0B40"/>
    <w:rsid w:val="00FA0B95"/>
    <w:rsid w:val="00FA0BAA"/>
    <w:rsid w:val="00FA0C4B"/>
    <w:rsid w:val="00FA0C65"/>
    <w:rsid w:val="00FA0C8F"/>
    <w:rsid w:val="00FA0CDC"/>
    <w:rsid w:val="00FA0D1A"/>
    <w:rsid w:val="00FA0D5B"/>
    <w:rsid w:val="00FA0DB7"/>
    <w:rsid w:val="00FA0DBA"/>
    <w:rsid w:val="00FA0DE8"/>
    <w:rsid w:val="00FA0DF4"/>
    <w:rsid w:val="00FA0E00"/>
    <w:rsid w:val="00FA0E5B"/>
    <w:rsid w:val="00FA0EB9"/>
    <w:rsid w:val="00FA0EC5"/>
    <w:rsid w:val="00FA0ECA"/>
    <w:rsid w:val="00FA0F0A"/>
    <w:rsid w:val="00FA0F19"/>
    <w:rsid w:val="00FA0F23"/>
    <w:rsid w:val="00FA0F39"/>
    <w:rsid w:val="00FA0F48"/>
    <w:rsid w:val="00FA0FB5"/>
    <w:rsid w:val="00FA1039"/>
    <w:rsid w:val="00FA103A"/>
    <w:rsid w:val="00FA1087"/>
    <w:rsid w:val="00FA112B"/>
    <w:rsid w:val="00FA1137"/>
    <w:rsid w:val="00FA114C"/>
    <w:rsid w:val="00FA1182"/>
    <w:rsid w:val="00FA11D1"/>
    <w:rsid w:val="00FA1241"/>
    <w:rsid w:val="00FA127E"/>
    <w:rsid w:val="00FA133E"/>
    <w:rsid w:val="00FA13AE"/>
    <w:rsid w:val="00FA1420"/>
    <w:rsid w:val="00FA142F"/>
    <w:rsid w:val="00FA14C1"/>
    <w:rsid w:val="00FA14C9"/>
    <w:rsid w:val="00FA155B"/>
    <w:rsid w:val="00FA16D5"/>
    <w:rsid w:val="00FA16EB"/>
    <w:rsid w:val="00FA1811"/>
    <w:rsid w:val="00FA187F"/>
    <w:rsid w:val="00FA18C9"/>
    <w:rsid w:val="00FA1954"/>
    <w:rsid w:val="00FA1960"/>
    <w:rsid w:val="00FA1AAC"/>
    <w:rsid w:val="00FA1B0F"/>
    <w:rsid w:val="00FA1B17"/>
    <w:rsid w:val="00FA1BDA"/>
    <w:rsid w:val="00FA1C1B"/>
    <w:rsid w:val="00FA1CC2"/>
    <w:rsid w:val="00FA1CCE"/>
    <w:rsid w:val="00FA1D1F"/>
    <w:rsid w:val="00FA1D36"/>
    <w:rsid w:val="00FA1D4B"/>
    <w:rsid w:val="00FA1DBC"/>
    <w:rsid w:val="00FA1DE7"/>
    <w:rsid w:val="00FA1E64"/>
    <w:rsid w:val="00FA1E9B"/>
    <w:rsid w:val="00FA1EA5"/>
    <w:rsid w:val="00FA1EC3"/>
    <w:rsid w:val="00FA1F40"/>
    <w:rsid w:val="00FA1FD1"/>
    <w:rsid w:val="00FA2010"/>
    <w:rsid w:val="00FA2023"/>
    <w:rsid w:val="00FA2035"/>
    <w:rsid w:val="00FA208B"/>
    <w:rsid w:val="00FA20E0"/>
    <w:rsid w:val="00FA20EC"/>
    <w:rsid w:val="00FA225C"/>
    <w:rsid w:val="00FA22C2"/>
    <w:rsid w:val="00FA22C4"/>
    <w:rsid w:val="00FA22E8"/>
    <w:rsid w:val="00FA2319"/>
    <w:rsid w:val="00FA238E"/>
    <w:rsid w:val="00FA2397"/>
    <w:rsid w:val="00FA240A"/>
    <w:rsid w:val="00FA2418"/>
    <w:rsid w:val="00FA24B0"/>
    <w:rsid w:val="00FA2507"/>
    <w:rsid w:val="00FA2517"/>
    <w:rsid w:val="00FA2587"/>
    <w:rsid w:val="00FA25E3"/>
    <w:rsid w:val="00FA2690"/>
    <w:rsid w:val="00FA2696"/>
    <w:rsid w:val="00FA26BB"/>
    <w:rsid w:val="00FA2734"/>
    <w:rsid w:val="00FA273A"/>
    <w:rsid w:val="00FA2751"/>
    <w:rsid w:val="00FA27BC"/>
    <w:rsid w:val="00FA27EA"/>
    <w:rsid w:val="00FA2845"/>
    <w:rsid w:val="00FA284C"/>
    <w:rsid w:val="00FA285F"/>
    <w:rsid w:val="00FA2867"/>
    <w:rsid w:val="00FA286F"/>
    <w:rsid w:val="00FA28B0"/>
    <w:rsid w:val="00FA2909"/>
    <w:rsid w:val="00FA291D"/>
    <w:rsid w:val="00FA2946"/>
    <w:rsid w:val="00FA2A53"/>
    <w:rsid w:val="00FA2A5A"/>
    <w:rsid w:val="00FA2A9A"/>
    <w:rsid w:val="00FA2ACB"/>
    <w:rsid w:val="00FA2AD2"/>
    <w:rsid w:val="00FA2AE9"/>
    <w:rsid w:val="00FA2B84"/>
    <w:rsid w:val="00FA2BD0"/>
    <w:rsid w:val="00FA2C01"/>
    <w:rsid w:val="00FA2C3D"/>
    <w:rsid w:val="00FA2C43"/>
    <w:rsid w:val="00FA2C74"/>
    <w:rsid w:val="00FA2CC7"/>
    <w:rsid w:val="00FA2CD7"/>
    <w:rsid w:val="00FA2D21"/>
    <w:rsid w:val="00FA2D2D"/>
    <w:rsid w:val="00FA2D7E"/>
    <w:rsid w:val="00FA2DA9"/>
    <w:rsid w:val="00FA2DEF"/>
    <w:rsid w:val="00FA2DF0"/>
    <w:rsid w:val="00FA2DFF"/>
    <w:rsid w:val="00FA2EBB"/>
    <w:rsid w:val="00FA2F1C"/>
    <w:rsid w:val="00FA2F33"/>
    <w:rsid w:val="00FA2F4F"/>
    <w:rsid w:val="00FA2FBF"/>
    <w:rsid w:val="00FA2FD5"/>
    <w:rsid w:val="00FA3047"/>
    <w:rsid w:val="00FA307B"/>
    <w:rsid w:val="00FA308A"/>
    <w:rsid w:val="00FA3155"/>
    <w:rsid w:val="00FA320C"/>
    <w:rsid w:val="00FA327A"/>
    <w:rsid w:val="00FA3284"/>
    <w:rsid w:val="00FA32B3"/>
    <w:rsid w:val="00FA32CB"/>
    <w:rsid w:val="00FA3304"/>
    <w:rsid w:val="00FA3376"/>
    <w:rsid w:val="00FA33C1"/>
    <w:rsid w:val="00FA33E5"/>
    <w:rsid w:val="00FA3400"/>
    <w:rsid w:val="00FA3429"/>
    <w:rsid w:val="00FA342B"/>
    <w:rsid w:val="00FA3491"/>
    <w:rsid w:val="00FA35DD"/>
    <w:rsid w:val="00FA35F4"/>
    <w:rsid w:val="00FA3611"/>
    <w:rsid w:val="00FA3622"/>
    <w:rsid w:val="00FA36C0"/>
    <w:rsid w:val="00FA3740"/>
    <w:rsid w:val="00FA376C"/>
    <w:rsid w:val="00FA379C"/>
    <w:rsid w:val="00FA37A2"/>
    <w:rsid w:val="00FA37A5"/>
    <w:rsid w:val="00FA37A8"/>
    <w:rsid w:val="00FA37AF"/>
    <w:rsid w:val="00FA37D6"/>
    <w:rsid w:val="00FA392F"/>
    <w:rsid w:val="00FA3B01"/>
    <w:rsid w:val="00FA3B0E"/>
    <w:rsid w:val="00FA3B4F"/>
    <w:rsid w:val="00FA3BE1"/>
    <w:rsid w:val="00FA3C69"/>
    <w:rsid w:val="00FA3CAA"/>
    <w:rsid w:val="00FA3CDF"/>
    <w:rsid w:val="00FA3D2C"/>
    <w:rsid w:val="00FA3D2D"/>
    <w:rsid w:val="00FA3D58"/>
    <w:rsid w:val="00FA3DC6"/>
    <w:rsid w:val="00FA3DD6"/>
    <w:rsid w:val="00FA3DF5"/>
    <w:rsid w:val="00FA3E1E"/>
    <w:rsid w:val="00FA3E6D"/>
    <w:rsid w:val="00FA3F14"/>
    <w:rsid w:val="00FA3F29"/>
    <w:rsid w:val="00FA3F4C"/>
    <w:rsid w:val="00FA3FA4"/>
    <w:rsid w:val="00FA3FD9"/>
    <w:rsid w:val="00FA400B"/>
    <w:rsid w:val="00FA40AA"/>
    <w:rsid w:val="00FA4177"/>
    <w:rsid w:val="00FA4183"/>
    <w:rsid w:val="00FA41B9"/>
    <w:rsid w:val="00FA42BC"/>
    <w:rsid w:val="00FA4343"/>
    <w:rsid w:val="00FA4351"/>
    <w:rsid w:val="00FA439B"/>
    <w:rsid w:val="00FA43B9"/>
    <w:rsid w:val="00FA43C8"/>
    <w:rsid w:val="00FA43FE"/>
    <w:rsid w:val="00FA4452"/>
    <w:rsid w:val="00FA446D"/>
    <w:rsid w:val="00FA4470"/>
    <w:rsid w:val="00FA447F"/>
    <w:rsid w:val="00FA448D"/>
    <w:rsid w:val="00FA44D1"/>
    <w:rsid w:val="00FA454F"/>
    <w:rsid w:val="00FA4554"/>
    <w:rsid w:val="00FA455E"/>
    <w:rsid w:val="00FA4572"/>
    <w:rsid w:val="00FA4652"/>
    <w:rsid w:val="00FA4663"/>
    <w:rsid w:val="00FA4779"/>
    <w:rsid w:val="00FA4788"/>
    <w:rsid w:val="00FA47C8"/>
    <w:rsid w:val="00FA47DC"/>
    <w:rsid w:val="00FA47FF"/>
    <w:rsid w:val="00FA4806"/>
    <w:rsid w:val="00FA484C"/>
    <w:rsid w:val="00FA4950"/>
    <w:rsid w:val="00FA49C6"/>
    <w:rsid w:val="00FA4B89"/>
    <w:rsid w:val="00FA4BAB"/>
    <w:rsid w:val="00FA4C15"/>
    <w:rsid w:val="00FA4C33"/>
    <w:rsid w:val="00FA4CA1"/>
    <w:rsid w:val="00FA4DA1"/>
    <w:rsid w:val="00FA4DB6"/>
    <w:rsid w:val="00FA4DBC"/>
    <w:rsid w:val="00FA4DC9"/>
    <w:rsid w:val="00FA4E32"/>
    <w:rsid w:val="00FA4E75"/>
    <w:rsid w:val="00FA4EBE"/>
    <w:rsid w:val="00FA4ED6"/>
    <w:rsid w:val="00FA4EF4"/>
    <w:rsid w:val="00FA4FB6"/>
    <w:rsid w:val="00FA504D"/>
    <w:rsid w:val="00FA5055"/>
    <w:rsid w:val="00FA50FD"/>
    <w:rsid w:val="00FA5209"/>
    <w:rsid w:val="00FA523A"/>
    <w:rsid w:val="00FA527E"/>
    <w:rsid w:val="00FA5287"/>
    <w:rsid w:val="00FA52F1"/>
    <w:rsid w:val="00FA5385"/>
    <w:rsid w:val="00FA53DD"/>
    <w:rsid w:val="00FA5416"/>
    <w:rsid w:val="00FA5437"/>
    <w:rsid w:val="00FA5470"/>
    <w:rsid w:val="00FA5490"/>
    <w:rsid w:val="00FA54AB"/>
    <w:rsid w:val="00FA54BC"/>
    <w:rsid w:val="00FA54C4"/>
    <w:rsid w:val="00FA5517"/>
    <w:rsid w:val="00FA5524"/>
    <w:rsid w:val="00FA5533"/>
    <w:rsid w:val="00FA553B"/>
    <w:rsid w:val="00FA5565"/>
    <w:rsid w:val="00FA55B3"/>
    <w:rsid w:val="00FA55D3"/>
    <w:rsid w:val="00FA5637"/>
    <w:rsid w:val="00FA5704"/>
    <w:rsid w:val="00FA5719"/>
    <w:rsid w:val="00FA5727"/>
    <w:rsid w:val="00FA5766"/>
    <w:rsid w:val="00FA5777"/>
    <w:rsid w:val="00FA57F5"/>
    <w:rsid w:val="00FA588C"/>
    <w:rsid w:val="00FA589D"/>
    <w:rsid w:val="00FA5A05"/>
    <w:rsid w:val="00FA5A32"/>
    <w:rsid w:val="00FA5A36"/>
    <w:rsid w:val="00FA5AB0"/>
    <w:rsid w:val="00FA5BFA"/>
    <w:rsid w:val="00FA5C03"/>
    <w:rsid w:val="00FA5CBE"/>
    <w:rsid w:val="00FA5CDB"/>
    <w:rsid w:val="00FA5D0B"/>
    <w:rsid w:val="00FA5D7F"/>
    <w:rsid w:val="00FA5DC6"/>
    <w:rsid w:val="00FA5DE7"/>
    <w:rsid w:val="00FA5DF3"/>
    <w:rsid w:val="00FA5E99"/>
    <w:rsid w:val="00FA5ECF"/>
    <w:rsid w:val="00FA5FED"/>
    <w:rsid w:val="00FA6092"/>
    <w:rsid w:val="00FA624C"/>
    <w:rsid w:val="00FA6339"/>
    <w:rsid w:val="00FA6401"/>
    <w:rsid w:val="00FA64CF"/>
    <w:rsid w:val="00FA64DE"/>
    <w:rsid w:val="00FA650A"/>
    <w:rsid w:val="00FA6515"/>
    <w:rsid w:val="00FA652D"/>
    <w:rsid w:val="00FA65F5"/>
    <w:rsid w:val="00FA66E7"/>
    <w:rsid w:val="00FA66ED"/>
    <w:rsid w:val="00FA6734"/>
    <w:rsid w:val="00FA674E"/>
    <w:rsid w:val="00FA67C9"/>
    <w:rsid w:val="00FA6845"/>
    <w:rsid w:val="00FA689D"/>
    <w:rsid w:val="00FA68A7"/>
    <w:rsid w:val="00FA693E"/>
    <w:rsid w:val="00FA69A2"/>
    <w:rsid w:val="00FA69D1"/>
    <w:rsid w:val="00FA6A9C"/>
    <w:rsid w:val="00FA6A9F"/>
    <w:rsid w:val="00FA6AC0"/>
    <w:rsid w:val="00FA6AE1"/>
    <w:rsid w:val="00FA6B1C"/>
    <w:rsid w:val="00FA6B71"/>
    <w:rsid w:val="00FA6B8A"/>
    <w:rsid w:val="00FA6B94"/>
    <w:rsid w:val="00FA6BB6"/>
    <w:rsid w:val="00FA6BFD"/>
    <w:rsid w:val="00FA6D3A"/>
    <w:rsid w:val="00FA6D67"/>
    <w:rsid w:val="00FA6DA5"/>
    <w:rsid w:val="00FA6DDB"/>
    <w:rsid w:val="00FA6E41"/>
    <w:rsid w:val="00FA6E73"/>
    <w:rsid w:val="00FA6ECA"/>
    <w:rsid w:val="00FA6F0D"/>
    <w:rsid w:val="00FA6F2F"/>
    <w:rsid w:val="00FA6F66"/>
    <w:rsid w:val="00FA6FA8"/>
    <w:rsid w:val="00FA6FFB"/>
    <w:rsid w:val="00FA70CB"/>
    <w:rsid w:val="00FA7153"/>
    <w:rsid w:val="00FA71E1"/>
    <w:rsid w:val="00FA71F9"/>
    <w:rsid w:val="00FA7269"/>
    <w:rsid w:val="00FA72D2"/>
    <w:rsid w:val="00FA7422"/>
    <w:rsid w:val="00FA746A"/>
    <w:rsid w:val="00FA754D"/>
    <w:rsid w:val="00FA75FF"/>
    <w:rsid w:val="00FA76BC"/>
    <w:rsid w:val="00FA7711"/>
    <w:rsid w:val="00FA7721"/>
    <w:rsid w:val="00FA7766"/>
    <w:rsid w:val="00FA779B"/>
    <w:rsid w:val="00FA77F8"/>
    <w:rsid w:val="00FA77FE"/>
    <w:rsid w:val="00FA7815"/>
    <w:rsid w:val="00FA781F"/>
    <w:rsid w:val="00FA796E"/>
    <w:rsid w:val="00FA79DD"/>
    <w:rsid w:val="00FA7A62"/>
    <w:rsid w:val="00FA7A84"/>
    <w:rsid w:val="00FA7A8B"/>
    <w:rsid w:val="00FA7AA9"/>
    <w:rsid w:val="00FA7B08"/>
    <w:rsid w:val="00FA7B20"/>
    <w:rsid w:val="00FA7B63"/>
    <w:rsid w:val="00FA7BC2"/>
    <w:rsid w:val="00FA7C12"/>
    <w:rsid w:val="00FA7C36"/>
    <w:rsid w:val="00FA7C3D"/>
    <w:rsid w:val="00FA7C5C"/>
    <w:rsid w:val="00FA7CBF"/>
    <w:rsid w:val="00FA7DAF"/>
    <w:rsid w:val="00FA7DB2"/>
    <w:rsid w:val="00FA7E2E"/>
    <w:rsid w:val="00FA7E2F"/>
    <w:rsid w:val="00FA7E31"/>
    <w:rsid w:val="00FA7E68"/>
    <w:rsid w:val="00FA7E86"/>
    <w:rsid w:val="00FA7F5A"/>
    <w:rsid w:val="00FA7FA3"/>
    <w:rsid w:val="00FA7FD4"/>
    <w:rsid w:val="00FB0091"/>
    <w:rsid w:val="00FB00A3"/>
    <w:rsid w:val="00FB00AD"/>
    <w:rsid w:val="00FB00DC"/>
    <w:rsid w:val="00FB00E5"/>
    <w:rsid w:val="00FB0190"/>
    <w:rsid w:val="00FB01CC"/>
    <w:rsid w:val="00FB0200"/>
    <w:rsid w:val="00FB029F"/>
    <w:rsid w:val="00FB02E2"/>
    <w:rsid w:val="00FB030E"/>
    <w:rsid w:val="00FB0344"/>
    <w:rsid w:val="00FB0394"/>
    <w:rsid w:val="00FB03CF"/>
    <w:rsid w:val="00FB03D0"/>
    <w:rsid w:val="00FB03F2"/>
    <w:rsid w:val="00FB03F9"/>
    <w:rsid w:val="00FB04BD"/>
    <w:rsid w:val="00FB04CE"/>
    <w:rsid w:val="00FB04FB"/>
    <w:rsid w:val="00FB055A"/>
    <w:rsid w:val="00FB05AB"/>
    <w:rsid w:val="00FB05FD"/>
    <w:rsid w:val="00FB062B"/>
    <w:rsid w:val="00FB068C"/>
    <w:rsid w:val="00FB06CC"/>
    <w:rsid w:val="00FB0733"/>
    <w:rsid w:val="00FB07C8"/>
    <w:rsid w:val="00FB0807"/>
    <w:rsid w:val="00FB08CD"/>
    <w:rsid w:val="00FB08DF"/>
    <w:rsid w:val="00FB097C"/>
    <w:rsid w:val="00FB09B7"/>
    <w:rsid w:val="00FB09D4"/>
    <w:rsid w:val="00FB09E4"/>
    <w:rsid w:val="00FB0A98"/>
    <w:rsid w:val="00FB0AB8"/>
    <w:rsid w:val="00FB0B02"/>
    <w:rsid w:val="00FB0B30"/>
    <w:rsid w:val="00FB0B38"/>
    <w:rsid w:val="00FB0BE5"/>
    <w:rsid w:val="00FB0CA5"/>
    <w:rsid w:val="00FB0E0E"/>
    <w:rsid w:val="00FB0E16"/>
    <w:rsid w:val="00FB0E50"/>
    <w:rsid w:val="00FB0E73"/>
    <w:rsid w:val="00FB0F0A"/>
    <w:rsid w:val="00FB0F62"/>
    <w:rsid w:val="00FB102F"/>
    <w:rsid w:val="00FB1039"/>
    <w:rsid w:val="00FB10B8"/>
    <w:rsid w:val="00FB1105"/>
    <w:rsid w:val="00FB110A"/>
    <w:rsid w:val="00FB1149"/>
    <w:rsid w:val="00FB11B9"/>
    <w:rsid w:val="00FB11CC"/>
    <w:rsid w:val="00FB11DC"/>
    <w:rsid w:val="00FB12A0"/>
    <w:rsid w:val="00FB135D"/>
    <w:rsid w:val="00FB1376"/>
    <w:rsid w:val="00FB1380"/>
    <w:rsid w:val="00FB138C"/>
    <w:rsid w:val="00FB138F"/>
    <w:rsid w:val="00FB13A2"/>
    <w:rsid w:val="00FB13C2"/>
    <w:rsid w:val="00FB13CE"/>
    <w:rsid w:val="00FB13EA"/>
    <w:rsid w:val="00FB13F2"/>
    <w:rsid w:val="00FB143F"/>
    <w:rsid w:val="00FB1492"/>
    <w:rsid w:val="00FB14EF"/>
    <w:rsid w:val="00FB15B1"/>
    <w:rsid w:val="00FB15C6"/>
    <w:rsid w:val="00FB167A"/>
    <w:rsid w:val="00FB16CE"/>
    <w:rsid w:val="00FB17AF"/>
    <w:rsid w:val="00FB1856"/>
    <w:rsid w:val="00FB1880"/>
    <w:rsid w:val="00FB1A73"/>
    <w:rsid w:val="00FB1ABC"/>
    <w:rsid w:val="00FB1ABE"/>
    <w:rsid w:val="00FB1AD4"/>
    <w:rsid w:val="00FB1AE9"/>
    <w:rsid w:val="00FB1B01"/>
    <w:rsid w:val="00FB1B2E"/>
    <w:rsid w:val="00FB1B32"/>
    <w:rsid w:val="00FB1B37"/>
    <w:rsid w:val="00FB1B7B"/>
    <w:rsid w:val="00FB1BD5"/>
    <w:rsid w:val="00FB1C06"/>
    <w:rsid w:val="00FB1C21"/>
    <w:rsid w:val="00FB1C29"/>
    <w:rsid w:val="00FB1DE9"/>
    <w:rsid w:val="00FB1F1C"/>
    <w:rsid w:val="00FB1F6D"/>
    <w:rsid w:val="00FB1F70"/>
    <w:rsid w:val="00FB1FCD"/>
    <w:rsid w:val="00FB201A"/>
    <w:rsid w:val="00FB2046"/>
    <w:rsid w:val="00FB2056"/>
    <w:rsid w:val="00FB207C"/>
    <w:rsid w:val="00FB20AF"/>
    <w:rsid w:val="00FB210C"/>
    <w:rsid w:val="00FB2149"/>
    <w:rsid w:val="00FB21DF"/>
    <w:rsid w:val="00FB21F7"/>
    <w:rsid w:val="00FB22E2"/>
    <w:rsid w:val="00FB2300"/>
    <w:rsid w:val="00FB2344"/>
    <w:rsid w:val="00FB2354"/>
    <w:rsid w:val="00FB2444"/>
    <w:rsid w:val="00FB2470"/>
    <w:rsid w:val="00FB24EC"/>
    <w:rsid w:val="00FB2514"/>
    <w:rsid w:val="00FB2519"/>
    <w:rsid w:val="00FB254B"/>
    <w:rsid w:val="00FB259F"/>
    <w:rsid w:val="00FB2601"/>
    <w:rsid w:val="00FB2618"/>
    <w:rsid w:val="00FB2677"/>
    <w:rsid w:val="00FB2691"/>
    <w:rsid w:val="00FB26ED"/>
    <w:rsid w:val="00FB2717"/>
    <w:rsid w:val="00FB2762"/>
    <w:rsid w:val="00FB2835"/>
    <w:rsid w:val="00FB2844"/>
    <w:rsid w:val="00FB2860"/>
    <w:rsid w:val="00FB288E"/>
    <w:rsid w:val="00FB28FD"/>
    <w:rsid w:val="00FB2979"/>
    <w:rsid w:val="00FB29F2"/>
    <w:rsid w:val="00FB2AA6"/>
    <w:rsid w:val="00FB2C33"/>
    <w:rsid w:val="00FB2C3B"/>
    <w:rsid w:val="00FB2C46"/>
    <w:rsid w:val="00FB2C5A"/>
    <w:rsid w:val="00FB2C6B"/>
    <w:rsid w:val="00FB2C86"/>
    <w:rsid w:val="00FB2D13"/>
    <w:rsid w:val="00FB2D24"/>
    <w:rsid w:val="00FB2DAF"/>
    <w:rsid w:val="00FB2DC9"/>
    <w:rsid w:val="00FB2E58"/>
    <w:rsid w:val="00FB2EA0"/>
    <w:rsid w:val="00FB2ECA"/>
    <w:rsid w:val="00FB2F13"/>
    <w:rsid w:val="00FB2F97"/>
    <w:rsid w:val="00FB2FF5"/>
    <w:rsid w:val="00FB3020"/>
    <w:rsid w:val="00FB303D"/>
    <w:rsid w:val="00FB3059"/>
    <w:rsid w:val="00FB305E"/>
    <w:rsid w:val="00FB3062"/>
    <w:rsid w:val="00FB30DC"/>
    <w:rsid w:val="00FB310F"/>
    <w:rsid w:val="00FB312C"/>
    <w:rsid w:val="00FB31DA"/>
    <w:rsid w:val="00FB326A"/>
    <w:rsid w:val="00FB32F7"/>
    <w:rsid w:val="00FB3353"/>
    <w:rsid w:val="00FB33E3"/>
    <w:rsid w:val="00FB3464"/>
    <w:rsid w:val="00FB3561"/>
    <w:rsid w:val="00FB3579"/>
    <w:rsid w:val="00FB3678"/>
    <w:rsid w:val="00FB368D"/>
    <w:rsid w:val="00FB36CA"/>
    <w:rsid w:val="00FB36E0"/>
    <w:rsid w:val="00FB3747"/>
    <w:rsid w:val="00FB387A"/>
    <w:rsid w:val="00FB38A8"/>
    <w:rsid w:val="00FB3A68"/>
    <w:rsid w:val="00FB3AB4"/>
    <w:rsid w:val="00FB3B1D"/>
    <w:rsid w:val="00FB3B35"/>
    <w:rsid w:val="00FB3B3C"/>
    <w:rsid w:val="00FB3B52"/>
    <w:rsid w:val="00FB3B61"/>
    <w:rsid w:val="00FB3B7B"/>
    <w:rsid w:val="00FB3B94"/>
    <w:rsid w:val="00FB3B98"/>
    <w:rsid w:val="00FB3C48"/>
    <w:rsid w:val="00FB3C8E"/>
    <w:rsid w:val="00FB3CBE"/>
    <w:rsid w:val="00FB3D00"/>
    <w:rsid w:val="00FB3D58"/>
    <w:rsid w:val="00FB3D9C"/>
    <w:rsid w:val="00FB3DB8"/>
    <w:rsid w:val="00FB3E36"/>
    <w:rsid w:val="00FB3E3C"/>
    <w:rsid w:val="00FB3E43"/>
    <w:rsid w:val="00FB3E9C"/>
    <w:rsid w:val="00FB3ECF"/>
    <w:rsid w:val="00FB3ED6"/>
    <w:rsid w:val="00FB3F28"/>
    <w:rsid w:val="00FB3F67"/>
    <w:rsid w:val="00FB3F91"/>
    <w:rsid w:val="00FB3FB6"/>
    <w:rsid w:val="00FB40A9"/>
    <w:rsid w:val="00FB40D2"/>
    <w:rsid w:val="00FB40F0"/>
    <w:rsid w:val="00FB4108"/>
    <w:rsid w:val="00FB414B"/>
    <w:rsid w:val="00FB416D"/>
    <w:rsid w:val="00FB41C6"/>
    <w:rsid w:val="00FB4204"/>
    <w:rsid w:val="00FB423C"/>
    <w:rsid w:val="00FB4284"/>
    <w:rsid w:val="00FB429B"/>
    <w:rsid w:val="00FB42A1"/>
    <w:rsid w:val="00FB42BE"/>
    <w:rsid w:val="00FB42E3"/>
    <w:rsid w:val="00FB4306"/>
    <w:rsid w:val="00FB4396"/>
    <w:rsid w:val="00FB441F"/>
    <w:rsid w:val="00FB453B"/>
    <w:rsid w:val="00FB4559"/>
    <w:rsid w:val="00FB4583"/>
    <w:rsid w:val="00FB45C7"/>
    <w:rsid w:val="00FB45D4"/>
    <w:rsid w:val="00FB45F8"/>
    <w:rsid w:val="00FB4633"/>
    <w:rsid w:val="00FB46FD"/>
    <w:rsid w:val="00FB4730"/>
    <w:rsid w:val="00FB4781"/>
    <w:rsid w:val="00FB486C"/>
    <w:rsid w:val="00FB48C0"/>
    <w:rsid w:val="00FB496C"/>
    <w:rsid w:val="00FB497A"/>
    <w:rsid w:val="00FB4987"/>
    <w:rsid w:val="00FB4AA0"/>
    <w:rsid w:val="00FB4B40"/>
    <w:rsid w:val="00FB4B48"/>
    <w:rsid w:val="00FB4B4C"/>
    <w:rsid w:val="00FB4B92"/>
    <w:rsid w:val="00FB4BC7"/>
    <w:rsid w:val="00FB4BDB"/>
    <w:rsid w:val="00FB4CEB"/>
    <w:rsid w:val="00FB4DC0"/>
    <w:rsid w:val="00FB4DCF"/>
    <w:rsid w:val="00FB4DED"/>
    <w:rsid w:val="00FB4DFD"/>
    <w:rsid w:val="00FB4E11"/>
    <w:rsid w:val="00FB4E86"/>
    <w:rsid w:val="00FB4F22"/>
    <w:rsid w:val="00FB4F91"/>
    <w:rsid w:val="00FB4FBD"/>
    <w:rsid w:val="00FB500B"/>
    <w:rsid w:val="00FB5031"/>
    <w:rsid w:val="00FB5098"/>
    <w:rsid w:val="00FB5102"/>
    <w:rsid w:val="00FB5124"/>
    <w:rsid w:val="00FB5131"/>
    <w:rsid w:val="00FB514F"/>
    <w:rsid w:val="00FB519F"/>
    <w:rsid w:val="00FB51CF"/>
    <w:rsid w:val="00FB51F2"/>
    <w:rsid w:val="00FB5343"/>
    <w:rsid w:val="00FB53AB"/>
    <w:rsid w:val="00FB53BE"/>
    <w:rsid w:val="00FB544C"/>
    <w:rsid w:val="00FB5569"/>
    <w:rsid w:val="00FB55E1"/>
    <w:rsid w:val="00FB5611"/>
    <w:rsid w:val="00FB569F"/>
    <w:rsid w:val="00FB56A1"/>
    <w:rsid w:val="00FB56BD"/>
    <w:rsid w:val="00FB5731"/>
    <w:rsid w:val="00FB5760"/>
    <w:rsid w:val="00FB57CA"/>
    <w:rsid w:val="00FB57E1"/>
    <w:rsid w:val="00FB57E8"/>
    <w:rsid w:val="00FB582C"/>
    <w:rsid w:val="00FB588D"/>
    <w:rsid w:val="00FB5894"/>
    <w:rsid w:val="00FB590B"/>
    <w:rsid w:val="00FB592F"/>
    <w:rsid w:val="00FB5940"/>
    <w:rsid w:val="00FB598D"/>
    <w:rsid w:val="00FB59E3"/>
    <w:rsid w:val="00FB5A5F"/>
    <w:rsid w:val="00FB5AEB"/>
    <w:rsid w:val="00FB5B17"/>
    <w:rsid w:val="00FB5B39"/>
    <w:rsid w:val="00FB5B3B"/>
    <w:rsid w:val="00FB5BDB"/>
    <w:rsid w:val="00FB5BF1"/>
    <w:rsid w:val="00FB5C00"/>
    <w:rsid w:val="00FB5C0C"/>
    <w:rsid w:val="00FB5C14"/>
    <w:rsid w:val="00FB5C5E"/>
    <w:rsid w:val="00FB5CE9"/>
    <w:rsid w:val="00FB5D4C"/>
    <w:rsid w:val="00FB5D66"/>
    <w:rsid w:val="00FB5DE6"/>
    <w:rsid w:val="00FB5DF3"/>
    <w:rsid w:val="00FB5DFB"/>
    <w:rsid w:val="00FB5E05"/>
    <w:rsid w:val="00FB5E6E"/>
    <w:rsid w:val="00FB5E8C"/>
    <w:rsid w:val="00FB5EE6"/>
    <w:rsid w:val="00FB5F57"/>
    <w:rsid w:val="00FB5F7A"/>
    <w:rsid w:val="00FB5F83"/>
    <w:rsid w:val="00FB5FA5"/>
    <w:rsid w:val="00FB5FAB"/>
    <w:rsid w:val="00FB6168"/>
    <w:rsid w:val="00FB6191"/>
    <w:rsid w:val="00FB6197"/>
    <w:rsid w:val="00FB620D"/>
    <w:rsid w:val="00FB622F"/>
    <w:rsid w:val="00FB6244"/>
    <w:rsid w:val="00FB62A6"/>
    <w:rsid w:val="00FB62AC"/>
    <w:rsid w:val="00FB6377"/>
    <w:rsid w:val="00FB646C"/>
    <w:rsid w:val="00FB64F9"/>
    <w:rsid w:val="00FB64FE"/>
    <w:rsid w:val="00FB652F"/>
    <w:rsid w:val="00FB656B"/>
    <w:rsid w:val="00FB65A9"/>
    <w:rsid w:val="00FB660A"/>
    <w:rsid w:val="00FB681C"/>
    <w:rsid w:val="00FB6841"/>
    <w:rsid w:val="00FB690D"/>
    <w:rsid w:val="00FB6993"/>
    <w:rsid w:val="00FB6AED"/>
    <w:rsid w:val="00FB6B40"/>
    <w:rsid w:val="00FB6B7F"/>
    <w:rsid w:val="00FB6B87"/>
    <w:rsid w:val="00FB6B9E"/>
    <w:rsid w:val="00FB6BA7"/>
    <w:rsid w:val="00FB6BB6"/>
    <w:rsid w:val="00FB6BB8"/>
    <w:rsid w:val="00FB6C16"/>
    <w:rsid w:val="00FB6C80"/>
    <w:rsid w:val="00FB6C8E"/>
    <w:rsid w:val="00FB6CA5"/>
    <w:rsid w:val="00FB6CD3"/>
    <w:rsid w:val="00FB6D84"/>
    <w:rsid w:val="00FB6E55"/>
    <w:rsid w:val="00FB6E66"/>
    <w:rsid w:val="00FB6E88"/>
    <w:rsid w:val="00FB6E97"/>
    <w:rsid w:val="00FB6F0C"/>
    <w:rsid w:val="00FB6FCD"/>
    <w:rsid w:val="00FB7036"/>
    <w:rsid w:val="00FB709F"/>
    <w:rsid w:val="00FB712D"/>
    <w:rsid w:val="00FB7154"/>
    <w:rsid w:val="00FB7165"/>
    <w:rsid w:val="00FB717F"/>
    <w:rsid w:val="00FB7223"/>
    <w:rsid w:val="00FB7278"/>
    <w:rsid w:val="00FB72D3"/>
    <w:rsid w:val="00FB731E"/>
    <w:rsid w:val="00FB7326"/>
    <w:rsid w:val="00FB7412"/>
    <w:rsid w:val="00FB7491"/>
    <w:rsid w:val="00FB7493"/>
    <w:rsid w:val="00FB7514"/>
    <w:rsid w:val="00FB7572"/>
    <w:rsid w:val="00FB75F7"/>
    <w:rsid w:val="00FB765F"/>
    <w:rsid w:val="00FB7696"/>
    <w:rsid w:val="00FB7713"/>
    <w:rsid w:val="00FB7723"/>
    <w:rsid w:val="00FB7741"/>
    <w:rsid w:val="00FB7747"/>
    <w:rsid w:val="00FB776A"/>
    <w:rsid w:val="00FB77E3"/>
    <w:rsid w:val="00FB77FE"/>
    <w:rsid w:val="00FB786A"/>
    <w:rsid w:val="00FB78E6"/>
    <w:rsid w:val="00FB78FF"/>
    <w:rsid w:val="00FB799C"/>
    <w:rsid w:val="00FB79FD"/>
    <w:rsid w:val="00FB7A7D"/>
    <w:rsid w:val="00FB7ABB"/>
    <w:rsid w:val="00FB7AC4"/>
    <w:rsid w:val="00FB7BC8"/>
    <w:rsid w:val="00FB7BE3"/>
    <w:rsid w:val="00FB7BEF"/>
    <w:rsid w:val="00FB7C25"/>
    <w:rsid w:val="00FB7C9F"/>
    <w:rsid w:val="00FB7D6C"/>
    <w:rsid w:val="00FB7E0A"/>
    <w:rsid w:val="00FB7E3C"/>
    <w:rsid w:val="00FB7E6E"/>
    <w:rsid w:val="00FB7F4B"/>
    <w:rsid w:val="00FC0025"/>
    <w:rsid w:val="00FC0029"/>
    <w:rsid w:val="00FC004C"/>
    <w:rsid w:val="00FC00BC"/>
    <w:rsid w:val="00FC0156"/>
    <w:rsid w:val="00FC017B"/>
    <w:rsid w:val="00FC01A2"/>
    <w:rsid w:val="00FC0247"/>
    <w:rsid w:val="00FC0262"/>
    <w:rsid w:val="00FC0292"/>
    <w:rsid w:val="00FC02CF"/>
    <w:rsid w:val="00FC02DC"/>
    <w:rsid w:val="00FC0356"/>
    <w:rsid w:val="00FC03B3"/>
    <w:rsid w:val="00FC0455"/>
    <w:rsid w:val="00FC045C"/>
    <w:rsid w:val="00FC0477"/>
    <w:rsid w:val="00FC04E4"/>
    <w:rsid w:val="00FC0507"/>
    <w:rsid w:val="00FC0573"/>
    <w:rsid w:val="00FC057D"/>
    <w:rsid w:val="00FC057F"/>
    <w:rsid w:val="00FC0599"/>
    <w:rsid w:val="00FC0620"/>
    <w:rsid w:val="00FC065B"/>
    <w:rsid w:val="00FC067C"/>
    <w:rsid w:val="00FC06FC"/>
    <w:rsid w:val="00FC0789"/>
    <w:rsid w:val="00FC07A8"/>
    <w:rsid w:val="00FC0879"/>
    <w:rsid w:val="00FC089D"/>
    <w:rsid w:val="00FC091D"/>
    <w:rsid w:val="00FC0933"/>
    <w:rsid w:val="00FC0947"/>
    <w:rsid w:val="00FC094D"/>
    <w:rsid w:val="00FC09B2"/>
    <w:rsid w:val="00FC09BB"/>
    <w:rsid w:val="00FC09D6"/>
    <w:rsid w:val="00FC09E1"/>
    <w:rsid w:val="00FC0A9B"/>
    <w:rsid w:val="00FC0B1A"/>
    <w:rsid w:val="00FC0B24"/>
    <w:rsid w:val="00FC0B6D"/>
    <w:rsid w:val="00FC0BD7"/>
    <w:rsid w:val="00FC0C9D"/>
    <w:rsid w:val="00FC0CD5"/>
    <w:rsid w:val="00FC0CE6"/>
    <w:rsid w:val="00FC0CF2"/>
    <w:rsid w:val="00FC0D2A"/>
    <w:rsid w:val="00FC0E05"/>
    <w:rsid w:val="00FC0E16"/>
    <w:rsid w:val="00FC0E32"/>
    <w:rsid w:val="00FC0E53"/>
    <w:rsid w:val="00FC0E73"/>
    <w:rsid w:val="00FC0EAE"/>
    <w:rsid w:val="00FC102D"/>
    <w:rsid w:val="00FC111A"/>
    <w:rsid w:val="00FC11AD"/>
    <w:rsid w:val="00FC11D9"/>
    <w:rsid w:val="00FC120C"/>
    <w:rsid w:val="00FC1244"/>
    <w:rsid w:val="00FC12B1"/>
    <w:rsid w:val="00FC1365"/>
    <w:rsid w:val="00FC13E8"/>
    <w:rsid w:val="00FC14B3"/>
    <w:rsid w:val="00FC154E"/>
    <w:rsid w:val="00FC1568"/>
    <w:rsid w:val="00FC15F1"/>
    <w:rsid w:val="00FC163D"/>
    <w:rsid w:val="00FC165F"/>
    <w:rsid w:val="00FC1685"/>
    <w:rsid w:val="00FC16E6"/>
    <w:rsid w:val="00FC170D"/>
    <w:rsid w:val="00FC170E"/>
    <w:rsid w:val="00FC1718"/>
    <w:rsid w:val="00FC1738"/>
    <w:rsid w:val="00FC1794"/>
    <w:rsid w:val="00FC17CB"/>
    <w:rsid w:val="00FC17F4"/>
    <w:rsid w:val="00FC180A"/>
    <w:rsid w:val="00FC1833"/>
    <w:rsid w:val="00FC184B"/>
    <w:rsid w:val="00FC1871"/>
    <w:rsid w:val="00FC18ED"/>
    <w:rsid w:val="00FC1977"/>
    <w:rsid w:val="00FC1A0A"/>
    <w:rsid w:val="00FC1A7F"/>
    <w:rsid w:val="00FC1AA4"/>
    <w:rsid w:val="00FC1B4B"/>
    <w:rsid w:val="00FC1B64"/>
    <w:rsid w:val="00FC1BA4"/>
    <w:rsid w:val="00FC1BF0"/>
    <w:rsid w:val="00FC1BFE"/>
    <w:rsid w:val="00FC1C28"/>
    <w:rsid w:val="00FC1C29"/>
    <w:rsid w:val="00FC1C2D"/>
    <w:rsid w:val="00FC1C3F"/>
    <w:rsid w:val="00FC1C4E"/>
    <w:rsid w:val="00FC1C8A"/>
    <w:rsid w:val="00FC1CAE"/>
    <w:rsid w:val="00FC1CB5"/>
    <w:rsid w:val="00FC1CEC"/>
    <w:rsid w:val="00FC1D0C"/>
    <w:rsid w:val="00FC1D4F"/>
    <w:rsid w:val="00FC1DC0"/>
    <w:rsid w:val="00FC1E48"/>
    <w:rsid w:val="00FC1EC7"/>
    <w:rsid w:val="00FC1EDB"/>
    <w:rsid w:val="00FC1F6F"/>
    <w:rsid w:val="00FC1FD2"/>
    <w:rsid w:val="00FC1FF2"/>
    <w:rsid w:val="00FC2059"/>
    <w:rsid w:val="00FC20BE"/>
    <w:rsid w:val="00FC20EB"/>
    <w:rsid w:val="00FC20FE"/>
    <w:rsid w:val="00FC212B"/>
    <w:rsid w:val="00FC2192"/>
    <w:rsid w:val="00FC219D"/>
    <w:rsid w:val="00FC21C6"/>
    <w:rsid w:val="00FC2259"/>
    <w:rsid w:val="00FC2349"/>
    <w:rsid w:val="00FC2396"/>
    <w:rsid w:val="00FC23A1"/>
    <w:rsid w:val="00FC24F4"/>
    <w:rsid w:val="00FC254A"/>
    <w:rsid w:val="00FC25B2"/>
    <w:rsid w:val="00FC25B3"/>
    <w:rsid w:val="00FC25CD"/>
    <w:rsid w:val="00FC25E6"/>
    <w:rsid w:val="00FC260F"/>
    <w:rsid w:val="00FC266F"/>
    <w:rsid w:val="00FC26A3"/>
    <w:rsid w:val="00FC27C9"/>
    <w:rsid w:val="00FC27F8"/>
    <w:rsid w:val="00FC282F"/>
    <w:rsid w:val="00FC2848"/>
    <w:rsid w:val="00FC2867"/>
    <w:rsid w:val="00FC28C1"/>
    <w:rsid w:val="00FC2928"/>
    <w:rsid w:val="00FC299C"/>
    <w:rsid w:val="00FC29FA"/>
    <w:rsid w:val="00FC2A1A"/>
    <w:rsid w:val="00FC2A97"/>
    <w:rsid w:val="00FC2AF3"/>
    <w:rsid w:val="00FC2B41"/>
    <w:rsid w:val="00FC2BA7"/>
    <w:rsid w:val="00FC2C0F"/>
    <w:rsid w:val="00FC2D08"/>
    <w:rsid w:val="00FC2D27"/>
    <w:rsid w:val="00FC2D48"/>
    <w:rsid w:val="00FC2DE9"/>
    <w:rsid w:val="00FC2DF5"/>
    <w:rsid w:val="00FC2E95"/>
    <w:rsid w:val="00FC2F66"/>
    <w:rsid w:val="00FC2F88"/>
    <w:rsid w:val="00FC302E"/>
    <w:rsid w:val="00FC305D"/>
    <w:rsid w:val="00FC306B"/>
    <w:rsid w:val="00FC3131"/>
    <w:rsid w:val="00FC3144"/>
    <w:rsid w:val="00FC3188"/>
    <w:rsid w:val="00FC31B6"/>
    <w:rsid w:val="00FC31EB"/>
    <w:rsid w:val="00FC3285"/>
    <w:rsid w:val="00FC3362"/>
    <w:rsid w:val="00FC336F"/>
    <w:rsid w:val="00FC33A0"/>
    <w:rsid w:val="00FC3573"/>
    <w:rsid w:val="00FC35CE"/>
    <w:rsid w:val="00FC35E7"/>
    <w:rsid w:val="00FC3618"/>
    <w:rsid w:val="00FC36D0"/>
    <w:rsid w:val="00FC3748"/>
    <w:rsid w:val="00FC377D"/>
    <w:rsid w:val="00FC37A4"/>
    <w:rsid w:val="00FC37F1"/>
    <w:rsid w:val="00FC380A"/>
    <w:rsid w:val="00FC38A8"/>
    <w:rsid w:val="00FC38AC"/>
    <w:rsid w:val="00FC392E"/>
    <w:rsid w:val="00FC3A0B"/>
    <w:rsid w:val="00FC3A31"/>
    <w:rsid w:val="00FC3A3D"/>
    <w:rsid w:val="00FC3A49"/>
    <w:rsid w:val="00FC3AA4"/>
    <w:rsid w:val="00FC3AEA"/>
    <w:rsid w:val="00FC3B89"/>
    <w:rsid w:val="00FC3B90"/>
    <w:rsid w:val="00FC3BEC"/>
    <w:rsid w:val="00FC3BEF"/>
    <w:rsid w:val="00FC3CCD"/>
    <w:rsid w:val="00FC3CD9"/>
    <w:rsid w:val="00FC3CE8"/>
    <w:rsid w:val="00FC3D17"/>
    <w:rsid w:val="00FC3D32"/>
    <w:rsid w:val="00FC3D81"/>
    <w:rsid w:val="00FC3DA2"/>
    <w:rsid w:val="00FC3E3C"/>
    <w:rsid w:val="00FC3E61"/>
    <w:rsid w:val="00FC3EB1"/>
    <w:rsid w:val="00FC3FA4"/>
    <w:rsid w:val="00FC408F"/>
    <w:rsid w:val="00FC418F"/>
    <w:rsid w:val="00FC419C"/>
    <w:rsid w:val="00FC41B5"/>
    <w:rsid w:val="00FC41D5"/>
    <w:rsid w:val="00FC41F2"/>
    <w:rsid w:val="00FC4227"/>
    <w:rsid w:val="00FC4293"/>
    <w:rsid w:val="00FC432C"/>
    <w:rsid w:val="00FC445C"/>
    <w:rsid w:val="00FC449D"/>
    <w:rsid w:val="00FC44CE"/>
    <w:rsid w:val="00FC44EA"/>
    <w:rsid w:val="00FC44FF"/>
    <w:rsid w:val="00FC45D9"/>
    <w:rsid w:val="00FC45FE"/>
    <w:rsid w:val="00FC467B"/>
    <w:rsid w:val="00FC4684"/>
    <w:rsid w:val="00FC46B0"/>
    <w:rsid w:val="00FC46DB"/>
    <w:rsid w:val="00FC46DC"/>
    <w:rsid w:val="00FC46F7"/>
    <w:rsid w:val="00FC4747"/>
    <w:rsid w:val="00FC47C9"/>
    <w:rsid w:val="00FC484A"/>
    <w:rsid w:val="00FC48AC"/>
    <w:rsid w:val="00FC4914"/>
    <w:rsid w:val="00FC4936"/>
    <w:rsid w:val="00FC4963"/>
    <w:rsid w:val="00FC4987"/>
    <w:rsid w:val="00FC4A26"/>
    <w:rsid w:val="00FC4A4F"/>
    <w:rsid w:val="00FC4BC0"/>
    <w:rsid w:val="00FC4C4E"/>
    <w:rsid w:val="00FC4CFD"/>
    <w:rsid w:val="00FC4D5E"/>
    <w:rsid w:val="00FC4DF9"/>
    <w:rsid w:val="00FC4DFD"/>
    <w:rsid w:val="00FC4E41"/>
    <w:rsid w:val="00FC4E70"/>
    <w:rsid w:val="00FC4E79"/>
    <w:rsid w:val="00FC4E89"/>
    <w:rsid w:val="00FC4F71"/>
    <w:rsid w:val="00FC4F81"/>
    <w:rsid w:val="00FC4FAF"/>
    <w:rsid w:val="00FC4FB2"/>
    <w:rsid w:val="00FC500F"/>
    <w:rsid w:val="00FC501D"/>
    <w:rsid w:val="00FC506F"/>
    <w:rsid w:val="00FC50C1"/>
    <w:rsid w:val="00FC5107"/>
    <w:rsid w:val="00FC510C"/>
    <w:rsid w:val="00FC5192"/>
    <w:rsid w:val="00FC5197"/>
    <w:rsid w:val="00FC51FA"/>
    <w:rsid w:val="00FC5203"/>
    <w:rsid w:val="00FC5219"/>
    <w:rsid w:val="00FC52AF"/>
    <w:rsid w:val="00FC5320"/>
    <w:rsid w:val="00FC5365"/>
    <w:rsid w:val="00FC536D"/>
    <w:rsid w:val="00FC53B4"/>
    <w:rsid w:val="00FC53E6"/>
    <w:rsid w:val="00FC541F"/>
    <w:rsid w:val="00FC5421"/>
    <w:rsid w:val="00FC547B"/>
    <w:rsid w:val="00FC554E"/>
    <w:rsid w:val="00FC55D7"/>
    <w:rsid w:val="00FC55E4"/>
    <w:rsid w:val="00FC55EE"/>
    <w:rsid w:val="00FC55F8"/>
    <w:rsid w:val="00FC55FD"/>
    <w:rsid w:val="00FC5611"/>
    <w:rsid w:val="00FC5624"/>
    <w:rsid w:val="00FC56AF"/>
    <w:rsid w:val="00FC56B1"/>
    <w:rsid w:val="00FC56B4"/>
    <w:rsid w:val="00FC56C5"/>
    <w:rsid w:val="00FC5750"/>
    <w:rsid w:val="00FC577E"/>
    <w:rsid w:val="00FC57FC"/>
    <w:rsid w:val="00FC5802"/>
    <w:rsid w:val="00FC5828"/>
    <w:rsid w:val="00FC5867"/>
    <w:rsid w:val="00FC58DB"/>
    <w:rsid w:val="00FC59FE"/>
    <w:rsid w:val="00FC5A61"/>
    <w:rsid w:val="00FC5A66"/>
    <w:rsid w:val="00FC5A9C"/>
    <w:rsid w:val="00FC5AAC"/>
    <w:rsid w:val="00FC5BCB"/>
    <w:rsid w:val="00FC5BD2"/>
    <w:rsid w:val="00FC5BE1"/>
    <w:rsid w:val="00FC5C4A"/>
    <w:rsid w:val="00FC5C6A"/>
    <w:rsid w:val="00FC5D12"/>
    <w:rsid w:val="00FC5D15"/>
    <w:rsid w:val="00FC5D23"/>
    <w:rsid w:val="00FC5D61"/>
    <w:rsid w:val="00FC5DDB"/>
    <w:rsid w:val="00FC5DDD"/>
    <w:rsid w:val="00FC5E1B"/>
    <w:rsid w:val="00FC5E31"/>
    <w:rsid w:val="00FC5E51"/>
    <w:rsid w:val="00FC5E9E"/>
    <w:rsid w:val="00FC5EDF"/>
    <w:rsid w:val="00FC5F32"/>
    <w:rsid w:val="00FC5F96"/>
    <w:rsid w:val="00FC5FBE"/>
    <w:rsid w:val="00FC5FC7"/>
    <w:rsid w:val="00FC60C0"/>
    <w:rsid w:val="00FC616B"/>
    <w:rsid w:val="00FC621B"/>
    <w:rsid w:val="00FC6267"/>
    <w:rsid w:val="00FC626D"/>
    <w:rsid w:val="00FC6284"/>
    <w:rsid w:val="00FC62B2"/>
    <w:rsid w:val="00FC62D1"/>
    <w:rsid w:val="00FC630D"/>
    <w:rsid w:val="00FC642C"/>
    <w:rsid w:val="00FC6434"/>
    <w:rsid w:val="00FC6444"/>
    <w:rsid w:val="00FC6489"/>
    <w:rsid w:val="00FC64D4"/>
    <w:rsid w:val="00FC651C"/>
    <w:rsid w:val="00FC652B"/>
    <w:rsid w:val="00FC65E5"/>
    <w:rsid w:val="00FC6652"/>
    <w:rsid w:val="00FC6681"/>
    <w:rsid w:val="00FC6690"/>
    <w:rsid w:val="00FC66A5"/>
    <w:rsid w:val="00FC677D"/>
    <w:rsid w:val="00FC678D"/>
    <w:rsid w:val="00FC684B"/>
    <w:rsid w:val="00FC6867"/>
    <w:rsid w:val="00FC686D"/>
    <w:rsid w:val="00FC6907"/>
    <w:rsid w:val="00FC6A43"/>
    <w:rsid w:val="00FC6AD9"/>
    <w:rsid w:val="00FC6AE2"/>
    <w:rsid w:val="00FC6B1A"/>
    <w:rsid w:val="00FC6B92"/>
    <w:rsid w:val="00FC6BDB"/>
    <w:rsid w:val="00FC6C00"/>
    <w:rsid w:val="00FC6C04"/>
    <w:rsid w:val="00FC6C1D"/>
    <w:rsid w:val="00FC6C3A"/>
    <w:rsid w:val="00FC6D22"/>
    <w:rsid w:val="00FC6E07"/>
    <w:rsid w:val="00FC6E13"/>
    <w:rsid w:val="00FC6EDE"/>
    <w:rsid w:val="00FC6F60"/>
    <w:rsid w:val="00FC6FAE"/>
    <w:rsid w:val="00FC700D"/>
    <w:rsid w:val="00FC7063"/>
    <w:rsid w:val="00FC708A"/>
    <w:rsid w:val="00FC70BB"/>
    <w:rsid w:val="00FC7174"/>
    <w:rsid w:val="00FC7181"/>
    <w:rsid w:val="00FC718B"/>
    <w:rsid w:val="00FC71F1"/>
    <w:rsid w:val="00FC7263"/>
    <w:rsid w:val="00FC72BC"/>
    <w:rsid w:val="00FC72CF"/>
    <w:rsid w:val="00FC72D2"/>
    <w:rsid w:val="00FC72DC"/>
    <w:rsid w:val="00FC72EC"/>
    <w:rsid w:val="00FC72F3"/>
    <w:rsid w:val="00FC735B"/>
    <w:rsid w:val="00FC7374"/>
    <w:rsid w:val="00FC7378"/>
    <w:rsid w:val="00FC737A"/>
    <w:rsid w:val="00FC73AD"/>
    <w:rsid w:val="00FC7446"/>
    <w:rsid w:val="00FC7466"/>
    <w:rsid w:val="00FC747E"/>
    <w:rsid w:val="00FC75F4"/>
    <w:rsid w:val="00FC761E"/>
    <w:rsid w:val="00FC765C"/>
    <w:rsid w:val="00FC766C"/>
    <w:rsid w:val="00FC7770"/>
    <w:rsid w:val="00FC77E3"/>
    <w:rsid w:val="00FC77EB"/>
    <w:rsid w:val="00FC780B"/>
    <w:rsid w:val="00FC7861"/>
    <w:rsid w:val="00FC78B2"/>
    <w:rsid w:val="00FC78D7"/>
    <w:rsid w:val="00FC7994"/>
    <w:rsid w:val="00FC79C9"/>
    <w:rsid w:val="00FC7A14"/>
    <w:rsid w:val="00FC7A59"/>
    <w:rsid w:val="00FC7A92"/>
    <w:rsid w:val="00FC7AD3"/>
    <w:rsid w:val="00FC7BA4"/>
    <w:rsid w:val="00FC7BBD"/>
    <w:rsid w:val="00FC7BD5"/>
    <w:rsid w:val="00FC7CC6"/>
    <w:rsid w:val="00FC7D53"/>
    <w:rsid w:val="00FC7DAC"/>
    <w:rsid w:val="00FC7DDA"/>
    <w:rsid w:val="00FC7E8C"/>
    <w:rsid w:val="00FC7EB0"/>
    <w:rsid w:val="00FC7F51"/>
    <w:rsid w:val="00FC7FCE"/>
    <w:rsid w:val="00FD0115"/>
    <w:rsid w:val="00FD01BB"/>
    <w:rsid w:val="00FD01C3"/>
    <w:rsid w:val="00FD02C7"/>
    <w:rsid w:val="00FD03E5"/>
    <w:rsid w:val="00FD048B"/>
    <w:rsid w:val="00FD04C0"/>
    <w:rsid w:val="00FD0528"/>
    <w:rsid w:val="00FD055A"/>
    <w:rsid w:val="00FD05CC"/>
    <w:rsid w:val="00FD06AB"/>
    <w:rsid w:val="00FD0729"/>
    <w:rsid w:val="00FD072F"/>
    <w:rsid w:val="00FD0823"/>
    <w:rsid w:val="00FD0876"/>
    <w:rsid w:val="00FD09BE"/>
    <w:rsid w:val="00FD09DB"/>
    <w:rsid w:val="00FD09E8"/>
    <w:rsid w:val="00FD0B1E"/>
    <w:rsid w:val="00FD0B8C"/>
    <w:rsid w:val="00FD0B92"/>
    <w:rsid w:val="00FD0BD2"/>
    <w:rsid w:val="00FD0BE2"/>
    <w:rsid w:val="00FD0C1D"/>
    <w:rsid w:val="00FD0CFD"/>
    <w:rsid w:val="00FD0D06"/>
    <w:rsid w:val="00FD0D6D"/>
    <w:rsid w:val="00FD0E19"/>
    <w:rsid w:val="00FD0E64"/>
    <w:rsid w:val="00FD0E6C"/>
    <w:rsid w:val="00FD0F68"/>
    <w:rsid w:val="00FD0F77"/>
    <w:rsid w:val="00FD0F89"/>
    <w:rsid w:val="00FD0FB5"/>
    <w:rsid w:val="00FD1053"/>
    <w:rsid w:val="00FD1088"/>
    <w:rsid w:val="00FD110C"/>
    <w:rsid w:val="00FD114A"/>
    <w:rsid w:val="00FD1188"/>
    <w:rsid w:val="00FD11C7"/>
    <w:rsid w:val="00FD121A"/>
    <w:rsid w:val="00FD127D"/>
    <w:rsid w:val="00FD12C6"/>
    <w:rsid w:val="00FD12CC"/>
    <w:rsid w:val="00FD133B"/>
    <w:rsid w:val="00FD1435"/>
    <w:rsid w:val="00FD1447"/>
    <w:rsid w:val="00FD1453"/>
    <w:rsid w:val="00FD14C0"/>
    <w:rsid w:val="00FD14C6"/>
    <w:rsid w:val="00FD14E2"/>
    <w:rsid w:val="00FD1527"/>
    <w:rsid w:val="00FD1536"/>
    <w:rsid w:val="00FD153C"/>
    <w:rsid w:val="00FD1546"/>
    <w:rsid w:val="00FD157D"/>
    <w:rsid w:val="00FD15B1"/>
    <w:rsid w:val="00FD15E0"/>
    <w:rsid w:val="00FD16B3"/>
    <w:rsid w:val="00FD16F0"/>
    <w:rsid w:val="00FD1758"/>
    <w:rsid w:val="00FD1785"/>
    <w:rsid w:val="00FD17E3"/>
    <w:rsid w:val="00FD17F9"/>
    <w:rsid w:val="00FD1846"/>
    <w:rsid w:val="00FD188E"/>
    <w:rsid w:val="00FD18DA"/>
    <w:rsid w:val="00FD1927"/>
    <w:rsid w:val="00FD199B"/>
    <w:rsid w:val="00FD19A7"/>
    <w:rsid w:val="00FD1A03"/>
    <w:rsid w:val="00FD1A0D"/>
    <w:rsid w:val="00FD1A4B"/>
    <w:rsid w:val="00FD1A68"/>
    <w:rsid w:val="00FD1A9A"/>
    <w:rsid w:val="00FD1AC6"/>
    <w:rsid w:val="00FD1B47"/>
    <w:rsid w:val="00FD1B4B"/>
    <w:rsid w:val="00FD1B5C"/>
    <w:rsid w:val="00FD1BB8"/>
    <w:rsid w:val="00FD1C6F"/>
    <w:rsid w:val="00FD1CD1"/>
    <w:rsid w:val="00FD1D12"/>
    <w:rsid w:val="00FD1D96"/>
    <w:rsid w:val="00FD1E5B"/>
    <w:rsid w:val="00FD1E70"/>
    <w:rsid w:val="00FD1EF1"/>
    <w:rsid w:val="00FD1EFF"/>
    <w:rsid w:val="00FD204F"/>
    <w:rsid w:val="00FD2061"/>
    <w:rsid w:val="00FD206B"/>
    <w:rsid w:val="00FD2088"/>
    <w:rsid w:val="00FD20E1"/>
    <w:rsid w:val="00FD2121"/>
    <w:rsid w:val="00FD2167"/>
    <w:rsid w:val="00FD21B6"/>
    <w:rsid w:val="00FD2200"/>
    <w:rsid w:val="00FD2225"/>
    <w:rsid w:val="00FD2386"/>
    <w:rsid w:val="00FD2390"/>
    <w:rsid w:val="00FD23B1"/>
    <w:rsid w:val="00FD23D3"/>
    <w:rsid w:val="00FD23EB"/>
    <w:rsid w:val="00FD2421"/>
    <w:rsid w:val="00FD2490"/>
    <w:rsid w:val="00FD24CA"/>
    <w:rsid w:val="00FD24F2"/>
    <w:rsid w:val="00FD2564"/>
    <w:rsid w:val="00FD25A2"/>
    <w:rsid w:val="00FD2621"/>
    <w:rsid w:val="00FD26DE"/>
    <w:rsid w:val="00FD2719"/>
    <w:rsid w:val="00FD2721"/>
    <w:rsid w:val="00FD27C7"/>
    <w:rsid w:val="00FD27CA"/>
    <w:rsid w:val="00FD2807"/>
    <w:rsid w:val="00FD2830"/>
    <w:rsid w:val="00FD2866"/>
    <w:rsid w:val="00FD28E5"/>
    <w:rsid w:val="00FD28E8"/>
    <w:rsid w:val="00FD29AE"/>
    <w:rsid w:val="00FD29F5"/>
    <w:rsid w:val="00FD2A7C"/>
    <w:rsid w:val="00FD2A9A"/>
    <w:rsid w:val="00FD2BCE"/>
    <w:rsid w:val="00FD2BD5"/>
    <w:rsid w:val="00FD2BE5"/>
    <w:rsid w:val="00FD2C6C"/>
    <w:rsid w:val="00FD2CB9"/>
    <w:rsid w:val="00FD2D6F"/>
    <w:rsid w:val="00FD2DA1"/>
    <w:rsid w:val="00FD2E1A"/>
    <w:rsid w:val="00FD2EEA"/>
    <w:rsid w:val="00FD2F13"/>
    <w:rsid w:val="00FD2F40"/>
    <w:rsid w:val="00FD2F4B"/>
    <w:rsid w:val="00FD2F54"/>
    <w:rsid w:val="00FD2F82"/>
    <w:rsid w:val="00FD2FAA"/>
    <w:rsid w:val="00FD2FD0"/>
    <w:rsid w:val="00FD3044"/>
    <w:rsid w:val="00FD310A"/>
    <w:rsid w:val="00FD313E"/>
    <w:rsid w:val="00FD3199"/>
    <w:rsid w:val="00FD31A2"/>
    <w:rsid w:val="00FD31D5"/>
    <w:rsid w:val="00FD322C"/>
    <w:rsid w:val="00FD3279"/>
    <w:rsid w:val="00FD32AF"/>
    <w:rsid w:val="00FD32DA"/>
    <w:rsid w:val="00FD3337"/>
    <w:rsid w:val="00FD3447"/>
    <w:rsid w:val="00FD347D"/>
    <w:rsid w:val="00FD3481"/>
    <w:rsid w:val="00FD349C"/>
    <w:rsid w:val="00FD34D2"/>
    <w:rsid w:val="00FD35B3"/>
    <w:rsid w:val="00FD35BF"/>
    <w:rsid w:val="00FD3638"/>
    <w:rsid w:val="00FD3642"/>
    <w:rsid w:val="00FD367C"/>
    <w:rsid w:val="00FD3681"/>
    <w:rsid w:val="00FD36AB"/>
    <w:rsid w:val="00FD36EA"/>
    <w:rsid w:val="00FD3702"/>
    <w:rsid w:val="00FD3809"/>
    <w:rsid w:val="00FD386C"/>
    <w:rsid w:val="00FD3871"/>
    <w:rsid w:val="00FD38BA"/>
    <w:rsid w:val="00FD38E9"/>
    <w:rsid w:val="00FD398D"/>
    <w:rsid w:val="00FD39C8"/>
    <w:rsid w:val="00FD3A05"/>
    <w:rsid w:val="00FD3A8D"/>
    <w:rsid w:val="00FD3B13"/>
    <w:rsid w:val="00FD3B1D"/>
    <w:rsid w:val="00FD3C35"/>
    <w:rsid w:val="00FD3CDB"/>
    <w:rsid w:val="00FD3D60"/>
    <w:rsid w:val="00FD3DD0"/>
    <w:rsid w:val="00FD3DF5"/>
    <w:rsid w:val="00FD3EA2"/>
    <w:rsid w:val="00FD3F4F"/>
    <w:rsid w:val="00FD3F77"/>
    <w:rsid w:val="00FD3F8C"/>
    <w:rsid w:val="00FD3FC5"/>
    <w:rsid w:val="00FD3FF5"/>
    <w:rsid w:val="00FD4075"/>
    <w:rsid w:val="00FD411D"/>
    <w:rsid w:val="00FD416C"/>
    <w:rsid w:val="00FD41A5"/>
    <w:rsid w:val="00FD421F"/>
    <w:rsid w:val="00FD42A8"/>
    <w:rsid w:val="00FD4352"/>
    <w:rsid w:val="00FD4353"/>
    <w:rsid w:val="00FD4373"/>
    <w:rsid w:val="00FD4449"/>
    <w:rsid w:val="00FD4497"/>
    <w:rsid w:val="00FD44D2"/>
    <w:rsid w:val="00FD4507"/>
    <w:rsid w:val="00FD452D"/>
    <w:rsid w:val="00FD454F"/>
    <w:rsid w:val="00FD4694"/>
    <w:rsid w:val="00FD4726"/>
    <w:rsid w:val="00FD47AF"/>
    <w:rsid w:val="00FD47B7"/>
    <w:rsid w:val="00FD47D1"/>
    <w:rsid w:val="00FD47EC"/>
    <w:rsid w:val="00FD4885"/>
    <w:rsid w:val="00FD48F1"/>
    <w:rsid w:val="00FD4922"/>
    <w:rsid w:val="00FD4930"/>
    <w:rsid w:val="00FD49F0"/>
    <w:rsid w:val="00FD4A03"/>
    <w:rsid w:val="00FD4B07"/>
    <w:rsid w:val="00FD4B28"/>
    <w:rsid w:val="00FD4B30"/>
    <w:rsid w:val="00FD4BAA"/>
    <w:rsid w:val="00FD4BF4"/>
    <w:rsid w:val="00FD4C9E"/>
    <w:rsid w:val="00FD4D1A"/>
    <w:rsid w:val="00FD4D31"/>
    <w:rsid w:val="00FD4D47"/>
    <w:rsid w:val="00FD4D4D"/>
    <w:rsid w:val="00FD4D64"/>
    <w:rsid w:val="00FD4D90"/>
    <w:rsid w:val="00FD4E1D"/>
    <w:rsid w:val="00FD4F27"/>
    <w:rsid w:val="00FD4F78"/>
    <w:rsid w:val="00FD4F9F"/>
    <w:rsid w:val="00FD4FB2"/>
    <w:rsid w:val="00FD4FB3"/>
    <w:rsid w:val="00FD506C"/>
    <w:rsid w:val="00FD5090"/>
    <w:rsid w:val="00FD5097"/>
    <w:rsid w:val="00FD50C6"/>
    <w:rsid w:val="00FD50E1"/>
    <w:rsid w:val="00FD50FA"/>
    <w:rsid w:val="00FD5197"/>
    <w:rsid w:val="00FD51F7"/>
    <w:rsid w:val="00FD5215"/>
    <w:rsid w:val="00FD52CE"/>
    <w:rsid w:val="00FD52F1"/>
    <w:rsid w:val="00FD5347"/>
    <w:rsid w:val="00FD5359"/>
    <w:rsid w:val="00FD538A"/>
    <w:rsid w:val="00FD53A1"/>
    <w:rsid w:val="00FD53E5"/>
    <w:rsid w:val="00FD53EF"/>
    <w:rsid w:val="00FD541E"/>
    <w:rsid w:val="00FD5449"/>
    <w:rsid w:val="00FD5450"/>
    <w:rsid w:val="00FD5463"/>
    <w:rsid w:val="00FD5469"/>
    <w:rsid w:val="00FD547C"/>
    <w:rsid w:val="00FD5498"/>
    <w:rsid w:val="00FD54E2"/>
    <w:rsid w:val="00FD5549"/>
    <w:rsid w:val="00FD5584"/>
    <w:rsid w:val="00FD5597"/>
    <w:rsid w:val="00FD55B2"/>
    <w:rsid w:val="00FD55F1"/>
    <w:rsid w:val="00FD560D"/>
    <w:rsid w:val="00FD563F"/>
    <w:rsid w:val="00FD56E2"/>
    <w:rsid w:val="00FD5763"/>
    <w:rsid w:val="00FD5774"/>
    <w:rsid w:val="00FD591F"/>
    <w:rsid w:val="00FD5958"/>
    <w:rsid w:val="00FD5988"/>
    <w:rsid w:val="00FD5A67"/>
    <w:rsid w:val="00FD5B3B"/>
    <w:rsid w:val="00FD5B69"/>
    <w:rsid w:val="00FD5B6F"/>
    <w:rsid w:val="00FD5BA3"/>
    <w:rsid w:val="00FD5BBB"/>
    <w:rsid w:val="00FD5BD0"/>
    <w:rsid w:val="00FD5C55"/>
    <w:rsid w:val="00FD5CB4"/>
    <w:rsid w:val="00FD5CDA"/>
    <w:rsid w:val="00FD5D43"/>
    <w:rsid w:val="00FD5E13"/>
    <w:rsid w:val="00FD5E97"/>
    <w:rsid w:val="00FD5EA0"/>
    <w:rsid w:val="00FD5EEC"/>
    <w:rsid w:val="00FD5EEE"/>
    <w:rsid w:val="00FD5F02"/>
    <w:rsid w:val="00FD5F15"/>
    <w:rsid w:val="00FD5F79"/>
    <w:rsid w:val="00FD5FFC"/>
    <w:rsid w:val="00FD600F"/>
    <w:rsid w:val="00FD6022"/>
    <w:rsid w:val="00FD6045"/>
    <w:rsid w:val="00FD6056"/>
    <w:rsid w:val="00FD60FC"/>
    <w:rsid w:val="00FD6113"/>
    <w:rsid w:val="00FD614B"/>
    <w:rsid w:val="00FD61B0"/>
    <w:rsid w:val="00FD6254"/>
    <w:rsid w:val="00FD627C"/>
    <w:rsid w:val="00FD6285"/>
    <w:rsid w:val="00FD631B"/>
    <w:rsid w:val="00FD631E"/>
    <w:rsid w:val="00FD632D"/>
    <w:rsid w:val="00FD6342"/>
    <w:rsid w:val="00FD6463"/>
    <w:rsid w:val="00FD64BD"/>
    <w:rsid w:val="00FD64E2"/>
    <w:rsid w:val="00FD6508"/>
    <w:rsid w:val="00FD651B"/>
    <w:rsid w:val="00FD6575"/>
    <w:rsid w:val="00FD65AC"/>
    <w:rsid w:val="00FD65E1"/>
    <w:rsid w:val="00FD669C"/>
    <w:rsid w:val="00FD670D"/>
    <w:rsid w:val="00FD67B1"/>
    <w:rsid w:val="00FD67B5"/>
    <w:rsid w:val="00FD67D8"/>
    <w:rsid w:val="00FD6854"/>
    <w:rsid w:val="00FD68C4"/>
    <w:rsid w:val="00FD68EB"/>
    <w:rsid w:val="00FD695B"/>
    <w:rsid w:val="00FD697A"/>
    <w:rsid w:val="00FD69F3"/>
    <w:rsid w:val="00FD6A31"/>
    <w:rsid w:val="00FD6B7A"/>
    <w:rsid w:val="00FD6B7C"/>
    <w:rsid w:val="00FD6BAA"/>
    <w:rsid w:val="00FD6BD0"/>
    <w:rsid w:val="00FD6C27"/>
    <w:rsid w:val="00FD6C30"/>
    <w:rsid w:val="00FD6C80"/>
    <w:rsid w:val="00FD6CFD"/>
    <w:rsid w:val="00FD6D0D"/>
    <w:rsid w:val="00FD6D10"/>
    <w:rsid w:val="00FD6D13"/>
    <w:rsid w:val="00FD6D4C"/>
    <w:rsid w:val="00FD6FD1"/>
    <w:rsid w:val="00FD6FE4"/>
    <w:rsid w:val="00FD7033"/>
    <w:rsid w:val="00FD7100"/>
    <w:rsid w:val="00FD717A"/>
    <w:rsid w:val="00FD7248"/>
    <w:rsid w:val="00FD72A7"/>
    <w:rsid w:val="00FD7389"/>
    <w:rsid w:val="00FD73EE"/>
    <w:rsid w:val="00FD73EF"/>
    <w:rsid w:val="00FD7444"/>
    <w:rsid w:val="00FD74B4"/>
    <w:rsid w:val="00FD74EA"/>
    <w:rsid w:val="00FD75A9"/>
    <w:rsid w:val="00FD75AF"/>
    <w:rsid w:val="00FD75C6"/>
    <w:rsid w:val="00FD75D2"/>
    <w:rsid w:val="00FD7696"/>
    <w:rsid w:val="00FD7729"/>
    <w:rsid w:val="00FD772A"/>
    <w:rsid w:val="00FD7796"/>
    <w:rsid w:val="00FD77E6"/>
    <w:rsid w:val="00FD788F"/>
    <w:rsid w:val="00FD78D4"/>
    <w:rsid w:val="00FD78E2"/>
    <w:rsid w:val="00FD796F"/>
    <w:rsid w:val="00FD79BB"/>
    <w:rsid w:val="00FD7AA3"/>
    <w:rsid w:val="00FD7AC5"/>
    <w:rsid w:val="00FD7BAC"/>
    <w:rsid w:val="00FD7BEA"/>
    <w:rsid w:val="00FD7C90"/>
    <w:rsid w:val="00FD7CC6"/>
    <w:rsid w:val="00FD7CEB"/>
    <w:rsid w:val="00FD7D0F"/>
    <w:rsid w:val="00FD7D3D"/>
    <w:rsid w:val="00FD7DB8"/>
    <w:rsid w:val="00FD7DC2"/>
    <w:rsid w:val="00FD7E29"/>
    <w:rsid w:val="00FD7E38"/>
    <w:rsid w:val="00FD7E7C"/>
    <w:rsid w:val="00FD7E89"/>
    <w:rsid w:val="00FD7ECE"/>
    <w:rsid w:val="00FD7EFD"/>
    <w:rsid w:val="00FD7F1C"/>
    <w:rsid w:val="00FD7F1E"/>
    <w:rsid w:val="00FD7FE0"/>
    <w:rsid w:val="00FE0053"/>
    <w:rsid w:val="00FE008F"/>
    <w:rsid w:val="00FE00B7"/>
    <w:rsid w:val="00FE00F0"/>
    <w:rsid w:val="00FE0115"/>
    <w:rsid w:val="00FE012D"/>
    <w:rsid w:val="00FE0154"/>
    <w:rsid w:val="00FE018E"/>
    <w:rsid w:val="00FE0276"/>
    <w:rsid w:val="00FE02C8"/>
    <w:rsid w:val="00FE02FC"/>
    <w:rsid w:val="00FE044D"/>
    <w:rsid w:val="00FE04BA"/>
    <w:rsid w:val="00FE0531"/>
    <w:rsid w:val="00FE0564"/>
    <w:rsid w:val="00FE0583"/>
    <w:rsid w:val="00FE05A2"/>
    <w:rsid w:val="00FE05DE"/>
    <w:rsid w:val="00FE05F5"/>
    <w:rsid w:val="00FE0663"/>
    <w:rsid w:val="00FE06C5"/>
    <w:rsid w:val="00FE06FD"/>
    <w:rsid w:val="00FE0751"/>
    <w:rsid w:val="00FE075A"/>
    <w:rsid w:val="00FE08CC"/>
    <w:rsid w:val="00FE08D1"/>
    <w:rsid w:val="00FE0917"/>
    <w:rsid w:val="00FE095D"/>
    <w:rsid w:val="00FE0A50"/>
    <w:rsid w:val="00FE0ADA"/>
    <w:rsid w:val="00FE0AF1"/>
    <w:rsid w:val="00FE0B34"/>
    <w:rsid w:val="00FE0BA0"/>
    <w:rsid w:val="00FE0BB8"/>
    <w:rsid w:val="00FE0BC4"/>
    <w:rsid w:val="00FE0BCD"/>
    <w:rsid w:val="00FE0C25"/>
    <w:rsid w:val="00FE0C5F"/>
    <w:rsid w:val="00FE0C7C"/>
    <w:rsid w:val="00FE0C81"/>
    <w:rsid w:val="00FE0CC1"/>
    <w:rsid w:val="00FE0CC8"/>
    <w:rsid w:val="00FE0D16"/>
    <w:rsid w:val="00FE0D74"/>
    <w:rsid w:val="00FE0D9C"/>
    <w:rsid w:val="00FE0DCB"/>
    <w:rsid w:val="00FE0DE8"/>
    <w:rsid w:val="00FE0EB0"/>
    <w:rsid w:val="00FE0EFB"/>
    <w:rsid w:val="00FE0F33"/>
    <w:rsid w:val="00FE0F6F"/>
    <w:rsid w:val="00FE100E"/>
    <w:rsid w:val="00FE107B"/>
    <w:rsid w:val="00FE10A2"/>
    <w:rsid w:val="00FE10B3"/>
    <w:rsid w:val="00FE10E4"/>
    <w:rsid w:val="00FE1113"/>
    <w:rsid w:val="00FE1131"/>
    <w:rsid w:val="00FE117A"/>
    <w:rsid w:val="00FE11A1"/>
    <w:rsid w:val="00FE11A4"/>
    <w:rsid w:val="00FE11A5"/>
    <w:rsid w:val="00FE11D9"/>
    <w:rsid w:val="00FE1255"/>
    <w:rsid w:val="00FE12A8"/>
    <w:rsid w:val="00FE135F"/>
    <w:rsid w:val="00FE13AB"/>
    <w:rsid w:val="00FE140B"/>
    <w:rsid w:val="00FE1467"/>
    <w:rsid w:val="00FE147C"/>
    <w:rsid w:val="00FE1494"/>
    <w:rsid w:val="00FE1495"/>
    <w:rsid w:val="00FE14C8"/>
    <w:rsid w:val="00FE14D2"/>
    <w:rsid w:val="00FE15E8"/>
    <w:rsid w:val="00FE1601"/>
    <w:rsid w:val="00FE1676"/>
    <w:rsid w:val="00FE16C2"/>
    <w:rsid w:val="00FE1707"/>
    <w:rsid w:val="00FE1726"/>
    <w:rsid w:val="00FE1796"/>
    <w:rsid w:val="00FE179C"/>
    <w:rsid w:val="00FE1829"/>
    <w:rsid w:val="00FE1840"/>
    <w:rsid w:val="00FE1852"/>
    <w:rsid w:val="00FE187F"/>
    <w:rsid w:val="00FE1890"/>
    <w:rsid w:val="00FE18CB"/>
    <w:rsid w:val="00FE18F3"/>
    <w:rsid w:val="00FE18FD"/>
    <w:rsid w:val="00FE1943"/>
    <w:rsid w:val="00FE1946"/>
    <w:rsid w:val="00FE19A1"/>
    <w:rsid w:val="00FE19D6"/>
    <w:rsid w:val="00FE1A16"/>
    <w:rsid w:val="00FE1A1F"/>
    <w:rsid w:val="00FE1AB7"/>
    <w:rsid w:val="00FE1B92"/>
    <w:rsid w:val="00FE1C0A"/>
    <w:rsid w:val="00FE1C19"/>
    <w:rsid w:val="00FE1C91"/>
    <w:rsid w:val="00FE1D02"/>
    <w:rsid w:val="00FE1D86"/>
    <w:rsid w:val="00FE1E37"/>
    <w:rsid w:val="00FE1E7B"/>
    <w:rsid w:val="00FE1ED1"/>
    <w:rsid w:val="00FE1FA1"/>
    <w:rsid w:val="00FE1FA6"/>
    <w:rsid w:val="00FE1FB9"/>
    <w:rsid w:val="00FE1FE7"/>
    <w:rsid w:val="00FE2017"/>
    <w:rsid w:val="00FE204D"/>
    <w:rsid w:val="00FE206F"/>
    <w:rsid w:val="00FE2089"/>
    <w:rsid w:val="00FE215C"/>
    <w:rsid w:val="00FE2197"/>
    <w:rsid w:val="00FE21D9"/>
    <w:rsid w:val="00FE221F"/>
    <w:rsid w:val="00FE2277"/>
    <w:rsid w:val="00FE2366"/>
    <w:rsid w:val="00FE23A2"/>
    <w:rsid w:val="00FE243A"/>
    <w:rsid w:val="00FE248D"/>
    <w:rsid w:val="00FE2503"/>
    <w:rsid w:val="00FE25A4"/>
    <w:rsid w:val="00FE25DD"/>
    <w:rsid w:val="00FE25E3"/>
    <w:rsid w:val="00FE25FC"/>
    <w:rsid w:val="00FE2606"/>
    <w:rsid w:val="00FE2679"/>
    <w:rsid w:val="00FE2785"/>
    <w:rsid w:val="00FE2791"/>
    <w:rsid w:val="00FE27D3"/>
    <w:rsid w:val="00FE2807"/>
    <w:rsid w:val="00FE28E3"/>
    <w:rsid w:val="00FE2B5A"/>
    <w:rsid w:val="00FE2B8A"/>
    <w:rsid w:val="00FE2BF7"/>
    <w:rsid w:val="00FE2C43"/>
    <w:rsid w:val="00FE2CAA"/>
    <w:rsid w:val="00FE2CB3"/>
    <w:rsid w:val="00FE2CF3"/>
    <w:rsid w:val="00FE2D59"/>
    <w:rsid w:val="00FE2D84"/>
    <w:rsid w:val="00FE2D92"/>
    <w:rsid w:val="00FE2D9E"/>
    <w:rsid w:val="00FE2DB5"/>
    <w:rsid w:val="00FE2E1E"/>
    <w:rsid w:val="00FE2E4A"/>
    <w:rsid w:val="00FE2EC5"/>
    <w:rsid w:val="00FE2F3E"/>
    <w:rsid w:val="00FE2FC8"/>
    <w:rsid w:val="00FE31F4"/>
    <w:rsid w:val="00FE32F7"/>
    <w:rsid w:val="00FE3318"/>
    <w:rsid w:val="00FE3326"/>
    <w:rsid w:val="00FE332E"/>
    <w:rsid w:val="00FE334C"/>
    <w:rsid w:val="00FE33C4"/>
    <w:rsid w:val="00FE34DD"/>
    <w:rsid w:val="00FE3592"/>
    <w:rsid w:val="00FE359C"/>
    <w:rsid w:val="00FE35F1"/>
    <w:rsid w:val="00FE363E"/>
    <w:rsid w:val="00FE3695"/>
    <w:rsid w:val="00FE36E5"/>
    <w:rsid w:val="00FE370E"/>
    <w:rsid w:val="00FE37C3"/>
    <w:rsid w:val="00FE3889"/>
    <w:rsid w:val="00FE38A8"/>
    <w:rsid w:val="00FE38FA"/>
    <w:rsid w:val="00FE3916"/>
    <w:rsid w:val="00FE3928"/>
    <w:rsid w:val="00FE395F"/>
    <w:rsid w:val="00FE39D8"/>
    <w:rsid w:val="00FE39FA"/>
    <w:rsid w:val="00FE3A24"/>
    <w:rsid w:val="00FE3A2D"/>
    <w:rsid w:val="00FE3A2F"/>
    <w:rsid w:val="00FE3A3A"/>
    <w:rsid w:val="00FE3A6B"/>
    <w:rsid w:val="00FE3A96"/>
    <w:rsid w:val="00FE3AC0"/>
    <w:rsid w:val="00FE3AE0"/>
    <w:rsid w:val="00FE3B50"/>
    <w:rsid w:val="00FE3B89"/>
    <w:rsid w:val="00FE3BCA"/>
    <w:rsid w:val="00FE3BE0"/>
    <w:rsid w:val="00FE3BE5"/>
    <w:rsid w:val="00FE3BFD"/>
    <w:rsid w:val="00FE3C08"/>
    <w:rsid w:val="00FE3C09"/>
    <w:rsid w:val="00FE3C1A"/>
    <w:rsid w:val="00FE3D12"/>
    <w:rsid w:val="00FE3D77"/>
    <w:rsid w:val="00FE3D92"/>
    <w:rsid w:val="00FE3DFD"/>
    <w:rsid w:val="00FE3E3F"/>
    <w:rsid w:val="00FE3E53"/>
    <w:rsid w:val="00FE3E70"/>
    <w:rsid w:val="00FE3E96"/>
    <w:rsid w:val="00FE3F2D"/>
    <w:rsid w:val="00FE3F52"/>
    <w:rsid w:val="00FE3FA1"/>
    <w:rsid w:val="00FE4009"/>
    <w:rsid w:val="00FE4011"/>
    <w:rsid w:val="00FE4019"/>
    <w:rsid w:val="00FE4129"/>
    <w:rsid w:val="00FE4144"/>
    <w:rsid w:val="00FE4145"/>
    <w:rsid w:val="00FE4168"/>
    <w:rsid w:val="00FE41A3"/>
    <w:rsid w:val="00FE41B8"/>
    <w:rsid w:val="00FE420E"/>
    <w:rsid w:val="00FE428E"/>
    <w:rsid w:val="00FE42EB"/>
    <w:rsid w:val="00FE42EC"/>
    <w:rsid w:val="00FE4309"/>
    <w:rsid w:val="00FE431F"/>
    <w:rsid w:val="00FE4325"/>
    <w:rsid w:val="00FE4339"/>
    <w:rsid w:val="00FE4352"/>
    <w:rsid w:val="00FE43FA"/>
    <w:rsid w:val="00FE4411"/>
    <w:rsid w:val="00FE4430"/>
    <w:rsid w:val="00FE4476"/>
    <w:rsid w:val="00FE4477"/>
    <w:rsid w:val="00FE4483"/>
    <w:rsid w:val="00FE448F"/>
    <w:rsid w:val="00FE4505"/>
    <w:rsid w:val="00FE4524"/>
    <w:rsid w:val="00FE4543"/>
    <w:rsid w:val="00FE4564"/>
    <w:rsid w:val="00FE45F4"/>
    <w:rsid w:val="00FE45FC"/>
    <w:rsid w:val="00FE4621"/>
    <w:rsid w:val="00FE4638"/>
    <w:rsid w:val="00FE4654"/>
    <w:rsid w:val="00FE46AB"/>
    <w:rsid w:val="00FE46B5"/>
    <w:rsid w:val="00FE4812"/>
    <w:rsid w:val="00FE485B"/>
    <w:rsid w:val="00FE48EF"/>
    <w:rsid w:val="00FE490A"/>
    <w:rsid w:val="00FE4920"/>
    <w:rsid w:val="00FE495D"/>
    <w:rsid w:val="00FE4976"/>
    <w:rsid w:val="00FE49C2"/>
    <w:rsid w:val="00FE49C6"/>
    <w:rsid w:val="00FE49D7"/>
    <w:rsid w:val="00FE4A2D"/>
    <w:rsid w:val="00FE4A9D"/>
    <w:rsid w:val="00FE4B0F"/>
    <w:rsid w:val="00FE4B54"/>
    <w:rsid w:val="00FE4B98"/>
    <w:rsid w:val="00FE4BC6"/>
    <w:rsid w:val="00FE4C26"/>
    <w:rsid w:val="00FE4C74"/>
    <w:rsid w:val="00FE4D7D"/>
    <w:rsid w:val="00FE4DF4"/>
    <w:rsid w:val="00FE4DFE"/>
    <w:rsid w:val="00FE4E17"/>
    <w:rsid w:val="00FE4E6A"/>
    <w:rsid w:val="00FE4E74"/>
    <w:rsid w:val="00FE4F08"/>
    <w:rsid w:val="00FE4F34"/>
    <w:rsid w:val="00FE4F6B"/>
    <w:rsid w:val="00FE5011"/>
    <w:rsid w:val="00FE5018"/>
    <w:rsid w:val="00FE5138"/>
    <w:rsid w:val="00FE515F"/>
    <w:rsid w:val="00FE517E"/>
    <w:rsid w:val="00FE51C4"/>
    <w:rsid w:val="00FE51F7"/>
    <w:rsid w:val="00FE5259"/>
    <w:rsid w:val="00FE5340"/>
    <w:rsid w:val="00FE5359"/>
    <w:rsid w:val="00FE53DC"/>
    <w:rsid w:val="00FE5404"/>
    <w:rsid w:val="00FE5439"/>
    <w:rsid w:val="00FE5544"/>
    <w:rsid w:val="00FE554B"/>
    <w:rsid w:val="00FE55A8"/>
    <w:rsid w:val="00FE5684"/>
    <w:rsid w:val="00FE568D"/>
    <w:rsid w:val="00FE569F"/>
    <w:rsid w:val="00FE56AA"/>
    <w:rsid w:val="00FE56CC"/>
    <w:rsid w:val="00FE56F6"/>
    <w:rsid w:val="00FE578C"/>
    <w:rsid w:val="00FE5792"/>
    <w:rsid w:val="00FE57B3"/>
    <w:rsid w:val="00FE58A2"/>
    <w:rsid w:val="00FE5960"/>
    <w:rsid w:val="00FE598B"/>
    <w:rsid w:val="00FE59B8"/>
    <w:rsid w:val="00FE59FE"/>
    <w:rsid w:val="00FE5A08"/>
    <w:rsid w:val="00FE5A41"/>
    <w:rsid w:val="00FE5AEF"/>
    <w:rsid w:val="00FE5B28"/>
    <w:rsid w:val="00FE5B6A"/>
    <w:rsid w:val="00FE5BA3"/>
    <w:rsid w:val="00FE5BDB"/>
    <w:rsid w:val="00FE5C05"/>
    <w:rsid w:val="00FE5C36"/>
    <w:rsid w:val="00FE5CE3"/>
    <w:rsid w:val="00FE5D90"/>
    <w:rsid w:val="00FE5D98"/>
    <w:rsid w:val="00FE5E15"/>
    <w:rsid w:val="00FE5E49"/>
    <w:rsid w:val="00FE5E86"/>
    <w:rsid w:val="00FE5F98"/>
    <w:rsid w:val="00FE5FCE"/>
    <w:rsid w:val="00FE6000"/>
    <w:rsid w:val="00FE6057"/>
    <w:rsid w:val="00FE607C"/>
    <w:rsid w:val="00FE6080"/>
    <w:rsid w:val="00FE60EA"/>
    <w:rsid w:val="00FE6294"/>
    <w:rsid w:val="00FE62FB"/>
    <w:rsid w:val="00FE630D"/>
    <w:rsid w:val="00FE6359"/>
    <w:rsid w:val="00FE63E9"/>
    <w:rsid w:val="00FE64CD"/>
    <w:rsid w:val="00FE64D5"/>
    <w:rsid w:val="00FE64DE"/>
    <w:rsid w:val="00FE64F6"/>
    <w:rsid w:val="00FE6507"/>
    <w:rsid w:val="00FE65A1"/>
    <w:rsid w:val="00FE65AA"/>
    <w:rsid w:val="00FE6619"/>
    <w:rsid w:val="00FE66A0"/>
    <w:rsid w:val="00FE66C6"/>
    <w:rsid w:val="00FE67A8"/>
    <w:rsid w:val="00FE6820"/>
    <w:rsid w:val="00FE68A3"/>
    <w:rsid w:val="00FE68BE"/>
    <w:rsid w:val="00FE68CD"/>
    <w:rsid w:val="00FE68E7"/>
    <w:rsid w:val="00FE6949"/>
    <w:rsid w:val="00FE6A87"/>
    <w:rsid w:val="00FE6AAF"/>
    <w:rsid w:val="00FE6B4F"/>
    <w:rsid w:val="00FE6C0B"/>
    <w:rsid w:val="00FE6D51"/>
    <w:rsid w:val="00FE6DFF"/>
    <w:rsid w:val="00FE6E08"/>
    <w:rsid w:val="00FE6E53"/>
    <w:rsid w:val="00FE6E7D"/>
    <w:rsid w:val="00FE6F92"/>
    <w:rsid w:val="00FE6FB8"/>
    <w:rsid w:val="00FE7048"/>
    <w:rsid w:val="00FE704A"/>
    <w:rsid w:val="00FE708D"/>
    <w:rsid w:val="00FE70E8"/>
    <w:rsid w:val="00FE7203"/>
    <w:rsid w:val="00FE7238"/>
    <w:rsid w:val="00FE72C6"/>
    <w:rsid w:val="00FE7356"/>
    <w:rsid w:val="00FE7376"/>
    <w:rsid w:val="00FE73BA"/>
    <w:rsid w:val="00FE7407"/>
    <w:rsid w:val="00FE748B"/>
    <w:rsid w:val="00FE749F"/>
    <w:rsid w:val="00FE74B8"/>
    <w:rsid w:val="00FE74EE"/>
    <w:rsid w:val="00FE7531"/>
    <w:rsid w:val="00FE765B"/>
    <w:rsid w:val="00FE766A"/>
    <w:rsid w:val="00FE76BB"/>
    <w:rsid w:val="00FE76DF"/>
    <w:rsid w:val="00FE77F7"/>
    <w:rsid w:val="00FE780C"/>
    <w:rsid w:val="00FE7909"/>
    <w:rsid w:val="00FE7956"/>
    <w:rsid w:val="00FE7958"/>
    <w:rsid w:val="00FE79DF"/>
    <w:rsid w:val="00FE7A48"/>
    <w:rsid w:val="00FE7A67"/>
    <w:rsid w:val="00FE7AA2"/>
    <w:rsid w:val="00FE7AAF"/>
    <w:rsid w:val="00FE7AE3"/>
    <w:rsid w:val="00FE7B26"/>
    <w:rsid w:val="00FE7C23"/>
    <w:rsid w:val="00FE7D30"/>
    <w:rsid w:val="00FE7D4C"/>
    <w:rsid w:val="00FE7D4E"/>
    <w:rsid w:val="00FE7D53"/>
    <w:rsid w:val="00FE7DA9"/>
    <w:rsid w:val="00FE7DB5"/>
    <w:rsid w:val="00FE7DBF"/>
    <w:rsid w:val="00FE7E38"/>
    <w:rsid w:val="00FE7E46"/>
    <w:rsid w:val="00FE7ED8"/>
    <w:rsid w:val="00FE7F07"/>
    <w:rsid w:val="00FF0016"/>
    <w:rsid w:val="00FF0059"/>
    <w:rsid w:val="00FF00D6"/>
    <w:rsid w:val="00FF0106"/>
    <w:rsid w:val="00FF0108"/>
    <w:rsid w:val="00FF0114"/>
    <w:rsid w:val="00FF016F"/>
    <w:rsid w:val="00FF01F2"/>
    <w:rsid w:val="00FF0213"/>
    <w:rsid w:val="00FF0261"/>
    <w:rsid w:val="00FF0275"/>
    <w:rsid w:val="00FF037D"/>
    <w:rsid w:val="00FF0387"/>
    <w:rsid w:val="00FF038D"/>
    <w:rsid w:val="00FF03F7"/>
    <w:rsid w:val="00FF04A8"/>
    <w:rsid w:val="00FF04BA"/>
    <w:rsid w:val="00FF04E3"/>
    <w:rsid w:val="00FF04FD"/>
    <w:rsid w:val="00FF0544"/>
    <w:rsid w:val="00FF054B"/>
    <w:rsid w:val="00FF05F2"/>
    <w:rsid w:val="00FF0611"/>
    <w:rsid w:val="00FF06BC"/>
    <w:rsid w:val="00FF06CC"/>
    <w:rsid w:val="00FF079B"/>
    <w:rsid w:val="00FF0829"/>
    <w:rsid w:val="00FF0848"/>
    <w:rsid w:val="00FF08A6"/>
    <w:rsid w:val="00FF08C6"/>
    <w:rsid w:val="00FF08F5"/>
    <w:rsid w:val="00FF092B"/>
    <w:rsid w:val="00FF0954"/>
    <w:rsid w:val="00FF0974"/>
    <w:rsid w:val="00FF09B8"/>
    <w:rsid w:val="00FF09D6"/>
    <w:rsid w:val="00FF0A19"/>
    <w:rsid w:val="00FF0A30"/>
    <w:rsid w:val="00FF0A47"/>
    <w:rsid w:val="00FF0A6A"/>
    <w:rsid w:val="00FF0A7A"/>
    <w:rsid w:val="00FF0AA2"/>
    <w:rsid w:val="00FF0B73"/>
    <w:rsid w:val="00FF0B97"/>
    <w:rsid w:val="00FF0BC4"/>
    <w:rsid w:val="00FF0C54"/>
    <w:rsid w:val="00FF0CBD"/>
    <w:rsid w:val="00FF0D08"/>
    <w:rsid w:val="00FF0D09"/>
    <w:rsid w:val="00FF0D3D"/>
    <w:rsid w:val="00FF0DB0"/>
    <w:rsid w:val="00FF0DED"/>
    <w:rsid w:val="00FF0DFE"/>
    <w:rsid w:val="00FF0E2D"/>
    <w:rsid w:val="00FF0E6C"/>
    <w:rsid w:val="00FF0E80"/>
    <w:rsid w:val="00FF0EBF"/>
    <w:rsid w:val="00FF0F33"/>
    <w:rsid w:val="00FF0F72"/>
    <w:rsid w:val="00FF0F8C"/>
    <w:rsid w:val="00FF0F93"/>
    <w:rsid w:val="00FF1071"/>
    <w:rsid w:val="00FF1080"/>
    <w:rsid w:val="00FF10A9"/>
    <w:rsid w:val="00FF10C1"/>
    <w:rsid w:val="00FF1153"/>
    <w:rsid w:val="00FF1182"/>
    <w:rsid w:val="00FF1212"/>
    <w:rsid w:val="00FF1220"/>
    <w:rsid w:val="00FF1255"/>
    <w:rsid w:val="00FF1281"/>
    <w:rsid w:val="00FF12AC"/>
    <w:rsid w:val="00FF12EF"/>
    <w:rsid w:val="00FF132F"/>
    <w:rsid w:val="00FF136E"/>
    <w:rsid w:val="00FF1516"/>
    <w:rsid w:val="00FF15E3"/>
    <w:rsid w:val="00FF15E4"/>
    <w:rsid w:val="00FF164B"/>
    <w:rsid w:val="00FF16AA"/>
    <w:rsid w:val="00FF16F4"/>
    <w:rsid w:val="00FF1765"/>
    <w:rsid w:val="00FF17AD"/>
    <w:rsid w:val="00FF186A"/>
    <w:rsid w:val="00FF1920"/>
    <w:rsid w:val="00FF1928"/>
    <w:rsid w:val="00FF1958"/>
    <w:rsid w:val="00FF1981"/>
    <w:rsid w:val="00FF19A7"/>
    <w:rsid w:val="00FF19CC"/>
    <w:rsid w:val="00FF1A12"/>
    <w:rsid w:val="00FF1A1E"/>
    <w:rsid w:val="00FF1A64"/>
    <w:rsid w:val="00FF1A76"/>
    <w:rsid w:val="00FF1AF5"/>
    <w:rsid w:val="00FF1B11"/>
    <w:rsid w:val="00FF1B2E"/>
    <w:rsid w:val="00FF1B3C"/>
    <w:rsid w:val="00FF1C2D"/>
    <w:rsid w:val="00FF1C6A"/>
    <w:rsid w:val="00FF1C6E"/>
    <w:rsid w:val="00FF1D0E"/>
    <w:rsid w:val="00FF1DDC"/>
    <w:rsid w:val="00FF1E1D"/>
    <w:rsid w:val="00FF1E91"/>
    <w:rsid w:val="00FF1EBE"/>
    <w:rsid w:val="00FF1ECC"/>
    <w:rsid w:val="00FF1ED3"/>
    <w:rsid w:val="00FF1F0B"/>
    <w:rsid w:val="00FF1F4F"/>
    <w:rsid w:val="00FF1F62"/>
    <w:rsid w:val="00FF1F8E"/>
    <w:rsid w:val="00FF1FFA"/>
    <w:rsid w:val="00FF2009"/>
    <w:rsid w:val="00FF2148"/>
    <w:rsid w:val="00FF2188"/>
    <w:rsid w:val="00FF2354"/>
    <w:rsid w:val="00FF238B"/>
    <w:rsid w:val="00FF23A4"/>
    <w:rsid w:val="00FF23C5"/>
    <w:rsid w:val="00FF23FF"/>
    <w:rsid w:val="00FF2471"/>
    <w:rsid w:val="00FF252A"/>
    <w:rsid w:val="00FF255F"/>
    <w:rsid w:val="00FF2598"/>
    <w:rsid w:val="00FF260A"/>
    <w:rsid w:val="00FF263D"/>
    <w:rsid w:val="00FF2674"/>
    <w:rsid w:val="00FF269A"/>
    <w:rsid w:val="00FF2754"/>
    <w:rsid w:val="00FF2759"/>
    <w:rsid w:val="00FF277A"/>
    <w:rsid w:val="00FF27D9"/>
    <w:rsid w:val="00FF2983"/>
    <w:rsid w:val="00FF2A13"/>
    <w:rsid w:val="00FF2A1E"/>
    <w:rsid w:val="00FF2A3F"/>
    <w:rsid w:val="00FF2ABC"/>
    <w:rsid w:val="00FF2AE7"/>
    <w:rsid w:val="00FF2AFA"/>
    <w:rsid w:val="00FF2B23"/>
    <w:rsid w:val="00FF2B2E"/>
    <w:rsid w:val="00FF2BB6"/>
    <w:rsid w:val="00FF2BD5"/>
    <w:rsid w:val="00FF2BFB"/>
    <w:rsid w:val="00FF2C08"/>
    <w:rsid w:val="00FF2D91"/>
    <w:rsid w:val="00FF2D96"/>
    <w:rsid w:val="00FF2E96"/>
    <w:rsid w:val="00FF2EDC"/>
    <w:rsid w:val="00FF2EE8"/>
    <w:rsid w:val="00FF2F84"/>
    <w:rsid w:val="00FF2FB6"/>
    <w:rsid w:val="00FF2FBE"/>
    <w:rsid w:val="00FF2FD6"/>
    <w:rsid w:val="00FF2FE6"/>
    <w:rsid w:val="00FF3023"/>
    <w:rsid w:val="00FF3070"/>
    <w:rsid w:val="00FF3110"/>
    <w:rsid w:val="00FF31E4"/>
    <w:rsid w:val="00FF326A"/>
    <w:rsid w:val="00FF3286"/>
    <w:rsid w:val="00FF32B5"/>
    <w:rsid w:val="00FF32D0"/>
    <w:rsid w:val="00FF32FA"/>
    <w:rsid w:val="00FF3313"/>
    <w:rsid w:val="00FF33BF"/>
    <w:rsid w:val="00FF33C1"/>
    <w:rsid w:val="00FF33F0"/>
    <w:rsid w:val="00FF3436"/>
    <w:rsid w:val="00FF3453"/>
    <w:rsid w:val="00FF3497"/>
    <w:rsid w:val="00FF34BC"/>
    <w:rsid w:val="00FF3523"/>
    <w:rsid w:val="00FF360B"/>
    <w:rsid w:val="00FF3721"/>
    <w:rsid w:val="00FF37A2"/>
    <w:rsid w:val="00FF38AA"/>
    <w:rsid w:val="00FF38E1"/>
    <w:rsid w:val="00FF3A19"/>
    <w:rsid w:val="00FF3ABD"/>
    <w:rsid w:val="00FF3AFD"/>
    <w:rsid w:val="00FF3B47"/>
    <w:rsid w:val="00FF3B6F"/>
    <w:rsid w:val="00FF3BAA"/>
    <w:rsid w:val="00FF3D04"/>
    <w:rsid w:val="00FF3D8B"/>
    <w:rsid w:val="00FF3DC1"/>
    <w:rsid w:val="00FF3E01"/>
    <w:rsid w:val="00FF3E45"/>
    <w:rsid w:val="00FF3EA9"/>
    <w:rsid w:val="00FF3F72"/>
    <w:rsid w:val="00FF3F7F"/>
    <w:rsid w:val="00FF4003"/>
    <w:rsid w:val="00FF4051"/>
    <w:rsid w:val="00FF4054"/>
    <w:rsid w:val="00FF407E"/>
    <w:rsid w:val="00FF40EA"/>
    <w:rsid w:val="00FF4139"/>
    <w:rsid w:val="00FF41B1"/>
    <w:rsid w:val="00FF4247"/>
    <w:rsid w:val="00FF431E"/>
    <w:rsid w:val="00FF4321"/>
    <w:rsid w:val="00FF4385"/>
    <w:rsid w:val="00FF4401"/>
    <w:rsid w:val="00FF4410"/>
    <w:rsid w:val="00FF4421"/>
    <w:rsid w:val="00FF467E"/>
    <w:rsid w:val="00FF4745"/>
    <w:rsid w:val="00FF4758"/>
    <w:rsid w:val="00FF475F"/>
    <w:rsid w:val="00FF47C2"/>
    <w:rsid w:val="00FF47D5"/>
    <w:rsid w:val="00FF4847"/>
    <w:rsid w:val="00FF4854"/>
    <w:rsid w:val="00FF4877"/>
    <w:rsid w:val="00FF4892"/>
    <w:rsid w:val="00FF4895"/>
    <w:rsid w:val="00FF48F3"/>
    <w:rsid w:val="00FF491D"/>
    <w:rsid w:val="00FF4927"/>
    <w:rsid w:val="00FF4984"/>
    <w:rsid w:val="00FF4995"/>
    <w:rsid w:val="00FF49AF"/>
    <w:rsid w:val="00FF4A25"/>
    <w:rsid w:val="00FF4A62"/>
    <w:rsid w:val="00FF4B05"/>
    <w:rsid w:val="00FF4B11"/>
    <w:rsid w:val="00FF4B38"/>
    <w:rsid w:val="00FF4B5D"/>
    <w:rsid w:val="00FF4C2A"/>
    <w:rsid w:val="00FF4C3A"/>
    <w:rsid w:val="00FF4DBD"/>
    <w:rsid w:val="00FF4DC1"/>
    <w:rsid w:val="00FF4E48"/>
    <w:rsid w:val="00FF4EEE"/>
    <w:rsid w:val="00FF4F09"/>
    <w:rsid w:val="00FF4F14"/>
    <w:rsid w:val="00FF4F87"/>
    <w:rsid w:val="00FF4FAA"/>
    <w:rsid w:val="00FF4FDC"/>
    <w:rsid w:val="00FF4FFB"/>
    <w:rsid w:val="00FF503F"/>
    <w:rsid w:val="00FF50B7"/>
    <w:rsid w:val="00FF50D5"/>
    <w:rsid w:val="00FF5160"/>
    <w:rsid w:val="00FF51EE"/>
    <w:rsid w:val="00FF52B8"/>
    <w:rsid w:val="00FF52D6"/>
    <w:rsid w:val="00FF5329"/>
    <w:rsid w:val="00FF53DA"/>
    <w:rsid w:val="00FF53DE"/>
    <w:rsid w:val="00FF5465"/>
    <w:rsid w:val="00FF54D8"/>
    <w:rsid w:val="00FF552B"/>
    <w:rsid w:val="00FF566F"/>
    <w:rsid w:val="00FF5674"/>
    <w:rsid w:val="00FF569E"/>
    <w:rsid w:val="00FF56B1"/>
    <w:rsid w:val="00FF5795"/>
    <w:rsid w:val="00FF57F9"/>
    <w:rsid w:val="00FF5850"/>
    <w:rsid w:val="00FF5898"/>
    <w:rsid w:val="00FF58BA"/>
    <w:rsid w:val="00FF591C"/>
    <w:rsid w:val="00FF5958"/>
    <w:rsid w:val="00FF595C"/>
    <w:rsid w:val="00FF596D"/>
    <w:rsid w:val="00FF59D1"/>
    <w:rsid w:val="00FF59DB"/>
    <w:rsid w:val="00FF5A5C"/>
    <w:rsid w:val="00FF5A9C"/>
    <w:rsid w:val="00FF5B09"/>
    <w:rsid w:val="00FF5B18"/>
    <w:rsid w:val="00FF5B30"/>
    <w:rsid w:val="00FF5B7A"/>
    <w:rsid w:val="00FF5C02"/>
    <w:rsid w:val="00FF5C0A"/>
    <w:rsid w:val="00FF5C31"/>
    <w:rsid w:val="00FF5C45"/>
    <w:rsid w:val="00FF5CEB"/>
    <w:rsid w:val="00FF5D03"/>
    <w:rsid w:val="00FF5D1F"/>
    <w:rsid w:val="00FF5D3F"/>
    <w:rsid w:val="00FF5D94"/>
    <w:rsid w:val="00FF5DAD"/>
    <w:rsid w:val="00FF5DF3"/>
    <w:rsid w:val="00FF5EA1"/>
    <w:rsid w:val="00FF5EBD"/>
    <w:rsid w:val="00FF5EC3"/>
    <w:rsid w:val="00FF5EEE"/>
    <w:rsid w:val="00FF5F55"/>
    <w:rsid w:val="00FF5F59"/>
    <w:rsid w:val="00FF600A"/>
    <w:rsid w:val="00FF6074"/>
    <w:rsid w:val="00FF60C8"/>
    <w:rsid w:val="00FF60D9"/>
    <w:rsid w:val="00FF61F4"/>
    <w:rsid w:val="00FF61FC"/>
    <w:rsid w:val="00FF6235"/>
    <w:rsid w:val="00FF62A9"/>
    <w:rsid w:val="00FF630E"/>
    <w:rsid w:val="00FF6310"/>
    <w:rsid w:val="00FF638E"/>
    <w:rsid w:val="00FF63AB"/>
    <w:rsid w:val="00FF63D2"/>
    <w:rsid w:val="00FF6417"/>
    <w:rsid w:val="00FF6479"/>
    <w:rsid w:val="00FF64AF"/>
    <w:rsid w:val="00FF65B2"/>
    <w:rsid w:val="00FF661E"/>
    <w:rsid w:val="00FF668A"/>
    <w:rsid w:val="00FF66A1"/>
    <w:rsid w:val="00FF66AD"/>
    <w:rsid w:val="00FF66B7"/>
    <w:rsid w:val="00FF672A"/>
    <w:rsid w:val="00FF6769"/>
    <w:rsid w:val="00FF681D"/>
    <w:rsid w:val="00FF689C"/>
    <w:rsid w:val="00FF68B0"/>
    <w:rsid w:val="00FF6909"/>
    <w:rsid w:val="00FF694F"/>
    <w:rsid w:val="00FF6957"/>
    <w:rsid w:val="00FF6A00"/>
    <w:rsid w:val="00FF6A2D"/>
    <w:rsid w:val="00FF6AB0"/>
    <w:rsid w:val="00FF6ABB"/>
    <w:rsid w:val="00FF6AE8"/>
    <w:rsid w:val="00FF6B3D"/>
    <w:rsid w:val="00FF6B6D"/>
    <w:rsid w:val="00FF6B79"/>
    <w:rsid w:val="00FF6B84"/>
    <w:rsid w:val="00FF6CE7"/>
    <w:rsid w:val="00FF6D7C"/>
    <w:rsid w:val="00FF6DA0"/>
    <w:rsid w:val="00FF6DAC"/>
    <w:rsid w:val="00FF6DB0"/>
    <w:rsid w:val="00FF6E0C"/>
    <w:rsid w:val="00FF6E2C"/>
    <w:rsid w:val="00FF6ED0"/>
    <w:rsid w:val="00FF6ED2"/>
    <w:rsid w:val="00FF6ED5"/>
    <w:rsid w:val="00FF6F68"/>
    <w:rsid w:val="00FF6F88"/>
    <w:rsid w:val="00FF6FAD"/>
    <w:rsid w:val="00FF6FBC"/>
    <w:rsid w:val="00FF6FF5"/>
    <w:rsid w:val="00FF7000"/>
    <w:rsid w:val="00FF7064"/>
    <w:rsid w:val="00FF709D"/>
    <w:rsid w:val="00FF70C7"/>
    <w:rsid w:val="00FF70CB"/>
    <w:rsid w:val="00FF7170"/>
    <w:rsid w:val="00FF7183"/>
    <w:rsid w:val="00FF71AB"/>
    <w:rsid w:val="00FF7275"/>
    <w:rsid w:val="00FF72CE"/>
    <w:rsid w:val="00FF732A"/>
    <w:rsid w:val="00FF7340"/>
    <w:rsid w:val="00FF743C"/>
    <w:rsid w:val="00FF74D8"/>
    <w:rsid w:val="00FF74EB"/>
    <w:rsid w:val="00FF74FE"/>
    <w:rsid w:val="00FF75BB"/>
    <w:rsid w:val="00FF75F9"/>
    <w:rsid w:val="00FF7607"/>
    <w:rsid w:val="00FF760C"/>
    <w:rsid w:val="00FF7674"/>
    <w:rsid w:val="00FF768B"/>
    <w:rsid w:val="00FF76A8"/>
    <w:rsid w:val="00FF76DC"/>
    <w:rsid w:val="00FF77DE"/>
    <w:rsid w:val="00FF77DF"/>
    <w:rsid w:val="00FF7824"/>
    <w:rsid w:val="00FF786F"/>
    <w:rsid w:val="00FF788E"/>
    <w:rsid w:val="00FF78B6"/>
    <w:rsid w:val="00FF7932"/>
    <w:rsid w:val="00FF7950"/>
    <w:rsid w:val="00FF7A77"/>
    <w:rsid w:val="00FF7AD9"/>
    <w:rsid w:val="00FF7ADD"/>
    <w:rsid w:val="00FF7B23"/>
    <w:rsid w:val="00FF7BAE"/>
    <w:rsid w:val="00FF7C3F"/>
    <w:rsid w:val="00FF7C44"/>
    <w:rsid w:val="00FF7C85"/>
    <w:rsid w:val="00FF7C8C"/>
    <w:rsid w:val="00FF7C8E"/>
    <w:rsid w:val="00FF7CA1"/>
    <w:rsid w:val="00FF7DB1"/>
    <w:rsid w:val="00FF7E15"/>
    <w:rsid w:val="00FF7E18"/>
    <w:rsid w:val="00FF7E7E"/>
    <w:rsid w:val="00FF7EB0"/>
    <w:rsid w:val="00FF7EBF"/>
    <w:rsid w:val="00FF7F52"/>
    <w:rsid w:val="0109AF07"/>
    <w:rsid w:val="010A205B"/>
    <w:rsid w:val="010A5465"/>
    <w:rsid w:val="01180705"/>
    <w:rsid w:val="013B7F82"/>
    <w:rsid w:val="013C4BC1"/>
    <w:rsid w:val="01439101"/>
    <w:rsid w:val="0154F134"/>
    <w:rsid w:val="015A28C6"/>
    <w:rsid w:val="015B9E64"/>
    <w:rsid w:val="015DFA4C"/>
    <w:rsid w:val="017FABA1"/>
    <w:rsid w:val="0180AAD9"/>
    <w:rsid w:val="0184FC7D"/>
    <w:rsid w:val="0188AFB0"/>
    <w:rsid w:val="018DB6D2"/>
    <w:rsid w:val="0190F888"/>
    <w:rsid w:val="019A5AF0"/>
    <w:rsid w:val="01A02DB7"/>
    <w:rsid w:val="01A19E3B"/>
    <w:rsid w:val="01D5D69B"/>
    <w:rsid w:val="01DDC6D6"/>
    <w:rsid w:val="01E29337"/>
    <w:rsid w:val="01E6DB4F"/>
    <w:rsid w:val="01FCBEF6"/>
    <w:rsid w:val="020AC511"/>
    <w:rsid w:val="022DA9E6"/>
    <w:rsid w:val="0231612F"/>
    <w:rsid w:val="0231BE75"/>
    <w:rsid w:val="023C8B2D"/>
    <w:rsid w:val="02469CCE"/>
    <w:rsid w:val="02476031"/>
    <w:rsid w:val="024B7B1D"/>
    <w:rsid w:val="0255456B"/>
    <w:rsid w:val="026C3C6F"/>
    <w:rsid w:val="028522C6"/>
    <w:rsid w:val="02A9D7CC"/>
    <w:rsid w:val="02AA6544"/>
    <w:rsid w:val="02AE1662"/>
    <w:rsid w:val="02AE47F9"/>
    <w:rsid w:val="02B8E503"/>
    <w:rsid w:val="02F54E1F"/>
    <w:rsid w:val="02FA8480"/>
    <w:rsid w:val="030A6AFF"/>
    <w:rsid w:val="03231DEF"/>
    <w:rsid w:val="03398602"/>
    <w:rsid w:val="0340E90B"/>
    <w:rsid w:val="03663A16"/>
    <w:rsid w:val="036AEC07"/>
    <w:rsid w:val="03774A09"/>
    <w:rsid w:val="0385B61F"/>
    <w:rsid w:val="03930B7D"/>
    <w:rsid w:val="039EC17A"/>
    <w:rsid w:val="03AC5AE3"/>
    <w:rsid w:val="03C76DB0"/>
    <w:rsid w:val="03CCDE0F"/>
    <w:rsid w:val="03CE4F43"/>
    <w:rsid w:val="03E11E8B"/>
    <w:rsid w:val="03EB4F74"/>
    <w:rsid w:val="03ED5332"/>
    <w:rsid w:val="03F1581B"/>
    <w:rsid w:val="03F90378"/>
    <w:rsid w:val="040D8F1C"/>
    <w:rsid w:val="0436B784"/>
    <w:rsid w:val="043A0A3F"/>
    <w:rsid w:val="046B967B"/>
    <w:rsid w:val="047C058E"/>
    <w:rsid w:val="0496BFE2"/>
    <w:rsid w:val="04AF2F8C"/>
    <w:rsid w:val="04B69B4E"/>
    <w:rsid w:val="04CBE762"/>
    <w:rsid w:val="04D88B2D"/>
    <w:rsid w:val="04DE623D"/>
    <w:rsid w:val="04FAD9DD"/>
    <w:rsid w:val="0505085B"/>
    <w:rsid w:val="0507910D"/>
    <w:rsid w:val="05115FE7"/>
    <w:rsid w:val="0513E260"/>
    <w:rsid w:val="05188015"/>
    <w:rsid w:val="051CC087"/>
    <w:rsid w:val="051DE8E2"/>
    <w:rsid w:val="05207902"/>
    <w:rsid w:val="0529D876"/>
    <w:rsid w:val="0555357D"/>
    <w:rsid w:val="0584F186"/>
    <w:rsid w:val="059146B5"/>
    <w:rsid w:val="0598E2CD"/>
    <w:rsid w:val="05A1FB15"/>
    <w:rsid w:val="05A2058E"/>
    <w:rsid w:val="05A6D9AE"/>
    <w:rsid w:val="05C46921"/>
    <w:rsid w:val="05CA03CC"/>
    <w:rsid w:val="05D9EA25"/>
    <w:rsid w:val="05EAE50D"/>
    <w:rsid w:val="05F8B246"/>
    <w:rsid w:val="05FF43D1"/>
    <w:rsid w:val="060A5E1D"/>
    <w:rsid w:val="060FF3EC"/>
    <w:rsid w:val="0612AF42"/>
    <w:rsid w:val="0622D713"/>
    <w:rsid w:val="0634A46C"/>
    <w:rsid w:val="063C6EE0"/>
    <w:rsid w:val="0647C003"/>
    <w:rsid w:val="064934C0"/>
    <w:rsid w:val="0649BD78"/>
    <w:rsid w:val="064E9DF1"/>
    <w:rsid w:val="065868AB"/>
    <w:rsid w:val="0661CAD3"/>
    <w:rsid w:val="06721376"/>
    <w:rsid w:val="0682D914"/>
    <w:rsid w:val="06837F9A"/>
    <w:rsid w:val="068D371A"/>
    <w:rsid w:val="068DB80B"/>
    <w:rsid w:val="069FCDA3"/>
    <w:rsid w:val="06AF87EB"/>
    <w:rsid w:val="06BEBC77"/>
    <w:rsid w:val="06D792FE"/>
    <w:rsid w:val="06DD69E8"/>
    <w:rsid w:val="06DFFC41"/>
    <w:rsid w:val="06F80A48"/>
    <w:rsid w:val="070E733E"/>
    <w:rsid w:val="070F82AE"/>
    <w:rsid w:val="070FD001"/>
    <w:rsid w:val="07120175"/>
    <w:rsid w:val="071D2B28"/>
    <w:rsid w:val="072A784F"/>
    <w:rsid w:val="07391330"/>
    <w:rsid w:val="07445494"/>
    <w:rsid w:val="074543A8"/>
    <w:rsid w:val="075044E4"/>
    <w:rsid w:val="077EACA5"/>
    <w:rsid w:val="079C9A32"/>
    <w:rsid w:val="079E3121"/>
    <w:rsid w:val="07A2DEA1"/>
    <w:rsid w:val="07A5265E"/>
    <w:rsid w:val="07A5CCE0"/>
    <w:rsid w:val="07B66F9E"/>
    <w:rsid w:val="07BCE8ED"/>
    <w:rsid w:val="07CFD042"/>
    <w:rsid w:val="080193F8"/>
    <w:rsid w:val="08085BF0"/>
    <w:rsid w:val="0811611C"/>
    <w:rsid w:val="0814F421"/>
    <w:rsid w:val="0818E518"/>
    <w:rsid w:val="081D4A20"/>
    <w:rsid w:val="083973E1"/>
    <w:rsid w:val="08579160"/>
    <w:rsid w:val="0879D506"/>
    <w:rsid w:val="088D0B80"/>
    <w:rsid w:val="088D71F9"/>
    <w:rsid w:val="08A55F9E"/>
    <w:rsid w:val="08AE372A"/>
    <w:rsid w:val="08B41715"/>
    <w:rsid w:val="08B79093"/>
    <w:rsid w:val="08BC5543"/>
    <w:rsid w:val="08BF3CB0"/>
    <w:rsid w:val="08C97187"/>
    <w:rsid w:val="08C9DCA6"/>
    <w:rsid w:val="08D1DBF8"/>
    <w:rsid w:val="08EA3C3A"/>
    <w:rsid w:val="0903FCAF"/>
    <w:rsid w:val="09116B8A"/>
    <w:rsid w:val="09156116"/>
    <w:rsid w:val="09171A88"/>
    <w:rsid w:val="0925A812"/>
    <w:rsid w:val="092D120E"/>
    <w:rsid w:val="095036F8"/>
    <w:rsid w:val="0953EB49"/>
    <w:rsid w:val="0957E33B"/>
    <w:rsid w:val="095C9257"/>
    <w:rsid w:val="09697B34"/>
    <w:rsid w:val="096EBE98"/>
    <w:rsid w:val="097B0CB1"/>
    <w:rsid w:val="0990338E"/>
    <w:rsid w:val="09A620C0"/>
    <w:rsid w:val="09B6917D"/>
    <w:rsid w:val="09BEA987"/>
    <w:rsid w:val="09BF731F"/>
    <w:rsid w:val="09C48B92"/>
    <w:rsid w:val="09C54160"/>
    <w:rsid w:val="09CE0069"/>
    <w:rsid w:val="09D86107"/>
    <w:rsid w:val="09F3A5DF"/>
    <w:rsid w:val="09F898C6"/>
    <w:rsid w:val="0A0B8F49"/>
    <w:rsid w:val="0A11845E"/>
    <w:rsid w:val="0A1E6ACA"/>
    <w:rsid w:val="0A2D1E2C"/>
    <w:rsid w:val="0A4025A0"/>
    <w:rsid w:val="0A54B104"/>
    <w:rsid w:val="0A587497"/>
    <w:rsid w:val="0A661AC3"/>
    <w:rsid w:val="0A67B94B"/>
    <w:rsid w:val="0A6F1DC4"/>
    <w:rsid w:val="0A79217D"/>
    <w:rsid w:val="0A8DC8FF"/>
    <w:rsid w:val="0A94465F"/>
    <w:rsid w:val="0AAEE8A9"/>
    <w:rsid w:val="0AC3F24B"/>
    <w:rsid w:val="0AF50FA8"/>
    <w:rsid w:val="0B265196"/>
    <w:rsid w:val="0B427117"/>
    <w:rsid w:val="0B53F249"/>
    <w:rsid w:val="0B6A23F5"/>
    <w:rsid w:val="0B829922"/>
    <w:rsid w:val="0BB69098"/>
    <w:rsid w:val="0BC73831"/>
    <w:rsid w:val="0BE2920B"/>
    <w:rsid w:val="0BE419AC"/>
    <w:rsid w:val="0BEE3DD0"/>
    <w:rsid w:val="0C0521EE"/>
    <w:rsid w:val="0C0CE3C8"/>
    <w:rsid w:val="0C34D45B"/>
    <w:rsid w:val="0C36A2CA"/>
    <w:rsid w:val="0C581BFF"/>
    <w:rsid w:val="0C5A53CF"/>
    <w:rsid w:val="0C5E95D0"/>
    <w:rsid w:val="0C759643"/>
    <w:rsid w:val="0C883E69"/>
    <w:rsid w:val="0C88778D"/>
    <w:rsid w:val="0C943FF4"/>
    <w:rsid w:val="0C9C3BC4"/>
    <w:rsid w:val="0CA51AB4"/>
    <w:rsid w:val="0CBA6945"/>
    <w:rsid w:val="0CBCCDB3"/>
    <w:rsid w:val="0CC43DAC"/>
    <w:rsid w:val="0CCA5F26"/>
    <w:rsid w:val="0CD1C461"/>
    <w:rsid w:val="0CD3212F"/>
    <w:rsid w:val="0CE6F85E"/>
    <w:rsid w:val="0CEDA3A2"/>
    <w:rsid w:val="0CF2EDDF"/>
    <w:rsid w:val="0CF486EB"/>
    <w:rsid w:val="0CF4936A"/>
    <w:rsid w:val="0D274A7A"/>
    <w:rsid w:val="0D352DE5"/>
    <w:rsid w:val="0D36E17D"/>
    <w:rsid w:val="0D38395D"/>
    <w:rsid w:val="0D394843"/>
    <w:rsid w:val="0D3A9F2A"/>
    <w:rsid w:val="0D3C7C9B"/>
    <w:rsid w:val="0D4101E3"/>
    <w:rsid w:val="0D541002"/>
    <w:rsid w:val="0D619ACB"/>
    <w:rsid w:val="0D75BE5A"/>
    <w:rsid w:val="0D827B9B"/>
    <w:rsid w:val="0D832C8A"/>
    <w:rsid w:val="0D88F7CB"/>
    <w:rsid w:val="0D8D30C4"/>
    <w:rsid w:val="0D9097FB"/>
    <w:rsid w:val="0D9E4F9D"/>
    <w:rsid w:val="0DA8CCF5"/>
    <w:rsid w:val="0DD6E888"/>
    <w:rsid w:val="0DE1FA7C"/>
    <w:rsid w:val="0DEBEB3B"/>
    <w:rsid w:val="0E020BFF"/>
    <w:rsid w:val="0E02CA67"/>
    <w:rsid w:val="0E08DFFA"/>
    <w:rsid w:val="0E2AF2AD"/>
    <w:rsid w:val="0E3FDDE5"/>
    <w:rsid w:val="0E49E907"/>
    <w:rsid w:val="0E6027A7"/>
    <w:rsid w:val="0E705699"/>
    <w:rsid w:val="0E8E661E"/>
    <w:rsid w:val="0E999CB7"/>
    <w:rsid w:val="0EBB3079"/>
    <w:rsid w:val="0EBB9997"/>
    <w:rsid w:val="0EC0227E"/>
    <w:rsid w:val="0ED09ED8"/>
    <w:rsid w:val="0ED2E910"/>
    <w:rsid w:val="0EDDC467"/>
    <w:rsid w:val="0EF401EC"/>
    <w:rsid w:val="0EF8F717"/>
    <w:rsid w:val="0F19BF07"/>
    <w:rsid w:val="0F28B5D4"/>
    <w:rsid w:val="0F2C646F"/>
    <w:rsid w:val="0F6AE0B2"/>
    <w:rsid w:val="0F6C3F17"/>
    <w:rsid w:val="0F732EC1"/>
    <w:rsid w:val="0F73A2A4"/>
    <w:rsid w:val="0F7533B3"/>
    <w:rsid w:val="0F7CDC04"/>
    <w:rsid w:val="0F92B572"/>
    <w:rsid w:val="0FA8E67D"/>
    <w:rsid w:val="0FB0ACC9"/>
    <w:rsid w:val="0FB2AB7E"/>
    <w:rsid w:val="0FB765C0"/>
    <w:rsid w:val="0FB97048"/>
    <w:rsid w:val="0FBFDF2B"/>
    <w:rsid w:val="0FCC5C39"/>
    <w:rsid w:val="0FDA6886"/>
    <w:rsid w:val="0FDE86A2"/>
    <w:rsid w:val="1003AF72"/>
    <w:rsid w:val="10116469"/>
    <w:rsid w:val="10275C3D"/>
    <w:rsid w:val="102B832D"/>
    <w:rsid w:val="102BE1D7"/>
    <w:rsid w:val="10341CD9"/>
    <w:rsid w:val="1034A3F2"/>
    <w:rsid w:val="1042D33A"/>
    <w:rsid w:val="1044BE0D"/>
    <w:rsid w:val="1049C226"/>
    <w:rsid w:val="105B8866"/>
    <w:rsid w:val="1060F8D9"/>
    <w:rsid w:val="106140B0"/>
    <w:rsid w:val="10756061"/>
    <w:rsid w:val="109AD629"/>
    <w:rsid w:val="10A269A2"/>
    <w:rsid w:val="10A6C162"/>
    <w:rsid w:val="10B0B4BE"/>
    <w:rsid w:val="10F661C2"/>
    <w:rsid w:val="110DBDBC"/>
    <w:rsid w:val="110DFE38"/>
    <w:rsid w:val="111E25F0"/>
    <w:rsid w:val="112D52F2"/>
    <w:rsid w:val="112E5057"/>
    <w:rsid w:val="114D313C"/>
    <w:rsid w:val="114E1733"/>
    <w:rsid w:val="114ED7C6"/>
    <w:rsid w:val="1161B576"/>
    <w:rsid w:val="118D127F"/>
    <w:rsid w:val="119ED127"/>
    <w:rsid w:val="11ACFE6F"/>
    <w:rsid w:val="11AEB712"/>
    <w:rsid w:val="11B98546"/>
    <w:rsid w:val="11BA1AB1"/>
    <w:rsid w:val="11BAB090"/>
    <w:rsid w:val="11C33E58"/>
    <w:rsid w:val="11D2D157"/>
    <w:rsid w:val="11D75CA8"/>
    <w:rsid w:val="11E08059"/>
    <w:rsid w:val="11E611B7"/>
    <w:rsid w:val="1201DDBA"/>
    <w:rsid w:val="121E2158"/>
    <w:rsid w:val="1228D191"/>
    <w:rsid w:val="1229AE89"/>
    <w:rsid w:val="123581FE"/>
    <w:rsid w:val="12402A1B"/>
    <w:rsid w:val="1259212B"/>
    <w:rsid w:val="125D2D25"/>
    <w:rsid w:val="127B54E9"/>
    <w:rsid w:val="12AB422D"/>
    <w:rsid w:val="12B6128D"/>
    <w:rsid w:val="12CE84FA"/>
    <w:rsid w:val="12CFB8C8"/>
    <w:rsid w:val="12E33436"/>
    <w:rsid w:val="12E5FC73"/>
    <w:rsid w:val="12E819E4"/>
    <w:rsid w:val="12FBB128"/>
    <w:rsid w:val="130ABF7A"/>
    <w:rsid w:val="130D15F9"/>
    <w:rsid w:val="13174C42"/>
    <w:rsid w:val="131DF71D"/>
    <w:rsid w:val="13361055"/>
    <w:rsid w:val="1337B264"/>
    <w:rsid w:val="133E6E2B"/>
    <w:rsid w:val="13418998"/>
    <w:rsid w:val="13464D04"/>
    <w:rsid w:val="135141D0"/>
    <w:rsid w:val="135AADC9"/>
    <w:rsid w:val="135CFF5B"/>
    <w:rsid w:val="13778BEE"/>
    <w:rsid w:val="138F678A"/>
    <w:rsid w:val="13B72831"/>
    <w:rsid w:val="13C0B6C1"/>
    <w:rsid w:val="13C65DEB"/>
    <w:rsid w:val="13D4F2D9"/>
    <w:rsid w:val="13D735E5"/>
    <w:rsid w:val="13E37CEA"/>
    <w:rsid w:val="13E6EF1D"/>
    <w:rsid w:val="13E7EFA7"/>
    <w:rsid w:val="13E8383D"/>
    <w:rsid w:val="13F1DA49"/>
    <w:rsid w:val="13F33E97"/>
    <w:rsid w:val="13F9695D"/>
    <w:rsid w:val="1417575C"/>
    <w:rsid w:val="1418D4FF"/>
    <w:rsid w:val="141F2833"/>
    <w:rsid w:val="1433FF72"/>
    <w:rsid w:val="1438AFA0"/>
    <w:rsid w:val="14569EE2"/>
    <w:rsid w:val="147764C3"/>
    <w:rsid w:val="147C4C1D"/>
    <w:rsid w:val="148D28EE"/>
    <w:rsid w:val="14981158"/>
    <w:rsid w:val="14AACDD4"/>
    <w:rsid w:val="14B135EE"/>
    <w:rsid w:val="14BAF3B4"/>
    <w:rsid w:val="14BD9D72"/>
    <w:rsid w:val="14D26403"/>
    <w:rsid w:val="14D65E7A"/>
    <w:rsid w:val="14D83E25"/>
    <w:rsid w:val="14E465D1"/>
    <w:rsid w:val="14E86BAD"/>
    <w:rsid w:val="150D3AD8"/>
    <w:rsid w:val="150DD97E"/>
    <w:rsid w:val="1525D117"/>
    <w:rsid w:val="15359F8D"/>
    <w:rsid w:val="153B4484"/>
    <w:rsid w:val="155C03F8"/>
    <w:rsid w:val="156BEB1A"/>
    <w:rsid w:val="1574D19A"/>
    <w:rsid w:val="158E522D"/>
    <w:rsid w:val="1590453D"/>
    <w:rsid w:val="159F8B8F"/>
    <w:rsid w:val="15BC0AB4"/>
    <w:rsid w:val="15BC8A1D"/>
    <w:rsid w:val="15C8AD0C"/>
    <w:rsid w:val="15D7A19D"/>
    <w:rsid w:val="15F58726"/>
    <w:rsid w:val="15FC570E"/>
    <w:rsid w:val="15FF8158"/>
    <w:rsid w:val="160D44D4"/>
    <w:rsid w:val="1612397C"/>
    <w:rsid w:val="1642B5CD"/>
    <w:rsid w:val="164C43DA"/>
    <w:rsid w:val="1659C3A7"/>
    <w:rsid w:val="1661B290"/>
    <w:rsid w:val="16708177"/>
    <w:rsid w:val="169875A8"/>
    <w:rsid w:val="16A93254"/>
    <w:rsid w:val="16C2C44C"/>
    <w:rsid w:val="16CA8310"/>
    <w:rsid w:val="16DDC65C"/>
    <w:rsid w:val="16ECFB62"/>
    <w:rsid w:val="170F5D74"/>
    <w:rsid w:val="1714124F"/>
    <w:rsid w:val="171B4FED"/>
    <w:rsid w:val="17211683"/>
    <w:rsid w:val="1723A23F"/>
    <w:rsid w:val="1725743E"/>
    <w:rsid w:val="17291664"/>
    <w:rsid w:val="172A761E"/>
    <w:rsid w:val="172AF8A2"/>
    <w:rsid w:val="17532B17"/>
    <w:rsid w:val="17838EC1"/>
    <w:rsid w:val="1790563E"/>
    <w:rsid w:val="17BF7B5E"/>
    <w:rsid w:val="17C40F46"/>
    <w:rsid w:val="17E827D7"/>
    <w:rsid w:val="17EB6073"/>
    <w:rsid w:val="17EEF949"/>
    <w:rsid w:val="17FAB18C"/>
    <w:rsid w:val="17FC24CA"/>
    <w:rsid w:val="181AB508"/>
    <w:rsid w:val="18310F1D"/>
    <w:rsid w:val="1833BABC"/>
    <w:rsid w:val="183AA188"/>
    <w:rsid w:val="18410B47"/>
    <w:rsid w:val="18486BCF"/>
    <w:rsid w:val="184EE8CE"/>
    <w:rsid w:val="185A8CCD"/>
    <w:rsid w:val="185D48EA"/>
    <w:rsid w:val="185FE33B"/>
    <w:rsid w:val="188641F1"/>
    <w:rsid w:val="1890987F"/>
    <w:rsid w:val="18946F59"/>
    <w:rsid w:val="18A01DE2"/>
    <w:rsid w:val="18BEB403"/>
    <w:rsid w:val="18D602AE"/>
    <w:rsid w:val="18DE8069"/>
    <w:rsid w:val="18EA9A79"/>
    <w:rsid w:val="18F4D9F3"/>
    <w:rsid w:val="18F8A361"/>
    <w:rsid w:val="1903B5C3"/>
    <w:rsid w:val="1906C7CA"/>
    <w:rsid w:val="190C9B40"/>
    <w:rsid w:val="191EF0AD"/>
    <w:rsid w:val="193E4A7E"/>
    <w:rsid w:val="194BD602"/>
    <w:rsid w:val="19518F8E"/>
    <w:rsid w:val="195677BF"/>
    <w:rsid w:val="1980FC1C"/>
    <w:rsid w:val="199943EB"/>
    <w:rsid w:val="199E4922"/>
    <w:rsid w:val="19ACCEDB"/>
    <w:rsid w:val="19AE0919"/>
    <w:rsid w:val="19B76E75"/>
    <w:rsid w:val="19C62C2F"/>
    <w:rsid w:val="19CB46A4"/>
    <w:rsid w:val="19D898CD"/>
    <w:rsid w:val="19E6949F"/>
    <w:rsid w:val="1A02C162"/>
    <w:rsid w:val="1A0E5E7B"/>
    <w:rsid w:val="1A12C3D1"/>
    <w:rsid w:val="1A21C911"/>
    <w:rsid w:val="1A250691"/>
    <w:rsid w:val="1A2C81C0"/>
    <w:rsid w:val="1A2C85AF"/>
    <w:rsid w:val="1A653896"/>
    <w:rsid w:val="1A68E069"/>
    <w:rsid w:val="1A75F293"/>
    <w:rsid w:val="1A8AA876"/>
    <w:rsid w:val="1A943724"/>
    <w:rsid w:val="1AA1E626"/>
    <w:rsid w:val="1AAEB799"/>
    <w:rsid w:val="1AC924B4"/>
    <w:rsid w:val="1AD2F444"/>
    <w:rsid w:val="1AD92E13"/>
    <w:rsid w:val="1B0D2F42"/>
    <w:rsid w:val="1B10EA2A"/>
    <w:rsid w:val="1B1211D4"/>
    <w:rsid w:val="1B6F7CDF"/>
    <w:rsid w:val="1B72EB42"/>
    <w:rsid w:val="1B778305"/>
    <w:rsid w:val="1B94E51D"/>
    <w:rsid w:val="1B99473E"/>
    <w:rsid w:val="1BA7A83C"/>
    <w:rsid w:val="1BB1E3C3"/>
    <w:rsid w:val="1BC12160"/>
    <w:rsid w:val="1BE873EF"/>
    <w:rsid w:val="1BEDB1A7"/>
    <w:rsid w:val="1C325DE5"/>
    <w:rsid w:val="1C492A7D"/>
    <w:rsid w:val="1C4C1BB5"/>
    <w:rsid w:val="1C8897F6"/>
    <w:rsid w:val="1C8B965B"/>
    <w:rsid w:val="1C905B7D"/>
    <w:rsid w:val="1CB4D87F"/>
    <w:rsid w:val="1CB92065"/>
    <w:rsid w:val="1CBBDC11"/>
    <w:rsid w:val="1CC2AB4C"/>
    <w:rsid w:val="1CE774C0"/>
    <w:rsid w:val="1CEBD6E4"/>
    <w:rsid w:val="1CF20873"/>
    <w:rsid w:val="1D00B67B"/>
    <w:rsid w:val="1D03C2F1"/>
    <w:rsid w:val="1D1B204D"/>
    <w:rsid w:val="1D1CEF6B"/>
    <w:rsid w:val="1D35131E"/>
    <w:rsid w:val="1D355FE0"/>
    <w:rsid w:val="1D45E3BC"/>
    <w:rsid w:val="1D4D8991"/>
    <w:rsid w:val="1D4FE49E"/>
    <w:rsid w:val="1D63FF27"/>
    <w:rsid w:val="1D6A5E01"/>
    <w:rsid w:val="1D851294"/>
    <w:rsid w:val="1DA88CE7"/>
    <w:rsid w:val="1DCBAE5E"/>
    <w:rsid w:val="1DDB4AA5"/>
    <w:rsid w:val="1DDED2DC"/>
    <w:rsid w:val="1DE87C56"/>
    <w:rsid w:val="1DFC7AB1"/>
    <w:rsid w:val="1E0486C7"/>
    <w:rsid w:val="1E100C8B"/>
    <w:rsid w:val="1E132AF3"/>
    <w:rsid w:val="1E167ECE"/>
    <w:rsid w:val="1E16BFFF"/>
    <w:rsid w:val="1E19BB33"/>
    <w:rsid w:val="1E30191F"/>
    <w:rsid w:val="1E34DCBE"/>
    <w:rsid w:val="1E3837D5"/>
    <w:rsid w:val="1E3C942F"/>
    <w:rsid w:val="1E6160CC"/>
    <w:rsid w:val="1E857043"/>
    <w:rsid w:val="1E8ABDA2"/>
    <w:rsid w:val="1E8ED61D"/>
    <w:rsid w:val="1E93E48D"/>
    <w:rsid w:val="1E999060"/>
    <w:rsid w:val="1EA13907"/>
    <w:rsid w:val="1EB15D76"/>
    <w:rsid w:val="1ECCDCF9"/>
    <w:rsid w:val="1EDB5A2E"/>
    <w:rsid w:val="1EEFCA0F"/>
    <w:rsid w:val="1EF6E516"/>
    <w:rsid w:val="1EFD7FB2"/>
    <w:rsid w:val="1F02FD36"/>
    <w:rsid w:val="1F0F151A"/>
    <w:rsid w:val="1F1D6B3E"/>
    <w:rsid w:val="1F20C1DA"/>
    <w:rsid w:val="1F31769F"/>
    <w:rsid w:val="1F384A8A"/>
    <w:rsid w:val="1F717840"/>
    <w:rsid w:val="1F76C40F"/>
    <w:rsid w:val="1F91B322"/>
    <w:rsid w:val="1F9ACCE7"/>
    <w:rsid w:val="1FA1EF29"/>
    <w:rsid w:val="1FAFBA05"/>
    <w:rsid w:val="1FAFEAFC"/>
    <w:rsid w:val="1FC61387"/>
    <w:rsid w:val="1FD50F21"/>
    <w:rsid w:val="1FD9E703"/>
    <w:rsid w:val="1FE3482C"/>
    <w:rsid w:val="1FE92933"/>
    <w:rsid w:val="1FF38F92"/>
    <w:rsid w:val="201B3070"/>
    <w:rsid w:val="20215D1E"/>
    <w:rsid w:val="20238116"/>
    <w:rsid w:val="202AD411"/>
    <w:rsid w:val="20569AE3"/>
    <w:rsid w:val="2057697E"/>
    <w:rsid w:val="205BACCF"/>
    <w:rsid w:val="205E0D98"/>
    <w:rsid w:val="206FCA06"/>
    <w:rsid w:val="20742D9B"/>
    <w:rsid w:val="207BCFF2"/>
    <w:rsid w:val="209B52C1"/>
    <w:rsid w:val="20A10368"/>
    <w:rsid w:val="20AB1A3E"/>
    <w:rsid w:val="20BD4AFF"/>
    <w:rsid w:val="20CD938D"/>
    <w:rsid w:val="20DAE2A5"/>
    <w:rsid w:val="20DECEAF"/>
    <w:rsid w:val="20E4A496"/>
    <w:rsid w:val="20ECE198"/>
    <w:rsid w:val="210A1641"/>
    <w:rsid w:val="210C5390"/>
    <w:rsid w:val="211C2A85"/>
    <w:rsid w:val="21210BEB"/>
    <w:rsid w:val="2136E282"/>
    <w:rsid w:val="2139E8D6"/>
    <w:rsid w:val="213AE796"/>
    <w:rsid w:val="213E1C1A"/>
    <w:rsid w:val="214107EC"/>
    <w:rsid w:val="21603B7B"/>
    <w:rsid w:val="21645886"/>
    <w:rsid w:val="2177BBEF"/>
    <w:rsid w:val="217BC60D"/>
    <w:rsid w:val="217C9B9B"/>
    <w:rsid w:val="217F79D8"/>
    <w:rsid w:val="2188B4BA"/>
    <w:rsid w:val="2189750F"/>
    <w:rsid w:val="218E29E4"/>
    <w:rsid w:val="218F3955"/>
    <w:rsid w:val="219F408A"/>
    <w:rsid w:val="21A1CDC6"/>
    <w:rsid w:val="21A7C076"/>
    <w:rsid w:val="21A90EE9"/>
    <w:rsid w:val="21AFD448"/>
    <w:rsid w:val="21B377F2"/>
    <w:rsid w:val="21BC7E1F"/>
    <w:rsid w:val="21CC43A5"/>
    <w:rsid w:val="21E256A0"/>
    <w:rsid w:val="21FA94CC"/>
    <w:rsid w:val="220CFC41"/>
    <w:rsid w:val="22110285"/>
    <w:rsid w:val="221289CB"/>
    <w:rsid w:val="22146C91"/>
    <w:rsid w:val="22170864"/>
    <w:rsid w:val="221D1371"/>
    <w:rsid w:val="22225703"/>
    <w:rsid w:val="22277E46"/>
    <w:rsid w:val="2232B16D"/>
    <w:rsid w:val="225805E4"/>
    <w:rsid w:val="225DE703"/>
    <w:rsid w:val="22628EFE"/>
    <w:rsid w:val="2262C8A3"/>
    <w:rsid w:val="226FD530"/>
    <w:rsid w:val="2285C0AC"/>
    <w:rsid w:val="228CDF42"/>
    <w:rsid w:val="2295A551"/>
    <w:rsid w:val="2295D985"/>
    <w:rsid w:val="22ABAEA7"/>
    <w:rsid w:val="22B8DE4A"/>
    <w:rsid w:val="22BD270E"/>
    <w:rsid w:val="22CBFB40"/>
    <w:rsid w:val="22D3D108"/>
    <w:rsid w:val="22DCBBE1"/>
    <w:rsid w:val="22E5016C"/>
    <w:rsid w:val="230A2365"/>
    <w:rsid w:val="230C9CE7"/>
    <w:rsid w:val="2312E017"/>
    <w:rsid w:val="2314094A"/>
    <w:rsid w:val="231727FB"/>
    <w:rsid w:val="232BEC8D"/>
    <w:rsid w:val="233647CF"/>
    <w:rsid w:val="233B413C"/>
    <w:rsid w:val="23481A98"/>
    <w:rsid w:val="2348744F"/>
    <w:rsid w:val="234EA1BB"/>
    <w:rsid w:val="235EBAAE"/>
    <w:rsid w:val="23612CB1"/>
    <w:rsid w:val="2362AEA9"/>
    <w:rsid w:val="23664B0B"/>
    <w:rsid w:val="23883A14"/>
    <w:rsid w:val="23938237"/>
    <w:rsid w:val="2395AE5A"/>
    <w:rsid w:val="239BFCE3"/>
    <w:rsid w:val="23ACD2E6"/>
    <w:rsid w:val="23CC93BE"/>
    <w:rsid w:val="23CD1EAD"/>
    <w:rsid w:val="23D9C407"/>
    <w:rsid w:val="23E6F91E"/>
    <w:rsid w:val="23F418D5"/>
    <w:rsid w:val="23F86AB6"/>
    <w:rsid w:val="240344BB"/>
    <w:rsid w:val="240C8851"/>
    <w:rsid w:val="240C9A70"/>
    <w:rsid w:val="242014E3"/>
    <w:rsid w:val="242C064C"/>
    <w:rsid w:val="242DBA1D"/>
    <w:rsid w:val="24514106"/>
    <w:rsid w:val="24580844"/>
    <w:rsid w:val="245EA42D"/>
    <w:rsid w:val="2460B16D"/>
    <w:rsid w:val="246467BE"/>
    <w:rsid w:val="246870BD"/>
    <w:rsid w:val="247A8867"/>
    <w:rsid w:val="247E20DB"/>
    <w:rsid w:val="248E2C4D"/>
    <w:rsid w:val="2493E687"/>
    <w:rsid w:val="24BBDCE9"/>
    <w:rsid w:val="24BD6EF9"/>
    <w:rsid w:val="24CC394C"/>
    <w:rsid w:val="24D3B0B9"/>
    <w:rsid w:val="252DECA8"/>
    <w:rsid w:val="252E585D"/>
    <w:rsid w:val="253EC7E6"/>
    <w:rsid w:val="254706AA"/>
    <w:rsid w:val="254CDB76"/>
    <w:rsid w:val="255E2F8D"/>
    <w:rsid w:val="25658C19"/>
    <w:rsid w:val="25730ECD"/>
    <w:rsid w:val="25777373"/>
    <w:rsid w:val="25A2D55B"/>
    <w:rsid w:val="25A65493"/>
    <w:rsid w:val="25C336FC"/>
    <w:rsid w:val="25CD9B16"/>
    <w:rsid w:val="25E1F27C"/>
    <w:rsid w:val="25E2E148"/>
    <w:rsid w:val="25E32F42"/>
    <w:rsid w:val="25E712DE"/>
    <w:rsid w:val="25EC8ED2"/>
    <w:rsid w:val="260D825A"/>
    <w:rsid w:val="262A697F"/>
    <w:rsid w:val="263DD4EC"/>
    <w:rsid w:val="265A0B82"/>
    <w:rsid w:val="2667C28A"/>
    <w:rsid w:val="266BF65F"/>
    <w:rsid w:val="266EF458"/>
    <w:rsid w:val="267C7E06"/>
    <w:rsid w:val="26942E1F"/>
    <w:rsid w:val="269E934C"/>
    <w:rsid w:val="269F50A2"/>
    <w:rsid w:val="26A26D89"/>
    <w:rsid w:val="26B24132"/>
    <w:rsid w:val="26C2338F"/>
    <w:rsid w:val="26C31E66"/>
    <w:rsid w:val="26DE2148"/>
    <w:rsid w:val="26F1E26E"/>
    <w:rsid w:val="26F94F00"/>
    <w:rsid w:val="2740232A"/>
    <w:rsid w:val="274B197F"/>
    <w:rsid w:val="274FB907"/>
    <w:rsid w:val="2764F96B"/>
    <w:rsid w:val="276A05B6"/>
    <w:rsid w:val="27742FE8"/>
    <w:rsid w:val="27799F36"/>
    <w:rsid w:val="27827C10"/>
    <w:rsid w:val="27959CE7"/>
    <w:rsid w:val="279C2897"/>
    <w:rsid w:val="27A6D9E6"/>
    <w:rsid w:val="27BBA004"/>
    <w:rsid w:val="27C1D530"/>
    <w:rsid w:val="27C22267"/>
    <w:rsid w:val="27C769BB"/>
    <w:rsid w:val="27D0C7A0"/>
    <w:rsid w:val="27D56221"/>
    <w:rsid w:val="27F861C0"/>
    <w:rsid w:val="2803D944"/>
    <w:rsid w:val="2806F657"/>
    <w:rsid w:val="280959F2"/>
    <w:rsid w:val="281718A5"/>
    <w:rsid w:val="2818A6C1"/>
    <w:rsid w:val="281980B4"/>
    <w:rsid w:val="281F7A7E"/>
    <w:rsid w:val="282E2DFF"/>
    <w:rsid w:val="28360557"/>
    <w:rsid w:val="283FDC73"/>
    <w:rsid w:val="284B402E"/>
    <w:rsid w:val="284CDF9C"/>
    <w:rsid w:val="2852C194"/>
    <w:rsid w:val="2855D67E"/>
    <w:rsid w:val="285B1276"/>
    <w:rsid w:val="28628C4B"/>
    <w:rsid w:val="2866EB0F"/>
    <w:rsid w:val="286B3ED7"/>
    <w:rsid w:val="28796C76"/>
    <w:rsid w:val="28889B46"/>
    <w:rsid w:val="28AAF58D"/>
    <w:rsid w:val="28BBC4FA"/>
    <w:rsid w:val="28D57F37"/>
    <w:rsid w:val="28DFF85C"/>
    <w:rsid w:val="28EA804D"/>
    <w:rsid w:val="28FC561F"/>
    <w:rsid w:val="2910BDD9"/>
    <w:rsid w:val="2911D1FD"/>
    <w:rsid w:val="2921BE42"/>
    <w:rsid w:val="2934F952"/>
    <w:rsid w:val="29382758"/>
    <w:rsid w:val="2963B057"/>
    <w:rsid w:val="298BF979"/>
    <w:rsid w:val="298F963A"/>
    <w:rsid w:val="2991D2C1"/>
    <w:rsid w:val="299442AE"/>
    <w:rsid w:val="2998A2DE"/>
    <w:rsid w:val="29A51D50"/>
    <w:rsid w:val="29BE9182"/>
    <w:rsid w:val="29C388B4"/>
    <w:rsid w:val="29CFA14C"/>
    <w:rsid w:val="29D5C885"/>
    <w:rsid w:val="29DFD49B"/>
    <w:rsid w:val="29EA23A0"/>
    <w:rsid w:val="29EE119A"/>
    <w:rsid w:val="2A05B11C"/>
    <w:rsid w:val="2A1581BB"/>
    <w:rsid w:val="2A15878E"/>
    <w:rsid w:val="2A21A1DF"/>
    <w:rsid w:val="2A28AD1B"/>
    <w:rsid w:val="2A2AB704"/>
    <w:rsid w:val="2A2B8E6A"/>
    <w:rsid w:val="2A3BAD5E"/>
    <w:rsid w:val="2A5B9E40"/>
    <w:rsid w:val="2A74B1CA"/>
    <w:rsid w:val="2A802732"/>
    <w:rsid w:val="2A81F580"/>
    <w:rsid w:val="2A8B934B"/>
    <w:rsid w:val="2A960622"/>
    <w:rsid w:val="2A982680"/>
    <w:rsid w:val="2A9894B4"/>
    <w:rsid w:val="2AB13075"/>
    <w:rsid w:val="2ABBC1E8"/>
    <w:rsid w:val="2ACD2CA4"/>
    <w:rsid w:val="2ACF3DE0"/>
    <w:rsid w:val="2ACF98D3"/>
    <w:rsid w:val="2AD28497"/>
    <w:rsid w:val="2AD80729"/>
    <w:rsid w:val="2AE32C81"/>
    <w:rsid w:val="2AFE10FC"/>
    <w:rsid w:val="2B039D0A"/>
    <w:rsid w:val="2B03B90B"/>
    <w:rsid w:val="2B094E20"/>
    <w:rsid w:val="2B1C15DD"/>
    <w:rsid w:val="2B2A9DAB"/>
    <w:rsid w:val="2B385B95"/>
    <w:rsid w:val="2B6B6D3F"/>
    <w:rsid w:val="2B7DE04C"/>
    <w:rsid w:val="2B84B1B8"/>
    <w:rsid w:val="2B8A7072"/>
    <w:rsid w:val="2B90FD2C"/>
    <w:rsid w:val="2B9DC992"/>
    <w:rsid w:val="2BAF1C05"/>
    <w:rsid w:val="2BBB6DB8"/>
    <w:rsid w:val="2BD812AE"/>
    <w:rsid w:val="2BDF8800"/>
    <w:rsid w:val="2BF6159D"/>
    <w:rsid w:val="2BFE56F4"/>
    <w:rsid w:val="2C0A0528"/>
    <w:rsid w:val="2C194DF7"/>
    <w:rsid w:val="2C2B0542"/>
    <w:rsid w:val="2C2FE99F"/>
    <w:rsid w:val="2C57B73B"/>
    <w:rsid w:val="2C638191"/>
    <w:rsid w:val="2C755106"/>
    <w:rsid w:val="2C899BC7"/>
    <w:rsid w:val="2C8E8541"/>
    <w:rsid w:val="2C9BE37E"/>
    <w:rsid w:val="2CAFF9DD"/>
    <w:rsid w:val="2CB1ACB5"/>
    <w:rsid w:val="2CB7EF4D"/>
    <w:rsid w:val="2CB8D42D"/>
    <w:rsid w:val="2CB9E1F4"/>
    <w:rsid w:val="2CE3654E"/>
    <w:rsid w:val="2CEA4746"/>
    <w:rsid w:val="2CEBE63A"/>
    <w:rsid w:val="2CFD3027"/>
    <w:rsid w:val="2D089C7B"/>
    <w:rsid w:val="2D0F4D0C"/>
    <w:rsid w:val="2D0FC65F"/>
    <w:rsid w:val="2D1F4244"/>
    <w:rsid w:val="2D26B25D"/>
    <w:rsid w:val="2D3B68C0"/>
    <w:rsid w:val="2D548F94"/>
    <w:rsid w:val="2D5BB4E8"/>
    <w:rsid w:val="2D5D4A97"/>
    <w:rsid w:val="2D609BD2"/>
    <w:rsid w:val="2D61F9C1"/>
    <w:rsid w:val="2D6B6E5F"/>
    <w:rsid w:val="2D6C7F00"/>
    <w:rsid w:val="2D6EFEE9"/>
    <w:rsid w:val="2D76F1C3"/>
    <w:rsid w:val="2D94D933"/>
    <w:rsid w:val="2D9DA2B0"/>
    <w:rsid w:val="2DB0F513"/>
    <w:rsid w:val="2DCE3028"/>
    <w:rsid w:val="2DD0BC96"/>
    <w:rsid w:val="2DD20E08"/>
    <w:rsid w:val="2DEDBD90"/>
    <w:rsid w:val="2DF665F2"/>
    <w:rsid w:val="2DFEB33C"/>
    <w:rsid w:val="2E056849"/>
    <w:rsid w:val="2E08E6BD"/>
    <w:rsid w:val="2E2602FC"/>
    <w:rsid w:val="2E26BD73"/>
    <w:rsid w:val="2E2720A1"/>
    <w:rsid w:val="2E2E4FC2"/>
    <w:rsid w:val="2E38F0AC"/>
    <w:rsid w:val="2E4A371F"/>
    <w:rsid w:val="2E4ECA40"/>
    <w:rsid w:val="2E7B9520"/>
    <w:rsid w:val="2E829256"/>
    <w:rsid w:val="2E82CF96"/>
    <w:rsid w:val="2E83BED2"/>
    <w:rsid w:val="2EA26BF2"/>
    <w:rsid w:val="2EAAFF88"/>
    <w:rsid w:val="2ECC816D"/>
    <w:rsid w:val="2ED49936"/>
    <w:rsid w:val="2EDE1DF0"/>
    <w:rsid w:val="2EE87DD3"/>
    <w:rsid w:val="2EEF17E7"/>
    <w:rsid w:val="2F2FB28E"/>
    <w:rsid w:val="2F388F0A"/>
    <w:rsid w:val="2F3B6E4B"/>
    <w:rsid w:val="2F492D11"/>
    <w:rsid w:val="2F5379D5"/>
    <w:rsid w:val="2F58F765"/>
    <w:rsid w:val="2F783511"/>
    <w:rsid w:val="2F78B768"/>
    <w:rsid w:val="2F82465A"/>
    <w:rsid w:val="2F944083"/>
    <w:rsid w:val="2F94C170"/>
    <w:rsid w:val="2F97F378"/>
    <w:rsid w:val="2FAB817D"/>
    <w:rsid w:val="2FCA6AED"/>
    <w:rsid w:val="2FCD58D1"/>
    <w:rsid w:val="2FD89E86"/>
    <w:rsid w:val="2FDDCFBB"/>
    <w:rsid w:val="2FE28AFB"/>
    <w:rsid w:val="3015497A"/>
    <w:rsid w:val="301567E9"/>
    <w:rsid w:val="303A789E"/>
    <w:rsid w:val="304A723D"/>
    <w:rsid w:val="304AAE56"/>
    <w:rsid w:val="30552858"/>
    <w:rsid w:val="30655ABB"/>
    <w:rsid w:val="307DCC08"/>
    <w:rsid w:val="307DDDDE"/>
    <w:rsid w:val="30818B4C"/>
    <w:rsid w:val="30901857"/>
    <w:rsid w:val="30918F9B"/>
    <w:rsid w:val="3091B151"/>
    <w:rsid w:val="30955EE3"/>
    <w:rsid w:val="30A895DF"/>
    <w:rsid w:val="30B041AC"/>
    <w:rsid w:val="30B1028B"/>
    <w:rsid w:val="30B60E64"/>
    <w:rsid w:val="30C1D48A"/>
    <w:rsid w:val="30C8FBA1"/>
    <w:rsid w:val="30D64157"/>
    <w:rsid w:val="30DBB382"/>
    <w:rsid w:val="30E442CB"/>
    <w:rsid w:val="30E9CC87"/>
    <w:rsid w:val="30F44783"/>
    <w:rsid w:val="30FBE802"/>
    <w:rsid w:val="3106B4DA"/>
    <w:rsid w:val="311178D7"/>
    <w:rsid w:val="312B19F4"/>
    <w:rsid w:val="31316DF4"/>
    <w:rsid w:val="314FED2E"/>
    <w:rsid w:val="315ECA3C"/>
    <w:rsid w:val="3173A2DA"/>
    <w:rsid w:val="31850151"/>
    <w:rsid w:val="319A6331"/>
    <w:rsid w:val="319BF8A0"/>
    <w:rsid w:val="31A7FE7E"/>
    <w:rsid w:val="31AEDB72"/>
    <w:rsid w:val="31AF9BDB"/>
    <w:rsid w:val="31C06B94"/>
    <w:rsid w:val="31C2FC85"/>
    <w:rsid w:val="31DEE9EB"/>
    <w:rsid w:val="31E757C2"/>
    <w:rsid w:val="31EEE94F"/>
    <w:rsid w:val="31FFB746"/>
    <w:rsid w:val="320867FD"/>
    <w:rsid w:val="320BB3CE"/>
    <w:rsid w:val="32139C84"/>
    <w:rsid w:val="321F55FA"/>
    <w:rsid w:val="32219C99"/>
    <w:rsid w:val="32262949"/>
    <w:rsid w:val="323E699E"/>
    <w:rsid w:val="323F55E0"/>
    <w:rsid w:val="323FC10D"/>
    <w:rsid w:val="32575C61"/>
    <w:rsid w:val="32698998"/>
    <w:rsid w:val="327E2497"/>
    <w:rsid w:val="329821B2"/>
    <w:rsid w:val="329FEBEC"/>
    <w:rsid w:val="32A74973"/>
    <w:rsid w:val="32C40806"/>
    <w:rsid w:val="32C85E3E"/>
    <w:rsid w:val="32CE3B4E"/>
    <w:rsid w:val="32E19B12"/>
    <w:rsid w:val="32FC1DC7"/>
    <w:rsid w:val="3308A0C4"/>
    <w:rsid w:val="330E44F0"/>
    <w:rsid w:val="33255B15"/>
    <w:rsid w:val="33277381"/>
    <w:rsid w:val="333ECE0E"/>
    <w:rsid w:val="3343374C"/>
    <w:rsid w:val="335BEFF3"/>
    <w:rsid w:val="33612522"/>
    <w:rsid w:val="3370D0C7"/>
    <w:rsid w:val="337879CD"/>
    <w:rsid w:val="337B6B48"/>
    <w:rsid w:val="33924626"/>
    <w:rsid w:val="339E3544"/>
    <w:rsid w:val="33A41001"/>
    <w:rsid w:val="33ACF186"/>
    <w:rsid w:val="33AE08C4"/>
    <w:rsid w:val="33C21952"/>
    <w:rsid w:val="33C292EF"/>
    <w:rsid w:val="33CAB4A9"/>
    <w:rsid w:val="33CC21AE"/>
    <w:rsid w:val="33DF1FAF"/>
    <w:rsid w:val="33EF5EAF"/>
    <w:rsid w:val="33F490A6"/>
    <w:rsid w:val="33FA7657"/>
    <w:rsid w:val="34041C35"/>
    <w:rsid w:val="3419B1C4"/>
    <w:rsid w:val="341ADCAB"/>
    <w:rsid w:val="343310F1"/>
    <w:rsid w:val="344577E9"/>
    <w:rsid w:val="34458146"/>
    <w:rsid w:val="3446F468"/>
    <w:rsid w:val="344B1F8C"/>
    <w:rsid w:val="34657550"/>
    <w:rsid w:val="347C08AB"/>
    <w:rsid w:val="348B3647"/>
    <w:rsid w:val="34A0EDCD"/>
    <w:rsid w:val="34AF5AD3"/>
    <w:rsid w:val="34BDB346"/>
    <w:rsid w:val="34DB034B"/>
    <w:rsid w:val="34F45D47"/>
    <w:rsid w:val="34F5FF3E"/>
    <w:rsid w:val="35160C38"/>
    <w:rsid w:val="3524E75E"/>
    <w:rsid w:val="35296C4A"/>
    <w:rsid w:val="352F2A1C"/>
    <w:rsid w:val="3533D65A"/>
    <w:rsid w:val="35410901"/>
    <w:rsid w:val="354A7C41"/>
    <w:rsid w:val="355D3A45"/>
    <w:rsid w:val="356CDAD7"/>
    <w:rsid w:val="356DDB5E"/>
    <w:rsid w:val="3581728B"/>
    <w:rsid w:val="3586E7C5"/>
    <w:rsid w:val="35A21FFE"/>
    <w:rsid w:val="35BFC59D"/>
    <w:rsid w:val="35C246F1"/>
    <w:rsid w:val="35D35E7E"/>
    <w:rsid w:val="35F5CBAC"/>
    <w:rsid w:val="3611ECE1"/>
    <w:rsid w:val="3618A083"/>
    <w:rsid w:val="36251C1C"/>
    <w:rsid w:val="36336D9C"/>
    <w:rsid w:val="36426DC1"/>
    <w:rsid w:val="3647243D"/>
    <w:rsid w:val="364DC72F"/>
    <w:rsid w:val="3652D68A"/>
    <w:rsid w:val="3658E5BD"/>
    <w:rsid w:val="3659AD6E"/>
    <w:rsid w:val="366275F4"/>
    <w:rsid w:val="366D438E"/>
    <w:rsid w:val="368AFBC0"/>
    <w:rsid w:val="368DF59E"/>
    <w:rsid w:val="369F2755"/>
    <w:rsid w:val="36DB4CC9"/>
    <w:rsid w:val="36E4276D"/>
    <w:rsid w:val="36FE9B76"/>
    <w:rsid w:val="371207DC"/>
    <w:rsid w:val="371F5864"/>
    <w:rsid w:val="372F72A0"/>
    <w:rsid w:val="374C7925"/>
    <w:rsid w:val="374D601B"/>
    <w:rsid w:val="37757385"/>
    <w:rsid w:val="37832529"/>
    <w:rsid w:val="378822B5"/>
    <w:rsid w:val="37A8635A"/>
    <w:rsid w:val="37BE0D7C"/>
    <w:rsid w:val="37CAC035"/>
    <w:rsid w:val="37CE10FF"/>
    <w:rsid w:val="37CE7619"/>
    <w:rsid w:val="37D6C78D"/>
    <w:rsid w:val="37D98062"/>
    <w:rsid w:val="37E11B6B"/>
    <w:rsid w:val="37F19DA3"/>
    <w:rsid w:val="37F5B3C9"/>
    <w:rsid w:val="381A253B"/>
    <w:rsid w:val="381B57D1"/>
    <w:rsid w:val="38240BCD"/>
    <w:rsid w:val="382C65BA"/>
    <w:rsid w:val="3853AEBE"/>
    <w:rsid w:val="38592A1A"/>
    <w:rsid w:val="3860AC02"/>
    <w:rsid w:val="386830E4"/>
    <w:rsid w:val="3879BCCB"/>
    <w:rsid w:val="387F090B"/>
    <w:rsid w:val="388A1F8B"/>
    <w:rsid w:val="388C88B7"/>
    <w:rsid w:val="389B526A"/>
    <w:rsid w:val="38A2F421"/>
    <w:rsid w:val="38C9A92D"/>
    <w:rsid w:val="38CB00AC"/>
    <w:rsid w:val="38D19061"/>
    <w:rsid w:val="38D4D32A"/>
    <w:rsid w:val="38D518B8"/>
    <w:rsid w:val="38D9321F"/>
    <w:rsid w:val="38F45934"/>
    <w:rsid w:val="3901E4F7"/>
    <w:rsid w:val="390BD7B5"/>
    <w:rsid w:val="391DC734"/>
    <w:rsid w:val="392CF1C4"/>
    <w:rsid w:val="3931C8A3"/>
    <w:rsid w:val="3946DF82"/>
    <w:rsid w:val="394D3DDA"/>
    <w:rsid w:val="394FDD5B"/>
    <w:rsid w:val="395A69DE"/>
    <w:rsid w:val="396716DE"/>
    <w:rsid w:val="396B2874"/>
    <w:rsid w:val="396F755D"/>
    <w:rsid w:val="3977CB97"/>
    <w:rsid w:val="397959A6"/>
    <w:rsid w:val="39A18E70"/>
    <w:rsid w:val="39ABD9AE"/>
    <w:rsid w:val="39B549F5"/>
    <w:rsid w:val="39BD5368"/>
    <w:rsid w:val="39C08128"/>
    <w:rsid w:val="39CBC8AD"/>
    <w:rsid w:val="39D21A3E"/>
    <w:rsid w:val="39D71A43"/>
    <w:rsid w:val="39E9F09A"/>
    <w:rsid w:val="39F59C4E"/>
    <w:rsid w:val="39F943F0"/>
    <w:rsid w:val="3A2AD89F"/>
    <w:rsid w:val="3A2F5784"/>
    <w:rsid w:val="3A3876B4"/>
    <w:rsid w:val="3A4A8557"/>
    <w:rsid w:val="3A53D8DA"/>
    <w:rsid w:val="3A662856"/>
    <w:rsid w:val="3A884171"/>
    <w:rsid w:val="3A89E1F0"/>
    <w:rsid w:val="3A9F3C9C"/>
    <w:rsid w:val="3AA4F109"/>
    <w:rsid w:val="3AA8DD6B"/>
    <w:rsid w:val="3AB88490"/>
    <w:rsid w:val="3ABEEC9F"/>
    <w:rsid w:val="3AC0E726"/>
    <w:rsid w:val="3AC8BB40"/>
    <w:rsid w:val="3AE3C763"/>
    <w:rsid w:val="3AEA303B"/>
    <w:rsid w:val="3AF33AE3"/>
    <w:rsid w:val="3B021138"/>
    <w:rsid w:val="3B121E3A"/>
    <w:rsid w:val="3B145541"/>
    <w:rsid w:val="3B2C7EE8"/>
    <w:rsid w:val="3B3FA191"/>
    <w:rsid w:val="3B460FB2"/>
    <w:rsid w:val="3B4DE8B9"/>
    <w:rsid w:val="3B54B3EB"/>
    <w:rsid w:val="3B5BE3B8"/>
    <w:rsid w:val="3B5DB582"/>
    <w:rsid w:val="3B75D04D"/>
    <w:rsid w:val="3B9BA321"/>
    <w:rsid w:val="3BAC27A3"/>
    <w:rsid w:val="3BBD570D"/>
    <w:rsid w:val="3BCB42BD"/>
    <w:rsid w:val="3BD52408"/>
    <w:rsid w:val="3BDB2012"/>
    <w:rsid w:val="3BE07722"/>
    <w:rsid w:val="3BF6021D"/>
    <w:rsid w:val="3BF8F024"/>
    <w:rsid w:val="3C09F7EB"/>
    <w:rsid w:val="3C151527"/>
    <w:rsid w:val="3C16AD8F"/>
    <w:rsid w:val="3C26594F"/>
    <w:rsid w:val="3C26C933"/>
    <w:rsid w:val="3C2E71A9"/>
    <w:rsid w:val="3C32288C"/>
    <w:rsid w:val="3C43ED30"/>
    <w:rsid w:val="3C4A52B3"/>
    <w:rsid w:val="3C708A79"/>
    <w:rsid w:val="3C94F32C"/>
    <w:rsid w:val="3C9B44CB"/>
    <w:rsid w:val="3C9FE555"/>
    <w:rsid w:val="3CA2C12B"/>
    <w:rsid w:val="3CB8BD12"/>
    <w:rsid w:val="3CBE7CBE"/>
    <w:rsid w:val="3CCB57E7"/>
    <w:rsid w:val="3CEFFC9D"/>
    <w:rsid w:val="3D09F9C9"/>
    <w:rsid w:val="3D112A2D"/>
    <w:rsid w:val="3D11EF6F"/>
    <w:rsid w:val="3D15F358"/>
    <w:rsid w:val="3D1F5747"/>
    <w:rsid w:val="3D21023D"/>
    <w:rsid w:val="3D22D55F"/>
    <w:rsid w:val="3D2A3D3A"/>
    <w:rsid w:val="3D2AB368"/>
    <w:rsid w:val="3D409F34"/>
    <w:rsid w:val="3D52AEE2"/>
    <w:rsid w:val="3D9159B8"/>
    <w:rsid w:val="3D9CEF11"/>
    <w:rsid w:val="3D9E0B71"/>
    <w:rsid w:val="3DA63256"/>
    <w:rsid w:val="3DB14BF3"/>
    <w:rsid w:val="3DC311C2"/>
    <w:rsid w:val="3DC8A7C7"/>
    <w:rsid w:val="3DD166F9"/>
    <w:rsid w:val="3DD52C55"/>
    <w:rsid w:val="3DDF09A9"/>
    <w:rsid w:val="3DE64D2B"/>
    <w:rsid w:val="3DEFEA79"/>
    <w:rsid w:val="3E1B91FA"/>
    <w:rsid w:val="3E2BC957"/>
    <w:rsid w:val="3E2EAB39"/>
    <w:rsid w:val="3E33161A"/>
    <w:rsid w:val="3E4EA088"/>
    <w:rsid w:val="3E721805"/>
    <w:rsid w:val="3E971117"/>
    <w:rsid w:val="3EA239F3"/>
    <w:rsid w:val="3EAA8C17"/>
    <w:rsid w:val="3EACCDC2"/>
    <w:rsid w:val="3EAD9636"/>
    <w:rsid w:val="3EE69A6F"/>
    <w:rsid w:val="3EEB5C24"/>
    <w:rsid w:val="3EF46E80"/>
    <w:rsid w:val="3F00C70C"/>
    <w:rsid w:val="3F04E40B"/>
    <w:rsid w:val="3F0F22ED"/>
    <w:rsid w:val="3F1396FC"/>
    <w:rsid w:val="3F1693AB"/>
    <w:rsid w:val="3F1F0E22"/>
    <w:rsid w:val="3F48842C"/>
    <w:rsid w:val="3F560684"/>
    <w:rsid w:val="3F581A05"/>
    <w:rsid w:val="3F5D33B0"/>
    <w:rsid w:val="3F5ED0BD"/>
    <w:rsid w:val="3F6D2C43"/>
    <w:rsid w:val="3F7DED6F"/>
    <w:rsid w:val="3F8911CA"/>
    <w:rsid w:val="3F912C74"/>
    <w:rsid w:val="3F96629C"/>
    <w:rsid w:val="3FA29236"/>
    <w:rsid w:val="3FA3C50C"/>
    <w:rsid w:val="3FA5454B"/>
    <w:rsid w:val="3FB3A143"/>
    <w:rsid w:val="3FCD12A1"/>
    <w:rsid w:val="3FE20F3B"/>
    <w:rsid w:val="3FF6BEDF"/>
    <w:rsid w:val="3FFFA100"/>
    <w:rsid w:val="4007B6CE"/>
    <w:rsid w:val="400F6F06"/>
    <w:rsid w:val="40124ECA"/>
    <w:rsid w:val="401EC5C8"/>
    <w:rsid w:val="402E5A20"/>
    <w:rsid w:val="40376A1F"/>
    <w:rsid w:val="40442512"/>
    <w:rsid w:val="405A2188"/>
    <w:rsid w:val="40750BFA"/>
    <w:rsid w:val="407D83EA"/>
    <w:rsid w:val="40862171"/>
    <w:rsid w:val="4089597B"/>
    <w:rsid w:val="408A4FA4"/>
    <w:rsid w:val="40A7507F"/>
    <w:rsid w:val="40AC4D22"/>
    <w:rsid w:val="40CBC561"/>
    <w:rsid w:val="40CE151B"/>
    <w:rsid w:val="40D82CC9"/>
    <w:rsid w:val="40F83555"/>
    <w:rsid w:val="40F88B63"/>
    <w:rsid w:val="40FD7C28"/>
    <w:rsid w:val="410EF3F7"/>
    <w:rsid w:val="4122F93D"/>
    <w:rsid w:val="4123C03B"/>
    <w:rsid w:val="412A5AE4"/>
    <w:rsid w:val="41314218"/>
    <w:rsid w:val="413592DF"/>
    <w:rsid w:val="417252BA"/>
    <w:rsid w:val="417869F5"/>
    <w:rsid w:val="418DBFAE"/>
    <w:rsid w:val="419D5241"/>
    <w:rsid w:val="41A7211C"/>
    <w:rsid w:val="41A9C49E"/>
    <w:rsid w:val="41AD4302"/>
    <w:rsid w:val="41BA189E"/>
    <w:rsid w:val="41BC4868"/>
    <w:rsid w:val="41BD323C"/>
    <w:rsid w:val="41C32A76"/>
    <w:rsid w:val="41C95E38"/>
    <w:rsid w:val="41CA904E"/>
    <w:rsid w:val="41CBA32C"/>
    <w:rsid w:val="41DA93AD"/>
    <w:rsid w:val="41EE74F5"/>
    <w:rsid w:val="42060040"/>
    <w:rsid w:val="42090253"/>
    <w:rsid w:val="42170E41"/>
    <w:rsid w:val="422E8FC8"/>
    <w:rsid w:val="423EF27B"/>
    <w:rsid w:val="4241DBC8"/>
    <w:rsid w:val="42440147"/>
    <w:rsid w:val="42581B0F"/>
    <w:rsid w:val="425C9976"/>
    <w:rsid w:val="425F196B"/>
    <w:rsid w:val="4262B295"/>
    <w:rsid w:val="4269242A"/>
    <w:rsid w:val="427895D6"/>
    <w:rsid w:val="427B2466"/>
    <w:rsid w:val="428BFA9D"/>
    <w:rsid w:val="428DD736"/>
    <w:rsid w:val="42A1436A"/>
    <w:rsid w:val="42AF9BB8"/>
    <w:rsid w:val="42B12F53"/>
    <w:rsid w:val="42B7440F"/>
    <w:rsid w:val="42D384E8"/>
    <w:rsid w:val="42ECE2EE"/>
    <w:rsid w:val="42EEFE94"/>
    <w:rsid w:val="42F1908A"/>
    <w:rsid w:val="42F9A3B3"/>
    <w:rsid w:val="431211C0"/>
    <w:rsid w:val="431523FB"/>
    <w:rsid w:val="43351CD2"/>
    <w:rsid w:val="434E5864"/>
    <w:rsid w:val="4354D1DC"/>
    <w:rsid w:val="436F2B18"/>
    <w:rsid w:val="4384AC39"/>
    <w:rsid w:val="43857AF2"/>
    <w:rsid w:val="43961F4C"/>
    <w:rsid w:val="43967F38"/>
    <w:rsid w:val="43984FF1"/>
    <w:rsid w:val="43A9C1C3"/>
    <w:rsid w:val="43CF4620"/>
    <w:rsid w:val="43D036E0"/>
    <w:rsid w:val="43D78875"/>
    <w:rsid w:val="43DFA495"/>
    <w:rsid w:val="43FE7AFC"/>
    <w:rsid w:val="440D7691"/>
    <w:rsid w:val="440FDFCE"/>
    <w:rsid w:val="4431325C"/>
    <w:rsid w:val="4431358A"/>
    <w:rsid w:val="44367C6B"/>
    <w:rsid w:val="44468460"/>
    <w:rsid w:val="4447CCAD"/>
    <w:rsid w:val="44639A21"/>
    <w:rsid w:val="44652C87"/>
    <w:rsid w:val="447A3B3B"/>
    <w:rsid w:val="447BA742"/>
    <w:rsid w:val="448C486D"/>
    <w:rsid w:val="448F3D34"/>
    <w:rsid w:val="44AF171A"/>
    <w:rsid w:val="44B4EB47"/>
    <w:rsid w:val="44B5B6DD"/>
    <w:rsid w:val="44DB8B16"/>
    <w:rsid w:val="44DDA674"/>
    <w:rsid w:val="44DE14CF"/>
    <w:rsid w:val="44E39952"/>
    <w:rsid w:val="44EB64E6"/>
    <w:rsid w:val="4522B6EE"/>
    <w:rsid w:val="452B5EF3"/>
    <w:rsid w:val="45323BEB"/>
    <w:rsid w:val="4543EC94"/>
    <w:rsid w:val="454BF03C"/>
    <w:rsid w:val="4552E50D"/>
    <w:rsid w:val="455EF17E"/>
    <w:rsid w:val="45644EC3"/>
    <w:rsid w:val="4566F7AB"/>
    <w:rsid w:val="456C0741"/>
    <w:rsid w:val="4581B904"/>
    <w:rsid w:val="4584C774"/>
    <w:rsid w:val="4595114F"/>
    <w:rsid w:val="45A87105"/>
    <w:rsid w:val="45C3D57A"/>
    <w:rsid w:val="45D4A98F"/>
    <w:rsid w:val="45E294D1"/>
    <w:rsid w:val="45E44805"/>
    <w:rsid w:val="45F3AB34"/>
    <w:rsid w:val="45F8B681"/>
    <w:rsid w:val="460CABEC"/>
    <w:rsid w:val="462A91FF"/>
    <w:rsid w:val="462B2C90"/>
    <w:rsid w:val="462E9344"/>
    <w:rsid w:val="4648CBC3"/>
    <w:rsid w:val="46635267"/>
    <w:rsid w:val="46661F51"/>
    <w:rsid w:val="466FECAD"/>
    <w:rsid w:val="4670383A"/>
    <w:rsid w:val="467B79E4"/>
    <w:rsid w:val="468E58BE"/>
    <w:rsid w:val="46956E38"/>
    <w:rsid w:val="46A314C4"/>
    <w:rsid w:val="46B27047"/>
    <w:rsid w:val="46C2A77B"/>
    <w:rsid w:val="46CBD1CA"/>
    <w:rsid w:val="46D79318"/>
    <w:rsid w:val="46D8E953"/>
    <w:rsid w:val="46DAC44E"/>
    <w:rsid w:val="46EF2CFE"/>
    <w:rsid w:val="46F8A412"/>
    <w:rsid w:val="4704C08E"/>
    <w:rsid w:val="470FA5D4"/>
    <w:rsid w:val="471B4416"/>
    <w:rsid w:val="471D5ADF"/>
    <w:rsid w:val="472B6B2F"/>
    <w:rsid w:val="4733DA99"/>
    <w:rsid w:val="4734EC7D"/>
    <w:rsid w:val="4737E000"/>
    <w:rsid w:val="4737F4E5"/>
    <w:rsid w:val="473893A0"/>
    <w:rsid w:val="4740530A"/>
    <w:rsid w:val="47476104"/>
    <w:rsid w:val="474F702F"/>
    <w:rsid w:val="4759D3C0"/>
    <w:rsid w:val="475E9E58"/>
    <w:rsid w:val="47687FED"/>
    <w:rsid w:val="4776DE88"/>
    <w:rsid w:val="477C25BA"/>
    <w:rsid w:val="478354E6"/>
    <w:rsid w:val="478D9676"/>
    <w:rsid w:val="4790874D"/>
    <w:rsid w:val="4790DD10"/>
    <w:rsid w:val="4793D088"/>
    <w:rsid w:val="479955C9"/>
    <w:rsid w:val="479A0D2E"/>
    <w:rsid w:val="479B7D68"/>
    <w:rsid w:val="47AE8073"/>
    <w:rsid w:val="47B48627"/>
    <w:rsid w:val="47BFEE6F"/>
    <w:rsid w:val="47C3080C"/>
    <w:rsid w:val="47D28D65"/>
    <w:rsid w:val="47D6C843"/>
    <w:rsid w:val="47DA1AFB"/>
    <w:rsid w:val="47E0AFDA"/>
    <w:rsid w:val="480C6D42"/>
    <w:rsid w:val="480D548A"/>
    <w:rsid w:val="482135E6"/>
    <w:rsid w:val="482DA2BC"/>
    <w:rsid w:val="4833D499"/>
    <w:rsid w:val="48528D5A"/>
    <w:rsid w:val="4856D317"/>
    <w:rsid w:val="4859D427"/>
    <w:rsid w:val="487E5ADE"/>
    <w:rsid w:val="4884C9EF"/>
    <w:rsid w:val="48908277"/>
    <w:rsid w:val="48933721"/>
    <w:rsid w:val="48A1151B"/>
    <w:rsid w:val="48A2FBB2"/>
    <w:rsid w:val="48A435C0"/>
    <w:rsid w:val="48A5D1ED"/>
    <w:rsid w:val="48A957C3"/>
    <w:rsid w:val="48AADFEF"/>
    <w:rsid w:val="48D4769D"/>
    <w:rsid w:val="48D76B7E"/>
    <w:rsid w:val="48EA2210"/>
    <w:rsid w:val="48ED4356"/>
    <w:rsid w:val="48F78064"/>
    <w:rsid w:val="491B90C7"/>
    <w:rsid w:val="491FC983"/>
    <w:rsid w:val="493928E5"/>
    <w:rsid w:val="49489CF6"/>
    <w:rsid w:val="4959530A"/>
    <w:rsid w:val="49663E54"/>
    <w:rsid w:val="497B2F94"/>
    <w:rsid w:val="497E2E73"/>
    <w:rsid w:val="4981C98B"/>
    <w:rsid w:val="4981E713"/>
    <w:rsid w:val="49906358"/>
    <w:rsid w:val="499F4FE0"/>
    <w:rsid w:val="49A24415"/>
    <w:rsid w:val="49AD831D"/>
    <w:rsid w:val="49B1E258"/>
    <w:rsid w:val="49BCD5F8"/>
    <w:rsid w:val="49D4F654"/>
    <w:rsid w:val="49E21623"/>
    <w:rsid w:val="49E4B05E"/>
    <w:rsid w:val="49EBF47F"/>
    <w:rsid w:val="49FE3D93"/>
    <w:rsid w:val="4A0EA969"/>
    <w:rsid w:val="4A0F4FDD"/>
    <w:rsid w:val="4A222ECC"/>
    <w:rsid w:val="4A23B242"/>
    <w:rsid w:val="4A4084C3"/>
    <w:rsid w:val="4A5CDF0C"/>
    <w:rsid w:val="4A6CBEBF"/>
    <w:rsid w:val="4A71CAD2"/>
    <w:rsid w:val="4A7A0493"/>
    <w:rsid w:val="4A87904C"/>
    <w:rsid w:val="4A8ACCEA"/>
    <w:rsid w:val="4A9D2F86"/>
    <w:rsid w:val="4AA215B2"/>
    <w:rsid w:val="4AAADE88"/>
    <w:rsid w:val="4AAE094B"/>
    <w:rsid w:val="4AC0D8E0"/>
    <w:rsid w:val="4ACDAD59"/>
    <w:rsid w:val="4AF3DC9A"/>
    <w:rsid w:val="4B0249D8"/>
    <w:rsid w:val="4B0F4293"/>
    <w:rsid w:val="4B13BF8E"/>
    <w:rsid w:val="4B1D76C4"/>
    <w:rsid w:val="4B22FFF5"/>
    <w:rsid w:val="4B26BD83"/>
    <w:rsid w:val="4B3AC477"/>
    <w:rsid w:val="4B463731"/>
    <w:rsid w:val="4B5D7C07"/>
    <w:rsid w:val="4B6951CC"/>
    <w:rsid w:val="4B6C53D4"/>
    <w:rsid w:val="4B713D4B"/>
    <w:rsid w:val="4B74ADA9"/>
    <w:rsid w:val="4B808563"/>
    <w:rsid w:val="4B848FDB"/>
    <w:rsid w:val="4B8C4FE3"/>
    <w:rsid w:val="4BC1BD62"/>
    <w:rsid w:val="4BC3A639"/>
    <w:rsid w:val="4BE50CD6"/>
    <w:rsid w:val="4BFA8052"/>
    <w:rsid w:val="4C0C3E94"/>
    <w:rsid w:val="4C0F6F7C"/>
    <w:rsid w:val="4C2A5EC7"/>
    <w:rsid w:val="4C2E694A"/>
    <w:rsid w:val="4C3572C3"/>
    <w:rsid w:val="4C36219F"/>
    <w:rsid w:val="4C37D5B6"/>
    <w:rsid w:val="4C3ED16C"/>
    <w:rsid w:val="4C578519"/>
    <w:rsid w:val="4C6C5BD7"/>
    <w:rsid w:val="4C894A12"/>
    <w:rsid w:val="4C8BFDEC"/>
    <w:rsid w:val="4C9D2070"/>
    <w:rsid w:val="4CA25710"/>
    <w:rsid w:val="4CA37769"/>
    <w:rsid w:val="4CAE2BD0"/>
    <w:rsid w:val="4CCD0778"/>
    <w:rsid w:val="4CDC3B16"/>
    <w:rsid w:val="4CDCC942"/>
    <w:rsid w:val="4CDFC2C2"/>
    <w:rsid w:val="4CE2A2A7"/>
    <w:rsid w:val="4CEAE72F"/>
    <w:rsid w:val="4CEB0F72"/>
    <w:rsid w:val="4CF62679"/>
    <w:rsid w:val="4CFE5988"/>
    <w:rsid w:val="4CFF0DA0"/>
    <w:rsid w:val="4D17569B"/>
    <w:rsid w:val="4D17924F"/>
    <w:rsid w:val="4D3FE462"/>
    <w:rsid w:val="4D5D11AF"/>
    <w:rsid w:val="4D5EAE04"/>
    <w:rsid w:val="4D6B28A0"/>
    <w:rsid w:val="4D73AB0B"/>
    <w:rsid w:val="4D768379"/>
    <w:rsid w:val="4D9E74C4"/>
    <w:rsid w:val="4DAE693F"/>
    <w:rsid w:val="4DC277F8"/>
    <w:rsid w:val="4DC8FCCE"/>
    <w:rsid w:val="4DD9FF0B"/>
    <w:rsid w:val="4DDE07C3"/>
    <w:rsid w:val="4DE85206"/>
    <w:rsid w:val="4DE939D1"/>
    <w:rsid w:val="4DF85BBC"/>
    <w:rsid w:val="4DFB5077"/>
    <w:rsid w:val="4E01B05E"/>
    <w:rsid w:val="4E2CA03D"/>
    <w:rsid w:val="4E3A5A2A"/>
    <w:rsid w:val="4E3E8097"/>
    <w:rsid w:val="4E5E3271"/>
    <w:rsid w:val="4E81C2D1"/>
    <w:rsid w:val="4E8775E9"/>
    <w:rsid w:val="4EAC77C1"/>
    <w:rsid w:val="4EAF30BA"/>
    <w:rsid w:val="4EC73F67"/>
    <w:rsid w:val="4ED0683D"/>
    <w:rsid w:val="4EDA1014"/>
    <w:rsid w:val="4EDC901A"/>
    <w:rsid w:val="4EE3D935"/>
    <w:rsid w:val="4EF7EB47"/>
    <w:rsid w:val="4EF96159"/>
    <w:rsid w:val="4F04A085"/>
    <w:rsid w:val="4F190FF0"/>
    <w:rsid w:val="4F2AB878"/>
    <w:rsid w:val="4F319E07"/>
    <w:rsid w:val="4F3674C6"/>
    <w:rsid w:val="4F56FC01"/>
    <w:rsid w:val="4F60611D"/>
    <w:rsid w:val="4F6F905E"/>
    <w:rsid w:val="4F788243"/>
    <w:rsid w:val="4F79733D"/>
    <w:rsid w:val="4F889A16"/>
    <w:rsid w:val="4FA60851"/>
    <w:rsid w:val="4FA95EF7"/>
    <w:rsid w:val="4FAD47AA"/>
    <w:rsid w:val="4FB59798"/>
    <w:rsid w:val="4FB7E50F"/>
    <w:rsid w:val="4FC9654E"/>
    <w:rsid w:val="4FCD9044"/>
    <w:rsid w:val="4FE46729"/>
    <w:rsid w:val="4FE52CE0"/>
    <w:rsid w:val="4FE730B1"/>
    <w:rsid w:val="5016DAA3"/>
    <w:rsid w:val="502864F1"/>
    <w:rsid w:val="503906D1"/>
    <w:rsid w:val="504152F3"/>
    <w:rsid w:val="50677525"/>
    <w:rsid w:val="50701F50"/>
    <w:rsid w:val="50851CFB"/>
    <w:rsid w:val="508B5133"/>
    <w:rsid w:val="50A09E7E"/>
    <w:rsid w:val="50A677CC"/>
    <w:rsid w:val="50A6B244"/>
    <w:rsid w:val="50B4B5CE"/>
    <w:rsid w:val="50BBA49F"/>
    <w:rsid w:val="50C7A505"/>
    <w:rsid w:val="50D125F7"/>
    <w:rsid w:val="50D1CABE"/>
    <w:rsid w:val="50D8EFD3"/>
    <w:rsid w:val="50DC1D9A"/>
    <w:rsid w:val="50F8ACA6"/>
    <w:rsid w:val="510B74EB"/>
    <w:rsid w:val="510D0FE2"/>
    <w:rsid w:val="510F6DEE"/>
    <w:rsid w:val="511BF8B5"/>
    <w:rsid w:val="5124A404"/>
    <w:rsid w:val="5125C0F1"/>
    <w:rsid w:val="51262DB9"/>
    <w:rsid w:val="51374BB4"/>
    <w:rsid w:val="5149A68E"/>
    <w:rsid w:val="515B85B8"/>
    <w:rsid w:val="5168D519"/>
    <w:rsid w:val="516F8D0C"/>
    <w:rsid w:val="517A0E19"/>
    <w:rsid w:val="51819C43"/>
    <w:rsid w:val="5188196D"/>
    <w:rsid w:val="518925E5"/>
    <w:rsid w:val="518F9036"/>
    <w:rsid w:val="51977B84"/>
    <w:rsid w:val="519B6550"/>
    <w:rsid w:val="51AEE6D6"/>
    <w:rsid w:val="51C1904B"/>
    <w:rsid w:val="51C25B04"/>
    <w:rsid w:val="51CD33E7"/>
    <w:rsid w:val="51FCDBAB"/>
    <w:rsid w:val="51FDD3E5"/>
    <w:rsid w:val="52132335"/>
    <w:rsid w:val="524C838C"/>
    <w:rsid w:val="525B2B20"/>
    <w:rsid w:val="52627D8F"/>
    <w:rsid w:val="526E6833"/>
    <w:rsid w:val="5274C034"/>
    <w:rsid w:val="527AAC71"/>
    <w:rsid w:val="5284032D"/>
    <w:rsid w:val="52861850"/>
    <w:rsid w:val="528D57E6"/>
    <w:rsid w:val="528FD4F1"/>
    <w:rsid w:val="529D619F"/>
    <w:rsid w:val="52C0C5D1"/>
    <w:rsid w:val="52C63E22"/>
    <w:rsid w:val="52D180CF"/>
    <w:rsid w:val="52D48563"/>
    <w:rsid w:val="52E4F45D"/>
    <w:rsid w:val="530D2C6D"/>
    <w:rsid w:val="53121680"/>
    <w:rsid w:val="5313B9B9"/>
    <w:rsid w:val="531B6EB3"/>
    <w:rsid w:val="531B84E6"/>
    <w:rsid w:val="532387B2"/>
    <w:rsid w:val="53256B10"/>
    <w:rsid w:val="5326262E"/>
    <w:rsid w:val="5333BABA"/>
    <w:rsid w:val="533999A6"/>
    <w:rsid w:val="5346A32A"/>
    <w:rsid w:val="5346B382"/>
    <w:rsid w:val="534C4F53"/>
    <w:rsid w:val="534F7A43"/>
    <w:rsid w:val="535E9553"/>
    <w:rsid w:val="5362E1F8"/>
    <w:rsid w:val="536AB186"/>
    <w:rsid w:val="538B060A"/>
    <w:rsid w:val="53A2B506"/>
    <w:rsid w:val="53A7D09F"/>
    <w:rsid w:val="53AA88AA"/>
    <w:rsid w:val="53B561AD"/>
    <w:rsid w:val="53C03FE8"/>
    <w:rsid w:val="53C57351"/>
    <w:rsid w:val="53C6E609"/>
    <w:rsid w:val="53DA1845"/>
    <w:rsid w:val="53DA83BB"/>
    <w:rsid w:val="53E2E3BE"/>
    <w:rsid w:val="53F2D35A"/>
    <w:rsid w:val="540ABFD9"/>
    <w:rsid w:val="540DFC91"/>
    <w:rsid w:val="540F04AC"/>
    <w:rsid w:val="54203BAC"/>
    <w:rsid w:val="5423C3D7"/>
    <w:rsid w:val="5432E4D6"/>
    <w:rsid w:val="54397321"/>
    <w:rsid w:val="54450A99"/>
    <w:rsid w:val="544515A4"/>
    <w:rsid w:val="54676EB2"/>
    <w:rsid w:val="54760905"/>
    <w:rsid w:val="5477825E"/>
    <w:rsid w:val="547BD7B2"/>
    <w:rsid w:val="5496521B"/>
    <w:rsid w:val="54A19048"/>
    <w:rsid w:val="54C85E54"/>
    <w:rsid w:val="54CA689F"/>
    <w:rsid w:val="54CB20C6"/>
    <w:rsid w:val="54F62B74"/>
    <w:rsid w:val="55107D4E"/>
    <w:rsid w:val="551A5C52"/>
    <w:rsid w:val="5521C65E"/>
    <w:rsid w:val="55233C58"/>
    <w:rsid w:val="55374350"/>
    <w:rsid w:val="553FBE92"/>
    <w:rsid w:val="5540089D"/>
    <w:rsid w:val="55538766"/>
    <w:rsid w:val="55643336"/>
    <w:rsid w:val="557F3614"/>
    <w:rsid w:val="559671CE"/>
    <w:rsid w:val="55991F64"/>
    <w:rsid w:val="5599BC4E"/>
    <w:rsid w:val="55ABA281"/>
    <w:rsid w:val="55B99DBC"/>
    <w:rsid w:val="55BC6A41"/>
    <w:rsid w:val="55C4B272"/>
    <w:rsid w:val="55CC5199"/>
    <w:rsid w:val="55CEBBA6"/>
    <w:rsid w:val="55D95FFC"/>
    <w:rsid w:val="55DADF1C"/>
    <w:rsid w:val="55E2FDCA"/>
    <w:rsid w:val="5604ED21"/>
    <w:rsid w:val="560EAE27"/>
    <w:rsid w:val="560F1407"/>
    <w:rsid w:val="561AC497"/>
    <w:rsid w:val="562B7197"/>
    <w:rsid w:val="562C0C80"/>
    <w:rsid w:val="562C1DF1"/>
    <w:rsid w:val="562CB307"/>
    <w:rsid w:val="56369598"/>
    <w:rsid w:val="56498287"/>
    <w:rsid w:val="5649A0FA"/>
    <w:rsid w:val="5651B829"/>
    <w:rsid w:val="565409AF"/>
    <w:rsid w:val="5654393E"/>
    <w:rsid w:val="56550DFD"/>
    <w:rsid w:val="566F8F2C"/>
    <w:rsid w:val="5675E6BC"/>
    <w:rsid w:val="567BAFAB"/>
    <w:rsid w:val="56843B5B"/>
    <w:rsid w:val="56899534"/>
    <w:rsid w:val="5689B59F"/>
    <w:rsid w:val="56935CFC"/>
    <w:rsid w:val="5696412C"/>
    <w:rsid w:val="5698FCE7"/>
    <w:rsid w:val="569CBD83"/>
    <w:rsid w:val="56A84855"/>
    <w:rsid w:val="56C9BE83"/>
    <w:rsid w:val="56CDF43F"/>
    <w:rsid w:val="56CEC07F"/>
    <w:rsid w:val="56D0D6E2"/>
    <w:rsid w:val="56D49B42"/>
    <w:rsid w:val="570A6C22"/>
    <w:rsid w:val="5721A234"/>
    <w:rsid w:val="572290D7"/>
    <w:rsid w:val="5727824F"/>
    <w:rsid w:val="572B2745"/>
    <w:rsid w:val="574D5559"/>
    <w:rsid w:val="57532C51"/>
    <w:rsid w:val="57772AEE"/>
    <w:rsid w:val="577E1DA8"/>
    <w:rsid w:val="57908F6A"/>
    <w:rsid w:val="579523D2"/>
    <w:rsid w:val="579CC51B"/>
    <w:rsid w:val="57B2B7A4"/>
    <w:rsid w:val="57B7F507"/>
    <w:rsid w:val="57B822AA"/>
    <w:rsid w:val="57BC0005"/>
    <w:rsid w:val="57C1DA6F"/>
    <w:rsid w:val="57DF17E7"/>
    <w:rsid w:val="57F13E5A"/>
    <w:rsid w:val="57F89602"/>
    <w:rsid w:val="57FD0EE4"/>
    <w:rsid w:val="57FEDF2F"/>
    <w:rsid w:val="580E989C"/>
    <w:rsid w:val="5820C259"/>
    <w:rsid w:val="5826C425"/>
    <w:rsid w:val="584043F5"/>
    <w:rsid w:val="58A840F0"/>
    <w:rsid w:val="58C71D88"/>
    <w:rsid w:val="58DA5A3D"/>
    <w:rsid w:val="58EB95E0"/>
    <w:rsid w:val="58F861CA"/>
    <w:rsid w:val="58FDC31A"/>
    <w:rsid w:val="5901B8C9"/>
    <w:rsid w:val="5915E69E"/>
    <w:rsid w:val="5919CA66"/>
    <w:rsid w:val="5940170F"/>
    <w:rsid w:val="5941130F"/>
    <w:rsid w:val="59445318"/>
    <w:rsid w:val="59475CB7"/>
    <w:rsid w:val="595162C7"/>
    <w:rsid w:val="59520161"/>
    <w:rsid w:val="597763FA"/>
    <w:rsid w:val="59813197"/>
    <w:rsid w:val="5988B89C"/>
    <w:rsid w:val="599BFB86"/>
    <w:rsid w:val="59A33EDB"/>
    <w:rsid w:val="59B3FFEC"/>
    <w:rsid w:val="59BC0B69"/>
    <w:rsid w:val="59BF24E2"/>
    <w:rsid w:val="59E602FC"/>
    <w:rsid w:val="5A1188AF"/>
    <w:rsid w:val="5A367080"/>
    <w:rsid w:val="5A46E400"/>
    <w:rsid w:val="5A50668F"/>
    <w:rsid w:val="5A51FFE0"/>
    <w:rsid w:val="5A777581"/>
    <w:rsid w:val="5A78784C"/>
    <w:rsid w:val="5A8EB01F"/>
    <w:rsid w:val="5A9AF1CC"/>
    <w:rsid w:val="5AAF6F9B"/>
    <w:rsid w:val="5AB4CD66"/>
    <w:rsid w:val="5AB793CA"/>
    <w:rsid w:val="5ADB3017"/>
    <w:rsid w:val="5AF51ABB"/>
    <w:rsid w:val="5B066887"/>
    <w:rsid w:val="5B0F562C"/>
    <w:rsid w:val="5B19BB57"/>
    <w:rsid w:val="5B1E78DB"/>
    <w:rsid w:val="5B5A941E"/>
    <w:rsid w:val="5B5B16ED"/>
    <w:rsid w:val="5B6E744E"/>
    <w:rsid w:val="5B7D88E5"/>
    <w:rsid w:val="5B7F6D97"/>
    <w:rsid w:val="5B86C84E"/>
    <w:rsid w:val="5B88B980"/>
    <w:rsid w:val="5BA0A1F7"/>
    <w:rsid w:val="5BA1B683"/>
    <w:rsid w:val="5BA2FDF7"/>
    <w:rsid w:val="5BC2E8B4"/>
    <w:rsid w:val="5BC4B99E"/>
    <w:rsid w:val="5BE7C12E"/>
    <w:rsid w:val="5BEED4CC"/>
    <w:rsid w:val="5BEEFCDE"/>
    <w:rsid w:val="5BEFDDE9"/>
    <w:rsid w:val="5BF669F6"/>
    <w:rsid w:val="5C09D3A9"/>
    <w:rsid w:val="5C1B070E"/>
    <w:rsid w:val="5C3381AF"/>
    <w:rsid w:val="5C33D968"/>
    <w:rsid w:val="5C426EFD"/>
    <w:rsid w:val="5C4827A9"/>
    <w:rsid w:val="5C5A07E8"/>
    <w:rsid w:val="5C694FF8"/>
    <w:rsid w:val="5C6FDD3B"/>
    <w:rsid w:val="5C882ADA"/>
    <w:rsid w:val="5C8C4237"/>
    <w:rsid w:val="5C8DEC1A"/>
    <w:rsid w:val="5C95E422"/>
    <w:rsid w:val="5C9B6DCA"/>
    <w:rsid w:val="5CA487A8"/>
    <w:rsid w:val="5CAFC8F9"/>
    <w:rsid w:val="5CC01C7A"/>
    <w:rsid w:val="5CC2FD61"/>
    <w:rsid w:val="5CCB42CF"/>
    <w:rsid w:val="5CCEC35E"/>
    <w:rsid w:val="5CD08D02"/>
    <w:rsid w:val="5CDA8338"/>
    <w:rsid w:val="5CE161C4"/>
    <w:rsid w:val="5CECB6CD"/>
    <w:rsid w:val="5CF45B56"/>
    <w:rsid w:val="5D1172C7"/>
    <w:rsid w:val="5D45DC7D"/>
    <w:rsid w:val="5D5D7B51"/>
    <w:rsid w:val="5D695CA7"/>
    <w:rsid w:val="5D7DF347"/>
    <w:rsid w:val="5D92646C"/>
    <w:rsid w:val="5D9BA36D"/>
    <w:rsid w:val="5D9BC235"/>
    <w:rsid w:val="5DA68CE5"/>
    <w:rsid w:val="5DAA3477"/>
    <w:rsid w:val="5DAE129C"/>
    <w:rsid w:val="5DB83E5D"/>
    <w:rsid w:val="5DC48DE7"/>
    <w:rsid w:val="5DCDB693"/>
    <w:rsid w:val="5DD68197"/>
    <w:rsid w:val="5DE92DAA"/>
    <w:rsid w:val="5DEA9750"/>
    <w:rsid w:val="5DEEB15E"/>
    <w:rsid w:val="5DF95C54"/>
    <w:rsid w:val="5E096203"/>
    <w:rsid w:val="5E1029B3"/>
    <w:rsid w:val="5E102C06"/>
    <w:rsid w:val="5E1796A4"/>
    <w:rsid w:val="5E28A50C"/>
    <w:rsid w:val="5E2D88E0"/>
    <w:rsid w:val="5E302B99"/>
    <w:rsid w:val="5E427334"/>
    <w:rsid w:val="5E42F100"/>
    <w:rsid w:val="5E46B4C2"/>
    <w:rsid w:val="5E4D0952"/>
    <w:rsid w:val="5E4D5B2F"/>
    <w:rsid w:val="5E535594"/>
    <w:rsid w:val="5E69DBC6"/>
    <w:rsid w:val="5EA97D68"/>
    <w:rsid w:val="5EACECAC"/>
    <w:rsid w:val="5EAD2285"/>
    <w:rsid w:val="5EC6E3DE"/>
    <w:rsid w:val="5EF3DF0B"/>
    <w:rsid w:val="5EF69938"/>
    <w:rsid w:val="5F04284C"/>
    <w:rsid w:val="5F0C666C"/>
    <w:rsid w:val="5F0CFFA8"/>
    <w:rsid w:val="5F0EF3C6"/>
    <w:rsid w:val="5F13EDF1"/>
    <w:rsid w:val="5F159B71"/>
    <w:rsid w:val="5F213D2B"/>
    <w:rsid w:val="5F29317E"/>
    <w:rsid w:val="5F39EE19"/>
    <w:rsid w:val="5F707763"/>
    <w:rsid w:val="5F76A105"/>
    <w:rsid w:val="5F7CE3CE"/>
    <w:rsid w:val="5F800242"/>
    <w:rsid w:val="5F90339D"/>
    <w:rsid w:val="5F9303E5"/>
    <w:rsid w:val="5FABC0A0"/>
    <w:rsid w:val="5FBB04B2"/>
    <w:rsid w:val="5FBCF8FA"/>
    <w:rsid w:val="5FBDCFC5"/>
    <w:rsid w:val="5FBE63BA"/>
    <w:rsid w:val="5FC2A516"/>
    <w:rsid w:val="5FD950E1"/>
    <w:rsid w:val="5FF00210"/>
    <w:rsid w:val="5FF22A65"/>
    <w:rsid w:val="5FFE6888"/>
    <w:rsid w:val="60227A43"/>
    <w:rsid w:val="6025BBEE"/>
    <w:rsid w:val="6037A27E"/>
    <w:rsid w:val="603911BE"/>
    <w:rsid w:val="6058C4AE"/>
    <w:rsid w:val="60670AC1"/>
    <w:rsid w:val="606AF479"/>
    <w:rsid w:val="606EC73D"/>
    <w:rsid w:val="606F72B2"/>
    <w:rsid w:val="60734EB5"/>
    <w:rsid w:val="6083333F"/>
    <w:rsid w:val="608CA70E"/>
    <w:rsid w:val="608CF9D8"/>
    <w:rsid w:val="609AC11B"/>
    <w:rsid w:val="609D16F2"/>
    <w:rsid w:val="60A16709"/>
    <w:rsid w:val="60A5AFE6"/>
    <w:rsid w:val="60ACB046"/>
    <w:rsid w:val="60B49C72"/>
    <w:rsid w:val="60C9E098"/>
    <w:rsid w:val="60D100C2"/>
    <w:rsid w:val="60DE1038"/>
    <w:rsid w:val="60DE1B7C"/>
    <w:rsid w:val="60DF69BD"/>
    <w:rsid w:val="60F45C1C"/>
    <w:rsid w:val="60F76ADA"/>
    <w:rsid w:val="6100F9A8"/>
    <w:rsid w:val="610457AF"/>
    <w:rsid w:val="610F6003"/>
    <w:rsid w:val="611423F2"/>
    <w:rsid w:val="6135DDCA"/>
    <w:rsid w:val="61386332"/>
    <w:rsid w:val="614C4F5D"/>
    <w:rsid w:val="615CE4B4"/>
    <w:rsid w:val="615F3873"/>
    <w:rsid w:val="6179C1DD"/>
    <w:rsid w:val="618E8428"/>
    <w:rsid w:val="61947871"/>
    <w:rsid w:val="61955EC2"/>
    <w:rsid w:val="6195DBFB"/>
    <w:rsid w:val="61962CFF"/>
    <w:rsid w:val="61B0835E"/>
    <w:rsid w:val="61BC2E55"/>
    <w:rsid w:val="61BF28E7"/>
    <w:rsid w:val="61C01D58"/>
    <w:rsid w:val="61CA9ED4"/>
    <w:rsid w:val="61DB3E63"/>
    <w:rsid w:val="61E6045B"/>
    <w:rsid w:val="61F6570C"/>
    <w:rsid w:val="6213303F"/>
    <w:rsid w:val="62166956"/>
    <w:rsid w:val="6217E28F"/>
    <w:rsid w:val="62459E04"/>
    <w:rsid w:val="62469046"/>
    <w:rsid w:val="6271BBA1"/>
    <w:rsid w:val="6272512B"/>
    <w:rsid w:val="628FEBA6"/>
    <w:rsid w:val="6293E2FA"/>
    <w:rsid w:val="629927A6"/>
    <w:rsid w:val="62AC6398"/>
    <w:rsid w:val="62BB851B"/>
    <w:rsid w:val="62BBE0D4"/>
    <w:rsid w:val="62C25C77"/>
    <w:rsid w:val="62C412C0"/>
    <w:rsid w:val="62D36BC2"/>
    <w:rsid w:val="62D60137"/>
    <w:rsid w:val="62DDF9AC"/>
    <w:rsid w:val="62F10B26"/>
    <w:rsid w:val="62F63EBB"/>
    <w:rsid w:val="630001D9"/>
    <w:rsid w:val="6303049D"/>
    <w:rsid w:val="63030EEC"/>
    <w:rsid w:val="631975FC"/>
    <w:rsid w:val="631B361B"/>
    <w:rsid w:val="632240E4"/>
    <w:rsid w:val="6334878B"/>
    <w:rsid w:val="6339924D"/>
    <w:rsid w:val="634002FB"/>
    <w:rsid w:val="63466A15"/>
    <w:rsid w:val="63475D55"/>
    <w:rsid w:val="63695256"/>
    <w:rsid w:val="636C3D3B"/>
    <w:rsid w:val="637BC15E"/>
    <w:rsid w:val="6381A906"/>
    <w:rsid w:val="638EB8E3"/>
    <w:rsid w:val="63908845"/>
    <w:rsid w:val="6396A219"/>
    <w:rsid w:val="63A288CC"/>
    <w:rsid w:val="63C4822F"/>
    <w:rsid w:val="63D7E677"/>
    <w:rsid w:val="63E78EEB"/>
    <w:rsid w:val="63EDBA79"/>
    <w:rsid w:val="63FB0B4C"/>
    <w:rsid w:val="640D8C02"/>
    <w:rsid w:val="64268097"/>
    <w:rsid w:val="6429CD2C"/>
    <w:rsid w:val="6438248F"/>
    <w:rsid w:val="64423BE4"/>
    <w:rsid w:val="64468E3E"/>
    <w:rsid w:val="6448C97C"/>
    <w:rsid w:val="646C10C3"/>
    <w:rsid w:val="647044D6"/>
    <w:rsid w:val="648637A4"/>
    <w:rsid w:val="6493F1CD"/>
    <w:rsid w:val="6495F5FF"/>
    <w:rsid w:val="64A424BC"/>
    <w:rsid w:val="64A4F2C0"/>
    <w:rsid w:val="64BB8EB3"/>
    <w:rsid w:val="64D89E86"/>
    <w:rsid w:val="64EF423A"/>
    <w:rsid w:val="64F07F64"/>
    <w:rsid w:val="64FE12A6"/>
    <w:rsid w:val="6513613B"/>
    <w:rsid w:val="652BD123"/>
    <w:rsid w:val="652F770E"/>
    <w:rsid w:val="6533B9B3"/>
    <w:rsid w:val="65482344"/>
    <w:rsid w:val="654A823B"/>
    <w:rsid w:val="65538160"/>
    <w:rsid w:val="655EDB30"/>
    <w:rsid w:val="65668186"/>
    <w:rsid w:val="657BC964"/>
    <w:rsid w:val="6582505C"/>
    <w:rsid w:val="658E5E56"/>
    <w:rsid w:val="658ED641"/>
    <w:rsid w:val="65A46200"/>
    <w:rsid w:val="65B8F822"/>
    <w:rsid w:val="65BBE2FD"/>
    <w:rsid w:val="65BF5582"/>
    <w:rsid w:val="65DF3DD8"/>
    <w:rsid w:val="65DFB0F2"/>
    <w:rsid w:val="65E89819"/>
    <w:rsid w:val="65ECDC84"/>
    <w:rsid w:val="65F06945"/>
    <w:rsid w:val="65F392E3"/>
    <w:rsid w:val="660D4F9D"/>
    <w:rsid w:val="6618B260"/>
    <w:rsid w:val="661D11D4"/>
    <w:rsid w:val="661E0B56"/>
    <w:rsid w:val="66222DED"/>
    <w:rsid w:val="663541D3"/>
    <w:rsid w:val="6635890B"/>
    <w:rsid w:val="66461B37"/>
    <w:rsid w:val="66470135"/>
    <w:rsid w:val="664BAC45"/>
    <w:rsid w:val="665EE90C"/>
    <w:rsid w:val="666913DA"/>
    <w:rsid w:val="666E97EF"/>
    <w:rsid w:val="66782B1D"/>
    <w:rsid w:val="6680DD49"/>
    <w:rsid w:val="66B8D6D8"/>
    <w:rsid w:val="66CB15BD"/>
    <w:rsid w:val="66DD7893"/>
    <w:rsid w:val="66E76CCB"/>
    <w:rsid w:val="66ED8A67"/>
    <w:rsid w:val="66F2D6D2"/>
    <w:rsid w:val="66F791B2"/>
    <w:rsid w:val="66FA63A3"/>
    <w:rsid w:val="67055669"/>
    <w:rsid w:val="671919AE"/>
    <w:rsid w:val="673454BC"/>
    <w:rsid w:val="67347BB8"/>
    <w:rsid w:val="6741428E"/>
    <w:rsid w:val="67423057"/>
    <w:rsid w:val="6742BA84"/>
    <w:rsid w:val="6753F86C"/>
    <w:rsid w:val="676E5979"/>
    <w:rsid w:val="677AE130"/>
    <w:rsid w:val="67840478"/>
    <w:rsid w:val="678E5652"/>
    <w:rsid w:val="67B1E7C6"/>
    <w:rsid w:val="67BC5595"/>
    <w:rsid w:val="67CABCA9"/>
    <w:rsid w:val="67DE5E74"/>
    <w:rsid w:val="67FC2996"/>
    <w:rsid w:val="67FE780A"/>
    <w:rsid w:val="68184E85"/>
    <w:rsid w:val="6827C84A"/>
    <w:rsid w:val="682DA11D"/>
    <w:rsid w:val="682FB5E9"/>
    <w:rsid w:val="684886DF"/>
    <w:rsid w:val="684986FA"/>
    <w:rsid w:val="684A15B1"/>
    <w:rsid w:val="684F8AEE"/>
    <w:rsid w:val="685803CE"/>
    <w:rsid w:val="685CB5D1"/>
    <w:rsid w:val="68749BE3"/>
    <w:rsid w:val="68947075"/>
    <w:rsid w:val="689B9AF7"/>
    <w:rsid w:val="68A81A61"/>
    <w:rsid w:val="68BA0A85"/>
    <w:rsid w:val="68BE7748"/>
    <w:rsid w:val="68D40165"/>
    <w:rsid w:val="68D6DD7B"/>
    <w:rsid w:val="68EE58DF"/>
    <w:rsid w:val="68FC9E5F"/>
    <w:rsid w:val="690CE291"/>
    <w:rsid w:val="69199EC5"/>
    <w:rsid w:val="691ECDFE"/>
    <w:rsid w:val="6933A29D"/>
    <w:rsid w:val="693CFBF7"/>
    <w:rsid w:val="693DD37D"/>
    <w:rsid w:val="69424885"/>
    <w:rsid w:val="6946775B"/>
    <w:rsid w:val="6958E76D"/>
    <w:rsid w:val="69633E69"/>
    <w:rsid w:val="6968533D"/>
    <w:rsid w:val="69732AD9"/>
    <w:rsid w:val="6973A030"/>
    <w:rsid w:val="69767497"/>
    <w:rsid w:val="6979C9F7"/>
    <w:rsid w:val="69824C43"/>
    <w:rsid w:val="69836670"/>
    <w:rsid w:val="6990C6D1"/>
    <w:rsid w:val="6997ABA9"/>
    <w:rsid w:val="699C351F"/>
    <w:rsid w:val="69A43139"/>
    <w:rsid w:val="69A755BF"/>
    <w:rsid w:val="69A8649A"/>
    <w:rsid w:val="69E0454E"/>
    <w:rsid w:val="69EC2D62"/>
    <w:rsid w:val="69F4E3E9"/>
    <w:rsid w:val="69F65E6A"/>
    <w:rsid w:val="6A0034BA"/>
    <w:rsid w:val="6A0729B6"/>
    <w:rsid w:val="6A15AA87"/>
    <w:rsid w:val="6A23561A"/>
    <w:rsid w:val="6A25DC34"/>
    <w:rsid w:val="6A30369D"/>
    <w:rsid w:val="6A486877"/>
    <w:rsid w:val="6A48A4E9"/>
    <w:rsid w:val="6A50C796"/>
    <w:rsid w:val="6A610738"/>
    <w:rsid w:val="6A627208"/>
    <w:rsid w:val="6A6AF76C"/>
    <w:rsid w:val="6A6E2B35"/>
    <w:rsid w:val="6A8E387C"/>
    <w:rsid w:val="6AA649B7"/>
    <w:rsid w:val="6AA66E8F"/>
    <w:rsid w:val="6AB0B45F"/>
    <w:rsid w:val="6AB31AD5"/>
    <w:rsid w:val="6ABDE68C"/>
    <w:rsid w:val="6AD0A777"/>
    <w:rsid w:val="6ADDB1E1"/>
    <w:rsid w:val="6AEA0732"/>
    <w:rsid w:val="6AEFDEEF"/>
    <w:rsid w:val="6AF4FA91"/>
    <w:rsid w:val="6B051C9A"/>
    <w:rsid w:val="6B0FBCC5"/>
    <w:rsid w:val="6B1E47D3"/>
    <w:rsid w:val="6B1F454F"/>
    <w:rsid w:val="6B23C527"/>
    <w:rsid w:val="6B4BC800"/>
    <w:rsid w:val="6B5B2BAA"/>
    <w:rsid w:val="6B64C7FD"/>
    <w:rsid w:val="6B6FDFF4"/>
    <w:rsid w:val="6B7276D2"/>
    <w:rsid w:val="6B755656"/>
    <w:rsid w:val="6B836D5C"/>
    <w:rsid w:val="6B88EEBA"/>
    <w:rsid w:val="6B9E4B5D"/>
    <w:rsid w:val="6BAA6765"/>
    <w:rsid w:val="6BAA89E1"/>
    <w:rsid w:val="6BB50D69"/>
    <w:rsid w:val="6BB5576E"/>
    <w:rsid w:val="6BC9408C"/>
    <w:rsid w:val="6BD5E87D"/>
    <w:rsid w:val="6BD5FBA6"/>
    <w:rsid w:val="6BDCE49A"/>
    <w:rsid w:val="6BE6B28C"/>
    <w:rsid w:val="6BEF63F1"/>
    <w:rsid w:val="6BFAC47A"/>
    <w:rsid w:val="6C0AC729"/>
    <w:rsid w:val="6C0BAE92"/>
    <w:rsid w:val="6C105120"/>
    <w:rsid w:val="6C13B6A1"/>
    <w:rsid w:val="6C40A468"/>
    <w:rsid w:val="6C4E546C"/>
    <w:rsid w:val="6C512294"/>
    <w:rsid w:val="6C6ACFEE"/>
    <w:rsid w:val="6C75B201"/>
    <w:rsid w:val="6C7726E7"/>
    <w:rsid w:val="6C872EC6"/>
    <w:rsid w:val="6C8F4D9F"/>
    <w:rsid w:val="6CAC3BD0"/>
    <w:rsid w:val="6CAE1C3B"/>
    <w:rsid w:val="6CFF96C3"/>
    <w:rsid w:val="6D063AF0"/>
    <w:rsid w:val="6D185A7B"/>
    <w:rsid w:val="6D326A94"/>
    <w:rsid w:val="6D3784F6"/>
    <w:rsid w:val="6D554954"/>
    <w:rsid w:val="6D66747E"/>
    <w:rsid w:val="6D6E9C11"/>
    <w:rsid w:val="6D6EAE0B"/>
    <w:rsid w:val="6D6F909C"/>
    <w:rsid w:val="6D987496"/>
    <w:rsid w:val="6D9C3D53"/>
    <w:rsid w:val="6D9FF379"/>
    <w:rsid w:val="6DA303A5"/>
    <w:rsid w:val="6DA9632C"/>
    <w:rsid w:val="6DA9FC7C"/>
    <w:rsid w:val="6DB46E48"/>
    <w:rsid w:val="6DCFC43C"/>
    <w:rsid w:val="6DD1BED8"/>
    <w:rsid w:val="6DED3A57"/>
    <w:rsid w:val="6DF2DF8E"/>
    <w:rsid w:val="6DFB95E4"/>
    <w:rsid w:val="6DFCF48F"/>
    <w:rsid w:val="6DFFFAEF"/>
    <w:rsid w:val="6E130B8C"/>
    <w:rsid w:val="6E348E44"/>
    <w:rsid w:val="6E3A66E9"/>
    <w:rsid w:val="6E5801B3"/>
    <w:rsid w:val="6E5EB80A"/>
    <w:rsid w:val="6E7AD6B0"/>
    <w:rsid w:val="6E7BDD11"/>
    <w:rsid w:val="6E971E5A"/>
    <w:rsid w:val="6E9DFB82"/>
    <w:rsid w:val="6EAC8EBB"/>
    <w:rsid w:val="6EB68966"/>
    <w:rsid w:val="6EBEAAA2"/>
    <w:rsid w:val="6EBF2CDD"/>
    <w:rsid w:val="6ECE55BD"/>
    <w:rsid w:val="6ED04E35"/>
    <w:rsid w:val="6EDA996F"/>
    <w:rsid w:val="6F0B171D"/>
    <w:rsid w:val="6F177AEA"/>
    <w:rsid w:val="6F261775"/>
    <w:rsid w:val="6F43A8D1"/>
    <w:rsid w:val="6F492D0A"/>
    <w:rsid w:val="6F4D1FAB"/>
    <w:rsid w:val="6F542E4D"/>
    <w:rsid w:val="6F598444"/>
    <w:rsid w:val="6F7FF29B"/>
    <w:rsid w:val="6F841AAD"/>
    <w:rsid w:val="6F8F2E1C"/>
    <w:rsid w:val="6F99F741"/>
    <w:rsid w:val="6F9C2549"/>
    <w:rsid w:val="6FA712F5"/>
    <w:rsid w:val="6FB7BF27"/>
    <w:rsid w:val="6FBD4B80"/>
    <w:rsid w:val="6FD6387F"/>
    <w:rsid w:val="6FD8933E"/>
    <w:rsid w:val="7000DF8E"/>
    <w:rsid w:val="7021B937"/>
    <w:rsid w:val="70299237"/>
    <w:rsid w:val="702D5491"/>
    <w:rsid w:val="702FB7EF"/>
    <w:rsid w:val="7064A339"/>
    <w:rsid w:val="708019BE"/>
    <w:rsid w:val="7087D972"/>
    <w:rsid w:val="70891FFC"/>
    <w:rsid w:val="708E4FAE"/>
    <w:rsid w:val="7096F6E7"/>
    <w:rsid w:val="70A68547"/>
    <w:rsid w:val="70C084F8"/>
    <w:rsid w:val="70E157E8"/>
    <w:rsid w:val="70E1F3AD"/>
    <w:rsid w:val="70F3350A"/>
    <w:rsid w:val="710359BC"/>
    <w:rsid w:val="710C5DA6"/>
    <w:rsid w:val="711EF758"/>
    <w:rsid w:val="712047D7"/>
    <w:rsid w:val="7126A5BB"/>
    <w:rsid w:val="71300859"/>
    <w:rsid w:val="7139E1FE"/>
    <w:rsid w:val="7141182A"/>
    <w:rsid w:val="714BB763"/>
    <w:rsid w:val="714EF922"/>
    <w:rsid w:val="716011E8"/>
    <w:rsid w:val="7165E475"/>
    <w:rsid w:val="7166102A"/>
    <w:rsid w:val="718049DB"/>
    <w:rsid w:val="71820B2A"/>
    <w:rsid w:val="7185CBBC"/>
    <w:rsid w:val="71886A7C"/>
    <w:rsid w:val="71920A83"/>
    <w:rsid w:val="7197BC4E"/>
    <w:rsid w:val="71AA7CA3"/>
    <w:rsid w:val="71AB612A"/>
    <w:rsid w:val="71CC956C"/>
    <w:rsid w:val="71D0F70C"/>
    <w:rsid w:val="71D489A7"/>
    <w:rsid w:val="71D9EB50"/>
    <w:rsid w:val="71DF48EA"/>
    <w:rsid w:val="71F273A8"/>
    <w:rsid w:val="720CA276"/>
    <w:rsid w:val="720CFAD2"/>
    <w:rsid w:val="721F5C79"/>
    <w:rsid w:val="7224322D"/>
    <w:rsid w:val="7250141B"/>
    <w:rsid w:val="7256B68C"/>
    <w:rsid w:val="725CB089"/>
    <w:rsid w:val="7268418D"/>
    <w:rsid w:val="726A5649"/>
    <w:rsid w:val="726DF4C4"/>
    <w:rsid w:val="7281C736"/>
    <w:rsid w:val="72A93A50"/>
    <w:rsid w:val="72ACA1AC"/>
    <w:rsid w:val="72B5AA79"/>
    <w:rsid w:val="72BB2ECC"/>
    <w:rsid w:val="72C2E245"/>
    <w:rsid w:val="72CAA599"/>
    <w:rsid w:val="72CF3F82"/>
    <w:rsid w:val="72E60247"/>
    <w:rsid w:val="72F7056E"/>
    <w:rsid w:val="7300722A"/>
    <w:rsid w:val="7301C764"/>
    <w:rsid w:val="7303B451"/>
    <w:rsid w:val="7304CFD8"/>
    <w:rsid w:val="7307AD9F"/>
    <w:rsid w:val="730E1F93"/>
    <w:rsid w:val="731D19DE"/>
    <w:rsid w:val="7322671D"/>
    <w:rsid w:val="7326941E"/>
    <w:rsid w:val="73329C4A"/>
    <w:rsid w:val="7359287A"/>
    <w:rsid w:val="7360EF90"/>
    <w:rsid w:val="7394D25E"/>
    <w:rsid w:val="739662E7"/>
    <w:rsid w:val="739D568E"/>
    <w:rsid w:val="739FCF3E"/>
    <w:rsid w:val="73C6760B"/>
    <w:rsid w:val="73CF03DF"/>
    <w:rsid w:val="73DBBE6B"/>
    <w:rsid w:val="73DDFF76"/>
    <w:rsid w:val="73E9257A"/>
    <w:rsid w:val="73F19AD1"/>
    <w:rsid w:val="73F7DCEF"/>
    <w:rsid w:val="7403ED1E"/>
    <w:rsid w:val="7410401E"/>
    <w:rsid w:val="7410BCDE"/>
    <w:rsid w:val="7417DA80"/>
    <w:rsid w:val="741DC112"/>
    <w:rsid w:val="74254551"/>
    <w:rsid w:val="744020BE"/>
    <w:rsid w:val="744149E1"/>
    <w:rsid w:val="74431903"/>
    <w:rsid w:val="744CE2EE"/>
    <w:rsid w:val="7450FB66"/>
    <w:rsid w:val="74815D56"/>
    <w:rsid w:val="7485391A"/>
    <w:rsid w:val="74931CAB"/>
    <w:rsid w:val="74A04B74"/>
    <w:rsid w:val="74A28D67"/>
    <w:rsid w:val="74C2CA06"/>
    <w:rsid w:val="74D449C2"/>
    <w:rsid w:val="74F655C7"/>
    <w:rsid w:val="750288D2"/>
    <w:rsid w:val="75077211"/>
    <w:rsid w:val="75093F4A"/>
    <w:rsid w:val="751103D4"/>
    <w:rsid w:val="751331DF"/>
    <w:rsid w:val="7516ACC5"/>
    <w:rsid w:val="751A03F1"/>
    <w:rsid w:val="752E7361"/>
    <w:rsid w:val="75311BFA"/>
    <w:rsid w:val="75357D13"/>
    <w:rsid w:val="75371F64"/>
    <w:rsid w:val="755487AF"/>
    <w:rsid w:val="7566819E"/>
    <w:rsid w:val="757A5226"/>
    <w:rsid w:val="75813813"/>
    <w:rsid w:val="758C0FB0"/>
    <w:rsid w:val="758F2B15"/>
    <w:rsid w:val="75A4AE6E"/>
    <w:rsid w:val="75B038B5"/>
    <w:rsid w:val="75BCB7F4"/>
    <w:rsid w:val="75BEBB4E"/>
    <w:rsid w:val="75F0AC8F"/>
    <w:rsid w:val="75FBE34B"/>
    <w:rsid w:val="760B34C0"/>
    <w:rsid w:val="7612FE2E"/>
    <w:rsid w:val="76178A81"/>
    <w:rsid w:val="762F3430"/>
    <w:rsid w:val="7647F17A"/>
    <w:rsid w:val="766F17B3"/>
    <w:rsid w:val="7679309C"/>
    <w:rsid w:val="767DC976"/>
    <w:rsid w:val="767F7D39"/>
    <w:rsid w:val="76919329"/>
    <w:rsid w:val="76939285"/>
    <w:rsid w:val="76A0670C"/>
    <w:rsid w:val="76BE5A5C"/>
    <w:rsid w:val="76C749EA"/>
    <w:rsid w:val="76E3BCF2"/>
    <w:rsid w:val="76F818BC"/>
    <w:rsid w:val="771885D6"/>
    <w:rsid w:val="7718EAC4"/>
    <w:rsid w:val="7724B502"/>
    <w:rsid w:val="7725DBE3"/>
    <w:rsid w:val="7732C136"/>
    <w:rsid w:val="7742211C"/>
    <w:rsid w:val="77451244"/>
    <w:rsid w:val="774D9127"/>
    <w:rsid w:val="776215E5"/>
    <w:rsid w:val="776B777E"/>
    <w:rsid w:val="7778C0F3"/>
    <w:rsid w:val="777ED2A2"/>
    <w:rsid w:val="778F8953"/>
    <w:rsid w:val="77B0A952"/>
    <w:rsid w:val="77B3149C"/>
    <w:rsid w:val="77D5F8D7"/>
    <w:rsid w:val="77DEB67C"/>
    <w:rsid w:val="77F0A284"/>
    <w:rsid w:val="77F688C9"/>
    <w:rsid w:val="77FE4CAE"/>
    <w:rsid w:val="7812E48F"/>
    <w:rsid w:val="7817FD54"/>
    <w:rsid w:val="7822CBA9"/>
    <w:rsid w:val="7823A1ED"/>
    <w:rsid w:val="782815F9"/>
    <w:rsid w:val="7828B4C3"/>
    <w:rsid w:val="782EF3DC"/>
    <w:rsid w:val="78357C12"/>
    <w:rsid w:val="783F408F"/>
    <w:rsid w:val="784CD450"/>
    <w:rsid w:val="7851A297"/>
    <w:rsid w:val="7855021C"/>
    <w:rsid w:val="786595F0"/>
    <w:rsid w:val="78792916"/>
    <w:rsid w:val="787FEF46"/>
    <w:rsid w:val="789FFA59"/>
    <w:rsid w:val="78B5E4AD"/>
    <w:rsid w:val="78C67A36"/>
    <w:rsid w:val="78C723A4"/>
    <w:rsid w:val="78CCD795"/>
    <w:rsid w:val="78D3EAD9"/>
    <w:rsid w:val="78D63A4B"/>
    <w:rsid w:val="78E426D7"/>
    <w:rsid w:val="78FE4459"/>
    <w:rsid w:val="790F1662"/>
    <w:rsid w:val="7910C328"/>
    <w:rsid w:val="791168D1"/>
    <w:rsid w:val="79194C0E"/>
    <w:rsid w:val="792D293F"/>
    <w:rsid w:val="792E1089"/>
    <w:rsid w:val="7931CEA1"/>
    <w:rsid w:val="793B5B8E"/>
    <w:rsid w:val="794F51C2"/>
    <w:rsid w:val="7956CFCF"/>
    <w:rsid w:val="797E0D53"/>
    <w:rsid w:val="798A6E03"/>
    <w:rsid w:val="798C02AC"/>
    <w:rsid w:val="798D8409"/>
    <w:rsid w:val="798F2D0A"/>
    <w:rsid w:val="79A237DB"/>
    <w:rsid w:val="79A43D67"/>
    <w:rsid w:val="79A71702"/>
    <w:rsid w:val="79AB24F1"/>
    <w:rsid w:val="79C073D0"/>
    <w:rsid w:val="79C18385"/>
    <w:rsid w:val="79D3FF13"/>
    <w:rsid w:val="79DC8789"/>
    <w:rsid w:val="79E08772"/>
    <w:rsid w:val="79E98CB6"/>
    <w:rsid w:val="79F09201"/>
    <w:rsid w:val="79FCEB8A"/>
    <w:rsid w:val="7A0F0DCD"/>
    <w:rsid w:val="7A29E90C"/>
    <w:rsid w:val="7A3092BE"/>
    <w:rsid w:val="7A4BCE13"/>
    <w:rsid w:val="7A4FDD9C"/>
    <w:rsid w:val="7A5A588E"/>
    <w:rsid w:val="7A76C0F2"/>
    <w:rsid w:val="7A7C20DF"/>
    <w:rsid w:val="7A871F59"/>
    <w:rsid w:val="7A88FE5F"/>
    <w:rsid w:val="7A8E5E8E"/>
    <w:rsid w:val="7A934CD7"/>
    <w:rsid w:val="7AB3C5CC"/>
    <w:rsid w:val="7ABBC691"/>
    <w:rsid w:val="7ABBFE8F"/>
    <w:rsid w:val="7AC3D3CD"/>
    <w:rsid w:val="7ACD3C17"/>
    <w:rsid w:val="7AE49570"/>
    <w:rsid w:val="7AE6AFC2"/>
    <w:rsid w:val="7AE85CEF"/>
    <w:rsid w:val="7B2BB057"/>
    <w:rsid w:val="7B42D70B"/>
    <w:rsid w:val="7B4519DB"/>
    <w:rsid w:val="7B48D59F"/>
    <w:rsid w:val="7B59AD95"/>
    <w:rsid w:val="7B6C6033"/>
    <w:rsid w:val="7B775722"/>
    <w:rsid w:val="7B7E80B7"/>
    <w:rsid w:val="7B828A23"/>
    <w:rsid w:val="7B90D95E"/>
    <w:rsid w:val="7B93A1D1"/>
    <w:rsid w:val="7BA70948"/>
    <w:rsid w:val="7BC1F978"/>
    <w:rsid w:val="7BC64BDC"/>
    <w:rsid w:val="7BCA461E"/>
    <w:rsid w:val="7BDCD4DE"/>
    <w:rsid w:val="7BDF4C6B"/>
    <w:rsid w:val="7BE52F64"/>
    <w:rsid w:val="7BE93341"/>
    <w:rsid w:val="7BEED98F"/>
    <w:rsid w:val="7BFE1047"/>
    <w:rsid w:val="7C0CCF03"/>
    <w:rsid w:val="7C136FE7"/>
    <w:rsid w:val="7C1B868C"/>
    <w:rsid w:val="7C1BF06B"/>
    <w:rsid w:val="7C280E01"/>
    <w:rsid w:val="7C2976AF"/>
    <w:rsid w:val="7C29ED78"/>
    <w:rsid w:val="7C3F0191"/>
    <w:rsid w:val="7C4FD921"/>
    <w:rsid w:val="7C55DF3C"/>
    <w:rsid w:val="7C9671A6"/>
    <w:rsid w:val="7C9DB0F6"/>
    <w:rsid w:val="7C9EAF95"/>
    <w:rsid w:val="7CA46205"/>
    <w:rsid w:val="7CA6BF51"/>
    <w:rsid w:val="7CAC9134"/>
    <w:rsid w:val="7CAD8C8F"/>
    <w:rsid w:val="7CB3FB55"/>
    <w:rsid w:val="7CBA7818"/>
    <w:rsid w:val="7CD3D6C6"/>
    <w:rsid w:val="7CD51441"/>
    <w:rsid w:val="7CE75E5D"/>
    <w:rsid w:val="7CF40B55"/>
    <w:rsid w:val="7D0148E4"/>
    <w:rsid w:val="7D0A7999"/>
    <w:rsid w:val="7D0B9D2A"/>
    <w:rsid w:val="7D4606F0"/>
    <w:rsid w:val="7D480D7D"/>
    <w:rsid w:val="7D5A77B4"/>
    <w:rsid w:val="7D5D096C"/>
    <w:rsid w:val="7D6077C4"/>
    <w:rsid w:val="7D62818D"/>
    <w:rsid w:val="7D69F6FA"/>
    <w:rsid w:val="7D712832"/>
    <w:rsid w:val="7D7D3235"/>
    <w:rsid w:val="7D950FB0"/>
    <w:rsid w:val="7D9E97C4"/>
    <w:rsid w:val="7DA16563"/>
    <w:rsid w:val="7DAB09A5"/>
    <w:rsid w:val="7DAD4D31"/>
    <w:rsid w:val="7DC4304C"/>
    <w:rsid w:val="7DD178D1"/>
    <w:rsid w:val="7DE1E009"/>
    <w:rsid w:val="7DF92249"/>
    <w:rsid w:val="7E0B08B8"/>
    <w:rsid w:val="7E19CEB5"/>
    <w:rsid w:val="7E24558E"/>
    <w:rsid w:val="7E29B005"/>
    <w:rsid w:val="7E387E0F"/>
    <w:rsid w:val="7E470603"/>
    <w:rsid w:val="7E56EAE0"/>
    <w:rsid w:val="7E5CC1FE"/>
    <w:rsid w:val="7E65E6E1"/>
    <w:rsid w:val="7E673F21"/>
    <w:rsid w:val="7E7CD7FB"/>
    <w:rsid w:val="7E7FB1CC"/>
    <w:rsid w:val="7EA3BD76"/>
    <w:rsid w:val="7EBA2F7A"/>
    <w:rsid w:val="7EC0E377"/>
    <w:rsid w:val="7EC30963"/>
    <w:rsid w:val="7ECADE01"/>
    <w:rsid w:val="7EDE60BD"/>
    <w:rsid w:val="7EE09B65"/>
    <w:rsid w:val="7EF98933"/>
    <w:rsid w:val="7F037A20"/>
    <w:rsid w:val="7F0779D9"/>
    <w:rsid w:val="7F0A2575"/>
    <w:rsid w:val="7F1195C2"/>
    <w:rsid w:val="7F26D035"/>
    <w:rsid w:val="7F2A5343"/>
    <w:rsid w:val="7F34D17E"/>
    <w:rsid w:val="7F38E853"/>
    <w:rsid w:val="7F390C32"/>
    <w:rsid w:val="7F3AC93A"/>
    <w:rsid w:val="7F40DB0A"/>
    <w:rsid w:val="7F4C326E"/>
    <w:rsid w:val="7F5685B0"/>
    <w:rsid w:val="7F6E4FF9"/>
    <w:rsid w:val="7F89ABA9"/>
    <w:rsid w:val="7F984F82"/>
    <w:rsid w:val="7F9FE8C7"/>
    <w:rsid w:val="7FA2F30D"/>
    <w:rsid w:val="7FA3E7C7"/>
    <w:rsid w:val="7FAEB5E7"/>
    <w:rsid w:val="7FB351F0"/>
    <w:rsid w:val="7FB45BDF"/>
    <w:rsid w:val="7FC1F342"/>
    <w:rsid w:val="7FCE2C6D"/>
    <w:rsid w:val="7FE22E83"/>
    <w:rsid w:val="7FE67E79"/>
    <w:rsid w:val="7FE9E8CE"/>
    <w:rsid w:val="7FF113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C385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ro-RO"/>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ro-RO"/>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rPr>
  </w:style>
  <w:style w:type="paragraph" w:styleId="NoSpacing">
    <w:name w:val="No Spacing"/>
    <w:uiPriority w:val="1"/>
    <w:qFormat/>
    <w:rsid w:val="001D1CBD"/>
    <w:pPr>
      <w:spacing w:after="0" w:line="240" w:lineRule="auto"/>
    </w:pPr>
    <w:rPr>
      <w:kern w:val="2"/>
      <w14:ligatures w14:val="standardContextual"/>
    </w:rPr>
  </w:style>
  <w:style w:type="character" w:styleId="FollowedHyperlink">
    <w:name w:val="FollowedHyperlink"/>
    <w:basedOn w:val="DefaultParagraphFont"/>
    <w:uiPriority w:val="99"/>
    <w:semiHidden/>
    <w:unhideWhenUsed/>
    <w:rsid w:val="00A26B67"/>
    <w:rPr>
      <w:color w:val="800080" w:themeColor="followedHyperlink"/>
      <w:u w:val="single"/>
    </w:rPr>
  </w:style>
  <w:style w:type="character" w:customStyle="1" w:styleId="HeaderChar">
    <w:name w:val="Header Char"/>
    <w:basedOn w:val="DefaultParagraphFont"/>
    <w:link w:val="Header"/>
    <w:uiPriority w:val="99"/>
    <w:rsid w:val="00217AF7"/>
    <w:rPr>
      <w:rFonts w:ascii="Times New Roman" w:hAnsi="Times New Roman" w:cs="Times New Roman"/>
      <w:sz w:val="24"/>
      <w:lang w:val="ro-RO"/>
    </w:rPr>
  </w:style>
  <w:style w:type="character" w:customStyle="1" w:styleId="FooterChar">
    <w:name w:val="Footer Char"/>
    <w:basedOn w:val="DefaultParagraphFont"/>
    <w:link w:val="Footer"/>
    <w:uiPriority w:val="99"/>
    <w:rsid w:val="00217AF7"/>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217AF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17AF7"/>
    <w:pPr>
      <w:spacing w:before="0"/>
      <w:jc w:val="right"/>
    </w:pPr>
    <w:rPr>
      <w:sz w:val="28"/>
    </w:rPr>
  </w:style>
  <w:style w:type="paragraph" w:customStyle="1" w:styleId="FooterSensitivity">
    <w:name w:val="Footer Sensitivity"/>
    <w:basedOn w:val="Normal"/>
    <w:rsid w:val="00217AF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217AF7"/>
    <w:pPr>
      <w:tabs>
        <w:tab w:val="center" w:pos="4535"/>
        <w:tab w:val="right" w:pos="9071"/>
      </w:tabs>
      <w:spacing w:before="0"/>
    </w:pPr>
  </w:style>
  <w:style w:type="paragraph" w:customStyle="1" w:styleId="HeaderLandscape">
    <w:name w:val="HeaderLandscape"/>
    <w:basedOn w:val="Normal"/>
    <w:rsid w:val="00217AF7"/>
    <w:pPr>
      <w:tabs>
        <w:tab w:val="center" w:pos="7285"/>
        <w:tab w:val="right" w:pos="14003"/>
      </w:tabs>
      <w:spacing w:before="0"/>
    </w:pPr>
  </w:style>
  <w:style w:type="paragraph" w:styleId="Footer">
    <w:name w:val="footer"/>
    <w:basedOn w:val="Normal"/>
    <w:link w:val="FooterChar"/>
    <w:uiPriority w:val="99"/>
    <w:unhideWhenUsed/>
    <w:rsid w:val="00217AF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17AF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20898962">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450007014">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4652691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employment-social-affairs.ec.europa.eu/document/download/01a5a45a-85d0-4623-b7ee-1cb452fe7a45_en?filename=SWD%282026%29122_0.pdf" TargetMode="External"/><Relationship Id="rId3" Type="http://schemas.openxmlformats.org/officeDocument/2006/relationships/hyperlink" Target="http://data.europa.eu/eli/reg/2021/241/oj" TargetMode="External"/><Relationship Id="rId7" Type="http://schemas.openxmlformats.org/officeDocument/2006/relationships/hyperlink" Target="https://economy-finance.ec.europa.eu/economic-and-fiscal-governance/stability-and-growth-pact/preventive-arm/annual-progress-reports_en" TargetMode="External"/><Relationship Id="rId2" Type="http://schemas.openxmlformats.org/officeDocument/2006/relationships/hyperlink" Target="http://data.europa.eu/eli/C/2026/2434/oj" TargetMode="External"/><Relationship Id="rId1" Type="http://schemas.openxmlformats.org/officeDocument/2006/relationships/hyperlink" Target="http://data.europa.eu/eli/reg/2024/1263/oj" TargetMode="External"/><Relationship Id="rId6" Type="http://schemas.openxmlformats.org/officeDocument/2006/relationships/hyperlink" Target="http://eur-lex.europa.eu/eli/C/2025/3966/oj" TargetMode="External"/><Relationship Id="rId5" Type="http://schemas.openxmlformats.org/officeDocument/2006/relationships/hyperlink" Target="http://data.europa.eu/eli/C/2025/656/oj" TargetMode="External"/><Relationship Id="rId4" Type="http://schemas.openxmlformats.org/officeDocument/2006/relationships/hyperlink" Target="http://eur-lex.europa.eu/eli/C/2025/396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4BB3C2-3FC2-4F24-BE61-CA310177C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13</Pages>
  <Words>5512</Words>
  <Characters>31424</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2026-06-01T18:59:00Z</dcterms:created>
  <dcterms:modified xsi:type="dcterms:W3CDTF">2026-06-10T14:47:00Z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2026-06-01T18:59:28Z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d8515613-7d4e-490d-89f9-43758ef65287</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