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AF82A" w14:textId="587757F6" w:rsidR="006252B2" w:rsidRPr="00B00AB1" w:rsidRDefault="00ED575B" w:rsidP="00ED575B">
      <w:pPr>
        <w:pStyle w:val="Pagedecouverture"/>
        <w:rPr>
          <w:noProof/>
        </w:rPr>
      </w:pPr>
      <w:r>
        <w:rPr>
          <w:noProof/>
        </w:rPr>
        <w:pict w14:anchorId="7A0ACC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809358-8812-488E-877E-8FE99BF14CDA" style="width:455.25pt;height:368.25pt">
            <v:imagedata r:id="rId8" o:title=""/>
          </v:shape>
        </w:pict>
      </w:r>
    </w:p>
    <w:p w14:paraId="360F0D72" w14:textId="77777777" w:rsidR="00685B75" w:rsidRPr="00B00AB1" w:rsidRDefault="00685B75">
      <w:pPr>
        <w:rPr>
          <w:noProof/>
        </w:rPr>
        <w:sectPr w:rsidR="00685B75" w:rsidRPr="00B00AB1" w:rsidSect="00ED575B">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A838C00" w14:textId="77777777" w:rsidR="00685B75" w:rsidRPr="00B00AB1" w:rsidRDefault="001209EE">
      <w:pPr>
        <w:pStyle w:val="Annexetitre"/>
        <w:rPr>
          <w:noProof/>
        </w:rPr>
      </w:pPr>
      <w:bookmarkStart w:id="0" w:name="_GoBack"/>
      <w:bookmarkEnd w:id="0"/>
      <w:r w:rsidRPr="00B00AB1">
        <w:rPr>
          <w:noProof/>
        </w:rPr>
        <w:lastRenderedPageBreak/>
        <w:t>Anexa I</w:t>
      </w:r>
    </w:p>
    <w:p w14:paraId="239EE80B" w14:textId="77777777" w:rsidR="00685B75" w:rsidRPr="00B00AB1" w:rsidRDefault="001209EE">
      <w:pPr>
        <w:pStyle w:val="NormalCentered"/>
        <w:rPr>
          <w:noProof/>
        </w:rPr>
      </w:pPr>
      <w:r w:rsidRPr="00B00AB1">
        <w:rPr>
          <w:b/>
          <w:noProof/>
          <w:u w:val="single"/>
        </w:rPr>
        <w:t>Pragurile pentru desemnarea furnizorilor de B2C MDMS cu o prezență semnificativă pe piață</w:t>
      </w:r>
    </w:p>
    <w:p w14:paraId="2238B435" w14:textId="77777777" w:rsidR="00685B75" w:rsidRPr="00B00AB1" w:rsidRDefault="001209EE" w:rsidP="00215691">
      <w:pPr>
        <w:pStyle w:val="NumPar1"/>
        <w:numPr>
          <w:ilvl w:val="0"/>
          <w:numId w:val="5"/>
        </w:numPr>
        <w:rPr>
          <w:noProof/>
        </w:rPr>
      </w:pPr>
      <w:r w:rsidRPr="00B00AB1">
        <w:rPr>
          <w:noProof/>
        </w:rPr>
        <w:t>Se consideră că un furnizor de B2C MDMS are o prezență semnificativă pe piață în Uniune dacă a vândut în Uniune în cursul ultimului exercițiu financiar, pentru unul dintre modurile de transport în care furnizează servicii de distribuție, cel puțin:</w:t>
      </w:r>
    </w:p>
    <w:p w14:paraId="7466104B" w14:textId="1BC73E4A" w:rsidR="00685B75" w:rsidRPr="00B00AB1" w:rsidRDefault="001209EE" w:rsidP="00215691">
      <w:pPr>
        <w:pStyle w:val="Point1letter"/>
        <w:numPr>
          <w:ilvl w:val="3"/>
          <w:numId w:val="6"/>
        </w:numPr>
        <w:rPr>
          <w:noProof/>
        </w:rPr>
      </w:pPr>
      <w:r w:rsidRPr="00B00AB1">
        <w:rPr>
          <w:noProof/>
        </w:rPr>
        <w:t>pentru transportul aerian, 53,5 milioane de produse sau produse a căror valoare totală a fost de 6 394;</w:t>
      </w:r>
    </w:p>
    <w:p w14:paraId="0A8C128C" w14:textId="77777777" w:rsidR="00685B75" w:rsidRPr="00B00AB1" w:rsidRDefault="001209EE">
      <w:pPr>
        <w:pStyle w:val="Point1letter"/>
        <w:rPr>
          <w:noProof/>
        </w:rPr>
      </w:pPr>
      <w:r w:rsidRPr="00B00AB1">
        <w:rPr>
          <w:noProof/>
        </w:rPr>
        <w:t>pentru transportul feroviar, 203 milioane de produse feroviare sau produse a căror valoare totală a fost de 3 832 milioane EUR;</w:t>
      </w:r>
    </w:p>
    <w:p w14:paraId="3AB03DBB" w14:textId="77777777" w:rsidR="00685B75" w:rsidRPr="00B00AB1" w:rsidRDefault="001209EE">
      <w:pPr>
        <w:pStyle w:val="Point1letter"/>
        <w:rPr>
          <w:noProof/>
        </w:rPr>
      </w:pPr>
      <w:r w:rsidRPr="00B00AB1">
        <w:rPr>
          <w:noProof/>
        </w:rPr>
        <w:t>pentru transportul cu autobuzul și autocarul, 318 milioane de produse sau produse a căror valoare totală a fost de 18 071 milioane EUR;</w:t>
      </w:r>
    </w:p>
    <w:p w14:paraId="163D039B" w14:textId="77777777" w:rsidR="00685B75" w:rsidRPr="00B00AB1" w:rsidRDefault="001209EE">
      <w:pPr>
        <w:pStyle w:val="Point1letter"/>
        <w:rPr>
          <w:noProof/>
        </w:rPr>
      </w:pPr>
      <w:r w:rsidRPr="00B00AB1">
        <w:rPr>
          <w:noProof/>
        </w:rPr>
        <w:t>pentru transportul naval, 45 de milioane de produse sau produse a căror valoare totală a fost de 792 milioane EUR.</w:t>
      </w:r>
    </w:p>
    <w:p w14:paraId="3DC00E87" w14:textId="77777777" w:rsidR="00685B75" w:rsidRPr="00B00AB1" w:rsidRDefault="00685B75">
      <w:pPr>
        <w:rPr>
          <w:noProof/>
        </w:rPr>
        <w:sectPr w:rsidR="00685B75" w:rsidRPr="00B00AB1" w:rsidSect="00ED575B">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26"/>
        </w:sectPr>
      </w:pPr>
    </w:p>
    <w:p w14:paraId="0BFA13E2" w14:textId="77777777" w:rsidR="00685B75" w:rsidRPr="00B00AB1" w:rsidRDefault="001209EE">
      <w:pPr>
        <w:pStyle w:val="NumPar1"/>
        <w:rPr>
          <w:noProof/>
        </w:rPr>
      </w:pPr>
      <w:r w:rsidRPr="00B00AB1">
        <w:rPr>
          <w:noProof/>
        </w:rPr>
        <w:t>Se consideră că un furnizor de B2C MDMS are o prezență semnificativă pe piață într-un stat membru dacă a atins în respectivul stat membru, în cursul ultimului exercițiu financiar, pentru unul dintre modurile de transport în care furnizează servicii de distribuție, unul dintre cele două praguri stabilite în tabelul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9"/>
        <w:gridCol w:w="1639"/>
        <w:gridCol w:w="1346"/>
        <w:gridCol w:w="1276"/>
        <w:gridCol w:w="1134"/>
        <w:gridCol w:w="1276"/>
        <w:gridCol w:w="1459"/>
        <w:gridCol w:w="1639"/>
        <w:gridCol w:w="1639"/>
      </w:tblGrid>
      <w:tr w:rsidR="00685B75" w:rsidRPr="00B00AB1" w14:paraId="5FA068E5" w14:textId="77777777" w:rsidTr="00FB4D55">
        <w:trPr>
          <w:trHeight w:val="396"/>
          <w:jc w:val="center"/>
        </w:trPr>
        <w:tc>
          <w:tcPr>
            <w:tcW w:w="1639" w:type="dxa"/>
            <w:vMerge w:val="restart"/>
            <w:vAlign w:val="center"/>
          </w:tcPr>
          <w:p w14:paraId="13D9797B" w14:textId="77777777" w:rsidR="00685B75" w:rsidRPr="00B00AB1" w:rsidRDefault="001209EE">
            <w:pPr>
              <w:rPr>
                <w:noProof/>
              </w:rPr>
            </w:pPr>
            <w:r w:rsidRPr="00B00AB1">
              <w:rPr>
                <w:b/>
                <w:noProof/>
              </w:rPr>
              <w:t>State membre</w:t>
            </w:r>
          </w:p>
        </w:tc>
        <w:tc>
          <w:tcPr>
            <w:tcW w:w="2985" w:type="dxa"/>
            <w:gridSpan w:val="2"/>
            <w:vAlign w:val="center"/>
          </w:tcPr>
          <w:p w14:paraId="191615E3" w14:textId="45AD6411" w:rsidR="00685B75" w:rsidRPr="00A84705" w:rsidRDefault="00685B75">
            <w:pPr>
              <w:rPr>
                <w:b/>
                <w:bCs/>
                <w:noProof/>
              </w:rPr>
            </w:pPr>
          </w:p>
        </w:tc>
        <w:tc>
          <w:tcPr>
            <w:tcW w:w="2410" w:type="dxa"/>
            <w:gridSpan w:val="2"/>
            <w:vAlign w:val="center"/>
          </w:tcPr>
          <w:p w14:paraId="7F5273C3" w14:textId="77777777" w:rsidR="00685B75" w:rsidRPr="00B00AB1" w:rsidRDefault="001209EE">
            <w:pPr>
              <w:rPr>
                <w:noProof/>
              </w:rPr>
            </w:pPr>
            <w:r w:rsidRPr="00B00AB1">
              <w:rPr>
                <w:b/>
                <w:noProof/>
              </w:rPr>
              <w:t>Produse de transport feroviar</w:t>
            </w:r>
          </w:p>
        </w:tc>
        <w:tc>
          <w:tcPr>
            <w:tcW w:w="2735" w:type="dxa"/>
            <w:gridSpan w:val="2"/>
            <w:vAlign w:val="center"/>
          </w:tcPr>
          <w:p w14:paraId="192FF8ED" w14:textId="77777777" w:rsidR="00685B75" w:rsidRPr="00B00AB1" w:rsidRDefault="001209EE">
            <w:pPr>
              <w:rPr>
                <w:noProof/>
              </w:rPr>
            </w:pPr>
            <w:r w:rsidRPr="00B00AB1">
              <w:rPr>
                <w:b/>
                <w:noProof/>
              </w:rPr>
              <w:t>Produse de transport cu autobuzul și autocarul</w:t>
            </w:r>
          </w:p>
        </w:tc>
        <w:tc>
          <w:tcPr>
            <w:tcW w:w="3278" w:type="dxa"/>
            <w:gridSpan w:val="2"/>
            <w:vAlign w:val="center"/>
          </w:tcPr>
          <w:p w14:paraId="606D63F4" w14:textId="77777777" w:rsidR="00685B75" w:rsidRPr="00B00AB1" w:rsidRDefault="001209EE">
            <w:pPr>
              <w:rPr>
                <w:noProof/>
              </w:rPr>
            </w:pPr>
            <w:r w:rsidRPr="00B00AB1">
              <w:rPr>
                <w:b/>
                <w:noProof/>
              </w:rPr>
              <w:t>Produse de transport naval</w:t>
            </w:r>
          </w:p>
        </w:tc>
      </w:tr>
      <w:tr w:rsidR="00685B75" w:rsidRPr="00B00AB1" w14:paraId="48D672E5" w14:textId="77777777" w:rsidTr="00FB4D55">
        <w:trPr>
          <w:jc w:val="center"/>
        </w:trPr>
        <w:tc>
          <w:tcPr>
            <w:tcW w:w="1639" w:type="dxa"/>
            <w:vMerge/>
            <w:vAlign w:val="center"/>
          </w:tcPr>
          <w:p w14:paraId="27E5108E" w14:textId="77777777" w:rsidR="00685B75" w:rsidRPr="00B00AB1" w:rsidRDefault="00685B75">
            <w:pPr>
              <w:rPr>
                <w:noProof/>
              </w:rPr>
            </w:pPr>
          </w:p>
        </w:tc>
        <w:tc>
          <w:tcPr>
            <w:tcW w:w="1639" w:type="dxa"/>
            <w:vAlign w:val="center"/>
          </w:tcPr>
          <w:p w14:paraId="19B8D8A0" w14:textId="27E4A915" w:rsidR="00685B75" w:rsidRPr="00B00AB1" w:rsidRDefault="001209EE">
            <w:pPr>
              <w:rPr>
                <w:noProof/>
              </w:rPr>
            </w:pPr>
            <w:r w:rsidRPr="00B00AB1">
              <w:rPr>
                <w:noProof/>
              </w:rPr>
              <w:t>Produse de transport vândute anual (în)</w:t>
            </w:r>
          </w:p>
        </w:tc>
        <w:tc>
          <w:tcPr>
            <w:tcW w:w="1346" w:type="dxa"/>
            <w:vAlign w:val="center"/>
          </w:tcPr>
          <w:p w14:paraId="635B3F13" w14:textId="77777777" w:rsidR="00685B75" w:rsidRPr="00B00AB1" w:rsidRDefault="001209EE">
            <w:pPr>
              <w:rPr>
                <w:noProof/>
              </w:rPr>
            </w:pPr>
            <w:r w:rsidRPr="00B00AB1">
              <w:rPr>
                <w:noProof/>
              </w:rPr>
              <w:t>Valoarea produselor de transport vândute anual (în milioane EUR)</w:t>
            </w:r>
          </w:p>
        </w:tc>
        <w:tc>
          <w:tcPr>
            <w:tcW w:w="1276" w:type="dxa"/>
            <w:vAlign w:val="center"/>
          </w:tcPr>
          <w:p w14:paraId="3E8FAAA6" w14:textId="0A375A5B" w:rsidR="00685B75" w:rsidRPr="00B00AB1" w:rsidRDefault="001209EE">
            <w:pPr>
              <w:rPr>
                <w:noProof/>
              </w:rPr>
            </w:pPr>
            <w:r w:rsidRPr="00B00AB1">
              <w:rPr>
                <w:noProof/>
              </w:rPr>
              <w:t>Produse de transport vândute anual (în)</w:t>
            </w:r>
          </w:p>
        </w:tc>
        <w:tc>
          <w:tcPr>
            <w:tcW w:w="1134" w:type="dxa"/>
            <w:vAlign w:val="center"/>
          </w:tcPr>
          <w:p w14:paraId="2892679D" w14:textId="77777777" w:rsidR="00685B75" w:rsidRPr="00B00AB1" w:rsidRDefault="001209EE">
            <w:pPr>
              <w:rPr>
                <w:noProof/>
              </w:rPr>
            </w:pPr>
            <w:r w:rsidRPr="00B00AB1">
              <w:rPr>
                <w:noProof/>
              </w:rPr>
              <w:t>Valoarea produselor de transport vândute anual (în milioane EUR)</w:t>
            </w:r>
          </w:p>
        </w:tc>
        <w:tc>
          <w:tcPr>
            <w:tcW w:w="1276" w:type="dxa"/>
            <w:vAlign w:val="center"/>
          </w:tcPr>
          <w:p w14:paraId="139DCC8D" w14:textId="089212BA" w:rsidR="00685B75" w:rsidRPr="00B00AB1" w:rsidRDefault="001209EE">
            <w:pPr>
              <w:rPr>
                <w:noProof/>
              </w:rPr>
            </w:pPr>
            <w:r w:rsidRPr="00B00AB1">
              <w:rPr>
                <w:noProof/>
              </w:rPr>
              <w:t>Produse de transport vândute anual (în)</w:t>
            </w:r>
          </w:p>
        </w:tc>
        <w:tc>
          <w:tcPr>
            <w:tcW w:w="1459" w:type="dxa"/>
            <w:vAlign w:val="center"/>
          </w:tcPr>
          <w:p w14:paraId="27BD00E2" w14:textId="77777777" w:rsidR="00685B75" w:rsidRPr="00B00AB1" w:rsidRDefault="001209EE">
            <w:pPr>
              <w:rPr>
                <w:noProof/>
              </w:rPr>
            </w:pPr>
            <w:r w:rsidRPr="00B00AB1">
              <w:rPr>
                <w:noProof/>
              </w:rPr>
              <w:t>Valoarea produselor de transport vândute anual (în milioane EUR)</w:t>
            </w:r>
          </w:p>
        </w:tc>
        <w:tc>
          <w:tcPr>
            <w:tcW w:w="1639" w:type="dxa"/>
            <w:vAlign w:val="center"/>
          </w:tcPr>
          <w:p w14:paraId="18D7B8C4" w14:textId="66E52FDA" w:rsidR="00685B75" w:rsidRPr="00B00AB1" w:rsidRDefault="001209EE">
            <w:pPr>
              <w:rPr>
                <w:noProof/>
              </w:rPr>
            </w:pPr>
            <w:r w:rsidRPr="00B00AB1">
              <w:rPr>
                <w:noProof/>
              </w:rPr>
              <w:t>Produse de transport vândute anual (în)</w:t>
            </w:r>
          </w:p>
        </w:tc>
        <w:tc>
          <w:tcPr>
            <w:tcW w:w="1639" w:type="dxa"/>
            <w:vAlign w:val="center"/>
          </w:tcPr>
          <w:p w14:paraId="26D808CD" w14:textId="77777777" w:rsidR="00685B75" w:rsidRPr="00B00AB1" w:rsidRDefault="001209EE">
            <w:pPr>
              <w:rPr>
                <w:noProof/>
              </w:rPr>
            </w:pPr>
            <w:r w:rsidRPr="00B00AB1">
              <w:rPr>
                <w:noProof/>
              </w:rPr>
              <w:t>Valoarea produselor de transport vândute anual (în milioane EUR)</w:t>
            </w:r>
          </w:p>
        </w:tc>
      </w:tr>
      <w:tr w:rsidR="00685B75" w:rsidRPr="00B00AB1" w14:paraId="7959FA1D" w14:textId="77777777" w:rsidTr="00FB4D55">
        <w:trPr>
          <w:jc w:val="center"/>
        </w:trPr>
        <w:tc>
          <w:tcPr>
            <w:tcW w:w="1639" w:type="dxa"/>
            <w:vAlign w:val="center"/>
          </w:tcPr>
          <w:p w14:paraId="66028D89" w14:textId="77777777" w:rsidR="00685B75" w:rsidRPr="00B00AB1" w:rsidRDefault="001209EE">
            <w:pPr>
              <w:rPr>
                <w:noProof/>
              </w:rPr>
            </w:pPr>
            <w:r w:rsidRPr="00B00AB1">
              <w:rPr>
                <w:noProof/>
              </w:rPr>
              <w:t>Austria</w:t>
            </w:r>
          </w:p>
        </w:tc>
        <w:tc>
          <w:tcPr>
            <w:tcW w:w="1639" w:type="dxa"/>
            <w:vAlign w:val="center"/>
          </w:tcPr>
          <w:p w14:paraId="0AFCB284" w14:textId="77777777" w:rsidR="00685B75" w:rsidRPr="00B00AB1" w:rsidRDefault="001209EE">
            <w:pPr>
              <w:rPr>
                <w:noProof/>
              </w:rPr>
            </w:pPr>
            <w:r w:rsidRPr="00B00AB1">
              <w:rPr>
                <w:noProof/>
              </w:rPr>
              <w:t>3,51</w:t>
            </w:r>
          </w:p>
        </w:tc>
        <w:tc>
          <w:tcPr>
            <w:tcW w:w="1346" w:type="dxa"/>
            <w:vAlign w:val="center"/>
          </w:tcPr>
          <w:p w14:paraId="1B591B17" w14:textId="77777777" w:rsidR="00685B75" w:rsidRPr="00B00AB1" w:rsidRDefault="001209EE">
            <w:pPr>
              <w:rPr>
                <w:noProof/>
              </w:rPr>
            </w:pPr>
            <w:r w:rsidRPr="00B00AB1">
              <w:rPr>
                <w:noProof/>
              </w:rPr>
              <w:t>419,09</w:t>
            </w:r>
          </w:p>
        </w:tc>
        <w:tc>
          <w:tcPr>
            <w:tcW w:w="1276" w:type="dxa"/>
            <w:vAlign w:val="center"/>
          </w:tcPr>
          <w:p w14:paraId="4471107B" w14:textId="77777777" w:rsidR="00685B75" w:rsidRPr="00B00AB1" w:rsidRDefault="001209EE">
            <w:pPr>
              <w:rPr>
                <w:noProof/>
              </w:rPr>
            </w:pPr>
            <w:r w:rsidRPr="00B00AB1">
              <w:rPr>
                <w:noProof/>
              </w:rPr>
              <w:t>21,0</w:t>
            </w:r>
          </w:p>
        </w:tc>
        <w:tc>
          <w:tcPr>
            <w:tcW w:w="1134" w:type="dxa"/>
            <w:vAlign w:val="center"/>
          </w:tcPr>
          <w:p w14:paraId="40921154" w14:textId="77777777" w:rsidR="00685B75" w:rsidRPr="00B00AB1" w:rsidRDefault="001209EE">
            <w:pPr>
              <w:rPr>
                <w:noProof/>
              </w:rPr>
            </w:pPr>
            <w:r w:rsidRPr="00B00AB1">
              <w:rPr>
                <w:noProof/>
              </w:rPr>
              <w:t>360,4</w:t>
            </w:r>
          </w:p>
        </w:tc>
        <w:tc>
          <w:tcPr>
            <w:tcW w:w="1276" w:type="dxa"/>
            <w:vAlign w:val="center"/>
          </w:tcPr>
          <w:p w14:paraId="3EAFAAC4" w14:textId="77777777" w:rsidR="00685B75" w:rsidRPr="00B00AB1" w:rsidRDefault="001209EE">
            <w:pPr>
              <w:rPr>
                <w:noProof/>
              </w:rPr>
            </w:pPr>
            <w:r w:rsidRPr="00B00AB1">
              <w:rPr>
                <w:noProof/>
              </w:rPr>
              <w:t>7,05</w:t>
            </w:r>
          </w:p>
        </w:tc>
        <w:tc>
          <w:tcPr>
            <w:tcW w:w="1459" w:type="dxa"/>
            <w:vAlign w:val="center"/>
          </w:tcPr>
          <w:p w14:paraId="74370694" w14:textId="77777777" w:rsidR="00685B75" w:rsidRPr="00B00AB1" w:rsidRDefault="001209EE">
            <w:pPr>
              <w:rPr>
                <w:noProof/>
              </w:rPr>
            </w:pPr>
            <w:r w:rsidRPr="00B00AB1">
              <w:rPr>
                <w:noProof/>
              </w:rPr>
              <w:t>400,54</w:t>
            </w:r>
          </w:p>
        </w:tc>
        <w:tc>
          <w:tcPr>
            <w:tcW w:w="1639" w:type="dxa"/>
            <w:vAlign w:val="center"/>
          </w:tcPr>
          <w:p w14:paraId="7E0452C0" w14:textId="77777777" w:rsidR="00685B75" w:rsidRPr="00B00AB1" w:rsidRDefault="001209EE">
            <w:pPr>
              <w:rPr>
                <w:noProof/>
              </w:rPr>
            </w:pPr>
            <w:r w:rsidRPr="00B00AB1">
              <w:rPr>
                <w:noProof/>
              </w:rPr>
              <w:t>0,00</w:t>
            </w:r>
          </w:p>
        </w:tc>
        <w:tc>
          <w:tcPr>
            <w:tcW w:w="1639" w:type="dxa"/>
            <w:vAlign w:val="center"/>
          </w:tcPr>
          <w:p w14:paraId="06E77AAD" w14:textId="77777777" w:rsidR="00685B75" w:rsidRPr="00B00AB1" w:rsidRDefault="001209EE">
            <w:pPr>
              <w:rPr>
                <w:noProof/>
              </w:rPr>
            </w:pPr>
            <w:r w:rsidRPr="00B00AB1">
              <w:rPr>
                <w:noProof/>
              </w:rPr>
              <w:t>0,00</w:t>
            </w:r>
          </w:p>
        </w:tc>
      </w:tr>
      <w:tr w:rsidR="00685B75" w:rsidRPr="00B00AB1" w14:paraId="1FD0C607" w14:textId="77777777" w:rsidTr="00FB4D55">
        <w:trPr>
          <w:jc w:val="center"/>
        </w:trPr>
        <w:tc>
          <w:tcPr>
            <w:tcW w:w="1639" w:type="dxa"/>
            <w:vAlign w:val="center"/>
          </w:tcPr>
          <w:p w14:paraId="0BDD1E61" w14:textId="77777777" w:rsidR="00685B75" w:rsidRPr="00B00AB1" w:rsidRDefault="001209EE">
            <w:pPr>
              <w:rPr>
                <w:noProof/>
              </w:rPr>
            </w:pPr>
            <w:r w:rsidRPr="00B00AB1">
              <w:rPr>
                <w:noProof/>
              </w:rPr>
              <w:t>Belgia</w:t>
            </w:r>
          </w:p>
        </w:tc>
        <w:tc>
          <w:tcPr>
            <w:tcW w:w="1639" w:type="dxa"/>
            <w:vAlign w:val="center"/>
          </w:tcPr>
          <w:p w14:paraId="3CE31BD2" w14:textId="77777777" w:rsidR="00685B75" w:rsidRPr="00B00AB1" w:rsidRDefault="001209EE">
            <w:pPr>
              <w:rPr>
                <w:noProof/>
              </w:rPr>
            </w:pPr>
            <w:r w:rsidRPr="00B00AB1">
              <w:rPr>
                <w:noProof/>
              </w:rPr>
              <w:t>3,31</w:t>
            </w:r>
          </w:p>
        </w:tc>
        <w:tc>
          <w:tcPr>
            <w:tcW w:w="1346" w:type="dxa"/>
            <w:vAlign w:val="center"/>
          </w:tcPr>
          <w:p w14:paraId="6FAF240C" w14:textId="77777777" w:rsidR="00685B75" w:rsidRPr="00B00AB1" w:rsidRDefault="001209EE">
            <w:pPr>
              <w:rPr>
                <w:noProof/>
              </w:rPr>
            </w:pPr>
            <w:r w:rsidRPr="00B00AB1">
              <w:rPr>
                <w:noProof/>
              </w:rPr>
              <w:t>395,16</w:t>
            </w:r>
          </w:p>
        </w:tc>
        <w:tc>
          <w:tcPr>
            <w:tcW w:w="1276" w:type="dxa"/>
            <w:vAlign w:val="center"/>
          </w:tcPr>
          <w:p w14:paraId="2D06DB9E" w14:textId="77777777" w:rsidR="00685B75" w:rsidRPr="00B00AB1" w:rsidRDefault="001209EE">
            <w:pPr>
              <w:rPr>
                <w:noProof/>
              </w:rPr>
            </w:pPr>
            <w:r w:rsidRPr="00B00AB1">
              <w:rPr>
                <w:noProof/>
              </w:rPr>
              <w:t>20,5</w:t>
            </w:r>
          </w:p>
        </w:tc>
        <w:tc>
          <w:tcPr>
            <w:tcW w:w="1134" w:type="dxa"/>
            <w:vAlign w:val="center"/>
          </w:tcPr>
          <w:p w14:paraId="7B240E97" w14:textId="77777777" w:rsidR="00685B75" w:rsidRPr="00B00AB1" w:rsidRDefault="001209EE">
            <w:pPr>
              <w:rPr>
                <w:noProof/>
              </w:rPr>
            </w:pPr>
            <w:r w:rsidRPr="00B00AB1">
              <w:rPr>
                <w:noProof/>
              </w:rPr>
              <w:t>636,4</w:t>
            </w:r>
          </w:p>
        </w:tc>
        <w:tc>
          <w:tcPr>
            <w:tcW w:w="1276" w:type="dxa"/>
            <w:vAlign w:val="center"/>
          </w:tcPr>
          <w:p w14:paraId="3150C106" w14:textId="77777777" w:rsidR="00685B75" w:rsidRPr="00B00AB1" w:rsidRDefault="001209EE">
            <w:pPr>
              <w:rPr>
                <w:noProof/>
              </w:rPr>
            </w:pPr>
            <w:r w:rsidRPr="00B00AB1">
              <w:rPr>
                <w:noProof/>
              </w:rPr>
              <w:t>1,80</w:t>
            </w:r>
          </w:p>
        </w:tc>
        <w:tc>
          <w:tcPr>
            <w:tcW w:w="1459" w:type="dxa"/>
            <w:vAlign w:val="center"/>
          </w:tcPr>
          <w:p w14:paraId="0209DAED" w14:textId="77777777" w:rsidR="00685B75" w:rsidRPr="00B00AB1" w:rsidRDefault="001209EE">
            <w:pPr>
              <w:rPr>
                <w:noProof/>
              </w:rPr>
            </w:pPr>
            <w:r w:rsidRPr="00B00AB1">
              <w:rPr>
                <w:noProof/>
              </w:rPr>
              <w:t>102,26</w:t>
            </w:r>
          </w:p>
        </w:tc>
        <w:tc>
          <w:tcPr>
            <w:tcW w:w="1639" w:type="dxa"/>
            <w:vAlign w:val="center"/>
          </w:tcPr>
          <w:p w14:paraId="4F205E1C" w14:textId="77777777" w:rsidR="00685B75" w:rsidRPr="00B00AB1" w:rsidRDefault="001209EE">
            <w:pPr>
              <w:rPr>
                <w:noProof/>
              </w:rPr>
            </w:pPr>
            <w:r w:rsidRPr="00B00AB1">
              <w:rPr>
                <w:noProof/>
              </w:rPr>
              <w:t>0,30</w:t>
            </w:r>
          </w:p>
        </w:tc>
        <w:tc>
          <w:tcPr>
            <w:tcW w:w="1639" w:type="dxa"/>
            <w:vAlign w:val="center"/>
          </w:tcPr>
          <w:p w14:paraId="27C731DD" w14:textId="77777777" w:rsidR="00685B75" w:rsidRPr="00B00AB1" w:rsidRDefault="001209EE">
            <w:pPr>
              <w:rPr>
                <w:noProof/>
              </w:rPr>
            </w:pPr>
            <w:r w:rsidRPr="00B00AB1">
              <w:rPr>
                <w:noProof/>
              </w:rPr>
              <w:t>5,22</w:t>
            </w:r>
          </w:p>
        </w:tc>
      </w:tr>
      <w:tr w:rsidR="00685B75" w:rsidRPr="00B00AB1" w14:paraId="55C9B109" w14:textId="77777777" w:rsidTr="00FB4D55">
        <w:trPr>
          <w:jc w:val="center"/>
        </w:trPr>
        <w:tc>
          <w:tcPr>
            <w:tcW w:w="1639" w:type="dxa"/>
            <w:vAlign w:val="center"/>
          </w:tcPr>
          <w:p w14:paraId="2749ACBF" w14:textId="77777777" w:rsidR="00685B75" w:rsidRPr="00B00AB1" w:rsidRDefault="001209EE">
            <w:pPr>
              <w:rPr>
                <w:noProof/>
              </w:rPr>
            </w:pPr>
            <w:r w:rsidRPr="00B00AB1">
              <w:rPr>
                <w:noProof/>
              </w:rPr>
              <w:t>Bulgaria</w:t>
            </w:r>
          </w:p>
        </w:tc>
        <w:tc>
          <w:tcPr>
            <w:tcW w:w="1639" w:type="dxa"/>
            <w:vAlign w:val="center"/>
          </w:tcPr>
          <w:p w14:paraId="5074E9B0" w14:textId="77777777" w:rsidR="00685B75" w:rsidRPr="00B00AB1" w:rsidRDefault="001209EE">
            <w:pPr>
              <w:rPr>
                <w:noProof/>
              </w:rPr>
            </w:pPr>
            <w:r w:rsidRPr="00B00AB1">
              <w:rPr>
                <w:noProof/>
              </w:rPr>
              <w:t>1,04</w:t>
            </w:r>
          </w:p>
        </w:tc>
        <w:tc>
          <w:tcPr>
            <w:tcW w:w="1346" w:type="dxa"/>
            <w:vAlign w:val="center"/>
          </w:tcPr>
          <w:p w14:paraId="3035D7A9" w14:textId="77777777" w:rsidR="00685B75" w:rsidRPr="00B00AB1" w:rsidRDefault="001209EE">
            <w:pPr>
              <w:rPr>
                <w:noProof/>
              </w:rPr>
            </w:pPr>
            <w:r w:rsidRPr="00B00AB1">
              <w:rPr>
                <w:noProof/>
              </w:rPr>
              <w:t>123,80</w:t>
            </w:r>
          </w:p>
        </w:tc>
        <w:tc>
          <w:tcPr>
            <w:tcW w:w="1276" w:type="dxa"/>
            <w:vAlign w:val="center"/>
          </w:tcPr>
          <w:p w14:paraId="1C9F3641" w14:textId="77777777" w:rsidR="00685B75" w:rsidRPr="00B00AB1" w:rsidRDefault="001209EE">
            <w:pPr>
              <w:rPr>
                <w:noProof/>
              </w:rPr>
            </w:pPr>
            <w:r w:rsidRPr="00B00AB1">
              <w:rPr>
                <w:noProof/>
              </w:rPr>
              <w:t>1,7</w:t>
            </w:r>
          </w:p>
        </w:tc>
        <w:tc>
          <w:tcPr>
            <w:tcW w:w="1134" w:type="dxa"/>
            <w:vAlign w:val="center"/>
          </w:tcPr>
          <w:p w14:paraId="22F11682" w14:textId="77777777" w:rsidR="00685B75" w:rsidRPr="00B00AB1" w:rsidRDefault="001209EE">
            <w:pPr>
              <w:rPr>
                <w:noProof/>
              </w:rPr>
            </w:pPr>
            <w:r w:rsidRPr="00B00AB1">
              <w:rPr>
                <w:noProof/>
              </w:rPr>
              <w:t>22,5</w:t>
            </w:r>
          </w:p>
        </w:tc>
        <w:tc>
          <w:tcPr>
            <w:tcW w:w="1276" w:type="dxa"/>
            <w:vAlign w:val="center"/>
          </w:tcPr>
          <w:p w14:paraId="15F94A3A" w14:textId="77777777" w:rsidR="00685B75" w:rsidRPr="00B00AB1" w:rsidRDefault="001209EE">
            <w:pPr>
              <w:rPr>
                <w:noProof/>
              </w:rPr>
            </w:pPr>
            <w:r w:rsidRPr="00B00AB1">
              <w:rPr>
                <w:noProof/>
              </w:rPr>
              <w:t>11,35</w:t>
            </w:r>
          </w:p>
        </w:tc>
        <w:tc>
          <w:tcPr>
            <w:tcW w:w="1459" w:type="dxa"/>
            <w:vAlign w:val="center"/>
          </w:tcPr>
          <w:p w14:paraId="17A1541C" w14:textId="77777777" w:rsidR="00685B75" w:rsidRPr="00B00AB1" w:rsidRDefault="001209EE">
            <w:pPr>
              <w:rPr>
                <w:noProof/>
              </w:rPr>
            </w:pPr>
            <w:r w:rsidRPr="00B00AB1">
              <w:rPr>
                <w:noProof/>
              </w:rPr>
              <w:t>644,84</w:t>
            </w:r>
          </w:p>
        </w:tc>
        <w:tc>
          <w:tcPr>
            <w:tcW w:w="1639" w:type="dxa"/>
            <w:vAlign w:val="center"/>
          </w:tcPr>
          <w:p w14:paraId="23248320" w14:textId="77777777" w:rsidR="00685B75" w:rsidRPr="00B00AB1" w:rsidRDefault="001209EE">
            <w:pPr>
              <w:rPr>
                <w:noProof/>
              </w:rPr>
            </w:pPr>
            <w:r w:rsidRPr="00B00AB1">
              <w:rPr>
                <w:noProof/>
              </w:rPr>
              <w:t>0,00</w:t>
            </w:r>
          </w:p>
        </w:tc>
        <w:tc>
          <w:tcPr>
            <w:tcW w:w="1639" w:type="dxa"/>
            <w:vAlign w:val="center"/>
          </w:tcPr>
          <w:p w14:paraId="4AC72B01" w14:textId="77777777" w:rsidR="00685B75" w:rsidRPr="00B00AB1" w:rsidRDefault="001209EE">
            <w:pPr>
              <w:rPr>
                <w:noProof/>
              </w:rPr>
            </w:pPr>
            <w:r w:rsidRPr="00B00AB1">
              <w:rPr>
                <w:noProof/>
              </w:rPr>
              <w:t>0,00</w:t>
            </w:r>
          </w:p>
        </w:tc>
      </w:tr>
      <w:tr w:rsidR="00685B75" w:rsidRPr="00B00AB1" w14:paraId="6F9D8668" w14:textId="77777777" w:rsidTr="00FB4D55">
        <w:trPr>
          <w:jc w:val="center"/>
        </w:trPr>
        <w:tc>
          <w:tcPr>
            <w:tcW w:w="1639" w:type="dxa"/>
            <w:vAlign w:val="center"/>
          </w:tcPr>
          <w:p w14:paraId="359980C9" w14:textId="77777777" w:rsidR="00685B75" w:rsidRPr="00B00AB1" w:rsidRDefault="001209EE">
            <w:pPr>
              <w:rPr>
                <w:noProof/>
              </w:rPr>
            </w:pPr>
            <w:r w:rsidRPr="00B00AB1">
              <w:rPr>
                <w:noProof/>
              </w:rPr>
              <w:t>Croația</w:t>
            </w:r>
          </w:p>
        </w:tc>
        <w:tc>
          <w:tcPr>
            <w:tcW w:w="1639" w:type="dxa"/>
            <w:vAlign w:val="center"/>
          </w:tcPr>
          <w:p w14:paraId="5CEE62AE" w14:textId="77777777" w:rsidR="00685B75" w:rsidRPr="00B00AB1" w:rsidRDefault="001209EE">
            <w:pPr>
              <w:rPr>
                <w:noProof/>
              </w:rPr>
            </w:pPr>
            <w:r w:rsidRPr="00B00AB1">
              <w:rPr>
                <w:noProof/>
              </w:rPr>
              <w:t>1,19</w:t>
            </w:r>
          </w:p>
        </w:tc>
        <w:tc>
          <w:tcPr>
            <w:tcW w:w="1346" w:type="dxa"/>
            <w:vAlign w:val="center"/>
          </w:tcPr>
          <w:p w14:paraId="404C87E0" w14:textId="77777777" w:rsidR="00685B75" w:rsidRPr="00B00AB1" w:rsidRDefault="001209EE">
            <w:pPr>
              <w:rPr>
                <w:noProof/>
              </w:rPr>
            </w:pPr>
            <w:r w:rsidRPr="00B00AB1">
              <w:rPr>
                <w:noProof/>
              </w:rPr>
              <w:t>141,63</w:t>
            </w:r>
          </w:p>
        </w:tc>
        <w:tc>
          <w:tcPr>
            <w:tcW w:w="1276" w:type="dxa"/>
            <w:vAlign w:val="center"/>
          </w:tcPr>
          <w:p w14:paraId="53056DF9" w14:textId="77777777" w:rsidR="00685B75" w:rsidRPr="00B00AB1" w:rsidRDefault="001209EE">
            <w:pPr>
              <w:rPr>
                <w:noProof/>
              </w:rPr>
            </w:pPr>
            <w:r w:rsidRPr="00B00AB1">
              <w:rPr>
                <w:noProof/>
              </w:rPr>
              <w:t>2,2</w:t>
            </w:r>
          </w:p>
        </w:tc>
        <w:tc>
          <w:tcPr>
            <w:tcW w:w="1134" w:type="dxa"/>
            <w:vAlign w:val="center"/>
          </w:tcPr>
          <w:p w14:paraId="1258BBE2" w14:textId="77777777" w:rsidR="00685B75" w:rsidRPr="00B00AB1" w:rsidRDefault="001209EE">
            <w:pPr>
              <w:rPr>
                <w:noProof/>
              </w:rPr>
            </w:pPr>
            <w:r w:rsidRPr="00B00AB1">
              <w:rPr>
                <w:noProof/>
              </w:rPr>
              <w:t>21,8</w:t>
            </w:r>
          </w:p>
        </w:tc>
        <w:tc>
          <w:tcPr>
            <w:tcW w:w="1276" w:type="dxa"/>
            <w:vAlign w:val="center"/>
          </w:tcPr>
          <w:p w14:paraId="712C7915" w14:textId="77777777" w:rsidR="00685B75" w:rsidRPr="00B00AB1" w:rsidRDefault="001209EE">
            <w:pPr>
              <w:rPr>
                <w:noProof/>
              </w:rPr>
            </w:pPr>
            <w:r w:rsidRPr="00B00AB1">
              <w:rPr>
                <w:noProof/>
              </w:rPr>
              <w:t>7,60</w:t>
            </w:r>
          </w:p>
        </w:tc>
        <w:tc>
          <w:tcPr>
            <w:tcW w:w="1459" w:type="dxa"/>
            <w:vAlign w:val="center"/>
          </w:tcPr>
          <w:p w14:paraId="522E0C5F" w14:textId="77777777" w:rsidR="00685B75" w:rsidRPr="00B00AB1" w:rsidRDefault="001209EE">
            <w:pPr>
              <w:rPr>
                <w:noProof/>
              </w:rPr>
            </w:pPr>
            <w:r w:rsidRPr="00B00AB1">
              <w:rPr>
                <w:noProof/>
              </w:rPr>
              <w:t>431,78</w:t>
            </w:r>
          </w:p>
        </w:tc>
        <w:tc>
          <w:tcPr>
            <w:tcW w:w="1639" w:type="dxa"/>
            <w:vAlign w:val="center"/>
          </w:tcPr>
          <w:p w14:paraId="4B9D6829" w14:textId="77777777" w:rsidR="00685B75" w:rsidRPr="00B00AB1" w:rsidRDefault="001209EE">
            <w:pPr>
              <w:rPr>
                <w:noProof/>
              </w:rPr>
            </w:pPr>
            <w:r w:rsidRPr="00B00AB1">
              <w:rPr>
                <w:noProof/>
              </w:rPr>
              <w:t>11,20</w:t>
            </w:r>
          </w:p>
        </w:tc>
        <w:tc>
          <w:tcPr>
            <w:tcW w:w="1639" w:type="dxa"/>
            <w:vAlign w:val="center"/>
          </w:tcPr>
          <w:p w14:paraId="70B1C9F4" w14:textId="77777777" w:rsidR="00685B75" w:rsidRPr="00B00AB1" w:rsidRDefault="001209EE">
            <w:pPr>
              <w:rPr>
                <w:noProof/>
              </w:rPr>
            </w:pPr>
            <w:r w:rsidRPr="00B00AB1">
              <w:rPr>
                <w:noProof/>
              </w:rPr>
              <w:t>194,73</w:t>
            </w:r>
          </w:p>
        </w:tc>
      </w:tr>
      <w:tr w:rsidR="00685B75" w:rsidRPr="00B00AB1" w14:paraId="4AA8DB71" w14:textId="77777777" w:rsidTr="00FB4D55">
        <w:trPr>
          <w:jc w:val="center"/>
        </w:trPr>
        <w:tc>
          <w:tcPr>
            <w:tcW w:w="1639" w:type="dxa"/>
            <w:vAlign w:val="center"/>
          </w:tcPr>
          <w:p w14:paraId="093A2BDC" w14:textId="77777777" w:rsidR="00685B75" w:rsidRPr="00B00AB1" w:rsidRDefault="001209EE">
            <w:pPr>
              <w:rPr>
                <w:noProof/>
              </w:rPr>
            </w:pPr>
            <w:r w:rsidRPr="00B00AB1">
              <w:rPr>
                <w:noProof/>
              </w:rPr>
              <w:t>Cipru</w:t>
            </w:r>
          </w:p>
        </w:tc>
        <w:tc>
          <w:tcPr>
            <w:tcW w:w="1639" w:type="dxa"/>
            <w:vAlign w:val="center"/>
          </w:tcPr>
          <w:p w14:paraId="17B155F0" w14:textId="77777777" w:rsidR="00685B75" w:rsidRPr="00B00AB1" w:rsidRDefault="001209EE">
            <w:pPr>
              <w:rPr>
                <w:noProof/>
              </w:rPr>
            </w:pPr>
            <w:r w:rsidRPr="00B00AB1">
              <w:rPr>
                <w:noProof/>
              </w:rPr>
              <w:t>1,28</w:t>
            </w:r>
          </w:p>
        </w:tc>
        <w:tc>
          <w:tcPr>
            <w:tcW w:w="1346" w:type="dxa"/>
            <w:vAlign w:val="center"/>
          </w:tcPr>
          <w:p w14:paraId="093AA8D0" w14:textId="77777777" w:rsidR="00685B75" w:rsidRPr="00B00AB1" w:rsidRDefault="001209EE">
            <w:pPr>
              <w:rPr>
                <w:noProof/>
              </w:rPr>
            </w:pPr>
            <w:r w:rsidRPr="00B00AB1">
              <w:rPr>
                <w:noProof/>
              </w:rPr>
              <w:t>152,91</w:t>
            </w:r>
          </w:p>
        </w:tc>
        <w:tc>
          <w:tcPr>
            <w:tcW w:w="1276" w:type="dxa"/>
            <w:vAlign w:val="center"/>
          </w:tcPr>
          <w:p w14:paraId="2A6AF820" w14:textId="77777777" w:rsidR="00685B75" w:rsidRPr="00B00AB1" w:rsidRDefault="001209EE">
            <w:pPr>
              <w:rPr>
                <w:noProof/>
              </w:rPr>
            </w:pPr>
            <w:r w:rsidRPr="00B00AB1">
              <w:rPr>
                <w:noProof/>
              </w:rPr>
              <w:t>0,00</w:t>
            </w:r>
          </w:p>
        </w:tc>
        <w:tc>
          <w:tcPr>
            <w:tcW w:w="1134" w:type="dxa"/>
            <w:vAlign w:val="center"/>
          </w:tcPr>
          <w:p w14:paraId="64BD9ED1" w14:textId="77777777" w:rsidR="00685B75" w:rsidRPr="00B00AB1" w:rsidRDefault="001209EE">
            <w:pPr>
              <w:rPr>
                <w:noProof/>
              </w:rPr>
            </w:pPr>
            <w:r w:rsidRPr="00B00AB1">
              <w:rPr>
                <w:noProof/>
              </w:rPr>
              <w:t>0,00</w:t>
            </w:r>
          </w:p>
        </w:tc>
        <w:tc>
          <w:tcPr>
            <w:tcW w:w="1276" w:type="dxa"/>
            <w:vAlign w:val="center"/>
          </w:tcPr>
          <w:p w14:paraId="5982A4CC" w14:textId="77777777" w:rsidR="00685B75" w:rsidRPr="00B00AB1" w:rsidRDefault="001209EE">
            <w:pPr>
              <w:rPr>
                <w:noProof/>
              </w:rPr>
            </w:pPr>
            <w:r w:rsidRPr="00B00AB1">
              <w:rPr>
                <w:noProof/>
              </w:rPr>
              <w:t>2,70</w:t>
            </w:r>
          </w:p>
        </w:tc>
        <w:tc>
          <w:tcPr>
            <w:tcW w:w="1459" w:type="dxa"/>
            <w:vAlign w:val="center"/>
          </w:tcPr>
          <w:p w14:paraId="03F8FD08" w14:textId="77777777" w:rsidR="00685B75" w:rsidRPr="00B00AB1" w:rsidRDefault="001209EE">
            <w:pPr>
              <w:rPr>
                <w:noProof/>
              </w:rPr>
            </w:pPr>
            <w:r w:rsidRPr="00B00AB1">
              <w:rPr>
                <w:noProof/>
              </w:rPr>
              <w:t>153,40</w:t>
            </w:r>
          </w:p>
        </w:tc>
        <w:tc>
          <w:tcPr>
            <w:tcW w:w="1639" w:type="dxa"/>
            <w:vAlign w:val="center"/>
          </w:tcPr>
          <w:p w14:paraId="020FC3FF" w14:textId="77777777" w:rsidR="00685B75" w:rsidRPr="00B00AB1" w:rsidRDefault="001209EE">
            <w:pPr>
              <w:rPr>
                <w:noProof/>
              </w:rPr>
            </w:pPr>
            <w:r w:rsidRPr="00B00AB1">
              <w:rPr>
                <w:noProof/>
              </w:rPr>
              <w:t>0,00</w:t>
            </w:r>
          </w:p>
        </w:tc>
        <w:tc>
          <w:tcPr>
            <w:tcW w:w="1639" w:type="dxa"/>
            <w:vAlign w:val="center"/>
          </w:tcPr>
          <w:p w14:paraId="31DEC7EF" w14:textId="77777777" w:rsidR="00685B75" w:rsidRPr="00B00AB1" w:rsidRDefault="001209EE">
            <w:pPr>
              <w:rPr>
                <w:noProof/>
              </w:rPr>
            </w:pPr>
            <w:r w:rsidRPr="00B00AB1">
              <w:rPr>
                <w:noProof/>
              </w:rPr>
              <w:t>0,00</w:t>
            </w:r>
          </w:p>
        </w:tc>
      </w:tr>
      <w:tr w:rsidR="00685B75" w:rsidRPr="00B00AB1" w14:paraId="2F13C8BC" w14:textId="77777777" w:rsidTr="00FB4D55">
        <w:trPr>
          <w:jc w:val="center"/>
        </w:trPr>
        <w:tc>
          <w:tcPr>
            <w:tcW w:w="1639" w:type="dxa"/>
            <w:vAlign w:val="center"/>
          </w:tcPr>
          <w:p w14:paraId="4AF750B2" w14:textId="77777777" w:rsidR="00685B75" w:rsidRPr="00B00AB1" w:rsidRDefault="001209EE">
            <w:pPr>
              <w:rPr>
                <w:noProof/>
              </w:rPr>
            </w:pPr>
            <w:r w:rsidRPr="00B00AB1">
              <w:rPr>
                <w:noProof/>
              </w:rPr>
              <w:t>Cehia</w:t>
            </w:r>
          </w:p>
        </w:tc>
        <w:tc>
          <w:tcPr>
            <w:tcW w:w="1639" w:type="dxa"/>
            <w:vAlign w:val="center"/>
          </w:tcPr>
          <w:p w14:paraId="0CDFA3EB" w14:textId="77777777" w:rsidR="00685B75" w:rsidRPr="00B00AB1" w:rsidRDefault="001209EE">
            <w:pPr>
              <w:rPr>
                <w:noProof/>
              </w:rPr>
            </w:pPr>
            <w:r w:rsidRPr="00B00AB1">
              <w:rPr>
                <w:noProof/>
              </w:rPr>
              <w:t>1,86</w:t>
            </w:r>
          </w:p>
        </w:tc>
        <w:tc>
          <w:tcPr>
            <w:tcW w:w="1346" w:type="dxa"/>
            <w:vAlign w:val="center"/>
          </w:tcPr>
          <w:p w14:paraId="7AA02D62" w14:textId="77777777" w:rsidR="00685B75" w:rsidRPr="00B00AB1" w:rsidRDefault="001209EE">
            <w:pPr>
              <w:rPr>
                <w:noProof/>
              </w:rPr>
            </w:pPr>
            <w:r w:rsidRPr="00B00AB1">
              <w:rPr>
                <w:noProof/>
              </w:rPr>
              <w:t>222,62</w:t>
            </w:r>
          </w:p>
        </w:tc>
        <w:tc>
          <w:tcPr>
            <w:tcW w:w="1276" w:type="dxa"/>
            <w:vAlign w:val="center"/>
          </w:tcPr>
          <w:p w14:paraId="6DF9FF96" w14:textId="77777777" w:rsidR="00685B75" w:rsidRPr="00B00AB1" w:rsidRDefault="001209EE">
            <w:pPr>
              <w:rPr>
                <w:noProof/>
              </w:rPr>
            </w:pPr>
            <w:r w:rsidRPr="00B00AB1">
              <w:rPr>
                <w:noProof/>
              </w:rPr>
              <w:t>10,2</w:t>
            </w:r>
          </w:p>
        </w:tc>
        <w:tc>
          <w:tcPr>
            <w:tcW w:w="1134" w:type="dxa"/>
            <w:vAlign w:val="center"/>
          </w:tcPr>
          <w:p w14:paraId="2ACF086B" w14:textId="77777777" w:rsidR="00685B75" w:rsidRPr="00B00AB1" w:rsidRDefault="001209EE">
            <w:pPr>
              <w:rPr>
                <w:noProof/>
              </w:rPr>
            </w:pPr>
            <w:r w:rsidRPr="00B00AB1">
              <w:rPr>
                <w:noProof/>
              </w:rPr>
              <w:t>188</w:t>
            </w:r>
          </w:p>
        </w:tc>
        <w:tc>
          <w:tcPr>
            <w:tcW w:w="1276" w:type="dxa"/>
            <w:vAlign w:val="center"/>
          </w:tcPr>
          <w:p w14:paraId="6382AC23" w14:textId="77777777" w:rsidR="00685B75" w:rsidRPr="00B00AB1" w:rsidRDefault="001209EE">
            <w:pPr>
              <w:rPr>
                <w:noProof/>
              </w:rPr>
            </w:pPr>
            <w:r w:rsidRPr="00B00AB1">
              <w:rPr>
                <w:noProof/>
              </w:rPr>
              <w:t>34,75</w:t>
            </w:r>
          </w:p>
        </w:tc>
        <w:tc>
          <w:tcPr>
            <w:tcW w:w="1459" w:type="dxa"/>
            <w:vAlign w:val="center"/>
          </w:tcPr>
          <w:p w14:paraId="2712AE8E" w14:textId="77777777" w:rsidR="00685B75" w:rsidRPr="00B00AB1" w:rsidRDefault="001209EE">
            <w:pPr>
              <w:rPr>
                <w:noProof/>
              </w:rPr>
            </w:pPr>
            <w:r w:rsidRPr="00B00AB1">
              <w:rPr>
                <w:noProof/>
              </w:rPr>
              <w:t>1947,28</w:t>
            </w:r>
          </w:p>
        </w:tc>
        <w:tc>
          <w:tcPr>
            <w:tcW w:w="1639" w:type="dxa"/>
            <w:vAlign w:val="center"/>
          </w:tcPr>
          <w:p w14:paraId="12BF5063" w14:textId="77777777" w:rsidR="00685B75" w:rsidRPr="00B00AB1" w:rsidRDefault="001209EE">
            <w:pPr>
              <w:rPr>
                <w:noProof/>
              </w:rPr>
            </w:pPr>
            <w:r w:rsidRPr="00B00AB1">
              <w:rPr>
                <w:noProof/>
              </w:rPr>
              <w:t>0,00</w:t>
            </w:r>
          </w:p>
        </w:tc>
        <w:tc>
          <w:tcPr>
            <w:tcW w:w="1639" w:type="dxa"/>
            <w:vAlign w:val="center"/>
          </w:tcPr>
          <w:p w14:paraId="507B8E6D" w14:textId="77777777" w:rsidR="00685B75" w:rsidRPr="00B00AB1" w:rsidRDefault="001209EE">
            <w:pPr>
              <w:rPr>
                <w:noProof/>
              </w:rPr>
            </w:pPr>
            <w:r w:rsidRPr="00B00AB1">
              <w:rPr>
                <w:noProof/>
              </w:rPr>
              <w:t>0,00</w:t>
            </w:r>
          </w:p>
        </w:tc>
      </w:tr>
      <w:tr w:rsidR="00685B75" w:rsidRPr="00B00AB1" w14:paraId="777BE20B" w14:textId="77777777" w:rsidTr="00FB4D55">
        <w:trPr>
          <w:jc w:val="center"/>
        </w:trPr>
        <w:tc>
          <w:tcPr>
            <w:tcW w:w="1639" w:type="dxa"/>
            <w:vAlign w:val="center"/>
          </w:tcPr>
          <w:p w14:paraId="2508A5AC" w14:textId="77777777" w:rsidR="00685B75" w:rsidRPr="00B00AB1" w:rsidRDefault="001209EE">
            <w:pPr>
              <w:rPr>
                <w:noProof/>
              </w:rPr>
            </w:pPr>
            <w:r w:rsidRPr="00B00AB1">
              <w:rPr>
                <w:noProof/>
              </w:rPr>
              <w:t>Danemarca</w:t>
            </w:r>
          </w:p>
        </w:tc>
        <w:tc>
          <w:tcPr>
            <w:tcW w:w="1639" w:type="dxa"/>
            <w:vAlign w:val="center"/>
          </w:tcPr>
          <w:p w14:paraId="57C87500" w14:textId="77777777" w:rsidR="00685B75" w:rsidRPr="00B00AB1" w:rsidRDefault="001209EE">
            <w:pPr>
              <w:rPr>
                <w:noProof/>
              </w:rPr>
            </w:pPr>
            <w:r w:rsidRPr="00B00AB1">
              <w:rPr>
                <w:noProof/>
              </w:rPr>
              <w:t>3,65</w:t>
            </w:r>
          </w:p>
        </w:tc>
        <w:tc>
          <w:tcPr>
            <w:tcW w:w="1346" w:type="dxa"/>
            <w:vAlign w:val="center"/>
          </w:tcPr>
          <w:p w14:paraId="403D5FB6" w14:textId="77777777" w:rsidR="00685B75" w:rsidRPr="00B00AB1" w:rsidRDefault="001209EE">
            <w:pPr>
              <w:rPr>
                <w:noProof/>
              </w:rPr>
            </w:pPr>
            <w:r w:rsidRPr="00B00AB1">
              <w:rPr>
                <w:noProof/>
              </w:rPr>
              <w:t>436,05</w:t>
            </w:r>
          </w:p>
        </w:tc>
        <w:tc>
          <w:tcPr>
            <w:tcW w:w="1276" w:type="dxa"/>
            <w:vAlign w:val="center"/>
          </w:tcPr>
          <w:p w14:paraId="0D8D9360" w14:textId="77777777" w:rsidR="00685B75" w:rsidRPr="00B00AB1" w:rsidRDefault="001209EE">
            <w:pPr>
              <w:rPr>
                <w:noProof/>
              </w:rPr>
            </w:pPr>
            <w:r w:rsidRPr="00B00AB1">
              <w:rPr>
                <w:noProof/>
              </w:rPr>
              <w:t>10,9</w:t>
            </w:r>
          </w:p>
        </w:tc>
        <w:tc>
          <w:tcPr>
            <w:tcW w:w="1134" w:type="dxa"/>
            <w:vAlign w:val="center"/>
          </w:tcPr>
          <w:p w14:paraId="0B5B7D94" w14:textId="77777777" w:rsidR="00685B75" w:rsidRPr="00B00AB1" w:rsidRDefault="001209EE">
            <w:pPr>
              <w:rPr>
                <w:noProof/>
              </w:rPr>
            </w:pPr>
            <w:r w:rsidRPr="00B00AB1">
              <w:rPr>
                <w:noProof/>
              </w:rPr>
              <w:t>165,1</w:t>
            </w:r>
          </w:p>
        </w:tc>
        <w:tc>
          <w:tcPr>
            <w:tcW w:w="1276" w:type="dxa"/>
            <w:vAlign w:val="center"/>
          </w:tcPr>
          <w:p w14:paraId="4FED56FB" w14:textId="77777777" w:rsidR="00685B75" w:rsidRPr="00B00AB1" w:rsidRDefault="001209EE">
            <w:pPr>
              <w:rPr>
                <w:noProof/>
              </w:rPr>
            </w:pPr>
            <w:r w:rsidRPr="00B00AB1">
              <w:rPr>
                <w:noProof/>
              </w:rPr>
              <w:t>14,00</w:t>
            </w:r>
          </w:p>
        </w:tc>
        <w:tc>
          <w:tcPr>
            <w:tcW w:w="1459" w:type="dxa"/>
            <w:vAlign w:val="center"/>
          </w:tcPr>
          <w:p w14:paraId="5F2EA835" w14:textId="77777777" w:rsidR="00685B75" w:rsidRPr="00B00AB1" w:rsidRDefault="001209EE">
            <w:pPr>
              <w:rPr>
                <w:noProof/>
              </w:rPr>
            </w:pPr>
            <w:r w:rsidRPr="00B00AB1">
              <w:rPr>
                <w:noProof/>
              </w:rPr>
              <w:t>795,39</w:t>
            </w:r>
          </w:p>
        </w:tc>
        <w:tc>
          <w:tcPr>
            <w:tcW w:w="1639" w:type="dxa"/>
            <w:vAlign w:val="center"/>
          </w:tcPr>
          <w:p w14:paraId="1BF7EEF8" w14:textId="77777777" w:rsidR="00685B75" w:rsidRPr="00B00AB1" w:rsidRDefault="001209EE">
            <w:pPr>
              <w:rPr>
                <w:noProof/>
              </w:rPr>
            </w:pPr>
            <w:r w:rsidRPr="00B00AB1">
              <w:rPr>
                <w:noProof/>
              </w:rPr>
              <w:t>13,20</w:t>
            </w:r>
          </w:p>
        </w:tc>
        <w:tc>
          <w:tcPr>
            <w:tcW w:w="1639" w:type="dxa"/>
            <w:vAlign w:val="center"/>
          </w:tcPr>
          <w:p w14:paraId="11976149" w14:textId="77777777" w:rsidR="00685B75" w:rsidRPr="00B00AB1" w:rsidRDefault="001209EE">
            <w:pPr>
              <w:rPr>
                <w:noProof/>
              </w:rPr>
            </w:pPr>
            <w:r w:rsidRPr="00B00AB1">
              <w:rPr>
                <w:noProof/>
              </w:rPr>
              <w:t>229,50</w:t>
            </w:r>
          </w:p>
        </w:tc>
      </w:tr>
      <w:tr w:rsidR="00685B75" w:rsidRPr="00B00AB1" w14:paraId="7064FED2" w14:textId="77777777" w:rsidTr="00FB4D55">
        <w:trPr>
          <w:jc w:val="center"/>
        </w:trPr>
        <w:tc>
          <w:tcPr>
            <w:tcW w:w="1639" w:type="dxa"/>
            <w:vAlign w:val="center"/>
          </w:tcPr>
          <w:p w14:paraId="669BA67F" w14:textId="77777777" w:rsidR="00685B75" w:rsidRPr="00B00AB1" w:rsidRDefault="001209EE">
            <w:pPr>
              <w:rPr>
                <w:noProof/>
              </w:rPr>
            </w:pPr>
            <w:r w:rsidRPr="00B00AB1">
              <w:rPr>
                <w:noProof/>
              </w:rPr>
              <w:t>Estonia</w:t>
            </w:r>
          </w:p>
        </w:tc>
        <w:tc>
          <w:tcPr>
            <w:tcW w:w="1639" w:type="dxa"/>
            <w:vAlign w:val="center"/>
          </w:tcPr>
          <w:p w14:paraId="7C4F428E" w14:textId="77777777" w:rsidR="00685B75" w:rsidRPr="00B00AB1" w:rsidRDefault="001209EE">
            <w:pPr>
              <w:rPr>
                <w:noProof/>
              </w:rPr>
            </w:pPr>
            <w:r w:rsidRPr="00B00AB1">
              <w:rPr>
                <w:noProof/>
              </w:rPr>
              <w:t>0,29</w:t>
            </w:r>
          </w:p>
        </w:tc>
        <w:tc>
          <w:tcPr>
            <w:tcW w:w="1346" w:type="dxa"/>
            <w:vAlign w:val="center"/>
          </w:tcPr>
          <w:p w14:paraId="07B93B6C" w14:textId="77777777" w:rsidR="00685B75" w:rsidRPr="00B00AB1" w:rsidRDefault="001209EE">
            <w:pPr>
              <w:rPr>
                <w:noProof/>
              </w:rPr>
            </w:pPr>
            <w:r w:rsidRPr="00B00AB1">
              <w:rPr>
                <w:noProof/>
              </w:rPr>
              <w:t>34,17</w:t>
            </w:r>
          </w:p>
        </w:tc>
        <w:tc>
          <w:tcPr>
            <w:tcW w:w="1276" w:type="dxa"/>
            <w:vAlign w:val="center"/>
          </w:tcPr>
          <w:p w14:paraId="68295F32" w14:textId="77777777" w:rsidR="00685B75" w:rsidRPr="00B00AB1" w:rsidRDefault="001209EE">
            <w:pPr>
              <w:rPr>
                <w:noProof/>
              </w:rPr>
            </w:pPr>
            <w:r w:rsidRPr="00B00AB1">
              <w:rPr>
                <w:noProof/>
              </w:rPr>
              <w:t>0,8</w:t>
            </w:r>
          </w:p>
        </w:tc>
        <w:tc>
          <w:tcPr>
            <w:tcW w:w="1134" w:type="dxa"/>
            <w:vAlign w:val="center"/>
          </w:tcPr>
          <w:p w14:paraId="1635ED83" w14:textId="77777777" w:rsidR="00685B75" w:rsidRPr="00B00AB1" w:rsidRDefault="001209EE">
            <w:pPr>
              <w:rPr>
                <w:noProof/>
              </w:rPr>
            </w:pPr>
            <w:r w:rsidRPr="00B00AB1">
              <w:rPr>
                <w:noProof/>
              </w:rPr>
              <w:t>12,4</w:t>
            </w:r>
          </w:p>
        </w:tc>
        <w:tc>
          <w:tcPr>
            <w:tcW w:w="1276" w:type="dxa"/>
            <w:vAlign w:val="center"/>
          </w:tcPr>
          <w:p w14:paraId="2DE58718" w14:textId="77777777" w:rsidR="00685B75" w:rsidRPr="00B00AB1" w:rsidRDefault="001209EE">
            <w:pPr>
              <w:rPr>
                <w:noProof/>
              </w:rPr>
            </w:pPr>
            <w:r w:rsidRPr="00B00AB1">
              <w:rPr>
                <w:noProof/>
              </w:rPr>
              <w:t>4,70</w:t>
            </w:r>
          </w:p>
        </w:tc>
        <w:tc>
          <w:tcPr>
            <w:tcW w:w="1459" w:type="dxa"/>
            <w:vAlign w:val="center"/>
          </w:tcPr>
          <w:p w14:paraId="597C68A7" w14:textId="77777777" w:rsidR="00685B75" w:rsidRPr="00B00AB1" w:rsidRDefault="001209EE">
            <w:pPr>
              <w:rPr>
                <w:noProof/>
              </w:rPr>
            </w:pPr>
            <w:r w:rsidRPr="00B00AB1">
              <w:rPr>
                <w:noProof/>
              </w:rPr>
              <w:t>267,02</w:t>
            </w:r>
          </w:p>
        </w:tc>
        <w:tc>
          <w:tcPr>
            <w:tcW w:w="1639" w:type="dxa"/>
            <w:vAlign w:val="center"/>
          </w:tcPr>
          <w:p w14:paraId="14C7ACB5" w14:textId="77777777" w:rsidR="00685B75" w:rsidRPr="00B00AB1" w:rsidRDefault="001209EE">
            <w:pPr>
              <w:rPr>
                <w:noProof/>
              </w:rPr>
            </w:pPr>
            <w:r w:rsidRPr="00B00AB1">
              <w:rPr>
                <w:noProof/>
              </w:rPr>
              <w:t>4,25</w:t>
            </w:r>
          </w:p>
        </w:tc>
        <w:tc>
          <w:tcPr>
            <w:tcW w:w="1639" w:type="dxa"/>
            <w:vAlign w:val="center"/>
          </w:tcPr>
          <w:p w14:paraId="4B394DA8" w14:textId="77777777" w:rsidR="00685B75" w:rsidRPr="00B00AB1" w:rsidRDefault="001209EE">
            <w:pPr>
              <w:rPr>
                <w:noProof/>
              </w:rPr>
            </w:pPr>
            <w:r w:rsidRPr="00B00AB1">
              <w:rPr>
                <w:noProof/>
              </w:rPr>
              <w:t>73,89</w:t>
            </w:r>
          </w:p>
        </w:tc>
      </w:tr>
      <w:tr w:rsidR="00685B75" w:rsidRPr="00B00AB1" w14:paraId="573A9082" w14:textId="77777777" w:rsidTr="00FB4D55">
        <w:trPr>
          <w:jc w:val="center"/>
        </w:trPr>
        <w:tc>
          <w:tcPr>
            <w:tcW w:w="1639" w:type="dxa"/>
            <w:vAlign w:val="center"/>
          </w:tcPr>
          <w:p w14:paraId="6D90A17E" w14:textId="77777777" w:rsidR="00685B75" w:rsidRPr="00B00AB1" w:rsidRDefault="001209EE">
            <w:pPr>
              <w:rPr>
                <w:noProof/>
              </w:rPr>
            </w:pPr>
            <w:r w:rsidRPr="00B00AB1">
              <w:rPr>
                <w:noProof/>
              </w:rPr>
              <w:t>Finlanda</w:t>
            </w:r>
          </w:p>
        </w:tc>
        <w:tc>
          <w:tcPr>
            <w:tcW w:w="1639" w:type="dxa"/>
            <w:vAlign w:val="center"/>
          </w:tcPr>
          <w:p w14:paraId="60904B7E" w14:textId="77777777" w:rsidR="00685B75" w:rsidRPr="00B00AB1" w:rsidRDefault="001209EE">
            <w:pPr>
              <w:rPr>
                <w:noProof/>
              </w:rPr>
            </w:pPr>
            <w:r w:rsidRPr="00B00AB1">
              <w:rPr>
                <w:noProof/>
              </w:rPr>
              <w:t>2,00</w:t>
            </w:r>
          </w:p>
        </w:tc>
        <w:tc>
          <w:tcPr>
            <w:tcW w:w="1346" w:type="dxa"/>
            <w:vAlign w:val="center"/>
          </w:tcPr>
          <w:p w14:paraId="1AAD1032" w14:textId="77777777" w:rsidR="00685B75" w:rsidRPr="00B00AB1" w:rsidRDefault="001209EE">
            <w:pPr>
              <w:rPr>
                <w:noProof/>
              </w:rPr>
            </w:pPr>
            <w:r w:rsidRPr="00B00AB1">
              <w:rPr>
                <w:noProof/>
              </w:rPr>
              <w:t>239,10</w:t>
            </w:r>
          </w:p>
        </w:tc>
        <w:tc>
          <w:tcPr>
            <w:tcW w:w="1276" w:type="dxa"/>
            <w:vAlign w:val="center"/>
          </w:tcPr>
          <w:p w14:paraId="7C530575" w14:textId="77777777" w:rsidR="00685B75" w:rsidRPr="00B00AB1" w:rsidRDefault="001209EE">
            <w:pPr>
              <w:rPr>
                <w:noProof/>
              </w:rPr>
            </w:pPr>
            <w:r w:rsidRPr="00B00AB1">
              <w:rPr>
                <w:noProof/>
              </w:rPr>
              <w:t>5,4</w:t>
            </w:r>
          </w:p>
        </w:tc>
        <w:tc>
          <w:tcPr>
            <w:tcW w:w="1134" w:type="dxa"/>
            <w:vAlign w:val="center"/>
          </w:tcPr>
          <w:p w14:paraId="18055BA8" w14:textId="77777777" w:rsidR="00685B75" w:rsidRPr="00B00AB1" w:rsidRDefault="001209EE">
            <w:pPr>
              <w:rPr>
                <w:noProof/>
              </w:rPr>
            </w:pPr>
            <w:r w:rsidRPr="00B00AB1">
              <w:rPr>
                <w:noProof/>
              </w:rPr>
              <w:t>52,5</w:t>
            </w:r>
          </w:p>
        </w:tc>
        <w:tc>
          <w:tcPr>
            <w:tcW w:w="1276" w:type="dxa"/>
            <w:vAlign w:val="center"/>
          </w:tcPr>
          <w:p w14:paraId="209A0324" w14:textId="77777777" w:rsidR="00685B75" w:rsidRPr="00B00AB1" w:rsidRDefault="001209EE">
            <w:pPr>
              <w:rPr>
                <w:noProof/>
              </w:rPr>
            </w:pPr>
            <w:r w:rsidRPr="00B00AB1">
              <w:rPr>
                <w:noProof/>
              </w:rPr>
              <w:t>11,45</w:t>
            </w:r>
          </w:p>
        </w:tc>
        <w:tc>
          <w:tcPr>
            <w:tcW w:w="1459" w:type="dxa"/>
            <w:vAlign w:val="center"/>
          </w:tcPr>
          <w:p w14:paraId="4F773E04" w14:textId="77777777" w:rsidR="00685B75" w:rsidRPr="00B00AB1" w:rsidRDefault="001209EE">
            <w:pPr>
              <w:rPr>
                <w:noProof/>
              </w:rPr>
            </w:pPr>
            <w:r w:rsidRPr="00B00AB1">
              <w:rPr>
                <w:noProof/>
              </w:rPr>
              <w:t>650,52</w:t>
            </w:r>
          </w:p>
        </w:tc>
        <w:tc>
          <w:tcPr>
            <w:tcW w:w="1639" w:type="dxa"/>
            <w:vAlign w:val="center"/>
          </w:tcPr>
          <w:p w14:paraId="2C92F34D" w14:textId="77777777" w:rsidR="00685B75" w:rsidRPr="00B00AB1" w:rsidRDefault="001209EE">
            <w:pPr>
              <w:rPr>
                <w:noProof/>
              </w:rPr>
            </w:pPr>
            <w:r w:rsidRPr="00B00AB1">
              <w:rPr>
                <w:noProof/>
              </w:rPr>
              <w:t>5,20</w:t>
            </w:r>
          </w:p>
        </w:tc>
        <w:tc>
          <w:tcPr>
            <w:tcW w:w="1639" w:type="dxa"/>
            <w:vAlign w:val="center"/>
          </w:tcPr>
          <w:p w14:paraId="1C8C8E44" w14:textId="77777777" w:rsidR="00685B75" w:rsidRPr="00B00AB1" w:rsidRDefault="001209EE">
            <w:pPr>
              <w:rPr>
                <w:noProof/>
              </w:rPr>
            </w:pPr>
            <w:r w:rsidRPr="00B00AB1">
              <w:rPr>
                <w:noProof/>
              </w:rPr>
              <w:t>90,41</w:t>
            </w:r>
          </w:p>
        </w:tc>
      </w:tr>
      <w:tr w:rsidR="00685B75" w:rsidRPr="00B00AB1" w14:paraId="49D1FDEC" w14:textId="77777777" w:rsidTr="00FB4D55">
        <w:trPr>
          <w:jc w:val="center"/>
        </w:trPr>
        <w:tc>
          <w:tcPr>
            <w:tcW w:w="1639" w:type="dxa"/>
            <w:vAlign w:val="center"/>
          </w:tcPr>
          <w:p w14:paraId="7CC6A1D7" w14:textId="77777777" w:rsidR="00685B75" w:rsidRPr="00B00AB1" w:rsidRDefault="001209EE">
            <w:pPr>
              <w:rPr>
                <w:noProof/>
              </w:rPr>
            </w:pPr>
            <w:r w:rsidRPr="00B00AB1">
              <w:rPr>
                <w:noProof/>
              </w:rPr>
              <w:t>Franța</w:t>
            </w:r>
          </w:p>
        </w:tc>
        <w:tc>
          <w:tcPr>
            <w:tcW w:w="1639" w:type="dxa"/>
            <w:vAlign w:val="center"/>
          </w:tcPr>
          <w:p w14:paraId="6B3BB468" w14:textId="77777777" w:rsidR="00685B75" w:rsidRPr="00B00AB1" w:rsidRDefault="001209EE">
            <w:pPr>
              <w:rPr>
                <w:noProof/>
              </w:rPr>
            </w:pPr>
            <w:r w:rsidRPr="00B00AB1">
              <w:rPr>
                <w:noProof/>
              </w:rPr>
              <w:t>20,58</w:t>
            </w:r>
          </w:p>
        </w:tc>
        <w:tc>
          <w:tcPr>
            <w:tcW w:w="1346" w:type="dxa"/>
            <w:vAlign w:val="center"/>
          </w:tcPr>
          <w:p w14:paraId="6C84EAFF" w14:textId="77777777" w:rsidR="00685B75" w:rsidRPr="00B00AB1" w:rsidRDefault="001209EE">
            <w:pPr>
              <w:rPr>
                <w:noProof/>
              </w:rPr>
            </w:pPr>
            <w:r w:rsidRPr="00B00AB1">
              <w:rPr>
                <w:noProof/>
              </w:rPr>
              <w:t>2458,53</w:t>
            </w:r>
          </w:p>
        </w:tc>
        <w:tc>
          <w:tcPr>
            <w:tcW w:w="1276" w:type="dxa"/>
            <w:vAlign w:val="center"/>
          </w:tcPr>
          <w:p w14:paraId="42382429" w14:textId="77777777" w:rsidR="00685B75" w:rsidRPr="00B00AB1" w:rsidRDefault="001209EE">
            <w:pPr>
              <w:rPr>
                <w:noProof/>
              </w:rPr>
            </w:pPr>
            <w:r w:rsidRPr="00B00AB1">
              <w:rPr>
                <w:noProof/>
              </w:rPr>
              <w:t>98,8</w:t>
            </w:r>
          </w:p>
        </w:tc>
        <w:tc>
          <w:tcPr>
            <w:tcW w:w="1134" w:type="dxa"/>
            <w:vAlign w:val="center"/>
          </w:tcPr>
          <w:p w14:paraId="7ED0058B" w14:textId="77777777" w:rsidR="00685B75" w:rsidRPr="00B00AB1" w:rsidRDefault="001209EE">
            <w:pPr>
              <w:rPr>
                <w:noProof/>
              </w:rPr>
            </w:pPr>
            <w:r w:rsidRPr="00B00AB1">
              <w:rPr>
                <w:noProof/>
              </w:rPr>
              <w:t>2392,1</w:t>
            </w:r>
          </w:p>
        </w:tc>
        <w:tc>
          <w:tcPr>
            <w:tcW w:w="1276" w:type="dxa"/>
            <w:vAlign w:val="center"/>
          </w:tcPr>
          <w:p w14:paraId="0D719EBC" w14:textId="77777777" w:rsidR="00685B75" w:rsidRPr="00B00AB1" w:rsidRDefault="001209EE">
            <w:pPr>
              <w:rPr>
                <w:noProof/>
              </w:rPr>
            </w:pPr>
            <w:r w:rsidRPr="00B00AB1">
              <w:rPr>
                <w:noProof/>
              </w:rPr>
              <w:t>75,85</w:t>
            </w:r>
          </w:p>
        </w:tc>
        <w:tc>
          <w:tcPr>
            <w:tcW w:w="1459" w:type="dxa"/>
            <w:vAlign w:val="center"/>
          </w:tcPr>
          <w:p w14:paraId="5AE341E0" w14:textId="77777777" w:rsidR="00685B75" w:rsidRPr="00B00AB1" w:rsidRDefault="001209EE">
            <w:pPr>
              <w:rPr>
                <w:noProof/>
              </w:rPr>
            </w:pPr>
            <w:r w:rsidRPr="00B00AB1">
              <w:rPr>
                <w:noProof/>
              </w:rPr>
              <w:t>4309,33</w:t>
            </w:r>
          </w:p>
        </w:tc>
        <w:tc>
          <w:tcPr>
            <w:tcW w:w="1639" w:type="dxa"/>
            <w:vAlign w:val="center"/>
          </w:tcPr>
          <w:p w14:paraId="5B631553" w14:textId="77777777" w:rsidR="00685B75" w:rsidRPr="00B00AB1" w:rsidRDefault="001209EE">
            <w:pPr>
              <w:rPr>
                <w:noProof/>
              </w:rPr>
            </w:pPr>
            <w:r w:rsidRPr="00B00AB1">
              <w:rPr>
                <w:noProof/>
              </w:rPr>
              <w:t>6,50</w:t>
            </w:r>
          </w:p>
        </w:tc>
        <w:tc>
          <w:tcPr>
            <w:tcW w:w="1639" w:type="dxa"/>
            <w:vAlign w:val="center"/>
          </w:tcPr>
          <w:p w14:paraId="03360106" w14:textId="77777777" w:rsidR="00685B75" w:rsidRPr="00B00AB1" w:rsidRDefault="001209EE">
            <w:pPr>
              <w:rPr>
                <w:noProof/>
              </w:rPr>
            </w:pPr>
            <w:r w:rsidRPr="00B00AB1">
              <w:rPr>
                <w:noProof/>
              </w:rPr>
              <w:t>113,01</w:t>
            </w:r>
          </w:p>
        </w:tc>
      </w:tr>
      <w:tr w:rsidR="00685B75" w:rsidRPr="00B00AB1" w14:paraId="0E7F3B6D" w14:textId="77777777" w:rsidTr="00FB4D55">
        <w:trPr>
          <w:jc w:val="center"/>
        </w:trPr>
        <w:tc>
          <w:tcPr>
            <w:tcW w:w="1639" w:type="dxa"/>
            <w:vAlign w:val="center"/>
          </w:tcPr>
          <w:p w14:paraId="1807302A" w14:textId="77777777" w:rsidR="00685B75" w:rsidRPr="00B00AB1" w:rsidRDefault="001209EE">
            <w:pPr>
              <w:rPr>
                <w:noProof/>
              </w:rPr>
            </w:pPr>
            <w:r w:rsidRPr="00B00AB1">
              <w:rPr>
                <w:noProof/>
              </w:rPr>
              <w:t>Germania</w:t>
            </w:r>
          </w:p>
        </w:tc>
        <w:tc>
          <w:tcPr>
            <w:tcW w:w="1639" w:type="dxa"/>
            <w:vAlign w:val="center"/>
          </w:tcPr>
          <w:p w14:paraId="66CF752D" w14:textId="77777777" w:rsidR="00685B75" w:rsidRPr="00B00AB1" w:rsidRDefault="001209EE">
            <w:pPr>
              <w:rPr>
                <w:noProof/>
              </w:rPr>
            </w:pPr>
            <w:r w:rsidRPr="00B00AB1">
              <w:rPr>
                <w:noProof/>
              </w:rPr>
              <w:t>23,01</w:t>
            </w:r>
          </w:p>
        </w:tc>
        <w:tc>
          <w:tcPr>
            <w:tcW w:w="1346" w:type="dxa"/>
            <w:vAlign w:val="center"/>
          </w:tcPr>
          <w:p w14:paraId="3FCF28D9" w14:textId="77777777" w:rsidR="00685B75" w:rsidRPr="00B00AB1" w:rsidRDefault="001209EE">
            <w:pPr>
              <w:rPr>
                <w:noProof/>
              </w:rPr>
            </w:pPr>
            <w:r w:rsidRPr="00B00AB1">
              <w:rPr>
                <w:noProof/>
              </w:rPr>
              <w:t>2747,83</w:t>
            </w:r>
          </w:p>
        </w:tc>
        <w:tc>
          <w:tcPr>
            <w:tcW w:w="1276" w:type="dxa"/>
            <w:vAlign w:val="center"/>
          </w:tcPr>
          <w:p w14:paraId="095EDD15" w14:textId="77777777" w:rsidR="00685B75" w:rsidRPr="00B00AB1" w:rsidRDefault="001209EE">
            <w:pPr>
              <w:rPr>
                <w:noProof/>
              </w:rPr>
            </w:pPr>
            <w:r w:rsidRPr="00B00AB1">
              <w:rPr>
                <w:noProof/>
              </w:rPr>
              <w:t>205,2</w:t>
            </w:r>
          </w:p>
        </w:tc>
        <w:tc>
          <w:tcPr>
            <w:tcW w:w="1134" w:type="dxa"/>
            <w:vAlign w:val="center"/>
          </w:tcPr>
          <w:p w14:paraId="175436B6" w14:textId="77777777" w:rsidR="00685B75" w:rsidRPr="00B00AB1" w:rsidRDefault="001209EE">
            <w:pPr>
              <w:rPr>
                <w:noProof/>
              </w:rPr>
            </w:pPr>
            <w:r w:rsidRPr="00B00AB1">
              <w:rPr>
                <w:noProof/>
              </w:rPr>
              <w:t>3201,1</w:t>
            </w:r>
          </w:p>
        </w:tc>
        <w:tc>
          <w:tcPr>
            <w:tcW w:w="1276" w:type="dxa"/>
            <w:vAlign w:val="center"/>
          </w:tcPr>
          <w:p w14:paraId="14C3B3EB" w14:textId="77777777" w:rsidR="00685B75" w:rsidRPr="00B00AB1" w:rsidRDefault="001209EE">
            <w:pPr>
              <w:rPr>
                <w:noProof/>
              </w:rPr>
            </w:pPr>
            <w:r w:rsidRPr="00B00AB1">
              <w:rPr>
                <w:noProof/>
              </w:rPr>
              <w:t>173,20</w:t>
            </w:r>
          </w:p>
        </w:tc>
        <w:tc>
          <w:tcPr>
            <w:tcW w:w="1459" w:type="dxa"/>
            <w:vAlign w:val="center"/>
          </w:tcPr>
          <w:p w14:paraId="32DA0302" w14:textId="77777777" w:rsidR="00685B75" w:rsidRPr="00B00AB1" w:rsidRDefault="001209EE">
            <w:pPr>
              <w:rPr>
                <w:noProof/>
              </w:rPr>
            </w:pPr>
            <w:r w:rsidRPr="00B00AB1">
              <w:rPr>
                <w:noProof/>
              </w:rPr>
              <w:t>9840,15</w:t>
            </w:r>
          </w:p>
        </w:tc>
        <w:tc>
          <w:tcPr>
            <w:tcW w:w="1639" w:type="dxa"/>
            <w:vAlign w:val="center"/>
          </w:tcPr>
          <w:p w14:paraId="70B225E3" w14:textId="77777777" w:rsidR="00685B75" w:rsidRPr="00B00AB1" w:rsidRDefault="001209EE">
            <w:pPr>
              <w:rPr>
                <w:noProof/>
              </w:rPr>
            </w:pPr>
            <w:r w:rsidRPr="00B00AB1">
              <w:rPr>
                <w:noProof/>
              </w:rPr>
              <w:t>9,80</w:t>
            </w:r>
          </w:p>
        </w:tc>
        <w:tc>
          <w:tcPr>
            <w:tcW w:w="1639" w:type="dxa"/>
            <w:vAlign w:val="center"/>
          </w:tcPr>
          <w:p w14:paraId="7D645E36" w14:textId="77777777" w:rsidR="00685B75" w:rsidRPr="00B00AB1" w:rsidRDefault="001209EE">
            <w:pPr>
              <w:rPr>
                <w:noProof/>
              </w:rPr>
            </w:pPr>
            <w:r w:rsidRPr="00B00AB1">
              <w:rPr>
                <w:noProof/>
              </w:rPr>
              <w:t>170,39</w:t>
            </w:r>
          </w:p>
        </w:tc>
      </w:tr>
      <w:tr w:rsidR="00685B75" w:rsidRPr="00B00AB1" w14:paraId="26A2A840" w14:textId="77777777" w:rsidTr="00FB4D55">
        <w:trPr>
          <w:jc w:val="center"/>
        </w:trPr>
        <w:tc>
          <w:tcPr>
            <w:tcW w:w="1639" w:type="dxa"/>
            <w:vAlign w:val="center"/>
          </w:tcPr>
          <w:p w14:paraId="4217772D" w14:textId="77777777" w:rsidR="00685B75" w:rsidRPr="00B00AB1" w:rsidRDefault="001209EE">
            <w:pPr>
              <w:rPr>
                <w:noProof/>
              </w:rPr>
            </w:pPr>
            <w:r w:rsidRPr="00B00AB1">
              <w:rPr>
                <w:noProof/>
              </w:rPr>
              <w:t>Grecia</w:t>
            </w:r>
          </w:p>
        </w:tc>
        <w:tc>
          <w:tcPr>
            <w:tcW w:w="1639" w:type="dxa"/>
            <w:vAlign w:val="center"/>
          </w:tcPr>
          <w:p w14:paraId="1943C421" w14:textId="77777777" w:rsidR="00685B75" w:rsidRPr="00B00AB1" w:rsidRDefault="001209EE">
            <w:pPr>
              <w:rPr>
                <w:noProof/>
              </w:rPr>
            </w:pPr>
            <w:r w:rsidRPr="00B00AB1">
              <w:rPr>
                <w:noProof/>
              </w:rPr>
              <w:t>7,96</w:t>
            </w:r>
          </w:p>
        </w:tc>
        <w:tc>
          <w:tcPr>
            <w:tcW w:w="1346" w:type="dxa"/>
            <w:vAlign w:val="center"/>
          </w:tcPr>
          <w:p w14:paraId="57C7E41A" w14:textId="77777777" w:rsidR="00685B75" w:rsidRPr="00B00AB1" w:rsidRDefault="001209EE">
            <w:pPr>
              <w:rPr>
                <w:noProof/>
              </w:rPr>
            </w:pPr>
            <w:r w:rsidRPr="00B00AB1">
              <w:rPr>
                <w:noProof/>
              </w:rPr>
              <w:t>951,29</w:t>
            </w:r>
          </w:p>
        </w:tc>
        <w:tc>
          <w:tcPr>
            <w:tcW w:w="1276" w:type="dxa"/>
            <w:vAlign w:val="center"/>
          </w:tcPr>
          <w:p w14:paraId="2A86A98A" w14:textId="77777777" w:rsidR="00685B75" w:rsidRPr="00B00AB1" w:rsidRDefault="001209EE">
            <w:pPr>
              <w:rPr>
                <w:noProof/>
              </w:rPr>
            </w:pPr>
            <w:r w:rsidRPr="00B00AB1">
              <w:rPr>
                <w:noProof/>
              </w:rPr>
              <w:t>1,3</w:t>
            </w:r>
          </w:p>
        </w:tc>
        <w:tc>
          <w:tcPr>
            <w:tcW w:w="1134" w:type="dxa"/>
            <w:vAlign w:val="center"/>
          </w:tcPr>
          <w:p w14:paraId="0B22E2C9" w14:textId="77777777" w:rsidR="00685B75" w:rsidRPr="00B00AB1" w:rsidRDefault="001209EE">
            <w:pPr>
              <w:rPr>
                <w:noProof/>
              </w:rPr>
            </w:pPr>
            <w:r w:rsidRPr="00B00AB1">
              <w:rPr>
                <w:noProof/>
              </w:rPr>
              <w:t>38,3</w:t>
            </w:r>
          </w:p>
        </w:tc>
        <w:tc>
          <w:tcPr>
            <w:tcW w:w="1276" w:type="dxa"/>
            <w:vAlign w:val="center"/>
          </w:tcPr>
          <w:p w14:paraId="5462EFB7" w14:textId="77777777" w:rsidR="00685B75" w:rsidRPr="00B00AB1" w:rsidRDefault="001209EE">
            <w:pPr>
              <w:rPr>
                <w:noProof/>
              </w:rPr>
            </w:pPr>
            <w:r w:rsidRPr="00B00AB1">
              <w:rPr>
                <w:noProof/>
              </w:rPr>
              <w:t>34,30</w:t>
            </w:r>
          </w:p>
        </w:tc>
        <w:tc>
          <w:tcPr>
            <w:tcW w:w="1459" w:type="dxa"/>
            <w:vAlign w:val="center"/>
          </w:tcPr>
          <w:p w14:paraId="7293303F" w14:textId="77777777" w:rsidR="00685B75" w:rsidRPr="00B00AB1" w:rsidRDefault="001209EE">
            <w:pPr>
              <w:rPr>
                <w:noProof/>
              </w:rPr>
            </w:pPr>
            <w:r w:rsidRPr="00B00AB1">
              <w:rPr>
                <w:noProof/>
              </w:rPr>
              <w:t>1948,71</w:t>
            </w:r>
          </w:p>
        </w:tc>
        <w:tc>
          <w:tcPr>
            <w:tcW w:w="1639" w:type="dxa"/>
            <w:vAlign w:val="center"/>
          </w:tcPr>
          <w:p w14:paraId="13AEC8E4" w14:textId="77777777" w:rsidR="00685B75" w:rsidRPr="00B00AB1" w:rsidRDefault="001209EE">
            <w:pPr>
              <w:rPr>
                <w:noProof/>
              </w:rPr>
            </w:pPr>
            <w:r w:rsidRPr="00B00AB1">
              <w:rPr>
                <w:noProof/>
              </w:rPr>
              <w:t>22,70</w:t>
            </w:r>
          </w:p>
        </w:tc>
        <w:tc>
          <w:tcPr>
            <w:tcW w:w="1639" w:type="dxa"/>
            <w:vAlign w:val="center"/>
          </w:tcPr>
          <w:p w14:paraId="335D8ACD" w14:textId="77777777" w:rsidR="00685B75" w:rsidRPr="00B00AB1" w:rsidRDefault="001209EE">
            <w:pPr>
              <w:rPr>
                <w:noProof/>
              </w:rPr>
            </w:pPr>
            <w:r w:rsidRPr="00B00AB1">
              <w:rPr>
                <w:noProof/>
              </w:rPr>
              <w:t>394,67</w:t>
            </w:r>
          </w:p>
        </w:tc>
      </w:tr>
      <w:tr w:rsidR="00685B75" w:rsidRPr="00B00AB1" w14:paraId="56215BE1" w14:textId="77777777" w:rsidTr="00FB4D55">
        <w:trPr>
          <w:jc w:val="center"/>
        </w:trPr>
        <w:tc>
          <w:tcPr>
            <w:tcW w:w="1639" w:type="dxa"/>
            <w:vAlign w:val="center"/>
          </w:tcPr>
          <w:p w14:paraId="491D678E" w14:textId="77777777" w:rsidR="00685B75" w:rsidRPr="00B00AB1" w:rsidRDefault="001209EE">
            <w:pPr>
              <w:rPr>
                <w:noProof/>
              </w:rPr>
            </w:pPr>
            <w:r w:rsidRPr="00B00AB1">
              <w:rPr>
                <w:noProof/>
              </w:rPr>
              <w:t>Ungaria</w:t>
            </w:r>
          </w:p>
        </w:tc>
        <w:tc>
          <w:tcPr>
            <w:tcW w:w="1639" w:type="dxa"/>
            <w:vAlign w:val="center"/>
          </w:tcPr>
          <w:p w14:paraId="081A974B" w14:textId="77777777" w:rsidR="00685B75" w:rsidRPr="00B00AB1" w:rsidRDefault="001209EE">
            <w:pPr>
              <w:rPr>
                <w:noProof/>
              </w:rPr>
            </w:pPr>
            <w:r w:rsidRPr="00B00AB1">
              <w:rPr>
                <w:noProof/>
              </w:rPr>
              <w:t>1,77</w:t>
            </w:r>
          </w:p>
        </w:tc>
        <w:tc>
          <w:tcPr>
            <w:tcW w:w="1346" w:type="dxa"/>
            <w:vAlign w:val="center"/>
          </w:tcPr>
          <w:p w14:paraId="7F2AD084" w14:textId="77777777" w:rsidR="00685B75" w:rsidRPr="00B00AB1" w:rsidRDefault="001209EE">
            <w:pPr>
              <w:rPr>
                <w:noProof/>
              </w:rPr>
            </w:pPr>
            <w:r w:rsidRPr="00B00AB1">
              <w:rPr>
                <w:noProof/>
              </w:rPr>
              <w:t>211,66</w:t>
            </w:r>
          </w:p>
        </w:tc>
        <w:tc>
          <w:tcPr>
            <w:tcW w:w="1276" w:type="dxa"/>
            <w:vAlign w:val="center"/>
          </w:tcPr>
          <w:p w14:paraId="288E419B" w14:textId="77777777" w:rsidR="00685B75" w:rsidRPr="00B00AB1" w:rsidRDefault="001209EE">
            <w:pPr>
              <w:rPr>
                <w:noProof/>
              </w:rPr>
            </w:pPr>
            <w:r w:rsidRPr="00B00AB1">
              <w:rPr>
                <w:noProof/>
              </w:rPr>
              <w:t>22,5</w:t>
            </w:r>
          </w:p>
        </w:tc>
        <w:tc>
          <w:tcPr>
            <w:tcW w:w="1134" w:type="dxa"/>
            <w:vAlign w:val="center"/>
          </w:tcPr>
          <w:p w14:paraId="74778F47" w14:textId="77777777" w:rsidR="00685B75" w:rsidRPr="00B00AB1" w:rsidRDefault="001209EE">
            <w:pPr>
              <w:rPr>
                <w:noProof/>
              </w:rPr>
            </w:pPr>
            <w:r w:rsidRPr="00B00AB1">
              <w:rPr>
                <w:noProof/>
              </w:rPr>
              <w:t>359,4</w:t>
            </w:r>
          </w:p>
        </w:tc>
        <w:tc>
          <w:tcPr>
            <w:tcW w:w="1276" w:type="dxa"/>
            <w:vAlign w:val="center"/>
          </w:tcPr>
          <w:p w14:paraId="29C08AEF" w14:textId="77777777" w:rsidR="00685B75" w:rsidRPr="00B00AB1" w:rsidRDefault="001209EE">
            <w:pPr>
              <w:rPr>
                <w:noProof/>
              </w:rPr>
            </w:pPr>
            <w:r w:rsidRPr="00B00AB1">
              <w:rPr>
                <w:noProof/>
              </w:rPr>
              <w:t>48,50</w:t>
            </w:r>
          </w:p>
        </w:tc>
        <w:tc>
          <w:tcPr>
            <w:tcW w:w="1459" w:type="dxa"/>
            <w:vAlign w:val="center"/>
          </w:tcPr>
          <w:p w14:paraId="5A9EBB47" w14:textId="77777777" w:rsidR="00685B75" w:rsidRPr="00B00AB1" w:rsidRDefault="001209EE">
            <w:pPr>
              <w:rPr>
                <w:noProof/>
              </w:rPr>
            </w:pPr>
            <w:r w:rsidRPr="00B00AB1">
              <w:rPr>
                <w:noProof/>
              </w:rPr>
              <w:t>2755,47</w:t>
            </w:r>
          </w:p>
        </w:tc>
        <w:tc>
          <w:tcPr>
            <w:tcW w:w="1639" w:type="dxa"/>
            <w:vAlign w:val="center"/>
          </w:tcPr>
          <w:p w14:paraId="16838570" w14:textId="77777777" w:rsidR="00685B75" w:rsidRPr="00B00AB1" w:rsidRDefault="001209EE">
            <w:pPr>
              <w:rPr>
                <w:noProof/>
              </w:rPr>
            </w:pPr>
            <w:r w:rsidRPr="00B00AB1">
              <w:rPr>
                <w:noProof/>
              </w:rPr>
              <w:t>0,00</w:t>
            </w:r>
          </w:p>
        </w:tc>
        <w:tc>
          <w:tcPr>
            <w:tcW w:w="1639" w:type="dxa"/>
            <w:vAlign w:val="center"/>
          </w:tcPr>
          <w:p w14:paraId="4EA2C9B7" w14:textId="77777777" w:rsidR="00685B75" w:rsidRPr="00B00AB1" w:rsidRDefault="001209EE">
            <w:pPr>
              <w:rPr>
                <w:noProof/>
              </w:rPr>
            </w:pPr>
            <w:r w:rsidRPr="00B00AB1">
              <w:rPr>
                <w:noProof/>
              </w:rPr>
              <w:t>0,00</w:t>
            </w:r>
          </w:p>
        </w:tc>
      </w:tr>
      <w:tr w:rsidR="00685B75" w:rsidRPr="00B00AB1" w14:paraId="78CDDBD3" w14:textId="77777777" w:rsidTr="00FB4D55">
        <w:trPr>
          <w:jc w:val="center"/>
        </w:trPr>
        <w:tc>
          <w:tcPr>
            <w:tcW w:w="1639" w:type="dxa"/>
            <w:vAlign w:val="center"/>
          </w:tcPr>
          <w:p w14:paraId="58CE9DE1" w14:textId="77777777" w:rsidR="00685B75" w:rsidRPr="00B00AB1" w:rsidRDefault="001209EE">
            <w:pPr>
              <w:rPr>
                <w:noProof/>
              </w:rPr>
            </w:pPr>
            <w:r w:rsidRPr="00B00AB1">
              <w:rPr>
                <w:noProof/>
              </w:rPr>
              <w:t>Irlanda</w:t>
            </w:r>
          </w:p>
        </w:tc>
        <w:tc>
          <w:tcPr>
            <w:tcW w:w="1639" w:type="dxa"/>
            <w:vAlign w:val="center"/>
          </w:tcPr>
          <w:p w14:paraId="098BA419" w14:textId="77777777" w:rsidR="00685B75" w:rsidRPr="00B00AB1" w:rsidRDefault="001209EE">
            <w:pPr>
              <w:rPr>
                <w:noProof/>
              </w:rPr>
            </w:pPr>
            <w:r w:rsidRPr="00B00AB1">
              <w:rPr>
                <w:noProof/>
              </w:rPr>
              <w:t>4,32</w:t>
            </w:r>
          </w:p>
        </w:tc>
        <w:tc>
          <w:tcPr>
            <w:tcW w:w="1346" w:type="dxa"/>
            <w:vAlign w:val="center"/>
          </w:tcPr>
          <w:p w14:paraId="4D230103" w14:textId="77777777" w:rsidR="00685B75" w:rsidRPr="00B00AB1" w:rsidRDefault="001209EE">
            <w:pPr>
              <w:rPr>
                <w:noProof/>
              </w:rPr>
            </w:pPr>
            <w:r w:rsidRPr="00B00AB1">
              <w:rPr>
                <w:noProof/>
              </w:rPr>
              <w:t>516,44</w:t>
            </w:r>
          </w:p>
        </w:tc>
        <w:tc>
          <w:tcPr>
            <w:tcW w:w="1276" w:type="dxa"/>
            <w:vAlign w:val="center"/>
          </w:tcPr>
          <w:p w14:paraId="52EAB731" w14:textId="77777777" w:rsidR="00685B75" w:rsidRPr="00B00AB1" w:rsidRDefault="001209EE">
            <w:pPr>
              <w:rPr>
                <w:noProof/>
              </w:rPr>
            </w:pPr>
            <w:r w:rsidRPr="00B00AB1">
              <w:rPr>
                <w:noProof/>
              </w:rPr>
              <w:t>5,8</w:t>
            </w:r>
          </w:p>
        </w:tc>
        <w:tc>
          <w:tcPr>
            <w:tcW w:w="1134" w:type="dxa"/>
            <w:vAlign w:val="center"/>
          </w:tcPr>
          <w:p w14:paraId="1182AA3F" w14:textId="77777777" w:rsidR="00685B75" w:rsidRPr="00B00AB1" w:rsidRDefault="001209EE">
            <w:pPr>
              <w:rPr>
                <w:noProof/>
              </w:rPr>
            </w:pPr>
            <w:r w:rsidRPr="00B00AB1">
              <w:rPr>
                <w:noProof/>
              </w:rPr>
              <w:t>95,6</w:t>
            </w:r>
          </w:p>
        </w:tc>
        <w:tc>
          <w:tcPr>
            <w:tcW w:w="1276" w:type="dxa"/>
            <w:vAlign w:val="center"/>
          </w:tcPr>
          <w:p w14:paraId="5CC9E563" w14:textId="77777777" w:rsidR="00685B75" w:rsidRPr="00B00AB1" w:rsidRDefault="001209EE">
            <w:pPr>
              <w:rPr>
                <w:noProof/>
              </w:rPr>
            </w:pPr>
            <w:r w:rsidRPr="00B00AB1">
              <w:rPr>
                <w:noProof/>
              </w:rPr>
              <w:t>10,10</w:t>
            </w:r>
          </w:p>
        </w:tc>
        <w:tc>
          <w:tcPr>
            <w:tcW w:w="1459" w:type="dxa"/>
            <w:vAlign w:val="center"/>
          </w:tcPr>
          <w:p w14:paraId="4871F123" w14:textId="77777777" w:rsidR="00685B75" w:rsidRPr="00B00AB1" w:rsidRDefault="001209EE">
            <w:pPr>
              <w:rPr>
                <w:noProof/>
              </w:rPr>
            </w:pPr>
            <w:r w:rsidRPr="00B00AB1">
              <w:rPr>
                <w:noProof/>
              </w:rPr>
              <w:t>573,82</w:t>
            </w:r>
          </w:p>
        </w:tc>
        <w:tc>
          <w:tcPr>
            <w:tcW w:w="1639" w:type="dxa"/>
            <w:vAlign w:val="center"/>
          </w:tcPr>
          <w:p w14:paraId="563CB450" w14:textId="77777777" w:rsidR="00685B75" w:rsidRPr="00B00AB1" w:rsidRDefault="001209EE">
            <w:pPr>
              <w:rPr>
                <w:noProof/>
              </w:rPr>
            </w:pPr>
            <w:r w:rsidRPr="00B00AB1">
              <w:rPr>
                <w:noProof/>
              </w:rPr>
              <w:t>0,90</w:t>
            </w:r>
          </w:p>
        </w:tc>
        <w:tc>
          <w:tcPr>
            <w:tcW w:w="1639" w:type="dxa"/>
            <w:vAlign w:val="center"/>
          </w:tcPr>
          <w:p w14:paraId="71DE50C7" w14:textId="77777777" w:rsidR="00685B75" w:rsidRPr="00B00AB1" w:rsidRDefault="001209EE">
            <w:pPr>
              <w:rPr>
                <w:noProof/>
              </w:rPr>
            </w:pPr>
            <w:r w:rsidRPr="00B00AB1">
              <w:rPr>
                <w:noProof/>
              </w:rPr>
              <w:t>15,65</w:t>
            </w:r>
          </w:p>
        </w:tc>
      </w:tr>
      <w:tr w:rsidR="00685B75" w:rsidRPr="00B00AB1" w14:paraId="4C490539" w14:textId="77777777" w:rsidTr="00FB4D55">
        <w:trPr>
          <w:jc w:val="center"/>
        </w:trPr>
        <w:tc>
          <w:tcPr>
            <w:tcW w:w="1639" w:type="dxa"/>
            <w:vAlign w:val="center"/>
          </w:tcPr>
          <w:p w14:paraId="0C771F79" w14:textId="77777777" w:rsidR="00685B75" w:rsidRPr="00B00AB1" w:rsidRDefault="001209EE">
            <w:pPr>
              <w:rPr>
                <w:noProof/>
              </w:rPr>
            </w:pPr>
            <w:r w:rsidRPr="00B00AB1">
              <w:rPr>
                <w:noProof/>
              </w:rPr>
              <w:t>Italia</w:t>
            </w:r>
          </w:p>
        </w:tc>
        <w:tc>
          <w:tcPr>
            <w:tcW w:w="1639" w:type="dxa"/>
            <w:vAlign w:val="center"/>
          </w:tcPr>
          <w:p w14:paraId="50FF1523" w14:textId="77777777" w:rsidR="00685B75" w:rsidRPr="00B00AB1" w:rsidRDefault="001209EE">
            <w:pPr>
              <w:rPr>
                <w:noProof/>
              </w:rPr>
            </w:pPr>
            <w:r w:rsidRPr="00B00AB1">
              <w:rPr>
                <w:noProof/>
              </w:rPr>
              <w:t>22,09</w:t>
            </w:r>
          </w:p>
        </w:tc>
        <w:tc>
          <w:tcPr>
            <w:tcW w:w="1346" w:type="dxa"/>
            <w:vAlign w:val="center"/>
          </w:tcPr>
          <w:p w14:paraId="64DAB1AF" w14:textId="77777777" w:rsidR="00685B75" w:rsidRPr="00B00AB1" w:rsidRDefault="001209EE">
            <w:pPr>
              <w:rPr>
                <w:noProof/>
              </w:rPr>
            </w:pPr>
            <w:r w:rsidRPr="00B00AB1">
              <w:rPr>
                <w:noProof/>
              </w:rPr>
              <w:t>2638,22</w:t>
            </w:r>
          </w:p>
        </w:tc>
        <w:tc>
          <w:tcPr>
            <w:tcW w:w="1276" w:type="dxa"/>
            <w:vAlign w:val="center"/>
          </w:tcPr>
          <w:p w14:paraId="34DF7BD7" w14:textId="77777777" w:rsidR="00685B75" w:rsidRPr="00B00AB1" w:rsidRDefault="001209EE">
            <w:pPr>
              <w:rPr>
                <w:noProof/>
              </w:rPr>
            </w:pPr>
            <w:r w:rsidRPr="00B00AB1">
              <w:rPr>
                <w:noProof/>
              </w:rPr>
              <w:t>57,1</w:t>
            </w:r>
          </w:p>
        </w:tc>
        <w:tc>
          <w:tcPr>
            <w:tcW w:w="1134" w:type="dxa"/>
            <w:vAlign w:val="center"/>
          </w:tcPr>
          <w:p w14:paraId="7C9EA4D8" w14:textId="77777777" w:rsidR="00685B75" w:rsidRPr="00B00AB1" w:rsidRDefault="001209EE">
            <w:pPr>
              <w:rPr>
                <w:noProof/>
              </w:rPr>
            </w:pPr>
            <w:r w:rsidRPr="00B00AB1">
              <w:rPr>
                <w:noProof/>
              </w:rPr>
              <w:t>1142,8</w:t>
            </w:r>
          </w:p>
        </w:tc>
        <w:tc>
          <w:tcPr>
            <w:tcW w:w="1276" w:type="dxa"/>
            <w:vAlign w:val="center"/>
          </w:tcPr>
          <w:p w14:paraId="6D26E615" w14:textId="77777777" w:rsidR="00685B75" w:rsidRPr="00B00AB1" w:rsidRDefault="001209EE">
            <w:pPr>
              <w:rPr>
                <w:noProof/>
              </w:rPr>
            </w:pPr>
            <w:r w:rsidRPr="00B00AB1">
              <w:rPr>
                <w:noProof/>
              </w:rPr>
              <w:t>128,45</w:t>
            </w:r>
          </w:p>
        </w:tc>
        <w:tc>
          <w:tcPr>
            <w:tcW w:w="1459" w:type="dxa"/>
            <w:vAlign w:val="center"/>
          </w:tcPr>
          <w:p w14:paraId="085597F6" w14:textId="77777777" w:rsidR="00685B75" w:rsidRPr="00B00AB1" w:rsidRDefault="001209EE">
            <w:pPr>
              <w:rPr>
                <w:noProof/>
              </w:rPr>
            </w:pPr>
            <w:r w:rsidRPr="00B00AB1">
              <w:rPr>
                <w:noProof/>
              </w:rPr>
              <w:t>7297,73</w:t>
            </w:r>
          </w:p>
        </w:tc>
        <w:tc>
          <w:tcPr>
            <w:tcW w:w="1639" w:type="dxa"/>
            <w:vAlign w:val="center"/>
          </w:tcPr>
          <w:p w14:paraId="56B3743C" w14:textId="77777777" w:rsidR="00685B75" w:rsidRPr="00B00AB1" w:rsidRDefault="001209EE">
            <w:pPr>
              <w:rPr>
                <w:noProof/>
              </w:rPr>
            </w:pPr>
            <w:r w:rsidRPr="00B00AB1">
              <w:rPr>
                <w:noProof/>
              </w:rPr>
              <w:t>30,85</w:t>
            </w:r>
          </w:p>
        </w:tc>
        <w:tc>
          <w:tcPr>
            <w:tcW w:w="1639" w:type="dxa"/>
            <w:vAlign w:val="center"/>
          </w:tcPr>
          <w:p w14:paraId="3D7F00A8" w14:textId="77777777" w:rsidR="00685B75" w:rsidRPr="00B00AB1" w:rsidRDefault="001209EE">
            <w:pPr>
              <w:rPr>
                <w:noProof/>
              </w:rPr>
            </w:pPr>
            <w:r w:rsidRPr="00B00AB1">
              <w:rPr>
                <w:noProof/>
              </w:rPr>
              <w:t>536,37</w:t>
            </w:r>
          </w:p>
        </w:tc>
      </w:tr>
      <w:tr w:rsidR="00685B75" w:rsidRPr="00B00AB1" w14:paraId="171B232B" w14:textId="77777777" w:rsidTr="00FB4D55">
        <w:trPr>
          <w:jc w:val="center"/>
        </w:trPr>
        <w:tc>
          <w:tcPr>
            <w:tcW w:w="1639" w:type="dxa"/>
            <w:vAlign w:val="center"/>
          </w:tcPr>
          <w:p w14:paraId="285A2D88" w14:textId="77777777" w:rsidR="00685B75" w:rsidRPr="00B00AB1" w:rsidRDefault="001209EE">
            <w:pPr>
              <w:rPr>
                <w:noProof/>
              </w:rPr>
            </w:pPr>
            <w:r w:rsidRPr="00B00AB1">
              <w:rPr>
                <w:noProof/>
              </w:rPr>
              <w:t>Letonia</w:t>
            </w:r>
          </w:p>
        </w:tc>
        <w:tc>
          <w:tcPr>
            <w:tcW w:w="1639" w:type="dxa"/>
            <w:vAlign w:val="center"/>
          </w:tcPr>
          <w:p w14:paraId="26917B5F" w14:textId="77777777" w:rsidR="00685B75" w:rsidRPr="00B00AB1" w:rsidRDefault="001209EE">
            <w:pPr>
              <w:rPr>
                <w:noProof/>
              </w:rPr>
            </w:pPr>
            <w:r w:rsidRPr="00B00AB1">
              <w:rPr>
                <w:noProof/>
              </w:rPr>
              <w:t>0,65</w:t>
            </w:r>
          </w:p>
        </w:tc>
        <w:tc>
          <w:tcPr>
            <w:tcW w:w="1346" w:type="dxa"/>
            <w:vAlign w:val="center"/>
          </w:tcPr>
          <w:p w14:paraId="3636B17F" w14:textId="77777777" w:rsidR="00685B75" w:rsidRPr="00B00AB1" w:rsidRDefault="001209EE">
            <w:pPr>
              <w:rPr>
                <w:noProof/>
              </w:rPr>
            </w:pPr>
            <w:r w:rsidRPr="00B00AB1">
              <w:rPr>
                <w:noProof/>
              </w:rPr>
              <w:t>77,43</w:t>
            </w:r>
          </w:p>
        </w:tc>
        <w:tc>
          <w:tcPr>
            <w:tcW w:w="1276" w:type="dxa"/>
            <w:vAlign w:val="center"/>
          </w:tcPr>
          <w:p w14:paraId="6B4421A3" w14:textId="77777777" w:rsidR="00685B75" w:rsidRPr="00B00AB1" w:rsidRDefault="001209EE">
            <w:pPr>
              <w:rPr>
                <w:noProof/>
              </w:rPr>
            </w:pPr>
            <w:r w:rsidRPr="00B00AB1">
              <w:rPr>
                <w:noProof/>
              </w:rPr>
              <w:t>1,4</w:t>
            </w:r>
          </w:p>
        </w:tc>
        <w:tc>
          <w:tcPr>
            <w:tcW w:w="1134" w:type="dxa"/>
            <w:vAlign w:val="center"/>
          </w:tcPr>
          <w:p w14:paraId="2FCB5583" w14:textId="77777777" w:rsidR="00685B75" w:rsidRPr="00B00AB1" w:rsidRDefault="001209EE">
            <w:pPr>
              <w:rPr>
                <w:noProof/>
              </w:rPr>
            </w:pPr>
            <w:r w:rsidRPr="00B00AB1">
              <w:rPr>
                <w:noProof/>
              </w:rPr>
              <w:t>9,4</w:t>
            </w:r>
          </w:p>
        </w:tc>
        <w:tc>
          <w:tcPr>
            <w:tcW w:w="1276" w:type="dxa"/>
            <w:vAlign w:val="center"/>
          </w:tcPr>
          <w:p w14:paraId="269C60A0" w14:textId="77777777" w:rsidR="00685B75" w:rsidRPr="00B00AB1" w:rsidRDefault="001209EE">
            <w:pPr>
              <w:rPr>
                <w:noProof/>
              </w:rPr>
            </w:pPr>
            <w:r w:rsidRPr="00B00AB1">
              <w:rPr>
                <w:noProof/>
              </w:rPr>
              <w:t>4,05</w:t>
            </w:r>
          </w:p>
        </w:tc>
        <w:tc>
          <w:tcPr>
            <w:tcW w:w="1459" w:type="dxa"/>
            <w:vAlign w:val="center"/>
          </w:tcPr>
          <w:p w14:paraId="5833B264" w14:textId="77777777" w:rsidR="00685B75" w:rsidRPr="00B00AB1" w:rsidRDefault="001209EE">
            <w:pPr>
              <w:rPr>
                <w:noProof/>
              </w:rPr>
            </w:pPr>
            <w:r w:rsidRPr="00B00AB1">
              <w:rPr>
                <w:noProof/>
              </w:rPr>
              <w:t>230,10</w:t>
            </w:r>
          </w:p>
        </w:tc>
        <w:tc>
          <w:tcPr>
            <w:tcW w:w="1639" w:type="dxa"/>
            <w:vAlign w:val="center"/>
          </w:tcPr>
          <w:p w14:paraId="524F7F1E" w14:textId="77777777" w:rsidR="00685B75" w:rsidRPr="00B00AB1" w:rsidRDefault="001209EE">
            <w:pPr>
              <w:rPr>
                <w:noProof/>
              </w:rPr>
            </w:pPr>
            <w:r w:rsidRPr="00B00AB1">
              <w:rPr>
                <w:noProof/>
              </w:rPr>
              <w:t>0,30</w:t>
            </w:r>
          </w:p>
        </w:tc>
        <w:tc>
          <w:tcPr>
            <w:tcW w:w="1639" w:type="dxa"/>
            <w:vAlign w:val="center"/>
          </w:tcPr>
          <w:p w14:paraId="4ECC851A" w14:textId="77777777" w:rsidR="00685B75" w:rsidRPr="00B00AB1" w:rsidRDefault="001209EE">
            <w:pPr>
              <w:rPr>
                <w:noProof/>
              </w:rPr>
            </w:pPr>
            <w:r w:rsidRPr="00B00AB1">
              <w:rPr>
                <w:noProof/>
              </w:rPr>
              <w:t>5,22</w:t>
            </w:r>
          </w:p>
        </w:tc>
      </w:tr>
      <w:tr w:rsidR="00685B75" w:rsidRPr="00B00AB1" w14:paraId="24917E38" w14:textId="77777777" w:rsidTr="00FB4D55">
        <w:trPr>
          <w:jc w:val="center"/>
        </w:trPr>
        <w:tc>
          <w:tcPr>
            <w:tcW w:w="1639" w:type="dxa"/>
            <w:vAlign w:val="center"/>
          </w:tcPr>
          <w:p w14:paraId="0720F19B" w14:textId="77777777" w:rsidR="00685B75" w:rsidRPr="00B00AB1" w:rsidRDefault="001209EE">
            <w:pPr>
              <w:rPr>
                <w:noProof/>
              </w:rPr>
            </w:pPr>
            <w:r w:rsidRPr="00B00AB1">
              <w:rPr>
                <w:noProof/>
              </w:rPr>
              <w:t>Lituania</w:t>
            </w:r>
          </w:p>
        </w:tc>
        <w:tc>
          <w:tcPr>
            <w:tcW w:w="1639" w:type="dxa"/>
            <w:vAlign w:val="center"/>
          </w:tcPr>
          <w:p w14:paraId="15E177A4" w14:textId="77777777" w:rsidR="00685B75" w:rsidRPr="00B00AB1" w:rsidRDefault="001209EE">
            <w:pPr>
              <w:rPr>
                <w:noProof/>
              </w:rPr>
            </w:pPr>
            <w:r w:rsidRPr="00B00AB1">
              <w:rPr>
                <w:noProof/>
              </w:rPr>
              <w:t>0,65</w:t>
            </w:r>
          </w:p>
        </w:tc>
        <w:tc>
          <w:tcPr>
            <w:tcW w:w="1346" w:type="dxa"/>
            <w:vAlign w:val="center"/>
          </w:tcPr>
          <w:p w14:paraId="05B78820" w14:textId="77777777" w:rsidR="00685B75" w:rsidRPr="00B00AB1" w:rsidRDefault="001209EE">
            <w:pPr>
              <w:rPr>
                <w:noProof/>
              </w:rPr>
            </w:pPr>
            <w:r w:rsidRPr="00B00AB1">
              <w:rPr>
                <w:noProof/>
              </w:rPr>
              <w:t>77,52</w:t>
            </w:r>
          </w:p>
        </w:tc>
        <w:tc>
          <w:tcPr>
            <w:tcW w:w="1276" w:type="dxa"/>
            <w:vAlign w:val="center"/>
          </w:tcPr>
          <w:p w14:paraId="6CEDFA48" w14:textId="77777777" w:rsidR="00685B75" w:rsidRPr="00B00AB1" w:rsidRDefault="001209EE">
            <w:pPr>
              <w:rPr>
                <w:noProof/>
              </w:rPr>
            </w:pPr>
            <w:r w:rsidRPr="00B00AB1">
              <w:rPr>
                <w:noProof/>
              </w:rPr>
              <w:t>0,5</w:t>
            </w:r>
          </w:p>
        </w:tc>
        <w:tc>
          <w:tcPr>
            <w:tcW w:w="1134" w:type="dxa"/>
            <w:vAlign w:val="center"/>
          </w:tcPr>
          <w:p w14:paraId="00A78104" w14:textId="77777777" w:rsidR="00685B75" w:rsidRPr="00B00AB1" w:rsidRDefault="001209EE">
            <w:pPr>
              <w:rPr>
                <w:noProof/>
              </w:rPr>
            </w:pPr>
            <w:r w:rsidRPr="00B00AB1">
              <w:rPr>
                <w:noProof/>
              </w:rPr>
              <w:t>17,4</w:t>
            </w:r>
          </w:p>
        </w:tc>
        <w:tc>
          <w:tcPr>
            <w:tcW w:w="1276" w:type="dxa"/>
            <w:vAlign w:val="center"/>
          </w:tcPr>
          <w:p w14:paraId="350D1673" w14:textId="77777777" w:rsidR="00685B75" w:rsidRPr="00B00AB1" w:rsidRDefault="001209EE">
            <w:pPr>
              <w:rPr>
                <w:noProof/>
              </w:rPr>
            </w:pPr>
            <w:r w:rsidRPr="00B00AB1">
              <w:rPr>
                <w:noProof/>
              </w:rPr>
              <w:t>9,70</w:t>
            </w:r>
          </w:p>
        </w:tc>
        <w:tc>
          <w:tcPr>
            <w:tcW w:w="1459" w:type="dxa"/>
            <w:vAlign w:val="center"/>
          </w:tcPr>
          <w:p w14:paraId="522302C2" w14:textId="77777777" w:rsidR="00685B75" w:rsidRPr="00B00AB1" w:rsidRDefault="001209EE">
            <w:pPr>
              <w:rPr>
                <w:noProof/>
              </w:rPr>
            </w:pPr>
            <w:r w:rsidRPr="00B00AB1">
              <w:rPr>
                <w:noProof/>
              </w:rPr>
              <w:t>551,09</w:t>
            </w:r>
          </w:p>
        </w:tc>
        <w:tc>
          <w:tcPr>
            <w:tcW w:w="1639" w:type="dxa"/>
            <w:vAlign w:val="center"/>
          </w:tcPr>
          <w:p w14:paraId="242DAEAC" w14:textId="77777777" w:rsidR="00685B75" w:rsidRPr="00B00AB1" w:rsidRDefault="001209EE">
            <w:pPr>
              <w:rPr>
                <w:noProof/>
              </w:rPr>
            </w:pPr>
            <w:r w:rsidRPr="00B00AB1">
              <w:rPr>
                <w:noProof/>
              </w:rPr>
              <w:t>0,00</w:t>
            </w:r>
          </w:p>
        </w:tc>
        <w:tc>
          <w:tcPr>
            <w:tcW w:w="1639" w:type="dxa"/>
            <w:vAlign w:val="center"/>
          </w:tcPr>
          <w:p w14:paraId="0792C4B8" w14:textId="77777777" w:rsidR="00685B75" w:rsidRPr="00B00AB1" w:rsidRDefault="001209EE">
            <w:pPr>
              <w:rPr>
                <w:noProof/>
              </w:rPr>
            </w:pPr>
            <w:r w:rsidRPr="00B00AB1">
              <w:rPr>
                <w:noProof/>
              </w:rPr>
              <w:t>0,00</w:t>
            </w:r>
          </w:p>
        </w:tc>
      </w:tr>
      <w:tr w:rsidR="00685B75" w:rsidRPr="00B00AB1" w14:paraId="7A38E514" w14:textId="77777777" w:rsidTr="00FB4D55">
        <w:trPr>
          <w:jc w:val="center"/>
        </w:trPr>
        <w:tc>
          <w:tcPr>
            <w:tcW w:w="1639" w:type="dxa"/>
            <w:vAlign w:val="center"/>
          </w:tcPr>
          <w:p w14:paraId="7CA3E6BC" w14:textId="77777777" w:rsidR="00685B75" w:rsidRPr="00B00AB1" w:rsidRDefault="001209EE">
            <w:pPr>
              <w:rPr>
                <w:noProof/>
              </w:rPr>
            </w:pPr>
            <w:r w:rsidRPr="00B00AB1">
              <w:rPr>
                <w:noProof/>
              </w:rPr>
              <w:t>Luxemburg</w:t>
            </w:r>
          </w:p>
        </w:tc>
        <w:tc>
          <w:tcPr>
            <w:tcW w:w="1639" w:type="dxa"/>
            <w:vAlign w:val="center"/>
          </w:tcPr>
          <w:p w14:paraId="36D7A392" w14:textId="77777777" w:rsidR="00685B75" w:rsidRPr="00B00AB1" w:rsidRDefault="001209EE">
            <w:pPr>
              <w:rPr>
                <w:noProof/>
              </w:rPr>
            </w:pPr>
            <w:r w:rsidRPr="00B00AB1">
              <w:rPr>
                <w:noProof/>
              </w:rPr>
              <w:t>0,36</w:t>
            </w:r>
          </w:p>
        </w:tc>
        <w:tc>
          <w:tcPr>
            <w:tcW w:w="1346" w:type="dxa"/>
            <w:vAlign w:val="center"/>
          </w:tcPr>
          <w:p w14:paraId="09AAF9D3" w14:textId="77777777" w:rsidR="00685B75" w:rsidRPr="00B00AB1" w:rsidRDefault="001209EE">
            <w:pPr>
              <w:rPr>
                <w:noProof/>
              </w:rPr>
            </w:pPr>
            <w:r w:rsidRPr="00B00AB1">
              <w:rPr>
                <w:noProof/>
              </w:rPr>
              <w:t>42,69</w:t>
            </w:r>
          </w:p>
        </w:tc>
        <w:tc>
          <w:tcPr>
            <w:tcW w:w="1276" w:type="dxa"/>
            <w:vAlign w:val="center"/>
          </w:tcPr>
          <w:p w14:paraId="7F3EC8B3" w14:textId="77777777" w:rsidR="00685B75" w:rsidRPr="00B00AB1" w:rsidRDefault="001209EE">
            <w:pPr>
              <w:rPr>
                <w:noProof/>
              </w:rPr>
            </w:pPr>
            <w:r w:rsidRPr="00B00AB1">
              <w:rPr>
                <w:noProof/>
              </w:rPr>
              <w:t>1,5</w:t>
            </w:r>
          </w:p>
        </w:tc>
        <w:tc>
          <w:tcPr>
            <w:tcW w:w="1134" w:type="dxa"/>
            <w:vAlign w:val="center"/>
          </w:tcPr>
          <w:p w14:paraId="26A66BF2" w14:textId="77777777" w:rsidR="00685B75" w:rsidRPr="00B00AB1" w:rsidRDefault="001209EE">
            <w:pPr>
              <w:rPr>
                <w:noProof/>
              </w:rPr>
            </w:pPr>
            <w:r w:rsidRPr="00B00AB1">
              <w:rPr>
                <w:noProof/>
              </w:rPr>
              <w:t>58,2</w:t>
            </w:r>
          </w:p>
        </w:tc>
        <w:tc>
          <w:tcPr>
            <w:tcW w:w="1276" w:type="dxa"/>
            <w:vAlign w:val="center"/>
          </w:tcPr>
          <w:p w14:paraId="5987F290" w14:textId="77777777" w:rsidR="00685B75" w:rsidRPr="00B00AB1" w:rsidRDefault="001209EE">
            <w:pPr>
              <w:rPr>
                <w:noProof/>
              </w:rPr>
            </w:pPr>
            <w:r w:rsidRPr="00B00AB1">
              <w:rPr>
                <w:noProof/>
              </w:rPr>
              <w:t>0,85</w:t>
            </w:r>
          </w:p>
        </w:tc>
        <w:tc>
          <w:tcPr>
            <w:tcW w:w="1459" w:type="dxa"/>
            <w:vAlign w:val="center"/>
          </w:tcPr>
          <w:p w14:paraId="4F715B5F" w14:textId="77777777" w:rsidR="00685B75" w:rsidRPr="00B00AB1" w:rsidRDefault="001209EE">
            <w:pPr>
              <w:rPr>
                <w:noProof/>
              </w:rPr>
            </w:pPr>
            <w:r w:rsidRPr="00B00AB1">
              <w:rPr>
                <w:noProof/>
              </w:rPr>
              <w:t>48,29</w:t>
            </w:r>
          </w:p>
        </w:tc>
        <w:tc>
          <w:tcPr>
            <w:tcW w:w="1639" w:type="dxa"/>
            <w:vAlign w:val="center"/>
          </w:tcPr>
          <w:p w14:paraId="4ACB3C47" w14:textId="77777777" w:rsidR="00685B75" w:rsidRPr="00B00AB1" w:rsidRDefault="001209EE">
            <w:pPr>
              <w:rPr>
                <w:noProof/>
              </w:rPr>
            </w:pPr>
            <w:r w:rsidRPr="00B00AB1">
              <w:rPr>
                <w:noProof/>
              </w:rPr>
              <w:t>0,00</w:t>
            </w:r>
          </w:p>
        </w:tc>
        <w:tc>
          <w:tcPr>
            <w:tcW w:w="1639" w:type="dxa"/>
            <w:vAlign w:val="center"/>
          </w:tcPr>
          <w:p w14:paraId="71D457CA" w14:textId="77777777" w:rsidR="00685B75" w:rsidRPr="00B00AB1" w:rsidRDefault="001209EE">
            <w:pPr>
              <w:rPr>
                <w:noProof/>
              </w:rPr>
            </w:pPr>
            <w:r w:rsidRPr="00B00AB1">
              <w:rPr>
                <w:noProof/>
              </w:rPr>
              <w:t>0,00</w:t>
            </w:r>
          </w:p>
        </w:tc>
      </w:tr>
      <w:tr w:rsidR="00685B75" w:rsidRPr="00B00AB1" w14:paraId="3EF40D96" w14:textId="77777777" w:rsidTr="00FB4D55">
        <w:trPr>
          <w:jc w:val="center"/>
        </w:trPr>
        <w:tc>
          <w:tcPr>
            <w:tcW w:w="1639" w:type="dxa"/>
            <w:vAlign w:val="center"/>
          </w:tcPr>
          <w:p w14:paraId="73B9247A" w14:textId="77777777" w:rsidR="00685B75" w:rsidRPr="00B00AB1" w:rsidRDefault="001209EE">
            <w:pPr>
              <w:rPr>
                <w:noProof/>
              </w:rPr>
            </w:pPr>
            <w:r w:rsidRPr="00B00AB1">
              <w:rPr>
                <w:noProof/>
              </w:rPr>
              <w:t>Malta</w:t>
            </w:r>
          </w:p>
        </w:tc>
        <w:tc>
          <w:tcPr>
            <w:tcW w:w="1639" w:type="dxa"/>
            <w:vAlign w:val="center"/>
          </w:tcPr>
          <w:p w14:paraId="20B95209" w14:textId="77777777" w:rsidR="00685B75" w:rsidRPr="00B00AB1" w:rsidRDefault="001209EE">
            <w:pPr>
              <w:rPr>
                <w:noProof/>
              </w:rPr>
            </w:pPr>
            <w:r w:rsidRPr="00B00AB1">
              <w:rPr>
                <w:noProof/>
              </w:rPr>
              <w:t>0,76</w:t>
            </w:r>
          </w:p>
        </w:tc>
        <w:tc>
          <w:tcPr>
            <w:tcW w:w="1346" w:type="dxa"/>
            <w:vAlign w:val="center"/>
          </w:tcPr>
          <w:p w14:paraId="008CE489" w14:textId="77777777" w:rsidR="00685B75" w:rsidRPr="00B00AB1" w:rsidRDefault="001209EE">
            <w:pPr>
              <w:rPr>
                <w:noProof/>
              </w:rPr>
            </w:pPr>
            <w:r w:rsidRPr="00B00AB1">
              <w:rPr>
                <w:noProof/>
              </w:rPr>
              <w:t>91,03</w:t>
            </w:r>
          </w:p>
        </w:tc>
        <w:tc>
          <w:tcPr>
            <w:tcW w:w="1276" w:type="dxa"/>
            <w:vAlign w:val="center"/>
          </w:tcPr>
          <w:p w14:paraId="38281743" w14:textId="77777777" w:rsidR="00685B75" w:rsidRPr="00B00AB1" w:rsidRDefault="001209EE">
            <w:pPr>
              <w:rPr>
                <w:noProof/>
              </w:rPr>
            </w:pPr>
            <w:r w:rsidRPr="00B00AB1">
              <w:rPr>
                <w:noProof/>
              </w:rPr>
              <w:t>0,00</w:t>
            </w:r>
          </w:p>
        </w:tc>
        <w:tc>
          <w:tcPr>
            <w:tcW w:w="1134" w:type="dxa"/>
            <w:vAlign w:val="center"/>
          </w:tcPr>
          <w:p w14:paraId="751147B8" w14:textId="77777777" w:rsidR="00685B75" w:rsidRPr="00B00AB1" w:rsidRDefault="001209EE">
            <w:pPr>
              <w:rPr>
                <w:noProof/>
              </w:rPr>
            </w:pPr>
            <w:r w:rsidRPr="00B00AB1">
              <w:rPr>
                <w:noProof/>
              </w:rPr>
              <w:t>0,00</w:t>
            </w:r>
          </w:p>
        </w:tc>
        <w:tc>
          <w:tcPr>
            <w:tcW w:w="1276" w:type="dxa"/>
            <w:vAlign w:val="center"/>
          </w:tcPr>
          <w:p w14:paraId="32F9561B" w14:textId="77777777" w:rsidR="00685B75" w:rsidRPr="00B00AB1" w:rsidRDefault="001209EE">
            <w:pPr>
              <w:rPr>
                <w:noProof/>
              </w:rPr>
            </w:pPr>
            <w:r w:rsidRPr="00B00AB1">
              <w:rPr>
                <w:noProof/>
              </w:rPr>
              <w:t>0,00</w:t>
            </w:r>
          </w:p>
        </w:tc>
        <w:tc>
          <w:tcPr>
            <w:tcW w:w="1459" w:type="dxa"/>
            <w:vAlign w:val="center"/>
          </w:tcPr>
          <w:p w14:paraId="226911D1" w14:textId="77777777" w:rsidR="00685B75" w:rsidRPr="00B00AB1" w:rsidRDefault="001209EE">
            <w:pPr>
              <w:rPr>
                <w:noProof/>
              </w:rPr>
            </w:pPr>
            <w:r w:rsidRPr="00B00AB1">
              <w:rPr>
                <w:noProof/>
              </w:rPr>
              <w:t>0,00</w:t>
            </w:r>
          </w:p>
        </w:tc>
        <w:tc>
          <w:tcPr>
            <w:tcW w:w="1639" w:type="dxa"/>
            <w:vAlign w:val="center"/>
          </w:tcPr>
          <w:p w14:paraId="33DD47C2" w14:textId="77777777" w:rsidR="00685B75" w:rsidRPr="00B00AB1" w:rsidRDefault="001209EE">
            <w:pPr>
              <w:rPr>
                <w:noProof/>
              </w:rPr>
            </w:pPr>
            <w:r w:rsidRPr="00B00AB1">
              <w:rPr>
                <w:noProof/>
              </w:rPr>
              <w:t>4,95</w:t>
            </w:r>
          </w:p>
        </w:tc>
        <w:tc>
          <w:tcPr>
            <w:tcW w:w="1639" w:type="dxa"/>
            <w:vAlign w:val="center"/>
          </w:tcPr>
          <w:p w14:paraId="4B16A63B" w14:textId="77777777" w:rsidR="00685B75" w:rsidRPr="00B00AB1" w:rsidRDefault="001209EE">
            <w:pPr>
              <w:rPr>
                <w:noProof/>
              </w:rPr>
            </w:pPr>
            <w:r w:rsidRPr="00B00AB1">
              <w:rPr>
                <w:noProof/>
              </w:rPr>
              <w:t>86,06</w:t>
            </w:r>
          </w:p>
        </w:tc>
      </w:tr>
      <w:tr w:rsidR="00685B75" w:rsidRPr="00B00AB1" w14:paraId="6A03D567" w14:textId="77777777" w:rsidTr="00FB4D55">
        <w:trPr>
          <w:jc w:val="center"/>
        </w:trPr>
        <w:tc>
          <w:tcPr>
            <w:tcW w:w="1639" w:type="dxa"/>
            <w:vAlign w:val="center"/>
          </w:tcPr>
          <w:p w14:paraId="33B9F967" w14:textId="0169A693" w:rsidR="00685B75" w:rsidRPr="00B00AB1" w:rsidRDefault="00685B75">
            <w:pPr>
              <w:rPr>
                <w:noProof/>
              </w:rPr>
            </w:pPr>
          </w:p>
        </w:tc>
        <w:tc>
          <w:tcPr>
            <w:tcW w:w="1639" w:type="dxa"/>
            <w:vAlign w:val="center"/>
          </w:tcPr>
          <w:p w14:paraId="00A1A9F5" w14:textId="77777777" w:rsidR="00685B75" w:rsidRPr="00B00AB1" w:rsidRDefault="001209EE">
            <w:pPr>
              <w:rPr>
                <w:noProof/>
              </w:rPr>
            </w:pPr>
            <w:r w:rsidRPr="00B00AB1">
              <w:rPr>
                <w:noProof/>
              </w:rPr>
              <w:t>8,22</w:t>
            </w:r>
          </w:p>
        </w:tc>
        <w:tc>
          <w:tcPr>
            <w:tcW w:w="1346" w:type="dxa"/>
            <w:vAlign w:val="center"/>
          </w:tcPr>
          <w:p w14:paraId="5501BEB2" w14:textId="77777777" w:rsidR="00685B75" w:rsidRPr="00B00AB1" w:rsidRDefault="001209EE">
            <w:pPr>
              <w:rPr>
                <w:noProof/>
              </w:rPr>
            </w:pPr>
            <w:r w:rsidRPr="00B00AB1">
              <w:rPr>
                <w:noProof/>
              </w:rPr>
              <w:t>981,28</w:t>
            </w:r>
          </w:p>
        </w:tc>
        <w:tc>
          <w:tcPr>
            <w:tcW w:w="1276" w:type="dxa"/>
            <w:vAlign w:val="center"/>
          </w:tcPr>
          <w:p w14:paraId="3EFD9053" w14:textId="77777777" w:rsidR="00685B75" w:rsidRPr="00B00AB1" w:rsidRDefault="001209EE">
            <w:pPr>
              <w:rPr>
                <w:noProof/>
              </w:rPr>
            </w:pPr>
            <w:r w:rsidRPr="00B00AB1">
              <w:rPr>
                <w:noProof/>
              </w:rPr>
              <w:t>23,1</w:t>
            </w:r>
          </w:p>
        </w:tc>
        <w:tc>
          <w:tcPr>
            <w:tcW w:w="1134" w:type="dxa"/>
            <w:vAlign w:val="center"/>
          </w:tcPr>
          <w:p w14:paraId="2096A768" w14:textId="77777777" w:rsidR="00685B75" w:rsidRPr="00B00AB1" w:rsidRDefault="001209EE">
            <w:pPr>
              <w:rPr>
                <w:noProof/>
              </w:rPr>
            </w:pPr>
            <w:r w:rsidRPr="00B00AB1">
              <w:rPr>
                <w:noProof/>
              </w:rPr>
              <w:t>1140,4</w:t>
            </w:r>
          </w:p>
        </w:tc>
        <w:tc>
          <w:tcPr>
            <w:tcW w:w="1276" w:type="dxa"/>
            <w:vAlign w:val="center"/>
          </w:tcPr>
          <w:p w14:paraId="4EA0FFCC" w14:textId="77777777" w:rsidR="00685B75" w:rsidRPr="00B00AB1" w:rsidRDefault="001209EE">
            <w:pPr>
              <w:rPr>
                <w:noProof/>
              </w:rPr>
            </w:pPr>
            <w:r w:rsidRPr="00B00AB1">
              <w:rPr>
                <w:noProof/>
              </w:rPr>
              <w:t>8,45</w:t>
            </w:r>
          </w:p>
        </w:tc>
        <w:tc>
          <w:tcPr>
            <w:tcW w:w="1459" w:type="dxa"/>
            <w:vAlign w:val="center"/>
          </w:tcPr>
          <w:p w14:paraId="118205BC" w14:textId="77777777" w:rsidR="00685B75" w:rsidRPr="00B00AB1" w:rsidRDefault="001209EE">
            <w:pPr>
              <w:rPr>
                <w:noProof/>
              </w:rPr>
            </w:pPr>
            <w:r w:rsidRPr="00B00AB1">
              <w:rPr>
                <w:noProof/>
              </w:rPr>
              <w:t>480,08</w:t>
            </w:r>
          </w:p>
        </w:tc>
        <w:tc>
          <w:tcPr>
            <w:tcW w:w="1639" w:type="dxa"/>
            <w:vAlign w:val="center"/>
          </w:tcPr>
          <w:p w14:paraId="4422C1DB" w14:textId="77777777" w:rsidR="00685B75" w:rsidRPr="00B00AB1" w:rsidRDefault="001209EE">
            <w:pPr>
              <w:rPr>
                <w:noProof/>
              </w:rPr>
            </w:pPr>
            <w:r w:rsidRPr="00B00AB1">
              <w:rPr>
                <w:noProof/>
              </w:rPr>
              <w:t>0,85</w:t>
            </w:r>
          </w:p>
        </w:tc>
        <w:tc>
          <w:tcPr>
            <w:tcW w:w="1639" w:type="dxa"/>
            <w:vAlign w:val="center"/>
          </w:tcPr>
          <w:p w14:paraId="0473D01F" w14:textId="77777777" w:rsidR="00685B75" w:rsidRPr="00B00AB1" w:rsidRDefault="001209EE">
            <w:pPr>
              <w:rPr>
                <w:noProof/>
              </w:rPr>
            </w:pPr>
            <w:r w:rsidRPr="00B00AB1">
              <w:rPr>
                <w:noProof/>
              </w:rPr>
              <w:t>14,78</w:t>
            </w:r>
          </w:p>
        </w:tc>
      </w:tr>
      <w:tr w:rsidR="00685B75" w:rsidRPr="00B00AB1" w14:paraId="57A173C5" w14:textId="77777777" w:rsidTr="00FB4D55">
        <w:trPr>
          <w:jc w:val="center"/>
        </w:trPr>
        <w:tc>
          <w:tcPr>
            <w:tcW w:w="1639" w:type="dxa"/>
            <w:vAlign w:val="center"/>
          </w:tcPr>
          <w:p w14:paraId="301ECDB3" w14:textId="77777777" w:rsidR="00685B75" w:rsidRPr="00B00AB1" w:rsidRDefault="001209EE">
            <w:pPr>
              <w:rPr>
                <w:noProof/>
              </w:rPr>
            </w:pPr>
            <w:r w:rsidRPr="00B00AB1">
              <w:rPr>
                <w:noProof/>
              </w:rPr>
              <w:t>Polonia</w:t>
            </w:r>
          </w:p>
        </w:tc>
        <w:tc>
          <w:tcPr>
            <w:tcW w:w="1639" w:type="dxa"/>
            <w:vAlign w:val="center"/>
          </w:tcPr>
          <w:p w14:paraId="28C61A7B" w14:textId="77777777" w:rsidR="00685B75" w:rsidRPr="00B00AB1" w:rsidRDefault="001209EE">
            <w:pPr>
              <w:rPr>
                <w:noProof/>
              </w:rPr>
            </w:pPr>
            <w:r w:rsidRPr="00B00AB1">
              <w:rPr>
                <w:noProof/>
              </w:rPr>
              <w:t>5,93</w:t>
            </w:r>
          </w:p>
        </w:tc>
        <w:tc>
          <w:tcPr>
            <w:tcW w:w="1346" w:type="dxa"/>
            <w:vAlign w:val="center"/>
          </w:tcPr>
          <w:p w14:paraId="52F29AFA" w14:textId="77777777" w:rsidR="00685B75" w:rsidRPr="00B00AB1" w:rsidRDefault="001209EE">
            <w:pPr>
              <w:rPr>
                <w:noProof/>
              </w:rPr>
            </w:pPr>
            <w:r w:rsidRPr="00B00AB1">
              <w:rPr>
                <w:noProof/>
              </w:rPr>
              <w:t>708,01</w:t>
            </w:r>
          </w:p>
        </w:tc>
        <w:tc>
          <w:tcPr>
            <w:tcW w:w="1276" w:type="dxa"/>
            <w:vAlign w:val="center"/>
          </w:tcPr>
          <w:p w14:paraId="40304ECC" w14:textId="77777777" w:rsidR="00685B75" w:rsidRPr="00B00AB1" w:rsidRDefault="001209EE">
            <w:pPr>
              <w:rPr>
                <w:noProof/>
              </w:rPr>
            </w:pPr>
            <w:r w:rsidRPr="00B00AB1">
              <w:rPr>
                <w:noProof/>
              </w:rPr>
              <w:t>25,4</w:t>
            </w:r>
          </w:p>
        </w:tc>
        <w:tc>
          <w:tcPr>
            <w:tcW w:w="1134" w:type="dxa"/>
            <w:vAlign w:val="center"/>
          </w:tcPr>
          <w:p w14:paraId="184BCA1E" w14:textId="77777777" w:rsidR="00685B75" w:rsidRPr="00B00AB1" w:rsidRDefault="001209EE">
            <w:pPr>
              <w:rPr>
                <w:noProof/>
              </w:rPr>
            </w:pPr>
            <w:r w:rsidRPr="00B00AB1">
              <w:rPr>
                <w:noProof/>
              </w:rPr>
              <w:t>352,9</w:t>
            </w:r>
          </w:p>
        </w:tc>
        <w:tc>
          <w:tcPr>
            <w:tcW w:w="1276" w:type="dxa"/>
            <w:vAlign w:val="center"/>
          </w:tcPr>
          <w:p w14:paraId="2E95AADB" w14:textId="77777777" w:rsidR="00685B75" w:rsidRPr="00B00AB1" w:rsidRDefault="001209EE">
            <w:pPr>
              <w:rPr>
                <w:noProof/>
              </w:rPr>
            </w:pPr>
            <w:r w:rsidRPr="00B00AB1">
              <w:rPr>
                <w:noProof/>
              </w:rPr>
              <w:t>127,40</w:t>
            </w:r>
          </w:p>
        </w:tc>
        <w:tc>
          <w:tcPr>
            <w:tcW w:w="1459" w:type="dxa"/>
            <w:vAlign w:val="center"/>
          </w:tcPr>
          <w:p w14:paraId="3EC851C0" w14:textId="77777777" w:rsidR="00685B75" w:rsidRPr="00B00AB1" w:rsidRDefault="001209EE">
            <w:pPr>
              <w:rPr>
                <w:noProof/>
              </w:rPr>
            </w:pPr>
            <w:r w:rsidRPr="00B00AB1">
              <w:rPr>
                <w:noProof/>
              </w:rPr>
              <w:t>7238,08</w:t>
            </w:r>
          </w:p>
        </w:tc>
        <w:tc>
          <w:tcPr>
            <w:tcW w:w="1639" w:type="dxa"/>
            <w:vAlign w:val="center"/>
          </w:tcPr>
          <w:p w14:paraId="25F50373" w14:textId="77777777" w:rsidR="00685B75" w:rsidRPr="00B00AB1" w:rsidRDefault="001209EE">
            <w:pPr>
              <w:rPr>
                <w:noProof/>
              </w:rPr>
            </w:pPr>
            <w:r w:rsidRPr="00B00AB1">
              <w:rPr>
                <w:noProof/>
              </w:rPr>
              <w:t>1,15</w:t>
            </w:r>
          </w:p>
        </w:tc>
        <w:tc>
          <w:tcPr>
            <w:tcW w:w="1639" w:type="dxa"/>
            <w:vAlign w:val="center"/>
          </w:tcPr>
          <w:p w14:paraId="43921E4E" w14:textId="77777777" w:rsidR="00685B75" w:rsidRPr="00B00AB1" w:rsidRDefault="001209EE">
            <w:pPr>
              <w:rPr>
                <w:noProof/>
              </w:rPr>
            </w:pPr>
            <w:r w:rsidRPr="00B00AB1">
              <w:rPr>
                <w:noProof/>
              </w:rPr>
              <w:t>19,99</w:t>
            </w:r>
          </w:p>
        </w:tc>
      </w:tr>
      <w:tr w:rsidR="00685B75" w:rsidRPr="00B00AB1" w14:paraId="2AADB497" w14:textId="77777777" w:rsidTr="00FB4D55">
        <w:trPr>
          <w:jc w:val="center"/>
        </w:trPr>
        <w:tc>
          <w:tcPr>
            <w:tcW w:w="1639" w:type="dxa"/>
            <w:vAlign w:val="center"/>
          </w:tcPr>
          <w:p w14:paraId="67E339CF" w14:textId="77777777" w:rsidR="00685B75" w:rsidRPr="00B00AB1" w:rsidRDefault="001209EE">
            <w:pPr>
              <w:rPr>
                <w:noProof/>
              </w:rPr>
            </w:pPr>
            <w:r w:rsidRPr="00B00AB1">
              <w:rPr>
                <w:noProof/>
              </w:rPr>
              <w:t>Portugalia</w:t>
            </w:r>
          </w:p>
        </w:tc>
        <w:tc>
          <w:tcPr>
            <w:tcW w:w="1639" w:type="dxa"/>
            <w:vAlign w:val="center"/>
          </w:tcPr>
          <w:p w14:paraId="132DB3F6" w14:textId="77777777" w:rsidR="00685B75" w:rsidRPr="00B00AB1" w:rsidRDefault="001209EE">
            <w:pPr>
              <w:rPr>
                <w:noProof/>
              </w:rPr>
            </w:pPr>
            <w:r w:rsidRPr="00B00AB1">
              <w:rPr>
                <w:noProof/>
              </w:rPr>
              <w:t>7,08</w:t>
            </w:r>
          </w:p>
        </w:tc>
        <w:tc>
          <w:tcPr>
            <w:tcW w:w="1346" w:type="dxa"/>
            <w:vAlign w:val="center"/>
          </w:tcPr>
          <w:p w14:paraId="5B5D9E36" w14:textId="77777777" w:rsidR="00685B75" w:rsidRPr="00B00AB1" w:rsidRDefault="001209EE">
            <w:pPr>
              <w:rPr>
                <w:noProof/>
              </w:rPr>
            </w:pPr>
            <w:r w:rsidRPr="00B00AB1">
              <w:rPr>
                <w:noProof/>
              </w:rPr>
              <w:t>845,82</w:t>
            </w:r>
          </w:p>
        </w:tc>
        <w:tc>
          <w:tcPr>
            <w:tcW w:w="1276" w:type="dxa"/>
            <w:vAlign w:val="center"/>
          </w:tcPr>
          <w:p w14:paraId="318B6026" w14:textId="77777777" w:rsidR="00685B75" w:rsidRPr="00B00AB1" w:rsidRDefault="001209EE">
            <w:pPr>
              <w:rPr>
                <w:noProof/>
              </w:rPr>
            </w:pPr>
            <w:r w:rsidRPr="00B00AB1">
              <w:rPr>
                <w:noProof/>
              </w:rPr>
              <w:t>13,1</w:t>
            </w:r>
          </w:p>
        </w:tc>
        <w:tc>
          <w:tcPr>
            <w:tcW w:w="1134" w:type="dxa"/>
            <w:vAlign w:val="center"/>
          </w:tcPr>
          <w:p w14:paraId="4AF4662C" w14:textId="77777777" w:rsidR="00685B75" w:rsidRPr="00B00AB1" w:rsidRDefault="001209EE">
            <w:pPr>
              <w:rPr>
                <w:noProof/>
              </w:rPr>
            </w:pPr>
            <w:r w:rsidRPr="00B00AB1">
              <w:rPr>
                <w:noProof/>
              </w:rPr>
              <w:t>205,6</w:t>
            </w:r>
          </w:p>
        </w:tc>
        <w:tc>
          <w:tcPr>
            <w:tcW w:w="1276" w:type="dxa"/>
            <w:vAlign w:val="center"/>
          </w:tcPr>
          <w:p w14:paraId="1D00940E" w14:textId="77777777" w:rsidR="00685B75" w:rsidRPr="00B00AB1" w:rsidRDefault="001209EE">
            <w:pPr>
              <w:rPr>
                <w:noProof/>
              </w:rPr>
            </w:pPr>
            <w:r w:rsidRPr="00B00AB1">
              <w:rPr>
                <w:noProof/>
              </w:rPr>
              <w:t>25,80</w:t>
            </w:r>
          </w:p>
        </w:tc>
        <w:tc>
          <w:tcPr>
            <w:tcW w:w="1459" w:type="dxa"/>
            <w:vAlign w:val="center"/>
          </w:tcPr>
          <w:p w14:paraId="3A3CB068" w14:textId="77777777" w:rsidR="00685B75" w:rsidRPr="00B00AB1" w:rsidRDefault="001209EE">
            <w:pPr>
              <w:rPr>
                <w:noProof/>
              </w:rPr>
            </w:pPr>
            <w:r w:rsidRPr="00B00AB1">
              <w:rPr>
                <w:noProof/>
              </w:rPr>
              <w:t>1465,80</w:t>
            </w:r>
          </w:p>
        </w:tc>
        <w:tc>
          <w:tcPr>
            <w:tcW w:w="1639" w:type="dxa"/>
            <w:vAlign w:val="center"/>
          </w:tcPr>
          <w:p w14:paraId="45485F05" w14:textId="77777777" w:rsidR="00685B75" w:rsidRPr="00B00AB1" w:rsidRDefault="001209EE">
            <w:pPr>
              <w:rPr>
                <w:noProof/>
              </w:rPr>
            </w:pPr>
            <w:r w:rsidRPr="00B00AB1">
              <w:rPr>
                <w:noProof/>
              </w:rPr>
              <w:t>0,55</w:t>
            </w:r>
          </w:p>
        </w:tc>
        <w:tc>
          <w:tcPr>
            <w:tcW w:w="1639" w:type="dxa"/>
            <w:vAlign w:val="center"/>
          </w:tcPr>
          <w:p w14:paraId="04722979" w14:textId="77777777" w:rsidR="00685B75" w:rsidRPr="00B00AB1" w:rsidRDefault="001209EE">
            <w:pPr>
              <w:rPr>
                <w:noProof/>
              </w:rPr>
            </w:pPr>
            <w:r w:rsidRPr="00B00AB1">
              <w:rPr>
                <w:noProof/>
              </w:rPr>
              <w:t>9,56</w:t>
            </w:r>
          </w:p>
        </w:tc>
      </w:tr>
      <w:tr w:rsidR="00685B75" w:rsidRPr="00B00AB1" w14:paraId="5F1F00E2" w14:textId="77777777" w:rsidTr="00FB4D55">
        <w:trPr>
          <w:jc w:val="center"/>
        </w:trPr>
        <w:tc>
          <w:tcPr>
            <w:tcW w:w="1639" w:type="dxa"/>
            <w:vAlign w:val="center"/>
          </w:tcPr>
          <w:p w14:paraId="64F5D015" w14:textId="77777777" w:rsidR="00685B75" w:rsidRPr="00B00AB1" w:rsidRDefault="001209EE">
            <w:pPr>
              <w:rPr>
                <w:noProof/>
              </w:rPr>
            </w:pPr>
            <w:r w:rsidRPr="00B00AB1">
              <w:rPr>
                <w:noProof/>
              </w:rPr>
              <w:t>România</w:t>
            </w:r>
          </w:p>
        </w:tc>
        <w:tc>
          <w:tcPr>
            <w:tcW w:w="1639" w:type="dxa"/>
            <w:vAlign w:val="center"/>
          </w:tcPr>
          <w:p w14:paraId="453C9D8E" w14:textId="77777777" w:rsidR="00685B75" w:rsidRPr="00B00AB1" w:rsidRDefault="001209EE">
            <w:pPr>
              <w:rPr>
                <w:noProof/>
              </w:rPr>
            </w:pPr>
            <w:r w:rsidRPr="00B00AB1">
              <w:rPr>
                <w:noProof/>
              </w:rPr>
              <w:t>2,31</w:t>
            </w:r>
          </w:p>
        </w:tc>
        <w:tc>
          <w:tcPr>
            <w:tcW w:w="1346" w:type="dxa"/>
            <w:vAlign w:val="center"/>
          </w:tcPr>
          <w:p w14:paraId="417527F4" w14:textId="77777777" w:rsidR="00685B75" w:rsidRPr="00B00AB1" w:rsidRDefault="001209EE">
            <w:pPr>
              <w:rPr>
                <w:noProof/>
              </w:rPr>
            </w:pPr>
            <w:r w:rsidRPr="00B00AB1">
              <w:rPr>
                <w:noProof/>
              </w:rPr>
              <w:t>276,39</w:t>
            </w:r>
          </w:p>
        </w:tc>
        <w:tc>
          <w:tcPr>
            <w:tcW w:w="1276" w:type="dxa"/>
            <w:vAlign w:val="center"/>
          </w:tcPr>
          <w:p w14:paraId="468A8D8A" w14:textId="77777777" w:rsidR="00685B75" w:rsidRPr="00B00AB1" w:rsidRDefault="001209EE">
            <w:pPr>
              <w:rPr>
                <w:noProof/>
              </w:rPr>
            </w:pPr>
            <w:r w:rsidRPr="00B00AB1">
              <w:rPr>
                <w:noProof/>
              </w:rPr>
              <w:t>5,5</w:t>
            </w:r>
          </w:p>
        </w:tc>
        <w:tc>
          <w:tcPr>
            <w:tcW w:w="1134" w:type="dxa"/>
            <w:vAlign w:val="center"/>
          </w:tcPr>
          <w:p w14:paraId="4C64AF10" w14:textId="77777777" w:rsidR="00685B75" w:rsidRPr="00B00AB1" w:rsidRDefault="001209EE">
            <w:pPr>
              <w:rPr>
                <w:noProof/>
              </w:rPr>
            </w:pPr>
            <w:r w:rsidRPr="00B00AB1">
              <w:rPr>
                <w:noProof/>
              </w:rPr>
              <w:t>101,8</w:t>
            </w:r>
          </w:p>
        </w:tc>
        <w:tc>
          <w:tcPr>
            <w:tcW w:w="1276" w:type="dxa"/>
            <w:vAlign w:val="center"/>
          </w:tcPr>
          <w:p w14:paraId="4D9CE10A" w14:textId="77777777" w:rsidR="00685B75" w:rsidRPr="00B00AB1" w:rsidRDefault="001209EE">
            <w:pPr>
              <w:rPr>
                <w:noProof/>
              </w:rPr>
            </w:pPr>
            <w:r w:rsidRPr="00B00AB1">
              <w:rPr>
                <w:noProof/>
              </w:rPr>
              <w:t>44,90</w:t>
            </w:r>
          </w:p>
        </w:tc>
        <w:tc>
          <w:tcPr>
            <w:tcW w:w="1459" w:type="dxa"/>
            <w:vAlign w:val="center"/>
          </w:tcPr>
          <w:p w14:paraId="16720983" w14:textId="77777777" w:rsidR="00685B75" w:rsidRPr="00B00AB1" w:rsidRDefault="001209EE">
            <w:pPr>
              <w:rPr>
                <w:noProof/>
              </w:rPr>
            </w:pPr>
            <w:r w:rsidRPr="00B00AB1">
              <w:rPr>
                <w:noProof/>
              </w:rPr>
              <w:t>2550,94</w:t>
            </w:r>
          </w:p>
        </w:tc>
        <w:tc>
          <w:tcPr>
            <w:tcW w:w="1639" w:type="dxa"/>
            <w:vAlign w:val="center"/>
          </w:tcPr>
          <w:p w14:paraId="2FE3A801" w14:textId="77777777" w:rsidR="00685B75" w:rsidRPr="00B00AB1" w:rsidRDefault="001209EE">
            <w:pPr>
              <w:rPr>
                <w:noProof/>
              </w:rPr>
            </w:pPr>
            <w:r w:rsidRPr="00B00AB1">
              <w:rPr>
                <w:noProof/>
              </w:rPr>
              <w:t>0,00</w:t>
            </w:r>
          </w:p>
        </w:tc>
        <w:tc>
          <w:tcPr>
            <w:tcW w:w="1639" w:type="dxa"/>
            <w:vAlign w:val="center"/>
          </w:tcPr>
          <w:p w14:paraId="4BB0F7CB" w14:textId="77777777" w:rsidR="00685B75" w:rsidRPr="00B00AB1" w:rsidRDefault="001209EE">
            <w:pPr>
              <w:rPr>
                <w:noProof/>
              </w:rPr>
            </w:pPr>
            <w:r w:rsidRPr="00B00AB1">
              <w:rPr>
                <w:noProof/>
              </w:rPr>
              <w:t>0,00</w:t>
            </w:r>
          </w:p>
        </w:tc>
      </w:tr>
      <w:tr w:rsidR="00685B75" w:rsidRPr="00B00AB1" w14:paraId="462C914A" w14:textId="77777777" w:rsidTr="00FB4D55">
        <w:trPr>
          <w:jc w:val="center"/>
        </w:trPr>
        <w:tc>
          <w:tcPr>
            <w:tcW w:w="1639" w:type="dxa"/>
            <w:vAlign w:val="center"/>
          </w:tcPr>
          <w:p w14:paraId="4371CBA6" w14:textId="77777777" w:rsidR="00685B75" w:rsidRPr="00B00AB1" w:rsidRDefault="001209EE">
            <w:pPr>
              <w:rPr>
                <w:noProof/>
              </w:rPr>
            </w:pPr>
            <w:r w:rsidRPr="00B00AB1">
              <w:rPr>
                <w:noProof/>
              </w:rPr>
              <w:t>Slovacia</w:t>
            </w:r>
          </w:p>
        </w:tc>
        <w:tc>
          <w:tcPr>
            <w:tcW w:w="1639" w:type="dxa"/>
            <w:vAlign w:val="center"/>
          </w:tcPr>
          <w:p w14:paraId="7F9E6835" w14:textId="77777777" w:rsidR="00685B75" w:rsidRPr="00B00AB1" w:rsidRDefault="001209EE">
            <w:pPr>
              <w:rPr>
                <w:noProof/>
              </w:rPr>
            </w:pPr>
            <w:r w:rsidRPr="00B00AB1">
              <w:rPr>
                <w:noProof/>
              </w:rPr>
              <w:t>0,29</w:t>
            </w:r>
          </w:p>
        </w:tc>
        <w:tc>
          <w:tcPr>
            <w:tcW w:w="1346" w:type="dxa"/>
            <w:vAlign w:val="center"/>
          </w:tcPr>
          <w:p w14:paraId="7B10AF56" w14:textId="77777777" w:rsidR="00685B75" w:rsidRPr="00B00AB1" w:rsidRDefault="001209EE">
            <w:pPr>
              <w:rPr>
                <w:noProof/>
              </w:rPr>
            </w:pPr>
            <w:r w:rsidRPr="00B00AB1">
              <w:rPr>
                <w:noProof/>
              </w:rPr>
              <w:t>35,19</w:t>
            </w:r>
          </w:p>
        </w:tc>
        <w:tc>
          <w:tcPr>
            <w:tcW w:w="1276" w:type="dxa"/>
            <w:vAlign w:val="center"/>
          </w:tcPr>
          <w:p w14:paraId="4A2380A2" w14:textId="77777777" w:rsidR="00685B75" w:rsidRPr="00B00AB1" w:rsidRDefault="001209EE">
            <w:pPr>
              <w:rPr>
                <w:noProof/>
              </w:rPr>
            </w:pPr>
            <w:r w:rsidRPr="00B00AB1">
              <w:rPr>
                <w:noProof/>
              </w:rPr>
              <w:t>2,3</w:t>
            </w:r>
          </w:p>
        </w:tc>
        <w:tc>
          <w:tcPr>
            <w:tcW w:w="1134" w:type="dxa"/>
            <w:vAlign w:val="center"/>
          </w:tcPr>
          <w:p w14:paraId="4F0AB392" w14:textId="77777777" w:rsidR="00685B75" w:rsidRPr="00B00AB1" w:rsidRDefault="001209EE">
            <w:pPr>
              <w:rPr>
                <w:noProof/>
              </w:rPr>
            </w:pPr>
            <w:r w:rsidRPr="00B00AB1">
              <w:rPr>
                <w:noProof/>
              </w:rPr>
              <w:t>40,8</w:t>
            </w:r>
          </w:p>
        </w:tc>
        <w:tc>
          <w:tcPr>
            <w:tcW w:w="1276" w:type="dxa"/>
            <w:vAlign w:val="center"/>
          </w:tcPr>
          <w:p w14:paraId="6897D761" w14:textId="77777777" w:rsidR="00685B75" w:rsidRPr="00B00AB1" w:rsidRDefault="001209EE">
            <w:pPr>
              <w:rPr>
                <w:noProof/>
              </w:rPr>
            </w:pPr>
            <w:r w:rsidRPr="00B00AB1">
              <w:rPr>
                <w:noProof/>
              </w:rPr>
              <w:t>7,10</w:t>
            </w:r>
          </w:p>
        </w:tc>
        <w:tc>
          <w:tcPr>
            <w:tcW w:w="1459" w:type="dxa"/>
            <w:vAlign w:val="center"/>
          </w:tcPr>
          <w:p w14:paraId="242EA14C" w14:textId="77777777" w:rsidR="00685B75" w:rsidRPr="00B00AB1" w:rsidRDefault="001209EE">
            <w:pPr>
              <w:rPr>
                <w:noProof/>
              </w:rPr>
            </w:pPr>
            <w:r w:rsidRPr="00B00AB1">
              <w:rPr>
                <w:noProof/>
              </w:rPr>
              <w:t>403,38</w:t>
            </w:r>
          </w:p>
        </w:tc>
        <w:tc>
          <w:tcPr>
            <w:tcW w:w="1639" w:type="dxa"/>
            <w:vAlign w:val="center"/>
          </w:tcPr>
          <w:p w14:paraId="2BEE9A28" w14:textId="77777777" w:rsidR="00685B75" w:rsidRPr="00B00AB1" w:rsidRDefault="001209EE">
            <w:pPr>
              <w:rPr>
                <w:noProof/>
              </w:rPr>
            </w:pPr>
            <w:r w:rsidRPr="00B00AB1">
              <w:rPr>
                <w:noProof/>
              </w:rPr>
              <w:t>0,00</w:t>
            </w:r>
          </w:p>
        </w:tc>
        <w:tc>
          <w:tcPr>
            <w:tcW w:w="1639" w:type="dxa"/>
            <w:vAlign w:val="center"/>
          </w:tcPr>
          <w:p w14:paraId="7B9CB72F" w14:textId="77777777" w:rsidR="00685B75" w:rsidRPr="00B00AB1" w:rsidRDefault="001209EE">
            <w:pPr>
              <w:rPr>
                <w:noProof/>
              </w:rPr>
            </w:pPr>
            <w:r w:rsidRPr="00B00AB1">
              <w:rPr>
                <w:noProof/>
              </w:rPr>
              <w:t>0,00</w:t>
            </w:r>
          </w:p>
        </w:tc>
      </w:tr>
      <w:tr w:rsidR="00685B75" w:rsidRPr="00B00AB1" w14:paraId="3455D809" w14:textId="77777777" w:rsidTr="00FB4D55">
        <w:trPr>
          <w:jc w:val="center"/>
        </w:trPr>
        <w:tc>
          <w:tcPr>
            <w:tcW w:w="1639" w:type="dxa"/>
            <w:vAlign w:val="center"/>
          </w:tcPr>
          <w:p w14:paraId="36CEB09B" w14:textId="77777777" w:rsidR="00685B75" w:rsidRPr="00B00AB1" w:rsidRDefault="001209EE">
            <w:pPr>
              <w:rPr>
                <w:noProof/>
              </w:rPr>
            </w:pPr>
            <w:r w:rsidRPr="00B00AB1">
              <w:rPr>
                <w:noProof/>
              </w:rPr>
              <w:t>Slovenia</w:t>
            </w:r>
          </w:p>
        </w:tc>
        <w:tc>
          <w:tcPr>
            <w:tcW w:w="1639" w:type="dxa"/>
            <w:vAlign w:val="center"/>
          </w:tcPr>
          <w:p w14:paraId="3259F34A" w14:textId="77777777" w:rsidR="00685B75" w:rsidRPr="00B00AB1" w:rsidRDefault="001209EE">
            <w:pPr>
              <w:rPr>
                <w:noProof/>
              </w:rPr>
            </w:pPr>
            <w:r w:rsidRPr="00B00AB1">
              <w:rPr>
                <w:noProof/>
              </w:rPr>
              <w:t>0,16</w:t>
            </w:r>
          </w:p>
        </w:tc>
        <w:tc>
          <w:tcPr>
            <w:tcW w:w="1346" w:type="dxa"/>
            <w:vAlign w:val="center"/>
          </w:tcPr>
          <w:p w14:paraId="3FD73493" w14:textId="77777777" w:rsidR="00685B75" w:rsidRPr="00B00AB1" w:rsidRDefault="001209EE">
            <w:pPr>
              <w:rPr>
                <w:noProof/>
              </w:rPr>
            </w:pPr>
            <w:r w:rsidRPr="00B00AB1">
              <w:rPr>
                <w:noProof/>
              </w:rPr>
              <w:t>18,77</w:t>
            </w:r>
          </w:p>
        </w:tc>
        <w:tc>
          <w:tcPr>
            <w:tcW w:w="1276" w:type="dxa"/>
            <w:vAlign w:val="center"/>
          </w:tcPr>
          <w:p w14:paraId="3E08CB50" w14:textId="77777777" w:rsidR="00685B75" w:rsidRPr="00B00AB1" w:rsidRDefault="001209EE">
            <w:pPr>
              <w:rPr>
                <w:noProof/>
              </w:rPr>
            </w:pPr>
            <w:r w:rsidRPr="00B00AB1">
              <w:rPr>
                <w:noProof/>
              </w:rPr>
              <w:t>1,4</w:t>
            </w:r>
          </w:p>
        </w:tc>
        <w:tc>
          <w:tcPr>
            <w:tcW w:w="1134" w:type="dxa"/>
            <w:vAlign w:val="center"/>
          </w:tcPr>
          <w:p w14:paraId="726C82B8" w14:textId="77777777" w:rsidR="00685B75" w:rsidRPr="00B00AB1" w:rsidRDefault="001209EE">
            <w:pPr>
              <w:rPr>
                <w:noProof/>
              </w:rPr>
            </w:pPr>
            <w:r w:rsidRPr="00B00AB1">
              <w:rPr>
                <w:noProof/>
              </w:rPr>
              <w:t>42,8</w:t>
            </w:r>
          </w:p>
        </w:tc>
        <w:tc>
          <w:tcPr>
            <w:tcW w:w="1276" w:type="dxa"/>
            <w:vAlign w:val="center"/>
          </w:tcPr>
          <w:p w14:paraId="47DFB1B2" w14:textId="77777777" w:rsidR="00685B75" w:rsidRPr="00B00AB1" w:rsidRDefault="001209EE">
            <w:pPr>
              <w:rPr>
                <w:noProof/>
              </w:rPr>
            </w:pPr>
            <w:r w:rsidRPr="00B00AB1">
              <w:rPr>
                <w:noProof/>
              </w:rPr>
              <w:t>6,95</w:t>
            </w:r>
          </w:p>
        </w:tc>
        <w:tc>
          <w:tcPr>
            <w:tcW w:w="1459" w:type="dxa"/>
            <w:vAlign w:val="center"/>
          </w:tcPr>
          <w:p w14:paraId="6BB0E662" w14:textId="77777777" w:rsidR="00685B75" w:rsidRPr="00B00AB1" w:rsidRDefault="001209EE">
            <w:pPr>
              <w:rPr>
                <w:noProof/>
              </w:rPr>
            </w:pPr>
            <w:r w:rsidRPr="00B00AB1">
              <w:rPr>
                <w:noProof/>
              </w:rPr>
              <w:t>394,86</w:t>
            </w:r>
          </w:p>
        </w:tc>
        <w:tc>
          <w:tcPr>
            <w:tcW w:w="1639" w:type="dxa"/>
            <w:vAlign w:val="center"/>
          </w:tcPr>
          <w:p w14:paraId="7C832CF1" w14:textId="77777777" w:rsidR="00685B75" w:rsidRPr="00B00AB1" w:rsidRDefault="001209EE">
            <w:pPr>
              <w:rPr>
                <w:noProof/>
              </w:rPr>
            </w:pPr>
            <w:r w:rsidRPr="00B00AB1">
              <w:rPr>
                <w:noProof/>
              </w:rPr>
              <w:t>0,00</w:t>
            </w:r>
          </w:p>
        </w:tc>
        <w:tc>
          <w:tcPr>
            <w:tcW w:w="1639" w:type="dxa"/>
            <w:vAlign w:val="center"/>
          </w:tcPr>
          <w:p w14:paraId="4F6016C1" w14:textId="77777777" w:rsidR="00685B75" w:rsidRPr="00B00AB1" w:rsidRDefault="001209EE">
            <w:pPr>
              <w:rPr>
                <w:noProof/>
              </w:rPr>
            </w:pPr>
            <w:r w:rsidRPr="00B00AB1">
              <w:rPr>
                <w:noProof/>
              </w:rPr>
              <w:t>0,00</w:t>
            </w:r>
          </w:p>
        </w:tc>
      </w:tr>
      <w:tr w:rsidR="00685B75" w:rsidRPr="00B00AB1" w14:paraId="0B727390" w14:textId="77777777" w:rsidTr="00FB4D55">
        <w:trPr>
          <w:jc w:val="center"/>
        </w:trPr>
        <w:tc>
          <w:tcPr>
            <w:tcW w:w="1639" w:type="dxa"/>
            <w:vAlign w:val="center"/>
          </w:tcPr>
          <w:p w14:paraId="5C4D96A7" w14:textId="77777777" w:rsidR="00685B75" w:rsidRPr="00B00AB1" w:rsidRDefault="001209EE">
            <w:pPr>
              <w:rPr>
                <w:noProof/>
              </w:rPr>
            </w:pPr>
            <w:r w:rsidRPr="00B00AB1">
              <w:rPr>
                <w:noProof/>
              </w:rPr>
              <w:t>Spania</w:t>
            </w:r>
          </w:p>
        </w:tc>
        <w:tc>
          <w:tcPr>
            <w:tcW w:w="1639" w:type="dxa"/>
            <w:vAlign w:val="center"/>
          </w:tcPr>
          <w:p w14:paraId="27996627" w14:textId="77777777" w:rsidR="00685B75" w:rsidRPr="00B00AB1" w:rsidRDefault="001209EE">
            <w:pPr>
              <w:rPr>
                <w:noProof/>
              </w:rPr>
            </w:pPr>
            <w:r w:rsidRPr="00B00AB1">
              <w:rPr>
                <w:noProof/>
              </w:rPr>
              <w:t>31,76</w:t>
            </w:r>
          </w:p>
        </w:tc>
        <w:tc>
          <w:tcPr>
            <w:tcW w:w="1346" w:type="dxa"/>
            <w:vAlign w:val="center"/>
          </w:tcPr>
          <w:p w14:paraId="42F0A5B5" w14:textId="77777777" w:rsidR="00685B75" w:rsidRPr="00B00AB1" w:rsidRDefault="001209EE">
            <w:pPr>
              <w:rPr>
                <w:noProof/>
              </w:rPr>
            </w:pPr>
            <w:r w:rsidRPr="00B00AB1">
              <w:rPr>
                <w:noProof/>
              </w:rPr>
              <w:t>3793,07</w:t>
            </w:r>
          </w:p>
        </w:tc>
        <w:tc>
          <w:tcPr>
            <w:tcW w:w="1276" w:type="dxa"/>
            <w:vAlign w:val="center"/>
          </w:tcPr>
          <w:p w14:paraId="2511EBCB" w14:textId="77777777" w:rsidR="00685B75" w:rsidRPr="00B00AB1" w:rsidRDefault="001209EE">
            <w:pPr>
              <w:rPr>
                <w:noProof/>
              </w:rPr>
            </w:pPr>
            <w:r w:rsidRPr="00B00AB1">
              <w:rPr>
                <w:noProof/>
              </w:rPr>
              <w:t>56,5</w:t>
            </w:r>
          </w:p>
        </w:tc>
        <w:tc>
          <w:tcPr>
            <w:tcW w:w="1134" w:type="dxa"/>
            <w:vAlign w:val="center"/>
          </w:tcPr>
          <w:p w14:paraId="3B8F98D2" w14:textId="77777777" w:rsidR="00685B75" w:rsidRPr="00B00AB1" w:rsidRDefault="001209EE">
            <w:pPr>
              <w:rPr>
                <w:noProof/>
              </w:rPr>
            </w:pPr>
            <w:r w:rsidRPr="00B00AB1">
              <w:rPr>
                <w:noProof/>
              </w:rPr>
              <w:t>1174,7</w:t>
            </w:r>
          </w:p>
        </w:tc>
        <w:tc>
          <w:tcPr>
            <w:tcW w:w="1276" w:type="dxa"/>
            <w:vAlign w:val="center"/>
          </w:tcPr>
          <w:p w14:paraId="0EE69479" w14:textId="77777777" w:rsidR="00685B75" w:rsidRPr="00B00AB1" w:rsidRDefault="001209EE">
            <w:pPr>
              <w:rPr>
                <w:noProof/>
              </w:rPr>
            </w:pPr>
            <w:r w:rsidRPr="00B00AB1">
              <w:rPr>
                <w:noProof/>
              </w:rPr>
              <w:t>135,60</w:t>
            </w:r>
          </w:p>
        </w:tc>
        <w:tc>
          <w:tcPr>
            <w:tcW w:w="1459" w:type="dxa"/>
            <w:vAlign w:val="center"/>
          </w:tcPr>
          <w:p w14:paraId="3EDA93D0" w14:textId="77777777" w:rsidR="00685B75" w:rsidRPr="00B00AB1" w:rsidRDefault="001209EE">
            <w:pPr>
              <w:rPr>
                <w:noProof/>
              </w:rPr>
            </w:pPr>
            <w:r w:rsidRPr="00B00AB1">
              <w:rPr>
                <w:noProof/>
              </w:rPr>
              <w:t>7703,95</w:t>
            </w:r>
          </w:p>
        </w:tc>
        <w:tc>
          <w:tcPr>
            <w:tcW w:w="1639" w:type="dxa"/>
            <w:vAlign w:val="center"/>
          </w:tcPr>
          <w:p w14:paraId="626572B2" w14:textId="77777777" w:rsidR="00685B75" w:rsidRPr="00B00AB1" w:rsidRDefault="001209EE">
            <w:pPr>
              <w:rPr>
                <w:noProof/>
              </w:rPr>
            </w:pPr>
            <w:r w:rsidRPr="00B00AB1">
              <w:rPr>
                <w:noProof/>
              </w:rPr>
              <w:t>10,95</w:t>
            </w:r>
          </w:p>
        </w:tc>
        <w:tc>
          <w:tcPr>
            <w:tcW w:w="1639" w:type="dxa"/>
            <w:vAlign w:val="center"/>
          </w:tcPr>
          <w:p w14:paraId="68EDF239" w14:textId="77777777" w:rsidR="00685B75" w:rsidRPr="00B00AB1" w:rsidRDefault="001209EE">
            <w:pPr>
              <w:rPr>
                <w:noProof/>
              </w:rPr>
            </w:pPr>
            <w:r w:rsidRPr="00B00AB1">
              <w:rPr>
                <w:noProof/>
              </w:rPr>
              <w:t>190,38</w:t>
            </w:r>
          </w:p>
        </w:tc>
      </w:tr>
      <w:tr w:rsidR="00685B75" w:rsidRPr="00B00AB1" w14:paraId="6B4A274A" w14:textId="77777777" w:rsidTr="00FB4D55">
        <w:trPr>
          <w:jc w:val="center"/>
        </w:trPr>
        <w:tc>
          <w:tcPr>
            <w:tcW w:w="1639" w:type="dxa"/>
            <w:vAlign w:val="center"/>
          </w:tcPr>
          <w:p w14:paraId="40C822A5" w14:textId="77777777" w:rsidR="00685B75" w:rsidRPr="00B00AB1" w:rsidRDefault="001209EE">
            <w:pPr>
              <w:rPr>
                <w:noProof/>
              </w:rPr>
            </w:pPr>
            <w:r w:rsidRPr="00B00AB1">
              <w:rPr>
                <w:noProof/>
              </w:rPr>
              <w:t>Suedia</w:t>
            </w:r>
          </w:p>
        </w:tc>
        <w:tc>
          <w:tcPr>
            <w:tcW w:w="1639" w:type="dxa"/>
            <w:vAlign w:val="center"/>
          </w:tcPr>
          <w:p w14:paraId="58E5EAC8" w14:textId="77777777" w:rsidR="00685B75" w:rsidRPr="00B00AB1" w:rsidRDefault="001209EE">
            <w:pPr>
              <w:rPr>
                <w:noProof/>
              </w:rPr>
            </w:pPr>
            <w:r w:rsidRPr="00B00AB1">
              <w:rPr>
                <w:noProof/>
              </w:rPr>
              <w:t>3,42</w:t>
            </w:r>
          </w:p>
        </w:tc>
        <w:tc>
          <w:tcPr>
            <w:tcW w:w="1346" w:type="dxa"/>
            <w:vAlign w:val="center"/>
          </w:tcPr>
          <w:p w14:paraId="076CE881" w14:textId="77777777" w:rsidR="00685B75" w:rsidRPr="00B00AB1" w:rsidRDefault="001209EE">
            <w:pPr>
              <w:rPr>
                <w:noProof/>
              </w:rPr>
            </w:pPr>
            <w:r w:rsidRPr="00B00AB1">
              <w:rPr>
                <w:noProof/>
              </w:rPr>
              <w:t>408,15</w:t>
            </w:r>
          </w:p>
        </w:tc>
        <w:tc>
          <w:tcPr>
            <w:tcW w:w="1276" w:type="dxa"/>
            <w:vAlign w:val="center"/>
          </w:tcPr>
          <w:p w14:paraId="78205B47" w14:textId="77777777" w:rsidR="00685B75" w:rsidRPr="00B00AB1" w:rsidRDefault="001209EE">
            <w:pPr>
              <w:rPr>
                <w:noProof/>
              </w:rPr>
            </w:pPr>
            <w:r w:rsidRPr="00B00AB1">
              <w:rPr>
                <w:noProof/>
              </w:rPr>
              <w:t>15,3</w:t>
            </w:r>
          </w:p>
        </w:tc>
        <w:tc>
          <w:tcPr>
            <w:tcW w:w="1134" w:type="dxa"/>
            <w:vAlign w:val="center"/>
          </w:tcPr>
          <w:p w14:paraId="0C5A9866" w14:textId="77777777" w:rsidR="00685B75" w:rsidRPr="00B00AB1" w:rsidRDefault="001209EE">
            <w:pPr>
              <w:rPr>
                <w:noProof/>
              </w:rPr>
            </w:pPr>
            <w:r w:rsidRPr="00B00AB1">
              <w:rPr>
                <w:noProof/>
              </w:rPr>
              <w:t>193,9</w:t>
            </w:r>
          </w:p>
        </w:tc>
        <w:tc>
          <w:tcPr>
            <w:tcW w:w="1276" w:type="dxa"/>
            <w:vAlign w:val="center"/>
          </w:tcPr>
          <w:p w14:paraId="0A954039" w14:textId="77777777" w:rsidR="00685B75" w:rsidRPr="00B00AB1" w:rsidRDefault="001209EE">
            <w:pPr>
              <w:rPr>
                <w:noProof/>
              </w:rPr>
            </w:pPr>
            <w:r w:rsidRPr="00B00AB1">
              <w:rPr>
                <w:noProof/>
              </w:rPr>
              <w:t>15,85</w:t>
            </w:r>
          </w:p>
        </w:tc>
        <w:tc>
          <w:tcPr>
            <w:tcW w:w="1459" w:type="dxa"/>
            <w:vAlign w:val="center"/>
          </w:tcPr>
          <w:p w14:paraId="1ACD82E8" w14:textId="77777777" w:rsidR="00685B75" w:rsidRPr="00B00AB1" w:rsidRDefault="001209EE">
            <w:pPr>
              <w:rPr>
                <w:noProof/>
              </w:rPr>
            </w:pPr>
            <w:r w:rsidRPr="00B00AB1">
              <w:rPr>
                <w:noProof/>
              </w:rPr>
              <w:t>900,50</w:t>
            </w:r>
          </w:p>
        </w:tc>
        <w:tc>
          <w:tcPr>
            <w:tcW w:w="1639" w:type="dxa"/>
            <w:vAlign w:val="center"/>
          </w:tcPr>
          <w:p w14:paraId="5923BA99" w14:textId="77777777" w:rsidR="00685B75" w:rsidRPr="00B00AB1" w:rsidRDefault="001209EE">
            <w:pPr>
              <w:rPr>
                <w:noProof/>
              </w:rPr>
            </w:pPr>
            <w:r w:rsidRPr="00B00AB1">
              <w:rPr>
                <w:noProof/>
              </w:rPr>
              <w:t>13,05</w:t>
            </w:r>
          </w:p>
        </w:tc>
        <w:tc>
          <w:tcPr>
            <w:tcW w:w="1639" w:type="dxa"/>
            <w:vAlign w:val="center"/>
          </w:tcPr>
          <w:p w14:paraId="4ABA61E3" w14:textId="77777777" w:rsidR="00685B75" w:rsidRPr="00B00AB1" w:rsidRDefault="001209EE">
            <w:pPr>
              <w:rPr>
                <w:noProof/>
              </w:rPr>
            </w:pPr>
            <w:r w:rsidRPr="00B00AB1">
              <w:rPr>
                <w:noProof/>
              </w:rPr>
              <w:t>226,89</w:t>
            </w:r>
          </w:p>
        </w:tc>
      </w:tr>
    </w:tbl>
    <w:p w14:paraId="16D23C52" w14:textId="77777777" w:rsidR="001209EE" w:rsidRPr="00B00AB1" w:rsidRDefault="001209EE">
      <w:pPr>
        <w:rPr>
          <w:noProof/>
        </w:rPr>
      </w:pPr>
    </w:p>
    <w:sectPr w:rsidR="001209EE" w:rsidRPr="00B00AB1" w:rsidSect="00ED575B">
      <w:headerReference w:type="default" r:id="rId20"/>
      <w:footerReference w:type="default" r:id="rId21"/>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EC14E" w14:textId="77777777" w:rsidR="00E8465B" w:rsidRDefault="00E8465B" w:rsidP="00E8465B">
      <w:pPr>
        <w:spacing w:before="0" w:after="0"/>
      </w:pPr>
      <w:r>
        <w:separator/>
      </w:r>
    </w:p>
  </w:endnote>
  <w:endnote w:type="continuationSeparator" w:id="0">
    <w:p w14:paraId="0553A190" w14:textId="77777777" w:rsidR="00E8465B" w:rsidRDefault="00E8465B" w:rsidP="00E846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EEC6B" w14:textId="45419433" w:rsidR="00ED575B" w:rsidRPr="00ED575B" w:rsidRDefault="00ED575B" w:rsidP="00ED575B">
    <w:pPr>
      <w:pStyle w:val="Footer"/>
      <w:rPr>
        <w:rFonts w:ascii="Arial" w:hAnsi="Arial" w:cs="Arial"/>
        <w:b/>
        <w:sz w:val="48"/>
      </w:rPr>
    </w:pPr>
    <w:r w:rsidRPr="00ED575B">
      <w:rPr>
        <w:rFonts w:ascii="Arial" w:hAnsi="Arial" w:cs="Arial"/>
        <w:b/>
        <w:sz w:val="48"/>
      </w:rPr>
      <w:t>RO</w:t>
    </w:r>
    <w:r w:rsidRPr="00ED575B">
      <w:rPr>
        <w:rFonts w:ascii="Arial" w:hAnsi="Arial" w:cs="Arial"/>
        <w:b/>
        <w:sz w:val="48"/>
      </w:rPr>
      <w:tab/>
    </w:r>
    <w:r w:rsidRPr="00ED575B">
      <w:rPr>
        <w:rFonts w:ascii="Arial" w:hAnsi="Arial" w:cs="Arial"/>
        <w:b/>
        <w:sz w:val="48"/>
      </w:rPr>
      <w:tab/>
    </w:r>
    <w:r w:rsidRPr="00ED575B">
      <w:tab/>
    </w:r>
    <w:r w:rsidRPr="00ED575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B62E4" w14:textId="209A5DE1" w:rsidR="00ED575B" w:rsidRPr="00ED575B" w:rsidRDefault="00ED575B" w:rsidP="00ED575B">
    <w:pPr>
      <w:pStyle w:val="Footer"/>
      <w:rPr>
        <w:rFonts w:ascii="Arial" w:hAnsi="Arial" w:cs="Arial"/>
        <w:b/>
        <w:sz w:val="48"/>
      </w:rPr>
    </w:pPr>
    <w:r w:rsidRPr="00ED575B">
      <w:rPr>
        <w:rFonts w:ascii="Arial" w:hAnsi="Arial" w:cs="Arial"/>
        <w:b/>
        <w:sz w:val="48"/>
      </w:rPr>
      <w:t>RO</w:t>
    </w:r>
    <w:r w:rsidRPr="00ED575B">
      <w:rPr>
        <w:rFonts w:ascii="Arial" w:hAnsi="Arial" w:cs="Arial"/>
        <w:b/>
        <w:sz w:val="48"/>
      </w:rPr>
      <w:tab/>
    </w:r>
    <w:r w:rsidRPr="00ED575B">
      <w:rPr>
        <w:rFonts w:ascii="Arial" w:hAnsi="Arial" w:cs="Arial"/>
        <w:b/>
        <w:sz w:val="48"/>
      </w:rPr>
      <w:tab/>
    </w:r>
    <w:r w:rsidRPr="00ED575B">
      <w:tab/>
    </w:r>
    <w:r w:rsidRPr="00ED575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6E809" w14:textId="77777777" w:rsidR="00ED575B" w:rsidRPr="00ED575B" w:rsidRDefault="00ED575B" w:rsidP="00ED57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BEF02" w14:textId="77777777" w:rsidR="00ED575B" w:rsidRDefault="00ED57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FA03C" w14:textId="23CDFA2B" w:rsidR="00ED575B" w:rsidRPr="00ED575B" w:rsidRDefault="00ED575B" w:rsidP="00ED575B">
    <w:pPr>
      <w:pStyle w:val="Footer"/>
      <w:rPr>
        <w:rFonts w:ascii="Arial" w:hAnsi="Arial" w:cs="Arial"/>
        <w:b/>
        <w:sz w:val="48"/>
      </w:rPr>
    </w:pPr>
    <w:r w:rsidRPr="00ED575B">
      <w:rPr>
        <w:rFonts w:ascii="Arial" w:hAnsi="Arial" w:cs="Arial"/>
        <w:b/>
        <w:sz w:val="48"/>
      </w:rPr>
      <w:t>RO</w:t>
    </w:r>
    <w:r w:rsidRPr="00ED575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D575B">
      <w:tab/>
    </w:r>
    <w:r w:rsidRPr="00ED575B">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59D04" w14:textId="77777777" w:rsidR="00ED575B" w:rsidRDefault="00ED575B" w:rsidP="00ED575B">
    <w:pPr>
      <w:pStyle w:val="FooterLandscap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7143D" w14:textId="46A34F0E" w:rsidR="00ED575B" w:rsidRPr="00ED575B" w:rsidRDefault="00ED575B" w:rsidP="00ED575B">
    <w:pPr>
      <w:pStyle w:val="FooterLandscape"/>
      <w:rPr>
        <w:rFonts w:ascii="Arial" w:hAnsi="Arial" w:cs="Arial"/>
        <w:b/>
        <w:sz w:val="48"/>
      </w:rPr>
    </w:pPr>
    <w:r w:rsidRPr="00ED575B">
      <w:rPr>
        <w:rFonts w:ascii="Arial" w:hAnsi="Arial" w:cs="Arial"/>
        <w:b/>
        <w:sz w:val="48"/>
      </w:rPr>
      <w:t>RO</w:t>
    </w:r>
    <w:r w:rsidRPr="00ED575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D575B">
      <w:tab/>
    </w:r>
    <w:r w:rsidRPr="00ED575B">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A3D97" w14:textId="77777777" w:rsidR="00E8465B" w:rsidRDefault="00E8465B" w:rsidP="00E8465B">
      <w:pPr>
        <w:spacing w:before="0" w:after="0"/>
      </w:pPr>
      <w:r>
        <w:separator/>
      </w:r>
    </w:p>
  </w:footnote>
  <w:footnote w:type="continuationSeparator" w:id="0">
    <w:p w14:paraId="43249D7C" w14:textId="77777777" w:rsidR="00E8465B" w:rsidRDefault="00E8465B" w:rsidP="00E8465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E740A" w14:textId="77777777" w:rsidR="00ED575B" w:rsidRPr="00ED575B" w:rsidRDefault="00ED575B" w:rsidP="00ED57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2E35B" w14:textId="77777777" w:rsidR="00ED575B" w:rsidRPr="00ED575B" w:rsidRDefault="00ED575B" w:rsidP="00ED57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1AF54" w14:textId="77777777" w:rsidR="00ED575B" w:rsidRPr="00ED575B" w:rsidRDefault="00ED575B" w:rsidP="00ED57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813BB" w14:textId="77777777" w:rsidR="00ED575B" w:rsidRDefault="00ED57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15CB3" w14:textId="77777777" w:rsidR="00ED575B" w:rsidRDefault="00ED575B" w:rsidP="00ED575B">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E5835" w14:textId="77777777" w:rsidR="00ED575B" w:rsidRPr="00ED575B" w:rsidRDefault="00ED575B" w:rsidP="00ED575B">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1B43D5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7F8F36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ACE04C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484DC0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5 17:11: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KN_IMPORT" w:val="20250820"/>
    <w:docVar w:name="LW_ANNEX_NBR_FIRST" w:val="1"/>
    <w:docVar w:name="LW_ANNEX_NBR_LAST" w:val="1"/>
    <w:docVar w:name="LW_ANNEX_UNIQUE" w:val="0"/>
    <w:docVar w:name="LW_CORRIGENDUM" w:val="&lt;UNUSED&gt;"/>
    <w:docVar w:name="LW_COVERPAGE_EXISTS" w:val="True"/>
    <w:docVar w:name="LW_COVERPAGE_GUID" w:val="55809358-8812-488E-877E-8FE99BF14CDA"/>
    <w:docVar w:name="LW_COVERPAGE_TYPE" w:val="1"/>
    <w:docVar w:name="LW_CROSSREFERENCE" w:val="{COM(2026) 231 final} - {COM(2026) 232 final} - {SEC(2026) 300 final} - {SWD(2026) 300 final} - {SWD(2026) 301 final}"/>
    <w:docVar w:name="LW_DocType" w:val="ANNEX"/>
    <w:docVar w:name="LW_EMISSION" w:val="13.5.2026"/>
    <w:docVar w:name="LW_EMISSION_ISODATE" w:val="2026-05-1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rezervarea multimodal\u259? \u537?i de abrogare a Regulamentului (CE) nr. 80/2009"/>
    <w:docVar w:name="LW_OBJETACTEPRINCIPAL.CP" w:val="privind rezervarea multimodal\u259? \u537?i de abrogare a Regulamentului (CE) nr. 80/2009"/>
    <w:docVar w:name="LW_PART_NBR" w:val="1"/>
    <w:docVar w:name="LW_PART_NBR_TOTAL" w:val="1"/>
    <w:docVar w:name="LW_REF.INST.NEW" w:val="COM"/>
    <w:docVar w:name="LW_REF.INST.NEW_ADOPTED" w:val="final"/>
    <w:docVar w:name="LW_REF.INST.NEW_TEXT" w:val="(2026) 2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GULAMENTUL PARLAMENTULUI EUROPEAN \u536?I AL CONSILIULUI"/>
    <w:docVar w:name="LW_TYPEACTEPRINCIPAL.CP" w:val="REGULAMENTUL PARLAMENTULUI EUROPEAN \u536?I AL CONSILIULUI"/>
    <w:docVar w:name="LwApiVersions" w:val="LW4CoDe 1.24.5.0; LW 9.2, Build 20251112"/>
  </w:docVars>
  <w:rsids>
    <w:rsidRoot w:val="00905D22"/>
    <w:rsid w:val="000C4A3F"/>
    <w:rsid w:val="000D093E"/>
    <w:rsid w:val="00110328"/>
    <w:rsid w:val="001209EE"/>
    <w:rsid w:val="00165C4F"/>
    <w:rsid w:val="001B0876"/>
    <w:rsid w:val="001F343E"/>
    <w:rsid w:val="00215691"/>
    <w:rsid w:val="00350876"/>
    <w:rsid w:val="00396DD6"/>
    <w:rsid w:val="00447EAB"/>
    <w:rsid w:val="00463ECB"/>
    <w:rsid w:val="00492EB7"/>
    <w:rsid w:val="004938B2"/>
    <w:rsid w:val="004E2DA4"/>
    <w:rsid w:val="004E66DA"/>
    <w:rsid w:val="004E75F3"/>
    <w:rsid w:val="00534F3F"/>
    <w:rsid w:val="005D55BE"/>
    <w:rsid w:val="00615146"/>
    <w:rsid w:val="006252B2"/>
    <w:rsid w:val="00626E37"/>
    <w:rsid w:val="00685B75"/>
    <w:rsid w:val="006A6BCB"/>
    <w:rsid w:val="007063F2"/>
    <w:rsid w:val="00734D83"/>
    <w:rsid w:val="0077612C"/>
    <w:rsid w:val="007D496F"/>
    <w:rsid w:val="0080045A"/>
    <w:rsid w:val="008B7EBF"/>
    <w:rsid w:val="008D6398"/>
    <w:rsid w:val="00905D22"/>
    <w:rsid w:val="00A562E8"/>
    <w:rsid w:val="00A6243B"/>
    <w:rsid w:val="00A71F6D"/>
    <w:rsid w:val="00A84705"/>
    <w:rsid w:val="00AE1715"/>
    <w:rsid w:val="00B00AB1"/>
    <w:rsid w:val="00BA4F3C"/>
    <w:rsid w:val="00BB30BC"/>
    <w:rsid w:val="00C20D73"/>
    <w:rsid w:val="00C902D2"/>
    <w:rsid w:val="00C953CA"/>
    <w:rsid w:val="00CB25DF"/>
    <w:rsid w:val="00CF6036"/>
    <w:rsid w:val="00D328C4"/>
    <w:rsid w:val="00D33986"/>
    <w:rsid w:val="00D82C47"/>
    <w:rsid w:val="00D959D5"/>
    <w:rsid w:val="00DF1C69"/>
    <w:rsid w:val="00E10925"/>
    <w:rsid w:val="00E411F8"/>
    <w:rsid w:val="00E8465B"/>
    <w:rsid w:val="00ED575B"/>
    <w:rsid w:val="00F03C90"/>
    <w:rsid w:val="00F65C7E"/>
    <w:rsid w:val="00F7024E"/>
    <w:rsid w:val="00F82260"/>
    <w:rsid w:val="00FB4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3C7DFB7"/>
  <w15:docId w15:val="{C76900BC-D4C8-46BA-9219-2B925713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1209EE"/>
    <w:pPr>
      <w:numPr>
        <w:numId w:val="1"/>
      </w:numPr>
      <w:contextualSpacing/>
    </w:pPr>
  </w:style>
  <w:style w:type="paragraph" w:styleId="ListBullet2">
    <w:name w:val="List Bullet 2"/>
    <w:basedOn w:val="Normal"/>
    <w:uiPriority w:val="99"/>
    <w:semiHidden/>
    <w:unhideWhenUsed/>
    <w:rsid w:val="001209EE"/>
    <w:pPr>
      <w:numPr>
        <w:numId w:val="2"/>
      </w:numPr>
      <w:contextualSpacing/>
    </w:pPr>
  </w:style>
  <w:style w:type="paragraph" w:styleId="ListBullet3">
    <w:name w:val="List Bullet 3"/>
    <w:basedOn w:val="Normal"/>
    <w:uiPriority w:val="99"/>
    <w:semiHidden/>
    <w:unhideWhenUsed/>
    <w:rsid w:val="001209EE"/>
    <w:pPr>
      <w:numPr>
        <w:numId w:val="3"/>
      </w:numPr>
      <w:contextualSpacing/>
    </w:pPr>
  </w:style>
  <w:style w:type="paragraph" w:styleId="ListBullet4">
    <w:name w:val="List Bullet 4"/>
    <w:basedOn w:val="Normal"/>
    <w:uiPriority w:val="99"/>
    <w:semiHidden/>
    <w:unhideWhenUsed/>
    <w:rsid w:val="001209EE"/>
    <w:pPr>
      <w:numPr>
        <w:numId w:val="4"/>
      </w:numPr>
      <w:contextualSpacing/>
    </w:pPr>
  </w:style>
  <w:style w:type="character" w:customStyle="1" w:styleId="HeaderChar">
    <w:name w:val="Header Char"/>
    <w:basedOn w:val="DefaultParagraphFont"/>
    <w:link w:val="Header"/>
    <w:uiPriority w:val="99"/>
    <w:rsid w:val="00ED575B"/>
    <w:rPr>
      <w:rFonts w:ascii="Times New Roman" w:hAnsi="Times New Roman" w:cs="Times New Roman"/>
      <w:sz w:val="24"/>
      <w:lang w:val="ro-RO"/>
    </w:rPr>
  </w:style>
  <w:style w:type="character" w:customStyle="1" w:styleId="FooterChar">
    <w:name w:val="Footer Char"/>
    <w:basedOn w:val="DefaultParagraphFont"/>
    <w:link w:val="Footer"/>
    <w:uiPriority w:val="99"/>
    <w:rsid w:val="00ED575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D575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D575B"/>
    <w:pPr>
      <w:spacing w:before="0"/>
      <w:jc w:val="right"/>
    </w:pPr>
    <w:rPr>
      <w:sz w:val="28"/>
    </w:rPr>
  </w:style>
  <w:style w:type="paragraph" w:customStyle="1" w:styleId="FooterSensitivity">
    <w:name w:val="Footer Sensitivity"/>
    <w:basedOn w:val="Normal"/>
    <w:rsid w:val="00ED57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D575B"/>
    <w:pPr>
      <w:tabs>
        <w:tab w:val="center" w:pos="4535"/>
        <w:tab w:val="right" w:pos="9071"/>
      </w:tabs>
      <w:spacing w:before="0"/>
    </w:pPr>
  </w:style>
  <w:style w:type="paragraph" w:customStyle="1" w:styleId="HeaderLandscape">
    <w:name w:val="HeaderLandscape"/>
    <w:basedOn w:val="Normal"/>
    <w:rsid w:val="00ED575B"/>
    <w:pPr>
      <w:tabs>
        <w:tab w:val="center" w:pos="7285"/>
        <w:tab w:val="right" w:pos="14003"/>
      </w:tabs>
      <w:spacing w:before="0"/>
    </w:pPr>
  </w:style>
  <w:style w:type="paragraph" w:styleId="Footer">
    <w:name w:val="footer"/>
    <w:basedOn w:val="Normal"/>
    <w:link w:val="FooterChar"/>
    <w:uiPriority w:val="99"/>
    <w:unhideWhenUsed/>
    <w:rsid w:val="00ED575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D575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BDE58-7721-44CB-97E7-00EC5D638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16</TotalTime>
  <Pages>4</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2026-05-05T16:17:00Z</dcterms:created>
  <dcterms:modified xsi:type="dcterms:W3CDTF">2026-06-05T15:12:00Z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2026-05-05T16:55:55Z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9069c2fe-33f4-42e7-b857-46d1d4022d6f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0</vt:lpwstr>
  </property>
  <property fmtid="{D5CDD505-2E9C-101B-9397-08002B2CF9AE}" pid="20" name="DQCStatus">
    <vt:lpwstr>Green (DQC version 03)</vt:lpwstr>
  </property>
</Properties>
</file>