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997" w:rsidRPr="006354E3" w:rsidRDefault="008E046B" w:rsidP="008E046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32C0F9-CEBF-4C33-85A2-93F64881BACE" style="width:455.25pt;height:440.25pt">
            <v:imagedata r:id="rId8" o:title=""/>
          </v:shape>
        </w:pict>
      </w:r>
    </w:p>
    <w:p w:rsidR="00CB1997" w:rsidRPr="006354E3" w:rsidRDefault="00CB1997" w:rsidP="00CB1997">
      <w:pPr>
        <w:rPr>
          <w:noProof/>
        </w:rPr>
        <w:sectPr w:rsidR="00CB1997" w:rsidRPr="006354E3" w:rsidSect="008E046B">
          <w:footerReference w:type="even" r:id="rId9"/>
          <w:footerReference w:type="default" r:id="rId10"/>
          <w:pgSz w:w="11907" w:h="16839"/>
          <w:pgMar w:top="1134" w:right="1417" w:bottom="1134" w:left="1417" w:header="709" w:footer="709" w:gutter="0"/>
          <w:pgNumType w:start="0"/>
          <w:cols w:space="720"/>
          <w:docGrid w:linePitch="360"/>
        </w:sectPr>
      </w:pPr>
    </w:p>
    <w:p w:rsidR="00CB1997" w:rsidRPr="00753018" w:rsidRDefault="00CB1997" w:rsidP="005B6ACF">
      <w:pPr>
        <w:pStyle w:val="Exposdesmotifstitre"/>
        <w:rPr>
          <w:noProof/>
        </w:rPr>
      </w:pPr>
      <w:bookmarkStart w:id="0" w:name="_GoBack"/>
      <w:bookmarkEnd w:id="0"/>
      <w:r w:rsidRPr="00753018">
        <w:rPr>
          <w:noProof/>
        </w:rPr>
        <w:lastRenderedPageBreak/>
        <w:t>EXPUNERE DE MOTIVE</w:t>
      </w:r>
    </w:p>
    <w:p w:rsidR="00CB1997" w:rsidRPr="00753018" w:rsidRDefault="00CB1997" w:rsidP="007274C3">
      <w:pPr>
        <w:pStyle w:val="ManualHeading1"/>
        <w:rPr>
          <w:rFonts w:eastAsia="Arial Unicode MS"/>
          <w:noProof/>
        </w:rPr>
      </w:pPr>
      <w:r>
        <w:rPr>
          <w:noProof/>
        </w:rPr>
        <w:t>1.</w:t>
      </w:r>
      <w:r>
        <w:rPr>
          <w:noProof/>
        </w:rPr>
        <w:tab/>
      </w:r>
      <w:r w:rsidRPr="00753018">
        <w:rPr>
          <w:noProof/>
        </w:rPr>
        <w:t>Obiectul propunerii</w:t>
      </w:r>
    </w:p>
    <w:p w:rsidR="00CB1997" w:rsidRPr="006354E3" w:rsidRDefault="00415C41" w:rsidP="005B6ACF">
      <w:pPr>
        <w:rPr>
          <w:rFonts w:eastAsia="Arial Unicode MS"/>
          <w:noProof/>
        </w:rPr>
      </w:pPr>
      <w:r w:rsidRPr="006354E3">
        <w:rPr>
          <w:noProof/>
        </w:rPr>
        <w:t xml:space="preserve">Prezenta propunere se referă la decizia de stabilire a poziției care urmează să fie luată în numele Uniunii cu ocazia celei de a </w:t>
      </w:r>
      <w:r w:rsidRPr="00AC3842">
        <w:rPr>
          <w:noProof/>
        </w:rPr>
        <w:t>20</w:t>
      </w:r>
      <w:r w:rsidRPr="006354E3">
        <w:rPr>
          <w:noProof/>
        </w:rPr>
        <w:t>-a reuniuni a Comitetului părților (</w:t>
      </w:r>
      <w:r w:rsidRPr="00753018">
        <w:rPr>
          <w:i/>
          <w:iCs/>
          <w:noProof/>
        </w:rPr>
        <w:t>Committee of the Parties</w:t>
      </w:r>
      <w:r w:rsidRPr="006354E3">
        <w:rPr>
          <w:noProof/>
        </w:rPr>
        <w:t xml:space="preserve"> – „CoP” sau „comitetul”) la Convenția Consiliului Europei privind prevenirea și combaterea violenței împotriva femeilor și a violenței domestice („Convenția de la Istanbul” sau „convenția”) din </w:t>
      </w:r>
      <w:r w:rsidRPr="00AC3842">
        <w:rPr>
          <w:noProof/>
        </w:rPr>
        <w:t>2</w:t>
      </w:r>
      <w:r w:rsidRPr="006354E3">
        <w:rPr>
          <w:noProof/>
        </w:rPr>
        <w:t xml:space="preserve"> iunie </w:t>
      </w:r>
      <w:r w:rsidRPr="00AC3842">
        <w:rPr>
          <w:noProof/>
        </w:rPr>
        <w:t>2026</w:t>
      </w:r>
      <w:r w:rsidRPr="006354E3">
        <w:rPr>
          <w:noProof/>
        </w:rPr>
        <w:t>. Poziția se referă la (</w:t>
      </w:r>
      <w:r w:rsidRPr="00AC3842">
        <w:rPr>
          <w:noProof/>
        </w:rPr>
        <w:t>1</w:t>
      </w:r>
      <w:r w:rsidRPr="006354E3">
        <w:rPr>
          <w:noProof/>
        </w:rPr>
        <w:t>) adoptarea preconizată de către comitet a nouă proiecte de concluzii adresate unui număr de nouă părți cu privire la punerea în aplicare a convenției și la (</w:t>
      </w:r>
      <w:r w:rsidRPr="00AC3842">
        <w:rPr>
          <w:noProof/>
        </w:rPr>
        <w:t>2</w:t>
      </w:r>
      <w:r w:rsidRPr="006354E3">
        <w:rPr>
          <w:noProof/>
        </w:rPr>
        <w:t xml:space="preserve">) alegerea preconizată a cinci membri ai </w:t>
      </w:r>
      <w:bookmarkStart w:id="1" w:name="_Hlk228876348"/>
      <w:r w:rsidRPr="006354E3">
        <w:rPr>
          <w:noProof/>
        </w:rPr>
        <w:t>Grupului de experți în intervenția contra violenței împotriva femeilor și a violenței domestice</w:t>
      </w:r>
      <w:bookmarkEnd w:id="1"/>
      <w:r w:rsidRPr="006354E3">
        <w:rPr>
          <w:noProof/>
        </w:rPr>
        <w:t xml:space="preserve"> („GREVIO”). </w:t>
      </w:r>
    </w:p>
    <w:p w:rsidR="00CB1997" w:rsidRPr="00753018" w:rsidRDefault="00CB1997" w:rsidP="005B6ACF">
      <w:pPr>
        <w:pStyle w:val="ManualHeading1"/>
        <w:rPr>
          <w:noProof/>
        </w:rPr>
      </w:pPr>
      <w:r>
        <w:rPr>
          <w:noProof/>
        </w:rPr>
        <w:t>2.</w:t>
      </w:r>
      <w:r>
        <w:rPr>
          <w:noProof/>
        </w:rPr>
        <w:tab/>
      </w:r>
      <w:r w:rsidRPr="00753018">
        <w:rPr>
          <w:noProof/>
        </w:rPr>
        <w:t>Contextul propunerii</w:t>
      </w:r>
    </w:p>
    <w:p w:rsidR="00CB1997" w:rsidRPr="00753018" w:rsidRDefault="00CB1997" w:rsidP="005B6ACF">
      <w:pPr>
        <w:pStyle w:val="ManualHeading2"/>
        <w:rPr>
          <w:noProof/>
        </w:rPr>
      </w:pPr>
      <w:r>
        <w:rPr>
          <w:noProof/>
        </w:rPr>
        <w:t>2.1.</w:t>
      </w:r>
      <w:r>
        <w:rPr>
          <w:noProof/>
        </w:rPr>
        <w:tab/>
      </w:r>
      <w:r w:rsidRPr="00753018">
        <w:rPr>
          <w:noProof/>
        </w:rPr>
        <w:t>Convenția de la Istanbul</w:t>
      </w:r>
    </w:p>
    <w:p w:rsidR="00415C41" w:rsidRPr="006354E3" w:rsidRDefault="00415C41" w:rsidP="00415C41">
      <w:pPr>
        <w:ind w:left="-5" w:right="84"/>
        <w:rPr>
          <w:noProof/>
        </w:rPr>
      </w:pPr>
      <w:r w:rsidRPr="006354E3">
        <w:rPr>
          <w:noProof/>
        </w:rPr>
        <w:t xml:space="preserve">Convenția de la Istanbul stabilește un set cuprinzător și armonizat de norme pentru prevenirea și combaterea violenței împotriva femeilor și a violenței domestice în Europa și în afara acesteia. Convenția a intrat în vigoare la </w:t>
      </w:r>
      <w:r w:rsidRPr="00AC3842">
        <w:rPr>
          <w:noProof/>
        </w:rPr>
        <w:t>1</w:t>
      </w:r>
      <w:r w:rsidRPr="006354E3">
        <w:rPr>
          <w:noProof/>
        </w:rPr>
        <w:t xml:space="preserve"> august </w:t>
      </w:r>
      <w:r w:rsidRPr="00AC3842">
        <w:rPr>
          <w:noProof/>
        </w:rPr>
        <w:t>2014</w:t>
      </w:r>
      <w:r w:rsidRPr="006354E3">
        <w:rPr>
          <w:noProof/>
        </w:rPr>
        <w:t xml:space="preserve">. </w:t>
      </w:r>
    </w:p>
    <w:p w:rsidR="00415C41" w:rsidRPr="006354E3" w:rsidRDefault="00415C41" w:rsidP="00415C41">
      <w:pPr>
        <w:ind w:left="-5" w:right="84"/>
        <w:rPr>
          <w:noProof/>
        </w:rPr>
      </w:pPr>
      <w:r w:rsidRPr="006354E3">
        <w:rPr>
          <w:noProof/>
        </w:rPr>
        <w:t xml:space="preserve">UE a semnat convenția în iunie </w:t>
      </w:r>
      <w:r w:rsidRPr="00AC3842">
        <w:rPr>
          <w:noProof/>
        </w:rPr>
        <w:t>2017</w:t>
      </w:r>
      <w:r w:rsidRPr="006354E3">
        <w:rPr>
          <w:noProof/>
        </w:rPr>
        <w:t xml:space="preserve"> și a finalizat procedura de aderare prin depunerea a două instrumente de aprobare la </w:t>
      </w:r>
      <w:r w:rsidRPr="00AC3842">
        <w:rPr>
          <w:noProof/>
        </w:rPr>
        <w:t>28</w:t>
      </w:r>
      <w:r w:rsidRPr="006354E3">
        <w:rPr>
          <w:noProof/>
        </w:rPr>
        <w:t xml:space="preserve"> iunie </w:t>
      </w:r>
      <w:r w:rsidRPr="00AC3842">
        <w:rPr>
          <w:noProof/>
        </w:rPr>
        <w:t>2023</w:t>
      </w:r>
      <w:r w:rsidRPr="006354E3">
        <w:rPr>
          <w:noProof/>
        </w:rPr>
        <w:t xml:space="preserve">, determinând intrarea în vigoare a convenției pentru UE la </w:t>
      </w:r>
      <w:r w:rsidRPr="00AC3842">
        <w:rPr>
          <w:noProof/>
        </w:rPr>
        <w:t>1</w:t>
      </w:r>
      <w:r w:rsidRPr="006354E3">
        <w:rPr>
          <w:noProof/>
        </w:rPr>
        <w:t xml:space="preserve"> octombrie </w:t>
      </w:r>
      <w:r w:rsidRPr="00AC3842">
        <w:rPr>
          <w:noProof/>
        </w:rPr>
        <w:t>2023</w:t>
      </w:r>
      <w:r w:rsidRPr="006354E3">
        <w:rPr>
          <w:noProof/>
        </w:rPr>
        <w:t>. UE a aderat la convenție în ceea ce privește aspectele care intră în sfera sa de competență exclusivă, și anume aspectele legate de instituțiile Uniunii și administrația publică a acesteia</w:t>
      </w:r>
      <w:r w:rsidRPr="006354E3">
        <w:rPr>
          <w:rStyle w:val="FootnoteReference"/>
          <w:noProof/>
        </w:rPr>
        <w:footnoteReference w:id="1"/>
      </w:r>
      <w:r w:rsidRPr="006354E3">
        <w:rPr>
          <w:noProof/>
        </w:rPr>
        <w:t xml:space="preserve"> și aspectele legate de cooperarea judiciară în materie penală, precum și în ceea ce privește azilul și nereturnarea</w:t>
      </w:r>
      <w:r w:rsidRPr="006354E3">
        <w:rPr>
          <w:rStyle w:val="FootnoteReference"/>
          <w:noProof/>
        </w:rPr>
        <w:footnoteReference w:id="2"/>
      </w:r>
      <w:r w:rsidRPr="006354E3">
        <w:rPr>
          <w:noProof/>
        </w:rPr>
        <w:t xml:space="preserve">. Toate statele membre ale UE au semnat convenția, iar </w:t>
      </w:r>
      <w:r w:rsidRPr="00AC3842">
        <w:rPr>
          <w:noProof/>
        </w:rPr>
        <w:t>22</w:t>
      </w:r>
      <w:r w:rsidRPr="006354E3">
        <w:rPr>
          <w:noProof/>
        </w:rPr>
        <w:t xml:space="preserve"> dintre acestea au ratificat-o</w:t>
      </w:r>
      <w:r w:rsidRPr="006354E3">
        <w:rPr>
          <w:rStyle w:val="FootnoteReference"/>
          <w:noProof/>
        </w:rPr>
        <w:footnoteReference w:id="3"/>
      </w:r>
      <w:r w:rsidRPr="006354E3">
        <w:rPr>
          <w:noProof/>
        </w:rPr>
        <w:t>.</w:t>
      </w:r>
      <w:r w:rsidRPr="00753018">
        <w:rPr>
          <w:b/>
          <w:noProof/>
        </w:rPr>
        <w:t xml:space="preserve"> </w:t>
      </w:r>
    </w:p>
    <w:p w:rsidR="00CB1997" w:rsidRPr="00753018" w:rsidRDefault="00415C41" w:rsidP="005B6ACF">
      <w:pPr>
        <w:pStyle w:val="ManualHeading2"/>
        <w:rPr>
          <w:noProof/>
        </w:rPr>
      </w:pPr>
      <w:r>
        <w:rPr>
          <w:noProof/>
        </w:rPr>
        <w:t>2.2.</w:t>
      </w:r>
      <w:r>
        <w:rPr>
          <w:noProof/>
        </w:rPr>
        <w:tab/>
      </w:r>
      <w:r w:rsidRPr="00753018">
        <w:rPr>
          <w:noProof/>
        </w:rPr>
        <w:t xml:space="preserve">Comitetul părților </w:t>
      </w:r>
    </w:p>
    <w:p w:rsidR="00CB1997" w:rsidRPr="006354E3" w:rsidRDefault="00415C41" w:rsidP="005B6ACF">
      <w:pPr>
        <w:rPr>
          <w:rFonts w:eastAsia="Arial Unicode MS"/>
          <w:noProof/>
        </w:rPr>
      </w:pPr>
      <w:r w:rsidRPr="006354E3">
        <w:rPr>
          <w:noProof/>
        </w:rPr>
        <w:t>CoP</w:t>
      </w:r>
      <w:r w:rsidRPr="006354E3">
        <w:rPr>
          <w:rStyle w:val="FootnoteReference"/>
          <w:noProof/>
        </w:rPr>
        <w:footnoteReference w:id="4"/>
      </w:r>
      <w:r w:rsidRPr="006354E3">
        <w:rPr>
          <w:noProof/>
        </w:rPr>
        <w:t xml:space="preserve"> este alcătuit din reprezentanți ai părților la convenție. Părțile trebuie să depună eforturi pentru a numi, ca reprezentanți ai lor, experți de cel mai înalt rang posibil în domeniul prevenirii și al combaterii violenței împotriva femeilor și a violenței domestice</w:t>
      </w:r>
      <w:r w:rsidRPr="006354E3">
        <w:rPr>
          <w:rStyle w:val="FootnoteReference"/>
          <w:noProof/>
        </w:rPr>
        <w:footnoteReference w:id="5"/>
      </w:r>
      <w:r w:rsidRPr="006354E3">
        <w:rPr>
          <w:noProof/>
        </w:rPr>
        <w:t xml:space="preserve">. Sarcinile încredințate CoP sunt enumerate la regula </w:t>
      </w:r>
      <w:r w:rsidRPr="00AC3842">
        <w:rPr>
          <w:noProof/>
        </w:rPr>
        <w:t>1</w:t>
      </w:r>
      <w:r w:rsidRPr="006354E3">
        <w:rPr>
          <w:noProof/>
        </w:rPr>
        <w:t xml:space="preserve"> din Regulamentul său de procedură</w:t>
      </w:r>
      <w:r w:rsidRPr="00AC3842">
        <w:rPr>
          <w:noProof/>
          <w:vertAlign w:val="superscript"/>
        </w:rPr>
        <w:t>6</w:t>
      </w:r>
      <w:r w:rsidRPr="006354E3">
        <w:rPr>
          <w:noProof/>
        </w:rPr>
        <w:t xml:space="preserve">. La </w:t>
      </w:r>
      <w:r w:rsidRPr="00AC3842">
        <w:rPr>
          <w:noProof/>
        </w:rPr>
        <w:lastRenderedPageBreak/>
        <w:t>1</w:t>
      </w:r>
      <w:r w:rsidR="00AC3842">
        <w:rPr>
          <w:noProof/>
        </w:rPr>
        <w:t> </w:t>
      </w:r>
      <w:r w:rsidRPr="006354E3">
        <w:rPr>
          <w:noProof/>
        </w:rPr>
        <w:t xml:space="preserve">octombrie </w:t>
      </w:r>
      <w:r w:rsidRPr="00AC3842">
        <w:rPr>
          <w:noProof/>
        </w:rPr>
        <w:t>2023</w:t>
      </w:r>
      <w:r w:rsidRPr="006354E3">
        <w:rPr>
          <w:noProof/>
        </w:rPr>
        <w:t xml:space="preserve">, UE a devenit parte la convenție și, ca atare, membră a CoP [articolul </w:t>
      </w:r>
      <w:r w:rsidRPr="00AC3842">
        <w:rPr>
          <w:noProof/>
        </w:rPr>
        <w:t>67</w:t>
      </w:r>
      <w:r w:rsidRPr="006354E3">
        <w:rPr>
          <w:noProof/>
        </w:rPr>
        <w:t xml:space="preserve"> alineatul (</w:t>
      </w:r>
      <w:r w:rsidRPr="00AC3842">
        <w:rPr>
          <w:noProof/>
        </w:rPr>
        <w:t>1</w:t>
      </w:r>
      <w:r w:rsidRPr="006354E3">
        <w:rPr>
          <w:noProof/>
        </w:rPr>
        <w:t>) din convenție].</w:t>
      </w:r>
    </w:p>
    <w:p w:rsidR="00CB1997" w:rsidRPr="00753018" w:rsidRDefault="00264006" w:rsidP="005B6ACF">
      <w:pPr>
        <w:pStyle w:val="ManualHeading2"/>
        <w:rPr>
          <w:noProof/>
        </w:rPr>
      </w:pPr>
      <w:r>
        <w:rPr>
          <w:noProof/>
        </w:rPr>
        <w:t>2.3.</w:t>
      </w:r>
      <w:r>
        <w:rPr>
          <w:noProof/>
        </w:rPr>
        <w:tab/>
      </w:r>
      <w:r w:rsidRPr="00753018">
        <w:rPr>
          <w:noProof/>
        </w:rPr>
        <w:t>Mecanismul de monitorizare instituit prin Convenția de la Istanbul</w:t>
      </w:r>
    </w:p>
    <w:p w:rsidR="00264006" w:rsidRPr="006354E3" w:rsidRDefault="00264006" w:rsidP="00264006">
      <w:pPr>
        <w:ind w:left="-5" w:right="84"/>
        <w:rPr>
          <w:noProof/>
        </w:rPr>
      </w:pPr>
      <w:r w:rsidRPr="006354E3">
        <w:rPr>
          <w:noProof/>
        </w:rPr>
        <w:t>Convenția de la Istanbul instituie un mecanism de monitorizare care să asigure punerea în aplicare eficace a convenției de către părți</w:t>
      </w:r>
      <w:r w:rsidRPr="006354E3">
        <w:rPr>
          <w:rStyle w:val="FootnoteReference"/>
          <w:noProof/>
        </w:rPr>
        <w:footnoteReference w:id="6"/>
      </w:r>
      <w:r w:rsidRPr="006354E3">
        <w:rPr>
          <w:noProof/>
        </w:rPr>
        <w:t xml:space="preserve">. Scopul este evaluarea modului în care este pusă în practică convenția și furnizarea de orientări părților. Mecanismul de monitorizare este alcătuit din două organisme distincte, dar care interacționează: un organism independent format din experți (Grupul de experți în intervenția contra violenței împotriva femeilor și a violenței domestice – „GREVIO”) și CoP. </w:t>
      </w:r>
    </w:p>
    <w:p w:rsidR="00264006" w:rsidRPr="006354E3" w:rsidRDefault="00264006" w:rsidP="00264006">
      <w:pPr>
        <w:ind w:left="-5" w:right="84"/>
        <w:rPr>
          <w:noProof/>
        </w:rPr>
      </w:pPr>
      <w:r w:rsidRPr="006354E3">
        <w:rPr>
          <w:noProof/>
        </w:rPr>
        <w:t xml:space="preserve">GREVIO este un grup independent de experți, însărcinat să monitorizeze punerea în aplicare a convenției de către fiecare țară în parte, în conformitate cu articolul </w:t>
      </w:r>
      <w:r w:rsidRPr="00AC3842">
        <w:rPr>
          <w:noProof/>
        </w:rPr>
        <w:t>66</w:t>
      </w:r>
      <w:r w:rsidRPr="006354E3">
        <w:rPr>
          <w:noProof/>
        </w:rPr>
        <w:t xml:space="preserve"> alineatul (</w:t>
      </w:r>
      <w:r w:rsidRPr="00AC3842">
        <w:rPr>
          <w:noProof/>
        </w:rPr>
        <w:t>1</w:t>
      </w:r>
      <w:r w:rsidRPr="006354E3">
        <w:rPr>
          <w:noProof/>
        </w:rPr>
        <w:t xml:space="preserve">) din convenție. Procedura de monitorizare este prevăzută la articolul </w:t>
      </w:r>
      <w:r w:rsidRPr="00AC3842">
        <w:rPr>
          <w:noProof/>
        </w:rPr>
        <w:t>68</w:t>
      </w:r>
      <w:r w:rsidRPr="006354E3">
        <w:rPr>
          <w:noProof/>
        </w:rPr>
        <w:t xml:space="preserve"> din convenție. În conformitate cu articolul </w:t>
      </w:r>
      <w:r w:rsidRPr="00AC3842">
        <w:rPr>
          <w:noProof/>
        </w:rPr>
        <w:t>68</w:t>
      </w:r>
      <w:r w:rsidRPr="006354E3">
        <w:rPr>
          <w:noProof/>
        </w:rPr>
        <w:t xml:space="preserve"> alineatul (</w:t>
      </w:r>
      <w:r w:rsidRPr="00AC3842">
        <w:rPr>
          <w:noProof/>
        </w:rPr>
        <w:t>1</w:t>
      </w:r>
      <w:r w:rsidRPr="006354E3">
        <w:rPr>
          <w:noProof/>
        </w:rPr>
        <w:t>) din convenție, părțile noi trebuie să depună, în baza unui chestionar elaborat de GREVIO, un raport în care să detalieze măsurile legislative și alte măsuri pe care le-au adoptat pentru a pune în aplicare convenția. GREVIO pregătește un raport privind măsurile luate de partea în cauză pentru a pune în aplicare convenția și prezintă sugestii și propuneri cu privire la modul în care partea respectivă poate aborda problemele identificate</w:t>
      </w:r>
      <w:r w:rsidRPr="006354E3">
        <w:rPr>
          <w:rStyle w:val="FootnoteReference"/>
          <w:noProof/>
        </w:rPr>
        <w:footnoteReference w:id="7"/>
      </w:r>
      <w:r w:rsidRPr="006354E3">
        <w:rPr>
          <w:noProof/>
        </w:rPr>
        <w:t xml:space="preserve">. </w:t>
      </w:r>
    </w:p>
    <w:p w:rsidR="00264006" w:rsidRPr="006354E3" w:rsidRDefault="00264006" w:rsidP="00264006">
      <w:pPr>
        <w:ind w:left="-5" w:right="84"/>
        <w:rPr>
          <w:noProof/>
        </w:rPr>
      </w:pPr>
      <w:r w:rsidRPr="006354E3">
        <w:rPr>
          <w:noProof/>
        </w:rPr>
        <w:t xml:space="preserve">Pe baza raportului elaborat de GREVIO și în conformitate cu articolul </w:t>
      </w:r>
      <w:r w:rsidRPr="00AC3842">
        <w:rPr>
          <w:noProof/>
        </w:rPr>
        <w:t>68</w:t>
      </w:r>
      <w:r w:rsidRPr="006354E3">
        <w:rPr>
          <w:noProof/>
        </w:rPr>
        <w:t xml:space="preserve"> alineatul (</w:t>
      </w:r>
      <w:r w:rsidRPr="00AC3842">
        <w:rPr>
          <w:noProof/>
        </w:rPr>
        <w:t>12</w:t>
      </w:r>
      <w:r w:rsidRPr="006354E3">
        <w:rPr>
          <w:noProof/>
        </w:rPr>
        <w:t>) din convenție, CoP poate adopta recomandări adresate părții în cauză cu privire la punerea în aplicare a convenției și poate stabili un termen până la care partea în cauză trebuie să prezinte un răspuns în legătură cu modul în care a dat curs recomandărilor. Pe baza acestei dispoziții, CoP a adoptat recomandări adresate părților care fac distincție între acțiunile ce ar trebui întreprinse cât mai curând posibil, cu obligația de a prezenta un raport în termen de trei ani, și acțiunile care, deși importante, nu impun același grad de urgență. La sfârșitul perioadei de trei ani, partea trebuie să trimită CoP un raport cu privire la progresele înregistrate în punerea în practică a recomandărilor ce i-au fost adresate. Pe baza acestor informații și a oricăror alte informații suplimentare obținute, secretariatul comitetului</w:t>
      </w:r>
      <w:r w:rsidRPr="006354E3">
        <w:rPr>
          <w:rStyle w:val="FootnoteReference"/>
          <w:noProof/>
        </w:rPr>
        <w:footnoteReference w:id="8"/>
      </w:r>
      <w:r w:rsidRPr="006354E3">
        <w:rPr>
          <w:noProof/>
        </w:rPr>
        <w:t xml:space="preserve"> pregătește concluziile privind modul în care s-a dat curs recomandărilor referitoare la fiecare parte examinată, pe care CoP le adoptă. </w:t>
      </w:r>
    </w:p>
    <w:p w:rsidR="005B6ACF" w:rsidRPr="00753018" w:rsidRDefault="005B6ACF" w:rsidP="00BE0856">
      <w:pPr>
        <w:pStyle w:val="ManualHeading2"/>
        <w:rPr>
          <w:noProof/>
        </w:rPr>
      </w:pPr>
      <w:r>
        <w:rPr>
          <w:noProof/>
        </w:rPr>
        <w:t>2.4.</w:t>
      </w:r>
      <w:r>
        <w:rPr>
          <w:noProof/>
        </w:rPr>
        <w:tab/>
      </w:r>
      <w:r w:rsidRPr="00753018">
        <w:rPr>
          <w:noProof/>
        </w:rPr>
        <w:t>Alegerea membrilor GREVIO</w:t>
      </w:r>
    </w:p>
    <w:p w:rsidR="004D2BC7" w:rsidRPr="006354E3" w:rsidRDefault="004D2BC7" w:rsidP="004D2BC7">
      <w:pPr>
        <w:ind w:left="-5" w:right="84"/>
        <w:rPr>
          <w:noProof/>
        </w:rPr>
      </w:pPr>
      <w:r w:rsidRPr="006354E3">
        <w:rPr>
          <w:noProof/>
        </w:rPr>
        <w:t>În conformitate cu articolul </w:t>
      </w:r>
      <w:r w:rsidRPr="00AC3842">
        <w:rPr>
          <w:noProof/>
        </w:rPr>
        <w:t>66</w:t>
      </w:r>
      <w:r w:rsidRPr="006354E3">
        <w:rPr>
          <w:noProof/>
        </w:rPr>
        <w:t xml:space="preserve"> din convenție, GREVIO este compus din </w:t>
      </w:r>
      <w:r w:rsidRPr="00AC3842">
        <w:rPr>
          <w:noProof/>
        </w:rPr>
        <w:t>15</w:t>
      </w:r>
      <w:r w:rsidRPr="006354E3">
        <w:rPr>
          <w:noProof/>
        </w:rPr>
        <w:t xml:space="preserve"> membri. Membrii săi sunt aleși de CoP din rândul candidaților desemnați de părți pentru un mandat de patru ani, care poate fi reînnoit o singură dată. Membrii GREVIO sunt aleși din rândul resortisanților părților, ținând seama de echilibrul geografic și de gen, precum și de expertiza multidisciplinară. </w:t>
      </w:r>
    </w:p>
    <w:p w:rsidR="006542AB" w:rsidRPr="006354E3" w:rsidRDefault="004D2BC7" w:rsidP="004D2BC7">
      <w:pPr>
        <w:ind w:left="-5" w:right="84"/>
        <w:rPr>
          <w:noProof/>
        </w:rPr>
      </w:pPr>
      <w:r w:rsidRPr="006354E3">
        <w:rPr>
          <w:noProof/>
        </w:rPr>
        <w:t>Convenția de la Istanbul a încredințat Comitetului de Miniștri al Consiliului Europei (</w:t>
      </w:r>
      <w:r w:rsidRPr="00753018">
        <w:rPr>
          <w:i/>
          <w:iCs/>
          <w:noProof/>
        </w:rPr>
        <w:t>Committee of Ministers</w:t>
      </w:r>
      <w:r w:rsidRPr="006354E3">
        <w:rPr>
          <w:noProof/>
        </w:rPr>
        <w:t xml:space="preserve"> – CoM) sarcina de a stabili procedura de alegere a membrilor GREVIO. La </w:t>
      </w:r>
      <w:r w:rsidRPr="00AC3842">
        <w:rPr>
          <w:noProof/>
        </w:rPr>
        <w:t>19</w:t>
      </w:r>
      <w:r w:rsidRPr="006354E3">
        <w:rPr>
          <w:noProof/>
        </w:rPr>
        <w:t xml:space="preserve"> noiembrie </w:t>
      </w:r>
      <w:r w:rsidRPr="00AC3842">
        <w:rPr>
          <w:noProof/>
        </w:rPr>
        <w:t>2014</w:t>
      </w:r>
      <w:r w:rsidRPr="006354E3">
        <w:rPr>
          <w:noProof/>
        </w:rPr>
        <w:t>, CoM a adoptat Rezoluția CM/Res (</w:t>
      </w:r>
      <w:r w:rsidRPr="00AC3842">
        <w:rPr>
          <w:noProof/>
        </w:rPr>
        <w:t>2014</w:t>
      </w:r>
      <w:r w:rsidRPr="006354E3">
        <w:rPr>
          <w:noProof/>
        </w:rPr>
        <w:t>)</w:t>
      </w:r>
      <w:r w:rsidRPr="00AC3842">
        <w:rPr>
          <w:noProof/>
        </w:rPr>
        <w:t>43</w:t>
      </w:r>
      <w:r w:rsidRPr="006354E3">
        <w:rPr>
          <w:noProof/>
        </w:rPr>
        <w:t xml:space="preserve"> privind normele referitoare la procedura de alegere a membrilor Grupului de experți în intervenția </w:t>
      </w:r>
      <w:r w:rsidRPr="006354E3">
        <w:rPr>
          <w:noProof/>
        </w:rPr>
        <w:lastRenderedPageBreak/>
        <w:t>contra violenței împotriva femeilor și a violenței domestice (GREVIO)</w:t>
      </w:r>
      <w:r w:rsidRPr="006354E3">
        <w:rPr>
          <w:rStyle w:val="FootnoteReference"/>
          <w:noProof/>
        </w:rPr>
        <w:footnoteReference w:id="9"/>
      </w:r>
      <w:r w:rsidRPr="006354E3">
        <w:rPr>
          <w:noProof/>
        </w:rPr>
        <w:t xml:space="preserve"> („rezoluția CoM”). GREVIO și-a adoptat Regulamentul de procedură în </w:t>
      </w:r>
      <w:r w:rsidRPr="00AC3842">
        <w:rPr>
          <w:noProof/>
        </w:rPr>
        <w:t>2015</w:t>
      </w:r>
      <w:r w:rsidRPr="006354E3">
        <w:rPr>
          <w:rStyle w:val="FootnoteReference"/>
          <w:noProof/>
        </w:rPr>
        <w:footnoteReference w:id="10"/>
      </w:r>
      <w:r w:rsidRPr="006354E3">
        <w:rPr>
          <w:noProof/>
        </w:rPr>
        <w:t xml:space="preserve">. </w:t>
      </w:r>
    </w:p>
    <w:p w:rsidR="006542AB" w:rsidRPr="006354E3" w:rsidRDefault="007967FE" w:rsidP="006542AB">
      <w:pPr>
        <w:ind w:left="-5" w:right="84"/>
        <w:rPr>
          <w:noProof/>
        </w:rPr>
      </w:pPr>
      <w:bookmarkStart w:id="2" w:name="_Hlk228876687"/>
      <w:r w:rsidRPr="006354E3">
        <w:rPr>
          <w:noProof/>
        </w:rPr>
        <w:t xml:space="preserve">În cadrul reuniunii CoP din </w:t>
      </w:r>
      <w:r w:rsidRPr="00AC3842">
        <w:rPr>
          <w:noProof/>
        </w:rPr>
        <w:t>2</w:t>
      </w:r>
      <w:r w:rsidRPr="006354E3">
        <w:rPr>
          <w:noProof/>
        </w:rPr>
        <w:t xml:space="preserve"> iunie </w:t>
      </w:r>
      <w:r w:rsidRPr="00AC3842">
        <w:rPr>
          <w:noProof/>
        </w:rPr>
        <w:t>2026</w:t>
      </w:r>
      <w:r w:rsidRPr="006354E3">
        <w:rPr>
          <w:noProof/>
        </w:rPr>
        <w:t xml:space="preserve">, este prevăzută alegerea a cinci noi membri ai GREVIO. Aceștia își vor exercita mandatul de la </w:t>
      </w:r>
      <w:r w:rsidRPr="00AC3842">
        <w:rPr>
          <w:noProof/>
        </w:rPr>
        <w:t>1</w:t>
      </w:r>
      <w:r w:rsidRPr="006354E3">
        <w:rPr>
          <w:noProof/>
        </w:rPr>
        <w:t xml:space="preserve"> septembrie </w:t>
      </w:r>
      <w:r w:rsidRPr="00AC3842">
        <w:rPr>
          <w:noProof/>
        </w:rPr>
        <w:t>2026</w:t>
      </w:r>
      <w:r w:rsidRPr="006354E3">
        <w:rPr>
          <w:noProof/>
        </w:rPr>
        <w:t xml:space="preserve"> până la </w:t>
      </w:r>
      <w:r w:rsidRPr="00AC3842">
        <w:rPr>
          <w:noProof/>
        </w:rPr>
        <w:t>31</w:t>
      </w:r>
      <w:r w:rsidRPr="006354E3">
        <w:rPr>
          <w:noProof/>
        </w:rPr>
        <w:t xml:space="preserve"> august </w:t>
      </w:r>
      <w:r w:rsidRPr="00AC3842">
        <w:rPr>
          <w:noProof/>
        </w:rPr>
        <w:t>2030</w:t>
      </w:r>
      <w:r w:rsidRPr="006354E3">
        <w:rPr>
          <w:noProof/>
        </w:rPr>
        <w:t xml:space="preserve">. Alegerile vor fi organizate în runde succesive. Fiecare parte, inclusiv UE, va avea pentru fiecare rundă un număr de voturi egal cu numărul de locuri vacante în GREVIO. În consecință, în prima rundă, fiecare parte își poate exprima cinci voturi. În cazul în care un membru este ales în respectiva rundă, fiecare parte își poate exprima patru voturi în a doua rundă și așa mai departe. Rundele vor continua până când sunt aleși cinci membri ai GREVIO cu majoritatea voturilor valabil exprimate. </w:t>
      </w:r>
    </w:p>
    <w:p w:rsidR="004D2BC7" w:rsidRPr="006354E3" w:rsidRDefault="001F062B" w:rsidP="00A24EAA">
      <w:pPr>
        <w:ind w:right="84"/>
        <w:rPr>
          <w:noProof/>
        </w:rPr>
      </w:pPr>
      <w:r w:rsidRPr="006354E3">
        <w:rPr>
          <w:noProof/>
        </w:rPr>
        <w:t xml:space="preserve"> La </w:t>
      </w:r>
      <w:r w:rsidRPr="00AC3842">
        <w:rPr>
          <w:noProof/>
        </w:rPr>
        <w:t>21</w:t>
      </w:r>
      <w:r w:rsidRPr="006354E3">
        <w:rPr>
          <w:noProof/>
        </w:rPr>
        <w:t xml:space="preserve"> aprilie </w:t>
      </w:r>
      <w:r w:rsidRPr="00AC3842">
        <w:rPr>
          <w:noProof/>
        </w:rPr>
        <w:t>2026</w:t>
      </w:r>
      <w:r w:rsidRPr="006354E3">
        <w:rPr>
          <w:noProof/>
        </w:rPr>
        <w:t>, secretariatul CoP a comunicat, în documentul IC-CP (</w:t>
      </w:r>
      <w:r w:rsidRPr="00AC3842">
        <w:rPr>
          <w:noProof/>
        </w:rPr>
        <w:t>2026</w:t>
      </w:r>
      <w:r w:rsidRPr="006354E3">
        <w:rPr>
          <w:noProof/>
        </w:rPr>
        <w:t>)</w:t>
      </w:r>
      <w:r w:rsidRPr="00AC3842">
        <w:rPr>
          <w:noProof/>
        </w:rPr>
        <w:t>2</w:t>
      </w:r>
      <w:r w:rsidRPr="006354E3">
        <w:rPr>
          <w:noProof/>
        </w:rPr>
        <w:t xml:space="preserve">, numele și curriculum vitae ale candidaților nominalizați de părți pentru alegerile prevăzute să aibă loc la </w:t>
      </w:r>
      <w:r w:rsidRPr="00AC3842">
        <w:rPr>
          <w:noProof/>
        </w:rPr>
        <w:t>2</w:t>
      </w:r>
      <w:r w:rsidRPr="006354E3">
        <w:rPr>
          <w:noProof/>
        </w:rPr>
        <w:t xml:space="preserve"> iunie </w:t>
      </w:r>
      <w:r w:rsidRPr="00AC3842">
        <w:rPr>
          <w:noProof/>
        </w:rPr>
        <w:t>2026</w:t>
      </w:r>
      <w:r w:rsidRPr="006354E3">
        <w:rPr>
          <w:noProof/>
        </w:rPr>
        <w:t xml:space="preserve">. Documentul indică faptul că </w:t>
      </w:r>
      <w:r w:rsidRPr="00AC3842">
        <w:rPr>
          <w:noProof/>
        </w:rPr>
        <w:t>13</w:t>
      </w:r>
      <w:r w:rsidRPr="006354E3">
        <w:rPr>
          <w:noProof/>
        </w:rPr>
        <w:t xml:space="preserve"> părți au nominalizat </w:t>
      </w:r>
      <w:r w:rsidRPr="00AC3842">
        <w:rPr>
          <w:noProof/>
        </w:rPr>
        <w:t>15</w:t>
      </w:r>
      <w:r w:rsidRPr="006354E3">
        <w:rPr>
          <w:noProof/>
        </w:rPr>
        <w:t xml:space="preserve"> candidați pentru cele </w:t>
      </w:r>
      <w:r w:rsidRPr="00AC3842">
        <w:rPr>
          <w:noProof/>
        </w:rPr>
        <w:t>5</w:t>
      </w:r>
      <w:r w:rsidRPr="006354E3">
        <w:rPr>
          <w:noProof/>
        </w:rPr>
        <w:t xml:space="preserve"> locuri disponibile. Dintre cele </w:t>
      </w:r>
      <w:r w:rsidRPr="00AC3842">
        <w:rPr>
          <w:noProof/>
        </w:rPr>
        <w:t>13</w:t>
      </w:r>
      <w:r w:rsidRPr="006354E3">
        <w:rPr>
          <w:noProof/>
        </w:rPr>
        <w:t xml:space="preserve"> țări care au făcut nominalizări, </w:t>
      </w:r>
      <w:r w:rsidRPr="00AC3842">
        <w:rPr>
          <w:noProof/>
        </w:rPr>
        <w:t>11</w:t>
      </w:r>
      <w:r w:rsidRPr="006354E3">
        <w:rPr>
          <w:noProof/>
        </w:rPr>
        <w:t xml:space="preserve"> sunt state membre ale UE.</w:t>
      </w:r>
      <w:r w:rsidR="006354E3">
        <w:rPr>
          <w:noProof/>
        </w:rPr>
        <w:t xml:space="preserve"> </w:t>
      </w:r>
    </w:p>
    <w:bookmarkEnd w:id="2"/>
    <w:p w:rsidR="006E681A" w:rsidRPr="00753018" w:rsidRDefault="00264006" w:rsidP="006E681A">
      <w:pPr>
        <w:pStyle w:val="ManualHeading1"/>
        <w:rPr>
          <w:noProof/>
        </w:rPr>
      </w:pPr>
      <w:r>
        <w:rPr>
          <w:noProof/>
        </w:rPr>
        <w:t>3.</w:t>
      </w:r>
      <w:r>
        <w:rPr>
          <w:noProof/>
        </w:rPr>
        <w:tab/>
      </w:r>
      <w:r w:rsidRPr="00753018">
        <w:rPr>
          <w:noProof/>
        </w:rPr>
        <w:t xml:space="preserve">Actele avute în vedere spre adoptare de către Comitetul părților </w:t>
      </w:r>
    </w:p>
    <w:p w:rsidR="00264006" w:rsidRPr="00753018" w:rsidRDefault="006E681A" w:rsidP="006E681A">
      <w:pPr>
        <w:pStyle w:val="ManualHeading2"/>
        <w:rPr>
          <w:noProof/>
        </w:rPr>
      </w:pPr>
      <w:r>
        <w:rPr>
          <w:noProof/>
        </w:rPr>
        <w:t>3.1.</w:t>
      </w:r>
      <w:r>
        <w:rPr>
          <w:noProof/>
        </w:rPr>
        <w:tab/>
      </w:r>
      <w:r w:rsidRPr="00753018">
        <w:rPr>
          <w:noProof/>
        </w:rPr>
        <w:t>Cele nouă proiecte de concluzii</w:t>
      </w:r>
    </w:p>
    <w:p w:rsidR="001458A1" w:rsidRPr="006354E3" w:rsidRDefault="00264006" w:rsidP="00264006">
      <w:pPr>
        <w:spacing w:after="37"/>
        <w:ind w:left="-5" w:right="84"/>
        <w:rPr>
          <w:noProof/>
        </w:rPr>
      </w:pPr>
      <w:r w:rsidRPr="006354E3">
        <w:rPr>
          <w:noProof/>
        </w:rPr>
        <w:t xml:space="preserve">La </w:t>
      </w:r>
      <w:r w:rsidRPr="00AC3842">
        <w:rPr>
          <w:noProof/>
        </w:rPr>
        <w:t>2</w:t>
      </w:r>
      <w:r w:rsidRPr="006354E3">
        <w:rPr>
          <w:noProof/>
        </w:rPr>
        <w:t xml:space="preserve"> iunie </w:t>
      </w:r>
      <w:r w:rsidRPr="00AC3842">
        <w:rPr>
          <w:noProof/>
        </w:rPr>
        <w:t>2026</w:t>
      </w:r>
      <w:r w:rsidRPr="006354E3">
        <w:rPr>
          <w:noProof/>
        </w:rPr>
        <w:t xml:space="preserve">, în cadrul celei de a </w:t>
      </w:r>
      <w:r w:rsidRPr="00AC3842">
        <w:rPr>
          <w:noProof/>
        </w:rPr>
        <w:t>20</w:t>
      </w:r>
      <w:r w:rsidRPr="006354E3">
        <w:rPr>
          <w:noProof/>
        </w:rPr>
        <w:t xml:space="preserve">-a reuniuni, se prevede adoptarea de către CoP a următoarelor nouă proiecte de concluzii („proiectele de concluzii”): </w:t>
      </w:r>
    </w:p>
    <w:p w:rsidR="00293E14" w:rsidRPr="006354E3" w:rsidRDefault="00264006" w:rsidP="007274C3">
      <w:pPr>
        <w:pStyle w:val="Point1"/>
        <w:rPr>
          <w:noProof/>
        </w:rPr>
      </w:pPr>
      <w:r>
        <w:rPr>
          <w:noProof/>
        </w:rPr>
        <w:t>(1)</w:t>
      </w:r>
      <w:r>
        <w:rPr>
          <w:noProof/>
        </w:rPr>
        <w:tab/>
      </w:r>
      <w:r w:rsidRPr="006354E3">
        <w:rPr>
          <w:noProof/>
        </w:rPr>
        <w:t>Concluzii privind punerea în aplicare a recomandărilor cu privire la Bosnia și Herțegovina adoptate de Comitetul părților, cuprinse în documentul IC</w:t>
      </w:r>
      <w:r w:rsidR="00AC3842">
        <w:rPr>
          <w:noProof/>
        </w:rPr>
        <w:t>­</w:t>
      </w:r>
      <w:r w:rsidRPr="006354E3">
        <w:rPr>
          <w:noProof/>
        </w:rPr>
        <w:t>CP(</w:t>
      </w:r>
      <w:r w:rsidRPr="00AC3842">
        <w:rPr>
          <w:noProof/>
        </w:rPr>
        <w:t>2026</w:t>
      </w:r>
      <w:r w:rsidRPr="006354E3">
        <w:rPr>
          <w:noProof/>
        </w:rPr>
        <w:t>)</w:t>
      </w:r>
      <w:r w:rsidRPr="00AC3842">
        <w:rPr>
          <w:noProof/>
        </w:rPr>
        <w:t>4</w:t>
      </w:r>
      <w:r w:rsidRPr="006354E3">
        <w:rPr>
          <w:noProof/>
        </w:rPr>
        <w:t xml:space="preserve">-prov. </w:t>
      </w:r>
    </w:p>
    <w:p w:rsidR="001458A1" w:rsidRPr="006354E3" w:rsidRDefault="001458A1" w:rsidP="007274C3">
      <w:pPr>
        <w:pStyle w:val="Point1"/>
        <w:rPr>
          <w:noProof/>
        </w:rPr>
      </w:pPr>
      <w:r>
        <w:rPr>
          <w:noProof/>
        </w:rPr>
        <w:t>(2)</w:t>
      </w:r>
      <w:r>
        <w:rPr>
          <w:noProof/>
        </w:rPr>
        <w:tab/>
      </w:r>
      <w:r w:rsidRPr="006354E3">
        <w:rPr>
          <w:noProof/>
        </w:rPr>
        <w:t>Concluzii privind punerea în aplicare a recomandărilor cu privire la Cipru adoptate de Comitetul părților, conținute în documentul IC-CP(</w:t>
      </w:r>
      <w:r w:rsidRPr="00AC3842">
        <w:rPr>
          <w:noProof/>
        </w:rPr>
        <w:t>2026</w:t>
      </w:r>
      <w:r w:rsidRPr="006354E3">
        <w:rPr>
          <w:noProof/>
        </w:rPr>
        <w:t>)</w:t>
      </w:r>
      <w:r w:rsidRPr="00AC3842">
        <w:rPr>
          <w:noProof/>
        </w:rPr>
        <w:t>5</w:t>
      </w:r>
      <w:r w:rsidRPr="006354E3">
        <w:rPr>
          <w:noProof/>
        </w:rPr>
        <w:t xml:space="preserve">-prov. </w:t>
      </w:r>
    </w:p>
    <w:p w:rsidR="001458A1" w:rsidRPr="006354E3" w:rsidRDefault="001458A1" w:rsidP="007274C3">
      <w:pPr>
        <w:pStyle w:val="Point1"/>
        <w:rPr>
          <w:noProof/>
        </w:rPr>
      </w:pPr>
      <w:r>
        <w:rPr>
          <w:noProof/>
        </w:rPr>
        <w:t>(3)</w:t>
      </w:r>
      <w:r>
        <w:rPr>
          <w:noProof/>
        </w:rPr>
        <w:tab/>
      </w:r>
      <w:r w:rsidRPr="006354E3">
        <w:rPr>
          <w:noProof/>
        </w:rPr>
        <w:t>Concluzii privind punerea în aplicare a recomandărilor cu privire la Estonia adoptate de Comitetul părților, conținute în documentul IC-CP(</w:t>
      </w:r>
      <w:r w:rsidRPr="00AC3842">
        <w:rPr>
          <w:noProof/>
        </w:rPr>
        <w:t>2026</w:t>
      </w:r>
      <w:r w:rsidRPr="006354E3">
        <w:rPr>
          <w:noProof/>
        </w:rPr>
        <w:t>)</w:t>
      </w:r>
      <w:r w:rsidRPr="00AC3842">
        <w:rPr>
          <w:noProof/>
        </w:rPr>
        <w:t>6</w:t>
      </w:r>
      <w:r w:rsidRPr="006354E3">
        <w:rPr>
          <w:noProof/>
        </w:rPr>
        <w:t>-prov.</w:t>
      </w:r>
    </w:p>
    <w:p w:rsidR="001458A1" w:rsidRPr="006354E3" w:rsidRDefault="001458A1" w:rsidP="007274C3">
      <w:pPr>
        <w:pStyle w:val="Point1"/>
        <w:rPr>
          <w:noProof/>
        </w:rPr>
      </w:pPr>
      <w:r>
        <w:rPr>
          <w:noProof/>
        </w:rPr>
        <w:t>(4)</w:t>
      </w:r>
      <w:r>
        <w:rPr>
          <w:noProof/>
        </w:rPr>
        <w:tab/>
      </w:r>
      <w:r w:rsidRPr="006354E3">
        <w:rPr>
          <w:noProof/>
        </w:rPr>
        <w:t>Concluzii privind punerea în aplicare a recomandărilor cu privire la Georgia adoptate de Comitetul părților, conținute în documentul IC-CP(</w:t>
      </w:r>
      <w:r w:rsidRPr="00AC3842">
        <w:rPr>
          <w:noProof/>
        </w:rPr>
        <w:t>2026</w:t>
      </w:r>
      <w:r w:rsidRPr="006354E3">
        <w:rPr>
          <w:noProof/>
        </w:rPr>
        <w:t>)</w:t>
      </w:r>
      <w:r w:rsidRPr="00AC3842">
        <w:rPr>
          <w:noProof/>
        </w:rPr>
        <w:t>7</w:t>
      </w:r>
      <w:r w:rsidRPr="006354E3">
        <w:rPr>
          <w:noProof/>
        </w:rPr>
        <w:t>-prov.</w:t>
      </w:r>
    </w:p>
    <w:p w:rsidR="001458A1" w:rsidRPr="006354E3" w:rsidRDefault="001458A1" w:rsidP="007274C3">
      <w:pPr>
        <w:pStyle w:val="Point1"/>
        <w:rPr>
          <w:noProof/>
        </w:rPr>
      </w:pPr>
      <w:r>
        <w:rPr>
          <w:noProof/>
        </w:rPr>
        <w:t>(5)</w:t>
      </w:r>
      <w:r>
        <w:rPr>
          <w:noProof/>
        </w:rPr>
        <w:tab/>
      </w:r>
      <w:r w:rsidRPr="006354E3">
        <w:rPr>
          <w:noProof/>
        </w:rPr>
        <w:t>Concluzii privind punerea în aplicare a recomandărilor cu privire la Germania adoptate de Comitetul părților, conținute în documentul IC-CP(</w:t>
      </w:r>
      <w:r w:rsidRPr="00AC3842">
        <w:rPr>
          <w:noProof/>
        </w:rPr>
        <w:t>2026</w:t>
      </w:r>
      <w:r w:rsidRPr="006354E3">
        <w:rPr>
          <w:noProof/>
        </w:rPr>
        <w:t>)</w:t>
      </w:r>
      <w:r w:rsidRPr="00AC3842">
        <w:rPr>
          <w:noProof/>
        </w:rPr>
        <w:t>8</w:t>
      </w:r>
      <w:r w:rsidRPr="006354E3">
        <w:rPr>
          <w:noProof/>
        </w:rPr>
        <w:t>-prov.</w:t>
      </w:r>
    </w:p>
    <w:p w:rsidR="001458A1" w:rsidRPr="006354E3" w:rsidRDefault="001458A1" w:rsidP="007274C3">
      <w:pPr>
        <w:pStyle w:val="Point1"/>
        <w:rPr>
          <w:noProof/>
        </w:rPr>
      </w:pPr>
      <w:r>
        <w:rPr>
          <w:noProof/>
        </w:rPr>
        <w:t>(6)</w:t>
      </w:r>
      <w:r>
        <w:rPr>
          <w:noProof/>
        </w:rPr>
        <w:tab/>
      </w:r>
      <w:r w:rsidRPr="006354E3">
        <w:rPr>
          <w:noProof/>
        </w:rPr>
        <w:t>Concluzii privind punerea în aplicare a recomandărilor cu privire la Islanda adoptate de Comitetul părților, conținute în documentul IC-CP(</w:t>
      </w:r>
      <w:r w:rsidRPr="00AC3842">
        <w:rPr>
          <w:noProof/>
        </w:rPr>
        <w:t>2026</w:t>
      </w:r>
      <w:r w:rsidRPr="006354E3">
        <w:rPr>
          <w:noProof/>
        </w:rPr>
        <w:t>)</w:t>
      </w:r>
      <w:r w:rsidRPr="00AC3842">
        <w:rPr>
          <w:noProof/>
        </w:rPr>
        <w:t>9</w:t>
      </w:r>
      <w:r w:rsidRPr="006354E3">
        <w:rPr>
          <w:noProof/>
        </w:rPr>
        <w:t>-prov.</w:t>
      </w:r>
    </w:p>
    <w:p w:rsidR="001458A1" w:rsidRPr="006354E3" w:rsidRDefault="001458A1" w:rsidP="007274C3">
      <w:pPr>
        <w:pStyle w:val="Point1"/>
        <w:rPr>
          <w:noProof/>
        </w:rPr>
      </w:pPr>
      <w:r>
        <w:rPr>
          <w:noProof/>
        </w:rPr>
        <w:t>(7)</w:t>
      </w:r>
      <w:r>
        <w:rPr>
          <w:noProof/>
        </w:rPr>
        <w:tab/>
      </w:r>
      <w:r w:rsidRPr="006354E3">
        <w:rPr>
          <w:noProof/>
        </w:rPr>
        <w:t>Concluzii privind punerea în aplicare a recomandărilor cu privire la Norvegia adoptate de Comitetul părților, conținute în documentul IC-CP(</w:t>
      </w:r>
      <w:r w:rsidRPr="00AC3842">
        <w:rPr>
          <w:noProof/>
        </w:rPr>
        <w:t>2026</w:t>
      </w:r>
      <w:r w:rsidRPr="006354E3">
        <w:rPr>
          <w:noProof/>
        </w:rPr>
        <w:t>)</w:t>
      </w:r>
      <w:r w:rsidRPr="00AC3842">
        <w:rPr>
          <w:noProof/>
        </w:rPr>
        <w:t>10</w:t>
      </w:r>
      <w:r w:rsidRPr="006354E3">
        <w:rPr>
          <w:noProof/>
        </w:rPr>
        <w:t>-prov.</w:t>
      </w:r>
    </w:p>
    <w:p w:rsidR="001458A1" w:rsidRPr="006354E3" w:rsidRDefault="001458A1" w:rsidP="007274C3">
      <w:pPr>
        <w:pStyle w:val="Point1"/>
        <w:rPr>
          <w:noProof/>
        </w:rPr>
      </w:pPr>
      <w:r>
        <w:rPr>
          <w:noProof/>
        </w:rPr>
        <w:t>(8)</w:t>
      </w:r>
      <w:r>
        <w:rPr>
          <w:noProof/>
        </w:rPr>
        <w:tab/>
      </w:r>
      <w:r w:rsidRPr="006354E3">
        <w:rPr>
          <w:noProof/>
        </w:rPr>
        <w:t>Concluzii privind punerea în aplicare a recomandărilor cu privire la România adoptate de Comitetul părților, conținute în documentul IC-CP(</w:t>
      </w:r>
      <w:r w:rsidRPr="00AC3842">
        <w:rPr>
          <w:noProof/>
        </w:rPr>
        <w:t>2026</w:t>
      </w:r>
      <w:r w:rsidRPr="006354E3">
        <w:rPr>
          <w:noProof/>
        </w:rPr>
        <w:t>)</w:t>
      </w:r>
      <w:r w:rsidRPr="00AC3842">
        <w:rPr>
          <w:noProof/>
        </w:rPr>
        <w:t>11</w:t>
      </w:r>
      <w:r w:rsidRPr="006354E3">
        <w:rPr>
          <w:noProof/>
        </w:rPr>
        <w:t>-prov.</w:t>
      </w:r>
    </w:p>
    <w:p w:rsidR="001458A1" w:rsidRPr="006354E3" w:rsidRDefault="001458A1" w:rsidP="007274C3">
      <w:pPr>
        <w:pStyle w:val="Point1"/>
        <w:rPr>
          <w:noProof/>
        </w:rPr>
      </w:pPr>
      <w:r>
        <w:rPr>
          <w:noProof/>
        </w:rPr>
        <w:t>(9)</w:t>
      </w:r>
      <w:r>
        <w:rPr>
          <w:noProof/>
        </w:rPr>
        <w:tab/>
      </w:r>
      <w:r w:rsidRPr="006354E3">
        <w:rPr>
          <w:noProof/>
        </w:rPr>
        <w:t>Concluzii privind punerea în aplicare a recomandărilor cu privire la Elveția adoptate de Comitetul părților, conținute în documentul IC-CP(</w:t>
      </w:r>
      <w:r w:rsidRPr="00AC3842">
        <w:rPr>
          <w:noProof/>
        </w:rPr>
        <w:t>2026</w:t>
      </w:r>
      <w:r w:rsidRPr="006354E3">
        <w:rPr>
          <w:noProof/>
        </w:rPr>
        <w:t>)</w:t>
      </w:r>
      <w:r w:rsidRPr="00AC3842">
        <w:rPr>
          <w:noProof/>
        </w:rPr>
        <w:t>12</w:t>
      </w:r>
      <w:r w:rsidRPr="006354E3">
        <w:rPr>
          <w:noProof/>
        </w:rPr>
        <w:t>-prov.</w:t>
      </w:r>
    </w:p>
    <w:p w:rsidR="00CA47EC" w:rsidRPr="00753018" w:rsidRDefault="00CA47EC" w:rsidP="00CA47EC">
      <w:pPr>
        <w:pStyle w:val="ManualHeading2"/>
        <w:rPr>
          <w:noProof/>
        </w:rPr>
      </w:pPr>
      <w:r>
        <w:rPr>
          <w:noProof/>
        </w:rPr>
        <w:lastRenderedPageBreak/>
        <w:t>3.2.</w:t>
      </w:r>
      <w:r>
        <w:rPr>
          <w:noProof/>
        </w:rPr>
        <w:tab/>
      </w:r>
      <w:r w:rsidRPr="00753018">
        <w:rPr>
          <w:noProof/>
        </w:rPr>
        <w:t>Alegerea preconizată a unui număr de cinci membri ai GREVIO</w:t>
      </w:r>
    </w:p>
    <w:p w:rsidR="00CB1997" w:rsidRPr="00753018" w:rsidRDefault="007B6052" w:rsidP="00906179">
      <w:pPr>
        <w:rPr>
          <w:b/>
          <w:bCs/>
          <w:smallCaps/>
          <w:noProof/>
        </w:rPr>
      </w:pPr>
      <w:r w:rsidRPr="006354E3">
        <w:rPr>
          <w:noProof/>
        </w:rPr>
        <w:t xml:space="preserve">La </w:t>
      </w:r>
      <w:r w:rsidRPr="00AC3842">
        <w:rPr>
          <w:noProof/>
        </w:rPr>
        <w:t>2</w:t>
      </w:r>
      <w:r w:rsidRPr="006354E3">
        <w:rPr>
          <w:noProof/>
        </w:rPr>
        <w:t xml:space="preserve"> iunie </w:t>
      </w:r>
      <w:r w:rsidRPr="00AC3842">
        <w:rPr>
          <w:noProof/>
        </w:rPr>
        <w:t>2026</w:t>
      </w:r>
      <w:r w:rsidRPr="006354E3">
        <w:rPr>
          <w:noProof/>
        </w:rPr>
        <w:t xml:space="preserve">, în cadrul celei de a </w:t>
      </w:r>
      <w:r w:rsidRPr="00AC3842">
        <w:rPr>
          <w:noProof/>
        </w:rPr>
        <w:t>20</w:t>
      </w:r>
      <w:r w:rsidRPr="006354E3">
        <w:rPr>
          <w:noProof/>
        </w:rPr>
        <w:t xml:space="preserve">-a reuniuni, se prevede alegerea de către CoP a cinci membri GREVIO, care își vor prelua mandatul la </w:t>
      </w:r>
      <w:r w:rsidRPr="00AC3842">
        <w:rPr>
          <w:noProof/>
        </w:rPr>
        <w:t>1</w:t>
      </w:r>
      <w:r w:rsidRPr="006354E3">
        <w:rPr>
          <w:noProof/>
        </w:rPr>
        <w:t xml:space="preserve"> septembrie </w:t>
      </w:r>
      <w:r w:rsidRPr="00AC3842">
        <w:rPr>
          <w:noProof/>
        </w:rPr>
        <w:t>2026</w:t>
      </w:r>
      <w:r w:rsidRPr="006354E3">
        <w:rPr>
          <w:noProof/>
        </w:rPr>
        <w:t xml:space="preserve"> și și-l vor exercita până la </w:t>
      </w:r>
      <w:r w:rsidRPr="00AC3842">
        <w:rPr>
          <w:noProof/>
        </w:rPr>
        <w:t>31</w:t>
      </w:r>
      <w:r w:rsidRPr="006354E3">
        <w:rPr>
          <w:noProof/>
        </w:rPr>
        <w:t xml:space="preserve"> august </w:t>
      </w:r>
      <w:r w:rsidRPr="00AC3842">
        <w:rPr>
          <w:noProof/>
        </w:rPr>
        <w:t>2030</w:t>
      </w:r>
      <w:r w:rsidRPr="006354E3">
        <w:rPr>
          <w:noProof/>
        </w:rPr>
        <w:t xml:space="preserve">. </w:t>
      </w:r>
    </w:p>
    <w:p w:rsidR="007B6052" w:rsidRPr="00753018" w:rsidRDefault="007B6052" w:rsidP="007B6052">
      <w:pPr>
        <w:pStyle w:val="ManualHeading2"/>
        <w:rPr>
          <w:noProof/>
        </w:rPr>
      </w:pPr>
      <w:r>
        <w:rPr>
          <w:noProof/>
        </w:rPr>
        <w:t>3.3.</w:t>
      </w:r>
      <w:r>
        <w:rPr>
          <w:noProof/>
        </w:rPr>
        <w:tab/>
      </w:r>
      <w:r w:rsidRPr="00753018">
        <w:rPr>
          <w:noProof/>
        </w:rPr>
        <w:t xml:space="preserve">Cele nouă proiecte de concluzii ale CoP avute în vedere </w:t>
      </w:r>
    </w:p>
    <w:p w:rsidR="00666607" w:rsidRPr="006354E3" w:rsidRDefault="00264006" w:rsidP="00A24EAA">
      <w:pPr>
        <w:rPr>
          <w:noProof/>
        </w:rPr>
      </w:pPr>
      <w:r w:rsidRPr="006354E3">
        <w:rPr>
          <w:noProof/>
        </w:rPr>
        <w:t>Proiectele de concluzii se referă la punerea în aplicare a dispozițiilor convenției referitoare la cooperarea judiciară în materie penală, cum ar fi aspectele legate de protecția victimelor și de sprijinirea victimelor violenței împotriva femeilor și ale violenței domestice, precum și la punerea în aplicare a dispozițiilor privind azilul și nereturnarea. Aceste aspecte sunt reglementate de acquis-ul Uniunii, în special de Directiva privind combaterea violenței împotriva femeilor și a violenței domestice</w:t>
      </w:r>
      <w:r w:rsidRPr="006354E3">
        <w:rPr>
          <w:rStyle w:val="FootnoteReference"/>
          <w:noProof/>
        </w:rPr>
        <w:footnoteReference w:id="11"/>
      </w:r>
      <w:r w:rsidRPr="006354E3">
        <w:rPr>
          <w:noProof/>
        </w:rPr>
        <w:t>, de Directiva privind drepturile victimelor</w:t>
      </w:r>
      <w:r w:rsidRPr="006354E3">
        <w:rPr>
          <w:rStyle w:val="FootnoteReference"/>
          <w:noProof/>
        </w:rPr>
        <w:footnoteReference w:id="12"/>
      </w:r>
      <w:r w:rsidRPr="006354E3">
        <w:rPr>
          <w:noProof/>
        </w:rPr>
        <w:t>, de Regulamentul privind condițiile de obținere a protecției internaționale</w:t>
      </w:r>
      <w:r w:rsidRPr="006354E3">
        <w:rPr>
          <w:rStyle w:val="FootnoteReference"/>
          <w:noProof/>
        </w:rPr>
        <w:footnoteReference w:id="13"/>
      </w:r>
      <w:r w:rsidRPr="006354E3">
        <w:rPr>
          <w:noProof/>
        </w:rPr>
        <w:t>, de Regulamentul privind procedurile de azil</w:t>
      </w:r>
      <w:r w:rsidRPr="006354E3">
        <w:rPr>
          <w:rStyle w:val="FootnoteReference"/>
          <w:noProof/>
        </w:rPr>
        <w:footnoteReference w:id="14"/>
      </w:r>
      <w:r w:rsidRPr="006354E3">
        <w:rPr>
          <w:noProof/>
        </w:rPr>
        <w:t>, de Directiva privind condițiile de primire</w:t>
      </w:r>
      <w:r w:rsidRPr="006354E3">
        <w:rPr>
          <w:rStyle w:val="FootnoteReference"/>
          <w:noProof/>
        </w:rPr>
        <w:footnoteReference w:id="15"/>
      </w:r>
      <w:r w:rsidRPr="006354E3">
        <w:rPr>
          <w:noProof/>
        </w:rPr>
        <w:t xml:space="preserve"> și de Directiva privind reîntregirea familiei</w:t>
      </w:r>
      <w:r w:rsidRPr="006354E3">
        <w:rPr>
          <w:rStyle w:val="FootnoteReference"/>
          <w:noProof/>
        </w:rPr>
        <w:footnoteReference w:id="16"/>
      </w:r>
      <w:r w:rsidRPr="006354E3">
        <w:rPr>
          <w:noProof/>
        </w:rPr>
        <w:t xml:space="preserve">. Acestea intră în sfera de competență exclusivă a UE în măsura în care dispozițiile relevante ale convenției pot aduce atingere normelor comune sau pot modifica domeniul de aplicare al acestora în sensul articolului </w:t>
      </w:r>
      <w:r w:rsidRPr="00AC3842">
        <w:rPr>
          <w:noProof/>
        </w:rPr>
        <w:t>3</w:t>
      </w:r>
      <w:r w:rsidRPr="006354E3">
        <w:rPr>
          <w:noProof/>
        </w:rPr>
        <w:t xml:space="preserve"> alineatul (</w:t>
      </w:r>
      <w:r w:rsidRPr="00AC3842">
        <w:rPr>
          <w:noProof/>
        </w:rPr>
        <w:t>2</w:t>
      </w:r>
      <w:r w:rsidRPr="006354E3">
        <w:rPr>
          <w:noProof/>
        </w:rPr>
        <w:t xml:space="preserve">) din Tratatul privind funcționarea Uniunii Europene (TFUE). Întrucât actele avute în vedere au vocația de a influența în mod decisiv conținutul dreptului Uniunii în sensul că ar putea afecta interpretarea dispozițiilor relevante ale convenției în viitor, este oportun să se stabilească poziția ce urmează să fie luată în numele Uniunii în cadrul CoP în ceea ce privește aspectele legate de cooperarea judiciară în materie penală, precum și în ceea ce privește azilul și nereturnarea. </w:t>
      </w:r>
    </w:p>
    <w:p w:rsidR="00CB1997" w:rsidRPr="006354E3" w:rsidRDefault="00264006" w:rsidP="00A24EAA">
      <w:pPr>
        <w:rPr>
          <w:noProof/>
        </w:rPr>
      </w:pPr>
      <w:r w:rsidRPr="006354E3">
        <w:rPr>
          <w:noProof/>
        </w:rPr>
        <w:t xml:space="preserve">Proiectele de concluzii privind aspectele care intră în sfera de competență a Uniunii sunt în concordanță cu obiectivele, politicile și cadrul juridic al Uniunii din domeniul cooperării judiciare în materie penală, al azilului și al nereturnării și nu ridică nicio problemă cu privire la dreptul Uniunii. Prin urmare, se propune ca Uniunea să nu se opună adoptării proiectelor de concluzii în cadrul celei de a </w:t>
      </w:r>
      <w:r w:rsidRPr="00AC3842">
        <w:rPr>
          <w:noProof/>
        </w:rPr>
        <w:t>20</w:t>
      </w:r>
      <w:r w:rsidRPr="006354E3">
        <w:rPr>
          <w:noProof/>
        </w:rPr>
        <w:t>-a reuniuni a CoP.</w:t>
      </w:r>
    </w:p>
    <w:p w:rsidR="007B6052" w:rsidRPr="00753018" w:rsidRDefault="007B6052" w:rsidP="007B6052">
      <w:pPr>
        <w:pStyle w:val="ManualHeading2"/>
        <w:rPr>
          <w:noProof/>
        </w:rPr>
      </w:pPr>
      <w:r>
        <w:rPr>
          <w:noProof/>
        </w:rPr>
        <w:t>3.4.</w:t>
      </w:r>
      <w:r>
        <w:rPr>
          <w:noProof/>
        </w:rPr>
        <w:tab/>
      </w:r>
      <w:bookmarkStart w:id="3" w:name="_Hlk227946052"/>
      <w:r w:rsidRPr="00753018">
        <w:rPr>
          <w:noProof/>
        </w:rPr>
        <w:t>Alegerea preconizată a unui număr de cinci membri ai GREVIO</w:t>
      </w:r>
    </w:p>
    <w:p w:rsidR="009F112E" w:rsidRPr="006354E3" w:rsidRDefault="007B6052" w:rsidP="009F112E">
      <w:pPr>
        <w:rPr>
          <w:noProof/>
        </w:rPr>
      </w:pPr>
      <w:r w:rsidRPr="006354E3">
        <w:rPr>
          <w:noProof/>
        </w:rPr>
        <w:t xml:space="preserve">În calitate de membru al CoP, UE deține cinci voturi în cadrul viitoarei alegeri a cinci membri ai GREVIO la reuniunea CoP din </w:t>
      </w:r>
      <w:r w:rsidRPr="00AC3842">
        <w:rPr>
          <w:noProof/>
        </w:rPr>
        <w:t>2</w:t>
      </w:r>
      <w:r w:rsidRPr="006354E3">
        <w:rPr>
          <w:noProof/>
        </w:rPr>
        <w:t xml:space="preserve"> iunie </w:t>
      </w:r>
      <w:r w:rsidRPr="00AC3842">
        <w:rPr>
          <w:noProof/>
        </w:rPr>
        <w:t>2026</w:t>
      </w:r>
      <w:r w:rsidRPr="006354E3">
        <w:rPr>
          <w:noProof/>
        </w:rPr>
        <w:t xml:space="preserve">. Membrii vor fi aleși de CoP din rândul celor </w:t>
      </w:r>
      <w:r w:rsidRPr="00AC3842">
        <w:rPr>
          <w:noProof/>
        </w:rPr>
        <w:t>15</w:t>
      </w:r>
      <w:r w:rsidRPr="006354E3">
        <w:rPr>
          <w:noProof/>
        </w:rPr>
        <w:t xml:space="preserve"> candidați care au fost nominalizați de un număr de </w:t>
      </w:r>
      <w:r w:rsidRPr="00AC3842">
        <w:rPr>
          <w:noProof/>
        </w:rPr>
        <w:t>13</w:t>
      </w:r>
      <w:r w:rsidRPr="006354E3">
        <w:rPr>
          <w:noProof/>
        </w:rPr>
        <w:t xml:space="preserve"> părți. </w:t>
      </w:r>
    </w:p>
    <w:p w:rsidR="00DE5922" w:rsidRPr="00753018" w:rsidRDefault="009F112E" w:rsidP="00BE0856">
      <w:pPr>
        <w:spacing w:after="453"/>
        <w:ind w:left="-5" w:right="84"/>
        <w:rPr>
          <w:b/>
          <w:noProof/>
        </w:rPr>
      </w:pPr>
      <w:r w:rsidRPr="006354E3">
        <w:rPr>
          <w:noProof/>
        </w:rPr>
        <w:lastRenderedPageBreak/>
        <w:t xml:space="preserve">Dintre cele </w:t>
      </w:r>
      <w:r w:rsidRPr="00AC3842">
        <w:rPr>
          <w:noProof/>
        </w:rPr>
        <w:t>13</w:t>
      </w:r>
      <w:r w:rsidRPr="006354E3">
        <w:rPr>
          <w:noProof/>
        </w:rPr>
        <w:t xml:space="preserve"> părți care au făcut nominalizări, </w:t>
      </w:r>
      <w:r w:rsidRPr="00AC3842">
        <w:rPr>
          <w:noProof/>
        </w:rPr>
        <w:t>11</w:t>
      </w:r>
      <w:r w:rsidRPr="006354E3">
        <w:rPr>
          <w:noProof/>
        </w:rPr>
        <w:t xml:space="preserve"> sunt state membre ale UE. Toți candidații nominalizați demonstrează o vastă experiență multidisciplinară în domeniul combaterii violenței împotriva femeilor și a violenței domestice, astfel cum se subliniază în documentul IC-CP (</w:t>
      </w:r>
      <w:r w:rsidRPr="00AC3842">
        <w:rPr>
          <w:noProof/>
        </w:rPr>
        <w:t>2026</w:t>
      </w:r>
      <w:r w:rsidRPr="006354E3">
        <w:rPr>
          <w:noProof/>
        </w:rPr>
        <w:t>)</w:t>
      </w:r>
      <w:r w:rsidRPr="00AC3842">
        <w:rPr>
          <w:noProof/>
        </w:rPr>
        <w:t>2</w:t>
      </w:r>
      <w:r w:rsidRPr="006354E3">
        <w:rPr>
          <w:noProof/>
        </w:rPr>
        <w:t>. Se propune ca poziția UE să fie aceea de a se abține de la vot în cadrul alegerilor.</w:t>
      </w:r>
    </w:p>
    <w:bookmarkEnd w:id="3"/>
    <w:p w:rsidR="00CB1997" w:rsidRPr="00753018" w:rsidRDefault="00CB1997" w:rsidP="005B6ACF">
      <w:pPr>
        <w:pStyle w:val="ManualHeading1"/>
        <w:rPr>
          <w:noProof/>
        </w:rPr>
      </w:pPr>
      <w:r>
        <w:rPr>
          <w:noProof/>
        </w:rPr>
        <w:t>4.</w:t>
      </w:r>
      <w:r>
        <w:rPr>
          <w:noProof/>
        </w:rPr>
        <w:tab/>
      </w:r>
      <w:r w:rsidRPr="00753018">
        <w:rPr>
          <w:noProof/>
        </w:rPr>
        <w:t>Temeiul juridic</w:t>
      </w:r>
    </w:p>
    <w:p w:rsidR="00CB1997" w:rsidRPr="00753018" w:rsidRDefault="00CB1997" w:rsidP="005B6ACF">
      <w:pPr>
        <w:pStyle w:val="ManualHeading2"/>
        <w:rPr>
          <w:noProof/>
        </w:rPr>
      </w:pPr>
      <w:r>
        <w:rPr>
          <w:noProof/>
        </w:rPr>
        <w:t>4.1.</w:t>
      </w:r>
      <w:r>
        <w:rPr>
          <w:noProof/>
        </w:rPr>
        <w:tab/>
      </w:r>
      <w:r w:rsidRPr="00753018">
        <w:rPr>
          <w:noProof/>
        </w:rPr>
        <w:t>Temeiul juridic procedural</w:t>
      </w:r>
    </w:p>
    <w:p w:rsidR="00CB1997" w:rsidRPr="00753018" w:rsidRDefault="00CB1997" w:rsidP="00CB1997">
      <w:pPr>
        <w:pStyle w:val="ManualHeading3"/>
        <w:tabs>
          <w:tab w:val="num" w:pos="1984"/>
        </w:tabs>
        <w:ind w:left="1984" w:hanging="567"/>
        <w:rPr>
          <w:noProof/>
        </w:rPr>
      </w:pPr>
      <w:r>
        <w:rPr>
          <w:noProof/>
        </w:rPr>
        <w:t>4.1.1.</w:t>
      </w:r>
      <w:r>
        <w:rPr>
          <w:noProof/>
        </w:rPr>
        <w:tab/>
      </w:r>
      <w:r w:rsidRPr="00753018">
        <w:rPr>
          <w:noProof/>
        </w:rPr>
        <w:t>Principii</w:t>
      </w:r>
    </w:p>
    <w:p w:rsidR="00D5471B" w:rsidRPr="006354E3" w:rsidRDefault="00264006" w:rsidP="00D5471B">
      <w:pPr>
        <w:rPr>
          <w:noProof/>
        </w:rPr>
      </w:pPr>
      <w:r w:rsidRPr="006354E3">
        <w:rPr>
          <w:noProof/>
        </w:rPr>
        <w:t xml:space="preserve">Articolul </w:t>
      </w:r>
      <w:r w:rsidRPr="00AC3842">
        <w:rPr>
          <w:noProof/>
        </w:rPr>
        <w:t>218</w:t>
      </w:r>
      <w:r w:rsidRPr="006354E3">
        <w:rPr>
          <w:noProof/>
        </w:rPr>
        <w:t xml:space="preserve"> alineatul (</w:t>
      </w:r>
      <w:r w:rsidRPr="00AC3842">
        <w:rPr>
          <w:noProof/>
        </w:rPr>
        <w:t>9</w:t>
      </w:r>
      <w:r w:rsidRPr="006354E3">
        <w:rPr>
          <w:noProof/>
        </w:rPr>
        <w:t>) din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 Conceptul de „acte cu efecte juridice” include actele care au efecte juridice în temeiul normelor de drept internațional aplicabile organismului în cauză. Sunt, de asemenea, incluse instrumentele care nu au un caracter obligatoriu în temeiul dreptului internațional, dar care „au vocația de a influența în mod decisiv conținutul reglementării adoptate de legiuitorul Uniunii”</w:t>
      </w:r>
      <w:r w:rsidRPr="006354E3">
        <w:rPr>
          <w:rStyle w:val="FootnoteReference"/>
          <w:noProof/>
        </w:rPr>
        <w:footnoteReference w:id="17"/>
      </w:r>
      <w:r w:rsidRPr="006354E3">
        <w:rPr>
          <w:noProof/>
        </w:rPr>
        <w:t>.</w:t>
      </w:r>
    </w:p>
    <w:p w:rsidR="00CB1997" w:rsidRPr="00753018" w:rsidRDefault="00CB1997" w:rsidP="00D5471B">
      <w:pPr>
        <w:pStyle w:val="ManualHeading3"/>
        <w:tabs>
          <w:tab w:val="num" w:pos="1984"/>
        </w:tabs>
        <w:ind w:left="1984" w:hanging="567"/>
        <w:rPr>
          <w:noProof/>
        </w:rPr>
      </w:pPr>
      <w:r>
        <w:rPr>
          <w:noProof/>
        </w:rPr>
        <w:t>4.1.2.</w:t>
      </w:r>
      <w:r>
        <w:rPr>
          <w:noProof/>
        </w:rPr>
        <w:tab/>
      </w:r>
      <w:r w:rsidRPr="00753018">
        <w:rPr>
          <w:noProof/>
        </w:rPr>
        <w:t>Aplicarea la cazul în discuție</w:t>
      </w:r>
    </w:p>
    <w:p w:rsidR="00CB1997" w:rsidRPr="006354E3" w:rsidRDefault="00264006" w:rsidP="005B6ACF">
      <w:pPr>
        <w:rPr>
          <w:noProof/>
        </w:rPr>
      </w:pPr>
      <w:r w:rsidRPr="006354E3">
        <w:rPr>
          <w:noProof/>
        </w:rPr>
        <w:t>CoP este un organism instituit prin Convenția de la Istanbul. Concluziile avute în vedere pe care CoP este invitat să le adopte, precum și decizia de a se abține de la vot în cadrul alegerii membrilor GREVIO constituie acte cu efecte juridice. Actele avute în vedere au vocația de a influența în mod decisiv conținutul dreptului Uniunii, întrucât pot afecta interpretarea viitoare a dispozițiilor relevante ale Convenției de la Istanbul. Prin urmare, temeiul juridic procedural al propunerii de decizie este articolul </w:t>
      </w:r>
      <w:r w:rsidRPr="00AC3842">
        <w:rPr>
          <w:noProof/>
        </w:rPr>
        <w:t>218</w:t>
      </w:r>
      <w:r w:rsidRPr="006354E3">
        <w:rPr>
          <w:noProof/>
        </w:rPr>
        <w:t xml:space="preserve"> alineatul (</w:t>
      </w:r>
      <w:r w:rsidRPr="00AC3842">
        <w:rPr>
          <w:noProof/>
        </w:rPr>
        <w:t>9</w:t>
      </w:r>
      <w:r w:rsidRPr="006354E3">
        <w:rPr>
          <w:noProof/>
        </w:rPr>
        <w:t>) din TFUE.</w:t>
      </w:r>
    </w:p>
    <w:p w:rsidR="00CB1997" w:rsidRPr="00753018" w:rsidRDefault="00CB1997" w:rsidP="005B6ACF">
      <w:pPr>
        <w:pStyle w:val="ManualHeading2"/>
        <w:rPr>
          <w:noProof/>
        </w:rPr>
      </w:pPr>
      <w:r>
        <w:rPr>
          <w:noProof/>
        </w:rPr>
        <w:t>4.2.</w:t>
      </w:r>
      <w:r>
        <w:rPr>
          <w:noProof/>
        </w:rPr>
        <w:tab/>
      </w:r>
      <w:r w:rsidRPr="00753018">
        <w:rPr>
          <w:noProof/>
        </w:rPr>
        <w:t>Temeiul juridic material</w:t>
      </w:r>
    </w:p>
    <w:p w:rsidR="00CB1997" w:rsidRPr="00753018" w:rsidRDefault="00CB1997" w:rsidP="00CB1997">
      <w:pPr>
        <w:pStyle w:val="ManualHeading3"/>
        <w:tabs>
          <w:tab w:val="num" w:pos="1984"/>
        </w:tabs>
        <w:ind w:left="1984" w:hanging="567"/>
        <w:rPr>
          <w:noProof/>
        </w:rPr>
      </w:pPr>
      <w:r>
        <w:rPr>
          <w:noProof/>
        </w:rPr>
        <w:t>4.2.1.</w:t>
      </w:r>
      <w:r>
        <w:rPr>
          <w:noProof/>
        </w:rPr>
        <w:tab/>
      </w:r>
      <w:r w:rsidRPr="00753018">
        <w:rPr>
          <w:noProof/>
        </w:rPr>
        <w:t>Principii</w:t>
      </w:r>
    </w:p>
    <w:p w:rsidR="00264006" w:rsidRPr="006354E3" w:rsidRDefault="00264006" w:rsidP="00264006">
      <w:pPr>
        <w:ind w:left="-5" w:right="84"/>
        <w:rPr>
          <w:noProof/>
        </w:rPr>
      </w:pPr>
      <w:r w:rsidRPr="006354E3">
        <w:rPr>
          <w:noProof/>
        </w:rPr>
        <w:t xml:space="preserve">Temeiul juridic material al unei decizii adoptate în temeiul articolului </w:t>
      </w:r>
      <w:r w:rsidRPr="00AC3842">
        <w:rPr>
          <w:noProof/>
        </w:rPr>
        <w:t>218</w:t>
      </w:r>
      <w:r w:rsidRPr="006354E3">
        <w:rPr>
          <w:noProof/>
        </w:rPr>
        <w:t xml:space="preserve"> alineatul (</w:t>
      </w:r>
      <w:r w:rsidRPr="00AC3842">
        <w:rPr>
          <w:noProof/>
        </w:rPr>
        <w:t>9</w:t>
      </w:r>
      <w:r w:rsidRPr="006354E3">
        <w:rPr>
          <w:noProof/>
        </w:rPr>
        <w:t xml:space="preserve">) din TFUE depinde în primul rând de obiectivul și de conținutul actului avut în vedere cu privire la care o poziție este luată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w:t>
      </w:r>
      <w:r w:rsidRPr="00AC3842">
        <w:rPr>
          <w:noProof/>
        </w:rPr>
        <w:t>218</w:t>
      </w:r>
      <w:r w:rsidRPr="006354E3">
        <w:rPr>
          <w:noProof/>
        </w:rPr>
        <w:t xml:space="preserve"> alineatul (</w:t>
      </w:r>
      <w:r w:rsidRPr="00AC3842">
        <w:rPr>
          <w:noProof/>
        </w:rPr>
        <w:t>9</w:t>
      </w:r>
      <w:r w:rsidRPr="006354E3">
        <w:rPr>
          <w:noProof/>
        </w:rPr>
        <w:t xml:space="preserve">) din TFUE trebuie să se întemeieze pe un singur temei juridic material, respectiv cel impus de obiectivul sau de elementul principal sau predominant. </w:t>
      </w:r>
    </w:p>
    <w:p w:rsidR="00CB1997" w:rsidRPr="006354E3" w:rsidRDefault="00264006" w:rsidP="00264006">
      <w:pPr>
        <w:rPr>
          <w:noProof/>
        </w:rPr>
      </w:pPr>
      <w:r w:rsidRPr="006354E3">
        <w:rPr>
          <w:noProof/>
        </w:rPr>
        <w:t xml:space="preserve">În ceea ce privește un act avut în vedere care urmărește simultan mai multe obiective sau care include mai multe elemente care sunt legate între ele în mod inextricabil, fără ca vreunul să fie accesoriu în raport cu un altul, temeiul juridic material al unei decizii adoptate în temeiul articolului </w:t>
      </w:r>
      <w:r w:rsidRPr="00AC3842">
        <w:rPr>
          <w:noProof/>
        </w:rPr>
        <w:t>218</w:t>
      </w:r>
      <w:r w:rsidRPr="006354E3">
        <w:rPr>
          <w:noProof/>
        </w:rPr>
        <w:t xml:space="preserve"> alineatul (</w:t>
      </w:r>
      <w:r w:rsidRPr="00AC3842">
        <w:rPr>
          <w:noProof/>
        </w:rPr>
        <w:t>9</w:t>
      </w:r>
      <w:r w:rsidRPr="006354E3">
        <w:rPr>
          <w:noProof/>
        </w:rPr>
        <w:t>) din TFUE va trebui să includă, în mod excepțional, diferitele temeiuri juridice relevante.</w:t>
      </w:r>
    </w:p>
    <w:p w:rsidR="00CB1997" w:rsidRPr="00753018" w:rsidRDefault="00CB1997" w:rsidP="00CB1997">
      <w:pPr>
        <w:pStyle w:val="ManualHeading3"/>
        <w:tabs>
          <w:tab w:val="num" w:pos="1984"/>
        </w:tabs>
        <w:ind w:left="1984" w:hanging="567"/>
        <w:rPr>
          <w:noProof/>
        </w:rPr>
      </w:pPr>
      <w:r>
        <w:rPr>
          <w:noProof/>
        </w:rPr>
        <w:t>4.2.2.</w:t>
      </w:r>
      <w:r>
        <w:rPr>
          <w:noProof/>
        </w:rPr>
        <w:tab/>
      </w:r>
      <w:r w:rsidRPr="00753018">
        <w:rPr>
          <w:noProof/>
        </w:rPr>
        <w:t>Aplicarea la cazul în discuție</w:t>
      </w:r>
    </w:p>
    <w:p w:rsidR="00264006" w:rsidRPr="006354E3" w:rsidRDefault="00264006" w:rsidP="00264006">
      <w:pPr>
        <w:ind w:left="-5" w:right="84"/>
        <w:rPr>
          <w:noProof/>
        </w:rPr>
      </w:pPr>
      <w:r w:rsidRPr="006354E3">
        <w:rPr>
          <w:noProof/>
        </w:rPr>
        <w:t xml:space="preserve">Referitor la temeiul juridic material, UE a aderat la Convenția de la Istanbul în ceea ce privește aspectele care intră în sfera sa de competență exclusivă, și anume aspectele legate de </w:t>
      </w:r>
      <w:r w:rsidRPr="006354E3">
        <w:rPr>
          <w:noProof/>
        </w:rPr>
        <w:lastRenderedPageBreak/>
        <w:t>instituțiile Uniunii și administrația publică a acesteia</w:t>
      </w:r>
      <w:r w:rsidRPr="006354E3">
        <w:rPr>
          <w:rStyle w:val="FootnoteReference"/>
          <w:noProof/>
        </w:rPr>
        <w:footnoteReference w:id="18"/>
      </w:r>
      <w:r w:rsidRPr="006354E3">
        <w:rPr>
          <w:noProof/>
        </w:rPr>
        <w:t xml:space="preserve"> și cele legate de cooperarea judiciară în materie penală, precum și în ceea ce privește azilul și nereturnarea</w:t>
      </w:r>
      <w:r w:rsidRPr="006354E3">
        <w:rPr>
          <w:rStyle w:val="FootnoteReference"/>
          <w:noProof/>
        </w:rPr>
        <w:footnoteReference w:id="19"/>
      </w:r>
      <w:r w:rsidRPr="006354E3">
        <w:rPr>
          <w:noProof/>
        </w:rPr>
        <w:t xml:space="preserve">. Aderarea UE la Convenția de la Istanbul a făcut obiectul a două decizii distincte ale Consiliului pentru a ține seama de poziția specială a Danemarcei și a Irlandei cu privire la titlul V din TFUE. În consecință, și decizia de stabilire a poziției care urmează să fie luată în numele Uniunii în cadrul CoP trebuie să facă obiectul a două decizii, atunci când concluziile relevante se referă la ambele aspecte. </w:t>
      </w:r>
    </w:p>
    <w:p w:rsidR="00CB1997" w:rsidRPr="006354E3" w:rsidRDefault="00264006" w:rsidP="00264006">
      <w:pPr>
        <w:rPr>
          <w:noProof/>
        </w:rPr>
      </w:pPr>
      <w:r w:rsidRPr="006354E3">
        <w:rPr>
          <w:noProof/>
        </w:rPr>
        <w:t xml:space="preserve">Actele avute în vedere urmăresc obiective și includ elemente din domeniul cooperării judiciare în materie penală [articolul </w:t>
      </w:r>
      <w:r w:rsidRPr="00AC3842">
        <w:rPr>
          <w:noProof/>
        </w:rPr>
        <w:t>82</w:t>
      </w:r>
      <w:r w:rsidRPr="006354E3">
        <w:rPr>
          <w:noProof/>
        </w:rPr>
        <w:t xml:space="preserve"> alineatul (</w:t>
      </w:r>
      <w:r w:rsidRPr="00AC3842">
        <w:rPr>
          <w:noProof/>
        </w:rPr>
        <w:t>2</w:t>
      </w:r>
      <w:r w:rsidRPr="006354E3">
        <w:rPr>
          <w:noProof/>
        </w:rPr>
        <w:t xml:space="preserve">) și articolul </w:t>
      </w:r>
      <w:r w:rsidRPr="00AC3842">
        <w:rPr>
          <w:noProof/>
        </w:rPr>
        <w:t>84</w:t>
      </w:r>
      <w:r w:rsidRPr="006354E3">
        <w:rPr>
          <w:noProof/>
        </w:rPr>
        <w:t xml:space="preserve"> din TFUE], precum și din domeniul azilului și al nereturnării [articolul </w:t>
      </w:r>
      <w:r w:rsidRPr="00AC3842">
        <w:rPr>
          <w:noProof/>
        </w:rPr>
        <w:t>78</w:t>
      </w:r>
      <w:r w:rsidRPr="006354E3">
        <w:rPr>
          <w:noProof/>
        </w:rPr>
        <w:t xml:space="preserve"> alineatul (</w:t>
      </w:r>
      <w:r w:rsidRPr="00AC3842">
        <w:rPr>
          <w:noProof/>
        </w:rPr>
        <w:t>2</w:t>
      </w:r>
      <w:r w:rsidRPr="006354E3">
        <w:rPr>
          <w:noProof/>
        </w:rPr>
        <w:t xml:space="preserve">) din TFUE]. Aceste aspecte sunt legate în mod inextricabil între ele, fără ca vreunul să fie accesoriu în raport cu un altul. Prin urmare, temeiul juridic material al propunerii de decizie constă în următoarele dispoziții: articolul </w:t>
      </w:r>
      <w:r w:rsidRPr="00AC3842">
        <w:rPr>
          <w:noProof/>
        </w:rPr>
        <w:t>78</w:t>
      </w:r>
      <w:r w:rsidRPr="006354E3">
        <w:rPr>
          <w:noProof/>
        </w:rPr>
        <w:t xml:space="preserve"> alineatul (</w:t>
      </w:r>
      <w:r w:rsidRPr="00AC3842">
        <w:rPr>
          <w:noProof/>
        </w:rPr>
        <w:t>2</w:t>
      </w:r>
      <w:r w:rsidRPr="006354E3">
        <w:rPr>
          <w:noProof/>
        </w:rPr>
        <w:t xml:space="preserve">), articolul </w:t>
      </w:r>
      <w:r w:rsidRPr="00AC3842">
        <w:rPr>
          <w:noProof/>
        </w:rPr>
        <w:t>82</w:t>
      </w:r>
      <w:r w:rsidRPr="006354E3">
        <w:rPr>
          <w:noProof/>
        </w:rPr>
        <w:t xml:space="preserve"> alineatul (</w:t>
      </w:r>
      <w:r w:rsidRPr="00AC3842">
        <w:rPr>
          <w:noProof/>
        </w:rPr>
        <w:t>2</w:t>
      </w:r>
      <w:r w:rsidRPr="006354E3">
        <w:rPr>
          <w:noProof/>
        </w:rPr>
        <w:t xml:space="preserve">) și articolul </w:t>
      </w:r>
      <w:r w:rsidRPr="00AC3842">
        <w:rPr>
          <w:noProof/>
        </w:rPr>
        <w:t>84</w:t>
      </w:r>
      <w:r w:rsidRPr="006354E3">
        <w:rPr>
          <w:noProof/>
        </w:rPr>
        <w:t xml:space="preserve"> din TFUE.</w:t>
      </w:r>
    </w:p>
    <w:p w:rsidR="00CB1997" w:rsidRPr="00753018" w:rsidRDefault="00CB1997" w:rsidP="005B6ACF">
      <w:pPr>
        <w:pStyle w:val="ManualHeading2"/>
        <w:rPr>
          <w:noProof/>
        </w:rPr>
      </w:pPr>
      <w:r>
        <w:rPr>
          <w:noProof/>
        </w:rPr>
        <w:t>4.3.</w:t>
      </w:r>
      <w:r>
        <w:rPr>
          <w:noProof/>
        </w:rPr>
        <w:tab/>
      </w:r>
      <w:r w:rsidRPr="00753018">
        <w:rPr>
          <w:noProof/>
        </w:rPr>
        <w:t>Concluzie</w:t>
      </w:r>
    </w:p>
    <w:p w:rsidR="00CB1997" w:rsidRPr="006354E3" w:rsidRDefault="00264006" w:rsidP="005B6ACF">
      <w:pPr>
        <w:rPr>
          <w:noProof/>
        </w:rPr>
      </w:pPr>
      <w:r w:rsidRPr="006354E3">
        <w:rPr>
          <w:noProof/>
        </w:rPr>
        <w:t xml:space="preserve">Temeiul juridic al deciziei propuse ar trebui să fie articolul </w:t>
      </w:r>
      <w:r w:rsidRPr="00AC3842">
        <w:rPr>
          <w:noProof/>
        </w:rPr>
        <w:t>78</w:t>
      </w:r>
      <w:r w:rsidRPr="006354E3">
        <w:rPr>
          <w:noProof/>
        </w:rPr>
        <w:t xml:space="preserve"> alineatul (</w:t>
      </w:r>
      <w:r w:rsidRPr="00AC3842">
        <w:rPr>
          <w:noProof/>
        </w:rPr>
        <w:t>2</w:t>
      </w:r>
      <w:r w:rsidRPr="006354E3">
        <w:rPr>
          <w:noProof/>
        </w:rPr>
        <w:t xml:space="preserve">), articolul </w:t>
      </w:r>
      <w:r w:rsidRPr="00AC3842">
        <w:rPr>
          <w:noProof/>
        </w:rPr>
        <w:t>82</w:t>
      </w:r>
      <w:r w:rsidRPr="006354E3">
        <w:rPr>
          <w:noProof/>
        </w:rPr>
        <w:t xml:space="preserve"> alineatul (</w:t>
      </w:r>
      <w:r w:rsidRPr="00AC3842">
        <w:rPr>
          <w:noProof/>
        </w:rPr>
        <w:t>2</w:t>
      </w:r>
      <w:r w:rsidRPr="006354E3">
        <w:rPr>
          <w:noProof/>
        </w:rPr>
        <w:t xml:space="preserve">) și articolul </w:t>
      </w:r>
      <w:r w:rsidRPr="00AC3842">
        <w:rPr>
          <w:noProof/>
        </w:rPr>
        <w:t>84</w:t>
      </w:r>
      <w:r w:rsidRPr="006354E3">
        <w:rPr>
          <w:noProof/>
        </w:rPr>
        <w:t xml:space="preserve"> din TFUE, coroborate cu articolul </w:t>
      </w:r>
      <w:r w:rsidRPr="00AC3842">
        <w:rPr>
          <w:noProof/>
        </w:rPr>
        <w:t>218</w:t>
      </w:r>
      <w:r w:rsidRPr="006354E3">
        <w:rPr>
          <w:noProof/>
        </w:rPr>
        <w:t xml:space="preserve"> alineatul (</w:t>
      </w:r>
      <w:r w:rsidRPr="00AC3842">
        <w:rPr>
          <w:noProof/>
        </w:rPr>
        <w:t>9</w:t>
      </w:r>
      <w:r w:rsidRPr="006354E3">
        <w:rPr>
          <w:noProof/>
        </w:rPr>
        <w:t>) din TFUE.</w:t>
      </w:r>
    </w:p>
    <w:p w:rsidR="00CB1997" w:rsidRPr="006354E3" w:rsidRDefault="00CB1997" w:rsidP="005B6ACF">
      <w:pPr>
        <w:rPr>
          <w:noProof/>
        </w:rPr>
        <w:sectPr w:rsidR="00CB1997" w:rsidRPr="006354E3" w:rsidSect="008E046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060EF0" w:rsidRDefault="00887419">
      <w:pPr>
        <w:pStyle w:val="Rfrenceinterinstitutionnelle"/>
        <w:rPr>
          <w:noProof/>
        </w:rPr>
      </w:pPr>
      <w:r>
        <w:rPr>
          <w:noProof/>
        </w:rPr>
        <w:lastRenderedPageBreak/>
        <w:t>2026/0116 (NLE)</w:t>
      </w:r>
    </w:p>
    <w:p w:rsidR="00CB1997" w:rsidRPr="006354E3" w:rsidRDefault="00E965C3" w:rsidP="00E965C3">
      <w:pPr>
        <w:pStyle w:val="Statut"/>
        <w:rPr>
          <w:noProof/>
        </w:rPr>
      </w:pPr>
      <w:r w:rsidRPr="00E965C3">
        <w:rPr>
          <w:noProof/>
        </w:rPr>
        <w:t>Propunere de</w:t>
      </w:r>
    </w:p>
    <w:p w:rsidR="00CB1997" w:rsidRPr="00753018" w:rsidRDefault="00E965C3" w:rsidP="00E965C3">
      <w:pPr>
        <w:pStyle w:val="Typedudocument"/>
        <w:rPr>
          <w:noProof/>
        </w:rPr>
      </w:pPr>
      <w:r w:rsidRPr="00753018">
        <w:rPr>
          <w:noProof/>
        </w:rPr>
        <w:t>DECIZIE A CONSILIULUI</w:t>
      </w:r>
    </w:p>
    <w:p w:rsidR="00CB1997" w:rsidRPr="00753018" w:rsidRDefault="00E965C3" w:rsidP="00E965C3">
      <w:pPr>
        <w:pStyle w:val="Titreobjet"/>
        <w:rPr>
          <w:noProof/>
        </w:rPr>
      </w:pPr>
      <w:r w:rsidRPr="00753018">
        <w:rPr>
          <w:noProof/>
        </w:rPr>
        <w:t xml:space="preserve">privind poziția care urmează să fie luată în numele Uniunii Europene în cadrul Comitetului părților la Convenția Consiliului Europei privind prevenirea și combaterea violenței împotriva femeilor și a violenței domestice, cu ocazia celei de a 20-a reuniuni, referitor la concluziile adresate unora dintre părți privind punerea în aplicare de către acestea a convenției menționate și la alegerea membrilor Grupului de experți în intervenția contra violenței împotriva femeilor și a violenței domestice, în ceea ce privește aspectele legate de cooperarea judiciară în materie penală și în ceea ce privește azilul și nereturnarea </w:t>
      </w:r>
      <w:r w:rsidRPr="00753018">
        <w:rPr>
          <w:noProof/>
        </w:rPr>
        <w:br/>
      </w:r>
    </w:p>
    <w:p w:rsidR="00CB1997" w:rsidRPr="006354E3" w:rsidRDefault="00CB1997" w:rsidP="005B6ACF">
      <w:pPr>
        <w:pStyle w:val="Institutionquiagit"/>
        <w:rPr>
          <w:noProof/>
        </w:rPr>
      </w:pPr>
      <w:r w:rsidRPr="006354E3">
        <w:rPr>
          <w:noProof/>
        </w:rPr>
        <w:t>CONSILIUL UNIUNII EUROPENE,</w:t>
      </w:r>
    </w:p>
    <w:p w:rsidR="004A3074" w:rsidRPr="006354E3" w:rsidRDefault="004A3074" w:rsidP="005B6ACF">
      <w:pPr>
        <w:rPr>
          <w:noProof/>
        </w:rPr>
      </w:pPr>
      <w:r w:rsidRPr="006354E3">
        <w:rPr>
          <w:noProof/>
        </w:rPr>
        <w:t xml:space="preserve">având în vedere Tratatul privind funcționarea Uniunii Europene, în special articolul </w:t>
      </w:r>
      <w:r w:rsidRPr="00AC3842">
        <w:rPr>
          <w:noProof/>
        </w:rPr>
        <w:t>78</w:t>
      </w:r>
      <w:r w:rsidRPr="006354E3">
        <w:rPr>
          <w:noProof/>
        </w:rPr>
        <w:t xml:space="preserve"> alineatul (</w:t>
      </w:r>
      <w:r w:rsidRPr="00AC3842">
        <w:rPr>
          <w:noProof/>
        </w:rPr>
        <w:t>2</w:t>
      </w:r>
      <w:r w:rsidRPr="006354E3">
        <w:rPr>
          <w:noProof/>
        </w:rPr>
        <w:t xml:space="preserve">), articolul </w:t>
      </w:r>
      <w:r w:rsidRPr="00AC3842">
        <w:rPr>
          <w:noProof/>
        </w:rPr>
        <w:t>82</w:t>
      </w:r>
      <w:r w:rsidRPr="006354E3">
        <w:rPr>
          <w:noProof/>
        </w:rPr>
        <w:t xml:space="preserve"> alineatul (</w:t>
      </w:r>
      <w:r w:rsidRPr="00AC3842">
        <w:rPr>
          <w:noProof/>
        </w:rPr>
        <w:t>2</w:t>
      </w:r>
      <w:r w:rsidRPr="006354E3">
        <w:rPr>
          <w:noProof/>
        </w:rPr>
        <w:t xml:space="preserve">) și articolul </w:t>
      </w:r>
      <w:r w:rsidRPr="00AC3842">
        <w:rPr>
          <w:noProof/>
        </w:rPr>
        <w:t>84</w:t>
      </w:r>
      <w:r w:rsidRPr="006354E3">
        <w:rPr>
          <w:noProof/>
        </w:rPr>
        <w:t xml:space="preserve"> din TFUE, coroborate cu articolul </w:t>
      </w:r>
      <w:r w:rsidRPr="00AC3842">
        <w:rPr>
          <w:noProof/>
        </w:rPr>
        <w:t>218</w:t>
      </w:r>
      <w:r w:rsidRPr="006354E3">
        <w:rPr>
          <w:noProof/>
        </w:rPr>
        <w:t xml:space="preserve"> alineatul (</w:t>
      </w:r>
      <w:r w:rsidRPr="00AC3842">
        <w:rPr>
          <w:noProof/>
        </w:rPr>
        <w:t>9</w:t>
      </w:r>
      <w:r w:rsidRPr="006354E3">
        <w:rPr>
          <w:noProof/>
        </w:rPr>
        <w:t xml:space="preserve">) din TFUE. </w:t>
      </w:r>
    </w:p>
    <w:p w:rsidR="004A3074" w:rsidRPr="006354E3" w:rsidRDefault="004A3074" w:rsidP="005B6ACF">
      <w:pPr>
        <w:rPr>
          <w:noProof/>
        </w:rPr>
      </w:pPr>
      <w:r w:rsidRPr="006354E3">
        <w:rPr>
          <w:noProof/>
        </w:rPr>
        <w:t xml:space="preserve">având în vedere propunerea Comisiei Europene, </w:t>
      </w:r>
    </w:p>
    <w:p w:rsidR="00CB1997" w:rsidRPr="006354E3" w:rsidRDefault="004A3074" w:rsidP="005B6ACF">
      <w:pPr>
        <w:rPr>
          <w:noProof/>
        </w:rPr>
      </w:pPr>
      <w:r w:rsidRPr="006354E3">
        <w:rPr>
          <w:noProof/>
        </w:rPr>
        <w:t>întrucât:</w:t>
      </w:r>
    </w:p>
    <w:p w:rsidR="004A3074" w:rsidRPr="006354E3" w:rsidRDefault="004A3074" w:rsidP="007274C3">
      <w:pPr>
        <w:pStyle w:val="ManualConsidrant"/>
        <w:rPr>
          <w:noProof/>
        </w:rPr>
      </w:pPr>
      <w:r>
        <w:rPr>
          <w:noProof/>
        </w:rPr>
        <w:t>(1)</w:t>
      </w:r>
      <w:r>
        <w:rPr>
          <w:noProof/>
        </w:rPr>
        <w:tab/>
      </w:r>
      <w:r w:rsidRPr="006354E3">
        <w:rPr>
          <w:noProof/>
        </w:rPr>
        <w:t xml:space="preserve">Convenția Consiliului Europei privind prevenirea și combaterea violenței împotriva femeilor și a violenței domestice („convenția”) a fost încheiată de Uniune prin Decizia (UE) </w:t>
      </w:r>
      <w:r w:rsidRPr="00AC3842">
        <w:rPr>
          <w:noProof/>
        </w:rPr>
        <w:t>2023</w:t>
      </w:r>
      <w:r w:rsidRPr="006354E3">
        <w:rPr>
          <w:noProof/>
        </w:rPr>
        <w:t>/</w:t>
      </w:r>
      <w:r w:rsidRPr="00AC3842">
        <w:rPr>
          <w:noProof/>
        </w:rPr>
        <w:t>1075</w:t>
      </w:r>
      <w:r w:rsidRPr="006354E3">
        <w:rPr>
          <w:noProof/>
        </w:rPr>
        <w:t xml:space="preserve"> a Consiliului</w:t>
      </w:r>
      <w:r w:rsidRPr="006354E3">
        <w:rPr>
          <w:rStyle w:val="FootnoteReference"/>
          <w:noProof/>
        </w:rPr>
        <w:footnoteReference w:id="20"/>
      </w:r>
      <w:r w:rsidRPr="006354E3">
        <w:rPr>
          <w:noProof/>
        </w:rPr>
        <w:t xml:space="preserve"> în ceea ce privește instituțiile Uniunii și administrația publică a acesteia și prin Decizia (UE) </w:t>
      </w:r>
      <w:r w:rsidRPr="00AC3842">
        <w:rPr>
          <w:noProof/>
        </w:rPr>
        <w:t>2023</w:t>
      </w:r>
      <w:r w:rsidRPr="006354E3">
        <w:rPr>
          <w:noProof/>
        </w:rPr>
        <w:t>/</w:t>
      </w:r>
      <w:r w:rsidRPr="00AC3842">
        <w:rPr>
          <w:noProof/>
        </w:rPr>
        <w:t>1076</w:t>
      </w:r>
      <w:r w:rsidRPr="006354E3">
        <w:rPr>
          <w:noProof/>
        </w:rPr>
        <w:t xml:space="preserve"> a Consiliului</w:t>
      </w:r>
      <w:r w:rsidRPr="006354E3">
        <w:rPr>
          <w:rStyle w:val="FootnoteReference"/>
          <w:noProof/>
        </w:rPr>
        <w:footnoteReference w:id="21"/>
      </w:r>
      <w:r w:rsidRPr="006354E3">
        <w:rPr>
          <w:noProof/>
        </w:rPr>
        <w:t xml:space="preserve"> în ceea ce privește aspectele legate de cooperarea judiciară în materie penală și în ceea ce privește azilul și nereturnarea, în măsura în care aceste aspecte intră în sfera de competență exclusivă a Uniunii, și a intrat în vigoare pentru Uniune la </w:t>
      </w:r>
      <w:r w:rsidRPr="00AC3842">
        <w:rPr>
          <w:noProof/>
        </w:rPr>
        <w:t>1</w:t>
      </w:r>
      <w:r w:rsidRPr="006354E3">
        <w:rPr>
          <w:noProof/>
        </w:rPr>
        <w:t xml:space="preserve"> octombrie </w:t>
      </w:r>
      <w:r w:rsidRPr="00AC3842">
        <w:rPr>
          <w:noProof/>
        </w:rPr>
        <w:t>2023</w:t>
      </w:r>
      <w:r w:rsidRPr="006354E3">
        <w:rPr>
          <w:noProof/>
        </w:rPr>
        <w:t>.</w:t>
      </w:r>
    </w:p>
    <w:p w:rsidR="00883E7B" w:rsidRPr="006354E3" w:rsidRDefault="004A3074" w:rsidP="00883E7B">
      <w:pPr>
        <w:pStyle w:val="ManualConsidrant"/>
        <w:rPr>
          <w:noProof/>
        </w:rPr>
      </w:pPr>
      <w:r>
        <w:rPr>
          <w:noProof/>
        </w:rPr>
        <w:t>(2)</w:t>
      </w:r>
      <w:r>
        <w:rPr>
          <w:noProof/>
        </w:rPr>
        <w:tab/>
      </w:r>
      <w:r w:rsidRPr="006354E3">
        <w:rPr>
          <w:noProof/>
        </w:rPr>
        <w:t xml:space="preserve">În temeiul articolului </w:t>
      </w:r>
      <w:r w:rsidRPr="00AC3842">
        <w:rPr>
          <w:noProof/>
        </w:rPr>
        <w:t>66</w:t>
      </w:r>
      <w:r w:rsidRPr="006354E3">
        <w:rPr>
          <w:noProof/>
        </w:rPr>
        <w:t xml:space="preserve"> alineatul (</w:t>
      </w:r>
      <w:r w:rsidRPr="00AC3842">
        <w:rPr>
          <w:noProof/>
        </w:rPr>
        <w:t>1</w:t>
      </w:r>
      <w:r w:rsidRPr="006354E3">
        <w:rPr>
          <w:noProof/>
        </w:rPr>
        <w:t>) din convenție, Grupul de experți în intervenția contra violenței împotriva femeilor și a violenței domestice (denumit în continuare „GREVIO”) trebuie să monitorizeze punerea în aplicare a convenției de către părțile la convenție (denumite în continuare „părțile”). În conformitate cu articolul </w:t>
      </w:r>
      <w:r w:rsidRPr="00AC3842">
        <w:rPr>
          <w:noProof/>
        </w:rPr>
        <w:t>68</w:t>
      </w:r>
      <w:r w:rsidRPr="006354E3">
        <w:rPr>
          <w:noProof/>
        </w:rPr>
        <w:t xml:space="preserve"> alineatul (</w:t>
      </w:r>
      <w:r w:rsidRPr="00AC3842">
        <w:rPr>
          <w:noProof/>
        </w:rPr>
        <w:t>11</w:t>
      </w:r>
      <w:r w:rsidRPr="006354E3">
        <w:rPr>
          <w:noProof/>
        </w:rPr>
        <w:t xml:space="preserve">) din convenție, GREVIO urmează să își adopte raportul și concluziile privind măsurile luate de partea în cauză pentru a pune în aplicare dispozițiile convenției. </w:t>
      </w:r>
    </w:p>
    <w:p w:rsidR="00CF6EFE" w:rsidRPr="006354E3" w:rsidRDefault="004A3074" w:rsidP="009E6F2B">
      <w:pPr>
        <w:pStyle w:val="ManualConsidrant"/>
        <w:rPr>
          <w:noProof/>
        </w:rPr>
      </w:pPr>
      <w:r>
        <w:rPr>
          <w:noProof/>
        </w:rPr>
        <w:lastRenderedPageBreak/>
        <w:t>(3)</w:t>
      </w:r>
      <w:r>
        <w:rPr>
          <w:noProof/>
        </w:rPr>
        <w:tab/>
      </w:r>
      <w:r w:rsidRPr="006354E3">
        <w:rPr>
          <w:noProof/>
        </w:rPr>
        <w:t>Comitetul părților („comitetul”) adoptă recomandări adresate părții în cauză, în conformitate cu articolul </w:t>
      </w:r>
      <w:r w:rsidRPr="00AC3842">
        <w:rPr>
          <w:noProof/>
        </w:rPr>
        <w:t>68</w:t>
      </w:r>
      <w:r w:rsidRPr="006354E3">
        <w:rPr>
          <w:noProof/>
        </w:rPr>
        <w:t xml:space="preserve"> alineatul (</w:t>
      </w:r>
      <w:r w:rsidRPr="00AC3842">
        <w:rPr>
          <w:noProof/>
        </w:rPr>
        <w:t>12</w:t>
      </w:r>
      <w:r w:rsidRPr="006354E3">
        <w:rPr>
          <w:noProof/>
        </w:rPr>
        <w:t xml:space="preserve">) din convenție, pe baza raportului și a concluziilor GREVIO. Aceste recomandări fac distincție între măsurile care trebuie luate cât mai curând posibil, cu obligația de a-i prezenta comitetului un raport în termen de trei ani, și măsurile care, deși considerate importante, nu necesită același grad de urgență. La sfârșitul perioadei de trei ani, partea în cauză trebuie să prezinte comitetului un raport cu privire la măsurile luate, în </w:t>
      </w:r>
      <w:r w:rsidRPr="00AC3842">
        <w:rPr>
          <w:noProof/>
        </w:rPr>
        <w:t>10</w:t>
      </w:r>
      <w:r w:rsidRPr="006354E3">
        <w:rPr>
          <w:noProof/>
        </w:rPr>
        <w:t xml:space="preserve"> domenii specifice ale convenției. Pe baza respectivului raport și a oricăror alte informații suplimentare, comitetul urmează să adopte concluzii privind modul în care s-a dat curs recomandărilor, elaborate de secretariatul comitetului. </w:t>
      </w:r>
    </w:p>
    <w:p w:rsidR="009E6F2B" w:rsidRPr="006354E3" w:rsidRDefault="009E6F2B" w:rsidP="009E6F2B">
      <w:pPr>
        <w:pStyle w:val="ManualConsidrant"/>
        <w:rPr>
          <w:noProof/>
        </w:rPr>
      </w:pPr>
      <w:r>
        <w:rPr>
          <w:noProof/>
        </w:rPr>
        <w:t>(4)</w:t>
      </w:r>
      <w:r>
        <w:rPr>
          <w:noProof/>
        </w:rPr>
        <w:tab/>
      </w:r>
      <w:r w:rsidRPr="006354E3">
        <w:rPr>
          <w:noProof/>
        </w:rPr>
        <w:t xml:space="preserve">Se prevede că, în cadrul celei de a </w:t>
      </w:r>
      <w:r w:rsidRPr="00AC3842">
        <w:rPr>
          <w:noProof/>
        </w:rPr>
        <w:t>20</w:t>
      </w:r>
      <w:r w:rsidRPr="006354E3">
        <w:rPr>
          <w:noProof/>
        </w:rPr>
        <w:t xml:space="preserve">-a reuniuni, din </w:t>
      </w:r>
      <w:r w:rsidRPr="00AC3842">
        <w:rPr>
          <w:noProof/>
        </w:rPr>
        <w:t>2</w:t>
      </w:r>
      <w:r w:rsidRPr="006354E3">
        <w:rPr>
          <w:noProof/>
        </w:rPr>
        <w:t xml:space="preserve"> iunie </w:t>
      </w:r>
      <w:r w:rsidRPr="00AC3842">
        <w:rPr>
          <w:noProof/>
        </w:rPr>
        <w:t>2026</w:t>
      </w:r>
      <w:r w:rsidRPr="006354E3">
        <w:rPr>
          <w:noProof/>
        </w:rPr>
        <w:t>, comitetul va adopta următoarele proiecte de concluzii privind punerea în aplicare a convenției de către nouă părți („proiectele de concluzii”):</w:t>
      </w:r>
      <w:r w:rsidR="006354E3">
        <w:rPr>
          <w:noProof/>
        </w:rPr>
        <w:t xml:space="preserve"> </w:t>
      </w:r>
    </w:p>
    <w:p w:rsidR="00217D89" w:rsidRPr="006354E3" w:rsidRDefault="00217D89" w:rsidP="007274C3">
      <w:pPr>
        <w:pStyle w:val="Point1"/>
        <w:rPr>
          <w:noProof/>
        </w:rPr>
      </w:pPr>
      <w:r>
        <w:rPr>
          <w:noProof/>
        </w:rPr>
        <w:t>(1)</w:t>
      </w:r>
      <w:r>
        <w:rPr>
          <w:noProof/>
        </w:rPr>
        <w:tab/>
      </w:r>
      <w:r w:rsidRPr="006354E3">
        <w:rPr>
          <w:noProof/>
        </w:rPr>
        <w:t>Concluzii privind punerea în aplicare a recomandărilor cu privire la Bosnia și Herțegovina adoptate de Comitetul părților, conținute în documentul IC</w:t>
      </w:r>
      <w:r w:rsidR="00AC3842">
        <w:rPr>
          <w:noProof/>
        </w:rPr>
        <w:t>­</w:t>
      </w:r>
      <w:r w:rsidRPr="006354E3">
        <w:rPr>
          <w:noProof/>
        </w:rPr>
        <w:t>CP(</w:t>
      </w:r>
      <w:r w:rsidRPr="00AC3842">
        <w:rPr>
          <w:noProof/>
        </w:rPr>
        <w:t>2026</w:t>
      </w:r>
      <w:r w:rsidRPr="006354E3">
        <w:rPr>
          <w:noProof/>
        </w:rPr>
        <w:t>)</w:t>
      </w:r>
      <w:r w:rsidRPr="00AC3842">
        <w:rPr>
          <w:noProof/>
        </w:rPr>
        <w:t>4</w:t>
      </w:r>
      <w:r w:rsidRPr="006354E3">
        <w:rPr>
          <w:noProof/>
        </w:rPr>
        <w:t xml:space="preserve">-prov. </w:t>
      </w:r>
      <w:r w:rsidRPr="006354E3">
        <w:rPr>
          <w:noProof/>
        </w:rPr>
        <w:tab/>
      </w:r>
    </w:p>
    <w:p w:rsidR="00217D89" w:rsidRPr="006354E3" w:rsidRDefault="00217D89" w:rsidP="007274C3">
      <w:pPr>
        <w:pStyle w:val="Point1"/>
        <w:rPr>
          <w:noProof/>
        </w:rPr>
      </w:pPr>
      <w:r>
        <w:rPr>
          <w:noProof/>
        </w:rPr>
        <w:t>(2)</w:t>
      </w:r>
      <w:r>
        <w:rPr>
          <w:noProof/>
        </w:rPr>
        <w:tab/>
      </w:r>
      <w:r w:rsidRPr="006354E3">
        <w:rPr>
          <w:noProof/>
        </w:rPr>
        <w:t>Concluzii privind punerea în aplicare a recomandărilor cu privire la Cipru adoptate de Comitetul părților, conținute în documentul IC-CP(</w:t>
      </w:r>
      <w:r w:rsidRPr="00AC3842">
        <w:rPr>
          <w:noProof/>
        </w:rPr>
        <w:t>2026</w:t>
      </w:r>
      <w:r w:rsidRPr="006354E3">
        <w:rPr>
          <w:noProof/>
        </w:rPr>
        <w:t>)</w:t>
      </w:r>
      <w:r w:rsidRPr="00AC3842">
        <w:rPr>
          <w:noProof/>
        </w:rPr>
        <w:t>5</w:t>
      </w:r>
      <w:r w:rsidRPr="006354E3">
        <w:rPr>
          <w:noProof/>
        </w:rPr>
        <w:t xml:space="preserve">-prov. </w:t>
      </w:r>
    </w:p>
    <w:p w:rsidR="00217D89" w:rsidRPr="006354E3" w:rsidRDefault="00217D89" w:rsidP="007274C3">
      <w:pPr>
        <w:pStyle w:val="Point1"/>
        <w:rPr>
          <w:noProof/>
        </w:rPr>
      </w:pPr>
      <w:r>
        <w:rPr>
          <w:noProof/>
        </w:rPr>
        <w:t>(3)</w:t>
      </w:r>
      <w:r>
        <w:rPr>
          <w:noProof/>
        </w:rPr>
        <w:tab/>
      </w:r>
      <w:r w:rsidRPr="006354E3">
        <w:rPr>
          <w:noProof/>
        </w:rPr>
        <w:t>Concluzii privind punerea în aplicare a recomandărilor cu privire la Estonia adoptate de Comitetul părților, conținute în documentul IC-CP(</w:t>
      </w:r>
      <w:r w:rsidRPr="00AC3842">
        <w:rPr>
          <w:noProof/>
        </w:rPr>
        <w:t>2026</w:t>
      </w:r>
      <w:r w:rsidRPr="006354E3">
        <w:rPr>
          <w:noProof/>
        </w:rPr>
        <w:t>)</w:t>
      </w:r>
      <w:r w:rsidRPr="00AC3842">
        <w:rPr>
          <w:noProof/>
        </w:rPr>
        <w:t>6</w:t>
      </w:r>
      <w:r w:rsidRPr="006354E3">
        <w:rPr>
          <w:noProof/>
        </w:rPr>
        <w:t>-prov.</w:t>
      </w:r>
    </w:p>
    <w:p w:rsidR="00217D89" w:rsidRPr="006354E3" w:rsidRDefault="00217D89" w:rsidP="007274C3">
      <w:pPr>
        <w:pStyle w:val="Point1"/>
        <w:rPr>
          <w:noProof/>
        </w:rPr>
      </w:pPr>
      <w:r>
        <w:rPr>
          <w:noProof/>
        </w:rPr>
        <w:t>(4)</w:t>
      </w:r>
      <w:r>
        <w:rPr>
          <w:noProof/>
        </w:rPr>
        <w:tab/>
      </w:r>
      <w:r w:rsidRPr="006354E3">
        <w:rPr>
          <w:noProof/>
        </w:rPr>
        <w:t>Concluzii privind punerea în aplicare a recomandărilor cu privire la Georgia adoptate de Comitetul părților, conținute în documentul IC-CP(</w:t>
      </w:r>
      <w:r w:rsidRPr="00AC3842">
        <w:rPr>
          <w:noProof/>
        </w:rPr>
        <w:t>2026</w:t>
      </w:r>
      <w:r w:rsidRPr="006354E3">
        <w:rPr>
          <w:noProof/>
        </w:rPr>
        <w:t>)</w:t>
      </w:r>
      <w:r w:rsidRPr="00AC3842">
        <w:rPr>
          <w:noProof/>
        </w:rPr>
        <w:t>7</w:t>
      </w:r>
      <w:r w:rsidRPr="006354E3">
        <w:rPr>
          <w:noProof/>
        </w:rPr>
        <w:t>-prov.</w:t>
      </w:r>
    </w:p>
    <w:p w:rsidR="00217D89" w:rsidRPr="006354E3" w:rsidRDefault="00217D89" w:rsidP="007274C3">
      <w:pPr>
        <w:pStyle w:val="Point1"/>
        <w:rPr>
          <w:noProof/>
        </w:rPr>
      </w:pPr>
      <w:r>
        <w:rPr>
          <w:noProof/>
        </w:rPr>
        <w:t>(5)</w:t>
      </w:r>
      <w:r>
        <w:rPr>
          <w:noProof/>
        </w:rPr>
        <w:tab/>
      </w:r>
      <w:r w:rsidRPr="006354E3">
        <w:rPr>
          <w:noProof/>
        </w:rPr>
        <w:t>Concluzii privind punerea în aplicare a recomandărilor cu privire la Germania adoptate de Comitetul părților, conținute în documentul IC-CP(</w:t>
      </w:r>
      <w:r w:rsidRPr="00AC3842">
        <w:rPr>
          <w:noProof/>
        </w:rPr>
        <w:t>2026</w:t>
      </w:r>
      <w:r w:rsidRPr="006354E3">
        <w:rPr>
          <w:noProof/>
        </w:rPr>
        <w:t>)</w:t>
      </w:r>
      <w:r w:rsidRPr="00AC3842">
        <w:rPr>
          <w:noProof/>
        </w:rPr>
        <w:t>8</w:t>
      </w:r>
      <w:r w:rsidRPr="006354E3">
        <w:rPr>
          <w:noProof/>
        </w:rPr>
        <w:t>-prov.</w:t>
      </w:r>
    </w:p>
    <w:p w:rsidR="00217D89" w:rsidRPr="006354E3" w:rsidRDefault="00217D89" w:rsidP="007274C3">
      <w:pPr>
        <w:pStyle w:val="Point1"/>
        <w:rPr>
          <w:noProof/>
        </w:rPr>
      </w:pPr>
      <w:r>
        <w:rPr>
          <w:noProof/>
        </w:rPr>
        <w:t>(6)</w:t>
      </w:r>
      <w:r>
        <w:rPr>
          <w:noProof/>
        </w:rPr>
        <w:tab/>
      </w:r>
      <w:r w:rsidRPr="006354E3">
        <w:rPr>
          <w:noProof/>
        </w:rPr>
        <w:t>Concluzii privind punerea în aplicare a recomandărilor cu privire la Islanda adoptate de Comitetul părților, conținute în documentul IC-CP(</w:t>
      </w:r>
      <w:r w:rsidRPr="00AC3842">
        <w:rPr>
          <w:noProof/>
        </w:rPr>
        <w:t>2026</w:t>
      </w:r>
      <w:r w:rsidRPr="006354E3">
        <w:rPr>
          <w:noProof/>
        </w:rPr>
        <w:t>)</w:t>
      </w:r>
      <w:r w:rsidRPr="00AC3842">
        <w:rPr>
          <w:noProof/>
        </w:rPr>
        <w:t>9</w:t>
      </w:r>
      <w:r w:rsidRPr="006354E3">
        <w:rPr>
          <w:noProof/>
        </w:rPr>
        <w:t>-prov.</w:t>
      </w:r>
    </w:p>
    <w:p w:rsidR="00217D89" w:rsidRPr="006354E3" w:rsidRDefault="00217D89" w:rsidP="007274C3">
      <w:pPr>
        <w:pStyle w:val="Point1"/>
        <w:rPr>
          <w:noProof/>
        </w:rPr>
      </w:pPr>
      <w:r>
        <w:rPr>
          <w:noProof/>
        </w:rPr>
        <w:t>(7)</w:t>
      </w:r>
      <w:r>
        <w:rPr>
          <w:noProof/>
        </w:rPr>
        <w:tab/>
      </w:r>
      <w:r w:rsidRPr="006354E3">
        <w:rPr>
          <w:noProof/>
        </w:rPr>
        <w:t>Concluzii privind punerea în aplicare a recomandărilor cu privire la Norvegia adoptate de Comitetul părților, conținute în documentul IC-CP(</w:t>
      </w:r>
      <w:r w:rsidRPr="00AC3842">
        <w:rPr>
          <w:noProof/>
        </w:rPr>
        <w:t>2026</w:t>
      </w:r>
      <w:r w:rsidRPr="006354E3">
        <w:rPr>
          <w:noProof/>
        </w:rPr>
        <w:t>)</w:t>
      </w:r>
      <w:r w:rsidRPr="00AC3842">
        <w:rPr>
          <w:noProof/>
        </w:rPr>
        <w:t>10</w:t>
      </w:r>
      <w:r w:rsidRPr="006354E3">
        <w:rPr>
          <w:noProof/>
        </w:rPr>
        <w:t>-prov.</w:t>
      </w:r>
    </w:p>
    <w:p w:rsidR="00217D89" w:rsidRPr="006354E3" w:rsidRDefault="00217D89" w:rsidP="007274C3">
      <w:pPr>
        <w:pStyle w:val="Point1"/>
        <w:rPr>
          <w:noProof/>
        </w:rPr>
      </w:pPr>
      <w:r>
        <w:rPr>
          <w:noProof/>
        </w:rPr>
        <w:t>(8)</w:t>
      </w:r>
      <w:r>
        <w:rPr>
          <w:noProof/>
        </w:rPr>
        <w:tab/>
      </w:r>
      <w:r w:rsidRPr="006354E3">
        <w:rPr>
          <w:noProof/>
        </w:rPr>
        <w:t>Concluzii privind punerea în aplicare a recomandărilor cu privire la România adoptate de Comitetul părților, conținute în documentul IC-CP(</w:t>
      </w:r>
      <w:r w:rsidRPr="00AC3842">
        <w:rPr>
          <w:noProof/>
        </w:rPr>
        <w:t>2026</w:t>
      </w:r>
      <w:r w:rsidRPr="006354E3">
        <w:rPr>
          <w:noProof/>
        </w:rPr>
        <w:t>)</w:t>
      </w:r>
      <w:r w:rsidRPr="00AC3842">
        <w:rPr>
          <w:noProof/>
        </w:rPr>
        <w:t>11</w:t>
      </w:r>
      <w:r w:rsidRPr="006354E3">
        <w:rPr>
          <w:noProof/>
        </w:rPr>
        <w:t>-prov.</w:t>
      </w:r>
    </w:p>
    <w:p w:rsidR="009E6F2B" w:rsidRPr="006354E3" w:rsidRDefault="00217D89" w:rsidP="007274C3">
      <w:pPr>
        <w:pStyle w:val="Point1"/>
        <w:rPr>
          <w:noProof/>
        </w:rPr>
      </w:pPr>
      <w:r>
        <w:rPr>
          <w:noProof/>
        </w:rPr>
        <w:t>(9)</w:t>
      </w:r>
      <w:r>
        <w:rPr>
          <w:noProof/>
        </w:rPr>
        <w:tab/>
      </w:r>
      <w:r w:rsidRPr="006354E3">
        <w:rPr>
          <w:noProof/>
        </w:rPr>
        <w:t>Concluzii privind punerea în aplicare a recomandărilor cu privire la Elveția adoptate de Comitetul părților, conținute în documentul IC-CP(</w:t>
      </w:r>
      <w:r w:rsidRPr="00AC3842">
        <w:rPr>
          <w:noProof/>
        </w:rPr>
        <w:t>2026</w:t>
      </w:r>
      <w:r w:rsidRPr="006354E3">
        <w:rPr>
          <w:noProof/>
        </w:rPr>
        <w:t>)</w:t>
      </w:r>
      <w:r w:rsidRPr="00AC3842">
        <w:rPr>
          <w:noProof/>
        </w:rPr>
        <w:t>12</w:t>
      </w:r>
      <w:r w:rsidRPr="006354E3">
        <w:rPr>
          <w:noProof/>
        </w:rPr>
        <w:t>-prov.</w:t>
      </w:r>
    </w:p>
    <w:p w:rsidR="00C03E51" w:rsidRPr="006354E3" w:rsidRDefault="009E6F2B">
      <w:pPr>
        <w:pStyle w:val="ManualConsidrant"/>
        <w:rPr>
          <w:noProof/>
        </w:rPr>
      </w:pPr>
      <w:r>
        <w:rPr>
          <w:noProof/>
        </w:rPr>
        <w:t>(5)</w:t>
      </w:r>
      <w:r>
        <w:rPr>
          <w:noProof/>
        </w:rPr>
        <w:tab/>
      </w:r>
      <w:r w:rsidRPr="006354E3">
        <w:rPr>
          <w:noProof/>
        </w:rPr>
        <w:t>Proiectele de concluzii vizează punerea în aplicare a dispozițiilor convenției care se referă la cooperarea judiciară în materie penală, cum ar fi aspectele legate de protecția și de sprijinirea victimelor violenței împotriva femeilor și ale violenței domestice. Proiectele de concluzii vizează, de asemenea, punerea în aplicare a dispozițiilor Convenției privind azilul și nereturnarea. Aceste aspecte sunt reglementate de acquis</w:t>
      </w:r>
      <w:r w:rsidR="00AC3842">
        <w:rPr>
          <w:noProof/>
        </w:rPr>
        <w:t>­</w:t>
      </w:r>
      <w:r w:rsidRPr="006354E3">
        <w:rPr>
          <w:noProof/>
        </w:rPr>
        <w:t xml:space="preserve">ul Uniunii, în special de Directiva </w:t>
      </w:r>
      <w:r w:rsidRPr="00AC3842">
        <w:rPr>
          <w:noProof/>
        </w:rPr>
        <w:t>2003</w:t>
      </w:r>
      <w:r w:rsidRPr="006354E3">
        <w:rPr>
          <w:noProof/>
        </w:rPr>
        <w:t>/</w:t>
      </w:r>
      <w:r w:rsidRPr="00AC3842">
        <w:rPr>
          <w:noProof/>
        </w:rPr>
        <w:t>86</w:t>
      </w:r>
      <w:r w:rsidRPr="006354E3">
        <w:rPr>
          <w:noProof/>
        </w:rPr>
        <w:t>/CE a Consiliului</w:t>
      </w:r>
      <w:r w:rsidRPr="006354E3">
        <w:rPr>
          <w:rStyle w:val="FootnoteReference"/>
          <w:noProof/>
        </w:rPr>
        <w:footnoteReference w:id="22"/>
      </w:r>
      <w:r w:rsidRPr="006354E3">
        <w:rPr>
          <w:noProof/>
        </w:rPr>
        <w:t xml:space="preserve">, de Directivele </w:t>
      </w:r>
      <w:r w:rsidRPr="00AC3842">
        <w:rPr>
          <w:noProof/>
        </w:rPr>
        <w:t>2012</w:t>
      </w:r>
      <w:r w:rsidRPr="006354E3">
        <w:rPr>
          <w:noProof/>
        </w:rPr>
        <w:t>/</w:t>
      </w:r>
      <w:r w:rsidRPr="00AC3842">
        <w:rPr>
          <w:noProof/>
        </w:rPr>
        <w:t>29</w:t>
      </w:r>
      <w:r w:rsidRPr="006354E3">
        <w:rPr>
          <w:noProof/>
        </w:rPr>
        <w:t>/UE</w:t>
      </w:r>
      <w:r w:rsidRPr="006354E3">
        <w:rPr>
          <w:rStyle w:val="FootnoteReference"/>
          <w:noProof/>
        </w:rPr>
        <w:footnoteReference w:id="23"/>
      </w:r>
      <w:r w:rsidRPr="006354E3">
        <w:rPr>
          <w:noProof/>
        </w:rPr>
        <w:t xml:space="preserve">, (UE) </w:t>
      </w:r>
      <w:r w:rsidRPr="00AC3842">
        <w:rPr>
          <w:noProof/>
        </w:rPr>
        <w:t>2024</w:t>
      </w:r>
      <w:r w:rsidRPr="006354E3">
        <w:rPr>
          <w:noProof/>
        </w:rPr>
        <w:t>/</w:t>
      </w:r>
      <w:r w:rsidRPr="00AC3842">
        <w:rPr>
          <w:noProof/>
        </w:rPr>
        <w:t>1346</w:t>
      </w:r>
      <w:r w:rsidRPr="006354E3">
        <w:rPr>
          <w:rStyle w:val="FootnoteReference"/>
          <w:noProof/>
        </w:rPr>
        <w:footnoteReference w:id="24"/>
      </w:r>
      <w:r w:rsidRPr="006354E3">
        <w:rPr>
          <w:noProof/>
        </w:rPr>
        <w:t xml:space="preserve"> și (UE) </w:t>
      </w:r>
      <w:r w:rsidRPr="00AC3842">
        <w:rPr>
          <w:noProof/>
        </w:rPr>
        <w:t>2024</w:t>
      </w:r>
      <w:r w:rsidRPr="006354E3">
        <w:rPr>
          <w:noProof/>
        </w:rPr>
        <w:t>/</w:t>
      </w:r>
      <w:r w:rsidRPr="00AC3842">
        <w:rPr>
          <w:noProof/>
        </w:rPr>
        <w:t>1385</w:t>
      </w:r>
      <w:r w:rsidRPr="006354E3">
        <w:rPr>
          <w:rStyle w:val="FootnoteReference"/>
          <w:noProof/>
        </w:rPr>
        <w:footnoteReference w:id="25"/>
      </w:r>
      <w:r w:rsidRPr="006354E3">
        <w:rPr>
          <w:noProof/>
        </w:rPr>
        <w:t xml:space="preserve"> ale Parlamentului European și </w:t>
      </w:r>
      <w:r w:rsidRPr="006354E3">
        <w:rPr>
          <w:noProof/>
        </w:rPr>
        <w:lastRenderedPageBreak/>
        <w:t xml:space="preserve">ale Consiliului și de Regulamentele (UE) </w:t>
      </w:r>
      <w:r w:rsidRPr="00AC3842">
        <w:rPr>
          <w:noProof/>
        </w:rPr>
        <w:t>2024</w:t>
      </w:r>
      <w:r w:rsidRPr="006354E3">
        <w:rPr>
          <w:noProof/>
        </w:rPr>
        <w:t>/</w:t>
      </w:r>
      <w:r w:rsidRPr="00AC3842">
        <w:rPr>
          <w:noProof/>
        </w:rPr>
        <w:t>1347</w:t>
      </w:r>
      <w:r w:rsidRPr="006354E3">
        <w:rPr>
          <w:rStyle w:val="FootnoteReference"/>
          <w:noProof/>
        </w:rPr>
        <w:footnoteReference w:id="26"/>
      </w:r>
      <w:r w:rsidRPr="006354E3">
        <w:rPr>
          <w:noProof/>
        </w:rPr>
        <w:t xml:space="preserve">și (UE) </w:t>
      </w:r>
      <w:r w:rsidRPr="00AC3842">
        <w:rPr>
          <w:noProof/>
        </w:rPr>
        <w:t>2024</w:t>
      </w:r>
      <w:r w:rsidRPr="006354E3">
        <w:rPr>
          <w:noProof/>
        </w:rPr>
        <w:t>/</w:t>
      </w:r>
      <w:r w:rsidRPr="00AC3842">
        <w:rPr>
          <w:noProof/>
        </w:rPr>
        <w:t>1348</w:t>
      </w:r>
      <w:r w:rsidRPr="006354E3">
        <w:rPr>
          <w:rStyle w:val="FootnoteReference"/>
          <w:noProof/>
        </w:rPr>
        <w:footnoteReference w:id="27"/>
      </w:r>
      <w:r w:rsidRPr="006354E3">
        <w:rPr>
          <w:noProof/>
        </w:rPr>
        <w:t xml:space="preserve"> ale Parlamentului European și ale Consiliului.</w:t>
      </w:r>
    </w:p>
    <w:p w:rsidR="007B6052" w:rsidRPr="006354E3" w:rsidRDefault="001E2AE1">
      <w:pPr>
        <w:pStyle w:val="ManualConsidrant"/>
        <w:rPr>
          <w:noProof/>
        </w:rPr>
      </w:pPr>
      <w:r>
        <w:rPr>
          <w:noProof/>
        </w:rPr>
        <w:t>(6)</w:t>
      </w:r>
      <w:r>
        <w:rPr>
          <w:noProof/>
        </w:rPr>
        <w:tab/>
      </w:r>
      <w:r w:rsidRPr="006354E3">
        <w:rPr>
          <w:noProof/>
        </w:rPr>
        <w:t>Actele avute în vedere vor avea efecte juridice deoarece pot influența în mod decisiv conținutul dreptului Uniunii întrucât ar putea afecta interpretarea viitoare a dispozițiilor relevante ale convenției. Prin urmare, este oportun să se stabilească poziția ce urmează să fie luată în numele Uniunii în cadrul comitetului în ceea ce privește aspectele legate de cooperarea judiciară în materie penală și în ceea ce privește azilul și nereturnarea.</w:t>
      </w:r>
    </w:p>
    <w:p w:rsidR="009E6F2B" w:rsidRPr="006354E3" w:rsidRDefault="009E6F2B">
      <w:pPr>
        <w:pStyle w:val="ManualConsidrant"/>
        <w:rPr>
          <w:noProof/>
        </w:rPr>
      </w:pPr>
      <w:r>
        <w:rPr>
          <w:noProof/>
        </w:rPr>
        <w:t>(7)</w:t>
      </w:r>
      <w:r>
        <w:rPr>
          <w:noProof/>
        </w:rPr>
        <w:tab/>
      </w:r>
      <w:r w:rsidRPr="006354E3">
        <w:rPr>
          <w:noProof/>
        </w:rPr>
        <w:t xml:space="preserve">Concluziile referitoare la anumite articole din convenție intră doar parțial în sfera de competență a Uniunii, iar acest aspect ar trebui evidențiat. În ceea ce privește articolele respective, prezenta decizie nu ar trebui să aducă atingere competenței statelor membre. În special, în ceea ce privește recomandările referitoare la articolele </w:t>
      </w:r>
      <w:r w:rsidRPr="00AC3842">
        <w:rPr>
          <w:noProof/>
        </w:rPr>
        <w:t>49</w:t>
      </w:r>
      <w:r w:rsidRPr="006354E3">
        <w:rPr>
          <w:noProof/>
        </w:rPr>
        <w:t xml:space="preserve"> și </w:t>
      </w:r>
      <w:r w:rsidRPr="00AC3842">
        <w:rPr>
          <w:noProof/>
        </w:rPr>
        <w:t>50</w:t>
      </w:r>
      <w:r w:rsidRPr="006354E3">
        <w:rPr>
          <w:noProof/>
        </w:rPr>
        <w:t xml:space="preserve"> din convenție, prezenta decizie nu ar trebui să afecteze competența statelor membre în ceea ce privește organizarea internă și administrarea sistemelor lor de justiție; și, în ceea ce privește recomandările referitoare la articolul </w:t>
      </w:r>
      <w:r w:rsidRPr="00AC3842">
        <w:rPr>
          <w:noProof/>
        </w:rPr>
        <w:t>31</w:t>
      </w:r>
      <w:r w:rsidRPr="006354E3">
        <w:rPr>
          <w:noProof/>
        </w:rPr>
        <w:t xml:space="preserve"> din convenție, prezenta decizie nu ar trebui să aducă atingere competenței statelor membre în domeniul dreptului familiei.</w:t>
      </w:r>
      <w:r w:rsidR="006354E3">
        <w:rPr>
          <w:noProof/>
        </w:rPr>
        <w:t xml:space="preserve"> </w:t>
      </w:r>
    </w:p>
    <w:p w:rsidR="00217D89" w:rsidRPr="006354E3" w:rsidRDefault="00217D89" w:rsidP="00217D89">
      <w:pPr>
        <w:pStyle w:val="ManualConsidrant"/>
        <w:rPr>
          <w:noProof/>
        </w:rPr>
      </w:pPr>
      <w:r>
        <w:rPr>
          <w:noProof/>
        </w:rPr>
        <w:t>(8)</w:t>
      </w:r>
      <w:r>
        <w:rPr>
          <w:noProof/>
        </w:rPr>
        <w:tab/>
      </w:r>
      <w:r w:rsidRPr="006354E3">
        <w:rPr>
          <w:noProof/>
        </w:rPr>
        <w:t>În ceea ce privește Bosnia și Herțegovina, proiectul de concluzii privind punerea în aplicare de către aceasta a convenției include necesitatea: de a armoniza politicile și măsurile luate pentru punerea în aplicare a convenției, asigurându-se faptul că acestea acoperă toate formele de violență împotriva femeilor și toate părțile teritoriului acestui stat și că sunt monitorizate și evaluate în mod independent (articolul </w:t>
      </w:r>
      <w:r w:rsidRPr="00AC3842">
        <w:rPr>
          <w:noProof/>
        </w:rPr>
        <w:t>7</w:t>
      </w:r>
      <w:r w:rsidRPr="006354E3">
        <w:rPr>
          <w:noProof/>
        </w:rPr>
        <w:t xml:space="preserve"> din convenție); de a reduce numărul organismelor de coordonare existente și de a asigura resurse financiare suficiente (articolul </w:t>
      </w:r>
      <w:r w:rsidRPr="00AC3842">
        <w:rPr>
          <w:noProof/>
        </w:rPr>
        <w:t>10</w:t>
      </w:r>
      <w:r w:rsidRPr="006354E3">
        <w:rPr>
          <w:noProof/>
        </w:rPr>
        <w:t xml:space="preserve"> din convenție); de a depune în continuare eforturi pentru a colecta date sistematice, comparabile și dezagregate din toate resursele relevante (articolul </w:t>
      </w:r>
      <w:r w:rsidRPr="00AC3842">
        <w:rPr>
          <w:noProof/>
        </w:rPr>
        <w:t>11</w:t>
      </w:r>
      <w:r w:rsidRPr="006354E3">
        <w:rPr>
          <w:noProof/>
        </w:rPr>
        <w:t xml:space="preserve"> din convenție), de a asigura faptul că ordinele de interdicție de urgență sunt emise rapid în situații de pericol iminent și că pot fi extinse la copiii victimei și de a asigura faptul că nu există decalaje între ordine (articolele </w:t>
      </w:r>
      <w:r w:rsidRPr="00AC3842">
        <w:rPr>
          <w:noProof/>
        </w:rPr>
        <w:t>52</w:t>
      </w:r>
      <w:r w:rsidRPr="006354E3">
        <w:rPr>
          <w:noProof/>
        </w:rPr>
        <w:t xml:space="preserve"> și </w:t>
      </w:r>
      <w:r w:rsidRPr="00AC3842">
        <w:rPr>
          <w:noProof/>
        </w:rPr>
        <w:t>53</w:t>
      </w:r>
      <w:r w:rsidRPr="006354E3">
        <w:rPr>
          <w:noProof/>
        </w:rPr>
        <w:t xml:space="preserve"> din convenție); și de a le permite femeilor migrante care sunt victime ale violenței și intră sub incidența convenției să solicite un permis de ședere autonom (articolul </w:t>
      </w:r>
      <w:r w:rsidRPr="00AC3842">
        <w:rPr>
          <w:noProof/>
        </w:rPr>
        <w:t>59</w:t>
      </w:r>
      <w:r w:rsidRPr="006354E3">
        <w:rPr>
          <w:noProof/>
        </w:rPr>
        <w:t xml:space="preserve"> din convenție). Întrucât proiectul de concluzii este în concordanță cu politicile și obiectivele Uniunii în domeniul cooperării judiciare în materie penală și în domeniul azilului și al nereturnării și nu ridică nicio problemă cu privire la dreptul Uniunii, poziția Uniunii ar trebui să fie aceea de a nu se opune adoptării acestuia. </w:t>
      </w:r>
    </w:p>
    <w:p w:rsidR="00A37BCD" w:rsidRPr="006354E3" w:rsidRDefault="000604F0">
      <w:pPr>
        <w:pStyle w:val="ManualConsidrant"/>
        <w:rPr>
          <w:noProof/>
        </w:rPr>
      </w:pPr>
      <w:r>
        <w:rPr>
          <w:noProof/>
        </w:rPr>
        <w:lastRenderedPageBreak/>
        <w:t>(9)</w:t>
      </w:r>
      <w:r>
        <w:rPr>
          <w:noProof/>
        </w:rPr>
        <w:tab/>
      </w:r>
      <w:r w:rsidRPr="006354E3">
        <w:rPr>
          <w:noProof/>
        </w:rPr>
        <w:t>În ceea ce privește Cipru, proiectul de concluzii privind punerea în aplicare de către acesta a convenției include necesitatea: de a asigura faptul că dispozițiile convenției sunt puse în aplicare fără discriminare (articolul </w:t>
      </w:r>
      <w:r w:rsidRPr="00AC3842">
        <w:rPr>
          <w:noProof/>
        </w:rPr>
        <w:t>4</w:t>
      </w:r>
      <w:r w:rsidRPr="006354E3">
        <w:rPr>
          <w:noProof/>
        </w:rPr>
        <w:t xml:space="preserve"> din convenție); de a continua eforturile de colectare de date sistematice, comparabile și dezagregate din toate resursele relevante (articolul </w:t>
      </w:r>
      <w:r w:rsidRPr="00AC3842">
        <w:rPr>
          <w:noProof/>
        </w:rPr>
        <w:t>11</w:t>
      </w:r>
      <w:r w:rsidRPr="006354E3">
        <w:rPr>
          <w:noProof/>
        </w:rPr>
        <w:t xml:space="preserve"> din convenție); de a le permite autorităților competente să evacueze un autor al unui act de violență domestică din domiciliul comun în situații de pericol iminent și de a asigura faptul că astfel de ordine sunt monitorizate și executate și că sancțiunile pentru încălcarea acestora sunt aplicate efectiv (articolul </w:t>
      </w:r>
      <w:r w:rsidRPr="00AC3842">
        <w:rPr>
          <w:noProof/>
        </w:rPr>
        <w:t>52</w:t>
      </w:r>
      <w:r w:rsidRPr="006354E3">
        <w:rPr>
          <w:noProof/>
        </w:rPr>
        <w:t xml:space="preserve"> și </w:t>
      </w:r>
      <w:r w:rsidRPr="00AC3842">
        <w:rPr>
          <w:noProof/>
        </w:rPr>
        <w:t>53</w:t>
      </w:r>
      <w:r w:rsidRPr="006354E3">
        <w:rPr>
          <w:noProof/>
        </w:rPr>
        <w:t xml:space="preserve"> din convenție); și de a elabora și de a pune în aplicare orientări cu privire la procedurile de primire care iau în considerare dimensiunea de gen și cu privire la prevenirea violenței de gen împotriva femeilor și a fetelor în centrele de cazare pentru solicitanții de azil (articolul </w:t>
      </w:r>
      <w:r w:rsidRPr="00AC3842">
        <w:rPr>
          <w:noProof/>
        </w:rPr>
        <w:t>60</w:t>
      </w:r>
      <w:r w:rsidRPr="006354E3">
        <w:rPr>
          <w:noProof/>
        </w:rPr>
        <w:t xml:space="preserve"> din convenție). Întrucât proiectul de concluzii este în concordanță cu politicile și obiectivele Uniunii în domeniul cooperării judiciare în materie penală și în domeniul azilului și al nereturnării și nu ridică nicio problemă cu privire la dreptul Uniunii, poziția Uniunii ar trebui să fie aceea de a nu se opune adoptării acestuia. </w:t>
      </w:r>
    </w:p>
    <w:p w:rsidR="00A37BCD" w:rsidRPr="006354E3" w:rsidRDefault="00A37BCD" w:rsidP="005A08D4">
      <w:pPr>
        <w:pStyle w:val="ManualConsidrant"/>
        <w:rPr>
          <w:noProof/>
        </w:rPr>
      </w:pPr>
      <w:r>
        <w:rPr>
          <w:noProof/>
        </w:rPr>
        <w:t>(10)</w:t>
      </w:r>
      <w:r>
        <w:rPr>
          <w:noProof/>
        </w:rPr>
        <w:tab/>
      </w:r>
      <w:r w:rsidRPr="006354E3">
        <w:rPr>
          <w:noProof/>
        </w:rPr>
        <w:t>În ceea ce privește Estonia, proiectul de concluzii privind punerea în aplicare de către aceasta a convenției include necesitatea: de a asigura faptul că politicile și măsurile relevante abordează toate formele de violență împotriva femeilor care intră sub incidența convenției și sunt puse în aplicare ținând seama de o înțelegere bazată pe gen a violenței și că impactul acestora este evaluat (articolul </w:t>
      </w:r>
      <w:r w:rsidRPr="00AC3842">
        <w:rPr>
          <w:noProof/>
        </w:rPr>
        <w:t>7</w:t>
      </w:r>
      <w:r w:rsidRPr="006354E3">
        <w:rPr>
          <w:noProof/>
        </w:rPr>
        <w:t xml:space="preserve"> din convenție); de a asigura faptul că se acordă atenția cuvenită siguranței femeilor care sunt victime ale violenței domestice și a copiilor acestora în cadrul procedurilor de încredințare și de vizitare (articolul </w:t>
      </w:r>
      <w:r w:rsidRPr="00AC3842">
        <w:rPr>
          <w:noProof/>
        </w:rPr>
        <w:t>31</w:t>
      </w:r>
      <w:r w:rsidRPr="006354E3">
        <w:rPr>
          <w:noProof/>
        </w:rPr>
        <w:t xml:space="preserve"> din convenție); și de a asigura faptul că practica și cadrul juridic privind ordinele de interdicție de urgență sunt în concordanță cu convenția (articolul </w:t>
      </w:r>
      <w:r w:rsidRPr="00AC3842">
        <w:rPr>
          <w:noProof/>
        </w:rPr>
        <w:t>52</w:t>
      </w:r>
      <w:r w:rsidRPr="006354E3">
        <w:rPr>
          <w:noProof/>
        </w:rPr>
        <w:t xml:space="preserve"> din convenție).</w:t>
      </w:r>
      <w:r w:rsidR="006354E3">
        <w:rPr>
          <w:noProof/>
        </w:rPr>
        <w:t xml:space="preserve"> </w:t>
      </w:r>
      <w:r w:rsidRPr="006354E3">
        <w:rPr>
          <w:noProof/>
        </w:rPr>
        <w:t xml:space="preserve">Întrucât proiectul de concluzii este în concordanță cu politicile și obiectivele Uniunii în domeniul cooperării judiciare în materie penală și nu ridică nicio problemă cu privire la dreptul Uniunii, poziția Uniunii ar trebui să fie aceea de a nu se opune adoptării acestuia. </w:t>
      </w:r>
    </w:p>
    <w:p w:rsidR="00A37BCD" w:rsidRPr="006354E3" w:rsidRDefault="00A37BCD" w:rsidP="003A1976">
      <w:pPr>
        <w:pStyle w:val="ManualConsidrant"/>
        <w:rPr>
          <w:noProof/>
        </w:rPr>
      </w:pPr>
      <w:r>
        <w:rPr>
          <w:noProof/>
        </w:rPr>
        <w:t>(11)</w:t>
      </w:r>
      <w:r>
        <w:rPr>
          <w:noProof/>
        </w:rPr>
        <w:tab/>
      </w:r>
      <w:r w:rsidRPr="006354E3">
        <w:rPr>
          <w:noProof/>
        </w:rPr>
        <w:t>În ceea ce privește Georgia, proiectul de concluzii privind punerea în aplicare de către aceasta a convenției include necesitatea: de a asigura faptul că toate politicile și măsurile relevante pun în aplicare o înțelegere bazată pe gen a violenței și că impactul acestora face obiectul unei evaluări sistematice (articolul </w:t>
      </w:r>
      <w:r w:rsidRPr="00AC3842">
        <w:rPr>
          <w:noProof/>
        </w:rPr>
        <w:t>7</w:t>
      </w:r>
      <w:r w:rsidRPr="006354E3">
        <w:rPr>
          <w:noProof/>
        </w:rPr>
        <w:t xml:space="preserve"> din convenție); de a asigura faptul că organizațiile pentru drepturile femeilor beneficiază de o finanțare adecvată și durabilă și sunt consultate periodic (articolul </w:t>
      </w:r>
      <w:r w:rsidRPr="00AC3842">
        <w:rPr>
          <w:noProof/>
        </w:rPr>
        <w:t>9</w:t>
      </w:r>
      <w:r w:rsidRPr="006354E3">
        <w:rPr>
          <w:noProof/>
        </w:rPr>
        <w:t xml:space="preserve"> din convenție); de a asigura faptul că există structuri instituționalizate pentru coordonarea și cooperarea dintre actorii relevanți pentru a asigura un răspuns interinstituțional coordonat la toate formele de violență care intră sub incidența convenției (articolul </w:t>
      </w:r>
      <w:r w:rsidRPr="00AC3842">
        <w:rPr>
          <w:noProof/>
        </w:rPr>
        <w:t>18</w:t>
      </w:r>
      <w:r w:rsidRPr="006354E3">
        <w:rPr>
          <w:noProof/>
        </w:rPr>
        <w:t xml:space="preserve"> din convenție); de a majora numărul adăposturilor și de a crește capacitatea acestora și de a asigura existența unor adăposturi pentru persoane de același sex (articolul </w:t>
      </w:r>
      <w:r w:rsidRPr="00AC3842">
        <w:rPr>
          <w:noProof/>
        </w:rPr>
        <w:t>23</w:t>
      </w:r>
      <w:r w:rsidRPr="006354E3">
        <w:rPr>
          <w:noProof/>
        </w:rPr>
        <w:t xml:space="preserve"> din convenție), precum și de a asigura faptul că răspunderea penală pentru viol poate fi stabilită fără proceduri sau practici inutile care pot provoca o nouă traumă victimelor (articolele </w:t>
      </w:r>
      <w:r w:rsidRPr="00AC3842">
        <w:rPr>
          <w:noProof/>
        </w:rPr>
        <w:t>49</w:t>
      </w:r>
      <w:r w:rsidRPr="006354E3">
        <w:rPr>
          <w:noProof/>
        </w:rPr>
        <w:t xml:space="preserve"> și </w:t>
      </w:r>
      <w:r w:rsidRPr="00AC3842">
        <w:rPr>
          <w:noProof/>
        </w:rPr>
        <w:t>50</w:t>
      </w:r>
      <w:r w:rsidRPr="006354E3">
        <w:rPr>
          <w:noProof/>
        </w:rPr>
        <w:t xml:space="preserve"> din convenție).</w:t>
      </w:r>
      <w:bookmarkStart w:id="4" w:name="_Hlk228875576"/>
      <w:r w:rsidRPr="006354E3">
        <w:rPr>
          <w:noProof/>
        </w:rPr>
        <w:t xml:space="preserve"> </w:t>
      </w:r>
      <w:bookmarkEnd w:id="4"/>
      <w:r w:rsidRPr="006354E3">
        <w:rPr>
          <w:noProof/>
        </w:rPr>
        <w:t xml:space="preserve">Întrucât proiectul de concluzii este în concordanță cu politicile și obiectivele Uniunii în domeniul cooperării judiciare în materie penală și nu ridică nicio problemă cu privire la dreptul Uniunii, poziția Uniunii ar trebui să fie aceea de a nu se opune adoptării acestuia. </w:t>
      </w:r>
    </w:p>
    <w:p w:rsidR="003A1976" w:rsidRPr="006354E3" w:rsidRDefault="003A1976" w:rsidP="008D640C">
      <w:pPr>
        <w:pStyle w:val="ManualConsidrant"/>
        <w:rPr>
          <w:noProof/>
        </w:rPr>
      </w:pPr>
      <w:r>
        <w:rPr>
          <w:noProof/>
        </w:rPr>
        <w:t>(12)</w:t>
      </w:r>
      <w:r>
        <w:rPr>
          <w:noProof/>
        </w:rPr>
        <w:tab/>
      </w:r>
      <w:r w:rsidRPr="006354E3">
        <w:rPr>
          <w:noProof/>
        </w:rPr>
        <w:t>În ceea ce privește Germania, proiectul de concluzii privind punerea în aplicare de către aceasta a convenției include necesitatea: de a adopta definiții la nivel național, în conformitate cu convenția (articolul </w:t>
      </w:r>
      <w:r w:rsidRPr="00AC3842">
        <w:rPr>
          <w:noProof/>
        </w:rPr>
        <w:t>3</w:t>
      </w:r>
      <w:r w:rsidRPr="006354E3">
        <w:rPr>
          <w:noProof/>
        </w:rPr>
        <w:t xml:space="preserve"> din convenție); de a asigura coordonarea și </w:t>
      </w:r>
      <w:r w:rsidRPr="006354E3">
        <w:rPr>
          <w:noProof/>
        </w:rPr>
        <w:lastRenderedPageBreak/>
        <w:t>cooperarea între toți actorii relevanți în ceea ce privește punerea în aplicare a politicilor și a măsurilor de prevenire și de combatere a tuturor formelor de violență împotriva femeilor și de violență domestică și de a oferi un răspuns interinstituțional coordonat, fără discriminări (articolul </w:t>
      </w:r>
      <w:r w:rsidRPr="00AC3842">
        <w:rPr>
          <w:noProof/>
        </w:rPr>
        <w:t>7</w:t>
      </w:r>
      <w:r w:rsidRPr="006354E3">
        <w:rPr>
          <w:noProof/>
        </w:rPr>
        <w:t xml:space="preserve"> din convenție); și de a asigura faptul că toate sectoarele relevante colectează date dezagregate (articolul </w:t>
      </w:r>
      <w:r w:rsidRPr="00AC3842">
        <w:rPr>
          <w:noProof/>
        </w:rPr>
        <w:t>11</w:t>
      </w:r>
      <w:r w:rsidRPr="006354E3">
        <w:rPr>
          <w:noProof/>
        </w:rPr>
        <w:t xml:space="preserve"> din convenție). Întrucât proiectul de concluzii este în concordanță cu politicile și obiectivele Uniunii în domeniul cooperării judiciare în materie penală și nu ridică nicio problemă cu privire la dreptul Uniunii, poziția Uniunii ar trebui să fie aceea de a nu se opune adoptării acestuia. </w:t>
      </w:r>
    </w:p>
    <w:p w:rsidR="003A1976" w:rsidRPr="006354E3" w:rsidRDefault="00317CB3" w:rsidP="005B6ACF">
      <w:pPr>
        <w:pStyle w:val="ManualConsidrant"/>
        <w:rPr>
          <w:noProof/>
        </w:rPr>
      </w:pPr>
      <w:r>
        <w:rPr>
          <w:noProof/>
        </w:rPr>
        <w:t>(13)</w:t>
      </w:r>
      <w:r>
        <w:rPr>
          <w:noProof/>
        </w:rPr>
        <w:tab/>
      </w:r>
      <w:r w:rsidRPr="006354E3">
        <w:rPr>
          <w:noProof/>
        </w:rPr>
        <w:t>În ceea ce privește Islanda, proiectul de concluzii privind punerea în aplicare de către aceasta a convenției include necesitatea: de a asigura faptul că organismului național de coordonare i se dă un mandat clar pentru a-și îndeplini funcțiile și i se pun la dispoziție resurse specifice (articolul </w:t>
      </w:r>
      <w:r w:rsidRPr="00AC3842">
        <w:rPr>
          <w:noProof/>
        </w:rPr>
        <w:t>10</w:t>
      </w:r>
      <w:r w:rsidRPr="006354E3">
        <w:rPr>
          <w:noProof/>
        </w:rPr>
        <w:t xml:space="preserve"> din convenție); de a consolida capacitatea de urmărire penală și de investigare în ceea ce privește toate formele de violență împotriva femeilor și de a asigura o evaluare a riscurilor sistematică și în funcție de gen (articolele </w:t>
      </w:r>
      <w:r w:rsidRPr="00AC3842">
        <w:rPr>
          <w:noProof/>
        </w:rPr>
        <w:t>49</w:t>
      </w:r>
      <w:r w:rsidRPr="006354E3">
        <w:rPr>
          <w:noProof/>
        </w:rPr>
        <w:t xml:space="preserve">, </w:t>
      </w:r>
      <w:r w:rsidRPr="00AC3842">
        <w:rPr>
          <w:noProof/>
        </w:rPr>
        <w:t>50</w:t>
      </w:r>
      <w:r w:rsidRPr="006354E3">
        <w:rPr>
          <w:noProof/>
        </w:rPr>
        <w:t xml:space="preserve"> și </w:t>
      </w:r>
      <w:r w:rsidRPr="00AC3842">
        <w:rPr>
          <w:noProof/>
        </w:rPr>
        <w:t>51</w:t>
      </w:r>
      <w:r w:rsidRPr="006354E3">
        <w:rPr>
          <w:noProof/>
        </w:rPr>
        <w:t xml:space="preserve"> din convenție). Întrucât proiectul de concluzii este în concordanță cu politicile și obiectivele Uniunii în domeniul cooperării judiciare în materie penală și nu ridică nicio problemă cu privire la dreptul Uniunii, poziția Uniunii ar trebui să fie aceea de a nu se opune adoptării acestuia.</w:t>
      </w:r>
    </w:p>
    <w:p w:rsidR="00B47F92" w:rsidRPr="006354E3" w:rsidRDefault="002C323B" w:rsidP="005B6ACF">
      <w:pPr>
        <w:pStyle w:val="ManualConsidrant"/>
        <w:rPr>
          <w:noProof/>
        </w:rPr>
      </w:pPr>
      <w:r>
        <w:rPr>
          <w:noProof/>
        </w:rPr>
        <w:t>(14)</w:t>
      </w:r>
      <w:r>
        <w:rPr>
          <w:noProof/>
        </w:rPr>
        <w:tab/>
      </w:r>
      <w:r w:rsidRPr="006354E3">
        <w:rPr>
          <w:noProof/>
        </w:rPr>
        <w:t>În ceea ce privește Norvegia, proiectul de concluzii privind punerea în aplicare de către aceasta a convenției include necesitatea: de a asigura faptul că documentele de politică naționale sunt bine coordonate și oferă un răspuns holistic la toate formele de violență împotriva femeilor și de violență domestică (articolul </w:t>
      </w:r>
      <w:r w:rsidRPr="00AC3842">
        <w:rPr>
          <w:noProof/>
        </w:rPr>
        <w:t>7</w:t>
      </w:r>
      <w:r w:rsidRPr="006354E3">
        <w:rPr>
          <w:noProof/>
        </w:rPr>
        <w:t xml:space="preserve"> din convenție); de a asigura faptul că datele colectate de persoanele interesate relevante sunt dezagregate (articolul </w:t>
      </w:r>
      <w:r w:rsidRPr="00AC3842">
        <w:rPr>
          <w:noProof/>
        </w:rPr>
        <w:t>11</w:t>
      </w:r>
      <w:r w:rsidRPr="006354E3">
        <w:rPr>
          <w:noProof/>
        </w:rPr>
        <w:t xml:space="preserve"> din convenție); și de a lua măsuri pentru a asigura faptul că autoritățile competente pot să dispună ca un autor al unui act de violență domestică să părăsească domiciliul victimei în situații de pericol iminent și de a lua măsuri pentru a asigura reducerea timpului de prelucrare a ordinelor (articolul </w:t>
      </w:r>
      <w:r w:rsidRPr="00AC3842">
        <w:rPr>
          <w:noProof/>
        </w:rPr>
        <w:t>52</w:t>
      </w:r>
      <w:r w:rsidRPr="006354E3">
        <w:rPr>
          <w:noProof/>
        </w:rPr>
        <w:t xml:space="preserve"> din convenție). Întrucât proiectul de concluzii este în concordanță cu politicile și obiectivele Uniunii în domeniul cooperării judiciare în materie penală și nu ridică nicio problemă cu privire la dreptul Uniunii, poziția Uniunii ar trebui să fie aceea de a nu se opune adoptării acestuia.</w:t>
      </w:r>
    </w:p>
    <w:p w:rsidR="00757D37" w:rsidRPr="006354E3" w:rsidRDefault="00AE10E2" w:rsidP="005B6ACF">
      <w:pPr>
        <w:pStyle w:val="ManualConsidrant"/>
        <w:rPr>
          <w:noProof/>
        </w:rPr>
      </w:pPr>
      <w:r>
        <w:rPr>
          <w:noProof/>
        </w:rPr>
        <w:t>(15)</w:t>
      </w:r>
      <w:r>
        <w:rPr>
          <w:noProof/>
        </w:rPr>
        <w:tab/>
      </w:r>
      <w:r w:rsidRPr="006354E3">
        <w:rPr>
          <w:noProof/>
        </w:rPr>
        <w:t>În ceea ce privește România, proiectul de concluzii privind punerea în aplicare de către aceasta a convenției include necesitatea: de a îmbunătăți aplicarea convenției în cazul tuturor formelor de violență reglementate de convenție, de a asigura faptul că dispozițiile convenției sunt puse în aplicare fără discriminare, de a lua măsuri pentru a alinia legislația relevantă la definiția violenței domestice și de a introduce o perspectivă de gen în Legea din România pentru prevenirea și combaterea violenței domestice (articolele </w:t>
      </w:r>
      <w:r w:rsidRPr="00AC3842">
        <w:rPr>
          <w:noProof/>
        </w:rPr>
        <w:t>3</w:t>
      </w:r>
      <w:r w:rsidRPr="006354E3">
        <w:rPr>
          <w:noProof/>
        </w:rPr>
        <w:t xml:space="preserve"> și </w:t>
      </w:r>
      <w:r w:rsidRPr="00AC3842">
        <w:rPr>
          <w:noProof/>
        </w:rPr>
        <w:t>4</w:t>
      </w:r>
      <w:r w:rsidRPr="006354E3">
        <w:rPr>
          <w:noProof/>
        </w:rPr>
        <w:t xml:space="preserve"> din convenție); de a asigura coordonarea și cooperarea între toți actorii relevanți în ceea ce privește punerea în aplicare a politicilor și a măsurilor de prevenire și de combatere a violenței împotriva femeilor și a violenței domestice (articolul </w:t>
      </w:r>
      <w:r w:rsidRPr="00AC3842">
        <w:rPr>
          <w:noProof/>
        </w:rPr>
        <w:t>7</w:t>
      </w:r>
      <w:r w:rsidRPr="006354E3">
        <w:rPr>
          <w:noProof/>
        </w:rPr>
        <w:t xml:space="preserve"> din convenție); de a asigura resurse financiare adecvate pentru punerea în aplicare a politicilor și a măsurilor relevante, precum și a unei finanțări stabile și durabile pentru ONG-urile specializate în drepturile femeilor care acordă sprijin victimelor (articolul </w:t>
      </w:r>
      <w:r w:rsidRPr="00AC3842">
        <w:rPr>
          <w:noProof/>
        </w:rPr>
        <w:t>8</w:t>
      </w:r>
      <w:r w:rsidRPr="006354E3">
        <w:rPr>
          <w:noProof/>
        </w:rPr>
        <w:t xml:space="preserve"> din convenție); și de a asigura colectarea de date dezagregate (articolul </w:t>
      </w:r>
      <w:r w:rsidRPr="00AC3842">
        <w:rPr>
          <w:noProof/>
        </w:rPr>
        <w:t>11</w:t>
      </w:r>
      <w:r w:rsidRPr="006354E3">
        <w:rPr>
          <w:noProof/>
        </w:rPr>
        <w:t xml:space="preserve"> din convenție).</w:t>
      </w:r>
      <w:r w:rsidR="006354E3">
        <w:rPr>
          <w:noProof/>
        </w:rPr>
        <w:t xml:space="preserve"> </w:t>
      </w:r>
      <w:r w:rsidRPr="006354E3">
        <w:rPr>
          <w:noProof/>
        </w:rPr>
        <w:t>Întrucât proiectul de concluzii este în concordanță cu politicile și obiectivele Uniunii în domeniul cooperării judiciare în materie penală și nu ridică nicio problemă cu privire la dreptul Uniunii, poziția Uniunii ar trebui să fie aceea de a nu se opune adoptării acestuia.</w:t>
      </w:r>
    </w:p>
    <w:p w:rsidR="004F2E69" w:rsidRPr="006354E3" w:rsidRDefault="00757D37" w:rsidP="00141F4A">
      <w:pPr>
        <w:pStyle w:val="ManualConsidrant"/>
        <w:rPr>
          <w:noProof/>
        </w:rPr>
      </w:pPr>
      <w:r>
        <w:rPr>
          <w:noProof/>
        </w:rPr>
        <w:lastRenderedPageBreak/>
        <w:t>(16)</w:t>
      </w:r>
      <w:r>
        <w:rPr>
          <w:noProof/>
        </w:rPr>
        <w:tab/>
      </w:r>
      <w:r w:rsidRPr="006354E3">
        <w:rPr>
          <w:noProof/>
        </w:rPr>
        <w:t>În ceea ce privește Elveția, proiectul de concluzii privind punerea în aplicare de către aceasta a convenției include necesitatea: de a asigura o înțelegere comună a violenței împotriva femeilor în conformitate cu convenția și de a depune eforturi pentru a aborda și a combate violența împotriva victimelor expuse discriminării intersecționale (articolele </w:t>
      </w:r>
      <w:r w:rsidRPr="00AC3842">
        <w:rPr>
          <w:noProof/>
        </w:rPr>
        <w:t>3</w:t>
      </w:r>
      <w:r w:rsidRPr="006354E3">
        <w:rPr>
          <w:noProof/>
        </w:rPr>
        <w:t xml:space="preserve"> și </w:t>
      </w:r>
      <w:r w:rsidRPr="00AC3842">
        <w:rPr>
          <w:noProof/>
        </w:rPr>
        <w:t>4</w:t>
      </w:r>
      <w:r w:rsidRPr="006354E3">
        <w:rPr>
          <w:noProof/>
        </w:rPr>
        <w:t xml:space="preserve"> din convenție); de a asigura o finanțare adecvată pentru politicile și măsurile relevante și o finanțare durabilă pentru organizațiile care oferă servicii specializate de sprijinire a femeilor care sunt victime ale violenței (articolul </w:t>
      </w:r>
      <w:r w:rsidRPr="00AC3842">
        <w:rPr>
          <w:noProof/>
        </w:rPr>
        <w:t>8</w:t>
      </w:r>
      <w:r w:rsidRPr="006354E3">
        <w:rPr>
          <w:noProof/>
        </w:rPr>
        <w:t xml:space="preserve"> din convenție); de a continua eforturile de îmbunătățire a colectării de date dezagregate în sectorul justiției penale (articolul </w:t>
      </w:r>
      <w:r w:rsidRPr="00AC3842">
        <w:rPr>
          <w:noProof/>
        </w:rPr>
        <w:t>11</w:t>
      </w:r>
      <w:r w:rsidRPr="006354E3">
        <w:rPr>
          <w:noProof/>
        </w:rPr>
        <w:t xml:space="preserve"> din convenție); de a asigura faptul că victimele și copiii acestora au acces la adăposturi specializate în întreaga țară (articolele</w:t>
      </w:r>
      <w:r w:rsidR="006354E3">
        <w:rPr>
          <w:noProof/>
        </w:rPr>
        <w:t xml:space="preserve"> </w:t>
      </w:r>
      <w:r w:rsidRPr="00AC3842">
        <w:rPr>
          <w:noProof/>
        </w:rPr>
        <w:t>22</w:t>
      </w:r>
      <w:r w:rsidRPr="006354E3">
        <w:rPr>
          <w:noProof/>
        </w:rPr>
        <w:t xml:space="preserve"> și </w:t>
      </w:r>
      <w:r w:rsidRPr="00AC3842">
        <w:rPr>
          <w:noProof/>
        </w:rPr>
        <w:t>23</w:t>
      </w:r>
      <w:r w:rsidRPr="006354E3">
        <w:rPr>
          <w:noProof/>
        </w:rPr>
        <w:t>); și de a asigura siguranța victimelor și a copiilor acestora în cadrul exercitării drepturilor de vizitare (articolul </w:t>
      </w:r>
      <w:r w:rsidRPr="00AC3842">
        <w:rPr>
          <w:noProof/>
        </w:rPr>
        <w:t>31</w:t>
      </w:r>
      <w:r w:rsidRPr="006354E3">
        <w:rPr>
          <w:noProof/>
        </w:rPr>
        <w:t xml:space="preserve"> din convenție). Întrucât proiectul de concluzii este în concordanță cu politicile și obiectivele Uniunii în domeniul cooperării judiciare în materie penală și nu ridică nicio problemă cu privire la dreptul Uniunii, poziția Uniunii ar trebui să fie aceea de a nu se opune adoptării acestuia.</w:t>
      </w:r>
    </w:p>
    <w:p w:rsidR="00D46E7A" w:rsidRPr="006354E3" w:rsidRDefault="00D46E7A">
      <w:pPr>
        <w:pStyle w:val="ManualConsidrant"/>
        <w:rPr>
          <w:noProof/>
        </w:rPr>
      </w:pPr>
      <w:r>
        <w:rPr>
          <w:noProof/>
        </w:rPr>
        <w:t>(17)</w:t>
      </w:r>
      <w:r>
        <w:rPr>
          <w:noProof/>
        </w:rPr>
        <w:tab/>
      </w:r>
      <w:r w:rsidRPr="006354E3">
        <w:rPr>
          <w:noProof/>
        </w:rPr>
        <w:t xml:space="preserve">În cadrul reuniunii comitetului din </w:t>
      </w:r>
      <w:r w:rsidRPr="00AC3842">
        <w:rPr>
          <w:noProof/>
        </w:rPr>
        <w:t>2</w:t>
      </w:r>
      <w:r w:rsidRPr="006354E3">
        <w:rPr>
          <w:noProof/>
        </w:rPr>
        <w:t xml:space="preserve"> iunie </w:t>
      </w:r>
      <w:r w:rsidRPr="00AC3842">
        <w:rPr>
          <w:noProof/>
        </w:rPr>
        <w:t>2026</w:t>
      </w:r>
      <w:r w:rsidRPr="006354E3">
        <w:rPr>
          <w:noProof/>
        </w:rPr>
        <w:t xml:space="preserve">, este prevăzută alegerea a cinci membri ai GREVIO. </w:t>
      </w:r>
      <w:bookmarkStart w:id="5" w:name="_Hlk228875880"/>
      <w:r w:rsidRPr="006354E3">
        <w:rPr>
          <w:noProof/>
        </w:rPr>
        <w:t xml:space="preserve">Aceștia își vor exercita mandatul de la </w:t>
      </w:r>
      <w:r w:rsidRPr="00AC3842">
        <w:rPr>
          <w:noProof/>
        </w:rPr>
        <w:t>1</w:t>
      </w:r>
      <w:r w:rsidRPr="006354E3">
        <w:rPr>
          <w:noProof/>
        </w:rPr>
        <w:t xml:space="preserve"> septembrie </w:t>
      </w:r>
      <w:r w:rsidRPr="00AC3842">
        <w:rPr>
          <w:noProof/>
        </w:rPr>
        <w:t>2026</w:t>
      </w:r>
      <w:r w:rsidRPr="006354E3">
        <w:rPr>
          <w:noProof/>
        </w:rPr>
        <w:t xml:space="preserve"> până la </w:t>
      </w:r>
      <w:r w:rsidRPr="00AC3842">
        <w:rPr>
          <w:noProof/>
        </w:rPr>
        <w:t>31</w:t>
      </w:r>
      <w:r w:rsidRPr="006354E3">
        <w:rPr>
          <w:noProof/>
        </w:rPr>
        <w:t xml:space="preserve"> august </w:t>
      </w:r>
      <w:r w:rsidRPr="00AC3842">
        <w:rPr>
          <w:noProof/>
        </w:rPr>
        <w:t>2030</w:t>
      </w:r>
      <w:r w:rsidRPr="006354E3">
        <w:rPr>
          <w:noProof/>
        </w:rPr>
        <w:t xml:space="preserve">. </w:t>
      </w:r>
      <w:bookmarkEnd w:id="5"/>
      <w:r w:rsidRPr="006354E3">
        <w:rPr>
          <w:noProof/>
        </w:rPr>
        <w:t>În temeiul articolului </w:t>
      </w:r>
      <w:r w:rsidRPr="00AC3842">
        <w:rPr>
          <w:noProof/>
        </w:rPr>
        <w:t>66</w:t>
      </w:r>
      <w:r w:rsidRPr="006354E3">
        <w:rPr>
          <w:noProof/>
        </w:rPr>
        <w:t xml:space="preserve"> din convenție, GREVIO este compus din </w:t>
      </w:r>
      <w:r w:rsidRPr="00AC3842">
        <w:rPr>
          <w:noProof/>
        </w:rPr>
        <w:t>15</w:t>
      </w:r>
      <w:r w:rsidR="00AC3842">
        <w:rPr>
          <w:noProof/>
        </w:rPr>
        <w:t> </w:t>
      </w:r>
      <w:r w:rsidRPr="006354E3">
        <w:rPr>
          <w:noProof/>
        </w:rPr>
        <w:t xml:space="preserve">membri. Membrii săi trebuie aleși de comitet din rândul candidaților nominalizați de părți pentru un mandat de patru ani, care poate fi reînnoit o singură dată. Membrii GREVIO trebuie aleși din rândul resortisanților părților, ținând seama de echilibrul geografic și de gen, precum și de expertiza multidisciplinară. </w:t>
      </w:r>
    </w:p>
    <w:p w:rsidR="009D1869" w:rsidRPr="006354E3" w:rsidRDefault="009D1869">
      <w:pPr>
        <w:pStyle w:val="ManualConsidrant"/>
        <w:rPr>
          <w:noProof/>
        </w:rPr>
      </w:pPr>
      <w:r>
        <w:rPr>
          <w:noProof/>
        </w:rPr>
        <w:t>(18)</w:t>
      </w:r>
      <w:r>
        <w:rPr>
          <w:noProof/>
        </w:rPr>
        <w:tab/>
      </w:r>
      <w:r w:rsidRPr="006354E3">
        <w:rPr>
          <w:noProof/>
        </w:rPr>
        <w:t xml:space="preserve">În calitate de membru al comitetului, Uniunea are dreptul la cinci voturi în cadrul alegerii preconizate a cinci membri. Cei cinci membri trebuie aleși de comitet din rândul celor </w:t>
      </w:r>
      <w:r w:rsidRPr="00AC3842">
        <w:rPr>
          <w:noProof/>
        </w:rPr>
        <w:t>15</w:t>
      </w:r>
      <w:r w:rsidRPr="006354E3">
        <w:rPr>
          <w:noProof/>
        </w:rPr>
        <w:t xml:space="preserve"> candidați care au fost nominalizați de un număr de </w:t>
      </w:r>
      <w:r w:rsidRPr="00AC3842">
        <w:rPr>
          <w:noProof/>
        </w:rPr>
        <w:t>13</w:t>
      </w:r>
      <w:r w:rsidRPr="006354E3">
        <w:rPr>
          <w:noProof/>
        </w:rPr>
        <w:t xml:space="preserve"> părți. Dintre cele </w:t>
      </w:r>
      <w:r w:rsidRPr="00AC3842">
        <w:rPr>
          <w:noProof/>
        </w:rPr>
        <w:t>13</w:t>
      </w:r>
      <w:r w:rsidRPr="006354E3">
        <w:rPr>
          <w:noProof/>
        </w:rPr>
        <w:t xml:space="preserve"> țări care au făcut nominalizări, </w:t>
      </w:r>
      <w:r w:rsidRPr="00AC3842">
        <w:rPr>
          <w:noProof/>
        </w:rPr>
        <w:t>11</w:t>
      </w:r>
      <w:r w:rsidRPr="006354E3">
        <w:rPr>
          <w:noProof/>
        </w:rPr>
        <w:t xml:space="preserve"> sunt state membre ale UE. Întrucât toți candidații nominalizați au o vastă experiență multidisciplinară în domeniul combaterii violenței împotriva femeilor și a violenței domestice, astfel cum se subliniază în documentul IC-CP (</w:t>
      </w:r>
      <w:r w:rsidRPr="00AC3842">
        <w:rPr>
          <w:noProof/>
        </w:rPr>
        <w:t>2026</w:t>
      </w:r>
      <w:r w:rsidRPr="006354E3">
        <w:rPr>
          <w:noProof/>
        </w:rPr>
        <w:t>)</w:t>
      </w:r>
      <w:r w:rsidRPr="00AC3842">
        <w:rPr>
          <w:noProof/>
        </w:rPr>
        <w:t>2</w:t>
      </w:r>
      <w:r w:rsidRPr="006354E3">
        <w:rPr>
          <w:noProof/>
        </w:rPr>
        <w:t xml:space="preserve">, poziția UE ar trebui să fie aceea de a se abține de la vot în cadrul alegerilor respective, </w:t>
      </w:r>
    </w:p>
    <w:p w:rsidR="00141F4A" w:rsidRPr="006354E3" w:rsidRDefault="00141F4A" w:rsidP="00141F4A">
      <w:pPr>
        <w:pStyle w:val="ManualConsidrant"/>
        <w:rPr>
          <w:noProof/>
        </w:rPr>
      </w:pPr>
      <w:r>
        <w:rPr>
          <w:noProof/>
        </w:rPr>
        <w:t>(19)</w:t>
      </w:r>
      <w:r>
        <w:rPr>
          <w:noProof/>
        </w:rPr>
        <w:tab/>
      </w:r>
      <w:r w:rsidRPr="006354E3">
        <w:rPr>
          <w:noProof/>
        </w:rPr>
        <w:t xml:space="preserve">Irlanda nu are obligații în temeiul Deciziei (UE) </w:t>
      </w:r>
      <w:r w:rsidRPr="00AC3842">
        <w:rPr>
          <w:noProof/>
        </w:rPr>
        <w:t>2023</w:t>
      </w:r>
      <w:r w:rsidRPr="006354E3">
        <w:rPr>
          <w:noProof/>
        </w:rPr>
        <w:t>/</w:t>
      </w:r>
      <w:r w:rsidRPr="00AC3842">
        <w:rPr>
          <w:noProof/>
        </w:rPr>
        <w:t>1076</w:t>
      </w:r>
      <w:r w:rsidRPr="006354E3">
        <w:rPr>
          <w:noProof/>
        </w:rPr>
        <w:t xml:space="preserve"> a Consiliului și, prin urmare, nu participă la adoptarea prezentei decizii. </w:t>
      </w:r>
    </w:p>
    <w:p w:rsidR="009E6F2B" w:rsidRPr="006354E3" w:rsidRDefault="009E6F2B" w:rsidP="00141F4A">
      <w:pPr>
        <w:pStyle w:val="ManualConsidrant"/>
        <w:rPr>
          <w:noProof/>
        </w:rPr>
      </w:pPr>
      <w:r>
        <w:rPr>
          <w:noProof/>
        </w:rPr>
        <w:t>(20)</w:t>
      </w:r>
      <w:r>
        <w:rPr>
          <w:noProof/>
        </w:rPr>
        <w:tab/>
      </w:r>
      <w:r w:rsidRPr="006354E3">
        <w:rPr>
          <w:noProof/>
        </w:rPr>
        <w:t xml:space="preserve">În conformitate cu articolele </w:t>
      </w:r>
      <w:r w:rsidRPr="00AC3842">
        <w:rPr>
          <w:noProof/>
        </w:rPr>
        <w:t>1</w:t>
      </w:r>
      <w:r w:rsidRPr="006354E3">
        <w:rPr>
          <w:noProof/>
        </w:rPr>
        <w:t xml:space="preserve"> și </w:t>
      </w:r>
      <w:r w:rsidRPr="00AC3842">
        <w:rPr>
          <w:noProof/>
        </w:rPr>
        <w:t>2</w:t>
      </w:r>
      <w:r w:rsidRPr="006354E3">
        <w:rPr>
          <w:noProof/>
        </w:rPr>
        <w:t xml:space="preserve"> din Protocolul nr. </w:t>
      </w:r>
      <w:r w:rsidRPr="00AC3842">
        <w:rPr>
          <w:noProof/>
        </w:rPr>
        <w:t>22</w:t>
      </w:r>
      <w:r w:rsidRPr="006354E3">
        <w:rPr>
          <w:noProof/>
        </w:rPr>
        <w:t xml:space="preserve"> privind poziția Danemarcei, anexat la Tratatul privind Uniunea Europeană și la Tratatul privind funcționarea Uniunii Europene, Danemarca nu participă la adoptarea prezentei decizii, aceasta nu este obligatorie pentru respectivul stat membru și nu i se aplică, </w:t>
      </w:r>
    </w:p>
    <w:p w:rsidR="00CB1997" w:rsidRPr="006354E3" w:rsidRDefault="00CB1997" w:rsidP="005B6ACF">
      <w:pPr>
        <w:pStyle w:val="Formuledadoption"/>
        <w:rPr>
          <w:noProof/>
        </w:rPr>
      </w:pPr>
      <w:r w:rsidRPr="006354E3">
        <w:rPr>
          <w:noProof/>
        </w:rPr>
        <w:t>ADOPTĂ PREZENTA DECIZIE:</w:t>
      </w:r>
    </w:p>
    <w:p w:rsidR="00CB1997" w:rsidRPr="00753018" w:rsidRDefault="00CB1997" w:rsidP="005B6ACF">
      <w:pPr>
        <w:pStyle w:val="Titrearticle"/>
        <w:rPr>
          <w:noProof/>
        </w:rPr>
      </w:pPr>
      <w:r w:rsidRPr="00753018">
        <w:rPr>
          <w:noProof/>
        </w:rPr>
        <w:t>Articolul 1</w:t>
      </w:r>
    </w:p>
    <w:p w:rsidR="006542AB" w:rsidRPr="006354E3" w:rsidRDefault="009E6F2B" w:rsidP="003A68EB">
      <w:pPr>
        <w:rPr>
          <w:noProof/>
        </w:rPr>
      </w:pPr>
      <w:r w:rsidRPr="006354E3">
        <w:rPr>
          <w:noProof/>
        </w:rPr>
        <w:t>Poziția care urmează să fie luată în numele Uniunii în cadrul Comitetului părților, instituit în temeiul articolului </w:t>
      </w:r>
      <w:r w:rsidRPr="00AC3842">
        <w:rPr>
          <w:noProof/>
        </w:rPr>
        <w:t>67</w:t>
      </w:r>
      <w:r w:rsidRPr="006354E3">
        <w:rPr>
          <w:noProof/>
        </w:rPr>
        <w:t xml:space="preserve"> din Convenția Consiliului Europei privind prevenirea și combaterea violenței împotriva femeilor și a violenței domestice, cu ocazia celei de a </w:t>
      </w:r>
      <w:r w:rsidRPr="00AC3842">
        <w:rPr>
          <w:noProof/>
        </w:rPr>
        <w:t>20</w:t>
      </w:r>
      <w:r w:rsidRPr="006354E3">
        <w:rPr>
          <w:noProof/>
        </w:rPr>
        <w:t>-a reuniuni, este:</w:t>
      </w:r>
    </w:p>
    <w:p w:rsidR="00CB1997" w:rsidRPr="006354E3" w:rsidRDefault="00EE218D" w:rsidP="00245BF7">
      <w:pPr>
        <w:rPr>
          <w:noProof/>
        </w:rPr>
      </w:pPr>
      <w:r w:rsidRPr="00AC3842">
        <w:rPr>
          <w:noProof/>
        </w:rPr>
        <w:t>1</w:t>
      </w:r>
      <w:r w:rsidRPr="006354E3">
        <w:rPr>
          <w:noProof/>
        </w:rPr>
        <w:t xml:space="preserve">) De a nu se opune adoptării următoarelor acte: </w:t>
      </w:r>
    </w:p>
    <w:p w:rsidR="00141F4A" w:rsidRPr="006354E3" w:rsidRDefault="00141F4A" w:rsidP="007274C3">
      <w:pPr>
        <w:pStyle w:val="Point1"/>
        <w:rPr>
          <w:noProof/>
        </w:rPr>
      </w:pPr>
      <w:r>
        <w:rPr>
          <w:noProof/>
        </w:rPr>
        <w:t>(1)</w:t>
      </w:r>
      <w:r>
        <w:rPr>
          <w:noProof/>
        </w:rPr>
        <w:tab/>
      </w:r>
      <w:r w:rsidRPr="006354E3">
        <w:rPr>
          <w:noProof/>
        </w:rPr>
        <w:t>Concluzii privind punerea în aplicare a recomandărilor cu privire la Bosnia și Herțegovina adoptate de Comitetul părților, conținute în documentul IC</w:t>
      </w:r>
      <w:r w:rsidR="00AC3842">
        <w:rPr>
          <w:noProof/>
        </w:rPr>
        <w:t>­</w:t>
      </w:r>
      <w:r w:rsidRPr="006354E3">
        <w:rPr>
          <w:noProof/>
        </w:rPr>
        <w:t>CP(</w:t>
      </w:r>
      <w:r w:rsidRPr="00AC3842">
        <w:rPr>
          <w:noProof/>
        </w:rPr>
        <w:t>2026</w:t>
      </w:r>
      <w:r w:rsidRPr="006354E3">
        <w:rPr>
          <w:noProof/>
        </w:rPr>
        <w:t>)</w:t>
      </w:r>
      <w:r w:rsidRPr="00AC3842">
        <w:rPr>
          <w:noProof/>
        </w:rPr>
        <w:t>4</w:t>
      </w:r>
      <w:r w:rsidRPr="006354E3">
        <w:rPr>
          <w:noProof/>
        </w:rPr>
        <w:t xml:space="preserve">-prov. </w:t>
      </w:r>
      <w:r w:rsidRPr="006354E3">
        <w:rPr>
          <w:noProof/>
        </w:rPr>
        <w:tab/>
      </w:r>
    </w:p>
    <w:p w:rsidR="00141F4A" w:rsidRPr="006354E3" w:rsidRDefault="00141F4A" w:rsidP="007274C3">
      <w:pPr>
        <w:pStyle w:val="Point1"/>
        <w:rPr>
          <w:noProof/>
        </w:rPr>
      </w:pPr>
      <w:r>
        <w:rPr>
          <w:noProof/>
        </w:rPr>
        <w:lastRenderedPageBreak/>
        <w:t>(2)</w:t>
      </w:r>
      <w:r>
        <w:rPr>
          <w:noProof/>
        </w:rPr>
        <w:tab/>
      </w:r>
      <w:r w:rsidRPr="006354E3">
        <w:rPr>
          <w:noProof/>
        </w:rPr>
        <w:t>Concluzii privind punerea în aplicare a recomandărilor cu privire la Cipru adoptate de Comitetul părților, conținute în documentul IC-CP(</w:t>
      </w:r>
      <w:r w:rsidRPr="00AC3842">
        <w:rPr>
          <w:noProof/>
        </w:rPr>
        <w:t>2026</w:t>
      </w:r>
      <w:r w:rsidRPr="006354E3">
        <w:rPr>
          <w:noProof/>
        </w:rPr>
        <w:t>)</w:t>
      </w:r>
      <w:r w:rsidRPr="00AC3842">
        <w:rPr>
          <w:noProof/>
        </w:rPr>
        <w:t>5</w:t>
      </w:r>
      <w:r w:rsidRPr="006354E3">
        <w:rPr>
          <w:noProof/>
        </w:rPr>
        <w:t xml:space="preserve">-prov. </w:t>
      </w:r>
    </w:p>
    <w:p w:rsidR="00141F4A" w:rsidRPr="006354E3" w:rsidRDefault="00141F4A" w:rsidP="007274C3">
      <w:pPr>
        <w:pStyle w:val="Point1"/>
        <w:rPr>
          <w:noProof/>
        </w:rPr>
      </w:pPr>
      <w:r>
        <w:rPr>
          <w:noProof/>
        </w:rPr>
        <w:t>(3)</w:t>
      </w:r>
      <w:r>
        <w:rPr>
          <w:noProof/>
        </w:rPr>
        <w:tab/>
      </w:r>
      <w:r w:rsidRPr="006354E3">
        <w:rPr>
          <w:noProof/>
        </w:rPr>
        <w:t>Concluzii privind punerea în aplicare a recomandărilor cu privire la Estonia adoptate de Comitetul părților, conținute în documentul IC-CP(</w:t>
      </w:r>
      <w:r w:rsidRPr="00AC3842">
        <w:rPr>
          <w:noProof/>
        </w:rPr>
        <w:t>2026</w:t>
      </w:r>
      <w:r w:rsidRPr="006354E3">
        <w:rPr>
          <w:noProof/>
        </w:rPr>
        <w:t>)</w:t>
      </w:r>
      <w:r w:rsidRPr="00AC3842">
        <w:rPr>
          <w:noProof/>
        </w:rPr>
        <w:t>6</w:t>
      </w:r>
      <w:r w:rsidRPr="006354E3">
        <w:rPr>
          <w:noProof/>
        </w:rPr>
        <w:t>-prov.</w:t>
      </w:r>
    </w:p>
    <w:p w:rsidR="00141F4A" w:rsidRPr="006354E3" w:rsidRDefault="00141F4A" w:rsidP="007274C3">
      <w:pPr>
        <w:pStyle w:val="Point1"/>
        <w:rPr>
          <w:noProof/>
        </w:rPr>
      </w:pPr>
      <w:r>
        <w:rPr>
          <w:noProof/>
        </w:rPr>
        <w:t>(4)</w:t>
      </w:r>
      <w:r>
        <w:rPr>
          <w:noProof/>
        </w:rPr>
        <w:tab/>
      </w:r>
      <w:r w:rsidRPr="006354E3">
        <w:rPr>
          <w:noProof/>
        </w:rPr>
        <w:t>Concluzii privind punerea în aplicare a recomandărilor cu privire la Georgia adoptate de Comitetul părților, conținute în documentul IC-CP(</w:t>
      </w:r>
      <w:r w:rsidRPr="00AC3842">
        <w:rPr>
          <w:noProof/>
        </w:rPr>
        <w:t>2026</w:t>
      </w:r>
      <w:r w:rsidRPr="006354E3">
        <w:rPr>
          <w:noProof/>
        </w:rPr>
        <w:t>)</w:t>
      </w:r>
      <w:r w:rsidRPr="00AC3842">
        <w:rPr>
          <w:noProof/>
        </w:rPr>
        <w:t>7</w:t>
      </w:r>
      <w:r w:rsidRPr="006354E3">
        <w:rPr>
          <w:noProof/>
        </w:rPr>
        <w:t>-prov.</w:t>
      </w:r>
    </w:p>
    <w:p w:rsidR="00141F4A" w:rsidRPr="006354E3" w:rsidRDefault="00141F4A" w:rsidP="007274C3">
      <w:pPr>
        <w:pStyle w:val="Point1"/>
        <w:rPr>
          <w:noProof/>
        </w:rPr>
      </w:pPr>
      <w:r>
        <w:rPr>
          <w:noProof/>
        </w:rPr>
        <w:t>(5)</w:t>
      </w:r>
      <w:r>
        <w:rPr>
          <w:noProof/>
        </w:rPr>
        <w:tab/>
      </w:r>
      <w:r w:rsidRPr="006354E3">
        <w:rPr>
          <w:noProof/>
        </w:rPr>
        <w:t>Concluzii privind punerea în aplicare a recomandărilor cu privire la Germania adoptate de Comitetul părților, conținute în documentul IC-CP(</w:t>
      </w:r>
      <w:r w:rsidRPr="00AC3842">
        <w:rPr>
          <w:noProof/>
        </w:rPr>
        <w:t>2026</w:t>
      </w:r>
      <w:r w:rsidRPr="006354E3">
        <w:rPr>
          <w:noProof/>
        </w:rPr>
        <w:t>)</w:t>
      </w:r>
      <w:r w:rsidRPr="00AC3842">
        <w:rPr>
          <w:noProof/>
        </w:rPr>
        <w:t>8</w:t>
      </w:r>
      <w:r w:rsidRPr="006354E3">
        <w:rPr>
          <w:noProof/>
        </w:rPr>
        <w:t>-prov.</w:t>
      </w:r>
    </w:p>
    <w:p w:rsidR="00141F4A" w:rsidRPr="006354E3" w:rsidRDefault="00141F4A" w:rsidP="007274C3">
      <w:pPr>
        <w:pStyle w:val="Point1"/>
        <w:rPr>
          <w:noProof/>
        </w:rPr>
      </w:pPr>
      <w:r>
        <w:rPr>
          <w:noProof/>
        </w:rPr>
        <w:t>(6)</w:t>
      </w:r>
      <w:r>
        <w:rPr>
          <w:noProof/>
        </w:rPr>
        <w:tab/>
      </w:r>
      <w:r w:rsidRPr="006354E3">
        <w:rPr>
          <w:noProof/>
        </w:rPr>
        <w:t>Concluzii privind punerea în aplicare a recomandărilor cu privire la Islanda adoptate de Comitetul părților, conținute în documentul IC-CP(</w:t>
      </w:r>
      <w:r w:rsidRPr="00AC3842">
        <w:rPr>
          <w:noProof/>
        </w:rPr>
        <w:t>2026</w:t>
      </w:r>
      <w:r w:rsidRPr="006354E3">
        <w:rPr>
          <w:noProof/>
        </w:rPr>
        <w:t>)</w:t>
      </w:r>
      <w:r w:rsidRPr="00AC3842">
        <w:rPr>
          <w:noProof/>
        </w:rPr>
        <w:t>9</w:t>
      </w:r>
      <w:r w:rsidRPr="006354E3">
        <w:rPr>
          <w:noProof/>
        </w:rPr>
        <w:t>-prov.</w:t>
      </w:r>
    </w:p>
    <w:p w:rsidR="00141F4A" w:rsidRPr="006354E3" w:rsidRDefault="00141F4A" w:rsidP="007274C3">
      <w:pPr>
        <w:pStyle w:val="Point1"/>
        <w:rPr>
          <w:noProof/>
        </w:rPr>
      </w:pPr>
      <w:r>
        <w:rPr>
          <w:noProof/>
        </w:rPr>
        <w:t>(7)</w:t>
      </w:r>
      <w:r>
        <w:rPr>
          <w:noProof/>
        </w:rPr>
        <w:tab/>
      </w:r>
      <w:r w:rsidRPr="006354E3">
        <w:rPr>
          <w:noProof/>
        </w:rPr>
        <w:t>Concluzii privind punerea în aplicare a recomandărilor cu privire la Norvegia adoptate de Comitetul părților, conținute în documentul IC-CP(</w:t>
      </w:r>
      <w:r w:rsidRPr="00AC3842">
        <w:rPr>
          <w:noProof/>
        </w:rPr>
        <w:t>2026</w:t>
      </w:r>
      <w:r w:rsidRPr="006354E3">
        <w:rPr>
          <w:noProof/>
        </w:rPr>
        <w:t>)</w:t>
      </w:r>
      <w:r w:rsidRPr="00AC3842">
        <w:rPr>
          <w:noProof/>
        </w:rPr>
        <w:t>10</w:t>
      </w:r>
      <w:r w:rsidRPr="006354E3">
        <w:rPr>
          <w:noProof/>
        </w:rPr>
        <w:t>-prov.</w:t>
      </w:r>
    </w:p>
    <w:p w:rsidR="00141F4A" w:rsidRPr="006354E3" w:rsidRDefault="00141F4A" w:rsidP="007274C3">
      <w:pPr>
        <w:pStyle w:val="Point1"/>
        <w:rPr>
          <w:noProof/>
        </w:rPr>
      </w:pPr>
      <w:r>
        <w:rPr>
          <w:noProof/>
        </w:rPr>
        <w:t>(8)</w:t>
      </w:r>
      <w:r>
        <w:rPr>
          <w:noProof/>
        </w:rPr>
        <w:tab/>
      </w:r>
      <w:r w:rsidRPr="006354E3">
        <w:rPr>
          <w:noProof/>
        </w:rPr>
        <w:t>Concluzii privind punerea în aplicare a recomandărilor cu privire la România adoptate de Comitetul părților, conținute în documentul IC-CP(</w:t>
      </w:r>
      <w:r w:rsidRPr="00AC3842">
        <w:rPr>
          <w:noProof/>
        </w:rPr>
        <w:t>2026</w:t>
      </w:r>
      <w:r w:rsidRPr="006354E3">
        <w:rPr>
          <w:noProof/>
        </w:rPr>
        <w:t>)</w:t>
      </w:r>
      <w:r w:rsidRPr="00AC3842">
        <w:rPr>
          <w:noProof/>
        </w:rPr>
        <w:t>11</w:t>
      </w:r>
      <w:r w:rsidRPr="006354E3">
        <w:rPr>
          <w:noProof/>
        </w:rPr>
        <w:t>-prov.</w:t>
      </w:r>
    </w:p>
    <w:p w:rsidR="00141F4A" w:rsidRPr="006354E3" w:rsidRDefault="00141F4A" w:rsidP="007274C3">
      <w:pPr>
        <w:pStyle w:val="Point1"/>
        <w:rPr>
          <w:noProof/>
        </w:rPr>
      </w:pPr>
      <w:r>
        <w:rPr>
          <w:noProof/>
        </w:rPr>
        <w:t>(9)</w:t>
      </w:r>
      <w:r>
        <w:rPr>
          <w:noProof/>
        </w:rPr>
        <w:tab/>
      </w:r>
      <w:r w:rsidRPr="006354E3">
        <w:rPr>
          <w:noProof/>
        </w:rPr>
        <w:t>Concluzii privind punerea în aplicare a recomandărilor cu privire la Elveția adoptate de Comitetul părților, conținute în documentul IC-CP(</w:t>
      </w:r>
      <w:r w:rsidRPr="00AC3842">
        <w:rPr>
          <w:noProof/>
        </w:rPr>
        <w:t>2026</w:t>
      </w:r>
      <w:r w:rsidRPr="006354E3">
        <w:rPr>
          <w:noProof/>
        </w:rPr>
        <w:t>)</w:t>
      </w:r>
      <w:r w:rsidRPr="00AC3842">
        <w:rPr>
          <w:noProof/>
        </w:rPr>
        <w:t>12</w:t>
      </w:r>
      <w:r w:rsidRPr="006354E3">
        <w:rPr>
          <w:noProof/>
        </w:rPr>
        <w:t>-prov.</w:t>
      </w:r>
    </w:p>
    <w:p w:rsidR="008A28A2" w:rsidRPr="006354E3" w:rsidRDefault="00EE218D" w:rsidP="00245BF7">
      <w:pPr>
        <w:rPr>
          <w:noProof/>
        </w:rPr>
      </w:pPr>
      <w:r w:rsidRPr="00AC3842">
        <w:rPr>
          <w:noProof/>
        </w:rPr>
        <w:t>2</w:t>
      </w:r>
      <w:r w:rsidRPr="006354E3">
        <w:rPr>
          <w:noProof/>
        </w:rPr>
        <w:t xml:space="preserve">) De a se abține de la vot în cadrul alegerii a cinci membri </w:t>
      </w:r>
      <w:bookmarkStart w:id="6" w:name="_Hlk228876024"/>
      <w:r w:rsidRPr="006354E3">
        <w:rPr>
          <w:noProof/>
        </w:rPr>
        <w:t>ai</w:t>
      </w:r>
      <w:bookmarkEnd w:id="6"/>
      <w:r w:rsidRPr="006354E3">
        <w:rPr>
          <w:noProof/>
        </w:rPr>
        <w:t xml:space="preserve"> Grupului de experți în intervenția contra violenței împotriva femeilor și a violenței domestice.</w:t>
      </w:r>
      <w:r w:rsidR="006354E3">
        <w:rPr>
          <w:noProof/>
        </w:rPr>
        <w:t xml:space="preserve"> </w:t>
      </w:r>
    </w:p>
    <w:p w:rsidR="00CB1997" w:rsidRPr="00753018" w:rsidRDefault="00CB1997" w:rsidP="007A6E44">
      <w:pPr>
        <w:pStyle w:val="Titrearticle"/>
        <w:rPr>
          <w:noProof/>
        </w:rPr>
      </w:pPr>
      <w:r w:rsidRPr="00753018">
        <w:rPr>
          <w:noProof/>
        </w:rPr>
        <w:t>Articolul 2</w:t>
      </w:r>
    </w:p>
    <w:p w:rsidR="00CB1997" w:rsidRPr="006354E3" w:rsidRDefault="00CB1997" w:rsidP="005B6ACF">
      <w:pPr>
        <w:rPr>
          <w:noProof/>
        </w:rPr>
      </w:pPr>
      <w:r w:rsidRPr="006354E3">
        <w:rPr>
          <w:noProof/>
        </w:rPr>
        <w:t xml:space="preserve">Prezenta decizie </w:t>
      </w:r>
      <w:bookmarkStart w:id="7" w:name="_Hlk228876034"/>
      <w:r w:rsidRPr="006354E3">
        <w:rPr>
          <w:noProof/>
        </w:rPr>
        <w:t>intră în vigoare la data adoptării</w:t>
      </w:r>
      <w:bookmarkEnd w:id="7"/>
      <w:r w:rsidRPr="006354E3">
        <w:rPr>
          <w:noProof/>
        </w:rPr>
        <w:t>.</w:t>
      </w:r>
    </w:p>
    <w:p w:rsidR="00CB1997" w:rsidRPr="006354E3" w:rsidRDefault="00E965C3" w:rsidP="007A6E44">
      <w:pPr>
        <w:pStyle w:val="Fait"/>
        <w:rPr>
          <w:noProof/>
        </w:rPr>
      </w:pPr>
      <w:r>
        <w:rPr>
          <w:noProof/>
        </w:rPr>
        <w:t>Adoptată la Bruxelles,</w:t>
      </w:r>
    </w:p>
    <w:p w:rsidR="00CB1997" w:rsidRPr="00753018" w:rsidRDefault="00CB1997" w:rsidP="007A6E44">
      <w:pPr>
        <w:pStyle w:val="Institutionquisigne"/>
        <w:rPr>
          <w:noProof/>
        </w:rPr>
      </w:pPr>
      <w:r w:rsidRPr="00753018">
        <w:rPr>
          <w:noProof/>
        </w:rPr>
        <w:tab/>
        <w:t>Pentru Consiliu</w:t>
      </w:r>
    </w:p>
    <w:p w:rsidR="00CB1997" w:rsidRPr="00753018" w:rsidRDefault="00CB1997" w:rsidP="00CB1997">
      <w:pPr>
        <w:pStyle w:val="Personnequisigne"/>
        <w:rPr>
          <w:noProof/>
        </w:rPr>
      </w:pPr>
      <w:r w:rsidRPr="00753018">
        <w:rPr>
          <w:noProof/>
        </w:rPr>
        <w:tab/>
        <w:t>Președintele</w:t>
      </w:r>
    </w:p>
    <w:sectPr w:rsidR="00CB1997" w:rsidRPr="00753018" w:rsidSect="008E046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A7A" w:rsidRDefault="00846A7A" w:rsidP="00CB1997">
      <w:pPr>
        <w:spacing w:before="0" w:after="0"/>
      </w:pPr>
      <w:r>
        <w:separator/>
      </w:r>
    </w:p>
  </w:endnote>
  <w:endnote w:type="continuationSeparator" w:id="0">
    <w:p w:rsidR="00846A7A" w:rsidRDefault="00846A7A" w:rsidP="00CB199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46B" w:rsidRPr="008E046B" w:rsidRDefault="008E046B" w:rsidP="008E046B">
    <w:pPr>
      <w:pStyle w:val="Footer"/>
      <w:rPr>
        <w:rFonts w:ascii="Arial" w:hAnsi="Arial" w:cs="Arial"/>
        <w:b/>
        <w:sz w:val="48"/>
      </w:rPr>
    </w:pPr>
    <w:r w:rsidRPr="008E046B">
      <w:rPr>
        <w:rFonts w:ascii="Arial" w:hAnsi="Arial" w:cs="Arial"/>
        <w:b/>
        <w:sz w:val="48"/>
      </w:rPr>
      <w:t>RO</w:t>
    </w:r>
    <w:r w:rsidRPr="008E046B">
      <w:rPr>
        <w:rFonts w:ascii="Arial" w:hAnsi="Arial" w:cs="Arial"/>
        <w:b/>
        <w:sz w:val="48"/>
      </w:rPr>
      <w:tab/>
    </w:r>
    <w:r w:rsidRPr="008E046B">
      <w:rPr>
        <w:rFonts w:ascii="Arial" w:hAnsi="Arial" w:cs="Arial"/>
        <w:b/>
        <w:sz w:val="48"/>
      </w:rPr>
      <w:tab/>
    </w:r>
    <w:r w:rsidRPr="008E046B">
      <w:tab/>
    </w:r>
    <w:r w:rsidRPr="008E046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46B" w:rsidRPr="008E046B" w:rsidRDefault="008E046B" w:rsidP="008E046B">
    <w:pPr>
      <w:pStyle w:val="Footer"/>
      <w:rPr>
        <w:rFonts w:ascii="Arial" w:hAnsi="Arial" w:cs="Arial"/>
        <w:b/>
        <w:sz w:val="48"/>
      </w:rPr>
    </w:pPr>
    <w:r w:rsidRPr="008E046B">
      <w:rPr>
        <w:rFonts w:ascii="Arial" w:hAnsi="Arial" w:cs="Arial"/>
        <w:b/>
        <w:sz w:val="48"/>
      </w:rPr>
      <w:t>RO</w:t>
    </w:r>
    <w:r w:rsidRPr="008E046B">
      <w:rPr>
        <w:rFonts w:ascii="Arial" w:hAnsi="Arial" w:cs="Arial"/>
        <w:b/>
        <w:sz w:val="48"/>
      </w:rPr>
      <w:tab/>
    </w:r>
    <w:r w:rsidRPr="008E046B">
      <w:rPr>
        <w:rFonts w:ascii="Arial" w:hAnsi="Arial" w:cs="Arial"/>
        <w:b/>
        <w:sz w:val="48"/>
      </w:rPr>
      <w:tab/>
    </w:r>
    <w:r w:rsidRPr="008E046B">
      <w:tab/>
    </w:r>
    <w:r w:rsidRPr="008E046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46B" w:rsidRDefault="008E04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46B" w:rsidRPr="008E046B" w:rsidRDefault="008E046B" w:rsidP="008E046B">
    <w:pPr>
      <w:pStyle w:val="Footer"/>
      <w:rPr>
        <w:rFonts w:ascii="Arial" w:hAnsi="Arial" w:cs="Arial"/>
        <w:b/>
        <w:sz w:val="48"/>
      </w:rPr>
    </w:pPr>
    <w:r w:rsidRPr="008E046B">
      <w:rPr>
        <w:rFonts w:ascii="Arial" w:hAnsi="Arial" w:cs="Arial"/>
        <w:b/>
        <w:sz w:val="48"/>
      </w:rPr>
      <w:t>RO</w:t>
    </w:r>
    <w:r w:rsidRPr="008E046B">
      <w:rPr>
        <w:rFonts w:ascii="Arial" w:hAnsi="Arial" w:cs="Arial"/>
        <w:b/>
        <w:sz w:val="48"/>
      </w:rPr>
      <w:tab/>
    </w:r>
    <w:r>
      <w:fldChar w:fldCharType="begin"/>
    </w:r>
    <w:r>
      <w:instrText xml:space="preserve"> PAGE  \* MERGEFORMAT </w:instrText>
    </w:r>
    <w:r>
      <w:fldChar w:fldCharType="separate"/>
    </w:r>
    <w:r w:rsidR="007A6E44">
      <w:rPr>
        <w:noProof/>
      </w:rPr>
      <w:t>13</w:t>
    </w:r>
    <w:r>
      <w:fldChar w:fldCharType="end"/>
    </w:r>
    <w:r>
      <w:tab/>
    </w:r>
    <w:r w:rsidRPr="008E046B">
      <w:tab/>
    </w:r>
    <w:r w:rsidRPr="008E046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46B" w:rsidRDefault="008E046B" w:rsidP="008E0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A7A" w:rsidRDefault="00846A7A" w:rsidP="00CB1997">
      <w:pPr>
        <w:spacing w:before="0" w:after="0"/>
      </w:pPr>
      <w:r>
        <w:separator/>
      </w:r>
    </w:p>
  </w:footnote>
  <w:footnote w:type="continuationSeparator" w:id="0">
    <w:p w:rsidR="00846A7A" w:rsidRDefault="00846A7A" w:rsidP="00CB1997">
      <w:pPr>
        <w:spacing w:before="0" w:after="0"/>
      </w:pPr>
      <w:r>
        <w:continuationSeparator/>
      </w:r>
    </w:p>
  </w:footnote>
  <w:footnote w:id="1">
    <w:p w:rsidR="004A1198" w:rsidRPr="004A1198" w:rsidRDefault="004A1198" w:rsidP="004A1198">
      <w:pPr>
        <w:pStyle w:val="FootnoteText"/>
      </w:pPr>
      <w:r>
        <w:rPr>
          <w:rStyle w:val="FootnoteReference"/>
        </w:rPr>
        <w:footnoteRef/>
      </w:r>
      <w:r>
        <w:tab/>
        <w:t xml:space="preserve">Decizia (UE) </w:t>
      </w:r>
      <w:r w:rsidRPr="00AC3842">
        <w:t>2023</w:t>
      </w:r>
      <w:r>
        <w:t>/</w:t>
      </w:r>
      <w:r w:rsidRPr="00AC3842">
        <w:t>1075</w:t>
      </w:r>
      <w:r>
        <w:t xml:space="preserve"> a Consiliului din </w:t>
      </w:r>
      <w:r w:rsidRPr="00AC3842">
        <w:t>1</w:t>
      </w:r>
      <w:r>
        <w:t xml:space="preserve"> iunie </w:t>
      </w:r>
      <w:r w:rsidRPr="00AC3842">
        <w:t>2023</w:t>
      </w:r>
      <w:r>
        <w:t xml:space="preserve"> privind încheierea, în numele Uniunii Europene, a Convenției Consiliului Europei privind prevenirea și combaterea violenței împotriva femeilor și a violenței domestice, în ceea ce privește instituțiile Uniunii și administrația publică a acesteia, JO</w:t>
      </w:r>
      <w:r w:rsidR="00AC3842">
        <w:t> </w:t>
      </w:r>
      <w:r>
        <w:t>L </w:t>
      </w:r>
      <w:r w:rsidRPr="00AC3842">
        <w:t>143</w:t>
      </w:r>
      <w:r>
        <w:t xml:space="preserve"> I, </w:t>
      </w:r>
      <w:r w:rsidRPr="00AC3842">
        <w:t>2</w:t>
      </w:r>
      <w:r>
        <w:t>.</w:t>
      </w:r>
      <w:r w:rsidRPr="00AC3842">
        <w:t>6</w:t>
      </w:r>
      <w:r>
        <w:t>.</w:t>
      </w:r>
      <w:r w:rsidRPr="00AC3842">
        <w:t>2023</w:t>
      </w:r>
      <w:r>
        <w:t>, p. </w:t>
      </w:r>
      <w:r w:rsidRPr="00AC3842">
        <w:t>1</w:t>
      </w:r>
      <w:r>
        <w:t xml:space="preserve">, ELI: </w:t>
      </w:r>
      <w:hyperlink r:id="rId1" w:history="1">
        <w:r w:rsidRPr="00753018">
          <w:rPr>
            <w:rStyle w:val="Hyperlink"/>
          </w:rPr>
          <w:t>http://data.europa.eu/eli/dec/2023/1075/oj</w:t>
        </w:r>
      </w:hyperlink>
      <w:hyperlink r:id="rId2" w:history="1">
        <w:r w:rsidRPr="00753018">
          <w:rPr>
            <w:rStyle w:val="Hyperlink"/>
          </w:rPr>
          <w:t>.</w:t>
        </w:r>
      </w:hyperlink>
    </w:p>
    <w:p w:rsidR="004A1198" w:rsidRPr="004A1198" w:rsidRDefault="004A1198">
      <w:pPr>
        <w:pStyle w:val="FootnoteText"/>
        <w:rPr>
          <w:lang w:val="en-IE"/>
        </w:rPr>
      </w:pPr>
    </w:p>
  </w:footnote>
  <w:footnote w:id="2">
    <w:p w:rsidR="004A1198" w:rsidRPr="004A1198" w:rsidRDefault="004A1198" w:rsidP="004A1198">
      <w:pPr>
        <w:pStyle w:val="FootnoteText"/>
      </w:pPr>
      <w:r>
        <w:rPr>
          <w:rStyle w:val="FootnoteReference"/>
        </w:rPr>
        <w:footnoteRef/>
      </w:r>
      <w:r>
        <w:tab/>
        <w:t xml:space="preserve">Decizia (UE) </w:t>
      </w:r>
      <w:r w:rsidRPr="00AC3842">
        <w:t>2023</w:t>
      </w:r>
      <w:r>
        <w:t>/</w:t>
      </w:r>
      <w:r w:rsidRPr="00AC3842">
        <w:t>1076</w:t>
      </w:r>
      <w:r>
        <w:t xml:space="preserve"> a Consiliului din </w:t>
      </w:r>
      <w:r w:rsidRPr="00AC3842">
        <w:t>1</w:t>
      </w:r>
      <w:r>
        <w:t xml:space="preserve"> iunie </w:t>
      </w:r>
      <w:r w:rsidRPr="00AC3842">
        <w:t>2023</w:t>
      </w:r>
      <w:r>
        <w:t xml:space="preserve"> privind încheierea, în numele Uniunii Europene, a Convenției Consiliului Europei privind prevenirea și combaterea violenței împotriva femeilor și a violenței domestice, în ceea ce privește aspectele legate de cooperarea judiciară în materie penală și în ceea ce privește azilul și nereturnarea, JO L </w:t>
      </w:r>
      <w:r w:rsidRPr="00AC3842">
        <w:t>143</w:t>
      </w:r>
      <w:r>
        <w:t xml:space="preserve"> I, </w:t>
      </w:r>
      <w:r w:rsidRPr="00AC3842">
        <w:t>2</w:t>
      </w:r>
      <w:r>
        <w:t>.</w:t>
      </w:r>
      <w:r w:rsidRPr="00AC3842">
        <w:t>6</w:t>
      </w:r>
      <w:r>
        <w:t>.</w:t>
      </w:r>
      <w:r w:rsidRPr="00AC3842">
        <w:t>2023</w:t>
      </w:r>
      <w:r>
        <w:t>, p. </w:t>
      </w:r>
      <w:r w:rsidRPr="00AC3842">
        <w:t>4</w:t>
      </w:r>
      <w:r>
        <w:t xml:space="preserve">, ELI: </w:t>
      </w:r>
      <w:hyperlink r:id="rId3" w:history="1">
        <w:r w:rsidRPr="00753018">
          <w:rPr>
            <w:rStyle w:val="Hyperlink"/>
          </w:rPr>
          <w:t>http://data.europa.eu/eli/dec/2023/1076/oj</w:t>
        </w:r>
      </w:hyperlink>
      <w:hyperlink r:id="rId4" w:history="1">
        <w:r w:rsidRPr="00753018">
          <w:rPr>
            <w:rStyle w:val="Hyperlink"/>
          </w:rPr>
          <w:t>)</w:t>
        </w:r>
      </w:hyperlink>
    </w:p>
    <w:p w:rsidR="004A1198" w:rsidRPr="004A1198" w:rsidRDefault="004A1198">
      <w:pPr>
        <w:pStyle w:val="FootnoteText"/>
        <w:rPr>
          <w:lang w:val="en-IE"/>
        </w:rPr>
      </w:pPr>
    </w:p>
  </w:footnote>
  <w:footnote w:id="3">
    <w:p w:rsidR="000F1D19" w:rsidRPr="000F1D19" w:rsidRDefault="000F1D19">
      <w:pPr>
        <w:pStyle w:val="FootnoteText"/>
      </w:pPr>
      <w:r>
        <w:rPr>
          <w:rStyle w:val="FootnoteReference"/>
        </w:rPr>
        <w:footnoteRef/>
      </w:r>
      <w:r>
        <w:tab/>
        <w:t xml:space="preserve">Situația ratificărilor la </w:t>
      </w:r>
      <w:r w:rsidRPr="00AC3842">
        <w:t>27</w:t>
      </w:r>
      <w:r>
        <w:t xml:space="preserve"> aprilie </w:t>
      </w:r>
      <w:r w:rsidRPr="00AC3842">
        <w:t>2026</w:t>
      </w:r>
      <w:r>
        <w:t>: AT (</w:t>
      </w:r>
      <w:r w:rsidRPr="00AC3842">
        <w:t>2013</w:t>
      </w:r>
      <w:r>
        <w:t>); BE (</w:t>
      </w:r>
      <w:r w:rsidRPr="00AC3842">
        <w:t>2016</w:t>
      </w:r>
      <w:r>
        <w:t>); CY (</w:t>
      </w:r>
      <w:r w:rsidRPr="00AC3842">
        <w:t>2017</w:t>
      </w:r>
      <w:r>
        <w:t>); DE (</w:t>
      </w:r>
      <w:r w:rsidRPr="00AC3842">
        <w:t>2017</w:t>
      </w:r>
      <w:r>
        <w:t>); DK (</w:t>
      </w:r>
      <w:r w:rsidRPr="00AC3842">
        <w:t>2014</w:t>
      </w:r>
      <w:r>
        <w:t>); IE</w:t>
      </w:r>
      <w:r w:rsidR="00AC3842">
        <w:t> </w:t>
      </w:r>
      <w:r>
        <w:t>(</w:t>
      </w:r>
      <w:r w:rsidRPr="00AC3842">
        <w:t>2019</w:t>
      </w:r>
      <w:r>
        <w:t>); EL (</w:t>
      </w:r>
      <w:r w:rsidRPr="00AC3842">
        <w:t>2018</w:t>
      </w:r>
      <w:r>
        <w:t>); ES (</w:t>
      </w:r>
      <w:r w:rsidRPr="00AC3842">
        <w:t>2014</w:t>
      </w:r>
      <w:r>
        <w:t>); EE (</w:t>
      </w:r>
      <w:r w:rsidRPr="00AC3842">
        <w:t>2017</w:t>
      </w:r>
      <w:r>
        <w:t>); FI (</w:t>
      </w:r>
      <w:r w:rsidRPr="00AC3842">
        <w:t>2015</w:t>
      </w:r>
      <w:r>
        <w:t>); FR (</w:t>
      </w:r>
      <w:r w:rsidRPr="00AC3842">
        <w:t>2014</w:t>
      </w:r>
      <w:r>
        <w:t>); HR (</w:t>
      </w:r>
      <w:r w:rsidRPr="00AC3842">
        <w:t>2018</w:t>
      </w:r>
      <w:r>
        <w:t>); IT (</w:t>
      </w:r>
      <w:r w:rsidRPr="00AC3842">
        <w:t>2013</w:t>
      </w:r>
      <w:r>
        <w:t>); LU (</w:t>
      </w:r>
      <w:r w:rsidRPr="00AC3842">
        <w:t>2018</w:t>
      </w:r>
      <w:r>
        <w:t>); MT (</w:t>
      </w:r>
      <w:r w:rsidRPr="00AC3842">
        <w:t>2014</w:t>
      </w:r>
      <w:r>
        <w:t>); NL (</w:t>
      </w:r>
      <w:r w:rsidRPr="00AC3842">
        <w:t>2015</w:t>
      </w:r>
      <w:r>
        <w:t>); PL (</w:t>
      </w:r>
      <w:r w:rsidRPr="00AC3842">
        <w:t>2015</w:t>
      </w:r>
      <w:r>
        <w:t>); PT (</w:t>
      </w:r>
      <w:r w:rsidRPr="00AC3842">
        <w:t>2013</w:t>
      </w:r>
      <w:r>
        <w:t>); RO (</w:t>
      </w:r>
      <w:r w:rsidRPr="00AC3842">
        <w:t>2016</w:t>
      </w:r>
      <w:r>
        <w:t>); SI (</w:t>
      </w:r>
      <w:r w:rsidRPr="00AC3842">
        <w:t>2015</w:t>
      </w:r>
      <w:r>
        <w:t>); SV (</w:t>
      </w:r>
      <w:r w:rsidRPr="00AC3842">
        <w:t>2014</w:t>
      </w:r>
      <w:r>
        <w:t>), LV (</w:t>
      </w:r>
      <w:r w:rsidRPr="00AC3842">
        <w:t>2023</w:t>
      </w:r>
      <w:r>
        <w:t>).</w:t>
      </w:r>
    </w:p>
  </w:footnote>
  <w:footnote w:id="4">
    <w:p w:rsidR="000F1D19" w:rsidRPr="00753018" w:rsidRDefault="000F1D19" w:rsidP="000F1D19">
      <w:pPr>
        <w:pStyle w:val="FootnoteText"/>
        <w:rPr>
          <w:u w:val="single"/>
        </w:rPr>
      </w:pPr>
      <w:r>
        <w:rPr>
          <w:rStyle w:val="FootnoteReference"/>
        </w:rPr>
        <w:footnoteRef/>
      </w:r>
      <w:r>
        <w:tab/>
      </w:r>
      <w:hyperlink r:id="rId5" w:history="1">
        <w:r w:rsidRPr="00753018">
          <w:rPr>
            <w:rStyle w:val="Hyperlink"/>
          </w:rPr>
          <w:t xml:space="preserve">Comitetul părților </w:t>
        </w:r>
      </w:hyperlink>
      <w:hyperlink r:id="rId6" w:history="1">
        <w:r w:rsidRPr="00753018">
          <w:rPr>
            <w:rStyle w:val="Hyperlink"/>
          </w:rPr>
          <w:t xml:space="preserve">- </w:t>
        </w:r>
      </w:hyperlink>
      <w:hyperlink r:id="rId7" w:history="1">
        <w:r w:rsidRPr="00753018">
          <w:rPr>
            <w:rStyle w:val="Hyperlink"/>
          </w:rPr>
          <w:t xml:space="preserve"> Convenția de la Istanbul, Combaterea violenței împotriva femeilor și a violenței domestice</w:t>
        </w:r>
      </w:hyperlink>
      <w:hyperlink r:id="rId8" w:history="1">
        <w:r w:rsidRPr="00753018">
          <w:rPr>
            <w:rStyle w:val="Hyperlink"/>
          </w:rPr>
          <w:t xml:space="preserve"> </w:t>
        </w:r>
      </w:hyperlink>
      <w:hyperlink r:id="rId9" w:history="1">
        <w:r w:rsidRPr="00753018">
          <w:rPr>
            <w:rStyle w:val="Hyperlink"/>
          </w:rPr>
          <w:t xml:space="preserve"> (coe.int).</w:t>
        </w:r>
      </w:hyperlink>
      <w:hyperlink r:id="rId10" w:history="1">
        <w:r w:rsidRPr="00753018">
          <w:rPr>
            <w:rStyle w:val="Hyperlink"/>
          </w:rPr>
          <w:t xml:space="preserve"> </w:t>
        </w:r>
      </w:hyperlink>
    </w:p>
    <w:p w:rsidR="000F1D19" w:rsidRPr="00AC3842" w:rsidRDefault="000F1D19">
      <w:pPr>
        <w:pStyle w:val="FootnoteText"/>
        <w:rPr>
          <w:lang w:val="fr-FR"/>
        </w:rPr>
      </w:pPr>
    </w:p>
  </w:footnote>
  <w:footnote w:id="5">
    <w:p w:rsidR="000F1D19" w:rsidRPr="000F1D19" w:rsidRDefault="000F1D19">
      <w:pPr>
        <w:pStyle w:val="FootnoteText"/>
      </w:pPr>
      <w:r>
        <w:rPr>
          <w:rStyle w:val="FootnoteReference"/>
        </w:rPr>
        <w:footnoteRef/>
      </w:r>
      <w:r>
        <w:tab/>
        <w:t xml:space="preserve">Regula </w:t>
      </w:r>
      <w:r w:rsidRPr="00AC3842">
        <w:t>2</w:t>
      </w:r>
      <w:r>
        <w:t xml:space="preserve"> punctul </w:t>
      </w:r>
      <w:r w:rsidRPr="00AC3842">
        <w:t>1</w:t>
      </w:r>
      <w:r>
        <w:t xml:space="preserve"> litera (b) din Regulamentul de procedură al Comitetului părților. Documentul IC</w:t>
      </w:r>
      <w:r w:rsidR="00AC3842">
        <w:t>­</w:t>
      </w:r>
      <w:r>
        <w:t>CP(</w:t>
      </w:r>
      <w:r w:rsidRPr="00AC3842">
        <w:t>2015</w:t>
      </w:r>
      <w:r>
        <w:t>)</w:t>
      </w:r>
      <w:r w:rsidRPr="00AC3842">
        <w:t>2</w:t>
      </w:r>
      <w:r>
        <w:t xml:space="preserve">, adoptat la </w:t>
      </w:r>
      <w:r w:rsidRPr="00AC3842">
        <w:t>4</w:t>
      </w:r>
      <w:r>
        <w:t xml:space="preserve"> mai </w:t>
      </w:r>
      <w:r w:rsidRPr="00AC3842">
        <w:t>2015</w:t>
      </w:r>
      <w:r>
        <w:t>.</w:t>
      </w:r>
    </w:p>
  </w:footnote>
  <w:footnote w:id="6">
    <w:p w:rsidR="000F1D19" w:rsidRPr="000F1D19" w:rsidRDefault="000F1D19" w:rsidP="000F1D19">
      <w:pPr>
        <w:pStyle w:val="FootnoteText"/>
      </w:pPr>
      <w:r>
        <w:rPr>
          <w:rStyle w:val="FootnoteReference"/>
        </w:rPr>
        <w:footnoteRef/>
      </w:r>
      <w:r>
        <w:tab/>
        <w:t xml:space="preserve">Articolul </w:t>
      </w:r>
      <w:r w:rsidRPr="00AC3842">
        <w:t>1</w:t>
      </w:r>
      <w:r>
        <w:t xml:space="preserve"> alineatul (</w:t>
      </w:r>
      <w:r w:rsidRPr="00AC3842">
        <w:t>2</w:t>
      </w:r>
      <w:r>
        <w:t>) din Convenția de la Istanbul.</w:t>
      </w:r>
    </w:p>
  </w:footnote>
  <w:footnote w:id="7">
    <w:p w:rsidR="000F1D19" w:rsidRPr="000F1D19" w:rsidRDefault="000F1D19" w:rsidP="000F1D19">
      <w:pPr>
        <w:pStyle w:val="FootnoteText"/>
      </w:pPr>
      <w:r>
        <w:rPr>
          <w:rStyle w:val="FootnoteReference"/>
        </w:rPr>
        <w:footnoteRef/>
      </w:r>
      <w:r>
        <w:tab/>
        <w:t xml:space="preserve">Articolul </w:t>
      </w:r>
      <w:r w:rsidRPr="00AC3842">
        <w:t>68</w:t>
      </w:r>
      <w:r>
        <w:t xml:space="preserve"> alineatul (</w:t>
      </w:r>
      <w:r w:rsidRPr="00AC3842">
        <w:t>10</w:t>
      </w:r>
      <w:r>
        <w:t>) din Convenția de la Istanbul.</w:t>
      </w:r>
    </w:p>
  </w:footnote>
  <w:footnote w:id="8">
    <w:p w:rsidR="000F1D19" w:rsidRPr="000F1D19" w:rsidRDefault="000F1D19" w:rsidP="000F1D19">
      <w:pPr>
        <w:pStyle w:val="FootnoteText"/>
      </w:pPr>
      <w:r>
        <w:rPr>
          <w:rStyle w:val="FootnoteReference"/>
        </w:rPr>
        <w:footnoteRef/>
      </w:r>
      <w:r>
        <w:tab/>
        <w:t xml:space="preserve">Procedura aplicabilă în materie de supraveghere a punerii în aplicare și a raportării este definită în „Cadrul pentru supravegherea punerii în aplicare a recomandărilor adresate statelor părți”, adoptat de CoP la </w:t>
      </w:r>
      <w:r w:rsidRPr="00AC3842">
        <w:t>13</w:t>
      </w:r>
      <w:r>
        <w:t xml:space="preserve"> aprilie </w:t>
      </w:r>
      <w:r w:rsidRPr="00AC3842">
        <w:t>2021</w:t>
      </w:r>
      <w:r>
        <w:t>, IC-CP/Inf(</w:t>
      </w:r>
      <w:r w:rsidRPr="00AC3842">
        <w:t>2021</w:t>
      </w:r>
      <w:r>
        <w:t>)</w:t>
      </w:r>
      <w:r w:rsidRPr="00AC3842">
        <w:t>2</w:t>
      </w:r>
      <w:r>
        <w:t xml:space="preserve">. </w:t>
      </w:r>
      <w:r w:rsidRPr="00AC3842">
        <w:t>10</w:t>
      </w:r>
      <w:r>
        <w:t>. Prevăzută în documentul IC-CP(</w:t>
      </w:r>
      <w:r w:rsidRPr="00AC3842">
        <w:t>2024</w:t>
      </w:r>
      <w:r>
        <w:t>)</w:t>
      </w:r>
      <w:r w:rsidRPr="00AC3842">
        <w:t>10</w:t>
      </w:r>
      <w:r>
        <w:t xml:space="preserve"> rev. </w:t>
      </w:r>
    </w:p>
    <w:p w:rsidR="000F1D19" w:rsidRPr="00AC3842" w:rsidRDefault="000F1D19" w:rsidP="000F1D19">
      <w:pPr>
        <w:pStyle w:val="FootnoteText"/>
        <w:ind w:left="0" w:firstLine="0"/>
      </w:pPr>
    </w:p>
  </w:footnote>
  <w:footnote w:id="9">
    <w:p w:rsidR="000F1D19" w:rsidRPr="000F1D19" w:rsidRDefault="000F1D19">
      <w:pPr>
        <w:pStyle w:val="FootnoteText"/>
      </w:pPr>
      <w:r>
        <w:rPr>
          <w:rStyle w:val="FootnoteReference"/>
        </w:rPr>
        <w:footnoteRef/>
      </w:r>
      <w:r>
        <w:tab/>
      </w:r>
      <w:hyperlink r:id="rId11" w:anchor="{%22CoEIdentifier%22:[%2209125948801db7f7%22],%22sort%22:[%22CoEValidationDate%20Descending%22]}" w:history="1">
        <w:r w:rsidRPr="00753018">
          <w:rPr>
            <w:rStyle w:val="Hyperlink"/>
          </w:rPr>
          <w:t>CM/Res(2014)43.</w:t>
        </w:r>
      </w:hyperlink>
    </w:p>
  </w:footnote>
  <w:footnote w:id="10">
    <w:p w:rsidR="000F1D19" w:rsidRPr="000F1D19" w:rsidRDefault="000F1D19">
      <w:pPr>
        <w:pStyle w:val="FootnoteText"/>
      </w:pPr>
      <w:r>
        <w:rPr>
          <w:rStyle w:val="FootnoteReference"/>
        </w:rPr>
        <w:footnoteRef/>
      </w:r>
      <w:r>
        <w:tab/>
      </w:r>
      <w:hyperlink r:id="rId12" w:history="1">
        <w:r w:rsidRPr="00753018">
          <w:rPr>
            <w:rStyle w:val="Hyperlink"/>
          </w:rPr>
          <w:t>Regulamentul de procedură (modificat).</w:t>
        </w:r>
      </w:hyperlink>
    </w:p>
  </w:footnote>
  <w:footnote w:id="11">
    <w:p w:rsidR="000F1D19" w:rsidRPr="000F1D19" w:rsidRDefault="000F1D19">
      <w:pPr>
        <w:pStyle w:val="FootnoteText"/>
      </w:pPr>
      <w:r>
        <w:rPr>
          <w:rStyle w:val="FootnoteReference"/>
        </w:rPr>
        <w:footnoteRef/>
      </w:r>
      <w:r>
        <w:tab/>
        <w:t xml:space="preserve">Directiva (UE) </w:t>
      </w:r>
      <w:r w:rsidRPr="00AC3842">
        <w:t>2024</w:t>
      </w:r>
      <w:r>
        <w:t>/</w:t>
      </w:r>
      <w:r w:rsidRPr="00AC3842">
        <w:t>1385</w:t>
      </w:r>
      <w:r>
        <w:t xml:space="preserve"> a Parlamentului European și a Consiliului din </w:t>
      </w:r>
      <w:r w:rsidRPr="00AC3842">
        <w:t>14</w:t>
      </w:r>
      <w:r>
        <w:t xml:space="preserve"> mai </w:t>
      </w:r>
      <w:r w:rsidRPr="00AC3842">
        <w:t>2024</w:t>
      </w:r>
      <w:r>
        <w:t xml:space="preserve"> privind combaterea violenței împotriva femeilor și a violenței domestice (</w:t>
      </w:r>
      <w:r w:rsidRPr="00753018">
        <w:rPr>
          <w:i/>
          <w:iCs/>
        </w:rPr>
        <w:t>JO L, 2024/1385, ELI:</w:t>
      </w:r>
      <w:hyperlink r:id="rId13">
        <w:r w:rsidRPr="00753018">
          <w:rPr>
            <w:i/>
          </w:rPr>
          <w:t xml:space="preserve"> </w:t>
        </w:r>
      </w:hyperlink>
      <w:hyperlink r:id="rId14">
        <w:r w:rsidRPr="00753018">
          <w:rPr>
            <w:i/>
            <w:color w:val="0000FF"/>
            <w:u w:val="single" w:color="0000FF"/>
          </w:rPr>
          <w:t>http://data.europa.eu/eli/dir/2024/1385/oj</w:t>
        </w:r>
      </w:hyperlink>
      <w:hyperlink r:id="rId15">
        <w:r>
          <w:t>)</w:t>
        </w:r>
      </w:hyperlink>
      <w:r>
        <w:t>.</w:t>
      </w:r>
    </w:p>
  </w:footnote>
  <w:footnote w:id="12">
    <w:p w:rsidR="0063235C" w:rsidRPr="0063235C" w:rsidRDefault="0063235C">
      <w:pPr>
        <w:pStyle w:val="FootnoteText"/>
      </w:pPr>
      <w:r>
        <w:rPr>
          <w:rStyle w:val="FootnoteReference"/>
        </w:rPr>
        <w:footnoteRef/>
      </w:r>
      <w:r>
        <w:tab/>
        <w:t xml:space="preserve">Directiva </w:t>
      </w:r>
      <w:r w:rsidRPr="00AC3842">
        <w:t>2012</w:t>
      </w:r>
      <w:r>
        <w:t>/</w:t>
      </w:r>
      <w:r w:rsidRPr="00AC3842">
        <w:t>29</w:t>
      </w:r>
      <w:r>
        <w:t xml:space="preserve">/UE a Parlamentului European și a Consiliului din </w:t>
      </w:r>
      <w:r w:rsidRPr="00AC3842">
        <w:t>25</w:t>
      </w:r>
      <w:r>
        <w:t xml:space="preserve"> octombrie </w:t>
      </w:r>
      <w:r w:rsidRPr="00AC3842">
        <w:t>2012</w:t>
      </w:r>
      <w:r>
        <w:t xml:space="preserve"> de stabilire a unor norme minime privind drepturile, sprijinirea și protecția victimelor criminalității și de înlocuire a Deciziei-cadru </w:t>
      </w:r>
      <w:r w:rsidRPr="00AC3842">
        <w:t>2001</w:t>
      </w:r>
      <w:r>
        <w:t>/</w:t>
      </w:r>
      <w:r w:rsidRPr="00AC3842">
        <w:t>220</w:t>
      </w:r>
      <w:r>
        <w:t xml:space="preserve">/JAI a Consiliului (JO L </w:t>
      </w:r>
      <w:r w:rsidRPr="00AC3842">
        <w:t>315</w:t>
      </w:r>
      <w:r>
        <w:t xml:space="preserve">, ELI: </w:t>
      </w:r>
      <w:hyperlink r:id="rId16">
        <w:r w:rsidRPr="00753018">
          <w:rPr>
            <w:color w:val="0000FF"/>
            <w:u w:val="single" w:color="0000FF"/>
          </w:rPr>
          <w:t>http://data.europa.eu/eli/dir/2012/29/oj</w:t>
        </w:r>
      </w:hyperlink>
      <w:hyperlink r:id="rId17">
        <w:r>
          <w:t>)</w:t>
        </w:r>
      </w:hyperlink>
      <w:r>
        <w:t>.</w:t>
      </w:r>
    </w:p>
  </w:footnote>
  <w:footnote w:id="13">
    <w:p w:rsidR="00436FD0" w:rsidRDefault="00436FD0" w:rsidP="00436FD0">
      <w:pPr>
        <w:pStyle w:val="FootnoteText"/>
      </w:pPr>
      <w:r>
        <w:rPr>
          <w:rStyle w:val="FootnoteReference"/>
        </w:rPr>
        <w:footnoteRef/>
      </w:r>
      <w:r>
        <w:tab/>
        <w:t xml:space="preserve">Regulamentul (UE) </w:t>
      </w:r>
      <w:r w:rsidRPr="00AC3842">
        <w:t>2024</w:t>
      </w:r>
      <w:r>
        <w:t>/</w:t>
      </w:r>
      <w:r w:rsidRPr="00AC3842">
        <w:t>1347</w:t>
      </w:r>
      <w:r>
        <w:t xml:space="preserve"> al Parlamentului European și al Consiliului din </w:t>
      </w:r>
      <w:r w:rsidRPr="00AC3842">
        <w:t>14</w:t>
      </w:r>
      <w:r>
        <w:t xml:space="preserve"> mai </w:t>
      </w:r>
      <w:r w:rsidRPr="00AC3842">
        <w:t>2024</w:t>
      </w:r>
      <w:r>
        <w:t xml:space="preserve"> privind standardele referitoare la condițiile pe care trebuie să le îndeplinească resortisanții țărilor terțe sau apatrizii pentru a putea beneficia de protecție internațională, la un statut uniform pentru refugiați sau pentru persoanele eligibile pentru protecție subsidiară și la conținutul protecției acordate, de modificare a Directivei </w:t>
      </w:r>
      <w:r w:rsidRPr="00AC3842">
        <w:t>2003</w:t>
      </w:r>
      <w:r>
        <w:t>/</w:t>
      </w:r>
      <w:r w:rsidRPr="00AC3842">
        <w:t>109</w:t>
      </w:r>
      <w:r>
        <w:t xml:space="preserve">/CE a Consiliului și de abrogare a Directivei </w:t>
      </w:r>
      <w:r w:rsidRPr="00AC3842">
        <w:t>2011</w:t>
      </w:r>
      <w:r>
        <w:t>/</w:t>
      </w:r>
      <w:r w:rsidRPr="00AC3842">
        <w:t>95</w:t>
      </w:r>
      <w:r>
        <w:t xml:space="preserve">/UE a Parlamentului European și a Consiliului (JO L, </w:t>
      </w:r>
      <w:r w:rsidRPr="00AC3842">
        <w:t>2024</w:t>
      </w:r>
      <w:r>
        <w:t>/</w:t>
      </w:r>
      <w:r w:rsidRPr="00AC3842">
        <w:t>1347</w:t>
      </w:r>
      <w:r>
        <w:t>, ELI:</w:t>
      </w:r>
      <w:r w:rsidRPr="00753018">
        <w:rPr>
          <w:i/>
        </w:rPr>
        <w:t xml:space="preserve"> </w:t>
      </w:r>
      <w:hyperlink r:id="rId18" w:tgtFrame="_blank" w:tooltip="Oferă acces la acest document prin identificatorul său uniform de resurse ELI." w:history="1">
        <w:r w:rsidRPr="00753018">
          <w:rPr>
            <w:rStyle w:val="Hyperlink"/>
            <w:i/>
          </w:rPr>
          <w:t>http://data.europa.eu/eli/reg/2024/1347/oj</w:t>
        </w:r>
      </w:hyperlink>
      <w:r w:rsidRPr="00753018">
        <w:rPr>
          <w:i/>
        </w:rPr>
        <w:t>).</w:t>
      </w:r>
    </w:p>
  </w:footnote>
  <w:footnote w:id="14">
    <w:p w:rsidR="00CD2874" w:rsidRPr="00CD2874" w:rsidRDefault="00CD2874">
      <w:pPr>
        <w:pStyle w:val="FootnoteText"/>
      </w:pPr>
      <w:r>
        <w:rPr>
          <w:rStyle w:val="FootnoteReference"/>
        </w:rPr>
        <w:footnoteRef/>
      </w:r>
      <w:r>
        <w:tab/>
        <w:t xml:space="preserve">Regulamentul (UE) </w:t>
      </w:r>
      <w:r w:rsidRPr="00AC3842">
        <w:t>2024</w:t>
      </w:r>
      <w:r>
        <w:t>/</w:t>
      </w:r>
      <w:r w:rsidRPr="00AC3842">
        <w:t>1348</w:t>
      </w:r>
      <w:r>
        <w:t xml:space="preserve"> al Parlamentului European și al Consiliului de stabilire a unei proceduri comune în materie de protecție internațională în Uniune și de abrogare a Directivei </w:t>
      </w:r>
      <w:r w:rsidRPr="00AC3842">
        <w:t>2013</w:t>
      </w:r>
      <w:r>
        <w:t>/</w:t>
      </w:r>
      <w:r w:rsidRPr="00AC3842">
        <w:t>32</w:t>
      </w:r>
      <w:r>
        <w:t xml:space="preserve">/UE (JO L, </w:t>
      </w:r>
      <w:r w:rsidRPr="00AC3842">
        <w:t>2024</w:t>
      </w:r>
      <w:r>
        <w:t>/</w:t>
      </w:r>
      <w:r w:rsidRPr="00AC3842">
        <w:t>1348</w:t>
      </w:r>
      <w:r>
        <w:t>, ELI:</w:t>
      </w:r>
      <w:hyperlink r:id="rId19">
        <w:r w:rsidRPr="00753018">
          <w:rPr>
            <w:i/>
          </w:rPr>
          <w:t xml:space="preserve"> </w:t>
        </w:r>
      </w:hyperlink>
      <w:hyperlink r:id="rId20">
        <w:r w:rsidRPr="00753018">
          <w:rPr>
            <w:i/>
            <w:color w:val="0000FF"/>
            <w:u w:val="single" w:color="0000FF"/>
          </w:rPr>
          <w:t>http://data.europa.eu/eli/reg/2024/1348/oj</w:t>
        </w:r>
      </w:hyperlink>
      <w:hyperlink r:id="rId21">
        <w:r>
          <w:t>)</w:t>
        </w:r>
      </w:hyperlink>
      <w:r>
        <w:t>.</w:t>
      </w:r>
    </w:p>
  </w:footnote>
  <w:footnote w:id="15">
    <w:p w:rsidR="00CD2874" w:rsidRPr="00CD2874" w:rsidRDefault="00CD2874">
      <w:pPr>
        <w:pStyle w:val="FootnoteText"/>
      </w:pPr>
      <w:r>
        <w:rPr>
          <w:rStyle w:val="FootnoteReference"/>
        </w:rPr>
        <w:footnoteRef/>
      </w:r>
      <w:r>
        <w:tab/>
        <w:t xml:space="preserve">Directiva (UE) </w:t>
      </w:r>
      <w:r w:rsidRPr="00AC3842">
        <w:t>2024</w:t>
      </w:r>
      <w:r>
        <w:t>/</w:t>
      </w:r>
      <w:r w:rsidRPr="00AC3842">
        <w:t>1346</w:t>
      </w:r>
      <w:r>
        <w:t xml:space="preserve"> a Parlamentului European și a Consiliului din </w:t>
      </w:r>
      <w:r w:rsidRPr="00AC3842">
        <w:t>14</w:t>
      </w:r>
      <w:r>
        <w:t xml:space="preserve"> mai </w:t>
      </w:r>
      <w:r w:rsidRPr="00AC3842">
        <w:t>2024</w:t>
      </w:r>
      <w:r>
        <w:t xml:space="preserve"> de stabilire a standardelor pentru primirea solicitanților de protecție internațională (JO L, </w:t>
      </w:r>
      <w:r w:rsidRPr="00AC3842">
        <w:t>2024</w:t>
      </w:r>
      <w:r>
        <w:t>/</w:t>
      </w:r>
      <w:r w:rsidRPr="00AC3842">
        <w:t>1346</w:t>
      </w:r>
      <w:r>
        <w:t>, ELI: http://data.europa.eu/eli/dir/</w:t>
      </w:r>
      <w:r w:rsidRPr="00AC3842">
        <w:t>2024</w:t>
      </w:r>
      <w:r>
        <w:t>/</w:t>
      </w:r>
      <w:r w:rsidRPr="00AC3842">
        <w:t>1346</w:t>
      </w:r>
      <w:r>
        <w:t>/OJ).</w:t>
      </w:r>
    </w:p>
  </w:footnote>
  <w:footnote w:id="16">
    <w:p w:rsidR="00D5471B" w:rsidRPr="00D5471B" w:rsidRDefault="00D5471B">
      <w:pPr>
        <w:pStyle w:val="FootnoteText"/>
      </w:pPr>
      <w:r>
        <w:rPr>
          <w:rStyle w:val="FootnoteReference"/>
        </w:rPr>
        <w:footnoteRef/>
      </w:r>
      <w:r>
        <w:tab/>
        <w:t xml:space="preserve">Directiva </w:t>
      </w:r>
      <w:r w:rsidRPr="00AC3842">
        <w:t>2003</w:t>
      </w:r>
      <w:r>
        <w:t>/</w:t>
      </w:r>
      <w:r w:rsidRPr="00AC3842">
        <w:t>86</w:t>
      </w:r>
      <w:r>
        <w:t xml:space="preserve">/CE a Consiliului din </w:t>
      </w:r>
      <w:r w:rsidRPr="00AC3842">
        <w:t>22</w:t>
      </w:r>
      <w:r>
        <w:t xml:space="preserve"> septembrie </w:t>
      </w:r>
      <w:r w:rsidRPr="00AC3842">
        <w:t>2003</w:t>
      </w:r>
      <w:r>
        <w:t xml:space="preserve"> privind dreptul la reîntregirea familiei (JO</w:t>
      </w:r>
      <w:r w:rsidR="00AC3842">
        <w:t> </w:t>
      </w:r>
      <w:r>
        <w:t xml:space="preserve">L </w:t>
      </w:r>
      <w:r w:rsidRPr="00AC3842">
        <w:t>251</w:t>
      </w:r>
      <w:r>
        <w:t xml:space="preserve">, ELI: </w:t>
      </w:r>
      <w:hyperlink r:id="rId22">
        <w:r w:rsidRPr="00753018">
          <w:rPr>
            <w:color w:val="0000FF"/>
            <w:u w:val="single" w:color="0000FF"/>
          </w:rPr>
          <w:t>http://data.europa.eu/eli/dir/2003/86/oj</w:t>
        </w:r>
      </w:hyperlink>
      <w:hyperlink r:id="rId23">
        <w:r>
          <w:t>)</w:t>
        </w:r>
      </w:hyperlink>
      <w:r>
        <w:t>.</w:t>
      </w:r>
    </w:p>
  </w:footnote>
  <w:footnote w:id="17">
    <w:p w:rsidR="00D5471B" w:rsidRPr="00D5471B" w:rsidRDefault="00D5471B">
      <w:pPr>
        <w:pStyle w:val="FootnoteText"/>
      </w:pPr>
      <w:r>
        <w:rPr>
          <w:rStyle w:val="FootnoteReference"/>
        </w:rPr>
        <w:footnoteRef/>
      </w:r>
      <w:r>
        <w:tab/>
        <w:t xml:space="preserve">Hotărârea Curții de Justiție din </w:t>
      </w:r>
      <w:r w:rsidRPr="00AC3842">
        <w:t>7</w:t>
      </w:r>
      <w:r>
        <w:t xml:space="preserve"> octombrie </w:t>
      </w:r>
      <w:r w:rsidRPr="00AC3842">
        <w:t>2014</w:t>
      </w:r>
      <w:r>
        <w:t>, Germania/Consiliul, C-</w:t>
      </w:r>
      <w:r w:rsidRPr="00AC3842">
        <w:t>399</w:t>
      </w:r>
      <w:r>
        <w:t>/</w:t>
      </w:r>
      <w:r w:rsidRPr="00AC3842">
        <w:t>12</w:t>
      </w:r>
      <w:r>
        <w:t>, ECLI:EU:C:</w:t>
      </w:r>
      <w:r w:rsidRPr="00AC3842">
        <w:t>2014</w:t>
      </w:r>
      <w:r>
        <w:t>:</w:t>
      </w:r>
      <w:r w:rsidRPr="00AC3842">
        <w:t>2258</w:t>
      </w:r>
      <w:r>
        <w:t xml:space="preserve">, punctele </w:t>
      </w:r>
      <w:r w:rsidRPr="00AC3842">
        <w:t>61</w:t>
      </w:r>
      <w:r>
        <w:t>-</w:t>
      </w:r>
      <w:r w:rsidRPr="00AC3842">
        <w:t>64</w:t>
      </w:r>
      <w:r>
        <w:t>.</w:t>
      </w:r>
    </w:p>
  </w:footnote>
  <w:footnote w:id="18">
    <w:p w:rsidR="00D5471B" w:rsidRPr="00D5471B" w:rsidRDefault="00D5471B">
      <w:pPr>
        <w:pStyle w:val="FootnoteText"/>
      </w:pPr>
      <w:r>
        <w:rPr>
          <w:rStyle w:val="FootnoteReference"/>
        </w:rPr>
        <w:footnoteRef/>
      </w:r>
      <w:r>
        <w:tab/>
        <w:t xml:space="preserve">Decizia (UE) </w:t>
      </w:r>
      <w:r w:rsidRPr="00AC3842">
        <w:t>2023</w:t>
      </w:r>
      <w:r>
        <w:t>/</w:t>
      </w:r>
      <w:r w:rsidRPr="00AC3842">
        <w:t>1075</w:t>
      </w:r>
      <w:r>
        <w:t xml:space="preserve"> a Consiliului din </w:t>
      </w:r>
      <w:r w:rsidRPr="00AC3842">
        <w:t>1</w:t>
      </w:r>
      <w:r>
        <w:t xml:space="preserve"> iunie </w:t>
      </w:r>
      <w:r w:rsidRPr="00AC3842">
        <w:t>2023</w:t>
      </w:r>
      <w:r>
        <w:t xml:space="preserve"> privind încheierea, în numele Uniunii Europene, a Convenției Consiliului Europei privind prevenirea și combaterea violenței împotriva femeilor și a violenței domestice, în ceea ce privește instituțiile Uniunii și administrația publică a acesteia (JO</w:t>
      </w:r>
      <w:r w:rsidR="00AC3842">
        <w:t> </w:t>
      </w:r>
      <w:r>
        <w:t>L </w:t>
      </w:r>
      <w:r w:rsidRPr="00AC3842">
        <w:t>143</w:t>
      </w:r>
      <w:r>
        <w:t xml:space="preserve"> I, </w:t>
      </w:r>
      <w:r w:rsidRPr="00AC3842">
        <w:t>2</w:t>
      </w:r>
      <w:r>
        <w:t>.</w:t>
      </w:r>
      <w:r w:rsidRPr="00AC3842">
        <w:t>6</w:t>
      </w:r>
      <w:r>
        <w:t>.</w:t>
      </w:r>
      <w:r w:rsidRPr="00AC3842">
        <w:t>2023</w:t>
      </w:r>
      <w:r>
        <w:t>, p. </w:t>
      </w:r>
      <w:r w:rsidRPr="00AC3842">
        <w:t>1</w:t>
      </w:r>
      <w:r>
        <w:t>, ELI: http://data.europa.eu/eli/dec/</w:t>
      </w:r>
      <w:r w:rsidRPr="00AC3842">
        <w:t>2023</w:t>
      </w:r>
      <w:r>
        <w:t>/</w:t>
      </w:r>
      <w:r w:rsidRPr="00AC3842">
        <w:t>1075</w:t>
      </w:r>
      <w:r>
        <w:t>/OJ).</w:t>
      </w:r>
    </w:p>
  </w:footnote>
  <w:footnote w:id="19">
    <w:p w:rsidR="000F1D19" w:rsidRPr="000F1D19" w:rsidRDefault="000F1D19">
      <w:pPr>
        <w:pStyle w:val="FootnoteText"/>
      </w:pPr>
      <w:r>
        <w:rPr>
          <w:rStyle w:val="FootnoteReference"/>
        </w:rPr>
        <w:footnoteRef/>
      </w:r>
      <w:r>
        <w:tab/>
        <w:t xml:space="preserve">Decizia (UE) </w:t>
      </w:r>
      <w:r w:rsidRPr="00AC3842">
        <w:t>2023</w:t>
      </w:r>
      <w:r>
        <w:t>/</w:t>
      </w:r>
      <w:r w:rsidRPr="00AC3842">
        <w:t>1076</w:t>
      </w:r>
      <w:r>
        <w:t xml:space="preserve"> a Consiliului din </w:t>
      </w:r>
      <w:r w:rsidRPr="00AC3842">
        <w:t>1</w:t>
      </w:r>
      <w:r>
        <w:t xml:space="preserve"> iunie </w:t>
      </w:r>
      <w:r w:rsidRPr="00AC3842">
        <w:t>2023</w:t>
      </w:r>
      <w:r>
        <w:t xml:space="preserve"> privind încheierea, în numele Uniunii Europene, a Convenției Consiliului Europei privind prevenirea și combaterea violenței împotriva femeilor și a violenței domestice, în ceea ce privește aspectele legate de cooperarea judiciară în materie penală și în ceea ce privește azilul și nereturnarea (JO L </w:t>
      </w:r>
      <w:r w:rsidRPr="00AC3842">
        <w:t>143</w:t>
      </w:r>
      <w:r>
        <w:t xml:space="preserve"> I, </w:t>
      </w:r>
      <w:r w:rsidRPr="00AC3842">
        <w:t>2</w:t>
      </w:r>
      <w:r>
        <w:t>.</w:t>
      </w:r>
      <w:r w:rsidRPr="00AC3842">
        <w:t>6</w:t>
      </w:r>
      <w:r>
        <w:t>.</w:t>
      </w:r>
      <w:r w:rsidRPr="00AC3842">
        <w:t>2023</w:t>
      </w:r>
      <w:r>
        <w:t>, p. </w:t>
      </w:r>
      <w:r w:rsidRPr="00AC3842">
        <w:t>4</w:t>
      </w:r>
      <w:r>
        <w:t>, ELI: http://data.europa.eu/eli/dec/</w:t>
      </w:r>
      <w:r w:rsidRPr="00AC3842">
        <w:t>2023</w:t>
      </w:r>
      <w:r>
        <w:t>/</w:t>
      </w:r>
      <w:r w:rsidRPr="00AC3842">
        <w:t>1076</w:t>
      </w:r>
      <w:r>
        <w:t>/OJ).</w:t>
      </w:r>
    </w:p>
  </w:footnote>
  <w:footnote w:id="20">
    <w:p w:rsidR="000F1D19" w:rsidRPr="000F1D19" w:rsidRDefault="000F1D19">
      <w:pPr>
        <w:pStyle w:val="FootnoteText"/>
      </w:pPr>
      <w:r>
        <w:rPr>
          <w:rStyle w:val="FootnoteReference"/>
        </w:rPr>
        <w:footnoteRef/>
      </w:r>
      <w:r>
        <w:tab/>
        <w:t xml:space="preserve">Decizia (UE) </w:t>
      </w:r>
      <w:r w:rsidRPr="00AC3842">
        <w:t>2023</w:t>
      </w:r>
      <w:r>
        <w:t>/</w:t>
      </w:r>
      <w:r w:rsidRPr="00AC3842">
        <w:t>1076</w:t>
      </w:r>
      <w:r>
        <w:t xml:space="preserve"> a Consiliului din </w:t>
      </w:r>
      <w:r w:rsidRPr="00AC3842">
        <w:t>1</w:t>
      </w:r>
      <w:r>
        <w:t xml:space="preserve"> iunie </w:t>
      </w:r>
      <w:r w:rsidRPr="00AC3842">
        <w:t>2023</w:t>
      </w:r>
      <w:r>
        <w:t xml:space="preserve"> privind încheierea, în numele Uniunii Europene, a Convenției Consiliului Europei privind prevenirea și combaterea violenței împotriva femeilor și a violenței domestice, în ceea ce privește aspectele legate de cooperarea judiciară în materie penală și în ceea ce privește azilul și nereturnarea (JO L </w:t>
      </w:r>
      <w:r w:rsidRPr="00AC3842">
        <w:t>143</w:t>
      </w:r>
      <w:r>
        <w:t xml:space="preserve"> I, </w:t>
      </w:r>
      <w:r w:rsidRPr="00AC3842">
        <w:t>2</w:t>
      </w:r>
      <w:r>
        <w:t>.</w:t>
      </w:r>
      <w:r w:rsidRPr="00AC3842">
        <w:t>6</w:t>
      </w:r>
      <w:r>
        <w:t>.</w:t>
      </w:r>
      <w:r w:rsidRPr="00AC3842">
        <w:t>2023</w:t>
      </w:r>
      <w:r>
        <w:t>, p. </w:t>
      </w:r>
      <w:r w:rsidRPr="00AC3842">
        <w:t>4</w:t>
      </w:r>
      <w:r>
        <w:t>, ELI: http://data.europa.eu/eli/dec/</w:t>
      </w:r>
      <w:r w:rsidRPr="00AC3842">
        <w:t>2023</w:t>
      </w:r>
      <w:r>
        <w:t>/</w:t>
      </w:r>
      <w:r w:rsidRPr="00AC3842">
        <w:t>1076</w:t>
      </w:r>
      <w:r>
        <w:t>/OJ).</w:t>
      </w:r>
    </w:p>
  </w:footnote>
  <w:footnote w:id="21">
    <w:p w:rsidR="000F1D19" w:rsidRPr="000F1D19" w:rsidRDefault="000F1D19">
      <w:pPr>
        <w:pStyle w:val="FootnoteText"/>
      </w:pPr>
      <w:r>
        <w:rPr>
          <w:rStyle w:val="FootnoteReference"/>
        </w:rPr>
        <w:footnoteRef/>
      </w:r>
      <w:r>
        <w:tab/>
        <w:t xml:space="preserve">Decizia (UE) </w:t>
      </w:r>
      <w:r w:rsidRPr="00AC3842">
        <w:t>2023</w:t>
      </w:r>
      <w:r>
        <w:t>/</w:t>
      </w:r>
      <w:r w:rsidRPr="00AC3842">
        <w:t>1076</w:t>
      </w:r>
      <w:r>
        <w:t xml:space="preserve"> a Consiliului din </w:t>
      </w:r>
      <w:r w:rsidRPr="00AC3842">
        <w:t>1</w:t>
      </w:r>
      <w:r>
        <w:t xml:space="preserve"> iunie </w:t>
      </w:r>
      <w:r w:rsidRPr="00AC3842">
        <w:t>2023</w:t>
      </w:r>
      <w:r>
        <w:t xml:space="preserve"> privind încheierea, în numele Uniunii Europene, a Convenției Consiliului Europei privind prevenirea și combaterea violenței împotriva femeilor și a violenței domestice, în ceea ce privește aspectele legate de cooperarea judiciară în materie penală și în ceea ce privește azilul și nereturnarea (JO L </w:t>
      </w:r>
      <w:r w:rsidRPr="00AC3842">
        <w:t>143</w:t>
      </w:r>
      <w:r>
        <w:t xml:space="preserve"> I, </w:t>
      </w:r>
      <w:r w:rsidRPr="00AC3842">
        <w:t>2</w:t>
      </w:r>
      <w:r>
        <w:t>.</w:t>
      </w:r>
      <w:r w:rsidRPr="00AC3842">
        <w:t>6</w:t>
      </w:r>
      <w:r>
        <w:t>.</w:t>
      </w:r>
      <w:r w:rsidRPr="00AC3842">
        <w:t>2023</w:t>
      </w:r>
      <w:r>
        <w:t xml:space="preserve">, p. </w:t>
      </w:r>
      <w:r w:rsidRPr="00AC3842">
        <w:t>4</w:t>
      </w:r>
      <w:r w:rsidRPr="00753018">
        <w:rPr>
          <w:u w:val="single" w:color="0000FF"/>
        </w:rPr>
        <w:t>),</w:t>
      </w:r>
      <w:hyperlink r:id="rId24">
        <w:r w:rsidRPr="00753018">
          <w:rPr>
            <w:color w:val="0000FF"/>
            <w:u w:val="single" w:color="0000FF"/>
          </w:rPr>
          <w:t>Decizia</w:t>
        </w:r>
      </w:hyperlink>
      <w:hyperlink r:id="rId25">
        <w:r w:rsidRPr="00753018">
          <w:rPr>
            <w:color w:val="0000FF"/>
            <w:u w:val="single" w:color="0000FF"/>
          </w:rPr>
          <w:t xml:space="preserve"> </w:t>
        </w:r>
      </w:hyperlink>
      <w:hyperlink r:id="rId26">
        <w:r w:rsidRPr="00753018">
          <w:rPr>
            <w:color w:val="0000FF"/>
            <w:u w:val="single" w:color="0000FF"/>
          </w:rPr>
          <w:t>–</w:t>
        </w:r>
      </w:hyperlink>
      <w:hyperlink r:id="rId27">
        <w:r w:rsidRPr="00753018">
          <w:rPr>
            <w:color w:val="0000FF"/>
            <w:u w:val="single" w:color="0000FF"/>
          </w:rPr>
          <w:t xml:space="preserve"> </w:t>
        </w:r>
      </w:hyperlink>
      <w:hyperlink r:id="rId28">
        <w:r w:rsidRPr="00753018">
          <w:rPr>
            <w:color w:val="0000FF"/>
            <w:u w:val="single" w:color="0000FF"/>
          </w:rPr>
          <w:t>2023/1076</w:t>
        </w:r>
      </w:hyperlink>
      <w:hyperlink r:id="rId29">
        <w:r w:rsidRPr="00753018">
          <w:rPr>
            <w:color w:val="0000FF"/>
            <w:u w:val="single" w:color="0000FF"/>
          </w:rPr>
          <w:t xml:space="preserve"> </w:t>
        </w:r>
      </w:hyperlink>
      <w:hyperlink r:id="rId30">
        <w:r w:rsidRPr="00753018">
          <w:rPr>
            <w:color w:val="0000FF"/>
            <w:u w:val="single" w:color="0000FF"/>
          </w:rPr>
          <w:t>–</w:t>
        </w:r>
      </w:hyperlink>
      <w:hyperlink r:id="rId31">
        <w:r w:rsidRPr="00753018">
          <w:rPr>
            <w:color w:val="0000FF"/>
            <w:u w:val="single" w:color="0000FF"/>
          </w:rPr>
          <w:t xml:space="preserve"> </w:t>
        </w:r>
      </w:hyperlink>
      <w:hyperlink r:id="rId32">
        <w:r w:rsidRPr="00753018">
          <w:rPr>
            <w:color w:val="0000FF"/>
            <w:u w:val="single" w:color="0000FF"/>
          </w:rPr>
          <w:t>RO</w:t>
        </w:r>
      </w:hyperlink>
      <w:hyperlink r:id="rId33">
        <w:r w:rsidRPr="00753018">
          <w:rPr>
            <w:color w:val="0000FF"/>
            <w:u w:val="single" w:color="0000FF"/>
          </w:rPr>
          <w:t xml:space="preserve"> </w:t>
        </w:r>
      </w:hyperlink>
      <w:hyperlink r:id="rId34">
        <w:r w:rsidRPr="00753018">
          <w:rPr>
            <w:color w:val="0000FF"/>
            <w:u w:val="single" w:color="0000FF"/>
          </w:rPr>
          <w:t>–</w:t>
        </w:r>
      </w:hyperlink>
      <w:hyperlink r:id="rId35">
        <w:r w:rsidRPr="00753018">
          <w:rPr>
            <w:color w:val="0000FF"/>
            <w:u w:val="single" w:color="0000FF"/>
          </w:rPr>
          <w:t xml:space="preserve"> </w:t>
        </w:r>
      </w:hyperlink>
      <w:hyperlink r:id="rId36">
        <w:r w:rsidRPr="00753018">
          <w:rPr>
            <w:color w:val="0000FF"/>
            <w:u w:val="single" w:color="0000FF"/>
          </w:rPr>
          <w:t>EU</w:t>
        </w:r>
      </w:hyperlink>
      <w:hyperlink r:id="rId37">
        <w:r w:rsidRPr="00753018">
          <w:rPr>
            <w:color w:val="0000FF"/>
            <w:u w:val="single" w:color="0000FF"/>
          </w:rPr>
          <w:t>R</w:t>
        </w:r>
      </w:hyperlink>
      <w:hyperlink r:id="rId38">
        <w:r w:rsidRPr="00753018">
          <w:rPr>
            <w:color w:val="0000FF"/>
            <w:u w:val="single" w:color="0000FF"/>
          </w:rPr>
          <w:t>-</w:t>
        </w:r>
      </w:hyperlink>
      <w:hyperlink r:id="rId39">
        <w:r w:rsidRPr="00753018">
          <w:rPr>
            <w:color w:val="0000FF"/>
            <w:u w:val="single" w:color="0000FF"/>
          </w:rPr>
          <w:t>Le</w:t>
        </w:r>
      </w:hyperlink>
      <w:hyperlink r:id="rId40">
        <w:r w:rsidRPr="00753018">
          <w:rPr>
            <w:color w:val="0000FF"/>
            <w:u w:val="single" w:color="0000FF"/>
          </w:rPr>
          <w:t>x</w:t>
        </w:r>
      </w:hyperlink>
      <w:hyperlink r:id="rId41">
        <w:r w:rsidRPr="00753018">
          <w:rPr>
            <w:u w:val="single" w:color="0000FF"/>
          </w:rPr>
          <w:t>.</w:t>
        </w:r>
      </w:hyperlink>
      <w:hyperlink r:id="rId42">
        <w:r>
          <w:t xml:space="preserve"> </w:t>
        </w:r>
      </w:hyperlink>
    </w:p>
  </w:footnote>
  <w:footnote w:id="22">
    <w:p w:rsidR="000F1D19" w:rsidRPr="000F1D19" w:rsidRDefault="000F1D19">
      <w:pPr>
        <w:pStyle w:val="FootnoteText"/>
      </w:pPr>
      <w:r>
        <w:rPr>
          <w:rStyle w:val="FootnoteReference"/>
        </w:rPr>
        <w:footnoteRef/>
      </w:r>
      <w:r>
        <w:tab/>
        <w:t xml:space="preserve">Directiva </w:t>
      </w:r>
      <w:r w:rsidRPr="00AC3842">
        <w:t>2003</w:t>
      </w:r>
      <w:r>
        <w:t>/</w:t>
      </w:r>
      <w:r w:rsidRPr="00AC3842">
        <w:t>86</w:t>
      </w:r>
      <w:r>
        <w:t xml:space="preserve">/CE a Consiliului din </w:t>
      </w:r>
      <w:r w:rsidRPr="00AC3842">
        <w:t>22</w:t>
      </w:r>
      <w:r>
        <w:t xml:space="preserve"> septembrie </w:t>
      </w:r>
      <w:r w:rsidRPr="00AC3842">
        <w:t>2003</w:t>
      </w:r>
      <w:r>
        <w:t xml:space="preserve"> privind dreptul la reîntregirea familiei (JO</w:t>
      </w:r>
      <w:r w:rsidR="00AC3842">
        <w:t> </w:t>
      </w:r>
      <w:r>
        <w:t>L </w:t>
      </w:r>
      <w:r w:rsidRPr="00AC3842">
        <w:t>251</w:t>
      </w:r>
      <w:r>
        <w:t xml:space="preserve">, </w:t>
      </w:r>
      <w:r w:rsidRPr="00AC3842">
        <w:t>3</w:t>
      </w:r>
      <w:r>
        <w:t>.</w:t>
      </w:r>
      <w:r w:rsidRPr="00AC3842">
        <w:t>10</w:t>
      </w:r>
      <w:r>
        <w:t>.</w:t>
      </w:r>
      <w:r w:rsidRPr="00AC3842">
        <w:t>2003</w:t>
      </w:r>
      <w:r>
        <w:t>, p. </w:t>
      </w:r>
      <w:r w:rsidRPr="00AC3842">
        <w:t>12</w:t>
      </w:r>
      <w:r>
        <w:t>, ELI: http://data.europa.eu/eli/dir/</w:t>
      </w:r>
      <w:r w:rsidRPr="00AC3842">
        <w:t>2003</w:t>
      </w:r>
      <w:r>
        <w:t>/</w:t>
      </w:r>
      <w:r w:rsidRPr="00AC3842">
        <w:t>86</w:t>
      </w:r>
      <w:r>
        <w:t>/oj).</w:t>
      </w:r>
      <w:r>
        <w:tab/>
      </w:r>
    </w:p>
  </w:footnote>
  <w:footnote w:id="23">
    <w:p w:rsidR="000F1D19" w:rsidRPr="000F1D19" w:rsidRDefault="000F1D19">
      <w:pPr>
        <w:pStyle w:val="FootnoteText"/>
      </w:pPr>
      <w:r>
        <w:rPr>
          <w:rStyle w:val="FootnoteReference"/>
        </w:rPr>
        <w:footnoteRef/>
      </w:r>
      <w:r>
        <w:tab/>
        <w:t xml:space="preserve">Directiva </w:t>
      </w:r>
      <w:r w:rsidRPr="00AC3842">
        <w:t>2012</w:t>
      </w:r>
      <w:r>
        <w:t>/</w:t>
      </w:r>
      <w:r w:rsidRPr="00AC3842">
        <w:t>29</w:t>
      </w:r>
      <w:r>
        <w:t xml:space="preserve">/UE a Parlamentului European și a Consiliului din </w:t>
      </w:r>
      <w:r w:rsidRPr="00AC3842">
        <w:t>25</w:t>
      </w:r>
      <w:r>
        <w:t xml:space="preserve"> octombrie </w:t>
      </w:r>
      <w:r w:rsidRPr="00AC3842">
        <w:t>2012</w:t>
      </w:r>
      <w:r>
        <w:t xml:space="preserve"> de stabilire a unor norme minime privind drepturile, sprijinirea și protecția victimelor criminalității și de înlocuire a Deciziei-cadru </w:t>
      </w:r>
      <w:r w:rsidRPr="00AC3842">
        <w:t>2001</w:t>
      </w:r>
      <w:r>
        <w:t>/</w:t>
      </w:r>
      <w:r w:rsidRPr="00AC3842">
        <w:t>220</w:t>
      </w:r>
      <w:r>
        <w:t xml:space="preserve">/JAI a Consiliului (JO L </w:t>
      </w:r>
      <w:r w:rsidRPr="00AC3842">
        <w:t>315</w:t>
      </w:r>
      <w:r>
        <w:t xml:space="preserve">, </w:t>
      </w:r>
      <w:r w:rsidRPr="00AC3842">
        <w:t>14</w:t>
      </w:r>
      <w:r>
        <w:t>.</w:t>
      </w:r>
      <w:r w:rsidRPr="00AC3842">
        <w:t>11</w:t>
      </w:r>
      <w:r>
        <w:t>.</w:t>
      </w:r>
      <w:r w:rsidRPr="00AC3842">
        <w:t>2012</w:t>
      </w:r>
      <w:r>
        <w:t xml:space="preserve">, p. </w:t>
      </w:r>
      <w:r w:rsidRPr="00AC3842">
        <w:t>57</w:t>
      </w:r>
      <w:r>
        <w:t>, http://data.europa.eu/eli/dir/</w:t>
      </w:r>
      <w:r w:rsidRPr="00AC3842">
        <w:t>2012</w:t>
      </w:r>
      <w:r>
        <w:t>/</w:t>
      </w:r>
      <w:r w:rsidRPr="00AC3842">
        <w:t>29</w:t>
      </w:r>
      <w:r>
        <w:t>/OJ).</w:t>
      </w:r>
    </w:p>
  </w:footnote>
  <w:footnote w:id="24">
    <w:p w:rsidR="000F1D19" w:rsidRPr="00BE0856" w:rsidRDefault="000F1D19" w:rsidP="000F1D19">
      <w:pPr>
        <w:pStyle w:val="FootnoteText"/>
      </w:pPr>
      <w:r>
        <w:rPr>
          <w:rStyle w:val="FootnoteReference"/>
        </w:rPr>
        <w:footnoteRef/>
      </w:r>
      <w:r>
        <w:tab/>
        <w:t xml:space="preserve">Directiva (UE) </w:t>
      </w:r>
      <w:r w:rsidRPr="00AC3842">
        <w:t>2024</w:t>
      </w:r>
      <w:r>
        <w:t>/</w:t>
      </w:r>
      <w:r w:rsidRPr="00AC3842">
        <w:t>1346</w:t>
      </w:r>
      <w:r>
        <w:t xml:space="preserve"> a Parlamentului European și a Consiliului din </w:t>
      </w:r>
      <w:r w:rsidRPr="00AC3842">
        <w:t>14</w:t>
      </w:r>
      <w:r>
        <w:t xml:space="preserve"> mai </w:t>
      </w:r>
      <w:r w:rsidRPr="00AC3842">
        <w:t>2024</w:t>
      </w:r>
      <w:r>
        <w:t xml:space="preserve"> de stabilire a standardelor pentru primirea solicitanților de protecție internațională (JO L, </w:t>
      </w:r>
      <w:r w:rsidRPr="00AC3842">
        <w:t>2024</w:t>
      </w:r>
      <w:r>
        <w:t>/</w:t>
      </w:r>
      <w:r w:rsidRPr="00AC3842">
        <w:t>1346</w:t>
      </w:r>
      <w:r>
        <w:t>, ELI: http://data.europa.eu/eli/dir/</w:t>
      </w:r>
      <w:r w:rsidRPr="00AC3842">
        <w:t>2024</w:t>
      </w:r>
      <w:r>
        <w:t>/</w:t>
      </w:r>
      <w:r w:rsidRPr="00AC3842">
        <w:t>1346</w:t>
      </w:r>
      <w:r>
        <w:t>/OJ).</w:t>
      </w:r>
    </w:p>
    <w:p w:rsidR="000F1D19" w:rsidRPr="00AC3842" w:rsidRDefault="000F1D19" w:rsidP="000F1D19">
      <w:pPr>
        <w:pStyle w:val="FootnoteText"/>
        <w:ind w:left="0" w:firstLine="0"/>
        <w:rPr>
          <w:lang w:val="fr-FR"/>
        </w:rPr>
      </w:pPr>
    </w:p>
  </w:footnote>
  <w:footnote w:id="25">
    <w:p w:rsidR="000F1D19" w:rsidRPr="000F1D19" w:rsidRDefault="000F1D19">
      <w:pPr>
        <w:pStyle w:val="FootnoteText"/>
      </w:pPr>
      <w:r>
        <w:rPr>
          <w:rStyle w:val="FootnoteReference"/>
        </w:rPr>
        <w:footnoteRef/>
      </w:r>
      <w:r>
        <w:tab/>
        <w:t>Directiva (UE) </w:t>
      </w:r>
      <w:r w:rsidRPr="00AC3842">
        <w:t>2024</w:t>
      </w:r>
      <w:r>
        <w:t>/</w:t>
      </w:r>
      <w:r w:rsidRPr="00AC3842">
        <w:t>1385</w:t>
      </w:r>
      <w:r>
        <w:t xml:space="preserve"> a Parlamentului European și a Consiliului din </w:t>
      </w:r>
      <w:r w:rsidRPr="00AC3842">
        <w:t>14</w:t>
      </w:r>
      <w:r>
        <w:t xml:space="preserve"> mai </w:t>
      </w:r>
      <w:r w:rsidRPr="00AC3842">
        <w:t>2024</w:t>
      </w:r>
      <w:r>
        <w:t xml:space="preserve"> privind combaterea violenței împotriva femeilor și a violenței domestice (JO L, </w:t>
      </w:r>
      <w:r w:rsidRPr="00AC3842">
        <w:t>2024</w:t>
      </w:r>
      <w:r>
        <w:t>/</w:t>
      </w:r>
      <w:r w:rsidRPr="00AC3842">
        <w:t>1385</w:t>
      </w:r>
      <w:r>
        <w:t xml:space="preserve">, </w:t>
      </w:r>
      <w:r w:rsidRPr="00AC3842">
        <w:t>24</w:t>
      </w:r>
      <w:r>
        <w:t>.</w:t>
      </w:r>
      <w:r w:rsidRPr="00AC3842">
        <w:t>5</w:t>
      </w:r>
      <w:r>
        <w:t>.</w:t>
      </w:r>
      <w:r w:rsidRPr="00AC3842">
        <w:t>2024</w:t>
      </w:r>
      <w:r>
        <w:t>, ELI: http://data.europa.eu/eli/dir/</w:t>
      </w:r>
      <w:r w:rsidRPr="00AC3842">
        <w:t>2024</w:t>
      </w:r>
      <w:r>
        <w:t>/</w:t>
      </w:r>
      <w:r w:rsidRPr="00AC3842">
        <w:t>1385</w:t>
      </w:r>
      <w:r>
        <w:t>/oj).</w:t>
      </w:r>
    </w:p>
  </w:footnote>
  <w:footnote w:id="26">
    <w:p w:rsidR="00866405" w:rsidRPr="00A24EAA" w:rsidRDefault="00866405">
      <w:pPr>
        <w:pStyle w:val="FootnoteText"/>
      </w:pPr>
      <w:r>
        <w:rPr>
          <w:rStyle w:val="FootnoteReference"/>
        </w:rPr>
        <w:footnoteRef/>
      </w:r>
      <w:r>
        <w:tab/>
        <w:t xml:space="preserve">Regulamentul (UE) </w:t>
      </w:r>
      <w:r w:rsidRPr="00AC3842">
        <w:t>2024</w:t>
      </w:r>
      <w:r>
        <w:t>/</w:t>
      </w:r>
      <w:r w:rsidRPr="00AC3842">
        <w:t>1347</w:t>
      </w:r>
      <w:r>
        <w:t xml:space="preserve"> al Parlamentului European și al Consiliului din </w:t>
      </w:r>
      <w:r w:rsidRPr="00AC3842">
        <w:t>14</w:t>
      </w:r>
      <w:r>
        <w:t xml:space="preserve"> mai </w:t>
      </w:r>
      <w:r w:rsidRPr="00AC3842">
        <w:t>2024</w:t>
      </w:r>
      <w:r>
        <w:t xml:space="preserve"> privind standardele referitoare la condițiile pe care trebuie să le îndeplinească resortisanții țărilor terțe sau apatrizii pentru a putea beneficia de protecție internațională, la un statut uniform pentru refugiați sau pentru persoanele eligibile pentru protecție subsidiară și la conținutul protecției acordate, de modificare a Directivei </w:t>
      </w:r>
      <w:r w:rsidRPr="00AC3842">
        <w:t>2003</w:t>
      </w:r>
      <w:r>
        <w:t>/</w:t>
      </w:r>
      <w:r w:rsidRPr="00AC3842">
        <w:t>109</w:t>
      </w:r>
      <w:r>
        <w:t xml:space="preserve">/CE a Consiliului și de abrogare a Directivei </w:t>
      </w:r>
      <w:r w:rsidRPr="00AC3842">
        <w:t>2011</w:t>
      </w:r>
      <w:r>
        <w:t>/</w:t>
      </w:r>
      <w:r w:rsidRPr="00AC3842">
        <w:t>95</w:t>
      </w:r>
      <w:r>
        <w:t xml:space="preserve">/UE a Parlamentului European și a Consiliului (JO L, </w:t>
      </w:r>
      <w:r w:rsidRPr="00AC3842">
        <w:t>2024</w:t>
      </w:r>
      <w:r>
        <w:t>/</w:t>
      </w:r>
      <w:r w:rsidRPr="00AC3842">
        <w:t>1347</w:t>
      </w:r>
      <w:r>
        <w:t>, ELI:</w:t>
      </w:r>
      <w:r w:rsidRPr="00753018">
        <w:rPr>
          <w:i/>
        </w:rPr>
        <w:t xml:space="preserve"> </w:t>
      </w:r>
      <w:hyperlink r:id="rId43" w:tgtFrame="_blank" w:tooltip="Oferă acces la acest document prin identificatorul său uniform de resurse ELI." w:history="1">
        <w:r w:rsidRPr="00753018">
          <w:rPr>
            <w:rStyle w:val="Hyperlink"/>
            <w:i/>
          </w:rPr>
          <w:t>http://data.europa.eu/eli/reg/2024/1347/oj</w:t>
        </w:r>
      </w:hyperlink>
      <w:r w:rsidRPr="00753018">
        <w:rPr>
          <w:i/>
        </w:rPr>
        <w:t>).</w:t>
      </w:r>
      <w:r>
        <w:tab/>
      </w:r>
    </w:p>
  </w:footnote>
  <w:footnote w:id="27">
    <w:p w:rsidR="000F1D19" w:rsidRPr="000F1D19" w:rsidRDefault="000F1D19">
      <w:pPr>
        <w:pStyle w:val="FootnoteText"/>
      </w:pPr>
      <w:r>
        <w:rPr>
          <w:rStyle w:val="FootnoteReference"/>
        </w:rPr>
        <w:footnoteRef/>
      </w:r>
      <w:r>
        <w:tab/>
        <w:t xml:space="preserve">Regulamentul (UE) </w:t>
      </w:r>
      <w:r w:rsidRPr="00AC3842">
        <w:t>2024</w:t>
      </w:r>
      <w:r>
        <w:t>/</w:t>
      </w:r>
      <w:r w:rsidRPr="00AC3842">
        <w:t>1348</w:t>
      </w:r>
      <w:r>
        <w:t xml:space="preserve"> al Parlamentului European și al Consiliului din </w:t>
      </w:r>
      <w:r w:rsidRPr="00AC3842">
        <w:t>14</w:t>
      </w:r>
      <w:r>
        <w:t xml:space="preserve"> mai </w:t>
      </w:r>
      <w:r w:rsidRPr="00AC3842">
        <w:t>2024</w:t>
      </w:r>
      <w:r>
        <w:t xml:space="preserve"> de stabilire a unei proceduri comune în materie de protecție internațională în Uniune și de abrogare a Directivei </w:t>
      </w:r>
      <w:r w:rsidRPr="00AC3842">
        <w:t>2013</w:t>
      </w:r>
      <w:r>
        <w:t>/</w:t>
      </w:r>
      <w:r w:rsidRPr="00AC3842">
        <w:t>32</w:t>
      </w:r>
      <w:r>
        <w:t xml:space="preserve">/UE (JO L, </w:t>
      </w:r>
      <w:r w:rsidRPr="00AC3842">
        <w:t>2024</w:t>
      </w:r>
      <w:r>
        <w:t>/</w:t>
      </w:r>
      <w:r w:rsidRPr="00AC3842">
        <w:t>1348</w:t>
      </w:r>
      <w:r>
        <w:t>, ELI: http://data.europa.eu/eli/reg/</w:t>
      </w:r>
      <w:r w:rsidRPr="00AC3842">
        <w:t>2024</w:t>
      </w:r>
      <w:r>
        <w:t>/</w:t>
      </w:r>
      <w:r w:rsidRPr="00AC3842">
        <w:t>1348</w:t>
      </w:r>
      <w:r>
        <w:t>/oj)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46B" w:rsidRDefault="008E0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46B" w:rsidRDefault="008E0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C5051C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EEF6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FF0A68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2089E9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17"/>
  </w:num>
  <w:num w:numId="13">
    <w:abstractNumId w:val="7"/>
  </w:num>
  <w:num w:numId="14">
    <w:abstractNumId w:val="9"/>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 w:numId="25">
    <w:abstractNumId w:val="15"/>
  </w:num>
  <w:num w:numId="26">
    <w:abstractNumId w:val="8"/>
  </w:num>
  <w:num w:numId="27">
    <w:abstractNumId w:val="17"/>
  </w:num>
  <w:num w:numId="28">
    <w:abstractNumId w:val="7"/>
  </w:num>
  <w:num w:numId="29">
    <w:abstractNumId w:val="9"/>
  </w:num>
  <w:num w:numId="30">
    <w:abstractNumId w:val="10"/>
  </w:num>
  <w:num w:numId="31">
    <w:abstractNumId w:val="5"/>
  </w:num>
  <w:num w:numId="32">
    <w:abstractNumId w:val="16"/>
  </w:num>
  <w:num w:numId="33">
    <w:abstractNumId w:val="4"/>
  </w:num>
  <w:num w:numId="34">
    <w:abstractNumId w:val="11"/>
  </w:num>
  <w:num w:numId="35">
    <w:abstractNumId w:val="13"/>
  </w:num>
  <w:num w:numId="36">
    <w:abstractNumId w:val="14"/>
  </w:num>
  <w:num w:numId="37">
    <w:abstractNumId w:val="6"/>
  </w:num>
  <w:num w:numId="38">
    <w:abstractNumId w:val="12"/>
  </w:num>
  <w:num w:numId="39">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4:20: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232C0F9-CEBF-4C33-85A2-93F64881BACE"/>
    <w:docVar w:name="LW_COVERPAGE_TYPE" w:val="1"/>
    <w:docVar w:name="LW_CreatedUtc" w:val="2026-04-22T08:36:52.2521096Z"/>
    <w:docVar w:name="LW_CROSSREFERENCE" w:val="&lt;UNUSED&gt;"/>
    <w:docVar w:name="LW_DocType" w:val="COM"/>
    <w:docVar w:name="LW_EMISSION" w:val="12.5.2026"/>
    <w:docVar w:name="LW_EMISSION_ISODATE" w:val="2026-05-12"/>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16"/>
    <w:docVar w:name="LW_REF.II.NEW.CP_YEAR" w:val="2026"/>
    <w:docVar w:name="LW_REF.INST.NEW" w:val="COM"/>
    <w:docVar w:name="LW_REF.INST.NEW_ADOPTED" w:val="final"/>
    <w:docVar w:name="LW_REF.INST.NEW_TEXT" w:val="(2026) 2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p\u259?r\u539?ilor la Conven\u539?ia Consiliului Europei privind prevenirea \u537?i combaterea violen\u539?ei împotriva femeilor \u537?i a violen\u539?ei domestice, cu ocazia celei de a 20-a reuniuni, referitor la concluziile adresate unora dintre p\u259?r\u539?i privind punerea în aplicare de c\u259?tre acestea a conven\u539?iei men\u539?ionate \u537?i la alegerea membrilor Grupului de exper\u539?i în interven\u539?ia contra violen\u539?ei împotriva femeilor \u537?i a violen\u539?ei domestice, în ceea ce prive\u537?te aspectele legate de cooperarea judiciar\u259? în materie penal\u259? \u537?i în ceea ce prive\u537?te azilul \u537?i nereturnarea _x000b_"/>
    <w:docVar w:name="LW_TYPE.DOC.CP" w:val="DECIZIE A CONSILIULUI"/>
    <w:docVar w:name="LwApiVersions" w:val="LW4CoDe 1.24.5.0; LW 9.2, Build 20251112"/>
  </w:docVars>
  <w:rsids>
    <w:rsidRoot w:val="00CB1997"/>
    <w:rsid w:val="0003044D"/>
    <w:rsid w:val="000419DA"/>
    <w:rsid w:val="00043043"/>
    <w:rsid w:val="00043C71"/>
    <w:rsid w:val="00044B94"/>
    <w:rsid w:val="00044F39"/>
    <w:rsid w:val="00047D7A"/>
    <w:rsid w:val="000604F0"/>
    <w:rsid w:val="00060EF0"/>
    <w:rsid w:val="000706EF"/>
    <w:rsid w:val="00090F2E"/>
    <w:rsid w:val="00091BFC"/>
    <w:rsid w:val="000934E3"/>
    <w:rsid w:val="000A00B2"/>
    <w:rsid w:val="000B206B"/>
    <w:rsid w:val="000B620C"/>
    <w:rsid w:val="000B7034"/>
    <w:rsid w:val="000C4422"/>
    <w:rsid w:val="000D1AA8"/>
    <w:rsid w:val="000F1D19"/>
    <w:rsid w:val="000F5C7F"/>
    <w:rsid w:val="000F70D5"/>
    <w:rsid w:val="000F7FA2"/>
    <w:rsid w:val="00103469"/>
    <w:rsid w:val="001065F5"/>
    <w:rsid w:val="001238EF"/>
    <w:rsid w:val="00141377"/>
    <w:rsid w:val="00141F4A"/>
    <w:rsid w:val="001458A1"/>
    <w:rsid w:val="0016708F"/>
    <w:rsid w:val="00183E7C"/>
    <w:rsid w:val="00197613"/>
    <w:rsid w:val="001A7E57"/>
    <w:rsid w:val="001C2C5D"/>
    <w:rsid w:val="001C4A15"/>
    <w:rsid w:val="001E2AE1"/>
    <w:rsid w:val="001E73FE"/>
    <w:rsid w:val="001F062B"/>
    <w:rsid w:val="001F3BF5"/>
    <w:rsid w:val="001F4415"/>
    <w:rsid w:val="001F7E6D"/>
    <w:rsid w:val="00200848"/>
    <w:rsid w:val="00215167"/>
    <w:rsid w:val="00217D89"/>
    <w:rsid w:val="002219C2"/>
    <w:rsid w:val="00223A1A"/>
    <w:rsid w:val="00226C11"/>
    <w:rsid w:val="00230BD4"/>
    <w:rsid w:val="00233DC7"/>
    <w:rsid w:val="0024402E"/>
    <w:rsid w:val="00245BF7"/>
    <w:rsid w:val="00247779"/>
    <w:rsid w:val="0025443F"/>
    <w:rsid w:val="00257994"/>
    <w:rsid w:val="00262447"/>
    <w:rsid w:val="0026320E"/>
    <w:rsid w:val="00264006"/>
    <w:rsid w:val="00270A67"/>
    <w:rsid w:val="00285BEE"/>
    <w:rsid w:val="00293E14"/>
    <w:rsid w:val="0029533F"/>
    <w:rsid w:val="002A6939"/>
    <w:rsid w:val="002A7B35"/>
    <w:rsid w:val="002B30AF"/>
    <w:rsid w:val="002B58F1"/>
    <w:rsid w:val="002C323B"/>
    <w:rsid w:val="002D0C1F"/>
    <w:rsid w:val="002D4EC3"/>
    <w:rsid w:val="002F389D"/>
    <w:rsid w:val="002F7CA4"/>
    <w:rsid w:val="00303E4B"/>
    <w:rsid w:val="00311EF7"/>
    <w:rsid w:val="00317CB3"/>
    <w:rsid w:val="003243EF"/>
    <w:rsid w:val="0033344A"/>
    <w:rsid w:val="00336E11"/>
    <w:rsid w:val="00337C09"/>
    <w:rsid w:val="00337F88"/>
    <w:rsid w:val="003405F6"/>
    <w:rsid w:val="003425D1"/>
    <w:rsid w:val="003714BA"/>
    <w:rsid w:val="00396CE8"/>
    <w:rsid w:val="003A1976"/>
    <w:rsid w:val="003A25F4"/>
    <w:rsid w:val="003A68EB"/>
    <w:rsid w:val="003B2A0D"/>
    <w:rsid w:val="003B4FE5"/>
    <w:rsid w:val="003D0161"/>
    <w:rsid w:val="003D4558"/>
    <w:rsid w:val="003F3C0B"/>
    <w:rsid w:val="003F4CE5"/>
    <w:rsid w:val="004019A5"/>
    <w:rsid w:val="00411EAD"/>
    <w:rsid w:val="00415C41"/>
    <w:rsid w:val="004252A1"/>
    <w:rsid w:val="0042648E"/>
    <w:rsid w:val="00427749"/>
    <w:rsid w:val="0043384B"/>
    <w:rsid w:val="00436142"/>
    <w:rsid w:val="004368D4"/>
    <w:rsid w:val="00436FD0"/>
    <w:rsid w:val="004401CA"/>
    <w:rsid w:val="00450F9D"/>
    <w:rsid w:val="0045108D"/>
    <w:rsid w:val="00480965"/>
    <w:rsid w:val="00480E2A"/>
    <w:rsid w:val="0048248F"/>
    <w:rsid w:val="004846F4"/>
    <w:rsid w:val="004936D2"/>
    <w:rsid w:val="004A0F00"/>
    <w:rsid w:val="004A1198"/>
    <w:rsid w:val="004A3074"/>
    <w:rsid w:val="004C599D"/>
    <w:rsid w:val="004C78CD"/>
    <w:rsid w:val="004D2BC7"/>
    <w:rsid w:val="004D39E2"/>
    <w:rsid w:val="004D597E"/>
    <w:rsid w:val="004E4FDD"/>
    <w:rsid w:val="004F0942"/>
    <w:rsid w:val="004F2E69"/>
    <w:rsid w:val="00513B46"/>
    <w:rsid w:val="00520087"/>
    <w:rsid w:val="00521C89"/>
    <w:rsid w:val="00525C5C"/>
    <w:rsid w:val="0052786D"/>
    <w:rsid w:val="00527882"/>
    <w:rsid w:val="005413FA"/>
    <w:rsid w:val="0056106C"/>
    <w:rsid w:val="0056435F"/>
    <w:rsid w:val="00566D40"/>
    <w:rsid w:val="0058550E"/>
    <w:rsid w:val="005965F1"/>
    <w:rsid w:val="005A08D4"/>
    <w:rsid w:val="005B1EB6"/>
    <w:rsid w:val="005B21FB"/>
    <w:rsid w:val="005B6ACF"/>
    <w:rsid w:val="005B7C38"/>
    <w:rsid w:val="005C2BB7"/>
    <w:rsid w:val="005D0820"/>
    <w:rsid w:val="005D1F90"/>
    <w:rsid w:val="005D50BB"/>
    <w:rsid w:val="005D66EA"/>
    <w:rsid w:val="006056E6"/>
    <w:rsid w:val="006068DD"/>
    <w:rsid w:val="0060749C"/>
    <w:rsid w:val="00610535"/>
    <w:rsid w:val="006229D3"/>
    <w:rsid w:val="00626AFF"/>
    <w:rsid w:val="00626B13"/>
    <w:rsid w:val="0063235C"/>
    <w:rsid w:val="006354E3"/>
    <w:rsid w:val="006460A7"/>
    <w:rsid w:val="006542AB"/>
    <w:rsid w:val="00663287"/>
    <w:rsid w:val="006649DD"/>
    <w:rsid w:val="00665232"/>
    <w:rsid w:val="00666607"/>
    <w:rsid w:val="00680AA9"/>
    <w:rsid w:val="006810A8"/>
    <w:rsid w:val="006852B2"/>
    <w:rsid w:val="00690CB1"/>
    <w:rsid w:val="00697DBF"/>
    <w:rsid w:val="006A05FF"/>
    <w:rsid w:val="006D0C53"/>
    <w:rsid w:val="006D0FF4"/>
    <w:rsid w:val="006D3C73"/>
    <w:rsid w:val="006E5A42"/>
    <w:rsid w:val="006E681A"/>
    <w:rsid w:val="00702CD3"/>
    <w:rsid w:val="00712D44"/>
    <w:rsid w:val="007259E8"/>
    <w:rsid w:val="00726FDB"/>
    <w:rsid w:val="007274C3"/>
    <w:rsid w:val="00753018"/>
    <w:rsid w:val="00757D37"/>
    <w:rsid w:val="0077181F"/>
    <w:rsid w:val="00773331"/>
    <w:rsid w:val="00790958"/>
    <w:rsid w:val="007932EF"/>
    <w:rsid w:val="007967FE"/>
    <w:rsid w:val="007A138D"/>
    <w:rsid w:val="007A6A35"/>
    <w:rsid w:val="007A6E44"/>
    <w:rsid w:val="007B6052"/>
    <w:rsid w:val="007B696B"/>
    <w:rsid w:val="007C55C0"/>
    <w:rsid w:val="007C77B1"/>
    <w:rsid w:val="007D138D"/>
    <w:rsid w:val="007D3E2D"/>
    <w:rsid w:val="007E05B0"/>
    <w:rsid w:val="007E24AD"/>
    <w:rsid w:val="007E3A05"/>
    <w:rsid w:val="008129D7"/>
    <w:rsid w:val="00812CB5"/>
    <w:rsid w:val="00826174"/>
    <w:rsid w:val="008365C2"/>
    <w:rsid w:val="00837036"/>
    <w:rsid w:val="00846A7A"/>
    <w:rsid w:val="008522C4"/>
    <w:rsid w:val="00853EB7"/>
    <w:rsid w:val="00857674"/>
    <w:rsid w:val="00864F00"/>
    <w:rsid w:val="008651DE"/>
    <w:rsid w:val="00866405"/>
    <w:rsid w:val="00874CF3"/>
    <w:rsid w:val="00874D22"/>
    <w:rsid w:val="00883E7B"/>
    <w:rsid w:val="008928A5"/>
    <w:rsid w:val="008A025E"/>
    <w:rsid w:val="008A1CA3"/>
    <w:rsid w:val="008A28A2"/>
    <w:rsid w:val="008A2914"/>
    <w:rsid w:val="008B5EA7"/>
    <w:rsid w:val="008C1FE1"/>
    <w:rsid w:val="008D1B44"/>
    <w:rsid w:val="008D4FB7"/>
    <w:rsid w:val="008D640C"/>
    <w:rsid w:val="008D7778"/>
    <w:rsid w:val="008E046B"/>
    <w:rsid w:val="008E4D8E"/>
    <w:rsid w:val="008F1EFB"/>
    <w:rsid w:val="00902CA1"/>
    <w:rsid w:val="00906179"/>
    <w:rsid w:val="00910D1A"/>
    <w:rsid w:val="00923D3F"/>
    <w:rsid w:val="00924F42"/>
    <w:rsid w:val="009272B2"/>
    <w:rsid w:val="00953BFA"/>
    <w:rsid w:val="009660D8"/>
    <w:rsid w:val="00974F32"/>
    <w:rsid w:val="00983573"/>
    <w:rsid w:val="00985E7F"/>
    <w:rsid w:val="00986010"/>
    <w:rsid w:val="0099671D"/>
    <w:rsid w:val="009A080C"/>
    <w:rsid w:val="009B6BC2"/>
    <w:rsid w:val="009B7094"/>
    <w:rsid w:val="009D1869"/>
    <w:rsid w:val="009E2939"/>
    <w:rsid w:val="009E6F2B"/>
    <w:rsid w:val="009E71EB"/>
    <w:rsid w:val="009F112E"/>
    <w:rsid w:val="00A12828"/>
    <w:rsid w:val="00A1421B"/>
    <w:rsid w:val="00A146DF"/>
    <w:rsid w:val="00A15782"/>
    <w:rsid w:val="00A24EAA"/>
    <w:rsid w:val="00A30DC5"/>
    <w:rsid w:val="00A32229"/>
    <w:rsid w:val="00A323E7"/>
    <w:rsid w:val="00A3714C"/>
    <w:rsid w:val="00A3764E"/>
    <w:rsid w:val="00A37BCD"/>
    <w:rsid w:val="00A44936"/>
    <w:rsid w:val="00A52025"/>
    <w:rsid w:val="00A56262"/>
    <w:rsid w:val="00A61F4C"/>
    <w:rsid w:val="00A71688"/>
    <w:rsid w:val="00AA601C"/>
    <w:rsid w:val="00AC3842"/>
    <w:rsid w:val="00AD0465"/>
    <w:rsid w:val="00AD2154"/>
    <w:rsid w:val="00AD7D4C"/>
    <w:rsid w:val="00AE10E2"/>
    <w:rsid w:val="00AE2A42"/>
    <w:rsid w:val="00AF1F14"/>
    <w:rsid w:val="00AF452D"/>
    <w:rsid w:val="00B027F2"/>
    <w:rsid w:val="00B11DC2"/>
    <w:rsid w:val="00B2190D"/>
    <w:rsid w:val="00B30DF4"/>
    <w:rsid w:val="00B33838"/>
    <w:rsid w:val="00B41C0B"/>
    <w:rsid w:val="00B41EE4"/>
    <w:rsid w:val="00B423D3"/>
    <w:rsid w:val="00B47325"/>
    <w:rsid w:val="00B47F92"/>
    <w:rsid w:val="00B65488"/>
    <w:rsid w:val="00B869B4"/>
    <w:rsid w:val="00B90472"/>
    <w:rsid w:val="00BA1071"/>
    <w:rsid w:val="00BA745F"/>
    <w:rsid w:val="00BC2C40"/>
    <w:rsid w:val="00BD0198"/>
    <w:rsid w:val="00BD0A3F"/>
    <w:rsid w:val="00BD4B12"/>
    <w:rsid w:val="00BD7967"/>
    <w:rsid w:val="00BE0856"/>
    <w:rsid w:val="00BE16E4"/>
    <w:rsid w:val="00BE5B89"/>
    <w:rsid w:val="00BF1534"/>
    <w:rsid w:val="00BF16FB"/>
    <w:rsid w:val="00BF4BEB"/>
    <w:rsid w:val="00BF5EE2"/>
    <w:rsid w:val="00BF64BB"/>
    <w:rsid w:val="00C01F25"/>
    <w:rsid w:val="00C03E51"/>
    <w:rsid w:val="00C116EE"/>
    <w:rsid w:val="00C12301"/>
    <w:rsid w:val="00C24264"/>
    <w:rsid w:val="00C3175A"/>
    <w:rsid w:val="00C45252"/>
    <w:rsid w:val="00C60EE4"/>
    <w:rsid w:val="00C83270"/>
    <w:rsid w:val="00C9167F"/>
    <w:rsid w:val="00CA28EB"/>
    <w:rsid w:val="00CA47EC"/>
    <w:rsid w:val="00CB1997"/>
    <w:rsid w:val="00CB650B"/>
    <w:rsid w:val="00CD2874"/>
    <w:rsid w:val="00CD3E89"/>
    <w:rsid w:val="00CD6353"/>
    <w:rsid w:val="00CE7556"/>
    <w:rsid w:val="00CF6EFE"/>
    <w:rsid w:val="00D17926"/>
    <w:rsid w:val="00D20381"/>
    <w:rsid w:val="00D20BB6"/>
    <w:rsid w:val="00D2156D"/>
    <w:rsid w:val="00D27AD4"/>
    <w:rsid w:val="00D46E7A"/>
    <w:rsid w:val="00D51990"/>
    <w:rsid w:val="00D5471B"/>
    <w:rsid w:val="00D616F4"/>
    <w:rsid w:val="00D65D6C"/>
    <w:rsid w:val="00D75F08"/>
    <w:rsid w:val="00D83B86"/>
    <w:rsid w:val="00DA2781"/>
    <w:rsid w:val="00DC0BA6"/>
    <w:rsid w:val="00DC5114"/>
    <w:rsid w:val="00DD0C49"/>
    <w:rsid w:val="00DD17C3"/>
    <w:rsid w:val="00DE097B"/>
    <w:rsid w:val="00DE5922"/>
    <w:rsid w:val="00E0115A"/>
    <w:rsid w:val="00E31BFB"/>
    <w:rsid w:val="00E42BE4"/>
    <w:rsid w:val="00E43233"/>
    <w:rsid w:val="00E448B9"/>
    <w:rsid w:val="00E523FB"/>
    <w:rsid w:val="00E524CF"/>
    <w:rsid w:val="00E63E55"/>
    <w:rsid w:val="00E65459"/>
    <w:rsid w:val="00E664ED"/>
    <w:rsid w:val="00E7663B"/>
    <w:rsid w:val="00E94415"/>
    <w:rsid w:val="00E94816"/>
    <w:rsid w:val="00E95C01"/>
    <w:rsid w:val="00E965C3"/>
    <w:rsid w:val="00E9756B"/>
    <w:rsid w:val="00EB7819"/>
    <w:rsid w:val="00EE218D"/>
    <w:rsid w:val="00EE2334"/>
    <w:rsid w:val="00EF0E60"/>
    <w:rsid w:val="00EF274C"/>
    <w:rsid w:val="00F42EEF"/>
    <w:rsid w:val="00F442F9"/>
    <w:rsid w:val="00F53890"/>
    <w:rsid w:val="00F70A7C"/>
    <w:rsid w:val="00F72E07"/>
    <w:rsid w:val="00F80E2A"/>
    <w:rsid w:val="00F9029A"/>
    <w:rsid w:val="00FA2829"/>
    <w:rsid w:val="00FB3062"/>
    <w:rsid w:val="00FC2211"/>
    <w:rsid w:val="00FC38F8"/>
    <w:rsid w:val="00FD3338"/>
    <w:rsid w:val="00FF57C9"/>
    <w:rsid w:val="00FF6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3F2CAA9-BEBA-416D-AB43-5F75EE87E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415C41"/>
    <w:pPr>
      <w:spacing w:after="0" w:line="247" w:lineRule="auto"/>
      <w:ind w:left="720" w:right="89" w:hanging="720"/>
      <w:jc w:val="both"/>
    </w:pPr>
    <w:rPr>
      <w:rFonts w:ascii="Times New Roman" w:eastAsia="Times New Roman" w:hAnsi="Times New Roman" w:cs="Times New Roman"/>
      <w:color w:val="000000"/>
      <w:kern w:val="2"/>
      <w:sz w:val="20"/>
      <w:szCs w:val="24"/>
      <w:lang w:eastAsia="en-IE"/>
      <w14:ligatures w14:val="standardContextual"/>
    </w:rPr>
  </w:style>
  <w:style w:type="character" w:customStyle="1" w:styleId="footnotedescriptionChar">
    <w:name w:val="footnote description Char"/>
    <w:link w:val="footnotedescription"/>
    <w:rsid w:val="00415C41"/>
    <w:rPr>
      <w:rFonts w:ascii="Times New Roman" w:eastAsia="Times New Roman" w:hAnsi="Times New Roman" w:cs="Times New Roman"/>
      <w:color w:val="000000"/>
      <w:kern w:val="2"/>
      <w:sz w:val="20"/>
      <w:szCs w:val="24"/>
      <w:lang w:val="ro-RO" w:eastAsia="en-IE"/>
      <w14:ligatures w14:val="standardContextual"/>
    </w:rPr>
  </w:style>
  <w:style w:type="character" w:customStyle="1" w:styleId="footnotemark">
    <w:name w:val="footnote mark"/>
    <w:hidden/>
    <w:rsid w:val="00415C41"/>
    <w:rPr>
      <w:rFonts w:ascii="Times New Roman" w:eastAsia="Times New Roman" w:hAnsi="Times New Roman" w:cs="Times New Roman"/>
      <w:color w:val="000000"/>
      <w:sz w:val="20"/>
      <w:vertAlign w:val="superscript"/>
    </w:rPr>
  </w:style>
  <w:style w:type="character" w:styleId="Hyperlink">
    <w:name w:val="Hyperlink"/>
    <w:basedOn w:val="DefaultParagraphFont"/>
    <w:uiPriority w:val="99"/>
    <w:unhideWhenUsed/>
    <w:rsid w:val="001458A1"/>
    <w:rPr>
      <w:color w:val="0000FF" w:themeColor="hyperlink"/>
      <w:u w:val="single"/>
    </w:rPr>
  </w:style>
  <w:style w:type="character" w:customStyle="1" w:styleId="UnresolvedMention">
    <w:name w:val="Unresolved Mention"/>
    <w:basedOn w:val="DefaultParagraphFont"/>
    <w:uiPriority w:val="99"/>
    <w:semiHidden/>
    <w:unhideWhenUsed/>
    <w:rsid w:val="001458A1"/>
    <w:rPr>
      <w:color w:val="605E5C"/>
      <w:shd w:val="clear" w:color="auto" w:fill="E1DFDD"/>
    </w:rPr>
  </w:style>
  <w:style w:type="paragraph" w:styleId="ListParagraph">
    <w:name w:val="List Paragraph"/>
    <w:aliases w:val="Akapit z listą BS,Colorful List - Accent 11,Listenabsatz"/>
    <w:basedOn w:val="Normal"/>
    <w:link w:val="ListParagraphChar"/>
    <w:uiPriority w:val="34"/>
    <w:qFormat/>
    <w:rsid w:val="00436142"/>
    <w:pPr>
      <w:spacing w:before="0" w:after="0"/>
      <w:ind w:left="720"/>
      <w:contextualSpacing/>
      <w:jc w:val="left"/>
    </w:pPr>
    <w:rPr>
      <w:rFonts w:ascii="Arial" w:eastAsia="Times New Roman" w:hAnsi="Arial" w:cs="Arial"/>
      <w:sz w:val="22"/>
      <w:lang w:eastAsia="en-GB"/>
    </w:rPr>
  </w:style>
  <w:style w:type="character" w:customStyle="1" w:styleId="ListParagraphChar">
    <w:name w:val="List Paragraph Char"/>
    <w:aliases w:val="Akapit z listą BS Char,Colorful List - Accent 11 Char,Listenabsatz Char"/>
    <w:link w:val="ListParagraph"/>
    <w:uiPriority w:val="34"/>
    <w:locked/>
    <w:rsid w:val="00436142"/>
    <w:rPr>
      <w:rFonts w:ascii="Arial" w:eastAsia="Times New Roman" w:hAnsi="Arial" w:cs="Arial"/>
      <w:lang w:val="ro-RO" w:eastAsia="en-GB"/>
    </w:rPr>
  </w:style>
  <w:style w:type="paragraph" w:styleId="ListBullet">
    <w:name w:val="List Bullet"/>
    <w:basedOn w:val="Normal"/>
    <w:uiPriority w:val="99"/>
    <w:semiHidden/>
    <w:unhideWhenUsed/>
    <w:rsid w:val="00C60EE4"/>
    <w:pPr>
      <w:numPr>
        <w:numId w:val="1"/>
      </w:numPr>
      <w:contextualSpacing/>
    </w:pPr>
  </w:style>
  <w:style w:type="paragraph" w:styleId="ListBullet2">
    <w:name w:val="List Bullet 2"/>
    <w:basedOn w:val="Normal"/>
    <w:uiPriority w:val="99"/>
    <w:semiHidden/>
    <w:unhideWhenUsed/>
    <w:rsid w:val="00C60EE4"/>
    <w:pPr>
      <w:numPr>
        <w:numId w:val="2"/>
      </w:numPr>
      <w:contextualSpacing/>
    </w:pPr>
  </w:style>
  <w:style w:type="paragraph" w:styleId="ListBullet3">
    <w:name w:val="List Bullet 3"/>
    <w:basedOn w:val="Normal"/>
    <w:uiPriority w:val="99"/>
    <w:semiHidden/>
    <w:unhideWhenUsed/>
    <w:rsid w:val="00C60EE4"/>
    <w:pPr>
      <w:numPr>
        <w:numId w:val="3"/>
      </w:numPr>
      <w:contextualSpacing/>
    </w:pPr>
  </w:style>
  <w:style w:type="paragraph" w:styleId="ListBullet4">
    <w:name w:val="List Bullet 4"/>
    <w:basedOn w:val="Normal"/>
    <w:uiPriority w:val="99"/>
    <w:semiHidden/>
    <w:unhideWhenUsed/>
    <w:rsid w:val="00C60EE4"/>
    <w:pPr>
      <w:numPr>
        <w:numId w:val="4"/>
      </w:numPr>
      <w:contextualSpacing/>
    </w:pPr>
  </w:style>
  <w:style w:type="paragraph" w:styleId="Revision">
    <w:name w:val="Revision"/>
    <w:hidden/>
    <w:uiPriority w:val="99"/>
    <w:semiHidden/>
    <w:rsid w:val="003405F6"/>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3405F6"/>
    <w:rPr>
      <w:sz w:val="16"/>
      <w:szCs w:val="16"/>
    </w:rPr>
  </w:style>
  <w:style w:type="paragraph" w:styleId="CommentText">
    <w:name w:val="annotation text"/>
    <w:basedOn w:val="Normal"/>
    <w:link w:val="CommentTextChar"/>
    <w:uiPriority w:val="99"/>
    <w:unhideWhenUsed/>
    <w:rsid w:val="003405F6"/>
    <w:rPr>
      <w:sz w:val="20"/>
      <w:szCs w:val="20"/>
    </w:rPr>
  </w:style>
  <w:style w:type="character" w:customStyle="1" w:styleId="CommentTextChar">
    <w:name w:val="Comment Text Char"/>
    <w:basedOn w:val="DefaultParagraphFont"/>
    <w:link w:val="CommentText"/>
    <w:uiPriority w:val="99"/>
    <w:rsid w:val="003405F6"/>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405F6"/>
    <w:rPr>
      <w:b/>
      <w:bCs/>
    </w:rPr>
  </w:style>
  <w:style w:type="character" w:customStyle="1" w:styleId="CommentSubjectChar">
    <w:name w:val="Comment Subject Char"/>
    <w:basedOn w:val="CommentTextChar"/>
    <w:link w:val="CommentSubject"/>
    <w:uiPriority w:val="99"/>
    <w:semiHidden/>
    <w:rsid w:val="003405F6"/>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sid w:val="007967FE"/>
    <w:rPr>
      <w:color w:val="800080" w:themeColor="followedHyperlink"/>
      <w:u w:val="single"/>
    </w:rPr>
  </w:style>
  <w:style w:type="character" w:styleId="Strong">
    <w:name w:val="Strong"/>
    <w:basedOn w:val="DefaultParagraphFont"/>
    <w:uiPriority w:val="22"/>
    <w:qFormat/>
    <w:rsid w:val="00AD7D4C"/>
    <w:rPr>
      <w:b/>
      <w:bCs/>
    </w:rPr>
  </w:style>
  <w:style w:type="character" w:customStyle="1" w:styleId="HeaderChar">
    <w:name w:val="Header Char"/>
    <w:basedOn w:val="DefaultParagraphFont"/>
    <w:link w:val="Header"/>
    <w:uiPriority w:val="99"/>
    <w:rsid w:val="008E046B"/>
    <w:rPr>
      <w:rFonts w:ascii="Times New Roman" w:hAnsi="Times New Roman" w:cs="Times New Roman"/>
      <w:sz w:val="24"/>
      <w:lang w:val="ro-RO"/>
    </w:rPr>
  </w:style>
  <w:style w:type="character" w:customStyle="1" w:styleId="FooterChar">
    <w:name w:val="Footer Char"/>
    <w:basedOn w:val="DefaultParagraphFont"/>
    <w:link w:val="Footer"/>
    <w:uiPriority w:val="99"/>
    <w:rsid w:val="008E046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E046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E046B"/>
    <w:pPr>
      <w:spacing w:before="0"/>
      <w:jc w:val="right"/>
    </w:pPr>
    <w:rPr>
      <w:sz w:val="28"/>
    </w:rPr>
  </w:style>
  <w:style w:type="paragraph" w:customStyle="1" w:styleId="FooterSensitivity">
    <w:name w:val="Footer Sensitivity"/>
    <w:basedOn w:val="Normal"/>
    <w:rsid w:val="008E046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E046B"/>
    <w:pPr>
      <w:tabs>
        <w:tab w:val="center" w:pos="4535"/>
        <w:tab w:val="right" w:pos="9071"/>
      </w:tabs>
      <w:spacing w:before="0"/>
    </w:pPr>
  </w:style>
  <w:style w:type="paragraph" w:customStyle="1" w:styleId="HeaderLandscape">
    <w:name w:val="HeaderLandscape"/>
    <w:basedOn w:val="Normal"/>
    <w:rsid w:val="008E046B"/>
    <w:pPr>
      <w:tabs>
        <w:tab w:val="center" w:pos="7285"/>
        <w:tab w:val="right" w:pos="14003"/>
      </w:tabs>
      <w:spacing w:before="0"/>
    </w:pPr>
  </w:style>
  <w:style w:type="paragraph" w:styleId="Footer">
    <w:name w:val="footer"/>
    <w:basedOn w:val="Normal"/>
    <w:link w:val="FooterChar"/>
    <w:uiPriority w:val="99"/>
    <w:unhideWhenUsed/>
    <w:rsid w:val="008E046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E046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3410">
      <w:bodyDiv w:val="1"/>
      <w:marLeft w:val="0"/>
      <w:marRight w:val="0"/>
      <w:marTop w:val="0"/>
      <w:marBottom w:val="0"/>
      <w:divBdr>
        <w:top w:val="none" w:sz="0" w:space="0" w:color="auto"/>
        <w:left w:val="none" w:sz="0" w:space="0" w:color="auto"/>
        <w:bottom w:val="none" w:sz="0" w:space="0" w:color="auto"/>
        <w:right w:val="none" w:sz="0" w:space="0" w:color="auto"/>
      </w:divBdr>
    </w:div>
    <w:div w:id="79838670">
      <w:bodyDiv w:val="1"/>
      <w:marLeft w:val="0"/>
      <w:marRight w:val="0"/>
      <w:marTop w:val="0"/>
      <w:marBottom w:val="0"/>
      <w:divBdr>
        <w:top w:val="none" w:sz="0" w:space="0" w:color="auto"/>
        <w:left w:val="none" w:sz="0" w:space="0" w:color="auto"/>
        <w:bottom w:val="none" w:sz="0" w:space="0" w:color="auto"/>
        <w:right w:val="none" w:sz="0" w:space="0" w:color="auto"/>
      </w:divBdr>
    </w:div>
    <w:div w:id="100344837">
      <w:bodyDiv w:val="1"/>
      <w:marLeft w:val="0"/>
      <w:marRight w:val="0"/>
      <w:marTop w:val="0"/>
      <w:marBottom w:val="0"/>
      <w:divBdr>
        <w:top w:val="none" w:sz="0" w:space="0" w:color="auto"/>
        <w:left w:val="none" w:sz="0" w:space="0" w:color="auto"/>
        <w:bottom w:val="none" w:sz="0" w:space="0" w:color="auto"/>
        <w:right w:val="none" w:sz="0" w:space="0" w:color="auto"/>
      </w:divBdr>
    </w:div>
    <w:div w:id="127668472">
      <w:bodyDiv w:val="1"/>
      <w:marLeft w:val="0"/>
      <w:marRight w:val="0"/>
      <w:marTop w:val="0"/>
      <w:marBottom w:val="0"/>
      <w:divBdr>
        <w:top w:val="none" w:sz="0" w:space="0" w:color="auto"/>
        <w:left w:val="none" w:sz="0" w:space="0" w:color="auto"/>
        <w:bottom w:val="none" w:sz="0" w:space="0" w:color="auto"/>
        <w:right w:val="none" w:sz="0" w:space="0" w:color="auto"/>
      </w:divBdr>
    </w:div>
    <w:div w:id="166021642">
      <w:bodyDiv w:val="1"/>
      <w:marLeft w:val="0"/>
      <w:marRight w:val="0"/>
      <w:marTop w:val="0"/>
      <w:marBottom w:val="0"/>
      <w:divBdr>
        <w:top w:val="none" w:sz="0" w:space="0" w:color="auto"/>
        <w:left w:val="none" w:sz="0" w:space="0" w:color="auto"/>
        <w:bottom w:val="none" w:sz="0" w:space="0" w:color="auto"/>
        <w:right w:val="none" w:sz="0" w:space="0" w:color="auto"/>
      </w:divBdr>
    </w:div>
    <w:div w:id="173964170">
      <w:bodyDiv w:val="1"/>
      <w:marLeft w:val="0"/>
      <w:marRight w:val="0"/>
      <w:marTop w:val="0"/>
      <w:marBottom w:val="0"/>
      <w:divBdr>
        <w:top w:val="none" w:sz="0" w:space="0" w:color="auto"/>
        <w:left w:val="none" w:sz="0" w:space="0" w:color="auto"/>
        <w:bottom w:val="none" w:sz="0" w:space="0" w:color="auto"/>
        <w:right w:val="none" w:sz="0" w:space="0" w:color="auto"/>
      </w:divBdr>
    </w:div>
    <w:div w:id="208416698">
      <w:bodyDiv w:val="1"/>
      <w:marLeft w:val="0"/>
      <w:marRight w:val="0"/>
      <w:marTop w:val="0"/>
      <w:marBottom w:val="0"/>
      <w:divBdr>
        <w:top w:val="none" w:sz="0" w:space="0" w:color="auto"/>
        <w:left w:val="none" w:sz="0" w:space="0" w:color="auto"/>
        <w:bottom w:val="none" w:sz="0" w:space="0" w:color="auto"/>
        <w:right w:val="none" w:sz="0" w:space="0" w:color="auto"/>
      </w:divBdr>
    </w:div>
    <w:div w:id="215506606">
      <w:bodyDiv w:val="1"/>
      <w:marLeft w:val="0"/>
      <w:marRight w:val="0"/>
      <w:marTop w:val="0"/>
      <w:marBottom w:val="0"/>
      <w:divBdr>
        <w:top w:val="none" w:sz="0" w:space="0" w:color="auto"/>
        <w:left w:val="none" w:sz="0" w:space="0" w:color="auto"/>
        <w:bottom w:val="none" w:sz="0" w:space="0" w:color="auto"/>
        <w:right w:val="none" w:sz="0" w:space="0" w:color="auto"/>
      </w:divBdr>
    </w:div>
    <w:div w:id="371534838">
      <w:bodyDiv w:val="1"/>
      <w:marLeft w:val="0"/>
      <w:marRight w:val="0"/>
      <w:marTop w:val="0"/>
      <w:marBottom w:val="0"/>
      <w:divBdr>
        <w:top w:val="none" w:sz="0" w:space="0" w:color="auto"/>
        <w:left w:val="none" w:sz="0" w:space="0" w:color="auto"/>
        <w:bottom w:val="none" w:sz="0" w:space="0" w:color="auto"/>
        <w:right w:val="none" w:sz="0" w:space="0" w:color="auto"/>
      </w:divBdr>
    </w:div>
    <w:div w:id="412508186">
      <w:bodyDiv w:val="1"/>
      <w:marLeft w:val="0"/>
      <w:marRight w:val="0"/>
      <w:marTop w:val="0"/>
      <w:marBottom w:val="0"/>
      <w:divBdr>
        <w:top w:val="none" w:sz="0" w:space="0" w:color="auto"/>
        <w:left w:val="none" w:sz="0" w:space="0" w:color="auto"/>
        <w:bottom w:val="none" w:sz="0" w:space="0" w:color="auto"/>
        <w:right w:val="none" w:sz="0" w:space="0" w:color="auto"/>
      </w:divBdr>
    </w:div>
    <w:div w:id="609319180">
      <w:bodyDiv w:val="1"/>
      <w:marLeft w:val="0"/>
      <w:marRight w:val="0"/>
      <w:marTop w:val="0"/>
      <w:marBottom w:val="0"/>
      <w:divBdr>
        <w:top w:val="none" w:sz="0" w:space="0" w:color="auto"/>
        <w:left w:val="none" w:sz="0" w:space="0" w:color="auto"/>
        <w:bottom w:val="none" w:sz="0" w:space="0" w:color="auto"/>
        <w:right w:val="none" w:sz="0" w:space="0" w:color="auto"/>
      </w:divBdr>
    </w:div>
    <w:div w:id="622157002">
      <w:bodyDiv w:val="1"/>
      <w:marLeft w:val="0"/>
      <w:marRight w:val="0"/>
      <w:marTop w:val="0"/>
      <w:marBottom w:val="0"/>
      <w:divBdr>
        <w:top w:val="none" w:sz="0" w:space="0" w:color="auto"/>
        <w:left w:val="none" w:sz="0" w:space="0" w:color="auto"/>
        <w:bottom w:val="none" w:sz="0" w:space="0" w:color="auto"/>
        <w:right w:val="none" w:sz="0" w:space="0" w:color="auto"/>
      </w:divBdr>
    </w:div>
    <w:div w:id="719088219">
      <w:bodyDiv w:val="1"/>
      <w:marLeft w:val="0"/>
      <w:marRight w:val="0"/>
      <w:marTop w:val="0"/>
      <w:marBottom w:val="0"/>
      <w:divBdr>
        <w:top w:val="none" w:sz="0" w:space="0" w:color="auto"/>
        <w:left w:val="none" w:sz="0" w:space="0" w:color="auto"/>
        <w:bottom w:val="none" w:sz="0" w:space="0" w:color="auto"/>
        <w:right w:val="none" w:sz="0" w:space="0" w:color="auto"/>
      </w:divBdr>
    </w:div>
    <w:div w:id="795954429">
      <w:bodyDiv w:val="1"/>
      <w:marLeft w:val="0"/>
      <w:marRight w:val="0"/>
      <w:marTop w:val="0"/>
      <w:marBottom w:val="0"/>
      <w:divBdr>
        <w:top w:val="none" w:sz="0" w:space="0" w:color="auto"/>
        <w:left w:val="none" w:sz="0" w:space="0" w:color="auto"/>
        <w:bottom w:val="none" w:sz="0" w:space="0" w:color="auto"/>
        <w:right w:val="none" w:sz="0" w:space="0" w:color="auto"/>
      </w:divBdr>
    </w:div>
    <w:div w:id="802650876">
      <w:bodyDiv w:val="1"/>
      <w:marLeft w:val="0"/>
      <w:marRight w:val="0"/>
      <w:marTop w:val="0"/>
      <w:marBottom w:val="0"/>
      <w:divBdr>
        <w:top w:val="none" w:sz="0" w:space="0" w:color="auto"/>
        <w:left w:val="none" w:sz="0" w:space="0" w:color="auto"/>
        <w:bottom w:val="none" w:sz="0" w:space="0" w:color="auto"/>
        <w:right w:val="none" w:sz="0" w:space="0" w:color="auto"/>
      </w:divBdr>
    </w:div>
    <w:div w:id="816996051">
      <w:bodyDiv w:val="1"/>
      <w:marLeft w:val="0"/>
      <w:marRight w:val="0"/>
      <w:marTop w:val="0"/>
      <w:marBottom w:val="0"/>
      <w:divBdr>
        <w:top w:val="none" w:sz="0" w:space="0" w:color="auto"/>
        <w:left w:val="none" w:sz="0" w:space="0" w:color="auto"/>
        <w:bottom w:val="none" w:sz="0" w:space="0" w:color="auto"/>
        <w:right w:val="none" w:sz="0" w:space="0" w:color="auto"/>
      </w:divBdr>
    </w:div>
    <w:div w:id="941113619">
      <w:bodyDiv w:val="1"/>
      <w:marLeft w:val="0"/>
      <w:marRight w:val="0"/>
      <w:marTop w:val="0"/>
      <w:marBottom w:val="0"/>
      <w:divBdr>
        <w:top w:val="none" w:sz="0" w:space="0" w:color="auto"/>
        <w:left w:val="none" w:sz="0" w:space="0" w:color="auto"/>
        <w:bottom w:val="none" w:sz="0" w:space="0" w:color="auto"/>
        <w:right w:val="none" w:sz="0" w:space="0" w:color="auto"/>
      </w:divBdr>
    </w:div>
    <w:div w:id="965742671">
      <w:bodyDiv w:val="1"/>
      <w:marLeft w:val="0"/>
      <w:marRight w:val="0"/>
      <w:marTop w:val="0"/>
      <w:marBottom w:val="0"/>
      <w:divBdr>
        <w:top w:val="none" w:sz="0" w:space="0" w:color="auto"/>
        <w:left w:val="none" w:sz="0" w:space="0" w:color="auto"/>
        <w:bottom w:val="none" w:sz="0" w:space="0" w:color="auto"/>
        <w:right w:val="none" w:sz="0" w:space="0" w:color="auto"/>
      </w:divBdr>
    </w:div>
    <w:div w:id="994142312">
      <w:bodyDiv w:val="1"/>
      <w:marLeft w:val="0"/>
      <w:marRight w:val="0"/>
      <w:marTop w:val="0"/>
      <w:marBottom w:val="0"/>
      <w:divBdr>
        <w:top w:val="none" w:sz="0" w:space="0" w:color="auto"/>
        <w:left w:val="none" w:sz="0" w:space="0" w:color="auto"/>
        <w:bottom w:val="none" w:sz="0" w:space="0" w:color="auto"/>
        <w:right w:val="none" w:sz="0" w:space="0" w:color="auto"/>
      </w:divBdr>
    </w:div>
    <w:div w:id="1043596581">
      <w:bodyDiv w:val="1"/>
      <w:marLeft w:val="0"/>
      <w:marRight w:val="0"/>
      <w:marTop w:val="0"/>
      <w:marBottom w:val="0"/>
      <w:divBdr>
        <w:top w:val="none" w:sz="0" w:space="0" w:color="auto"/>
        <w:left w:val="none" w:sz="0" w:space="0" w:color="auto"/>
        <w:bottom w:val="none" w:sz="0" w:space="0" w:color="auto"/>
        <w:right w:val="none" w:sz="0" w:space="0" w:color="auto"/>
      </w:divBdr>
    </w:div>
    <w:div w:id="1075206234">
      <w:bodyDiv w:val="1"/>
      <w:marLeft w:val="0"/>
      <w:marRight w:val="0"/>
      <w:marTop w:val="0"/>
      <w:marBottom w:val="0"/>
      <w:divBdr>
        <w:top w:val="none" w:sz="0" w:space="0" w:color="auto"/>
        <w:left w:val="none" w:sz="0" w:space="0" w:color="auto"/>
        <w:bottom w:val="none" w:sz="0" w:space="0" w:color="auto"/>
        <w:right w:val="none" w:sz="0" w:space="0" w:color="auto"/>
      </w:divBdr>
    </w:div>
    <w:div w:id="1268083003">
      <w:bodyDiv w:val="1"/>
      <w:marLeft w:val="0"/>
      <w:marRight w:val="0"/>
      <w:marTop w:val="0"/>
      <w:marBottom w:val="0"/>
      <w:divBdr>
        <w:top w:val="none" w:sz="0" w:space="0" w:color="auto"/>
        <w:left w:val="none" w:sz="0" w:space="0" w:color="auto"/>
        <w:bottom w:val="none" w:sz="0" w:space="0" w:color="auto"/>
        <w:right w:val="none" w:sz="0" w:space="0" w:color="auto"/>
      </w:divBdr>
    </w:div>
    <w:div w:id="1315184192">
      <w:bodyDiv w:val="1"/>
      <w:marLeft w:val="0"/>
      <w:marRight w:val="0"/>
      <w:marTop w:val="0"/>
      <w:marBottom w:val="0"/>
      <w:divBdr>
        <w:top w:val="none" w:sz="0" w:space="0" w:color="auto"/>
        <w:left w:val="none" w:sz="0" w:space="0" w:color="auto"/>
        <w:bottom w:val="none" w:sz="0" w:space="0" w:color="auto"/>
        <w:right w:val="none" w:sz="0" w:space="0" w:color="auto"/>
      </w:divBdr>
    </w:div>
    <w:div w:id="1337077195">
      <w:bodyDiv w:val="1"/>
      <w:marLeft w:val="0"/>
      <w:marRight w:val="0"/>
      <w:marTop w:val="0"/>
      <w:marBottom w:val="0"/>
      <w:divBdr>
        <w:top w:val="none" w:sz="0" w:space="0" w:color="auto"/>
        <w:left w:val="none" w:sz="0" w:space="0" w:color="auto"/>
        <w:bottom w:val="none" w:sz="0" w:space="0" w:color="auto"/>
        <w:right w:val="none" w:sz="0" w:space="0" w:color="auto"/>
      </w:divBdr>
    </w:div>
    <w:div w:id="1370833340">
      <w:bodyDiv w:val="1"/>
      <w:marLeft w:val="0"/>
      <w:marRight w:val="0"/>
      <w:marTop w:val="0"/>
      <w:marBottom w:val="0"/>
      <w:divBdr>
        <w:top w:val="none" w:sz="0" w:space="0" w:color="auto"/>
        <w:left w:val="none" w:sz="0" w:space="0" w:color="auto"/>
        <w:bottom w:val="none" w:sz="0" w:space="0" w:color="auto"/>
        <w:right w:val="none" w:sz="0" w:space="0" w:color="auto"/>
      </w:divBdr>
    </w:div>
    <w:div w:id="1405032089">
      <w:bodyDiv w:val="1"/>
      <w:marLeft w:val="0"/>
      <w:marRight w:val="0"/>
      <w:marTop w:val="0"/>
      <w:marBottom w:val="0"/>
      <w:divBdr>
        <w:top w:val="none" w:sz="0" w:space="0" w:color="auto"/>
        <w:left w:val="none" w:sz="0" w:space="0" w:color="auto"/>
        <w:bottom w:val="none" w:sz="0" w:space="0" w:color="auto"/>
        <w:right w:val="none" w:sz="0" w:space="0" w:color="auto"/>
      </w:divBdr>
    </w:div>
    <w:div w:id="1601447824">
      <w:bodyDiv w:val="1"/>
      <w:marLeft w:val="0"/>
      <w:marRight w:val="0"/>
      <w:marTop w:val="0"/>
      <w:marBottom w:val="0"/>
      <w:divBdr>
        <w:top w:val="none" w:sz="0" w:space="0" w:color="auto"/>
        <w:left w:val="none" w:sz="0" w:space="0" w:color="auto"/>
        <w:bottom w:val="none" w:sz="0" w:space="0" w:color="auto"/>
        <w:right w:val="none" w:sz="0" w:space="0" w:color="auto"/>
      </w:divBdr>
    </w:div>
    <w:div w:id="1625194100">
      <w:bodyDiv w:val="1"/>
      <w:marLeft w:val="0"/>
      <w:marRight w:val="0"/>
      <w:marTop w:val="0"/>
      <w:marBottom w:val="0"/>
      <w:divBdr>
        <w:top w:val="none" w:sz="0" w:space="0" w:color="auto"/>
        <w:left w:val="none" w:sz="0" w:space="0" w:color="auto"/>
        <w:bottom w:val="none" w:sz="0" w:space="0" w:color="auto"/>
        <w:right w:val="none" w:sz="0" w:space="0" w:color="auto"/>
      </w:divBdr>
    </w:div>
    <w:div w:id="1662081658">
      <w:bodyDiv w:val="1"/>
      <w:marLeft w:val="0"/>
      <w:marRight w:val="0"/>
      <w:marTop w:val="0"/>
      <w:marBottom w:val="0"/>
      <w:divBdr>
        <w:top w:val="none" w:sz="0" w:space="0" w:color="auto"/>
        <w:left w:val="none" w:sz="0" w:space="0" w:color="auto"/>
        <w:bottom w:val="none" w:sz="0" w:space="0" w:color="auto"/>
        <w:right w:val="none" w:sz="0" w:space="0" w:color="auto"/>
      </w:divBdr>
    </w:div>
    <w:div w:id="1705905264">
      <w:bodyDiv w:val="1"/>
      <w:marLeft w:val="0"/>
      <w:marRight w:val="0"/>
      <w:marTop w:val="0"/>
      <w:marBottom w:val="0"/>
      <w:divBdr>
        <w:top w:val="none" w:sz="0" w:space="0" w:color="auto"/>
        <w:left w:val="none" w:sz="0" w:space="0" w:color="auto"/>
        <w:bottom w:val="none" w:sz="0" w:space="0" w:color="auto"/>
        <w:right w:val="none" w:sz="0" w:space="0" w:color="auto"/>
      </w:divBdr>
    </w:div>
    <w:div w:id="1745760016">
      <w:bodyDiv w:val="1"/>
      <w:marLeft w:val="0"/>
      <w:marRight w:val="0"/>
      <w:marTop w:val="0"/>
      <w:marBottom w:val="0"/>
      <w:divBdr>
        <w:top w:val="none" w:sz="0" w:space="0" w:color="auto"/>
        <w:left w:val="none" w:sz="0" w:space="0" w:color="auto"/>
        <w:bottom w:val="none" w:sz="0" w:space="0" w:color="auto"/>
        <w:right w:val="none" w:sz="0" w:space="0" w:color="auto"/>
      </w:divBdr>
    </w:div>
    <w:div w:id="1746150139">
      <w:bodyDiv w:val="1"/>
      <w:marLeft w:val="0"/>
      <w:marRight w:val="0"/>
      <w:marTop w:val="0"/>
      <w:marBottom w:val="0"/>
      <w:divBdr>
        <w:top w:val="none" w:sz="0" w:space="0" w:color="auto"/>
        <w:left w:val="none" w:sz="0" w:space="0" w:color="auto"/>
        <w:bottom w:val="none" w:sz="0" w:space="0" w:color="auto"/>
        <w:right w:val="none" w:sz="0" w:space="0" w:color="auto"/>
      </w:divBdr>
    </w:div>
    <w:div w:id="1747190139">
      <w:bodyDiv w:val="1"/>
      <w:marLeft w:val="0"/>
      <w:marRight w:val="0"/>
      <w:marTop w:val="0"/>
      <w:marBottom w:val="0"/>
      <w:divBdr>
        <w:top w:val="none" w:sz="0" w:space="0" w:color="auto"/>
        <w:left w:val="none" w:sz="0" w:space="0" w:color="auto"/>
        <w:bottom w:val="none" w:sz="0" w:space="0" w:color="auto"/>
        <w:right w:val="none" w:sz="0" w:space="0" w:color="auto"/>
      </w:divBdr>
    </w:div>
    <w:div w:id="1869179839">
      <w:bodyDiv w:val="1"/>
      <w:marLeft w:val="0"/>
      <w:marRight w:val="0"/>
      <w:marTop w:val="0"/>
      <w:marBottom w:val="0"/>
      <w:divBdr>
        <w:top w:val="none" w:sz="0" w:space="0" w:color="auto"/>
        <w:left w:val="none" w:sz="0" w:space="0" w:color="auto"/>
        <w:bottom w:val="none" w:sz="0" w:space="0" w:color="auto"/>
        <w:right w:val="none" w:sz="0" w:space="0" w:color="auto"/>
      </w:divBdr>
    </w:div>
    <w:div w:id="1909995141">
      <w:bodyDiv w:val="1"/>
      <w:marLeft w:val="0"/>
      <w:marRight w:val="0"/>
      <w:marTop w:val="0"/>
      <w:marBottom w:val="0"/>
      <w:divBdr>
        <w:top w:val="none" w:sz="0" w:space="0" w:color="auto"/>
        <w:left w:val="none" w:sz="0" w:space="0" w:color="auto"/>
        <w:bottom w:val="none" w:sz="0" w:space="0" w:color="auto"/>
        <w:right w:val="none" w:sz="0" w:space="0" w:color="auto"/>
      </w:divBdr>
    </w:div>
    <w:div w:id="1923175439">
      <w:bodyDiv w:val="1"/>
      <w:marLeft w:val="0"/>
      <w:marRight w:val="0"/>
      <w:marTop w:val="0"/>
      <w:marBottom w:val="0"/>
      <w:divBdr>
        <w:top w:val="none" w:sz="0" w:space="0" w:color="auto"/>
        <w:left w:val="none" w:sz="0" w:space="0" w:color="auto"/>
        <w:bottom w:val="none" w:sz="0" w:space="0" w:color="auto"/>
        <w:right w:val="none" w:sz="0" w:space="0" w:color="auto"/>
      </w:divBdr>
    </w:div>
    <w:div w:id="1937592829">
      <w:bodyDiv w:val="1"/>
      <w:marLeft w:val="0"/>
      <w:marRight w:val="0"/>
      <w:marTop w:val="0"/>
      <w:marBottom w:val="0"/>
      <w:divBdr>
        <w:top w:val="none" w:sz="0" w:space="0" w:color="auto"/>
        <w:left w:val="none" w:sz="0" w:space="0" w:color="auto"/>
        <w:bottom w:val="none" w:sz="0" w:space="0" w:color="auto"/>
        <w:right w:val="none" w:sz="0" w:space="0" w:color="auto"/>
      </w:divBdr>
    </w:div>
    <w:div w:id="2061442674">
      <w:bodyDiv w:val="1"/>
      <w:marLeft w:val="0"/>
      <w:marRight w:val="0"/>
      <w:marTop w:val="0"/>
      <w:marBottom w:val="0"/>
      <w:divBdr>
        <w:top w:val="none" w:sz="0" w:space="0" w:color="auto"/>
        <w:left w:val="none" w:sz="0" w:space="0" w:color="auto"/>
        <w:bottom w:val="none" w:sz="0" w:space="0" w:color="auto"/>
        <w:right w:val="none" w:sz="0" w:space="0" w:color="auto"/>
      </w:divBdr>
    </w:div>
    <w:div w:id="207284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oe.int/en/web/istanbul-convention/committee-of-the-parties" TargetMode="External"/><Relationship Id="rId13" Type="http://schemas.openxmlformats.org/officeDocument/2006/relationships/hyperlink" Target="http://data.europa.eu/eli/dir/2024/1385/oj" TargetMode="External"/><Relationship Id="rId18" Type="http://schemas.openxmlformats.org/officeDocument/2006/relationships/hyperlink" Target="http://data.europa.eu/eli/reg/2024/1347/oj" TargetMode="External"/><Relationship Id="rId26" Type="http://schemas.openxmlformats.org/officeDocument/2006/relationships/hyperlink" Target="https://eur-lex.europa.eu/eli/dec/2023/1076/oj/ron" TargetMode="External"/><Relationship Id="rId39" Type="http://schemas.openxmlformats.org/officeDocument/2006/relationships/hyperlink" Target="https://eur-lex.europa.eu/eli/dec/2023/1076/oj/ron" TargetMode="External"/><Relationship Id="rId3" Type="http://schemas.openxmlformats.org/officeDocument/2006/relationships/hyperlink" Target="http://data.europa.eu/eli/dec/2023/1076/oj" TargetMode="External"/><Relationship Id="rId21" Type="http://schemas.openxmlformats.org/officeDocument/2006/relationships/hyperlink" Target="http://data.europa.eu/eli/reg/2024/1348/oj" TargetMode="External"/><Relationship Id="rId34" Type="http://schemas.openxmlformats.org/officeDocument/2006/relationships/hyperlink" Target="https://eur-lex.europa.eu/eli/dec/2023/1076/oj/ron" TargetMode="External"/><Relationship Id="rId42" Type="http://schemas.openxmlformats.org/officeDocument/2006/relationships/hyperlink" Target="https://eur-lex.europa.eu/eli/dec/2023/1076/oj/ron" TargetMode="External"/><Relationship Id="rId7" Type="http://schemas.openxmlformats.org/officeDocument/2006/relationships/hyperlink" Target="https://www.coe.int/en/web/istanbul-convention/committee-of-the-parties" TargetMode="External"/><Relationship Id="rId12" Type="http://schemas.openxmlformats.org/officeDocument/2006/relationships/hyperlink" Target="https://rm.coe.int/grevio-inf-2015-rop-amdt-3-eng/16807932e7" TargetMode="External"/><Relationship Id="rId17" Type="http://schemas.openxmlformats.org/officeDocument/2006/relationships/hyperlink" Target="http://data.europa.eu/eli/dir/2012/29/oj" TargetMode="External"/><Relationship Id="rId25" Type="http://schemas.openxmlformats.org/officeDocument/2006/relationships/hyperlink" Target="https://eur-lex.europa.eu/eli/dec/2023/1076/oj/ron" TargetMode="External"/><Relationship Id="rId33" Type="http://schemas.openxmlformats.org/officeDocument/2006/relationships/hyperlink" Target="https://eur-lex.europa.eu/eli/dec/2023/1076/oj/ron" TargetMode="External"/><Relationship Id="rId38" Type="http://schemas.openxmlformats.org/officeDocument/2006/relationships/hyperlink" Target="https://eur-lex.europa.eu/eli/dec/2023/1076/oj/ron" TargetMode="External"/><Relationship Id="rId2" Type="http://schemas.openxmlformats.org/officeDocument/2006/relationships/hyperlink" Target="http://data.europa.eu/eli/dec/2023/1075/oj" TargetMode="External"/><Relationship Id="rId16" Type="http://schemas.openxmlformats.org/officeDocument/2006/relationships/hyperlink" Target="http://data.europa.eu/eli/dir/2012/29/oj" TargetMode="External"/><Relationship Id="rId20" Type="http://schemas.openxmlformats.org/officeDocument/2006/relationships/hyperlink" Target="http://data.europa.eu/eli/reg/2024/1348/oj" TargetMode="External"/><Relationship Id="rId29" Type="http://schemas.openxmlformats.org/officeDocument/2006/relationships/hyperlink" Target="https://eur-lex.europa.eu/eli/dec/2023/1076/oj/ron" TargetMode="External"/><Relationship Id="rId41" Type="http://schemas.openxmlformats.org/officeDocument/2006/relationships/hyperlink" Target="https://eur-lex.europa.eu/eli/dec/2023/1076/oj/ron" TargetMode="External"/><Relationship Id="rId1" Type="http://schemas.openxmlformats.org/officeDocument/2006/relationships/hyperlink" Target="http://data.europa.eu/eli/dec/2023/1075/oj" TargetMode="External"/><Relationship Id="rId6" Type="http://schemas.openxmlformats.org/officeDocument/2006/relationships/hyperlink" Target="https://www.coe.int/en/web/istanbul-convention/committee-of-the-parties" TargetMode="External"/><Relationship Id="rId11" Type="http://schemas.openxmlformats.org/officeDocument/2006/relationships/hyperlink" Target="https://search.coe.int/cm" TargetMode="External"/><Relationship Id="rId24" Type="http://schemas.openxmlformats.org/officeDocument/2006/relationships/hyperlink" Target="https://eur-lex.europa.eu/eli/dec/2023/1076/oj/ron" TargetMode="External"/><Relationship Id="rId32" Type="http://schemas.openxmlformats.org/officeDocument/2006/relationships/hyperlink" Target="https://eur-lex.europa.eu/eli/dec/2023/1076/oj/ron" TargetMode="External"/><Relationship Id="rId37" Type="http://schemas.openxmlformats.org/officeDocument/2006/relationships/hyperlink" Target="https://eur-lex.europa.eu/eli/dec/2023/1076/oj/ron" TargetMode="External"/><Relationship Id="rId40" Type="http://schemas.openxmlformats.org/officeDocument/2006/relationships/hyperlink" Target="https://eur-lex.europa.eu/eli/dec/2023/1076/oj/ron" TargetMode="External"/><Relationship Id="rId5" Type="http://schemas.openxmlformats.org/officeDocument/2006/relationships/hyperlink" Target="https://www.coe.int/en/web/istanbul-convention/committee-of-the-parties" TargetMode="External"/><Relationship Id="rId15" Type="http://schemas.openxmlformats.org/officeDocument/2006/relationships/hyperlink" Target="http://data.europa.eu/eli/dir/2024/1385/oj" TargetMode="External"/><Relationship Id="rId23" Type="http://schemas.openxmlformats.org/officeDocument/2006/relationships/hyperlink" Target="http://data.europa.eu/eli/dir/2003/86/oj" TargetMode="External"/><Relationship Id="rId28" Type="http://schemas.openxmlformats.org/officeDocument/2006/relationships/hyperlink" Target="https://eur-lex.europa.eu/eli/dec/2023/1076/oj/ron" TargetMode="External"/><Relationship Id="rId36" Type="http://schemas.openxmlformats.org/officeDocument/2006/relationships/hyperlink" Target="https://eur-lex.europa.eu/eli/dec/2023/1076/oj/ron" TargetMode="External"/><Relationship Id="rId10" Type="http://schemas.openxmlformats.org/officeDocument/2006/relationships/hyperlink" Target="https://www.coe.int/en/web/istanbul-convention/committee-of-the-parties" TargetMode="External"/><Relationship Id="rId19" Type="http://schemas.openxmlformats.org/officeDocument/2006/relationships/hyperlink" Target="http://data.europa.eu/eli/reg/2024/1348/oj" TargetMode="External"/><Relationship Id="rId31" Type="http://schemas.openxmlformats.org/officeDocument/2006/relationships/hyperlink" Target="https://eur-lex.europa.eu/eli/dec/2023/1076/oj/ron" TargetMode="External"/><Relationship Id="rId4" Type="http://schemas.openxmlformats.org/officeDocument/2006/relationships/hyperlink" Target="http://data.europa.eu/eli/dec/2023/1076/oj" TargetMode="External"/><Relationship Id="rId9" Type="http://schemas.openxmlformats.org/officeDocument/2006/relationships/hyperlink" Target="https://www.coe.int/en/web/istanbul-convention/committee-of-the-parties" TargetMode="External"/><Relationship Id="rId14" Type="http://schemas.openxmlformats.org/officeDocument/2006/relationships/hyperlink" Target="http://data.europa.eu/eli/dir/2024/1385/oj" TargetMode="External"/><Relationship Id="rId22" Type="http://schemas.openxmlformats.org/officeDocument/2006/relationships/hyperlink" Target="http://data.europa.eu/eli/dir/2003/86/oj" TargetMode="External"/><Relationship Id="rId27" Type="http://schemas.openxmlformats.org/officeDocument/2006/relationships/hyperlink" Target="https://eur-lex.europa.eu/eli/dec/2023/1076/oj/ron" TargetMode="External"/><Relationship Id="rId30" Type="http://schemas.openxmlformats.org/officeDocument/2006/relationships/hyperlink" Target="https://eur-lex.europa.eu/eli/dec/2023/1076/oj/ron" TargetMode="External"/><Relationship Id="rId35" Type="http://schemas.openxmlformats.org/officeDocument/2006/relationships/hyperlink" Target="https://eur-lex.europa.eu/eli/dec/2023/1076/oj/ron" TargetMode="External"/><Relationship Id="rId43" Type="http://schemas.openxmlformats.org/officeDocument/2006/relationships/hyperlink" Target="http://data.europa.eu/eli/reg/2024/134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E30D0-8892-47A5-9EB2-ACA9F094D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23</TotalTime>
  <Pages>14</Pages>
  <Words>5420</Words>
  <Characters>30896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2026-05-05T10:44:00Z</dcterms:created>
  <dcterms:modified xsi:type="dcterms:W3CDTF">2026-05-20T12:20:00Z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2026-04-30T10:10:28Z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4858ccab-490c-4df9-b274-e3d84ed0f0b4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SJ-043</vt:lpwstr>
  </property>
  <property fmtid="{D5CDD505-2E9C-101B-9397-08002B2CF9AE}" pid="16" name="DQCStatus">
    <vt:lpwstr>Green (DQC version 03)</vt:lpwstr>
  </property>
</Properties>
</file>