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9D05BE" w:rsidRDefault="00A477F8" w:rsidP="00A477F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BD3CB7-3EA6-4C74-A297-A6E90A05EA86" style="width:455.25pt;height:357.75pt">
            <v:imagedata r:id="rId11" o:title=""/>
          </v:shape>
        </w:pict>
      </w:r>
    </w:p>
    <w:p w:rsidR="00382895" w:rsidRPr="009D05BE" w:rsidRDefault="00382895" w:rsidP="00440DA8">
      <w:pPr>
        <w:rPr>
          <w:noProof/>
        </w:rPr>
        <w:sectPr w:rsidR="00382895" w:rsidRPr="009D05BE" w:rsidSect="00A477F8">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382895" w:rsidRPr="009D05BE" w:rsidRDefault="239980AF" w:rsidP="00440DA8">
      <w:pPr>
        <w:pStyle w:val="Exposdesmotifstitre"/>
        <w:rPr>
          <w:noProof/>
        </w:rPr>
      </w:pPr>
      <w:bookmarkStart w:id="0" w:name="_GoBack"/>
      <w:bookmarkEnd w:id="0"/>
      <w:r w:rsidRPr="009D05BE">
        <w:rPr>
          <w:noProof/>
        </w:rPr>
        <w:lastRenderedPageBreak/>
        <w:t>EXPUNERE DE MOTIVE</w:t>
      </w:r>
    </w:p>
    <w:p w:rsidR="00382895" w:rsidRPr="009D05BE" w:rsidRDefault="00382895" w:rsidP="00440DA8">
      <w:pPr>
        <w:pStyle w:val="ManualHeading1"/>
        <w:rPr>
          <w:noProof/>
        </w:rPr>
      </w:pPr>
      <w:r w:rsidRPr="009D05BE">
        <w:rPr>
          <w:noProof/>
        </w:rPr>
        <w:t>1.</w:t>
      </w:r>
      <w:r w:rsidRPr="009D05BE">
        <w:rPr>
          <w:noProof/>
        </w:rPr>
        <w:tab/>
        <w:t>CONTEXTUL PROPUNERII</w:t>
      </w:r>
    </w:p>
    <w:p w:rsidR="00382895" w:rsidRPr="009D05BE" w:rsidRDefault="00382895" w:rsidP="00440DA8">
      <w:pPr>
        <w:pStyle w:val="ManualHeading2"/>
        <w:rPr>
          <w:rFonts w:eastAsia="Arial Unicode MS"/>
          <w:noProof/>
        </w:rPr>
      </w:pPr>
      <w:r w:rsidRPr="009D05BE">
        <w:rPr>
          <w:noProof/>
          <w:color w:val="000000"/>
          <w:u w:color="000000"/>
          <w:bdr w:val="nil"/>
        </w:rPr>
        <w:t>•</w:t>
      </w:r>
      <w:r w:rsidRPr="009D05BE">
        <w:rPr>
          <w:noProof/>
        </w:rPr>
        <w:tab/>
        <w:t>Motivele și obiectivele propunerii</w:t>
      </w:r>
    </w:p>
    <w:p w:rsidR="00063BFE" w:rsidRPr="009D05BE" w:rsidRDefault="43143727" w:rsidP="6F483BB9">
      <w:pPr>
        <w:pBdr>
          <w:top w:val="nil"/>
          <w:left w:val="nil"/>
          <w:bottom w:val="nil"/>
          <w:right w:val="nil"/>
          <w:between w:val="nil"/>
          <w:bar w:val="nil"/>
        </w:pBdr>
        <w:spacing w:before="0" w:after="240"/>
        <w:rPr>
          <w:noProof/>
        </w:rPr>
      </w:pPr>
      <w:r w:rsidRPr="009D05BE">
        <w:rPr>
          <w:noProof/>
        </w:rPr>
        <w:t>Regulamentul (UE) 2026/249 al Consiliului</w:t>
      </w:r>
      <w:r w:rsidRPr="009D05BE">
        <w:rPr>
          <w:rStyle w:val="FootnoteReference"/>
          <w:noProof/>
        </w:rPr>
        <w:footnoteReference w:id="2"/>
      </w:r>
      <w:r w:rsidRPr="009D05BE">
        <w:rPr>
          <w:noProof/>
        </w:rPr>
        <w:t xml:space="preserve"> stabilește, pentru anii 2026, 2027 și 2028, posibilitățile de pescuit pentru anumite stocuri de pește, aplicabile în apele UE și, pentru navele de pescuit ale UE, în anumite ape din afara UE. Propunerea modifică aceste posibilități de pescuit pentru a ține seama de publicarea avizelor științifice, de rezultatele consultărilor cu țările terțe și ale reuniunilor organizațiilor regionale de gestionare a pescuitului (ORGP), precum și de alte evoluții. Regulamentul (UE) 2026/249 a fost deja modificat o dată în același scop</w:t>
      </w:r>
      <w:r w:rsidRPr="009D05BE">
        <w:rPr>
          <w:rStyle w:val="FootnoteReference"/>
          <w:noProof/>
        </w:rPr>
        <w:footnoteReference w:id="3"/>
      </w:r>
      <w:r w:rsidRPr="009D05BE">
        <w:rPr>
          <w:noProof/>
        </w:rPr>
        <w:t>.</w:t>
      </w:r>
    </w:p>
    <w:p w:rsidR="00382895" w:rsidRPr="009D05BE" w:rsidRDefault="00382895" w:rsidP="00440DA8">
      <w:pPr>
        <w:pStyle w:val="ManualHeading2"/>
        <w:rPr>
          <w:rFonts w:eastAsia="Arial Unicode MS"/>
          <w:noProof/>
          <w:color w:val="000000"/>
          <w:u w:color="000000"/>
          <w:bdr w:val="nil"/>
        </w:rPr>
      </w:pPr>
      <w:r w:rsidRPr="009D05BE">
        <w:rPr>
          <w:noProof/>
          <w:color w:val="000000"/>
          <w:u w:color="000000"/>
          <w:bdr w:val="nil"/>
        </w:rPr>
        <w:t>•</w:t>
      </w:r>
      <w:r w:rsidRPr="009D05BE">
        <w:rPr>
          <w:noProof/>
        </w:rPr>
        <w:tab/>
        <w:t>Coerența cu dispozițiile de politică existente în domeniul de politică vizat</w:t>
      </w:r>
    </w:p>
    <w:p w:rsidR="00382895" w:rsidRPr="009D05BE" w:rsidRDefault="239980AF" w:rsidP="00440DA8">
      <w:pPr>
        <w:rPr>
          <w:noProof/>
        </w:rPr>
      </w:pPr>
      <w:r w:rsidRPr="009D05BE">
        <w:rPr>
          <w:noProof/>
        </w:rPr>
        <w:t>Măsurile propuse sunt coerente cu obiectivele și normele stabilite în Regulamentul (UE) nr. 1380/2013 al Parlamentului European și al Consiliului</w:t>
      </w:r>
      <w:r w:rsidRPr="009D05BE">
        <w:rPr>
          <w:rStyle w:val="FootnoteReference"/>
          <w:noProof/>
        </w:rPr>
        <w:footnoteReference w:id="4"/>
      </w:r>
      <w:r w:rsidRPr="009D05BE">
        <w:rPr>
          <w:noProof/>
        </w:rPr>
        <w:t xml:space="preserve"> privind politica comună în domeniul pescuitului (PCP) (denumit în continuare „regulamentul de bază”), care trebuie aplicate, printre altele, la stabilirea posibilităților de pescuit, și anume cu privire la limitele capturilor și ale efortului de pescuit. Unul dintre obiectivele PCP este de a reface stocurile la niveluri care pot asigura randamentul maxim sustenabil (MSY) și de a le menține la nivelurile respective. Scopul este de a garanta că activitățile de pescuit din UE sunt sustenabile atât din punct de vedere ecologic, cât și din punct de vedere economic și social.</w:t>
      </w:r>
    </w:p>
    <w:p w:rsidR="00382895" w:rsidRPr="009D05BE" w:rsidRDefault="00382895" w:rsidP="00440DA8">
      <w:pPr>
        <w:pStyle w:val="ManualHeading2"/>
        <w:rPr>
          <w:rFonts w:eastAsia="Arial Unicode MS"/>
          <w:noProof/>
        </w:rPr>
      </w:pPr>
      <w:r w:rsidRPr="009D05BE">
        <w:rPr>
          <w:noProof/>
          <w:color w:val="000000"/>
          <w:u w:color="000000"/>
          <w:bdr w:val="nil"/>
        </w:rPr>
        <w:t>•</w:t>
      </w:r>
      <w:r w:rsidRPr="009D05BE">
        <w:rPr>
          <w:noProof/>
        </w:rPr>
        <w:tab/>
        <w:t>Coerența cu alte politici ale Uniunii</w:t>
      </w:r>
    </w:p>
    <w:p w:rsidR="00D20D67" w:rsidRPr="009D05BE" w:rsidRDefault="008769C2" w:rsidP="00D20D67">
      <w:pPr>
        <w:spacing w:before="0" w:after="240"/>
        <w:rPr>
          <w:noProof/>
        </w:rPr>
      </w:pPr>
      <w:r w:rsidRPr="009D05BE">
        <w:rPr>
          <w:noProof/>
        </w:rPr>
        <w:t>Măsurile propuse sunt coerente cu alte politici ale UE, în special cu Directiva 2008/56/CE a Parlamentului European și a Consiliului</w:t>
      </w:r>
      <w:r w:rsidRPr="009D05BE">
        <w:rPr>
          <w:rStyle w:val="FootnoteReference"/>
          <w:noProof/>
        </w:rPr>
        <w:footnoteReference w:id="5"/>
      </w:r>
      <w:r w:rsidRPr="009D05BE">
        <w:rPr>
          <w:noProof/>
        </w:rPr>
        <w:t xml:space="preserve"> (Directiva-cadru „Strategia pentru mediul marin”), și urmăresc să contribuie la atingerea unei stări ecologice bune, în special în ceea ce privește descriptorul 3, care impune ca toți peștii și crustaceele exploatate în scopuri comerciale să se încadreze în limite biologice sigure.</w:t>
      </w:r>
    </w:p>
    <w:p w:rsidR="00382895" w:rsidRPr="009D05BE" w:rsidRDefault="00382895" w:rsidP="00440DA8">
      <w:pPr>
        <w:pStyle w:val="ManualHeading1"/>
        <w:rPr>
          <w:noProof/>
        </w:rPr>
      </w:pPr>
      <w:r w:rsidRPr="009D05BE">
        <w:rPr>
          <w:noProof/>
        </w:rPr>
        <w:t>2.</w:t>
      </w:r>
      <w:r w:rsidRPr="009D05BE">
        <w:rPr>
          <w:noProof/>
        </w:rPr>
        <w:tab/>
        <w:t>TEMEI JURIDIC, SUBSIDIARITATE ȘI PROPORȚIONALITATE</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Temei juridic</w:t>
      </w:r>
    </w:p>
    <w:p w:rsidR="00382895" w:rsidRPr="009D05BE" w:rsidRDefault="00382895" w:rsidP="00440DA8">
      <w:pPr>
        <w:rPr>
          <w:noProof/>
        </w:rPr>
      </w:pPr>
      <w:r w:rsidRPr="009D05BE">
        <w:rPr>
          <w:noProof/>
        </w:rPr>
        <w:t xml:space="preserve">Temeiul juridic al propunerii îl constituie articolul 43 alineatul (3) din Tratatul privind funcționarea Uniunii Europene (TFUE). </w:t>
      </w:r>
    </w:p>
    <w:p w:rsidR="00382895" w:rsidRPr="009D05BE" w:rsidRDefault="00382895" w:rsidP="00440DA8">
      <w:pPr>
        <w:pStyle w:val="ManualHeading2"/>
        <w:rPr>
          <w:rFonts w:eastAsia="Arial Unicode MS"/>
          <w:noProof/>
          <w:u w:color="000000"/>
          <w:bdr w:val="nil"/>
        </w:rPr>
      </w:pPr>
      <w:r w:rsidRPr="009D05BE">
        <w:rPr>
          <w:noProof/>
          <w:u w:color="000000"/>
          <w:bdr w:val="nil"/>
        </w:rPr>
        <w:lastRenderedPageBreak/>
        <w:t>•</w:t>
      </w:r>
      <w:r w:rsidRPr="009D05BE">
        <w:rPr>
          <w:noProof/>
        </w:rPr>
        <w:tab/>
      </w:r>
      <w:r w:rsidRPr="009D05BE">
        <w:rPr>
          <w:noProof/>
          <w:u w:color="000000"/>
          <w:bdr w:val="nil"/>
        </w:rPr>
        <w:t xml:space="preserve">Subsidiaritate </w:t>
      </w:r>
    </w:p>
    <w:p w:rsidR="00382895" w:rsidRPr="009D05BE" w:rsidRDefault="00A94AF2" w:rsidP="00440DA8">
      <w:pPr>
        <w:rPr>
          <w:rFonts w:eastAsia="Arial Unicode MS"/>
          <w:noProof/>
        </w:rPr>
      </w:pPr>
      <w:r w:rsidRPr="009D05BE">
        <w:rPr>
          <w:noProof/>
        </w:rPr>
        <w:t>Propunerea intră în sfera competenței exclusive a UE, în conformitate cu articolul 3 alineatul (1) litera (d) din TFUE. În consecință, principiul subsidiarității nu se aplică.</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Proporționalitate</w:t>
      </w:r>
    </w:p>
    <w:p w:rsidR="00D20D67" w:rsidRPr="009D05BE" w:rsidRDefault="00D20D67" w:rsidP="00D20D67">
      <w:pPr>
        <w:spacing w:before="0" w:after="240"/>
        <w:rPr>
          <w:noProof/>
        </w:rPr>
      </w:pPr>
      <w:r w:rsidRPr="009D05BE">
        <w:rPr>
          <w:noProof/>
        </w:rPr>
        <w:t>Propunerea repartizează posibilități de pescuit statelor membre în conformitate cu obiectivele și normele stabilite în regulamentul de bază, precum și cu rezultatul consultărilor multilaterale sau bilaterale cu țări din afara UE, inclusiv în contextul organizațiilor regionale de gestionare a pescuitului. În consecință, posibilitățile de pescuit trebuie stabilite pe baza celor mai bune avize științifice disponibile, ținând seama de considerentele biologice și socioeconomice, în cazul pescuitului mixt, acolo unde este posibil.</w:t>
      </w:r>
    </w:p>
    <w:p w:rsidR="00D20D67" w:rsidRPr="009D05BE" w:rsidRDefault="00D20D67" w:rsidP="00A156B8">
      <w:pPr>
        <w:spacing w:before="0" w:after="240"/>
        <w:rPr>
          <w:noProof/>
        </w:rPr>
      </w:pPr>
      <w:r w:rsidRPr="009D05BE">
        <w:rPr>
          <w:noProof/>
        </w:rPr>
        <w:t>În temeiul articolului 16 alineatele (6) și (7) și al articolului 17 din regulamentul de bază, statele membre trebuie să decidă modul în care posibilitățile de pescuit pe care le au la dispoziție pot fi repartizate navelor care le arborează pavilionul, în conformitate cu anumite criterii stabilite la articolele respective. Prin urmare, statele membre dispun de marja de apreciere necesară atunci când repartizează cotele alocate, în funcție de modelul socioeconomic preferat pentru utilizarea posibilităților de pescuit pe care le au la dispoziție.</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Alegerea instrumentului</w:t>
      </w:r>
    </w:p>
    <w:p w:rsidR="00382895" w:rsidRPr="009D05BE" w:rsidRDefault="00302D0A" w:rsidP="00440DA8">
      <w:pPr>
        <w:rPr>
          <w:rFonts w:eastAsia="Arial Unicode MS"/>
          <w:noProof/>
        </w:rPr>
      </w:pPr>
      <w:r w:rsidRPr="009D05BE">
        <w:rPr>
          <w:noProof/>
        </w:rPr>
        <w:t>Având în vedere că propunerea modifică un regulament existent, cel mai adecvat instrument juridic este un regulament.</w:t>
      </w:r>
    </w:p>
    <w:p w:rsidR="00382895" w:rsidRPr="009D05BE" w:rsidRDefault="00382895" w:rsidP="00440DA8">
      <w:pPr>
        <w:pStyle w:val="ManualHeading1"/>
        <w:rPr>
          <w:noProof/>
        </w:rPr>
      </w:pPr>
      <w:r w:rsidRPr="009D05BE">
        <w:rPr>
          <w:noProof/>
        </w:rPr>
        <w:t>3.</w:t>
      </w:r>
      <w:r w:rsidRPr="009D05BE">
        <w:rPr>
          <w:noProof/>
        </w:rPr>
        <w:tab/>
        <w:t>REZULTATELE EVALUĂRILOR EX POST, ALE CONSULTĂRILOR CU PĂRȚILE INTERESATE ȘI ALE EVALUĂRILOR IMPACTULUI</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Evaluări ex post/verificarea adecvării legislației existente</w:t>
      </w:r>
    </w:p>
    <w:p w:rsidR="00382895" w:rsidRPr="009D05BE" w:rsidRDefault="00382895" w:rsidP="00440DA8">
      <w:pPr>
        <w:pBdr>
          <w:top w:val="nil"/>
          <w:left w:val="nil"/>
          <w:bottom w:val="nil"/>
          <w:right w:val="nil"/>
          <w:between w:val="nil"/>
          <w:bar w:val="nil"/>
        </w:pBdr>
        <w:spacing w:before="0" w:after="240"/>
        <w:rPr>
          <w:rFonts w:eastAsia="Arial Unicode MS"/>
          <w:noProof/>
        </w:rPr>
      </w:pPr>
      <w:r w:rsidRPr="009D05BE">
        <w:rPr>
          <w:noProof/>
        </w:rPr>
        <w:t>Nu se aplică.</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Consultări cu părțile interesate</w:t>
      </w:r>
    </w:p>
    <w:p w:rsidR="00D45B9C" w:rsidRPr="009D05BE" w:rsidRDefault="00790AA0" w:rsidP="00440DA8">
      <w:pPr>
        <w:rPr>
          <w:noProof/>
        </w:rPr>
      </w:pPr>
      <w:r w:rsidRPr="009D05BE">
        <w:rPr>
          <w:noProof/>
        </w:rPr>
        <w:t>Comisia a consultat părțile interesate, în special prin intermediul consiliilor consultative, pe baza comunicării sale anuale intitulate „</w:t>
      </w:r>
      <w:r w:rsidRPr="009D05BE">
        <w:rPr>
          <w:i/>
          <w:noProof/>
        </w:rPr>
        <w:t>Pescuitul sustenabil în UE: situația actuală și orientări pentru 2026</w:t>
      </w:r>
      <w:r w:rsidRPr="009D05BE">
        <w:rPr>
          <w:noProof/>
        </w:rPr>
        <w:t>” [COM(2025) 296 final].</w:t>
      </w:r>
    </w:p>
    <w:p w:rsidR="00AD72C5" w:rsidRPr="009D05BE" w:rsidRDefault="008769C2" w:rsidP="00440DA8">
      <w:pPr>
        <w:rPr>
          <w:noProof/>
        </w:rPr>
      </w:pPr>
      <w:r w:rsidRPr="009D05BE">
        <w:rPr>
          <w:noProof/>
        </w:rPr>
        <w:t>Răspunsurile la comunicarea anuală sus-menționată prezintă punctele de vedere ale părților interesate cu privire la evaluarea de către Comisie a situației resurselor și la răspunsul adecvat în materie de gestionare. Comisia a luat în considerare aceste răspunsuri la formularea propunerii.</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Obținerea și utilizarea expertizei</w:t>
      </w:r>
    </w:p>
    <w:p w:rsidR="00390F84" w:rsidRPr="009D05BE" w:rsidRDefault="008769C2" w:rsidP="00440DA8">
      <w:pPr>
        <w:rPr>
          <w:noProof/>
        </w:rPr>
      </w:pPr>
      <w:r w:rsidRPr="009D05BE">
        <w:rPr>
          <w:noProof/>
        </w:rPr>
        <w:t xml:space="preserve">Grupurile de experți și organismele decizionale ale Consiliului Internațional pentru Explorarea Apelor Maritime (ICES) au elaborat un cadru pentru avizele științifice ale ICES. Acest cadru se bazează pe cele mai bune cunoștințe științifice disponibile și este evaluat </w:t>
      </w:r>
      <w:r w:rsidRPr="009D05BE">
        <w:rPr>
          <w:i/>
          <w:iCs/>
          <w:noProof/>
        </w:rPr>
        <w:t>inter pares</w:t>
      </w:r>
      <w:r w:rsidRPr="009D05BE">
        <w:rPr>
          <w:noProof/>
        </w:rPr>
        <w:t xml:space="preserve"> de către experți independenți. Avizele științifice ale ICES sunt emise pe baza acestui cadru, cu scopul de a permite implementarea obiectivelor și normelor regulamentului de bază, conform solicitărilor Comisiei.</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Evaluarea impactului</w:t>
      </w:r>
    </w:p>
    <w:p w:rsidR="0075565C" w:rsidRPr="009D05BE" w:rsidRDefault="68A0268C" w:rsidP="00440DA8">
      <w:pPr>
        <w:rPr>
          <w:noProof/>
        </w:rPr>
      </w:pPr>
      <w:r w:rsidRPr="009D05BE">
        <w:rPr>
          <w:noProof/>
        </w:rPr>
        <w:t>Domeniul de aplicare al propunerii este circumscris de articolul 43 alineatul (3) din TFUE.</w:t>
      </w:r>
    </w:p>
    <w:p w:rsidR="00A156B8" w:rsidRPr="009D05BE" w:rsidRDefault="00A156B8" w:rsidP="00A156B8">
      <w:pPr>
        <w:spacing w:before="0" w:after="240"/>
        <w:rPr>
          <w:noProof/>
        </w:rPr>
      </w:pPr>
      <w:r w:rsidRPr="009D05BE">
        <w:rPr>
          <w:noProof/>
        </w:rPr>
        <w:lastRenderedPageBreak/>
        <w:t>Prezenta propunere urmărește evitarea abordărilor pe termen scurt în favoarea sustenabilității pe termen lung. Aceasta ține seama de inițiativele părților interesate și ale consiliilor consultative, în cazul în care acestea au fost evaluate pozitiv de ICES. Propunerea Comisiei de reformă a PCP s-a bazat pe o evaluare a impactului [SEC(2011) 891] care a susținut că, deși realizarea obiectivului privind MSY este o condiție necesară pentru sustenabilitatea ecologică, economică și socială, cele trei obiective nu pot fi atinse separat.</w:t>
      </w:r>
    </w:p>
    <w:p w:rsidR="00A156B8" w:rsidRPr="009D05BE" w:rsidRDefault="00A156B8" w:rsidP="00A156B8">
      <w:pPr>
        <w:pBdr>
          <w:top w:val="nil"/>
          <w:left w:val="nil"/>
          <w:bottom w:val="nil"/>
          <w:right w:val="nil"/>
          <w:between w:val="nil"/>
          <w:bar w:val="nil"/>
        </w:pBdr>
        <w:spacing w:before="0" w:after="240"/>
        <w:rPr>
          <w:noProof/>
        </w:rPr>
      </w:pPr>
      <w:r w:rsidRPr="009D05BE">
        <w:rPr>
          <w:noProof/>
        </w:rPr>
        <w:t>În ceea ce privește posibilitățile de pescuit pentru stocurile ORGP și pentru stocurile gestionate în comun cu țări din afara UE, prezenta propunere implementează, în esență, măsuri convenite la nivel internațional. Orice aspecte relevante pentru evaluarea potențialelor efecte ale posibilităților de pescuit sunt abordate în faza de pregătire și în faza de desfășurare a negocierilor internaționale în cadrul cărora posibilitățile de pescuit ale UE sunt convenite cu țări din afara UE.</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Adecvarea reglementărilor și simplificarea</w:t>
      </w:r>
    </w:p>
    <w:p w:rsidR="00382895" w:rsidRPr="009D05BE" w:rsidRDefault="00FB2BDF" w:rsidP="00440DA8">
      <w:pPr>
        <w:rPr>
          <w:rFonts w:eastAsia="Arial Unicode MS"/>
          <w:noProof/>
        </w:rPr>
      </w:pPr>
      <w:r w:rsidRPr="009D05BE">
        <w:rPr>
          <w:noProof/>
        </w:rPr>
        <w:t>Nu se aplică.</w:t>
      </w:r>
    </w:p>
    <w:p w:rsidR="00382895" w:rsidRPr="009D05BE" w:rsidRDefault="00382895" w:rsidP="00440DA8">
      <w:pPr>
        <w:pStyle w:val="ManualHeading2"/>
        <w:rPr>
          <w:rFonts w:eastAsia="Arial Unicode MS"/>
          <w:noProof/>
          <w:u w:color="000000"/>
          <w:bdr w:val="nil"/>
        </w:rPr>
      </w:pPr>
      <w:r w:rsidRPr="009D05BE">
        <w:rPr>
          <w:noProof/>
          <w:u w:color="000000"/>
          <w:bdr w:val="nil"/>
        </w:rPr>
        <w:t>•</w:t>
      </w:r>
      <w:r w:rsidRPr="009D05BE">
        <w:rPr>
          <w:noProof/>
        </w:rPr>
        <w:tab/>
      </w:r>
      <w:r w:rsidRPr="009D05BE">
        <w:rPr>
          <w:noProof/>
          <w:u w:color="000000"/>
          <w:bdr w:val="nil"/>
        </w:rPr>
        <w:t>Drepturile fundamentale</w:t>
      </w:r>
    </w:p>
    <w:p w:rsidR="00382895" w:rsidRPr="009D05BE" w:rsidRDefault="00A156B8" w:rsidP="00440DA8">
      <w:pPr>
        <w:pBdr>
          <w:top w:val="nil"/>
          <w:left w:val="nil"/>
          <w:bottom w:val="nil"/>
          <w:right w:val="nil"/>
          <w:between w:val="nil"/>
          <w:bar w:val="nil"/>
        </w:pBdr>
        <w:spacing w:before="0" w:after="240"/>
        <w:rPr>
          <w:rFonts w:eastAsia="Arial Unicode MS"/>
          <w:noProof/>
        </w:rPr>
      </w:pPr>
      <w:r w:rsidRPr="009D05BE">
        <w:rPr>
          <w:noProof/>
        </w:rPr>
        <w:t>Propunerea respectă drepturile fundamentale, în special pe cele prevăzute în Carta drepturilor fundamentale a Uniunii Europene.</w:t>
      </w:r>
    </w:p>
    <w:p w:rsidR="00382895" w:rsidRPr="009D05BE" w:rsidRDefault="00382895" w:rsidP="00440DA8">
      <w:pPr>
        <w:pStyle w:val="ManualHeading1"/>
        <w:rPr>
          <w:noProof/>
        </w:rPr>
      </w:pPr>
      <w:r w:rsidRPr="009D05BE">
        <w:rPr>
          <w:noProof/>
        </w:rPr>
        <w:t>4.</w:t>
      </w:r>
      <w:r w:rsidRPr="009D05BE">
        <w:rPr>
          <w:noProof/>
        </w:rPr>
        <w:tab/>
        <w:t>IMPLICAȚII BUGETARE</w:t>
      </w:r>
    </w:p>
    <w:p w:rsidR="00382895" w:rsidRPr="009D05BE" w:rsidRDefault="00382895" w:rsidP="00440DA8">
      <w:pPr>
        <w:rPr>
          <w:rFonts w:eastAsia="Arial Unicode MS"/>
          <w:noProof/>
        </w:rPr>
      </w:pPr>
      <w:r w:rsidRPr="009D05BE">
        <w:rPr>
          <w:noProof/>
        </w:rPr>
        <w:t>Măsurile propuse nu vor avea implicații bugetare.</w:t>
      </w:r>
    </w:p>
    <w:p w:rsidR="00312070" w:rsidRPr="009D05BE" w:rsidRDefault="00312070" w:rsidP="00312070">
      <w:pPr>
        <w:pStyle w:val="ManualHeading1"/>
        <w:rPr>
          <w:noProof/>
        </w:rPr>
      </w:pPr>
      <w:r w:rsidRPr="009D05BE">
        <w:rPr>
          <w:noProof/>
        </w:rPr>
        <w:t>ALTE ELEMENTE</w:t>
      </w:r>
    </w:p>
    <w:p w:rsidR="00312070" w:rsidRPr="009D05BE" w:rsidRDefault="1532F1E1" w:rsidP="00312070">
      <w:pPr>
        <w:pStyle w:val="Text1"/>
        <w:ind w:left="0"/>
        <w:rPr>
          <w:rFonts w:eastAsia="Arial Unicode MS"/>
          <w:b/>
          <w:noProof/>
          <w:u w:color="000000"/>
          <w:bdr w:val="nil"/>
        </w:rPr>
      </w:pPr>
      <w:r w:rsidRPr="009D05BE">
        <w:rPr>
          <w:b/>
          <w:noProof/>
          <w:bdr w:val="nil"/>
        </w:rPr>
        <w:t>•</w:t>
      </w:r>
      <w:r w:rsidRPr="009D05BE">
        <w:rPr>
          <w:noProof/>
        </w:rPr>
        <w:tab/>
      </w:r>
      <w:r w:rsidRPr="009D05BE">
        <w:rPr>
          <w:b/>
          <w:noProof/>
          <w:bdr w:val="nil"/>
        </w:rPr>
        <w:t xml:space="preserve">Explicarea detaliată a dispozițiilor specifice ale propunerii </w:t>
      </w:r>
    </w:p>
    <w:p w:rsidR="00312070" w:rsidRPr="009D05BE" w:rsidRDefault="003122F0" w:rsidP="00312070">
      <w:pPr>
        <w:pStyle w:val="Text1"/>
        <w:ind w:left="0"/>
        <w:rPr>
          <w:rFonts w:eastAsia="Arial Unicode MS"/>
          <w:noProof/>
          <w:bdr w:val="nil"/>
        </w:rPr>
      </w:pPr>
      <w:r w:rsidRPr="009D05BE">
        <w:rPr>
          <w:noProof/>
        </w:rPr>
        <w:t>Propunerea urmărește să modifice Regulamentul (UE) 2026/249, după cum se precizează în continuare.</w:t>
      </w:r>
      <w:r w:rsidRPr="009D05BE">
        <w:rPr>
          <w:noProof/>
          <w:bdr w:val="nil"/>
        </w:rPr>
        <w:t xml:space="preserve"> </w:t>
      </w:r>
    </w:p>
    <w:p w:rsidR="00312070" w:rsidRPr="009D05BE" w:rsidRDefault="00312070" w:rsidP="22163002">
      <w:pPr>
        <w:pBdr>
          <w:top w:val="nil"/>
          <w:left w:val="nil"/>
          <w:bottom w:val="nil"/>
          <w:right w:val="nil"/>
          <w:between w:val="nil"/>
          <w:bar w:val="nil"/>
        </w:pBdr>
        <w:spacing w:before="240" w:after="240"/>
        <w:rPr>
          <w:b/>
          <w:bCs/>
          <w:noProof/>
        </w:rPr>
      </w:pPr>
      <w:r w:rsidRPr="009D05BE">
        <w:rPr>
          <w:b/>
          <w:noProof/>
        </w:rPr>
        <w:t>Hamsie din apele atlantice iberice de vest</w:t>
      </w:r>
    </w:p>
    <w:p w:rsidR="00312070" w:rsidRPr="009D05BE" w:rsidRDefault="6E80B011" w:rsidP="72CF8CC2">
      <w:pPr>
        <w:rPr>
          <w:i/>
          <w:iCs/>
          <w:noProof/>
        </w:rPr>
      </w:pPr>
      <w:r w:rsidRPr="009D05BE">
        <w:rPr>
          <w:noProof/>
        </w:rPr>
        <w:t>Regulamentul (UE) 2026/249 a stabilit provizoriu la zero TAC pentru hamsie (</w:t>
      </w:r>
      <w:r w:rsidRPr="009D05BE">
        <w:rPr>
          <w:i/>
          <w:noProof/>
        </w:rPr>
        <w:t>Engraulis encrasicolus</w:t>
      </w:r>
      <w:r w:rsidRPr="009D05BE">
        <w:rPr>
          <w:noProof/>
        </w:rPr>
        <w:t>) în partea de vest a subzonei 9 a Consiliului Internațional pentru Explorarea Apelor Maritime (ICES) și în subzona 10 (partea de vest a apelor atlantice iberice și apele insulelor Azore) pentru perioada 1 iulie 2026-30 iunie 2027, în așteptarea publicării de către ICES a avizului său științific pentru hamsie în partea de vest a diviziunii ICES 9a (apele atlantice iberice de vest) pentru perioada respectivă.</w:t>
      </w:r>
    </w:p>
    <w:p w:rsidR="00312070" w:rsidRPr="009D05BE" w:rsidRDefault="6E80B011" w:rsidP="72CF8CC2">
      <w:pPr>
        <w:rPr>
          <w:noProof/>
        </w:rPr>
      </w:pPr>
      <w:r w:rsidRPr="009D05BE">
        <w:rPr>
          <w:noProof/>
        </w:rPr>
        <w:t xml:space="preserve">Se preconizează că ICES va publica avizul respectiv la 19 iunie 2026. </w:t>
      </w:r>
      <w:bookmarkStart w:id="1" w:name="_Hlk192950561"/>
      <w:r w:rsidRPr="009D05BE">
        <w:rPr>
          <w:noProof/>
        </w:rPr>
        <w:t>Până la publicarea avizului ICES, în prezenta propunere, considerentul relevant este inclus provizoriu între paranteze pătrate, iar TAC pentru hamsie în partea de vest a subzonei ICES 9 și în subzona 10 pentru perioada 1 iulie 2026-30 iunie 2027 este marcată cu „pm” (</w:t>
      </w:r>
      <w:r w:rsidRPr="009D05BE">
        <w:rPr>
          <w:i/>
          <w:noProof/>
        </w:rPr>
        <w:t>pro memoria</w:t>
      </w:r>
      <w:r w:rsidRPr="009D05BE">
        <w:rPr>
          <w:noProof/>
        </w:rPr>
        <w:t>).</w:t>
      </w:r>
      <w:bookmarkEnd w:id="1"/>
      <w:r w:rsidRPr="009D05BE">
        <w:rPr>
          <w:noProof/>
        </w:rPr>
        <w:t xml:space="preserve"> De îndată ce avizul ICES devine disponibil, serviciile Comisiei vor actualiza propunerea prin intermediul unui document neoficial care va propune o TAC definitivă pentru stocul și perioada respective pe baza avizului respectiv. Cu toate acestea, în cazul în care se constată că acest lucru nu ar permite Consiliului să adopte TAC definitivă la timp și, prin urmare, ar duce la o întrerupere temporară a acestei activități de pescuit începând cu 1 iulie 2026, serviciile Comisiei vor propune, în schimb, o TAC provizorie pentru perioada 1 iulie-30 septembrie 2026.</w:t>
      </w:r>
    </w:p>
    <w:p w:rsidR="001C5474" w:rsidRPr="009D05BE" w:rsidRDefault="147D189B" w:rsidP="72CF8CC2">
      <w:pPr>
        <w:pBdr>
          <w:top w:val="nil"/>
          <w:left w:val="nil"/>
          <w:bottom w:val="nil"/>
          <w:right w:val="nil"/>
          <w:between w:val="nil"/>
          <w:bar w:val="nil"/>
        </w:pBdr>
        <w:spacing w:before="240" w:after="240"/>
        <w:rPr>
          <w:b/>
          <w:bCs/>
          <w:noProof/>
        </w:rPr>
      </w:pPr>
      <w:r w:rsidRPr="009D05BE">
        <w:rPr>
          <w:b/>
          <w:noProof/>
        </w:rPr>
        <w:t xml:space="preserve">Crevete nordic din Skagerrak-Kattegat și Marea Nordului </w:t>
      </w:r>
    </w:p>
    <w:p w:rsidR="001C5474" w:rsidRPr="009D05BE" w:rsidRDefault="29052605" w:rsidP="72CF8CC2">
      <w:pPr>
        <w:pBdr>
          <w:top w:val="nil"/>
          <w:left w:val="nil"/>
          <w:bottom w:val="nil"/>
          <w:right w:val="nil"/>
          <w:between w:val="nil"/>
          <w:bar w:val="nil"/>
        </w:pBdr>
        <w:spacing w:before="240" w:after="240"/>
        <w:rPr>
          <w:noProof/>
        </w:rPr>
      </w:pPr>
      <w:r w:rsidRPr="009D05BE">
        <w:rPr>
          <w:noProof/>
        </w:rPr>
        <w:lastRenderedPageBreak/>
        <w:t>Regulamentul (UE) 2026/249 a stabilit provizoriu la zero TAC pentru crevetele nordic (</w:t>
      </w:r>
      <w:r w:rsidRPr="009D05BE">
        <w:rPr>
          <w:i/>
          <w:noProof/>
        </w:rPr>
        <w:t>Pandalus borealis</w:t>
      </w:r>
      <w:r w:rsidRPr="009D05BE">
        <w:rPr>
          <w:noProof/>
        </w:rPr>
        <w:t xml:space="preserve">) în apele UE și în apele norvegiene din diviziunea ICES 3a (Skagerrak-Kattegat) pentru perioada 1 iulie 2026-30 iunie 2027, în așteptarea publicării de către ICES a avizului său științific pentru crevetele nordic în diviziunile ICES 3a și 4a est (Skagerrak-Kattegat și nordul Mării Nordului, în Fosa Norvegiană). </w:t>
      </w:r>
    </w:p>
    <w:p w:rsidR="001C5474" w:rsidRPr="009D05BE" w:rsidRDefault="29052605" w:rsidP="72CF8CC2">
      <w:pPr>
        <w:pBdr>
          <w:top w:val="nil"/>
          <w:left w:val="nil"/>
          <w:bottom w:val="nil"/>
          <w:right w:val="nil"/>
          <w:between w:val="nil"/>
          <w:bar w:val="nil"/>
        </w:pBdr>
        <w:spacing w:before="240" w:after="240"/>
        <w:rPr>
          <w:noProof/>
        </w:rPr>
      </w:pPr>
      <w:r w:rsidRPr="009D05BE">
        <w:rPr>
          <w:noProof/>
        </w:rPr>
        <w:t xml:space="preserve">În plus, regulamentul respectiv a stabilit cota UE pentru crevetele nordic în apele norvegiene din Marea Nordului la sud de 62ºN pentru 2026 la nivelul convenit cu Norvegia, și anume 148 de tone. </w:t>
      </w:r>
    </w:p>
    <w:p w:rsidR="00122C80" w:rsidRPr="009D05BE" w:rsidRDefault="5BC80EE8" w:rsidP="00887E21">
      <w:pPr>
        <w:pBdr>
          <w:top w:val="nil"/>
          <w:left w:val="nil"/>
          <w:bottom w:val="nil"/>
          <w:right w:val="nil"/>
          <w:between w:val="nil"/>
          <w:bar w:val="nil"/>
        </w:pBdr>
        <w:spacing w:before="240" w:after="240"/>
        <w:rPr>
          <w:noProof/>
        </w:rPr>
      </w:pPr>
      <w:r w:rsidRPr="009D05BE">
        <w:rPr>
          <w:noProof/>
        </w:rPr>
        <w:t xml:space="preserve">Se preconizează că ICES își va publica avizul pentru crevetele nordic din diviziunile ICES 3a și 4a est la 8 iunie 2026. În urma publicării avizului respectiv, UE va organiza consultări bilaterale cu Norvegia cu privire la: (i) nivelul posibilităților de pescuit globale pentru crevetele nordic în diviziunile ICES 3a și 4a est pentru perioada 1 iulie 2026-30 iunie 2027; (ii) nivelul TAC pentru crevetele nordic în diviziunea ICES 3a pentru perioada respectivă; și (iii) un transfer suplimentar dinspre Norvegia către UE de posibilități de pescuit pentru crevetele nordic în apele norvegiene din Marea Nordului la sud de 62ºN pentru 2026, pe care UE și Norvegia au convenit să-l ia în considerare în cadrul consultărilor bilaterale privind schimbul de cote și modalitățile de acces pentru 2026. În cazul în care s-ar conveni asupra unui astfel de transfer suplimentar dinspre Norvegia către UE, acesta ar fi compensat printr-un transfer dinspre UE către Norvegia al unor posibilități de pescuit suplimentare pentru crevetele nordic în apele groenlandeze din subzonele ICES 2, 5, 12 și 14 în 2026. </w:t>
      </w:r>
    </w:p>
    <w:p w:rsidR="001C5474" w:rsidRPr="009D05BE" w:rsidRDefault="29052605" w:rsidP="72CF8CC2">
      <w:pPr>
        <w:pBdr>
          <w:top w:val="nil"/>
          <w:left w:val="nil"/>
          <w:bottom w:val="nil"/>
          <w:right w:val="nil"/>
          <w:between w:val="nil"/>
          <w:bar w:val="nil"/>
        </w:pBdr>
        <w:spacing w:before="240" w:after="240"/>
        <w:rPr>
          <w:noProof/>
        </w:rPr>
      </w:pPr>
      <w:r w:rsidRPr="009D05BE">
        <w:rPr>
          <w:noProof/>
        </w:rPr>
        <w:t>În așteptarea rezultatului consultărilor bilaterale respective, în prezenta propunere, textul considerentului relevant din Regulamentul (UE) 2025/1350 al Consiliului</w:t>
      </w:r>
      <w:r w:rsidRPr="009D05BE">
        <w:rPr>
          <w:rStyle w:val="FootnoteReference"/>
          <w:noProof/>
        </w:rPr>
        <w:footnoteReference w:id="6"/>
      </w:r>
      <w:r w:rsidRPr="009D05BE">
        <w:rPr>
          <w:noProof/>
        </w:rPr>
        <w:t xml:space="preserve"> este inclus provizoriu între paranteze pătrate, iar TAC-urile pentru crevetele nordic: (i) din apele UE și apele norvegiene din diviziunea ICES 3a pentru perioada 1 iulie 2026-30 iunie 2027; (ii) din apele norvegiene din Marea Nordului la sud de 62ºN pentru 2026; și (iii) din apele groenlandeze din subzonele ICES 2, 5, 12 și 14 sunt marcate cu „pm”. De îndată ce se va cunoaște rezultatul acestor consultări bilaterale, serviciile Comisiei vor actualiza propunerea prin intermediul unui document neoficial care va propune aceste TAC-uri pentru perioadele respective la nivelurile convenite cu Norvegia.</w:t>
      </w:r>
    </w:p>
    <w:p w:rsidR="00312070" w:rsidRPr="009D05BE" w:rsidRDefault="00312070" w:rsidP="33AF074E">
      <w:pPr>
        <w:pBdr>
          <w:top w:val="nil"/>
          <w:left w:val="nil"/>
          <w:bottom w:val="nil"/>
          <w:right w:val="nil"/>
          <w:between w:val="nil"/>
          <w:bar w:val="nil"/>
        </w:pBdr>
        <w:spacing w:before="240" w:after="240"/>
        <w:rPr>
          <w:b/>
          <w:bCs/>
          <w:noProof/>
        </w:rPr>
      </w:pPr>
      <w:r w:rsidRPr="009D05BE">
        <w:rPr>
          <w:b/>
          <w:noProof/>
        </w:rPr>
        <w:t>Șprot din Marea Nordului și din Skagerrak-Kattegat</w:t>
      </w:r>
    </w:p>
    <w:p w:rsidR="00312070" w:rsidRPr="009D05BE" w:rsidRDefault="00312070" w:rsidP="33AF074E">
      <w:pPr>
        <w:rPr>
          <w:noProof/>
        </w:rPr>
      </w:pPr>
      <w:r w:rsidRPr="009D05BE">
        <w:rPr>
          <w:noProof/>
        </w:rPr>
        <w:t>Regulamentul (UE) 2026/249 a stabilit provizoriu la zero TAC-urile pentru șprot (</w:t>
      </w:r>
      <w:r w:rsidRPr="009D05BE">
        <w:rPr>
          <w:i/>
          <w:noProof/>
        </w:rPr>
        <w:t>Sprattus sprattus</w:t>
      </w:r>
      <w:r w:rsidRPr="009D05BE">
        <w:rPr>
          <w:noProof/>
        </w:rPr>
        <w:t>) și capturile accidentale asociate pentru perioada 1 iulie 2026-30 iunie 2027 în: (i) apele UE și apele Regatului Unit din subzona ICES 4 și din diviziunea ICES 2a (Marea Nordului); și (ii) în apele UE și apele norvegiene din diviziunea ICES 3a (Skagerrak-Kattegat), în așteptarea publicării de către ICES a avizului său științific pentru șprot în subzona ICES 4 și în diviziunea ICES 3a pentru perioada 1 iulie 2026-30 iunie 2027.</w:t>
      </w:r>
    </w:p>
    <w:p w:rsidR="006E3C58" w:rsidRPr="009D05BE" w:rsidRDefault="00312070" w:rsidP="33AF074E">
      <w:pPr>
        <w:rPr>
          <w:noProof/>
        </w:rPr>
      </w:pPr>
      <w:r w:rsidRPr="009D05BE">
        <w:rPr>
          <w:noProof/>
        </w:rPr>
        <w:t xml:space="preserve">ICES a publicat avizul respectiv la 30 aprilie 2026. În urma publicării avizului ICES respectiv, UE va organiza consultări trilaterale cu Regatul Unit și cu Norvegia cu privire la: (i) nivelul posibilităților de pescuit globale pentru stocul respectiv pentru perioada 1 iulie </w:t>
      </w:r>
      <w:r w:rsidRPr="009D05BE">
        <w:rPr>
          <w:noProof/>
        </w:rPr>
        <w:lastRenderedPageBreak/>
        <w:t xml:space="preserve">2026-30 iunie 2027; și (ii) nivelul TAC-urilor pentru șprot în subzona ICES 4 și diviziunea ICES 2a și, respectiv, în diviziunea 3a pentru perioada respectivă. </w:t>
      </w:r>
    </w:p>
    <w:p w:rsidR="00312070" w:rsidRPr="009D05BE" w:rsidRDefault="00312070" w:rsidP="33AF074E">
      <w:pPr>
        <w:rPr>
          <w:noProof/>
        </w:rPr>
      </w:pPr>
      <w:r w:rsidRPr="009D05BE">
        <w:rPr>
          <w:noProof/>
        </w:rPr>
        <w:t>În așteptarea rezultatului acestor consultări trilaterale, în prezenta propunere, textul considerentului relevant din Regulamentul (UE) 2025/1350 este inclus provizoriu între paranteze pătrate, iar TAC-urile pentru șprot și capturile accidentale asociate pentru perioada 1 iulie 2026-30 iunie 2027 în: (i) apele UE și apele Regatului Unit din subzona ICES 4 și din diviziunea ICES 2a; și (ii) apele UE și apele norvegiene din diviziunea ICES 3a sunt marcate cu „pm”. De îndată ce se va cunoaște rezultatul oficial al acestor consultări trilaterale, serviciile Comisiei vor actualiza propunerea prin intermediul unui document neoficial care va propune aceste TAC-uri pentru perioada respectivă la nivelurile convenite cu Regatul Unit și cu Norvegia.</w:t>
      </w:r>
    </w:p>
    <w:p w:rsidR="00312070" w:rsidRPr="009D05BE" w:rsidRDefault="6E80B011" w:rsidP="0288B47E">
      <w:pPr>
        <w:pBdr>
          <w:top w:val="nil"/>
          <w:left w:val="nil"/>
          <w:bottom w:val="nil"/>
          <w:right w:val="nil"/>
          <w:between w:val="nil"/>
          <w:bar w:val="nil"/>
        </w:pBdr>
        <w:spacing w:before="240" w:after="240"/>
        <w:rPr>
          <w:b/>
          <w:bCs/>
          <w:noProof/>
        </w:rPr>
      </w:pPr>
      <w:r w:rsidRPr="009D05BE">
        <w:rPr>
          <w:b/>
          <w:noProof/>
        </w:rPr>
        <w:t>Șprot din Canalul Mânecii</w:t>
      </w:r>
    </w:p>
    <w:p w:rsidR="00312070" w:rsidRPr="009D05BE" w:rsidRDefault="6E80B011" w:rsidP="0288B47E">
      <w:pPr>
        <w:rPr>
          <w:noProof/>
        </w:rPr>
      </w:pPr>
      <w:r w:rsidRPr="009D05BE">
        <w:rPr>
          <w:noProof/>
        </w:rPr>
        <w:t xml:space="preserve">Regulamentul (UE) 2026/249 a stabilit provizoriu la zero TAC pentru șprot în apele UE și în apele Regatului Unit din diviziunile ICES 7d și 7e (Canalul Mânecii) pentru perioada 1 iulie 2026-30 iunie 2027, în așteptarea publicării de către ICES a avizului său științific pentru șprot în această zonă pentru perioada respectivă. </w:t>
      </w:r>
    </w:p>
    <w:p w:rsidR="002625AE" w:rsidRPr="009D05BE" w:rsidRDefault="232131D3" w:rsidP="72CF8CC2">
      <w:pPr>
        <w:rPr>
          <w:noProof/>
        </w:rPr>
      </w:pPr>
      <w:r w:rsidRPr="009D05BE">
        <w:rPr>
          <w:noProof/>
        </w:rPr>
        <w:t>ICES a publicat avizul respectiv la 30 aprilie 2026. În urma publicării avizului ICES respectiv, UE va organiza consultări bilaterale cu Regatul Unit cu privire la nivelul TAC pentru stocul respectiv pentru perioada 1 iulie 2026-30 iunie 2027, în temeiul articolului 498 alineatele (2), (4) și (6) din Acordul comercial și de cooperare dintre Uniunea Europeană și Comunitatea Europeană a Energiei Atomice, pe de o parte, și Regatul Unit al Marii Britanii și Irlandei de Nord, pe de altă parte</w:t>
      </w:r>
      <w:r w:rsidRPr="009D05BE">
        <w:rPr>
          <w:rStyle w:val="FootnoteReference"/>
          <w:noProof/>
        </w:rPr>
        <w:footnoteReference w:id="7"/>
      </w:r>
      <w:r w:rsidRPr="009D05BE">
        <w:rPr>
          <w:noProof/>
        </w:rPr>
        <w:t xml:space="preserve"> (denumit în continuare „Acordul comercial și de cooperare”). </w:t>
      </w:r>
    </w:p>
    <w:p w:rsidR="00312070" w:rsidRPr="009D05BE" w:rsidRDefault="232131D3" w:rsidP="72CF8CC2">
      <w:pPr>
        <w:rPr>
          <w:noProof/>
        </w:rPr>
      </w:pPr>
      <w:r w:rsidRPr="009D05BE">
        <w:rPr>
          <w:noProof/>
        </w:rPr>
        <w:t>În așteptarea rezultatului acestor consultări bilaterale, în prezenta propunere, textul considerentului relevant din Regulamentul (UE) 2025/1350 este inclus provizoriu între paranteze pătrate, iar TAC pentru șprot în diviziunile ICES 7d și 7e pentru perioada 1 iulie 2026-30 iunie 2027 este marcată cu „pm”. De îndată ce se va cunoaște rezultatul acestor consultări bilaterale, serviciile Comisiei vor actualiza propunerea prin intermediul unui document neoficial care va propune această TAC pentru perioada respectivă la nivelul convenit cu Regatul Unit.</w:t>
      </w:r>
    </w:p>
    <w:p w:rsidR="00C167FF" w:rsidRPr="009D05BE" w:rsidRDefault="00C167FF" w:rsidP="00C167FF">
      <w:pPr>
        <w:pBdr>
          <w:top w:val="nil"/>
          <w:left w:val="nil"/>
          <w:bottom w:val="nil"/>
          <w:right w:val="nil"/>
          <w:between w:val="nil"/>
          <w:bar w:val="nil"/>
        </w:pBdr>
        <w:spacing w:before="240" w:after="240"/>
        <w:rPr>
          <w:b/>
          <w:bCs/>
          <w:noProof/>
        </w:rPr>
      </w:pPr>
      <w:r w:rsidRPr="009D05BE">
        <w:rPr>
          <w:b/>
          <w:noProof/>
        </w:rPr>
        <w:t>Capelin din apele groenlandeze</w:t>
      </w:r>
    </w:p>
    <w:p w:rsidR="004D5B5B" w:rsidRPr="009D05BE" w:rsidRDefault="09429927" w:rsidP="00B83F9C">
      <w:pPr>
        <w:rPr>
          <w:noProof/>
        </w:rPr>
      </w:pPr>
      <w:r w:rsidRPr="009D05BE">
        <w:rPr>
          <w:noProof/>
        </w:rPr>
        <w:t>În urma publicării, în ianuarie 2026, a celui mai recent aviz științific pentru capelin (</w:t>
      </w:r>
      <w:r w:rsidRPr="009D05BE">
        <w:rPr>
          <w:i/>
          <w:noProof/>
        </w:rPr>
        <w:t>Mallotus villosus</w:t>
      </w:r>
      <w:r w:rsidRPr="009D05BE">
        <w:rPr>
          <w:noProof/>
        </w:rPr>
        <w:t>) în zona Islanda-Groenlanda de Est-Jan Mayen, Groenlanda și Islanda au stabilit TAC și cotele lor corespunzătoare pentru stocul respectiv pentru perioada 15 octombrie 2025-15 aprilie 2026. În conformitate cu articolul 2 alineatul (1) din Protocolul de punere în aplicare a Acordului de parteneriat în domeniul pescuitului durabil dintre UE, pe de o parte, și Guvernul Groenlandei și Guvernul Danemarcei, pe de altă parte</w:t>
      </w:r>
      <w:r w:rsidRPr="009D05BE">
        <w:rPr>
          <w:rStyle w:val="FootnoteReference"/>
          <w:noProof/>
        </w:rPr>
        <w:footnoteReference w:id="8"/>
      </w:r>
      <w:r w:rsidRPr="009D05BE">
        <w:rPr>
          <w:noProof/>
        </w:rPr>
        <w:t>, Groenlanda a oferit posibilități de pescuit pentru stocul respectiv și pentru perioada respectivă de 5 545 de tone, pe care UE le-a acceptat la 5 februarie 2026.</w:t>
      </w:r>
      <w:r w:rsidR="00D97100">
        <w:rPr>
          <w:noProof/>
        </w:rPr>
        <w:t xml:space="preserve"> </w:t>
      </w:r>
      <w:r w:rsidRPr="009D05BE">
        <w:rPr>
          <w:noProof/>
        </w:rPr>
        <w:t xml:space="preserve">Prin urmare, Regulamentul (UE) 2026/249, astfel cum a fost </w:t>
      </w:r>
      <w:r w:rsidRPr="009D05BE">
        <w:rPr>
          <w:noProof/>
        </w:rPr>
        <w:lastRenderedPageBreak/>
        <w:t>modificat prin Regulamentul (UE) 2026/786 al Consiliului</w:t>
      </w:r>
      <w:r w:rsidRPr="009D05BE">
        <w:rPr>
          <w:rStyle w:val="FootnoteReference"/>
          <w:noProof/>
        </w:rPr>
        <w:footnoteReference w:id="9"/>
      </w:r>
      <w:r w:rsidRPr="009D05BE">
        <w:rPr>
          <w:noProof/>
        </w:rPr>
        <w:t xml:space="preserve">, a stabilit cotele UE și ale statelor membre pentru capelin în apele groenlandeze din subzonele ICES 2, 5, 12 și 14 pentru perioada 15 octombrie 2025-15 aprilie 2026 la nivelul convenit cu Groenlanda. </w:t>
      </w:r>
    </w:p>
    <w:p w:rsidR="0063244B" w:rsidRPr="009D05BE" w:rsidRDefault="34482950" w:rsidP="7B446392">
      <w:pPr>
        <w:rPr>
          <w:noProof/>
        </w:rPr>
      </w:pPr>
      <w:r w:rsidRPr="009D05BE">
        <w:rPr>
          <w:noProof/>
        </w:rPr>
        <w:t>Cu toate acestea, Groenlanda a solicitat ulterior ca UE să confirme că are intenția de a utiliza aceste posibilități de pescuit, deoarece, în caz contrar, ele ar putea fi utilizate de flota groenlandeză pentru a asigura o utilizare optimă a cotei.</w:t>
      </w:r>
      <w:r w:rsidR="00D97100">
        <w:rPr>
          <w:noProof/>
        </w:rPr>
        <w:t xml:space="preserve"> </w:t>
      </w:r>
      <w:r w:rsidRPr="009D05BE">
        <w:rPr>
          <w:noProof/>
        </w:rPr>
        <w:t xml:space="preserve">Având în vedere lipsa de interes a industriei pescuitului, UE a oferit Groenlandei posibilitatea de a recupera aceste posibilități de pescuit. Prin urmare, cotele UE și ale statelor membre pentru capelin în apele groenlandeze din subzonele ICES 2, 5, 12 și 14 pentru perioada 15 octombrie 2025-15 aprilie 2026 trebuie reduse la zero. </w:t>
      </w:r>
    </w:p>
    <w:p w:rsidR="0085398F" w:rsidRPr="009D05BE" w:rsidRDefault="0085398F" w:rsidP="00B83F9C">
      <w:pPr>
        <w:rPr>
          <w:noProof/>
        </w:rPr>
      </w:pPr>
    </w:p>
    <w:p w:rsidR="00811F73" w:rsidRPr="009D05BE" w:rsidRDefault="00811F73" w:rsidP="00384E62">
      <w:pPr>
        <w:rPr>
          <w:b/>
          <w:bCs/>
          <w:noProof/>
        </w:rPr>
      </w:pPr>
      <w:r w:rsidRPr="009D05BE">
        <w:rPr>
          <w:b/>
          <w:noProof/>
        </w:rPr>
        <w:t>Cod din apele groenlandeze</w:t>
      </w:r>
    </w:p>
    <w:p w:rsidR="00FB48FB" w:rsidRPr="009D05BE" w:rsidRDefault="4632FAFE" w:rsidP="00384E62">
      <w:pPr>
        <w:rPr>
          <w:noProof/>
        </w:rPr>
      </w:pPr>
      <w:r w:rsidRPr="009D05BE">
        <w:rPr>
          <w:noProof/>
        </w:rPr>
        <w:t>În conformitate cu articolul 11 din Acordul de parteneriat în domeniul pescuitului durabil dintre UE și Groenlanda</w:t>
      </w:r>
      <w:r w:rsidRPr="009D05BE">
        <w:rPr>
          <w:rStyle w:val="FootnoteReference"/>
          <w:noProof/>
        </w:rPr>
        <w:footnoteReference w:id="10"/>
      </w:r>
      <w:r w:rsidRPr="009D05BE">
        <w:rPr>
          <w:noProof/>
        </w:rPr>
        <w:t xml:space="preserve"> și în conformitate cu condițiile prevăzute la articolul 6 și în capitolul VI din protocolul la acordul respectiv, UE și Groenlanda au convenit să desfășoare activități de pescuit experimental de cod (</w:t>
      </w:r>
      <w:r w:rsidRPr="009D05BE">
        <w:rPr>
          <w:i/>
          <w:noProof/>
        </w:rPr>
        <w:t>Gadus morhua</w:t>
      </w:r>
      <w:r w:rsidRPr="009D05BE">
        <w:rPr>
          <w:noProof/>
        </w:rPr>
        <w:t xml:space="preserve">) în apele groenlandeze din subzonele ICES 5 și 14, la nord-est de 42°V, în perioada 12 februarie 2026-31 decembrie 2026. Scopul pescuitului experimental este de a determina prezența și distribuția potențială a codului în zona respectivă. Au fost stabilite posibilități de pescuit de 3 000 de tone pentru acest tip de pescuit experimental, din care 900 de tone au fost alocate UE. Aceste posibilități de pescuit pot fi utilizate numai de nave care practică pescuitul experimental respectiv și care efectuează eșantionări științifice. Eșantionarea științifică va trebui să fie efectuată în condiții care urmează să fie stabilite de Institutul groenlandez pentru resurse naturale. Se propune stabilirea acestei cote a UE astfel cum s-a convenit cu Groenlanda. </w:t>
      </w:r>
    </w:p>
    <w:p w:rsidR="0085398F" w:rsidRPr="009D05BE" w:rsidRDefault="00384E62" w:rsidP="72CF8CC2">
      <w:pPr>
        <w:rPr>
          <w:noProof/>
        </w:rPr>
      </w:pPr>
      <w:r w:rsidRPr="009D05BE">
        <w:rPr>
          <w:noProof/>
        </w:rPr>
        <w:t>În așteptarea unui acord între statele membre cu privire la cheia de repartizare pentru stocul respectiv, se propune, provizoriu, să nu se repartizeze cota UE statelor membre și să se permită tuturor statelor membre să pescuiască această cotă până la utilizarea sa integrală.</w:t>
      </w:r>
    </w:p>
    <w:p w:rsidR="001C5474" w:rsidRPr="009D05BE" w:rsidRDefault="001C5474" w:rsidP="00312070">
      <w:pPr>
        <w:rPr>
          <w:b/>
          <w:bCs/>
          <w:noProof/>
        </w:rPr>
      </w:pPr>
      <w:r w:rsidRPr="009D05BE">
        <w:rPr>
          <w:b/>
          <w:noProof/>
        </w:rPr>
        <w:t xml:space="preserve">Cod nordic NAFO </w:t>
      </w:r>
    </w:p>
    <w:p w:rsidR="00A11243" w:rsidRPr="009D05BE" w:rsidRDefault="32A2CB61" w:rsidP="3B72C7DA">
      <w:pPr>
        <w:rPr>
          <w:noProof/>
        </w:rPr>
      </w:pPr>
      <w:r w:rsidRPr="009D05BE">
        <w:rPr>
          <w:noProof/>
        </w:rPr>
        <w:t xml:space="preserve">Regulamentul (UE) 2026/249 a stabilit provizoriu la zero TAC și cota UE pentru cod în diviziunile 2J, 3K și 3L ale Organizației de Pescuit în Atlanticul de Nord-Vest (NAFO) (cod din diviziunile „2J3KL”, „cod nordic NAFO”) pentru perioada 1 iulie 2026-30 iunie 2027, în așteptarea deciziei NAFO de stabilire a TAC respective. </w:t>
      </w:r>
    </w:p>
    <w:p w:rsidR="00A11243" w:rsidRPr="009D05BE" w:rsidRDefault="147D189B" w:rsidP="3B72C7DA">
      <w:pPr>
        <w:rPr>
          <w:noProof/>
        </w:rPr>
      </w:pPr>
      <w:r w:rsidRPr="009D05BE">
        <w:rPr>
          <w:noProof/>
        </w:rPr>
        <w:t xml:space="preserve">Se preconizează că în iunie 2026, Canada își va publica avizul științific pentru codul din diviziunile 2J3KL pentru perioada 1 iulie 2026-30 iunie 2027. În urma publicării avizului respectiv, Canada ar trebui să stabilească, pentru navele sale de pescuit, o limită de captură pentru cod în diviziunile NAFO 2J3KL pentru perioada 1 iulie 2026-30 iunie 2027. În conformitate cu normele sale, NAFO trebuie să stabilească TAC pentru stocul și perioada respective, precum și o repartizare către alte părți contractante la NAFO, inclusiv o cotă a UE, pentru capturile efectuate în zona de reglementare a NAFO. Această TAC și această </w:t>
      </w:r>
      <w:r w:rsidRPr="009D05BE">
        <w:rPr>
          <w:noProof/>
        </w:rPr>
        <w:lastRenderedPageBreak/>
        <w:t xml:space="preserve">repartizare trebuie stabilite la un nivel care să asigure faptul că limita de captură stabilită de Canada este echivalentă cu 95 % din TAC și repartizarea către alte părți contractante la NAFO este echivalentă cu 5 % din TAC. </w:t>
      </w:r>
    </w:p>
    <w:p w:rsidR="001C5474" w:rsidRPr="009D05BE" w:rsidRDefault="147D189B" w:rsidP="3B72C7DA">
      <w:pPr>
        <w:rPr>
          <w:noProof/>
        </w:rPr>
      </w:pPr>
      <w:r w:rsidRPr="009D05BE">
        <w:rPr>
          <w:noProof/>
        </w:rPr>
        <w:t>În așteptarea deciziei NAFO de stabilire a acestei TAC, a repartizării către alte părți contractante la NAFO și a eventualelor măsuri de refacere pentru stocul respectiv, în prezenta propunere, considerentul relevant din Regulamentul (UE) 2025/1350 este inclus provizoriu între paranteze pătrate, iar TAC pentru cod în diviziunea NAFO 2J3KL pentru perioada 1 iulie 2026-30 iunie 2027 este marcată cu „pm”. De îndată ce se va cunoaște decizia NAFO, serviciile Comisiei vor actualiza propunerea prin intermediul unui document neoficial care va propune TAC și eventualele măsuri de refacere pentru perioada respectivă, în conformitate cu decizia NAFO respectivă.</w:t>
      </w:r>
    </w:p>
    <w:p w:rsidR="008E5816" w:rsidRPr="009D05BE" w:rsidRDefault="00D85591" w:rsidP="728C8B72">
      <w:pPr>
        <w:pBdr>
          <w:top w:val="nil"/>
          <w:left w:val="nil"/>
          <w:bottom w:val="nil"/>
          <w:right w:val="nil"/>
          <w:between w:val="nil"/>
          <w:bar w:val="nil"/>
        </w:pBdr>
        <w:spacing w:before="240" w:after="240"/>
        <w:rPr>
          <w:b/>
          <w:bCs/>
          <w:noProof/>
        </w:rPr>
      </w:pPr>
      <w:r w:rsidRPr="009D05BE">
        <w:rPr>
          <w:b/>
          <w:noProof/>
        </w:rPr>
        <w:t>ICCAT</w:t>
      </w:r>
    </w:p>
    <w:p w:rsidR="007811C2" w:rsidRPr="009D05BE" w:rsidRDefault="19DB09FE" w:rsidP="5261A6E9">
      <w:pPr>
        <w:pBdr>
          <w:top w:val="nil"/>
          <w:left w:val="nil"/>
          <w:bottom w:val="nil"/>
          <w:right w:val="nil"/>
          <w:between w:val="nil"/>
          <w:bar w:val="nil"/>
        </w:pBdr>
        <w:spacing w:before="240" w:after="240"/>
        <w:rPr>
          <w:noProof/>
        </w:rPr>
      </w:pPr>
      <w:bookmarkStart w:id="2" w:name="_Hlk228798244"/>
      <w:r w:rsidRPr="009D05BE">
        <w:rPr>
          <w:noProof/>
        </w:rPr>
        <w:t>În urma adoptării Recomandării 25-04 a ICCAT de instituire a unui plan multianual de gestionare pentru tonul roșu din Oceanul Atlantic de Est și din Marea Mediterană</w:t>
      </w:r>
      <w:r w:rsidRPr="009D05BE">
        <w:rPr>
          <w:rStyle w:val="FootnoteReference"/>
          <w:noProof/>
        </w:rPr>
        <w:footnoteReference w:id="11"/>
      </w:r>
      <w:r w:rsidRPr="009D05BE">
        <w:rPr>
          <w:noProof/>
        </w:rPr>
        <w:t xml:space="preserve"> în cadrul celei de a 29-a reuniuni anuale a Comisiei Internaționale pentru Conservarea Tonului din Oceanul Atlantic (ICCAT) din noiembrie 2025, la 4 martie 2026 a fost adoptat un </w:t>
      </w:r>
      <w:bookmarkStart w:id="3" w:name="_Hlk227340434"/>
      <w:r w:rsidRPr="009D05BE">
        <w:rPr>
          <w:noProof/>
        </w:rPr>
        <w:t>regulament delegat al Comisiei</w:t>
      </w:r>
      <w:bookmarkEnd w:id="3"/>
      <w:r w:rsidRPr="009D05BE">
        <w:rPr>
          <w:noProof/>
        </w:rPr>
        <w:t>, în temeiul articolului 66 alineatul (1) litera (a) din Regulamentul (UE) 2023/2053 al Parlamentului European și al Consiliului</w:t>
      </w:r>
      <w:r w:rsidRPr="009D05BE">
        <w:rPr>
          <w:rStyle w:val="FootnoteReference"/>
          <w:noProof/>
        </w:rPr>
        <w:footnoteReference w:id="12"/>
      </w:r>
      <w:r w:rsidRPr="009D05BE">
        <w:rPr>
          <w:noProof/>
        </w:rPr>
        <w:t>, de modificare a articolului 8 alineatul (2) din regulamentul respectiv în vederea încorporării recomandării în legislația UE. Acest regulament delegat ar urma să intre în vigoare la 14 mai 2026. În consecință, statele membre pot solicita acum transferul într-un anumit an, din anul precedent, a maximum 20 %, în loc de 5 % anterior, din cota lor anuală de ton roșu în zona Convenției ICCAT situată la est de 45°V. În cazul în care statele membre formulează o astfel de cerere, ele trebuie să o prezinte Comisiei în planul lor anual de pescuit. Pentru 2026, Grecia, Spania, Franța, Croația, Italia, Cipru, Malta și Portugalia au solicitat astfel de transferuri din 2025. Pe baza acestor cereri, Comisia a prezentat Secretariatului ICCAT un plan anual revizuit al UE, în temeiul articolului 11 alineatul (5) din Regulamentul (UE) 2023/2053. Prin urmare, se propune modificarea în consecință a cotelor respectivelor state membre pentru tonul roșu în zona Convenției ICCAT la est de 45°V pentru 2026. Serviciile Comisiei vor actualiza propunerea prin intermediul unui document neoficial care va preciza referința și data intrării în vigoare a regulamentului delegat adoptat la 4 martie 2026.</w:t>
      </w:r>
    </w:p>
    <w:bookmarkEnd w:id="2"/>
    <w:p w:rsidR="001C26E5" w:rsidRPr="009D05BE" w:rsidRDefault="001C26E5" w:rsidP="001C26E5">
      <w:pPr>
        <w:pBdr>
          <w:top w:val="nil"/>
          <w:left w:val="nil"/>
          <w:bottom w:val="nil"/>
          <w:right w:val="nil"/>
          <w:between w:val="nil"/>
          <w:bar w:val="nil"/>
        </w:pBdr>
        <w:spacing w:before="240" w:after="240"/>
        <w:rPr>
          <w:noProof/>
        </w:rPr>
      </w:pPr>
      <w:r w:rsidRPr="009D05BE">
        <w:rPr>
          <w:noProof/>
        </w:rPr>
        <w:t>În conformitate cu articolul 17b din Regulamentul (UE) 2017/2107 al Parlamentului European și al Consiliului</w:t>
      </w:r>
      <w:r w:rsidRPr="009D05BE">
        <w:rPr>
          <w:rStyle w:val="FootnoteReference"/>
          <w:noProof/>
        </w:rPr>
        <w:footnoteReference w:id="13"/>
      </w:r>
      <w:r w:rsidRPr="009D05BE">
        <w:rPr>
          <w:noProof/>
        </w:rPr>
        <w:t>, Regulamentul (UE) 2026/249, astfel cum a fost modificat prin Regulamentul (UE) 2026/786, a transferat din 2024 în 2026 cotele anuale ale anumitor state membre pentru tonul alb (</w:t>
      </w:r>
      <w:r w:rsidRPr="009D05BE">
        <w:rPr>
          <w:i/>
          <w:noProof/>
        </w:rPr>
        <w:t>Thunnus alalunga</w:t>
      </w:r>
      <w:r w:rsidRPr="009D05BE">
        <w:rPr>
          <w:noProof/>
        </w:rPr>
        <w:t xml:space="preserve">) în zona Convenției ICCAT la nord de 5°N. </w:t>
      </w:r>
      <w:r w:rsidRPr="009D05BE">
        <w:rPr>
          <w:noProof/>
        </w:rPr>
        <w:lastRenderedPageBreak/>
        <w:t>Cotele statelor membre respective pentru stocul respectiv pentru 2026 au fost modificate în consecință prin Regulamentul (UE) 2026/786. Cu toate acestea, cota Regatului Unit pentru stocul respectiv pentru 2026 nu a fost modificată pentru a ține seama de aceste transferuri și, prin urmare, trebuie modificată în consecință.</w:t>
      </w:r>
    </w:p>
    <w:p w:rsidR="001C5474" w:rsidRPr="009D05BE" w:rsidRDefault="3DFAB274" w:rsidP="22163002">
      <w:pPr>
        <w:spacing w:before="0" w:after="200"/>
        <w:rPr>
          <w:b/>
          <w:bCs/>
          <w:noProof/>
        </w:rPr>
      </w:pPr>
      <w:r w:rsidRPr="009D05BE">
        <w:rPr>
          <w:b/>
          <w:noProof/>
        </w:rPr>
        <w:t xml:space="preserve">NPFC </w:t>
      </w:r>
    </w:p>
    <w:p w:rsidR="00EE5F6D" w:rsidRPr="009D05BE" w:rsidRDefault="00BC7525" w:rsidP="00BC7525">
      <w:pPr>
        <w:rPr>
          <w:noProof/>
        </w:rPr>
      </w:pPr>
      <w:r w:rsidRPr="009D05BE">
        <w:rPr>
          <w:noProof/>
        </w:rPr>
        <w:t>Regulamentul (UE) 2026/249, astfel cum a fost modificat prin Regulamentul (UE) 2026/786, a prevăzut provizoriu mențiunea „urmează să se stabilească” pentru limitele de captură disponibile statelor membre care sunt părți contractante la Comisia pentru pescuit în Pacificul de Nord (NPFC) pentru traulere și, respectiv, pentru navele de pescuit cu plasă-pungă, cota suplimentară a UE pentru macroul de Pacific (</w:t>
      </w:r>
      <w:r w:rsidRPr="009D05BE">
        <w:rPr>
          <w:i/>
          <w:noProof/>
        </w:rPr>
        <w:t>Scomber japonicus</w:t>
      </w:r>
      <w:r w:rsidRPr="009D05BE">
        <w:rPr>
          <w:noProof/>
        </w:rPr>
        <w:t xml:space="preserve">) în zona Convenției NPFC pentru perioada 1 iunie 2026-31 mai 2027, precum și limitele efortului asociate. </w:t>
      </w:r>
    </w:p>
    <w:p w:rsidR="00A473F4" w:rsidRPr="009D05BE" w:rsidRDefault="7A5E51A7" w:rsidP="00277572">
      <w:pPr>
        <w:rPr>
          <w:noProof/>
        </w:rPr>
      </w:pPr>
      <w:r w:rsidRPr="009D05BE">
        <w:rPr>
          <w:noProof/>
        </w:rPr>
        <w:t xml:space="preserve">În cadrul reuniunii sale anuale din aprilie 2026, NPFC a stabilit aceste limite de captură pentru perioada 1 iunie 2026-31 decembrie 2026, aliniind perioada de pescuit la anul calendaristic. De asemenea, NPFC a adăugat macroul din specia </w:t>
      </w:r>
      <w:r w:rsidRPr="009D05BE">
        <w:rPr>
          <w:i/>
          <w:noProof/>
        </w:rPr>
        <w:t>Scomber australasicus</w:t>
      </w:r>
      <w:r w:rsidRPr="009D05BE">
        <w:rPr>
          <w:noProof/>
        </w:rPr>
        <w:t>, care este capturat împreună cu macroul de Pacific, la aceste limite de captură.</w:t>
      </w:r>
    </w:p>
    <w:p w:rsidR="00277572" w:rsidRPr="009D05BE" w:rsidRDefault="00277572" w:rsidP="00277572">
      <w:pPr>
        <w:rPr>
          <w:noProof/>
        </w:rPr>
        <w:sectPr w:rsidR="00277572" w:rsidRPr="009D05BE" w:rsidSect="00A477F8">
          <w:headerReference w:type="even" r:id="rId14"/>
          <w:footerReference w:type="even" r:id="rId15"/>
          <w:footerReference w:type="default" r:id="rId16"/>
          <w:headerReference w:type="first" r:id="rId17"/>
          <w:footerReference w:type="first" r:id="rId18"/>
          <w:footnotePr>
            <w:numRestart w:val="eachSect"/>
          </w:footnotePr>
          <w:pgSz w:w="11907" w:h="16840" w:code="9"/>
          <w:pgMar w:top="1134" w:right="1418" w:bottom="1134" w:left="1418" w:header="709" w:footer="709" w:gutter="0"/>
          <w:cols w:space="708"/>
          <w:docGrid w:linePitch="360"/>
        </w:sectPr>
      </w:pPr>
    </w:p>
    <w:p w:rsidR="00E62CD7" w:rsidRDefault="000D0F5B">
      <w:pPr>
        <w:pStyle w:val="Rfrenceinterinstitutionnelle"/>
        <w:rPr>
          <w:noProof/>
        </w:rPr>
      </w:pPr>
      <w:r>
        <w:rPr>
          <w:noProof/>
        </w:rPr>
        <w:lastRenderedPageBreak/>
        <w:t>2026/0122 (NLE)</w:t>
      </w:r>
    </w:p>
    <w:p w:rsidR="00CA48E0" w:rsidRPr="009D05BE" w:rsidRDefault="009D05BE" w:rsidP="009D05BE">
      <w:pPr>
        <w:pStyle w:val="Statut"/>
        <w:rPr>
          <w:noProof/>
        </w:rPr>
      </w:pPr>
      <w:r w:rsidRPr="009D05BE">
        <w:rPr>
          <w:noProof/>
        </w:rPr>
        <w:t>Propunere de</w:t>
      </w:r>
    </w:p>
    <w:p w:rsidR="00312070" w:rsidRPr="009D05BE" w:rsidRDefault="009D05BE" w:rsidP="009D05BE">
      <w:pPr>
        <w:pStyle w:val="Typedudocument"/>
        <w:rPr>
          <w:noProof/>
        </w:rPr>
      </w:pPr>
      <w:r w:rsidRPr="009D05BE">
        <w:rPr>
          <w:noProof/>
        </w:rPr>
        <w:t>REGULAMENT AL CONSILIULUI</w:t>
      </w:r>
    </w:p>
    <w:p w:rsidR="00312070" w:rsidRPr="009D05BE" w:rsidRDefault="009D05BE" w:rsidP="009D05BE">
      <w:pPr>
        <w:pStyle w:val="Titreobjet"/>
        <w:rPr>
          <w:noProof/>
        </w:rPr>
      </w:pPr>
      <w:r w:rsidRPr="009D05BE">
        <w:rPr>
          <w:noProof/>
        </w:rPr>
        <w:t>de modificare a Regulamentului (UE) 2026/249 de stabilire, pentru anii 2026, 2027 și 2028, a posibilităților de pescuit pentru anumite stocuri de pește, aplicabile în apele Uniunii și, pentru navele de pescuit din Uniune, în anumite ape din afara Uniunii</w:t>
      </w:r>
    </w:p>
    <w:p w:rsidR="00312070" w:rsidRPr="009D05BE" w:rsidRDefault="00312070" w:rsidP="00312070">
      <w:pPr>
        <w:pStyle w:val="Institutionquiagit"/>
        <w:rPr>
          <w:noProof/>
        </w:rPr>
      </w:pPr>
      <w:r w:rsidRPr="009D05BE">
        <w:rPr>
          <w:noProof/>
        </w:rPr>
        <w:t>CONSILIUL UNIUNII EUROPENE,</w:t>
      </w:r>
    </w:p>
    <w:p w:rsidR="00312070" w:rsidRPr="009D05BE" w:rsidRDefault="00312070" w:rsidP="00312070">
      <w:pPr>
        <w:rPr>
          <w:noProof/>
        </w:rPr>
      </w:pPr>
      <w:r w:rsidRPr="009D05BE">
        <w:rPr>
          <w:noProof/>
        </w:rPr>
        <w:t>având în vedere Tratatul privind funcționarea Uniunii Europene, în special articolul 43 alineatul (3),</w:t>
      </w:r>
    </w:p>
    <w:p w:rsidR="00312070" w:rsidRPr="009D05BE" w:rsidRDefault="00312070" w:rsidP="00312070">
      <w:pPr>
        <w:rPr>
          <w:noProof/>
        </w:rPr>
      </w:pPr>
      <w:r w:rsidRPr="009D05BE">
        <w:rPr>
          <w:noProof/>
        </w:rPr>
        <w:t>având în vedere propunerea Comisiei Europene,</w:t>
      </w:r>
    </w:p>
    <w:p w:rsidR="00312070" w:rsidRPr="009D05BE" w:rsidRDefault="1532F1E1" w:rsidP="00312070">
      <w:pPr>
        <w:rPr>
          <w:noProof/>
        </w:rPr>
      </w:pPr>
      <w:r w:rsidRPr="009D05BE">
        <w:rPr>
          <w:noProof/>
        </w:rPr>
        <w:t>întrucât:</w:t>
      </w:r>
    </w:p>
    <w:p w:rsidR="00312070" w:rsidRPr="009D05BE" w:rsidRDefault="4630B188" w:rsidP="00BA5F06">
      <w:pPr>
        <w:pStyle w:val="ManualConsidrant"/>
        <w:rPr>
          <w:noProof/>
        </w:rPr>
      </w:pPr>
      <w:r>
        <w:rPr>
          <w:noProof/>
        </w:rPr>
        <w:t>(1)</w:t>
      </w:r>
      <w:r>
        <w:rPr>
          <w:noProof/>
        </w:rPr>
        <w:tab/>
      </w:r>
      <w:r w:rsidRPr="009D05BE">
        <w:rPr>
          <w:noProof/>
        </w:rPr>
        <w:t>Regulamentul (UE) 2026/249 al Consiliului</w:t>
      </w:r>
      <w:r w:rsidRPr="009D05BE">
        <w:rPr>
          <w:rStyle w:val="FootnoteReference"/>
          <w:noProof/>
        </w:rPr>
        <w:footnoteReference w:id="14"/>
      </w:r>
      <w:r w:rsidRPr="009D05BE">
        <w:rPr>
          <w:noProof/>
        </w:rPr>
        <w:t xml:space="preserve"> stabilește, pentru anii 2026, 2027 și 2028, posibilitățile de pescuit pentru anumite stocuri de pește, aplicabile în apele Uniunii și, pentru navele de pescuit din Uniune, în anumite ape din afara Uniunii. Respectivele posibilități de pescuit, inclusiv anumite măsuri legate funcțional de acestea, trebuie modificate pentru a ține seama de publicarea avizelor științifice, de rezultatele consultărilor cu țările terțe și ale reuniunilor organizațiilor regionale de gestionare a pescuitului (ORGP) și de alte evoluții.</w:t>
      </w:r>
    </w:p>
    <w:p w:rsidR="00312070" w:rsidRPr="009D05BE" w:rsidRDefault="32973AD2" w:rsidP="005B3B87">
      <w:pPr>
        <w:pStyle w:val="ManualConsidrant"/>
        <w:rPr>
          <w:noProof/>
        </w:rPr>
      </w:pPr>
      <w:r>
        <w:rPr>
          <w:noProof/>
        </w:rPr>
        <w:t>(2)</w:t>
      </w:r>
      <w:r>
        <w:rPr>
          <w:noProof/>
        </w:rPr>
        <w:tab/>
      </w:r>
      <w:r w:rsidRPr="009D05BE">
        <w:rPr>
          <w:i/>
          <w:noProof/>
        </w:rPr>
        <w:t>[Acest considerent și dispozițiile relevante vor fi actualizate după publicarea avizului ICES sau dacă se constată că o astfel de actualizare nu ar permite Consiliului să adopte TAC definitivă în timp util și, prin urmare, ar duce la o întrerupere temporară a acestei activități de pescuit începând cu 1 iulie 2026.] [FIE]</w:t>
      </w:r>
      <w:r w:rsidRPr="009D05BE">
        <w:rPr>
          <w:noProof/>
        </w:rPr>
        <w:t xml:space="preserve"> [La 19 iunie 2026, Consiliul Internațional pentru Explorarea Apelor Maritime (ICES) și-a publicat avizul științific pentru hamsie (</w:t>
      </w:r>
      <w:r w:rsidRPr="009D05BE">
        <w:rPr>
          <w:i/>
          <w:noProof/>
        </w:rPr>
        <w:t>Engraulis encrasicolus</w:t>
      </w:r>
      <w:r w:rsidRPr="009D05BE">
        <w:rPr>
          <w:noProof/>
        </w:rPr>
        <w:t>) în partea de vest a diviziunii ICES 9a pentru perioada 1 iulie 2026 - 30 iunie 2027. După publicarea avizului respectiv al ICES, capturile totale admisibile (TAC) pentru hamsie în partea de vest a subzonei ICES 9 și în subzona ICES 10 pentru perioada 1 iulie 2026-30 iunie 2027 trebuie stabilite la nivelul recomandat de ICES.]</w:t>
      </w:r>
      <w:bookmarkStart w:id="4" w:name="_Hlk193033427"/>
      <w:r w:rsidRPr="009D05BE">
        <w:rPr>
          <w:noProof/>
        </w:rPr>
        <w:t xml:space="preserve"> </w:t>
      </w:r>
      <w:r w:rsidRPr="009D05BE">
        <w:rPr>
          <w:i/>
          <w:noProof/>
        </w:rPr>
        <w:t>[FIE]</w:t>
      </w:r>
      <w:r w:rsidRPr="009D05BE">
        <w:rPr>
          <w:noProof/>
        </w:rPr>
        <w:t xml:space="preserve"> [Regulamentul (UE) 2026/</w:t>
      </w:r>
      <w:bookmarkEnd w:id="4"/>
      <w:r w:rsidRPr="009D05BE">
        <w:rPr>
          <w:noProof/>
        </w:rPr>
        <w:t>249 a stabilit provizoriu la zero capturile totale admisibile (TAC) pentru hamsie (</w:t>
      </w:r>
      <w:r w:rsidRPr="009D05BE">
        <w:rPr>
          <w:i/>
          <w:noProof/>
        </w:rPr>
        <w:t>Engraulis encrasicolus</w:t>
      </w:r>
      <w:r w:rsidRPr="009D05BE">
        <w:rPr>
          <w:noProof/>
        </w:rPr>
        <w:t>) în partea de vest a subzonei 9 a Consiliului Internațional pentru Explorarea Apelor Maritime (ICES) și în subzona 10 pentru perioada 1 iulie 2026-30 iunie 2027, în așteptarea publicării de către ICES a avizului său științific pentru hamsie în partea de vest a diviziunii ICES 9a pentru perioada respectivă. Pentru a permite continuarea pescuitului până la stabilirea TAC definitive pentru stocul respectiv pentru perioada relevantă, este necesar să se stabilească o TAC provizorie pentru perioada 1 iulie 2026-30 septembrie 2026, la un nivel echivalent cu [X].]</w:t>
      </w:r>
    </w:p>
    <w:p w:rsidR="001C5474" w:rsidRPr="009D05BE" w:rsidRDefault="5BC80EE8" w:rsidP="00887E21">
      <w:pPr>
        <w:pStyle w:val="ManualConsidrant"/>
        <w:rPr>
          <w:noProof/>
          <w:szCs w:val="24"/>
        </w:rPr>
      </w:pPr>
      <w:r>
        <w:rPr>
          <w:noProof/>
        </w:rPr>
        <w:lastRenderedPageBreak/>
        <w:t>(3)</w:t>
      </w:r>
      <w:r>
        <w:rPr>
          <w:noProof/>
        </w:rPr>
        <w:tab/>
      </w:r>
      <w:r w:rsidRPr="009D05BE">
        <w:rPr>
          <w:i/>
          <w:noProof/>
        </w:rPr>
        <w:t>[Acest considerent și dispozițiile relevante vor fi actualizate după încheierea consultărilor dintre Uniune și Norvegia.]</w:t>
      </w:r>
      <w:r w:rsidRPr="009D05BE">
        <w:rPr>
          <w:noProof/>
        </w:rPr>
        <w:t xml:space="preserve"> [</w:t>
      </w:r>
      <w:r w:rsidRPr="009D05BE">
        <w:rPr>
          <w:noProof/>
          <w:color w:val="333333"/>
        </w:rPr>
        <w:t>La 23 iunie 2025, Uniunea și Norvegia au încheiat consultările cu privire la: (i) nivelul posibilităților de pescuit globale pentru crevetele nordic (</w:t>
      </w:r>
      <w:r w:rsidRPr="009D05BE">
        <w:rPr>
          <w:i/>
          <w:noProof/>
          <w:color w:val="333333"/>
        </w:rPr>
        <w:t>Pandalus borealis</w:t>
      </w:r>
      <w:r w:rsidRPr="009D05BE">
        <w:rPr>
          <w:noProof/>
          <w:color w:val="333333"/>
        </w:rPr>
        <w:t xml:space="preserve">) în diviziunile ICES 3a și 4a est pentru perioada 1 iulie 2025-30 iunie 2026; (ii) nivelul TAC pentru crevetele nordic în diviziunea ICES 3a și (iii) măsuri tehnice suplimentare pentru stocul respectiv. </w:t>
      </w:r>
      <w:r w:rsidRPr="009D05BE">
        <w:rPr>
          <w:noProof/>
        </w:rPr>
        <w:t>Uniunea a participat la aceste consultări pe baza poziției Uniunii aprobate de Consiliu la 12 iunie 2025.</w:t>
      </w:r>
      <w:r w:rsidRPr="009D05BE">
        <w:rPr>
          <w:noProof/>
          <w:color w:val="333333"/>
        </w:rPr>
        <w:t xml:space="preserve"> Rezultatul consultărilor respective a fost consemnat într-un proces-verbal semnat la 23 iunie 2025. Prin urmare, TAC pentru crevetele nordic în diviziunea ICES 3a trebuie să fie stabilită la nivelul convenit cu Norvegia și trebuie instituite măsurile tehnice suplimentare convenite cu Norvegia.</w:t>
      </w:r>
      <w:r w:rsidR="00D97100">
        <w:rPr>
          <w:noProof/>
          <w:color w:val="333333"/>
        </w:rPr>
        <w:t xml:space="preserve"> </w:t>
      </w:r>
      <w:r w:rsidRPr="009D05BE">
        <w:rPr>
          <w:noProof/>
        </w:rPr>
        <w:t>În cursul acestor consultări, Uniunea și Norvegia au luat în considerare efectuarea unor transferuri de crevete nordic din apele norvegiene din Marea Nordului la sud de 62°N din Norvegia către Uniune.</w:t>
      </w:r>
      <w:r w:rsidRPr="009D05BE">
        <w:rPr>
          <w:noProof/>
          <w:color w:val="333333"/>
        </w:rPr>
        <w:t xml:space="preserve"> </w:t>
      </w:r>
      <w:r w:rsidRPr="009D05BE">
        <w:rPr>
          <w:noProof/>
        </w:rPr>
        <w:t>Cu toate acestea, întrucât nu s-a putut ajunge la un acord cu privire la transferurile suplimentare de crevete nordic din Marea Nordului, posibilitățile de pescuit nealocate pentru crevetele nordic din apele groenlandeze din subzonele ICES 5 și 14 trebuie repartizate statelor membre.</w:t>
      </w:r>
      <w:r w:rsidRPr="009D05BE">
        <w:rPr>
          <w:noProof/>
          <w:color w:val="333333"/>
        </w:rPr>
        <w:t xml:space="preserve"> </w:t>
      </w:r>
      <w:r w:rsidRPr="009D05BE">
        <w:rPr>
          <w:noProof/>
        </w:rPr>
        <w:t>Prin urmare, cotele statelor membre pentru crevetele nordic în apele groenlandeze din subzonele ICES 5 și 14 trebuie modificate în consecință.]</w:t>
      </w:r>
    </w:p>
    <w:p w:rsidR="00312070" w:rsidRPr="009D05BE" w:rsidRDefault="32973AD2" w:rsidP="00312070">
      <w:pPr>
        <w:pStyle w:val="ManualConsidrant"/>
        <w:rPr>
          <w:noProof/>
        </w:rPr>
      </w:pPr>
      <w:r>
        <w:rPr>
          <w:noProof/>
        </w:rPr>
        <w:t>(4)</w:t>
      </w:r>
      <w:r>
        <w:rPr>
          <w:noProof/>
        </w:rPr>
        <w:tab/>
      </w:r>
      <w:r w:rsidRPr="009D05BE">
        <w:rPr>
          <w:i/>
          <w:noProof/>
        </w:rPr>
        <w:t xml:space="preserve">[Acest considerent și dispozițiile relevante vor fi actualizate după încheierea consultărilor dintre Uniune, Regatul Unit și Norvegia.] </w:t>
      </w:r>
      <w:r w:rsidRPr="009D05BE">
        <w:rPr>
          <w:noProof/>
        </w:rPr>
        <w:t>[La 21 mai 2025, Uniunea, Regatul Unit și Norvegia au organizat consultări privind:</w:t>
      </w:r>
      <w:r w:rsidRPr="009D05BE">
        <w:rPr>
          <w:noProof/>
          <w:color w:val="333333"/>
        </w:rPr>
        <w:t xml:space="preserve"> (i) nivelul posibilităților de pescuit globale pentru șprot (</w:t>
      </w:r>
      <w:r w:rsidRPr="009D05BE">
        <w:rPr>
          <w:i/>
          <w:noProof/>
          <w:color w:val="333333"/>
        </w:rPr>
        <w:t>Sprattus sprattus</w:t>
      </w:r>
      <w:r w:rsidRPr="009D05BE">
        <w:rPr>
          <w:noProof/>
          <w:color w:val="333333"/>
        </w:rPr>
        <w:t xml:space="preserve">) în subzona ICES 4 și în diviziunea ICES 3a pentru perioada 1 iulie 2025-30 iunie 2026; și (ii) nivelurile TAC-urilor pentru șprot în apele Uniunii și ale Regatului Unit din subzona ICES 4 și diviziunea ICES 2a și în apele Uniunii și norvegiene din diviziunea ICES 3a pentru perioada respectivă. Uniunea a participat la aceste consultări pe baza poziției Uniunii aprobate de Consiliu la 12 mai 2025. Rezultatul consultărilor respective a fost consemnat într-un proces-verbal semnat la 21 mai 2025. </w:t>
      </w:r>
      <w:r w:rsidRPr="009D05BE">
        <w:rPr>
          <w:noProof/>
        </w:rPr>
        <w:t>Prin urmare, TAC relevante trebuie stabilite la nivelul convenit cu Regatul Unit și cu Norvegia.]</w:t>
      </w:r>
    </w:p>
    <w:p w:rsidR="00312070" w:rsidRPr="009D05BE" w:rsidRDefault="32973AD2" w:rsidP="009272C4">
      <w:pPr>
        <w:pStyle w:val="ManualConsidrant"/>
        <w:rPr>
          <w:rFonts w:eastAsia="Times New Roman"/>
          <w:noProof/>
          <w:color w:val="333333"/>
        </w:rPr>
      </w:pPr>
      <w:r>
        <w:rPr>
          <w:noProof/>
        </w:rPr>
        <w:t>(5)</w:t>
      </w:r>
      <w:r>
        <w:rPr>
          <w:noProof/>
        </w:rPr>
        <w:tab/>
      </w:r>
      <w:r w:rsidRPr="009D05BE">
        <w:rPr>
          <w:i/>
          <w:noProof/>
        </w:rPr>
        <w:t>[Acest considerent și dispozițiile relevante vor fi actualizate după încheierea consultărilor dintre Uniune și Regatul Unit.]</w:t>
      </w:r>
      <w:r w:rsidRPr="009D05BE">
        <w:rPr>
          <w:noProof/>
        </w:rPr>
        <w:t xml:space="preserve"> </w:t>
      </w:r>
      <w:r w:rsidRPr="009D05BE">
        <w:rPr>
          <w:noProof/>
          <w:color w:val="333333"/>
        </w:rPr>
        <w:t>[La 12 mai 2025, Uniunea și Regatul Unit au desfășurat consultări bilaterale în temeiul articolului 498 alineatele (2), (4) și (6) din Acordul comercial și de cooperare dintre Uniunea Europeană și Comunitatea Europeană a Energiei Atomice, pe de o parte, și Regatul Unit al Marii Britanii și Irlandei de Nord, pe de altă parte</w:t>
      </w:r>
      <w:r w:rsidRPr="009D05BE">
        <w:rPr>
          <w:rStyle w:val="FootnoteReference"/>
          <w:noProof/>
        </w:rPr>
        <w:footnoteReference w:id="15"/>
      </w:r>
      <w:r w:rsidRPr="009D05BE">
        <w:rPr>
          <w:noProof/>
          <w:color w:val="333333"/>
        </w:rPr>
        <w:t>, cu privire la nivelul TAC pentru șprot în diviziunile ICES 7d și 7e pentru perioada 1 iulie 2025-30 iunie 2026. Uniunea a participat la aceste consultări pe baza poziției Uniunii aprobate de Consiliu la 8 mai 2025. Rezultatul acestor consultări a fost consemnat într-un proces-verbal semnat la 22 mai 2025. Prin urmare, TAC pentru șprot în diviziunile ICES 7d și 7e pentru perioada 1 iulie 2025-30 iunie 2026 trebuie stabilită la nivelul convenit cu Regatul Unit.]</w:t>
      </w:r>
    </w:p>
    <w:p w:rsidR="000E0298" w:rsidRPr="009D05BE" w:rsidRDefault="004F431B" w:rsidP="000E0298">
      <w:pPr>
        <w:pStyle w:val="ManualConsidrant"/>
        <w:rPr>
          <w:rFonts w:eastAsia="Times New Roman"/>
          <w:noProof/>
          <w:color w:val="333333"/>
        </w:rPr>
      </w:pPr>
      <w:r>
        <w:rPr>
          <w:noProof/>
        </w:rPr>
        <w:t>(6)</w:t>
      </w:r>
      <w:r>
        <w:rPr>
          <w:noProof/>
        </w:rPr>
        <w:tab/>
      </w:r>
      <w:r w:rsidRPr="009D05BE">
        <w:rPr>
          <w:noProof/>
        </w:rPr>
        <w:t>Regulamentul (UE) 2026/249, astfel cum a fost modificat prin Regulamentul (UE) 2026/786 al Consiliului</w:t>
      </w:r>
      <w:r w:rsidRPr="009D05BE">
        <w:rPr>
          <w:rStyle w:val="FootnoteReference"/>
          <w:noProof/>
        </w:rPr>
        <w:footnoteReference w:id="16"/>
      </w:r>
      <w:r w:rsidRPr="009D05BE">
        <w:rPr>
          <w:noProof/>
        </w:rPr>
        <w:t xml:space="preserve">, a stabilit cotele Uniunii și ale statelor membre pentru capelin </w:t>
      </w:r>
      <w:r w:rsidRPr="009D05BE">
        <w:rPr>
          <w:noProof/>
        </w:rPr>
        <w:lastRenderedPageBreak/>
        <w:t>(</w:t>
      </w:r>
      <w:r w:rsidRPr="009D05BE">
        <w:rPr>
          <w:i/>
          <w:noProof/>
        </w:rPr>
        <w:t>Mallotus villosus</w:t>
      </w:r>
      <w:r w:rsidRPr="009D05BE">
        <w:rPr>
          <w:noProof/>
        </w:rPr>
        <w:t>) în apele groenlandeze din subzonele ICES 2, 5, 12 și 14 pentru perioada 15 octombrie 2025-15 aprilie 2026 la nivelul convenit cu Groenlanda, în conformitate cu articolul 2 alineatul (1) din Protocolul de punere în aplicare a Acordului de parteneriat în domeniul pescuitului durabil dintre Uniunea Europeană, pe de o parte, și Guvernul Groenlandei și Guvernul Danemarcei, pe de altă parte</w:t>
      </w:r>
      <w:r w:rsidRPr="009D05BE">
        <w:rPr>
          <w:rStyle w:val="FootnoteReference"/>
          <w:noProof/>
        </w:rPr>
        <w:footnoteReference w:id="17"/>
      </w:r>
      <w:r w:rsidRPr="009D05BE">
        <w:rPr>
          <w:noProof/>
        </w:rPr>
        <w:t xml:space="preserve">. Cu toate acestea, ulterior, având în vedere lipsa de interes a industriei pescuitului, Uniunea a oferit Groenlandei posibilitatea de a recupera aceste posibilități de pescuit. Prin urmare, cotele Uniunii și ale statelor membre pentru capelin în apele groenlandeze din subzonele ICES 2, 5, 12 și 14 pentru perioada 15 octombrie 2025-15 aprilie 2026 trebuie reduse la zero. </w:t>
      </w:r>
    </w:p>
    <w:p w:rsidR="008D10E1" w:rsidRPr="009D05BE" w:rsidRDefault="007635A4" w:rsidP="007635A4">
      <w:pPr>
        <w:pStyle w:val="ManualConsidrant"/>
        <w:rPr>
          <w:rFonts w:eastAsia="Times New Roman"/>
          <w:noProof/>
          <w:color w:val="333333"/>
        </w:rPr>
      </w:pPr>
      <w:r>
        <w:rPr>
          <w:noProof/>
        </w:rPr>
        <w:t>(7)</w:t>
      </w:r>
      <w:r>
        <w:rPr>
          <w:noProof/>
        </w:rPr>
        <w:tab/>
      </w:r>
      <w:r w:rsidRPr="009D05BE">
        <w:rPr>
          <w:noProof/>
          <w:color w:val="333333"/>
        </w:rPr>
        <w:t>În conformitate cu articolul 11 din Acordul de parteneriat în domeniul pescuitului durabil dintre Uniune și Groenlanda</w:t>
      </w:r>
      <w:r w:rsidRPr="009D05BE">
        <w:rPr>
          <w:rStyle w:val="FootnoteReference"/>
          <w:noProof/>
        </w:rPr>
        <w:footnoteReference w:id="18"/>
      </w:r>
      <w:r w:rsidRPr="009D05BE">
        <w:rPr>
          <w:noProof/>
          <w:color w:val="333333"/>
        </w:rPr>
        <w:t xml:space="preserve"> și în conformitate cu condițiile prevăzute la articolul 6 și în capitolul VI din protocolul la acordul respectiv, Uniunea și Groenlanda au convenit să desfășoare activități de pescuit experimental de cod (</w:t>
      </w:r>
      <w:r w:rsidRPr="009D05BE">
        <w:rPr>
          <w:i/>
          <w:noProof/>
          <w:color w:val="333333"/>
        </w:rPr>
        <w:t>Gadus morhua</w:t>
      </w:r>
      <w:r w:rsidRPr="009D05BE">
        <w:rPr>
          <w:noProof/>
          <w:color w:val="333333"/>
        </w:rPr>
        <w:t>) în apele groenlandeze din subzonele ICES 5 și 14, la nord-est de 42°V, în perioada 12 februarie 2026-31 decembrie 2026. Au fost stabilite posibilități de pescuit de 3 000 de tone pentru acest tip de pescuit experimental, din care 900 de tone au fost alocate Uniunii. Cota respectivă a Uniunii trebuie stabilită astfel cum s-a convenit cu Groenlanda. În așteptarea unui acord între statele membre cu privire la cheia de repartizare pentru stocul respectiv, în mod provizoriu, cota Uniunii nu trebuie repartizată și trebuie să se permită tuturor statelor membre să pescuiască această cotă până la utilizarea sa integrală.</w:t>
      </w:r>
    </w:p>
    <w:p w:rsidR="00EE5F6D" w:rsidRPr="009D05BE" w:rsidRDefault="002978F5" w:rsidP="00887E21">
      <w:pPr>
        <w:pStyle w:val="ManualConsidrant"/>
        <w:rPr>
          <w:rFonts w:eastAsia="Times New Roman"/>
          <w:noProof/>
          <w:color w:val="333333"/>
        </w:rPr>
      </w:pPr>
      <w:r>
        <w:rPr>
          <w:noProof/>
        </w:rPr>
        <w:t>(8)</w:t>
      </w:r>
      <w:r>
        <w:rPr>
          <w:noProof/>
        </w:rPr>
        <w:tab/>
      </w:r>
      <w:r w:rsidRPr="009D05BE">
        <w:rPr>
          <w:noProof/>
        </w:rPr>
        <w:t>[</w:t>
      </w:r>
      <w:r w:rsidRPr="009D05BE">
        <w:rPr>
          <w:i/>
          <w:noProof/>
        </w:rPr>
        <w:t>Acest considerent și dispozițiile relevante vor fi actualizate după decizia NAFO</w:t>
      </w:r>
      <w:r w:rsidRPr="009D05BE">
        <w:rPr>
          <w:noProof/>
        </w:rPr>
        <w:t>.] [La 18 iunie 2025, Canada a adoptat o limită de captură pentru navele sale care pescuiesc cod în diviziunile 2J, 3K și 3L ale Organizației de Pescuit în Atlanticul de Nord-Vest (NAFO) pentru perioada 1 iulie 2025-30 iunie 2026. Ulterior, la 23 iunie 2025, NAFO a adoptat o TAC pentru stocul și perioada respective, precum și o repartizare către alte părți contractante la NAFO care este echivalentă cu 5 % din TAC, inclusiv o cotă a Uniunii, pentru capturile efectuate în zona de reglementare a NAFO. În plus, NAFO a menținut măsurile de refacere pentru stocul și perioada respective. Aceste măsuri trebuie transpuse în legislația Uniunii.]</w:t>
      </w:r>
    </w:p>
    <w:p w:rsidR="001C5474" w:rsidRPr="009D05BE" w:rsidRDefault="008E3FF3" w:rsidP="00EE5F6D">
      <w:pPr>
        <w:pStyle w:val="ManualConsidrant"/>
        <w:rPr>
          <w:noProof/>
        </w:rPr>
      </w:pPr>
      <w:r>
        <w:rPr>
          <w:noProof/>
        </w:rPr>
        <w:t>(9)</w:t>
      </w:r>
      <w:r>
        <w:rPr>
          <w:noProof/>
        </w:rPr>
        <w:tab/>
      </w:r>
      <w:r w:rsidRPr="009D05BE">
        <w:rPr>
          <w:noProof/>
        </w:rPr>
        <w:t>[</w:t>
      </w:r>
      <w:r w:rsidRPr="009D05BE">
        <w:rPr>
          <w:i/>
          <w:noProof/>
        </w:rPr>
        <w:t>Acest considerent va fi actualizat după intrarea în vigoare a regulamentului delegat la care face trimitere</w:t>
      </w:r>
      <w:r w:rsidRPr="009D05BE">
        <w:rPr>
          <w:noProof/>
        </w:rPr>
        <w:t>.]</w:t>
      </w:r>
      <w:r w:rsidRPr="009D05BE">
        <w:rPr>
          <w:i/>
          <w:noProof/>
        </w:rPr>
        <w:t xml:space="preserve"> </w:t>
      </w:r>
      <w:r w:rsidRPr="009D05BE">
        <w:rPr>
          <w:noProof/>
        </w:rPr>
        <w:t>În urma adoptării Recomandării 25-04 a ICCAT de instituire a unui plan multianual de gestionare pentru tonul roșu din Oceanul Atlantic de Est și din Marea Mediterană</w:t>
      </w:r>
      <w:r w:rsidRPr="009D05BE">
        <w:rPr>
          <w:rStyle w:val="FootnoteReference"/>
          <w:noProof/>
        </w:rPr>
        <w:footnoteReference w:id="19"/>
      </w:r>
      <w:r w:rsidRPr="009D05BE">
        <w:rPr>
          <w:noProof/>
        </w:rPr>
        <w:t xml:space="preserve"> în cadrul celei de a 29-a reuniuni anuale a Comisiei Internaționale pentru Conservarea Tonului din Oceanul Atlantic (ICCAT) din noiembrie 2025, la 4 martie 2026 a fost adoptat un regulament delegat al Comisiei, în temeiul articolului 66 </w:t>
      </w:r>
      <w:r w:rsidRPr="009D05BE">
        <w:rPr>
          <w:noProof/>
        </w:rPr>
        <w:lastRenderedPageBreak/>
        <w:t>alineatul (1) litera (a) din Regulamentul (UE) 2023/2053 al Parlamentului European și al Consiliului</w:t>
      </w:r>
      <w:r w:rsidRPr="009D05BE">
        <w:rPr>
          <w:rStyle w:val="FootnoteReference"/>
          <w:noProof/>
        </w:rPr>
        <w:footnoteReference w:id="20"/>
      </w:r>
      <w:r w:rsidRPr="009D05BE">
        <w:rPr>
          <w:noProof/>
        </w:rPr>
        <w:t>, de modificare a articolului 8 alineatul (2) din regulamentul respectiv în vederea încorporării acestei recomandări în legislația Uniunii. Acest regulament delegat ar urma să intre în vigoare la 14 mai 2026. În consecință, statele membre pot solicita acum transferul într-un anumit an, din anul precedent, a maximum 20 % din cota lor anuală de ton roșu în zona Convenției ICCAT situată la est de 45°V. Pentru 2026, Grecia, Spania, Franța, Croația, Italia, Cipru, Malta și Portugalia au solicitat astfel de transferuri din 2025. Pe baza acestor cereri, Comisia a prezentat Secretariatului ICCAT un plan anual revizuit al Uniunii, în temeiul articolului 11 alineatul (5) din Regulamentul (UE) 2023/2053. Prin urmare, cotele respectivelor state membre pentru tonul roșu în zona Convenției ICCAT la est de 45°V pentru 2026 trebuie modificate în consecință.</w:t>
      </w:r>
    </w:p>
    <w:p w:rsidR="001C5474" w:rsidRPr="009D05BE" w:rsidRDefault="0013EA6F" w:rsidP="000A732B">
      <w:pPr>
        <w:pStyle w:val="ManualConsidrant"/>
        <w:rPr>
          <w:noProof/>
        </w:rPr>
      </w:pPr>
      <w:r>
        <w:rPr>
          <w:noProof/>
        </w:rPr>
        <w:t>(10)</w:t>
      </w:r>
      <w:r>
        <w:rPr>
          <w:noProof/>
        </w:rPr>
        <w:tab/>
      </w:r>
      <w:r w:rsidRPr="009D05BE">
        <w:rPr>
          <w:noProof/>
        </w:rPr>
        <w:t>În cadrul reuniunii sale anuale din aprilie 2026, Comisia pentru pescuit în Pacificul de Nord (NPFC) a stabilit limite de captură pentru macroul de Pacific (</w:t>
      </w:r>
      <w:r w:rsidRPr="009D05BE">
        <w:rPr>
          <w:i/>
          <w:noProof/>
        </w:rPr>
        <w:t>Scomber japonicus</w:t>
      </w:r>
      <w:r w:rsidRPr="009D05BE">
        <w:rPr>
          <w:noProof/>
        </w:rPr>
        <w:t xml:space="preserve">) și pentru macroul din specia </w:t>
      </w:r>
      <w:r w:rsidRPr="009D05BE">
        <w:rPr>
          <w:i/>
          <w:noProof/>
        </w:rPr>
        <w:t>Scomber australasicus</w:t>
      </w:r>
      <w:r w:rsidRPr="009D05BE">
        <w:rPr>
          <w:noProof/>
        </w:rPr>
        <w:t xml:space="preserve"> disponibile tuturor părților contractante la NPFC pentru traulere și, respectiv, pentru navele de pescuit cu plasă-pungă pentru perioada 1 iunie 2026-31 mai 2026. În plus, NPFC a stabilit o cantitate suplimentară din stocurile respective pentru Uniune pentru aceeași perioadă. Aceasta a stabilit, de asemenea, limite ale efortului de pescuit asociate. În plus, NPFC a stabilit măsuri legate funcțional de aceste limite de captură și de această cantitate suplimentară, în lipsa cărora: (i) aceste limite de captură pentru toate părțile contractante la NPFC nu ar fi putut fi stabilite și (ii) posibilitățile de pescuit pentru macroul de Pacific și pentru macroul din specia </w:t>
      </w:r>
      <w:r w:rsidRPr="009D05BE">
        <w:rPr>
          <w:i/>
          <w:noProof/>
        </w:rPr>
        <w:t>Scomber australasicus</w:t>
      </w:r>
      <w:r w:rsidRPr="009D05BE">
        <w:rPr>
          <w:noProof/>
        </w:rPr>
        <w:t xml:space="preserve"> în zona Convenției NPFC ar trebui reduse pentru a proteja speciile nevizate. Respectivele posibilități de pescuit și măsurile legate funcțional de acestea trebuie transpuse în dreptul Uniunii.</w:t>
      </w:r>
    </w:p>
    <w:p w:rsidR="00312070" w:rsidRPr="009D05BE" w:rsidRDefault="4630B188" w:rsidP="3B72C7DA">
      <w:pPr>
        <w:pStyle w:val="ManualConsidrant"/>
        <w:rPr>
          <w:noProof/>
        </w:rPr>
      </w:pPr>
      <w:r>
        <w:rPr>
          <w:noProof/>
        </w:rPr>
        <w:t>(11)</w:t>
      </w:r>
      <w:r>
        <w:rPr>
          <w:noProof/>
        </w:rPr>
        <w:tab/>
      </w:r>
      <w:r w:rsidRPr="009D05BE">
        <w:rPr>
          <w:noProof/>
        </w:rPr>
        <w:t>Prin urmare, Regulamentul (UE) 2026/249 trebuie modificat în consecință.</w:t>
      </w:r>
    </w:p>
    <w:p w:rsidR="00DB0825" w:rsidRPr="009D05BE" w:rsidRDefault="34452F4E" w:rsidP="00341C79">
      <w:pPr>
        <w:pStyle w:val="ManualConsidrant"/>
        <w:rPr>
          <w:noProof/>
        </w:rPr>
      </w:pPr>
      <w:r>
        <w:rPr>
          <w:noProof/>
        </w:rPr>
        <w:t>(12)</w:t>
      </w:r>
      <w:r>
        <w:rPr>
          <w:noProof/>
        </w:rPr>
        <w:tab/>
      </w:r>
      <w:r w:rsidRPr="009D05BE">
        <w:rPr>
          <w:noProof/>
        </w:rPr>
        <w:t xml:space="preserve">Pentru a menține perioadele de raportare pentru TAC-urile modificate prin prezentul regulament și având în vedere faptul că o parte dintre TAC-urile respective se aplică de la 1 ianuarie 2026, TAC-urile modificate trebuie să se aplice retroactiv de la data respectivă. O astfel de aplicare retroactivă nu afectează principiul securității juridice și al protecției încrederii legitime, întrucât TAC-urile în cauză sunt menținute sau majorate. </w:t>
      </w:r>
    </w:p>
    <w:p w:rsidR="00312070" w:rsidRPr="009D05BE" w:rsidRDefault="72A480F7" w:rsidP="00887E21">
      <w:pPr>
        <w:pStyle w:val="ManualConsidrant"/>
        <w:rPr>
          <w:noProof/>
        </w:rPr>
      </w:pPr>
      <w:r>
        <w:rPr>
          <w:noProof/>
        </w:rPr>
        <w:t>(13)</w:t>
      </w:r>
      <w:r>
        <w:rPr>
          <w:noProof/>
        </w:rPr>
        <w:tab/>
      </w:r>
      <w:r w:rsidRPr="009D05BE">
        <w:rPr>
          <w:noProof/>
        </w:rPr>
        <w:t xml:space="preserve">Dată fiind nevoia urgentă de a se evita întreruperea activităților de pescuit, prezentul regulament trebuie să intre în vigoare la data publicării în </w:t>
      </w:r>
      <w:r w:rsidRPr="009D05BE">
        <w:rPr>
          <w:i/>
          <w:noProof/>
        </w:rPr>
        <w:t>Jurnalul Oficial al Uniunii Europene</w:t>
      </w:r>
      <w:r w:rsidRPr="009D05BE">
        <w:rPr>
          <w:noProof/>
        </w:rPr>
        <w:t>,</w:t>
      </w:r>
    </w:p>
    <w:p w:rsidR="00312070" w:rsidRPr="009D05BE" w:rsidRDefault="1532F1E1" w:rsidP="00312070">
      <w:pPr>
        <w:pStyle w:val="Formuledadoption"/>
        <w:rPr>
          <w:noProof/>
        </w:rPr>
      </w:pPr>
      <w:r w:rsidRPr="009D05BE">
        <w:rPr>
          <w:noProof/>
        </w:rPr>
        <w:lastRenderedPageBreak/>
        <w:t>ADOPTĂ PREZENTUL REGULAMENT:</w:t>
      </w:r>
    </w:p>
    <w:p w:rsidR="00312070" w:rsidRPr="009D05BE" w:rsidRDefault="00312070" w:rsidP="00312070">
      <w:pPr>
        <w:pStyle w:val="Titrearticle"/>
        <w:rPr>
          <w:noProof/>
        </w:rPr>
      </w:pPr>
      <w:r w:rsidRPr="009D05BE">
        <w:rPr>
          <w:noProof/>
        </w:rPr>
        <w:t xml:space="preserve">Articolul 1 </w:t>
      </w:r>
      <w:r w:rsidRPr="009D05BE">
        <w:rPr>
          <w:noProof/>
        </w:rPr>
        <w:br/>
      </w:r>
      <w:r w:rsidRPr="009D05BE">
        <w:rPr>
          <w:b/>
          <w:i w:val="0"/>
          <w:noProof/>
        </w:rPr>
        <w:t>Modificarea Regulamentului (UE) 2026/249</w:t>
      </w:r>
    </w:p>
    <w:p w:rsidR="00312070" w:rsidRPr="009D05BE" w:rsidRDefault="1532F1E1" w:rsidP="005A32B6">
      <w:pPr>
        <w:rPr>
          <w:noProof/>
        </w:rPr>
      </w:pPr>
      <w:r w:rsidRPr="009D05BE">
        <w:rPr>
          <w:noProof/>
        </w:rPr>
        <w:t xml:space="preserve">Anexa IA, părțile A și B, și anexele IB, IC, ID și IM la Regulamentul (UE) 2026/249 se modifică în conformitate cu anexa la prezentul regulament. </w:t>
      </w:r>
    </w:p>
    <w:p w:rsidR="00312070" w:rsidRPr="009D05BE" w:rsidRDefault="1532F1E1" w:rsidP="3B72C7DA">
      <w:pPr>
        <w:pStyle w:val="Titrearticle"/>
        <w:rPr>
          <w:noProof/>
        </w:rPr>
      </w:pPr>
      <w:r w:rsidRPr="009D05BE">
        <w:rPr>
          <w:noProof/>
        </w:rPr>
        <w:t xml:space="preserve">Articolul 2 </w:t>
      </w:r>
      <w:r w:rsidRPr="009D05BE">
        <w:rPr>
          <w:noProof/>
        </w:rPr>
        <w:br/>
      </w:r>
      <w:r w:rsidRPr="009D05BE">
        <w:rPr>
          <w:b/>
          <w:i w:val="0"/>
          <w:noProof/>
        </w:rPr>
        <w:t>Intrare în vigoare și aplicare</w:t>
      </w:r>
    </w:p>
    <w:p w:rsidR="00312070" w:rsidRPr="009D05BE" w:rsidRDefault="00312070" w:rsidP="00312070">
      <w:pPr>
        <w:rPr>
          <w:noProof/>
        </w:rPr>
      </w:pPr>
      <w:r w:rsidRPr="009D05BE">
        <w:rPr>
          <w:noProof/>
        </w:rPr>
        <w:t xml:space="preserve">Prezentul regulament intră în vigoare la data publicării în </w:t>
      </w:r>
      <w:r w:rsidRPr="009D05BE">
        <w:rPr>
          <w:i/>
          <w:noProof/>
        </w:rPr>
        <w:t>Jurnalul Oficial al Uniunii Europene</w:t>
      </w:r>
      <w:r w:rsidRPr="009D05BE">
        <w:rPr>
          <w:noProof/>
        </w:rPr>
        <w:t>.</w:t>
      </w:r>
    </w:p>
    <w:p w:rsidR="00312070" w:rsidRPr="009D05BE" w:rsidRDefault="00312070" w:rsidP="00312070">
      <w:pPr>
        <w:rPr>
          <w:noProof/>
        </w:rPr>
      </w:pPr>
      <w:r w:rsidRPr="009D05BE">
        <w:rPr>
          <w:noProof/>
        </w:rPr>
        <w:t xml:space="preserve">Se aplică de la 1 ianuarie 2026. </w:t>
      </w:r>
    </w:p>
    <w:p w:rsidR="00312070" w:rsidRPr="009D05BE" w:rsidRDefault="00312070" w:rsidP="00312070">
      <w:pPr>
        <w:pStyle w:val="Applicationdirecte"/>
        <w:rPr>
          <w:noProof/>
        </w:rPr>
      </w:pPr>
      <w:r w:rsidRPr="009D05BE">
        <w:rPr>
          <w:noProof/>
        </w:rPr>
        <w:t>Prezentul regulament este obligatoriu în toate elementele sale și se aplică direct în toate statele membre.</w:t>
      </w:r>
    </w:p>
    <w:p w:rsidR="00312070" w:rsidRPr="009D05BE" w:rsidRDefault="009D05BE" w:rsidP="00D614BA">
      <w:pPr>
        <w:pStyle w:val="Fait"/>
        <w:rPr>
          <w:noProof/>
        </w:rPr>
      </w:pPr>
      <w:r>
        <w:rPr>
          <w:noProof/>
        </w:rPr>
        <w:t>Adoptat la Bruxelles,</w:t>
      </w:r>
    </w:p>
    <w:p w:rsidR="00312070" w:rsidRPr="009D05BE" w:rsidRDefault="00312070" w:rsidP="00D614BA">
      <w:pPr>
        <w:pStyle w:val="Institutionquisigne"/>
        <w:rPr>
          <w:noProof/>
        </w:rPr>
      </w:pPr>
      <w:r w:rsidRPr="009D05BE">
        <w:rPr>
          <w:noProof/>
        </w:rPr>
        <w:tab/>
        <w:t>Pentru Consiliu</w:t>
      </w:r>
    </w:p>
    <w:p w:rsidR="00312070" w:rsidRPr="009D05BE" w:rsidRDefault="00312070" w:rsidP="003D5A38">
      <w:pPr>
        <w:pStyle w:val="Personnequisigne"/>
        <w:rPr>
          <w:noProof/>
        </w:rPr>
      </w:pPr>
      <w:r w:rsidRPr="009D05BE">
        <w:rPr>
          <w:noProof/>
        </w:rPr>
        <w:tab/>
        <w:t>Președintele</w:t>
      </w:r>
    </w:p>
    <w:sectPr w:rsidR="00312070" w:rsidRPr="009D05BE" w:rsidSect="00A477F8">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4DB" w:rsidRDefault="009C44DB" w:rsidP="00382895">
      <w:pPr>
        <w:spacing w:before="0" w:after="0"/>
      </w:pPr>
      <w:r>
        <w:separator/>
      </w:r>
    </w:p>
  </w:endnote>
  <w:endnote w:type="continuationSeparator" w:id="0">
    <w:p w:rsidR="009C44DB" w:rsidRDefault="009C44DB" w:rsidP="00382895">
      <w:pPr>
        <w:spacing w:before="0" w:after="0"/>
      </w:pPr>
      <w:r>
        <w:continuationSeparator/>
      </w:r>
    </w:p>
  </w:endnote>
  <w:endnote w:type="continuationNotice" w:id="1">
    <w:p w:rsidR="009C44DB" w:rsidRDefault="009C44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Pr="00A477F8" w:rsidRDefault="00A477F8" w:rsidP="00A477F8">
    <w:pPr>
      <w:pStyle w:val="Footer"/>
      <w:rPr>
        <w:rFonts w:ascii="Arial" w:hAnsi="Arial" w:cs="Arial"/>
        <w:b/>
        <w:sz w:val="48"/>
      </w:rPr>
    </w:pPr>
    <w:r w:rsidRPr="00A477F8">
      <w:rPr>
        <w:rFonts w:ascii="Arial" w:hAnsi="Arial" w:cs="Arial"/>
        <w:b/>
        <w:sz w:val="48"/>
      </w:rPr>
      <w:t>RO</w:t>
    </w:r>
    <w:r w:rsidRPr="00A477F8">
      <w:rPr>
        <w:rFonts w:ascii="Arial" w:hAnsi="Arial" w:cs="Arial"/>
        <w:b/>
        <w:sz w:val="48"/>
      </w:rPr>
      <w:tab/>
    </w:r>
    <w:r w:rsidRPr="00A477F8">
      <w:rPr>
        <w:rFonts w:ascii="Arial" w:hAnsi="Arial" w:cs="Arial"/>
        <w:b/>
        <w:sz w:val="48"/>
      </w:rPr>
      <w:tab/>
    </w:r>
    <w:r w:rsidRPr="00A477F8">
      <w:tab/>
    </w:r>
    <w:r w:rsidRPr="00A477F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Pr="00A477F8" w:rsidRDefault="00A477F8" w:rsidP="00A477F8">
    <w:pPr>
      <w:pStyle w:val="Footer"/>
      <w:rPr>
        <w:rFonts w:ascii="Arial" w:hAnsi="Arial" w:cs="Arial"/>
        <w:b/>
        <w:sz w:val="48"/>
      </w:rPr>
    </w:pPr>
    <w:r w:rsidRPr="00A477F8">
      <w:rPr>
        <w:rFonts w:ascii="Arial" w:hAnsi="Arial" w:cs="Arial"/>
        <w:b/>
        <w:sz w:val="48"/>
      </w:rPr>
      <w:t>RO</w:t>
    </w:r>
    <w:r w:rsidRPr="00A477F8">
      <w:rPr>
        <w:rFonts w:ascii="Arial" w:hAnsi="Arial" w:cs="Arial"/>
        <w:b/>
        <w:sz w:val="48"/>
      </w:rPr>
      <w:tab/>
    </w:r>
    <w:r w:rsidRPr="00A477F8">
      <w:rPr>
        <w:rFonts w:ascii="Arial" w:hAnsi="Arial" w:cs="Arial"/>
        <w:b/>
        <w:sz w:val="48"/>
      </w:rPr>
      <w:tab/>
    </w:r>
    <w:r w:rsidRPr="00A477F8">
      <w:tab/>
    </w:r>
    <w:r w:rsidRPr="00A477F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Default="00A477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Pr="00A477F8" w:rsidRDefault="00A477F8" w:rsidP="00A477F8">
    <w:pPr>
      <w:pStyle w:val="Footer"/>
      <w:rPr>
        <w:rFonts w:ascii="Arial" w:hAnsi="Arial" w:cs="Arial"/>
        <w:b/>
        <w:sz w:val="48"/>
      </w:rPr>
    </w:pPr>
    <w:r w:rsidRPr="00A477F8">
      <w:rPr>
        <w:rFonts w:ascii="Arial" w:hAnsi="Arial" w:cs="Arial"/>
        <w:b/>
        <w:sz w:val="48"/>
      </w:rPr>
      <w:t>RO</w:t>
    </w:r>
    <w:r w:rsidRPr="00A477F8">
      <w:rPr>
        <w:rFonts w:ascii="Arial" w:hAnsi="Arial" w:cs="Arial"/>
        <w:b/>
        <w:sz w:val="48"/>
      </w:rPr>
      <w:tab/>
    </w:r>
    <w:r>
      <w:fldChar w:fldCharType="begin"/>
    </w:r>
    <w:r>
      <w:instrText xml:space="preserve"> PAGE  \* MERGEFORMAT </w:instrText>
    </w:r>
    <w:r>
      <w:fldChar w:fldCharType="separate"/>
    </w:r>
    <w:r w:rsidR="00D614BA">
      <w:rPr>
        <w:noProof/>
      </w:rPr>
      <w:t>13</w:t>
    </w:r>
    <w:r>
      <w:fldChar w:fldCharType="end"/>
    </w:r>
    <w:r>
      <w:tab/>
    </w:r>
    <w:r w:rsidRPr="00A477F8">
      <w:tab/>
    </w:r>
    <w:r w:rsidRPr="00A477F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Default="00A477F8" w:rsidP="00A47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4DB" w:rsidRDefault="009C44DB" w:rsidP="00382895">
      <w:pPr>
        <w:spacing w:before="0" w:after="0"/>
      </w:pPr>
      <w:r>
        <w:separator/>
      </w:r>
    </w:p>
  </w:footnote>
  <w:footnote w:type="continuationSeparator" w:id="0">
    <w:p w:rsidR="009C44DB" w:rsidRDefault="009C44DB" w:rsidP="00382895">
      <w:pPr>
        <w:spacing w:before="0" w:after="0"/>
      </w:pPr>
      <w:r>
        <w:continuationSeparator/>
      </w:r>
    </w:p>
  </w:footnote>
  <w:footnote w:type="continuationNotice" w:id="1">
    <w:p w:rsidR="009C44DB" w:rsidRDefault="009C44DB">
      <w:pPr>
        <w:spacing w:before="0" w:after="0"/>
      </w:pPr>
    </w:p>
  </w:footnote>
  <w:footnote w:id="2">
    <w:p w:rsidR="004551EC" w:rsidRPr="009D05BE" w:rsidRDefault="004551EC" w:rsidP="004551EC">
      <w:pPr>
        <w:pStyle w:val="FootnoteText"/>
        <w:rPr>
          <w:lang w:val="fr-BE"/>
        </w:rPr>
      </w:pPr>
      <w:r>
        <w:rPr>
          <w:rStyle w:val="FootnoteReference"/>
        </w:rPr>
        <w:footnoteRef/>
      </w:r>
      <w:r w:rsidRPr="009D05BE">
        <w:rPr>
          <w:lang w:val="fr-BE"/>
        </w:rPr>
        <w:tab/>
        <w:t xml:space="preserve">Regulamentul (UE) 2026/249 al Consiliului din 26 ianuarie 2026 de stabilire, pentru anii 2026, 2027 și 2028, a posibilităților de pescuit pentru anumite stocuri de pește, aplicabile în apele Uniunii și, pentru navele de pescuit din Uniune, în anumite ape din afara Uniunii, și de modificare a Regulamentului (UE) 2025/202 (JO L, 2026/249, 30.1.2026, ELI: </w:t>
      </w:r>
      <w:hyperlink r:id="rId1" w:history="1">
        <w:r w:rsidRPr="009D05BE">
          <w:rPr>
            <w:rStyle w:val="Hyperlink"/>
            <w:lang w:val="fr-BE"/>
          </w:rPr>
          <w:t>http://data.europa.eu/eli/reg/2026/249/oj</w:t>
        </w:r>
      </w:hyperlink>
      <w:r w:rsidRPr="009D05BE">
        <w:rPr>
          <w:lang w:val="fr-BE"/>
        </w:rPr>
        <w:t>).</w:t>
      </w:r>
    </w:p>
  </w:footnote>
  <w:footnote w:id="3">
    <w:p w:rsidR="00F5035E" w:rsidRPr="009D05BE" w:rsidRDefault="00F5035E" w:rsidP="00F5035E">
      <w:pPr>
        <w:pStyle w:val="FootnoteText"/>
        <w:rPr>
          <w:lang w:val="fr-BE"/>
        </w:rPr>
      </w:pPr>
      <w:r>
        <w:rPr>
          <w:rStyle w:val="FootnoteReference"/>
        </w:rPr>
        <w:footnoteRef/>
      </w:r>
      <w:r w:rsidRPr="009D05BE">
        <w:rPr>
          <w:lang w:val="fr-BE"/>
        </w:rPr>
        <w:tab/>
        <w:t xml:space="preserve">Regulamentul (UE) 2026/786 al Consiliului din 30 martie 2026 de modificare a Regulamentului (UE) 2026/249 de stabilire, pentru anii 2026, 2027 și 2028, a posibilităților de pescuit pentru anumite stocuri de pește, aplicabile în apele Uniunii și, pentru navele de pescuit din Uniune, în anumite ape din afara Uniunii (JO L, 2026/786, 31.3.2026, ELI: </w:t>
      </w:r>
      <w:hyperlink r:id="rId2" w:history="1">
        <w:r w:rsidRPr="009D05BE">
          <w:rPr>
            <w:rStyle w:val="Hyperlink"/>
            <w:lang w:val="fr-BE"/>
          </w:rPr>
          <w:t>http://data.europa.eu/eli/reg/2026/786/oj</w:t>
        </w:r>
      </w:hyperlink>
      <w:r w:rsidRPr="009D05BE">
        <w:rPr>
          <w:lang w:val="fr-BE"/>
        </w:rPr>
        <w:t>).</w:t>
      </w:r>
    </w:p>
  </w:footnote>
  <w:footnote w:id="4">
    <w:p w:rsidR="008F51B1" w:rsidRPr="009D05BE" w:rsidRDefault="008F51B1" w:rsidP="008F51B1">
      <w:pPr>
        <w:pStyle w:val="FootnoteText"/>
        <w:rPr>
          <w:lang w:val="fr-BE"/>
        </w:rPr>
      </w:pPr>
      <w:r>
        <w:rPr>
          <w:rStyle w:val="FootnoteReference"/>
        </w:rPr>
        <w:footnoteRef/>
      </w:r>
      <w:r w:rsidRPr="009D05BE">
        <w:rPr>
          <w:lang w:val="fr-BE"/>
        </w:rPr>
        <w:tab/>
        <w:t xml:space="preserve">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 ELI: </w:t>
      </w:r>
      <w:hyperlink r:id="rId3" w:history="1">
        <w:r w:rsidRPr="009D05BE">
          <w:rPr>
            <w:rStyle w:val="Hyperlink"/>
            <w:lang w:val="fr-BE"/>
          </w:rPr>
          <w:t>http://data.europa.eu/eli/reg/2013/1380/oj</w:t>
        </w:r>
      </w:hyperlink>
      <w:r w:rsidRPr="009D05BE">
        <w:rPr>
          <w:lang w:val="fr-BE"/>
        </w:rPr>
        <w:t>).</w:t>
      </w:r>
    </w:p>
  </w:footnote>
  <w:footnote w:id="5">
    <w:p w:rsidR="003122F0" w:rsidRPr="009D05BE" w:rsidRDefault="003122F0" w:rsidP="003122F0">
      <w:pPr>
        <w:pStyle w:val="FootnoteText"/>
        <w:rPr>
          <w:lang w:val="fr-BE"/>
        </w:rPr>
      </w:pPr>
      <w:r>
        <w:rPr>
          <w:rStyle w:val="FootnoteReference"/>
        </w:rPr>
        <w:footnoteRef/>
      </w:r>
      <w:r w:rsidRPr="009D05BE">
        <w:rPr>
          <w:lang w:val="fr-BE"/>
        </w:rPr>
        <w:tab/>
        <w:t xml:space="preserve">Directiva 2008/56/CE a Parlamentului European și a Consiliului din 17 iunie 2008 de instituire a unui cadru de acțiune comunitară în domeniul politicii privind mediul marin (Directiva-cadru „Strategia pentru mediul marin”) (JO L 164, 25.6.2008, p. 19, ELI: </w:t>
      </w:r>
      <w:hyperlink r:id="rId4" w:history="1">
        <w:r w:rsidRPr="009D05BE">
          <w:rPr>
            <w:rStyle w:val="Hyperlink"/>
            <w:lang w:val="fr-BE"/>
          </w:rPr>
          <w:t>http://data.europa.eu/eli/dir/2008/56/oj</w:t>
        </w:r>
      </w:hyperlink>
      <w:r w:rsidRPr="009D05BE">
        <w:rPr>
          <w:lang w:val="fr-BE"/>
        </w:rPr>
        <w:t>)</w:t>
      </w:r>
    </w:p>
  </w:footnote>
  <w:footnote w:id="6">
    <w:p w:rsidR="00CB7768" w:rsidRPr="009D05BE" w:rsidRDefault="00CB7768" w:rsidP="00CB7768">
      <w:pPr>
        <w:pStyle w:val="FootnoteText"/>
        <w:rPr>
          <w:lang w:val="fr-BE"/>
        </w:rPr>
      </w:pPr>
      <w:r>
        <w:rPr>
          <w:rStyle w:val="FootnoteReference"/>
        </w:rPr>
        <w:footnoteRef/>
      </w:r>
      <w:r w:rsidRPr="009D05BE">
        <w:rPr>
          <w:lang w:val="fr-BE"/>
        </w:rPr>
        <w:tab/>
        <w:t xml:space="preserve">Regulamentul (UE) 2025/1350 al Consiliului din 8 iulie 2025 de modificare a Regulamentului (UE) 2025/202 de stabilire, pentru anii 2025 și 2026, a posibilităților de pescuit pentru anumite stocuri de pește, aplicabile în apele Uniunii și, pentru navele de pescuit din Uniune, în anumite ape din afara Uniunii (JO L, 2025/1350, 10.7.2025, ELI: </w:t>
      </w:r>
      <w:hyperlink r:id="rId5" w:history="1">
        <w:r w:rsidRPr="009D05BE">
          <w:rPr>
            <w:rStyle w:val="Hyperlink"/>
            <w:lang w:val="fr-BE"/>
          </w:rPr>
          <w:t>http://data.europa.eu/eli/reg/2025/1350/oj</w:t>
        </w:r>
      </w:hyperlink>
      <w:r w:rsidRPr="009D05BE">
        <w:rPr>
          <w:lang w:val="fr-BE"/>
        </w:rPr>
        <w:t xml:space="preserve">). </w:t>
      </w:r>
    </w:p>
  </w:footnote>
  <w:footnote w:id="7">
    <w:p w:rsidR="00FA6E1A" w:rsidRPr="00D97100" w:rsidRDefault="00FA6E1A" w:rsidP="00FA6E1A">
      <w:pPr>
        <w:pStyle w:val="FootnoteText"/>
        <w:rPr>
          <w:lang w:val="es-ES"/>
        </w:rPr>
      </w:pPr>
      <w:r>
        <w:rPr>
          <w:rStyle w:val="FootnoteReference"/>
        </w:rPr>
        <w:footnoteRef/>
      </w:r>
      <w:r w:rsidRPr="00D97100">
        <w:rPr>
          <w:lang w:val="es-ES"/>
        </w:rPr>
        <w:tab/>
        <w:t xml:space="preserve">Acord comercial și de cooperare între Uniunea Europeană și Comunitatea Europeană a Energiei Atomice, pe de o parte, și Regatul Unit al Marii Britanii și Irlandei de Nord, pe de altă parte (JO L 149, 30.4.2021, p. 10, ELI: </w:t>
      </w:r>
      <w:hyperlink r:id="rId6" w:history="1">
        <w:r w:rsidRPr="00D97100">
          <w:rPr>
            <w:rStyle w:val="Hyperlink"/>
            <w:lang w:val="es-ES"/>
          </w:rPr>
          <w:t>http://data.europa.eu/eli/agree_internation/2021/689(1)/oj</w:t>
        </w:r>
      </w:hyperlink>
      <w:r w:rsidRPr="00D97100">
        <w:rPr>
          <w:lang w:val="es-ES"/>
        </w:rPr>
        <w:t>).</w:t>
      </w:r>
    </w:p>
  </w:footnote>
  <w:footnote w:id="8">
    <w:p w:rsidR="0063244B" w:rsidRPr="00D97100" w:rsidRDefault="0063244B" w:rsidP="001D4B20">
      <w:pPr>
        <w:pStyle w:val="FootnoteText"/>
        <w:rPr>
          <w:lang w:val="es-ES"/>
        </w:rPr>
      </w:pPr>
      <w:r>
        <w:rPr>
          <w:rStyle w:val="FootnoteReference"/>
          <w:szCs w:val="24"/>
        </w:rPr>
        <w:footnoteRef/>
      </w:r>
      <w:r w:rsidRPr="00D97100">
        <w:rPr>
          <w:lang w:val="es-ES"/>
        </w:rPr>
        <w:tab/>
        <w:t xml:space="preserve">Protocol de punere în aplicare a Acordului de parteneriat în domeniul pescuitului durabil dintre Uniunea Europeană, pe de o parte, și Guvernul Groenlandei și Guvernul Danemarcei, pe de altă parte (2025-2030) (JO L, 2024/3203, 30.12.2024, ELI: </w:t>
      </w:r>
      <w:hyperlink r:id="rId7" w:history="1">
        <w:r w:rsidRPr="00D97100">
          <w:rPr>
            <w:rStyle w:val="Hyperlink"/>
            <w:lang w:val="es-ES"/>
          </w:rPr>
          <w:t>http://data.europa.eu/eli/prot/2024/3203/oj</w:t>
        </w:r>
      </w:hyperlink>
      <w:r w:rsidRPr="00D97100">
        <w:rPr>
          <w:lang w:val="es-ES"/>
        </w:rPr>
        <w:t>).</w:t>
      </w:r>
    </w:p>
  </w:footnote>
  <w:footnote w:id="9">
    <w:p w:rsidR="00661BA5" w:rsidRPr="00D97100" w:rsidRDefault="00661BA5" w:rsidP="00661BA5">
      <w:pPr>
        <w:pStyle w:val="FootnoteText"/>
        <w:rPr>
          <w:lang w:val="es-ES"/>
        </w:rPr>
      </w:pPr>
      <w:r>
        <w:rPr>
          <w:rStyle w:val="FootnoteReference"/>
        </w:rPr>
        <w:footnoteRef/>
      </w:r>
      <w:r w:rsidRPr="00D97100">
        <w:rPr>
          <w:lang w:val="es-ES"/>
        </w:rPr>
        <w:tab/>
        <w:t xml:space="preserve">Regulamentul (UE) 2026/786 al Consiliului din 30 martie 2026 de modificare a Regulamentului (UE) 2026/249 de stabilire, pentru anii 2026, 2027 și 2028, a posibilităților de pescuit pentru anumite stocuri de pește, aplicabile în apele Uniunii și, pentru navele de pescuit din Uniune, în anumite ape din afara Uniunii (JO L, 2026/786, 31.3.2026, ELI: </w:t>
      </w:r>
      <w:hyperlink r:id="rId8" w:history="1">
        <w:r w:rsidRPr="00D97100">
          <w:rPr>
            <w:rStyle w:val="Hyperlink"/>
            <w:lang w:val="es-ES"/>
          </w:rPr>
          <w:t>http://data.europa.eu/eli/reg/2026/786/oj</w:t>
        </w:r>
      </w:hyperlink>
      <w:r w:rsidRPr="00D97100">
        <w:rPr>
          <w:lang w:val="es-ES"/>
        </w:rPr>
        <w:t>),</w:t>
      </w:r>
      <w:r w:rsidR="00D97100">
        <w:rPr>
          <w:lang w:val="es-ES"/>
        </w:rPr>
        <w:t xml:space="preserve"> </w:t>
      </w:r>
    </w:p>
  </w:footnote>
  <w:footnote w:id="10">
    <w:p w:rsidR="00732A07" w:rsidRPr="00D97100" w:rsidRDefault="00732A07" w:rsidP="007B4832">
      <w:pPr>
        <w:pStyle w:val="FootnoteText"/>
        <w:rPr>
          <w:lang w:val="es-ES"/>
        </w:rPr>
      </w:pPr>
      <w:r>
        <w:rPr>
          <w:rStyle w:val="FootnoteReference"/>
          <w:szCs w:val="24"/>
        </w:rPr>
        <w:footnoteRef/>
      </w:r>
      <w:r w:rsidRPr="00D97100">
        <w:rPr>
          <w:lang w:val="es-ES"/>
        </w:rPr>
        <w:tab/>
        <w:t>Acord de parteneriat în domeniul pescuitului durabil între Uniunea Europeană, pe de o parte, și Guvernul Groenlandei și Guvernul Danemarcei, pe de altă parte (JO L 175, 18.5.2021, p. 3, ELI: </w:t>
      </w:r>
      <w:hyperlink r:id="rId9" w:history="1">
        <w:r w:rsidRPr="00D97100">
          <w:rPr>
            <w:rStyle w:val="Hyperlink"/>
            <w:lang w:val="es-ES"/>
          </w:rPr>
          <w:t>http://data.europa.eu/eli/agree_internation/2021/793/oj</w:t>
        </w:r>
      </w:hyperlink>
      <w:r w:rsidRPr="00D97100">
        <w:rPr>
          <w:lang w:val="es-ES"/>
        </w:rPr>
        <w:t xml:space="preserve">). </w:t>
      </w:r>
    </w:p>
  </w:footnote>
  <w:footnote w:id="11">
    <w:p w:rsidR="00B60A40" w:rsidRPr="00D97100" w:rsidRDefault="00B60A40" w:rsidP="00B60A40">
      <w:pPr>
        <w:pStyle w:val="FootnoteText"/>
        <w:rPr>
          <w:lang w:val="es-ES"/>
        </w:rPr>
      </w:pPr>
      <w:r>
        <w:rPr>
          <w:rStyle w:val="FootnoteReference"/>
        </w:rPr>
        <w:footnoteRef/>
      </w:r>
      <w:r w:rsidRPr="00D97100">
        <w:rPr>
          <w:lang w:val="es-ES"/>
        </w:rPr>
        <w:tab/>
        <w:t xml:space="preserve">Recomandarea 25-04 a ICCAT de înlocuire a Recomandării 24-05 de instituire a unui plan multianual de gestionare pentru tonul roșu din Oceanul Atlantic de Est și din Marea Mediterană, </w:t>
      </w:r>
      <w:hyperlink r:id="rId10" w:history="1">
        <w:r w:rsidRPr="00D97100">
          <w:rPr>
            <w:rStyle w:val="Hyperlink"/>
            <w:lang w:val="es-ES"/>
          </w:rPr>
          <w:t>https://www.iccat.int/Documents/Recs/compendiopdf-e/2025-04-e.pdf</w:t>
        </w:r>
      </w:hyperlink>
      <w:r w:rsidRPr="00D97100">
        <w:rPr>
          <w:lang w:val="es-ES"/>
        </w:rPr>
        <w:t>.</w:t>
      </w:r>
    </w:p>
  </w:footnote>
  <w:footnote w:id="12">
    <w:p w:rsidR="007E0D9F" w:rsidRPr="00D97100" w:rsidRDefault="007E0D9F" w:rsidP="007E0D9F">
      <w:pPr>
        <w:pStyle w:val="FootnoteText"/>
        <w:rPr>
          <w:lang w:val="es-ES"/>
        </w:rPr>
      </w:pPr>
      <w:r>
        <w:rPr>
          <w:rStyle w:val="FootnoteReference"/>
        </w:rPr>
        <w:footnoteRef/>
      </w:r>
      <w:r w:rsidRPr="00D97100">
        <w:rPr>
          <w:lang w:val="es-ES"/>
        </w:rPr>
        <w:tab/>
        <w:t xml:space="preserve">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 L 238, 27.9.2023, p. 1, ELI: </w:t>
      </w:r>
      <w:hyperlink r:id="rId11" w:history="1">
        <w:r w:rsidRPr="00D97100">
          <w:rPr>
            <w:rStyle w:val="Hyperlink"/>
            <w:lang w:val="es-ES"/>
          </w:rPr>
          <w:t>http://data.europa.eu/eli/reg/2023/2053/oj</w:t>
        </w:r>
      </w:hyperlink>
      <w:r w:rsidRPr="00D97100">
        <w:rPr>
          <w:lang w:val="es-ES"/>
        </w:rPr>
        <w:t xml:space="preserve">). </w:t>
      </w:r>
    </w:p>
  </w:footnote>
  <w:footnote w:id="13">
    <w:p w:rsidR="00D9052B" w:rsidRPr="00D97100" w:rsidRDefault="00D9052B" w:rsidP="00D9052B">
      <w:pPr>
        <w:pStyle w:val="FootnoteText"/>
        <w:rPr>
          <w:lang w:val="es-ES"/>
        </w:rPr>
      </w:pPr>
      <w:r>
        <w:rPr>
          <w:rStyle w:val="FootnoteReference"/>
        </w:rPr>
        <w:footnoteRef/>
      </w:r>
      <w:r w:rsidRPr="00D97100">
        <w:rPr>
          <w:lang w:val="es-ES"/>
        </w:rPr>
        <w:tab/>
        <w:t xml:space="preserve">Regulamentul (UE) 2017/2107 al Parlamentului European și al Consiliului din 15 noiembrie 2017 de stabilire a măsurilor de gestionare, conservare și control aplicabile în zona Convenției Comisiei Internaționale pentru Conservarea Tonului din Oceanul Atlantic (ICCAT) și de modificare a Regulamentelor (CE) nr. 1936/2001, (CE) nr. 1984/2003 și (CE) nr. 520/2007 ale Consiliului (JO L 315, 30.11.2017, p. 1, ELI: </w:t>
      </w:r>
      <w:hyperlink r:id="rId12" w:history="1">
        <w:r w:rsidRPr="00D97100">
          <w:rPr>
            <w:rStyle w:val="Hyperlink"/>
            <w:lang w:val="es-ES"/>
          </w:rPr>
          <w:t>http://data.europa.eu/eli/reg/2017/2107/oj</w:t>
        </w:r>
      </w:hyperlink>
      <w:r w:rsidRPr="00D97100">
        <w:rPr>
          <w:lang w:val="es-ES"/>
        </w:rPr>
        <w:t xml:space="preserve">). </w:t>
      </w:r>
    </w:p>
  </w:footnote>
  <w:footnote w:id="14">
    <w:p w:rsidR="00312070" w:rsidRPr="00D97100" w:rsidRDefault="00312070" w:rsidP="00312070">
      <w:pPr>
        <w:pStyle w:val="FootnoteText"/>
        <w:rPr>
          <w:lang w:val="es-ES"/>
        </w:rPr>
      </w:pPr>
      <w:r>
        <w:rPr>
          <w:rStyle w:val="FootnoteReference"/>
        </w:rPr>
        <w:footnoteRef/>
      </w:r>
      <w:r w:rsidRPr="00D97100">
        <w:rPr>
          <w:lang w:val="es-ES"/>
        </w:rPr>
        <w:tab/>
        <w:t xml:space="preserve">Regulamentul (UE) 2026/249 al Consiliului din 26 ianuarie 2026 de stabilire, pentru anii 2026, 2027 și 2028, a posibilităților de pescuit pentru anumite stocuri de pește, aplicabile în apele Uniunii și, pentru navele de pescuit din Uniune, în anumite ape din afara Uniunii, și de modificare a Regulamentului (UE) 2025/202 (JO L, 2026/249, 30.1.2026, ELI: </w:t>
      </w:r>
      <w:hyperlink r:id="rId13" w:history="1">
        <w:r w:rsidRPr="00D97100">
          <w:rPr>
            <w:rStyle w:val="Hyperlink"/>
            <w:lang w:val="es-ES"/>
          </w:rPr>
          <w:t>http://data.europa.eu/eli/reg/2026/249/oj</w:t>
        </w:r>
      </w:hyperlink>
      <w:r w:rsidRPr="00D97100">
        <w:rPr>
          <w:lang w:val="es-ES"/>
        </w:rPr>
        <w:t>).</w:t>
      </w:r>
    </w:p>
  </w:footnote>
  <w:footnote w:id="15">
    <w:p w:rsidR="002956E8" w:rsidRPr="00D97100" w:rsidRDefault="002956E8" w:rsidP="002956E8">
      <w:pPr>
        <w:pStyle w:val="FootnoteText"/>
        <w:rPr>
          <w:lang w:val="es-ES"/>
        </w:rPr>
      </w:pPr>
      <w:r>
        <w:rPr>
          <w:rStyle w:val="FootnoteReference"/>
        </w:rPr>
        <w:footnoteRef/>
      </w:r>
      <w:r w:rsidRPr="00D97100">
        <w:rPr>
          <w:lang w:val="es-ES"/>
        </w:rPr>
        <w:tab/>
        <w:t xml:space="preserve">Acord comercial și de cooperare între Uniunea Europeană și Comunitatea Europeană a Energiei Atomice, pe de o parte, și Regatul Unit al Marii Britanii și Irlandei de Nord, pe de altă parte (JO L 149, 30.4.2021, p. 10, ELI: </w:t>
      </w:r>
      <w:hyperlink r:id="rId14" w:history="1">
        <w:r w:rsidRPr="00D97100">
          <w:rPr>
            <w:rStyle w:val="Hyperlink"/>
            <w:lang w:val="es-ES"/>
          </w:rPr>
          <w:t>http://data.europa.eu/eli/agree_internation/2021/689(1)/oj</w:t>
        </w:r>
      </w:hyperlink>
      <w:r w:rsidRPr="00D97100">
        <w:rPr>
          <w:lang w:val="es-ES"/>
        </w:rPr>
        <w:t>).</w:t>
      </w:r>
    </w:p>
  </w:footnote>
  <w:footnote w:id="16">
    <w:p w:rsidR="004F431B" w:rsidRPr="00D97100" w:rsidRDefault="004F431B" w:rsidP="004F431B">
      <w:pPr>
        <w:pStyle w:val="FootnoteText"/>
        <w:rPr>
          <w:lang w:val="es-ES"/>
        </w:rPr>
      </w:pPr>
      <w:r>
        <w:rPr>
          <w:rStyle w:val="FootnoteReference"/>
        </w:rPr>
        <w:footnoteRef/>
      </w:r>
      <w:r w:rsidRPr="00D97100">
        <w:rPr>
          <w:lang w:val="es-ES"/>
        </w:rPr>
        <w:tab/>
        <w:t xml:space="preserve">Regulamentul (UE) 2026/786 al Consiliului din 30 martie 2026 de modificare a Regulamentului (UE) 2026/249 de stabilire, pentru anii 2026, 2027 și 2028, a posibilităților de pescuit pentru anumite stocuri de pește, aplicabile în apele Uniunii și, pentru navele de pescuit din Uniune, în anumite ape din afara Uniunii (JO L, 2026/786, 31.3.2026, ELI: </w:t>
      </w:r>
      <w:hyperlink r:id="rId15" w:history="1">
        <w:r w:rsidRPr="00D97100">
          <w:rPr>
            <w:rStyle w:val="Hyperlink"/>
            <w:lang w:val="es-ES"/>
          </w:rPr>
          <w:t>http://data.europa.eu/eli/reg/2026/786/oj</w:t>
        </w:r>
      </w:hyperlink>
      <w:r w:rsidRPr="00D97100">
        <w:rPr>
          <w:lang w:val="es-ES"/>
        </w:rPr>
        <w:t>),</w:t>
      </w:r>
      <w:r w:rsidR="00D97100">
        <w:rPr>
          <w:lang w:val="es-ES"/>
        </w:rPr>
        <w:t xml:space="preserve"> </w:t>
      </w:r>
    </w:p>
  </w:footnote>
  <w:footnote w:id="17">
    <w:p w:rsidR="00F83CA1" w:rsidRPr="00D97100" w:rsidRDefault="00F83CA1" w:rsidP="00F83CA1">
      <w:pPr>
        <w:pStyle w:val="FootnoteText"/>
        <w:rPr>
          <w:lang w:val="es-ES"/>
        </w:rPr>
      </w:pPr>
      <w:r>
        <w:rPr>
          <w:rStyle w:val="FootnoteReference"/>
          <w:szCs w:val="24"/>
        </w:rPr>
        <w:footnoteRef/>
      </w:r>
      <w:r w:rsidRPr="00D97100">
        <w:rPr>
          <w:lang w:val="es-ES"/>
        </w:rPr>
        <w:tab/>
        <w:t xml:space="preserve">Protocol de punere în aplicare a Acordului de parteneriat în domeniul pescuitului durabil dintre Uniunea Europeană, pe de o parte, și Guvernul Groenlandei și Guvernul Danemarcei, pe de altă parte (2025-2030) (JO L, 2024/3203, 30.12.2024, ELI: </w:t>
      </w:r>
      <w:hyperlink r:id="rId16" w:history="1">
        <w:r w:rsidRPr="00D97100">
          <w:rPr>
            <w:rStyle w:val="Hyperlink"/>
            <w:lang w:val="es-ES"/>
          </w:rPr>
          <w:t>http://data.europa.eu/eli/prot/2024/3203/oj</w:t>
        </w:r>
      </w:hyperlink>
    </w:p>
    <w:p w:rsidR="00F83CA1" w:rsidRPr="00D97100" w:rsidRDefault="00F83CA1" w:rsidP="00F83CA1">
      <w:pPr>
        <w:pStyle w:val="FootnoteText"/>
        <w:rPr>
          <w:lang w:val="es-ES"/>
        </w:rPr>
      </w:pPr>
      <w:r w:rsidRPr="00D97100">
        <w:rPr>
          <w:lang w:val="es-ES"/>
        </w:rPr>
        <w:t xml:space="preserve"> </w:t>
      </w:r>
    </w:p>
  </w:footnote>
  <w:footnote w:id="18">
    <w:p w:rsidR="007635A4" w:rsidRPr="00D97100" w:rsidRDefault="007635A4" w:rsidP="007635A4">
      <w:pPr>
        <w:pStyle w:val="FootnoteText"/>
        <w:rPr>
          <w:lang w:val="es-ES"/>
        </w:rPr>
      </w:pPr>
      <w:r>
        <w:rPr>
          <w:rStyle w:val="FootnoteReference"/>
          <w:szCs w:val="24"/>
        </w:rPr>
        <w:footnoteRef/>
      </w:r>
      <w:r w:rsidRPr="00D97100">
        <w:rPr>
          <w:lang w:val="es-ES"/>
        </w:rPr>
        <w:tab/>
        <w:t>Acord de parteneriat în domeniul pescuitului durabil între Uniunea Europeană, pe de o parte, și Guvernul Groenlandei și Guvernul Danemarcei, pe de altă parte (JO L 175, 18.5.2021, p. 3, ELI: </w:t>
      </w:r>
      <w:hyperlink r:id="rId17" w:history="1">
        <w:r w:rsidRPr="00D97100">
          <w:rPr>
            <w:rStyle w:val="Hyperlink"/>
            <w:lang w:val="es-ES"/>
          </w:rPr>
          <w:t>http://data.europa.eu/eli/agree_internation/2021/793/oj</w:t>
        </w:r>
      </w:hyperlink>
      <w:r w:rsidRPr="00D97100">
        <w:rPr>
          <w:lang w:val="es-ES"/>
        </w:rPr>
        <w:t xml:space="preserve">). </w:t>
      </w:r>
    </w:p>
  </w:footnote>
  <w:footnote w:id="19">
    <w:p w:rsidR="005A3D75" w:rsidRPr="00D97100" w:rsidRDefault="005A3D75" w:rsidP="005A3D75">
      <w:pPr>
        <w:pStyle w:val="FootnoteText"/>
        <w:rPr>
          <w:lang w:val="es-ES"/>
        </w:rPr>
      </w:pPr>
      <w:r>
        <w:rPr>
          <w:rStyle w:val="FootnoteReference"/>
        </w:rPr>
        <w:footnoteRef/>
      </w:r>
      <w:r w:rsidRPr="00D97100">
        <w:rPr>
          <w:lang w:val="es-ES"/>
        </w:rPr>
        <w:tab/>
        <w:t xml:space="preserve">Recomandarea 25-04 a ICCAT de înlocuire a Recomandării 24-05 de instituire a unui plan multianual de gestionare pentru tonul roșu din Oceanul Atlantic de Est și din Marea Mediterană, </w:t>
      </w:r>
      <w:hyperlink r:id="rId18" w:history="1">
        <w:r w:rsidRPr="00D97100">
          <w:rPr>
            <w:rStyle w:val="Hyperlink"/>
            <w:lang w:val="es-ES"/>
          </w:rPr>
          <w:t>https://www.iccat.int/Documents/Recs/compendiopdf-e/2025-04-e.pdf</w:t>
        </w:r>
      </w:hyperlink>
      <w:r w:rsidRPr="00D97100">
        <w:rPr>
          <w:lang w:val="es-ES"/>
        </w:rPr>
        <w:t>.</w:t>
      </w:r>
    </w:p>
  </w:footnote>
  <w:footnote w:id="20">
    <w:p w:rsidR="002075CF" w:rsidRPr="00D97100" w:rsidRDefault="002075CF" w:rsidP="002075CF">
      <w:pPr>
        <w:pStyle w:val="FootnoteText"/>
        <w:rPr>
          <w:lang w:val="es-ES"/>
        </w:rPr>
      </w:pPr>
      <w:r>
        <w:rPr>
          <w:rStyle w:val="FootnoteReference"/>
        </w:rPr>
        <w:footnoteRef/>
      </w:r>
      <w:r w:rsidRPr="00D97100">
        <w:rPr>
          <w:lang w:val="es-ES"/>
        </w:rPr>
        <w:tab/>
        <w:t xml:space="preserve">Regulamentul (UE) 2023/2053 al Parlamentului European și al Consiliului din 13 septembrie 2023 privind stabilirea unui plan multianual de gestionare pentru tonul roșu din Oceanul Atlantic de Est și din Marea Mediterană, de modificare a Regulamentelor (CE) nr. 1936/2001, (UE) 2017/2107 și (UE) 2019/833 și de abrogare a Regulamentului (UE) 2016/1627 (JO L 238, 27.9.2023, p. 1, ELI: </w:t>
      </w:r>
      <w:hyperlink r:id="rId19" w:history="1">
        <w:r w:rsidRPr="00D97100">
          <w:rPr>
            <w:rStyle w:val="Hyperlink"/>
            <w:lang w:val="es-ES"/>
          </w:rPr>
          <w:t>http://data.europa.eu/eli/reg/2023/2053/oj</w:t>
        </w:r>
      </w:hyperlink>
      <w:r w:rsidRPr="00D97100">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Default="00A47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7F8" w:rsidRDefault="00A47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2"/>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LegalNumPar3"/>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num>
  <w:num w:numId="10">
    <w:abstractNumId w:val="8"/>
  </w:num>
  <w:num w:numId="11">
    <w:abstractNumId w:val="16"/>
  </w:num>
  <w:num w:numId="12">
    <w:abstractNumId w:val="23"/>
  </w:num>
  <w:num w:numId="13">
    <w:abstractNumId w:val="22"/>
  </w:num>
  <w:num w:numId="14">
    <w:abstractNumId w:val="9"/>
  </w:num>
  <w:num w:numId="15">
    <w:abstractNumId w:val="17"/>
  </w:num>
  <w:num w:numId="16">
    <w:abstractNumId w:val="10"/>
  </w:num>
  <w:num w:numId="17">
    <w:abstractNumId w:val="15"/>
  </w:num>
  <w:num w:numId="18">
    <w:abstractNumId w:val="30"/>
    <w:lvlOverride w:ilvl="0">
      <w:startOverride w:val="1"/>
    </w:lvlOverride>
  </w:num>
  <w:num w:numId="19">
    <w:abstractNumId w:val="27"/>
  </w:num>
  <w:num w:numId="20">
    <w:abstractNumId w:val="18"/>
  </w:num>
  <w:num w:numId="21">
    <w:abstractNumId w:val="29"/>
  </w:num>
  <w:num w:numId="22">
    <w:abstractNumId w:val="14"/>
  </w:num>
  <w:num w:numId="23">
    <w:abstractNumId w:val="19"/>
  </w:num>
  <w:num w:numId="24">
    <w:abstractNumId w:val="12"/>
  </w:num>
  <w:num w:numId="25">
    <w:abstractNumId w:val="28"/>
  </w:num>
  <w:num w:numId="26">
    <w:abstractNumId w:val="11"/>
  </w:num>
  <w:num w:numId="27">
    <w:abstractNumId w:val="21"/>
  </w:num>
  <w:num w:numId="28">
    <w:abstractNumId w:val="25"/>
  </w:num>
  <w:num w:numId="29">
    <w:abstractNumId w:val="26"/>
  </w:num>
  <w:num w:numId="30">
    <w:abstractNumId w:val="13"/>
  </w:num>
  <w:num w:numId="31">
    <w:abstractNumId w:val="24"/>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6-11 17:09: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BD3CB7-3EA6-4C74-A297-A6E90A05EA86"/>
    <w:docVar w:name="LW_COVERPAGE_TYPE" w:val="1"/>
    <w:docVar w:name="LW_CROSSREFERENCE" w:val="&lt;UNUSED&gt;"/>
    <w:docVar w:name="LW_DocType" w:val="COM"/>
    <w:docVar w:name="LW_EMISSION" w:val="20.5.2026"/>
    <w:docVar w:name="LW_EMISSION_ISODATE" w:val="2026-05-20"/>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2"/>
    <w:docVar w:name="LW_REF.II.NEW.CP_YEAR" w:val="2026"/>
    <w:docVar w:name="LW_REF.INST.NEW" w:val="COM"/>
    <w:docVar w:name="LW_REF.INST.NEW_ADOPTED" w:val="final"/>
    <w:docVar w:name="LW_REF.INST.NEW_TEXT" w:val="(2026) 2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6/249 de stabilire, pentru anii 2026, 2027 \u537?i 2028, a posibilit\u259?\u539?ilor de pescuit pentru anumite stocuri de pe\u537?te, aplicabile în apele Uniunii \u537?i, pentru navele de pescuit din Uniune, în anumite ape din afara Uniunii"/>
    <w:docVar w:name="LW_TYPE.DOC.CP" w:val="REGULAMENT AL CONSILIULUI"/>
    <w:docVar w:name="LwApiVersions" w:val="LW4CoDe 1.24.5.0; LW 9.2, Build 20251112"/>
  </w:docVars>
  <w:rsids>
    <w:rsidRoot w:val="00382895"/>
    <w:rsid w:val="0000001D"/>
    <w:rsid w:val="000013B5"/>
    <w:rsid w:val="000018FC"/>
    <w:rsid w:val="00001CA1"/>
    <w:rsid w:val="00002057"/>
    <w:rsid w:val="000037C8"/>
    <w:rsid w:val="00003839"/>
    <w:rsid w:val="00003D49"/>
    <w:rsid w:val="00004914"/>
    <w:rsid w:val="00005460"/>
    <w:rsid w:val="00005F36"/>
    <w:rsid w:val="00006576"/>
    <w:rsid w:val="00006C78"/>
    <w:rsid w:val="00007DD3"/>
    <w:rsid w:val="0001069B"/>
    <w:rsid w:val="000108BF"/>
    <w:rsid w:val="00010908"/>
    <w:rsid w:val="0001519C"/>
    <w:rsid w:val="000153EA"/>
    <w:rsid w:val="00015763"/>
    <w:rsid w:val="0001652A"/>
    <w:rsid w:val="00016E8A"/>
    <w:rsid w:val="00017B22"/>
    <w:rsid w:val="00017D02"/>
    <w:rsid w:val="00017EC3"/>
    <w:rsid w:val="00021321"/>
    <w:rsid w:val="00022598"/>
    <w:rsid w:val="00023928"/>
    <w:rsid w:val="00023B43"/>
    <w:rsid w:val="00025E8F"/>
    <w:rsid w:val="000263B2"/>
    <w:rsid w:val="00026537"/>
    <w:rsid w:val="00027457"/>
    <w:rsid w:val="0002766D"/>
    <w:rsid w:val="0003042D"/>
    <w:rsid w:val="000309EA"/>
    <w:rsid w:val="0003107F"/>
    <w:rsid w:val="0003143F"/>
    <w:rsid w:val="0003146C"/>
    <w:rsid w:val="000314A0"/>
    <w:rsid w:val="00031B16"/>
    <w:rsid w:val="00031CD2"/>
    <w:rsid w:val="0003208C"/>
    <w:rsid w:val="00033AB8"/>
    <w:rsid w:val="00033F6A"/>
    <w:rsid w:val="000345D9"/>
    <w:rsid w:val="0003506F"/>
    <w:rsid w:val="0003539F"/>
    <w:rsid w:val="00035EB4"/>
    <w:rsid w:val="00037FAD"/>
    <w:rsid w:val="000406A1"/>
    <w:rsid w:val="00040EBB"/>
    <w:rsid w:val="00041126"/>
    <w:rsid w:val="000414C6"/>
    <w:rsid w:val="00041E2E"/>
    <w:rsid w:val="00042B21"/>
    <w:rsid w:val="00042B4B"/>
    <w:rsid w:val="00043EB8"/>
    <w:rsid w:val="000446A3"/>
    <w:rsid w:val="00044DB8"/>
    <w:rsid w:val="00045F5D"/>
    <w:rsid w:val="00046830"/>
    <w:rsid w:val="0004710B"/>
    <w:rsid w:val="00047633"/>
    <w:rsid w:val="00050000"/>
    <w:rsid w:val="0005028C"/>
    <w:rsid w:val="00050834"/>
    <w:rsid w:val="0005083F"/>
    <w:rsid w:val="00051309"/>
    <w:rsid w:val="000513F1"/>
    <w:rsid w:val="00051662"/>
    <w:rsid w:val="00051B42"/>
    <w:rsid w:val="00051D09"/>
    <w:rsid w:val="00051F50"/>
    <w:rsid w:val="00051F8D"/>
    <w:rsid w:val="000528CF"/>
    <w:rsid w:val="00053530"/>
    <w:rsid w:val="0005373A"/>
    <w:rsid w:val="00053964"/>
    <w:rsid w:val="00053DB4"/>
    <w:rsid w:val="00054CBA"/>
    <w:rsid w:val="00055558"/>
    <w:rsid w:val="00056831"/>
    <w:rsid w:val="00056A85"/>
    <w:rsid w:val="00056BBA"/>
    <w:rsid w:val="00056D32"/>
    <w:rsid w:val="00057CC8"/>
    <w:rsid w:val="000603EE"/>
    <w:rsid w:val="00060861"/>
    <w:rsid w:val="00060A67"/>
    <w:rsid w:val="00061ED5"/>
    <w:rsid w:val="000629CA"/>
    <w:rsid w:val="00063BFE"/>
    <w:rsid w:val="000643CB"/>
    <w:rsid w:val="00064A4B"/>
    <w:rsid w:val="00064B07"/>
    <w:rsid w:val="000652AB"/>
    <w:rsid w:val="00065502"/>
    <w:rsid w:val="00065609"/>
    <w:rsid w:val="000657BD"/>
    <w:rsid w:val="00066357"/>
    <w:rsid w:val="00066383"/>
    <w:rsid w:val="0006643B"/>
    <w:rsid w:val="00066534"/>
    <w:rsid w:val="0006772B"/>
    <w:rsid w:val="000720F3"/>
    <w:rsid w:val="00072327"/>
    <w:rsid w:val="0007270F"/>
    <w:rsid w:val="0007539E"/>
    <w:rsid w:val="00075A4A"/>
    <w:rsid w:val="00076C97"/>
    <w:rsid w:val="00077A60"/>
    <w:rsid w:val="00077CAB"/>
    <w:rsid w:val="00077D94"/>
    <w:rsid w:val="00080EF9"/>
    <w:rsid w:val="00080FCF"/>
    <w:rsid w:val="00081127"/>
    <w:rsid w:val="0008126C"/>
    <w:rsid w:val="0008137D"/>
    <w:rsid w:val="000813CC"/>
    <w:rsid w:val="00081401"/>
    <w:rsid w:val="00082202"/>
    <w:rsid w:val="00082CEC"/>
    <w:rsid w:val="00083B68"/>
    <w:rsid w:val="00084646"/>
    <w:rsid w:val="000857B1"/>
    <w:rsid w:val="00085943"/>
    <w:rsid w:val="000861B7"/>
    <w:rsid w:val="00086568"/>
    <w:rsid w:val="00086AC2"/>
    <w:rsid w:val="00087658"/>
    <w:rsid w:val="000876B4"/>
    <w:rsid w:val="00090265"/>
    <w:rsid w:val="0009156B"/>
    <w:rsid w:val="000925E5"/>
    <w:rsid w:val="00093CF2"/>
    <w:rsid w:val="00093DC5"/>
    <w:rsid w:val="00093F51"/>
    <w:rsid w:val="0009472F"/>
    <w:rsid w:val="00094E2F"/>
    <w:rsid w:val="0009716E"/>
    <w:rsid w:val="00097B94"/>
    <w:rsid w:val="00097E4B"/>
    <w:rsid w:val="000A089F"/>
    <w:rsid w:val="000A0ED2"/>
    <w:rsid w:val="000A1D9E"/>
    <w:rsid w:val="000A2762"/>
    <w:rsid w:val="000A3332"/>
    <w:rsid w:val="000A3C14"/>
    <w:rsid w:val="000A4803"/>
    <w:rsid w:val="000A4926"/>
    <w:rsid w:val="000A4BE9"/>
    <w:rsid w:val="000A5107"/>
    <w:rsid w:val="000A533A"/>
    <w:rsid w:val="000A5751"/>
    <w:rsid w:val="000A6C5D"/>
    <w:rsid w:val="000A732B"/>
    <w:rsid w:val="000A7E19"/>
    <w:rsid w:val="000B0CD7"/>
    <w:rsid w:val="000B1502"/>
    <w:rsid w:val="000B2992"/>
    <w:rsid w:val="000B2BBF"/>
    <w:rsid w:val="000B3662"/>
    <w:rsid w:val="000B3CB0"/>
    <w:rsid w:val="000B3E95"/>
    <w:rsid w:val="000B4925"/>
    <w:rsid w:val="000B4DD4"/>
    <w:rsid w:val="000B5666"/>
    <w:rsid w:val="000B571D"/>
    <w:rsid w:val="000B6D1F"/>
    <w:rsid w:val="000B780C"/>
    <w:rsid w:val="000B7A7D"/>
    <w:rsid w:val="000B7CF7"/>
    <w:rsid w:val="000C0DD9"/>
    <w:rsid w:val="000C329B"/>
    <w:rsid w:val="000C375C"/>
    <w:rsid w:val="000C377A"/>
    <w:rsid w:val="000C60F0"/>
    <w:rsid w:val="000C6438"/>
    <w:rsid w:val="000C6A0F"/>
    <w:rsid w:val="000C7293"/>
    <w:rsid w:val="000D0AD7"/>
    <w:rsid w:val="000D2D39"/>
    <w:rsid w:val="000D2E68"/>
    <w:rsid w:val="000D3369"/>
    <w:rsid w:val="000D37F0"/>
    <w:rsid w:val="000D39B7"/>
    <w:rsid w:val="000D4181"/>
    <w:rsid w:val="000D466E"/>
    <w:rsid w:val="000D6DA9"/>
    <w:rsid w:val="000E0298"/>
    <w:rsid w:val="000E0B0F"/>
    <w:rsid w:val="000E1698"/>
    <w:rsid w:val="000E1A84"/>
    <w:rsid w:val="000E2D93"/>
    <w:rsid w:val="000E3324"/>
    <w:rsid w:val="000E355B"/>
    <w:rsid w:val="000E36A3"/>
    <w:rsid w:val="000E437B"/>
    <w:rsid w:val="000E44B0"/>
    <w:rsid w:val="000E471A"/>
    <w:rsid w:val="000E4AC7"/>
    <w:rsid w:val="000E5540"/>
    <w:rsid w:val="000E56E9"/>
    <w:rsid w:val="000E5C2F"/>
    <w:rsid w:val="000E65E5"/>
    <w:rsid w:val="000F04AA"/>
    <w:rsid w:val="000F23DD"/>
    <w:rsid w:val="000F2A65"/>
    <w:rsid w:val="000F2ABE"/>
    <w:rsid w:val="000F31DB"/>
    <w:rsid w:val="000F454F"/>
    <w:rsid w:val="000F60FC"/>
    <w:rsid w:val="000F6467"/>
    <w:rsid w:val="000F6D23"/>
    <w:rsid w:val="000F749D"/>
    <w:rsid w:val="001003B3"/>
    <w:rsid w:val="0010107B"/>
    <w:rsid w:val="0010153A"/>
    <w:rsid w:val="001017D7"/>
    <w:rsid w:val="001019DC"/>
    <w:rsid w:val="00101CBB"/>
    <w:rsid w:val="00101FFF"/>
    <w:rsid w:val="001024E3"/>
    <w:rsid w:val="001025DF"/>
    <w:rsid w:val="00102C69"/>
    <w:rsid w:val="00102F75"/>
    <w:rsid w:val="001032C0"/>
    <w:rsid w:val="00103737"/>
    <w:rsid w:val="00103EE2"/>
    <w:rsid w:val="00105E22"/>
    <w:rsid w:val="00106DFC"/>
    <w:rsid w:val="0010704D"/>
    <w:rsid w:val="00107E6D"/>
    <w:rsid w:val="001105AF"/>
    <w:rsid w:val="00110FF0"/>
    <w:rsid w:val="00111AA7"/>
    <w:rsid w:val="0011271F"/>
    <w:rsid w:val="00112924"/>
    <w:rsid w:val="00112AB9"/>
    <w:rsid w:val="00113C21"/>
    <w:rsid w:val="001141E5"/>
    <w:rsid w:val="001146D4"/>
    <w:rsid w:val="00114BF2"/>
    <w:rsid w:val="00114DF6"/>
    <w:rsid w:val="00115D2B"/>
    <w:rsid w:val="001160DA"/>
    <w:rsid w:val="001164B4"/>
    <w:rsid w:val="001174C1"/>
    <w:rsid w:val="00120A31"/>
    <w:rsid w:val="00120B5B"/>
    <w:rsid w:val="00120EDB"/>
    <w:rsid w:val="00122C25"/>
    <w:rsid w:val="00122C80"/>
    <w:rsid w:val="00123EFF"/>
    <w:rsid w:val="00125466"/>
    <w:rsid w:val="00125D60"/>
    <w:rsid w:val="0012608B"/>
    <w:rsid w:val="00127293"/>
    <w:rsid w:val="001274CA"/>
    <w:rsid w:val="0012780A"/>
    <w:rsid w:val="00132337"/>
    <w:rsid w:val="00132762"/>
    <w:rsid w:val="001330B6"/>
    <w:rsid w:val="00133A07"/>
    <w:rsid w:val="0013421F"/>
    <w:rsid w:val="001346C4"/>
    <w:rsid w:val="00135188"/>
    <w:rsid w:val="00135C32"/>
    <w:rsid w:val="0013EA6F"/>
    <w:rsid w:val="00140840"/>
    <w:rsid w:val="00141181"/>
    <w:rsid w:val="001411C0"/>
    <w:rsid w:val="0014139C"/>
    <w:rsid w:val="00141C13"/>
    <w:rsid w:val="0014229A"/>
    <w:rsid w:val="001425B7"/>
    <w:rsid w:val="001426B8"/>
    <w:rsid w:val="00143860"/>
    <w:rsid w:val="00143CA2"/>
    <w:rsid w:val="00144867"/>
    <w:rsid w:val="00144A78"/>
    <w:rsid w:val="00144CA5"/>
    <w:rsid w:val="0014631C"/>
    <w:rsid w:val="00147272"/>
    <w:rsid w:val="00147339"/>
    <w:rsid w:val="0014735A"/>
    <w:rsid w:val="00147553"/>
    <w:rsid w:val="00147641"/>
    <w:rsid w:val="00147CF0"/>
    <w:rsid w:val="00147FDE"/>
    <w:rsid w:val="0015064E"/>
    <w:rsid w:val="00150D85"/>
    <w:rsid w:val="00150E9C"/>
    <w:rsid w:val="001510A7"/>
    <w:rsid w:val="0015157B"/>
    <w:rsid w:val="00151724"/>
    <w:rsid w:val="0015249A"/>
    <w:rsid w:val="00152894"/>
    <w:rsid w:val="00153449"/>
    <w:rsid w:val="00153F3E"/>
    <w:rsid w:val="00154208"/>
    <w:rsid w:val="00154627"/>
    <w:rsid w:val="0015529E"/>
    <w:rsid w:val="00156072"/>
    <w:rsid w:val="00157454"/>
    <w:rsid w:val="00157927"/>
    <w:rsid w:val="001579B5"/>
    <w:rsid w:val="00157E51"/>
    <w:rsid w:val="00160293"/>
    <w:rsid w:val="00160BDC"/>
    <w:rsid w:val="001616E8"/>
    <w:rsid w:val="0016220F"/>
    <w:rsid w:val="0016292F"/>
    <w:rsid w:val="00163047"/>
    <w:rsid w:val="001638CC"/>
    <w:rsid w:val="00164862"/>
    <w:rsid w:val="00164892"/>
    <w:rsid w:val="00165353"/>
    <w:rsid w:val="00165E0C"/>
    <w:rsid w:val="00167CC7"/>
    <w:rsid w:val="00170F80"/>
    <w:rsid w:val="0017240D"/>
    <w:rsid w:val="00172D40"/>
    <w:rsid w:val="001731B7"/>
    <w:rsid w:val="001734B6"/>
    <w:rsid w:val="00173B97"/>
    <w:rsid w:val="001749B3"/>
    <w:rsid w:val="00174A64"/>
    <w:rsid w:val="00174E2B"/>
    <w:rsid w:val="00175525"/>
    <w:rsid w:val="00175FE9"/>
    <w:rsid w:val="001760DC"/>
    <w:rsid w:val="001762B8"/>
    <w:rsid w:val="0017675C"/>
    <w:rsid w:val="00176CE4"/>
    <w:rsid w:val="00177566"/>
    <w:rsid w:val="001776CA"/>
    <w:rsid w:val="001800AF"/>
    <w:rsid w:val="001802DB"/>
    <w:rsid w:val="0018089D"/>
    <w:rsid w:val="001808C0"/>
    <w:rsid w:val="00180B6C"/>
    <w:rsid w:val="001813C0"/>
    <w:rsid w:val="0018145D"/>
    <w:rsid w:val="00181D82"/>
    <w:rsid w:val="00182A4C"/>
    <w:rsid w:val="00182B58"/>
    <w:rsid w:val="00183509"/>
    <w:rsid w:val="00183F1D"/>
    <w:rsid w:val="00184488"/>
    <w:rsid w:val="0018491F"/>
    <w:rsid w:val="00184E07"/>
    <w:rsid w:val="0018645F"/>
    <w:rsid w:val="00186931"/>
    <w:rsid w:val="00190A3D"/>
    <w:rsid w:val="00190AF9"/>
    <w:rsid w:val="00190DBB"/>
    <w:rsid w:val="00190ECB"/>
    <w:rsid w:val="00191F88"/>
    <w:rsid w:val="0019424F"/>
    <w:rsid w:val="00194E0E"/>
    <w:rsid w:val="0019518A"/>
    <w:rsid w:val="0019668F"/>
    <w:rsid w:val="00196D85"/>
    <w:rsid w:val="00197928"/>
    <w:rsid w:val="00199520"/>
    <w:rsid w:val="001A00A5"/>
    <w:rsid w:val="001A0EA7"/>
    <w:rsid w:val="001A23F1"/>
    <w:rsid w:val="001A28CB"/>
    <w:rsid w:val="001A4576"/>
    <w:rsid w:val="001A484F"/>
    <w:rsid w:val="001A4E58"/>
    <w:rsid w:val="001A509B"/>
    <w:rsid w:val="001A5488"/>
    <w:rsid w:val="001A5A06"/>
    <w:rsid w:val="001A5C67"/>
    <w:rsid w:val="001A5D80"/>
    <w:rsid w:val="001A61AC"/>
    <w:rsid w:val="001A61BE"/>
    <w:rsid w:val="001A65F0"/>
    <w:rsid w:val="001A66B5"/>
    <w:rsid w:val="001A710F"/>
    <w:rsid w:val="001A77C8"/>
    <w:rsid w:val="001A7F41"/>
    <w:rsid w:val="001B0578"/>
    <w:rsid w:val="001B0B44"/>
    <w:rsid w:val="001B1F62"/>
    <w:rsid w:val="001B1F7A"/>
    <w:rsid w:val="001B26B2"/>
    <w:rsid w:val="001B27D3"/>
    <w:rsid w:val="001B2ECA"/>
    <w:rsid w:val="001B2F84"/>
    <w:rsid w:val="001B34C3"/>
    <w:rsid w:val="001B5367"/>
    <w:rsid w:val="001B60C8"/>
    <w:rsid w:val="001B62AE"/>
    <w:rsid w:val="001B6347"/>
    <w:rsid w:val="001B6433"/>
    <w:rsid w:val="001B6798"/>
    <w:rsid w:val="001B7CE9"/>
    <w:rsid w:val="001C0635"/>
    <w:rsid w:val="001C09C3"/>
    <w:rsid w:val="001C1DFD"/>
    <w:rsid w:val="001C26E5"/>
    <w:rsid w:val="001C3282"/>
    <w:rsid w:val="001C3662"/>
    <w:rsid w:val="001C40A3"/>
    <w:rsid w:val="001C4223"/>
    <w:rsid w:val="001C4939"/>
    <w:rsid w:val="001C4A1F"/>
    <w:rsid w:val="001C4A43"/>
    <w:rsid w:val="001C5474"/>
    <w:rsid w:val="001C5681"/>
    <w:rsid w:val="001C5C27"/>
    <w:rsid w:val="001C5E68"/>
    <w:rsid w:val="001C68C2"/>
    <w:rsid w:val="001C7624"/>
    <w:rsid w:val="001D05F1"/>
    <w:rsid w:val="001D0A28"/>
    <w:rsid w:val="001D1AF4"/>
    <w:rsid w:val="001D1B9D"/>
    <w:rsid w:val="001D22F0"/>
    <w:rsid w:val="001D2E71"/>
    <w:rsid w:val="001D31E5"/>
    <w:rsid w:val="001D36C6"/>
    <w:rsid w:val="001D4B20"/>
    <w:rsid w:val="001D5687"/>
    <w:rsid w:val="001D5EFB"/>
    <w:rsid w:val="001D7D9D"/>
    <w:rsid w:val="001E14B6"/>
    <w:rsid w:val="001E1608"/>
    <w:rsid w:val="001E161D"/>
    <w:rsid w:val="001E179C"/>
    <w:rsid w:val="001E1861"/>
    <w:rsid w:val="001E2AE9"/>
    <w:rsid w:val="001E2B61"/>
    <w:rsid w:val="001E3024"/>
    <w:rsid w:val="001E36E6"/>
    <w:rsid w:val="001E36EE"/>
    <w:rsid w:val="001E4408"/>
    <w:rsid w:val="001E5E6D"/>
    <w:rsid w:val="001E63F0"/>
    <w:rsid w:val="001E6C70"/>
    <w:rsid w:val="001E7845"/>
    <w:rsid w:val="001F0372"/>
    <w:rsid w:val="001F0F1D"/>
    <w:rsid w:val="001F10F0"/>
    <w:rsid w:val="001F1236"/>
    <w:rsid w:val="001F1C1C"/>
    <w:rsid w:val="001F1EBB"/>
    <w:rsid w:val="001F1EE8"/>
    <w:rsid w:val="001F270B"/>
    <w:rsid w:val="001F2CE2"/>
    <w:rsid w:val="001F2F14"/>
    <w:rsid w:val="001F42F2"/>
    <w:rsid w:val="001F6710"/>
    <w:rsid w:val="001F725A"/>
    <w:rsid w:val="0020066D"/>
    <w:rsid w:val="00200C23"/>
    <w:rsid w:val="0020168F"/>
    <w:rsid w:val="002019EE"/>
    <w:rsid w:val="00202822"/>
    <w:rsid w:val="002042F0"/>
    <w:rsid w:val="0020470F"/>
    <w:rsid w:val="00204ACF"/>
    <w:rsid w:val="00205D08"/>
    <w:rsid w:val="00206B9D"/>
    <w:rsid w:val="00206E7A"/>
    <w:rsid w:val="002070F6"/>
    <w:rsid w:val="0020739D"/>
    <w:rsid w:val="002075CF"/>
    <w:rsid w:val="00207D43"/>
    <w:rsid w:val="00210CA9"/>
    <w:rsid w:val="00210E0E"/>
    <w:rsid w:val="002113C8"/>
    <w:rsid w:val="00211733"/>
    <w:rsid w:val="00212724"/>
    <w:rsid w:val="00212923"/>
    <w:rsid w:val="00212E70"/>
    <w:rsid w:val="00212F6A"/>
    <w:rsid w:val="00213F32"/>
    <w:rsid w:val="00213F83"/>
    <w:rsid w:val="00213FAC"/>
    <w:rsid w:val="002144C4"/>
    <w:rsid w:val="00214A8A"/>
    <w:rsid w:val="00214FFE"/>
    <w:rsid w:val="00215130"/>
    <w:rsid w:val="00215C2D"/>
    <w:rsid w:val="002162DB"/>
    <w:rsid w:val="00216671"/>
    <w:rsid w:val="00217599"/>
    <w:rsid w:val="00217778"/>
    <w:rsid w:val="00220A8F"/>
    <w:rsid w:val="00221B4C"/>
    <w:rsid w:val="00222D7A"/>
    <w:rsid w:val="002232E9"/>
    <w:rsid w:val="00223C4E"/>
    <w:rsid w:val="002243A3"/>
    <w:rsid w:val="00224732"/>
    <w:rsid w:val="00224A00"/>
    <w:rsid w:val="002259E4"/>
    <w:rsid w:val="00226130"/>
    <w:rsid w:val="0022613F"/>
    <w:rsid w:val="0022662D"/>
    <w:rsid w:val="00227514"/>
    <w:rsid w:val="00227967"/>
    <w:rsid w:val="00227C31"/>
    <w:rsid w:val="00230414"/>
    <w:rsid w:val="00230936"/>
    <w:rsid w:val="00230F31"/>
    <w:rsid w:val="0023100E"/>
    <w:rsid w:val="002311E6"/>
    <w:rsid w:val="00231F9E"/>
    <w:rsid w:val="00232063"/>
    <w:rsid w:val="0023232D"/>
    <w:rsid w:val="0023239C"/>
    <w:rsid w:val="00232F3F"/>
    <w:rsid w:val="002342F7"/>
    <w:rsid w:val="00234572"/>
    <w:rsid w:val="0023480C"/>
    <w:rsid w:val="00234C18"/>
    <w:rsid w:val="00234EDC"/>
    <w:rsid w:val="002371FC"/>
    <w:rsid w:val="002374D0"/>
    <w:rsid w:val="002378CC"/>
    <w:rsid w:val="00237EC8"/>
    <w:rsid w:val="00240A6E"/>
    <w:rsid w:val="00241FC7"/>
    <w:rsid w:val="00242810"/>
    <w:rsid w:val="00242D2D"/>
    <w:rsid w:val="00242DDE"/>
    <w:rsid w:val="0024306A"/>
    <w:rsid w:val="00243ADC"/>
    <w:rsid w:val="00244280"/>
    <w:rsid w:val="00244313"/>
    <w:rsid w:val="002450DD"/>
    <w:rsid w:val="00245152"/>
    <w:rsid w:val="00245A2F"/>
    <w:rsid w:val="00246C61"/>
    <w:rsid w:val="00247383"/>
    <w:rsid w:val="00250642"/>
    <w:rsid w:val="00251510"/>
    <w:rsid w:val="002515E1"/>
    <w:rsid w:val="00251724"/>
    <w:rsid w:val="00251C4E"/>
    <w:rsid w:val="00251CED"/>
    <w:rsid w:val="00252503"/>
    <w:rsid w:val="002535E5"/>
    <w:rsid w:val="0025366C"/>
    <w:rsid w:val="00254AFD"/>
    <w:rsid w:val="00255D66"/>
    <w:rsid w:val="002563A2"/>
    <w:rsid w:val="00256A58"/>
    <w:rsid w:val="00257077"/>
    <w:rsid w:val="00257127"/>
    <w:rsid w:val="002572F7"/>
    <w:rsid w:val="0025741C"/>
    <w:rsid w:val="0025763A"/>
    <w:rsid w:val="00257C5E"/>
    <w:rsid w:val="00257F57"/>
    <w:rsid w:val="0026043E"/>
    <w:rsid w:val="0026070E"/>
    <w:rsid w:val="00260CE0"/>
    <w:rsid w:val="0026125A"/>
    <w:rsid w:val="002625AE"/>
    <w:rsid w:val="00262911"/>
    <w:rsid w:val="0026359E"/>
    <w:rsid w:val="002637D8"/>
    <w:rsid w:val="00265776"/>
    <w:rsid w:val="00266064"/>
    <w:rsid w:val="00266997"/>
    <w:rsid w:val="002671BF"/>
    <w:rsid w:val="00267727"/>
    <w:rsid w:val="0026780B"/>
    <w:rsid w:val="00270516"/>
    <w:rsid w:val="00270E3C"/>
    <w:rsid w:val="002716D4"/>
    <w:rsid w:val="00271FDC"/>
    <w:rsid w:val="00272449"/>
    <w:rsid w:val="002732B5"/>
    <w:rsid w:val="00273761"/>
    <w:rsid w:val="0027599B"/>
    <w:rsid w:val="00276AC3"/>
    <w:rsid w:val="00277572"/>
    <w:rsid w:val="00277E6F"/>
    <w:rsid w:val="00280774"/>
    <w:rsid w:val="00281D12"/>
    <w:rsid w:val="00281E07"/>
    <w:rsid w:val="002821AD"/>
    <w:rsid w:val="00283DF4"/>
    <w:rsid w:val="00284D58"/>
    <w:rsid w:val="00286975"/>
    <w:rsid w:val="002870BD"/>
    <w:rsid w:val="002879FA"/>
    <w:rsid w:val="00292EBB"/>
    <w:rsid w:val="00295267"/>
    <w:rsid w:val="0029569F"/>
    <w:rsid w:val="002956E8"/>
    <w:rsid w:val="00295FC2"/>
    <w:rsid w:val="002965B1"/>
    <w:rsid w:val="00296BF5"/>
    <w:rsid w:val="002970AD"/>
    <w:rsid w:val="002978F5"/>
    <w:rsid w:val="002A04EE"/>
    <w:rsid w:val="002A45D5"/>
    <w:rsid w:val="002A49D6"/>
    <w:rsid w:val="002A606B"/>
    <w:rsid w:val="002A656A"/>
    <w:rsid w:val="002A6FC7"/>
    <w:rsid w:val="002A79AA"/>
    <w:rsid w:val="002A7BA7"/>
    <w:rsid w:val="002A7C5C"/>
    <w:rsid w:val="002B1468"/>
    <w:rsid w:val="002B1AEE"/>
    <w:rsid w:val="002B2AAD"/>
    <w:rsid w:val="002B2B3A"/>
    <w:rsid w:val="002B4E74"/>
    <w:rsid w:val="002B5B34"/>
    <w:rsid w:val="002B63A1"/>
    <w:rsid w:val="002B6AA0"/>
    <w:rsid w:val="002B714C"/>
    <w:rsid w:val="002B7431"/>
    <w:rsid w:val="002B7452"/>
    <w:rsid w:val="002B7578"/>
    <w:rsid w:val="002B7A09"/>
    <w:rsid w:val="002C060E"/>
    <w:rsid w:val="002C25D6"/>
    <w:rsid w:val="002C2795"/>
    <w:rsid w:val="002C29CE"/>
    <w:rsid w:val="002C32F7"/>
    <w:rsid w:val="002C3A8F"/>
    <w:rsid w:val="002C4B94"/>
    <w:rsid w:val="002C4E76"/>
    <w:rsid w:val="002C5CC6"/>
    <w:rsid w:val="002D0EB9"/>
    <w:rsid w:val="002D0ED9"/>
    <w:rsid w:val="002D22DB"/>
    <w:rsid w:val="002D2701"/>
    <w:rsid w:val="002D36C9"/>
    <w:rsid w:val="002D4525"/>
    <w:rsid w:val="002D5530"/>
    <w:rsid w:val="002D5BD9"/>
    <w:rsid w:val="002D61BB"/>
    <w:rsid w:val="002D6C24"/>
    <w:rsid w:val="002D7BD8"/>
    <w:rsid w:val="002E01E7"/>
    <w:rsid w:val="002E08DC"/>
    <w:rsid w:val="002E1456"/>
    <w:rsid w:val="002E25D3"/>
    <w:rsid w:val="002E2779"/>
    <w:rsid w:val="002E29ED"/>
    <w:rsid w:val="002E2D00"/>
    <w:rsid w:val="002E3D0D"/>
    <w:rsid w:val="002E5422"/>
    <w:rsid w:val="002E55EA"/>
    <w:rsid w:val="002E58E2"/>
    <w:rsid w:val="002E5F9C"/>
    <w:rsid w:val="002E6549"/>
    <w:rsid w:val="002E6E5F"/>
    <w:rsid w:val="002E712F"/>
    <w:rsid w:val="002F16C4"/>
    <w:rsid w:val="002F2117"/>
    <w:rsid w:val="002F218F"/>
    <w:rsid w:val="002F49A3"/>
    <w:rsid w:val="002F5475"/>
    <w:rsid w:val="002F5DEA"/>
    <w:rsid w:val="002F69DE"/>
    <w:rsid w:val="002F6CBF"/>
    <w:rsid w:val="002F6DAB"/>
    <w:rsid w:val="002F7807"/>
    <w:rsid w:val="0030090B"/>
    <w:rsid w:val="00300BC5"/>
    <w:rsid w:val="00302D0A"/>
    <w:rsid w:val="00303330"/>
    <w:rsid w:val="00304044"/>
    <w:rsid w:val="003042D3"/>
    <w:rsid w:val="0030481B"/>
    <w:rsid w:val="00304948"/>
    <w:rsid w:val="0030494D"/>
    <w:rsid w:val="00304CC6"/>
    <w:rsid w:val="00305973"/>
    <w:rsid w:val="00305E28"/>
    <w:rsid w:val="00306004"/>
    <w:rsid w:val="00306569"/>
    <w:rsid w:val="003068C1"/>
    <w:rsid w:val="00306EC9"/>
    <w:rsid w:val="00306EFF"/>
    <w:rsid w:val="00311472"/>
    <w:rsid w:val="00311B2F"/>
    <w:rsid w:val="00312070"/>
    <w:rsid w:val="003122F0"/>
    <w:rsid w:val="003130C1"/>
    <w:rsid w:val="00313C6F"/>
    <w:rsid w:val="00314027"/>
    <w:rsid w:val="0031458B"/>
    <w:rsid w:val="003147A6"/>
    <w:rsid w:val="00315934"/>
    <w:rsid w:val="0031655F"/>
    <w:rsid w:val="00316C87"/>
    <w:rsid w:val="003172D0"/>
    <w:rsid w:val="00317C88"/>
    <w:rsid w:val="00321B45"/>
    <w:rsid w:val="003222D5"/>
    <w:rsid w:val="00323655"/>
    <w:rsid w:val="003237CC"/>
    <w:rsid w:val="00323BB9"/>
    <w:rsid w:val="00323FB4"/>
    <w:rsid w:val="00324A08"/>
    <w:rsid w:val="0032603C"/>
    <w:rsid w:val="003270B0"/>
    <w:rsid w:val="00327727"/>
    <w:rsid w:val="00327C05"/>
    <w:rsid w:val="0033054F"/>
    <w:rsid w:val="00330F7D"/>
    <w:rsid w:val="00330FA0"/>
    <w:rsid w:val="00332A8B"/>
    <w:rsid w:val="00332A9A"/>
    <w:rsid w:val="0033374D"/>
    <w:rsid w:val="003363AB"/>
    <w:rsid w:val="00336EBE"/>
    <w:rsid w:val="003378C2"/>
    <w:rsid w:val="00340440"/>
    <w:rsid w:val="00340590"/>
    <w:rsid w:val="003406B7"/>
    <w:rsid w:val="00340DE1"/>
    <w:rsid w:val="00341C79"/>
    <w:rsid w:val="003426F9"/>
    <w:rsid w:val="00342F2B"/>
    <w:rsid w:val="003436AC"/>
    <w:rsid w:val="003447A1"/>
    <w:rsid w:val="0034512F"/>
    <w:rsid w:val="00345EE0"/>
    <w:rsid w:val="00346224"/>
    <w:rsid w:val="003463EC"/>
    <w:rsid w:val="00346658"/>
    <w:rsid w:val="00346B21"/>
    <w:rsid w:val="003472FC"/>
    <w:rsid w:val="00347BF9"/>
    <w:rsid w:val="00347F59"/>
    <w:rsid w:val="003503C1"/>
    <w:rsid w:val="00350B23"/>
    <w:rsid w:val="00350B3E"/>
    <w:rsid w:val="00351624"/>
    <w:rsid w:val="00351776"/>
    <w:rsid w:val="00352B58"/>
    <w:rsid w:val="00354F63"/>
    <w:rsid w:val="0035543B"/>
    <w:rsid w:val="0035591A"/>
    <w:rsid w:val="00355A20"/>
    <w:rsid w:val="003565BA"/>
    <w:rsid w:val="0036014B"/>
    <w:rsid w:val="00361433"/>
    <w:rsid w:val="00362C99"/>
    <w:rsid w:val="003656A2"/>
    <w:rsid w:val="003657AA"/>
    <w:rsid w:val="00365AB1"/>
    <w:rsid w:val="00365E18"/>
    <w:rsid w:val="003663E2"/>
    <w:rsid w:val="00367010"/>
    <w:rsid w:val="003673E0"/>
    <w:rsid w:val="00370388"/>
    <w:rsid w:val="0037062C"/>
    <w:rsid w:val="003706EE"/>
    <w:rsid w:val="003712DE"/>
    <w:rsid w:val="003713B7"/>
    <w:rsid w:val="00371903"/>
    <w:rsid w:val="0037290D"/>
    <w:rsid w:val="00374FB7"/>
    <w:rsid w:val="0037510E"/>
    <w:rsid w:val="0037691B"/>
    <w:rsid w:val="003773CA"/>
    <w:rsid w:val="00377F16"/>
    <w:rsid w:val="0038030F"/>
    <w:rsid w:val="00380F4A"/>
    <w:rsid w:val="00381817"/>
    <w:rsid w:val="00381851"/>
    <w:rsid w:val="00381895"/>
    <w:rsid w:val="00381A3C"/>
    <w:rsid w:val="003826F6"/>
    <w:rsid w:val="00382701"/>
    <w:rsid w:val="00382895"/>
    <w:rsid w:val="003829D7"/>
    <w:rsid w:val="00382C3A"/>
    <w:rsid w:val="00384152"/>
    <w:rsid w:val="00384791"/>
    <w:rsid w:val="00384C49"/>
    <w:rsid w:val="00384E62"/>
    <w:rsid w:val="003870A3"/>
    <w:rsid w:val="003878B4"/>
    <w:rsid w:val="00390597"/>
    <w:rsid w:val="00390D8A"/>
    <w:rsid w:val="00390F84"/>
    <w:rsid w:val="00392400"/>
    <w:rsid w:val="0039280C"/>
    <w:rsid w:val="00392AD6"/>
    <w:rsid w:val="00392F36"/>
    <w:rsid w:val="003934B4"/>
    <w:rsid w:val="003938EC"/>
    <w:rsid w:val="00393DD8"/>
    <w:rsid w:val="00394131"/>
    <w:rsid w:val="0039460A"/>
    <w:rsid w:val="00395431"/>
    <w:rsid w:val="003958E4"/>
    <w:rsid w:val="00395EBE"/>
    <w:rsid w:val="00395F2E"/>
    <w:rsid w:val="003962BD"/>
    <w:rsid w:val="003963D5"/>
    <w:rsid w:val="00396ACD"/>
    <w:rsid w:val="00396DBD"/>
    <w:rsid w:val="00397522"/>
    <w:rsid w:val="00397829"/>
    <w:rsid w:val="003A03C0"/>
    <w:rsid w:val="003A1C8E"/>
    <w:rsid w:val="003A208F"/>
    <w:rsid w:val="003A2144"/>
    <w:rsid w:val="003A2D93"/>
    <w:rsid w:val="003A3495"/>
    <w:rsid w:val="003A4146"/>
    <w:rsid w:val="003A451E"/>
    <w:rsid w:val="003A454C"/>
    <w:rsid w:val="003A4CC5"/>
    <w:rsid w:val="003A5236"/>
    <w:rsid w:val="003A61C0"/>
    <w:rsid w:val="003A62EE"/>
    <w:rsid w:val="003A7D55"/>
    <w:rsid w:val="003B075F"/>
    <w:rsid w:val="003B1067"/>
    <w:rsid w:val="003B12C3"/>
    <w:rsid w:val="003B36E8"/>
    <w:rsid w:val="003B431E"/>
    <w:rsid w:val="003B46D1"/>
    <w:rsid w:val="003B4895"/>
    <w:rsid w:val="003B6D1A"/>
    <w:rsid w:val="003C0319"/>
    <w:rsid w:val="003C0850"/>
    <w:rsid w:val="003C1842"/>
    <w:rsid w:val="003C1EA8"/>
    <w:rsid w:val="003C26A6"/>
    <w:rsid w:val="003C27EE"/>
    <w:rsid w:val="003C29C7"/>
    <w:rsid w:val="003C4171"/>
    <w:rsid w:val="003C5841"/>
    <w:rsid w:val="003C6594"/>
    <w:rsid w:val="003C6648"/>
    <w:rsid w:val="003D017D"/>
    <w:rsid w:val="003D0403"/>
    <w:rsid w:val="003D1457"/>
    <w:rsid w:val="003D1966"/>
    <w:rsid w:val="003D22C9"/>
    <w:rsid w:val="003D2D8B"/>
    <w:rsid w:val="003D3297"/>
    <w:rsid w:val="003D3A96"/>
    <w:rsid w:val="003D57CE"/>
    <w:rsid w:val="003D5A38"/>
    <w:rsid w:val="003D60F7"/>
    <w:rsid w:val="003D62BC"/>
    <w:rsid w:val="003D6ECC"/>
    <w:rsid w:val="003E1371"/>
    <w:rsid w:val="003E1835"/>
    <w:rsid w:val="003E20A8"/>
    <w:rsid w:val="003E32E9"/>
    <w:rsid w:val="003E3B7C"/>
    <w:rsid w:val="003E4AC5"/>
    <w:rsid w:val="003E4EEE"/>
    <w:rsid w:val="003E50CC"/>
    <w:rsid w:val="003E52E9"/>
    <w:rsid w:val="003E5BC9"/>
    <w:rsid w:val="003E700F"/>
    <w:rsid w:val="003E7B08"/>
    <w:rsid w:val="003E7CB1"/>
    <w:rsid w:val="003F0423"/>
    <w:rsid w:val="003F0B22"/>
    <w:rsid w:val="003F0BCF"/>
    <w:rsid w:val="003F0FD8"/>
    <w:rsid w:val="003F1EF5"/>
    <w:rsid w:val="003F2785"/>
    <w:rsid w:val="003F2EDF"/>
    <w:rsid w:val="003F324E"/>
    <w:rsid w:val="003F3F21"/>
    <w:rsid w:val="003F4133"/>
    <w:rsid w:val="003F478D"/>
    <w:rsid w:val="003F5002"/>
    <w:rsid w:val="003F5D34"/>
    <w:rsid w:val="003F61EF"/>
    <w:rsid w:val="003F6C00"/>
    <w:rsid w:val="003F7802"/>
    <w:rsid w:val="00400396"/>
    <w:rsid w:val="004004A4"/>
    <w:rsid w:val="004004D7"/>
    <w:rsid w:val="0040196F"/>
    <w:rsid w:val="00401E14"/>
    <w:rsid w:val="00402583"/>
    <w:rsid w:val="00402590"/>
    <w:rsid w:val="00403015"/>
    <w:rsid w:val="0040415D"/>
    <w:rsid w:val="004051A0"/>
    <w:rsid w:val="00407E14"/>
    <w:rsid w:val="004105E8"/>
    <w:rsid w:val="00410CD3"/>
    <w:rsid w:val="00410CE5"/>
    <w:rsid w:val="00411902"/>
    <w:rsid w:val="00411E9D"/>
    <w:rsid w:val="004123E2"/>
    <w:rsid w:val="00412841"/>
    <w:rsid w:val="00413B9A"/>
    <w:rsid w:val="00414259"/>
    <w:rsid w:val="00414340"/>
    <w:rsid w:val="00415EF0"/>
    <w:rsid w:val="0041647B"/>
    <w:rsid w:val="00416672"/>
    <w:rsid w:val="004172BC"/>
    <w:rsid w:val="00417747"/>
    <w:rsid w:val="00417B32"/>
    <w:rsid w:val="00421020"/>
    <w:rsid w:val="00421A60"/>
    <w:rsid w:val="004226D5"/>
    <w:rsid w:val="00422C53"/>
    <w:rsid w:val="00422F78"/>
    <w:rsid w:val="004244C9"/>
    <w:rsid w:val="004246DF"/>
    <w:rsid w:val="00424E09"/>
    <w:rsid w:val="00425131"/>
    <w:rsid w:val="00425B57"/>
    <w:rsid w:val="00426A99"/>
    <w:rsid w:val="00427CEC"/>
    <w:rsid w:val="004300B0"/>
    <w:rsid w:val="004304C7"/>
    <w:rsid w:val="00430A80"/>
    <w:rsid w:val="00430D79"/>
    <w:rsid w:val="00430D8E"/>
    <w:rsid w:val="00432060"/>
    <w:rsid w:val="0043247E"/>
    <w:rsid w:val="0043491C"/>
    <w:rsid w:val="00435CB4"/>
    <w:rsid w:val="00436117"/>
    <w:rsid w:val="00436420"/>
    <w:rsid w:val="0043707D"/>
    <w:rsid w:val="00437AA5"/>
    <w:rsid w:val="00440DA8"/>
    <w:rsid w:val="004412FA"/>
    <w:rsid w:val="0044213A"/>
    <w:rsid w:val="00442B08"/>
    <w:rsid w:val="00442D97"/>
    <w:rsid w:val="00443BCB"/>
    <w:rsid w:val="00444DD7"/>
    <w:rsid w:val="00445E3E"/>
    <w:rsid w:val="00446135"/>
    <w:rsid w:val="004468B2"/>
    <w:rsid w:val="004468E6"/>
    <w:rsid w:val="00446E86"/>
    <w:rsid w:val="00450118"/>
    <w:rsid w:val="004501F4"/>
    <w:rsid w:val="00450317"/>
    <w:rsid w:val="00450D7D"/>
    <w:rsid w:val="004519A7"/>
    <w:rsid w:val="00451C2B"/>
    <w:rsid w:val="00452D12"/>
    <w:rsid w:val="004533DB"/>
    <w:rsid w:val="00453B3C"/>
    <w:rsid w:val="00454E8A"/>
    <w:rsid w:val="004551EC"/>
    <w:rsid w:val="004560B1"/>
    <w:rsid w:val="0045674E"/>
    <w:rsid w:val="00457E1E"/>
    <w:rsid w:val="00457E91"/>
    <w:rsid w:val="004603BA"/>
    <w:rsid w:val="00460C9C"/>
    <w:rsid w:val="00460D7A"/>
    <w:rsid w:val="004613E9"/>
    <w:rsid w:val="00461743"/>
    <w:rsid w:val="00461D05"/>
    <w:rsid w:val="00462744"/>
    <w:rsid w:val="0046357E"/>
    <w:rsid w:val="004637AD"/>
    <w:rsid w:val="004637D6"/>
    <w:rsid w:val="0046522C"/>
    <w:rsid w:val="00466191"/>
    <w:rsid w:val="004667B4"/>
    <w:rsid w:val="004670AA"/>
    <w:rsid w:val="0046756F"/>
    <w:rsid w:val="004675E1"/>
    <w:rsid w:val="00467DBE"/>
    <w:rsid w:val="00469282"/>
    <w:rsid w:val="004703F6"/>
    <w:rsid w:val="00470AC8"/>
    <w:rsid w:val="0047163B"/>
    <w:rsid w:val="0047167C"/>
    <w:rsid w:val="004743DA"/>
    <w:rsid w:val="00474676"/>
    <w:rsid w:val="00475245"/>
    <w:rsid w:val="004756BA"/>
    <w:rsid w:val="004759CF"/>
    <w:rsid w:val="00475B9D"/>
    <w:rsid w:val="00480740"/>
    <w:rsid w:val="004835DF"/>
    <w:rsid w:val="004837CF"/>
    <w:rsid w:val="00483ED1"/>
    <w:rsid w:val="00484F61"/>
    <w:rsid w:val="0048511C"/>
    <w:rsid w:val="00485253"/>
    <w:rsid w:val="00485903"/>
    <w:rsid w:val="00487CAA"/>
    <w:rsid w:val="004902D0"/>
    <w:rsid w:val="004905BB"/>
    <w:rsid w:val="0049098A"/>
    <w:rsid w:val="00491511"/>
    <w:rsid w:val="00491B7D"/>
    <w:rsid w:val="00492396"/>
    <w:rsid w:val="00492913"/>
    <w:rsid w:val="00492D67"/>
    <w:rsid w:val="00493193"/>
    <w:rsid w:val="004949AF"/>
    <w:rsid w:val="0049579F"/>
    <w:rsid w:val="00495C8B"/>
    <w:rsid w:val="00496482"/>
    <w:rsid w:val="00496C72"/>
    <w:rsid w:val="004975EE"/>
    <w:rsid w:val="00497C49"/>
    <w:rsid w:val="004A0BA4"/>
    <w:rsid w:val="004A17E7"/>
    <w:rsid w:val="004A19EC"/>
    <w:rsid w:val="004A1DAA"/>
    <w:rsid w:val="004A1E80"/>
    <w:rsid w:val="004A3A6F"/>
    <w:rsid w:val="004A442E"/>
    <w:rsid w:val="004A4799"/>
    <w:rsid w:val="004A4AD7"/>
    <w:rsid w:val="004A5DF8"/>
    <w:rsid w:val="004A5EA8"/>
    <w:rsid w:val="004B0063"/>
    <w:rsid w:val="004B1614"/>
    <w:rsid w:val="004B1DC8"/>
    <w:rsid w:val="004B248A"/>
    <w:rsid w:val="004B284A"/>
    <w:rsid w:val="004B2ABD"/>
    <w:rsid w:val="004B2D7D"/>
    <w:rsid w:val="004B2FCC"/>
    <w:rsid w:val="004B370C"/>
    <w:rsid w:val="004B4799"/>
    <w:rsid w:val="004B4B54"/>
    <w:rsid w:val="004B72C5"/>
    <w:rsid w:val="004B795D"/>
    <w:rsid w:val="004B7DFC"/>
    <w:rsid w:val="004C0393"/>
    <w:rsid w:val="004C1965"/>
    <w:rsid w:val="004C1DD0"/>
    <w:rsid w:val="004C1FF6"/>
    <w:rsid w:val="004C2279"/>
    <w:rsid w:val="004C361A"/>
    <w:rsid w:val="004C4BDF"/>
    <w:rsid w:val="004C5B13"/>
    <w:rsid w:val="004C7564"/>
    <w:rsid w:val="004C77C5"/>
    <w:rsid w:val="004C788C"/>
    <w:rsid w:val="004C7BB5"/>
    <w:rsid w:val="004D01CA"/>
    <w:rsid w:val="004D0DF1"/>
    <w:rsid w:val="004D1CA1"/>
    <w:rsid w:val="004D41A2"/>
    <w:rsid w:val="004D4AF8"/>
    <w:rsid w:val="004D5B5B"/>
    <w:rsid w:val="004D6105"/>
    <w:rsid w:val="004D63F0"/>
    <w:rsid w:val="004D74CA"/>
    <w:rsid w:val="004E0E9A"/>
    <w:rsid w:val="004E19F9"/>
    <w:rsid w:val="004E1B9D"/>
    <w:rsid w:val="004E35F0"/>
    <w:rsid w:val="004E37CC"/>
    <w:rsid w:val="004E3D97"/>
    <w:rsid w:val="004E3E33"/>
    <w:rsid w:val="004E4806"/>
    <w:rsid w:val="004E49A5"/>
    <w:rsid w:val="004E4D1A"/>
    <w:rsid w:val="004E51A7"/>
    <w:rsid w:val="004E6048"/>
    <w:rsid w:val="004E69EE"/>
    <w:rsid w:val="004E7B68"/>
    <w:rsid w:val="004F0319"/>
    <w:rsid w:val="004F1036"/>
    <w:rsid w:val="004F1188"/>
    <w:rsid w:val="004F1837"/>
    <w:rsid w:val="004F1C18"/>
    <w:rsid w:val="004F401C"/>
    <w:rsid w:val="004F431B"/>
    <w:rsid w:val="004F4F95"/>
    <w:rsid w:val="004F6E1C"/>
    <w:rsid w:val="00500EA9"/>
    <w:rsid w:val="005023E5"/>
    <w:rsid w:val="005024FC"/>
    <w:rsid w:val="00502C68"/>
    <w:rsid w:val="0050313D"/>
    <w:rsid w:val="005035A7"/>
    <w:rsid w:val="00505424"/>
    <w:rsid w:val="005061B3"/>
    <w:rsid w:val="0050651E"/>
    <w:rsid w:val="0050661C"/>
    <w:rsid w:val="00507312"/>
    <w:rsid w:val="00510183"/>
    <w:rsid w:val="00511FBF"/>
    <w:rsid w:val="0051228B"/>
    <w:rsid w:val="00512CE5"/>
    <w:rsid w:val="00514257"/>
    <w:rsid w:val="00514DBC"/>
    <w:rsid w:val="005164AF"/>
    <w:rsid w:val="0051694A"/>
    <w:rsid w:val="005170CE"/>
    <w:rsid w:val="00517205"/>
    <w:rsid w:val="005172ED"/>
    <w:rsid w:val="005178F9"/>
    <w:rsid w:val="00517E54"/>
    <w:rsid w:val="0052075D"/>
    <w:rsid w:val="005208C7"/>
    <w:rsid w:val="00520C33"/>
    <w:rsid w:val="00521577"/>
    <w:rsid w:val="00521C3B"/>
    <w:rsid w:val="00521C6B"/>
    <w:rsid w:val="00523351"/>
    <w:rsid w:val="00523534"/>
    <w:rsid w:val="00523B90"/>
    <w:rsid w:val="00523BD0"/>
    <w:rsid w:val="00524543"/>
    <w:rsid w:val="00524AE8"/>
    <w:rsid w:val="00525351"/>
    <w:rsid w:val="005253DF"/>
    <w:rsid w:val="00525AE1"/>
    <w:rsid w:val="005264EB"/>
    <w:rsid w:val="005266F8"/>
    <w:rsid w:val="00526724"/>
    <w:rsid w:val="00526A17"/>
    <w:rsid w:val="00526D2D"/>
    <w:rsid w:val="00526DA9"/>
    <w:rsid w:val="005277F0"/>
    <w:rsid w:val="0052797F"/>
    <w:rsid w:val="0053044D"/>
    <w:rsid w:val="00531069"/>
    <w:rsid w:val="005313E4"/>
    <w:rsid w:val="005335BF"/>
    <w:rsid w:val="00533C6A"/>
    <w:rsid w:val="005345EA"/>
    <w:rsid w:val="005351E2"/>
    <w:rsid w:val="005355A6"/>
    <w:rsid w:val="00536523"/>
    <w:rsid w:val="0054158B"/>
    <w:rsid w:val="005417E2"/>
    <w:rsid w:val="00542487"/>
    <w:rsid w:val="00542F51"/>
    <w:rsid w:val="005438F8"/>
    <w:rsid w:val="00544722"/>
    <w:rsid w:val="005451D5"/>
    <w:rsid w:val="005451F9"/>
    <w:rsid w:val="00545359"/>
    <w:rsid w:val="0054552A"/>
    <w:rsid w:val="005457A1"/>
    <w:rsid w:val="00545AC3"/>
    <w:rsid w:val="00545BEC"/>
    <w:rsid w:val="00545C12"/>
    <w:rsid w:val="0054670D"/>
    <w:rsid w:val="00547775"/>
    <w:rsid w:val="005477A2"/>
    <w:rsid w:val="0055024B"/>
    <w:rsid w:val="00550F03"/>
    <w:rsid w:val="00550F06"/>
    <w:rsid w:val="0055140B"/>
    <w:rsid w:val="00551721"/>
    <w:rsid w:val="005518AA"/>
    <w:rsid w:val="00552874"/>
    <w:rsid w:val="0055290C"/>
    <w:rsid w:val="00552A47"/>
    <w:rsid w:val="00554ABE"/>
    <w:rsid w:val="00554B5A"/>
    <w:rsid w:val="00554B6D"/>
    <w:rsid w:val="00554BBD"/>
    <w:rsid w:val="005556C3"/>
    <w:rsid w:val="00556614"/>
    <w:rsid w:val="005576DE"/>
    <w:rsid w:val="00557BB6"/>
    <w:rsid w:val="005609C9"/>
    <w:rsid w:val="00560E0B"/>
    <w:rsid w:val="00560FB5"/>
    <w:rsid w:val="0056134D"/>
    <w:rsid w:val="00563DF1"/>
    <w:rsid w:val="0056428A"/>
    <w:rsid w:val="005646EB"/>
    <w:rsid w:val="0056482C"/>
    <w:rsid w:val="00565563"/>
    <w:rsid w:val="00566213"/>
    <w:rsid w:val="005665CF"/>
    <w:rsid w:val="00567036"/>
    <w:rsid w:val="005678E4"/>
    <w:rsid w:val="00570455"/>
    <w:rsid w:val="00570468"/>
    <w:rsid w:val="00570E26"/>
    <w:rsid w:val="00570EAC"/>
    <w:rsid w:val="005716EF"/>
    <w:rsid w:val="00571926"/>
    <w:rsid w:val="0057198F"/>
    <w:rsid w:val="005723C9"/>
    <w:rsid w:val="00572F9B"/>
    <w:rsid w:val="00573120"/>
    <w:rsid w:val="00573799"/>
    <w:rsid w:val="0057398B"/>
    <w:rsid w:val="00574882"/>
    <w:rsid w:val="0057617C"/>
    <w:rsid w:val="0057652D"/>
    <w:rsid w:val="00576AFB"/>
    <w:rsid w:val="0057B51B"/>
    <w:rsid w:val="0058046F"/>
    <w:rsid w:val="005804F7"/>
    <w:rsid w:val="00580535"/>
    <w:rsid w:val="00580A17"/>
    <w:rsid w:val="00580AFA"/>
    <w:rsid w:val="00581885"/>
    <w:rsid w:val="00582149"/>
    <w:rsid w:val="00582810"/>
    <w:rsid w:val="0058340F"/>
    <w:rsid w:val="00583A47"/>
    <w:rsid w:val="00584D6C"/>
    <w:rsid w:val="00584D9F"/>
    <w:rsid w:val="0058505E"/>
    <w:rsid w:val="005857CF"/>
    <w:rsid w:val="00585A96"/>
    <w:rsid w:val="0058674E"/>
    <w:rsid w:val="005868AE"/>
    <w:rsid w:val="00587490"/>
    <w:rsid w:val="00587545"/>
    <w:rsid w:val="00587FD7"/>
    <w:rsid w:val="005907D8"/>
    <w:rsid w:val="005907F2"/>
    <w:rsid w:val="005916C7"/>
    <w:rsid w:val="00591A39"/>
    <w:rsid w:val="00593617"/>
    <w:rsid w:val="00594171"/>
    <w:rsid w:val="00594589"/>
    <w:rsid w:val="00595540"/>
    <w:rsid w:val="00595624"/>
    <w:rsid w:val="00595760"/>
    <w:rsid w:val="00595C0A"/>
    <w:rsid w:val="00595E49"/>
    <w:rsid w:val="005963C8"/>
    <w:rsid w:val="0059734F"/>
    <w:rsid w:val="00597D4F"/>
    <w:rsid w:val="005A0303"/>
    <w:rsid w:val="005A093B"/>
    <w:rsid w:val="005A0E1D"/>
    <w:rsid w:val="005A1250"/>
    <w:rsid w:val="005A129C"/>
    <w:rsid w:val="005A1D3B"/>
    <w:rsid w:val="005A32B6"/>
    <w:rsid w:val="005A3D75"/>
    <w:rsid w:val="005A4C1B"/>
    <w:rsid w:val="005A579A"/>
    <w:rsid w:val="005A61F4"/>
    <w:rsid w:val="005A620B"/>
    <w:rsid w:val="005A67F0"/>
    <w:rsid w:val="005A6961"/>
    <w:rsid w:val="005A69D1"/>
    <w:rsid w:val="005A6FAF"/>
    <w:rsid w:val="005B199B"/>
    <w:rsid w:val="005B2C74"/>
    <w:rsid w:val="005B3211"/>
    <w:rsid w:val="005B3B87"/>
    <w:rsid w:val="005B3C86"/>
    <w:rsid w:val="005B3EB7"/>
    <w:rsid w:val="005B419E"/>
    <w:rsid w:val="005B46A6"/>
    <w:rsid w:val="005B4E37"/>
    <w:rsid w:val="005B4F39"/>
    <w:rsid w:val="005B4FC9"/>
    <w:rsid w:val="005B53BD"/>
    <w:rsid w:val="005B5616"/>
    <w:rsid w:val="005B5749"/>
    <w:rsid w:val="005B5FA6"/>
    <w:rsid w:val="005B77EC"/>
    <w:rsid w:val="005B790B"/>
    <w:rsid w:val="005B7ED9"/>
    <w:rsid w:val="005C0F37"/>
    <w:rsid w:val="005C29C8"/>
    <w:rsid w:val="005C3256"/>
    <w:rsid w:val="005C3AAC"/>
    <w:rsid w:val="005C4CA8"/>
    <w:rsid w:val="005C5369"/>
    <w:rsid w:val="005C5B73"/>
    <w:rsid w:val="005C7490"/>
    <w:rsid w:val="005D0371"/>
    <w:rsid w:val="005D10AE"/>
    <w:rsid w:val="005D1131"/>
    <w:rsid w:val="005D118E"/>
    <w:rsid w:val="005D1589"/>
    <w:rsid w:val="005D1E48"/>
    <w:rsid w:val="005D32DD"/>
    <w:rsid w:val="005D3B9A"/>
    <w:rsid w:val="005D3D73"/>
    <w:rsid w:val="005D3FA6"/>
    <w:rsid w:val="005D541E"/>
    <w:rsid w:val="005D564E"/>
    <w:rsid w:val="005D56A8"/>
    <w:rsid w:val="005D6013"/>
    <w:rsid w:val="005D6AF3"/>
    <w:rsid w:val="005D6CDA"/>
    <w:rsid w:val="005D7F78"/>
    <w:rsid w:val="005E0232"/>
    <w:rsid w:val="005E044B"/>
    <w:rsid w:val="005E07A1"/>
    <w:rsid w:val="005E1DEE"/>
    <w:rsid w:val="005E1E16"/>
    <w:rsid w:val="005E24C3"/>
    <w:rsid w:val="005E2B04"/>
    <w:rsid w:val="005E2B47"/>
    <w:rsid w:val="005E2E2F"/>
    <w:rsid w:val="005E2FC3"/>
    <w:rsid w:val="005E3BD8"/>
    <w:rsid w:val="005E4EA4"/>
    <w:rsid w:val="005E4F5E"/>
    <w:rsid w:val="005E5005"/>
    <w:rsid w:val="005E5716"/>
    <w:rsid w:val="005E57C0"/>
    <w:rsid w:val="005E6429"/>
    <w:rsid w:val="005E64AD"/>
    <w:rsid w:val="005E7485"/>
    <w:rsid w:val="005E791B"/>
    <w:rsid w:val="005E7D43"/>
    <w:rsid w:val="005F0CA0"/>
    <w:rsid w:val="005F3693"/>
    <w:rsid w:val="005F510B"/>
    <w:rsid w:val="005F6856"/>
    <w:rsid w:val="005F69D3"/>
    <w:rsid w:val="005F6C95"/>
    <w:rsid w:val="005F7717"/>
    <w:rsid w:val="006002FD"/>
    <w:rsid w:val="00600C05"/>
    <w:rsid w:val="00600E34"/>
    <w:rsid w:val="00601C61"/>
    <w:rsid w:val="006024C5"/>
    <w:rsid w:val="006026A1"/>
    <w:rsid w:val="006049AC"/>
    <w:rsid w:val="00605BB3"/>
    <w:rsid w:val="00606ECC"/>
    <w:rsid w:val="00606F7B"/>
    <w:rsid w:val="0060741A"/>
    <w:rsid w:val="00610455"/>
    <w:rsid w:val="006108B7"/>
    <w:rsid w:val="00610CEF"/>
    <w:rsid w:val="006111B8"/>
    <w:rsid w:val="006116D2"/>
    <w:rsid w:val="0061271D"/>
    <w:rsid w:val="00613AD3"/>
    <w:rsid w:val="00614322"/>
    <w:rsid w:val="006152A8"/>
    <w:rsid w:val="00615FF9"/>
    <w:rsid w:val="00616190"/>
    <w:rsid w:val="006172B8"/>
    <w:rsid w:val="00617A40"/>
    <w:rsid w:val="00620225"/>
    <w:rsid w:val="00620679"/>
    <w:rsid w:val="00620C7C"/>
    <w:rsid w:val="00621A4E"/>
    <w:rsid w:val="00621EE6"/>
    <w:rsid w:val="00622B06"/>
    <w:rsid w:val="0062308D"/>
    <w:rsid w:val="00623736"/>
    <w:rsid w:val="006243B0"/>
    <w:rsid w:val="006247EC"/>
    <w:rsid w:val="00626105"/>
    <w:rsid w:val="00631B97"/>
    <w:rsid w:val="0063244B"/>
    <w:rsid w:val="00635BA6"/>
    <w:rsid w:val="00636FFD"/>
    <w:rsid w:val="00637300"/>
    <w:rsid w:val="00640D2A"/>
    <w:rsid w:val="00642B41"/>
    <w:rsid w:val="0064329B"/>
    <w:rsid w:val="0064385F"/>
    <w:rsid w:val="006439FC"/>
    <w:rsid w:val="00643A4F"/>
    <w:rsid w:val="00643E63"/>
    <w:rsid w:val="0064441A"/>
    <w:rsid w:val="00644AF6"/>
    <w:rsid w:val="00644B69"/>
    <w:rsid w:val="00644C43"/>
    <w:rsid w:val="00646514"/>
    <w:rsid w:val="00650414"/>
    <w:rsid w:val="00650487"/>
    <w:rsid w:val="00650654"/>
    <w:rsid w:val="006508FE"/>
    <w:rsid w:val="00650E57"/>
    <w:rsid w:val="00651B5E"/>
    <w:rsid w:val="0065239D"/>
    <w:rsid w:val="0065263F"/>
    <w:rsid w:val="00652D09"/>
    <w:rsid w:val="00654CFC"/>
    <w:rsid w:val="00655179"/>
    <w:rsid w:val="00655FFA"/>
    <w:rsid w:val="00656947"/>
    <w:rsid w:val="0065755A"/>
    <w:rsid w:val="00657A1B"/>
    <w:rsid w:val="00657A9B"/>
    <w:rsid w:val="006601C1"/>
    <w:rsid w:val="006608CC"/>
    <w:rsid w:val="006611F0"/>
    <w:rsid w:val="00661BA5"/>
    <w:rsid w:val="006621C4"/>
    <w:rsid w:val="00662D9C"/>
    <w:rsid w:val="00663376"/>
    <w:rsid w:val="006636FE"/>
    <w:rsid w:val="006654AB"/>
    <w:rsid w:val="0066575D"/>
    <w:rsid w:val="00665DB0"/>
    <w:rsid w:val="00665F44"/>
    <w:rsid w:val="00666AE2"/>
    <w:rsid w:val="00670C78"/>
    <w:rsid w:val="0067192A"/>
    <w:rsid w:val="00672B1F"/>
    <w:rsid w:val="00672EBB"/>
    <w:rsid w:val="00672F65"/>
    <w:rsid w:val="00672F81"/>
    <w:rsid w:val="006730E5"/>
    <w:rsid w:val="00673257"/>
    <w:rsid w:val="00673AD1"/>
    <w:rsid w:val="00673D9A"/>
    <w:rsid w:val="006753FA"/>
    <w:rsid w:val="006763EF"/>
    <w:rsid w:val="0068007F"/>
    <w:rsid w:val="00680870"/>
    <w:rsid w:val="006810C8"/>
    <w:rsid w:val="00681372"/>
    <w:rsid w:val="006814D2"/>
    <w:rsid w:val="00681802"/>
    <w:rsid w:val="00681A1D"/>
    <w:rsid w:val="00683139"/>
    <w:rsid w:val="006831C5"/>
    <w:rsid w:val="006845A0"/>
    <w:rsid w:val="0068530D"/>
    <w:rsid w:val="006858C9"/>
    <w:rsid w:val="00685EA1"/>
    <w:rsid w:val="00687318"/>
    <w:rsid w:val="006878A3"/>
    <w:rsid w:val="00690092"/>
    <w:rsid w:val="00690D07"/>
    <w:rsid w:val="0069168E"/>
    <w:rsid w:val="00691CFB"/>
    <w:rsid w:val="006929A3"/>
    <w:rsid w:val="0069341A"/>
    <w:rsid w:val="00693430"/>
    <w:rsid w:val="006936F7"/>
    <w:rsid w:val="00693D90"/>
    <w:rsid w:val="006947CF"/>
    <w:rsid w:val="0069516D"/>
    <w:rsid w:val="00695454"/>
    <w:rsid w:val="00695CFC"/>
    <w:rsid w:val="00696A46"/>
    <w:rsid w:val="00696D86"/>
    <w:rsid w:val="006A1393"/>
    <w:rsid w:val="006A1A23"/>
    <w:rsid w:val="006A2408"/>
    <w:rsid w:val="006A243A"/>
    <w:rsid w:val="006A2E45"/>
    <w:rsid w:val="006A48A6"/>
    <w:rsid w:val="006A4DA9"/>
    <w:rsid w:val="006A6947"/>
    <w:rsid w:val="006A7306"/>
    <w:rsid w:val="006A748C"/>
    <w:rsid w:val="006A76E2"/>
    <w:rsid w:val="006A7D36"/>
    <w:rsid w:val="006A7EC6"/>
    <w:rsid w:val="006B03BC"/>
    <w:rsid w:val="006B2B02"/>
    <w:rsid w:val="006B41DA"/>
    <w:rsid w:val="006B55F4"/>
    <w:rsid w:val="006B6696"/>
    <w:rsid w:val="006B66BC"/>
    <w:rsid w:val="006B6E48"/>
    <w:rsid w:val="006B71B4"/>
    <w:rsid w:val="006B7865"/>
    <w:rsid w:val="006B7D3B"/>
    <w:rsid w:val="006C01AD"/>
    <w:rsid w:val="006C1443"/>
    <w:rsid w:val="006C1716"/>
    <w:rsid w:val="006C1942"/>
    <w:rsid w:val="006C3110"/>
    <w:rsid w:val="006C4388"/>
    <w:rsid w:val="006C476D"/>
    <w:rsid w:val="006C4881"/>
    <w:rsid w:val="006C4A1B"/>
    <w:rsid w:val="006C5D71"/>
    <w:rsid w:val="006C67B7"/>
    <w:rsid w:val="006D0526"/>
    <w:rsid w:val="006D0CCF"/>
    <w:rsid w:val="006D0F5E"/>
    <w:rsid w:val="006D2455"/>
    <w:rsid w:val="006D24D4"/>
    <w:rsid w:val="006D2D55"/>
    <w:rsid w:val="006D4C9D"/>
    <w:rsid w:val="006D5DA2"/>
    <w:rsid w:val="006D6026"/>
    <w:rsid w:val="006D6081"/>
    <w:rsid w:val="006D6CC9"/>
    <w:rsid w:val="006D7238"/>
    <w:rsid w:val="006D7E8B"/>
    <w:rsid w:val="006E0379"/>
    <w:rsid w:val="006E0C6E"/>
    <w:rsid w:val="006E10DC"/>
    <w:rsid w:val="006E13D6"/>
    <w:rsid w:val="006E1C3D"/>
    <w:rsid w:val="006E2A43"/>
    <w:rsid w:val="006E2A69"/>
    <w:rsid w:val="006E2CF1"/>
    <w:rsid w:val="006E2DC0"/>
    <w:rsid w:val="006E2F07"/>
    <w:rsid w:val="006E3BF7"/>
    <w:rsid w:val="006E3C58"/>
    <w:rsid w:val="006E4192"/>
    <w:rsid w:val="006E41EE"/>
    <w:rsid w:val="006E4A75"/>
    <w:rsid w:val="006E5EEA"/>
    <w:rsid w:val="006E68F0"/>
    <w:rsid w:val="006E7B6B"/>
    <w:rsid w:val="006E7FE4"/>
    <w:rsid w:val="006F0883"/>
    <w:rsid w:val="006F0EE8"/>
    <w:rsid w:val="006F11A1"/>
    <w:rsid w:val="006F1372"/>
    <w:rsid w:val="006F2A48"/>
    <w:rsid w:val="006F2FC8"/>
    <w:rsid w:val="006F38E0"/>
    <w:rsid w:val="006F4F06"/>
    <w:rsid w:val="006F5993"/>
    <w:rsid w:val="006F6084"/>
    <w:rsid w:val="006F60CD"/>
    <w:rsid w:val="006F60D8"/>
    <w:rsid w:val="006F6553"/>
    <w:rsid w:val="006F787D"/>
    <w:rsid w:val="006F7EFE"/>
    <w:rsid w:val="00701843"/>
    <w:rsid w:val="00702037"/>
    <w:rsid w:val="007029FE"/>
    <w:rsid w:val="0070326B"/>
    <w:rsid w:val="00703E7D"/>
    <w:rsid w:val="00703E98"/>
    <w:rsid w:val="0070481B"/>
    <w:rsid w:val="00705AF4"/>
    <w:rsid w:val="00705FF5"/>
    <w:rsid w:val="00706372"/>
    <w:rsid w:val="00707970"/>
    <w:rsid w:val="00710643"/>
    <w:rsid w:val="00711878"/>
    <w:rsid w:val="00712963"/>
    <w:rsid w:val="007129A5"/>
    <w:rsid w:val="00713F8E"/>
    <w:rsid w:val="00714B4A"/>
    <w:rsid w:val="00714F4F"/>
    <w:rsid w:val="0071516F"/>
    <w:rsid w:val="0072054D"/>
    <w:rsid w:val="007214DD"/>
    <w:rsid w:val="00721B16"/>
    <w:rsid w:val="00721BF9"/>
    <w:rsid w:val="00721F38"/>
    <w:rsid w:val="0072242E"/>
    <w:rsid w:val="0072251E"/>
    <w:rsid w:val="00722908"/>
    <w:rsid w:val="00722D9F"/>
    <w:rsid w:val="00723875"/>
    <w:rsid w:val="00723C35"/>
    <w:rsid w:val="00723F0A"/>
    <w:rsid w:val="00724A6E"/>
    <w:rsid w:val="00724A84"/>
    <w:rsid w:val="00725717"/>
    <w:rsid w:val="00725ED5"/>
    <w:rsid w:val="00726CBF"/>
    <w:rsid w:val="007273C7"/>
    <w:rsid w:val="00727AC9"/>
    <w:rsid w:val="00727F43"/>
    <w:rsid w:val="007305F2"/>
    <w:rsid w:val="00730CAF"/>
    <w:rsid w:val="00731066"/>
    <w:rsid w:val="007310F7"/>
    <w:rsid w:val="007317B0"/>
    <w:rsid w:val="00732A07"/>
    <w:rsid w:val="0073360D"/>
    <w:rsid w:val="00733751"/>
    <w:rsid w:val="00734CDB"/>
    <w:rsid w:val="00735596"/>
    <w:rsid w:val="00735E95"/>
    <w:rsid w:val="00736A58"/>
    <w:rsid w:val="00736B3A"/>
    <w:rsid w:val="007376CB"/>
    <w:rsid w:val="00740733"/>
    <w:rsid w:val="0074154C"/>
    <w:rsid w:val="007418E4"/>
    <w:rsid w:val="00742DB4"/>
    <w:rsid w:val="007430E9"/>
    <w:rsid w:val="00743607"/>
    <w:rsid w:val="00744787"/>
    <w:rsid w:val="00745007"/>
    <w:rsid w:val="007455C2"/>
    <w:rsid w:val="00745842"/>
    <w:rsid w:val="00746A97"/>
    <w:rsid w:val="00746D83"/>
    <w:rsid w:val="00747D31"/>
    <w:rsid w:val="00747E21"/>
    <w:rsid w:val="007503E5"/>
    <w:rsid w:val="007509B3"/>
    <w:rsid w:val="0075183E"/>
    <w:rsid w:val="0075186F"/>
    <w:rsid w:val="00751E4A"/>
    <w:rsid w:val="007526E4"/>
    <w:rsid w:val="00752858"/>
    <w:rsid w:val="007532FC"/>
    <w:rsid w:val="00753AA9"/>
    <w:rsid w:val="0075565C"/>
    <w:rsid w:val="007560A6"/>
    <w:rsid w:val="00756B7D"/>
    <w:rsid w:val="00756C1A"/>
    <w:rsid w:val="007571B9"/>
    <w:rsid w:val="00757739"/>
    <w:rsid w:val="00757BB3"/>
    <w:rsid w:val="007609E3"/>
    <w:rsid w:val="00762862"/>
    <w:rsid w:val="007635A4"/>
    <w:rsid w:val="00763FB5"/>
    <w:rsid w:val="00765D9B"/>
    <w:rsid w:val="00765E4C"/>
    <w:rsid w:val="007666CC"/>
    <w:rsid w:val="00766891"/>
    <w:rsid w:val="00766CD1"/>
    <w:rsid w:val="00766DF3"/>
    <w:rsid w:val="00770611"/>
    <w:rsid w:val="00771DD4"/>
    <w:rsid w:val="00771F45"/>
    <w:rsid w:val="00771FC1"/>
    <w:rsid w:val="00772A94"/>
    <w:rsid w:val="00772B47"/>
    <w:rsid w:val="00772D2B"/>
    <w:rsid w:val="00773BB9"/>
    <w:rsid w:val="007745A2"/>
    <w:rsid w:val="00774F56"/>
    <w:rsid w:val="00775B11"/>
    <w:rsid w:val="00776337"/>
    <w:rsid w:val="00776A0C"/>
    <w:rsid w:val="00776D88"/>
    <w:rsid w:val="007773CC"/>
    <w:rsid w:val="00777743"/>
    <w:rsid w:val="00777988"/>
    <w:rsid w:val="00780567"/>
    <w:rsid w:val="007808A2"/>
    <w:rsid w:val="007811C2"/>
    <w:rsid w:val="0078152D"/>
    <w:rsid w:val="007823EA"/>
    <w:rsid w:val="0078290D"/>
    <w:rsid w:val="00782E7A"/>
    <w:rsid w:val="00784721"/>
    <w:rsid w:val="00784DE7"/>
    <w:rsid w:val="0078553E"/>
    <w:rsid w:val="00785A9D"/>
    <w:rsid w:val="00785E02"/>
    <w:rsid w:val="00786040"/>
    <w:rsid w:val="00786089"/>
    <w:rsid w:val="007860AA"/>
    <w:rsid w:val="0078719A"/>
    <w:rsid w:val="007901BE"/>
    <w:rsid w:val="0079040F"/>
    <w:rsid w:val="0079055E"/>
    <w:rsid w:val="0079088C"/>
    <w:rsid w:val="00790AA0"/>
    <w:rsid w:val="0079114F"/>
    <w:rsid w:val="00791D95"/>
    <w:rsid w:val="007958D5"/>
    <w:rsid w:val="00796B33"/>
    <w:rsid w:val="007971AD"/>
    <w:rsid w:val="007979E7"/>
    <w:rsid w:val="00797BDF"/>
    <w:rsid w:val="00797EEA"/>
    <w:rsid w:val="00797F53"/>
    <w:rsid w:val="007A0962"/>
    <w:rsid w:val="007A0D2A"/>
    <w:rsid w:val="007A0E13"/>
    <w:rsid w:val="007A2B82"/>
    <w:rsid w:val="007A3E20"/>
    <w:rsid w:val="007A3E42"/>
    <w:rsid w:val="007A3EC0"/>
    <w:rsid w:val="007A4320"/>
    <w:rsid w:val="007A44CD"/>
    <w:rsid w:val="007A59BB"/>
    <w:rsid w:val="007A6171"/>
    <w:rsid w:val="007A64D1"/>
    <w:rsid w:val="007A6FB9"/>
    <w:rsid w:val="007A7324"/>
    <w:rsid w:val="007A7458"/>
    <w:rsid w:val="007A7542"/>
    <w:rsid w:val="007A7614"/>
    <w:rsid w:val="007A770A"/>
    <w:rsid w:val="007A7E84"/>
    <w:rsid w:val="007A7F56"/>
    <w:rsid w:val="007B09BA"/>
    <w:rsid w:val="007B0B60"/>
    <w:rsid w:val="007B0CB6"/>
    <w:rsid w:val="007B12F9"/>
    <w:rsid w:val="007B14B1"/>
    <w:rsid w:val="007B22B4"/>
    <w:rsid w:val="007B23F7"/>
    <w:rsid w:val="007B2B3D"/>
    <w:rsid w:val="007B2F45"/>
    <w:rsid w:val="007B4174"/>
    <w:rsid w:val="007B4645"/>
    <w:rsid w:val="007B4832"/>
    <w:rsid w:val="007B4E44"/>
    <w:rsid w:val="007B55B6"/>
    <w:rsid w:val="007B658A"/>
    <w:rsid w:val="007B71CE"/>
    <w:rsid w:val="007B7D26"/>
    <w:rsid w:val="007C06BA"/>
    <w:rsid w:val="007C0AB9"/>
    <w:rsid w:val="007C0D34"/>
    <w:rsid w:val="007C0F47"/>
    <w:rsid w:val="007C0FDD"/>
    <w:rsid w:val="007C1684"/>
    <w:rsid w:val="007C172F"/>
    <w:rsid w:val="007C245E"/>
    <w:rsid w:val="007C3906"/>
    <w:rsid w:val="007C3908"/>
    <w:rsid w:val="007C51A5"/>
    <w:rsid w:val="007C546F"/>
    <w:rsid w:val="007C5670"/>
    <w:rsid w:val="007C6565"/>
    <w:rsid w:val="007C6717"/>
    <w:rsid w:val="007C687F"/>
    <w:rsid w:val="007C7C71"/>
    <w:rsid w:val="007C7EBE"/>
    <w:rsid w:val="007D0861"/>
    <w:rsid w:val="007D16E5"/>
    <w:rsid w:val="007D1D0E"/>
    <w:rsid w:val="007D3D93"/>
    <w:rsid w:val="007D59BD"/>
    <w:rsid w:val="007D5F26"/>
    <w:rsid w:val="007D6343"/>
    <w:rsid w:val="007D6C67"/>
    <w:rsid w:val="007D6D39"/>
    <w:rsid w:val="007E010B"/>
    <w:rsid w:val="007E050F"/>
    <w:rsid w:val="007E07E2"/>
    <w:rsid w:val="007E0D9F"/>
    <w:rsid w:val="007E1F24"/>
    <w:rsid w:val="007E21BF"/>
    <w:rsid w:val="007E2B1A"/>
    <w:rsid w:val="007E2FC8"/>
    <w:rsid w:val="007E3C65"/>
    <w:rsid w:val="007E4FA6"/>
    <w:rsid w:val="007E5621"/>
    <w:rsid w:val="007E56A1"/>
    <w:rsid w:val="007E62F3"/>
    <w:rsid w:val="007E70E6"/>
    <w:rsid w:val="007E766B"/>
    <w:rsid w:val="007E7D1A"/>
    <w:rsid w:val="007F047B"/>
    <w:rsid w:val="007F13E0"/>
    <w:rsid w:val="007F1ADD"/>
    <w:rsid w:val="007F1B76"/>
    <w:rsid w:val="007F1E2C"/>
    <w:rsid w:val="007F22FA"/>
    <w:rsid w:val="007F2A11"/>
    <w:rsid w:val="007F2D34"/>
    <w:rsid w:val="007F47A3"/>
    <w:rsid w:val="007F5C60"/>
    <w:rsid w:val="007F693D"/>
    <w:rsid w:val="007F6A92"/>
    <w:rsid w:val="007F75CE"/>
    <w:rsid w:val="007F77A8"/>
    <w:rsid w:val="00800740"/>
    <w:rsid w:val="00800BA4"/>
    <w:rsid w:val="008019F6"/>
    <w:rsid w:val="00801F47"/>
    <w:rsid w:val="00802663"/>
    <w:rsid w:val="00802675"/>
    <w:rsid w:val="00802FC2"/>
    <w:rsid w:val="008031B5"/>
    <w:rsid w:val="00803989"/>
    <w:rsid w:val="00803F9F"/>
    <w:rsid w:val="00804154"/>
    <w:rsid w:val="008057A3"/>
    <w:rsid w:val="00805B21"/>
    <w:rsid w:val="0080733B"/>
    <w:rsid w:val="008077D5"/>
    <w:rsid w:val="008110C3"/>
    <w:rsid w:val="008114CA"/>
    <w:rsid w:val="00811F73"/>
    <w:rsid w:val="00812881"/>
    <w:rsid w:val="00812DA9"/>
    <w:rsid w:val="00812DBD"/>
    <w:rsid w:val="00812F4A"/>
    <w:rsid w:val="00813331"/>
    <w:rsid w:val="0081426B"/>
    <w:rsid w:val="00814518"/>
    <w:rsid w:val="00815C60"/>
    <w:rsid w:val="00815CA0"/>
    <w:rsid w:val="00815CA9"/>
    <w:rsid w:val="00815DE8"/>
    <w:rsid w:val="00816024"/>
    <w:rsid w:val="008163CB"/>
    <w:rsid w:val="008204DF"/>
    <w:rsid w:val="00820AD0"/>
    <w:rsid w:val="008218BA"/>
    <w:rsid w:val="0082237B"/>
    <w:rsid w:val="00824264"/>
    <w:rsid w:val="00826056"/>
    <w:rsid w:val="00827075"/>
    <w:rsid w:val="0083008D"/>
    <w:rsid w:val="0083113A"/>
    <w:rsid w:val="00831C9A"/>
    <w:rsid w:val="00832424"/>
    <w:rsid w:val="00832930"/>
    <w:rsid w:val="00832AF7"/>
    <w:rsid w:val="00832CE7"/>
    <w:rsid w:val="00833078"/>
    <w:rsid w:val="0083357F"/>
    <w:rsid w:val="00834B3D"/>
    <w:rsid w:val="00834DC6"/>
    <w:rsid w:val="00836066"/>
    <w:rsid w:val="00836989"/>
    <w:rsid w:val="0083787B"/>
    <w:rsid w:val="00837D1D"/>
    <w:rsid w:val="00837D91"/>
    <w:rsid w:val="0084071E"/>
    <w:rsid w:val="00840983"/>
    <w:rsid w:val="00841AB4"/>
    <w:rsid w:val="00842184"/>
    <w:rsid w:val="0084302C"/>
    <w:rsid w:val="0084443C"/>
    <w:rsid w:val="008447B3"/>
    <w:rsid w:val="00844967"/>
    <w:rsid w:val="00844DA5"/>
    <w:rsid w:val="00844E69"/>
    <w:rsid w:val="00845159"/>
    <w:rsid w:val="0084539B"/>
    <w:rsid w:val="00845CF6"/>
    <w:rsid w:val="00846198"/>
    <w:rsid w:val="00846632"/>
    <w:rsid w:val="00850CCB"/>
    <w:rsid w:val="00850FC5"/>
    <w:rsid w:val="00851429"/>
    <w:rsid w:val="00851AF2"/>
    <w:rsid w:val="00852903"/>
    <w:rsid w:val="00853517"/>
    <w:rsid w:val="008535FB"/>
    <w:rsid w:val="0085398F"/>
    <w:rsid w:val="00853EA2"/>
    <w:rsid w:val="00854345"/>
    <w:rsid w:val="0085570C"/>
    <w:rsid w:val="008566D2"/>
    <w:rsid w:val="00856EA0"/>
    <w:rsid w:val="008572F8"/>
    <w:rsid w:val="008579B0"/>
    <w:rsid w:val="008608A1"/>
    <w:rsid w:val="00860DE1"/>
    <w:rsid w:val="00861197"/>
    <w:rsid w:val="0086236B"/>
    <w:rsid w:val="008624CC"/>
    <w:rsid w:val="00862902"/>
    <w:rsid w:val="00862D1A"/>
    <w:rsid w:val="00863EF7"/>
    <w:rsid w:val="00864852"/>
    <w:rsid w:val="008657AD"/>
    <w:rsid w:val="008657F4"/>
    <w:rsid w:val="00866D90"/>
    <w:rsid w:val="00866DA5"/>
    <w:rsid w:val="008704D7"/>
    <w:rsid w:val="00871909"/>
    <w:rsid w:val="008722B4"/>
    <w:rsid w:val="008744AC"/>
    <w:rsid w:val="00874BE2"/>
    <w:rsid w:val="00875C42"/>
    <w:rsid w:val="008769C2"/>
    <w:rsid w:val="0087731D"/>
    <w:rsid w:val="00877C2F"/>
    <w:rsid w:val="00877D3D"/>
    <w:rsid w:val="00880D96"/>
    <w:rsid w:val="008827D6"/>
    <w:rsid w:val="00883A50"/>
    <w:rsid w:val="00883FA9"/>
    <w:rsid w:val="00884051"/>
    <w:rsid w:val="0088411F"/>
    <w:rsid w:val="008856D0"/>
    <w:rsid w:val="00885DDA"/>
    <w:rsid w:val="00885EA4"/>
    <w:rsid w:val="00885FFB"/>
    <w:rsid w:val="00887E21"/>
    <w:rsid w:val="0088F7F7"/>
    <w:rsid w:val="008903C2"/>
    <w:rsid w:val="0089099B"/>
    <w:rsid w:val="00891A7C"/>
    <w:rsid w:val="0089247F"/>
    <w:rsid w:val="008925AB"/>
    <w:rsid w:val="00893B24"/>
    <w:rsid w:val="0089407E"/>
    <w:rsid w:val="00894130"/>
    <w:rsid w:val="00894227"/>
    <w:rsid w:val="0089504A"/>
    <w:rsid w:val="0089602E"/>
    <w:rsid w:val="008A17A9"/>
    <w:rsid w:val="008A2259"/>
    <w:rsid w:val="008A2ACC"/>
    <w:rsid w:val="008A2BE4"/>
    <w:rsid w:val="008A2DF4"/>
    <w:rsid w:val="008A336D"/>
    <w:rsid w:val="008A3ED2"/>
    <w:rsid w:val="008A3FD7"/>
    <w:rsid w:val="008A4301"/>
    <w:rsid w:val="008A467D"/>
    <w:rsid w:val="008A4C7A"/>
    <w:rsid w:val="008A5111"/>
    <w:rsid w:val="008A5570"/>
    <w:rsid w:val="008A6881"/>
    <w:rsid w:val="008B045F"/>
    <w:rsid w:val="008B0D8B"/>
    <w:rsid w:val="008B1573"/>
    <w:rsid w:val="008B2876"/>
    <w:rsid w:val="008B2EC3"/>
    <w:rsid w:val="008B2FBB"/>
    <w:rsid w:val="008B33CA"/>
    <w:rsid w:val="008B3B20"/>
    <w:rsid w:val="008B5770"/>
    <w:rsid w:val="008B5EFF"/>
    <w:rsid w:val="008B6B57"/>
    <w:rsid w:val="008B7AEF"/>
    <w:rsid w:val="008C0CCA"/>
    <w:rsid w:val="008C1030"/>
    <w:rsid w:val="008C170D"/>
    <w:rsid w:val="008C2266"/>
    <w:rsid w:val="008C258D"/>
    <w:rsid w:val="008C3852"/>
    <w:rsid w:val="008C4624"/>
    <w:rsid w:val="008C6E80"/>
    <w:rsid w:val="008C712D"/>
    <w:rsid w:val="008C7170"/>
    <w:rsid w:val="008C748C"/>
    <w:rsid w:val="008C7D51"/>
    <w:rsid w:val="008D018D"/>
    <w:rsid w:val="008D088F"/>
    <w:rsid w:val="008D10E1"/>
    <w:rsid w:val="008D130C"/>
    <w:rsid w:val="008D1C45"/>
    <w:rsid w:val="008D1E0B"/>
    <w:rsid w:val="008D2CBC"/>
    <w:rsid w:val="008D2E1B"/>
    <w:rsid w:val="008D5A30"/>
    <w:rsid w:val="008D5EA5"/>
    <w:rsid w:val="008D6982"/>
    <w:rsid w:val="008D6CAD"/>
    <w:rsid w:val="008D78F1"/>
    <w:rsid w:val="008D7A9A"/>
    <w:rsid w:val="008E1D25"/>
    <w:rsid w:val="008E1F2C"/>
    <w:rsid w:val="008E2694"/>
    <w:rsid w:val="008E3FF3"/>
    <w:rsid w:val="008E4775"/>
    <w:rsid w:val="008E5816"/>
    <w:rsid w:val="008E5B27"/>
    <w:rsid w:val="008E611F"/>
    <w:rsid w:val="008E64C7"/>
    <w:rsid w:val="008E678E"/>
    <w:rsid w:val="008E6D61"/>
    <w:rsid w:val="008E7381"/>
    <w:rsid w:val="008E76E9"/>
    <w:rsid w:val="008E778E"/>
    <w:rsid w:val="008E7CB7"/>
    <w:rsid w:val="008E7D3A"/>
    <w:rsid w:val="008F2994"/>
    <w:rsid w:val="008F2DE8"/>
    <w:rsid w:val="008F30FD"/>
    <w:rsid w:val="008F3AD7"/>
    <w:rsid w:val="008F469E"/>
    <w:rsid w:val="008F4A70"/>
    <w:rsid w:val="008F4D73"/>
    <w:rsid w:val="008F51B1"/>
    <w:rsid w:val="008F6611"/>
    <w:rsid w:val="008F66D1"/>
    <w:rsid w:val="008F6C59"/>
    <w:rsid w:val="008F7C81"/>
    <w:rsid w:val="008FEE10"/>
    <w:rsid w:val="009009F9"/>
    <w:rsid w:val="00900B68"/>
    <w:rsid w:val="0090180E"/>
    <w:rsid w:val="0090191B"/>
    <w:rsid w:val="009022A9"/>
    <w:rsid w:val="00903085"/>
    <w:rsid w:val="00903A6F"/>
    <w:rsid w:val="00904576"/>
    <w:rsid w:val="00906266"/>
    <w:rsid w:val="009067C8"/>
    <w:rsid w:val="00906A2B"/>
    <w:rsid w:val="00907970"/>
    <w:rsid w:val="00907B57"/>
    <w:rsid w:val="00907BEB"/>
    <w:rsid w:val="00907EA1"/>
    <w:rsid w:val="0091178F"/>
    <w:rsid w:val="00911D04"/>
    <w:rsid w:val="00915219"/>
    <w:rsid w:val="009161F9"/>
    <w:rsid w:val="009170B4"/>
    <w:rsid w:val="00917371"/>
    <w:rsid w:val="00917A96"/>
    <w:rsid w:val="009207BC"/>
    <w:rsid w:val="0092114E"/>
    <w:rsid w:val="0092135A"/>
    <w:rsid w:val="00921CB1"/>
    <w:rsid w:val="00922784"/>
    <w:rsid w:val="00922B05"/>
    <w:rsid w:val="00923431"/>
    <w:rsid w:val="00923C7F"/>
    <w:rsid w:val="00924F67"/>
    <w:rsid w:val="009254CF"/>
    <w:rsid w:val="00925B83"/>
    <w:rsid w:val="00925DE4"/>
    <w:rsid w:val="009263FD"/>
    <w:rsid w:val="009272C4"/>
    <w:rsid w:val="00927431"/>
    <w:rsid w:val="0092D9BB"/>
    <w:rsid w:val="00930091"/>
    <w:rsid w:val="009313BF"/>
    <w:rsid w:val="00932463"/>
    <w:rsid w:val="009328FA"/>
    <w:rsid w:val="009333CB"/>
    <w:rsid w:val="00934758"/>
    <w:rsid w:val="00934ACF"/>
    <w:rsid w:val="009351B4"/>
    <w:rsid w:val="0093581E"/>
    <w:rsid w:val="0094066D"/>
    <w:rsid w:val="00940731"/>
    <w:rsid w:val="009418F3"/>
    <w:rsid w:val="00941C45"/>
    <w:rsid w:val="009423C7"/>
    <w:rsid w:val="009425DF"/>
    <w:rsid w:val="009428D0"/>
    <w:rsid w:val="00942BC1"/>
    <w:rsid w:val="009430DF"/>
    <w:rsid w:val="00943749"/>
    <w:rsid w:val="0094464D"/>
    <w:rsid w:val="00944688"/>
    <w:rsid w:val="00944CCC"/>
    <w:rsid w:val="0094591A"/>
    <w:rsid w:val="00945D9D"/>
    <w:rsid w:val="0094618B"/>
    <w:rsid w:val="00946862"/>
    <w:rsid w:val="00947D15"/>
    <w:rsid w:val="009500EE"/>
    <w:rsid w:val="0095096D"/>
    <w:rsid w:val="00950DC2"/>
    <w:rsid w:val="0095155B"/>
    <w:rsid w:val="0095160A"/>
    <w:rsid w:val="0095245A"/>
    <w:rsid w:val="0095247C"/>
    <w:rsid w:val="00952E60"/>
    <w:rsid w:val="009531E1"/>
    <w:rsid w:val="00953E0B"/>
    <w:rsid w:val="0095434D"/>
    <w:rsid w:val="0095479B"/>
    <w:rsid w:val="009558EB"/>
    <w:rsid w:val="00956B70"/>
    <w:rsid w:val="00957BB5"/>
    <w:rsid w:val="00960000"/>
    <w:rsid w:val="00960E45"/>
    <w:rsid w:val="009610C2"/>
    <w:rsid w:val="00961E64"/>
    <w:rsid w:val="009625FE"/>
    <w:rsid w:val="009629EA"/>
    <w:rsid w:val="00963C88"/>
    <w:rsid w:val="009659A7"/>
    <w:rsid w:val="009659E6"/>
    <w:rsid w:val="00965C27"/>
    <w:rsid w:val="00965CDD"/>
    <w:rsid w:val="0096620C"/>
    <w:rsid w:val="009664CB"/>
    <w:rsid w:val="0096650B"/>
    <w:rsid w:val="009666C9"/>
    <w:rsid w:val="009669F4"/>
    <w:rsid w:val="00967014"/>
    <w:rsid w:val="00967398"/>
    <w:rsid w:val="009673B2"/>
    <w:rsid w:val="00967438"/>
    <w:rsid w:val="00967C67"/>
    <w:rsid w:val="009702B7"/>
    <w:rsid w:val="00970BB9"/>
    <w:rsid w:val="00970D4E"/>
    <w:rsid w:val="00970E0A"/>
    <w:rsid w:val="00970E3D"/>
    <w:rsid w:val="00970FDD"/>
    <w:rsid w:val="009716F5"/>
    <w:rsid w:val="00972C1C"/>
    <w:rsid w:val="009733EB"/>
    <w:rsid w:val="00973601"/>
    <w:rsid w:val="00973912"/>
    <w:rsid w:val="009740C3"/>
    <w:rsid w:val="0097449F"/>
    <w:rsid w:val="009747F7"/>
    <w:rsid w:val="00974FA5"/>
    <w:rsid w:val="009753FE"/>
    <w:rsid w:val="00975EAE"/>
    <w:rsid w:val="00976424"/>
    <w:rsid w:val="009770B5"/>
    <w:rsid w:val="009771DA"/>
    <w:rsid w:val="00977C0E"/>
    <w:rsid w:val="00977FB7"/>
    <w:rsid w:val="00980BF3"/>
    <w:rsid w:val="00980CF1"/>
    <w:rsid w:val="00980DD5"/>
    <w:rsid w:val="009810A5"/>
    <w:rsid w:val="0098121F"/>
    <w:rsid w:val="00981379"/>
    <w:rsid w:val="009821C2"/>
    <w:rsid w:val="009827AF"/>
    <w:rsid w:val="009834E1"/>
    <w:rsid w:val="0098351C"/>
    <w:rsid w:val="00983A14"/>
    <w:rsid w:val="00984B12"/>
    <w:rsid w:val="00985017"/>
    <w:rsid w:val="00985327"/>
    <w:rsid w:val="009858C8"/>
    <w:rsid w:val="009863D0"/>
    <w:rsid w:val="0098683F"/>
    <w:rsid w:val="00986EB9"/>
    <w:rsid w:val="00987DD8"/>
    <w:rsid w:val="00990168"/>
    <w:rsid w:val="009907E9"/>
    <w:rsid w:val="009910DE"/>
    <w:rsid w:val="0099139C"/>
    <w:rsid w:val="00991D5C"/>
    <w:rsid w:val="00992509"/>
    <w:rsid w:val="00992BFD"/>
    <w:rsid w:val="00992FA0"/>
    <w:rsid w:val="009939BE"/>
    <w:rsid w:val="009941A8"/>
    <w:rsid w:val="009944D3"/>
    <w:rsid w:val="00994866"/>
    <w:rsid w:val="00994CBF"/>
    <w:rsid w:val="00994CCE"/>
    <w:rsid w:val="009957C5"/>
    <w:rsid w:val="00996347"/>
    <w:rsid w:val="00996B69"/>
    <w:rsid w:val="00996DAF"/>
    <w:rsid w:val="009973AB"/>
    <w:rsid w:val="009977E2"/>
    <w:rsid w:val="00997FBC"/>
    <w:rsid w:val="009A0D00"/>
    <w:rsid w:val="009A1C46"/>
    <w:rsid w:val="009A243C"/>
    <w:rsid w:val="009A2F93"/>
    <w:rsid w:val="009A4CCD"/>
    <w:rsid w:val="009A4FB3"/>
    <w:rsid w:val="009A5CD6"/>
    <w:rsid w:val="009A5F06"/>
    <w:rsid w:val="009A6A91"/>
    <w:rsid w:val="009A6B94"/>
    <w:rsid w:val="009A6DCC"/>
    <w:rsid w:val="009B20B3"/>
    <w:rsid w:val="009B288C"/>
    <w:rsid w:val="009B2FA1"/>
    <w:rsid w:val="009B4275"/>
    <w:rsid w:val="009B48E7"/>
    <w:rsid w:val="009B49F7"/>
    <w:rsid w:val="009B5C5C"/>
    <w:rsid w:val="009B6135"/>
    <w:rsid w:val="009B6AD1"/>
    <w:rsid w:val="009B7CAB"/>
    <w:rsid w:val="009C0A6C"/>
    <w:rsid w:val="009C1970"/>
    <w:rsid w:val="009C2D87"/>
    <w:rsid w:val="009C35CF"/>
    <w:rsid w:val="009C38D5"/>
    <w:rsid w:val="009C3955"/>
    <w:rsid w:val="009C3D23"/>
    <w:rsid w:val="009C3F19"/>
    <w:rsid w:val="009C44DB"/>
    <w:rsid w:val="009C6367"/>
    <w:rsid w:val="009C7E5C"/>
    <w:rsid w:val="009D03FE"/>
    <w:rsid w:val="009D05BE"/>
    <w:rsid w:val="009D0AE9"/>
    <w:rsid w:val="009D15E3"/>
    <w:rsid w:val="009D2CB5"/>
    <w:rsid w:val="009D3232"/>
    <w:rsid w:val="009D34B0"/>
    <w:rsid w:val="009D47E8"/>
    <w:rsid w:val="009D4953"/>
    <w:rsid w:val="009D4C52"/>
    <w:rsid w:val="009D57D9"/>
    <w:rsid w:val="009D5A46"/>
    <w:rsid w:val="009D60A4"/>
    <w:rsid w:val="009D6D37"/>
    <w:rsid w:val="009D7365"/>
    <w:rsid w:val="009D7AA4"/>
    <w:rsid w:val="009E00C9"/>
    <w:rsid w:val="009E2792"/>
    <w:rsid w:val="009E3075"/>
    <w:rsid w:val="009E3118"/>
    <w:rsid w:val="009E34D8"/>
    <w:rsid w:val="009E49BB"/>
    <w:rsid w:val="009E5BED"/>
    <w:rsid w:val="009E62A5"/>
    <w:rsid w:val="009E6BE3"/>
    <w:rsid w:val="009E7639"/>
    <w:rsid w:val="009E7A64"/>
    <w:rsid w:val="009F09C2"/>
    <w:rsid w:val="009F16A6"/>
    <w:rsid w:val="009F20FF"/>
    <w:rsid w:val="009F259B"/>
    <w:rsid w:val="009F2FF0"/>
    <w:rsid w:val="009F31CA"/>
    <w:rsid w:val="009F3B30"/>
    <w:rsid w:val="009F3E38"/>
    <w:rsid w:val="009F4215"/>
    <w:rsid w:val="009F5E7F"/>
    <w:rsid w:val="009F6214"/>
    <w:rsid w:val="009F6A40"/>
    <w:rsid w:val="00A01048"/>
    <w:rsid w:val="00A012E7"/>
    <w:rsid w:val="00A017AA"/>
    <w:rsid w:val="00A018E1"/>
    <w:rsid w:val="00A01921"/>
    <w:rsid w:val="00A01B69"/>
    <w:rsid w:val="00A01BE9"/>
    <w:rsid w:val="00A02C17"/>
    <w:rsid w:val="00A02CA7"/>
    <w:rsid w:val="00A02E58"/>
    <w:rsid w:val="00A0364F"/>
    <w:rsid w:val="00A038D5"/>
    <w:rsid w:val="00A03FDB"/>
    <w:rsid w:val="00A064E5"/>
    <w:rsid w:val="00A06A08"/>
    <w:rsid w:val="00A06CB6"/>
    <w:rsid w:val="00A07121"/>
    <w:rsid w:val="00A1054B"/>
    <w:rsid w:val="00A11243"/>
    <w:rsid w:val="00A1145D"/>
    <w:rsid w:val="00A119FF"/>
    <w:rsid w:val="00A1219D"/>
    <w:rsid w:val="00A1291F"/>
    <w:rsid w:val="00A13243"/>
    <w:rsid w:val="00A13BDC"/>
    <w:rsid w:val="00A14847"/>
    <w:rsid w:val="00A150B5"/>
    <w:rsid w:val="00A156B8"/>
    <w:rsid w:val="00A15C50"/>
    <w:rsid w:val="00A166EC"/>
    <w:rsid w:val="00A16B51"/>
    <w:rsid w:val="00A1781D"/>
    <w:rsid w:val="00A17848"/>
    <w:rsid w:val="00A17C2A"/>
    <w:rsid w:val="00A200E7"/>
    <w:rsid w:val="00A20B7F"/>
    <w:rsid w:val="00A21035"/>
    <w:rsid w:val="00A21146"/>
    <w:rsid w:val="00A2148E"/>
    <w:rsid w:val="00A215AF"/>
    <w:rsid w:val="00A217F4"/>
    <w:rsid w:val="00A22390"/>
    <w:rsid w:val="00A22B56"/>
    <w:rsid w:val="00A2327C"/>
    <w:rsid w:val="00A2369A"/>
    <w:rsid w:val="00A24E97"/>
    <w:rsid w:val="00A24F03"/>
    <w:rsid w:val="00A2646D"/>
    <w:rsid w:val="00A2647C"/>
    <w:rsid w:val="00A26D48"/>
    <w:rsid w:val="00A279E9"/>
    <w:rsid w:val="00A30B2E"/>
    <w:rsid w:val="00A30BFA"/>
    <w:rsid w:val="00A30C58"/>
    <w:rsid w:val="00A31070"/>
    <w:rsid w:val="00A31450"/>
    <w:rsid w:val="00A31A8A"/>
    <w:rsid w:val="00A31F2A"/>
    <w:rsid w:val="00A31F48"/>
    <w:rsid w:val="00A32075"/>
    <w:rsid w:val="00A32A7A"/>
    <w:rsid w:val="00A32AA5"/>
    <w:rsid w:val="00A334AB"/>
    <w:rsid w:val="00A3368D"/>
    <w:rsid w:val="00A339E5"/>
    <w:rsid w:val="00A34CE1"/>
    <w:rsid w:val="00A36D06"/>
    <w:rsid w:val="00A36EC3"/>
    <w:rsid w:val="00A373FA"/>
    <w:rsid w:val="00A37F5E"/>
    <w:rsid w:val="00A40E5F"/>
    <w:rsid w:val="00A41494"/>
    <w:rsid w:val="00A4158E"/>
    <w:rsid w:val="00A42225"/>
    <w:rsid w:val="00A44310"/>
    <w:rsid w:val="00A44ECB"/>
    <w:rsid w:val="00A46DA9"/>
    <w:rsid w:val="00A473F4"/>
    <w:rsid w:val="00A4758E"/>
    <w:rsid w:val="00A476F4"/>
    <w:rsid w:val="00A477F8"/>
    <w:rsid w:val="00A508A9"/>
    <w:rsid w:val="00A5198D"/>
    <w:rsid w:val="00A521CF"/>
    <w:rsid w:val="00A52AA4"/>
    <w:rsid w:val="00A54EFF"/>
    <w:rsid w:val="00A55688"/>
    <w:rsid w:val="00A55902"/>
    <w:rsid w:val="00A56145"/>
    <w:rsid w:val="00A565C7"/>
    <w:rsid w:val="00A576F5"/>
    <w:rsid w:val="00A57D5A"/>
    <w:rsid w:val="00A60A64"/>
    <w:rsid w:val="00A60D9D"/>
    <w:rsid w:val="00A6174F"/>
    <w:rsid w:val="00A61A16"/>
    <w:rsid w:val="00A61CE7"/>
    <w:rsid w:val="00A623F2"/>
    <w:rsid w:val="00A62A04"/>
    <w:rsid w:val="00A62C3D"/>
    <w:rsid w:val="00A634CA"/>
    <w:rsid w:val="00A639DF"/>
    <w:rsid w:val="00A63C6D"/>
    <w:rsid w:val="00A63F4A"/>
    <w:rsid w:val="00A649A4"/>
    <w:rsid w:val="00A64A6B"/>
    <w:rsid w:val="00A6579F"/>
    <w:rsid w:val="00A65B87"/>
    <w:rsid w:val="00A65F85"/>
    <w:rsid w:val="00A66D75"/>
    <w:rsid w:val="00A67BA2"/>
    <w:rsid w:val="00A7006A"/>
    <w:rsid w:val="00A711C8"/>
    <w:rsid w:val="00A71E86"/>
    <w:rsid w:val="00A727C6"/>
    <w:rsid w:val="00A74432"/>
    <w:rsid w:val="00A757E3"/>
    <w:rsid w:val="00A75F18"/>
    <w:rsid w:val="00A77B17"/>
    <w:rsid w:val="00A80465"/>
    <w:rsid w:val="00A80BFE"/>
    <w:rsid w:val="00A810F6"/>
    <w:rsid w:val="00A81246"/>
    <w:rsid w:val="00A82240"/>
    <w:rsid w:val="00A8224E"/>
    <w:rsid w:val="00A82BD2"/>
    <w:rsid w:val="00A83F26"/>
    <w:rsid w:val="00A85027"/>
    <w:rsid w:val="00A85EDC"/>
    <w:rsid w:val="00A85F28"/>
    <w:rsid w:val="00A86D07"/>
    <w:rsid w:val="00A87DDA"/>
    <w:rsid w:val="00A900D4"/>
    <w:rsid w:val="00A90B80"/>
    <w:rsid w:val="00A91044"/>
    <w:rsid w:val="00A91EE3"/>
    <w:rsid w:val="00A92346"/>
    <w:rsid w:val="00A92668"/>
    <w:rsid w:val="00A92932"/>
    <w:rsid w:val="00A930B3"/>
    <w:rsid w:val="00A93334"/>
    <w:rsid w:val="00A93AFF"/>
    <w:rsid w:val="00A941D6"/>
    <w:rsid w:val="00A94609"/>
    <w:rsid w:val="00A94AF2"/>
    <w:rsid w:val="00A94D3B"/>
    <w:rsid w:val="00A9537E"/>
    <w:rsid w:val="00A953AC"/>
    <w:rsid w:val="00A97CFF"/>
    <w:rsid w:val="00AA0DAC"/>
    <w:rsid w:val="00AA1229"/>
    <w:rsid w:val="00AA1CE8"/>
    <w:rsid w:val="00AA32AF"/>
    <w:rsid w:val="00AA3434"/>
    <w:rsid w:val="00AA3BDA"/>
    <w:rsid w:val="00AA3D0C"/>
    <w:rsid w:val="00AA4BB1"/>
    <w:rsid w:val="00AA5491"/>
    <w:rsid w:val="00AA626E"/>
    <w:rsid w:val="00AA6C09"/>
    <w:rsid w:val="00AA7766"/>
    <w:rsid w:val="00AA7CB6"/>
    <w:rsid w:val="00AA7E0A"/>
    <w:rsid w:val="00AB02E0"/>
    <w:rsid w:val="00AB25CB"/>
    <w:rsid w:val="00AB32E3"/>
    <w:rsid w:val="00AB36F1"/>
    <w:rsid w:val="00AB4CCF"/>
    <w:rsid w:val="00AB4D28"/>
    <w:rsid w:val="00AB510F"/>
    <w:rsid w:val="00AB5B71"/>
    <w:rsid w:val="00AB5B92"/>
    <w:rsid w:val="00AB6514"/>
    <w:rsid w:val="00AB683E"/>
    <w:rsid w:val="00AB76C1"/>
    <w:rsid w:val="00AC019D"/>
    <w:rsid w:val="00AC043A"/>
    <w:rsid w:val="00AC12C8"/>
    <w:rsid w:val="00AC13B7"/>
    <w:rsid w:val="00AC1441"/>
    <w:rsid w:val="00AC2440"/>
    <w:rsid w:val="00AC34C6"/>
    <w:rsid w:val="00AC35FB"/>
    <w:rsid w:val="00AC43B9"/>
    <w:rsid w:val="00AC4544"/>
    <w:rsid w:val="00AC471A"/>
    <w:rsid w:val="00AC4C39"/>
    <w:rsid w:val="00AC5A13"/>
    <w:rsid w:val="00AC653D"/>
    <w:rsid w:val="00AC6590"/>
    <w:rsid w:val="00AC7482"/>
    <w:rsid w:val="00AD2B2E"/>
    <w:rsid w:val="00AD2BE3"/>
    <w:rsid w:val="00AD2D04"/>
    <w:rsid w:val="00AD2F1B"/>
    <w:rsid w:val="00AD347F"/>
    <w:rsid w:val="00AD36BC"/>
    <w:rsid w:val="00AD4DD1"/>
    <w:rsid w:val="00AD4F6B"/>
    <w:rsid w:val="00AD5AC8"/>
    <w:rsid w:val="00AD6180"/>
    <w:rsid w:val="00AD6323"/>
    <w:rsid w:val="00AD69CF"/>
    <w:rsid w:val="00AD72C5"/>
    <w:rsid w:val="00AD747A"/>
    <w:rsid w:val="00AD7659"/>
    <w:rsid w:val="00AE004C"/>
    <w:rsid w:val="00AE0203"/>
    <w:rsid w:val="00AE1A2B"/>
    <w:rsid w:val="00AE1FCE"/>
    <w:rsid w:val="00AE201F"/>
    <w:rsid w:val="00AE255A"/>
    <w:rsid w:val="00AE279B"/>
    <w:rsid w:val="00AE36A0"/>
    <w:rsid w:val="00AE3FC1"/>
    <w:rsid w:val="00AE427C"/>
    <w:rsid w:val="00AE4528"/>
    <w:rsid w:val="00AE4795"/>
    <w:rsid w:val="00AE4BAC"/>
    <w:rsid w:val="00AE5856"/>
    <w:rsid w:val="00AE594F"/>
    <w:rsid w:val="00AE68A1"/>
    <w:rsid w:val="00AE6ED2"/>
    <w:rsid w:val="00AF04E9"/>
    <w:rsid w:val="00AF1F92"/>
    <w:rsid w:val="00AF23FE"/>
    <w:rsid w:val="00AF37E4"/>
    <w:rsid w:val="00AF4613"/>
    <w:rsid w:val="00AF4D72"/>
    <w:rsid w:val="00AF5869"/>
    <w:rsid w:val="00AF60DB"/>
    <w:rsid w:val="00B005DF"/>
    <w:rsid w:val="00B00A1D"/>
    <w:rsid w:val="00B00A97"/>
    <w:rsid w:val="00B01465"/>
    <w:rsid w:val="00B01530"/>
    <w:rsid w:val="00B01CFB"/>
    <w:rsid w:val="00B0206B"/>
    <w:rsid w:val="00B02B8C"/>
    <w:rsid w:val="00B04399"/>
    <w:rsid w:val="00B0530D"/>
    <w:rsid w:val="00B0629E"/>
    <w:rsid w:val="00B07513"/>
    <w:rsid w:val="00B077E3"/>
    <w:rsid w:val="00B07AED"/>
    <w:rsid w:val="00B10495"/>
    <w:rsid w:val="00B10A67"/>
    <w:rsid w:val="00B12447"/>
    <w:rsid w:val="00B13FD8"/>
    <w:rsid w:val="00B1428E"/>
    <w:rsid w:val="00B1444D"/>
    <w:rsid w:val="00B14588"/>
    <w:rsid w:val="00B14CAD"/>
    <w:rsid w:val="00B14EF0"/>
    <w:rsid w:val="00B154F0"/>
    <w:rsid w:val="00B155B8"/>
    <w:rsid w:val="00B1632D"/>
    <w:rsid w:val="00B168D8"/>
    <w:rsid w:val="00B17AAB"/>
    <w:rsid w:val="00B20A49"/>
    <w:rsid w:val="00B20D63"/>
    <w:rsid w:val="00B20EF9"/>
    <w:rsid w:val="00B2115E"/>
    <w:rsid w:val="00B2191C"/>
    <w:rsid w:val="00B22CAB"/>
    <w:rsid w:val="00B22DDF"/>
    <w:rsid w:val="00B234CB"/>
    <w:rsid w:val="00B23C68"/>
    <w:rsid w:val="00B23E2B"/>
    <w:rsid w:val="00B24E76"/>
    <w:rsid w:val="00B25136"/>
    <w:rsid w:val="00B251A8"/>
    <w:rsid w:val="00B2599C"/>
    <w:rsid w:val="00B25F34"/>
    <w:rsid w:val="00B26023"/>
    <w:rsid w:val="00B26138"/>
    <w:rsid w:val="00B303E5"/>
    <w:rsid w:val="00B30B39"/>
    <w:rsid w:val="00B3108B"/>
    <w:rsid w:val="00B31A20"/>
    <w:rsid w:val="00B31C7A"/>
    <w:rsid w:val="00B32057"/>
    <w:rsid w:val="00B32AD8"/>
    <w:rsid w:val="00B33274"/>
    <w:rsid w:val="00B33FC2"/>
    <w:rsid w:val="00B343A9"/>
    <w:rsid w:val="00B3529F"/>
    <w:rsid w:val="00B364F8"/>
    <w:rsid w:val="00B3729B"/>
    <w:rsid w:val="00B41101"/>
    <w:rsid w:val="00B4248D"/>
    <w:rsid w:val="00B4380C"/>
    <w:rsid w:val="00B43B26"/>
    <w:rsid w:val="00B44FA3"/>
    <w:rsid w:val="00B469BB"/>
    <w:rsid w:val="00B504B7"/>
    <w:rsid w:val="00B5088D"/>
    <w:rsid w:val="00B50F46"/>
    <w:rsid w:val="00B5139B"/>
    <w:rsid w:val="00B513F8"/>
    <w:rsid w:val="00B51DA6"/>
    <w:rsid w:val="00B5375E"/>
    <w:rsid w:val="00B53DE8"/>
    <w:rsid w:val="00B548D9"/>
    <w:rsid w:val="00B54DE7"/>
    <w:rsid w:val="00B553CF"/>
    <w:rsid w:val="00B55A5D"/>
    <w:rsid w:val="00B55FFA"/>
    <w:rsid w:val="00B56D79"/>
    <w:rsid w:val="00B5727E"/>
    <w:rsid w:val="00B575CC"/>
    <w:rsid w:val="00B576F6"/>
    <w:rsid w:val="00B57BA4"/>
    <w:rsid w:val="00B60A40"/>
    <w:rsid w:val="00B6132B"/>
    <w:rsid w:val="00B63CC4"/>
    <w:rsid w:val="00B645AB"/>
    <w:rsid w:val="00B64FD0"/>
    <w:rsid w:val="00B6636A"/>
    <w:rsid w:val="00B70861"/>
    <w:rsid w:val="00B70C1B"/>
    <w:rsid w:val="00B71215"/>
    <w:rsid w:val="00B71230"/>
    <w:rsid w:val="00B7125B"/>
    <w:rsid w:val="00B71D7A"/>
    <w:rsid w:val="00B71EA9"/>
    <w:rsid w:val="00B71FA2"/>
    <w:rsid w:val="00B72770"/>
    <w:rsid w:val="00B74267"/>
    <w:rsid w:val="00B76378"/>
    <w:rsid w:val="00B763A4"/>
    <w:rsid w:val="00B76634"/>
    <w:rsid w:val="00B76A22"/>
    <w:rsid w:val="00B77004"/>
    <w:rsid w:val="00B77933"/>
    <w:rsid w:val="00B814BE"/>
    <w:rsid w:val="00B81BF0"/>
    <w:rsid w:val="00B8251B"/>
    <w:rsid w:val="00B82988"/>
    <w:rsid w:val="00B82F12"/>
    <w:rsid w:val="00B82FFE"/>
    <w:rsid w:val="00B83292"/>
    <w:rsid w:val="00B83DB8"/>
    <w:rsid w:val="00B83F9C"/>
    <w:rsid w:val="00B85133"/>
    <w:rsid w:val="00B87BA9"/>
    <w:rsid w:val="00B91D19"/>
    <w:rsid w:val="00B91F80"/>
    <w:rsid w:val="00B92D18"/>
    <w:rsid w:val="00B9333C"/>
    <w:rsid w:val="00B946F8"/>
    <w:rsid w:val="00B94B54"/>
    <w:rsid w:val="00B9509F"/>
    <w:rsid w:val="00B95B59"/>
    <w:rsid w:val="00B95D93"/>
    <w:rsid w:val="00B96970"/>
    <w:rsid w:val="00B972BF"/>
    <w:rsid w:val="00B97B2F"/>
    <w:rsid w:val="00B97DF5"/>
    <w:rsid w:val="00BA0735"/>
    <w:rsid w:val="00BA086A"/>
    <w:rsid w:val="00BA1503"/>
    <w:rsid w:val="00BA160D"/>
    <w:rsid w:val="00BA2463"/>
    <w:rsid w:val="00BA2A80"/>
    <w:rsid w:val="00BA4FDA"/>
    <w:rsid w:val="00BA5579"/>
    <w:rsid w:val="00BA5F06"/>
    <w:rsid w:val="00BA60EF"/>
    <w:rsid w:val="00BA6B09"/>
    <w:rsid w:val="00BA6FE7"/>
    <w:rsid w:val="00BA751A"/>
    <w:rsid w:val="00BA752A"/>
    <w:rsid w:val="00BA7771"/>
    <w:rsid w:val="00BA7FA2"/>
    <w:rsid w:val="00BB0893"/>
    <w:rsid w:val="00BB0B8E"/>
    <w:rsid w:val="00BB0C9F"/>
    <w:rsid w:val="00BB1A51"/>
    <w:rsid w:val="00BB268D"/>
    <w:rsid w:val="00BB3520"/>
    <w:rsid w:val="00BB4668"/>
    <w:rsid w:val="00BB563E"/>
    <w:rsid w:val="00BB5FD3"/>
    <w:rsid w:val="00BB6576"/>
    <w:rsid w:val="00BB6F63"/>
    <w:rsid w:val="00BB7A2A"/>
    <w:rsid w:val="00BB7ED9"/>
    <w:rsid w:val="00BC14EB"/>
    <w:rsid w:val="00BC1C72"/>
    <w:rsid w:val="00BC2009"/>
    <w:rsid w:val="00BC2C3A"/>
    <w:rsid w:val="00BC2C57"/>
    <w:rsid w:val="00BC4249"/>
    <w:rsid w:val="00BC4273"/>
    <w:rsid w:val="00BC4948"/>
    <w:rsid w:val="00BC5532"/>
    <w:rsid w:val="00BC590B"/>
    <w:rsid w:val="00BC5F40"/>
    <w:rsid w:val="00BC5FDF"/>
    <w:rsid w:val="00BC612C"/>
    <w:rsid w:val="00BC65DE"/>
    <w:rsid w:val="00BC6881"/>
    <w:rsid w:val="00BC7525"/>
    <w:rsid w:val="00BD336E"/>
    <w:rsid w:val="00BD376E"/>
    <w:rsid w:val="00BD4997"/>
    <w:rsid w:val="00BD5A56"/>
    <w:rsid w:val="00BD5BF0"/>
    <w:rsid w:val="00BD5C0B"/>
    <w:rsid w:val="00BD6727"/>
    <w:rsid w:val="00BD679F"/>
    <w:rsid w:val="00BD6B3A"/>
    <w:rsid w:val="00BD728F"/>
    <w:rsid w:val="00BE04F8"/>
    <w:rsid w:val="00BE091B"/>
    <w:rsid w:val="00BE0BDF"/>
    <w:rsid w:val="00BE17DC"/>
    <w:rsid w:val="00BE570D"/>
    <w:rsid w:val="00BE75CF"/>
    <w:rsid w:val="00BE798E"/>
    <w:rsid w:val="00BE7A0E"/>
    <w:rsid w:val="00BF0444"/>
    <w:rsid w:val="00BF0719"/>
    <w:rsid w:val="00BF0B1C"/>
    <w:rsid w:val="00BF0C8F"/>
    <w:rsid w:val="00BF1479"/>
    <w:rsid w:val="00BF270D"/>
    <w:rsid w:val="00BF2711"/>
    <w:rsid w:val="00BF2E1C"/>
    <w:rsid w:val="00BF3020"/>
    <w:rsid w:val="00BF3049"/>
    <w:rsid w:val="00BF3166"/>
    <w:rsid w:val="00BF341E"/>
    <w:rsid w:val="00BF49A4"/>
    <w:rsid w:val="00BF7376"/>
    <w:rsid w:val="00BF7AEB"/>
    <w:rsid w:val="00C00161"/>
    <w:rsid w:val="00C01D6B"/>
    <w:rsid w:val="00C022EA"/>
    <w:rsid w:val="00C052C3"/>
    <w:rsid w:val="00C05572"/>
    <w:rsid w:val="00C05E2F"/>
    <w:rsid w:val="00C065F7"/>
    <w:rsid w:val="00C06804"/>
    <w:rsid w:val="00C06C15"/>
    <w:rsid w:val="00C07A84"/>
    <w:rsid w:val="00C10436"/>
    <w:rsid w:val="00C10A69"/>
    <w:rsid w:val="00C10B0E"/>
    <w:rsid w:val="00C1232B"/>
    <w:rsid w:val="00C123F4"/>
    <w:rsid w:val="00C12525"/>
    <w:rsid w:val="00C12DDB"/>
    <w:rsid w:val="00C13077"/>
    <w:rsid w:val="00C135B4"/>
    <w:rsid w:val="00C13A59"/>
    <w:rsid w:val="00C15E63"/>
    <w:rsid w:val="00C167FF"/>
    <w:rsid w:val="00C17D06"/>
    <w:rsid w:val="00C204D8"/>
    <w:rsid w:val="00C2191C"/>
    <w:rsid w:val="00C2359E"/>
    <w:rsid w:val="00C24964"/>
    <w:rsid w:val="00C258DC"/>
    <w:rsid w:val="00C26AAC"/>
    <w:rsid w:val="00C26D2C"/>
    <w:rsid w:val="00C27316"/>
    <w:rsid w:val="00C30BD7"/>
    <w:rsid w:val="00C31CA4"/>
    <w:rsid w:val="00C333EA"/>
    <w:rsid w:val="00C333F2"/>
    <w:rsid w:val="00C3450E"/>
    <w:rsid w:val="00C34F51"/>
    <w:rsid w:val="00C35890"/>
    <w:rsid w:val="00C35A67"/>
    <w:rsid w:val="00C35E5F"/>
    <w:rsid w:val="00C37222"/>
    <w:rsid w:val="00C3731F"/>
    <w:rsid w:val="00C37DEA"/>
    <w:rsid w:val="00C4022B"/>
    <w:rsid w:val="00C407C6"/>
    <w:rsid w:val="00C41392"/>
    <w:rsid w:val="00C414FA"/>
    <w:rsid w:val="00C41AB1"/>
    <w:rsid w:val="00C45AF5"/>
    <w:rsid w:val="00C46567"/>
    <w:rsid w:val="00C47ACA"/>
    <w:rsid w:val="00C5026D"/>
    <w:rsid w:val="00C50734"/>
    <w:rsid w:val="00C51125"/>
    <w:rsid w:val="00C536E2"/>
    <w:rsid w:val="00C54195"/>
    <w:rsid w:val="00C5427A"/>
    <w:rsid w:val="00C5501A"/>
    <w:rsid w:val="00C55120"/>
    <w:rsid w:val="00C56318"/>
    <w:rsid w:val="00C56DF6"/>
    <w:rsid w:val="00C57E27"/>
    <w:rsid w:val="00C608A2"/>
    <w:rsid w:val="00C61730"/>
    <w:rsid w:val="00C625E7"/>
    <w:rsid w:val="00C62F5B"/>
    <w:rsid w:val="00C6316C"/>
    <w:rsid w:val="00C63317"/>
    <w:rsid w:val="00C634C3"/>
    <w:rsid w:val="00C63952"/>
    <w:rsid w:val="00C63C38"/>
    <w:rsid w:val="00C640DD"/>
    <w:rsid w:val="00C6465F"/>
    <w:rsid w:val="00C64901"/>
    <w:rsid w:val="00C64A59"/>
    <w:rsid w:val="00C64B04"/>
    <w:rsid w:val="00C655D5"/>
    <w:rsid w:val="00C65A37"/>
    <w:rsid w:val="00C65A71"/>
    <w:rsid w:val="00C66497"/>
    <w:rsid w:val="00C66B98"/>
    <w:rsid w:val="00C6705D"/>
    <w:rsid w:val="00C671F9"/>
    <w:rsid w:val="00C674A4"/>
    <w:rsid w:val="00C7158F"/>
    <w:rsid w:val="00C72113"/>
    <w:rsid w:val="00C72EBC"/>
    <w:rsid w:val="00C739E6"/>
    <w:rsid w:val="00C73DAC"/>
    <w:rsid w:val="00C74F03"/>
    <w:rsid w:val="00C75027"/>
    <w:rsid w:val="00C75D30"/>
    <w:rsid w:val="00C762E9"/>
    <w:rsid w:val="00C8120D"/>
    <w:rsid w:val="00C81515"/>
    <w:rsid w:val="00C81BC5"/>
    <w:rsid w:val="00C82221"/>
    <w:rsid w:val="00C82660"/>
    <w:rsid w:val="00C828E6"/>
    <w:rsid w:val="00C82EA6"/>
    <w:rsid w:val="00C838CC"/>
    <w:rsid w:val="00C83920"/>
    <w:rsid w:val="00C83B6A"/>
    <w:rsid w:val="00C83E92"/>
    <w:rsid w:val="00C8437E"/>
    <w:rsid w:val="00C844AB"/>
    <w:rsid w:val="00C84642"/>
    <w:rsid w:val="00C8547E"/>
    <w:rsid w:val="00C85792"/>
    <w:rsid w:val="00C85970"/>
    <w:rsid w:val="00C85C85"/>
    <w:rsid w:val="00C8680D"/>
    <w:rsid w:val="00C86BE9"/>
    <w:rsid w:val="00C87A35"/>
    <w:rsid w:val="00C90910"/>
    <w:rsid w:val="00C90962"/>
    <w:rsid w:val="00C9215D"/>
    <w:rsid w:val="00C927E2"/>
    <w:rsid w:val="00C93305"/>
    <w:rsid w:val="00C934CF"/>
    <w:rsid w:val="00C94C89"/>
    <w:rsid w:val="00C957FB"/>
    <w:rsid w:val="00C967AD"/>
    <w:rsid w:val="00C96AF6"/>
    <w:rsid w:val="00C970E2"/>
    <w:rsid w:val="00C97746"/>
    <w:rsid w:val="00CA001E"/>
    <w:rsid w:val="00CA0237"/>
    <w:rsid w:val="00CA052E"/>
    <w:rsid w:val="00CA09F0"/>
    <w:rsid w:val="00CA0C94"/>
    <w:rsid w:val="00CA1348"/>
    <w:rsid w:val="00CA2BA4"/>
    <w:rsid w:val="00CA35F3"/>
    <w:rsid w:val="00CA4388"/>
    <w:rsid w:val="00CA48E0"/>
    <w:rsid w:val="00CA5604"/>
    <w:rsid w:val="00CA5828"/>
    <w:rsid w:val="00CA61D1"/>
    <w:rsid w:val="00CA65A8"/>
    <w:rsid w:val="00CA7287"/>
    <w:rsid w:val="00CA7E80"/>
    <w:rsid w:val="00CB10DF"/>
    <w:rsid w:val="00CB123E"/>
    <w:rsid w:val="00CB1C0C"/>
    <w:rsid w:val="00CB3599"/>
    <w:rsid w:val="00CB3F5B"/>
    <w:rsid w:val="00CB3FC9"/>
    <w:rsid w:val="00CB4184"/>
    <w:rsid w:val="00CB4269"/>
    <w:rsid w:val="00CB45B1"/>
    <w:rsid w:val="00CB45C1"/>
    <w:rsid w:val="00CB5AE2"/>
    <w:rsid w:val="00CB6EEA"/>
    <w:rsid w:val="00CB7660"/>
    <w:rsid w:val="00CB7768"/>
    <w:rsid w:val="00CC032B"/>
    <w:rsid w:val="00CC0368"/>
    <w:rsid w:val="00CC074A"/>
    <w:rsid w:val="00CC0AAF"/>
    <w:rsid w:val="00CC0B9E"/>
    <w:rsid w:val="00CC10B5"/>
    <w:rsid w:val="00CC14EF"/>
    <w:rsid w:val="00CC16EB"/>
    <w:rsid w:val="00CC1F2E"/>
    <w:rsid w:val="00CC20B1"/>
    <w:rsid w:val="00CC28FB"/>
    <w:rsid w:val="00CC376B"/>
    <w:rsid w:val="00CC393A"/>
    <w:rsid w:val="00CC441C"/>
    <w:rsid w:val="00CC61B5"/>
    <w:rsid w:val="00CC6BDD"/>
    <w:rsid w:val="00CD0E64"/>
    <w:rsid w:val="00CD16AA"/>
    <w:rsid w:val="00CD1B6D"/>
    <w:rsid w:val="00CD1E90"/>
    <w:rsid w:val="00CD2147"/>
    <w:rsid w:val="00CD25A8"/>
    <w:rsid w:val="00CD40AE"/>
    <w:rsid w:val="00CD4711"/>
    <w:rsid w:val="00CD595A"/>
    <w:rsid w:val="00CD5F7F"/>
    <w:rsid w:val="00CD6497"/>
    <w:rsid w:val="00CD6576"/>
    <w:rsid w:val="00CD765A"/>
    <w:rsid w:val="00CE02FC"/>
    <w:rsid w:val="00CE0304"/>
    <w:rsid w:val="00CE184C"/>
    <w:rsid w:val="00CE1AEC"/>
    <w:rsid w:val="00CE20BE"/>
    <w:rsid w:val="00CE2C33"/>
    <w:rsid w:val="00CE33E6"/>
    <w:rsid w:val="00CE4074"/>
    <w:rsid w:val="00CE47AD"/>
    <w:rsid w:val="00CE5E58"/>
    <w:rsid w:val="00CE7141"/>
    <w:rsid w:val="00CE715A"/>
    <w:rsid w:val="00CE7BDD"/>
    <w:rsid w:val="00CE7E2E"/>
    <w:rsid w:val="00CF0834"/>
    <w:rsid w:val="00CF3BD0"/>
    <w:rsid w:val="00CF401A"/>
    <w:rsid w:val="00CF653F"/>
    <w:rsid w:val="00CF6C3A"/>
    <w:rsid w:val="00D000BD"/>
    <w:rsid w:val="00D004BA"/>
    <w:rsid w:val="00D019A6"/>
    <w:rsid w:val="00D01BB0"/>
    <w:rsid w:val="00D01BB7"/>
    <w:rsid w:val="00D03765"/>
    <w:rsid w:val="00D046F5"/>
    <w:rsid w:val="00D0478F"/>
    <w:rsid w:val="00D04CE8"/>
    <w:rsid w:val="00D05855"/>
    <w:rsid w:val="00D05BA9"/>
    <w:rsid w:val="00D05EA1"/>
    <w:rsid w:val="00D06CE6"/>
    <w:rsid w:val="00D10720"/>
    <w:rsid w:val="00D10FCF"/>
    <w:rsid w:val="00D11708"/>
    <w:rsid w:val="00D11E2A"/>
    <w:rsid w:val="00D12B5B"/>
    <w:rsid w:val="00D135B3"/>
    <w:rsid w:val="00D136C9"/>
    <w:rsid w:val="00D142EF"/>
    <w:rsid w:val="00D14D76"/>
    <w:rsid w:val="00D163B1"/>
    <w:rsid w:val="00D16C94"/>
    <w:rsid w:val="00D16F3C"/>
    <w:rsid w:val="00D17123"/>
    <w:rsid w:val="00D174CC"/>
    <w:rsid w:val="00D202E8"/>
    <w:rsid w:val="00D20D67"/>
    <w:rsid w:val="00D2163B"/>
    <w:rsid w:val="00D21655"/>
    <w:rsid w:val="00D23567"/>
    <w:rsid w:val="00D23889"/>
    <w:rsid w:val="00D24404"/>
    <w:rsid w:val="00D245E5"/>
    <w:rsid w:val="00D24DEB"/>
    <w:rsid w:val="00D252CD"/>
    <w:rsid w:val="00D258F9"/>
    <w:rsid w:val="00D3075C"/>
    <w:rsid w:val="00D311D3"/>
    <w:rsid w:val="00D31B5C"/>
    <w:rsid w:val="00D31CC4"/>
    <w:rsid w:val="00D32355"/>
    <w:rsid w:val="00D325CB"/>
    <w:rsid w:val="00D329C0"/>
    <w:rsid w:val="00D329F1"/>
    <w:rsid w:val="00D33103"/>
    <w:rsid w:val="00D33214"/>
    <w:rsid w:val="00D333F0"/>
    <w:rsid w:val="00D334DB"/>
    <w:rsid w:val="00D3357C"/>
    <w:rsid w:val="00D33736"/>
    <w:rsid w:val="00D3385D"/>
    <w:rsid w:val="00D33D43"/>
    <w:rsid w:val="00D34953"/>
    <w:rsid w:val="00D350CB"/>
    <w:rsid w:val="00D36BEE"/>
    <w:rsid w:val="00D371C3"/>
    <w:rsid w:val="00D37233"/>
    <w:rsid w:val="00D372C5"/>
    <w:rsid w:val="00D375BC"/>
    <w:rsid w:val="00D37686"/>
    <w:rsid w:val="00D37A08"/>
    <w:rsid w:val="00D4006E"/>
    <w:rsid w:val="00D40967"/>
    <w:rsid w:val="00D421BB"/>
    <w:rsid w:val="00D4443A"/>
    <w:rsid w:val="00D44DA5"/>
    <w:rsid w:val="00D45367"/>
    <w:rsid w:val="00D45B9C"/>
    <w:rsid w:val="00D47048"/>
    <w:rsid w:val="00D5039D"/>
    <w:rsid w:val="00D50420"/>
    <w:rsid w:val="00D52102"/>
    <w:rsid w:val="00D54ACE"/>
    <w:rsid w:val="00D54DCB"/>
    <w:rsid w:val="00D54FBE"/>
    <w:rsid w:val="00D55532"/>
    <w:rsid w:val="00D57234"/>
    <w:rsid w:val="00D57F32"/>
    <w:rsid w:val="00D601CE"/>
    <w:rsid w:val="00D6036D"/>
    <w:rsid w:val="00D605EC"/>
    <w:rsid w:val="00D614BA"/>
    <w:rsid w:val="00D6175E"/>
    <w:rsid w:val="00D617EC"/>
    <w:rsid w:val="00D61801"/>
    <w:rsid w:val="00D62121"/>
    <w:rsid w:val="00D62226"/>
    <w:rsid w:val="00D63864"/>
    <w:rsid w:val="00D638B3"/>
    <w:rsid w:val="00D64BCC"/>
    <w:rsid w:val="00D65A57"/>
    <w:rsid w:val="00D65DFE"/>
    <w:rsid w:val="00D65FCD"/>
    <w:rsid w:val="00D677EA"/>
    <w:rsid w:val="00D70FE6"/>
    <w:rsid w:val="00D71043"/>
    <w:rsid w:val="00D711E1"/>
    <w:rsid w:val="00D7205A"/>
    <w:rsid w:val="00D72384"/>
    <w:rsid w:val="00D727E4"/>
    <w:rsid w:val="00D72F19"/>
    <w:rsid w:val="00D73245"/>
    <w:rsid w:val="00D74C38"/>
    <w:rsid w:val="00D75579"/>
    <w:rsid w:val="00D7626F"/>
    <w:rsid w:val="00D76BF6"/>
    <w:rsid w:val="00D804AE"/>
    <w:rsid w:val="00D808BA"/>
    <w:rsid w:val="00D80C4B"/>
    <w:rsid w:val="00D81EDE"/>
    <w:rsid w:val="00D83462"/>
    <w:rsid w:val="00D834EE"/>
    <w:rsid w:val="00D8391D"/>
    <w:rsid w:val="00D84884"/>
    <w:rsid w:val="00D85461"/>
    <w:rsid w:val="00D85591"/>
    <w:rsid w:val="00D85F76"/>
    <w:rsid w:val="00D86547"/>
    <w:rsid w:val="00D866BF"/>
    <w:rsid w:val="00D87397"/>
    <w:rsid w:val="00D87409"/>
    <w:rsid w:val="00D8766B"/>
    <w:rsid w:val="00D876E0"/>
    <w:rsid w:val="00D87991"/>
    <w:rsid w:val="00D9052B"/>
    <w:rsid w:val="00D9097A"/>
    <w:rsid w:val="00D90A64"/>
    <w:rsid w:val="00D90C65"/>
    <w:rsid w:val="00D90CA2"/>
    <w:rsid w:val="00D910E5"/>
    <w:rsid w:val="00D93802"/>
    <w:rsid w:val="00D93F50"/>
    <w:rsid w:val="00D93F90"/>
    <w:rsid w:val="00D94543"/>
    <w:rsid w:val="00D94921"/>
    <w:rsid w:val="00D95023"/>
    <w:rsid w:val="00D960D9"/>
    <w:rsid w:val="00D962B0"/>
    <w:rsid w:val="00D97100"/>
    <w:rsid w:val="00D97517"/>
    <w:rsid w:val="00D97730"/>
    <w:rsid w:val="00DA06DE"/>
    <w:rsid w:val="00DA0CD7"/>
    <w:rsid w:val="00DA1661"/>
    <w:rsid w:val="00DA1FF5"/>
    <w:rsid w:val="00DA200A"/>
    <w:rsid w:val="00DA259C"/>
    <w:rsid w:val="00DA2736"/>
    <w:rsid w:val="00DA3A9E"/>
    <w:rsid w:val="00DA43CB"/>
    <w:rsid w:val="00DA5AA1"/>
    <w:rsid w:val="00DA5DF0"/>
    <w:rsid w:val="00DA60CF"/>
    <w:rsid w:val="00DA6112"/>
    <w:rsid w:val="00DA66AF"/>
    <w:rsid w:val="00DA6B59"/>
    <w:rsid w:val="00DA6C88"/>
    <w:rsid w:val="00DA6E73"/>
    <w:rsid w:val="00DB0078"/>
    <w:rsid w:val="00DB0825"/>
    <w:rsid w:val="00DB10C4"/>
    <w:rsid w:val="00DB15EB"/>
    <w:rsid w:val="00DB35A0"/>
    <w:rsid w:val="00DB3CA3"/>
    <w:rsid w:val="00DB3ED5"/>
    <w:rsid w:val="00DB4477"/>
    <w:rsid w:val="00DB4B20"/>
    <w:rsid w:val="00DB5336"/>
    <w:rsid w:val="00DB613F"/>
    <w:rsid w:val="00DB656D"/>
    <w:rsid w:val="00DB6BDA"/>
    <w:rsid w:val="00DB6C3B"/>
    <w:rsid w:val="00DC029B"/>
    <w:rsid w:val="00DC047F"/>
    <w:rsid w:val="00DC119D"/>
    <w:rsid w:val="00DC2EDF"/>
    <w:rsid w:val="00DC322F"/>
    <w:rsid w:val="00DC471C"/>
    <w:rsid w:val="00DC4C17"/>
    <w:rsid w:val="00DC5256"/>
    <w:rsid w:val="00DC552F"/>
    <w:rsid w:val="00DC597B"/>
    <w:rsid w:val="00DC5D21"/>
    <w:rsid w:val="00DC78A2"/>
    <w:rsid w:val="00DD02A8"/>
    <w:rsid w:val="00DD0373"/>
    <w:rsid w:val="00DD04B9"/>
    <w:rsid w:val="00DD1196"/>
    <w:rsid w:val="00DD1CDE"/>
    <w:rsid w:val="00DD1F50"/>
    <w:rsid w:val="00DD2953"/>
    <w:rsid w:val="00DD2BAB"/>
    <w:rsid w:val="00DD2E09"/>
    <w:rsid w:val="00DD345D"/>
    <w:rsid w:val="00DD369A"/>
    <w:rsid w:val="00DD389D"/>
    <w:rsid w:val="00DD42CD"/>
    <w:rsid w:val="00DD4485"/>
    <w:rsid w:val="00DD6182"/>
    <w:rsid w:val="00DD6729"/>
    <w:rsid w:val="00DD7521"/>
    <w:rsid w:val="00DD7650"/>
    <w:rsid w:val="00DD775B"/>
    <w:rsid w:val="00DD794F"/>
    <w:rsid w:val="00DD7A2B"/>
    <w:rsid w:val="00DD7C62"/>
    <w:rsid w:val="00DD7C74"/>
    <w:rsid w:val="00DE06CD"/>
    <w:rsid w:val="00DE0920"/>
    <w:rsid w:val="00DE1233"/>
    <w:rsid w:val="00DE222C"/>
    <w:rsid w:val="00DE255F"/>
    <w:rsid w:val="00DE27AC"/>
    <w:rsid w:val="00DE3975"/>
    <w:rsid w:val="00DE4B18"/>
    <w:rsid w:val="00DE6004"/>
    <w:rsid w:val="00DE6664"/>
    <w:rsid w:val="00DE7864"/>
    <w:rsid w:val="00DF05E4"/>
    <w:rsid w:val="00DF1124"/>
    <w:rsid w:val="00DF11F1"/>
    <w:rsid w:val="00DF17E7"/>
    <w:rsid w:val="00DF19C1"/>
    <w:rsid w:val="00DF3385"/>
    <w:rsid w:val="00DF384F"/>
    <w:rsid w:val="00DF40A1"/>
    <w:rsid w:val="00DF41BA"/>
    <w:rsid w:val="00DF5EAC"/>
    <w:rsid w:val="00DF5EC2"/>
    <w:rsid w:val="00DF609F"/>
    <w:rsid w:val="00DF6D46"/>
    <w:rsid w:val="00DF7451"/>
    <w:rsid w:val="00DF7FB8"/>
    <w:rsid w:val="00E002BE"/>
    <w:rsid w:val="00E007A4"/>
    <w:rsid w:val="00E0083F"/>
    <w:rsid w:val="00E00A45"/>
    <w:rsid w:val="00E00B98"/>
    <w:rsid w:val="00E01A5A"/>
    <w:rsid w:val="00E01B6E"/>
    <w:rsid w:val="00E01E32"/>
    <w:rsid w:val="00E03115"/>
    <w:rsid w:val="00E033EB"/>
    <w:rsid w:val="00E03742"/>
    <w:rsid w:val="00E037C3"/>
    <w:rsid w:val="00E0413D"/>
    <w:rsid w:val="00E0510E"/>
    <w:rsid w:val="00E05980"/>
    <w:rsid w:val="00E0686D"/>
    <w:rsid w:val="00E07235"/>
    <w:rsid w:val="00E10B0C"/>
    <w:rsid w:val="00E11D3A"/>
    <w:rsid w:val="00E13241"/>
    <w:rsid w:val="00E137BA"/>
    <w:rsid w:val="00E13806"/>
    <w:rsid w:val="00E13F49"/>
    <w:rsid w:val="00E142F8"/>
    <w:rsid w:val="00E143C5"/>
    <w:rsid w:val="00E14484"/>
    <w:rsid w:val="00E1450E"/>
    <w:rsid w:val="00E1474A"/>
    <w:rsid w:val="00E14D73"/>
    <w:rsid w:val="00E14F4F"/>
    <w:rsid w:val="00E174F8"/>
    <w:rsid w:val="00E1787A"/>
    <w:rsid w:val="00E17BA7"/>
    <w:rsid w:val="00E17DAD"/>
    <w:rsid w:val="00E20C63"/>
    <w:rsid w:val="00E20EDD"/>
    <w:rsid w:val="00E2127C"/>
    <w:rsid w:val="00E21655"/>
    <w:rsid w:val="00E22024"/>
    <w:rsid w:val="00E220A8"/>
    <w:rsid w:val="00E22A5C"/>
    <w:rsid w:val="00E23602"/>
    <w:rsid w:val="00E245A0"/>
    <w:rsid w:val="00E247EC"/>
    <w:rsid w:val="00E25532"/>
    <w:rsid w:val="00E25C07"/>
    <w:rsid w:val="00E260C6"/>
    <w:rsid w:val="00E266EC"/>
    <w:rsid w:val="00E273D6"/>
    <w:rsid w:val="00E30398"/>
    <w:rsid w:val="00E30EEA"/>
    <w:rsid w:val="00E3196E"/>
    <w:rsid w:val="00E32B6A"/>
    <w:rsid w:val="00E32B79"/>
    <w:rsid w:val="00E33007"/>
    <w:rsid w:val="00E33376"/>
    <w:rsid w:val="00E33C9F"/>
    <w:rsid w:val="00E34E40"/>
    <w:rsid w:val="00E3552F"/>
    <w:rsid w:val="00E356FA"/>
    <w:rsid w:val="00E3576B"/>
    <w:rsid w:val="00E3582F"/>
    <w:rsid w:val="00E35DEE"/>
    <w:rsid w:val="00E36A7D"/>
    <w:rsid w:val="00E37209"/>
    <w:rsid w:val="00E37862"/>
    <w:rsid w:val="00E37B96"/>
    <w:rsid w:val="00E37EF9"/>
    <w:rsid w:val="00E401D1"/>
    <w:rsid w:val="00E403F3"/>
    <w:rsid w:val="00E408FE"/>
    <w:rsid w:val="00E4169B"/>
    <w:rsid w:val="00E4181C"/>
    <w:rsid w:val="00E4184B"/>
    <w:rsid w:val="00E42912"/>
    <w:rsid w:val="00E42CBE"/>
    <w:rsid w:val="00E4346F"/>
    <w:rsid w:val="00E4360D"/>
    <w:rsid w:val="00E43733"/>
    <w:rsid w:val="00E43A0F"/>
    <w:rsid w:val="00E43E62"/>
    <w:rsid w:val="00E43EC6"/>
    <w:rsid w:val="00E43F44"/>
    <w:rsid w:val="00E449A6"/>
    <w:rsid w:val="00E455BB"/>
    <w:rsid w:val="00E456DB"/>
    <w:rsid w:val="00E4575F"/>
    <w:rsid w:val="00E45AD2"/>
    <w:rsid w:val="00E462CC"/>
    <w:rsid w:val="00E469C6"/>
    <w:rsid w:val="00E472BD"/>
    <w:rsid w:val="00E47734"/>
    <w:rsid w:val="00E47F65"/>
    <w:rsid w:val="00E51280"/>
    <w:rsid w:val="00E51AE5"/>
    <w:rsid w:val="00E5265C"/>
    <w:rsid w:val="00E52716"/>
    <w:rsid w:val="00E53037"/>
    <w:rsid w:val="00E53B92"/>
    <w:rsid w:val="00E54DE6"/>
    <w:rsid w:val="00E55126"/>
    <w:rsid w:val="00E55362"/>
    <w:rsid w:val="00E55BBD"/>
    <w:rsid w:val="00E56AE4"/>
    <w:rsid w:val="00E56E9B"/>
    <w:rsid w:val="00E57420"/>
    <w:rsid w:val="00E6001D"/>
    <w:rsid w:val="00E60376"/>
    <w:rsid w:val="00E607E6"/>
    <w:rsid w:val="00E6139F"/>
    <w:rsid w:val="00E62B1D"/>
    <w:rsid w:val="00E62B74"/>
    <w:rsid w:val="00E62CD7"/>
    <w:rsid w:val="00E6318B"/>
    <w:rsid w:val="00E637FB"/>
    <w:rsid w:val="00E639F2"/>
    <w:rsid w:val="00E63A80"/>
    <w:rsid w:val="00E63CB8"/>
    <w:rsid w:val="00E649C1"/>
    <w:rsid w:val="00E64EEE"/>
    <w:rsid w:val="00E6504B"/>
    <w:rsid w:val="00E65781"/>
    <w:rsid w:val="00E6622D"/>
    <w:rsid w:val="00E668F0"/>
    <w:rsid w:val="00E66907"/>
    <w:rsid w:val="00E669F3"/>
    <w:rsid w:val="00E66CCD"/>
    <w:rsid w:val="00E705BF"/>
    <w:rsid w:val="00E70BF6"/>
    <w:rsid w:val="00E710D3"/>
    <w:rsid w:val="00E72ACC"/>
    <w:rsid w:val="00E72F9B"/>
    <w:rsid w:val="00E7489E"/>
    <w:rsid w:val="00E74A13"/>
    <w:rsid w:val="00E74F08"/>
    <w:rsid w:val="00E74F25"/>
    <w:rsid w:val="00E76D24"/>
    <w:rsid w:val="00E77AA2"/>
    <w:rsid w:val="00E77EB0"/>
    <w:rsid w:val="00E80A35"/>
    <w:rsid w:val="00E814C6"/>
    <w:rsid w:val="00E814C9"/>
    <w:rsid w:val="00E81BEE"/>
    <w:rsid w:val="00E823F9"/>
    <w:rsid w:val="00E840CF"/>
    <w:rsid w:val="00E841FE"/>
    <w:rsid w:val="00E8491F"/>
    <w:rsid w:val="00E849AF"/>
    <w:rsid w:val="00E84C8B"/>
    <w:rsid w:val="00E84FC6"/>
    <w:rsid w:val="00E85B3D"/>
    <w:rsid w:val="00E85EF0"/>
    <w:rsid w:val="00E868F9"/>
    <w:rsid w:val="00E86CDC"/>
    <w:rsid w:val="00E8751D"/>
    <w:rsid w:val="00E878BE"/>
    <w:rsid w:val="00E9009B"/>
    <w:rsid w:val="00E90757"/>
    <w:rsid w:val="00E91733"/>
    <w:rsid w:val="00E92D1F"/>
    <w:rsid w:val="00E93145"/>
    <w:rsid w:val="00E93801"/>
    <w:rsid w:val="00E93E36"/>
    <w:rsid w:val="00E94FEA"/>
    <w:rsid w:val="00E9526E"/>
    <w:rsid w:val="00E955E0"/>
    <w:rsid w:val="00E95C66"/>
    <w:rsid w:val="00E95F96"/>
    <w:rsid w:val="00E97276"/>
    <w:rsid w:val="00E979AB"/>
    <w:rsid w:val="00E9DFDB"/>
    <w:rsid w:val="00EA0B12"/>
    <w:rsid w:val="00EA0D67"/>
    <w:rsid w:val="00EA1C21"/>
    <w:rsid w:val="00EA1E47"/>
    <w:rsid w:val="00EA1EDC"/>
    <w:rsid w:val="00EA2CAA"/>
    <w:rsid w:val="00EA31BD"/>
    <w:rsid w:val="00EA3669"/>
    <w:rsid w:val="00EA43FE"/>
    <w:rsid w:val="00EA4530"/>
    <w:rsid w:val="00EA4B6A"/>
    <w:rsid w:val="00EA5088"/>
    <w:rsid w:val="00EA524B"/>
    <w:rsid w:val="00EA5406"/>
    <w:rsid w:val="00EA57AA"/>
    <w:rsid w:val="00EA60C7"/>
    <w:rsid w:val="00EA6239"/>
    <w:rsid w:val="00EA6EAE"/>
    <w:rsid w:val="00EA798D"/>
    <w:rsid w:val="00EB0CC9"/>
    <w:rsid w:val="00EB15BA"/>
    <w:rsid w:val="00EB15D1"/>
    <w:rsid w:val="00EB2008"/>
    <w:rsid w:val="00EB21FA"/>
    <w:rsid w:val="00EB2701"/>
    <w:rsid w:val="00EB2D24"/>
    <w:rsid w:val="00EB3630"/>
    <w:rsid w:val="00EB4A86"/>
    <w:rsid w:val="00EB4ED1"/>
    <w:rsid w:val="00EB531F"/>
    <w:rsid w:val="00EB61A3"/>
    <w:rsid w:val="00EB6D39"/>
    <w:rsid w:val="00EB770D"/>
    <w:rsid w:val="00EB78D0"/>
    <w:rsid w:val="00EC007C"/>
    <w:rsid w:val="00EC09A8"/>
    <w:rsid w:val="00EC0B97"/>
    <w:rsid w:val="00EC0C5E"/>
    <w:rsid w:val="00EC157A"/>
    <w:rsid w:val="00EC1B2F"/>
    <w:rsid w:val="00EC1E46"/>
    <w:rsid w:val="00EC2FD3"/>
    <w:rsid w:val="00EC39BC"/>
    <w:rsid w:val="00EC46F9"/>
    <w:rsid w:val="00EC49B1"/>
    <w:rsid w:val="00EC4C8C"/>
    <w:rsid w:val="00EC5111"/>
    <w:rsid w:val="00EC57DF"/>
    <w:rsid w:val="00EC5A97"/>
    <w:rsid w:val="00EC5C2D"/>
    <w:rsid w:val="00EC62A7"/>
    <w:rsid w:val="00EC73D1"/>
    <w:rsid w:val="00EC7999"/>
    <w:rsid w:val="00EC79C5"/>
    <w:rsid w:val="00ED0389"/>
    <w:rsid w:val="00ED134E"/>
    <w:rsid w:val="00ED1A83"/>
    <w:rsid w:val="00ED2138"/>
    <w:rsid w:val="00ED3084"/>
    <w:rsid w:val="00ED3379"/>
    <w:rsid w:val="00ED3A85"/>
    <w:rsid w:val="00ED3F9D"/>
    <w:rsid w:val="00ED5C56"/>
    <w:rsid w:val="00ED5D1C"/>
    <w:rsid w:val="00ED5E73"/>
    <w:rsid w:val="00ED5FEC"/>
    <w:rsid w:val="00ED6852"/>
    <w:rsid w:val="00ED6C57"/>
    <w:rsid w:val="00ED75F0"/>
    <w:rsid w:val="00ED7B56"/>
    <w:rsid w:val="00EE083B"/>
    <w:rsid w:val="00EE13CD"/>
    <w:rsid w:val="00EE140B"/>
    <w:rsid w:val="00EE17FB"/>
    <w:rsid w:val="00EE1A78"/>
    <w:rsid w:val="00EE1FA4"/>
    <w:rsid w:val="00EE3231"/>
    <w:rsid w:val="00EE356A"/>
    <w:rsid w:val="00EE36D0"/>
    <w:rsid w:val="00EE4045"/>
    <w:rsid w:val="00EE478A"/>
    <w:rsid w:val="00EE4DEB"/>
    <w:rsid w:val="00EE5F6D"/>
    <w:rsid w:val="00EE5FAB"/>
    <w:rsid w:val="00EE785B"/>
    <w:rsid w:val="00EE7908"/>
    <w:rsid w:val="00EF03FF"/>
    <w:rsid w:val="00EF1925"/>
    <w:rsid w:val="00EF238B"/>
    <w:rsid w:val="00EF2688"/>
    <w:rsid w:val="00EF2ACC"/>
    <w:rsid w:val="00EF3D1D"/>
    <w:rsid w:val="00EF3F93"/>
    <w:rsid w:val="00EF425B"/>
    <w:rsid w:val="00EF4BDE"/>
    <w:rsid w:val="00EF4C14"/>
    <w:rsid w:val="00EF56F8"/>
    <w:rsid w:val="00EF68A0"/>
    <w:rsid w:val="00EF7F2C"/>
    <w:rsid w:val="00F00B3C"/>
    <w:rsid w:val="00F00CAF"/>
    <w:rsid w:val="00F00E57"/>
    <w:rsid w:val="00F01866"/>
    <w:rsid w:val="00F02419"/>
    <w:rsid w:val="00F025B7"/>
    <w:rsid w:val="00F026B9"/>
    <w:rsid w:val="00F02C80"/>
    <w:rsid w:val="00F0450C"/>
    <w:rsid w:val="00F049D9"/>
    <w:rsid w:val="00F049DC"/>
    <w:rsid w:val="00F05C59"/>
    <w:rsid w:val="00F06794"/>
    <w:rsid w:val="00F06F7C"/>
    <w:rsid w:val="00F07409"/>
    <w:rsid w:val="00F1093F"/>
    <w:rsid w:val="00F109C0"/>
    <w:rsid w:val="00F11371"/>
    <w:rsid w:val="00F1216A"/>
    <w:rsid w:val="00F12965"/>
    <w:rsid w:val="00F129D8"/>
    <w:rsid w:val="00F12A52"/>
    <w:rsid w:val="00F13273"/>
    <w:rsid w:val="00F1369E"/>
    <w:rsid w:val="00F14067"/>
    <w:rsid w:val="00F14443"/>
    <w:rsid w:val="00F14F48"/>
    <w:rsid w:val="00F1523B"/>
    <w:rsid w:val="00F15787"/>
    <w:rsid w:val="00F1728F"/>
    <w:rsid w:val="00F174E7"/>
    <w:rsid w:val="00F20965"/>
    <w:rsid w:val="00F21B8B"/>
    <w:rsid w:val="00F21E28"/>
    <w:rsid w:val="00F22ADA"/>
    <w:rsid w:val="00F22F19"/>
    <w:rsid w:val="00F23F17"/>
    <w:rsid w:val="00F25197"/>
    <w:rsid w:val="00F255C3"/>
    <w:rsid w:val="00F26220"/>
    <w:rsid w:val="00F26828"/>
    <w:rsid w:val="00F27487"/>
    <w:rsid w:val="00F276E0"/>
    <w:rsid w:val="00F27CF8"/>
    <w:rsid w:val="00F27F0D"/>
    <w:rsid w:val="00F31114"/>
    <w:rsid w:val="00F314AB"/>
    <w:rsid w:val="00F31E2C"/>
    <w:rsid w:val="00F34080"/>
    <w:rsid w:val="00F348C8"/>
    <w:rsid w:val="00F35020"/>
    <w:rsid w:val="00F369E1"/>
    <w:rsid w:val="00F3749A"/>
    <w:rsid w:val="00F407F7"/>
    <w:rsid w:val="00F40C69"/>
    <w:rsid w:val="00F41DD7"/>
    <w:rsid w:val="00F41E71"/>
    <w:rsid w:val="00F4200A"/>
    <w:rsid w:val="00F42C6D"/>
    <w:rsid w:val="00F43B28"/>
    <w:rsid w:val="00F441FC"/>
    <w:rsid w:val="00F444BB"/>
    <w:rsid w:val="00F444D7"/>
    <w:rsid w:val="00F44CC2"/>
    <w:rsid w:val="00F45682"/>
    <w:rsid w:val="00F45D01"/>
    <w:rsid w:val="00F464C2"/>
    <w:rsid w:val="00F474B9"/>
    <w:rsid w:val="00F478CA"/>
    <w:rsid w:val="00F47C40"/>
    <w:rsid w:val="00F5035E"/>
    <w:rsid w:val="00F50782"/>
    <w:rsid w:val="00F50D04"/>
    <w:rsid w:val="00F5149B"/>
    <w:rsid w:val="00F52D5E"/>
    <w:rsid w:val="00F536C4"/>
    <w:rsid w:val="00F5383A"/>
    <w:rsid w:val="00F54527"/>
    <w:rsid w:val="00F5473B"/>
    <w:rsid w:val="00F5714C"/>
    <w:rsid w:val="00F60651"/>
    <w:rsid w:val="00F607BA"/>
    <w:rsid w:val="00F61A13"/>
    <w:rsid w:val="00F6418F"/>
    <w:rsid w:val="00F6442E"/>
    <w:rsid w:val="00F6610D"/>
    <w:rsid w:val="00F663EE"/>
    <w:rsid w:val="00F712AD"/>
    <w:rsid w:val="00F7349B"/>
    <w:rsid w:val="00F73F5D"/>
    <w:rsid w:val="00F74006"/>
    <w:rsid w:val="00F74CAB"/>
    <w:rsid w:val="00F75199"/>
    <w:rsid w:val="00F75449"/>
    <w:rsid w:val="00F77909"/>
    <w:rsid w:val="00F8053F"/>
    <w:rsid w:val="00F8093B"/>
    <w:rsid w:val="00F80CD0"/>
    <w:rsid w:val="00F80FB0"/>
    <w:rsid w:val="00F822A1"/>
    <w:rsid w:val="00F83566"/>
    <w:rsid w:val="00F8372F"/>
    <w:rsid w:val="00F83CA1"/>
    <w:rsid w:val="00F83D32"/>
    <w:rsid w:val="00F84072"/>
    <w:rsid w:val="00F84585"/>
    <w:rsid w:val="00F85465"/>
    <w:rsid w:val="00F8572E"/>
    <w:rsid w:val="00F85BCA"/>
    <w:rsid w:val="00F85D56"/>
    <w:rsid w:val="00F85FFB"/>
    <w:rsid w:val="00F87384"/>
    <w:rsid w:val="00F87B71"/>
    <w:rsid w:val="00F900D4"/>
    <w:rsid w:val="00F9017D"/>
    <w:rsid w:val="00F90D79"/>
    <w:rsid w:val="00F910B1"/>
    <w:rsid w:val="00F91D91"/>
    <w:rsid w:val="00F9308A"/>
    <w:rsid w:val="00F93402"/>
    <w:rsid w:val="00F9342A"/>
    <w:rsid w:val="00F93874"/>
    <w:rsid w:val="00F95F12"/>
    <w:rsid w:val="00F96542"/>
    <w:rsid w:val="00F97BBC"/>
    <w:rsid w:val="00FA039C"/>
    <w:rsid w:val="00FA0742"/>
    <w:rsid w:val="00FA1FE4"/>
    <w:rsid w:val="00FA2BBD"/>
    <w:rsid w:val="00FA4FAA"/>
    <w:rsid w:val="00FA5306"/>
    <w:rsid w:val="00FA56D3"/>
    <w:rsid w:val="00FA5A0D"/>
    <w:rsid w:val="00FA5BD6"/>
    <w:rsid w:val="00FA5D60"/>
    <w:rsid w:val="00FA6DE4"/>
    <w:rsid w:val="00FA6E1A"/>
    <w:rsid w:val="00FA7106"/>
    <w:rsid w:val="00FB05B3"/>
    <w:rsid w:val="00FB0F5B"/>
    <w:rsid w:val="00FB1920"/>
    <w:rsid w:val="00FB1FEC"/>
    <w:rsid w:val="00FB286E"/>
    <w:rsid w:val="00FB29E3"/>
    <w:rsid w:val="00FB2AA0"/>
    <w:rsid w:val="00FB2BDF"/>
    <w:rsid w:val="00FB2DAB"/>
    <w:rsid w:val="00FB48FB"/>
    <w:rsid w:val="00FB62C5"/>
    <w:rsid w:val="00FC0310"/>
    <w:rsid w:val="00FC09E8"/>
    <w:rsid w:val="00FC0DB3"/>
    <w:rsid w:val="00FC136E"/>
    <w:rsid w:val="00FC1595"/>
    <w:rsid w:val="00FC2396"/>
    <w:rsid w:val="00FC30E3"/>
    <w:rsid w:val="00FC355A"/>
    <w:rsid w:val="00FC37FA"/>
    <w:rsid w:val="00FC48C9"/>
    <w:rsid w:val="00FC4D10"/>
    <w:rsid w:val="00FC5592"/>
    <w:rsid w:val="00FC5ABE"/>
    <w:rsid w:val="00FC5B2C"/>
    <w:rsid w:val="00FC654B"/>
    <w:rsid w:val="00FC6977"/>
    <w:rsid w:val="00FC74F6"/>
    <w:rsid w:val="00FC7836"/>
    <w:rsid w:val="00FC7A89"/>
    <w:rsid w:val="00FD2185"/>
    <w:rsid w:val="00FD22D7"/>
    <w:rsid w:val="00FD257C"/>
    <w:rsid w:val="00FD26D2"/>
    <w:rsid w:val="00FD34CB"/>
    <w:rsid w:val="00FD4015"/>
    <w:rsid w:val="00FD40B1"/>
    <w:rsid w:val="00FD4200"/>
    <w:rsid w:val="00FD44C1"/>
    <w:rsid w:val="00FD4997"/>
    <w:rsid w:val="00FD59A9"/>
    <w:rsid w:val="00FD62F9"/>
    <w:rsid w:val="00FD6591"/>
    <w:rsid w:val="00FE0149"/>
    <w:rsid w:val="00FE014F"/>
    <w:rsid w:val="00FE0348"/>
    <w:rsid w:val="00FE06B4"/>
    <w:rsid w:val="00FE0769"/>
    <w:rsid w:val="00FE0AB8"/>
    <w:rsid w:val="00FE0BC7"/>
    <w:rsid w:val="00FE11BD"/>
    <w:rsid w:val="00FE16F2"/>
    <w:rsid w:val="00FE1989"/>
    <w:rsid w:val="00FE1E8E"/>
    <w:rsid w:val="00FE235A"/>
    <w:rsid w:val="00FE23F6"/>
    <w:rsid w:val="00FE27FD"/>
    <w:rsid w:val="00FE2C18"/>
    <w:rsid w:val="00FE33C4"/>
    <w:rsid w:val="00FE47EA"/>
    <w:rsid w:val="00FE4B2A"/>
    <w:rsid w:val="00FE513F"/>
    <w:rsid w:val="00FE6223"/>
    <w:rsid w:val="00FE6676"/>
    <w:rsid w:val="00FE6CB2"/>
    <w:rsid w:val="00FE706B"/>
    <w:rsid w:val="00FE75FE"/>
    <w:rsid w:val="00FF06D3"/>
    <w:rsid w:val="00FF1300"/>
    <w:rsid w:val="00FF1B67"/>
    <w:rsid w:val="00FF25F7"/>
    <w:rsid w:val="00FF2B72"/>
    <w:rsid w:val="00FF357A"/>
    <w:rsid w:val="00FF3D08"/>
    <w:rsid w:val="00FF49F3"/>
    <w:rsid w:val="00FF51B8"/>
    <w:rsid w:val="00FF5A86"/>
    <w:rsid w:val="00FF6A77"/>
    <w:rsid w:val="00FF71E6"/>
    <w:rsid w:val="00FF7F5E"/>
    <w:rsid w:val="0115C798"/>
    <w:rsid w:val="01415630"/>
    <w:rsid w:val="01650D69"/>
    <w:rsid w:val="017BF55A"/>
    <w:rsid w:val="0185A1E9"/>
    <w:rsid w:val="01A94B11"/>
    <w:rsid w:val="01C45107"/>
    <w:rsid w:val="01CD352D"/>
    <w:rsid w:val="01E96D5F"/>
    <w:rsid w:val="020044B0"/>
    <w:rsid w:val="020E5012"/>
    <w:rsid w:val="021233C4"/>
    <w:rsid w:val="02541EFE"/>
    <w:rsid w:val="02623E08"/>
    <w:rsid w:val="026F36D7"/>
    <w:rsid w:val="026FFDCF"/>
    <w:rsid w:val="0288B47E"/>
    <w:rsid w:val="02E01113"/>
    <w:rsid w:val="0304F420"/>
    <w:rsid w:val="030F5033"/>
    <w:rsid w:val="031FD744"/>
    <w:rsid w:val="032DB7D5"/>
    <w:rsid w:val="0341AF5F"/>
    <w:rsid w:val="034CE1D5"/>
    <w:rsid w:val="03533BAD"/>
    <w:rsid w:val="035B5D8E"/>
    <w:rsid w:val="035D0E59"/>
    <w:rsid w:val="036E16E1"/>
    <w:rsid w:val="03839D98"/>
    <w:rsid w:val="038AB7F5"/>
    <w:rsid w:val="03ABCA63"/>
    <w:rsid w:val="03B61D96"/>
    <w:rsid w:val="03DEA7F2"/>
    <w:rsid w:val="03E76C28"/>
    <w:rsid w:val="03EBAFD0"/>
    <w:rsid w:val="03EE9D55"/>
    <w:rsid w:val="040B1A2B"/>
    <w:rsid w:val="0432034D"/>
    <w:rsid w:val="0462BA1F"/>
    <w:rsid w:val="04695EED"/>
    <w:rsid w:val="047B270F"/>
    <w:rsid w:val="0488DD54"/>
    <w:rsid w:val="049284E8"/>
    <w:rsid w:val="049D8F7F"/>
    <w:rsid w:val="04B9E91C"/>
    <w:rsid w:val="04BEF19B"/>
    <w:rsid w:val="04C6050A"/>
    <w:rsid w:val="04DEC1BD"/>
    <w:rsid w:val="04F36C93"/>
    <w:rsid w:val="052D9A7C"/>
    <w:rsid w:val="053DEEC7"/>
    <w:rsid w:val="05566E93"/>
    <w:rsid w:val="0581E9FB"/>
    <w:rsid w:val="058E4ACC"/>
    <w:rsid w:val="05911260"/>
    <w:rsid w:val="05960337"/>
    <w:rsid w:val="060002BF"/>
    <w:rsid w:val="0605AFF3"/>
    <w:rsid w:val="0606277D"/>
    <w:rsid w:val="062C2359"/>
    <w:rsid w:val="06582B81"/>
    <w:rsid w:val="066224EE"/>
    <w:rsid w:val="067C2991"/>
    <w:rsid w:val="06A751C1"/>
    <w:rsid w:val="06BBE102"/>
    <w:rsid w:val="06BF8735"/>
    <w:rsid w:val="06C09814"/>
    <w:rsid w:val="06C766A0"/>
    <w:rsid w:val="06D65764"/>
    <w:rsid w:val="07111732"/>
    <w:rsid w:val="074C1E7D"/>
    <w:rsid w:val="0751B728"/>
    <w:rsid w:val="0766A118"/>
    <w:rsid w:val="0774FB9D"/>
    <w:rsid w:val="07B9A656"/>
    <w:rsid w:val="07E7E841"/>
    <w:rsid w:val="07F9EB73"/>
    <w:rsid w:val="080E8764"/>
    <w:rsid w:val="084CFD6B"/>
    <w:rsid w:val="084F07EF"/>
    <w:rsid w:val="0861D8E1"/>
    <w:rsid w:val="08694A79"/>
    <w:rsid w:val="086DEC1D"/>
    <w:rsid w:val="08754DF3"/>
    <w:rsid w:val="08A1EC65"/>
    <w:rsid w:val="08AF06E0"/>
    <w:rsid w:val="08CBDA11"/>
    <w:rsid w:val="08CC7975"/>
    <w:rsid w:val="08CD5D95"/>
    <w:rsid w:val="08D0C241"/>
    <w:rsid w:val="08DB35F8"/>
    <w:rsid w:val="08DE5AC4"/>
    <w:rsid w:val="08E982F1"/>
    <w:rsid w:val="08F094C7"/>
    <w:rsid w:val="08F11C9F"/>
    <w:rsid w:val="09166E6F"/>
    <w:rsid w:val="091B495E"/>
    <w:rsid w:val="092697AB"/>
    <w:rsid w:val="09429927"/>
    <w:rsid w:val="0943E41B"/>
    <w:rsid w:val="0947747D"/>
    <w:rsid w:val="0949B296"/>
    <w:rsid w:val="09565BD0"/>
    <w:rsid w:val="099258B4"/>
    <w:rsid w:val="0992606F"/>
    <w:rsid w:val="09ADEA25"/>
    <w:rsid w:val="09AE96BD"/>
    <w:rsid w:val="09B966FE"/>
    <w:rsid w:val="0A2312EF"/>
    <w:rsid w:val="0A55BE03"/>
    <w:rsid w:val="0A6B866C"/>
    <w:rsid w:val="0B111148"/>
    <w:rsid w:val="0B352E10"/>
    <w:rsid w:val="0B3A4320"/>
    <w:rsid w:val="0B557871"/>
    <w:rsid w:val="0B73B4CC"/>
    <w:rsid w:val="0B7F0DAC"/>
    <w:rsid w:val="0B8F2CD4"/>
    <w:rsid w:val="0B97C744"/>
    <w:rsid w:val="0BC406FF"/>
    <w:rsid w:val="0BDA9C85"/>
    <w:rsid w:val="0BDC4696"/>
    <w:rsid w:val="0BDEB6DD"/>
    <w:rsid w:val="0BE08AF3"/>
    <w:rsid w:val="0BE0F79E"/>
    <w:rsid w:val="0C02643C"/>
    <w:rsid w:val="0C33098C"/>
    <w:rsid w:val="0C4D8FC7"/>
    <w:rsid w:val="0C6BBBCB"/>
    <w:rsid w:val="0C920183"/>
    <w:rsid w:val="0C935F8B"/>
    <w:rsid w:val="0CAF5A01"/>
    <w:rsid w:val="0CBAC415"/>
    <w:rsid w:val="0CBEB249"/>
    <w:rsid w:val="0CF10383"/>
    <w:rsid w:val="0D0C55C1"/>
    <w:rsid w:val="0D0FD50A"/>
    <w:rsid w:val="0D13F81B"/>
    <w:rsid w:val="0D140180"/>
    <w:rsid w:val="0D1BD841"/>
    <w:rsid w:val="0D3FBD33"/>
    <w:rsid w:val="0D7A80C3"/>
    <w:rsid w:val="0D7D657E"/>
    <w:rsid w:val="0D900AD7"/>
    <w:rsid w:val="0DC62415"/>
    <w:rsid w:val="0DD33382"/>
    <w:rsid w:val="0DEAF9B9"/>
    <w:rsid w:val="0E058B04"/>
    <w:rsid w:val="0E081A73"/>
    <w:rsid w:val="0E0DF2B9"/>
    <w:rsid w:val="0E25B88A"/>
    <w:rsid w:val="0E2E6973"/>
    <w:rsid w:val="0E497A63"/>
    <w:rsid w:val="0E4D49DA"/>
    <w:rsid w:val="0E580FEE"/>
    <w:rsid w:val="0E704354"/>
    <w:rsid w:val="0E8A9B71"/>
    <w:rsid w:val="0E95E9AA"/>
    <w:rsid w:val="0EA83126"/>
    <w:rsid w:val="0EA8D8EE"/>
    <w:rsid w:val="0EACD742"/>
    <w:rsid w:val="0EBE0964"/>
    <w:rsid w:val="0ECB4C45"/>
    <w:rsid w:val="0F002B30"/>
    <w:rsid w:val="0F157C3C"/>
    <w:rsid w:val="0F1B74A1"/>
    <w:rsid w:val="0F32D9BB"/>
    <w:rsid w:val="0F4EA51E"/>
    <w:rsid w:val="0F596374"/>
    <w:rsid w:val="0F6D9734"/>
    <w:rsid w:val="0F792967"/>
    <w:rsid w:val="0F8F50CC"/>
    <w:rsid w:val="0F946397"/>
    <w:rsid w:val="0FB1C742"/>
    <w:rsid w:val="0FB6F879"/>
    <w:rsid w:val="0FC5DDE5"/>
    <w:rsid w:val="0FEF70BC"/>
    <w:rsid w:val="1003B610"/>
    <w:rsid w:val="1005C57D"/>
    <w:rsid w:val="103A29EB"/>
    <w:rsid w:val="10613B36"/>
    <w:rsid w:val="106F1560"/>
    <w:rsid w:val="106FA74E"/>
    <w:rsid w:val="10BC49A4"/>
    <w:rsid w:val="10F2C796"/>
    <w:rsid w:val="10FC62DE"/>
    <w:rsid w:val="10FD4D74"/>
    <w:rsid w:val="112D9050"/>
    <w:rsid w:val="11679E07"/>
    <w:rsid w:val="1174118B"/>
    <w:rsid w:val="11751570"/>
    <w:rsid w:val="1177CAAE"/>
    <w:rsid w:val="118D9762"/>
    <w:rsid w:val="11BB3178"/>
    <w:rsid w:val="11E56950"/>
    <w:rsid w:val="11E6A367"/>
    <w:rsid w:val="120B77AF"/>
    <w:rsid w:val="121417D2"/>
    <w:rsid w:val="122A3755"/>
    <w:rsid w:val="12384B6D"/>
    <w:rsid w:val="124A5D77"/>
    <w:rsid w:val="126A7724"/>
    <w:rsid w:val="12768437"/>
    <w:rsid w:val="127D06E3"/>
    <w:rsid w:val="127FE496"/>
    <w:rsid w:val="12BEBDD6"/>
    <w:rsid w:val="12C630FE"/>
    <w:rsid w:val="12D20EAC"/>
    <w:rsid w:val="12D837E2"/>
    <w:rsid w:val="131072E9"/>
    <w:rsid w:val="134FD0AB"/>
    <w:rsid w:val="1353F399"/>
    <w:rsid w:val="135E3A17"/>
    <w:rsid w:val="136023CF"/>
    <w:rsid w:val="136BDBC7"/>
    <w:rsid w:val="137CC2E4"/>
    <w:rsid w:val="137DA8EB"/>
    <w:rsid w:val="137F2616"/>
    <w:rsid w:val="13A108ED"/>
    <w:rsid w:val="13A1453C"/>
    <w:rsid w:val="13BDACFA"/>
    <w:rsid w:val="13C33B1E"/>
    <w:rsid w:val="13CF81A1"/>
    <w:rsid w:val="13F9AEC8"/>
    <w:rsid w:val="13FAEA20"/>
    <w:rsid w:val="141690DE"/>
    <w:rsid w:val="141F21E6"/>
    <w:rsid w:val="141F9B89"/>
    <w:rsid w:val="144F2CFB"/>
    <w:rsid w:val="146067FE"/>
    <w:rsid w:val="147D189B"/>
    <w:rsid w:val="14815BA2"/>
    <w:rsid w:val="148EEF44"/>
    <w:rsid w:val="14A2C3C7"/>
    <w:rsid w:val="14B02813"/>
    <w:rsid w:val="14CBC54E"/>
    <w:rsid w:val="14DD8494"/>
    <w:rsid w:val="14E27FF0"/>
    <w:rsid w:val="14E4CD02"/>
    <w:rsid w:val="14E64272"/>
    <w:rsid w:val="14F761B9"/>
    <w:rsid w:val="150D7B4F"/>
    <w:rsid w:val="1532F1E1"/>
    <w:rsid w:val="15598CB7"/>
    <w:rsid w:val="15605E66"/>
    <w:rsid w:val="1580208D"/>
    <w:rsid w:val="158599BF"/>
    <w:rsid w:val="158E8942"/>
    <w:rsid w:val="15A22C1C"/>
    <w:rsid w:val="15AAA7FB"/>
    <w:rsid w:val="15EB0E47"/>
    <w:rsid w:val="15F65E98"/>
    <w:rsid w:val="15F6BA41"/>
    <w:rsid w:val="161CC0B1"/>
    <w:rsid w:val="1629B084"/>
    <w:rsid w:val="165FE892"/>
    <w:rsid w:val="1664B993"/>
    <w:rsid w:val="167C415A"/>
    <w:rsid w:val="16E786CB"/>
    <w:rsid w:val="16F79622"/>
    <w:rsid w:val="177A3FF5"/>
    <w:rsid w:val="1781B046"/>
    <w:rsid w:val="17B9EEE2"/>
    <w:rsid w:val="17E6AD12"/>
    <w:rsid w:val="17F1D00A"/>
    <w:rsid w:val="17F49990"/>
    <w:rsid w:val="183A346F"/>
    <w:rsid w:val="1853A40C"/>
    <w:rsid w:val="186B46FF"/>
    <w:rsid w:val="189321AD"/>
    <w:rsid w:val="18A59E77"/>
    <w:rsid w:val="18A85F7D"/>
    <w:rsid w:val="18B40AB9"/>
    <w:rsid w:val="18B8398E"/>
    <w:rsid w:val="18C48EC0"/>
    <w:rsid w:val="18E4F16D"/>
    <w:rsid w:val="18F12D18"/>
    <w:rsid w:val="18FB5493"/>
    <w:rsid w:val="190A521A"/>
    <w:rsid w:val="190E39E4"/>
    <w:rsid w:val="191640DA"/>
    <w:rsid w:val="1919172E"/>
    <w:rsid w:val="1919A92B"/>
    <w:rsid w:val="191D4B05"/>
    <w:rsid w:val="19381659"/>
    <w:rsid w:val="193DEE92"/>
    <w:rsid w:val="1947C637"/>
    <w:rsid w:val="1952E1F0"/>
    <w:rsid w:val="19594933"/>
    <w:rsid w:val="195CBA82"/>
    <w:rsid w:val="196C9B37"/>
    <w:rsid w:val="19701E79"/>
    <w:rsid w:val="199C1AEA"/>
    <w:rsid w:val="19A4BC0E"/>
    <w:rsid w:val="19B7BE1C"/>
    <w:rsid w:val="19BEE14D"/>
    <w:rsid w:val="19D08485"/>
    <w:rsid w:val="19DB09FE"/>
    <w:rsid w:val="19DE520D"/>
    <w:rsid w:val="19EE8732"/>
    <w:rsid w:val="19F03228"/>
    <w:rsid w:val="1A1C5CF9"/>
    <w:rsid w:val="1A54A2B6"/>
    <w:rsid w:val="1A8358CC"/>
    <w:rsid w:val="1A838201"/>
    <w:rsid w:val="1A97ECC3"/>
    <w:rsid w:val="1AA4ACE7"/>
    <w:rsid w:val="1AB534F3"/>
    <w:rsid w:val="1AB8C002"/>
    <w:rsid w:val="1AC9CFBB"/>
    <w:rsid w:val="1AE0D356"/>
    <w:rsid w:val="1AE8C79B"/>
    <w:rsid w:val="1B0F3B07"/>
    <w:rsid w:val="1B10CB68"/>
    <w:rsid w:val="1B3E1ED8"/>
    <w:rsid w:val="1B69D42F"/>
    <w:rsid w:val="1B715363"/>
    <w:rsid w:val="1B75D2AE"/>
    <w:rsid w:val="1B8D35BE"/>
    <w:rsid w:val="1B9ED79A"/>
    <w:rsid w:val="1BB752DE"/>
    <w:rsid w:val="1BB7C251"/>
    <w:rsid w:val="1BC456DC"/>
    <w:rsid w:val="1BCCCB8A"/>
    <w:rsid w:val="1BCF28D8"/>
    <w:rsid w:val="1BF26255"/>
    <w:rsid w:val="1BF3DE53"/>
    <w:rsid w:val="1BF6B4A4"/>
    <w:rsid w:val="1C02B713"/>
    <w:rsid w:val="1C1AE665"/>
    <w:rsid w:val="1C1DC7D9"/>
    <w:rsid w:val="1C1F0371"/>
    <w:rsid w:val="1C2AFCF6"/>
    <w:rsid w:val="1C329FE3"/>
    <w:rsid w:val="1C5294C4"/>
    <w:rsid w:val="1C64D5D3"/>
    <w:rsid w:val="1C792598"/>
    <w:rsid w:val="1C990B70"/>
    <w:rsid w:val="1CB5449A"/>
    <w:rsid w:val="1CC35D18"/>
    <w:rsid w:val="1CD57F9C"/>
    <w:rsid w:val="1D08C7BF"/>
    <w:rsid w:val="1D0FC4AF"/>
    <w:rsid w:val="1D3B6AC5"/>
    <w:rsid w:val="1D3F105E"/>
    <w:rsid w:val="1D3F6180"/>
    <w:rsid w:val="1D561069"/>
    <w:rsid w:val="1D59A23F"/>
    <w:rsid w:val="1D68BDED"/>
    <w:rsid w:val="1D6D8BF2"/>
    <w:rsid w:val="1D962B71"/>
    <w:rsid w:val="1DA66AF4"/>
    <w:rsid w:val="1DBC2307"/>
    <w:rsid w:val="1DC89556"/>
    <w:rsid w:val="1DC8C820"/>
    <w:rsid w:val="1DDE6DD3"/>
    <w:rsid w:val="1DF0AD4F"/>
    <w:rsid w:val="1DF79A29"/>
    <w:rsid w:val="1E102177"/>
    <w:rsid w:val="1E284D4E"/>
    <w:rsid w:val="1E2E8D49"/>
    <w:rsid w:val="1E3920D5"/>
    <w:rsid w:val="1E424C7D"/>
    <w:rsid w:val="1E5E49EA"/>
    <w:rsid w:val="1E738CDA"/>
    <w:rsid w:val="1EA7A306"/>
    <w:rsid w:val="1F0FDA01"/>
    <w:rsid w:val="1F167801"/>
    <w:rsid w:val="1F182B87"/>
    <w:rsid w:val="1F1BBBFB"/>
    <w:rsid w:val="1F27F293"/>
    <w:rsid w:val="1F280AE7"/>
    <w:rsid w:val="1F3298DF"/>
    <w:rsid w:val="1F340E1E"/>
    <w:rsid w:val="1F4C3C95"/>
    <w:rsid w:val="1F658814"/>
    <w:rsid w:val="1FAD935E"/>
    <w:rsid w:val="1FCA5219"/>
    <w:rsid w:val="1FD3760E"/>
    <w:rsid w:val="1FDC787F"/>
    <w:rsid w:val="1FF4FDFE"/>
    <w:rsid w:val="1FFA4128"/>
    <w:rsid w:val="200F7E4D"/>
    <w:rsid w:val="201A9567"/>
    <w:rsid w:val="201E6943"/>
    <w:rsid w:val="202C6880"/>
    <w:rsid w:val="202E62D4"/>
    <w:rsid w:val="20579605"/>
    <w:rsid w:val="207D44A9"/>
    <w:rsid w:val="2092FD51"/>
    <w:rsid w:val="209950E6"/>
    <w:rsid w:val="20BD2F80"/>
    <w:rsid w:val="20C13692"/>
    <w:rsid w:val="20C25123"/>
    <w:rsid w:val="20E3C175"/>
    <w:rsid w:val="20E5B2B5"/>
    <w:rsid w:val="21091C0B"/>
    <w:rsid w:val="21362260"/>
    <w:rsid w:val="2158DA48"/>
    <w:rsid w:val="2164308B"/>
    <w:rsid w:val="217B55EA"/>
    <w:rsid w:val="21833836"/>
    <w:rsid w:val="21C06176"/>
    <w:rsid w:val="21C2588C"/>
    <w:rsid w:val="21E46D56"/>
    <w:rsid w:val="21F52AD1"/>
    <w:rsid w:val="220D0C7C"/>
    <w:rsid w:val="22163002"/>
    <w:rsid w:val="222AC71C"/>
    <w:rsid w:val="223D8A87"/>
    <w:rsid w:val="22403A34"/>
    <w:rsid w:val="225E24F0"/>
    <w:rsid w:val="2286BC59"/>
    <w:rsid w:val="2288AC6F"/>
    <w:rsid w:val="228E6E50"/>
    <w:rsid w:val="22A8DAB2"/>
    <w:rsid w:val="22BCFF4C"/>
    <w:rsid w:val="22C49F8D"/>
    <w:rsid w:val="22CA32B1"/>
    <w:rsid w:val="22CA3610"/>
    <w:rsid w:val="22CE501A"/>
    <w:rsid w:val="22FF8142"/>
    <w:rsid w:val="23008D9F"/>
    <w:rsid w:val="2301CF1A"/>
    <w:rsid w:val="23052AE6"/>
    <w:rsid w:val="230564DC"/>
    <w:rsid w:val="23121241"/>
    <w:rsid w:val="2314D631"/>
    <w:rsid w:val="232131D3"/>
    <w:rsid w:val="2324100D"/>
    <w:rsid w:val="2347E92D"/>
    <w:rsid w:val="238A13BA"/>
    <w:rsid w:val="239980AF"/>
    <w:rsid w:val="23AF7C36"/>
    <w:rsid w:val="23B9BD0D"/>
    <w:rsid w:val="23BBDFDC"/>
    <w:rsid w:val="23C2DAB8"/>
    <w:rsid w:val="23D7888D"/>
    <w:rsid w:val="23E0BBCC"/>
    <w:rsid w:val="23E1410D"/>
    <w:rsid w:val="23ED6537"/>
    <w:rsid w:val="240F93A7"/>
    <w:rsid w:val="241B5948"/>
    <w:rsid w:val="2440AEC0"/>
    <w:rsid w:val="244F305F"/>
    <w:rsid w:val="246FA27A"/>
    <w:rsid w:val="247A8748"/>
    <w:rsid w:val="249D5272"/>
    <w:rsid w:val="24AEF590"/>
    <w:rsid w:val="24B142D3"/>
    <w:rsid w:val="24BED89F"/>
    <w:rsid w:val="24C8BEE0"/>
    <w:rsid w:val="24DA77DB"/>
    <w:rsid w:val="2522BB16"/>
    <w:rsid w:val="2548E11C"/>
    <w:rsid w:val="258E276D"/>
    <w:rsid w:val="258F565F"/>
    <w:rsid w:val="259D9D86"/>
    <w:rsid w:val="259F4F55"/>
    <w:rsid w:val="25AFC024"/>
    <w:rsid w:val="25B266CE"/>
    <w:rsid w:val="25B76D9B"/>
    <w:rsid w:val="25E03101"/>
    <w:rsid w:val="25E12989"/>
    <w:rsid w:val="260FE3DE"/>
    <w:rsid w:val="261C9225"/>
    <w:rsid w:val="26205C87"/>
    <w:rsid w:val="26222F2C"/>
    <w:rsid w:val="262378FB"/>
    <w:rsid w:val="2659092B"/>
    <w:rsid w:val="2667249D"/>
    <w:rsid w:val="26710DC0"/>
    <w:rsid w:val="26738B71"/>
    <w:rsid w:val="268C4FB9"/>
    <w:rsid w:val="2698A4FB"/>
    <w:rsid w:val="26992992"/>
    <w:rsid w:val="269CC81A"/>
    <w:rsid w:val="26AFF21E"/>
    <w:rsid w:val="26BA2025"/>
    <w:rsid w:val="26C10BE2"/>
    <w:rsid w:val="26CD1A3B"/>
    <w:rsid w:val="26CF5F8E"/>
    <w:rsid w:val="26D2B4FC"/>
    <w:rsid w:val="26F5AF29"/>
    <w:rsid w:val="2712FDDE"/>
    <w:rsid w:val="2730BE46"/>
    <w:rsid w:val="2737BD46"/>
    <w:rsid w:val="27381B3E"/>
    <w:rsid w:val="273C0424"/>
    <w:rsid w:val="276757E3"/>
    <w:rsid w:val="2767CD00"/>
    <w:rsid w:val="277277FD"/>
    <w:rsid w:val="277BD1E5"/>
    <w:rsid w:val="27800B45"/>
    <w:rsid w:val="278CEF16"/>
    <w:rsid w:val="2793DC24"/>
    <w:rsid w:val="279B962A"/>
    <w:rsid w:val="27E86303"/>
    <w:rsid w:val="27EA2096"/>
    <w:rsid w:val="284028C7"/>
    <w:rsid w:val="28431BE7"/>
    <w:rsid w:val="284D45E9"/>
    <w:rsid w:val="285513B8"/>
    <w:rsid w:val="285A6599"/>
    <w:rsid w:val="285E4189"/>
    <w:rsid w:val="288A6EAD"/>
    <w:rsid w:val="28C84D4F"/>
    <w:rsid w:val="28E13C59"/>
    <w:rsid w:val="29052605"/>
    <w:rsid w:val="29069687"/>
    <w:rsid w:val="29594D98"/>
    <w:rsid w:val="298B700C"/>
    <w:rsid w:val="29B429FC"/>
    <w:rsid w:val="29BC824F"/>
    <w:rsid w:val="29C349BE"/>
    <w:rsid w:val="29D382EF"/>
    <w:rsid w:val="29EA6A2A"/>
    <w:rsid w:val="2A215AE0"/>
    <w:rsid w:val="2A2F8E28"/>
    <w:rsid w:val="2A3A4448"/>
    <w:rsid w:val="2A51F9C0"/>
    <w:rsid w:val="2A53FB9B"/>
    <w:rsid w:val="2A56956E"/>
    <w:rsid w:val="2A5D2235"/>
    <w:rsid w:val="2A5F632E"/>
    <w:rsid w:val="2A61C6EC"/>
    <w:rsid w:val="2A62D0D8"/>
    <w:rsid w:val="2A67C5A1"/>
    <w:rsid w:val="2A854D8B"/>
    <w:rsid w:val="2AFDD44A"/>
    <w:rsid w:val="2B010422"/>
    <w:rsid w:val="2B07B668"/>
    <w:rsid w:val="2B146FC1"/>
    <w:rsid w:val="2B1DB75A"/>
    <w:rsid w:val="2B1FBE4F"/>
    <w:rsid w:val="2B212022"/>
    <w:rsid w:val="2B4BD246"/>
    <w:rsid w:val="2B4D2F80"/>
    <w:rsid w:val="2B73AF6E"/>
    <w:rsid w:val="2B92BD2A"/>
    <w:rsid w:val="2BC4BC83"/>
    <w:rsid w:val="2BCBAD1F"/>
    <w:rsid w:val="2BECD740"/>
    <w:rsid w:val="2BF06C9F"/>
    <w:rsid w:val="2C08AD96"/>
    <w:rsid w:val="2C3EA665"/>
    <w:rsid w:val="2C5B1815"/>
    <w:rsid w:val="2C782D5B"/>
    <w:rsid w:val="2C7D5AC9"/>
    <w:rsid w:val="2C8DDEAC"/>
    <w:rsid w:val="2CBD5899"/>
    <w:rsid w:val="2CC60E83"/>
    <w:rsid w:val="2CC88137"/>
    <w:rsid w:val="2CCAF118"/>
    <w:rsid w:val="2CD38194"/>
    <w:rsid w:val="2CEE0540"/>
    <w:rsid w:val="2D069F90"/>
    <w:rsid w:val="2D0E2057"/>
    <w:rsid w:val="2D10EC23"/>
    <w:rsid w:val="2D2ADB73"/>
    <w:rsid w:val="2D367BDA"/>
    <w:rsid w:val="2D4A05AF"/>
    <w:rsid w:val="2D56B884"/>
    <w:rsid w:val="2D6B175E"/>
    <w:rsid w:val="2D78D63C"/>
    <w:rsid w:val="2D7B3111"/>
    <w:rsid w:val="2D7B5B98"/>
    <w:rsid w:val="2D88AE00"/>
    <w:rsid w:val="2D9AB0FD"/>
    <w:rsid w:val="2DF1631A"/>
    <w:rsid w:val="2E179163"/>
    <w:rsid w:val="2E28B66F"/>
    <w:rsid w:val="2E482512"/>
    <w:rsid w:val="2E49BB23"/>
    <w:rsid w:val="2E91446F"/>
    <w:rsid w:val="2EC5797C"/>
    <w:rsid w:val="2EDD2EA4"/>
    <w:rsid w:val="2EE848A1"/>
    <w:rsid w:val="2EEFB709"/>
    <w:rsid w:val="2F0A9121"/>
    <w:rsid w:val="2F20F98C"/>
    <w:rsid w:val="2F297188"/>
    <w:rsid w:val="2F454AB2"/>
    <w:rsid w:val="2F481F10"/>
    <w:rsid w:val="2F735D0F"/>
    <w:rsid w:val="2FBB0449"/>
    <w:rsid w:val="2FD93C5B"/>
    <w:rsid w:val="2FEBDAA1"/>
    <w:rsid w:val="2FECD422"/>
    <w:rsid w:val="2FFBF095"/>
    <w:rsid w:val="302CD07B"/>
    <w:rsid w:val="3032A357"/>
    <w:rsid w:val="30596416"/>
    <w:rsid w:val="305E4B19"/>
    <w:rsid w:val="307FE0A2"/>
    <w:rsid w:val="3091E1BB"/>
    <w:rsid w:val="30B90ACC"/>
    <w:rsid w:val="30BB6185"/>
    <w:rsid w:val="30DDC800"/>
    <w:rsid w:val="31639E3B"/>
    <w:rsid w:val="316419C8"/>
    <w:rsid w:val="31861EE5"/>
    <w:rsid w:val="318DE24B"/>
    <w:rsid w:val="31AD384D"/>
    <w:rsid w:val="31D464CB"/>
    <w:rsid w:val="31EAA4AA"/>
    <w:rsid w:val="31EBD84F"/>
    <w:rsid w:val="31F5F6F5"/>
    <w:rsid w:val="3201CAF6"/>
    <w:rsid w:val="320C9F04"/>
    <w:rsid w:val="3226AFCE"/>
    <w:rsid w:val="3229CF9F"/>
    <w:rsid w:val="3231FFB4"/>
    <w:rsid w:val="3235665E"/>
    <w:rsid w:val="323B5DCB"/>
    <w:rsid w:val="324DA0EB"/>
    <w:rsid w:val="327006FB"/>
    <w:rsid w:val="32960571"/>
    <w:rsid w:val="32973AD2"/>
    <w:rsid w:val="32A2CB61"/>
    <w:rsid w:val="32A9B5B1"/>
    <w:rsid w:val="32C84083"/>
    <w:rsid w:val="32C94BE0"/>
    <w:rsid w:val="32CC3510"/>
    <w:rsid w:val="32E2134C"/>
    <w:rsid w:val="32EBC9DB"/>
    <w:rsid w:val="32F228A7"/>
    <w:rsid w:val="32F3412A"/>
    <w:rsid w:val="32FCFB38"/>
    <w:rsid w:val="3307DA4D"/>
    <w:rsid w:val="33092C09"/>
    <w:rsid w:val="331272C6"/>
    <w:rsid w:val="331ED252"/>
    <w:rsid w:val="33425BAE"/>
    <w:rsid w:val="3354E0C8"/>
    <w:rsid w:val="335BC2D6"/>
    <w:rsid w:val="33814029"/>
    <w:rsid w:val="338F7070"/>
    <w:rsid w:val="33910125"/>
    <w:rsid w:val="33AF074E"/>
    <w:rsid w:val="33D92440"/>
    <w:rsid w:val="33DDD01C"/>
    <w:rsid w:val="33F1FBC4"/>
    <w:rsid w:val="34005302"/>
    <w:rsid w:val="3407423B"/>
    <w:rsid w:val="341832D3"/>
    <w:rsid w:val="3438D224"/>
    <w:rsid w:val="34452F4E"/>
    <w:rsid w:val="34482950"/>
    <w:rsid w:val="346D5D4B"/>
    <w:rsid w:val="34787E44"/>
    <w:rsid w:val="347D16EC"/>
    <w:rsid w:val="347D58E2"/>
    <w:rsid w:val="34A095CE"/>
    <w:rsid w:val="34B962F3"/>
    <w:rsid w:val="351107B0"/>
    <w:rsid w:val="351E67C3"/>
    <w:rsid w:val="356469C0"/>
    <w:rsid w:val="357BBAF2"/>
    <w:rsid w:val="35C428EE"/>
    <w:rsid w:val="35F212F9"/>
    <w:rsid w:val="35FED127"/>
    <w:rsid w:val="3616A44B"/>
    <w:rsid w:val="36199FDF"/>
    <w:rsid w:val="362776DA"/>
    <w:rsid w:val="366C422D"/>
    <w:rsid w:val="36801520"/>
    <w:rsid w:val="368D9DA6"/>
    <w:rsid w:val="3693CD82"/>
    <w:rsid w:val="36B0E796"/>
    <w:rsid w:val="36C65815"/>
    <w:rsid w:val="36C9832F"/>
    <w:rsid w:val="36DE7D55"/>
    <w:rsid w:val="36DF6BBA"/>
    <w:rsid w:val="37194E4E"/>
    <w:rsid w:val="3733B4D3"/>
    <w:rsid w:val="373ED20B"/>
    <w:rsid w:val="37524E7D"/>
    <w:rsid w:val="377D9873"/>
    <w:rsid w:val="3790D16B"/>
    <w:rsid w:val="3794B109"/>
    <w:rsid w:val="379A35B9"/>
    <w:rsid w:val="37B97ECE"/>
    <w:rsid w:val="37CDECF9"/>
    <w:rsid w:val="37D1FFBC"/>
    <w:rsid w:val="37D41C7C"/>
    <w:rsid w:val="37EA73E6"/>
    <w:rsid w:val="37EB8E00"/>
    <w:rsid w:val="3813AA7C"/>
    <w:rsid w:val="381E01DD"/>
    <w:rsid w:val="3825B4FC"/>
    <w:rsid w:val="383ADEED"/>
    <w:rsid w:val="3857CF15"/>
    <w:rsid w:val="389276B4"/>
    <w:rsid w:val="38998178"/>
    <w:rsid w:val="38B65CA9"/>
    <w:rsid w:val="38C6BEC0"/>
    <w:rsid w:val="38EB54E4"/>
    <w:rsid w:val="38EE1B24"/>
    <w:rsid w:val="3932AC28"/>
    <w:rsid w:val="3934F24A"/>
    <w:rsid w:val="3942866F"/>
    <w:rsid w:val="3942C78B"/>
    <w:rsid w:val="395429EB"/>
    <w:rsid w:val="3963A243"/>
    <w:rsid w:val="39676A0C"/>
    <w:rsid w:val="397FE233"/>
    <w:rsid w:val="39841983"/>
    <w:rsid w:val="3989C284"/>
    <w:rsid w:val="399BA5B9"/>
    <w:rsid w:val="39E80224"/>
    <w:rsid w:val="3A0DE1B1"/>
    <w:rsid w:val="3A0EF125"/>
    <w:rsid w:val="3A189BC4"/>
    <w:rsid w:val="3A3A9C46"/>
    <w:rsid w:val="3A4BB8D6"/>
    <w:rsid w:val="3A725EC9"/>
    <w:rsid w:val="3A8B91A6"/>
    <w:rsid w:val="3AA80A36"/>
    <w:rsid w:val="3AB350C0"/>
    <w:rsid w:val="3AB611E7"/>
    <w:rsid w:val="3AD23AEC"/>
    <w:rsid w:val="3AE84B47"/>
    <w:rsid w:val="3AEDC4DE"/>
    <w:rsid w:val="3AF7E7D8"/>
    <w:rsid w:val="3B2685EE"/>
    <w:rsid w:val="3B306554"/>
    <w:rsid w:val="3B328918"/>
    <w:rsid w:val="3B6B6C38"/>
    <w:rsid w:val="3B72AD0B"/>
    <w:rsid w:val="3B72C7DA"/>
    <w:rsid w:val="3B85A2A5"/>
    <w:rsid w:val="3B897584"/>
    <w:rsid w:val="3B9EEE07"/>
    <w:rsid w:val="3BDDD532"/>
    <w:rsid w:val="3BF31EFB"/>
    <w:rsid w:val="3BF89900"/>
    <w:rsid w:val="3C0278B6"/>
    <w:rsid w:val="3C0EA0DF"/>
    <w:rsid w:val="3C3FDBF6"/>
    <w:rsid w:val="3C81579E"/>
    <w:rsid w:val="3CA8815D"/>
    <w:rsid w:val="3CC0E369"/>
    <w:rsid w:val="3CFECAC0"/>
    <w:rsid w:val="3D20291A"/>
    <w:rsid w:val="3D618E97"/>
    <w:rsid w:val="3D784C75"/>
    <w:rsid w:val="3D7B1B89"/>
    <w:rsid w:val="3D808DD9"/>
    <w:rsid w:val="3D808FD9"/>
    <w:rsid w:val="3D87533C"/>
    <w:rsid w:val="3DC0B826"/>
    <w:rsid w:val="3DCA65A8"/>
    <w:rsid w:val="3DD0BC0E"/>
    <w:rsid w:val="3DD3FADE"/>
    <w:rsid w:val="3DD41C54"/>
    <w:rsid w:val="3DD878D7"/>
    <w:rsid w:val="3DE17EBD"/>
    <w:rsid w:val="3DFAB274"/>
    <w:rsid w:val="3E1EC9C6"/>
    <w:rsid w:val="3E55CA22"/>
    <w:rsid w:val="3E5D18C4"/>
    <w:rsid w:val="3E60DDA7"/>
    <w:rsid w:val="3E914CF2"/>
    <w:rsid w:val="3EAE9401"/>
    <w:rsid w:val="3EDE9636"/>
    <w:rsid w:val="3EF85684"/>
    <w:rsid w:val="3F0C0A19"/>
    <w:rsid w:val="3F15CF27"/>
    <w:rsid w:val="3F205AE2"/>
    <w:rsid w:val="3F57C013"/>
    <w:rsid w:val="3F6609D5"/>
    <w:rsid w:val="3F6CFB7F"/>
    <w:rsid w:val="3F6DBC02"/>
    <w:rsid w:val="3FDB12CA"/>
    <w:rsid w:val="400D3E15"/>
    <w:rsid w:val="400E959D"/>
    <w:rsid w:val="400FFB41"/>
    <w:rsid w:val="40200730"/>
    <w:rsid w:val="40BDAA13"/>
    <w:rsid w:val="40DF4EE9"/>
    <w:rsid w:val="4126B6A9"/>
    <w:rsid w:val="415275E1"/>
    <w:rsid w:val="4156CB5D"/>
    <w:rsid w:val="41797BF5"/>
    <w:rsid w:val="417EBD9E"/>
    <w:rsid w:val="41CD00A0"/>
    <w:rsid w:val="41D2D70E"/>
    <w:rsid w:val="41DE7690"/>
    <w:rsid w:val="41DF5DB4"/>
    <w:rsid w:val="421177B6"/>
    <w:rsid w:val="423FD498"/>
    <w:rsid w:val="4242E93D"/>
    <w:rsid w:val="42546FF7"/>
    <w:rsid w:val="425A58D2"/>
    <w:rsid w:val="425D9EEF"/>
    <w:rsid w:val="4278E44D"/>
    <w:rsid w:val="429C2ECE"/>
    <w:rsid w:val="42C4C524"/>
    <w:rsid w:val="42D9E932"/>
    <w:rsid w:val="42E75D30"/>
    <w:rsid w:val="42EEC16D"/>
    <w:rsid w:val="42FEE41E"/>
    <w:rsid w:val="43019E9A"/>
    <w:rsid w:val="4304EE3A"/>
    <w:rsid w:val="43143727"/>
    <w:rsid w:val="432F640B"/>
    <w:rsid w:val="434B7DAC"/>
    <w:rsid w:val="436ED558"/>
    <w:rsid w:val="4380BC20"/>
    <w:rsid w:val="4387C5C2"/>
    <w:rsid w:val="43AFF1F6"/>
    <w:rsid w:val="43AFFE53"/>
    <w:rsid w:val="43B44F32"/>
    <w:rsid w:val="441E060D"/>
    <w:rsid w:val="441ED96F"/>
    <w:rsid w:val="44310228"/>
    <w:rsid w:val="443ACB43"/>
    <w:rsid w:val="44440EAC"/>
    <w:rsid w:val="44513AEA"/>
    <w:rsid w:val="4454B7ED"/>
    <w:rsid w:val="4464F647"/>
    <w:rsid w:val="447391E3"/>
    <w:rsid w:val="449361D2"/>
    <w:rsid w:val="449C3E0D"/>
    <w:rsid w:val="44C68AAC"/>
    <w:rsid w:val="44CFB823"/>
    <w:rsid w:val="44D0A970"/>
    <w:rsid w:val="44E3337C"/>
    <w:rsid w:val="450137D3"/>
    <w:rsid w:val="450DEFE3"/>
    <w:rsid w:val="452110A4"/>
    <w:rsid w:val="4525A6F7"/>
    <w:rsid w:val="4537310E"/>
    <w:rsid w:val="45427ACC"/>
    <w:rsid w:val="454388A0"/>
    <w:rsid w:val="4581C7A1"/>
    <w:rsid w:val="458784C9"/>
    <w:rsid w:val="45C242E5"/>
    <w:rsid w:val="45CF1E8C"/>
    <w:rsid w:val="45DF09CC"/>
    <w:rsid w:val="45F801A7"/>
    <w:rsid w:val="45FA9B2D"/>
    <w:rsid w:val="4606AD51"/>
    <w:rsid w:val="460BB386"/>
    <w:rsid w:val="46308BE9"/>
    <w:rsid w:val="4630B188"/>
    <w:rsid w:val="4632FAFE"/>
    <w:rsid w:val="463EC560"/>
    <w:rsid w:val="46511332"/>
    <w:rsid w:val="46522EC1"/>
    <w:rsid w:val="4671F6A9"/>
    <w:rsid w:val="46989CDF"/>
    <w:rsid w:val="469EAD6E"/>
    <w:rsid w:val="46B7E4BC"/>
    <w:rsid w:val="46BA3B60"/>
    <w:rsid w:val="46E8E048"/>
    <w:rsid w:val="46F1CE27"/>
    <w:rsid w:val="46FA1F7C"/>
    <w:rsid w:val="4709531C"/>
    <w:rsid w:val="470C1D50"/>
    <w:rsid w:val="470E6F8F"/>
    <w:rsid w:val="4713A2CB"/>
    <w:rsid w:val="472A753D"/>
    <w:rsid w:val="4747B124"/>
    <w:rsid w:val="47506CB7"/>
    <w:rsid w:val="47589F67"/>
    <w:rsid w:val="4759EC09"/>
    <w:rsid w:val="47671CE6"/>
    <w:rsid w:val="4767CDE6"/>
    <w:rsid w:val="478AFF57"/>
    <w:rsid w:val="4792CA57"/>
    <w:rsid w:val="47D2CF9F"/>
    <w:rsid w:val="47DFEAF4"/>
    <w:rsid w:val="47EB35BE"/>
    <w:rsid w:val="48262B09"/>
    <w:rsid w:val="48267216"/>
    <w:rsid w:val="482A104B"/>
    <w:rsid w:val="484B06C2"/>
    <w:rsid w:val="4895A472"/>
    <w:rsid w:val="48A1E762"/>
    <w:rsid w:val="48C1E923"/>
    <w:rsid w:val="48F4F4E3"/>
    <w:rsid w:val="490BCEF0"/>
    <w:rsid w:val="4923F86E"/>
    <w:rsid w:val="49309FC9"/>
    <w:rsid w:val="4930D09E"/>
    <w:rsid w:val="493218BB"/>
    <w:rsid w:val="495323E4"/>
    <w:rsid w:val="49B58A7F"/>
    <w:rsid w:val="49BF5583"/>
    <w:rsid w:val="49D78FC4"/>
    <w:rsid w:val="49DE9DAE"/>
    <w:rsid w:val="49DF8A74"/>
    <w:rsid w:val="49E533E9"/>
    <w:rsid w:val="4A23D13F"/>
    <w:rsid w:val="4A307B16"/>
    <w:rsid w:val="4A44C5D1"/>
    <w:rsid w:val="4A55514B"/>
    <w:rsid w:val="4AA8F73C"/>
    <w:rsid w:val="4AD946B8"/>
    <w:rsid w:val="4AEB69DA"/>
    <w:rsid w:val="4AF4D8C8"/>
    <w:rsid w:val="4AF9D7E0"/>
    <w:rsid w:val="4B099896"/>
    <w:rsid w:val="4B28D6B6"/>
    <w:rsid w:val="4B3A6005"/>
    <w:rsid w:val="4B5C3B81"/>
    <w:rsid w:val="4B618BD4"/>
    <w:rsid w:val="4B63E172"/>
    <w:rsid w:val="4B734D4B"/>
    <w:rsid w:val="4B7E8AC6"/>
    <w:rsid w:val="4B881A9F"/>
    <w:rsid w:val="4B9666FF"/>
    <w:rsid w:val="4BA667E4"/>
    <w:rsid w:val="4BB42301"/>
    <w:rsid w:val="4C085FFF"/>
    <w:rsid w:val="4C09826E"/>
    <w:rsid w:val="4C464983"/>
    <w:rsid w:val="4C5FF839"/>
    <w:rsid w:val="4C814569"/>
    <w:rsid w:val="4C8BE6E2"/>
    <w:rsid w:val="4CB5D5E4"/>
    <w:rsid w:val="4CB879AA"/>
    <w:rsid w:val="4CBEF40A"/>
    <w:rsid w:val="4CD4FC33"/>
    <w:rsid w:val="4D0B990D"/>
    <w:rsid w:val="4D1C830C"/>
    <w:rsid w:val="4D54C9BA"/>
    <w:rsid w:val="4D866759"/>
    <w:rsid w:val="4DD9F425"/>
    <w:rsid w:val="4DFDDB35"/>
    <w:rsid w:val="4E0CDC47"/>
    <w:rsid w:val="4E44E2C4"/>
    <w:rsid w:val="4E48D0A7"/>
    <w:rsid w:val="4E50B1BB"/>
    <w:rsid w:val="4E81D354"/>
    <w:rsid w:val="4E91A48F"/>
    <w:rsid w:val="4E948551"/>
    <w:rsid w:val="4EF188D8"/>
    <w:rsid w:val="4EF551A0"/>
    <w:rsid w:val="4F00A6F9"/>
    <w:rsid w:val="4F028B9C"/>
    <w:rsid w:val="4F0FE827"/>
    <w:rsid w:val="4F19E330"/>
    <w:rsid w:val="4F1C2D07"/>
    <w:rsid w:val="4F2A0F7B"/>
    <w:rsid w:val="4F4465A3"/>
    <w:rsid w:val="4F7D4EEE"/>
    <w:rsid w:val="4F925C47"/>
    <w:rsid w:val="4FA2251A"/>
    <w:rsid w:val="4FA3D9E3"/>
    <w:rsid w:val="4FC9A175"/>
    <w:rsid w:val="4FDA2139"/>
    <w:rsid w:val="4FFA0777"/>
    <w:rsid w:val="4FFD14F3"/>
    <w:rsid w:val="500D8DC7"/>
    <w:rsid w:val="500F5B1E"/>
    <w:rsid w:val="5017FFC2"/>
    <w:rsid w:val="501DA8A5"/>
    <w:rsid w:val="505C8F3C"/>
    <w:rsid w:val="505CFF7B"/>
    <w:rsid w:val="506DF43C"/>
    <w:rsid w:val="50763457"/>
    <w:rsid w:val="5079542C"/>
    <w:rsid w:val="508A4C51"/>
    <w:rsid w:val="50BA2753"/>
    <w:rsid w:val="50CECC1F"/>
    <w:rsid w:val="50CF2521"/>
    <w:rsid w:val="510274B8"/>
    <w:rsid w:val="51246993"/>
    <w:rsid w:val="512F76EC"/>
    <w:rsid w:val="513B54AD"/>
    <w:rsid w:val="5141AB46"/>
    <w:rsid w:val="5148408C"/>
    <w:rsid w:val="516A15C2"/>
    <w:rsid w:val="516B05DE"/>
    <w:rsid w:val="51AC64FD"/>
    <w:rsid w:val="51BE1271"/>
    <w:rsid w:val="51C2249B"/>
    <w:rsid w:val="51DC0D27"/>
    <w:rsid w:val="5219B9F2"/>
    <w:rsid w:val="5222755E"/>
    <w:rsid w:val="52253B9E"/>
    <w:rsid w:val="52441597"/>
    <w:rsid w:val="52482D5B"/>
    <w:rsid w:val="525450CB"/>
    <w:rsid w:val="5261A6E9"/>
    <w:rsid w:val="52717078"/>
    <w:rsid w:val="52750A0D"/>
    <w:rsid w:val="527C9ACD"/>
    <w:rsid w:val="52828CFC"/>
    <w:rsid w:val="5284EBC1"/>
    <w:rsid w:val="52888C6A"/>
    <w:rsid w:val="528B7A36"/>
    <w:rsid w:val="529BC3DD"/>
    <w:rsid w:val="52A43C64"/>
    <w:rsid w:val="52C6780D"/>
    <w:rsid w:val="52C9503C"/>
    <w:rsid w:val="52CD772C"/>
    <w:rsid w:val="52EA2752"/>
    <w:rsid w:val="52F5DFB3"/>
    <w:rsid w:val="52F785BE"/>
    <w:rsid w:val="5321954E"/>
    <w:rsid w:val="5321DA0C"/>
    <w:rsid w:val="5340789A"/>
    <w:rsid w:val="535E9BE1"/>
    <w:rsid w:val="536A654F"/>
    <w:rsid w:val="53735405"/>
    <w:rsid w:val="53789B5D"/>
    <w:rsid w:val="537DB569"/>
    <w:rsid w:val="5388D41B"/>
    <w:rsid w:val="5395B588"/>
    <w:rsid w:val="53A09E9B"/>
    <w:rsid w:val="53B37E63"/>
    <w:rsid w:val="53CAD64A"/>
    <w:rsid w:val="53F2AFA4"/>
    <w:rsid w:val="53F48328"/>
    <w:rsid w:val="541591D7"/>
    <w:rsid w:val="544A95E8"/>
    <w:rsid w:val="544D248A"/>
    <w:rsid w:val="545C70D9"/>
    <w:rsid w:val="54655BCD"/>
    <w:rsid w:val="547B3D52"/>
    <w:rsid w:val="549B94AA"/>
    <w:rsid w:val="54E221AE"/>
    <w:rsid w:val="54E2FDA6"/>
    <w:rsid w:val="5515F10E"/>
    <w:rsid w:val="5523F9A4"/>
    <w:rsid w:val="552E097D"/>
    <w:rsid w:val="5533864E"/>
    <w:rsid w:val="553B2BDE"/>
    <w:rsid w:val="555B5382"/>
    <w:rsid w:val="556CF146"/>
    <w:rsid w:val="55706AC6"/>
    <w:rsid w:val="55815C4F"/>
    <w:rsid w:val="558D3F65"/>
    <w:rsid w:val="55BD15AD"/>
    <w:rsid w:val="55E51E1D"/>
    <w:rsid w:val="5619402B"/>
    <w:rsid w:val="5622A309"/>
    <w:rsid w:val="563BEC81"/>
    <w:rsid w:val="5659E55B"/>
    <w:rsid w:val="5678D421"/>
    <w:rsid w:val="5683B1B0"/>
    <w:rsid w:val="568D4E84"/>
    <w:rsid w:val="56A9A9D7"/>
    <w:rsid w:val="56B6D327"/>
    <w:rsid w:val="56BE59CB"/>
    <w:rsid w:val="56C5F729"/>
    <w:rsid w:val="570FBC52"/>
    <w:rsid w:val="5734495B"/>
    <w:rsid w:val="575619AD"/>
    <w:rsid w:val="578A391C"/>
    <w:rsid w:val="5797ABFB"/>
    <w:rsid w:val="57B8B6BB"/>
    <w:rsid w:val="57C9D6EA"/>
    <w:rsid w:val="57FB500B"/>
    <w:rsid w:val="582181D6"/>
    <w:rsid w:val="5826076E"/>
    <w:rsid w:val="5839FCE9"/>
    <w:rsid w:val="585CD57F"/>
    <w:rsid w:val="5867F6A3"/>
    <w:rsid w:val="58740F0B"/>
    <w:rsid w:val="5883EF28"/>
    <w:rsid w:val="58888835"/>
    <w:rsid w:val="58A7AA80"/>
    <w:rsid w:val="58BCA0D0"/>
    <w:rsid w:val="590FDE64"/>
    <w:rsid w:val="591C3FDB"/>
    <w:rsid w:val="59328D1C"/>
    <w:rsid w:val="59373745"/>
    <w:rsid w:val="5942270C"/>
    <w:rsid w:val="59477464"/>
    <w:rsid w:val="595485AA"/>
    <w:rsid w:val="595C1D3B"/>
    <w:rsid w:val="596B1182"/>
    <w:rsid w:val="59708FDA"/>
    <w:rsid w:val="597C8723"/>
    <w:rsid w:val="59A32DDA"/>
    <w:rsid w:val="59A82DE2"/>
    <w:rsid w:val="59ACD56A"/>
    <w:rsid w:val="59CA7F88"/>
    <w:rsid w:val="59D36002"/>
    <w:rsid w:val="5A28F258"/>
    <w:rsid w:val="5A31990D"/>
    <w:rsid w:val="5A3E149C"/>
    <w:rsid w:val="5A414A5F"/>
    <w:rsid w:val="5A59A274"/>
    <w:rsid w:val="5A730AAE"/>
    <w:rsid w:val="5A914390"/>
    <w:rsid w:val="5AB81C01"/>
    <w:rsid w:val="5AD224C2"/>
    <w:rsid w:val="5B02F5C4"/>
    <w:rsid w:val="5B05289F"/>
    <w:rsid w:val="5B1376B5"/>
    <w:rsid w:val="5B1442A5"/>
    <w:rsid w:val="5B277B52"/>
    <w:rsid w:val="5B28AE18"/>
    <w:rsid w:val="5B4938CD"/>
    <w:rsid w:val="5B5D99F4"/>
    <w:rsid w:val="5B60E709"/>
    <w:rsid w:val="5B69C377"/>
    <w:rsid w:val="5B6D61C5"/>
    <w:rsid w:val="5B9665E9"/>
    <w:rsid w:val="5B9FBBA9"/>
    <w:rsid w:val="5BB0F02C"/>
    <w:rsid w:val="5BB8F817"/>
    <w:rsid w:val="5BC5E59D"/>
    <w:rsid w:val="5BC80EE8"/>
    <w:rsid w:val="5BCD16B4"/>
    <w:rsid w:val="5BD9B86E"/>
    <w:rsid w:val="5BE7F2B3"/>
    <w:rsid w:val="5BF03B52"/>
    <w:rsid w:val="5C04883A"/>
    <w:rsid w:val="5C20DC02"/>
    <w:rsid w:val="5C5472A7"/>
    <w:rsid w:val="5C5EC89E"/>
    <w:rsid w:val="5C738E66"/>
    <w:rsid w:val="5C77C63F"/>
    <w:rsid w:val="5C90D2DC"/>
    <w:rsid w:val="5CA1B5A5"/>
    <w:rsid w:val="5CB7A95A"/>
    <w:rsid w:val="5CBD2E06"/>
    <w:rsid w:val="5D023B6D"/>
    <w:rsid w:val="5D0283B9"/>
    <w:rsid w:val="5D04E4CA"/>
    <w:rsid w:val="5D08C379"/>
    <w:rsid w:val="5D0D44F4"/>
    <w:rsid w:val="5D106E9B"/>
    <w:rsid w:val="5D1B6ED5"/>
    <w:rsid w:val="5D4B7328"/>
    <w:rsid w:val="5D89E98B"/>
    <w:rsid w:val="5D91D72A"/>
    <w:rsid w:val="5D969282"/>
    <w:rsid w:val="5DAD17FE"/>
    <w:rsid w:val="5DB1C97A"/>
    <w:rsid w:val="5DB31DF5"/>
    <w:rsid w:val="5E01D3A9"/>
    <w:rsid w:val="5E07189E"/>
    <w:rsid w:val="5E15CB56"/>
    <w:rsid w:val="5E37DC31"/>
    <w:rsid w:val="5E3BEF63"/>
    <w:rsid w:val="5E4F9F4B"/>
    <w:rsid w:val="5E533724"/>
    <w:rsid w:val="5E5E463B"/>
    <w:rsid w:val="5E6769C1"/>
    <w:rsid w:val="5E72787E"/>
    <w:rsid w:val="5E7954FB"/>
    <w:rsid w:val="5E7B51F6"/>
    <w:rsid w:val="5E8610A7"/>
    <w:rsid w:val="5EA35ADC"/>
    <w:rsid w:val="5EB06C9B"/>
    <w:rsid w:val="5EB61A91"/>
    <w:rsid w:val="5EC1D93A"/>
    <w:rsid w:val="5EDE954E"/>
    <w:rsid w:val="5EDF1F89"/>
    <w:rsid w:val="5EF57AE7"/>
    <w:rsid w:val="5F05F388"/>
    <w:rsid w:val="5F1E711D"/>
    <w:rsid w:val="5F27E6B7"/>
    <w:rsid w:val="5F53B2B0"/>
    <w:rsid w:val="5F661BC3"/>
    <w:rsid w:val="5F66335E"/>
    <w:rsid w:val="5FC99B70"/>
    <w:rsid w:val="5FE1133D"/>
    <w:rsid w:val="600A8868"/>
    <w:rsid w:val="600F0693"/>
    <w:rsid w:val="60406936"/>
    <w:rsid w:val="604E73E9"/>
    <w:rsid w:val="6060A092"/>
    <w:rsid w:val="607CECA0"/>
    <w:rsid w:val="6085C1C7"/>
    <w:rsid w:val="608732B3"/>
    <w:rsid w:val="60A75B62"/>
    <w:rsid w:val="60D3592C"/>
    <w:rsid w:val="6106326A"/>
    <w:rsid w:val="612BC637"/>
    <w:rsid w:val="61468ECE"/>
    <w:rsid w:val="616657FF"/>
    <w:rsid w:val="6189F34C"/>
    <w:rsid w:val="6192ABD9"/>
    <w:rsid w:val="61A8908E"/>
    <w:rsid w:val="61C27506"/>
    <w:rsid w:val="61D129BE"/>
    <w:rsid w:val="61D1FD4C"/>
    <w:rsid w:val="61D5F2D9"/>
    <w:rsid w:val="61ECC042"/>
    <w:rsid w:val="621BE9AB"/>
    <w:rsid w:val="622FB9EE"/>
    <w:rsid w:val="622FFC25"/>
    <w:rsid w:val="62310BF8"/>
    <w:rsid w:val="623C8DF4"/>
    <w:rsid w:val="62994609"/>
    <w:rsid w:val="62BD7DEF"/>
    <w:rsid w:val="62C1948C"/>
    <w:rsid w:val="62CC4430"/>
    <w:rsid w:val="62E99846"/>
    <w:rsid w:val="62F1A60E"/>
    <w:rsid w:val="6329A1E6"/>
    <w:rsid w:val="633EDBC6"/>
    <w:rsid w:val="6345C70D"/>
    <w:rsid w:val="6359777C"/>
    <w:rsid w:val="636137C2"/>
    <w:rsid w:val="63793C63"/>
    <w:rsid w:val="6392B554"/>
    <w:rsid w:val="6393E251"/>
    <w:rsid w:val="639507B5"/>
    <w:rsid w:val="63D1E1A8"/>
    <w:rsid w:val="63E938C6"/>
    <w:rsid w:val="63FB2229"/>
    <w:rsid w:val="64071B66"/>
    <w:rsid w:val="641DAE9C"/>
    <w:rsid w:val="64324EF4"/>
    <w:rsid w:val="6432F88F"/>
    <w:rsid w:val="643F0C8C"/>
    <w:rsid w:val="645CEA9E"/>
    <w:rsid w:val="6466C6D7"/>
    <w:rsid w:val="6474AF9F"/>
    <w:rsid w:val="64A155ED"/>
    <w:rsid w:val="64BC282A"/>
    <w:rsid w:val="64E5A8DA"/>
    <w:rsid w:val="64F18937"/>
    <w:rsid w:val="64F2536B"/>
    <w:rsid w:val="6539FF18"/>
    <w:rsid w:val="655CD63E"/>
    <w:rsid w:val="6584948B"/>
    <w:rsid w:val="658EDE69"/>
    <w:rsid w:val="65F710FE"/>
    <w:rsid w:val="660A5C44"/>
    <w:rsid w:val="660C7C80"/>
    <w:rsid w:val="6615E690"/>
    <w:rsid w:val="661B0826"/>
    <w:rsid w:val="66223EA0"/>
    <w:rsid w:val="665B2C35"/>
    <w:rsid w:val="66682609"/>
    <w:rsid w:val="66859992"/>
    <w:rsid w:val="668D2E3F"/>
    <w:rsid w:val="66975081"/>
    <w:rsid w:val="66A6929F"/>
    <w:rsid w:val="66AA2BA2"/>
    <w:rsid w:val="66D66F62"/>
    <w:rsid w:val="66FDBD1F"/>
    <w:rsid w:val="670EAD48"/>
    <w:rsid w:val="671E4D97"/>
    <w:rsid w:val="676639EE"/>
    <w:rsid w:val="677B7E01"/>
    <w:rsid w:val="679489C4"/>
    <w:rsid w:val="67A49260"/>
    <w:rsid w:val="67A6ED82"/>
    <w:rsid w:val="67BB3CB7"/>
    <w:rsid w:val="67D6E220"/>
    <w:rsid w:val="67E0A333"/>
    <w:rsid w:val="67E273D2"/>
    <w:rsid w:val="67E43E5F"/>
    <w:rsid w:val="67F446A0"/>
    <w:rsid w:val="67F5A91F"/>
    <w:rsid w:val="68020552"/>
    <w:rsid w:val="68030E19"/>
    <w:rsid w:val="680607C1"/>
    <w:rsid w:val="681B39AF"/>
    <w:rsid w:val="682534EC"/>
    <w:rsid w:val="68314A8B"/>
    <w:rsid w:val="6834C13B"/>
    <w:rsid w:val="684EB4FC"/>
    <w:rsid w:val="68A0268C"/>
    <w:rsid w:val="68A7E43B"/>
    <w:rsid w:val="68BC7E6D"/>
    <w:rsid w:val="68BF722E"/>
    <w:rsid w:val="68E1FCD3"/>
    <w:rsid w:val="6907C074"/>
    <w:rsid w:val="6923D888"/>
    <w:rsid w:val="6929C3B9"/>
    <w:rsid w:val="6954741B"/>
    <w:rsid w:val="695833F5"/>
    <w:rsid w:val="696DF37D"/>
    <w:rsid w:val="699A21C5"/>
    <w:rsid w:val="69AC4D15"/>
    <w:rsid w:val="69B6C26C"/>
    <w:rsid w:val="69F835BC"/>
    <w:rsid w:val="6A1643BC"/>
    <w:rsid w:val="6A19C496"/>
    <w:rsid w:val="6A1AFB90"/>
    <w:rsid w:val="6A25FDB8"/>
    <w:rsid w:val="6A3E28C3"/>
    <w:rsid w:val="6A722F4D"/>
    <w:rsid w:val="6A7C2D08"/>
    <w:rsid w:val="6A86A119"/>
    <w:rsid w:val="6AD24AA2"/>
    <w:rsid w:val="6AF31613"/>
    <w:rsid w:val="6AFFB813"/>
    <w:rsid w:val="6B0C57D3"/>
    <w:rsid w:val="6B18CC2D"/>
    <w:rsid w:val="6B44A4B5"/>
    <w:rsid w:val="6B9F8DC0"/>
    <w:rsid w:val="6BA5460B"/>
    <w:rsid w:val="6BB1344E"/>
    <w:rsid w:val="6BB28791"/>
    <w:rsid w:val="6BC124B4"/>
    <w:rsid w:val="6BC28485"/>
    <w:rsid w:val="6BEA04DC"/>
    <w:rsid w:val="6C357F6C"/>
    <w:rsid w:val="6C687085"/>
    <w:rsid w:val="6C8A8495"/>
    <w:rsid w:val="6C8D9AA5"/>
    <w:rsid w:val="6C9436D8"/>
    <w:rsid w:val="6C974CD8"/>
    <w:rsid w:val="6CA3A6A5"/>
    <w:rsid w:val="6CB9CDA0"/>
    <w:rsid w:val="6CD1FF98"/>
    <w:rsid w:val="6CE2653B"/>
    <w:rsid w:val="6D0470FC"/>
    <w:rsid w:val="6D285CF9"/>
    <w:rsid w:val="6D2F2325"/>
    <w:rsid w:val="6D3A392F"/>
    <w:rsid w:val="6D3B3EF8"/>
    <w:rsid w:val="6D3DC1E7"/>
    <w:rsid w:val="6D4E8CF2"/>
    <w:rsid w:val="6D7B7DD1"/>
    <w:rsid w:val="6D9D0614"/>
    <w:rsid w:val="6DAEDD45"/>
    <w:rsid w:val="6DE348B0"/>
    <w:rsid w:val="6DE44BFA"/>
    <w:rsid w:val="6DEDE15D"/>
    <w:rsid w:val="6DF2C71A"/>
    <w:rsid w:val="6E05F80C"/>
    <w:rsid w:val="6E0E7039"/>
    <w:rsid w:val="6E25EF08"/>
    <w:rsid w:val="6E2A1233"/>
    <w:rsid w:val="6E4D5490"/>
    <w:rsid w:val="6E528D32"/>
    <w:rsid w:val="6E6458DC"/>
    <w:rsid w:val="6E67EF5F"/>
    <w:rsid w:val="6E80B011"/>
    <w:rsid w:val="6E8A8841"/>
    <w:rsid w:val="6E8B4B1C"/>
    <w:rsid w:val="6E917489"/>
    <w:rsid w:val="6E95EDE1"/>
    <w:rsid w:val="6EC1F584"/>
    <w:rsid w:val="6EC446AC"/>
    <w:rsid w:val="6ECA3301"/>
    <w:rsid w:val="6EDEA255"/>
    <w:rsid w:val="6EE0AA46"/>
    <w:rsid w:val="6EF00474"/>
    <w:rsid w:val="6EF2698C"/>
    <w:rsid w:val="6F0294E6"/>
    <w:rsid w:val="6F047139"/>
    <w:rsid w:val="6F04FAEB"/>
    <w:rsid w:val="6F06EFED"/>
    <w:rsid w:val="6F1BCDB5"/>
    <w:rsid w:val="6F3A0EF2"/>
    <w:rsid w:val="6F3B40ED"/>
    <w:rsid w:val="6F483BB9"/>
    <w:rsid w:val="6F64FBC8"/>
    <w:rsid w:val="6F69A252"/>
    <w:rsid w:val="6F6C93A7"/>
    <w:rsid w:val="6F87FD67"/>
    <w:rsid w:val="6F96C02E"/>
    <w:rsid w:val="6FAEEB2C"/>
    <w:rsid w:val="6FB96E0D"/>
    <w:rsid w:val="6FBD2948"/>
    <w:rsid w:val="6FDA552B"/>
    <w:rsid w:val="6FDA6F5C"/>
    <w:rsid w:val="6FE8AA50"/>
    <w:rsid w:val="6FE92C45"/>
    <w:rsid w:val="6FEDDD3C"/>
    <w:rsid w:val="700D9876"/>
    <w:rsid w:val="7015C001"/>
    <w:rsid w:val="701BCD0F"/>
    <w:rsid w:val="70217F87"/>
    <w:rsid w:val="7024B4F4"/>
    <w:rsid w:val="70331AE5"/>
    <w:rsid w:val="705BE0F8"/>
    <w:rsid w:val="707AF13E"/>
    <w:rsid w:val="707DEF78"/>
    <w:rsid w:val="70B32631"/>
    <w:rsid w:val="70B400C0"/>
    <w:rsid w:val="70D0ECC0"/>
    <w:rsid w:val="70D2F59D"/>
    <w:rsid w:val="70EB7DE9"/>
    <w:rsid w:val="70FC1133"/>
    <w:rsid w:val="710DEDB5"/>
    <w:rsid w:val="711530DE"/>
    <w:rsid w:val="712702EB"/>
    <w:rsid w:val="71304029"/>
    <w:rsid w:val="71363BBD"/>
    <w:rsid w:val="714E5507"/>
    <w:rsid w:val="71A53AAE"/>
    <w:rsid w:val="71ACA78E"/>
    <w:rsid w:val="71BF2D2D"/>
    <w:rsid w:val="71D4489A"/>
    <w:rsid w:val="71E3B81F"/>
    <w:rsid w:val="721C507C"/>
    <w:rsid w:val="7233DF02"/>
    <w:rsid w:val="7234EFDE"/>
    <w:rsid w:val="723950AC"/>
    <w:rsid w:val="725A65CD"/>
    <w:rsid w:val="7288B058"/>
    <w:rsid w:val="728C8B72"/>
    <w:rsid w:val="72A2D08F"/>
    <w:rsid w:val="72A480F7"/>
    <w:rsid w:val="72CF8CC2"/>
    <w:rsid w:val="72D2EAED"/>
    <w:rsid w:val="72D5EC54"/>
    <w:rsid w:val="72EB3294"/>
    <w:rsid w:val="72EFF434"/>
    <w:rsid w:val="72FCC803"/>
    <w:rsid w:val="73066194"/>
    <w:rsid w:val="7309D518"/>
    <w:rsid w:val="731C19DF"/>
    <w:rsid w:val="73209382"/>
    <w:rsid w:val="733BD9E4"/>
    <w:rsid w:val="73565B7B"/>
    <w:rsid w:val="7366D97C"/>
    <w:rsid w:val="73720C54"/>
    <w:rsid w:val="737F3A1B"/>
    <w:rsid w:val="73AC5C3F"/>
    <w:rsid w:val="73AEEAF8"/>
    <w:rsid w:val="73B59687"/>
    <w:rsid w:val="73B91DDE"/>
    <w:rsid w:val="73E6BF3F"/>
    <w:rsid w:val="73E6EFC8"/>
    <w:rsid w:val="73EF6680"/>
    <w:rsid w:val="74026A1F"/>
    <w:rsid w:val="7409E4E9"/>
    <w:rsid w:val="7412A6B6"/>
    <w:rsid w:val="7416D437"/>
    <w:rsid w:val="74564231"/>
    <w:rsid w:val="74607503"/>
    <w:rsid w:val="74762D05"/>
    <w:rsid w:val="747737AD"/>
    <w:rsid w:val="748B5183"/>
    <w:rsid w:val="74929825"/>
    <w:rsid w:val="74A38305"/>
    <w:rsid w:val="74A53A51"/>
    <w:rsid w:val="74D488A2"/>
    <w:rsid w:val="74D7F1F8"/>
    <w:rsid w:val="74EB93D6"/>
    <w:rsid w:val="74EE1C71"/>
    <w:rsid w:val="7509739F"/>
    <w:rsid w:val="751225BC"/>
    <w:rsid w:val="75127F13"/>
    <w:rsid w:val="7518ECC6"/>
    <w:rsid w:val="753386B0"/>
    <w:rsid w:val="753AD976"/>
    <w:rsid w:val="75572C51"/>
    <w:rsid w:val="7561A7C1"/>
    <w:rsid w:val="756EDF1E"/>
    <w:rsid w:val="7596FA68"/>
    <w:rsid w:val="759F804A"/>
    <w:rsid w:val="75C8ACA7"/>
    <w:rsid w:val="75CCA480"/>
    <w:rsid w:val="75D04DCC"/>
    <w:rsid w:val="75D891FA"/>
    <w:rsid w:val="75F46B4E"/>
    <w:rsid w:val="76546078"/>
    <w:rsid w:val="7658C075"/>
    <w:rsid w:val="765DB1D1"/>
    <w:rsid w:val="76763047"/>
    <w:rsid w:val="768625EB"/>
    <w:rsid w:val="768D91D5"/>
    <w:rsid w:val="769200AE"/>
    <w:rsid w:val="7694325E"/>
    <w:rsid w:val="76A2692D"/>
    <w:rsid w:val="76C76EC9"/>
    <w:rsid w:val="76E54674"/>
    <w:rsid w:val="76FDFC9C"/>
    <w:rsid w:val="7700F0D8"/>
    <w:rsid w:val="771AC21F"/>
    <w:rsid w:val="77302200"/>
    <w:rsid w:val="775DF9DE"/>
    <w:rsid w:val="77607721"/>
    <w:rsid w:val="7778DFF3"/>
    <w:rsid w:val="77D5E78D"/>
    <w:rsid w:val="77E427D2"/>
    <w:rsid w:val="77E4BF99"/>
    <w:rsid w:val="780261DF"/>
    <w:rsid w:val="7847D8F8"/>
    <w:rsid w:val="78725079"/>
    <w:rsid w:val="78769ADA"/>
    <w:rsid w:val="78896E9F"/>
    <w:rsid w:val="78A6BBFA"/>
    <w:rsid w:val="78AC6E9D"/>
    <w:rsid w:val="78CF51EA"/>
    <w:rsid w:val="78DA0A47"/>
    <w:rsid w:val="79181B8C"/>
    <w:rsid w:val="792D5B5F"/>
    <w:rsid w:val="796CEBD3"/>
    <w:rsid w:val="799BAE0F"/>
    <w:rsid w:val="799F73DA"/>
    <w:rsid w:val="79A24B10"/>
    <w:rsid w:val="79A333AE"/>
    <w:rsid w:val="79D39986"/>
    <w:rsid w:val="79DD6787"/>
    <w:rsid w:val="79E1CAA9"/>
    <w:rsid w:val="7A0EBC3C"/>
    <w:rsid w:val="7A215F8C"/>
    <w:rsid w:val="7A2D676A"/>
    <w:rsid w:val="7A53AB9C"/>
    <w:rsid w:val="7A5A5A19"/>
    <w:rsid w:val="7A5E51A7"/>
    <w:rsid w:val="7A75DAA8"/>
    <w:rsid w:val="7A7CA63A"/>
    <w:rsid w:val="7AAE46AC"/>
    <w:rsid w:val="7ABC4E8C"/>
    <w:rsid w:val="7AE7A8B1"/>
    <w:rsid w:val="7AFC3C42"/>
    <w:rsid w:val="7B14E1E7"/>
    <w:rsid w:val="7B20BAA4"/>
    <w:rsid w:val="7B3CF8A8"/>
    <w:rsid w:val="7B41253A"/>
    <w:rsid w:val="7B446392"/>
    <w:rsid w:val="7B4EDB38"/>
    <w:rsid w:val="7B522A26"/>
    <w:rsid w:val="7B63CFA6"/>
    <w:rsid w:val="7B656CB0"/>
    <w:rsid w:val="7B6CFB9A"/>
    <w:rsid w:val="7B815F10"/>
    <w:rsid w:val="7B9AD572"/>
    <w:rsid w:val="7BB2DCD9"/>
    <w:rsid w:val="7BC5C28E"/>
    <w:rsid w:val="7BCEDBDC"/>
    <w:rsid w:val="7BD7101D"/>
    <w:rsid w:val="7BFCFCEC"/>
    <w:rsid w:val="7C139DF7"/>
    <w:rsid w:val="7C1E647B"/>
    <w:rsid w:val="7C213D9D"/>
    <w:rsid w:val="7C25A96D"/>
    <w:rsid w:val="7C67F4DF"/>
    <w:rsid w:val="7C716208"/>
    <w:rsid w:val="7C79D5BE"/>
    <w:rsid w:val="7C93FCE4"/>
    <w:rsid w:val="7CA4F688"/>
    <w:rsid w:val="7CB9EEAF"/>
    <w:rsid w:val="7CD4FDD1"/>
    <w:rsid w:val="7CDB03F1"/>
    <w:rsid w:val="7D31C353"/>
    <w:rsid w:val="7D32AE08"/>
    <w:rsid w:val="7D385450"/>
    <w:rsid w:val="7D3E6D3F"/>
    <w:rsid w:val="7D40B281"/>
    <w:rsid w:val="7D497FC2"/>
    <w:rsid w:val="7D4D3CEF"/>
    <w:rsid w:val="7D5B06DA"/>
    <w:rsid w:val="7D821E50"/>
    <w:rsid w:val="7D85B4EF"/>
    <w:rsid w:val="7D9C117C"/>
    <w:rsid w:val="7D9D47DD"/>
    <w:rsid w:val="7DA3F6DB"/>
    <w:rsid w:val="7DB8E3B0"/>
    <w:rsid w:val="7DC30DFB"/>
    <w:rsid w:val="7DECF4AF"/>
    <w:rsid w:val="7DF3E472"/>
    <w:rsid w:val="7E120F71"/>
    <w:rsid w:val="7E498D1B"/>
    <w:rsid w:val="7E4C2CC2"/>
    <w:rsid w:val="7E6610D3"/>
    <w:rsid w:val="7E9AA656"/>
    <w:rsid w:val="7EA90363"/>
    <w:rsid w:val="7EAA960D"/>
    <w:rsid w:val="7EBA50DD"/>
    <w:rsid w:val="7EC9A7FF"/>
    <w:rsid w:val="7ED024AB"/>
    <w:rsid w:val="7EDAD122"/>
    <w:rsid w:val="7EF3871B"/>
    <w:rsid w:val="7F3A414D"/>
    <w:rsid w:val="7F3BA9A9"/>
    <w:rsid w:val="7F3DFBD0"/>
    <w:rsid w:val="7F3E0A40"/>
    <w:rsid w:val="7F3E5C28"/>
    <w:rsid w:val="7F4966FC"/>
    <w:rsid w:val="7F55DDD5"/>
    <w:rsid w:val="7F5C19E0"/>
    <w:rsid w:val="7F655EA5"/>
    <w:rsid w:val="7F72206E"/>
    <w:rsid w:val="7F8C0687"/>
    <w:rsid w:val="7FA7D6BB"/>
    <w:rsid w:val="7FAC0FCC"/>
    <w:rsid w:val="7FB0E7DB"/>
    <w:rsid w:val="7FDEEBA2"/>
    <w:rsid w:val="7FF66E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2AA8DDC-0126-4461-9069-1D1809E5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390F84"/>
    <w:rPr>
      <w:sz w:val="16"/>
      <w:szCs w:val="16"/>
    </w:rPr>
  </w:style>
  <w:style w:type="paragraph" w:styleId="CommentText">
    <w:name w:val="annotation text"/>
    <w:basedOn w:val="Normal"/>
    <w:link w:val="CommentTextChar"/>
    <w:unhideWhenUsed/>
    <w:rsid w:val="00390F84"/>
    <w:rPr>
      <w:sz w:val="20"/>
      <w:szCs w:val="20"/>
    </w:rPr>
  </w:style>
  <w:style w:type="character" w:customStyle="1" w:styleId="CommentTextChar">
    <w:name w:val="Comment Text Char"/>
    <w:basedOn w:val="DefaultParagraphFont"/>
    <w:link w:val="CommentText"/>
    <w:rsid w:val="00390F84"/>
    <w:rPr>
      <w:rFonts w:ascii="Times New Roman" w:hAnsi="Times New Roman" w:cs="Times New Roman"/>
      <w:sz w:val="20"/>
      <w:szCs w:val="20"/>
      <w:lang w:val="ro-RO"/>
    </w:rPr>
  </w:style>
  <w:style w:type="paragraph" w:styleId="BalloonText">
    <w:name w:val="Balloon Text"/>
    <w:basedOn w:val="Normal"/>
    <w:link w:val="BalloonTextChar"/>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390F84"/>
    <w:rPr>
      <w:rFonts w:ascii="Segoe UI" w:hAnsi="Segoe UI" w:cs="Segoe UI"/>
      <w:sz w:val="18"/>
      <w:szCs w:val="18"/>
      <w:lang w:val="ro-RO"/>
    </w:rPr>
  </w:style>
  <w:style w:type="paragraph" w:styleId="CommentSubject">
    <w:name w:val="annotation subject"/>
    <w:basedOn w:val="CommentText"/>
    <w:next w:val="CommentText"/>
    <w:link w:val="CommentSubjectChar"/>
    <w:unhideWhenUsed/>
    <w:rsid w:val="00C86BE9"/>
    <w:rPr>
      <w:b/>
      <w:bCs/>
    </w:rPr>
  </w:style>
  <w:style w:type="character" w:customStyle="1" w:styleId="CommentSubjectChar">
    <w:name w:val="Comment Subject Char"/>
    <w:basedOn w:val="CommentTextChar"/>
    <w:link w:val="CommentSubject"/>
    <w:rsid w:val="00C86BE9"/>
    <w:rPr>
      <w:rFonts w:ascii="Times New Roman" w:hAnsi="Times New Roman" w:cs="Times New Roman"/>
      <w:b/>
      <w:bCs/>
      <w:sz w:val="20"/>
      <w:szCs w:val="20"/>
      <w:lang w:val="ro-RO"/>
    </w:rPr>
  </w:style>
  <w:style w:type="paragraph" w:styleId="ListBullet">
    <w:name w:val="List Bullet"/>
    <w:basedOn w:val="Normal"/>
    <w:unhideWhenUsed/>
    <w:rsid w:val="00C934CF"/>
    <w:pPr>
      <w:numPr>
        <w:numId w:val="1"/>
      </w:numPr>
      <w:contextualSpacing/>
    </w:pPr>
  </w:style>
  <w:style w:type="paragraph" w:styleId="ListBullet2">
    <w:name w:val="List Bullet 2"/>
    <w:basedOn w:val="Normal"/>
    <w:unhideWhenUsed/>
    <w:rsid w:val="00C934CF"/>
    <w:pPr>
      <w:numPr>
        <w:numId w:val="2"/>
      </w:numPr>
      <w:contextualSpacing/>
    </w:pPr>
  </w:style>
  <w:style w:type="paragraph" w:styleId="ListBullet3">
    <w:name w:val="List Bullet 3"/>
    <w:basedOn w:val="Normal"/>
    <w:unhideWhenUsed/>
    <w:rsid w:val="00C934CF"/>
    <w:pPr>
      <w:numPr>
        <w:numId w:val="3"/>
      </w:numPr>
      <w:contextualSpacing/>
    </w:pPr>
  </w:style>
  <w:style w:type="paragraph" w:styleId="ListBullet4">
    <w:name w:val="List Bullet 4"/>
    <w:basedOn w:val="Normal"/>
    <w:unhideWhenUsed/>
    <w:rsid w:val="00C934CF"/>
    <w:pPr>
      <w:numPr>
        <w:numId w:val="4"/>
      </w:numPr>
      <w:contextualSpacing/>
    </w:pPr>
  </w:style>
  <w:style w:type="paragraph" w:styleId="Caption">
    <w:name w:val="caption"/>
    <w:basedOn w:val="Normal"/>
    <w:next w:val="Normal"/>
    <w:unhideWhenUsed/>
    <w:qFormat/>
    <w:rsid w:val="000E1A84"/>
    <w:pPr>
      <w:spacing w:before="0" w:after="200"/>
    </w:pPr>
    <w:rPr>
      <w:i/>
      <w:iCs/>
      <w:color w:val="1F497D" w:themeColor="text2"/>
      <w:sz w:val="18"/>
      <w:szCs w:val="18"/>
    </w:rPr>
  </w:style>
  <w:style w:type="paragraph" w:styleId="TableofFigures">
    <w:name w:val="table of figures"/>
    <w:basedOn w:val="Normal"/>
    <w:next w:val="Normal"/>
    <w:unhideWhenUsed/>
    <w:rsid w:val="000E1A84"/>
    <w:pPr>
      <w:spacing w:after="0"/>
    </w:pPr>
  </w:style>
  <w:style w:type="paragraph" w:styleId="ListNumber">
    <w:name w:val="List Number"/>
    <w:basedOn w:val="Normal"/>
    <w:unhideWhenUsed/>
    <w:rsid w:val="000E1A84"/>
    <w:pPr>
      <w:numPr>
        <w:numId w:val="5"/>
      </w:numPr>
      <w:contextualSpacing/>
    </w:pPr>
  </w:style>
  <w:style w:type="paragraph" w:styleId="ListNumber2">
    <w:name w:val="List Number 2"/>
    <w:basedOn w:val="Normal"/>
    <w:unhideWhenUsed/>
    <w:rsid w:val="000E1A84"/>
    <w:pPr>
      <w:numPr>
        <w:numId w:val="6"/>
      </w:numPr>
      <w:contextualSpacing/>
    </w:pPr>
  </w:style>
  <w:style w:type="paragraph" w:styleId="ListNumber3">
    <w:name w:val="List Number 3"/>
    <w:basedOn w:val="Normal"/>
    <w:unhideWhenUsed/>
    <w:rsid w:val="000E1A84"/>
    <w:pPr>
      <w:numPr>
        <w:numId w:val="7"/>
      </w:numPr>
      <w:contextualSpacing/>
    </w:pPr>
  </w:style>
  <w:style w:type="paragraph" w:styleId="ListNumber4">
    <w:name w:val="List Number 4"/>
    <w:basedOn w:val="Normal"/>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rPr>
  </w:style>
  <w:style w:type="character" w:styleId="FollowedHyperlink">
    <w:name w:val="FollowedHyperlink"/>
    <w:basedOn w:val="DefaultParagraphFont"/>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ro-RO"/>
    </w:rPr>
  </w:style>
  <w:style w:type="paragraph" w:customStyle="1" w:styleId="oj-normal">
    <w:name w:val="oj-normal"/>
    <w:basedOn w:val="Normal"/>
    <w:rsid w:val="00A74432"/>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ListBullet1">
    <w:name w:val="List Bullet 1"/>
    <w:basedOn w:val="Normal"/>
    <w:rsid w:val="007F047B"/>
    <w:pPr>
      <w:numPr>
        <w:numId w:val="10"/>
      </w:numPr>
    </w:pPr>
    <w:rPr>
      <w:rFonts w:eastAsia="Times New Roman"/>
      <w:lang w:eastAsia="de-DE"/>
    </w:rPr>
  </w:style>
  <w:style w:type="paragraph" w:customStyle="1" w:styleId="ListDash">
    <w:name w:val="List Dash"/>
    <w:basedOn w:val="Normal"/>
    <w:rsid w:val="007F047B"/>
    <w:pPr>
      <w:numPr>
        <w:numId w:val="11"/>
      </w:numPr>
    </w:pPr>
    <w:rPr>
      <w:rFonts w:eastAsia="Times New Roman"/>
      <w:lang w:eastAsia="de-DE"/>
    </w:rPr>
  </w:style>
  <w:style w:type="paragraph" w:customStyle="1" w:styleId="ListDash1">
    <w:name w:val="List Dash 1"/>
    <w:basedOn w:val="Normal"/>
    <w:rsid w:val="007F047B"/>
    <w:pPr>
      <w:numPr>
        <w:numId w:val="12"/>
      </w:numPr>
    </w:pPr>
    <w:rPr>
      <w:rFonts w:eastAsia="Times New Roman"/>
      <w:lang w:eastAsia="de-DE"/>
    </w:rPr>
  </w:style>
  <w:style w:type="paragraph" w:customStyle="1" w:styleId="ListDash2">
    <w:name w:val="List Dash 2"/>
    <w:basedOn w:val="Normal"/>
    <w:rsid w:val="007F047B"/>
    <w:pPr>
      <w:numPr>
        <w:numId w:val="13"/>
      </w:numPr>
    </w:pPr>
    <w:rPr>
      <w:rFonts w:eastAsia="Times New Roman"/>
      <w:lang w:eastAsia="de-DE"/>
    </w:rPr>
  </w:style>
  <w:style w:type="paragraph" w:customStyle="1" w:styleId="ListNumberLevel2">
    <w:name w:val="List Number (Level 2)"/>
    <w:basedOn w:val="Normal"/>
    <w:rsid w:val="007F047B"/>
    <w:pPr>
      <w:tabs>
        <w:tab w:val="num" w:pos="1417"/>
      </w:tabs>
      <w:ind w:left="1417" w:hanging="708"/>
    </w:pPr>
    <w:rPr>
      <w:rFonts w:eastAsia="Times New Roman"/>
      <w:lang w:eastAsia="de-DE"/>
    </w:rPr>
  </w:style>
  <w:style w:type="paragraph" w:customStyle="1" w:styleId="ListNumberLevel3">
    <w:name w:val="List Number (Level 3)"/>
    <w:basedOn w:val="Normal"/>
    <w:rsid w:val="007F047B"/>
    <w:pPr>
      <w:tabs>
        <w:tab w:val="num" w:pos="2126"/>
      </w:tabs>
      <w:ind w:left="2126" w:hanging="709"/>
    </w:pPr>
    <w:rPr>
      <w:rFonts w:eastAsia="Times New Roman"/>
      <w:lang w:eastAsia="de-DE"/>
    </w:rPr>
  </w:style>
  <w:style w:type="paragraph" w:customStyle="1" w:styleId="ListNumberLevel4">
    <w:name w:val="List Number (Level 4)"/>
    <w:basedOn w:val="Normal"/>
    <w:rsid w:val="007F047B"/>
    <w:pPr>
      <w:tabs>
        <w:tab w:val="num" w:pos="2835"/>
      </w:tabs>
      <w:ind w:left="2835" w:hanging="709"/>
    </w:pPr>
    <w:rPr>
      <w:rFonts w:eastAsia="Times New Roman"/>
      <w:lang w:eastAsia="de-DE"/>
    </w:rPr>
  </w:style>
  <w:style w:type="table" w:styleId="TableGrid">
    <w:name w:val="Table Grid"/>
    <w:basedOn w:val="TableNormal"/>
    <w:uiPriority w:val="39"/>
    <w:rsid w:val="007F04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7F047B"/>
    <w:pPr>
      <w:numPr>
        <w:numId w:val="14"/>
      </w:numPr>
    </w:pPr>
    <w:rPr>
      <w:rFonts w:eastAsia="Times New Roman"/>
      <w:lang w:eastAsia="en-GB"/>
    </w:rPr>
  </w:style>
  <w:style w:type="paragraph" w:customStyle="1" w:styleId="ListDash4">
    <w:name w:val="List Dash 4"/>
    <w:basedOn w:val="Normal"/>
    <w:rsid w:val="007F047B"/>
    <w:pPr>
      <w:numPr>
        <w:numId w:val="15"/>
      </w:numPr>
    </w:pPr>
    <w:rPr>
      <w:rFonts w:eastAsia="Times New Roman"/>
      <w:lang w:eastAsia="en-GB"/>
    </w:rPr>
  </w:style>
  <w:style w:type="paragraph" w:customStyle="1" w:styleId="ListNumber1">
    <w:name w:val="List Number 1"/>
    <w:basedOn w:val="Text1"/>
    <w:rsid w:val="007F047B"/>
    <w:pPr>
      <w:numPr>
        <w:numId w:val="16"/>
      </w:numPr>
    </w:pPr>
    <w:rPr>
      <w:rFonts w:eastAsia="Times New Roman"/>
      <w:lang w:eastAsia="en-GB"/>
    </w:rPr>
  </w:style>
  <w:style w:type="paragraph" w:customStyle="1" w:styleId="ListNumber1Level2">
    <w:name w:val="List Number 1 (Level 2)"/>
    <w:basedOn w:val="Text1"/>
    <w:rsid w:val="007F047B"/>
    <w:pPr>
      <w:numPr>
        <w:ilvl w:val="1"/>
        <w:numId w:val="16"/>
      </w:numPr>
    </w:pPr>
    <w:rPr>
      <w:rFonts w:eastAsia="Times New Roman"/>
      <w:lang w:eastAsia="en-GB"/>
    </w:rPr>
  </w:style>
  <w:style w:type="paragraph" w:customStyle="1" w:styleId="ListNumber2Level2">
    <w:name w:val="List Number 2 (Level 2)"/>
    <w:basedOn w:val="Text2"/>
    <w:rsid w:val="007F047B"/>
    <w:pPr>
      <w:tabs>
        <w:tab w:val="num" w:pos="2268"/>
      </w:tabs>
      <w:ind w:left="2268" w:hanging="708"/>
    </w:pPr>
    <w:rPr>
      <w:rFonts w:eastAsia="Times New Roman"/>
      <w:lang w:eastAsia="en-GB"/>
    </w:rPr>
  </w:style>
  <w:style w:type="paragraph" w:customStyle="1" w:styleId="ListNumber3Level2">
    <w:name w:val="List Number 3 (Level 2)"/>
    <w:basedOn w:val="Text3"/>
    <w:rsid w:val="007F047B"/>
    <w:pPr>
      <w:tabs>
        <w:tab w:val="num" w:pos="2268"/>
      </w:tabs>
      <w:ind w:left="2268" w:hanging="708"/>
    </w:pPr>
    <w:rPr>
      <w:rFonts w:eastAsia="Times New Roman"/>
      <w:lang w:eastAsia="en-GB"/>
    </w:rPr>
  </w:style>
  <w:style w:type="paragraph" w:customStyle="1" w:styleId="ListNumber4Level2">
    <w:name w:val="List Number 4 (Level 2)"/>
    <w:basedOn w:val="Text4"/>
    <w:rsid w:val="007F047B"/>
    <w:pPr>
      <w:tabs>
        <w:tab w:val="num" w:pos="2268"/>
      </w:tabs>
      <w:ind w:left="2268" w:hanging="708"/>
    </w:pPr>
    <w:rPr>
      <w:rFonts w:eastAsia="Times New Roman"/>
      <w:lang w:eastAsia="en-GB"/>
    </w:rPr>
  </w:style>
  <w:style w:type="paragraph" w:customStyle="1" w:styleId="ListNumber1Level3">
    <w:name w:val="List Number 1 (Level 3)"/>
    <w:basedOn w:val="Text1"/>
    <w:rsid w:val="007F047B"/>
    <w:pPr>
      <w:numPr>
        <w:ilvl w:val="2"/>
        <w:numId w:val="16"/>
      </w:numPr>
    </w:pPr>
    <w:rPr>
      <w:rFonts w:eastAsia="Times New Roman"/>
      <w:lang w:eastAsia="en-GB"/>
    </w:rPr>
  </w:style>
  <w:style w:type="paragraph" w:customStyle="1" w:styleId="ListNumber2Level3">
    <w:name w:val="List Number 2 (Level 3)"/>
    <w:basedOn w:val="Text2"/>
    <w:rsid w:val="007F047B"/>
    <w:pPr>
      <w:tabs>
        <w:tab w:val="num" w:pos="2977"/>
      </w:tabs>
      <w:ind w:left="2977" w:hanging="709"/>
    </w:pPr>
    <w:rPr>
      <w:rFonts w:eastAsia="Times New Roman"/>
      <w:lang w:eastAsia="en-GB"/>
    </w:rPr>
  </w:style>
  <w:style w:type="paragraph" w:customStyle="1" w:styleId="ListNumber3Level3">
    <w:name w:val="List Number 3 (Level 3)"/>
    <w:basedOn w:val="Text3"/>
    <w:rsid w:val="007F047B"/>
    <w:pPr>
      <w:tabs>
        <w:tab w:val="num" w:pos="2977"/>
      </w:tabs>
      <w:ind w:left="2977" w:hanging="709"/>
    </w:pPr>
    <w:rPr>
      <w:rFonts w:eastAsia="Times New Roman"/>
      <w:lang w:eastAsia="en-GB"/>
    </w:rPr>
  </w:style>
  <w:style w:type="paragraph" w:customStyle="1" w:styleId="ListNumber4Level3">
    <w:name w:val="List Number 4 (Level 3)"/>
    <w:basedOn w:val="Text4"/>
    <w:rsid w:val="007F047B"/>
    <w:pPr>
      <w:tabs>
        <w:tab w:val="num" w:pos="2977"/>
      </w:tabs>
      <w:ind w:left="2977" w:hanging="709"/>
    </w:pPr>
    <w:rPr>
      <w:rFonts w:eastAsia="Times New Roman"/>
      <w:lang w:eastAsia="en-GB"/>
    </w:rPr>
  </w:style>
  <w:style w:type="paragraph" w:customStyle="1" w:styleId="ListNumber1Level4">
    <w:name w:val="List Number 1 (Level 4)"/>
    <w:basedOn w:val="Text1"/>
    <w:rsid w:val="007F047B"/>
    <w:pPr>
      <w:numPr>
        <w:ilvl w:val="3"/>
        <w:numId w:val="16"/>
      </w:numPr>
    </w:pPr>
    <w:rPr>
      <w:rFonts w:eastAsia="Times New Roman"/>
      <w:lang w:eastAsia="en-GB"/>
    </w:rPr>
  </w:style>
  <w:style w:type="paragraph" w:customStyle="1" w:styleId="ListNumber2Level4">
    <w:name w:val="List Number 2 (Level 4)"/>
    <w:basedOn w:val="Text2"/>
    <w:rsid w:val="007F047B"/>
    <w:pPr>
      <w:tabs>
        <w:tab w:val="num" w:pos="3686"/>
      </w:tabs>
      <w:ind w:left="3686" w:hanging="709"/>
    </w:pPr>
    <w:rPr>
      <w:rFonts w:eastAsia="Times New Roman"/>
      <w:lang w:eastAsia="en-GB"/>
    </w:rPr>
  </w:style>
  <w:style w:type="paragraph" w:customStyle="1" w:styleId="ListNumber3Level4">
    <w:name w:val="List Number 3 (Level 4)"/>
    <w:basedOn w:val="Text3"/>
    <w:rsid w:val="007F047B"/>
    <w:pPr>
      <w:tabs>
        <w:tab w:val="num" w:pos="3686"/>
      </w:tabs>
      <w:ind w:left="3686" w:hanging="709"/>
    </w:pPr>
    <w:rPr>
      <w:rFonts w:eastAsia="Times New Roman"/>
      <w:lang w:eastAsia="en-GB"/>
    </w:rPr>
  </w:style>
  <w:style w:type="paragraph" w:customStyle="1" w:styleId="ListNumber4Level4">
    <w:name w:val="List Number 4 (Level 4)"/>
    <w:basedOn w:val="Text4"/>
    <w:rsid w:val="007F047B"/>
    <w:pPr>
      <w:tabs>
        <w:tab w:val="num" w:pos="3686"/>
      </w:tabs>
      <w:ind w:left="3686" w:hanging="709"/>
    </w:pPr>
    <w:rPr>
      <w:rFonts w:eastAsia="Times New Roman"/>
      <w:lang w:eastAsia="en-GB"/>
    </w:rPr>
  </w:style>
  <w:style w:type="paragraph" w:customStyle="1" w:styleId="Annexetitreacte">
    <w:name w:val="Annexe titre (acte)"/>
    <w:basedOn w:val="Normal"/>
    <w:next w:val="Normal"/>
    <w:rsid w:val="007F047B"/>
    <w:pPr>
      <w:jc w:val="center"/>
    </w:pPr>
    <w:rPr>
      <w:rFonts w:eastAsia="Times New Roman"/>
      <w:b/>
      <w:u w:val="single"/>
      <w:lang w:eastAsia="en-GB"/>
    </w:rPr>
  </w:style>
  <w:style w:type="paragraph" w:customStyle="1" w:styleId="Annexetitreexposglobal">
    <w:name w:val="Annexe titre (exposé global)"/>
    <w:basedOn w:val="Normal"/>
    <w:next w:val="Normal"/>
    <w:rsid w:val="007F047B"/>
    <w:pPr>
      <w:jc w:val="center"/>
    </w:pPr>
    <w:rPr>
      <w:rFonts w:eastAsia="Times New Roman"/>
      <w:b/>
      <w:u w:val="single"/>
      <w:lang w:eastAsia="en-GB"/>
    </w:rPr>
  </w:style>
  <w:style w:type="paragraph" w:customStyle="1" w:styleId="Annexetitrefichefinacte">
    <w:name w:val="Annexe titre (fiche fin. acte)"/>
    <w:basedOn w:val="Normal"/>
    <w:next w:val="Normal"/>
    <w:rsid w:val="007F047B"/>
    <w:pPr>
      <w:jc w:val="center"/>
    </w:pPr>
    <w:rPr>
      <w:rFonts w:eastAsia="Times New Roman"/>
      <w:b/>
      <w:u w:val="single"/>
      <w:lang w:eastAsia="en-GB"/>
    </w:rPr>
  </w:style>
  <w:style w:type="paragraph" w:customStyle="1" w:styleId="Annexetitrefichefinglobale">
    <w:name w:val="Annexe titre (fiche fin. globale)"/>
    <w:basedOn w:val="Normal"/>
    <w:next w:val="Normal"/>
    <w:rsid w:val="007F047B"/>
    <w:pPr>
      <w:jc w:val="center"/>
    </w:pPr>
    <w:rPr>
      <w:rFonts w:eastAsia="Times New Roman"/>
      <w:b/>
      <w:u w:val="single"/>
      <w:lang w:eastAsia="en-GB"/>
    </w:rPr>
  </w:style>
  <w:style w:type="paragraph" w:customStyle="1" w:styleId="Annexetitreglobale">
    <w:name w:val="Annexe titre (globale)"/>
    <w:basedOn w:val="Normal"/>
    <w:next w:val="Normal"/>
    <w:rsid w:val="007F047B"/>
    <w:pPr>
      <w:jc w:val="center"/>
    </w:pPr>
    <w:rPr>
      <w:rFonts w:eastAsia="Times New Roman"/>
      <w:b/>
      <w:u w:val="single"/>
      <w:lang w:eastAsia="en-GB"/>
    </w:rPr>
  </w:style>
  <w:style w:type="paragraph" w:customStyle="1" w:styleId="Exposdesmotifstitreglobal">
    <w:name w:val="Exposé des motifs titre (global)"/>
    <w:basedOn w:val="Normal"/>
    <w:next w:val="Normal"/>
    <w:rsid w:val="007F047B"/>
    <w:pPr>
      <w:jc w:val="center"/>
    </w:pPr>
    <w:rPr>
      <w:rFonts w:eastAsia="Times New Roman"/>
      <w:b/>
      <w:u w:val="single"/>
      <w:lang w:eastAsia="en-GB"/>
    </w:rPr>
  </w:style>
  <w:style w:type="paragraph" w:customStyle="1" w:styleId="Langueoriginale">
    <w:name w:val="Langue originale"/>
    <w:basedOn w:val="Normal"/>
    <w:rsid w:val="007F047B"/>
    <w:pPr>
      <w:spacing w:before="360"/>
      <w:jc w:val="center"/>
    </w:pPr>
    <w:rPr>
      <w:rFonts w:eastAsia="Times New Roman"/>
      <w:caps/>
      <w:lang w:eastAsia="en-GB"/>
    </w:rPr>
  </w:style>
  <w:style w:type="paragraph" w:customStyle="1" w:styleId="Phrasefinale">
    <w:name w:val="Phrase finale"/>
    <w:basedOn w:val="Normal"/>
    <w:next w:val="Normal"/>
    <w:rsid w:val="007F047B"/>
    <w:pPr>
      <w:spacing w:before="360" w:after="0"/>
      <w:jc w:val="center"/>
    </w:pPr>
    <w:rPr>
      <w:rFonts w:eastAsia="Times New Roman"/>
      <w:lang w:eastAsia="en-GB"/>
    </w:rPr>
  </w:style>
  <w:style w:type="paragraph" w:customStyle="1" w:styleId="Prliminairetitre">
    <w:name w:val="Préliminaire titre"/>
    <w:basedOn w:val="Normal"/>
    <w:next w:val="Normal"/>
    <w:rsid w:val="007F047B"/>
    <w:pPr>
      <w:spacing w:before="360" w:after="360"/>
      <w:jc w:val="center"/>
    </w:pPr>
    <w:rPr>
      <w:rFonts w:eastAsia="Times New Roman"/>
      <w:b/>
      <w:lang w:eastAsia="en-GB"/>
    </w:rPr>
  </w:style>
  <w:style w:type="paragraph" w:customStyle="1" w:styleId="Prliminairetype">
    <w:name w:val="Préliminaire type"/>
    <w:basedOn w:val="Normal"/>
    <w:next w:val="Normal"/>
    <w:rsid w:val="007F04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F04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F04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F047B"/>
    <w:pPr>
      <w:spacing w:before="0" w:after="0"/>
      <w:ind w:left="5103"/>
      <w:jc w:val="left"/>
    </w:pPr>
    <w:rPr>
      <w:rFonts w:eastAsia="Times New Roman"/>
      <w:lang w:eastAsia="en-GB"/>
    </w:rPr>
  </w:style>
  <w:style w:type="paragraph" w:customStyle="1" w:styleId="Sous-titreobjetprliminaire">
    <w:name w:val="Sous-titre objet (préliminaire)"/>
    <w:basedOn w:val="Normal"/>
    <w:rsid w:val="007F047B"/>
    <w:pPr>
      <w:spacing w:before="0" w:after="0"/>
      <w:jc w:val="center"/>
    </w:pPr>
    <w:rPr>
      <w:rFonts w:eastAsia="Times New Roman"/>
      <w:b/>
      <w:lang w:eastAsia="en-GB"/>
    </w:rPr>
  </w:style>
  <w:style w:type="paragraph" w:customStyle="1" w:styleId="Statutprliminaire">
    <w:name w:val="Statut (préliminaire)"/>
    <w:basedOn w:val="Normal"/>
    <w:next w:val="Normal"/>
    <w:rsid w:val="007F047B"/>
    <w:pPr>
      <w:spacing w:before="360" w:after="0"/>
      <w:jc w:val="center"/>
    </w:pPr>
    <w:rPr>
      <w:rFonts w:eastAsia="Times New Roman"/>
      <w:lang w:eastAsia="en-GB"/>
    </w:rPr>
  </w:style>
  <w:style w:type="paragraph" w:customStyle="1" w:styleId="Titreobjetprliminaire">
    <w:name w:val="Titre objet (préliminaire)"/>
    <w:basedOn w:val="Normal"/>
    <w:next w:val="Normal"/>
    <w:rsid w:val="007F04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F04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F04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F047B"/>
    <w:pPr>
      <w:jc w:val="center"/>
    </w:pPr>
    <w:rPr>
      <w:rFonts w:eastAsia="Times New Roman"/>
      <w:b/>
      <w:u w:val="single"/>
      <w:lang w:eastAsia="en-GB"/>
    </w:rPr>
  </w:style>
  <w:style w:type="paragraph" w:customStyle="1" w:styleId="Fichefinanciretravailtitre">
    <w:name w:val="Fiche financière (travail) titre"/>
    <w:basedOn w:val="Normal"/>
    <w:next w:val="Normal"/>
    <w:rsid w:val="007F04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F04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F04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F047B"/>
    <w:pPr>
      <w:jc w:val="center"/>
    </w:pPr>
    <w:rPr>
      <w:rFonts w:eastAsia="Times New Roman"/>
      <w:b/>
      <w:u w:val="single"/>
      <w:lang w:eastAsia="en-GB"/>
    </w:rPr>
  </w:style>
  <w:style w:type="character" w:styleId="PageNumber">
    <w:name w:val="page number"/>
    <w:rsid w:val="007F047B"/>
  </w:style>
  <w:style w:type="character" w:customStyle="1" w:styleId="tw4winMark">
    <w:name w:val="tw4winMark"/>
    <w:rsid w:val="007F047B"/>
    <w:rPr>
      <w:vanish/>
      <w:color w:val="800080"/>
      <w:vertAlign w:val="subscript"/>
    </w:rPr>
  </w:style>
  <w:style w:type="paragraph" w:customStyle="1" w:styleId="Sous-titreobjet">
    <w:name w:val="Sous-titre objet"/>
    <w:basedOn w:val="Normal"/>
    <w:rsid w:val="007F04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F047B"/>
  </w:style>
  <w:style w:type="paragraph" w:customStyle="1" w:styleId="FooterCoverPage">
    <w:name w:val="Footer Cover Page"/>
    <w:basedOn w:val="Normal"/>
    <w:link w:val="FooterCoverPageChar"/>
    <w:rsid w:val="007F04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F047B"/>
    <w:rPr>
      <w:rFonts w:ascii="Times New Roman" w:hAnsi="Times New Roman" w:cs="Times New Roman"/>
      <w:b/>
      <w:sz w:val="28"/>
      <w:lang w:val="ro-RO"/>
    </w:rPr>
  </w:style>
  <w:style w:type="character" w:customStyle="1" w:styleId="FooterCoverPageChar">
    <w:name w:val="Footer Cover Page Char"/>
    <w:link w:val="FooterCoverPage"/>
    <w:rsid w:val="007F047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7F04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F047B"/>
    <w:rPr>
      <w:rFonts w:ascii="Times New Roman" w:eastAsia="Calibri" w:hAnsi="Times New Roman" w:cs="Times New Roman"/>
      <w:sz w:val="24"/>
      <w:lang w:val="ro-RO" w:eastAsia="en-GB"/>
    </w:rPr>
  </w:style>
  <w:style w:type="character" w:customStyle="1" w:styleId="FooterSensitivityChar">
    <w:name w:val="Footer Sensitivity Char"/>
    <w:rsid w:val="007F047B"/>
    <w:rPr>
      <w:rFonts w:ascii="Times New Roman" w:hAnsi="Times New Roman" w:cs="Times New Roman"/>
      <w:b/>
      <w:sz w:val="32"/>
      <w:lang w:val="ro-RO"/>
    </w:rPr>
  </w:style>
  <w:style w:type="character" w:customStyle="1" w:styleId="HeaderSensitivityChar">
    <w:name w:val="Header Sensitivity Char"/>
    <w:rsid w:val="007F047B"/>
    <w:rPr>
      <w:rFonts w:ascii="Times New Roman" w:hAnsi="Times New Roman" w:cs="Times New Roman"/>
      <w:b/>
      <w:sz w:val="32"/>
      <w:lang w:val="ro-RO"/>
    </w:rPr>
  </w:style>
  <w:style w:type="character" w:customStyle="1" w:styleId="HeaderSensitivityRightChar">
    <w:name w:val="Header Sensitivity Right Char"/>
    <w:rsid w:val="007F047B"/>
    <w:rPr>
      <w:rFonts w:ascii="Times New Roman" w:hAnsi="Times New Roman" w:cs="Times New Roman"/>
      <w:sz w:val="28"/>
      <w:lang w:val="ro-RO"/>
    </w:rPr>
  </w:style>
  <w:style w:type="paragraph" w:customStyle="1" w:styleId="LegalNumPar">
    <w:name w:val="LegalNumPar"/>
    <w:basedOn w:val="Normal"/>
    <w:rsid w:val="007F047B"/>
    <w:pPr>
      <w:numPr>
        <w:ilvl w:val="1"/>
        <w:numId w:val="17"/>
      </w:numPr>
      <w:spacing w:line="360" w:lineRule="auto"/>
      <w:ind w:left="476" w:hanging="476"/>
    </w:pPr>
    <w:rPr>
      <w:rFonts w:eastAsia="Times New Roman"/>
      <w:lang w:eastAsia="en-GB"/>
    </w:rPr>
  </w:style>
  <w:style w:type="paragraph" w:customStyle="1" w:styleId="LegalNumPar2">
    <w:name w:val="LegalNumPar2"/>
    <w:basedOn w:val="Normal"/>
    <w:rsid w:val="007F047B"/>
    <w:pPr>
      <w:numPr>
        <w:ilvl w:val="2"/>
        <w:numId w:val="17"/>
      </w:numPr>
      <w:spacing w:line="360" w:lineRule="auto"/>
      <w:ind w:left="953" w:hanging="477"/>
    </w:pPr>
    <w:rPr>
      <w:rFonts w:eastAsia="Times New Roman"/>
      <w:lang w:eastAsia="en-GB"/>
    </w:rPr>
  </w:style>
  <w:style w:type="paragraph" w:customStyle="1" w:styleId="LegalNumPar3">
    <w:name w:val="LegalNumPar3"/>
    <w:basedOn w:val="Normal"/>
    <w:rsid w:val="007F047B"/>
    <w:pPr>
      <w:numPr>
        <w:ilvl w:val="2"/>
        <w:numId w:val="9"/>
      </w:numPr>
      <w:spacing w:line="360" w:lineRule="auto"/>
    </w:pPr>
    <w:rPr>
      <w:rFonts w:eastAsia="Times New Roman"/>
      <w:lang w:eastAsia="en-GB"/>
    </w:rPr>
  </w:style>
  <w:style w:type="character" w:styleId="Strong">
    <w:name w:val="Strong"/>
    <w:basedOn w:val="DefaultParagraphFont"/>
    <w:qFormat/>
    <w:rsid w:val="007F047B"/>
    <w:rPr>
      <w:b/>
      <w:bCs/>
    </w:rPr>
  </w:style>
  <w:style w:type="character" w:customStyle="1" w:styleId="normaltextrun">
    <w:name w:val="normaltextrun"/>
    <w:basedOn w:val="DefaultParagraphFont"/>
    <w:rsid w:val="007F047B"/>
  </w:style>
  <w:style w:type="character" w:customStyle="1" w:styleId="eop">
    <w:name w:val="eop"/>
    <w:basedOn w:val="DefaultParagraphFont"/>
    <w:rsid w:val="007F047B"/>
  </w:style>
  <w:style w:type="character" w:customStyle="1" w:styleId="cf01">
    <w:name w:val="cf01"/>
    <w:basedOn w:val="DefaultParagraphFont"/>
    <w:rsid w:val="00242DDE"/>
    <w:rPr>
      <w:rFonts w:ascii="Segoe UI" w:hAnsi="Segoe UI" w:cs="Segoe UI" w:hint="default"/>
      <w:sz w:val="18"/>
      <w:szCs w:val="18"/>
    </w:rPr>
  </w:style>
  <w:style w:type="character" w:customStyle="1" w:styleId="HeaderChar">
    <w:name w:val="Header Char"/>
    <w:basedOn w:val="DefaultParagraphFont"/>
    <w:link w:val="Header"/>
    <w:uiPriority w:val="99"/>
    <w:rsid w:val="00A477F8"/>
    <w:rPr>
      <w:rFonts w:ascii="Times New Roman" w:hAnsi="Times New Roman" w:cs="Times New Roman"/>
      <w:sz w:val="24"/>
      <w:lang w:val="ro-RO"/>
    </w:rPr>
  </w:style>
  <w:style w:type="character" w:customStyle="1" w:styleId="FooterChar">
    <w:name w:val="Footer Char"/>
    <w:basedOn w:val="DefaultParagraphFont"/>
    <w:link w:val="Footer"/>
    <w:uiPriority w:val="99"/>
    <w:rsid w:val="00A477F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77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77F8"/>
    <w:pPr>
      <w:spacing w:before="0"/>
      <w:jc w:val="right"/>
    </w:pPr>
    <w:rPr>
      <w:sz w:val="28"/>
    </w:rPr>
  </w:style>
  <w:style w:type="paragraph" w:customStyle="1" w:styleId="FooterSensitivity">
    <w:name w:val="Footer Sensitivity"/>
    <w:basedOn w:val="Normal"/>
    <w:rsid w:val="00A477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tabs>
        <w:tab w:val="num" w:pos="3685"/>
      </w:tabs>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77F8"/>
    <w:pPr>
      <w:tabs>
        <w:tab w:val="center" w:pos="4535"/>
        <w:tab w:val="right" w:pos="9071"/>
      </w:tabs>
      <w:spacing w:before="0"/>
    </w:pPr>
  </w:style>
  <w:style w:type="paragraph" w:customStyle="1" w:styleId="HeaderLandscape">
    <w:name w:val="HeaderLandscape"/>
    <w:basedOn w:val="Normal"/>
    <w:rsid w:val="00A477F8"/>
    <w:pPr>
      <w:tabs>
        <w:tab w:val="center" w:pos="7285"/>
        <w:tab w:val="right" w:pos="14003"/>
      </w:tabs>
      <w:spacing w:before="0"/>
    </w:pPr>
  </w:style>
  <w:style w:type="paragraph" w:styleId="Footer">
    <w:name w:val="footer"/>
    <w:basedOn w:val="Normal"/>
    <w:link w:val="FooterChar"/>
    <w:uiPriority w:val="99"/>
    <w:unhideWhenUsed/>
    <w:rsid w:val="00A477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77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787432149">
      <w:bodyDiv w:val="1"/>
      <w:marLeft w:val="0"/>
      <w:marRight w:val="0"/>
      <w:marTop w:val="0"/>
      <w:marBottom w:val="0"/>
      <w:divBdr>
        <w:top w:val="none" w:sz="0" w:space="0" w:color="auto"/>
        <w:left w:val="none" w:sz="0" w:space="0" w:color="auto"/>
        <w:bottom w:val="none" w:sz="0" w:space="0" w:color="auto"/>
        <w:right w:val="none" w:sz="0" w:space="0" w:color="auto"/>
      </w:divBdr>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85114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6/786/oj" TargetMode="External"/><Relationship Id="rId13" Type="http://schemas.openxmlformats.org/officeDocument/2006/relationships/hyperlink" Target="http://data.europa.eu/eli/reg/2026/249/oj" TargetMode="External"/><Relationship Id="rId18" Type="http://schemas.openxmlformats.org/officeDocument/2006/relationships/hyperlink" Target="https://www.iccat.int/Documents/Recs/compendiopdf-e/2025-04-e.pdf"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prot/2024/3203/oj" TargetMode="External"/><Relationship Id="rId12" Type="http://schemas.openxmlformats.org/officeDocument/2006/relationships/hyperlink" Target="http://data.europa.eu/eli/reg/2017/2107/oj" TargetMode="External"/><Relationship Id="rId17" Type="http://schemas.openxmlformats.org/officeDocument/2006/relationships/hyperlink" Target="http://data.europa.eu/eli/agree_internation/2021/793/oj" TargetMode="External"/><Relationship Id="rId2" Type="http://schemas.openxmlformats.org/officeDocument/2006/relationships/hyperlink" Target="http://data.europa.eu/eli/reg/2026/786/oj" TargetMode="External"/><Relationship Id="rId16" Type="http://schemas.openxmlformats.org/officeDocument/2006/relationships/hyperlink" Target="http://data.europa.eu/eli/prot/2024/3203/oj"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agree_internation/2021/689(1)/oj" TargetMode="External"/><Relationship Id="rId11" Type="http://schemas.openxmlformats.org/officeDocument/2006/relationships/hyperlink" Target="http://data.europa.eu/eli/reg/2023/2053/oj" TargetMode="External"/><Relationship Id="rId5" Type="http://schemas.openxmlformats.org/officeDocument/2006/relationships/hyperlink" Target="http://data.europa.eu/eli/reg/2025/1350/oj" TargetMode="External"/><Relationship Id="rId15" Type="http://schemas.openxmlformats.org/officeDocument/2006/relationships/hyperlink" Target="http://data.europa.eu/eli/reg/2026/786/oj" TargetMode="External"/><Relationship Id="rId10" Type="http://schemas.openxmlformats.org/officeDocument/2006/relationships/hyperlink" Target="https://www.iccat.int/Documents/Recs/compendiopdf-e/2025-04-e.pdf" TargetMode="External"/><Relationship Id="rId19" Type="http://schemas.openxmlformats.org/officeDocument/2006/relationships/hyperlink" Target="http://data.europa.eu/eli/reg/2023/2053/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agree_internation/2021/793/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12" ma:contentTypeDescription="Create a new document." ma:contentTypeScope="" ma:versionID="6973fa26ba263b0db3cd80e7d18e342f">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c15c5e15204f5160eb269c1690946df4"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7F0C5A-E94C-445D-90F3-FF4069D2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4.xml><?xml version="1.0" encoding="utf-8"?>
<ds:datastoreItem xmlns:ds="http://schemas.openxmlformats.org/officeDocument/2006/customXml" ds:itemID="{1CA204FD-5204-47C8-81F7-78F32E24D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122</TotalTime>
  <Pages>11</Pages>
  <Words>5111</Words>
  <Characters>29138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34181</CharactersWithSpaces>
  <SharedDoc>false</SharedDoc>
  <HLinks>
    <vt:vector size="204" baseType="variant">
      <vt:variant>
        <vt:i4>4522004</vt:i4>
      </vt:variant>
      <vt:variant>
        <vt:i4>84</vt:i4>
      </vt:variant>
      <vt:variant>
        <vt:i4>0</vt:i4>
      </vt:variant>
      <vt:variant>
        <vt:i4>5</vt:i4>
      </vt:variant>
      <vt:variant>
        <vt:lpwstr>http://data.europa.eu/eli/reg/2026/786/oj</vt:lpwstr>
      </vt:variant>
      <vt:variant>
        <vt:lpwstr/>
      </vt:variant>
      <vt:variant>
        <vt:i4>7143529</vt:i4>
      </vt:variant>
      <vt:variant>
        <vt:i4>81</vt:i4>
      </vt:variant>
      <vt:variant>
        <vt:i4>0</vt:i4>
      </vt:variant>
      <vt:variant>
        <vt:i4>5</vt:i4>
      </vt:variant>
      <vt:variant>
        <vt:lpwstr>http://data.europa.eu/eli/reg/2017/2107/oj</vt:lpwstr>
      </vt:variant>
      <vt:variant>
        <vt:lpwstr/>
      </vt:variant>
      <vt:variant>
        <vt:i4>7077999</vt:i4>
      </vt:variant>
      <vt:variant>
        <vt:i4>78</vt:i4>
      </vt:variant>
      <vt:variant>
        <vt:i4>0</vt:i4>
      </vt:variant>
      <vt:variant>
        <vt:i4>5</vt:i4>
      </vt:variant>
      <vt:variant>
        <vt:lpwstr>http://data.europa.eu/eli/reg/2023/2053/oj</vt:lpwstr>
      </vt:variant>
      <vt:variant>
        <vt:lpwstr/>
      </vt:variant>
      <vt:variant>
        <vt:i4>4390925</vt:i4>
      </vt:variant>
      <vt:variant>
        <vt:i4>75</vt:i4>
      </vt:variant>
      <vt:variant>
        <vt:i4>0</vt:i4>
      </vt:variant>
      <vt:variant>
        <vt:i4>5</vt:i4>
      </vt:variant>
      <vt:variant>
        <vt:lpwstr>https://www.iccat.int/Documents/Recs/compendiopdf-e/2025-04-e.pdf</vt:lpwstr>
      </vt:variant>
      <vt:variant>
        <vt:lpwstr/>
      </vt:variant>
      <vt:variant>
        <vt:i4>7077999</vt:i4>
      </vt:variant>
      <vt:variant>
        <vt:i4>72</vt:i4>
      </vt:variant>
      <vt:variant>
        <vt:i4>0</vt:i4>
      </vt:variant>
      <vt:variant>
        <vt:i4>5</vt:i4>
      </vt:variant>
      <vt:variant>
        <vt:lpwstr>http://data.europa.eu/eli/reg/2023/2053/oj</vt:lpwstr>
      </vt:variant>
      <vt:variant>
        <vt:lpwstr/>
      </vt:variant>
      <vt:variant>
        <vt:i4>4390925</vt:i4>
      </vt:variant>
      <vt:variant>
        <vt:i4>69</vt:i4>
      </vt:variant>
      <vt:variant>
        <vt:i4>0</vt:i4>
      </vt:variant>
      <vt:variant>
        <vt:i4>5</vt:i4>
      </vt:variant>
      <vt:variant>
        <vt:lpwstr>https://www.iccat.int/Documents/Recs/compendiopdf-e/2025-04-e.pdf</vt:lpwstr>
      </vt:variant>
      <vt:variant>
        <vt:lpwstr/>
      </vt:variant>
      <vt:variant>
        <vt:i4>65663</vt:i4>
      </vt:variant>
      <vt:variant>
        <vt:i4>63</vt:i4>
      </vt:variant>
      <vt:variant>
        <vt:i4>0</vt:i4>
      </vt:variant>
      <vt:variant>
        <vt:i4>5</vt:i4>
      </vt:variant>
      <vt:variant>
        <vt:lpwstr>http://data.europa.eu/eli/agree_internation/2021/793/oj</vt:lpwstr>
      </vt:variant>
      <vt:variant>
        <vt:lpwstr/>
      </vt:variant>
      <vt:variant>
        <vt:i4>65663</vt:i4>
      </vt:variant>
      <vt:variant>
        <vt:i4>60</vt:i4>
      </vt:variant>
      <vt:variant>
        <vt:i4>0</vt:i4>
      </vt:variant>
      <vt:variant>
        <vt:i4>5</vt:i4>
      </vt:variant>
      <vt:variant>
        <vt:lpwstr>http://data.europa.eu/eli/agree_internation/2021/793/oj</vt:lpwstr>
      </vt:variant>
      <vt:variant>
        <vt:lpwstr/>
      </vt:variant>
      <vt:variant>
        <vt:i4>2097185</vt:i4>
      </vt:variant>
      <vt:variant>
        <vt:i4>57</vt:i4>
      </vt:variant>
      <vt:variant>
        <vt:i4>0</vt:i4>
      </vt:variant>
      <vt:variant>
        <vt:i4>5</vt:i4>
      </vt:variant>
      <vt:variant>
        <vt:lpwstr>http://data.europa.eu/eli/prot/2024/3203/oj</vt:lpwstr>
      </vt:variant>
      <vt:variant>
        <vt:lpwstr/>
      </vt:variant>
      <vt:variant>
        <vt:i4>4522004</vt:i4>
      </vt:variant>
      <vt:variant>
        <vt:i4>54</vt:i4>
      </vt:variant>
      <vt:variant>
        <vt:i4>0</vt:i4>
      </vt:variant>
      <vt:variant>
        <vt:i4>5</vt:i4>
      </vt:variant>
      <vt:variant>
        <vt:lpwstr>http://data.europa.eu/eli/reg/2026/786/oj</vt:lpwstr>
      </vt:variant>
      <vt:variant>
        <vt:lpwstr/>
      </vt:variant>
      <vt:variant>
        <vt:i4>5177368</vt:i4>
      </vt:variant>
      <vt:variant>
        <vt:i4>51</vt:i4>
      </vt:variant>
      <vt:variant>
        <vt:i4>0</vt:i4>
      </vt:variant>
      <vt:variant>
        <vt:i4>5</vt:i4>
      </vt:variant>
      <vt:variant>
        <vt:lpwstr>http://data.europa.eu/eli/reg/2026/249/oj</vt:lpwstr>
      </vt:variant>
      <vt:variant>
        <vt:lpwstr/>
      </vt:variant>
      <vt:variant>
        <vt:i4>4522004</vt:i4>
      </vt:variant>
      <vt:variant>
        <vt:i4>45</vt:i4>
      </vt:variant>
      <vt:variant>
        <vt:i4>0</vt:i4>
      </vt:variant>
      <vt:variant>
        <vt:i4>5</vt:i4>
      </vt:variant>
      <vt:variant>
        <vt:lpwstr>http://data.europa.eu/eli/reg/2026/786/oj</vt:lpwstr>
      </vt:variant>
      <vt:variant>
        <vt:lpwstr/>
      </vt:variant>
      <vt:variant>
        <vt:i4>7143529</vt:i4>
      </vt:variant>
      <vt:variant>
        <vt:i4>42</vt:i4>
      </vt:variant>
      <vt:variant>
        <vt:i4>0</vt:i4>
      </vt:variant>
      <vt:variant>
        <vt:i4>5</vt:i4>
      </vt:variant>
      <vt:variant>
        <vt:lpwstr>http://data.europa.eu/eli/reg/2017/2107/oj</vt:lpwstr>
      </vt:variant>
      <vt:variant>
        <vt:lpwstr/>
      </vt:variant>
      <vt:variant>
        <vt:i4>7077999</vt:i4>
      </vt:variant>
      <vt:variant>
        <vt:i4>39</vt:i4>
      </vt:variant>
      <vt:variant>
        <vt:i4>0</vt:i4>
      </vt:variant>
      <vt:variant>
        <vt:i4>5</vt:i4>
      </vt:variant>
      <vt:variant>
        <vt:lpwstr>http://data.europa.eu/eli/reg/2023/2053/oj</vt:lpwstr>
      </vt:variant>
      <vt:variant>
        <vt:lpwstr/>
      </vt:variant>
      <vt:variant>
        <vt:i4>4390925</vt:i4>
      </vt:variant>
      <vt:variant>
        <vt:i4>36</vt:i4>
      </vt:variant>
      <vt:variant>
        <vt:i4>0</vt:i4>
      </vt:variant>
      <vt:variant>
        <vt:i4>5</vt:i4>
      </vt:variant>
      <vt:variant>
        <vt:lpwstr>https://www.iccat.int/Documents/Recs/compendiopdf-e/2025-04-e.pdf</vt:lpwstr>
      </vt:variant>
      <vt:variant>
        <vt:lpwstr/>
      </vt:variant>
      <vt:variant>
        <vt:i4>65663</vt:i4>
      </vt:variant>
      <vt:variant>
        <vt:i4>33</vt:i4>
      </vt:variant>
      <vt:variant>
        <vt:i4>0</vt:i4>
      </vt:variant>
      <vt:variant>
        <vt:i4>5</vt:i4>
      </vt:variant>
      <vt:variant>
        <vt:lpwstr>http://data.europa.eu/eli/agree_internation/2021/793/oj</vt:lpwstr>
      </vt:variant>
      <vt:variant>
        <vt:lpwstr/>
      </vt:variant>
      <vt:variant>
        <vt:i4>4522004</vt:i4>
      </vt:variant>
      <vt:variant>
        <vt:i4>30</vt:i4>
      </vt:variant>
      <vt:variant>
        <vt:i4>0</vt:i4>
      </vt:variant>
      <vt:variant>
        <vt:i4>5</vt:i4>
      </vt:variant>
      <vt:variant>
        <vt:lpwstr>http://data.europa.eu/eli/reg/2026/786/oj</vt:lpwstr>
      </vt:variant>
      <vt:variant>
        <vt:lpwstr/>
      </vt:variant>
      <vt:variant>
        <vt:i4>65663</vt:i4>
      </vt:variant>
      <vt:variant>
        <vt:i4>27</vt:i4>
      </vt:variant>
      <vt:variant>
        <vt:i4>0</vt:i4>
      </vt:variant>
      <vt:variant>
        <vt:i4>5</vt:i4>
      </vt:variant>
      <vt:variant>
        <vt:lpwstr>http://data.europa.eu/eli/agree_internation/2021/793/oj</vt:lpwstr>
      </vt:variant>
      <vt:variant>
        <vt:lpwstr/>
      </vt:variant>
      <vt:variant>
        <vt:i4>2097185</vt:i4>
      </vt:variant>
      <vt:variant>
        <vt:i4>24</vt:i4>
      </vt:variant>
      <vt:variant>
        <vt:i4>0</vt:i4>
      </vt:variant>
      <vt:variant>
        <vt:i4>5</vt:i4>
      </vt:variant>
      <vt:variant>
        <vt:lpwstr>http://data.europa.eu/eli/prot/2024/3203/oj</vt:lpwstr>
      </vt:variant>
      <vt:variant>
        <vt:lpwstr/>
      </vt:variant>
      <vt:variant>
        <vt:i4>1114175</vt:i4>
      </vt:variant>
      <vt:variant>
        <vt:i4>21</vt:i4>
      </vt:variant>
      <vt:variant>
        <vt:i4>0</vt:i4>
      </vt:variant>
      <vt:variant>
        <vt:i4>5</vt:i4>
      </vt:variant>
      <vt:variant>
        <vt:lpwstr>http://data.europa.eu/eli/agree_internation/2021/689(1)/oj</vt:lpwstr>
      </vt:variant>
      <vt:variant>
        <vt:lpwstr/>
      </vt:variant>
      <vt:variant>
        <vt:i4>6881391</vt:i4>
      </vt:variant>
      <vt:variant>
        <vt:i4>18</vt:i4>
      </vt:variant>
      <vt:variant>
        <vt:i4>0</vt:i4>
      </vt:variant>
      <vt:variant>
        <vt:i4>5</vt:i4>
      </vt:variant>
      <vt:variant>
        <vt:lpwstr>http://data.europa.eu/eli/reg/2025/1350/oj</vt:lpwstr>
      </vt:variant>
      <vt:variant>
        <vt:lpwstr/>
      </vt:variant>
      <vt:variant>
        <vt:i4>5832795</vt:i4>
      </vt:variant>
      <vt:variant>
        <vt:i4>15</vt:i4>
      </vt:variant>
      <vt:variant>
        <vt:i4>0</vt:i4>
      </vt:variant>
      <vt:variant>
        <vt:i4>5</vt:i4>
      </vt:variant>
      <vt:variant>
        <vt:lpwstr>http://data.europa.eu/eli/dir/2008/56/oj</vt:lpwstr>
      </vt:variant>
      <vt:variant>
        <vt:lpwstr/>
      </vt:variant>
      <vt:variant>
        <vt:i4>6422636</vt:i4>
      </vt:variant>
      <vt:variant>
        <vt:i4>12</vt:i4>
      </vt:variant>
      <vt:variant>
        <vt:i4>0</vt:i4>
      </vt:variant>
      <vt:variant>
        <vt:i4>5</vt:i4>
      </vt:variant>
      <vt:variant>
        <vt:lpwstr>http://data.europa.eu/eli/reg/2013/1380/oj</vt:lpwstr>
      </vt:variant>
      <vt:variant>
        <vt:lpwstr/>
      </vt:variant>
      <vt:variant>
        <vt:i4>4522004</vt:i4>
      </vt:variant>
      <vt:variant>
        <vt:i4>9</vt:i4>
      </vt:variant>
      <vt:variant>
        <vt:i4>0</vt:i4>
      </vt:variant>
      <vt:variant>
        <vt:i4>5</vt:i4>
      </vt:variant>
      <vt:variant>
        <vt:lpwstr>http://data.europa.eu/eli/reg/2026/786/oj</vt:lpwstr>
      </vt:variant>
      <vt:variant>
        <vt:lpwstr/>
      </vt:variant>
      <vt:variant>
        <vt:i4>5177368</vt:i4>
      </vt:variant>
      <vt:variant>
        <vt:i4>3</vt:i4>
      </vt:variant>
      <vt:variant>
        <vt:i4>0</vt:i4>
      </vt:variant>
      <vt:variant>
        <vt:i4>5</vt:i4>
      </vt:variant>
      <vt:variant>
        <vt:lpwstr>http://data.europa.eu/eli/reg/2026/249/oj</vt:lpwstr>
      </vt:variant>
      <vt:variant>
        <vt:lpwstr/>
      </vt:variant>
      <vt:variant>
        <vt:i4>1310774</vt:i4>
      </vt:variant>
      <vt:variant>
        <vt:i4>24</vt:i4>
      </vt:variant>
      <vt:variant>
        <vt:i4>0</vt:i4>
      </vt:variant>
      <vt:variant>
        <vt:i4>5</vt:i4>
      </vt:variant>
      <vt:variant>
        <vt:lpwstr>mailto:Seamus.HOWARD@ec.europa.eu</vt:lpwstr>
      </vt:variant>
      <vt:variant>
        <vt:lpwstr/>
      </vt:variant>
      <vt:variant>
        <vt:i4>131131</vt:i4>
      </vt:variant>
      <vt:variant>
        <vt:i4>21</vt:i4>
      </vt:variant>
      <vt:variant>
        <vt:i4>0</vt:i4>
      </vt:variant>
      <vt:variant>
        <vt:i4>5</vt:i4>
      </vt:variant>
      <vt:variant>
        <vt:lpwstr>mailto:Anais.DEMAILLE@ec.europa.eu</vt:lpwstr>
      </vt:variant>
      <vt:variant>
        <vt:lpwstr/>
      </vt:variant>
      <vt:variant>
        <vt:i4>1310774</vt:i4>
      </vt:variant>
      <vt:variant>
        <vt:i4>18</vt:i4>
      </vt:variant>
      <vt:variant>
        <vt:i4>0</vt:i4>
      </vt:variant>
      <vt:variant>
        <vt:i4>5</vt:i4>
      </vt:variant>
      <vt:variant>
        <vt:lpwstr>mailto:Seamus.HOWARD@ec.europa.eu</vt:lpwstr>
      </vt:variant>
      <vt:variant>
        <vt:lpwstr/>
      </vt:variant>
      <vt:variant>
        <vt:i4>131131</vt:i4>
      </vt:variant>
      <vt:variant>
        <vt:i4>15</vt:i4>
      </vt:variant>
      <vt:variant>
        <vt:i4>0</vt:i4>
      </vt:variant>
      <vt:variant>
        <vt:i4>5</vt:i4>
      </vt:variant>
      <vt:variant>
        <vt:lpwstr>mailto:Anais.DEMAILLE@ec.europa.eu</vt:lpwstr>
      </vt:variant>
      <vt:variant>
        <vt:lpwstr/>
      </vt:variant>
      <vt:variant>
        <vt:i4>3932188</vt:i4>
      </vt:variant>
      <vt:variant>
        <vt:i4>12</vt:i4>
      </vt:variant>
      <vt:variant>
        <vt:i4>0</vt:i4>
      </vt:variant>
      <vt:variant>
        <vt:i4>5</vt:i4>
      </vt:variant>
      <vt:variant>
        <vt:lpwstr>mailto:Bernard.BLAZKIEWICZ@ec.europa.eu</vt:lpwstr>
      </vt:variant>
      <vt:variant>
        <vt:lpwstr/>
      </vt:variant>
      <vt:variant>
        <vt:i4>1310774</vt:i4>
      </vt:variant>
      <vt:variant>
        <vt:i4>9</vt:i4>
      </vt:variant>
      <vt:variant>
        <vt:i4>0</vt:i4>
      </vt:variant>
      <vt:variant>
        <vt:i4>5</vt:i4>
      </vt:variant>
      <vt:variant>
        <vt:lpwstr>mailto:Seamus.HOWARD@ec.europa.eu</vt:lpwstr>
      </vt:variant>
      <vt:variant>
        <vt:lpwstr/>
      </vt:variant>
      <vt:variant>
        <vt:i4>131131</vt:i4>
      </vt:variant>
      <vt:variant>
        <vt:i4>6</vt:i4>
      </vt:variant>
      <vt:variant>
        <vt:i4>0</vt:i4>
      </vt:variant>
      <vt:variant>
        <vt:i4>5</vt:i4>
      </vt:variant>
      <vt:variant>
        <vt:lpwstr>mailto:Anais.DEMAILLE@ec.europa.eu</vt:lpwstr>
      </vt:variant>
      <vt:variant>
        <vt:lpwstr/>
      </vt:variant>
      <vt:variant>
        <vt:i4>1310774</vt:i4>
      </vt:variant>
      <vt:variant>
        <vt:i4>3</vt:i4>
      </vt:variant>
      <vt:variant>
        <vt:i4>0</vt:i4>
      </vt:variant>
      <vt:variant>
        <vt:i4>5</vt:i4>
      </vt:variant>
      <vt:variant>
        <vt:lpwstr>mailto:Seamus.HOWARD@ec.europa.eu</vt:lpwstr>
      </vt:variant>
      <vt:variant>
        <vt:lpwstr/>
      </vt:variant>
      <vt:variant>
        <vt:i4>131131</vt:i4>
      </vt:variant>
      <vt:variant>
        <vt:i4>0</vt:i4>
      </vt:variant>
      <vt:variant>
        <vt:i4>0</vt:i4>
      </vt:variant>
      <vt:variant>
        <vt:i4>5</vt:i4>
      </vt:variant>
      <vt:variant>
        <vt:lpwstr>mailto:Anais.DEMAILLE@ec.europa.eu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44</cp:revision>
  <cp:lastPrinted>2026-04-17T12:15:00Z</cp:lastPrinted>
  <dcterms:created xsi:type="dcterms:W3CDTF">2026-05-06T13:09:00Z</dcterms:created>
  <dcterms:modified xsi:type="dcterms:W3CDTF">2026-06-11T15:09:00Z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0x010100D920D94BF79903409A44EFD8C6ED4DE5</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