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455892" w:rsidRDefault="008468F3" w:rsidP="008468F3">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51738B5-855F-4E4A-BEFC-4F955CDA9CBA" style="width:455.25pt;height:357.75pt">
            <v:imagedata r:id="rId11" o:title=""/>
          </v:shape>
        </w:pict>
      </w:r>
    </w:p>
    <w:p w:rsidR="00A83B18" w:rsidRPr="00455892" w:rsidRDefault="00A83B18" w:rsidP="00A83B18">
      <w:pPr>
        <w:pStyle w:val="Pagedecouverture"/>
        <w:rPr>
          <w:noProof/>
        </w:rPr>
        <w:sectPr w:rsidR="00A83B18" w:rsidRPr="00455892" w:rsidSect="008468F3">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455892" w:rsidRDefault="00DB38C7" w:rsidP="00DB38C7">
      <w:pPr>
        <w:pStyle w:val="Exposdesmotifstitre"/>
        <w:rPr>
          <w:noProof/>
        </w:rPr>
      </w:pPr>
      <w:bookmarkStart w:id="1" w:name="_GoBack"/>
      <w:bookmarkEnd w:id="1"/>
    </w:p>
    <w:p w:rsidR="00607CA2" w:rsidRPr="00455892" w:rsidRDefault="00607CA2" w:rsidP="00607CA2">
      <w:pPr>
        <w:rPr>
          <w:noProof/>
        </w:rPr>
      </w:pPr>
    </w:p>
    <w:p w:rsidR="006052E3" w:rsidRDefault="008C3676">
      <w:pPr>
        <w:pStyle w:val="Rfrenceinterinstitutionnelle"/>
        <w:rPr>
          <w:noProof/>
        </w:rPr>
      </w:pPr>
      <w:r>
        <w:rPr>
          <w:noProof/>
        </w:rPr>
        <w:t>2026/0131 (NLE)</w:t>
      </w:r>
    </w:p>
    <w:p w:rsidR="002709B6" w:rsidRPr="00455892" w:rsidRDefault="00B47C3C" w:rsidP="00B47C3C">
      <w:pPr>
        <w:pStyle w:val="Statut"/>
        <w:rPr>
          <w:noProof/>
        </w:rPr>
      </w:pPr>
      <w:r w:rsidRPr="00455892">
        <w:rPr>
          <w:noProof/>
        </w:rPr>
        <w:t>Proposal for a</w:t>
      </w:r>
    </w:p>
    <w:p w:rsidR="002709B6" w:rsidRPr="00455892" w:rsidRDefault="00B47C3C" w:rsidP="00B47C3C">
      <w:pPr>
        <w:pStyle w:val="Typedudocument"/>
        <w:rPr>
          <w:noProof/>
        </w:rPr>
      </w:pPr>
      <w:r w:rsidRPr="00455892">
        <w:rPr>
          <w:noProof/>
        </w:rPr>
        <w:t>COUNCIL IMPLEMENTING DECISION</w:t>
      </w:r>
    </w:p>
    <w:p w:rsidR="002F19B5" w:rsidRPr="00455892" w:rsidRDefault="00B47C3C" w:rsidP="00B47C3C">
      <w:pPr>
        <w:pStyle w:val="Titreobjet"/>
        <w:rPr>
          <w:noProof/>
        </w:rPr>
      </w:pPr>
      <w:r w:rsidRPr="00455892">
        <w:rPr>
          <w:noProof/>
        </w:rPr>
        <w:t>amending the Implementing Decision of 13 July 2021 on the approval of the assessment of the recovery and resilience plan for Spain</w:t>
      </w:r>
    </w:p>
    <w:p w:rsidR="00007F85" w:rsidRPr="00455892" w:rsidRDefault="00007F85" w:rsidP="002F19B5">
      <w:pPr>
        <w:pStyle w:val="Institutionquiagit"/>
        <w:rPr>
          <w:noProof/>
        </w:rPr>
      </w:pPr>
      <w:r w:rsidRPr="00455892">
        <w:rPr>
          <w:noProof/>
        </w:rPr>
        <w:t>THE COUNCIL OF THE EUROPEAN UNION,</w:t>
      </w:r>
    </w:p>
    <w:p w:rsidR="00007F85" w:rsidRPr="00455892" w:rsidRDefault="00007F85" w:rsidP="00007F85">
      <w:pPr>
        <w:rPr>
          <w:noProof/>
        </w:rPr>
      </w:pPr>
      <w:r w:rsidRPr="00455892">
        <w:rPr>
          <w:noProof/>
        </w:rPr>
        <w:t xml:space="preserve">Having regard to the Treaty on the Functioning of the European Union, </w:t>
      </w:r>
    </w:p>
    <w:p w:rsidR="00007F85" w:rsidRPr="00455892" w:rsidRDefault="00007F85" w:rsidP="00007F85">
      <w:pPr>
        <w:rPr>
          <w:noProof/>
        </w:rPr>
      </w:pPr>
      <w:r w:rsidRPr="00455892">
        <w:rPr>
          <w:noProof/>
        </w:rPr>
        <w:t>Having regard to Regulation (EU) 2021/241 of the European Parliament and of the Council of 12 February 2021 establishing the Recovery and Resilience Facility</w:t>
      </w:r>
      <w:r w:rsidR="00487751" w:rsidRPr="00455892">
        <w:rPr>
          <w:rStyle w:val="FootnoteReference"/>
          <w:rFonts w:eastAsia="Times New Roman"/>
          <w:noProof/>
        </w:rPr>
        <w:footnoteReference w:id="2"/>
      </w:r>
      <w:r w:rsidRPr="00455892">
        <w:rPr>
          <w:noProof/>
        </w:rPr>
        <w:t>, and in particular Article 20(1) thereof,</w:t>
      </w:r>
    </w:p>
    <w:p w:rsidR="00007F85" w:rsidRPr="00455892" w:rsidRDefault="00007F85" w:rsidP="00007F85">
      <w:pPr>
        <w:rPr>
          <w:noProof/>
        </w:rPr>
      </w:pPr>
      <w:r w:rsidRPr="00455892">
        <w:rPr>
          <w:noProof/>
        </w:rPr>
        <w:t>Having regard to the proposal from the European Commission,</w:t>
      </w:r>
    </w:p>
    <w:p w:rsidR="00007F85" w:rsidRPr="00455892" w:rsidRDefault="00007F85" w:rsidP="00007F85">
      <w:pPr>
        <w:rPr>
          <w:noProof/>
        </w:rPr>
      </w:pPr>
      <w:r w:rsidRPr="00455892">
        <w:rPr>
          <w:noProof/>
        </w:rPr>
        <w:t>Whereas:</w:t>
      </w:r>
    </w:p>
    <w:p w:rsidR="004A0B28" w:rsidRPr="00455892" w:rsidRDefault="2FA73A54" w:rsidP="00C01818">
      <w:pPr>
        <w:pStyle w:val="ManualConsidrant"/>
        <w:rPr>
          <w:noProof/>
        </w:rPr>
      </w:pPr>
      <w:r>
        <w:rPr>
          <w:noProof/>
        </w:rPr>
        <w:t>(1)</w:t>
      </w:r>
      <w:r>
        <w:rPr>
          <w:noProof/>
        </w:rPr>
        <w:tab/>
      </w:r>
      <w:r w:rsidRPr="00455892">
        <w:rPr>
          <w:noProof/>
        </w:rPr>
        <w:t>Following the submission of the national recovery and resilience plan (‘RRP’) by</w:t>
      </w:r>
      <w:r w:rsidRPr="00455892">
        <w:rPr>
          <w:noProof/>
          <w:shd w:val="clear" w:color="auto" w:fill="FFFFFF"/>
        </w:rPr>
        <w:t xml:space="preserve"> </w:t>
      </w:r>
      <w:r w:rsidR="0216A1B5" w:rsidRPr="00455892">
        <w:rPr>
          <w:noProof/>
        </w:rPr>
        <w:t>Spain</w:t>
      </w:r>
      <w:r w:rsidRPr="00455892">
        <w:rPr>
          <w:noProof/>
          <w:shd w:val="clear" w:color="auto" w:fill="FFFFFF"/>
        </w:rPr>
        <w:t xml:space="preserve"> on </w:t>
      </w:r>
      <w:r w:rsidR="0B6719DE" w:rsidRPr="00455892">
        <w:rPr>
          <w:noProof/>
        </w:rPr>
        <w:t>3 April 2021</w:t>
      </w:r>
      <w:r w:rsidRPr="00455892">
        <w:rPr>
          <w:noProof/>
        </w:rPr>
        <w:t xml:space="preserve">, the Commission proposed its positive assessment to the Council. On </w:t>
      </w:r>
      <w:r w:rsidR="5826B89E" w:rsidRPr="00455892">
        <w:rPr>
          <w:noProof/>
        </w:rPr>
        <w:t>13 July 2021</w:t>
      </w:r>
      <w:r w:rsidRPr="00455892">
        <w:rPr>
          <w:noProof/>
        </w:rPr>
        <w:t>, the Council approved the positive assessment by means of an implementing decision</w:t>
      </w:r>
      <w:r w:rsidR="00D34478" w:rsidRPr="00455892">
        <w:rPr>
          <w:rStyle w:val="FootnoteReference"/>
          <w:rFonts w:eastAsia="Times New Roman"/>
          <w:noProof/>
        </w:rPr>
        <w:footnoteReference w:id="3"/>
      </w:r>
      <w:r w:rsidRPr="00455892">
        <w:rPr>
          <w:noProof/>
        </w:rPr>
        <w:t xml:space="preserve"> (‘the Council Implementing Decision of </w:t>
      </w:r>
      <w:r w:rsidR="1BFB468D" w:rsidRPr="00455892">
        <w:rPr>
          <w:noProof/>
        </w:rPr>
        <w:t>13 July 2021</w:t>
      </w:r>
      <w:r w:rsidRPr="00455892">
        <w:rPr>
          <w:noProof/>
        </w:rPr>
        <w:t xml:space="preserve">’). The Council Implementing Decision of </w:t>
      </w:r>
      <w:r w:rsidR="218F1F9C" w:rsidRPr="00455892">
        <w:rPr>
          <w:noProof/>
        </w:rPr>
        <w:t>13 July 2021</w:t>
      </w:r>
      <w:r w:rsidRPr="00455892">
        <w:rPr>
          <w:noProof/>
        </w:rPr>
        <w:t xml:space="preserve"> was amended by</w:t>
      </w:r>
      <w:r w:rsidR="4709CA01" w:rsidRPr="00455892">
        <w:rPr>
          <w:noProof/>
        </w:rPr>
        <w:t xml:space="preserve"> the</w:t>
      </w:r>
      <w:r w:rsidRPr="00455892">
        <w:rPr>
          <w:noProof/>
        </w:rPr>
        <w:t xml:space="preserve"> Council Implementing Decisions of </w:t>
      </w:r>
      <w:r w:rsidR="4C264BDA" w:rsidRPr="00455892">
        <w:rPr>
          <w:noProof/>
        </w:rPr>
        <w:t>17 October 2023</w:t>
      </w:r>
      <w:r w:rsidR="00F1193D" w:rsidRPr="00455892">
        <w:rPr>
          <w:rStyle w:val="FootnoteReference"/>
          <w:noProof/>
        </w:rPr>
        <w:footnoteReference w:id="4"/>
      </w:r>
      <w:r w:rsidR="4C264BDA" w:rsidRPr="00455892">
        <w:rPr>
          <w:noProof/>
        </w:rPr>
        <w:t>, 14 May 2024</w:t>
      </w:r>
      <w:r w:rsidR="00F1193D" w:rsidRPr="00455892">
        <w:rPr>
          <w:rStyle w:val="FootnoteReference"/>
          <w:noProof/>
        </w:rPr>
        <w:footnoteReference w:id="5"/>
      </w:r>
      <w:r w:rsidR="4C264BDA" w:rsidRPr="00455892">
        <w:rPr>
          <w:noProof/>
        </w:rPr>
        <w:t>, 21 January 2025</w:t>
      </w:r>
      <w:r w:rsidR="00F1193D" w:rsidRPr="00455892">
        <w:rPr>
          <w:rStyle w:val="FootnoteReference"/>
          <w:noProof/>
        </w:rPr>
        <w:footnoteReference w:id="6"/>
      </w:r>
      <w:r w:rsidR="4C264BDA" w:rsidRPr="00455892">
        <w:rPr>
          <w:noProof/>
        </w:rPr>
        <w:t>, 13 May 2025</w:t>
      </w:r>
      <w:r w:rsidR="00F1193D" w:rsidRPr="00455892">
        <w:rPr>
          <w:rStyle w:val="FootnoteReference"/>
          <w:noProof/>
        </w:rPr>
        <w:footnoteReference w:id="7"/>
      </w:r>
      <w:r w:rsidR="4C264BDA" w:rsidRPr="00455892">
        <w:rPr>
          <w:noProof/>
        </w:rPr>
        <w:t>, 12 June 2025</w:t>
      </w:r>
      <w:r w:rsidR="00F1193D" w:rsidRPr="00455892">
        <w:rPr>
          <w:rStyle w:val="FootnoteReference"/>
          <w:noProof/>
        </w:rPr>
        <w:footnoteReference w:id="8"/>
      </w:r>
      <w:r w:rsidR="4C264BDA" w:rsidRPr="00455892">
        <w:rPr>
          <w:noProof/>
        </w:rPr>
        <w:t>, 10 October 2025</w:t>
      </w:r>
      <w:r w:rsidR="00F1193D" w:rsidRPr="00455892">
        <w:rPr>
          <w:rStyle w:val="FootnoteReference"/>
          <w:noProof/>
        </w:rPr>
        <w:footnoteReference w:id="9"/>
      </w:r>
      <w:r w:rsidR="4C264BDA" w:rsidRPr="00455892">
        <w:rPr>
          <w:noProof/>
        </w:rPr>
        <w:t xml:space="preserve">, and </w:t>
      </w:r>
      <w:r w:rsidR="00B47C3C" w:rsidRPr="00455892">
        <w:rPr>
          <w:noProof/>
        </w:rPr>
        <w:t>20</w:t>
      </w:r>
      <w:r w:rsidR="4C264BDA" w:rsidRPr="00455892">
        <w:rPr>
          <w:noProof/>
        </w:rPr>
        <w:t xml:space="preserve"> January 2026</w:t>
      </w:r>
      <w:r w:rsidR="00007F85" w:rsidRPr="00455892">
        <w:rPr>
          <w:rStyle w:val="FootnoteReference"/>
          <w:rFonts w:eastAsia="Times New Roman"/>
          <w:noProof/>
        </w:rPr>
        <w:footnoteReference w:id="10"/>
      </w:r>
      <w:r w:rsidRPr="00455892">
        <w:rPr>
          <w:noProof/>
        </w:rPr>
        <w:t>.</w:t>
      </w:r>
    </w:p>
    <w:p w:rsidR="00007F85" w:rsidRPr="00455892" w:rsidRDefault="2FA73A54" w:rsidP="004A0B28">
      <w:pPr>
        <w:pStyle w:val="ManualConsidrant"/>
        <w:rPr>
          <w:rFonts w:eastAsia="Times New Roman"/>
          <w:noProof/>
        </w:rPr>
      </w:pPr>
      <w:r>
        <w:rPr>
          <w:noProof/>
        </w:rPr>
        <w:t>(2)</w:t>
      </w:r>
      <w:r>
        <w:rPr>
          <w:noProof/>
        </w:rPr>
        <w:tab/>
      </w:r>
      <w:r w:rsidRPr="00455892">
        <w:rPr>
          <w:rFonts w:eastAsia="Times New Roman"/>
          <w:noProof/>
        </w:rPr>
        <w:t xml:space="preserve">On </w:t>
      </w:r>
      <w:r w:rsidR="133CDC31" w:rsidRPr="00455892">
        <w:rPr>
          <w:rFonts w:eastAsia="Times New Roman"/>
          <w:noProof/>
        </w:rPr>
        <w:t>10 March 2026</w:t>
      </w:r>
      <w:r w:rsidRPr="00455892">
        <w:rPr>
          <w:rFonts w:eastAsia="Times New Roman"/>
          <w:noProof/>
        </w:rPr>
        <w:t xml:space="preserve">, </w:t>
      </w:r>
      <w:r w:rsidR="67ABF75D" w:rsidRPr="00455892">
        <w:rPr>
          <w:rFonts w:eastAsia="Times New Roman"/>
          <w:noProof/>
        </w:rPr>
        <w:t>Spain</w:t>
      </w:r>
      <w:r w:rsidRPr="00455892">
        <w:rPr>
          <w:rFonts w:eastAsia="Times New Roman"/>
          <w:noProof/>
        </w:rPr>
        <w:t xml:space="preserve"> </w:t>
      </w:r>
      <w:bookmarkStart w:id="2" w:name="_Hlk130805569"/>
      <w:r w:rsidRPr="00455892">
        <w:rPr>
          <w:noProof/>
        </w:rPr>
        <w:t xml:space="preserve">made a reasoned request to the Commission to make a proposal to amend the Council Implementing Decision of </w:t>
      </w:r>
      <w:r w:rsidR="0BACC8A1" w:rsidRPr="00455892">
        <w:rPr>
          <w:rFonts w:eastAsia="Times New Roman"/>
          <w:noProof/>
        </w:rPr>
        <w:t>13 July 2021</w:t>
      </w:r>
      <w:r w:rsidRPr="00455892">
        <w:rPr>
          <w:noProof/>
        </w:rPr>
        <w:t xml:space="preserve"> in accordance with Article 21(1) of Regulation (EU) 2021/241 on the grounds that the RRP is partially no longer achievable because of objective circumstances. On that basis, </w:t>
      </w:r>
      <w:r w:rsidR="49A8B3FA" w:rsidRPr="00455892">
        <w:rPr>
          <w:rFonts w:eastAsia="Times New Roman"/>
          <w:noProof/>
        </w:rPr>
        <w:t>Spain</w:t>
      </w:r>
      <w:r w:rsidRPr="00455892">
        <w:rPr>
          <w:noProof/>
        </w:rPr>
        <w:t xml:space="preserve"> has submitted an amended RRP.</w:t>
      </w:r>
      <w:bookmarkEnd w:id="2"/>
    </w:p>
    <w:p w:rsidR="00007F85" w:rsidRPr="00455892" w:rsidRDefault="00007F85" w:rsidP="00007F85">
      <w:pPr>
        <w:rPr>
          <w:b/>
          <w:bCs/>
          <w:i/>
          <w:iCs/>
          <w:noProof/>
        </w:rPr>
      </w:pPr>
      <w:r w:rsidRPr="00455892">
        <w:rPr>
          <w:b/>
          <w:bCs/>
          <w:i/>
          <w:iCs/>
          <w:noProof/>
        </w:rPr>
        <w:t xml:space="preserve">Amendments based on Article 21 of Regulation (EU) 2021/241 </w:t>
      </w:r>
    </w:p>
    <w:p w:rsidR="00007F85" w:rsidRPr="00455892" w:rsidRDefault="2FA73A54" w:rsidP="00007F85">
      <w:pPr>
        <w:pStyle w:val="ManualConsidrant"/>
        <w:rPr>
          <w:rFonts w:eastAsia="Times New Roman"/>
          <w:noProof/>
        </w:rPr>
      </w:pPr>
      <w:r>
        <w:rPr>
          <w:noProof/>
        </w:rPr>
        <w:t>(3)</w:t>
      </w:r>
      <w:r>
        <w:rPr>
          <w:noProof/>
        </w:rPr>
        <w:tab/>
      </w:r>
      <w:r w:rsidRPr="00455892">
        <w:rPr>
          <w:rFonts w:eastAsia="Times New Roman"/>
          <w:noProof/>
          <w:color w:val="000000" w:themeColor="text1"/>
        </w:rPr>
        <w:t xml:space="preserve">The amendments to the RRP submitted by </w:t>
      </w:r>
      <w:r w:rsidR="5A6A54B7" w:rsidRPr="00455892">
        <w:rPr>
          <w:rFonts w:eastAsia="Times New Roman"/>
          <w:noProof/>
          <w:color w:val="000000" w:themeColor="text1"/>
        </w:rPr>
        <w:t>Spain</w:t>
      </w:r>
      <w:r w:rsidRPr="00455892">
        <w:rPr>
          <w:rFonts w:eastAsia="Times New Roman"/>
          <w:noProof/>
          <w:color w:val="000000" w:themeColor="text1"/>
        </w:rPr>
        <w:t xml:space="preserve"> </w:t>
      </w:r>
      <w:r w:rsidRPr="00455892">
        <w:rPr>
          <w:rFonts w:eastAsia="Times New Roman"/>
          <w:noProof/>
        </w:rPr>
        <w:t>because of objective circumstances</w:t>
      </w:r>
      <w:r w:rsidRPr="00455892">
        <w:rPr>
          <w:rFonts w:eastAsia="Times New Roman"/>
          <w:noProof/>
          <w:color w:val="000000" w:themeColor="text1"/>
        </w:rPr>
        <w:t xml:space="preserve"> concern </w:t>
      </w:r>
      <w:r w:rsidR="5B905A75" w:rsidRPr="00455892">
        <w:rPr>
          <w:rFonts w:eastAsia="Times New Roman"/>
          <w:noProof/>
        </w:rPr>
        <w:t>6</w:t>
      </w:r>
      <w:r w:rsidR="00040DF1">
        <w:rPr>
          <w:rFonts w:eastAsia="Times New Roman"/>
          <w:noProof/>
        </w:rPr>
        <w:t>2</w:t>
      </w:r>
      <w:r w:rsidRPr="00455892">
        <w:rPr>
          <w:rFonts w:eastAsia="Times New Roman"/>
          <w:noProof/>
        </w:rPr>
        <w:t xml:space="preserve"> </w:t>
      </w:r>
      <w:r w:rsidRPr="00455892">
        <w:rPr>
          <w:rFonts w:eastAsia="Times New Roman"/>
          <w:noProof/>
          <w:color w:val="000000" w:themeColor="text1"/>
        </w:rPr>
        <w:t>measure</w:t>
      </w:r>
      <w:r w:rsidR="321AFAFC" w:rsidRPr="00455892">
        <w:rPr>
          <w:rFonts w:eastAsia="Times New Roman"/>
          <w:noProof/>
          <w:color w:val="000000" w:themeColor="text1"/>
        </w:rPr>
        <w:t>s</w:t>
      </w:r>
      <w:r w:rsidRPr="00455892">
        <w:rPr>
          <w:rFonts w:eastAsia="Times New Roman"/>
          <w:noProof/>
          <w:color w:val="000000" w:themeColor="text1"/>
        </w:rPr>
        <w:t>.</w:t>
      </w:r>
    </w:p>
    <w:p w:rsidR="00372350" w:rsidRPr="00455892" w:rsidRDefault="78F777F8" w:rsidP="00372350">
      <w:pPr>
        <w:pStyle w:val="ManualConsidrant"/>
        <w:rPr>
          <w:rFonts w:eastAsia="Times New Roman"/>
          <w:noProof/>
        </w:rPr>
      </w:pPr>
      <w:r>
        <w:rPr>
          <w:noProof/>
        </w:rPr>
        <w:t>(4)</w:t>
      </w:r>
      <w:r>
        <w:rPr>
          <w:noProof/>
        </w:rPr>
        <w:tab/>
      </w:r>
      <w:r w:rsidRPr="00455892">
        <w:rPr>
          <w:rFonts w:eastAsia="Times New Roman"/>
          <w:noProof/>
        </w:rPr>
        <w:t xml:space="preserve">Spain has explained that one measure has been amended </w:t>
      </w:r>
      <w:r w:rsidR="2FFEBB17" w:rsidRPr="00455892">
        <w:rPr>
          <w:rFonts w:eastAsia="Times New Roman"/>
          <w:noProof/>
        </w:rPr>
        <w:t>due</w:t>
      </w:r>
      <w:r w:rsidRPr="00455892">
        <w:rPr>
          <w:rFonts w:eastAsia="Times New Roman"/>
          <w:noProof/>
        </w:rPr>
        <w:t xml:space="preserve"> to lack of demand. This concerns C13.I3 (Digitalisation and Innovation and subsidy scheme for the </w:t>
      </w:r>
      <w:r w:rsidRPr="00455892">
        <w:rPr>
          <w:rFonts w:eastAsia="Times New Roman"/>
          <w:noProof/>
        </w:rPr>
        <w:lastRenderedPageBreak/>
        <w:t xml:space="preserve">digitalisation of companies). On this basis, Spain has requested that </w:t>
      </w:r>
      <w:r w:rsidR="2FFEBB17" w:rsidRPr="00455892">
        <w:rPr>
          <w:rFonts w:eastAsia="Times New Roman"/>
          <w:noProof/>
        </w:rPr>
        <w:t>that</w:t>
      </w:r>
      <w:r w:rsidRPr="00455892">
        <w:rPr>
          <w:rFonts w:eastAsia="Times New Roman"/>
          <w:noProof/>
        </w:rPr>
        <w:t xml:space="preserve"> measure be amended. The Council Implementing Decision of 13 July 2021 should be amended accordingly.</w:t>
      </w:r>
    </w:p>
    <w:p w:rsidR="00EC128C" w:rsidRPr="00455892" w:rsidRDefault="6DA1318F" w:rsidP="006840BD">
      <w:pPr>
        <w:pStyle w:val="ManualConsidrant"/>
        <w:rPr>
          <w:rFonts w:eastAsia="Times New Roman"/>
          <w:noProof/>
        </w:rPr>
      </w:pPr>
      <w:r>
        <w:rPr>
          <w:noProof/>
        </w:rPr>
        <w:t>(5)</w:t>
      </w:r>
      <w:r>
        <w:rPr>
          <w:noProof/>
        </w:rPr>
        <w:tab/>
      </w:r>
      <w:r w:rsidRPr="00455892">
        <w:rPr>
          <w:rFonts w:eastAsia="Times New Roman"/>
          <w:noProof/>
        </w:rPr>
        <w:t xml:space="preserve">Spain has explained that </w:t>
      </w:r>
      <w:r w:rsidR="0CE9FA36" w:rsidRPr="00455892">
        <w:rPr>
          <w:rFonts w:eastAsia="Times New Roman"/>
          <w:noProof/>
        </w:rPr>
        <w:t>5</w:t>
      </w:r>
      <w:r w:rsidR="00040DF1">
        <w:rPr>
          <w:rFonts w:eastAsia="Times New Roman"/>
          <w:noProof/>
        </w:rPr>
        <w:t>9</w:t>
      </w:r>
      <w:r w:rsidR="519AA491" w:rsidRPr="00455892">
        <w:rPr>
          <w:rFonts w:eastAsia="Times New Roman"/>
          <w:noProof/>
        </w:rPr>
        <w:t xml:space="preserve"> </w:t>
      </w:r>
      <w:r w:rsidRPr="00455892">
        <w:rPr>
          <w:rFonts w:eastAsia="Times New Roman"/>
          <w:noProof/>
        </w:rPr>
        <w:t xml:space="preserve">measures have </w:t>
      </w:r>
      <w:r w:rsidR="7093D9A1" w:rsidRPr="00455892">
        <w:rPr>
          <w:noProof/>
        </w:rPr>
        <w:t>been amended to implement better alternative</w:t>
      </w:r>
      <w:r w:rsidR="2FB8A365" w:rsidRPr="00455892">
        <w:rPr>
          <w:noProof/>
        </w:rPr>
        <w:t>s</w:t>
      </w:r>
      <w:r w:rsidR="7093D9A1" w:rsidRPr="00455892">
        <w:rPr>
          <w:noProof/>
        </w:rPr>
        <w:t xml:space="preserve"> that allow the administrative burden to be reduced and simplify the Council Implementing Decision, while still achieving the objectives of those measures. </w:t>
      </w:r>
      <w:r w:rsidR="0D821970" w:rsidRPr="00455892">
        <w:rPr>
          <w:rFonts w:eastAsia="Times New Roman"/>
          <w:noProof/>
          <w:color w:val="000000" w:themeColor="text1"/>
        </w:rPr>
        <w:t>This concerns</w:t>
      </w:r>
      <w:r w:rsidR="2B2DE6D5" w:rsidRPr="00455892">
        <w:rPr>
          <w:rFonts w:eastAsia="Times New Roman"/>
          <w:noProof/>
          <w:color w:val="000000" w:themeColor="text1"/>
        </w:rPr>
        <w:t xml:space="preserve"> </w:t>
      </w:r>
      <w:r w:rsidR="2233DB09" w:rsidRPr="00455892">
        <w:rPr>
          <w:rFonts w:eastAsia="Times New Roman"/>
          <w:noProof/>
          <w:color w:val="000000" w:themeColor="text1"/>
        </w:rPr>
        <w:t xml:space="preserve">C1.I1 (Low-emission areas and transformation of urban and metropolitan transport), </w:t>
      </w:r>
      <w:r w:rsidR="2233DB09" w:rsidRPr="00455892">
        <w:rPr>
          <w:noProof/>
        </w:rPr>
        <w:t>C1.I2 (</w:t>
      </w:r>
      <w:r w:rsidR="45AA42BC" w:rsidRPr="00455892">
        <w:rPr>
          <w:noProof/>
        </w:rPr>
        <w:t>Incentive scheme for the installation of recharging points, the purchase of electric vehicles and innovation in electro-mobility),</w:t>
      </w:r>
      <w:r w:rsidR="18828EB5" w:rsidRPr="00455892">
        <w:rPr>
          <w:noProof/>
        </w:rPr>
        <w:t xml:space="preserve"> </w:t>
      </w:r>
      <w:r w:rsidR="0C9F2B6A" w:rsidRPr="00455892">
        <w:rPr>
          <w:noProof/>
        </w:rPr>
        <w:t>C1.I3 (Measures to improve the attractiveness and accessibility of the railway network),</w:t>
      </w:r>
      <w:r w:rsidR="226DF6EF" w:rsidRPr="00455892">
        <w:rPr>
          <w:rFonts w:eastAsia="Times New Roman"/>
          <w:noProof/>
          <w:color w:val="000000" w:themeColor="text1"/>
        </w:rPr>
        <w:t xml:space="preserve"> </w:t>
      </w:r>
      <w:r w:rsidR="40B20E1B" w:rsidRPr="00455892">
        <w:rPr>
          <w:rFonts w:eastAsia="Times New Roman"/>
          <w:noProof/>
          <w:color w:val="000000" w:themeColor="text1"/>
        </w:rPr>
        <w:t>C3.I1 (</w:t>
      </w:r>
      <w:r w:rsidR="18FB48E6" w:rsidRPr="00455892">
        <w:rPr>
          <w:rFonts w:eastAsia="Times New Roman"/>
          <w:noProof/>
          <w:color w:val="000000" w:themeColor="text1"/>
        </w:rPr>
        <w:t>Plan to enhance efficiency and sustainability in irrigation</w:t>
      </w:r>
      <w:r w:rsidR="40B20E1B" w:rsidRPr="00455892">
        <w:rPr>
          <w:rFonts w:eastAsia="Times New Roman"/>
          <w:noProof/>
          <w:color w:val="000000" w:themeColor="text1"/>
        </w:rPr>
        <w:t>), C3.I</w:t>
      </w:r>
      <w:r w:rsidR="172E26E1" w:rsidRPr="00455892">
        <w:rPr>
          <w:rFonts w:eastAsia="Times New Roman"/>
          <w:noProof/>
          <w:color w:val="000000" w:themeColor="text1"/>
        </w:rPr>
        <w:t>1</w:t>
      </w:r>
      <w:r w:rsidR="40B20E1B" w:rsidRPr="00455892">
        <w:rPr>
          <w:rFonts w:eastAsia="Times New Roman"/>
          <w:noProof/>
          <w:color w:val="000000" w:themeColor="text1"/>
        </w:rPr>
        <w:t>2</w:t>
      </w:r>
      <w:r w:rsidR="21371CC9" w:rsidRPr="00455892">
        <w:rPr>
          <w:rFonts w:eastAsia="Times New Roman"/>
          <w:noProof/>
          <w:color w:val="000000" w:themeColor="text1"/>
        </w:rPr>
        <w:t xml:space="preserve"> (Plan to improve efficiency and sustainability in irrigation)</w:t>
      </w:r>
      <w:r w:rsidR="40B20E1B" w:rsidRPr="00455892">
        <w:rPr>
          <w:rFonts w:eastAsia="Times New Roman"/>
          <w:noProof/>
          <w:color w:val="000000" w:themeColor="text1"/>
        </w:rPr>
        <w:t xml:space="preserve">, </w:t>
      </w:r>
      <w:r w:rsidR="5098F28E" w:rsidRPr="00455892">
        <w:rPr>
          <w:rFonts w:eastAsia="Times New Roman"/>
          <w:noProof/>
          <w:color w:val="000000" w:themeColor="text1"/>
        </w:rPr>
        <w:t>C10.I1 (Investment in Just Transition),</w:t>
      </w:r>
      <w:r w:rsidR="00941519">
        <w:rPr>
          <w:rFonts w:eastAsia="Times New Roman"/>
          <w:noProof/>
          <w:color w:val="000000" w:themeColor="text1"/>
        </w:rPr>
        <w:t xml:space="preserve"> </w:t>
      </w:r>
      <w:r w:rsidR="172E26E1" w:rsidRPr="00455892">
        <w:rPr>
          <w:rFonts w:eastAsia="Times New Roman"/>
          <w:noProof/>
          <w:color w:val="000000" w:themeColor="text1"/>
        </w:rPr>
        <w:t>C11.R1</w:t>
      </w:r>
      <w:r w:rsidR="428DE7AF" w:rsidRPr="00455892">
        <w:rPr>
          <w:rFonts w:eastAsia="Times New Roman"/>
          <w:noProof/>
          <w:color w:val="000000" w:themeColor="text1"/>
        </w:rPr>
        <w:t xml:space="preserve"> (Reform for the modernisation and digitalisation of the administration)</w:t>
      </w:r>
      <w:r w:rsidR="172E26E1" w:rsidRPr="00455892">
        <w:rPr>
          <w:rFonts w:eastAsia="Times New Roman"/>
          <w:noProof/>
          <w:color w:val="000000" w:themeColor="text1"/>
        </w:rPr>
        <w:t>, C11.I1</w:t>
      </w:r>
      <w:r w:rsidR="03F5706F" w:rsidRPr="00455892">
        <w:rPr>
          <w:rFonts w:eastAsia="Times New Roman"/>
          <w:noProof/>
          <w:color w:val="000000" w:themeColor="text1"/>
        </w:rPr>
        <w:t xml:space="preserve"> (Modernisation of the General State Administration</w:t>
      </w:r>
      <w:r w:rsidR="14FCDD0B" w:rsidRPr="00455892">
        <w:rPr>
          <w:rFonts w:eastAsia="Times New Roman"/>
          <w:noProof/>
          <w:color w:val="000000" w:themeColor="text1"/>
        </w:rPr>
        <w:t>)</w:t>
      </w:r>
      <w:r w:rsidR="38000F7D" w:rsidRPr="00455892">
        <w:rPr>
          <w:rFonts w:eastAsia="Times New Roman"/>
          <w:noProof/>
          <w:color w:val="000000" w:themeColor="text1"/>
        </w:rPr>
        <w:t xml:space="preserve">, </w:t>
      </w:r>
      <w:r w:rsidR="00A8ED35" w:rsidRPr="00455892">
        <w:rPr>
          <w:rFonts w:eastAsia="Times New Roman"/>
          <w:noProof/>
          <w:color w:val="000000" w:themeColor="text1"/>
        </w:rPr>
        <w:t xml:space="preserve">C11.I3 (Digital transformation and modernisation of the Ministry of Territorial Policy and Democratic Memory, Ministry of Digital Transformation and Public Service, and the regional and local administrations, as well as the National Health Service), </w:t>
      </w:r>
      <w:r w:rsidR="2F7B7E15" w:rsidRPr="00455892">
        <w:rPr>
          <w:rFonts w:eastAsia="Times New Roman"/>
          <w:noProof/>
          <w:color w:val="000000" w:themeColor="text1"/>
        </w:rPr>
        <w:t xml:space="preserve">C11.I4 (Energy transition plan in the General State Administration), </w:t>
      </w:r>
      <w:r w:rsidR="00A8ED35" w:rsidRPr="00455892">
        <w:rPr>
          <w:rFonts w:eastAsia="Times New Roman"/>
          <w:noProof/>
          <w:color w:val="000000" w:themeColor="text1"/>
        </w:rPr>
        <w:t>C11.I6 (Cybersecurity</w:t>
      </w:r>
      <w:r w:rsidR="03F5706F" w:rsidRPr="00455892">
        <w:rPr>
          <w:rFonts w:eastAsia="Times New Roman"/>
          <w:noProof/>
          <w:color w:val="000000" w:themeColor="text1"/>
        </w:rPr>
        <w:t>)</w:t>
      </w:r>
      <w:r w:rsidR="172E26E1" w:rsidRPr="00455892">
        <w:rPr>
          <w:rFonts w:eastAsia="Times New Roman"/>
          <w:noProof/>
          <w:color w:val="000000" w:themeColor="text1"/>
        </w:rPr>
        <w:t xml:space="preserve">, </w:t>
      </w:r>
      <w:r w:rsidR="068F50E9" w:rsidRPr="00455892">
        <w:rPr>
          <w:rFonts w:eastAsia="Times New Roman"/>
          <w:noProof/>
          <w:color w:val="000000" w:themeColor="text1"/>
        </w:rPr>
        <w:t xml:space="preserve">C12.R2 (Waste policy and boosting the circular economy), </w:t>
      </w:r>
      <w:r w:rsidR="4D2E1F3B" w:rsidRPr="00455892">
        <w:rPr>
          <w:rFonts w:eastAsia="Times New Roman"/>
          <w:noProof/>
        </w:rPr>
        <w:t>C12.I2 (</w:t>
      </w:r>
      <w:r w:rsidR="4CA85C8A" w:rsidRPr="00455892">
        <w:rPr>
          <w:rFonts w:eastAsia="Times New Roman"/>
          <w:noProof/>
        </w:rPr>
        <w:t>P</w:t>
      </w:r>
      <w:r w:rsidR="37F9069D" w:rsidRPr="00455892">
        <w:rPr>
          <w:rFonts w:eastAsia="Times New Roman"/>
          <w:noProof/>
        </w:rPr>
        <w:t>rogramme to boost competitiveness and indust</w:t>
      </w:r>
      <w:r w:rsidR="37F9069D" w:rsidRPr="00455892">
        <w:rPr>
          <w:rFonts w:eastAsia="Times New Roman"/>
          <w:noProof/>
          <w:color w:val="000000" w:themeColor="text1"/>
        </w:rPr>
        <w:t>rial sustainability),</w:t>
      </w:r>
      <w:r w:rsidR="1115723E" w:rsidRPr="00455892">
        <w:rPr>
          <w:rFonts w:eastAsia="Times New Roman"/>
          <w:noProof/>
          <w:color w:val="000000" w:themeColor="text1"/>
        </w:rPr>
        <w:t xml:space="preserve"> </w:t>
      </w:r>
      <w:r w:rsidR="1028865D" w:rsidRPr="00455892">
        <w:rPr>
          <w:rFonts w:eastAsia="Times New Roman"/>
          <w:noProof/>
          <w:color w:val="000000" w:themeColor="text1"/>
        </w:rPr>
        <w:t>C12.I4 (Reinforcing the industry of the semiconductors value chain),</w:t>
      </w:r>
      <w:r w:rsidR="6F537AFD" w:rsidRPr="00455892">
        <w:rPr>
          <w:rFonts w:eastAsia="Times New Roman"/>
          <w:noProof/>
          <w:color w:val="000000" w:themeColor="text1"/>
        </w:rPr>
        <w:t xml:space="preserve"> </w:t>
      </w:r>
      <w:r w:rsidR="752651AB" w:rsidRPr="00455892">
        <w:rPr>
          <w:rFonts w:eastAsia="Times New Roman"/>
          <w:noProof/>
          <w:color w:val="000000" w:themeColor="text1"/>
        </w:rPr>
        <w:t xml:space="preserve">C12.I5 (Subsidy scheme to support the circular economy), </w:t>
      </w:r>
      <w:r w:rsidR="6F537AFD" w:rsidRPr="00455892">
        <w:rPr>
          <w:rFonts w:eastAsia="Times New Roman"/>
          <w:noProof/>
          <w:color w:val="000000" w:themeColor="text1"/>
        </w:rPr>
        <w:t>C12.</w:t>
      </w:r>
      <w:r w:rsidR="678C585F" w:rsidRPr="00455892">
        <w:rPr>
          <w:rFonts w:eastAsia="Times New Roman"/>
          <w:noProof/>
          <w:color w:val="000000" w:themeColor="text1"/>
        </w:rPr>
        <w:t>I6</w:t>
      </w:r>
      <w:r w:rsidR="03F5706F" w:rsidRPr="00455892">
        <w:rPr>
          <w:rFonts w:eastAsia="Times New Roman"/>
          <w:noProof/>
          <w:color w:val="000000" w:themeColor="text1"/>
        </w:rPr>
        <w:t xml:space="preserve"> (Subsidy scheme to support strategic projects in the value chain of electric cars and other industrial sectors (grants))</w:t>
      </w:r>
      <w:r w:rsidR="678C585F" w:rsidRPr="00455892">
        <w:rPr>
          <w:rFonts w:eastAsia="Times New Roman"/>
          <w:noProof/>
          <w:color w:val="000000" w:themeColor="text1"/>
        </w:rPr>
        <w:t xml:space="preserve">, </w:t>
      </w:r>
      <w:r w:rsidR="2AF59561" w:rsidRPr="00455892">
        <w:rPr>
          <w:rFonts w:eastAsia="Times New Roman"/>
          <w:noProof/>
          <w:color w:val="000000" w:themeColor="text1"/>
        </w:rPr>
        <w:t>C12.I7</w:t>
      </w:r>
      <w:r w:rsidR="157A6B6D" w:rsidRPr="00455892">
        <w:rPr>
          <w:rFonts w:eastAsia="Times New Roman"/>
          <w:noProof/>
          <w:color w:val="000000" w:themeColor="text1"/>
        </w:rPr>
        <w:t xml:space="preserve"> (Support scheme to strategic projects in the value chain of electric cars (loans))</w:t>
      </w:r>
      <w:r w:rsidR="2AF59561" w:rsidRPr="00455892">
        <w:rPr>
          <w:rFonts w:eastAsia="Times New Roman"/>
          <w:noProof/>
          <w:color w:val="000000" w:themeColor="text1"/>
        </w:rPr>
        <w:t>,</w:t>
      </w:r>
      <w:r w:rsidR="2DBF6B35" w:rsidRPr="00455892">
        <w:rPr>
          <w:rFonts w:eastAsia="Times New Roman"/>
          <w:noProof/>
          <w:color w:val="000000" w:themeColor="text1"/>
        </w:rPr>
        <w:t xml:space="preserve"> </w:t>
      </w:r>
      <w:r w:rsidR="3156A616" w:rsidRPr="00455892">
        <w:rPr>
          <w:noProof/>
        </w:rPr>
        <w:t xml:space="preserve">C13.R3 </w:t>
      </w:r>
      <w:r w:rsidR="3156A616" w:rsidRPr="00455892">
        <w:rPr>
          <w:noProof/>
          <w:u w:val="single"/>
        </w:rPr>
        <w:t>(</w:t>
      </w:r>
      <w:r w:rsidR="3156A616" w:rsidRPr="00455892">
        <w:rPr>
          <w:noProof/>
        </w:rPr>
        <w:t>Revision of Securities Markets and Investment Services Law);</w:t>
      </w:r>
      <w:r w:rsidR="2DBF6B35" w:rsidRPr="00455892">
        <w:rPr>
          <w:rFonts w:eastAsia="Times New Roman"/>
          <w:noProof/>
          <w:color w:val="000000" w:themeColor="text1"/>
        </w:rPr>
        <w:t xml:space="preserve"> </w:t>
      </w:r>
      <w:r w:rsidR="314BE9D9" w:rsidRPr="00455892">
        <w:rPr>
          <w:rFonts w:eastAsia="Times New Roman"/>
          <w:noProof/>
          <w:color w:val="000000" w:themeColor="text1"/>
        </w:rPr>
        <w:t>C13.I1</w:t>
      </w:r>
      <w:r w:rsidR="05EE7ACB" w:rsidRPr="00455892">
        <w:rPr>
          <w:rFonts w:eastAsia="Times New Roman"/>
          <w:noProof/>
          <w:color w:val="000000" w:themeColor="text1"/>
        </w:rPr>
        <w:t xml:space="preserve"> (Entrepreneurship)</w:t>
      </w:r>
      <w:r w:rsidR="314BE9D9" w:rsidRPr="00455892">
        <w:rPr>
          <w:rFonts w:eastAsia="Times New Roman"/>
          <w:noProof/>
          <w:color w:val="000000" w:themeColor="text1"/>
        </w:rPr>
        <w:t>,</w:t>
      </w:r>
      <w:r w:rsidR="1F249F59" w:rsidRPr="00455892">
        <w:rPr>
          <w:rFonts w:eastAsia="Times New Roman"/>
          <w:noProof/>
          <w:color w:val="000000" w:themeColor="text1"/>
        </w:rPr>
        <w:t xml:space="preserve"> </w:t>
      </w:r>
      <w:r w:rsidR="1F249F59" w:rsidRPr="00455892">
        <w:rPr>
          <w:noProof/>
        </w:rPr>
        <w:t xml:space="preserve">C13.I4 (Support for Trade), </w:t>
      </w:r>
      <w:r w:rsidR="1F6DDD5D" w:rsidRPr="00455892">
        <w:rPr>
          <w:noProof/>
          <w:color w:val="000000" w:themeColor="text1"/>
        </w:rPr>
        <w:t>C13.</w:t>
      </w:r>
      <w:r w:rsidR="34EEAE45" w:rsidRPr="00455892">
        <w:rPr>
          <w:noProof/>
          <w:color w:val="000000" w:themeColor="text1"/>
        </w:rPr>
        <w:t xml:space="preserve">I5 (Internationalisation), </w:t>
      </w:r>
      <w:r w:rsidR="3C819921" w:rsidRPr="00455892">
        <w:rPr>
          <w:noProof/>
          <w:color w:val="000000" w:themeColor="text1"/>
        </w:rPr>
        <w:t>C13.I10</w:t>
      </w:r>
      <w:r w:rsidR="34EEAE45" w:rsidRPr="00455892">
        <w:rPr>
          <w:noProof/>
          <w:color w:val="000000" w:themeColor="text1"/>
        </w:rPr>
        <w:t xml:space="preserve"> </w:t>
      </w:r>
      <w:r w:rsidR="3C819921" w:rsidRPr="00455892">
        <w:rPr>
          <w:noProof/>
          <w:color w:val="000000" w:themeColor="text1"/>
        </w:rPr>
        <w:t>(</w:t>
      </w:r>
      <w:r w:rsidR="190CBBD2" w:rsidRPr="00455892">
        <w:rPr>
          <w:noProof/>
          <w:color w:val="000000" w:themeColor="text1"/>
        </w:rPr>
        <w:t>The COVID-19 Business Recapitalisation Fund (FONREC)</w:t>
      </w:r>
      <w:r w:rsidR="3C819921" w:rsidRPr="00455892">
        <w:rPr>
          <w:noProof/>
          <w:color w:val="000000" w:themeColor="text1"/>
        </w:rPr>
        <w:t xml:space="preserve">), </w:t>
      </w:r>
      <w:r w:rsidR="338D9754" w:rsidRPr="00455892">
        <w:rPr>
          <w:noProof/>
          <w:color w:val="000000" w:themeColor="text1"/>
        </w:rPr>
        <w:t>C13.I12 (</w:t>
      </w:r>
      <w:r w:rsidR="190CBBD2" w:rsidRPr="00455892">
        <w:rPr>
          <w:noProof/>
          <w:color w:val="000000" w:themeColor="text1"/>
        </w:rPr>
        <w:t>ENISA Entrepreneurship and SME Fund</w:t>
      </w:r>
      <w:r w:rsidR="338D9754" w:rsidRPr="00455892">
        <w:rPr>
          <w:noProof/>
          <w:color w:val="000000" w:themeColor="text1"/>
        </w:rPr>
        <w:t xml:space="preserve">), </w:t>
      </w:r>
      <w:r w:rsidR="43E336F6" w:rsidRPr="00455892">
        <w:rPr>
          <w:noProof/>
          <w:color w:val="000000" w:themeColor="text1"/>
        </w:rPr>
        <w:t>C13.I14 (Equity injection into ICO</w:t>
      </w:r>
      <w:r w:rsidR="43E336F6" w:rsidRPr="00455892">
        <w:rPr>
          <w:rFonts w:eastAsia="Times New Roman"/>
          <w:noProof/>
          <w:color w:val="000000" w:themeColor="text1"/>
        </w:rPr>
        <w:t xml:space="preserve">). </w:t>
      </w:r>
      <w:r w:rsidR="658F6960" w:rsidRPr="00455892">
        <w:rPr>
          <w:noProof/>
          <w:color w:val="000000" w:themeColor="text1"/>
        </w:rPr>
        <w:t>C14.I2 (Smart destination platform and digitalisation of the tourism sector),</w:t>
      </w:r>
      <w:r w:rsidR="338D9754" w:rsidRPr="00455892">
        <w:rPr>
          <w:noProof/>
          <w:color w:val="000000" w:themeColor="text1"/>
        </w:rPr>
        <w:t xml:space="preserve"> </w:t>
      </w:r>
      <w:r w:rsidR="526A48B8" w:rsidRPr="00455892">
        <w:rPr>
          <w:rFonts w:eastAsia="Calibri"/>
          <w:noProof/>
        </w:rPr>
        <w:t>C14.I3</w:t>
      </w:r>
      <w:r w:rsidR="7BCCBA98" w:rsidRPr="00455892">
        <w:rPr>
          <w:rFonts w:eastAsia="Calibri"/>
          <w:noProof/>
        </w:rPr>
        <w:t xml:space="preserve"> </w:t>
      </w:r>
      <w:r w:rsidR="77283239" w:rsidRPr="00455892">
        <w:rPr>
          <w:rFonts w:eastAsia="Calibri"/>
          <w:noProof/>
        </w:rPr>
        <w:t>(</w:t>
      </w:r>
      <w:r w:rsidR="526A48B8" w:rsidRPr="00455892">
        <w:rPr>
          <w:rFonts w:eastAsia="Calibri"/>
          <w:noProof/>
        </w:rPr>
        <w:t>Tourism resilience for extra-peninsular territories</w:t>
      </w:r>
      <w:r w:rsidR="51645D69" w:rsidRPr="00455892">
        <w:rPr>
          <w:rFonts w:eastAsia="Calibri"/>
          <w:noProof/>
        </w:rPr>
        <w:t>)</w:t>
      </w:r>
      <w:r w:rsidR="526A48B8" w:rsidRPr="00455892">
        <w:rPr>
          <w:rFonts w:eastAsia="Calibri"/>
          <w:noProof/>
        </w:rPr>
        <w:t>,</w:t>
      </w:r>
      <w:r w:rsidR="18CBD3ED" w:rsidRPr="00455892">
        <w:rPr>
          <w:rFonts w:eastAsia="Calibri"/>
          <w:noProof/>
        </w:rPr>
        <w:t xml:space="preserve"> </w:t>
      </w:r>
      <w:r w:rsidR="26C407BE" w:rsidRPr="00455892">
        <w:rPr>
          <w:noProof/>
          <w:color w:val="000000" w:themeColor="text1"/>
        </w:rPr>
        <w:t xml:space="preserve">C14.I4 (Special actions in the field of competitiveness), </w:t>
      </w:r>
      <w:r w:rsidR="6526FCC6" w:rsidRPr="00455892">
        <w:rPr>
          <w:noProof/>
          <w:color w:val="000000" w:themeColor="text1"/>
        </w:rPr>
        <w:t xml:space="preserve">C15.I2 (Enhancing connectivity in centres of reference), </w:t>
      </w:r>
      <w:r w:rsidR="5098F28E" w:rsidRPr="00455892">
        <w:rPr>
          <w:rFonts w:eastAsia="Times New Roman"/>
          <w:noProof/>
          <w:color w:val="000000" w:themeColor="text1"/>
        </w:rPr>
        <w:t>C16.R1 (National AI Strategy),</w:t>
      </w:r>
      <w:r w:rsidR="00941519">
        <w:rPr>
          <w:rFonts w:eastAsia="Times New Roman"/>
          <w:noProof/>
          <w:color w:val="000000" w:themeColor="text1"/>
        </w:rPr>
        <w:t xml:space="preserve"> </w:t>
      </w:r>
      <w:r w:rsidR="72CB4977" w:rsidRPr="00455892">
        <w:rPr>
          <w:rFonts w:eastAsia="Times New Roman"/>
          <w:noProof/>
          <w:color w:val="000000" w:themeColor="text1"/>
        </w:rPr>
        <w:t>C17.I6</w:t>
      </w:r>
      <w:r w:rsidR="789D458A" w:rsidRPr="00455892">
        <w:rPr>
          <w:rFonts w:eastAsia="Times New Roman"/>
          <w:noProof/>
          <w:color w:val="000000" w:themeColor="text1"/>
        </w:rPr>
        <w:t xml:space="preserve"> (Health)</w:t>
      </w:r>
      <w:r w:rsidR="72CB4977" w:rsidRPr="00455892">
        <w:rPr>
          <w:rFonts w:eastAsia="Times New Roman"/>
          <w:noProof/>
          <w:color w:val="000000" w:themeColor="text1"/>
        </w:rPr>
        <w:t xml:space="preserve">, </w:t>
      </w:r>
      <w:r w:rsidR="1AE29D8E" w:rsidRPr="00455892">
        <w:rPr>
          <w:rFonts w:eastAsia="Times New Roman"/>
          <w:noProof/>
          <w:color w:val="000000" w:themeColor="text1"/>
        </w:rPr>
        <w:t>C17</w:t>
      </w:r>
      <w:r w:rsidR="2A6792A7" w:rsidRPr="00455892">
        <w:rPr>
          <w:rFonts w:eastAsia="Times New Roman"/>
          <w:noProof/>
          <w:color w:val="000000" w:themeColor="text1"/>
        </w:rPr>
        <w:t>.I9 (Aerospace</w:t>
      </w:r>
      <w:r w:rsidR="527C4207" w:rsidRPr="00455892">
        <w:rPr>
          <w:rFonts w:eastAsia="Times New Roman"/>
          <w:noProof/>
          <w:color w:val="000000" w:themeColor="text1"/>
        </w:rPr>
        <w:t>)</w:t>
      </w:r>
      <w:r w:rsidR="1F6CCBBE" w:rsidRPr="00455892">
        <w:rPr>
          <w:rFonts w:eastAsia="Times New Roman"/>
          <w:noProof/>
          <w:color w:val="000000" w:themeColor="text1"/>
        </w:rPr>
        <w:t>,</w:t>
      </w:r>
      <w:r w:rsidR="49D97ECB" w:rsidRPr="00455892">
        <w:rPr>
          <w:rFonts w:eastAsia="Times New Roman"/>
          <w:noProof/>
          <w:color w:val="000000" w:themeColor="text1"/>
        </w:rPr>
        <w:t xml:space="preserve"> </w:t>
      </w:r>
      <w:r w:rsidR="72CB4977" w:rsidRPr="00455892">
        <w:rPr>
          <w:rFonts w:eastAsia="Times New Roman"/>
          <w:noProof/>
          <w:color w:val="000000" w:themeColor="text1"/>
        </w:rPr>
        <w:t>C17.I10</w:t>
      </w:r>
      <w:r w:rsidR="43E0B98B" w:rsidRPr="00455892">
        <w:rPr>
          <w:rFonts w:eastAsia="Times New Roman"/>
          <w:noProof/>
          <w:color w:val="000000" w:themeColor="text1"/>
        </w:rPr>
        <w:t xml:space="preserve"> (Loan support under PERTE Health and PERTE Aerospace)</w:t>
      </w:r>
      <w:r w:rsidR="72CB4977" w:rsidRPr="00455892">
        <w:rPr>
          <w:rFonts w:eastAsia="Times New Roman"/>
          <w:noProof/>
          <w:color w:val="000000" w:themeColor="text1"/>
        </w:rPr>
        <w:t xml:space="preserve">, </w:t>
      </w:r>
      <w:r w:rsidR="78A51738" w:rsidRPr="00455892">
        <w:rPr>
          <w:rFonts w:eastAsia="Times New Roman"/>
          <w:noProof/>
          <w:color w:val="000000" w:themeColor="text1"/>
        </w:rPr>
        <w:t>C18.R3 (</w:t>
      </w:r>
      <w:r w:rsidR="1D4C8E96" w:rsidRPr="00455892">
        <w:rPr>
          <w:noProof/>
          <w:color w:val="000000" w:themeColor="text1"/>
        </w:rPr>
        <w:t>State Agency for Public Health, appointment and reappointment of Centres, Services and Units of Reference (CSURs), and reorganisation of care not managed by those Centres</w:t>
      </w:r>
      <w:r w:rsidR="78A51738" w:rsidRPr="00455892">
        <w:rPr>
          <w:noProof/>
          <w:color w:val="000000" w:themeColor="text1"/>
        </w:rPr>
        <w:t xml:space="preserve">), </w:t>
      </w:r>
      <w:r w:rsidR="5C8992A1" w:rsidRPr="00455892">
        <w:rPr>
          <w:rFonts w:eastAsia="Times New Roman"/>
          <w:noProof/>
          <w:color w:val="000000" w:themeColor="text1"/>
        </w:rPr>
        <w:t>C18.</w:t>
      </w:r>
      <w:r w:rsidR="2F86D1CF" w:rsidRPr="00455892">
        <w:rPr>
          <w:rFonts w:eastAsia="Times New Roman"/>
          <w:noProof/>
          <w:color w:val="000000" w:themeColor="text1"/>
        </w:rPr>
        <w:t>I3 (</w:t>
      </w:r>
      <w:r w:rsidR="6D5F1349" w:rsidRPr="00455892">
        <w:rPr>
          <w:noProof/>
          <w:color w:val="000000" w:themeColor="text1"/>
        </w:rPr>
        <w:t>Increased capacities to respond to health crises),</w:t>
      </w:r>
      <w:r w:rsidR="01A9957F" w:rsidRPr="00455892">
        <w:rPr>
          <w:noProof/>
          <w:color w:val="000000" w:themeColor="text1"/>
        </w:rPr>
        <w:t xml:space="preserve"> </w:t>
      </w:r>
      <w:r w:rsidR="01A9957F" w:rsidRPr="00455892">
        <w:rPr>
          <w:rFonts w:eastAsia="Times New Roman"/>
          <w:noProof/>
          <w:color w:val="000000" w:themeColor="text1"/>
        </w:rPr>
        <w:t>C18.I4 (</w:t>
      </w:r>
      <w:r w:rsidR="129E6C19" w:rsidRPr="00455892">
        <w:rPr>
          <w:noProof/>
          <w:color w:val="000000" w:themeColor="text1"/>
        </w:rPr>
        <w:t>Training of health professionals and improving the treatment of patients with rare diseases</w:t>
      </w:r>
      <w:r w:rsidR="01A9957F" w:rsidRPr="00455892">
        <w:rPr>
          <w:noProof/>
          <w:color w:val="000000" w:themeColor="text1"/>
        </w:rPr>
        <w:t>),</w:t>
      </w:r>
      <w:r w:rsidR="58516A0A" w:rsidRPr="00455892">
        <w:rPr>
          <w:noProof/>
          <w:color w:val="000000" w:themeColor="text1"/>
        </w:rPr>
        <w:t xml:space="preserve"> C18.I5 </w:t>
      </w:r>
      <w:r w:rsidR="58516A0A" w:rsidRPr="00455892">
        <w:rPr>
          <w:rFonts w:eastAsia="Times New Roman"/>
          <w:noProof/>
          <w:color w:val="000000" w:themeColor="text1"/>
        </w:rPr>
        <w:t>(</w:t>
      </w:r>
      <w:r w:rsidR="3CDCD6B5" w:rsidRPr="00455892">
        <w:rPr>
          <w:noProof/>
          <w:color w:val="000000" w:themeColor="text1"/>
        </w:rPr>
        <w:t>Plan to rationalise the consumption of pharmaceuticals and promote sustainability, and expand the portfolio of genomic services in the National Health System</w:t>
      </w:r>
      <w:r w:rsidR="58516A0A" w:rsidRPr="00455892">
        <w:rPr>
          <w:noProof/>
          <w:color w:val="000000" w:themeColor="text1"/>
        </w:rPr>
        <w:t>),</w:t>
      </w:r>
      <w:r w:rsidR="5CDE8A2F" w:rsidRPr="00455892">
        <w:rPr>
          <w:noProof/>
          <w:color w:val="000000" w:themeColor="text1"/>
        </w:rPr>
        <w:t xml:space="preserve"> C18.I</w:t>
      </w:r>
      <w:r w:rsidR="5646D8A8" w:rsidRPr="00455892">
        <w:rPr>
          <w:noProof/>
          <w:color w:val="000000" w:themeColor="text1"/>
        </w:rPr>
        <w:t>6</w:t>
      </w:r>
      <w:r w:rsidR="12BE6830" w:rsidRPr="00455892">
        <w:rPr>
          <w:noProof/>
          <w:color w:val="000000" w:themeColor="text1"/>
        </w:rPr>
        <w:t xml:space="preserve"> </w:t>
      </w:r>
      <w:r w:rsidR="12BE6830" w:rsidRPr="00455892">
        <w:rPr>
          <w:noProof/>
          <w:color w:val="000000" w:themeColor="text1"/>
          <w:u w:val="single"/>
        </w:rPr>
        <w:t>(</w:t>
      </w:r>
      <w:r w:rsidR="5CDE8A2F" w:rsidRPr="00455892">
        <w:rPr>
          <w:noProof/>
          <w:color w:val="000000" w:themeColor="text1"/>
        </w:rPr>
        <w:t>National Health Data Space</w:t>
      </w:r>
      <w:r w:rsidR="12BE6830" w:rsidRPr="00455892">
        <w:rPr>
          <w:noProof/>
          <w:color w:val="000000" w:themeColor="text1"/>
        </w:rPr>
        <w:t>),</w:t>
      </w:r>
      <w:r w:rsidR="2F64C38F" w:rsidRPr="00455892">
        <w:rPr>
          <w:noProof/>
          <w:color w:val="000000" w:themeColor="text1"/>
        </w:rPr>
        <w:t xml:space="preserve"> </w:t>
      </w:r>
      <w:r w:rsidR="00EAB967" w:rsidRPr="00455892">
        <w:rPr>
          <w:noProof/>
          <w:color w:val="000000" w:themeColor="text1"/>
        </w:rPr>
        <w:t>C19.I1</w:t>
      </w:r>
      <w:r w:rsidR="5E0D9578" w:rsidRPr="00455892">
        <w:rPr>
          <w:noProof/>
          <w:color w:val="000000" w:themeColor="text1"/>
        </w:rPr>
        <w:t xml:space="preserve"> (Transversal digital skills)</w:t>
      </w:r>
      <w:r w:rsidR="00EAB967" w:rsidRPr="00455892">
        <w:rPr>
          <w:noProof/>
          <w:color w:val="000000" w:themeColor="text1"/>
        </w:rPr>
        <w:t>,</w:t>
      </w:r>
      <w:r w:rsidR="6C67561E" w:rsidRPr="00455892">
        <w:rPr>
          <w:noProof/>
          <w:color w:val="000000" w:themeColor="text1"/>
        </w:rPr>
        <w:t xml:space="preserve"> </w:t>
      </w:r>
      <w:r w:rsidR="7FC5377D" w:rsidRPr="00455892">
        <w:rPr>
          <w:noProof/>
          <w:color w:val="000000" w:themeColor="text1"/>
        </w:rPr>
        <w:t xml:space="preserve">C19.I4 (Digital professionals), </w:t>
      </w:r>
      <w:r w:rsidR="262D3D33" w:rsidRPr="00455892">
        <w:rPr>
          <w:noProof/>
          <w:color w:val="000000" w:themeColor="text1"/>
        </w:rPr>
        <w:t>C20.I1 (</w:t>
      </w:r>
      <w:r w:rsidR="6413F886" w:rsidRPr="00455892">
        <w:rPr>
          <w:noProof/>
          <w:color w:val="000000" w:themeColor="text1"/>
        </w:rPr>
        <w:t>Skills development</w:t>
      </w:r>
      <w:r w:rsidR="262D3D33" w:rsidRPr="00455892">
        <w:rPr>
          <w:noProof/>
          <w:color w:val="000000" w:themeColor="text1"/>
        </w:rPr>
        <w:t>), C20.I3</w:t>
      </w:r>
      <w:r w:rsidR="6413F886" w:rsidRPr="00455892">
        <w:rPr>
          <w:noProof/>
          <w:color w:val="000000" w:themeColor="text1"/>
        </w:rPr>
        <w:t xml:space="preserve"> (</w:t>
      </w:r>
      <w:r w:rsidR="5238AC20" w:rsidRPr="00455892">
        <w:rPr>
          <w:noProof/>
          <w:color w:val="000000" w:themeColor="text1"/>
        </w:rPr>
        <w:t>Offer expansion and internationalisation of vocational training)</w:t>
      </w:r>
      <w:r w:rsidR="262D3D33" w:rsidRPr="00455892">
        <w:rPr>
          <w:noProof/>
          <w:color w:val="000000" w:themeColor="text1"/>
        </w:rPr>
        <w:t>,</w:t>
      </w:r>
      <w:r w:rsidR="7BCCBA98" w:rsidRPr="00455892">
        <w:rPr>
          <w:noProof/>
          <w:color w:val="000000" w:themeColor="text1"/>
        </w:rPr>
        <w:t xml:space="preserve"> </w:t>
      </w:r>
      <w:r w:rsidR="135A524C" w:rsidRPr="00455892">
        <w:rPr>
          <w:noProof/>
          <w:color w:val="000000" w:themeColor="text1"/>
        </w:rPr>
        <w:t>C21</w:t>
      </w:r>
      <w:r w:rsidR="243A20E3" w:rsidRPr="00455892">
        <w:rPr>
          <w:noProof/>
          <w:color w:val="000000" w:themeColor="text1"/>
        </w:rPr>
        <w:t>.R2</w:t>
      </w:r>
      <w:r w:rsidR="2E3624CA" w:rsidRPr="00455892">
        <w:rPr>
          <w:noProof/>
          <w:color w:val="000000" w:themeColor="text1"/>
        </w:rPr>
        <w:t xml:space="preserve"> (New curriculum model to improve the quality of education)</w:t>
      </w:r>
      <w:r w:rsidR="243A20E3" w:rsidRPr="00455892">
        <w:rPr>
          <w:noProof/>
          <w:color w:val="000000" w:themeColor="text1"/>
        </w:rPr>
        <w:t>, C21.I2</w:t>
      </w:r>
      <w:r w:rsidR="2E3624CA" w:rsidRPr="00455892">
        <w:rPr>
          <w:noProof/>
          <w:color w:val="000000" w:themeColor="text1"/>
        </w:rPr>
        <w:t xml:space="preserve"> (Program for orientation, progress and educational enrichment (“PROA+”)</w:t>
      </w:r>
      <w:r w:rsidR="243A20E3" w:rsidRPr="00455892">
        <w:rPr>
          <w:noProof/>
          <w:color w:val="000000" w:themeColor="text1"/>
        </w:rPr>
        <w:t>, C21.I3</w:t>
      </w:r>
      <w:r w:rsidR="4CC81290" w:rsidRPr="00455892">
        <w:rPr>
          <w:noProof/>
          <w:color w:val="000000" w:themeColor="text1"/>
        </w:rPr>
        <w:t xml:space="preserve"> (Support to vulnerable students)</w:t>
      </w:r>
      <w:r w:rsidR="243A20E3" w:rsidRPr="00455892">
        <w:rPr>
          <w:noProof/>
          <w:color w:val="000000" w:themeColor="text1"/>
        </w:rPr>
        <w:t>,</w:t>
      </w:r>
      <w:r w:rsidR="27D8CA2A" w:rsidRPr="00455892">
        <w:rPr>
          <w:noProof/>
          <w:color w:val="000000" w:themeColor="text1"/>
        </w:rPr>
        <w:t xml:space="preserve"> </w:t>
      </w:r>
      <w:r w:rsidR="0046087F" w:rsidRPr="00455892">
        <w:rPr>
          <w:noProof/>
          <w:color w:val="000000" w:themeColor="text1"/>
        </w:rPr>
        <w:t>C21.I5 (</w:t>
      </w:r>
      <w:r w:rsidR="7CCBBFE2" w:rsidRPr="00455892">
        <w:rPr>
          <w:noProof/>
          <w:color w:val="000000" w:themeColor="text1"/>
        </w:rPr>
        <w:t xml:space="preserve">University digital capacities and education), </w:t>
      </w:r>
      <w:r w:rsidR="1A5F3B13" w:rsidRPr="00455892">
        <w:rPr>
          <w:noProof/>
          <w:color w:val="000000" w:themeColor="text1"/>
        </w:rPr>
        <w:t>C22.R5</w:t>
      </w:r>
      <w:r w:rsidR="7BCCBA98" w:rsidRPr="00455892">
        <w:rPr>
          <w:noProof/>
          <w:color w:val="000000" w:themeColor="text1"/>
        </w:rPr>
        <w:t xml:space="preserve"> </w:t>
      </w:r>
      <w:r w:rsidR="6FAEC85D" w:rsidRPr="00455892">
        <w:rPr>
          <w:noProof/>
          <w:color w:val="000000" w:themeColor="text1"/>
        </w:rPr>
        <w:t>(</w:t>
      </w:r>
      <w:r w:rsidR="41171EB1" w:rsidRPr="00455892">
        <w:rPr>
          <w:noProof/>
          <w:color w:val="000000" w:themeColor="text1"/>
        </w:rPr>
        <w:t>Improvement of the system of non-contributory financial benefits of the</w:t>
      </w:r>
      <w:r w:rsidR="6FAEC85D" w:rsidRPr="00455892">
        <w:rPr>
          <w:noProof/>
          <w:color w:val="000000" w:themeColor="text1"/>
        </w:rPr>
        <w:t xml:space="preserve"> </w:t>
      </w:r>
      <w:r w:rsidR="5D2982EC" w:rsidRPr="00455892">
        <w:rPr>
          <w:noProof/>
          <w:color w:val="000000" w:themeColor="text1"/>
        </w:rPr>
        <w:t xml:space="preserve">General </w:t>
      </w:r>
      <w:r w:rsidR="52E3D47D" w:rsidRPr="00455892">
        <w:rPr>
          <w:noProof/>
          <w:color w:val="000000" w:themeColor="text1"/>
        </w:rPr>
        <w:t xml:space="preserve">State Administration), </w:t>
      </w:r>
      <w:r w:rsidR="7626B97B" w:rsidRPr="00455892">
        <w:rPr>
          <w:noProof/>
          <w:color w:val="000000" w:themeColor="text1"/>
        </w:rPr>
        <w:t>C22.I1 (</w:t>
      </w:r>
      <w:r w:rsidR="7D92524C" w:rsidRPr="00455892">
        <w:rPr>
          <w:noProof/>
          <w:color w:val="000000" w:themeColor="text1"/>
        </w:rPr>
        <w:t>Long-term care and support plan: deinstitutionalisation, equipment and technology)</w:t>
      </w:r>
      <w:r w:rsidR="2BAF69E3" w:rsidRPr="00455892">
        <w:rPr>
          <w:noProof/>
          <w:color w:val="000000" w:themeColor="text1"/>
        </w:rPr>
        <w:t>,</w:t>
      </w:r>
      <w:r w:rsidR="4DDCE068" w:rsidRPr="00455892">
        <w:rPr>
          <w:noProof/>
          <w:color w:val="000000" w:themeColor="text1"/>
        </w:rPr>
        <w:t xml:space="preserve"> </w:t>
      </w:r>
      <w:r w:rsidR="23D310E2" w:rsidRPr="00455892">
        <w:rPr>
          <w:noProof/>
          <w:color w:val="000000" w:themeColor="text1"/>
        </w:rPr>
        <w:t>C22.I3 (Spain Accessible Country Plan)</w:t>
      </w:r>
      <w:r w:rsidR="2455252B" w:rsidRPr="00455892">
        <w:rPr>
          <w:noProof/>
          <w:color w:val="000000" w:themeColor="text1"/>
        </w:rPr>
        <w:t>,</w:t>
      </w:r>
      <w:r w:rsidR="21FEB4CC" w:rsidRPr="00455892">
        <w:rPr>
          <w:noProof/>
          <w:color w:val="000000" w:themeColor="text1"/>
        </w:rPr>
        <w:t xml:space="preserve"> </w:t>
      </w:r>
      <w:r w:rsidR="1B670898" w:rsidRPr="00455892">
        <w:rPr>
          <w:noProof/>
          <w:color w:val="000000" w:themeColor="text1"/>
        </w:rPr>
        <w:t>C22.I</w:t>
      </w:r>
      <w:r w:rsidR="5ED7EAEB" w:rsidRPr="00455892">
        <w:rPr>
          <w:noProof/>
          <w:color w:val="000000" w:themeColor="text1"/>
        </w:rPr>
        <w:t>4</w:t>
      </w:r>
      <w:r w:rsidR="4CC81290" w:rsidRPr="00455892">
        <w:rPr>
          <w:noProof/>
          <w:color w:val="000000" w:themeColor="text1"/>
        </w:rPr>
        <w:t xml:space="preserve"> (</w:t>
      </w:r>
      <w:r w:rsidR="3407A01B" w:rsidRPr="00455892">
        <w:rPr>
          <w:noProof/>
          <w:color w:val="000000" w:themeColor="text1"/>
        </w:rPr>
        <w:t>Plan Spain protects you from violence against women</w:t>
      </w:r>
      <w:r w:rsidR="4CC81290" w:rsidRPr="00455892">
        <w:rPr>
          <w:noProof/>
          <w:color w:val="000000" w:themeColor="text1"/>
        </w:rPr>
        <w:t>)</w:t>
      </w:r>
      <w:r w:rsidR="1B670898" w:rsidRPr="00455892">
        <w:rPr>
          <w:noProof/>
          <w:color w:val="000000" w:themeColor="text1"/>
        </w:rPr>
        <w:t xml:space="preserve">, </w:t>
      </w:r>
      <w:r w:rsidR="6EC57A09" w:rsidRPr="00455892">
        <w:rPr>
          <w:rFonts w:eastAsia="Times New Roman"/>
          <w:noProof/>
          <w:color w:val="000000" w:themeColor="text1"/>
        </w:rPr>
        <w:t xml:space="preserve">C23.I5 (Governance and boost of policies to support activation, </w:t>
      </w:r>
      <w:r w:rsidR="7EE28AEC" w:rsidRPr="00455892">
        <w:rPr>
          <w:rFonts w:eastAsia="Times New Roman"/>
          <w:noProof/>
        </w:rPr>
        <w:t>C23.</w:t>
      </w:r>
      <w:r w:rsidR="49673B58" w:rsidRPr="00455892">
        <w:rPr>
          <w:rFonts w:eastAsia="Times New Roman"/>
          <w:noProof/>
        </w:rPr>
        <w:t>I6 (Comprehensive plan to boost the social economy)</w:t>
      </w:r>
      <w:r w:rsidR="474D07E9" w:rsidRPr="00455892">
        <w:rPr>
          <w:rFonts w:eastAsia="Times New Roman"/>
          <w:noProof/>
        </w:rPr>
        <w:t>,</w:t>
      </w:r>
      <w:r w:rsidR="63DC0C9B" w:rsidRPr="00455892">
        <w:rPr>
          <w:rFonts w:eastAsia="Times New Roman"/>
          <w:noProof/>
        </w:rPr>
        <w:t xml:space="preserve"> </w:t>
      </w:r>
      <w:r w:rsidR="0F4F5F16" w:rsidRPr="00455892">
        <w:rPr>
          <w:rFonts w:eastAsia="Times New Roman"/>
          <w:noProof/>
        </w:rPr>
        <w:t xml:space="preserve">C23.I7 (Promoting inclusive growth by linking social inclusion policies to the national </w:t>
      </w:r>
      <w:r w:rsidR="0F4F5F16" w:rsidRPr="00455892">
        <w:rPr>
          <w:noProof/>
        </w:rPr>
        <w:t>minimum income scheme (‘IMV’)</w:t>
      </w:r>
      <w:r w:rsidR="0F4F5F16" w:rsidRPr="00455892">
        <w:rPr>
          <w:rFonts w:eastAsia="Times New Roman"/>
          <w:noProof/>
        </w:rPr>
        <w:t xml:space="preserve">), </w:t>
      </w:r>
      <w:r w:rsidR="00040DF1">
        <w:rPr>
          <w:rFonts w:eastAsia="Times New Roman"/>
          <w:noProof/>
        </w:rPr>
        <w:t xml:space="preserve">C24.I2 (Boosting culture across the territory), </w:t>
      </w:r>
      <w:r w:rsidR="694D9860" w:rsidRPr="00455892">
        <w:rPr>
          <w:rFonts w:eastAsia="Times New Roman"/>
          <w:noProof/>
        </w:rPr>
        <w:t xml:space="preserve">C26.I3 (Promotion of sports), </w:t>
      </w:r>
      <w:r w:rsidR="63DC0C9B" w:rsidRPr="00455892">
        <w:rPr>
          <w:rFonts w:eastAsia="Times New Roman"/>
          <w:noProof/>
        </w:rPr>
        <w:t xml:space="preserve">C31.I1 (Investment promoting self-consumption (based on renewable energy and behind-the-meter storage)), C31.I2 (Scheme to support the production and uptake of renewable hydrogen), C31.I3 (Subsidy </w:t>
      </w:r>
      <w:r w:rsidR="41F1D7E9" w:rsidRPr="00455892">
        <w:rPr>
          <w:rFonts w:eastAsia="Times New Roman"/>
          <w:noProof/>
        </w:rPr>
        <w:t>Scheme</w:t>
      </w:r>
      <w:r w:rsidR="63DC0C9B" w:rsidRPr="00455892">
        <w:rPr>
          <w:rFonts w:eastAsia="Times New Roman"/>
          <w:noProof/>
        </w:rPr>
        <w:t xml:space="preserve"> to support the decarbonisation of the industrial sector and value chain of renewable energy sources and storage)</w:t>
      </w:r>
      <w:r w:rsidR="33049B2F" w:rsidRPr="00455892">
        <w:rPr>
          <w:rFonts w:eastAsia="Times New Roman"/>
          <w:noProof/>
        </w:rPr>
        <w:t>, C31.I6</w:t>
      </w:r>
      <w:r w:rsidR="26834A7B" w:rsidRPr="00455892">
        <w:rPr>
          <w:rFonts w:eastAsia="Times New Roman"/>
          <w:noProof/>
        </w:rPr>
        <w:t xml:space="preserve"> (Subsidy scheme for decarbonisation projects (grants)</w:t>
      </w:r>
      <w:r w:rsidR="33049B2F" w:rsidRPr="00455892">
        <w:rPr>
          <w:rFonts w:eastAsia="Times New Roman"/>
          <w:noProof/>
        </w:rPr>
        <w:t xml:space="preserve">, </w:t>
      </w:r>
      <w:r w:rsidR="141D743E" w:rsidRPr="00455892">
        <w:rPr>
          <w:rFonts w:eastAsia="Times New Roman"/>
          <w:noProof/>
        </w:rPr>
        <w:t>and C32.I</w:t>
      </w:r>
      <w:r w:rsidR="684CF747" w:rsidRPr="00455892">
        <w:rPr>
          <w:rFonts w:eastAsia="Times New Roman"/>
          <w:noProof/>
        </w:rPr>
        <w:t>1 (</w:t>
      </w:r>
      <w:r w:rsidR="6FC9E801" w:rsidRPr="00455892">
        <w:rPr>
          <w:rFonts w:eastAsia="Times New Roman"/>
          <w:noProof/>
        </w:rPr>
        <w:t>Green and sustainable mobility and infrastructure</w:t>
      </w:r>
      <w:r w:rsidR="684CF747" w:rsidRPr="00455892">
        <w:rPr>
          <w:rFonts w:eastAsia="Times New Roman"/>
          <w:noProof/>
        </w:rPr>
        <w:t>)</w:t>
      </w:r>
      <w:r w:rsidR="226DF6EF" w:rsidRPr="00455892">
        <w:rPr>
          <w:rFonts w:eastAsia="Times New Roman"/>
          <w:noProof/>
        </w:rPr>
        <w:t>.</w:t>
      </w:r>
      <w:r w:rsidR="0D821970" w:rsidRPr="00455892">
        <w:rPr>
          <w:rFonts w:eastAsia="Times New Roman"/>
          <w:noProof/>
          <w:color w:val="000000" w:themeColor="text1"/>
        </w:rPr>
        <w:t xml:space="preserve"> </w:t>
      </w:r>
      <w:r w:rsidR="0D821970" w:rsidRPr="00455892">
        <w:rPr>
          <w:rFonts w:eastAsia="Times New Roman"/>
          <w:noProof/>
        </w:rPr>
        <w:t xml:space="preserve">On this basis, </w:t>
      </w:r>
      <w:r w:rsidR="226DF6EF" w:rsidRPr="00455892">
        <w:rPr>
          <w:rFonts w:eastAsia="Times New Roman"/>
          <w:noProof/>
          <w:color w:val="000000" w:themeColor="text1"/>
        </w:rPr>
        <w:t xml:space="preserve">Spain </w:t>
      </w:r>
      <w:r w:rsidR="0D821970" w:rsidRPr="00455892">
        <w:rPr>
          <w:rFonts w:eastAsia="Times New Roman"/>
          <w:noProof/>
        </w:rPr>
        <w:t>has requested that those measure</w:t>
      </w:r>
      <w:r w:rsidR="226DF6EF" w:rsidRPr="00455892">
        <w:rPr>
          <w:rFonts w:eastAsia="Times New Roman"/>
          <w:noProof/>
        </w:rPr>
        <w:t>s</w:t>
      </w:r>
      <w:r w:rsidR="0D821970" w:rsidRPr="00455892">
        <w:rPr>
          <w:rFonts w:eastAsia="Times New Roman"/>
          <w:noProof/>
        </w:rPr>
        <w:t xml:space="preserve"> be amended</w:t>
      </w:r>
      <w:r w:rsidR="0D821970" w:rsidRPr="00455892">
        <w:rPr>
          <w:rFonts w:eastAsia="Times New Roman"/>
          <w:noProof/>
          <w:color w:val="000000" w:themeColor="text1"/>
        </w:rPr>
        <w:t xml:space="preserve">. </w:t>
      </w:r>
      <w:r w:rsidR="00A10C32" w:rsidRPr="00A10C32">
        <w:rPr>
          <w:rFonts w:eastAsia="Times New Roman"/>
          <w:noProof/>
        </w:rPr>
        <w:t xml:space="preserve">Furthermore, Spain has requested that the implementation timeline of target 311 be extended. </w:t>
      </w:r>
      <w:r w:rsidR="0D821970" w:rsidRPr="00455892">
        <w:rPr>
          <w:rFonts w:eastAsia="Times New Roman"/>
          <w:noProof/>
        </w:rPr>
        <w:t xml:space="preserve">The Council Implementing Decision of </w:t>
      </w:r>
      <w:r w:rsidR="2B992772" w:rsidRPr="00455892">
        <w:rPr>
          <w:rFonts w:eastAsia="Times New Roman"/>
          <w:noProof/>
        </w:rPr>
        <w:t>13 July 2021</w:t>
      </w:r>
      <w:r w:rsidR="0D821970" w:rsidRPr="00455892">
        <w:rPr>
          <w:rFonts w:eastAsia="Times New Roman"/>
          <w:noProof/>
        </w:rPr>
        <w:t xml:space="preserve"> should be amended accordingly.  </w:t>
      </w:r>
    </w:p>
    <w:p w:rsidR="00C20763" w:rsidRPr="00455892" w:rsidRDefault="3014AB72" w:rsidP="00CB1BEC">
      <w:pPr>
        <w:pStyle w:val="ManualConsidrant"/>
        <w:rPr>
          <w:rFonts w:eastAsia="Times New Roman"/>
          <w:noProof/>
        </w:rPr>
      </w:pPr>
      <w:r>
        <w:rPr>
          <w:noProof/>
        </w:rPr>
        <w:t>(6)</w:t>
      </w:r>
      <w:r>
        <w:rPr>
          <w:noProof/>
        </w:rPr>
        <w:tab/>
      </w:r>
      <w:r w:rsidRPr="00455892">
        <w:rPr>
          <w:rFonts w:eastAsia="Times New Roman"/>
          <w:noProof/>
        </w:rPr>
        <w:t>Spain has explained that milestone 280</w:t>
      </w:r>
      <w:r w:rsidR="1BD4F056" w:rsidRPr="00455892">
        <w:rPr>
          <w:rFonts w:eastAsia="Times New Roman"/>
          <w:noProof/>
        </w:rPr>
        <w:t xml:space="preserve"> under </w:t>
      </w:r>
      <w:r w:rsidR="171F1BC6" w:rsidRPr="00455892">
        <w:rPr>
          <w:rFonts w:eastAsia="Times New Roman"/>
          <w:noProof/>
        </w:rPr>
        <w:t>C18.I2 (</w:t>
      </w:r>
      <w:r w:rsidR="171F1BC6" w:rsidRPr="00455892">
        <w:rPr>
          <w:rFonts w:eastAsia="Times New Roman"/>
          <w:noProof/>
          <w:color w:val="000000" w:themeColor="text1"/>
        </w:rPr>
        <w:t>Public health campaigns</w:t>
      </w:r>
      <w:r w:rsidR="7A2798C5" w:rsidRPr="00455892">
        <w:rPr>
          <w:rFonts w:eastAsia="Times New Roman"/>
          <w:noProof/>
          <w:color w:val="000000" w:themeColor="text1"/>
        </w:rPr>
        <w:t xml:space="preserve"> and actions</w:t>
      </w:r>
      <w:r w:rsidR="171F1BC6" w:rsidRPr="00455892">
        <w:rPr>
          <w:rFonts w:eastAsia="Times New Roman"/>
          <w:noProof/>
          <w:color w:val="000000" w:themeColor="text1"/>
        </w:rPr>
        <w:t xml:space="preserve">) </w:t>
      </w:r>
      <w:r w:rsidR="12412DBA" w:rsidRPr="00455892">
        <w:rPr>
          <w:rFonts w:eastAsia="Times New Roman"/>
          <w:noProof/>
        </w:rPr>
        <w:t xml:space="preserve">is no longer achievable within the timeline envisaged, because of the need to follow </w:t>
      </w:r>
      <w:r w:rsidR="5209E7C2" w:rsidRPr="00455892">
        <w:rPr>
          <w:rFonts w:eastAsia="Times New Roman"/>
          <w:noProof/>
        </w:rPr>
        <w:t>verification</w:t>
      </w:r>
      <w:r w:rsidR="12412DBA" w:rsidRPr="00455892">
        <w:rPr>
          <w:rFonts w:eastAsia="Times New Roman"/>
          <w:noProof/>
        </w:rPr>
        <w:t xml:space="preserve"> procedures that are lengthier than initially planned but more conducive to meet the policy objectives of the measure. </w:t>
      </w:r>
      <w:r w:rsidR="2D9D8748" w:rsidRPr="00455892">
        <w:rPr>
          <w:rFonts w:eastAsia="Times New Roman"/>
          <w:noProof/>
        </w:rPr>
        <w:t>On this basis, Spain has requested that</w:t>
      </w:r>
      <w:r w:rsidR="6AA0C0F8" w:rsidRPr="00455892">
        <w:rPr>
          <w:rFonts w:eastAsia="Times New Roman"/>
          <w:noProof/>
        </w:rPr>
        <w:t xml:space="preserve"> </w:t>
      </w:r>
      <w:r w:rsidR="1DC04840" w:rsidRPr="00455892">
        <w:rPr>
          <w:rFonts w:eastAsia="Times New Roman"/>
          <w:noProof/>
        </w:rPr>
        <w:t>t</w:t>
      </w:r>
      <w:r w:rsidR="6AA0C0F8" w:rsidRPr="00455892">
        <w:rPr>
          <w:rFonts w:eastAsia="Times New Roman"/>
          <w:noProof/>
        </w:rPr>
        <w:t xml:space="preserve">he implementation timeline of milestone 280 </w:t>
      </w:r>
      <w:r w:rsidR="3E8B9BB6" w:rsidRPr="00455892">
        <w:rPr>
          <w:rFonts w:eastAsia="Times New Roman"/>
          <w:noProof/>
        </w:rPr>
        <w:t>be extended. The Council Implementing Decision of 13 July 2021 should be amended accordingly.</w:t>
      </w:r>
    </w:p>
    <w:p w:rsidR="00621A4F" w:rsidRPr="00455892" w:rsidRDefault="040F6ABE" w:rsidP="00621A4F">
      <w:pPr>
        <w:pStyle w:val="ManualConsidrant"/>
        <w:rPr>
          <w:rFonts w:eastAsia="Times New Roman"/>
          <w:noProof/>
        </w:rPr>
      </w:pPr>
      <w:r>
        <w:rPr>
          <w:noProof/>
        </w:rPr>
        <w:t>(7)</w:t>
      </w:r>
      <w:r>
        <w:rPr>
          <w:noProof/>
        </w:rPr>
        <w:tab/>
      </w:r>
      <w:r w:rsidRPr="00455892">
        <w:rPr>
          <w:rFonts w:eastAsia="Times New Roman"/>
          <w:noProof/>
        </w:rPr>
        <w:t>Following the decrease in the level of implementation of measure</w:t>
      </w:r>
      <w:r w:rsidR="3296B54A" w:rsidRPr="00455892">
        <w:rPr>
          <w:rFonts w:eastAsia="Times New Roman"/>
          <w:noProof/>
        </w:rPr>
        <w:t xml:space="preserve"> </w:t>
      </w:r>
      <w:r w:rsidR="109BF130" w:rsidRPr="00455892">
        <w:rPr>
          <w:rFonts w:eastAsia="Times New Roman"/>
          <w:noProof/>
          <w:szCs w:val="24"/>
        </w:rPr>
        <w:t>C13.I3 (Digitalisation and Innovation and subsidy scheme for the digitalisation of companies)</w:t>
      </w:r>
      <w:r w:rsidRPr="00455892">
        <w:rPr>
          <w:rFonts w:eastAsia="Times New Roman"/>
          <w:noProof/>
        </w:rPr>
        <w:t xml:space="preserve"> in accordance with Article 21 of Regulation (EU) 2021/241,</w:t>
      </w:r>
      <w:r w:rsidR="63984B1B" w:rsidRPr="00455892">
        <w:rPr>
          <w:rFonts w:eastAsia="Times New Roman"/>
          <w:noProof/>
        </w:rPr>
        <w:t xml:space="preserve"> </w:t>
      </w:r>
      <w:r w:rsidR="0156BD96" w:rsidRPr="00455892">
        <w:rPr>
          <w:rFonts w:eastAsia="Times New Roman"/>
          <w:noProof/>
        </w:rPr>
        <w:t>Spain</w:t>
      </w:r>
      <w:r w:rsidRPr="00455892">
        <w:rPr>
          <w:rFonts w:eastAsia="Times New Roman"/>
          <w:noProof/>
        </w:rPr>
        <w:t xml:space="preserve"> has requested to</w:t>
      </w:r>
      <w:r w:rsidR="63984B1B" w:rsidRPr="00455892">
        <w:rPr>
          <w:rFonts w:eastAsia="Times New Roman"/>
          <w:noProof/>
        </w:rPr>
        <w:t xml:space="preserve"> </w:t>
      </w:r>
      <w:r w:rsidRPr="00455892">
        <w:rPr>
          <w:rFonts w:eastAsia="Times New Roman"/>
          <w:noProof/>
        </w:rPr>
        <w:t>use the resources freed up</w:t>
      </w:r>
      <w:r w:rsidR="11BF8525" w:rsidRPr="00455892">
        <w:rPr>
          <w:rFonts w:eastAsia="Times New Roman"/>
          <w:noProof/>
        </w:rPr>
        <w:t xml:space="preserve"> </w:t>
      </w:r>
      <w:r w:rsidRPr="00455892">
        <w:rPr>
          <w:rFonts w:eastAsia="Times New Roman"/>
          <w:noProof/>
        </w:rPr>
        <w:t>to increase the level of implementation of</w:t>
      </w:r>
      <w:r w:rsidRPr="00455892">
        <w:rPr>
          <w:rFonts w:eastAsia="Times New Roman"/>
          <w:noProof/>
          <w:color w:val="000000" w:themeColor="text1"/>
        </w:rPr>
        <w:t xml:space="preserve"> </w:t>
      </w:r>
      <w:r w:rsidR="5F078733" w:rsidRPr="00455892">
        <w:rPr>
          <w:noProof/>
          <w:color w:val="000000" w:themeColor="text1"/>
        </w:rPr>
        <w:t>C13.I14 (</w:t>
      </w:r>
      <w:r w:rsidR="5FDDC7E4" w:rsidRPr="00455892">
        <w:rPr>
          <w:noProof/>
          <w:color w:val="000000" w:themeColor="text1"/>
        </w:rPr>
        <w:t xml:space="preserve">Equity </w:t>
      </w:r>
      <w:r w:rsidR="69477A11" w:rsidRPr="00455892">
        <w:rPr>
          <w:noProof/>
          <w:color w:val="000000" w:themeColor="text1"/>
        </w:rPr>
        <w:t>i</w:t>
      </w:r>
      <w:r w:rsidR="5FDDC7E4" w:rsidRPr="00455892">
        <w:rPr>
          <w:noProof/>
          <w:color w:val="000000" w:themeColor="text1"/>
        </w:rPr>
        <w:t>njection into ICO</w:t>
      </w:r>
      <w:r w:rsidR="3BF42B82" w:rsidRPr="00455892">
        <w:rPr>
          <w:rFonts w:eastAsia="Times New Roman"/>
          <w:noProof/>
          <w:color w:val="000000" w:themeColor="text1"/>
        </w:rPr>
        <w:t>)</w:t>
      </w:r>
      <w:r w:rsidRPr="00455892">
        <w:rPr>
          <w:rFonts w:eastAsia="Times New Roman"/>
          <w:noProof/>
          <w:color w:val="000000" w:themeColor="text1"/>
        </w:rPr>
        <w:t xml:space="preserve">. On this basis, </w:t>
      </w:r>
      <w:r w:rsidR="5003082D" w:rsidRPr="00455892">
        <w:rPr>
          <w:rFonts w:eastAsia="Times New Roman"/>
          <w:noProof/>
        </w:rPr>
        <w:t>Spain</w:t>
      </w:r>
      <w:r w:rsidRPr="00455892">
        <w:rPr>
          <w:rFonts w:eastAsia="Times New Roman"/>
          <w:noProof/>
          <w:color w:val="000000" w:themeColor="text1"/>
        </w:rPr>
        <w:t xml:space="preserve"> has requested that </w:t>
      </w:r>
      <w:r w:rsidRPr="00455892">
        <w:rPr>
          <w:rFonts w:eastAsia="Times New Roman"/>
          <w:noProof/>
        </w:rPr>
        <w:t xml:space="preserve">the level of implementation of </w:t>
      </w:r>
      <w:r w:rsidR="3BF42B82" w:rsidRPr="00455892">
        <w:rPr>
          <w:rFonts w:eastAsia="Times New Roman"/>
          <w:noProof/>
        </w:rPr>
        <w:t>one</w:t>
      </w:r>
      <w:r w:rsidRPr="00455892">
        <w:rPr>
          <w:rFonts w:eastAsia="Times New Roman"/>
          <w:noProof/>
        </w:rPr>
        <w:t xml:space="preserve"> measure be increased</w:t>
      </w:r>
      <w:r w:rsidRPr="00455892">
        <w:rPr>
          <w:rFonts w:eastAsia="Times New Roman"/>
          <w:noProof/>
          <w:color w:val="000000" w:themeColor="text1"/>
        </w:rPr>
        <w:t>.</w:t>
      </w:r>
      <w:r w:rsidR="25AF3BDE" w:rsidRPr="00455892">
        <w:rPr>
          <w:rFonts w:eastAsia="Times New Roman"/>
          <w:noProof/>
          <w:color w:val="000000" w:themeColor="text1"/>
        </w:rPr>
        <w:t xml:space="preserve"> </w:t>
      </w:r>
      <w:r w:rsidR="25AF3BDE" w:rsidRPr="00455892">
        <w:rPr>
          <w:noProof/>
        </w:rPr>
        <w:t xml:space="preserve">The Council Implementing Decision of </w:t>
      </w:r>
      <w:r w:rsidR="36DDA001" w:rsidRPr="00455892">
        <w:rPr>
          <w:rFonts w:eastAsia="Times New Roman"/>
          <w:noProof/>
        </w:rPr>
        <w:t>13 July 2021</w:t>
      </w:r>
      <w:r w:rsidR="25D44956" w:rsidRPr="00455892">
        <w:rPr>
          <w:rFonts w:eastAsia="Times New Roman"/>
          <w:noProof/>
        </w:rPr>
        <w:t xml:space="preserve"> </w:t>
      </w:r>
      <w:r w:rsidR="25AF3BDE" w:rsidRPr="00455892">
        <w:rPr>
          <w:noProof/>
        </w:rPr>
        <w:t>should be amended accordingly.</w:t>
      </w:r>
    </w:p>
    <w:p w:rsidR="00621A4F" w:rsidRPr="00455892" w:rsidRDefault="133BD777" w:rsidP="00621A4F">
      <w:pPr>
        <w:pStyle w:val="ManualConsidrant"/>
        <w:rPr>
          <w:rFonts w:eastAsia="Times New Roman"/>
          <w:noProof/>
        </w:rPr>
      </w:pPr>
      <w:r>
        <w:rPr>
          <w:noProof/>
        </w:rPr>
        <w:t>(8)</w:t>
      </w:r>
      <w:r>
        <w:rPr>
          <w:noProof/>
        </w:rPr>
        <w:tab/>
      </w:r>
      <w:r w:rsidRPr="00455892">
        <w:rPr>
          <w:noProof/>
        </w:rPr>
        <w:t xml:space="preserve">Following </w:t>
      </w:r>
      <w:r w:rsidRPr="00455892">
        <w:rPr>
          <w:noProof/>
          <w:color w:val="000000" w:themeColor="text1"/>
        </w:rPr>
        <w:t>the Judgment of 15 May 2025 of the Court of Justice of the European Union in Joined Cases C</w:t>
      </w:r>
      <w:r w:rsidR="00621A4F" w:rsidRPr="00455892">
        <w:rPr>
          <w:noProof/>
        </w:rPr>
        <w:noBreakHyphen/>
      </w:r>
      <w:r w:rsidRPr="00455892">
        <w:rPr>
          <w:noProof/>
          <w:color w:val="000000" w:themeColor="text1"/>
        </w:rPr>
        <w:t>623/23 [Melbán] and C</w:t>
      </w:r>
      <w:r w:rsidR="00621A4F" w:rsidRPr="00455892">
        <w:rPr>
          <w:noProof/>
        </w:rPr>
        <w:noBreakHyphen/>
      </w:r>
      <w:r w:rsidRPr="00455892">
        <w:rPr>
          <w:noProof/>
          <w:color w:val="000000" w:themeColor="text1"/>
        </w:rPr>
        <w:t>626/23 [Sergamo] (ECLI:EU:C:2025:358), the Commission considers that milestone 412 under Reform 4</w:t>
      </w:r>
      <w:r w:rsidR="77FEEC1B" w:rsidRPr="00455892">
        <w:rPr>
          <w:noProof/>
          <w:color w:val="000000" w:themeColor="text1"/>
        </w:rPr>
        <w:t xml:space="preserve"> (Streamlining of maternity add-ons)</w:t>
      </w:r>
      <w:r w:rsidRPr="00455892">
        <w:rPr>
          <w:noProof/>
          <w:color w:val="000000" w:themeColor="text1"/>
        </w:rPr>
        <w:t xml:space="preserve"> of Component 30 </w:t>
      </w:r>
      <w:r w:rsidR="77FEEC1B" w:rsidRPr="00455892">
        <w:rPr>
          <w:noProof/>
          <w:color w:val="000000" w:themeColor="text1"/>
        </w:rPr>
        <w:t xml:space="preserve">(Pensions) </w:t>
      </w:r>
      <w:r w:rsidRPr="00455892">
        <w:rPr>
          <w:noProof/>
          <w:color w:val="000000" w:themeColor="text1"/>
        </w:rPr>
        <w:t xml:space="preserve">contains requirements that are incompatible with Union law. </w:t>
      </w:r>
      <w:r w:rsidR="00040DF1">
        <w:rPr>
          <w:noProof/>
          <w:color w:val="000000" w:themeColor="text1"/>
        </w:rPr>
        <w:t xml:space="preserve">To ensure that the Recovery and Resilience Facility only supports measures that are compliant with Union law, </w:t>
      </w:r>
      <w:r w:rsidR="00040DF1" w:rsidRPr="00455892">
        <w:rPr>
          <w:noProof/>
        </w:rPr>
        <w:t>milestone</w:t>
      </w:r>
      <w:r w:rsidRPr="00455892">
        <w:rPr>
          <w:noProof/>
        </w:rPr>
        <w:t xml:space="preserve"> </w:t>
      </w:r>
      <w:r w:rsidR="77FEEC1B" w:rsidRPr="00455892">
        <w:rPr>
          <w:noProof/>
        </w:rPr>
        <w:t xml:space="preserve">412 </w:t>
      </w:r>
      <w:r w:rsidR="00040DF1">
        <w:rPr>
          <w:noProof/>
        </w:rPr>
        <w:t>should be removed. In order to ensure that the policy objective that milestone 412 intended to contribute</w:t>
      </w:r>
      <w:r w:rsidR="00C54831">
        <w:rPr>
          <w:noProof/>
        </w:rPr>
        <w:t xml:space="preserve"> is still addressed in the</w:t>
      </w:r>
      <w:r w:rsidR="00040DF1">
        <w:rPr>
          <w:noProof/>
        </w:rPr>
        <w:t xml:space="preserve"> Council Implementing Decision, </w:t>
      </w:r>
      <w:r w:rsidRPr="00455892">
        <w:rPr>
          <w:noProof/>
        </w:rPr>
        <w:t>milestone 412a under Reform 6 (Measures to support gender equality in public office and policy making and enhance labour protections)</w:t>
      </w:r>
      <w:r w:rsidRPr="00455892">
        <w:rPr>
          <w:rFonts w:eastAsia="Times New Roman"/>
          <w:noProof/>
        </w:rPr>
        <w:t xml:space="preserve"> </w:t>
      </w:r>
      <w:r w:rsidRPr="00455892">
        <w:rPr>
          <w:noProof/>
        </w:rPr>
        <w:t xml:space="preserve">of Component 22 (Action plan for the care economy, </w:t>
      </w:r>
      <w:r w:rsidR="00455892" w:rsidRPr="00455892">
        <w:rPr>
          <w:noProof/>
        </w:rPr>
        <w:t>strengthening</w:t>
      </w:r>
      <w:r w:rsidRPr="00455892">
        <w:rPr>
          <w:noProof/>
        </w:rPr>
        <w:t xml:space="preserve"> equality and inclusion policies)</w:t>
      </w:r>
      <w:r w:rsidR="00040DF1">
        <w:rPr>
          <w:noProof/>
        </w:rPr>
        <w:t xml:space="preserve"> should be added. </w:t>
      </w:r>
      <w:r w:rsidR="77FEEC1B" w:rsidRPr="00455892">
        <w:rPr>
          <w:noProof/>
        </w:rPr>
        <w:t>The Council Implementing Decision of 13 July 2021 should be amended accordingly.</w:t>
      </w:r>
    </w:p>
    <w:bookmarkEnd w:id="0"/>
    <w:p w:rsidR="00797B3F" w:rsidRPr="00455892" w:rsidRDefault="00007F85" w:rsidP="00B47C3C">
      <w:pPr>
        <w:rPr>
          <w:b/>
          <w:i/>
          <w:iCs/>
          <w:noProof/>
        </w:rPr>
      </w:pPr>
      <w:r w:rsidRPr="00455892">
        <w:rPr>
          <w:b/>
          <w:i/>
          <w:iCs/>
          <w:noProof/>
        </w:rPr>
        <w:t>Distribution of milestones and targets</w:t>
      </w:r>
    </w:p>
    <w:p w:rsidR="00007F85" w:rsidRPr="00455892" w:rsidRDefault="040F6ABE" w:rsidP="0F995C6C">
      <w:pPr>
        <w:pStyle w:val="ManualConsidrant"/>
        <w:rPr>
          <w:rFonts w:eastAsiaTheme="minorEastAsia"/>
          <w:noProof/>
        </w:rPr>
      </w:pPr>
      <w:r>
        <w:rPr>
          <w:noProof/>
        </w:rPr>
        <w:t>(9)</w:t>
      </w:r>
      <w:r>
        <w:rPr>
          <w:noProof/>
        </w:rPr>
        <w:tab/>
      </w:r>
      <w:r w:rsidRPr="00455892">
        <w:rPr>
          <w:rFonts w:eastAsiaTheme="minorEastAsia"/>
          <w:noProof/>
        </w:rPr>
        <w:t xml:space="preserve">The distribution of milestones and targets in instalments should be amended to take into account the amendments to the RRP and the indicative timeline presented by </w:t>
      </w:r>
      <w:r w:rsidR="25D44956" w:rsidRPr="00455892">
        <w:rPr>
          <w:noProof/>
        </w:rPr>
        <w:t>Spain.</w:t>
      </w:r>
    </w:p>
    <w:p w:rsidR="00007F85" w:rsidRPr="00455892" w:rsidRDefault="74A78D40" w:rsidP="00B47C3C">
      <w:pPr>
        <w:rPr>
          <w:b/>
          <w:bCs/>
          <w:i/>
          <w:iCs/>
          <w:noProof/>
        </w:rPr>
      </w:pPr>
      <w:r w:rsidRPr="00455892">
        <w:rPr>
          <w:b/>
          <w:bCs/>
          <w:i/>
          <w:iCs/>
          <w:noProof/>
        </w:rPr>
        <w:t>Corrections of clerical errors</w:t>
      </w:r>
    </w:p>
    <w:p w:rsidR="00A22F62" w:rsidRPr="00455892" w:rsidRDefault="3EF134AF" w:rsidP="00662726">
      <w:pPr>
        <w:pStyle w:val="ManualConsidrant"/>
        <w:rPr>
          <w:noProof/>
        </w:rPr>
      </w:pPr>
      <w:r>
        <w:rPr>
          <w:noProof/>
        </w:rPr>
        <w:t>(10)</w:t>
      </w:r>
      <w:r>
        <w:rPr>
          <w:noProof/>
        </w:rPr>
        <w:tab/>
      </w:r>
      <w:r w:rsidRPr="00455892">
        <w:rPr>
          <w:noProof/>
        </w:rPr>
        <w:t>Eight</w:t>
      </w:r>
      <w:r w:rsidR="20351EA9" w:rsidRPr="00455892">
        <w:rPr>
          <w:noProof/>
        </w:rPr>
        <w:t xml:space="preserve"> clerical errors have been identified in the text of the Council Implementing Decision of 13 July 2021, affecting </w:t>
      </w:r>
      <w:r w:rsidRPr="00455892">
        <w:rPr>
          <w:noProof/>
        </w:rPr>
        <w:t>seven</w:t>
      </w:r>
      <w:r w:rsidR="03E4A358" w:rsidRPr="00455892">
        <w:rPr>
          <w:noProof/>
        </w:rPr>
        <w:t xml:space="preserve"> </w:t>
      </w:r>
      <w:r w:rsidR="255E1C87" w:rsidRPr="00455892">
        <w:rPr>
          <w:noProof/>
        </w:rPr>
        <w:t xml:space="preserve">milestones and targets and </w:t>
      </w:r>
      <w:r w:rsidRPr="00455892">
        <w:rPr>
          <w:noProof/>
        </w:rPr>
        <w:t xml:space="preserve">one </w:t>
      </w:r>
      <w:r w:rsidR="20351EA9" w:rsidRPr="00455892">
        <w:rPr>
          <w:noProof/>
        </w:rPr>
        <w:t xml:space="preserve">measure under </w:t>
      </w:r>
      <w:r w:rsidRPr="00455892">
        <w:rPr>
          <w:noProof/>
        </w:rPr>
        <w:t>eight</w:t>
      </w:r>
      <w:r w:rsidR="20351EA9" w:rsidRPr="00455892">
        <w:rPr>
          <w:noProof/>
        </w:rPr>
        <w:t xml:space="preserve"> components. </w:t>
      </w:r>
      <w:r w:rsidR="45A0D0AB" w:rsidRPr="00455892">
        <w:rPr>
          <w:noProof/>
        </w:rPr>
        <w:t xml:space="preserve">The Council Implementing Decision should be amended to correct these clerical errors that do not reflect the content of the RRP submitted to the Commission on 3 April 2021, as agreed between the Commission and Spain. </w:t>
      </w:r>
      <w:r w:rsidR="2989947D" w:rsidRPr="00455892">
        <w:rPr>
          <w:noProof/>
        </w:rPr>
        <w:t>Those clerical errors relate to</w:t>
      </w:r>
      <w:r w:rsidR="2989947D" w:rsidRPr="00455892">
        <w:rPr>
          <w:noProof/>
          <w:color w:val="000000" w:themeColor="text1"/>
        </w:rPr>
        <w:t xml:space="preserve"> </w:t>
      </w:r>
      <w:r w:rsidR="1C9F6816" w:rsidRPr="00455892">
        <w:rPr>
          <w:noProof/>
          <w:color w:val="000000" w:themeColor="text1"/>
        </w:rPr>
        <w:t xml:space="preserve">target </w:t>
      </w:r>
      <w:r w:rsidR="37942432" w:rsidRPr="00455892">
        <w:rPr>
          <w:noProof/>
          <w:color w:val="000000" w:themeColor="text1"/>
        </w:rPr>
        <w:t>427 under C5.I1 (</w:t>
      </w:r>
      <w:r w:rsidR="4C660B9A" w:rsidRPr="00455892">
        <w:rPr>
          <w:noProof/>
          <w:color w:val="000000" w:themeColor="text1"/>
        </w:rPr>
        <w:t xml:space="preserve">Treatment, sanitation, efficiency, savings, re-use and infrastructure safety (DSEAR) actions), </w:t>
      </w:r>
      <w:r w:rsidR="2E0FF909" w:rsidRPr="00455892">
        <w:rPr>
          <w:noProof/>
          <w:color w:val="000000" w:themeColor="text1"/>
        </w:rPr>
        <w:t>milestones 93 and 94 under C6.I2 (</w:t>
      </w:r>
      <w:r w:rsidR="481EFF6E" w:rsidRPr="00455892">
        <w:rPr>
          <w:noProof/>
          <w:color w:val="000000" w:themeColor="text1"/>
        </w:rPr>
        <w:t xml:space="preserve">Trans-European Network for Transport Program, other works), </w:t>
      </w:r>
      <w:r w:rsidR="030F60B6" w:rsidRPr="00455892">
        <w:rPr>
          <w:noProof/>
          <w:color w:val="000000" w:themeColor="text1"/>
        </w:rPr>
        <w:t>milestone</w:t>
      </w:r>
      <w:r w:rsidR="2B632ADE" w:rsidRPr="00455892">
        <w:rPr>
          <w:noProof/>
          <w:color w:val="000000" w:themeColor="text1"/>
        </w:rPr>
        <w:t xml:space="preserve"> 123 under C8.R3 (</w:t>
      </w:r>
      <w:r w:rsidR="3FBC4EC8" w:rsidRPr="00455892">
        <w:rPr>
          <w:noProof/>
          <w:color w:val="000000" w:themeColor="text1"/>
        </w:rPr>
        <w:t>Regulatory framework for a more flexible energy system),</w:t>
      </w:r>
      <w:r w:rsidR="41A3AA71" w:rsidRPr="00455892">
        <w:rPr>
          <w:noProof/>
          <w:color w:val="000000" w:themeColor="text1"/>
        </w:rPr>
        <w:t xml:space="preserve"> </w:t>
      </w:r>
      <w:r w:rsidR="23AE4E8E" w:rsidRPr="00455892">
        <w:rPr>
          <w:noProof/>
          <w:color w:val="000000" w:themeColor="text1"/>
        </w:rPr>
        <w:t xml:space="preserve">target </w:t>
      </w:r>
      <w:r w:rsidR="7A6436EE" w:rsidRPr="00455892">
        <w:rPr>
          <w:noProof/>
          <w:color w:val="000000" w:themeColor="text1"/>
        </w:rPr>
        <w:t>221 under C14.I1 (</w:t>
      </w:r>
      <w:r w:rsidR="3113199A" w:rsidRPr="00455892">
        <w:rPr>
          <w:noProof/>
          <w:color w:val="000000" w:themeColor="text1"/>
        </w:rPr>
        <w:t xml:space="preserve">Transformation of the tourism model towards sustainability), </w:t>
      </w:r>
      <w:r w:rsidR="56A7E2B1" w:rsidRPr="00455892">
        <w:rPr>
          <w:noProof/>
          <w:color w:val="000000" w:themeColor="text1"/>
        </w:rPr>
        <w:t xml:space="preserve">milestone 276 under </w:t>
      </w:r>
      <w:r w:rsidR="56A7E2B1" w:rsidRPr="00455892">
        <w:rPr>
          <w:noProof/>
        </w:rPr>
        <w:t>C18.R4 (Regulation of hard-to-fill posts or areas, working hours, on-call duties, retributions, training, work-life balance, retention of talent of healthcare professionals, teaching or research, and strengthening professional skills),</w:t>
      </w:r>
      <w:r w:rsidR="57ED3BC6" w:rsidRPr="00455892">
        <w:rPr>
          <w:noProof/>
        </w:rPr>
        <w:t xml:space="preserve"> </w:t>
      </w:r>
      <w:r w:rsidR="7359AFDB" w:rsidRPr="00455892">
        <w:rPr>
          <w:noProof/>
        </w:rPr>
        <w:t xml:space="preserve">milestone </w:t>
      </w:r>
      <w:r w:rsidR="5DA6A247" w:rsidRPr="00455892">
        <w:rPr>
          <w:noProof/>
        </w:rPr>
        <w:t>324 under C22.I2 (Plan for the Modernisation of Social Services - Technological transformation, innovation, training and strengthening childcare),</w:t>
      </w:r>
      <w:r w:rsidR="3FBC4EC8" w:rsidRPr="00455892">
        <w:rPr>
          <w:noProof/>
          <w:color w:val="000000" w:themeColor="text1"/>
        </w:rPr>
        <w:t xml:space="preserve"> </w:t>
      </w:r>
      <w:r w:rsidR="5330D4DC" w:rsidRPr="00455892">
        <w:rPr>
          <w:noProof/>
          <w:color w:val="000000" w:themeColor="text1"/>
        </w:rPr>
        <w:t>target</w:t>
      </w:r>
      <w:r w:rsidR="776F5B9D" w:rsidRPr="00455892">
        <w:rPr>
          <w:noProof/>
          <w:color w:val="000000" w:themeColor="text1"/>
        </w:rPr>
        <w:t xml:space="preserve"> 356 </w:t>
      </w:r>
      <w:r w:rsidR="184B0DDE" w:rsidRPr="00455892">
        <w:rPr>
          <w:noProof/>
          <w:color w:val="000000" w:themeColor="text1"/>
        </w:rPr>
        <w:t xml:space="preserve">under </w:t>
      </w:r>
      <w:r w:rsidR="184B0DDE" w:rsidRPr="00455892">
        <w:rPr>
          <w:noProof/>
        </w:rPr>
        <w:t>C24.I2 (Boosting culture across the territory)</w:t>
      </w:r>
      <w:r w:rsidR="7C9C91D6" w:rsidRPr="00455892">
        <w:rPr>
          <w:noProof/>
        </w:rPr>
        <w:t>,</w:t>
      </w:r>
      <w:r w:rsidR="184B0DDE" w:rsidRPr="00455892">
        <w:rPr>
          <w:noProof/>
          <w:color w:val="000000" w:themeColor="text1"/>
        </w:rPr>
        <w:t xml:space="preserve"> </w:t>
      </w:r>
      <w:r w:rsidR="2989947D" w:rsidRPr="00455892">
        <w:rPr>
          <w:noProof/>
        </w:rPr>
        <w:t>and the description of the following measure</w:t>
      </w:r>
      <w:r w:rsidR="061C7E60" w:rsidRPr="00455892">
        <w:rPr>
          <w:noProof/>
        </w:rPr>
        <w:t>,</w:t>
      </w:r>
      <w:r w:rsidR="3311D4D3" w:rsidRPr="00455892">
        <w:rPr>
          <w:noProof/>
        </w:rPr>
        <w:t xml:space="preserve"> </w:t>
      </w:r>
      <w:r w:rsidR="20351EA9" w:rsidRPr="00455892">
        <w:rPr>
          <w:noProof/>
        </w:rPr>
        <w:t>C13.I11 (Guarantee Instrument SGR-CERSA)</w:t>
      </w:r>
      <w:r w:rsidR="5020D824" w:rsidRPr="00455892">
        <w:rPr>
          <w:noProof/>
        </w:rPr>
        <w:t xml:space="preserve">. </w:t>
      </w:r>
      <w:r w:rsidR="20351EA9" w:rsidRPr="00455892">
        <w:rPr>
          <w:noProof/>
        </w:rPr>
        <w:t>These corrections do not affect the assessment or the implementation of the RRP.</w:t>
      </w:r>
    </w:p>
    <w:p w:rsidR="00007F85" w:rsidRPr="00455892" w:rsidRDefault="00007F85" w:rsidP="00B47C3C">
      <w:pPr>
        <w:rPr>
          <w:b/>
          <w:bCs/>
          <w:i/>
          <w:iCs/>
          <w:noProof/>
        </w:rPr>
      </w:pPr>
      <w:r w:rsidRPr="00455892">
        <w:rPr>
          <w:b/>
          <w:i/>
          <w:noProof/>
        </w:rPr>
        <w:t>Commission’s assessment</w:t>
      </w:r>
    </w:p>
    <w:p w:rsidR="00007F85" w:rsidRPr="00455892" w:rsidRDefault="2FA73A54" w:rsidP="00007F85">
      <w:pPr>
        <w:pStyle w:val="ManualConsidrant"/>
        <w:rPr>
          <w:rFonts w:eastAsia="Times New Roman"/>
          <w:noProof/>
        </w:rPr>
      </w:pPr>
      <w:r>
        <w:rPr>
          <w:noProof/>
        </w:rPr>
        <w:t>(11)</w:t>
      </w:r>
      <w:r>
        <w:rPr>
          <w:noProof/>
        </w:rPr>
        <w:tab/>
      </w:r>
      <w:r w:rsidRPr="00455892">
        <w:rPr>
          <w:rFonts w:eastAsia="Times New Roman"/>
          <w:noProof/>
        </w:rPr>
        <w:t>The Commission has assessed the amended RRP against the assessment criteria laid down in Article 19(3) of Regulation (EU) 2021/241.</w:t>
      </w:r>
    </w:p>
    <w:p w:rsidR="00007F85" w:rsidRPr="00455892" w:rsidRDefault="2FA73A54" w:rsidP="00007F85">
      <w:pPr>
        <w:pStyle w:val="ManualConsidrant"/>
        <w:rPr>
          <w:rStyle w:val="normaltextrun"/>
          <w:rFonts w:eastAsia="Times New Roman"/>
          <w:noProof/>
        </w:rPr>
      </w:pPr>
      <w:r>
        <w:rPr>
          <w:noProof/>
        </w:rPr>
        <w:t>(12)</w:t>
      </w:r>
      <w:r>
        <w:rPr>
          <w:noProof/>
        </w:rPr>
        <w:tab/>
      </w:r>
      <w:r w:rsidRPr="00455892">
        <w:rPr>
          <w:rFonts w:eastAsia="Times New Roman"/>
          <w:noProof/>
        </w:rPr>
        <w:t xml:space="preserve">The Commission considers that the amendments put forward by </w:t>
      </w:r>
      <w:r w:rsidR="3D5063F9" w:rsidRPr="00455892">
        <w:rPr>
          <w:rFonts w:eastAsia="Times New Roman"/>
          <w:noProof/>
        </w:rPr>
        <w:t>Spain</w:t>
      </w:r>
      <w:r w:rsidRPr="00455892">
        <w:rPr>
          <w:rFonts w:eastAsia="Times New Roman"/>
          <w:noProof/>
        </w:rPr>
        <w:t xml:space="preserve"> do not affect the positive assessment of the RRP set out in the Council Implementing Decision of </w:t>
      </w:r>
      <w:r w:rsidR="1F3D552D" w:rsidRPr="00455892">
        <w:rPr>
          <w:rFonts w:eastAsia="Times New Roman"/>
          <w:noProof/>
        </w:rPr>
        <w:t>13 July 2021</w:t>
      </w:r>
      <w:r w:rsidRPr="00455892">
        <w:rPr>
          <w:rFonts w:eastAsia="Times New Roman"/>
          <w:noProof/>
        </w:rPr>
        <w:t xml:space="preserve"> regarding the relevance, effectiveness, efficiency and coherence of the RRP against the assessment criteria laid down in Article 19(3) of Regulation (EU) 2021/241 points </w:t>
      </w:r>
      <w:r w:rsidRPr="00455892">
        <w:rPr>
          <w:rStyle w:val="normaltextrun"/>
          <w:noProof/>
          <w:shd w:val="clear" w:color="auto" w:fill="FFFFFF"/>
        </w:rPr>
        <w:t xml:space="preserve">(a), (b), (c), (d),(da), (db), (e), </w:t>
      </w:r>
      <w:r w:rsidR="076243AE" w:rsidRPr="00455892" w:rsidDel="5E1FD347">
        <w:rPr>
          <w:rStyle w:val="normaltextrun"/>
          <w:noProof/>
          <w:shd w:val="clear" w:color="auto" w:fill="FFFFFF"/>
        </w:rPr>
        <w:t>(</w:t>
      </w:r>
      <w:r w:rsidRPr="00455892">
        <w:rPr>
          <w:rStyle w:val="normaltextrun"/>
          <w:noProof/>
          <w:shd w:val="clear" w:color="auto" w:fill="FFFFFF"/>
        </w:rPr>
        <w:t>g), (h), (i), (j) and (k).</w:t>
      </w:r>
    </w:p>
    <w:p w:rsidR="00007F85" w:rsidRPr="00455892" w:rsidRDefault="00007F85" w:rsidP="08DF85CE">
      <w:pPr>
        <w:rPr>
          <w:b/>
          <w:bCs/>
          <w:i/>
          <w:iCs/>
          <w:noProof/>
        </w:rPr>
      </w:pPr>
      <w:r w:rsidRPr="00455892">
        <w:rPr>
          <w:b/>
          <w:i/>
          <w:noProof/>
        </w:rPr>
        <w:t>Contribution to the digital transition</w:t>
      </w:r>
    </w:p>
    <w:p w:rsidR="00007F85" w:rsidRPr="00455892" w:rsidRDefault="3AFF7725" w:rsidP="00007F85">
      <w:pPr>
        <w:pStyle w:val="ManualConsidrant"/>
        <w:rPr>
          <w:rFonts w:eastAsia="Times New Roman"/>
          <w:noProof/>
        </w:rPr>
      </w:pPr>
      <w:r>
        <w:rPr>
          <w:noProof/>
        </w:rPr>
        <w:t>(13)</w:t>
      </w:r>
      <w:r>
        <w:rPr>
          <w:noProof/>
        </w:rPr>
        <w:tab/>
      </w:r>
      <w:r w:rsidRPr="00455892">
        <w:rPr>
          <w:rFonts w:eastAsia="Times New Roman"/>
          <w:noProof/>
        </w:rPr>
        <w:t>In accordance with Article 19(3), point (f), of</w:t>
      </w:r>
      <w:r w:rsidR="6044DD27" w:rsidRPr="00455892">
        <w:rPr>
          <w:rFonts w:eastAsia="Times New Roman"/>
          <w:noProof/>
        </w:rPr>
        <w:t>,</w:t>
      </w:r>
      <w:r w:rsidRPr="00455892">
        <w:rPr>
          <w:rFonts w:eastAsia="Times New Roman"/>
          <w:noProof/>
        </w:rPr>
        <w:t xml:space="preserve"> and </w:t>
      </w:r>
      <w:r w:rsidR="4CE7B7F1" w:rsidRPr="00455892">
        <w:rPr>
          <w:rFonts w:eastAsia="Times New Roman"/>
          <w:noProof/>
        </w:rPr>
        <w:t xml:space="preserve">criterion 2.6 of </w:t>
      </w:r>
      <w:r w:rsidRPr="00455892">
        <w:rPr>
          <w:rFonts w:eastAsia="Times New Roman"/>
          <w:noProof/>
        </w:rPr>
        <w:t>Annex V</w:t>
      </w:r>
      <w:r w:rsidR="4CE7B7F1" w:rsidRPr="00455892">
        <w:rPr>
          <w:rFonts w:eastAsia="Times New Roman"/>
          <w:noProof/>
        </w:rPr>
        <w:t xml:space="preserve"> </w:t>
      </w:r>
      <w:r w:rsidRPr="00455892">
        <w:rPr>
          <w:rFonts w:eastAsia="Times New Roman"/>
          <w:noProof/>
        </w:rPr>
        <w:t>to</w:t>
      </w:r>
      <w:r w:rsidR="6044DD27" w:rsidRPr="00455892">
        <w:rPr>
          <w:rFonts w:eastAsia="Times New Roman"/>
          <w:noProof/>
        </w:rPr>
        <w:t>,</w:t>
      </w:r>
      <w:r w:rsidRPr="00455892">
        <w:rPr>
          <w:rFonts w:eastAsia="Times New Roman"/>
          <w:noProof/>
        </w:rPr>
        <w:t xml:space="preserve"> Regulation (EU) 2021/241, the amended RRP contains measures that contribute to a large extent (rating A) to the digital transition or to addressing the challenges resulting from it. The measures supporting digital objectives account for an amount which represents </w:t>
      </w:r>
      <w:r w:rsidR="2723720D" w:rsidRPr="00455892">
        <w:rPr>
          <w:rFonts w:eastAsia="Times New Roman"/>
          <w:noProof/>
        </w:rPr>
        <w:t>22,7</w:t>
      </w:r>
      <w:r w:rsidR="66BF5C9D" w:rsidRPr="00455892">
        <w:rPr>
          <w:rFonts w:eastAsia="Times New Roman"/>
          <w:noProof/>
        </w:rPr>
        <w:t xml:space="preserve"> </w:t>
      </w:r>
      <w:r w:rsidR="3E0BBA2B" w:rsidRPr="00455892">
        <w:rPr>
          <w:rFonts w:eastAsia="Times New Roman"/>
          <w:noProof/>
        </w:rPr>
        <w:t>%</w:t>
      </w:r>
      <w:r w:rsidRPr="00455892">
        <w:rPr>
          <w:rFonts w:eastAsia="Times New Roman"/>
          <w:noProof/>
        </w:rPr>
        <w:t xml:space="preserve"> of the amended RRP’s total allocation calculated in accordance with the methodology set out in Annex VII to that Regulation. </w:t>
      </w:r>
    </w:p>
    <w:p w:rsidR="00007F85" w:rsidRPr="00455892" w:rsidRDefault="2204DDD2" w:rsidP="00007F85">
      <w:pPr>
        <w:pStyle w:val="ManualConsidrant"/>
        <w:rPr>
          <w:rFonts w:eastAsia="Times New Roman"/>
          <w:noProof/>
        </w:rPr>
      </w:pPr>
      <w:r>
        <w:rPr>
          <w:noProof/>
        </w:rPr>
        <w:t>(14)</w:t>
      </w:r>
      <w:r>
        <w:rPr>
          <w:noProof/>
        </w:rPr>
        <w:tab/>
      </w:r>
      <w:r w:rsidRPr="00455892">
        <w:rPr>
          <w:rFonts w:eastAsia="Times New Roman"/>
          <w:noProof/>
        </w:rPr>
        <w:t xml:space="preserve">The amendments to the contribution to the digital transition relate to the correction of a clerical error </w:t>
      </w:r>
      <w:r w:rsidR="35EC4527" w:rsidRPr="00455892">
        <w:rPr>
          <w:rFonts w:eastAsia="Times New Roman"/>
          <w:noProof/>
        </w:rPr>
        <w:t>resulting</w:t>
      </w:r>
      <w:r w:rsidR="23080FD1" w:rsidRPr="00455892">
        <w:rPr>
          <w:rFonts w:eastAsia="Times New Roman"/>
          <w:noProof/>
        </w:rPr>
        <w:t xml:space="preserve"> from the inclusion of the R</w:t>
      </w:r>
      <w:r w:rsidR="26112AAC" w:rsidRPr="00455892">
        <w:rPr>
          <w:rFonts w:eastAsia="Times New Roman"/>
          <w:noProof/>
        </w:rPr>
        <w:t>EP</w:t>
      </w:r>
      <w:r w:rsidR="23080FD1" w:rsidRPr="00455892">
        <w:rPr>
          <w:rFonts w:eastAsia="Times New Roman"/>
          <w:noProof/>
        </w:rPr>
        <w:t>owerEU chapter in the digital tagging of the plan in the previous revision</w:t>
      </w:r>
      <w:r w:rsidR="23F9FA11" w:rsidRPr="00455892">
        <w:rPr>
          <w:rFonts w:eastAsia="Times New Roman"/>
          <w:noProof/>
        </w:rPr>
        <w:t xml:space="preserve">, </w:t>
      </w:r>
      <w:r w:rsidR="4B0F65B1" w:rsidRPr="00455892">
        <w:rPr>
          <w:rFonts w:eastAsia="Times New Roman"/>
          <w:noProof/>
        </w:rPr>
        <w:t>t</w:t>
      </w:r>
      <w:r w:rsidR="7E745C08" w:rsidRPr="00455892">
        <w:rPr>
          <w:rFonts w:eastAsia="Times New Roman"/>
          <w:noProof/>
        </w:rPr>
        <w:t>he rectification of</w:t>
      </w:r>
      <w:r w:rsidR="60E342B6" w:rsidRPr="00455892">
        <w:rPr>
          <w:rFonts w:eastAsia="Times New Roman"/>
          <w:noProof/>
        </w:rPr>
        <w:t xml:space="preserve"> the digital tagging of certain projects under measure C13.I3 (Digitalisation and Innovation and subsidy scheme for the digitalisation of companies), </w:t>
      </w:r>
      <w:r w:rsidR="35EC4527" w:rsidRPr="00455892">
        <w:rPr>
          <w:rFonts w:eastAsia="Times New Roman"/>
          <w:noProof/>
        </w:rPr>
        <w:t>to ensure</w:t>
      </w:r>
      <w:r w:rsidR="60E342B6" w:rsidRPr="00455892">
        <w:rPr>
          <w:rFonts w:eastAsia="Times New Roman"/>
          <w:noProof/>
        </w:rPr>
        <w:t xml:space="preserve"> that these projects retain their original classification of a 40% digital contribution</w:t>
      </w:r>
      <w:r w:rsidR="23F9FA11" w:rsidRPr="00455892">
        <w:rPr>
          <w:rFonts w:eastAsia="Times New Roman"/>
          <w:noProof/>
        </w:rPr>
        <w:t xml:space="preserve">, and </w:t>
      </w:r>
      <w:r w:rsidR="6EAF82DA" w:rsidRPr="00455892">
        <w:rPr>
          <w:rFonts w:eastAsia="Times New Roman"/>
          <w:noProof/>
        </w:rPr>
        <w:t xml:space="preserve">to the decrease </w:t>
      </w:r>
      <w:r w:rsidR="0FA9C3D1" w:rsidRPr="00455892">
        <w:rPr>
          <w:rFonts w:eastAsia="Times New Roman"/>
          <w:noProof/>
        </w:rPr>
        <w:t>in</w:t>
      </w:r>
      <w:r w:rsidR="6EAF82DA" w:rsidRPr="00455892">
        <w:rPr>
          <w:rFonts w:eastAsia="Times New Roman"/>
          <w:noProof/>
        </w:rPr>
        <w:t xml:space="preserve"> </w:t>
      </w:r>
      <w:r w:rsidR="639AC5F0" w:rsidRPr="00455892">
        <w:rPr>
          <w:rFonts w:eastAsia="Times New Roman"/>
          <w:noProof/>
        </w:rPr>
        <w:t xml:space="preserve">the level of implementation of </w:t>
      </w:r>
      <w:r w:rsidR="0FA9C3D1" w:rsidRPr="00455892">
        <w:rPr>
          <w:rFonts w:eastAsia="Times New Roman"/>
          <w:noProof/>
        </w:rPr>
        <w:t xml:space="preserve">measure </w:t>
      </w:r>
      <w:r w:rsidR="639AC5F0" w:rsidRPr="00455892">
        <w:rPr>
          <w:rFonts w:eastAsia="Times New Roman"/>
          <w:noProof/>
        </w:rPr>
        <w:t>C13.I3</w:t>
      </w:r>
      <w:r w:rsidR="71047EDD" w:rsidRPr="00455892">
        <w:rPr>
          <w:rFonts w:eastAsia="Times New Roman"/>
          <w:noProof/>
        </w:rPr>
        <w:t xml:space="preserve">. Overall, </w:t>
      </w:r>
      <w:r w:rsidR="5D0F1C84" w:rsidRPr="00455892">
        <w:rPr>
          <w:rFonts w:eastAsia="Times New Roman"/>
          <w:noProof/>
        </w:rPr>
        <w:t xml:space="preserve">the amendments to Spain’s RRP entail a net increase in the overall contribution to the digital target of the RRP by </w:t>
      </w:r>
      <w:r w:rsidR="1951BF29" w:rsidRPr="00455892">
        <w:rPr>
          <w:rFonts w:eastAsia="Times New Roman"/>
          <w:noProof/>
        </w:rPr>
        <w:t>1,2</w:t>
      </w:r>
      <w:r w:rsidR="5D0F1C84" w:rsidRPr="00455892">
        <w:rPr>
          <w:rFonts w:eastAsia="Times New Roman"/>
          <w:noProof/>
        </w:rPr>
        <w:t xml:space="preserve"> % to </w:t>
      </w:r>
      <w:r w:rsidR="5539004D" w:rsidRPr="00455892">
        <w:rPr>
          <w:rFonts w:eastAsia="Times New Roman"/>
          <w:noProof/>
        </w:rPr>
        <w:t>22,7</w:t>
      </w:r>
      <w:r w:rsidR="66BF5C9D" w:rsidRPr="00455892">
        <w:rPr>
          <w:rFonts w:eastAsia="Times New Roman"/>
          <w:noProof/>
        </w:rPr>
        <w:t xml:space="preserve"> </w:t>
      </w:r>
      <w:r w:rsidR="5D0F1C84" w:rsidRPr="00455892">
        <w:rPr>
          <w:rFonts w:eastAsia="Times New Roman"/>
          <w:noProof/>
        </w:rPr>
        <w:t xml:space="preserve">% from </w:t>
      </w:r>
      <w:r w:rsidR="55DA6AD6" w:rsidRPr="00455892">
        <w:rPr>
          <w:rFonts w:eastAsia="Times New Roman"/>
          <w:noProof/>
        </w:rPr>
        <w:t xml:space="preserve">21,5%. </w:t>
      </w:r>
      <w:r w:rsidR="5D0F1C84" w:rsidRPr="00455892">
        <w:rPr>
          <w:rFonts w:eastAsia="Times New Roman"/>
          <w:noProof/>
        </w:rPr>
        <w:t>The limited scope of these amendments does not change the overall assessment of this criterion</w:t>
      </w:r>
      <w:r w:rsidR="29448662" w:rsidRPr="00455892">
        <w:rPr>
          <w:rFonts w:eastAsia="Times New Roman"/>
          <w:noProof/>
        </w:rPr>
        <w:t xml:space="preserve">. </w:t>
      </w:r>
    </w:p>
    <w:p w:rsidR="00007F85" w:rsidRPr="00455892" w:rsidRDefault="00007F85" w:rsidP="00007F85">
      <w:pPr>
        <w:rPr>
          <w:b/>
          <w:bCs/>
          <w:i/>
          <w:iCs/>
          <w:noProof/>
        </w:rPr>
      </w:pPr>
      <w:r w:rsidRPr="00455892">
        <w:rPr>
          <w:b/>
          <w:bCs/>
          <w:i/>
          <w:iCs/>
          <w:noProof/>
        </w:rPr>
        <w:t>Financial contribution</w:t>
      </w:r>
    </w:p>
    <w:p w:rsidR="00007F85" w:rsidRPr="00455892" w:rsidRDefault="2FA73A54" w:rsidP="00007F85">
      <w:pPr>
        <w:pStyle w:val="ManualConsidrant"/>
        <w:rPr>
          <w:noProof/>
          <w:lang w:eastAsia="fr-BE"/>
        </w:rPr>
      </w:pPr>
      <w:r>
        <w:rPr>
          <w:noProof/>
        </w:rPr>
        <w:t>(15)</w:t>
      </w:r>
      <w:r>
        <w:rPr>
          <w:noProof/>
        </w:rPr>
        <w:tab/>
      </w:r>
      <w:r w:rsidRPr="00455892">
        <w:rPr>
          <w:noProof/>
        </w:rPr>
        <w:t xml:space="preserve">The estimated total costs of </w:t>
      </w:r>
      <w:r w:rsidR="373E36F4" w:rsidRPr="00455892">
        <w:rPr>
          <w:noProof/>
        </w:rPr>
        <w:t>Spain</w:t>
      </w:r>
      <w:r w:rsidRPr="00455892">
        <w:rPr>
          <w:noProof/>
        </w:rPr>
        <w:t>’s amended RRP is EUR</w:t>
      </w:r>
      <w:r w:rsidR="00455892" w:rsidRPr="00455892">
        <w:rPr>
          <w:noProof/>
        </w:rPr>
        <w:t xml:space="preserve"> </w:t>
      </w:r>
      <w:r w:rsidR="4223394C" w:rsidRPr="00455892">
        <w:rPr>
          <w:noProof/>
        </w:rPr>
        <w:t>102</w:t>
      </w:r>
      <w:r w:rsidR="00455892" w:rsidRPr="00455892">
        <w:rPr>
          <w:noProof/>
        </w:rPr>
        <w:t> </w:t>
      </w:r>
      <w:r w:rsidR="4223394C" w:rsidRPr="00455892">
        <w:rPr>
          <w:noProof/>
        </w:rPr>
        <w:t>575</w:t>
      </w:r>
      <w:r w:rsidR="00455892" w:rsidRPr="00455892">
        <w:rPr>
          <w:noProof/>
        </w:rPr>
        <w:t> </w:t>
      </w:r>
      <w:r w:rsidR="4223394C" w:rsidRPr="00455892">
        <w:rPr>
          <w:noProof/>
        </w:rPr>
        <w:t>266</w:t>
      </w:r>
      <w:r w:rsidR="00455892" w:rsidRPr="00455892">
        <w:rPr>
          <w:noProof/>
        </w:rPr>
        <w:t> </w:t>
      </w:r>
      <w:r w:rsidR="4223394C" w:rsidRPr="00455892">
        <w:rPr>
          <w:noProof/>
        </w:rPr>
        <w:t>373</w:t>
      </w:r>
      <w:r w:rsidRPr="00455892">
        <w:rPr>
          <w:noProof/>
        </w:rPr>
        <w:t xml:space="preserve">. As the amount of the estimated total cost of the amended RRP is higher than the updated maximum financial contribution available for </w:t>
      </w:r>
      <w:r w:rsidR="5C09B3F1" w:rsidRPr="00455892">
        <w:rPr>
          <w:noProof/>
        </w:rPr>
        <w:t>Spain</w:t>
      </w:r>
      <w:r w:rsidRPr="00455892">
        <w:rPr>
          <w:noProof/>
        </w:rPr>
        <w:t>, the financial contribution determined in accordance with Article 4a of Regulation (EU) 2021/1755 of the European Parliament and of the Council</w:t>
      </w:r>
      <w:r w:rsidR="00007F85" w:rsidRPr="00455892">
        <w:rPr>
          <w:rStyle w:val="FootnoteReference"/>
          <w:noProof/>
        </w:rPr>
        <w:footnoteReference w:id="11"/>
      </w:r>
      <w:r w:rsidRPr="00455892">
        <w:rPr>
          <w:noProof/>
        </w:rPr>
        <w:t xml:space="preserve">, and with Article 20(4) and Article 21a(6) of Regulation (EU) 2021/241 that is allocated for </w:t>
      </w:r>
      <w:r w:rsidR="5C09B3F1" w:rsidRPr="00455892">
        <w:rPr>
          <w:noProof/>
        </w:rPr>
        <w:t>Spain</w:t>
      </w:r>
      <w:r w:rsidRPr="00455892">
        <w:rPr>
          <w:noProof/>
        </w:rPr>
        <w:t>’s amended RRP should be equal to EUR</w:t>
      </w:r>
      <w:r w:rsidR="00455892" w:rsidRPr="00455892">
        <w:rPr>
          <w:noProof/>
        </w:rPr>
        <w:t> </w:t>
      </w:r>
      <w:r w:rsidR="02ED3FF6" w:rsidRPr="00455892">
        <w:rPr>
          <w:noProof/>
        </w:rPr>
        <w:t>79</w:t>
      </w:r>
      <w:r w:rsidR="00455892" w:rsidRPr="00455892">
        <w:rPr>
          <w:noProof/>
        </w:rPr>
        <w:t> </w:t>
      </w:r>
      <w:r w:rsidR="02ED3FF6" w:rsidRPr="00455892">
        <w:rPr>
          <w:noProof/>
        </w:rPr>
        <w:t>854</w:t>
      </w:r>
      <w:r w:rsidR="00455892" w:rsidRPr="00455892">
        <w:rPr>
          <w:noProof/>
        </w:rPr>
        <w:t> </w:t>
      </w:r>
      <w:r w:rsidR="02ED3FF6" w:rsidRPr="00455892">
        <w:rPr>
          <w:noProof/>
        </w:rPr>
        <w:t>183</w:t>
      </w:r>
      <w:r w:rsidR="00455892" w:rsidRPr="00455892">
        <w:rPr>
          <w:noProof/>
        </w:rPr>
        <w:t> </w:t>
      </w:r>
      <w:r w:rsidR="02ED3FF6" w:rsidRPr="00455892">
        <w:rPr>
          <w:noProof/>
        </w:rPr>
        <w:t>024</w:t>
      </w:r>
      <w:r w:rsidRPr="00455892">
        <w:rPr>
          <w:noProof/>
        </w:rPr>
        <w:t xml:space="preserve">. Therefore, the financial contribution made available to </w:t>
      </w:r>
      <w:r w:rsidR="5C09B3F1" w:rsidRPr="00455892">
        <w:rPr>
          <w:noProof/>
        </w:rPr>
        <w:t>Spain</w:t>
      </w:r>
      <w:r w:rsidRPr="00455892">
        <w:rPr>
          <w:noProof/>
        </w:rPr>
        <w:t xml:space="preserve"> remains unchanged.</w:t>
      </w:r>
    </w:p>
    <w:p w:rsidR="00007F85" w:rsidRPr="00455892" w:rsidRDefault="00007F85" w:rsidP="00007F85">
      <w:pPr>
        <w:rPr>
          <w:b/>
          <w:bCs/>
          <w:i/>
          <w:iCs/>
          <w:noProof/>
        </w:rPr>
      </w:pPr>
      <w:r w:rsidRPr="00455892">
        <w:rPr>
          <w:b/>
          <w:bCs/>
          <w:i/>
          <w:iCs/>
          <w:noProof/>
        </w:rPr>
        <w:t>Loans</w:t>
      </w:r>
    </w:p>
    <w:p w:rsidR="00007F85" w:rsidRPr="00455892" w:rsidRDefault="076243AE" w:rsidP="00A5287D">
      <w:pPr>
        <w:pStyle w:val="ManualConsidrant"/>
        <w:rPr>
          <w:noProof/>
          <w:lang w:eastAsia="fr-BE"/>
        </w:rPr>
      </w:pPr>
      <w:r>
        <w:rPr>
          <w:noProof/>
        </w:rPr>
        <w:t>(16)</w:t>
      </w:r>
      <w:r>
        <w:rPr>
          <w:noProof/>
        </w:rPr>
        <w:tab/>
      </w:r>
      <w:r w:rsidRPr="00455892">
        <w:rPr>
          <w:noProof/>
          <w:lang w:eastAsia="fr-BE"/>
        </w:rPr>
        <w:t xml:space="preserve">The loan support made available to </w:t>
      </w:r>
      <w:r w:rsidR="52F83E6A" w:rsidRPr="00455892">
        <w:rPr>
          <w:noProof/>
          <w:lang w:eastAsia="fr-BE"/>
        </w:rPr>
        <w:t>Spain</w:t>
      </w:r>
      <w:r w:rsidRPr="00455892">
        <w:rPr>
          <w:noProof/>
          <w:lang w:eastAsia="fr-BE"/>
        </w:rPr>
        <w:t xml:space="preserve"> amounting to EUR</w:t>
      </w:r>
      <w:r w:rsidR="00455892" w:rsidRPr="00455892">
        <w:rPr>
          <w:noProof/>
          <w:lang w:eastAsia="fr-BE"/>
        </w:rPr>
        <w:t> </w:t>
      </w:r>
      <w:r w:rsidR="5DCC01D6" w:rsidRPr="00455892">
        <w:rPr>
          <w:noProof/>
          <w:lang w:eastAsia="fr-BE"/>
        </w:rPr>
        <w:t>22</w:t>
      </w:r>
      <w:r w:rsidR="00455892" w:rsidRPr="00455892">
        <w:rPr>
          <w:noProof/>
          <w:lang w:eastAsia="fr-BE"/>
        </w:rPr>
        <w:t> </w:t>
      </w:r>
      <w:r w:rsidR="5DCC01D6" w:rsidRPr="00455892">
        <w:rPr>
          <w:noProof/>
          <w:lang w:eastAsia="fr-BE"/>
        </w:rPr>
        <w:t>705</w:t>
      </w:r>
      <w:r w:rsidR="00455892" w:rsidRPr="00455892">
        <w:rPr>
          <w:noProof/>
          <w:lang w:eastAsia="fr-BE"/>
        </w:rPr>
        <w:t> </w:t>
      </w:r>
      <w:r w:rsidR="5DCC01D6" w:rsidRPr="00455892">
        <w:rPr>
          <w:noProof/>
          <w:lang w:eastAsia="fr-BE"/>
        </w:rPr>
        <w:t>547</w:t>
      </w:r>
      <w:r w:rsidR="00455892" w:rsidRPr="00455892">
        <w:rPr>
          <w:noProof/>
          <w:lang w:eastAsia="fr-BE"/>
        </w:rPr>
        <w:t> </w:t>
      </w:r>
      <w:r w:rsidR="5DCC01D6" w:rsidRPr="00455892">
        <w:rPr>
          <w:noProof/>
          <w:lang w:eastAsia="fr-BE"/>
        </w:rPr>
        <w:t>373</w:t>
      </w:r>
      <w:r w:rsidRPr="00455892">
        <w:rPr>
          <w:noProof/>
          <w:lang w:eastAsia="fr-BE"/>
        </w:rPr>
        <w:t xml:space="preserve"> remains unchanged. </w:t>
      </w:r>
    </w:p>
    <w:p w:rsidR="00007F85" w:rsidRPr="00455892" w:rsidRDefault="2FA73A54" w:rsidP="00007F85">
      <w:pPr>
        <w:pStyle w:val="ManualConsidrant"/>
        <w:ind w:left="720" w:hanging="720"/>
        <w:rPr>
          <w:rFonts w:eastAsia="Times New Roman"/>
          <w:noProof/>
        </w:rPr>
      </w:pPr>
      <w:r>
        <w:rPr>
          <w:noProof/>
        </w:rPr>
        <w:t>(17)</w:t>
      </w:r>
      <w:r>
        <w:rPr>
          <w:noProof/>
        </w:rPr>
        <w:tab/>
      </w:r>
      <w:r w:rsidRPr="00455892">
        <w:rPr>
          <w:rFonts w:eastAsia="Times New Roman"/>
          <w:noProof/>
        </w:rPr>
        <w:t xml:space="preserve">The Council Implementing Decision of </w:t>
      </w:r>
      <w:r w:rsidR="618791AB" w:rsidRPr="00455892">
        <w:rPr>
          <w:rFonts w:eastAsia="Times New Roman"/>
          <w:noProof/>
        </w:rPr>
        <w:t>13 July 2021</w:t>
      </w:r>
      <w:r w:rsidRPr="00455892">
        <w:rPr>
          <w:rFonts w:eastAsia="Times New Roman"/>
          <w:noProof/>
        </w:rPr>
        <w:t xml:space="preserve"> should therefore be amended accordingly. For the sake of clarity, the Annex to the Council Implementing Decision of </w:t>
      </w:r>
      <w:r w:rsidR="618791AB" w:rsidRPr="00455892">
        <w:rPr>
          <w:rFonts w:eastAsia="Times New Roman"/>
          <w:noProof/>
        </w:rPr>
        <w:t>13 July 2021</w:t>
      </w:r>
      <w:r w:rsidRPr="00455892">
        <w:rPr>
          <w:rFonts w:eastAsia="Times New Roman"/>
          <w:noProof/>
        </w:rPr>
        <w:t xml:space="preserve"> should be replaced entirely</w:t>
      </w:r>
      <w:r w:rsidR="2F1FCC7B" w:rsidRPr="00455892">
        <w:rPr>
          <w:rFonts w:eastAsia="Times New Roman"/>
          <w:noProof/>
        </w:rPr>
        <w:t>.</w:t>
      </w:r>
    </w:p>
    <w:p w:rsidR="00CD54FA" w:rsidRPr="00455892" w:rsidRDefault="2F1FCC7B" w:rsidP="00007F85">
      <w:pPr>
        <w:pStyle w:val="ManualConsidrant"/>
        <w:ind w:left="720" w:hanging="720"/>
        <w:rPr>
          <w:rFonts w:eastAsia="Times New Roman"/>
          <w:noProof/>
        </w:rPr>
      </w:pPr>
      <w:r>
        <w:rPr>
          <w:noProof/>
        </w:rPr>
        <w:t>(18)</w:t>
      </w:r>
      <w:r>
        <w:rPr>
          <w:noProof/>
        </w:rPr>
        <w:tab/>
      </w:r>
      <w:r w:rsidRPr="00455892">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007F85" w:rsidRPr="00455892" w:rsidRDefault="00007F85" w:rsidP="00007F85">
      <w:pPr>
        <w:pStyle w:val="Formuledadoption"/>
        <w:rPr>
          <w:noProof/>
        </w:rPr>
      </w:pPr>
      <w:r w:rsidRPr="00455892">
        <w:rPr>
          <w:noProof/>
        </w:rPr>
        <w:t xml:space="preserve">HAS ADOPTED THIS DECISION: </w:t>
      </w:r>
    </w:p>
    <w:p w:rsidR="00007F85" w:rsidRPr="00455892" w:rsidRDefault="00007F85" w:rsidP="00007F85">
      <w:pPr>
        <w:pStyle w:val="Titrearticle"/>
        <w:rPr>
          <w:noProof/>
        </w:rPr>
      </w:pPr>
      <w:r w:rsidRPr="00455892">
        <w:rPr>
          <w:noProof/>
        </w:rPr>
        <w:t>Article 1</w:t>
      </w:r>
      <w:r w:rsidRPr="00455892">
        <w:rPr>
          <w:noProof/>
        </w:rPr>
        <w:br/>
        <w:t>Approval of the assessment of the RRP</w:t>
      </w:r>
    </w:p>
    <w:p w:rsidR="00007F85" w:rsidRPr="00455892" w:rsidRDefault="00007F85" w:rsidP="00007F85">
      <w:pPr>
        <w:rPr>
          <w:rFonts w:eastAsia="Times New Roman"/>
          <w:noProof/>
        </w:rPr>
      </w:pPr>
      <w:r w:rsidRPr="00455892">
        <w:rPr>
          <w:rFonts w:eastAsia="Times New Roman"/>
          <w:noProof/>
        </w:rPr>
        <w:t xml:space="preserve">The assessment of the amended RRP </w:t>
      </w:r>
      <w:r w:rsidR="00AC3814" w:rsidRPr="00455892">
        <w:rPr>
          <w:rFonts w:eastAsia="Times New Roman"/>
          <w:noProof/>
        </w:rPr>
        <w:t>for</w:t>
      </w:r>
      <w:r w:rsidRPr="00455892">
        <w:rPr>
          <w:rFonts w:eastAsia="Times New Roman"/>
          <w:noProof/>
        </w:rPr>
        <w:t xml:space="preserve"> </w:t>
      </w:r>
      <w:r w:rsidR="008C5FEA" w:rsidRPr="00455892">
        <w:rPr>
          <w:rFonts w:eastAsia="Times New Roman"/>
          <w:noProof/>
        </w:rPr>
        <w:t>Spain</w:t>
      </w:r>
      <w:r w:rsidRPr="00455892">
        <w:rPr>
          <w:rFonts w:eastAsia="Times New Roman"/>
          <w:noProof/>
        </w:rPr>
        <w:t xml:space="preserve"> on the basis of the criteria provided for in Article 19(3) of Regulation (EU) 2021/241 is approved. </w:t>
      </w:r>
    </w:p>
    <w:p w:rsidR="00007F85" w:rsidRPr="00455892" w:rsidRDefault="00007F85" w:rsidP="00007F85">
      <w:pPr>
        <w:pStyle w:val="Titrearticle"/>
        <w:rPr>
          <w:noProof/>
        </w:rPr>
      </w:pPr>
      <w:r w:rsidRPr="00455892">
        <w:rPr>
          <w:noProof/>
        </w:rPr>
        <w:t>Article 2</w:t>
      </w:r>
      <w:r w:rsidRPr="00455892">
        <w:rPr>
          <w:noProof/>
        </w:rPr>
        <w:br/>
      </w:r>
      <w:r w:rsidRPr="00455892">
        <w:rPr>
          <w:iCs/>
          <w:noProof/>
        </w:rPr>
        <w:t>Amendments</w:t>
      </w:r>
    </w:p>
    <w:p w:rsidR="00007F85" w:rsidRPr="00455892" w:rsidRDefault="00007F85" w:rsidP="00007F85">
      <w:pPr>
        <w:rPr>
          <w:noProof/>
        </w:rPr>
      </w:pPr>
      <w:r w:rsidRPr="00455892">
        <w:rPr>
          <w:noProof/>
        </w:rPr>
        <w:t>The Council Implementing Decision of</w:t>
      </w:r>
      <w:r w:rsidR="000E7170" w:rsidRPr="00455892">
        <w:rPr>
          <w:noProof/>
        </w:rPr>
        <w:t xml:space="preserve"> 13 July 2021</w:t>
      </w:r>
      <w:r w:rsidRPr="00455892">
        <w:rPr>
          <w:noProof/>
        </w:rPr>
        <w:t xml:space="preserve"> on the approval of the assessment of the recovery and resilience plan for </w:t>
      </w:r>
      <w:r w:rsidR="008C5FEA" w:rsidRPr="00455892">
        <w:rPr>
          <w:noProof/>
        </w:rPr>
        <w:t>Spain</w:t>
      </w:r>
      <w:r w:rsidRPr="00455892">
        <w:rPr>
          <w:noProof/>
        </w:rPr>
        <w:t xml:space="preserve"> is amended as follows: </w:t>
      </w:r>
    </w:p>
    <w:p w:rsidR="00007F85" w:rsidRPr="00455892" w:rsidRDefault="00007F85" w:rsidP="00007F85">
      <w:pPr>
        <w:rPr>
          <w:noProof/>
        </w:rPr>
      </w:pPr>
      <w:r w:rsidRPr="00455892">
        <w:rPr>
          <w:noProof/>
        </w:rPr>
        <w:t>the Annex is replaced by the text set out</w:t>
      </w:r>
      <w:r w:rsidR="00032C19" w:rsidRPr="00455892">
        <w:rPr>
          <w:noProof/>
        </w:rPr>
        <w:t xml:space="preserve"> </w:t>
      </w:r>
      <w:r w:rsidRPr="00455892">
        <w:rPr>
          <w:noProof/>
        </w:rPr>
        <w:t>in the Annex to this Decision.</w:t>
      </w:r>
    </w:p>
    <w:p w:rsidR="00007F85" w:rsidRPr="00455892" w:rsidRDefault="00007F85" w:rsidP="00DC7A02">
      <w:pPr>
        <w:pStyle w:val="Titrearticle"/>
        <w:rPr>
          <w:noProof/>
        </w:rPr>
      </w:pPr>
      <w:r w:rsidRPr="00455892">
        <w:rPr>
          <w:noProof/>
        </w:rPr>
        <w:t>Article 3</w:t>
      </w:r>
      <w:r w:rsidRPr="00455892">
        <w:rPr>
          <w:noProof/>
        </w:rPr>
        <w:br/>
        <w:t>Addressee</w:t>
      </w:r>
    </w:p>
    <w:p w:rsidR="00007F85" w:rsidRPr="00455892" w:rsidRDefault="00007F85" w:rsidP="00007F85">
      <w:pPr>
        <w:rPr>
          <w:noProof/>
        </w:rPr>
      </w:pPr>
      <w:r w:rsidRPr="00455892">
        <w:rPr>
          <w:noProof/>
        </w:rPr>
        <w:t xml:space="preserve">This Decision is addressed to </w:t>
      </w:r>
      <w:r w:rsidR="000E7170" w:rsidRPr="00455892">
        <w:rPr>
          <w:noProof/>
        </w:rPr>
        <w:t>the Kingdom of Spain.</w:t>
      </w:r>
    </w:p>
    <w:p w:rsidR="00007F85" w:rsidRPr="00455892" w:rsidRDefault="00B47C3C" w:rsidP="00DC7A02">
      <w:pPr>
        <w:pStyle w:val="Fait"/>
        <w:rPr>
          <w:noProof/>
        </w:rPr>
      </w:pPr>
      <w:r>
        <w:rPr>
          <w:noProof/>
        </w:rPr>
        <w:t>Done at Brussels,</w:t>
      </w:r>
    </w:p>
    <w:p w:rsidR="00007F85" w:rsidRPr="00455892" w:rsidRDefault="00007F85" w:rsidP="00DC7A02">
      <w:pPr>
        <w:pStyle w:val="Institutionquisigne"/>
        <w:rPr>
          <w:noProof/>
        </w:rPr>
      </w:pPr>
      <w:r w:rsidRPr="00455892">
        <w:rPr>
          <w:noProof/>
        </w:rPr>
        <w:tab/>
        <w:t>For the Council</w:t>
      </w:r>
    </w:p>
    <w:p w:rsidR="002709B6" w:rsidRPr="00A1233B" w:rsidRDefault="00007F85" w:rsidP="00A1233B">
      <w:pPr>
        <w:pStyle w:val="Personnequisigne"/>
        <w:rPr>
          <w:noProof/>
          <w:color w:val="008000"/>
        </w:rPr>
      </w:pPr>
      <w:r w:rsidRPr="00455892">
        <w:rPr>
          <w:noProof/>
        </w:rPr>
        <w:tab/>
        <w:t>The President</w:t>
      </w:r>
    </w:p>
    <w:sectPr w:rsidR="002709B6" w:rsidRPr="00A1233B" w:rsidSect="008468F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1972" w:rsidRPr="00455892" w:rsidRDefault="00181972">
      <w:pPr>
        <w:spacing w:before="0" w:after="0"/>
      </w:pPr>
      <w:r w:rsidRPr="00455892">
        <w:separator/>
      </w:r>
    </w:p>
  </w:endnote>
  <w:endnote w:type="continuationSeparator" w:id="0">
    <w:p w:rsidR="00181972" w:rsidRPr="00455892" w:rsidRDefault="00181972">
      <w:pPr>
        <w:spacing w:before="0" w:after="0"/>
      </w:pPr>
      <w:r w:rsidRPr="00455892">
        <w:continuationSeparator/>
      </w:r>
    </w:p>
  </w:endnote>
  <w:endnote w:type="continuationNotice" w:id="1">
    <w:p w:rsidR="00181972" w:rsidRPr="00455892" w:rsidRDefault="0018197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8F3" w:rsidRPr="008468F3" w:rsidRDefault="008468F3" w:rsidP="008468F3">
    <w:pPr>
      <w:pStyle w:val="Footer"/>
      <w:rPr>
        <w:rFonts w:ascii="Arial" w:hAnsi="Arial" w:cs="Arial"/>
        <w:b/>
        <w:sz w:val="48"/>
      </w:rPr>
    </w:pPr>
    <w:r w:rsidRPr="008468F3">
      <w:rPr>
        <w:rFonts w:ascii="Arial" w:hAnsi="Arial" w:cs="Arial"/>
        <w:b/>
        <w:sz w:val="48"/>
      </w:rPr>
      <w:t>EN</w:t>
    </w:r>
    <w:r w:rsidRPr="008468F3">
      <w:rPr>
        <w:rFonts w:ascii="Arial" w:hAnsi="Arial" w:cs="Arial"/>
        <w:b/>
        <w:sz w:val="48"/>
      </w:rPr>
      <w:tab/>
    </w:r>
    <w:r w:rsidRPr="008468F3">
      <w:rPr>
        <w:rFonts w:ascii="Arial" w:hAnsi="Arial" w:cs="Arial"/>
        <w:b/>
        <w:sz w:val="48"/>
      </w:rPr>
      <w:tab/>
    </w:r>
    <w:r w:rsidRPr="008468F3">
      <w:tab/>
    </w:r>
    <w:r w:rsidRPr="008468F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8F3" w:rsidRPr="008468F3" w:rsidRDefault="008468F3" w:rsidP="008468F3">
    <w:pPr>
      <w:pStyle w:val="Footer"/>
      <w:rPr>
        <w:rFonts w:ascii="Arial" w:hAnsi="Arial" w:cs="Arial"/>
        <w:b/>
        <w:sz w:val="48"/>
      </w:rPr>
    </w:pPr>
    <w:r w:rsidRPr="008468F3">
      <w:rPr>
        <w:rFonts w:ascii="Arial" w:hAnsi="Arial" w:cs="Arial"/>
        <w:b/>
        <w:sz w:val="48"/>
      </w:rPr>
      <w:t>EN</w:t>
    </w:r>
    <w:r w:rsidRPr="008468F3">
      <w:rPr>
        <w:rFonts w:ascii="Arial" w:hAnsi="Arial" w:cs="Arial"/>
        <w:b/>
        <w:sz w:val="48"/>
      </w:rPr>
      <w:tab/>
    </w:r>
    <w:r w:rsidRPr="008468F3">
      <w:rPr>
        <w:rFonts w:ascii="Arial" w:hAnsi="Arial" w:cs="Arial"/>
        <w:b/>
        <w:sz w:val="48"/>
      </w:rPr>
      <w:tab/>
    </w:r>
    <w:r w:rsidRPr="008468F3">
      <w:tab/>
    </w:r>
    <w:r w:rsidRPr="008468F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8F3" w:rsidRDefault="008468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8F3" w:rsidRPr="008468F3" w:rsidRDefault="008468F3" w:rsidP="008468F3">
    <w:pPr>
      <w:pStyle w:val="Footer"/>
      <w:rPr>
        <w:rFonts w:ascii="Arial" w:hAnsi="Arial" w:cs="Arial"/>
        <w:b/>
        <w:sz w:val="48"/>
      </w:rPr>
    </w:pPr>
    <w:r w:rsidRPr="008468F3">
      <w:rPr>
        <w:rFonts w:ascii="Arial" w:hAnsi="Arial" w:cs="Arial"/>
        <w:b/>
        <w:sz w:val="48"/>
      </w:rPr>
      <w:t>EN</w:t>
    </w:r>
    <w:r w:rsidRPr="008468F3">
      <w:rPr>
        <w:rFonts w:ascii="Arial" w:hAnsi="Arial" w:cs="Arial"/>
        <w:b/>
        <w:sz w:val="48"/>
      </w:rPr>
      <w:tab/>
    </w:r>
    <w:r>
      <w:fldChar w:fldCharType="begin"/>
    </w:r>
    <w:r>
      <w:instrText xml:space="preserve"> PAGE  \* MERGEFORMAT </w:instrText>
    </w:r>
    <w:r>
      <w:fldChar w:fldCharType="separate"/>
    </w:r>
    <w:r w:rsidR="00DC7A02">
      <w:rPr>
        <w:noProof/>
      </w:rPr>
      <w:t>5</w:t>
    </w:r>
    <w:r>
      <w:fldChar w:fldCharType="end"/>
    </w:r>
    <w:r>
      <w:tab/>
    </w:r>
    <w:r w:rsidRPr="008468F3">
      <w:tab/>
    </w:r>
    <w:r w:rsidRPr="008468F3">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8F3" w:rsidRDefault="008468F3" w:rsidP="008468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1972" w:rsidRPr="00455892" w:rsidRDefault="00181972">
      <w:pPr>
        <w:spacing w:before="0" w:after="0"/>
      </w:pPr>
      <w:r w:rsidRPr="00455892">
        <w:separator/>
      </w:r>
    </w:p>
  </w:footnote>
  <w:footnote w:type="continuationSeparator" w:id="0">
    <w:p w:rsidR="00181972" w:rsidRPr="00455892" w:rsidRDefault="00181972">
      <w:pPr>
        <w:spacing w:before="0" w:after="0"/>
      </w:pPr>
      <w:r w:rsidRPr="00455892">
        <w:continuationSeparator/>
      </w:r>
    </w:p>
  </w:footnote>
  <w:footnote w:type="continuationNotice" w:id="1">
    <w:p w:rsidR="00181972" w:rsidRPr="00455892" w:rsidRDefault="00181972">
      <w:pPr>
        <w:spacing w:before="0" w:after="0"/>
      </w:pPr>
    </w:p>
  </w:footnote>
  <w:footnote w:id="2">
    <w:p w:rsidR="00487751" w:rsidRPr="005064F3" w:rsidRDefault="00487751" w:rsidP="00487751">
      <w:pPr>
        <w:pStyle w:val="FootnoteText"/>
        <w:rPr>
          <w:lang w:val="en-IE"/>
        </w:rPr>
      </w:pPr>
      <w:r w:rsidRPr="00E8051F">
        <w:rPr>
          <w:rStyle w:val="FootnoteReference"/>
        </w:rPr>
        <w:footnoteRef/>
      </w:r>
      <w:r w:rsidR="00E8051F" w:rsidRPr="005064F3">
        <w:rPr>
          <w:lang w:val="en-IE"/>
        </w:rPr>
        <w:tab/>
      </w:r>
      <w:r w:rsidRPr="005064F3">
        <w:rPr>
          <w:lang w:val="en-IE"/>
        </w:rPr>
        <w:t xml:space="preserve">OJ L 57, 18.2.2021, p. 17, ELI: </w:t>
      </w:r>
      <w:hyperlink r:id="rId1" w:history="1">
        <w:r w:rsidRPr="005064F3">
          <w:rPr>
            <w:rStyle w:val="Hyperlink"/>
            <w:lang w:val="en-IE"/>
          </w:rPr>
          <w:t>https://eur-lex.europa.eu/eli/reg/2021/241/oj</w:t>
        </w:r>
      </w:hyperlink>
    </w:p>
  </w:footnote>
  <w:footnote w:id="3">
    <w:p w:rsidR="00D34478" w:rsidRPr="00455892" w:rsidRDefault="00D34478" w:rsidP="00D34478">
      <w:pPr>
        <w:pStyle w:val="FootnoteText"/>
      </w:pPr>
      <w:r w:rsidRPr="00E8051F">
        <w:rPr>
          <w:rStyle w:val="FootnoteReference"/>
        </w:rPr>
        <w:footnoteRef/>
      </w:r>
      <w:r w:rsidR="00E8051F">
        <w:tab/>
      </w:r>
      <w:r w:rsidR="6B656A03" w:rsidRPr="00455892">
        <w:t>ST 10150/21 INIT; ST 10150/21 ADD 1 REV 2.</w:t>
      </w:r>
    </w:p>
  </w:footnote>
  <w:footnote w:id="4">
    <w:p w:rsidR="00F1193D" w:rsidRPr="00455892" w:rsidRDefault="00F1193D">
      <w:pPr>
        <w:pStyle w:val="FootnoteText"/>
      </w:pPr>
      <w:r w:rsidRPr="00E8051F">
        <w:rPr>
          <w:rStyle w:val="FootnoteReference"/>
        </w:rPr>
        <w:footnoteRef/>
      </w:r>
      <w:r w:rsidR="00E8051F">
        <w:tab/>
      </w:r>
      <w:r w:rsidR="1D2A3432" w:rsidRPr="00455892">
        <w:t>ST 13695/23 INIT; ST 13695/23 REV 1 (en); ST 13695/23 ADD 1 REV 1.</w:t>
      </w:r>
    </w:p>
  </w:footnote>
  <w:footnote w:id="5">
    <w:p w:rsidR="00F1193D" w:rsidRPr="00455892" w:rsidRDefault="00F1193D">
      <w:pPr>
        <w:pStyle w:val="FootnoteText"/>
      </w:pPr>
      <w:r w:rsidRPr="00E8051F">
        <w:rPr>
          <w:rStyle w:val="FootnoteReference"/>
        </w:rPr>
        <w:footnoteRef/>
      </w:r>
      <w:r w:rsidR="00E8051F">
        <w:tab/>
      </w:r>
      <w:r w:rsidR="1D2A3432" w:rsidRPr="00455892">
        <w:t xml:space="preserve">ST 9303/24 INIT; ST 9303/24 ADD 1. </w:t>
      </w:r>
    </w:p>
  </w:footnote>
  <w:footnote w:id="6">
    <w:p w:rsidR="00F1193D" w:rsidRPr="00455892" w:rsidRDefault="00F1193D">
      <w:pPr>
        <w:pStyle w:val="FootnoteText"/>
      </w:pPr>
      <w:r w:rsidRPr="00E8051F">
        <w:rPr>
          <w:rStyle w:val="FootnoteReference"/>
        </w:rPr>
        <w:footnoteRef/>
      </w:r>
      <w:r w:rsidR="00E8051F">
        <w:tab/>
      </w:r>
      <w:r w:rsidR="1D2A3432" w:rsidRPr="00455892">
        <w:t xml:space="preserve">ST 17099/24 INIT; ST 17099/24 ADD 1. </w:t>
      </w:r>
    </w:p>
  </w:footnote>
  <w:footnote w:id="7">
    <w:p w:rsidR="00F1193D" w:rsidRPr="00455892" w:rsidRDefault="00F1193D">
      <w:pPr>
        <w:pStyle w:val="FootnoteText"/>
      </w:pPr>
      <w:r w:rsidRPr="00E8051F">
        <w:rPr>
          <w:rStyle w:val="FootnoteReference"/>
        </w:rPr>
        <w:footnoteRef/>
      </w:r>
      <w:r w:rsidR="00E8051F">
        <w:tab/>
      </w:r>
      <w:r w:rsidR="1D2A3432" w:rsidRPr="00455892">
        <w:t>ST 8053/25 INIT; ST 8053/25 ADD 1.</w:t>
      </w:r>
    </w:p>
  </w:footnote>
  <w:footnote w:id="8">
    <w:p w:rsidR="00F1193D" w:rsidRPr="00455892" w:rsidRDefault="00F1193D">
      <w:pPr>
        <w:pStyle w:val="FootnoteText"/>
      </w:pPr>
      <w:r w:rsidRPr="00E8051F">
        <w:rPr>
          <w:rStyle w:val="FootnoteReference"/>
        </w:rPr>
        <w:footnoteRef/>
      </w:r>
      <w:r w:rsidR="00E8051F">
        <w:tab/>
      </w:r>
      <w:r w:rsidR="1D2A3432" w:rsidRPr="00455892">
        <w:t xml:space="preserve">ST 9583/25 INIT; ST 9583/25 ADD1; ST 9583/25 ADD 1 COR 1; ST 10408/25. </w:t>
      </w:r>
    </w:p>
  </w:footnote>
  <w:footnote w:id="9">
    <w:p w:rsidR="00F1193D" w:rsidRPr="00455892" w:rsidRDefault="00F1193D">
      <w:pPr>
        <w:pStyle w:val="FootnoteText"/>
      </w:pPr>
      <w:r w:rsidRPr="00E8051F">
        <w:rPr>
          <w:rStyle w:val="FootnoteReference"/>
        </w:rPr>
        <w:footnoteRef/>
      </w:r>
      <w:r w:rsidR="00E8051F">
        <w:tab/>
      </w:r>
      <w:r w:rsidR="1D2A3432" w:rsidRPr="00455892">
        <w:t xml:space="preserve">ST 13075/25 INIT; ST 13075/25 ADD 1. </w:t>
      </w:r>
    </w:p>
  </w:footnote>
  <w:footnote w:id="10">
    <w:p w:rsidR="00007F85" w:rsidRPr="00455892" w:rsidRDefault="00007F85" w:rsidP="00007F85">
      <w:pPr>
        <w:pStyle w:val="FootnoteText"/>
      </w:pPr>
      <w:r w:rsidRPr="00E8051F">
        <w:rPr>
          <w:rStyle w:val="FootnoteReference"/>
        </w:rPr>
        <w:footnoteRef/>
      </w:r>
      <w:r w:rsidR="00E8051F">
        <w:tab/>
      </w:r>
      <w:r w:rsidR="005E6589" w:rsidRPr="00455892">
        <w:t>ST 17031/25 INIT; ST 17031/25ADD1; ST 17031/25 COR1 (es)</w:t>
      </w:r>
      <w:r w:rsidR="00D81171">
        <w:t>.</w:t>
      </w:r>
    </w:p>
    <w:p w:rsidR="00007F85" w:rsidRPr="00455892" w:rsidRDefault="00007F85" w:rsidP="00007F85">
      <w:pPr>
        <w:pStyle w:val="FootnoteText"/>
      </w:pPr>
    </w:p>
  </w:footnote>
  <w:footnote w:id="11">
    <w:p w:rsidR="00007F85" w:rsidRPr="00455892" w:rsidRDefault="00007F85" w:rsidP="00007F85">
      <w:pPr>
        <w:pStyle w:val="FootnoteText"/>
      </w:pPr>
      <w:r w:rsidRPr="00455892">
        <w:rPr>
          <w:rStyle w:val="FootnoteReference"/>
        </w:rPr>
        <w:footnoteRef/>
      </w:r>
      <w:r w:rsidRPr="00455892">
        <w:tab/>
        <w:t>Regulation (EU) 2021/1755 of the European Parliament and of the Council of 6 October 2021 establishing the Brexit Adjustment Reserve (OJ L 357, 8.10.2021, p. 1, ELI: </w:t>
      </w:r>
      <w:hyperlink r:id="rId2" w:history="1">
        <w:r w:rsidRPr="00455892">
          <w:t>http://data.europa.eu/eli/reg/2021/1755/oj</w:t>
        </w:r>
      </w:hyperlink>
      <w:r w:rsidRPr="00455892">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8F3" w:rsidRDefault="008468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8F3" w:rsidRDefault="008468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es-ES"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6-05-18 15:34:3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851738B5-855F-4E4A-BEFC-4F955CDA9CBA"/>
    <w:docVar w:name="LW_COVERPAGE_TYPE" w:val="1"/>
    <w:docVar w:name="LW_CROSSREFERENCE" w:val="{SWD(2026) 135 final}"/>
    <w:docVar w:name="LW_DocType" w:val="COM"/>
    <w:docVar w:name="LW_EMISSION" w:val="20.5.2026"/>
    <w:docVar w:name="LW_EMISSION_ISODATE" w:val="2026-05-20"/>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31"/>
    <w:docVar w:name="LW_REF.II.NEW.CP_YEAR" w:val="2026"/>
    <w:docVar w:name="LW_REF.INST.NEW" w:val="COM"/>
    <w:docVar w:name="LW_REF.INST.NEW_ADOPTED" w:val="final"/>
    <w:docVar w:name="LW_REF.INST.NEW_TEXT" w:val="(2026) 25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13 July 2021 on the approval of the assessment of the recovery and resilience plan for Spain"/>
    <w:docVar w:name="LW_TYPE.DOC.CP" w:val="COUNCIL IMPLEMENTING DECISION"/>
    <w:docVar w:name="LwApiVersions" w:val="LW4CoDe 1.24.5.0; LW 9.2, Build 20251112"/>
  </w:docVars>
  <w:rsids>
    <w:rsidRoot w:val="002709B6"/>
    <w:rsid w:val="000001F6"/>
    <w:rsid w:val="0000038E"/>
    <w:rsid w:val="00000471"/>
    <w:rsid w:val="00000520"/>
    <w:rsid w:val="000005F0"/>
    <w:rsid w:val="0000062D"/>
    <w:rsid w:val="00000720"/>
    <w:rsid w:val="0000073B"/>
    <w:rsid w:val="000007EB"/>
    <w:rsid w:val="0000093F"/>
    <w:rsid w:val="00000956"/>
    <w:rsid w:val="00000BC3"/>
    <w:rsid w:val="00000CFC"/>
    <w:rsid w:val="00000DEC"/>
    <w:rsid w:val="00000E4B"/>
    <w:rsid w:val="00000EA9"/>
    <w:rsid w:val="00000EBD"/>
    <w:rsid w:val="00000ED7"/>
    <w:rsid w:val="00000F6D"/>
    <w:rsid w:val="00001211"/>
    <w:rsid w:val="00001222"/>
    <w:rsid w:val="00001295"/>
    <w:rsid w:val="00001549"/>
    <w:rsid w:val="00001809"/>
    <w:rsid w:val="00001973"/>
    <w:rsid w:val="00001B20"/>
    <w:rsid w:val="00001CA2"/>
    <w:rsid w:val="00001E92"/>
    <w:rsid w:val="00001EDC"/>
    <w:rsid w:val="00001F5D"/>
    <w:rsid w:val="00002015"/>
    <w:rsid w:val="000020F4"/>
    <w:rsid w:val="00002144"/>
    <w:rsid w:val="000022DD"/>
    <w:rsid w:val="00002444"/>
    <w:rsid w:val="00002525"/>
    <w:rsid w:val="0000253E"/>
    <w:rsid w:val="000025A3"/>
    <w:rsid w:val="0000268B"/>
    <w:rsid w:val="0000291C"/>
    <w:rsid w:val="00002A2B"/>
    <w:rsid w:val="00002BC4"/>
    <w:rsid w:val="00002C7A"/>
    <w:rsid w:val="00002F63"/>
    <w:rsid w:val="00003279"/>
    <w:rsid w:val="000032D8"/>
    <w:rsid w:val="0000332D"/>
    <w:rsid w:val="00003415"/>
    <w:rsid w:val="000034F0"/>
    <w:rsid w:val="00003506"/>
    <w:rsid w:val="00003779"/>
    <w:rsid w:val="00003933"/>
    <w:rsid w:val="000039AB"/>
    <w:rsid w:val="00003E51"/>
    <w:rsid w:val="00004007"/>
    <w:rsid w:val="000041D8"/>
    <w:rsid w:val="000042EE"/>
    <w:rsid w:val="0000445F"/>
    <w:rsid w:val="000046E9"/>
    <w:rsid w:val="00004788"/>
    <w:rsid w:val="000048F7"/>
    <w:rsid w:val="0000494C"/>
    <w:rsid w:val="00004951"/>
    <w:rsid w:val="000049FF"/>
    <w:rsid w:val="00004A40"/>
    <w:rsid w:val="00004A96"/>
    <w:rsid w:val="00004ACC"/>
    <w:rsid w:val="00004B75"/>
    <w:rsid w:val="00004E9E"/>
    <w:rsid w:val="00004EAC"/>
    <w:rsid w:val="00004EC2"/>
    <w:rsid w:val="00004F1A"/>
    <w:rsid w:val="00004F2B"/>
    <w:rsid w:val="000050A2"/>
    <w:rsid w:val="00005167"/>
    <w:rsid w:val="000051B2"/>
    <w:rsid w:val="000051D9"/>
    <w:rsid w:val="000053B6"/>
    <w:rsid w:val="00005632"/>
    <w:rsid w:val="00005633"/>
    <w:rsid w:val="0000575E"/>
    <w:rsid w:val="000058C2"/>
    <w:rsid w:val="000058CF"/>
    <w:rsid w:val="000058DD"/>
    <w:rsid w:val="00005955"/>
    <w:rsid w:val="00005975"/>
    <w:rsid w:val="00005A64"/>
    <w:rsid w:val="00005BC1"/>
    <w:rsid w:val="00005DAF"/>
    <w:rsid w:val="00005DD1"/>
    <w:rsid w:val="00005F46"/>
    <w:rsid w:val="00005FB7"/>
    <w:rsid w:val="00005FC8"/>
    <w:rsid w:val="00005FCA"/>
    <w:rsid w:val="00006188"/>
    <w:rsid w:val="00006221"/>
    <w:rsid w:val="000063DF"/>
    <w:rsid w:val="000064B9"/>
    <w:rsid w:val="00006560"/>
    <w:rsid w:val="000066EE"/>
    <w:rsid w:val="0000681B"/>
    <w:rsid w:val="0000682F"/>
    <w:rsid w:val="0000698D"/>
    <w:rsid w:val="00006B67"/>
    <w:rsid w:val="00006C36"/>
    <w:rsid w:val="00006C4A"/>
    <w:rsid w:val="00006C5E"/>
    <w:rsid w:val="00006E96"/>
    <w:rsid w:val="00006F38"/>
    <w:rsid w:val="00006FA2"/>
    <w:rsid w:val="000072B0"/>
    <w:rsid w:val="000073BA"/>
    <w:rsid w:val="00007713"/>
    <w:rsid w:val="0000777E"/>
    <w:rsid w:val="000078FF"/>
    <w:rsid w:val="00007AC9"/>
    <w:rsid w:val="00007B7B"/>
    <w:rsid w:val="00007C47"/>
    <w:rsid w:val="00007F85"/>
    <w:rsid w:val="0001003F"/>
    <w:rsid w:val="000100E2"/>
    <w:rsid w:val="0001015F"/>
    <w:rsid w:val="00010181"/>
    <w:rsid w:val="00010194"/>
    <w:rsid w:val="0001028F"/>
    <w:rsid w:val="000102BB"/>
    <w:rsid w:val="00010378"/>
    <w:rsid w:val="00010745"/>
    <w:rsid w:val="00010AF4"/>
    <w:rsid w:val="00010B1A"/>
    <w:rsid w:val="00010C2F"/>
    <w:rsid w:val="00010CD3"/>
    <w:rsid w:val="00010D20"/>
    <w:rsid w:val="00010E81"/>
    <w:rsid w:val="00011034"/>
    <w:rsid w:val="000110C6"/>
    <w:rsid w:val="00011172"/>
    <w:rsid w:val="000111C6"/>
    <w:rsid w:val="00011220"/>
    <w:rsid w:val="0001123F"/>
    <w:rsid w:val="00011352"/>
    <w:rsid w:val="0001136F"/>
    <w:rsid w:val="000113F5"/>
    <w:rsid w:val="0001157C"/>
    <w:rsid w:val="000115E2"/>
    <w:rsid w:val="000115F4"/>
    <w:rsid w:val="00011609"/>
    <w:rsid w:val="00011631"/>
    <w:rsid w:val="0001167F"/>
    <w:rsid w:val="00011817"/>
    <w:rsid w:val="000119D4"/>
    <w:rsid w:val="00011C63"/>
    <w:rsid w:val="00011F86"/>
    <w:rsid w:val="000122E6"/>
    <w:rsid w:val="000123D9"/>
    <w:rsid w:val="000124FC"/>
    <w:rsid w:val="000126C1"/>
    <w:rsid w:val="0001282C"/>
    <w:rsid w:val="000128E3"/>
    <w:rsid w:val="00012AF9"/>
    <w:rsid w:val="00012B0C"/>
    <w:rsid w:val="00012C15"/>
    <w:rsid w:val="00012C1E"/>
    <w:rsid w:val="00012CD5"/>
    <w:rsid w:val="00012E64"/>
    <w:rsid w:val="00012E9F"/>
    <w:rsid w:val="00013078"/>
    <w:rsid w:val="0001311B"/>
    <w:rsid w:val="00013189"/>
    <w:rsid w:val="000132F2"/>
    <w:rsid w:val="000133E1"/>
    <w:rsid w:val="000134DA"/>
    <w:rsid w:val="000137B1"/>
    <w:rsid w:val="0001383B"/>
    <w:rsid w:val="00013C7C"/>
    <w:rsid w:val="00013D10"/>
    <w:rsid w:val="00014019"/>
    <w:rsid w:val="00014232"/>
    <w:rsid w:val="00014250"/>
    <w:rsid w:val="0001426C"/>
    <w:rsid w:val="00014284"/>
    <w:rsid w:val="000143C6"/>
    <w:rsid w:val="000145E8"/>
    <w:rsid w:val="000147F2"/>
    <w:rsid w:val="00014822"/>
    <w:rsid w:val="00014972"/>
    <w:rsid w:val="000149B5"/>
    <w:rsid w:val="00014A29"/>
    <w:rsid w:val="00014B38"/>
    <w:rsid w:val="00014C8E"/>
    <w:rsid w:val="00014CFF"/>
    <w:rsid w:val="00014D14"/>
    <w:rsid w:val="00014E17"/>
    <w:rsid w:val="00014F01"/>
    <w:rsid w:val="00014F49"/>
    <w:rsid w:val="0001518F"/>
    <w:rsid w:val="000151C8"/>
    <w:rsid w:val="0001520E"/>
    <w:rsid w:val="00015444"/>
    <w:rsid w:val="00015532"/>
    <w:rsid w:val="00015573"/>
    <w:rsid w:val="00015593"/>
    <w:rsid w:val="000155B5"/>
    <w:rsid w:val="000155C1"/>
    <w:rsid w:val="000158A1"/>
    <w:rsid w:val="000158BF"/>
    <w:rsid w:val="00015907"/>
    <w:rsid w:val="00015B77"/>
    <w:rsid w:val="00015B8C"/>
    <w:rsid w:val="00015C54"/>
    <w:rsid w:val="00016190"/>
    <w:rsid w:val="000161A8"/>
    <w:rsid w:val="00016288"/>
    <w:rsid w:val="0001647B"/>
    <w:rsid w:val="000164FB"/>
    <w:rsid w:val="00016604"/>
    <w:rsid w:val="00016880"/>
    <w:rsid w:val="00016986"/>
    <w:rsid w:val="00016A08"/>
    <w:rsid w:val="00016AF5"/>
    <w:rsid w:val="00016B50"/>
    <w:rsid w:val="00016F12"/>
    <w:rsid w:val="000170C6"/>
    <w:rsid w:val="00017139"/>
    <w:rsid w:val="00017147"/>
    <w:rsid w:val="0001725B"/>
    <w:rsid w:val="000172F7"/>
    <w:rsid w:val="000173CB"/>
    <w:rsid w:val="00017486"/>
    <w:rsid w:val="0001762E"/>
    <w:rsid w:val="00017793"/>
    <w:rsid w:val="000177A1"/>
    <w:rsid w:val="0001785B"/>
    <w:rsid w:val="00017B9F"/>
    <w:rsid w:val="00017C17"/>
    <w:rsid w:val="00017CE2"/>
    <w:rsid w:val="00017DA2"/>
    <w:rsid w:val="00017F01"/>
    <w:rsid w:val="0002023E"/>
    <w:rsid w:val="00020310"/>
    <w:rsid w:val="0002032A"/>
    <w:rsid w:val="0002037B"/>
    <w:rsid w:val="000204B5"/>
    <w:rsid w:val="00020661"/>
    <w:rsid w:val="000206BA"/>
    <w:rsid w:val="000208C5"/>
    <w:rsid w:val="000208CC"/>
    <w:rsid w:val="00020A51"/>
    <w:rsid w:val="00020A5D"/>
    <w:rsid w:val="00020A75"/>
    <w:rsid w:val="00020ADA"/>
    <w:rsid w:val="00020E3E"/>
    <w:rsid w:val="00020F32"/>
    <w:rsid w:val="00020FDC"/>
    <w:rsid w:val="000212D1"/>
    <w:rsid w:val="00021347"/>
    <w:rsid w:val="000213EE"/>
    <w:rsid w:val="00021456"/>
    <w:rsid w:val="000214C3"/>
    <w:rsid w:val="0002155C"/>
    <w:rsid w:val="000216B7"/>
    <w:rsid w:val="0002184B"/>
    <w:rsid w:val="00021CF9"/>
    <w:rsid w:val="00021D42"/>
    <w:rsid w:val="00021E05"/>
    <w:rsid w:val="00021F64"/>
    <w:rsid w:val="00021F7D"/>
    <w:rsid w:val="00021FCE"/>
    <w:rsid w:val="00022068"/>
    <w:rsid w:val="00022156"/>
    <w:rsid w:val="00022187"/>
    <w:rsid w:val="000223B5"/>
    <w:rsid w:val="000223CA"/>
    <w:rsid w:val="00022401"/>
    <w:rsid w:val="0002245B"/>
    <w:rsid w:val="000224A8"/>
    <w:rsid w:val="000224C5"/>
    <w:rsid w:val="000225E7"/>
    <w:rsid w:val="00022696"/>
    <w:rsid w:val="000228E5"/>
    <w:rsid w:val="00022DC5"/>
    <w:rsid w:val="00022E5B"/>
    <w:rsid w:val="00022E7D"/>
    <w:rsid w:val="00022E89"/>
    <w:rsid w:val="00022F02"/>
    <w:rsid w:val="00022F95"/>
    <w:rsid w:val="00023413"/>
    <w:rsid w:val="0002341C"/>
    <w:rsid w:val="000235BC"/>
    <w:rsid w:val="000235DA"/>
    <w:rsid w:val="00023600"/>
    <w:rsid w:val="0002364E"/>
    <w:rsid w:val="000236AB"/>
    <w:rsid w:val="000236BD"/>
    <w:rsid w:val="000237AF"/>
    <w:rsid w:val="00023843"/>
    <w:rsid w:val="00023870"/>
    <w:rsid w:val="000238D0"/>
    <w:rsid w:val="00023912"/>
    <w:rsid w:val="0002396A"/>
    <w:rsid w:val="0002397B"/>
    <w:rsid w:val="00023AE1"/>
    <w:rsid w:val="00023BFF"/>
    <w:rsid w:val="00024187"/>
    <w:rsid w:val="00024207"/>
    <w:rsid w:val="00024279"/>
    <w:rsid w:val="00024370"/>
    <w:rsid w:val="000243DB"/>
    <w:rsid w:val="000243E9"/>
    <w:rsid w:val="0002476D"/>
    <w:rsid w:val="0002484F"/>
    <w:rsid w:val="00024881"/>
    <w:rsid w:val="00024B41"/>
    <w:rsid w:val="00024BB3"/>
    <w:rsid w:val="00024ED6"/>
    <w:rsid w:val="00024F41"/>
    <w:rsid w:val="0002500D"/>
    <w:rsid w:val="000250F8"/>
    <w:rsid w:val="00025194"/>
    <w:rsid w:val="0002530B"/>
    <w:rsid w:val="000253F3"/>
    <w:rsid w:val="000253F7"/>
    <w:rsid w:val="0002546B"/>
    <w:rsid w:val="00025487"/>
    <w:rsid w:val="000254B4"/>
    <w:rsid w:val="00025718"/>
    <w:rsid w:val="00025836"/>
    <w:rsid w:val="000258D8"/>
    <w:rsid w:val="00025B44"/>
    <w:rsid w:val="00025D2B"/>
    <w:rsid w:val="00025E68"/>
    <w:rsid w:val="00025EE4"/>
    <w:rsid w:val="00025F04"/>
    <w:rsid w:val="00026143"/>
    <w:rsid w:val="0002617C"/>
    <w:rsid w:val="00026681"/>
    <w:rsid w:val="00026743"/>
    <w:rsid w:val="00026778"/>
    <w:rsid w:val="00026C48"/>
    <w:rsid w:val="00026CCC"/>
    <w:rsid w:val="00026E27"/>
    <w:rsid w:val="00026E8F"/>
    <w:rsid w:val="00027195"/>
    <w:rsid w:val="000273BE"/>
    <w:rsid w:val="000274CB"/>
    <w:rsid w:val="000276A7"/>
    <w:rsid w:val="00027850"/>
    <w:rsid w:val="00027A85"/>
    <w:rsid w:val="00027D08"/>
    <w:rsid w:val="00027D17"/>
    <w:rsid w:val="00027D40"/>
    <w:rsid w:val="00027FED"/>
    <w:rsid w:val="000300ED"/>
    <w:rsid w:val="000300F2"/>
    <w:rsid w:val="0003010A"/>
    <w:rsid w:val="000302ED"/>
    <w:rsid w:val="000303F7"/>
    <w:rsid w:val="00030506"/>
    <w:rsid w:val="00030622"/>
    <w:rsid w:val="000306CA"/>
    <w:rsid w:val="0003072B"/>
    <w:rsid w:val="000307B4"/>
    <w:rsid w:val="00030B2A"/>
    <w:rsid w:val="00030C0F"/>
    <w:rsid w:val="00030D27"/>
    <w:rsid w:val="00031009"/>
    <w:rsid w:val="00031071"/>
    <w:rsid w:val="000311B2"/>
    <w:rsid w:val="00031578"/>
    <w:rsid w:val="00031687"/>
    <w:rsid w:val="00031689"/>
    <w:rsid w:val="000317A4"/>
    <w:rsid w:val="00031829"/>
    <w:rsid w:val="00031973"/>
    <w:rsid w:val="0003199F"/>
    <w:rsid w:val="00031AF0"/>
    <w:rsid w:val="00031AFA"/>
    <w:rsid w:val="00031BA8"/>
    <w:rsid w:val="00031CA7"/>
    <w:rsid w:val="00031D03"/>
    <w:rsid w:val="00031E4A"/>
    <w:rsid w:val="00031F29"/>
    <w:rsid w:val="0003204D"/>
    <w:rsid w:val="0003211E"/>
    <w:rsid w:val="000321D9"/>
    <w:rsid w:val="0003233E"/>
    <w:rsid w:val="0003234A"/>
    <w:rsid w:val="000325CD"/>
    <w:rsid w:val="0003260E"/>
    <w:rsid w:val="00032696"/>
    <w:rsid w:val="00032717"/>
    <w:rsid w:val="0003272A"/>
    <w:rsid w:val="0003282E"/>
    <w:rsid w:val="00032989"/>
    <w:rsid w:val="00032A77"/>
    <w:rsid w:val="00032C19"/>
    <w:rsid w:val="00032E2A"/>
    <w:rsid w:val="00032E7D"/>
    <w:rsid w:val="00032F8E"/>
    <w:rsid w:val="0003318A"/>
    <w:rsid w:val="00033397"/>
    <w:rsid w:val="00033416"/>
    <w:rsid w:val="00033459"/>
    <w:rsid w:val="00033558"/>
    <w:rsid w:val="000335A2"/>
    <w:rsid w:val="00033638"/>
    <w:rsid w:val="00033741"/>
    <w:rsid w:val="00033830"/>
    <w:rsid w:val="00033841"/>
    <w:rsid w:val="00033A2D"/>
    <w:rsid w:val="00034300"/>
    <w:rsid w:val="0003434C"/>
    <w:rsid w:val="00034359"/>
    <w:rsid w:val="000349AF"/>
    <w:rsid w:val="00034BE6"/>
    <w:rsid w:val="00034C98"/>
    <w:rsid w:val="00034D88"/>
    <w:rsid w:val="00034E6D"/>
    <w:rsid w:val="00034EDD"/>
    <w:rsid w:val="00035048"/>
    <w:rsid w:val="00035066"/>
    <w:rsid w:val="000351BE"/>
    <w:rsid w:val="000351C7"/>
    <w:rsid w:val="00035388"/>
    <w:rsid w:val="000354A1"/>
    <w:rsid w:val="00035614"/>
    <w:rsid w:val="00035714"/>
    <w:rsid w:val="0003572F"/>
    <w:rsid w:val="0003587A"/>
    <w:rsid w:val="00035A8F"/>
    <w:rsid w:val="00035AEB"/>
    <w:rsid w:val="00035B21"/>
    <w:rsid w:val="00035C19"/>
    <w:rsid w:val="00035EA5"/>
    <w:rsid w:val="00035F5E"/>
    <w:rsid w:val="00035F6E"/>
    <w:rsid w:val="00036037"/>
    <w:rsid w:val="00036274"/>
    <w:rsid w:val="000362B9"/>
    <w:rsid w:val="0003642A"/>
    <w:rsid w:val="0003642E"/>
    <w:rsid w:val="00036446"/>
    <w:rsid w:val="00036464"/>
    <w:rsid w:val="0003653D"/>
    <w:rsid w:val="00036916"/>
    <w:rsid w:val="00036A86"/>
    <w:rsid w:val="00036A95"/>
    <w:rsid w:val="00036B4D"/>
    <w:rsid w:val="00036B6F"/>
    <w:rsid w:val="00036D84"/>
    <w:rsid w:val="00036EC7"/>
    <w:rsid w:val="0003700E"/>
    <w:rsid w:val="0003731C"/>
    <w:rsid w:val="000373DF"/>
    <w:rsid w:val="000374D6"/>
    <w:rsid w:val="00037558"/>
    <w:rsid w:val="00037661"/>
    <w:rsid w:val="000376AB"/>
    <w:rsid w:val="00037B0C"/>
    <w:rsid w:val="00037BC8"/>
    <w:rsid w:val="00037D58"/>
    <w:rsid w:val="00037ECC"/>
    <w:rsid w:val="00037F30"/>
    <w:rsid w:val="0004015F"/>
    <w:rsid w:val="000404B4"/>
    <w:rsid w:val="00040652"/>
    <w:rsid w:val="0004097D"/>
    <w:rsid w:val="000409A9"/>
    <w:rsid w:val="00040C2C"/>
    <w:rsid w:val="00040DF1"/>
    <w:rsid w:val="0004105B"/>
    <w:rsid w:val="000410B7"/>
    <w:rsid w:val="00041218"/>
    <w:rsid w:val="0004159E"/>
    <w:rsid w:val="00041662"/>
    <w:rsid w:val="00041669"/>
    <w:rsid w:val="0004178A"/>
    <w:rsid w:val="00041A15"/>
    <w:rsid w:val="00041B32"/>
    <w:rsid w:val="00041D65"/>
    <w:rsid w:val="00041DEA"/>
    <w:rsid w:val="00041ECB"/>
    <w:rsid w:val="00042034"/>
    <w:rsid w:val="00042189"/>
    <w:rsid w:val="00042396"/>
    <w:rsid w:val="000423B4"/>
    <w:rsid w:val="0004240D"/>
    <w:rsid w:val="00042716"/>
    <w:rsid w:val="00042759"/>
    <w:rsid w:val="00042823"/>
    <w:rsid w:val="0004284F"/>
    <w:rsid w:val="0004299D"/>
    <w:rsid w:val="000429B6"/>
    <w:rsid w:val="00042D29"/>
    <w:rsid w:val="00042D40"/>
    <w:rsid w:val="00042D4D"/>
    <w:rsid w:val="00042DF4"/>
    <w:rsid w:val="00042F0F"/>
    <w:rsid w:val="00042FEA"/>
    <w:rsid w:val="000430CC"/>
    <w:rsid w:val="00043491"/>
    <w:rsid w:val="0004379D"/>
    <w:rsid w:val="0004392F"/>
    <w:rsid w:val="00043C82"/>
    <w:rsid w:val="00043E40"/>
    <w:rsid w:val="00043E49"/>
    <w:rsid w:val="00044009"/>
    <w:rsid w:val="000440E0"/>
    <w:rsid w:val="00044122"/>
    <w:rsid w:val="000442B1"/>
    <w:rsid w:val="00044332"/>
    <w:rsid w:val="0004438C"/>
    <w:rsid w:val="000443F3"/>
    <w:rsid w:val="00044462"/>
    <w:rsid w:val="00044536"/>
    <w:rsid w:val="000445B6"/>
    <w:rsid w:val="000446C6"/>
    <w:rsid w:val="00044764"/>
    <w:rsid w:val="000447B3"/>
    <w:rsid w:val="00044813"/>
    <w:rsid w:val="0004487F"/>
    <w:rsid w:val="0004497E"/>
    <w:rsid w:val="00044ACE"/>
    <w:rsid w:val="00044DFF"/>
    <w:rsid w:val="00044F5E"/>
    <w:rsid w:val="000454DF"/>
    <w:rsid w:val="00045728"/>
    <w:rsid w:val="000457E3"/>
    <w:rsid w:val="00045A31"/>
    <w:rsid w:val="00045A42"/>
    <w:rsid w:val="00045A74"/>
    <w:rsid w:val="00045AB5"/>
    <w:rsid w:val="00045B81"/>
    <w:rsid w:val="00045C4F"/>
    <w:rsid w:val="00045C5D"/>
    <w:rsid w:val="00045D3E"/>
    <w:rsid w:val="00045DF7"/>
    <w:rsid w:val="00045F1A"/>
    <w:rsid w:val="00045F7B"/>
    <w:rsid w:val="00046024"/>
    <w:rsid w:val="00046253"/>
    <w:rsid w:val="000462B6"/>
    <w:rsid w:val="00046358"/>
    <w:rsid w:val="000463AF"/>
    <w:rsid w:val="00046449"/>
    <w:rsid w:val="00046495"/>
    <w:rsid w:val="00046587"/>
    <w:rsid w:val="00046708"/>
    <w:rsid w:val="00046758"/>
    <w:rsid w:val="00046792"/>
    <w:rsid w:val="0004682F"/>
    <w:rsid w:val="00046874"/>
    <w:rsid w:val="00046BF9"/>
    <w:rsid w:val="00046EF7"/>
    <w:rsid w:val="000470CA"/>
    <w:rsid w:val="0004716D"/>
    <w:rsid w:val="00047243"/>
    <w:rsid w:val="00047577"/>
    <w:rsid w:val="000475D0"/>
    <w:rsid w:val="000476A1"/>
    <w:rsid w:val="0004791F"/>
    <w:rsid w:val="00047BEB"/>
    <w:rsid w:val="00050466"/>
    <w:rsid w:val="000504D0"/>
    <w:rsid w:val="0005075A"/>
    <w:rsid w:val="00050772"/>
    <w:rsid w:val="00050B38"/>
    <w:rsid w:val="00050B5F"/>
    <w:rsid w:val="00050CA9"/>
    <w:rsid w:val="00050CC7"/>
    <w:rsid w:val="00050D20"/>
    <w:rsid w:val="00050FDB"/>
    <w:rsid w:val="000510B8"/>
    <w:rsid w:val="000511C9"/>
    <w:rsid w:val="00051476"/>
    <w:rsid w:val="00051513"/>
    <w:rsid w:val="00051726"/>
    <w:rsid w:val="000517A5"/>
    <w:rsid w:val="000517E4"/>
    <w:rsid w:val="000518C9"/>
    <w:rsid w:val="00051B06"/>
    <w:rsid w:val="00051B18"/>
    <w:rsid w:val="00051BD2"/>
    <w:rsid w:val="00051D79"/>
    <w:rsid w:val="00051EC1"/>
    <w:rsid w:val="00052181"/>
    <w:rsid w:val="00052643"/>
    <w:rsid w:val="000527A8"/>
    <w:rsid w:val="00052851"/>
    <w:rsid w:val="00052A65"/>
    <w:rsid w:val="00052A76"/>
    <w:rsid w:val="00052B33"/>
    <w:rsid w:val="00052C56"/>
    <w:rsid w:val="00052DF1"/>
    <w:rsid w:val="00052E4D"/>
    <w:rsid w:val="00052EEE"/>
    <w:rsid w:val="000533D4"/>
    <w:rsid w:val="0005366F"/>
    <w:rsid w:val="00053675"/>
    <w:rsid w:val="000536B7"/>
    <w:rsid w:val="000536E8"/>
    <w:rsid w:val="000539FF"/>
    <w:rsid w:val="00053AB1"/>
    <w:rsid w:val="00053B97"/>
    <w:rsid w:val="00053D1F"/>
    <w:rsid w:val="00053DA1"/>
    <w:rsid w:val="00053DA5"/>
    <w:rsid w:val="00053E8A"/>
    <w:rsid w:val="00053F03"/>
    <w:rsid w:val="00053F4C"/>
    <w:rsid w:val="00054012"/>
    <w:rsid w:val="0005405C"/>
    <w:rsid w:val="000540F6"/>
    <w:rsid w:val="00054157"/>
    <w:rsid w:val="000542DA"/>
    <w:rsid w:val="00054321"/>
    <w:rsid w:val="0005433A"/>
    <w:rsid w:val="0005439F"/>
    <w:rsid w:val="0005452B"/>
    <w:rsid w:val="0005489C"/>
    <w:rsid w:val="00054B75"/>
    <w:rsid w:val="00054C8E"/>
    <w:rsid w:val="00054D1E"/>
    <w:rsid w:val="00054D67"/>
    <w:rsid w:val="00054E72"/>
    <w:rsid w:val="00054F3E"/>
    <w:rsid w:val="0005502B"/>
    <w:rsid w:val="00055064"/>
    <w:rsid w:val="00055236"/>
    <w:rsid w:val="0005527E"/>
    <w:rsid w:val="00055341"/>
    <w:rsid w:val="000554DC"/>
    <w:rsid w:val="0005551E"/>
    <w:rsid w:val="00055832"/>
    <w:rsid w:val="00055880"/>
    <w:rsid w:val="00055961"/>
    <w:rsid w:val="00055A08"/>
    <w:rsid w:val="00055A83"/>
    <w:rsid w:val="00055AFD"/>
    <w:rsid w:val="00055BBE"/>
    <w:rsid w:val="00055E36"/>
    <w:rsid w:val="00055F79"/>
    <w:rsid w:val="00056007"/>
    <w:rsid w:val="000560AB"/>
    <w:rsid w:val="00056103"/>
    <w:rsid w:val="00056130"/>
    <w:rsid w:val="000561A9"/>
    <w:rsid w:val="000561BC"/>
    <w:rsid w:val="00056201"/>
    <w:rsid w:val="0005621D"/>
    <w:rsid w:val="0005623B"/>
    <w:rsid w:val="00056385"/>
    <w:rsid w:val="0005656B"/>
    <w:rsid w:val="00056670"/>
    <w:rsid w:val="00056879"/>
    <w:rsid w:val="00056CA0"/>
    <w:rsid w:val="00056CD2"/>
    <w:rsid w:val="00056E52"/>
    <w:rsid w:val="000571D5"/>
    <w:rsid w:val="000572BF"/>
    <w:rsid w:val="00057409"/>
    <w:rsid w:val="000575AA"/>
    <w:rsid w:val="000575AC"/>
    <w:rsid w:val="00057694"/>
    <w:rsid w:val="00057AEF"/>
    <w:rsid w:val="00057BB5"/>
    <w:rsid w:val="00057C15"/>
    <w:rsid w:val="00057CF2"/>
    <w:rsid w:val="00057F22"/>
    <w:rsid w:val="00060098"/>
    <w:rsid w:val="0006011E"/>
    <w:rsid w:val="000601AD"/>
    <w:rsid w:val="00060257"/>
    <w:rsid w:val="0006026A"/>
    <w:rsid w:val="0006028C"/>
    <w:rsid w:val="0006055D"/>
    <w:rsid w:val="000605BD"/>
    <w:rsid w:val="0006083B"/>
    <w:rsid w:val="000609CB"/>
    <w:rsid w:val="00060A33"/>
    <w:rsid w:val="00060AAC"/>
    <w:rsid w:val="00060B29"/>
    <w:rsid w:val="00060BEF"/>
    <w:rsid w:val="00060D56"/>
    <w:rsid w:val="00060D87"/>
    <w:rsid w:val="00060E74"/>
    <w:rsid w:val="000610D0"/>
    <w:rsid w:val="000611A7"/>
    <w:rsid w:val="00061204"/>
    <w:rsid w:val="00061303"/>
    <w:rsid w:val="0006143A"/>
    <w:rsid w:val="00061461"/>
    <w:rsid w:val="0006148D"/>
    <w:rsid w:val="00061647"/>
    <w:rsid w:val="000617C3"/>
    <w:rsid w:val="000617EA"/>
    <w:rsid w:val="000618A3"/>
    <w:rsid w:val="000618FA"/>
    <w:rsid w:val="0006190E"/>
    <w:rsid w:val="0006191A"/>
    <w:rsid w:val="0006197D"/>
    <w:rsid w:val="00061993"/>
    <w:rsid w:val="000619B8"/>
    <w:rsid w:val="00061A42"/>
    <w:rsid w:val="00061AA3"/>
    <w:rsid w:val="00061AFC"/>
    <w:rsid w:val="00061B28"/>
    <w:rsid w:val="00061C1A"/>
    <w:rsid w:val="00061C55"/>
    <w:rsid w:val="00061E92"/>
    <w:rsid w:val="00061EA5"/>
    <w:rsid w:val="00061ECC"/>
    <w:rsid w:val="00061EFD"/>
    <w:rsid w:val="00061F6D"/>
    <w:rsid w:val="0006242D"/>
    <w:rsid w:val="000624DC"/>
    <w:rsid w:val="000625D1"/>
    <w:rsid w:val="000625D2"/>
    <w:rsid w:val="000626C6"/>
    <w:rsid w:val="00062859"/>
    <w:rsid w:val="00062872"/>
    <w:rsid w:val="0006296B"/>
    <w:rsid w:val="00062A71"/>
    <w:rsid w:val="00062C91"/>
    <w:rsid w:val="00062D04"/>
    <w:rsid w:val="00062E93"/>
    <w:rsid w:val="00062FFA"/>
    <w:rsid w:val="0006304D"/>
    <w:rsid w:val="00063093"/>
    <w:rsid w:val="000630F1"/>
    <w:rsid w:val="0006324C"/>
    <w:rsid w:val="00063619"/>
    <w:rsid w:val="000637A0"/>
    <w:rsid w:val="00063990"/>
    <w:rsid w:val="00063A87"/>
    <w:rsid w:val="00063DE0"/>
    <w:rsid w:val="00063E52"/>
    <w:rsid w:val="00063EAA"/>
    <w:rsid w:val="00064021"/>
    <w:rsid w:val="0006448A"/>
    <w:rsid w:val="0006457D"/>
    <w:rsid w:val="000645B8"/>
    <w:rsid w:val="00064756"/>
    <w:rsid w:val="00064AEF"/>
    <w:rsid w:val="00064B4B"/>
    <w:rsid w:val="00064BAF"/>
    <w:rsid w:val="00064D2B"/>
    <w:rsid w:val="00064D84"/>
    <w:rsid w:val="00064DD7"/>
    <w:rsid w:val="00064DF8"/>
    <w:rsid w:val="00064E32"/>
    <w:rsid w:val="00064F79"/>
    <w:rsid w:val="00065088"/>
    <w:rsid w:val="00065193"/>
    <w:rsid w:val="00065213"/>
    <w:rsid w:val="000652B8"/>
    <w:rsid w:val="000652C1"/>
    <w:rsid w:val="00065302"/>
    <w:rsid w:val="0006541D"/>
    <w:rsid w:val="00065467"/>
    <w:rsid w:val="0006548D"/>
    <w:rsid w:val="000655C9"/>
    <w:rsid w:val="000656DE"/>
    <w:rsid w:val="000656FE"/>
    <w:rsid w:val="00065809"/>
    <w:rsid w:val="00065965"/>
    <w:rsid w:val="000659A5"/>
    <w:rsid w:val="00065C00"/>
    <w:rsid w:val="00065E60"/>
    <w:rsid w:val="00065FDF"/>
    <w:rsid w:val="000660B3"/>
    <w:rsid w:val="000661D7"/>
    <w:rsid w:val="00066248"/>
    <w:rsid w:val="00066265"/>
    <w:rsid w:val="0006629D"/>
    <w:rsid w:val="000662E3"/>
    <w:rsid w:val="0006634B"/>
    <w:rsid w:val="00066452"/>
    <w:rsid w:val="000667FB"/>
    <w:rsid w:val="00066893"/>
    <w:rsid w:val="000669D7"/>
    <w:rsid w:val="00066C06"/>
    <w:rsid w:val="00066CEB"/>
    <w:rsid w:val="00066F33"/>
    <w:rsid w:val="000671DB"/>
    <w:rsid w:val="000673CC"/>
    <w:rsid w:val="00067997"/>
    <w:rsid w:val="00067B11"/>
    <w:rsid w:val="00067C26"/>
    <w:rsid w:val="00067E6F"/>
    <w:rsid w:val="00067E89"/>
    <w:rsid w:val="00067ECB"/>
    <w:rsid w:val="00067F3C"/>
    <w:rsid w:val="00067F56"/>
    <w:rsid w:val="00067F5E"/>
    <w:rsid w:val="000700B0"/>
    <w:rsid w:val="000700B6"/>
    <w:rsid w:val="000701A2"/>
    <w:rsid w:val="000703F6"/>
    <w:rsid w:val="000705FD"/>
    <w:rsid w:val="00070974"/>
    <w:rsid w:val="00070997"/>
    <w:rsid w:val="00070A08"/>
    <w:rsid w:val="00070A1D"/>
    <w:rsid w:val="00070A41"/>
    <w:rsid w:val="00070C16"/>
    <w:rsid w:val="00070D71"/>
    <w:rsid w:val="00070E1D"/>
    <w:rsid w:val="00070E99"/>
    <w:rsid w:val="00070ED5"/>
    <w:rsid w:val="000711BF"/>
    <w:rsid w:val="000712B2"/>
    <w:rsid w:val="00071334"/>
    <w:rsid w:val="0007144B"/>
    <w:rsid w:val="00071565"/>
    <w:rsid w:val="0007156E"/>
    <w:rsid w:val="00071762"/>
    <w:rsid w:val="00071818"/>
    <w:rsid w:val="00071951"/>
    <w:rsid w:val="000719D5"/>
    <w:rsid w:val="00071A72"/>
    <w:rsid w:val="00071B9A"/>
    <w:rsid w:val="00071BE4"/>
    <w:rsid w:val="00071F35"/>
    <w:rsid w:val="00072038"/>
    <w:rsid w:val="000722CF"/>
    <w:rsid w:val="000722F9"/>
    <w:rsid w:val="00072329"/>
    <w:rsid w:val="000724D0"/>
    <w:rsid w:val="000724D7"/>
    <w:rsid w:val="000725E1"/>
    <w:rsid w:val="0007261E"/>
    <w:rsid w:val="0007263E"/>
    <w:rsid w:val="000726A2"/>
    <w:rsid w:val="000727E4"/>
    <w:rsid w:val="00072803"/>
    <w:rsid w:val="00072A34"/>
    <w:rsid w:val="00072AD9"/>
    <w:rsid w:val="00072B63"/>
    <w:rsid w:val="00072BCD"/>
    <w:rsid w:val="00072D93"/>
    <w:rsid w:val="00072E72"/>
    <w:rsid w:val="00072EFF"/>
    <w:rsid w:val="00073200"/>
    <w:rsid w:val="0007349B"/>
    <w:rsid w:val="000736E4"/>
    <w:rsid w:val="0007395B"/>
    <w:rsid w:val="000739E7"/>
    <w:rsid w:val="00073BA1"/>
    <w:rsid w:val="00073BF2"/>
    <w:rsid w:val="00073C04"/>
    <w:rsid w:val="00073C07"/>
    <w:rsid w:val="00073C80"/>
    <w:rsid w:val="00073FAB"/>
    <w:rsid w:val="000741C7"/>
    <w:rsid w:val="000743ED"/>
    <w:rsid w:val="000745CC"/>
    <w:rsid w:val="0007471B"/>
    <w:rsid w:val="000748D6"/>
    <w:rsid w:val="00074B3A"/>
    <w:rsid w:val="00074DA4"/>
    <w:rsid w:val="00074DB4"/>
    <w:rsid w:val="00074FFE"/>
    <w:rsid w:val="00075204"/>
    <w:rsid w:val="00075291"/>
    <w:rsid w:val="000753F3"/>
    <w:rsid w:val="00075557"/>
    <w:rsid w:val="000758FA"/>
    <w:rsid w:val="000758FF"/>
    <w:rsid w:val="00075996"/>
    <w:rsid w:val="00075C19"/>
    <w:rsid w:val="00075CFD"/>
    <w:rsid w:val="00075FF6"/>
    <w:rsid w:val="0007606C"/>
    <w:rsid w:val="00076173"/>
    <w:rsid w:val="00076178"/>
    <w:rsid w:val="00076215"/>
    <w:rsid w:val="0007648A"/>
    <w:rsid w:val="0007660E"/>
    <w:rsid w:val="00076811"/>
    <w:rsid w:val="000769D4"/>
    <w:rsid w:val="00076B95"/>
    <w:rsid w:val="00076C62"/>
    <w:rsid w:val="00076E3F"/>
    <w:rsid w:val="00077084"/>
    <w:rsid w:val="0007732A"/>
    <w:rsid w:val="000773B0"/>
    <w:rsid w:val="000773D6"/>
    <w:rsid w:val="00077464"/>
    <w:rsid w:val="00077776"/>
    <w:rsid w:val="0007788F"/>
    <w:rsid w:val="000778A9"/>
    <w:rsid w:val="00077C90"/>
    <w:rsid w:val="00077D4A"/>
    <w:rsid w:val="00077DA3"/>
    <w:rsid w:val="00077F9F"/>
    <w:rsid w:val="000800A8"/>
    <w:rsid w:val="000801D3"/>
    <w:rsid w:val="0008033F"/>
    <w:rsid w:val="000803F1"/>
    <w:rsid w:val="0008046C"/>
    <w:rsid w:val="00080528"/>
    <w:rsid w:val="00080543"/>
    <w:rsid w:val="0008059C"/>
    <w:rsid w:val="000805FF"/>
    <w:rsid w:val="00080605"/>
    <w:rsid w:val="000807BE"/>
    <w:rsid w:val="00080930"/>
    <w:rsid w:val="00080B04"/>
    <w:rsid w:val="00080C38"/>
    <w:rsid w:val="00080D45"/>
    <w:rsid w:val="00080E81"/>
    <w:rsid w:val="00080EAB"/>
    <w:rsid w:val="000810D3"/>
    <w:rsid w:val="0008116D"/>
    <w:rsid w:val="000811FA"/>
    <w:rsid w:val="00081267"/>
    <w:rsid w:val="00081296"/>
    <w:rsid w:val="00081425"/>
    <w:rsid w:val="00081437"/>
    <w:rsid w:val="00081919"/>
    <w:rsid w:val="000819C4"/>
    <w:rsid w:val="00081AB4"/>
    <w:rsid w:val="00081AB6"/>
    <w:rsid w:val="00081D04"/>
    <w:rsid w:val="00081D44"/>
    <w:rsid w:val="00081ED9"/>
    <w:rsid w:val="00081F4A"/>
    <w:rsid w:val="0008218C"/>
    <w:rsid w:val="00082301"/>
    <w:rsid w:val="0008233B"/>
    <w:rsid w:val="000823D9"/>
    <w:rsid w:val="000825C6"/>
    <w:rsid w:val="000825FC"/>
    <w:rsid w:val="000826F5"/>
    <w:rsid w:val="000827E7"/>
    <w:rsid w:val="0008294E"/>
    <w:rsid w:val="00082A00"/>
    <w:rsid w:val="00082A9B"/>
    <w:rsid w:val="00082AAC"/>
    <w:rsid w:val="00082B88"/>
    <w:rsid w:val="00082D23"/>
    <w:rsid w:val="00082D60"/>
    <w:rsid w:val="00082DF2"/>
    <w:rsid w:val="00082FE4"/>
    <w:rsid w:val="0008301E"/>
    <w:rsid w:val="000830FC"/>
    <w:rsid w:val="000831E8"/>
    <w:rsid w:val="0008323A"/>
    <w:rsid w:val="00083261"/>
    <w:rsid w:val="00083281"/>
    <w:rsid w:val="00083397"/>
    <w:rsid w:val="000834C8"/>
    <w:rsid w:val="0008363C"/>
    <w:rsid w:val="000838D1"/>
    <w:rsid w:val="00083977"/>
    <w:rsid w:val="00083D15"/>
    <w:rsid w:val="00083D3D"/>
    <w:rsid w:val="00084251"/>
    <w:rsid w:val="00084597"/>
    <w:rsid w:val="000845A0"/>
    <w:rsid w:val="00084635"/>
    <w:rsid w:val="00084A1F"/>
    <w:rsid w:val="00084A44"/>
    <w:rsid w:val="00084D5C"/>
    <w:rsid w:val="00084DAA"/>
    <w:rsid w:val="00084E20"/>
    <w:rsid w:val="00084E4A"/>
    <w:rsid w:val="00084EEA"/>
    <w:rsid w:val="00084F92"/>
    <w:rsid w:val="00085258"/>
    <w:rsid w:val="0008535C"/>
    <w:rsid w:val="00085394"/>
    <w:rsid w:val="0008550E"/>
    <w:rsid w:val="000858B9"/>
    <w:rsid w:val="000859B8"/>
    <w:rsid w:val="00085B99"/>
    <w:rsid w:val="00085CDD"/>
    <w:rsid w:val="00085DD4"/>
    <w:rsid w:val="00085FAF"/>
    <w:rsid w:val="00086146"/>
    <w:rsid w:val="000861AF"/>
    <w:rsid w:val="000861C2"/>
    <w:rsid w:val="000862A7"/>
    <w:rsid w:val="00086372"/>
    <w:rsid w:val="0008661E"/>
    <w:rsid w:val="0008663A"/>
    <w:rsid w:val="00086753"/>
    <w:rsid w:val="00086795"/>
    <w:rsid w:val="00086930"/>
    <w:rsid w:val="00086970"/>
    <w:rsid w:val="000869F1"/>
    <w:rsid w:val="00086AD5"/>
    <w:rsid w:val="00086B24"/>
    <w:rsid w:val="00086BB3"/>
    <w:rsid w:val="00086BC3"/>
    <w:rsid w:val="00086CC6"/>
    <w:rsid w:val="00086DB8"/>
    <w:rsid w:val="00086E93"/>
    <w:rsid w:val="00086F0E"/>
    <w:rsid w:val="00086F4B"/>
    <w:rsid w:val="00086F6F"/>
    <w:rsid w:val="00086FC6"/>
    <w:rsid w:val="000871FA"/>
    <w:rsid w:val="00087449"/>
    <w:rsid w:val="0008755E"/>
    <w:rsid w:val="000875A5"/>
    <w:rsid w:val="000875A8"/>
    <w:rsid w:val="0008765E"/>
    <w:rsid w:val="00087802"/>
    <w:rsid w:val="0008781F"/>
    <w:rsid w:val="00087917"/>
    <w:rsid w:val="00087954"/>
    <w:rsid w:val="00087BC4"/>
    <w:rsid w:val="00087CB4"/>
    <w:rsid w:val="00087E05"/>
    <w:rsid w:val="00087E08"/>
    <w:rsid w:val="00087E3C"/>
    <w:rsid w:val="00087EF2"/>
    <w:rsid w:val="00087F29"/>
    <w:rsid w:val="00090134"/>
    <w:rsid w:val="0009026E"/>
    <w:rsid w:val="000902D9"/>
    <w:rsid w:val="0009035C"/>
    <w:rsid w:val="000904CB"/>
    <w:rsid w:val="0009057B"/>
    <w:rsid w:val="0009060C"/>
    <w:rsid w:val="000909C9"/>
    <w:rsid w:val="00090CBE"/>
    <w:rsid w:val="00090D48"/>
    <w:rsid w:val="00091001"/>
    <w:rsid w:val="00091079"/>
    <w:rsid w:val="00091333"/>
    <w:rsid w:val="0009140D"/>
    <w:rsid w:val="000915D6"/>
    <w:rsid w:val="000916B8"/>
    <w:rsid w:val="00091939"/>
    <w:rsid w:val="00091B99"/>
    <w:rsid w:val="00091DF4"/>
    <w:rsid w:val="00091E80"/>
    <w:rsid w:val="00091EFB"/>
    <w:rsid w:val="000920F5"/>
    <w:rsid w:val="00092185"/>
    <w:rsid w:val="0009226F"/>
    <w:rsid w:val="0009232D"/>
    <w:rsid w:val="0009249D"/>
    <w:rsid w:val="000924EE"/>
    <w:rsid w:val="00092503"/>
    <w:rsid w:val="000925AB"/>
    <w:rsid w:val="000926BE"/>
    <w:rsid w:val="000928B5"/>
    <w:rsid w:val="000928C6"/>
    <w:rsid w:val="00092A4C"/>
    <w:rsid w:val="00092ACA"/>
    <w:rsid w:val="00092ADD"/>
    <w:rsid w:val="00092C82"/>
    <w:rsid w:val="00092C8F"/>
    <w:rsid w:val="00092CA4"/>
    <w:rsid w:val="00092ECA"/>
    <w:rsid w:val="00092F77"/>
    <w:rsid w:val="000930DA"/>
    <w:rsid w:val="000932A9"/>
    <w:rsid w:val="00093309"/>
    <w:rsid w:val="000933D8"/>
    <w:rsid w:val="0009345D"/>
    <w:rsid w:val="0009349C"/>
    <w:rsid w:val="00093542"/>
    <w:rsid w:val="0009356A"/>
    <w:rsid w:val="000935D2"/>
    <w:rsid w:val="00093768"/>
    <w:rsid w:val="00093B27"/>
    <w:rsid w:val="00093D41"/>
    <w:rsid w:val="00093D56"/>
    <w:rsid w:val="00093FA9"/>
    <w:rsid w:val="000940B2"/>
    <w:rsid w:val="0009422C"/>
    <w:rsid w:val="0009446A"/>
    <w:rsid w:val="000944C2"/>
    <w:rsid w:val="00094696"/>
    <w:rsid w:val="000946F5"/>
    <w:rsid w:val="00094780"/>
    <w:rsid w:val="0009498A"/>
    <w:rsid w:val="000949EA"/>
    <w:rsid w:val="00094AAA"/>
    <w:rsid w:val="00094B1E"/>
    <w:rsid w:val="00094B26"/>
    <w:rsid w:val="00094B5C"/>
    <w:rsid w:val="00094D01"/>
    <w:rsid w:val="00094E98"/>
    <w:rsid w:val="00094EFD"/>
    <w:rsid w:val="00094F11"/>
    <w:rsid w:val="00094F6E"/>
    <w:rsid w:val="0009503F"/>
    <w:rsid w:val="000952F4"/>
    <w:rsid w:val="000955C5"/>
    <w:rsid w:val="000956C6"/>
    <w:rsid w:val="00095790"/>
    <w:rsid w:val="00095848"/>
    <w:rsid w:val="00095A57"/>
    <w:rsid w:val="00095BA3"/>
    <w:rsid w:val="00095BB1"/>
    <w:rsid w:val="00095BE4"/>
    <w:rsid w:val="00095C0A"/>
    <w:rsid w:val="00095C18"/>
    <w:rsid w:val="00095C99"/>
    <w:rsid w:val="000960B8"/>
    <w:rsid w:val="00096200"/>
    <w:rsid w:val="00096259"/>
    <w:rsid w:val="000962B2"/>
    <w:rsid w:val="00096380"/>
    <w:rsid w:val="00096475"/>
    <w:rsid w:val="00096524"/>
    <w:rsid w:val="00096678"/>
    <w:rsid w:val="000966B1"/>
    <w:rsid w:val="0009680E"/>
    <w:rsid w:val="00096C5D"/>
    <w:rsid w:val="00096DBF"/>
    <w:rsid w:val="00096FFE"/>
    <w:rsid w:val="00097152"/>
    <w:rsid w:val="000971EF"/>
    <w:rsid w:val="000971F6"/>
    <w:rsid w:val="00097329"/>
    <w:rsid w:val="000975EC"/>
    <w:rsid w:val="000976A2"/>
    <w:rsid w:val="000977E9"/>
    <w:rsid w:val="00097873"/>
    <w:rsid w:val="000978E7"/>
    <w:rsid w:val="00097A61"/>
    <w:rsid w:val="00097BA3"/>
    <w:rsid w:val="00097C3C"/>
    <w:rsid w:val="00097F16"/>
    <w:rsid w:val="00097F68"/>
    <w:rsid w:val="00097FD3"/>
    <w:rsid w:val="000A049D"/>
    <w:rsid w:val="000A06A5"/>
    <w:rsid w:val="000A07F2"/>
    <w:rsid w:val="000A09CF"/>
    <w:rsid w:val="000A0B96"/>
    <w:rsid w:val="000A0C65"/>
    <w:rsid w:val="000A0EED"/>
    <w:rsid w:val="000A0FAD"/>
    <w:rsid w:val="000A1006"/>
    <w:rsid w:val="000A1042"/>
    <w:rsid w:val="000A11A1"/>
    <w:rsid w:val="000A120F"/>
    <w:rsid w:val="000A124B"/>
    <w:rsid w:val="000A126A"/>
    <w:rsid w:val="000A13DC"/>
    <w:rsid w:val="000A1569"/>
    <w:rsid w:val="000A18E2"/>
    <w:rsid w:val="000A19A2"/>
    <w:rsid w:val="000A1A32"/>
    <w:rsid w:val="000A1B21"/>
    <w:rsid w:val="000A1B82"/>
    <w:rsid w:val="000A1C73"/>
    <w:rsid w:val="000A1CA7"/>
    <w:rsid w:val="000A1EB9"/>
    <w:rsid w:val="000A2239"/>
    <w:rsid w:val="000A22BD"/>
    <w:rsid w:val="000A232D"/>
    <w:rsid w:val="000A2443"/>
    <w:rsid w:val="000A2691"/>
    <w:rsid w:val="000A26F0"/>
    <w:rsid w:val="000A275F"/>
    <w:rsid w:val="000A2785"/>
    <w:rsid w:val="000A291D"/>
    <w:rsid w:val="000A2A18"/>
    <w:rsid w:val="000A2ACE"/>
    <w:rsid w:val="000A2B73"/>
    <w:rsid w:val="000A2DF7"/>
    <w:rsid w:val="000A2F8E"/>
    <w:rsid w:val="000A2FB3"/>
    <w:rsid w:val="000A31CD"/>
    <w:rsid w:val="000A322B"/>
    <w:rsid w:val="000A3369"/>
    <w:rsid w:val="000A338B"/>
    <w:rsid w:val="000A33FD"/>
    <w:rsid w:val="000A3408"/>
    <w:rsid w:val="000A34DF"/>
    <w:rsid w:val="000A3653"/>
    <w:rsid w:val="000A37B1"/>
    <w:rsid w:val="000A3853"/>
    <w:rsid w:val="000A3891"/>
    <w:rsid w:val="000A3934"/>
    <w:rsid w:val="000A3C61"/>
    <w:rsid w:val="000A3EB7"/>
    <w:rsid w:val="000A428A"/>
    <w:rsid w:val="000A43F4"/>
    <w:rsid w:val="000A4401"/>
    <w:rsid w:val="000A4612"/>
    <w:rsid w:val="000A4641"/>
    <w:rsid w:val="000A465D"/>
    <w:rsid w:val="000A46B8"/>
    <w:rsid w:val="000A46E1"/>
    <w:rsid w:val="000A46F2"/>
    <w:rsid w:val="000A4AF2"/>
    <w:rsid w:val="000A4B43"/>
    <w:rsid w:val="000A4BE7"/>
    <w:rsid w:val="000A4C2B"/>
    <w:rsid w:val="000A4DEC"/>
    <w:rsid w:val="000A4E04"/>
    <w:rsid w:val="000A51A2"/>
    <w:rsid w:val="000A5265"/>
    <w:rsid w:val="000A5394"/>
    <w:rsid w:val="000A5507"/>
    <w:rsid w:val="000A562E"/>
    <w:rsid w:val="000A5694"/>
    <w:rsid w:val="000A57EC"/>
    <w:rsid w:val="000A57F6"/>
    <w:rsid w:val="000A581F"/>
    <w:rsid w:val="000A5874"/>
    <w:rsid w:val="000A58C7"/>
    <w:rsid w:val="000A5941"/>
    <w:rsid w:val="000A594C"/>
    <w:rsid w:val="000A5D31"/>
    <w:rsid w:val="000A60BE"/>
    <w:rsid w:val="000A6115"/>
    <w:rsid w:val="000A61B5"/>
    <w:rsid w:val="000A6220"/>
    <w:rsid w:val="000A622B"/>
    <w:rsid w:val="000A628D"/>
    <w:rsid w:val="000A62A4"/>
    <w:rsid w:val="000A62B8"/>
    <w:rsid w:val="000A62C8"/>
    <w:rsid w:val="000A6368"/>
    <w:rsid w:val="000A660C"/>
    <w:rsid w:val="000A6792"/>
    <w:rsid w:val="000A67FB"/>
    <w:rsid w:val="000A68CF"/>
    <w:rsid w:val="000A68F0"/>
    <w:rsid w:val="000A69C8"/>
    <w:rsid w:val="000A69F6"/>
    <w:rsid w:val="000A6BB1"/>
    <w:rsid w:val="000A6BEB"/>
    <w:rsid w:val="000A6C48"/>
    <w:rsid w:val="000A6CDC"/>
    <w:rsid w:val="000A6DED"/>
    <w:rsid w:val="000A6F4A"/>
    <w:rsid w:val="000A6FE2"/>
    <w:rsid w:val="000A728D"/>
    <w:rsid w:val="000A744C"/>
    <w:rsid w:val="000A75DB"/>
    <w:rsid w:val="000A7754"/>
    <w:rsid w:val="000A7755"/>
    <w:rsid w:val="000A7961"/>
    <w:rsid w:val="000A7A4A"/>
    <w:rsid w:val="000A7B6E"/>
    <w:rsid w:val="000A7B9F"/>
    <w:rsid w:val="000A7BB0"/>
    <w:rsid w:val="000A7EC4"/>
    <w:rsid w:val="000B004F"/>
    <w:rsid w:val="000B0530"/>
    <w:rsid w:val="000B0544"/>
    <w:rsid w:val="000B07E4"/>
    <w:rsid w:val="000B090F"/>
    <w:rsid w:val="000B0C92"/>
    <w:rsid w:val="000B0CD0"/>
    <w:rsid w:val="000B0EAB"/>
    <w:rsid w:val="000B1088"/>
    <w:rsid w:val="000B11CF"/>
    <w:rsid w:val="000B1232"/>
    <w:rsid w:val="000B1271"/>
    <w:rsid w:val="000B14C0"/>
    <w:rsid w:val="000B18D8"/>
    <w:rsid w:val="000B19E8"/>
    <w:rsid w:val="000B1BC2"/>
    <w:rsid w:val="000B1C3E"/>
    <w:rsid w:val="000B1C73"/>
    <w:rsid w:val="000B1CA8"/>
    <w:rsid w:val="000B1D50"/>
    <w:rsid w:val="000B1EF6"/>
    <w:rsid w:val="000B1FAC"/>
    <w:rsid w:val="000B2029"/>
    <w:rsid w:val="000B2051"/>
    <w:rsid w:val="000B209E"/>
    <w:rsid w:val="000B2200"/>
    <w:rsid w:val="000B229B"/>
    <w:rsid w:val="000B2317"/>
    <w:rsid w:val="000B252F"/>
    <w:rsid w:val="000B2564"/>
    <w:rsid w:val="000B2685"/>
    <w:rsid w:val="000B2AA2"/>
    <w:rsid w:val="000B2B7D"/>
    <w:rsid w:val="000B2BEC"/>
    <w:rsid w:val="000B2C52"/>
    <w:rsid w:val="000B2CC7"/>
    <w:rsid w:val="000B2DD4"/>
    <w:rsid w:val="000B2E51"/>
    <w:rsid w:val="000B2F72"/>
    <w:rsid w:val="000B2F75"/>
    <w:rsid w:val="000B3103"/>
    <w:rsid w:val="000B32A4"/>
    <w:rsid w:val="000B3304"/>
    <w:rsid w:val="000B349C"/>
    <w:rsid w:val="000B34EC"/>
    <w:rsid w:val="000B366F"/>
    <w:rsid w:val="000B3699"/>
    <w:rsid w:val="000B369B"/>
    <w:rsid w:val="000B369F"/>
    <w:rsid w:val="000B3747"/>
    <w:rsid w:val="000B3930"/>
    <w:rsid w:val="000B3B44"/>
    <w:rsid w:val="000B3B6B"/>
    <w:rsid w:val="000B3B8A"/>
    <w:rsid w:val="000B3E46"/>
    <w:rsid w:val="000B412B"/>
    <w:rsid w:val="000B42DE"/>
    <w:rsid w:val="000B4465"/>
    <w:rsid w:val="000B456E"/>
    <w:rsid w:val="000B472D"/>
    <w:rsid w:val="000B4784"/>
    <w:rsid w:val="000B4824"/>
    <w:rsid w:val="000B4A85"/>
    <w:rsid w:val="000B4AB5"/>
    <w:rsid w:val="000B4B2F"/>
    <w:rsid w:val="000B4E17"/>
    <w:rsid w:val="000B4E89"/>
    <w:rsid w:val="000B4F2D"/>
    <w:rsid w:val="000B4FD3"/>
    <w:rsid w:val="000B4FF8"/>
    <w:rsid w:val="000B50CB"/>
    <w:rsid w:val="000B51AF"/>
    <w:rsid w:val="000B580A"/>
    <w:rsid w:val="000B5918"/>
    <w:rsid w:val="000B592D"/>
    <w:rsid w:val="000B59ED"/>
    <w:rsid w:val="000B5AA5"/>
    <w:rsid w:val="000B5CD1"/>
    <w:rsid w:val="000B5D43"/>
    <w:rsid w:val="000B5F88"/>
    <w:rsid w:val="000B6089"/>
    <w:rsid w:val="000B60DF"/>
    <w:rsid w:val="000B6134"/>
    <w:rsid w:val="000B61E0"/>
    <w:rsid w:val="000B62AE"/>
    <w:rsid w:val="000B6314"/>
    <w:rsid w:val="000B6465"/>
    <w:rsid w:val="000B652F"/>
    <w:rsid w:val="000B66D1"/>
    <w:rsid w:val="000B6726"/>
    <w:rsid w:val="000B678F"/>
    <w:rsid w:val="000B6B30"/>
    <w:rsid w:val="000B6BF7"/>
    <w:rsid w:val="000B6D08"/>
    <w:rsid w:val="000B6E97"/>
    <w:rsid w:val="000B7082"/>
    <w:rsid w:val="000B70FC"/>
    <w:rsid w:val="000B71E1"/>
    <w:rsid w:val="000B7426"/>
    <w:rsid w:val="000B75F6"/>
    <w:rsid w:val="000B766B"/>
    <w:rsid w:val="000B78E3"/>
    <w:rsid w:val="000B7949"/>
    <w:rsid w:val="000B7ACA"/>
    <w:rsid w:val="000B7BD0"/>
    <w:rsid w:val="000B7C1E"/>
    <w:rsid w:val="000B7C9C"/>
    <w:rsid w:val="000B7CD0"/>
    <w:rsid w:val="000B7E8E"/>
    <w:rsid w:val="000B7F4D"/>
    <w:rsid w:val="000C0338"/>
    <w:rsid w:val="000C041F"/>
    <w:rsid w:val="000C04E6"/>
    <w:rsid w:val="000C052C"/>
    <w:rsid w:val="000C053F"/>
    <w:rsid w:val="000C061B"/>
    <w:rsid w:val="000C0643"/>
    <w:rsid w:val="000C0677"/>
    <w:rsid w:val="000C080F"/>
    <w:rsid w:val="000C09B0"/>
    <w:rsid w:val="000C0A69"/>
    <w:rsid w:val="000C0D0E"/>
    <w:rsid w:val="000C0FE2"/>
    <w:rsid w:val="000C1054"/>
    <w:rsid w:val="000C116A"/>
    <w:rsid w:val="000C11B8"/>
    <w:rsid w:val="000C1205"/>
    <w:rsid w:val="000C14E2"/>
    <w:rsid w:val="000C1637"/>
    <w:rsid w:val="000C17BC"/>
    <w:rsid w:val="000C1862"/>
    <w:rsid w:val="000C1929"/>
    <w:rsid w:val="000C1AA2"/>
    <w:rsid w:val="000C1AF1"/>
    <w:rsid w:val="000C1D1B"/>
    <w:rsid w:val="000C1E1E"/>
    <w:rsid w:val="000C1EFA"/>
    <w:rsid w:val="000C2382"/>
    <w:rsid w:val="000C23A2"/>
    <w:rsid w:val="000C25AF"/>
    <w:rsid w:val="000C2719"/>
    <w:rsid w:val="000C2889"/>
    <w:rsid w:val="000C29B2"/>
    <w:rsid w:val="000C2A3F"/>
    <w:rsid w:val="000C2A87"/>
    <w:rsid w:val="000C2BC9"/>
    <w:rsid w:val="000C2F14"/>
    <w:rsid w:val="000C3014"/>
    <w:rsid w:val="000C30C3"/>
    <w:rsid w:val="000C30E9"/>
    <w:rsid w:val="000C35C2"/>
    <w:rsid w:val="000C3657"/>
    <w:rsid w:val="000C383E"/>
    <w:rsid w:val="000C3ABD"/>
    <w:rsid w:val="000C3AFA"/>
    <w:rsid w:val="000C3BD8"/>
    <w:rsid w:val="000C3BED"/>
    <w:rsid w:val="000C3C28"/>
    <w:rsid w:val="000C3ED6"/>
    <w:rsid w:val="000C3ED8"/>
    <w:rsid w:val="000C3F6E"/>
    <w:rsid w:val="000C3F82"/>
    <w:rsid w:val="000C4001"/>
    <w:rsid w:val="000C4066"/>
    <w:rsid w:val="000C4340"/>
    <w:rsid w:val="000C45FE"/>
    <w:rsid w:val="000C461F"/>
    <w:rsid w:val="000C4903"/>
    <w:rsid w:val="000C4961"/>
    <w:rsid w:val="000C49F8"/>
    <w:rsid w:val="000C4B04"/>
    <w:rsid w:val="000C4B8F"/>
    <w:rsid w:val="000C4CD9"/>
    <w:rsid w:val="000C4D52"/>
    <w:rsid w:val="000C5108"/>
    <w:rsid w:val="000C514C"/>
    <w:rsid w:val="000C5217"/>
    <w:rsid w:val="000C52B9"/>
    <w:rsid w:val="000C5332"/>
    <w:rsid w:val="000C54EB"/>
    <w:rsid w:val="000C55D3"/>
    <w:rsid w:val="000C5638"/>
    <w:rsid w:val="000C5892"/>
    <w:rsid w:val="000C58F4"/>
    <w:rsid w:val="000C5B66"/>
    <w:rsid w:val="000C5C78"/>
    <w:rsid w:val="000C5CD0"/>
    <w:rsid w:val="000C5EDE"/>
    <w:rsid w:val="000C5F4A"/>
    <w:rsid w:val="000C5F68"/>
    <w:rsid w:val="000C6002"/>
    <w:rsid w:val="000C622A"/>
    <w:rsid w:val="000C63AB"/>
    <w:rsid w:val="000C6563"/>
    <w:rsid w:val="000C65A1"/>
    <w:rsid w:val="000C66E3"/>
    <w:rsid w:val="000C6856"/>
    <w:rsid w:val="000C68C0"/>
    <w:rsid w:val="000C690C"/>
    <w:rsid w:val="000C6917"/>
    <w:rsid w:val="000C6E7C"/>
    <w:rsid w:val="000C6E8C"/>
    <w:rsid w:val="000C6E96"/>
    <w:rsid w:val="000C7293"/>
    <w:rsid w:val="000C732A"/>
    <w:rsid w:val="000C7332"/>
    <w:rsid w:val="000C75BE"/>
    <w:rsid w:val="000C7780"/>
    <w:rsid w:val="000C77F9"/>
    <w:rsid w:val="000C7A0A"/>
    <w:rsid w:val="000C7A20"/>
    <w:rsid w:val="000C7AEB"/>
    <w:rsid w:val="000C7FC5"/>
    <w:rsid w:val="000D00A4"/>
    <w:rsid w:val="000D017E"/>
    <w:rsid w:val="000D036A"/>
    <w:rsid w:val="000D03D7"/>
    <w:rsid w:val="000D057A"/>
    <w:rsid w:val="000D0603"/>
    <w:rsid w:val="000D096F"/>
    <w:rsid w:val="000D0AF8"/>
    <w:rsid w:val="000D0B95"/>
    <w:rsid w:val="000D0C0E"/>
    <w:rsid w:val="000D100C"/>
    <w:rsid w:val="000D1153"/>
    <w:rsid w:val="000D117D"/>
    <w:rsid w:val="000D1199"/>
    <w:rsid w:val="000D11B6"/>
    <w:rsid w:val="000D1277"/>
    <w:rsid w:val="000D1A18"/>
    <w:rsid w:val="000D1B80"/>
    <w:rsid w:val="000D1CCA"/>
    <w:rsid w:val="000D1D4F"/>
    <w:rsid w:val="000D1EBE"/>
    <w:rsid w:val="000D202E"/>
    <w:rsid w:val="000D230D"/>
    <w:rsid w:val="000D2424"/>
    <w:rsid w:val="000D2442"/>
    <w:rsid w:val="000D24B2"/>
    <w:rsid w:val="000D2955"/>
    <w:rsid w:val="000D2A9D"/>
    <w:rsid w:val="000D2B21"/>
    <w:rsid w:val="000D2C50"/>
    <w:rsid w:val="000D2DA5"/>
    <w:rsid w:val="000D2EDB"/>
    <w:rsid w:val="000D2FF2"/>
    <w:rsid w:val="000D3147"/>
    <w:rsid w:val="000D3576"/>
    <w:rsid w:val="000D3581"/>
    <w:rsid w:val="000D35ED"/>
    <w:rsid w:val="000D387B"/>
    <w:rsid w:val="000D39E2"/>
    <w:rsid w:val="000D3B4D"/>
    <w:rsid w:val="000D3C9D"/>
    <w:rsid w:val="000D3EA9"/>
    <w:rsid w:val="000D41D1"/>
    <w:rsid w:val="000D4224"/>
    <w:rsid w:val="000D42A3"/>
    <w:rsid w:val="000D466B"/>
    <w:rsid w:val="000D470A"/>
    <w:rsid w:val="000D48B0"/>
    <w:rsid w:val="000D4CC9"/>
    <w:rsid w:val="000D4D62"/>
    <w:rsid w:val="000D4FB6"/>
    <w:rsid w:val="000D4FFB"/>
    <w:rsid w:val="000D504F"/>
    <w:rsid w:val="000D50D7"/>
    <w:rsid w:val="000D5106"/>
    <w:rsid w:val="000D52E3"/>
    <w:rsid w:val="000D53DC"/>
    <w:rsid w:val="000D553C"/>
    <w:rsid w:val="000D567F"/>
    <w:rsid w:val="000D56A5"/>
    <w:rsid w:val="000D575F"/>
    <w:rsid w:val="000D5D67"/>
    <w:rsid w:val="000D5E38"/>
    <w:rsid w:val="000D5E3F"/>
    <w:rsid w:val="000D5F6A"/>
    <w:rsid w:val="000D6087"/>
    <w:rsid w:val="000D61D5"/>
    <w:rsid w:val="000D635B"/>
    <w:rsid w:val="000D6462"/>
    <w:rsid w:val="000D6511"/>
    <w:rsid w:val="000D675F"/>
    <w:rsid w:val="000D6778"/>
    <w:rsid w:val="000D680D"/>
    <w:rsid w:val="000D695D"/>
    <w:rsid w:val="000D6A1F"/>
    <w:rsid w:val="000D6AF3"/>
    <w:rsid w:val="000D6B2B"/>
    <w:rsid w:val="000D6B2E"/>
    <w:rsid w:val="000D6CD8"/>
    <w:rsid w:val="000D6D5E"/>
    <w:rsid w:val="000D6F2B"/>
    <w:rsid w:val="000D7026"/>
    <w:rsid w:val="000D70B6"/>
    <w:rsid w:val="000D70D5"/>
    <w:rsid w:val="000D70F5"/>
    <w:rsid w:val="000D72E7"/>
    <w:rsid w:val="000D73DF"/>
    <w:rsid w:val="000D745D"/>
    <w:rsid w:val="000D7782"/>
    <w:rsid w:val="000D7812"/>
    <w:rsid w:val="000D78B1"/>
    <w:rsid w:val="000D7F2B"/>
    <w:rsid w:val="000D7F4B"/>
    <w:rsid w:val="000E0266"/>
    <w:rsid w:val="000E02B0"/>
    <w:rsid w:val="000E02B8"/>
    <w:rsid w:val="000E0412"/>
    <w:rsid w:val="000E0565"/>
    <w:rsid w:val="000E05F2"/>
    <w:rsid w:val="000E0760"/>
    <w:rsid w:val="000E0A58"/>
    <w:rsid w:val="000E0BB8"/>
    <w:rsid w:val="000E0CF1"/>
    <w:rsid w:val="000E0F42"/>
    <w:rsid w:val="000E0F45"/>
    <w:rsid w:val="000E1576"/>
    <w:rsid w:val="000E1672"/>
    <w:rsid w:val="000E1797"/>
    <w:rsid w:val="000E17F2"/>
    <w:rsid w:val="000E1807"/>
    <w:rsid w:val="000E191D"/>
    <w:rsid w:val="000E194C"/>
    <w:rsid w:val="000E197C"/>
    <w:rsid w:val="000E19B8"/>
    <w:rsid w:val="000E1AC3"/>
    <w:rsid w:val="000E1B73"/>
    <w:rsid w:val="000E1CC8"/>
    <w:rsid w:val="000E1D5C"/>
    <w:rsid w:val="000E2065"/>
    <w:rsid w:val="000E20C9"/>
    <w:rsid w:val="000E21CC"/>
    <w:rsid w:val="000E227E"/>
    <w:rsid w:val="000E247B"/>
    <w:rsid w:val="000E257B"/>
    <w:rsid w:val="000E25D7"/>
    <w:rsid w:val="000E271B"/>
    <w:rsid w:val="000E28B9"/>
    <w:rsid w:val="000E2A5C"/>
    <w:rsid w:val="000E2DA3"/>
    <w:rsid w:val="000E2E68"/>
    <w:rsid w:val="000E3000"/>
    <w:rsid w:val="000E3075"/>
    <w:rsid w:val="000E316D"/>
    <w:rsid w:val="000E3211"/>
    <w:rsid w:val="000E324E"/>
    <w:rsid w:val="000E3699"/>
    <w:rsid w:val="000E3729"/>
    <w:rsid w:val="000E3784"/>
    <w:rsid w:val="000E3816"/>
    <w:rsid w:val="000E389C"/>
    <w:rsid w:val="000E38C9"/>
    <w:rsid w:val="000E391C"/>
    <w:rsid w:val="000E3923"/>
    <w:rsid w:val="000E3B68"/>
    <w:rsid w:val="000E3DDD"/>
    <w:rsid w:val="000E3E9E"/>
    <w:rsid w:val="000E3F71"/>
    <w:rsid w:val="000E43BD"/>
    <w:rsid w:val="000E4590"/>
    <w:rsid w:val="000E4692"/>
    <w:rsid w:val="000E46F5"/>
    <w:rsid w:val="000E484B"/>
    <w:rsid w:val="000E48E4"/>
    <w:rsid w:val="000E4A06"/>
    <w:rsid w:val="000E4AC0"/>
    <w:rsid w:val="000E4CE2"/>
    <w:rsid w:val="000E4D1E"/>
    <w:rsid w:val="000E4D8E"/>
    <w:rsid w:val="000E4ECC"/>
    <w:rsid w:val="000E500E"/>
    <w:rsid w:val="000E50A3"/>
    <w:rsid w:val="000E52B7"/>
    <w:rsid w:val="000E5432"/>
    <w:rsid w:val="000E5496"/>
    <w:rsid w:val="000E55C0"/>
    <w:rsid w:val="000E57BA"/>
    <w:rsid w:val="000E594A"/>
    <w:rsid w:val="000E59A7"/>
    <w:rsid w:val="000E5B7E"/>
    <w:rsid w:val="000E5C8F"/>
    <w:rsid w:val="000E5D1F"/>
    <w:rsid w:val="000E60C6"/>
    <w:rsid w:val="000E6193"/>
    <w:rsid w:val="000E66C9"/>
    <w:rsid w:val="000E67E0"/>
    <w:rsid w:val="000E6812"/>
    <w:rsid w:val="000E688D"/>
    <w:rsid w:val="000E69E3"/>
    <w:rsid w:val="000E6B7B"/>
    <w:rsid w:val="000E6EBE"/>
    <w:rsid w:val="000E6F46"/>
    <w:rsid w:val="000E6F53"/>
    <w:rsid w:val="000E701F"/>
    <w:rsid w:val="000E70C4"/>
    <w:rsid w:val="000E7170"/>
    <w:rsid w:val="000E7178"/>
    <w:rsid w:val="000E72F7"/>
    <w:rsid w:val="000E73E2"/>
    <w:rsid w:val="000E744A"/>
    <w:rsid w:val="000E74A9"/>
    <w:rsid w:val="000E756A"/>
    <w:rsid w:val="000E759C"/>
    <w:rsid w:val="000E75BC"/>
    <w:rsid w:val="000E76A0"/>
    <w:rsid w:val="000E784B"/>
    <w:rsid w:val="000E785F"/>
    <w:rsid w:val="000E79B6"/>
    <w:rsid w:val="000E7B58"/>
    <w:rsid w:val="000F0087"/>
    <w:rsid w:val="000F00A0"/>
    <w:rsid w:val="000F01EC"/>
    <w:rsid w:val="000F0654"/>
    <w:rsid w:val="000F0801"/>
    <w:rsid w:val="000F0883"/>
    <w:rsid w:val="000F0A93"/>
    <w:rsid w:val="000F0B53"/>
    <w:rsid w:val="000F0C95"/>
    <w:rsid w:val="000F0FD2"/>
    <w:rsid w:val="000F10B2"/>
    <w:rsid w:val="000F10BA"/>
    <w:rsid w:val="000F10DA"/>
    <w:rsid w:val="000F14FA"/>
    <w:rsid w:val="000F1514"/>
    <w:rsid w:val="000F1557"/>
    <w:rsid w:val="000F189D"/>
    <w:rsid w:val="000F1937"/>
    <w:rsid w:val="000F194D"/>
    <w:rsid w:val="000F1978"/>
    <w:rsid w:val="000F19C2"/>
    <w:rsid w:val="000F1D8B"/>
    <w:rsid w:val="000F1E07"/>
    <w:rsid w:val="000F1E6F"/>
    <w:rsid w:val="000F1E92"/>
    <w:rsid w:val="000F1EB8"/>
    <w:rsid w:val="000F1EBF"/>
    <w:rsid w:val="000F1F71"/>
    <w:rsid w:val="000F1FAE"/>
    <w:rsid w:val="000F228C"/>
    <w:rsid w:val="000F237F"/>
    <w:rsid w:val="000F245B"/>
    <w:rsid w:val="000F2517"/>
    <w:rsid w:val="000F2619"/>
    <w:rsid w:val="000F2725"/>
    <w:rsid w:val="000F2854"/>
    <w:rsid w:val="000F2AA0"/>
    <w:rsid w:val="000F2B27"/>
    <w:rsid w:val="000F2B39"/>
    <w:rsid w:val="000F2B91"/>
    <w:rsid w:val="000F2C97"/>
    <w:rsid w:val="000F2CA3"/>
    <w:rsid w:val="000F2EEA"/>
    <w:rsid w:val="000F2FA1"/>
    <w:rsid w:val="000F30D4"/>
    <w:rsid w:val="000F31E2"/>
    <w:rsid w:val="000F3308"/>
    <w:rsid w:val="000F3427"/>
    <w:rsid w:val="000F352F"/>
    <w:rsid w:val="000F35B2"/>
    <w:rsid w:val="000F36BC"/>
    <w:rsid w:val="000F36D8"/>
    <w:rsid w:val="000F39B8"/>
    <w:rsid w:val="000F3A94"/>
    <w:rsid w:val="000F3B6F"/>
    <w:rsid w:val="000F3C5F"/>
    <w:rsid w:val="000F3D48"/>
    <w:rsid w:val="000F3DFD"/>
    <w:rsid w:val="000F3E06"/>
    <w:rsid w:val="000F3E63"/>
    <w:rsid w:val="000F3EC9"/>
    <w:rsid w:val="000F3F86"/>
    <w:rsid w:val="000F4171"/>
    <w:rsid w:val="000F41B1"/>
    <w:rsid w:val="000F41C7"/>
    <w:rsid w:val="000F43AA"/>
    <w:rsid w:val="000F43D9"/>
    <w:rsid w:val="000F455D"/>
    <w:rsid w:val="000F46BF"/>
    <w:rsid w:val="000F4934"/>
    <w:rsid w:val="000F4A32"/>
    <w:rsid w:val="000F4DBD"/>
    <w:rsid w:val="000F4E83"/>
    <w:rsid w:val="000F4EA1"/>
    <w:rsid w:val="000F5121"/>
    <w:rsid w:val="000F5194"/>
    <w:rsid w:val="000F51B7"/>
    <w:rsid w:val="000F546B"/>
    <w:rsid w:val="000F5837"/>
    <w:rsid w:val="000F58D7"/>
    <w:rsid w:val="000F5948"/>
    <w:rsid w:val="000F5BFD"/>
    <w:rsid w:val="000F5C33"/>
    <w:rsid w:val="000F5D19"/>
    <w:rsid w:val="000F5E01"/>
    <w:rsid w:val="000F5ECD"/>
    <w:rsid w:val="000F5F17"/>
    <w:rsid w:val="000F5F3B"/>
    <w:rsid w:val="000F5F8F"/>
    <w:rsid w:val="000F6012"/>
    <w:rsid w:val="000F601B"/>
    <w:rsid w:val="000F603E"/>
    <w:rsid w:val="000F61AA"/>
    <w:rsid w:val="000F61BC"/>
    <w:rsid w:val="000F61CB"/>
    <w:rsid w:val="000F65B5"/>
    <w:rsid w:val="000F6673"/>
    <w:rsid w:val="000F680D"/>
    <w:rsid w:val="000F6837"/>
    <w:rsid w:val="000F69FA"/>
    <w:rsid w:val="000F6A6E"/>
    <w:rsid w:val="000F6B8A"/>
    <w:rsid w:val="000F6FEB"/>
    <w:rsid w:val="000F7361"/>
    <w:rsid w:val="000F7414"/>
    <w:rsid w:val="000F7428"/>
    <w:rsid w:val="000F75E9"/>
    <w:rsid w:val="000F7735"/>
    <w:rsid w:val="000F77F7"/>
    <w:rsid w:val="000F7A81"/>
    <w:rsid w:val="000F7AD1"/>
    <w:rsid w:val="000F7CBD"/>
    <w:rsid w:val="000F7D02"/>
    <w:rsid w:val="000F7D5D"/>
    <w:rsid w:val="000FA523"/>
    <w:rsid w:val="001003EC"/>
    <w:rsid w:val="00100623"/>
    <w:rsid w:val="001006E8"/>
    <w:rsid w:val="00100732"/>
    <w:rsid w:val="00100893"/>
    <w:rsid w:val="00100A03"/>
    <w:rsid w:val="00100B08"/>
    <w:rsid w:val="00100B3A"/>
    <w:rsid w:val="00100B78"/>
    <w:rsid w:val="00100B91"/>
    <w:rsid w:val="00100D30"/>
    <w:rsid w:val="00100E37"/>
    <w:rsid w:val="0010128E"/>
    <w:rsid w:val="001012DC"/>
    <w:rsid w:val="0010140F"/>
    <w:rsid w:val="0010165B"/>
    <w:rsid w:val="001018CF"/>
    <w:rsid w:val="001019F7"/>
    <w:rsid w:val="00101A33"/>
    <w:rsid w:val="00101A78"/>
    <w:rsid w:val="00101AB0"/>
    <w:rsid w:val="00101C69"/>
    <w:rsid w:val="00101CCC"/>
    <w:rsid w:val="001020C2"/>
    <w:rsid w:val="001020E6"/>
    <w:rsid w:val="001020F0"/>
    <w:rsid w:val="001022E8"/>
    <w:rsid w:val="0010241E"/>
    <w:rsid w:val="00102577"/>
    <w:rsid w:val="001027F7"/>
    <w:rsid w:val="001028BA"/>
    <w:rsid w:val="00102AD5"/>
    <w:rsid w:val="00102AD8"/>
    <w:rsid w:val="00102BCD"/>
    <w:rsid w:val="00102CCD"/>
    <w:rsid w:val="00102DEB"/>
    <w:rsid w:val="00102F42"/>
    <w:rsid w:val="0010301F"/>
    <w:rsid w:val="00103111"/>
    <w:rsid w:val="00103183"/>
    <w:rsid w:val="00103252"/>
    <w:rsid w:val="001033CA"/>
    <w:rsid w:val="0010348C"/>
    <w:rsid w:val="00103576"/>
    <w:rsid w:val="0010357A"/>
    <w:rsid w:val="0010357B"/>
    <w:rsid w:val="001035DE"/>
    <w:rsid w:val="001036A1"/>
    <w:rsid w:val="0010374A"/>
    <w:rsid w:val="0010386D"/>
    <w:rsid w:val="0010398C"/>
    <w:rsid w:val="00103B60"/>
    <w:rsid w:val="00103BB0"/>
    <w:rsid w:val="00103BEA"/>
    <w:rsid w:val="00103C0A"/>
    <w:rsid w:val="00103C3D"/>
    <w:rsid w:val="00103E82"/>
    <w:rsid w:val="00103EB2"/>
    <w:rsid w:val="001041D6"/>
    <w:rsid w:val="001042C9"/>
    <w:rsid w:val="0010444B"/>
    <w:rsid w:val="00104730"/>
    <w:rsid w:val="001047EF"/>
    <w:rsid w:val="001048AD"/>
    <w:rsid w:val="001049F3"/>
    <w:rsid w:val="00104C0D"/>
    <w:rsid w:val="00104CF3"/>
    <w:rsid w:val="00104D7A"/>
    <w:rsid w:val="00104D9E"/>
    <w:rsid w:val="00104DCB"/>
    <w:rsid w:val="00104E50"/>
    <w:rsid w:val="00104E71"/>
    <w:rsid w:val="00104FDE"/>
    <w:rsid w:val="00105025"/>
    <w:rsid w:val="00105084"/>
    <w:rsid w:val="00105092"/>
    <w:rsid w:val="001051D5"/>
    <w:rsid w:val="001052D3"/>
    <w:rsid w:val="00105494"/>
    <w:rsid w:val="00105732"/>
    <w:rsid w:val="00105863"/>
    <w:rsid w:val="00105923"/>
    <w:rsid w:val="00105A1B"/>
    <w:rsid w:val="00105A64"/>
    <w:rsid w:val="00105AFA"/>
    <w:rsid w:val="00105F39"/>
    <w:rsid w:val="00105F79"/>
    <w:rsid w:val="0010605B"/>
    <w:rsid w:val="001060B8"/>
    <w:rsid w:val="0010617D"/>
    <w:rsid w:val="001061DB"/>
    <w:rsid w:val="001061EF"/>
    <w:rsid w:val="00106251"/>
    <w:rsid w:val="001063DC"/>
    <w:rsid w:val="001063F0"/>
    <w:rsid w:val="001063F1"/>
    <w:rsid w:val="00106487"/>
    <w:rsid w:val="0010663A"/>
    <w:rsid w:val="001066B5"/>
    <w:rsid w:val="001067A9"/>
    <w:rsid w:val="00106953"/>
    <w:rsid w:val="001069E1"/>
    <w:rsid w:val="00106B34"/>
    <w:rsid w:val="00106BA8"/>
    <w:rsid w:val="00106CFC"/>
    <w:rsid w:val="00106D1F"/>
    <w:rsid w:val="00106F02"/>
    <w:rsid w:val="00107119"/>
    <w:rsid w:val="0010716F"/>
    <w:rsid w:val="001072BB"/>
    <w:rsid w:val="00107346"/>
    <w:rsid w:val="001073FD"/>
    <w:rsid w:val="001074AD"/>
    <w:rsid w:val="00107558"/>
    <w:rsid w:val="00107559"/>
    <w:rsid w:val="001076D0"/>
    <w:rsid w:val="001079F3"/>
    <w:rsid w:val="00107DA7"/>
    <w:rsid w:val="00107E3B"/>
    <w:rsid w:val="00107E8C"/>
    <w:rsid w:val="00110031"/>
    <w:rsid w:val="0011011B"/>
    <w:rsid w:val="0011019F"/>
    <w:rsid w:val="001101EB"/>
    <w:rsid w:val="001101F3"/>
    <w:rsid w:val="0011050C"/>
    <w:rsid w:val="00110531"/>
    <w:rsid w:val="00110865"/>
    <w:rsid w:val="0011089C"/>
    <w:rsid w:val="001108A8"/>
    <w:rsid w:val="001109C6"/>
    <w:rsid w:val="00110BD9"/>
    <w:rsid w:val="00110DE2"/>
    <w:rsid w:val="00110EF4"/>
    <w:rsid w:val="00111055"/>
    <w:rsid w:val="001110A4"/>
    <w:rsid w:val="00111284"/>
    <w:rsid w:val="0011135E"/>
    <w:rsid w:val="00111635"/>
    <w:rsid w:val="001119C8"/>
    <w:rsid w:val="00111A69"/>
    <w:rsid w:val="00111C04"/>
    <w:rsid w:val="00111D38"/>
    <w:rsid w:val="00111E93"/>
    <w:rsid w:val="001120DF"/>
    <w:rsid w:val="001121BC"/>
    <w:rsid w:val="0011221C"/>
    <w:rsid w:val="001123CD"/>
    <w:rsid w:val="001123DB"/>
    <w:rsid w:val="00112448"/>
    <w:rsid w:val="0011250E"/>
    <w:rsid w:val="0011255E"/>
    <w:rsid w:val="00112623"/>
    <w:rsid w:val="001126E1"/>
    <w:rsid w:val="0011278A"/>
    <w:rsid w:val="0011288A"/>
    <w:rsid w:val="001128E5"/>
    <w:rsid w:val="00112C12"/>
    <w:rsid w:val="00112D1B"/>
    <w:rsid w:val="00112DB4"/>
    <w:rsid w:val="00112E38"/>
    <w:rsid w:val="00112FC8"/>
    <w:rsid w:val="00112FE7"/>
    <w:rsid w:val="00113147"/>
    <w:rsid w:val="00113182"/>
    <w:rsid w:val="00113291"/>
    <w:rsid w:val="001132CC"/>
    <w:rsid w:val="00113324"/>
    <w:rsid w:val="0011338E"/>
    <w:rsid w:val="00113416"/>
    <w:rsid w:val="0011375B"/>
    <w:rsid w:val="001137F4"/>
    <w:rsid w:val="001139F2"/>
    <w:rsid w:val="00113B70"/>
    <w:rsid w:val="00113CF4"/>
    <w:rsid w:val="00113FD6"/>
    <w:rsid w:val="00114052"/>
    <w:rsid w:val="00114054"/>
    <w:rsid w:val="00114201"/>
    <w:rsid w:val="0011421F"/>
    <w:rsid w:val="00114286"/>
    <w:rsid w:val="001143F5"/>
    <w:rsid w:val="00114529"/>
    <w:rsid w:val="001145D3"/>
    <w:rsid w:val="001147B5"/>
    <w:rsid w:val="00114A06"/>
    <w:rsid w:val="00114C5E"/>
    <w:rsid w:val="00114DA1"/>
    <w:rsid w:val="00114E7D"/>
    <w:rsid w:val="00114F67"/>
    <w:rsid w:val="0011533C"/>
    <w:rsid w:val="00115351"/>
    <w:rsid w:val="0011535D"/>
    <w:rsid w:val="001154BE"/>
    <w:rsid w:val="001154E2"/>
    <w:rsid w:val="00115503"/>
    <w:rsid w:val="00115794"/>
    <w:rsid w:val="00115814"/>
    <w:rsid w:val="001158CA"/>
    <w:rsid w:val="00115943"/>
    <w:rsid w:val="00115946"/>
    <w:rsid w:val="00115CA0"/>
    <w:rsid w:val="00115D74"/>
    <w:rsid w:val="00115E38"/>
    <w:rsid w:val="00115E7A"/>
    <w:rsid w:val="0011606B"/>
    <w:rsid w:val="0011616D"/>
    <w:rsid w:val="001162E8"/>
    <w:rsid w:val="001163CB"/>
    <w:rsid w:val="00116478"/>
    <w:rsid w:val="001164C6"/>
    <w:rsid w:val="0011658B"/>
    <w:rsid w:val="001167AA"/>
    <w:rsid w:val="00116815"/>
    <w:rsid w:val="0011687D"/>
    <w:rsid w:val="00116A34"/>
    <w:rsid w:val="00116C6F"/>
    <w:rsid w:val="00117019"/>
    <w:rsid w:val="0011706C"/>
    <w:rsid w:val="00117105"/>
    <w:rsid w:val="00117275"/>
    <w:rsid w:val="001172D5"/>
    <w:rsid w:val="00117473"/>
    <w:rsid w:val="001174A0"/>
    <w:rsid w:val="00117546"/>
    <w:rsid w:val="001175ED"/>
    <w:rsid w:val="0011782C"/>
    <w:rsid w:val="00117872"/>
    <w:rsid w:val="001178CF"/>
    <w:rsid w:val="00117B4A"/>
    <w:rsid w:val="00117BF1"/>
    <w:rsid w:val="00117CAB"/>
    <w:rsid w:val="00117EB1"/>
    <w:rsid w:val="00117F63"/>
    <w:rsid w:val="00117F92"/>
    <w:rsid w:val="001200D8"/>
    <w:rsid w:val="001201E5"/>
    <w:rsid w:val="001202DB"/>
    <w:rsid w:val="00120321"/>
    <w:rsid w:val="0012036E"/>
    <w:rsid w:val="001203DA"/>
    <w:rsid w:val="001204E7"/>
    <w:rsid w:val="0012061D"/>
    <w:rsid w:val="00120681"/>
    <w:rsid w:val="001206B9"/>
    <w:rsid w:val="00120767"/>
    <w:rsid w:val="001207EF"/>
    <w:rsid w:val="00120924"/>
    <w:rsid w:val="00120C7E"/>
    <w:rsid w:val="00120E39"/>
    <w:rsid w:val="00120EAD"/>
    <w:rsid w:val="00120F44"/>
    <w:rsid w:val="00120F96"/>
    <w:rsid w:val="0012106B"/>
    <w:rsid w:val="00121127"/>
    <w:rsid w:val="00121364"/>
    <w:rsid w:val="001213A8"/>
    <w:rsid w:val="00121815"/>
    <w:rsid w:val="00121A2B"/>
    <w:rsid w:val="00121B84"/>
    <w:rsid w:val="00121C62"/>
    <w:rsid w:val="00121DAD"/>
    <w:rsid w:val="00121ED8"/>
    <w:rsid w:val="00121FAD"/>
    <w:rsid w:val="001220E8"/>
    <w:rsid w:val="001220FE"/>
    <w:rsid w:val="001221AC"/>
    <w:rsid w:val="001221E1"/>
    <w:rsid w:val="001223CC"/>
    <w:rsid w:val="00122404"/>
    <w:rsid w:val="001224FE"/>
    <w:rsid w:val="00122813"/>
    <w:rsid w:val="0012282F"/>
    <w:rsid w:val="001228BB"/>
    <w:rsid w:val="00122918"/>
    <w:rsid w:val="00122A28"/>
    <w:rsid w:val="00122BAC"/>
    <w:rsid w:val="00122BCD"/>
    <w:rsid w:val="00122DCF"/>
    <w:rsid w:val="00122E8E"/>
    <w:rsid w:val="00122EE6"/>
    <w:rsid w:val="00123044"/>
    <w:rsid w:val="001230F1"/>
    <w:rsid w:val="0012326A"/>
    <w:rsid w:val="0012339B"/>
    <w:rsid w:val="00123458"/>
    <w:rsid w:val="00123619"/>
    <w:rsid w:val="0012364F"/>
    <w:rsid w:val="001237FB"/>
    <w:rsid w:val="00123B33"/>
    <w:rsid w:val="00123BBF"/>
    <w:rsid w:val="00123CBB"/>
    <w:rsid w:val="00123CD5"/>
    <w:rsid w:val="00123DDB"/>
    <w:rsid w:val="00123F37"/>
    <w:rsid w:val="00123F9E"/>
    <w:rsid w:val="00124000"/>
    <w:rsid w:val="00124175"/>
    <w:rsid w:val="00124281"/>
    <w:rsid w:val="00124345"/>
    <w:rsid w:val="0012448D"/>
    <w:rsid w:val="001244AB"/>
    <w:rsid w:val="001245A4"/>
    <w:rsid w:val="001246C8"/>
    <w:rsid w:val="001247DA"/>
    <w:rsid w:val="001248A1"/>
    <w:rsid w:val="0012492E"/>
    <w:rsid w:val="00124ACB"/>
    <w:rsid w:val="00124AEA"/>
    <w:rsid w:val="00124AED"/>
    <w:rsid w:val="00124B21"/>
    <w:rsid w:val="00124CC0"/>
    <w:rsid w:val="00124CEC"/>
    <w:rsid w:val="00124F32"/>
    <w:rsid w:val="001250C1"/>
    <w:rsid w:val="001250F2"/>
    <w:rsid w:val="001250F6"/>
    <w:rsid w:val="0012518A"/>
    <w:rsid w:val="001252FF"/>
    <w:rsid w:val="00125504"/>
    <w:rsid w:val="00125576"/>
    <w:rsid w:val="001257FB"/>
    <w:rsid w:val="00125857"/>
    <w:rsid w:val="00125901"/>
    <w:rsid w:val="00125D4B"/>
    <w:rsid w:val="00125DCB"/>
    <w:rsid w:val="00126041"/>
    <w:rsid w:val="00126068"/>
    <w:rsid w:val="0012623E"/>
    <w:rsid w:val="00126298"/>
    <w:rsid w:val="0012640B"/>
    <w:rsid w:val="00126533"/>
    <w:rsid w:val="00126620"/>
    <w:rsid w:val="00126678"/>
    <w:rsid w:val="001267AA"/>
    <w:rsid w:val="00126882"/>
    <w:rsid w:val="00126A97"/>
    <w:rsid w:val="00126B2C"/>
    <w:rsid w:val="00126C38"/>
    <w:rsid w:val="00126D24"/>
    <w:rsid w:val="00126D78"/>
    <w:rsid w:val="00126FF6"/>
    <w:rsid w:val="00127292"/>
    <w:rsid w:val="0012738E"/>
    <w:rsid w:val="0012767D"/>
    <w:rsid w:val="001276B6"/>
    <w:rsid w:val="001276D0"/>
    <w:rsid w:val="00127C3B"/>
    <w:rsid w:val="00127C62"/>
    <w:rsid w:val="00127CC8"/>
    <w:rsid w:val="0013006C"/>
    <w:rsid w:val="001301BC"/>
    <w:rsid w:val="00130476"/>
    <w:rsid w:val="00130536"/>
    <w:rsid w:val="0013053D"/>
    <w:rsid w:val="001305A7"/>
    <w:rsid w:val="0013063A"/>
    <w:rsid w:val="0013080B"/>
    <w:rsid w:val="00130AAC"/>
    <w:rsid w:val="00130AD1"/>
    <w:rsid w:val="00130AF7"/>
    <w:rsid w:val="00130B28"/>
    <w:rsid w:val="00130BF0"/>
    <w:rsid w:val="00130CB3"/>
    <w:rsid w:val="00130DD0"/>
    <w:rsid w:val="001310F2"/>
    <w:rsid w:val="00131263"/>
    <w:rsid w:val="001313F2"/>
    <w:rsid w:val="001314BD"/>
    <w:rsid w:val="001315C3"/>
    <w:rsid w:val="001315D1"/>
    <w:rsid w:val="0013168D"/>
    <w:rsid w:val="00131713"/>
    <w:rsid w:val="001317B7"/>
    <w:rsid w:val="00131829"/>
    <w:rsid w:val="0013198E"/>
    <w:rsid w:val="00131C41"/>
    <w:rsid w:val="00131CC8"/>
    <w:rsid w:val="00131DEE"/>
    <w:rsid w:val="00131EF4"/>
    <w:rsid w:val="00131F32"/>
    <w:rsid w:val="00131F36"/>
    <w:rsid w:val="00131F45"/>
    <w:rsid w:val="00131F4F"/>
    <w:rsid w:val="00131F81"/>
    <w:rsid w:val="00131F9A"/>
    <w:rsid w:val="001320F1"/>
    <w:rsid w:val="0013223D"/>
    <w:rsid w:val="001322D6"/>
    <w:rsid w:val="00132337"/>
    <w:rsid w:val="00132398"/>
    <w:rsid w:val="001324A6"/>
    <w:rsid w:val="001325C8"/>
    <w:rsid w:val="00132624"/>
    <w:rsid w:val="00132704"/>
    <w:rsid w:val="001329AD"/>
    <w:rsid w:val="001329DA"/>
    <w:rsid w:val="00132A42"/>
    <w:rsid w:val="00132BA3"/>
    <w:rsid w:val="00132BC9"/>
    <w:rsid w:val="00132C51"/>
    <w:rsid w:val="00132DAF"/>
    <w:rsid w:val="00132EFB"/>
    <w:rsid w:val="00132FBB"/>
    <w:rsid w:val="00132FEE"/>
    <w:rsid w:val="001330B9"/>
    <w:rsid w:val="00133364"/>
    <w:rsid w:val="001333E0"/>
    <w:rsid w:val="00133479"/>
    <w:rsid w:val="0013388C"/>
    <w:rsid w:val="00133AC4"/>
    <w:rsid w:val="00133AD1"/>
    <w:rsid w:val="00133C0D"/>
    <w:rsid w:val="00133C22"/>
    <w:rsid w:val="00133D0D"/>
    <w:rsid w:val="00133D76"/>
    <w:rsid w:val="00133E9E"/>
    <w:rsid w:val="00133EAA"/>
    <w:rsid w:val="00133FAB"/>
    <w:rsid w:val="00134160"/>
    <w:rsid w:val="001342B7"/>
    <w:rsid w:val="00134496"/>
    <w:rsid w:val="00134617"/>
    <w:rsid w:val="00134963"/>
    <w:rsid w:val="00134AE0"/>
    <w:rsid w:val="00134B1C"/>
    <w:rsid w:val="00134B5C"/>
    <w:rsid w:val="00134B68"/>
    <w:rsid w:val="00134B6E"/>
    <w:rsid w:val="00134B86"/>
    <w:rsid w:val="00134D19"/>
    <w:rsid w:val="00134D83"/>
    <w:rsid w:val="00134DAE"/>
    <w:rsid w:val="00134E56"/>
    <w:rsid w:val="00134ECD"/>
    <w:rsid w:val="001351B5"/>
    <w:rsid w:val="00135386"/>
    <w:rsid w:val="0013539A"/>
    <w:rsid w:val="00135562"/>
    <w:rsid w:val="0013559C"/>
    <w:rsid w:val="001356AB"/>
    <w:rsid w:val="00135783"/>
    <w:rsid w:val="001357DD"/>
    <w:rsid w:val="0013595D"/>
    <w:rsid w:val="00135A06"/>
    <w:rsid w:val="00135A0A"/>
    <w:rsid w:val="00135D95"/>
    <w:rsid w:val="00135F9A"/>
    <w:rsid w:val="00136107"/>
    <w:rsid w:val="00136188"/>
    <w:rsid w:val="00136253"/>
    <w:rsid w:val="001363E5"/>
    <w:rsid w:val="00136471"/>
    <w:rsid w:val="001364E3"/>
    <w:rsid w:val="00136604"/>
    <w:rsid w:val="00136769"/>
    <w:rsid w:val="001368D1"/>
    <w:rsid w:val="00136A15"/>
    <w:rsid w:val="00136A9F"/>
    <w:rsid w:val="00136BF5"/>
    <w:rsid w:val="00136C13"/>
    <w:rsid w:val="00136D9E"/>
    <w:rsid w:val="00136EA9"/>
    <w:rsid w:val="00137092"/>
    <w:rsid w:val="00137124"/>
    <w:rsid w:val="001371D2"/>
    <w:rsid w:val="00137265"/>
    <w:rsid w:val="001372FB"/>
    <w:rsid w:val="001375F0"/>
    <w:rsid w:val="0013772D"/>
    <w:rsid w:val="0013776C"/>
    <w:rsid w:val="00137828"/>
    <w:rsid w:val="00137977"/>
    <w:rsid w:val="00137C00"/>
    <w:rsid w:val="00137C1E"/>
    <w:rsid w:val="00137D98"/>
    <w:rsid w:val="00137DFB"/>
    <w:rsid w:val="00137E2A"/>
    <w:rsid w:val="00137FAB"/>
    <w:rsid w:val="00140016"/>
    <w:rsid w:val="001400AD"/>
    <w:rsid w:val="001400B8"/>
    <w:rsid w:val="001400F1"/>
    <w:rsid w:val="00140118"/>
    <w:rsid w:val="001401B5"/>
    <w:rsid w:val="00140352"/>
    <w:rsid w:val="0014038A"/>
    <w:rsid w:val="00140437"/>
    <w:rsid w:val="0014050D"/>
    <w:rsid w:val="0014064B"/>
    <w:rsid w:val="001407B4"/>
    <w:rsid w:val="001407F6"/>
    <w:rsid w:val="001408B2"/>
    <w:rsid w:val="00140A02"/>
    <w:rsid w:val="00140A78"/>
    <w:rsid w:val="00140DE9"/>
    <w:rsid w:val="00140F76"/>
    <w:rsid w:val="00140F92"/>
    <w:rsid w:val="00140F9E"/>
    <w:rsid w:val="00140FE9"/>
    <w:rsid w:val="0014104A"/>
    <w:rsid w:val="0014122A"/>
    <w:rsid w:val="001413A4"/>
    <w:rsid w:val="001415C3"/>
    <w:rsid w:val="00141929"/>
    <w:rsid w:val="00141BCC"/>
    <w:rsid w:val="00141E46"/>
    <w:rsid w:val="00141F8F"/>
    <w:rsid w:val="00142093"/>
    <w:rsid w:val="0014213C"/>
    <w:rsid w:val="001421E5"/>
    <w:rsid w:val="00142225"/>
    <w:rsid w:val="0014222E"/>
    <w:rsid w:val="0014233E"/>
    <w:rsid w:val="001426F3"/>
    <w:rsid w:val="0014280A"/>
    <w:rsid w:val="00142953"/>
    <w:rsid w:val="00142A72"/>
    <w:rsid w:val="00142BDD"/>
    <w:rsid w:val="00142C0D"/>
    <w:rsid w:val="00142D55"/>
    <w:rsid w:val="00142DE1"/>
    <w:rsid w:val="00142F65"/>
    <w:rsid w:val="00142FBE"/>
    <w:rsid w:val="0014312F"/>
    <w:rsid w:val="001432C4"/>
    <w:rsid w:val="00143528"/>
    <w:rsid w:val="0014353E"/>
    <w:rsid w:val="0014358A"/>
    <w:rsid w:val="001436EF"/>
    <w:rsid w:val="00143850"/>
    <w:rsid w:val="001439F7"/>
    <w:rsid w:val="00143ADF"/>
    <w:rsid w:val="00143B6C"/>
    <w:rsid w:val="00143B6E"/>
    <w:rsid w:val="00143BF3"/>
    <w:rsid w:val="00143ECF"/>
    <w:rsid w:val="001442A6"/>
    <w:rsid w:val="00144495"/>
    <w:rsid w:val="00144506"/>
    <w:rsid w:val="00144566"/>
    <w:rsid w:val="00144620"/>
    <w:rsid w:val="0014492F"/>
    <w:rsid w:val="00144B03"/>
    <w:rsid w:val="00144BED"/>
    <w:rsid w:val="00144D3B"/>
    <w:rsid w:val="00144E32"/>
    <w:rsid w:val="001451FD"/>
    <w:rsid w:val="001452FF"/>
    <w:rsid w:val="001453E7"/>
    <w:rsid w:val="0014542C"/>
    <w:rsid w:val="00145462"/>
    <w:rsid w:val="001454C2"/>
    <w:rsid w:val="001455DA"/>
    <w:rsid w:val="0014569B"/>
    <w:rsid w:val="001458F3"/>
    <w:rsid w:val="0014590D"/>
    <w:rsid w:val="00145A3A"/>
    <w:rsid w:val="00145B07"/>
    <w:rsid w:val="00145BB1"/>
    <w:rsid w:val="00145C90"/>
    <w:rsid w:val="00145CD9"/>
    <w:rsid w:val="00145D38"/>
    <w:rsid w:val="00145EDD"/>
    <w:rsid w:val="001461B9"/>
    <w:rsid w:val="0014629C"/>
    <w:rsid w:val="001462BA"/>
    <w:rsid w:val="001462E6"/>
    <w:rsid w:val="00146356"/>
    <w:rsid w:val="00146359"/>
    <w:rsid w:val="00146425"/>
    <w:rsid w:val="001464E3"/>
    <w:rsid w:val="0014650A"/>
    <w:rsid w:val="001466E4"/>
    <w:rsid w:val="00146726"/>
    <w:rsid w:val="0014689D"/>
    <w:rsid w:val="00146A34"/>
    <w:rsid w:val="00146A73"/>
    <w:rsid w:val="00146A94"/>
    <w:rsid w:val="00146B2C"/>
    <w:rsid w:val="00146B3F"/>
    <w:rsid w:val="00146B91"/>
    <w:rsid w:val="00146EA1"/>
    <w:rsid w:val="001470BA"/>
    <w:rsid w:val="001470D9"/>
    <w:rsid w:val="001471C9"/>
    <w:rsid w:val="001472E1"/>
    <w:rsid w:val="001474A0"/>
    <w:rsid w:val="0014757E"/>
    <w:rsid w:val="0014761D"/>
    <w:rsid w:val="00147652"/>
    <w:rsid w:val="0014770D"/>
    <w:rsid w:val="0014793F"/>
    <w:rsid w:val="00147D69"/>
    <w:rsid w:val="00147E49"/>
    <w:rsid w:val="00147F2C"/>
    <w:rsid w:val="00147F4B"/>
    <w:rsid w:val="00147F6B"/>
    <w:rsid w:val="00150039"/>
    <w:rsid w:val="00150085"/>
    <w:rsid w:val="001501A1"/>
    <w:rsid w:val="001501B7"/>
    <w:rsid w:val="0015023D"/>
    <w:rsid w:val="001502AF"/>
    <w:rsid w:val="00150566"/>
    <w:rsid w:val="001505D0"/>
    <w:rsid w:val="001505D1"/>
    <w:rsid w:val="001505D5"/>
    <w:rsid w:val="00150709"/>
    <w:rsid w:val="001509A9"/>
    <w:rsid w:val="00150C81"/>
    <w:rsid w:val="00150CB6"/>
    <w:rsid w:val="00150CC3"/>
    <w:rsid w:val="00150D01"/>
    <w:rsid w:val="00150E4A"/>
    <w:rsid w:val="00150E85"/>
    <w:rsid w:val="00150FF3"/>
    <w:rsid w:val="00151043"/>
    <w:rsid w:val="001510B9"/>
    <w:rsid w:val="001510FB"/>
    <w:rsid w:val="001512B7"/>
    <w:rsid w:val="0015134B"/>
    <w:rsid w:val="001513DA"/>
    <w:rsid w:val="001513FA"/>
    <w:rsid w:val="0015143C"/>
    <w:rsid w:val="00151494"/>
    <w:rsid w:val="0015164E"/>
    <w:rsid w:val="001516FA"/>
    <w:rsid w:val="00151791"/>
    <w:rsid w:val="0015185A"/>
    <w:rsid w:val="00151984"/>
    <w:rsid w:val="00151A26"/>
    <w:rsid w:val="00151A9B"/>
    <w:rsid w:val="00151ABA"/>
    <w:rsid w:val="00151C6C"/>
    <w:rsid w:val="00151D1A"/>
    <w:rsid w:val="00151DB9"/>
    <w:rsid w:val="00151E46"/>
    <w:rsid w:val="00151F42"/>
    <w:rsid w:val="0015205D"/>
    <w:rsid w:val="0015205E"/>
    <w:rsid w:val="0015206A"/>
    <w:rsid w:val="00152160"/>
    <w:rsid w:val="001521D2"/>
    <w:rsid w:val="00152228"/>
    <w:rsid w:val="0015223E"/>
    <w:rsid w:val="00152339"/>
    <w:rsid w:val="001524D7"/>
    <w:rsid w:val="001527EF"/>
    <w:rsid w:val="0015290C"/>
    <w:rsid w:val="001529BF"/>
    <w:rsid w:val="00152B1A"/>
    <w:rsid w:val="00152BA3"/>
    <w:rsid w:val="00152E76"/>
    <w:rsid w:val="00152FD6"/>
    <w:rsid w:val="0015302E"/>
    <w:rsid w:val="0015305F"/>
    <w:rsid w:val="0015321B"/>
    <w:rsid w:val="00153321"/>
    <w:rsid w:val="001537C7"/>
    <w:rsid w:val="0015384F"/>
    <w:rsid w:val="00153858"/>
    <w:rsid w:val="00153957"/>
    <w:rsid w:val="00153C9B"/>
    <w:rsid w:val="00153DBE"/>
    <w:rsid w:val="00153F1C"/>
    <w:rsid w:val="00153F2F"/>
    <w:rsid w:val="00153FCA"/>
    <w:rsid w:val="00154297"/>
    <w:rsid w:val="0015429D"/>
    <w:rsid w:val="0015437A"/>
    <w:rsid w:val="001548E8"/>
    <w:rsid w:val="0015498F"/>
    <w:rsid w:val="001549C7"/>
    <w:rsid w:val="00154BB7"/>
    <w:rsid w:val="00154BC1"/>
    <w:rsid w:val="00154C26"/>
    <w:rsid w:val="00154E6F"/>
    <w:rsid w:val="00154EAE"/>
    <w:rsid w:val="00154F03"/>
    <w:rsid w:val="0015511E"/>
    <w:rsid w:val="00155321"/>
    <w:rsid w:val="00155365"/>
    <w:rsid w:val="0015540C"/>
    <w:rsid w:val="001555A1"/>
    <w:rsid w:val="001555F3"/>
    <w:rsid w:val="00155645"/>
    <w:rsid w:val="0015583E"/>
    <w:rsid w:val="00155906"/>
    <w:rsid w:val="00155B99"/>
    <w:rsid w:val="00155BD2"/>
    <w:rsid w:val="00155C3A"/>
    <w:rsid w:val="00155EBF"/>
    <w:rsid w:val="00155F25"/>
    <w:rsid w:val="001561E0"/>
    <w:rsid w:val="001562AC"/>
    <w:rsid w:val="00156377"/>
    <w:rsid w:val="001565DF"/>
    <w:rsid w:val="001565E2"/>
    <w:rsid w:val="00156628"/>
    <w:rsid w:val="001569E1"/>
    <w:rsid w:val="00156AF9"/>
    <w:rsid w:val="00156B40"/>
    <w:rsid w:val="00157041"/>
    <w:rsid w:val="00157156"/>
    <w:rsid w:val="001571FF"/>
    <w:rsid w:val="0015734C"/>
    <w:rsid w:val="001573A9"/>
    <w:rsid w:val="0015744B"/>
    <w:rsid w:val="00157482"/>
    <w:rsid w:val="001574ED"/>
    <w:rsid w:val="00157541"/>
    <w:rsid w:val="0015785C"/>
    <w:rsid w:val="00157890"/>
    <w:rsid w:val="0015789C"/>
    <w:rsid w:val="001578D5"/>
    <w:rsid w:val="001579F9"/>
    <w:rsid w:val="00157B49"/>
    <w:rsid w:val="00157B79"/>
    <w:rsid w:val="00157D05"/>
    <w:rsid w:val="00157E49"/>
    <w:rsid w:val="00157F45"/>
    <w:rsid w:val="001601B7"/>
    <w:rsid w:val="0016024E"/>
    <w:rsid w:val="00160258"/>
    <w:rsid w:val="001602E0"/>
    <w:rsid w:val="0016046C"/>
    <w:rsid w:val="001605B0"/>
    <w:rsid w:val="00160626"/>
    <w:rsid w:val="0016080F"/>
    <w:rsid w:val="00160856"/>
    <w:rsid w:val="00160881"/>
    <w:rsid w:val="00160AAB"/>
    <w:rsid w:val="00160AD2"/>
    <w:rsid w:val="00160C14"/>
    <w:rsid w:val="00160DD4"/>
    <w:rsid w:val="00160ED5"/>
    <w:rsid w:val="00160F09"/>
    <w:rsid w:val="00161087"/>
    <w:rsid w:val="0016111A"/>
    <w:rsid w:val="001611A5"/>
    <w:rsid w:val="001613F9"/>
    <w:rsid w:val="001614BA"/>
    <w:rsid w:val="001615F0"/>
    <w:rsid w:val="0016170B"/>
    <w:rsid w:val="0016184A"/>
    <w:rsid w:val="001619E1"/>
    <w:rsid w:val="00161BD4"/>
    <w:rsid w:val="00161E5F"/>
    <w:rsid w:val="00161F7F"/>
    <w:rsid w:val="001621D9"/>
    <w:rsid w:val="00162245"/>
    <w:rsid w:val="00162517"/>
    <w:rsid w:val="0016264C"/>
    <w:rsid w:val="00162704"/>
    <w:rsid w:val="001627E4"/>
    <w:rsid w:val="00162A51"/>
    <w:rsid w:val="00162B02"/>
    <w:rsid w:val="00162C92"/>
    <w:rsid w:val="00162E48"/>
    <w:rsid w:val="00162F41"/>
    <w:rsid w:val="001631E4"/>
    <w:rsid w:val="0016329F"/>
    <w:rsid w:val="00163530"/>
    <w:rsid w:val="001635D6"/>
    <w:rsid w:val="00163642"/>
    <w:rsid w:val="00163662"/>
    <w:rsid w:val="001636C3"/>
    <w:rsid w:val="0016388D"/>
    <w:rsid w:val="00163917"/>
    <w:rsid w:val="00163A23"/>
    <w:rsid w:val="00163D4F"/>
    <w:rsid w:val="00163D90"/>
    <w:rsid w:val="00164203"/>
    <w:rsid w:val="0016428B"/>
    <w:rsid w:val="00164314"/>
    <w:rsid w:val="001643D0"/>
    <w:rsid w:val="0016440C"/>
    <w:rsid w:val="00164738"/>
    <w:rsid w:val="001647E0"/>
    <w:rsid w:val="0016488E"/>
    <w:rsid w:val="001649F2"/>
    <w:rsid w:val="00164A3D"/>
    <w:rsid w:val="00164AA5"/>
    <w:rsid w:val="00164B34"/>
    <w:rsid w:val="00164B64"/>
    <w:rsid w:val="00164BBD"/>
    <w:rsid w:val="00164E65"/>
    <w:rsid w:val="00164F8F"/>
    <w:rsid w:val="00165025"/>
    <w:rsid w:val="0016504E"/>
    <w:rsid w:val="00165145"/>
    <w:rsid w:val="001651AE"/>
    <w:rsid w:val="00165302"/>
    <w:rsid w:val="0016537D"/>
    <w:rsid w:val="00165681"/>
    <w:rsid w:val="0016572C"/>
    <w:rsid w:val="00165DA6"/>
    <w:rsid w:val="00165E99"/>
    <w:rsid w:val="0016664E"/>
    <w:rsid w:val="0016665F"/>
    <w:rsid w:val="001666AE"/>
    <w:rsid w:val="001667FB"/>
    <w:rsid w:val="0016686E"/>
    <w:rsid w:val="00166891"/>
    <w:rsid w:val="00166A09"/>
    <w:rsid w:val="00166C77"/>
    <w:rsid w:val="00166D65"/>
    <w:rsid w:val="00166D69"/>
    <w:rsid w:val="00166E40"/>
    <w:rsid w:val="00166F02"/>
    <w:rsid w:val="00166F86"/>
    <w:rsid w:val="00166FB3"/>
    <w:rsid w:val="00167079"/>
    <w:rsid w:val="0016710A"/>
    <w:rsid w:val="001671EE"/>
    <w:rsid w:val="0016721A"/>
    <w:rsid w:val="00167465"/>
    <w:rsid w:val="001674B8"/>
    <w:rsid w:val="00167765"/>
    <w:rsid w:val="001678EA"/>
    <w:rsid w:val="00167938"/>
    <w:rsid w:val="00167AD1"/>
    <w:rsid w:val="00167B56"/>
    <w:rsid w:val="00167C9E"/>
    <w:rsid w:val="00167CF4"/>
    <w:rsid w:val="00167D71"/>
    <w:rsid w:val="00167DC2"/>
    <w:rsid w:val="00167F80"/>
    <w:rsid w:val="00170000"/>
    <w:rsid w:val="00170060"/>
    <w:rsid w:val="001701B7"/>
    <w:rsid w:val="001703D9"/>
    <w:rsid w:val="001705C5"/>
    <w:rsid w:val="00170664"/>
    <w:rsid w:val="001707F1"/>
    <w:rsid w:val="001709CE"/>
    <w:rsid w:val="00170A07"/>
    <w:rsid w:val="00170AF0"/>
    <w:rsid w:val="00170C3A"/>
    <w:rsid w:val="00170CC3"/>
    <w:rsid w:val="00170CCC"/>
    <w:rsid w:val="00170CD4"/>
    <w:rsid w:val="00170EF0"/>
    <w:rsid w:val="00170F0E"/>
    <w:rsid w:val="00171042"/>
    <w:rsid w:val="00171105"/>
    <w:rsid w:val="00171241"/>
    <w:rsid w:val="00171330"/>
    <w:rsid w:val="00171347"/>
    <w:rsid w:val="001715A9"/>
    <w:rsid w:val="001715D0"/>
    <w:rsid w:val="00171A05"/>
    <w:rsid w:val="00171B5F"/>
    <w:rsid w:val="00171F67"/>
    <w:rsid w:val="00171FB6"/>
    <w:rsid w:val="001722CE"/>
    <w:rsid w:val="0017230B"/>
    <w:rsid w:val="001726FE"/>
    <w:rsid w:val="001727FA"/>
    <w:rsid w:val="00172A15"/>
    <w:rsid w:val="00172A55"/>
    <w:rsid w:val="00172C2C"/>
    <w:rsid w:val="00172C4B"/>
    <w:rsid w:val="00172C8B"/>
    <w:rsid w:val="00172D43"/>
    <w:rsid w:val="00172DF9"/>
    <w:rsid w:val="00172E7A"/>
    <w:rsid w:val="00172F7D"/>
    <w:rsid w:val="001731A1"/>
    <w:rsid w:val="0017330D"/>
    <w:rsid w:val="00173313"/>
    <w:rsid w:val="001733FA"/>
    <w:rsid w:val="00173463"/>
    <w:rsid w:val="001734AC"/>
    <w:rsid w:val="001736BF"/>
    <w:rsid w:val="00173709"/>
    <w:rsid w:val="001737AB"/>
    <w:rsid w:val="00173985"/>
    <w:rsid w:val="0017398D"/>
    <w:rsid w:val="00173C2E"/>
    <w:rsid w:val="00173CD4"/>
    <w:rsid w:val="00173E47"/>
    <w:rsid w:val="00173EBB"/>
    <w:rsid w:val="00174013"/>
    <w:rsid w:val="0017413B"/>
    <w:rsid w:val="00174206"/>
    <w:rsid w:val="00174254"/>
    <w:rsid w:val="001742E3"/>
    <w:rsid w:val="00174399"/>
    <w:rsid w:val="001743A2"/>
    <w:rsid w:val="001745AF"/>
    <w:rsid w:val="001745B0"/>
    <w:rsid w:val="00174752"/>
    <w:rsid w:val="001747B2"/>
    <w:rsid w:val="00174955"/>
    <w:rsid w:val="001749F3"/>
    <w:rsid w:val="00174A3A"/>
    <w:rsid w:val="00174BA6"/>
    <w:rsid w:val="00174E53"/>
    <w:rsid w:val="001750B4"/>
    <w:rsid w:val="00175103"/>
    <w:rsid w:val="00175237"/>
    <w:rsid w:val="001752CA"/>
    <w:rsid w:val="001752E8"/>
    <w:rsid w:val="0017536A"/>
    <w:rsid w:val="001755A1"/>
    <w:rsid w:val="001755F1"/>
    <w:rsid w:val="00175675"/>
    <w:rsid w:val="0017570E"/>
    <w:rsid w:val="0017570F"/>
    <w:rsid w:val="001757A2"/>
    <w:rsid w:val="00175946"/>
    <w:rsid w:val="00175981"/>
    <w:rsid w:val="001759E2"/>
    <w:rsid w:val="001759EF"/>
    <w:rsid w:val="00175AB9"/>
    <w:rsid w:val="00175B7B"/>
    <w:rsid w:val="00175BF7"/>
    <w:rsid w:val="001760D4"/>
    <w:rsid w:val="00176139"/>
    <w:rsid w:val="00176212"/>
    <w:rsid w:val="001762EA"/>
    <w:rsid w:val="0017630E"/>
    <w:rsid w:val="0017640B"/>
    <w:rsid w:val="00176411"/>
    <w:rsid w:val="00176462"/>
    <w:rsid w:val="0017646E"/>
    <w:rsid w:val="00176576"/>
    <w:rsid w:val="001765AE"/>
    <w:rsid w:val="001765B0"/>
    <w:rsid w:val="0017681F"/>
    <w:rsid w:val="00176843"/>
    <w:rsid w:val="00176C17"/>
    <w:rsid w:val="00176E93"/>
    <w:rsid w:val="00176F31"/>
    <w:rsid w:val="00176F89"/>
    <w:rsid w:val="001772C2"/>
    <w:rsid w:val="001772CF"/>
    <w:rsid w:val="00177477"/>
    <w:rsid w:val="0017759E"/>
    <w:rsid w:val="001775E1"/>
    <w:rsid w:val="0017764B"/>
    <w:rsid w:val="001776F1"/>
    <w:rsid w:val="0017789E"/>
    <w:rsid w:val="00177A5B"/>
    <w:rsid w:val="00177ACD"/>
    <w:rsid w:val="00177B00"/>
    <w:rsid w:val="00177CA4"/>
    <w:rsid w:val="00177DA3"/>
    <w:rsid w:val="00177ED1"/>
    <w:rsid w:val="00177F9F"/>
    <w:rsid w:val="001801D9"/>
    <w:rsid w:val="0018022E"/>
    <w:rsid w:val="001802C3"/>
    <w:rsid w:val="0018043A"/>
    <w:rsid w:val="001809B1"/>
    <w:rsid w:val="001809D4"/>
    <w:rsid w:val="00180BA9"/>
    <w:rsid w:val="00180BDC"/>
    <w:rsid w:val="00180E8F"/>
    <w:rsid w:val="00180EA6"/>
    <w:rsid w:val="00180FD6"/>
    <w:rsid w:val="001810B4"/>
    <w:rsid w:val="0018122C"/>
    <w:rsid w:val="0018127F"/>
    <w:rsid w:val="00181329"/>
    <w:rsid w:val="0018142F"/>
    <w:rsid w:val="0018157C"/>
    <w:rsid w:val="00181613"/>
    <w:rsid w:val="001817AF"/>
    <w:rsid w:val="00181824"/>
    <w:rsid w:val="001818C9"/>
    <w:rsid w:val="00181972"/>
    <w:rsid w:val="00181AE4"/>
    <w:rsid w:val="00181F63"/>
    <w:rsid w:val="00181FE4"/>
    <w:rsid w:val="00181FEC"/>
    <w:rsid w:val="001821C6"/>
    <w:rsid w:val="001821EC"/>
    <w:rsid w:val="001823D7"/>
    <w:rsid w:val="0018250B"/>
    <w:rsid w:val="00182664"/>
    <w:rsid w:val="0018282E"/>
    <w:rsid w:val="001828B2"/>
    <w:rsid w:val="00182912"/>
    <w:rsid w:val="00182B92"/>
    <w:rsid w:val="00182CD0"/>
    <w:rsid w:val="00182DA3"/>
    <w:rsid w:val="00182DAD"/>
    <w:rsid w:val="0018307F"/>
    <w:rsid w:val="001830DF"/>
    <w:rsid w:val="001831A5"/>
    <w:rsid w:val="00183265"/>
    <w:rsid w:val="00183371"/>
    <w:rsid w:val="0018342E"/>
    <w:rsid w:val="00183799"/>
    <w:rsid w:val="0018380D"/>
    <w:rsid w:val="00183A75"/>
    <w:rsid w:val="00183C49"/>
    <w:rsid w:val="00183CFF"/>
    <w:rsid w:val="00183D53"/>
    <w:rsid w:val="0018421D"/>
    <w:rsid w:val="0018446B"/>
    <w:rsid w:val="00184884"/>
    <w:rsid w:val="00184930"/>
    <w:rsid w:val="00184958"/>
    <w:rsid w:val="00184974"/>
    <w:rsid w:val="001849EC"/>
    <w:rsid w:val="00184A10"/>
    <w:rsid w:val="00184BAD"/>
    <w:rsid w:val="00184C3B"/>
    <w:rsid w:val="00184C79"/>
    <w:rsid w:val="00184D56"/>
    <w:rsid w:val="00184EAE"/>
    <w:rsid w:val="00184EBF"/>
    <w:rsid w:val="00184F03"/>
    <w:rsid w:val="00184F88"/>
    <w:rsid w:val="00184FF4"/>
    <w:rsid w:val="0018512C"/>
    <w:rsid w:val="0018517F"/>
    <w:rsid w:val="00185287"/>
    <w:rsid w:val="001852CE"/>
    <w:rsid w:val="001855DC"/>
    <w:rsid w:val="0018581F"/>
    <w:rsid w:val="00185918"/>
    <w:rsid w:val="00185A19"/>
    <w:rsid w:val="00185DFC"/>
    <w:rsid w:val="00185EAF"/>
    <w:rsid w:val="001860E6"/>
    <w:rsid w:val="001862E8"/>
    <w:rsid w:val="001862F2"/>
    <w:rsid w:val="001863C0"/>
    <w:rsid w:val="0018649D"/>
    <w:rsid w:val="00186624"/>
    <w:rsid w:val="00186A2D"/>
    <w:rsid w:val="00186A2F"/>
    <w:rsid w:val="00186ACF"/>
    <w:rsid w:val="00186CA2"/>
    <w:rsid w:val="00186D87"/>
    <w:rsid w:val="00186EDC"/>
    <w:rsid w:val="00186EE7"/>
    <w:rsid w:val="00186F21"/>
    <w:rsid w:val="0018731B"/>
    <w:rsid w:val="00187353"/>
    <w:rsid w:val="0018735A"/>
    <w:rsid w:val="00187437"/>
    <w:rsid w:val="001875AB"/>
    <w:rsid w:val="00187779"/>
    <w:rsid w:val="00187998"/>
    <w:rsid w:val="00187B46"/>
    <w:rsid w:val="00187CB7"/>
    <w:rsid w:val="00187CEB"/>
    <w:rsid w:val="00187CEF"/>
    <w:rsid w:val="00187D40"/>
    <w:rsid w:val="00187D80"/>
    <w:rsid w:val="00187DBB"/>
    <w:rsid w:val="00187EC5"/>
    <w:rsid w:val="00187F66"/>
    <w:rsid w:val="00187FB0"/>
    <w:rsid w:val="00187FBD"/>
    <w:rsid w:val="001900C5"/>
    <w:rsid w:val="00190195"/>
    <w:rsid w:val="00190444"/>
    <w:rsid w:val="001904DA"/>
    <w:rsid w:val="00190515"/>
    <w:rsid w:val="0019076C"/>
    <w:rsid w:val="0019087A"/>
    <w:rsid w:val="001908A1"/>
    <w:rsid w:val="001908AC"/>
    <w:rsid w:val="001908BF"/>
    <w:rsid w:val="001908F1"/>
    <w:rsid w:val="00190A3E"/>
    <w:rsid w:val="00190A5F"/>
    <w:rsid w:val="00190B2A"/>
    <w:rsid w:val="00190B65"/>
    <w:rsid w:val="00190E0E"/>
    <w:rsid w:val="00191107"/>
    <w:rsid w:val="00191163"/>
    <w:rsid w:val="001912AA"/>
    <w:rsid w:val="0019138C"/>
    <w:rsid w:val="001913A2"/>
    <w:rsid w:val="0019152B"/>
    <w:rsid w:val="0019156D"/>
    <w:rsid w:val="001916A7"/>
    <w:rsid w:val="00191711"/>
    <w:rsid w:val="00191733"/>
    <w:rsid w:val="0019177A"/>
    <w:rsid w:val="00191B3A"/>
    <w:rsid w:val="00191D2D"/>
    <w:rsid w:val="00192185"/>
    <w:rsid w:val="001922CE"/>
    <w:rsid w:val="001925F2"/>
    <w:rsid w:val="00192617"/>
    <w:rsid w:val="00192628"/>
    <w:rsid w:val="00192921"/>
    <w:rsid w:val="001929CD"/>
    <w:rsid w:val="00192A49"/>
    <w:rsid w:val="00192BDD"/>
    <w:rsid w:val="00192CBE"/>
    <w:rsid w:val="00192D75"/>
    <w:rsid w:val="00192E75"/>
    <w:rsid w:val="00192E7D"/>
    <w:rsid w:val="00192F8D"/>
    <w:rsid w:val="00192F9C"/>
    <w:rsid w:val="0019300C"/>
    <w:rsid w:val="001930F9"/>
    <w:rsid w:val="00193211"/>
    <w:rsid w:val="001932AA"/>
    <w:rsid w:val="00193333"/>
    <w:rsid w:val="001934C6"/>
    <w:rsid w:val="001934C9"/>
    <w:rsid w:val="00193602"/>
    <w:rsid w:val="00193683"/>
    <w:rsid w:val="00193A39"/>
    <w:rsid w:val="00193A9D"/>
    <w:rsid w:val="00193B5D"/>
    <w:rsid w:val="00193C23"/>
    <w:rsid w:val="00193C58"/>
    <w:rsid w:val="00193E89"/>
    <w:rsid w:val="00193EC6"/>
    <w:rsid w:val="00193ECC"/>
    <w:rsid w:val="00194082"/>
    <w:rsid w:val="00194120"/>
    <w:rsid w:val="00194180"/>
    <w:rsid w:val="0019419A"/>
    <w:rsid w:val="00194295"/>
    <w:rsid w:val="00194480"/>
    <w:rsid w:val="0019452A"/>
    <w:rsid w:val="001945D5"/>
    <w:rsid w:val="0019464F"/>
    <w:rsid w:val="001948B6"/>
    <w:rsid w:val="001948CC"/>
    <w:rsid w:val="00194A73"/>
    <w:rsid w:val="00194AA3"/>
    <w:rsid w:val="00194AE1"/>
    <w:rsid w:val="00194C42"/>
    <w:rsid w:val="00194C73"/>
    <w:rsid w:val="00194F9B"/>
    <w:rsid w:val="001951B4"/>
    <w:rsid w:val="001951B5"/>
    <w:rsid w:val="0019560F"/>
    <w:rsid w:val="0019576E"/>
    <w:rsid w:val="001957D5"/>
    <w:rsid w:val="00195850"/>
    <w:rsid w:val="00195887"/>
    <w:rsid w:val="00195937"/>
    <w:rsid w:val="001959BC"/>
    <w:rsid w:val="00195A45"/>
    <w:rsid w:val="00195BD4"/>
    <w:rsid w:val="00195CCF"/>
    <w:rsid w:val="00195DA1"/>
    <w:rsid w:val="00195DFD"/>
    <w:rsid w:val="00195E30"/>
    <w:rsid w:val="00195FFE"/>
    <w:rsid w:val="001960E5"/>
    <w:rsid w:val="0019614D"/>
    <w:rsid w:val="001961DC"/>
    <w:rsid w:val="001963DA"/>
    <w:rsid w:val="001963E4"/>
    <w:rsid w:val="00196438"/>
    <w:rsid w:val="00196489"/>
    <w:rsid w:val="0019658C"/>
    <w:rsid w:val="0019662D"/>
    <w:rsid w:val="00196802"/>
    <w:rsid w:val="001968D7"/>
    <w:rsid w:val="00196914"/>
    <w:rsid w:val="00196958"/>
    <w:rsid w:val="00196BB2"/>
    <w:rsid w:val="00196C1C"/>
    <w:rsid w:val="00196D0B"/>
    <w:rsid w:val="00196D66"/>
    <w:rsid w:val="00196DD0"/>
    <w:rsid w:val="00196DFB"/>
    <w:rsid w:val="00196FEF"/>
    <w:rsid w:val="00197006"/>
    <w:rsid w:val="00197095"/>
    <w:rsid w:val="001970B9"/>
    <w:rsid w:val="0019734E"/>
    <w:rsid w:val="0019758F"/>
    <w:rsid w:val="00197621"/>
    <w:rsid w:val="0019770E"/>
    <w:rsid w:val="00197762"/>
    <w:rsid w:val="001979A1"/>
    <w:rsid w:val="00197AA9"/>
    <w:rsid w:val="001A0290"/>
    <w:rsid w:val="001A046B"/>
    <w:rsid w:val="001A05BD"/>
    <w:rsid w:val="001A066B"/>
    <w:rsid w:val="001A0755"/>
    <w:rsid w:val="001A080C"/>
    <w:rsid w:val="001A0860"/>
    <w:rsid w:val="001A0896"/>
    <w:rsid w:val="001A092D"/>
    <w:rsid w:val="001A0C6D"/>
    <w:rsid w:val="001A0C73"/>
    <w:rsid w:val="001A0CA4"/>
    <w:rsid w:val="001A0D44"/>
    <w:rsid w:val="001A0E87"/>
    <w:rsid w:val="001A0F12"/>
    <w:rsid w:val="001A0F67"/>
    <w:rsid w:val="001A1044"/>
    <w:rsid w:val="001A109B"/>
    <w:rsid w:val="001A12ED"/>
    <w:rsid w:val="001A1497"/>
    <w:rsid w:val="001A1573"/>
    <w:rsid w:val="001A1583"/>
    <w:rsid w:val="001A1650"/>
    <w:rsid w:val="001A16B5"/>
    <w:rsid w:val="001A17F0"/>
    <w:rsid w:val="001A1977"/>
    <w:rsid w:val="001A1AAC"/>
    <w:rsid w:val="001A20A5"/>
    <w:rsid w:val="001A23C7"/>
    <w:rsid w:val="001A23E9"/>
    <w:rsid w:val="001A2570"/>
    <w:rsid w:val="001A25C6"/>
    <w:rsid w:val="001A265F"/>
    <w:rsid w:val="001A26B0"/>
    <w:rsid w:val="001A2791"/>
    <w:rsid w:val="001A27B8"/>
    <w:rsid w:val="001A288D"/>
    <w:rsid w:val="001A292F"/>
    <w:rsid w:val="001A2A91"/>
    <w:rsid w:val="001A2C76"/>
    <w:rsid w:val="001A2DB5"/>
    <w:rsid w:val="001A2EA4"/>
    <w:rsid w:val="001A2F5C"/>
    <w:rsid w:val="001A3025"/>
    <w:rsid w:val="001A307A"/>
    <w:rsid w:val="001A31D1"/>
    <w:rsid w:val="001A31D3"/>
    <w:rsid w:val="001A32B4"/>
    <w:rsid w:val="001A3494"/>
    <w:rsid w:val="001A36F9"/>
    <w:rsid w:val="001A388C"/>
    <w:rsid w:val="001A39A3"/>
    <w:rsid w:val="001A3AA2"/>
    <w:rsid w:val="001A3AD2"/>
    <w:rsid w:val="001A3B5C"/>
    <w:rsid w:val="001A3BE8"/>
    <w:rsid w:val="001A3C6E"/>
    <w:rsid w:val="001A3DAA"/>
    <w:rsid w:val="001A3E15"/>
    <w:rsid w:val="001A40AC"/>
    <w:rsid w:val="001A4163"/>
    <w:rsid w:val="001A43C5"/>
    <w:rsid w:val="001A44D7"/>
    <w:rsid w:val="001A45CE"/>
    <w:rsid w:val="001A45EA"/>
    <w:rsid w:val="001A46F0"/>
    <w:rsid w:val="001A47F8"/>
    <w:rsid w:val="001A4914"/>
    <w:rsid w:val="001A49F1"/>
    <w:rsid w:val="001A4A71"/>
    <w:rsid w:val="001A4BF7"/>
    <w:rsid w:val="001A4CF2"/>
    <w:rsid w:val="001A4DA9"/>
    <w:rsid w:val="001A5233"/>
    <w:rsid w:val="001A5237"/>
    <w:rsid w:val="001A525C"/>
    <w:rsid w:val="001A547E"/>
    <w:rsid w:val="001A54E4"/>
    <w:rsid w:val="001A5793"/>
    <w:rsid w:val="001A57CF"/>
    <w:rsid w:val="001A599B"/>
    <w:rsid w:val="001A5B69"/>
    <w:rsid w:val="001A5ECA"/>
    <w:rsid w:val="001A606A"/>
    <w:rsid w:val="001A6102"/>
    <w:rsid w:val="001A611A"/>
    <w:rsid w:val="001A61B6"/>
    <w:rsid w:val="001A6443"/>
    <w:rsid w:val="001A64E9"/>
    <w:rsid w:val="001A6637"/>
    <w:rsid w:val="001A6666"/>
    <w:rsid w:val="001A66B8"/>
    <w:rsid w:val="001A67D4"/>
    <w:rsid w:val="001A6831"/>
    <w:rsid w:val="001A68B2"/>
    <w:rsid w:val="001A68CA"/>
    <w:rsid w:val="001A69C4"/>
    <w:rsid w:val="001A6A42"/>
    <w:rsid w:val="001A6A4B"/>
    <w:rsid w:val="001A6B37"/>
    <w:rsid w:val="001A6C1A"/>
    <w:rsid w:val="001A6D4B"/>
    <w:rsid w:val="001A6ECC"/>
    <w:rsid w:val="001A6EDA"/>
    <w:rsid w:val="001A6FB9"/>
    <w:rsid w:val="001A70B0"/>
    <w:rsid w:val="001A726B"/>
    <w:rsid w:val="001A72A2"/>
    <w:rsid w:val="001A72C1"/>
    <w:rsid w:val="001A743E"/>
    <w:rsid w:val="001A74A9"/>
    <w:rsid w:val="001A7662"/>
    <w:rsid w:val="001A7707"/>
    <w:rsid w:val="001A78F7"/>
    <w:rsid w:val="001A7AEC"/>
    <w:rsid w:val="001A7B87"/>
    <w:rsid w:val="001A7BEE"/>
    <w:rsid w:val="001A7DB8"/>
    <w:rsid w:val="001A7E27"/>
    <w:rsid w:val="001A7EC2"/>
    <w:rsid w:val="001A7F09"/>
    <w:rsid w:val="001A7F81"/>
    <w:rsid w:val="001B00A3"/>
    <w:rsid w:val="001B00A6"/>
    <w:rsid w:val="001B00A8"/>
    <w:rsid w:val="001B0121"/>
    <w:rsid w:val="001B020F"/>
    <w:rsid w:val="001B0223"/>
    <w:rsid w:val="001B0251"/>
    <w:rsid w:val="001B025D"/>
    <w:rsid w:val="001B02D9"/>
    <w:rsid w:val="001B0468"/>
    <w:rsid w:val="001B04D9"/>
    <w:rsid w:val="001B0696"/>
    <w:rsid w:val="001B0703"/>
    <w:rsid w:val="001B077B"/>
    <w:rsid w:val="001B07F5"/>
    <w:rsid w:val="001B08DF"/>
    <w:rsid w:val="001B09A7"/>
    <w:rsid w:val="001B09DE"/>
    <w:rsid w:val="001B0E3A"/>
    <w:rsid w:val="001B0FCA"/>
    <w:rsid w:val="001B1027"/>
    <w:rsid w:val="001B12DE"/>
    <w:rsid w:val="001B1521"/>
    <w:rsid w:val="001B15D9"/>
    <w:rsid w:val="001B1642"/>
    <w:rsid w:val="001B178A"/>
    <w:rsid w:val="001B1846"/>
    <w:rsid w:val="001B19A4"/>
    <w:rsid w:val="001B19C2"/>
    <w:rsid w:val="001B1BBD"/>
    <w:rsid w:val="001B1BFA"/>
    <w:rsid w:val="001B1DC5"/>
    <w:rsid w:val="001B2011"/>
    <w:rsid w:val="001B211F"/>
    <w:rsid w:val="001B2245"/>
    <w:rsid w:val="001B25B4"/>
    <w:rsid w:val="001B2805"/>
    <w:rsid w:val="001B28CB"/>
    <w:rsid w:val="001B2DB0"/>
    <w:rsid w:val="001B2DBD"/>
    <w:rsid w:val="001B3070"/>
    <w:rsid w:val="001B3235"/>
    <w:rsid w:val="001B3359"/>
    <w:rsid w:val="001B34B5"/>
    <w:rsid w:val="001B352C"/>
    <w:rsid w:val="001B353F"/>
    <w:rsid w:val="001B3680"/>
    <w:rsid w:val="001B3685"/>
    <w:rsid w:val="001B3700"/>
    <w:rsid w:val="001B3819"/>
    <w:rsid w:val="001B38AC"/>
    <w:rsid w:val="001B3BE7"/>
    <w:rsid w:val="001B3EC0"/>
    <w:rsid w:val="001B3F8E"/>
    <w:rsid w:val="001B40B0"/>
    <w:rsid w:val="001B4183"/>
    <w:rsid w:val="001B431D"/>
    <w:rsid w:val="001B445C"/>
    <w:rsid w:val="001B4573"/>
    <w:rsid w:val="001B45F7"/>
    <w:rsid w:val="001B4703"/>
    <w:rsid w:val="001B49A4"/>
    <w:rsid w:val="001B4A32"/>
    <w:rsid w:val="001B4B1A"/>
    <w:rsid w:val="001B4B97"/>
    <w:rsid w:val="001B4C71"/>
    <w:rsid w:val="001B4D29"/>
    <w:rsid w:val="001B4E69"/>
    <w:rsid w:val="001B4F2A"/>
    <w:rsid w:val="001B4FAF"/>
    <w:rsid w:val="001B5146"/>
    <w:rsid w:val="001B532A"/>
    <w:rsid w:val="001B53D1"/>
    <w:rsid w:val="001B54AC"/>
    <w:rsid w:val="001B55D7"/>
    <w:rsid w:val="001B5623"/>
    <w:rsid w:val="001B5714"/>
    <w:rsid w:val="001B5771"/>
    <w:rsid w:val="001B5801"/>
    <w:rsid w:val="001B58BD"/>
    <w:rsid w:val="001B5910"/>
    <w:rsid w:val="001B5943"/>
    <w:rsid w:val="001B594D"/>
    <w:rsid w:val="001B599F"/>
    <w:rsid w:val="001B59C8"/>
    <w:rsid w:val="001B5A1D"/>
    <w:rsid w:val="001B5A4A"/>
    <w:rsid w:val="001B5B64"/>
    <w:rsid w:val="001B5B80"/>
    <w:rsid w:val="001B5EB1"/>
    <w:rsid w:val="001B5F19"/>
    <w:rsid w:val="001B5FED"/>
    <w:rsid w:val="001B6153"/>
    <w:rsid w:val="001B61B7"/>
    <w:rsid w:val="001B62AD"/>
    <w:rsid w:val="001B638C"/>
    <w:rsid w:val="001B6546"/>
    <w:rsid w:val="001B6547"/>
    <w:rsid w:val="001B661F"/>
    <w:rsid w:val="001B6699"/>
    <w:rsid w:val="001B66B7"/>
    <w:rsid w:val="001B6734"/>
    <w:rsid w:val="001B6836"/>
    <w:rsid w:val="001B69B5"/>
    <w:rsid w:val="001B6BF0"/>
    <w:rsid w:val="001B6EC8"/>
    <w:rsid w:val="001B759D"/>
    <w:rsid w:val="001B77B1"/>
    <w:rsid w:val="001B77F4"/>
    <w:rsid w:val="001B792A"/>
    <w:rsid w:val="001B796E"/>
    <w:rsid w:val="001B7A09"/>
    <w:rsid w:val="001B7A1F"/>
    <w:rsid w:val="001B7B03"/>
    <w:rsid w:val="001B7C1B"/>
    <w:rsid w:val="001B7C84"/>
    <w:rsid w:val="001B7CC8"/>
    <w:rsid w:val="001B7CF4"/>
    <w:rsid w:val="001B7D56"/>
    <w:rsid w:val="001B7F5E"/>
    <w:rsid w:val="001C0005"/>
    <w:rsid w:val="001C00B5"/>
    <w:rsid w:val="001C01C2"/>
    <w:rsid w:val="001C01E6"/>
    <w:rsid w:val="001C0255"/>
    <w:rsid w:val="001C030C"/>
    <w:rsid w:val="001C04F9"/>
    <w:rsid w:val="001C06FA"/>
    <w:rsid w:val="001C07E4"/>
    <w:rsid w:val="001C07F4"/>
    <w:rsid w:val="001C083A"/>
    <w:rsid w:val="001C0890"/>
    <w:rsid w:val="001C0965"/>
    <w:rsid w:val="001C0A5E"/>
    <w:rsid w:val="001C0B0C"/>
    <w:rsid w:val="001C0B6C"/>
    <w:rsid w:val="001C0BE2"/>
    <w:rsid w:val="001C0CD6"/>
    <w:rsid w:val="001C0D0A"/>
    <w:rsid w:val="001C0D3D"/>
    <w:rsid w:val="001C0D58"/>
    <w:rsid w:val="001C0ECC"/>
    <w:rsid w:val="001C1292"/>
    <w:rsid w:val="001C18F0"/>
    <w:rsid w:val="001C1936"/>
    <w:rsid w:val="001C1A16"/>
    <w:rsid w:val="001C1A41"/>
    <w:rsid w:val="001C1AE1"/>
    <w:rsid w:val="001C1C68"/>
    <w:rsid w:val="001C1D3E"/>
    <w:rsid w:val="001C1D9A"/>
    <w:rsid w:val="001C1E32"/>
    <w:rsid w:val="001C1F2C"/>
    <w:rsid w:val="001C1FA5"/>
    <w:rsid w:val="001C1FF9"/>
    <w:rsid w:val="001C2054"/>
    <w:rsid w:val="001C2221"/>
    <w:rsid w:val="001C222C"/>
    <w:rsid w:val="001C2422"/>
    <w:rsid w:val="001C2469"/>
    <w:rsid w:val="001C2647"/>
    <w:rsid w:val="001C26DE"/>
    <w:rsid w:val="001C2771"/>
    <w:rsid w:val="001C279A"/>
    <w:rsid w:val="001C2A21"/>
    <w:rsid w:val="001C2D9B"/>
    <w:rsid w:val="001C2E6A"/>
    <w:rsid w:val="001C30D7"/>
    <w:rsid w:val="001C32DE"/>
    <w:rsid w:val="001C3570"/>
    <w:rsid w:val="001C3697"/>
    <w:rsid w:val="001C3742"/>
    <w:rsid w:val="001C3891"/>
    <w:rsid w:val="001C38C8"/>
    <w:rsid w:val="001C3B76"/>
    <w:rsid w:val="001C3BA4"/>
    <w:rsid w:val="001C3CA4"/>
    <w:rsid w:val="001C3E5C"/>
    <w:rsid w:val="001C3ECB"/>
    <w:rsid w:val="001C401A"/>
    <w:rsid w:val="001C427C"/>
    <w:rsid w:val="001C4296"/>
    <w:rsid w:val="001C4322"/>
    <w:rsid w:val="001C43CE"/>
    <w:rsid w:val="001C44F9"/>
    <w:rsid w:val="001C4560"/>
    <w:rsid w:val="001C457B"/>
    <w:rsid w:val="001C471C"/>
    <w:rsid w:val="001C47E6"/>
    <w:rsid w:val="001C4807"/>
    <w:rsid w:val="001C4BCA"/>
    <w:rsid w:val="001C4DA5"/>
    <w:rsid w:val="001C4DF7"/>
    <w:rsid w:val="001C4EA9"/>
    <w:rsid w:val="001C500A"/>
    <w:rsid w:val="001C501E"/>
    <w:rsid w:val="001C5150"/>
    <w:rsid w:val="001C51B9"/>
    <w:rsid w:val="001C51C3"/>
    <w:rsid w:val="001C52AF"/>
    <w:rsid w:val="001C538D"/>
    <w:rsid w:val="001C54CA"/>
    <w:rsid w:val="001C56A2"/>
    <w:rsid w:val="001C56F3"/>
    <w:rsid w:val="001C597B"/>
    <w:rsid w:val="001C59C5"/>
    <w:rsid w:val="001C5C84"/>
    <w:rsid w:val="001C5E07"/>
    <w:rsid w:val="001C5E20"/>
    <w:rsid w:val="001C5E26"/>
    <w:rsid w:val="001C5E47"/>
    <w:rsid w:val="001C5FBE"/>
    <w:rsid w:val="001C6024"/>
    <w:rsid w:val="001C60A7"/>
    <w:rsid w:val="001C60BA"/>
    <w:rsid w:val="001C61CA"/>
    <w:rsid w:val="001C63DA"/>
    <w:rsid w:val="001C63E6"/>
    <w:rsid w:val="001C63E7"/>
    <w:rsid w:val="001C6526"/>
    <w:rsid w:val="001C65DD"/>
    <w:rsid w:val="001C6974"/>
    <w:rsid w:val="001C6BD6"/>
    <w:rsid w:val="001C6D8B"/>
    <w:rsid w:val="001C6DF4"/>
    <w:rsid w:val="001C6E9C"/>
    <w:rsid w:val="001C6F4F"/>
    <w:rsid w:val="001C6F86"/>
    <w:rsid w:val="001C6FDD"/>
    <w:rsid w:val="001C7001"/>
    <w:rsid w:val="001C70B8"/>
    <w:rsid w:val="001C7297"/>
    <w:rsid w:val="001C72E7"/>
    <w:rsid w:val="001C73DD"/>
    <w:rsid w:val="001C7411"/>
    <w:rsid w:val="001C741B"/>
    <w:rsid w:val="001C74BA"/>
    <w:rsid w:val="001C75DB"/>
    <w:rsid w:val="001C7709"/>
    <w:rsid w:val="001C786C"/>
    <w:rsid w:val="001C78C9"/>
    <w:rsid w:val="001C79CD"/>
    <w:rsid w:val="001C7A26"/>
    <w:rsid w:val="001C7A7E"/>
    <w:rsid w:val="001C7B29"/>
    <w:rsid w:val="001C7CBE"/>
    <w:rsid w:val="001CC974"/>
    <w:rsid w:val="001CE21B"/>
    <w:rsid w:val="001D0067"/>
    <w:rsid w:val="001D00E2"/>
    <w:rsid w:val="001D02B2"/>
    <w:rsid w:val="001D0462"/>
    <w:rsid w:val="001D05FE"/>
    <w:rsid w:val="001D06D5"/>
    <w:rsid w:val="001D06DF"/>
    <w:rsid w:val="001D0791"/>
    <w:rsid w:val="001D07B1"/>
    <w:rsid w:val="001D090A"/>
    <w:rsid w:val="001D09CB"/>
    <w:rsid w:val="001D0AAF"/>
    <w:rsid w:val="001D0DD7"/>
    <w:rsid w:val="001D0ECD"/>
    <w:rsid w:val="001D0F8D"/>
    <w:rsid w:val="001D11F0"/>
    <w:rsid w:val="001D1360"/>
    <w:rsid w:val="001D1372"/>
    <w:rsid w:val="001D13B8"/>
    <w:rsid w:val="001D1502"/>
    <w:rsid w:val="001D15F4"/>
    <w:rsid w:val="001D171A"/>
    <w:rsid w:val="001D1835"/>
    <w:rsid w:val="001D189E"/>
    <w:rsid w:val="001D1A54"/>
    <w:rsid w:val="001D1BB5"/>
    <w:rsid w:val="001D1CB1"/>
    <w:rsid w:val="001D1D01"/>
    <w:rsid w:val="001D1D7F"/>
    <w:rsid w:val="001D1F44"/>
    <w:rsid w:val="001D1FB2"/>
    <w:rsid w:val="001D20D6"/>
    <w:rsid w:val="001D2136"/>
    <w:rsid w:val="001D2239"/>
    <w:rsid w:val="001D26AD"/>
    <w:rsid w:val="001D26FE"/>
    <w:rsid w:val="001D29D0"/>
    <w:rsid w:val="001D29F4"/>
    <w:rsid w:val="001D2B95"/>
    <w:rsid w:val="001D2D85"/>
    <w:rsid w:val="001D3197"/>
    <w:rsid w:val="001D31F9"/>
    <w:rsid w:val="001D3310"/>
    <w:rsid w:val="001D3565"/>
    <w:rsid w:val="001D377C"/>
    <w:rsid w:val="001D3782"/>
    <w:rsid w:val="001D38C1"/>
    <w:rsid w:val="001D3A0C"/>
    <w:rsid w:val="001D3A9F"/>
    <w:rsid w:val="001D3BF8"/>
    <w:rsid w:val="001D3D5E"/>
    <w:rsid w:val="001D3FC7"/>
    <w:rsid w:val="001D40CE"/>
    <w:rsid w:val="001D4190"/>
    <w:rsid w:val="001D41D8"/>
    <w:rsid w:val="001D41E8"/>
    <w:rsid w:val="001D433B"/>
    <w:rsid w:val="001D4427"/>
    <w:rsid w:val="001D450B"/>
    <w:rsid w:val="001D4554"/>
    <w:rsid w:val="001D465B"/>
    <w:rsid w:val="001D483C"/>
    <w:rsid w:val="001D49E4"/>
    <w:rsid w:val="001D4AF0"/>
    <w:rsid w:val="001D4B2F"/>
    <w:rsid w:val="001D4CDA"/>
    <w:rsid w:val="001D4D52"/>
    <w:rsid w:val="001D4E1E"/>
    <w:rsid w:val="001D5001"/>
    <w:rsid w:val="001D50C2"/>
    <w:rsid w:val="001D554F"/>
    <w:rsid w:val="001D5689"/>
    <w:rsid w:val="001D56E1"/>
    <w:rsid w:val="001D572C"/>
    <w:rsid w:val="001D5917"/>
    <w:rsid w:val="001D5A2F"/>
    <w:rsid w:val="001D5A4A"/>
    <w:rsid w:val="001D5B57"/>
    <w:rsid w:val="001D5C68"/>
    <w:rsid w:val="001D5EFC"/>
    <w:rsid w:val="001D606F"/>
    <w:rsid w:val="001D60CD"/>
    <w:rsid w:val="001D630A"/>
    <w:rsid w:val="001D6474"/>
    <w:rsid w:val="001D650F"/>
    <w:rsid w:val="001D661F"/>
    <w:rsid w:val="001D67BD"/>
    <w:rsid w:val="001D691F"/>
    <w:rsid w:val="001D6965"/>
    <w:rsid w:val="001D6A93"/>
    <w:rsid w:val="001D6B29"/>
    <w:rsid w:val="001D6BC3"/>
    <w:rsid w:val="001D6D81"/>
    <w:rsid w:val="001D6DA6"/>
    <w:rsid w:val="001D6EEB"/>
    <w:rsid w:val="001D705A"/>
    <w:rsid w:val="001D7151"/>
    <w:rsid w:val="001D7422"/>
    <w:rsid w:val="001D7498"/>
    <w:rsid w:val="001D750C"/>
    <w:rsid w:val="001D759D"/>
    <w:rsid w:val="001D75D8"/>
    <w:rsid w:val="001D76A0"/>
    <w:rsid w:val="001D78F0"/>
    <w:rsid w:val="001D7956"/>
    <w:rsid w:val="001D7A04"/>
    <w:rsid w:val="001D7DB8"/>
    <w:rsid w:val="001D7E83"/>
    <w:rsid w:val="001D7EFC"/>
    <w:rsid w:val="001D7F61"/>
    <w:rsid w:val="001D7FBC"/>
    <w:rsid w:val="001E005E"/>
    <w:rsid w:val="001E0160"/>
    <w:rsid w:val="001E016F"/>
    <w:rsid w:val="001E0432"/>
    <w:rsid w:val="001E04B1"/>
    <w:rsid w:val="001E0559"/>
    <w:rsid w:val="001E0647"/>
    <w:rsid w:val="001E07A2"/>
    <w:rsid w:val="001E07A9"/>
    <w:rsid w:val="001E07EE"/>
    <w:rsid w:val="001E0A99"/>
    <w:rsid w:val="001E0AB0"/>
    <w:rsid w:val="001E0B0F"/>
    <w:rsid w:val="001E0B8E"/>
    <w:rsid w:val="001E0E23"/>
    <w:rsid w:val="001E0EA6"/>
    <w:rsid w:val="001E0ECE"/>
    <w:rsid w:val="001E100C"/>
    <w:rsid w:val="001E1272"/>
    <w:rsid w:val="001E132B"/>
    <w:rsid w:val="001E1348"/>
    <w:rsid w:val="001E1391"/>
    <w:rsid w:val="001E1628"/>
    <w:rsid w:val="001E16DE"/>
    <w:rsid w:val="001E1799"/>
    <w:rsid w:val="001E17CB"/>
    <w:rsid w:val="001E17DA"/>
    <w:rsid w:val="001E1817"/>
    <w:rsid w:val="001E1ACD"/>
    <w:rsid w:val="001E1B1A"/>
    <w:rsid w:val="001E1B70"/>
    <w:rsid w:val="001E1D8F"/>
    <w:rsid w:val="001E1EF5"/>
    <w:rsid w:val="001E2095"/>
    <w:rsid w:val="001E2113"/>
    <w:rsid w:val="001E2433"/>
    <w:rsid w:val="001E25EC"/>
    <w:rsid w:val="001E26ED"/>
    <w:rsid w:val="001E2770"/>
    <w:rsid w:val="001E27CB"/>
    <w:rsid w:val="001E29FA"/>
    <w:rsid w:val="001E2A0B"/>
    <w:rsid w:val="001E2BE1"/>
    <w:rsid w:val="001E2BF4"/>
    <w:rsid w:val="001E2BF7"/>
    <w:rsid w:val="001E2C1D"/>
    <w:rsid w:val="001E2CF6"/>
    <w:rsid w:val="001E2F11"/>
    <w:rsid w:val="001E2F41"/>
    <w:rsid w:val="001E3059"/>
    <w:rsid w:val="001E3075"/>
    <w:rsid w:val="001E31D2"/>
    <w:rsid w:val="001E32FF"/>
    <w:rsid w:val="001E36CA"/>
    <w:rsid w:val="001E392E"/>
    <w:rsid w:val="001E399F"/>
    <w:rsid w:val="001E3A36"/>
    <w:rsid w:val="001E3BC9"/>
    <w:rsid w:val="001E3D24"/>
    <w:rsid w:val="001E3E51"/>
    <w:rsid w:val="001E3F0A"/>
    <w:rsid w:val="001E3F66"/>
    <w:rsid w:val="001E3F93"/>
    <w:rsid w:val="001E40D6"/>
    <w:rsid w:val="001E437C"/>
    <w:rsid w:val="001E4430"/>
    <w:rsid w:val="001E448E"/>
    <w:rsid w:val="001E44E0"/>
    <w:rsid w:val="001E4515"/>
    <w:rsid w:val="001E45E7"/>
    <w:rsid w:val="001E483D"/>
    <w:rsid w:val="001E490E"/>
    <w:rsid w:val="001E4960"/>
    <w:rsid w:val="001E49A9"/>
    <w:rsid w:val="001E4C77"/>
    <w:rsid w:val="001E4C7A"/>
    <w:rsid w:val="001E4DFC"/>
    <w:rsid w:val="001E4EAB"/>
    <w:rsid w:val="001E4F4F"/>
    <w:rsid w:val="001E5137"/>
    <w:rsid w:val="001E5139"/>
    <w:rsid w:val="001E55D8"/>
    <w:rsid w:val="001E57FA"/>
    <w:rsid w:val="001E5882"/>
    <w:rsid w:val="001E58D4"/>
    <w:rsid w:val="001E592A"/>
    <w:rsid w:val="001E5956"/>
    <w:rsid w:val="001E5A23"/>
    <w:rsid w:val="001E5B06"/>
    <w:rsid w:val="001E5C1E"/>
    <w:rsid w:val="001E5C86"/>
    <w:rsid w:val="001E5CB9"/>
    <w:rsid w:val="001E5DEF"/>
    <w:rsid w:val="001E5FC1"/>
    <w:rsid w:val="001E6001"/>
    <w:rsid w:val="001E6208"/>
    <w:rsid w:val="001E621A"/>
    <w:rsid w:val="001E627E"/>
    <w:rsid w:val="001E62A7"/>
    <w:rsid w:val="001E649F"/>
    <w:rsid w:val="001E6702"/>
    <w:rsid w:val="001E6713"/>
    <w:rsid w:val="001E6809"/>
    <w:rsid w:val="001E68A5"/>
    <w:rsid w:val="001E6942"/>
    <w:rsid w:val="001E6DA9"/>
    <w:rsid w:val="001E6EA0"/>
    <w:rsid w:val="001E6ED1"/>
    <w:rsid w:val="001E6FEA"/>
    <w:rsid w:val="001E6FFA"/>
    <w:rsid w:val="001E7029"/>
    <w:rsid w:val="001E7073"/>
    <w:rsid w:val="001E71C6"/>
    <w:rsid w:val="001E74EF"/>
    <w:rsid w:val="001E7570"/>
    <w:rsid w:val="001E797C"/>
    <w:rsid w:val="001E7CE9"/>
    <w:rsid w:val="001E7DFA"/>
    <w:rsid w:val="001E7E5F"/>
    <w:rsid w:val="001F04C5"/>
    <w:rsid w:val="001F060A"/>
    <w:rsid w:val="001F061D"/>
    <w:rsid w:val="001F06EC"/>
    <w:rsid w:val="001F07CF"/>
    <w:rsid w:val="001F0829"/>
    <w:rsid w:val="001F0966"/>
    <w:rsid w:val="001F0A40"/>
    <w:rsid w:val="001F0B59"/>
    <w:rsid w:val="001F0D7C"/>
    <w:rsid w:val="001F0DB7"/>
    <w:rsid w:val="001F0E30"/>
    <w:rsid w:val="001F0E44"/>
    <w:rsid w:val="001F0E7E"/>
    <w:rsid w:val="001F0FE0"/>
    <w:rsid w:val="001F1010"/>
    <w:rsid w:val="001F108F"/>
    <w:rsid w:val="001F1104"/>
    <w:rsid w:val="001F1175"/>
    <w:rsid w:val="001F11AE"/>
    <w:rsid w:val="001F12C1"/>
    <w:rsid w:val="001F12CE"/>
    <w:rsid w:val="001F1384"/>
    <w:rsid w:val="001F139D"/>
    <w:rsid w:val="001F13C1"/>
    <w:rsid w:val="001F13D0"/>
    <w:rsid w:val="001F1436"/>
    <w:rsid w:val="001F144C"/>
    <w:rsid w:val="001F1566"/>
    <w:rsid w:val="001F16A5"/>
    <w:rsid w:val="001F16AB"/>
    <w:rsid w:val="001F16B8"/>
    <w:rsid w:val="001F16F1"/>
    <w:rsid w:val="001F18F3"/>
    <w:rsid w:val="001F1973"/>
    <w:rsid w:val="001F1C7F"/>
    <w:rsid w:val="001F228A"/>
    <w:rsid w:val="001F234E"/>
    <w:rsid w:val="001F237A"/>
    <w:rsid w:val="001F239F"/>
    <w:rsid w:val="001F245B"/>
    <w:rsid w:val="001F2622"/>
    <w:rsid w:val="001F26F0"/>
    <w:rsid w:val="001F27A2"/>
    <w:rsid w:val="001F288C"/>
    <w:rsid w:val="001F2D49"/>
    <w:rsid w:val="001F2D5E"/>
    <w:rsid w:val="001F2D66"/>
    <w:rsid w:val="001F2D99"/>
    <w:rsid w:val="001F2FBE"/>
    <w:rsid w:val="001F3003"/>
    <w:rsid w:val="001F30BC"/>
    <w:rsid w:val="001F3316"/>
    <w:rsid w:val="001F3468"/>
    <w:rsid w:val="001F3476"/>
    <w:rsid w:val="001F3880"/>
    <w:rsid w:val="001F3B96"/>
    <w:rsid w:val="001F3C58"/>
    <w:rsid w:val="001F3D17"/>
    <w:rsid w:val="001F3E07"/>
    <w:rsid w:val="001F3ED2"/>
    <w:rsid w:val="001F42A3"/>
    <w:rsid w:val="001F43AB"/>
    <w:rsid w:val="001F43B5"/>
    <w:rsid w:val="001F4546"/>
    <w:rsid w:val="001F463A"/>
    <w:rsid w:val="001F469E"/>
    <w:rsid w:val="001F4737"/>
    <w:rsid w:val="001F4884"/>
    <w:rsid w:val="001F4A18"/>
    <w:rsid w:val="001F4A75"/>
    <w:rsid w:val="001F4D88"/>
    <w:rsid w:val="001F4DD1"/>
    <w:rsid w:val="001F4DFC"/>
    <w:rsid w:val="001F5178"/>
    <w:rsid w:val="001F5189"/>
    <w:rsid w:val="001F518C"/>
    <w:rsid w:val="001F52C2"/>
    <w:rsid w:val="001F55AE"/>
    <w:rsid w:val="001F5849"/>
    <w:rsid w:val="001F594C"/>
    <w:rsid w:val="001F598F"/>
    <w:rsid w:val="001F5ACA"/>
    <w:rsid w:val="001F5B07"/>
    <w:rsid w:val="001F5DD5"/>
    <w:rsid w:val="001F5DD9"/>
    <w:rsid w:val="001F5E44"/>
    <w:rsid w:val="001F5E6D"/>
    <w:rsid w:val="001F5F13"/>
    <w:rsid w:val="001F61E6"/>
    <w:rsid w:val="001F6283"/>
    <w:rsid w:val="001F6467"/>
    <w:rsid w:val="001F64C0"/>
    <w:rsid w:val="001F64C6"/>
    <w:rsid w:val="001F65A7"/>
    <w:rsid w:val="001F65E7"/>
    <w:rsid w:val="001F673A"/>
    <w:rsid w:val="001F6ABC"/>
    <w:rsid w:val="001F6B1C"/>
    <w:rsid w:val="001F6C13"/>
    <w:rsid w:val="001F6DB8"/>
    <w:rsid w:val="001F6F6C"/>
    <w:rsid w:val="001F6FB4"/>
    <w:rsid w:val="001F6FD6"/>
    <w:rsid w:val="001F715E"/>
    <w:rsid w:val="001F74BF"/>
    <w:rsid w:val="001F74FD"/>
    <w:rsid w:val="001F7534"/>
    <w:rsid w:val="001F761B"/>
    <w:rsid w:val="001F7685"/>
    <w:rsid w:val="001F7832"/>
    <w:rsid w:val="001F78A6"/>
    <w:rsid w:val="001F7985"/>
    <w:rsid w:val="001F7A5F"/>
    <w:rsid w:val="001F7BEA"/>
    <w:rsid w:val="001F7C66"/>
    <w:rsid w:val="001F7CA9"/>
    <w:rsid w:val="001F7CB2"/>
    <w:rsid w:val="001F7D10"/>
    <w:rsid w:val="001F7E52"/>
    <w:rsid w:val="001F7FE7"/>
    <w:rsid w:val="00200082"/>
    <w:rsid w:val="0020033D"/>
    <w:rsid w:val="0020041F"/>
    <w:rsid w:val="0020073B"/>
    <w:rsid w:val="002007E7"/>
    <w:rsid w:val="0020085F"/>
    <w:rsid w:val="00200959"/>
    <w:rsid w:val="0020098D"/>
    <w:rsid w:val="00200A9C"/>
    <w:rsid w:val="00200B07"/>
    <w:rsid w:val="00200C3E"/>
    <w:rsid w:val="00200CDD"/>
    <w:rsid w:val="00200DC1"/>
    <w:rsid w:val="00200EDA"/>
    <w:rsid w:val="00200F17"/>
    <w:rsid w:val="00200F75"/>
    <w:rsid w:val="00201409"/>
    <w:rsid w:val="00201583"/>
    <w:rsid w:val="0020179E"/>
    <w:rsid w:val="002017AA"/>
    <w:rsid w:val="00201993"/>
    <w:rsid w:val="00201BDF"/>
    <w:rsid w:val="00201CA4"/>
    <w:rsid w:val="00201D52"/>
    <w:rsid w:val="00201D9D"/>
    <w:rsid w:val="00201E09"/>
    <w:rsid w:val="00201ED4"/>
    <w:rsid w:val="00201F21"/>
    <w:rsid w:val="00201F25"/>
    <w:rsid w:val="00201F42"/>
    <w:rsid w:val="00202046"/>
    <w:rsid w:val="0020216A"/>
    <w:rsid w:val="002021A0"/>
    <w:rsid w:val="002021C4"/>
    <w:rsid w:val="002023C8"/>
    <w:rsid w:val="002027CF"/>
    <w:rsid w:val="0020282A"/>
    <w:rsid w:val="0020284F"/>
    <w:rsid w:val="00202AC3"/>
    <w:rsid w:val="00202C07"/>
    <w:rsid w:val="00202DA7"/>
    <w:rsid w:val="00202E21"/>
    <w:rsid w:val="00203000"/>
    <w:rsid w:val="00203025"/>
    <w:rsid w:val="00203074"/>
    <w:rsid w:val="002031F0"/>
    <w:rsid w:val="00203568"/>
    <w:rsid w:val="002035C5"/>
    <w:rsid w:val="00203611"/>
    <w:rsid w:val="002037B2"/>
    <w:rsid w:val="002037F1"/>
    <w:rsid w:val="002038EA"/>
    <w:rsid w:val="00203AED"/>
    <w:rsid w:val="00203C22"/>
    <w:rsid w:val="00203E14"/>
    <w:rsid w:val="0020426F"/>
    <w:rsid w:val="0020430A"/>
    <w:rsid w:val="0020445A"/>
    <w:rsid w:val="002044DC"/>
    <w:rsid w:val="002044FE"/>
    <w:rsid w:val="0020458B"/>
    <w:rsid w:val="00204734"/>
    <w:rsid w:val="0020473D"/>
    <w:rsid w:val="002048A2"/>
    <w:rsid w:val="00204CA4"/>
    <w:rsid w:val="00204E08"/>
    <w:rsid w:val="00204E42"/>
    <w:rsid w:val="00204EAC"/>
    <w:rsid w:val="00204ED7"/>
    <w:rsid w:val="00204F57"/>
    <w:rsid w:val="00204FA6"/>
    <w:rsid w:val="002051E0"/>
    <w:rsid w:val="002052B8"/>
    <w:rsid w:val="002053FD"/>
    <w:rsid w:val="00205624"/>
    <w:rsid w:val="002059E5"/>
    <w:rsid w:val="00205EB6"/>
    <w:rsid w:val="00205F47"/>
    <w:rsid w:val="0020616C"/>
    <w:rsid w:val="0020645E"/>
    <w:rsid w:val="00206775"/>
    <w:rsid w:val="0020684C"/>
    <w:rsid w:val="00206C82"/>
    <w:rsid w:val="00206D47"/>
    <w:rsid w:val="00206F1E"/>
    <w:rsid w:val="002070E1"/>
    <w:rsid w:val="0020710C"/>
    <w:rsid w:val="002073E0"/>
    <w:rsid w:val="0020763C"/>
    <w:rsid w:val="00207656"/>
    <w:rsid w:val="00207A5B"/>
    <w:rsid w:val="00207C56"/>
    <w:rsid w:val="00207C7E"/>
    <w:rsid w:val="00207D25"/>
    <w:rsid w:val="00207F83"/>
    <w:rsid w:val="0021002C"/>
    <w:rsid w:val="00210259"/>
    <w:rsid w:val="0021025D"/>
    <w:rsid w:val="0021032E"/>
    <w:rsid w:val="002104C1"/>
    <w:rsid w:val="00210520"/>
    <w:rsid w:val="00210A5F"/>
    <w:rsid w:val="00210B85"/>
    <w:rsid w:val="00210C25"/>
    <w:rsid w:val="00210E7D"/>
    <w:rsid w:val="00211283"/>
    <w:rsid w:val="002112C3"/>
    <w:rsid w:val="00211468"/>
    <w:rsid w:val="0021146C"/>
    <w:rsid w:val="00211529"/>
    <w:rsid w:val="002115D5"/>
    <w:rsid w:val="0021162F"/>
    <w:rsid w:val="002116D9"/>
    <w:rsid w:val="0021175B"/>
    <w:rsid w:val="00211896"/>
    <w:rsid w:val="002119AF"/>
    <w:rsid w:val="00211BE1"/>
    <w:rsid w:val="00211C53"/>
    <w:rsid w:val="00211D1C"/>
    <w:rsid w:val="00211E9C"/>
    <w:rsid w:val="00211ECA"/>
    <w:rsid w:val="00211EEA"/>
    <w:rsid w:val="0021212B"/>
    <w:rsid w:val="0021219D"/>
    <w:rsid w:val="0021227F"/>
    <w:rsid w:val="002122CB"/>
    <w:rsid w:val="002122EF"/>
    <w:rsid w:val="0021238A"/>
    <w:rsid w:val="002123E7"/>
    <w:rsid w:val="00212743"/>
    <w:rsid w:val="00212819"/>
    <w:rsid w:val="0021283F"/>
    <w:rsid w:val="0021289B"/>
    <w:rsid w:val="00212943"/>
    <w:rsid w:val="0021299E"/>
    <w:rsid w:val="002129C0"/>
    <w:rsid w:val="00212A87"/>
    <w:rsid w:val="00212AD7"/>
    <w:rsid w:val="00212BFC"/>
    <w:rsid w:val="00212C04"/>
    <w:rsid w:val="00212E74"/>
    <w:rsid w:val="00212EA9"/>
    <w:rsid w:val="00213026"/>
    <w:rsid w:val="002130D1"/>
    <w:rsid w:val="0021315C"/>
    <w:rsid w:val="0021317E"/>
    <w:rsid w:val="002132CA"/>
    <w:rsid w:val="0021337C"/>
    <w:rsid w:val="0021363D"/>
    <w:rsid w:val="00213641"/>
    <w:rsid w:val="002136A2"/>
    <w:rsid w:val="0021381E"/>
    <w:rsid w:val="002138FD"/>
    <w:rsid w:val="00213A16"/>
    <w:rsid w:val="00213B52"/>
    <w:rsid w:val="00213DC9"/>
    <w:rsid w:val="00213F42"/>
    <w:rsid w:val="00213F48"/>
    <w:rsid w:val="0021408E"/>
    <w:rsid w:val="002140C6"/>
    <w:rsid w:val="002145B7"/>
    <w:rsid w:val="00214613"/>
    <w:rsid w:val="0021478A"/>
    <w:rsid w:val="002148B1"/>
    <w:rsid w:val="00214AB0"/>
    <w:rsid w:val="00214B0A"/>
    <w:rsid w:val="00214DAA"/>
    <w:rsid w:val="00215094"/>
    <w:rsid w:val="002151A2"/>
    <w:rsid w:val="002151B6"/>
    <w:rsid w:val="0021545A"/>
    <w:rsid w:val="002158DC"/>
    <w:rsid w:val="002158FF"/>
    <w:rsid w:val="0021595A"/>
    <w:rsid w:val="00215A45"/>
    <w:rsid w:val="00215BF3"/>
    <w:rsid w:val="00215DFF"/>
    <w:rsid w:val="00215E96"/>
    <w:rsid w:val="00215FD9"/>
    <w:rsid w:val="00216038"/>
    <w:rsid w:val="0021608C"/>
    <w:rsid w:val="00216149"/>
    <w:rsid w:val="002163C2"/>
    <w:rsid w:val="002164DF"/>
    <w:rsid w:val="002164E7"/>
    <w:rsid w:val="00216623"/>
    <w:rsid w:val="002166CF"/>
    <w:rsid w:val="0021687E"/>
    <w:rsid w:val="002169BB"/>
    <w:rsid w:val="00216A1E"/>
    <w:rsid w:val="00216B3C"/>
    <w:rsid w:val="00216CAD"/>
    <w:rsid w:val="00216D39"/>
    <w:rsid w:val="00216D9F"/>
    <w:rsid w:val="00216E3C"/>
    <w:rsid w:val="00216E69"/>
    <w:rsid w:val="00216EB5"/>
    <w:rsid w:val="00217001"/>
    <w:rsid w:val="0021706C"/>
    <w:rsid w:val="0021707F"/>
    <w:rsid w:val="002170ED"/>
    <w:rsid w:val="002170FA"/>
    <w:rsid w:val="002171B4"/>
    <w:rsid w:val="002172AC"/>
    <w:rsid w:val="0021750C"/>
    <w:rsid w:val="0021768D"/>
    <w:rsid w:val="002176A9"/>
    <w:rsid w:val="002178CA"/>
    <w:rsid w:val="00217901"/>
    <w:rsid w:val="002179FD"/>
    <w:rsid w:val="00217BF5"/>
    <w:rsid w:val="00217C07"/>
    <w:rsid w:val="00217C52"/>
    <w:rsid w:val="00217D50"/>
    <w:rsid w:val="00217FC4"/>
    <w:rsid w:val="00217FF2"/>
    <w:rsid w:val="00220022"/>
    <w:rsid w:val="0022007E"/>
    <w:rsid w:val="002200C5"/>
    <w:rsid w:val="002201B7"/>
    <w:rsid w:val="0022026C"/>
    <w:rsid w:val="002202C3"/>
    <w:rsid w:val="0022038D"/>
    <w:rsid w:val="00220428"/>
    <w:rsid w:val="00220465"/>
    <w:rsid w:val="002205B2"/>
    <w:rsid w:val="00220644"/>
    <w:rsid w:val="0022083C"/>
    <w:rsid w:val="0022087C"/>
    <w:rsid w:val="00220890"/>
    <w:rsid w:val="00220A3E"/>
    <w:rsid w:val="00220B0B"/>
    <w:rsid w:val="00220BBB"/>
    <w:rsid w:val="00220C03"/>
    <w:rsid w:val="00220D77"/>
    <w:rsid w:val="00220E4E"/>
    <w:rsid w:val="00220F5A"/>
    <w:rsid w:val="00220F9A"/>
    <w:rsid w:val="002210A0"/>
    <w:rsid w:val="0022119D"/>
    <w:rsid w:val="002211C2"/>
    <w:rsid w:val="0022134A"/>
    <w:rsid w:val="0022137E"/>
    <w:rsid w:val="00221413"/>
    <w:rsid w:val="002215A5"/>
    <w:rsid w:val="002217C5"/>
    <w:rsid w:val="002218A1"/>
    <w:rsid w:val="00221CBA"/>
    <w:rsid w:val="00221DB6"/>
    <w:rsid w:val="00221E01"/>
    <w:rsid w:val="00221E08"/>
    <w:rsid w:val="00221E3C"/>
    <w:rsid w:val="00221E45"/>
    <w:rsid w:val="00221E85"/>
    <w:rsid w:val="00222006"/>
    <w:rsid w:val="002220F5"/>
    <w:rsid w:val="00222141"/>
    <w:rsid w:val="002221AD"/>
    <w:rsid w:val="00222309"/>
    <w:rsid w:val="00222321"/>
    <w:rsid w:val="00222347"/>
    <w:rsid w:val="002224F6"/>
    <w:rsid w:val="00222507"/>
    <w:rsid w:val="00222579"/>
    <w:rsid w:val="002225DE"/>
    <w:rsid w:val="0022266C"/>
    <w:rsid w:val="002226EC"/>
    <w:rsid w:val="00222934"/>
    <w:rsid w:val="00222A81"/>
    <w:rsid w:val="00222C17"/>
    <w:rsid w:val="00222DFA"/>
    <w:rsid w:val="00222DFD"/>
    <w:rsid w:val="00222EC2"/>
    <w:rsid w:val="00222FAD"/>
    <w:rsid w:val="00222FC6"/>
    <w:rsid w:val="00222FD3"/>
    <w:rsid w:val="002231BB"/>
    <w:rsid w:val="002233D6"/>
    <w:rsid w:val="002233FE"/>
    <w:rsid w:val="0022346E"/>
    <w:rsid w:val="00223635"/>
    <w:rsid w:val="0022363C"/>
    <w:rsid w:val="00223805"/>
    <w:rsid w:val="0022381B"/>
    <w:rsid w:val="00223884"/>
    <w:rsid w:val="00223B41"/>
    <w:rsid w:val="00223D29"/>
    <w:rsid w:val="00223D33"/>
    <w:rsid w:val="00223D4A"/>
    <w:rsid w:val="00223DD3"/>
    <w:rsid w:val="00223DEA"/>
    <w:rsid w:val="00223EEF"/>
    <w:rsid w:val="0022411B"/>
    <w:rsid w:val="00224158"/>
    <w:rsid w:val="00224212"/>
    <w:rsid w:val="002242C2"/>
    <w:rsid w:val="00224462"/>
    <w:rsid w:val="0022466B"/>
    <w:rsid w:val="00224686"/>
    <w:rsid w:val="00224757"/>
    <w:rsid w:val="0022484E"/>
    <w:rsid w:val="00224891"/>
    <w:rsid w:val="00224916"/>
    <w:rsid w:val="0022492D"/>
    <w:rsid w:val="002249A9"/>
    <w:rsid w:val="002249BC"/>
    <w:rsid w:val="00224A0B"/>
    <w:rsid w:val="00224A8A"/>
    <w:rsid w:val="00224B1A"/>
    <w:rsid w:val="00224B86"/>
    <w:rsid w:val="00224BC4"/>
    <w:rsid w:val="00224BCF"/>
    <w:rsid w:val="00224CB2"/>
    <w:rsid w:val="00224CD5"/>
    <w:rsid w:val="00224ECF"/>
    <w:rsid w:val="002250DB"/>
    <w:rsid w:val="0022524E"/>
    <w:rsid w:val="00225340"/>
    <w:rsid w:val="002253F6"/>
    <w:rsid w:val="00225414"/>
    <w:rsid w:val="00225499"/>
    <w:rsid w:val="0022559B"/>
    <w:rsid w:val="0022565C"/>
    <w:rsid w:val="0022589C"/>
    <w:rsid w:val="00225A53"/>
    <w:rsid w:val="00225B28"/>
    <w:rsid w:val="00225B65"/>
    <w:rsid w:val="00225F95"/>
    <w:rsid w:val="002261F3"/>
    <w:rsid w:val="00226390"/>
    <w:rsid w:val="002263E2"/>
    <w:rsid w:val="00226500"/>
    <w:rsid w:val="00226727"/>
    <w:rsid w:val="002267D6"/>
    <w:rsid w:val="00226923"/>
    <w:rsid w:val="002269BF"/>
    <w:rsid w:val="002269DF"/>
    <w:rsid w:val="00226A79"/>
    <w:rsid w:val="00226B71"/>
    <w:rsid w:val="00226C99"/>
    <w:rsid w:val="00226CB2"/>
    <w:rsid w:val="00226EEE"/>
    <w:rsid w:val="00226FBA"/>
    <w:rsid w:val="00227063"/>
    <w:rsid w:val="0022706F"/>
    <w:rsid w:val="00227163"/>
    <w:rsid w:val="002272C9"/>
    <w:rsid w:val="00227449"/>
    <w:rsid w:val="002274B9"/>
    <w:rsid w:val="00227679"/>
    <w:rsid w:val="00227936"/>
    <w:rsid w:val="00227BDF"/>
    <w:rsid w:val="0023009E"/>
    <w:rsid w:val="002300DC"/>
    <w:rsid w:val="00230526"/>
    <w:rsid w:val="002305F8"/>
    <w:rsid w:val="002305FD"/>
    <w:rsid w:val="00230AB3"/>
    <w:rsid w:val="00230B23"/>
    <w:rsid w:val="00230B39"/>
    <w:rsid w:val="00230DC8"/>
    <w:rsid w:val="00230DFB"/>
    <w:rsid w:val="00230E7F"/>
    <w:rsid w:val="00230ED0"/>
    <w:rsid w:val="00230FD8"/>
    <w:rsid w:val="00231208"/>
    <w:rsid w:val="00231254"/>
    <w:rsid w:val="002312C2"/>
    <w:rsid w:val="00231337"/>
    <w:rsid w:val="00231408"/>
    <w:rsid w:val="00231411"/>
    <w:rsid w:val="00231579"/>
    <w:rsid w:val="002317A0"/>
    <w:rsid w:val="00231A00"/>
    <w:rsid w:val="00231A08"/>
    <w:rsid w:val="00231BA5"/>
    <w:rsid w:val="00231CE1"/>
    <w:rsid w:val="00231E06"/>
    <w:rsid w:val="00232044"/>
    <w:rsid w:val="00232126"/>
    <w:rsid w:val="002322E2"/>
    <w:rsid w:val="00232477"/>
    <w:rsid w:val="00232616"/>
    <w:rsid w:val="0023277E"/>
    <w:rsid w:val="002327D1"/>
    <w:rsid w:val="002328D1"/>
    <w:rsid w:val="0023292F"/>
    <w:rsid w:val="002329C2"/>
    <w:rsid w:val="00232B6B"/>
    <w:rsid w:val="00232B9F"/>
    <w:rsid w:val="00232D6B"/>
    <w:rsid w:val="00232EFF"/>
    <w:rsid w:val="00232F68"/>
    <w:rsid w:val="00232FC0"/>
    <w:rsid w:val="00232FCE"/>
    <w:rsid w:val="00232FF4"/>
    <w:rsid w:val="00233416"/>
    <w:rsid w:val="00233666"/>
    <w:rsid w:val="00233756"/>
    <w:rsid w:val="0023378E"/>
    <w:rsid w:val="00233B31"/>
    <w:rsid w:val="00233CCC"/>
    <w:rsid w:val="00233D44"/>
    <w:rsid w:val="00233E44"/>
    <w:rsid w:val="00233E6F"/>
    <w:rsid w:val="00233ECF"/>
    <w:rsid w:val="00233F6E"/>
    <w:rsid w:val="00233FC8"/>
    <w:rsid w:val="00233FD6"/>
    <w:rsid w:val="0023406F"/>
    <w:rsid w:val="002341B0"/>
    <w:rsid w:val="0023425E"/>
    <w:rsid w:val="002342AC"/>
    <w:rsid w:val="002342DD"/>
    <w:rsid w:val="002345E7"/>
    <w:rsid w:val="00234818"/>
    <w:rsid w:val="00234854"/>
    <w:rsid w:val="00234891"/>
    <w:rsid w:val="002348AC"/>
    <w:rsid w:val="002349A1"/>
    <w:rsid w:val="00234A9D"/>
    <w:rsid w:val="00234B15"/>
    <w:rsid w:val="00234B77"/>
    <w:rsid w:val="00234B9B"/>
    <w:rsid w:val="00234F9C"/>
    <w:rsid w:val="00235018"/>
    <w:rsid w:val="0023503A"/>
    <w:rsid w:val="002353FF"/>
    <w:rsid w:val="002354A1"/>
    <w:rsid w:val="00235550"/>
    <w:rsid w:val="002355B5"/>
    <w:rsid w:val="00235653"/>
    <w:rsid w:val="00235695"/>
    <w:rsid w:val="002356E2"/>
    <w:rsid w:val="00235732"/>
    <w:rsid w:val="002357C6"/>
    <w:rsid w:val="00235A56"/>
    <w:rsid w:val="00235ADC"/>
    <w:rsid w:val="00235B28"/>
    <w:rsid w:val="00235C0B"/>
    <w:rsid w:val="00235D8C"/>
    <w:rsid w:val="002362FE"/>
    <w:rsid w:val="002365B1"/>
    <w:rsid w:val="002365E1"/>
    <w:rsid w:val="002366A9"/>
    <w:rsid w:val="002367DB"/>
    <w:rsid w:val="002368A8"/>
    <w:rsid w:val="00236983"/>
    <w:rsid w:val="00236B34"/>
    <w:rsid w:val="00236E22"/>
    <w:rsid w:val="00236E2B"/>
    <w:rsid w:val="00236EB4"/>
    <w:rsid w:val="00236FD5"/>
    <w:rsid w:val="0023701E"/>
    <w:rsid w:val="00237047"/>
    <w:rsid w:val="00237188"/>
    <w:rsid w:val="0023718F"/>
    <w:rsid w:val="0023721A"/>
    <w:rsid w:val="002374AC"/>
    <w:rsid w:val="002374C6"/>
    <w:rsid w:val="00237954"/>
    <w:rsid w:val="00237A64"/>
    <w:rsid w:val="00237B2D"/>
    <w:rsid w:val="00237B87"/>
    <w:rsid w:val="00237CCC"/>
    <w:rsid w:val="0024014F"/>
    <w:rsid w:val="002402BB"/>
    <w:rsid w:val="0024048F"/>
    <w:rsid w:val="00240682"/>
    <w:rsid w:val="0024072E"/>
    <w:rsid w:val="00240862"/>
    <w:rsid w:val="00240871"/>
    <w:rsid w:val="00240950"/>
    <w:rsid w:val="002409BF"/>
    <w:rsid w:val="00240A47"/>
    <w:rsid w:val="00240A4B"/>
    <w:rsid w:val="00240A5C"/>
    <w:rsid w:val="00240AA9"/>
    <w:rsid w:val="00240B52"/>
    <w:rsid w:val="00240C87"/>
    <w:rsid w:val="00240CEA"/>
    <w:rsid w:val="00240DDC"/>
    <w:rsid w:val="00240FC6"/>
    <w:rsid w:val="00241070"/>
    <w:rsid w:val="002410B8"/>
    <w:rsid w:val="002410CE"/>
    <w:rsid w:val="002412A7"/>
    <w:rsid w:val="0024139B"/>
    <w:rsid w:val="002413B9"/>
    <w:rsid w:val="0024149E"/>
    <w:rsid w:val="002415C9"/>
    <w:rsid w:val="00241722"/>
    <w:rsid w:val="00241760"/>
    <w:rsid w:val="00241767"/>
    <w:rsid w:val="00241775"/>
    <w:rsid w:val="00241797"/>
    <w:rsid w:val="0024190F"/>
    <w:rsid w:val="00241A29"/>
    <w:rsid w:val="00241BAA"/>
    <w:rsid w:val="00241C19"/>
    <w:rsid w:val="00241C81"/>
    <w:rsid w:val="00241D90"/>
    <w:rsid w:val="00241EC1"/>
    <w:rsid w:val="00241F19"/>
    <w:rsid w:val="0024205A"/>
    <w:rsid w:val="00242291"/>
    <w:rsid w:val="00242341"/>
    <w:rsid w:val="0024239B"/>
    <w:rsid w:val="00242430"/>
    <w:rsid w:val="00242464"/>
    <w:rsid w:val="0024259A"/>
    <w:rsid w:val="002426A9"/>
    <w:rsid w:val="002426D0"/>
    <w:rsid w:val="002426DD"/>
    <w:rsid w:val="00242773"/>
    <w:rsid w:val="00242825"/>
    <w:rsid w:val="002429A5"/>
    <w:rsid w:val="002429EF"/>
    <w:rsid w:val="00242AE2"/>
    <w:rsid w:val="00242D75"/>
    <w:rsid w:val="00242E23"/>
    <w:rsid w:val="00242ECD"/>
    <w:rsid w:val="00242F38"/>
    <w:rsid w:val="00243821"/>
    <w:rsid w:val="00243849"/>
    <w:rsid w:val="002438FD"/>
    <w:rsid w:val="00243A7B"/>
    <w:rsid w:val="00243C5D"/>
    <w:rsid w:val="00243C97"/>
    <w:rsid w:val="00243DA0"/>
    <w:rsid w:val="00243EC8"/>
    <w:rsid w:val="00244132"/>
    <w:rsid w:val="00244288"/>
    <w:rsid w:val="002442C9"/>
    <w:rsid w:val="002442F5"/>
    <w:rsid w:val="00244366"/>
    <w:rsid w:val="002443CF"/>
    <w:rsid w:val="00244414"/>
    <w:rsid w:val="0024449C"/>
    <w:rsid w:val="002446A7"/>
    <w:rsid w:val="002446DC"/>
    <w:rsid w:val="0024477F"/>
    <w:rsid w:val="00244C2B"/>
    <w:rsid w:val="00244C9B"/>
    <w:rsid w:val="00244D00"/>
    <w:rsid w:val="00244E84"/>
    <w:rsid w:val="00244F69"/>
    <w:rsid w:val="00244FE8"/>
    <w:rsid w:val="00245074"/>
    <w:rsid w:val="002450A4"/>
    <w:rsid w:val="0024521D"/>
    <w:rsid w:val="00245337"/>
    <w:rsid w:val="002453C3"/>
    <w:rsid w:val="0024576F"/>
    <w:rsid w:val="00245A1A"/>
    <w:rsid w:val="00245ABB"/>
    <w:rsid w:val="00245C4A"/>
    <w:rsid w:val="00245D5A"/>
    <w:rsid w:val="00245E29"/>
    <w:rsid w:val="00245E5B"/>
    <w:rsid w:val="00245ECA"/>
    <w:rsid w:val="00246256"/>
    <w:rsid w:val="00246317"/>
    <w:rsid w:val="00246412"/>
    <w:rsid w:val="002464BC"/>
    <w:rsid w:val="00246587"/>
    <w:rsid w:val="002465CA"/>
    <w:rsid w:val="0024673D"/>
    <w:rsid w:val="0024673E"/>
    <w:rsid w:val="00246859"/>
    <w:rsid w:val="00246B1D"/>
    <w:rsid w:val="00246CA0"/>
    <w:rsid w:val="00246D5F"/>
    <w:rsid w:val="00246DDB"/>
    <w:rsid w:val="00246ED7"/>
    <w:rsid w:val="0024703E"/>
    <w:rsid w:val="00247075"/>
    <w:rsid w:val="00247221"/>
    <w:rsid w:val="00247243"/>
    <w:rsid w:val="0024772B"/>
    <w:rsid w:val="0024777E"/>
    <w:rsid w:val="0024779D"/>
    <w:rsid w:val="0024782B"/>
    <w:rsid w:val="0024796D"/>
    <w:rsid w:val="0024799D"/>
    <w:rsid w:val="002479EF"/>
    <w:rsid w:val="00247A45"/>
    <w:rsid w:val="00247A66"/>
    <w:rsid w:val="00247AE8"/>
    <w:rsid w:val="00247BB8"/>
    <w:rsid w:val="00247C23"/>
    <w:rsid w:val="00247C28"/>
    <w:rsid w:val="00247FB9"/>
    <w:rsid w:val="002500E1"/>
    <w:rsid w:val="0025011E"/>
    <w:rsid w:val="0025032A"/>
    <w:rsid w:val="00250354"/>
    <w:rsid w:val="00250368"/>
    <w:rsid w:val="002503B8"/>
    <w:rsid w:val="0025047A"/>
    <w:rsid w:val="002504BB"/>
    <w:rsid w:val="002506AF"/>
    <w:rsid w:val="002506FE"/>
    <w:rsid w:val="00250916"/>
    <w:rsid w:val="00250C5D"/>
    <w:rsid w:val="00250CCE"/>
    <w:rsid w:val="00250CF9"/>
    <w:rsid w:val="00250D63"/>
    <w:rsid w:val="00251145"/>
    <w:rsid w:val="002511F4"/>
    <w:rsid w:val="0025152C"/>
    <w:rsid w:val="0025156B"/>
    <w:rsid w:val="002516A8"/>
    <w:rsid w:val="0025173B"/>
    <w:rsid w:val="0025175D"/>
    <w:rsid w:val="002518DD"/>
    <w:rsid w:val="00251918"/>
    <w:rsid w:val="00251989"/>
    <w:rsid w:val="00251A12"/>
    <w:rsid w:val="00251A76"/>
    <w:rsid w:val="00251B09"/>
    <w:rsid w:val="00251B9E"/>
    <w:rsid w:val="00251CE9"/>
    <w:rsid w:val="00251D74"/>
    <w:rsid w:val="00251F3E"/>
    <w:rsid w:val="00251F45"/>
    <w:rsid w:val="00252040"/>
    <w:rsid w:val="0025209C"/>
    <w:rsid w:val="002522B0"/>
    <w:rsid w:val="00252373"/>
    <w:rsid w:val="0025237B"/>
    <w:rsid w:val="00252454"/>
    <w:rsid w:val="0025246E"/>
    <w:rsid w:val="002524C8"/>
    <w:rsid w:val="0025258C"/>
    <w:rsid w:val="002525D3"/>
    <w:rsid w:val="00252629"/>
    <w:rsid w:val="00252795"/>
    <w:rsid w:val="002527AA"/>
    <w:rsid w:val="002527E0"/>
    <w:rsid w:val="002529D5"/>
    <w:rsid w:val="00252AE4"/>
    <w:rsid w:val="00252C37"/>
    <w:rsid w:val="00252CC4"/>
    <w:rsid w:val="00252D5C"/>
    <w:rsid w:val="00252DEA"/>
    <w:rsid w:val="00252E77"/>
    <w:rsid w:val="00252EC5"/>
    <w:rsid w:val="002532A7"/>
    <w:rsid w:val="002532B4"/>
    <w:rsid w:val="0025358B"/>
    <w:rsid w:val="002538F9"/>
    <w:rsid w:val="00253A12"/>
    <w:rsid w:val="00253C58"/>
    <w:rsid w:val="00253D42"/>
    <w:rsid w:val="00253DBA"/>
    <w:rsid w:val="00253DD5"/>
    <w:rsid w:val="00253FB0"/>
    <w:rsid w:val="00254192"/>
    <w:rsid w:val="002542C2"/>
    <w:rsid w:val="002542CE"/>
    <w:rsid w:val="0025433B"/>
    <w:rsid w:val="0025441D"/>
    <w:rsid w:val="002545BE"/>
    <w:rsid w:val="002545F0"/>
    <w:rsid w:val="00254679"/>
    <w:rsid w:val="0025488A"/>
    <w:rsid w:val="002548EF"/>
    <w:rsid w:val="00254939"/>
    <w:rsid w:val="002549BC"/>
    <w:rsid w:val="00254A23"/>
    <w:rsid w:val="00254A58"/>
    <w:rsid w:val="00254AD9"/>
    <w:rsid w:val="00254B3E"/>
    <w:rsid w:val="00254BB2"/>
    <w:rsid w:val="00254CED"/>
    <w:rsid w:val="00254CF4"/>
    <w:rsid w:val="0025539E"/>
    <w:rsid w:val="0025549E"/>
    <w:rsid w:val="002554D6"/>
    <w:rsid w:val="0025554E"/>
    <w:rsid w:val="00255608"/>
    <w:rsid w:val="00255815"/>
    <w:rsid w:val="002558BF"/>
    <w:rsid w:val="002559D0"/>
    <w:rsid w:val="00255BEA"/>
    <w:rsid w:val="00255D34"/>
    <w:rsid w:val="00255DD3"/>
    <w:rsid w:val="00255DF6"/>
    <w:rsid w:val="00255F22"/>
    <w:rsid w:val="002560CA"/>
    <w:rsid w:val="0025614C"/>
    <w:rsid w:val="0025624C"/>
    <w:rsid w:val="0025625B"/>
    <w:rsid w:val="002562A2"/>
    <w:rsid w:val="00256318"/>
    <w:rsid w:val="00256577"/>
    <w:rsid w:val="00256702"/>
    <w:rsid w:val="00256992"/>
    <w:rsid w:val="00256A16"/>
    <w:rsid w:val="00256C0D"/>
    <w:rsid w:val="00256CD6"/>
    <w:rsid w:val="00256E09"/>
    <w:rsid w:val="00256EBF"/>
    <w:rsid w:val="002571E1"/>
    <w:rsid w:val="00257250"/>
    <w:rsid w:val="0025729D"/>
    <w:rsid w:val="002573B6"/>
    <w:rsid w:val="002573EF"/>
    <w:rsid w:val="00257533"/>
    <w:rsid w:val="0025759E"/>
    <w:rsid w:val="002575DD"/>
    <w:rsid w:val="00257685"/>
    <w:rsid w:val="002576AB"/>
    <w:rsid w:val="002578B3"/>
    <w:rsid w:val="0025791E"/>
    <w:rsid w:val="00257A77"/>
    <w:rsid w:val="00257B9E"/>
    <w:rsid w:val="00257BC3"/>
    <w:rsid w:val="00257D19"/>
    <w:rsid w:val="00257ED1"/>
    <w:rsid w:val="002600F1"/>
    <w:rsid w:val="0026014A"/>
    <w:rsid w:val="0026015E"/>
    <w:rsid w:val="00260199"/>
    <w:rsid w:val="002601F0"/>
    <w:rsid w:val="0026026D"/>
    <w:rsid w:val="002603B9"/>
    <w:rsid w:val="0026044F"/>
    <w:rsid w:val="002604DA"/>
    <w:rsid w:val="00260517"/>
    <w:rsid w:val="00260525"/>
    <w:rsid w:val="002606CD"/>
    <w:rsid w:val="00260730"/>
    <w:rsid w:val="00260850"/>
    <w:rsid w:val="00260A77"/>
    <w:rsid w:val="00260A8C"/>
    <w:rsid w:val="00260DC4"/>
    <w:rsid w:val="00260F83"/>
    <w:rsid w:val="00261042"/>
    <w:rsid w:val="002610D4"/>
    <w:rsid w:val="00261201"/>
    <w:rsid w:val="00261506"/>
    <w:rsid w:val="00261644"/>
    <w:rsid w:val="00261785"/>
    <w:rsid w:val="002618DE"/>
    <w:rsid w:val="002619F5"/>
    <w:rsid w:val="00261C25"/>
    <w:rsid w:val="00261EF7"/>
    <w:rsid w:val="002621A4"/>
    <w:rsid w:val="00262258"/>
    <w:rsid w:val="002622B5"/>
    <w:rsid w:val="00262382"/>
    <w:rsid w:val="00262456"/>
    <w:rsid w:val="0026249D"/>
    <w:rsid w:val="00262556"/>
    <w:rsid w:val="0026269E"/>
    <w:rsid w:val="00262721"/>
    <w:rsid w:val="00262921"/>
    <w:rsid w:val="00262927"/>
    <w:rsid w:val="0026294A"/>
    <w:rsid w:val="00262A8B"/>
    <w:rsid w:val="00262D9D"/>
    <w:rsid w:val="00262F42"/>
    <w:rsid w:val="00262F8B"/>
    <w:rsid w:val="00262FC7"/>
    <w:rsid w:val="00263092"/>
    <w:rsid w:val="002633B8"/>
    <w:rsid w:val="00263427"/>
    <w:rsid w:val="002634A6"/>
    <w:rsid w:val="0026354E"/>
    <w:rsid w:val="00263579"/>
    <w:rsid w:val="0026386A"/>
    <w:rsid w:val="002639D3"/>
    <w:rsid w:val="00263C52"/>
    <w:rsid w:val="00263CC0"/>
    <w:rsid w:val="00263CDE"/>
    <w:rsid w:val="00263E5D"/>
    <w:rsid w:val="00264066"/>
    <w:rsid w:val="0026408D"/>
    <w:rsid w:val="002640CB"/>
    <w:rsid w:val="00264156"/>
    <w:rsid w:val="00264184"/>
    <w:rsid w:val="002641DE"/>
    <w:rsid w:val="00264289"/>
    <w:rsid w:val="00264363"/>
    <w:rsid w:val="0026443B"/>
    <w:rsid w:val="00264484"/>
    <w:rsid w:val="00264603"/>
    <w:rsid w:val="00264606"/>
    <w:rsid w:val="002649A5"/>
    <w:rsid w:val="002649B2"/>
    <w:rsid w:val="002649DF"/>
    <w:rsid w:val="00264B84"/>
    <w:rsid w:val="00264E05"/>
    <w:rsid w:val="00264E53"/>
    <w:rsid w:val="00264FEE"/>
    <w:rsid w:val="00265000"/>
    <w:rsid w:val="00265127"/>
    <w:rsid w:val="00265315"/>
    <w:rsid w:val="0026538C"/>
    <w:rsid w:val="00265436"/>
    <w:rsid w:val="00265541"/>
    <w:rsid w:val="00265620"/>
    <w:rsid w:val="00265636"/>
    <w:rsid w:val="00265665"/>
    <w:rsid w:val="0026569C"/>
    <w:rsid w:val="0026575C"/>
    <w:rsid w:val="00265950"/>
    <w:rsid w:val="00265A65"/>
    <w:rsid w:val="00265B1E"/>
    <w:rsid w:val="00265C61"/>
    <w:rsid w:val="00265D5B"/>
    <w:rsid w:val="00265F23"/>
    <w:rsid w:val="002660F6"/>
    <w:rsid w:val="002661F4"/>
    <w:rsid w:val="002663E3"/>
    <w:rsid w:val="0026647A"/>
    <w:rsid w:val="00266482"/>
    <w:rsid w:val="0026653D"/>
    <w:rsid w:val="0026667E"/>
    <w:rsid w:val="00266771"/>
    <w:rsid w:val="0026682C"/>
    <w:rsid w:val="00266873"/>
    <w:rsid w:val="0026694D"/>
    <w:rsid w:val="00266A6A"/>
    <w:rsid w:val="00266AD0"/>
    <w:rsid w:val="00266EDA"/>
    <w:rsid w:val="002670B8"/>
    <w:rsid w:val="002671B4"/>
    <w:rsid w:val="0026743E"/>
    <w:rsid w:val="0026743F"/>
    <w:rsid w:val="002674BA"/>
    <w:rsid w:val="00267585"/>
    <w:rsid w:val="002675DE"/>
    <w:rsid w:val="00267668"/>
    <w:rsid w:val="0026767B"/>
    <w:rsid w:val="002677A6"/>
    <w:rsid w:val="002678FF"/>
    <w:rsid w:val="00267928"/>
    <w:rsid w:val="00270500"/>
    <w:rsid w:val="00270585"/>
    <w:rsid w:val="002705D0"/>
    <w:rsid w:val="002706D8"/>
    <w:rsid w:val="00270745"/>
    <w:rsid w:val="0027075E"/>
    <w:rsid w:val="002709B6"/>
    <w:rsid w:val="00270A37"/>
    <w:rsid w:val="00270A9C"/>
    <w:rsid w:val="00270C3F"/>
    <w:rsid w:val="00270CD1"/>
    <w:rsid w:val="00270D0D"/>
    <w:rsid w:val="00270E19"/>
    <w:rsid w:val="00270EE7"/>
    <w:rsid w:val="00271043"/>
    <w:rsid w:val="0027105E"/>
    <w:rsid w:val="0027112D"/>
    <w:rsid w:val="0027123C"/>
    <w:rsid w:val="002712E1"/>
    <w:rsid w:val="002712ED"/>
    <w:rsid w:val="002712EF"/>
    <w:rsid w:val="002713FB"/>
    <w:rsid w:val="002717D2"/>
    <w:rsid w:val="002717EF"/>
    <w:rsid w:val="002718B5"/>
    <w:rsid w:val="00271B1F"/>
    <w:rsid w:val="00271C1A"/>
    <w:rsid w:val="00271C83"/>
    <w:rsid w:val="00271D9E"/>
    <w:rsid w:val="00271E11"/>
    <w:rsid w:val="00272044"/>
    <w:rsid w:val="0027217E"/>
    <w:rsid w:val="00272194"/>
    <w:rsid w:val="00272338"/>
    <w:rsid w:val="002723F5"/>
    <w:rsid w:val="00272425"/>
    <w:rsid w:val="0027246C"/>
    <w:rsid w:val="0027254A"/>
    <w:rsid w:val="002725E2"/>
    <w:rsid w:val="00272694"/>
    <w:rsid w:val="00272702"/>
    <w:rsid w:val="00272791"/>
    <w:rsid w:val="00272795"/>
    <w:rsid w:val="002728DD"/>
    <w:rsid w:val="0027293F"/>
    <w:rsid w:val="00272C44"/>
    <w:rsid w:val="00272F1E"/>
    <w:rsid w:val="00272F7A"/>
    <w:rsid w:val="00273020"/>
    <w:rsid w:val="00273068"/>
    <w:rsid w:val="002730A6"/>
    <w:rsid w:val="002730B1"/>
    <w:rsid w:val="00273161"/>
    <w:rsid w:val="00273367"/>
    <w:rsid w:val="00273586"/>
    <w:rsid w:val="002735B0"/>
    <w:rsid w:val="00273868"/>
    <w:rsid w:val="002738EB"/>
    <w:rsid w:val="002738FB"/>
    <w:rsid w:val="00273949"/>
    <w:rsid w:val="00273A66"/>
    <w:rsid w:val="00273D9C"/>
    <w:rsid w:val="00273E52"/>
    <w:rsid w:val="00273E81"/>
    <w:rsid w:val="00273EF2"/>
    <w:rsid w:val="00273F37"/>
    <w:rsid w:val="00273FB7"/>
    <w:rsid w:val="00273FFD"/>
    <w:rsid w:val="002740BA"/>
    <w:rsid w:val="002743BC"/>
    <w:rsid w:val="002746AC"/>
    <w:rsid w:val="002748AC"/>
    <w:rsid w:val="002748CC"/>
    <w:rsid w:val="00274A8B"/>
    <w:rsid w:val="00274B83"/>
    <w:rsid w:val="00274C06"/>
    <w:rsid w:val="00274C7C"/>
    <w:rsid w:val="00274D15"/>
    <w:rsid w:val="00274D35"/>
    <w:rsid w:val="00274D41"/>
    <w:rsid w:val="00274E04"/>
    <w:rsid w:val="00274E55"/>
    <w:rsid w:val="00274EBF"/>
    <w:rsid w:val="00274EE4"/>
    <w:rsid w:val="00274F6B"/>
    <w:rsid w:val="002751C8"/>
    <w:rsid w:val="0027550F"/>
    <w:rsid w:val="00275557"/>
    <w:rsid w:val="00275592"/>
    <w:rsid w:val="00275818"/>
    <w:rsid w:val="00275901"/>
    <w:rsid w:val="00275991"/>
    <w:rsid w:val="00275D16"/>
    <w:rsid w:val="00275F0B"/>
    <w:rsid w:val="00276026"/>
    <w:rsid w:val="00276093"/>
    <w:rsid w:val="002760AC"/>
    <w:rsid w:val="00276143"/>
    <w:rsid w:val="002761CC"/>
    <w:rsid w:val="0027669B"/>
    <w:rsid w:val="002768E1"/>
    <w:rsid w:val="0027696F"/>
    <w:rsid w:val="002769D6"/>
    <w:rsid w:val="00276A08"/>
    <w:rsid w:val="00276AA6"/>
    <w:rsid w:val="00276B73"/>
    <w:rsid w:val="00276E66"/>
    <w:rsid w:val="00276E6F"/>
    <w:rsid w:val="00277183"/>
    <w:rsid w:val="0027729C"/>
    <w:rsid w:val="002772A2"/>
    <w:rsid w:val="002772B6"/>
    <w:rsid w:val="00277304"/>
    <w:rsid w:val="0027757A"/>
    <w:rsid w:val="00277704"/>
    <w:rsid w:val="002777DE"/>
    <w:rsid w:val="00277AA2"/>
    <w:rsid w:val="00277C37"/>
    <w:rsid w:val="00277FC2"/>
    <w:rsid w:val="00277FFC"/>
    <w:rsid w:val="002800FB"/>
    <w:rsid w:val="002802A0"/>
    <w:rsid w:val="002802A4"/>
    <w:rsid w:val="00280371"/>
    <w:rsid w:val="00280409"/>
    <w:rsid w:val="0028047B"/>
    <w:rsid w:val="00280776"/>
    <w:rsid w:val="002807BC"/>
    <w:rsid w:val="00280855"/>
    <w:rsid w:val="00280A9B"/>
    <w:rsid w:val="00280ADD"/>
    <w:rsid w:val="00280B6D"/>
    <w:rsid w:val="00280DFD"/>
    <w:rsid w:val="00280EA2"/>
    <w:rsid w:val="00280F01"/>
    <w:rsid w:val="00281107"/>
    <w:rsid w:val="0028115B"/>
    <w:rsid w:val="00281526"/>
    <w:rsid w:val="00281610"/>
    <w:rsid w:val="00281715"/>
    <w:rsid w:val="00281732"/>
    <w:rsid w:val="00281922"/>
    <w:rsid w:val="0028194C"/>
    <w:rsid w:val="00281A91"/>
    <w:rsid w:val="00281AFC"/>
    <w:rsid w:val="00281B26"/>
    <w:rsid w:val="00281EAC"/>
    <w:rsid w:val="0028228B"/>
    <w:rsid w:val="002825B4"/>
    <w:rsid w:val="002828DE"/>
    <w:rsid w:val="002829C1"/>
    <w:rsid w:val="002829E2"/>
    <w:rsid w:val="00282A8A"/>
    <w:rsid w:val="00282BAC"/>
    <w:rsid w:val="00282C5A"/>
    <w:rsid w:val="00282E31"/>
    <w:rsid w:val="00282ED2"/>
    <w:rsid w:val="00282EE2"/>
    <w:rsid w:val="00282FD7"/>
    <w:rsid w:val="002830B2"/>
    <w:rsid w:val="00283101"/>
    <w:rsid w:val="002831BB"/>
    <w:rsid w:val="00283268"/>
    <w:rsid w:val="00283362"/>
    <w:rsid w:val="002836B6"/>
    <w:rsid w:val="00283751"/>
    <w:rsid w:val="00283782"/>
    <w:rsid w:val="002839E3"/>
    <w:rsid w:val="00283AD1"/>
    <w:rsid w:val="00283BA8"/>
    <w:rsid w:val="00283CE6"/>
    <w:rsid w:val="00283DB4"/>
    <w:rsid w:val="00283E4B"/>
    <w:rsid w:val="00283FA9"/>
    <w:rsid w:val="002840DE"/>
    <w:rsid w:val="00284370"/>
    <w:rsid w:val="002843A5"/>
    <w:rsid w:val="00284552"/>
    <w:rsid w:val="002847D4"/>
    <w:rsid w:val="00284BC1"/>
    <w:rsid w:val="00284C08"/>
    <w:rsid w:val="00284C77"/>
    <w:rsid w:val="00284D99"/>
    <w:rsid w:val="002850F6"/>
    <w:rsid w:val="0028510C"/>
    <w:rsid w:val="0028548C"/>
    <w:rsid w:val="002855CB"/>
    <w:rsid w:val="0028562B"/>
    <w:rsid w:val="0028572A"/>
    <w:rsid w:val="00285850"/>
    <w:rsid w:val="00285969"/>
    <w:rsid w:val="0028598B"/>
    <w:rsid w:val="00285A27"/>
    <w:rsid w:val="00285D38"/>
    <w:rsid w:val="00285D90"/>
    <w:rsid w:val="00285F07"/>
    <w:rsid w:val="00286213"/>
    <w:rsid w:val="00286347"/>
    <w:rsid w:val="00286536"/>
    <w:rsid w:val="0028656D"/>
    <w:rsid w:val="002866F3"/>
    <w:rsid w:val="00286818"/>
    <w:rsid w:val="002868AB"/>
    <w:rsid w:val="00286972"/>
    <w:rsid w:val="00286A8A"/>
    <w:rsid w:val="00286CD9"/>
    <w:rsid w:val="0028712C"/>
    <w:rsid w:val="00287169"/>
    <w:rsid w:val="0028726C"/>
    <w:rsid w:val="002872FC"/>
    <w:rsid w:val="00287480"/>
    <w:rsid w:val="0028756D"/>
    <w:rsid w:val="002875DD"/>
    <w:rsid w:val="002875E4"/>
    <w:rsid w:val="002877F1"/>
    <w:rsid w:val="002879EC"/>
    <w:rsid w:val="00287A7D"/>
    <w:rsid w:val="00287EC5"/>
    <w:rsid w:val="00287F97"/>
    <w:rsid w:val="00287FE7"/>
    <w:rsid w:val="0029035B"/>
    <w:rsid w:val="00290433"/>
    <w:rsid w:val="00290464"/>
    <w:rsid w:val="00290542"/>
    <w:rsid w:val="0029072E"/>
    <w:rsid w:val="002907C0"/>
    <w:rsid w:val="00290918"/>
    <w:rsid w:val="00290922"/>
    <w:rsid w:val="0029092A"/>
    <w:rsid w:val="00290936"/>
    <w:rsid w:val="002909EB"/>
    <w:rsid w:val="00290A1C"/>
    <w:rsid w:val="00290B6E"/>
    <w:rsid w:val="00290C17"/>
    <w:rsid w:val="00290C95"/>
    <w:rsid w:val="00290D6E"/>
    <w:rsid w:val="00290E9E"/>
    <w:rsid w:val="00290EBD"/>
    <w:rsid w:val="00290EBE"/>
    <w:rsid w:val="00290F4B"/>
    <w:rsid w:val="00290F73"/>
    <w:rsid w:val="00291057"/>
    <w:rsid w:val="00291068"/>
    <w:rsid w:val="00291156"/>
    <w:rsid w:val="00291426"/>
    <w:rsid w:val="00291559"/>
    <w:rsid w:val="00291705"/>
    <w:rsid w:val="002917F5"/>
    <w:rsid w:val="00291824"/>
    <w:rsid w:val="002918CC"/>
    <w:rsid w:val="002919F8"/>
    <w:rsid w:val="00291B1E"/>
    <w:rsid w:val="00291E92"/>
    <w:rsid w:val="00291EA9"/>
    <w:rsid w:val="00291F18"/>
    <w:rsid w:val="00291F31"/>
    <w:rsid w:val="002921F4"/>
    <w:rsid w:val="00292275"/>
    <w:rsid w:val="002922A4"/>
    <w:rsid w:val="00292463"/>
    <w:rsid w:val="00292594"/>
    <w:rsid w:val="002925E1"/>
    <w:rsid w:val="002926B0"/>
    <w:rsid w:val="0029289E"/>
    <w:rsid w:val="002929B4"/>
    <w:rsid w:val="00292CAB"/>
    <w:rsid w:val="00292D75"/>
    <w:rsid w:val="00292FE5"/>
    <w:rsid w:val="00292FEB"/>
    <w:rsid w:val="00293055"/>
    <w:rsid w:val="002930A3"/>
    <w:rsid w:val="00293121"/>
    <w:rsid w:val="00293136"/>
    <w:rsid w:val="00293424"/>
    <w:rsid w:val="00293425"/>
    <w:rsid w:val="0029355E"/>
    <w:rsid w:val="00293816"/>
    <w:rsid w:val="002938AD"/>
    <w:rsid w:val="002938E6"/>
    <w:rsid w:val="002944CB"/>
    <w:rsid w:val="00294536"/>
    <w:rsid w:val="00294703"/>
    <w:rsid w:val="0029480E"/>
    <w:rsid w:val="00294964"/>
    <w:rsid w:val="002949B9"/>
    <w:rsid w:val="00294A6F"/>
    <w:rsid w:val="00294AB9"/>
    <w:rsid w:val="00294CCA"/>
    <w:rsid w:val="00294DDC"/>
    <w:rsid w:val="00294E2E"/>
    <w:rsid w:val="00294FB6"/>
    <w:rsid w:val="0029517A"/>
    <w:rsid w:val="0029521F"/>
    <w:rsid w:val="002954DF"/>
    <w:rsid w:val="002956F1"/>
    <w:rsid w:val="00295977"/>
    <w:rsid w:val="002959E8"/>
    <w:rsid w:val="00295A40"/>
    <w:rsid w:val="00295A4A"/>
    <w:rsid w:val="00295C35"/>
    <w:rsid w:val="00295C39"/>
    <w:rsid w:val="00295DBB"/>
    <w:rsid w:val="00295EC4"/>
    <w:rsid w:val="00295F4B"/>
    <w:rsid w:val="00296118"/>
    <w:rsid w:val="0029614F"/>
    <w:rsid w:val="0029617E"/>
    <w:rsid w:val="002961C8"/>
    <w:rsid w:val="00296484"/>
    <w:rsid w:val="00296539"/>
    <w:rsid w:val="00296559"/>
    <w:rsid w:val="0029671A"/>
    <w:rsid w:val="00296756"/>
    <w:rsid w:val="0029682C"/>
    <w:rsid w:val="00296948"/>
    <w:rsid w:val="00296961"/>
    <w:rsid w:val="00296A24"/>
    <w:rsid w:val="00296AE7"/>
    <w:rsid w:val="00296B26"/>
    <w:rsid w:val="00296C1C"/>
    <w:rsid w:val="00296D4B"/>
    <w:rsid w:val="00296E87"/>
    <w:rsid w:val="00296FB6"/>
    <w:rsid w:val="00297063"/>
    <w:rsid w:val="00297123"/>
    <w:rsid w:val="002971A6"/>
    <w:rsid w:val="00297540"/>
    <w:rsid w:val="0029756F"/>
    <w:rsid w:val="002977EA"/>
    <w:rsid w:val="00297A9C"/>
    <w:rsid w:val="00297AAF"/>
    <w:rsid w:val="00297AC9"/>
    <w:rsid w:val="00297BC8"/>
    <w:rsid w:val="00297D09"/>
    <w:rsid w:val="00297D0F"/>
    <w:rsid w:val="00297D97"/>
    <w:rsid w:val="00297EA5"/>
    <w:rsid w:val="00297EF1"/>
    <w:rsid w:val="00297FA6"/>
    <w:rsid w:val="002A0002"/>
    <w:rsid w:val="002A008E"/>
    <w:rsid w:val="002A0187"/>
    <w:rsid w:val="002A0527"/>
    <w:rsid w:val="002A062E"/>
    <w:rsid w:val="002A066A"/>
    <w:rsid w:val="002A09C9"/>
    <w:rsid w:val="002A0AC4"/>
    <w:rsid w:val="002A0B09"/>
    <w:rsid w:val="002A0BBB"/>
    <w:rsid w:val="002A0C02"/>
    <w:rsid w:val="002A0D18"/>
    <w:rsid w:val="002A0D2B"/>
    <w:rsid w:val="002A0D5A"/>
    <w:rsid w:val="002A0E6C"/>
    <w:rsid w:val="002A0F8C"/>
    <w:rsid w:val="002A104A"/>
    <w:rsid w:val="002A129C"/>
    <w:rsid w:val="002A14C5"/>
    <w:rsid w:val="002A157F"/>
    <w:rsid w:val="002A166E"/>
    <w:rsid w:val="002A1806"/>
    <w:rsid w:val="002A1818"/>
    <w:rsid w:val="002A1860"/>
    <w:rsid w:val="002A18D5"/>
    <w:rsid w:val="002A18FE"/>
    <w:rsid w:val="002A1CCD"/>
    <w:rsid w:val="002A1DD4"/>
    <w:rsid w:val="002A1F09"/>
    <w:rsid w:val="002A2162"/>
    <w:rsid w:val="002A2167"/>
    <w:rsid w:val="002A221F"/>
    <w:rsid w:val="002A2224"/>
    <w:rsid w:val="002A24CE"/>
    <w:rsid w:val="002A24FF"/>
    <w:rsid w:val="002A270F"/>
    <w:rsid w:val="002A2789"/>
    <w:rsid w:val="002A2AA0"/>
    <w:rsid w:val="002A2ABA"/>
    <w:rsid w:val="002A2B09"/>
    <w:rsid w:val="002A2D0B"/>
    <w:rsid w:val="002A2D7F"/>
    <w:rsid w:val="002A2D86"/>
    <w:rsid w:val="002A2EBF"/>
    <w:rsid w:val="002A2EDB"/>
    <w:rsid w:val="002A302F"/>
    <w:rsid w:val="002A303B"/>
    <w:rsid w:val="002A3054"/>
    <w:rsid w:val="002A315A"/>
    <w:rsid w:val="002A3163"/>
    <w:rsid w:val="002A32B4"/>
    <w:rsid w:val="002A3400"/>
    <w:rsid w:val="002A3489"/>
    <w:rsid w:val="002A35B6"/>
    <w:rsid w:val="002A392C"/>
    <w:rsid w:val="002A3ADF"/>
    <w:rsid w:val="002A3C19"/>
    <w:rsid w:val="002A3C6E"/>
    <w:rsid w:val="002A3C91"/>
    <w:rsid w:val="002A3FC4"/>
    <w:rsid w:val="002A3FF5"/>
    <w:rsid w:val="002A4115"/>
    <w:rsid w:val="002A4449"/>
    <w:rsid w:val="002A44EF"/>
    <w:rsid w:val="002A4567"/>
    <w:rsid w:val="002A4837"/>
    <w:rsid w:val="002A484E"/>
    <w:rsid w:val="002A4885"/>
    <w:rsid w:val="002A491B"/>
    <w:rsid w:val="002A4954"/>
    <w:rsid w:val="002A4B36"/>
    <w:rsid w:val="002A4B9E"/>
    <w:rsid w:val="002A4BC6"/>
    <w:rsid w:val="002A4C78"/>
    <w:rsid w:val="002A4D7E"/>
    <w:rsid w:val="002A4D9F"/>
    <w:rsid w:val="002A4E1B"/>
    <w:rsid w:val="002A4F1E"/>
    <w:rsid w:val="002A4F9C"/>
    <w:rsid w:val="002A5006"/>
    <w:rsid w:val="002A5159"/>
    <w:rsid w:val="002A51B8"/>
    <w:rsid w:val="002A53FC"/>
    <w:rsid w:val="002A546A"/>
    <w:rsid w:val="002A5482"/>
    <w:rsid w:val="002A55F7"/>
    <w:rsid w:val="002A5692"/>
    <w:rsid w:val="002A5718"/>
    <w:rsid w:val="002A57C9"/>
    <w:rsid w:val="002A5C41"/>
    <w:rsid w:val="002A5CC6"/>
    <w:rsid w:val="002A5D59"/>
    <w:rsid w:val="002A5E74"/>
    <w:rsid w:val="002A6127"/>
    <w:rsid w:val="002A62EE"/>
    <w:rsid w:val="002A6343"/>
    <w:rsid w:val="002A6351"/>
    <w:rsid w:val="002A642F"/>
    <w:rsid w:val="002A6655"/>
    <w:rsid w:val="002A6898"/>
    <w:rsid w:val="002A68B1"/>
    <w:rsid w:val="002A6CB3"/>
    <w:rsid w:val="002A6D9B"/>
    <w:rsid w:val="002A6DF0"/>
    <w:rsid w:val="002A6EAA"/>
    <w:rsid w:val="002A700C"/>
    <w:rsid w:val="002A706D"/>
    <w:rsid w:val="002A70F4"/>
    <w:rsid w:val="002A7131"/>
    <w:rsid w:val="002A7175"/>
    <w:rsid w:val="002A759E"/>
    <w:rsid w:val="002A773C"/>
    <w:rsid w:val="002A7913"/>
    <w:rsid w:val="002A7978"/>
    <w:rsid w:val="002A7BAD"/>
    <w:rsid w:val="002A7DCC"/>
    <w:rsid w:val="002B00C5"/>
    <w:rsid w:val="002B00EF"/>
    <w:rsid w:val="002B0435"/>
    <w:rsid w:val="002B0535"/>
    <w:rsid w:val="002B0594"/>
    <w:rsid w:val="002B0BD1"/>
    <w:rsid w:val="002B0C85"/>
    <w:rsid w:val="002B0CA5"/>
    <w:rsid w:val="002B0EBD"/>
    <w:rsid w:val="002B1017"/>
    <w:rsid w:val="002B1159"/>
    <w:rsid w:val="002B11A5"/>
    <w:rsid w:val="002B11BB"/>
    <w:rsid w:val="002B1428"/>
    <w:rsid w:val="002B1752"/>
    <w:rsid w:val="002B181E"/>
    <w:rsid w:val="002B1887"/>
    <w:rsid w:val="002B188A"/>
    <w:rsid w:val="002B18EA"/>
    <w:rsid w:val="002B18F9"/>
    <w:rsid w:val="002B1A87"/>
    <w:rsid w:val="002B1BB3"/>
    <w:rsid w:val="002B1CF4"/>
    <w:rsid w:val="002B1D30"/>
    <w:rsid w:val="002B1D9D"/>
    <w:rsid w:val="002B1E1C"/>
    <w:rsid w:val="002B1F07"/>
    <w:rsid w:val="002B1F15"/>
    <w:rsid w:val="002B205F"/>
    <w:rsid w:val="002B2077"/>
    <w:rsid w:val="002B2151"/>
    <w:rsid w:val="002B2300"/>
    <w:rsid w:val="002B2572"/>
    <w:rsid w:val="002B2625"/>
    <w:rsid w:val="002B26E1"/>
    <w:rsid w:val="002B2759"/>
    <w:rsid w:val="002B27E2"/>
    <w:rsid w:val="002B28A2"/>
    <w:rsid w:val="002B28FC"/>
    <w:rsid w:val="002B296A"/>
    <w:rsid w:val="002B2B1F"/>
    <w:rsid w:val="002B2B67"/>
    <w:rsid w:val="002B2CD4"/>
    <w:rsid w:val="002B2D4E"/>
    <w:rsid w:val="002B2DB5"/>
    <w:rsid w:val="002B2E35"/>
    <w:rsid w:val="002B2F6F"/>
    <w:rsid w:val="002B30FA"/>
    <w:rsid w:val="002B31B5"/>
    <w:rsid w:val="002B32E6"/>
    <w:rsid w:val="002B3418"/>
    <w:rsid w:val="002B356C"/>
    <w:rsid w:val="002B37BF"/>
    <w:rsid w:val="002B3917"/>
    <w:rsid w:val="002B392B"/>
    <w:rsid w:val="002B39D8"/>
    <w:rsid w:val="002B3A40"/>
    <w:rsid w:val="002B3A51"/>
    <w:rsid w:val="002B3B0B"/>
    <w:rsid w:val="002B3BFA"/>
    <w:rsid w:val="002B3C6F"/>
    <w:rsid w:val="002B3CD4"/>
    <w:rsid w:val="002B3DA3"/>
    <w:rsid w:val="002B3E11"/>
    <w:rsid w:val="002B3E5D"/>
    <w:rsid w:val="002B3F17"/>
    <w:rsid w:val="002B3F2E"/>
    <w:rsid w:val="002B400E"/>
    <w:rsid w:val="002B4215"/>
    <w:rsid w:val="002B443C"/>
    <w:rsid w:val="002B45A8"/>
    <w:rsid w:val="002B4615"/>
    <w:rsid w:val="002B4689"/>
    <w:rsid w:val="002B46B5"/>
    <w:rsid w:val="002B46F8"/>
    <w:rsid w:val="002B4735"/>
    <w:rsid w:val="002B4752"/>
    <w:rsid w:val="002B4811"/>
    <w:rsid w:val="002B4885"/>
    <w:rsid w:val="002B4992"/>
    <w:rsid w:val="002B4B92"/>
    <w:rsid w:val="002B4C18"/>
    <w:rsid w:val="002B4D1F"/>
    <w:rsid w:val="002B4E7E"/>
    <w:rsid w:val="002B50A1"/>
    <w:rsid w:val="002B50B0"/>
    <w:rsid w:val="002B53FC"/>
    <w:rsid w:val="002B5521"/>
    <w:rsid w:val="002B5651"/>
    <w:rsid w:val="002B5683"/>
    <w:rsid w:val="002B573E"/>
    <w:rsid w:val="002B57DA"/>
    <w:rsid w:val="002B5896"/>
    <w:rsid w:val="002B589D"/>
    <w:rsid w:val="002B5959"/>
    <w:rsid w:val="002B5A45"/>
    <w:rsid w:val="002B5B65"/>
    <w:rsid w:val="002B5CBD"/>
    <w:rsid w:val="002B5E42"/>
    <w:rsid w:val="002B604E"/>
    <w:rsid w:val="002B60F5"/>
    <w:rsid w:val="002B6222"/>
    <w:rsid w:val="002B62FB"/>
    <w:rsid w:val="002B668F"/>
    <w:rsid w:val="002B66A8"/>
    <w:rsid w:val="002B66F3"/>
    <w:rsid w:val="002B67FC"/>
    <w:rsid w:val="002B695A"/>
    <w:rsid w:val="002B69A9"/>
    <w:rsid w:val="002B6C7C"/>
    <w:rsid w:val="002B6CFA"/>
    <w:rsid w:val="002B6E28"/>
    <w:rsid w:val="002B702D"/>
    <w:rsid w:val="002B7182"/>
    <w:rsid w:val="002B71CE"/>
    <w:rsid w:val="002B722F"/>
    <w:rsid w:val="002B72C2"/>
    <w:rsid w:val="002B7355"/>
    <w:rsid w:val="002B7502"/>
    <w:rsid w:val="002B7681"/>
    <w:rsid w:val="002B7759"/>
    <w:rsid w:val="002B7854"/>
    <w:rsid w:val="002B79D5"/>
    <w:rsid w:val="002B79F7"/>
    <w:rsid w:val="002B7A48"/>
    <w:rsid w:val="002B7B70"/>
    <w:rsid w:val="002B7D88"/>
    <w:rsid w:val="002B7E4E"/>
    <w:rsid w:val="002C0010"/>
    <w:rsid w:val="002C005C"/>
    <w:rsid w:val="002C01C0"/>
    <w:rsid w:val="002C029E"/>
    <w:rsid w:val="002C0356"/>
    <w:rsid w:val="002C0691"/>
    <w:rsid w:val="002C0764"/>
    <w:rsid w:val="002C0878"/>
    <w:rsid w:val="002C093C"/>
    <w:rsid w:val="002C0952"/>
    <w:rsid w:val="002C0AEF"/>
    <w:rsid w:val="002C0B08"/>
    <w:rsid w:val="002C0B34"/>
    <w:rsid w:val="002C0DF3"/>
    <w:rsid w:val="002C11F8"/>
    <w:rsid w:val="002C12F4"/>
    <w:rsid w:val="002C1551"/>
    <w:rsid w:val="002C1590"/>
    <w:rsid w:val="002C15C5"/>
    <w:rsid w:val="002C1773"/>
    <w:rsid w:val="002C1796"/>
    <w:rsid w:val="002C17EF"/>
    <w:rsid w:val="002C1838"/>
    <w:rsid w:val="002C198E"/>
    <w:rsid w:val="002C1C14"/>
    <w:rsid w:val="002C1CBE"/>
    <w:rsid w:val="002C1DAD"/>
    <w:rsid w:val="002C1F6A"/>
    <w:rsid w:val="002C1FCA"/>
    <w:rsid w:val="002C2074"/>
    <w:rsid w:val="002C2254"/>
    <w:rsid w:val="002C2484"/>
    <w:rsid w:val="002C2548"/>
    <w:rsid w:val="002C2671"/>
    <w:rsid w:val="002C26FF"/>
    <w:rsid w:val="002C287F"/>
    <w:rsid w:val="002C29B8"/>
    <w:rsid w:val="002C2A68"/>
    <w:rsid w:val="002C2AD2"/>
    <w:rsid w:val="002C2B8D"/>
    <w:rsid w:val="002C2BE0"/>
    <w:rsid w:val="002C2DD8"/>
    <w:rsid w:val="002C2DE7"/>
    <w:rsid w:val="002C2F4A"/>
    <w:rsid w:val="002C3063"/>
    <w:rsid w:val="002C3351"/>
    <w:rsid w:val="002C3667"/>
    <w:rsid w:val="002C36E9"/>
    <w:rsid w:val="002C38EF"/>
    <w:rsid w:val="002C3A07"/>
    <w:rsid w:val="002C3A0D"/>
    <w:rsid w:val="002C3A4C"/>
    <w:rsid w:val="002C3B30"/>
    <w:rsid w:val="002C3DDC"/>
    <w:rsid w:val="002C3E8E"/>
    <w:rsid w:val="002C40B0"/>
    <w:rsid w:val="002C40FA"/>
    <w:rsid w:val="002C42BB"/>
    <w:rsid w:val="002C4342"/>
    <w:rsid w:val="002C4534"/>
    <w:rsid w:val="002C496C"/>
    <w:rsid w:val="002C4B72"/>
    <w:rsid w:val="002C4B74"/>
    <w:rsid w:val="002C4CD8"/>
    <w:rsid w:val="002C4D32"/>
    <w:rsid w:val="002C4D40"/>
    <w:rsid w:val="002C5063"/>
    <w:rsid w:val="002C508E"/>
    <w:rsid w:val="002C515A"/>
    <w:rsid w:val="002C51C3"/>
    <w:rsid w:val="002C523F"/>
    <w:rsid w:val="002C52F1"/>
    <w:rsid w:val="002C544A"/>
    <w:rsid w:val="002C54B1"/>
    <w:rsid w:val="002C55BC"/>
    <w:rsid w:val="002C57BF"/>
    <w:rsid w:val="002C583D"/>
    <w:rsid w:val="002C58AD"/>
    <w:rsid w:val="002C59F7"/>
    <w:rsid w:val="002C5A03"/>
    <w:rsid w:val="002C5AAC"/>
    <w:rsid w:val="002C5B60"/>
    <w:rsid w:val="002C5ED2"/>
    <w:rsid w:val="002C63C8"/>
    <w:rsid w:val="002C63E8"/>
    <w:rsid w:val="002C658A"/>
    <w:rsid w:val="002C65E9"/>
    <w:rsid w:val="002C66F8"/>
    <w:rsid w:val="002C6728"/>
    <w:rsid w:val="002C68EE"/>
    <w:rsid w:val="002C69F4"/>
    <w:rsid w:val="002C6A8E"/>
    <w:rsid w:val="002C6B1B"/>
    <w:rsid w:val="002C6B26"/>
    <w:rsid w:val="002C6BAD"/>
    <w:rsid w:val="002C6BD7"/>
    <w:rsid w:val="002C6E4F"/>
    <w:rsid w:val="002C6F22"/>
    <w:rsid w:val="002C7012"/>
    <w:rsid w:val="002C70E7"/>
    <w:rsid w:val="002C70FA"/>
    <w:rsid w:val="002C720F"/>
    <w:rsid w:val="002C7217"/>
    <w:rsid w:val="002C729F"/>
    <w:rsid w:val="002C730A"/>
    <w:rsid w:val="002C742E"/>
    <w:rsid w:val="002C748B"/>
    <w:rsid w:val="002C74CE"/>
    <w:rsid w:val="002C7649"/>
    <w:rsid w:val="002C7817"/>
    <w:rsid w:val="002C78F0"/>
    <w:rsid w:val="002C7901"/>
    <w:rsid w:val="002C7924"/>
    <w:rsid w:val="002C793C"/>
    <w:rsid w:val="002C7BD5"/>
    <w:rsid w:val="002C7C42"/>
    <w:rsid w:val="002C7E33"/>
    <w:rsid w:val="002C7F4C"/>
    <w:rsid w:val="002C7F7A"/>
    <w:rsid w:val="002C7FB3"/>
    <w:rsid w:val="002C7FCF"/>
    <w:rsid w:val="002D0200"/>
    <w:rsid w:val="002D022C"/>
    <w:rsid w:val="002D0238"/>
    <w:rsid w:val="002D03AD"/>
    <w:rsid w:val="002D0475"/>
    <w:rsid w:val="002D096A"/>
    <w:rsid w:val="002D0A50"/>
    <w:rsid w:val="002D0B8E"/>
    <w:rsid w:val="002D0BF1"/>
    <w:rsid w:val="002D0C41"/>
    <w:rsid w:val="002D0CF2"/>
    <w:rsid w:val="002D0D83"/>
    <w:rsid w:val="002D10EF"/>
    <w:rsid w:val="002D1194"/>
    <w:rsid w:val="002D11D3"/>
    <w:rsid w:val="002D1257"/>
    <w:rsid w:val="002D1262"/>
    <w:rsid w:val="002D1268"/>
    <w:rsid w:val="002D1416"/>
    <w:rsid w:val="002D15D3"/>
    <w:rsid w:val="002D174E"/>
    <w:rsid w:val="002D17E3"/>
    <w:rsid w:val="002D180D"/>
    <w:rsid w:val="002D1827"/>
    <w:rsid w:val="002D1989"/>
    <w:rsid w:val="002D19D0"/>
    <w:rsid w:val="002D1AE7"/>
    <w:rsid w:val="002D1AF8"/>
    <w:rsid w:val="002D1C99"/>
    <w:rsid w:val="002D1D4E"/>
    <w:rsid w:val="002D1E43"/>
    <w:rsid w:val="002D1E90"/>
    <w:rsid w:val="002D1EAA"/>
    <w:rsid w:val="002D2250"/>
    <w:rsid w:val="002D25FB"/>
    <w:rsid w:val="002D26A5"/>
    <w:rsid w:val="002D26B3"/>
    <w:rsid w:val="002D283A"/>
    <w:rsid w:val="002D2A3C"/>
    <w:rsid w:val="002D2CB2"/>
    <w:rsid w:val="002D2DCE"/>
    <w:rsid w:val="002D2DF5"/>
    <w:rsid w:val="002D2F6D"/>
    <w:rsid w:val="002D32EC"/>
    <w:rsid w:val="002D3316"/>
    <w:rsid w:val="002D3459"/>
    <w:rsid w:val="002D381A"/>
    <w:rsid w:val="002D3D0D"/>
    <w:rsid w:val="002D3E5F"/>
    <w:rsid w:val="002D419B"/>
    <w:rsid w:val="002D41AE"/>
    <w:rsid w:val="002D4247"/>
    <w:rsid w:val="002D4250"/>
    <w:rsid w:val="002D4326"/>
    <w:rsid w:val="002D44AA"/>
    <w:rsid w:val="002D44B2"/>
    <w:rsid w:val="002D461E"/>
    <w:rsid w:val="002D46D0"/>
    <w:rsid w:val="002D47FC"/>
    <w:rsid w:val="002D4832"/>
    <w:rsid w:val="002D4B02"/>
    <w:rsid w:val="002D4C58"/>
    <w:rsid w:val="002D4DB8"/>
    <w:rsid w:val="002D4F6E"/>
    <w:rsid w:val="002D50F7"/>
    <w:rsid w:val="002D50FD"/>
    <w:rsid w:val="002D520B"/>
    <w:rsid w:val="002D5228"/>
    <w:rsid w:val="002D55AF"/>
    <w:rsid w:val="002D57F4"/>
    <w:rsid w:val="002D5846"/>
    <w:rsid w:val="002D597C"/>
    <w:rsid w:val="002D5A91"/>
    <w:rsid w:val="002D5BF1"/>
    <w:rsid w:val="002D5FD5"/>
    <w:rsid w:val="002D6027"/>
    <w:rsid w:val="002D61DA"/>
    <w:rsid w:val="002D61DE"/>
    <w:rsid w:val="002D6334"/>
    <w:rsid w:val="002D6410"/>
    <w:rsid w:val="002D6697"/>
    <w:rsid w:val="002D6769"/>
    <w:rsid w:val="002D6951"/>
    <w:rsid w:val="002D6968"/>
    <w:rsid w:val="002D6B52"/>
    <w:rsid w:val="002D6DB4"/>
    <w:rsid w:val="002D6FF7"/>
    <w:rsid w:val="002D7033"/>
    <w:rsid w:val="002D7176"/>
    <w:rsid w:val="002D71F3"/>
    <w:rsid w:val="002D724A"/>
    <w:rsid w:val="002D72D8"/>
    <w:rsid w:val="002D73E6"/>
    <w:rsid w:val="002D783D"/>
    <w:rsid w:val="002D78D8"/>
    <w:rsid w:val="002D7AE4"/>
    <w:rsid w:val="002D7AF4"/>
    <w:rsid w:val="002D7D7B"/>
    <w:rsid w:val="002D7DA1"/>
    <w:rsid w:val="002D7DA2"/>
    <w:rsid w:val="002D7F32"/>
    <w:rsid w:val="002D7FD2"/>
    <w:rsid w:val="002E00D0"/>
    <w:rsid w:val="002E0112"/>
    <w:rsid w:val="002E01BD"/>
    <w:rsid w:val="002E032F"/>
    <w:rsid w:val="002E0462"/>
    <w:rsid w:val="002E0651"/>
    <w:rsid w:val="002E0831"/>
    <w:rsid w:val="002E0B1C"/>
    <w:rsid w:val="002E0BD5"/>
    <w:rsid w:val="002E0C87"/>
    <w:rsid w:val="002E0F4B"/>
    <w:rsid w:val="002E0FE0"/>
    <w:rsid w:val="002E105F"/>
    <w:rsid w:val="002E10B6"/>
    <w:rsid w:val="002E10F1"/>
    <w:rsid w:val="002E1345"/>
    <w:rsid w:val="002E14CB"/>
    <w:rsid w:val="002E160A"/>
    <w:rsid w:val="002E173D"/>
    <w:rsid w:val="002E17B3"/>
    <w:rsid w:val="002E190A"/>
    <w:rsid w:val="002E19BD"/>
    <w:rsid w:val="002E1AA2"/>
    <w:rsid w:val="002E1B66"/>
    <w:rsid w:val="002E1C40"/>
    <w:rsid w:val="002E21F7"/>
    <w:rsid w:val="002E2238"/>
    <w:rsid w:val="002E2388"/>
    <w:rsid w:val="002E2465"/>
    <w:rsid w:val="002E24FD"/>
    <w:rsid w:val="002E2653"/>
    <w:rsid w:val="002E26E3"/>
    <w:rsid w:val="002E26ED"/>
    <w:rsid w:val="002E2717"/>
    <w:rsid w:val="002E27D5"/>
    <w:rsid w:val="002E28ED"/>
    <w:rsid w:val="002E295C"/>
    <w:rsid w:val="002E2E10"/>
    <w:rsid w:val="002E312F"/>
    <w:rsid w:val="002E326F"/>
    <w:rsid w:val="002E32D8"/>
    <w:rsid w:val="002E35D3"/>
    <w:rsid w:val="002E3640"/>
    <w:rsid w:val="002E3B46"/>
    <w:rsid w:val="002E3BAA"/>
    <w:rsid w:val="002E3BE2"/>
    <w:rsid w:val="002E3C62"/>
    <w:rsid w:val="002E3E15"/>
    <w:rsid w:val="002E3EBA"/>
    <w:rsid w:val="002E3F00"/>
    <w:rsid w:val="002E437C"/>
    <w:rsid w:val="002E4388"/>
    <w:rsid w:val="002E448E"/>
    <w:rsid w:val="002E4711"/>
    <w:rsid w:val="002E4779"/>
    <w:rsid w:val="002E4799"/>
    <w:rsid w:val="002E4889"/>
    <w:rsid w:val="002E4890"/>
    <w:rsid w:val="002E4A4A"/>
    <w:rsid w:val="002E4A69"/>
    <w:rsid w:val="002E4C7C"/>
    <w:rsid w:val="002E4E95"/>
    <w:rsid w:val="002E507A"/>
    <w:rsid w:val="002E54D5"/>
    <w:rsid w:val="002E573A"/>
    <w:rsid w:val="002E579F"/>
    <w:rsid w:val="002E58A4"/>
    <w:rsid w:val="002E5926"/>
    <w:rsid w:val="002E5A15"/>
    <w:rsid w:val="002E5AE9"/>
    <w:rsid w:val="002E5B76"/>
    <w:rsid w:val="002E5D55"/>
    <w:rsid w:val="002E5DF0"/>
    <w:rsid w:val="002E6265"/>
    <w:rsid w:val="002E62F9"/>
    <w:rsid w:val="002E648E"/>
    <w:rsid w:val="002E652C"/>
    <w:rsid w:val="002E6572"/>
    <w:rsid w:val="002E657E"/>
    <w:rsid w:val="002E6616"/>
    <w:rsid w:val="002E67DB"/>
    <w:rsid w:val="002E6936"/>
    <w:rsid w:val="002E6A98"/>
    <w:rsid w:val="002E6E92"/>
    <w:rsid w:val="002E6F7E"/>
    <w:rsid w:val="002E6FB0"/>
    <w:rsid w:val="002E6FE4"/>
    <w:rsid w:val="002E7075"/>
    <w:rsid w:val="002E718D"/>
    <w:rsid w:val="002E7223"/>
    <w:rsid w:val="002E72BB"/>
    <w:rsid w:val="002E72D2"/>
    <w:rsid w:val="002E72D8"/>
    <w:rsid w:val="002E74A8"/>
    <w:rsid w:val="002E778E"/>
    <w:rsid w:val="002E792E"/>
    <w:rsid w:val="002E79A1"/>
    <w:rsid w:val="002E7BDA"/>
    <w:rsid w:val="002E7BE9"/>
    <w:rsid w:val="002E7C0B"/>
    <w:rsid w:val="002E7D17"/>
    <w:rsid w:val="002F0030"/>
    <w:rsid w:val="002F02A1"/>
    <w:rsid w:val="002F02B8"/>
    <w:rsid w:val="002F02B9"/>
    <w:rsid w:val="002F03CB"/>
    <w:rsid w:val="002F0559"/>
    <w:rsid w:val="002F05D5"/>
    <w:rsid w:val="002F068B"/>
    <w:rsid w:val="002F0894"/>
    <w:rsid w:val="002F09A3"/>
    <w:rsid w:val="002F0B06"/>
    <w:rsid w:val="002F0B3A"/>
    <w:rsid w:val="002F0CE9"/>
    <w:rsid w:val="002F0F30"/>
    <w:rsid w:val="002F0F36"/>
    <w:rsid w:val="002F0FE0"/>
    <w:rsid w:val="002F123C"/>
    <w:rsid w:val="002F134B"/>
    <w:rsid w:val="002F1423"/>
    <w:rsid w:val="002F15A2"/>
    <w:rsid w:val="002F15D2"/>
    <w:rsid w:val="002F1612"/>
    <w:rsid w:val="002F16E6"/>
    <w:rsid w:val="002F17C2"/>
    <w:rsid w:val="002F182D"/>
    <w:rsid w:val="002F1932"/>
    <w:rsid w:val="002F19B1"/>
    <w:rsid w:val="002F19B5"/>
    <w:rsid w:val="002F1A2C"/>
    <w:rsid w:val="002F1A50"/>
    <w:rsid w:val="002F1AB7"/>
    <w:rsid w:val="002F1ADC"/>
    <w:rsid w:val="002F1C6C"/>
    <w:rsid w:val="002F1CCD"/>
    <w:rsid w:val="002F206F"/>
    <w:rsid w:val="002F20A9"/>
    <w:rsid w:val="002F21BA"/>
    <w:rsid w:val="002F220F"/>
    <w:rsid w:val="002F2338"/>
    <w:rsid w:val="002F24C9"/>
    <w:rsid w:val="002F26FA"/>
    <w:rsid w:val="002F27BF"/>
    <w:rsid w:val="002F2819"/>
    <w:rsid w:val="002F29A1"/>
    <w:rsid w:val="002F2A20"/>
    <w:rsid w:val="002F2B37"/>
    <w:rsid w:val="002F2BC9"/>
    <w:rsid w:val="002F2CA6"/>
    <w:rsid w:val="002F2CF1"/>
    <w:rsid w:val="002F2EB8"/>
    <w:rsid w:val="002F2F81"/>
    <w:rsid w:val="002F3081"/>
    <w:rsid w:val="002F33DF"/>
    <w:rsid w:val="002F33EA"/>
    <w:rsid w:val="002F340D"/>
    <w:rsid w:val="002F3422"/>
    <w:rsid w:val="002F3569"/>
    <w:rsid w:val="002F3725"/>
    <w:rsid w:val="002F3798"/>
    <w:rsid w:val="002F37A9"/>
    <w:rsid w:val="002F389B"/>
    <w:rsid w:val="002F3965"/>
    <w:rsid w:val="002F3B25"/>
    <w:rsid w:val="002F3B4E"/>
    <w:rsid w:val="002F3C53"/>
    <w:rsid w:val="002F3C6C"/>
    <w:rsid w:val="002F3D85"/>
    <w:rsid w:val="002F3D93"/>
    <w:rsid w:val="002F3E03"/>
    <w:rsid w:val="002F3E99"/>
    <w:rsid w:val="002F4126"/>
    <w:rsid w:val="002F4276"/>
    <w:rsid w:val="002F42F7"/>
    <w:rsid w:val="002F4355"/>
    <w:rsid w:val="002F479A"/>
    <w:rsid w:val="002F4967"/>
    <w:rsid w:val="002F4B49"/>
    <w:rsid w:val="002F4C8C"/>
    <w:rsid w:val="002F4ECF"/>
    <w:rsid w:val="002F51FF"/>
    <w:rsid w:val="002F5265"/>
    <w:rsid w:val="002F546A"/>
    <w:rsid w:val="002F5480"/>
    <w:rsid w:val="002F54D0"/>
    <w:rsid w:val="002F55BB"/>
    <w:rsid w:val="002F55DC"/>
    <w:rsid w:val="002F580E"/>
    <w:rsid w:val="002F5816"/>
    <w:rsid w:val="002F581C"/>
    <w:rsid w:val="002F5DCD"/>
    <w:rsid w:val="002F5E1E"/>
    <w:rsid w:val="002F607E"/>
    <w:rsid w:val="002F620F"/>
    <w:rsid w:val="002F6213"/>
    <w:rsid w:val="002F626A"/>
    <w:rsid w:val="002F6319"/>
    <w:rsid w:val="002F645C"/>
    <w:rsid w:val="002F64B3"/>
    <w:rsid w:val="002F64E0"/>
    <w:rsid w:val="002F6624"/>
    <w:rsid w:val="002F6834"/>
    <w:rsid w:val="002F68BF"/>
    <w:rsid w:val="002F6950"/>
    <w:rsid w:val="002F6A7B"/>
    <w:rsid w:val="002F6ABF"/>
    <w:rsid w:val="002F6BC3"/>
    <w:rsid w:val="002F6C2C"/>
    <w:rsid w:val="002F6DFC"/>
    <w:rsid w:val="002F6E5C"/>
    <w:rsid w:val="002F6F28"/>
    <w:rsid w:val="002F6F6B"/>
    <w:rsid w:val="002F715E"/>
    <w:rsid w:val="002F7166"/>
    <w:rsid w:val="002F7458"/>
    <w:rsid w:val="002F7535"/>
    <w:rsid w:val="002F7581"/>
    <w:rsid w:val="002F761F"/>
    <w:rsid w:val="002F778D"/>
    <w:rsid w:val="002F7792"/>
    <w:rsid w:val="002F7883"/>
    <w:rsid w:val="002F78B6"/>
    <w:rsid w:val="002F7969"/>
    <w:rsid w:val="002F796B"/>
    <w:rsid w:val="002F7984"/>
    <w:rsid w:val="002F7AA8"/>
    <w:rsid w:val="002F7BAC"/>
    <w:rsid w:val="002F7CB4"/>
    <w:rsid w:val="002F7F0C"/>
    <w:rsid w:val="00300127"/>
    <w:rsid w:val="00300133"/>
    <w:rsid w:val="00300354"/>
    <w:rsid w:val="00300366"/>
    <w:rsid w:val="0030088B"/>
    <w:rsid w:val="0030094D"/>
    <w:rsid w:val="00300A19"/>
    <w:rsid w:val="00300A42"/>
    <w:rsid w:val="00300A81"/>
    <w:rsid w:val="00300C1A"/>
    <w:rsid w:val="00300C82"/>
    <w:rsid w:val="00300C8B"/>
    <w:rsid w:val="00300CA8"/>
    <w:rsid w:val="00300E10"/>
    <w:rsid w:val="00300FE1"/>
    <w:rsid w:val="00301071"/>
    <w:rsid w:val="003010AF"/>
    <w:rsid w:val="0030131A"/>
    <w:rsid w:val="0030140A"/>
    <w:rsid w:val="0030151C"/>
    <w:rsid w:val="003015E7"/>
    <w:rsid w:val="003015FC"/>
    <w:rsid w:val="00301687"/>
    <w:rsid w:val="003016DD"/>
    <w:rsid w:val="00301863"/>
    <w:rsid w:val="003019C6"/>
    <w:rsid w:val="00301AA6"/>
    <w:rsid w:val="00301B2C"/>
    <w:rsid w:val="00301CC8"/>
    <w:rsid w:val="003020C8"/>
    <w:rsid w:val="003020E3"/>
    <w:rsid w:val="00302132"/>
    <w:rsid w:val="00302335"/>
    <w:rsid w:val="00302349"/>
    <w:rsid w:val="00302374"/>
    <w:rsid w:val="00302482"/>
    <w:rsid w:val="003024B1"/>
    <w:rsid w:val="00302547"/>
    <w:rsid w:val="003026A0"/>
    <w:rsid w:val="003026B1"/>
    <w:rsid w:val="0030280D"/>
    <w:rsid w:val="00302850"/>
    <w:rsid w:val="00302A76"/>
    <w:rsid w:val="00302B43"/>
    <w:rsid w:val="00302B88"/>
    <w:rsid w:val="00302BFD"/>
    <w:rsid w:val="00302D9E"/>
    <w:rsid w:val="00302DC0"/>
    <w:rsid w:val="00302E01"/>
    <w:rsid w:val="00302E69"/>
    <w:rsid w:val="00302E7A"/>
    <w:rsid w:val="00302F20"/>
    <w:rsid w:val="00302F31"/>
    <w:rsid w:val="00302FB5"/>
    <w:rsid w:val="00302FBC"/>
    <w:rsid w:val="003031D3"/>
    <w:rsid w:val="003033BE"/>
    <w:rsid w:val="0030372C"/>
    <w:rsid w:val="003037E2"/>
    <w:rsid w:val="003037EF"/>
    <w:rsid w:val="003038D5"/>
    <w:rsid w:val="00303924"/>
    <w:rsid w:val="00303AAF"/>
    <w:rsid w:val="00303ADB"/>
    <w:rsid w:val="00303C0D"/>
    <w:rsid w:val="00303C78"/>
    <w:rsid w:val="0030401B"/>
    <w:rsid w:val="00304037"/>
    <w:rsid w:val="0030408A"/>
    <w:rsid w:val="003040BC"/>
    <w:rsid w:val="0030469F"/>
    <w:rsid w:val="003046B4"/>
    <w:rsid w:val="003046E7"/>
    <w:rsid w:val="0030483A"/>
    <w:rsid w:val="0030485E"/>
    <w:rsid w:val="00304871"/>
    <w:rsid w:val="003049EE"/>
    <w:rsid w:val="003049F6"/>
    <w:rsid w:val="00304D34"/>
    <w:rsid w:val="00304D49"/>
    <w:rsid w:val="003050C8"/>
    <w:rsid w:val="0030535D"/>
    <w:rsid w:val="00305376"/>
    <w:rsid w:val="0030554A"/>
    <w:rsid w:val="0030571A"/>
    <w:rsid w:val="003059F8"/>
    <w:rsid w:val="00305AAB"/>
    <w:rsid w:val="00305BE5"/>
    <w:rsid w:val="00305E25"/>
    <w:rsid w:val="0030607C"/>
    <w:rsid w:val="003060A3"/>
    <w:rsid w:val="003062D6"/>
    <w:rsid w:val="003062E8"/>
    <w:rsid w:val="0030631D"/>
    <w:rsid w:val="0030645B"/>
    <w:rsid w:val="003067D3"/>
    <w:rsid w:val="00306815"/>
    <w:rsid w:val="00306B07"/>
    <w:rsid w:val="00306B86"/>
    <w:rsid w:val="00306BB1"/>
    <w:rsid w:val="00306E30"/>
    <w:rsid w:val="00306F90"/>
    <w:rsid w:val="00306FF0"/>
    <w:rsid w:val="003070EB"/>
    <w:rsid w:val="003070F3"/>
    <w:rsid w:val="003071D0"/>
    <w:rsid w:val="0030735F"/>
    <w:rsid w:val="003074FD"/>
    <w:rsid w:val="00307554"/>
    <w:rsid w:val="0030755B"/>
    <w:rsid w:val="003076E5"/>
    <w:rsid w:val="00307964"/>
    <w:rsid w:val="00307B9D"/>
    <w:rsid w:val="00307DDC"/>
    <w:rsid w:val="00307E6B"/>
    <w:rsid w:val="00310087"/>
    <w:rsid w:val="00310174"/>
    <w:rsid w:val="0031021F"/>
    <w:rsid w:val="00310336"/>
    <w:rsid w:val="0031060D"/>
    <w:rsid w:val="0031061F"/>
    <w:rsid w:val="0031064F"/>
    <w:rsid w:val="0031067C"/>
    <w:rsid w:val="00310C32"/>
    <w:rsid w:val="00310CEF"/>
    <w:rsid w:val="00310DB2"/>
    <w:rsid w:val="0031107B"/>
    <w:rsid w:val="0031114C"/>
    <w:rsid w:val="00311255"/>
    <w:rsid w:val="003112CF"/>
    <w:rsid w:val="003112F4"/>
    <w:rsid w:val="00311324"/>
    <w:rsid w:val="00311374"/>
    <w:rsid w:val="003113A7"/>
    <w:rsid w:val="00311619"/>
    <w:rsid w:val="003116F2"/>
    <w:rsid w:val="003117B9"/>
    <w:rsid w:val="0031197B"/>
    <w:rsid w:val="00311A95"/>
    <w:rsid w:val="00311C49"/>
    <w:rsid w:val="00311CA2"/>
    <w:rsid w:val="00311CBD"/>
    <w:rsid w:val="00311D10"/>
    <w:rsid w:val="00311FD8"/>
    <w:rsid w:val="0031210E"/>
    <w:rsid w:val="00312207"/>
    <w:rsid w:val="0031231B"/>
    <w:rsid w:val="0031246B"/>
    <w:rsid w:val="003124A7"/>
    <w:rsid w:val="0031289E"/>
    <w:rsid w:val="003129E8"/>
    <w:rsid w:val="00312B2A"/>
    <w:rsid w:val="00312C22"/>
    <w:rsid w:val="00312D94"/>
    <w:rsid w:val="00312E78"/>
    <w:rsid w:val="003131BD"/>
    <w:rsid w:val="003132CB"/>
    <w:rsid w:val="0031330A"/>
    <w:rsid w:val="00313311"/>
    <w:rsid w:val="0031348E"/>
    <w:rsid w:val="0031366F"/>
    <w:rsid w:val="00313839"/>
    <w:rsid w:val="00313943"/>
    <w:rsid w:val="00313BAC"/>
    <w:rsid w:val="00313BD2"/>
    <w:rsid w:val="00313BD6"/>
    <w:rsid w:val="00313DE0"/>
    <w:rsid w:val="00313E26"/>
    <w:rsid w:val="00313ED4"/>
    <w:rsid w:val="00313F7A"/>
    <w:rsid w:val="00313FF7"/>
    <w:rsid w:val="00314059"/>
    <w:rsid w:val="00314113"/>
    <w:rsid w:val="0031425E"/>
    <w:rsid w:val="003145A3"/>
    <w:rsid w:val="003148E2"/>
    <w:rsid w:val="00314CBD"/>
    <w:rsid w:val="00314D5B"/>
    <w:rsid w:val="00314E14"/>
    <w:rsid w:val="00314F5B"/>
    <w:rsid w:val="00315057"/>
    <w:rsid w:val="0031505C"/>
    <w:rsid w:val="00315090"/>
    <w:rsid w:val="0031509C"/>
    <w:rsid w:val="003150D8"/>
    <w:rsid w:val="0031510C"/>
    <w:rsid w:val="003152A8"/>
    <w:rsid w:val="003153AA"/>
    <w:rsid w:val="003154B9"/>
    <w:rsid w:val="003154E2"/>
    <w:rsid w:val="00315527"/>
    <w:rsid w:val="0031573D"/>
    <w:rsid w:val="00315822"/>
    <w:rsid w:val="00315988"/>
    <w:rsid w:val="00315BAB"/>
    <w:rsid w:val="00315CA8"/>
    <w:rsid w:val="00315D10"/>
    <w:rsid w:val="00315EC9"/>
    <w:rsid w:val="00315F96"/>
    <w:rsid w:val="00315FDA"/>
    <w:rsid w:val="003160A9"/>
    <w:rsid w:val="003162E1"/>
    <w:rsid w:val="003163A0"/>
    <w:rsid w:val="003163EF"/>
    <w:rsid w:val="00316486"/>
    <w:rsid w:val="003165BB"/>
    <w:rsid w:val="00316757"/>
    <w:rsid w:val="003167A6"/>
    <w:rsid w:val="003169A3"/>
    <w:rsid w:val="00316A60"/>
    <w:rsid w:val="00316C25"/>
    <w:rsid w:val="00316DB2"/>
    <w:rsid w:val="00317027"/>
    <w:rsid w:val="0031744A"/>
    <w:rsid w:val="00317481"/>
    <w:rsid w:val="00317541"/>
    <w:rsid w:val="00317608"/>
    <w:rsid w:val="0031763E"/>
    <w:rsid w:val="003178B6"/>
    <w:rsid w:val="0031791D"/>
    <w:rsid w:val="00317927"/>
    <w:rsid w:val="00317A1C"/>
    <w:rsid w:val="00317A53"/>
    <w:rsid w:val="00317BE9"/>
    <w:rsid w:val="00317E97"/>
    <w:rsid w:val="00317EB4"/>
    <w:rsid w:val="00317FAF"/>
    <w:rsid w:val="00317FD6"/>
    <w:rsid w:val="00320017"/>
    <w:rsid w:val="003200F5"/>
    <w:rsid w:val="00320142"/>
    <w:rsid w:val="0032015E"/>
    <w:rsid w:val="003201E2"/>
    <w:rsid w:val="003204F0"/>
    <w:rsid w:val="00320572"/>
    <w:rsid w:val="00320601"/>
    <w:rsid w:val="003207C1"/>
    <w:rsid w:val="003207FD"/>
    <w:rsid w:val="00320855"/>
    <w:rsid w:val="0032097E"/>
    <w:rsid w:val="003209C0"/>
    <w:rsid w:val="00320A17"/>
    <w:rsid w:val="00320A99"/>
    <w:rsid w:val="00320AB9"/>
    <w:rsid w:val="00320C01"/>
    <w:rsid w:val="00320C45"/>
    <w:rsid w:val="00320C53"/>
    <w:rsid w:val="00320D40"/>
    <w:rsid w:val="00320D9F"/>
    <w:rsid w:val="00321108"/>
    <w:rsid w:val="0032114F"/>
    <w:rsid w:val="0032118D"/>
    <w:rsid w:val="00321234"/>
    <w:rsid w:val="00321255"/>
    <w:rsid w:val="0032129E"/>
    <w:rsid w:val="00321444"/>
    <w:rsid w:val="003214FC"/>
    <w:rsid w:val="00321742"/>
    <w:rsid w:val="00321ABC"/>
    <w:rsid w:val="00321C5A"/>
    <w:rsid w:val="00321C62"/>
    <w:rsid w:val="00321CD9"/>
    <w:rsid w:val="00321E23"/>
    <w:rsid w:val="00321EBA"/>
    <w:rsid w:val="00321FA9"/>
    <w:rsid w:val="00322053"/>
    <w:rsid w:val="0032216D"/>
    <w:rsid w:val="003221B9"/>
    <w:rsid w:val="003221F8"/>
    <w:rsid w:val="003222ED"/>
    <w:rsid w:val="00322366"/>
    <w:rsid w:val="00322375"/>
    <w:rsid w:val="003223E6"/>
    <w:rsid w:val="00322413"/>
    <w:rsid w:val="00322516"/>
    <w:rsid w:val="00322528"/>
    <w:rsid w:val="0032268B"/>
    <w:rsid w:val="00322876"/>
    <w:rsid w:val="003228FD"/>
    <w:rsid w:val="00322A29"/>
    <w:rsid w:val="00322AAC"/>
    <w:rsid w:val="00322B58"/>
    <w:rsid w:val="00322BD8"/>
    <w:rsid w:val="00322C12"/>
    <w:rsid w:val="00322CC2"/>
    <w:rsid w:val="00322D94"/>
    <w:rsid w:val="00322DE7"/>
    <w:rsid w:val="00322EB3"/>
    <w:rsid w:val="00322F6D"/>
    <w:rsid w:val="00323087"/>
    <w:rsid w:val="0032313A"/>
    <w:rsid w:val="00323200"/>
    <w:rsid w:val="00323203"/>
    <w:rsid w:val="003232C1"/>
    <w:rsid w:val="0032340C"/>
    <w:rsid w:val="0032345B"/>
    <w:rsid w:val="003234FE"/>
    <w:rsid w:val="00323744"/>
    <w:rsid w:val="003238F2"/>
    <w:rsid w:val="00323BC7"/>
    <w:rsid w:val="00323C30"/>
    <w:rsid w:val="00323DA2"/>
    <w:rsid w:val="00323FC3"/>
    <w:rsid w:val="00324180"/>
    <w:rsid w:val="00324250"/>
    <w:rsid w:val="00324466"/>
    <w:rsid w:val="00324494"/>
    <w:rsid w:val="0032458C"/>
    <w:rsid w:val="00324652"/>
    <w:rsid w:val="003246BD"/>
    <w:rsid w:val="003246F8"/>
    <w:rsid w:val="003247D5"/>
    <w:rsid w:val="00324831"/>
    <w:rsid w:val="00324929"/>
    <w:rsid w:val="00324AB3"/>
    <w:rsid w:val="00324B74"/>
    <w:rsid w:val="00324BA0"/>
    <w:rsid w:val="00324C49"/>
    <w:rsid w:val="00324D72"/>
    <w:rsid w:val="00324EA3"/>
    <w:rsid w:val="00324F25"/>
    <w:rsid w:val="00325120"/>
    <w:rsid w:val="00325127"/>
    <w:rsid w:val="00325153"/>
    <w:rsid w:val="0032541C"/>
    <w:rsid w:val="003254AA"/>
    <w:rsid w:val="00325639"/>
    <w:rsid w:val="0032572E"/>
    <w:rsid w:val="0032578E"/>
    <w:rsid w:val="003257EE"/>
    <w:rsid w:val="003257F9"/>
    <w:rsid w:val="00325946"/>
    <w:rsid w:val="00325A44"/>
    <w:rsid w:val="00325A52"/>
    <w:rsid w:val="00325CF8"/>
    <w:rsid w:val="00325D88"/>
    <w:rsid w:val="00325D89"/>
    <w:rsid w:val="00325EE1"/>
    <w:rsid w:val="00325F13"/>
    <w:rsid w:val="0032610D"/>
    <w:rsid w:val="003261D7"/>
    <w:rsid w:val="003262D0"/>
    <w:rsid w:val="00326336"/>
    <w:rsid w:val="003266C5"/>
    <w:rsid w:val="00326956"/>
    <w:rsid w:val="00326A8C"/>
    <w:rsid w:val="00326AD3"/>
    <w:rsid w:val="00326B44"/>
    <w:rsid w:val="00326D4B"/>
    <w:rsid w:val="00326DF8"/>
    <w:rsid w:val="00326E7F"/>
    <w:rsid w:val="00326F94"/>
    <w:rsid w:val="0032704C"/>
    <w:rsid w:val="003270E4"/>
    <w:rsid w:val="0032717E"/>
    <w:rsid w:val="00327385"/>
    <w:rsid w:val="003274B2"/>
    <w:rsid w:val="003274CA"/>
    <w:rsid w:val="003274DC"/>
    <w:rsid w:val="00327531"/>
    <w:rsid w:val="00327730"/>
    <w:rsid w:val="00327866"/>
    <w:rsid w:val="00327869"/>
    <w:rsid w:val="0032799D"/>
    <w:rsid w:val="00327B31"/>
    <w:rsid w:val="00327B7D"/>
    <w:rsid w:val="00327BEA"/>
    <w:rsid w:val="003300B6"/>
    <w:rsid w:val="003303D6"/>
    <w:rsid w:val="00330479"/>
    <w:rsid w:val="003304C8"/>
    <w:rsid w:val="00330511"/>
    <w:rsid w:val="00330567"/>
    <w:rsid w:val="0033058E"/>
    <w:rsid w:val="0033062A"/>
    <w:rsid w:val="0033062B"/>
    <w:rsid w:val="0033074D"/>
    <w:rsid w:val="00330755"/>
    <w:rsid w:val="00330BB4"/>
    <w:rsid w:val="00330BC6"/>
    <w:rsid w:val="00330DFE"/>
    <w:rsid w:val="00330F05"/>
    <w:rsid w:val="00330F0D"/>
    <w:rsid w:val="003310FE"/>
    <w:rsid w:val="003312F0"/>
    <w:rsid w:val="00331399"/>
    <w:rsid w:val="003313A0"/>
    <w:rsid w:val="0033143E"/>
    <w:rsid w:val="003314E8"/>
    <w:rsid w:val="003315F7"/>
    <w:rsid w:val="003316D0"/>
    <w:rsid w:val="003317CD"/>
    <w:rsid w:val="003317EE"/>
    <w:rsid w:val="0033192F"/>
    <w:rsid w:val="00331C10"/>
    <w:rsid w:val="00331D37"/>
    <w:rsid w:val="00331D7B"/>
    <w:rsid w:val="00331EF9"/>
    <w:rsid w:val="00331F57"/>
    <w:rsid w:val="00331F74"/>
    <w:rsid w:val="0033209F"/>
    <w:rsid w:val="00332283"/>
    <w:rsid w:val="003324C9"/>
    <w:rsid w:val="00332800"/>
    <w:rsid w:val="003329FB"/>
    <w:rsid w:val="00332A1C"/>
    <w:rsid w:val="00332A1E"/>
    <w:rsid w:val="00332A84"/>
    <w:rsid w:val="00332AC1"/>
    <w:rsid w:val="00332B0F"/>
    <w:rsid w:val="00332B5A"/>
    <w:rsid w:val="00332BB0"/>
    <w:rsid w:val="00332C22"/>
    <w:rsid w:val="00332DDA"/>
    <w:rsid w:val="00332DE7"/>
    <w:rsid w:val="00332F4E"/>
    <w:rsid w:val="00332FA3"/>
    <w:rsid w:val="00332FF3"/>
    <w:rsid w:val="00333116"/>
    <w:rsid w:val="00333120"/>
    <w:rsid w:val="00333329"/>
    <w:rsid w:val="00333485"/>
    <w:rsid w:val="0033361A"/>
    <w:rsid w:val="003336BF"/>
    <w:rsid w:val="0033379C"/>
    <w:rsid w:val="003338FB"/>
    <w:rsid w:val="00333A7E"/>
    <w:rsid w:val="00333AA8"/>
    <w:rsid w:val="00333AEB"/>
    <w:rsid w:val="00333BEA"/>
    <w:rsid w:val="00333E82"/>
    <w:rsid w:val="00334088"/>
    <w:rsid w:val="0033416E"/>
    <w:rsid w:val="00334180"/>
    <w:rsid w:val="00334220"/>
    <w:rsid w:val="003342C0"/>
    <w:rsid w:val="00334312"/>
    <w:rsid w:val="00334351"/>
    <w:rsid w:val="003346CD"/>
    <w:rsid w:val="003346CF"/>
    <w:rsid w:val="00334803"/>
    <w:rsid w:val="003348DF"/>
    <w:rsid w:val="00334944"/>
    <w:rsid w:val="00334993"/>
    <w:rsid w:val="003349F8"/>
    <w:rsid w:val="00334A48"/>
    <w:rsid w:val="00334AB8"/>
    <w:rsid w:val="00334E40"/>
    <w:rsid w:val="00334F0A"/>
    <w:rsid w:val="00334F34"/>
    <w:rsid w:val="00334FDF"/>
    <w:rsid w:val="00335040"/>
    <w:rsid w:val="00335181"/>
    <w:rsid w:val="003352FA"/>
    <w:rsid w:val="00335354"/>
    <w:rsid w:val="0033538E"/>
    <w:rsid w:val="00335393"/>
    <w:rsid w:val="003356DB"/>
    <w:rsid w:val="0033581E"/>
    <w:rsid w:val="003358AD"/>
    <w:rsid w:val="003358E4"/>
    <w:rsid w:val="00335A0B"/>
    <w:rsid w:val="00335A8F"/>
    <w:rsid w:val="00335CD5"/>
    <w:rsid w:val="00335E74"/>
    <w:rsid w:val="00335F7B"/>
    <w:rsid w:val="00335F98"/>
    <w:rsid w:val="003361BF"/>
    <w:rsid w:val="00336207"/>
    <w:rsid w:val="00336333"/>
    <w:rsid w:val="003365E7"/>
    <w:rsid w:val="003366F9"/>
    <w:rsid w:val="00336779"/>
    <w:rsid w:val="003368B6"/>
    <w:rsid w:val="00336A83"/>
    <w:rsid w:val="00336B27"/>
    <w:rsid w:val="00336BAE"/>
    <w:rsid w:val="00336D3A"/>
    <w:rsid w:val="00336D77"/>
    <w:rsid w:val="00337006"/>
    <w:rsid w:val="0033706F"/>
    <w:rsid w:val="00337123"/>
    <w:rsid w:val="00337126"/>
    <w:rsid w:val="00337161"/>
    <w:rsid w:val="0033739B"/>
    <w:rsid w:val="0033751A"/>
    <w:rsid w:val="00337782"/>
    <w:rsid w:val="003378BC"/>
    <w:rsid w:val="0033794A"/>
    <w:rsid w:val="003379FC"/>
    <w:rsid w:val="00337A94"/>
    <w:rsid w:val="00337AC7"/>
    <w:rsid w:val="00337D23"/>
    <w:rsid w:val="00337E7D"/>
    <w:rsid w:val="00337EF5"/>
    <w:rsid w:val="00337FCE"/>
    <w:rsid w:val="003400D6"/>
    <w:rsid w:val="00340234"/>
    <w:rsid w:val="0034038A"/>
    <w:rsid w:val="00340496"/>
    <w:rsid w:val="00340707"/>
    <w:rsid w:val="00340717"/>
    <w:rsid w:val="00340968"/>
    <w:rsid w:val="00340A98"/>
    <w:rsid w:val="00340AAF"/>
    <w:rsid w:val="00340D02"/>
    <w:rsid w:val="00340D50"/>
    <w:rsid w:val="00340DB5"/>
    <w:rsid w:val="00340F35"/>
    <w:rsid w:val="00340F94"/>
    <w:rsid w:val="00341086"/>
    <w:rsid w:val="003410FF"/>
    <w:rsid w:val="003411D6"/>
    <w:rsid w:val="003412D2"/>
    <w:rsid w:val="003414D3"/>
    <w:rsid w:val="003415A6"/>
    <w:rsid w:val="003416E0"/>
    <w:rsid w:val="003418B5"/>
    <w:rsid w:val="00341B6A"/>
    <w:rsid w:val="00341BD0"/>
    <w:rsid w:val="00341D51"/>
    <w:rsid w:val="00341E0F"/>
    <w:rsid w:val="003420C3"/>
    <w:rsid w:val="003420EE"/>
    <w:rsid w:val="003425BC"/>
    <w:rsid w:val="003425C8"/>
    <w:rsid w:val="00342653"/>
    <w:rsid w:val="00342685"/>
    <w:rsid w:val="00342B74"/>
    <w:rsid w:val="00342C1B"/>
    <w:rsid w:val="00342C48"/>
    <w:rsid w:val="00342FD7"/>
    <w:rsid w:val="0034309D"/>
    <w:rsid w:val="003432E8"/>
    <w:rsid w:val="0034336C"/>
    <w:rsid w:val="00343469"/>
    <w:rsid w:val="003436F4"/>
    <w:rsid w:val="0034373B"/>
    <w:rsid w:val="0034374E"/>
    <w:rsid w:val="00343794"/>
    <w:rsid w:val="003438CE"/>
    <w:rsid w:val="00343B02"/>
    <w:rsid w:val="00343B7B"/>
    <w:rsid w:val="00343C78"/>
    <w:rsid w:val="00343CE7"/>
    <w:rsid w:val="00343CF8"/>
    <w:rsid w:val="00343D94"/>
    <w:rsid w:val="00343FF7"/>
    <w:rsid w:val="00344020"/>
    <w:rsid w:val="00344311"/>
    <w:rsid w:val="0034434B"/>
    <w:rsid w:val="003443F8"/>
    <w:rsid w:val="00344447"/>
    <w:rsid w:val="0034458F"/>
    <w:rsid w:val="0034460E"/>
    <w:rsid w:val="00344781"/>
    <w:rsid w:val="00344798"/>
    <w:rsid w:val="0034484D"/>
    <w:rsid w:val="00344A4E"/>
    <w:rsid w:val="00344A5C"/>
    <w:rsid w:val="00344B4A"/>
    <w:rsid w:val="00344D5E"/>
    <w:rsid w:val="00344DB7"/>
    <w:rsid w:val="00344DF8"/>
    <w:rsid w:val="00344E5B"/>
    <w:rsid w:val="00344FB5"/>
    <w:rsid w:val="00345062"/>
    <w:rsid w:val="003451E5"/>
    <w:rsid w:val="00345265"/>
    <w:rsid w:val="003453C5"/>
    <w:rsid w:val="00345576"/>
    <w:rsid w:val="0034557A"/>
    <w:rsid w:val="00345585"/>
    <w:rsid w:val="003455D9"/>
    <w:rsid w:val="00345688"/>
    <w:rsid w:val="00345700"/>
    <w:rsid w:val="0034573F"/>
    <w:rsid w:val="0034581A"/>
    <w:rsid w:val="003458D9"/>
    <w:rsid w:val="00345A57"/>
    <w:rsid w:val="00345F68"/>
    <w:rsid w:val="0034604D"/>
    <w:rsid w:val="003461E6"/>
    <w:rsid w:val="0034621A"/>
    <w:rsid w:val="0034628E"/>
    <w:rsid w:val="00346334"/>
    <w:rsid w:val="003463BE"/>
    <w:rsid w:val="00346459"/>
    <w:rsid w:val="0034654A"/>
    <w:rsid w:val="00346829"/>
    <w:rsid w:val="003468BD"/>
    <w:rsid w:val="0034693F"/>
    <w:rsid w:val="00346974"/>
    <w:rsid w:val="00346B9D"/>
    <w:rsid w:val="00346E76"/>
    <w:rsid w:val="00346EC5"/>
    <w:rsid w:val="0034727A"/>
    <w:rsid w:val="00347305"/>
    <w:rsid w:val="003475DA"/>
    <w:rsid w:val="0034762F"/>
    <w:rsid w:val="00347674"/>
    <w:rsid w:val="00347795"/>
    <w:rsid w:val="00347865"/>
    <w:rsid w:val="00347A0B"/>
    <w:rsid w:val="00347A41"/>
    <w:rsid w:val="00347A64"/>
    <w:rsid w:val="00347A6C"/>
    <w:rsid w:val="00347AE3"/>
    <w:rsid w:val="00347CD6"/>
    <w:rsid w:val="00347E2F"/>
    <w:rsid w:val="00347E88"/>
    <w:rsid w:val="00347E96"/>
    <w:rsid w:val="00347F20"/>
    <w:rsid w:val="00347F92"/>
    <w:rsid w:val="00347FBF"/>
    <w:rsid w:val="00350150"/>
    <w:rsid w:val="0035032A"/>
    <w:rsid w:val="00350334"/>
    <w:rsid w:val="003505E9"/>
    <w:rsid w:val="00350913"/>
    <w:rsid w:val="00350CC7"/>
    <w:rsid w:val="00350DA2"/>
    <w:rsid w:val="003510B2"/>
    <w:rsid w:val="00351180"/>
    <w:rsid w:val="00351357"/>
    <w:rsid w:val="003513EB"/>
    <w:rsid w:val="003513EC"/>
    <w:rsid w:val="0035160B"/>
    <w:rsid w:val="003516B1"/>
    <w:rsid w:val="003516E3"/>
    <w:rsid w:val="00351802"/>
    <w:rsid w:val="0035183E"/>
    <w:rsid w:val="003518AD"/>
    <w:rsid w:val="00351916"/>
    <w:rsid w:val="00351C55"/>
    <w:rsid w:val="00351DEF"/>
    <w:rsid w:val="00351EEF"/>
    <w:rsid w:val="003520C6"/>
    <w:rsid w:val="00352453"/>
    <w:rsid w:val="0035247C"/>
    <w:rsid w:val="0035247D"/>
    <w:rsid w:val="0035262A"/>
    <w:rsid w:val="003526AF"/>
    <w:rsid w:val="0035276D"/>
    <w:rsid w:val="003527AE"/>
    <w:rsid w:val="003527E9"/>
    <w:rsid w:val="0035284D"/>
    <w:rsid w:val="003528B1"/>
    <w:rsid w:val="0035291B"/>
    <w:rsid w:val="00352A39"/>
    <w:rsid w:val="00352A9F"/>
    <w:rsid w:val="00352BA5"/>
    <w:rsid w:val="00352CAE"/>
    <w:rsid w:val="00352DDC"/>
    <w:rsid w:val="00352EE3"/>
    <w:rsid w:val="00353003"/>
    <w:rsid w:val="003530E4"/>
    <w:rsid w:val="00353432"/>
    <w:rsid w:val="00353579"/>
    <w:rsid w:val="0035358A"/>
    <w:rsid w:val="00353711"/>
    <w:rsid w:val="00353B69"/>
    <w:rsid w:val="00353E9D"/>
    <w:rsid w:val="00354156"/>
    <w:rsid w:val="0035417D"/>
    <w:rsid w:val="00354553"/>
    <w:rsid w:val="00354690"/>
    <w:rsid w:val="00354760"/>
    <w:rsid w:val="00354902"/>
    <w:rsid w:val="00354AA9"/>
    <w:rsid w:val="00354BEC"/>
    <w:rsid w:val="00354CBC"/>
    <w:rsid w:val="00354CC8"/>
    <w:rsid w:val="00354F77"/>
    <w:rsid w:val="00354F8C"/>
    <w:rsid w:val="00354FCC"/>
    <w:rsid w:val="00355383"/>
    <w:rsid w:val="003556EA"/>
    <w:rsid w:val="00355909"/>
    <w:rsid w:val="00355A1D"/>
    <w:rsid w:val="00355AB8"/>
    <w:rsid w:val="00355B81"/>
    <w:rsid w:val="00355BF4"/>
    <w:rsid w:val="00355D19"/>
    <w:rsid w:val="00355F4F"/>
    <w:rsid w:val="00355F75"/>
    <w:rsid w:val="00356430"/>
    <w:rsid w:val="003564D5"/>
    <w:rsid w:val="0035662B"/>
    <w:rsid w:val="003566BF"/>
    <w:rsid w:val="003568DB"/>
    <w:rsid w:val="0035692B"/>
    <w:rsid w:val="003569C4"/>
    <w:rsid w:val="00356A18"/>
    <w:rsid w:val="00356C41"/>
    <w:rsid w:val="00356D40"/>
    <w:rsid w:val="00356DCD"/>
    <w:rsid w:val="00356DCF"/>
    <w:rsid w:val="00356F20"/>
    <w:rsid w:val="00356F65"/>
    <w:rsid w:val="00357032"/>
    <w:rsid w:val="003570A6"/>
    <w:rsid w:val="003571E4"/>
    <w:rsid w:val="003572A6"/>
    <w:rsid w:val="003572F0"/>
    <w:rsid w:val="003575B7"/>
    <w:rsid w:val="003575CB"/>
    <w:rsid w:val="00357623"/>
    <w:rsid w:val="00357710"/>
    <w:rsid w:val="00357714"/>
    <w:rsid w:val="00357745"/>
    <w:rsid w:val="003578A6"/>
    <w:rsid w:val="00357902"/>
    <w:rsid w:val="00357953"/>
    <w:rsid w:val="00357BDC"/>
    <w:rsid w:val="00357C0E"/>
    <w:rsid w:val="00357E3C"/>
    <w:rsid w:val="00357ECB"/>
    <w:rsid w:val="003600C2"/>
    <w:rsid w:val="003601BF"/>
    <w:rsid w:val="00360203"/>
    <w:rsid w:val="0036025A"/>
    <w:rsid w:val="0036035B"/>
    <w:rsid w:val="00360648"/>
    <w:rsid w:val="0036088E"/>
    <w:rsid w:val="0036091D"/>
    <w:rsid w:val="00360A12"/>
    <w:rsid w:val="00360A2B"/>
    <w:rsid w:val="00360AA3"/>
    <w:rsid w:val="00360B42"/>
    <w:rsid w:val="00360B50"/>
    <w:rsid w:val="00360C24"/>
    <w:rsid w:val="00360D26"/>
    <w:rsid w:val="00360D6A"/>
    <w:rsid w:val="00360D79"/>
    <w:rsid w:val="00360D7D"/>
    <w:rsid w:val="00360DF9"/>
    <w:rsid w:val="003610E2"/>
    <w:rsid w:val="0036155F"/>
    <w:rsid w:val="003617C5"/>
    <w:rsid w:val="003619E7"/>
    <w:rsid w:val="00361B14"/>
    <w:rsid w:val="00361B49"/>
    <w:rsid w:val="00361C96"/>
    <w:rsid w:val="00361D7E"/>
    <w:rsid w:val="00361EA8"/>
    <w:rsid w:val="00361F13"/>
    <w:rsid w:val="0036230D"/>
    <w:rsid w:val="00362408"/>
    <w:rsid w:val="003626B8"/>
    <w:rsid w:val="00362873"/>
    <w:rsid w:val="003629C3"/>
    <w:rsid w:val="003629E4"/>
    <w:rsid w:val="003629F6"/>
    <w:rsid w:val="00362AB8"/>
    <w:rsid w:val="00362CE8"/>
    <w:rsid w:val="00362D74"/>
    <w:rsid w:val="00362E31"/>
    <w:rsid w:val="00362E80"/>
    <w:rsid w:val="00362F16"/>
    <w:rsid w:val="00363040"/>
    <w:rsid w:val="003630B2"/>
    <w:rsid w:val="00363179"/>
    <w:rsid w:val="003632DC"/>
    <w:rsid w:val="00363390"/>
    <w:rsid w:val="00363535"/>
    <w:rsid w:val="00363623"/>
    <w:rsid w:val="0036362E"/>
    <w:rsid w:val="00363676"/>
    <w:rsid w:val="003637A8"/>
    <w:rsid w:val="00363998"/>
    <w:rsid w:val="003639CD"/>
    <w:rsid w:val="00363B9B"/>
    <w:rsid w:val="00363BC5"/>
    <w:rsid w:val="00363BF8"/>
    <w:rsid w:val="00363CAC"/>
    <w:rsid w:val="00363DCE"/>
    <w:rsid w:val="00363FC4"/>
    <w:rsid w:val="00363FD4"/>
    <w:rsid w:val="0036401C"/>
    <w:rsid w:val="0036427F"/>
    <w:rsid w:val="00364375"/>
    <w:rsid w:val="00364698"/>
    <w:rsid w:val="003646B1"/>
    <w:rsid w:val="00364857"/>
    <w:rsid w:val="00364A97"/>
    <w:rsid w:val="00364ABD"/>
    <w:rsid w:val="00364B14"/>
    <w:rsid w:val="00364C13"/>
    <w:rsid w:val="00364CE5"/>
    <w:rsid w:val="00364CE7"/>
    <w:rsid w:val="00364DC8"/>
    <w:rsid w:val="00364FC3"/>
    <w:rsid w:val="0036501A"/>
    <w:rsid w:val="0036527F"/>
    <w:rsid w:val="00365294"/>
    <w:rsid w:val="003653B3"/>
    <w:rsid w:val="00365596"/>
    <w:rsid w:val="00365767"/>
    <w:rsid w:val="00365A4D"/>
    <w:rsid w:val="00365B5E"/>
    <w:rsid w:val="00365F0A"/>
    <w:rsid w:val="00366013"/>
    <w:rsid w:val="0036656B"/>
    <w:rsid w:val="0036664D"/>
    <w:rsid w:val="003667A5"/>
    <w:rsid w:val="00366AF5"/>
    <w:rsid w:val="00366CA3"/>
    <w:rsid w:val="00366DCB"/>
    <w:rsid w:val="00366F23"/>
    <w:rsid w:val="00366F7E"/>
    <w:rsid w:val="003670B6"/>
    <w:rsid w:val="003671AD"/>
    <w:rsid w:val="00367318"/>
    <w:rsid w:val="003674CB"/>
    <w:rsid w:val="00367504"/>
    <w:rsid w:val="003675EC"/>
    <w:rsid w:val="00367853"/>
    <w:rsid w:val="00367883"/>
    <w:rsid w:val="00367977"/>
    <w:rsid w:val="003679F4"/>
    <w:rsid w:val="00367BC0"/>
    <w:rsid w:val="00370037"/>
    <w:rsid w:val="003700B9"/>
    <w:rsid w:val="003700E1"/>
    <w:rsid w:val="00370413"/>
    <w:rsid w:val="0037046B"/>
    <w:rsid w:val="003704BB"/>
    <w:rsid w:val="00370608"/>
    <w:rsid w:val="0037063A"/>
    <w:rsid w:val="00370668"/>
    <w:rsid w:val="0037076A"/>
    <w:rsid w:val="00370836"/>
    <w:rsid w:val="0037085A"/>
    <w:rsid w:val="003708F4"/>
    <w:rsid w:val="0037097F"/>
    <w:rsid w:val="00370984"/>
    <w:rsid w:val="00370EBC"/>
    <w:rsid w:val="0037112E"/>
    <w:rsid w:val="00371415"/>
    <w:rsid w:val="0037147C"/>
    <w:rsid w:val="003715C6"/>
    <w:rsid w:val="0037161E"/>
    <w:rsid w:val="003716B3"/>
    <w:rsid w:val="00371848"/>
    <w:rsid w:val="00371F1C"/>
    <w:rsid w:val="00371F4F"/>
    <w:rsid w:val="00372212"/>
    <w:rsid w:val="00372350"/>
    <w:rsid w:val="00372360"/>
    <w:rsid w:val="003723DA"/>
    <w:rsid w:val="00372403"/>
    <w:rsid w:val="00372430"/>
    <w:rsid w:val="00372970"/>
    <w:rsid w:val="003729ED"/>
    <w:rsid w:val="00372C05"/>
    <w:rsid w:val="00372C0F"/>
    <w:rsid w:val="00372CD9"/>
    <w:rsid w:val="00372CEF"/>
    <w:rsid w:val="00372D0A"/>
    <w:rsid w:val="00372EA8"/>
    <w:rsid w:val="00372EAF"/>
    <w:rsid w:val="00372F12"/>
    <w:rsid w:val="00373098"/>
    <w:rsid w:val="003731E5"/>
    <w:rsid w:val="0037323D"/>
    <w:rsid w:val="00373352"/>
    <w:rsid w:val="003733C3"/>
    <w:rsid w:val="00373420"/>
    <w:rsid w:val="003735C2"/>
    <w:rsid w:val="0037367A"/>
    <w:rsid w:val="003736A5"/>
    <w:rsid w:val="003736DC"/>
    <w:rsid w:val="00373843"/>
    <w:rsid w:val="00373973"/>
    <w:rsid w:val="00373B81"/>
    <w:rsid w:val="00373BFC"/>
    <w:rsid w:val="00373D53"/>
    <w:rsid w:val="00373EF5"/>
    <w:rsid w:val="00373F82"/>
    <w:rsid w:val="003740B1"/>
    <w:rsid w:val="003740EF"/>
    <w:rsid w:val="00374263"/>
    <w:rsid w:val="00374301"/>
    <w:rsid w:val="00374317"/>
    <w:rsid w:val="0037434B"/>
    <w:rsid w:val="003743ED"/>
    <w:rsid w:val="00374531"/>
    <w:rsid w:val="00374715"/>
    <w:rsid w:val="00374727"/>
    <w:rsid w:val="0037473F"/>
    <w:rsid w:val="003748A1"/>
    <w:rsid w:val="00374AF8"/>
    <w:rsid w:val="00374CFA"/>
    <w:rsid w:val="00374DB1"/>
    <w:rsid w:val="00374DBB"/>
    <w:rsid w:val="00374E6F"/>
    <w:rsid w:val="00374E71"/>
    <w:rsid w:val="00374F43"/>
    <w:rsid w:val="003750B3"/>
    <w:rsid w:val="00375121"/>
    <w:rsid w:val="0037513F"/>
    <w:rsid w:val="0037520B"/>
    <w:rsid w:val="003752DE"/>
    <w:rsid w:val="003753C0"/>
    <w:rsid w:val="0037546D"/>
    <w:rsid w:val="0037548F"/>
    <w:rsid w:val="00375502"/>
    <w:rsid w:val="00375580"/>
    <w:rsid w:val="0037575C"/>
    <w:rsid w:val="0037578D"/>
    <w:rsid w:val="00375AC3"/>
    <w:rsid w:val="00375CA5"/>
    <w:rsid w:val="00376016"/>
    <w:rsid w:val="0037609A"/>
    <w:rsid w:val="003762A2"/>
    <w:rsid w:val="003763B7"/>
    <w:rsid w:val="00376765"/>
    <w:rsid w:val="003768BB"/>
    <w:rsid w:val="00376B3A"/>
    <w:rsid w:val="00376BE0"/>
    <w:rsid w:val="00376C46"/>
    <w:rsid w:val="00376CE4"/>
    <w:rsid w:val="00376D77"/>
    <w:rsid w:val="00376E02"/>
    <w:rsid w:val="00376E34"/>
    <w:rsid w:val="00377055"/>
    <w:rsid w:val="003771E3"/>
    <w:rsid w:val="00377228"/>
    <w:rsid w:val="0037726F"/>
    <w:rsid w:val="00377479"/>
    <w:rsid w:val="0037748D"/>
    <w:rsid w:val="00377578"/>
    <w:rsid w:val="003776C3"/>
    <w:rsid w:val="003779FD"/>
    <w:rsid w:val="00377ABE"/>
    <w:rsid w:val="00377B97"/>
    <w:rsid w:val="00377D17"/>
    <w:rsid w:val="00377D89"/>
    <w:rsid w:val="00377E37"/>
    <w:rsid w:val="00377E83"/>
    <w:rsid w:val="00377F5E"/>
    <w:rsid w:val="00377F92"/>
    <w:rsid w:val="00378F4F"/>
    <w:rsid w:val="003800C2"/>
    <w:rsid w:val="00380179"/>
    <w:rsid w:val="00380203"/>
    <w:rsid w:val="0038036E"/>
    <w:rsid w:val="003804B4"/>
    <w:rsid w:val="0038058B"/>
    <w:rsid w:val="00380709"/>
    <w:rsid w:val="00380827"/>
    <w:rsid w:val="00380976"/>
    <w:rsid w:val="003809C4"/>
    <w:rsid w:val="00380A0B"/>
    <w:rsid w:val="00380BB9"/>
    <w:rsid w:val="00380BFC"/>
    <w:rsid w:val="00380CB4"/>
    <w:rsid w:val="00380D04"/>
    <w:rsid w:val="00380D10"/>
    <w:rsid w:val="00380E50"/>
    <w:rsid w:val="00380E60"/>
    <w:rsid w:val="00380F1C"/>
    <w:rsid w:val="00380F2A"/>
    <w:rsid w:val="00380F39"/>
    <w:rsid w:val="0038104B"/>
    <w:rsid w:val="00381166"/>
    <w:rsid w:val="00381229"/>
    <w:rsid w:val="00381234"/>
    <w:rsid w:val="003812F0"/>
    <w:rsid w:val="0038155D"/>
    <w:rsid w:val="00381621"/>
    <w:rsid w:val="0038191A"/>
    <w:rsid w:val="00381A60"/>
    <w:rsid w:val="00381B40"/>
    <w:rsid w:val="00381CCB"/>
    <w:rsid w:val="00381ED3"/>
    <w:rsid w:val="00381EDD"/>
    <w:rsid w:val="00381EFE"/>
    <w:rsid w:val="00381FE6"/>
    <w:rsid w:val="00382032"/>
    <w:rsid w:val="00382123"/>
    <w:rsid w:val="0038227F"/>
    <w:rsid w:val="003822D5"/>
    <w:rsid w:val="0038242D"/>
    <w:rsid w:val="00382492"/>
    <w:rsid w:val="0038275C"/>
    <w:rsid w:val="003827CF"/>
    <w:rsid w:val="00382ABF"/>
    <w:rsid w:val="00382D88"/>
    <w:rsid w:val="00382EB8"/>
    <w:rsid w:val="00382F5C"/>
    <w:rsid w:val="0038301B"/>
    <w:rsid w:val="0038340B"/>
    <w:rsid w:val="003834DA"/>
    <w:rsid w:val="003834E0"/>
    <w:rsid w:val="00383584"/>
    <w:rsid w:val="00383691"/>
    <w:rsid w:val="00383760"/>
    <w:rsid w:val="0038397F"/>
    <w:rsid w:val="003839AC"/>
    <w:rsid w:val="00383A10"/>
    <w:rsid w:val="00383BBF"/>
    <w:rsid w:val="00383EC5"/>
    <w:rsid w:val="003841C5"/>
    <w:rsid w:val="003841E9"/>
    <w:rsid w:val="00384215"/>
    <w:rsid w:val="0038425B"/>
    <w:rsid w:val="0038436D"/>
    <w:rsid w:val="00384495"/>
    <w:rsid w:val="003845B8"/>
    <w:rsid w:val="00384648"/>
    <w:rsid w:val="003847A1"/>
    <w:rsid w:val="003847B4"/>
    <w:rsid w:val="003848D8"/>
    <w:rsid w:val="0038496B"/>
    <w:rsid w:val="00384A4C"/>
    <w:rsid w:val="00384AAA"/>
    <w:rsid w:val="00384B17"/>
    <w:rsid w:val="00384C19"/>
    <w:rsid w:val="00384C56"/>
    <w:rsid w:val="00384D41"/>
    <w:rsid w:val="00384DC5"/>
    <w:rsid w:val="00384E65"/>
    <w:rsid w:val="00384EBE"/>
    <w:rsid w:val="00384F0F"/>
    <w:rsid w:val="003850E0"/>
    <w:rsid w:val="003851CA"/>
    <w:rsid w:val="003852B2"/>
    <w:rsid w:val="003852FB"/>
    <w:rsid w:val="00385309"/>
    <w:rsid w:val="003853B2"/>
    <w:rsid w:val="003854CC"/>
    <w:rsid w:val="00385596"/>
    <w:rsid w:val="0038559A"/>
    <w:rsid w:val="003856DD"/>
    <w:rsid w:val="003856E8"/>
    <w:rsid w:val="00385747"/>
    <w:rsid w:val="0038582C"/>
    <w:rsid w:val="00385978"/>
    <w:rsid w:val="003859DC"/>
    <w:rsid w:val="00385ABC"/>
    <w:rsid w:val="00385AC8"/>
    <w:rsid w:val="00385B2B"/>
    <w:rsid w:val="00385D48"/>
    <w:rsid w:val="00385F09"/>
    <w:rsid w:val="00385F3B"/>
    <w:rsid w:val="00385FC5"/>
    <w:rsid w:val="00386216"/>
    <w:rsid w:val="0038628F"/>
    <w:rsid w:val="00386318"/>
    <w:rsid w:val="0038653C"/>
    <w:rsid w:val="003869E7"/>
    <w:rsid w:val="00386BB3"/>
    <w:rsid w:val="00386EE9"/>
    <w:rsid w:val="0038716B"/>
    <w:rsid w:val="003872AA"/>
    <w:rsid w:val="003874CA"/>
    <w:rsid w:val="003874E1"/>
    <w:rsid w:val="00387824"/>
    <w:rsid w:val="00387A80"/>
    <w:rsid w:val="00387A98"/>
    <w:rsid w:val="00387BD3"/>
    <w:rsid w:val="00387C3E"/>
    <w:rsid w:val="00387DD5"/>
    <w:rsid w:val="00387E49"/>
    <w:rsid w:val="00387E75"/>
    <w:rsid w:val="00387EDA"/>
    <w:rsid w:val="003902D3"/>
    <w:rsid w:val="00390499"/>
    <w:rsid w:val="003904A7"/>
    <w:rsid w:val="00390528"/>
    <w:rsid w:val="00390620"/>
    <w:rsid w:val="003907D2"/>
    <w:rsid w:val="003907E7"/>
    <w:rsid w:val="003909F5"/>
    <w:rsid w:val="00390EF1"/>
    <w:rsid w:val="00390F56"/>
    <w:rsid w:val="00391126"/>
    <w:rsid w:val="00391170"/>
    <w:rsid w:val="003911F8"/>
    <w:rsid w:val="00391237"/>
    <w:rsid w:val="003912FB"/>
    <w:rsid w:val="00391363"/>
    <w:rsid w:val="003914B8"/>
    <w:rsid w:val="0039153D"/>
    <w:rsid w:val="003915BA"/>
    <w:rsid w:val="003915E5"/>
    <w:rsid w:val="00391B05"/>
    <w:rsid w:val="00391C24"/>
    <w:rsid w:val="00391C30"/>
    <w:rsid w:val="00391D67"/>
    <w:rsid w:val="00391F5E"/>
    <w:rsid w:val="003920AF"/>
    <w:rsid w:val="003920FD"/>
    <w:rsid w:val="00392133"/>
    <w:rsid w:val="003922A8"/>
    <w:rsid w:val="003923F8"/>
    <w:rsid w:val="00392548"/>
    <w:rsid w:val="0039256E"/>
    <w:rsid w:val="00392747"/>
    <w:rsid w:val="003928C0"/>
    <w:rsid w:val="0039295D"/>
    <w:rsid w:val="0039298A"/>
    <w:rsid w:val="00392998"/>
    <w:rsid w:val="00392B01"/>
    <w:rsid w:val="00392BB4"/>
    <w:rsid w:val="00392C9D"/>
    <w:rsid w:val="00392D91"/>
    <w:rsid w:val="00392F62"/>
    <w:rsid w:val="00392F77"/>
    <w:rsid w:val="0039302A"/>
    <w:rsid w:val="0039304E"/>
    <w:rsid w:val="00393177"/>
    <w:rsid w:val="003931C0"/>
    <w:rsid w:val="00393395"/>
    <w:rsid w:val="003933E7"/>
    <w:rsid w:val="0039345A"/>
    <w:rsid w:val="00393524"/>
    <w:rsid w:val="003935E6"/>
    <w:rsid w:val="003937D6"/>
    <w:rsid w:val="0039381C"/>
    <w:rsid w:val="00393955"/>
    <w:rsid w:val="00393A33"/>
    <w:rsid w:val="00393A78"/>
    <w:rsid w:val="00393AB9"/>
    <w:rsid w:val="00393E69"/>
    <w:rsid w:val="00393E88"/>
    <w:rsid w:val="00393F64"/>
    <w:rsid w:val="00393FBF"/>
    <w:rsid w:val="00393FE0"/>
    <w:rsid w:val="00394335"/>
    <w:rsid w:val="0039441A"/>
    <w:rsid w:val="00394513"/>
    <w:rsid w:val="00394AEC"/>
    <w:rsid w:val="00394BCB"/>
    <w:rsid w:val="00394E2E"/>
    <w:rsid w:val="00394E5F"/>
    <w:rsid w:val="00394F12"/>
    <w:rsid w:val="00395098"/>
    <w:rsid w:val="003951BC"/>
    <w:rsid w:val="00395301"/>
    <w:rsid w:val="0039539E"/>
    <w:rsid w:val="003955EF"/>
    <w:rsid w:val="003956F1"/>
    <w:rsid w:val="003957A7"/>
    <w:rsid w:val="00395855"/>
    <w:rsid w:val="003958FA"/>
    <w:rsid w:val="0039599D"/>
    <w:rsid w:val="00395CB5"/>
    <w:rsid w:val="003960EE"/>
    <w:rsid w:val="003960F5"/>
    <w:rsid w:val="003961D6"/>
    <w:rsid w:val="003961E0"/>
    <w:rsid w:val="00396208"/>
    <w:rsid w:val="00396252"/>
    <w:rsid w:val="0039640B"/>
    <w:rsid w:val="003964EA"/>
    <w:rsid w:val="003965CC"/>
    <w:rsid w:val="00396744"/>
    <w:rsid w:val="003969F2"/>
    <w:rsid w:val="00396A0E"/>
    <w:rsid w:val="00396A2F"/>
    <w:rsid w:val="00396B5A"/>
    <w:rsid w:val="00396C2E"/>
    <w:rsid w:val="00396D00"/>
    <w:rsid w:val="00396F4E"/>
    <w:rsid w:val="00397139"/>
    <w:rsid w:val="00397177"/>
    <w:rsid w:val="003971FF"/>
    <w:rsid w:val="00397355"/>
    <w:rsid w:val="0039737D"/>
    <w:rsid w:val="003973B0"/>
    <w:rsid w:val="00397429"/>
    <w:rsid w:val="00397504"/>
    <w:rsid w:val="0039770C"/>
    <w:rsid w:val="00397740"/>
    <w:rsid w:val="003977A4"/>
    <w:rsid w:val="003978AE"/>
    <w:rsid w:val="00397982"/>
    <w:rsid w:val="003979F4"/>
    <w:rsid w:val="00397AAA"/>
    <w:rsid w:val="00397B49"/>
    <w:rsid w:val="00397CD2"/>
    <w:rsid w:val="00397D4D"/>
    <w:rsid w:val="00397D72"/>
    <w:rsid w:val="00397FB9"/>
    <w:rsid w:val="003A01C1"/>
    <w:rsid w:val="003A041D"/>
    <w:rsid w:val="003A0438"/>
    <w:rsid w:val="003A055D"/>
    <w:rsid w:val="003A059B"/>
    <w:rsid w:val="003A066C"/>
    <w:rsid w:val="003A07AB"/>
    <w:rsid w:val="003A07E2"/>
    <w:rsid w:val="003A0826"/>
    <w:rsid w:val="003A084C"/>
    <w:rsid w:val="003A0888"/>
    <w:rsid w:val="003A0A73"/>
    <w:rsid w:val="003A0C07"/>
    <w:rsid w:val="003A0E50"/>
    <w:rsid w:val="003A0E55"/>
    <w:rsid w:val="003A0F64"/>
    <w:rsid w:val="003A0FA7"/>
    <w:rsid w:val="003A103D"/>
    <w:rsid w:val="003A1080"/>
    <w:rsid w:val="003A127C"/>
    <w:rsid w:val="003A1491"/>
    <w:rsid w:val="003A180E"/>
    <w:rsid w:val="003A188B"/>
    <w:rsid w:val="003A1944"/>
    <w:rsid w:val="003A1981"/>
    <w:rsid w:val="003A1A3A"/>
    <w:rsid w:val="003A1D65"/>
    <w:rsid w:val="003A1DF4"/>
    <w:rsid w:val="003A1E06"/>
    <w:rsid w:val="003A2275"/>
    <w:rsid w:val="003A246E"/>
    <w:rsid w:val="003A25FF"/>
    <w:rsid w:val="003A26D9"/>
    <w:rsid w:val="003A276E"/>
    <w:rsid w:val="003A2775"/>
    <w:rsid w:val="003A28EF"/>
    <w:rsid w:val="003A2945"/>
    <w:rsid w:val="003A29AC"/>
    <w:rsid w:val="003A2A37"/>
    <w:rsid w:val="003A2A8F"/>
    <w:rsid w:val="003A2C50"/>
    <w:rsid w:val="003A2FA2"/>
    <w:rsid w:val="003A3055"/>
    <w:rsid w:val="003A33E9"/>
    <w:rsid w:val="003A35D2"/>
    <w:rsid w:val="003A36D3"/>
    <w:rsid w:val="003A3714"/>
    <w:rsid w:val="003A3813"/>
    <w:rsid w:val="003A38AC"/>
    <w:rsid w:val="003A38B1"/>
    <w:rsid w:val="003A3970"/>
    <w:rsid w:val="003A3B53"/>
    <w:rsid w:val="003A3BE5"/>
    <w:rsid w:val="003A3CA8"/>
    <w:rsid w:val="003A3CAF"/>
    <w:rsid w:val="003A3CDF"/>
    <w:rsid w:val="003A3EA8"/>
    <w:rsid w:val="003A3EC4"/>
    <w:rsid w:val="003A3F39"/>
    <w:rsid w:val="003A3F6C"/>
    <w:rsid w:val="003A41C2"/>
    <w:rsid w:val="003A42CA"/>
    <w:rsid w:val="003A4318"/>
    <w:rsid w:val="003A4405"/>
    <w:rsid w:val="003A446E"/>
    <w:rsid w:val="003A44A8"/>
    <w:rsid w:val="003A46B7"/>
    <w:rsid w:val="003A47B9"/>
    <w:rsid w:val="003A47CC"/>
    <w:rsid w:val="003A482C"/>
    <w:rsid w:val="003A483C"/>
    <w:rsid w:val="003A488F"/>
    <w:rsid w:val="003A494E"/>
    <w:rsid w:val="003A4CA7"/>
    <w:rsid w:val="003A4DB4"/>
    <w:rsid w:val="003A4EB1"/>
    <w:rsid w:val="003A4F5D"/>
    <w:rsid w:val="003A5132"/>
    <w:rsid w:val="003A53F8"/>
    <w:rsid w:val="003A5446"/>
    <w:rsid w:val="003A558E"/>
    <w:rsid w:val="003A55DB"/>
    <w:rsid w:val="003A55FE"/>
    <w:rsid w:val="003A5818"/>
    <w:rsid w:val="003A5823"/>
    <w:rsid w:val="003A585C"/>
    <w:rsid w:val="003A590D"/>
    <w:rsid w:val="003A59CC"/>
    <w:rsid w:val="003A5AEE"/>
    <w:rsid w:val="003A5C38"/>
    <w:rsid w:val="003A5C7F"/>
    <w:rsid w:val="003A5DA5"/>
    <w:rsid w:val="003A5E15"/>
    <w:rsid w:val="003A5E92"/>
    <w:rsid w:val="003A61EB"/>
    <w:rsid w:val="003A6325"/>
    <w:rsid w:val="003A6396"/>
    <w:rsid w:val="003A644D"/>
    <w:rsid w:val="003A6600"/>
    <w:rsid w:val="003A67F9"/>
    <w:rsid w:val="003A6A75"/>
    <w:rsid w:val="003A6AC1"/>
    <w:rsid w:val="003A6B0A"/>
    <w:rsid w:val="003A6C5A"/>
    <w:rsid w:val="003A6D7D"/>
    <w:rsid w:val="003A6FAB"/>
    <w:rsid w:val="003A6FF1"/>
    <w:rsid w:val="003A7214"/>
    <w:rsid w:val="003A7296"/>
    <w:rsid w:val="003A72BD"/>
    <w:rsid w:val="003A7300"/>
    <w:rsid w:val="003A740D"/>
    <w:rsid w:val="003A75C4"/>
    <w:rsid w:val="003A75F9"/>
    <w:rsid w:val="003A7624"/>
    <w:rsid w:val="003A7637"/>
    <w:rsid w:val="003A7799"/>
    <w:rsid w:val="003A7BFA"/>
    <w:rsid w:val="003A7C5C"/>
    <w:rsid w:val="003A7DE7"/>
    <w:rsid w:val="003A7E72"/>
    <w:rsid w:val="003A7EE8"/>
    <w:rsid w:val="003A7EF8"/>
    <w:rsid w:val="003A7F25"/>
    <w:rsid w:val="003AF564"/>
    <w:rsid w:val="003B0180"/>
    <w:rsid w:val="003B02B6"/>
    <w:rsid w:val="003B0363"/>
    <w:rsid w:val="003B066D"/>
    <w:rsid w:val="003B0773"/>
    <w:rsid w:val="003B0818"/>
    <w:rsid w:val="003B08F1"/>
    <w:rsid w:val="003B0976"/>
    <w:rsid w:val="003B0B0E"/>
    <w:rsid w:val="003B0BD4"/>
    <w:rsid w:val="003B0E37"/>
    <w:rsid w:val="003B0F67"/>
    <w:rsid w:val="003B104C"/>
    <w:rsid w:val="003B110B"/>
    <w:rsid w:val="003B1197"/>
    <w:rsid w:val="003B12DD"/>
    <w:rsid w:val="003B1303"/>
    <w:rsid w:val="003B1407"/>
    <w:rsid w:val="003B14D1"/>
    <w:rsid w:val="003B1521"/>
    <w:rsid w:val="003B1883"/>
    <w:rsid w:val="003B1A9D"/>
    <w:rsid w:val="003B1BD2"/>
    <w:rsid w:val="003B1D52"/>
    <w:rsid w:val="003B1F82"/>
    <w:rsid w:val="003B209D"/>
    <w:rsid w:val="003B20E4"/>
    <w:rsid w:val="003B22EC"/>
    <w:rsid w:val="003B237D"/>
    <w:rsid w:val="003B2663"/>
    <w:rsid w:val="003B267C"/>
    <w:rsid w:val="003B26AE"/>
    <w:rsid w:val="003B276B"/>
    <w:rsid w:val="003B2800"/>
    <w:rsid w:val="003B28ED"/>
    <w:rsid w:val="003B2925"/>
    <w:rsid w:val="003B2939"/>
    <w:rsid w:val="003B2A29"/>
    <w:rsid w:val="003B2B70"/>
    <w:rsid w:val="003B2BB6"/>
    <w:rsid w:val="003B3004"/>
    <w:rsid w:val="003B3058"/>
    <w:rsid w:val="003B311A"/>
    <w:rsid w:val="003B31F5"/>
    <w:rsid w:val="003B3414"/>
    <w:rsid w:val="003B353F"/>
    <w:rsid w:val="003B36B7"/>
    <w:rsid w:val="003B392F"/>
    <w:rsid w:val="003B3B03"/>
    <w:rsid w:val="003B3B4E"/>
    <w:rsid w:val="003B3BE3"/>
    <w:rsid w:val="003B3C3A"/>
    <w:rsid w:val="003B3CCE"/>
    <w:rsid w:val="003B4086"/>
    <w:rsid w:val="003B40E6"/>
    <w:rsid w:val="003B43DE"/>
    <w:rsid w:val="003B43F9"/>
    <w:rsid w:val="003B451D"/>
    <w:rsid w:val="003B4569"/>
    <w:rsid w:val="003B465A"/>
    <w:rsid w:val="003B4878"/>
    <w:rsid w:val="003B4941"/>
    <w:rsid w:val="003B4AC7"/>
    <w:rsid w:val="003B4AEC"/>
    <w:rsid w:val="003B4B26"/>
    <w:rsid w:val="003B4BF1"/>
    <w:rsid w:val="003B4C91"/>
    <w:rsid w:val="003B4EE1"/>
    <w:rsid w:val="003B4FB2"/>
    <w:rsid w:val="003B4FB8"/>
    <w:rsid w:val="003B5138"/>
    <w:rsid w:val="003B514E"/>
    <w:rsid w:val="003B51FB"/>
    <w:rsid w:val="003B5346"/>
    <w:rsid w:val="003B5411"/>
    <w:rsid w:val="003B5592"/>
    <w:rsid w:val="003B5617"/>
    <w:rsid w:val="003B5720"/>
    <w:rsid w:val="003B57A6"/>
    <w:rsid w:val="003B5D16"/>
    <w:rsid w:val="003B5DBA"/>
    <w:rsid w:val="003B5DE6"/>
    <w:rsid w:val="003B5E6A"/>
    <w:rsid w:val="003B6095"/>
    <w:rsid w:val="003B60DF"/>
    <w:rsid w:val="003B612F"/>
    <w:rsid w:val="003B6348"/>
    <w:rsid w:val="003B63D9"/>
    <w:rsid w:val="003B67BB"/>
    <w:rsid w:val="003B68A5"/>
    <w:rsid w:val="003B68F2"/>
    <w:rsid w:val="003B695A"/>
    <w:rsid w:val="003B69DD"/>
    <w:rsid w:val="003B6A3E"/>
    <w:rsid w:val="003B6A7A"/>
    <w:rsid w:val="003B6BF7"/>
    <w:rsid w:val="003B6C25"/>
    <w:rsid w:val="003B6EEA"/>
    <w:rsid w:val="003B6F50"/>
    <w:rsid w:val="003B7069"/>
    <w:rsid w:val="003B7088"/>
    <w:rsid w:val="003B70C8"/>
    <w:rsid w:val="003B72FC"/>
    <w:rsid w:val="003B7378"/>
    <w:rsid w:val="003B740E"/>
    <w:rsid w:val="003B76C0"/>
    <w:rsid w:val="003B76FB"/>
    <w:rsid w:val="003B7725"/>
    <w:rsid w:val="003B776A"/>
    <w:rsid w:val="003B7A4A"/>
    <w:rsid w:val="003B7A99"/>
    <w:rsid w:val="003B7FD4"/>
    <w:rsid w:val="003B7FD9"/>
    <w:rsid w:val="003C00BC"/>
    <w:rsid w:val="003C020C"/>
    <w:rsid w:val="003C026E"/>
    <w:rsid w:val="003C03D9"/>
    <w:rsid w:val="003C046E"/>
    <w:rsid w:val="003C07D7"/>
    <w:rsid w:val="003C0AFB"/>
    <w:rsid w:val="003C0BE1"/>
    <w:rsid w:val="003C0F3F"/>
    <w:rsid w:val="003C0FE4"/>
    <w:rsid w:val="003C0FF5"/>
    <w:rsid w:val="003C1105"/>
    <w:rsid w:val="003C1137"/>
    <w:rsid w:val="003C1150"/>
    <w:rsid w:val="003C11F0"/>
    <w:rsid w:val="003C138C"/>
    <w:rsid w:val="003C15B6"/>
    <w:rsid w:val="003C1713"/>
    <w:rsid w:val="003C1715"/>
    <w:rsid w:val="003C1807"/>
    <w:rsid w:val="003C181A"/>
    <w:rsid w:val="003C196E"/>
    <w:rsid w:val="003C1B5C"/>
    <w:rsid w:val="003C1C15"/>
    <w:rsid w:val="003C1C62"/>
    <w:rsid w:val="003C1EFB"/>
    <w:rsid w:val="003C1F49"/>
    <w:rsid w:val="003C25E6"/>
    <w:rsid w:val="003C25F8"/>
    <w:rsid w:val="003C26AA"/>
    <w:rsid w:val="003C26B6"/>
    <w:rsid w:val="003C28FA"/>
    <w:rsid w:val="003C2BF0"/>
    <w:rsid w:val="003C2DA2"/>
    <w:rsid w:val="003C335B"/>
    <w:rsid w:val="003C33DD"/>
    <w:rsid w:val="003C347C"/>
    <w:rsid w:val="003C35C0"/>
    <w:rsid w:val="003C367D"/>
    <w:rsid w:val="003C3736"/>
    <w:rsid w:val="003C374B"/>
    <w:rsid w:val="003C377B"/>
    <w:rsid w:val="003C38E2"/>
    <w:rsid w:val="003C394C"/>
    <w:rsid w:val="003C3AF8"/>
    <w:rsid w:val="003C3B9E"/>
    <w:rsid w:val="003C3EF5"/>
    <w:rsid w:val="003C3F72"/>
    <w:rsid w:val="003C4065"/>
    <w:rsid w:val="003C41F6"/>
    <w:rsid w:val="003C44A5"/>
    <w:rsid w:val="003C4507"/>
    <w:rsid w:val="003C451B"/>
    <w:rsid w:val="003C45AB"/>
    <w:rsid w:val="003C4731"/>
    <w:rsid w:val="003C474A"/>
    <w:rsid w:val="003C4A77"/>
    <w:rsid w:val="003C4A98"/>
    <w:rsid w:val="003C4AAA"/>
    <w:rsid w:val="003C4C86"/>
    <w:rsid w:val="003C4CB5"/>
    <w:rsid w:val="003C50AB"/>
    <w:rsid w:val="003C50C6"/>
    <w:rsid w:val="003C513A"/>
    <w:rsid w:val="003C5177"/>
    <w:rsid w:val="003C52DD"/>
    <w:rsid w:val="003C535F"/>
    <w:rsid w:val="003C56CF"/>
    <w:rsid w:val="003C5716"/>
    <w:rsid w:val="003C572B"/>
    <w:rsid w:val="003C5857"/>
    <w:rsid w:val="003C58A2"/>
    <w:rsid w:val="003C59E2"/>
    <w:rsid w:val="003C5ABC"/>
    <w:rsid w:val="003C5C34"/>
    <w:rsid w:val="003C5C3A"/>
    <w:rsid w:val="003C5CBB"/>
    <w:rsid w:val="003C5CFD"/>
    <w:rsid w:val="003C5EA4"/>
    <w:rsid w:val="003C60DD"/>
    <w:rsid w:val="003C63F0"/>
    <w:rsid w:val="003C6499"/>
    <w:rsid w:val="003C65C6"/>
    <w:rsid w:val="003C671F"/>
    <w:rsid w:val="003C6773"/>
    <w:rsid w:val="003C6B3C"/>
    <w:rsid w:val="003C6D36"/>
    <w:rsid w:val="003C6E48"/>
    <w:rsid w:val="003C6FC7"/>
    <w:rsid w:val="003C71B2"/>
    <w:rsid w:val="003C727C"/>
    <w:rsid w:val="003C73C9"/>
    <w:rsid w:val="003C73DE"/>
    <w:rsid w:val="003C74A7"/>
    <w:rsid w:val="003C761E"/>
    <w:rsid w:val="003C77AC"/>
    <w:rsid w:val="003C7C38"/>
    <w:rsid w:val="003C7C47"/>
    <w:rsid w:val="003C7E60"/>
    <w:rsid w:val="003C7E89"/>
    <w:rsid w:val="003C7FDB"/>
    <w:rsid w:val="003D034F"/>
    <w:rsid w:val="003D04FA"/>
    <w:rsid w:val="003D05DD"/>
    <w:rsid w:val="003D0690"/>
    <w:rsid w:val="003D0870"/>
    <w:rsid w:val="003D093D"/>
    <w:rsid w:val="003D095B"/>
    <w:rsid w:val="003D0A16"/>
    <w:rsid w:val="003D0CA1"/>
    <w:rsid w:val="003D0E0E"/>
    <w:rsid w:val="003D1061"/>
    <w:rsid w:val="003D1103"/>
    <w:rsid w:val="003D128F"/>
    <w:rsid w:val="003D1305"/>
    <w:rsid w:val="003D1539"/>
    <w:rsid w:val="003D1626"/>
    <w:rsid w:val="003D18BD"/>
    <w:rsid w:val="003D1A17"/>
    <w:rsid w:val="003D1A5A"/>
    <w:rsid w:val="003D1B38"/>
    <w:rsid w:val="003D1C35"/>
    <w:rsid w:val="003D1DF4"/>
    <w:rsid w:val="003D1DFB"/>
    <w:rsid w:val="003D1E1D"/>
    <w:rsid w:val="003D207B"/>
    <w:rsid w:val="003D2297"/>
    <w:rsid w:val="003D2357"/>
    <w:rsid w:val="003D2410"/>
    <w:rsid w:val="003D248A"/>
    <w:rsid w:val="003D24E3"/>
    <w:rsid w:val="003D2609"/>
    <w:rsid w:val="003D261D"/>
    <w:rsid w:val="003D2666"/>
    <w:rsid w:val="003D267D"/>
    <w:rsid w:val="003D26E8"/>
    <w:rsid w:val="003D27A9"/>
    <w:rsid w:val="003D290F"/>
    <w:rsid w:val="003D2AA4"/>
    <w:rsid w:val="003D2AE9"/>
    <w:rsid w:val="003D2AF4"/>
    <w:rsid w:val="003D2B31"/>
    <w:rsid w:val="003D2C46"/>
    <w:rsid w:val="003D2DA4"/>
    <w:rsid w:val="003D2F8B"/>
    <w:rsid w:val="003D31D4"/>
    <w:rsid w:val="003D32F8"/>
    <w:rsid w:val="003D343E"/>
    <w:rsid w:val="003D378F"/>
    <w:rsid w:val="003D37D3"/>
    <w:rsid w:val="003D37F5"/>
    <w:rsid w:val="003D38DF"/>
    <w:rsid w:val="003D396C"/>
    <w:rsid w:val="003D39C7"/>
    <w:rsid w:val="003D3A62"/>
    <w:rsid w:val="003D3D88"/>
    <w:rsid w:val="003D3EC2"/>
    <w:rsid w:val="003D3F92"/>
    <w:rsid w:val="003D41F7"/>
    <w:rsid w:val="003D4210"/>
    <w:rsid w:val="003D435A"/>
    <w:rsid w:val="003D45A2"/>
    <w:rsid w:val="003D463F"/>
    <w:rsid w:val="003D48BD"/>
    <w:rsid w:val="003D495E"/>
    <w:rsid w:val="003D4A53"/>
    <w:rsid w:val="003D4C38"/>
    <w:rsid w:val="003D4DB8"/>
    <w:rsid w:val="003D4E07"/>
    <w:rsid w:val="003D4E5C"/>
    <w:rsid w:val="003D4E87"/>
    <w:rsid w:val="003D4EC3"/>
    <w:rsid w:val="003D4ED3"/>
    <w:rsid w:val="003D4F2C"/>
    <w:rsid w:val="003D4FB9"/>
    <w:rsid w:val="003D5059"/>
    <w:rsid w:val="003D508A"/>
    <w:rsid w:val="003D50B3"/>
    <w:rsid w:val="003D51B9"/>
    <w:rsid w:val="003D51BA"/>
    <w:rsid w:val="003D5223"/>
    <w:rsid w:val="003D5348"/>
    <w:rsid w:val="003D563C"/>
    <w:rsid w:val="003D56BF"/>
    <w:rsid w:val="003D574D"/>
    <w:rsid w:val="003D59A2"/>
    <w:rsid w:val="003D5B39"/>
    <w:rsid w:val="003D5C7A"/>
    <w:rsid w:val="003D5CC5"/>
    <w:rsid w:val="003D5FA3"/>
    <w:rsid w:val="003D5FE0"/>
    <w:rsid w:val="003D60C1"/>
    <w:rsid w:val="003D617B"/>
    <w:rsid w:val="003D62E6"/>
    <w:rsid w:val="003D6399"/>
    <w:rsid w:val="003D6593"/>
    <w:rsid w:val="003D6598"/>
    <w:rsid w:val="003D6897"/>
    <w:rsid w:val="003D69E6"/>
    <w:rsid w:val="003D6A84"/>
    <w:rsid w:val="003D6B37"/>
    <w:rsid w:val="003D6C01"/>
    <w:rsid w:val="003D6C54"/>
    <w:rsid w:val="003D6DA1"/>
    <w:rsid w:val="003D6DA2"/>
    <w:rsid w:val="003D6E5C"/>
    <w:rsid w:val="003D6F81"/>
    <w:rsid w:val="003D7077"/>
    <w:rsid w:val="003D70CC"/>
    <w:rsid w:val="003D720D"/>
    <w:rsid w:val="003D7287"/>
    <w:rsid w:val="003D72D2"/>
    <w:rsid w:val="003D7459"/>
    <w:rsid w:val="003D74B5"/>
    <w:rsid w:val="003D74ED"/>
    <w:rsid w:val="003D75BF"/>
    <w:rsid w:val="003D78A4"/>
    <w:rsid w:val="003D796B"/>
    <w:rsid w:val="003D7A31"/>
    <w:rsid w:val="003D7B01"/>
    <w:rsid w:val="003D7BFB"/>
    <w:rsid w:val="003D7C70"/>
    <w:rsid w:val="003D7CB4"/>
    <w:rsid w:val="003D7D7A"/>
    <w:rsid w:val="003E020F"/>
    <w:rsid w:val="003E0420"/>
    <w:rsid w:val="003E0491"/>
    <w:rsid w:val="003E0648"/>
    <w:rsid w:val="003E0705"/>
    <w:rsid w:val="003E0855"/>
    <w:rsid w:val="003E08C8"/>
    <w:rsid w:val="003E09C6"/>
    <w:rsid w:val="003E0A4F"/>
    <w:rsid w:val="003E0C4F"/>
    <w:rsid w:val="003E0E36"/>
    <w:rsid w:val="003E0E8D"/>
    <w:rsid w:val="003E1358"/>
    <w:rsid w:val="003E1601"/>
    <w:rsid w:val="003E16A9"/>
    <w:rsid w:val="003E18BE"/>
    <w:rsid w:val="003E1932"/>
    <w:rsid w:val="003E1955"/>
    <w:rsid w:val="003E1A1D"/>
    <w:rsid w:val="003E1A96"/>
    <w:rsid w:val="003E1C24"/>
    <w:rsid w:val="003E1D49"/>
    <w:rsid w:val="003E2004"/>
    <w:rsid w:val="003E20AA"/>
    <w:rsid w:val="003E23F4"/>
    <w:rsid w:val="003E257A"/>
    <w:rsid w:val="003E271A"/>
    <w:rsid w:val="003E2B3F"/>
    <w:rsid w:val="003E2BA5"/>
    <w:rsid w:val="003E2C4E"/>
    <w:rsid w:val="003E2D05"/>
    <w:rsid w:val="003E2D3A"/>
    <w:rsid w:val="003E2F2F"/>
    <w:rsid w:val="003E2FA6"/>
    <w:rsid w:val="003E306E"/>
    <w:rsid w:val="003E3098"/>
    <w:rsid w:val="003E32E8"/>
    <w:rsid w:val="003E32E9"/>
    <w:rsid w:val="003E3393"/>
    <w:rsid w:val="003E3498"/>
    <w:rsid w:val="003E35FB"/>
    <w:rsid w:val="003E3697"/>
    <w:rsid w:val="003E37F5"/>
    <w:rsid w:val="003E3879"/>
    <w:rsid w:val="003E3998"/>
    <w:rsid w:val="003E3CD8"/>
    <w:rsid w:val="003E3E2F"/>
    <w:rsid w:val="003E3ED9"/>
    <w:rsid w:val="003E3F90"/>
    <w:rsid w:val="003E4020"/>
    <w:rsid w:val="003E40D5"/>
    <w:rsid w:val="003E40DE"/>
    <w:rsid w:val="003E4159"/>
    <w:rsid w:val="003E41D1"/>
    <w:rsid w:val="003E41F7"/>
    <w:rsid w:val="003E42E8"/>
    <w:rsid w:val="003E42FE"/>
    <w:rsid w:val="003E4689"/>
    <w:rsid w:val="003E468D"/>
    <w:rsid w:val="003E46CC"/>
    <w:rsid w:val="003E4799"/>
    <w:rsid w:val="003E47D0"/>
    <w:rsid w:val="003E4823"/>
    <w:rsid w:val="003E4845"/>
    <w:rsid w:val="003E49C7"/>
    <w:rsid w:val="003E4A5A"/>
    <w:rsid w:val="003E4AE5"/>
    <w:rsid w:val="003E4B7E"/>
    <w:rsid w:val="003E4E64"/>
    <w:rsid w:val="003E4F0C"/>
    <w:rsid w:val="003E4FB6"/>
    <w:rsid w:val="003E4FC0"/>
    <w:rsid w:val="003E4FCE"/>
    <w:rsid w:val="003E500C"/>
    <w:rsid w:val="003E53CA"/>
    <w:rsid w:val="003E565C"/>
    <w:rsid w:val="003E566E"/>
    <w:rsid w:val="003E56A9"/>
    <w:rsid w:val="003E56B7"/>
    <w:rsid w:val="003E589B"/>
    <w:rsid w:val="003E5C6F"/>
    <w:rsid w:val="003E5E06"/>
    <w:rsid w:val="003E5E30"/>
    <w:rsid w:val="003E5E71"/>
    <w:rsid w:val="003E5EC4"/>
    <w:rsid w:val="003E5F96"/>
    <w:rsid w:val="003E61CE"/>
    <w:rsid w:val="003E6254"/>
    <w:rsid w:val="003E62A0"/>
    <w:rsid w:val="003E646F"/>
    <w:rsid w:val="003E6652"/>
    <w:rsid w:val="003E67D2"/>
    <w:rsid w:val="003E691C"/>
    <w:rsid w:val="003E6E06"/>
    <w:rsid w:val="003E6E25"/>
    <w:rsid w:val="003E6EC7"/>
    <w:rsid w:val="003E70CA"/>
    <w:rsid w:val="003E7484"/>
    <w:rsid w:val="003E768B"/>
    <w:rsid w:val="003E770D"/>
    <w:rsid w:val="003E781B"/>
    <w:rsid w:val="003E78CB"/>
    <w:rsid w:val="003E7A52"/>
    <w:rsid w:val="003E7A68"/>
    <w:rsid w:val="003E7C50"/>
    <w:rsid w:val="003E7CE3"/>
    <w:rsid w:val="003E7D67"/>
    <w:rsid w:val="003E7EDE"/>
    <w:rsid w:val="003F00A1"/>
    <w:rsid w:val="003F01B3"/>
    <w:rsid w:val="003F01F7"/>
    <w:rsid w:val="003F0361"/>
    <w:rsid w:val="003F036A"/>
    <w:rsid w:val="003F0402"/>
    <w:rsid w:val="003F042C"/>
    <w:rsid w:val="003F0585"/>
    <w:rsid w:val="003F073F"/>
    <w:rsid w:val="003F09D3"/>
    <w:rsid w:val="003F09F6"/>
    <w:rsid w:val="003F0A04"/>
    <w:rsid w:val="003F0A0E"/>
    <w:rsid w:val="003F0AB2"/>
    <w:rsid w:val="003F0CBC"/>
    <w:rsid w:val="003F0E29"/>
    <w:rsid w:val="003F0EB0"/>
    <w:rsid w:val="003F0FB0"/>
    <w:rsid w:val="003F0FC4"/>
    <w:rsid w:val="003F1022"/>
    <w:rsid w:val="003F10F1"/>
    <w:rsid w:val="003F11E6"/>
    <w:rsid w:val="003F1272"/>
    <w:rsid w:val="003F13BB"/>
    <w:rsid w:val="003F13E5"/>
    <w:rsid w:val="003F144E"/>
    <w:rsid w:val="003F1590"/>
    <w:rsid w:val="003F159E"/>
    <w:rsid w:val="003F15DB"/>
    <w:rsid w:val="003F17A4"/>
    <w:rsid w:val="003F17C9"/>
    <w:rsid w:val="003F1950"/>
    <w:rsid w:val="003F1AC3"/>
    <w:rsid w:val="003F1B52"/>
    <w:rsid w:val="003F1CFD"/>
    <w:rsid w:val="003F1D4C"/>
    <w:rsid w:val="003F1DED"/>
    <w:rsid w:val="003F1E9E"/>
    <w:rsid w:val="003F2067"/>
    <w:rsid w:val="003F226F"/>
    <w:rsid w:val="003F231D"/>
    <w:rsid w:val="003F2328"/>
    <w:rsid w:val="003F238E"/>
    <w:rsid w:val="003F24DD"/>
    <w:rsid w:val="003F25D7"/>
    <w:rsid w:val="003F25EF"/>
    <w:rsid w:val="003F266F"/>
    <w:rsid w:val="003F27FC"/>
    <w:rsid w:val="003F2B54"/>
    <w:rsid w:val="003F2CA4"/>
    <w:rsid w:val="003F2DA1"/>
    <w:rsid w:val="003F2E31"/>
    <w:rsid w:val="003F2F19"/>
    <w:rsid w:val="003F3382"/>
    <w:rsid w:val="003F35FD"/>
    <w:rsid w:val="003F363C"/>
    <w:rsid w:val="003F365C"/>
    <w:rsid w:val="003F3784"/>
    <w:rsid w:val="003F382E"/>
    <w:rsid w:val="003F3847"/>
    <w:rsid w:val="003F3973"/>
    <w:rsid w:val="003F39CC"/>
    <w:rsid w:val="003F3AED"/>
    <w:rsid w:val="003F3C05"/>
    <w:rsid w:val="003F3C3E"/>
    <w:rsid w:val="003F3CD7"/>
    <w:rsid w:val="003F3DEE"/>
    <w:rsid w:val="003F3EB2"/>
    <w:rsid w:val="003F3EC3"/>
    <w:rsid w:val="003F3EDD"/>
    <w:rsid w:val="003F3F2B"/>
    <w:rsid w:val="003F3F33"/>
    <w:rsid w:val="003F3F41"/>
    <w:rsid w:val="003F3FED"/>
    <w:rsid w:val="003F4009"/>
    <w:rsid w:val="003F41C5"/>
    <w:rsid w:val="003F41CB"/>
    <w:rsid w:val="003F4365"/>
    <w:rsid w:val="003F454E"/>
    <w:rsid w:val="003F45EF"/>
    <w:rsid w:val="003F4785"/>
    <w:rsid w:val="003F4B62"/>
    <w:rsid w:val="003F4D2C"/>
    <w:rsid w:val="003F4E77"/>
    <w:rsid w:val="003F5055"/>
    <w:rsid w:val="003F525E"/>
    <w:rsid w:val="003F5285"/>
    <w:rsid w:val="003F534E"/>
    <w:rsid w:val="003F53CA"/>
    <w:rsid w:val="003F53F3"/>
    <w:rsid w:val="003F5407"/>
    <w:rsid w:val="003F54BF"/>
    <w:rsid w:val="003F55E4"/>
    <w:rsid w:val="003F5625"/>
    <w:rsid w:val="003F571C"/>
    <w:rsid w:val="003F5926"/>
    <w:rsid w:val="003F5988"/>
    <w:rsid w:val="003F59B8"/>
    <w:rsid w:val="003F5ED5"/>
    <w:rsid w:val="003F5EFD"/>
    <w:rsid w:val="003F5F58"/>
    <w:rsid w:val="003F5FB4"/>
    <w:rsid w:val="003F5FBC"/>
    <w:rsid w:val="003F6220"/>
    <w:rsid w:val="003F622C"/>
    <w:rsid w:val="003F62B7"/>
    <w:rsid w:val="003F63BB"/>
    <w:rsid w:val="003F63DB"/>
    <w:rsid w:val="003F6506"/>
    <w:rsid w:val="003F6741"/>
    <w:rsid w:val="003F67EF"/>
    <w:rsid w:val="003F687C"/>
    <w:rsid w:val="003F694E"/>
    <w:rsid w:val="003F6A35"/>
    <w:rsid w:val="003F6AC2"/>
    <w:rsid w:val="003F6ADB"/>
    <w:rsid w:val="003F6B80"/>
    <w:rsid w:val="003F6C29"/>
    <w:rsid w:val="003F6CC2"/>
    <w:rsid w:val="003F6CF7"/>
    <w:rsid w:val="003F6D56"/>
    <w:rsid w:val="003F703F"/>
    <w:rsid w:val="003F7344"/>
    <w:rsid w:val="003F743E"/>
    <w:rsid w:val="003F755F"/>
    <w:rsid w:val="003F765C"/>
    <w:rsid w:val="003F7709"/>
    <w:rsid w:val="003F7A96"/>
    <w:rsid w:val="003F7CB9"/>
    <w:rsid w:val="003F7D7E"/>
    <w:rsid w:val="003F7EE5"/>
    <w:rsid w:val="003F7FAC"/>
    <w:rsid w:val="00400003"/>
    <w:rsid w:val="00400272"/>
    <w:rsid w:val="004002AF"/>
    <w:rsid w:val="00400311"/>
    <w:rsid w:val="00400315"/>
    <w:rsid w:val="0040031E"/>
    <w:rsid w:val="004003B4"/>
    <w:rsid w:val="004003BA"/>
    <w:rsid w:val="00400473"/>
    <w:rsid w:val="0040067F"/>
    <w:rsid w:val="004006CE"/>
    <w:rsid w:val="00400714"/>
    <w:rsid w:val="00400782"/>
    <w:rsid w:val="004007E1"/>
    <w:rsid w:val="00400995"/>
    <w:rsid w:val="00400997"/>
    <w:rsid w:val="00400BD5"/>
    <w:rsid w:val="00400D09"/>
    <w:rsid w:val="00400F06"/>
    <w:rsid w:val="0040129A"/>
    <w:rsid w:val="004019B4"/>
    <w:rsid w:val="00401B7C"/>
    <w:rsid w:val="00401BBE"/>
    <w:rsid w:val="00401E16"/>
    <w:rsid w:val="004022C5"/>
    <w:rsid w:val="0040244A"/>
    <w:rsid w:val="00402660"/>
    <w:rsid w:val="0040279D"/>
    <w:rsid w:val="00402827"/>
    <w:rsid w:val="0040291E"/>
    <w:rsid w:val="00402B1F"/>
    <w:rsid w:val="00402C2B"/>
    <w:rsid w:val="00402CDC"/>
    <w:rsid w:val="00402EB1"/>
    <w:rsid w:val="00402F4A"/>
    <w:rsid w:val="00402F74"/>
    <w:rsid w:val="004030A2"/>
    <w:rsid w:val="00403148"/>
    <w:rsid w:val="004032D9"/>
    <w:rsid w:val="004033C7"/>
    <w:rsid w:val="00403428"/>
    <w:rsid w:val="00403748"/>
    <w:rsid w:val="00403979"/>
    <w:rsid w:val="00403C42"/>
    <w:rsid w:val="00403FD1"/>
    <w:rsid w:val="00404048"/>
    <w:rsid w:val="004043E6"/>
    <w:rsid w:val="004044D4"/>
    <w:rsid w:val="00404501"/>
    <w:rsid w:val="00404634"/>
    <w:rsid w:val="00404660"/>
    <w:rsid w:val="004046AF"/>
    <w:rsid w:val="004048B6"/>
    <w:rsid w:val="00404A9D"/>
    <w:rsid w:val="00404CD9"/>
    <w:rsid w:val="00404DA0"/>
    <w:rsid w:val="00404DE6"/>
    <w:rsid w:val="00404DF4"/>
    <w:rsid w:val="00404E75"/>
    <w:rsid w:val="00404EFB"/>
    <w:rsid w:val="0040504D"/>
    <w:rsid w:val="004050B4"/>
    <w:rsid w:val="00405159"/>
    <w:rsid w:val="004052C2"/>
    <w:rsid w:val="00405340"/>
    <w:rsid w:val="0040560A"/>
    <w:rsid w:val="004056A5"/>
    <w:rsid w:val="00405917"/>
    <w:rsid w:val="00405A27"/>
    <w:rsid w:val="00405B89"/>
    <w:rsid w:val="00405B91"/>
    <w:rsid w:val="00405DD1"/>
    <w:rsid w:val="00405F09"/>
    <w:rsid w:val="00405F53"/>
    <w:rsid w:val="00405F81"/>
    <w:rsid w:val="004060BB"/>
    <w:rsid w:val="0040611F"/>
    <w:rsid w:val="00406236"/>
    <w:rsid w:val="0040642E"/>
    <w:rsid w:val="00406432"/>
    <w:rsid w:val="00406443"/>
    <w:rsid w:val="0040675F"/>
    <w:rsid w:val="00406870"/>
    <w:rsid w:val="00406877"/>
    <w:rsid w:val="0040691E"/>
    <w:rsid w:val="00406968"/>
    <w:rsid w:val="0040697B"/>
    <w:rsid w:val="004069E8"/>
    <w:rsid w:val="00406A26"/>
    <w:rsid w:val="00406AF2"/>
    <w:rsid w:val="00406B29"/>
    <w:rsid w:val="00406C7F"/>
    <w:rsid w:val="00406E42"/>
    <w:rsid w:val="00406FC4"/>
    <w:rsid w:val="00406FCD"/>
    <w:rsid w:val="0040702F"/>
    <w:rsid w:val="0040712E"/>
    <w:rsid w:val="00407140"/>
    <w:rsid w:val="00407400"/>
    <w:rsid w:val="00407449"/>
    <w:rsid w:val="00407649"/>
    <w:rsid w:val="0040768E"/>
    <w:rsid w:val="00407805"/>
    <w:rsid w:val="004079C4"/>
    <w:rsid w:val="00407A77"/>
    <w:rsid w:val="00407C36"/>
    <w:rsid w:val="00407C58"/>
    <w:rsid w:val="00407E1C"/>
    <w:rsid w:val="0041030D"/>
    <w:rsid w:val="0041054C"/>
    <w:rsid w:val="00410632"/>
    <w:rsid w:val="0041084A"/>
    <w:rsid w:val="0041099F"/>
    <w:rsid w:val="004109B1"/>
    <w:rsid w:val="00410CA0"/>
    <w:rsid w:val="00410D41"/>
    <w:rsid w:val="00410D4D"/>
    <w:rsid w:val="00411003"/>
    <w:rsid w:val="0041116B"/>
    <w:rsid w:val="00411187"/>
    <w:rsid w:val="004111A4"/>
    <w:rsid w:val="00411238"/>
    <w:rsid w:val="0041129B"/>
    <w:rsid w:val="00411472"/>
    <w:rsid w:val="00411585"/>
    <w:rsid w:val="00411996"/>
    <w:rsid w:val="00411B76"/>
    <w:rsid w:val="00411C75"/>
    <w:rsid w:val="00411E33"/>
    <w:rsid w:val="00411FAF"/>
    <w:rsid w:val="00412066"/>
    <w:rsid w:val="004120BB"/>
    <w:rsid w:val="004122F7"/>
    <w:rsid w:val="00412350"/>
    <w:rsid w:val="004123BD"/>
    <w:rsid w:val="004125E4"/>
    <w:rsid w:val="00412668"/>
    <w:rsid w:val="00412682"/>
    <w:rsid w:val="00412862"/>
    <w:rsid w:val="004128E7"/>
    <w:rsid w:val="00412940"/>
    <w:rsid w:val="00412A35"/>
    <w:rsid w:val="00412C0D"/>
    <w:rsid w:val="00412CB1"/>
    <w:rsid w:val="00412D54"/>
    <w:rsid w:val="00412E92"/>
    <w:rsid w:val="00412F25"/>
    <w:rsid w:val="00412FA7"/>
    <w:rsid w:val="00412FFB"/>
    <w:rsid w:val="004131C3"/>
    <w:rsid w:val="0041321E"/>
    <w:rsid w:val="004133BB"/>
    <w:rsid w:val="004135E0"/>
    <w:rsid w:val="004135F9"/>
    <w:rsid w:val="00413A76"/>
    <w:rsid w:val="00413B66"/>
    <w:rsid w:val="00413E73"/>
    <w:rsid w:val="00413EA5"/>
    <w:rsid w:val="00413FD2"/>
    <w:rsid w:val="004141DC"/>
    <w:rsid w:val="00414369"/>
    <w:rsid w:val="0041445E"/>
    <w:rsid w:val="00414489"/>
    <w:rsid w:val="0041449E"/>
    <w:rsid w:val="004145BD"/>
    <w:rsid w:val="004145D9"/>
    <w:rsid w:val="004147D3"/>
    <w:rsid w:val="0041486C"/>
    <w:rsid w:val="004148BD"/>
    <w:rsid w:val="00414914"/>
    <w:rsid w:val="004149DB"/>
    <w:rsid w:val="00414D86"/>
    <w:rsid w:val="00414E45"/>
    <w:rsid w:val="00414E9A"/>
    <w:rsid w:val="00414F06"/>
    <w:rsid w:val="00414F26"/>
    <w:rsid w:val="00414FFC"/>
    <w:rsid w:val="004150BA"/>
    <w:rsid w:val="0041539C"/>
    <w:rsid w:val="0041545E"/>
    <w:rsid w:val="004154A0"/>
    <w:rsid w:val="0041569D"/>
    <w:rsid w:val="0041576A"/>
    <w:rsid w:val="004157A3"/>
    <w:rsid w:val="00415895"/>
    <w:rsid w:val="00415A83"/>
    <w:rsid w:val="00415AF3"/>
    <w:rsid w:val="00415C1D"/>
    <w:rsid w:val="00415D80"/>
    <w:rsid w:val="00415DA3"/>
    <w:rsid w:val="00415DAF"/>
    <w:rsid w:val="00415DF9"/>
    <w:rsid w:val="00415F0E"/>
    <w:rsid w:val="00416001"/>
    <w:rsid w:val="00416213"/>
    <w:rsid w:val="004162BC"/>
    <w:rsid w:val="0041677E"/>
    <w:rsid w:val="00416822"/>
    <w:rsid w:val="00416A78"/>
    <w:rsid w:val="00416B10"/>
    <w:rsid w:val="00416BFE"/>
    <w:rsid w:val="00416D40"/>
    <w:rsid w:val="004170A1"/>
    <w:rsid w:val="004171B1"/>
    <w:rsid w:val="004172AE"/>
    <w:rsid w:val="004172B7"/>
    <w:rsid w:val="0041752A"/>
    <w:rsid w:val="0041754F"/>
    <w:rsid w:val="004177D0"/>
    <w:rsid w:val="004177E8"/>
    <w:rsid w:val="004179D4"/>
    <w:rsid w:val="00417A24"/>
    <w:rsid w:val="00417B0F"/>
    <w:rsid w:val="00417BCD"/>
    <w:rsid w:val="00417C26"/>
    <w:rsid w:val="004205F5"/>
    <w:rsid w:val="004206B7"/>
    <w:rsid w:val="004206BD"/>
    <w:rsid w:val="004208CB"/>
    <w:rsid w:val="00420A1D"/>
    <w:rsid w:val="00420B52"/>
    <w:rsid w:val="00420BCA"/>
    <w:rsid w:val="00420CD4"/>
    <w:rsid w:val="00420EEE"/>
    <w:rsid w:val="00421064"/>
    <w:rsid w:val="004211DC"/>
    <w:rsid w:val="00421312"/>
    <w:rsid w:val="00421355"/>
    <w:rsid w:val="004214B4"/>
    <w:rsid w:val="00421597"/>
    <w:rsid w:val="004216C5"/>
    <w:rsid w:val="00421858"/>
    <w:rsid w:val="004218A2"/>
    <w:rsid w:val="00421C84"/>
    <w:rsid w:val="00421D94"/>
    <w:rsid w:val="00421DB8"/>
    <w:rsid w:val="00421F32"/>
    <w:rsid w:val="00421F58"/>
    <w:rsid w:val="00421FD9"/>
    <w:rsid w:val="0042212E"/>
    <w:rsid w:val="004222B5"/>
    <w:rsid w:val="004223CF"/>
    <w:rsid w:val="004225A7"/>
    <w:rsid w:val="004225EA"/>
    <w:rsid w:val="00422689"/>
    <w:rsid w:val="00422776"/>
    <w:rsid w:val="004227A6"/>
    <w:rsid w:val="00422800"/>
    <w:rsid w:val="0042281A"/>
    <w:rsid w:val="00422A0A"/>
    <w:rsid w:val="00422B17"/>
    <w:rsid w:val="00422C8A"/>
    <w:rsid w:val="00422F8B"/>
    <w:rsid w:val="0042302B"/>
    <w:rsid w:val="004230CE"/>
    <w:rsid w:val="00423192"/>
    <w:rsid w:val="00423240"/>
    <w:rsid w:val="004232D6"/>
    <w:rsid w:val="004233FC"/>
    <w:rsid w:val="0042369E"/>
    <w:rsid w:val="0042374B"/>
    <w:rsid w:val="0042398D"/>
    <w:rsid w:val="004239C1"/>
    <w:rsid w:val="00423B70"/>
    <w:rsid w:val="00423C9F"/>
    <w:rsid w:val="00423CC5"/>
    <w:rsid w:val="00423E1F"/>
    <w:rsid w:val="00423F54"/>
    <w:rsid w:val="00424154"/>
    <w:rsid w:val="0042435C"/>
    <w:rsid w:val="00424530"/>
    <w:rsid w:val="004245FF"/>
    <w:rsid w:val="004248CF"/>
    <w:rsid w:val="00424994"/>
    <w:rsid w:val="00424A2C"/>
    <w:rsid w:val="00424B92"/>
    <w:rsid w:val="00424BB7"/>
    <w:rsid w:val="00424BE3"/>
    <w:rsid w:val="00424C9A"/>
    <w:rsid w:val="00424D70"/>
    <w:rsid w:val="00424D97"/>
    <w:rsid w:val="00424E45"/>
    <w:rsid w:val="00424EA2"/>
    <w:rsid w:val="0042515D"/>
    <w:rsid w:val="004251A1"/>
    <w:rsid w:val="004251FD"/>
    <w:rsid w:val="004252C5"/>
    <w:rsid w:val="004252EB"/>
    <w:rsid w:val="00425390"/>
    <w:rsid w:val="004253EC"/>
    <w:rsid w:val="004254BA"/>
    <w:rsid w:val="0042562D"/>
    <w:rsid w:val="00425728"/>
    <w:rsid w:val="00425798"/>
    <w:rsid w:val="0042586E"/>
    <w:rsid w:val="00425966"/>
    <w:rsid w:val="00425B48"/>
    <w:rsid w:val="00425DF4"/>
    <w:rsid w:val="00426007"/>
    <w:rsid w:val="0042603D"/>
    <w:rsid w:val="004262CD"/>
    <w:rsid w:val="004263F0"/>
    <w:rsid w:val="004266BF"/>
    <w:rsid w:val="004267D6"/>
    <w:rsid w:val="004268D3"/>
    <w:rsid w:val="00426A28"/>
    <w:rsid w:val="00426C30"/>
    <w:rsid w:val="00426CA4"/>
    <w:rsid w:val="00426DE4"/>
    <w:rsid w:val="00426E32"/>
    <w:rsid w:val="00426E60"/>
    <w:rsid w:val="00426EF6"/>
    <w:rsid w:val="00427078"/>
    <w:rsid w:val="004270E2"/>
    <w:rsid w:val="00427258"/>
    <w:rsid w:val="004272EE"/>
    <w:rsid w:val="0042736A"/>
    <w:rsid w:val="0042762C"/>
    <w:rsid w:val="004276DF"/>
    <w:rsid w:val="00427731"/>
    <w:rsid w:val="00427745"/>
    <w:rsid w:val="004277F0"/>
    <w:rsid w:val="0042787E"/>
    <w:rsid w:val="00427AC7"/>
    <w:rsid w:val="00427B46"/>
    <w:rsid w:val="00427BB9"/>
    <w:rsid w:val="00427BE3"/>
    <w:rsid w:val="00427C60"/>
    <w:rsid w:val="00427E40"/>
    <w:rsid w:val="00427F2A"/>
    <w:rsid w:val="0043009F"/>
    <w:rsid w:val="00430353"/>
    <w:rsid w:val="004304D4"/>
    <w:rsid w:val="0043059D"/>
    <w:rsid w:val="00430695"/>
    <w:rsid w:val="0043096C"/>
    <w:rsid w:val="004309C9"/>
    <w:rsid w:val="00430DDC"/>
    <w:rsid w:val="00430F32"/>
    <w:rsid w:val="00430F74"/>
    <w:rsid w:val="00430FB2"/>
    <w:rsid w:val="00431196"/>
    <w:rsid w:val="0043134E"/>
    <w:rsid w:val="0043161B"/>
    <w:rsid w:val="00431A6C"/>
    <w:rsid w:val="00431ABD"/>
    <w:rsid w:val="00431D34"/>
    <w:rsid w:val="00431E00"/>
    <w:rsid w:val="00431E04"/>
    <w:rsid w:val="00431E37"/>
    <w:rsid w:val="00431ECC"/>
    <w:rsid w:val="00431F3E"/>
    <w:rsid w:val="0043205B"/>
    <w:rsid w:val="0043207D"/>
    <w:rsid w:val="004320FA"/>
    <w:rsid w:val="00432195"/>
    <w:rsid w:val="004324DB"/>
    <w:rsid w:val="004325A3"/>
    <w:rsid w:val="004326CF"/>
    <w:rsid w:val="004327F9"/>
    <w:rsid w:val="0043285E"/>
    <w:rsid w:val="004328E5"/>
    <w:rsid w:val="00432981"/>
    <w:rsid w:val="00432A82"/>
    <w:rsid w:val="00432AEE"/>
    <w:rsid w:val="00432B67"/>
    <w:rsid w:val="00432B8B"/>
    <w:rsid w:val="00432C3B"/>
    <w:rsid w:val="00432EFD"/>
    <w:rsid w:val="00432F28"/>
    <w:rsid w:val="00432FC8"/>
    <w:rsid w:val="00432FEF"/>
    <w:rsid w:val="00433015"/>
    <w:rsid w:val="004330EE"/>
    <w:rsid w:val="004332F2"/>
    <w:rsid w:val="0043344A"/>
    <w:rsid w:val="00433710"/>
    <w:rsid w:val="00433920"/>
    <w:rsid w:val="004339F0"/>
    <w:rsid w:val="00433A71"/>
    <w:rsid w:val="00433CC7"/>
    <w:rsid w:val="00433E3F"/>
    <w:rsid w:val="00433E4D"/>
    <w:rsid w:val="00433F0F"/>
    <w:rsid w:val="00433F28"/>
    <w:rsid w:val="0043402C"/>
    <w:rsid w:val="004341EC"/>
    <w:rsid w:val="00434201"/>
    <w:rsid w:val="004342DC"/>
    <w:rsid w:val="0043445A"/>
    <w:rsid w:val="004344A5"/>
    <w:rsid w:val="004345F2"/>
    <w:rsid w:val="004346D6"/>
    <w:rsid w:val="0043471A"/>
    <w:rsid w:val="00434749"/>
    <w:rsid w:val="0043479E"/>
    <w:rsid w:val="00434B14"/>
    <w:rsid w:val="00434BEC"/>
    <w:rsid w:val="00434FDD"/>
    <w:rsid w:val="00434FE6"/>
    <w:rsid w:val="0043513F"/>
    <w:rsid w:val="00435277"/>
    <w:rsid w:val="004352A2"/>
    <w:rsid w:val="004353BB"/>
    <w:rsid w:val="00435470"/>
    <w:rsid w:val="00435471"/>
    <w:rsid w:val="00435566"/>
    <w:rsid w:val="004356BF"/>
    <w:rsid w:val="004358FC"/>
    <w:rsid w:val="0043591B"/>
    <w:rsid w:val="004359C0"/>
    <w:rsid w:val="004359DE"/>
    <w:rsid w:val="00435A1B"/>
    <w:rsid w:val="00435A24"/>
    <w:rsid w:val="00435BFF"/>
    <w:rsid w:val="00435E34"/>
    <w:rsid w:val="00435E6B"/>
    <w:rsid w:val="00435F04"/>
    <w:rsid w:val="00435FC2"/>
    <w:rsid w:val="00436036"/>
    <w:rsid w:val="00436461"/>
    <w:rsid w:val="00436897"/>
    <w:rsid w:val="004368EB"/>
    <w:rsid w:val="004369D2"/>
    <w:rsid w:val="004369F5"/>
    <w:rsid w:val="00436B87"/>
    <w:rsid w:val="00436CB9"/>
    <w:rsid w:val="00436DB9"/>
    <w:rsid w:val="00436E89"/>
    <w:rsid w:val="00436FD0"/>
    <w:rsid w:val="004370DE"/>
    <w:rsid w:val="004370E1"/>
    <w:rsid w:val="004370E2"/>
    <w:rsid w:val="00437190"/>
    <w:rsid w:val="00437351"/>
    <w:rsid w:val="0043737C"/>
    <w:rsid w:val="00437454"/>
    <w:rsid w:val="004374A5"/>
    <w:rsid w:val="004375E2"/>
    <w:rsid w:val="00437643"/>
    <w:rsid w:val="0043768C"/>
    <w:rsid w:val="0043771E"/>
    <w:rsid w:val="004377CE"/>
    <w:rsid w:val="004378F4"/>
    <w:rsid w:val="00437940"/>
    <w:rsid w:val="00437A53"/>
    <w:rsid w:val="00437AB9"/>
    <w:rsid w:val="00437B15"/>
    <w:rsid w:val="00437C71"/>
    <w:rsid w:val="00437E23"/>
    <w:rsid w:val="00437F58"/>
    <w:rsid w:val="004400E5"/>
    <w:rsid w:val="004402FA"/>
    <w:rsid w:val="00440673"/>
    <w:rsid w:val="0044079F"/>
    <w:rsid w:val="0044086F"/>
    <w:rsid w:val="00440924"/>
    <w:rsid w:val="00440A5F"/>
    <w:rsid w:val="00440C6F"/>
    <w:rsid w:val="00440D4F"/>
    <w:rsid w:val="00440EBE"/>
    <w:rsid w:val="00440F5D"/>
    <w:rsid w:val="004410A0"/>
    <w:rsid w:val="004410E2"/>
    <w:rsid w:val="004412A9"/>
    <w:rsid w:val="004412DD"/>
    <w:rsid w:val="0044134D"/>
    <w:rsid w:val="00441356"/>
    <w:rsid w:val="004413C8"/>
    <w:rsid w:val="004414A1"/>
    <w:rsid w:val="004416E4"/>
    <w:rsid w:val="00441835"/>
    <w:rsid w:val="00441845"/>
    <w:rsid w:val="00441B02"/>
    <w:rsid w:val="00441C62"/>
    <w:rsid w:val="00441C97"/>
    <w:rsid w:val="00441F18"/>
    <w:rsid w:val="004422BE"/>
    <w:rsid w:val="00442413"/>
    <w:rsid w:val="0044243F"/>
    <w:rsid w:val="004424A1"/>
    <w:rsid w:val="004424E4"/>
    <w:rsid w:val="004425CC"/>
    <w:rsid w:val="00442861"/>
    <w:rsid w:val="0044286D"/>
    <w:rsid w:val="0044289F"/>
    <w:rsid w:val="00442931"/>
    <w:rsid w:val="00442BA3"/>
    <w:rsid w:val="00442C61"/>
    <w:rsid w:val="00442C7F"/>
    <w:rsid w:val="00442D3A"/>
    <w:rsid w:val="00442FB4"/>
    <w:rsid w:val="004430BB"/>
    <w:rsid w:val="0044314A"/>
    <w:rsid w:val="004432D8"/>
    <w:rsid w:val="00443387"/>
    <w:rsid w:val="00443409"/>
    <w:rsid w:val="00443458"/>
    <w:rsid w:val="004435DB"/>
    <w:rsid w:val="00443602"/>
    <w:rsid w:val="004437CD"/>
    <w:rsid w:val="004437E1"/>
    <w:rsid w:val="004438A4"/>
    <w:rsid w:val="004438D6"/>
    <w:rsid w:val="0044396B"/>
    <w:rsid w:val="00443997"/>
    <w:rsid w:val="0044399C"/>
    <w:rsid w:val="00443BC2"/>
    <w:rsid w:val="00443CF2"/>
    <w:rsid w:val="00443CF5"/>
    <w:rsid w:val="00443D9D"/>
    <w:rsid w:val="00443DFD"/>
    <w:rsid w:val="00443E0B"/>
    <w:rsid w:val="00443E38"/>
    <w:rsid w:val="00443E67"/>
    <w:rsid w:val="00443EDB"/>
    <w:rsid w:val="00443F9A"/>
    <w:rsid w:val="00444216"/>
    <w:rsid w:val="0044424D"/>
    <w:rsid w:val="00444308"/>
    <w:rsid w:val="004446D0"/>
    <w:rsid w:val="00444779"/>
    <w:rsid w:val="004447EC"/>
    <w:rsid w:val="004448BA"/>
    <w:rsid w:val="00444A41"/>
    <w:rsid w:val="00444B2C"/>
    <w:rsid w:val="00444D97"/>
    <w:rsid w:val="00444F31"/>
    <w:rsid w:val="00444F35"/>
    <w:rsid w:val="00445072"/>
    <w:rsid w:val="0044550E"/>
    <w:rsid w:val="00445784"/>
    <w:rsid w:val="004457CD"/>
    <w:rsid w:val="00445828"/>
    <w:rsid w:val="004458BE"/>
    <w:rsid w:val="00445BF6"/>
    <w:rsid w:val="00445C93"/>
    <w:rsid w:val="00445C94"/>
    <w:rsid w:val="00445CA7"/>
    <w:rsid w:val="00445D95"/>
    <w:rsid w:val="00445DD0"/>
    <w:rsid w:val="00445FB9"/>
    <w:rsid w:val="0044623E"/>
    <w:rsid w:val="004462BB"/>
    <w:rsid w:val="00446379"/>
    <w:rsid w:val="00446382"/>
    <w:rsid w:val="00446465"/>
    <w:rsid w:val="004464F2"/>
    <w:rsid w:val="004466B5"/>
    <w:rsid w:val="004468B0"/>
    <w:rsid w:val="00446BFE"/>
    <w:rsid w:val="00446C3A"/>
    <w:rsid w:val="00446EB0"/>
    <w:rsid w:val="00446EC6"/>
    <w:rsid w:val="004471FF"/>
    <w:rsid w:val="004473C6"/>
    <w:rsid w:val="0044749C"/>
    <w:rsid w:val="004474A5"/>
    <w:rsid w:val="004477FC"/>
    <w:rsid w:val="00447873"/>
    <w:rsid w:val="00447920"/>
    <w:rsid w:val="0044792D"/>
    <w:rsid w:val="00447983"/>
    <w:rsid w:val="00447993"/>
    <w:rsid w:val="004479EC"/>
    <w:rsid w:val="004479F8"/>
    <w:rsid w:val="00447A4B"/>
    <w:rsid w:val="00447DA0"/>
    <w:rsid w:val="00447E2E"/>
    <w:rsid w:val="004500CA"/>
    <w:rsid w:val="0045017D"/>
    <w:rsid w:val="00450251"/>
    <w:rsid w:val="0045057A"/>
    <w:rsid w:val="004505E3"/>
    <w:rsid w:val="00450E83"/>
    <w:rsid w:val="00450EF0"/>
    <w:rsid w:val="00450FCD"/>
    <w:rsid w:val="00450FF2"/>
    <w:rsid w:val="004512C2"/>
    <w:rsid w:val="0045134C"/>
    <w:rsid w:val="0045143B"/>
    <w:rsid w:val="00451453"/>
    <w:rsid w:val="004514EC"/>
    <w:rsid w:val="00451514"/>
    <w:rsid w:val="00451748"/>
    <w:rsid w:val="004518EF"/>
    <w:rsid w:val="00451A0B"/>
    <w:rsid w:val="00451AE0"/>
    <w:rsid w:val="00451EB0"/>
    <w:rsid w:val="00451F01"/>
    <w:rsid w:val="004521D5"/>
    <w:rsid w:val="004522BC"/>
    <w:rsid w:val="004523D3"/>
    <w:rsid w:val="004525AC"/>
    <w:rsid w:val="0045271C"/>
    <w:rsid w:val="004527A7"/>
    <w:rsid w:val="00452927"/>
    <w:rsid w:val="00452B5A"/>
    <w:rsid w:val="00452C11"/>
    <w:rsid w:val="00452C2F"/>
    <w:rsid w:val="00452C45"/>
    <w:rsid w:val="00452C78"/>
    <w:rsid w:val="00452D01"/>
    <w:rsid w:val="00452D6A"/>
    <w:rsid w:val="00452DA2"/>
    <w:rsid w:val="004531E2"/>
    <w:rsid w:val="004536F4"/>
    <w:rsid w:val="00453730"/>
    <w:rsid w:val="004537A4"/>
    <w:rsid w:val="004538C8"/>
    <w:rsid w:val="00453908"/>
    <w:rsid w:val="0045399E"/>
    <w:rsid w:val="00453AEE"/>
    <w:rsid w:val="00453CCD"/>
    <w:rsid w:val="00453D4F"/>
    <w:rsid w:val="00453D6D"/>
    <w:rsid w:val="00453DCA"/>
    <w:rsid w:val="00453EBA"/>
    <w:rsid w:val="00453FA1"/>
    <w:rsid w:val="00453FFC"/>
    <w:rsid w:val="0045406F"/>
    <w:rsid w:val="00454097"/>
    <w:rsid w:val="0045412B"/>
    <w:rsid w:val="0045424A"/>
    <w:rsid w:val="0045425B"/>
    <w:rsid w:val="004542B0"/>
    <w:rsid w:val="00454450"/>
    <w:rsid w:val="004544A9"/>
    <w:rsid w:val="0045463A"/>
    <w:rsid w:val="004546C7"/>
    <w:rsid w:val="004548F8"/>
    <w:rsid w:val="00454AAB"/>
    <w:rsid w:val="00454C8A"/>
    <w:rsid w:val="00454CD4"/>
    <w:rsid w:val="00454D07"/>
    <w:rsid w:val="00454F8A"/>
    <w:rsid w:val="00454FFE"/>
    <w:rsid w:val="00455008"/>
    <w:rsid w:val="004552A6"/>
    <w:rsid w:val="004554FE"/>
    <w:rsid w:val="00455558"/>
    <w:rsid w:val="00455653"/>
    <w:rsid w:val="00455853"/>
    <w:rsid w:val="00455892"/>
    <w:rsid w:val="004558EE"/>
    <w:rsid w:val="00455C1A"/>
    <w:rsid w:val="00455F5A"/>
    <w:rsid w:val="00455F97"/>
    <w:rsid w:val="004560B8"/>
    <w:rsid w:val="004560C4"/>
    <w:rsid w:val="0045612B"/>
    <w:rsid w:val="0045613F"/>
    <w:rsid w:val="00456159"/>
    <w:rsid w:val="0045641E"/>
    <w:rsid w:val="0045643B"/>
    <w:rsid w:val="004565BE"/>
    <w:rsid w:val="004565CC"/>
    <w:rsid w:val="00456652"/>
    <w:rsid w:val="0045671D"/>
    <w:rsid w:val="004569BC"/>
    <w:rsid w:val="00456EB2"/>
    <w:rsid w:val="00457145"/>
    <w:rsid w:val="00457237"/>
    <w:rsid w:val="00457490"/>
    <w:rsid w:val="00457501"/>
    <w:rsid w:val="0045750D"/>
    <w:rsid w:val="004575D8"/>
    <w:rsid w:val="00457629"/>
    <w:rsid w:val="00457739"/>
    <w:rsid w:val="00457B95"/>
    <w:rsid w:val="00457BCE"/>
    <w:rsid w:val="00457CCB"/>
    <w:rsid w:val="00457D5F"/>
    <w:rsid w:val="00457D66"/>
    <w:rsid w:val="00460154"/>
    <w:rsid w:val="004601A4"/>
    <w:rsid w:val="00460377"/>
    <w:rsid w:val="0046038A"/>
    <w:rsid w:val="00460452"/>
    <w:rsid w:val="00460607"/>
    <w:rsid w:val="00460667"/>
    <w:rsid w:val="004607A2"/>
    <w:rsid w:val="00460832"/>
    <w:rsid w:val="0046087F"/>
    <w:rsid w:val="0046095C"/>
    <w:rsid w:val="004609CA"/>
    <w:rsid w:val="00460A10"/>
    <w:rsid w:val="00460ADC"/>
    <w:rsid w:val="00460B81"/>
    <w:rsid w:val="00460CFF"/>
    <w:rsid w:val="00460D59"/>
    <w:rsid w:val="00460DF2"/>
    <w:rsid w:val="00460E16"/>
    <w:rsid w:val="00461009"/>
    <w:rsid w:val="00461087"/>
    <w:rsid w:val="00461103"/>
    <w:rsid w:val="004613E1"/>
    <w:rsid w:val="004616C3"/>
    <w:rsid w:val="00461821"/>
    <w:rsid w:val="0046192B"/>
    <w:rsid w:val="00461A46"/>
    <w:rsid w:val="00461E25"/>
    <w:rsid w:val="00462035"/>
    <w:rsid w:val="004620D8"/>
    <w:rsid w:val="00462207"/>
    <w:rsid w:val="00462211"/>
    <w:rsid w:val="00462663"/>
    <w:rsid w:val="004627CD"/>
    <w:rsid w:val="00462849"/>
    <w:rsid w:val="0046285A"/>
    <w:rsid w:val="00462A66"/>
    <w:rsid w:val="00462A71"/>
    <w:rsid w:val="00462AED"/>
    <w:rsid w:val="00462C7A"/>
    <w:rsid w:val="00462CC3"/>
    <w:rsid w:val="00462D8D"/>
    <w:rsid w:val="00463016"/>
    <w:rsid w:val="00463208"/>
    <w:rsid w:val="00463253"/>
    <w:rsid w:val="00463507"/>
    <w:rsid w:val="0046370D"/>
    <w:rsid w:val="00463857"/>
    <w:rsid w:val="00463ACB"/>
    <w:rsid w:val="00463BC4"/>
    <w:rsid w:val="00463D0D"/>
    <w:rsid w:val="00463DD4"/>
    <w:rsid w:val="00463DFD"/>
    <w:rsid w:val="00463E80"/>
    <w:rsid w:val="00463ECD"/>
    <w:rsid w:val="00463F2D"/>
    <w:rsid w:val="0046400C"/>
    <w:rsid w:val="0046406C"/>
    <w:rsid w:val="00464074"/>
    <w:rsid w:val="0046409B"/>
    <w:rsid w:val="00464257"/>
    <w:rsid w:val="0046428E"/>
    <w:rsid w:val="004642D9"/>
    <w:rsid w:val="00464554"/>
    <w:rsid w:val="0046462D"/>
    <w:rsid w:val="004646C7"/>
    <w:rsid w:val="004649B5"/>
    <w:rsid w:val="00464D61"/>
    <w:rsid w:val="00464E4B"/>
    <w:rsid w:val="0046508E"/>
    <w:rsid w:val="004652B6"/>
    <w:rsid w:val="004652E6"/>
    <w:rsid w:val="004655B8"/>
    <w:rsid w:val="004655DA"/>
    <w:rsid w:val="00465670"/>
    <w:rsid w:val="00465729"/>
    <w:rsid w:val="00465782"/>
    <w:rsid w:val="004657F1"/>
    <w:rsid w:val="00465845"/>
    <w:rsid w:val="004658EE"/>
    <w:rsid w:val="00465B00"/>
    <w:rsid w:val="00465B60"/>
    <w:rsid w:val="00465B77"/>
    <w:rsid w:val="00465BF9"/>
    <w:rsid w:val="00465F46"/>
    <w:rsid w:val="00465F93"/>
    <w:rsid w:val="004660E5"/>
    <w:rsid w:val="004661AA"/>
    <w:rsid w:val="0046628F"/>
    <w:rsid w:val="004662CA"/>
    <w:rsid w:val="00466717"/>
    <w:rsid w:val="00466718"/>
    <w:rsid w:val="0046679B"/>
    <w:rsid w:val="004667B1"/>
    <w:rsid w:val="00466902"/>
    <w:rsid w:val="00466942"/>
    <w:rsid w:val="00466A22"/>
    <w:rsid w:val="00466A9F"/>
    <w:rsid w:val="00466C42"/>
    <w:rsid w:val="00466CBC"/>
    <w:rsid w:val="00466DE1"/>
    <w:rsid w:val="00466DE5"/>
    <w:rsid w:val="00466E48"/>
    <w:rsid w:val="00466E9A"/>
    <w:rsid w:val="00466ED5"/>
    <w:rsid w:val="0046708A"/>
    <w:rsid w:val="00467372"/>
    <w:rsid w:val="00467394"/>
    <w:rsid w:val="0046744C"/>
    <w:rsid w:val="00467486"/>
    <w:rsid w:val="004674D2"/>
    <w:rsid w:val="0046774F"/>
    <w:rsid w:val="0046783B"/>
    <w:rsid w:val="00467863"/>
    <w:rsid w:val="00467B63"/>
    <w:rsid w:val="00467D52"/>
    <w:rsid w:val="00467EB7"/>
    <w:rsid w:val="00467FBE"/>
    <w:rsid w:val="0047008C"/>
    <w:rsid w:val="004700DB"/>
    <w:rsid w:val="004700F8"/>
    <w:rsid w:val="004702A9"/>
    <w:rsid w:val="004702BD"/>
    <w:rsid w:val="00470356"/>
    <w:rsid w:val="0047037D"/>
    <w:rsid w:val="0047037E"/>
    <w:rsid w:val="004706B8"/>
    <w:rsid w:val="004708C5"/>
    <w:rsid w:val="00470A18"/>
    <w:rsid w:val="00470AF4"/>
    <w:rsid w:val="00470BAD"/>
    <w:rsid w:val="00470BAF"/>
    <w:rsid w:val="00470C09"/>
    <w:rsid w:val="00470C1E"/>
    <w:rsid w:val="00470CBD"/>
    <w:rsid w:val="00470D7D"/>
    <w:rsid w:val="00470DB7"/>
    <w:rsid w:val="00471021"/>
    <w:rsid w:val="004713EC"/>
    <w:rsid w:val="00471528"/>
    <w:rsid w:val="00471585"/>
    <w:rsid w:val="00471613"/>
    <w:rsid w:val="00471B0C"/>
    <w:rsid w:val="00471B38"/>
    <w:rsid w:val="00471B47"/>
    <w:rsid w:val="00471C4F"/>
    <w:rsid w:val="00471C60"/>
    <w:rsid w:val="00471D6B"/>
    <w:rsid w:val="00471F17"/>
    <w:rsid w:val="00472452"/>
    <w:rsid w:val="004726EF"/>
    <w:rsid w:val="00472948"/>
    <w:rsid w:val="004729A3"/>
    <w:rsid w:val="00472AB8"/>
    <w:rsid w:val="00472ADA"/>
    <w:rsid w:val="00472D14"/>
    <w:rsid w:val="00472DB3"/>
    <w:rsid w:val="00472FAD"/>
    <w:rsid w:val="004730C9"/>
    <w:rsid w:val="00473285"/>
    <w:rsid w:val="004734DF"/>
    <w:rsid w:val="0047357C"/>
    <w:rsid w:val="004737DF"/>
    <w:rsid w:val="00473804"/>
    <w:rsid w:val="00473A98"/>
    <w:rsid w:val="00473BC9"/>
    <w:rsid w:val="00473C1E"/>
    <w:rsid w:val="00473C67"/>
    <w:rsid w:val="00473E9E"/>
    <w:rsid w:val="00473EE1"/>
    <w:rsid w:val="00473F5A"/>
    <w:rsid w:val="00473FD8"/>
    <w:rsid w:val="0047419A"/>
    <w:rsid w:val="004742CC"/>
    <w:rsid w:val="0047430A"/>
    <w:rsid w:val="0047431A"/>
    <w:rsid w:val="0047445A"/>
    <w:rsid w:val="0047452F"/>
    <w:rsid w:val="0047454A"/>
    <w:rsid w:val="004745C1"/>
    <w:rsid w:val="00474A0F"/>
    <w:rsid w:val="00474A63"/>
    <w:rsid w:val="00474B47"/>
    <w:rsid w:val="00474CAA"/>
    <w:rsid w:val="00474D0C"/>
    <w:rsid w:val="00474D77"/>
    <w:rsid w:val="00474E67"/>
    <w:rsid w:val="00474EB7"/>
    <w:rsid w:val="00474EE4"/>
    <w:rsid w:val="00474FC7"/>
    <w:rsid w:val="00475130"/>
    <w:rsid w:val="0047514A"/>
    <w:rsid w:val="004752A5"/>
    <w:rsid w:val="004753A7"/>
    <w:rsid w:val="0047554E"/>
    <w:rsid w:val="0047559B"/>
    <w:rsid w:val="004755C3"/>
    <w:rsid w:val="00475606"/>
    <w:rsid w:val="00475639"/>
    <w:rsid w:val="0047563F"/>
    <w:rsid w:val="004757C0"/>
    <w:rsid w:val="00475945"/>
    <w:rsid w:val="00475A62"/>
    <w:rsid w:val="00475AC5"/>
    <w:rsid w:val="00475B60"/>
    <w:rsid w:val="00475B76"/>
    <w:rsid w:val="00475BF5"/>
    <w:rsid w:val="00475E77"/>
    <w:rsid w:val="00475FA7"/>
    <w:rsid w:val="0047605A"/>
    <w:rsid w:val="0047605E"/>
    <w:rsid w:val="00476160"/>
    <w:rsid w:val="00476231"/>
    <w:rsid w:val="00476262"/>
    <w:rsid w:val="004762BD"/>
    <w:rsid w:val="00476315"/>
    <w:rsid w:val="0047632B"/>
    <w:rsid w:val="00476508"/>
    <w:rsid w:val="004765A2"/>
    <w:rsid w:val="004765AD"/>
    <w:rsid w:val="004765C2"/>
    <w:rsid w:val="0047684F"/>
    <w:rsid w:val="004769ED"/>
    <w:rsid w:val="00476B2F"/>
    <w:rsid w:val="00476C1A"/>
    <w:rsid w:val="004771CB"/>
    <w:rsid w:val="00477242"/>
    <w:rsid w:val="004772A4"/>
    <w:rsid w:val="004772D5"/>
    <w:rsid w:val="00477363"/>
    <w:rsid w:val="004773BF"/>
    <w:rsid w:val="004773F4"/>
    <w:rsid w:val="0047748A"/>
    <w:rsid w:val="0047756D"/>
    <w:rsid w:val="00477612"/>
    <w:rsid w:val="00477692"/>
    <w:rsid w:val="00477744"/>
    <w:rsid w:val="0047784F"/>
    <w:rsid w:val="004778ED"/>
    <w:rsid w:val="00477901"/>
    <w:rsid w:val="00477915"/>
    <w:rsid w:val="004779C9"/>
    <w:rsid w:val="00477A78"/>
    <w:rsid w:val="00477AB9"/>
    <w:rsid w:val="00477BAC"/>
    <w:rsid w:val="00477C7F"/>
    <w:rsid w:val="00477ED5"/>
    <w:rsid w:val="00477EE0"/>
    <w:rsid w:val="00477EE9"/>
    <w:rsid w:val="0048002E"/>
    <w:rsid w:val="0048003A"/>
    <w:rsid w:val="00480304"/>
    <w:rsid w:val="0048039F"/>
    <w:rsid w:val="00480413"/>
    <w:rsid w:val="0048043C"/>
    <w:rsid w:val="00480477"/>
    <w:rsid w:val="00480596"/>
    <w:rsid w:val="004808AB"/>
    <w:rsid w:val="00480981"/>
    <w:rsid w:val="00480A84"/>
    <w:rsid w:val="00480AEB"/>
    <w:rsid w:val="00480F4C"/>
    <w:rsid w:val="00480FB3"/>
    <w:rsid w:val="00481090"/>
    <w:rsid w:val="004810C1"/>
    <w:rsid w:val="004813DD"/>
    <w:rsid w:val="00481476"/>
    <w:rsid w:val="00481606"/>
    <w:rsid w:val="0048160E"/>
    <w:rsid w:val="004816A9"/>
    <w:rsid w:val="004816D3"/>
    <w:rsid w:val="00481A03"/>
    <w:rsid w:val="00481A38"/>
    <w:rsid w:val="00481DA2"/>
    <w:rsid w:val="00481DF1"/>
    <w:rsid w:val="00481DF4"/>
    <w:rsid w:val="00481DF5"/>
    <w:rsid w:val="00481F41"/>
    <w:rsid w:val="00482185"/>
    <w:rsid w:val="0048220D"/>
    <w:rsid w:val="00482263"/>
    <w:rsid w:val="00482433"/>
    <w:rsid w:val="004825AE"/>
    <w:rsid w:val="004825D5"/>
    <w:rsid w:val="004827A5"/>
    <w:rsid w:val="00482861"/>
    <w:rsid w:val="004828E9"/>
    <w:rsid w:val="00482A6E"/>
    <w:rsid w:val="00482B61"/>
    <w:rsid w:val="00482CF8"/>
    <w:rsid w:val="00482EC8"/>
    <w:rsid w:val="00482F6E"/>
    <w:rsid w:val="00482FA1"/>
    <w:rsid w:val="004830E0"/>
    <w:rsid w:val="004830ED"/>
    <w:rsid w:val="00483578"/>
    <w:rsid w:val="004835C9"/>
    <w:rsid w:val="00483625"/>
    <w:rsid w:val="00483915"/>
    <w:rsid w:val="00483988"/>
    <w:rsid w:val="00483AA1"/>
    <w:rsid w:val="00483AEE"/>
    <w:rsid w:val="00483B13"/>
    <w:rsid w:val="00483CCD"/>
    <w:rsid w:val="0048414E"/>
    <w:rsid w:val="00484186"/>
    <w:rsid w:val="004843FD"/>
    <w:rsid w:val="00484620"/>
    <w:rsid w:val="004846D1"/>
    <w:rsid w:val="004847D7"/>
    <w:rsid w:val="004848F6"/>
    <w:rsid w:val="00484B2D"/>
    <w:rsid w:val="00484B2E"/>
    <w:rsid w:val="00484B2F"/>
    <w:rsid w:val="00484B5E"/>
    <w:rsid w:val="00484CAC"/>
    <w:rsid w:val="00484EDE"/>
    <w:rsid w:val="004850F1"/>
    <w:rsid w:val="00485104"/>
    <w:rsid w:val="0048518E"/>
    <w:rsid w:val="004851B2"/>
    <w:rsid w:val="00485228"/>
    <w:rsid w:val="00485347"/>
    <w:rsid w:val="0048562D"/>
    <w:rsid w:val="0048564E"/>
    <w:rsid w:val="00485753"/>
    <w:rsid w:val="00485986"/>
    <w:rsid w:val="004859CB"/>
    <w:rsid w:val="00485B5C"/>
    <w:rsid w:val="00485D9E"/>
    <w:rsid w:val="0048607C"/>
    <w:rsid w:val="0048608B"/>
    <w:rsid w:val="004860CF"/>
    <w:rsid w:val="00486144"/>
    <w:rsid w:val="004863CB"/>
    <w:rsid w:val="00486924"/>
    <w:rsid w:val="00486A51"/>
    <w:rsid w:val="00486A81"/>
    <w:rsid w:val="00486C21"/>
    <w:rsid w:val="00486D84"/>
    <w:rsid w:val="00486EBB"/>
    <w:rsid w:val="00486FBA"/>
    <w:rsid w:val="00487051"/>
    <w:rsid w:val="004870D8"/>
    <w:rsid w:val="00487655"/>
    <w:rsid w:val="004876D6"/>
    <w:rsid w:val="00487751"/>
    <w:rsid w:val="004877FC"/>
    <w:rsid w:val="004878BF"/>
    <w:rsid w:val="004878CF"/>
    <w:rsid w:val="00487985"/>
    <w:rsid w:val="0048799C"/>
    <w:rsid w:val="00487A02"/>
    <w:rsid w:val="00487AD9"/>
    <w:rsid w:val="00487B0D"/>
    <w:rsid w:val="00487C08"/>
    <w:rsid w:val="00487C11"/>
    <w:rsid w:val="00487CA4"/>
    <w:rsid w:val="00487CBD"/>
    <w:rsid w:val="00487E3C"/>
    <w:rsid w:val="00487E50"/>
    <w:rsid w:val="004900A4"/>
    <w:rsid w:val="004904FE"/>
    <w:rsid w:val="004905DD"/>
    <w:rsid w:val="0049096E"/>
    <w:rsid w:val="00490977"/>
    <w:rsid w:val="004909AF"/>
    <w:rsid w:val="004909BB"/>
    <w:rsid w:val="00490AB9"/>
    <w:rsid w:val="00490BB8"/>
    <w:rsid w:val="00490BD3"/>
    <w:rsid w:val="004910B8"/>
    <w:rsid w:val="004913A3"/>
    <w:rsid w:val="00491412"/>
    <w:rsid w:val="00491427"/>
    <w:rsid w:val="00491514"/>
    <w:rsid w:val="0049153B"/>
    <w:rsid w:val="004916D8"/>
    <w:rsid w:val="0049172F"/>
    <w:rsid w:val="00491757"/>
    <w:rsid w:val="004917DB"/>
    <w:rsid w:val="0049181E"/>
    <w:rsid w:val="004919EC"/>
    <w:rsid w:val="00491BAE"/>
    <w:rsid w:val="00491FEC"/>
    <w:rsid w:val="00492006"/>
    <w:rsid w:val="00492019"/>
    <w:rsid w:val="0049224F"/>
    <w:rsid w:val="004923F7"/>
    <w:rsid w:val="00492404"/>
    <w:rsid w:val="0049249B"/>
    <w:rsid w:val="00492595"/>
    <w:rsid w:val="0049277C"/>
    <w:rsid w:val="004927AA"/>
    <w:rsid w:val="00492840"/>
    <w:rsid w:val="00492869"/>
    <w:rsid w:val="00492964"/>
    <w:rsid w:val="00492A9C"/>
    <w:rsid w:val="00492BE4"/>
    <w:rsid w:val="00492CAA"/>
    <w:rsid w:val="00492CFC"/>
    <w:rsid w:val="00492D0E"/>
    <w:rsid w:val="00492D2A"/>
    <w:rsid w:val="00492DC9"/>
    <w:rsid w:val="00492DF7"/>
    <w:rsid w:val="00492E7B"/>
    <w:rsid w:val="00492F26"/>
    <w:rsid w:val="00492FA5"/>
    <w:rsid w:val="00493056"/>
    <w:rsid w:val="00493145"/>
    <w:rsid w:val="004931EE"/>
    <w:rsid w:val="004932EE"/>
    <w:rsid w:val="00493412"/>
    <w:rsid w:val="004935A9"/>
    <w:rsid w:val="004937D2"/>
    <w:rsid w:val="0049385D"/>
    <w:rsid w:val="004938AC"/>
    <w:rsid w:val="00493BB6"/>
    <w:rsid w:val="00493C02"/>
    <w:rsid w:val="00493D0E"/>
    <w:rsid w:val="00493D8C"/>
    <w:rsid w:val="00493EF2"/>
    <w:rsid w:val="0049401B"/>
    <w:rsid w:val="0049416B"/>
    <w:rsid w:val="00494176"/>
    <w:rsid w:val="004943FF"/>
    <w:rsid w:val="004944C7"/>
    <w:rsid w:val="004944DE"/>
    <w:rsid w:val="00494603"/>
    <w:rsid w:val="00494735"/>
    <w:rsid w:val="00494AC9"/>
    <w:rsid w:val="00494AEF"/>
    <w:rsid w:val="00494C08"/>
    <w:rsid w:val="00494CF2"/>
    <w:rsid w:val="00494D00"/>
    <w:rsid w:val="0049508D"/>
    <w:rsid w:val="0049531E"/>
    <w:rsid w:val="00495322"/>
    <w:rsid w:val="00495433"/>
    <w:rsid w:val="00495491"/>
    <w:rsid w:val="0049563D"/>
    <w:rsid w:val="004956BC"/>
    <w:rsid w:val="0049577E"/>
    <w:rsid w:val="00495784"/>
    <w:rsid w:val="00495864"/>
    <w:rsid w:val="0049586B"/>
    <w:rsid w:val="004958C8"/>
    <w:rsid w:val="0049594F"/>
    <w:rsid w:val="00495963"/>
    <w:rsid w:val="004959D8"/>
    <w:rsid w:val="00495A00"/>
    <w:rsid w:val="00495BA8"/>
    <w:rsid w:val="00495C4F"/>
    <w:rsid w:val="00495FE2"/>
    <w:rsid w:val="004960A1"/>
    <w:rsid w:val="004961D4"/>
    <w:rsid w:val="004962F6"/>
    <w:rsid w:val="004963C2"/>
    <w:rsid w:val="004963DF"/>
    <w:rsid w:val="004964AD"/>
    <w:rsid w:val="004965CF"/>
    <w:rsid w:val="004965FA"/>
    <w:rsid w:val="00496657"/>
    <w:rsid w:val="004967BE"/>
    <w:rsid w:val="00496876"/>
    <w:rsid w:val="00496938"/>
    <w:rsid w:val="004969AA"/>
    <w:rsid w:val="00496A7D"/>
    <w:rsid w:val="00496CBD"/>
    <w:rsid w:val="00496CF0"/>
    <w:rsid w:val="00496DD9"/>
    <w:rsid w:val="00496DF2"/>
    <w:rsid w:val="00496EB1"/>
    <w:rsid w:val="00496F03"/>
    <w:rsid w:val="0049706A"/>
    <w:rsid w:val="00497148"/>
    <w:rsid w:val="004971D5"/>
    <w:rsid w:val="004972DD"/>
    <w:rsid w:val="00497311"/>
    <w:rsid w:val="0049737F"/>
    <w:rsid w:val="00497469"/>
    <w:rsid w:val="0049762B"/>
    <w:rsid w:val="0049763B"/>
    <w:rsid w:val="0049786C"/>
    <w:rsid w:val="00497A94"/>
    <w:rsid w:val="00497AE0"/>
    <w:rsid w:val="00497B2F"/>
    <w:rsid w:val="00497CA7"/>
    <w:rsid w:val="00497D83"/>
    <w:rsid w:val="00497DAA"/>
    <w:rsid w:val="00497F03"/>
    <w:rsid w:val="00497FF6"/>
    <w:rsid w:val="004A01F0"/>
    <w:rsid w:val="004A0202"/>
    <w:rsid w:val="004A02C7"/>
    <w:rsid w:val="004A02CE"/>
    <w:rsid w:val="004A0379"/>
    <w:rsid w:val="004A0491"/>
    <w:rsid w:val="004A061A"/>
    <w:rsid w:val="004A0715"/>
    <w:rsid w:val="004A08DC"/>
    <w:rsid w:val="004A0B28"/>
    <w:rsid w:val="004A0F46"/>
    <w:rsid w:val="004A1068"/>
    <w:rsid w:val="004A120A"/>
    <w:rsid w:val="004A1486"/>
    <w:rsid w:val="004A1574"/>
    <w:rsid w:val="004A15C5"/>
    <w:rsid w:val="004A15F9"/>
    <w:rsid w:val="004A1728"/>
    <w:rsid w:val="004A17DC"/>
    <w:rsid w:val="004A1868"/>
    <w:rsid w:val="004A193E"/>
    <w:rsid w:val="004A1E71"/>
    <w:rsid w:val="004A1F8E"/>
    <w:rsid w:val="004A1FB7"/>
    <w:rsid w:val="004A1FF8"/>
    <w:rsid w:val="004A1FF9"/>
    <w:rsid w:val="004A2108"/>
    <w:rsid w:val="004A2347"/>
    <w:rsid w:val="004A24A3"/>
    <w:rsid w:val="004A256B"/>
    <w:rsid w:val="004A2594"/>
    <w:rsid w:val="004A2784"/>
    <w:rsid w:val="004A278C"/>
    <w:rsid w:val="004A2B13"/>
    <w:rsid w:val="004A2C5A"/>
    <w:rsid w:val="004A2EB3"/>
    <w:rsid w:val="004A2F0D"/>
    <w:rsid w:val="004A2F4F"/>
    <w:rsid w:val="004A2F53"/>
    <w:rsid w:val="004A2F96"/>
    <w:rsid w:val="004A3429"/>
    <w:rsid w:val="004A353D"/>
    <w:rsid w:val="004A35DA"/>
    <w:rsid w:val="004A3606"/>
    <w:rsid w:val="004A363C"/>
    <w:rsid w:val="004A36D6"/>
    <w:rsid w:val="004A3758"/>
    <w:rsid w:val="004A376A"/>
    <w:rsid w:val="004A3801"/>
    <w:rsid w:val="004A3995"/>
    <w:rsid w:val="004A3A7B"/>
    <w:rsid w:val="004A3AF5"/>
    <w:rsid w:val="004A3B6B"/>
    <w:rsid w:val="004A3BD5"/>
    <w:rsid w:val="004A3CFC"/>
    <w:rsid w:val="004A3EA1"/>
    <w:rsid w:val="004A3F3F"/>
    <w:rsid w:val="004A3FEF"/>
    <w:rsid w:val="004A44F6"/>
    <w:rsid w:val="004A4507"/>
    <w:rsid w:val="004A4607"/>
    <w:rsid w:val="004A474F"/>
    <w:rsid w:val="004A4881"/>
    <w:rsid w:val="004A4905"/>
    <w:rsid w:val="004A4998"/>
    <w:rsid w:val="004A4BB6"/>
    <w:rsid w:val="004A4BD3"/>
    <w:rsid w:val="004A4C18"/>
    <w:rsid w:val="004A4CD7"/>
    <w:rsid w:val="004A4DBC"/>
    <w:rsid w:val="004A4E09"/>
    <w:rsid w:val="004A4EA8"/>
    <w:rsid w:val="004A4EF6"/>
    <w:rsid w:val="004A4F4A"/>
    <w:rsid w:val="004A4F6A"/>
    <w:rsid w:val="004A502E"/>
    <w:rsid w:val="004A521F"/>
    <w:rsid w:val="004A5432"/>
    <w:rsid w:val="004A547D"/>
    <w:rsid w:val="004A57B4"/>
    <w:rsid w:val="004A57E9"/>
    <w:rsid w:val="004A57EE"/>
    <w:rsid w:val="004A5A3E"/>
    <w:rsid w:val="004A5ABF"/>
    <w:rsid w:val="004A5AE7"/>
    <w:rsid w:val="004A5F8A"/>
    <w:rsid w:val="004A5FAA"/>
    <w:rsid w:val="004A6034"/>
    <w:rsid w:val="004A6176"/>
    <w:rsid w:val="004A6192"/>
    <w:rsid w:val="004A61AC"/>
    <w:rsid w:val="004A6201"/>
    <w:rsid w:val="004A63EC"/>
    <w:rsid w:val="004A6603"/>
    <w:rsid w:val="004A66C5"/>
    <w:rsid w:val="004A678B"/>
    <w:rsid w:val="004A6B83"/>
    <w:rsid w:val="004A6C34"/>
    <w:rsid w:val="004A714D"/>
    <w:rsid w:val="004A71D1"/>
    <w:rsid w:val="004A71DC"/>
    <w:rsid w:val="004A7272"/>
    <w:rsid w:val="004A76A2"/>
    <w:rsid w:val="004A773E"/>
    <w:rsid w:val="004A79A1"/>
    <w:rsid w:val="004A7A8E"/>
    <w:rsid w:val="004A7AD5"/>
    <w:rsid w:val="004A7C82"/>
    <w:rsid w:val="004A7EA1"/>
    <w:rsid w:val="004A7F30"/>
    <w:rsid w:val="004A7F60"/>
    <w:rsid w:val="004A7FFA"/>
    <w:rsid w:val="004B00BC"/>
    <w:rsid w:val="004B00E5"/>
    <w:rsid w:val="004B0119"/>
    <w:rsid w:val="004B0211"/>
    <w:rsid w:val="004B0262"/>
    <w:rsid w:val="004B0323"/>
    <w:rsid w:val="004B043E"/>
    <w:rsid w:val="004B058B"/>
    <w:rsid w:val="004B0598"/>
    <w:rsid w:val="004B0809"/>
    <w:rsid w:val="004B09A5"/>
    <w:rsid w:val="004B09BD"/>
    <w:rsid w:val="004B0A06"/>
    <w:rsid w:val="004B0AA5"/>
    <w:rsid w:val="004B0B69"/>
    <w:rsid w:val="004B0D6C"/>
    <w:rsid w:val="004B0D80"/>
    <w:rsid w:val="004B0E88"/>
    <w:rsid w:val="004B0E9F"/>
    <w:rsid w:val="004B0EB4"/>
    <w:rsid w:val="004B1258"/>
    <w:rsid w:val="004B13E0"/>
    <w:rsid w:val="004B148E"/>
    <w:rsid w:val="004B15CB"/>
    <w:rsid w:val="004B1855"/>
    <w:rsid w:val="004B1903"/>
    <w:rsid w:val="004B190B"/>
    <w:rsid w:val="004B193B"/>
    <w:rsid w:val="004B1ED6"/>
    <w:rsid w:val="004B2033"/>
    <w:rsid w:val="004B215E"/>
    <w:rsid w:val="004B2297"/>
    <w:rsid w:val="004B234A"/>
    <w:rsid w:val="004B251D"/>
    <w:rsid w:val="004B259B"/>
    <w:rsid w:val="004B284C"/>
    <w:rsid w:val="004B2A7B"/>
    <w:rsid w:val="004B2F00"/>
    <w:rsid w:val="004B2F08"/>
    <w:rsid w:val="004B2F0D"/>
    <w:rsid w:val="004B2FAF"/>
    <w:rsid w:val="004B3008"/>
    <w:rsid w:val="004B30D0"/>
    <w:rsid w:val="004B31D5"/>
    <w:rsid w:val="004B346F"/>
    <w:rsid w:val="004B3570"/>
    <w:rsid w:val="004B37C1"/>
    <w:rsid w:val="004B3B04"/>
    <w:rsid w:val="004B3B29"/>
    <w:rsid w:val="004B3B67"/>
    <w:rsid w:val="004B3B9D"/>
    <w:rsid w:val="004B3D73"/>
    <w:rsid w:val="004B3E0B"/>
    <w:rsid w:val="004B3E9A"/>
    <w:rsid w:val="004B3EB5"/>
    <w:rsid w:val="004B3FA8"/>
    <w:rsid w:val="004B40B5"/>
    <w:rsid w:val="004B42EE"/>
    <w:rsid w:val="004B42FD"/>
    <w:rsid w:val="004B43AB"/>
    <w:rsid w:val="004B450D"/>
    <w:rsid w:val="004B45AC"/>
    <w:rsid w:val="004B463D"/>
    <w:rsid w:val="004B467A"/>
    <w:rsid w:val="004B46DC"/>
    <w:rsid w:val="004B483E"/>
    <w:rsid w:val="004B4B72"/>
    <w:rsid w:val="004B4BE3"/>
    <w:rsid w:val="004B4C86"/>
    <w:rsid w:val="004B4CA9"/>
    <w:rsid w:val="004B4D20"/>
    <w:rsid w:val="004B4EBE"/>
    <w:rsid w:val="004B4F31"/>
    <w:rsid w:val="004B5144"/>
    <w:rsid w:val="004B529A"/>
    <w:rsid w:val="004B53C4"/>
    <w:rsid w:val="004B5D33"/>
    <w:rsid w:val="004B5D59"/>
    <w:rsid w:val="004B5E6A"/>
    <w:rsid w:val="004B5EDF"/>
    <w:rsid w:val="004B6026"/>
    <w:rsid w:val="004B6163"/>
    <w:rsid w:val="004B61C0"/>
    <w:rsid w:val="004B61CD"/>
    <w:rsid w:val="004B6225"/>
    <w:rsid w:val="004B6605"/>
    <w:rsid w:val="004B66E6"/>
    <w:rsid w:val="004B68D3"/>
    <w:rsid w:val="004B6BA6"/>
    <w:rsid w:val="004B6C97"/>
    <w:rsid w:val="004B6E05"/>
    <w:rsid w:val="004B6E48"/>
    <w:rsid w:val="004B6EE9"/>
    <w:rsid w:val="004B6F04"/>
    <w:rsid w:val="004B7284"/>
    <w:rsid w:val="004B7316"/>
    <w:rsid w:val="004B7349"/>
    <w:rsid w:val="004B73EC"/>
    <w:rsid w:val="004B74A8"/>
    <w:rsid w:val="004B74B8"/>
    <w:rsid w:val="004B7615"/>
    <w:rsid w:val="004B7905"/>
    <w:rsid w:val="004B792D"/>
    <w:rsid w:val="004B79B2"/>
    <w:rsid w:val="004B7BBA"/>
    <w:rsid w:val="004B7D78"/>
    <w:rsid w:val="004B7DB4"/>
    <w:rsid w:val="004B7F96"/>
    <w:rsid w:val="004BBEDE"/>
    <w:rsid w:val="004C01EB"/>
    <w:rsid w:val="004C02B0"/>
    <w:rsid w:val="004C031F"/>
    <w:rsid w:val="004C063F"/>
    <w:rsid w:val="004C07B4"/>
    <w:rsid w:val="004C0870"/>
    <w:rsid w:val="004C0872"/>
    <w:rsid w:val="004C090D"/>
    <w:rsid w:val="004C09B9"/>
    <w:rsid w:val="004C0A42"/>
    <w:rsid w:val="004C0B84"/>
    <w:rsid w:val="004C0D80"/>
    <w:rsid w:val="004C0D9A"/>
    <w:rsid w:val="004C1070"/>
    <w:rsid w:val="004C10D9"/>
    <w:rsid w:val="004C1115"/>
    <w:rsid w:val="004C1172"/>
    <w:rsid w:val="004C1288"/>
    <w:rsid w:val="004C13A0"/>
    <w:rsid w:val="004C147E"/>
    <w:rsid w:val="004C156B"/>
    <w:rsid w:val="004C159C"/>
    <w:rsid w:val="004C164A"/>
    <w:rsid w:val="004C17D7"/>
    <w:rsid w:val="004C1A73"/>
    <w:rsid w:val="004C1B69"/>
    <w:rsid w:val="004C1C67"/>
    <w:rsid w:val="004C1D16"/>
    <w:rsid w:val="004C1E49"/>
    <w:rsid w:val="004C1F66"/>
    <w:rsid w:val="004C20C3"/>
    <w:rsid w:val="004C223A"/>
    <w:rsid w:val="004C2557"/>
    <w:rsid w:val="004C27B4"/>
    <w:rsid w:val="004C27D8"/>
    <w:rsid w:val="004C27E5"/>
    <w:rsid w:val="004C2865"/>
    <w:rsid w:val="004C29C2"/>
    <w:rsid w:val="004C2AF6"/>
    <w:rsid w:val="004C2B9E"/>
    <w:rsid w:val="004C2DC9"/>
    <w:rsid w:val="004C2F9C"/>
    <w:rsid w:val="004C317F"/>
    <w:rsid w:val="004C3284"/>
    <w:rsid w:val="004C32E2"/>
    <w:rsid w:val="004C330E"/>
    <w:rsid w:val="004C3557"/>
    <w:rsid w:val="004C3895"/>
    <w:rsid w:val="004C3C98"/>
    <w:rsid w:val="004C3C9A"/>
    <w:rsid w:val="004C3CB5"/>
    <w:rsid w:val="004C3CF5"/>
    <w:rsid w:val="004C3EB8"/>
    <w:rsid w:val="004C3ED0"/>
    <w:rsid w:val="004C414D"/>
    <w:rsid w:val="004C4165"/>
    <w:rsid w:val="004C4173"/>
    <w:rsid w:val="004C43F4"/>
    <w:rsid w:val="004C440E"/>
    <w:rsid w:val="004C468E"/>
    <w:rsid w:val="004C46E8"/>
    <w:rsid w:val="004C4738"/>
    <w:rsid w:val="004C47FC"/>
    <w:rsid w:val="004C4893"/>
    <w:rsid w:val="004C4A40"/>
    <w:rsid w:val="004C4A63"/>
    <w:rsid w:val="004C4B00"/>
    <w:rsid w:val="004C4BC9"/>
    <w:rsid w:val="004C4FA5"/>
    <w:rsid w:val="004C50E5"/>
    <w:rsid w:val="004C5114"/>
    <w:rsid w:val="004C536E"/>
    <w:rsid w:val="004C568F"/>
    <w:rsid w:val="004C56E1"/>
    <w:rsid w:val="004C5722"/>
    <w:rsid w:val="004C57A5"/>
    <w:rsid w:val="004C581B"/>
    <w:rsid w:val="004C592B"/>
    <w:rsid w:val="004C5949"/>
    <w:rsid w:val="004C5985"/>
    <w:rsid w:val="004C5991"/>
    <w:rsid w:val="004C5B06"/>
    <w:rsid w:val="004C5CB2"/>
    <w:rsid w:val="004C5CFA"/>
    <w:rsid w:val="004C5DFC"/>
    <w:rsid w:val="004C611B"/>
    <w:rsid w:val="004C6347"/>
    <w:rsid w:val="004C63F6"/>
    <w:rsid w:val="004C64B2"/>
    <w:rsid w:val="004C64F5"/>
    <w:rsid w:val="004C6545"/>
    <w:rsid w:val="004C6609"/>
    <w:rsid w:val="004C66F0"/>
    <w:rsid w:val="004C68BC"/>
    <w:rsid w:val="004C69D7"/>
    <w:rsid w:val="004C6A80"/>
    <w:rsid w:val="004C6BD4"/>
    <w:rsid w:val="004C6CCA"/>
    <w:rsid w:val="004C6D7B"/>
    <w:rsid w:val="004C6D7D"/>
    <w:rsid w:val="004C6E97"/>
    <w:rsid w:val="004C711A"/>
    <w:rsid w:val="004C7145"/>
    <w:rsid w:val="004C7214"/>
    <w:rsid w:val="004C72DD"/>
    <w:rsid w:val="004C73C2"/>
    <w:rsid w:val="004C7511"/>
    <w:rsid w:val="004C76D0"/>
    <w:rsid w:val="004C783F"/>
    <w:rsid w:val="004C7968"/>
    <w:rsid w:val="004C7C5F"/>
    <w:rsid w:val="004C7D9E"/>
    <w:rsid w:val="004C7DC9"/>
    <w:rsid w:val="004C7EC8"/>
    <w:rsid w:val="004C7F43"/>
    <w:rsid w:val="004D006A"/>
    <w:rsid w:val="004D00BC"/>
    <w:rsid w:val="004D016A"/>
    <w:rsid w:val="004D01A9"/>
    <w:rsid w:val="004D0288"/>
    <w:rsid w:val="004D02F3"/>
    <w:rsid w:val="004D033B"/>
    <w:rsid w:val="004D0652"/>
    <w:rsid w:val="004D0728"/>
    <w:rsid w:val="004D0891"/>
    <w:rsid w:val="004D0AE0"/>
    <w:rsid w:val="004D0CD8"/>
    <w:rsid w:val="004D0DD0"/>
    <w:rsid w:val="004D0EC0"/>
    <w:rsid w:val="004D1245"/>
    <w:rsid w:val="004D12A7"/>
    <w:rsid w:val="004D1361"/>
    <w:rsid w:val="004D1363"/>
    <w:rsid w:val="004D1487"/>
    <w:rsid w:val="004D1512"/>
    <w:rsid w:val="004D153A"/>
    <w:rsid w:val="004D166F"/>
    <w:rsid w:val="004D16C7"/>
    <w:rsid w:val="004D16DC"/>
    <w:rsid w:val="004D1AB8"/>
    <w:rsid w:val="004D1BA7"/>
    <w:rsid w:val="004D1C7D"/>
    <w:rsid w:val="004D1E47"/>
    <w:rsid w:val="004D1F7A"/>
    <w:rsid w:val="004D218D"/>
    <w:rsid w:val="004D2549"/>
    <w:rsid w:val="004D2581"/>
    <w:rsid w:val="004D260B"/>
    <w:rsid w:val="004D261B"/>
    <w:rsid w:val="004D2646"/>
    <w:rsid w:val="004D2762"/>
    <w:rsid w:val="004D285E"/>
    <w:rsid w:val="004D2882"/>
    <w:rsid w:val="004D2884"/>
    <w:rsid w:val="004D2896"/>
    <w:rsid w:val="004D291B"/>
    <w:rsid w:val="004D2991"/>
    <w:rsid w:val="004D29C0"/>
    <w:rsid w:val="004D2A1E"/>
    <w:rsid w:val="004D2A28"/>
    <w:rsid w:val="004D2A8C"/>
    <w:rsid w:val="004D2BF4"/>
    <w:rsid w:val="004D2F5B"/>
    <w:rsid w:val="004D3290"/>
    <w:rsid w:val="004D32B5"/>
    <w:rsid w:val="004D3341"/>
    <w:rsid w:val="004D3371"/>
    <w:rsid w:val="004D356F"/>
    <w:rsid w:val="004D35EA"/>
    <w:rsid w:val="004D37BF"/>
    <w:rsid w:val="004D3B98"/>
    <w:rsid w:val="004D3C85"/>
    <w:rsid w:val="004D3CFC"/>
    <w:rsid w:val="004D3D6C"/>
    <w:rsid w:val="004D3DA6"/>
    <w:rsid w:val="004D3E9E"/>
    <w:rsid w:val="004D3F5F"/>
    <w:rsid w:val="004D3F80"/>
    <w:rsid w:val="004D4082"/>
    <w:rsid w:val="004D4164"/>
    <w:rsid w:val="004D41D5"/>
    <w:rsid w:val="004D425E"/>
    <w:rsid w:val="004D435F"/>
    <w:rsid w:val="004D43A0"/>
    <w:rsid w:val="004D43C1"/>
    <w:rsid w:val="004D448A"/>
    <w:rsid w:val="004D4583"/>
    <w:rsid w:val="004D4733"/>
    <w:rsid w:val="004D47AE"/>
    <w:rsid w:val="004D47E8"/>
    <w:rsid w:val="004D49F5"/>
    <w:rsid w:val="004D4AD5"/>
    <w:rsid w:val="004D4D13"/>
    <w:rsid w:val="004D503E"/>
    <w:rsid w:val="004D5244"/>
    <w:rsid w:val="004D52A2"/>
    <w:rsid w:val="004D52C0"/>
    <w:rsid w:val="004D5342"/>
    <w:rsid w:val="004D5352"/>
    <w:rsid w:val="004D552E"/>
    <w:rsid w:val="004D553F"/>
    <w:rsid w:val="004D555D"/>
    <w:rsid w:val="004D55F9"/>
    <w:rsid w:val="004D5670"/>
    <w:rsid w:val="004D568C"/>
    <w:rsid w:val="004D5781"/>
    <w:rsid w:val="004D5884"/>
    <w:rsid w:val="004D5913"/>
    <w:rsid w:val="004D59F5"/>
    <w:rsid w:val="004D5ABA"/>
    <w:rsid w:val="004D5B77"/>
    <w:rsid w:val="004D5C03"/>
    <w:rsid w:val="004D5EA9"/>
    <w:rsid w:val="004D5EF0"/>
    <w:rsid w:val="004D6207"/>
    <w:rsid w:val="004D6283"/>
    <w:rsid w:val="004D62F2"/>
    <w:rsid w:val="004D6321"/>
    <w:rsid w:val="004D6411"/>
    <w:rsid w:val="004D6413"/>
    <w:rsid w:val="004D655E"/>
    <w:rsid w:val="004D674E"/>
    <w:rsid w:val="004D68FC"/>
    <w:rsid w:val="004D6B9C"/>
    <w:rsid w:val="004D6BED"/>
    <w:rsid w:val="004D6D03"/>
    <w:rsid w:val="004D6D6E"/>
    <w:rsid w:val="004D6F97"/>
    <w:rsid w:val="004D7052"/>
    <w:rsid w:val="004D7212"/>
    <w:rsid w:val="004D7263"/>
    <w:rsid w:val="004D74CA"/>
    <w:rsid w:val="004D763A"/>
    <w:rsid w:val="004D7740"/>
    <w:rsid w:val="004D7787"/>
    <w:rsid w:val="004D7886"/>
    <w:rsid w:val="004D7907"/>
    <w:rsid w:val="004D7940"/>
    <w:rsid w:val="004D79BE"/>
    <w:rsid w:val="004D7A43"/>
    <w:rsid w:val="004D7D4F"/>
    <w:rsid w:val="004D7DA5"/>
    <w:rsid w:val="004E0116"/>
    <w:rsid w:val="004E02B4"/>
    <w:rsid w:val="004E0557"/>
    <w:rsid w:val="004E08AA"/>
    <w:rsid w:val="004E08F2"/>
    <w:rsid w:val="004E08FD"/>
    <w:rsid w:val="004E0CE5"/>
    <w:rsid w:val="004E0E5B"/>
    <w:rsid w:val="004E113F"/>
    <w:rsid w:val="004E1306"/>
    <w:rsid w:val="004E1370"/>
    <w:rsid w:val="004E1391"/>
    <w:rsid w:val="004E1635"/>
    <w:rsid w:val="004E18BD"/>
    <w:rsid w:val="004E194F"/>
    <w:rsid w:val="004E19A4"/>
    <w:rsid w:val="004E1CD9"/>
    <w:rsid w:val="004E1E1A"/>
    <w:rsid w:val="004E1E45"/>
    <w:rsid w:val="004E1E80"/>
    <w:rsid w:val="004E204D"/>
    <w:rsid w:val="004E2106"/>
    <w:rsid w:val="004E210F"/>
    <w:rsid w:val="004E229E"/>
    <w:rsid w:val="004E2420"/>
    <w:rsid w:val="004E242B"/>
    <w:rsid w:val="004E24E2"/>
    <w:rsid w:val="004E25F3"/>
    <w:rsid w:val="004E2673"/>
    <w:rsid w:val="004E2683"/>
    <w:rsid w:val="004E277F"/>
    <w:rsid w:val="004E2966"/>
    <w:rsid w:val="004E2980"/>
    <w:rsid w:val="004E29BC"/>
    <w:rsid w:val="004E29C6"/>
    <w:rsid w:val="004E29EE"/>
    <w:rsid w:val="004E2AF3"/>
    <w:rsid w:val="004E2B52"/>
    <w:rsid w:val="004E310C"/>
    <w:rsid w:val="004E321F"/>
    <w:rsid w:val="004E33DB"/>
    <w:rsid w:val="004E34A7"/>
    <w:rsid w:val="004E3620"/>
    <w:rsid w:val="004E3632"/>
    <w:rsid w:val="004E3693"/>
    <w:rsid w:val="004E3B28"/>
    <w:rsid w:val="004E3B53"/>
    <w:rsid w:val="004E3CDF"/>
    <w:rsid w:val="004E3CE6"/>
    <w:rsid w:val="004E3DBB"/>
    <w:rsid w:val="004E3E0C"/>
    <w:rsid w:val="004E3E86"/>
    <w:rsid w:val="004E3FB3"/>
    <w:rsid w:val="004E4164"/>
    <w:rsid w:val="004E41B4"/>
    <w:rsid w:val="004E433F"/>
    <w:rsid w:val="004E449C"/>
    <w:rsid w:val="004E4606"/>
    <w:rsid w:val="004E47A3"/>
    <w:rsid w:val="004E481D"/>
    <w:rsid w:val="004E4947"/>
    <w:rsid w:val="004E4B23"/>
    <w:rsid w:val="004E4BFC"/>
    <w:rsid w:val="004E4D09"/>
    <w:rsid w:val="004E4E74"/>
    <w:rsid w:val="004E5018"/>
    <w:rsid w:val="004E53B3"/>
    <w:rsid w:val="004E5481"/>
    <w:rsid w:val="004E571D"/>
    <w:rsid w:val="004E5915"/>
    <w:rsid w:val="004E5C76"/>
    <w:rsid w:val="004E5F81"/>
    <w:rsid w:val="004E6034"/>
    <w:rsid w:val="004E611D"/>
    <w:rsid w:val="004E61CD"/>
    <w:rsid w:val="004E6444"/>
    <w:rsid w:val="004E64D4"/>
    <w:rsid w:val="004E6609"/>
    <w:rsid w:val="004E66EE"/>
    <w:rsid w:val="004E6853"/>
    <w:rsid w:val="004E6AA7"/>
    <w:rsid w:val="004E6CA7"/>
    <w:rsid w:val="004E6CC5"/>
    <w:rsid w:val="004E6D3A"/>
    <w:rsid w:val="004E6DDD"/>
    <w:rsid w:val="004E6F7F"/>
    <w:rsid w:val="004E72F4"/>
    <w:rsid w:val="004E7373"/>
    <w:rsid w:val="004E7459"/>
    <w:rsid w:val="004E77B7"/>
    <w:rsid w:val="004E77EA"/>
    <w:rsid w:val="004E7892"/>
    <w:rsid w:val="004E7A6E"/>
    <w:rsid w:val="004E7AB4"/>
    <w:rsid w:val="004E7AF0"/>
    <w:rsid w:val="004E7C05"/>
    <w:rsid w:val="004E7D37"/>
    <w:rsid w:val="004E7E6E"/>
    <w:rsid w:val="004E7E74"/>
    <w:rsid w:val="004F018D"/>
    <w:rsid w:val="004F0309"/>
    <w:rsid w:val="004F031A"/>
    <w:rsid w:val="004F0337"/>
    <w:rsid w:val="004F0347"/>
    <w:rsid w:val="004F0349"/>
    <w:rsid w:val="004F0384"/>
    <w:rsid w:val="004F05D3"/>
    <w:rsid w:val="004F0620"/>
    <w:rsid w:val="004F06EF"/>
    <w:rsid w:val="004F0839"/>
    <w:rsid w:val="004F084B"/>
    <w:rsid w:val="004F08F1"/>
    <w:rsid w:val="004F08F4"/>
    <w:rsid w:val="004F0AC7"/>
    <w:rsid w:val="004F0B6E"/>
    <w:rsid w:val="004F0BBF"/>
    <w:rsid w:val="004F0BDE"/>
    <w:rsid w:val="004F0C79"/>
    <w:rsid w:val="004F0CFF"/>
    <w:rsid w:val="004F0D41"/>
    <w:rsid w:val="004F0DB7"/>
    <w:rsid w:val="004F0DDD"/>
    <w:rsid w:val="004F101C"/>
    <w:rsid w:val="004F12D6"/>
    <w:rsid w:val="004F1368"/>
    <w:rsid w:val="004F1418"/>
    <w:rsid w:val="004F14F0"/>
    <w:rsid w:val="004F15A5"/>
    <w:rsid w:val="004F17F1"/>
    <w:rsid w:val="004F180F"/>
    <w:rsid w:val="004F18A4"/>
    <w:rsid w:val="004F19AA"/>
    <w:rsid w:val="004F19CE"/>
    <w:rsid w:val="004F1B1D"/>
    <w:rsid w:val="004F1BA5"/>
    <w:rsid w:val="004F205C"/>
    <w:rsid w:val="004F20CB"/>
    <w:rsid w:val="004F2120"/>
    <w:rsid w:val="004F22C1"/>
    <w:rsid w:val="004F232F"/>
    <w:rsid w:val="004F24E0"/>
    <w:rsid w:val="004F258F"/>
    <w:rsid w:val="004F25D6"/>
    <w:rsid w:val="004F289E"/>
    <w:rsid w:val="004F28E8"/>
    <w:rsid w:val="004F2BAF"/>
    <w:rsid w:val="004F2C15"/>
    <w:rsid w:val="004F2D7D"/>
    <w:rsid w:val="004F2F66"/>
    <w:rsid w:val="004F2F67"/>
    <w:rsid w:val="004F2FA7"/>
    <w:rsid w:val="004F346F"/>
    <w:rsid w:val="004F347D"/>
    <w:rsid w:val="004F3480"/>
    <w:rsid w:val="004F34B6"/>
    <w:rsid w:val="004F34F4"/>
    <w:rsid w:val="004F35A2"/>
    <w:rsid w:val="004F36AE"/>
    <w:rsid w:val="004F37E0"/>
    <w:rsid w:val="004F3990"/>
    <w:rsid w:val="004F3AE8"/>
    <w:rsid w:val="004F3B48"/>
    <w:rsid w:val="004F3CDB"/>
    <w:rsid w:val="004F3D12"/>
    <w:rsid w:val="004F3DEE"/>
    <w:rsid w:val="004F3E89"/>
    <w:rsid w:val="004F3EB9"/>
    <w:rsid w:val="004F419B"/>
    <w:rsid w:val="004F4511"/>
    <w:rsid w:val="004F451F"/>
    <w:rsid w:val="004F4635"/>
    <w:rsid w:val="004F465E"/>
    <w:rsid w:val="004F47E6"/>
    <w:rsid w:val="004F4889"/>
    <w:rsid w:val="004F4A5C"/>
    <w:rsid w:val="004F4B59"/>
    <w:rsid w:val="004F4D61"/>
    <w:rsid w:val="004F4FCB"/>
    <w:rsid w:val="004F527D"/>
    <w:rsid w:val="004F53CD"/>
    <w:rsid w:val="004F556E"/>
    <w:rsid w:val="004F56CF"/>
    <w:rsid w:val="004F573D"/>
    <w:rsid w:val="004F5771"/>
    <w:rsid w:val="004F5810"/>
    <w:rsid w:val="004F5848"/>
    <w:rsid w:val="004F5B0F"/>
    <w:rsid w:val="004F5B32"/>
    <w:rsid w:val="004F5B8D"/>
    <w:rsid w:val="004F5C5F"/>
    <w:rsid w:val="004F5CBB"/>
    <w:rsid w:val="004F5E50"/>
    <w:rsid w:val="004F5FCC"/>
    <w:rsid w:val="004F5FF1"/>
    <w:rsid w:val="004F6019"/>
    <w:rsid w:val="004F601D"/>
    <w:rsid w:val="004F60D2"/>
    <w:rsid w:val="004F624F"/>
    <w:rsid w:val="004F6293"/>
    <w:rsid w:val="004F62BA"/>
    <w:rsid w:val="004F62C1"/>
    <w:rsid w:val="004F63C4"/>
    <w:rsid w:val="004F6401"/>
    <w:rsid w:val="004F6489"/>
    <w:rsid w:val="004F657A"/>
    <w:rsid w:val="004F66E8"/>
    <w:rsid w:val="004F67E6"/>
    <w:rsid w:val="004F67EC"/>
    <w:rsid w:val="004F68DB"/>
    <w:rsid w:val="004F6ACB"/>
    <w:rsid w:val="004F6E37"/>
    <w:rsid w:val="004F6E75"/>
    <w:rsid w:val="004F6ECC"/>
    <w:rsid w:val="004F709C"/>
    <w:rsid w:val="004F7119"/>
    <w:rsid w:val="004F731F"/>
    <w:rsid w:val="004F738C"/>
    <w:rsid w:val="004F7687"/>
    <w:rsid w:val="004F76C4"/>
    <w:rsid w:val="004F7915"/>
    <w:rsid w:val="004F7936"/>
    <w:rsid w:val="004F7A31"/>
    <w:rsid w:val="004F7AD6"/>
    <w:rsid w:val="004F7CD1"/>
    <w:rsid w:val="004F7CFC"/>
    <w:rsid w:val="004F7F23"/>
    <w:rsid w:val="005000B2"/>
    <w:rsid w:val="005000B9"/>
    <w:rsid w:val="00500157"/>
    <w:rsid w:val="005003E0"/>
    <w:rsid w:val="005005D5"/>
    <w:rsid w:val="0050078E"/>
    <w:rsid w:val="005007F2"/>
    <w:rsid w:val="00500893"/>
    <w:rsid w:val="00500BF8"/>
    <w:rsid w:val="00500D51"/>
    <w:rsid w:val="00500EF5"/>
    <w:rsid w:val="00500F90"/>
    <w:rsid w:val="0050143B"/>
    <w:rsid w:val="005014F8"/>
    <w:rsid w:val="00501781"/>
    <w:rsid w:val="005017DF"/>
    <w:rsid w:val="00501887"/>
    <w:rsid w:val="0050190C"/>
    <w:rsid w:val="00501A55"/>
    <w:rsid w:val="00501AED"/>
    <w:rsid w:val="00501B76"/>
    <w:rsid w:val="00501CC5"/>
    <w:rsid w:val="00501D60"/>
    <w:rsid w:val="00501D86"/>
    <w:rsid w:val="00501DFA"/>
    <w:rsid w:val="0050206D"/>
    <w:rsid w:val="0050211D"/>
    <w:rsid w:val="005023C4"/>
    <w:rsid w:val="005024D4"/>
    <w:rsid w:val="005024EF"/>
    <w:rsid w:val="0050280D"/>
    <w:rsid w:val="00502942"/>
    <w:rsid w:val="00502B04"/>
    <w:rsid w:val="00502B89"/>
    <w:rsid w:val="00502D71"/>
    <w:rsid w:val="00502DB5"/>
    <w:rsid w:val="00502E85"/>
    <w:rsid w:val="00502EA3"/>
    <w:rsid w:val="005030C7"/>
    <w:rsid w:val="00503434"/>
    <w:rsid w:val="005036AD"/>
    <w:rsid w:val="00503CB9"/>
    <w:rsid w:val="00503D15"/>
    <w:rsid w:val="00503DC0"/>
    <w:rsid w:val="00503F0D"/>
    <w:rsid w:val="005040B4"/>
    <w:rsid w:val="00504121"/>
    <w:rsid w:val="0050426F"/>
    <w:rsid w:val="00504478"/>
    <w:rsid w:val="0050447D"/>
    <w:rsid w:val="005045C9"/>
    <w:rsid w:val="0050471C"/>
    <w:rsid w:val="005047F3"/>
    <w:rsid w:val="00504864"/>
    <w:rsid w:val="0050494E"/>
    <w:rsid w:val="00504BB7"/>
    <w:rsid w:val="00504C6F"/>
    <w:rsid w:val="00504CD3"/>
    <w:rsid w:val="00504EA5"/>
    <w:rsid w:val="00504EFD"/>
    <w:rsid w:val="00505006"/>
    <w:rsid w:val="00505014"/>
    <w:rsid w:val="005051BD"/>
    <w:rsid w:val="005051F1"/>
    <w:rsid w:val="005053AA"/>
    <w:rsid w:val="005053DC"/>
    <w:rsid w:val="0050549B"/>
    <w:rsid w:val="005054A5"/>
    <w:rsid w:val="00505511"/>
    <w:rsid w:val="00505750"/>
    <w:rsid w:val="005057A6"/>
    <w:rsid w:val="0050594E"/>
    <w:rsid w:val="00505A04"/>
    <w:rsid w:val="00505C12"/>
    <w:rsid w:val="00505D2A"/>
    <w:rsid w:val="00505E58"/>
    <w:rsid w:val="00505F65"/>
    <w:rsid w:val="00506024"/>
    <w:rsid w:val="00506097"/>
    <w:rsid w:val="00506359"/>
    <w:rsid w:val="005064C7"/>
    <w:rsid w:val="005064F3"/>
    <w:rsid w:val="005065E3"/>
    <w:rsid w:val="005065F1"/>
    <w:rsid w:val="00506665"/>
    <w:rsid w:val="0050676E"/>
    <w:rsid w:val="005068F6"/>
    <w:rsid w:val="00506B2A"/>
    <w:rsid w:val="00506B6C"/>
    <w:rsid w:val="00506C87"/>
    <w:rsid w:val="00506DC0"/>
    <w:rsid w:val="00506EC8"/>
    <w:rsid w:val="00507033"/>
    <w:rsid w:val="0050719D"/>
    <w:rsid w:val="00507224"/>
    <w:rsid w:val="00507236"/>
    <w:rsid w:val="00507402"/>
    <w:rsid w:val="0050753C"/>
    <w:rsid w:val="00507558"/>
    <w:rsid w:val="00507692"/>
    <w:rsid w:val="0050771C"/>
    <w:rsid w:val="005078A7"/>
    <w:rsid w:val="00507A1E"/>
    <w:rsid w:val="00507AB7"/>
    <w:rsid w:val="00507BD7"/>
    <w:rsid w:val="00507C31"/>
    <w:rsid w:val="00507E18"/>
    <w:rsid w:val="0051049C"/>
    <w:rsid w:val="0051058B"/>
    <w:rsid w:val="00510CF0"/>
    <w:rsid w:val="005111DA"/>
    <w:rsid w:val="005111E9"/>
    <w:rsid w:val="00511488"/>
    <w:rsid w:val="0051149E"/>
    <w:rsid w:val="0051160C"/>
    <w:rsid w:val="005116AF"/>
    <w:rsid w:val="00511920"/>
    <w:rsid w:val="00511BBB"/>
    <w:rsid w:val="00511C03"/>
    <w:rsid w:val="00511CEE"/>
    <w:rsid w:val="00511D00"/>
    <w:rsid w:val="00511E7D"/>
    <w:rsid w:val="0051210D"/>
    <w:rsid w:val="0051239B"/>
    <w:rsid w:val="005124B0"/>
    <w:rsid w:val="005124C1"/>
    <w:rsid w:val="005124D4"/>
    <w:rsid w:val="005125B0"/>
    <w:rsid w:val="005126CB"/>
    <w:rsid w:val="00512717"/>
    <w:rsid w:val="00512766"/>
    <w:rsid w:val="00512808"/>
    <w:rsid w:val="005129F5"/>
    <w:rsid w:val="00512B23"/>
    <w:rsid w:val="00512B65"/>
    <w:rsid w:val="00512B75"/>
    <w:rsid w:val="00512BB1"/>
    <w:rsid w:val="00512C65"/>
    <w:rsid w:val="00512C7F"/>
    <w:rsid w:val="00512CBD"/>
    <w:rsid w:val="005130A2"/>
    <w:rsid w:val="0051321D"/>
    <w:rsid w:val="0051329D"/>
    <w:rsid w:val="005132B5"/>
    <w:rsid w:val="005133CC"/>
    <w:rsid w:val="005133CF"/>
    <w:rsid w:val="005134B1"/>
    <w:rsid w:val="005136D5"/>
    <w:rsid w:val="0051385B"/>
    <w:rsid w:val="00513C16"/>
    <w:rsid w:val="00513CA9"/>
    <w:rsid w:val="00513CD1"/>
    <w:rsid w:val="00513D3B"/>
    <w:rsid w:val="00513ED0"/>
    <w:rsid w:val="00513F1A"/>
    <w:rsid w:val="005141C1"/>
    <w:rsid w:val="0051444F"/>
    <w:rsid w:val="005144E5"/>
    <w:rsid w:val="005144F0"/>
    <w:rsid w:val="0051452B"/>
    <w:rsid w:val="00514639"/>
    <w:rsid w:val="00514664"/>
    <w:rsid w:val="005147B0"/>
    <w:rsid w:val="00514903"/>
    <w:rsid w:val="00514A5E"/>
    <w:rsid w:val="00514A89"/>
    <w:rsid w:val="00514B82"/>
    <w:rsid w:val="00514C38"/>
    <w:rsid w:val="00514DE5"/>
    <w:rsid w:val="00514E09"/>
    <w:rsid w:val="005151D8"/>
    <w:rsid w:val="005152F8"/>
    <w:rsid w:val="0051531D"/>
    <w:rsid w:val="005155AC"/>
    <w:rsid w:val="005156C1"/>
    <w:rsid w:val="00515846"/>
    <w:rsid w:val="005158C7"/>
    <w:rsid w:val="005158F3"/>
    <w:rsid w:val="00515907"/>
    <w:rsid w:val="00515A72"/>
    <w:rsid w:val="00515C1F"/>
    <w:rsid w:val="00515D05"/>
    <w:rsid w:val="00515D89"/>
    <w:rsid w:val="00515E4D"/>
    <w:rsid w:val="00515E76"/>
    <w:rsid w:val="00515F25"/>
    <w:rsid w:val="00516076"/>
    <w:rsid w:val="005160CA"/>
    <w:rsid w:val="005160CB"/>
    <w:rsid w:val="00516164"/>
    <w:rsid w:val="00516426"/>
    <w:rsid w:val="0051644B"/>
    <w:rsid w:val="00516830"/>
    <w:rsid w:val="005168BC"/>
    <w:rsid w:val="00516937"/>
    <w:rsid w:val="0051699B"/>
    <w:rsid w:val="00516C02"/>
    <w:rsid w:val="00516F16"/>
    <w:rsid w:val="005170F8"/>
    <w:rsid w:val="0051740F"/>
    <w:rsid w:val="005174A6"/>
    <w:rsid w:val="005174E1"/>
    <w:rsid w:val="00517623"/>
    <w:rsid w:val="005176CD"/>
    <w:rsid w:val="00517923"/>
    <w:rsid w:val="0051794B"/>
    <w:rsid w:val="00517A64"/>
    <w:rsid w:val="00517B45"/>
    <w:rsid w:val="00517D0B"/>
    <w:rsid w:val="00517E86"/>
    <w:rsid w:val="00517FB4"/>
    <w:rsid w:val="00520171"/>
    <w:rsid w:val="005201EC"/>
    <w:rsid w:val="00520479"/>
    <w:rsid w:val="005204E9"/>
    <w:rsid w:val="005205C7"/>
    <w:rsid w:val="005206DD"/>
    <w:rsid w:val="00520809"/>
    <w:rsid w:val="00520A6C"/>
    <w:rsid w:val="00520B0E"/>
    <w:rsid w:val="00520C11"/>
    <w:rsid w:val="00520DCD"/>
    <w:rsid w:val="00520EB8"/>
    <w:rsid w:val="00520EF6"/>
    <w:rsid w:val="00520F43"/>
    <w:rsid w:val="0052116E"/>
    <w:rsid w:val="0052147D"/>
    <w:rsid w:val="00521572"/>
    <w:rsid w:val="005215AC"/>
    <w:rsid w:val="005218C4"/>
    <w:rsid w:val="00521B25"/>
    <w:rsid w:val="00521BDF"/>
    <w:rsid w:val="00521CA7"/>
    <w:rsid w:val="00521CCC"/>
    <w:rsid w:val="00521D3B"/>
    <w:rsid w:val="00521D45"/>
    <w:rsid w:val="00521DEE"/>
    <w:rsid w:val="00521DFD"/>
    <w:rsid w:val="00521F6D"/>
    <w:rsid w:val="0052201D"/>
    <w:rsid w:val="005220BE"/>
    <w:rsid w:val="0052210A"/>
    <w:rsid w:val="00522149"/>
    <w:rsid w:val="005222B0"/>
    <w:rsid w:val="005222EB"/>
    <w:rsid w:val="00522369"/>
    <w:rsid w:val="00522438"/>
    <w:rsid w:val="005226D7"/>
    <w:rsid w:val="005229E4"/>
    <w:rsid w:val="00522A7B"/>
    <w:rsid w:val="00522F03"/>
    <w:rsid w:val="0052305F"/>
    <w:rsid w:val="005230EB"/>
    <w:rsid w:val="005231FC"/>
    <w:rsid w:val="005232E7"/>
    <w:rsid w:val="0052331E"/>
    <w:rsid w:val="005238BB"/>
    <w:rsid w:val="005238D6"/>
    <w:rsid w:val="00523951"/>
    <w:rsid w:val="00523967"/>
    <w:rsid w:val="0052399A"/>
    <w:rsid w:val="00523A96"/>
    <w:rsid w:val="00523AF1"/>
    <w:rsid w:val="00523B32"/>
    <w:rsid w:val="005240F9"/>
    <w:rsid w:val="0052430F"/>
    <w:rsid w:val="0052436F"/>
    <w:rsid w:val="005243E2"/>
    <w:rsid w:val="0052447F"/>
    <w:rsid w:val="00524610"/>
    <w:rsid w:val="00524674"/>
    <w:rsid w:val="005246FA"/>
    <w:rsid w:val="00524756"/>
    <w:rsid w:val="00524A45"/>
    <w:rsid w:val="00524AA5"/>
    <w:rsid w:val="00524AED"/>
    <w:rsid w:val="00524CAC"/>
    <w:rsid w:val="00524ED2"/>
    <w:rsid w:val="00524F2A"/>
    <w:rsid w:val="0052506A"/>
    <w:rsid w:val="005250E2"/>
    <w:rsid w:val="00525112"/>
    <w:rsid w:val="00525272"/>
    <w:rsid w:val="005252C0"/>
    <w:rsid w:val="0052549D"/>
    <w:rsid w:val="0052579E"/>
    <w:rsid w:val="0052586F"/>
    <w:rsid w:val="0052593A"/>
    <w:rsid w:val="005259C2"/>
    <w:rsid w:val="00525A19"/>
    <w:rsid w:val="00525B1D"/>
    <w:rsid w:val="00525C14"/>
    <w:rsid w:val="00525CB7"/>
    <w:rsid w:val="00525CC0"/>
    <w:rsid w:val="00525DE0"/>
    <w:rsid w:val="00525E66"/>
    <w:rsid w:val="005260A5"/>
    <w:rsid w:val="005260BE"/>
    <w:rsid w:val="0052612E"/>
    <w:rsid w:val="00526421"/>
    <w:rsid w:val="00526499"/>
    <w:rsid w:val="005266C5"/>
    <w:rsid w:val="005269A8"/>
    <w:rsid w:val="00526A6E"/>
    <w:rsid w:val="00526B1A"/>
    <w:rsid w:val="00526BBF"/>
    <w:rsid w:val="00526E69"/>
    <w:rsid w:val="00526F35"/>
    <w:rsid w:val="00526F95"/>
    <w:rsid w:val="00526FFF"/>
    <w:rsid w:val="0052713A"/>
    <w:rsid w:val="0052717A"/>
    <w:rsid w:val="005271B9"/>
    <w:rsid w:val="00527211"/>
    <w:rsid w:val="00527413"/>
    <w:rsid w:val="0052747C"/>
    <w:rsid w:val="005277AC"/>
    <w:rsid w:val="00527962"/>
    <w:rsid w:val="00527BBB"/>
    <w:rsid w:val="00527F4D"/>
    <w:rsid w:val="00527F4F"/>
    <w:rsid w:val="00527FA0"/>
    <w:rsid w:val="005303DD"/>
    <w:rsid w:val="00530426"/>
    <w:rsid w:val="00530432"/>
    <w:rsid w:val="00530502"/>
    <w:rsid w:val="0053059F"/>
    <w:rsid w:val="0053060A"/>
    <w:rsid w:val="00530779"/>
    <w:rsid w:val="00530999"/>
    <w:rsid w:val="00530B82"/>
    <w:rsid w:val="00530EE1"/>
    <w:rsid w:val="00530FDA"/>
    <w:rsid w:val="005311C2"/>
    <w:rsid w:val="0053120A"/>
    <w:rsid w:val="00531286"/>
    <w:rsid w:val="0053165D"/>
    <w:rsid w:val="005317F5"/>
    <w:rsid w:val="0053183D"/>
    <w:rsid w:val="0053193A"/>
    <w:rsid w:val="00531966"/>
    <w:rsid w:val="00531A02"/>
    <w:rsid w:val="00531A0C"/>
    <w:rsid w:val="00531A29"/>
    <w:rsid w:val="00531BA7"/>
    <w:rsid w:val="00531D1C"/>
    <w:rsid w:val="00531E5C"/>
    <w:rsid w:val="00531EA1"/>
    <w:rsid w:val="00531EC1"/>
    <w:rsid w:val="00531FC5"/>
    <w:rsid w:val="00532047"/>
    <w:rsid w:val="0053208A"/>
    <w:rsid w:val="00532193"/>
    <w:rsid w:val="005321AD"/>
    <w:rsid w:val="005325A2"/>
    <w:rsid w:val="005326B4"/>
    <w:rsid w:val="005328F9"/>
    <w:rsid w:val="00532A05"/>
    <w:rsid w:val="00532AD7"/>
    <w:rsid w:val="00532ADF"/>
    <w:rsid w:val="00532B4A"/>
    <w:rsid w:val="00532C4D"/>
    <w:rsid w:val="00532D73"/>
    <w:rsid w:val="00532E66"/>
    <w:rsid w:val="00532E8E"/>
    <w:rsid w:val="00532F57"/>
    <w:rsid w:val="0053307C"/>
    <w:rsid w:val="005330FB"/>
    <w:rsid w:val="00533106"/>
    <w:rsid w:val="0053313B"/>
    <w:rsid w:val="00533170"/>
    <w:rsid w:val="00533303"/>
    <w:rsid w:val="005333F2"/>
    <w:rsid w:val="00533412"/>
    <w:rsid w:val="00533842"/>
    <w:rsid w:val="00533A7E"/>
    <w:rsid w:val="00533A82"/>
    <w:rsid w:val="00533AA0"/>
    <w:rsid w:val="00533AB0"/>
    <w:rsid w:val="00533C2F"/>
    <w:rsid w:val="00533F42"/>
    <w:rsid w:val="00533FDF"/>
    <w:rsid w:val="00534155"/>
    <w:rsid w:val="005342D6"/>
    <w:rsid w:val="00534508"/>
    <w:rsid w:val="0053455B"/>
    <w:rsid w:val="00534616"/>
    <w:rsid w:val="00534656"/>
    <w:rsid w:val="00534725"/>
    <w:rsid w:val="0053478C"/>
    <w:rsid w:val="00534989"/>
    <w:rsid w:val="00534BD8"/>
    <w:rsid w:val="00534BE4"/>
    <w:rsid w:val="00534D30"/>
    <w:rsid w:val="00534DEF"/>
    <w:rsid w:val="00534EC1"/>
    <w:rsid w:val="00534EFF"/>
    <w:rsid w:val="0053501F"/>
    <w:rsid w:val="00535028"/>
    <w:rsid w:val="00535066"/>
    <w:rsid w:val="00535162"/>
    <w:rsid w:val="005353DD"/>
    <w:rsid w:val="005357D1"/>
    <w:rsid w:val="00535927"/>
    <w:rsid w:val="005359E0"/>
    <w:rsid w:val="00535B55"/>
    <w:rsid w:val="00535CF6"/>
    <w:rsid w:val="00535D01"/>
    <w:rsid w:val="00535D28"/>
    <w:rsid w:val="00535DD1"/>
    <w:rsid w:val="00535DE4"/>
    <w:rsid w:val="00536009"/>
    <w:rsid w:val="005360D9"/>
    <w:rsid w:val="00536181"/>
    <w:rsid w:val="005362FB"/>
    <w:rsid w:val="00536341"/>
    <w:rsid w:val="005365E9"/>
    <w:rsid w:val="00536628"/>
    <w:rsid w:val="00536753"/>
    <w:rsid w:val="005367A8"/>
    <w:rsid w:val="00536888"/>
    <w:rsid w:val="00536974"/>
    <w:rsid w:val="005369A9"/>
    <w:rsid w:val="005369EA"/>
    <w:rsid w:val="00536B17"/>
    <w:rsid w:val="00536B8C"/>
    <w:rsid w:val="00536E70"/>
    <w:rsid w:val="00537007"/>
    <w:rsid w:val="00537102"/>
    <w:rsid w:val="00537119"/>
    <w:rsid w:val="00537160"/>
    <w:rsid w:val="0053753F"/>
    <w:rsid w:val="00537977"/>
    <w:rsid w:val="005379E0"/>
    <w:rsid w:val="00537A9D"/>
    <w:rsid w:val="00537AE9"/>
    <w:rsid w:val="00537BCB"/>
    <w:rsid w:val="00537CAA"/>
    <w:rsid w:val="00537CB5"/>
    <w:rsid w:val="00540014"/>
    <w:rsid w:val="005401B2"/>
    <w:rsid w:val="00540238"/>
    <w:rsid w:val="00540477"/>
    <w:rsid w:val="005406DC"/>
    <w:rsid w:val="0054088D"/>
    <w:rsid w:val="00540B8E"/>
    <w:rsid w:val="00540C34"/>
    <w:rsid w:val="00540C5A"/>
    <w:rsid w:val="00540ED4"/>
    <w:rsid w:val="00540FD4"/>
    <w:rsid w:val="0054115B"/>
    <w:rsid w:val="005411C3"/>
    <w:rsid w:val="00541217"/>
    <w:rsid w:val="00541283"/>
    <w:rsid w:val="00541290"/>
    <w:rsid w:val="0054132B"/>
    <w:rsid w:val="005415F8"/>
    <w:rsid w:val="00541740"/>
    <w:rsid w:val="005418C6"/>
    <w:rsid w:val="0054193B"/>
    <w:rsid w:val="005419B9"/>
    <w:rsid w:val="00541B4A"/>
    <w:rsid w:val="00541B76"/>
    <w:rsid w:val="00541C5D"/>
    <w:rsid w:val="00541CDE"/>
    <w:rsid w:val="00541DE0"/>
    <w:rsid w:val="00541FFA"/>
    <w:rsid w:val="005420EB"/>
    <w:rsid w:val="00542152"/>
    <w:rsid w:val="00542168"/>
    <w:rsid w:val="0054223B"/>
    <w:rsid w:val="00542285"/>
    <w:rsid w:val="0054249D"/>
    <w:rsid w:val="00542785"/>
    <w:rsid w:val="005427B6"/>
    <w:rsid w:val="00542967"/>
    <w:rsid w:val="0054297C"/>
    <w:rsid w:val="00542C11"/>
    <w:rsid w:val="00542CB6"/>
    <w:rsid w:val="00542CCD"/>
    <w:rsid w:val="00542F60"/>
    <w:rsid w:val="00542FAF"/>
    <w:rsid w:val="005432BC"/>
    <w:rsid w:val="00543408"/>
    <w:rsid w:val="00543481"/>
    <w:rsid w:val="0054363C"/>
    <w:rsid w:val="0054371F"/>
    <w:rsid w:val="0054379D"/>
    <w:rsid w:val="00543960"/>
    <w:rsid w:val="00543BB1"/>
    <w:rsid w:val="00543BDD"/>
    <w:rsid w:val="00543C64"/>
    <w:rsid w:val="00543C7F"/>
    <w:rsid w:val="00543D06"/>
    <w:rsid w:val="00543E01"/>
    <w:rsid w:val="00543EB1"/>
    <w:rsid w:val="0054402A"/>
    <w:rsid w:val="0054412E"/>
    <w:rsid w:val="005441C4"/>
    <w:rsid w:val="00544200"/>
    <w:rsid w:val="00544216"/>
    <w:rsid w:val="0054454F"/>
    <w:rsid w:val="0054478D"/>
    <w:rsid w:val="0054492D"/>
    <w:rsid w:val="00544959"/>
    <w:rsid w:val="0054495A"/>
    <w:rsid w:val="005449B6"/>
    <w:rsid w:val="00544D51"/>
    <w:rsid w:val="00544DDA"/>
    <w:rsid w:val="00544F15"/>
    <w:rsid w:val="00545089"/>
    <w:rsid w:val="005450E5"/>
    <w:rsid w:val="00545154"/>
    <w:rsid w:val="0054518D"/>
    <w:rsid w:val="005451AA"/>
    <w:rsid w:val="00545691"/>
    <w:rsid w:val="005457CA"/>
    <w:rsid w:val="005457D8"/>
    <w:rsid w:val="00545866"/>
    <w:rsid w:val="005459E7"/>
    <w:rsid w:val="005459FE"/>
    <w:rsid w:val="00545A96"/>
    <w:rsid w:val="00545E3D"/>
    <w:rsid w:val="00545EEA"/>
    <w:rsid w:val="0054615F"/>
    <w:rsid w:val="00546486"/>
    <w:rsid w:val="005464DF"/>
    <w:rsid w:val="00546509"/>
    <w:rsid w:val="0054679A"/>
    <w:rsid w:val="00546905"/>
    <w:rsid w:val="00546D87"/>
    <w:rsid w:val="005470DA"/>
    <w:rsid w:val="00547130"/>
    <w:rsid w:val="0054719D"/>
    <w:rsid w:val="005473C0"/>
    <w:rsid w:val="00547443"/>
    <w:rsid w:val="005474FB"/>
    <w:rsid w:val="0054776F"/>
    <w:rsid w:val="005477B2"/>
    <w:rsid w:val="005479EC"/>
    <w:rsid w:val="00547BF2"/>
    <w:rsid w:val="00547DDD"/>
    <w:rsid w:val="00547E71"/>
    <w:rsid w:val="00547E8E"/>
    <w:rsid w:val="00547E97"/>
    <w:rsid w:val="00547EBC"/>
    <w:rsid w:val="00547EF2"/>
    <w:rsid w:val="00547F0F"/>
    <w:rsid w:val="005502A1"/>
    <w:rsid w:val="00550347"/>
    <w:rsid w:val="0055038B"/>
    <w:rsid w:val="00550422"/>
    <w:rsid w:val="00550738"/>
    <w:rsid w:val="005507A1"/>
    <w:rsid w:val="00550AD5"/>
    <w:rsid w:val="00550B5D"/>
    <w:rsid w:val="00550BC6"/>
    <w:rsid w:val="00550E1B"/>
    <w:rsid w:val="00551020"/>
    <w:rsid w:val="00551342"/>
    <w:rsid w:val="00551357"/>
    <w:rsid w:val="0055141E"/>
    <w:rsid w:val="0055143F"/>
    <w:rsid w:val="00551637"/>
    <w:rsid w:val="005516B5"/>
    <w:rsid w:val="0055183B"/>
    <w:rsid w:val="00551963"/>
    <w:rsid w:val="0055197E"/>
    <w:rsid w:val="00551A78"/>
    <w:rsid w:val="00551CCF"/>
    <w:rsid w:val="00551D8A"/>
    <w:rsid w:val="00551E48"/>
    <w:rsid w:val="00551FBC"/>
    <w:rsid w:val="0055203F"/>
    <w:rsid w:val="005522DF"/>
    <w:rsid w:val="00552312"/>
    <w:rsid w:val="0055238C"/>
    <w:rsid w:val="00552428"/>
    <w:rsid w:val="00552498"/>
    <w:rsid w:val="005525BA"/>
    <w:rsid w:val="005527A2"/>
    <w:rsid w:val="005527E7"/>
    <w:rsid w:val="0055294E"/>
    <w:rsid w:val="00552A3D"/>
    <w:rsid w:val="00552C2B"/>
    <w:rsid w:val="00552D30"/>
    <w:rsid w:val="00552D6C"/>
    <w:rsid w:val="00552E1F"/>
    <w:rsid w:val="00552ED0"/>
    <w:rsid w:val="00552EEC"/>
    <w:rsid w:val="00552FC9"/>
    <w:rsid w:val="0055305F"/>
    <w:rsid w:val="00553104"/>
    <w:rsid w:val="005532EC"/>
    <w:rsid w:val="00553417"/>
    <w:rsid w:val="00553534"/>
    <w:rsid w:val="00553884"/>
    <w:rsid w:val="005538E4"/>
    <w:rsid w:val="00553900"/>
    <w:rsid w:val="00553C7C"/>
    <w:rsid w:val="00553C96"/>
    <w:rsid w:val="00553D86"/>
    <w:rsid w:val="00553E23"/>
    <w:rsid w:val="00553E9C"/>
    <w:rsid w:val="00553EBB"/>
    <w:rsid w:val="00554060"/>
    <w:rsid w:val="00554480"/>
    <w:rsid w:val="00554822"/>
    <w:rsid w:val="0055496F"/>
    <w:rsid w:val="00554B49"/>
    <w:rsid w:val="00554C1C"/>
    <w:rsid w:val="00554C22"/>
    <w:rsid w:val="00554D0E"/>
    <w:rsid w:val="00554E0C"/>
    <w:rsid w:val="00554F8F"/>
    <w:rsid w:val="00555077"/>
    <w:rsid w:val="0055508F"/>
    <w:rsid w:val="005551A3"/>
    <w:rsid w:val="005554F4"/>
    <w:rsid w:val="0055550A"/>
    <w:rsid w:val="0055551A"/>
    <w:rsid w:val="0055574A"/>
    <w:rsid w:val="005558A7"/>
    <w:rsid w:val="005558CE"/>
    <w:rsid w:val="00555E7F"/>
    <w:rsid w:val="00555F94"/>
    <w:rsid w:val="00555FC5"/>
    <w:rsid w:val="00556003"/>
    <w:rsid w:val="005562EC"/>
    <w:rsid w:val="005562ED"/>
    <w:rsid w:val="0055631F"/>
    <w:rsid w:val="00556535"/>
    <w:rsid w:val="00556826"/>
    <w:rsid w:val="00556841"/>
    <w:rsid w:val="005569D0"/>
    <w:rsid w:val="005569DC"/>
    <w:rsid w:val="00556A8F"/>
    <w:rsid w:val="00556E64"/>
    <w:rsid w:val="00556FA1"/>
    <w:rsid w:val="005574E5"/>
    <w:rsid w:val="005574EE"/>
    <w:rsid w:val="00557647"/>
    <w:rsid w:val="0055769F"/>
    <w:rsid w:val="0055775E"/>
    <w:rsid w:val="00557770"/>
    <w:rsid w:val="00557775"/>
    <w:rsid w:val="00557A30"/>
    <w:rsid w:val="00557AE3"/>
    <w:rsid w:val="00557AEA"/>
    <w:rsid w:val="00557B49"/>
    <w:rsid w:val="00557BC9"/>
    <w:rsid w:val="00557D01"/>
    <w:rsid w:val="00557E4E"/>
    <w:rsid w:val="0056005C"/>
    <w:rsid w:val="005600BC"/>
    <w:rsid w:val="005603B9"/>
    <w:rsid w:val="005604B2"/>
    <w:rsid w:val="005606BF"/>
    <w:rsid w:val="005606D0"/>
    <w:rsid w:val="0056077E"/>
    <w:rsid w:val="005607A7"/>
    <w:rsid w:val="00560865"/>
    <w:rsid w:val="00560AE2"/>
    <w:rsid w:val="00560C82"/>
    <w:rsid w:val="00560E02"/>
    <w:rsid w:val="00560E83"/>
    <w:rsid w:val="00560FA5"/>
    <w:rsid w:val="00561077"/>
    <w:rsid w:val="0056120A"/>
    <w:rsid w:val="0056123B"/>
    <w:rsid w:val="0056128F"/>
    <w:rsid w:val="00561303"/>
    <w:rsid w:val="005614F8"/>
    <w:rsid w:val="00561830"/>
    <w:rsid w:val="00561838"/>
    <w:rsid w:val="00561894"/>
    <w:rsid w:val="005618D2"/>
    <w:rsid w:val="005618DB"/>
    <w:rsid w:val="00561910"/>
    <w:rsid w:val="00561B95"/>
    <w:rsid w:val="00561C2C"/>
    <w:rsid w:val="00561CCE"/>
    <w:rsid w:val="00561D1C"/>
    <w:rsid w:val="00561FF8"/>
    <w:rsid w:val="005622F6"/>
    <w:rsid w:val="0056234F"/>
    <w:rsid w:val="00562368"/>
    <w:rsid w:val="00562699"/>
    <w:rsid w:val="0056282C"/>
    <w:rsid w:val="00562847"/>
    <w:rsid w:val="0056297D"/>
    <w:rsid w:val="0056298B"/>
    <w:rsid w:val="00562EB6"/>
    <w:rsid w:val="00562F77"/>
    <w:rsid w:val="0056330F"/>
    <w:rsid w:val="0056331B"/>
    <w:rsid w:val="0056342D"/>
    <w:rsid w:val="005634B6"/>
    <w:rsid w:val="00563671"/>
    <w:rsid w:val="0056367D"/>
    <w:rsid w:val="005636A5"/>
    <w:rsid w:val="005636E7"/>
    <w:rsid w:val="00563739"/>
    <w:rsid w:val="0056394D"/>
    <w:rsid w:val="005639B3"/>
    <w:rsid w:val="00563CCD"/>
    <w:rsid w:val="00563E67"/>
    <w:rsid w:val="00563F60"/>
    <w:rsid w:val="00563F85"/>
    <w:rsid w:val="005640F8"/>
    <w:rsid w:val="0056423D"/>
    <w:rsid w:val="0056435D"/>
    <w:rsid w:val="00564417"/>
    <w:rsid w:val="0056450E"/>
    <w:rsid w:val="0056456A"/>
    <w:rsid w:val="0056458B"/>
    <w:rsid w:val="005645C2"/>
    <w:rsid w:val="005646C1"/>
    <w:rsid w:val="00564831"/>
    <w:rsid w:val="00564838"/>
    <w:rsid w:val="005648CF"/>
    <w:rsid w:val="00564913"/>
    <w:rsid w:val="00564A5E"/>
    <w:rsid w:val="00564D1E"/>
    <w:rsid w:val="00565147"/>
    <w:rsid w:val="0056519B"/>
    <w:rsid w:val="0056522D"/>
    <w:rsid w:val="0056523D"/>
    <w:rsid w:val="005652A2"/>
    <w:rsid w:val="00565387"/>
    <w:rsid w:val="0056548B"/>
    <w:rsid w:val="0056558C"/>
    <w:rsid w:val="00565613"/>
    <w:rsid w:val="0056573B"/>
    <w:rsid w:val="00565769"/>
    <w:rsid w:val="00565AB5"/>
    <w:rsid w:val="00565BA0"/>
    <w:rsid w:val="00565CBB"/>
    <w:rsid w:val="00565CD6"/>
    <w:rsid w:val="00565D6E"/>
    <w:rsid w:val="00565EBF"/>
    <w:rsid w:val="00565EE5"/>
    <w:rsid w:val="005660E8"/>
    <w:rsid w:val="00566358"/>
    <w:rsid w:val="0056635C"/>
    <w:rsid w:val="00566382"/>
    <w:rsid w:val="00566474"/>
    <w:rsid w:val="00566522"/>
    <w:rsid w:val="00566568"/>
    <w:rsid w:val="005665E1"/>
    <w:rsid w:val="00566793"/>
    <w:rsid w:val="00566AE1"/>
    <w:rsid w:val="00566C6D"/>
    <w:rsid w:val="00566E95"/>
    <w:rsid w:val="00566F64"/>
    <w:rsid w:val="00567483"/>
    <w:rsid w:val="00567670"/>
    <w:rsid w:val="005676A1"/>
    <w:rsid w:val="005676CF"/>
    <w:rsid w:val="00567950"/>
    <w:rsid w:val="00567B04"/>
    <w:rsid w:val="00567BB9"/>
    <w:rsid w:val="00567D21"/>
    <w:rsid w:val="00567D2B"/>
    <w:rsid w:val="00567DFB"/>
    <w:rsid w:val="00567F49"/>
    <w:rsid w:val="00567F56"/>
    <w:rsid w:val="00567F61"/>
    <w:rsid w:val="0057001F"/>
    <w:rsid w:val="0057010D"/>
    <w:rsid w:val="005701D5"/>
    <w:rsid w:val="005702B9"/>
    <w:rsid w:val="00570322"/>
    <w:rsid w:val="0057036C"/>
    <w:rsid w:val="005703CD"/>
    <w:rsid w:val="00570475"/>
    <w:rsid w:val="00570535"/>
    <w:rsid w:val="005705A8"/>
    <w:rsid w:val="005706CE"/>
    <w:rsid w:val="00570891"/>
    <w:rsid w:val="00570922"/>
    <w:rsid w:val="00570B5F"/>
    <w:rsid w:val="00570B94"/>
    <w:rsid w:val="00570BB5"/>
    <w:rsid w:val="00570BCF"/>
    <w:rsid w:val="00570DCE"/>
    <w:rsid w:val="00570E39"/>
    <w:rsid w:val="00570E5D"/>
    <w:rsid w:val="00570E81"/>
    <w:rsid w:val="00570EBA"/>
    <w:rsid w:val="0057113E"/>
    <w:rsid w:val="0057122B"/>
    <w:rsid w:val="00571276"/>
    <w:rsid w:val="0057142C"/>
    <w:rsid w:val="005714FB"/>
    <w:rsid w:val="00571790"/>
    <w:rsid w:val="005719C0"/>
    <w:rsid w:val="00571A2E"/>
    <w:rsid w:val="00571A7D"/>
    <w:rsid w:val="00571B05"/>
    <w:rsid w:val="00571BCC"/>
    <w:rsid w:val="00571F1B"/>
    <w:rsid w:val="005720C3"/>
    <w:rsid w:val="0057226A"/>
    <w:rsid w:val="00572282"/>
    <w:rsid w:val="005724C9"/>
    <w:rsid w:val="0057250A"/>
    <w:rsid w:val="005729B5"/>
    <w:rsid w:val="00572A01"/>
    <w:rsid w:val="00572A25"/>
    <w:rsid w:val="00572BD7"/>
    <w:rsid w:val="00572CEE"/>
    <w:rsid w:val="00572D9A"/>
    <w:rsid w:val="00572DDC"/>
    <w:rsid w:val="00572E2B"/>
    <w:rsid w:val="00572E51"/>
    <w:rsid w:val="00572F4F"/>
    <w:rsid w:val="005731BD"/>
    <w:rsid w:val="005733ED"/>
    <w:rsid w:val="00573465"/>
    <w:rsid w:val="005734DB"/>
    <w:rsid w:val="005734E8"/>
    <w:rsid w:val="0057354E"/>
    <w:rsid w:val="005735B7"/>
    <w:rsid w:val="0057360B"/>
    <w:rsid w:val="00573755"/>
    <w:rsid w:val="0057379B"/>
    <w:rsid w:val="005738AB"/>
    <w:rsid w:val="005738DF"/>
    <w:rsid w:val="0057395A"/>
    <w:rsid w:val="00573A85"/>
    <w:rsid w:val="00573B8C"/>
    <w:rsid w:val="00573D00"/>
    <w:rsid w:val="00573D8F"/>
    <w:rsid w:val="00573EBD"/>
    <w:rsid w:val="00574036"/>
    <w:rsid w:val="00574040"/>
    <w:rsid w:val="0057408E"/>
    <w:rsid w:val="005740AE"/>
    <w:rsid w:val="005740ED"/>
    <w:rsid w:val="0057411C"/>
    <w:rsid w:val="0057420F"/>
    <w:rsid w:val="00574584"/>
    <w:rsid w:val="005747A8"/>
    <w:rsid w:val="005747C8"/>
    <w:rsid w:val="00574C0F"/>
    <w:rsid w:val="00574D0B"/>
    <w:rsid w:val="00574E95"/>
    <w:rsid w:val="00574FB3"/>
    <w:rsid w:val="0057509E"/>
    <w:rsid w:val="005750AA"/>
    <w:rsid w:val="005750AC"/>
    <w:rsid w:val="0057520E"/>
    <w:rsid w:val="005752D7"/>
    <w:rsid w:val="0057533F"/>
    <w:rsid w:val="0057557E"/>
    <w:rsid w:val="00575611"/>
    <w:rsid w:val="0057564B"/>
    <w:rsid w:val="005756E1"/>
    <w:rsid w:val="005757C7"/>
    <w:rsid w:val="00575871"/>
    <w:rsid w:val="00575907"/>
    <w:rsid w:val="00575BB7"/>
    <w:rsid w:val="00575CC5"/>
    <w:rsid w:val="00575D28"/>
    <w:rsid w:val="00575F18"/>
    <w:rsid w:val="0057607C"/>
    <w:rsid w:val="005763A6"/>
    <w:rsid w:val="005764B0"/>
    <w:rsid w:val="0057664F"/>
    <w:rsid w:val="005769D1"/>
    <w:rsid w:val="00576A78"/>
    <w:rsid w:val="00576B2E"/>
    <w:rsid w:val="00576B92"/>
    <w:rsid w:val="00576C81"/>
    <w:rsid w:val="00576CD3"/>
    <w:rsid w:val="00576CFE"/>
    <w:rsid w:val="00576D4A"/>
    <w:rsid w:val="00576E85"/>
    <w:rsid w:val="0057715D"/>
    <w:rsid w:val="005772B4"/>
    <w:rsid w:val="00577488"/>
    <w:rsid w:val="0057750B"/>
    <w:rsid w:val="00577A3B"/>
    <w:rsid w:val="00577A3C"/>
    <w:rsid w:val="00577B2B"/>
    <w:rsid w:val="00577CF8"/>
    <w:rsid w:val="00577DF2"/>
    <w:rsid w:val="00577EAE"/>
    <w:rsid w:val="00577F05"/>
    <w:rsid w:val="00577F6A"/>
    <w:rsid w:val="00577FBB"/>
    <w:rsid w:val="00577FC3"/>
    <w:rsid w:val="00577FC7"/>
    <w:rsid w:val="005800FA"/>
    <w:rsid w:val="005801A2"/>
    <w:rsid w:val="005801F2"/>
    <w:rsid w:val="00580284"/>
    <w:rsid w:val="00580388"/>
    <w:rsid w:val="005803AA"/>
    <w:rsid w:val="00580524"/>
    <w:rsid w:val="00580724"/>
    <w:rsid w:val="005807C7"/>
    <w:rsid w:val="00580851"/>
    <w:rsid w:val="005809BB"/>
    <w:rsid w:val="00580A30"/>
    <w:rsid w:val="00580A98"/>
    <w:rsid w:val="00580BA3"/>
    <w:rsid w:val="00580EFF"/>
    <w:rsid w:val="005810FF"/>
    <w:rsid w:val="005812F3"/>
    <w:rsid w:val="005812FC"/>
    <w:rsid w:val="0058135F"/>
    <w:rsid w:val="00581360"/>
    <w:rsid w:val="00581398"/>
    <w:rsid w:val="005815B9"/>
    <w:rsid w:val="005816B6"/>
    <w:rsid w:val="005816BC"/>
    <w:rsid w:val="005818CB"/>
    <w:rsid w:val="005818E6"/>
    <w:rsid w:val="0058194C"/>
    <w:rsid w:val="00581A84"/>
    <w:rsid w:val="00581A85"/>
    <w:rsid w:val="00581B22"/>
    <w:rsid w:val="00581BDD"/>
    <w:rsid w:val="00581C30"/>
    <w:rsid w:val="00581D34"/>
    <w:rsid w:val="00581E1F"/>
    <w:rsid w:val="00581E62"/>
    <w:rsid w:val="00581EA0"/>
    <w:rsid w:val="00582066"/>
    <w:rsid w:val="00582200"/>
    <w:rsid w:val="0058232E"/>
    <w:rsid w:val="00582366"/>
    <w:rsid w:val="00582611"/>
    <w:rsid w:val="005826B9"/>
    <w:rsid w:val="005827CF"/>
    <w:rsid w:val="005827EF"/>
    <w:rsid w:val="0058280B"/>
    <w:rsid w:val="0058295D"/>
    <w:rsid w:val="00582A7D"/>
    <w:rsid w:val="00582B19"/>
    <w:rsid w:val="00582BAD"/>
    <w:rsid w:val="00582DBA"/>
    <w:rsid w:val="00582EBF"/>
    <w:rsid w:val="00582FC8"/>
    <w:rsid w:val="00583157"/>
    <w:rsid w:val="005831AB"/>
    <w:rsid w:val="00583306"/>
    <w:rsid w:val="00583550"/>
    <w:rsid w:val="00583771"/>
    <w:rsid w:val="0058386C"/>
    <w:rsid w:val="005839CE"/>
    <w:rsid w:val="00583BA8"/>
    <w:rsid w:val="00583E41"/>
    <w:rsid w:val="00583F9E"/>
    <w:rsid w:val="00583FAB"/>
    <w:rsid w:val="005841D9"/>
    <w:rsid w:val="005842AB"/>
    <w:rsid w:val="00584304"/>
    <w:rsid w:val="00584325"/>
    <w:rsid w:val="00584340"/>
    <w:rsid w:val="00584403"/>
    <w:rsid w:val="0058445D"/>
    <w:rsid w:val="005846E5"/>
    <w:rsid w:val="005847BD"/>
    <w:rsid w:val="005847FC"/>
    <w:rsid w:val="0058499B"/>
    <w:rsid w:val="00584A4D"/>
    <w:rsid w:val="00584A66"/>
    <w:rsid w:val="00584B21"/>
    <w:rsid w:val="00584B6D"/>
    <w:rsid w:val="00584B79"/>
    <w:rsid w:val="00584C80"/>
    <w:rsid w:val="00584C8D"/>
    <w:rsid w:val="00584C95"/>
    <w:rsid w:val="00584D7D"/>
    <w:rsid w:val="00585062"/>
    <w:rsid w:val="00585121"/>
    <w:rsid w:val="0058541F"/>
    <w:rsid w:val="005854B1"/>
    <w:rsid w:val="005855D0"/>
    <w:rsid w:val="005856C2"/>
    <w:rsid w:val="00585776"/>
    <w:rsid w:val="00585825"/>
    <w:rsid w:val="00585A8A"/>
    <w:rsid w:val="00585C7C"/>
    <w:rsid w:val="00585CBD"/>
    <w:rsid w:val="00585CC1"/>
    <w:rsid w:val="00585D58"/>
    <w:rsid w:val="00585D6C"/>
    <w:rsid w:val="00585E97"/>
    <w:rsid w:val="0058633F"/>
    <w:rsid w:val="00586446"/>
    <w:rsid w:val="005868A5"/>
    <w:rsid w:val="0058691A"/>
    <w:rsid w:val="00586B0D"/>
    <w:rsid w:val="00586D9E"/>
    <w:rsid w:val="00586DAB"/>
    <w:rsid w:val="0058767D"/>
    <w:rsid w:val="005876C9"/>
    <w:rsid w:val="00587736"/>
    <w:rsid w:val="00587A2B"/>
    <w:rsid w:val="00587B27"/>
    <w:rsid w:val="00587B7A"/>
    <w:rsid w:val="00587CF7"/>
    <w:rsid w:val="00587D06"/>
    <w:rsid w:val="00587EDC"/>
    <w:rsid w:val="00587F73"/>
    <w:rsid w:val="0059003D"/>
    <w:rsid w:val="00590282"/>
    <w:rsid w:val="00590380"/>
    <w:rsid w:val="00590512"/>
    <w:rsid w:val="00590643"/>
    <w:rsid w:val="00590768"/>
    <w:rsid w:val="0059087F"/>
    <w:rsid w:val="00590939"/>
    <w:rsid w:val="0059098C"/>
    <w:rsid w:val="005909E7"/>
    <w:rsid w:val="005909F3"/>
    <w:rsid w:val="00590C17"/>
    <w:rsid w:val="00590C6C"/>
    <w:rsid w:val="00590DE4"/>
    <w:rsid w:val="00590E69"/>
    <w:rsid w:val="0059110C"/>
    <w:rsid w:val="0059114A"/>
    <w:rsid w:val="0059125A"/>
    <w:rsid w:val="0059135C"/>
    <w:rsid w:val="00591607"/>
    <w:rsid w:val="005916AF"/>
    <w:rsid w:val="005917CF"/>
    <w:rsid w:val="0059191C"/>
    <w:rsid w:val="00591C26"/>
    <w:rsid w:val="00591C9D"/>
    <w:rsid w:val="00591EE6"/>
    <w:rsid w:val="00592045"/>
    <w:rsid w:val="00592138"/>
    <w:rsid w:val="00592179"/>
    <w:rsid w:val="0059224F"/>
    <w:rsid w:val="00592389"/>
    <w:rsid w:val="00592398"/>
    <w:rsid w:val="00592487"/>
    <w:rsid w:val="0059285F"/>
    <w:rsid w:val="00592A80"/>
    <w:rsid w:val="00592D92"/>
    <w:rsid w:val="00592E76"/>
    <w:rsid w:val="00592FEC"/>
    <w:rsid w:val="005930CC"/>
    <w:rsid w:val="0059320E"/>
    <w:rsid w:val="0059329E"/>
    <w:rsid w:val="00593322"/>
    <w:rsid w:val="005933D9"/>
    <w:rsid w:val="00593619"/>
    <w:rsid w:val="005936CF"/>
    <w:rsid w:val="005936DB"/>
    <w:rsid w:val="005937BF"/>
    <w:rsid w:val="005939A1"/>
    <w:rsid w:val="00593A21"/>
    <w:rsid w:val="00593B89"/>
    <w:rsid w:val="00593C08"/>
    <w:rsid w:val="00593C90"/>
    <w:rsid w:val="00593CED"/>
    <w:rsid w:val="00593E80"/>
    <w:rsid w:val="00593E8F"/>
    <w:rsid w:val="00593F53"/>
    <w:rsid w:val="0059406E"/>
    <w:rsid w:val="0059415E"/>
    <w:rsid w:val="00594216"/>
    <w:rsid w:val="005942F6"/>
    <w:rsid w:val="0059433E"/>
    <w:rsid w:val="0059441E"/>
    <w:rsid w:val="005946AD"/>
    <w:rsid w:val="005947F4"/>
    <w:rsid w:val="005948DB"/>
    <w:rsid w:val="005949A6"/>
    <w:rsid w:val="005949C8"/>
    <w:rsid w:val="00594ADC"/>
    <w:rsid w:val="00594B4B"/>
    <w:rsid w:val="00594B4C"/>
    <w:rsid w:val="00594BDF"/>
    <w:rsid w:val="00594D0D"/>
    <w:rsid w:val="00594E0C"/>
    <w:rsid w:val="00594EB4"/>
    <w:rsid w:val="00594F20"/>
    <w:rsid w:val="0059531B"/>
    <w:rsid w:val="00595498"/>
    <w:rsid w:val="005956AF"/>
    <w:rsid w:val="005956D4"/>
    <w:rsid w:val="00595872"/>
    <w:rsid w:val="005958E5"/>
    <w:rsid w:val="00595973"/>
    <w:rsid w:val="00595AE2"/>
    <w:rsid w:val="00595C4F"/>
    <w:rsid w:val="00595CC9"/>
    <w:rsid w:val="00595DF3"/>
    <w:rsid w:val="00595E81"/>
    <w:rsid w:val="00595EFE"/>
    <w:rsid w:val="005962DE"/>
    <w:rsid w:val="0059678C"/>
    <w:rsid w:val="005969C4"/>
    <w:rsid w:val="00596AE2"/>
    <w:rsid w:val="00596C27"/>
    <w:rsid w:val="00596C93"/>
    <w:rsid w:val="00596CF5"/>
    <w:rsid w:val="00596E71"/>
    <w:rsid w:val="00596EB4"/>
    <w:rsid w:val="00596EDC"/>
    <w:rsid w:val="00596FCE"/>
    <w:rsid w:val="00596FEF"/>
    <w:rsid w:val="0059704E"/>
    <w:rsid w:val="00597185"/>
    <w:rsid w:val="005971ED"/>
    <w:rsid w:val="00597256"/>
    <w:rsid w:val="00597417"/>
    <w:rsid w:val="00597422"/>
    <w:rsid w:val="005974A0"/>
    <w:rsid w:val="0059764C"/>
    <w:rsid w:val="005976A1"/>
    <w:rsid w:val="005976BE"/>
    <w:rsid w:val="005977DF"/>
    <w:rsid w:val="005978D7"/>
    <w:rsid w:val="0059792E"/>
    <w:rsid w:val="00597A90"/>
    <w:rsid w:val="00597BE1"/>
    <w:rsid w:val="00597D79"/>
    <w:rsid w:val="005A0534"/>
    <w:rsid w:val="005A0971"/>
    <w:rsid w:val="005A0A1B"/>
    <w:rsid w:val="005A0B58"/>
    <w:rsid w:val="005A0B83"/>
    <w:rsid w:val="005A0BE4"/>
    <w:rsid w:val="005A0C02"/>
    <w:rsid w:val="005A0E1A"/>
    <w:rsid w:val="005A0E31"/>
    <w:rsid w:val="005A1201"/>
    <w:rsid w:val="005A1212"/>
    <w:rsid w:val="005A121D"/>
    <w:rsid w:val="005A1336"/>
    <w:rsid w:val="005A1443"/>
    <w:rsid w:val="005A155A"/>
    <w:rsid w:val="005A1671"/>
    <w:rsid w:val="005A1680"/>
    <w:rsid w:val="005A1847"/>
    <w:rsid w:val="005A18E8"/>
    <w:rsid w:val="005A197B"/>
    <w:rsid w:val="005A1CB6"/>
    <w:rsid w:val="005A1DDB"/>
    <w:rsid w:val="005A1FBE"/>
    <w:rsid w:val="005A209D"/>
    <w:rsid w:val="005A2174"/>
    <w:rsid w:val="005A2204"/>
    <w:rsid w:val="005A23F6"/>
    <w:rsid w:val="005A250C"/>
    <w:rsid w:val="005A2603"/>
    <w:rsid w:val="005A2643"/>
    <w:rsid w:val="005A2997"/>
    <w:rsid w:val="005A29F8"/>
    <w:rsid w:val="005A2B01"/>
    <w:rsid w:val="005A2C42"/>
    <w:rsid w:val="005A2C67"/>
    <w:rsid w:val="005A2C6A"/>
    <w:rsid w:val="005A2FC7"/>
    <w:rsid w:val="005A2FDA"/>
    <w:rsid w:val="005A2FFE"/>
    <w:rsid w:val="005A3120"/>
    <w:rsid w:val="005A3233"/>
    <w:rsid w:val="005A3259"/>
    <w:rsid w:val="005A33D5"/>
    <w:rsid w:val="005A36E4"/>
    <w:rsid w:val="005A36F9"/>
    <w:rsid w:val="005A379E"/>
    <w:rsid w:val="005A37A4"/>
    <w:rsid w:val="005A382E"/>
    <w:rsid w:val="005A38EC"/>
    <w:rsid w:val="005A3903"/>
    <w:rsid w:val="005A397A"/>
    <w:rsid w:val="005A3B5C"/>
    <w:rsid w:val="005A3B9E"/>
    <w:rsid w:val="005A3CA0"/>
    <w:rsid w:val="005A3DBD"/>
    <w:rsid w:val="005A4123"/>
    <w:rsid w:val="005A447C"/>
    <w:rsid w:val="005A44C9"/>
    <w:rsid w:val="005A4591"/>
    <w:rsid w:val="005A46EF"/>
    <w:rsid w:val="005A480D"/>
    <w:rsid w:val="005A4831"/>
    <w:rsid w:val="005A491A"/>
    <w:rsid w:val="005A492C"/>
    <w:rsid w:val="005A4A6C"/>
    <w:rsid w:val="005A4B1A"/>
    <w:rsid w:val="005A5067"/>
    <w:rsid w:val="005A50B8"/>
    <w:rsid w:val="005A5197"/>
    <w:rsid w:val="005A51A7"/>
    <w:rsid w:val="005A51CB"/>
    <w:rsid w:val="005A5352"/>
    <w:rsid w:val="005A53A8"/>
    <w:rsid w:val="005A5447"/>
    <w:rsid w:val="005A54AC"/>
    <w:rsid w:val="005A5637"/>
    <w:rsid w:val="005A564E"/>
    <w:rsid w:val="005A5778"/>
    <w:rsid w:val="005A57C3"/>
    <w:rsid w:val="005A5818"/>
    <w:rsid w:val="005A5855"/>
    <w:rsid w:val="005A58DC"/>
    <w:rsid w:val="005A5924"/>
    <w:rsid w:val="005A5C5B"/>
    <w:rsid w:val="005A5DC4"/>
    <w:rsid w:val="005A5DD0"/>
    <w:rsid w:val="005A5F0B"/>
    <w:rsid w:val="005A5FF6"/>
    <w:rsid w:val="005A611E"/>
    <w:rsid w:val="005A650E"/>
    <w:rsid w:val="005A6522"/>
    <w:rsid w:val="005A6550"/>
    <w:rsid w:val="005A659B"/>
    <w:rsid w:val="005A6606"/>
    <w:rsid w:val="005A6646"/>
    <w:rsid w:val="005A6753"/>
    <w:rsid w:val="005A6861"/>
    <w:rsid w:val="005A6A46"/>
    <w:rsid w:val="005A6B0D"/>
    <w:rsid w:val="005A6D7B"/>
    <w:rsid w:val="005A6E88"/>
    <w:rsid w:val="005A6ECB"/>
    <w:rsid w:val="005A6ED0"/>
    <w:rsid w:val="005A6F55"/>
    <w:rsid w:val="005A6FF9"/>
    <w:rsid w:val="005A7044"/>
    <w:rsid w:val="005A70BC"/>
    <w:rsid w:val="005A711F"/>
    <w:rsid w:val="005A7205"/>
    <w:rsid w:val="005A7246"/>
    <w:rsid w:val="005A7579"/>
    <w:rsid w:val="005A7741"/>
    <w:rsid w:val="005A79EF"/>
    <w:rsid w:val="005A7B39"/>
    <w:rsid w:val="005A7B98"/>
    <w:rsid w:val="005A7E8E"/>
    <w:rsid w:val="005A7FB0"/>
    <w:rsid w:val="005B004D"/>
    <w:rsid w:val="005B0082"/>
    <w:rsid w:val="005B00FD"/>
    <w:rsid w:val="005B02CC"/>
    <w:rsid w:val="005B0315"/>
    <w:rsid w:val="005B0321"/>
    <w:rsid w:val="005B048F"/>
    <w:rsid w:val="005B0606"/>
    <w:rsid w:val="005B06D9"/>
    <w:rsid w:val="005B0879"/>
    <w:rsid w:val="005B0902"/>
    <w:rsid w:val="005B09A8"/>
    <w:rsid w:val="005B0B23"/>
    <w:rsid w:val="005B0B4A"/>
    <w:rsid w:val="005B0D5B"/>
    <w:rsid w:val="005B0EBA"/>
    <w:rsid w:val="005B0F4D"/>
    <w:rsid w:val="005B106A"/>
    <w:rsid w:val="005B10E7"/>
    <w:rsid w:val="005B12BD"/>
    <w:rsid w:val="005B14AE"/>
    <w:rsid w:val="005B166E"/>
    <w:rsid w:val="005B1703"/>
    <w:rsid w:val="005B17A8"/>
    <w:rsid w:val="005B17C1"/>
    <w:rsid w:val="005B17E1"/>
    <w:rsid w:val="005B1955"/>
    <w:rsid w:val="005B1B02"/>
    <w:rsid w:val="005B1B14"/>
    <w:rsid w:val="005B1B84"/>
    <w:rsid w:val="005B1CAC"/>
    <w:rsid w:val="005B1D08"/>
    <w:rsid w:val="005B1D14"/>
    <w:rsid w:val="005B1DC8"/>
    <w:rsid w:val="005B1E3A"/>
    <w:rsid w:val="005B1E82"/>
    <w:rsid w:val="005B211B"/>
    <w:rsid w:val="005B211C"/>
    <w:rsid w:val="005B211D"/>
    <w:rsid w:val="005B214A"/>
    <w:rsid w:val="005B2388"/>
    <w:rsid w:val="005B253A"/>
    <w:rsid w:val="005B267F"/>
    <w:rsid w:val="005B2791"/>
    <w:rsid w:val="005B27A5"/>
    <w:rsid w:val="005B28C3"/>
    <w:rsid w:val="005B29BA"/>
    <w:rsid w:val="005B2C5D"/>
    <w:rsid w:val="005B2D72"/>
    <w:rsid w:val="005B2E8C"/>
    <w:rsid w:val="005B311F"/>
    <w:rsid w:val="005B3189"/>
    <w:rsid w:val="005B31BF"/>
    <w:rsid w:val="005B3280"/>
    <w:rsid w:val="005B32DE"/>
    <w:rsid w:val="005B3319"/>
    <w:rsid w:val="005B3350"/>
    <w:rsid w:val="005B34C1"/>
    <w:rsid w:val="005B354E"/>
    <w:rsid w:val="005B36FC"/>
    <w:rsid w:val="005B370A"/>
    <w:rsid w:val="005B3A77"/>
    <w:rsid w:val="005B3B33"/>
    <w:rsid w:val="005B3B3B"/>
    <w:rsid w:val="005B3B9E"/>
    <w:rsid w:val="005B3DA2"/>
    <w:rsid w:val="005B3ECD"/>
    <w:rsid w:val="005B3F23"/>
    <w:rsid w:val="005B3F3F"/>
    <w:rsid w:val="005B3F9F"/>
    <w:rsid w:val="005B4092"/>
    <w:rsid w:val="005B414B"/>
    <w:rsid w:val="005B42A4"/>
    <w:rsid w:val="005B42E6"/>
    <w:rsid w:val="005B43BE"/>
    <w:rsid w:val="005B4428"/>
    <w:rsid w:val="005B4448"/>
    <w:rsid w:val="005B451D"/>
    <w:rsid w:val="005B46D5"/>
    <w:rsid w:val="005B48B7"/>
    <w:rsid w:val="005B498A"/>
    <w:rsid w:val="005B4A33"/>
    <w:rsid w:val="005B4AA6"/>
    <w:rsid w:val="005B4D7C"/>
    <w:rsid w:val="005B4FB4"/>
    <w:rsid w:val="005B503E"/>
    <w:rsid w:val="005B50FE"/>
    <w:rsid w:val="005B514F"/>
    <w:rsid w:val="005B528D"/>
    <w:rsid w:val="005B54A7"/>
    <w:rsid w:val="005B54B6"/>
    <w:rsid w:val="005B5958"/>
    <w:rsid w:val="005B596C"/>
    <w:rsid w:val="005B5A02"/>
    <w:rsid w:val="005B5A39"/>
    <w:rsid w:val="005B5C22"/>
    <w:rsid w:val="005B5E0E"/>
    <w:rsid w:val="005B6073"/>
    <w:rsid w:val="005B6162"/>
    <w:rsid w:val="005B63ED"/>
    <w:rsid w:val="005B6559"/>
    <w:rsid w:val="005B6796"/>
    <w:rsid w:val="005B67F7"/>
    <w:rsid w:val="005B697A"/>
    <w:rsid w:val="005B6B4C"/>
    <w:rsid w:val="005B6B65"/>
    <w:rsid w:val="005B6BA3"/>
    <w:rsid w:val="005B6D1E"/>
    <w:rsid w:val="005B6F86"/>
    <w:rsid w:val="005B71A7"/>
    <w:rsid w:val="005B72AD"/>
    <w:rsid w:val="005B73BF"/>
    <w:rsid w:val="005B7448"/>
    <w:rsid w:val="005B7457"/>
    <w:rsid w:val="005B755E"/>
    <w:rsid w:val="005B7690"/>
    <w:rsid w:val="005B7717"/>
    <w:rsid w:val="005B7C14"/>
    <w:rsid w:val="005B7C62"/>
    <w:rsid w:val="005B7CDB"/>
    <w:rsid w:val="005B7CED"/>
    <w:rsid w:val="005B7D3D"/>
    <w:rsid w:val="005B7D47"/>
    <w:rsid w:val="005B7F55"/>
    <w:rsid w:val="005C01C8"/>
    <w:rsid w:val="005C0389"/>
    <w:rsid w:val="005C08DF"/>
    <w:rsid w:val="005C0A40"/>
    <w:rsid w:val="005C0A41"/>
    <w:rsid w:val="005C0B35"/>
    <w:rsid w:val="005C0B5B"/>
    <w:rsid w:val="005C0B6A"/>
    <w:rsid w:val="005C0C0A"/>
    <w:rsid w:val="005C0D58"/>
    <w:rsid w:val="005C0E88"/>
    <w:rsid w:val="005C0EA9"/>
    <w:rsid w:val="005C0F33"/>
    <w:rsid w:val="005C0F3D"/>
    <w:rsid w:val="005C0FE6"/>
    <w:rsid w:val="005C105B"/>
    <w:rsid w:val="005C108A"/>
    <w:rsid w:val="005C11CF"/>
    <w:rsid w:val="005C120D"/>
    <w:rsid w:val="005C13CD"/>
    <w:rsid w:val="005C18B3"/>
    <w:rsid w:val="005C19F6"/>
    <w:rsid w:val="005C1A62"/>
    <w:rsid w:val="005C1B33"/>
    <w:rsid w:val="005C1B49"/>
    <w:rsid w:val="005C1C2A"/>
    <w:rsid w:val="005C1C70"/>
    <w:rsid w:val="005C1CAC"/>
    <w:rsid w:val="005C1CE9"/>
    <w:rsid w:val="005C1D85"/>
    <w:rsid w:val="005C1E3C"/>
    <w:rsid w:val="005C1EC0"/>
    <w:rsid w:val="005C1F48"/>
    <w:rsid w:val="005C2032"/>
    <w:rsid w:val="005C21D6"/>
    <w:rsid w:val="005C222A"/>
    <w:rsid w:val="005C237D"/>
    <w:rsid w:val="005C25E9"/>
    <w:rsid w:val="005C26F3"/>
    <w:rsid w:val="005C27EB"/>
    <w:rsid w:val="005C2869"/>
    <w:rsid w:val="005C295D"/>
    <w:rsid w:val="005C2C43"/>
    <w:rsid w:val="005C2C71"/>
    <w:rsid w:val="005C2CB4"/>
    <w:rsid w:val="005C2CC3"/>
    <w:rsid w:val="005C2D66"/>
    <w:rsid w:val="005C2E27"/>
    <w:rsid w:val="005C2FD6"/>
    <w:rsid w:val="005C303E"/>
    <w:rsid w:val="005C34C9"/>
    <w:rsid w:val="005C364A"/>
    <w:rsid w:val="005C3655"/>
    <w:rsid w:val="005C3822"/>
    <w:rsid w:val="005C3858"/>
    <w:rsid w:val="005C38DF"/>
    <w:rsid w:val="005C3A33"/>
    <w:rsid w:val="005C3A9B"/>
    <w:rsid w:val="005C3BED"/>
    <w:rsid w:val="005C3C1B"/>
    <w:rsid w:val="005C3D34"/>
    <w:rsid w:val="005C3F1B"/>
    <w:rsid w:val="005C40D6"/>
    <w:rsid w:val="005C4211"/>
    <w:rsid w:val="005C425A"/>
    <w:rsid w:val="005C4375"/>
    <w:rsid w:val="005C43FC"/>
    <w:rsid w:val="005C45FE"/>
    <w:rsid w:val="005C4664"/>
    <w:rsid w:val="005C4904"/>
    <w:rsid w:val="005C4ADD"/>
    <w:rsid w:val="005C4C64"/>
    <w:rsid w:val="005C4CCF"/>
    <w:rsid w:val="005C4D25"/>
    <w:rsid w:val="005C4D83"/>
    <w:rsid w:val="005C4DAF"/>
    <w:rsid w:val="005C4EBD"/>
    <w:rsid w:val="005C5044"/>
    <w:rsid w:val="005C50E3"/>
    <w:rsid w:val="005C53BF"/>
    <w:rsid w:val="005C549F"/>
    <w:rsid w:val="005C553E"/>
    <w:rsid w:val="005C561C"/>
    <w:rsid w:val="005C56C0"/>
    <w:rsid w:val="005C56E0"/>
    <w:rsid w:val="005C570F"/>
    <w:rsid w:val="005C57DF"/>
    <w:rsid w:val="005C5833"/>
    <w:rsid w:val="005C5919"/>
    <w:rsid w:val="005C5A6D"/>
    <w:rsid w:val="005C5D32"/>
    <w:rsid w:val="005C5F1F"/>
    <w:rsid w:val="005C6223"/>
    <w:rsid w:val="005C64CB"/>
    <w:rsid w:val="005C660B"/>
    <w:rsid w:val="005C6614"/>
    <w:rsid w:val="005C6625"/>
    <w:rsid w:val="005C69B4"/>
    <w:rsid w:val="005C6A5C"/>
    <w:rsid w:val="005C6AA0"/>
    <w:rsid w:val="005C6C46"/>
    <w:rsid w:val="005C6CDC"/>
    <w:rsid w:val="005C7010"/>
    <w:rsid w:val="005C70DC"/>
    <w:rsid w:val="005C738E"/>
    <w:rsid w:val="005C73E7"/>
    <w:rsid w:val="005C74A0"/>
    <w:rsid w:val="005C755F"/>
    <w:rsid w:val="005C77D1"/>
    <w:rsid w:val="005C783D"/>
    <w:rsid w:val="005C7875"/>
    <w:rsid w:val="005C7A1B"/>
    <w:rsid w:val="005C7BFD"/>
    <w:rsid w:val="005C7E52"/>
    <w:rsid w:val="005C7F8C"/>
    <w:rsid w:val="005D0077"/>
    <w:rsid w:val="005D00B5"/>
    <w:rsid w:val="005D0150"/>
    <w:rsid w:val="005D02E8"/>
    <w:rsid w:val="005D0734"/>
    <w:rsid w:val="005D080C"/>
    <w:rsid w:val="005D0836"/>
    <w:rsid w:val="005D0970"/>
    <w:rsid w:val="005D0DE9"/>
    <w:rsid w:val="005D0EF1"/>
    <w:rsid w:val="005D0FCA"/>
    <w:rsid w:val="005D1102"/>
    <w:rsid w:val="005D1390"/>
    <w:rsid w:val="005D1413"/>
    <w:rsid w:val="005D1528"/>
    <w:rsid w:val="005D152A"/>
    <w:rsid w:val="005D15DA"/>
    <w:rsid w:val="005D1625"/>
    <w:rsid w:val="005D1783"/>
    <w:rsid w:val="005D1816"/>
    <w:rsid w:val="005D19CC"/>
    <w:rsid w:val="005D1F33"/>
    <w:rsid w:val="005D1FEA"/>
    <w:rsid w:val="005D210B"/>
    <w:rsid w:val="005D229A"/>
    <w:rsid w:val="005D22B7"/>
    <w:rsid w:val="005D2410"/>
    <w:rsid w:val="005D243B"/>
    <w:rsid w:val="005D2521"/>
    <w:rsid w:val="005D2577"/>
    <w:rsid w:val="005D2712"/>
    <w:rsid w:val="005D2793"/>
    <w:rsid w:val="005D27AF"/>
    <w:rsid w:val="005D2805"/>
    <w:rsid w:val="005D28E2"/>
    <w:rsid w:val="005D295A"/>
    <w:rsid w:val="005D2A9B"/>
    <w:rsid w:val="005D2BA6"/>
    <w:rsid w:val="005D2CBC"/>
    <w:rsid w:val="005D2D7F"/>
    <w:rsid w:val="005D301A"/>
    <w:rsid w:val="005D304D"/>
    <w:rsid w:val="005D31A5"/>
    <w:rsid w:val="005D32B5"/>
    <w:rsid w:val="005D32E2"/>
    <w:rsid w:val="005D33D8"/>
    <w:rsid w:val="005D3888"/>
    <w:rsid w:val="005D3A87"/>
    <w:rsid w:val="005D3AE5"/>
    <w:rsid w:val="005D3B2A"/>
    <w:rsid w:val="005D3EC5"/>
    <w:rsid w:val="005D42F6"/>
    <w:rsid w:val="005D4300"/>
    <w:rsid w:val="005D43F0"/>
    <w:rsid w:val="005D4403"/>
    <w:rsid w:val="005D4456"/>
    <w:rsid w:val="005D44D4"/>
    <w:rsid w:val="005D44E6"/>
    <w:rsid w:val="005D475E"/>
    <w:rsid w:val="005D47D6"/>
    <w:rsid w:val="005D4D28"/>
    <w:rsid w:val="005D4D7A"/>
    <w:rsid w:val="005D4F70"/>
    <w:rsid w:val="005D5161"/>
    <w:rsid w:val="005D5278"/>
    <w:rsid w:val="005D54E1"/>
    <w:rsid w:val="005D5521"/>
    <w:rsid w:val="005D56A0"/>
    <w:rsid w:val="005D578D"/>
    <w:rsid w:val="005D57B7"/>
    <w:rsid w:val="005D57E6"/>
    <w:rsid w:val="005D58A0"/>
    <w:rsid w:val="005D59DF"/>
    <w:rsid w:val="005D5A61"/>
    <w:rsid w:val="005D5BA8"/>
    <w:rsid w:val="005D5D8F"/>
    <w:rsid w:val="005D5E14"/>
    <w:rsid w:val="005D5ED0"/>
    <w:rsid w:val="005D5F97"/>
    <w:rsid w:val="005D5FC6"/>
    <w:rsid w:val="005D6063"/>
    <w:rsid w:val="005D60F5"/>
    <w:rsid w:val="005D636C"/>
    <w:rsid w:val="005D64DC"/>
    <w:rsid w:val="005D6766"/>
    <w:rsid w:val="005D6887"/>
    <w:rsid w:val="005D694D"/>
    <w:rsid w:val="005D698A"/>
    <w:rsid w:val="005D6C19"/>
    <w:rsid w:val="005D6D1C"/>
    <w:rsid w:val="005D6F71"/>
    <w:rsid w:val="005D6FDB"/>
    <w:rsid w:val="005D709C"/>
    <w:rsid w:val="005D712E"/>
    <w:rsid w:val="005D7255"/>
    <w:rsid w:val="005D7291"/>
    <w:rsid w:val="005D72CB"/>
    <w:rsid w:val="005D7385"/>
    <w:rsid w:val="005D73A7"/>
    <w:rsid w:val="005D7410"/>
    <w:rsid w:val="005D7437"/>
    <w:rsid w:val="005D74A0"/>
    <w:rsid w:val="005D759A"/>
    <w:rsid w:val="005D7874"/>
    <w:rsid w:val="005D7897"/>
    <w:rsid w:val="005D79F8"/>
    <w:rsid w:val="005D7E90"/>
    <w:rsid w:val="005D7EE2"/>
    <w:rsid w:val="005D7F7A"/>
    <w:rsid w:val="005D7F8E"/>
    <w:rsid w:val="005E050F"/>
    <w:rsid w:val="005E0586"/>
    <w:rsid w:val="005E063B"/>
    <w:rsid w:val="005E078D"/>
    <w:rsid w:val="005E07D3"/>
    <w:rsid w:val="005E08BA"/>
    <w:rsid w:val="005E0925"/>
    <w:rsid w:val="005E09A3"/>
    <w:rsid w:val="005E0ADA"/>
    <w:rsid w:val="005E0B1D"/>
    <w:rsid w:val="005E0B24"/>
    <w:rsid w:val="005E0B74"/>
    <w:rsid w:val="005E0BF1"/>
    <w:rsid w:val="005E0CA8"/>
    <w:rsid w:val="005E0EAD"/>
    <w:rsid w:val="005E0F71"/>
    <w:rsid w:val="005E101B"/>
    <w:rsid w:val="005E103A"/>
    <w:rsid w:val="005E11DA"/>
    <w:rsid w:val="005E1533"/>
    <w:rsid w:val="005E1535"/>
    <w:rsid w:val="005E1581"/>
    <w:rsid w:val="005E1827"/>
    <w:rsid w:val="005E1B92"/>
    <w:rsid w:val="005E1C44"/>
    <w:rsid w:val="005E1DA1"/>
    <w:rsid w:val="005E1E3B"/>
    <w:rsid w:val="005E2173"/>
    <w:rsid w:val="005E2325"/>
    <w:rsid w:val="005E2373"/>
    <w:rsid w:val="005E2409"/>
    <w:rsid w:val="005E2806"/>
    <w:rsid w:val="005E289B"/>
    <w:rsid w:val="005E2900"/>
    <w:rsid w:val="005E2921"/>
    <w:rsid w:val="005E29DD"/>
    <w:rsid w:val="005E29DF"/>
    <w:rsid w:val="005E2A54"/>
    <w:rsid w:val="005E2BF5"/>
    <w:rsid w:val="005E2D23"/>
    <w:rsid w:val="005E2EE8"/>
    <w:rsid w:val="005E2EFA"/>
    <w:rsid w:val="005E2F8D"/>
    <w:rsid w:val="005E2FCC"/>
    <w:rsid w:val="005E300D"/>
    <w:rsid w:val="005E303D"/>
    <w:rsid w:val="005E3080"/>
    <w:rsid w:val="005E34C9"/>
    <w:rsid w:val="005E35E9"/>
    <w:rsid w:val="005E364F"/>
    <w:rsid w:val="005E37B0"/>
    <w:rsid w:val="005E3B68"/>
    <w:rsid w:val="005E3DAB"/>
    <w:rsid w:val="005E3DC0"/>
    <w:rsid w:val="005E3E63"/>
    <w:rsid w:val="005E4222"/>
    <w:rsid w:val="005E4299"/>
    <w:rsid w:val="005E4355"/>
    <w:rsid w:val="005E43EB"/>
    <w:rsid w:val="005E44B7"/>
    <w:rsid w:val="005E4520"/>
    <w:rsid w:val="005E4648"/>
    <w:rsid w:val="005E475A"/>
    <w:rsid w:val="005E48A3"/>
    <w:rsid w:val="005E48DC"/>
    <w:rsid w:val="005E493C"/>
    <w:rsid w:val="005E4BE6"/>
    <w:rsid w:val="005E4C34"/>
    <w:rsid w:val="005E4E0B"/>
    <w:rsid w:val="005E4EFD"/>
    <w:rsid w:val="005E56CD"/>
    <w:rsid w:val="005E5875"/>
    <w:rsid w:val="005E5897"/>
    <w:rsid w:val="005E5A0E"/>
    <w:rsid w:val="005E5B08"/>
    <w:rsid w:val="005E5B3A"/>
    <w:rsid w:val="005E5BAC"/>
    <w:rsid w:val="005E5BF1"/>
    <w:rsid w:val="005E5DFB"/>
    <w:rsid w:val="005E5EB0"/>
    <w:rsid w:val="005E619F"/>
    <w:rsid w:val="005E6264"/>
    <w:rsid w:val="005E632E"/>
    <w:rsid w:val="005E6440"/>
    <w:rsid w:val="005E6589"/>
    <w:rsid w:val="005E65B9"/>
    <w:rsid w:val="005E6856"/>
    <w:rsid w:val="005E687B"/>
    <w:rsid w:val="005E6931"/>
    <w:rsid w:val="005E6D55"/>
    <w:rsid w:val="005E6E17"/>
    <w:rsid w:val="005E6EFF"/>
    <w:rsid w:val="005E71AF"/>
    <w:rsid w:val="005E7200"/>
    <w:rsid w:val="005E724B"/>
    <w:rsid w:val="005E72D0"/>
    <w:rsid w:val="005E76B5"/>
    <w:rsid w:val="005E777E"/>
    <w:rsid w:val="005E7978"/>
    <w:rsid w:val="005E7CA1"/>
    <w:rsid w:val="005E7CDB"/>
    <w:rsid w:val="005E7D28"/>
    <w:rsid w:val="005E7DA9"/>
    <w:rsid w:val="005E7DEC"/>
    <w:rsid w:val="005E7DF0"/>
    <w:rsid w:val="005E7E39"/>
    <w:rsid w:val="005E7F1B"/>
    <w:rsid w:val="005F00D1"/>
    <w:rsid w:val="005F02CE"/>
    <w:rsid w:val="005F02FE"/>
    <w:rsid w:val="005F044F"/>
    <w:rsid w:val="005F04A6"/>
    <w:rsid w:val="005F0B42"/>
    <w:rsid w:val="005F0CEF"/>
    <w:rsid w:val="005F0D2A"/>
    <w:rsid w:val="005F0D95"/>
    <w:rsid w:val="005F0F39"/>
    <w:rsid w:val="005F1152"/>
    <w:rsid w:val="005F11DE"/>
    <w:rsid w:val="005F1290"/>
    <w:rsid w:val="005F1370"/>
    <w:rsid w:val="005F14F5"/>
    <w:rsid w:val="005F153E"/>
    <w:rsid w:val="005F177F"/>
    <w:rsid w:val="005F17F4"/>
    <w:rsid w:val="005F18A7"/>
    <w:rsid w:val="005F1923"/>
    <w:rsid w:val="005F1978"/>
    <w:rsid w:val="005F1986"/>
    <w:rsid w:val="005F1B3A"/>
    <w:rsid w:val="005F1C6B"/>
    <w:rsid w:val="005F1C9F"/>
    <w:rsid w:val="005F1D72"/>
    <w:rsid w:val="005F1DAD"/>
    <w:rsid w:val="005F1DD5"/>
    <w:rsid w:val="005F1E47"/>
    <w:rsid w:val="005F1EA5"/>
    <w:rsid w:val="005F1EEB"/>
    <w:rsid w:val="005F2181"/>
    <w:rsid w:val="005F251D"/>
    <w:rsid w:val="005F2865"/>
    <w:rsid w:val="005F28F0"/>
    <w:rsid w:val="005F2B92"/>
    <w:rsid w:val="005F325D"/>
    <w:rsid w:val="005F33B6"/>
    <w:rsid w:val="005F34BC"/>
    <w:rsid w:val="005F356A"/>
    <w:rsid w:val="005F3723"/>
    <w:rsid w:val="005F38CC"/>
    <w:rsid w:val="005F393C"/>
    <w:rsid w:val="005F39C2"/>
    <w:rsid w:val="005F39C9"/>
    <w:rsid w:val="005F3A0A"/>
    <w:rsid w:val="005F3A51"/>
    <w:rsid w:val="005F3B16"/>
    <w:rsid w:val="005F3BB8"/>
    <w:rsid w:val="005F3C39"/>
    <w:rsid w:val="005F3C42"/>
    <w:rsid w:val="005F3D67"/>
    <w:rsid w:val="005F3FCB"/>
    <w:rsid w:val="005F405D"/>
    <w:rsid w:val="005F43CD"/>
    <w:rsid w:val="005F43E4"/>
    <w:rsid w:val="005F43FA"/>
    <w:rsid w:val="005F488B"/>
    <w:rsid w:val="005F496C"/>
    <w:rsid w:val="005F4B92"/>
    <w:rsid w:val="005F4C8F"/>
    <w:rsid w:val="005F4E15"/>
    <w:rsid w:val="005F5302"/>
    <w:rsid w:val="005F534F"/>
    <w:rsid w:val="005F57AC"/>
    <w:rsid w:val="005F57C9"/>
    <w:rsid w:val="005F5807"/>
    <w:rsid w:val="005F58D4"/>
    <w:rsid w:val="005F5929"/>
    <w:rsid w:val="005F5A61"/>
    <w:rsid w:val="005F5BEE"/>
    <w:rsid w:val="005F5C8B"/>
    <w:rsid w:val="005F5CD2"/>
    <w:rsid w:val="005F5D49"/>
    <w:rsid w:val="005F5EDB"/>
    <w:rsid w:val="005F613E"/>
    <w:rsid w:val="005F630D"/>
    <w:rsid w:val="005F6352"/>
    <w:rsid w:val="005F6692"/>
    <w:rsid w:val="005F66D9"/>
    <w:rsid w:val="005F6713"/>
    <w:rsid w:val="005F6815"/>
    <w:rsid w:val="005F6902"/>
    <w:rsid w:val="005F6931"/>
    <w:rsid w:val="005F6D3A"/>
    <w:rsid w:val="005F6E5A"/>
    <w:rsid w:val="005F711F"/>
    <w:rsid w:val="005F7298"/>
    <w:rsid w:val="005F760B"/>
    <w:rsid w:val="005F76E6"/>
    <w:rsid w:val="005F7700"/>
    <w:rsid w:val="005F77BB"/>
    <w:rsid w:val="005F787F"/>
    <w:rsid w:val="005F78DF"/>
    <w:rsid w:val="005F78E4"/>
    <w:rsid w:val="005F798F"/>
    <w:rsid w:val="005F79DF"/>
    <w:rsid w:val="005F7A00"/>
    <w:rsid w:val="005F7B15"/>
    <w:rsid w:val="005F7EBF"/>
    <w:rsid w:val="006000B3"/>
    <w:rsid w:val="0060021C"/>
    <w:rsid w:val="00600280"/>
    <w:rsid w:val="006002E0"/>
    <w:rsid w:val="0060041C"/>
    <w:rsid w:val="00600577"/>
    <w:rsid w:val="0060067F"/>
    <w:rsid w:val="00600760"/>
    <w:rsid w:val="006007E4"/>
    <w:rsid w:val="0060090E"/>
    <w:rsid w:val="006009A2"/>
    <w:rsid w:val="00600A13"/>
    <w:rsid w:val="00600C5F"/>
    <w:rsid w:val="00600D6D"/>
    <w:rsid w:val="00600E12"/>
    <w:rsid w:val="00600E3C"/>
    <w:rsid w:val="00600FBC"/>
    <w:rsid w:val="006011CE"/>
    <w:rsid w:val="0060123C"/>
    <w:rsid w:val="006012EA"/>
    <w:rsid w:val="00601417"/>
    <w:rsid w:val="00601492"/>
    <w:rsid w:val="0060156C"/>
    <w:rsid w:val="006015B7"/>
    <w:rsid w:val="00601633"/>
    <w:rsid w:val="006016E1"/>
    <w:rsid w:val="006017C7"/>
    <w:rsid w:val="006019DC"/>
    <w:rsid w:val="00601C64"/>
    <w:rsid w:val="00601D05"/>
    <w:rsid w:val="00601D50"/>
    <w:rsid w:val="00601ED2"/>
    <w:rsid w:val="006021FA"/>
    <w:rsid w:val="006022C8"/>
    <w:rsid w:val="00602320"/>
    <w:rsid w:val="00602442"/>
    <w:rsid w:val="0060276F"/>
    <w:rsid w:val="0060279A"/>
    <w:rsid w:val="006027B6"/>
    <w:rsid w:val="006028EF"/>
    <w:rsid w:val="00602B94"/>
    <w:rsid w:val="00602F6F"/>
    <w:rsid w:val="00602F84"/>
    <w:rsid w:val="00603179"/>
    <w:rsid w:val="00603202"/>
    <w:rsid w:val="006033E5"/>
    <w:rsid w:val="006033EF"/>
    <w:rsid w:val="006034D9"/>
    <w:rsid w:val="0060360A"/>
    <w:rsid w:val="00603622"/>
    <w:rsid w:val="00603684"/>
    <w:rsid w:val="006036DA"/>
    <w:rsid w:val="00603706"/>
    <w:rsid w:val="0060371E"/>
    <w:rsid w:val="0060377D"/>
    <w:rsid w:val="006037FB"/>
    <w:rsid w:val="00603A0B"/>
    <w:rsid w:val="00603AA4"/>
    <w:rsid w:val="00603AD3"/>
    <w:rsid w:val="00603B56"/>
    <w:rsid w:val="00603DB6"/>
    <w:rsid w:val="00603E1A"/>
    <w:rsid w:val="00603E2F"/>
    <w:rsid w:val="00603E6E"/>
    <w:rsid w:val="00603F9F"/>
    <w:rsid w:val="00603FA7"/>
    <w:rsid w:val="0060402D"/>
    <w:rsid w:val="0060424D"/>
    <w:rsid w:val="006043A4"/>
    <w:rsid w:val="00604513"/>
    <w:rsid w:val="00604514"/>
    <w:rsid w:val="00604601"/>
    <w:rsid w:val="00604750"/>
    <w:rsid w:val="00604869"/>
    <w:rsid w:val="00604905"/>
    <w:rsid w:val="006049C8"/>
    <w:rsid w:val="00604A55"/>
    <w:rsid w:val="00604AA1"/>
    <w:rsid w:val="00604B25"/>
    <w:rsid w:val="00604CE7"/>
    <w:rsid w:val="00604D2C"/>
    <w:rsid w:val="00604D30"/>
    <w:rsid w:val="00604D5E"/>
    <w:rsid w:val="00604DCE"/>
    <w:rsid w:val="00604DE4"/>
    <w:rsid w:val="006052E3"/>
    <w:rsid w:val="0060539A"/>
    <w:rsid w:val="0060597D"/>
    <w:rsid w:val="00605999"/>
    <w:rsid w:val="006059DE"/>
    <w:rsid w:val="00605D87"/>
    <w:rsid w:val="00605DB4"/>
    <w:rsid w:val="00605FEA"/>
    <w:rsid w:val="00606071"/>
    <w:rsid w:val="006060FB"/>
    <w:rsid w:val="00606101"/>
    <w:rsid w:val="0060617C"/>
    <w:rsid w:val="0060656A"/>
    <w:rsid w:val="00606713"/>
    <w:rsid w:val="006068E9"/>
    <w:rsid w:val="00606926"/>
    <w:rsid w:val="00606A2C"/>
    <w:rsid w:val="00606B94"/>
    <w:rsid w:val="00606B9A"/>
    <w:rsid w:val="00606EA4"/>
    <w:rsid w:val="00606EFE"/>
    <w:rsid w:val="006071D8"/>
    <w:rsid w:val="00607214"/>
    <w:rsid w:val="00607218"/>
    <w:rsid w:val="0060722E"/>
    <w:rsid w:val="0060750F"/>
    <w:rsid w:val="00607633"/>
    <w:rsid w:val="006076A9"/>
    <w:rsid w:val="006076F8"/>
    <w:rsid w:val="0060780A"/>
    <w:rsid w:val="0060797A"/>
    <w:rsid w:val="00607A59"/>
    <w:rsid w:val="00607ADA"/>
    <w:rsid w:val="00607B13"/>
    <w:rsid w:val="00607CA2"/>
    <w:rsid w:val="00607ED4"/>
    <w:rsid w:val="00607ED8"/>
    <w:rsid w:val="00610033"/>
    <w:rsid w:val="0061003E"/>
    <w:rsid w:val="00610152"/>
    <w:rsid w:val="006101CA"/>
    <w:rsid w:val="00610292"/>
    <w:rsid w:val="006102B2"/>
    <w:rsid w:val="006103E0"/>
    <w:rsid w:val="006104F4"/>
    <w:rsid w:val="0061052A"/>
    <w:rsid w:val="00610566"/>
    <w:rsid w:val="00610660"/>
    <w:rsid w:val="00610661"/>
    <w:rsid w:val="0061072A"/>
    <w:rsid w:val="0061073F"/>
    <w:rsid w:val="00610900"/>
    <w:rsid w:val="0061099C"/>
    <w:rsid w:val="006109C9"/>
    <w:rsid w:val="00610D86"/>
    <w:rsid w:val="00610EE4"/>
    <w:rsid w:val="00610F3C"/>
    <w:rsid w:val="00610F82"/>
    <w:rsid w:val="006111EB"/>
    <w:rsid w:val="006111F4"/>
    <w:rsid w:val="00611275"/>
    <w:rsid w:val="00611444"/>
    <w:rsid w:val="00611479"/>
    <w:rsid w:val="006114AA"/>
    <w:rsid w:val="0061153E"/>
    <w:rsid w:val="00611676"/>
    <w:rsid w:val="006116A7"/>
    <w:rsid w:val="006118ED"/>
    <w:rsid w:val="0061193A"/>
    <w:rsid w:val="00611AF7"/>
    <w:rsid w:val="00611BC7"/>
    <w:rsid w:val="00611BD6"/>
    <w:rsid w:val="00611C69"/>
    <w:rsid w:val="00611CDE"/>
    <w:rsid w:val="00611F0D"/>
    <w:rsid w:val="00611FB4"/>
    <w:rsid w:val="0061201E"/>
    <w:rsid w:val="00612066"/>
    <w:rsid w:val="006120EC"/>
    <w:rsid w:val="0061216F"/>
    <w:rsid w:val="0061219D"/>
    <w:rsid w:val="006121EC"/>
    <w:rsid w:val="0061248E"/>
    <w:rsid w:val="006125BA"/>
    <w:rsid w:val="0061262B"/>
    <w:rsid w:val="00612805"/>
    <w:rsid w:val="00612ADB"/>
    <w:rsid w:val="00612B79"/>
    <w:rsid w:val="00612E59"/>
    <w:rsid w:val="00612F82"/>
    <w:rsid w:val="006130DE"/>
    <w:rsid w:val="00613271"/>
    <w:rsid w:val="006133E5"/>
    <w:rsid w:val="006135CC"/>
    <w:rsid w:val="0061366A"/>
    <w:rsid w:val="0061386A"/>
    <w:rsid w:val="0061389E"/>
    <w:rsid w:val="00613908"/>
    <w:rsid w:val="00613986"/>
    <w:rsid w:val="006139C3"/>
    <w:rsid w:val="00613AA6"/>
    <w:rsid w:val="00614049"/>
    <w:rsid w:val="00614133"/>
    <w:rsid w:val="00614338"/>
    <w:rsid w:val="006143CE"/>
    <w:rsid w:val="006146E9"/>
    <w:rsid w:val="00614746"/>
    <w:rsid w:val="00614789"/>
    <w:rsid w:val="0061480C"/>
    <w:rsid w:val="00614969"/>
    <w:rsid w:val="00614A69"/>
    <w:rsid w:val="00614BF1"/>
    <w:rsid w:val="00614CB5"/>
    <w:rsid w:val="00614D3D"/>
    <w:rsid w:val="00614DCA"/>
    <w:rsid w:val="00614F41"/>
    <w:rsid w:val="00614F6B"/>
    <w:rsid w:val="00615141"/>
    <w:rsid w:val="0061514B"/>
    <w:rsid w:val="006151DE"/>
    <w:rsid w:val="006153A9"/>
    <w:rsid w:val="0061555A"/>
    <w:rsid w:val="0061555C"/>
    <w:rsid w:val="0061573D"/>
    <w:rsid w:val="006157E2"/>
    <w:rsid w:val="006158DD"/>
    <w:rsid w:val="0061595D"/>
    <w:rsid w:val="00615BD7"/>
    <w:rsid w:val="00615F3D"/>
    <w:rsid w:val="0061647E"/>
    <w:rsid w:val="006164C6"/>
    <w:rsid w:val="006164F4"/>
    <w:rsid w:val="0061654D"/>
    <w:rsid w:val="00616790"/>
    <w:rsid w:val="00616917"/>
    <w:rsid w:val="00616A4D"/>
    <w:rsid w:val="00616C9C"/>
    <w:rsid w:val="00616CE0"/>
    <w:rsid w:val="00616CF4"/>
    <w:rsid w:val="00616DF2"/>
    <w:rsid w:val="00616F19"/>
    <w:rsid w:val="00616F83"/>
    <w:rsid w:val="00616F9A"/>
    <w:rsid w:val="00617225"/>
    <w:rsid w:val="00617289"/>
    <w:rsid w:val="006172B1"/>
    <w:rsid w:val="00617391"/>
    <w:rsid w:val="0061761D"/>
    <w:rsid w:val="00617658"/>
    <w:rsid w:val="00617740"/>
    <w:rsid w:val="00617A94"/>
    <w:rsid w:val="00617AC2"/>
    <w:rsid w:val="00617B3D"/>
    <w:rsid w:val="00617BE0"/>
    <w:rsid w:val="00617D63"/>
    <w:rsid w:val="00617E0D"/>
    <w:rsid w:val="006200A5"/>
    <w:rsid w:val="006200B5"/>
    <w:rsid w:val="006203C1"/>
    <w:rsid w:val="0062047C"/>
    <w:rsid w:val="0062055F"/>
    <w:rsid w:val="0062066C"/>
    <w:rsid w:val="00620678"/>
    <w:rsid w:val="0062076B"/>
    <w:rsid w:val="00620841"/>
    <w:rsid w:val="006208DD"/>
    <w:rsid w:val="00620918"/>
    <w:rsid w:val="00620B3F"/>
    <w:rsid w:val="00620D65"/>
    <w:rsid w:val="00620D80"/>
    <w:rsid w:val="00620E5E"/>
    <w:rsid w:val="00620E86"/>
    <w:rsid w:val="00620F8D"/>
    <w:rsid w:val="00621040"/>
    <w:rsid w:val="006210F7"/>
    <w:rsid w:val="00621143"/>
    <w:rsid w:val="0062129E"/>
    <w:rsid w:val="00621683"/>
    <w:rsid w:val="00621779"/>
    <w:rsid w:val="006218F2"/>
    <w:rsid w:val="00621981"/>
    <w:rsid w:val="006219A0"/>
    <w:rsid w:val="006219F9"/>
    <w:rsid w:val="00621A4F"/>
    <w:rsid w:val="00621AAE"/>
    <w:rsid w:val="00621B37"/>
    <w:rsid w:val="00621C09"/>
    <w:rsid w:val="00621DA9"/>
    <w:rsid w:val="00621E76"/>
    <w:rsid w:val="00621E8E"/>
    <w:rsid w:val="00621F6F"/>
    <w:rsid w:val="00621FDB"/>
    <w:rsid w:val="00622135"/>
    <w:rsid w:val="006221CE"/>
    <w:rsid w:val="006221DA"/>
    <w:rsid w:val="00622654"/>
    <w:rsid w:val="00622798"/>
    <w:rsid w:val="0062279F"/>
    <w:rsid w:val="006227F2"/>
    <w:rsid w:val="00622817"/>
    <w:rsid w:val="0062293A"/>
    <w:rsid w:val="006229F5"/>
    <w:rsid w:val="00622A52"/>
    <w:rsid w:val="00622B6A"/>
    <w:rsid w:val="00622E42"/>
    <w:rsid w:val="00622F59"/>
    <w:rsid w:val="006230E5"/>
    <w:rsid w:val="00623138"/>
    <w:rsid w:val="0062317B"/>
    <w:rsid w:val="00623296"/>
    <w:rsid w:val="006233C0"/>
    <w:rsid w:val="006233DD"/>
    <w:rsid w:val="00623558"/>
    <w:rsid w:val="0062367E"/>
    <w:rsid w:val="006236E4"/>
    <w:rsid w:val="0062385C"/>
    <w:rsid w:val="006238D9"/>
    <w:rsid w:val="00623A2D"/>
    <w:rsid w:val="00623BB3"/>
    <w:rsid w:val="00623BCD"/>
    <w:rsid w:val="00623DEB"/>
    <w:rsid w:val="00623E3E"/>
    <w:rsid w:val="00623F4D"/>
    <w:rsid w:val="006240A5"/>
    <w:rsid w:val="0062417E"/>
    <w:rsid w:val="00624377"/>
    <w:rsid w:val="006246C7"/>
    <w:rsid w:val="00624A83"/>
    <w:rsid w:val="00624B0B"/>
    <w:rsid w:val="00624B5D"/>
    <w:rsid w:val="00624C83"/>
    <w:rsid w:val="00624D20"/>
    <w:rsid w:val="00624DFE"/>
    <w:rsid w:val="00624E4C"/>
    <w:rsid w:val="006251F2"/>
    <w:rsid w:val="006254FE"/>
    <w:rsid w:val="00625567"/>
    <w:rsid w:val="00625657"/>
    <w:rsid w:val="006256F7"/>
    <w:rsid w:val="0062587A"/>
    <w:rsid w:val="00625BAB"/>
    <w:rsid w:val="00625C7E"/>
    <w:rsid w:val="00625CF9"/>
    <w:rsid w:val="00625E11"/>
    <w:rsid w:val="00625EFC"/>
    <w:rsid w:val="00625F0B"/>
    <w:rsid w:val="00625FD5"/>
    <w:rsid w:val="00626020"/>
    <w:rsid w:val="006264BA"/>
    <w:rsid w:val="0062653E"/>
    <w:rsid w:val="006265DD"/>
    <w:rsid w:val="0062662C"/>
    <w:rsid w:val="00626664"/>
    <w:rsid w:val="006267DF"/>
    <w:rsid w:val="00626DC8"/>
    <w:rsid w:val="00626F4B"/>
    <w:rsid w:val="00627041"/>
    <w:rsid w:val="00627619"/>
    <w:rsid w:val="00627647"/>
    <w:rsid w:val="006276E8"/>
    <w:rsid w:val="006277BB"/>
    <w:rsid w:val="006277EE"/>
    <w:rsid w:val="0062792C"/>
    <w:rsid w:val="00627ACC"/>
    <w:rsid w:val="00627B1C"/>
    <w:rsid w:val="00627BBB"/>
    <w:rsid w:val="00627DEB"/>
    <w:rsid w:val="00630004"/>
    <w:rsid w:val="006301B5"/>
    <w:rsid w:val="00630207"/>
    <w:rsid w:val="0063029B"/>
    <w:rsid w:val="0063052E"/>
    <w:rsid w:val="006305CB"/>
    <w:rsid w:val="006306B1"/>
    <w:rsid w:val="0063071B"/>
    <w:rsid w:val="00630869"/>
    <w:rsid w:val="006308DF"/>
    <w:rsid w:val="00630A06"/>
    <w:rsid w:val="00630AA9"/>
    <w:rsid w:val="00630B1A"/>
    <w:rsid w:val="00630B3D"/>
    <w:rsid w:val="00630CA1"/>
    <w:rsid w:val="00630DA7"/>
    <w:rsid w:val="00630E9F"/>
    <w:rsid w:val="0063104A"/>
    <w:rsid w:val="00631170"/>
    <w:rsid w:val="006313F4"/>
    <w:rsid w:val="006315CB"/>
    <w:rsid w:val="00631722"/>
    <w:rsid w:val="00631A05"/>
    <w:rsid w:val="00631B36"/>
    <w:rsid w:val="00631C60"/>
    <w:rsid w:val="00631CBC"/>
    <w:rsid w:val="00631E57"/>
    <w:rsid w:val="00632347"/>
    <w:rsid w:val="00632473"/>
    <w:rsid w:val="006324DF"/>
    <w:rsid w:val="00632508"/>
    <w:rsid w:val="0063273F"/>
    <w:rsid w:val="006329AB"/>
    <w:rsid w:val="006329B7"/>
    <w:rsid w:val="006329FA"/>
    <w:rsid w:val="00632AD0"/>
    <w:rsid w:val="00632D5D"/>
    <w:rsid w:val="00632F90"/>
    <w:rsid w:val="00633116"/>
    <w:rsid w:val="00633139"/>
    <w:rsid w:val="006331E4"/>
    <w:rsid w:val="006332B5"/>
    <w:rsid w:val="006334CD"/>
    <w:rsid w:val="00633550"/>
    <w:rsid w:val="0063364E"/>
    <w:rsid w:val="006336D0"/>
    <w:rsid w:val="006336F2"/>
    <w:rsid w:val="00633807"/>
    <w:rsid w:val="0063386F"/>
    <w:rsid w:val="00633992"/>
    <w:rsid w:val="006339C2"/>
    <w:rsid w:val="006339F6"/>
    <w:rsid w:val="00633ADF"/>
    <w:rsid w:val="00633C1A"/>
    <w:rsid w:val="00633D1A"/>
    <w:rsid w:val="00633E73"/>
    <w:rsid w:val="00633E7D"/>
    <w:rsid w:val="00633EB3"/>
    <w:rsid w:val="00633EB4"/>
    <w:rsid w:val="00633F34"/>
    <w:rsid w:val="00633F94"/>
    <w:rsid w:val="00634171"/>
    <w:rsid w:val="00634379"/>
    <w:rsid w:val="00634514"/>
    <w:rsid w:val="00634552"/>
    <w:rsid w:val="00634869"/>
    <w:rsid w:val="0063498A"/>
    <w:rsid w:val="006349BE"/>
    <w:rsid w:val="00634A67"/>
    <w:rsid w:val="00634B19"/>
    <w:rsid w:val="00634B3C"/>
    <w:rsid w:val="00634CDE"/>
    <w:rsid w:val="00634D04"/>
    <w:rsid w:val="00634E19"/>
    <w:rsid w:val="00634EB2"/>
    <w:rsid w:val="00635103"/>
    <w:rsid w:val="00635107"/>
    <w:rsid w:val="006351EE"/>
    <w:rsid w:val="00635284"/>
    <w:rsid w:val="006353A5"/>
    <w:rsid w:val="00635429"/>
    <w:rsid w:val="006354D4"/>
    <w:rsid w:val="006354DB"/>
    <w:rsid w:val="00635732"/>
    <w:rsid w:val="00635917"/>
    <w:rsid w:val="00635B11"/>
    <w:rsid w:val="00635BAD"/>
    <w:rsid w:val="00635C54"/>
    <w:rsid w:val="00635D1F"/>
    <w:rsid w:val="00635E0D"/>
    <w:rsid w:val="00635F37"/>
    <w:rsid w:val="00635F51"/>
    <w:rsid w:val="00635FF1"/>
    <w:rsid w:val="00636141"/>
    <w:rsid w:val="00636235"/>
    <w:rsid w:val="006363D4"/>
    <w:rsid w:val="00636532"/>
    <w:rsid w:val="00636559"/>
    <w:rsid w:val="006365C2"/>
    <w:rsid w:val="00636753"/>
    <w:rsid w:val="006367A5"/>
    <w:rsid w:val="006367B7"/>
    <w:rsid w:val="006369CE"/>
    <w:rsid w:val="00636BC9"/>
    <w:rsid w:val="00636BEF"/>
    <w:rsid w:val="00636C3C"/>
    <w:rsid w:val="00636F26"/>
    <w:rsid w:val="00636FB3"/>
    <w:rsid w:val="006370B3"/>
    <w:rsid w:val="00637170"/>
    <w:rsid w:val="006371D9"/>
    <w:rsid w:val="0063720C"/>
    <w:rsid w:val="0063733E"/>
    <w:rsid w:val="0063745B"/>
    <w:rsid w:val="006374F9"/>
    <w:rsid w:val="00637586"/>
    <w:rsid w:val="0063761A"/>
    <w:rsid w:val="0063766F"/>
    <w:rsid w:val="00637725"/>
    <w:rsid w:val="00637926"/>
    <w:rsid w:val="00637CFA"/>
    <w:rsid w:val="00637DB8"/>
    <w:rsid w:val="00637E39"/>
    <w:rsid w:val="0064003E"/>
    <w:rsid w:val="006401E9"/>
    <w:rsid w:val="00640255"/>
    <w:rsid w:val="0064056D"/>
    <w:rsid w:val="00640581"/>
    <w:rsid w:val="006405E7"/>
    <w:rsid w:val="00640606"/>
    <w:rsid w:val="0064062A"/>
    <w:rsid w:val="00640A1F"/>
    <w:rsid w:val="00640B55"/>
    <w:rsid w:val="00640BB8"/>
    <w:rsid w:val="00640DC5"/>
    <w:rsid w:val="006410A4"/>
    <w:rsid w:val="006410D8"/>
    <w:rsid w:val="006410EB"/>
    <w:rsid w:val="00641453"/>
    <w:rsid w:val="0064146E"/>
    <w:rsid w:val="0064151F"/>
    <w:rsid w:val="0064156D"/>
    <w:rsid w:val="006415A7"/>
    <w:rsid w:val="006416C8"/>
    <w:rsid w:val="00641708"/>
    <w:rsid w:val="00641789"/>
    <w:rsid w:val="00641977"/>
    <w:rsid w:val="00641AF0"/>
    <w:rsid w:val="00641AFF"/>
    <w:rsid w:val="00641B9B"/>
    <w:rsid w:val="00641BCF"/>
    <w:rsid w:val="00641C12"/>
    <w:rsid w:val="00641DC9"/>
    <w:rsid w:val="00641E6B"/>
    <w:rsid w:val="0064201A"/>
    <w:rsid w:val="0064205E"/>
    <w:rsid w:val="0064229D"/>
    <w:rsid w:val="00642406"/>
    <w:rsid w:val="00642511"/>
    <w:rsid w:val="0064257B"/>
    <w:rsid w:val="006426A2"/>
    <w:rsid w:val="006426D3"/>
    <w:rsid w:val="006426EB"/>
    <w:rsid w:val="006429C8"/>
    <w:rsid w:val="00642BCB"/>
    <w:rsid w:val="00642C32"/>
    <w:rsid w:val="0064314C"/>
    <w:rsid w:val="006431FF"/>
    <w:rsid w:val="00643237"/>
    <w:rsid w:val="006433BF"/>
    <w:rsid w:val="006433FA"/>
    <w:rsid w:val="00643485"/>
    <w:rsid w:val="00643852"/>
    <w:rsid w:val="0064391C"/>
    <w:rsid w:val="0064398A"/>
    <w:rsid w:val="006439C2"/>
    <w:rsid w:val="00643A1A"/>
    <w:rsid w:val="00643A80"/>
    <w:rsid w:val="00643B7C"/>
    <w:rsid w:val="00643D84"/>
    <w:rsid w:val="00643EB1"/>
    <w:rsid w:val="00643F36"/>
    <w:rsid w:val="00644019"/>
    <w:rsid w:val="006441E8"/>
    <w:rsid w:val="00644237"/>
    <w:rsid w:val="006442AF"/>
    <w:rsid w:val="00644438"/>
    <w:rsid w:val="006445C8"/>
    <w:rsid w:val="00644636"/>
    <w:rsid w:val="00644707"/>
    <w:rsid w:val="006447B4"/>
    <w:rsid w:val="00644828"/>
    <w:rsid w:val="00644831"/>
    <w:rsid w:val="00644906"/>
    <w:rsid w:val="006449B6"/>
    <w:rsid w:val="00644CEA"/>
    <w:rsid w:val="00644DFE"/>
    <w:rsid w:val="00644EE6"/>
    <w:rsid w:val="00644F1D"/>
    <w:rsid w:val="0064501F"/>
    <w:rsid w:val="00645099"/>
    <w:rsid w:val="006451B1"/>
    <w:rsid w:val="006451D1"/>
    <w:rsid w:val="0064533A"/>
    <w:rsid w:val="0064536A"/>
    <w:rsid w:val="006453BC"/>
    <w:rsid w:val="00645412"/>
    <w:rsid w:val="00645517"/>
    <w:rsid w:val="006457D2"/>
    <w:rsid w:val="0064592B"/>
    <w:rsid w:val="006459C6"/>
    <w:rsid w:val="00645B03"/>
    <w:rsid w:val="00645B2B"/>
    <w:rsid w:val="00645BD4"/>
    <w:rsid w:val="00645CF0"/>
    <w:rsid w:val="00645DEF"/>
    <w:rsid w:val="00645F1B"/>
    <w:rsid w:val="006460D7"/>
    <w:rsid w:val="006462ED"/>
    <w:rsid w:val="006466BD"/>
    <w:rsid w:val="0064671B"/>
    <w:rsid w:val="0064672C"/>
    <w:rsid w:val="00646AA3"/>
    <w:rsid w:val="00646B4E"/>
    <w:rsid w:val="00646D4D"/>
    <w:rsid w:val="00646F41"/>
    <w:rsid w:val="00647081"/>
    <w:rsid w:val="00647088"/>
    <w:rsid w:val="00647156"/>
    <w:rsid w:val="006474B3"/>
    <w:rsid w:val="006474DB"/>
    <w:rsid w:val="00647542"/>
    <w:rsid w:val="0064771A"/>
    <w:rsid w:val="0064771D"/>
    <w:rsid w:val="00647C0B"/>
    <w:rsid w:val="006500AE"/>
    <w:rsid w:val="0065014E"/>
    <w:rsid w:val="006501BA"/>
    <w:rsid w:val="0065020B"/>
    <w:rsid w:val="0065028E"/>
    <w:rsid w:val="00650326"/>
    <w:rsid w:val="006503DB"/>
    <w:rsid w:val="00650530"/>
    <w:rsid w:val="006505D6"/>
    <w:rsid w:val="00650683"/>
    <w:rsid w:val="00650709"/>
    <w:rsid w:val="00650722"/>
    <w:rsid w:val="00650C02"/>
    <w:rsid w:val="00650D47"/>
    <w:rsid w:val="00650D4E"/>
    <w:rsid w:val="0065114B"/>
    <w:rsid w:val="00651266"/>
    <w:rsid w:val="00651331"/>
    <w:rsid w:val="006513DA"/>
    <w:rsid w:val="00651426"/>
    <w:rsid w:val="0065148F"/>
    <w:rsid w:val="006514D9"/>
    <w:rsid w:val="00651567"/>
    <w:rsid w:val="006515A8"/>
    <w:rsid w:val="00651772"/>
    <w:rsid w:val="00651B18"/>
    <w:rsid w:val="00651BA0"/>
    <w:rsid w:val="00651D9D"/>
    <w:rsid w:val="00651DA9"/>
    <w:rsid w:val="00651DBC"/>
    <w:rsid w:val="00651E8F"/>
    <w:rsid w:val="00651EBC"/>
    <w:rsid w:val="00652018"/>
    <w:rsid w:val="006520DF"/>
    <w:rsid w:val="0065228C"/>
    <w:rsid w:val="006522FA"/>
    <w:rsid w:val="0065230E"/>
    <w:rsid w:val="0065232E"/>
    <w:rsid w:val="0065240F"/>
    <w:rsid w:val="00652492"/>
    <w:rsid w:val="00652516"/>
    <w:rsid w:val="00652526"/>
    <w:rsid w:val="0065254A"/>
    <w:rsid w:val="00652715"/>
    <w:rsid w:val="00652A55"/>
    <w:rsid w:val="00652AEE"/>
    <w:rsid w:val="00652BE7"/>
    <w:rsid w:val="00652CDA"/>
    <w:rsid w:val="00652D4A"/>
    <w:rsid w:val="00652DB1"/>
    <w:rsid w:val="00652F27"/>
    <w:rsid w:val="00652FD9"/>
    <w:rsid w:val="0065303F"/>
    <w:rsid w:val="00653519"/>
    <w:rsid w:val="0065357A"/>
    <w:rsid w:val="006537C3"/>
    <w:rsid w:val="00653BD9"/>
    <w:rsid w:val="00653D23"/>
    <w:rsid w:val="00653ED6"/>
    <w:rsid w:val="00653EE8"/>
    <w:rsid w:val="006542E3"/>
    <w:rsid w:val="0065437B"/>
    <w:rsid w:val="00654398"/>
    <w:rsid w:val="00654767"/>
    <w:rsid w:val="006547A7"/>
    <w:rsid w:val="006547C2"/>
    <w:rsid w:val="00654B2F"/>
    <w:rsid w:val="00654C01"/>
    <w:rsid w:val="00654D83"/>
    <w:rsid w:val="00654E97"/>
    <w:rsid w:val="006550A3"/>
    <w:rsid w:val="006550DE"/>
    <w:rsid w:val="0065527B"/>
    <w:rsid w:val="006553E9"/>
    <w:rsid w:val="00655564"/>
    <w:rsid w:val="006555D8"/>
    <w:rsid w:val="00655636"/>
    <w:rsid w:val="00655758"/>
    <w:rsid w:val="006558B6"/>
    <w:rsid w:val="00655A9E"/>
    <w:rsid w:val="00655B8F"/>
    <w:rsid w:val="00655D4C"/>
    <w:rsid w:val="00655E10"/>
    <w:rsid w:val="00655F40"/>
    <w:rsid w:val="00655FE5"/>
    <w:rsid w:val="0065600F"/>
    <w:rsid w:val="006560D9"/>
    <w:rsid w:val="00656330"/>
    <w:rsid w:val="006563B8"/>
    <w:rsid w:val="00656477"/>
    <w:rsid w:val="006564CA"/>
    <w:rsid w:val="006565DE"/>
    <w:rsid w:val="00656615"/>
    <w:rsid w:val="0065676A"/>
    <w:rsid w:val="00656A83"/>
    <w:rsid w:val="00656BFE"/>
    <w:rsid w:val="00656C4A"/>
    <w:rsid w:val="00656C59"/>
    <w:rsid w:val="00656E34"/>
    <w:rsid w:val="00657099"/>
    <w:rsid w:val="0065713E"/>
    <w:rsid w:val="00657191"/>
    <w:rsid w:val="00657386"/>
    <w:rsid w:val="00657401"/>
    <w:rsid w:val="00657406"/>
    <w:rsid w:val="0065742E"/>
    <w:rsid w:val="00657439"/>
    <w:rsid w:val="00657481"/>
    <w:rsid w:val="006579A9"/>
    <w:rsid w:val="00657BB6"/>
    <w:rsid w:val="00657C80"/>
    <w:rsid w:val="00657D65"/>
    <w:rsid w:val="00657E40"/>
    <w:rsid w:val="00657F79"/>
    <w:rsid w:val="00657FB9"/>
    <w:rsid w:val="00660075"/>
    <w:rsid w:val="00660090"/>
    <w:rsid w:val="006600BE"/>
    <w:rsid w:val="00660167"/>
    <w:rsid w:val="006602BC"/>
    <w:rsid w:val="00660415"/>
    <w:rsid w:val="006605A0"/>
    <w:rsid w:val="00660700"/>
    <w:rsid w:val="00660854"/>
    <w:rsid w:val="006608BA"/>
    <w:rsid w:val="00660B41"/>
    <w:rsid w:val="00660C57"/>
    <w:rsid w:val="00660CF6"/>
    <w:rsid w:val="00660F52"/>
    <w:rsid w:val="00660F6F"/>
    <w:rsid w:val="0066103B"/>
    <w:rsid w:val="006612E4"/>
    <w:rsid w:val="0066143E"/>
    <w:rsid w:val="006614A6"/>
    <w:rsid w:val="006614F3"/>
    <w:rsid w:val="006615AA"/>
    <w:rsid w:val="006616C2"/>
    <w:rsid w:val="0066192C"/>
    <w:rsid w:val="00661C2C"/>
    <w:rsid w:val="00661E84"/>
    <w:rsid w:val="00661EE7"/>
    <w:rsid w:val="006620B3"/>
    <w:rsid w:val="00662173"/>
    <w:rsid w:val="0066220C"/>
    <w:rsid w:val="0066235D"/>
    <w:rsid w:val="00662489"/>
    <w:rsid w:val="006626BC"/>
    <w:rsid w:val="00662726"/>
    <w:rsid w:val="00662812"/>
    <w:rsid w:val="00662979"/>
    <w:rsid w:val="0066299A"/>
    <w:rsid w:val="00662B08"/>
    <w:rsid w:val="00662C08"/>
    <w:rsid w:val="00662CA5"/>
    <w:rsid w:val="00662D47"/>
    <w:rsid w:val="00662D69"/>
    <w:rsid w:val="00662DC7"/>
    <w:rsid w:val="00662DDC"/>
    <w:rsid w:val="00662E71"/>
    <w:rsid w:val="00662EE6"/>
    <w:rsid w:val="00662F22"/>
    <w:rsid w:val="00662F68"/>
    <w:rsid w:val="0066311B"/>
    <w:rsid w:val="00663176"/>
    <w:rsid w:val="00663193"/>
    <w:rsid w:val="006633B5"/>
    <w:rsid w:val="006633CF"/>
    <w:rsid w:val="0066344D"/>
    <w:rsid w:val="00663493"/>
    <w:rsid w:val="006635CE"/>
    <w:rsid w:val="00663625"/>
    <w:rsid w:val="006636FE"/>
    <w:rsid w:val="0066396C"/>
    <w:rsid w:val="006639A5"/>
    <w:rsid w:val="00663A6C"/>
    <w:rsid w:val="00663C23"/>
    <w:rsid w:val="00663C7A"/>
    <w:rsid w:val="00663C7B"/>
    <w:rsid w:val="00663D03"/>
    <w:rsid w:val="00663FD4"/>
    <w:rsid w:val="00664077"/>
    <w:rsid w:val="006640F4"/>
    <w:rsid w:val="0066425F"/>
    <w:rsid w:val="0066435C"/>
    <w:rsid w:val="00664A03"/>
    <w:rsid w:val="00664B2A"/>
    <w:rsid w:val="00664B89"/>
    <w:rsid w:val="00664C98"/>
    <w:rsid w:val="00664CB5"/>
    <w:rsid w:val="00664D86"/>
    <w:rsid w:val="0066557D"/>
    <w:rsid w:val="0066559B"/>
    <w:rsid w:val="00665AB7"/>
    <w:rsid w:val="00665AC5"/>
    <w:rsid w:val="00665CC7"/>
    <w:rsid w:val="00665D2B"/>
    <w:rsid w:val="00665DFC"/>
    <w:rsid w:val="00665E9F"/>
    <w:rsid w:val="00665EB8"/>
    <w:rsid w:val="00665F37"/>
    <w:rsid w:val="006665B9"/>
    <w:rsid w:val="00666659"/>
    <w:rsid w:val="0066674E"/>
    <w:rsid w:val="006667BC"/>
    <w:rsid w:val="00666A32"/>
    <w:rsid w:val="00666ADF"/>
    <w:rsid w:val="00666B54"/>
    <w:rsid w:val="00666BBB"/>
    <w:rsid w:val="00666BEA"/>
    <w:rsid w:val="00666CC1"/>
    <w:rsid w:val="00666E3F"/>
    <w:rsid w:val="00666F20"/>
    <w:rsid w:val="006670BA"/>
    <w:rsid w:val="00667404"/>
    <w:rsid w:val="006675B7"/>
    <w:rsid w:val="00667797"/>
    <w:rsid w:val="00667A10"/>
    <w:rsid w:val="00667A14"/>
    <w:rsid w:val="00667BD8"/>
    <w:rsid w:val="00667E3A"/>
    <w:rsid w:val="00667FD9"/>
    <w:rsid w:val="00667FFC"/>
    <w:rsid w:val="0067009E"/>
    <w:rsid w:val="00670371"/>
    <w:rsid w:val="00670455"/>
    <w:rsid w:val="0067047E"/>
    <w:rsid w:val="006704AE"/>
    <w:rsid w:val="00670548"/>
    <w:rsid w:val="00670553"/>
    <w:rsid w:val="00670619"/>
    <w:rsid w:val="0067069D"/>
    <w:rsid w:val="006706E8"/>
    <w:rsid w:val="006707D8"/>
    <w:rsid w:val="00670866"/>
    <w:rsid w:val="006708DA"/>
    <w:rsid w:val="00670C76"/>
    <w:rsid w:val="00670C7B"/>
    <w:rsid w:val="00670E5F"/>
    <w:rsid w:val="006713C5"/>
    <w:rsid w:val="00671529"/>
    <w:rsid w:val="00671627"/>
    <w:rsid w:val="00671704"/>
    <w:rsid w:val="006717A0"/>
    <w:rsid w:val="006717B5"/>
    <w:rsid w:val="00671973"/>
    <w:rsid w:val="006719DA"/>
    <w:rsid w:val="00671B69"/>
    <w:rsid w:val="00671E39"/>
    <w:rsid w:val="00671F2F"/>
    <w:rsid w:val="00671FFD"/>
    <w:rsid w:val="00672003"/>
    <w:rsid w:val="006721C3"/>
    <w:rsid w:val="00672257"/>
    <w:rsid w:val="00672546"/>
    <w:rsid w:val="00672641"/>
    <w:rsid w:val="00672656"/>
    <w:rsid w:val="006726B5"/>
    <w:rsid w:val="00672935"/>
    <w:rsid w:val="0067296E"/>
    <w:rsid w:val="0067299C"/>
    <w:rsid w:val="006729A4"/>
    <w:rsid w:val="00672B0B"/>
    <w:rsid w:val="00672C26"/>
    <w:rsid w:val="00672CBB"/>
    <w:rsid w:val="00672D52"/>
    <w:rsid w:val="00672EFD"/>
    <w:rsid w:val="00672F5D"/>
    <w:rsid w:val="0067316F"/>
    <w:rsid w:val="00673212"/>
    <w:rsid w:val="0067326A"/>
    <w:rsid w:val="006733F6"/>
    <w:rsid w:val="006736A2"/>
    <w:rsid w:val="006736CF"/>
    <w:rsid w:val="006736EC"/>
    <w:rsid w:val="00673A0B"/>
    <w:rsid w:val="00673A69"/>
    <w:rsid w:val="00673B87"/>
    <w:rsid w:val="00673CC8"/>
    <w:rsid w:val="00673D98"/>
    <w:rsid w:val="00673FCB"/>
    <w:rsid w:val="00673FFE"/>
    <w:rsid w:val="00674048"/>
    <w:rsid w:val="00674165"/>
    <w:rsid w:val="00674182"/>
    <w:rsid w:val="006741BB"/>
    <w:rsid w:val="00674290"/>
    <w:rsid w:val="00674305"/>
    <w:rsid w:val="006744EB"/>
    <w:rsid w:val="006747D2"/>
    <w:rsid w:val="00674BC3"/>
    <w:rsid w:val="00674D33"/>
    <w:rsid w:val="00674E0B"/>
    <w:rsid w:val="00674F15"/>
    <w:rsid w:val="006752EE"/>
    <w:rsid w:val="0067544C"/>
    <w:rsid w:val="00675584"/>
    <w:rsid w:val="00675664"/>
    <w:rsid w:val="00675763"/>
    <w:rsid w:val="006757E8"/>
    <w:rsid w:val="00675886"/>
    <w:rsid w:val="00675891"/>
    <w:rsid w:val="006758DE"/>
    <w:rsid w:val="00675B70"/>
    <w:rsid w:val="00675BEA"/>
    <w:rsid w:val="00675CDF"/>
    <w:rsid w:val="00675CF0"/>
    <w:rsid w:val="006760DE"/>
    <w:rsid w:val="0067665E"/>
    <w:rsid w:val="0067688A"/>
    <w:rsid w:val="0067688D"/>
    <w:rsid w:val="006769A3"/>
    <w:rsid w:val="00676A1B"/>
    <w:rsid w:val="00676AB7"/>
    <w:rsid w:val="00676D43"/>
    <w:rsid w:val="00676D89"/>
    <w:rsid w:val="006770FF"/>
    <w:rsid w:val="00677128"/>
    <w:rsid w:val="006771D0"/>
    <w:rsid w:val="006772B0"/>
    <w:rsid w:val="0067751C"/>
    <w:rsid w:val="0067755E"/>
    <w:rsid w:val="00677602"/>
    <w:rsid w:val="0067794A"/>
    <w:rsid w:val="006779F9"/>
    <w:rsid w:val="00677A01"/>
    <w:rsid w:val="00677A2A"/>
    <w:rsid w:val="00677BD7"/>
    <w:rsid w:val="00680045"/>
    <w:rsid w:val="00680473"/>
    <w:rsid w:val="006804DD"/>
    <w:rsid w:val="006805EC"/>
    <w:rsid w:val="00680677"/>
    <w:rsid w:val="00680700"/>
    <w:rsid w:val="0068093A"/>
    <w:rsid w:val="00680986"/>
    <w:rsid w:val="00680A6B"/>
    <w:rsid w:val="00680C16"/>
    <w:rsid w:val="00680D3A"/>
    <w:rsid w:val="00680DD1"/>
    <w:rsid w:val="00680DEF"/>
    <w:rsid w:val="0068112E"/>
    <w:rsid w:val="00681138"/>
    <w:rsid w:val="0068116B"/>
    <w:rsid w:val="006812E5"/>
    <w:rsid w:val="00681583"/>
    <w:rsid w:val="0068158C"/>
    <w:rsid w:val="00681639"/>
    <w:rsid w:val="0068167F"/>
    <w:rsid w:val="00681B80"/>
    <w:rsid w:val="00681BE2"/>
    <w:rsid w:val="00681C5F"/>
    <w:rsid w:val="00681C62"/>
    <w:rsid w:val="00681CE5"/>
    <w:rsid w:val="00681CEB"/>
    <w:rsid w:val="00681D36"/>
    <w:rsid w:val="00681F34"/>
    <w:rsid w:val="00681F7E"/>
    <w:rsid w:val="00681FFA"/>
    <w:rsid w:val="0068219E"/>
    <w:rsid w:val="006822EE"/>
    <w:rsid w:val="00682313"/>
    <w:rsid w:val="00682391"/>
    <w:rsid w:val="0068239C"/>
    <w:rsid w:val="006823A5"/>
    <w:rsid w:val="006823DE"/>
    <w:rsid w:val="006823FF"/>
    <w:rsid w:val="0068242C"/>
    <w:rsid w:val="00682635"/>
    <w:rsid w:val="00682773"/>
    <w:rsid w:val="0068289A"/>
    <w:rsid w:val="006828E1"/>
    <w:rsid w:val="00682939"/>
    <w:rsid w:val="00682A34"/>
    <w:rsid w:val="00682B38"/>
    <w:rsid w:val="00682DA6"/>
    <w:rsid w:val="00682DEA"/>
    <w:rsid w:val="00682E77"/>
    <w:rsid w:val="00682EA4"/>
    <w:rsid w:val="00682F1D"/>
    <w:rsid w:val="00682F20"/>
    <w:rsid w:val="00682FAB"/>
    <w:rsid w:val="00683081"/>
    <w:rsid w:val="006831F1"/>
    <w:rsid w:val="00683249"/>
    <w:rsid w:val="006833CC"/>
    <w:rsid w:val="00683438"/>
    <w:rsid w:val="0068353B"/>
    <w:rsid w:val="0068365C"/>
    <w:rsid w:val="006836FA"/>
    <w:rsid w:val="00683756"/>
    <w:rsid w:val="00683899"/>
    <w:rsid w:val="00683A48"/>
    <w:rsid w:val="00683B4A"/>
    <w:rsid w:val="00683C2A"/>
    <w:rsid w:val="00683C6F"/>
    <w:rsid w:val="00683D2B"/>
    <w:rsid w:val="00683DB9"/>
    <w:rsid w:val="00683E0E"/>
    <w:rsid w:val="00683FC7"/>
    <w:rsid w:val="0068403C"/>
    <w:rsid w:val="0068406F"/>
    <w:rsid w:val="006840A9"/>
    <w:rsid w:val="006840BD"/>
    <w:rsid w:val="006841D6"/>
    <w:rsid w:val="00684262"/>
    <w:rsid w:val="00684378"/>
    <w:rsid w:val="00684653"/>
    <w:rsid w:val="00684730"/>
    <w:rsid w:val="00684BC6"/>
    <w:rsid w:val="00684BFB"/>
    <w:rsid w:val="00684C6F"/>
    <w:rsid w:val="00684DA7"/>
    <w:rsid w:val="00684F76"/>
    <w:rsid w:val="00684FDA"/>
    <w:rsid w:val="00685767"/>
    <w:rsid w:val="006857DE"/>
    <w:rsid w:val="006859D5"/>
    <w:rsid w:val="00685CF6"/>
    <w:rsid w:val="00685D45"/>
    <w:rsid w:val="00685DB7"/>
    <w:rsid w:val="00685E32"/>
    <w:rsid w:val="00685F47"/>
    <w:rsid w:val="006861AC"/>
    <w:rsid w:val="0068643A"/>
    <w:rsid w:val="00686586"/>
    <w:rsid w:val="0068664C"/>
    <w:rsid w:val="006866C3"/>
    <w:rsid w:val="0068694E"/>
    <w:rsid w:val="00686C20"/>
    <w:rsid w:val="00686CA5"/>
    <w:rsid w:val="00686D99"/>
    <w:rsid w:val="00686DF9"/>
    <w:rsid w:val="00686E33"/>
    <w:rsid w:val="006870B8"/>
    <w:rsid w:val="006871B1"/>
    <w:rsid w:val="00687280"/>
    <w:rsid w:val="00687329"/>
    <w:rsid w:val="0068733B"/>
    <w:rsid w:val="0068749C"/>
    <w:rsid w:val="006875FA"/>
    <w:rsid w:val="00687807"/>
    <w:rsid w:val="0068781B"/>
    <w:rsid w:val="006878AF"/>
    <w:rsid w:val="006879D8"/>
    <w:rsid w:val="00687A4E"/>
    <w:rsid w:val="00687B4B"/>
    <w:rsid w:val="00687B98"/>
    <w:rsid w:val="00687BCD"/>
    <w:rsid w:val="00687C36"/>
    <w:rsid w:val="00687E0B"/>
    <w:rsid w:val="00687ED8"/>
    <w:rsid w:val="00690319"/>
    <w:rsid w:val="0069036A"/>
    <w:rsid w:val="006903EE"/>
    <w:rsid w:val="006903EF"/>
    <w:rsid w:val="00690583"/>
    <w:rsid w:val="006906A2"/>
    <w:rsid w:val="00690716"/>
    <w:rsid w:val="00690750"/>
    <w:rsid w:val="006907D3"/>
    <w:rsid w:val="00690916"/>
    <w:rsid w:val="006909B9"/>
    <w:rsid w:val="00690A41"/>
    <w:rsid w:val="00690A5D"/>
    <w:rsid w:val="00690AA1"/>
    <w:rsid w:val="00690BDC"/>
    <w:rsid w:val="00690CAB"/>
    <w:rsid w:val="00690CB6"/>
    <w:rsid w:val="00690CBD"/>
    <w:rsid w:val="00690D20"/>
    <w:rsid w:val="00690EBE"/>
    <w:rsid w:val="00690FC8"/>
    <w:rsid w:val="00691043"/>
    <w:rsid w:val="00691079"/>
    <w:rsid w:val="0069132F"/>
    <w:rsid w:val="006913B9"/>
    <w:rsid w:val="0069141C"/>
    <w:rsid w:val="0069156D"/>
    <w:rsid w:val="0069161F"/>
    <w:rsid w:val="00691781"/>
    <w:rsid w:val="00691A01"/>
    <w:rsid w:val="00691A12"/>
    <w:rsid w:val="00691C99"/>
    <w:rsid w:val="00691D16"/>
    <w:rsid w:val="00691E4C"/>
    <w:rsid w:val="00691F15"/>
    <w:rsid w:val="00691FDF"/>
    <w:rsid w:val="00692270"/>
    <w:rsid w:val="00692463"/>
    <w:rsid w:val="00692480"/>
    <w:rsid w:val="006924C4"/>
    <w:rsid w:val="0069253C"/>
    <w:rsid w:val="0069256E"/>
    <w:rsid w:val="006925A3"/>
    <w:rsid w:val="006925AD"/>
    <w:rsid w:val="00692609"/>
    <w:rsid w:val="006926A3"/>
    <w:rsid w:val="006926BE"/>
    <w:rsid w:val="0069273D"/>
    <w:rsid w:val="006928C6"/>
    <w:rsid w:val="006929D0"/>
    <w:rsid w:val="00692A61"/>
    <w:rsid w:val="00692AB4"/>
    <w:rsid w:val="00692ADB"/>
    <w:rsid w:val="00692AF4"/>
    <w:rsid w:val="00692AF5"/>
    <w:rsid w:val="00692B8C"/>
    <w:rsid w:val="00692BB1"/>
    <w:rsid w:val="00692EF1"/>
    <w:rsid w:val="00692FF5"/>
    <w:rsid w:val="0069315E"/>
    <w:rsid w:val="00693161"/>
    <w:rsid w:val="0069390E"/>
    <w:rsid w:val="00693962"/>
    <w:rsid w:val="00693A68"/>
    <w:rsid w:val="00693D81"/>
    <w:rsid w:val="00693DF2"/>
    <w:rsid w:val="00693E6E"/>
    <w:rsid w:val="00693EEA"/>
    <w:rsid w:val="006941E3"/>
    <w:rsid w:val="0069425B"/>
    <w:rsid w:val="00694263"/>
    <w:rsid w:val="00694350"/>
    <w:rsid w:val="006945B1"/>
    <w:rsid w:val="006947F3"/>
    <w:rsid w:val="00694817"/>
    <w:rsid w:val="00694841"/>
    <w:rsid w:val="006948A2"/>
    <w:rsid w:val="006949AC"/>
    <w:rsid w:val="00694A12"/>
    <w:rsid w:val="00694A49"/>
    <w:rsid w:val="00694A7F"/>
    <w:rsid w:val="00694AA9"/>
    <w:rsid w:val="00694B18"/>
    <w:rsid w:val="00694DF3"/>
    <w:rsid w:val="00694E5E"/>
    <w:rsid w:val="00694F5D"/>
    <w:rsid w:val="006951C9"/>
    <w:rsid w:val="006955CC"/>
    <w:rsid w:val="0069561C"/>
    <w:rsid w:val="00695679"/>
    <w:rsid w:val="006956CA"/>
    <w:rsid w:val="006956FB"/>
    <w:rsid w:val="00695741"/>
    <w:rsid w:val="00695A1E"/>
    <w:rsid w:val="00695B74"/>
    <w:rsid w:val="00695BA5"/>
    <w:rsid w:val="00695D8E"/>
    <w:rsid w:val="00695DE7"/>
    <w:rsid w:val="00695E6D"/>
    <w:rsid w:val="0069607A"/>
    <w:rsid w:val="006962A1"/>
    <w:rsid w:val="00696355"/>
    <w:rsid w:val="006963EB"/>
    <w:rsid w:val="006964EB"/>
    <w:rsid w:val="0069656F"/>
    <w:rsid w:val="00696809"/>
    <w:rsid w:val="0069680C"/>
    <w:rsid w:val="00696952"/>
    <w:rsid w:val="00696A00"/>
    <w:rsid w:val="00696A4A"/>
    <w:rsid w:val="00696A84"/>
    <w:rsid w:val="00696AF5"/>
    <w:rsid w:val="00696CD7"/>
    <w:rsid w:val="00696E77"/>
    <w:rsid w:val="006971D3"/>
    <w:rsid w:val="00697200"/>
    <w:rsid w:val="0069742A"/>
    <w:rsid w:val="006974A6"/>
    <w:rsid w:val="006974C8"/>
    <w:rsid w:val="00697686"/>
    <w:rsid w:val="00697688"/>
    <w:rsid w:val="00697843"/>
    <w:rsid w:val="00697B21"/>
    <w:rsid w:val="00697FD9"/>
    <w:rsid w:val="006A0054"/>
    <w:rsid w:val="006A0083"/>
    <w:rsid w:val="006A011A"/>
    <w:rsid w:val="006A0137"/>
    <w:rsid w:val="006A01D7"/>
    <w:rsid w:val="006A0386"/>
    <w:rsid w:val="006A0430"/>
    <w:rsid w:val="006A05B3"/>
    <w:rsid w:val="006A0807"/>
    <w:rsid w:val="006A08DA"/>
    <w:rsid w:val="006A0A0F"/>
    <w:rsid w:val="006A0A3A"/>
    <w:rsid w:val="006A0B97"/>
    <w:rsid w:val="006A0CFC"/>
    <w:rsid w:val="006A0D9F"/>
    <w:rsid w:val="006A0DCB"/>
    <w:rsid w:val="006A0DFD"/>
    <w:rsid w:val="006A0FBF"/>
    <w:rsid w:val="006A10C8"/>
    <w:rsid w:val="006A12E8"/>
    <w:rsid w:val="006A144C"/>
    <w:rsid w:val="006A14FB"/>
    <w:rsid w:val="006A17AD"/>
    <w:rsid w:val="006A18DB"/>
    <w:rsid w:val="006A195F"/>
    <w:rsid w:val="006A19EC"/>
    <w:rsid w:val="006A1A3D"/>
    <w:rsid w:val="006A1A6C"/>
    <w:rsid w:val="006A1B34"/>
    <w:rsid w:val="006A1B88"/>
    <w:rsid w:val="006A1E87"/>
    <w:rsid w:val="006A2026"/>
    <w:rsid w:val="006A203E"/>
    <w:rsid w:val="006A2043"/>
    <w:rsid w:val="006A20F3"/>
    <w:rsid w:val="006A2328"/>
    <w:rsid w:val="006A2415"/>
    <w:rsid w:val="006A244C"/>
    <w:rsid w:val="006A25F7"/>
    <w:rsid w:val="006A2931"/>
    <w:rsid w:val="006A2BCA"/>
    <w:rsid w:val="006A2CA3"/>
    <w:rsid w:val="006A2D4F"/>
    <w:rsid w:val="006A2D5F"/>
    <w:rsid w:val="006A2ECF"/>
    <w:rsid w:val="006A2FCA"/>
    <w:rsid w:val="006A2FDC"/>
    <w:rsid w:val="006A30B6"/>
    <w:rsid w:val="006A31CD"/>
    <w:rsid w:val="006A31E1"/>
    <w:rsid w:val="006A322A"/>
    <w:rsid w:val="006A3232"/>
    <w:rsid w:val="006A32F7"/>
    <w:rsid w:val="006A34C0"/>
    <w:rsid w:val="006A34F3"/>
    <w:rsid w:val="006A388A"/>
    <w:rsid w:val="006A3A09"/>
    <w:rsid w:val="006A3AD0"/>
    <w:rsid w:val="006A3AD2"/>
    <w:rsid w:val="006A3C8B"/>
    <w:rsid w:val="006A3DF1"/>
    <w:rsid w:val="006A4005"/>
    <w:rsid w:val="006A440D"/>
    <w:rsid w:val="006A45A7"/>
    <w:rsid w:val="006A46E1"/>
    <w:rsid w:val="006A47D0"/>
    <w:rsid w:val="006A47EA"/>
    <w:rsid w:val="006A47EB"/>
    <w:rsid w:val="006A483E"/>
    <w:rsid w:val="006A4844"/>
    <w:rsid w:val="006A48D2"/>
    <w:rsid w:val="006A48D6"/>
    <w:rsid w:val="006A49D8"/>
    <w:rsid w:val="006A4A40"/>
    <w:rsid w:val="006A4AE9"/>
    <w:rsid w:val="006A4BA8"/>
    <w:rsid w:val="006A4C4B"/>
    <w:rsid w:val="006A4D1C"/>
    <w:rsid w:val="006A4D65"/>
    <w:rsid w:val="006A4E1D"/>
    <w:rsid w:val="006A4FA8"/>
    <w:rsid w:val="006A5084"/>
    <w:rsid w:val="006A547F"/>
    <w:rsid w:val="006A54B2"/>
    <w:rsid w:val="006A5517"/>
    <w:rsid w:val="006A5531"/>
    <w:rsid w:val="006A569A"/>
    <w:rsid w:val="006A5762"/>
    <w:rsid w:val="006A5833"/>
    <w:rsid w:val="006A586A"/>
    <w:rsid w:val="006A5972"/>
    <w:rsid w:val="006A5AA2"/>
    <w:rsid w:val="006A5E3D"/>
    <w:rsid w:val="006A5FD6"/>
    <w:rsid w:val="006A6037"/>
    <w:rsid w:val="006A604D"/>
    <w:rsid w:val="006A60D2"/>
    <w:rsid w:val="006A60DA"/>
    <w:rsid w:val="006A61A6"/>
    <w:rsid w:val="006A634D"/>
    <w:rsid w:val="006A649D"/>
    <w:rsid w:val="006A651E"/>
    <w:rsid w:val="006A6632"/>
    <w:rsid w:val="006A6738"/>
    <w:rsid w:val="006A677A"/>
    <w:rsid w:val="006A678F"/>
    <w:rsid w:val="006A67DF"/>
    <w:rsid w:val="006A67EC"/>
    <w:rsid w:val="006A68E2"/>
    <w:rsid w:val="006A6916"/>
    <w:rsid w:val="006A6A3D"/>
    <w:rsid w:val="006A6A7C"/>
    <w:rsid w:val="006A6AFD"/>
    <w:rsid w:val="006A6B95"/>
    <w:rsid w:val="006A6DE3"/>
    <w:rsid w:val="006A6EC2"/>
    <w:rsid w:val="006A706B"/>
    <w:rsid w:val="006A70D1"/>
    <w:rsid w:val="006A71A6"/>
    <w:rsid w:val="006A74E8"/>
    <w:rsid w:val="006A751C"/>
    <w:rsid w:val="006A75E3"/>
    <w:rsid w:val="006A7662"/>
    <w:rsid w:val="006A78BC"/>
    <w:rsid w:val="006A7A40"/>
    <w:rsid w:val="006A7EA4"/>
    <w:rsid w:val="006A7F31"/>
    <w:rsid w:val="006A7F9C"/>
    <w:rsid w:val="006B0053"/>
    <w:rsid w:val="006B00C0"/>
    <w:rsid w:val="006B016C"/>
    <w:rsid w:val="006B030E"/>
    <w:rsid w:val="006B0334"/>
    <w:rsid w:val="006B0350"/>
    <w:rsid w:val="006B03E1"/>
    <w:rsid w:val="006B03F1"/>
    <w:rsid w:val="006B0452"/>
    <w:rsid w:val="006B04AE"/>
    <w:rsid w:val="006B07B0"/>
    <w:rsid w:val="006B08A2"/>
    <w:rsid w:val="006B08A7"/>
    <w:rsid w:val="006B094D"/>
    <w:rsid w:val="006B0964"/>
    <w:rsid w:val="006B0CF8"/>
    <w:rsid w:val="006B0D10"/>
    <w:rsid w:val="006B0D6C"/>
    <w:rsid w:val="006B0DFE"/>
    <w:rsid w:val="006B0F5A"/>
    <w:rsid w:val="006B10AA"/>
    <w:rsid w:val="006B13F5"/>
    <w:rsid w:val="006B14D8"/>
    <w:rsid w:val="006B1519"/>
    <w:rsid w:val="006B15C8"/>
    <w:rsid w:val="006B162F"/>
    <w:rsid w:val="006B1831"/>
    <w:rsid w:val="006B1878"/>
    <w:rsid w:val="006B18F7"/>
    <w:rsid w:val="006B1967"/>
    <w:rsid w:val="006B198E"/>
    <w:rsid w:val="006B1BA5"/>
    <w:rsid w:val="006B1BA9"/>
    <w:rsid w:val="006B1C9F"/>
    <w:rsid w:val="006B1D5C"/>
    <w:rsid w:val="006B1E38"/>
    <w:rsid w:val="006B1E6D"/>
    <w:rsid w:val="006B1F5A"/>
    <w:rsid w:val="006B20DB"/>
    <w:rsid w:val="006B2165"/>
    <w:rsid w:val="006B238A"/>
    <w:rsid w:val="006B253A"/>
    <w:rsid w:val="006B2732"/>
    <w:rsid w:val="006B2931"/>
    <w:rsid w:val="006B29B2"/>
    <w:rsid w:val="006B2D56"/>
    <w:rsid w:val="006B2D58"/>
    <w:rsid w:val="006B2FF0"/>
    <w:rsid w:val="006B323E"/>
    <w:rsid w:val="006B3398"/>
    <w:rsid w:val="006B363E"/>
    <w:rsid w:val="006B368E"/>
    <w:rsid w:val="006B36FE"/>
    <w:rsid w:val="006B3717"/>
    <w:rsid w:val="006B3883"/>
    <w:rsid w:val="006B38D8"/>
    <w:rsid w:val="006B3A2F"/>
    <w:rsid w:val="006B3A69"/>
    <w:rsid w:val="006B3B0E"/>
    <w:rsid w:val="006B3B3D"/>
    <w:rsid w:val="006B3F30"/>
    <w:rsid w:val="006B4070"/>
    <w:rsid w:val="006B40DF"/>
    <w:rsid w:val="006B410C"/>
    <w:rsid w:val="006B4213"/>
    <w:rsid w:val="006B4223"/>
    <w:rsid w:val="006B42C2"/>
    <w:rsid w:val="006B42F6"/>
    <w:rsid w:val="006B43A4"/>
    <w:rsid w:val="006B44E2"/>
    <w:rsid w:val="006B44EC"/>
    <w:rsid w:val="006B4653"/>
    <w:rsid w:val="006B46E6"/>
    <w:rsid w:val="006B471A"/>
    <w:rsid w:val="006B47E9"/>
    <w:rsid w:val="006B4836"/>
    <w:rsid w:val="006B4BBE"/>
    <w:rsid w:val="006B4BF2"/>
    <w:rsid w:val="006B4C0A"/>
    <w:rsid w:val="006B4C7A"/>
    <w:rsid w:val="006B4E36"/>
    <w:rsid w:val="006B4F19"/>
    <w:rsid w:val="006B4F8B"/>
    <w:rsid w:val="006B500A"/>
    <w:rsid w:val="006B5211"/>
    <w:rsid w:val="006B548E"/>
    <w:rsid w:val="006B5595"/>
    <w:rsid w:val="006B55D3"/>
    <w:rsid w:val="006B57C4"/>
    <w:rsid w:val="006B5915"/>
    <w:rsid w:val="006B59FB"/>
    <w:rsid w:val="006B5A39"/>
    <w:rsid w:val="006B5A8E"/>
    <w:rsid w:val="006B5B1E"/>
    <w:rsid w:val="006B5B57"/>
    <w:rsid w:val="006B5BBF"/>
    <w:rsid w:val="006B5F58"/>
    <w:rsid w:val="006B6146"/>
    <w:rsid w:val="006B638A"/>
    <w:rsid w:val="006B64B6"/>
    <w:rsid w:val="006B655C"/>
    <w:rsid w:val="006B65DB"/>
    <w:rsid w:val="006B66B8"/>
    <w:rsid w:val="006B672C"/>
    <w:rsid w:val="006B678F"/>
    <w:rsid w:val="006B6804"/>
    <w:rsid w:val="006B683F"/>
    <w:rsid w:val="006B6921"/>
    <w:rsid w:val="006B6953"/>
    <w:rsid w:val="006B698A"/>
    <w:rsid w:val="006B6A25"/>
    <w:rsid w:val="006B6A3A"/>
    <w:rsid w:val="006B6A8B"/>
    <w:rsid w:val="006B6AC2"/>
    <w:rsid w:val="006B6CBF"/>
    <w:rsid w:val="006B6D19"/>
    <w:rsid w:val="006B6DB1"/>
    <w:rsid w:val="006B6DD9"/>
    <w:rsid w:val="006B6E15"/>
    <w:rsid w:val="006B71A3"/>
    <w:rsid w:val="006B71C2"/>
    <w:rsid w:val="006B72B0"/>
    <w:rsid w:val="006B74DA"/>
    <w:rsid w:val="006B75B5"/>
    <w:rsid w:val="006B78C0"/>
    <w:rsid w:val="006B7915"/>
    <w:rsid w:val="006B7952"/>
    <w:rsid w:val="006B7A8C"/>
    <w:rsid w:val="006B7C3C"/>
    <w:rsid w:val="006B7E3E"/>
    <w:rsid w:val="006B7ED2"/>
    <w:rsid w:val="006BC929"/>
    <w:rsid w:val="006C0019"/>
    <w:rsid w:val="006C00F7"/>
    <w:rsid w:val="006C033D"/>
    <w:rsid w:val="006C038B"/>
    <w:rsid w:val="006C0408"/>
    <w:rsid w:val="006C04A9"/>
    <w:rsid w:val="006C0589"/>
    <w:rsid w:val="006C0681"/>
    <w:rsid w:val="006C06B8"/>
    <w:rsid w:val="006C0942"/>
    <w:rsid w:val="006C0ACF"/>
    <w:rsid w:val="006C0B85"/>
    <w:rsid w:val="006C0C0A"/>
    <w:rsid w:val="006C0C14"/>
    <w:rsid w:val="006C0FAC"/>
    <w:rsid w:val="006C1120"/>
    <w:rsid w:val="006C123D"/>
    <w:rsid w:val="006C1346"/>
    <w:rsid w:val="006C142C"/>
    <w:rsid w:val="006C14FD"/>
    <w:rsid w:val="006C1A85"/>
    <w:rsid w:val="006C1ADA"/>
    <w:rsid w:val="006C1CF6"/>
    <w:rsid w:val="006C1D80"/>
    <w:rsid w:val="006C1D88"/>
    <w:rsid w:val="006C1EB6"/>
    <w:rsid w:val="006C21A4"/>
    <w:rsid w:val="006C21B2"/>
    <w:rsid w:val="006C21BF"/>
    <w:rsid w:val="006C221A"/>
    <w:rsid w:val="006C25C1"/>
    <w:rsid w:val="006C262E"/>
    <w:rsid w:val="006C26A3"/>
    <w:rsid w:val="006C27B6"/>
    <w:rsid w:val="006C27E4"/>
    <w:rsid w:val="006C27FB"/>
    <w:rsid w:val="006C28EC"/>
    <w:rsid w:val="006C2AEF"/>
    <w:rsid w:val="006C2B29"/>
    <w:rsid w:val="006C2CC8"/>
    <w:rsid w:val="006C2CD3"/>
    <w:rsid w:val="006C2DF0"/>
    <w:rsid w:val="006C2EE8"/>
    <w:rsid w:val="006C3008"/>
    <w:rsid w:val="006C30B1"/>
    <w:rsid w:val="006C30CD"/>
    <w:rsid w:val="006C321E"/>
    <w:rsid w:val="006C32C8"/>
    <w:rsid w:val="006C336D"/>
    <w:rsid w:val="006C34FF"/>
    <w:rsid w:val="006C3612"/>
    <w:rsid w:val="006C3847"/>
    <w:rsid w:val="006C3858"/>
    <w:rsid w:val="006C390D"/>
    <w:rsid w:val="006C3938"/>
    <w:rsid w:val="006C395D"/>
    <w:rsid w:val="006C39A0"/>
    <w:rsid w:val="006C3B42"/>
    <w:rsid w:val="006C3BD4"/>
    <w:rsid w:val="006C3D6B"/>
    <w:rsid w:val="006C3DC9"/>
    <w:rsid w:val="006C3F10"/>
    <w:rsid w:val="006C3FE2"/>
    <w:rsid w:val="006C4163"/>
    <w:rsid w:val="006C418D"/>
    <w:rsid w:val="006C41BE"/>
    <w:rsid w:val="006C46D4"/>
    <w:rsid w:val="006C46ED"/>
    <w:rsid w:val="006C4716"/>
    <w:rsid w:val="006C471C"/>
    <w:rsid w:val="006C47F3"/>
    <w:rsid w:val="006C4855"/>
    <w:rsid w:val="006C48E2"/>
    <w:rsid w:val="006C48E4"/>
    <w:rsid w:val="006C491B"/>
    <w:rsid w:val="006C4BE7"/>
    <w:rsid w:val="006C4CC7"/>
    <w:rsid w:val="006C4E74"/>
    <w:rsid w:val="006C4F1D"/>
    <w:rsid w:val="006C4F7D"/>
    <w:rsid w:val="006C5413"/>
    <w:rsid w:val="006C544E"/>
    <w:rsid w:val="006C54B4"/>
    <w:rsid w:val="006C5BE2"/>
    <w:rsid w:val="006C5DED"/>
    <w:rsid w:val="006C6066"/>
    <w:rsid w:val="006C6150"/>
    <w:rsid w:val="006C645C"/>
    <w:rsid w:val="006C655F"/>
    <w:rsid w:val="006C6681"/>
    <w:rsid w:val="006C66CA"/>
    <w:rsid w:val="006C66DE"/>
    <w:rsid w:val="006C66E3"/>
    <w:rsid w:val="006C673F"/>
    <w:rsid w:val="006C6AC2"/>
    <w:rsid w:val="006C6B7E"/>
    <w:rsid w:val="006C6BE1"/>
    <w:rsid w:val="006C6C1C"/>
    <w:rsid w:val="006C6C1E"/>
    <w:rsid w:val="006C6C81"/>
    <w:rsid w:val="006C70AD"/>
    <w:rsid w:val="006C71F7"/>
    <w:rsid w:val="006C72F9"/>
    <w:rsid w:val="006C73D2"/>
    <w:rsid w:val="006C7492"/>
    <w:rsid w:val="006C752F"/>
    <w:rsid w:val="006C7758"/>
    <w:rsid w:val="006C7942"/>
    <w:rsid w:val="006C79B0"/>
    <w:rsid w:val="006C7A46"/>
    <w:rsid w:val="006C7AD6"/>
    <w:rsid w:val="006C7ADC"/>
    <w:rsid w:val="006C7DE8"/>
    <w:rsid w:val="006C7E70"/>
    <w:rsid w:val="006C7F35"/>
    <w:rsid w:val="006C7FE9"/>
    <w:rsid w:val="006CB2F5"/>
    <w:rsid w:val="006D012A"/>
    <w:rsid w:val="006D02CB"/>
    <w:rsid w:val="006D02E1"/>
    <w:rsid w:val="006D0460"/>
    <w:rsid w:val="006D0544"/>
    <w:rsid w:val="006D0681"/>
    <w:rsid w:val="006D0717"/>
    <w:rsid w:val="006D0726"/>
    <w:rsid w:val="006D0A14"/>
    <w:rsid w:val="006D0A66"/>
    <w:rsid w:val="006D0B8D"/>
    <w:rsid w:val="006D0D54"/>
    <w:rsid w:val="006D0D68"/>
    <w:rsid w:val="006D1035"/>
    <w:rsid w:val="006D106F"/>
    <w:rsid w:val="006D11A6"/>
    <w:rsid w:val="006D1387"/>
    <w:rsid w:val="006D1468"/>
    <w:rsid w:val="006D149C"/>
    <w:rsid w:val="006D14DC"/>
    <w:rsid w:val="006D15FD"/>
    <w:rsid w:val="006D166D"/>
    <w:rsid w:val="006D17FE"/>
    <w:rsid w:val="006D1808"/>
    <w:rsid w:val="006D1B75"/>
    <w:rsid w:val="006D1C43"/>
    <w:rsid w:val="006D1DF3"/>
    <w:rsid w:val="006D1E56"/>
    <w:rsid w:val="006D1FA6"/>
    <w:rsid w:val="006D1FB8"/>
    <w:rsid w:val="006D1FEE"/>
    <w:rsid w:val="006D20BF"/>
    <w:rsid w:val="006D20D1"/>
    <w:rsid w:val="006D2520"/>
    <w:rsid w:val="006D2775"/>
    <w:rsid w:val="006D2895"/>
    <w:rsid w:val="006D2936"/>
    <w:rsid w:val="006D2976"/>
    <w:rsid w:val="006D297B"/>
    <w:rsid w:val="006D2A72"/>
    <w:rsid w:val="006D2A85"/>
    <w:rsid w:val="006D2B8F"/>
    <w:rsid w:val="006D2CAA"/>
    <w:rsid w:val="006D2D3D"/>
    <w:rsid w:val="006D2E73"/>
    <w:rsid w:val="006D2EBF"/>
    <w:rsid w:val="006D2EDB"/>
    <w:rsid w:val="006D309E"/>
    <w:rsid w:val="006D3192"/>
    <w:rsid w:val="006D33F6"/>
    <w:rsid w:val="006D34E3"/>
    <w:rsid w:val="006D37B3"/>
    <w:rsid w:val="006D37FE"/>
    <w:rsid w:val="006D38FD"/>
    <w:rsid w:val="006D3BB5"/>
    <w:rsid w:val="006D3C05"/>
    <w:rsid w:val="006D3C99"/>
    <w:rsid w:val="006D3DC8"/>
    <w:rsid w:val="006D3F70"/>
    <w:rsid w:val="006D3F82"/>
    <w:rsid w:val="006D3FC5"/>
    <w:rsid w:val="006D4022"/>
    <w:rsid w:val="006D41AB"/>
    <w:rsid w:val="006D42BE"/>
    <w:rsid w:val="006D440A"/>
    <w:rsid w:val="006D4501"/>
    <w:rsid w:val="006D4544"/>
    <w:rsid w:val="006D475A"/>
    <w:rsid w:val="006D47C0"/>
    <w:rsid w:val="006D47D5"/>
    <w:rsid w:val="006D4802"/>
    <w:rsid w:val="006D4959"/>
    <w:rsid w:val="006D4AB8"/>
    <w:rsid w:val="006D4BB2"/>
    <w:rsid w:val="006D4BC9"/>
    <w:rsid w:val="006D4C46"/>
    <w:rsid w:val="006D4C5A"/>
    <w:rsid w:val="006D4C94"/>
    <w:rsid w:val="006D4DA1"/>
    <w:rsid w:val="006D4F27"/>
    <w:rsid w:val="006D4F4F"/>
    <w:rsid w:val="006D4F8D"/>
    <w:rsid w:val="006D4FCD"/>
    <w:rsid w:val="006D5021"/>
    <w:rsid w:val="006D5187"/>
    <w:rsid w:val="006D5475"/>
    <w:rsid w:val="006D54D9"/>
    <w:rsid w:val="006D550D"/>
    <w:rsid w:val="006D55D2"/>
    <w:rsid w:val="006D564C"/>
    <w:rsid w:val="006D565F"/>
    <w:rsid w:val="006D57BA"/>
    <w:rsid w:val="006D584C"/>
    <w:rsid w:val="006D59C2"/>
    <w:rsid w:val="006D5C4B"/>
    <w:rsid w:val="006D5DEA"/>
    <w:rsid w:val="006D6245"/>
    <w:rsid w:val="006D6280"/>
    <w:rsid w:val="006D649C"/>
    <w:rsid w:val="006D6612"/>
    <w:rsid w:val="006D662F"/>
    <w:rsid w:val="006D66C1"/>
    <w:rsid w:val="006D6719"/>
    <w:rsid w:val="006D6A10"/>
    <w:rsid w:val="006D6A8A"/>
    <w:rsid w:val="006D6AB7"/>
    <w:rsid w:val="006D6BE0"/>
    <w:rsid w:val="006D6C6D"/>
    <w:rsid w:val="006D6D2F"/>
    <w:rsid w:val="006D6DCC"/>
    <w:rsid w:val="006D6FF6"/>
    <w:rsid w:val="006D70DF"/>
    <w:rsid w:val="006D711C"/>
    <w:rsid w:val="006D71EC"/>
    <w:rsid w:val="006D7285"/>
    <w:rsid w:val="006D7451"/>
    <w:rsid w:val="006D747A"/>
    <w:rsid w:val="006D7536"/>
    <w:rsid w:val="006D75BC"/>
    <w:rsid w:val="006D77EF"/>
    <w:rsid w:val="006D7805"/>
    <w:rsid w:val="006D7AC8"/>
    <w:rsid w:val="006D7BC3"/>
    <w:rsid w:val="006D7BE3"/>
    <w:rsid w:val="006D7EC2"/>
    <w:rsid w:val="006D7FE8"/>
    <w:rsid w:val="006E0247"/>
    <w:rsid w:val="006E033A"/>
    <w:rsid w:val="006E03A8"/>
    <w:rsid w:val="006E03C5"/>
    <w:rsid w:val="006E047A"/>
    <w:rsid w:val="006E0599"/>
    <w:rsid w:val="006E06B1"/>
    <w:rsid w:val="006E0745"/>
    <w:rsid w:val="006E0968"/>
    <w:rsid w:val="006E0C82"/>
    <w:rsid w:val="006E0C87"/>
    <w:rsid w:val="006E0F87"/>
    <w:rsid w:val="006E11E2"/>
    <w:rsid w:val="006E11F0"/>
    <w:rsid w:val="006E129D"/>
    <w:rsid w:val="006E13C7"/>
    <w:rsid w:val="006E14E0"/>
    <w:rsid w:val="006E15BA"/>
    <w:rsid w:val="006E16A4"/>
    <w:rsid w:val="006E1718"/>
    <w:rsid w:val="006E1832"/>
    <w:rsid w:val="006E1890"/>
    <w:rsid w:val="006E18BC"/>
    <w:rsid w:val="006E190C"/>
    <w:rsid w:val="006E194F"/>
    <w:rsid w:val="006E1AAE"/>
    <w:rsid w:val="006E1FD8"/>
    <w:rsid w:val="006E20D9"/>
    <w:rsid w:val="006E212E"/>
    <w:rsid w:val="006E227B"/>
    <w:rsid w:val="006E23BB"/>
    <w:rsid w:val="006E2622"/>
    <w:rsid w:val="006E26A6"/>
    <w:rsid w:val="006E26E8"/>
    <w:rsid w:val="006E2862"/>
    <w:rsid w:val="006E2880"/>
    <w:rsid w:val="006E2B79"/>
    <w:rsid w:val="006E2B7E"/>
    <w:rsid w:val="006E2BF4"/>
    <w:rsid w:val="006E2C93"/>
    <w:rsid w:val="006E2D89"/>
    <w:rsid w:val="006E2DBE"/>
    <w:rsid w:val="006E2E88"/>
    <w:rsid w:val="006E30AB"/>
    <w:rsid w:val="006E32D8"/>
    <w:rsid w:val="006E3495"/>
    <w:rsid w:val="006E34A7"/>
    <w:rsid w:val="006E35CA"/>
    <w:rsid w:val="006E35D4"/>
    <w:rsid w:val="006E36CB"/>
    <w:rsid w:val="006E3971"/>
    <w:rsid w:val="006E3A12"/>
    <w:rsid w:val="006E3AC4"/>
    <w:rsid w:val="006E3B5C"/>
    <w:rsid w:val="006E3D67"/>
    <w:rsid w:val="006E3FB0"/>
    <w:rsid w:val="006E4102"/>
    <w:rsid w:val="006E4116"/>
    <w:rsid w:val="006E4154"/>
    <w:rsid w:val="006E448F"/>
    <w:rsid w:val="006E44F1"/>
    <w:rsid w:val="006E465D"/>
    <w:rsid w:val="006E470E"/>
    <w:rsid w:val="006E4713"/>
    <w:rsid w:val="006E476A"/>
    <w:rsid w:val="006E4925"/>
    <w:rsid w:val="006E4A1A"/>
    <w:rsid w:val="006E4A28"/>
    <w:rsid w:val="006E4AA7"/>
    <w:rsid w:val="006E4ACA"/>
    <w:rsid w:val="006E4AD2"/>
    <w:rsid w:val="006E4C4B"/>
    <w:rsid w:val="006E4E59"/>
    <w:rsid w:val="006E5288"/>
    <w:rsid w:val="006E5331"/>
    <w:rsid w:val="006E537C"/>
    <w:rsid w:val="006E557C"/>
    <w:rsid w:val="006E5583"/>
    <w:rsid w:val="006E55BF"/>
    <w:rsid w:val="006E58D3"/>
    <w:rsid w:val="006E5AFD"/>
    <w:rsid w:val="006E5B07"/>
    <w:rsid w:val="006E5B32"/>
    <w:rsid w:val="006E5C42"/>
    <w:rsid w:val="006E5CF4"/>
    <w:rsid w:val="006E5D4B"/>
    <w:rsid w:val="006E5D6D"/>
    <w:rsid w:val="006E5DB6"/>
    <w:rsid w:val="006E6093"/>
    <w:rsid w:val="006E60BB"/>
    <w:rsid w:val="006E60BC"/>
    <w:rsid w:val="006E6121"/>
    <w:rsid w:val="006E619F"/>
    <w:rsid w:val="006E620B"/>
    <w:rsid w:val="006E632E"/>
    <w:rsid w:val="006E64D0"/>
    <w:rsid w:val="006E67E4"/>
    <w:rsid w:val="006E68FE"/>
    <w:rsid w:val="006E6A73"/>
    <w:rsid w:val="006E6AE2"/>
    <w:rsid w:val="006E6E44"/>
    <w:rsid w:val="006E6E57"/>
    <w:rsid w:val="006E7039"/>
    <w:rsid w:val="006E7045"/>
    <w:rsid w:val="006E7104"/>
    <w:rsid w:val="006E7265"/>
    <w:rsid w:val="006E7403"/>
    <w:rsid w:val="006E75ED"/>
    <w:rsid w:val="006E7719"/>
    <w:rsid w:val="006E7809"/>
    <w:rsid w:val="006E789F"/>
    <w:rsid w:val="006E7918"/>
    <w:rsid w:val="006E7967"/>
    <w:rsid w:val="006E7A86"/>
    <w:rsid w:val="006E7C4E"/>
    <w:rsid w:val="006E7DF8"/>
    <w:rsid w:val="006E7E3D"/>
    <w:rsid w:val="006F0082"/>
    <w:rsid w:val="006F02CF"/>
    <w:rsid w:val="006F0459"/>
    <w:rsid w:val="006F04EA"/>
    <w:rsid w:val="006F0513"/>
    <w:rsid w:val="006F0536"/>
    <w:rsid w:val="006F056C"/>
    <w:rsid w:val="006F06F5"/>
    <w:rsid w:val="006F0703"/>
    <w:rsid w:val="006F0828"/>
    <w:rsid w:val="006F091A"/>
    <w:rsid w:val="006F0A0F"/>
    <w:rsid w:val="006F0D11"/>
    <w:rsid w:val="006F0D20"/>
    <w:rsid w:val="006F0DB5"/>
    <w:rsid w:val="006F0DC9"/>
    <w:rsid w:val="006F1120"/>
    <w:rsid w:val="006F1283"/>
    <w:rsid w:val="006F1369"/>
    <w:rsid w:val="006F13BF"/>
    <w:rsid w:val="006F14CD"/>
    <w:rsid w:val="006F1516"/>
    <w:rsid w:val="006F1557"/>
    <w:rsid w:val="006F172A"/>
    <w:rsid w:val="006F18BB"/>
    <w:rsid w:val="006F1BFB"/>
    <w:rsid w:val="006F1E56"/>
    <w:rsid w:val="006F2568"/>
    <w:rsid w:val="006F2575"/>
    <w:rsid w:val="006F25F7"/>
    <w:rsid w:val="006F2815"/>
    <w:rsid w:val="006F28A9"/>
    <w:rsid w:val="006F28D4"/>
    <w:rsid w:val="006F28D7"/>
    <w:rsid w:val="006F294F"/>
    <w:rsid w:val="006F2AD0"/>
    <w:rsid w:val="006F2BA9"/>
    <w:rsid w:val="006F2BC2"/>
    <w:rsid w:val="006F2D5A"/>
    <w:rsid w:val="006F2DBA"/>
    <w:rsid w:val="006F2DC4"/>
    <w:rsid w:val="006F2F9B"/>
    <w:rsid w:val="006F2FAA"/>
    <w:rsid w:val="006F33ED"/>
    <w:rsid w:val="006F355E"/>
    <w:rsid w:val="006F359E"/>
    <w:rsid w:val="006F3609"/>
    <w:rsid w:val="006F3674"/>
    <w:rsid w:val="006F3957"/>
    <w:rsid w:val="006F3A37"/>
    <w:rsid w:val="006F3A8F"/>
    <w:rsid w:val="006F3AA4"/>
    <w:rsid w:val="006F3D30"/>
    <w:rsid w:val="006F3D3F"/>
    <w:rsid w:val="006F3D42"/>
    <w:rsid w:val="006F3E19"/>
    <w:rsid w:val="006F3EB7"/>
    <w:rsid w:val="006F4120"/>
    <w:rsid w:val="006F414B"/>
    <w:rsid w:val="006F4168"/>
    <w:rsid w:val="006F41A1"/>
    <w:rsid w:val="006F425E"/>
    <w:rsid w:val="006F4351"/>
    <w:rsid w:val="006F449A"/>
    <w:rsid w:val="006F452E"/>
    <w:rsid w:val="006F469E"/>
    <w:rsid w:val="006F47C0"/>
    <w:rsid w:val="006F4888"/>
    <w:rsid w:val="006F4A31"/>
    <w:rsid w:val="006F4A84"/>
    <w:rsid w:val="006F4B3E"/>
    <w:rsid w:val="006F4BC5"/>
    <w:rsid w:val="006F4C67"/>
    <w:rsid w:val="006F4C75"/>
    <w:rsid w:val="006F4DA1"/>
    <w:rsid w:val="006F4DC4"/>
    <w:rsid w:val="006F4F60"/>
    <w:rsid w:val="006F5005"/>
    <w:rsid w:val="006F50BF"/>
    <w:rsid w:val="006F52B1"/>
    <w:rsid w:val="006F538D"/>
    <w:rsid w:val="006F546C"/>
    <w:rsid w:val="006F5573"/>
    <w:rsid w:val="006F5586"/>
    <w:rsid w:val="006F572A"/>
    <w:rsid w:val="006F5769"/>
    <w:rsid w:val="006F58A8"/>
    <w:rsid w:val="006F5A74"/>
    <w:rsid w:val="006F5F2A"/>
    <w:rsid w:val="006F5F66"/>
    <w:rsid w:val="006F61A0"/>
    <w:rsid w:val="006F6298"/>
    <w:rsid w:val="006F635D"/>
    <w:rsid w:val="006F6505"/>
    <w:rsid w:val="006F6774"/>
    <w:rsid w:val="006F68AB"/>
    <w:rsid w:val="006F6B7A"/>
    <w:rsid w:val="006F6D16"/>
    <w:rsid w:val="006F6D77"/>
    <w:rsid w:val="006F70EA"/>
    <w:rsid w:val="006F71E7"/>
    <w:rsid w:val="006F7230"/>
    <w:rsid w:val="006F72CC"/>
    <w:rsid w:val="006F730B"/>
    <w:rsid w:val="006F73ED"/>
    <w:rsid w:val="006F7408"/>
    <w:rsid w:val="006F7464"/>
    <w:rsid w:val="006F7562"/>
    <w:rsid w:val="006F756D"/>
    <w:rsid w:val="006F75EA"/>
    <w:rsid w:val="006F769A"/>
    <w:rsid w:val="006F773B"/>
    <w:rsid w:val="006F7744"/>
    <w:rsid w:val="006F7747"/>
    <w:rsid w:val="006F77BE"/>
    <w:rsid w:val="006F788F"/>
    <w:rsid w:val="006F7A77"/>
    <w:rsid w:val="006F7ACE"/>
    <w:rsid w:val="006F7B1A"/>
    <w:rsid w:val="006F7B8F"/>
    <w:rsid w:val="006F7D8C"/>
    <w:rsid w:val="006F7EE4"/>
    <w:rsid w:val="006F7F11"/>
    <w:rsid w:val="00700023"/>
    <w:rsid w:val="0070011A"/>
    <w:rsid w:val="007001E3"/>
    <w:rsid w:val="00700342"/>
    <w:rsid w:val="00700435"/>
    <w:rsid w:val="0070053B"/>
    <w:rsid w:val="007005CC"/>
    <w:rsid w:val="00700762"/>
    <w:rsid w:val="00700A7F"/>
    <w:rsid w:val="00700AE3"/>
    <w:rsid w:val="00700B2C"/>
    <w:rsid w:val="00700BB1"/>
    <w:rsid w:val="00700C9C"/>
    <w:rsid w:val="00700D9A"/>
    <w:rsid w:val="00701123"/>
    <w:rsid w:val="007011F2"/>
    <w:rsid w:val="007012C9"/>
    <w:rsid w:val="0070152D"/>
    <w:rsid w:val="0070157A"/>
    <w:rsid w:val="0070157F"/>
    <w:rsid w:val="007015D1"/>
    <w:rsid w:val="0070179D"/>
    <w:rsid w:val="0070183C"/>
    <w:rsid w:val="0070185C"/>
    <w:rsid w:val="00701932"/>
    <w:rsid w:val="00701966"/>
    <w:rsid w:val="00701A98"/>
    <w:rsid w:val="00701AF3"/>
    <w:rsid w:val="00701B0E"/>
    <w:rsid w:val="00701DFE"/>
    <w:rsid w:val="00701F14"/>
    <w:rsid w:val="00702065"/>
    <w:rsid w:val="007023E7"/>
    <w:rsid w:val="007025F9"/>
    <w:rsid w:val="00702604"/>
    <w:rsid w:val="00702716"/>
    <w:rsid w:val="00702732"/>
    <w:rsid w:val="00702795"/>
    <w:rsid w:val="007028D7"/>
    <w:rsid w:val="00702B33"/>
    <w:rsid w:val="00702B67"/>
    <w:rsid w:val="00702C32"/>
    <w:rsid w:val="00702D6A"/>
    <w:rsid w:val="00702DD6"/>
    <w:rsid w:val="00702E70"/>
    <w:rsid w:val="00702EF0"/>
    <w:rsid w:val="00703008"/>
    <w:rsid w:val="00703036"/>
    <w:rsid w:val="00703096"/>
    <w:rsid w:val="0070327B"/>
    <w:rsid w:val="007032DB"/>
    <w:rsid w:val="00703857"/>
    <w:rsid w:val="00703926"/>
    <w:rsid w:val="007039AA"/>
    <w:rsid w:val="0070401D"/>
    <w:rsid w:val="00704170"/>
    <w:rsid w:val="007042A9"/>
    <w:rsid w:val="007042E3"/>
    <w:rsid w:val="0070433F"/>
    <w:rsid w:val="007044B1"/>
    <w:rsid w:val="00704948"/>
    <w:rsid w:val="007049D3"/>
    <w:rsid w:val="00704A8B"/>
    <w:rsid w:val="00704B92"/>
    <w:rsid w:val="00705520"/>
    <w:rsid w:val="007058EE"/>
    <w:rsid w:val="00705B08"/>
    <w:rsid w:val="00705B5A"/>
    <w:rsid w:val="00705BB6"/>
    <w:rsid w:val="00705E14"/>
    <w:rsid w:val="00705EA5"/>
    <w:rsid w:val="007060AD"/>
    <w:rsid w:val="0070612C"/>
    <w:rsid w:val="007064E5"/>
    <w:rsid w:val="0070677F"/>
    <w:rsid w:val="00706BCC"/>
    <w:rsid w:val="00706D3E"/>
    <w:rsid w:val="00706E42"/>
    <w:rsid w:val="00706EB0"/>
    <w:rsid w:val="00706ECD"/>
    <w:rsid w:val="00706ED0"/>
    <w:rsid w:val="00706FCB"/>
    <w:rsid w:val="00706FDE"/>
    <w:rsid w:val="00707016"/>
    <w:rsid w:val="007070F0"/>
    <w:rsid w:val="00707693"/>
    <w:rsid w:val="00707998"/>
    <w:rsid w:val="00707A5C"/>
    <w:rsid w:val="00707B73"/>
    <w:rsid w:val="00707BE5"/>
    <w:rsid w:val="00707D61"/>
    <w:rsid w:val="00707DD6"/>
    <w:rsid w:val="00707DEE"/>
    <w:rsid w:val="00707E43"/>
    <w:rsid w:val="00707EB5"/>
    <w:rsid w:val="0071053B"/>
    <w:rsid w:val="00710937"/>
    <w:rsid w:val="00710A97"/>
    <w:rsid w:val="00710BA9"/>
    <w:rsid w:val="00710BBA"/>
    <w:rsid w:val="00710BCF"/>
    <w:rsid w:val="00710CC7"/>
    <w:rsid w:val="00711007"/>
    <w:rsid w:val="0071107E"/>
    <w:rsid w:val="00711094"/>
    <w:rsid w:val="0071114E"/>
    <w:rsid w:val="007112FE"/>
    <w:rsid w:val="0071170B"/>
    <w:rsid w:val="00711813"/>
    <w:rsid w:val="0071186D"/>
    <w:rsid w:val="007119C2"/>
    <w:rsid w:val="00711A1D"/>
    <w:rsid w:val="00711B55"/>
    <w:rsid w:val="00711B97"/>
    <w:rsid w:val="00711BAB"/>
    <w:rsid w:val="00711CEA"/>
    <w:rsid w:val="00711E25"/>
    <w:rsid w:val="00712005"/>
    <w:rsid w:val="007121DF"/>
    <w:rsid w:val="007121FB"/>
    <w:rsid w:val="0071234C"/>
    <w:rsid w:val="0071237F"/>
    <w:rsid w:val="00712457"/>
    <w:rsid w:val="00712727"/>
    <w:rsid w:val="00712745"/>
    <w:rsid w:val="00712759"/>
    <w:rsid w:val="00712979"/>
    <w:rsid w:val="007129D6"/>
    <w:rsid w:val="00712A0A"/>
    <w:rsid w:val="00712A6C"/>
    <w:rsid w:val="00712AEA"/>
    <w:rsid w:val="00712E13"/>
    <w:rsid w:val="00712EB2"/>
    <w:rsid w:val="00712F3F"/>
    <w:rsid w:val="00712F75"/>
    <w:rsid w:val="0071319A"/>
    <w:rsid w:val="00713235"/>
    <w:rsid w:val="00713440"/>
    <w:rsid w:val="007134DD"/>
    <w:rsid w:val="00713743"/>
    <w:rsid w:val="007138D6"/>
    <w:rsid w:val="007139F8"/>
    <w:rsid w:val="00713A3C"/>
    <w:rsid w:val="00713B89"/>
    <w:rsid w:val="00713BCB"/>
    <w:rsid w:val="00713D1D"/>
    <w:rsid w:val="00713D8F"/>
    <w:rsid w:val="00713F98"/>
    <w:rsid w:val="00713FBB"/>
    <w:rsid w:val="00714230"/>
    <w:rsid w:val="00714390"/>
    <w:rsid w:val="007144BE"/>
    <w:rsid w:val="007144F5"/>
    <w:rsid w:val="00714614"/>
    <w:rsid w:val="007146BF"/>
    <w:rsid w:val="0071476D"/>
    <w:rsid w:val="007149FC"/>
    <w:rsid w:val="00714BAE"/>
    <w:rsid w:val="00714C02"/>
    <w:rsid w:val="00714EA9"/>
    <w:rsid w:val="00714F0E"/>
    <w:rsid w:val="00715163"/>
    <w:rsid w:val="0071517F"/>
    <w:rsid w:val="00715198"/>
    <w:rsid w:val="0071521C"/>
    <w:rsid w:val="007152A1"/>
    <w:rsid w:val="007153C6"/>
    <w:rsid w:val="007154AA"/>
    <w:rsid w:val="007154C2"/>
    <w:rsid w:val="007154D1"/>
    <w:rsid w:val="0071564F"/>
    <w:rsid w:val="00715712"/>
    <w:rsid w:val="007157DD"/>
    <w:rsid w:val="00715844"/>
    <w:rsid w:val="0071597B"/>
    <w:rsid w:val="00715994"/>
    <w:rsid w:val="00715A0D"/>
    <w:rsid w:val="00715CA0"/>
    <w:rsid w:val="00715D9C"/>
    <w:rsid w:val="00715FDC"/>
    <w:rsid w:val="00716080"/>
    <w:rsid w:val="00716133"/>
    <w:rsid w:val="00716149"/>
    <w:rsid w:val="00716282"/>
    <w:rsid w:val="00716434"/>
    <w:rsid w:val="00716480"/>
    <w:rsid w:val="007165A0"/>
    <w:rsid w:val="00716651"/>
    <w:rsid w:val="00716799"/>
    <w:rsid w:val="0071686E"/>
    <w:rsid w:val="00716B27"/>
    <w:rsid w:val="00716BDB"/>
    <w:rsid w:val="00716BEA"/>
    <w:rsid w:val="00716DEF"/>
    <w:rsid w:val="00716E88"/>
    <w:rsid w:val="00716F67"/>
    <w:rsid w:val="00717057"/>
    <w:rsid w:val="00717672"/>
    <w:rsid w:val="007176EA"/>
    <w:rsid w:val="00717A22"/>
    <w:rsid w:val="00717DC6"/>
    <w:rsid w:val="00717F38"/>
    <w:rsid w:val="0072013B"/>
    <w:rsid w:val="007205E8"/>
    <w:rsid w:val="00720786"/>
    <w:rsid w:val="007207B4"/>
    <w:rsid w:val="00720940"/>
    <w:rsid w:val="00720E35"/>
    <w:rsid w:val="00720FE6"/>
    <w:rsid w:val="0072101A"/>
    <w:rsid w:val="00721080"/>
    <w:rsid w:val="00721203"/>
    <w:rsid w:val="00721241"/>
    <w:rsid w:val="00721325"/>
    <w:rsid w:val="00721359"/>
    <w:rsid w:val="0072139A"/>
    <w:rsid w:val="007213A9"/>
    <w:rsid w:val="007213AA"/>
    <w:rsid w:val="007213B6"/>
    <w:rsid w:val="007214AD"/>
    <w:rsid w:val="007217C8"/>
    <w:rsid w:val="00721D25"/>
    <w:rsid w:val="00721E29"/>
    <w:rsid w:val="00721E79"/>
    <w:rsid w:val="00721EEA"/>
    <w:rsid w:val="00721F54"/>
    <w:rsid w:val="00722047"/>
    <w:rsid w:val="007220E3"/>
    <w:rsid w:val="0072210B"/>
    <w:rsid w:val="00722191"/>
    <w:rsid w:val="00722574"/>
    <w:rsid w:val="007229F6"/>
    <w:rsid w:val="00722BB5"/>
    <w:rsid w:val="00722BF0"/>
    <w:rsid w:val="00722C9E"/>
    <w:rsid w:val="00722DBF"/>
    <w:rsid w:val="00722EF7"/>
    <w:rsid w:val="00722F39"/>
    <w:rsid w:val="00723055"/>
    <w:rsid w:val="0072306B"/>
    <w:rsid w:val="007230F3"/>
    <w:rsid w:val="00723159"/>
    <w:rsid w:val="007231C2"/>
    <w:rsid w:val="00723348"/>
    <w:rsid w:val="0072360B"/>
    <w:rsid w:val="0072363A"/>
    <w:rsid w:val="007236E8"/>
    <w:rsid w:val="007238CE"/>
    <w:rsid w:val="00723A6A"/>
    <w:rsid w:val="00723B47"/>
    <w:rsid w:val="00723B50"/>
    <w:rsid w:val="00723B86"/>
    <w:rsid w:val="00723C82"/>
    <w:rsid w:val="00723CFD"/>
    <w:rsid w:val="00723D29"/>
    <w:rsid w:val="00723D31"/>
    <w:rsid w:val="00723DF7"/>
    <w:rsid w:val="007241DE"/>
    <w:rsid w:val="00724396"/>
    <w:rsid w:val="007245EE"/>
    <w:rsid w:val="00724671"/>
    <w:rsid w:val="00724733"/>
    <w:rsid w:val="0072473E"/>
    <w:rsid w:val="00724755"/>
    <w:rsid w:val="00724C6A"/>
    <w:rsid w:val="00724C80"/>
    <w:rsid w:val="00724EC3"/>
    <w:rsid w:val="00724FA0"/>
    <w:rsid w:val="0072519F"/>
    <w:rsid w:val="007251B2"/>
    <w:rsid w:val="00725348"/>
    <w:rsid w:val="0072548A"/>
    <w:rsid w:val="0072549F"/>
    <w:rsid w:val="00725676"/>
    <w:rsid w:val="00725766"/>
    <w:rsid w:val="007257B0"/>
    <w:rsid w:val="007259BA"/>
    <w:rsid w:val="00725BF7"/>
    <w:rsid w:val="00725F60"/>
    <w:rsid w:val="00726089"/>
    <w:rsid w:val="00726094"/>
    <w:rsid w:val="0072650D"/>
    <w:rsid w:val="007265C3"/>
    <w:rsid w:val="0072662D"/>
    <w:rsid w:val="00726829"/>
    <w:rsid w:val="0072697C"/>
    <w:rsid w:val="007269C9"/>
    <w:rsid w:val="00726A22"/>
    <w:rsid w:val="00726A7C"/>
    <w:rsid w:val="00726C12"/>
    <w:rsid w:val="00726C50"/>
    <w:rsid w:val="00727083"/>
    <w:rsid w:val="0072715E"/>
    <w:rsid w:val="007271E3"/>
    <w:rsid w:val="00727267"/>
    <w:rsid w:val="0072739C"/>
    <w:rsid w:val="007273AE"/>
    <w:rsid w:val="007273E3"/>
    <w:rsid w:val="007275D1"/>
    <w:rsid w:val="007275EC"/>
    <w:rsid w:val="00727729"/>
    <w:rsid w:val="00727791"/>
    <w:rsid w:val="007277AB"/>
    <w:rsid w:val="007278BB"/>
    <w:rsid w:val="00727919"/>
    <w:rsid w:val="00727944"/>
    <w:rsid w:val="00727988"/>
    <w:rsid w:val="00727A13"/>
    <w:rsid w:val="00727A9E"/>
    <w:rsid w:val="00727ABD"/>
    <w:rsid w:val="00727B3A"/>
    <w:rsid w:val="00727C8D"/>
    <w:rsid w:val="00727DD0"/>
    <w:rsid w:val="00727F6F"/>
    <w:rsid w:val="00727F82"/>
    <w:rsid w:val="00729A51"/>
    <w:rsid w:val="0073027E"/>
    <w:rsid w:val="00730595"/>
    <w:rsid w:val="007305EF"/>
    <w:rsid w:val="007306CE"/>
    <w:rsid w:val="00730872"/>
    <w:rsid w:val="007308C4"/>
    <w:rsid w:val="007309B9"/>
    <w:rsid w:val="00730B01"/>
    <w:rsid w:val="00730E43"/>
    <w:rsid w:val="00730E77"/>
    <w:rsid w:val="00730E94"/>
    <w:rsid w:val="00730ED6"/>
    <w:rsid w:val="00731138"/>
    <w:rsid w:val="007311A1"/>
    <w:rsid w:val="007312A6"/>
    <w:rsid w:val="00731429"/>
    <w:rsid w:val="007314EB"/>
    <w:rsid w:val="00731607"/>
    <w:rsid w:val="00731630"/>
    <w:rsid w:val="0073199C"/>
    <w:rsid w:val="0073199E"/>
    <w:rsid w:val="00731A1C"/>
    <w:rsid w:val="00731B94"/>
    <w:rsid w:val="00731CF0"/>
    <w:rsid w:val="00731E69"/>
    <w:rsid w:val="00731F3D"/>
    <w:rsid w:val="00731F80"/>
    <w:rsid w:val="00732395"/>
    <w:rsid w:val="007323BA"/>
    <w:rsid w:val="00732435"/>
    <w:rsid w:val="007327AA"/>
    <w:rsid w:val="007329B3"/>
    <w:rsid w:val="00732A0A"/>
    <w:rsid w:val="00732C60"/>
    <w:rsid w:val="00732C74"/>
    <w:rsid w:val="00732C81"/>
    <w:rsid w:val="007330E4"/>
    <w:rsid w:val="00733248"/>
    <w:rsid w:val="00733397"/>
    <w:rsid w:val="007337C2"/>
    <w:rsid w:val="0073380E"/>
    <w:rsid w:val="00733887"/>
    <w:rsid w:val="007339EF"/>
    <w:rsid w:val="00733C81"/>
    <w:rsid w:val="00733DA7"/>
    <w:rsid w:val="00733DFC"/>
    <w:rsid w:val="00733E27"/>
    <w:rsid w:val="00733E97"/>
    <w:rsid w:val="007341FB"/>
    <w:rsid w:val="007341FD"/>
    <w:rsid w:val="007343A0"/>
    <w:rsid w:val="007344FD"/>
    <w:rsid w:val="0073466A"/>
    <w:rsid w:val="007347EA"/>
    <w:rsid w:val="00734808"/>
    <w:rsid w:val="0073496E"/>
    <w:rsid w:val="00734A53"/>
    <w:rsid w:val="00734D1E"/>
    <w:rsid w:val="00734D32"/>
    <w:rsid w:val="00734F18"/>
    <w:rsid w:val="007351B8"/>
    <w:rsid w:val="00735306"/>
    <w:rsid w:val="0073542E"/>
    <w:rsid w:val="00735433"/>
    <w:rsid w:val="007354D3"/>
    <w:rsid w:val="007356D2"/>
    <w:rsid w:val="00735881"/>
    <w:rsid w:val="00735ABA"/>
    <w:rsid w:val="00735B31"/>
    <w:rsid w:val="00735B56"/>
    <w:rsid w:val="00735B7E"/>
    <w:rsid w:val="00735C2D"/>
    <w:rsid w:val="00735CA4"/>
    <w:rsid w:val="00735CC3"/>
    <w:rsid w:val="00735F6D"/>
    <w:rsid w:val="00735F75"/>
    <w:rsid w:val="0073603E"/>
    <w:rsid w:val="00736491"/>
    <w:rsid w:val="0073667F"/>
    <w:rsid w:val="007366F9"/>
    <w:rsid w:val="00736716"/>
    <w:rsid w:val="00736893"/>
    <w:rsid w:val="00736A2C"/>
    <w:rsid w:val="00736BD2"/>
    <w:rsid w:val="00736C14"/>
    <w:rsid w:val="00736C3A"/>
    <w:rsid w:val="00736D2D"/>
    <w:rsid w:val="00736F2A"/>
    <w:rsid w:val="00736F48"/>
    <w:rsid w:val="00736F94"/>
    <w:rsid w:val="00737015"/>
    <w:rsid w:val="0073708F"/>
    <w:rsid w:val="00737454"/>
    <w:rsid w:val="00737459"/>
    <w:rsid w:val="007374A5"/>
    <w:rsid w:val="00737790"/>
    <w:rsid w:val="00737865"/>
    <w:rsid w:val="00737AC5"/>
    <w:rsid w:val="00737B6C"/>
    <w:rsid w:val="00737C64"/>
    <w:rsid w:val="00737E89"/>
    <w:rsid w:val="00737F7D"/>
    <w:rsid w:val="007400A3"/>
    <w:rsid w:val="00740244"/>
    <w:rsid w:val="00740459"/>
    <w:rsid w:val="00740579"/>
    <w:rsid w:val="007405CB"/>
    <w:rsid w:val="00740A63"/>
    <w:rsid w:val="00740B19"/>
    <w:rsid w:val="00740B38"/>
    <w:rsid w:val="00740F4E"/>
    <w:rsid w:val="0074118F"/>
    <w:rsid w:val="007411F5"/>
    <w:rsid w:val="00741285"/>
    <w:rsid w:val="0074129C"/>
    <w:rsid w:val="00741612"/>
    <w:rsid w:val="007416B5"/>
    <w:rsid w:val="007417E5"/>
    <w:rsid w:val="007418F1"/>
    <w:rsid w:val="00741A6F"/>
    <w:rsid w:val="00741D68"/>
    <w:rsid w:val="00741E20"/>
    <w:rsid w:val="00741F25"/>
    <w:rsid w:val="007421A6"/>
    <w:rsid w:val="00742222"/>
    <w:rsid w:val="0074250E"/>
    <w:rsid w:val="0074268D"/>
    <w:rsid w:val="00742A0E"/>
    <w:rsid w:val="00742BD7"/>
    <w:rsid w:val="00742BEC"/>
    <w:rsid w:val="00742BF8"/>
    <w:rsid w:val="00742C8B"/>
    <w:rsid w:val="00742D02"/>
    <w:rsid w:val="00742E92"/>
    <w:rsid w:val="00742E9B"/>
    <w:rsid w:val="00742F21"/>
    <w:rsid w:val="00743132"/>
    <w:rsid w:val="0074316E"/>
    <w:rsid w:val="00743211"/>
    <w:rsid w:val="0074354C"/>
    <w:rsid w:val="00743713"/>
    <w:rsid w:val="007437AD"/>
    <w:rsid w:val="007438FB"/>
    <w:rsid w:val="00743905"/>
    <w:rsid w:val="00743949"/>
    <w:rsid w:val="00743ADC"/>
    <w:rsid w:val="00743C17"/>
    <w:rsid w:val="00743D31"/>
    <w:rsid w:val="00743E17"/>
    <w:rsid w:val="00743E7F"/>
    <w:rsid w:val="00743EFF"/>
    <w:rsid w:val="00743F98"/>
    <w:rsid w:val="00743FEC"/>
    <w:rsid w:val="0074408F"/>
    <w:rsid w:val="00744170"/>
    <w:rsid w:val="0074420C"/>
    <w:rsid w:val="00744212"/>
    <w:rsid w:val="00744292"/>
    <w:rsid w:val="00744316"/>
    <w:rsid w:val="0074451E"/>
    <w:rsid w:val="00744669"/>
    <w:rsid w:val="0074467D"/>
    <w:rsid w:val="007448D5"/>
    <w:rsid w:val="00744B1D"/>
    <w:rsid w:val="00744C35"/>
    <w:rsid w:val="00744D34"/>
    <w:rsid w:val="00744E93"/>
    <w:rsid w:val="00744F5A"/>
    <w:rsid w:val="00744F93"/>
    <w:rsid w:val="00744FAB"/>
    <w:rsid w:val="007451B3"/>
    <w:rsid w:val="007452A6"/>
    <w:rsid w:val="00745332"/>
    <w:rsid w:val="007455D2"/>
    <w:rsid w:val="007459A6"/>
    <w:rsid w:val="00745A16"/>
    <w:rsid w:val="00745ABE"/>
    <w:rsid w:val="00745C69"/>
    <w:rsid w:val="00745CA6"/>
    <w:rsid w:val="00745D1F"/>
    <w:rsid w:val="00745F00"/>
    <w:rsid w:val="0074607F"/>
    <w:rsid w:val="00746095"/>
    <w:rsid w:val="00746275"/>
    <w:rsid w:val="00746491"/>
    <w:rsid w:val="007465B2"/>
    <w:rsid w:val="007465B3"/>
    <w:rsid w:val="00746791"/>
    <w:rsid w:val="007468CF"/>
    <w:rsid w:val="00746919"/>
    <w:rsid w:val="00746921"/>
    <w:rsid w:val="00746988"/>
    <w:rsid w:val="00746A01"/>
    <w:rsid w:val="00746A3E"/>
    <w:rsid w:val="00746B78"/>
    <w:rsid w:val="00746D5C"/>
    <w:rsid w:val="00746E1A"/>
    <w:rsid w:val="00746E93"/>
    <w:rsid w:val="00746EB9"/>
    <w:rsid w:val="00746F4E"/>
    <w:rsid w:val="007470D4"/>
    <w:rsid w:val="007471DE"/>
    <w:rsid w:val="0074726A"/>
    <w:rsid w:val="0074727A"/>
    <w:rsid w:val="00747353"/>
    <w:rsid w:val="00747385"/>
    <w:rsid w:val="007473C0"/>
    <w:rsid w:val="007474FF"/>
    <w:rsid w:val="00747505"/>
    <w:rsid w:val="007476DC"/>
    <w:rsid w:val="007479A2"/>
    <w:rsid w:val="00747A65"/>
    <w:rsid w:val="00747D51"/>
    <w:rsid w:val="00747D65"/>
    <w:rsid w:val="00747E8D"/>
    <w:rsid w:val="007500DC"/>
    <w:rsid w:val="00750116"/>
    <w:rsid w:val="0075011A"/>
    <w:rsid w:val="00750511"/>
    <w:rsid w:val="00750591"/>
    <w:rsid w:val="007507AF"/>
    <w:rsid w:val="0075093A"/>
    <w:rsid w:val="00750D65"/>
    <w:rsid w:val="00750DD8"/>
    <w:rsid w:val="00750E13"/>
    <w:rsid w:val="00750FAF"/>
    <w:rsid w:val="00750FB2"/>
    <w:rsid w:val="00751158"/>
    <w:rsid w:val="0075129B"/>
    <w:rsid w:val="00751315"/>
    <w:rsid w:val="007513CF"/>
    <w:rsid w:val="007514D5"/>
    <w:rsid w:val="00751597"/>
    <w:rsid w:val="007515C5"/>
    <w:rsid w:val="007515CF"/>
    <w:rsid w:val="0075183A"/>
    <w:rsid w:val="0075192D"/>
    <w:rsid w:val="00751946"/>
    <w:rsid w:val="00751BD8"/>
    <w:rsid w:val="00751DB9"/>
    <w:rsid w:val="00751E9D"/>
    <w:rsid w:val="00752010"/>
    <w:rsid w:val="00752025"/>
    <w:rsid w:val="0075204C"/>
    <w:rsid w:val="00752190"/>
    <w:rsid w:val="0075226F"/>
    <w:rsid w:val="00752528"/>
    <w:rsid w:val="007527A7"/>
    <w:rsid w:val="007527B9"/>
    <w:rsid w:val="0075283C"/>
    <w:rsid w:val="00752927"/>
    <w:rsid w:val="007529B2"/>
    <w:rsid w:val="00752B32"/>
    <w:rsid w:val="00752BA2"/>
    <w:rsid w:val="00752C5E"/>
    <w:rsid w:val="00752D1D"/>
    <w:rsid w:val="00752D30"/>
    <w:rsid w:val="00752E6C"/>
    <w:rsid w:val="00752E97"/>
    <w:rsid w:val="007531D1"/>
    <w:rsid w:val="007531DF"/>
    <w:rsid w:val="007533B6"/>
    <w:rsid w:val="00753445"/>
    <w:rsid w:val="00753467"/>
    <w:rsid w:val="00753481"/>
    <w:rsid w:val="00753557"/>
    <w:rsid w:val="00753644"/>
    <w:rsid w:val="00753703"/>
    <w:rsid w:val="0075376B"/>
    <w:rsid w:val="007537C7"/>
    <w:rsid w:val="007537DC"/>
    <w:rsid w:val="007537DD"/>
    <w:rsid w:val="007538CB"/>
    <w:rsid w:val="00753A1A"/>
    <w:rsid w:val="00753A39"/>
    <w:rsid w:val="00753A50"/>
    <w:rsid w:val="00753BEA"/>
    <w:rsid w:val="00753CA5"/>
    <w:rsid w:val="00754183"/>
    <w:rsid w:val="00754382"/>
    <w:rsid w:val="007543E7"/>
    <w:rsid w:val="007548E9"/>
    <w:rsid w:val="0075494D"/>
    <w:rsid w:val="00754C92"/>
    <w:rsid w:val="00754CEB"/>
    <w:rsid w:val="00754D9E"/>
    <w:rsid w:val="00754ED2"/>
    <w:rsid w:val="00754F84"/>
    <w:rsid w:val="00755099"/>
    <w:rsid w:val="00755160"/>
    <w:rsid w:val="007551A4"/>
    <w:rsid w:val="007553E6"/>
    <w:rsid w:val="00755541"/>
    <w:rsid w:val="0075556A"/>
    <w:rsid w:val="0075561F"/>
    <w:rsid w:val="007556C3"/>
    <w:rsid w:val="00755873"/>
    <w:rsid w:val="00755A45"/>
    <w:rsid w:val="00755A63"/>
    <w:rsid w:val="00755AC7"/>
    <w:rsid w:val="00755AF4"/>
    <w:rsid w:val="00755C6A"/>
    <w:rsid w:val="00756034"/>
    <w:rsid w:val="00756080"/>
    <w:rsid w:val="007560A1"/>
    <w:rsid w:val="00756174"/>
    <w:rsid w:val="00756452"/>
    <w:rsid w:val="007564AE"/>
    <w:rsid w:val="0075653C"/>
    <w:rsid w:val="007566FF"/>
    <w:rsid w:val="007567AA"/>
    <w:rsid w:val="007568F1"/>
    <w:rsid w:val="007569D2"/>
    <w:rsid w:val="00756B21"/>
    <w:rsid w:val="00756E1D"/>
    <w:rsid w:val="00756E4E"/>
    <w:rsid w:val="00756F3C"/>
    <w:rsid w:val="00756FDE"/>
    <w:rsid w:val="00757032"/>
    <w:rsid w:val="007570FE"/>
    <w:rsid w:val="007572FB"/>
    <w:rsid w:val="00757435"/>
    <w:rsid w:val="0075745D"/>
    <w:rsid w:val="00757599"/>
    <w:rsid w:val="007575DC"/>
    <w:rsid w:val="00757781"/>
    <w:rsid w:val="007577AB"/>
    <w:rsid w:val="007577AE"/>
    <w:rsid w:val="00757826"/>
    <w:rsid w:val="007579EA"/>
    <w:rsid w:val="00757FD5"/>
    <w:rsid w:val="00760100"/>
    <w:rsid w:val="00760101"/>
    <w:rsid w:val="00760378"/>
    <w:rsid w:val="007605F6"/>
    <w:rsid w:val="007605FE"/>
    <w:rsid w:val="0076060F"/>
    <w:rsid w:val="00760666"/>
    <w:rsid w:val="0076088B"/>
    <w:rsid w:val="007609D3"/>
    <w:rsid w:val="00760A27"/>
    <w:rsid w:val="00760B17"/>
    <w:rsid w:val="00760BF4"/>
    <w:rsid w:val="00760C11"/>
    <w:rsid w:val="00760C47"/>
    <w:rsid w:val="00761038"/>
    <w:rsid w:val="0076148F"/>
    <w:rsid w:val="0076185F"/>
    <w:rsid w:val="0076189A"/>
    <w:rsid w:val="007618C0"/>
    <w:rsid w:val="00761A22"/>
    <w:rsid w:val="00761B2E"/>
    <w:rsid w:val="00761D77"/>
    <w:rsid w:val="00761EF4"/>
    <w:rsid w:val="00761F90"/>
    <w:rsid w:val="00762098"/>
    <w:rsid w:val="00762125"/>
    <w:rsid w:val="00762133"/>
    <w:rsid w:val="00762146"/>
    <w:rsid w:val="007621C6"/>
    <w:rsid w:val="00762251"/>
    <w:rsid w:val="0076244A"/>
    <w:rsid w:val="00762819"/>
    <w:rsid w:val="00762B00"/>
    <w:rsid w:val="00762D89"/>
    <w:rsid w:val="00762E35"/>
    <w:rsid w:val="00762F1D"/>
    <w:rsid w:val="00762F6F"/>
    <w:rsid w:val="00762FE0"/>
    <w:rsid w:val="00763136"/>
    <w:rsid w:val="0076323B"/>
    <w:rsid w:val="00763340"/>
    <w:rsid w:val="007633BB"/>
    <w:rsid w:val="007635FD"/>
    <w:rsid w:val="0076365D"/>
    <w:rsid w:val="00763796"/>
    <w:rsid w:val="007637B2"/>
    <w:rsid w:val="007638F1"/>
    <w:rsid w:val="0076399D"/>
    <w:rsid w:val="00763D29"/>
    <w:rsid w:val="00763D60"/>
    <w:rsid w:val="00763DED"/>
    <w:rsid w:val="00763FE8"/>
    <w:rsid w:val="00764095"/>
    <w:rsid w:val="007641B5"/>
    <w:rsid w:val="007642CA"/>
    <w:rsid w:val="007643B9"/>
    <w:rsid w:val="007643FA"/>
    <w:rsid w:val="00764554"/>
    <w:rsid w:val="0076460D"/>
    <w:rsid w:val="00764759"/>
    <w:rsid w:val="00764929"/>
    <w:rsid w:val="00764A1A"/>
    <w:rsid w:val="00764AD3"/>
    <w:rsid w:val="00764AFB"/>
    <w:rsid w:val="00764B15"/>
    <w:rsid w:val="00764D76"/>
    <w:rsid w:val="00764F1B"/>
    <w:rsid w:val="00764FED"/>
    <w:rsid w:val="0076503F"/>
    <w:rsid w:val="007651B7"/>
    <w:rsid w:val="00765306"/>
    <w:rsid w:val="0076542B"/>
    <w:rsid w:val="00765441"/>
    <w:rsid w:val="007656F4"/>
    <w:rsid w:val="00765747"/>
    <w:rsid w:val="0076588B"/>
    <w:rsid w:val="0076590F"/>
    <w:rsid w:val="0076592E"/>
    <w:rsid w:val="00765A21"/>
    <w:rsid w:val="00765B15"/>
    <w:rsid w:val="00765C3C"/>
    <w:rsid w:val="00765C85"/>
    <w:rsid w:val="00765D00"/>
    <w:rsid w:val="007660A8"/>
    <w:rsid w:val="0076610C"/>
    <w:rsid w:val="00766255"/>
    <w:rsid w:val="0076638C"/>
    <w:rsid w:val="007663BD"/>
    <w:rsid w:val="0076642B"/>
    <w:rsid w:val="0076642D"/>
    <w:rsid w:val="00766506"/>
    <w:rsid w:val="0076650A"/>
    <w:rsid w:val="007665BA"/>
    <w:rsid w:val="007666EF"/>
    <w:rsid w:val="0076681B"/>
    <w:rsid w:val="00766825"/>
    <w:rsid w:val="00766858"/>
    <w:rsid w:val="00766874"/>
    <w:rsid w:val="007668D5"/>
    <w:rsid w:val="00766A15"/>
    <w:rsid w:val="00766B32"/>
    <w:rsid w:val="00766DFB"/>
    <w:rsid w:val="00766F0E"/>
    <w:rsid w:val="007672B7"/>
    <w:rsid w:val="007672BB"/>
    <w:rsid w:val="007673A3"/>
    <w:rsid w:val="007674FF"/>
    <w:rsid w:val="00767537"/>
    <w:rsid w:val="00767867"/>
    <w:rsid w:val="007678A3"/>
    <w:rsid w:val="00767923"/>
    <w:rsid w:val="00767AF1"/>
    <w:rsid w:val="00767B09"/>
    <w:rsid w:val="00767CA0"/>
    <w:rsid w:val="00767EEE"/>
    <w:rsid w:val="00767FB4"/>
    <w:rsid w:val="00770104"/>
    <w:rsid w:val="00770153"/>
    <w:rsid w:val="00770297"/>
    <w:rsid w:val="007702D4"/>
    <w:rsid w:val="0077047A"/>
    <w:rsid w:val="007704A1"/>
    <w:rsid w:val="007704D1"/>
    <w:rsid w:val="00770614"/>
    <w:rsid w:val="00770655"/>
    <w:rsid w:val="007706A5"/>
    <w:rsid w:val="007707D3"/>
    <w:rsid w:val="007707FA"/>
    <w:rsid w:val="00770A1B"/>
    <w:rsid w:val="00770AFC"/>
    <w:rsid w:val="00770B7A"/>
    <w:rsid w:val="00770C7A"/>
    <w:rsid w:val="00770DD1"/>
    <w:rsid w:val="00770DE3"/>
    <w:rsid w:val="00770E14"/>
    <w:rsid w:val="00770E30"/>
    <w:rsid w:val="00770E64"/>
    <w:rsid w:val="00770F95"/>
    <w:rsid w:val="00771050"/>
    <w:rsid w:val="00771172"/>
    <w:rsid w:val="007711B7"/>
    <w:rsid w:val="0077124A"/>
    <w:rsid w:val="007712CF"/>
    <w:rsid w:val="007712DE"/>
    <w:rsid w:val="007713F6"/>
    <w:rsid w:val="007715AD"/>
    <w:rsid w:val="0077189A"/>
    <w:rsid w:val="00771A2D"/>
    <w:rsid w:val="00771ACB"/>
    <w:rsid w:val="00771C34"/>
    <w:rsid w:val="00771CCB"/>
    <w:rsid w:val="00771E39"/>
    <w:rsid w:val="00771ED0"/>
    <w:rsid w:val="00771EF8"/>
    <w:rsid w:val="00771F3C"/>
    <w:rsid w:val="00771F8D"/>
    <w:rsid w:val="007721E2"/>
    <w:rsid w:val="00772292"/>
    <w:rsid w:val="007722B5"/>
    <w:rsid w:val="00772621"/>
    <w:rsid w:val="0077289B"/>
    <w:rsid w:val="00772915"/>
    <w:rsid w:val="00772AFC"/>
    <w:rsid w:val="00772B00"/>
    <w:rsid w:val="00772C96"/>
    <w:rsid w:val="00772C9B"/>
    <w:rsid w:val="00772CDC"/>
    <w:rsid w:val="00772D37"/>
    <w:rsid w:val="00772E62"/>
    <w:rsid w:val="00773002"/>
    <w:rsid w:val="00773164"/>
    <w:rsid w:val="007733A6"/>
    <w:rsid w:val="007733E4"/>
    <w:rsid w:val="00773407"/>
    <w:rsid w:val="00773415"/>
    <w:rsid w:val="0077369A"/>
    <w:rsid w:val="007736B9"/>
    <w:rsid w:val="007736E4"/>
    <w:rsid w:val="00773794"/>
    <w:rsid w:val="0077382E"/>
    <w:rsid w:val="00773981"/>
    <w:rsid w:val="00773BDC"/>
    <w:rsid w:val="00773F22"/>
    <w:rsid w:val="00773FD0"/>
    <w:rsid w:val="00774055"/>
    <w:rsid w:val="0077407C"/>
    <w:rsid w:val="00774096"/>
    <w:rsid w:val="0077413C"/>
    <w:rsid w:val="00774379"/>
    <w:rsid w:val="00774442"/>
    <w:rsid w:val="007744B9"/>
    <w:rsid w:val="007744D0"/>
    <w:rsid w:val="007745F0"/>
    <w:rsid w:val="0077475F"/>
    <w:rsid w:val="00774773"/>
    <w:rsid w:val="00774824"/>
    <w:rsid w:val="00774838"/>
    <w:rsid w:val="007748AA"/>
    <w:rsid w:val="0077494E"/>
    <w:rsid w:val="00774AD0"/>
    <w:rsid w:val="00774B8A"/>
    <w:rsid w:val="00774C65"/>
    <w:rsid w:val="00774F01"/>
    <w:rsid w:val="00775029"/>
    <w:rsid w:val="00775157"/>
    <w:rsid w:val="00775185"/>
    <w:rsid w:val="00775277"/>
    <w:rsid w:val="0077559B"/>
    <w:rsid w:val="00775722"/>
    <w:rsid w:val="00775845"/>
    <w:rsid w:val="0077584F"/>
    <w:rsid w:val="0077588C"/>
    <w:rsid w:val="00775968"/>
    <w:rsid w:val="00775A8F"/>
    <w:rsid w:val="00775F22"/>
    <w:rsid w:val="00775F93"/>
    <w:rsid w:val="00776011"/>
    <w:rsid w:val="0077603B"/>
    <w:rsid w:val="00776092"/>
    <w:rsid w:val="00776154"/>
    <w:rsid w:val="007761ED"/>
    <w:rsid w:val="00776205"/>
    <w:rsid w:val="007762DC"/>
    <w:rsid w:val="007763DC"/>
    <w:rsid w:val="007763E1"/>
    <w:rsid w:val="00776540"/>
    <w:rsid w:val="007765E6"/>
    <w:rsid w:val="00776609"/>
    <w:rsid w:val="00776726"/>
    <w:rsid w:val="007767A6"/>
    <w:rsid w:val="007767C5"/>
    <w:rsid w:val="00776B20"/>
    <w:rsid w:val="00776D5C"/>
    <w:rsid w:val="00776F41"/>
    <w:rsid w:val="00776F5A"/>
    <w:rsid w:val="00777057"/>
    <w:rsid w:val="007772E2"/>
    <w:rsid w:val="0077796B"/>
    <w:rsid w:val="00777981"/>
    <w:rsid w:val="00777B53"/>
    <w:rsid w:val="00777C22"/>
    <w:rsid w:val="00777C4D"/>
    <w:rsid w:val="00777CA3"/>
    <w:rsid w:val="00777CDC"/>
    <w:rsid w:val="00777D2E"/>
    <w:rsid w:val="00777F7B"/>
    <w:rsid w:val="00777F89"/>
    <w:rsid w:val="0078017C"/>
    <w:rsid w:val="0078037E"/>
    <w:rsid w:val="007804DA"/>
    <w:rsid w:val="007807DF"/>
    <w:rsid w:val="00780821"/>
    <w:rsid w:val="007808A3"/>
    <w:rsid w:val="0078095D"/>
    <w:rsid w:val="00780A2A"/>
    <w:rsid w:val="00780AB3"/>
    <w:rsid w:val="00780B74"/>
    <w:rsid w:val="00780BC8"/>
    <w:rsid w:val="00780C13"/>
    <w:rsid w:val="00780E08"/>
    <w:rsid w:val="00780E30"/>
    <w:rsid w:val="00780E3F"/>
    <w:rsid w:val="00780F87"/>
    <w:rsid w:val="0078104A"/>
    <w:rsid w:val="0078135D"/>
    <w:rsid w:val="0078140E"/>
    <w:rsid w:val="007814A3"/>
    <w:rsid w:val="007815DC"/>
    <w:rsid w:val="0078161E"/>
    <w:rsid w:val="0078162F"/>
    <w:rsid w:val="0078171E"/>
    <w:rsid w:val="007817CC"/>
    <w:rsid w:val="00781853"/>
    <w:rsid w:val="007818BD"/>
    <w:rsid w:val="00781A13"/>
    <w:rsid w:val="00781B13"/>
    <w:rsid w:val="00781B9E"/>
    <w:rsid w:val="00781D04"/>
    <w:rsid w:val="00781D24"/>
    <w:rsid w:val="00781D2F"/>
    <w:rsid w:val="00781DAE"/>
    <w:rsid w:val="00781DF2"/>
    <w:rsid w:val="00781E98"/>
    <w:rsid w:val="007822B0"/>
    <w:rsid w:val="00782415"/>
    <w:rsid w:val="00782683"/>
    <w:rsid w:val="0078268C"/>
    <w:rsid w:val="007826F4"/>
    <w:rsid w:val="0078279E"/>
    <w:rsid w:val="00782814"/>
    <w:rsid w:val="0078289E"/>
    <w:rsid w:val="007829E6"/>
    <w:rsid w:val="00782BDA"/>
    <w:rsid w:val="00782C50"/>
    <w:rsid w:val="00782D3A"/>
    <w:rsid w:val="00782DA2"/>
    <w:rsid w:val="00782DD7"/>
    <w:rsid w:val="00782DFB"/>
    <w:rsid w:val="00782E05"/>
    <w:rsid w:val="00783037"/>
    <w:rsid w:val="007830DF"/>
    <w:rsid w:val="0078318C"/>
    <w:rsid w:val="007832A7"/>
    <w:rsid w:val="007833FA"/>
    <w:rsid w:val="00783404"/>
    <w:rsid w:val="00783A69"/>
    <w:rsid w:val="00783B70"/>
    <w:rsid w:val="00783DB1"/>
    <w:rsid w:val="00783E3E"/>
    <w:rsid w:val="00783EC3"/>
    <w:rsid w:val="00784101"/>
    <w:rsid w:val="00784139"/>
    <w:rsid w:val="00784293"/>
    <w:rsid w:val="00784340"/>
    <w:rsid w:val="007843ED"/>
    <w:rsid w:val="00784529"/>
    <w:rsid w:val="00784543"/>
    <w:rsid w:val="007845A1"/>
    <w:rsid w:val="00784766"/>
    <w:rsid w:val="007847D0"/>
    <w:rsid w:val="007847DF"/>
    <w:rsid w:val="00784815"/>
    <w:rsid w:val="00784822"/>
    <w:rsid w:val="007849D4"/>
    <w:rsid w:val="00784C90"/>
    <w:rsid w:val="00784DB2"/>
    <w:rsid w:val="00784F32"/>
    <w:rsid w:val="00785414"/>
    <w:rsid w:val="00785528"/>
    <w:rsid w:val="00785588"/>
    <w:rsid w:val="007855ED"/>
    <w:rsid w:val="0078579A"/>
    <w:rsid w:val="007857FE"/>
    <w:rsid w:val="00785C17"/>
    <w:rsid w:val="00785C6A"/>
    <w:rsid w:val="00785C7A"/>
    <w:rsid w:val="00785CA8"/>
    <w:rsid w:val="00785EC9"/>
    <w:rsid w:val="00785F8D"/>
    <w:rsid w:val="007860D3"/>
    <w:rsid w:val="007860DF"/>
    <w:rsid w:val="0078613D"/>
    <w:rsid w:val="00786192"/>
    <w:rsid w:val="007861BA"/>
    <w:rsid w:val="0078625E"/>
    <w:rsid w:val="00786266"/>
    <w:rsid w:val="00786408"/>
    <w:rsid w:val="0078641A"/>
    <w:rsid w:val="007864B5"/>
    <w:rsid w:val="007866DA"/>
    <w:rsid w:val="0078672B"/>
    <w:rsid w:val="007867CE"/>
    <w:rsid w:val="007868D7"/>
    <w:rsid w:val="00786A1B"/>
    <w:rsid w:val="00786AA0"/>
    <w:rsid w:val="00786C54"/>
    <w:rsid w:val="00786E09"/>
    <w:rsid w:val="00786E18"/>
    <w:rsid w:val="00786F2F"/>
    <w:rsid w:val="00786F4C"/>
    <w:rsid w:val="00786F87"/>
    <w:rsid w:val="00786FBC"/>
    <w:rsid w:val="007870E6"/>
    <w:rsid w:val="00787240"/>
    <w:rsid w:val="0078730E"/>
    <w:rsid w:val="00787366"/>
    <w:rsid w:val="00787443"/>
    <w:rsid w:val="0078746A"/>
    <w:rsid w:val="0078764A"/>
    <w:rsid w:val="00787925"/>
    <w:rsid w:val="00787B0D"/>
    <w:rsid w:val="00787B82"/>
    <w:rsid w:val="00787FB9"/>
    <w:rsid w:val="00787FEA"/>
    <w:rsid w:val="0079004C"/>
    <w:rsid w:val="007901CD"/>
    <w:rsid w:val="007901EA"/>
    <w:rsid w:val="007902D0"/>
    <w:rsid w:val="0079036A"/>
    <w:rsid w:val="0079048D"/>
    <w:rsid w:val="007904F7"/>
    <w:rsid w:val="007906BC"/>
    <w:rsid w:val="007907F9"/>
    <w:rsid w:val="007909D1"/>
    <w:rsid w:val="007909E5"/>
    <w:rsid w:val="00790A29"/>
    <w:rsid w:val="00790A6E"/>
    <w:rsid w:val="00790BE2"/>
    <w:rsid w:val="00790C6B"/>
    <w:rsid w:val="00790E34"/>
    <w:rsid w:val="00790F31"/>
    <w:rsid w:val="00790FEB"/>
    <w:rsid w:val="007911DF"/>
    <w:rsid w:val="00791205"/>
    <w:rsid w:val="0079123D"/>
    <w:rsid w:val="0079126D"/>
    <w:rsid w:val="007912A2"/>
    <w:rsid w:val="00791499"/>
    <w:rsid w:val="0079149E"/>
    <w:rsid w:val="0079184B"/>
    <w:rsid w:val="00791852"/>
    <w:rsid w:val="00791886"/>
    <w:rsid w:val="00791898"/>
    <w:rsid w:val="00791944"/>
    <w:rsid w:val="00791A3D"/>
    <w:rsid w:val="00791E43"/>
    <w:rsid w:val="00791E8B"/>
    <w:rsid w:val="00791EAF"/>
    <w:rsid w:val="00791F19"/>
    <w:rsid w:val="00791F5D"/>
    <w:rsid w:val="00792067"/>
    <w:rsid w:val="007921E8"/>
    <w:rsid w:val="007921F4"/>
    <w:rsid w:val="007928EA"/>
    <w:rsid w:val="0079295F"/>
    <w:rsid w:val="00792AA5"/>
    <w:rsid w:val="00792BF0"/>
    <w:rsid w:val="00792D40"/>
    <w:rsid w:val="00792D45"/>
    <w:rsid w:val="00792D51"/>
    <w:rsid w:val="00792DAC"/>
    <w:rsid w:val="00792EE3"/>
    <w:rsid w:val="00793106"/>
    <w:rsid w:val="007931CF"/>
    <w:rsid w:val="007932CF"/>
    <w:rsid w:val="007932D2"/>
    <w:rsid w:val="00793368"/>
    <w:rsid w:val="00793393"/>
    <w:rsid w:val="00793545"/>
    <w:rsid w:val="007935EE"/>
    <w:rsid w:val="007938DF"/>
    <w:rsid w:val="00793970"/>
    <w:rsid w:val="00793D71"/>
    <w:rsid w:val="00793F1E"/>
    <w:rsid w:val="00794150"/>
    <w:rsid w:val="00794202"/>
    <w:rsid w:val="00794565"/>
    <w:rsid w:val="007945B2"/>
    <w:rsid w:val="007945C8"/>
    <w:rsid w:val="0079471C"/>
    <w:rsid w:val="00794748"/>
    <w:rsid w:val="00794915"/>
    <w:rsid w:val="00794DCA"/>
    <w:rsid w:val="007950A2"/>
    <w:rsid w:val="007952F8"/>
    <w:rsid w:val="00795407"/>
    <w:rsid w:val="00795432"/>
    <w:rsid w:val="00795573"/>
    <w:rsid w:val="007958B1"/>
    <w:rsid w:val="0079595E"/>
    <w:rsid w:val="00795CAA"/>
    <w:rsid w:val="00795D0B"/>
    <w:rsid w:val="0079603B"/>
    <w:rsid w:val="007960B5"/>
    <w:rsid w:val="00796190"/>
    <w:rsid w:val="0079619B"/>
    <w:rsid w:val="007961C8"/>
    <w:rsid w:val="0079632A"/>
    <w:rsid w:val="00796680"/>
    <w:rsid w:val="007967C3"/>
    <w:rsid w:val="0079690B"/>
    <w:rsid w:val="00796966"/>
    <w:rsid w:val="00796A99"/>
    <w:rsid w:val="00796B25"/>
    <w:rsid w:val="00796B44"/>
    <w:rsid w:val="00796B6A"/>
    <w:rsid w:val="00796ED8"/>
    <w:rsid w:val="0079729A"/>
    <w:rsid w:val="0079740A"/>
    <w:rsid w:val="00797680"/>
    <w:rsid w:val="007977AA"/>
    <w:rsid w:val="007978D7"/>
    <w:rsid w:val="00797956"/>
    <w:rsid w:val="00797ACD"/>
    <w:rsid w:val="00797B3F"/>
    <w:rsid w:val="00797BCA"/>
    <w:rsid w:val="00797BFA"/>
    <w:rsid w:val="00797CCD"/>
    <w:rsid w:val="00797D7C"/>
    <w:rsid w:val="00797E3A"/>
    <w:rsid w:val="00797E92"/>
    <w:rsid w:val="00797F0C"/>
    <w:rsid w:val="007A01A5"/>
    <w:rsid w:val="007A0355"/>
    <w:rsid w:val="007A036E"/>
    <w:rsid w:val="007A0522"/>
    <w:rsid w:val="007A077C"/>
    <w:rsid w:val="007A0966"/>
    <w:rsid w:val="007A0A1F"/>
    <w:rsid w:val="007A0B4C"/>
    <w:rsid w:val="007A0BAB"/>
    <w:rsid w:val="007A0BEC"/>
    <w:rsid w:val="007A0C36"/>
    <w:rsid w:val="007A0CB8"/>
    <w:rsid w:val="007A0CBE"/>
    <w:rsid w:val="007A0D1C"/>
    <w:rsid w:val="007A0F18"/>
    <w:rsid w:val="007A0F53"/>
    <w:rsid w:val="007A1103"/>
    <w:rsid w:val="007A1498"/>
    <w:rsid w:val="007A1566"/>
    <w:rsid w:val="007A162D"/>
    <w:rsid w:val="007A1744"/>
    <w:rsid w:val="007A1855"/>
    <w:rsid w:val="007A18E5"/>
    <w:rsid w:val="007A19C0"/>
    <w:rsid w:val="007A1A67"/>
    <w:rsid w:val="007A1AF0"/>
    <w:rsid w:val="007A1BD0"/>
    <w:rsid w:val="007A1CB1"/>
    <w:rsid w:val="007A1CDE"/>
    <w:rsid w:val="007A1D13"/>
    <w:rsid w:val="007A2192"/>
    <w:rsid w:val="007A223E"/>
    <w:rsid w:val="007A22E4"/>
    <w:rsid w:val="007A2310"/>
    <w:rsid w:val="007A2570"/>
    <w:rsid w:val="007A26C5"/>
    <w:rsid w:val="007A27F7"/>
    <w:rsid w:val="007A28AB"/>
    <w:rsid w:val="007A2970"/>
    <w:rsid w:val="007A2AA9"/>
    <w:rsid w:val="007A2B7E"/>
    <w:rsid w:val="007A2F17"/>
    <w:rsid w:val="007A305E"/>
    <w:rsid w:val="007A3144"/>
    <w:rsid w:val="007A314E"/>
    <w:rsid w:val="007A32E5"/>
    <w:rsid w:val="007A33EB"/>
    <w:rsid w:val="007A3438"/>
    <w:rsid w:val="007A3869"/>
    <w:rsid w:val="007A38BF"/>
    <w:rsid w:val="007A3915"/>
    <w:rsid w:val="007A395E"/>
    <w:rsid w:val="007A3C42"/>
    <w:rsid w:val="007A3D9C"/>
    <w:rsid w:val="007A3EA8"/>
    <w:rsid w:val="007A3EF1"/>
    <w:rsid w:val="007A412F"/>
    <w:rsid w:val="007A42DB"/>
    <w:rsid w:val="007A44C1"/>
    <w:rsid w:val="007A4584"/>
    <w:rsid w:val="007A45F1"/>
    <w:rsid w:val="007A462D"/>
    <w:rsid w:val="007A47D6"/>
    <w:rsid w:val="007A49B8"/>
    <w:rsid w:val="007A4A5C"/>
    <w:rsid w:val="007A4ACA"/>
    <w:rsid w:val="007A4E30"/>
    <w:rsid w:val="007A53DC"/>
    <w:rsid w:val="007A57EB"/>
    <w:rsid w:val="007A585C"/>
    <w:rsid w:val="007A587E"/>
    <w:rsid w:val="007A5910"/>
    <w:rsid w:val="007A59E5"/>
    <w:rsid w:val="007A5A1A"/>
    <w:rsid w:val="007A5AC2"/>
    <w:rsid w:val="007A5AE4"/>
    <w:rsid w:val="007A5CE7"/>
    <w:rsid w:val="007A5D21"/>
    <w:rsid w:val="007A5DA2"/>
    <w:rsid w:val="007A5DF7"/>
    <w:rsid w:val="007A5E77"/>
    <w:rsid w:val="007A5F1B"/>
    <w:rsid w:val="007A5F45"/>
    <w:rsid w:val="007A6003"/>
    <w:rsid w:val="007A6011"/>
    <w:rsid w:val="007A61F5"/>
    <w:rsid w:val="007A6245"/>
    <w:rsid w:val="007A62B7"/>
    <w:rsid w:val="007A63FB"/>
    <w:rsid w:val="007A642A"/>
    <w:rsid w:val="007A6764"/>
    <w:rsid w:val="007A6778"/>
    <w:rsid w:val="007A6917"/>
    <w:rsid w:val="007A6AB4"/>
    <w:rsid w:val="007A6B10"/>
    <w:rsid w:val="007A6B6C"/>
    <w:rsid w:val="007A6C3F"/>
    <w:rsid w:val="007A6D31"/>
    <w:rsid w:val="007A6DB5"/>
    <w:rsid w:val="007A6E0A"/>
    <w:rsid w:val="007A6E65"/>
    <w:rsid w:val="007A6E6A"/>
    <w:rsid w:val="007A6ED1"/>
    <w:rsid w:val="007A6F9E"/>
    <w:rsid w:val="007A6FF8"/>
    <w:rsid w:val="007A7020"/>
    <w:rsid w:val="007A71B0"/>
    <w:rsid w:val="007A748B"/>
    <w:rsid w:val="007A7567"/>
    <w:rsid w:val="007A77F1"/>
    <w:rsid w:val="007A7924"/>
    <w:rsid w:val="007A7A0B"/>
    <w:rsid w:val="007A7AAE"/>
    <w:rsid w:val="007A7B24"/>
    <w:rsid w:val="007A7D7A"/>
    <w:rsid w:val="007A7ED6"/>
    <w:rsid w:val="007A7EEE"/>
    <w:rsid w:val="007A7FED"/>
    <w:rsid w:val="007B01BF"/>
    <w:rsid w:val="007B0243"/>
    <w:rsid w:val="007B03BA"/>
    <w:rsid w:val="007B03D3"/>
    <w:rsid w:val="007B0466"/>
    <w:rsid w:val="007B046B"/>
    <w:rsid w:val="007B07EE"/>
    <w:rsid w:val="007B0856"/>
    <w:rsid w:val="007B0932"/>
    <w:rsid w:val="007B0DA5"/>
    <w:rsid w:val="007B119E"/>
    <w:rsid w:val="007B125F"/>
    <w:rsid w:val="007B12B8"/>
    <w:rsid w:val="007B137A"/>
    <w:rsid w:val="007B14C0"/>
    <w:rsid w:val="007B15B9"/>
    <w:rsid w:val="007B1748"/>
    <w:rsid w:val="007B18FD"/>
    <w:rsid w:val="007B19A0"/>
    <w:rsid w:val="007B1AD6"/>
    <w:rsid w:val="007B1B09"/>
    <w:rsid w:val="007B1CB0"/>
    <w:rsid w:val="007B1DDB"/>
    <w:rsid w:val="007B1E4F"/>
    <w:rsid w:val="007B1EDA"/>
    <w:rsid w:val="007B2043"/>
    <w:rsid w:val="007B2218"/>
    <w:rsid w:val="007B2301"/>
    <w:rsid w:val="007B236B"/>
    <w:rsid w:val="007B24B4"/>
    <w:rsid w:val="007B257A"/>
    <w:rsid w:val="007B26A8"/>
    <w:rsid w:val="007B2749"/>
    <w:rsid w:val="007B2AED"/>
    <w:rsid w:val="007B2B2E"/>
    <w:rsid w:val="007B2D07"/>
    <w:rsid w:val="007B2D85"/>
    <w:rsid w:val="007B31C1"/>
    <w:rsid w:val="007B33AE"/>
    <w:rsid w:val="007B3483"/>
    <w:rsid w:val="007B35A3"/>
    <w:rsid w:val="007B3642"/>
    <w:rsid w:val="007B36A4"/>
    <w:rsid w:val="007B36D2"/>
    <w:rsid w:val="007B36E6"/>
    <w:rsid w:val="007B38C5"/>
    <w:rsid w:val="007B394D"/>
    <w:rsid w:val="007B398E"/>
    <w:rsid w:val="007B3A46"/>
    <w:rsid w:val="007B3EE0"/>
    <w:rsid w:val="007B3F37"/>
    <w:rsid w:val="007B3FAB"/>
    <w:rsid w:val="007B4036"/>
    <w:rsid w:val="007B42C6"/>
    <w:rsid w:val="007B4375"/>
    <w:rsid w:val="007B44CE"/>
    <w:rsid w:val="007B467A"/>
    <w:rsid w:val="007B47EE"/>
    <w:rsid w:val="007B4A6C"/>
    <w:rsid w:val="007B4AD4"/>
    <w:rsid w:val="007B4B30"/>
    <w:rsid w:val="007B4C94"/>
    <w:rsid w:val="007B4DC9"/>
    <w:rsid w:val="007B4DF7"/>
    <w:rsid w:val="007B4F8E"/>
    <w:rsid w:val="007B5028"/>
    <w:rsid w:val="007B5065"/>
    <w:rsid w:val="007B52CB"/>
    <w:rsid w:val="007B584B"/>
    <w:rsid w:val="007B58F1"/>
    <w:rsid w:val="007B593E"/>
    <w:rsid w:val="007B59A4"/>
    <w:rsid w:val="007B5A0D"/>
    <w:rsid w:val="007B5A39"/>
    <w:rsid w:val="007B5B39"/>
    <w:rsid w:val="007B5B65"/>
    <w:rsid w:val="007B62BE"/>
    <w:rsid w:val="007B642B"/>
    <w:rsid w:val="007B6696"/>
    <w:rsid w:val="007B67FA"/>
    <w:rsid w:val="007B689C"/>
    <w:rsid w:val="007B6964"/>
    <w:rsid w:val="007B6A84"/>
    <w:rsid w:val="007B6AF5"/>
    <w:rsid w:val="007B6C1F"/>
    <w:rsid w:val="007B6C70"/>
    <w:rsid w:val="007B6ED8"/>
    <w:rsid w:val="007B6F7B"/>
    <w:rsid w:val="007B6F8C"/>
    <w:rsid w:val="007B6FC5"/>
    <w:rsid w:val="007B7336"/>
    <w:rsid w:val="007B7535"/>
    <w:rsid w:val="007B7609"/>
    <w:rsid w:val="007B7879"/>
    <w:rsid w:val="007B7925"/>
    <w:rsid w:val="007B79D9"/>
    <w:rsid w:val="007B7BFF"/>
    <w:rsid w:val="007B7D26"/>
    <w:rsid w:val="007B7E57"/>
    <w:rsid w:val="007B7E82"/>
    <w:rsid w:val="007B7ED1"/>
    <w:rsid w:val="007C0183"/>
    <w:rsid w:val="007C0574"/>
    <w:rsid w:val="007C057E"/>
    <w:rsid w:val="007C05BC"/>
    <w:rsid w:val="007C05C9"/>
    <w:rsid w:val="007C06F0"/>
    <w:rsid w:val="007C0875"/>
    <w:rsid w:val="007C0ABF"/>
    <w:rsid w:val="007C0C27"/>
    <w:rsid w:val="007C0CBC"/>
    <w:rsid w:val="007C0CF0"/>
    <w:rsid w:val="007C0FB5"/>
    <w:rsid w:val="007C0FDB"/>
    <w:rsid w:val="007C10FE"/>
    <w:rsid w:val="007C11DB"/>
    <w:rsid w:val="007C125B"/>
    <w:rsid w:val="007C12A0"/>
    <w:rsid w:val="007C134C"/>
    <w:rsid w:val="007C137F"/>
    <w:rsid w:val="007C1433"/>
    <w:rsid w:val="007C14EB"/>
    <w:rsid w:val="007C162B"/>
    <w:rsid w:val="007C18D4"/>
    <w:rsid w:val="007C1C85"/>
    <w:rsid w:val="007C1D4A"/>
    <w:rsid w:val="007C1EBB"/>
    <w:rsid w:val="007C1EF4"/>
    <w:rsid w:val="007C1FA0"/>
    <w:rsid w:val="007C228E"/>
    <w:rsid w:val="007C22D3"/>
    <w:rsid w:val="007C231E"/>
    <w:rsid w:val="007C2343"/>
    <w:rsid w:val="007C24A7"/>
    <w:rsid w:val="007C2533"/>
    <w:rsid w:val="007C2589"/>
    <w:rsid w:val="007C259D"/>
    <w:rsid w:val="007C2682"/>
    <w:rsid w:val="007C27EB"/>
    <w:rsid w:val="007C29A2"/>
    <w:rsid w:val="007C2AE9"/>
    <w:rsid w:val="007C2C67"/>
    <w:rsid w:val="007C2CBD"/>
    <w:rsid w:val="007C2D57"/>
    <w:rsid w:val="007C2DD3"/>
    <w:rsid w:val="007C2EA8"/>
    <w:rsid w:val="007C2EE4"/>
    <w:rsid w:val="007C3048"/>
    <w:rsid w:val="007C30B9"/>
    <w:rsid w:val="007C3152"/>
    <w:rsid w:val="007C317A"/>
    <w:rsid w:val="007C33F4"/>
    <w:rsid w:val="007C3507"/>
    <w:rsid w:val="007C350C"/>
    <w:rsid w:val="007C36DD"/>
    <w:rsid w:val="007C372B"/>
    <w:rsid w:val="007C387C"/>
    <w:rsid w:val="007C38C0"/>
    <w:rsid w:val="007C393D"/>
    <w:rsid w:val="007C3966"/>
    <w:rsid w:val="007C3A81"/>
    <w:rsid w:val="007C3B1D"/>
    <w:rsid w:val="007C3D2C"/>
    <w:rsid w:val="007C3E0F"/>
    <w:rsid w:val="007C3E79"/>
    <w:rsid w:val="007C3ED3"/>
    <w:rsid w:val="007C3FF4"/>
    <w:rsid w:val="007C4287"/>
    <w:rsid w:val="007C430E"/>
    <w:rsid w:val="007C4311"/>
    <w:rsid w:val="007C43A4"/>
    <w:rsid w:val="007C43CD"/>
    <w:rsid w:val="007C4437"/>
    <w:rsid w:val="007C4502"/>
    <w:rsid w:val="007C4AD6"/>
    <w:rsid w:val="007C4C5F"/>
    <w:rsid w:val="007C4EFC"/>
    <w:rsid w:val="007C4F88"/>
    <w:rsid w:val="007C5001"/>
    <w:rsid w:val="007C503F"/>
    <w:rsid w:val="007C5192"/>
    <w:rsid w:val="007C5209"/>
    <w:rsid w:val="007C527D"/>
    <w:rsid w:val="007C52CA"/>
    <w:rsid w:val="007C53B2"/>
    <w:rsid w:val="007C556A"/>
    <w:rsid w:val="007C56E8"/>
    <w:rsid w:val="007C57F3"/>
    <w:rsid w:val="007C581E"/>
    <w:rsid w:val="007C58BA"/>
    <w:rsid w:val="007C5975"/>
    <w:rsid w:val="007C5ABD"/>
    <w:rsid w:val="007C5BAC"/>
    <w:rsid w:val="007C5CE9"/>
    <w:rsid w:val="007C5D20"/>
    <w:rsid w:val="007C5E41"/>
    <w:rsid w:val="007C5E4E"/>
    <w:rsid w:val="007C5F2C"/>
    <w:rsid w:val="007C5F2E"/>
    <w:rsid w:val="007C5F74"/>
    <w:rsid w:val="007C60A1"/>
    <w:rsid w:val="007C61A3"/>
    <w:rsid w:val="007C61DC"/>
    <w:rsid w:val="007C6376"/>
    <w:rsid w:val="007C63FF"/>
    <w:rsid w:val="007C657E"/>
    <w:rsid w:val="007C66CE"/>
    <w:rsid w:val="007C6859"/>
    <w:rsid w:val="007C6887"/>
    <w:rsid w:val="007C6925"/>
    <w:rsid w:val="007C6A5F"/>
    <w:rsid w:val="007C6B5B"/>
    <w:rsid w:val="007C6D5E"/>
    <w:rsid w:val="007C6F42"/>
    <w:rsid w:val="007C6F51"/>
    <w:rsid w:val="007C708A"/>
    <w:rsid w:val="007C70E2"/>
    <w:rsid w:val="007C73A2"/>
    <w:rsid w:val="007C775C"/>
    <w:rsid w:val="007C7B23"/>
    <w:rsid w:val="007C7B2A"/>
    <w:rsid w:val="007C7C48"/>
    <w:rsid w:val="007C7D0E"/>
    <w:rsid w:val="007C7D81"/>
    <w:rsid w:val="007C7ED9"/>
    <w:rsid w:val="007D0065"/>
    <w:rsid w:val="007D02B9"/>
    <w:rsid w:val="007D03B3"/>
    <w:rsid w:val="007D0507"/>
    <w:rsid w:val="007D0596"/>
    <w:rsid w:val="007D0779"/>
    <w:rsid w:val="007D086B"/>
    <w:rsid w:val="007D0AAD"/>
    <w:rsid w:val="007D0B28"/>
    <w:rsid w:val="007D0B2F"/>
    <w:rsid w:val="007D0B38"/>
    <w:rsid w:val="007D0BD2"/>
    <w:rsid w:val="007D10F6"/>
    <w:rsid w:val="007D1136"/>
    <w:rsid w:val="007D118E"/>
    <w:rsid w:val="007D1383"/>
    <w:rsid w:val="007D15AF"/>
    <w:rsid w:val="007D162C"/>
    <w:rsid w:val="007D172E"/>
    <w:rsid w:val="007D181A"/>
    <w:rsid w:val="007D1903"/>
    <w:rsid w:val="007D197D"/>
    <w:rsid w:val="007D1C14"/>
    <w:rsid w:val="007D1F11"/>
    <w:rsid w:val="007D1F56"/>
    <w:rsid w:val="007D20BA"/>
    <w:rsid w:val="007D2267"/>
    <w:rsid w:val="007D2400"/>
    <w:rsid w:val="007D2448"/>
    <w:rsid w:val="007D247C"/>
    <w:rsid w:val="007D24D9"/>
    <w:rsid w:val="007D258D"/>
    <w:rsid w:val="007D25B0"/>
    <w:rsid w:val="007D25EB"/>
    <w:rsid w:val="007D26F7"/>
    <w:rsid w:val="007D27A9"/>
    <w:rsid w:val="007D28F9"/>
    <w:rsid w:val="007D2AE7"/>
    <w:rsid w:val="007D2AEC"/>
    <w:rsid w:val="007D2B40"/>
    <w:rsid w:val="007D2BA5"/>
    <w:rsid w:val="007D2BCA"/>
    <w:rsid w:val="007D2FD7"/>
    <w:rsid w:val="007D3042"/>
    <w:rsid w:val="007D30CA"/>
    <w:rsid w:val="007D3217"/>
    <w:rsid w:val="007D32D5"/>
    <w:rsid w:val="007D3318"/>
    <w:rsid w:val="007D3379"/>
    <w:rsid w:val="007D3491"/>
    <w:rsid w:val="007D3521"/>
    <w:rsid w:val="007D3594"/>
    <w:rsid w:val="007D37B0"/>
    <w:rsid w:val="007D3820"/>
    <w:rsid w:val="007D39C1"/>
    <w:rsid w:val="007D3A32"/>
    <w:rsid w:val="007D3A8D"/>
    <w:rsid w:val="007D3CC6"/>
    <w:rsid w:val="007D3E6A"/>
    <w:rsid w:val="007D4038"/>
    <w:rsid w:val="007D412B"/>
    <w:rsid w:val="007D4183"/>
    <w:rsid w:val="007D4244"/>
    <w:rsid w:val="007D4289"/>
    <w:rsid w:val="007D4319"/>
    <w:rsid w:val="007D43EC"/>
    <w:rsid w:val="007D45EF"/>
    <w:rsid w:val="007D46D0"/>
    <w:rsid w:val="007D471C"/>
    <w:rsid w:val="007D475D"/>
    <w:rsid w:val="007D4853"/>
    <w:rsid w:val="007D49BB"/>
    <w:rsid w:val="007D4ADD"/>
    <w:rsid w:val="007D4B10"/>
    <w:rsid w:val="007D4BB8"/>
    <w:rsid w:val="007D4BEE"/>
    <w:rsid w:val="007D4E24"/>
    <w:rsid w:val="007D4FC4"/>
    <w:rsid w:val="007D5291"/>
    <w:rsid w:val="007D554E"/>
    <w:rsid w:val="007D56C3"/>
    <w:rsid w:val="007D56F7"/>
    <w:rsid w:val="007D5875"/>
    <w:rsid w:val="007D597F"/>
    <w:rsid w:val="007D59D7"/>
    <w:rsid w:val="007D5B3A"/>
    <w:rsid w:val="007D5C47"/>
    <w:rsid w:val="007D5C4F"/>
    <w:rsid w:val="007D5EA9"/>
    <w:rsid w:val="007D5EB4"/>
    <w:rsid w:val="007D5FEA"/>
    <w:rsid w:val="007D61DB"/>
    <w:rsid w:val="007D6227"/>
    <w:rsid w:val="007D6244"/>
    <w:rsid w:val="007D62DF"/>
    <w:rsid w:val="007D65D0"/>
    <w:rsid w:val="007D67C8"/>
    <w:rsid w:val="007D6888"/>
    <w:rsid w:val="007D6925"/>
    <w:rsid w:val="007D69F3"/>
    <w:rsid w:val="007D6B3D"/>
    <w:rsid w:val="007D6B91"/>
    <w:rsid w:val="007D6DA8"/>
    <w:rsid w:val="007D6F99"/>
    <w:rsid w:val="007D7017"/>
    <w:rsid w:val="007D7075"/>
    <w:rsid w:val="007D70D3"/>
    <w:rsid w:val="007D70D5"/>
    <w:rsid w:val="007D71A0"/>
    <w:rsid w:val="007D71DD"/>
    <w:rsid w:val="007D71E5"/>
    <w:rsid w:val="007D743C"/>
    <w:rsid w:val="007D74C5"/>
    <w:rsid w:val="007D7583"/>
    <w:rsid w:val="007D7683"/>
    <w:rsid w:val="007D76A9"/>
    <w:rsid w:val="007D7772"/>
    <w:rsid w:val="007D788F"/>
    <w:rsid w:val="007D7A99"/>
    <w:rsid w:val="007D7B03"/>
    <w:rsid w:val="007D7DB7"/>
    <w:rsid w:val="007D7E30"/>
    <w:rsid w:val="007E01BE"/>
    <w:rsid w:val="007E05CE"/>
    <w:rsid w:val="007E06A9"/>
    <w:rsid w:val="007E06E1"/>
    <w:rsid w:val="007E076A"/>
    <w:rsid w:val="007E08EA"/>
    <w:rsid w:val="007E0B0B"/>
    <w:rsid w:val="007E0C5B"/>
    <w:rsid w:val="007E0C95"/>
    <w:rsid w:val="007E0CA2"/>
    <w:rsid w:val="007E0E88"/>
    <w:rsid w:val="007E1251"/>
    <w:rsid w:val="007E12E0"/>
    <w:rsid w:val="007E1425"/>
    <w:rsid w:val="007E144A"/>
    <w:rsid w:val="007E14C3"/>
    <w:rsid w:val="007E14DD"/>
    <w:rsid w:val="007E14E6"/>
    <w:rsid w:val="007E159C"/>
    <w:rsid w:val="007E1682"/>
    <w:rsid w:val="007E16D2"/>
    <w:rsid w:val="007E172C"/>
    <w:rsid w:val="007E1792"/>
    <w:rsid w:val="007E181A"/>
    <w:rsid w:val="007E181E"/>
    <w:rsid w:val="007E18A3"/>
    <w:rsid w:val="007E190E"/>
    <w:rsid w:val="007E199A"/>
    <w:rsid w:val="007E1A81"/>
    <w:rsid w:val="007E1B5C"/>
    <w:rsid w:val="007E1CF6"/>
    <w:rsid w:val="007E1DFC"/>
    <w:rsid w:val="007E1E02"/>
    <w:rsid w:val="007E20E4"/>
    <w:rsid w:val="007E210B"/>
    <w:rsid w:val="007E21CD"/>
    <w:rsid w:val="007E2210"/>
    <w:rsid w:val="007E22A9"/>
    <w:rsid w:val="007E2414"/>
    <w:rsid w:val="007E24BC"/>
    <w:rsid w:val="007E24DC"/>
    <w:rsid w:val="007E255C"/>
    <w:rsid w:val="007E25F9"/>
    <w:rsid w:val="007E2653"/>
    <w:rsid w:val="007E26D6"/>
    <w:rsid w:val="007E2B2E"/>
    <w:rsid w:val="007E2C33"/>
    <w:rsid w:val="007E2CB2"/>
    <w:rsid w:val="007E2E31"/>
    <w:rsid w:val="007E2F1F"/>
    <w:rsid w:val="007E2F34"/>
    <w:rsid w:val="007E3001"/>
    <w:rsid w:val="007E305A"/>
    <w:rsid w:val="007E313B"/>
    <w:rsid w:val="007E341F"/>
    <w:rsid w:val="007E3487"/>
    <w:rsid w:val="007E34C0"/>
    <w:rsid w:val="007E3554"/>
    <w:rsid w:val="007E3560"/>
    <w:rsid w:val="007E35EA"/>
    <w:rsid w:val="007E3608"/>
    <w:rsid w:val="007E3665"/>
    <w:rsid w:val="007E36A6"/>
    <w:rsid w:val="007E3781"/>
    <w:rsid w:val="007E3ACE"/>
    <w:rsid w:val="007E3AE4"/>
    <w:rsid w:val="007E3DBE"/>
    <w:rsid w:val="007E3DCE"/>
    <w:rsid w:val="007E3E14"/>
    <w:rsid w:val="007E3E49"/>
    <w:rsid w:val="007E3F01"/>
    <w:rsid w:val="007E3F5C"/>
    <w:rsid w:val="007E4085"/>
    <w:rsid w:val="007E417B"/>
    <w:rsid w:val="007E428F"/>
    <w:rsid w:val="007E4353"/>
    <w:rsid w:val="007E44B7"/>
    <w:rsid w:val="007E45E1"/>
    <w:rsid w:val="007E460D"/>
    <w:rsid w:val="007E48D5"/>
    <w:rsid w:val="007E494B"/>
    <w:rsid w:val="007E49FE"/>
    <w:rsid w:val="007E4DA1"/>
    <w:rsid w:val="007E52A5"/>
    <w:rsid w:val="007E5353"/>
    <w:rsid w:val="007E53B2"/>
    <w:rsid w:val="007E553D"/>
    <w:rsid w:val="007E554B"/>
    <w:rsid w:val="007E5589"/>
    <w:rsid w:val="007E576C"/>
    <w:rsid w:val="007E5790"/>
    <w:rsid w:val="007E57A3"/>
    <w:rsid w:val="007E5CDF"/>
    <w:rsid w:val="007E5DDD"/>
    <w:rsid w:val="007E5F71"/>
    <w:rsid w:val="007E5F74"/>
    <w:rsid w:val="007E6269"/>
    <w:rsid w:val="007E65BE"/>
    <w:rsid w:val="007E65D2"/>
    <w:rsid w:val="007E660A"/>
    <w:rsid w:val="007E66B2"/>
    <w:rsid w:val="007E67A6"/>
    <w:rsid w:val="007E6833"/>
    <w:rsid w:val="007E68D6"/>
    <w:rsid w:val="007E693E"/>
    <w:rsid w:val="007E6943"/>
    <w:rsid w:val="007E6A93"/>
    <w:rsid w:val="007E6C12"/>
    <w:rsid w:val="007E6DFF"/>
    <w:rsid w:val="007E6EA2"/>
    <w:rsid w:val="007E6F4C"/>
    <w:rsid w:val="007E6FF2"/>
    <w:rsid w:val="007E6FF7"/>
    <w:rsid w:val="007E70C2"/>
    <w:rsid w:val="007E72A4"/>
    <w:rsid w:val="007E73D5"/>
    <w:rsid w:val="007E7418"/>
    <w:rsid w:val="007E7510"/>
    <w:rsid w:val="007E75D9"/>
    <w:rsid w:val="007E7675"/>
    <w:rsid w:val="007E77D0"/>
    <w:rsid w:val="007E7B65"/>
    <w:rsid w:val="007E7B8A"/>
    <w:rsid w:val="007E7CD0"/>
    <w:rsid w:val="007E7DDF"/>
    <w:rsid w:val="007F01A2"/>
    <w:rsid w:val="007F02BB"/>
    <w:rsid w:val="007F051F"/>
    <w:rsid w:val="007F0547"/>
    <w:rsid w:val="007F06C6"/>
    <w:rsid w:val="007F0958"/>
    <w:rsid w:val="007F0997"/>
    <w:rsid w:val="007F09AA"/>
    <w:rsid w:val="007F0B05"/>
    <w:rsid w:val="007F0C1F"/>
    <w:rsid w:val="007F0C78"/>
    <w:rsid w:val="007F0F18"/>
    <w:rsid w:val="007F0F34"/>
    <w:rsid w:val="007F0F3E"/>
    <w:rsid w:val="007F11F3"/>
    <w:rsid w:val="007F1212"/>
    <w:rsid w:val="007F1366"/>
    <w:rsid w:val="007F1518"/>
    <w:rsid w:val="007F16FB"/>
    <w:rsid w:val="007F1779"/>
    <w:rsid w:val="007F188F"/>
    <w:rsid w:val="007F1A33"/>
    <w:rsid w:val="007F1AD0"/>
    <w:rsid w:val="007F1B48"/>
    <w:rsid w:val="007F1B68"/>
    <w:rsid w:val="007F1C4B"/>
    <w:rsid w:val="007F1DCC"/>
    <w:rsid w:val="007F1F20"/>
    <w:rsid w:val="007F1F7F"/>
    <w:rsid w:val="007F200A"/>
    <w:rsid w:val="007F2135"/>
    <w:rsid w:val="007F2510"/>
    <w:rsid w:val="007F2553"/>
    <w:rsid w:val="007F2598"/>
    <w:rsid w:val="007F25A8"/>
    <w:rsid w:val="007F2602"/>
    <w:rsid w:val="007F2613"/>
    <w:rsid w:val="007F26B3"/>
    <w:rsid w:val="007F2810"/>
    <w:rsid w:val="007F2B8A"/>
    <w:rsid w:val="007F2C68"/>
    <w:rsid w:val="007F2D8B"/>
    <w:rsid w:val="007F3104"/>
    <w:rsid w:val="007F31D2"/>
    <w:rsid w:val="007F33AB"/>
    <w:rsid w:val="007F34DB"/>
    <w:rsid w:val="007F34DE"/>
    <w:rsid w:val="007F3535"/>
    <w:rsid w:val="007F3751"/>
    <w:rsid w:val="007F38A6"/>
    <w:rsid w:val="007F38C2"/>
    <w:rsid w:val="007F39ED"/>
    <w:rsid w:val="007F3A37"/>
    <w:rsid w:val="007F3BCF"/>
    <w:rsid w:val="007F3C48"/>
    <w:rsid w:val="007F3CD4"/>
    <w:rsid w:val="007F3EC7"/>
    <w:rsid w:val="007F3F14"/>
    <w:rsid w:val="007F3FB0"/>
    <w:rsid w:val="007F4095"/>
    <w:rsid w:val="007F40AA"/>
    <w:rsid w:val="007F40BF"/>
    <w:rsid w:val="007F426B"/>
    <w:rsid w:val="007F42CA"/>
    <w:rsid w:val="007F431B"/>
    <w:rsid w:val="007F4332"/>
    <w:rsid w:val="007F4342"/>
    <w:rsid w:val="007F453D"/>
    <w:rsid w:val="007F46CE"/>
    <w:rsid w:val="007F46F3"/>
    <w:rsid w:val="007F4898"/>
    <w:rsid w:val="007F48D3"/>
    <w:rsid w:val="007F4A97"/>
    <w:rsid w:val="007F4C77"/>
    <w:rsid w:val="007F4E9D"/>
    <w:rsid w:val="007F4F71"/>
    <w:rsid w:val="007F5547"/>
    <w:rsid w:val="007F5592"/>
    <w:rsid w:val="007F55B4"/>
    <w:rsid w:val="007F569A"/>
    <w:rsid w:val="007F5B4F"/>
    <w:rsid w:val="007F5FAE"/>
    <w:rsid w:val="007F603A"/>
    <w:rsid w:val="007F608D"/>
    <w:rsid w:val="007F6110"/>
    <w:rsid w:val="007F6152"/>
    <w:rsid w:val="007F61A7"/>
    <w:rsid w:val="007F630F"/>
    <w:rsid w:val="007F63DE"/>
    <w:rsid w:val="007F64D0"/>
    <w:rsid w:val="007F64FF"/>
    <w:rsid w:val="007F6681"/>
    <w:rsid w:val="007F67D3"/>
    <w:rsid w:val="007F67E9"/>
    <w:rsid w:val="007F6C14"/>
    <w:rsid w:val="007F6CDA"/>
    <w:rsid w:val="007F6CEC"/>
    <w:rsid w:val="007F6D4E"/>
    <w:rsid w:val="007F6E17"/>
    <w:rsid w:val="007F6EAD"/>
    <w:rsid w:val="007F6F5E"/>
    <w:rsid w:val="007F706D"/>
    <w:rsid w:val="007F725D"/>
    <w:rsid w:val="007F7463"/>
    <w:rsid w:val="007F751A"/>
    <w:rsid w:val="007F75B3"/>
    <w:rsid w:val="007F76A8"/>
    <w:rsid w:val="007F7960"/>
    <w:rsid w:val="007F79EC"/>
    <w:rsid w:val="007F7A81"/>
    <w:rsid w:val="007F7AD6"/>
    <w:rsid w:val="007F7B58"/>
    <w:rsid w:val="007F7B77"/>
    <w:rsid w:val="007F7BC0"/>
    <w:rsid w:val="007F7F26"/>
    <w:rsid w:val="007F7F2C"/>
    <w:rsid w:val="008001ED"/>
    <w:rsid w:val="008001FE"/>
    <w:rsid w:val="008002F2"/>
    <w:rsid w:val="008004AF"/>
    <w:rsid w:val="00800578"/>
    <w:rsid w:val="00800607"/>
    <w:rsid w:val="00800668"/>
    <w:rsid w:val="008006A2"/>
    <w:rsid w:val="008006D2"/>
    <w:rsid w:val="008006E3"/>
    <w:rsid w:val="00800854"/>
    <w:rsid w:val="00800D4D"/>
    <w:rsid w:val="00800EF0"/>
    <w:rsid w:val="008010F7"/>
    <w:rsid w:val="0080119B"/>
    <w:rsid w:val="008011A4"/>
    <w:rsid w:val="00801246"/>
    <w:rsid w:val="00801325"/>
    <w:rsid w:val="00801711"/>
    <w:rsid w:val="0080172A"/>
    <w:rsid w:val="0080172B"/>
    <w:rsid w:val="008018C4"/>
    <w:rsid w:val="008019C5"/>
    <w:rsid w:val="008019E7"/>
    <w:rsid w:val="00801B98"/>
    <w:rsid w:val="00801BB0"/>
    <w:rsid w:val="00801BB8"/>
    <w:rsid w:val="00801C44"/>
    <w:rsid w:val="00801C4C"/>
    <w:rsid w:val="00801DAE"/>
    <w:rsid w:val="00801FEE"/>
    <w:rsid w:val="00802053"/>
    <w:rsid w:val="0080206F"/>
    <w:rsid w:val="00802152"/>
    <w:rsid w:val="008023EF"/>
    <w:rsid w:val="00802472"/>
    <w:rsid w:val="008024F2"/>
    <w:rsid w:val="0080271A"/>
    <w:rsid w:val="008027A4"/>
    <w:rsid w:val="008029B8"/>
    <w:rsid w:val="00802E71"/>
    <w:rsid w:val="00802EA9"/>
    <w:rsid w:val="00803038"/>
    <w:rsid w:val="00803071"/>
    <w:rsid w:val="008033DD"/>
    <w:rsid w:val="008034D8"/>
    <w:rsid w:val="0080353C"/>
    <w:rsid w:val="00803621"/>
    <w:rsid w:val="00803871"/>
    <w:rsid w:val="008038F2"/>
    <w:rsid w:val="00803AED"/>
    <w:rsid w:val="0080417A"/>
    <w:rsid w:val="00804285"/>
    <w:rsid w:val="00804294"/>
    <w:rsid w:val="008042C1"/>
    <w:rsid w:val="00804377"/>
    <w:rsid w:val="008044DA"/>
    <w:rsid w:val="0080453E"/>
    <w:rsid w:val="00804650"/>
    <w:rsid w:val="00804A23"/>
    <w:rsid w:val="00804AB7"/>
    <w:rsid w:val="00804CBE"/>
    <w:rsid w:val="00804D63"/>
    <w:rsid w:val="00804EF7"/>
    <w:rsid w:val="00804F3C"/>
    <w:rsid w:val="00804F89"/>
    <w:rsid w:val="0080513D"/>
    <w:rsid w:val="008052E8"/>
    <w:rsid w:val="0080535B"/>
    <w:rsid w:val="008053A5"/>
    <w:rsid w:val="00805472"/>
    <w:rsid w:val="00805495"/>
    <w:rsid w:val="008055DE"/>
    <w:rsid w:val="008056E4"/>
    <w:rsid w:val="008058CE"/>
    <w:rsid w:val="00805979"/>
    <w:rsid w:val="008059E5"/>
    <w:rsid w:val="00805BE7"/>
    <w:rsid w:val="00805C47"/>
    <w:rsid w:val="008060D1"/>
    <w:rsid w:val="00806131"/>
    <w:rsid w:val="008061F8"/>
    <w:rsid w:val="00806375"/>
    <w:rsid w:val="008063C0"/>
    <w:rsid w:val="008063D6"/>
    <w:rsid w:val="008065DC"/>
    <w:rsid w:val="00806608"/>
    <w:rsid w:val="008068D4"/>
    <w:rsid w:val="008069AF"/>
    <w:rsid w:val="00806CA4"/>
    <w:rsid w:val="00806CA6"/>
    <w:rsid w:val="00806D85"/>
    <w:rsid w:val="00806DE1"/>
    <w:rsid w:val="00806EC4"/>
    <w:rsid w:val="00806ECE"/>
    <w:rsid w:val="00806EDB"/>
    <w:rsid w:val="00806F06"/>
    <w:rsid w:val="0080721D"/>
    <w:rsid w:val="00807370"/>
    <w:rsid w:val="00807532"/>
    <w:rsid w:val="008075AA"/>
    <w:rsid w:val="00807753"/>
    <w:rsid w:val="0080778C"/>
    <w:rsid w:val="00807AB5"/>
    <w:rsid w:val="00807B15"/>
    <w:rsid w:val="00807B27"/>
    <w:rsid w:val="00807BBF"/>
    <w:rsid w:val="00807C40"/>
    <w:rsid w:val="00807DA8"/>
    <w:rsid w:val="008102E7"/>
    <w:rsid w:val="0081085E"/>
    <w:rsid w:val="00810CC4"/>
    <w:rsid w:val="00810D55"/>
    <w:rsid w:val="00810E16"/>
    <w:rsid w:val="00810EC2"/>
    <w:rsid w:val="00811034"/>
    <w:rsid w:val="008110C0"/>
    <w:rsid w:val="008111A9"/>
    <w:rsid w:val="008111F9"/>
    <w:rsid w:val="0081140A"/>
    <w:rsid w:val="00811477"/>
    <w:rsid w:val="008114CE"/>
    <w:rsid w:val="008115CF"/>
    <w:rsid w:val="00811608"/>
    <w:rsid w:val="0081172E"/>
    <w:rsid w:val="0081189B"/>
    <w:rsid w:val="00811968"/>
    <w:rsid w:val="00811C3F"/>
    <w:rsid w:val="00811CDE"/>
    <w:rsid w:val="00811D9D"/>
    <w:rsid w:val="00811FB0"/>
    <w:rsid w:val="008122D1"/>
    <w:rsid w:val="008123D2"/>
    <w:rsid w:val="00812649"/>
    <w:rsid w:val="0081264C"/>
    <w:rsid w:val="00812660"/>
    <w:rsid w:val="008126A9"/>
    <w:rsid w:val="008126CF"/>
    <w:rsid w:val="008126F8"/>
    <w:rsid w:val="0081276B"/>
    <w:rsid w:val="00812796"/>
    <w:rsid w:val="00812C33"/>
    <w:rsid w:val="00812D1F"/>
    <w:rsid w:val="00812D5E"/>
    <w:rsid w:val="00812D8F"/>
    <w:rsid w:val="00812E86"/>
    <w:rsid w:val="00812F7A"/>
    <w:rsid w:val="00812F81"/>
    <w:rsid w:val="00812FDD"/>
    <w:rsid w:val="008133C0"/>
    <w:rsid w:val="008134BC"/>
    <w:rsid w:val="008134BD"/>
    <w:rsid w:val="008135A7"/>
    <w:rsid w:val="00813772"/>
    <w:rsid w:val="0081389C"/>
    <w:rsid w:val="00813A91"/>
    <w:rsid w:val="00813BAA"/>
    <w:rsid w:val="00813E8B"/>
    <w:rsid w:val="008142B9"/>
    <w:rsid w:val="00814417"/>
    <w:rsid w:val="00814524"/>
    <w:rsid w:val="00814537"/>
    <w:rsid w:val="0081457C"/>
    <w:rsid w:val="00814655"/>
    <w:rsid w:val="0081477D"/>
    <w:rsid w:val="008149E3"/>
    <w:rsid w:val="00814D21"/>
    <w:rsid w:val="00814D88"/>
    <w:rsid w:val="00814EEF"/>
    <w:rsid w:val="00815130"/>
    <w:rsid w:val="0081520F"/>
    <w:rsid w:val="00815314"/>
    <w:rsid w:val="008153E3"/>
    <w:rsid w:val="00815438"/>
    <w:rsid w:val="008154CF"/>
    <w:rsid w:val="00815660"/>
    <w:rsid w:val="008156FC"/>
    <w:rsid w:val="00815702"/>
    <w:rsid w:val="0081573D"/>
    <w:rsid w:val="008157B8"/>
    <w:rsid w:val="008157F6"/>
    <w:rsid w:val="00815880"/>
    <w:rsid w:val="008158B2"/>
    <w:rsid w:val="008158FE"/>
    <w:rsid w:val="00815904"/>
    <w:rsid w:val="0081593F"/>
    <w:rsid w:val="0081594F"/>
    <w:rsid w:val="00815C41"/>
    <w:rsid w:val="00815CD8"/>
    <w:rsid w:val="00815E13"/>
    <w:rsid w:val="00815EFE"/>
    <w:rsid w:val="00815FA6"/>
    <w:rsid w:val="00815FCD"/>
    <w:rsid w:val="00815FFA"/>
    <w:rsid w:val="0081600E"/>
    <w:rsid w:val="00816260"/>
    <w:rsid w:val="008163A3"/>
    <w:rsid w:val="00816454"/>
    <w:rsid w:val="00816863"/>
    <w:rsid w:val="00816898"/>
    <w:rsid w:val="00816913"/>
    <w:rsid w:val="008169C7"/>
    <w:rsid w:val="008169F0"/>
    <w:rsid w:val="00816B10"/>
    <w:rsid w:val="00816D61"/>
    <w:rsid w:val="00816E25"/>
    <w:rsid w:val="00816E7F"/>
    <w:rsid w:val="008172CD"/>
    <w:rsid w:val="008172E9"/>
    <w:rsid w:val="0081742E"/>
    <w:rsid w:val="0081744B"/>
    <w:rsid w:val="00817481"/>
    <w:rsid w:val="00817597"/>
    <w:rsid w:val="0081763D"/>
    <w:rsid w:val="008176D5"/>
    <w:rsid w:val="0081782C"/>
    <w:rsid w:val="00817C2D"/>
    <w:rsid w:val="00817CD6"/>
    <w:rsid w:val="00817D2E"/>
    <w:rsid w:val="00817E1A"/>
    <w:rsid w:val="00817EBB"/>
    <w:rsid w:val="00820215"/>
    <w:rsid w:val="008202B3"/>
    <w:rsid w:val="0082041B"/>
    <w:rsid w:val="00820591"/>
    <w:rsid w:val="008206DD"/>
    <w:rsid w:val="008206E9"/>
    <w:rsid w:val="008208A5"/>
    <w:rsid w:val="00820A48"/>
    <w:rsid w:val="00820C28"/>
    <w:rsid w:val="00821010"/>
    <w:rsid w:val="008210F6"/>
    <w:rsid w:val="008211E4"/>
    <w:rsid w:val="008212CE"/>
    <w:rsid w:val="0082165E"/>
    <w:rsid w:val="008217F7"/>
    <w:rsid w:val="008218CE"/>
    <w:rsid w:val="00821A2E"/>
    <w:rsid w:val="00821A84"/>
    <w:rsid w:val="00821ABB"/>
    <w:rsid w:val="00821D40"/>
    <w:rsid w:val="008220B9"/>
    <w:rsid w:val="0082242C"/>
    <w:rsid w:val="0082247E"/>
    <w:rsid w:val="008224AF"/>
    <w:rsid w:val="008224FE"/>
    <w:rsid w:val="0082253E"/>
    <w:rsid w:val="00822AD8"/>
    <w:rsid w:val="00822B3E"/>
    <w:rsid w:val="00822C92"/>
    <w:rsid w:val="00822DD7"/>
    <w:rsid w:val="00822F53"/>
    <w:rsid w:val="00822FAE"/>
    <w:rsid w:val="008233D7"/>
    <w:rsid w:val="008233F0"/>
    <w:rsid w:val="00823521"/>
    <w:rsid w:val="008238FC"/>
    <w:rsid w:val="00823B77"/>
    <w:rsid w:val="00823CC2"/>
    <w:rsid w:val="00823D8F"/>
    <w:rsid w:val="00823EED"/>
    <w:rsid w:val="008240EF"/>
    <w:rsid w:val="0082411A"/>
    <w:rsid w:val="008241A1"/>
    <w:rsid w:val="00824235"/>
    <w:rsid w:val="0082426A"/>
    <w:rsid w:val="008244C2"/>
    <w:rsid w:val="00824509"/>
    <w:rsid w:val="00824661"/>
    <w:rsid w:val="0082479E"/>
    <w:rsid w:val="00824851"/>
    <w:rsid w:val="0082491F"/>
    <w:rsid w:val="00824A6E"/>
    <w:rsid w:val="00824B37"/>
    <w:rsid w:val="00824B99"/>
    <w:rsid w:val="00825040"/>
    <w:rsid w:val="00825117"/>
    <w:rsid w:val="00825330"/>
    <w:rsid w:val="00825471"/>
    <w:rsid w:val="00825559"/>
    <w:rsid w:val="0082555D"/>
    <w:rsid w:val="00825590"/>
    <w:rsid w:val="008256B5"/>
    <w:rsid w:val="008256FE"/>
    <w:rsid w:val="0082577D"/>
    <w:rsid w:val="008258CE"/>
    <w:rsid w:val="0082597E"/>
    <w:rsid w:val="00825A57"/>
    <w:rsid w:val="00825A8A"/>
    <w:rsid w:val="00825B29"/>
    <w:rsid w:val="00825B60"/>
    <w:rsid w:val="00825C43"/>
    <w:rsid w:val="00825C44"/>
    <w:rsid w:val="00825CD7"/>
    <w:rsid w:val="00825D23"/>
    <w:rsid w:val="00825D82"/>
    <w:rsid w:val="00825DCE"/>
    <w:rsid w:val="00825E05"/>
    <w:rsid w:val="00825E11"/>
    <w:rsid w:val="00825F9C"/>
    <w:rsid w:val="00826118"/>
    <w:rsid w:val="008263C6"/>
    <w:rsid w:val="008264A8"/>
    <w:rsid w:val="008264B4"/>
    <w:rsid w:val="00826521"/>
    <w:rsid w:val="0082658D"/>
    <w:rsid w:val="008265C8"/>
    <w:rsid w:val="00826764"/>
    <w:rsid w:val="008267F5"/>
    <w:rsid w:val="00826829"/>
    <w:rsid w:val="00826AC4"/>
    <w:rsid w:val="00826ADC"/>
    <w:rsid w:val="00826DB9"/>
    <w:rsid w:val="00827068"/>
    <w:rsid w:val="00827076"/>
    <w:rsid w:val="00827089"/>
    <w:rsid w:val="00827128"/>
    <w:rsid w:val="0082716F"/>
    <w:rsid w:val="00827423"/>
    <w:rsid w:val="0082743B"/>
    <w:rsid w:val="00827958"/>
    <w:rsid w:val="00827B4A"/>
    <w:rsid w:val="00827B92"/>
    <w:rsid w:val="00827EC8"/>
    <w:rsid w:val="00827EDA"/>
    <w:rsid w:val="008301DD"/>
    <w:rsid w:val="008302B5"/>
    <w:rsid w:val="00830319"/>
    <w:rsid w:val="00830359"/>
    <w:rsid w:val="00830541"/>
    <w:rsid w:val="00830737"/>
    <w:rsid w:val="008307A5"/>
    <w:rsid w:val="00830868"/>
    <w:rsid w:val="008309FC"/>
    <w:rsid w:val="00830A02"/>
    <w:rsid w:val="00830B53"/>
    <w:rsid w:val="00830CBE"/>
    <w:rsid w:val="00830D1E"/>
    <w:rsid w:val="00830DD6"/>
    <w:rsid w:val="00830F8E"/>
    <w:rsid w:val="0083124A"/>
    <w:rsid w:val="00831256"/>
    <w:rsid w:val="0083129A"/>
    <w:rsid w:val="0083137C"/>
    <w:rsid w:val="00831858"/>
    <w:rsid w:val="008318DB"/>
    <w:rsid w:val="00831CB2"/>
    <w:rsid w:val="00831CCD"/>
    <w:rsid w:val="00831D5C"/>
    <w:rsid w:val="00831E24"/>
    <w:rsid w:val="00831E34"/>
    <w:rsid w:val="00831F35"/>
    <w:rsid w:val="00831F5A"/>
    <w:rsid w:val="00832073"/>
    <w:rsid w:val="0083228C"/>
    <w:rsid w:val="00832304"/>
    <w:rsid w:val="00832408"/>
    <w:rsid w:val="0083253F"/>
    <w:rsid w:val="0083267A"/>
    <w:rsid w:val="00832897"/>
    <w:rsid w:val="008328E8"/>
    <w:rsid w:val="00832ABF"/>
    <w:rsid w:val="00832BCD"/>
    <w:rsid w:val="00832C3A"/>
    <w:rsid w:val="00832D2A"/>
    <w:rsid w:val="00832D37"/>
    <w:rsid w:val="00832D93"/>
    <w:rsid w:val="00832E07"/>
    <w:rsid w:val="008330D9"/>
    <w:rsid w:val="008330EC"/>
    <w:rsid w:val="008336B7"/>
    <w:rsid w:val="0083377A"/>
    <w:rsid w:val="00833780"/>
    <w:rsid w:val="0083388C"/>
    <w:rsid w:val="008338E1"/>
    <w:rsid w:val="008339E9"/>
    <w:rsid w:val="008339FE"/>
    <w:rsid w:val="00833A47"/>
    <w:rsid w:val="00833BBC"/>
    <w:rsid w:val="00833BE2"/>
    <w:rsid w:val="00833C38"/>
    <w:rsid w:val="00833C77"/>
    <w:rsid w:val="00833D0D"/>
    <w:rsid w:val="00833F93"/>
    <w:rsid w:val="00833FA2"/>
    <w:rsid w:val="0083408E"/>
    <w:rsid w:val="00834284"/>
    <w:rsid w:val="0083439B"/>
    <w:rsid w:val="00834425"/>
    <w:rsid w:val="00834562"/>
    <w:rsid w:val="00834594"/>
    <w:rsid w:val="008346FB"/>
    <w:rsid w:val="00834756"/>
    <w:rsid w:val="00834BA4"/>
    <w:rsid w:val="00834CDE"/>
    <w:rsid w:val="00834DA2"/>
    <w:rsid w:val="00834DD7"/>
    <w:rsid w:val="00835031"/>
    <w:rsid w:val="008351A4"/>
    <w:rsid w:val="008351C8"/>
    <w:rsid w:val="008352BD"/>
    <w:rsid w:val="00835310"/>
    <w:rsid w:val="008353EC"/>
    <w:rsid w:val="00835587"/>
    <w:rsid w:val="008356BC"/>
    <w:rsid w:val="008356DD"/>
    <w:rsid w:val="00835865"/>
    <w:rsid w:val="008358B2"/>
    <w:rsid w:val="00835A57"/>
    <w:rsid w:val="00835AC7"/>
    <w:rsid w:val="00835CEE"/>
    <w:rsid w:val="00835D4E"/>
    <w:rsid w:val="00835D89"/>
    <w:rsid w:val="00835F69"/>
    <w:rsid w:val="00835FD3"/>
    <w:rsid w:val="008360B3"/>
    <w:rsid w:val="00836173"/>
    <w:rsid w:val="008361FD"/>
    <w:rsid w:val="00836211"/>
    <w:rsid w:val="0083624F"/>
    <w:rsid w:val="00836257"/>
    <w:rsid w:val="0083630F"/>
    <w:rsid w:val="0083631B"/>
    <w:rsid w:val="00836407"/>
    <w:rsid w:val="008364E6"/>
    <w:rsid w:val="0083668E"/>
    <w:rsid w:val="00836735"/>
    <w:rsid w:val="00836B34"/>
    <w:rsid w:val="00836C65"/>
    <w:rsid w:val="00836EFC"/>
    <w:rsid w:val="0083706C"/>
    <w:rsid w:val="00837493"/>
    <w:rsid w:val="00837564"/>
    <w:rsid w:val="00837641"/>
    <w:rsid w:val="00837661"/>
    <w:rsid w:val="0083766F"/>
    <w:rsid w:val="00837876"/>
    <w:rsid w:val="00837960"/>
    <w:rsid w:val="00837A56"/>
    <w:rsid w:val="00837EBE"/>
    <w:rsid w:val="00837F8C"/>
    <w:rsid w:val="008400BE"/>
    <w:rsid w:val="008401B1"/>
    <w:rsid w:val="008402DC"/>
    <w:rsid w:val="008403DF"/>
    <w:rsid w:val="0084074C"/>
    <w:rsid w:val="008408D6"/>
    <w:rsid w:val="0084094B"/>
    <w:rsid w:val="00840A0E"/>
    <w:rsid w:val="00840A5E"/>
    <w:rsid w:val="00840AE0"/>
    <w:rsid w:val="00840B1D"/>
    <w:rsid w:val="00840DAF"/>
    <w:rsid w:val="00840E2D"/>
    <w:rsid w:val="00840F73"/>
    <w:rsid w:val="00840FF8"/>
    <w:rsid w:val="008410D1"/>
    <w:rsid w:val="00841254"/>
    <w:rsid w:val="00841496"/>
    <w:rsid w:val="0084160E"/>
    <w:rsid w:val="008416C1"/>
    <w:rsid w:val="008417E4"/>
    <w:rsid w:val="0084184A"/>
    <w:rsid w:val="008418D2"/>
    <w:rsid w:val="00841918"/>
    <w:rsid w:val="008419E3"/>
    <w:rsid w:val="00841B2B"/>
    <w:rsid w:val="00841D92"/>
    <w:rsid w:val="00841DD7"/>
    <w:rsid w:val="00841E8E"/>
    <w:rsid w:val="00841EBA"/>
    <w:rsid w:val="00841EFE"/>
    <w:rsid w:val="00841FC3"/>
    <w:rsid w:val="0084204C"/>
    <w:rsid w:val="00842167"/>
    <w:rsid w:val="00842304"/>
    <w:rsid w:val="008423B9"/>
    <w:rsid w:val="0084246E"/>
    <w:rsid w:val="008424BD"/>
    <w:rsid w:val="008424F4"/>
    <w:rsid w:val="00842984"/>
    <w:rsid w:val="00842995"/>
    <w:rsid w:val="008429CA"/>
    <w:rsid w:val="008429CB"/>
    <w:rsid w:val="00842B45"/>
    <w:rsid w:val="00842CCF"/>
    <w:rsid w:val="00842D68"/>
    <w:rsid w:val="0084309F"/>
    <w:rsid w:val="008430C4"/>
    <w:rsid w:val="0084329E"/>
    <w:rsid w:val="00843422"/>
    <w:rsid w:val="00843427"/>
    <w:rsid w:val="0084387E"/>
    <w:rsid w:val="008439C2"/>
    <w:rsid w:val="008439CC"/>
    <w:rsid w:val="00843C16"/>
    <w:rsid w:val="00843C46"/>
    <w:rsid w:val="00843EB2"/>
    <w:rsid w:val="00843EBE"/>
    <w:rsid w:val="00844242"/>
    <w:rsid w:val="00844257"/>
    <w:rsid w:val="0084453C"/>
    <w:rsid w:val="0084454E"/>
    <w:rsid w:val="0084455F"/>
    <w:rsid w:val="008446FB"/>
    <w:rsid w:val="00844793"/>
    <w:rsid w:val="008447AE"/>
    <w:rsid w:val="00844848"/>
    <w:rsid w:val="0084484A"/>
    <w:rsid w:val="00844876"/>
    <w:rsid w:val="00844B86"/>
    <w:rsid w:val="00844BA9"/>
    <w:rsid w:val="00844CA3"/>
    <w:rsid w:val="00844FE8"/>
    <w:rsid w:val="0084511B"/>
    <w:rsid w:val="008451BC"/>
    <w:rsid w:val="0084520F"/>
    <w:rsid w:val="00845689"/>
    <w:rsid w:val="0084583D"/>
    <w:rsid w:val="008459B0"/>
    <w:rsid w:val="00845B4A"/>
    <w:rsid w:val="00845C8D"/>
    <w:rsid w:val="00845D57"/>
    <w:rsid w:val="00845D6D"/>
    <w:rsid w:val="00845D88"/>
    <w:rsid w:val="00845EDF"/>
    <w:rsid w:val="00845F92"/>
    <w:rsid w:val="00845FEB"/>
    <w:rsid w:val="00845FF7"/>
    <w:rsid w:val="00846070"/>
    <w:rsid w:val="008460E1"/>
    <w:rsid w:val="00846134"/>
    <w:rsid w:val="0084631D"/>
    <w:rsid w:val="00846336"/>
    <w:rsid w:val="008463E8"/>
    <w:rsid w:val="0084649B"/>
    <w:rsid w:val="008465C5"/>
    <w:rsid w:val="0084666A"/>
    <w:rsid w:val="00846680"/>
    <w:rsid w:val="008466C6"/>
    <w:rsid w:val="00846805"/>
    <w:rsid w:val="008468F3"/>
    <w:rsid w:val="0084692A"/>
    <w:rsid w:val="008469FD"/>
    <w:rsid w:val="00846D3E"/>
    <w:rsid w:val="00846EDE"/>
    <w:rsid w:val="0084721E"/>
    <w:rsid w:val="00847222"/>
    <w:rsid w:val="0084732D"/>
    <w:rsid w:val="008473F6"/>
    <w:rsid w:val="00847479"/>
    <w:rsid w:val="008474CF"/>
    <w:rsid w:val="00847680"/>
    <w:rsid w:val="008476E4"/>
    <w:rsid w:val="0084771D"/>
    <w:rsid w:val="0084790E"/>
    <w:rsid w:val="008479A5"/>
    <w:rsid w:val="00847A92"/>
    <w:rsid w:val="00847B0C"/>
    <w:rsid w:val="00847BF8"/>
    <w:rsid w:val="00847C07"/>
    <w:rsid w:val="00847DC7"/>
    <w:rsid w:val="00847E66"/>
    <w:rsid w:val="00847F44"/>
    <w:rsid w:val="00847FFD"/>
    <w:rsid w:val="0085002B"/>
    <w:rsid w:val="00850140"/>
    <w:rsid w:val="008501C0"/>
    <w:rsid w:val="00850223"/>
    <w:rsid w:val="00850363"/>
    <w:rsid w:val="0085046C"/>
    <w:rsid w:val="00850478"/>
    <w:rsid w:val="00850528"/>
    <w:rsid w:val="00850681"/>
    <w:rsid w:val="0085072B"/>
    <w:rsid w:val="00850762"/>
    <w:rsid w:val="008508A5"/>
    <w:rsid w:val="008508DA"/>
    <w:rsid w:val="0085097A"/>
    <w:rsid w:val="00850AE2"/>
    <w:rsid w:val="00850E17"/>
    <w:rsid w:val="00850E65"/>
    <w:rsid w:val="00851294"/>
    <w:rsid w:val="008512F2"/>
    <w:rsid w:val="00851326"/>
    <w:rsid w:val="008513B9"/>
    <w:rsid w:val="008519B4"/>
    <w:rsid w:val="00851AC6"/>
    <w:rsid w:val="00851B08"/>
    <w:rsid w:val="00851EC6"/>
    <w:rsid w:val="00851FDD"/>
    <w:rsid w:val="0085214D"/>
    <w:rsid w:val="0085218E"/>
    <w:rsid w:val="008521D8"/>
    <w:rsid w:val="008521E6"/>
    <w:rsid w:val="00852382"/>
    <w:rsid w:val="00852463"/>
    <w:rsid w:val="00852566"/>
    <w:rsid w:val="00852715"/>
    <w:rsid w:val="00852933"/>
    <w:rsid w:val="00852AA4"/>
    <w:rsid w:val="00852B89"/>
    <w:rsid w:val="00852BFE"/>
    <w:rsid w:val="00852DFE"/>
    <w:rsid w:val="00853077"/>
    <w:rsid w:val="0085308D"/>
    <w:rsid w:val="00853162"/>
    <w:rsid w:val="008531C2"/>
    <w:rsid w:val="00853241"/>
    <w:rsid w:val="0085326D"/>
    <w:rsid w:val="008533C2"/>
    <w:rsid w:val="008533D0"/>
    <w:rsid w:val="00853550"/>
    <w:rsid w:val="0085355B"/>
    <w:rsid w:val="008535C6"/>
    <w:rsid w:val="00853780"/>
    <w:rsid w:val="008538EF"/>
    <w:rsid w:val="008538FC"/>
    <w:rsid w:val="00853D00"/>
    <w:rsid w:val="0085417D"/>
    <w:rsid w:val="008541BF"/>
    <w:rsid w:val="008541C2"/>
    <w:rsid w:val="0085452E"/>
    <w:rsid w:val="00854661"/>
    <w:rsid w:val="00854741"/>
    <w:rsid w:val="008547A8"/>
    <w:rsid w:val="00854812"/>
    <w:rsid w:val="00854A91"/>
    <w:rsid w:val="00854AD9"/>
    <w:rsid w:val="00854C8A"/>
    <w:rsid w:val="00854D49"/>
    <w:rsid w:val="00854E07"/>
    <w:rsid w:val="00854E57"/>
    <w:rsid w:val="00854E96"/>
    <w:rsid w:val="008550D2"/>
    <w:rsid w:val="00855251"/>
    <w:rsid w:val="0085525A"/>
    <w:rsid w:val="00855417"/>
    <w:rsid w:val="00855437"/>
    <w:rsid w:val="008554A7"/>
    <w:rsid w:val="00855629"/>
    <w:rsid w:val="008556E1"/>
    <w:rsid w:val="0085579D"/>
    <w:rsid w:val="008557D0"/>
    <w:rsid w:val="00855886"/>
    <w:rsid w:val="0085593F"/>
    <w:rsid w:val="00855CA6"/>
    <w:rsid w:val="00855DE1"/>
    <w:rsid w:val="00855F48"/>
    <w:rsid w:val="00856045"/>
    <w:rsid w:val="008561C8"/>
    <w:rsid w:val="008562CE"/>
    <w:rsid w:val="00856433"/>
    <w:rsid w:val="008564A6"/>
    <w:rsid w:val="008564C7"/>
    <w:rsid w:val="008564D6"/>
    <w:rsid w:val="00856558"/>
    <w:rsid w:val="008565D6"/>
    <w:rsid w:val="00856A13"/>
    <w:rsid w:val="00856B7E"/>
    <w:rsid w:val="00856BE6"/>
    <w:rsid w:val="00856C04"/>
    <w:rsid w:val="00856CB4"/>
    <w:rsid w:val="00856F52"/>
    <w:rsid w:val="00856FF2"/>
    <w:rsid w:val="008570E8"/>
    <w:rsid w:val="00857285"/>
    <w:rsid w:val="0085729D"/>
    <w:rsid w:val="008574F8"/>
    <w:rsid w:val="00857517"/>
    <w:rsid w:val="008577E7"/>
    <w:rsid w:val="008577F9"/>
    <w:rsid w:val="008578CF"/>
    <w:rsid w:val="00857923"/>
    <w:rsid w:val="00857ACA"/>
    <w:rsid w:val="00857BAE"/>
    <w:rsid w:val="00857BBD"/>
    <w:rsid w:val="00857C02"/>
    <w:rsid w:val="00857C5F"/>
    <w:rsid w:val="0086024B"/>
    <w:rsid w:val="00860337"/>
    <w:rsid w:val="0086059F"/>
    <w:rsid w:val="008605CD"/>
    <w:rsid w:val="008605D8"/>
    <w:rsid w:val="0086067C"/>
    <w:rsid w:val="008606BF"/>
    <w:rsid w:val="00860A31"/>
    <w:rsid w:val="00860A73"/>
    <w:rsid w:val="00860A9E"/>
    <w:rsid w:val="00860B17"/>
    <w:rsid w:val="00860C7F"/>
    <w:rsid w:val="00860D24"/>
    <w:rsid w:val="00860D56"/>
    <w:rsid w:val="00860EB0"/>
    <w:rsid w:val="00860FBE"/>
    <w:rsid w:val="00861166"/>
    <w:rsid w:val="008614F3"/>
    <w:rsid w:val="0086155F"/>
    <w:rsid w:val="0086156E"/>
    <w:rsid w:val="00861647"/>
    <w:rsid w:val="008618DA"/>
    <w:rsid w:val="0086191D"/>
    <w:rsid w:val="0086197D"/>
    <w:rsid w:val="00861AEC"/>
    <w:rsid w:val="00861B2A"/>
    <w:rsid w:val="00861C33"/>
    <w:rsid w:val="00861C36"/>
    <w:rsid w:val="00861D92"/>
    <w:rsid w:val="00861F01"/>
    <w:rsid w:val="00861F40"/>
    <w:rsid w:val="00861FC1"/>
    <w:rsid w:val="008621BD"/>
    <w:rsid w:val="008623FD"/>
    <w:rsid w:val="0086249A"/>
    <w:rsid w:val="0086249C"/>
    <w:rsid w:val="008624DD"/>
    <w:rsid w:val="00862674"/>
    <w:rsid w:val="00862727"/>
    <w:rsid w:val="00862818"/>
    <w:rsid w:val="008628B0"/>
    <w:rsid w:val="00862A77"/>
    <w:rsid w:val="00862CE2"/>
    <w:rsid w:val="00862CFB"/>
    <w:rsid w:val="00862F1B"/>
    <w:rsid w:val="00862F1E"/>
    <w:rsid w:val="00862FD7"/>
    <w:rsid w:val="008632DB"/>
    <w:rsid w:val="00863535"/>
    <w:rsid w:val="00863594"/>
    <w:rsid w:val="00863690"/>
    <w:rsid w:val="0086378C"/>
    <w:rsid w:val="008637EA"/>
    <w:rsid w:val="0086381D"/>
    <w:rsid w:val="008638F6"/>
    <w:rsid w:val="00863920"/>
    <w:rsid w:val="00863D3B"/>
    <w:rsid w:val="00863E1D"/>
    <w:rsid w:val="00863E38"/>
    <w:rsid w:val="00863E4F"/>
    <w:rsid w:val="008640F1"/>
    <w:rsid w:val="008642C7"/>
    <w:rsid w:val="0086431A"/>
    <w:rsid w:val="0086436F"/>
    <w:rsid w:val="008643BE"/>
    <w:rsid w:val="00864743"/>
    <w:rsid w:val="008647B6"/>
    <w:rsid w:val="008647F6"/>
    <w:rsid w:val="00864935"/>
    <w:rsid w:val="00864A07"/>
    <w:rsid w:val="00864C17"/>
    <w:rsid w:val="00864C76"/>
    <w:rsid w:val="00864D09"/>
    <w:rsid w:val="00864DF7"/>
    <w:rsid w:val="00864E71"/>
    <w:rsid w:val="0086507E"/>
    <w:rsid w:val="0086511C"/>
    <w:rsid w:val="00865448"/>
    <w:rsid w:val="0086549E"/>
    <w:rsid w:val="00865503"/>
    <w:rsid w:val="008656B3"/>
    <w:rsid w:val="008656F4"/>
    <w:rsid w:val="00865771"/>
    <w:rsid w:val="0086578C"/>
    <w:rsid w:val="00865948"/>
    <w:rsid w:val="00865ACD"/>
    <w:rsid w:val="00865C90"/>
    <w:rsid w:val="00865D3F"/>
    <w:rsid w:val="00865E8A"/>
    <w:rsid w:val="00865ECE"/>
    <w:rsid w:val="00865FC7"/>
    <w:rsid w:val="00866058"/>
    <w:rsid w:val="00866073"/>
    <w:rsid w:val="0086609C"/>
    <w:rsid w:val="008660E2"/>
    <w:rsid w:val="00866122"/>
    <w:rsid w:val="0086615D"/>
    <w:rsid w:val="0086617A"/>
    <w:rsid w:val="0086619E"/>
    <w:rsid w:val="008661B9"/>
    <w:rsid w:val="00866231"/>
    <w:rsid w:val="0086623E"/>
    <w:rsid w:val="0086628A"/>
    <w:rsid w:val="008662A1"/>
    <w:rsid w:val="0086633E"/>
    <w:rsid w:val="00866558"/>
    <w:rsid w:val="00866561"/>
    <w:rsid w:val="00866594"/>
    <w:rsid w:val="00866696"/>
    <w:rsid w:val="00866835"/>
    <w:rsid w:val="0086687A"/>
    <w:rsid w:val="0086687D"/>
    <w:rsid w:val="00866C59"/>
    <w:rsid w:val="00866D29"/>
    <w:rsid w:val="00866E2A"/>
    <w:rsid w:val="00866EF5"/>
    <w:rsid w:val="00866F79"/>
    <w:rsid w:val="00866FA4"/>
    <w:rsid w:val="0086706A"/>
    <w:rsid w:val="00867084"/>
    <w:rsid w:val="008670D9"/>
    <w:rsid w:val="008670E1"/>
    <w:rsid w:val="008672F1"/>
    <w:rsid w:val="00867496"/>
    <w:rsid w:val="008675AD"/>
    <w:rsid w:val="00867707"/>
    <w:rsid w:val="0086781E"/>
    <w:rsid w:val="00867855"/>
    <w:rsid w:val="00867A8F"/>
    <w:rsid w:val="00867C0D"/>
    <w:rsid w:val="008700B2"/>
    <w:rsid w:val="0087011A"/>
    <w:rsid w:val="008704C4"/>
    <w:rsid w:val="00870579"/>
    <w:rsid w:val="008706AB"/>
    <w:rsid w:val="008706AE"/>
    <w:rsid w:val="008707D4"/>
    <w:rsid w:val="008708ED"/>
    <w:rsid w:val="00870990"/>
    <w:rsid w:val="00870A23"/>
    <w:rsid w:val="00870C5C"/>
    <w:rsid w:val="00870D89"/>
    <w:rsid w:val="00870E99"/>
    <w:rsid w:val="00870E9C"/>
    <w:rsid w:val="0087104B"/>
    <w:rsid w:val="008711C5"/>
    <w:rsid w:val="00871225"/>
    <w:rsid w:val="0087128A"/>
    <w:rsid w:val="00871613"/>
    <w:rsid w:val="00871745"/>
    <w:rsid w:val="00871771"/>
    <w:rsid w:val="00871797"/>
    <w:rsid w:val="00871A1B"/>
    <w:rsid w:val="00871A64"/>
    <w:rsid w:val="00871B62"/>
    <w:rsid w:val="00871BE2"/>
    <w:rsid w:val="00871C05"/>
    <w:rsid w:val="00871DEB"/>
    <w:rsid w:val="00871E67"/>
    <w:rsid w:val="0087221E"/>
    <w:rsid w:val="008722F8"/>
    <w:rsid w:val="00872472"/>
    <w:rsid w:val="008724A4"/>
    <w:rsid w:val="0087260E"/>
    <w:rsid w:val="00872721"/>
    <w:rsid w:val="008728F2"/>
    <w:rsid w:val="0087290A"/>
    <w:rsid w:val="008729CD"/>
    <w:rsid w:val="00872BDE"/>
    <w:rsid w:val="00872DA6"/>
    <w:rsid w:val="00872E29"/>
    <w:rsid w:val="00873051"/>
    <w:rsid w:val="00873055"/>
    <w:rsid w:val="0087306E"/>
    <w:rsid w:val="008730FE"/>
    <w:rsid w:val="008732E7"/>
    <w:rsid w:val="00873389"/>
    <w:rsid w:val="00873477"/>
    <w:rsid w:val="0087359B"/>
    <w:rsid w:val="00873A83"/>
    <w:rsid w:val="00873A8E"/>
    <w:rsid w:val="00873C2D"/>
    <w:rsid w:val="00873C71"/>
    <w:rsid w:val="00873D03"/>
    <w:rsid w:val="0087401A"/>
    <w:rsid w:val="008740F4"/>
    <w:rsid w:val="00874163"/>
    <w:rsid w:val="008741A5"/>
    <w:rsid w:val="0087425C"/>
    <w:rsid w:val="008747DC"/>
    <w:rsid w:val="0087482E"/>
    <w:rsid w:val="00874954"/>
    <w:rsid w:val="008749A0"/>
    <w:rsid w:val="00874AAA"/>
    <w:rsid w:val="00874ADD"/>
    <w:rsid w:val="00874B2F"/>
    <w:rsid w:val="00874B6E"/>
    <w:rsid w:val="00874EA8"/>
    <w:rsid w:val="00874F9A"/>
    <w:rsid w:val="008751EB"/>
    <w:rsid w:val="00875434"/>
    <w:rsid w:val="00875449"/>
    <w:rsid w:val="0087559F"/>
    <w:rsid w:val="00875664"/>
    <w:rsid w:val="00875870"/>
    <w:rsid w:val="008758E5"/>
    <w:rsid w:val="00875904"/>
    <w:rsid w:val="0087594B"/>
    <w:rsid w:val="00875A42"/>
    <w:rsid w:val="00875B11"/>
    <w:rsid w:val="00875B25"/>
    <w:rsid w:val="00875BE6"/>
    <w:rsid w:val="00875C56"/>
    <w:rsid w:val="00875E38"/>
    <w:rsid w:val="00875EC4"/>
    <w:rsid w:val="00875EDF"/>
    <w:rsid w:val="00875EFF"/>
    <w:rsid w:val="008761B3"/>
    <w:rsid w:val="0087620A"/>
    <w:rsid w:val="00876390"/>
    <w:rsid w:val="0087671F"/>
    <w:rsid w:val="008768BF"/>
    <w:rsid w:val="008768D2"/>
    <w:rsid w:val="008768EE"/>
    <w:rsid w:val="0087699B"/>
    <w:rsid w:val="008769E2"/>
    <w:rsid w:val="00876A3F"/>
    <w:rsid w:val="00876CEB"/>
    <w:rsid w:val="00876EAB"/>
    <w:rsid w:val="00877330"/>
    <w:rsid w:val="00877519"/>
    <w:rsid w:val="0087769E"/>
    <w:rsid w:val="0087779E"/>
    <w:rsid w:val="00877961"/>
    <w:rsid w:val="00877BA0"/>
    <w:rsid w:val="00877EAA"/>
    <w:rsid w:val="00877F1E"/>
    <w:rsid w:val="008800CE"/>
    <w:rsid w:val="00880113"/>
    <w:rsid w:val="008801B8"/>
    <w:rsid w:val="008801D1"/>
    <w:rsid w:val="008804AC"/>
    <w:rsid w:val="008804C0"/>
    <w:rsid w:val="008805B9"/>
    <w:rsid w:val="00880630"/>
    <w:rsid w:val="00880664"/>
    <w:rsid w:val="00880711"/>
    <w:rsid w:val="008807F7"/>
    <w:rsid w:val="008809A9"/>
    <w:rsid w:val="00880AF0"/>
    <w:rsid w:val="00880CCA"/>
    <w:rsid w:val="00880D84"/>
    <w:rsid w:val="00880DF3"/>
    <w:rsid w:val="00880E53"/>
    <w:rsid w:val="00880E5A"/>
    <w:rsid w:val="00880EC0"/>
    <w:rsid w:val="00881120"/>
    <w:rsid w:val="00881125"/>
    <w:rsid w:val="0088121C"/>
    <w:rsid w:val="00881283"/>
    <w:rsid w:val="008812EA"/>
    <w:rsid w:val="0088140E"/>
    <w:rsid w:val="0088141C"/>
    <w:rsid w:val="0088143F"/>
    <w:rsid w:val="00881521"/>
    <w:rsid w:val="00881851"/>
    <w:rsid w:val="0088188A"/>
    <w:rsid w:val="00881890"/>
    <w:rsid w:val="0088194E"/>
    <w:rsid w:val="00881B93"/>
    <w:rsid w:val="00881BFA"/>
    <w:rsid w:val="00881CE9"/>
    <w:rsid w:val="00881D8D"/>
    <w:rsid w:val="00881E78"/>
    <w:rsid w:val="00881E82"/>
    <w:rsid w:val="00881ED9"/>
    <w:rsid w:val="00881F15"/>
    <w:rsid w:val="00882015"/>
    <w:rsid w:val="008820E3"/>
    <w:rsid w:val="00882144"/>
    <w:rsid w:val="00882163"/>
    <w:rsid w:val="00882184"/>
    <w:rsid w:val="0088221B"/>
    <w:rsid w:val="00882403"/>
    <w:rsid w:val="0088252F"/>
    <w:rsid w:val="0088274E"/>
    <w:rsid w:val="00882A92"/>
    <w:rsid w:val="00882B03"/>
    <w:rsid w:val="00882B12"/>
    <w:rsid w:val="00882D66"/>
    <w:rsid w:val="00882DF1"/>
    <w:rsid w:val="00882EF8"/>
    <w:rsid w:val="00883011"/>
    <w:rsid w:val="00883519"/>
    <w:rsid w:val="00883778"/>
    <w:rsid w:val="008837C3"/>
    <w:rsid w:val="00883816"/>
    <w:rsid w:val="00883C93"/>
    <w:rsid w:val="00883D8D"/>
    <w:rsid w:val="00883DFE"/>
    <w:rsid w:val="00884380"/>
    <w:rsid w:val="0088466C"/>
    <w:rsid w:val="00884853"/>
    <w:rsid w:val="0088498D"/>
    <w:rsid w:val="00884B99"/>
    <w:rsid w:val="00884E97"/>
    <w:rsid w:val="008850CA"/>
    <w:rsid w:val="00885261"/>
    <w:rsid w:val="0088583F"/>
    <w:rsid w:val="00885AD5"/>
    <w:rsid w:val="00885C20"/>
    <w:rsid w:val="00885C78"/>
    <w:rsid w:val="00885CA8"/>
    <w:rsid w:val="00885CC3"/>
    <w:rsid w:val="00885D00"/>
    <w:rsid w:val="00885D09"/>
    <w:rsid w:val="00885D67"/>
    <w:rsid w:val="00885D84"/>
    <w:rsid w:val="00885F24"/>
    <w:rsid w:val="00885F45"/>
    <w:rsid w:val="0088626C"/>
    <w:rsid w:val="008863A1"/>
    <w:rsid w:val="0088649D"/>
    <w:rsid w:val="0088652F"/>
    <w:rsid w:val="0088681B"/>
    <w:rsid w:val="00886875"/>
    <w:rsid w:val="0088689B"/>
    <w:rsid w:val="00886945"/>
    <w:rsid w:val="00886C3D"/>
    <w:rsid w:val="00886D2D"/>
    <w:rsid w:val="00886D5C"/>
    <w:rsid w:val="00886D6A"/>
    <w:rsid w:val="00886F6E"/>
    <w:rsid w:val="008870D9"/>
    <w:rsid w:val="00887369"/>
    <w:rsid w:val="008873C1"/>
    <w:rsid w:val="008873D8"/>
    <w:rsid w:val="00887421"/>
    <w:rsid w:val="00887561"/>
    <w:rsid w:val="00887569"/>
    <w:rsid w:val="008875A2"/>
    <w:rsid w:val="0088765F"/>
    <w:rsid w:val="00887685"/>
    <w:rsid w:val="008878FE"/>
    <w:rsid w:val="00887B75"/>
    <w:rsid w:val="00887F08"/>
    <w:rsid w:val="00887F6C"/>
    <w:rsid w:val="00887FEA"/>
    <w:rsid w:val="00890058"/>
    <w:rsid w:val="008905B6"/>
    <w:rsid w:val="008906D5"/>
    <w:rsid w:val="008907AB"/>
    <w:rsid w:val="008907ED"/>
    <w:rsid w:val="00890902"/>
    <w:rsid w:val="00890C9F"/>
    <w:rsid w:val="00890D9C"/>
    <w:rsid w:val="00890E86"/>
    <w:rsid w:val="0089111E"/>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1FD7"/>
    <w:rsid w:val="00892000"/>
    <w:rsid w:val="0089201B"/>
    <w:rsid w:val="00892142"/>
    <w:rsid w:val="00892356"/>
    <w:rsid w:val="0089239A"/>
    <w:rsid w:val="0089247A"/>
    <w:rsid w:val="00892643"/>
    <w:rsid w:val="008926AB"/>
    <w:rsid w:val="0089287E"/>
    <w:rsid w:val="00892903"/>
    <w:rsid w:val="00892975"/>
    <w:rsid w:val="00892BA4"/>
    <w:rsid w:val="00892C36"/>
    <w:rsid w:val="00892C37"/>
    <w:rsid w:val="00892CFC"/>
    <w:rsid w:val="00892D47"/>
    <w:rsid w:val="00892E20"/>
    <w:rsid w:val="00892E47"/>
    <w:rsid w:val="00892EA8"/>
    <w:rsid w:val="00893235"/>
    <w:rsid w:val="00893265"/>
    <w:rsid w:val="008933FC"/>
    <w:rsid w:val="00893403"/>
    <w:rsid w:val="00893488"/>
    <w:rsid w:val="0089374F"/>
    <w:rsid w:val="00893894"/>
    <w:rsid w:val="00893BA3"/>
    <w:rsid w:val="00893CBA"/>
    <w:rsid w:val="00893EAB"/>
    <w:rsid w:val="00893EFD"/>
    <w:rsid w:val="008940FE"/>
    <w:rsid w:val="008941CE"/>
    <w:rsid w:val="00894244"/>
    <w:rsid w:val="00894327"/>
    <w:rsid w:val="0089435A"/>
    <w:rsid w:val="008943AD"/>
    <w:rsid w:val="008943E5"/>
    <w:rsid w:val="008945AF"/>
    <w:rsid w:val="00894639"/>
    <w:rsid w:val="00894712"/>
    <w:rsid w:val="00894802"/>
    <w:rsid w:val="0089482F"/>
    <w:rsid w:val="008949A8"/>
    <w:rsid w:val="00894A1A"/>
    <w:rsid w:val="00894E5E"/>
    <w:rsid w:val="008953F3"/>
    <w:rsid w:val="00895434"/>
    <w:rsid w:val="00895531"/>
    <w:rsid w:val="008955C7"/>
    <w:rsid w:val="0089563B"/>
    <w:rsid w:val="0089574B"/>
    <w:rsid w:val="00895806"/>
    <w:rsid w:val="008959FD"/>
    <w:rsid w:val="00895A9D"/>
    <w:rsid w:val="00895B12"/>
    <w:rsid w:val="00895C1E"/>
    <w:rsid w:val="00895CEA"/>
    <w:rsid w:val="00895F46"/>
    <w:rsid w:val="00896117"/>
    <w:rsid w:val="008961EA"/>
    <w:rsid w:val="008961F6"/>
    <w:rsid w:val="00896219"/>
    <w:rsid w:val="0089652A"/>
    <w:rsid w:val="008966B5"/>
    <w:rsid w:val="008966CB"/>
    <w:rsid w:val="00896779"/>
    <w:rsid w:val="0089683B"/>
    <w:rsid w:val="00896896"/>
    <w:rsid w:val="00896B4D"/>
    <w:rsid w:val="00896F1D"/>
    <w:rsid w:val="00897072"/>
    <w:rsid w:val="008970BD"/>
    <w:rsid w:val="00897191"/>
    <w:rsid w:val="00897281"/>
    <w:rsid w:val="00897522"/>
    <w:rsid w:val="008977AD"/>
    <w:rsid w:val="008977B7"/>
    <w:rsid w:val="00897825"/>
    <w:rsid w:val="00897906"/>
    <w:rsid w:val="008979D1"/>
    <w:rsid w:val="00897BF3"/>
    <w:rsid w:val="00897C1A"/>
    <w:rsid w:val="00897D33"/>
    <w:rsid w:val="00897E08"/>
    <w:rsid w:val="00897E23"/>
    <w:rsid w:val="00897E97"/>
    <w:rsid w:val="00897EB9"/>
    <w:rsid w:val="008A01A9"/>
    <w:rsid w:val="008A03E7"/>
    <w:rsid w:val="008A0498"/>
    <w:rsid w:val="008A0613"/>
    <w:rsid w:val="008A06D8"/>
    <w:rsid w:val="008A07E4"/>
    <w:rsid w:val="008A0A2E"/>
    <w:rsid w:val="008A0A3A"/>
    <w:rsid w:val="008A0B4C"/>
    <w:rsid w:val="008A0D83"/>
    <w:rsid w:val="008A0E31"/>
    <w:rsid w:val="008A0E7D"/>
    <w:rsid w:val="008A0F8A"/>
    <w:rsid w:val="008A0FAD"/>
    <w:rsid w:val="008A1132"/>
    <w:rsid w:val="008A1133"/>
    <w:rsid w:val="008A1175"/>
    <w:rsid w:val="008A1198"/>
    <w:rsid w:val="008A11E7"/>
    <w:rsid w:val="008A133F"/>
    <w:rsid w:val="008A137B"/>
    <w:rsid w:val="008A13A1"/>
    <w:rsid w:val="008A1582"/>
    <w:rsid w:val="008A164A"/>
    <w:rsid w:val="008A16F2"/>
    <w:rsid w:val="008A17C7"/>
    <w:rsid w:val="008A1B70"/>
    <w:rsid w:val="008A1DD3"/>
    <w:rsid w:val="008A1E6B"/>
    <w:rsid w:val="008A1EF4"/>
    <w:rsid w:val="008A1F23"/>
    <w:rsid w:val="008A2052"/>
    <w:rsid w:val="008A21D6"/>
    <w:rsid w:val="008A2301"/>
    <w:rsid w:val="008A23E9"/>
    <w:rsid w:val="008A2428"/>
    <w:rsid w:val="008A24B9"/>
    <w:rsid w:val="008A277D"/>
    <w:rsid w:val="008A28E2"/>
    <w:rsid w:val="008A2919"/>
    <w:rsid w:val="008A29C1"/>
    <w:rsid w:val="008A29DB"/>
    <w:rsid w:val="008A2BBF"/>
    <w:rsid w:val="008A2E14"/>
    <w:rsid w:val="008A2E5D"/>
    <w:rsid w:val="008A2E80"/>
    <w:rsid w:val="008A2EA6"/>
    <w:rsid w:val="008A304A"/>
    <w:rsid w:val="008A3251"/>
    <w:rsid w:val="008A354D"/>
    <w:rsid w:val="008A3568"/>
    <w:rsid w:val="008A3590"/>
    <w:rsid w:val="008A371D"/>
    <w:rsid w:val="008A3804"/>
    <w:rsid w:val="008A393B"/>
    <w:rsid w:val="008A39D7"/>
    <w:rsid w:val="008A39E2"/>
    <w:rsid w:val="008A3A88"/>
    <w:rsid w:val="008A3DEC"/>
    <w:rsid w:val="008A3E39"/>
    <w:rsid w:val="008A3E3B"/>
    <w:rsid w:val="008A3F17"/>
    <w:rsid w:val="008A40A4"/>
    <w:rsid w:val="008A4180"/>
    <w:rsid w:val="008A4367"/>
    <w:rsid w:val="008A43FE"/>
    <w:rsid w:val="008A49BC"/>
    <w:rsid w:val="008A4A13"/>
    <w:rsid w:val="008A4A81"/>
    <w:rsid w:val="008A4B7D"/>
    <w:rsid w:val="008A4B83"/>
    <w:rsid w:val="008A4C1C"/>
    <w:rsid w:val="008A4CA2"/>
    <w:rsid w:val="008A4D6B"/>
    <w:rsid w:val="008A4DF2"/>
    <w:rsid w:val="008A4DF3"/>
    <w:rsid w:val="008A5018"/>
    <w:rsid w:val="008A50F3"/>
    <w:rsid w:val="008A5101"/>
    <w:rsid w:val="008A51AA"/>
    <w:rsid w:val="008A525C"/>
    <w:rsid w:val="008A543A"/>
    <w:rsid w:val="008A54E4"/>
    <w:rsid w:val="008A552B"/>
    <w:rsid w:val="008A5549"/>
    <w:rsid w:val="008A55AB"/>
    <w:rsid w:val="008A56F2"/>
    <w:rsid w:val="008A5844"/>
    <w:rsid w:val="008A594A"/>
    <w:rsid w:val="008A5974"/>
    <w:rsid w:val="008A5BB7"/>
    <w:rsid w:val="008A5EAC"/>
    <w:rsid w:val="008A5EF4"/>
    <w:rsid w:val="008A60CA"/>
    <w:rsid w:val="008A60E7"/>
    <w:rsid w:val="008A6190"/>
    <w:rsid w:val="008A64E0"/>
    <w:rsid w:val="008A662C"/>
    <w:rsid w:val="008A668A"/>
    <w:rsid w:val="008A66AB"/>
    <w:rsid w:val="008A66FA"/>
    <w:rsid w:val="008A674C"/>
    <w:rsid w:val="008A6913"/>
    <w:rsid w:val="008A6AE0"/>
    <w:rsid w:val="008A6BD3"/>
    <w:rsid w:val="008A6C26"/>
    <w:rsid w:val="008A6C75"/>
    <w:rsid w:val="008A6FAD"/>
    <w:rsid w:val="008A7036"/>
    <w:rsid w:val="008A70C3"/>
    <w:rsid w:val="008A71DD"/>
    <w:rsid w:val="008A7471"/>
    <w:rsid w:val="008A749D"/>
    <w:rsid w:val="008A74E1"/>
    <w:rsid w:val="008A7789"/>
    <w:rsid w:val="008A7CD9"/>
    <w:rsid w:val="008A7E89"/>
    <w:rsid w:val="008B0196"/>
    <w:rsid w:val="008B039E"/>
    <w:rsid w:val="008B048A"/>
    <w:rsid w:val="008B0538"/>
    <w:rsid w:val="008B066D"/>
    <w:rsid w:val="008B0848"/>
    <w:rsid w:val="008B08B0"/>
    <w:rsid w:val="008B09C2"/>
    <w:rsid w:val="008B0B04"/>
    <w:rsid w:val="008B0B57"/>
    <w:rsid w:val="008B0C23"/>
    <w:rsid w:val="008B0F3E"/>
    <w:rsid w:val="008B0F5E"/>
    <w:rsid w:val="008B1043"/>
    <w:rsid w:val="008B1195"/>
    <w:rsid w:val="008B145B"/>
    <w:rsid w:val="008B1491"/>
    <w:rsid w:val="008B15CE"/>
    <w:rsid w:val="008B15E9"/>
    <w:rsid w:val="008B1609"/>
    <w:rsid w:val="008B16E6"/>
    <w:rsid w:val="008B181C"/>
    <w:rsid w:val="008B1B33"/>
    <w:rsid w:val="008B1B71"/>
    <w:rsid w:val="008B1BF1"/>
    <w:rsid w:val="008B1D7F"/>
    <w:rsid w:val="008B1DD1"/>
    <w:rsid w:val="008B2039"/>
    <w:rsid w:val="008B2058"/>
    <w:rsid w:val="008B2114"/>
    <w:rsid w:val="008B24FD"/>
    <w:rsid w:val="008B2883"/>
    <w:rsid w:val="008B2D80"/>
    <w:rsid w:val="008B2EE6"/>
    <w:rsid w:val="008B2FA9"/>
    <w:rsid w:val="008B2FBC"/>
    <w:rsid w:val="008B2FE3"/>
    <w:rsid w:val="008B2FEA"/>
    <w:rsid w:val="008B304E"/>
    <w:rsid w:val="008B30AC"/>
    <w:rsid w:val="008B3182"/>
    <w:rsid w:val="008B34C6"/>
    <w:rsid w:val="008B35CA"/>
    <w:rsid w:val="008B35E4"/>
    <w:rsid w:val="008B3614"/>
    <w:rsid w:val="008B3775"/>
    <w:rsid w:val="008B37A2"/>
    <w:rsid w:val="008B39A4"/>
    <w:rsid w:val="008B3A7F"/>
    <w:rsid w:val="008B3ADC"/>
    <w:rsid w:val="008B3CB8"/>
    <w:rsid w:val="008B3D93"/>
    <w:rsid w:val="008B3DD1"/>
    <w:rsid w:val="008B4141"/>
    <w:rsid w:val="008B41FB"/>
    <w:rsid w:val="008B42B4"/>
    <w:rsid w:val="008B42D5"/>
    <w:rsid w:val="008B43EC"/>
    <w:rsid w:val="008B4471"/>
    <w:rsid w:val="008B46B0"/>
    <w:rsid w:val="008B48ED"/>
    <w:rsid w:val="008B4AA4"/>
    <w:rsid w:val="008B4AD7"/>
    <w:rsid w:val="008B4B33"/>
    <w:rsid w:val="008B4CD4"/>
    <w:rsid w:val="008B4E73"/>
    <w:rsid w:val="008B4F43"/>
    <w:rsid w:val="008B5171"/>
    <w:rsid w:val="008B51CA"/>
    <w:rsid w:val="008B5225"/>
    <w:rsid w:val="008B523C"/>
    <w:rsid w:val="008B5248"/>
    <w:rsid w:val="008B5299"/>
    <w:rsid w:val="008B56E7"/>
    <w:rsid w:val="008B5721"/>
    <w:rsid w:val="008B5893"/>
    <w:rsid w:val="008B5A19"/>
    <w:rsid w:val="008B5C03"/>
    <w:rsid w:val="008B5C4A"/>
    <w:rsid w:val="008B5DDB"/>
    <w:rsid w:val="008B5E07"/>
    <w:rsid w:val="008B5E27"/>
    <w:rsid w:val="008B5EAA"/>
    <w:rsid w:val="008B5F03"/>
    <w:rsid w:val="008B5F2A"/>
    <w:rsid w:val="008B616B"/>
    <w:rsid w:val="008B63E7"/>
    <w:rsid w:val="008B64E4"/>
    <w:rsid w:val="008B64EC"/>
    <w:rsid w:val="008B677E"/>
    <w:rsid w:val="008B678C"/>
    <w:rsid w:val="008B67A2"/>
    <w:rsid w:val="008B67C4"/>
    <w:rsid w:val="008B6803"/>
    <w:rsid w:val="008B69CD"/>
    <w:rsid w:val="008B6B1C"/>
    <w:rsid w:val="008B6F64"/>
    <w:rsid w:val="008B71AA"/>
    <w:rsid w:val="008B7647"/>
    <w:rsid w:val="008B76EF"/>
    <w:rsid w:val="008B7793"/>
    <w:rsid w:val="008B7DFC"/>
    <w:rsid w:val="008B7EEB"/>
    <w:rsid w:val="008B7F15"/>
    <w:rsid w:val="008C013D"/>
    <w:rsid w:val="008C0165"/>
    <w:rsid w:val="008C0283"/>
    <w:rsid w:val="008C0295"/>
    <w:rsid w:val="008C04EC"/>
    <w:rsid w:val="008C05F2"/>
    <w:rsid w:val="008C0959"/>
    <w:rsid w:val="008C09C4"/>
    <w:rsid w:val="008C0A31"/>
    <w:rsid w:val="008C0CB0"/>
    <w:rsid w:val="008C0D89"/>
    <w:rsid w:val="008C0FA5"/>
    <w:rsid w:val="008C11C6"/>
    <w:rsid w:val="008C1344"/>
    <w:rsid w:val="008C1387"/>
    <w:rsid w:val="008C149E"/>
    <w:rsid w:val="008C151E"/>
    <w:rsid w:val="008C15FD"/>
    <w:rsid w:val="008C1805"/>
    <w:rsid w:val="008C1CB2"/>
    <w:rsid w:val="008C1E9E"/>
    <w:rsid w:val="008C1FAE"/>
    <w:rsid w:val="008C2010"/>
    <w:rsid w:val="008C2025"/>
    <w:rsid w:val="008C207C"/>
    <w:rsid w:val="008C20AA"/>
    <w:rsid w:val="008C20D3"/>
    <w:rsid w:val="008C22F7"/>
    <w:rsid w:val="008C22FD"/>
    <w:rsid w:val="008C2348"/>
    <w:rsid w:val="008C2553"/>
    <w:rsid w:val="008C25D3"/>
    <w:rsid w:val="008C27B9"/>
    <w:rsid w:val="008C2CC3"/>
    <w:rsid w:val="008C2D46"/>
    <w:rsid w:val="008C2F2E"/>
    <w:rsid w:val="008C314A"/>
    <w:rsid w:val="008C31C9"/>
    <w:rsid w:val="008C3307"/>
    <w:rsid w:val="008C3330"/>
    <w:rsid w:val="008C33EB"/>
    <w:rsid w:val="008C3433"/>
    <w:rsid w:val="008C35C9"/>
    <w:rsid w:val="008C35F5"/>
    <w:rsid w:val="008C37F4"/>
    <w:rsid w:val="008C3A5B"/>
    <w:rsid w:val="008C3DFE"/>
    <w:rsid w:val="008C3F11"/>
    <w:rsid w:val="008C3F2A"/>
    <w:rsid w:val="008C4023"/>
    <w:rsid w:val="008C4176"/>
    <w:rsid w:val="008C4220"/>
    <w:rsid w:val="008C42B7"/>
    <w:rsid w:val="008C4353"/>
    <w:rsid w:val="008C4491"/>
    <w:rsid w:val="008C4921"/>
    <w:rsid w:val="008C49FE"/>
    <w:rsid w:val="008C4A07"/>
    <w:rsid w:val="008C4AB8"/>
    <w:rsid w:val="008C4F16"/>
    <w:rsid w:val="008C510A"/>
    <w:rsid w:val="008C56FE"/>
    <w:rsid w:val="008C5858"/>
    <w:rsid w:val="008C585D"/>
    <w:rsid w:val="008C58E7"/>
    <w:rsid w:val="008C59DE"/>
    <w:rsid w:val="008C5DAE"/>
    <w:rsid w:val="008C5E56"/>
    <w:rsid w:val="008C5FEA"/>
    <w:rsid w:val="008C6320"/>
    <w:rsid w:val="008C63F0"/>
    <w:rsid w:val="008C64DF"/>
    <w:rsid w:val="008C65F7"/>
    <w:rsid w:val="008C6673"/>
    <w:rsid w:val="008C673E"/>
    <w:rsid w:val="008C68F9"/>
    <w:rsid w:val="008C693E"/>
    <w:rsid w:val="008C696C"/>
    <w:rsid w:val="008C6DBD"/>
    <w:rsid w:val="008C6DD6"/>
    <w:rsid w:val="008C6E10"/>
    <w:rsid w:val="008C6EBC"/>
    <w:rsid w:val="008C6EF3"/>
    <w:rsid w:val="008C6F6F"/>
    <w:rsid w:val="008C6FFA"/>
    <w:rsid w:val="008C71AF"/>
    <w:rsid w:val="008C746B"/>
    <w:rsid w:val="008C7705"/>
    <w:rsid w:val="008C7889"/>
    <w:rsid w:val="008C7987"/>
    <w:rsid w:val="008C798C"/>
    <w:rsid w:val="008C7AE4"/>
    <w:rsid w:val="008C7B9F"/>
    <w:rsid w:val="008C7C6D"/>
    <w:rsid w:val="008C7C75"/>
    <w:rsid w:val="008C7C7E"/>
    <w:rsid w:val="008C7CD0"/>
    <w:rsid w:val="008C7D51"/>
    <w:rsid w:val="008C7E63"/>
    <w:rsid w:val="008C7EB4"/>
    <w:rsid w:val="008C7F44"/>
    <w:rsid w:val="008C7FBC"/>
    <w:rsid w:val="008D00B8"/>
    <w:rsid w:val="008D00DF"/>
    <w:rsid w:val="008D0163"/>
    <w:rsid w:val="008D0291"/>
    <w:rsid w:val="008D031F"/>
    <w:rsid w:val="008D05D1"/>
    <w:rsid w:val="008D07F8"/>
    <w:rsid w:val="008D084F"/>
    <w:rsid w:val="008D0926"/>
    <w:rsid w:val="008D0B44"/>
    <w:rsid w:val="008D0BA6"/>
    <w:rsid w:val="008D0C03"/>
    <w:rsid w:val="008D0CCD"/>
    <w:rsid w:val="008D0E06"/>
    <w:rsid w:val="008D0E15"/>
    <w:rsid w:val="008D0ECD"/>
    <w:rsid w:val="008D1044"/>
    <w:rsid w:val="008D1143"/>
    <w:rsid w:val="008D1154"/>
    <w:rsid w:val="008D122E"/>
    <w:rsid w:val="008D1285"/>
    <w:rsid w:val="008D1494"/>
    <w:rsid w:val="008D1500"/>
    <w:rsid w:val="008D17CE"/>
    <w:rsid w:val="008D184C"/>
    <w:rsid w:val="008D1934"/>
    <w:rsid w:val="008D1973"/>
    <w:rsid w:val="008D1A0C"/>
    <w:rsid w:val="008D1CBF"/>
    <w:rsid w:val="008D1FA2"/>
    <w:rsid w:val="008D1FF1"/>
    <w:rsid w:val="008D2008"/>
    <w:rsid w:val="008D20FE"/>
    <w:rsid w:val="008D2109"/>
    <w:rsid w:val="008D2199"/>
    <w:rsid w:val="008D219E"/>
    <w:rsid w:val="008D2282"/>
    <w:rsid w:val="008D2395"/>
    <w:rsid w:val="008D239A"/>
    <w:rsid w:val="008D23E2"/>
    <w:rsid w:val="008D2452"/>
    <w:rsid w:val="008D251B"/>
    <w:rsid w:val="008D2696"/>
    <w:rsid w:val="008D273F"/>
    <w:rsid w:val="008D2895"/>
    <w:rsid w:val="008D28F4"/>
    <w:rsid w:val="008D292C"/>
    <w:rsid w:val="008D29DE"/>
    <w:rsid w:val="008D2B5B"/>
    <w:rsid w:val="008D2D3E"/>
    <w:rsid w:val="008D2F3C"/>
    <w:rsid w:val="008D3264"/>
    <w:rsid w:val="008D3449"/>
    <w:rsid w:val="008D3488"/>
    <w:rsid w:val="008D35AC"/>
    <w:rsid w:val="008D3661"/>
    <w:rsid w:val="008D385D"/>
    <w:rsid w:val="008D387D"/>
    <w:rsid w:val="008D38C0"/>
    <w:rsid w:val="008D3915"/>
    <w:rsid w:val="008D3918"/>
    <w:rsid w:val="008D3AB9"/>
    <w:rsid w:val="008D3E49"/>
    <w:rsid w:val="008D3E7A"/>
    <w:rsid w:val="008D41C5"/>
    <w:rsid w:val="008D41DB"/>
    <w:rsid w:val="008D428C"/>
    <w:rsid w:val="008D42CC"/>
    <w:rsid w:val="008D4380"/>
    <w:rsid w:val="008D44A1"/>
    <w:rsid w:val="008D44B6"/>
    <w:rsid w:val="008D44FC"/>
    <w:rsid w:val="008D4625"/>
    <w:rsid w:val="008D4657"/>
    <w:rsid w:val="008D475D"/>
    <w:rsid w:val="008D4848"/>
    <w:rsid w:val="008D4989"/>
    <w:rsid w:val="008D4B6F"/>
    <w:rsid w:val="008D4BE3"/>
    <w:rsid w:val="008D4CCB"/>
    <w:rsid w:val="008D4E35"/>
    <w:rsid w:val="008D4E50"/>
    <w:rsid w:val="008D4F8A"/>
    <w:rsid w:val="008D524A"/>
    <w:rsid w:val="008D5295"/>
    <w:rsid w:val="008D53C3"/>
    <w:rsid w:val="008D53E7"/>
    <w:rsid w:val="008D55B3"/>
    <w:rsid w:val="008D5781"/>
    <w:rsid w:val="008D57EF"/>
    <w:rsid w:val="008D59B1"/>
    <w:rsid w:val="008D5A4D"/>
    <w:rsid w:val="008D5C28"/>
    <w:rsid w:val="008D5C29"/>
    <w:rsid w:val="008D5CFE"/>
    <w:rsid w:val="008D5EA3"/>
    <w:rsid w:val="008D5F0F"/>
    <w:rsid w:val="008D6027"/>
    <w:rsid w:val="008D60B5"/>
    <w:rsid w:val="008D6229"/>
    <w:rsid w:val="008D62BF"/>
    <w:rsid w:val="008D6373"/>
    <w:rsid w:val="008D63C0"/>
    <w:rsid w:val="008D6448"/>
    <w:rsid w:val="008D6639"/>
    <w:rsid w:val="008D6709"/>
    <w:rsid w:val="008D6730"/>
    <w:rsid w:val="008D678D"/>
    <w:rsid w:val="008D6AAB"/>
    <w:rsid w:val="008D6C05"/>
    <w:rsid w:val="008D6C3C"/>
    <w:rsid w:val="008D6DDE"/>
    <w:rsid w:val="008D6E42"/>
    <w:rsid w:val="008D6ECA"/>
    <w:rsid w:val="008D71BB"/>
    <w:rsid w:val="008D72EA"/>
    <w:rsid w:val="008D7379"/>
    <w:rsid w:val="008D7471"/>
    <w:rsid w:val="008D7506"/>
    <w:rsid w:val="008D75A4"/>
    <w:rsid w:val="008D7680"/>
    <w:rsid w:val="008D770F"/>
    <w:rsid w:val="008D77F3"/>
    <w:rsid w:val="008D7854"/>
    <w:rsid w:val="008D78F7"/>
    <w:rsid w:val="008D7BEF"/>
    <w:rsid w:val="008D7DEB"/>
    <w:rsid w:val="008D7EC7"/>
    <w:rsid w:val="008E010C"/>
    <w:rsid w:val="008E019A"/>
    <w:rsid w:val="008E036F"/>
    <w:rsid w:val="008E06CA"/>
    <w:rsid w:val="008E0756"/>
    <w:rsid w:val="008E09AD"/>
    <w:rsid w:val="008E0A02"/>
    <w:rsid w:val="008E0ADB"/>
    <w:rsid w:val="008E0FB7"/>
    <w:rsid w:val="008E0FE5"/>
    <w:rsid w:val="008E0FFA"/>
    <w:rsid w:val="008E1079"/>
    <w:rsid w:val="008E10FE"/>
    <w:rsid w:val="008E1164"/>
    <w:rsid w:val="008E1211"/>
    <w:rsid w:val="008E1220"/>
    <w:rsid w:val="008E142C"/>
    <w:rsid w:val="008E175B"/>
    <w:rsid w:val="008E18CB"/>
    <w:rsid w:val="008E1A3B"/>
    <w:rsid w:val="008E1AD4"/>
    <w:rsid w:val="008E1DCC"/>
    <w:rsid w:val="008E1F4A"/>
    <w:rsid w:val="008E2009"/>
    <w:rsid w:val="008E2083"/>
    <w:rsid w:val="008E20D3"/>
    <w:rsid w:val="008E2117"/>
    <w:rsid w:val="008E21C5"/>
    <w:rsid w:val="008E249D"/>
    <w:rsid w:val="008E261A"/>
    <w:rsid w:val="008E2673"/>
    <w:rsid w:val="008E2698"/>
    <w:rsid w:val="008E26D6"/>
    <w:rsid w:val="008E286F"/>
    <w:rsid w:val="008E2A13"/>
    <w:rsid w:val="008E2A8C"/>
    <w:rsid w:val="008E2E94"/>
    <w:rsid w:val="008E2EC8"/>
    <w:rsid w:val="008E2FFD"/>
    <w:rsid w:val="008E3015"/>
    <w:rsid w:val="008E3186"/>
    <w:rsid w:val="008E335F"/>
    <w:rsid w:val="008E3444"/>
    <w:rsid w:val="008E35B6"/>
    <w:rsid w:val="008E35CA"/>
    <w:rsid w:val="008E35D3"/>
    <w:rsid w:val="008E3632"/>
    <w:rsid w:val="008E3639"/>
    <w:rsid w:val="008E36E2"/>
    <w:rsid w:val="008E381E"/>
    <w:rsid w:val="008E3841"/>
    <w:rsid w:val="008E3BB8"/>
    <w:rsid w:val="008E3C27"/>
    <w:rsid w:val="008E3D93"/>
    <w:rsid w:val="008E40A0"/>
    <w:rsid w:val="008E41C9"/>
    <w:rsid w:val="008E421D"/>
    <w:rsid w:val="008E4268"/>
    <w:rsid w:val="008E430D"/>
    <w:rsid w:val="008E457F"/>
    <w:rsid w:val="008E461B"/>
    <w:rsid w:val="008E46EB"/>
    <w:rsid w:val="008E4759"/>
    <w:rsid w:val="008E48DF"/>
    <w:rsid w:val="008E496C"/>
    <w:rsid w:val="008E4B6E"/>
    <w:rsid w:val="008E4C31"/>
    <w:rsid w:val="008E50DE"/>
    <w:rsid w:val="008E523A"/>
    <w:rsid w:val="008E5240"/>
    <w:rsid w:val="008E524B"/>
    <w:rsid w:val="008E53A2"/>
    <w:rsid w:val="008E5705"/>
    <w:rsid w:val="008E57AA"/>
    <w:rsid w:val="008E5A2E"/>
    <w:rsid w:val="008E5B09"/>
    <w:rsid w:val="008E5B1F"/>
    <w:rsid w:val="008E5BAB"/>
    <w:rsid w:val="008E5CA8"/>
    <w:rsid w:val="008E5DD0"/>
    <w:rsid w:val="008E5DEB"/>
    <w:rsid w:val="008E5FFD"/>
    <w:rsid w:val="008E60A1"/>
    <w:rsid w:val="008E6207"/>
    <w:rsid w:val="008E626D"/>
    <w:rsid w:val="008E672C"/>
    <w:rsid w:val="008E6984"/>
    <w:rsid w:val="008E6A3A"/>
    <w:rsid w:val="008E6A6C"/>
    <w:rsid w:val="008E6AD1"/>
    <w:rsid w:val="008E6B98"/>
    <w:rsid w:val="008E6D0C"/>
    <w:rsid w:val="008E6D57"/>
    <w:rsid w:val="008E6D96"/>
    <w:rsid w:val="008E6E18"/>
    <w:rsid w:val="008E6E5E"/>
    <w:rsid w:val="008E6EAF"/>
    <w:rsid w:val="008E6EED"/>
    <w:rsid w:val="008E6F96"/>
    <w:rsid w:val="008E6FB1"/>
    <w:rsid w:val="008E7093"/>
    <w:rsid w:val="008E70FB"/>
    <w:rsid w:val="008E713E"/>
    <w:rsid w:val="008E7170"/>
    <w:rsid w:val="008E71B7"/>
    <w:rsid w:val="008E75E8"/>
    <w:rsid w:val="008E7654"/>
    <w:rsid w:val="008E7898"/>
    <w:rsid w:val="008E7B25"/>
    <w:rsid w:val="008E7B87"/>
    <w:rsid w:val="008E7C85"/>
    <w:rsid w:val="008E7D4A"/>
    <w:rsid w:val="008E7E3B"/>
    <w:rsid w:val="008E7F1D"/>
    <w:rsid w:val="008F0136"/>
    <w:rsid w:val="008F0174"/>
    <w:rsid w:val="008F019D"/>
    <w:rsid w:val="008F019E"/>
    <w:rsid w:val="008F02DE"/>
    <w:rsid w:val="008F02F6"/>
    <w:rsid w:val="008F0392"/>
    <w:rsid w:val="008F03E1"/>
    <w:rsid w:val="008F08DC"/>
    <w:rsid w:val="008F0905"/>
    <w:rsid w:val="008F093B"/>
    <w:rsid w:val="008F0A94"/>
    <w:rsid w:val="008F0B34"/>
    <w:rsid w:val="008F0DCC"/>
    <w:rsid w:val="008F0E27"/>
    <w:rsid w:val="008F0E88"/>
    <w:rsid w:val="008F0F16"/>
    <w:rsid w:val="008F10AE"/>
    <w:rsid w:val="008F10E4"/>
    <w:rsid w:val="008F148A"/>
    <w:rsid w:val="008F14E4"/>
    <w:rsid w:val="008F152E"/>
    <w:rsid w:val="008F18B3"/>
    <w:rsid w:val="008F1B12"/>
    <w:rsid w:val="008F1E23"/>
    <w:rsid w:val="008F1FDA"/>
    <w:rsid w:val="008F1FEF"/>
    <w:rsid w:val="008F21F5"/>
    <w:rsid w:val="008F22E3"/>
    <w:rsid w:val="008F23D7"/>
    <w:rsid w:val="008F2455"/>
    <w:rsid w:val="008F245F"/>
    <w:rsid w:val="008F2617"/>
    <w:rsid w:val="008F2664"/>
    <w:rsid w:val="008F266B"/>
    <w:rsid w:val="008F2690"/>
    <w:rsid w:val="008F26EB"/>
    <w:rsid w:val="008F279E"/>
    <w:rsid w:val="008F2817"/>
    <w:rsid w:val="008F28D1"/>
    <w:rsid w:val="008F2915"/>
    <w:rsid w:val="008F29CE"/>
    <w:rsid w:val="008F2B49"/>
    <w:rsid w:val="008F2BCB"/>
    <w:rsid w:val="008F2CB6"/>
    <w:rsid w:val="008F2DF3"/>
    <w:rsid w:val="008F2F9B"/>
    <w:rsid w:val="008F332C"/>
    <w:rsid w:val="008F34CC"/>
    <w:rsid w:val="008F3549"/>
    <w:rsid w:val="008F3585"/>
    <w:rsid w:val="008F35E4"/>
    <w:rsid w:val="008F3653"/>
    <w:rsid w:val="008F36E0"/>
    <w:rsid w:val="008F37F9"/>
    <w:rsid w:val="008F3A42"/>
    <w:rsid w:val="008F3AAB"/>
    <w:rsid w:val="008F3BFB"/>
    <w:rsid w:val="008F3C1B"/>
    <w:rsid w:val="008F3CE7"/>
    <w:rsid w:val="008F4011"/>
    <w:rsid w:val="008F4027"/>
    <w:rsid w:val="008F4267"/>
    <w:rsid w:val="008F4351"/>
    <w:rsid w:val="008F443D"/>
    <w:rsid w:val="008F449E"/>
    <w:rsid w:val="008F4649"/>
    <w:rsid w:val="008F46E1"/>
    <w:rsid w:val="008F48CF"/>
    <w:rsid w:val="008F48D8"/>
    <w:rsid w:val="008F4993"/>
    <w:rsid w:val="008F4D5C"/>
    <w:rsid w:val="008F4DB6"/>
    <w:rsid w:val="008F4FDD"/>
    <w:rsid w:val="008F503D"/>
    <w:rsid w:val="008F504E"/>
    <w:rsid w:val="008F52AA"/>
    <w:rsid w:val="008F536B"/>
    <w:rsid w:val="008F548C"/>
    <w:rsid w:val="008F5565"/>
    <w:rsid w:val="008F5644"/>
    <w:rsid w:val="008F5763"/>
    <w:rsid w:val="008F57E3"/>
    <w:rsid w:val="008F5A4A"/>
    <w:rsid w:val="008F5B68"/>
    <w:rsid w:val="008F5BEA"/>
    <w:rsid w:val="008F5C66"/>
    <w:rsid w:val="008F5D72"/>
    <w:rsid w:val="008F5DBE"/>
    <w:rsid w:val="008F5EA6"/>
    <w:rsid w:val="008F5F2B"/>
    <w:rsid w:val="008F5F6D"/>
    <w:rsid w:val="008F5FF4"/>
    <w:rsid w:val="008F5FFF"/>
    <w:rsid w:val="008F60D5"/>
    <w:rsid w:val="008F635E"/>
    <w:rsid w:val="008F65B9"/>
    <w:rsid w:val="008F6639"/>
    <w:rsid w:val="008F6786"/>
    <w:rsid w:val="008F6899"/>
    <w:rsid w:val="008F68C5"/>
    <w:rsid w:val="008F6AE6"/>
    <w:rsid w:val="008F6BF1"/>
    <w:rsid w:val="008F6D90"/>
    <w:rsid w:val="008F6DB2"/>
    <w:rsid w:val="008F6E87"/>
    <w:rsid w:val="008F6FBB"/>
    <w:rsid w:val="008F729F"/>
    <w:rsid w:val="008F73FB"/>
    <w:rsid w:val="008F74CD"/>
    <w:rsid w:val="008F757C"/>
    <w:rsid w:val="008F7685"/>
    <w:rsid w:val="008F7832"/>
    <w:rsid w:val="008F7955"/>
    <w:rsid w:val="008F79AC"/>
    <w:rsid w:val="008F7C90"/>
    <w:rsid w:val="008F7CBF"/>
    <w:rsid w:val="008F7F8D"/>
    <w:rsid w:val="008F95B9"/>
    <w:rsid w:val="0090019C"/>
    <w:rsid w:val="009001FB"/>
    <w:rsid w:val="00900658"/>
    <w:rsid w:val="0090083C"/>
    <w:rsid w:val="00900879"/>
    <w:rsid w:val="009008CB"/>
    <w:rsid w:val="009008F8"/>
    <w:rsid w:val="00900A40"/>
    <w:rsid w:val="00900A7C"/>
    <w:rsid w:val="00900C9F"/>
    <w:rsid w:val="00900F64"/>
    <w:rsid w:val="00900F6C"/>
    <w:rsid w:val="00900FB6"/>
    <w:rsid w:val="00901144"/>
    <w:rsid w:val="0090117B"/>
    <w:rsid w:val="009013EA"/>
    <w:rsid w:val="00901409"/>
    <w:rsid w:val="009014B9"/>
    <w:rsid w:val="009017AC"/>
    <w:rsid w:val="00901822"/>
    <w:rsid w:val="009018B9"/>
    <w:rsid w:val="00901B33"/>
    <w:rsid w:val="00901B90"/>
    <w:rsid w:val="00901E07"/>
    <w:rsid w:val="00901E7B"/>
    <w:rsid w:val="009020EE"/>
    <w:rsid w:val="0090216F"/>
    <w:rsid w:val="009021F2"/>
    <w:rsid w:val="009022C3"/>
    <w:rsid w:val="009023DB"/>
    <w:rsid w:val="0090241B"/>
    <w:rsid w:val="0090281E"/>
    <w:rsid w:val="0090298C"/>
    <w:rsid w:val="0090298D"/>
    <w:rsid w:val="00902A26"/>
    <w:rsid w:val="00902AF3"/>
    <w:rsid w:val="00902DEC"/>
    <w:rsid w:val="00902F0A"/>
    <w:rsid w:val="00902F5C"/>
    <w:rsid w:val="00902F7C"/>
    <w:rsid w:val="0090323A"/>
    <w:rsid w:val="0090352D"/>
    <w:rsid w:val="0090373E"/>
    <w:rsid w:val="009037C7"/>
    <w:rsid w:val="00903878"/>
    <w:rsid w:val="0090396F"/>
    <w:rsid w:val="00903A6F"/>
    <w:rsid w:val="00903ABA"/>
    <w:rsid w:val="00903B74"/>
    <w:rsid w:val="00903BCF"/>
    <w:rsid w:val="00903BEE"/>
    <w:rsid w:val="00903D0C"/>
    <w:rsid w:val="00903ED7"/>
    <w:rsid w:val="00903EDB"/>
    <w:rsid w:val="00903FE0"/>
    <w:rsid w:val="0090405A"/>
    <w:rsid w:val="0090438B"/>
    <w:rsid w:val="00904464"/>
    <w:rsid w:val="00904470"/>
    <w:rsid w:val="00904581"/>
    <w:rsid w:val="009045D4"/>
    <w:rsid w:val="00904631"/>
    <w:rsid w:val="00904686"/>
    <w:rsid w:val="009046D8"/>
    <w:rsid w:val="0090481A"/>
    <w:rsid w:val="0090483E"/>
    <w:rsid w:val="00904A44"/>
    <w:rsid w:val="00904A9C"/>
    <w:rsid w:val="00904B01"/>
    <w:rsid w:val="00904CC4"/>
    <w:rsid w:val="00904DF3"/>
    <w:rsid w:val="00904FC8"/>
    <w:rsid w:val="00904FDA"/>
    <w:rsid w:val="00905305"/>
    <w:rsid w:val="0090536F"/>
    <w:rsid w:val="0090549C"/>
    <w:rsid w:val="0090553A"/>
    <w:rsid w:val="00905581"/>
    <w:rsid w:val="009055DB"/>
    <w:rsid w:val="009056E0"/>
    <w:rsid w:val="009057DC"/>
    <w:rsid w:val="0090586D"/>
    <w:rsid w:val="00905A9F"/>
    <w:rsid w:val="00905BC9"/>
    <w:rsid w:val="00905CC3"/>
    <w:rsid w:val="00905E59"/>
    <w:rsid w:val="00906048"/>
    <w:rsid w:val="0090609B"/>
    <w:rsid w:val="009060FF"/>
    <w:rsid w:val="00906236"/>
    <w:rsid w:val="00906286"/>
    <w:rsid w:val="009062C6"/>
    <w:rsid w:val="0090646B"/>
    <w:rsid w:val="009064AE"/>
    <w:rsid w:val="00906582"/>
    <w:rsid w:val="009065FF"/>
    <w:rsid w:val="00906644"/>
    <w:rsid w:val="0090682F"/>
    <w:rsid w:val="00906A79"/>
    <w:rsid w:val="00906ABE"/>
    <w:rsid w:val="00906B50"/>
    <w:rsid w:val="00906BAE"/>
    <w:rsid w:val="00906BB1"/>
    <w:rsid w:val="00906D48"/>
    <w:rsid w:val="00906DCB"/>
    <w:rsid w:val="00906E1C"/>
    <w:rsid w:val="00907029"/>
    <w:rsid w:val="00907249"/>
    <w:rsid w:val="0090732F"/>
    <w:rsid w:val="00907478"/>
    <w:rsid w:val="009074E8"/>
    <w:rsid w:val="009075DE"/>
    <w:rsid w:val="009076CD"/>
    <w:rsid w:val="009076DC"/>
    <w:rsid w:val="009076FA"/>
    <w:rsid w:val="00907859"/>
    <w:rsid w:val="009078B6"/>
    <w:rsid w:val="00907938"/>
    <w:rsid w:val="00907BD7"/>
    <w:rsid w:val="00907C79"/>
    <w:rsid w:val="00907D2D"/>
    <w:rsid w:val="00907E58"/>
    <w:rsid w:val="00907F87"/>
    <w:rsid w:val="00910038"/>
    <w:rsid w:val="00910080"/>
    <w:rsid w:val="009100D3"/>
    <w:rsid w:val="0091017B"/>
    <w:rsid w:val="009101B1"/>
    <w:rsid w:val="009101EE"/>
    <w:rsid w:val="00910351"/>
    <w:rsid w:val="00910392"/>
    <w:rsid w:val="00910395"/>
    <w:rsid w:val="00910469"/>
    <w:rsid w:val="0091069B"/>
    <w:rsid w:val="009106FA"/>
    <w:rsid w:val="0091082C"/>
    <w:rsid w:val="00910836"/>
    <w:rsid w:val="00910875"/>
    <w:rsid w:val="00910911"/>
    <w:rsid w:val="009109A7"/>
    <w:rsid w:val="00910AB9"/>
    <w:rsid w:val="00910C4F"/>
    <w:rsid w:val="00910CE2"/>
    <w:rsid w:val="00910D83"/>
    <w:rsid w:val="00910DDC"/>
    <w:rsid w:val="00910F5D"/>
    <w:rsid w:val="0091114C"/>
    <w:rsid w:val="00911172"/>
    <w:rsid w:val="009111FE"/>
    <w:rsid w:val="0091126C"/>
    <w:rsid w:val="0091142C"/>
    <w:rsid w:val="009114C0"/>
    <w:rsid w:val="0091150D"/>
    <w:rsid w:val="009116AF"/>
    <w:rsid w:val="009116B7"/>
    <w:rsid w:val="00911871"/>
    <w:rsid w:val="009118F9"/>
    <w:rsid w:val="00911902"/>
    <w:rsid w:val="0091191C"/>
    <w:rsid w:val="00911A88"/>
    <w:rsid w:val="00911D79"/>
    <w:rsid w:val="0091204C"/>
    <w:rsid w:val="00912151"/>
    <w:rsid w:val="0091241E"/>
    <w:rsid w:val="009125FD"/>
    <w:rsid w:val="0091260C"/>
    <w:rsid w:val="00912683"/>
    <w:rsid w:val="0091270A"/>
    <w:rsid w:val="00912755"/>
    <w:rsid w:val="00912756"/>
    <w:rsid w:val="009129CE"/>
    <w:rsid w:val="00912AB6"/>
    <w:rsid w:val="00912B29"/>
    <w:rsid w:val="00912B3B"/>
    <w:rsid w:val="00912CD5"/>
    <w:rsid w:val="00912DB8"/>
    <w:rsid w:val="00912F0B"/>
    <w:rsid w:val="00912FC0"/>
    <w:rsid w:val="0091305E"/>
    <w:rsid w:val="00913130"/>
    <w:rsid w:val="009133B3"/>
    <w:rsid w:val="009134A8"/>
    <w:rsid w:val="00913543"/>
    <w:rsid w:val="0091365E"/>
    <w:rsid w:val="00913814"/>
    <w:rsid w:val="0091382E"/>
    <w:rsid w:val="00913AA6"/>
    <w:rsid w:val="00913B04"/>
    <w:rsid w:val="00913BFD"/>
    <w:rsid w:val="00913ECF"/>
    <w:rsid w:val="00913EE1"/>
    <w:rsid w:val="00913F83"/>
    <w:rsid w:val="00913F91"/>
    <w:rsid w:val="0091401F"/>
    <w:rsid w:val="00914076"/>
    <w:rsid w:val="009140CA"/>
    <w:rsid w:val="00914311"/>
    <w:rsid w:val="0091433C"/>
    <w:rsid w:val="009143B6"/>
    <w:rsid w:val="0091443A"/>
    <w:rsid w:val="0091451A"/>
    <w:rsid w:val="009147CB"/>
    <w:rsid w:val="0091484D"/>
    <w:rsid w:val="0091484E"/>
    <w:rsid w:val="00914A75"/>
    <w:rsid w:val="00914CD0"/>
    <w:rsid w:val="00914EAF"/>
    <w:rsid w:val="00914F18"/>
    <w:rsid w:val="0091507F"/>
    <w:rsid w:val="009152EA"/>
    <w:rsid w:val="009155E3"/>
    <w:rsid w:val="0091561B"/>
    <w:rsid w:val="0091569F"/>
    <w:rsid w:val="009156C8"/>
    <w:rsid w:val="00915779"/>
    <w:rsid w:val="00915798"/>
    <w:rsid w:val="00915807"/>
    <w:rsid w:val="009158D0"/>
    <w:rsid w:val="00915953"/>
    <w:rsid w:val="00915B1B"/>
    <w:rsid w:val="00915CA3"/>
    <w:rsid w:val="00915CFE"/>
    <w:rsid w:val="00915DB1"/>
    <w:rsid w:val="00915F1D"/>
    <w:rsid w:val="00915F80"/>
    <w:rsid w:val="0091620A"/>
    <w:rsid w:val="00916252"/>
    <w:rsid w:val="0091627B"/>
    <w:rsid w:val="009162A4"/>
    <w:rsid w:val="00916333"/>
    <w:rsid w:val="00916524"/>
    <w:rsid w:val="00916550"/>
    <w:rsid w:val="009165E5"/>
    <w:rsid w:val="00916627"/>
    <w:rsid w:val="009166C5"/>
    <w:rsid w:val="00916816"/>
    <w:rsid w:val="009168E0"/>
    <w:rsid w:val="00916B43"/>
    <w:rsid w:val="00916B9B"/>
    <w:rsid w:val="00916C0A"/>
    <w:rsid w:val="00916D42"/>
    <w:rsid w:val="00916E20"/>
    <w:rsid w:val="00916E4C"/>
    <w:rsid w:val="00916E75"/>
    <w:rsid w:val="00916F23"/>
    <w:rsid w:val="00916FC3"/>
    <w:rsid w:val="0091704A"/>
    <w:rsid w:val="009170E2"/>
    <w:rsid w:val="009171B7"/>
    <w:rsid w:val="009171EB"/>
    <w:rsid w:val="009174AB"/>
    <w:rsid w:val="00917612"/>
    <w:rsid w:val="009176A2"/>
    <w:rsid w:val="009177BF"/>
    <w:rsid w:val="009177C8"/>
    <w:rsid w:val="009177F4"/>
    <w:rsid w:val="00917988"/>
    <w:rsid w:val="009179D1"/>
    <w:rsid w:val="009179EC"/>
    <w:rsid w:val="00917ABA"/>
    <w:rsid w:val="00917B05"/>
    <w:rsid w:val="00917B4D"/>
    <w:rsid w:val="00917B90"/>
    <w:rsid w:val="00917BBC"/>
    <w:rsid w:val="00917C4E"/>
    <w:rsid w:val="00917D58"/>
    <w:rsid w:val="00917DB5"/>
    <w:rsid w:val="00918ADC"/>
    <w:rsid w:val="0091D47E"/>
    <w:rsid w:val="009200A5"/>
    <w:rsid w:val="0092039A"/>
    <w:rsid w:val="0092041D"/>
    <w:rsid w:val="00920519"/>
    <w:rsid w:val="009205B4"/>
    <w:rsid w:val="009205C6"/>
    <w:rsid w:val="00920637"/>
    <w:rsid w:val="00920744"/>
    <w:rsid w:val="00920888"/>
    <w:rsid w:val="00920A03"/>
    <w:rsid w:val="00920C54"/>
    <w:rsid w:val="00920D34"/>
    <w:rsid w:val="00920D42"/>
    <w:rsid w:val="009212E1"/>
    <w:rsid w:val="00921307"/>
    <w:rsid w:val="00921336"/>
    <w:rsid w:val="00921346"/>
    <w:rsid w:val="00921949"/>
    <w:rsid w:val="0092197F"/>
    <w:rsid w:val="009219BA"/>
    <w:rsid w:val="009219C7"/>
    <w:rsid w:val="00921C35"/>
    <w:rsid w:val="00921D81"/>
    <w:rsid w:val="00921FB9"/>
    <w:rsid w:val="00922085"/>
    <w:rsid w:val="00922404"/>
    <w:rsid w:val="0092249A"/>
    <w:rsid w:val="00922684"/>
    <w:rsid w:val="009226CE"/>
    <w:rsid w:val="00922739"/>
    <w:rsid w:val="009227AC"/>
    <w:rsid w:val="00922862"/>
    <w:rsid w:val="00922B0F"/>
    <w:rsid w:val="00922DD9"/>
    <w:rsid w:val="0092311C"/>
    <w:rsid w:val="009233CD"/>
    <w:rsid w:val="0092351B"/>
    <w:rsid w:val="00923568"/>
    <w:rsid w:val="0092375B"/>
    <w:rsid w:val="00923786"/>
    <w:rsid w:val="0092385D"/>
    <w:rsid w:val="00923899"/>
    <w:rsid w:val="00923F8A"/>
    <w:rsid w:val="00923FEC"/>
    <w:rsid w:val="009240EA"/>
    <w:rsid w:val="0092419D"/>
    <w:rsid w:val="00924276"/>
    <w:rsid w:val="0092435A"/>
    <w:rsid w:val="0092464C"/>
    <w:rsid w:val="009246FA"/>
    <w:rsid w:val="009247CD"/>
    <w:rsid w:val="009248FD"/>
    <w:rsid w:val="009249C6"/>
    <w:rsid w:val="00924A3C"/>
    <w:rsid w:val="00924B71"/>
    <w:rsid w:val="00924BD0"/>
    <w:rsid w:val="00924C54"/>
    <w:rsid w:val="00924C92"/>
    <w:rsid w:val="00924D91"/>
    <w:rsid w:val="00924F41"/>
    <w:rsid w:val="0092526E"/>
    <w:rsid w:val="009255F2"/>
    <w:rsid w:val="00925623"/>
    <w:rsid w:val="00925641"/>
    <w:rsid w:val="0092564D"/>
    <w:rsid w:val="00925734"/>
    <w:rsid w:val="009257CB"/>
    <w:rsid w:val="009258FA"/>
    <w:rsid w:val="00925940"/>
    <w:rsid w:val="0092596C"/>
    <w:rsid w:val="00925970"/>
    <w:rsid w:val="00925FB3"/>
    <w:rsid w:val="00925FEE"/>
    <w:rsid w:val="009261C8"/>
    <w:rsid w:val="00926479"/>
    <w:rsid w:val="00926539"/>
    <w:rsid w:val="009265F6"/>
    <w:rsid w:val="00926656"/>
    <w:rsid w:val="0092670C"/>
    <w:rsid w:val="009268E2"/>
    <w:rsid w:val="00926A22"/>
    <w:rsid w:val="00926A89"/>
    <w:rsid w:val="00926ACF"/>
    <w:rsid w:val="00926BA0"/>
    <w:rsid w:val="00926BDF"/>
    <w:rsid w:val="00926CD9"/>
    <w:rsid w:val="00926E86"/>
    <w:rsid w:val="00926F39"/>
    <w:rsid w:val="00927027"/>
    <w:rsid w:val="00927035"/>
    <w:rsid w:val="009271EA"/>
    <w:rsid w:val="0092759D"/>
    <w:rsid w:val="00927701"/>
    <w:rsid w:val="00927777"/>
    <w:rsid w:val="00927969"/>
    <w:rsid w:val="009279C5"/>
    <w:rsid w:val="009279FD"/>
    <w:rsid w:val="00927BD5"/>
    <w:rsid w:val="00927E96"/>
    <w:rsid w:val="00927F7F"/>
    <w:rsid w:val="00930049"/>
    <w:rsid w:val="0093005E"/>
    <w:rsid w:val="0093006B"/>
    <w:rsid w:val="009300A4"/>
    <w:rsid w:val="009300BC"/>
    <w:rsid w:val="0093011C"/>
    <w:rsid w:val="009301C8"/>
    <w:rsid w:val="009301FD"/>
    <w:rsid w:val="00930272"/>
    <w:rsid w:val="009303D9"/>
    <w:rsid w:val="009305EB"/>
    <w:rsid w:val="00930626"/>
    <w:rsid w:val="00930657"/>
    <w:rsid w:val="009306D4"/>
    <w:rsid w:val="00930777"/>
    <w:rsid w:val="0093086C"/>
    <w:rsid w:val="00930A5B"/>
    <w:rsid w:val="00930C8E"/>
    <w:rsid w:val="00930D6A"/>
    <w:rsid w:val="00930F20"/>
    <w:rsid w:val="009312B2"/>
    <w:rsid w:val="009316BB"/>
    <w:rsid w:val="0093172C"/>
    <w:rsid w:val="0093175D"/>
    <w:rsid w:val="009318C6"/>
    <w:rsid w:val="009319F7"/>
    <w:rsid w:val="00931A11"/>
    <w:rsid w:val="00931C46"/>
    <w:rsid w:val="00931DEA"/>
    <w:rsid w:val="00931E1A"/>
    <w:rsid w:val="00931EE0"/>
    <w:rsid w:val="0093202C"/>
    <w:rsid w:val="0093218F"/>
    <w:rsid w:val="00932253"/>
    <w:rsid w:val="009322A5"/>
    <w:rsid w:val="00932435"/>
    <w:rsid w:val="00932495"/>
    <w:rsid w:val="0093255C"/>
    <w:rsid w:val="00932725"/>
    <w:rsid w:val="009327B1"/>
    <w:rsid w:val="0093286F"/>
    <w:rsid w:val="00932A83"/>
    <w:rsid w:val="00932BF8"/>
    <w:rsid w:val="00932F06"/>
    <w:rsid w:val="00932FFF"/>
    <w:rsid w:val="0093317C"/>
    <w:rsid w:val="009331CD"/>
    <w:rsid w:val="009331FB"/>
    <w:rsid w:val="00933343"/>
    <w:rsid w:val="00933490"/>
    <w:rsid w:val="0093349A"/>
    <w:rsid w:val="009334F1"/>
    <w:rsid w:val="00933517"/>
    <w:rsid w:val="00933581"/>
    <w:rsid w:val="00933619"/>
    <w:rsid w:val="009339FC"/>
    <w:rsid w:val="00933A61"/>
    <w:rsid w:val="009341B9"/>
    <w:rsid w:val="009341C7"/>
    <w:rsid w:val="0093420C"/>
    <w:rsid w:val="009345E3"/>
    <w:rsid w:val="00934776"/>
    <w:rsid w:val="009348B9"/>
    <w:rsid w:val="00934973"/>
    <w:rsid w:val="00934AA6"/>
    <w:rsid w:val="00934B2F"/>
    <w:rsid w:val="00934D3C"/>
    <w:rsid w:val="00934D4E"/>
    <w:rsid w:val="00934EC4"/>
    <w:rsid w:val="00935296"/>
    <w:rsid w:val="009353C9"/>
    <w:rsid w:val="009353CC"/>
    <w:rsid w:val="0093541A"/>
    <w:rsid w:val="009355E4"/>
    <w:rsid w:val="00935972"/>
    <w:rsid w:val="00935C3C"/>
    <w:rsid w:val="00935DAA"/>
    <w:rsid w:val="00935DD6"/>
    <w:rsid w:val="00935DE6"/>
    <w:rsid w:val="0093609A"/>
    <w:rsid w:val="009362E4"/>
    <w:rsid w:val="00936306"/>
    <w:rsid w:val="0093632F"/>
    <w:rsid w:val="009365A3"/>
    <w:rsid w:val="009367A3"/>
    <w:rsid w:val="00936806"/>
    <w:rsid w:val="00936904"/>
    <w:rsid w:val="0093693F"/>
    <w:rsid w:val="0093696B"/>
    <w:rsid w:val="009369B6"/>
    <w:rsid w:val="00936A49"/>
    <w:rsid w:val="00937035"/>
    <w:rsid w:val="009370F0"/>
    <w:rsid w:val="0093710E"/>
    <w:rsid w:val="00937269"/>
    <w:rsid w:val="00937330"/>
    <w:rsid w:val="00937334"/>
    <w:rsid w:val="009374DF"/>
    <w:rsid w:val="00937759"/>
    <w:rsid w:val="00937781"/>
    <w:rsid w:val="00937C68"/>
    <w:rsid w:val="00937CD8"/>
    <w:rsid w:val="00937EE8"/>
    <w:rsid w:val="00937F30"/>
    <w:rsid w:val="0094016A"/>
    <w:rsid w:val="009401A5"/>
    <w:rsid w:val="009401F0"/>
    <w:rsid w:val="009404A3"/>
    <w:rsid w:val="00940677"/>
    <w:rsid w:val="009407E1"/>
    <w:rsid w:val="00940806"/>
    <w:rsid w:val="00940884"/>
    <w:rsid w:val="00940A06"/>
    <w:rsid w:val="00940AA9"/>
    <w:rsid w:val="00940B2F"/>
    <w:rsid w:val="00940C1B"/>
    <w:rsid w:val="00940C3F"/>
    <w:rsid w:val="00940C72"/>
    <w:rsid w:val="00940F91"/>
    <w:rsid w:val="00941045"/>
    <w:rsid w:val="0094133C"/>
    <w:rsid w:val="00941388"/>
    <w:rsid w:val="009414D7"/>
    <w:rsid w:val="00941519"/>
    <w:rsid w:val="00941590"/>
    <w:rsid w:val="00941749"/>
    <w:rsid w:val="0094181D"/>
    <w:rsid w:val="009418F0"/>
    <w:rsid w:val="00941900"/>
    <w:rsid w:val="00941A04"/>
    <w:rsid w:val="00941AAE"/>
    <w:rsid w:val="00941C4B"/>
    <w:rsid w:val="00941C96"/>
    <w:rsid w:val="00941CD9"/>
    <w:rsid w:val="00941DA2"/>
    <w:rsid w:val="00941FF8"/>
    <w:rsid w:val="00942212"/>
    <w:rsid w:val="0094233A"/>
    <w:rsid w:val="0094246D"/>
    <w:rsid w:val="00942565"/>
    <w:rsid w:val="0094269D"/>
    <w:rsid w:val="0094273B"/>
    <w:rsid w:val="00942790"/>
    <w:rsid w:val="009427BD"/>
    <w:rsid w:val="009428CC"/>
    <w:rsid w:val="00942A11"/>
    <w:rsid w:val="00942FBB"/>
    <w:rsid w:val="00943227"/>
    <w:rsid w:val="009432E8"/>
    <w:rsid w:val="00943333"/>
    <w:rsid w:val="0094344E"/>
    <w:rsid w:val="009434F3"/>
    <w:rsid w:val="00943522"/>
    <w:rsid w:val="009435DD"/>
    <w:rsid w:val="00943627"/>
    <w:rsid w:val="00943747"/>
    <w:rsid w:val="009438D9"/>
    <w:rsid w:val="00943A96"/>
    <w:rsid w:val="00943AB9"/>
    <w:rsid w:val="00943BF8"/>
    <w:rsid w:val="00943E0F"/>
    <w:rsid w:val="00943E1B"/>
    <w:rsid w:val="00943E1E"/>
    <w:rsid w:val="0094402A"/>
    <w:rsid w:val="0094429A"/>
    <w:rsid w:val="00944661"/>
    <w:rsid w:val="00944757"/>
    <w:rsid w:val="009447C4"/>
    <w:rsid w:val="009449CC"/>
    <w:rsid w:val="00944A7C"/>
    <w:rsid w:val="00944B17"/>
    <w:rsid w:val="00944B74"/>
    <w:rsid w:val="00944BAD"/>
    <w:rsid w:val="00944CFB"/>
    <w:rsid w:val="00944D2A"/>
    <w:rsid w:val="00944DEE"/>
    <w:rsid w:val="00945069"/>
    <w:rsid w:val="0094510F"/>
    <w:rsid w:val="009452CE"/>
    <w:rsid w:val="0094534A"/>
    <w:rsid w:val="00945514"/>
    <w:rsid w:val="0094572D"/>
    <w:rsid w:val="00945A6A"/>
    <w:rsid w:val="00945A8B"/>
    <w:rsid w:val="00945B31"/>
    <w:rsid w:val="00945B61"/>
    <w:rsid w:val="00945C49"/>
    <w:rsid w:val="00945E77"/>
    <w:rsid w:val="00945EA2"/>
    <w:rsid w:val="009460F0"/>
    <w:rsid w:val="00946252"/>
    <w:rsid w:val="00946267"/>
    <w:rsid w:val="00946352"/>
    <w:rsid w:val="009464C5"/>
    <w:rsid w:val="00946598"/>
    <w:rsid w:val="009465DC"/>
    <w:rsid w:val="00946631"/>
    <w:rsid w:val="009466B6"/>
    <w:rsid w:val="009466BB"/>
    <w:rsid w:val="009466F4"/>
    <w:rsid w:val="0094672F"/>
    <w:rsid w:val="009468F6"/>
    <w:rsid w:val="009469C9"/>
    <w:rsid w:val="00946ACE"/>
    <w:rsid w:val="00946AEA"/>
    <w:rsid w:val="00946B5D"/>
    <w:rsid w:val="00946BAB"/>
    <w:rsid w:val="00946BBC"/>
    <w:rsid w:val="00946C09"/>
    <w:rsid w:val="00946DFC"/>
    <w:rsid w:val="00946E1A"/>
    <w:rsid w:val="00946F93"/>
    <w:rsid w:val="00947005"/>
    <w:rsid w:val="00947044"/>
    <w:rsid w:val="00947101"/>
    <w:rsid w:val="0094720E"/>
    <w:rsid w:val="0094751F"/>
    <w:rsid w:val="00947588"/>
    <w:rsid w:val="009475BD"/>
    <w:rsid w:val="00947652"/>
    <w:rsid w:val="00947687"/>
    <w:rsid w:val="0094795C"/>
    <w:rsid w:val="00947973"/>
    <w:rsid w:val="00947974"/>
    <w:rsid w:val="009479DA"/>
    <w:rsid w:val="00947A74"/>
    <w:rsid w:val="00947A92"/>
    <w:rsid w:val="00947AD9"/>
    <w:rsid w:val="00947D98"/>
    <w:rsid w:val="00947DA5"/>
    <w:rsid w:val="00947F52"/>
    <w:rsid w:val="00950051"/>
    <w:rsid w:val="009500E3"/>
    <w:rsid w:val="00950319"/>
    <w:rsid w:val="009504F0"/>
    <w:rsid w:val="0095062D"/>
    <w:rsid w:val="0095067E"/>
    <w:rsid w:val="009507AA"/>
    <w:rsid w:val="009507FC"/>
    <w:rsid w:val="00950812"/>
    <w:rsid w:val="00950973"/>
    <w:rsid w:val="009509F0"/>
    <w:rsid w:val="00950AB7"/>
    <w:rsid w:val="00950BB7"/>
    <w:rsid w:val="00950CAC"/>
    <w:rsid w:val="00950E52"/>
    <w:rsid w:val="00950E9C"/>
    <w:rsid w:val="00950F43"/>
    <w:rsid w:val="00950FBA"/>
    <w:rsid w:val="0095106F"/>
    <w:rsid w:val="009510AA"/>
    <w:rsid w:val="00951342"/>
    <w:rsid w:val="00951700"/>
    <w:rsid w:val="00951757"/>
    <w:rsid w:val="0095185D"/>
    <w:rsid w:val="00951919"/>
    <w:rsid w:val="0095193B"/>
    <w:rsid w:val="00951B8E"/>
    <w:rsid w:val="00951E48"/>
    <w:rsid w:val="00952258"/>
    <w:rsid w:val="009525DB"/>
    <w:rsid w:val="00952641"/>
    <w:rsid w:val="0095273D"/>
    <w:rsid w:val="009527C8"/>
    <w:rsid w:val="00952994"/>
    <w:rsid w:val="00952AC1"/>
    <w:rsid w:val="00952ACD"/>
    <w:rsid w:val="00952CBB"/>
    <w:rsid w:val="00952DAA"/>
    <w:rsid w:val="00952DCB"/>
    <w:rsid w:val="009530E1"/>
    <w:rsid w:val="00953201"/>
    <w:rsid w:val="00953444"/>
    <w:rsid w:val="00953450"/>
    <w:rsid w:val="009534B1"/>
    <w:rsid w:val="00953632"/>
    <w:rsid w:val="00953931"/>
    <w:rsid w:val="00953A0E"/>
    <w:rsid w:val="00953AAC"/>
    <w:rsid w:val="00953B9D"/>
    <w:rsid w:val="00953BC8"/>
    <w:rsid w:val="00953BE2"/>
    <w:rsid w:val="00953C9A"/>
    <w:rsid w:val="00953D25"/>
    <w:rsid w:val="00953D3F"/>
    <w:rsid w:val="00953D95"/>
    <w:rsid w:val="00953DA7"/>
    <w:rsid w:val="00953E97"/>
    <w:rsid w:val="009544AC"/>
    <w:rsid w:val="00954690"/>
    <w:rsid w:val="009546C1"/>
    <w:rsid w:val="009549D5"/>
    <w:rsid w:val="00954CD0"/>
    <w:rsid w:val="00954E78"/>
    <w:rsid w:val="00954EF6"/>
    <w:rsid w:val="00954F6D"/>
    <w:rsid w:val="00955010"/>
    <w:rsid w:val="00955102"/>
    <w:rsid w:val="00955108"/>
    <w:rsid w:val="00955152"/>
    <w:rsid w:val="00955327"/>
    <w:rsid w:val="0095533A"/>
    <w:rsid w:val="0095548D"/>
    <w:rsid w:val="009554AA"/>
    <w:rsid w:val="009554D1"/>
    <w:rsid w:val="00955632"/>
    <w:rsid w:val="0095565D"/>
    <w:rsid w:val="0095576E"/>
    <w:rsid w:val="00955883"/>
    <w:rsid w:val="009558D8"/>
    <w:rsid w:val="00955A4C"/>
    <w:rsid w:val="00955A78"/>
    <w:rsid w:val="00955AD2"/>
    <w:rsid w:val="00955CF9"/>
    <w:rsid w:val="00955E36"/>
    <w:rsid w:val="00955ECC"/>
    <w:rsid w:val="00955EDE"/>
    <w:rsid w:val="00955F9E"/>
    <w:rsid w:val="00955FA1"/>
    <w:rsid w:val="0095605D"/>
    <w:rsid w:val="00956180"/>
    <w:rsid w:val="00956210"/>
    <w:rsid w:val="0095628E"/>
    <w:rsid w:val="0095632A"/>
    <w:rsid w:val="009563D1"/>
    <w:rsid w:val="0095645E"/>
    <w:rsid w:val="00956634"/>
    <w:rsid w:val="00956651"/>
    <w:rsid w:val="009566B7"/>
    <w:rsid w:val="009567BF"/>
    <w:rsid w:val="009567D9"/>
    <w:rsid w:val="00956805"/>
    <w:rsid w:val="009568BF"/>
    <w:rsid w:val="00956A8E"/>
    <w:rsid w:val="00956BC1"/>
    <w:rsid w:val="00956C36"/>
    <w:rsid w:val="00956DC5"/>
    <w:rsid w:val="00956E21"/>
    <w:rsid w:val="009570E0"/>
    <w:rsid w:val="00957218"/>
    <w:rsid w:val="009574E3"/>
    <w:rsid w:val="0095765C"/>
    <w:rsid w:val="009577C8"/>
    <w:rsid w:val="0095796B"/>
    <w:rsid w:val="00957B83"/>
    <w:rsid w:val="0096013E"/>
    <w:rsid w:val="00960155"/>
    <w:rsid w:val="00960443"/>
    <w:rsid w:val="00960482"/>
    <w:rsid w:val="009604FF"/>
    <w:rsid w:val="009605E1"/>
    <w:rsid w:val="00960858"/>
    <w:rsid w:val="00960AA0"/>
    <w:rsid w:val="00960C6A"/>
    <w:rsid w:val="00960D7A"/>
    <w:rsid w:val="00960DDA"/>
    <w:rsid w:val="00960E24"/>
    <w:rsid w:val="00960EE5"/>
    <w:rsid w:val="009610EB"/>
    <w:rsid w:val="009611A9"/>
    <w:rsid w:val="009611E6"/>
    <w:rsid w:val="009614EA"/>
    <w:rsid w:val="009617C0"/>
    <w:rsid w:val="0096180D"/>
    <w:rsid w:val="00961844"/>
    <w:rsid w:val="00961847"/>
    <w:rsid w:val="009618C1"/>
    <w:rsid w:val="009618CE"/>
    <w:rsid w:val="00961A24"/>
    <w:rsid w:val="00961A51"/>
    <w:rsid w:val="00961C58"/>
    <w:rsid w:val="00961FA3"/>
    <w:rsid w:val="009621B0"/>
    <w:rsid w:val="009623E9"/>
    <w:rsid w:val="00962901"/>
    <w:rsid w:val="00962924"/>
    <w:rsid w:val="00962A8D"/>
    <w:rsid w:val="00962C39"/>
    <w:rsid w:val="00962CDA"/>
    <w:rsid w:val="00962D43"/>
    <w:rsid w:val="00962DDE"/>
    <w:rsid w:val="00963038"/>
    <w:rsid w:val="00963171"/>
    <w:rsid w:val="009631D5"/>
    <w:rsid w:val="0096329F"/>
    <w:rsid w:val="00963370"/>
    <w:rsid w:val="009634C6"/>
    <w:rsid w:val="00963688"/>
    <w:rsid w:val="0096377F"/>
    <w:rsid w:val="0096388B"/>
    <w:rsid w:val="00963A9F"/>
    <w:rsid w:val="00963AC1"/>
    <w:rsid w:val="00963E88"/>
    <w:rsid w:val="00963F01"/>
    <w:rsid w:val="00963F76"/>
    <w:rsid w:val="009640E9"/>
    <w:rsid w:val="009642C9"/>
    <w:rsid w:val="009642E5"/>
    <w:rsid w:val="009643BD"/>
    <w:rsid w:val="009643C0"/>
    <w:rsid w:val="009644A0"/>
    <w:rsid w:val="00964676"/>
    <w:rsid w:val="009646A0"/>
    <w:rsid w:val="00964789"/>
    <w:rsid w:val="00964B29"/>
    <w:rsid w:val="00964BAC"/>
    <w:rsid w:val="00964F02"/>
    <w:rsid w:val="00965062"/>
    <w:rsid w:val="00965064"/>
    <w:rsid w:val="009650C2"/>
    <w:rsid w:val="00965331"/>
    <w:rsid w:val="009653E6"/>
    <w:rsid w:val="009657C7"/>
    <w:rsid w:val="0096598A"/>
    <w:rsid w:val="00965A7E"/>
    <w:rsid w:val="00965B7C"/>
    <w:rsid w:val="00965B94"/>
    <w:rsid w:val="00965C94"/>
    <w:rsid w:val="00965CB4"/>
    <w:rsid w:val="00965CD3"/>
    <w:rsid w:val="00965D1C"/>
    <w:rsid w:val="009660AC"/>
    <w:rsid w:val="00966104"/>
    <w:rsid w:val="00966213"/>
    <w:rsid w:val="00966667"/>
    <w:rsid w:val="00966847"/>
    <w:rsid w:val="009669A4"/>
    <w:rsid w:val="009669FB"/>
    <w:rsid w:val="00966A92"/>
    <w:rsid w:val="00966B0C"/>
    <w:rsid w:val="00966B98"/>
    <w:rsid w:val="00966DDD"/>
    <w:rsid w:val="00966E29"/>
    <w:rsid w:val="00966E54"/>
    <w:rsid w:val="00966E81"/>
    <w:rsid w:val="00966FC1"/>
    <w:rsid w:val="0096707E"/>
    <w:rsid w:val="009673CF"/>
    <w:rsid w:val="009674F0"/>
    <w:rsid w:val="0096769C"/>
    <w:rsid w:val="009676E6"/>
    <w:rsid w:val="00967706"/>
    <w:rsid w:val="00967AA6"/>
    <w:rsid w:val="00967B81"/>
    <w:rsid w:val="00967C19"/>
    <w:rsid w:val="00967DB3"/>
    <w:rsid w:val="00967DFF"/>
    <w:rsid w:val="00967FB2"/>
    <w:rsid w:val="00970098"/>
    <w:rsid w:val="009701E8"/>
    <w:rsid w:val="0097024B"/>
    <w:rsid w:val="00970262"/>
    <w:rsid w:val="00970377"/>
    <w:rsid w:val="009703A5"/>
    <w:rsid w:val="009705C1"/>
    <w:rsid w:val="00970834"/>
    <w:rsid w:val="009709AF"/>
    <w:rsid w:val="00970A2E"/>
    <w:rsid w:val="00970A33"/>
    <w:rsid w:val="00970BDD"/>
    <w:rsid w:val="00970C81"/>
    <w:rsid w:val="00970CD5"/>
    <w:rsid w:val="00970E37"/>
    <w:rsid w:val="00970F1A"/>
    <w:rsid w:val="00970F79"/>
    <w:rsid w:val="00971119"/>
    <w:rsid w:val="00971188"/>
    <w:rsid w:val="00971218"/>
    <w:rsid w:val="0097132E"/>
    <w:rsid w:val="00971396"/>
    <w:rsid w:val="009713C8"/>
    <w:rsid w:val="0097143D"/>
    <w:rsid w:val="009717FC"/>
    <w:rsid w:val="00971992"/>
    <w:rsid w:val="00971A6E"/>
    <w:rsid w:val="00971E93"/>
    <w:rsid w:val="00971EA1"/>
    <w:rsid w:val="00971FDE"/>
    <w:rsid w:val="00972231"/>
    <w:rsid w:val="009725AE"/>
    <w:rsid w:val="0097272B"/>
    <w:rsid w:val="00972850"/>
    <w:rsid w:val="0097286C"/>
    <w:rsid w:val="00972A85"/>
    <w:rsid w:val="00972F37"/>
    <w:rsid w:val="00972F6F"/>
    <w:rsid w:val="00972F87"/>
    <w:rsid w:val="009730A6"/>
    <w:rsid w:val="009730F5"/>
    <w:rsid w:val="00973139"/>
    <w:rsid w:val="0097319F"/>
    <w:rsid w:val="0097340B"/>
    <w:rsid w:val="009734AF"/>
    <w:rsid w:val="009734C1"/>
    <w:rsid w:val="00973506"/>
    <w:rsid w:val="009735BD"/>
    <w:rsid w:val="009735F0"/>
    <w:rsid w:val="00973735"/>
    <w:rsid w:val="00973778"/>
    <w:rsid w:val="0097385B"/>
    <w:rsid w:val="009738BA"/>
    <w:rsid w:val="009739E4"/>
    <w:rsid w:val="00973B1D"/>
    <w:rsid w:val="00973B6B"/>
    <w:rsid w:val="00973B9E"/>
    <w:rsid w:val="00973C28"/>
    <w:rsid w:val="00973CBC"/>
    <w:rsid w:val="00973CCD"/>
    <w:rsid w:val="00973D85"/>
    <w:rsid w:val="0097403F"/>
    <w:rsid w:val="00974055"/>
    <w:rsid w:val="0097414F"/>
    <w:rsid w:val="00974158"/>
    <w:rsid w:val="009741F9"/>
    <w:rsid w:val="00974226"/>
    <w:rsid w:val="009742A1"/>
    <w:rsid w:val="00974325"/>
    <w:rsid w:val="009743DC"/>
    <w:rsid w:val="009746B2"/>
    <w:rsid w:val="009746BC"/>
    <w:rsid w:val="00974838"/>
    <w:rsid w:val="00974AD6"/>
    <w:rsid w:val="00974C10"/>
    <w:rsid w:val="00974C2F"/>
    <w:rsid w:val="00974C89"/>
    <w:rsid w:val="00974E23"/>
    <w:rsid w:val="00974E24"/>
    <w:rsid w:val="00974EB8"/>
    <w:rsid w:val="00974EDB"/>
    <w:rsid w:val="00974F2D"/>
    <w:rsid w:val="00974F60"/>
    <w:rsid w:val="00974F6A"/>
    <w:rsid w:val="0097506D"/>
    <w:rsid w:val="00975070"/>
    <w:rsid w:val="009751CA"/>
    <w:rsid w:val="0097528C"/>
    <w:rsid w:val="009752A9"/>
    <w:rsid w:val="0097571A"/>
    <w:rsid w:val="0097581E"/>
    <w:rsid w:val="00975850"/>
    <w:rsid w:val="0097587D"/>
    <w:rsid w:val="0097591F"/>
    <w:rsid w:val="009759A8"/>
    <w:rsid w:val="00975B9F"/>
    <w:rsid w:val="00975BBB"/>
    <w:rsid w:val="00975C1C"/>
    <w:rsid w:val="00975C5C"/>
    <w:rsid w:val="00975F8A"/>
    <w:rsid w:val="00975F90"/>
    <w:rsid w:val="00975F97"/>
    <w:rsid w:val="00975FE9"/>
    <w:rsid w:val="0097617D"/>
    <w:rsid w:val="0097623F"/>
    <w:rsid w:val="009763B5"/>
    <w:rsid w:val="00976493"/>
    <w:rsid w:val="00976635"/>
    <w:rsid w:val="00976669"/>
    <w:rsid w:val="00976678"/>
    <w:rsid w:val="00976866"/>
    <w:rsid w:val="0097690B"/>
    <w:rsid w:val="009769A0"/>
    <w:rsid w:val="009769B8"/>
    <w:rsid w:val="00976D6A"/>
    <w:rsid w:val="00976E24"/>
    <w:rsid w:val="00976ECF"/>
    <w:rsid w:val="00976FFC"/>
    <w:rsid w:val="0097746B"/>
    <w:rsid w:val="009774F6"/>
    <w:rsid w:val="009776F5"/>
    <w:rsid w:val="009778A3"/>
    <w:rsid w:val="009778C3"/>
    <w:rsid w:val="0097792F"/>
    <w:rsid w:val="00977937"/>
    <w:rsid w:val="00977B11"/>
    <w:rsid w:val="00977CB1"/>
    <w:rsid w:val="00977D10"/>
    <w:rsid w:val="00977D72"/>
    <w:rsid w:val="009800AF"/>
    <w:rsid w:val="009801BB"/>
    <w:rsid w:val="009801CE"/>
    <w:rsid w:val="009802C4"/>
    <w:rsid w:val="009803B5"/>
    <w:rsid w:val="009803C4"/>
    <w:rsid w:val="00980552"/>
    <w:rsid w:val="00980601"/>
    <w:rsid w:val="00980666"/>
    <w:rsid w:val="009807C2"/>
    <w:rsid w:val="009808E5"/>
    <w:rsid w:val="00980AF8"/>
    <w:rsid w:val="00980B61"/>
    <w:rsid w:val="00980BDF"/>
    <w:rsid w:val="00980BEB"/>
    <w:rsid w:val="00980C19"/>
    <w:rsid w:val="00980C55"/>
    <w:rsid w:val="00980D01"/>
    <w:rsid w:val="00981089"/>
    <w:rsid w:val="0098108A"/>
    <w:rsid w:val="00981223"/>
    <w:rsid w:val="009812CD"/>
    <w:rsid w:val="009813FC"/>
    <w:rsid w:val="0098163F"/>
    <w:rsid w:val="00981656"/>
    <w:rsid w:val="009816FB"/>
    <w:rsid w:val="00981940"/>
    <w:rsid w:val="00981A9B"/>
    <w:rsid w:val="00981C4B"/>
    <w:rsid w:val="00981D71"/>
    <w:rsid w:val="00981E2A"/>
    <w:rsid w:val="00981EA2"/>
    <w:rsid w:val="00981FE8"/>
    <w:rsid w:val="00982242"/>
    <w:rsid w:val="009822A2"/>
    <w:rsid w:val="0098230C"/>
    <w:rsid w:val="00982317"/>
    <w:rsid w:val="009823FB"/>
    <w:rsid w:val="0098240C"/>
    <w:rsid w:val="00982511"/>
    <w:rsid w:val="00982605"/>
    <w:rsid w:val="0098260F"/>
    <w:rsid w:val="0098263F"/>
    <w:rsid w:val="0098277F"/>
    <w:rsid w:val="009827E1"/>
    <w:rsid w:val="00982827"/>
    <w:rsid w:val="009829C5"/>
    <w:rsid w:val="00982CD4"/>
    <w:rsid w:val="00982E6B"/>
    <w:rsid w:val="00983068"/>
    <w:rsid w:val="00983073"/>
    <w:rsid w:val="00983259"/>
    <w:rsid w:val="00983430"/>
    <w:rsid w:val="00983602"/>
    <w:rsid w:val="009836B9"/>
    <w:rsid w:val="0098370A"/>
    <w:rsid w:val="00983893"/>
    <w:rsid w:val="0098399F"/>
    <w:rsid w:val="00983A7E"/>
    <w:rsid w:val="00983AD7"/>
    <w:rsid w:val="00983D7D"/>
    <w:rsid w:val="00983DDC"/>
    <w:rsid w:val="00983E00"/>
    <w:rsid w:val="00983F28"/>
    <w:rsid w:val="00983FA4"/>
    <w:rsid w:val="00984413"/>
    <w:rsid w:val="0098449F"/>
    <w:rsid w:val="00984595"/>
    <w:rsid w:val="009846CA"/>
    <w:rsid w:val="00984799"/>
    <w:rsid w:val="0098483B"/>
    <w:rsid w:val="00984DF0"/>
    <w:rsid w:val="00984F14"/>
    <w:rsid w:val="00984FDD"/>
    <w:rsid w:val="009853A2"/>
    <w:rsid w:val="00985536"/>
    <w:rsid w:val="00985556"/>
    <w:rsid w:val="009855BD"/>
    <w:rsid w:val="00985616"/>
    <w:rsid w:val="009858D7"/>
    <w:rsid w:val="00985944"/>
    <w:rsid w:val="0098595B"/>
    <w:rsid w:val="00985B20"/>
    <w:rsid w:val="00985B5C"/>
    <w:rsid w:val="00985C0F"/>
    <w:rsid w:val="00985C85"/>
    <w:rsid w:val="00985DE7"/>
    <w:rsid w:val="00985E62"/>
    <w:rsid w:val="0098633B"/>
    <w:rsid w:val="00986577"/>
    <w:rsid w:val="00986649"/>
    <w:rsid w:val="0098674D"/>
    <w:rsid w:val="00986853"/>
    <w:rsid w:val="00986A33"/>
    <w:rsid w:val="00986A5B"/>
    <w:rsid w:val="00986B4C"/>
    <w:rsid w:val="00986B91"/>
    <w:rsid w:val="00986F64"/>
    <w:rsid w:val="0098701B"/>
    <w:rsid w:val="0098713F"/>
    <w:rsid w:val="00987263"/>
    <w:rsid w:val="0098732E"/>
    <w:rsid w:val="0098733A"/>
    <w:rsid w:val="00987603"/>
    <w:rsid w:val="0098771D"/>
    <w:rsid w:val="0098771F"/>
    <w:rsid w:val="00987BB3"/>
    <w:rsid w:val="00987C6A"/>
    <w:rsid w:val="00987CFD"/>
    <w:rsid w:val="00987DAC"/>
    <w:rsid w:val="00987DF1"/>
    <w:rsid w:val="00990237"/>
    <w:rsid w:val="0099034F"/>
    <w:rsid w:val="0099035D"/>
    <w:rsid w:val="0099084E"/>
    <w:rsid w:val="0099095C"/>
    <w:rsid w:val="009909FA"/>
    <w:rsid w:val="00990AB9"/>
    <w:rsid w:val="00990B08"/>
    <w:rsid w:val="00990C4C"/>
    <w:rsid w:val="00990D1C"/>
    <w:rsid w:val="00990F67"/>
    <w:rsid w:val="00990F6C"/>
    <w:rsid w:val="00990FCE"/>
    <w:rsid w:val="0099113A"/>
    <w:rsid w:val="0099119C"/>
    <w:rsid w:val="009912F4"/>
    <w:rsid w:val="00991406"/>
    <w:rsid w:val="009917D0"/>
    <w:rsid w:val="009917D8"/>
    <w:rsid w:val="009917EC"/>
    <w:rsid w:val="00991880"/>
    <w:rsid w:val="00991B11"/>
    <w:rsid w:val="00991BF1"/>
    <w:rsid w:val="00991D47"/>
    <w:rsid w:val="00991E1E"/>
    <w:rsid w:val="00991E9D"/>
    <w:rsid w:val="00991ED5"/>
    <w:rsid w:val="00992038"/>
    <w:rsid w:val="009920A2"/>
    <w:rsid w:val="00992105"/>
    <w:rsid w:val="00992276"/>
    <w:rsid w:val="00992509"/>
    <w:rsid w:val="00992541"/>
    <w:rsid w:val="00992687"/>
    <w:rsid w:val="0099271E"/>
    <w:rsid w:val="009927ED"/>
    <w:rsid w:val="009929FB"/>
    <w:rsid w:val="00992BAA"/>
    <w:rsid w:val="00992BDE"/>
    <w:rsid w:val="00992C6A"/>
    <w:rsid w:val="00992CCE"/>
    <w:rsid w:val="00992D30"/>
    <w:rsid w:val="00993012"/>
    <w:rsid w:val="00993025"/>
    <w:rsid w:val="00993155"/>
    <w:rsid w:val="00993222"/>
    <w:rsid w:val="009932EA"/>
    <w:rsid w:val="00993506"/>
    <w:rsid w:val="00993558"/>
    <w:rsid w:val="009936B2"/>
    <w:rsid w:val="00993838"/>
    <w:rsid w:val="0099389B"/>
    <w:rsid w:val="009938A8"/>
    <w:rsid w:val="00993CD2"/>
    <w:rsid w:val="00993D9E"/>
    <w:rsid w:val="009940E7"/>
    <w:rsid w:val="0099428C"/>
    <w:rsid w:val="00994431"/>
    <w:rsid w:val="0099453C"/>
    <w:rsid w:val="0099458C"/>
    <w:rsid w:val="009947A2"/>
    <w:rsid w:val="009947FD"/>
    <w:rsid w:val="0099480D"/>
    <w:rsid w:val="009948AB"/>
    <w:rsid w:val="009948E5"/>
    <w:rsid w:val="00994931"/>
    <w:rsid w:val="009949CF"/>
    <w:rsid w:val="00994AD7"/>
    <w:rsid w:val="00994B0D"/>
    <w:rsid w:val="00994CC1"/>
    <w:rsid w:val="00994D20"/>
    <w:rsid w:val="00994DD8"/>
    <w:rsid w:val="00995105"/>
    <w:rsid w:val="009953EA"/>
    <w:rsid w:val="0099563A"/>
    <w:rsid w:val="009957F1"/>
    <w:rsid w:val="00995A3D"/>
    <w:rsid w:val="00995A58"/>
    <w:rsid w:val="00995B95"/>
    <w:rsid w:val="00995B9F"/>
    <w:rsid w:val="00995CB6"/>
    <w:rsid w:val="00995DFD"/>
    <w:rsid w:val="00995E02"/>
    <w:rsid w:val="00995E22"/>
    <w:rsid w:val="00995E94"/>
    <w:rsid w:val="00995EC8"/>
    <w:rsid w:val="00995F36"/>
    <w:rsid w:val="00995FC5"/>
    <w:rsid w:val="00996127"/>
    <w:rsid w:val="0099618A"/>
    <w:rsid w:val="009962C5"/>
    <w:rsid w:val="00996334"/>
    <w:rsid w:val="00996389"/>
    <w:rsid w:val="009964A3"/>
    <w:rsid w:val="009964F7"/>
    <w:rsid w:val="0099695D"/>
    <w:rsid w:val="009969C8"/>
    <w:rsid w:val="00996A57"/>
    <w:rsid w:val="00996CB3"/>
    <w:rsid w:val="00996E0C"/>
    <w:rsid w:val="00996E25"/>
    <w:rsid w:val="00996EBF"/>
    <w:rsid w:val="00996F83"/>
    <w:rsid w:val="00996FB2"/>
    <w:rsid w:val="00996FF9"/>
    <w:rsid w:val="009970CA"/>
    <w:rsid w:val="0099710C"/>
    <w:rsid w:val="009972D9"/>
    <w:rsid w:val="00997476"/>
    <w:rsid w:val="00997490"/>
    <w:rsid w:val="009974D4"/>
    <w:rsid w:val="00997741"/>
    <w:rsid w:val="009977E2"/>
    <w:rsid w:val="00997859"/>
    <w:rsid w:val="00997975"/>
    <w:rsid w:val="009979AC"/>
    <w:rsid w:val="00997A45"/>
    <w:rsid w:val="00997B11"/>
    <w:rsid w:val="00997B63"/>
    <w:rsid w:val="00997CB0"/>
    <w:rsid w:val="00997E2A"/>
    <w:rsid w:val="00997E85"/>
    <w:rsid w:val="00997FAF"/>
    <w:rsid w:val="009A0151"/>
    <w:rsid w:val="009A0406"/>
    <w:rsid w:val="009A0496"/>
    <w:rsid w:val="009A04AF"/>
    <w:rsid w:val="009A073E"/>
    <w:rsid w:val="009A0986"/>
    <w:rsid w:val="009A0B44"/>
    <w:rsid w:val="009A0B65"/>
    <w:rsid w:val="009A0C35"/>
    <w:rsid w:val="009A0C4A"/>
    <w:rsid w:val="009A0E2C"/>
    <w:rsid w:val="009A0FDF"/>
    <w:rsid w:val="009A119D"/>
    <w:rsid w:val="009A1201"/>
    <w:rsid w:val="009A124D"/>
    <w:rsid w:val="009A1290"/>
    <w:rsid w:val="009A12D6"/>
    <w:rsid w:val="009A13EA"/>
    <w:rsid w:val="009A1516"/>
    <w:rsid w:val="009A172A"/>
    <w:rsid w:val="009A1A3E"/>
    <w:rsid w:val="009A1BB7"/>
    <w:rsid w:val="009A1BF7"/>
    <w:rsid w:val="009A1CCE"/>
    <w:rsid w:val="009A1DE3"/>
    <w:rsid w:val="009A1E41"/>
    <w:rsid w:val="009A1F04"/>
    <w:rsid w:val="009A1F14"/>
    <w:rsid w:val="009A1F27"/>
    <w:rsid w:val="009A21C7"/>
    <w:rsid w:val="009A228E"/>
    <w:rsid w:val="009A22B4"/>
    <w:rsid w:val="009A2311"/>
    <w:rsid w:val="009A2333"/>
    <w:rsid w:val="009A246F"/>
    <w:rsid w:val="009A287A"/>
    <w:rsid w:val="009A290B"/>
    <w:rsid w:val="009A2B36"/>
    <w:rsid w:val="009A2E32"/>
    <w:rsid w:val="009A2E36"/>
    <w:rsid w:val="009A2E82"/>
    <w:rsid w:val="009A31FC"/>
    <w:rsid w:val="009A3316"/>
    <w:rsid w:val="009A332B"/>
    <w:rsid w:val="009A33A7"/>
    <w:rsid w:val="009A33D4"/>
    <w:rsid w:val="009A36BB"/>
    <w:rsid w:val="009A378A"/>
    <w:rsid w:val="009A37E2"/>
    <w:rsid w:val="009A3855"/>
    <w:rsid w:val="009A3AA5"/>
    <w:rsid w:val="009A3B79"/>
    <w:rsid w:val="009A3BEB"/>
    <w:rsid w:val="009A3C85"/>
    <w:rsid w:val="009A3CB4"/>
    <w:rsid w:val="009A3CE8"/>
    <w:rsid w:val="009A3DE1"/>
    <w:rsid w:val="009A3EEB"/>
    <w:rsid w:val="009A405B"/>
    <w:rsid w:val="009A40D0"/>
    <w:rsid w:val="009A411C"/>
    <w:rsid w:val="009A42E3"/>
    <w:rsid w:val="009A4357"/>
    <w:rsid w:val="009A457F"/>
    <w:rsid w:val="009A4721"/>
    <w:rsid w:val="009A487E"/>
    <w:rsid w:val="009A4899"/>
    <w:rsid w:val="009A499B"/>
    <w:rsid w:val="009A49CE"/>
    <w:rsid w:val="009A4B05"/>
    <w:rsid w:val="009A4E30"/>
    <w:rsid w:val="009A5010"/>
    <w:rsid w:val="009A503D"/>
    <w:rsid w:val="009A5294"/>
    <w:rsid w:val="009A55D4"/>
    <w:rsid w:val="009A561D"/>
    <w:rsid w:val="009A5789"/>
    <w:rsid w:val="009A5937"/>
    <w:rsid w:val="009A59E0"/>
    <w:rsid w:val="009A5C83"/>
    <w:rsid w:val="009A6029"/>
    <w:rsid w:val="009A602C"/>
    <w:rsid w:val="009A61CC"/>
    <w:rsid w:val="009A621F"/>
    <w:rsid w:val="009A6288"/>
    <w:rsid w:val="009A6289"/>
    <w:rsid w:val="009A6411"/>
    <w:rsid w:val="009A64AA"/>
    <w:rsid w:val="009A64CD"/>
    <w:rsid w:val="009A65B7"/>
    <w:rsid w:val="009A662F"/>
    <w:rsid w:val="009A6693"/>
    <w:rsid w:val="009A6729"/>
    <w:rsid w:val="009A67EB"/>
    <w:rsid w:val="009A67F0"/>
    <w:rsid w:val="009A697E"/>
    <w:rsid w:val="009A6981"/>
    <w:rsid w:val="009A69B9"/>
    <w:rsid w:val="009A6B4D"/>
    <w:rsid w:val="009A6E62"/>
    <w:rsid w:val="009A6E6E"/>
    <w:rsid w:val="009A7057"/>
    <w:rsid w:val="009A7079"/>
    <w:rsid w:val="009A7118"/>
    <w:rsid w:val="009A7193"/>
    <w:rsid w:val="009A7291"/>
    <w:rsid w:val="009A7523"/>
    <w:rsid w:val="009A7731"/>
    <w:rsid w:val="009A7762"/>
    <w:rsid w:val="009A7C2E"/>
    <w:rsid w:val="009A7CDD"/>
    <w:rsid w:val="009B0058"/>
    <w:rsid w:val="009B0118"/>
    <w:rsid w:val="009B01A6"/>
    <w:rsid w:val="009B022E"/>
    <w:rsid w:val="009B0279"/>
    <w:rsid w:val="009B0415"/>
    <w:rsid w:val="009B0585"/>
    <w:rsid w:val="009B05BB"/>
    <w:rsid w:val="009B06F2"/>
    <w:rsid w:val="009B0705"/>
    <w:rsid w:val="009B08EE"/>
    <w:rsid w:val="009B0911"/>
    <w:rsid w:val="009B094F"/>
    <w:rsid w:val="009B0A18"/>
    <w:rsid w:val="009B0AA4"/>
    <w:rsid w:val="009B0AD7"/>
    <w:rsid w:val="009B0B20"/>
    <w:rsid w:val="009B0B24"/>
    <w:rsid w:val="009B0B50"/>
    <w:rsid w:val="009B0BAC"/>
    <w:rsid w:val="009B0C0D"/>
    <w:rsid w:val="009B0F7D"/>
    <w:rsid w:val="009B13A9"/>
    <w:rsid w:val="009B13AA"/>
    <w:rsid w:val="009B1402"/>
    <w:rsid w:val="009B1547"/>
    <w:rsid w:val="009B1697"/>
    <w:rsid w:val="009B1766"/>
    <w:rsid w:val="009B1975"/>
    <w:rsid w:val="009B1CB2"/>
    <w:rsid w:val="009B1DA7"/>
    <w:rsid w:val="009B1DC2"/>
    <w:rsid w:val="009B1F0F"/>
    <w:rsid w:val="009B227B"/>
    <w:rsid w:val="009B2289"/>
    <w:rsid w:val="009B252B"/>
    <w:rsid w:val="009B2579"/>
    <w:rsid w:val="009B276C"/>
    <w:rsid w:val="009B27A0"/>
    <w:rsid w:val="009B28B6"/>
    <w:rsid w:val="009B2A11"/>
    <w:rsid w:val="009B2B55"/>
    <w:rsid w:val="009B2CA9"/>
    <w:rsid w:val="009B2CC8"/>
    <w:rsid w:val="009B2D20"/>
    <w:rsid w:val="009B2D78"/>
    <w:rsid w:val="009B2FA0"/>
    <w:rsid w:val="009B3076"/>
    <w:rsid w:val="009B33E7"/>
    <w:rsid w:val="009B34E6"/>
    <w:rsid w:val="009B373B"/>
    <w:rsid w:val="009B3746"/>
    <w:rsid w:val="009B385D"/>
    <w:rsid w:val="009B386A"/>
    <w:rsid w:val="009B3A6E"/>
    <w:rsid w:val="009B3D41"/>
    <w:rsid w:val="009B3DE7"/>
    <w:rsid w:val="009B400A"/>
    <w:rsid w:val="009B44A5"/>
    <w:rsid w:val="009B45E4"/>
    <w:rsid w:val="009B4701"/>
    <w:rsid w:val="009B4809"/>
    <w:rsid w:val="009B4A0B"/>
    <w:rsid w:val="009B4B17"/>
    <w:rsid w:val="009B4B7D"/>
    <w:rsid w:val="009B4C00"/>
    <w:rsid w:val="009B4C07"/>
    <w:rsid w:val="009B4C4B"/>
    <w:rsid w:val="009B5003"/>
    <w:rsid w:val="009B5032"/>
    <w:rsid w:val="009B5084"/>
    <w:rsid w:val="009B519A"/>
    <w:rsid w:val="009B5512"/>
    <w:rsid w:val="009B555D"/>
    <w:rsid w:val="009B562B"/>
    <w:rsid w:val="009B5715"/>
    <w:rsid w:val="009B57CA"/>
    <w:rsid w:val="009B5943"/>
    <w:rsid w:val="009B5BE7"/>
    <w:rsid w:val="009B5CA6"/>
    <w:rsid w:val="009B5DAE"/>
    <w:rsid w:val="009B5E72"/>
    <w:rsid w:val="009B640F"/>
    <w:rsid w:val="009B652F"/>
    <w:rsid w:val="009B659C"/>
    <w:rsid w:val="009B6727"/>
    <w:rsid w:val="009B67B6"/>
    <w:rsid w:val="009B690B"/>
    <w:rsid w:val="009B698D"/>
    <w:rsid w:val="009B6BB0"/>
    <w:rsid w:val="009B6D72"/>
    <w:rsid w:val="009B6EF0"/>
    <w:rsid w:val="009B6F5E"/>
    <w:rsid w:val="009B7001"/>
    <w:rsid w:val="009B70B7"/>
    <w:rsid w:val="009B70F6"/>
    <w:rsid w:val="009B7247"/>
    <w:rsid w:val="009B728D"/>
    <w:rsid w:val="009B72B8"/>
    <w:rsid w:val="009B7368"/>
    <w:rsid w:val="009B74E4"/>
    <w:rsid w:val="009B7549"/>
    <w:rsid w:val="009B767E"/>
    <w:rsid w:val="009B76DA"/>
    <w:rsid w:val="009B7864"/>
    <w:rsid w:val="009B791B"/>
    <w:rsid w:val="009B79A8"/>
    <w:rsid w:val="009B7A0A"/>
    <w:rsid w:val="009C01DD"/>
    <w:rsid w:val="009C02A4"/>
    <w:rsid w:val="009C02B1"/>
    <w:rsid w:val="009C02E4"/>
    <w:rsid w:val="009C0362"/>
    <w:rsid w:val="009C0858"/>
    <w:rsid w:val="009C0868"/>
    <w:rsid w:val="009C096E"/>
    <w:rsid w:val="009C0BD7"/>
    <w:rsid w:val="009C0C5E"/>
    <w:rsid w:val="009C0F3E"/>
    <w:rsid w:val="009C11E2"/>
    <w:rsid w:val="009C1494"/>
    <w:rsid w:val="009C14D8"/>
    <w:rsid w:val="009C1614"/>
    <w:rsid w:val="009C1760"/>
    <w:rsid w:val="009C17CD"/>
    <w:rsid w:val="009C18B5"/>
    <w:rsid w:val="009C18D6"/>
    <w:rsid w:val="009C1C67"/>
    <w:rsid w:val="009C1D56"/>
    <w:rsid w:val="009C1D61"/>
    <w:rsid w:val="009C1FA3"/>
    <w:rsid w:val="009C1FDA"/>
    <w:rsid w:val="009C1FF8"/>
    <w:rsid w:val="009C20FC"/>
    <w:rsid w:val="009C2138"/>
    <w:rsid w:val="009C21F1"/>
    <w:rsid w:val="009C22A3"/>
    <w:rsid w:val="009C2307"/>
    <w:rsid w:val="009C2311"/>
    <w:rsid w:val="009C23F6"/>
    <w:rsid w:val="009C24A5"/>
    <w:rsid w:val="009C2A25"/>
    <w:rsid w:val="009C2B02"/>
    <w:rsid w:val="009C2E85"/>
    <w:rsid w:val="009C2ECC"/>
    <w:rsid w:val="009C2F5A"/>
    <w:rsid w:val="009C2FE4"/>
    <w:rsid w:val="009C301A"/>
    <w:rsid w:val="009C3053"/>
    <w:rsid w:val="009C31C5"/>
    <w:rsid w:val="009C31E3"/>
    <w:rsid w:val="009C3241"/>
    <w:rsid w:val="009C33F7"/>
    <w:rsid w:val="009C344E"/>
    <w:rsid w:val="009C34BA"/>
    <w:rsid w:val="009C3544"/>
    <w:rsid w:val="009C35AC"/>
    <w:rsid w:val="009C37EE"/>
    <w:rsid w:val="009C3908"/>
    <w:rsid w:val="009C3954"/>
    <w:rsid w:val="009C3CA5"/>
    <w:rsid w:val="009C3DD8"/>
    <w:rsid w:val="009C3EB6"/>
    <w:rsid w:val="009C3F6F"/>
    <w:rsid w:val="009C409D"/>
    <w:rsid w:val="009C40D7"/>
    <w:rsid w:val="009C4234"/>
    <w:rsid w:val="009C4280"/>
    <w:rsid w:val="009C4317"/>
    <w:rsid w:val="009C4536"/>
    <w:rsid w:val="009C47AA"/>
    <w:rsid w:val="009C4828"/>
    <w:rsid w:val="009C48A6"/>
    <w:rsid w:val="009C48B1"/>
    <w:rsid w:val="009C4940"/>
    <w:rsid w:val="009C49F7"/>
    <w:rsid w:val="009C4B1F"/>
    <w:rsid w:val="009C4B6F"/>
    <w:rsid w:val="009C4E7D"/>
    <w:rsid w:val="009C4FEB"/>
    <w:rsid w:val="009C4FED"/>
    <w:rsid w:val="009C51B7"/>
    <w:rsid w:val="009C537A"/>
    <w:rsid w:val="009C53B9"/>
    <w:rsid w:val="009C540A"/>
    <w:rsid w:val="009C548E"/>
    <w:rsid w:val="009C5803"/>
    <w:rsid w:val="009C5922"/>
    <w:rsid w:val="009C597C"/>
    <w:rsid w:val="009C5C24"/>
    <w:rsid w:val="009C5CE8"/>
    <w:rsid w:val="009C5D5E"/>
    <w:rsid w:val="009C5D8B"/>
    <w:rsid w:val="009C60C6"/>
    <w:rsid w:val="009C6192"/>
    <w:rsid w:val="009C61AE"/>
    <w:rsid w:val="009C62FD"/>
    <w:rsid w:val="009C6527"/>
    <w:rsid w:val="009C6795"/>
    <w:rsid w:val="009C681C"/>
    <w:rsid w:val="009C6A18"/>
    <w:rsid w:val="009C6B0D"/>
    <w:rsid w:val="009C6B10"/>
    <w:rsid w:val="009C6C18"/>
    <w:rsid w:val="009C6E5C"/>
    <w:rsid w:val="009C6EBB"/>
    <w:rsid w:val="009C704E"/>
    <w:rsid w:val="009C709A"/>
    <w:rsid w:val="009C72D5"/>
    <w:rsid w:val="009C73C1"/>
    <w:rsid w:val="009C7493"/>
    <w:rsid w:val="009C74BC"/>
    <w:rsid w:val="009C7528"/>
    <w:rsid w:val="009C75E4"/>
    <w:rsid w:val="009C7682"/>
    <w:rsid w:val="009C76B7"/>
    <w:rsid w:val="009C7725"/>
    <w:rsid w:val="009C7817"/>
    <w:rsid w:val="009C7862"/>
    <w:rsid w:val="009C7958"/>
    <w:rsid w:val="009C7AAB"/>
    <w:rsid w:val="009C7B72"/>
    <w:rsid w:val="009C7BD4"/>
    <w:rsid w:val="009C7EA6"/>
    <w:rsid w:val="009D004B"/>
    <w:rsid w:val="009D025B"/>
    <w:rsid w:val="009D02EF"/>
    <w:rsid w:val="009D055B"/>
    <w:rsid w:val="009D05D8"/>
    <w:rsid w:val="009D0ACC"/>
    <w:rsid w:val="009D0B01"/>
    <w:rsid w:val="009D0DB8"/>
    <w:rsid w:val="009D0E83"/>
    <w:rsid w:val="009D0F95"/>
    <w:rsid w:val="009D0FB1"/>
    <w:rsid w:val="009D1041"/>
    <w:rsid w:val="009D139E"/>
    <w:rsid w:val="009D1438"/>
    <w:rsid w:val="009D1992"/>
    <w:rsid w:val="009D1A88"/>
    <w:rsid w:val="009D1ADB"/>
    <w:rsid w:val="009D1DE2"/>
    <w:rsid w:val="009D1FAF"/>
    <w:rsid w:val="009D204C"/>
    <w:rsid w:val="009D2135"/>
    <w:rsid w:val="009D229D"/>
    <w:rsid w:val="009D22FD"/>
    <w:rsid w:val="009D2490"/>
    <w:rsid w:val="009D252E"/>
    <w:rsid w:val="009D25F5"/>
    <w:rsid w:val="009D265B"/>
    <w:rsid w:val="009D271E"/>
    <w:rsid w:val="009D279C"/>
    <w:rsid w:val="009D2A52"/>
    <w:rsid w:val="009D2C9F"/>
    <w:rsid w:val="009D2F40"/>
    <w:rsid w:val="009D2F56"/>
    <w:rsid w:val="009D311B"/>
    <w:rsid w:val="009D3280"/>
    <w:rsid w:val="009D333D"/>
    <w:rsid w:val="009D3361"/>
    <w:rsid w:val="009D342D"/>
    <w:rsid w:val="009D34EA"/>
    <w:rsid w:val="009D351E"/>
    <w:rsid w:val="009D36FB"/>
    <w:rsid w:val="009D3ADB"/>
    <w:rsid w:val="009D3AF4"/>
    <w:rsid w:val="009D3B8E"/>
    <w:rsid w:val="009D3C33"/>
    <w:rsid w:val="009D3D04"/>
    <w:rsid w:val="009D3D13"/>
    <w:rsid w:val="009D3D6D"/>
    <w:rsid w:val="009D3DF9"/>
    <w:rsid w:val="009D3E13"/>
    <w:rsid w:val="009D3E87"/>
    <w:rsid w:val="009D3F65"/>
    <w:rsid w:val="009D3FFA"/>
    <w:rsid w:val="009D400F"/>
    <w:rsid w:val="009D4291"/>
    <w:rsid w:val="009D44F3"/>
    <w:rsid w:val="009D45A5"/>
    <w:rsid w:val="009D49A0"/>
    <w:rsid w:val="009D4B52"/>
    <w:rsid w:val="009D4B75"/>
    <w:rsid w:val="009D4B95"/>
    <w:rsid w:val="009D4CB6"/>
    <w:rsid w:val="009D4DDC"/>
    <w:rsid w:val="009D4E37"/>
    <w:rsid w:val="009D4E40"/>
    <w:rsid w:val="009D4F20"/>
    <w:rsid w:val="009D51BA"/>
    <w:rsid w:val="009D51FC"/>
    <w:rsid w:val="009D52B3"/>
    <w:rsid w:val="009D535B"/>
    <w:rsid w:val="009D556C"/>
    <w:rsid w:val="009D5824"/>
    <w:rsid w:val="009D5841"/>
    <w:rsid w:val="009D5978"/>
    <w:rsid w:val="009D59EE"/>
    <w:rsid w:val="009D5A4A"/>
    <w:rsid w:val="009D5B7C"/>
    <w:rsid w:val="009D5BF7"/>
    <w:rsid w:val="009D5D03"/>
    <w:rsid w:val="009D5EB2"/>
    <w:rsid w:val="009D5F5C"/>
    <w:rsid w:val="009D606A"/>
    <w:rsid w:val="009D6285"/>
    <w:rsid w:val="009D62D0"/>
    <w:rsid w:val="009D6327"/>
    <w:rsid w:val="009D634D"/>
    <w:rsid w:val="009D63C6"/>
    <w:rsid w:val="009D646D"/>
    <w:rsid w:val="009D64F9"/>
    <w:rsid w:val="009D6514"/>
    <w:rsid w:val="009D666F"/>
    <w:rsid w:val="009D671B"/>
    <w:rsid w:val="009D68FC"/>
    <w:rsid w:val="009D69E6"/>
    <w:rsid w:val="009D6A9C"/>
    <w:rsid w:val="009D6D00"/>
    <w:rsid w:val="009D6D6C"/>
    <w:rsid w:val="009D6E8A"/>
    <w:rsid w:val="009D70CF"/>
    <w:rsid w:val="009D7458"/>
    <w:rsid w:val="009D74B0"/>
    <w:rsid w:val="009D77D5"/>
    <w:rsid w:val="009D77E9"/>
    <w:rsid w:val="009D798C"/>
    <w:rsid w:val="009E0089"/>
    <w:rsid w:val="009E012F"/>
    <w:rsid w:val="009E0291"/>
    <w:rsid w:val="009E02C3"/>
    <w:rsid w:val="009E03B0"/>
    <w:rsid w:val="009E03F2"/>
    <w:rsid w:val="009E0430"/>
    <w:rsid w:val="009E0663"/>
    <w:rsid w:val="009E0798"/>
    <w:rsid w:val="009E08D3"/>
    <w:rsid w:val="009E0BE6"/>
    <w:rsid w:val="009E0E30"/>
    <w:rsid w:val="009E0E4E"/>
    <w:rsid w:val="009E0ED4"/>
    <w:rsid w:val="009E12FA"/>
    <w:rsid w:val="009E1336"/>
    <w:rsid w:val="009E13ED"/>
    <w:rsid w:val="009E158D"/>
    <w:rsid w:val="009E15F4"/>
    <w:rsid w:val="009E1633"/>
    <w:rsid w:val="009E1721"/>
    <w:rsid w:val="009E17C7"/>
    <w:rsid w:val="009E1804"/>
    <w:rsid w:val="009E180A"/>
    <w:rsid w:val="009E18FA"/>
    <w:rsid w:val="009E1A35"/>
    <w:rsid w:val="009E1AA7"/>
    <w:rsid w:val="009E1B65"/>
    <w:rsid w:val="009E1BCD"/>
    <w:rsid w:val="009E1CD8"/>
    <w:rsid w:val="009E1D47"/>
    <w:rsid w:val="009E1DF0"/>
    <w:rsid w:val="009E2035"/>
    <w:rsid w:val="009E2037"/>
    <w:rsid w:val="009E20FA"/>
    <w:rsid w:val="009E212F"/>
    <w:rsid w:val="009E231E"/>
    <w:rsid w:val="009E240E"/>
    <w:rsid w:val="009E24FA"/>
    <w:rsid w:val="009E2521"/>
    <w:rsid w:val="009E2540"/>
    <w:rsid w:val="009E2651"/>
    <w:rsid w:val="009E2933"/>
    <w:rsid w:val="009E2976"/>
    <w:rsid w:val="009E2B98"/>
    <w:rsid w:val="009E2D52"/>
    <w:rsid w:val="009E30F7"/>
    <w:rsid w:val="009E3144"/>
    <w:rsid w:val="009E318E"/>
    <w:rsid w:val="009E31D4"/>
    <w:rsid w:val="009E3201"/>
    <w:rsid w:val="009E3358"/>
    <w:rsid w:val="009E359A"/>
    <w:rsid w:val="009E35F5"/>
    <w:rsid w:val="009E3669"/>
    <w:rsid w:val="009E375B"/>
    <w:rsid w:val="009E379B"/>
    <w:rsid w:val="009E395D"/>
    <w:rsid w:val="009E39FB"/>
    <w:rsid w:val="009E3ADD"/>
    <w:rsid w:val="009E3C20"/>
    <w:rsid w:val="009E3C66"/>
    <w:rsid w:val="009E3E79"/>
    <w:rsid w:val="009E3F2A"/>
    <w:rsid w:val="009E4112"/>
    <w:rsid w:val="009E4419"/>
    <w:rsid w:val="009E452F"/>
    <w:rsid w:val="009E464D"/>
    <w:rsid w:val="009E470B"/>
    <w:rsid w:val="009E4821"/>
    <w:rsid w:val="009E482A"/>
    <w:rsid w:val="009E485A"/>
    <w:rsid w:val="009E4890"/>
    <w:rsid w:val="009E4A83"/>
    <w:rsid w:val="009E4AFB"/>
    <w:rsid w:val="009E4B45"/>
    <w:rsid w:val="009E4B9E"/>
    <w:rsid w:val="009E4D23"/>
    <w:rsid w:val="009E4F59"/>
    <w:rsid w:val="009E502C"/>
    <w:rsid w:val="009E5112"/>
    <w:rsid w:val="009E534C"/>
    <w:rsid w:val="009E5A09"/>
    <w:rsid w:val="009E5A8C"/>
    <w:rsid w:val="009E5B58"/>
    <w:rsid w:val="009E5BAE"/>
    <w:rsid w:val="009E5C90"/>
    <w:rsid w:val="009E6058"/>
    <w:rsid w:val="009E61E4"/>
    <w:rsid w:val="009E6388"/>
    <w:rsid w:val="009E64E8"/>
    <w:rsid w:val="009E6565"/>
    <w:rsid w:val="009E65AF"/>
    <w:rsid w:val="009E6655"/>
    <w:rsid w:val="009E66B3"/>
    <w:rsid w:val="009E6726"/>
    <w:rsid w:val="009E6839"/>
    <w:rsid w:val="009E6932"/>
    <w:rsid w:val="009E6AAA"/>
    <w:rsid w:val="009E6ADC"/>
    <w:rsid w:val="009E6AEF"/>
    <w:rsid w:val="009E6B46"/>
    <w:rsid w:val="009E6D94"/>
    <w:rsid w:val="009E6DED"/>
    <w:rsid w:val="009E6E1D"/>
    <w:rsid w:val="009E70D0"/>
    <w:rsid w:val="009E77DC"/>
    <w:rsid w:val="009E787C"/>
    <w:rsid w:val="009E788F"/>
    <w:rsid w:val="009E7C28"/>
    <w:rsid w:val="009E7E66"/>
    <w:rsid w:val="009E7F07"/>
    <w:rsid w:val="009E7F2E"/>
    <w:rsid w:val="009F0230"/>
    <w:rsid w:val="009F0316"/>
    <w:rsid w:val="009F0364"/>
    <w:rsid w:val="009F04E8"/>
    <w:rsid w:val="009F086B"/>
    <w:rsid w:val="009F09BB"/>
    <w:rsid w:val="009F0B49"/>
    <w:rsid w:val="009F0CAD"/>
    <w:rsid w:val="009F0D17"/>
    <w:rsid w:val="009F0D44"/>
    <w:rsid w:val="009F0EC9"/>
    <w:rsid w:val="009F105B"/>
    <w:rsid w:val="009F10B7"/>
    <w:rsid w:val="009F11C0"/>
    <w:rsid w:val="009F1319"/>
    <w:rsid w:val="009F1398"/>
    <w:rsid w:val="009F17D7"/>
    <w:rsid w:val="009F1ADE"/>
    <w:rsid w:val="009F1D65"/>
    <w:rsid w:val="009F1FA8"/>
    <w:rsid w:val="009F2022"/>
    <w:rsid w:val="009F210C"/>
    <w:rsid w:val="009F21EF"/>
    <w:rsid w:val="009F22F9"/>
    <w:rsid w:val="009F23CB"/>
    <w:rsid w:val="009F24F1"/>
    <w:rsid w:val="009F250E"/>
    <w:rsid w:val="009F273B"/>
    <w:rsid w:val="009F2849"/>
    <w:rsid w:val="009F2865"/>
    <w:rsid w:val="009F2909"/>
    <w:rsid w:val="009F2AAB"/>
    <w:rsid w:val="009F2B8D"/>
    <w:rsid w:val="009F2D9F"/>
    <w:rsid w:val="009F2DD4"/>
    <w:rsid w:val="009F2FAD"/>
    <w:rsid w:val="009F3147"/>
    <w:rsid w:val="009F3384"/>
    <w:rsid w:val="009F3A9F"/>
    <w:rsid w:val="009F3AC0"/>
    <w:rsid w:val="009F3B1D"/>
    <w:rsid w:val="009F3D03"/>
    <w:rsid w:val="009F3EC5"/>
    <w:rsid w:val="009F3F57"/>
    <w:rsid w:val="009F3F59"/>
    <w:rsid w:val="009F3FEF"/>
    <w:rsid w:val="009F4130"/>
    <w:rsid w:val="009F418D"/>
    <w:rsid w:val="009F4217"/>
    <w:rsid w:val="009F4366"/>
    <w:rsid w:val="009F43B3"/>
    <w:rsid w:val="009F444B"/>
    <w:rsid w:val="009F44BE"/>
    <w:rsid w:val="009F44D3"/>
    <w:rsid w:val="009F46C8"/>
    <w:rsid w:val="009F4949"/>
    <w:rsid w:val="009F499A"/>
    <w:rsid w:val="009F49E6"/>
    <w:rsid w:val="009F4A48"/>
    <w:rsid w:val="009F4AA4"/>
    <w:rsid w:val="009F4C98"/>
    <w:rsid w:val="009F4CBF"/>
    <w:rsid w:val="009F4DD0"/>
    <w:rsid w:val="009F4E32"/>
    <w:rsid w:val="009F4E9F"/>
    <w:rsid w:val="009F5004"/>
    <w:rsid w:val="009F508A"/>
    <w:rsid w:val="009F5093"/>
    <w:rsid w:val="009F5115"/>
    <w:rsid w:val="009F5122"/>
    <w:rsid w:val="009F5194"/>
    <w:rsid w:val="009F53B9"/>
    <w:rsid w:val="009F5518"/>
    <w:rsid w:val="009F5549"/>
    <w:rsid w:val="009F5709"/>
    <w:rsid w:val="009F58AE"/>
    <w:rsid w:val="009F5A32"/>
    <w:rsid w:val="009F5B66"/>
    <w:rsid w:val="009F5D24"/>
    <w:rsid w:val="009F5E0B"/>
    <w:rsid w:val="009F614B"/>
    <w:rsid w:val="009F6401"/>
    <w:rsid w:val="009F65EA"/>
    <w:rsid w:val="009F666A"/>
    <w:rsid w:val="009F67B9"/>
    <w:rsid w:val="009F6EE5"/>
    <w:rsid w:val="009F6FD4"/>
    <w:rsid w:val="009F72A8"/>
    <w:rsid w:val="009F74B3"/>
    <w:rsid w:val="009F78AF"/>
    <w:rsid w:val="009F7A49"/>
    <w:rsid w:val="009F7DD8"/>
    <w:rsid w:val="009F7E38"/>
    <w:rsid w:val="009F7ECF"/>
    <w:rsid w:val="009F7EE4"/>
    <w:rsid w:val="009F7FB3"/>
    <w:rsid w:val="00A00324"/>
    <w:rsid w:val="00A0050A"/>
    <w:rsid w:val="00A00660"/>
    <w:rsid w:val="00A006C7"/>
    <w:rsid w:val="00A00743"/>
    <w:rsid w:val="00A00990"/>
    <w:rsid w:val="00A00ACB"/>
    <w:rsid w:val="00A00C15"/>
    <w:rsid w:val="00A00C6C"/>
    <w:rsid w:val="00A00D10"/>
    <w:rsid w:val="00A00D72"/>
    <w:rsid w:val="00A01078"/>
    <w:rsid w:val="00A01093"/>
    <w:rsid w:val="00A01324"/>
    <w:rsid w:val="00A01404"/>
    <w:rsid w:val="00A0141C"/>
    <w:rsid w:val="00A014E6"/>
    <w:rsid w:val="00A016B6"/>
    <w:rsid w:val="00A01855"/>
    <w:rsid w:val="00A01ACD"/>
    <w:rsid w:val="00A01C70"/>
    <w:rsid w:val="00A01D53"/>
    <w:rsid w:val="00A01E9C"/>
    <w:rsid w:val="00A01F0E"/>
    <w:rsid w:val="00A02364"/>
    <w:rsid w:val="00A02456"/>
    <w:rsid w:val="00A024A9"/>
    <w:rsid w:val="00A0254F"/>
    <w:rsid w:val="00A028ED"/>
    <w:rsid w:val="00A02916"/>
    <w:rsid w:val="00A02A2F"/>
    <w:rsid w:val="00A02CE5"/>
    <w:rsid w:val="00A02DFC"/>
    <w:rsid w:val="00A0325E"/>
    <w:rsid w:val="00A03573"/>
    <w:rsid w:val="00A0358C"/>
    <w:rsid w:val="00A03630"/>
    <w:rsid w:val="00A0380C"/>
    <w:rsid w:val="00A03960"/>
    <w:rsid w:val="00A03AF0"/>
    <w:rsid w:val="00A03BFF"/>
    <w:rsid w:val="00A03C23"/>
    <w:rsid w:val="00A03D04"/>
    <w:rsid w:val="00A03D4E"/>
    <w:rsid w:val="00A03DBE"/>
    <w:rsid w:val="00A03EA0"/>
    <w:rsid w:val="00A03FB9"/>
    <w:rsid w:val="00A04002"/>
    <w:rsid w:val="00A04018"/>
    <w:rsid w:val="00A0440F"/>
    <w:rsid w:val="00A045A0"/>
    <w:rsid w:val="00A047CB"/>
    <w:rsid w:val="00A04848"/>
    <w:rsid w:val="00A0491B"/>
    <w:rsid w:val="00A04B95"/>
    <w:rsid w:val="00A04D82"/>
    <w:rsid w:val="00A04E7A"/>
    <w:rsid w:val="00A04F2E"/>
    <w:rsid w:val="00A04F91"/>
    <w:rsid w:val="00A05087"/>
    <w:rsid w:val="00A05163"/>
    <w:rsid w:val="00A0522E"/>
    <w:rsid w:val="00A0526C"/>
    <w:rsid w:val="00A05424"/>
    <w:rsid w:val="00A05481"/>
    <w:rsid w:val="00A05512"/>
    <w:rsid w:val="00A059F2"/>
    <w:rsid w:val="00A059FD"/>
    <w:rsid w:val="00A05B6B"/>
    <w:rsid w:val="00A05C6D"/>
    <w:rsid w:val="00A05D03"/>
    <w:rsid w:val="00A05D8E"/>
    <w:rsid w:val="00A05DA6"/>
    <w:rsid w:val="00A05DBC"/>
    <w:rsid w:val="00A05DDC"/>
    <w:rsid w:val="00A05F8C"/>
    <w:rsid w:val="00A0600A"/>
    <w:rsid w:val="00A0633E"/>
    <w:rsid w:val="00A06487"/>
    <w:rsid w:val="00A06847"/>
    <w:rsid w:val="00A069FD"/>
    <w:rsid w:val="00A06BA0"/>
    <w:rsid w:val="00A06F88"/>
    <w:rsid w:val="00A06F9F"/>
    <w:rsid w:val="00A06FAD"/>
    <w:rsid w:val="00A07093"/>
    <w:rsid w:val="00A07183"/>
    <w:rsid w:val="00A074C6"/>
    <w:rsid w:val="00A074E0"/>
    <w:rsid w:val="00A0751D"/>
    <w:rsid w:val="00A0757B"/>
    <w:rsid w:val="00A0768F"/>
    <w:rsid w:val="00A0770F"/>
    <w:rsid w:val="00A07834"/>
    <w:rsid w:val="00A07B08"/>
    <w:rsid w:val="00A07B31"/>
    <w:rsid w:val="00A07B54"/>
    <w:rsid w:val="00A07C26"/>
    <w:rsid w:val="00A07D0D"/>
    <w:rsid w:val="00A07D58"/>
    <w:rsid w:val="00A07D7B"/>
    <w:rsid w:val="00A07E6F"/>
    <w:rsid w:val="00A07E82"/>
    <w:rsid w:val="00A07F24"/>
    <w:rsid w:val="00A07F40"/>
    <w:rsid w:val="00A1033A"/>
    <w:rsid w:val="00A103A3"/>
    <w:rsid w:val="00A103D2"/>
    <w:rsid w:val="00A10571"/>
    <w:rsid w:val="00A105DE"/>
    <w:rsid w:val="00A1062C"/>
    <w:rsid w:val="00A108B6"/>
    <w:rsid w:val="00A10982"/>
    <w:rsid w:val="00A109D8"/>
    <w:rsid w:val="00A10C32"/>
    <w:rsid w:val="00A10C40"/>
    <w:rsid w:val="00A10C63"/>
    <w:rsid w:val="00A10DAA"/>
    <w:rsid w:val="00A10E0A"/>
    <w:rsid w:val="00A10E21"/>
    <w:rsid w:val="00A10E33"/>
    <w:rsid w:val="00A10F4F"/>
    <w:rsid w:val="00A10FD6"/>
    <w:rsid w:val="00A11090"/>
    <w:rsid w:val="00A1110A"/>
    <w:rsid w:val="00A11165"/>
    <w:rsid w:val="00A111F6"/>
    <w:rsid w:val="00A112E5"/>
    <w:rsid w:val="00A1161B"/>
    <w:rsid w:val="00A1175D"/>
    <w:rsid w:val="00A11874"/>
    <w:rsid w:val="00A119F8"/>
    <w:rsid w:val="00A11A90"/>
    <w:rsid w:val="00A11B0C"/>
    <w:rsid w:val="00A11EDF"/>
    <w:rsid w:val="00A11FD8"/>
    <w:rsid w:val="00A120EB"/>
    <w:rsid w:val="00A12185"/>
    <w:rsid w:val="00A12338"/>
    <w:rsid w:val="00A1233B"/>
    <w:rsid w:val="00A123A9"/>
    <w:rsid w:val="00A1252B"/>
    <w:rsid w:val="00A12673"/>
    <w:rsid w:val="00A12999"/>
    <w:rsid w:val="00A12AD4"/>
    <w:rsid w:val="00A12B7E"/>
    <w:rsid w:val="00A12D3C"/>
    <w:rsid w:val="00A13023"/>
    <w:rsid w:val="00A134B8"/>
    <w:rsid w:val="00A1367F"/>
    <w:rsid w:val="00A13883"/>
    <w:rsid w:val="00A139A5"/>
    <w:rsid w:val="00A13B04"/>
    <w:rsid w:val="00A13EF3"/>
    <w:rsid w:val="00A13F3B"/>
    <w:rsid w:val="00A1406D"/>
    <w:rsid w:val="00A1420B"/>
    <w:rsid w:val="00A14379"/>
    <w:rsid w:val="00A1443B"/>
    <w:rsid w:val="00A1453E"/>
    <w:rsid w:val="00A14652"/>
    <w:rsid w:val="00A1467D"/>
    <w:rsid w:val="00A14735"/>
    <w:rsid w:val="00A14819"/>
    <w:rsid w:val="00A14948"/>
    <w:rsid w:val="00A14C57"/>
    <w:rsid w:val="00A14CC3"/>
    <w:rsid w:val="00A14CEB"/>
    <w:rsid w:val="00A14E3F"/>
    <w:rsid w:val="00A14EAE"/>
    <w:rsid w:val="00A14FE1"/>
    <w:rsid w:val="00A15184"/>
    <w:rsid w:val="00A15278"/>
    <w:rsid w:val="00A1536B"/>
    <w:rsid w:val="00A153FF"/>
    <w:rsid w:val="00A15435"/>
    <w:rsid w:val="00A15636"/>
    <w:rsid w:val="00A15776"/>
    <w:rsid w:val="00A158DD"/>
    <w:rsid w:val="00A15930"/>
    <w:rsid w:val="00A15A31"/>
    <w:rsid w:val="00A15B75"/>
    <w:rsid w:val="00A15BE4"/>
    <w:rsid w:val="00A15CC7"/>
    <w:rsid w:val="00A15D0F"/>
    <w:rsid w:val="00A15D23"/>
    <w:rsid w:val="00A15E1A"/>
    <w:rsid w:val="00A15E1D"/>
    <w:rsid w:val="00A15EC5"/>
    <w:rsid w:val="00A15FB7"/>
    <w:rsid w:val="00A16163"/>
    <w:rsid w:val="00A1633F"/>
    <w:rsid w:val="00A163D1"/>
    <w:rsid w:val="00A16402"/>
    <w:rsid w:val="00A166D9"/>
    <w:rsid w:val="00A16735"/>
    <w:rsid w:val="00A16804"/>
    <w:rsid w:val="00A16C24"/>
    <w:rsid w:val="00A16E5B"/>
    <w:rsid w:val="00A16E9A"/>
    <w:rsid w:val="00A17014"/>
    <w:rsid w:val="00A17122"/>
    <w:rsid w:val="00A171C5"/>
    <w:rsid w:val="00A171C9"/>
    <w:rsid w:val="00A1736A"/>
    <w:rsid w:val="00A17574"/>
    <w:rsid w:val="00A17600"/>
    <w:rsid w:val="00A17669"/>
    <w:rsid w:val="00A1777F"/>
    <w:rsid w:val="00A17A89"/>
    <w:rsid w:val="00A17B7C"/>
    <w:rsid w:val="00A17BF9"/>
    <w:rsid w:val="00A17D46"/>
    <w:rsid w:val="00A17F2C"/>
    <w:rsid w:val="00A2001E"/>
    <w:rsid w:val="00A200B7"/>
    <w:rsid w:val="00A201BD"/>
    <w:rsid w:val="00A20268"/>
    <w:rsid w:val="00A202AE"/>
    <w:rsid w:val="00A2036B"/>
    <w:rsid w:val="00A20398"/>
    <w:rsid w:val="00A2060F"/>
    <w:rsid w:val="00A2075E"/>
    <w:rsid w:val="00A2081E"/>
    <w:rsid w:val="00A2093C"/>
    <w:rsid w:val="00A20A35"/>
    <w:rsid w:val="00A20A3E"/>
    <w:rsid w:val="00A20AD8"/>
    <w:rsid w:val="00A20B91"/>
    <w:rsid w:val="00A20BDF"/>
    <w:rsid w:val="00A20C0F"/>
    <w:rsid w:val="00A20C72"/>
    <w:rsid w:val="00A20D2E"/>
    <w:rsid w:val="00A20DD3"/>
    <w:rsid w:val="00A20F6D"/>
    <w:rsid w:val="00A210AC"/>
    <w:rsid w:val="00A210B8"/>
    <w:rsid w:val="00A210F3"/>
    <w:rsid w:val="00A21256"/>
    <w:rsid w:val="00A214AA"/>
    <w:rsid w:val="00A218C6"/>
    <w:rsid w:val="00A21919"/>
    <w:rsid w:val="00A21983"/>
    <w:rsid w:val="00A21B02"/>
    <w:rsid w:val="00A21BD2"/>
    <w:rsid w:val="00A21CC4"/>
    <w:rsid w:val="00A21DBE"/>
    <w:rsid w:val="00A21E5E"/>
    <w:rsid w:val="00A21EBD"/>
    <w:rsid w:val="00A2246C"/>
    <w:rsid w:val="00A2246E"/>
    <w:rsid w:val="00A224B2"/>
    <w:rsid w:val="00A224EF"/>
    <w:rsid w:val="00A2278E"/>
    <w:rsid w:val="00A22979"/>
    <w:rsid w:val="00A22B21"/>
    <w:rsid w:val="00A22BD8"/>
    <w:rsid w:val="00A22E37"/>
    <w:rsid w:val="00A22E8E"/>
    <w:rsid w:val="00A22F1A"/>
    <w:rsid w:val="00A22F62"/>
    <w:rsid w:val="00A22FC9"/>
    <w:rsid w:val="00A22FCC"/>
    <w:rsid w:val="00A2309F"/>
    <w:rsid w:val="00A2315F"/>
    <w:rsid w:val="00A23216"/>
    <w:rsid w:val="00A23501"/>
    <w:rsid w:val="00A237AB"/>
    <w:rsid w:val="00A237C2"/>
    <w:rsid w:val="00A23898"/>
    <w:rsid w:val="00A238C7"/>
    <w:rsid w:val="00A238EC"/>
    <w:rsid w:val="00A23927"/>
    <w:rsid w:val="00A23A07"/>
    <w:rsid w:val="00A23AB7"/>
    <w:rsid w:val="00A23F5D"/>
    <w:rsid w:val="00A23F9F"/>
    <w:rsid w:val="00A2406E"/>
    <w:rsid w:val="00A2417E"/>
    <w:rsid w:val="00A24226"/>
    <w:rsid w:val="00A242E4"/>
    <w:rsid w:val="00A24300"/>
    <w:rsid w:val="00A243FC"/>
    <w:rsid w:val="00A24598"/>
    <w:rsid w:val="00A24658"/>
    <w:rsid w:val="00A24B47"/>
    <w:rsid w:val="00A24B70"/>
    <w:rsid w:val="00A24C61"/>
    <w:rsid w:val="00A24C95"/>
    <w:rsid w:val="00A24C9E"/>
    <w:rsid w:val="00A24D8A"/>
    <w:rsid w:val="00A24F3C"/>
    <w:rsid w:val="00A25053"/>
    <w:rsid w:val="00A2519E"/>
    <w:rsid w:val="00A251D7"/>
    <w:rsid w:val="00A25329"/>
    <w:rsid w:val="00A254E0"/>
    <w:rsid w:val="00A25527"/>
    <w:rsid w:val="00A255F3"/>
    <w:rsid w:val="00A25871"/>
    <w:rsid w:val="00A258DA"/>
    <w:rsid w:val="00A25960"/>
    <w:rsid w:val="00A259CD"/>
    <w:rsid w:val="00A2646A"/>
    <w:rsid w:val="00A26475"/>
    <w:rsid w:val="00A26664"/>
    <w:rsid w:val="00A26736"/>
    <w:rsid w:val="00A2684C"/>
    <w:rsid w:val="00A26A6B"/>
    <w:rsid w:val="00A26A88"/>
    <w:rsid w:val="00A26AFE"/>
    <w:rsid w:val="00A26B98"/>
    <w:rsid w:val="00A26BB0"/>
    <w:rsid w:val="00A26C5B"/>
    <w:rsid w:val="00A26EC6"/>
    <w:rsid w:val="00A26F5F"/>
    <w:rsid w:val="00A26FF8"/>
    <w:rsid w:val="00A270C1"/>
    <w:rsid w:val="00A27161"/>
    <w:rsid w:val="00A272DA"/>
    <w:rsid w:val="00A2735F"/>
    <w:rsid w:val="00A27385"/>
    <w:rsid w:val="00A2740D"/>
    <w:rsid w:val="00A274D9"/>
    <w:rsid w:val="00A27869"/>
    <w:rsid w:val="00A2788A"/>
    <w:rsid w:val="00A27A8D"/>
    <w:rsid w:val="00A27D13"/>
    <w:rsid w:val="00A27E23"/>
    <w:rsid w:val="00A27EBC"/>
    <w:rsid w:val="00A27FB6"/>
    <w:rsid w:val="00A301E0"/>
    <w:rsid w:val="00A30490"/>
    <w:rsid w:val="00A304F0"/>
    <w:rsid w:val="00A3063C"/>
    <w:rsid w:val="00A3081D"/>
    <w:rsid w:val="00A30CA7"/>
    <w:rsid w:val="00A30D03"/>
    <w:rsid w:val="00A30D69"/>
    <w:rsid w:val="00A30E5D"/>
    <w:rsid w:val="00A30F48"/>
    <w:rsid w:val="00A31178"/>
    <w:rsid w:val="00A311C8"/>
    <w:rsid w:val="00A3123A"/>
    <w:rsid w:val="00A312DA"/>
    <w:rsid w:val="00A312E8"/>
    <w:rsid w:val="00A3133A"/>
    <w:rsid w:val="00A3139B"/>
    <w:rsid w:val="00A313AE"/>
    <w:rsid w:val="00A31780"/>
    <w:rsid w:val="00A31E7A"/>
    <w:rsid w:val="00A31F5A"/>
    <w:rsid w:val="00A320D6"/>
    <w:rsid w:val="00A3226A"/>
    <w:rsid w:val="00A32360"/>
    <w:rsid w:val="00A325E0"/>
    <w:rsid w:val="00A3262A"/>
    <w:rsid w:val="00A3269C"/>
    <w:rsid w:val="00A32713"/>
    <w:rsid w:val="00A32868"/>
    <w:rsid w:val="00A3291A"/>
    <w:rsid w:val="00A32939"/>
    <w:rsid w:val="00A3299D"/>
    <w:rsid w:val="00A329C7"/>
    <w:rsid w:val="00A329D7"/>
    <w:rsid w:val="00A32B32"/>
    <w:rsid w:val="00A32C8B"/>
    <w:rsid w:val="00A32DB4"/>
    <w:rsid w:val="00A32EF3"/>
    <w:rsid w:val="00A33062"/>
    <w:rsid w:val="00A33323"/>
    <w:rsid w:val="00A33335"/>
    <w:rsid w:val="00A33360"/>
    <w:rsid w:val="00A33421"/>
    <w:rsid w:val="00A33924"/>
    <w:rsid w:val="00A3399E"/>
    <w:rsid w:val="00A339E7"/>
    <w:rsid w:val="00A33A41"/>
    <w:rsid w:val="00A33B3C"/>
    <w:rsid w:val="00A33BD8"/>
    <w:rsid w:val="00A33CD8"/>
    <w:rsid w:val="00A33CF6"/>
    <w:rsid w:val="00A33D82"/>
    <w:rsid w:val="00A33DAB"/>
    <w:rsid w:val="00A33ECA"/>
    <w:rsid w:val="00A33F7E"/>
    <w:rsid w:val="00A340BD"/>
    <w:rsid w:val="00A34113"/>
    <w:rsid w:val="00A34178"/>
    <w:rsid w:val="00A3441B"/>
    <w:rsid w:val="00A344CD"/>
    <w:rsid w:val="00A34620"/>
    <w:rsid w:val="00A34AC0"/>
    <w:rsid w:val="00A34B0C"/>
    <w:rsid w:val="00A34BE1"/>
    <w:rsid w:val="00A34D52"/>
    <w:rsid w:val="00A34D87"/>
    <w:rsid w:val="00A34D97"/>
    <w:rsid w:val="00A34F90"/>
    <w:rsid w:val="00A34FE1"/>
    <w:rsid w:val="00A35183"/>
    <w:rsid w:val="00A355C2"/>
    <w:rsid w:val="00A3580F"/>
    <w:rsid w:val="00A35891"/>
    <w:rsid w:val="00A35B42"/>
    <w:rsid w:val="00A35B56"/>
    <w:rsid w:val="00A35BAC"/>
    <w:rsid w:val="00A35E3D"/>
    <w:rsid w:val="00A35EF7"/>
    <w:rsid w:val="00A35F05"/>
    <w:rsid w:val="00A36115"/>
    <w:rsid w:val="00A36511"/>
    <w:rsid w:val="00A365AA"/>
    <w:rsid w:val="00A36730"/>
    <w:rsid w:val="00A36923"/>
    <w:rsid w:val="00A36948"/>
    <w:rsid w:val="00A36A65"/>
    <w:rsid w:val="00A36E12"/>
    <w:rsid w:val="00A36FAB"/>
    <w:rsid w:val="00A37053"/>
    <w:rsid w:val="00A3706A"/>
    <w:rsid w:val="00A370B9"/>
    <w:rsid w:val="00A37152"/>
    <w:rsid w:val="00A372BD"/>
    <w:rsid w:val="00A373D5"/>
    <w:rsid w:val="00A374A9"/>
    <w:rsid w:val="00A374F1"/>
    <w:rsid w:val="00A37584"/>
    <w:rsid w:val="00A377D4"/>
    <w:rsid w:val="00A37A50"/>
    <w:rsid w:val="00A37C12"/>
    <w:rsid w:val="00A37EF2"/>
    <w:rsid w:val="00A40064"/>
    <w:rsid w:val="00A40087"/>
    <w:rsid w:val="00A4041A"/>
    <w:rsid w:val="00A40437"/>
    <w:rsid w:val="00A404A3"/>
    <w:rsid w:val="00A404B5"/>
    <w:rsid w:val="00A40582"/>
    <w:rsid w:val="00A407CD"/>
    <w:rsid w:val="00A40819"/>
    <w:rsid w:val="00A40842"/>
    <w:rsid w:val="00A408FC"/>
    <w:rsid w:val="00A40AAA"/>
    <w:rsid w:val="00A40AF6"/>
    <w:rsid w:val="00A40C04"/>
    <w:rsid w:val="00A40D8C"/>
    <w:rsid w:val="00A40EC0"/>
    <w:rsid w:val="00A40ECA"/>
    <w:rsid w:val="00A41115"/>
    <w:rsid w:val="00A41117"/>
    <w:rsid w:val="00A4136B"/>
    <w:rsid w:val="00A413AD"/>
    <w:rsid w:val="00A413D7"/>
    <w:rsid w:val="00A41615"/>
    <w:rsid w:val="00A41ACA"/>
    <w:rsid w:val="00A41B84"/>
    <w:rsid w:val="00A41E95"/>
    <w:rsid w:val="00A41F59"/>
    <w:rsid w:val="00A4201C"/>
    <w:rsid w:val="00A4219E"/>
    <w:rsid w:val="00A42428"/>
    <w:rsid w:val="00A42882"/>
    <w:rsid w:val="00A42BCE"/>
    <w:rsid w:val="00A42C9B"/>
    <w:rsid w:val="00A43042"/>
    <w:rsid w:val="00A432A3"/>
    <w:rsid w:val="00A43350"/>
    <w:rsid w:val="00A43390"/>
    <w:rsid w:val="00A43399"/>
    <w:rsid w:val="00A435B2"/>
    <w:rsid w:val="00A435DC"/>
    <w:rsid w:val="00A436D1"/>
    <w:rsid w:val="00A43772"/>
    <w:rsid w:val="00A439A9"/>
    <w:rsid w:val="00A43AF9"/>
    <w:rsid w:val="00A43F42"/>
    <w:rsid w:val="00A43FDF"/>
    <w:rsid w:val="00A44113"/>
    <w:rsid w:val="00A44115"/>
    <w:rsid w:val="00A4411E"/>
    <w:rsid w:val="00A4420C"/>
    <w:rsid w:val="00A44275"/>
    <w:rsid w:val="00A442C7"/>
    <w:rsid w:val="00A443DC"/>
    <w:rsid w:val="00A4452C"/>
    <w:rsid w:val="00A447BE"/>
    <w:rsid w:val="00A4490E"/>
    <w:rsid w:val="00A449EC"/>
    <w:rsid w:val="00A44AEB"/>
    <w:rsid w:val="00A44C92"/>
    <w:rsid w:val="00A44D9F"/>
    <w:rsid w:val="00A44E27"/>
    <w:rsid w:val="00A44EDB"/>
    <w:rsid w:val="00A44F3C"/>
    <w:rsid w:val="00A44F6D"/>
    <w:rsid w:val="00A44F93"/>
    <w:rsid w:val="00A45059"/>
    <w:rsid w:val="00A45372"/>
    <w:rsid w:val="00A455AE"/>
    <w:rsid w:val="00A455DD"/>
    <w:rsid w:val="00A4562D"/>
    <w:rsid w:val="00A45816"/>
    <w:rsid w:val="00A45865"/>
    <w:rsid w:val="00A45A9D"/>
    <w:rsid w:val="00A45BB6"/>
    <w:rsid w:val="00A45E8E"/>
    <w:rsid w:val="00A45EFB"/>
    <w:rsid w:val="00A45FA3"/>
    <w:rsid w:val="00A46046"/>
    <w:rsid w:val="00A46168"/>
    <w:rsid w:val="00A46300"/>
    <w:rsid w:val="00A4632C"/>
    <w:rsid w:val="00A46371"/>
    <w:rsid w:val="00A46659"/>
    <w:rsid w:val="00A46828"/>
    <w:rsid w:val="00A46AB7"/>
    <w:rsid w:val="00A46AE7"/>
    <w:rsid w:val="00A46CBA"/>
    <w:rsid w:val="00A46E0D"/>
    <w:rsid w:val="00A46E6F"/>
    <w:rsid w:val="00A46EFF"/>
    <w:rsid w:val="00A4707E"/>
    <w:rsid w:val="00A471CC"/>
    <w:rsid w:val="00A475B7"/>
    <w:rsid w:val="00A477CF"/>
    <w:rsid w:val="00A47887"/>
    <w:rsid w:val="00A47A7E"/>
    <w:rsid w:val="00A47B89"/>
    <w:rsid w:val="00A47C5A"/>
    <w:rsid w:val="00A47C9F"/>
    <w:rsid w:val="00A47CF6"/>
    <w:rsid w:val="00A47DAB"/>
    <w:rsid w:val="00A47E62"/>
    <w:rsid w:val="00A47ED4"/>
    <w:rsid w:val="00A47F04"/>
    <w:rsid w:val="00A47FF5"/>
    <w:rsid w:val="00A50010"/>
    <w:rsid w:val="00A501FA"/>
    <w:rsid w:val="00A50359"/>
    <w:rsid w:val="00A50556"/>
    <w:rsid w:val="00A5055B"/>
    <w:rsid w:val="00A5067D"/>
    <w:rsid w:val="00A5073E"/>
    <w:rsid w:val="00A507AD"/>
    <w:rsid w:val="00A507F0"/>
    <w:rsid w:val="00A507F7"/>
    <w:rsid w:val="00A50812"/>
    <w:rsid w:val="00A50A7F"/>
    <w:rsid w:val="00A50DC8"/>
    <w:rsid w:val="00A50F50"/>
    <w:rsid w:val="00A51017"/>
    <w:rsid w:val="00A5109B"/>
    <w:rsid w:val="00A5112C"/>
    <w:rsid w:val="00A51187"/>
    <w:rsid w:val="00A511DC"/>
    <w:rsid w:val="00A515C3"/>
    <w:rsid w:val="00A515EA"/>
    <w:rsid w:val="00A516A7"/>
    <w:rsid w:val="00A516AB"/>
    <w:rsid w:val="00A5188A"/>
    <w:rsid w:val="00A5192A"/>
    <w:rsid w:val="00A51AEF"/>
    <w:rsid w:val="00A520F5"/>
    <w:rsid w:val="00A52183"/>
    <w:rsid w:val="00A5251A"/>
    <w:rsid w:val="00A5264F"/>
    <w:rsid w:val="00A52775"/>
    <w:rsid w:val="00A5287D"/>
    <w:rsid w:val="00A528FE"/>
    <w:rsid w:val="00A5296C"/>
    <w:rsid w:val="00A529BE"/>
    <w:rsid w:val="00A52E08"/>
    <w:rsid w:val="00A52EB6"/>
    <w:rsid w:val="00A52EBC"/>
    <w:rsid w:val="00A52F44"/>
    <w:rsid w:val="00A52F82"/>
    <w:rsid w:val="00A53052"/>
    <w:rsid w:val="00A53231"/>
    <w:rsid w:val="00A535AE"/>
    <w:rsid w:val="00A53622"/>
    <w:rsid w:val="00A537D6"/>
    <w:rsid w:val="00A537E1"/>
    <w:rsid w:val="00A53927"/>
    <w:rsid w:val="00A53B80"/>
    <w:rsid w:val="00A53BD9"/>
    <w:rsid w:val="00A53C10"/>
    <w:rsid w:val="00A53C78"/>
    <w:rsid w:val="00A53C94"/>
    <w:rsid w:val="00A53CC0"/>
    <w:rsid w:val="00A53D91"/>
    <w:rsid w:val="00A53D93"/>
    <w:rsid w:val="00A53DA7"/>
    <w:rsid w:val="00A5404E"/>
    <w:rsid w:val="00A540FB"/>
    <w:rsid w:val="00A5425A"/>
    <w:rsid w:val="00A54292"/>
    <w:rsid w:val="00A542E7"/>
    <w:rsid w:val="00A54379"/>
    <w:rsid w:val="00A5442C"/>
    <w:rsid w:val="00A54587"/>
    <w:rsid w:val="00A545A1"/>
    <w:rsid w:val="00A545F4"/>
    <w:rsid w:val="00A54724"/>
    <w:rsid w:val="00A54794"/>
    <w:rsid w:val="00A54CE1"/>
    <w:rsid w:val="00A54E52"/>
    <w:rsid w:val="00A54E9C"/>
    <w:rsid w:val="00A54EE5"/>
    <w:rsid w:val="00A54F34"/>
    <w:rsid w:val="00A54F35"/>
    <w:rsid w:val="00A5505F"/>
    <w:rsid w:val="00A55139"/>
    <w:rsid w:val="00A5516F"/>
    <w:rsid w:val="00A55180"/>
    <w:rsid w:val="00A551B5"/>
    <w:rsid w:val="00A553A9"/>
    <w:rsid w:val="00A555EF"/>
    <w:rsid w:val="00A556F2"/>
    <w:rsid w:val="00A557FD"/>
    <w:rsid w:val="00A558D9"/>
    <w:rsid w:val="00A55AE9"/>
    <w:rsid w:val="00A55B8C"/>
    <w:rsid w:val="00A55DF8"/>
    <w:rsid w:val="00A55E22"/>
    <w:rsid w:val="00A55E3E"/>
    <w:rsid w:val="00A55E67"/>
    <w:rsid w:val="00A55E9A"/>
    <w:rsid w:val="00A55EC1"/>
    <w:rsid w:val="00A55F7A"/>
    <w:rsid w:val="00A55FEF"/>
    <w:rsid w:val="00A56255"/>
    <w:rsid w:val="00A5635B"/>
    <w:rsid w:val="00A564C4"/>
    <w:rsid w:val="00A56602"/>
    <w:rsid w:val="00A56648"/>
    <w:rsid w:val="00A566E3"/>
    <w:rsid w:val="00A566F7"/>
    <w:rsid w:val="00A5673F"/>
    <w:rsid w:val="00A56781"/>
    <w:rsid w:val="00A567F4"/>
    <w:rsid w:val="00A568F5"/>
    <w:rsid w:val="00A56AA0"/>
    <w:rsid w:val="00A56AE1"/>
    <w:rsid w:val="00A56C3A"/>
    <w:rsid w:val="00A56E94"/>
    <w:rsid w:val="00A5702C"/>
    <w:rsid w:val="00A571F1"/>
    <w:rsid w:val="00A572A2"/>
    <w:rsid w:val="00A57377"/>
    <w:rsid w:val="00A5741D"/>
    <w:rsid w:val="00A57435"/>
    <w:rsid w:val="00A574CE"/>
    <w:rsid w:val="00A5763D"/>
    <w:rsid w:val="00A577A4"/>
    <w:rsid w:val="00A57A8F"/>
    <w:rsid w:val="00A57D7D"/>
    <w:rsid w:val="00A57E7D"/>
    <w:rsid w:val="00A57F0A"/>
    <w:rsid w:val="00A57FCD"/>
    <w:rsid w:val="00A57FD8"/>
    <w:rsid w:val="00A60027"/>
    <w:rsid w:val="00A601FD"/>
    <w:rsid w:val="00A60220"/>
    <w:rsid w:val="00A6025F"/>
    <w:rsid w:val="00A603F2"/>
    <w:rsid w:val="00A60406"/>
    <w:rsid w:val="00A604F9"/>
    <w:rsid w:val="00A607D1"/>
    <w:rsid w:val="00A608E9"/>
    <w:rsid w:val="00A60952"/>
    <w:rsid w:val="00A609C6"/>
    <w:rsid w:val="00A609D5"/>
    <w:rsid w:val="00A60A81"/>
    <w:rsid w:val="00A60B62"/>
    <w:rsid w:val="00A60B7F"/>
    <w:rsid w:val="00A60C0A"/>
    <w:rsid w:val="00A60DA0"/>
    <w:rsid w:val="00A60E3D"/>
    <w:rsid w:val="00A60EC5"/>
    <w:rsid w:val="00A60FAC"/>
    <w:rsid w:val="00A61166"/>
    <w:rsid w:val="00A6118C"/>
    <w:rsid w:val="00A6122C"/>
    <w:rsid w:val="00A6148D"/>
    <w:rsid w:val="00A614F7"/>
    <w:rsid w:val="00A6154D"/>
    <w:rsid w:val="00A6156D"/>
    <w:rsid w:val="00A615D6"/>
    <w:rsid w:val="00A61758"/>
    <w:rsid w:val="00A617BF"/>
    <w:rsid w:val="00A617DA"/>
    <w:rsid w:val="00A61814"/>
    <w:rsid w:val="00A618D3"/>
    <w:rsid w:val="00A61918"/>
    <w:rsid w:val="00A61DC0"/>
    <w:rsid w:val="00A61F34"/>
    <w:rsid w:val="00A620D6"/>
    <w:rsid w:val="00A620E4"/>
    <w:rsid w:val="00A62148"/>
    <w:rsid w:val="00A621C3"/>
    <w:rsid w:val="00A62274"/>
    <w:rsid w:val="00A625A6"/>
    <w:rsid w:val="00A62625"/>
    <w:rsid w:val="00A6277C"/>
    <w:rsid w:val="00A62893"/>
    <w:rsid w:val="00A628AF"/>
    <w:rsid w:val="00A6297A"/>
    <w:rsid w:val="00A62BE9"/>
    <w:rsid w:val="00A62C63"/>
    <w:rsid w:val="00A62DBC"/>
    <w:rsid w:val="00A62E13"/>
    <w:rsid w:val="00A62EC5"/>
    <w:rsid w:val="00A63051"/>
    <w:rsid w:val="00A63119"/>
    <w:rsid w:val="00A6315A"/>
    <w:rsid w:val="00A6323F"/>
    <w:rsid w:val="00A6344C"/>
    <w:rsid w:val="00A63480"/>
    <w:rsid w:val="00A63485"/>
    <w:rsid w:val="00A636B4"/>
    <w:rsid w:val="00A637A8"/>
    <w:rsid w:val="00A6391D"/>
    <w:rsid w:val="00A63997"/>
    <w:rsid w:val="00A63A1E"/>
    <w:rsid w:val="00A63B89"/>
    <w:rsid w:val="00A63C17"/>
    <w:rsid w:val="00A64142"/>
    <w:rsid w:val="00A6424D"/>
    <w:rsid w:val="00A6428E"/>
    <w:rsid w:val="00A6443D"/>
    <w:rsid w:val="00A644D5"/>
    <w:rsid w:val="00A6457D"/>
    <w:rsid w:val="00A645C2"/>
    <w:rsid w:val="00A64657"/>
    <w:rsid w:val="00A64671"/>
    <w:rsid w:val="00A646A3"/>
    <w:rsid w:val="00A646DD"/>
    <w:rsid w:val="00A64789"/>
    <w:rsid w:val="00A64811"/>
    <w:rsid w:val="00A64864"/>
    <w:rsid w:val="00A64918"/>
    <w:rsid w:val="00A64A9D"/>
    <w:rsid w:val="00A64C60"/>
    <w:rsid w:val="00A64D34"/>
    <w:rsid w:val="00A650F5"/>
    <w:rsid w:val="00A650FC"/>
    <w:rsid w:val="00A6527D"/>
    <w:rsid w:val="00A6530D"/>
    <w:rsid w:val="00A65AF9"/>
    <w:rsid w:val="00A65BC8"/>
    <w:rsid w:val="00A6606B"/>
    <w:rsid w:val="00A6621E"/>
    <w:rsid w:val="00A66271"/>
    <w:rsid w:val="00A66342"/>
    <w:rsid w:val="00A664BD"/>
    <w:rsid w:val="00A66504"/>
    <w:rsid w:val="00A6680F"/>
    <w:rsid w:val="00A66A53"/>
    <w:rsid w:val="00A66B03"/>
    <w:rsid w:val="00A66BC3"/>
    <w:rsid w:val="00A66E38"/>
    <w:rsid w:val="00A66E90"/>
    <w:rsid w:val="00A66EEF"/>
    <w:rsid w:val="00A66FE8"/>
    <w:rsid w:val="00A6706B"/>
    <w:rsid w:val="00A6708F"/>
    <w:rsid w:val="00A67191"/>
    <w:rsid w:val="00A67408"/>
    <w:rsid w:val="00A67450"/>
    <w:rsid w:val="00A6756A"/>
    <w:rsid w:val="00A675E0"/>
    <w:rsid w:val="00A6764E"/>
    <w:rsid w:val="00A676EE"/>
    <w:rsid w:val="00A67839"/>
    <w:rsid w:val="00A67890"/>
    <w:rsid w:val="00A67954"/>
    <w:rsid w:val="00A67A0D"/>
    <w:rsid w:val="00A67E2D"/>
    <w:rsid w:val="00A67E38"/>
    <w:rsid w:val="00A70012"/>
    <w:rsid w:val="00A7002C"/>
    <w:rsid w:val="00A700AC"/>
    <w:rsid w:val="00A701CE"/>
    <w:rsid w:val="00A702CA"/>
    <w:rsid w:val="00A702D2"/>
    <w:rsid w:val="00A7039F"/>
    <w:rsid w:val="00A70425"/>
    <w:rsid w:val="00A704E8"/>
    <w:rsid w:val="00A70664"/>
    <w:rsid w:val="00A706A6"/>
    <w:rsid w:val="00A706CC"/>
    <w:rsid w:val="00A70763"/>
    <w:rsid w:val="00A707EC"/>
    <w:rsid w:val="00A7092A"/>
    <w:rsid w:val="00A70AB8"/>
    <w:rsid w:val="00A70B85"/>
    <w:rsid w:val="00A70E55"/>
    <w:rsid w:val="00A70F23"/>
    <w:rsid w:val="00A70F73"/>
    <w:rsid w:val="00A710C3"/>
    <w:rsid w:val="00A712D4"/>
    <w:rsid w:val="00A713AB"/>
    <w:rsid w:val="00A71486"/>
    <w:rsid w:val="00A714CE"/>
    <w:rsid w:val="00A71510"/>
    <w:rsid w:val="00A715B0"/>
    <w:rsid w:val="00A7167E"/>
    <w:rsid w:val="00A71768"/>
    <w:rsid w:val="00A71877"/>
    <w:rsid w:val="00A71A6C"/>
    <w:rsid w:val="00A71BD5"/>
    <w:rsid w:val="00A71BF6"/>
    <w:rsid w:val="00A71D90"/>
    <w:rsid w:val="00A72068"/>
    <w:rsid w:val="00A721C3"/>
    <w:rsid w:val="00A72495"/>
    <w:rsid w:val="00A72599"/>
    <w:rsid w:val="00A72669"/>
    <w:rsid w:val="00A726A9"/>
    <w:rsid w:val="00A726BE"/>
    <w:rsid w:val="00A726FD"/>
    <w:rsid w:val="00A72777"/>
    <w:rsid w:val="00A727DA"/>
    <w:rsid w:val="00A728D0"/>
    <w:rsid w:val="00A72942"/>
    <w:rsid w:val="00A72952"/>
    <w:rsid w:val="00A729BE"/>
    <w:rsid w:val="00A72AB8"/>
    <w:rsid w:val="00A72C9B"/>
    <w:rsid w:val="00A72D14"/>
    <w:rsid w:val="00A72E21"/>
    <w:rsid w:val="00A72E55"/>
    <w:rsid w:val="00A72ECD"/>
    <w:rsid w:val="00A73259"/>
    <w:rsid w:val="00A736C5"/>
    <w:rsid w:val="00A737AB"/>
    <w:rsid w:val="00A737ED"/>
    <w:rsid w:val="00A73A08"/>
    <w:rsid w:val="00A73BC4"/>
    <w:rsid w:val="00A73D23"/>
    <w:rsid w:val="00A73D80"/>
    <w:rsid w:val="00A73DA9"/>
    <w:rsid w:val="00A73E28"/>
    <w:rsid w:val="00A73E5E"/>
    <w:rsid w:val="00A7462B"/>
    <w:rsid w:val="00A7465D"/>
    <w:rsid w:val="00A7478E"/>
    <w:rsid w:val="00A74812"/>
    <w:rsid w:val="00A748EA"/>
    <w:rsid w:val="00A74A15"/>
    <w:rsid w:val="00A74A55"/>
    <w:rsid w:val="00A74DFF"/>
    <w:rsid w:val="00A74E6D"/>
    <w:rsid w:val="00A74E89"/>
    <w:rsid w:val="00A74F0A"/>
    <w:rsid w:val="00A74FD6"/>
    <w:rsid w:val="00A751E0"/>
    <w:rsid w:val="00A7534B"/>
    <w:rsid w:val="00A7555B"/>
    <w:rsid w:val="00A757A9"/>
    <w:rsid w:val="00A7598B"/>
    <w:rsid w:val="00A759B4"/>
    <w:rsid w:val="00A75B32"/>
    <w:rsid w:val="00A75D66"/>
    <w:rsid w:val="00A75E56"/>
    <w:rsid w:val="00A76037"/>
    <w:rsid w:val="00A7620C"/>
    <w:rsid w:val="00A7624B"/>
    <w:rsid w:val="00A76568"/>
    <w:rsid w:val="00A7657D"/>
    <w:rsid w:val="00A767C0"/>
    <w:rsid w:val="00A7683C"/>
    <w:rsid w:val="00A768C1"/>
    <w:rsid w:val="00A7698D"/>
    <w:rsid w:val="00A76B52"/>
    <w:rsid w:val="00A76B9D"/>
    <w:rsid w:val="00A76C7E"/>
    <w:rsid w:val="00A76CEF"/>
    <w:rsid w:val="00A76DA9"/>
    <w:rsid w:val="00A7714E"/>
    <w:rsid w:val="00A77277"/>
    <w:rsid w:val="00A77315"/>
    <w:rsid w:val="00A77440"/>
    <w:rsid w:val="00A77460"/>
    <w:rsid w:val="00A775A0"/>
    <w:rsid w:val="00A7777D"/>
    <w:rsid w:val="00A77791"/>
    <w:rsid w:val="00A77ABF"/>
    <w:rsid w:val="00A77B44"/>
    <w:rsid w:val="00A77BF0"/>
    <w:rsid w:val="00A77CF9"/>
    <w:rsid w:val="00A77D00"/>
    <w:rsid w:val="00A77F43"/>
    <w:rsid w:val="00A77FCB"/>
    <w:rsid w:val="00A80017"/>
    <w:rsid w:val="00A800AE"/>
    <w:rsid w:val="00A800FD"/>
    <w:rsid w:val="00A8033F"/>
    <w:rsid w:val="00A80364"/>
    <w:rsid w:val="00A80454"/>
    <w:rsid w:val="00A806DB"/>
    <w:rsid w:val="00A80782"/>
    <w:rsid w:val="00A8092D"/>
    <w:rsid w:val="00A80F8E"/>
    <w:rsid w:val="00A811DF"/>
    <w:rsid w:val="00A8129E"/>
    <w:rsid w:val="00A812B4"/>
    <w:rsid w:val="00A813CA"/>
    <w:rsid w:val="00A81415"/>
    <w:rsid w:val="00A814E9"/>
    <w:rsid w:val="00A8158C"/>
    <w:rsid w:val="00A816B4"/>
    <w:rsid w:val="00A8171E"/>
    <w:rsid w:val="00A81755"/>
    <w:rsid w:val="00A8175F"/>
    <w:rsid w:val="00A8177F"/>
    <w:rsid w:val="00A817A6"/>
    <w:rsid w:val="00A81976"/>
    <w:rsid w:val="00A81AD6"/>
    <w:rsid w:val="00A81D35"/>
    <w:rsid w:val="00A81E61"/>
    <w:rsid w:val="00A81F67"/>
    <w:rsid w:val="00A82050"/>
    <w:rsid w:val="00A820F3"/>
    <w:rsid w:val="00A82433"/>
    <w:rsid w:val="00A82530"/>
    <w:rsid w:val="00A826B5"/>
    <w:rsid w:val="00A827FD"/>
    <w:rsid w:val="00A82801"/>
    <w:rsid w:val="00A8289C"/>
    <w:rsid w:val="00A828C4"/>
    <w:rsid w:val="00A82AF7"/>
    <w:rsid w:val="00A82D58"/>
    <w:rsid w:val="00A82E5B"/>
    <w:rsid w:val="00A82F2E"/>
    <w:rsid w:val="00A83006"/>
    <w:rsid w:val="00A83193"/>
    <w:rsid w:val="00A83364"/>
    <w:rsid w:val="00A8386C"/>
    <w:rsid w:val="00A83968"/>
    <w:rsid w:val="00A83B18"/>
    <w:rsid w:val="00A83E1C"/>
    <w:rsid w:val="00A83E75"/>
    <w:rsid w:val="00A83F01"/>
    <w:rsid w:val="00A8401F"/>
    <w:rsid w:val="00A84176"/>
    <w:rsid w:val="00A84201"/>
    <w:rsid w:val="00A842D2"/>
    <w:rsid w:val="00A8431B"/>
    <w:rsid w:val="00A845BA"/>
    <w:rsid w:val="00A848C4"/>
    <w:rsid w:val="00A84A82"/>
    <w:rsid w:val="00A84C8E"/>
    <w:rsid w:val="00A84C99"/>
    <w:rsid w:val="00A84D0D"/>
    <w:rsid w:val="00A84E33"/>
    <w:rsid w:val="00A84F1B"/>
    <w:rsid w:val="00A84F9E"/>
    <w:rsid w:val="00A84FCF"/>
    <w:rsid w:val="00A8503A"/>
    <w:rsid w:val="00A85056"/>
    <w:rsid w:val="00A85074"/>
    <w:rsid w:val="00A8520C"/>
    <w:rsid w:val="00A85358"/>
    <w:rsid w:val="00A854CE"/>
    <w:rsid w:val="00A854D0"/>
    <w:rsid w:val="00A856AE"/>
    <w:rsid w:val="00A85790"/>
    <w:rsid w:val="00A857DF"/>
    <w:rsid w:val="00A85852"/>
    <w:rsid w:val="00A858AA"/>
    <w:rsid w:val="00A858B6"/>
    <w:rsid w:val="00A859B0"/>
    <w:rsid w:val="00A859E2"/>
    <w:rsid w:val="00A85A85"/>
    <w:rsid w:val="00A85C46"/>
    <w:rsid w:val="00A85E2A"/>
    <w:rsid w:val="00A85E4F"/>
    <w:rsid w:val="00A860E0"/>
    <w:rsid w:val="00A86162"/>
    <w:rsid w:val="00A86279"/>
    <w:rsid w:val="00A862AB"/>
    <w:rsid w:val="00A86342"/>
    <w:rsid w:val="00A86417"/>
    <w:rsid w:val="00A8642F"/>
    <w:rsid w:val="00A8663D"/>
    <w:rsid w:val="00A867AB"/>
    <w:rsid w:val="00A86827"/>
    <w:rsid w:val="00A8683D"/>
    <w:rsid w:val="00A868E4"/>
    <w:rsid w:val="00A869B5"/>
    <w:rsid w:val="00A86A38"/>
    <w:rsid w:val="00A86AEF"/>
    <w:rsid w:val="00A86B68"/>
    <w:rsid w:val="00A86C29"/>
    <w:rsid w:val="00A86F5A"/>
    <w:rsid w:val="00A870D8"/>
    <w:rsid w:val="00A87216"/>
    <w:rsid w:val="00A872CB"/>
    <w:rsid w:val="00A872CC"/>
    <w:rsid w:val="00A873AD"/>
    <w:rsid w:val="00A874A6"/>
    <w:rsid w:val="00A874DE"/>
    <w:rsid w:val="00A87575"/>
    <w:rsid w:val="00A87742"/>
    <w:rsid w:val="00A87A98"/>
    <w:rsid w:val="00A87B07"/>
    <w:rsid w:val="00A87C43"/>
    <w:rsid w:val="00A87C7B"/>
    <w:rsid w:val="00A87D70"/>
    <w:rsid w:val="00A87DC9"/>
    <w:rsid w:val="00A8ED35"/>
    <w:rsid w:val="00A900C5"/>
    <w:rsid w:val="00A902CF"/>
    <w:rsid w:val="00A90336"/>
    <w:rsid w:val="00A90390"/>
    <w:rsid w:val="00A906E9"/>
    <w:rsid w:val="00A90B34"/>
    <w:rsid w:val="00A90B72"/>
    <w:rsid w:val="00A90C01"/>
    <w:rsid w:val="00A90C08"/>
    <w:rsid w:val="00A90D0D"/>
    <w:rsid w:val="00A90D27"/>
    <w:rsid w:val="00A90DA8"/>
    <w:rsid w:val="00A90EA8"/>
    <w:rsid w:val="00A91155"/>
    <w:rsid w:val="00A9141F"/>
    <w:rsid w:val="00A9148C"/>
    <w:rsid w:val="00A91526"/>
    <w:rsid w:val="00A91A3B"/>
    <w:rsid w:val="00A91FDD"/>
    <w:rsid w:val="00A92021"/>
    <w:rsid w:val="00A920A8"/>
    <w:rsid w:val="00A92247"/>
    <w:rsid w:val="00A92625"/>
    <w:rsid w:val="00A9266A"/>
    <w:rsid w:val="00A927FC"/>
    <w:rsid w:val="00A92AFF"/>
    <w:rsid w:val="00A92BD9"/>
    <w:rsid w:val="00A92D58"/>
    <w:rsid w:val="00A92DC8"/>
    <w:rsid w:val="00A92E7B"/>
    <w:rsid w:val="00A92F40"/>
    <w:rsid w:val="00A92FAF"/>
    <w:rsid w:val="00A93019"/>
    <w:rsid w:val="00A93171"/>
    <w:rsid w:val="00A93335"/>
    <w:rsid w:val="00A9338C"/>
    <w:rsid w:val="00A937AD"/>
    <w:rsid w:val="00A938A7"/>
    <w:rsid w:val="00A93B89"/>
    <w:rsid w:val="00A93C54"/>
    <w:rsid w:val="00A93C60"/>
    <w:rsid w:val="00A93C8F"/>
    <w:rsid w:val="00A93D01"/>
    <w:rsid w:val="00A93D55"/>
    <w:rsid w:val="00A93E29"/>
    <w:rsid w:val="00A93F78"/>
    <w:rsid w:val="00A94262"/>
    <w:rsid w:val="00A942D9"/>
    <w:rsid w:val="00A94313"/>
    <w:rsid w:val="00A94446"/>
    <w:rsid w:val="00A9445B"/>
    <w:rsid w:val="00A9446F"/>
    <w:rsid w:val="00A9455B"/>
    <w:rsid w:val="00A946F3"/>
    <w:rsid w:val="00A94A60"/>
    <w:rsid w:val="00A94AB7"/>
    <w:rsid w:val="00A94B98"/>
    <w:rsid w:val="00A94DBB"/>
    <w:rsid w:val="00A94EA4"/>
    <w:rsid w:val="00A94EB4"/>
    <w:rsid w:val="00A94EE5"/>
    <w:rsid w:val="00A94F99"/>
    <w:rsid w:val="00A958AA"/>
    <w:rsid w:val="00A95C9D"/>
    <w:rsid w:val="00A95CF5"/>
    <w:rsid w:val="00A95CF9"/>
    <w:rsid w:val="00A95D4E"/>
    <w:rsid w:val="00A95DFC"/>
    <w:rsid w:val="00A95E23"/>
    <w:rsid w:val="00A95FEE"/>
    <w:rsid w:val="00A962B5"/>
    <w:rsid w:val="00A96401"/>
    <w:rsid w:val="00A964A3"/>
    <w:rsid w:val="00A96593"/>
    <w:rsid w:val="00A965F4"/>
    <w:rsid w:val="00A96759"/>
    <w:rsid w:val="00A96B79"/>
    <w:rsid w:val="00A96BA3"/>
    <w:rsid w:val="00A96BDD"/>
    <w:rsid w:val="00A96C2A"/>
    <w:rsid w:val="00A96C40"/>
    <w:rsid w:val="00A96D9D"/>
    <w:rsid w:val="00A96E0E"/>
    <w:rsid w:val="00A96E4F"/>
    <w:rsid w:val="00A96E84"/>
    <w:rsid w:val="00A96E8A"/>
    <w:rsid w:val="00A97005"/>
    <w:rsid w:val="00A9709B"/>
    <w:rsid w:val="00A97176"/>
    <w:rsid w:val="00A971F1"/>
    <w:rsid w:val="00A97247"/>
    <w:rsid w:val="00A97703"/>
    <w:rsid w:val="00A977A4"/>
    <w:rsid w:val="00A9798B"/>
    <w:rsid w:val="00A979D7"/>
    <w:rsid w:val="00A97BD5"/>
    <w:rsid w:val="00A97D07"/>
    <w:rsid w:val="00A97D5B"/>
    <w:rsid w:val="00A97E69"/>
    <w:rsid w:val="00A97EC4"/>
    <w:rsid w:val="00A97ED4"/>
    <w:rsid w:val="00A97F15"/>
    <w:rsid w:val="00A97F4D"/>
    <w:rsid w:val="00A97FD2"/>
    <w:rsid w:val="00AA0059"/>
    <w:rsid w:val="00AA0084"/>
    <w:rsid w:val="00AA0090"/>
    <w:rsid w:val="00AA0532"/>
    <w:rsid w:val="00AA064C"/>
    <w:rsid w:val="00AA0677"/>
    <w:rsid w:val="00AA067F"/>
    <w:rsid w:val="00AA07B2"/>
    <w:rsid w:val="00AA07ED"/>
    <w:rsid w:val="00AA0800"/>
    <w:rsid w:val="00AA0956"/>
    <w:rsid w:val="00AA0A80"/>
    <w:rsid w:val="00AA0BC8"/>
    <w:rsid w:val="00AA0BEB"/>
    <w:rsid w:val="00AA0CC3"/>
    <w:rsid w:val="00AA0CE3"/>
    <w:rsid w:val="00AA0D17"/>
    <w:rsid w:val="00AA0E00"/>
    <w:rsid w:val="00AA0E98"/>
    <w:rsid w:val="00AA0F03"/>
    <w:rsid w:val="00AA1074"/>
    <w:rsid w:val="00AA119E"/>
    <w:rsid w:val="00AA131D"/>
    <w:rsid w:val="00AA1374"/>
    <w:rsid w:val="00AA16DA"/>
    <w:rsid w:val="00AA18AE"/>
    <w:rsid w:val="00AA1966"/>
    <w:rsid w:val="00AA19B4"/>
    <w:rsid w:val="00AA1A70"/>
    <w:rsid w:val="00AA1AEE"/>
    <w:rsid w:val="00AA1BA0"/>
    <w:rsid w:val="00AA1ED6"/>
    <w:rsid w:val="00AA1F1B"/>
    <w:rsid w:val="00AA1F86"/>
    <w:rsid w:val="00AA20AA"/>
    <w:rsid w:val="00AA211E"/>
    <w:rsid w:val="00AA22EE"/>
    <w:rsid w:val="00AA2353"/>
    <w:rsid w:val="00AA2437"/>
    <w:rsid w:val="00AA24B4"/>
    <w:rsid w:val="00AA25D4"/>
    <w:rsid w:val="00AA25E4"/>
    <w:rsid w:val="00AA2702"/>
    <w:rsid w:val="00AA27D4"/>
    <w:rsid w:val="00AA286F"/>
    <w:rsid w:val="00AA28E2"/>
    <w:rsid w:val="00AA2BB4"/>
    <w:rsid w:val="00AA2CFB"/>
    <w:rsid w:val="00AA2D0C"/>
    <w:rsid w:val="00AA2DDF"/>
    <w:rsid w:val="00AA2E1D"/>
    <w:rsid w:val="00AA2E3E"/>
    <w:rsid w:val="00AA2F51"/>
    <w:rsid w:val="00AA2F54"/>
    <w:rsid w:val="00AA3027"/>
    <w:rsid w:val="00AA30B7"/>
    <w:rsid w:val="00AA30D3"/>
    <w:rsid w:val="00AA3171"/>
    <w:rsid w:val="00AA329A"/>
    <w:rsid w:val="00AA3456"/>
    <w:rsid w:val="00AA3569"/>
    <w:rsid w:val="00AA358B"/>
    <w:rsid w:val="00AA3630"/>
    <w:rsid w:val="00AA363D"/>
    <w:rsid w:val="00AA3937"/>
    <w:rsid w:val="00AA3A75"/>
    <w:rsid w:val="00AA3B82"/>
    <w:rsid w:val="00AA3D1E"/>
    <w:rsid w:val="00AA3D37"/>
    <w:rsid w:val="00AA3D7A"/>
    <w:rsid w:val="00AA3FCA"/>
    <w:rsid w:val="00AA3FFF"/>
    <w:rsid w:val="00AA4050"/>
    <w:rsid w:val="00AA4084"/>
    <w:rsid w:val="00AA40F6"/>
    <w:rsid w:val="00AA4210"/>
    <w:rsid w:val="00AA42CB"/>
    <w:rsid w:val="00AA4343"/>
    <w:rsid w:val="00AA4444"/>
    <w:rsid w:val="00AA457B"/>
    <w:rsid w:val="00AA49C6"/>
    <w:rsid w:val="00AA49F4"/>
    <w:rsid w:val="00AA4B94"/>
    <w:rsid w:val="00AA4CCB"/>
    <w:rsid w:val="00AA4DC0"/>
    <w:rsid w:val="00AA4DCB"/>
    <w:rsid w:val="00AA4E0E"/>
    <w:rsid w:val="00AA4E14"/>
    <w:rsid w:val="00AA4EC9"/>
    <w:rsid w:val="00AA5072"/>
    <w:rsid w:val="00AA522F"/>
    <w:rsid w:val="00AA53D2"/>
    <w:rsid w:val="00AA53D6"/>
    <w:rsid w:val="00AA5471"/>
    <w:rsid w:val="00AA5516"/>
    <w:rsid w:val="00AA5571"/>
    <w:rsid w:val="00AA5579"/>
    <w:rsid w:val="00AA56BE"/>
    <w:rsid w:val="00AA592E"/>
    <w:rsid w:val="00AA59AC"/>
    <w:rsid w:val="00AA5AB3"/>
    <w:rsid w:val="00AA5B1F"/>
    <w:rsid w:val="00AA5BE1"/>
    <w:rsid w:val="00AA5C88"/>
    <w:rsid w:val="00AA5D27"/>
    <w:rsid w:val="00AA5DE7"/>
    <w:rsid w:val="00AA6227"/>
    <w:rsid w:val="00AA62E9"/>
    <w:rsid w:val="00AA6337"/>
    <w:rsid w:val="00AA6362"/>
    <w:rsid w:val="00AA6545"/>
    <w:rsid w:val="00AA65D1"/>
    <w:rsid w:val="00AA66A2"/>
    <w:rsid w:val="00AA6B0A"/>
    <w:rsid w:val="00AA6C67"/>
    <w:rsid w:val="00AA714D"/>
    <w:rsid w:val="00AA73F9"/>
    <w:rsid w:val="00AA744F"/>
    <w:rsid w:val="00AA75B4"/>
    <w:rsid w:val="00AA75D9"/>
    <w:rsid w:val="00AA762D"/>
    <w:rsid w:val="00AA76A8"/>
    <w:rsid w:val="00AA7826"/>
    <w:rsid w:val="00AA7937"/>
    <w:rsid w:val="00AA7A11"/>
    <w:rsid w:val="00AA7A53"/>
    <w:rsid w:val="00AA7C28"/>
    <w:rsid w:val="00AA7C69"/>
    <w:rsid w:val="00AA7CE8"/>
    <w:rsid w:val="00AA7D46"/>
    <w:rsid w:val="00AA7E2C"/>
    <w:rsid w:val="00AA7FC1"/>
    <w:rsid w:val="00AB0000"/>
    <w:rsid w:val="00AB0099"/>
    <w:rsid w:val="00AB03B2"/>
    <w:rsid w:val="00AB03D6"/>
    <w:rsid w:val="00AB06C8"/>
    <w:rsid w:val="00AB074D"/>
    <w:rsid w:val="00AB07DF"/>
    <w:rsid w:val="00AB0836"/>
    <w:rsid w:val="00AB0860"/>
    <w:rsid w:val="00AB096C"/>
    <w:rsid w:val="00AB0A54"/>
    <w:rsid w:val="00AB0AB5"/>
    <w:rsid w:val="00AB0AEB"/>
    <w:rsid w:val="00AB0B4E"/>
    <w:rsid w:val="00AB0D27"/>
    <w:rsid w:val="00AB0D88"/>
    <w:rsid w:val="00AB0E5E"/>
    <w:rsid w:val="00AB0E85"/>
    <w:rsid w:val="00AB0FA7"/>
    <w:rsid w:val="00AB105B"/>
    <w:rsid w:val="00AB146D"/>
    <w:rsid w:val="00AB14A7"/>
    <w:rsid w:val="00AB18CE"/>
    <w:rsid w:val="00AB194B"/>
    <w:rsid w:val="00AB1990"/>
    <w:rsid w:val="00AB1A70"/>
    <w:rsid w:val="00AB1B5E"/>
    <w:rsid w:val="00AB1CBB"/>
    <w:rsid w:val="00AB1D76"/>
    <w:rsid w:val="00AB1FED"/>
    <w:rsid w:val="00AB20E5"/>
    <w:rsid w:val="00AB2173"/>
    <w:rsid w:val="00AB21F3"/>
    <w:rsid w:val="00AB21F9"/>
    <w:rsid w:val="00AB2789"/>
    <w:rsid w:val="00AB27D5"/>
    <w:rsid w:val="00AB2896"/>
    <w:rsid w:val="00AB28A4"/>
    <w:rsid w:val="00AB2990"/>
    <w:rsid w:val="00AB2A70"/>
    <w:rsid w:val="00AB2CF9"/>
    <w:rsid w:val="00AB2E63"/>
    <w:rsid w:val="00AB30B2"/>
    <w:rsid w:val="00AB3169"/>
    <w:rsid w:val="00AB3472"/>
    <w:rsid w:val="00AB3551"/>
    <w:rsid w:val="00AB35B4"/>
    <w:rsid w:val="00AB36B7"/>
    <w:rsid w:val="00AB3728"/>
    <w:rsid w:val="00AB37F4"/>
    <w:rsid w:val="00AB3989"/>
    <w:rsid w:val="00AB3A59"/>
    <w:rsid w:val="00AB3A73"/>
    <w:rsid w:val="00AB3B7A"/>
    <w:rsid w:val="00AB3BA3"/>
    <w:rsid w:val="00AB3BF3"/>
    <w:rsid w:val="00AB3C82"/>
    <w:rsid w:val="00AB3C85"/>
    <w:rsid w:val="00AB3E00"/>
    <w:rsid w:val="00AB4152"/>
    <w:rsid w:val="00AB417A"/>
    <w:rsid w:val="00AB456B"/>
    <w:rsid w:val="00AB4659"/>
    <w:rsid w:val="00AB4A0E"/>
    <w:rsid w:val="00AB4A18"/>
    <w:rsid w:val="00AB4B78"/>
    <w:rsid w:val="00AB4D46"/>
    <w:rsid w:val="00AB4D8C"/>
    <w:rsid w:val="00AB4F45"/>
    <w:rsid w:val="00AB4F9D"/>
    <w:rsid w:val="00AB5033"/>
    <w:rsid w:val="00AB5318"/>
    <w:rsid w:val="00AB5366"/>
    <w:rsid w:val="00AB541C"/>
    <w:rsid w:val="00AB5501"/>
    <w:rsid w:val="00AB55E2"/>
    <w:rsid w:val="00AB563A"/>
    <w:rsid w:val="00AB56A2"/>
    <w:rsid w:val="00AB56DA"/>
    <w:rsid w:val="00AB576B"/>
    <w:rsid w:val="00AB5881"/>
    <w:rsid w:val="00AB58A6"/>
    <w:rsid w:val="00AB591D"/>
    <w:rsid w:val="00AB59C0"/>
    <w:rsid w:val="00AB5A50"/>
    <w:rsid w:val="00AB5B73"/>
    <w:rsid w:val="00AB604B"/>
    <w:rsid w:val="00AB6288"/>
    <w:rsid w:val="00AB6319"/>
    <w:rsid w:val="00AB6487"/>
    <w:rsid w:val="00AB6594"/>
    <w:rsid w:val="00AB659E"/>
    <w:rsid w:val="00AB65C8"/>
    <w:rsid w:val="00AB67E3"/>
    <w:rsid w:val="00AB68EE"/>
    <w:rsid w:val="00AB6AB7"/>
    <w:rsid w:val="00AB6D00"/>
    <w:rsid w:val="00AB6ED0"/>
    <w:rsid w:val="00AB702C"/>
    <w:rsid w:val="00AB7388"/>
    <w:rsid w:val="00AB73F9"/>
    <w:rsid w:val="00AB74CF"/>
    <w:rsid w:val="00AB751E"/>
    <w:rsid w:val="00AB7667"/>
    <w:rsid w:val="00AB769F"/>
    <w:rsid w:val="00AB774A"/>
    <w:rsid w:val="00AB7A4F"/>
    <w:rsid w:val="00AB7BDD"/>
    <w:rsid w:val="00AB7BE8"/>
    <w:rsid w:val="00AB7D69"/>
    <w:rsid w:val="00AB7F83"/>
    <w:rsid w:val="00AC00E2"/>
    <w:rsid w:val="00AC0106"/>
    <w:rsid w:val="00AC04CE"/>
    <w:rsid w:val="00AC0507"/>
    <w:rsid w:val="00AC064B"/>
    <w:rsid w:val="00AC0689"/>
    <w:rsid w:val="00AC071B"/>
    <w:rsid w:val="00AC0748"/>
    <w:rsid w:val="00AC07E6"/>
    <w:rsid w:val="00AC087D"/>
    <w:rsid w:val="00AC0BD7"/>
    <w:rsid w:val="00AC1289"/>
    <w:rsid w:val="00AC1510"/>
    <w:rsid w:val="00AC1528"/>
    <w:rsid w:val="00AC156E"/>
    <w:rsid w:val="00AC163B"/>
    <w:rsid w:val="00AC1650"/>
    <w:rsid w:val="00AC169F"/>
    <w:rsid w:val="00AC16CE"/>
    <w:rsid w:val="00AC1838"/>
    <w:rsid w:val="00AC1876"/>
    <w:rsid w:val="00AC1B19"/>
    <w:rsid w:val="00AC1B6D"/>
    <w:rsid w:val="00AC1C82"/>
    <w:rsid w:val="00AC1CA6"/>
    <w:rsid w:val="00AC1CAE"/>
    <w:rsid w:val="00AC1E58"/>
    <w:rsid w:val="00AC1E9A"/>
    <w:rsid w:val="00AC1F40"/>
    <w:rsid w:val="00AC20A7"/>
    <w:rsid w:val="00AC224B"/>
    <w:rsid w:val="00AC25B0"/>
    <w:rsid w:val="00AC2775"/>
    <w:rsid w:val="00AC2AD4"/>
    <w:rsid w:val="00AC2C04"/>
    <w:rsid w:val="00AC2E5E"/>
    <w:rsid w:val="00AC2EAB"/>
    <w:rsid w:val="00AC2F5E"/>
    <w:rsid w:val="00AC3025"/>
    <w:rsid w:val="00AC3033"/>
    <w:rsid w:val="00AC3246"/>
    <w:rsid w:val="00AC353F"/>
    <w:rsid w:val="00AC35BD"/>
    <w:rsid w:val="00AC35D0"/>
    <w:rsid w:val="00AC37C0"/>
    <w:rsid w:val="00AC3805"/>
    <w:rsid w:val="00AC3814"/>
    <w:rsid w:val="00AC3906"/>
    <w:rsid w:val="00AC3A66"/>
    <w:rsid w:val="00AC3B28"/>
    <w:rsid w:val="00AC3B6E"/>
    <w:rsid w:val="00AC3D76"/>
    <w:rsid w:val="00AC3FB0"/>
    <w:rsid w:val="00AC3FD2"/>
    <w:rsid w:val="00AC4000"/>
    <w:rsid w:val="00AC4062"/>
    <w:rsid w:val="00AC4090"/>
    <w:rsid w:val="00AC40F3"/>
    <w:rsid w:val="00AC41CF"/>
    <w:rsid w:val="00AC4378"/>
    <w:rsid w:val="00AC45B2"/>
    <w:rsid w:val="00AC46AB"/>
    <w:rsid w:val="00AC4728"/>
    <w:rsid w:val="00AC4895"/>
    <w:rsid w:val="00AC48F0"/>
    <w:rsid w:val="00AC4ACB"/>
    <w:rsid w:val="00AC4AEA"/>
    <w:rsid w:val="00AC4C06"/>
    <w:rsid w:val="00AC4E3E"/>
    <w:rsid w:val="00AC503D"/>
    <w:rsid w:val="00AC53B6"/>
    <w:rsid w:val="00AC53F0"/>
    <w:rsid w:val="00AC5456"/>
    <w:rsid w:val="00AC54F5"/>
    <w:rsid w:val="00AC554D"/>
    <w:rsid w:val="00AC5588"/>
    <w:rsid w:val="00AC56B1"/>
    <w:rsid w:val="00AC5A46"/>
    <w:rsid w:val="00AC5C38"/>
    <w:rsid w:val="00AC5C5B"/>
    <w:rsid w:val="00AC5CF6"/>
    <w:rsid w:val="00AC5E6A"/>
    <w:rsid w:val="00AC601D"/>
    <w:rsid w:val="00AC60FC"/>
    <w:rsid w:val="00AC62EE"/>
    <w:rsid w:val="00AC64DB"/>
    <w:rsid w:val="00AC6561"/>
    <w:rsid w:val="00AC6AE9"/>
    <w:rsid w:val="00AC6B33"/>
    <w:rsid w:val="00AC6D5C"/>
    <w:rsid w:val="00AC6E2A"/>
    <w:rsid w:val="00AC6F55"/>
    <w:rsid w:val="00AC7165"/>
    <w:rsid w:val="00AC719D"/>
    <w:rsid w:val="00AC720A"/>
    <w:rsid w:val="00AC7249"/>
    <w:rsid w:val="00AC7267"/>
    <w:rsid w:val="00AC72DB"/>
    <w:rsid w:val="00AC73E0"/>
    <w:rsid w:val="00AC73E8"/>
    <w:rsid w:val="00AC74B2"/>
    <w:rsid w:val="00AC769E"/>
    <w:rsid w:val="00AC76FC"/>
    <w:rsid w:val="00AC7765"/>
    <w:rsid w:val="00AC7A77"/>
    <w:rsid w:val="00AC7B0F"/>
    <w:rsid w:val="00AC7B53"/>
    <w:rsid w:val="00AC7BCB"/>
    <w:rsid w:val="00AC7C5C"/>
    <w:rsid w:val="00AC7D41"/>
    <w:rsid w:val="00AC7F86"/>
    <w:rsid w:val="00AC8BB2"/>
    <w:rsid w:val="00AD02BE"/>
    <w:rsid w:val="00AD044E"/>
    <w:rsid w:val="00AD04D8"/>
    <w:rsid w:val="00AD05B8"/>
    <w:rsid w:val="00AD0624"/>
    <w:rsid w:val="00AD062D"/>
    <w:rsid w:val="00AD0647"/>
    <w:rsid w:val="00AD0659"/>
    <w:rsid w:val="00AD0744"/>
    <w:rsid w:val="00AD0811"/>
    <w:rsid w:val="00AD0A77"/>
    <w:rsid w:val="00AD0D8E"/>
    <w:rsid w:val="00AD1046"/>
    <w:rsid w:val="00AD10D4"/>
    <w:rsid w:val="00AD1251"/>
    <w:rsid w:val="00AD12F1"/>
    <w:rsid w:val="00AD13C4"/>
    <w:rsid w:val="00AD13D9"/>
    <w:rsid w:val="00AD1457"/>
    <w:rsid w:val="00AD15A8"/>
    <w:rsid w:val="00AD188E"/>
    <w:rsid w:val="00AD19D5"/>
    <w:rsid w:val="00AD1B9B"/>
    <w:rsid w:val="00AD1E60"/>
    <w:rsid w:val="00AD2160"/>
    <w:rsid w:val="00AD2198"/>
    <w:rsid w:val="00AD2200"/>
    <w:rsid w:val="00AD2267"/>
    <w:rsid w:val="00AD2303"/>
    <w:rsid w:val="00AD23ED"/>
    <w:rsid w:val="00AD23F2"/>
    <w:rsid w:val="00AD24A1"/>
    <w:rsid w:val="00AD2523"/>
    <w:rsid w:val="00AD25F1"/>
    <w:rsid w:val="00AD28B7"/>
    <w:rsid w:val="00AD2930"/>
    <w:rsid w:val="00AD296D"/>
    <w:rsid w:val="00AD2B0A"/>
    <w:rsid w:val="00AD2B23"/>
    <w:rsid w:val="00AD2B64"/>
    <w:rsid w:val="00AD2B7E"/>
    <w:rsid w:val="00AD2D28"/>
    <w:rsid w:val="00AD2D9D"/>
    <w:rsid w:val="00AD2E17"/>
    <w:rsid w:val="00AD2F19"/>
    <w:rsid w:val="00AD312A"/>
    <w:rsid w:val="00AD31B8"/>
    <w:rsid w:val="00AD3329"/>
    <w:rsid w:val="00AD33F4"/>
    <w:rsid w:val="00AD3469"/>
    <w:rsid w:val="00AD358A"/>
    <w:rsid w:val="00AD35AD"/>
    <w:rsid w:val="00AD39BD"/>
    <w:rsid w:val="00AD3B30"/>
    <w:rsid w:val="00AD3BA3"/>
    <w:rsid w:val="00AD3FEA"/>
    <w:rsid w:val="00AD418B"/>
    <w:rsid w:val="00AD433F"/>
    <w:rsid w:val="00AD434D"/>
    <w:rsid w:val="00AD43EE"/>
    <w:rsid w:val="00AD4463"/>
    <w:rsid w:val="00AD4626"/>
    <w:rsid w:val="00AD4640"/>
    <w:rsid w:val="00AD47D7"/>
    <w:rsid w:val="00AD4895"/>
    <w:rsid w:val="00AD48F3"/>
    <w:rsid w:val="00AD4B78"/>
    <w:rsid w:val="00AD4D51"/>
    <w:rsid w:val="00AD4F26"/>
    <w:rsid w:val="00AD4F57"/>
    <w:rsid w:val="00AD5065"/>
    <w:rsid w:val="00AD51C7"/>
    <w:rsid w:val="00AD51D9"/>
    <w:rsid w:val="00AD520E"/>
    <w:rsid w:val="00AD5330"/>
    <w:rsid w:val="00AD5357"/>
    <w:rsid w:val="00AD55B4"/>
    <w:rsid w:val="00AD55ED"/>
    <w:rsid w:val="00AD5679"/>
    <w:rsid w:val="00AD59E1"/>
    <w:rsid w:val="00AD5AA5"/>
    <w:rsid w:val="00AD5B0E"/>
    <w:rsid w:val="00AD5B29"/>
    <w:rsid w:val="00AD5CE7"/>
    <w:rsid w:val="00AD5DF3"/>
    <w:rsid w:val="00AD5EA9"/>
    <w:rsid w:val="00AD5EBE"/>
    <w:rsid w:val="00AD6092"/>
    <w:rsid w:val="00AD60BE"/>
    <w:rsid w:val="00AD6105"/>
    <w:rsid w:val="00AD6252"/>
    <w:rsid w:val="00AD627B"/>
    <w:rsid w:val="00AD62AC"/>
    <w:rsid w:val="00AD6588"/>
    <w:rsid w:val="00AD66DC"/>
    <w:rsid w:val="00AD6938"/>
    <w:rsid w:val="00AD6A24"/>
    <w:rsid w:val="00AD6AC9"/>
    <w:rsid w:val="00AD6C76"/>
    <w:rsid w:val="00AD6D0B"/>
    <w:rsid w:val="00AD6D33"/>
    <w:rsid w:val="00AD6E4D"/>
    <w:rsid w:val="00AD6E52"/>
    <w:rsid w:val="00AD6ED0"/>
    <w:rsid w:val="00AD6FD1"/>
    <w:rsid w:val="00AD7356"/>
    <w:rsid w:val="00AD736B"/>
    <w:rsid w:val="00AD73F8"/>
    <w:rsid w:val="00AD7448"/>
    <w:rsid w:val="00AD7470"/>
    <w:rsid w:val="00AD7476"/>
    <w:rsid w:val="00AD75E4"/>
    <w:rsid w:val="00AD76C8"/>
    <w:rsid w:val="00AD7788"/>
    <w:rsid w:val="00AD7833"/>
    <w:rsid w:val="00AD78F3"/>
    <w:rsid w:val="00AD79C9"/>
    <w:rsid w:val="00AD7B4E"/>
    <w:rsid w:val="00AD7C56"/>
    <w:rsid w:val="00AD7EC9"/>
    <w:rsid w:val="00AD7FE9"/>
    <w:rsid w:val="00AD7FEF"/>
    <w:rsid w:val="00AD7FF6"/>
    <w:rsid w:val="00AE0162"/>
    <w:rsid w:val="00AE020F"/>
    <w:rsid w:val="00AE02E8"/>
    <w:rsid w:val="00AE0721"/>
    <w:rsid w:val="00AE092B"/>
    <w:rsid w:val="00AE095D"/>
    <w:rsid w:val="00AE0B01"/>
    <w:rsid w:val="00AE0B9F"/>
    <w:rsid w:val="00AE0E67"/>
    <w:rsid w:val="00AE0E86"/>
    <w:rsid w:val="00AE12C2"/>
    <w:rsid w:val="00AE14CE"/>
    <w:rsid w:val="00AE18D5"/>
    <w:rsid w:val="00AE1B1D"/>
    <w:rsid w:val="00AE1BA9"/>
    <w:rsid w:val="00AE1C07"/>
    <w:rsid w:val="00AE1CEF"/>
    <w:rsid w:val="00AE1E70"/>
    <w:rsid w:val="00AE1E7A"/>
    <w:rsid w:val="00AE1E96"/>
    <w:rsid w:val="00AE219E"/>
    <w:rsid w:val="00AE2253"/>
    <w:rsid w:val="00AE268A"/>
    <w:rsid w:val="00AE27EE"/>
    <w:rsid w:val="00AE2806"/>
    <w:rsid w:val="00AE29D9"/>
    <w:rsid w:val="00AE29DA"/>
    <w:rsid w:val="00AE2AAA"/>
    <w:rsid w:val="00AE2B81"/>
    <w:rsid w:val="00AE2E11"/>
    <w:rsid w:val="00AE2E2E"/>
    <w:rsid w:val="00AE33A4"/>
    <w:rsid w:val="00AE34A2"/>
    <w:rsid w:val="00AE3605"/>
    <w:rsid w:val="00AE3667"/>
    <w:rsid w:val="00AE3798"/>
    <w:rsid w:val="00AE3905"/>
    <w:rsid w:val="00AE3916"/>
    <w:rsid w:val="00AE393E"/>
    <w:rsid w:val="00AE3CA9"/>
    <w:rsid w:val="00AE3D6A"/>
    <w:rsid w:val="00AE3E47"/>
    <w:rsid w:val="00AE3E76"/>
    <w:rsid w:val="00AE3EBC"/>
    <w:rsid w:val="00AE4078"/>
    <w:rsid w:val="00AE40CB"/>
    <w:rsid w:val="00AE40F5"/>
    <w:rsid w:val="00AE4261"/>
    <w:rsid w:val="00AE42BD"/>
    <w:rsid w:val="00AE436D"/>
    <w:rsid w:val="00AE456B"/>
    <w:rsid w:val="00AE4592"/>
    <w:rsid w:val="00AE4645"/>
    <w:rsid w:val="00AE46E2"/>
    <w:rsid w:val="00AE4751"/>
    <w:rsid w:val="00AE4758"/>
    <w:rsid w:val="00AE4889"/>
    <w:rsid w:val="00AE4C3A"/>
    <w:rsid w:val="00AE4DC9"/>
    <w:rsid w:val="00AE4E49"/>
    <w:rsid w:val="00AE4E4F"/>
    <w:rsid w:val="00AE4FA2"/>
    <w:rsid w:val="00AE507A"/>
    <w:rsid w:val="00AE5216"/>
    <w:rsid w:val="00AE52C1"/>
    <w:rsid w:val="00AE5384"/>
    <w:rsid w:val="00AE5551"/>
    <w:rsid w:val="00AE575F"/>
    <w:rsid w:val="00AE5A53"/>
    <w:rsid w:val="00AE5A79"/>
    <w:rsid w:val="00AE5A99"/>
    <w:rsid w:val="00AE5C5B"/>
    <w:rsid w:val="00AE5DFD"/>
    <w:rsid w:val="00AE5E1F"/>
    <w:rsid w:val="00AE5FBF"/>
    <w:rsid w:val="00AE602C"/>
    <w:rsid w:val="00AE60FA"/>
    <w:rsid w:val="00AE61DC"/>
    <w:rsid w:val="00AE61ED"/>
    <w:rsid w:val="00AE6531"/>
    <w:rsid w:val="00AE658B"/>
    <w:rsid w:val="00AE6821"/>
    <w:rsid w:val="00AE6837"/>
    <w:rsid w:val="00AE6A02"/>
    <w:rsid w:val="00AE6B1A"/>
    <w:rsid w:val="00AE6B4F"/>
    <w:rsid w:val="00AE6BF8"/>
    <w:rsid w:val="00AE6D04"/>
    <w:rsid w:val="00AE6FC4"/>
    <w:rsid w:val="00AE7144"/>
    <w:rsid w:val="00AE71C0"/>
    <w:rsid w:val="00AE73A7"/>
    <w:rsid w:val="00AE7401"/>
    <w:rsid w:val="00AE74E6"/>
    <w:rsid w:val="00AE74EA"/>
    <w:rsid w:val="00AE75C2"/>
    <w:rsid w:val="00AE76FF"/>
    <w:rsid w:val="00AE7940"/>
    <w:rsid w:val="00AE796C"/>
    <w:rsid w:val="00AE7B5F"/>
    <w:rsid w:val="00AE7D88"/>
    <w:rsid w:val="00AF013C"/>
    <w:rsid w:val="00AF019D"/>
    <w:rsid w:val="00AF045A"/>
    <w:rsid w:val="00AF0843"/>
    <w:rsid w:val="00AF08C7"/>
    <w:rsid w:val="00AF090F"/>
    <w:rsid w:val="00AF0A71"/>
    <w:rsid w:val="00AF0B69"/>
    <w:rsid w:val="00AF0EDF"/>
    <w:rsid w:val="00AF0EE1"/>
    <w:rsid w:val="00AF0F11"/>
    <w:rsid w:val="00AF0F76"/>
    <w:rsid w:val="00AF1472"/>
    <w:rsid w:val="00AF14AB"/>
    <w:rsid w:val="00AF1521"/>
    <w:rsid w:val="00AF158A"/>
    <w:rsid w:val="00AF1809"/>
    <w:rsid w:val="00AF1A77"/>
    <w:rsid w:val="00AF1AA0"/>
    <w:rsid w:val="00AF1C36"/>
    <w:rsid w:val="00AF1DEF"/>
    <w:rsid w:val="00AF24B4"/>
    <w:rsid w:val="00AF24E9"/>
    <w:rsid w:val="00AF262B"/>
    <w:rsid w:val="00AF2686"/>
    <w:rsid w:val="00AF2774"/>
    <w:rsid w:val="00AF27EC"/>
    <w:rsid w:val="00AF29F0"/>
    <w:rsid w:val="00AF2BBB"/>
    <w:rsid w:val="00AF2C4B"/>
    <w:rsid w:val="00AF2CBC"/>
    <w:rsid w:val="00AF2CFF"/>
    <w:rsid w:val="00AF2F98"/>
    <w:rsid w:val="00AF2FBD"/>
    <w:rsid w:val="00AF3010"/>
    <w:rsid w:val="00AF311A"/>
    <w:rsid w:val="00AF31D7"/>
    <w:rsid w:val="00AF31DC"/>
    <w:rsid w:val="00AF3223"/>
    <w:rsid w:val="00AF32E0"/>
    <w:rsid w:val="00AF32F2"/>
    <w:rsid w:val="00AF339D"/>
    <w:rsid w:val="00AF34AC"/>
    <w:rsid w:val="00AF387A"/>
    <w:rsid w:val="00AF3889"/>
    <w:rsid w:val="00AF38E8"/>
    <w:rsid w:val="00AF3944"/>
    <w:rsid w:val="00AF3B15"/>
    <w:rsid w:val="00AF3B53"/>
    <w:rsid w:val="00AF3B96"/>
    <w:rsid w:val="00AF3CB1"/>
    <w:rsid w:val="00AF4095"/>
    <w:rsid w:val="00AF42A1"/>
    <w:rsid w:val="00AF4316"/>
    <w:rsid w:val="00AF4453"/>
    <w:rsid w:val="00AF44D0"/>
    <w:rsid w:val="00AF460F"/>
    <w:rsid w:val="00AF4615"/>
    <w:rsid w:val="00AF4737"/>
    <w:rsid w:val="00AF479E"/>
    <w:rsid w:val="00AF4862"/>
    <w:rsid w:val="00AF48E0"/>
    <w:rsid w:val="00AF4950"/>
    <w:rsid w:val="00AF4969"/>
    <w:rsid w:val="00AF49B2"/>
    <w:rsid w:val="00AF4AD2"/>
    <w:rsid w:val="00AF4AD6"/>
    <w:rsid w:val="00AF4B2D"/>
    <w:rsid w:val="00AF4C14"/>
    <w:rsid w:val="00AF4C3C"/>
    <w:rsid w:val="00AF4CB7"/>
    <w:rsid w:val="00AF4D24"/>
    <w:rsid w:val="00AF4E6D"/>
    <w:rsid w:val="00AF502E"/>
    <w:rsid w:val="00AF50CA"/>
    <w:rsid w:val="00AF514F"/>
    <w:rsid w:val="00AF5462"/>
    <w:rsid w:val="00AF54EF"/>
    <w:rsid w:val="00AF555D"/>
    <w:rsid w:val="00AF5592"/>
    <w:rsid w:val="00AF55B5"/>
    <w:rsid w:val="00AF57EE"/>
    <w:rsid w:val="00AF5885"/>
    <w:rsid w:val="00AF5927"/>
    <w:rsid w:val="00AF59AF"/>
    <w:rsid w:val="00AF59DA"/>
    <w:rsid w:val="00AF5B46"/>
    <w:rsid w:val="00AF5BAD"/>
    <w:rsid w:val="00AF5C34"/>
    <w:rsid w:val="00AF645F"/>
    <w:rsid w:val="00AF64B5"/>
    <w:rsid w:val="00AF64C9"/>
    <w:rsid w:val="00AF66F4"/>
    <w:rsid w:val="00AF6771"/>
    <w:rsid w:val="00AF68B4"/>
    <w:rsid w:val="00AF68F0"/>
    <w:rsid w:val="00AF6914"/>
    <w:rsid w:val="00AF6929"/>
    <w:rsid w:val="00AF6A06"/>
    <w:rsid w:val="00AF6A39"/>
    <w:rsid w:val="00AF6ACD"/>
    <w:rsid w:val="00AF6CB8"/>
    <w:rsid w:val="00AF6D1B"/>
    <w:rsid w:val="00AF6DAD"/>
    <w:rsid w:val="00AF6E12"/>
    <w:rsid w:val="00AF6E4D"/>
    <w:rsid w:val="00AF7097"/>
    <w:rsid w:val="00AF70B2"/>
    <w:rsid w:val="00AF711C"/>
    <w:rsid w:val="00AF727C"/>
    <w:rsid w:val="00AF7467"/>
    <w:rsid w:val="00AF7592"/>
    <w:rsid w:val="00AF75D3"/>
    <w:rsid w:val="00AF761B"/>
    <w:rsid w:val="00AF7664"/>
    <w:rsid w:val="00AF7713"/>
    <w:rsid w:val="00AF7734"/>
    <w:rsid w:val="00AF7856"/>
    <w:rsid w:val="00AF78B3"/>
    <w:rsid w:val="00AF7935"/>
    <w:rsid w:val="00AF7A14"/>
    <w:rsid w:val="00AF7A5F"/>
    <w:rsid w:val="00AF7BA7"/>
    <w:rsid w:val="00AF7C7D"/>
    <w:rsid w:val="00AF7EB1"/>
    <w:rsid w:val="00AF7F87"/>
    <w:rsid w:val="00B000D8"/>
    <w:rsid w:val="00B0022B"/>
    <w:rsid w:val="00B00351"/>
    <w:rsid w:val="00B003CE"/>
    <w:rsid w:val="00B006CB"/>
    <w:rsid w:val="00B006CC"/>
    <w:rsid w:val="00B00B28"/>
    <w:rsid w:val="00B00C9D"/>
    <w:rsid w:val="00B01106"/>
    <w:rsid w:val="00B011CF"/>
    <w:rsid w:val="00B01310"/>
    <w:rsid w:val="00B01755"/>
    <w:rsid w:val="00B01812"/>
    <w:rsid w:val="00B01BC3"/>
    <w:rsid w:val="00B01C4A"/>
    <w:rsid w:val="00B01DD8"/>
    <w:rsid w:val="00B01F15"/>
    <w:rsid w:val="00B01FED"/>
    <w:rsid w:val="00B024B3"/>
    <w:rsid w:val="00B0258F"/>
    <w:rsid w:val="00B025B4"/>
    <w:rsid w:val="00B0266F"/>
    <w:rsid w:val="00B026FC"/>
    <w:rsid w:val="00B02808"/>
    <w:rsid w:val="00B0289A"/>
    <w:rsid w:val="00B028C7"/>
    <w:rsid w:val="00B02999"/>
    <w:rsid w:val="00B02BB4"/>
    <w:rsid w:val="00B02BE3"/>
    <w:rsid w:val="00B02C05"/>
    <w:rsid w:val="00B02CEE"/>
    <w:rsid w:val="00B02EC8"/>
    <w:rsid w:val="00B03087"/>
    <w:rsid w:val="00B032BA"/>
    <w:rsid w:val="00B0332A"/>
    <w:rsid w:val="00B034EE"/>
    <w:rsid w:val="00B03728"/>
    <w:rsid w:val="00B0380E"/>
    <w:rsid w:val="00B0382C"/>
    <w:rsid w:val="00B03856"/>
    <w:rsid w:val="00B03898"/>
    <w:rsid w:val="00B03AEB"/>
    <w:rsid w:val="00B03B5A"/>
    <w:rsid w:val="00B03D6E"/>
    <w:rsid w:val="00B03E28"/>
    <w:rsid w:val="00B03F51"/>
    <w:rsid w:val="00B04043"/>
    <w:rsid w:val="00B040A7"/>
    <w:rsid w:val="00B0456E"/>
    <w:rsid w:val="00B047B6"/>
    <w:rsid w:val="00B0482C"/>
    <w:rsid w:val="00B0485E"/>
    <w:rsid w:val="00B0486F"/>
    <w:rsid w:val="00B048D4"/>
    <w:rsid w:val="00B04A48"/>
    <w:rsid w:val="00B04A71"/>
    <w:rsid w:val="00B04B68"/>
    <w:rsid w:val="00B04B92"/>
    <w:rsid w:val="00B04C18"/>
    <w:rsid w:val="00B04E56"/>
    <w:rsid w:val="00B05036"/>
    <w:rsid w:val="00B05244"/>
    <w:rsid w:val="00B054C3"/>
    <w:rsid w:val="00B056D0"/>
    <w:rsid w:val="00B057FF"/>
    <w:rsid w:val="00B05CBC"/>
    <w:rsid w:val="00B05E21"/>
    <w:rsid w:val="00B05F65"/>
    <w:rsid w:val="00B06120"/>
    <w:rsid w:val="00B06249"/>
    <w:rsid w:val="00B0629A"/>
    <w:rsid w:val="00B06367"/>
    <w:rsid w:val="00B06439"/>
    <w:rsid w:val="00B06467"/>
    <w:rsid w:val="00B065F6"/>
    <w:rsid w:val="00B067A9"/>
    <w:rsid w:val="00B06A5D"/>
    <w:rsid w:val="00B06B42"/>
    <w:rsid w:val="00B06F44"/>
    <w:rsid w:val="00B07031"/>
    <w:rsid w:val="00B07232"/>
    <w:rsid w:val="00B0735B"/>
    <w:rsid w:val="00B073B1"/>
    <w:rsid w:val="00B074C3"/>
    <w:rsid w:val="00B074D0"/>
    <w:rsid w:val="00B07595"/>
    <w:rsid w:val="00B075FA"/>
    <w:rsid w:val="00B07724"/>
    <w:rsid w:val="00B07812"/>
    <w:rsid w:val="00B07938"/>
    <w:rsid w:val="00B07A2F"/>
    <w:rsid w:val="00B07CD9"/>
    <w:rsid w:val="00B07E81"/>
    <w:rsid w:val="00B07FED"/>
    <w:rsid w:val="00B10077"/>
    <w:rsid w:val="00B10117"/>
    <w:rsid w:val="00B10163"/>
    <w:rsid w:val="00B101B5"/>
    <w:rsid w:val="00B102FE"/>
    <w:rsid w:val="00B1046E"/>
    <w:rsid w:val="00B1062E"/>
    <w:rsid w:val="00B1070A"/>
    <w:rsid w:val="00B10AA0"/>
    <w:rsid w:val="00B10AE9"/>
    <w:rsid w:val="00B10B25"/>
    <w:rsid w:val="00B10BEF"/>
    <w:rsid w:val="00B10C12"/>
    <w:rsid w:val="00B10CEF"/>
    <w:rsid w:val="00B10D65"/>
    <w:rsid w:val="00B10EC5"/>
    <w:rsid w:val="00B111E6"/>
    <w:rsid w:val="00B11262"/>
    <w:rsid w:val="00B113D2"/>
    <w:rsid w:val="00B1163B"/>
    <w:rsid w:val="00B116D5"/>
    <w:rsid w:val="00B1176C"/>
    <w:rsid w:val="00B11789"/>
    <w:rsid w:val="00B117B6"/>
    <w:rsid w:val="00B118A3"/>
    <w:rsid w:val="00B11963"/>
    <w:rsid w:val="00B119FA"/>
    <w:rsid w:val="00B11B3A"/>
    <w:rsid w:val="00B11C5D"/>
    <w:rsid w:val="00B11E54"/>
    <w:rsid w:val="00B11E71"/>
    <w:rsid w:val="00B11FEC"/>
    <w:rsid w:val="00B12326"/>
    <w:rsid w:val="00B12363"/>
    <w:rsid w:val="00B123C5"/>
    <w:rsid w:val="00B12441"/>
    <w:rsid w:val="00B127DA"/>
    <w:rsid w:val="00B128AD"/>
    <w:rsid w:val="00B12A6C"/>
    <w:rsid w:val="00B12E4E"/>
    <w:rsid w:val="00B12EC2"/>
    <w:rsid w:val="00B12F58"/>
    <w:rsid w:val="00B12F60"/>
    <w:rsid w:val="00B13007"/>
    <w:rsid w:val="00B13122"/>
    <w:rsid w:val="00B13257"/>
    <w:rsid w:val="00B133CA"/>
    <w:rsid w:val="00B1344A"/>
    <w:rsid w:val="00B1346A"/>
    <w:rsid w:val="00B135DC"/>
    <w:rsid w:val="00B136C6"/>
    <w:rsid w:val="00B136E3"/>
    <w:rsid w:val="00B13A20"/>
    <w:rsid w:val="00B13BFB"/>
    <w:rsid w:val="00B13D82"/>
    <w:rsid w:val="00B13EC8"/>
    <w:rsid w:val="00B13F79"/>
    <w:rsid w:val="00B140DB"/>
    <w:rsid w:val="00B14172"/>
    <w:rsid w:val="00B141C8"/>
    <w:rsid w:val="00B1448D"/>
    <w:rsid w:val="00B1462E"/>
    <w:rsid w:val="00B14698"/>
    <w:rsid w:val="00B146A5"/>
    <w:rsid w:val="00B147D9"/>
    <w:rsid w:val="00B14AA0"/>
    <w:rsid w:val="00B14BC5"/>
    <w:rsid w:val="00B14C8E"/>
    <w:rsid w:val="00B15010"/>
    <w:rsid w:val="00B15066"/>
    <w:rsid w:val="00B150F6"/>
    <w:rsid w:val="00B1513C"/>
    <w:rsid w:val="00B15295"/>
    <w:rsid w:val="00B15450"/>
    <w:rsid w:val="00B1569E"/>
    <w:rsid w:val="00B15763"/>
    <w:rsid w:val="00B1589A"/>
    <w:rsid w:val="00B15A43"/>
    <w:rsid w:val="00B15A74"/>
    <w:rsid w:val="00B15AC4"/>
    <w:rsid w:val="00B15D69"/>
    <w:rsid w:val="00B15E1E"/>
    <w:rsid w:val="00B15F0F"/>
    <w:rsid w:val="00B160C9"/>
    <w:rsid w:val="00B1612D"/>
    <w:rsid w:val="00B1625C"/>
    <w:rsid w:val="00B162D9"/>
    <w:rsid w:val="00B162F0"/>
    <w:rsid w:val="00B166A6"/>
    <w:rsid w:val="00B166AA"/>
    <w:rsid w:val="00B167F8"/>
    <w:rsid w:val="00B169F9"/>
    <w:rsid w:val="00B16ACB"/>
    <w:rsid w:val="00B16C73"/>
    <w:rsid w:val="00B16D29"/>
    <w:rsid w:val="00B16DF1"/>
    <w:rsid w:val="00B16EE7"/>
    <w:rsid w:val="00B16F6C"/>
    <w:rsid w:val="00B1702E"/>
    <w:rsid w:val="00B1726C"/>
    <w:rsid w:val="00B173B8"/>
    <w:rsid w:val="00B1740C"/>
    <w:rsid w:val="00B1749E"/>
    <w:rsid w:val="00B1757C"/>
    <w:rsid w:val="00B178F9"/>
    <w:rsid w:val="00B17963"/>
    <w:rsid w:val="00B17974"/>
    <w:rsid w:val="00B17C2C"/>
    <w:rsid w:val="00B17CC9"/>
    <w:rsid w:val="00B17D15"/>
    <w:rsid w:val="00B17DDD"/>
    <w:rsid w:val="00B17E40"/>
    <w:rsid w:val="00B20350"/>
    <w:rsid w:val="00B20386"/>
    <w:rsid w:val="00B20400"/>
    <w:rsid w:val="00B204C1"/>
    <w:rsid w:val="00B20508"/>
    <w:rsid w:val="00B2053F"/>
    <w:rsid w:val="00B206F9"/>
    <w:rsid w:val="00B208E1"/>
    <w:rsid w:val="00B20914"/>
    <w:rsid w:val="00B20958"/>
    <w:rsid w:val="00B20981"/>
    <w:rsid w:val="00B20A04"/>
    <w:rsid w:val="00B20ABF"/>
    <w:rsid w:val="00B20BB5"/>
    <w:rsid w:val="00B20C84"/>
    <w:rsid w:val="00B20FFB"/>
    <w:rsid w:val="00B212C8"/>
    <w:rsid w:val="00B2132A"/>
    <w:rsid w:val="00B2147E"/>
    <w:rsid w:val="00B21504"/>
    <w:rsid w:val="00B217FA"/>
    <w:rsid w:val="00B218FA"/>
    <w:rsid w:val="00B2195D"/>
    <w:rsid w:val="00B219D0"/>
    <w:rsid w:val="00B21F4C"/>
    <w:rsid w:val="00B221AE"/>
    <w:rsid w:val="00B22255"/>
    <w:rsid w:val="00B2230D"/>
    <w:rsid w:val="00B2235C"/>
    <w:rsid w:val="00B22409"/>
    <w:rsid w:val="00B2248A"/>
    <w:rsid w:val="00B224F3"/>
    <w:rsid w:val="00B22557"/>
    <w:rsid w:val="00B228A2"/>
    <w:rsid w:val="00B22BA3"/>
    <w:rsid w:val="00B22D4F"/>
    <w:rsid w:val="00B23072"/>
    <w:rsid w:val="00B23150"/>
    <w:rsid w:val="00B232A2"/>
    <w:rsid w:val="00B23347"/>
    <w:rsid w:val="00B23370"/>
    <w:rsid w:val="00B23625"/>
    <w:rsid w:val="00B23736"/>
    <w:rsid w:val="00B237CA"/>
    <w:rsid w:val="00B237E3"/>
    <w:rsid w:val="00B239E1"/>
    <w:rsid w:val="00B23A03"/>
    <w:rsid w:val="00B23B49"/>
    <w:rsid w:val="00B23D4B"/>
    <w:rsid w:val="00B23DA7"/>
    <w:rsid w:val="00B23E64"/>
    <w:rsid w:val="00B23EE3"/>
    <w:rsid w:val="00B23FDF"/>
    <w:rsid w:val="00B240A5"/>
    <w:rsid w:val="00B241EC"/>
    <w:rsid w:val="00B2451C"/>
    <w:rsid w:val="00B245BD"/>
    <w:rsid w:val="00B2460C"/>
    <w:rsid w:val="00B2468A"/>
    <w:rsid w:val="00B248A5"/>
    <w:rsid w:val="00B24B2A"/>
    <w:rsid w:val="00B24BF8"/>
    <w:rsid w:val="00B24C64"/>
    <w:rsid w:val="00B24C80"/>
    <w:rsid w:val="00B24D02"/>
    <w:rsid w:val="00B25054"/>
    <w:rsid w:val="00B25084"/>
    <w:rsid w:val="00B25106"/>
    <w:rsid w:val="00B2521E"/>
    <w:rsid w:val="00B25385"/>
    <w:rsid w:val="00B253E4"/>
    <w:rsid w:val="00B254A2"/>
    <w:rsid w:val="00B254B7"/>
    <w:rsid w:val="00B25648"/>
    <w:rsid w:val="00B256F2"/>
    <w:rsid w:val="00B256F4"/>
    <w:rsid w:val="00B257AD"/>
    <w:rsid w:val="00B258DD"/>
    <w:rsid w:val="00B25951"/>
    <w:rsid w:val="00B25B31"/>
    <w:rsid w:val="00B25C31"/>
    <w:rsid w:val="00B2600D"/>
    <w:rsid w:val="00B26412"/>
    <w:rsid w:val="00B26556"/>
    <w:rsid w:val="00B2657A"/>
    <w:rsid w:val="00B269BB"/>
    <w:rsid w:val="00B26A77"/>
    <w:rsid w:val="00B26B61"/>
    <w:rsid w:val="00B26D91"/>
    <w:rsid w:val="00B26D93"/>
    <w:rsid w:val="00B26D9A"/>
    <w:rsid w:val="00B26F03"/>
    <w:rsid w:val="00B26FDC"/>
    <w:rsid w:val="00B27173"/>
    <w:rsid w:val="00B271A1"/>
    <w:rsid w:val="00B271B0"/>
    <w:rsid w:val="00B273A7"/>
    <w:rsid w:val="00B27434"/>
    <w:rsid w:val="00B275A3"/>
    <w:rsid w:val="00B27786"/>
    <w:rsid w:val="00B277E1"/>
    <w:rsid w:val="00B278FD"/>
    <w:rsid w:val="00B27AE0"/>
    <w:rsid w:val="00B27D81"/>
    <w:rsid w:val="00B27DA2"/>
    <w:rsid w:val="00B2B76F"/>
    <w:rsid w:val="00B302B1"/>
    <w:rsid w:val="00B30400"/>
    <w:rsid w:val="00B3086C"/>
    <w:rsid w:val="00B30935"/>
    <w:rsid w:val="00B30ADE"/>
    <w:rsid w:val="00B30B3D"/>
    <w:rsid w:val="00B30CE3"/>
    <w:rsid w:val="00B30D22"/>
    <w:rsid w:val="00B30F12"/>
    <w:rsid w:val="00B31273"/>
    <w:rsid w:val="00B31287"/>
    <w:rsid w:val="00B31416"/>
    <w:rsid w:val="00B31681"/>
    <w:rsid w:val="00B316A2"/>
    <w:rsid w:val="00B318A7"/>
    <w:rsid w:val="00B318C1"/>
    <w:rsid w:val="00B31AA1"/>
    <w:rsid w:val="00B31B1D"/>
    <w:rsid w:val="00B31C35"/>
    <w:rsid w:val="00B31C87"/>
    <w:rsid w:val="00B31E0A"/>
    <w:rsid w:val="00B31E4F"/>
    <w:rsid w:val="00B32339"/>
    <w:rsid w:val="00B323A5"/>
    <w:rsid w:val="00B32432"/>
    <w:rsid w:val="00B3246E"/>
    <w:rsid w:val="00B326A6"/>
    <w:rsid w:val="00B326F7"/>
    <w:rsid w:val="00B32741"/>
    <w:rsid w:val="00B3292C"/>
    <w:rsid w:val="00B32968"/>
    <w:rsid w:val="00B329BC"/>
    <w:rsid w:val="00B329FE"/>
    <w:rsid w:val="00B32D4E"/>
    <w:rsid w:val="00B32EAE"/>
    <w:rsid w:val="00B32F6C"/>
    <w:rsid w:val="00B32FBF"/>
    <w:rsid w:val="00B3301A"/>
    <w:rsid w:val="00B331D3"/>
    <w:rsid w:val="00B33233"/>
    <w:rsid w:val="00B332DE"/>
    <w:rsid w:val="00B33304"/>
    <w:rsid w:val="00B333FE"/>
    <w:rsid w:val="00B334D4"/>
    <w:rsid w:val="00B33607"/>
    <w:rsid w:val="00B33852"/>
    <w:rsid w:val="00B3388D"/>
    <w:rsid w:val="00B33949"/>
    <w:rsid w:val="00B33D4E"/>
    <w:rsid w:val="00B33DF0"/>
    <w:rsid w:val="00B33E9B"/>
    <w:rsid w:val="00B33F7E"/>
    <w:rsid w:val="00B33FA0"/>
    <w:rsid w:val="00B34028"/>
    <w:rsid w:val="00B34199"/>
    <w:rsid w:val="00B34323"/>
    <w:rsid w:val="00B34380"/>
    <w:rsid w:val="00B3438B"/>
    <w:rsid w:val="00B343E3"/>
    <w:rsid w:val="00B344E3"/>
    <w:rsid w:val="00B344F4"/>
    <w:rsid w:val="00B346E7"/>
    <w:rsid w:val="00B34AD5"/>
    <w:rsid w:val="00B34AEE"/>
    <w:rsid w:val="00B34D01"/>
    <w:rsid w:val="00B34D0E"/>
    <w:rsid w:val="00B34D28"/>
    <w:rsid w:val="00B34E04"/>
    <w:rsid w:val="00B34E13"/>
    <w:rsid w:val="00B3537B"/>
    <w:rsid w:val="00B3545E"/>
    <w:rsid w:val="00B35467"/>
    <w:rsid w:val="00B358FB"/>
    <w:rsid w:val="00B3591D"/>
    <w:rsid w:val="00B3593E"/>
    <w:rsid w:val="00B35A4C"/>
    <w:rsid w:val="00B35B46"/>
    <w:rsid w:val="00B35B58"/>
    <w:rsid w:val="00B35BC9"/>
    <w:rsid w:val="00B35C47"/>
    <w:rsid w:val="00B35D45"/>
    <w:rsid w:val="00B35F07"/>
    <w:rsid w:val="00B360C2"/>
    <w:rsid w:val="00B36138"/>
    <w:rsid w:val="00B36239"/>
    <w:rsid w:val="00B363AA"/>
    <w:rsid w:val="00B363CF"/>
    <w:rsid w:val="00B3663B"/>
    <w:rsid w:val="00B36663"/>
    <w:rsid w:val="00B36ACE"/>
    <w:rsid w:val="00B36F06"/>
    <w:rsid w:val="00B372C4"/>
    <w:rsid w:val="00B3732B"/>
    <w:rsid w:val="00B37352"/>
    <w:rsid w:val="00B37425"/>
    <w:rsid w:val="00B3745F"/>
    <w:rsid w:val="00B374C2"/>
    <w:rsid w:val="00B3752C"/>
    <w:rsid w:val="00B3761E"/>
    <w:rsid w:val="00B37935"/>
    <w:rsid w:val="00B379B2"/>
    <w:rsid w:val="00B37A33"/>
    <w:rsid w:val="00B37C53"/>
    <w:rsid w:val="00B37D03"/>
    <w:rsid w:val="00B37F02"/>
    <w:rsid w:val="00B37F3A"/>
    <w:rsid w:val="00B4006D"/>
    <w:rsid w:val="00B402DD"/>
    <w:rsid w:val="00B40335"/>
    <w:rsid w:val="00B40527"/>
    <w:rsid w:val="00B4080F"/>
    <w:rsid w:val="00B408B7"/>
    <w:rsid w:val="00B40913"/>
    <w:rsid w:val="00B40D03"/>
    <w:rsid w:val="00B40FCA"/>
    <w:rsid w:val="00B4119F"/>
    <w:rsid w:val="00B412D4"/>
    <w:rsid w:val="00B41303"/>
    <w:rsid w:val="00B413D7"/>
    <w:rsid w:val="00B41566"/>
    <w:rsid w:val="00B41603"/>
    <w:rsid w:val="00B416BA"/>
    <w:rsid w:val="00B4188E"/>
    <w:rsid w:val="00B419D9"/>
    <w:rsid w:val="00B41A0B"/>
    <w:rsid w:val="00B41A50"/>
    <w:rsid w:val="00B41B00"/>
    <w:rsid w:val="00B41D78"/>
    <w:rsid w:val="00B41E0E"/>
    <w:rsid w:val="00B41E29"/>
    <w:rsid w:val="00B41EC9"/>
    <w:rsid w:val="00B41F8F"/>
    <w:rsid w:val="00B41FFC"/>
    <w:rsid w:val="00B4201E"/>
    <w:rsid w:val="00B4207C"/>
    <w:rsid w:val="00B42108"/>
    <w:rsid w:val="00B422E7"/>
    <w:rsid w:val="00B4233E"/>
    <w:rsid w:val="00B42469"/>
    <w:rsid w:val="00B4251D"/>
    <w:rsid w:val="00B427BB"/>
    <w:rsid w:val="00B42853"/>
    <w:rsid w:val="00B4294B"/>
    <w:rsid w:val="00B42AB4"/>
    <w:rsid w:val="00B42ADD"/>
    <w:rsid w:val="00B42B24"/>
    <w:rsid w:val="00B42BC9"/>
    <w:rsid w:val="00B42C53"/>
    <w:rsid w:val="00B42E99"/>
    <w:rsid w:val="00B4307F"/>
    <w:rsid w:val="00B430AC"/>
    <w:rsid w:val="00B43104"/>
    <w:rsid w:val="00B4311F"/>
    <w:rsid w:val="00B43195"/>
    <w:rsid w:val="00B433DC"/>
    <w:rsid w:val="00B433EB"/>
    <w:rsid w:val="00B43466"/>
    <w:rsid w:val="00B43491"/>
    <w:rsid w:val="00B436B3"/>
    <w:rsid w:val="00B43A30"/>
    <w:rsid w:val="00B43C27"/>
    <w:rsid w:val="00B43D79"/>
    <w:rsid w:val="00B43FA1"/>
    <w:rsid w:val="00B44009"/>
    <w:rsid w:val="00B440F0"/>
    <w:rsid w:val="00B44107"/>
    <w:rsid w:val="00B44121"/>
    <w:rsid w:val="00B442A1"/>
    <w:rsid w:val="00B4430C"/>
    <w:rsid w:val="00B44381"/>
    <w:rsid w:val="00B445C1"/>
    <w:rsid w:val="00B446F1"/>
    <w:rsid w:val="00B4475E"/>
    <w:rsid w:val="00B448EA"/>
    <w:rsid w:val="00B44906"/>
    <w:rsid w:val="00B449A5"/>
    <w:rsid w:val="00B44A05"/>
    <w:rsid w:val="00B44A44"/>
    <w:rsid w:val="00B44C0E"/>
    <w:rsid w:val="00B44CCD"/>
    <w:rsid w:val="00B44D15"/>
    <w:rsid w:val="00B44D74"/>
    <w:rsid w:val="00B44D95"/>
    <w:rsid w:val="00B44E9B"/>
    <w:rsid w:val="00B44FA4"/>
    <w:rsid w:val="00B45044"/>
    <w:rsid w:val="00B4511D"/>
    <w:rsid w:val="00B4525E"/>
    <w:rsid w:val="00B45305"/>
    <w:rsid w:val="00B45371"/>
    <w:rsid w:val="00B4552A"/>
    <w:rsid w:val="00B457C5"/>
    <w:rsid w:val="00B458AC"/>
    <w:rsid w:val="00B45D12"/>
    <w:rsid w:val="00B45D44"/>
    <w:rsid w:val="00B45FBF"/>
    <w:rsid w:val="00B4614B"/>
    <w:rsid w:val="00B463E9"/>
    <w:rsid w:val="00B463FF"/>
    <w:rsid w:val="00B46513"/>
    <w:rsid w:val="00B4658C"/>
    <w:rsid w:val="00B466DC"/>
    <w:rsid w:val="00B46859"/>
    <w:rsid w:val="00B46AD5"/>
    <w:rsid w:val="00B46B93"/>
    <w:rsid w:val="00B46C81"/>
    <w:rsid w:val="00B46C8F"/>
    <w:rsid w:val="00B46CFE"/>
    <w:rsid w:val="00B46E02"/>
    <w:rsid w:val="00B46E5D"/>
    <w:rsid w:val="00B46F89"/>
    <w:rsid w:val="00B47001"/>
    <w:rsid w:val="00B470A0"/>
    <w:rsid w:val="00B4716C"/>
    <w:rsid w:val="00B47316"/>
    <w:rsid w:val="00B47341"/>
    <w:rsid w:val="00B47351"/>
    <w:rsid w:val="00B47393"/>
    <w:rsid w:val="00B47464"/>
    <w:rsid w:val="00B47769"/>
    <w:rsid w:val="00B477B4"/>
    <w:rsid w:val="00B47854"/>
    <w:rsid w:val="00B47AFA"/>
    <w:rsid w:val="00B47C3C"/>
    <w:rsid w:val="00B47CEE"/>
    <w:rsid w:val="00B47DFD"/>
    <w:rsid w:val="00B47E63"/>
    <w:rsid w:val="00B47FED"/>
    <w:rsid w:val="00B50040"/>
    <w:rsid w:val="00B500B9"/>
    <w:rsid w:val="00B50113"/>
    <w:rsid w:val="00B5044D"/>
    <w:rsid w:val="00B50891"/>
    <w:rsid w:val="00B508E4"/>
    <w:rsid w:val="00B50ADA"/>
    <w:rsid w:val="00B50AF3"/>
    <w:rsid w:val="00B50B98"/>
    <w:rsid w:val="00B50C12"/>
    <w:rsid w:val="00B50C8E"/>
    <w:rsid w:val="00B50ED3"/>
    <w:rsid w:val="00B50F61"/>
    <w:rsid w:val="00B51096"/>
    <w:rsid w:val="00B5111D"/>
    <w:rsid w:val="00B51149"/>
    <w:rsid w:val="00B512E1"/>
    <w:rsid w:val="00B51304"/>
    <w:rsid w:val="00B517C7"/>
    <w:rsid w:val="00B518F9"/>
    <w:rsid w:val="00B51B06"/>
    <w:rsid w:val="00B51CD4"/>
    <w:rsid w:val="00B521B2"/>
    <w:rsid w:val="00B5235C"/>
    <w:rsid w:val="00B526FB"/>
    <w:rsid w:val="00B5283D"/>
    <w:rsid w:val="00B52918"/>
    <w:rsid w:val="00B529D2"/>
    <w:rsid w:val="00B52B87"/>
    <w:rsid w:val="00B52F08"/>
    <w:rsid w:val="00B530FD"/>
    <w:rsid w:val="00B5319E"/>
    <w:rsid w:val="00B532C3"/>
    <w:rsid w:val="00B533AE"/>
    <w:rsid w:val="00B533FD"/>
    <w:rsid w:val="00B535E0"/>
    <w:rsid w:val="00B536BD"/>
    <w:rsid w:val="00B53772"/>
    <w:rsid w:val="00B537DF"/>
    <w:rsid w:val="00B5387C"/>
    <w:rsid w:val="00B538A9"/>
    <w:rsid w:val="00B538F9"/>
    <w:rsid w:val="00B53925"/>
    <w:rsid w:val="00B53A02"/>
    <w:rsid w:val="00B53B55"/>
    <w:rsid w:val="00B53BC5"/>
    <w:rsid w:val="00B53CF9"/>
    <w:rsid w:val="00B54136"/>
    <w:rsid w:val="00B5423B"/>
    <w:rsid w:val="00B5426A"/>
    <w:rsid w:val="00B54311"/>
    <w:rsid w:val="00B54407"/>
    <w:rsid w:val="00B54420"/>
    <w:rsid w:val="00B5456F"/>
    <w:rsid w:val="00B5465B"/>
    <w:rsid w:val="00B5487A"/>
    <w:rsid w:val="00B54ABB"/>
    <w:rsid w:val="00B54CD1"/>
    <w:rsid w:val="00B54D32"/>
    <w:rsid w:val="00B54D99"/>
    <w:rsid w:val="00B54DBA"/>
    <w:rsid w:val="00B54DBF"/>
    <w:rsid w:val="00B54F6D"/>
    <w:rsid w:val="00B550BA"/>
    <w:rsid w:val="00B55178"/>
    <w:rsid w:val="00B552C5"/>
    <w:rsid w:val="00B552DC"/>
    <w:rsid w:val="00B5535D"/>
    <w:rsid w:val="00B555D5"/>
    <w:rsid w:val="00B5570D"/>
    <w:rsid w:val="00B559D9"/>
    <w:rsid w:val="00B55A1A"/>
    <w:rsid w:val="00B55CF4"/>
    <w:rsid w:val="00B55FAE"/>
    <w:rsid w:val="00B55FCF"/>
    <w:rsid w:val="00B56137"/>
    <w:rsid w:val="00B56349"/>
    <w:rsid w:val="00B56489"/>
    <w:rsid w:val="00B567CD"/>
    <w:rsid w:val="00B5684E"/>
    <w:rsid w:val="00B56A70"/>
    <w:rsid w:val="00B56A79"/>
    <w:rsid w:val="00B56BB4"/>
    <w:rsid w:val="00B56E91"/>
    <w:rsid w:val="00B56EF8"/>
    <w:rsid w:val="00B56F6C"/>
    <w:rsid w:val="00B56FA4"/>
    <w:rsid w:val="00B5710D"/>
    <w:rsid w:val="00B571B1"/>
    <w:rsid w:val="00B57232"/>
    <w:rsid w:val="00B57379"/>
    <w:rsid w:val="00B57429"/>
    <w:rsid w:val="00B5742E"/>
    <w:rsid w:val="00B5745B"/>
    <w:rsid w:val="00B5752B"/>
    <w:rsid w:val="00B5761D"/>
    <w:rsid w:val="00B576DC"/>
    <w:rsid w:val="00B576F1"/>
    <w:rsid w:val="00B57715"/>
    <w:rsid w:val="00B577BE"/>
    <w:rsid w:val="00B57B45"/>
    <w:rsid w:val="00B57C73"/>
    <w:rsid w:val="00B57CDE"/>
    <w:rsid w:val="00B57D2D"/>
    <w:rsid w:val="00B57EEA"/>
    <w:rsid w:val="00B57F75"/>
    <w:rsid w:val="00B57FC7"/>
    <w:rsid w:val="00B600F1"/>
    <w:rsid w:val="00B603EF"/>
    <w:rsid w:val="00B6056A"/>
    <w:rsid w:val="00B60811"/>
    <w:rsid w:val="00B60853"/>
    <w:rsid w:val="00B60A1A"/>
    <w:rsid w:val="00B6124F"/>
    <w:rsid w:val="00B612B3"/>
    <w:rsid w:val="00B6131E"/>
    <w:rsid w:val="00B616F9"/>
    <w:rsid w:val="00B61865"/>
    <w:rsid w:val="00B618D6"/>
    <w:rsid w:val="00B618DA"/>
    <w:rsid w:val="00B6198A"/>
    <w:rsid w:val="00B61B9A"/>
    <w:rsid w:val="00B61CF2"/>
    <w:rsid w:val="00B61F04"/>
    <w:rsid w:val="00B61F38"/>
    <w:rsid w:val="00B62029"/>
    <w:rsid w:val="00B620ED"/>
    <w:rsid w:val="00B62154"/>
    <w:rsid w:val="00B6225C"/>
    <w:rsid w:val="00B62340"/>
    <w:rsid w:val="00B62394"/>
    <w:rsid w:val="00B62416"/>
    <w:rsid w:val="00B62453"/>
    <w:rsid w:val="00B6253A"/>
    <w:rsid w:val="00B62787"/>
    <w:rsid w:val="00B627D7"/>
    <w:rsid w:val="00B62805"/>
    <w:rsid w:val="00B6292D"/>
    <w:rsid w:val="00B62CA3"/>
    <w:rsid w:val="00B62CB6"/>
    <w:rsid w:val="00B62FB0"/>
    <w:rsid w:val="00B62FC0"/>
    <w:rsid w:val="00B63040"/>
    <w:rsid w:val="00B63099"/>
    <w:rsid w:val="00B63211"/>
    <w:rsid w:val="00B632B0"/>
    <w:rsid w:val="00B63454"/>
    <w:rsid w:val="00B63493"/>
    <w:rsid w:val="00B63554"/>
    <w:rsid w:val="00B63583"/>
    <w:rsid w:val="00B6359D"/>
    <w:rsid w:val="00B635FA"/>
    <w:rsid w:val="00B63724"/>
    <w:rsid w:val="00B637F0"/>
    <w:rsid w:val="00B63844"/>
    <w:rsid w:val="00B63923"/>
    <w:rsid w:val="00B639B1"/>
    <w:rsid w:val="00B639DF"/>
    <w:rsid w:val="00B63AD7"/>
    <w:rsid w:val="00B63C11"/>
    <w:rsid w:val="00B63ED6"/>
    <w:rsid w:val="00B63EE8"/>
    <w:rsid w:val="00B63F34"/>
    <w:rsid w:val="00B63F99"/>
    <w:rsid w:val="00B63FDB"/>
    <w:rsid w:val="00B64062"/>
    <w:rsid w:val="00B640A4"/>
    <w:rsid w:val="00B6421F"/>
    <w:rsid w:val="00B643BD"/>
    <w:rsid w:val="00B643E2"/>
    <w:rsid w:val="00B64420"/>
    <w:rsid w:val="00B6446C"/>
    <w:rsid w:val="00B6480A"/>
    <w:rsid w:val="00B64900"/>
    <w:rsid w:val="00B64921"/>
    <w:rsid w:val="00B64BF5"/>
    <w:rsid w:val="00B64EB6"/>
    <w:rsid w:val="00B65021"/>
    <w:rsid w:val="00B6565A"/>
    <w:rsid w:val="00B659FE"/>
    <w:rsid w:val="00B65A36"/>
    <w:rsid w:val="00B65ABA"/>
    <w:rsid w:val="00B65B6E"/>
    <w:rsid w:val="00B65C89"/>
    <w:rsid w:val="00B65CC3"/>
    <w:rsid w:val="00B65D4E"/>
    <w:rsid w:val="00B65EB4"/>
    <w:rsid w:val="00B65EE5"/>
    <w:rsid w:val="00B65F6C"/>
    <w:rsid w:val="00B65FC8"/>
    <w:rsid w:val="00B6601D"/>
    <w:rsid w:val="00B6606E"/>
    <w:rsid w:val="00B660AA"/>
    <w:rsid w:val="00B661E4"/>
    <w:rsid w:val="00B66328"/>
    <w:rsid w:val="00B664E9"/>
    <w:rsid w:val="00B664EE"/>
    <w:rsid w:val="00B66501"/>
    <w:rsid w:val="00B66604"/>
    <w:rsid w:val="00B6669A"/>
    <w:rsid w:val="00B66729"/>
    <w:rsid w:val="00B669ED"/>
    <w:rsid w:val="00B66AC4"/>
    <w:rsid w:val="00B66D0A"/>
    <w:rsid w:val="00B66D77"/>
    <w:rsid w:val="00B66DFE"/>
    <w:rsid w:val="00B66EDF"/>
    <w:rsid w:val="00B66F53"/>
    <w:rsid w:val="00B67092"/>
    <w:rsid w:val="00B67104"/>
    <w:rsid w:val="00B671CB"/>
    <w:rsid w:val="00B67226"/>
    <w:rsid w:val="00B67394"/>
    <w:rsid w:val="00B673B3"/>
    <w:rsid w:val="00B6764A"/>
    <w:rsid w:val="00B67667"/>
    <w:rsid w:val="00B676D8"/>
    <w:rsid w:val="00B678BD"/>
    <w:rsid w:val="00B67966"/>
    <w:rsid w:val="00B67A3E"/>
    <w:rsid w:val="00B67B2A"/>
    <w:rsid w:val="00B67BAB"/>
    <w:rsid w:val="00B67EB2"/>
    <w:rsid w:val="00B67EB6"/>
    <w:rsid w:val="00B700F3"/>
    <w:rsid w:val="00B70119"/>
    <w:rsid w:val="00B70200"/>
    <w:rsid w:val="00B7034A"/>
    <w:rsid w:val="00B703F9"/>
    <w:rsid w:val="00B7048F"/>
    <w:rsid w:val="00B70654"/>
    <w:rsid w:val="00B706CE"/>
    <w:rsid w:val="00B706DB"/>
    <w:rsid w:val="00B707C4"/>
    <w:rsid w:val="00B707D7"/>
    <w:rsid w:val="00B70A0F"/>
    <w:rsid w:val="00B70A74"/>
    <w:rsid w:val="00B70AEC"/>
    <w:rsid w:val="00B70CE6"/>
    <w:rsid w:val="00B70D71"/>
    <w:rsid w:val="00B70F1B"/>
    <w:rsid w:val="00B71009"/>
    <w:rsid w:val="00B71393"/>
    <w:rsid w:val="00B7140E"/>
    <w:rsid w:val="00B714A8"/>
    <w:rsid w:val="00B7188B"/>
    <w:rsid w:val="00B718B7"/>
    <w:rsid w:val="00B71936"/>
    <w:rsid w:val="00B719C9"/>
    <w:rsid w:val="00B71B08"/>
    <w:rsid w:val="00B71C60"/>
    <w:rsid w:val="00B71F41"/>
    <w:rsid w:val="00B71FAE"/>
    <w:rsid w:val="00B721F3"/>
    <w:rsid w:val="00B72230"/>
    <w:rsid w:val="00B72329"/>
    <w:rsid w:val="00B723A2"/>
    <w:rsid w:val="00B7253B"/>
    <w:rsid w:val="00B725A8"/>
    <w:rsid w:val="00B727E6"/>
    <w:rsid w:val="00B72B8C"/>
    <w:rsid w:val="00B72BA1"/>
    <w:rsid w:val="00B72BE5"/>
    <w:rsid w:val="00B72C78"/>
    <w:rsid w:val="00B72C80"/>
    <w:rsid w:val="00B72CD8"/>
    <w:rsid w:val="00B72D24"/>
    <w:rsid w:val="00B72DA5"/>
    <w:rsid w:val="00B72FEB"/>
    <w:rsid w:val="00B73006"/>
    <w:rsid w:val="00B730CE"/>
    <w:rsid w:val="00B732A3"/>
    <w:rsid w:val="00B733D9"/>
    <w:rsid w:val="00B7341E"/>
    <w:rsid w:val="00B734D8"/>
    <w:rsid w:val="00B735AB"/>
    <w:rsid w:val="00B736EB"/>
    <w:rsid w:val="00B737E3"/>
    <w:rsid w:val="00B73836"/>
    <w:rsid w:val="00B73845"/>
    <w:rsid w:val="00B73912"/>
    <w:rsid w:val="00B73E31"/>
    <w:rsid w:val="00B73E3E"/>
    <w:rsid w:val="00B73E6F"/>
    <w:rsid w:val="00B73EC9"/>
    <w:rsid w:val="00B740C1"/>
    <w:rsid w:val="00B741E6"/>
    <w:rsid w:val="00B742F7"/>
    <w:rsid w:val="00B743E0"/>
    <w:rsid w:val="00B747DE"/>
    <w:rsid w:val="00B7489F"/>
    <w:rsid w:val="00B74BF1"/>
    <w:rsid w:val="00B74C59"/>
    <w:rsid w:val="00B74C5A"/>
    <w:rsid w:val="00B74FF5"/>
    <w:rsid w:val="00B7517A"/>
    <w:rsid w:val="00B75212"/>
    <w:rsid w:val="00B75265"/>
    <w:rsid w:val="00B752F2"/>
    <w:rsid w:val="00B752F9"/>
    <w:rsid w:val="00B75303"/>
    <w:rsid w:val="00B75560"/>
    <w:rsid w:val="00B75603"/>
    <w:rsid w:val="00B756CE"/>
    <w:rsid w:val="00B7571A"/>
    <w:rsid w:val="00B7581C"/>
    <w:rsid w:val="00B758D4"/>
    <w:rsid w:val="00B759CA"/>
    <w:rsid w:val="00B75A4F"/>
    <w:rsid w:val="00B75A83"/>
    <w:rsid w:val="00B75C04"/>
    <w:rsid w:val="00B75D17"/>
    <w:rsid w:val="00B75DF8"/>
    <w:rsid w:val="00B75EAA"/>
    <w:rsid w:val="00B75F30"/>
    <w:rsid w:val="00B7606F"/>
    <w:rsid w:val="00B76075"/>
    <w:rsid w:val="00B76160"/>
    <w:rsid w:val="00B76289"/>
    <w:rsid w:val="00B76341"/>
    <w:rsid w:val="00B7638A"/>
    <w:rsid w:val="00B763FE"/>
    <w:rsid w:val="00B764CC"/>
    <w:rsid w:val="00B766AC"/>
    <w:rsid w:val="00B76844"/>
    <w:rsid w:val="00B7689B"/>
    <w:rsid w:val="00B769C7"/>
    <w:rsid w:val="00B76AF8"/>
    <w:rsid w:val="00B76BD5"/>
    <w:rsid w:val="00B76D95"/>
    <w:rsid w:val="00B76DA2"/>
    <w:rsid w:val="00B76E87"/>
    <w:rsid w:val="00B76EA7"/>
    <w:rsid w:val="00B77006"/>
    <w:rsid w:val="00B770C6"/>
    <w:rsid w:val="00B77147"/>
    <w:rsid w:val="00B77376"/>
    <w:rsid w:val="00B7748E"/>
    <w:rsid w:val="00B775F4"/>
    <w:rsid w:val="00B778F2"/>
    <w:rsid w:val="00B77CBA"/>
    <w:rsid w:val="00B80006"/>
    <w:rsid w:val="00B80197"/>
    <w:rsid w:val="00B80198"/>
    <w:rsid w:val="00B80392"/>
    <w:rsid w:val="00B8061F"/>
    <w:rsid w:val="00B80730"/>
    <w:rsid w:val="00B80826"/>
    <w:rsid w:val="00B80C84"/>
    <w:rsid w:val="00B80DCE"/>
    <w:rsid w:val="00B80E26"/>
    <w:rsid w:val="00B80E73"/>
    <w:rsid w:val="00B80F48"/>
    <w:rsid w:val="00B80F77"/>
    <w:rsid w:val="00B8133A"/>
    <w:rsid w:val="00B81543"/>
    <w:rsid w:val="00B81751"/>
    <w:rsid w:val="00B818FD"/>
    <w:rsid w:val="00B81A22"/>
    <w:rsid w:val="00B81AB1"/>
    <w:rsid w:val="00B81BBB"/>
    <w:rsid w:val="00B81BBE"/>
    <w:rsid w:val="00B81F7D"/>
    <w:rsid w:val="00B820B0"/>
    <w:rsid w:val="00B821BF"/>
    <w:rsid w:val="00B82241"/>
    <w:rsid w:val="00B823FB"/>
    <w:rsid w:val="00B8246D"/>
    <w:rsid w:val="00B825F7"/>
    <w:rsid w:val="00B828EF"/>
    <w:rsid w:val="00B828F8"/>
    <w:rsid w:val="00B82952"/>
    <w:rsid w:val="00B82CBD"/>
    <w:rsid w:val="00B82D64"/>
    <w:rsid w:val="00B82D69"/>
    <w:rsid w:val="00B82F1A"/>
    <w:rsid w:val="00B82F50"/>
    <w:rsid w:val="00B82FC4"/>
    <w:rsid w:val="00B83058"/>
    <w:rsid w:val="00B830E8"/>
    <w:rsid w:val="00B832B5"/>
    <w:rsid w:val="00B83302"/>
    <w:rsid w:val="00B8343C"/>
    <w:rsid w:val="00B834B1"/>
    <w:rsid w:val="00B83676"/>
    <w:rsid w:val="00B8374F"/>
    <w:rsid w:val="00B839C4"/>
    <w:rsid w:val="00B83D44"/>
    <w:rsid w:val="00B83DC6"/>
    <w:rsid w:val="00B83E46"/>
    <w:rsid w:val="00B8419E"/>
    <w:rsid w:val="00B841C4"/>
    <w:rsid w:val="00B84408"/>
    <w:rsid w:val="00B84454"/>
    <w:rsid w:val="00B8492C"/>
    <w:rsid w:val="00B84974"/>
    <w:rsid w:val="00B84A03"/>
    <w:rsid w:val="00B85085"/>
    <w:rsid w:val="00B85121"/>
    <w:rsid w:val="00B85143"/>
    <w:rsid w:val="00B85549"/>
    <w:rsid w:val="00B855AA"/>
    <w:rsid w:val="00B8566F"/>
    <w:rsid w:val="00B85816"/>
    <w:rsid w:val="00B85951"/>
    <w:rsid w:val="00B85A18"/>
    <w:rsid w:val="00B85AEE"/>
    <w:rsid w:val="00B85FA1"/>
    <w:rsid w:val="00B86068"/>
    <w:rsid w:val="00B860BB"/>
    <w:rsid w:val="00B86104"/>
    <w:rsid w:val="00B86143"/>
    <w:rsid w:val="00B86165"/>
    <w:rsid w:val="00B86173"/>
    <w:rsid w:val="00B861FE"/>
    <w:rsid w:val="00B8629D"/>
    <w:rsid w:val="00B862BA"/>
    <w:rsid w:val="00B86467"/>
    <w:rsid w:val="00B864FE"/>
    <w:rsid w:val="00B8679E"/>
    <w:rsid w:val="00B86821"/>
    <w:rsid w:val="00B868A7"/>
    <w:rsid w:val="00B868AD"/>
    <w:rsid w:val="00B86972"/>
    <w:rsid w:val="00B86A4F"/>
    <w:rsid w:val="00B86AE8"/>
    <w:rsid w:val="00B86C03"/>
    <w:rsid w:val="00B86C3F"/>
    <w:rsid w:val="00B86CBE"/>
    <w:rsid w:val="00B86E09"/>
    <w:rsid w:val="00B86EF4"/>
    <w:rsid w:val="00B86EF5"/>
    <w:rsid w:val="00B870A0"/>
    <w:rsid w:val="00B870F1"/>
    <w:rsid w:val="00B872FE"/>
    <w:rsid w:val="00B87424"/>
    <w:rsid w:val="00B87440"/>
    <w:rsid w:val="00B877B8"/>
    <w:rsid w:val="00B877C1"/>
    <w:rsid w:val="00B87C50"/>
    <w:rsid w:val="00B87F93"/>
    <w:rsid w:val="00B904BE"/>
    <w:rsid w:val="00B905C2"/>
    <w:rsid w:val="00B9069F"/>
    <w:rsid w:val="00B9073C"/>
    <w:rsid w:val="00B907B6"/>
    <w:rsid w:val="00B90832"/>
    <w:rsid w:val="00B90989"/>
    <w:rsid w:val="00B90AA0"/>
    <w:rsid w:val="00B90AF7"/>
    <w:rsid w:val="00B90C75"/>
    <w:rsid w:val="00B90CD4"/>
    <w:rsid w:val="00B90EF5"/>
    <w:rsid w:val="00B91086"/>
    <w:rsid w:val="00B91150"/>
    <w:rsid w:val="00B9121E"/>
    <w:rsid w:val="00B912AF"/>
    <w:rsid w:val="00B91483"/>
    <w:rsid w:val="00B914E4"/>
    <w:rsid w:val="00B915F1"/>
    <w:rsid w:val="00B916B3"/>
    <w:rsid w:val="00B919AF"/>
    <w:rsid w:val="00B919C4"/>
    <w:rsid w:val="00B919DD"/>
    <w:rsid w:val="00B919E9"/>
    <w:rsid w:val="00B91B27"/>
    <w:rsid w:val="00B91BA9"/>
    <w:rsid w:val="00B91D0E"/>
    <w:rsid w:val="00B91EB3"/>
    <w:rsid w:val="00B9206E"/>
    <w:rsid w:val="00B9219E"/>
    <w:rsid w:val="00B92295"/>
    <w:rsid w:val="00B92324"/>
    <w:rsid w:val="00B9232C"/>
    <w:rsid w:val="00B92337"/>
    <w:rsid w:val="00B9250A"/>
    <w:rsid w:val="00B9263D"/>
    <w:rsid w:val="00B9274E"/>
    <w:rsid w:val="00B92960"/>
    <w:rsid w:val="00B92C8F"/>
    <w:rsid w:val="00B92D19"/>
    <w:rsid w:val="00B92D41"/>
    <w:rsid w:val="00B92EC3"/>
    <w:rsid w:val="00B92F2E"/>
    <w:rsid w:val="00B9322C"/>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4B5E"/>
    <w:rsid w:val="00B94BBA"/>
    <w:rsid w:val="00B94BBE"/>
    <w:rsid w:val="00B94BE7"/>
    <w:rsid w:val="00B94C13"/>
    <w:rsid w:val="00B94CA0"/>
    <w:rsid w:val="00B94E5B"/>
    <w:rsid w:val="00B9509C"/>
    <w:rsid w:val="00B9527E"/>
    <w:rsid w:val="00B95375"/>
    <w:rsid w:val="00B95413"/>
    <w:rsid w:val="00B95478"/>
    <w:rsid w:val="00B95559"/>
    <w:rsid w:val="00B95654"/>
    <w:rsid w:val="00B95690"/>
    <w:rsid w:val="00B956E3"/>
    <w:rsid w:val="00B95709"/>
    <w:rsid w:val="00B957B2"/>
    <w:rsid w:val="00B95A43"/>
    <w:rsid w:val="00B95A8A"/>
    <w:rsid w:val="00B95AC4"/>
    <w:rsid w:val="00B95BB5"/>
    <w:rsid w:val="00B95C20"/>
    <w:rsid w:val="00B95CED"/>
    <w:rsid w:val="00B95DBA"/>
    <w:rsid w:val="00B95EDD"/>
    <w:rsid w:val="00B95F67"/>
    <w:rsid w:val="00B9607D"/>
    <w:rsid w:val="00B9620E"/>
    <w:rsid w:val="00B9629C"/>
    <w:rsid w:val="00B962F0"/>
    <w:rsid w:val="00B96360"/>
    <w:rsid w:val="00B96448"/>
    <w:rsid w:val="00B96517"/>
    <w:rsid w:val="00B966B8"/>
    <w:rsid w:val="00B96892"/>
    <w:rsid w:val="00B9689C"/>
    <w:rsid w:val="00B9693F"/>
    <w:rsid w:val="00B96993"/>
    <w:rsid w:val="00B96A79"/>
    <w:rsid w:val="00B96B05"/>
    <w:rsid w:val="00B96D57"/>
    <w:rsid w:val="00B96D83"/>
    <w:rsid w:val="00B96E75"/>
    <w:rsid w:val="00B96FCD"/>
    <w:rsid w:val="00B97113"/>
    <w:rsid w:val="00B97242"/>
    <w:rsid w:val="00B9738B"/>
    <w:rsid w:val="00B97424"/>
    <w:rsid w:val="00B97666"/>
    <w:rsid w:val="00B976AD"/>
    <w:rsid w:val="00B9774E"/>
    <w:rsid w:val="00B97E07"/>
    <w:rsid w:val="00BA03D7"/>
    <w:rsid w:val="00BA045C"/>
    <w:rsid w:val="00BA063F"/>
    <w:rsid w:val="00BA07A5"/>
    <w:rsid w:val="00BA0836"/>
    <w:rsid w:val="00BA0915"/>
    <w:rsid w:val="00BA0986"/>
    <w:rsid w:val="00BA09A0"/>
    <w:rsid w:val="00BA09C8"/>
    <w:rsid w:val="00BA0A45"/>
    <w:rsid w:val="00BA0BBA"/>
    <w:rsid w:val="00BA0BD2"/>
    <w:rsid w:val="00BA0C20"/>
    <w:rsid w:val="00BA0CA5"/>
    <w:rsid w:val="00BA0DAF"/>
    <w:rsid w:val="00BA0FFF"/>
    <w:rsid w:val="00BA1127"/>
    <w:rsid w:val="00BA124B"/>
    <w:rsid w:val="00BA129E"/>
    <w:rsid w:val="00BA14FC"/>
    <w:rsid w:val="00BA16F3"/>
    <w:rsid w:val="00BA1851"/>
    <w:rsid w:val="00BA190B"/>
    <w:rsid w:val="00BA1933"/>
    <w:rsid w:val="00BA19B6"/>
    <w:rsid w:val="00BA1B32"/>
    <w:rsid w:val="00BA1B39"/>
    <w:rsid w:val="00BA1B58"/>
    <w:rsid w:val="00BA1D05"/>
    <w:rsid w:val="00BA1D13"/>
    <w:rsid w:val="00BA1D17"/>
    <w:rsid w:val="00BA1D85"/>
    <w:rsid w:val="00BA1D89"/>
    <w:rsid w:val="00BA1DCF"/>
    <w:rsid w:val="00BA1F2E"/>
    <w:rsid w:val="00BA1F49"/>
    <w:rsid w:val="00BA1FB4"/>
    <w:rsid w:val="00BA2076"/>
    <w:rsid w:val="00BA20E8"/>
    <w:rsid w:val="00BA2273"/>
    <w:rsid w:val="00BA22BD"/>
    <w:rsid w:val="00BA22DA"/>
    <w:rsid w:val="00BA22F5"/>
    <w:rsid w:val="00BA230D"/>
    <w:rsid w:val="00BA2326"/>
    <w:rsid w:val="00BA2336"/>
    <w:rsid w:val="00BA2535"/>
    <w:rsid w:val="00BA266B"/>
    <w:rsid w:val="00BA2816"/>
    <w:rsid w:val="00BA2898"/>
    <w:rsid w:val="00BA29E8"/>
    <w:rsid w:val="00BA2B33"/>
    <w:rsid w:val="00BA2C33"/>
    <w:rsid w:val="00BA2D6C"/>
    <w:rsid w:val="00BA2E3E"/>
    <w:rsid w:val="00BA300A"/>
    <w:rsid w:val="00BA3195"/>
    <w:rsid w:val="00BA31BE"/>
    <w:rsid w:val="00BA31CD"/>
    <w:rsid w:val="00BA31E1"/>
    <w:rsid w:val="00BA33FC"/>
    <w:rsid w:val="00BA3491"/>
    <w:rsid w:val="00BA354D"/>
    <w:rsid w:val="00BA35DF"/>
    <w:rsid w:val="00BA3877"/>
    <w:rsid w:val="00BA3914"/>
    <w:rsid w:val="00BA396D"/>
    <w:rsid w:val="00BA3B9C"/>
    <w:rsid w:val="00BA3BAC"/>
    <w:rsid w:val="00BA3CE6"/>
    <w:rsid w:val="00BA3D5F"/>
    <w:rsid w:val="00BA3F72"/>
    <w:rsid w:val="00BA414E"/>
    <w:rsid w:val="00BA415E"/>
    <w:rsid w:val="00BA4273"/>
    <w:rsid w:val="00BA42AF"/>
    <w:rsid w:val="00BA42B9"/>
    <w:rsid w:val="00BA432B"/>
    <w:rsid w:val="00BA43AD"/>
    <w:rsid w:val="00BA448A"/>
    <w:rsid w:val="00BA45A9"/>
    <w:rsid w:val="00BA46EF"/>
    <w:rsid w:val="00BA48BA"/>
    <w:rsid w:val="00BA49E1"/>
    <w:rsid w:val="00BA4C0F"/>
    <w:rsid w:val="00BA4CE9"/>
    <w:rsid w:val="00BA4F6C"/>
    <w:rsid w:val="00BA50D2"/>
    <w:rsid w:val="00BA5199"/>
    <w:rsid w:val="00BA5247"/>
    <w:rsid w:val="00BA525E"/>
    <w:rsid w:val="00BA529F"/>
    <w:rsid w:val="00BA52B2"/>
    <w:rsid w:val="00BA5308"/>
    <w:rsid w:val="00BA54E5"/>
    <w:rsid w:val="00BA561E"/>
    <w:rsid w:val="00BA56C9"/>
    <w:rsid w:val="00BA56F2"/>
    <w:rsid w:val="00BA571D"/>
    <w:rsid w:val="00BA5866"/>
    <w:rsid w:val="00BA594E"/>
    <w:rsid w:val="00BA59D4"/>
    <w:rsid w:val="00BA5A3E"/>
    <w:rsid w:val="00BA5AA4"/>
    <w:rsid w:val="00BA5B26"/>
    <w:rsid w:val="00BA5B64"/>
    <w:rsid w:val="00BA5E98"/>
    <w:rsid w:val="00BA6041"/>
    <w:rsid w:val="00BA60A7"/>
    <w:rsid w:val="00BA60E8"/>
    <w:rsid w:val="00BA6121"/>
    <w:rsid w:val="00BA6273"/>
    <w:rsid w:val="00BA627A"/>
    <w:rsid w:val="00BA6474"/>
    <w:rsid w:val="00BA649F"/>
    <w:rsid w:val="00BA658A"/>
    <w:rsid w:val="00BA663C"/>
    <w:rsid w:val="00BA6706"/>
    <w:rsid w:val="00BA67E6"/>
    <w:rsid w:val="00BA6949"/>
    <w:rsid w:val="00BA69B7"/>
    <w:rsid w:val="00BA69CE"/>
    <w:rsid w:val="00BA69CF"/>
    <w:rsid w:val="00BA6C1C"/>
    <w:rsid w:val="00BA6E3C"/>
    <w:rsid w:val="00BA6E5F"/>
    <w:rsid w:val="00BA7073"/>
    <w:rsid w:val="00BA70B5"/>
    <w:rsid w:val="00BA70F7"/>
    <w:rsid w:val="00BA71C3"/>
    <w:rsid w:val="00BA7241"/>
    <w:rsid w:val="00BA7298"/>
    <w:rsid w:val="00BA73C4"/>
    <w:rsid w:val="00BA7552"/>
    <w:rsid w:val="00BA756C"/>
    <w:rsid w:val="00BA7699"/>
    <w:rsid w:val="00BA7794"/>
    <w:rsid w:val="00BA78AC"/>
    <w:rsid w:val="00BA7A33"/>
    <w:rsid w:val="00BA7C12"/>
    <w:rsid w:val="00BA7C15"/>
    <w:rsid w:val="00BA7D54"/>
    <w:rsid w:val="00BA7E56"/>
    <w:rsid w:val="00BA7E99"/>
    <w:rsid w:val="00BA7FE4"/>
    <w:rsid w:val="00BB006F"/>
    <w:rsid w:val="00BB00F7"/>
    <w:rsid w:val="00BB0320"/>
    <w:rsid w:val="00BB035B"/>
    <w:rsid w:val="00BB05AA"/>
    <w:rsid w:val="00BB05BA"/>
    <w:rsid w:val="00BB060D"/>
    <w:rsid w:val="00BB0802"/>
    <w:rsid w:val="00BB0849"/>
    <w:rsid w:val="00BB0A16"/>
    <w:rsid w:val="00BB0A6F"/>
    <w:rsid w:val="00BB0C1E"/>
    <w:rsid w:val="00BB0C71"/>
    <w:rsid w:val="00BB0E41"/>
    <w:rsid w:val="00BB0E81"/>
    <w:rsid w:val="00BB1263"/>
    <w:rsid w:val="00BB13CF"/>
    <w:rsid w:val="00BB1462"/>
    <w:rsid w:val="00BB155A"/>
    <w:rsid w:val="00BB1635"/>
    <w:rsid w:val="00BB1636"/>
    <w:rsid w:val="00BB185C"/>
    <w:rsid w:val="00BB1872"/>
    <w:rsid w:val="00BB1968"/>
    <w:rsid w:val="00BB1B35"/>
    <w:rsid w:val="00BB1B50"/>
    <w:rsid w:val="00BB1B60"/>
    <w:rsid w:val="00BB1BCC"/>
    <w:rsid w:val="00BB1BDD"/>
    <w:rsid w:val="00BB1D7D"/>
    <w:rsid w:val="00BB1DCC"/>
    <w:rsid w:val="00BB1ED9"/>
    <w:rsid w:val="00BB217B"/>
    <w:rsid w:val="00BB2199"/>
    <w:rsid w:val="00BB2315"/>
    <w:rsid w:val="00BB231D"/>
    <w:rsid w:val="00BB23CA"/>
    <w:rsid w:val="00BB256A"/>
    <w:rsid w:val="00BB2580"/>
    <w:rsid w:val="00BB2600"/>
    <w:rsid w:val="00BB2613"/>
    <w:rsid w:val="00BB265A"/>
    <w:rsid w:val="00BB28B0"/>
    <w:rsid w:val="00BB2AC9"/>
    <w:rsid w:val="00BB2D30"/>
    <w:rsid w:val="00BB2F19"/>
    <w:rsid w:val="00BB2F28"/>
    <w:rsid w:val="00BB3225"/>
    <w:rsid w:val="00BB32BC"/>
    <w:rsid w:val="00BB3464"/>
    <w:rsid w:val="00BB34BB"/>
    <w:rsid w:val="00BB3572"/>
    <w:rsid w:val="00BB3847"/>
    <w:rsid w:val="00BB3852"/>
    <w:rsid w:val="00BB3961"/>
    <w:rsid w:val="00BB3AF4"/>
    <w:rsid w:val="00BB3BE9"/>
    <w:rsid w:val="00BB3CD1"/>
    <w:rsid w:val="00BB3EDF"/>
    <w:rsid w:val="00BB3F6A"/>
    <w:rsid w:val="00BB414D"/>
    <w:rsid w:val="00BB42D6"/>
    <w:rsid w:val="00BB4473"/>
    <w:rsid w:val="00BB44BE"/>
    <w:rsid w:val="00BB4677"/>
    <w:rsid w:val="00BB47AF"/>
    <w:rsid w:val="00BB47CF"/>
    <w:rsid w:val="00BB4880"/>
    <w:rsid w:val="00BB4A8B"/>
    <w:rsid w:val="00BB4BD9"/>
    <w:rsid w:val="00BB4E55"/>
    <w:rsid w:val="00BB509C"/>
    <w:rsid w:val="00BB5301"/>
    <w:rsid w:val="00BB5409"/>
    <w:rsid w:val="00BB540E"/>
    <w:rsid w:val="00BB54D2"/>
    <w:rsid w:val="00BB5787"/>
    <w:rsid w:val="00BB5A75"/>
    <w:rsid w:val="00BB5B61"/>
    <w:rsid w:val="00BB5BB7"/>
    <w:rsid w:val="00BB5CFC"/>
    <w:rsid w:val="00BB5E92"/>
    <w:rsid w:val="00BB5EAD"/>
    <w:rsid w:val="00BB5F30"/>
    <w:rsid w:val="00BB60F0"/>
    <w:rsid w:val="00BB6127"/>
    <w:rsid w:val="00BB6446"/>
    <w:rsid w:val="00BB649F"/>
    <w:rsid w:val="00BB6816"/>
    <w:rsid w:val="00BB68AF"/>
    <w:rsid w:val="00BB6BEE"/>
    <w:rsid w:val="00BB6CCE"/>
    <w:rsid w:val="00BB6E34"/>
    <w:rsid w:val="00BB6F5A"/>
    <w:rsid w:val="00BB70F7"/>
    <w:rsid w:val="00BB75BE"/>
    <w:rsid w:val="00BB76C1"/>
    <w:rsid w:val="00BB795B"/>
    <w:rsid w:val="00BB79A2"/>
    <w:rsid w:val="00BB7CBD"/>
    <w:rsid w:val="00BB7D2E"/>
    <w:rsid w:val="00BB7F85"/>
    <w:rsid w:val="00BC00BB"/>
    <w:rsid w:val="00BC0197"/>
    <w:rsid w:val="00BC0201"/>
    <w:rsid w:val="00BC0475"/>
    <w:rsid w:val="00BC04C8"/>
    <w:rsid w:val="00BC05AA"/>
    <w:rsid w:val="00BC081F"/>
    <w:rsid w:val="00BC08FD"/>
    <w:rsid w:val="00BC0A2D"/>
    <w:rsid w:val="00BC0BD0"/>
    <w:rsid w:val="00BC0D1F"/>
    <w:rsid w:val="00BC0EA5"/>
    <w:rsid w:val="00BC0F39"/>
    <w:rsid w:val="00BC1038"/>
    <w:rsid w:val="00BC1165"/>
    <w:rsid w:val="00BC11BA"/>
    <w:rsid w:val="00BC13A9"/>
    <w:rsid w:val="00BC152B"/>
    <w:rsid w:val="00BC165D"/>
    <w:rsid w:val="00BC16EC"/>
    <w:rsid w:val="00BC18C1"/>
    <w:rsid w:val="00BC19A5"/>
    <w:rsid w:val="00BC1CF3"/>
    <w:rsid w:val="00BC1ED2"/>
    <w:rsid w:val="00BC1F40"/>
    <w:rsid w:val="00BC1F8F"/>
    <w:rsid w:val="00BC1FA5"/>
    <w:rsid w:val="00BC2027"/>
    <w:rsid w:val="00BC206A"/>
    <w:rsid w:val="00BC20CA"/>
    <w:rsid w:val="00BC21FF"/>
    <w:rsid w:val="00BC22F9"/>
    <w:rsid w:val="00BC2634"/>
    <w:rsid w:val="00BC2743"/>
    <w:rsid w:val="00BC274D"/>
    <w:rsid w:val="00BC281F"/>
    <w:rsid w:val="00BC28C7"/>
    <w:rsid w:val="00BC2A54"/>
    <w:rsid w:val="00BC2A7E"/>
    <w:rsid w:val="00BC2AC7"/>
    <w:rsid w:val="00BC2B45"/>
    <w:rsid w:val="00BC2C21"/>
    <w:rsid w:val="00BC2C3D"/>
    <w:rsid w:val="00BC2C8A"/>
    <w:rsid w:val="00BC2F3C"/>
    <w:rsid w:val="00BC3025"/>
    <w:rsid w:val="00BC31DB"/>
    <w:rsid w:val="00BC3225"/>
    <w:rsid w:val="00BC338E"/>
    <w:rsid w:val="00BC3393"/>
    <w:rsid w:val="00BC3582"/>
    <w:rsid w:val="00BC3EC6"/>
    <w:rsid w:val="00BC3F91"/>
    <w:rsid w:val="00BC3FCB"/>
    <w:rsid w:val="00BC4102"/>
    <w:rsid w:val="00BC4145"/>
    <w:rsid w:val="00BC41A2"/>
    <w:rsid w:val="00BC47F3"/>
    <w:rsid w:val="00BC4986"/>
    <w:rsid w:val="00BC49F6"/>
    <w:rsid w:val="00BC4A97"/>
    <w:rsid w:val="00BC4AD6"/>
    <w:rsid w:val="00BC4D05"/>
    <w:rsid w:val="00BC4E35"/>
    <w:rsid w:val="00BC4EF8"/>
    <w:rsid w:val="00BC4F76"/>
    <w:rsid w:val="00BC5042"/>
    <w:rsid w:val="00BC5280"/>
    <w:rsid w:val="00BC5299"/>
    <w:rsid w:val="00BC52F7"/>
    <w:rsid w:val="00BC5338"/>
    <w:rsid w:val="00BC539D"/>
    <w:rsid w:val="00BC545C"/>
    <w:rsid w:val="00BC5480"/>
    <w:rsid w:val="00BC54AC"/>
    <w:rsid w:val="00BC556A"/>
    <w:rsid w:val="00BC57BF"/>
    <w:rsid w:val="00BC57D8"/>
    <w:rsid w:val="00BC5801"/>
    <w:rsid w:val="00BC5C42"/>
    <w:rsid w:val="00BC5C4A"/>
    <w:rsid w:val="00BC5C81"/>
    <w:rsid w:val="00BC5DEF"/>
    <w:rsid w:val="00BC5F45"/>
    <w:rsid w:val="00BC5F81"/>
    <w:rsid w:val="00BC5F8C"/>
    <w:rsid w:val="00BC6018"/>
    <w:rsid w:val="00BC63AA"/>
    <w:rsid w:val="00BC648B"/>
    <w:rsid w:val="00BC650A"/>
    <w:rsid w:val="00BC66A4"/>
    <w:rsid w:val="00BC6880"/>
    <w:rsid w:val="00BC6916"/>
    <w:rsid w:val="00BC6924"/>
    <w:rsid w:val="00BC6B4A"/>
    <w:rsid w:val="00BC6B64"/>
    <w:rsid w:val="00BC6ED5"/>
    <w:rsid w:val="00BC6F11"/>
    <w:rsid w:val="00BC70EF"/>
    <w:rsid w:val="00BC7169"/>
    <w:rsid w:val="00BC7195"/>
    <w:rsid w:val="00BC7223"/>
    <w:rsid w:val="00BC7335"/>
    <w:rsid w:val="00BC7388"/>
    <w:rsid w:val="00BC73DA"/>
    <w:rsid w:val="00BC740B"/>
    <w:rsid w:val="00BC74A0"/>
    <w:rsid w:val="00BC7553"/>
    <w:rsid w:val="00BC75B9"/>
    <w:rsid w:val="00BC78DC"/>
    <w:rsid w:val="00BC79FA"/>
    <w:rsid w:val="00BC7A3A"/>
    <w:rsid w:val="00BC7ABA"/>
    <w:rsid w:val="00BC7CD3"/>
    <w:rsid w:val="00BC7DB5"/>
    <w:rsid w:val="00BC7DBC"/>
    <w:rsid w:val="00BC7E39"/>
    <w:rsid w:val="00BC7E56"/>
    <w:rsid w:val="00BC7EFD"/>
    <w:rsid w:val="00BD0194"/>
    <w:rsid w:val="00BD019F"/>
    <w:rsid w:val="00BD026B"/>
    <w:rsid w:val="00BD0337"/>
    <w:rsid w:val="00BD0346"/>
    <w:rsid w:val="00BD0457"/>
    <w:rsid w:val="00BD060E"/>
    <w:rsid w:val="00BD0641"/>
    <w:rsid w:val="00BD0672"/>
    <w:rsid w:val="00BD0698"/>
    <w:rsid w:val="00BD06D1"/>
    <w:rsid w:val="00BD078F"/>
    <w:rsid w:val="00BD07B5"/>
    <w:rsid w:val="00BD0907"/>
    <w:rsid w:val="00BD09EB"/>
    <w:rsid w:val="00BD0C0A"/>
    <w:rsid w:val="00BD0C70"/>
    <w:rsid w:val="00BD0C79"/>
    <w:rsid w:val="00BD0ED0"/>
    <w:rsid w:val="00BD0EEC"/>
    <w:rsid w:val="00BD0F0C"/>
    <w:rsid w:val="00BD0F31"/>
    <w:rsid w:val="00BD10DD"/>
    <w:rsid w:val="00BD112B"/>
    <w:rsid w:val="00BD1457"/>
    <w:rsid w:val="00BD14A5"/>
    <w:rsid w:val="00BD15F8"/>
    <w:rsid w:val="00BD1669"/>
    <w:rsid w:val="00BD18A6"/>
    <w:rsid w:val="00BD18D7"/>
    <w:rsid w:val="00BD1903"/>
    <w:rsid w:val="00BD1A1D"/>
    <w:rsid w:val="00BD1A66"/>
    <w:rsid w:val="00BD1AB0"/>
    <w:rsid w:val="00BD1AE1"/>
    <w:rsid w:val="00BD1C8C"/>
    <w:rsid w:val="00BD1C99"/>
    <w:rsid w:val="00BD1F4F"/>
    <w:rsid w:val="00BD2056"/>
    <w:rsid w:val="00BD2068"/>
    <w:rsid w:val="00BD20E6"/>
    <w:rsid w:val="00BD2187"/>
    <w:rsid w:val="00BD240F"/>
    <w:rsid w:val="00BD24D8"/>
    <w:rsid w:val="00BD2559"/>
    <w:rsid w:val="00BD2580"/>
    <w:rsid w:val="00BD27A7"/>
    <w:rsid w:val="00BD27C8"/>
    <w:rsid w:val="00BD280F"/>
    <w:rsid w:val="00BD2869"/>
    <w:rsid w:val="00BD289E"/>
    <w:rsid w:val="00BD28D3"/>
    <w:rsid w:val="00BD292E"/>
    <w:rsid w:val="00BD298E"/>
    <w:rsid w:val="00BD29DC"/>
    <w:rsid w:val="00BD2A51"/>
    <w:rsid w:val="00BD2ACC"/>
    <w:rsid w:val="00BD2B7E"/>
    <w:rsid w:val="00BD2E13"/>
    <w:rsid w:val="00BD3071"/>
    <w:rsid w:val="00BD307B"/>
    <w:rsid w:val="00BD3269"/>
    <w:rsid w:val="00BD3358"/>
    <w:rsid w:val="00BD336D"/>
    <w:rsid w:val="00BD340C"/>
    <w:rsid w:val="00BD34FC"/>
    <w:rsid w:val="00BD3570"/>
    <w:rsid w:val="00BD36BC"/>
    <w:rsid w:val="00BD375E"/>
    <w:rsid w:val="00BD37CE"/>
    <w:rsid w:val="00BD398D"/>
    <w:rsid w:val="00BD399F"/>
    <w:rsid w:val="00BD39BE"/>
    <w:rsid w:val="00BD3A1E"/>
    <w:rsid w:val="00BD3A44"/>
    <w:rsid w:val="00BD3B28"/>
    <w:rsid w:val="00BD3C9B"/>
    <w:rsid w:val="00BD3E3E"/>
    <w:rsid w:val="00BD3FAB"/>
    <w:rsid w:val="00BD3FDE"/>
    <w:rsid w:val="00BD41E0"/>
    <w:rsid w:val="00BD41F0"/>
    <w:rsid w:val="00BD43AE"/>
    <w:rsid w:val="00BD43D5"/>
    <w:rsid w:val="00BD4683"/>
    <w:rsid w:val="00BD49FA"/>
    <w:rsid w:val="00BD4A16"/>
    <w:rsid w:val="00BD4B61"/>
    <w:rsid w:val="00BD4BC8"/>
    <w:rsid w:val="00BD4BF5"/>
    <w:rsid w:val="00BD4C6A"/>
    <w:rsid w:val="00BD4E7C"/>
    <w:rsid w:val="00BD4F54"/>
    <w:rsid w:val="00BD5071"/>
    <w:rsid w:val="00BD509F"/>
    <w:rsid w:val="00BD5249"/>
    <w:rsid w:val="00BD54A2"/>
    <w:rsid w:val="00BD54CE"/>
    <w:rsid w:val="00BD55BC"/>
    <w:rsid w:val="00BD5724"/>
    <w:rsid w:val="00BD57E8"/>
    <w:rsid w:val="00BD582D"/>
    <w:rsid w:val="00BD5958"/>
    <w:rsid w:val="00BD595C"/>
    <w:rsid w:val="00BD5C2F"/>
    <w:rsid w:val="00BD5D29"/>
    <w:rsid w:val="00BD5F78"/>
    <w:rsid w:val="00BD60DB"/>
    <w:rsid w:val="00BD61CB"/>
    <w:rsid w:val="00BD6277"/>
    <w:rsid w:val="00BD6518"/>
    <w:rsid w:val="00BD6525"/>
    <w:rsid w:val="00BD665C"/>
    <w:rsid w:val="00BD6941"/>
    <w:rsid w:val="00BD6A07"/>
    <w:rsid w:val="00BD6BEC"/>
    <w:rsid w:val="00BD6E08"/>
    <w:rsid w:val="00BD6E6B"/>
    <w:rsid w:val="00BD72AC"/>
    <w:rsid w:val="00BD73BB"/>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20"/>
    <w:rsid w:val="00BE00A4"/>
    <w:rsid w:val="00BE032B"/>
    <w:rsid w:val="00BE0344"/>
    <w:rsid w:val="00BE0392"/>
    <w:rsid w:val="00BE049F"/>
    <w:rsid w:val="00BE067B"/>
    <w:rsid w:val="00BE0710"/>
    <w:rsid w:val="00BE0742"/>
    <w:rsid w:val="00BE07F1"/>
    <w:rsid w:val="00BE08D3"/>
    <w:rsid w:val="00BE08ED"/>
    <w:rsid w:val="00BE0946"/>
    <w:rsid w:val="00BE09C1"/>
    <w:rsid w:val="00BE09E9"/>
    <w:rsid w:val="00BE0B6C"/>
    <w:rsid w:val="00BE0E33"/>
    <w:rsid w:val="00BE0EC8"/>
    <w:rsid w:val="00BE1002"/>
    <w:rsid w:val="00BE101C"/>
    <w:rsid w:val="00BE1096"/>
    <w:rsid w:val="00BE10A9"/>
    <w:rsid w:val="00BE11DA"/>
    <w:rsid w:val="00BE13A6"/>
    <w:rsid w:val="00BE13C8"/>
    <w:rsid w:val="00BE14F8"/>
    <w:rsid w:val="00BE1653"/>
    <w:rsid w:val="00BE181F"/>
    <w:rsid w:val="00BE19BE"/>
    <w:rsid w:val="00BE1A5D"/>
    <w:rsid w:val="00BE1B9B"/>
    <w:rsid w:val="00BE1C0C"/>
    <w:rsid w:val="00BE1C6E"/>
    <w:rsid w:val="00BE1CF5"/>
    <w:rsid w:val="00BE1DD1"/>
    <w:rsid w:val="00BE202D"/>
    <w:rsid w:val="00BE2306"/>
    <w:rsid w:val="00BE2313"/>
    <w:rsid w:val="00BE25E7"/>
    <w:rsid w:val="00BE2696"/>
    <w:rsid w:val="00BE27FA"/>
    <w:rsid w:val="00BE2885"/>
    <w:rsid w:val="00BE294B"/>
    <w:rsid w:val="00BE29E8"/>
    <w:rsid w:val="00BE2A81"/>
    <w:rsid w:val="00BE2C1F"/>
    <w:rsid w:val="00BE2C34"/>
    <w:rsid w:val="00BE2D4E"/>
    <w:rsid w:val="00BE2DD2"/>
    <w:rsid w:val="00BE2E26"/>
    <w:rsid w:val="00BE30FE"/>
    <w:rsid w:val="00BE31B0"/>
    <w:rsid w:val="00BE31B7"/>
    <w:rsid w:val="00BE3285"/>
    <w:rsid w:val="00BE3377"/>
    <w:rsid w:val="00BE33C4"/>
    <w:rsid w:val="00BE3539"/>
    <w:rsid w:val="00BE361F"/>
    <w:rsid w:val="00BE364B"/>
    <w:rsid w:val="00BE36BB"/>
    <w:rsid w:val="00BE36FF"/>
    <w:rsid w:val="00BE37C0"/>
    <w:rsid w:val="00BE38ED"/>
    <w:rsid w:val="00BE3951"/>
    <w:rsid w:val="00BE3966"/>
    <w:rsid w:val="00BE3975"/>
    <w:rsid w:val="00BE39F3"/>
    <w:rsid w:val="00BE3B95"/>
    <w:rsid w:val="00BE3BD7"/>
    <w:rsid w:val="00BE3BF9"/>
    <w:rsid w:val="00BE3E96"/>
    <w:rsid w:val="00BE3EA8"/>
    <w:rsid w:val="00BE40B7"/>
    <w:rsid w:val="00BE4237"/>
    <w:rsid w:val="00BE43E3"/>
    <w:rsid w:val="00BE450B"/>
    <w:rsid w:val="00BE4887"/>
    <w:rsid w:val="00BE495B"/>
    <w:rsid w:val="00BE49A3"/>
    <w:rsid w:val="00BE4A1B"/>
    <w:rsid w:val="00BE4A85"/>
    <w:rsid w:val="00BE4AE4"/>
    <w:rsid w:val="00BE4BC7"/>
    <w:rsid w:val="00BE4BFA"/>
    <w:rsid w:val="00BE4CF7"/>
    <w:rsid w:val="00BE4F0D"/>
    <w:rsid w:val="00BE51B2"/>
    <w:rsid w:val="00BE5263"/>
    <w:rsid w:val="00BE52B0"/>
    <w:rsid w:val="00BE52C7"/>
    <w:rsid w:val="00BE54AE"/>
    <w:rsid w:val="00BE5671"/>
    <w:rsid w:val="00BE5688"/>
    <w:rsid w:val="00BE5791"/>
    <w:rsid w:val="00BE579E"/>
    <w:rsid w:val="00BE57C8"/>
    <w:rsid w:val="00BE57FF"/>
    <w:rsid w:val="00BE58E3"/>
    <w:rsid w:val="00BE58E9"/>
    <w:rsid w:val="00BE5CEC"/>
    <w:rsid w:val="00BE5D2E"/>
    <w:rsid w:val="00BE5D47"/>
    <w:rsid w:val="00BE5EE1"/>
    <w:rsid w:val="00BE5F6F"/>
    <w:rsid w:val="00BE617A"/>
    <w:rsid w:val="00BE62F3"/>
    <w:rsid w:val="00BE63F0"/>
    <w:rsid w:val="00BE64BE"/>
    <w:rsid w:val="00BE66BC"/>
    <w:rsid w:val="00BE6722"/>
    <w:rsid w:val="00BE6982"/>
    <w:rsid w:val="00BE69CE"/>
    <w:rsid w:val="00BE69D6"/>
    <w:rsid w:val="00BE6AA7"/>
    <w:rsid w:val="00BE6C4E"/>
    <w:rsid w:val="00BE6EEA"/>
    <w:rsid w:val="00BE6F4E"/>
    <w:rsid w:val="00BE6F89"/>
    <w:rsid w:val="00BE7030"/>
    <w:rsid w:val="00BE713E"/>
    <w:rsid w:val="00BE73FF"/>
    <w:rsid w:val="00BE7496"/>
    <w:rsid w:val="00BE74DB"/>
    <w:rsid w:val="00BE752D"/>
    <w:rsid w:val="00BE756F"/>
    <w:rsid w:val="00BE75E2"/>
    <w:rsid w:val="00BE75E3"/>
    <w:rsid w:val="00BE766E"/>
    <w:rsid w:val="00BE766F"/>
    <w:rsid w:val="00BE76B1"/>
    <w:rsid w:val="00BE781D"/>
    <w:rsid w:val="00BE795F"/>
    <w:rsid w:val="00BE7A4F"/>
    <w:rsid w:val="00BE7AC2"/>
    <w:rsid w:val="00BE7B76"/>
    <w:rsid w:val="00BE7C93"/>
    <w:rsid w:val="00BE7D8F"/>
    <w:rsid w:val="00BE7E17"/>
    <w:rsid w:val="00BE7EAE"/>
    <w:rsid w:val="00BF001B"/>
    <w:rsid w:val="00BF0154"/>
    <w:rsid w:val="00BF03B6"/>
    <w:rsid w:val="00BF06B1"/>
    <w:rsid w:val="00BF0836"/>
    <w:rsid w:val="00BF0918"/>
    <w:rsid w:val="00BF0946"/>
    <w:rsid w:val="00BF0A97"/>
    <w:rsid w:val="00BF0BC4"/>
    <w:rsid w:val="00BF0D49"/>
    <w:rsid w:val="00BF0D4A"/>
    <w:rsid w:val="00BF0DA6"/>
    <w:rsid w:val="00BF0E51"/>
    <w:rsid w:val="00BF0EE3"/>
    <w:rsid w:val="00BF0F8F"/>
    <w:rsid w:val="00BF1005"/>
    <w:rsid w:val="00BF1116"/>
    <w:rsid w:val="00BF114B"/>
    <w:rsid w:val="00BF1323"/>
    <w:rsid w:val="00BF1344"/>
    <w:rsid w:val="00BF13B2"/>
    <w:rsid w:val="00BF1543"/>
    <w:rsid w:val="00BF15A0"/>
    <w:rsid w:val="00BF1708"/>
    <w:rsid w:val="00BF170E"/>
    <w:rsid w:val="00BF17D1"/>
    <w:rsid w:val="00BF1804"/>
    <w:rsid w:val="00BF18BA"/>
    <w:rsid w:val="00BF18BC"/>
    <w:rsid w:val="00BF197E"/>
    <w:rsid w:val="00BF19FC"/>
    <w:rsid w:val="00BF1B6C"/>
    <w:rsid w:val="00BF1B79"/>
    <w:rsid w:val="00BF1EA9"/>
    <w:rsid w:val="00BF1ED0"/>
    <w:rsid w:val="00BF2381"/>
    <w:rsid w:val="00BF256C"/>
    <w:rsid w:val="00BF25D4"/>
    <w:rsid w:val="00BF26FE"/>
    <w:rsid w:val="00BF2867"/>
    <w:rsid w:val="00BF2900"/>
    <w:rsid w:val="00BF2951"/>
    <w:rsid w:val="00BF2A0D"/>
    <w:rsid w:val="00BF2B5C"/>
    <w:rsid w:val="00BF2BAD"/>
    <w:rsid w:val="00BF2E74"/>
    <w:rsid w:val="00BF2F8C"/>
    <w:rsid w:val="00BF2F8F"/>
    <w:rsid w:val="00BF3031"/>
    <w:rsid w:val="00BF308F"/>
    <w:rsid w:val="00BF314E"/>
    <w:rsid w:val="00BF31D6"/>
    <w:rsid w:val="00BF32AD"/>
    <w:rsid w:val="00BF342E"/>
    <w:rsid w:val="00BF3716"/>
    <w:rsid w:val="00BF382C"/>
    <w:rsid w:val="00BF3891"/>
    <w:rsid w:val="00BF38A3"/>
    <w:rsid w:val="00BF39A6"/>
    <w:rsid w:val="00BF3AEB"/>
    <w:rsid w:val="00BF3BF7"/>
    <w:rsid w:val="00BF3CE8"/>
    <w:rsid w:val="00BF3D40"/>
    <w:rsid w:val="00BF3E01"/>
    <w:rsid w:val="00BF3E6C"/>
    <w:rsid w:val="00BF41AA"/>
    <w:rsid w:val="00BF42AA"/>
    <w:rsid w:val="00BF4342"/>
    <w:rsid w:val="00BF4456"/>
    <w:rsid w:val="00BF4529"/>
    <w:rsid w:val="00BF45EE"/>
    <w:rsid w:val="00BF45F9"/>
    <w:rsid w:val="00BF46A8"/>
    <w:rsid w:val="00BF48A8"/>
    <w:rsid w:val="00BF4991"/>
    <w:rsid w:val="00BF49CF"/>
    <w:rsid w:val="00BF4BC1"/>
    <w:rsid w:val="00BF4C4E"/>
    <w:rsid w:val="00BF4E90"/>
    <w:rsid w:val="00BF5166"/>
    <w:rsid w:val="00BF521C"/>
    <w:rsid w:val="00BF5337"/>
    <w:rsid w:val="00BF5461"/>
    <w:rsid w:val="00BF55AA"/>
    <w:rsid w:val="00BF5A18"/>
    <w:rsid w:val="00BF5AA1"/>
    <w:rsid w:val="00BF5C2E"/>
    <w:rsid w:val="00BF5E4F"/>
    <w:rsid w:val="00BF6641"/>
    <w:rsid w:val="00BF67AB"/>
    <w:rsid w:val="00BF6858"/>
    <w:rsid w:val="00BF68CF"/>
    <w:rsid w:val="00BF6B77"/>
    <w:rsid w:val="00BF6CF6"/>
    <w:rsid w:val="00BF6D3F"/>
    <w:rsid w:val="00BF6D5F"/>
    <w:rsid w:val="00BF6DBD"/>
    <w:rsid w:val="00BF6E5F"/>
    <w:rsid w:val="00BF6EBB"/>
    <w:rsid w:val="00BF71A1"/>
    <w:rsid w:val="00BF7375"/>
    <w:rsid w:val="00BF7650"/>
    <w:rsid w:val="00BF76D9"/>
    <w:rsid w:val="00BF7731"/>
    <w:rsid w:val="00BF7747"/>
    <w:rsid w:val="00BF7791"/>
    <w:rsid w:val="00BF77C7"/>
    <w:rsid w:val="00BF77E5"/>
    <w:rsid w:val="00BF791D"/>
    <w:rsid w:val="00BF7A80"/>
    <w:rsid w:val="00BF7A83"/>
    <w:rsid w:val="00BF7B5F"/>
    <w:rsid w:val="00BF7BCF"/>
    <w:rsid w:val="00BF7C2B"/>
    <w:rsid w:val="00BF7C43"/>
    <w:rsid w:val="00C00006"/>
    <w:rsid w:val="00C00421"/>
    <w:rsid w:val="00C0049D"/>
    <w:rsid w:val="00C0053C"/>
    <w:rsid w:val="00C007F8"/>
    <w:rsid w:val="00C00854"/>
    <w:rsid w:val="00C008B6"/>
    <w:rsid w:val="00C00B43"/>
    <w:rsid w:val="00C00D8C"/>
    <w:rsid w:val="00C00DDA"/>
    <w:rsid w:val="00C00E00"/>
    <w:rsid w:val="00C00E17"/>
    <w:rsid w:val="00C00EC2"/>
    <w:rsid w:val="00C00EE3"/>
    <w:rsid w:val="00C01073"/>
    <w:rsid w:val="00C010F5"/>
    <w:rsid w:val="00C01215"/>
    <w:rsid w:val="00C01795"/>
    <w:rsid w:val="00C01818"/>
    <w:rsid w:val="00C019F7"/>
    <w:rsid w:val="00C01B34"/>
    <w:rsid w:val="00C01B53"/>
    <w:rsid w:val="00C01B7B"/>
    <w:rsid w:val="00C01BAB"/>
    <w:rsid w:val="00C01D18"/>
    <w:rsid w:val="00C01DD1"/>
    <w:rsid w:val="00C01FB0"/>
    <w:rsid w:val="00C0202E"/>
    <w:rsid w:val="00C02104"/>
    <w:rsid w:val="00C02124"/>
    <w:rsid w:val="00C02225"/>
    <w:rsid w:val="00C02227"/>
    <w:rsid w:val="00C022D8"/>
    <w:rsid w:val="00C02392"/>
    <w:rsid w:val="00C023DC"/>
    <w:rsid w:val="00C02469"/>
    <w:rsid w:val="00C024BA"/>
    <w:rsid w:val="00C02500"/>
    <w:rsid w:val="00C02584"/>
    <w:rsid w:val="00C02602"/>
    <w:rsid w:val="00C02782"/>
    <w:rsid w:val="00C02962"/>
    <w:rsid w:val="00C02A87"/>
    <w:rsid w:val="00C02B8B"/>
    <w:rsid w:val="00C02C49"/>
    <w:rsid w:val="00C02C6A"/>
    <w:rsid w:val="00C02CA4"/>
    <w:rsid w:val="00C03021"/>
    <w:rsid w:val="00C03088"/>
    <w:rsid w:val="00C03154"/>
    <w:rsid w:val="00C0315C"/>
    <w:rsid w:val="00C031E1"/>
    <w:rsid w:val="00C03393"/>
    <w:rsid w:val="00C033C8"/>
    <w:rsid w:val="00C033DE"/>
    <w:rsid w:val="00C03843"/>
    <w:rsid w:val="00C038D1"/>
    <w:rsid w:val="00C03C1E"/>
    <w:rsid w:val="00C03CAA"/>
    <w:rsid w:val="00C03E66"/>
    <w:rsid w:val="00C03EF3"/>
    <w:rsid w:val="00C04141"/>
    <w:rsid w:val="00C0447C"/>
    <w:rsid w:val="00C04553"/>
    <w:rsid w:val="00C04562"/>
    <w:rsid w:val="00C045C2"/>
    <w:rsid w:val="00C046C4"/>
    <w:rsid w:val="00C04714"/>
    <w:rsid w:val="00C04867"/>
    <w:rsid w:val="00C048EE"/>
    <w:rsid w:val="00C04A15"/>
    <w:rsid w:val="00C04AD8"/>
    <w:rsid w:val="00C04EBA"/>
    <w:rsid w:val="00C04EE8"/>
    <w:rsid w:val="00C0513D"/>
    <w:rsid w:val="00C05147"/>
    <w:rsid w:val="00C0525F"/>
    <w:rsid w:val="00C0538B"/>
    <w:rsid w:val="00C054A3"/>
    <w:rsid w:val="00C05511"/>
    <w:rsid w:val="00C056CE"/>
    <w:rsid w:val="00C056F9"/>
    <w:rsid w:val="00C057C1"/>
    <w:rsid w:val="00C057E9"/>
    <w:rsid w:val="00C05A71"/>
    <w:rsid w:val="00C0604A"/>
    <w:rsid w:val="00C060B0"/>
    <w:rsid w:val="00C06424"/>
    <w:rsid w:val="00C065CA"/>
    <w:rsid w:val="00C068A5"/>
    <w:rsid w:val="00C068DD"/>
    <w:rsid w:val="00C069BB"/>
    <w:rsid w:val="00C06A7F"/>
    <w:rsid w:val="00C06A9C"/>
    <w:rsid w:val="00C06B85"/>
    <w:rsid w:val="00C06B98"/>
    <w:rsid w:val="00C06C81"/>
    <w:rsid w:val="00C06CAD"/>
    <w:rsid w:val="00C06CCF"/>
    <w:rsid w:val="00C06FC0"/>
    <w:rsid w:val="00C07093"/>
    <w:rsid w:val="00C074FD"/>
    <w:rsid w:val="00C07515"/>
    <w:rsid w:val="00C0767A"/>
    <w:rsid w:val="00C0791D"/>
    <w:rsid w:val="00C079AE"/>
    <w:rsid w:val="00C07A14"/>
    <w:rsid w:val="00C07B24"/>
    <w:rsid w:val="00C07BB0"/>
    <w:rsid w:val="00C07C82"/>
    <w:rsid w:val="00C07E5E"/>
    <w:rsid w:val="00C07F5F"/>
    <w:rsid w:val="00C102C8"/>
    <w:rsid w:val="00C10396"/>
    <w:rsid w:val="00C10508"/>
    <w:rsid w:val="00C10560"/>
    <w:rsid w:val="00C105AD"/>
    <w:rsid w:val="00C106ED"/>
    <w:rsid w:val="00C107E0"/>
    <w:rsid w:val="00C109CA"/>
    <w:rsid w:val="00C10DB5"/>
    <w:rsid w:val="00C10E27"/>
    <w:rsid w:val="00C10E67"/>
    <w:rsid w:val="00C10E79"/>
    <w:rsid w:val="00C10E86"/>
    <w:rsid w:val="00C10EA4"/>
    <w:rsid w:val="00C10FE4"/>
    <w:rsid w:val="00C111B2"/>
    <w:rsid w:val="00C1128C"/>
    <w:rsid w:val="00C112B5"/>
    <w:rsid w:val="00C113EB"/>
    <w:rsid w:val="00C114DB"/>
    <w:rsid w:val="00C115B1"/>
    <w:rsid w:val="00C115E4"/>
    <w:rsid w:val="00C115FE"/>
    <w:rsid w:val="00C1174D"/>
    <w:rsid w:val="00C117A8"/>
    <w:rsid w:val="00C117AE"/>
    <w:rsid w:val="00C11A3E"/>
    <w:rsid w:val="00C11ACA"/>
    <w:rsid w:val="00C11C75"/>
    <w:rsid w:val="00C11C9B"/>
    <w:rsid w:val="00C11F89"/>
    <w:rsid w:val="00C11FCB"/>
    <w:rsid w:val="00C11FCF"/>
    <w:rsid w:val="00C12069"/>
    <w:rsid w:val="00C1209E"/>
    <w:rsid w:val="00C120B6"/>
    <w:rsid w:val="00C1229F"/>
    <w:rsid w:val="00C1236E"/>
    <w:rsid w:val="00C12389"/>
    <w:rsid w:val="00C12425"/>
    <w:rsid w:val="00C12698"/>
    <w:rsid w:val="00C12762"/>
    <w:rsid w:val="00C127C6"/>
    <w:rsid w:val="00C12908"/>
    <w:rsid w:val="00C12AC4"/>
    <w:rsid w:val="00C12BC4"/>
    <w:rsid w:val="00C12C05"/>
    <w:rsid w:val="00C12C9A"/>
    <w:rsid w:val="00C12CFA"/>
    <w:rsid w:val="00C12E43"/>
    <w:rsid w:val="00C13133"/>
    <w:rsid w:val="00C13154"/>
    <w:rsid w:val="00C13415"/>
    <w:rsid w:val="00C136B8"/>
    <w:rsid w:val="00C1373D"/>
    <w:rsid w:val="00C13D56"/>
    <w:rsid w:val="00C14041"/>
    <w:rsid w:val="00C14134"/>
    <w:rsid w:val="00C141B9"/>
    <w:rsid w:val="00C14321"/>
    <w:rsid w:val="00C1439E"/>
    <w:rsid w:val="00C1464A"/>
    <w:rsid w:val="00C1466E"/>
    <w:rsid w:val="00C146E5"/>
    <w:rsid w:val="00C14893"/>
    <w:rsid w:val="00C148F3"/>
    <w:rsid w:val="00C14942"/>
    <w:rsid w:val="00C14AA8"/>
    <w:rsid w:val="00C14BBD"/>
    <w:rsid w:val="00C14DB3"/>
    <w:rsid w:val="00C14DC9"/>
    <w:rsid w:val="00C14DCF"/>
    <w:rsid w:val="00C14EE7"/>
    <w:rsid w:val="00C14FF7"/>
    <w:rsid w:val="00C15289"/>
    <w:rsid w:val="00C154F0"/>
    <w:rsid w:val="00C155E9"/>
    <w:rsid w:val="00C157FF"/>
    <w:rsid w:val="00C158C6"/>
    <w:rsid w:val="00C1598F"/>
    <w:rsid w:val="00C159E5"/>
    <w:rsid w:val="00C15C18"/>
    <w:rsid w:val="00C15C46"/>
    <w:rsid w:val="00C15D17"/>
    <w:rsid w:val="00C15D1E"/>
    <w:rsid w:val="00C15FA2"/>
    <w:rsid w:val="00C161F7"/>
    <w:rsid w:val="00C16326"/>
    <w:rsid w:val="00C1658D"/>
    <w:rsid w:val="00C165F2"/>
    <w:rsid w:val="00C16755"/>
    <w:rsid w:val="00C16800"/>
    <w:rsid w:val="00C16802"/>
    <w:rsid w:val="00C168F7"/>
    <w:rsid w:val="00C16B93"/>
    <w:rsid w:val="00C16C57"/>
    <w:rsid w:val="00C16D43"/>
    <w:rsid w:val="00C16E8A"/>
    <w:rsid w:val="00C17071"/>
    <w:rsid w:val="00C172D4"/>
    <w:rsid w:val="00C17464"/>
    <w:rsid w:val="00C1747F"/>
    <w:rsid w:val="00C1750E"/>
    <w:rsid w:val="00C17575"/>
    <w:rsid w:val="00C17587"/>
    <w:rsid w:val="00C17589"/>
    <w:rsid w:val="00C176B7"/>
    <w:rsid w:val="00C176E0"/>
    <w:rsid w:val="00C179A9"/>
    <w:rsid w:val="00C17AD1"/>
    <w:rsid w:val="00C17B28"/>
    <w:rsid w:val="00C17C3A"/>
    <w:rsid w:val="00C17C3E"/>
    <w:rsid w:val="00C17C49"/>
    <w:rsid w:val="00C17F8D"/>
    <w:rsid w:val="00C201F9"/>
    <w:rsid w:val="00C204D1"/>
    <w:rsid w:val="00C205DE"/>
    <w:rsid w:val="00C2072F"/>
    <w:rsid w:val="00C20763"/>
    <w:rsid w:val="00C2077F"/>
    <w:rsid w:val="00C20796"/>
    <w:rsid w:val="00C207D7"/>
    <w:rsid w:val="00C20A22"/>
    <w:rsid w:val="00C20BE4"/>
    <w:rsid w:val="00C20CCC"/>
    <w:rsid w:val="00C20EF1"/>
    <w:rsid w:val="00C20F4A"/>
    <w:rsid w:val="00C20F65"/>
    <w:rsid w:val="00C20F94"/>
    <w:rsid w:val="00C2113F"/>
    <w:rsid w:val="00C21417"/>
    <w:rsid w:val="00C21430"/>
    <w:rsid w:val="00C21529"/>
    <w:rsid w:val="00C2154A"/>
    <w:rsid w:val="00C2159E"/>
    <w:rsid w:val="00C21621"/>
    <w:rsid w:val="00C218FD"/>
    <w:rsid w:val="00C21938"/>
    <w:rsid w:val="00C21C08"/>
    <w:rsid w:val="00C21D43"/>
    <w:rsid w:val="00C21DDD"/>
    <w:rsid w:val="00C21F0A"/>
    <w:rsid w:val="00C21F0C"/>
    <w:rsid w:val="00C21F0E"/>
    <w:rsid w:val="00C21F74"/>
    <w:rsid w:val="00C21FE5"/>
    <w:rsid w:val="00C22011"/>
    <w:rsid w:val="00C221BB"/>
    <w:rsid w:val="00C224CE"/>
    <w:rsid w:val="00C22621"/>
    <w:rsid w:val="00C22648"/>
    <w:rsid w:val="00C226C5"/>
    <w:rsid w:val="00C22736"/>
    <w:rsid w:val="00C22751"/>
    <w:rsid w:val="00C22892"/>
    <w:rsid w:val="00C228C7"/>
    <w:rsid w:val="00C22AAF"/>
    <w:rsid w:val="00C22BB2"/>
    <w:rsid w:val="00C22C28"/>
    <w:rsid w:val="00C22C6D"/>
    <w:rsid w:val="00C22EC1"/>
    <w:rsid w:val="00C22F1D"/>
    <w:rsid w:val="00C22F3B"/>
    <w:rsid w:val="00C22F4C"/>
    <w:rsid w:val="00C22F68"/>
    <w:rsid w:val="00C22F6C"/>
    <w:rsid w:val="00C22F80"/>
    <w:rsid w:val="00C23206"/>
    <w:rsid w:val="00C232AD"/>
    <w:rsid w:val="00C234C5"/>
    <w:rsid w:val="00C234E2"/>
    <w:rsid w:val="00C237A7"/>
    <w:rsid w:val="00C2383E"/>
    <w:rsid w:val="00C2386B"/>
    <w:rsid w:val="00C2386E"/>
    <w:rsid w:val="00C238F4"/>
    <w:rsid w:val="00C239F9"/>
    <w:rsid w:val="00C23A7C"/>
    <w:rsid w:val="00C23C05"/>
    <w:rsid w:val="00C23C86"/>
    <w:rsid w:val="00C23D10"/>
    <w:rsid w:val="00C23D80"/>
    <w:rsid w:val="00C23E01"/>
    <w:rsid w:val="00C23E85"/>
    <w:rsid w:val="00C23EB7"/>
    <w:rsid w:val="00C23FA3"/>
    <w:rsid w:val="00C24059"/>
    <w:rsid w:val="00C241C9"/>
    <w:rsid w:val="00C241CF"/>
    <w:rsid w:val="00C2428B"/>
    <w:rsid w:val="00C243C5"/>
    <w:rsid w:val="00C24522"/>
    <w:rsid w:val="00C24602"/>
    <w:rsid w:val="00C2467C"/>
    <w:rsid w:val="00C2477F"/>
    <w:rsid w:val="00C247D5"/>
    <w:rsid w:val="00C24DA6"/>
    <w:rsid w:val="00C24F97"/>
    <w:rsid w:val="00C25129"/>
    <w:rsid w:val="00C251F7"/>
    <w:rsid w:val="00C2528C"/>
    <w:rsid w:val="00C25297"/>
    <w:rsid w:val="00C2529A"/>
    <w:rsid w:val="00C253E7"/>
    <w:rsid w:val="00C254DA"/>
    <w:rsid w:val="00C254FD"/>
    <w:rsid w:val="00C255A5"/>
    <w:rsid w:val="00C255B0"/>
    <w:rsid w:val="00C257D5"/>
    <w:rsid w:val="00C25A7E"/>
    <w:rsid w:val="00C25AB8"/>
    <w:rsid w:val="00C25AD5"/>
    <w:rsid w:val="00C25D7B"/>
    <w:rsid w:val="00C2602C"/>
    <w:rsid w:val="00C2605A"/>
    <w:rsid w:val="00C260C0"/>
    <w:rsid w:val="00C261E9"/>
    <w:rsid w:val="00C26284"/>
    <w:rsid w:val="00C262CE"/>
    <w:rsid w:val="00C26313"/>
    <w:rsid w:val="00C26370"/>
    <w:rsid w:val="00C26372"/>
    <w:rsid w:val="00C2670C"/>
    <w:rsid w:val="00C26751"/>
    <w:rsid w:val="00C26987"/>
    <w:rsid w:val="00C26B21"/>
    <w:rsid w:val="00C26B24"/>
    <w:rsid w:val="00C26B83"/>
    <w:rsid w:val="00C26C04"/>
    <w:rsid w:val="00C26D6B"/>
    <w:rsid w:val="00C26D87"/>
    <w:rsid w:val="00C26E1B"/>
    <w:rsid w:val="00C26F58"/>
    <w:rsid w:val="00C27035"/>
    <w:rsid w:val="00C27135"/>
    <w:rsid w:val="00C27190"/>
    <w:rsid w:val="00C271DB"/>
    <w:rsid w:val="00C2722E"/>
    <w:rsid w:val="00C272D7"/>
    <w:rsid w:val="00C273AD"/>
    <w:rsid w:val="00C2745D"/>
    <w:rsid w:val="00C27652"/>
    <w:rsid w:val="00C276F8"/>
    <w:rsid w:val="00C27718"/>
    <w:rsid w:val="00C27757"/>
    <w:rsid w:val="00C277ED"/>
    <w:rsid w:val="00C279F0"/>
    <w:rsid w:val="00C27ACF"/>
    <w:rsid w:val="00C27CB4"/>
    <w:rsid w:val="00C27CEB"/>
    <w:rsid w:val="00C27E9F"/>
    <w:rsid w:val="00C30063"/>
    <w:rsid w:val="00C30344"/>
    <w:rsid w:val="00C30670"/>
    <w:rsid w:val="00C3070C"/>
    <w:rsid w:val="00C30851"/>
    <w:rsid w:val="00C30858"/>
    <w:rsid w:val="00C30983"/>
    <w:rsid w:val="00C3098C"/>
    <w:rsid w:val="00C30A5C"/>
    <w:rsid w:val="00C30A9F"/>
    <w:rsid w:val="00C30AC3"/>
    <w:rsid w:val="00C30F12"/>
    <w:rsid w:val="00C30FBC"/>
    <w:rsid w:val="00C3106B"/>
    <w:rsid w:val="00C310C0"/>
    <w:rsid w:val="00C3112F"/>
    <w:rsid w:val="00C3133E"/>
    <w:rsid w:val="00C3136D"/>
    <w:rsid w:val="00C31668"/>
    <w:rsid w:val="00C3171C"/>
    <w:rsid w:val="00C31720"/>
    <w:rsid w:val="00C31730"/>
    <w:rsid w:val="00C3188A"/>
    <w:rsid w:val="00C318B8"/>
    <w:rsid w:val="00C31941"/>
    <w:rsid w:val="00C31AF0"/>
    <w:rsid w:val="00C31B2B"/>
    <w:rsid w:val="00C31B45"/>
    <w:rsid w:val="00C31C41"/>
    <w:rsid w:val="00C31CDE"/>
    <w:rsid w:val="00C31DE2"/>
    <w:rsid w:val="00C31F17"/>
    <w:rsid w:val="00C32317"/>
    <w:rsid w:val="00C32325"/>
    <w:rsid w:val="00C323AF"/>
    <w:rsid w:val="00C32463"/>
    <w:rsid w:val="00C32714"/>
    <w:rsid w:val="00C32B13"/>
    <w:rsid w:val="00C32B87"/>
    <w:rsid w:val="00C32C19"/>
    <w:rsid w:val="00C32D30"/>
    <w:rsid w:val="00C32D4E"/>
    <w:rsid w:val="00C32D90"/>
    <w:rsid w:val="00C32F25"/>
    <w:rsid w:val="00C32FAF"/>
    <w:rsid w:val="00C32FBE"/>
    <w:rsid w:val="00C330A8"/>
    <w:rsid w:val="00C330FD"/>
    <w:rsid w:val="00C335F7"/>
    <w:rsid w:val="00C3364A"/>
    <w:rsid w:val="00C3368F"/>
    <w:rsid w:val="00C336ED"/>
    <w:rsid w:val="00C3389D"/>
    <w:rsid w:val="00C338F1"/>
    <w:rsid w:val="00C33935"/>
    <w:rsid w:val="00C33992"/>
    <w:rsid w:val="00C33AD0"/>
    <w:rsid w:val="00C33BDF"/>
    <w:rsid w:val="00C33C8F"/>
    <w:rsid w:val="00C33C94"/>
    <w:rsid w:val="00C33FBD"/>
    <w:rsid w:val="00C34138"/>
    <w:rsid w:val="00C342BF"/>
    <w:rsid w:val="00C34381"/>
    <w:rsid w:val="00C346B0"/>
    <w:rsid w:val="00C348DA"/>
    <w:rsid w:val="00C349C3"/>
    <w:rsid w:val="00C349D6"/>
    <w:rsid w:val="00C34A2F"/>
    <w:rsid w:val="00C34A38"/>
    <w:rsid w:val="00C35046"/>
    <w:rsid w:val="00C3553D"/>
    <w:rsid w:val="00C35799"/>
    <w:rsid w:val="00C35C45"/>
    <w:rsid w:val="00C35CAB"/>
    <w:rsid w:val="00C35D29"/>
    <w:rsid w:val="00C35DE0"/>
    <w:rsid w:val="00C35E75"/>
    <w:rsid w:val="00C36132"/>
    <w:rsid w:val="00C3621C"/>
    <w:rsid w:val="00C36336"/>
    <w:rsid w:val="00C36561"/>
    <w:rsid w:val="00C365DF"/>
    <w:rsid w:val="00C365EF"/>
    <w:rsid w:val="00C3671D"/>
    <w:rsid w:val="00C3699A"/>
    <w:rsid w:val="00C36A5A"/>
    <w:rsid w:val="00C36C83"/>
    <w:rsid w:val="00C36CE9"/>
    <w:rsid w:val="00C36D08"/>
    <w:rsid w:val="00C36EEB"/>
    <w:rsid w:val="00C373AB"/>
    <w:rsid w:val="00C37454"/>
    <w:rsid w:val="00C374E8"/>
    <w:rsid w:val="00C37876"/>
    <w:rsid w:val="00C3795F"/>
    <w:rsid w:val="00C379F5"/>
    <w:rsid w:val="00C37A09"/>
    <w:rsid w:val="00C37B74"/>
    <w:rsid w:val="00C37D2F"/>
    <w:rsid w:val="00C37DC0"/>
    <w:rsid w:val="00C37E7B"/>
    <w:rsid w:val="00C37E87"/>
    <w:rsid w:val="00C37F14"/>
    <w:rsid w:val="00C4016C"/>
    <w:rsid w:val="00C401C1"/>
    <w:rsid w:val="00C4023B"/>
    <w:rsid w:val="00C402A0"/>
    <w:rsid w:val="00C402F9"/>
    <w:rsid w:val="00C4050B"/>
    <w:rsid w:val="00C40538"/>
    <w:rsid w:val="00C40B93"/>
    <w:rsid w:val="00C40D16"/>
    <w:rsid w:val="00C40F99"/>
    <w:rsid w:val="00C41028"/>
    <w:rsid w:val="00C41072"/>
    <w:rsid w:val="00C412F0"/>
    <w:rsid w:val="00C4139C"/>
    <w:rsid w:val="00C41517"/>
    <w:rsid w:val="00C41555"/>
    <w:rsid w:val="00C41593"/>
    <w:rsid w:val="00C4172E"/>
    <w:rsid w:val="00C4179E"/>
    <w:rsid w:val="00C417FD"/>
    <w:rsid w:val="00C41995"/>
    <w:rsid w:val="00C41A0D"/>
    <w:rsid w:val="00C41B3F"/>
    <w:rsid w:val="00C41BE6"/>
    <w:rsid w:val="00C41D00"/>
    <w:rsid w:val="00C41D96"/>
    <w:rsid w:val="00C41DC3"/>
    <w:rsid w:val="00C41E56"/>
    <w:rsid w:val="00C42322"/>
    <w:rsid w:val="00C4245F"/>
    <w:rsid w:val="00C42474"/>
    <w:rsid w:val="00C42500"/>
    <w:rsid w:val="00C42525"/>
    <w:rsid w:val="00C42627"/>
    <w:rsid w:val="00C42644"/>
    <w:rsid w:val="00C426B0"/>
    <w:rsid w:val="00C426BA"/>
    <w:rsid w:val="00C42763"/>
    <w:rsid w:val="00C429EF"/>
    <w:rsid w:val="00C42AE8"/>
    <w:rsid w:val="00C42B06"/>
    <w:rsid w:val="00C42B4F"/>
    <w:rsid w:val="00C42B5D"/>
    <w:rsid w:val="00C42D18"/>
    <w:rsid w:val="00C42E5D"/>
    <w:rsid w:val="00C42EE4"/>
    <w:rsid w:val="00C42EFB"/>
    <w:rsid w:val="00C42FCA"/>
    <w:rsid w:val="00C4322E"/>
    <w:rsid w:val="00C43295"/>
    <w:rsid w:val="00C433E2"/>
    <w:rsid w:val="00C43415"/>
    <w:rsid w:val="00C4355D"/>
    <w:rsid w:val="00C43586"/>
    <w:rsid w:val="00C4371A"/>
    <w:rsid w:val="00C437D3"/>
    <w:rsid w:val="00C437F7"/>
    <w:rsid w:val="00C4397C"/>
    <w:rsid w:val="00C43B66"/>
    <w:rsid w:val="00C43D90"/>
    <w:rsid w:val="00C43D93"/>
    <w:rsid w:val="00C43EE7"/>
    <w:rsid w:val="00C44091"/>
    <w:rsid w:val="00C4443A"/>
    <w:rsid w:val="00C4463C"/>
    <w:rsid w:val="00C446FA"/>
    <w:rsid w:val="00C4472B"/>
    <w:rsid w:val="00C44775"/>
    <w:rsid w:val="00C4477C"/>
    <w:rsid w:val="00C447C3"/>
    <w:rsid w:val="00C44855"/>
    <w:rsid w:val="00C44A73"/>
    <w:rsid w:val="00C44AD3"/>
    <w:rsid w:val="00C44AD7"/>
    <w:rsid w:val="00C44C0B"/>
    <w:rsid w:val="00C44F07"/>
    <w:rsid w:val="00C44FED"/>
    <w:rsid w:val="00C451DE"/>
    <w:rsid w:val="00C452DA"/>
    <w:rsid w:val="00C45376"/>
    <w:rsid w:val="00C45643"/>
    <w:rsid w:val="00C45755"/>
    <w:rsid w:val="00C4588F"/>
    <w:rsid w:val="00C45928"/>
    <w:rsid w:val="00C45A48"/>
    <w:rsid w:val="00C45B49"/>
    <w:rsid w:val="00C45EA4"/>
    <w:rsid w:val="00C45EAF"/>
    <w:rsid w:val="00C4604C"/>
    <w:rsid w:val="00C46101"/>
    <w:rsid w:val="00C4618D"/>
    <w:rsid w:val="00C46197"/>
    <w:rsid w:val="00C4634F"/>
    <w:rsid w:val="00C464FC"/>
    <w:rsid w:val="00C465AF"/>
    <w:rsid w:val="00C466B1"/>
    <w:rsid w:val="00C46777"/>
    <w:rsid w:val="00C46816"/>
    <w:rsid w:val="00C46845"/>
    <w:rsid w:val="00C4687A"/>
    <w:rsid w:val="00C46A13"/>
    <w:rsid w:val="00C46BDB"/>
    <w:rsid w:val="00C46C83"/>
    <w:rsid w:val="00C46C86"/>
    <w:rsid w:val="00C46CF7"/>
    <w:rsid w:val="00C46EDC"/>
    <w:rsid w:val="00C46F26"/>
    <w:rsid w:val="00C47062"/>
    <w:rsid w:val="00C471BF"/>
    <w:rsid w:val="00C47595"/>
    <w:rsid w:val="00C477CB"/>
    <w:rsid w:val="00C47A1A"/>
    <w:rsid w:val="00C47C8C"/>
    <w:rsid w:val="00C47D4F"/>
    <w:rsid w:val="00C47ED2"/>
    <w:rsid w:val="00C47F59"/>
    <w:rsid w:val="00C47F7F"/>
    <w:rsid w:val="00C47F9F"/>
    <w:rsid w:val="00C4B7CF"/>
    <w:rsid w:val="00C50024"/>
    <w:rsid w:val="00C50149"/>
    <w:rsid w:val="00C5022F"/>
    <w:rsid w:val="00C502BA"/>
    <w:rsid w:val="00C504F4"/>
    <w:rsid w:val="00C505EB"/>
    <w:rsid w:val="00C50A41"/>
    <w:rsid w:val="00C50A87"/>
    <w:rsid w:val="00C50B79"/>
    <w:rsid w:val="00C50EE9"/>
    <w:rsid w:val="00C5120A"/>
    <w:rsid w:val="00C513F9"/>
    <w:rsid w:val="00C514A1"/>
    <w:rsid w:val="00C51744"/>
    <w:rsid w:val="00C51756"/>
    <w:rsid w:val="00C51A10"/>
    <w:rsid w:val="00C51BF2"/>
    <w:rsid w:val="00C51C1D"/>
    <w:rsid w:val="00C51CD7"/>
    <w:rsid w:val="00C51D34"/>
    <w:rsid w:val="00C51FF4"/>
    <w:rsid w:val="00C5201F"/>
    <w:rsid w:val="00C5203D"/>
    <w:rsid w:val="00C523A1"/>
    <w:rsid w:val="00C523C0"/>
    <w:rsid w:val="00C526E0"/>
    <w:rsid w:val="00C52996"/>
    <w:rsid w:val="00C52C01"/>
    <w:rsid w:val="00C52CBB"/>
    <w:rsid w:val="00C52D23"/>
    <w:rsid w:val="00C52EE3"/>
    <w:rsid w:val="00C53146"/>
    <w:rsid w:val="00C53157"/>
    <w:rsid w:val="00C53293"/>
    <w:rsid w:val="00C533C4"/>
    <w:rsid w:val="00C533D7"/>
    <w:rsid w:val="00C533E9"/>
    <w:rsid w:val="00C5341A"/>
    <w:rsid w:val="00C5348A"/>
    <w:rsid w:val="00C534DC"/>
    <w:rsid w:val="00C5352D"/>
    <w:rsid w:val="00C5387D"/>
    <w:rsid w:val="00C53954"/>
    <w:rsid w:val="00C53C36"/>
    <w:rsid w:val="00C53C39"/>
    <w:rsid w:val="00C53D1C"/>
    <w:rsid w:val="00C53D77"/>
    <w:rsid w:val="00C53DE4"/>
    <w:rsid w:val="00C53E38"/>
    <w:rsid w:val="00C53E5E"/>
    <w:rsid w:val="00C53EC7"/>
    <w:rsid w:val="00C53F59"/>
    <w:rsid w:val="00C540B1"/>
    <w:rsid w:val="00C5422C"/>
    <w:rsid w:val="00C542BD"/>
    <w:rsid w:val="00C543C3"/>
    <w:rsid w:val="00C543EE"/>
    <w:rsid w:val="00C54541"/>
    <w:rsid w:val="00C54831"/>
    <w:rsid w:val="00C548A9"/>
    <w:rsid w:val="00C5496D"/>
    <w:rsid w:val="00C54A74"/>
    <w:rsid w:val="00C54BAF"/>
    <w:rsid w:val="00C54ED1"/>
    <w:rsid w:val="00C54F2C"/>
    <w:rsid w:val="00C55042"/>
    <w:rsid w:val="00C5546C"/>
    <w:rsid w:val="00C554C8"/>
    <w:rsid w:val="00C55951"/>
    <w:rsid w:val="00C55C66"/>
    <w:rsid w:val="00C55C96"/>
    <w:rsid w:val="00C55CE7"/>
    <w:rsid w:val="00C55D1F"/>
    <w:rsid w:val="00C55DA4"/>
    <w:rsid w:val="00C55EAE"/>
    <w:rsid w:val="00C55F4D"/>
    <w:rsid w:val="00C55FCB"/>
    <w:rsid w:val="00C55FF0"/>
    <w:rsid w:val="00C55FFF"/>
    <w:rsid w:val="00C560FE"/>
    <w:rsid w:val="00C5613B"/>
    <w:rsid w:val="00C563EE"/>
    <w:rsid w:val="00C564A0"/>
    <w:rsid w:val="00C564A2"/>
    <w:rsid w:val="00C564B7"/>
    <w:rsid w:val="00C56511"/>
    <w:rsid w:val="00C565B0"/>
    <w:rsid w:val="00C565F9"/>
    <w:rsid w:val="00C56718"/>
    <w:rsid w:val="00C56780"/>
    <w:rsid w:val="00C567AB"/>
    <w:rsid w:val="00C56933"/>
    <w:rsid w:val="00C569C3"/>
    <w:rsid w:val="00C56AB3"/>
    <w:rsid w:val="00C56BDC"/>
    <w:rsid w:val="00C56C5D"/>
    <w:rsid w:val="00C56E44"/>
    <w:rsid w:val="00C56E67"/>
    <w:rsid w:val="00C570A1"/>
    <w:rsid w:val="00C5722D"/>
    <w:rsid w:val="00C574F6"/>
    <w:rsid w:val="00C5753D"/>
    <w:rsid w:val="00C57629"/>
    <w:rsid w:val="00C57638"/>
    <w:rsid w:val="00C577BA"/>
    <w:rsid w:val="00C57886"/>
    <w:rsid w:val="00C578AA"/>
    <w:rsid w:val="00C57950"/>
    <w:rsid w:val="00C5799D"/>
    <w:rsid w:val="00C579F2"/>
    <w:rsid w:val="00C57A34"/>
    <w:rsid w:val="00C57B63"/>
    <w:rsid w:val="00C57CB4"/>
    <w:rsid w:val="00C57D34"/>
    <w:rsid w:val="00C57E8F"/>
    <w:rsid w:val="00C57F07"/>
    <w:rsid w:val="00C57FAB"/>
    <w:rsid w:val="00C60038"/>
    <w:rsid w:val="00C60344"/>
    <w:rsid w:val="00C60428"/>
    <w:rsid w:val="00C6046E"/>
    <w:rsid w:val="00C6049D"/>
    <w:rsid w:val="00C60753"/>
    <w:rsid w:val="00C60776"/>
    <w:rsid w:val="00C607E2"/>
    <w:rsid w:val="00C60803"/>
    <w:rsid w:val="00C60835"/>
    <w:rsid w:val="00C608FA"/>
    <w:rsid w:val="00C6090E"/>
    <w:rsid w:val="00C60B71"/>
    <w:rsid w:val="00C60C74"/>
    <w:rsid w:val="00C60D34"/>
    <w:rsid w:val="00C60D68"/>
    <w:rsid w:val="00C60DAE"/>
    <w:rsid w:val="00C60DF3"/>
    <w:rsid w:val="00C60DF6"/>
    <w:rsid w:val="00C61009"/>
    <w:rsid w:val="00C61064"/>
    <w:rsid w:val="00C611A8"/>
    <w:rsid w:val="00C61210"/>
    <w:rsid w:val="00C612AC"/>
    <w:rsid w:val="00C613BE"/>
    <w:rsid w:val="00C614D9"/>
    <w:rsid w:val="00C6157F"/>
    <w:rsid w:val="00C6165E"/>
    <w:rsid w:val="00C6184F"/>
    <w:rsid w:val="00C6190E"/>
    <w:rsid w:val="00C61BBC"/>
    <w:rsid w:val="00C61CEE"/>
    <w:rsid w:val="00C61D7C"/>
    <w:rsid w:val="00C61E58"/>
    <w:rsid w:val="00C61E92"/>
    <w:rsid w:val="00C61ECA"/>
    <w:rsid w:val="00C61F59"/>
    <w:rsid w:val="00C6204F"/>
    <w:rsid w:val="00C620B5"/>
    <w:rsid w:val="00C620D6"/>
    <w:rsid w:val="00C62426"/>
    <w:rsid w:val="00C6244D"/>
    <w:rsid w:val="00C6250C"/>
    <w:rsid w:val="00C6254A"/>
    <w:rsid w:val="00C62600"/>
    <w:rsid w:val="00C6267D"/>
    <w:rsid w:val="00C628C9"/>
    <w:rsid w:val="00C628D6"/>
    <w:rsid w:val="00C628E8"/>
    <w:rsid w:val="00C62A29"/>
    <w:rsid w:val="00C62ADF"/>
    <w:rsid w:val="00C62B02"/>
    <w:rsid w:val="00C62B9D"/>
    <w:rsid w:val="00C62CED"/>
    <w:rsid w:val="00C62E66"/>
    <w:rsid w:val="00C6308F"/>
    <w:rsid w:val="00C63268"/>
    <w:rsid w:val="00C6335E"/>
    <w:rsid w:val="00C63387"/>
    <w:rsid w:val="00C6344E"/>
    <w:rsid w:val="00C63569"/>
    <w:rsid w:val="00C635D5"/>
    <w:rsid w:val="00C636F9"/>
    <w:rsid w:val="00C636FC"/>
    <w:rsid w:val="00C637D6"/>
    <w:rsid w:val="00C63BB2"/>
    <w:rsid w:val="00C63BFB"/>
    <w:rsid w:val="00C63C86"/>
    <w:rsid w:val="00C63E85"/>
    <w:rsid w:val="00C64009"/>
    <w:rsid w:val="00C640F4"/>
    <w:rsid w:val="00C64287"/>
    <w:rsid w:val="00C645DD"/>
    <w:rsid w:val="00C64685"/>
    <w:rsid w:val="00C6489C"/>
    <w:rsid w:val="00C64918"/>
    <w:rsid w:val="00C64939"/>
    <w:rsid w:val="00C64AD1"/>
    <w:rsid w:val="00C64AD6"/>
    <w:rsid w:val="00C64AE4"/>
    <w:rsid w:val="00C64B17"/>
    <w:rsid w:val="00C64C24"/>
    <w:rsid w:val="00C64C8B"/>
    <w:rsid w:val="00C64CC7"/>
    <w:rsid w:val="00C64CD8"/>
    <w:rsid w:val="00C64E1E"/>
    <w:rsid w:val="00C65041"/>
    <w:rsid w:val="00C6506C"/>
    <w:rsid w:val="00C65093"/>
    <w:rsid w:val="00C652C2"/>
    <w:rsid w:val="00C652CB"/>
    <w:rsid w:val="00C653A4"/>
    <w:rsid w:val="00C6558C"/>
    <w:rsid w:val="00C65640"/>
    <w:rsid w:val="00C656E7"/>
    <w:rsid w:val="00C657B1"/>
    <w:rsid w:val="00C6582D"/>
    <w:rsid w:val="00C65BAA"/>
    <w:rsid w:val="00C65C70"/>
    <w:rsid w:val="00C65DEF"/>
    <w:rsid w:val="00C65E37"/>
    <w:rsid w:val="00C65E70"/>
    <w:rsid w:val="00C661F6"/>
    <w:rsid w:val="00C6620B"/>
    <w:rsid w:val="00C66259"/>
    <w:rsid w:val="00C662BC"/>
    <w:rsid w:val="00C6638C"/>
    <w:rsid w:val="00C6638D"/>
    <w:rsid w:val="00C664E1"/>
    <w:rsid w:val="00C664FF"/>
    <w:rsid w:val="00C6651A"/>
    <w:rsid w:val="00C6653F"/>
    <w:rsid w:val="00C6663D"/>
    <w:rsid w:val="00C667D3"/>
    <w:rsid w:val="00C66870"/>
    <w:rsid w:val="00C66EF2"/>
    <w:rsid w:val="00C66F3A"/>
    <w:rsid w:val="00C66FA8"/>
    <w:rsid w:val="00C67109"/>
    <w:rsid w:val="00C6722F"/>
    <w:rsid w:val="00C67433"/>
    <w:rsid w:val="00C674D9"/>
    <w:rsid w:val="00C675FA"/>
    <w:rsid w:val="00C67763"/>
    <w:rsid w:val="00C678C6"/>
    <w:rsid w:val="00C67A3C"/>
    <w:rsid w:val="00C67AAE"/>
    <w:rsid w:val="00C67B68"/>
    <w:rsid w:val="00C67B92"/>
    <w:rsid w:val="00C67DAC"/>
    <w:rsid w:val="00C67E1D"/>
    <w:rsid w:val="00C701A3"/>
    <w:rsid w:val="00C701C4"/>
    <w:rsid w:val="00C701FA"/>
    <w:rsid w:val="00C702CB"/>
    <w:rsid w:val="00C702EF"/>
    <w:rsid w:val="00C7038F"/>
    <w:rsid w:val="00C70549"/>
    <w:rsid w:val="00C70604"/>
    <w:rsid w:val="00C70748"/>
    <w:rsid w:val="00C70770"/>
    <w:rsid w:val="00C7082C"/>
    <w:rsid w:val="00C709B0"/>
    <w:rsid w:val="00C70A53"/>
    <w:rsid w:val="00C70CE7"/>
    <w:rsid w:val="00C70E6C"/>
    <w:rsid w:val="00C711FF"/>
    <w:rsid w:val="00C71247"/>
    <w:rsid w:val="00C7136F"/>
    <w:rsid w:val="00C714AA"/>
    <w:rsid w:val="00C7155F"/>
    <w:rsid w:val="00C71560"/>
    <w:rsid w:val="00C71618"/>
    <w:rsid w:val="00C71A93"/>
    <w:rsid w:val="00C71C6C"/>
    <w:rsid w:val="00C71C88"/>
    <w:rsid w:val="00C71CD2"/>
    <w:rsid w:val="00C71E1B"/>
    <w:rsid w:val="00C71EE7"/>
    <w:rsid w:val="00C71FCB"/>
    <w:rsid w:val="00C720AD"/>
    <w:rsid w:val="00C72279"/>
    <w:rsid w:val="00C722CC"/>
    <w:rsid w:val="00C723F4"/>
    <w:rsid w:val="00C72746"/>
    <w:rsid w:val="00C72A8D"/>
    <w:rsid w:val="00C72AA1"/>
    <w:rsid w:val="00C72C76"/>
    <w:rsid w:val="00C72D98"/>
    <w:rsid w:val="00C72DB8"/>
    <w:rsid w:val="00C72DD8"/>
    <w:rsid w:val="00C72EE1"/>
    <w:rsid w:val="00C72FC9"/>
    <w:rsid w:val="00C730C7"/>
    <w:rsid w:val="00C731FB"/>
    <w:rsid w:val="00C73491"/>
    <w:rsid w:val="00C734C9"/>
    <w:rsid w:val="00C73841"/>
    <w:rsid w:val="00C73A19"/>
    <w:rsid w:val="00C73A3C"/>
    <w:rsid w:val="00C73BEF"/>
    <w:rsid w:val="00C73E4E"/>
    <w:rsid w:val="00C73EF7"/>
    <w:rsid w:val="00C74029"/>
    <w:rsid w:val="00C7427C"/>
    <w:rsid w:val="00C742E6"/>
    <w:rsid w:val="00C74521"/>
    <w:rsid w:val="00C7460F"/>
    <w:rsid w:val="00C7466A"/>
    <w:rsid w:val="00C7478F"/>
    <w:rsid w:val="00C7479E"/>
    <w:rsid w:val="00C74984"/>
    <w:rsid w:val="00C74D7A"/>
    <w:rsid w:val="00C74DC1"/>
    <w:rsid w:val="00C74EA2"/>
    <w:rsid w:val="00C74F52"/>
    <w:rsid w:val="00C75014"/>
    <w:rsid w:val="00C751C2"/>
    <w:rsid w:val="00C7527E"/>
    <w:rsid w:val="00C75317"/>
    <w:rsid w:val="00C75340"/>
    <w:rsid w:val="00C75754"/>
    <w:rsid w:val="00C75770"/>
    <w:rsid w:val="00C7583E"/>
    <w:rsid w:val="00C7585B"/>
    <w:rsid w:val="00C7593F"/>
    <w:rsid w:val="00C75963"/>
    <w:rsid w:val="00C75A31"/>
    <w:rsid w:val="00C75A5F"/>
    <w:rsid w:val="00C75B88"/>
    <w:rsid w:val="00C75C72"/>
    <w:rsid w:val="00C75CCA"/>
    <w:rsid w:val="00C75E42"/>
    <w:rsid w:val="00C760F2"/>
    <w:rsid w:val="00C76198"/>
    <w:rsid w:val="00C76309"/>
    <w:rsid w:val="00C764EB"/>
    <w:rsid w:val="00C76582"/>
    <w:rsid w:val="00C76829"/>
    <w:rsid w:val="00C76B63"/>
    <w:rsid w:val="00C76B67"/>
    <w:rsid w:val="00C76CE2"/>
    <w:rsid w:val="00C76D20"/>
    <w:rsid w:val="00C76D55"/>
    <w:rsid w:val="00C7701B"/>
    <w:rsid w:val="00C770FE"/>
    <w:rsid w:val="00C77134"/>
    <w:rsid w:val="00C77199"/>
    <w:rsid w:val="00C77309"/>
    <w:rsid w:val="00C77477"/>
    <w:rsid w:val="00C77693"/>
    <w:rsid w:val="00C776CD"/>
    <w:rsid w:val="00C77741"/>
    <w:rsid w:val="00C779C3"/>
    <w:rsid w:val="00C77B25"/>
    <w:rsid w:val="00C77BAB"/>
    <w:rsid w:val="00C77CFA"/>
    <w:rsid w:val="00C77DC6"/>
    <w:rsid w:val="00C77E45"/>
    <w:rsid w:val="00C77F27"/>
    <w:rsid w:val="00C77FE4"/>
    <w:rsid w:val="00C8016C"/>
    <w:rsid w:val="00C802F1"/>
    <w:rsid w:val="00C803E4"/>
    <w:rsid w:val="00C80980"/>
    <w:rsid w:val="00C809B1"/>
    <w:rsid w:val="00C80A19"/>
    <w:rsid w:val="00C80A71"/>
    <w:rsid w:val="00C80B2D"/>
    <w:rsid w:val="00C80B32"/>
    <w:rsid w:val="00C80B4B"/>
    <w:rsid w:val="00C80D6F"/>
    <w:rsid w:val="00C8105F"/>
    <w:rsid w:val="00C8110A"/>
    <w:rsid w:val="00C81186"/>
    <w:rsid w:val="00C81238"/>
    <w:rsid w:val="00C81257"/>
    <w:rsid w:val="00C81499"/>
    <w:rsid w:val="00C81617"/>
    <w:rsid w:val="00C81706"/>
    <w:rsid w:val="00C81A4A"/>
    <w:rsid w:val="00C81ACD"/>
    <w:rsid w:val="00C81AFC"/>
    <w:rsid w:val="00C81B0F"/>
    <w:rsid w:val="00C81E67"/>
    <w:rsid w:val="00C81E94"/>
    <w:rsid w:val="00C81FE3"/>
    <w:rsid w:val="00C82036"/>
    <w:rsid w:val="00C82105"/>
    <w:rsid w:val="00C82403"/>
    <w:rsid w:val="00C82446"/>
    <w:rsid w:val="00C824D3"/>
    <w:rsid w:val="00C824F2"/>
    <w:rsid w:val="00C826EC"/>
    <w:rsid w:val="00C82795"/>
    <w:rsid w:val="00C8283F"/>
    <w:rsid w:val="00C82982"/>
    <w:rsid w:val="00C82B24"/>
    <w:rsid w:val="00C82B42"/>
    <w:rsid w:val="00C82B6A"/>
    <w:rsid w:val="00C82BA1"/>
    <w:rsid w:val="00C82BEB"/>
    <w:rsid w:val="00C82C1E"/>
    <w:rsid w:val="00C82CAD"/>
    <w:rsid w:val="00C831FA"/>
    <w:rsid w:val="00C83339"/>
    <w:rsid w:val="00C833FA"/>
    <w:rsid w:val="00C8341B"/>
    <w:rsid w:val="00C835F2"/>
    <w:rsid w:val="00C836FE"/>
    <w:rsid w:val="00C837FB"/>
    <w:rsid w:val="00C83BAE"/>
    <w:rsid w:val="00C83C71"/>
    <w:rsid w:val="00C83DD7"/>
    <w:rsid w:val="00C8403B"/>
    <w:rsid w:val="00C846F1"/>
    <w:rsid w:val="00C847A1"/>
    <w:rsid w:val="00C8485C"/>
    <w:rsid w:val="00C848C9"/>
    <w:rsid w:val="00C849B0"/>
    <w:rsid w:val="00C84ABF"/>
    <w:rsid w:val="00C84B08"/>
    <w:rsid w:val="00C84CA3"/>
    <w:rsid w:val="00C84CCA"/>
    <w:rsid w:val="00C84D75"/>
    <w:rsid w:val="00C850CA"/>
    <w:rsid w:val="00C85122"/>
    <w:rsid w:val="00C85160"/>
    <w:rsid w:val="00C851BC"/>
    <w:rsid w:val="00C85325"/>
    <w:rsid w:val="00C854B3"/>
    <w:rsid w:val="00C85653"/>
    <w:rsid w:val="00C8566A"/>
    <w:rsid w:val="00C8569B"/>
    <w:rsid w:val="00C85787"/>
    <w:rsid w:val="00C857FD"/>
    <w:rsid w:val="00C8585D"/>
    <w:rsid w:val="00C85862"/>
    <w:rsid w:val="00C85917"/>
    <w:rsid w:val="00C859AA"/>
    <w:rsid w:val="00C859D9"/>
    <w:rsid w:val="00C85C1F"/>
    <w:rsid w:val="00C85C22"/>
    <w:rsid w:val="00C85DC7"/>
    <w:rsid w:val="00C85E23"/>
    <w:rsid w:val="00C85E65"/>
    <w:rsid w:val="00C85E9C"/>
    <w:rsid w:val="00C85F43"/>
    <w:rsid w:val="00C85FB8"/>
    <w:rsid w:val="00C86028"/>
    <w:rsid w:val="00C860D6"/>
    <w:rsid w:val="00C86113"/>
    <w:rsid w:val="00C8611C"/>
    <w:rsid w:val="00C8613B"/>
    <w:rsid w:val="00C861F0"/>
    <w:rsid w:val="00C86479"/>
    <w:rsid w:val="00C86539"/>
    <w:rsid w:val="00C86666"/>
    <w:rsid w:val="00C86814"/>
    <w:rsid w:val="00C86924"/>
    <w:rsid w:val="00C869F1"/>
    <w:rsid w:val="00C86A91"/>
    <w:rsid w:val="00C86BA0"/>
    <w:rsid w:val="00C86E96"/>
    <w:rsid w:val="00C87156"/>
    <w:rsid w:val="00C871D4"/>
    <w:rsid w:val="00C873C6"/>
    <w:rsid w:val="00C87595"/>
    <w:rsid w:val="00C87A6A"/>
    <w:rsid w:val="00C87BCB"/>
    <w:rsid w:val="00C87CD4"/>
    <w:rsid w:val="00C87E2C"/>
    <w:rsid w:val="00C90185"/>
    <w:rsid w:val="00C901D7"/>
    <w:rsid w:val="00C903BC"/>
    <w:rsid w:val="00C9053B"/>
    <w:rsid w:val="00C90573"/>
    <w:rsid w:val="00C905C2"/>
    <w:rsid w:val="00C905FC"/>
    <w:rsid w:val="00C90624"/>
    <w:rsid w:val="00C907AD"/>
    <w:rsid w:val="00C9087C"/>
    <w:rsid w:val="00C90EC2"/>
    <w:rsid w:val="00C9122F"/>
    <w:rsid w:val="00C912EF"/>
    <w:rsid w:val="00C91308"/>
    <w:rsid w:val="00C9136B"/>
    <w:rsid w:val="00C913A6"/>
    <w:rsid w:val="00C914C0"/>
    <w:rsid w:val="00C91655"/>
    <w:rsid w:val="00C91680"/>
    <w:rsid w:val="00C9170A"/>
    <w:rsid w:val="00C91768"/>
    <w:rsid w:val="00C918DC"/>
    <w:rsid w:val="00C91A19"/>
    <w:rsid w:val="00C91B55"/>
    <w:rsid w:val="00C91B76"/>
    <w:rsid w:val="00C91D1F"/>
    <w:rsid w:val="00C91DBC"/>
    <w:rsid w:val="00C91FBC"/>
    <w:rsid w:val="00C920AC"/>
    <w:rsid w:val="00C922C9"/>
    <w:rsid w:val="00C92315"/>
    <w:rsid w:val="00C92357"/>
    <w:rsid w:val="00C924CB"/>
    <w:rsid w:val="00C9254C"/>
    <w:rsid w:val="00C92600"/>
    <w:rsid w:val="00C92831"/>
    <w:rsid w:val="00C92882"/>
    <w:rsid w:val="00C9293C"/>
    <w:rsid w:val="00C92A0F"/>
    <w:rsid w:val="00C92A76"/>
    <w:rsid w:val="00C92AA0"/>
    <w:rsid w:val="00C92B1B"/>
    <w:rsid w:val="00C92B8C"/>
    <w:rsid w:val="00C92BB8"/>
    <w:rsid w:val="00C92C1A"/>
    <w:rsid w:val="00C92C2C"/>
    <w:rsid w:val="00C92C56"/>
    <w:rsid w:val="00C92E7E"/>
    <w:rsid w:val="00C92EC9"/>
    <w:rsid w:val="00C92F9D"/>
    <w:rsid w:val="00C934A5"/>
    <w:rsid w:val="00C934AA"/>
    <w:rsid w:val="00C9356C"/>
    <w:rsid w:val="00C935BD"/>
    <w:rsid w:val="00C93656"/>
    <w:rsid w:val="00C936C4"/>
    <w:rsid w:val="00C93838"/>
    <w:rsid w:val="00C939A6"/>
    <w:rsid w:val="00C93DCE"/>
    <w:rsid w:val="00C93F37"/>
    <w:rsid w:val="00C93F79"/>
    <w:rsid w:val="00C94028"/>
    <w:rsid w:val="00C9404D"/>
    <w:rsid w:val="00C940FA"/>
    <w:rsid w:val="00C94127"/>
    <w:rsid w:val="00C941A0"/>
    <w:rsid w:val="00C94289"/>
    <w:rsid w:val="00C942E4"/>
    <w:rsid w:val="00C9450D"/>
    <w:rsid w:val="00C94527"/>
    <w:rsid w:val="00C946E6"/>
    <w:rsid w:val="00C94778"/>
    <w:rsid w:val="00C948AF"/>
    <w:rsid w:val="00C94910"/>
    <w:rsid w:val="00C94A1A"/>
    <w:rsid w:val="00C94B93"/>
    <w:rsid w:val="00C94BE5"/>
    <w:rsid w:val="00C94C7C"/>
    <w:rsid w:val="00C94D12"/>
    <w:rsid w:val="00C94D27"/>
    <w:rsid w:val="00C951B3"/>
    <w:rsid w:val="00C95207"/>
    <w:rsid w:val="00C952B4"/>
    <w:rsid w:val="00C9551B"/>
    <w:rsid w:val="00C9557C"/>
    <w:rsid w:val="00C9557D"/>
    <w:rsid w:val="00C956B6"/>
    <w:rsid w:val="00C9580A"/>
    <w:rsid w:val="00C9587A"/>
    <w:rsid w:val="00C95909"/>
    <w:rsid w:val="00C95A20"/>
    <w:rsid w:val="00C95A95"/>
    <w:rsid w:val="00C95AE9"/>
    <w:rsid w:val="00C95B7C"/>
    <w:rsid w:val="00C95BCF"/>
    <w:rsid w:val="00C95C50"/>
    <w:rsid w:val="00C95CA5"/>
    <w:rsid w:val="00C95D6B"/>
    <w:rsid w:val="00C960F3"/>
    <w:rsid w:val="00C96198"/>
    <w:rsid w:val="00C96216"/>
    <w:rsid w:val="00C962B0"/>
    <w:rsid w:val="00C963C8"/>
    <w:rsid w:val="00C965B8"/>
    <w:rsid w:val="00C96744"/>
    <w:rsid w:val="00C967EA"/>
    <w:rsid w:val="00C968A4"/>
    <w:rsid w:val="00C96B4D"/>
    <w:rsid w:val="00C96B8E"/>
    <w:rsid w:val="00C96CCF"/>
    <w:rsid w:val="00C96DCA"/>
    <w:rsid w:val="00C96E5A"/>
    <w:rsid w:val="00C96FED"/>
    <w:rsid w:val="00C9743A"/>
    <w:rsid w:val="00C97448"/>
    <w:rsid w:val="00C97532"/>
    <w:rsid w:val="00C97558"/>
    <w:rsid w:val="00C975AD"/>
    <w:rsid w:val="00C9763E"/>
    <w:rsid w:val="00C97665"/>
    <w:rsid w:val="00C97673"/>
    <w:rsid w:val="00C978E3"/>
    <w:rsid w:val="00C97ADB"/>
    <w:rsid w:val="00C97B29"/>
    <w:rsid w:val="00C97CE0"/>
    <w:rsid w:val="00C97F6F"/>
    <w:rsid w:val="00CA0176"/>
    <w:rsid w:val="00CA043C"/>
    <w:rsid w:val="00CA0444"/>
    <w:rsid w:val="00CA048B"/>
    <w:rsid w:val="00CA04E6"/>
    <w:rsid w:val="00CA063E"/>
    <w:rsid w:val="00CA069B"/>
    <w:rsid w:val="00CA0877"/>
    <w:rsid w:val="00CA0958"/>
    <w:rsid w:val="00CA0A5F"/>
    <w:rsid w:val="00CA0E11"/>
    <w:rsid w:val="00CA0EA4"/>
    <w:rsid w:val="00CA0FDF"/>
    <w:rsid w:val="00CA1172"/>
    <w:rsid w:val="00CA127C"/>
    <w:rsid w:val="00CA1352"/>
    <w:rsid w:val="00CA1435"/>
    <w:rsid w:val="00CA166D"/>
    <w:rsid w:val="00CA16E5"/>
    <w:rsid w:val="00CA1720"/>
    <w:rsid w:val="00CA1825"/>
    <w:rsid w:val="00CA18A4"/>
    <w:rsid w:val="00CA1CAB"/>
    <w:rsid w:val="00CA1F75"/>
    <w:rsid w:val="00CA2002"/>
    <w:rsid w:val="00CA2069"/>
    <w:rsid w:val="00CA2137"/>
    <w:rsid w:val="00CA21FC"/>
    <w:rsid w:val="00CA2282"/>
    <w:rsid w:val="00CA232D"/>
    <w:rsid w:val="00CA2444"/>
    <w:rsid w:val="00CA2467"/>
    <w:rsid w:val="00CA25A0"/>
    <w:rsid w:val="00CA2612"/>
    <w:rsid w:val="00CA276C"/>
    <w:rsid w:val="00CA2867"/>
    <w:rsid w:val="00CA2902"/>
    <w:rsid w:val="00CA2946"/>
    <w:rsid w:val="00CA2B9A"/>
    <w:rsid w:val="00CA2DED"/>
    <w:rsid w:val="00CA2E64"/>
    <w:rsid w:val="00CA2EC4"/>
    <w:rsid w:val="00CA2EFF"/>
    <w:rsid w:val="00CA318A"/>
    <w:rsid w:val="00CA3261"/>
    <w:rsid w:val="00CA33B1"/>
    <w:rsid w:val="00CA355E"/>
    <w:rsid w:val="00CA358A"/>
    <w:rsid w:val="00CA35DC"/>
    <w:rsid w:val="00CA36EF"/>
    <w:rsid w:val="00CA37BF"/>
    <w:rsid w:val="00CA382F"/>
    <w:rsid w:val="00CA3934"/>
    <w:rsid w:val="00CA3B7C"/>
    <w:rsid w:val="00CA3EE0"/>
    <w:rsid w:val="00CA3EF1"/>
    <w:rsid w:val="00CA3F5F"/>
    <w:rsid w:val="00CA406D"/>
    <w:rsid w:val="00CA4220"/>
    <w:rsid w:val="00CA431A"/>
    <w:rsid w:val="00CA44C6"/>
    <w:rsid w:val="00CA45E4"/>
    <w:rsid w:val="00CA4660"/>
    <w:rsid w:val="00CA473D"/>
    <w:rsid w:val="00CA4882"/>
    <w:rsid w:val="00CA489D"/>
    <w:rsid w:val="00CA4966"/>
    <w:rsid w:val="00CA4A30"/>
    <w:rsid w:val="00CA4AB6"/>
    <w:rsid w:val="00CA4BA2"/>
    <w:rsid w:val="00CA4D55"/>
    <w:rsid w:val="00CA4F07"/>
    <w:rsid w:val="00CA506C"/>
    <w:rsid w:val="00CA50FE"/>
    <w:rsid w:val="00CA516A"/>
    <w:rsid w:val="00CA5260"/>
    <w:rsid w:val="00CA52A6"/>
    <w:rsid w:val="00CA5402"/>
    <w:rsid w:val="00CA5691"/>
    <w:rsid w:val="00CA56EB"/>
    <w:rsid w:val="00CA5891"/>
    <w:rsid w:val="00CA5B70"/>
    <w:rsid w:val="00CA5ECA"/>
    <w:rsid w:val="00CA600C"/>
    <w:rsid w:val="00CA61D8"/>
    <w:rsid w:val="00CA62DE"/>
    <w:rsid w:val="00CA662D"/>
    <w:rsid w:val="00CA6638"/>
    <w:rsid w:val="00CA675E"/>
    <w:rsid w:val="00CA6775"/>
    <w:rsid w:val="00CA68E9"/>
    <w:rsid w:val="00CA6904"/>
    <w:rsid w:val="00CA6B09"/>
    <w:rsid w:val="00CA6CF0"/>
    <w:rsid w:val="00CA6D56"/>
    <w:rsid w:val="00CA6E42"/>
    <w:rsid w:val="00CA6EAB"/>
    <w:rsid w:val="00CA7071"/>
    <w:rsid w:val="00CA7158"/>
    <w:rsid w:val="00CA71C7"/>
    <w:rsid w:val="00CA72C4"/>
    <w:rsid w:val="00CA72DE"/>
    <w:rsid w:val="00CA736D"/>
    <w:rsid w:val="00CA742A"/>
    <w:rsid w:val="00CA7490"/>
    <w:rsid w:val="00CA7577"/>
    <w:rsid w:val="00CA759D"/>
    <w:rsid w:val="00CA75DC"/>
    <w:rsid w:val="00CA76DD"/>
    <w:rsid w:val="00CA7842"/>
    <w:rsid w:val="00CA7911"/>
    <w:rsid w:val="00CA7A1E"/>
    <w:rsid w:val="00CA7AF6"/>
    <w:rsid w:val="00CA7EAE"/>
    <w:rsid w:val="00CA7EE6"/>
    <w:rsid w:val="00CA7F5A"/>
    <w:rsid w:val="00CA7F95"/>
    <w:rsid w:val="00CB00D8"/>
    <w:rsid w:val="00CB0145"/>
    <w:rsid w:val="00CB01D1"/>
    <w:rsid w:val="00CB02B6"/>
    <w:rsid w:val="00CB037D"/>
    <w:rsid w:val="00CB0460"/>
    <w:rsid w:val="00CB058D"/>
    <w:rsid w:val="00CB0782"/>
    <w:rsid w:val="00CB0876"/>
    <w:rsid w:val="00CB09D0"/>
    <w:rsid w:val="00CB0A80"/>
    <w:rsid w:val="00CB0CBA"/>
    <w:rsid w:val="00CB0DB0"/>
    <w:rsid w:val="00CB0E9C"/>
    <w:rsid w:val="00CB0EB7"/>
    <w:rsid w:val="00CB0F22"/>
    <w:rsid w:val="00CB12C4"/>
    <w:rsid w:val="00CB1301"/>
    <w:rsid w:val="00CB1598"/>
    <w:rsid w:val="00CB1605"/>
    <w:rsid w:val="00CB1781"/>
    <w:rsid w:val="00CB1784"/>
    <w:rsid w:val="00CB18F9"/>
    <w:rsid w:val="00CB19DA"/>
    <w:rsid w:val="00CB19E5"/>
    <w:rsid w:val="00CB1B4F"/>
    <w:rsid w:val="00CB1B72"/>
    <w:rsid w:val="00CB1BE9"/>
    <w:rsid w:val="00CB1BEC"/>
    <w:rsid w:val="00CB1D2D"/>
    <w:rsid w:val="00CB1F03"/>
    <w:rsid w:val="00CB1FDF"/>
    <w:rsid w:val="00CB227B"/>
    <w:rsid w:val="00CB2329"/>
    <w:rsid w:val="00CB233B"/>
    <w:rsid w:val="00CB248C"/>
    <w:rsid w:val="00CB263B"/>
    <w:rsid w:val="00CB273A"/>
    <w:rsid w:val="00CB281F"/>
    <w:rsid w:val="00CB2BB8"/>
    <w:rsid w:val="00CB2CA3"/>
    <w:rsid w:val="00CB2CEC"/>
    <w:rsid w:val="00CB2D0D"/>
    <w:rsid w:val="00CB2D24"/>
    <w:rsid w:val="00CB2D72"/>
    <w:rsid w:val="00CB3006"/>
    <w:rsid w:val="00CB30DA"/>
    <w:rsid w:val="00CB32D6"/>
    <w:rsid w:val="00CB3639"/>
    <w:rsid w:val="00CB382D"/>
    <w:rsid w:val="00CB38D4"/>
    <w:rsid w:val="00CB3B8E"/>
    <w:rsid w:val="00CB3C3A"/>
    <w:rsid w:val="00CB3F2B"/>
    <w:rsid w:val="00CB4203"/>
    <w:rsid w:val="00CB4236"/>
    <w:rsid w:val="00CB4300"/>
    <w:rsid w:val="00CB4310"/>
    <w:rsid w:val="00CB442F"/>
    <w:rsid w:val="00CB4540"/>
    <w:rsid w:val="00CB459A"/>
    <w:rsid w:val="00CB482D"/>
    <w:rsid w:val="00CB4BF8"/>
    <w:rsid w:val="00CB4E0E"/>
    <w:rsid w:val="00CB4E3F"/>
    <w:rsid w:val="00CB4E75"/>
    <w:rsid w:val="00CB511F"/>
    <w:rsid w:val="00CB512D"/>
    <w:rsid w:val="00CB519E"/>
    <w:rsid w:val="00CB51B0"/>
    <w:rsid w:val="00CB51FD"/>
    <w:rsid w:val="00CB5275"/>
    <w:rsid w:val="00CB5290"/>
    <w:rsid w:val="00CB538A"/>
    <w:rsid w:val="00CB5439"/>
    <w:rsid w:val="00CB56A7"/>
    <w:rsid w:val="00CB594B"/>
    <w:rsid w:val="00CB5A34"/>
    <w:rsid w:val="00CB5A5E"/>
    <w:rsid w:val="00CB5B62"/>
    <w:rsid w:val="00CB5C47"/>
    <w:rsid w:val="00CB5DAA"/>
    <w:rsid w:val="00CB5F40"/>
    <w:rsid w:val="00CB5F56"/>
    <w:rsid w:val="00CB62E6"/>
    <w:rsid w:val="00CB6447"/>
    <w:rsid w:val="00CB6711"/>
    <w:rsid w:val="00CB685D"/>
    <w:rsid w:val="00CB69A8"/>
    <w:rsid w:val="00CB6BDB"/>
    <w:rsid w:val="00CB6CF4"/>
    <w:rsid w:val="00CB6D6F"/>
    <w:rsid w:val="00CB6E00"/>
    <w:rsid w:val="00CB701E"/>
    <w:rsid w:val="00CB70F8"/>
    <w:rsid w:val="00CB7190"/>
    <w:rsid w:val="00CB72B0"/>
    <w:rsid w:val="00CB733D"/>
    <w:rsid w:val="00CB7348"/>
    <w:rsid w:val="00CB74D9"/>
    <w:rsid w:val="00CB7814"/>
    <w:rsid w:val="00CB787D"/>
    <w:rsid w:val="00CB79A7"/>
    <w:rsid w:val="00CB7A50"/>
    <w:rsid w:val="00CB7A60"/>
    <w:rsid w:val="00CB7A8A"/>
    <w:rsid w:val="00CB7D85"/>
    <w:rsid w:val="00CB7E34"/>
    <w:rsid w:val="00CB7E70"/>
    <w:rsid w:val="00CB7EC3"/>
    <w:rsid w:val="00CB7F5E"/>
    <w:rsid w:val="00CC0029"/>
    <w:rsid w:val="00CC009B"/>
    <w:rsid w:val="00CC01D7"/>
    <w:rsid w:val="00CC052D"/>
    <w:rsid w:val="00CC062E"/>
    <w:rsid w:val="00CC0674"/>
    <w:rsid w:val="00CC0744"/>
    <w:rsid w:val="00CC07BC"/>
    <w:rsid w:val="00CC0872"/>
    <w:rsid w:val="00CC0977"/>
    <w:rsid w:val="00CC0A0A"/>
    <w:rsid w:val="00CC0A5C"/>
    <w:rsid w:val="00CC0B26"/>
    <w:rsid w:val="00CC0C3A"/>
    <w:rsid w:val="00CC0E50"/>
    <w:rsid w:val="00CC0F6A"/>
    <w:rsid w:val="00CC1106"/>
    <w:rsid w:val="00CC11B2"/>
    <w:rsid w:val="00CC1302"/>
    <w:rsid w:val="00CC1433"/>
    <w:rsid w:val="00CC1446"/>
    <w:rsid w:val="00CC14C3"/>
    <w:rsid w:val="00CC163B"/>
    <w:rsid w:val="00CC168A"/>
    <w:rsid w:val="00CC16A8"/>
    <w:rsid w:val="00CC182D"/>
    <w:rsid w:val="00CC184A"/>
    <w:rsid w:val="00CC1949"/>
    <w:rsid w:val="00CC1B0D"/>
    <w:rsid w:val="00CC1BEA"/>
    <w:rsid w:val="00CC1D1B"/>
    <w:rsid w:val="00CC1F03"/>
    <w:rsid w:val="00CC1FB1"/>
    <w:rsid w:val="00CC1FEF"/>
    <w:rsid w:val="00CC2023"/>
    <w:rsid w:val="00CC204D"/>
    <w:rsid w:val="00CC221B"/>
    <w:rsid w:val="00CC2252"/>
    <w:rsid w:val="00CC234C"/>
    <w:rsid w:val="00CC2369"/>
    <w:rsid w:val="00CC24EE"/>
    <w:rsid w:val="00CC262F"/>
    <w:rsid w:val="00CC27E8"/>
    <w:rsid w:val="00CC28D6"/>
    <w:rsid w:val="00CC2973"/>
    <w:rsid w:val="00CC2E4F"/>
    <w:rsid w:val="00CC306A"/>
    <w:rsid w:val="00CC3257"/>
    <w:rsid w:val="00CC332A"/>
    <w:rsid w:val="00CC335E"/>
    <w:rsid w:val="00CC3472"/>
    <w:rsid w:val="00CC348F"/>
    <w:rsid w:val="00CC34E6"/>
    <w:rsid w:val="00CC35B3"/>
    <w:rsid w:val="00CC35DF"/>
    <w:rsid w:val="00CC3665"/>
    <w:rsid w:val="00CC3747"/>
    <w:rsid w:val="00CC378C"/>
    <w:rsid w:val="00CC3948"/>
    <w:rsid w:val="00CC39D1"/>
    <w:rsid w:val="00CC3A19"/>
    <w:rsid w:val="00CC3B66"/>
    <w:rsid w:val="00CC3B69"/>
    <w:rsid w:val="00CC3DF2"/>
    <w:rsid w:val="00CC3F8F"/>
    <w:rsid w:val="00CC412E"/>
    <w:rsid w:val="00CC41B4"/>
    <w:rsid w:val="00CC41DF"/>
    <w:rsid w:val="00CC4249"/>
    <w:rsid w:val="00CC4343"/>
    <w:rsid w:val="00CC4619"/>
    <w:rsid w:val="00CC46E7"/>
    <w:rsid w:val="00CC47DA"/>
    <w:rsid w:val="00CC4CCC"/>
    <w:rsid w:val="00CC513E"/>
    <w:rsid w:val="00CC5180"/>
    <w:rsid w:val="00CC51BC"/>
    <w:rsid w:val="00CC52F9"/>
    <w:rsid w:val="00CC54D3"/>
    <w:rsid w:val="00CC55D9"/>
    <w:rsid w:val="00CC5732"/>
    <w:rsid w:val="00CC5846"/>
    <w:rsid w:val="00CC5882"/>
    <w:rsid w:val="00CC5890"/>
    <w:rsid w:val="00CC5982"/>
    <w:rsid w:val="00CC59C1"/>
    <w:rsid w:val="00CC5AFE"/>
    <w:rsid w:val="00CC5E98"/>
    <w:rsid w:val="00CC5EDF"/>
    <w:rsid w:val="00CC5F08"/>
    <w:rsid w:val="00CC613F"/>
    <w:rsid w:val="00CC61A2"/>
    <w:rsid w:val="00CC625F"/>
    <w:rsid w:val="00CC6350"/>
    <w:rsid w:val="00CC639B"/>
    <w:rsid w:val="00CC657E"/>
    <w:rsid w:val="00CC65BA"/>
    <w:rsid w:val="00CC665B"/>
    <w:rsid w:val="00CC6875"/>
    <w:rsid w:val="00CC6951"/>
    <w:rsid w:val="00CC6A38"/>
    <w:rsid w:val="00CC6BFF"/>
    <w:rsid w:val="00CC6E9D"/>
    <w:rsid w:val="00CC6EF8"/>
    <w:rsid w:val="00CC7211"/>
    <w:rsid w:val="00CC7475"/>
    <w:rsid w:val="00CC76A0"/>
    <w:rsid w:val="00CC7A39"/>
    <w:rsid w:val="00CC7B2F"/>
    <w:rsid w:val="00CC7C31"/>
    <w:rsid w:val="00CC7C9B"/>
    <w:rsid w:val="00CC7D5E"/>
    <w:rsid w:val="00CC7EC1"/>
    <w:rsid w:val="00CC7F8B"/>
    <w:rsid w:val="00CC7F9A"/>
    <w:rsid w:val="00CD002A"/>
    <w:rsid w:val="00CD01EA"/>
    <w:rsid w:val="00CD0204"/>
    <w:rsid w:val="00CD0453"/>
    <w:rsid w:val="00CD065F"/>
    <w:rsid w:val="00CD070B"/>
    <w:rsid w:val="00CD079E"/>
    <w:rsid w:val="00CD07BE"/>
    <w:rsid w:val="00CD08D4"/>
    <w:rsid w:val="00CD0B81"/>
    <w:rsid w:val="00CD0BC5"/>
    <w:rsid w:val="00CD0C1E"/>
    <w:rsid w:val="00CD0EB6"/>
    <w:rsid w:val="00CD0EC3"/>
    <w:rsid w:val="00CD1077"/>
    <w:rsid w:val="00CD12A7"/>
    <w:rsid w:val="00CD12AD"/>
    <w:rsid w:val="00CD12CB"/>
    <w:rsid w:val="00CD12EC"/>
    <w:rsid w:val="00CD1371"/>
    <w:rsid w:val="00CD153D"/>
    <w:rsid w:val="00CD15FD"/>
    <w:rsid w:val="00CD1675"/>
    <w:rsid w:val="00CD1916"/>
    <w:rsid w:val="00CD1B67"/>
    <w:rsid w:val="00CD1BC5"/>
    <w:rsid w:val="00CD1D10"/>
    <w:rsid w:val="00CD1D28"/>
    <w:rsid w:val="00CD1D82"/>
    <w:rsid w:val="00CD1DF8"/>
    <w:rsid w:val="00CD2122"/>
    <w:rsid w:val="00CD2126"/>
    <w:rsid w:val="00CD23E4"/>
    <w:rsid w:val="00CD2481"/>
    <w:rsid w:val="00CD274E"/>
    <w:rsid w:val="00CD27AF"/>
    <w:rsid w:val="00CD2828"/>
    <w:rsid w:val="00CD2916"/>
    <w:rsid w:val="00CD2A33"/>
    <w:rsid w:val="00CD2B90"/>
    <w:rsid w:val="00CD2C42"/>
    <w:rsid w:val="00CD2D3D"/>
    <w:rsid w:val="00CD2D71"/>
    <w:rsid w:val="00CD2F17"/>
    <w:rsid w:val="00CD2F66"/>
    <w:rsid w:val="00CD2F92"/>
    <w:rsid w:val="00CD3387"/>
    <w:rsid w:val="00CD34BC"/>
    <w:rsid w:val="00CD36D3"/>
    <w:rsid w:val="00CD3847"/>
    <w:rsid w:val="00CD3A24"/>
    <w:rsid w:val="00CD3AA3"/>
    <w:rsid w:val="00CD3C48"/>
    <w:rsid w:val="00CD3C8C"/>
    <w:rsid w:val="00CD3DDF"/>
    <w:rsid w:val="00CD3EA1"/>
    <w:rsid w:val="00CD3F02"/>
    <w:rsid w:val="00CD3FC8"/>
    <w:rsid w:val="00CD428C"/>
    <w:rsid w:val="00CD4371"/>
    <w:rsid w:val="00CD43C7"/>
    <w:rsid w:val="00CD4530"/>
    <w:rsid w:val="00CD4A3E"/>
    <w:rsid w:val="00CD4B27"/>
    <w:rsid w:val="00CD4C19"/>
    <w:rsid w:val="00CD4C2F"/>
    <w:rsid w:val="00CD4E96"/>
    <w:rsid w:val="00CD4ED8"/>
    <w:rsid w:val="00CD501C"/>
    <w:rsid w:val="00CD517F"/>
    <w:rsid w:val="00CD524D"/>
    <w:rsid w:val="00CD53D0"/>
    <w:rsid w:val="00CD53E5"/>
    <w:rsid w:val="00CD54FA"/>
    <w:rsid w:val="00CD55AA"/>
    <w:rsid w:val="00CD561A"/>
    <w:rsid w:val="00CD56D7"/>
    <w:rsid w:val="00CD58AA"/>
    <w:rsid w:val="00CD58F0"/>
    <w:rsid w:val="00CD5912"/>
    <w:rsid w:val="00CD594B"/>
    <w:rsid w:val="00CD5C76"/>
    <w:rsid w:val="00CD5E64"/>
    <w:rsid w:val="00CD5F3A"/>
    <w:rsid w:val="00CD5F96"/>
    <w:rsid w:val="00CD5FC3"/>
    <w:rsid w:val="00CD6106"/>
    <w:rsid w:val="00CD61F8"/>
    <w:rsid w:val="00CD6270"/>
    <w:rsid w:val="00CD6429"/>
    <w:rsid w:val="00CD6470"/>
    <w:rsid w:val="00CD64E4"/>
    <w:rsid w:val="00CD6544"/>
    <w:rsid w:val="00CD65C5"/>
    <w:rsid w:val="00CD67BF"/>
    <w:rsid w:val="00CD6AE7"/>
    <w:rsid w:val="00CD6DB3"/>
    <w:rsid w:val="00CD6DCF"/>
    <w:rsid w:val="00CD6DEB"/>
    <w:rsid w:val="00CD718A"/>
    <w:rsid w:val="00CD7542"/>
    <w:rsid w:val="00CD757D"/>
    <w:rsid w:val="00CD75DE"/>
    <w:rsid w:val="00CD75F7"/>
    <w:rsid w:val="00CD774A"/>
    <w:rsid w:val="00CD7795"/>
    <w:rsid w:val="00CD78AB"/>
    <w:rsid w:val="00CD78E7"/>
    <w:rsid w:val="00CD7920"/>
    <w:rsid w:val="00CD7B18"/>
    <w:rsid w:val="00CD7B50"/>
    <w:rsid w:val="00CD7BD8"/>
    <w:rsid w:val="00CD7E50"/>
    <w:rsid w:val="00CDCAD7"/>
    <w:rsid w:val="00CE0253"/>
    <w:rsid w:val="00CE03B3"/>
    <w:rsid w:val="00CE03B6"/>
    <w:rsid w:val="00CE0778"/>
    <w:rsid w:val="00CE0831"/>
    <w:rsid w:val="00CE0A14"/>
    <w:rsid w:val="00CE0ACE"/>
    <w:rsid w:val="00CE0E85"/>
    <w:rsid w:val="00CE0F6C"/>
    <w:rsid w:val="00CE122A"/>
    <w:rsid w:val="00CE1245"/>
    <w:rsid w:val="00CE1257"/>
    <w:rsid w:val="00CE1259"/>
    <w:rsid w:val="00CE125E"/>
    <w:rsid w:val="00CE15C4"/>
    <w:rsid w:val="00CE160B"/>
    <w:rsid w:val="00CE16A6"/>
    <w:rsid w:val="00CE1776"/>
    <w:rsid w:val="00CE17B4"/>
    <w:rsid w:val="00CE1958"/>
    <w:rsid w:val="00CE1A0A"/>
    <w:rsid w:val="00CE1A2D"/>
    <w:rsid w:val="00CE1A70"/>
    <w:rsid w:val="00CE1B11"/>
    <w:rsid w:val="00CE1BF0"/>
    <w:rsid w:val="00CE1CEE"/>
    <w:rsid w:val="00CE1EDE"/>
    <w:rsid w:val="00CE20A5"/>
    <w:rsid w:val="00CE211B"/>
    <w:rsid w:val="00CE21DD"/>
    <w:rsid w:val="00CE234D"/>
    <w:rsid w:val="00CE246A"/>
    <w:rsid w:val="00CE26F5"/>
    <w:rsid w:val="00CE2703"/>
    <w:rsid w:val="00CE2851"/>
    <w:rsid w:val="00CE28CF"/>
    <w:rsid w:val="00CE295C"/>
    <w:rsid w:val="00CE2B13"/>
    <w:rsid w:val="00CE2B3F"/>
    <w:rsid w:val="00CE2B7B"/>
    <w:rsid w:val="00CE2E03"/>
    <w:rsid w:val="00CE307F"/>
    <w:rsid w:val="00CE3147"/>
    <w:rsid w:val="00CE31C0"/>
    <w:rsid w:val="00CE31F0"/>
    <w:rsid w:val="00CE345B"/>
    <w:rsid w:val="00CE355A"/>
    <w:rsid w:val="00CE3570"/>
    <w:rsid w:val="00CE3580"/>
    <w:rsid w:val="00CE376E"/>
    <w:rsid w:val="00CE379B"/>
    <w:rsid w:val="00CE3A5A"/>
    <w:rsid w:val="00CE3AE0"/>
    <w:rsid w:val="00CE3AFA"/>
    <w:rsid w:val="00CE3B08"/>
    <w:rsid w:val="00CE3D74"/>
    <w:rsid w:val="00CE3E6B"/>
    <w:rsid w:val="00CE3F05"/>
    <w:rsid w:val="00CE3F9C"/>
    <w:rsid w:val="00CE408C"/>
    <w:rsid w:val="00CE4216"/>
    <w:rsid w:val="00CE4255"/>
    <w:rsid w:val="00CE427D"/>
    <w:rsid w:val="00CE4328"/>
    <w:rsid w:val="00CE43AC"/>
    <w:rsid w:val="00CE451E"/>
    <w:rsid w:val="00CE45A3"/>
    <w:rsid w:val="00CE46B8"/>
    <w:rsid w:val="00CE470F"/>
    <w:rsid w:val="00CE472E"/>
    <w:rsid w:val="00CE479D"/>
    <w:rsid w:val="00CE48F0"/>
    <w:rsid w:val="00CE4930"/>
    <w:rsid w:val="00CE4A54"/>
    <w:rsid w:val="00CE4B3D"/>
    <w:rsid w:val="00CE4B8D"/>
    <w:rsid w:val="00CE500F"/>
    <w:rsid w:val="00CE5052"/>
    <w:rsid w:val="00CE511E"/>
    <w:rsid w:val="00CE53E8"/>
    <w:rsid w:val="00CE5405"/>
    <w:rsid w:val="00CE54BE"/>
    <w:rsid w:val="00CE5534"/>
    <w:rsid w:val="00CE5539"/>
    <w:rsid w:val="00CE5671"/>
    <w:rsid w:val="00CE58BC"/>
    <w:rsid w:val="00CE58EE"/>
    <w:rsid w:val="00CE59FC"/>
    <w:rsid w:val="00CE5B02"/>
    <w:rsid w:val="00CE5C2C"/>
    <w:rsid w:val="00CE5F3C"/>
    <w:rsid w:val="00CE602E"/>
    <w:rsid w:val="00CE64D4"/>
    <w:rsid w:val="00CE6506"/>
    <w:rsid w:val="00CE6546"/>
    <w:rsid w:val="00CE657A"/>
    <w:rsid w:val="00CE68B2"/>
    <w:rsid w:val="00CE6BFA"/>
    <w:rsid w:val="00CE6C73"/>
    <w:rsid w:val="00CE6EA0"/>
    <w:rsid w:val="00CE6FA0"/>
    <w:rsid w:val="00CE705D"/>
    <w:rsid w:val="00CE71A5"/>
    <w:rsid w:val="00CE7251"/>
    <w:rsid w:val="00CE7369"/>
    <w:rsid w:val="00CE770D"/>
    <w:rsid w:val="00CE7940"/>
    <w:rsid w:val="00CE7B03"/>
    <w:rsid w:val="00CE7B0F"/>
    <w:rsid w:val="00CE7B6A"/>
    <w:rsid w:val="00CE7C1A"/>
    <w:rsid w:val="00CE7CCF"/>
    <w:rsid w:val="00CE7CF4"/>
    <w:rsid w:val="00CE7E59"/>
    <w:rsid w:val="00CE7ED1"/>
    <w:rsid w:val="00CE7F44"/>
    <w:rsid w:val="00CE7F67"/>
    <w:rsid w:val="00CE7FC0"/>
    <w:rsid w:val="00CF0235"/>
    <w:rsid w:val="00CF035A"/>
    <w:rsid w:val="00CF0436"/>
    <w:rsid w:val="00CF04E2"/>
    <w:rsid w:val="00CF0531"/>
    <w:rsid w:val="00CF05E2"/>
    <w:rsid w:val="00CF084A"/>
    <w:rsid w:val="00CF0907"/>
    <w:rsid w:val="00CF0AC6"/>
    <w:rsid w:val="00CF0C05"/>
    <w:rsid w:val="00CF0E13"/>
    <w:rsid w:val="00CF0E28"/>
    <w:rsid w:val="00CF0E6A"/>
    <w:rsid w:val="00CF0F22"/>
    <w:rsid w:val="00CF0F46"/>
    <w:rsid w:val="00CF1111"/>
    <w:rsid w:val="00CF11E9"/>
    <w:rsid w:val="00CF154F"/>
    <w:rsid w:val="00CF159F"/>
    <w:rsid w:val="00CF1661"/>
    <w:rsid w:val="00CF17E2"/>
    <w:rsid w:val="00CF18EA"/>
    <w:rsid w:val="00CF1B69"/>
    <w:rsid w:val="00CF1D94"/>
    <w:rsid w:val="00CF1E00"/>
    <w:rsid w:val="00CF1E09"/>
    <w:rsid w:val="00CF1E71"/>
    <w:rsid w:val="00CF2252"/>
    <w:rsid w:val="00CF2476"/>
    <w:rsid w:val="00CF2608"/>
    <w:rsid w:val="00CF287F"/>
    <w:rsid w:val="00CF2AFB"/>
    <w:rsid w:val="00CF2CAD"/>
    <w:rsid w:val="00CF2EE8"/>
    <w:rsid w:val="00CF3172"/>
    <w:rsid w:val="00CF3282"/>
    <w:rsid w:val="00CF34AF"/>
    <w:rsid w:val="00CF3529"/>
    <w:rsid w:val="00CF38ED"/>
    <w:rsid w:val="00CF39C1"/>
    <w:rsid w:val="00CF3A82"/>
    <w:rsid w:val="00CF3D32"/>
    <w:rsid w:val="00CF402B"/>
    <w:rsid w:val="00CF406C"/>
    <w:rsid w:val="00CF407B"/>
    <w:rsid w:val="00CF41B8"/>
    <w:rsid w:val="00CF4297"/>
    <w:rsid w:val="00CF4347"/>
    <w:rsid w:val="00CF43F8"/>
    <w:rsid w:val="00CF4470"/>
    <w:rsid w:val="00CF4556"/>
    <w:rsid w:val="00CF49A7"/>
    <w:rsid w:val="00CF4A48"/>
    <w:rsid w:val="00CF4A82"/>
    <w:rsid w:val="00CF4BF5"/>
    <w:rsid w:val="00CF4CDC"/>
    <w:rsid w:val="00CF4D2F"/>
    <w:rsid w:val="00CF4EE3"/>
    <w:rsid w:val="00CF5032"/>
    <w:rsid w:val="00CF5103"/>
    <w:rsid w:val="00CF5112"/>
    <w:rsid w:val="00CF5227"/>
    <w:rsid w:val="00CF52AD"/>
    <w:rsid w:val="00CF52B3"/>
    <w:rsid w:val="00CF5302"/>
    <w:rsid w:val="00CF540B"/>
    <w:rsid w:val="00CF54BF"/>
    <w:rsid w:val="00CF54CA"/>
    <w:rsid w:val="00CF54D1"/>
    <w:rsid w:val="00CF54D5"/>
    <w:rsid w:val="00CF5653"/>
    <w:rsid w:val="00CF59F8"/>
    <w:rsid w:val="00CF5B96"/>
    <w:rsid w:val="00CF5BA0"/>
    <w:rsid w:val="00CF5D40"/>
    <w:rsid w:val="00CF5E46"/>
    <w:rsid w:val="00CF6096"/>
    <w:rsid w:val="00CF6195"/>
    <w:rsid w:val="00CF61D5"/>
    <w:rsid w:val="00CF64DC"/>
    <w:rsid w:val="00CF65F5"/>
    <w:rsid w:val="00CF6668"/>
    <w:rsid w:val="00CF683E"/>
    <w:rsid w:val="00CF6947"/>
    <w:rsid w:val="00CF6951"/>
    <w:rsid w:val="00CF6962"/>
    <w:rsid w:val="00CF69AF"/>
    <w:rsid w:val="00CF6AF2"/>
    <w:rsid w:val="00CF6B34"/>
    <w:rsid w:val="00CF6CAC"/>
    <w:rsid w:val="00CF6E0C"/>
    <w:rsid w:val="00CF6F34"/>
    <w:rsid w:val="00CF7044"/>
    <w:rsid w:val="00CF7200"/>
    <w:rsid w:val="00CF7490"/>
    <w:rsid w:val="00CF74A0"/>
    <w:rsid w:val="00CF76A1"/>
    <w:rsid w:val="00CF77BE"/>
    <w:rsid w:val="00CF78CE"/>
    <w:rsid w:val="00CF7A52"/>
    <w:rsid w:val="00CF7B03"/>
    <w:rsid w:val="00CF7B9B"/>
    <w:rsid w:val="00CF7E7B"/>
    <w:rsid w:val="00CF7EE5"/>
    <w:rsid w:val="00D00113"/>
    <w:rsid w:val="00D001F8"/>
    <w:rsid w:val="00D00237"/>
    <w:rsid w:val="00D0034E"/>
    <w:rsid w:val="00D00358"/>
    <w:rsid w:val="00D0057B"/>
    <w:rsid w:val="00D007BB"/>
    <w:rsid w:val="00D0090C"/>
    <w:rsid w:val="00D009B7"/>
    <w:rsid w:val="00D00A0D"/>
    <w:rsid w:val="00D00B50"/>
    <w:rsid w:val="00D00B8F"/>
    <w:rsid w:val="00D00BAC"/>
    <w:rsid w:val="00D00D11"/>
    <w:rsid w:val="00D00D12"/>
    <w:rsid w:val="00D00DC5"/>
    <w:rsid w:val="00D00EB1"/>
    <w:rsid w:val="00D00EBB"/>
    <w:rsid w:val="00D00F23"/>
    <w:rsid w:val="00D01079"/>
    <w:rsid w:val="00D01170"/>
    <w:rsid w:val="00D011DC"/>
    <w:rsid w:val="00D01228"/>
    <w:rsid w:val="00D01242"/>
    <w:rsid w:val="00D0125A"/>
    <w:rsid w:val="00D013F6"/>
    <w:rsid w:val="00D0156F"/>
    <w:rsid w:val="00D016C8"/>
    <w:rsid w:val="00D01771"/>
    <w:rsid w:val="00D019D6"/>
    <w:rsid w:val="00D01B97"/>
    <w:rsid w:val="00D01DA0"/>
    <w:rsid w:val="00D01DFF"/>
    <w:rsid w:val="00D01F51"/>
    <w:rsid w:val="00D0264B"/>
    <w:rsid w:val="00D0269E"/>
    <w:rsid w:val="00D027A7"/>
    <w:rsid w:val="00D02831"/>
    <w:rsid w:val="00D02949"/>
    <w:rsid w:val="00D02A94"/>
    <w:rsid w:val="00D02ACB"/>
    <w:rsid w:val="00D02AF6"/>
    <w:rsid w:val="00D02B5E"/>
    <w:rsid w:val="00D02C55"/>
    <w:rsid w:val="00D02CBD"/>
    <w:rsid w:val="00D02DC6"/>
    <w:rsid w:val="00D030F8"/>
    <w:rsid w:val="00D0316D"/>
    <w:rsid w:val="00D032C3"/>
    <w:rsid w:val="00D032D3"/>
    <w:rsid w:val="00D03307"/>
    <w:rsid w:val="00D03575"/>
    <w:rsid w:val="00D03A1C"/>
    <w:rsid w:val="00D03A56"/>
    <w:rsid w:val="00D03A59"/>
    <w:rsid w:val="00D03C72"/>
    <w:rsid w:val="00D03D4F"/>
    <w:rsid w:val="00D03E28"/>
    <w:rsid w:val="00D03E32"/>
    <w:rsid w:val="00D03F51"/>
    <w:rsid w:val="00D040D4"/>
    <w:rsid w:val="00D040F6"/>
    <w:rsid w:val="00D04145"/>
    <w:rsid w:val="00D04201"/>
    <w:rsid w:val="00D04335"/>
    <w:rsid w:val="00D043C6"/>
    <w:rsid w:val="00D04534"/>
    <w:rsid w:val="00D045F0"/>
    <w:rsid w:val="00D04684"/>
    <w:rsid w:val="00D046BA"/>
    <w:rsid w:val="00D046E1"/>
    <w:rsid w:val="00D04705"/>
    <w:rsid w:val="00D04720"/>
    <w:rsid w:val="00D04812"/>
    <w:rsid w:val="00D04962"/>
    <w:rsid w:val="00D04AA6"/>
    <w:rsid w:val="00D04EEC"/>
    <w:rsid w:val="00D04EF6"/>
    <w:rsid w:val="00D04FB0"/>
    <w:rsid w:val="00D04FBE"/>
    <w:rsid w:val="00D05023"/>
    <w:rsid w:val="00D05136"/>
    <w:rsid w:val="00D051B5"/>
    <w:rsid w:val="00D052A7"/>
    <w:rsid w:val="00D053D2"/>
    <w:rsid w:val="00D0542E"/>
    <w:rsid w:val="00D0547B"/>
    <w:rsid w:val="00D05769"/>
    <w:rsid w:val="00D05786"/>
    <w:rsid w:val="00D057A7"/>
    <w:rsid w:val="00D059E9"/>
    <w:rsid w:val="00D05B67"/>
    <w:rsid w:val="00D05D5B"/>
    <w:rsid w:val="00D05D82"/>
    <w:rsid w:val="00D05FB1"/>
    <w:rsid w:val="00D05FD3"/>
    <w:rsid w:val="00D06038"/>
    <w:rsid w:val="00D0625E"/>
    <w:rsid w:val="00D063A2"/>
    <w:rsid w:val="00D063CA"/>
    <w:rsid w:val="00D06457"/>
    <w:rsid w:val="00D06496"/>
    <w:rsid w:val="00D064B0"/>
    <w:rsid w:val="00D06576"/>
    <w:rsid w:val="00D06724"/>
    <w:rsid w:val="00D06771"/>
    <w:rsid w:val="00D06788"/>
    <w:rsid w:val="00D0678B"/>
    <w:rsid w:val="00D06956"/>
    <w:rsid w:val="00D06EFC"/>
    <w:rsid w:val="00D07136"/>
    <w:rsid w:val="00D071E2"/>
    <w:rsid w:val="00D07296"/>
    <w:rsid w:val="00D07671"/>
    <w:rsid w:val="00D076C8"/>
    <w:rsid w:val="00D07A0C"/>
    <w:rsid w:val="00D07A25"/>
    <w:rsid w:val="00D07A59"/>
    <w:rsid w:val="00D07C85"/>
    <w:rsid w:val="00D07D3E"/>
    <w:rsid w:val="00D07E88"/>
    <w:rsid w:val="00D0A8B9"/>
    <w:rsid w:val="00D0E5AD"/>
    <w:rsid w:val="00D10173"/>
    <w:rsid w:val="00D10609"/>
    <w:rsid w:val="00D1078F"/>
    <w:rsid w:val="00D107F8"/>
    <w:rsid w:val="00D108C9"/>
    <w:rsid w:val="00D109B4"/>
    <w:rsid w:val="00D10A12"/>
    <w:rsid w:val="00D10A88"/>
    <w:rsid w:val="00D10AF8"/>
    <w:rsid w:val="00D10B08"/>
    <w:rsid w:val="00D10B4B"/>
    <w:rsid w:val="00D10CF2"/>
    <w:rsid w:val="00D11155"/>
    <w:rsid w:val="00D113B6"/>
    <w:rsid w:val="00D114BB"/>
    <w:rsid w:val="00D1156C"/>
    <w:rsid w:val="00D11603"/>
    <w:rsid w:val="00D117E9"/>
    <w:rsid w:val="00D1197E"/>
    <w:rsid w:val="00D11BDC"/>
    <w:rsid w:val="00D11F09"/>
    <w:rsid w:val="00D1206A"/>
    <w:rsid w:val="00D12134"/>
    <w:rsid w:val="00D12381"/>
    <w:rsid w:val="00D12D49"/>
    <w:rsid w:val="00D12DCD"/>
    <w:rsid w:val="00D12F62"/>
    <w:rsid w:val="00D1315E"/>
    <w:rsid w:val="00D132AF"/>
    <w:rsid w:val="00D13300"/>
    <w:rsid w:val="00D13391"/>
    <w:rsid w:val="00D133F7"/>
    <w:rsid w:val="00D13455"/>
    <w:rsid w:val="00D135A8"/>
    <w:rsid w:val="00D136A6"/>
    <w:rsid w:val="00D136BB"/>
    <w:rsid w:val="00D13727"/>
    <w:rsid w:val="00D1379B"/>
    <w:rsid w:val="00D13907"/>
    <w:rsid w:val="00D13942"/>
    <w:rsid w:val="00D13987"/>
    <w:rsid w:val="00D139C9"/>
    <w:rsid w:val="00D13B99"/>
    <w:rsid w:val="00D13C03"/>
    <w:rsid w:val="00D13CB4"/>
    <w:rsid w:val="00D13D0F"/>
    <w:rsid w:val="00D13DAA"/>
    <w:rsid w:val="00D13F36"/>
    <w:rsid w:val="00D1400F"/>
    <w:rsid w:val="00D1401A"/>
    <w:rsid w:val="00D1404E"/>
    <w:rsid w:val="00D14069"/>
    <w:rsid w:val="00D1406E"/>
    <w:rsid w:val="00D141D9"/>
    <w:rsid w:val="00D14294"/>
    <w:rsid w:val="00D14313"/>
    <w:rsid w:val="00D1432A"/>
    <w:rsid w:val="00D14434"/>
    <w:rsid w:val="00D144CF"/>
    <w:rsid w:val="00D144DB"/>
    <w:rsid w:val="00D14634"/>
    <w:rsid w:val="00D14674"/>
    <w:rsid w:val="00D146A3"/>
    <w:rsid w:val="00D146E6"/>
    <w:rsid w:val="00D147E7"/>
    <w:rsid w:val="00D148CA"/>
    <w:rsid w:val="00D148D0"/>
    <w:rsid w:val="00D148FC"/>
    <w:rsid w:val="00D14912"/>
    <w:rsid w:val="00D14A48"/>
    <w:rsid w:val="00D14B1E"/>
    <w:rsid w:val="00D14B91"/>
    <w:rsid w:val="00D14CD2"/>
    <w:rsid w:val="00D14E01"/>
    <w:rsid w:val="00D14E87"/>
    <w:rsid w:val="00D14F0D"/>
    <w:rsid w:val="00D14F8C"/>
    <w:rsid w:val="00D15035"/>
    <w:rsid w:val="00D150D3"/>
    <w:rsid w:val="00D15274"/>
    <w:rsid w:val="00D153EA"/>
    <w:rsid w:val="00D15840"/>
    <w:rsid w:val="00D158E1"/>
    <w:rsid w:val="00D159E2"/>
    <w:rsid w:val="00D15B4E"/>
    <w:rsid w:val="00D15C4A"/>
    <w:rsid w:val="00D160BD"/>
    <w:rsid w:val="00D16135"/>
    <w:rsid w:val="00D162EA"/>
    <w:rsid w:val="00D164E7"/>
    <w:rsid w:val="00D16537"/>
    <w:rsid w:val="00D16540"/>
    <w:rsid w:val="00D16565"/>
    <w:rsid w:val="00D166A5"/>
    <w:rsid w:val="00D16899"/>
    <w:rsid w:val="00D16934"/>
    <w:rsid w:val="00D16A58"/>
    <w:rsid w:val="00D16B51"/>
    <w:rsid w:val="00D16D32"/>
    <w:rsid w:val="00D16EBC"/>
    <w:rsid w:val="00D16EF4"/>
    <w:rsid w:val="00D170E4"/>
    <w:rsid w:val="00D171F3"/>
    <w:rsid w:val="00D171F7"/>
    <w:rsid w:val="00D177A6"/>
    <w:rsid w:val="00D17A04"/>
    <w:rsid w:val="00D17A4C"/>
    <w:rsid w:val="00D17B00"/>
    <w:rsid w:val="00D17C12"/>
    <w:rsid w:val="00D17CCF"/>
    <w:rsid w:val="00D17D45"/>
    <w:rsid w:val="00D17EBE"/>
    <w:rsid w:val="00D17FAC"/>
    <w:rsid w:val="00D202D7"/>
    <w:rsid w:val="00D20315"/>
    <w:rsid w:val="00D204EE"/>
    <w:rsid w:val="00D2064D"/>
    <w:rsid w:val="00D2073F"/>
    <w:rsid w:val="00D20915"/>
    <w:rsid w:val="00D20954"/>
    <w:rsid w:val="00D209F9"/>
    <w:rsid w:val="00D20BD8"/>
    <w:rsid w:val="00D20CB9"/>
    <w:rsid w:val="00D20DC2"/>
    <w:rsid w:val="00D20E4B"/>
    <w:rsid w:val="00D20EC3"/>
    <w:rsid w:val="00D20F0C"/>
    <w:rsid w:val="00D211DD"/>
    <w:rsid w:val="00D2124E"/>
    <w:rsid w:val="00D21315"/>
    <w:rsid w:val="00D21326"/>
    <w:rsid w:val="00D21473"/>
    <w:rsid w:val="00D214E9"/>
    <w:rsid w:val="00D21690"/>
    <w:rsid w:val="00D2177B"/>
    <w:rsid w:val="00D2189A"/>
    <w:rsid w:val="00D21A7C"/>
    <w:rsid w:val="00D21B77"/>
    <w:rsid w:val="00D21C46"/>
    <w:rsid w:val="00D21D76"/>
    <w:rsid w:val="00D21D95"/>
    <w:rsid w:val="00D21FA2"/>
    <w:rsid w:val="00D21FBD"/>
    <w:rsid w:val="00D21FFE"/>
    <w:rsid w:val="00D22023"/>
    <w:rsid w:val="00D220EA"/>
    <w:rsid w:val="00D22367"/>
    <w:rsid w:val="00D2268F"/>
    <w:rsid w:val="00D22800"/>
    <w:rsid w:val="00D2280B"/>
    <w:rsid w:val="00D22986"/>
    <w:rsid w:val="00D229D9"/>
    <w:rsid w:val="00D22DB2"/>
    <w:rsid w:val="00D22E30"/>
    <w:rsid w:val="00D23297"/>
    <w:rsid w:val="00D232F8"/>
    <w:rsid w:val="00D23470"/>
    <w:rsid w:val="00D234DF"/>
    <w:rsid w:val="00D23936"/>
    <w:rsid w:val="00D23A0B"/>
    <w:rsid w:val="00D23AAE"/>
    <w:rsid w:val="00D23B0D"/>
    <w:rsid w:val="00D23CD8"/>
    <w:rsid w:val="00D23CF0"/>
    <w:rsid w:val="00D23D3A"/>
    <w:rsid w:val="00D23E2E"/>
    <w:rsid w:val="00D23EBB"/>
    <w:rsid w:val="00D23F63"/>
    <w:rsid w:val="00D2401F"/>
    <w:rsid w:val="00D240D0"/>
    <w:rsid w:val="00D242F7"/>
    <w:rsid w:val="00D24447"/>
    <w:rsid w:val="00D24452"/>
    <w:rsid w:val="00D24586"/>
    <w:rsid w:val="00D247AC"/>
    <w:rsid w:val="00D247B9"/>
    <w:rsid w:val="00D24922"/>
    <w:rsid w:val="00D2495E"/>
    <w:rsid w:val="00D24984"/>
    <w:rsid w:val="00D24A2B"/>
    <w:rsid w:val="00D24A66"/>
    <w:rsid w:val="00D24B52"/>
    <w:rsid w:val="00D24BB0"/>
    <w:rsid w:val="00D24D58"/>
    <w:rsid w:val="00D24D68"/>
    <w:rsid w:val="00D24E54"/>
    <w:rsid w:val="00D24F38"/>
    <w:rsid w:val="00D24F75"/>
    <w:rsid w:val="00D25151"/>
    <w:rsid w:val="00D25203"/>
    <w:rsid w:val="00D25263"/>
    <w:rsid w:val="00D25361"/>
    <w:rsid w:val="00D253C8"/>
    <w:rsid w:val="00D2546D"/>
    <w:rsid w:val="00D25483"/>
    <w:rsid w:val="00D2552A"/>
    <w:rsid w:val="00D259F6"/>
    <w:rsid w:val="00D25F0B"/>
    <w:rsid w:val="00D25FB1"/>
    <w:rsid w:val="00D26475"/>
    <w:rsid w:val="00D264F4"/>
    <w:rsid w:val="00D26658"/>
    <w:rsid w:val="00D266E6"/>
    <w:rsid w:val="00D26B05"/>
    <w:rsid w:val="00D26B61"/>
    <w:rsid w:val="00D26B97"/>
    <w:rsid w:val="00D27009"/>
    <w:rsid w:val="00D270B7"/>
    <w:rsid w:val="00D270FC"/>
    <w:rsid w:val="00D2712B"/>
    <w:rsid w:val="00D2741B"/>
    <w:rsid w:val="00D27461"/>
    <w:rsid w:val="00D278CF"/>
    <w:rsid w:val="00D27969"/>
    <w:rsid w:val="00D27DB7"/>
    <w:rsid w:val="00D27F26"/>
    <w:rsid w:val="00D30041"/>
    <w:rsid w:val="00D300AA"/>
    <w:rsid w:val="00D30146"/>
    <w:rsid w:val="00D30184"/>
    <w:rsid w:val="00D30242"/>
    <w:rsid w:val="00D30281"/>
    <w:rsid w:val="00D303CD"/>
    <w:rsid w:val="00D304B3"/>
    <w:rsid w:val="00D305F0"/>
    <w:rsid w:val="00D30605"/>
    <w:rsid w:val="00D3062F"/>
    <w:rsid w:val="00D3087A"/>
    <w:rsid w:val="00D309F8"/>
    <w:rsid w:val="00D30A47"/>
    <w:rsid w:val="00D30A54"/>
    <w:rsid w:val="00D30B62"/>
    <w:rsid w:val="00D30CDE"/>
    <w:rsid w:val="00D30E53"/>
    <w:rsid w:val="00D31122"/>
    <w:rsid w:val="00D31716"/>
    <w:rsid w:val="00D31914"/>
    <w:rsid w:val="00D31B7B"/>
    <w:rsid w:val="00D31E0F"/>
    <w:rsid w:val="00D3208A"/>
    <w:rsid w:val="00D3214C"/>
    <w:rsid w:val="00D32378"/>
    <w:rsid w:val="00D32510"/>
    <w:rsid w:val="00D32609"/>
    <w:rsid w:val="00D326D2"/>
    <w:rsid w:val="00D3274F"/>
    <w:rsid w:val="00D32806"/>
    <w:rsid w:val="00D328A8"/>
    <w:rsid w:val="00D32925"/>
    <w:rsid w:val="00D32DE8"/>
    <w:rsid w:val="00D330FE"/>
    <w:rsid w:val="00D3320B"/>
    <w:rsid w:val="00D332B3"/>
    <w:rsid w:val="00D3337A"/>
    <w:rsid w:val="00D333EB"/>
    <w:rsid w:val="00D334EC"/>
    <w:rsid w:val="00D33553"/>
    <w:rsid w:val="00D337E6"/>
    <w:rsid w:val="00D337E9"/>
    <w:rsid w:val="00D3388E"/>
    <w:rsid w:val="00D33A0E"/>
    <w:rsid w:val="00D33C1B"/>
    <w:rsid w:val="00D33C6E"/>
    <w:rsid w:val="00D33CC2"/>
    <w:rsid w:val="00D33D05"/>
    <w:rsid w:val="00D33D3E"/>
    <w:rsid w:val="00D33E22"/>
    <w:rsid w:val="00D340B4"/>
    <w:rsid w:val="00D34105"/>
    <w:rsid w:val="00D34218"/>
    <w:rsid w:val="00D34251"/>
    <w:rsid w:val="00D342A3"/>
    <w:rsid w:val="00D3444E"/>
    <w:rsid w:val="00D34451"/>
    <w:rsid w:val="00D34478"/>
    <w:rsid w:val="00D346B1"/>
    <w:rsid w:val="00D346CE"/>
    <w:rsid w:val="00D349FF"/>
    <w:rsid w:val="00D34A40"/>
    <w:rsid w:val="00D34CA3"/>
    <w:rsid w:val="00D34D8C"/>
    <w:rsid w:val="00D34F72"/>
    <w:rsid w:val="00D34FFC"/>
    <w:rsid w:val="00D350A3"/>
    <w:rsid w:val="00D35170"/>
    <w:rsid w:val="00D3529F"/>
    <w:rsid w:val="00D355F4"/>
    <w:rsid w:val="00D35643"/>
    <w:rsid w:val="00D3575F"/>
    <w:rsid w:val="00D358E1"/>
    <w:rsid w:val="00D3590C"/>
    <w:rsid w:val="00D35990"/>
    <w:rsid w:val="00D35A3B"/>
    <w:rsid w:val="00D35B44"/>
    <w:rsid w:val="00D35C0E"/>
    <w:rsid w:val="00D35C32"/>
    <w:rsid w:val="00D35C93"/>
    <w:rsid w:val="00D35C9E"/>
    <w:rsid w:val="00D35D2E"/>
    <w:rsid w:val="00D35E44"/>
    <w:rsid w:val="00D35E4E"/>
    <w:rsid w:val="00D35EC6"/>
    <w:rsid w:val="00D35F41"/>
    <w:rsid w:val="00D35F89"/>
    <w:rsid w:val="00D36136"/>
    <w:rsid w:val="00D3617D"/>
    <w:rsid w:val="00D361B5"/>
    <w:rsid w:val="00D3631E"/>
    <w:rsid w:val="00D36379"/>
    <w:rsid w:val="00D363C2"/>
    <w:rsid w:val="00D363C5"/>
    <w:rsid w:val="00D36A7B"/>
    <w:rsid w:val="00D36E18"/>
    <w:rsid w:val="00D36E5B"/>
    <w:rsid w:val="00D36FAC"/>
    <w:rsid w:val="00D3738D"/>
    <w:rsid w:val="00D3743B"/>
    <w:rsid w:val="00D3763E"/>
    <w:rsid w:val="00D376D3"/>
    <w:rsid w:val="00D37712"/>
    <w:rsid w:val="00D37752"/>
    <w:rsid w:val="00D3783A"/>
    <w:rsid w:val="00D378FD"/>
    <w:rsid w:val="00D37962"/>
    <w:rsid w:val="00D3799B"/>
    <w:rsid w:val="00D37B61"/>
    <w:rsid w:val="00D37BE5"/>
    <w:rsid w:val="00D37C6C"/>
    <w:rsid w:val="00D37C72"/>
    <w:rsid w:val="00D37CD9"/>
    <w:rsid w:val="00D37CE1"/>
    <w:rsid w:val="00D40022"/>
    <w:rsid w:val="00D4006A"/>
    <w:rsid w:val="00D4029A"/>
    <w:rsid w:val="00D402EE"/>
    <w:rsid w:val="00D40381"/>
    <w:rsid w:val="00D4044F"/>
    <w:rsid w:val="00D405C2"/>
    <w:rsid w:val="00D40620"/>
    <w:rsid w:val="00D40676"/>
    <w:rsid w:val="00D40706"/>
    <w:rsid w:val="00D40817"/>
    <w:rsid w:val="00D4085E"/>
    <w:rsid w:val="00D409D9"/>
    <w:rsid w:val="00D40A75"/>
    <w:rsid w:val="00D40BD6"/>
    <w:rsid w:val="00D40CC0"/>
    <w:rsid w:val="00D40E85"/>
    <w:rsid w:val="00D4101D"/>
    <w:rsid w:val="00D410C1"/>
    <w:rsid w:val="00D41203"/>
    <w:rsid w:val="00D41499"/>
    <w:rsid w:val="00D414E4"/>
    <w:rsid w:val="00D41534"/>
    <w:rsid w:val="00D41650"/>
    <w:rsid w:val="00D41719"/>
    <w:rsid w:val="00D41734"/>
    <w:rsid w:val="00D4174D"/>
    <w:rsid w:val="00D41798"/>
    <w:rsid w:val="00D41A3F"/>
    <w:rsid w:val="00D41EC5"/>
    <w:rsid w:val="00D42076"/>
    <w:rsid w:val="00D42233"/>
    <w:rsid w:val="00D422EA"/>
    <w:rsid w:val="00D4250B"/>
    <w:rsid w:val="00D4271A"/>
    <w:rsid w:val="00D42926"/>
    <w:rsid w:val="00D42B48"/>
    <w:rsid w:val="00D42BE0"/>
    <w:rsid w:val="00D42BEF"/>
    <w:rsid w:val="00D42DC5"/>
    <w:rsid w:val="00D430F1"/>
    <w:rsid w:val="00D431A7"/>
    <w:rsid w:val="00D431E7"/>
    <w:rsid w:val="00D4320E"/>
    <w:rsid w:val="00D4329C"/>
    <w:rsid w:val="00D43436"/>
    <w:rsid w:val="00D43514"/>
    <w:rsid w:val="00D435A3"/>
    <w:rsid w:val="00D4371B"/>
    <w:rsid w:val="00D43817"/>
    <w:rsid w:val="00D439C4"/>
    <w:rsid w:val="00D43AA6"/>
    <w:rsid w:val="00D43AE9"/>
    <w:rsid w:val="00D43B17"/>
    <w:rsid w:val="00D43B59"/>
    <w:rsid w:val="00D43B6B"/>
    <w:rsid w:val="00D43D06"/>
    <w:rsid w:val="00D44265"/>
    <w:rsid w:val="00D442F2"/>
    <w:rsid w:val="00D44456"/>
    <w:rsid w:val="00D44469"/>
    <w:rsid w:val="00D444F9"/>
    <w:rsid w:val="00D44552"/>
    <w:rsid w:val="00D44936"/>
    <w:rsid w:val="00D449C4"/>
    <w:rsid w:val="00D44A2B"/>
    <w:rsid w:val="00D44B08"/>
    <w:rsid w:val="00D44C69"/>
    <w:rsid w:val="00D44CA8"/>
    <w:rsid w:val="00D44D4B"/>
    <w:rsid w:val="00D44E62"/>
    <w:rsid w:val="00D44F04"/>
    <w:rsid w:val="00D44F24"/>
    <w:rsid w:val="00D44FBD"/>
    <w:rsid w:val="00D45217"/>
    <w:rsid w:val="00D45272"/>
    <w:rsid w:val="00D4533C"/>
    <w:rsid w:val="00D457B9"/>
    <w:rsid w:val="00D45893"/>
    <w:rsid w:val="00D458DE"/>
    <w:rsid w:val="00D459F8"/>
    <w:rsid w:val="00D45A52"/>
    <w:rsid w:val="00D45A58"/>
    <w:rsid w:val="00D45AAF"/>
    <w:rsid w:val="00D45B14"/>
    <w:rsid w:val="00D45CAD"/>
    <w:rsid w:val="00D4607F"/>
    <w:rsid w:val="00D46081"/>
    <w:rsid w:val="00D46116"/>
    <w:rsid w:val="00D4621E"/>
    <w:rsid w:val="00D464B3"/>
    <w:rsid w:val="00D46594"/>
    <w:rsid w:val="00D4667C"/>
    <w:rsid w:val="00D466AB"/>
    <w:rsid w:val="00D4699F"/>
    <w:rsid w:val="00D46CCB"/>
    <w:rsid w:val="00D46D21"/>
    <w:rsid w:val="00D46DBD"/>
    <w:rsid w:val="00D46DDB"/>
    <w:rsid w:val="00D46DDD"/>
    <w:rsid w:val="00D47052"/>
    <w:rsid w:val="00D472C0"/>
    <w:rsid w:val="00D4747E"/>
    <w:rsid w:val="00D475B5"/>
    <w:rsid w:val="00D475C1"/>
    <w:rsid w:val="00D4773C"/>
    <w:rsid w:val="00D478B3"/>
    <w:rsid w:val="00D4793B"/>
    <w:rsid w:val="00D47993"/>
    <w:rsid w:val="00D47C4B"/>
    <w:rsid w:val="00D47D85"/>
    <w:rsid w:val="00D47FDC"/>
    <w:rsid w:val="00D4DA87"/>
    <w:rsid w:val="00D50012"/>
    <w:rsid w:val="00D501AE"/>
    <w:rsid w:val="00D5021A"/>
    <w:rsid w:val="00D50283"/>
    <w:rsid w:val="00D50593"/>
    <w:rsid w:val="00D50632"/>
    <w:rsid w:val="00D506A1"/>
    <w:rsid w:val="00D506D1"/>
    <w:rsid w:val="00D506D8"/>
    <w:rsid w:val="00D50AF5"/>
    <w:rsid w:val="00D50C5D"/>
    <w:rsid w:val="00D510D3"/>
    <w:rsid w:val="00D51250"/>
    <w:rsid w:val="00D5131D"/>
    <w:rsid w:val="00D5143E"/>
    <w:rsid w:val="00D5149D"/>
    <w:rsid w:val="00D51817"/>
    <w:rsid w:val="00D51BBC"/>
    <w:rsid w:val="00D51D2E"/>
    <w:rsid w:val="00D51E0E"/>
    <w:rsid w:val="00D51F70"/>
    <w:rsid w:val="00D51FF2"/>
    <w:rsid w:val="00D520C4"/>
    <w:rsid w:val="00D523EE"/>
    <w:rsid w:val="00D524AE"/>
    <w:rsid w:val="00D526F3"/>
    <w:rsid w:val="00D52816"/>
    <w:rsid w:val="00D528E1"/>
    <w:rsid w:val="00D529A8"/>
    <w:rsid w:val="00D52BC3"/>
    <w:rsid w:val="00D52C5C"/>
    <w:rsid w:val="00D52CFA"/>
    <w:rsid w:val="00D52D84"/>
    <w:rsid w:val="00D52DD5"/>
    <w:rsid w:val="00D52F3D"/>
    <w:rsid w:val="00D531DC"/>
    <w:rsid w:val="00D53243"/>
    <w:rsid w:val="00D5338D"/>
    <w:rsid w:val="00D53394"/>
    <w:rsid w:val="00D533D9"/>
    <w:rsid w:val="00D5352B"/>
    <w:rsid w:val="00D535EE"/>
    <w:rsid w:val="00D536D2"/>
    <w:rsid w:val="00D536E9"/>
    <w:rsid w:val="00D53757"/>
    <w:rsid w:val="00D53762"/>
    <w:rsid w:val="00D53807"/>
    <w:rsid w:val="00D53A0C"/>
    <w:rsid w:val="00D53A32"/>
    <w:rsid w:val="00D53A4E"/>
    <w:rsid w:val="00D53AE8"/>
    <w:rsid w:val="00D53D06"/>
    <w:rsid w:val="00D53E25"/>
    <w:rsid w:val="00D53F38"/>
    <w:rsid w:val="00D54086"/>
    <w:rsid w:val="00D54280"/>
    <w:rsid w:val="00D5436A"/>
    <w:rsid w:val="00D54576"/>
    <w:rsid w:val="00D545CF"/>
    <w:rsid w:val="00D54638"/>
    <w:rsid w:val="00D5477B"/>
    <w:rsid w:val="00D5478C"/>
    <w:rsid w:val="00D547CA"/>
    <w:rsid w:val="00D5493F"/>
    <w:rsid w:val="00D54A11"/>
    <w:rsid w:val="00D54A2C"/>
    <w:rsid w:val="00D54BD6"/>
    <w:rsid w:val="00D54C58"/>
    <w:rsid w:val="00D54D99"/>
    <w:rsid w:val="00D54F60"/>
    <w:rsid w:val="00D55049"/>
    <w:rsid w:val="00D55157"/>
    <w:rsid w:val="00D5527F"/>
    <w:rsid w:val="00D55344"/>
    <w:rsid w:val="00D5536F"/>
    <w:rsid w:val="00D5549B"/>
    <w:rsid w:val="00D554CC"/>
    <w:rsid w:val="00D555E9"/>
    <w:rsid w:val="00D5573F"/>
    <w:rsid w:val="00D55946"/>
    <w:rsid w:val="00D55A65"/>
    <w:rsid w:val="00D55AE2"/>
    <w:rsid w:val="00D55B39"/>
    <w:rsid w:val="00D55B9B"/>
    <w:rsid w:val="00D55BB8"/>
    <w:rsid w:val="00D55D54"/>
    <w:rsid w:val="00D55E1D"/>
    <w:rsid w:val="00D55EAF"/>
    <w:rsid w:val="00D56000"/>
    <w:rsid w:val="00D561A6"/>
    <w:rsid w:val="00D56207"/>
    <w:rsid w:val="00D56457"/>
    <w:rsid w:val="00D5667F"/>
    <w:rsid w:val="00D5672F"/>
    <w:rsid w:val="00D56863"/>
    <w:rsid w:val="00D568A8"/>
    <w:rsid w:val="00D568DC"/>
    <w:rsid w:val="00D56AF4"/>
    <w:rsid w:val="00D56B0A"/>
    <w:rsid w:val="00D56CC9"/>
    <w:rsid w:val="00D56FEC"/>
    <w:rsid w:val="00D57010"/>
    <w:rsid w:val="00D57023"/>
    <w:rsid w:val="00D570FD"/>
    <w:rsid w:val="00D57167"/>
    <w:rsid w:val="00D572AD"/>
    <w:rsid w:val="00D57353"/>
    <w:rsid w:val="00D573F3"/>
    <w:rsid w:val="00D57542"/>
    <w:rsid w:val="00D57580"/>
    <w:rsid w:val="00D575F1"/>
    <w:rsid w:val="00D579DB"/>
    <w:rsid w:val="00D57A20"/>
    <w:rsid w:val="00D57BFD"/>
    <w:rsid w:val="00D57EF3"/>
    <w:rsid w:val="00D57F16"/>
    <w:rsid w:val="00D57FF6"/>
    <w:rsid w:val="00D602D9"/>
    <w:rsid w:val="00D603A0"/>
    <w:rsid w:val="00D60494"/>
    <w:rsid w:val="00D605D2"/>
    <w:rsid w:val="00D606F9"/>
    <w:rsid w:val="00D6070C"/>
    <w:rsid w:val="00D607B3"/>
    <w:rsid w:val="00D60864"/>
    <w:rsid w:val="00D608F3"/>
    <w:rsid w:val="00D6099B"/>
    <w:rsid w:val="00D609E9"/>
    <w:rsid w:val="00D60BE1"/>
    <w:rsid w:val="00D60CCB"/>
    <w:rsid w:val="00D60D01"/>
    <w:rsid w:val="00D611AE"/>
    <w:rsid w:val="00D611C5"/>
    <w:rsid w:val="00D6143A"/>
    <w:rsid w:val="00D61508"/>
    <w:rsid w:val="00D617CC"/>
    <w:rsid w:val="00D61947"/>
    <w:rsid w:val="00D61A37"/>
    <w:rsid w:val="00D61B4D"/>
    <w:rsid w:val="00D61DEB"/>
    <w:rsid w:val="00D62242"/>
    <w:rsid w:val="00D62349"/>
    <w:rsid w:val="00D624CE"/>
    <w:rsid w:val="00D6253B"/>
    <w:rsid w:val="00D62623"/>
    <w:rsid w:val="00D62830"/>
    <w:rsid w:val="00D62853"/>
    <w:rsid w:val="00D6289C"/>
    <w:rsid w:val="00D6292B"/>
    <w:rsid w:val="00D62938"/>
    <w:rsid w:val="00D62B48"/>
    <w:rsid w:val="00D62B60"/>
    <w:rsid w:val="00D62BE9"/>
    <w:rsid w:val="00D62C20"/>
    <w:rsid w:val="00D62C75"/>
    <w:rsid w:val="00D62C9E"/>
    <w:rsid w:val="00D62CC5"/>
    <w:rsid w:val="00D62D4B"/>
    <w:rsid w:val="00D62E1A"/>
    <w:rsid w:val="00D62F61"/>
    <w:rsid w:val="00D62F80"/>
    <w:rsid w:val="00D62FE1"/>
    <w:rsid w:val="00D630CC"/>
    <w:rsid w:val="00D630F7"/>
    <w:rsid w:val="00D6324D"/>
    <w:rsid w:val="00D6325D"/>
    <w:rsid w:val="00D6331C"/>
    <w:rsid w:val="00D6336C"/>
    <w:rsid w:val="00D633F4"/>
    <w:rsid w:val="00D63492"/>
    <w:rsid w:val="00D63546"/>
    <w:rsid w:val="00D6381C"/>
    <w:rsid w:val="00D63845"/>
    <w:rsid w:val="00D63959"/>
    <w:rsid w:val="00D63977"/>
    <w:rsid w:val="00D63ACF"/>
    <w:rsid w:val="00D63B11"/>
    <w:rsid w:val="00D63BC2"/>
    <w:rsid w:val="00D63BFE"/>
    <w:rsid w:val="00D63C15"/>
    <w:rsid w:val="00D63E03"/>
    <w:rsid w:val="00D63EBF"/>
    <w:rsid w:val="00D63F79"/>
    <w:rsid w:val="00D6409F"/>
    <w:rsid w:val="00D640AB"/>
    <w:rsid w:val="00D640F5"/>
    <w:rsid w:val="00D64102"/>
    <w:rsid w:val="00D64281"/>
    <w:rsid w:val="00D649F1"/>
    <w:rsid w:val="00D64D11"/>
    <w:rsid w:val="00D64E12"/>
    <w:rsid w:val="00D64E8A"/>
    <w:rsid w:val="00D64FBE"/>
    <w:rsid w:val="00D65296"/>
    <w:rsid w:val="00D6575A"/>
    <w:rsid w:val="00D6575E"/>
    <w:rsid w:val="00D6583C"/>
    <w:rsid w:val="00D65878"/>
    <w:rsid w:val="00D658E0"/>
    <w:rsid w:val="00D65936"/>
    <w:rsid w:val="00D65962"/>
    <w:rsid w:val="00D65AF2"/>
    <w:rsid w:val="00D65B61"/>
    <w:rsid w:val="00D65C05"/>
    <w:rsid w:val="00D6615C"/>
    <w:rsid w:val="00D661DE"/>
    <w:rsid w:val="00D662F9"/>
    <w:rsid w:val="00D66420"/>
    <w:rsid w:val="00D66445"/>
    <w:rsid w:val="00D665E7"/>
    <w:rsid w:val="00D666E1"/>
    <w:rsid w:val="00D66B1F"/>
    <w:rsid w:val="00D66DDB"/>
    <w:rsid w:val="00D66F3C"/>
    <w:rsid w:val="00D66F68"/>
    <w:rsid w:val="00D67117"/>
    <w:rsid w:val="00D671E0"/>
    <w:rsid w:val="00D67233"/>
    <w:rsid w:val="00D67303"/>
    <w:rsid w:val="00D674B5"/>
    <w:rsid w:val="00D6751C"/>
    <w:rsid w:val="00D67609"/>
    <w:rsid w:val="00D676AA"/>
    <w:rsid w:val="00D67817"/>
    <w:rsid w:val="00D6794C"/>
    <w:rsid w:val="00D679F4"/>
    <w:rsid w:val="00D67D04"/>
    <w:rsid w:val="00D67D4B"/>
    <w:rsid w:val="00D67D64"/>
    <w:rsid w:val="00D67F0A"/>
    <w:rsid w:val="00D70005"/>
    <w:rsid w:val="00D7018A"/>
    <w:rsid w:val="00D702A0"/>
    <w:rsid w:val="00D702C7"/>
    <w:rsid w:val="00D703C7"/>
    <w:rsid w:val="00D704EE"/>
    <w:rsid w:val="00D7075A"/>
    <w:rsid w:val="00D70912"/>
    <w:rsid w:val="00D70A32"/>
    <w:rsid w:val="00D70BC1"/>
    <w:rsid w:val="00D70D0C"/>
    <w:rsid w:val="00D70D7E"/>
    <w:rsid w:val="00D70D97"/>
    <w:rsid w:val="00D70DB7"/>
    <w:rsid w:val="00D70E10"/>
    <w:rsid w:val="00D70E49"/>
    <w:rsid w:val="00D70F5A"/>
    <w:rsid w:val="00D71017"/>
    <w:rsid w:val="00D71066"/>
    <w:rsid w:val="00D7114A"/>
    <w:rsid w:val="00D7115E"/>
    <w:rsid w:val="00D7119A"/>
    <w:rsid w:val="00D7144E"/>
    <w:rsid w:val="00D71659"/>
    <w:rsid w:val="00D71BFF"/>
    <w:rsid w:val="00D71C35"/>
    <w:rsid w:val="00D71F9C"/>
    <w:rsid w:val="00D71FB1"/>
    <w:rsid w:val="00D72243"/>
    <w:rsid w:val="00D72369"/>
    <w:rsid w:val="00D7246E"/>
    <w:rsid w:val="00D724FD"/>
    <w:rsid w:val="00D72771"/>
    <w:rsid w:val="00D72909"/>
    <w:rsid w:val="00D72C57"/>
    <w:rsid w:val="00D72F37"/>
    <w:rsid w:val="00D731E4"/>
    <w:rsid w:val="00D7337A"/>
    <w:rsid w:val="00D733C9"/>
    <w:rsid w:val="00D73405"/>
    <w:rsid w:val="00D735D7"/>
    <w:rsid w:val="00D735D9"/>
    <w:rsid w:val="00D7363D"/>
    <w:rsid w:val="00D73A9D"/>
    <w:rsid w:val="00D73CE8"/>
    <w:rsid w:val="00D73D58"/>
    <w:rsid w:val="00D7401A"/>
    <w:rsid w:val="00D74246"/>
    <w:rsid w:val="00D74553"/>
    <w:rsid w:val="00D745A6"/>
    <w:rsid w:val="00D745E0"/>
    <w:rsid w:val="00D7462C"/>
    <w:rsid w:val="00D747BD"/>
    <w:rsid w:val="00D749CF"/>
    <w:rsid w:val="00D74C27"/>
    <w:rsid w:val="00D74D64"/>
    <w:rsid w:val="00D74E74"/>
    <w:rsid w:val="00D74EB6"/>
    <w:rsid w:val="00D74F7A"/>
    <w:rsid w:val="00D74F92"/>
    <w:rsid w:val="00D7513A"/>
    <w:rsid w:val="00D75221"/>
    <w:rsid w:val="00D75367"/>
    <w:rsid w:val="00D755D3"/>
    <w:rsid w:val="00D75842"/>
    <w:rsid w:val="00D7592C"/>
    <w:rsid w:val="00D75A1A"/>
    <w:rsid w:val="00D75AB4"/>
    <w:rsid w:val="00D75AD6"/>
    <w:rsid w:val="00D75AEC"/>
    <w:rsid w:val="00D75C11"/>
    <w:rsid w:val="00D75D25"/>
    <w:rsid w:val="00D75E73"/>
    <w:rsid w:val="00D7611B"/>
    <w:rsid w:val="00D7626F"/>
    <w:rsid w:val="00D7628D"/>
    <w:rsid w:val="00D76330"/>
    <w:rsid w:val="00D7636B"/>
    <w:rsid w:val="00D76395"/>
    <w:rsid w:val="00D76414"/>
    <w:rsid w:val="00D76460"/>
    <w:rsid w:val="00D76527"/>
    <w:rsid w:val="00D7652E"/>
    <w:rsid w:val="00D765E1"/>
    <w:rsid w:val="00D7668A"/>
    <w:rsid w:val="00D7675F"/>
    <w:rsid w:val="00D76866"/>
    <w:rsid w:val="00D7687E"/>
    <w:rsid w:val="00D76ADD"/>
    <w:rsid w:val="00D76CCB"/>
    <w:rsid w:val="00D76E54"/>
    <w:rsid w:val="00D76F8F"/>
    <w:rsid w:val="00D7722F"/>
    <w:rsid w:val="00D772F4"/>
    <w:rsid w:val="00D77798"/>
    <w:rsid w:val="00D7794A"/>
    <w:rsid w:val="00D7796B"/>
    <w:rsid w:val="00D77A79"/>
    <w:rsid w:val="00D77AD5"/>
    <w:rsid w:val="00D77B32"/>
    <w:rsid w:val="00D77C52"/>
    <w:rsid w:val="00D77C73"/>
    <w:rsid w:val="00D77DD3"/>
    <w:rsid w:val="00D77FF6"/>
    <w:rsid w:val="00D8003E"/>
    <w:rsid w:val="00D800CC"/>
    <w:rsid w:val="00D80287"/>
    <w:rsid w:val="00D80448"/>
    <w:rsid w:val="00D804D1"/>
    <w:rsid w:val="00D8051B"/>
    <w:rsid w:val="00D806BF"/>
    <w:rsid w:val="00D80708"/>
    <w:rsid w:val="00D80799"/>
    <w:rsid w:val="00D807D1"/>
    <w:rsid w:val="00D808CF"/>
    <w:rsid w:val="00D80930"/>
    <w:rsid w:val="00D8095B"/>
    <w:rsid w:val="00D80993"/>
    <w:rsid w:val="00D80A28"/>
    <w:rsid w:val="00D80C2C"/>
    <w:rsid w:val="00D80DF6"/>
    <w:rsid w:val="00D80E2A"/>
    <w:rsid w:val="00D80FB3"/>
    <w:rsid w:val="00D8106C"/>
    <w:rsid w:val="00D81171"/>
    <w:rsid w:val="00D81224"/>
    <w:rsid w:val="00D81333"/>
    <w:rsid w:val="00D81393"/>
    <w:rsid w:val="00D81489"/>
    <w:rsid w:val="00D814EF"/>
    <w:rsid w:val="00D8163E"/>
    <w:rsid w:val="00D8175D"/>
    <w:rsid w:val="00D818B2"/>
    <w:rsid w:val="00D81C7D"/>
    <w:rsid w:val="00D81CE8"/>
    <w:rsid w:val="00D81D15"/>
    <w:rsid w:val="00D820D2"/>
    <w:rsid w:val="00D820F4"/>
    <w:rsid w:val="00D82189"/>
    <w:rsid w:val="00D8224E"/>
    <w:rsid w:val="00D823B3"/>
    <w:rsid w:val="00D82689"/>
    <w:rsid w:val="00D82A94"/>
    <w:rsid w:val="00D82B3C"/>
    <w:rsid w:val="00D82BC9"/>
    <w:rsid w:val="00D82C2D"/>
    <w:rsid w:val="00D82C4C"/>
    <w:rsid w:val="00D82EEE"/>
    <w:rsid w:val="00D82F53"/>
    <w:rsid w:val="00D82FA7"/>
    <w:rsid w:val="00D83021"/>
    <w:rsid w:val="00D83121"/>
    <w:rsid w:val="00D83159"/>
    <w:rsid w:val="00D83364"/>
    <w:rsid w:val="00D833A5"/>
    <w:rsid w:val="00D83424"/>
    <w:rsid w:val="00D83552"/>
    <w:rsid w:val="00D835C4"/>
    <w:rsid w:val="00D83601"/>
    <w:rsid w:val="00D83736"/>
    <w:rsid w:val="00D83756"/>
    <w:rsid w:val="00D83886"/>
    <w:rsid w:val="00D838CF"/>
    <w:rsid w:val="00D839D1"/>
    <w:rsid w:val="00D83E14"/>
    <w:rsid w:val="00D83E3D"/>
    <w:rsid w:val="00D83E42"/>
    <w:rsid w:val="00D83E76"/>
    <w:rsid w:val="00D83FEA"/>
    <w:rsid w:val="00D83FF2"/>
    <w:rsid w:val="00D84048"/>
    <w:rsid w:val="00D84092"/>
    <w:rsid w:val="00D84099"/>
    <w:rsid w:val="00D840DB"/>
    <w:rsid w:val="00D8415D"/>
    <w:rsid w:val="00D84325"/>
    <w:rsid w:val="00D844BA"/>
    <w:rsid w:val="00D844DC"/>
    <w:rsid w:val="00D846CB"/>
    <w:rsid w:val="00D849CB"/>
    <w:rsid w:val="00D84B43"/>
    <w:rsid w:val="00D84B62"/>
    <w:rsid w:val="00D8503E"/>
    <w:rsid w:val="00D85054"/>
    <w:rsid w:val="00D852F9"/>
    <w:rsid w:val="00D855E2"/>
    <w:rsid w:val="00D85694"/>
    <w:rsid w:val="00D85696"/>
    <w:rsid w:val="00D85753"/>
    <w:rsid w:val="00D8576E"/>
    <w:rsid w:val="00D85912"/>
    <w:rsid w:val="00D8591A"/>
    <w:rsid w:val="00D85998"/>
    <w:rsid w:val="00D85A4E"/>
    <w:rsid w:val="00D85E36"/>
    <w:rsid w:val="00D85E5A"/>
    <w:rsid w:val="00D85EC4"/>
    <w:rsid w:val="00D85F00"/>
    <w:rsid w:val="00D85F3F"/>
    <w:rsid w:val="00D860DF"/>
    <w:rsid w:val="00D86126"/>
    <w:rsid w:val="00D86377"/>
    <w:rsid w:val="00D8641C"/>
    <w:rsid w:val="00D8651B"/>
    <w:rsid w:val="00D8651F"/>
    <w:rsid w:val="00D866A4"/>
    <w:rsid w:val="00D86B71"/>
    <w:rsid w:val="00D86CA7"/>
    <w:rsid w:val="00D86CD1"/>
    <w:rsid w:val="00D86D19"/>
    <w:rsid w:val="00D86D60"/>
    <w:rsid w:val="00D86EBA"/>
    <w:rsid w:val="00D86EDD"/>
    <w:rsid w:val="00D87022"/>
    <w:rsid w:val="00D87124"/>
    <w:rsid w:val="00D875CA"/>
    <w:rsid w:val="00D87621"/>
    <w:rsid w:val="00D87640"/>
    <w:rsid w:val="00D87767"/>
    <w:rsid w:val="00D87902"/>
    <w:rsid w:val="00D87A56"/>
    <w:rsid w:val="00D87AB7"/>
    <w:rsid w:val="00D87E8F"/>
    <w:rsid w:val="00D8E9F1"/>
    <w:rsid w:val="00D9006E"/>
    <w:rsid w:val="00D90164"/>
    <w:rsid w:val="00D9036F"/>
    <w:rsid w:val="00D90438"/>
    <w:rsid w:val="00D904FC"/>
    <w:rsid w:val="00D90516"/>
    <w:rsid w:val="00D907AF"/>
    <w:rsid w:val="00D9082C"/>
    <w:rsid w:val="00D908FB"/>
    <w:rsid w:val="00D90951"/>
    <w:rsid w:val="00D90956"/>
    <w:rsid w:val="00D90968"/>
    <w:rsid w:val="00D909F0"/>
    <w:rsid w:val="00D90A62"/>
    <w:rsid w:val="00D90EE2"/>
    <w:rsid w:val="00D90F4E"/>
    <w:rsid w:val="00D90F5C"/>
    <w:rsid w:val="00D910B6"/>
    <w:rsid w:val="00D910D6"/>
    <w:rsid w:val="00D91115"/>
    <w:rsid w:val="00D91198"/>
    <w:rsid w:val="00D911E8"/>
    <w:rsid w:val="00D9148D"/>
    <w:rsid w:val="00D91507"/>
    <w:rsid w:val="00D9154B"/>
    <w:rsid w:val="00D9164F"/>
    <w:rsid w:val="00D917FD"/>
    <w:rsid w:val="00D91927"/>
    <w:rsid w:val="00D919AC"/>
    <w:rsid w:val="00D91A45"/>
    <w:rsid w:val="00D91BA9"/>
    <w:rsid w:val="00D91C24"/>
    <w:rsid w:val="00D91D4E"/>
    <w:rsid w:val="00D91E6E"/>
    <w:rsid w:val="00D91EC4"/>
    <w:rsid w:val="00D91FEF"/>
    <w:rsid w:val="00D92097"/>
    <w:rsid w:val="00D92299"/>
    <w:rsid w:val="00D92336"/>
    <w:rsid w:val="00D92497"/>
    <w:rsid w:val="00D924FF"/>
    <w:rsid w:val="00D92688"/>
    <w:rsid w:val="00D926CB"/>
    <w:rsid w:val="00D92837"/>
    <w:rsid w:val="00D92AE2"/>
    <w:rsid w:val="00D92E97"/>
    <w:rsid w:val="00D92F17"/>
    <w:rsid w:val="00D92F3D"/>
    <w:rsid w:val="00D92F8F"/>
    <w:rsid w:val="00D93000"/>
    <w:rsid w:val="00D93154"/>
    <w:rsid w:val="00D93182"/>
    <w:rsid w:val="00D932AA"/>
    <w:rsid w:val="00D93595"/>
    <w:rsid w:val="00D9359D"/>
    <w:rsid w:val="00D9361C"/>
    <w:rsid w:val="00D93817"/>
    <w:rsid w:val="00D939CF"/>
    <w:rsid w:val="00D93B69"/>
    <w:rsid w:val="00D93D89"/>
    <w:rsid w:val="00D94127"/>
    <w:rsid w:val="00D94244"/>
    <w:rsid w:val="00D94278"/>
    <w:rsid w:val="00D94289"/>
    <w:rsid w:val="00D9429D"/>
    <w:rsid w:val="00D94329"/>
    <w:rsid w:val="00D94464"/>
    <w:rsid w:val="00D944A0"/>
    <w:rsid w:val="00D94600"/>
    <w:rsid w:val="00D948B1"/>
    <w:rsid w:val="00D94910"/>
    <w:rsid w:val="00D94936"/>
    <w:rsid w:val="00D94CF3"/>
    <w:rsid w:val="00D94CF8"/>
    <w:rsid w:val="00D951DA"/>
    <w:rsid w:val="00D9532E"/>
    <w:rsid w:val="00D9560C"/>
    <w:rsid w:val="00D956B1"/>
    <w:rsid w:val="00D9589A"/>
    <w:rsid w:val="00D95905"/>
    <w:rsid w:val="00D9593E"/>
    <w:rsid w:val="00D959BB"/>
    <w:rsid w:val="00D95A9D"/>
    <w:rsid w:val="00D95B5F"/>
    <w:rsid w:val="00D95B65"/>
    <w:rsid w:val="00D95C9F"/>
    <w:rsid w:val="00D9601F"/>
    <w:rsid w:val="00D96055"/>
    <w:rsid w:val="00D960A7"/>
    <w:rsid w:val="00D962B7"/>
    <w:rsid w:val="00D962CB"/>
    <w:rsid w:val="00D962D7"/>
    <w:rsid w:val="00D96322"/>
    <w:rsid w:val="00D963D9"/>
    <w:rsid w:val="00D96414"/>
    <w:rsid w:val="00D96422"/>
    <w:rsid w:val="00D96722"/>
    <w:rsid w:val="00D9676C"/>
    <w:rsid w:val="00D969B6"/>
    <w:rsid w:val="00D96C55"/>
    <w:rsid w:val="00D96D3E"/>
    <w:rsid w:val="00D96DF5"/>
    <w:rsid w:val="00D97068"/>
    <w:rsid w:val="00D97117"/>
    <w:rsid w:val="00D97244"/>
    <w:rsid w:val="00D974E2"/>
    <w:rsid w:val="00D977A4"/>
    <w:rsid w:val="00D97B21"/>
    <w:rsid w:val="00D97BAF"/>
    <w:rsid w:val="00D97CC3"/>
    <w:rsid w:val="00D97DD0"/>
    <w:rsid w:val="00D97EED"/>
    <w:rsid w:val="00D97FAA"/>
    <w:rsid w:val="00DA0127"/>
    <w:rsid w:val="00DA018F"/>
    <w:rsid w:val="00DA01B4"/>
    <w:rsid w:val="00DA0568"/>
    <w:rsid w:val="00DA057E"/>
    <w:rsid w:val="00DA05E0"/>
    <w:rsid w:val="00DA076A"/>
    <w:rsid w:val="00DA07E7"/>
    <w:rsid w:val="00DA0977"/>
    <w:rsid w:val="00DA099E"/>
    <w:rsid w:val="00DA099F"/>
    <w:rsid w:val="00DA0B6B"/>
    <w:rsid w:val="00DA0C5A"/>
    <w:rsid w:val="00DA0EEB"/>
    <w:rsid w:val="00DA1164"/>
    <w:rsid w:val="00DA11AD"/>
    <w:rsid w:val="00DA127A"/>
    <w:rsid w:val="00DA128A"/>
    <w:rsid w:val="00DA12FC"/>
    <w:rsid w:val="00DA13F9"/>
    <w:rsid w:val="00DA1411"/>
    <w:rsid w:val="00DA1423"/>
    <w:rsid w:val="00DA1657"/>
    <w:rsid w:val="00DA1784"/>
    <w:rsid w:val="00DA17EB"/>
    <w:rsid w:val="00DA180B"/>
    <w:rsid w:val="00DA1845"/>
    <w:rsid w:val="00DA18C9"/>
    <w:rsid w:val="00DA193D"/>
    <w:rsid w:val="00DA1B86"/>
    <w:rsid w:val="00DA1D9D"/>
    <w:rsid w:val="00DA2025"/>
    <w:rsid w:val="00DA20B6"/>
    <w:rsid w:val="00DA22B7"/>
    <w:rsid w:val="00DA24CA"/>
    <w:rsid w:val="00DA263F"/>
    <w:rsid w:val="00DA2901"/>
    <w:rsid w:val="00DA2A38"/>
    <w:rsid w:val="00DA2A48"/>
    <w:rsid w:val="00DA2B65"/>
    <w:rsid w:val="00DA2BF0"/>
    <w:rsid w:val="00DA2CFA"/>
    <w:rsid w:val="00DA2F8D"/>
    <w:rsid w:val="00DA2FB6"/>
    <w:rsid w:val="00DA2FD9"/>
    <w:rsid w:val="00DA2FEA"/>
    <w:rsid w:val="00DA3074"/>
    <w:rsid w:val="00DA309A"/>
    <w:rsid w:val="00DA3290"/>
    <w:rsid w:val="00DA32C5"/>
    <w:rsid w:val="00DA3327"/>
    <w:rsid w:val="00DA33CB"/>
    <w:rsid w:val="00DA33F8"/>
    <w:rsid w:val="00DA341B"/>
    <w:rsid w:val="00DA3921"/>
    <w:rsid w:val="00DA3970"/>
    <w:rsid w:val="00DA3A27"/>
    <w:rsid w:val="00DA3A82"/>
    <w:rsid w:val="00DA3AB9"/>
    <w:rsid w:val="00DA3AEF"/>
    <w:rsid w:val="00DA3B3B"/>
    <w:rsid w:val="00DA3E3E"/>
    <w:rsid w:val="00DA3E76"/>
    <w:rsid w:val="00DA3E9D"/>
    <w:rsid w:val="00DA3F76"/>
    <w:rsid w:val="00DA40B8"/>
    <w:rsid w:val="00DA426F"/>
    <w:rsid w:val="00DA4276"/>
    <w:rsid w:val="00DA429D"/>
    <w:rsid w:val="00DA4588"/>
    <w:rsid w:val="00DA4703"/>
    <w:rsid w:val="00DA473C"/>
    <w:rsid w:val="00DA4792"/>
    <w:rsid w:val="00DA4949"/>
    <w:rsid w:val="00DA49B5"/>
    <w:rsid w:val="00DA4A28"/>
    <w:rsid w:val="00DA4A29"/>
    <w:rsid w:val="00DA4A37"/>
    <w:rsid w:val="00DA4CA2"/>
    <w:rsid w:val="00DA4D65"/>
    <w:rsid w:val="00DA5017"/>
    <w:rsid w:val="00DA5125"/>
    <w:rsid w:val="00DA517C"/>
    <w:rsid w:val="00DA51B0"/>
    <w:rsid w:val="00DA52FC"/>
    <w:rsid w:val="00DA537B"/>
    <w:rsid w:val="00DA55DE"/>
    <w:rsid w:val="00DA565A"/>
    <w:rsid w:val="00DA5758"/>
    <w:rsid w:val="00DA5A4D"/>
    <w:rsid w:val="00DA5B1C"/>
    <w:rsid w:val="00DA5CCA"/>
    <w:rsid w:val="00DA5E2D"/>
    <w:rsid w:val="00DA5E55"/>
    <w:rsid w:val="00DA61B2"/>
    <w:rsid w:val="00DA61E7"/>
    <w:rsid w:val="00DA6299"/>
    <w:rsid w:val="00DA654C"/>
    <w:rsid w:val="00DA65C4"/>
    <w:rsid w:val="00DA67DC"/>
    <w:rsid w:val="00DA6AE4"/>
    <w:rsid w:val="00DA6BE0"/>
    <w:rsid w:val="00DA6C27"/>
    <w:rsid w:val="00DA6D1E"/>
    <w:rsid w:val="00DA6E55"/>
    <w:rsid w:val="00DA70F4"/>
    <w:rsid w:val="00DA711D"/>
    <w:rsid w:val="00DA7122"/>
    <w:rsid w:val="00DA7137"/>
    <w:rsid w:val="00DA719B"/>
    <w:rsid w:val="00DA72EC"/>
    <w:rsid w:val="00DA74C6"/>
    <w:rsid w:val="00DA77D7"/>
    <w:rsid w:val="00DA784D"/>
    <w:rsid w:val="00DA78D5"/>
    <w:rsid w:val="00DA7AC9"/>
    <w:rsid w:val="00DA7BF3"/>
    <w:rsid w:val="00DA7C65"/>
    <w:rsid w:val="00DA7E87"/>
    <w:rsid w:val="00DB005A"/>
    <w:rsid w:val="00DB00E0"/>
    <w:rsid w:val="00DB0160"/>
    <w:rsid w:val="00DB0181"/>
    <w:rsid w:val="00DB034B"/>
    <w:rsid w:val="00DB03F5"/>
    <w:rsid w:val="00DB04D6"/>
    <w:rsid w:val="00DB0531"/>
    <w:rsid w:val="00DB0767"/>
    <w:rsid w:val="00DB0800"/>
    <w:rsid w:val="00DB0B68"/>
    <w:rsid w:val="00DB0B74"/>
    <w:rsid w:val="00DB0C07"/>
    <w:rsid w:val="00DB0D47"/>
    <w:rsid w:val="00DB1111"/>
    <w:rsid w:val="00DB12FE"/>
    <w:rsid w:val="00DB1431"/>
    <w:rsid w:val="00DB148F"/>
    <w:rsid w:val="00DB14C0"/>
    <w:rsid w:val="00DB157C"/>
    <w:rsid w:val="00DB1679"/>
    <w:rsid w:val="00DB1771"/>
    <w:rsid w:val="00DB177C"/>
    <w:rsid w:val="00DB1D9A"/>
    <w:rsid w:val="00DB1DA2"/>
    <w:rsid w:val="00DB1E9A"/>
    <w:rsid w:val="00DB2043"/>
    <w:rsid w:val="00DB2144"/>
    <w:rsid w:val="00DB2411"/>
    <w:rsid w:val="00DB24D1"/>
    <w:rsid w:val="00DB2580"/>
    <w:rsid w:val="00DB2622"/>
    <w:rsid w:val="00DB2664"/>
    <w:rsid w:val="00DB2671"/>
    <w:rsid w:val="00DB26AF"/>
    <w:rsid w:val="00DB26D8"/>
    <w:rsid w:val="00DB26E5"/>
    <w:rsid w:val="00DB2784"/>
    <w:rsid w:val="00DB27DE"/>
    <w:rsid w:val="00DB2841"/>
    <w:rsid w:val="00DB2876"/>
    <w:rsid w:val="00DB288E"/>
    <w:rsid w:val="00DB288F"/>
    <w:rsid w:val="00DB2969"/>
    <w:rsid w:val="00DB296A"/>
    <w:rsid w:val="00DB2BA4"/>
    <w:rsid w:val="00DB2D41"/>
    <w:rsid w:val="00DB2F22"/>
    <w:rsid w:val="00DB2F51"/>
    <w:rsid w:val="00DB3036"/>
    <w:rsid w:val="00DB3051"/>
    <w:rsid w:val="00DB320C"/>
    <w:rsid w:val="00DB336D"/>
    <w:rsid w:val="00DB34E6"/>
    <w:rsid w:val="00DB35B2"/>
    <w:rsid w:val="00DB38A9"/>
    <w:rsid w:val="00DB38C7"/>
    <w:rsid w:val="00DB3A6C"/>
    <w:rsid w:val="00DB3ABC"/>
    <w:rsid w:val="00DB3ADE"/>
    <w:rsid w:val="00DB3B4C"/>
    <w:rsid w:val="00DB3BAA"/>
    <w:rsid w:val="00DB3C5E"/>
    <w:rsid w:val="00DB3C6F"/>
    <w:rsid w:val="00DB3D6A"/>
    <w:rsid w:val="00DB3E31"/>
    <w:rsid w:val="00DB3FDF"/>
    <w:rsid w:val="00DB40FE"/>
    <w:rsid w:val="00DB41C5"/>
    <w:rsid w:val="00DB41E0"/>
    <w:rsid w:val="00DB4267"/>
    <w:rsid w:val="00DB42BD"/>
    <w:rsid w:val="00DB4339"/>
    <w:rsid w:val="00DB4989"/>
    <w:rsid w:val="00DB4997"/>
    <w:rsid w:val="00DB4C2A"/>
    <w:rsid w:val="00DB4E09"/>
    <w:rsid w:val="00DB52B4"/>
    <w:rsid w:val="00DB54CD"/>
    <w:rsid w:val="00DB5672"/>
    <w:rsid w:val="00DB5977"/>
    <w:rsid w:val="00DB5A2D"/>
    <w:rsid w:val="00DB5AB1"/>
    <w:rsid w:val="00DB5AD9"/>
    <w:rsid w:val="00DB5CDF"/>
    <w:rsid w:val="00DB5DC1"/>
    <w:rsid w:val="00DB5E32"/>
    <w:rsid w:val="00DB5F43"/>
    <w:rsid w:val="00DB5FBC"/>
    <w:rsid w:val="00DB61BD"/>
    <w:rsid w:val="00DB6249"/>
    <w:rsid w:val="00DB6343"/>
    <w:rsid w:val="00DB63AE"/>
    <w:rsid w:val="00DB6453"/>
    <w:rsid w:val="00DB64C6"/>
    <w:rsid w:val="00DB6596"/>
    <w:rsid w:val="00DB6B02"/>
    <w:rsid w:val="00DB6CB6"/>
    <w:rsid w:val="00DB6E04"/>
    <w:rsid w:val="00DB6E92"/>
    <w:rsid w:val="00DB6F69"/>
    <w:rsid w:val="00DB6FA1"/>
    <w:rsid w:val="00DB7019"/>
    <w:rsid w:val="00DB70C6"/>
    <w:rsid w:val="00DB70E5"/>
    <w:rsid w:val="00DB7255"/>
    <w:rsid w:val="00DB7573"/>
    <w:rsid w:val="00DB75A6"/>
    <w:rsid w:val="00DB7703"/>
    <w:rsid w:val="00DB77BE"/>
    <w:rsid w:val="00DB7865"/>
    <w:rsid w:val="00DB7912"/>
    <w:rsid w:val="00DB7A6B"/>
    <w:rsid w:val="00DB7AD2"/>
    <w:rsid w:val="00DB7B26"/>
    <w:rsid w:val="00DB7DC4"/>
    <w:rsid w:val="00DB7EAA"/>
    <w:rsid w:val="00DB7EF3"/>
    <w:rsid w:val="00DC0051"/>
    <w:rsid w:val="00DC0093"/>
    <w:rsid w:val="00DC00E6"/>
    <w:rsid w:val="00DC011C"/>
    <w:rsid w:val="00DC0207"/>
    <w:rsid w:val="00DC03EF"/>
    <w:rsid w:val="00DC0464"/>
    <w:rsid w:val="00DC083D"/>
    <w:rsid w:val="00DC095E"/>
    <w:rsid w:val="00DC09E3"/>
    <w:rsid w:val="00DC0A56"/>
    <w:rsid w:val="00DC0A87"/>
    <w:rsid w:val="00DC0AA3"/>
    <w:rsid w:val="00DC0B1F"/>
    <w:rsid w:val="00DC0BA4"/>
    <w:rsid w:val="00DC0D44"/>
    <w:rsid w:val="00DC0EB4"/>
    <w:rsid w:val="00DC0F19"/>
    <w:rsid w:val="00DC0FE0"/>
    <w:rsid w:val="00DC1010"/>
    <w:rsid w:val="00DC10B1"/>
    <w:rsid w:val="00DC1214"/>
    <w:rsid w:val="00DC128B"/>
    <w:rsid w:val="00DC13B6"/>
    <w:rsid w:val="00DC152D"/>
    <w:rsid w:val="00DC15B2"/>
    <w:rsid w:val="00DC16AC"/>
    <w:rsid w:val="00DC17D8"/>
    <w:rsid w:val="00DC1915"/>
    <w:rsid w:val="00DC1BF3"/>
    <w:rsid w:val="00DC1D40"/>
    <w:rsid w:val="00DC1E04"/>
    <w:rsid w:val="00DC1E15"/>
    <w:rsid w:val="00DC1E43"/>
    <w:rsid w:val="00DC1F66"/>
    <w:rsid w:val="00DC1FB8"/>
    <w:rsid w:val="00DC200F"/>
    <w:rsid w:val="00DC2116"/>
    <w:rsid w:val="00DC2150"/>
    <w:rsid w:val="00DC236A"/>
    <w:rsid w:val="00DC2387"/>
    <w:rsid w:val="00DC243E"/>
    <w:rsid w:val="00DC246B"/>
    <w:rsid w:val="00DC2624"/>
    <w:rsid w:val="00DC2666"/>
    <w:rsid w:val="00DC28B9"/>
    <w:rsid w:val="00DC2A38"/>
    <w:rsid w:val="00DC2B9D"/>
    <w:rsid w:val="00DC2C19"/>
    <w:rsid w:val="00DC2E10"/>
    <w:rsid w:val="00DC2EAD"/>
    <w:rsid w:val="00DC2EB7"/>
    <w:rsid w:val="00DC3014"/>
    <w:rsid w:val="00DC3238"/>
    <w:rsid w:val="00DC32ED"/>
    <w:rsid w:val="00DC3564"/>
    <w:rsid w:val="00DC3657"/>
    <w:rsid w:val="00DC37AF"/>
    <w:rsid w:val="00DC397D"/>
    <w:rsid w:val="00DC39D2"/>
    <w:rsid w:val="00DC3B88"/>
    <w:rsid w:val="00DC3D60"/>
    <w:rsid w:val="00DC3DA0"/>
    <w:rsid w:val="00DC3DC5"/>
    <w:rsid w:val="00DC3DF3"/>
    <w:rsid w:val="00DC3E11"/>
    <w:rsid w:val="00DC3E29"/>
    <w:rsid w:val="00DC3E2A"/>
    <w:rsid w:val="00DC3EE7"/>
    <w:rsid w:val="00DC40CF"/>
    <w:rsid w:val="00DC4172"/>
    <w:rsid w:val="00DC4235"/>
    <w:rsid w:val="00DC428D"/>
    <w:rsid w:val="00DC4508"/>
    <w:rsid w:val="00DC452F"/>
    <w:rsid w:val="00DC4643"/>
    <w:rsid w:val="00DC4740"/>
    <w:rsid w:val="00DC47BB"/>
    <w:rsid w:val="00DC4835"/>
    <w:rsid w:val="00DC4846"/>
    <w:rsid w:val="00DC48B6"/>
    <w:rsid w:val="00DC49B2"/>
    <w:rsid w:val="00DC49FD"/>
    <w:rsid w:val="00DC4AFD"/>
    <w:rsid w:val="00DC4C0F"/>
    <w:rsid w:val="00DC4E19"/>
    <w:rsid w:val="00DC4E31"/>
    <w:rsid w:val="00DC4EF0"/>
    <w:rsid w:val="00DC4F42"/>
    <w:rsid w:val="00DC50AB"/>
    <w:rsid w:val="00DC5417"/>
    <w:rsid w:val="00DC546E"/>
    <w:rsid w:val="00DC5595"/>
    <w:rsid w:val="00DC56B9"/>
    <w:rsid w:val="00DC583A"/>
    <w:rsid w:val="00DC5C10"/>
    <w:rsid w:val="00DC5ECE"/>
    <w:rsid w:val="00DC5FC9"/>
    <w:rsid w:val="00DC60F9"/>
    <w:rsid w:val="00DC6138"/>
    <w:rsid w:val="00DC6143"/>
    <w:rsid w:val="00DC6383"/>
    <w:rsid w:val="00DC6420"/>
    <w:rsid w:val="00DC6584"/>
    <w:rsid w:val="00DC65AA"/>
    <w:rsid w:val="00DC65AE"/>
    <w:rsid w:val="00DC6811"/>
    <w:rsid w:val="00DC6817"/>
    <w:rsid w:val="00DC6832"/>
    <w:rsid w:val="00DC6833"/>
    <w:rsid w:val="00DC6A70"/>
    <w:rsid w:val="00DC6AA6"/>
    <w:rsid w:val="00DC6FA1"/>
    <w:rsid w:val="00DC7051"/>
    <w:rsid w:val="00DC7187"/>
    <w:rsid w:val="00DC72A9"/>
    <w:rsid w:val="00DC7400"/>
    <w:rsid w:val="00DC7701"/>
    <w:rsid w:val="00DC780C"/>
    <w:rsid w:val="00DC784C"/>
    <w:rsid w:val="00DC7A02"/>
    <w:rsid w:val="00DC7A6F"/>
    <w:rsid w:val="00DC7F5C"/>
    <w:rsid w:val="00DCA1A0"/>
    <w:rsid w:val="00DD02A3"/>
    <w:rsid w:val="00DD02FF"/>
    <w:rsid w:val="00DD04C9"/>
    <w:rsid w:val="00DD071C"/>
    <w:rsid w:val="00DD075E"/>
    <w:rsid w:val="00DD0822"/>
    <w:rsid w:val="00DD09F9"/>
    <w:rsid w:val="00DD0A16"/>
    <w:rsid w:val="00DD0A65"/>
    <w:rsid w:val="00DD114A"/>
    <w:rsid w:val="00DD12D2"/>
    <w:rsid w:val="00DD12EE"/>
    <w:rsid w:val="00DD132D"/>
    <w:rsid w:val="00DD1406"/>
    <w:rsid w:val="00DD1589"/>
    <w:rsid w:val="00DD15CF"/>
    <w:rsid w:val="00DD1681"/>
    <w:rsid w:val="00DD181B"/>
    <w:rsid w:val="00DD183D"/>
    <w:rsid w:val="00DD1872"/>
    <w:rsid w:val="00DD19EA"/>
    <w:rsid w:val="00DD1E36"/>
    <w:rsid w:val="00DD2047"/>
    <w:rsid w:val="00DD20CA"/>
    <w:rsid w:val="00DD2512"/>
    <w:rsid w:val="00DD2530"/>
    <w:rsid w:val="00DD2624"/>
    <w:rsid w:val="00DD2747"/>
    <w:rsid w:val="00DD2935"/>
    <w:rsid w:val="00DD29AD"/>
    <w:rsid w:val="00DD29E9"/>
    <w:rsid w:val="00DD2BA5"/>
    <w:rsid w:val="00DD2C78"/>
    <w:rsid w:val="00DD2DE5"/>
    <w:rsid w:val="00DD2F8C"/>
    <w:rsid w:val="00DD30EE"/>
    <w:rsid w:val="00DD327B"/>
    <w:rsid w:val="00DD32F1"/>
    <w:rsid w:val="00DD343C"/>
    <w:rsid w:val="00DD34F0"/>
    <w:rsid w:val="00DD36A3"/>
    <w:rsid w:val="00DD3DE5"/>
    <w:rsid w:val="00DD3E37"/>
    <w:rsid w:val="00DD419F"/>
    <w:rsid w:val="00DD4542"/>
    <w:rsid w:val="00DD460D"/>
    <w:rsid w:val="00DD4695"/>
    <w:rsid w:val="00DD46E2"/>
    <w:rsid w:val="00DD47C6"/>
    <w:rsid w:val="00DD47F4"/>
    <w:rsid w:val="00DD4818"/>
    <w:rsid w:val="00DD49C8"/>
    <w:rsid w:val="00DD49D2"/>
    <w:rsid w:val="00DD4B51"/>
    <w:rsid w:val="00DD4B67"/>
    <w:rsid w:val="00DD4D16"/>
    <w:rsid w:val="00DD4F34"/>
    <w:rsid w:val="00DD5251"/>
    <w:rsid w:val="00DD5369"/>
    <w:rsid w:val="00DD54A4"/>
    <w:rsid w:val="00DD55BD"/>
    <w:rsid w:val="00DD55EB"/>
    <w:rsid w:val="00DD56CE"/>
    <w:rsid w:val="00DD57AB"/>
    <w:rsid w:val="00DD5B5A"/>
    <w:rsid w:val="00DD5D9E"/>
    <w:rsid w:val="00DD6026"/>
    <w:rsid w:val="00DD62FC"/>
    <w:rsid w:val="00DD63A2"/>
    <w:rsid w:val="00DD64F8"/>
    <w:rsid w:val="00DD6644"/>
    <w:rsid w:val="00DD664B"/>
    <w:rsid w:val="00DD6675"/>
    <w:rsid w:val="00DD6840"/>
    <w:rsid w:val="00DD68B0"/>
    <w:rsid w:val="00DD6AC4"/>
    <w:rsid w:val="00DD6B7B"/>
    <w:rsid w:val="00DD6B88"/>
    <w:rsid w:val="00DD6C9B"/>
    <w:rsid w:val="00DD7009"/>
    <w:rsid w:val="00DD7076"/>
    <w:rsid w:val="00DD70BB"/>
    <w:rsid w:val="00DD7199"/>
    <w:rsid w:val="00DD71AA"/>
    <w:rsid w:val="00DD7304"/>
    <w:rsid w:val="00DD73B8"/>
    <w:rsid w:val="00DD7553"/>
    <w:rsid w:val="00DD7564"/>
    <w:rsid w:val="00DD76C9"/>
    <w:rsid w:val="00DD7782"/>
    <w:rsid w:val="00DD7884"/>
    <w:rsid w:val="00DD78DB"/>
    <w:rsid w:val="00DD7B41"/>
    <w:rsid w:val="00DD7C48"/>
    <w:rsid w:val="00DD7D09"/>
    <w:rsid w:val="00DD7E1C"/>
    <w:rsid w:val="00DD7F65"/>
    <w:rsid w:val="00DE0114"/>
    <w:rsid w:val="00DE018E"/>
    <w:rsid w:val="00DE01DD"/>
    <w:rsid w:val="00DE0256"/>
    <w:rsid w:val="00DE02AA"/>
    <w:rsid w:val="00DE0355"/>
    <w:rsid w:val="00DE0414"/>
    <w:rsid w:val="00DE0572"/>
    <w:rsid w:val="00DE0A29"/>
    <w:rsid w:val="00DE0A36"/>
    <w:rsid w:val="00DE0A3F"/>
    <w:rsid w:val="00DE0AA9"/>
    <w:rsid w:val="00DE0BBF"/>
    <w:rsid w:val="00DE0F0F"/>
    <w:rsid w:val="00DE1085"/>
    <w:rsid w:val="00DE1092"/>
    <w:rsid w:val="00DE10B3"/>
    <w:rsid w:val="00DE14C0"/>
    <w:rsid w:val="00DE15A1"/>
    <w:rsid w:val="00DE17D0"/>
    <w:rsid w:val="00DE1911"/>
    <w:rsid w:val="00DE1A8D"/>
    <w:rsid w:val="00DE1C1D"/>
    <w:rsid w:val="00DE1CB3"/>
    <w:rsid w:val="00DE1DEB"/>
    <w:rsid w:val="00DE2083"/>
    <w:rsid w:val="00DE2374"/>
    <w:rsid w:val="00DE27B5"/>
    <w:rsid w:val="00DE27F6"/>
    <w:rsid w:val="00DE2821"/>
    <w:rsid w:val="00DE2867"/>
    <w:rsid w:val="00DE287E"/>
    <w:rsid w:val="00DE28FB"/>
    <w:rsid w:val="00DE2939"/>
    <w:rsid w:val="00DE2947"/>
    <w:rsid w:val="00DE29F2"/>
    <w:rsid w:val="00DE2A0F"/>
    <w:rsid w:val="00DE2A3E"/>
    <w:rsid w:val="00DE2CBB"/>
    <w:rsid w:val="00DE2CCA"/>
    <w:rsid w:val="00DE2CCB"/>
    <w:rsid w:val="00DE2D1B"/>
    <w:rsid w:val="00DE318E"/>
    <w:rsid w:val="00DE31F4"/>
    <w:rsid w:val="00DE330C"/>
    <w:rsid w:val="00DE335B"/>
    <w:rsid w:val="00DE381B"/>
    <w:rsid w:val="00DE3898"/>
    <w:rsid w:val="00DE3939"/>
    <w:rsid w:val="00DE39F4"/>
    <w:rsid w:val="00DE3B4A"/>
    <w:rsid w:val="00DE3E87"/>
    <w:rsid w:val="00DE3F5F"/>
    <w:rsid w:val="00DE41F0"/>
    <w:rsid w:val="00DE4278"/>
    <w:rsid w:val="00DE43CF"/>
    <w:rsid w:val="00DE44B1"/>
    <w:rsid w:val="00DE4572"/>
    <w:rsid w:val="00DE460D"/>
    <w:rsid w:val="00DE466B"/>
    <w:rsid w:val="00DE4717"/>
    <w:rsid w:val="00DE47C8"/>
    <w:rsid w:val="00DE47D1"/>
    <w:rsid w:val="00DE4904"/>
    <w:rsid w:val="00DE492D"/>
    <w:rsid w:val="00DE4941"/>
    <w:rsid w:val="00DE4978"/>
    <w:rsid w:val="00DE4A33"/>
    <w:rsid w:val="00DE4ACD"/>
    <w:rsid w:val="00DE4C90"/>
    <w:rsid w:val="00DE4CD9"/>
    <w:rsid w:val="00DE4DBD"/>
    <w:rsid w:val="00DE4DF0"/>
    <w:rsid w:val="00DE4F32"/>
    <w:rsid w:val="00DE4F7E"/>
    <w:rsid w:val="00DE50DC"/>
    <w:rsid w:val="00DE554D"/>
    <w:rsid w:val="00DE55C3"/>
    <w:rsid w:val="00DE5793"/>
    <w:rsid w:val="00DE5970"/>
    <w:rsid w:val="00DE5E86"/>
    <w:rsid w:val="00DE5EE5"/>
    <w:rsid w:val="00DE5FF1"/>
    <w:rsid w:val="00DE61AE"/>
    <w:rsid w:val="00DE61FD"/>
    <w:rsid w:val="00DE63F8"/>
    <w:rsid w:val="00DE65C5"/>
    <w:rsid w:val="00DE671D"/>
    <w:rsid w:val="00DE6826"/>
    <w:rsid w:val="00DE690F"/>
    <w:rsid w:val="00DE696C"/>
    <w:rsid w:val="00DE69A8"/>
    <w:rsid w:val="00DE6D1E"/>
    <w:rsid w:val="00DE6D22"/>
    <w:rsid w:val="00DE708A"/>
    <w:rsid w:val="00DE717A"/>
    <w:rsid w:val="00DE72DD"/>
    <w:rsid w:val="00DE73A0"/>
    <w:rsid w:val="00DE7530"/>
    <w:rsid w:val="00DE7739"/>
    <w:rsid w:val="00DE7939"/>
    <w:rsid w:val="00DE7B53"/>
    <w:rsid w:val="00DE7B61"/>
    <w:rsid w:val="00DE7BF9"/>
    <w:rsid w:val="00DE7CB3"/>
    <w:rsid w:val="00DE7F0B"/>
    <w:rsid w:val="00DF00B2"/>
    <w:rsid w:val="00DF01FE"/>
    <w:rsid w:val="00DF05CB"/>
    <w:rsid w:val="00DF070D"/>
    <w:rsid w:val="00DF0750"/>
    <w:rsid w:val="00DF0821"/>
    <w:rsid w:val="00DF088B"/>
    <w:rsid w:val="00DF08BB"/>
    <w:rsid w:val="00DF0A78"/>
    <w:rsid w:val="00DF0B2A"/>
    <w:rsid w:val="00DF0B9A"/>
    <w:rsid w:val="00DF0C4D"/>
    <w:rsid w:val="00DF0CA4"/>
    <w:rsid w:val="00DF0DF6"/>
    <w:rsid w:val="00DF0E3C"/>
    <w:rsid w:val="00DF0E72"/>
    <w:rsid w:val="00DF0ED4"/>
    <w:rsid w:val="00DF0F30"/>
    <w:rsid w:val="00DF0F61"/>
    <w:rsid w:val="00DF1078"/>
    <w:rsid w:val="00DF1269"/>
    <w:rsid w:val="00DF1270"/>
    <w:rsid w:val="00DF12FB"/>
    <w:rsid w:val="00DF14A4"/>
    <w:rsid w:val="00DF14C2"/>
    <w:rsid w:val="00DF153F"/>
    <w:rsid w:val="00DF154A"/>
    <w:rsid w:val="00DF15EE"/>
    <w:rsid w:val="00DF161F"/>
    <w:rsid w:val="00DF1943"/>
    <w:rsid w:val="00DF19D7"/>
    <w:rsid w:val="00DF1C02"/>
    <w:rsid w:val="00DF1CDA"/>
    <w:rsid w:val="00DF1F12"/>
    <w:rsid w:val="00DF1F69"/>
    <w:rsid w:val="00DF20A9"/>
    <w:rsid w:val="00DF22A6"/>
    <w:rsid w:val="00DF239B"/>
    <w:rsid w:val="00DF23A3"/>
    <w:rsid w:val="00DF24DC"/>
    <w:rsid w:val="00DF2552"/>
    <w:rsid w:val="00DF2583"/>
    <w:rsid w:val="00DF267E"/>
    <w:rsid w:val="00DF29C2"/>
    <w:rsid w:val="00DF29FC"/>
    <w:rsid w:val="00DF2A34"/>
    <w:rsid w:val="00DF2A4F"/>
    <w:rsid w:val="00DF2AE6"/>
    <w:rsid w:val="00DF2B3B"/>
    <w:rsid w:val="00DF2B84"/>
    <w:rsid w:val="00DF2BE2"/>
    <w:rsid w:val="00DF2CB3"/>
    <w:rsid w:val="00DF2CF7"/>
    <w:rsid w:val="00DF2F73"/>
    <w:rsid w:val="00DF31B0"/>
    <w:rsid w:val="00DF31D0"/>
    <w:rsid w:val="00DF3437"/>
    <w:rsid w:val="00DF348F"/>
    <w:rsid w:val="00DF353D"/>
    <w:rsid w:val="00DF35ED"/>
    <w:rsid w:val="00DF3626"/>
    <w:rsid w:val="00DF363E"/>
    <w:rsid w:val="00DF37F8"/>
    <w:rsid w:val="00DF38F3"/>
    <w:rsid w:val="00DF3A11"/>
    <w:rsid w:val="00DF3BEA"/>
    <w:rsid w:val="00DF3D31"/>
    <w:rsid w:val="00DF3DD1"/>
    <w:rsid w:val="00DF42A8"/>
    <w:rsid w:val="00DF4589"/>
    <w:rsid w:val="00DF45D4"/>
    <w:rsid w:val="00DF4601"/>
    <w:rsid w:val="00DF46A6"/>
    <w:rsid w:val="00DF474F"/>
    <w:rsid w:val="00DF479D"/>
    <w:rsid w:val="00DF49DD"/>
    <w:rsid w:val="00DF4BA8"/>
    <w:rsid w:val="00DF4FE1"/>
    <w:rsid w:val="00DF4FE9"/>
    <w:rsid w:val="00DF518A"/>
    <w:rsid w:val="00DF51A7"/>
    <w:rsid w:val="00DF51AB"/>
    <w:rsid w:val="00DF5461"/>
    <w:rsid w:val="00DF5480"/>
    <w:rsid w:val="00DF5634"/>
    <w:rsid w:val="00DF584C"/>
    <w:rsid w:val="00DF58C3"/>
    <w:rsid w:val="00DF58D4"/>
    <w:rsid w:val="00DF58DF"/>
    <w:rsid w:val="00DF5915"/>
    <w:rsid w:val="00DF59E1"/>
    <w:rsid w:val="00DF5A3B"/>
    <w:rsid w:val="00DF5A6D"/>
    <w:rsid w:val="00DF5D3E"/>
    <w:rsid w:val="00DF5DCB"/>
    <w:rsid w:val="00DF5E2D"/>
    <w:rsid w:val="00DF5E76"/>
    <w:rsid w:val="00DF61D0"/>
    <w:rsid w:val="00DF61EE"/>
    <w:rsid w:val="00DF639D"/>
    <w:rsid w:val="00DF659B"/>
    <w:rsid w:val="00DF6712"/>
    <w:rsid w:val="00DF6816"/>
    <w:rsid w:val="00DF6957"/>
    <w:rsid w:val="00DF6B34"/>
    <w:rsid w:val="00DF6BD7"/>
    <w:rsid w:val="00DF6C3A"/>
    <w:rsid w:val="00DF6D1D"/>
    <w:rsid w:val="00DF6D83"/>
    <w:rsid w:val="00DF6D98"/>
    <w:rsid w:val="00DF6E05"/>
    <w:rsid w:val="00DF6E31"/>
    <w:rsid w:val="00DF708B"/>
    <w:rsid w:val="00DF72EA"/>
    <w:rsid w:val="00DF7395"/>
    <w:rsid w:val="00DF742E"/>
    <w:rsid w:val="00DF7582"/>
    <w:rsid w:val="00DF7686"/>
    <w:rsid w:val="00DF77EE"/>
    <w:rsid w:val="00DF78AB"/>
    <w:rsid w:val="00DF7915"/>
    <w:rsid w:val="00DF7A02"/>
    <w:rsid w:val="00DF7AAF"/>
    <w:rsid w:val="00DF7D93"/>
    <w:rsid w:val="00DF7DC5"/>
    <w:rsid w:val="00DF7E27"/>
    <w:rsid w:val="00E00334"/>
    <w:rsid w:val="00E00415"/>
    <w:rsid w:val="00E00480"/>
    <w:rsid w:val="00E004A1"/>
    <w:rsid w:val="00E00602"/>
    <w:rsid w:val="00E006F7"/>
    <w:rsid w:val="00E00769"/>
    <w:rsid w:val="00E0078D"/>
    <w:rsid w:val="00E008F5"/>
    <w:rsid w:val="00E009C8"/>
    <w:rsid w:val="00E00B7E"/>
    <w:rsid w:val="00E00D9A"/>
    <w:rsid w:val="00E00F51"/>
    <w:rsid w:val="00E00F53"/>
    <w:rsid w:val="00E011AF"/>
    <w:rsid w:val="00E01328"/>
    <w:rsid w:val="00E015A2"/>
    <w:rsid w:val="00E0162A"/>
    <w:rsid w:val="00E01774"/>
    <w:rsid w:val="00E01857"/>
    <w:rsid w:val="00E01929"/>
    <w:rsid w:val="00E01B36"/>
    <w:rsid w:val="00E01BC7"/>
    <w:rsid w:val="00E01DC0"/>
    <w:rsid w:val="00E01ECC"/>
    <w:rsid w:val="00E01F9E"/>
    <w:rsid w:val="00E021F1"/>
    <w:rsid w:val="00E02287"/>
    <w:rsid w:val="00E0234D"/>
    <w:rsid w:val="00E0236B"/>
    <w:rsid w:val="00E024D0"/>
    <w:rsid w:val="00E0259D"/>
    <w:rsid w:val="00E02606"/>
    <w:rsid w:val="00E02677"/>
    <w:rsid w:val="00E0290F"/>
    <w:rsid w:val="00E0296D"/>
    <w:rsid w:val="00E029E2"/>
    <w:rsid w:val="00E02AC6"/>
    <w:rsid w:val="00E02B59"/>
    <w:rsid w:val="00E02C59"/>
    <w:rsid w:val="00E02D94"/>
    <w:rsid w:val="00E03224"/>
    <w:rsid w:val="00E03242"/>
    <w:rsid w:val="00E033CB"/>
    <w:rsid w:val="00E034E3"/>
    <w:rsid w:val="00E0355A"/>
    <w:rsid w:val="00E035C2"/>
    <w:rsid w:val="00E035FB"/>
    <w:rsid w:val="00E03618"/>
    <w:rsid w:val="00E03747"/>
    <w:rsid w:val="00E03781"/>
    <w:rsid w:val="00E03936"/>
    <w:rsid w:val="00E03C34"/>
    <w:rsid w:val="00E03C37"/>
    <w:rsid w:val="00E03CFB"/>
    <w:rsid w:val="00E03E26"/>
    <w:rsid w:val="00E03E3D"/>
    <w:rsid w:val="00E04135"/>
    <w:rsid w:val="00E0413B"/>
    <w:rsid w:val="00E043DB"/>
    <w:rsid w:val="00E04465"/>
    <w:rsid w:val="00E04693"/>
    <w:rsid w:val="00E04703"/>
    <w:rsid w:val="00E04726"/>
    <w:rsid w:val="00E0474F"/>
    <w:rsid w:val="00E047A0"/>
    <w:rsid w:val="00E048D7"/>
    <w:rsid w:val="00E0491C"/>
    <w:rsid w:val="00E049B7"/>
    <w:rsid w:val="00E04B5D"/>
    <w:rsid w:val="00E04B8F"/>
    <w:rsid w:val="00E04D6C"/>
    <w:rsid w:val="00E04EE6"/>
    <w:rsid w:val="00E04F58"/>
    <w:rsid w:val="00E04F6C"/>
    <w:rsid w:val="00E0500A"/>
    <w:rsid w:val="00E052E8"/>
    <w:rsid w:val="00E05307"/>
    <w:rsid w:val="00E05365"/>
    <w:rsid w:val="00E0547E"/>
    <w:rsid w:val="00E0553C"/>
    <w:rsid w:val="00E057A9"/>
    <w:rsid w:val="00E058D3"/>
    <w:rsid w:val="00E05B93"/>
    <w:rsid w:val="00E05BA6"/>
    <w:rsid w:val="00E05C9B"/>
    <w:rsid w:val="00E05D84"/>
    <w:rsid w:val="00E05FA8"/>
    <w:rsid w:val="00E0601A"/>
    <w:rsid w:val="00E0602B"/>
    <w:rsid w:val="00E061F4"/>
    <w:rsid w:val="00E0622F"/>
    <w:rsid w:val="00E065E0"/>
    <w:rsid w:val="00E06A62"/>
    <w:rsid w:val="00E06A7C"/>
    <w:rsid w:val="00E06B58"/>
    <w:rsid w:val="00E06CE5"/>
    <w:rsid w:val="00E06EEB"/>
    <w:rsid w:val="00E06F75"/>
    <w:rsid w:val="00E0707B"/>
    <w:rsid w:val="00E07297"/>
    <w:rsid w:val="00E072CC"/>
    <w:rsid w:val="00E0741E"/>
    <w:rsid w:val="00E075C7"/>
    <w:rsid w:val="00E07638"/>
    <w:rsid w:val="00E0777C"/>
    <w:rsid w:val="00E077AA"/>
    <w:rsid w:val="00E079B1"/>
    <w:rsid w:val="00E07B16"/>
    <w:rsid w:val="00E07B6D"/>
    <w:rsid w:val="00E07D26"/>
    <w:rsid w:val="00E07EA8"/>
    <w:rsid w:val="00E10168"/>
    <w:rsid w:val="00E102FF"/>
    <w:rsid w:val="00E1030E"/>
    <w:rsid w:val="00E10311"/>
    <w:rsid w:val="00E103F3"/>
    <w:rsid w:val="00E10451"/>
    <w:rsid w:val="00E104F3"/>
    <w:rsid w:val="00E104F9"/>
    <w:rsid w:val="00E10685"/>
    <w:rsid w:val="00E1076E"/>
    <w:rsid w:val="00E10807"/>
    <w:rsid w:val="00E10866"/>
    <w:rsid w:val="00E1090C"/>
    <w:rsid w:val="00E109BE"/>
    <w:rsid w:val="00E10ACF"/>
    <w:rsid w:val="00E10B4D"/>
    <w:rsid w:val="00E10CF1"/>
    <w:rsid w:val="00E10D02"/>
    <w:rsid w:val="00E10E79"/>
    <w:rsid w:val="00E10F5E"/>
    <w:rsid w:val="00E10FF5"/>
    <w:rsid w:val="00E11362"/>
    <w:rsid w:val="00E113EA"/>
    <w:rsid w:val="00E11463"/>
    <w:rsid w:val="00E114F1"/>
    <w:rsid w:val="00E1158D"/>
    <w:rsid w:val="00E115B5"/>
    <w:rsid w:val="00E11633"/>
    <w:rsid w:val="00E11733"/>
    <w:rsid w:val="00E11AAD"/>
    <w:rsid w:val="00E11B3A"/>
    <w:rsid w:val="00E11B88"/>
    <w:rsid w:val="00E11B92"/>
    <w:rsid w:val="00E11BD0"/>
    <w:rsid w:val="00E11D38"/>
    <w:rsid w:val="00E11D9E"/>
    <w:rsid w:val="00E11E32"/>
    <w:rsid w:val="00E120A0"/>
    <w:rsid w:val="00E122FA"/>
    <w:rsid w:val="00E122FE"/>
    <w:rsid w:val="00E12545"/>
    <w:rsid w:val="00E12602"/>
    <w:rsid w:val="00E126EF"/>
    <w:rsid w:val="00E12778"/>
    <w:rsid w:val="00E12A74"/>
    <w:rsid w:val="00E12C6B"/>
    <w:rsid w:val="00E12D50"/>
    <w:rsid w:val="00E12EDF"/>
    <w:rsid w:val="00E12FA9"/>
    <w:rsid w:val="00E132FB"/>
    <w:rsid w:val="00E13397"/>
    <w:rsid w:val="00E133EF"/>
    <w:rsid w:val="00E13468"/>
    <w:rsid w:val="00E134CE"/>
    <w:rsid w:val="00E134E3"/>
    <w:rsid w:val="00E13513"/>
    <w:rsid w:val="00E135EE"/>
    <w:rsid w:val="00E13AE6"/>
    <w:rsid w:val="00E13C04"/>
    <w:rsid w:val="00E13CEF"/>
    <w:rsid w:val="00E13DD3"/>
    <w:rsid w:val="00E13E37"/>
    <w:rsid w:val="00E140F6"/>
    <w:rsid w:val="00E141B9"/>
    <w:rsid w:val="00E1429A"/>
    <w:rsid w:val="00E14374"/>
    <w:rsid w:val="00E14590"/>
    <w:rsid w:val="00E145D8"/>
    <w:rsid w:val="00E145DD"/>
    <w:rsid w:val="00E14983"/>
    <w:rsid w:val="00E14B9B"/>
    <w:rsid w:val="00E14CD2"/>
    <w:rsid w:val="00E14DF8"/>
    <w:rsid w:val="00E14E8F"/>
    <w:rsid w:val="00E15085"/>
    <w:rsid w:val="00E150C0"/>
    <w:rsid w:val="00E151DE"/>
    <w:rsid w:val="00E15345"/>
    <w:rsid w:val="00E153BE"/>
    <w:rsid w:val="00E153F4"/>
    <w:rsid w:val="00E156BB"/>
    <w:rsid w:val="00E15846"/>
    <w:rsid w:val="00E159FD"/>
    <w:rsid w:val="00E15B00"/>
    <w:rsid w:val="00E15D0D"/>
    <w:rsid w:val="00E15ECF"/>
    <w:rsid w:val="00E15F50"/>
    <w:rsid w:val="00E16043"/>
    <w:rsid w:val="00E160A1"/>
    <w:rsid w:val="00E1633E"/>
    <w:rsid w:val="00E164BA"/>
    <w:rsid w:val="00E164F6"/>
    <w:rsid w:val="00E16551"/>
    <w:rsid w:val="00E166B1"/>
    <w:rsid w:val="00E16BD1"/>
    <w:rsid w:val="00E16D71"/>
    <w:rsid w:val="00E16EC6"/>
    <w:rsid w:val="00E16ED1"/>
    <w:rsid w:val="00E16F98"/>
    <w:rsid w:val="00E17012"/>
    <w:rsid w:val="00E171E3"/>
    <w:rsid w:val="00E172FC"/>
    <w:rsid w:val="00E173FE"/>
    <w:rsid w:val="00E1769B"/>
    <w:rsid w:val="00E17744"/>
    <w:rsid w:val="00E177D3"/>
    <w:rsid w:val="00E17995"/>
    <w:rsid w:val="00E17A63"/>
    <w:rsid w:val="00E17DCA"/>
    <w:rsid w:val="00E17DCB"/>
    <w:rsid w:val="00E17E75"/>
    <w:rsid w:val="00E17E8E"/>
    <w:rsid w:val="00E17EA5"/>
    <w:rsid w:val="00E201C4"/>
    <w:rsid w:val="00E201E1"/>
    <w:rsid w:val="00E20269"/>
    <w:rsid w:val="00E20381"/>
    <w:rsid w:val="00E2039C"/>
    <w:rsid w:val="00E20708"/>
    <w:rsid w:val="00E20713"/>
    <w:rsid w:val="00E2096B"/>
    <w:rsid w:val="00E20ABF"/>
    <w:rsid w:val="00E20CF7"/>
    <w:rsid w:val="00E20EC5"/>
    <w:rsid w:val="00E20FE7"/>
    <w:rsid w:val="00E21149"/>
    <w:rsid w:val="00E21249"/>
    <w:rsid w:val="00E212B6"/>
    <w:rsid w:val="00E21330"/>
    <w:rsid w:val="00E214BC"/>
    <w:rsid w:val="00E21583"/>
    <w:rsid w:val="00E215A6"/>
    <w:rsid w:val="00E2167C"/>
    <w:rsid w:val="00E21720"/>
    <w:rsid w:val="00E2176E"/>
    <w:rsid w:val="00E21A8F"/>
    <w:rsid w:val="00E21AAA"/>
    <w:rsid w:val="00E21D19"/>
    <w:rsid w:val="00E21E73"/>
    <w:rsid w:val="00E21ED6"/>
    <w:rsid w:val="00E21F99"/>
    <w:rsid w:val="00E22088"/>
    <w:rsid w:val="00E2211C"/>
    <w:rsid w:val="00E22156"/>
    <w:rsid w:val="00E22205"/>
    <w:rsid w:val="00E22217"/>
    <w:rsid w:val="00E22239"/>
    <w:rsid w:val="00E2231B"/>
    <w:rsid w:val="00E2250F"/>
    <w:rsid w:val="00E22571"/>
    <w:rsid w:val="00E22656"/>
    <w:rsid w:val="00E226A4"/>
    <w:rsid w:val="00E228F9"/>
    <w:rsid w:val="00E22A51"/>
    <w:rsid w:val="00E22A89"/>
    <w:rsid w:val="00E22ACC"/>
    <w:rsid w:val="00E22C68"/>
    <w:rsid w:val="00E22C7B"/>
    <w:rsid w:val="00E22CFF"/>
    <w:rsid w:val="00E22F9B"/>
    <w:rsid w:val="00E22FD1"/>
    <w:rsid w:val="00E2301B"/>
    <w:rsid w:val="00E23067"/>
    <w:rsid w:val="00E230C4"/>
    <w:rsid w:val="00E2332D"/>
    <w:rsid w:val="00E2332E"/>
    <w:rsid w:val="00E23454"/>
    <w:rsid w:val="00E2353E"/>
    <w:rsid w:val="00E2354D"/>
    <w:rsid w:val="00E23600"/>
    <w:rsid w:val="00E23642"/>
    <w:rsid w:val="00E237B3"/>
    <w:rsid w:val="00E237DA"/>
    <w:rsid w:val="00E23887"/>
    <w:rsid w:val="00E238DA"/>
    <w:rsid w:val="00E2391F"/>
    <w:rsid w:val="00E23988"/>
    <w:rsid w:val="00E23A44"/>
    <w:rsid w:val="00E23AEC"/>
    <w:rsid w:val="00E23B00"/>
    <w:rsid w:val="00E23BB5"/>
    <w:rsid w:val="00E23C9A"/>
    <w:rsid w:val="00E23DA9"/>
    <w:rsid w:val="00E23FA5"/>
    <w:rsid w:val="00E24017"/>
    <w:rsid w:val="00E240E3"/>
    <w:rsid w:val="00E242F0"/>
    <w:rsid w:val="00E24598"/>
    <w:rsid w:val="00E24620"/>
    <w:rsid w:val="00E24B03"/>
    <w:rsid w:val="00E24B6E"/>
    <w:rsid w:val="00E24B83"/>
    <w:rsid w:val="00E24CCC"/>
    <w:rsid w:val="00E24D7C"/>
    <w:rsid w:val="00E24EBE"/>
    <w:rsid w:val="00E24F82"/>
    <w:rsid w:val="00E25158"/>
    <w:rsid w:val="00E2515E"/>
    <w:rsid w:val="00E2546A"/>
    <w:rsid w:val="00E2548D"/>
    <w:rsid w:val="00E25510"/>
    <w:rsid w:val="00E25A02"/>
    <w:rsid w:val="00E25A76"/>
    <w:rsid w:val="00E25D2E"/>
    <w:rsid w:val="00E25E0B"/>
    <w:rsid w:val="00E25E13"/>
    <w:rsid w:val="00E25EEB"/>
    <w:rsid w:val="00E26035"/>
    <w:rsid w:val="00E2622D"/>
    <w:rsid w:val="00E263C2"/>
    <w:rsid w:val="00E268C4"/>
    <w:rsid w:val="00E26C6B"/>
    <w:rsid w:val="00E26CE6"/>
    <w:rsid w:val="00E26D0A"/>
    <w:rsid w:val="00E26E18"/>
    <w:rsid w:val="00E26F14"/>
    <w:rsid w:val="00E26FAF"/>
    <w:rsid w:val="00E272F2"/>
    <w:rsid w:val="00E27378"/>
    <w:rsid w:val="00E27427"/>
    <w:rsid w:val="00E274A4"/>
    <w:rsid w:val="00E2760E"/>
    <w:rsid w:val="00E277FC"/>
    <w:rsid w:val="00E2788A"/>
    <w:rsid w:val="00E27A36"/>
    <w:rsid w:val="00E27BA8"/>
    <w:rsid w:val="00E27D0C"/>
    <w:rsid w:val="00E27D1F"/>
    <w:rsid w:val="00E27D81"/>
    <w:rsid w:val="00E27DBF"/>
    <w:rsid w:val="00E27DFC"/>
    <w:rsid w:val="00E27E29"/>
    <w:rsid w:val="00E27EF4"/>
    <w:rsid w:val="00E2BB13"/>
    <w:rsid w:val="00E300AE"/>
    <w:rsid w:val="00E30106"/>
    <w:rsid w:val="00E30193"/>
    <w:rsid w:val="00E3019F"/>
    <w:rsid w:val="00E3022D"/>
    <w:rsid w:val="00E302D5"/>
    <w:rsid w:val="00E30367"/>
    <w:rsid w:val="00E3045E"/>
    <w:rsid w:val="00E3053F"/>
    <w:rsid w:val="00E305D5"/>
    <w:rsid w:val="00E3060D"/>
    <w:rsid w:val="00E3067E"/>
    <w:rsid w:val="00E30685"/>
    <w:rsid w:val="00E3084F"/>
    <w:rsid w:val="00E30889"/>
    <w:rsid w:val="00E308A9"/>
    <w:rsid w:val="00E308C3"/>
    <w:rsid w:val="00E30909"/>
    <w:rsid w:val="00E3093D"/>
    <w:rsid w:val="00E30CFA"/>
    <w:rsid w:val="00E30D69"/>
    <w:rsid w:val="00E30D81"/>
    <w:rsid w:val="00E30F85"/>
    <w:rsid w:val="00E30FE7"/>
    <w:rsid w:val="00E31013"/>
    <w:rsid w:val="00E3104C"/>
    <w:rsid w:val="00E311F8"/>
    <w:rsid w:val="00E31233"/>
    <w:rsid w:val="00E31294"/>
    <w:rsid w:val="00E3131C"/>
    <w:rsid w:val="00E31481"/>
    <w:rsid w:val="00E3156D"/>
    <w:rsid w:val="00E315EF"/>
    <w:rsid w:val="00E316A1"/>
    <w:rsid w:val="00E316A8"/>
    <w:rsid w:val="00E31711"/>
    <w:rsid w:val="00E31777"/>
    <w:rsid w:val="00E31A6D"/>
    <w:rsid w:val="00E32296"/>
    <w:rsid w:val="00E3235B"/>
    <w:rsid w:val="00E32386"/>
    <w:rsid w:val="00E32454"/>
    <w:rsid w:val="00E32491"/>
    <w:rsid w:val="00E3261E"/>
    <w:rsid w:val="00E32660"/>
    <w:rsid w:val="00E32855"/>
    <w:rsid w:val="00E32A62"/>
    <w:rsid w:val="00E32AC7"/>
    <w:rsid w:val="00E32BAC"/>
    <w:rsid w:val="00E32BEB"/>
    <w:rsid w:val="00E32E41"/>
    <w:rsid w:val="00E3307F"/>
    <w:rsid w:val="00E33364"/>
    <w:rsid w:val="00E33382"/>
    <w:rsid w:val="00E33407"/>
    <w:rsid w:val="00E33447"/>
    <w:rsid w:val="00E33496"/>
    <w:rsid w:val="00E334C9"/>
    <w:rsid w:val="00E336F4"/>
    <w:rsid w:val="00E337D9"/>
    <w:rsid w:val="00E33901"/>
    <w:rsid w:val="00E339D3"/>
    <w:rsid w:val="00E33A59"/>
    <w:rsid w:val="00E33AD7"/>
    <w:rsid w:val="00E33B3C"/>
    <w:rsid w:val="00E33BF2"/>
    <w:rsid w:val="00E33C54"/>
    <w:rsid w:val="00E33D0A"/>
    <w:rsid w:val="00E33D36"/>
    <w:rsid w:val="00E33D87"/>
    <w:rsid w:val="00E34218"/>
    <w:rsid w:val="00E3426C"/>
    <w:rsid w:val="00E34359"/>
    <w:rsid w:val="00E34362"/>
    <w:rsid w:val="00E3439C"/>
    <w:rsid w:val="00E34431"/>
    <w:rsid w:val="00E34492"/>
    <w:rsid w:val="00E347F1"/>
    <w:rsid w:val="00E3496B"/>
    <w:rsid w:val="00E3496D"/>
    <w:rsid w:val="00E34A42"/>
    <w:rsid w:val="00E34C41"/>
    <w:rsid w:val="00E34C7A"/>
    <w:rsid w:val="00E34CB1"/>
    <w:rsid w:val="00E34CD8"/>
    <w:rsid w:val="00E35263"/>
    <w:rsid w:val="00E35375"/>
    <w:rsid w:val="00E3542E"/>
    <w:rsid w:val="00E357C8"/>
    <w:rsid w:val="00E3593A"/>
    <w:rsid w:val="00E35969"/>
    <w:rsid w:val="00E35B11"/>
    <w:rsid w:val="00E36645"/>
    <w:rsid w:val="00E36754"/>
    <w:rsid w:val="00E36911"/>
    <w:rsid w:val="00E3698E"/>
    <w:rsid w:val="00E369DB"/>
    <w:rsid w:val="00E36BBC"/>
    <w:rsid w:val="00E36CA3"/>
    <w:rsid w:val="00E36F7B"/>
    <w:rsid w:val="00E37096"/>
    <w:rsid w:val="00E371C3"/>
    <w:rsid w:val="00E373D2"/>
    <w:rsid w:val="00E37862"/>
    <w:rsid w:val="00E37946"/>
    <w:rsid w:val="00E379B3"/>
    <w:rsid w:val="00E37BD8"/>
    <w:rsid w:val="00E37BF8"/>
    <w:rsid w:val="00E37CD5"/>
    <w:rsid w:val="00E37DE9"/>
    <w:rsid w:val="00E37E46"/>
    <w:rsid w:val="00E37EAB"/>
    <w:rsid w:val="00E37F79"/>
    <w:rsid w:val="00E4014B"/>
    <w:rsid w:val="00E40293"/>
    <w:rsid w:val="00E403CE"/>
    <w:rsid w:val="00E40A97"/>
    <w:rsid w:val="00E40B68"/>
    <w:rsid w:val="00E40C6B"/>
    <w:rsid w:val="00E40D35"/>
    <w:rsid w:val="00E40D90"/>
    <w:rsid w:val="00E40E20"/>
    <w:rsid w:val="00E40FCB"/>
    <w:rsid w:val="00E413A0"/>
    <w:rsid w:val="00E413CA"/>
    <w:rsid w:val="00E41662"/>
    <w:rsid w:val="00E417EA"/>
    <w:rsid w:val="00E41804"/>
    <w:rsid w:val="00E41989"/>
    <w:rsid w:val="00E41B15"/>
    <w:rsid w:val="00E41BAA"/>
    <w:rsid w:val="00E41C36"/>
    <w:rsid w:val="00E41D70"/>
    <w:rsid w:val="00E41E7F"/>
    <w:rsid w:val="00E41F71"/>
    <w:rsid w:val="00E42048"/>
    <w:rsid w:val="00E42059"/>
    <w:rsid w:val="00E42087"/>
    <w:rsid w:val="00E42336"/>
    <w:rsid w:val="00E424AD"/>
    <w:rsid w:val="00E42552"/>
    <w:rsid w:val="00E4265C"/>
    <w:rsid w:val="00E4271B"/>
    <w:rsid w:val="00E4284C"/>
    <w:rsid w:val="00E42AE6"/>
    <w:rsid w:val="00E42BFB"/>
    <w:rsid w:val="00E42CF5"/>
    <w:rsid w:val="00E42F38"/>
    <w:rsid w:val="00E42FDD"/>
    <w:rsid w:val="00E42FDE"/>
    <w:rsid w:val="00E43089"/>
    <w:rsid w:val="00E4327A"/>
    <w:rsid w:val="00E4327D"/>
    <w:rsid w:val="00E432F2"/>
    <w:rsid w:val="00E43306"/>
    <w:rsid w:val="00E43409"/>
    <w:rsid w:val="00E43501"/>
    <w:rsid w:val="00E43532"/>
    <w:rsid w:val="00E437D9"/>
    <w:rsid w:val="00E4393B"/>
    <w:rsid w:val="00E43A15"/>
    <w:rsid w:val="00E43A5F"/>
    <w:rsid w:val="00E43BC8"/>
    <w:rsid w:val="00E43C3E"/>
    <w:rsid w:val="00E43D2B"/>
    <w:rsid w:val="00E43D3C"/>
    <w:rsid w:val="00E43EF1"/>
    <w:rsid w:val="00E4413E"/>
    <w:rsid w:val="00E44242"/>
    <w:rsid w:val="00E4432D"/>
    <w:rsid w:val="00E4437A"/>
    <w:rsid w:val="00E44506"/>
    <w:rsid w:val="00E445E6"/>
    <w:rsid w:val="00E44659"/>
    <w:rsid w:val="00E4474E"/>
    <w:rsid w:val="00E44851"/>
    <w:rsid w:val="00E449C5"/>
    <w:rsid w:val="00E44B69"/>
    <w:rsid w:val="00E44C6F"/>
    <w:rsid w:val="00E44E29"/>
    <w:rsid w:val="00E45085"/>
    <w:rsid w:val="00E45229"/>
    <w:rsid w:val="00E453B7"/>
    <w:rsid w:val="00E454DC"/>
    <w:rsid w:val="00E456AB"/>
    <w:rsid w:val="00E4573A"/>
    <w:rsid w:val="00E45876"/>
    <w:rsid w:val="00E45892"/>
    <w:rsid w:val="00E458D7"/>
    <w:rsid w:val="00E45987"/>
    <w:rsid w:val="00E45A95"/>
    <w:rsid w:val="00E45ADD"/>
    <w:rsid w:val="00E45C76"/>
    <w:rsid w:val="00E45E45"/>
    <w:rsid w:val="00E45E69"/>
    <w:rsid w:val="00E45F72"/>
    <w:rsid w:val="00E45FAF"/>
    <w:rsid w:val="00E460F4"/>
    <w:rsid w:val="00E4626C"/>
    <w:rsid w:val="00E4633F"/>
    <w:rsid w:val="00E4646D"/>
    <w:rsid w:val="00E46533"/>
    <w:rsid w:val="00E4663F"/>
    <w:rsid w:val="00E46658"/>
    <w:rsid w:val="00E466D4"/>
    <w:rsid w:val="00E46800"/>
    <w:rsid w:val="00E469EB"/>
    <w:rsid w:val="00E46A10"/>
    <w:rsid w:val="00E46A3F"/>
    <w:rsid w:val="00E46A8D"/>
    <w:rsid w:val="00E46ACC"/>
    <w:rsid w:val="00E46B3A"/>
    <w:rsid w:val="00E46C25"/>
    <w:rsid w:val="00E46D13"/>
    <w:rsid w:val="00E46D4F"/>
    <w:rsid w:val="00E47187"/>
    <w:rsid w:val="00E471AF"/>
    <w:rsid w:val="00E47256"/>
    <w:rsid w:val="00E4733C"/>
    <w:rsid w:val="00E473A7"/>
    <w:rsid w:val="00E47517"/>
    <w:rsid w:val="00E476CA"/>
    <w:rsid w:val="00E4777B"/>
    <w:rsid w:val="00E479AC"/>
    <w:rsid w:val="00E5012B"/>
    <w:rsid w:val="00E50272"/>
    <w:rsid w:val="00E502AE"/>
    <w:rsid w:val="00E50379"/>
    <w:rsid w:val="00E50535"/>
    <w:rsid w:val="00E507BF"/>
    <w:rsid w:val="00E5098E"/>
    <w:rsid w:val="00E509C4"/>
    <w:rsid w:val="00E50A09"/>
    <w:rsid w:val="00E50A65"/>
    <w:rsid w:val="00E50AD4"/>
    <w:rsid w:val="00E50E14"/>
    <w:rsid w:val="00E50EA7"/>
    <w:rsid w:val="00E50FE9"/>
    <w:rsid w:val="00E50FF2"/>
    <w:rsid w:val="00E51059"/>
    <w:rsid w:val="00E5108D"/>
    <w:rsid w:val="00E51119"/>
    <w:rsid w:val="00E511C3"/>
    <w:rsid w:val="00E51330"/>
    <w:rsid w:val="00E51586"/>
    <w:rsid w:val="00E51869"/>
    <w:rsid w:val="00E518AD"/>
    <w:rsid w:val="00E51980"/>
    <w:rsid w:val="00E51E91"/>
    <w:rsid w:val="00E51EF4"/>
    <w:rsid w:val="00E51F3B"/>
    <w:rsid w:val="00E520D5"/>
    <w:rsid w:val="00E52184"/>
    <w:rsid w:val="00E521C7"/>
    <w:rsid w:val="00E522D4"/>
    <w:rsid w:val="00E52370"/>
    <w:rsid w:val="00E5242C"/>
    <w:rsid w:val="00E52588"/>
    <w:rsid w:val="00E527C1"/>
    <w:rsid w:val="00E52E4C"/>
    <w:rsid w:val="00E52ED4"/>
    <w:rsid w:val="00E5307D"/>
    <w:rsid w:val="00E53089"/>
    <w:rsid w:val="00E530F1"/>
    <w:rsid w:val="00E5310A"/>
    <w:rsid w:val="00E5314C"/>
    <w:rsid w:val="00E53329"/>
    <w:rsid w:val="00E533E4"/>
    <w:rsid w:val="00E53495"/>
    <w:rsid w:val="00E53532"/>
    <w:rsid w:val="00E53640"/>
    <w:rsid w:val="00E5375D"/>
    <w:rsid w:val="00E5377D"/>
    <w:rsid w:val="00E5378C"/>
    <w:rsid w:val="00E53872"/>
    <w:rsid w:val="00E538FD"/>
    <w:rsid w:val="00E53A92"/>
    <w:rsid w:val="00E53C2B"/>
    <w:rsid w:val="00E53C75"/>
    <w:rsid w:val="00E53D95"/>
    <w:rsid w:val="00E53DD9"/>
    <w:rsid w:val="00E53E27"/>
    <w:rsid w:val="00E53EFE"/>
    <w:rsid w:val="00E53FE1"/>
    <w:rsid w:val="00E540F5"/>
    <w:rsid w:val="00E54302"/>
    <w:rsid w:val="00E5435C"/>
    <w:rsid w:val="00E543FA"/>
    <w:rsid w:val="00E54456"/>
    <w:rsid w:val="00E544EC"/>
    <w:rsid w:val="00E544FF"/>
    <w:rsid w:val="00E54524"/>
    <w:rsid w:val="00E545A4"/>
    <w:rsid w:val="00E545DA"/>
    <w:rsid w:val="00E547B9"/>
    <w:rsid w:val="00E548B8"/>
    <w:rsid w:val="00E548FE"/>
    <w:rsid w:val="00E54B32"/>
    <w:rsid w:val="00E54ED2"/>
    <w:rsid w:val="00E54F26"/>
    <w:rsid w:val="00E55192"/>
    <w:rsid w:val="00E551B5"/>
    <w:rsid w:val="00E55684"/>
    <w:rsid w:val="00E55706"/>
    <w:rsid w:val="00E55786"/>
    <w:rsid w:val="00E55A53"/>
    <w:rsid w:val="00E55A59"/>
    <w:rsid w:val="00E55C36"/>
    <w:rsid w:val="00E55D56"/>
    <w:rsid w:val="00E55FC9"/>
    <w:rsid w:val="00E55FF5"/>
    <w:rsid w:val="00E562FA"/>
    <w:rsid w:val="00E564FF"/>
    <w:rsid w:val="00E567C8"/>
    <w:rsid w:val="00E568DE"/>
    <w:rsid w:val="00E56A52"/>
    <w:rsid w:val="00E56C54"/>
    <w:rsid w:val="00E56D79"/>
    <w:rsid w:val="00E56DEA"/>
    <w:rsid w:val="00E5704E"/>
    <w:rsid w:val="00E570C5"/>
    <w:rsid w:val="00E571B0"/>
    <w:rsid w:val="00E571CC"/>
    <w:rsid w:val="00E573E5"/>
    <w:rsid w:val="00E5754D"/>
    <w:rsid w:val="00E5785B"/>
    <w:rsid w:val="00E5787B"/>
    <w:rsid w:val="00E578F8"/>
    <w:rsid w:val="00E579C3"/>
    <w:rsid w:val="00E579EB"/>
    <w:rsid w:val="00E57A25"/>
    <w:rsid w:val="00E57D2D"/>
    <w:rsid w:val="00E57F7A"/>
    <w:rsid w:val="00E60185"/>
    <w:rsid w:val="00E601BD"/>
    <w:rsid w:val="00E604FD"/>
    <w:rsid w:val="00E60521"/>
    <w:rsid w:val="00E6054C"/>
    <w:rsid w:val="00E60580"/>
    <w:rsid w:val="00E605A8"/>
    <w:rsid w:val="00E605B7"/>
    <w:rsid w:val="00E60782"/>
    <w:rsid w:val="00E60806"/>
    <w:rsid w:val="00E609D7"/>
    <w:rsid w:val="00E609E2"/>
    <w:rsid w:val="00E60ACC"/>
    <w:rsid w:val="00E60C45"/>
    <w:rsid w:val="00E60C6D"/>
    <w:rsid w:val="00E60DE5"/>
    <w:rsid w:val="00E6102A"/>
    <w:rsid w:val="00E6108D"/>
    <w:rsid w:val="00E613BA"/>
    <w:rsid w:val="00E61511"/>
    <w:rsid w:val="00E6154E"/>
    <w:rsid w:val="00E6157A"/>
    <w:rsid w:val="00E6163E"/>
    <w:rsid w:val="00E61A1B"/>
    <w:rsid w:val="00E61B6D"/>
    <w:rsid w:val="00E61BA9"/>
    <w:rsid w:val="00E61BB9"/>
    <w:rsid w:val="00E61BDA"/>
    <w:rsid w:val="00E61C82"/>
    <w:rsid w:val="00E61F6B"/>
    <w:rsid w:val="00E61FEF"/>
    <w:rsid w:val="00E620ED"/>
    <w:rsid w:val="00E621C6"/>
    <w:rsid w:val="00E621FB"/>
    <w:rsid w:val="00E6241B"/>
    <w:rsid w:val="00E624B5"/>
    <w:rsid w:val="00E625B8"/>
    <w:rsid w:val="00E62654"/>
    <w:rsid w:val="00E627AA"/>
    <w:rsid w:val="00E627AB"/>
    <w:rsid w:val="00E6290B"/>
    <w:rsid w:val="00E62A51"/>
    <w:rsid w:val="00E62A89"/>
    <w:rsid w:val="00E62B72"/>
    <w:rsid w:val="00E62D1B"/>
    <w:rsid w:val="00E62DC2"/>
    <w:rsid w:val="00E62E1B"/>
    <w:rsid w:val="00E62E99"/>
    <w:rsid w:val="00E62EF4"/>
    <w:rsid w:val="00E62F85"/>
    <w:rsid w:val="00E62FE1"/>
    <w:rsid w:val="00E630C9"/>
    <w:rsid w:val="00E63289"/>
    <w:rsid w:val="00E63325"/>
    <w:rsid w:val="00E63382"/>
    <w:rsid w:val="00E6341C"/>
    <w:rsid w:val="00E6342E"/>
    <w:rsid w:val="00E634F4"/>
    <w:rsid w:val="00E63553"/>
    <w:rsid w:val="00E63867"/>
    <w:rsid w:val="00E6399E"/>
    <w:rsid w:val="00E63A3E"/>
    <w:rsid w:val="00E63B1D"/>
    <w:rsid w:val="00E63B71"/>
    <w:rsid w:val="00E63D66"/>
    <w:rsid w:val="00E63F22"/>
    <w:rsid w:val="00E6425C"/>
    <w:rsid w:val="00E6427A"/>
    <w:rsid w:val="00E642F2"/>
    <w:rsid w:val="00E6439F"/>
    <w:rsid w:val="00E64503"/>
    <w:rsid w:val="00E64587"/>
    <w:rsid w:val="00E646C3"/>
    <w:rsid w:val="00E64956"/>
    <w:rsid w:val="00E649CA"/>
    <w:rsid w:val="00E64D23"/>
    <w:rsid w:val="00E64EF7"/>
    <w:rsid w:val="00E6505A"/>
    <w:rsid w:val="00E65302"/>
    <w:rsid w:val="00E6559F"/>
    <w:rsid w:val="00E655D5"/>
    <w:rsid w:val="00E656FC"/>
    <w:rsid w:val="00E6572D"/>
    <w:rsid w:val="00E658EE"/>
    <w:rsid w:val="00E65A9E"/>
    <w:rsid w:val="00E65ACF"/>
    <w:rsid w:val="00E65E78"/>
    <w:rsid w:val="00E66073"/>
    <w:rsid w:val="00E660AD"/>
    <w:rsid w:val="00E661C8"/>
    <w:rsid w:val="00E6652E"/>
    <w:rsid w:val="00E66737"/>
    <w:rsid w:val="00E667E9"/>
    <w:rsid w:val="00E667F8"/>
    <w:rsid w:val="00E668D1"/>
    <w:rsid w:val="00E6690B"/>
    <w:rsid w:val="00E66ABA"/>
    <w:rsid w:val="00E66E5A"/>
    <w:rsid w:val="00E671FD"/>
    <w:rsid w:val="00E67206"/>
    <w:rsid w:val="00E6745F"/>
    <w:rsid w:val="00E674D7"/>
    <w:rsid w:val="00E67518"/>
    <w:rsid w:val="00E675FA"/>
    <w:rsid w:val="00E6763D"/>
    <w:rsid w:val="00E676AB"/>
    <w:rsid w:val="00E67821"/>
    <w:rsid w:val="00E67B64"/>
    <w:rsid w:val="00E67B95"/>
    <w:rsid w:val="00E67CC9"/>
    <w:rsid w:val="00E7013C"/>
    <w:rsid w:val="00E7018A"/>
    <w:rsid w:val="00E7028D"/>
    <w:rsid w:val="00E7032F"/>
    <w:rsid w:val="00E705A5"/>
    <w:rsid w:val="00E7069C"/>
    <w:rsid w:val="00E707FD"/>
    <w:rsid w:val="00E70856"/>
    <w:rsid w:val="00E708E1"/>
    <w:rsid w:val="00E709FE"/>
    <w:rsid w:val="00E70CB9"/>
    <w:rsid w:val="00E70E6D"/>
    <w:rsid w:val="00E70EE5"/>
    <w:rsid w:val="00E70F54"/>
    <w:rsid w:val="00E7108B"/>
    <w:rsid w:val="00E714D0"/>
    <w:rsid w:val="00E7154F"/>
    <w:rsid w:val="00E715DC"/>
    <w:rsid w:val="00E716FA"/>
    <w:rsid w:val="00E71808"/>
    <w:rsid w:val="00E71CDF"/>
    <w:rsid w:val="00E71EF6"/>
    <w:rsid w:val="00E71F08"/>
    <w:rsid w:val="00E72006"/>
    <w:rsid w:val="00E72109"/>
    <w:rsid w:val="00E7231F"/>
    <w:rsid w:val="00E723C8"/>
    <w:rsid w:val="00E723E4"/>
    <w:rsid w:val="00E7243F"/>
    <w:rsid w:val="00E72DF0"/>
    <w:rsid w:val="00E72EC5"/>
    <w:rsid w:val="00E7361F"/>
    <w:rsid w:val="00E73636"/>
    <w:rsid w:val="00E738A2"/>
    <w:rsid w:val="00E73A50"/>
    <w:rsid w:val="00E73B9D"/>
    <w:rsid w:val="00E73EBD"/>
    <w:rsid w:val="00E73FBC"/>
    <w:rsid w:val="00E74280"/>
    <w:rsid w:val="00E74402"/>
    <w:rsid w:val="00E74407"/>
    <w:rsid w:val="00E7441C"/>
    <w:rsid w:val="00E745B1"/>
    <w:rsid w:val="00E74691"/>
    <w:rsid w:val="00E7478E"/>
    <w:rsid w:val="00E748A0"/>
    <w:rsid w:val="00E74A73"/>
    <w:rsid w:val="00E74C75"/>
    <w:rsid w:val="00E74E68"/>
    <w:rsid w:val="00E74F9D"/>
    <w:rsid w:val="00E75029"/>
    <w:rsid w:val="00E7514D"/>
    <w:rsid w:val="00E753A9"/>
    <w:rsid w:val="00E7565E"/>
    <w:rsid w:val="00E75661"/>
    <w:rsid w:val="00E756FF"/>
    <w:rsid w:val="00E75721"/>
    <w:rsid w:val="00E758E5"/>
    <w:rsid w:val="00E7590B"/>
    <w:rsid w:val="00E75B37"/>
    <w:rsid w:val="00E75B6E"/>
    <w:rsid w:val="00E75C50"/>
    <w:rsid w:val="00E75CFD"/>
    <w:rsid w:val="00E75D58"/>
    <w:rsid w:val="00E75F2E"/>
    <w:rsid w:val="00E75F39"/>
    <w:rsid w:val="00E762D8"/>
    <w:rsid w:val="00E763AF"/>
    <w:rsid w:val="00E76503"/>
    <w:rsid w:val="00E76606"/>
    <w:rsid w:val="00E766C9"/>
    <w:rsid w:val="00E76723"/>
    <w:rsid w:val="00E767E2"/>
    <w:rsid w:val="00E76841"/>
    <w:rsid w:val="00E76A2C"/>
    <w:rsid w:val="00E76A7F"/>
    <w:rsid w:val="00E76B48"/>
    <w:rsid w:val="00E76BC3"/>
    <w:rsid w:val="00E76BE0"/>
    <w:rsid w:val="00E76D28"/>
    <w:rsid w:val="00E76F7B"/>
    <w:rsid w:val="00E77092"/>
    <w:rsid w:val="00E770AE"/>
    <w:rsid w:val="00E7711D"/>
    <w:rsid w:val="00E77130"/>
    <w:rsid w:val="00E7718B"/>
    <w:rsid w:val="00E7734D"/>
    <w:rsid w:val="00E7753C"/>
    <w:rsid w:val="00E77560"/>
    <w:rsid w:val="00E7756D"/>
    <w:rsid w:val="00E77633"/>
    <w:rsid w:val="00E77836"/>
    <w:rsid w:val="00E77884"/>
    <w:rsid w:val="00E779EF"/>
    <w:rsid w:val="00E77B30"/>
    <w:rsid w:val="00E77C75"/>
    <w:rsid w:val="00E77C89"/>
    <w:rsid w:val="00E77CD2"/>
    <w:rsid w:val="00E77DA9"/>
    <w:rsid w:val="00E77DCF"/>
    <w:rsid w:val="00E77E9F"/>
    <w:rsid w:val="00E77F44"/>
    <w:rsid w:val="00E8002E"/>
    <w:rsid w:val="00E8004E"/>
    <w:rsid w:val="00E80175"/>
    <w:rsid w:val="00E8036C"/>
    <w:rsid w:val="00E8051F"/>
    <w:rsid w:val="00E8095E"/>
    <w:rsid w:val="00E80A72"/>
    <w:rsid w:val="00E80B3D"/>
    <w:rsid w:val="00E80B61"/>
    <w:rsid w:val="00E80E81"/>
    <w:rsid w:val="00E80FAE"/>
    <w:rsid w:val="00E810C6"/>
    <w:rsid w:val="00E8155E"/>
    <w:rsid w:val="00E816BD"/>
    <w:rsid w:val="00E8176E"/>
    <w:rsid w:val="00E81782"/>
    <w:rsid w:val="00E817AD"/>
    <w:rsid w:val="00E817EC"/>
    <w:rsid w:val="00E817F4"/>
    <w:rsid w:val="00E818C3"/>
    <w:rsid w:val="00E81A45"/>
    <w:rsid w:val="00E81C85"/>
    <w:rsid w:val="00E81CAB"/>
    <w:rsid w:val="00E81D8D"/>
    <w:rsid w:val="00E81E17"/>
    <w:rsid w:val="00E81EB4"/>
    <w:rsid w:val="00E81EEE"/>
    <w:rsid w:val="00E81F9B"/>
    <w:rsid w:val="00E8207D"/>
    <w:rsid w:val="00E820F1"/>
    <w:rsid w:val="00E8218D"/>
    <w:rsid w:val="00E821FA"/>
    <w:rsid w:val="00E8235E"/>
    <w:rsid w:val="00E823EC"/>
    <w:rsid w:val="00E8264E"/>
    <w:rsid w:val="00E82657"/>
    <w:rsid w:val="00E82802"/>
    <w:rsid w:val="00E82854"/>
    <w:rsid w:val="00E82889"/>
    <w:rsid w:val="00E82BE3"/>
    <w:rsid w:val="00E82CBD"/>
    <w:rsid w:val="00E82D60"/>
    <w:rsid w:val="00E82DBD"/>
    <w:rsid w:val="00E82E1C"/>
    <w:rsid w:val="00E82EBD"/>
    <w:rsid w:val="00E83127"/>
    <w:rsid w:val="00E831B7"/>
    <w:rsid w:val="00E83489"/>
    <w:rsid w:val="00E8350F"/>
    <w:rsid w:val="00E83769"/>
    <w:rsid w:val="00E8386C"/>
    <w:rsid w:val="00E838A5"/>
    <w:rsid w:val="00E83B94"/>
    <w:rsid w:val="00E83D3C"/>
    <w:rsid w:val="00E841E5"/>
    <w:rsid w:val="00E84232"/>
    <w:rsid w:val="00E84259"/>
    <w:rsid w:val="00E842A5"/>
    <w:rsid w:val="00E842C4"/>
    <w:rsid w:val="00E844FF"/>
    <w:rsid w:val="00E8462A"/>
    <w:rsid w:val="00E8464D"/>
    <w:rsid w:val="00E84973"/>
    <w:rsid w:val="00E84A61"/>
    <w:rsid w:val="00E84BAE"/>
    <w:rsid w:val="00E84D8D"/>
    <w:rsid w:val="00E84DA7"/>
    <w:rsid w:val="00E84DD1"/>
    <w:rsid w:val="00E84DF1"/>
    <w:rsid w:val="00E85224"/>
    <w:rsid w:val="00E8523A"/>
    <w:rsid w:val="00E85417"/>
    <w:rsid w:val="00E8567A"/>
    <w:rsid w:val="00E8578B"/>
    <w:rsid w:val="00E85831"/>
    <w:rsid w:val="00E8587B"/>
    <w:rsid w:val="00E85895"/>
    <w:rsid w:val="00E85938"/>
    <w:rsid w:val="00E85A47"/>
    <w:rsid w:val="00E85BE2"/>
    <w:rsid w:val="00E85D46"/>
    <w:rsid w:val="00E85DF1"/>
    <w:rsid w:val="00E85E2E"/>
    <w:rsid w:val="00E85E3D"/>
    <w:rsid w:val="00E85E54"/>
    <w:rsid w:val="00E85EA5"/>
    <w:rsid w:val="00E85FD2"/>
    <w:rsid w:val="00E86002"/>
    <w:rsid w:val="00E86007"/>
    <w:rsid w:val="00E860B3"/>
    <w:rsid w:val="00E861EB"/>
    <w:rsid w:val="00E86310"/>
    <w:rsid w:val="00E865D2"/>
    <w:rsid w:val="00E867AC"/>
    <w:rsid w:val="00E867B2"/>
    <w:rsid w:val="00E867D6"/>
    <w:rsid w:val="00E86AB4"/>
    <w:rsid w:val="00E86B17"/>
    <w:rsid w:val="00E86B5A"/>
    <w:rsid w:val="00E86DA3"/>
    <w:rsid w:val="00E86EC0"/>
    <w:rsid w:val="00E870B8"/>
    <w:rsid w:val="00E870D4"/>
    <w:rsid w:val="00E87184"/>
    <w:rsid w:val="00E871D8"/>
    <w:rsid w:val="00E87229"/>
    <w:rsid w:val="00E87693"/>
    <w:rsid w:val="00E876B0"/>
    <w:rsid w:val="00E87813"/>
    <w:rsid w:val="00E87AF0"/>
    <w:rsid w:val="00E87D4E"/>
    <w:rsid w:val="00E87E7E"/>
    <w:rsid w:val="00E87F96"/>
    <w:rsid w:val="00E900D8"/>
    <w:rsid w:val="00E90120"/>
    <w:rsid w:val="00E90132"/>
    <w:rsid w:val="00E9021A"/>
    <w:rsid w:val="00E90327"/>
    <w:rsid w:val="00E90416"/>
    <w:rsid w:val="00E90436"/>
    <w:rsid w:val="00E90509"/>
    <w:rsid w:val="00E905A6"/>
    <w:rsid w:val="00E905AC"/>
    <w:rsid w:val="00E90665"/>
    <w:rsid w:val="00E907EE"/>
    <w:rsid w:val="00E908CC"/>
    <w:rsid w:val="00E90AC3"/>
    <w:rsid w:val="00E90AEF"/>
    <w:rsid w:val="00E90D1D"/>
    <w:rsid w:val="00E90DC4"/>
    <w:rsid w:val="00E911B2"/>
    <w:rsid w:val="00E9148F"/>
    <w:rsid w:val="00E914E0"/>
    <w:rsid w:val="00E915FA"/>
    <w:rsid w:val="00E91601"/>
    <w:rsid w:val="00E9165F"/>
    <w:rsid w:val="00E91661"/>
    <w:rsid w:val="00E91667"/>
    <w:rsid w:val="00E9168A"/>
    <w:rsid w:val="00E918E4"/>
    <w:rsid w:val="00E9193E"/>
    <w:rsid w:val="00E91996"/>
    <w:rsid w:val="00E919A6"/>
    <w:rsid w:val="00E91B0D"/>
    <w:rsid w:val="00E91B7C"/>
    <w:rsid w:val="00E91D9A"/>
    <w:rsid w:val="00E91F04"/>
    <w:rsid w:val="00E92045"/>
    <w:rsid w:val="00E92116"/>
    <w:rsid w:val="00E921B4"/>
    <w:rsid w:val="00E9224C"/>
    <w:rsid w:val="00E92460"/>
    <w:rsid w:val="00E924D7"/>
    <w:rsid w:val="00E9253F"/>
    <w:rsid w:val="00E92666"/>
    <w:rsid w:val="00E92971"/>
    <w:rsid w:val="00E929EF"/>
    <w:rsid w:val="00E92A66"/>
    <w:rsid w:val="00E92F84"/>
    <w:rsid w:val="00E93101"/>
    <w:rsid w:val="00E93194"/>
    <w:rsid w:val="00E9334F"/>
    <w:rsid w:val="00E93539"/>
    <w:rsid w:val="00E935B7"/>
    <w:rsid w:val="00E936E2"/>
    <w:rsid w:val="00E93775"/>
    <w:rsid w:val="00E93852"/>
    <w:rsid w:val="00E938A9"/>
    <w:rsid w:val="00E93A05"/>
    <w:rsid w:val="00E93A5A"/>
    <w:rsid w:val="00E93A9F"/>
    <w:rsid w:val="00E93B8F"/>
    <w:rsid w:val="00E93CBE"/>
    <w:rsid w:val="00E9410D"/>
    <w:rsid w:val="00E94323"/>
    <w:rsid w:val="00E944F2"/>
    <w:rsid w:val="00E94587"/>
    <w:rsid w:val="00E945F3"/>
    <w:rsid w:val="00E9464D"/>
    <w:rsid w:val="00E946AF"/>
    <w:rsid w:val="00E94718"/>
    <w:rsid w:val="00E94792"/>
    <w:rsid w:val="00E94968"/>
    <w:rsid w:val="00E949F0"/>
    <w:rsid w:val="00E94BAA"/>
    <w:rsid w:val="00E94C11"/>
    <w:rsid w:val="00E94D59"/>
    <w:rsid w:val="00E94DA4"/>
    <w:rsid w:val="00E94E00"/>
    <w:rsid w:val="00E94E35"/>
    <w:rsid w:val="00E94EC7"/>
    <w:rsid w:val="00E94F87"/>
    <w:rsid w:val="00E94FAE"/>
    <w:rsid w:val="00E950DE"/>
    <w:rsid w:val="00E9524A"/>
    <w:rsid w:val="00E952FC"/>
    <w:rsid w:val="00E95393"/>
    <w:rsid w:val="00E954E3"/>
    <w:rsid w:val="00E9551F"/>
    <w:rsid w:val="00E9565D"/>
    <w:rsid w:val="00E958BB"/>
    <w:rsid w:val="00E95975"/>
    <w:rsid w:val="00E95A97"/>
    <w:rsid w:val="00E95C1F"/>
    <w:rsid w:val="00E95E30"/>
    <w:rsid w:val="00E95E54"/>
    <w:rsid w:val="00E95FF0"/>
    <w:rsid w:val="00E96268"/>
    <w:rsid w:val="00E963FA"/>
    <w:rsid w:val="00E964B4"/>
    <w:rsid w:val="00E964F7"/>
    <w:rsid w:val="00E96524"/>
    <w:rsid w:val="00E9656C"/>
    <w:rsid w:val="00E9685F"/>
    <w:rsid w:val="00E969D3"/>
    <w:rsid w:val="00E96B61"/>
    <w:rsid w:val="00E96BD9"/>
    <w:rsid w:val="00E96C64"/>
    <w:rsid w:val="00E97215"/>
    <w:rsid w:val="00E97241"/>
    <w:rsid w:val="00E9727A"/>
    <w:rsid w:val="00E9733F"/>
    <w:rsid w:val="00E973B9"/>
    <w:rsid w:val="00E97427"/>
    <w:rsid w:val="00E9745C"/>
    <w:rsid w:val="00E97554"/>
    <w:rsid w:val="00E9757D"/>
    <w:rsid w:val="00E975DE"/>
    <w:rsid w:val="00E9761D"/>
    <w:rsid w:val="00E976ED"/>
    <w:rsid w:val="00E97728"/>
    <w:rsid w:val="00E977FF"/>
    <w:rsid w:val="00E9781B"/>
    <w:rsid w:val="00E97A56"/>
    <w:rsid w:val="00E97A94"/>
    <w:rsid w:val="00E97B1E"/>
    <w:rsid w:val="00E97DE5"/>
    <w:rsid w:val="00E97EA5"/>
    <w:rsid w:val="00E97EE0"/>
    <w:rsid w:val="00E97FF6"/>
    <w:rsid w:val="00EA0087"/>
    <w:rsid w:val="00EA014F"/>
    <w:rsid w:val="00EA01BF"/>
    <w:rsid w:val="00EA0216"/>
    <w:rsid w:val="00EA02B1"/>
    <w:rsid w:val="00EA0354"/>
    <w:rsid w:val="00EA057B"/>
    <w:rsid w:val="00EA0629"/>
    <w:rsid w:val="00EA0779"/>
    <w:rsid w:val="00EA0790"/>
    <w:rsid w:val="00EA08C0"/>
    <w:rsid w:val="00EA08F8"/>
    <w:rsid w:val="00EA09C0"/>
    <w:rsid w:val="00EA0A60"/>
    <w:rsid w:val="00EA0A9A"/>
    <w:rsid w:val="00EA0B48"/>
    <w:rsid w:val="00EA0C3F"/>
    <w:rsid w:val="00EA0CF2"/>
    <w:rsid w:val="00EA0E0E"/>
    <w:rsid w:val="00EA1065"/>
    <w:rsid w:val="00EA1094"/>
    <w:rsid w:val="00EA1157"/>
    <w:rsid w:val="00EA119D"/>
    <w:rsid w:val="00EA11AD"/>
    <w:rsid w:val="00EA13C6"/>
    <w:rsid w:val="00EA16B5"/>
    <w:rsid w:val="00EA16D7"/>
    <w:rsid w:val="00EA177B"/>
    <w:rsid w:val="00EA1793"/>
    <w:rsid w:val="00EA18A1"/>
    <w:rsid w:val="00EA1917"/>
    <w:rsid w:val="00EA1B8C"/>
    <w:rsid w:val="00EA1BD6"/>
    <w:rsid w:val="00EA1ECA"/>
    <w:rsid w:val="00EA1F46"/>
    <w:rsid w:val="00EA1F7C"/>
    <w:rsid w:val="00EA1FA3"/>
    <w:rsid w:val="00EA2026"/>
    <w:rsid w:val="00EA20A0"/>
    <w:rsid w:val="00EA224A"/>
    <w:rsid w:val="00EA22A3"/>
    <w:rsid w:val="00EA236F"/>
    <w:rsid w:val="00EA2382"/>
    <w:rsid w:val="00EA2383"/>
    <w:rsid w:val="00EA23E7"/>
    <w:rsid w:val="00EA26DB"/>
    <w:rsid w:val="00EA2761"/>
    <w:rsid w:val="00EA2AE8"/>
    <w:rsid w:val="00EA2BBB"/>
    <w:rsid w:val="00EA2BD7"/>
    <w:rsid w:val="00EA2C3A"/>
    <w:rsid w:val="00EA2D3F"/>
    <w:rsid w:val="00EA2D55"/>
    <w:rsid w:val="00EA2DA9"/>
    <w:rsid w:val="00EA2E9C"/>
    <w:rsid w:val="00EA2EC8"/>
    <w:rsid w:val="00EA2ED6"/>
    <w:rsid w:val="00EA2F7F"/>
    <w:rsid w:val="00EA3049"/>
    <w:rsid w:val="00EA30D8"/>
    <w:rsid w:val="00EA30D9"/>
    <w:rsid w:val="00EA331A"/>
    <w:rsid w:val="00EA34A4"/>
    <w:rsid w:val="00EA3548"/>
    <w:rsid w:val="00EA376E"/>
    <w:rsid w:val="00EA3810"/>
    <w:rsid w:val="00EA38A6"/>
    <w:rsid w:val="00EA38D7"/>
    <w:rsid w:val="00EA3B07"/>
    <w:rsid w:val="00EA3B56"/>
    <w:rsid w:val="00EA3B5E"/>
    <w:rsid w:val="00EA3B81"/>
    <w:rsid w:val="00EA3D95"/>
    <w:rsid w:val="00EA3DB2"/>
    <w:rsid w:val="00EA3FA3"/>
    <w:rsid w:val="00EA3FBC"/>
    <w:rsid w:val="00EA4010"/>
    <w:rsid w:val="00EA42CF"/>
    <w:rsid w:val="00EA4334"/>
    <w:rsid w:val="00EA43CC"/>
    <w:rsid w:val="00EA44B5"/>
    <w:rsid w:val="00EA4522"/>
    <w:rsid w:val="00EA46F4"/>
    <w:rsid w:val="00EA4861"/>
    <w:rsid w:val="00EA4B62"/>
    <w:rsid w:val="00EA4B78"/>
    <w:rsid w:val="00EA4D28"/>
    <w:rsid w:val="00EA4E5E"/>
    <w:rsid w:val="00EA4E7B"/>
    <w:rsid w:val="00EA4EE5"/>
    <w:rsid w:val="00EA501D"/>
    <w:rsid w:val="00EA50E8"/>
    <w:rsid w:val="00EA518A"/>
    <w:rsid w:val="00EA5208"/>
    <w:rsid w:val="00EA5261"/>
    <w:rsid w:val="00EA5435"/>
    <w:rsid w:val="00EA557C"/>
    <w:rsid w:val="00EA55B2"/>
    <w:rsid w:val="00EA57D2"/>
    <w:rsid w:val="00EA5822"/>
    <w:rsid w:val="00EA5904"/>
    <w:rsid w:val="00EA594B"/>
    <w:rsid w:val="00EA59DD"/>
    <w:rsid w:val="00EA59E3"/>
    <w:rsid w:val="00EA59E7"/>
    <w:rsid w:val="00EA5A15"/>
    <w:rsid w:val="00EA5F0E"/>
    <w:rsid w:val="00EA5F4D"/>
    <w:rsid w:val="00EA61A3"/>
    <w:rsid w:val="00EA6220"/>
    <w:rsid w:val="00EA6442"/>
    <w:rsid w:val="00EA6475"/>
    <w:rsid w:val="00EA65F9"/>
    <w:rsid w:val="00EA674C"/>
    <w:rsid w:val="00EA6854"/>
    <w:rsid w:val="00EA69E8"/>
    <w:rsid w:val="00EA6A76"/>
    <w:rsid w:val="00EA6AF4"/>
    <w:rsid w:val="00EA6B1B"/>
    <w:rsid w:val="00EA6C30"/>
    <w:rsid w:val="00EA6C99"/>
    <w:rsid w:val="00EA6E93"/>
    <w:rsid w:val="00EA6EC9"/>
    <w:rsid w:val="00EA70F6"/>
    <w:rsid w:val="00EA719E"/>
    <w:rsid w:val="00EA721C"/>
    <w:rsid w:val="00EA7271"/>
    <w:rsid w:val="00EA7292"/>
    <w:rsid w:val="00EA7397"/>
    <w:rsid w:val="00EA766E"/>
    <w:rsid w:val="00EA771D"/>
    <w:rsid w:val="00EA775A"/>
    <w:rsid w:val="00EA77BE"/>
    <w:rsid w:val="00EA788C"/>
    <w:rsid w:val="00EA79F7"/>
    <w:rsid w:val="00EA7A3C"/>
    <w:rsid w:val="00EA7A86"/>
    <w:rsid w:val="00EA7CD3"/>
    <w:rsid w:val="00EAB967"/>
    <w:rsid w:val="00EB029F"/>
    <w:rsid w:val="00EB0581"/>
    <w:rsid w:val="00EB05B7"/>
    <w:rsid w:val="00EB05D9"/>
    <w:rsid w:val="00EB0609"/>
    <w:rsid w:val="00EB0615"/>
    <w:rsid w:val="00EB06D2"/>
    <w:rsid w:val="00EB073A"/>
    <w:rsid w:val="00EB0851"/>
    <w:rsid w:val="00EB098E"/>
    <w:rsid w:val="00EB0A2E"/>
    <w:rsid w:val="00EB0A75"/>
    <w:rsid w:val="00EB0CC8"/>
    <w:rsid w:val="00EB0F8C"/>
    <w:rsid w:val="00EB1000"/>
    <w:rsid w:val="00EB1122"/>
    <w:rsid w:val="00EB118A"/>
    <w:rsid w:val="00EB14A8"/>
    <w:rsid w:val="00EB155B"/>
    <w:rsid w:val="00EB1812"/>
    <w:rsid w:val="00EB194A"/>
    <w:rsid w:val="00EB1ACE"/>
    <w:rsid w:val="00EB1C39"/>
    <w:rsid w:val="00EB1E66"/>
    <w:rsid w:val="00EB2243"/>
    <w:rsid w:val="00EB2487"/>
    <w:rsid w:val="00EB2643"/>
    <w:rsid w:val="00EB27FE"/>
    <w:rsid w:val="00EB28B3"/>
    <w:rsid w:val="00EB2B7B"/>
    <w:rsid w:val="00EB2C8C"/>
    <w:rsid w:val="00EB2CC4"/>
    <w:rsid w:val="00EB2EC9"/>
    <w:rsid w:val="00EB2ED4"/>
    <w:rsid w:val="00EB2EEC"/>
    <w:rsid w:val="00EB2FDE"/>
    <w:rsid w:val="00EB3016"/>
    <w:rsid w:val="00EB3079"/>
    <w:rsid w:val="00EB30CC"/>
    <w:rsid w:val="00EB30DD"/>
    <w:rsid w:val="00EB3113"/>
    <w:rsid w:val="00EB3230"/>
    <w:rsid w:val="00EB327B"/>
    <w:rsid w:val="00EB34A8"/>
    <w:rsid w:val="00EB34D4"/>
    <w:rsid w:val="00EB353C"/>
    <w:rsid w:val="00EB384C"/>
    <w:rsid w:val="00EB39F6"/>
    <w:rsid w:val="00EB3B0D"/>
    <w:rsid w:val="00EB3BBB"/>
    <w:rsid w:val="00EB3EAB"/>
    <w:rsid w:val="00EB3EB6"/>
    <w:rsid w:val="00EB3ED5"/>
    <w:rsid w:val="00EB3F50"/>
    <w:rsid w:val="00EB3F5F"/>
    <w:rsid w:val="00EB3F6C"/>
    <w:rsid w:val="00EB406B"/>
    <w:rsid w:val="00EB411A"/>
    <w:rsid w:val="00EB45D3"/>
    <w:rsid w:val="00EB4905"/>
    <w:rsid w:val="00EB4A43"/>
    <w:rsid w:val="00EB4ABE"/>
    <w:rsid w:val="00EB4B65"/>
    <w:rsid w:val="00EB4BD1"/>
    <w:rsid w:val="00EB4E0D"/>
    <w:rsid w:val="00EB4F75"/>
    <w:rsid w:val="00EB4F7F"/>
    <w:rsid w:val="00EB5068"/>
    <w:rsid w:val="00EB50B8"/>
    <w:rsid w:val="00EB516A"/>
    <w:rsid w:val="00EB5557"/>
    <w:rsid w:val="00EB558F"/>
    <w:rsid w:val="00EB56E7"/>
    <w:rsid w:val="00EB5745"/>
    <w:rsid w:val="00EB575A"/>
    <w:rsid w:val="00EB58E6"/>
    <w:rsid w:val="00EB58E8"/>
    <w:rsid w:val="00EB58FA"/>
    <w:rsid w:val="00EB5AE5"/>
    <w:rsid w:val="00EB5B34"/>
    <w:rsid w:val="00EB5B88"/>
    <w:rsid w:val="00EB5BCA"/>
    <w:rsid w:val="00EB5DC0"/>
    <w:rsid w:val="00EB5E03"/>
    <w:rsid w:val="00EB5E39"/>
    <w:rsid w:val="00EB6109"/>
    <w:rsid w:val="00EB64E4"/>
    <w:rsid w:val="00EB66DF"/>
    <w:rsid w:val="00EB675A"/>
    <w:rsid w:val="00EB6871"/>
    <w:rsid w:val="00EB6912"/>
    <w:rsid w:val="00EB6970"/>
    <w:rsid w:val="00EB6A15"/>
    <w:rsid w:val="00EB6B28"/>
    <w:rsid w:val="00EB6C69"/>
    <w:rsid w:val="00EB6C90"/>
    <w:rsid w:val="00EB6CA1"/>
    <w:rsid w:val="00EB6EE3"/>
    <w:rsid w:val="00EB6F31"/>
    <w:rsid w:val="00EB6F82"/>
    <w:rsid w:val="00EB7117"/>
    <w:rsid w:val="00EB71CF"/>
    <w:rsid w:val="00EB7459"/>
    <w:rsid w:val="00EB7502"/>
    <w:rsid w:val="00EB75CF"/>
    <w:rsid w:val="00EB7818"/>
    <w:rsid w:val="00EB7821"/>
    <w:rsid w:val="00EB7A22"/>
    <w:rsid w:val="00EB7AB5"/>
    <w:rsid w:val="00EB7BD1"/>
    <w:rsid w:val="00EB7D3C"/>
    <w:rsid w:val="00EB7DA3"/>
    <w:rsid w:val="00EB7E52"/>
    <w:rsid w:val="00EB7E83"/>
    <w:rsid w:val="00EB7FBC"/>
    <w:rsid w:val="00EC0098"/>
    <w:rsid w:val="00EC00BE"/>
    <w:rsid w:val="00EC027A"/>
    <w:rsid w:val="00EC0358"/>
    <w:rsid w:val="00EC03DF"/>
    <w:rsid w:val="00EC0405"/>
    <w:rsid w:val="00EC0407"/>
    <w:rsid w:val="00EC044C"/>
    <w:rsid w:val="00EC0494"/>
    <w:rsid w:val="00EC05BC"/>
    <w:rsid w:val="00EC0605"/>
    <w:rsid w:val="00EC0707"/>
    <w:rsid w:val="00EC0A05"/>
    <w:rsid w:val="00EC0AA1"/>
    <w:rsid w:val="00EC0B3D"/>
    <w:rsid w:val="00EC0C1A"/>
    <w:rsid w:val="00EC1020"/>
    <w:rsid w:val="00EC106D"/>
    <w:rsid w:val="00EC114A"/>
    <w:rsid w:val="00EC11BA"/>
    <w:rsid w:val="00EC128C"/>
    <w:rsid w:val="00EC128F"/>
    <w:rsid w:val="00EC15A8"/>
    <w:rsid w:val="00EC17FF"/>
    <w:rsid w:val="00EC1B28"/>
    <w:rsid w:val="00EC1E64"/>
    <w:rsid w:val="00EC1EFB"/>
    <w:rsid w:val="00EC1FB3"/>
    <w:rsid w:val="00EC1FC1"/>
    <w:rsid w:val="00EC2059"/>
    <w:rsid w:val="00EC2199"/>
    <w:rsid w:val="00EC2273"/>
    <w:rsid w:val="00EC2397"/>
    <w:rsid w:val="00EC2757"/>
    <w:rsid w:val="00EC28CF"/>
    <w:rsid w:val="00EC2AED"/>
    <w:rsid w:val="00EC2D6A"/>
    <w:rsid w:val="00EC3341"/>
    <w:rsid w:val="00EC33B2"/>
    <w:rsid w:val="00EC35A4"/>
    <w:rsid w:val="00EC3803"/>
    <w:rsid w:val="00EC3869"/>
    <w:rsid w:val="00EC393F"/>
    <w:rsid w:val="00EC3996"/>
    <w:rsid w:val="00EC39DB"/>
    <w:rsid w:val="00EC3E63"/>
    <w:rsid w:val="00EC3F1D"/>
    <w:rsid w:val="00EC3F26"/>
    <w:rsid w:val="00EC403C"/>
    <w:rsid w:val="00EC40F9"/>
    <w:rsid w:val="00EC445F"/>
    <w:rsid w:val="00EC455C"/>
    <w:rsid w:val="00EC45C5"/>
    <w:rsid w:val="00EC46EC"/>
    <w:rsid w:val="00EC478B"/>
    <w:rsid w:val="00EC47A2"/>
    <w:rsid w:val="00EC483F"/>
    <w:rsid w:val="00EC48B5"/>
    <w:rsid w:val="00EC4930"/>
    <w:rsid w:val="00EC4936"/>
    <w:rsid w:val="00EC4C48"/>
    <w:rsid w:val="00EC4D16"/>
    <w:rsid w:val="00EC4EB1"/>
    <w:rsid w:val="00EC4FB4"/>
    <w:rsid w:val="00EC506E"/>
    <w:rsid w:val="00EC514B"/>
    <w:rsid w:val="00EC514C"/>
    <w:rsid w:val="00EC5671"/>
    <w:rsid w:val="00EC5705"/>
    <w:rsid w:val="00EC5709"/>
    <w:rsid w:val="00EC57E7"/>
    <w:rsid w:val="00EC5830"/>
    <w:rsid w:val="00EC58E7"/>
    <w:rsid w:val="00EC5974"/>
    <w:rsid w:val="00EC59F8"/>
    <w:rsid w:val="00EC5A94"/>
    <w:rsid w:val="00EC5B93"/>
    <w:rsid w:val="00EC5CFF"/>
    <w:rsid w:val="00EC5D56"/>
    <w:rsid w:val="00EC5E0D"/>
    <w:rsid w:val="00EC5FFB"/>
    <w:rsid w:val="00EC6184"/>
    <w:rsid w:val="00EC618C"/>
    <w:rsid w:val="00EC63AB"/>
    <w:rsid w:val="00EC6430"/>
    <w:rsid w:val="00EC64ED"/>
    <w:rsid w:val="00EC677B"/>
    <w:rsid w:val="00EC6802"/>
    <w:rsid w:val="00EC6A14"/>
    <w:rsid w:val="00EC6B06"/>
    <w:rsid w:val="00EC6CD8"/>
    <w:rsid w:val="00EC6EFD"/>
    <w:rsid w:val="00EC6F5D"/>
    <w:rsid w:val="00EC7022"/>
    <w:rsid w:val="00EC7025"/>
    <w:rsid w:val="00EC722C"/>
    <w:rsid w:val="00EC7490"/>
    <w:rsid w:val="00EC74B3"/>
    <w:rsid w:val="00EC74C4"/>
    <w:rsid w:val="00EC75EA"/>
    <w:rsid w:val="00EC76BD"/>
    <w:rsid w:val="00EC7763"/>
    <w:rsid w:val="00EC77AA"/>
    <w:rsid w:val="00EC7808"/>
    <w:rsid w:val="00EC782E"/>
    <w:rsid w:val="00EC783F"/>
    <w:rsid w:val="00EC7971"/>
    <w:rsid w:val="00EC797E"/>
    <w:rsid w:val="00EC7997"/>
    <w:rsid w:val="00EC79BE"/>
    <w:rsid w:val="00EC7A74"/>
    <w:rsid w:val="00EC7C72"/>
    <w:rsid w:val="00EC7E17"/>
    <w:rsid w:val="00EC7FC9"/>
    <w:rsid w:val="00ED0005"/>
    <w:rsid w:val="00ED00A9"/>
    <w:rsid w:val="00ED0175"/>
    <w:rsid w:val="00ED025D"/>
    <w:rsid w:val="00ED02B6"/>
    <w:rsid w:val="00ED03F2"/>
    <w:rsid w:val="00ED0677"/>
    <w:rsid w:val="00ED075C"/>
    <w:rsid w:val="00ED08EF"/>
    <w:rsid w:val="00ED0F7B"/>
    <w:rsid w:val="00ED11A8"/>
    <w:rsid w:val="00ED1352"/>
    <w:rsid w:val="00ED1495"/>
    <w:rsid w:val="00ED1618"/>
    <w:rsid w:val="00ED1623"/>
    <w:rsid w:val="00ED1626"/>
    <w:rsid w:val="00ED16C5"/>
    <w:rsid w:val="00ED17EA"/>
    <w:rsid w:val="00ED1811"/>
    <w:rsid w:val="00ED189F"/>
    <w:rsid w:val="00ED199C"/>
    <w:rsid w:val="00ED1A16"/>
    <w:rsid w:val="00ED1C40"/>
    <w:rsid w:val="00ED1DBB"/>
    <w:rsid w:val="00ED1E4C"/>
    <w:rsid w:val="00ED1FD8"/>
    <w:rsid w:val="00ED20A4"/>
    <w:rsid w:val="00ED20D7"/>
    <w:rsid w:val="00ED2115"/>
    <w:rsid w:val="00ED21B5"/>
    <w:rsid w:val="00ED227F"/>
    <w:rsid w:val="00ED243F"/>
    <w:rsid w:val="00ED279D"/>
    <w:rsid w:val="00ED29E4"/>
    <w:rsid w:val="00ED2BEB"/>
    <w:rsid w:val="00ED2C3A"/>
    <w:rsid w:val="00ED2C4D"/>
    <w:rsid w:val="00ED2F16"/>
    <w:rsid w:val="00ED3020"/>
    <w:rsid w:val="00ED31F4"/>
    <w:rsid w:val="00ED3402"/>
    <w:rsid w:val="00ED3431"/>
    <w:rsid w:val="00ED368D"/>
    <w:rsid w:val="00ED370A"/>
    <w:rsid w:val="00ED3731"/>
    <w:rsid w:val="00ED38C1"/>
    <w:rsid w:val="00ED38D5"/>
    <w:rsid w:val="00ED3A2E"/>
    <w:rsid w:val="00ED3A99"/>
    <w:rsid w:val="00ED3B59"/>
    <w:rsid w:val="00ED3C65"/>
    <w:rsid w:val="00ED3E63"/>
    <w:rsid w:val="00ED3EE0"/>
    <w:rsid w:val="00ED3F13"/>
    <w:rsid w:val="00ED4222"/>
    <w:rsid w:val="00ED4254"/>
    <w:rsid w:val="00ED425F"/>
    <w:rsid w:val="00ED475C"/>
    <w:rsid w:val="00ED488C"/>
    <w:rsid w:val="00ED49CB"/>
    <w:rsid w:val="00ED4B31"/>
    <w:rsid w:val="00ED4CA5"/>
    <w:rsid w:val="00ED4D34"/>
    <w:rsid w:val="00ED4DF3"/>
    <w:rsid w:val="00ED4E1D"/>
    <w:rsid w:val="00ED4E61"/>
    <w:rsid w:val="00ED4EDB"/>
    <w:rsid w:val="00ED5194"/>
    <w:rsid w:val="00ED51AD"/>
    <w:rsid w:val="00ED532D"/>
    <w:rsid w:val="00ED5384"/>
    <w:rsid w:val="00ED5572"/>
    <w:rsid w:val="00ED58A3"/>
    <w:rsid w:val="00ED58BC"/>
    <w:rsid w:val="00ED58F1"/>
    <w:rsid w:val="00ED5B82"/>
    <w:rsid w:val="00ED5F50"/>
    <w:rsid w:val="00ED6021"/>
    <w:rsid w:val="00ED6232"/>
    <w:rsid w:val="00ED624A"/>
    <w:rsid w:val="00ED625B"/>
    <w:rsid w:val="00ED62A4"/>
    <w:rsid w:val="00ED634B"/>
    <w:rsid w:val="00ED65B5"/>
    <w:rsid w:val="00ED6606"/>
    <w:rsid w:val="00ED6787"/>
    <w:rsid w:val="00ED67C1"/>
    <w:rsid w:val="00ED6802"/>
    <w:rsid w:val="00ED68D1"/>
    <w:rsid w:val="00ED6A13"/>
    <w:rsid w:val="00ED6A2D"/>
    <w:rsid w:val="00ED6AFE"/>
    <w:rsid w:val="00ED6B90"/>
    <w:rsid w:val="00ED6BC8"/>
    <w:rsid w:val="00ED6BE8"/>
    <w:rsid w:val="00ED6E3F"/>
    <w:rsid w:val="00ED6E87"/>
    <w:rsid w:val="00ED6EC0"/>
    <w:rsid w:val="00ED72C8"/>
    <w:rsid w:val="00ED7308"/>
    <w:rsid w:val="00ED73A8"/>
    <w:rsid w:val="00ED7615"/>
    <w:rsid w:val="00ED770D"/>
    <w:rsid w:val="00ED77BF"/>
    <w:rsid w:val="00ED790F"/>
    <w:rsid w:val="00ED7D00"/>
    <w:rsid w:val="00ED7E17"/>
    <w:rsid w:val="00EE0133"/>
    <w:rsid w:val="00EE0165"/>
    <w:rsid w:val="00EE0379"/>
    <w:rsid w:val="00EE05D5"/>
    <w:rsid w:val="00EE06D3"/>
    <w:rsid w:val="00EE08B8"/>
    <w:rsid w:val="00EE09AB"/>
    <w:rsid w:val="00EE0A77"/>
    <w:rsid w:val="00EE0B63"/>
    <w:rsid w:val="00EE0C02"/>
    <w:rsid w:val="00EE0C0C"/>
    <w:rsid w:val="00EE0C88"/>
    <w:rsid w:val="00EE0D07"/>
    <w:rsid w:val="00EE0D0D"/>
    <w:rsid w:val="00EE0D59"/>
    <w:rsid w:val="00EE0EC0"/>
    <w:rsid w:val="00EE0F85"/>
    <w:rsid w:val="00EE0F98"/>
    <w:rsid w:val="00EE1176"/>
    <w:rsid w:val="00EE131D"/>
    <w:rsid w:val="00EE140F"/>
    <w:rsid w:val="00EE1671"/>
    <w:rsid w:val="00EE1764"/>
    <w:rsid w:val="00EE1823"/>
    <w:rsid w:val="00EE19F8"/>
    <w:rsid w:val="00EE1B15"/>
    <w:rsid w:val="00EE1D56"/>
    <w:rsid w:val="00EE1FD5"/>
    <w:rsid w:val="00EE2023"/>
    <w:rsid w:val="00EE2065"/>
    <w:rsid w:val="00EE21F4"/>
    <w:rsid w:val="00EE2294"/>
    <w:rsid w:val="00EE247B"/>
    <w:rsid w:val="00EE25A5"/>
    <w:rsid w:val="00EE25D4"/>
    <w:rsid w:val="00EE25E6"/>
    <w:rsid w:val="00EE299F"/>
    <w:rsid w:val="00EE2BE6"/>
    <w:rsid w:val="00EE2DF9"/>
    <w:rsid w:val="00EE30D3"/>
    <w:rsid w:val="00EE3129"/>
    <w:rsid w:val="00EE32E6"/>
    <w:rsid w:val="00EE36D4"/>
    <w:rsid w:val="00EE377B"/>
    <w:rsid w:val="00EE3892"/>
    <w:rsid w:val="00EE3941"/>
    <w:rsid w:val="00EE3A27"/>
    <w:rsid w:val="00EE3BF4"/>
    <w:rsid w:val="00EE3D50"/>
    <w:rsid w:val="00EE3D84"/>
    <w:rsid w:val="00EE3DB3"/>
    <w:rsid w:val="00EE3E17"/>
    <w:rsid w:val="00EE3F27"/>
    <w:rsid w:val="00EE406A"/>
    <w:rsid w:val="00EE41BF"/>
    <w:rsid w:val="00EE4323"/>
    <w:rsid w:val="00EE432E"/>
    <w:rsid w:val="00EE446C"/>
    <w:rsid w:val="00EE4666"/>
    <w:rsid w:val="00EE472A"/>
    <w:rsid w:val="00EE4841"/>
    <w:rsid w:val="00EE48A3"/>
    <w:rsid w:val="00EE48A6"/>
    <w:rsid w:val="00EE49C6"/>
    <w:rsid w:val="00EE4BCC"/>
    <w:rsid w:val="00EE4C55"/>
    <w:rsid w:val="00EE4E5F"/>
    <w:rsid w:val="00EE4E82"/>
    <w:rsid w:val="00EE4EAF"/>
    <w:rsid w:val="00EE51B4"/>
    <w:rsid w:val="00EE5342"/>
    <w:rsid w:val="00EE551C"/>
    <w:rsid w:val="00EE55D6"/>
    <w:rsid w:val="00EE5606"/>
    <w:rsid w:val="00EE56EC"/>
    <w:rsid w:val="00EE56FD"/>
    <w:rsid w:val="00EE570E"/>
    <w:rsid w:val="00EE57F3"/>
    <w:rsid w:val="00EE5911"/>
    <w:rsid w:val="00EE5969"/>
    <w:rsid w:val="00EE5BFE"/>
    <w:rsid w:val="00EE5CFE"/>
    <w:rsid w:val="00EE5E12"/>
    <w:rsid w:val="00EE6036"/>
    <w:rsid w:val="00EE603A"/>
    <w:rsid w:val="00EE6098"/>
    <w:rsid w:val="00EE61B1"/>
    <w:rsid w:val="00EE61DB"/>
    <w:rsid w:val="00EE61EC"/>
    <w:rsid w:val="00EE6764"/>
    <w:rsid w:val="00EE6993"/>
    <w:rsid w:val="00EE69E2"/>
    <w:rsid w:val="00EE6A83"/>
    <w:rsid w:val="00EE6B66"/>
    <w:rsid w:val="00EE714A"/>
    <w:rsid w:val="00EE72BA"/>
    <w:rsid w:val="00EE72C9"/>
    <w:rsid w:val="00EE733D"/>
    <w:rsid w:val="00EE7398"/>
    <w:rsid w:val="00EE73EA"/>
    <w:rsid w:val="00EE741D"/>
    <w:rsid w:val="00EE7530"/>
    <w:rsid w:val="00EE7701"/>
    <w:rsid w:val="00EE772C"/>
    <w:rsid w:val="00EE774C"/>
    <w:rsid w:val="00EE7830"/>
    <w:rsid w:val="00EE7851"/>
    <w:rsid w:val="00EE785D"/>
    <w:rsid w:val="00EE7A2A"/>
    <w:rsid w:val="00EE7B95"/>
    <w:rsid w:val="00EE7C63"/>
    <w:rsid w:val="00EE7F74"/>
    <w:rsid w:val="00EE7FB6"/>
    <w:rsid w:val="00EF0064"/>
    <w:rsid w:val="00EF00DA"/>
    <w:rsid w:val="00EF0101"/>
    <w:rsid w:val="00EF0115"/>
    <w:rsid w:val="00EF03A7"/>
    <w:rsid w:val="00EF04DB"/>
    <w:rsid w:val="00EF0716"/>
    <w:rsid w:val="00EF0A09"/>
    <w:rsid w:val="00EF0C39"/>
    <w:rsid w:val="00EF0F0E"/>
    <w:rsid w:val="00EF0F37"/>
    <w:rsid w:val="00EF0FF0"/>
    <w:rsid w:val="00EF105B"/>
    <w:rsid w:val="00EF1074"/>
    <w:rsid w:val="00EF11AF"/>
    <w:rsid w:val="00EF11EE"/>
    <w:rsid w:val="00EF1237"/>
    <w:rsid w:val="00EF1254"/>
    <w:rsid w:val="00EF12B3"/>
    <w:rsid w:val="00EF13CB"/>
    <w:rsid w:val="00EF1590"/>
    <w:rsid w:val="00EF15A1"/>
    <w:rsid w:val="00EF1616"/>
    <w:rsid w:val="00EF1636"/>
    <w:rsid w:val="00EF169A"/>
    <w:rsid w:val="00EF1C1C"/>
    <w:rsid w:val="00EF1C2A"/>
    <w:rsid w:val="00EF1C75"/>
    <w:rsid w:val="00EF1D4B"/>
    <w:rsid w:val="00EF1D5B"/>
    <w:rsid w:val="00EF1E03"/>
    <w:rsid w:val="00EF1F6D"/>
    <w:rsid w:val="00EF204C"/>
    <w:rsid w:val="00EF207B"/>
    <w:rsid w:val="00EF209A"/>
    <w:rsid w:val="00EF233A"/>
    <w:rsid w:val="00EF2409"/>
    <w:rsid w:val="00EF24B1"/>
    <w:rsid w:val="00EF27C6"/>
    <w:rsid w:val="00EF27E0"/>
    <w:rsid w:val="00EF296A"/>
    <w:rsid w:val="00EF29B2"/>
    <w:rsid w:val="00EF2AB5"/>
    <w:rsid w:val="00EF2ABB"/>
    <w:rsid w:val="00EF2FE7"/>
    <w:rsid w:val="00EF30B5"/>
    <w:rsid w:val="00EF3178"/>
    <w:rsid w:val="00EF3303"/>
    <w:rsid w:val="00EF345E"/>
    <w:rsid w:val="00EF35D0"/>
    <w:rsid w:val="00EF3613"/>
    <w:rsid w:val="00EF375E"/>
    <w:rsid w:val="00EF381F"/>
    <w:rsid w:val="00EF387D"/>
    <w:rsid w:val="00EF391B"/>
    <w:rsid w:val="00EF3920"/>
    <w:rsid w:val="00EF3A23"/>
    <w:rsid w:val="00EF3AC2"/>
    <w:rsid w:val="00EF3B5C"/>
    <w:rsid w:val="00EF3D75"/>
    <w:rsid w:val="00EF41C7"/>
    <w:rsid w:val="00EF41DB"/>
    <w:rsid w:val="00EF4260"/>
    <w:rsid w:val="00EF435D"/>
    <w:rsid w:val="00EF44AA"/>
    <w:rsid w:val="00EF4624"/>
    <w:rsid w:val="00EF479F"/>
    <w:rsid w:val="00EF481A"/>
    <w:rsid w:val="00EF485F"/>
    <w:rsid w:val="00EF4943"/>
    <w:rsid w:val="00EF4970"/>
    <w:rsid w:val="00EF4993"/>
    <w:rsid w:val="00EF4AE1"/>
    <w:rsid w:val="00EF4D32"/>
    <w:rsid w:val="00EF4D3A"/>
    <w:rsid w:val="00EF4F10"/>
    <w:rsid w:val="00EF4F7C"/>
    <w:rsid w:val="00EF5069"/>
    <w:rsid w:val="00EF53F2"/>
    <w:rsid w:val="00EF5447"/>
    <w:rsid w:val="00EF5455"/>
    <w:rsid w:val="00EF548A"/>
    <w:rsid w:val="00EF582E"/>
    <w:rsid w:val="00EF5894"/>
    <w:rsid w:val="00EF5949"/>
    <w:rsid w:val="00EF5953"/>
    <w:rsid w:val="00EF5967"/>
    <w:rsid w:val="00EF5A18"/>
    <w:rsid w:val="00EF5AB8"/>
    <w:rsid w:val="00EF5DD2"/>
    <w:rsid w:val="00EF5E47"/>
    <w:rsid w:val="00EF5F98"/>
    <w:rsid w:val="00EF5FEF"/>
    <w:rsid w:val="00EF6071"/>
    <w:rsid w:val="00EF60DC"/>
    <w:rsid w:val="00EF60DF"/>
    <w:rsid w:val="00EF6190"/>
    <w:rsid w:val="00EF6289"/>
    <w:rsid w:val="00EF6357"/>
    <w:rsid w:val="00EF6423"/>
    <w:rsid w:val="00EF64EA"/>
    <w:rsid w:val="00EF66DA"/>
    <w:rsid w:val="00EF68D3"/>
    <w:rsid w:val="00EF6B2B"/>
    <w:rsid w:val="00EF6CCE"/>
    <w:rsid w:val="00EF6DB9"/>
    <w:rsid w:val="00EF6EAC"/>
    <w:rsid w:val="00EF70E2"/>
    <w:rsid w:val="00EF71B3"/>
    <w:rsid w:val="00EF7387"/>
    <w:rsid w:val="00EF7429"/>
    <w:rsid w:val="00EF7540"/>
    <w:rsid w:val="00EF75E6"/>
    <w:rsid w:val="00EF7659"/>
    <w:rsid w:val="00EF7828"/>
    <w:rsid w:val="00EF78E5"/>
    <w:rsid w:val="00EF7A37"/>
    <w:rsid w:val="00EF7B6D"/>
    <w:rsid w:val="00EF7D82"/>
    <w:rsid w:val="00EF7EC2"/>
    <w:rsid w:val="00EF7F3F"/>
    <w:rsid w:val="00EF7F9F"/>
    <w:rsid w:val="00F00278"/>
    <w:rsid w:val="00F00291"/>
    <w:rsid w:val="00F00305"/>
    <w:rsid w:val="00F00328"/>
    <w:rsid w:val="00F00510"/>
    <w:rsid w:val="00F0071C"/>
    <w:rsid w:val="00F00840"/>
    <w:rsid w:val="00F00851"/>
    <w:rsid w:val="00F008D1"/>
    <w:rsid w:val="00F00A0B"/>
    <w:rsid w:val="00F00AC9"/>
    <w:rsid w:val="00F00D47"/>
    <w:rsid w:val="00F00F2B"/>
    <w:rsid w:val="00F00F84"/>
    <w:rsid w:val="00F00FD6"/>
    <w:rsid w:val="00F01075"/>
    <w:rsid w:val="00F010B6"/>
    <w:rsid w:val="00F01175"/>
    <w:rsid w:val="00F011AB"/>
    <w:rsid w:val="00F0130C"/>
    <w:rsid w:val="00F0176A"/>
    <w:rsid w:val="00F01833"/>
    <w:rsid w:val="00F01BBE"/>
    <w:rsid w:val="00F01C4B"/>
    <w:rsid w:val="00F01D3C"/>
    <w:rsid w:val="00F01DEB"/>
    <w:rsid w:val="00F01ED2"/>
    <w:rsid w:val="00F02082"/>
    <w:rsid w:val="00F02197"/>
    <w:rsid w:val="00F0242E"/>
    <w:rsid w:val="00F024A4"/>
    <w:rsid w:val="00F025DC"/>
    <w:rsid w:val="00F028D5"/>
    <w:rsid w:val="00F0294E"/>
    <w:rsid w:val="00F02C53"/>
    <w:rsid w:val="00F02D9B"/>
    <w:rsid w:val="00F02E33"/>
    <w:rsid w:val="00F02E63"/>
    <w:rsid w:val="00F02F8D"/>
    <w:rsid w:val="00F0302E"/>
    <w:rsid w:val="00F03090"/>
    <w:rsid w:val="00F03247"/>
    <w:rsid w:val="00F03556"/>
    <w:rsid w:val="00F035AA"/>
    <w:rsid w:val="00F036C0"/>
    <w:rsid w:val="00F03737"/>
    <w:rsid w:val="00F03AF8"/>
    <w:rsid w:val="00F03BE5"/>
    <w:rsid w:val="00F03CFF"/>
    <w:rsid w:val="00F03DB6"/>
    <w:rsid w:val="00F03E40"/>
    <w:rsid w:val="00F03F7A"/>
    <w:rsid w:val="00F04012"/>
    <w:rsid w:val="00F0411D"/>
    <w:rsid w:val="00F04162"/>
    <w:rsid w:val="00F04450"/>
    <w:rsid w:val="00F047CF"/>
    <w:rsid w:val="00F047D5"/>
    <w:rsid w:val="00F04EB8"/>
    <w:rsid w:val="00F04FD1"/>
    <w:rsid w:val="00F05060"/>
    <w:rsid w:val="00F0510E"/>
    <w:rsid w:val="00F0519D"/>
    <w:rsid w:val="00F051E6"/>
    <w:rsid w:val="00F052B0"/>
    <w:rsid w:val="00F053AF"/>
    <w:rsid w:val="00F0540D"/>
    <w:rsid w:val="00F0542E"/>
    <w:rsid w:val="00F05617"/>
    <w:rsid w:val="00F0570B"/>
    <w:rsid w:val="00F058E1"/>
    <w:rsid w:val="00F059AC"/>
    <w:rsid w:val="00F05A84"/>
    <w:rsid w:val="00F05C19"/>
    <w:rsid w:val="00F05D40"/>
    <w:rsid w:val="00F05DBD"/>
    <w:rsid w:val="00F05E15"/>
    <w:rsid w:val="00F05E4A"/>
    <w:rsid w:val="00F05FE7"/>
    <w:rsid w:val="00F060D8"/>
    <w:rsid w:val="00F06175"/>
    <w:rsid w:val="00F06584"/>
    <w:rsid w:val="00F06921"/>
    <w:rsid w:val="00F06A40"/>
    <w:rsid w:val="00F06A62"/>
    <w:rsid w:val="00F06AA9"/>
    <w:rsid w:val="00F06B48"/>
    <w:rsid w:val="00F06C82"/>
    <w:rsid w:val="00F06CB9"/>
    <w:rsid w:val="00F06DE2"/>
    <w:rsid w:val="00F070CA"/>
    <w:rsid w:val="00F071CA"/>
    <w:rsid w:val="00F0721F"/>
    <w:rsid w:val="00F072F1"/>
    <w:rsid w:val="00F07417"/>
    <w:rsid w:val="00F07434"/>
    <w:rsid w:val="00F07471"/>
    <w:rsid w:val="00F07531"/>
    <w:rsid w:val="00F0758B"/>
    <w:rsid w:val="00F075BB"/>
    <w:rsid w:val="00F07628"/>
    <w:rsid w:val="00F0764B"/>
    <w:rsid w:val="00F0775C"/>
    <w:rsid w:val="00F077B5"/>
    <w:rsid w:val="00F07809"/>
    <w:rsid w:val="00F078E4"/>
    <w:rsid w:val="00F078FF"/>
    <w:rsid w:val="00F0796D"/>
    <w:rsid w:val="00F07A3B"/>
    <w:rsid w:val="00F07AB2"/>
    <w:rsid w:val="00F07EA1"/>
    <w:rsid w:val="00F07F06"/>
    <w:rsid w:val="00F07F97"/>
    <w:rsid w:val="00F10003"/>
    <w:rsid w:val="00F100CB"/>
    <w:rsid w:val="00F100F2"/>
    <w:rsid w:val="00F102E7"/>
    <w:rsid w:val="00F103C2"/>
    <w:rsid w:val="00F10471"/>
    <w:rsid w:val="00F10479"/>
    <w:rsid w:val="00F10571"/>
    <w:rsid w:val="00F105F5"/>
    <w:rsid w:val="00F10742"/>
    <w:rsid w:val="00F10C96"/>
    <w:rsid w:val="00F11067"/>
    <w:rsid w:val="00F111B4"/>
    <w:rsid w:val="00F1123E"/>
    <w:rsid w:val="00F11393"/>
    <w:rsid w:val="00F114D5"/>
    <w:rsid w:val="00F11542"/>
    <w:rsid w:val="00F1182E"/>
    <w:rsid w:val="00F11854"/>
    <w:rsid w:val="00F11866"/>
    <w:rsid w:val="00F118F1"/>
    <w:rsid w:val="00F1193D"/>
    <w:rsid w:val="00F11957"/>
    <w:rsid w:val="00F11B5F"/>
    <w:rsid w:val="00F11BAF"/>
    <w:rsid w:val="00F11BCD"/>
    <w:rsid w:val="00F11CB8"/>
    <w:rsid w:val="00F11E5F"/>
    <w:rsid w:val="00F11ECD"/>
    <w:rsid w:val="00F11F21"/>
    <w:rsid w:val="00F11F56"/>
    <w:rsid w:val="00F11F91"/>
    <w:rsid w:val="00F120B2"/>
    <w:rsid w:val="00F1234B"/>
    <w:rsid w:val="00F12454"/>
    <w:rsid w:val="00F125BC"/>
    <w:rsid w:val="00F125C1"/>
    <w:rsid w:val="00F125F7"/>
    <w:rsid w:val="00F1272C"/>
    <w:rsid w:val="00F12764"/>
    <w:rsid w:val="00F1284D"/>
    <w:rsid w:val="00F128C8"/>
    <w:rsid w:val="00F12AD9"/>
    <w:rsid w:val="00F12B4F"/>
    <w:rsid w:val="00F12DA1"/>
    <w:rsid w:val="00F12DAB"/>
    <w:rsid w:val="00F12E43"/>
    <w:rsid w:val="00F12F20"/>
    <w:rsid w:val="00F12F50"/>
    <w:rsid w:val="00F12FD1"/>
    <w:rsid w:val="00F13207"/>
    <w:rsid w:val="00F13257"/>
    <w:rsid w:val="00F132A9"/>
    <w:rsid w:val="00F13372"/>
    <w:rsid w:val="00F1372A"/>
    <w:rsid w:val="00F137FB"/>
    <w:rsid w:val="00F138E9"/>
    <w:rsid w:val="00F13A68"/>
    <w:rsid w:val="00F13F6A"/>
    <w:rsid w:val="00F14043"/>
    <w:rsid w:val="00F140A6"/>
    <w:rsid w:val="00F14184"/>
    <w:rsid w:val="00F14194"/>
    <w:rsid w:val="00F141E8"/>
    <w:rsid w:val="00F142AD"/>
    <w:rsid w:val="00F14587"/>
    <w:rsid w:val="00F145DF"/>
    <w:rsid w:val="00F145F5"/>
    <w:rsid w:val="00F14608"/>
    <w:rsid w:val="00F1463F"/>
    <w:rsid w:val="00F14673"/>
    <w:rsid w:val="00F1472C"/>
    <w:rsid w:val="00F14BCE"/>
    <w:rsid w:val="00F14D2E"/>
    <w:rsid w:val="00F14EC6"/>
    <w:rsid w:val="00F15060"/>
    <w:rsid w:val="00F15130"/>
    <w:rsid w:val="00F15404"/>
    <w:rsid w:val="00F15543"/>
    <w:rsid w:val="00F155F3"/>
    <w:rsid w:val="00F15660"/>
    <w:rsid w:val="00F158D6"/>
    <w:rsid w:val="00F15916"/>
    <w:rsid w:val="00F15A02"/>
    <w:rsid w:val="00F15C9D"/>
    <w:rsid w:val="00F15DCE"/>
    <w:rsid w:val="00F15E64"/>
    <w:rsid w:val="00F15EAC"/>
    <w:rsid w:val="00F15EC6"/>
    <w:rsid w:val="00F15F6A"/>
    <w:rsid w:val="00F16074"/>
    <w:rsid w:val="00F1611A"/>
    <w:rsid w:val="00F162BA"/>
    <w:rsid w:val="00F16347"/>
    <w:rsid w:val="00F164B0"/>
    <w:rsid w:val="00F16508"/>
    <w:rsid w:val="00F166B1"/>
    <w:rsid w:val="00F166E8"/>
    <w:rsid w:val="00F16786"/>
    <w:rsid w:val="00F16A31"/>
    <w:rsid w:val="00F16A5F"/>
    <w:rsid w:val="00F16CC9"/>
    <w:rsid w:val="00F16D12"/>
    <w:rsid w:val="00F16D48"/>
    <w:rsid w:val="00F16E0E"/>
    <w:rsid w:val="00F16FAC"/>
    <w:rsid w:val="00F17026"/>
    <w:rsid w:val="00F1707A"/>
    <w:rsid w:val="00F171E5"/>
    <w:rsid w:val="00F17237"/>
    <w:rsid w:val="00F172E9"/>
    <w:rsid w:val="00F17414"/>
    <w:rsid w:val="00F175C0"/>
    <w:rsid w:val="00F175F1"/>
    <w:rsid w:val="00F176E1"/>
    <w:rsid w:val="00F1786F"/>
    <w:rsid w:val="00F179BD"/>
    <w:rsid w:val="00F17B49"/>
    <w:rsid w:val="00F17D51"/>
    <w:rsid w:val="00F17DB3"/>
    <w:rsid w:val="00F17FA7"/>
    <w:rsid w:val="00F20040"/>
    <w:rsid w:val="00F202DA"/>
    <w:rsid w:val="00F2033B"/>
    <w:rsid w:val="00F20449"/>
    <w:rsid w:val="00F2046A"/>
    <w:rsid w:val="00F204D3"/>
    <w:rsid w:val="00F20661"/>
    <w:rsid w:val="00F20694"/>
    <w:rsid w:val="00F208FF"/>
    <w:rsid w:val="00F20A14"/>
    <w:rsid w:val="00F20A46"/>
    <w:rsid w:val="00F20AFE"/>
    <w:rsid w:val="00F20E6F"/>
    <w:rsid w:val="00F2128A"/>
    <w:rsid w:val="00F21452"/>
    <w:rsid w:val="00F21496"/>
    <w:rsid w:val="00F21502"/>
    <w:rsid w:val="00F21823"/>
    <w:rsid w:val="00F21AB8"/>
    <w:rsid w:val="00F21D8B"/>
    <w:rsid w:val="00F21DF6"/>
    <w:rsid w:val="00F21F1F"/>
    <w:rsid w:val="00F21F32"/>
    <w:rsid w:val="00F21F9B"/>
    <w:rsid w:val="00F21FA3"/>
    <w:rsid w:val="00F21FA5"/>
    <w:rsid w:val="00F21FC5"/>
    <w:rsid w:val="00F21FD0"/>
    <w:rsid w:val="00F22100"/>
    <w:rsid w:val="00F22263"/>
    <w:rsid w:val="00F222AE"/>
    <w:rsid w:val="00F223C6"/>
    <w:rsid w:val="00F2253F"/>
    <w:rsid w:val="00F226D3"/>
    <w:rsid w:val="00F228AC"/>
    <w:rsid w:val="00F228E4"/>
    <w:rsid w:val="00F22A38"/>
    <w:rsid w:val="00F22B44"/>
    <w:rsid w:val="00F22BFF"/>
    <w:rsid w:val="00F22C08"/>
    <w:rsid w:val="00F22C5E"/>
    <w:rsid w:val="00F22DEE"/>
    <w:rsid w:val="00F22E72"/>
    <w:rsid w:val="00F22E7F"/>
    <w:rsid w:val="00F22F20"/>
    <w:rsid w:val="00F23062"/>
    <w:rsid w:val="00F23122"/>
    <w:rsid w:val="00F231F7"/>
    <w:rsid w:val="00F23512"/>
    <w:rsid w:val="00F2364C"/>
    <w:rsid w:val="00F23715"/>
    <w:rsid w:val="00F23A49"/>
    <w:rsid w:val="00F23A64"/>
    <w:rsid w:val="00F23A8D"/>
    <w:rsid w:val="00F23B20"/>
    <w:rsid w:val="00F23C33"/>
    <w:rsid w:val="00F23C61"/>
    <w:rsid w:val="00F23D6B"/>
    <w:rsid w:val="00F23D6D"/>
    <w:rsid w:val="00F23E31"/>
    <w:rsid w:val="00F24058"/>
    <w:rsid w:val="00F240E0"/>
    <w:rsid w:val="00F240F5"/>
    <w:rsid w:val="00F24230"/>
    <w:rsid w:val="00F243F6"/>
    <w:rsid w:val="00F24670"/>
    <w:rsid w:val="00F24985"/>
    <w:rsid w:val="00F24B78"/>
    <w:rsid w:val="00F24B9D"/>
    <w:rsid w:val="00F24D3E"/>
    <w:rsid w:val="00F24D57"/>
    <w:rsid w:val="00F24DCA"/>
    <w:rsid w:val="00F25101"/>
    <w:rsid w:val="00F251C5"/>
    <w:rsid w:val="00F252C8"/>
    <w:rsid w:val="00F25463"/>
    <w:rsid w:val="00F25691"/>
    <w:rsid w:val="00F25707"/>
    <w:rsid w:val="00F2574F"/>
    <w:rsid w:val="00F257CA"/>
    <w:rsid w:val="00F25822"/>
    <w:rsid w:val="00F25D10"/>
    <w:rsid w:val="00F25DC1"/>
    <w:rsid w:val="00F260E0"/>
    <w:rsid w:val="00F26121"/>
    <w:rsid w:val="00F261E1"/>
    <w:rsid w:val="00F26390"/>
    <w:rsid w:val="00F26457"/>
    <w:rsid w:val="00F264C2"/>
    <w:rsid w:val="00F26546"/>
    <w:rsid w:val="00F2665D"/>
    <w:rsid w:val="00F2666E"/>
    <w:rsid w:val="00F268AC"/>
    <w:rsid w:val="00F269C2"/>
    <w:rsid w:val="00F26A11"/>
    <w:rsid w:val="00F26ACF"/>
    <w:rsid w:val="00F26AEB"/>
    <w:rsid w:val="00F26B36"/>
    <w:rsid w:val="00F26F74"/>
    <w:rsid w:val="00F271D8"/>
    <w:rsid w:val="00F2729C"/>
    <w:rsid w:val="00F2743E"/>
    <w:rsid w:val="00F2772E"/>
    <w:rsid w:val="00F279C7"/>
    <w:rsid w:val="00F27A43"/>
    <w:rsid w:val="00F27BFD"/>
    <w:rsid w:val="00F27CE0"/>
    <w:rsid w:val="00F27D64"/>
    <w:rsid w:val="00F27F44"/>
    <w:rsid w:val="00F300C4"/>
    <w:rsid w:val="00F30239"/>
    <w:rsid w:val="00F3024A"/>
    <w:rsid w:val="00F30302"/>
    <w:rsid w:val="00F304A1"/>
    <w:rsid w:val="00F3065E"/>
    <w:rsid w:val="00F306A1"/>
    <w:rsid w:val="00F306B4"/>
    <w:rsid w:val="00F30836"/>
    <w:rsid w:val="00F309B6"/>
    <w:rsid w:val="00F30A58"/>
    <w:rsid w:val="00F30B41"/>
    <w:rsid w:val="00F30CBB"/>
    <w:rsid w:val="00F30CEB"/>
    <w:rsid w:val="00F30EE5"/>
    <w:rsid w:val="00F310CF"/>
    <w:rsid w:val="00F310F4"/>
    <w:rsid w:val="00F311B1"/>
    <w:rsid w:val="00F3122E"/>
    <w:rsid w:val="00F3138A"/>
    <w:rsid w:val="00F3145F"/>
    <w:rsid w:val="00F31802"/>
    <w:rsid w:val="00F31CA7"/>
    <w:rsid w:val="00F31CE1"/>
    <w:rsid w:val="00F31CEA"/>
    <w:rsid w:val="00F31D7D"/>
    <w:rsid w:val="00F31D95"/>
    <w:rsid w:val="00F31D98"/>
    <w:rsid w:val="00F31FAE"/>
    <w:rsid w:val="00F320E0"/>
    <w:rsid w:val="00F321EF"/>
    <w:rsid w:val="00F322B6"/>
    <w:rsid w:val="00F32324"/>
    <w:rsid w:val="00F32365"/>
    <w:rsid w:val="00F32379"/>
    <w:rsid w:val="00F3241A"/>
    <w:rsid w:val="00F32451"/>
    <w:rsid w:val="00F3250D"/>
    <w:rsid w:val="00F32691"/>
    <w:rsid w:val="00F32749"/>
    <w:rsid w:val="00F328EB"/>
    <w:rsid w:val="00F329D1"/>
    <w:rsid w:val="00F32A09"/>
    <w:rsid w:val="00F32A1C"/>
    <w:rsid w:val="00F32B53"/>
    <w:rsid w:val="00F32C20"/>
    <w:rsid w:val="00F32C26"/>
    <w:rsid w:val="00F32C47"/>
    <w:rsid w:val="00F32CAE"/>
    <w:rsid w:val="00F32E94"/>
    <w:rsid w:val="00F32ECC"/>
    <w:rsid w:val="00F32F63"/>
    <w:rsid w:val="00F3304D"/>
    <w:rsid w:val="00F332A8"/>
    <w:rsid w:val="00F333D9"/>
    <w:rsid w:val="00F33432"/>
    <w:rsid w:val="00F334B4"/>
    <w:rsid w:val="00F336AF"/>
    <w:rsid w:val="00F33844"/>
    <w:rsid w:val="00F3398B"/>
    <w:rsid w:val="00F33B65"/>
    <w:rsid w:val="00F33D40"/>
    <w:rsid w:val="00F33D44"/>
    <w:rsid w:val="00F3407C"/>
    <w:rsid w:val="00F34422"/>
    <w:rsid w:val="00F3455B"/>
    <w:rsid w:val="00F345AB"/>
    <w:rsid w:val="00F3471E"/>
    <w:rsid w:val="00F34729"/>
    <w:rsid w:val="00F34ADA"/>
    <w:rsid w:val="00F34C58"/>
    <w:rsid w:val="00F34E1F"/>
    <w:rsid w:val="00F34EBC"/>
    <w:rsid w:val="00F34EED"/>
    <w:rsid w:val="00F34F3C"/>
    <w:rsid w:val="00F351B6"/>
    <w:rsid w:val="00F353E9"/>
    <w:rsid w:val="00F35406"/>
    <w:rsid w:val="00F3543C"/>
    <w:rsid w:val="00F355D0"/>
    <w:rsid w:val="00F35687"/>
    <w:rsid w:val="00F358A5"/>
    <w:rsid w:val="00F35CCF"/>
    <w:rsid w:val="00F35F0C"/>
    <w:rsid w:val="00F35F2C"/>
    <w:rsid w:val="00F3618B"/>
    <w:rsid w:val="00F36283"/>
    <w:rsid w:val="00F36346"/>
    <w:rsid w:val="00F36354"/>
    <w:rsid w:val="00F3641F"/>
    <w:rsid w:val="00F366BE"/>
    <w:rsid w:val="00F36867"/>
    <w:rsid w:val="00F36A48"/>
    <w:rsid w:val="00F36B6E"/>
    <w:rsid w:val="00F36CFF"/>
    <w:rsid w:val="00F36F4D"/>
    <w:rsid w:val="00F37107"/>
    <w:rsid w:val="00F37294"/>
    <w:rsid w:val="00F373E0"/>
    <w:rsid w:val="00F37559"/>
    <w:rsid w:val="00F375E6"/>
    <w:rsid w:val="00F37681"/>
    <w:rsid w:val="00F37990"/>
    <w:rsid w:val="00F37CE1"/>
    <w:rsid w:val="00F37D1B"/>
    <w:rsid w:val="00F37E81"/>
    <w:rsid w:val="00F37EE6"/>
    <w:rsid w:val="00F37EFD"/>
    <w:rsid w:val="00F37F99"/>
    <w:rsid w:val="00F40107"/>
    <w:rsid w:val="00F4025B"/>
    <w:rsid w:val="00F402B6"/>
    <w:rsid w:val="00F4035E"/>
    <w:rsid w:val="00F405D3"/>
    <w:rsid w:val="00F4070A"/>
    <w:rsid w:val="00F408D3"/>
    <w:rsid w:val="00F40964"/>
    <w:rsid w:val="00F40A5C"/>
    <w:rsid w:val="00F40ABF"/>
    <w:rsid w:val="00F40AD9"/>
    <w:rsid w:val="00F40C8A"/>
    <w:rsid w:val="00F40F83"/>
    <w:rsid w:val="00F4101E"/>
    <w:rsid w:val="00F41052"/>
    <w:rsid w:val="00F41107"/>
    <w:rsid w:val="00F4132E"/>
    <w:rsid w:val="00F41340"/>
    <w:rsid w:val="00F41411"/>
    <w:rsid w:val="00F4153D"/>
    <w:rsid w:val="00F41C17"/>
    <w:rsid w:val="00F41C33"/>
    <w:rsid w:val="00F41CDA"/>
    <w:rsid w:val="00F41D19"/>
    <w:rsid w:val="00F41D63"/>
    <w:rsid w:val="00F41E20"/>
    <w:rsid w:val="00F41E81"/>
    <w:rsid w:val="00F41F16"/>
    <w:rsid w:val="00F42185"/>
    <w:rsid w:val="00F421B7"/>
    <w:rsid w:val="00F42789"/>
    <w:rsid w:val="00F42863"/>
    <w:rsid w:val="00F42AE7"/>
    <w:rsid w:val="00F42B71"/>
    <w:rsid w:val="00F42C2F"/>
    <w:rsid w:val="00F42C34"/>
    <w:rsid w:val="00F42CA1"/>
    <w:rsid w:val="00F42CE8"/>
    <w:rsid w:val="00F42E5E"/>
    <w:rsid w:val="00F42FE4"/>
    <w:rsid w:val="00F4304C"/>
    <w:rsid w:val="00F43089"/>
    <w:rsid w:val="00F430FD"/>
    <w:rsid w:val="00F43163"/>
    <w:rsid w:val="00F43329"/>
    <w:rsid w:val="00F4332E"/>
    <w:rsid w:val="00F43363"/>
    <w:rsid w:val="00F433A2"/>
    <w:rsid w:val="00F4345C"/>
    <w:rsid w:val="00F43742"/>
    <w:rsid w:val="00F4387F"/>
    <w:rsid w:val="00F438A1"/>
    <w:rsid w:val="00F43999"/>
    <w:rsid w:val="00F43A3A"/>
    <w:rsid w:val="00F43A6D"/>
    <w:rsid w:val="00F43BDD"/>
    <w:rsid w:val="00F43BEF"/>
    <w:rsid w:val="00F43C73"/>
    <w:rsid w:val="00F43CAC"/>
    <w:rsid w:val="00F43DC2"/>
    <w:rsid w:val="00F44054"/>
    <w:rsid w:val="00F44111"/>
    <w:rsid w:val="00F44230"/>
    <w:rsid w:val="00F443A6"/>
    <w:rsid w:val="00F443D9"/>
    <w:rsid w:val="00F44767"/>
    <w:rsid w:val="00F44A26"/>
    <w:rsid w:val="00F44A29"/>
    <w:rsid w:val="00F44BB1"/>
    <w:rsid w:val="00F44D66"/>
    <w:rsid w:val="00F44DCF"/>
    <w:rsid w:val="00F44E53"/>
    <w:rsid w:val="00F44FCA"/>
    <w:rsid w:val="00F44FE5"/>
    <w:rsid w:val="00F450CC"/>
    <w:rsid w:val="00F4510C"/>
    <w:rsid w:val="00F4523F"/>
    <w:rsid w:val="00F4524D"/>
    <w:rsid w:val="00F45389"/>
    <w:rsid w:val="00F453A5"/>
    <w:rsid w:val="00F453FF"/>
    <w:rsid w:val="00F4577C"/>
    <w:rsid w:val="00F45798"/>
    <w:rsid w:val="00F45977"/>
    <w:rsid w:val="00F45D04"/>
    <w:rsid w:val="00F45E80"/>
    <w:rsid w:val="00F45F2E"/>
    <w:rsid w:val="00F45FB3"/>
    <w:rsid w:val="00F460A1"/>
    <w:rsid w:val="00F460D5"/>
    <w:rsid w:val="00F46393"/>
    <w:rsid w:val="00F4646A"/>
    <w:rsid w:val="00F4651F"/>
    <w:rsid w:val="00F46569"/>
    <w:rsid w:val="00F467AA"/>
    <w:rsid w:val="00F469B0"/>
    <w:rsid w:val="00F469C9"/>
    <w:rsid w:val="00F469D6"/>
    <w:rsid w:val="00F469EB"/>
    <w:rsid w:val="00F46A1D"/>
    <w:rsid w:val="00F46A20"/>
    <w:rsid w:val="00F46A6F"/>
    <w:rsid w:val="00F46B6C"/>
    <w:rsid w:val="00F46B8D"/>
    <w:rsid w:val="00F46BDC"/>
    <w:rsid w:val="00F46DD3"/>
    <w:rsid w:val="00F46F9A"/>
    <w:rsid w:val="00F471DB"/>
    <w:rsid w:val="00F47429"/>
    <w:rsid w:val="00F474BB"/>
    <w:rsid w:val="00F474D8"/>
    <w:rsid w:val="00F474F1"/>
    <w:rsid w:val="00F4750D"/>
    <w:rsid w:val="00F47629"/>
    <w:rsid w:val="00F47692"/>
    <w:rsid w:val="00F47737"/>
    <w:rsid w:val="00F47811"/>
    <w:rsid w:val="00F47865"/>
    <w:rsid w:val="00F47A66"/>
    <w:rsid w:val="00F47BB5"/>
    <w:rsid w:val="00F47D30"/>
    <w:rsid w:val="00F47D52"/>
    <w:rsid w:val="00F47EB3"/>
    <w:rsid w:val="00F503B8"/>
    <w:rsid w:val="00F50417"/>
    <w:rsid w:val="00F50467"/>
    <w:rsid w:val="00F50497"/>
    <w:rsid w:val="00F50701"/>
    <w:rsid w:val="00F5072A"/>
    <w:rsid w:val="00F5083A"/>
    <w:rsid w:val="00F50885"/>
    <w:rsid w:val="00F5098C"/>
    <w:rsid w:val="00F50B0F"/>
    <w:rsid w:val="00F50BD3"/>
    <w:rsid w:val="00F50D4E"/>
    <w:rsid w:val="00F50D53"/>
    <w:rsid w:val="00F50EBD"/>
    <w:rsid w:val="00F51029"/>
    <w:rsid w:val="00F5107E"/>
    <w:rsid w:val="00F511FD"/>
    <w:rsid w:val="00F512BF"/>
    <w:rsid w:val="00F514ED"/>
    <w:rsid w:val="00F51633"/>
    <w:rsid w:val="00F51656"/>
    <w:rsid w:val="00F51697"/>
    <w:rsid w:val="00F517EA"/>
    <w:rsid w:val="00F5184E"/>
    <w:rsid w:val="00F5190B"/>
    <w:rsid w:val="00F51A9E"/>
    <w:rsid w:val="00F51CA5"/>
    <w:rsid w:val="00F51E0F"/>
    <w:rsid w:val="00F51E10"/>
    <w:rsid w:val="00F51E53"/>
    <w:rsid w:val="00F5200E"/>
    <w:rsid w:val="00F52034"/>
    <w:rsid w:val="00F520BF"/>
    <w:rsid w:val="00F52205"/>
    <w:rsid w:val="00F52318"/>
    <w:rsid w:val="00F52388"/>
    <w:rsid w:val="00F5238A"/>
    <w:rsid w:val="00F52487"/>
    <w:rsid w:val="00F524F9"/>
    <w:rsid w:val="00F5252B"/>
    <w:rsid w:val="00F5275D"/>
    <w:rsid w:val="00F527D9"/>
    <w:rsid w:val="00F52A5E"/>
    <w:rsid w:val="00F52C9B"/>
    <w:rsid w:val="00F52CD3"/>
    <w:rsid w:val="00F52CE0"/>
    <w:rsid w:val="00F52D45"/>
    <w:rsid w:val="00F530DB"/>
    <w:rsid w:val="00F53119"/>
    <w:rsid w:val="00F53185"/>
    <w:rsid w:val="00F531F1"/>
    <w:rsid w:val="00F534C0"/>
    <w:rsid w:val="00F535BF"/>
    <w:rsid w:val="00F535C4"/>
    <w:rsid w:val="00F53610"/>
    <w:rsid w:val="00F536B5"/>
    <w:rsid w:val="00F536FE"/>
    <w:rsid w:val="00F5392A"/>
    <w:rsid w:val="00F5393A"/>
    <w:rsid w:val="00F53A02"/>
    <w:rsid w:val="00F53B79"/>
    <w:rsid w:val="00F53C10"/>
    <w:rsid w:val="00F53CE0"/>
    <w:rsid w:val="00F53EF7"/>
    <w:rsid w:val="00F53F11"/>
    <w:rsid w:val="00F53F5C"/>
    <w:rsid w:val="00F54043"/>
    <w:rsid w:val="00F5407A"/>
    <w:rsid w:val="00F540A4"/>
    <w:rsid w:val="00F5419D"/>
    <w:rsid w:val="00F54453"/>
    <w:rsid w:val="00F5487A"/>
    <w:rsid w:val="00F549A4"/>
    <w:rsid w:val="00F54D43"/>
    <w:rsid w:val="00F54DEA"/>
    <w:rsid w:val="00F54E5D"/>
    <w:rsid w:val="00F550DE"/>
    <w:rsid w:val="00F5510D"/>
    <w:rsid w:val="00F55141"/>
    <w:rsid w:val="00F5515A"/>
    <w:rsid w:val="00F5522E"/>
    <w:rsid w:val="00F553CD"/>
    <w:rsid w:val="00F554C8"/>
    <w:rsid w:val="00F555B0"/>
    <w:rsid w:val="00F55618"/>
    <w:rsid w:val="00F5573B"/>
    <w:rsid w:val="00F557A0"/>
    <w:rsid w:val="00F5596B"/>
    <w:rsid w:val="00F559B2"/>
    <w:rsid w:val="00F55A4A"/>
    <w:rsid w:val="00F55B1B"/>
    <w:rsid w:val="00F55BE8"/>
    <w:rsid w:val="00F55C17"/>
    <w:rsid w:val="00F55C38"/>
    <w:rsid w:val="00F55C72"/>
    <w:rsid w:val="00F55E3E"/>
    <w:rsid w:val="00F5613F"/>
    <w:rsid w:val="00F563CF"/>
    <w:rsid w:val="00F56497"/>
    <w:rsid w:val="00F564C7"/>
    <w:rsid w:val="00F56661"/>
    <w:rsid w:val="00F568EA"/>
    <w:rsid w:val="00F56AFA"/>
    <w:rsid w:val="00F56B44"/>
    <w:rsid w:val="00F56E15"/>
    <w:rsid w:val="00F56F8D"/>
    <w:rsid w:val="00F572B4"/>
    <w:rsid w:val="00F57307"/>
    <w:rsid w:val="00F574AF"/>
    <w:rsid w:val="00F57578"/>
    <w:rsid w:val="00F579ED"/>
    <w:rsid w:val="00F57C81"/>
    <w:rsid w:val="00F57D05"/>
    <w:rsid w:val="00F57D7B"/>
    <w:rsid w:val="00F57E9C"/>
    <w:rsid w:val="00F60070"/>
    <w:rsid w:val="00F603C6"/>
    <w:rsid w:val="00F603DE"/>
    <w:rsid w:val="00F60588"/>
    <w:rsid w:val="00F608F0"/>
    <w:rsid w:val="00F60B26"/>
    <w:rsid w:val="00F60BAF"/>
    <w:rsid w:val="00F60D58"/>
    <w:rsid w:val="00F60E01"/>
    <w:rsid w:val="00F60FB9"/>
    <w:rsid w:val="00F61144"/>
    <w:rsid w:val="00F611FF"/>
    <w:rsid w:val="00F61212"/>
    <w:rsid w:val="00F61293"/>
    <w:rsid w:val="00F6134D"/>
    <w:rsid w:val="00F614A3"/>
    <w:rsid w:val="00F61517"/>
    <w:rsid w:val="00F61596"/>
    <w:rsid w:val="00F6165B"/>
    <w:rsid w:val="00F6168E"/>
    <w:rsid w:val="00F616F6"/>
    <w:rsid w:val="00F61700"/>
    <w:rsid w:val="00F61754"/>
    <w:rsid w:val="00F618A8"/>
    <w:rsid w:val="00F61E7F"/>
    <w:rsid w:val="00F61F58"/>
    <w:rsid w:val="00F62363"/>
    <w:rsid w:val="00F623DD"/>
    <w:rsid w:val="00F62446"/>
    <w:rsid w:val="00F6244B"/>
    <w:rsid w:val="00F6261C"/>
    <w:rsid w:val="00F62731"/>
    <w:rsid w:val="00F62B71"/>
    <w:rsid w:val="00F62BFC"/>
    <w:rsid w:val="00F62C7E"/>
    <w:rsid w:val="00F62E0D"/>
    <w:rsid w:val="00F6311C"/>
    <w:rsid w:val="00F63132"/>
    <w:rsid w:val="00F6317D"/>
    <w:rsid w:val="00F632F5"/>
    <w:rsid w:val="00F63339"/>
    <w:rsid w:val="00F6364B"/>
    <w:rsid w:val="00F63687"/>
    <w:rsid w:val="00F63715"/>
    <w:rsid w:val="00F63800"/>
    <w:rsid w:val="00F63803"/>
    <w:rsid w:val="00F6388B"/>
    <w:rsid w:val="00F639F6"/>
    <w:rsid w:val="00F63A6B"/>
    <w:rsid w:val="00F63B33"/>
    <w:rsid w:val="00F63BF3"/>
    <w:rsid w:val="00F63C38"/>
    <w:rsid w:val="00F63F40"/>
    <w:rsid w:val="00F64068"/>
    <w:rsid w:val="00F64197"/>
    <w:rsid w:val="00F64235"/>
    <w:rsid w:val="00F644B9"/>
    <w:rsid w:val="00F645D3"/>
    <w:rsid w:val="00F64662"/>
    <w:rsid w:val="00F6466A"/>
    <w:rsid w:val="00F64684"/>
    <w:rsid w:val="00F646AA"/>
    <w:rsid w:val="00F6478C"/>
    <w:rsid w:val="00F649D7"/>
    <w:rsid w:val="00F64BA5"/>
    <w:rsid w:val="00F64D9B"/>
    <w:rsid w:val="00F64E08"/>
    <w:rsid w:val="00F64E23"/>
    <w:rsid w:val="00F6509B"/>
    <w:rsid w:val="00F65372"/>
    <w:rsid w:val="00F6564C"/>
    <w:rsid w:val="00F65696"/>
    <w:rsid w:val="00F658FF"/>
    <w:rsid w:val="00F65921"/>
    <w:rsid w:val="00F659FC"/>
    <w:rsid w:val="00F65A4D"/>
    <w:rsid w:val="00F65B35"/>
    <w:rsid w:val="00F65C70"/>
    <w:rsid w:val="00F65C7C"/>
    <w:rsid w:val="00F65CAF"/>
    <w:rsid w:val="00F65D54"/>
    <w:rsid w:val="00F6617A"/>
    <w:rsid w:val="00F661CA"/>
    <w:rsid w:val="00F661CE"/>
    <w:rsid w:val="00F661E2"/>
    <w:rsid w:val="00F66358"/>
    <w:rsid w:val="00F66560"/>
    <w:rsid w:val="00F66570"/>
    <w:rsid w:val="00F665D7"/>
    <w:rsid w:val="00F66656"/>
    <w:rsid w:val="00F668B4"/>
    <w:rsid w:val="00F668EA"/>
    <w:rsid w:val="00F669BD"/>
    <w:rsid w:val="00F66FF9"/>
    <w:rsid w:val="00F67029"/>
    <w:rsid w:val="00F67045"/>
    <w:rsid w:val="00F671ED"/>
    <w:rsid w:val="00F67231"/>
    <w:rsid w:val="00F672D2"/>
    <w:rsid w:val="00F673BA"/>
    <w:rsid w:val="00F67606"/>
    <w:rsid w:val="00F6780F"/>
    <w:rsid w:val="00F6781B"/>
    <w:rsid w:val="00F67A97"/>
    <w:rsid w:val="00F67CDD"/>
    <w:rsid w:val="00F67D11"/>
    <w:rsid w:val="00F67E8D"/>
    <w:rsid w:val="00F67EA3"/>
    <w:rsid w:val="00F67EE2"/>
    <w:rsid w:val="00F701CC"/>
    <w:rsid w:val="00F703C1"/>
    <w:rsid w:val="00F70520"/>
    <w:rsid w:val="00F706D2"/>
    <w:rsid w:val="00F7072C"/>
    <w:rsid w:val="00F70A85"/>
    <w:rsid w:val="00F70ABF"/>
    <w:rsid w:val="00F70AD6"/>
    <w:rsid w:val="00F70C22"/>
    <w:rsid w:val="00F70C26"/>
    <w:rsid w:val="00F70C3B"/>
    <w:rsid w:val="00F70EA1"/>
    <w:rsid w:val="00F70F05"/>
    <w:rsid w:val="00F71102"/>
    <w:rsid w:val="00F7122A"/>
    <w:rsid w:val="00F71350"/>
    <w:rsid w:val="00F71475"/>
    <w:rsid w:val="00F717FB"/>
    <w:rsid w:val="00F71A91"/>
    <w:rsid w:val="00F71AE6"/>
    <w:rsid w:val="00F71B36"/>
    <w:rsid w:val="00F71EE0"/>
    <w:rsid w:val="00F7201F"/>
    <w:rsid w:val="00F720DE"/>
    <w:rsid w:val="00F724AD"/>
    <w:rsid w:val="00F725C7"/>
    <w:rsid w:val="00F725F5"/>
    <w:rsid w:val="00F728AD"/>
    <w:rsid w:val="00F728ED"/>
    <w:rsid w:val="00F72AC1"/>
    <w:rsid w:val="00F72BD3"/>
    <w:rsid w:val="00F72C64"/>
    <w:rsid w:val="00F72D63"/>
    <w:rsid w:val="00F72FE7"/>
    <w:rsid w:val="00F730E6"/>
    <w:rsid w:val="00F73192"/>
    <w:rsid w:val="00F7327B"/>
    <w:rsid w:val="00F73297"/>
    <w:rsid w:val="00F732E9"/>
    <w:rsid w:val="00F73440"/>
    <w:rsid w:val="00F73479"/>
    <w:rsid w:val="00F734F8"/>
    <w:rsid w:val="00F73528"/>
    <w:rsid w:val="00F73541"/>
    <w:rsid w:val="00F7358C"/>
    <w:rsid w:val="00F735D9"/>
    <w:rsid w:val="00F73639"/>
    <w:rsid w:val="00F7364E"/>
    <w:rsid w:val="00F736BF"/>
    <w:rsid w:val="00F736E0"/>
    <w:rsid w:val="00F73829"/>
    <w:rsid w:val="00F7383B"/>
    <w:rsid w:val="00F7389D"/>
    <w:rsid w:val="00F7393F"/>
    <w:rsid w:val="00F73942"/>
    <w:rsid w:val="00F739A0"/>
    <w:rsid w:val="00F739BB"/>
    <w:rsid w:val="00F73AB0"/>
    <w:rsid w:val="00F73C47"/>
    <w:rsid w:val="00F73DEC"/>
    <w:rsid w:val="00F73EAC"/>
    <w:rsid w:val="00F74199"/>
    <w:rsid w:val="00F7428E"/>
    <w:rsid w:val="00F742C9"/>
    <w:rsid w:val="00F7444E"/>
    <w:rsid w:val="00F744D3"/>
    <w:rsid w:val="00F745C4"/>
    <w:rsid w:val="00F745C7"/>
    <w:rsid w:val="00F748BD"/>
    <w:rsid w:val="00F749B2"/>
    <w:rsid w:val="00F74A44"/>
    <w:rsid w:val="00F74B74"/>
    <w:rsid w:val="00F74CA2"/>
    <w:rsid w:val="00F74CAA"/>
    <w:rsid w:val="00F74DEA"/>
    <w:rsid w:val="00F74EDA"/>
    <w:rsid w:val="00F74F91"/>
    <w:rsid w:val="00F74FCF"/>
    <w:rsid w:val="00F75201"/>
    <w:rsid w:val="00F75352"/>
    <w:rsid w:val="00F754A0"/>
    <w:rsid w:val="00F755DD"/>
    <w:rsid w:val="00F75674"/>
    <w:rsid w:val="00F7576A"/>
    <w:rsid w:val="00F757A2"/>
    <w:rsid w:val="00F75863"/>
    <w:rsid w:val="00F75865"/>
    <w:rsid w:val="00F758BC"/>
    <w:rsid w:val="00F75A7B"/>
    <w:rsid w:val="00F75B69"/>
    <w:rsid w:val="00F75CF7"/>
    <w:rsid w:val="00F75F4B"/>
    <w:rsid w:val="00F75F57"/>
    <w:rsid w:val="00F75FE8"/>
    <w:rsid w:val="00F76013"/>
    <w:rsid w:val="00F76029"/>
    <w:rsid w:val="00F7624A"/>
    <w:rsid w:val="00F76260"/>
    <w:rsid w:val="00F762AC"/>
    <w:rsid w:val="00F7630E"/>
    <w:rsid w:val="00F76417"/>
    <w:rsid w:val="00F766B1"/>
    <w:rsid w:val="00F7681B"/>
    <w:rsid w:val="00F76822"/>
    <w:rsid w:val="00F76881"/>
    <w:rsid w:val="00F76927"/>
    <w:rsid w:val="00F76A6A"/>
    <w:rsid w:val="00F76C66"/>
    <w:rsid w:val="00F76CD0"/>
    <w:rsid w:val="00F76E88"/>
    <w:rsid w:val="00F77041"/>
    <w:rsid w:val="00F77098"/>
    <w:rsid w:val="00F771CC"/>
    <w:rsid w:val="00F7727A"/>
    <w:rsid w:val="00F772E8"/>
    <w:rsid w:val="00F77753"/>
    <w:rsid w:val="00F777D7"/>
    <w:rsid w:val="00F7783B"/>
    <w:rsid w:val="00F7787B"/>
    <w:rsid w:val="00F77926"/>
    <w:rsid w:val="00F77928"/>
    <w:rsid w:val="00F77B82"/>
    <w:rsid w:val="00F77F00"/>
    <w:rsid w:val="00F77F6F"/>
    <w:rsid w:val="00F80100"/>
    <w:rsid w:val="00F801CB"/>
    <w:rsid w:val="00F8038D"/>
    <w:rsid w:val="00F8042F"/>
    <w:rsid w:val="00F809BA"/>
    <w:rsid w:val="00F80AF3"/>
    <w:rsid w:val="00F80AFE"/>
    <w:rsid w:val="00F80BF1"/>
    <w:rsid w:val="00F80C4F"/>
    <w:rsid w:val="00F80CCD"/>
    <w:rsid w:val="00F80D62"/>
    <w:rsid w:val="00F80DC2"/>
    <w:rsid w:val="00F80E25"/>
    <w:rsid w:val="00F80E56"/>
    <w:rsid w:val="00F80E5D"/>
    <w:rsid w:val="00F80ECF"/>
    <w:rsid w:val="00F80FA9"/>
    <w:rsid w:val="00F81090"/>
    <w:rsid w:val="00F8123F"/>
    <w:rsid w:val="00F81271"/>
    <w:rsid w:val="00F81318"/>
    <w:rsid w:val="00F813AB"/>
    <w:rsid w:val="00F816C6"/>
    <w:rsid w:val="00F81749"/>
    <w:rsid w:val="00F818D5"/>
    <w:rsid w:val="00F8193E"/>
    <w:rsid w:val="00F81AAD"/>
    <w:rsid w:val="00F81EC8"/>
    <w:rsid w:val="00F81F9B"/>
    <w:rsid w:val="00F82133"/>
    <w:rsid w:val="00F8213F"/>
    <w:rsid w:val="00F82154"/>
    <w:rsid w:val="00F823BB"/>
    <w:rsid w:val="00F82405"/>
    <w:rsid w:val="00F824A9"/>
    <w:rsid w:val="00F826D6"/>
    <w:rsid w:val="00F828D3"/>
    <w:rsid w:val="00F82943"/>
    <w:rsid w:val="00F829D3"/>
    <w:rsid w:val="00F82A63"/>
    <w:rsid w:val="00F82B42"/>
    <w:rsid w:val="00F82C26"/>
    <w:rsid w:val="00F82CD7"/>
    <w:rsid w:val="00F82D5D"/>
    <w:rsid w:val="00F82EB6"/>
    <w:rsid w:val="00F82EC5"/>
    <w:rsid w:val="00F82F55"/>
    <w:rsid w:val="00F82F56"/>
    <w:rsid w:val="00F8304A"/>
    <w:rsid w:val="00F830B1"/>
    <w:rsid w:val="00F83189"/>
    <w:rsid w:val="00F83217"/>
    <w:rsid w:val="00F8364B"/>
    <w:rsid w:val="00F8366D"/>
    <w:rsid w:val="00F83933"/>
    <w:rsid w:val="00F83BBE"/>
    <w:rsid w:val="00F83C0E"/>
    <w:rsid w:val="00F83C38"/>
    <w:rsid w:val="00F83E08"/>
    <w:rsid w:val="00F83E35"/>
    <w:rsid w:val="00F83E48"/>
    <w:rsid w:val="00F83F68"/>
    <w:rsid w:val="00F840FF"/>
    <w:rsid w:val="00F84105"/>
    <w:rsid w:val="00F8425C"/>
    <w:rsid w:val="00F845FD"/>
    <w:rsid w:val="00F84617"/>
    <w:rsid w:val="00F846EC"/>
    <w:rsid w:val="00F8487E"/>
    <w:rsid w:val="00F848BC"/>
    <w:rsid w:val="00F84B5E"/>
    <w:rsid w:val="00F84D19"/>
    <w:rsid w:val="00F84D84"/>
    <w:rsid w:val="00F84E5A"/>
    <w:rsid w:val="00F84E8B"/>
    <w:rsid w:val="00F84EF8"/>
    <w:rsid w:val="00F84FB0"/>
    <w:rsid w:val="00F853F1"/>
    <w:rsid w:val="00F8564D"/>
    <w:rsid w:val="00F85E54"/>
    <w:rsid w:val="00F86383"/>
    <w:rsid w:val="00F86390"/>
    <w:rsid w:val="00F8653A"/>
    <w:rsid w:val="00F8667B"/>
    <w:rsid w:val="00F86801"/>
    <w:rsid w:val="00F8686E"/>
    <w:rsid w:val="00F8699A"/>
    <w:rsid w:val="00F869A2"/>
    <w:rsid w:val="00F869EC"/>
    <w:rsid w:val="00F86B25"/>
    <w:rsid w:val="00F86C34"/>
    <w:rsid w:val="00F86D56"/>
    <w:rsid w:val="00F86DC3"/>
    <w:rsid w:val="00F86F21"/>
    <w:rsid w:val="00F86FA8"/>
    <w:rsid w:val="00F86FF7"/>
    <w:rsid w:val="00F872DB"/>
    <w:rsid w:val="00F87557"/>
    <w:rsid w:val="00F8766B"/>
    <w:rsid w:val="00F87861"/>
    <w:rsid w:val="00F87895"/>
    <w:rsid w:val="00F87924"/>
    <w:rsid w:val="00F8796E"/>
    <w:rsid w:val="00F879C9"/>
    <w:rsid w:val="00F87AB9"/>
    <w:rsid w:val="00F87AD1"/>
    <w:rsid w:val="00F87B97"/>
    <w:rsid w:val="00F87C46"/>
    <w:rsid w:val="00F87EBE"/>
    <w:rsid w:val="00F87F56"/>
    <w:rsid w:val="00F87F79"/>
    <w:rsid w:val="00F900B0"/>
    <w:rsid w:val="00F901E7"/>
    <w:rsid w:val="00F90246"/>
    <w:rsid w:val="00F9041B"/>
    <w:rsid w:val="00F90603"/>
    <w:rsid w:val="00F9067A"/>
    <w:rsid w:val="00F908DC"/>
    <w:rsid w:val="00F9097C"/>
    <w:rsid w:val="00F90A6C"/>
    <w:rsid w:val="00F90A83"/>
    <w:rsid w:val="00F90AE1"/>
    <w:rsid w:val="00F90B2A"/>
    <w:rsid w:val="00F90B46"/>
    <w:rsid w:val="00F90C81"/>
    <w:rsid w:val="00F90D37"/>
    <w:rsid w:val="00F90D78"/>
    <w:rsid w:val="00F90E6C"/>
    <w:rsid w:val="00F90E72"/>
    <w:rsid w:val="00F91021"/>
    <w:rsid w:val="00F9105B"/>
    <w:rsid w:val="00F9106C"/>
    <w:rsid w:val="00F911AF"/>
    <w:rsid w:val="00F911ED"/>
    <w:rsid w:val="00F9127D"/>
    <w:rsid w:val="00F91329"/>
    <w:rsid w:val="00F913CB"/>
    <w:rsid w:val="00F9150D"/>
    <w:rsid w:val="00F915B6"/>
    <w:rsid w:val="00F918C3"/>
    <w:rsid w:val="00F918CE"/>
    <w:rsid w:val="00F91C4B"/>
    <w:rsid w:val="00F91C9E"/>
    <w:rsid w:val="00F91CB5"/>
    <w:rsid w:val="00F91D69"/>
    <w:rsid w:val="00F91D85"/>
    <w:rsid w:val="00F91DE5"/>
    <w:rsid w:val="00F91E2F"/>
    <w:rsid w:val="00F9209E"/>
    <w:rsid w:val="00F9232D"/>
    <w:rsid w:val="00F92521"/>
    <w:rsid w:val="00F925F7"/>
    <w:rsid w:val="00F925FE"/>
    <w:rsid w:val="00F9260B"/>
    <w:rsid w:val="00F926B6"/>
    <w:rsid w:val="00F92772"/>
    <w:rsid w:val="00F927E7"/>
    <w:rsid w:val="00F9292F"/>
    <w:rsid w:val="00F92996"/>
    <w:rsid w:val="00F92BD5"/>
    <w:rsid w:val="00F92D8E"/>
    <w:rsid w:val="00F92EAD"/>
    <w:rsid w:val="00F92F4B"/>
    <w:rsid w:val="00F92FAD"/>
    <w:rsid w:val="00F93086"/>
    <w:rsid w:val="00F93199"/>
    <w:rsid w:val="00F9329B"/>
    <w:rsid w:val="00F9339A"/>
    <w:rsid w:val="00F933A8"/>
    <w:rsid w:val="00F935AC"/>
    <w:rsid w:val="00F93670"/>
    <w:rsid w:val="00F9368B"/>
    <w:rsid w:val="00F9371E"/>
    <w:rsid w:val="00F9375F"/>
    <w:rsid w:val="00F938A2"/>
    <w:rsid w:val="00F93913"/>
    <w:rsid w:val="00F93997"/>
    <w:rsid w:val="00F93A23"/>
    <w:rsid w:val="00F93B23"/>
    <w:rsid w:val="00F93DEB"/>
    <w:rsid w:val="00F93ECC"/>
    <w:rsid w:val="00F93F74"/>
    <w:rsid w:val="00F9404A"/>
    <w:rsid w:val="00F9412B"/>
    <w:rsid w:val="00F943C4"/>
    <w:rsid w:val="00F946B3"/>
    <w:rsid w:val="00F94963"/>
    <w:rsid w:val="00F94994"/>
    <w:rsid w:val="00F94EEA"/>
    <w:rsid w:val="00F94F68"/>
    <w:rsid w:val="00F951DC"/>
    <w:rsid w:val="00F95238"/>
    <w:rsid w:val="00F954A8"/>
    <w:rsid w:val="00F954AC"/>
    <w:rsid w:val="00F954E3"/>
    <w:rsid w:val="00F95590"/>
    <w:rsid w:val="00F9565F"/>
    <w:rsid w:val="00F956F0"/>
    <w:rsid w:val="00F9577A"/>
    <w:rsid w:val="00F957E3"/>
    <w:rsid w:val="00F95B27"/>
    <w:rsid w:val="00F95C1D"/>
    <w:rsid w:val="00F95EE6"/>
    <w:rsid w:val="00F95FCB"/>
    <w:rsid w:val="00F9607B"/>
    <w:rsid w:val="00F960F9"/>
    <w:rsid w:val="00F961D6"/>
    <w:rsid w:val="00F961D8"/>
    <w:rsid w:val="00F961F2"/>
    <w:rsid w:val="00F962D3"/>
    <w:rsid w:val="00F9638B"/>
    <w:rsid w:val="00F965C6"/>
    <w:rsid w:val="00F96675"/>
    <w:rsid w:val="00F967B0"/>
    <w:rsid w:val="00F96812"/>
    <w:rsid w:val="00F96936"/>
    <w:rsid w:val="00F9699A"/>
    <w:rsid w:val="00F96B6F"/>
    <w:rsid w:val="00F96BFB"/>
    <w:rsid w:val="00F96E25"/>
    <w:rsid w:val="00F96E87"/>
    <w:rsid w:val="00F96F52"/>
    <w:rsid w:val="00F9727C"/>
    <w:rsid w:val="00F972ED"/>
    <w:rsid w:val="00F97389"/>
    <w:rsid w:val="00F9753F"/>
    <w:rsid w:val="00F975AA"/>
    <w:rsid w:val="00F977DC"/>
    <w:rsid w:val="00F9786B"/>
    <w:rsid w:val="00F978D7"/>
    <w:rsid w:val="00F979A0"/>
    <w:rsid w:val="00F97B0C"/>
    <w:rsid w:val="00F97BC2"/>
    <w:rsid w:val="00F97C5A"/>
    <w:rsid w:val="00F97C74"/>
    <w:rsid w:val="00F97C7A"/>
    <w:rsid w:val="00F97C9B"/>
    <w:rsid w:val="00F97CA0"/>
    <w:rsid w:val="00F97E1B"/>
    <w:rsid w:val="00F97E37"/>
    <w:rsid w:val="00F97FF7"/>
    <w:rsid w:val="00FA0119"/>
    <w:rsid w:val="00FA01D5"/>
    <w:rsid w:val="00FA01EF"/>
    <w:rsid w:val="00FA0293"/>
    <w:rsid w:val="00FA0307"/>
    <w:rsid w:val="00FA0481"/>
    <w:rsid w:val="00FA04B5"/>
    <w:rsid w:val="00FA067A"/>
    <w:rsid w:val="00FA07B6"/>
    <w:rsid w:val="00FA07CC"/>
    <w:rsid w:val="00FA0CEB"/>
    <w:rsid w:val="00FA0DCC"/>
    <w:rsid w:val="00FA1143"/>
    <w:rsid w:val="00FA121E"/>
    <w:rsid w:val="00FA12B4"/>
    <w:rsid w:val="00FA1789"/>
    <w:rsid w:val="00FA19F7"/>
    <w:rsid w:val="00FA1A43"/>
    <w:rsid w:val="00FA1E3D"/>
    <w:rsid w:val="00FA1F05"/>
    <w:rsid w:val="00FA1F1A"/>
    <w:rsid w:val="00FA2045"/>
    <w:rsid w:val="00FA20B0"/>
    <w:rsid w:val="00FA20F6"/>
    <w:rsid w:val="00FA2131"/>
    <w:rsid w:val="00FA223B"/>
    <w:rsid w:val="00FA2749"/>
    <w:rsid w:val="00FA28D7"/>
    <w:rsid w:val="00FA293E"/>
    <w:rsid w:val="00FA2D46"/>
    <w:rsid w:val="00FA2DD0"/>
    <w:rsid w:val="00FA2E9D"/>
    <w:rsid w:val="00FA3064"/>
    <w:rsid w:val="00FA30A3"/>
    <w:rsid w:val="00FA30D3"/>
    <w:rsid w:val="00FA325B"/>
    <w:rsid w:val="00FA3332"/>
    <w:rsid w:val="00FA343E"/>
    <w:rsid w:val="00FA35F2"/>
    <w:rsid w:val="00FA373E"/>
    <w:rsid w:val="00FA3763"/>
    <w:rsid w:val="00FA3798"/>
    <w:rsid w:val="00FA39CF"/>
    <w:rsid w:val="00FA3A7D"/>
    <w:rsid w:val="00FA3B06"/>
    <w:rsid w:val="00FA3C47"/>
    <w:rsid w:val="00FA3CB8"/>
    <w:rsid w:val="00FA3D42"/>
    <w:rsid w:val="00FA3D8E"/>
    <w:rsid w:val="00FA3E21"/>
    <w:rsid w:val="00FA3E3E"/>
    <w:rsid w:val="00FA3E5F"/>
    <w:rsid w:val="00FA3E73"/>
    <w:rsid w:val="00FA3F24"/>
    <w:rsid w:val="00FA3F80"/>
    <w:rsid w:val="00FA3FA3"/>
    <w:rsid w:val="00FA4118"/>
    <w:rsid w:val="00FA4151"/>
    <w:rsid w:val="00FA416C"/>
    <w:rsid w:val="00FA41C2"/>
    <w:rsid w:val="00FA42B9"/>
    <w:rsid w:val="00FA4357"/>
    <w:rsid w:val="00FA4438"/>
    <w:rsid w:val="00FA47F0"/>
    <w:rsid w:val="00FA48E5"/>
    <w:rsid w:val="00FA49CA"/>
    <w:rsid w:val="00FA4A32"/>
    <w:rsid w:val="00FA4A3B"/>
    <w:rsid w:val="00FA4B4B"/>
    <w:rsid w:val="00FA4C43"/>
    <w:rsid w:val="00FA4CA5"/>
    <w:rsid w:val="00FA4CB7"/>
    <w:rsid w:val="00FA4CD4"/>
    <w:rsid w:val="00FA4E3A"/>
    <w:rsid w:val="00FA5015"/>
    <w:rsid w:val="00FA50DA"/>
    <w:rsid w:val="00FA518E"/>
    <w:rsid w:val="00FA5480"/>
    <w:rsid w:val="00FA559D"/>
    <w:rsid w:val="00FA569E"/>
    <w:rsid w:val="00FA5731"/>
    <w:rsid w:val="00FA5767"/>
    <w:rsid w:val="00FA58EA"/>
    <w:rsid w:val="00FA5904"/>
    <w:rsid w:val="00FA5999"/>
    <w:rsid w:val="00FA5AA0"/>
    <w:rsid w:val="00FA5AF5"/>
    <w:rsid w:val="00FA5BE6"/>
    <w:rsid w:val="00FA5CC7"/>
    <w:rsid w:val="00FA5D23"/>
    <w:rsid w:val="00FA5D55"/>
    <w:rsid w:val="00FA5D5A"/>
    <w:rsid w:val="00FA5D6E"/>
    <w:rsid w:val="00FA5E32"/>
    <w:rsid w:val="00FA5EFF"/>
    <w:rsid w:val="00FA5F9A"/>
    <w:rsid w:val="00FA6008"/>
    <w:rsid w:val="00FA619F"/>
    <w:rsid w:val="00FA633F"/>
    <w:rsid w:val="00FA63C3"/>
    <w:rsid w:val="00FA6442"/>
    <w:rsid w:val="00FA66E1"/>
    <w:rsid w:val="00FA66E6"/>
    <w:rsid w:val="00FA67B3"/>
    <w:rsid w:val="00FA67F1"/>
    <w:rsid w:val="00FA69C6"/>
    <w:rsid w:val="00FA6A0C"/>
    <w:rsid w:val="00FA6A3D"/>
    <w:rsid w:val="00FA6ADA"/>
    <w:rsid w:val="00FA6C12"/>
    <w:rsid w:val="00FA6DB1"/>
    <w:rsid w:val="00FA6E43"/>
    <w:rsid w:val="00FA6ECF"/>
    <w:rsid w:val="00FA6F05"/>
    <w:rsid w:val="00FA7063"/>
    <w:rsid w:val="00FA71D7"/>
    <w:rsid w:val="00FA720A"/>
    <w:rsid w:val="00FA7216"/>
    <w:rsid w:val="00FA72CD"/>
    <w:rsid w:val="00FA73E4"/>
    <w:rsid w:val="00FA7599"/>
    <w:rsid w:val="00FA766A"/>
    <w:rsid w:val="00FA77CD"/>
    <w:rsid w:val="00FA782C"/>
    <w:rsid w:val="00FA7B3D"/>
    <w:rsid w:val="00FA7D5F"/>
    <w:rsid w:val="00FA7ECA"/>
    <w:rsid w:val="00FA7F97"/>
    <w:rsid w:val="00FA7F9C"/>
    <w:rsid w:val="00FAA43F"/>
    <w:rsid w:val="00FB056E"/>
    <w:rsid w:val="00FB0A4F"/>
    <w:rsid w:val="00FB0B4C"/>
    <w:rsid w:val="00FB0DCB"/>
    <w:rsid w:val="00FB0E68"/>
    <w:rsid w:val="00FB0FB9"/>
    <w:rsid w:val="00FB106E"/>
    <w:rsid w:val="00FB1084"/>
    <w:rsid w:val="00FB11BC"/>
    <w:rsid w:val="00FB1245"/>
    <w:rsid w:val="00FB127D"/>
    <w:rsid w:val="00FB1512"/>
    <w:rsid w:val="00FB1535"/>
    <w:rsid w:val="00FB1687"/>
    <w:rsid w:val="00FB16E8"/>
    <w:rsid w:val="00FB1712"/>
    <w:rsid w:val="00FB177C"/>
    <w:rsid w:val="00FB19AD"/>
    <w:rsid w:val="00FB1AC9"/>
    <w:rsid w:val="00FB1B19"/>
    <w:rsid w:val="00FB1BD7"/>
    <w:rsid w:val="00FB1C4B"/>
    <w:rsid w:val="00FB1D53"/>
    <w:rsid w:val="00FB1F63"/>
    <w:rsid w:val="00FB2046"/>
    <w:rsid w:val="00FB2078"/>
    <w:rsid w:val="00FB23A1"/>
    <w:rsid w:val="00FB24C0"/>
    <w:rsid w:val="00FB273B"/>
    <w:rsid w:val="00FB2960"/>
    <w:rsid w:val="00FB2BC4"/>
    <w:rsid w:val="00FB2C29"/>
    <w:rsid w:val="00FB2D74"/>
    <w:rsid w:val="00FB2D81"/>
    <w:rsid w:val="00FB2E67"/>
    <w:rsid w:val="00FB2EBE"/>
    <w:rsid w:val="00FB2EE7"/>
    <w:rsid w:val="00FB2F86"/>
    <w:rsid w:val="00FB3048"/>
    <w:rsid w:val="00FB30A2"/>
    <w:rsid w:val="00FB313A"/>
    <w:rsid w:val="00FB314A"/>
    <w:rsid w:val="00FB316C"/>
    <w:rsid w:val="00FB3217"/>
    <w:rsid w:val="00FB32E4"/>
    <w:rsid w:val="00FB3695"/>
    <w:rsid w:val="00FB37C4"/>
    <w:rsid w:val="00FB39FA"/>
    <w:rsid w:val="00FB3A83"/>
    <w:rsid w:val="00FB3A8C"/>
    <w:rsid w:val="00FB3B2F"/>
    <w:rsid w:val="00FB3B67"/>
    <w:rsid w:val="00FB3D1E"/>
    <w:rsid w:val="00FB3E96"/>
    <w:rsid w:val="00FB3EB7"/>
    <w:rsid w:val="00FB402A"/>
    <w:rsid w:val="00FB42CC"/>
    <w:rsid w:val="00FB431C"/>
    <w:rsid w:val="00FB43D4"/>
    <w:rsid w:val="00FB4571"/>
    <w:rsid w:val="00FB459C"/>
    <w:rsid w:val="00FB4671"/>
    <w:rsid w:val="00FB4763"/>
    <w:rsid w:val="00FB4771"/>
    <w:rsid w:val="00FB47A1"/>
    <w:rsid w:val="00FB480C"/>
    <w:rsid w:val="00FB48D9"/>
    <w:rsid w:val="00FB4961"/>
    <w:rsid w:val="00FB4A5C"/>
    <w:rsid w:val="00FB4B1D"/>
    <w:rsid w:val="00FB4C7D"/>
    <w:rsid w:val="00FB4E3B"/>
    <w:rsid w:val="00FB4E8B"/>
    <w:rsid w:val="00FB4E99"/>
    <w:rsid w:val="00FB50E8"/>
    <w:rsid w:val="00FB51B8"/>
    <w:rsid w:val="00FB529B"/>
    <w:rsid w:val="00FB5710"/>
    <w:rsid w:val="00FB5800"/>
    <w:rsid w:val="00FB581B"/>
    <w:rsid w:val="00FB5961"/>
    <w:rsid w:val="00FB597B"/>
    <w:rsid w:val="00FB59C3"/>
    <w:rsid w:val="00FB5CF5"/>
    <w:rsid w:val="00FB5D14"/>
    <w:rsid w:val="00FB5F0C"/>
    <w:rsid w:val="00FB609D"/>
    <w:rsid w:val="00FB61E1"/>
    <w:rsid w:val="00FB6217"/>
    <w:rsid w:val="00FB62E5"/>
    <w:rsid w:val="00FB636A"/>
    <w:rsid w:val="00FB64BC"/>
    <w:rsid w:val="00FB64E8"/>
    <w:rsid w:val="00FB664B"/>
    <w:rsid w:val="00FB676A"/>
    <w:rsid w:val="00FB6D60"/>
    <w:rsid w:val="00FB6D9C"/>
    <w:rsid w:val="00FB6E11"/>
    <w:rsid w:val="00FB6EFD"/>
    <w:rsid w:val="00FB6F8D"/>
    <w:rsid w:val="00FB72B6"/>
    <w:rsid w:val="00FB7339"/>
    <w:rsid w:val="00FB7408"/>
    <w:rsid w:val="00FB74BB"/>
    <w:rsid w:val="00FB74CB"/>
    <w:rsid w:val="00FB7731"/>
    <w:rsid w:val="00FB77DB"/>
    <w:rsid w:val="00FB7895"/>
    <w:rsid w:val="00FB78B7"/>
    <w:rsid w:val="00FB78D1"/>
    <w:rsid w:val="00FB7B1E"/>
    <w:rsid w:val="00FB7B3D"/>
    <w:rsid w:val="00FB7BD3"/>
    <w:rsid w:val="00FB7D8A"/>
    <w:rsid w:val="00FB7DB5"/>
    <w:rsid w:val="00FB7F0D"/>
    <w:rsid w:val="00FB7F79"/>
    <w:rsid w:val="00FC0063"/>
    <w:rsid w:val="00FC00B3"/>
    <w:rsid w:val="00FC0153"/>
    <w:rsid w:val="00FC0244"/>
    <w:rsid w:val="00FC065F"/>
    <w:rsid w:val="00FC0B90"/>
    <w:rsid w:val="00FC0BEA"/>
    <w:rsid w:val="00FC0C18"/>
    <w:rsid w:val="00FC0C91"/>
    <w:rsid w:val="00FC0DCB"/>
    <w:rsid w:val="00FC0E56"/>
    <w:rsid w:val="00FC0E6B"/>
    <w:rsid w:val="00FC1006"/>
    <w:rsid w:val="00FC1095"/>
    <w:rsid w:val="00FC11CE"/>
    <w:rsid w:val="00FC1276"/>
    <w:rsid w:val="00FC12A6"/>
    <w:rsid w:val="00FC145E"/>
    <w:rsid w:val="00FC1573"/>
    <w:rsid w:val="00FC17DD"/>
    <w:rsid w:val="00FC1B67"/>
    <w:rsid w:val="00FC1B93"/>
    <w:rsid w:val="00FC1BBE"/>
    <w:rsid w:val="00FC1E2D"/>
    <w:rsid w:val="00FC1F1A"/>
    <w:rsid w:val="00FC1FB7"/>
    <w:rsid w:val="00FC2077"/>
    <w:rsid w:val="00FC2161"/>
    <w:rsid w:val="00FC23DB"/>
    <w:rsid w:val="00FC25FF"/>
    <w:rsid w:val="00FC273C"/>
    <w:rsid w:val="00FC2B5C"/>
    <w:rsid w:val="00FC2CCB"/>
    <w:rsid w:val="00FC2D00"/>
    <w:rsid w:val="00FC2E09"/>
    <w:rsid w:val="00FC2F1E"/>
    <w:rsid w:val="00FC306B"/>
    <w:rsid w:val="00FC31B9"/>
    <w:rsid w:val="00FC33F2"/>
    <w:rsid w:val="00FC37AD"/>
    <w:rsid w:val="00FC37E8"/>
    <w:rsid w:val="00FC38D5"/>
    <w:rsid w:val="00FC3992"/>
    <w:rsid w:val="00FC3AC7"/>
    <w:rsid w:val="00FC3E72"/>
    <w:rsid w:val="00FC4398"/>
    <w:rsid w:val="00FC46A6"/>
    <w:rsid w:val="00FC4783"/>
    <w:rsid w:val="00FC47B0"/>
    <w:rsid w:val="00FC4878"/>
    <w:rsid w:val="00FC4B1E"/>
    <w:rsid w:val="00FC4C16"/>
    <w:rsid w:val="00FC4C2F"/>
    <w:rsid w:val="00FC4D18"/>
    <w:rsid w:val="00FC4D68"/>
    <w:rsid w:val="00FC4DAB"/>
    <w:rsid w:val="00FC4DD2"/>
    <w:rsid w:val="00FC53D4"/>
    <w:rsid w:val="00FC53F2"/>
    <w:rsid w:val="00FC55B6"/>
    <w:rsid w:val="00FC56D0"/>
    <w:rsid w:val="00FC58CB"/>
    <w:rsid w:val="00FC5A04"/>
    <w:rsid w:val="00FC5B3C"/>
    <w:rsid w:val="00FC5B81"/>
    <w:rsid w:val="00FC5C18"/>
    <w:rsid w:val="00FC5DDB"/>
    <w:rsid w:val="00FC5F4C"/>
    <w:rsid w:val="00FC5F62"/>
    <w:rsid w:val="00FC62B1"/>
    <w:rsid w:val="00FC62B2"/>
    <w:rsid w:val="00FC644B"/>
    <w:rsid w:val="00FC6692"/>
    <w:rsid w:val="00FC6795"/>
    <w:rsid w:val="00FC68E2"/>
    <w:rsid w:val="00FC6A0B"/>
    <w:rsid w:val="00FC6A30"/>
    <w:rsid w:val="00FC6BD0"/>
    <w:rsid w:val="00FC6CC1"/>
    <w:rsid w:val="00FC6D89"/>
    <w:rsid w:val="00FC70F4"/>
    <w:rsid w:val="00FC726E"/>
    <w:rsid w:val="00FC7397"/>
    <w:rsid w:val="00FC73EB"/>
    <w:rsid w:val="00FC7A3A"/>
    <w:rsid w:val="00FC7B0C"/>
    <w:rsid w:val="00FC7C35"/>
    <w:rsid w:val="00FC7CCD"/>
    <w:rsid w:val="00FC7FC5"/>
    <w:rsid w:val="00FD009D"/>
    <w:rsid w:val="00FD00A9"/>
    <w:rsid w:val="00FD0111"/>
    <w:rsid w:val="00FD05C9"/>
    <w:rsid w:val="00FD0934"/>
    <w:rsid w:val="00FD0A27"/>
    <w:rsid w:val="00FD0A68"/>
    <w:rsid w:val="00FD0A78"/>
    <w:rsid w:val="00FD0B35"/>
    <w:rsid w:val="00FD0DD7"/>
    <w:rsid w:val="00FD0E34"/>
    <w:rsid w:val="00FD0EB9"/>
    <w:rsid w:val="00FD0F52"/>
    <w:rsid w:val="00FD1156"/>
    <w:rsid w:val="00FD116B"/>
    <w:rsid w:val="00FD11C6"/>
    <w:rsid w:val="00FD13C5"/>
    <w:rsid w:val="00FD1450"/>
    <w:rsid w:val="00FD1A6B"/>
    <w:rsid w:val="00FD1B18"/>
    <w:rsid w:val="00FD1B72"/>
    <w:rsid w:val="00FD1B81"/>
    <w:rsid w:val="00FD1BE1"/>
    <w:rsid w:val="00FD1CF1"/>
    <w:rsid w:val="00FD1E6B"/>
    <w:rsid w:val="00FD20FC"/>
    <w:rsid w:val="00FD21A0"/>
    <w:rsid w:val="00FD2229"/>
    <w:rsid w:val="00FD22D0"/>
    <w:rsid w:val="00FD235C"/>
    <w:rsid w:val="00FD23A9"/>
    <w:rsid w:val="00FD2400"/>
    <w:rsid w:val="00FD26A6"/>
    <w:rsid w:val="00FD2708"/>
    <w:rsid w:val="00FD27B8"/>
    <w:rsid w:val="00FD2868"/>
    <w:rsid w:val="00FD2B9F"/>
    <w:rsid w:val="00FD2C49"/>
    <w:rsid w:val="00FD2D44"/>
    <w:rsid w:val="00FD2F42"/>
    <w:rsid w:val="00FD3041"/>
    <w:rsid w:val="00FD31A3"/>
    <w:rsid w:val="00FD31BC"/>
    <w:rsid w:val="00FD320A"/>
    <w:rsid w:val="00FD330D"/>
    <w:rsid w:val="00FD3496"/>
    <w:rsid w:val="00FD34D8"/>
    <w:rsid w:val="00FD3593"/>
    <w:rsid w:val="00FD37EE"/>
    <w:rsid w:val="00FD386B"/>
    <w:rsid w:val="00FD394C"/>
    <w:rsid w:val="00FD3A5D"/>
    <w:rsid w:val="00FD3B43"/>
    <w:rsid w:val="00FD3B52"/>
    <w:rsid w:val="00FD3C9E"/>
    <w:rsid w:val="00FD3D3D"/>
    <w:rsid w:val="00FD3D6A"/>
    <w:rsid w:val="00FD4005"/>
    <w:rsid w:val="00FD40B9"/>
    <w:rsid w:val="00FD41A5"/>
    <w:rsid w:val="00FD43C1"/>
    <w:rsid w:val="00FD4583"/>
    <w:rsid w:val="00FD4C4A"/>
    <w:rsid w:val="00FD4D10"/>
    <w:rsid w:val="00FD4E16"/>
    <w:rsid w:val="00FD4E27"/>
    <w:rsid w:val="00FD5094"/>
    <w:rsid w:val="00FD529F"/>
    <w:rsid w:val="00FD5594"/>
    <w:rsid w:val="00FD560A"/>
    <w:rsid w:val="00FD56DE"/>
    <w:rsid w:val="00FD577F"/>
    <w:rsid w:val="00FD5815"/>
    <w:rsid w:val="00FD5925"/>
    <w:rsid w:val="00FD5B8C"/>
    <w:rsid w:val="00FD5BF3"/>
    <w:rsid w:val="00FD5C0B"/>
    <w:rsid w:val="00FD5D4A"/>
    <w:rsid w:val="00FD5E89"/>
    <w:rsid w:val="00FD6078"/>
    <w:rsid w:val="00FD61AD"/>
    <w:rsid w:val="00FD6219"/>
    <w:rsid w:val="00FD6259"/>
    <w:rsid w:val="00FD6335"/>
    <w:rsid w:val="00FD6336"/>
    <w:rsid w:val="00FD6433"/>
    <w:rsid w:val="00FD660D"/>
    <w:rsid w:val="00FD66E7"/>
    <w:rsid w:val="00FD6835"/>
    <w:rsid w:val="00FD6900"/>
    <w:rsid w:val="00FD6987"/>
    <w:rsid w:val="00FD69DC"/>
    <w:rsid w:val="00FD6A3C"/>
    <w:rsid w:val="00FD6D7D"/>
    <w:rsid w:val="00FD6EAD"/>
    <w:rsid w:val="00FD7011"/>
    <w:rsid w:val="00FD70D3"/>
    <w:rsid w:val="00FD7130"/>
    <w:rsid w:val="00FD7132"/>
    <w:rsid w:val="00FD72F0"/>
    <w:rsid w:val="00FD7384"/>
    <w:rsid w:val="00FD73CA"/>
    <w:rsid w:val="00FD73E7"/>
    <w:rsid w:val="00FD750F"/>
    <w:rsid w:val="00FD755A"/>
    <w:rsid w:val="00FD7564"/>
    <w:rsid w:val="00FD7647"/>
    <w:rsid w:val="00FD77DA"/>
    <w:rsid w:val="00FD78D5"/>
    <w:rsid w:val="00FD7961"/>
    <w:rsid w:val="00FD7E82"/>
    <w:rsid w:val="00FD7F97"/>
    <w:rsid w:val="00FE000C"/>
    <w:rsid w:val="00FE001E"/>
    <w:rsid w:val="00FE00F7"/>
    <w:rsid w:val="00FE02EC"/>
    <w:rsid w:val="00FE030C"/>
    <w:rsid w:val="00FE033D"/>
    <w:rsid w:val="00FE0739"/>
    <w:rsid w:val="00FE0788"/>
    <w:rsid w:val="00FE08A6"/>
    <w:rsid w:val="00FE0A59"/>
    <w:rsid w:val="00FE0ED5"/>
    <w:rsid w:val="00FE0F4D"/>
    <w:rsid w:val="00FE101A"/>
    <w:rsid w:val="00FE113D"/>
    <w:rsid w:val="00FE11BD"/>
    <w:rsid w:val="00FE12FA"/>
    <w:rsid w:val="00FE13CC"/>
    <w:rsid w:val="00FE1478"/>
    <w:rsid w:val="00FE149A"/>
    <w:rsid w:val="00FE1732"/>
    <w:rsid w:val="00FE175D"/>
    <w:rsid w:val="00FE176D"/>
    <w:rsid w:val="00FE1B46"/>
    <w:rsid w:val="00FE1BA9"/>
    <w:rsid w:val="00FE1C5B"/>
    <w:rsid w:val="00FE1EE5"/>
    <w:rsid w:val="00FE1FC4"/>
    <w:rsid w:val="00FE1FDA"/>
    <w:rsid w:val="00FE20B6"/>
    <w:rsid w:val="00FE2118"/>
    <w:rsid w:val="00FE2262"/>
    <w:rsid w:val="00FE22A0"/>
    <w:rsid w:val="00FE2540"/>
    <w:rsid w:val="00FE2595"/>
    <w:rsid w:val="00FE2673"/>
    <w:rsid w:val="00FE2705"/>
    <w:rsid w:val="00FE289B"/>
    <w:rsid w:val="00FE28EA"/>
    <w:rsid w:val="00FE2B40"/>
    <w:rsid w:val="00FE2B63"/>
    <w:rsid w:val="00FE2FB7"/>
    <w:rsid w:val="00FE3014"/>
    <w:rsid w:val="00FE30C1"/>
    <w:rsid w:val="00FE3391"/>
    <w:rsid w:val="00FE3434"/>
    <w:rsid w:val="00FE35DD"/>
    <w:rsid w:val="00FE3747"/>
    <w:rsid w:val="00FE38A4"/>
    <w:rsid w:val="00FE3AD5"/>
    <w:rsid w:val="00FE3B43"/>
    <w:rsid w:val="00FE3B79"/>
    <w:rsid w:val="00FE3C2B"/>
    <w:rsid w:val="00FE3CB4"/>
    <w:rsid w:val="00FE3D6B"/>
    <w:rsid w:val="00FE3D78"/>
    <w:rsid w:val="00FE3FA7"/>
    <w:rsid w:val="00FE4216"/>
    <w:rsid w:val="00FE429C"/>
    <w:rsid w:val="00FE42EC"/>
    <w:rsid w:val="00FE43AD"/>
    <w:rsid w:val="00FE4471"/>
    <w:rsid w:val="00FE45CC"/>
    <w:rsid w:val="00FE4640"/>
    <w:rsid w:val="00FE4724"/>
    <w:rsid w:val="00FE47F8"/>
    <w:rsid w:val="00FE48A6"/>
    <w:rsid w:val="00FE493D"/>
    <w:rsid w:val="00FE49DE"/>
    <w:rsid w:val="00FE4A50"/>
    <w:rsid w:val="00FE4B2B"/>
    <w:rsid w:val="00FE4D8D"/>
    <w:rsid w:val="00FE50A9"/>
    <w:rsid w:val="00FE513A"/>
    <w:rsid w:val="00FE51E4"/>
    <w:rsid w:val="00FE524A"/>
    <w:rsid w:val="00FE52C0"/>
    <w:rsid w:val="00FE541B"/>
    <w:rsid w:val="00FE5628"/>
    <w:rsid w:val="00FE5749"/>
    <w:rsid w:val="00FE59A8"/>
    <w:rsid w:val="00FE5A54"/>
    <w:rsid w:val="00FE5A57"/>
    <w:rsid w:val="00FE5B74"/>
    <w:rsid w:val="00FE5C5F"/>
    <w:rsid w:val="00FE5C61"/>
    <w:rsid w:val="00FE5C73"/>
    <w:rsid w:val="00FE5C7C"/>
    <w:rsid w:val="00FE5D05"/>
    <w:rsid w:val="00FE5E22"/>
    <w:rsid w:val="00FE5EF7"/>
    <w:rsid w:val="00FE5F76"/>
    <w:rsid w:val="00FE65C6"/>
    <w:rsid w:val="00FE66A9"/>
    <w:rsid w:val="00FE66EE"/>
    <w:rsid w:val="00FE681A"/>
    <w:rsid w:val="00FE686B"/>
    <w:rsid w:val="00FE68F5"/>
    <w:rsid w:val="00FE6C02"/>
    <w:rsid w:val="00FE6D30"/>
    <w:rsid w:val="00FE6F10"/>
    <w:rsid w:val="00FE7092"/>
    <w:rsid w:val="00FE724F"/>
    <w:rsid w:val="00FE72A5"/>
    <w:rsid w:val="00FE75B9"/>
    <w:rsid w:val="00FE7730"/>
    <w:rsid w:val="00FE7CBA"/>
    <w:rsid w:val="00FE7D7A"/>
    <w:rsid w:val="00FE7F1F"/>
    <w:rsid w:val="00FE7F68"/>
    <w:rsid w:val="00FF00BF"/>
    <w:rsid w:val="00FF01D5"/>
    <w:rsid w:val="00FF032E"/>
    <w:rsid w:val="00FF0429"/>
    <w:rsid w:val="00FF04EE"/>
    <w:rsid w:val="00FF06B3"/>
    <w:rsid w:val="00FF06DA"/>
    <w:rsid w:val="00FF0806"/>
    <w:rsid w:val="00FF08D0"/>
    <w:rsid w:val="00FF098D"/>
    <w:rsid w:val="00FF0A62"/>
    <w:rsid w:val="00FF0F2F"/>
    <w:rsid w:val="00FF100C"/>
    <w:rsid w:val="00FF11CA"/>
    <w:rsid w:val="00FF12DF"/>
    <w:rsid w:val="00FF13DD"/>
    <w:rsid w:val="00FF1523"/>
    <w:rsid w:val="00FF16B4"/>
    <w:rsid w:val="00FF1768"/>
    <w:rsid w:val="00FF17DB"/>
    <w:rsid w:val="00FF1BF6"/>
    <w:rsid w:val="00FF1E55"/>
    <w:rsid w:val="00FF207B"/>
    <w:rsid w:val="00FF20EF"/>
    <w:rsid w:val="00FF255D"/>
    <w:rsid w:val="00FF2A2C"/>
    <w:rsid w:val="00FF2A8A"/>
    <w:rsid w:val="00FF2AC5"/>
    <w:rsid w:val="00FF2B19"/>
    <w:rsid w:val="00FF2BC9"/>
    <w:rsid w:val="00FF2C39"/>
    <w:rsid w:val="00FF2CD4"/>
    <w:rsid w:val="00FF2E85"/>
    <w:rsid w:val="00FF2F15"/>
    <w:rsid w:val="00FF2F6C"/>
    <w:rsid w:val="00FF2FC8"/>
    <w:rsid w:val="00FF3086"/>
    <w:rsid w:val="00FF30C2"/>
    <w:rsid w:val="00FF32D2"/>
    <w:rsid w:val="00FF33B1"/>
    <w:rsid w:val="00FF3611"/>
    <w:rsid w:val="00FF369C"/>
    <w:rsid w:val="00FF36D9"/>
    <w:rsid w:val="00FF3842"/>
    <w:rsid w:val="00FF386A"/>
    <w:rsid w:val="00FF388C"/>
    <w:rsid w:val="00FF390A"/>
    <w:rsid w:val="00FF3ACB"/>
    <w:rsid w:val="00FF3B9C"/>
    <w:rsid w:val="00FF3CBE"/>
    <w:rsid w:val="00FF3D65"/>
    <w:rsid w:val="00FF3E87"/>
    <w:rsid w:val="00FF402C"/>
    <w:rsid w:val="00FF4035"/>
    <w:rsid w:val="00FF4112"/>
    <w:rsid w:val="00FF4162"/>
    <w:rsid w:val="00FF41F6"/>
    <w:rsid w:val="00FF4289"/>
    <w:rsid w:val="00FF4441"/>
    <w:rsid w:val="00FF4492"/>
    <w:rsid w:val="00FF44E1"/>
    <w:rsid w:val="00FF45F6"/>
    <w:rsid w:val="00FF491D"/>
    <w:rsid w:val="00FF4A4A"/>
    <w:rsid w:val="00FF4B2B"/>
    <w:rsid w:val="00FF4CF0"/>
    <w:rsid w:val="00FF4D5F"/>
    <w:rsid w:val="00FF4DC0"/>
    <w:rsid w:val="00FF4E74"/>
    <w:rsid w:val="00FF4ECC"/>
    <w:rsid w:val="00FF4ED2"/>
    <w:rsid w:val="00FF52F6"/>
    <w:rsid w:val="00FF53FC"/>
    <w:rsid w:val="00FF546A"/>
    <w:rsid w:val="00FF5597"/>
    <w:rsid w:val="00FF55A5"/>
    <w:rsid w:val="00FF55FF"/>
    <w:rsid w:val="00FF57D9"/>
    <w:rsid w:val="00FF5AED"/>
    <w:rsid w:val="00FF5AF4"/>
    <w:rsid w:val="00FF5B56"/>
    <w:rsid w:val="00FF5DE2"/>
    <w:rsid w:val="00FF5F81"/>
    <w:rsid w:val="00FF61F7"/>
    <w:rsid w:val="00FF626A"/>
    <w:rsid w:val="00FF62C8"/>
    <w:rsid w:val="00FF6311"/>
    <w:rsid w:val="00FF6387"/>
    <w:rsid w:val="00FF6472"/>
    <w:rsid w:val="00FF6481"/>
    <w:rsid w:val="00FF6551"/>
    <w:rsid w:val="00FF6674"/>
    <w:rsid w:val="00FF668C"/>
    <w:rsid w:val="00FF6773"/>
    <w:rsid w:val="00FF696C"/>
    <w:rsid w:val="00FF6977"/>
    <w:rsid w:val="00FF6AAA"/>
    <w:rsid w:val="00FF6B48"/>
    <w:rsid w:val="00FF6B63"/>
    <w:rsid w:val="00FF6D41"/>
    <w:rsid w:val="00FF6E56"/>
    <w:rsid w:val="00FF6FB2"/>
    <w:rsid w:val="00FF6FD3"/>
    <w:rsid w:val="00FF7206"/>
    <w:rsid w:val="00FF7286"/>
    <w:rsid w:val="00FF72D6"/>
    <w:rsid w:val="00FF7349"/>
    <w:rsid w:val="00FF73BE"/>
    <w:rsid w:val="00FF7408"/>
    <w:rsid w:val="00FF744D"/>
    <w:rsid w:val="00FF74AC"/>
    <w:rsid w:val="00FF74E1"/>
    <w:rsid w:val="00FF7575"/>
    <w:rsid w:val="00FF7B1E"/>
    <w:rsid w:val="00FF7C2D"/>
    <w:rsid w:val="00FF7E2E"/>
    <w:rsid w:val="010A7919"/>
    <w:rsid w:val="010A9119"/>
    <w:rsid w:val="0110C0C6"/>
    <w:rsid w:val="011C8554"/>
    <w:rsid w:val="01221E30"/>
    <w:rsid w:val="012E75B2"/>
    <w:rsid w:val="013534AD"/>
    <w:rsid w:val="013D471B"/>
    <w:rsid w:val="013D565E"/>
    <w:rsid w:val="01457BDC"/>
    <w:rsid w:val="01541365"/>
    <w:rsid w:val="0156BD96"/>
    <w:rsid w:val="01595484"/>
    <w:rsid w:val="0159ABAC"/>
    <w:rsid w:val="0161DCE5"/>
    <w:rsid w:val="016E2B31"/>
    <w:rsid w:val="0170DA76"/>
    <w:rsid w:val="0172F0FB"/>
    <w:rsid w:val="017782D7"/>
    <w:rsid w:val="017946A2"/>
    <w:rsid w:val="017F2278"/>
    <w:rsid w:val="01818818"/>
    <w:rsid w:val="0181DC7D"/>
    <w:rsid w:val="018445A6"/>
    <w:rsid w:val="0186C75C"/>
    <w:rsid w:val="018ABC22"/>
    <w:rsid w:val="018CE85C"/>
    <w:rsid w:val="0190501B"/>
    <w:rsid w:val="019E6371"/>
    <w:rsid w:val="01A8BEA1"/>
    <w:rsid w:val="01A9957F"/>
    <w:rsid w:val="01B28C64"/>
    <w:rsid w:val="01B35B55"/>
    <w:rsid w:val="01B56C3D"/>
    <w:rsid w:val="01B73B38"/>
    <w:rsid w:val="01C0488F"/>
    <w:rsid w:val="01C9F0E4"/>
    <w:rsid w:val="01D08F0D"/>
    <w:rsid w:val="01D70A5E"/>
    <w:rsid w:val="01DF46A4"/>
    <w:rsid w:val="01E0D178"/>
    <w:rsid w:val="01EB75C8"/>
    <w:rsid w:val="01EDDDD6"/>
    <w:rsid w:val="01EE6B25"/>
    <w:rsid w:val="01EF689B"/>
    <w:rsid w:val="01EFCFF7"/>
    <w:rsid w:val="01F24604"/>
    <w:rsid w:val="01F64839"/>
    <w:rsid w:val="01F8298F"/>
    <w:rsid w:val="01F8EF35"/>
    <w:rsid w:val="01FE150E"/>
    <w:rsid w:val="020AF0F6"/>
    <w:rsid w:val="020B6DFB"/>
    <w:rsid w:val="02166AD9"/>
    <w:rsid w:val="0216A1B5"/>
    <w:rsid w:val="02203102"/>
    <w:rsid w:val="0229FE4B"/>
    <w:rsid w:val="022B5582"/>
    <w:rsid w:val="022D0ED4"/>
    <w:rsid w:val="022EFAA4"/>
    <w:rsid w:val="022F49D2"/>
    <w:rsid w:val="023D68A5"/>
    <w:rsid w:val="024435C6"/>
    <w:rsid w:val="0244A74B"/>
    <w:rsid w:val="02520B65"/>
    <w:rsid w:val="02543C09"/>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20724"/>
    <w:rsid w:val="02B256F5"/>
    <w:rsid w:val="02BAC06E"/>
    <w:rsid w:val="02C54BE3"/>
    <w:rsid w:val="02C68C52"/>
    <w:rsid w:val="02CA0C07"/>
    <w:rsid w:val="02D2C5F9"/>
    <w:rsid w:val="02D487BE"/>
    <w:rsid w:val="02DAEFD9"/>
    <w:rsid w:val="02DF7694"/>
    <w:rsid w:val="02E669FC"/>
    <w:rsid w:val="02E9C407"/>
    <w:rsid w:val="02ED3FF6"/>
    <w:rsid w:val="02F32272"/>
    <w:rsid w:val="02F70888"/>
    <w:rsid w:val="02F8E294"/>
    <w:rsid w:val="03011C6E"/>
    <w:rsid w:val="030D2AB0"/>
    <w:rsid w:val="030E0094"/>
    <w:rsid w:val="030F60B6"/>
    <w:rsid w:val="032EC252"/>
    <w:rsid w:val="0330B1CE"/>
    <w:rsid w:val="0345541B"/>
    <w:rsid w:val="0345912D"/>
    <w:rsid w:val="034B461F"/>
    <w:rsid w:val="034FA74C"/>
    <w:rsid w:val="0352E4E3"/>
    <w:rsid w:val="03701063"/>
    <w:rsid w:val="03756E40"/>
    <w:rsid w:val="037DD2BB"/>
    <w:rsid w:val="0382EA2E"/>
    <w:rsid w:val="0389473F"/>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0C66E"/>
    <w:rsid w:val="03E4A358"/>
    <w:rsid w:val="03ECD902"/>
    <w:rsid w:val="03F5706F"/>
    <w:rsid w:val="04046BB4"/>
    <w:rsid w:val="0406BF29"/>
    <w:rsid w:val="040C16A1"/>
    <w:rsid w:val="040F6ABE"/>
    <w:rsid w:val="0416312F"/>
    <w:rsid w:val="041CB4D5"/>
    <w:rsid w:val="041F2543"/>
    <w:rsid w:val="041F2567"/>
    <w:rsid w:val="04202AD8"/>
    <w:rsid w:val="04204A28"/>
    <w:rsid w:val="0422E6C7"/>
    <w:rsid w:val="04233C8F"/>
    <w:rsid w:val="04376CDA"/>
    <w:rsid w:val="04395E01"/>
    <w:rsid w:val="04403BE8"/>
    <w:rsid w:val="044068C2"/>
    <w:rsid w:val="0442210F"/>
    <w:rsid w:val="0445D4FE"/>
    <w:rsid w:val="0447D97C"/>
    <w:rsid w:val="045157B3"/>
    <w:rsid w:val="04533854"/>
    <w:rsid w:val="04687E9A"/>
    <w:rsid w:val="046D0D41"/>
    <w:rsid w:val="047A20D2"/>
    <w:rsid w:val="048345E2"/>
    <w:rsid w:val="0485DE27"/>
    <w:rsid w:val="0493902A"/>
    <w:rsid w:val="0497C077"/>
    <w:rsid w:val="049CEB5D"/>
    <w:rsid w:val="049DE014"/>
    <w:rsid w:val="04AA5C1F"/>
    <w:rsid w:val="04B4D49A"/>
    <w:rsid w:val="04B86295"/>
    <w:rsid w:val="04BCC83E"/>
    <w:rsid w:val="04BD1167"/>
    <w:rsid w:val="04BEAD41"/>
    <w:rsid w:val="04C9756B"/>
    <w:rsid w:val="04C98047"/>
    <w:rsid w:val="04D23408"/>
    <w:rsid w:val="04D40796"/>
    <w:rsid w:val="04DDE122"/>
    <w:rsid w:val="04DDF0E6"/>
    <w:rsid w:val="04DED3A5"/>
    <w:rsid w:val="04E98A21"/>
    <w:rsid w:val="04ED9395"/>
    <w:rsid w:val="04FCB836"/>
    <w:rsid w:val="05010670"/>
    <w:rsid w:val="0506A866"/>
    <w:rsid w:val="050B1C91"/>
    <w:rsid w:val="05162930"/>
    <w:rsid w:val="05175DC0"/>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95A0C8"/>
    <w:rsid w:val="05A299D3"/>
    <w:rsid w:val="05A7A838"/>
    <w:rsid w:val="05AABD2E"/>
    <w:rsid w:val="05AFB658"/>
    <w:rsid w:val="05C14D55"/>
    <w:rsid w:val="05CEFA5D"/>
    <w:rsid w:val="05D52B5E"/>
    <w:rsid w:val="05E61D7A"/>
    <w:rsid w:val="05EBA427"/>
    <w:rsid w:val="05EE7ACB"/>
    <w:rsid w:val="05F5F06C"/>
    <w:rsid w:val="0605A52C"/>
    <w:rsid w:val="060ED2F1"/>
    <w:rsid w:val="06153348"/>
    <w:rsid w:val="06158219"/>
    <w:rsid w:val="0616FBFF"/>
    <w:rsid w:val="06193FE4"/>
    <w:rsid w:val="061C7E60"/>
    <w:rsid w:val="0620044A"/>
    <w:rsid w:val="0624ABE0"/>
    <w:rsid w:val="062EDA36"/>
    <w:rsid w:val="063DBD6A"/>
    <w:rsid w:val="064B3A45"/>
    <w:rsid w:val="064F234F"/>
    <w:rsid w:val="0650E1CD"/>
    <w:rsid w:val="065265D3"/>
    <w:rsid w:val="065315BD"/>
    <w:rsid w:val="0654E689"/>
    <w:rsid w:val="0655EA1B"/>
    <w:rsid w:val="066F496B"/>
    <w:rsid w:val="0677CAFB"/>
    <w:rsid w:val="067A7AE8"/>
    <w:rsid w:val="067E236C"/>
    <w:rsid w:val="068425B3"/>
    <w:rsid w:val="068F50E9"/>
    <w:rsid w:val="0699F5A5"/>
    <w:rsid w:val="069A29FF"/>
    <w:rsid w:val="069BC838"/>
    <w:rsid w:val="069DC43C"/>
    <w:rsid w:val="069F7BE6"/>
    <w:rsid w:val="06A484E7"/>
    <w:rsid w:val="06ADDCF9"/>
    <w:rsid w:val="06BEC827"/>
    <w:rsid w:val="06CDC26B"/>
    <w:rsid w:val="06CE7E5F"/>
    <w:rsid w:val="06CFD655"/>
    <w:rsid w:val="06D73F6F"/>
    <w:rsid w:val="06DE4C58"/>
    <w:rsid w:val="06E0EC74"/>
    <w:rsid w:val="06EB43A5"/>
    <w:rsid w:val="06EC03CA"/>
    <w:rsid w:val="06EDF579"/>
    <w:rsid w:val="06F9B38C"/>
    <w:rsid w:val="06FBAA06"/>
    <w:rsid w:val="07013E0D"/>
    <w:rsid w:val="071143A8"/>
    <w:rsid w:val="071659D8"/>
    <w:rsid w:val="07185E7B"/>
    <w:rsid w:val="0721C1DF"/>
    <w:rsid w:val="0724560C"/>
    <w:rsid w:val="072AE63A"/>
    <w:rsid w:val="072BF4AA"/>
    <w:rsid w:val="072C6BB7"/>
    <w:rsid w:val="072F58EA"/>
    <w:rsid w:val="0732B0F0"/>
    <w:rsid w:val="0734999D"/>
    <w:rsid w:val="0736D313"/>
    <w:rsid w:val="073C7353"/>
    <w:rsid w:val="07482032"/>
    <w:rsid w:val="075058C0"/>
    <w:rsid w:val="075CDF44"/>
    <w:rsid w:val="076243AE"/>
    <w:rsid w:val="0762B902"/>
    <w:rsid w:val="077A0943"/>
    <w:rsid w:val="077CDE68"/>
    <w:rsid w:val="07837C53"/>
    <w:rsid w:val="078931DF"/>
    <w:rsid w:val="07925753"/>
    <w:rsid w:val="0793B4D0"/>
    <w:rsid w:val="07946D47"/>
    <w:rsid w:val="0799C9EA"/>
    <w:rsid w:val="079FC263"/>
    <w:rsid w:val="079FCDDA"/>
    <w:rsid w:val="07A45DC2"/>
    <w:rsid w:val="07AC150D"/>
    <w:rsid w:val="07B02022"/>
    <w:rsid w:val="07B85816"/>
    <w:rsid w:val="07C26BAF"/>
    <w:rsid w:val="07C8AD84"/>
    <w:rsid w:val="07C923D6"/>
    <w:rsid w:val="07D1D300"/>
    <w:rsid w:val="07D2713D"/>
    <w:rsid w:val="07D466D8"/>
    <w:rsid w:val="07D7CB68"/>
    <w:rsid w:val="07DE0983"/>
    <w:rsid w:val="07DF82F6"/>
    <w:rsid w:val="07E078D5"/>
    <w:rsid w:val="07E1B0AE"/>
    <w:rsid w:val="07E32B3A"/>
    <w:rsid w:val="07EB110A"/>
    <w:rsid w:val="07F00F02"/>
    <w:rsid w:val="07F0CAB1"/>
    <w:rsid w:val="07F65EE8"/>
    <w:rsid w:val="07F6624D"/>
    <w:rsid w:val="07FB6F8D"/>
    <w:rsid w:val="080278CD"/>
    <w:rsid w:val="0811F0A5"/>
    <w:rsid w:val="081B5891"/>
    <w:rsid w:val="081DEED8"/>
    <w:rsid w:val="08237370"/>
    <w:rsid w:val="082E9E89"/>
    <w:rsid w:val="08316D7D"/>
    <w:rsid w:val="0831BE68"/>
    <w:rsid w:val="083530C5"/>
    <w:rsid w:val="0837FBC1"/>
    <w:rsid w:val="0839D5CE"/>
    <w:rsid w:val="0840FD32"/>
    <w:rsid w:val="084160A3"/>
    <w:rsid w:val="0841E157"/>
    <w:rsid w:val="08465A12"/>
    <w:rsid w:val="08501DFF"/>
    <w:rsid w:val="08587854"/>
    <w:rsid w:val="0867CA68"/>
    <w:rsid w:val="08692FAF"/>
    <w:rsid w:val="086ECAA7"/>
    <w:rsid w:val="0873B973"/>
    <w:rsid w:val="08761117"/>
    <w:rsid w:val="0877B88F"/>
    <w:rsid w:val="08786A4F"/>
    <w:rsid w:val="087D82B7"/>
    <w:rsid w:val="087E4CBE"/>
    <w:rsid w:val="0887C7F6"/>
    <w:rsid w:val="0889A22A"/>
    <w:rsid w:val="08A1A63F"/>
    <w:rsid w:val="08A74FA9"/>
    <w:rsid w:val="08A77C4F"/>
    <w:rsid w:val="08AAE662"/>
    <w:rsid w:val="08AC6891"/>
    <w:rsid w:val="08B12DD0"/>
    <w:rsid w:val="08CC6DA5"/>
    <w:rsid w:val="08DDB2AD"/>
    <w:rsid w:val="08DE67D7"/>
    <w:rsid w:val="08DF85CE"/>
    <w:rsid w:val="08F46045"/>
    <w:rsid w:val="08F5A69B"/>
    <w:rsid w:val="09004E3B"/>
    <w:rsid w:val="09049A8B"/>
    <w:rsid w:val="0908BC51"/>
    <w:rsid w:val="0918A5FF"/>
    <w:rsid w:val="091F3D67"/>
    <w:rsid w:val="0920E2F7"/>
    <w:rsid w:val="0923118A"/>
    <w:rsid w:val="0926356D"/>
    <w:rsid w:val="0929CA88"/>
    <w:rsid w:val="092B1B7F"/>
    <w:rsid w:val="092FBEB1"/>
    <w:rsid w:val="09303F4F"/>
    <w:rsid w:val="09309ACC"/>
    <w:rsid w:val="0933CE69"/>
    <w:rsid w:val="09346565"/>
    <w:rsid w:val="093FD2CF"/>
    <w:rsid w:val="095CF06E"/>
    <w:rsid w:val="095D5043"/>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33D44"/>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6A64CB"/>
    <w:rsid w:val="0A7657B2"/>
    <w:rsid w:val="0A7A37FA"/>
    <w:rsid w:val="0A7AC28C"/>
    <w:rsid w:val="0A80F24E"/>
    <w:rsid w:val="0A8E064F"/>
    <w:rsid w:val="0A932F4A"/>
    <w:rsid w:val="0AA3D4F5"/>
    <w:rsid w:val="0AA6A8E8"/>
    <w:rsid w:val="0AA71B8E"/>
    <w:rsid w:val="0AAE9918"/>
    <w:rsid w:val="0AAF48EA"/>
    <w:rsid w:val="0ABCD9B8"/>
    <w:rsid w:val="0ACAF8E7"/>
    <w:rsid w:val="0AD88E21"/>
    <w:rsid w:val="0AD9CDCD"/>
    <w:rsid w:val="0AE06087"/>
    <w:rsid w:val="0AE5AAC1"/>
    <w:rsid w:val="0AE7F545"/>
    <w:rsid w:val="0AE98A44"/>
    <w:rsid w:val="0AF1C983"/>
    <w:rsid w:val="0AF2D5C6"/>
    <w:rsid w:val="0AFD9F6D"/>
    <w:rsid w:val="0AFFC991"/>
    <w:rsid w:val="0B1409CE"/>
    <w:rsid w:val="0B140F07"/>
    <w:rsid w:val="0B16E13A"/>
    <w:rsid w:val="0B17157F"/>
    <w:rsid w:val="0B17EA21"/>
    <w:rsid w:val="0B1A511E"/>
    <w:rsid w:val="0B1A72D2"/>
    <w:rsid w:val="0B1B6EE8"/>
    <w:rsid w:val="0B1BD122"/>
    <w:rsid w:val="0B278EA2"/>
    <w:rsid w:val="0B2BBE69"/>
    <w:rsid w:val="0B2BFC80"/>
    <w:rsid w:val="0B2D7C23"/>
    <w:rsid w:val="0B332586"/>
    <w:rsid w:val="0B410263"/>
    <w:rsid w:val="0B499CD9"/>
    <w:rsid w:val="0B506FFB"/>
    <w:rsid w:val="0B51A46D"/>
    <w:rsid w:val="0B5A8FC0"/>
    <w:rsid w:val="0B61B5B8"/>
    <w:rsid w:val="0B6719DE"/>
    <w:rsid w:val="0B6EB978"/>
    <w:rsid w:val="0B72DD05"/>
    <w:rsid w:val="0B730BF3"/>
    <w:rsid w:val="0B79A52C"/>
    <w:rsid w:val="0B843C04"/>
    <w:rsid w:val="0B88E51D"/>
    <w:rsid w:val="0B891CA5"/>
    <w:rsid w:val="0B8A3852"/>
    <w:rsid w:val="0B8FB6E5"/>
    <w:rsid w:val="0B9E5B2B"/>
    <w:rsid w:val="0BA11B5D"/>
    <w:rsid w:val="0BA7B357"/>
    <w:rsid w:val="0BACC8A1"/>
    <w:rsid w:val="0BB00323"/>
    <w:rsid w:val="0BB0AFDB"/>
    <w:rsid w:val="0BB0F26B"/>
    <w:rsid w:val="0BB4D671"/>
    <w:rsid w:val="0BB5B13A"/>
    <w:rsid w:val="0BB5CBD9"/>
    <w:rsid w:val="0BC1AB22"/>
    <w:rsid w:val="0BC3CF53"/>
    <w:rsid w:val="0BC40C4B"/>
    <w:rsid w:val="0BCB21E3"/>
    <w:rsid w:val="0BCE6D61"/>
    <w:rsid w:val="0BD0DB1E"/>
    <w:rsid w:val="0BD4B248"/>
    <w:rsid w:val="0BDA9B47"/>
    <w:rsid w:val="0BDF04A5"/>
    <w:rsid w:val="0BE13B88"/>
    <w:rsid w:val="0BE1583E"/>
    <w:rsid w:val="0BE3F863"/>
    <w:rsid w:val="0BE4DECC"/>
    <w:rsid w:val="0BED3F3D"/>
    <w:rsid w:val="0C052E06"/>
    <w:rsid w:val="0C0A414D"/>
    <w:rsid w:val="0C0E6505"/>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1A708"/>
    <w:rsid w:val="0C5C96A1"/>
    <w:rsid w:val="0C5FBDBD"/>
    <w:rsid w:val="0C62A699"/>
    <w:rsid w:val="0C6771EE"/>
    <w:rsid w:val="0C6E1965"/>
    <w:rsid w:val="0C725E68"/>
    <w:rsid w:val="0C7F470D"/>
    <w:rsid w:val="0C8E01DC"/>
    <w:rsid w:val="0C948F1E"/>
    <w:rsid w:val="0C989021"/>
    <w:rsid w:val="0C9EB478"/>
    <w:rsid w:val="0C9F2B6A"/>
    <w:rsid w:val="0C9FDCDE"/>
    <w:rsid w:val="0CAC0A5D"/>
    <w:rsid w:val="0CAE2B48"/>
    <w:rsid w:val="0CAEEA11"/>
    <w:rsid w:val="0CB3A7B9"/>
    <w:rsid w:val="0CB967EC"/>
    <w:rsid w:val="0CB98546"/>
    <w:rsid w:val="0CBB043E"/>
    <w:rsid w:val="0CBE0922"/>
    <w:rsid w:val="0CCA05A1"/>
    <w:rsid w:val="0CDD0E12"/>
    <w:rsid w:val="0CE008B4"/>
    <w:rsid w:val="0CE02D6D"/>
    <w:rsid w:val="0CE9FA36"/>
    <w:rsid w:val="0CEB1281"/>
    <w:rsid w:val="0CF37D30"/>
    <w:rsid w:val="0CF53DBE"/>
    <w:rsid w:val="0CF5D79E"/>
    <w:rsid w:val="0CF7B347"/>
    <w:rsid w:val="0D00CB58"/>
    <w:rsid w:val="0D02441F"/>
    <w:rsid w:val="0D097FEE"/>
    <w:rsid w:val="0D0BB9E1"/>
    <w:rsid w:val="0D0DE735"/>
    <w:rsid w:val="0D14A523"/>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21970"/>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68219"/>
    <w:rsid w:val="0DCBEBE1"/>
    <w:rsid w:val="0DCC075D"/>
    <w:rsid w:val="0DCD74AC"/>
    <w:rsid w:val="0DCFFBA1"/>
    <w:rsid w:val="0DD2C3A8"/>
    <w:rsid w:val="0DDF1B0B"/>
    <w:rsid w:val="0DE551F0"/>
    <w:rsid w:val="0DE8B571"/>
    <w:rsid w:val="0DEBB89A"/>
    <w:rsid w:val="0DEC8ABC"/>
    <w:rsid w:val="0DED7AC7"/>
    <w:rsid w:val="0DF1F571"/>
    <w:rsid w:val="0DF45B53"/>
    <w:rsid w:val="0DF81C32"/>
    <w:rsid w:val="0DFA25F0"/>
    <w:rsid w:val="0DFAC57F"/>
    <w:rsid w:val="0E13E7DC"/>
    <w:rsid w:val="0E1D9127"/>
    <w:rsid w:val="0E1EB7F6"/>
    <w:rsid w:val="0E20B1CB"/>
    <w:rsid w:val="0E212FD0"/>
    <w:rsid w:val="0E250569"/>
    <w:rsid w:val="0E317EAE"/>
    <w:rsid w:val="0E33A8E3"/>
    <w:rsid w:val="0E36F533"/>
    <w:rsid w:val="0E4F3377"/>
    <w:rsid w:val="0E552B17"/>
    <w:rsid w:val="0E60F876"/>
    <w:rsid w:val="0E66D205"/>
    <w:rsid w:val="0E702E69"/>
    <w:rsid w:val="0E7A2113"/>
    <w:rsid w:val="0E7D50B9"/>
    <w:rsid w:val="0E7F063B"/>
    <w:rsid w:val="0E81E44E"/>
    <w:rsid w:val="0E87921B"/>
    <w:rsid w:val="0E8849F5"/>
    <w:rsid w:val="0E89378A"/>
    <w:rsid w:val="0E8EBF50"/>
    <w:rsid w:val="0E8EC17D"/>
    <w:rsid w:val="0E9071D2"/>
    <w:rsid w:val="0E92D76B"/>
    <w:rsid w:val="0E993AFC"/>
    <w:rsid w:val="0E9A1F5C"/>
    <w:rsid w:val="0E9C32CD"/>
    <w:rsid w:val="0E9E76D8"/>
    <w:rsid w:val="0EA408F4"/>
    <w:rsid w:val="0EA5E8DD"/>
    <w:rsid w:val="0EA67400"/>
    <w:rsid w:val="0EAB4E2E"/>
    <w:rsid w:val="0EB04AB4"/>
    <w:rsid w:val="0EB54938"/>
    <w:rsid w:val="0EBB91FD"/>
    <w:rsid w:val="0EBCDDF3"/>
    <w:rsid w:val="0EBFA078"/>
    <w:rsid w:val="0EE63C30"/>
    <w:rsid w:val="0EE7B7DC"/>
    <w:rsid w:val="0EE96BAB"/>
    <w:rsid w:val="0EED6BBF"/>
    <w:rsid w:val="0EEDC674"/>
    <w:rsid w:val="0EF00FDF"/>
    <w:rsid w:val="0EF14346"/>
    <w:rsid w:val="0EF8102C"/>
    <w:rsid w:val="0F0FF4AF"/>
    <w:rsid w:val="0F104697"/>
    <w:rsid w:val="0F14E302"/>
    <w:rsid w:val="0F182DB2"/>
    <w:rsid w:val="0F1E0F1C"/>
    <w:rsid w:val="0F1F610D"/>
    <w:rsid w:val="0F1FD933"/>
    <w:rsid w:val="0F21C64E"/>
    <w:rsid w:val="0F22828C"/>
    <w:rsid w:val="0F26D997"/>
    <w:rsid w:val="0F29A1AD"/>
    <w:rsid w:val="0F2A0C07"/>
    <w:rsid w:val="0F2A720A"/>
    <w:rsid w:val="0F2C03CA"/>
    <w:rsid w:val="0F337B00"/>
    <w:rsid w:val="0F38FC31"/>
    <w:rsid w:val="0F4C91BA"/>
    <w:rsid w:val="0F4F5F16"/>
    <w:rsid w:val="0F515A94"/>
    <w:rsid w:val="0F577044"/>
    <w:rsid w:val="0F5D42A0"/>
    <w:rsid w:val="0F6290C2"/>
    <w:rsid w:val="0F677AF5"/>
    <w:rsid w:val="0F734C25"/>
    <w:rsid w:val="0F75FCBD"/>
    <w:rsid w:val="0F8225AB"/>
    <w:rsid w:val="0F82649B"/>
    <w:rsid w:val="0F8AC594"/>
    <w:rsid w:val="0F8B3209"/>
    <w:rsid w:val="0F973BFB"/>
    <w:rsid w:val="0F995C6C"/>
    <w:rsid w:val="0F9DD6D3"/>
    <w:rsid w:val="0FA15609"/>
    <w:rsid w:val="0FA9C3D1"/>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6637E"/>
    <w:rsid w:val="10173EC4"/>
    <w:rsid w:val="1025BFF3"/>
    <w:rsid w:val="1028865D"/>
    <w:rsid w:val="10295967"/>
    <w:rsid w:val="10298942"/>
    <w:rsid w:val="102C308F"/>
    <w:rsid w:val="102C59E3"/>
    <w:rsid w:val="102FB573"/>
    <w:rsid w:val="10318700"/>
    <w:rsid w:val="103310A9"/>
    <w:rsid w:val="103594CB"/>
    <w:rsid w:val="103A99B9"/>
    <w:rsid w:val="103B8027"/>
    <w:rsid w:val="103E3627"/>
    <w:rsid w:val="10416B1E"/>
    <w:rsid w:val="10435106"/>
    <w:rsid w:val="10484352"/>
    <w:rsid w:val="10571E8F"/>
    <w:rsid w:val="10575E49"/>
    <w:rsid w:val="105B74B9"/>
    <w:rsid w:val="105C2D84"/>
    <w:rsid w:val="1062C2B4"/>
    <w:rsid w:val="10652700"/>
    <w:rsid w:val="106CBE2A"/>
    <w:rsid w:val="1073C603"/>
    <w:rsid w:val="107A3B6A"/>
    <w:rsid w:val="107F8D00"/>
    <w:rsid w:val="108AA3ED"/>
    <w:rsid w:val="10929A92"/>
    <w:rsid w:val="10974A0F"/>
    <w:rsid w:val="109BF130"/>
    <w:rsid w:val="10A11393"/>
    <w:rsid w:val="10A44ED1"/>
    <w:rsid w:val="10A7600C"/>
    <w:rsid w:val="10A8D1D5"/>
    <w:rsid w:val="10AAA203"/>
    <w:rsid w:val="10ACE1B6"/>
    <w:rsid w:val="10AD2D18"/>
    <w:rsid w:val="10BC889E"/>
    <w:rsid w:val="10BCE9AC"/>
    <w:rsid w:val="10C14BEB"/>
    <w:rsid w:val="10C1B111"/>
    <w:rsid w:val="10C4EE6D"/>
    <w:rsid w:val="10C681D4"/>
    <w:rsid w:val="10D421CB"/>
    <w:rsid w:val="10D85C81"/>
    <w:rsid w:val="10DD9410"/>
    <w:rsid w:val="10DF7E24"/>
    <w:rsid w:val="10E012FA"/>
    <w:rsid w:val="10E3D5A7"/>
    <w:rsid w:val="10ED8C3B"/>
    <w:rsid w:val="10EDD54C"/>
    <w:rsid w:val="10F7D35E"/>
    <w:rsid w:val="10FD2884"/>
    <w:rsid w:val="110B53FC"/>
    <w:rsid w:val="110D427D"/>
    <w:rsid w:val="110ECAFD"/>
    <w:rsid w:val="1115723E"/>
    <w:rsid w:val="11179880"/>
    <w:rsid w:val="111A13AC"/>
    <w:rsid w:val="111D6CD7"/>
    <w:rsid w:val="111F253F"/>
    <w:rsid w:val="11274D90"/>
    <w:rsid w:val="112BE689"/>
    <w:rsid w:val="112D94AC"/>
    <w:rsid w:val="113067DA"/>
    <w:rsid w:val="11308F58"/>
    <w:rsid w:val="11317950"/>
    <w:rsid w:val="113254B3"/>
    <w:rsid w:val="11325676"/>
    <w:rsid w:val="11369CE4"/>
    <w:rsid w:val="113BE5C3"/>
    <w:rsid w:val="11470A91"/>
    <w:rsid w:val="11516086"/>
    <w:rsid w:val="115A7EBC"/>
    <w:rsid w:val="115AB1AE"/>
    <w:rsid w:val="115B2B59"/>
    <w:rsid w:val="116CF79D"/>
    <w:rsid w:val="1179D884"/>
    <w:rsid w:val="1182041D"/>
    <w:rsid w:val="11839F20"/>
    <w:rsid w:val="11923D7C"/>
    <w:rsid w:val="1193BEBC"/>
    <w:rsid w:val="119629B8"/>
    <w:rsid w:val="11A62B76"/>
    <w:rsid w:val="11AA1753"/>
    <w:rsid w:val="11AA5C7C"/>
    <w:rsid w:val="11ABBEAE"/>
    <w:rsid w:val="11BBC6E2"/>
    <w:rsid w:val="11BF8525"/>
    <w:rsid w:val="11C1F081"/>
    <w:rsid w:val="11C566CB"/>
    <w:rsid w:val="11C79E7E"/>
    <w:rsid w:val="11D2F86F"/>
    <w:rsid w:val="11D4B7A2"/>
    <w:rsid w:val="11D86922"/>
    <w:rsid w:val="11DA12F0"/>
    <w:rsid w:val="11E31550"/>
    <w:rsid w:val="11E6465C"/>
    <w:rsid w:val="11E83097"/>
    <w:rsid w:val="11EA3AC9"/>
    <w:rsid w:val="11EB5B3F"/>
    <w:rsid w:val="11F01ACE"/>
    <w:rsid w:val="11F4033B"/>
    <w:rsid w:val="11F5BD4D"/>
    <w:rsid w:val="11FBCE4D"/>
    <w:rsid w:val="120DA2F3"/>
    <w:rsid w:val="121D0441"/>
    <w:rsid w:val="12222ABC"/>
    <w:rsid w:val="12280D2C"/>
    <w:rsid w:val="122E5746"/>
    <w:rsid w:val="1230C4E5"/>
    <w:rsid w:val="1230EEC0"/>
    <w:rsid w:val="12315478"/>
    <w:rsid w:val="12327B83"/>
    <w:rsid w:val="1236F2E2"/>
    <w:rsid w:val="12412DBA"/>
    <w:rsid w:val="12438292"/>
    <w:rsid w:val="1243B3F7"/>
    <w:rsid w:val="1245C75E"/>
    <w:rsid w:val="1246200D"/>
    <w:rsid w:val="124B2F5D"/>
    <w:rsid w:val="12588001"/>
    <w:rsid w:val="125D1C2A"/>
    <w:rsid w:val="126893DB"/>
    <w:rsid w:val="12714633"/>
    <w:rsid w:val="12785A01"/>
    <w:rsid w:val="127BFE3E"/>
    <w:rsid w:val="127C9CAB"/>
    <w:rsid w:val="127D7551"/>
    <w:rsid w:val="128B9D8E"/>
    <w:rsid w:val="12919526"/>
    <w:rsid w:val="12960519"/>
    <w:rsid w:val="1299E83E"/>
    <w:rsid w:val="129AEDB2"/>
    <w:rsid w:val="129E6C19"/>
    <w:rsid w:val="129E9454"/>
    <w:rsid w:val="12AA0D21"/>
    <w:rsid w:val="12B26CBA"/>
    <w:rsid w:val="12BE6830"/>
    <w:rsid w:val="12C81231"/>
    <w:rsid w:val="12D3B518"/>
    <w:rsid w:val="12DF5B16"/>
    <w:rsid w:val="12DF783B"/>
    <w:rsid w:val="12E63377"/>
    <w:rsid w:val="12EBA251"/>
    <w:rsid w:val="12EBA68C"/>
    <w:rsid w:val="12F8ABEF"/>
    <w:rsid w:val="1309BA8B"/>
    <w:rsid w:val="13108E40"/>
    <w:rsid w:val="1312BBCB"/>
    <w:rsid w:val="131889D8"/>
    <w:rsid w:val="131AEA9F"/>
    <w:rsid w:val="131CC704"/>
    <w:rsid w:val="132783E8"/>
    <w:rsid w:val="1327F958"/>
    <w:rsid w:val="132D8D7F"/>
    <w:rsid w:val="1334CF72"/>
    <w:rsid w:val="133BD777"/>
    <w:rsid w:val="133CDC31"/>
    <w:rsid w:val="1342327D"/>
    <w:rsid w:val="1356821B"/>
    <w:rsid w:val="135A524C"/>
    <w:rsid w:val="135AAA19"/>
    <w:rsid w:val="135B0680"/>
    <w:rsid w:val="1367CA0F"/>
    <w:rsid w:val="1369FBC4"/>
    <w:rsid w:val="136DDC98"/>
    <w:rsid w:val="1376FCA8"/>
    <w:rsid w:val="138AE7A7"/>
    <w:rsid w:val="138FA817"/>
    <w:rsid w:val="1398B87C"/>
    <w:rsid w:val="139C7C60"/>
    <w:rsid w:val="139EB488"/>
    <w:rsid w:val="139F52F8"/>
    <w:rsid w:val="13A3282C"/>
    <w:rsid w:val="13AD16E1"/>
    <w:rsid w:val="13AF1071"/>
    <w:rsid w:val="13B4B17E"/>
    <w:rsid w:val="13C4DA89"/>
    <w:rsid w:val="13CAF394"/>
    <w:rsid w:val="13DF7959"/>
    <w:rsid w:val="13EF3960"/>
    <w:rsid w:val="13F01F09"/>
    <w:rsid w:val="13F48298"/>
    <w:rsid w:val="13FBEAF9"/>
    <w:rsid w:val="140D01ED"/>
    <w:rsid w:val="141D743E"/>
    <w:rsid w:val="14219016"/>
    <w:rsid w:val="142C81A3"/>
    <w:rsid w:val="142E34F5"/>
    <w:rsid w:val="142EB189"/>
    <w:rsid w:val="1435FA13"/>
    <w:rsid w:val="143808AB"/>
    <w:rsid w:val="143B009B"/>
    <w:rsid w:val="143B4E0A"/>
    <w:rsid w:val="144E45B8"/>
    <w:rsid w:val="14533BB1"/>
    <w:rsid w:val="145401A3"/>
    <w:rsid w:val="1458A74C"/>
    <w:rsid w:val="1460C185"/>
    <w:rsid w:val="1464FE5C"/>
    <w:rsid w:val="14666140"/>
    <w:rsid w:val="147F8E8C"/>
    <w:rsid w:val="1487BDA7"/>
    <w:rsid w:val="148ABEA1"/>
    <w:rsid w:val="148EA4B2"/>
    <w:rsid w:val="14912453"/>
    <w:rsid w:val="14985FC9"/>
    <w:rsid w:val="14987932"/>
    <w:rsid w:val="1498B743"/>
    <w:rsid w:val="14A5D2D0"/>
    <w:rsid w:val="14A79189"/>
    <w:rsid w:val="14A8ABEC"/>
    <w:rsid w:val="14AB2749"/>
    <w:rsid w:val="14AF5F09"/>
    <w:rsid w:val="14B2FD7F"/>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CDD0B"/>
    <w:rsid w:val="14FE8BB7"/>
    <w:rsid w:val="15023870"/>
    <w:rsid w:val="15029510"/>
    <w:rsid w:val="1505F09F"/>
    <w:rsid w:val="1510C4A7"/>
    <w:rsid w:val="152A291E"/>
    <w:rsid w:val="152CD493"/>
    <w:rsid w:val="153107A9"/>
    <w:rsid w:val="15358DEE"/>
    <w:rsid w:val="153E322C"/>
    <w:rsid w:val="154665F8"/>
    <w:rsid w:val="1548AC73"/>
    <w:rsid w:val="1550BE52"/>
    <w:rsid w:val="15565003"/>
    <w:rsid w:val="1558A9B3"/>
    <w:rsid w:val="15684E7E"/>
    <w:rsid w:val="156CBC26"/>
    <w:rsid w:val="1576C273"/>
    <w:rsid w:val="157A6B6D"/>
    <w:rsid w:val="157B38B5"/>
    <w:rsid w:val="157E84EB"/>
    <w:rsid w:val="1580D267"/>
    <w:rsid w:val="1586E8AB"/>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5F30924"/>
    <w:rsid w:val="16016721"/>
    <w:rsid w:val="1603211B"/>
    <w:rsid w:val="1609876B"/>
    <w:rsid w:val="160A0CEC"/>
    <w:rsid w:val="161D56FA"/>
    <w:rsid w:val="1623616D"/>
    <w:rsid w:val="1626BE83"/>
    <w:rsid w:val="16277D16"/>
    <w:rsid w:val="164ADE94"/>
    <w:rsid w:val="1654E5AC"/>
    <w:rsid w:val="1660D4FD"/>
    <w:rsid w:val="1665014A"/>
    <w:rsid w:val="167121A5"/>
    <w:rsid w:val="1687D1D3"/>
    <w:rsid w:val="168A7DBA"/>
    <w:rsid w:val="168E7F01"/>
    <w:rsid w:val="1691B474"/>
    <w:rsid w:val="16925DD6"/>
    <w:rsid w:val="16952D5D"/>
    <w:rsid w:val="169B614F"/>
    <w:rsid w:val="169C8658"/>
    <w:rsid w:val="16A09903"/>
    <w:rsid w:val="16A4FC85"/>
    <w:rsid w:val="16B783A1"/>
    <w:rsid w:val="16BA6D27"/>
    <w:rsid w:val="16C56AF9"/>
    <w:rsid w:val="16C9C101"/>
    <w:rsid w:val="16CC63DB"/>
    <w:rsid w:val="16D2E815"/>
    <w:rsid w:val="16DCEA4E"/>
    <w:rsid w:val="16DCF15A"/>
    <w:rsid w:val="16DF91EA"/>
    <w:rsid w:val="16ECE8DB"/>
    <w:rsid w:val="16F1F8EB"/>
    <w:rsid w:val="16F75C7E"/>
    <w:rsid w:val="17003FDF"/>
    <w:rsid w:val="170311FA"/>
    <w:rsid w:val="171158AA"/>
    <w:rsid w:val="1718F50E"/>
    <w:rsid w:val="171D2644"/>
    <w:rsid w:val="171DA515"/>
    <w:rsid w:val="171F1BC6"/>
    <w:rsid w:val="1723FF54"/>
    <w:rsid w:val="172C759F"/>
    <w:rsid w:val="172D68FF"/>
    <w:rsid w:val="172E26E1"/>
    <w:rsid w:val="173ACB13"/>
    <w:rsid w:val="173FCECE"/>
    <w:rsid w:val="17467BE4"/>
    <w:rsid w:val="17528DB1"/>
    <w:rsid w:val="175480C0"/>
    <w:rsid w:val="175753AC"/>
    <w:rsid w:val="175806C3"/>
    <w:rsid w:val="1759A521"/>
    <w:rsid w:val="176043BA"/>
    <w:rsid w:val="17620D29"/>
    <w:rsid w:val="17621D4B"/>
    <w:rsid w:val="17651423"/>
    <w:rsid w:val="1769EDC0"/>
    <w:rsid w:val="17738DB5"/>
    <w:rsid w:val="1776D872"/>
    <w:rsid w:val="17849A4F"/>
    <w:rsid w:val="179809EF"/>
    <w:rsid w:val="17999C4A"/>
    <w:rsid w:val="179EDD6C"/>
    <w:rsid w:val="17B2D77C"/>
    <w:rsid w:val="17B91055"/>
    <w:rsid w:val="17BC1BAE"/>
    <w:rsid w:val="17C15CC2"/>
    <w:rsid w:val="17C45890"/>
    <w:rsid w:val="17CAF526"/>
    <w:rsid w:val="17CC93D4"/>
    <w:rsid w:val="17CF31A8"/>
    <w:rsid w:val="17D6B958"/>
    <w:rsid w:val="17DC6DDF"/>
    <w:rsid w:val="17DD2D17"/>
    <w:rsid w:val="17E019DE"/>
    <w:rsid w:val="17E2E23F"/>
    <w:rsid w:val="17E3AE8F"/>
    <w:rsid w:val="17F6A860"/>
    <w:rsid w:val="17F6C43F"/>
    <w:rsid w:val="180266EE"/>
    <w:rsid w:val="1808ABDC"/>
    <w:rsid w:val="180B2E6E"/>
    <w:rsid w:val="180D2977"/>
    <w:rsid w:val="18131461"/>
    <w:rsid w:val="182059F3"/>
    <w:rsid w:val="1820CF24"/>
    <w:rsid w:val="18211C83"/>
    <w:rsid w:val="182532C6"/>
    <w:rsid w:val="182D3F4F"/>
    <w:rsid w:val="182FE5F1"/>
    <w:rsid w:val="183271BB"/>
    <w:rsid w:val="183380DF"/>
    <w:rsid w:val="18343225"/>
    <w:rsid w:val="183B297D"/>
    <w:rsid w:val="183BFC43"/>
    <w:rsid w:val="184B0DDE"/>
    <w:rsid w:val="184C0DAC"/>
    <w:rsid w:val="184C689A"/>
    <w:rsid w:val="1850CE07"/>
    <w:rsid w:val="1857F148"/>
    <w:rsid w:val="1861B86B"/>
    <w:rsid w:val="1865D294"/>
    <w:rsid w:val="18714CC0"/>
    <w:rsid w:val="187577F1"/>
    <w:rsid w:val="187858A9"/>
    <w:rsid w:val="187B6B21"/>
    <w:rsid w:val="18828EB5"/>
    <w:rsid w:val="188295F7"/>
    <w:rsid w:val="18840803"/>
    <w:rsid w:val="18855873"/>
    <w:rsid w:val="1885A755"/>
    <w:rsid w:val="1885E244"/>
    <w:rsid w:val="1886B7E8"/>
    <w:rsid w:val="188CACC4"/>
    <w:rsid w:val="18985554"/>
    <w:rsid w:val="18A1D5A2"/>
    <w:rsid w:val="18A88AD3"/>
    <w:rsid w:val="18AD2C46"/>
    <w:rsid w:val="18AFEEE9"/>
    <w:rsid w:val="18B089F0"/>
    <w:rsid w:val="18C0C72A"/>
    <w:rsid w:val="18C825D2"/>
    <w:rsid w:val="18CA8367"/>
    <w:rsid w:val="18CBD3ED"/>
    <w:rsid w:val="18CC8CC4"/>
    <w:rsid w:val="18D1A6D9"/>
    <w:rsid w:val="18D52F66"/>
    <w:rsid w:val="18DA3269"/>
    <w:rsid w:val="18DB091F"/>
    <w:rsid w:val="18DB27AF"/>
    <w:rsid w:val="18E830C4"/>
    <w:rsid w:val="18E8CBA7"/>
    <w:rsid w:val="18F3B8CE"/>
    <w:rsid w:val="18FB48E6"/>
    <w:rsid w:val="190CBBD2"/>
    <w:rsid w:val="190E3574"/>
    <w:rsid w:val="191439EC"/>
    <w:rsid w:val="1918DA16"/>
    <w:rsid w:val="191BC2CC"/>
    <w:rsid w:val="19200BCC"/>
    <w:rsid w:val="1923CF2F"/>
    <w:rsid w:val="1925E7B4"/>
    <w:rsid w:val="19318746"/>
    <w:rsid w:val="19404E9D"/>
    <w:rsid w:val="194A2D9E"/>
    <w:rsid w:val="1951BF29"/>
    <w:rsid w:val="1959EA66"/>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40811"/>
    <w:rsid w:val="19AE57A3"/>
    <w:rsid w:val="19B3B276"/>
    <w:rsid w:val="19B3CF22"/>
    <w:rsid w:val="19D0F082"/>
    <w:rsid w:val="19D65B52"/>
    <w:rsid w:val="19DE0B32"/>
    <w:rsid w:val="19E59D65"/>
    <w:rsid w:val="19E64298"/>
    <w:rsid w:val="19EFE81D"/>
    <w:rsid w:val="19FAE58B"/>
    <w:rsid w:val="1A01F34C"/>
    <w:rsid w:val="1A0B0856"/>
    <w:rsid w:val="1A10F593"/>
    <w:rsid w:val="1A114B6C"/>
    <w:rsid w:val="1A115F8B"/>
    <w:rsid w:val="1A14AC04"/>
    <w:rsid w:val="1A16B52B"/>
    <w:rsid w:val="1A1EB8B0"/>
    <w:rsid w:val="1A2206FE"/>
    <w:rsid w:val="1A2C42C0"/>
    <w:rsid w:val="1A2EEF3B"/>
    <w:rsid w:val="1A31E89A"/>
    <w:rsid w:val="1A4824B8"/>
    <w:rsid w:val="1A48521A"/>
    <w:rsid w:val="1A4B9BE0"/>
    <w:rsid w:val="1A55E72B"/>
    <w:rsid w:val="1A5A4190"/>
    <w:rsid w:val="1A5AB81C"/>
    <w:rsid w:val="1A5BD72D"/>
    <w:rsid w:val="1A5F3B13"/>
    <w:rsid w:val="1A671D39"/>
    <w:rsid w:val="1A679EC9"/>
    <w:rsid w:val="1A767C05"/>
    <w:rsid w:val="1A774594"/>
    <w:rsid w:val="1A7A5D5D"/>
    <w:rsid w:val="1A88922B"/>
    <w:rsid w:val="1A8F70A5"/>
    <w:rsid w:val="1A91E989"/>
    <w:rsid w:val="1A930996"/>
    <w:rsid w:val="1AB0FC41"/>
    <w:rsid w:val="1AB91F77"/>
    <w:rsid w:val="1ABB0280"/>
    <w:rsid w:val="1ABCC713"/>
    <w:rsid w:val="1AC97FF6"/>
    <w:rsid w:val="1ACBED47"/>
    <w:rsid w:val="1ACD638A"/>
    <w:rsid w:val="1ACE700B"/>
    <w:rsid w:val="1ACE8004"/>
    <w:rsid w:val="1ADB7EB3"/>
    <w:rsid w:val="1AE29D8E"/>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1B01A"/>
    <w:rsid w:val="1B56E69F"/>
    <w:rsid w:val="1B5CBF1D"/>
    <w:rsid w:val="1B5D409E"/>
    <w:rsid w:val="1B5F30FC"/>
    <w:rsid w:val="1B670898"/>
    <w:rsid w:val="1B6FD129"/>
    <w:rsid w:val="1B7020FE"/>
    <w:rsid w:val="1B718944"/>
    <w:rsid w:val="1B7992B6"/>
    <w:rsid w:val="1B7A2576"/>
    <w:rsid w:val="1B7F5144"/>
    <w:rsid w:val="1B80C9BC"/>
    <w:rsid w:val="1B859C53"/>
    <w:rsid w:val="1B86BD39"/>
    <w:rsid w:val="1B8C4851"/>
    <w:rsid w:val="1B99EC1E"/>
    <w:rsid w:val="1BA56C58"/>
    <w:rsid w:val="1BABD495"/>
    <w:rsid w:val="1BB0AD16"/>
    <w:rsid w:val="1BBF4C71"/>
    <w:rsid w:val="1BC41978"/>
    <w:rsid w:val="1BC576C6"/>
    <w:rsid w:val="1BC6577E"/>
    <w:rsid w:val="1BC70BDB"/>
    <w:rsid w:val="1BD4F056"/>
    <w:rsid w:val="1BDC1AA7"/>
    <w:rsid w:val="1BDC2DA8"/>
    <w:rsid w:val="1BE15D33"/>
    <w:rsid w:val="1BEAD4E0"/>
    <w:rsid w:val="1BEB75D0"/>
    <w:rsid w:val="1BEB8202"/>
    <w:rsid w:val="1BEF793F"/>
    <w:rsid w:val="1BFB468D"/>
    <w:rsid w:val="1BFB6D48"/>
    <w:rsid w:val="1C0533E8"/>
    <w:rsid w:val="1C05B40E"/>
    <w:rsid w:val="1C083DB5"/>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B7FC0"/>
    <w:rsid w:val="1C3F60FD"/>
    <w:rsid w:val="1C41E0C7"/>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9D7788"/>
    <w:rsid w:val="1C9F6816"/>
    <w:rsid w:val="1CA17A2F"/>
    <w:rsid w:val="1CAB5E38"/>
    <w:rsid w:val="1CAD2CF0"/>
    <w:rsid w:val="1CAD6546"/>
    <w:rsid w:val="1CB35346"/>
    <w:rsid w:val="1CCFF7B2"/>
    <w:rsid w:val="1CD2FB1C"/>
    <w:rsid w:val="1CD66D1A"/>
    <w:rsid w:val="1CDE44D2"/>
    <w:rsid w:val="1CE0EE47"/>
    <w:rsid w:val="1CE546CB"/>
    <w:rsid w:val="1CF2CA1F"/>
    <w:rsid w:val="1CF79353"/>
    <w:rsid w:val="1D05197F"/>
    <w:rsid w:val="1D0546F6"/>
    <w:rsid w:val="1D0AB49A"/>
    <w:rsid w:val="1D0D3DC9"/>
    <w:rsid w:val="1D1541E7"/>
    <w:rsid w:val="1D15957B"/>
    <w:rsid w:val="1D19B544"/>
    <w:rsid w:val="1D1AEFAC"/>
    <w:rsid w:val="1D1EC09F"/>
    <w:rsid w:val="1D201656"/>
    <w:rsid w:val="1D2A3432"/>
    <w:rsid w:val="1D2B5504"/>
    <w:rsid w:val="1D3D6F80"/>
    <w:rsid w:val="1D40107D"/>
    <w:rsid w:val="1D467182"/>
    <w:rsid w:val="1D4731B8"/>
    <w:rsid w:val="1D4ACDD8"/>
    <w:rsid w:val="1D4C20D7"/>
    <w:rsid w:val="1D4C8E96"/>
    <w:rsid w:val="1D50DB03"/>
    <w:rsid w:val="1D52A125"/>
    <w:rsid w:val="1D56281A"/>
    <w:rsid w:val="1D5D7F59"/>
    <w:rsid w:val="1D5F7C2E"/>
    <w:rsid w:val="1D6FBA50"/>
    <w:rsid w:val="1D73ECF9"/>
    <w:rsid w:val="1D79E457"/>
    <w:rsid w:val="1D7AE1EB"/>
    <w:rsid w:val="1D7FB6EC"/>
    <w:rsid w:val="1D80DABA"/>
    <w:rsid w:val="1D817B1E"/>
    <w:rsid w:val="1D89809A"/>
    <w:rsid w:val="1D90C97A"/>
    <w:rsid w:val="1D91D7B7"/>
    <w:rsid w:val="1D983FA2"/>
    <w:rsid w:val="1D993855"/>
    <w:rsid w:val="1DA4928F"/>
    <w:rsid w:val="1DAA4F35"/>
    <w:rsid w:val="1DACD1DF"/>
    <w:rsid w:val="1DB23A8C"/>
    <w:rsid w:val="1DB9CA2C"/>
    <w:rsid w:val="1DBD1011"/>
    <w:rsid w:val="1DBD565D"/>
    <w:rsid w:val="1DBED200"/>
    <w:rsid w:val="1DBEFE05"/>
    <w:rsid w:val="1DC04840"/>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4AA26"/>
    <w:rsid w:val="1E166974"/>
    <w:rsid w:val="1E1E42B5"/>
    <w:rsid w:val="1E23AEAD"/>
    <w:rsid w:val="1E2A8A55"/>
    <w:rsid w:val="1E304929"/>
    <w:rsid w:val="1E30AC11"/>
    <w:rsid w:val="1E314CF9"/>
    <w:rsid w:val="1E314F90"/>
    <w:rsid w:val="1E339BEB"/>
    <w:rsid w:val="1E33B32E"/>
    <w:rsid w:val="1E3CD8B9"/>
    <w:rsid w:val="1E3E38F6"/>
    <w:rsid w:val="1E500964"/>
    <w:rsid w:val="1E547389"/>
    <w:rsid w:val="1E5DCF97"/>
    <w:rsid w:val="1E6EAB86"/>
    <w:rsid w:val="1E6F6B16"/>
    <w:rsid w:val="1E739A2A"/>
    <w:rsid w:val="1E7DCDAD"/>
    <w:rsid w:val="1E81D2E8"/>
    <w:rsid w:val="1E854F5A"/>
    <w:rsid w:val="1E857111"/>
    <w:rsid w:val="1E891D7E"/>
    <w:rsid w:val="1E8EAA73"/>
    <w:rsid w:val="1E9294D0"/>
    <w:rsid w:val="1E98C698"/>
    <w:rsid w:val="1E99A35F"/>
    <w:rsid w:val="1E9BF17F"/>
    <w:rsid w:val="1EA4DFB4"/>
    <w:rsid w:val="1EA95D85"/>
    <w:rsid w:val="1EAAF3E6"/>
    <w:rsid w:val="1EAF75BB"/>
    <w:rsid w:val="1EB0EB18"/>
    <w:rsid w:val="1EB2C5D2"/>
    <w:rsid w:val="1EBD0939"/>
    <w:rsid w:val="1EC1976B"/>
    <w:rsid w:val="1EC97523"/>
    <w:rsid w:val="1ECA9F7F"/>
    <w:rsid w:val="1ECBF7D5"/>
    <w:rsid w:val="1ECD992F"/>
    <w:rsid w:val="1EDEB8A8"/>
    <w:rsid w:val="1EE3A42A"/>
    <w:rsid w:val="1EE57F4C"/>
    <w:rsid w:val="1EE8AA6C"/>
    <w:rsid w:val="1EE9C65E"/>
    <w:rsid w:val="1EEA9534"/>
    <w:rsid w:val="1EEDA857"/>
    <w:rsid w:val="1EF105A3"/>
    <w:rsid w:val="1EF236CE"/>
    <w:rsid w:val="1EF3F83D"/>
    <w:rsid w:val="1EF4FD43"/>
    <w:rsid w:val="1EF7290A"/>
    <w:rsid w:val="1EF959DC"/>
    <w:rsid w:val="1EFA22A8"/>
    <w:rsid w:val="1EFBC8B4"/>
    <w:rsid w:val="1EFDDAB8"/>
    <w:rsid w:val="1F0D584A"/>
    <w:rsid w:val="1F1A7447"/>
    <w:rsid w:val="1F211DD6"/>
    <w:rsid w:val="1F232174"/>
    <w:rsid w:val="1F249F59"/>
    <w:rsid w:val="1F2E6424"/>
    <w:rsid w:val="1F2EA7E0"/>
    <w:rsid w:val="1F38789F"/>
    <w:rsid w:val="1F3D552D"/>
    <w:rsid w:val="1F3EFC02"/>
    <w:rsid w:val="1F4995F5"/>
    <w:rsid w:val="1F5762DC"/>
    <w:rsid w:val="1F5DC9BF"/>
    <w:rsid w:val="1F62CA94"/>
    <w:rsid w:val="1F6CCBBE"/>
    <w:rsid w:val="1F6DDD5D"/>
    <w:rsid w:val="1F716DB2"/>
    <w:rsid w:val="1F72B256"/>
    <w:rsid w:val="1F74BD64"/>
    <w:rsid w:val="1F76C101"/>
    <w:rsid w:val="1F784EC9"/>
    <w:rsid w:val="1F790A81"/>
    <w:rsid w:val="1F7ABE61"/>
    <w:rsid w:val="1F7F8170"/>
    <w:rsid w:val="1F8505D8"/>
    <w:rsid w:val="1F87AB9B"/>
    <w:rsid w:val="1F88938E"/>
    <w:rsid w:val="1F911451"/>
    <w:rsid w:val="1F958051"/>
    <w:rsid w:val="1F9A054D"/>
    <w:rsid w:val="1F9B025D"/>
    <w:rsid w:val="1F9C3CFE"/>
    <w:rsid w:val="1FA7627A"/>
    <w:rsid w:val="1FBACB2C"/>
    <w:rsid w:val="1FC2E008"/>
    <w:rsid w:val="1FC3B092"/>
    <w:rsid w:val="1FC41585"/>
    <w:rsid w:val="1FC6C823"/>
    <w:rsid w:val="1FC9EAD3"/>
    <w:rsid w:val="1FCA9B6B"/>
    <w:rsid w:val="1FCBA314"/>
    <w:rsid w:val="1FE2B67C"/>
    <w:rsid w:val="1FEF421F"/>
    <w:rsid w:val="1FF0B1BA"/>
    <w:rsid w:val="1FF52A6A"/>
    <w:rsid w:val="1FFFDF78"/>
    <w:rsid w:val="2003C2A8"/>
    <w:rsid w:val="200A1D15"/>
    <w:rsid w:val="2013D8E4"/>
    <w:rsid w:val="201543BC"/>
    <w:rsid w:val="201D3CA9"/>
    <w:rsid w:val="20246FB3"/>
    <w:rsid w:val="202A393D"/>
    <w:rsid w:val="202D5B3F"/>
    <w:rsid w:val="20305BD4"/>
    <w:rsid w:val="20325ABC"/>
    <w:rsid w:val="20351EA9"/>
    <w:rsid w:val="203A3395"/>
    <w:rsid w:val="203C02A4"/>
    <w:rsid w:val="20408DC2"/>
    <w:rsid w:val="20475E35"/>
    <w:rsid w:val="2049C900"/>
    <w:rsid w:val="2057034E"/>
    <w:rsid w:val="205B6FDF"/>
    <w:rsid w:val="206026CE"/>
    <w:rsid w:val="20683F17"/>
    <w:rsid w:val="2069EE20"/>
    <w:rsid w:val="206AD2C5"/>
    <w:rsid w:val="206E0D72"/>
    <w:rsid w:val="206F0543"/>
    <w:rsid w:val="207D477F"/>
    <w:rsid w:val="2082A3BB"/>
    <w:rsid w:val="20891A80"/>
    <w:rsid w:val="208B8171"/>
    <w:rsid w:val="208C147A"/>
    <w:rsid w:val="209D54AD"/>
    <w:rsid w:val="20A0148A"/>
    <w:rsid w:val="20A88176"/>
    <w:rsid w:val="20A8DE77"/>
    <w:rsid w:val="20BAAC6A"/>
    <w:rsid w:val="20BDEE86"/>
    <w:rsid w:val="20C5B569"/>
    <w:rsid w:val="20C6C1BD"/>
    <w:rsid w:val="20C96372"/>
    <w:rsid w:val="20CB86D6"/>
    <w:rsid w:val="20D90047"/>
    <w:rsid w:val="20E653F4"/>
    <w:rsid w:val="20ED170B"/>
    <w:rsid w:val="20EFC372"/>
    <w:rsid w:val="20F755CC"/>
    <w:rsid w:val="20FBB230"/>
    <w:rsid w:val="20FEEFCA"/>
    <w:rsid w:val="21078CB9"/>
    <w:rsid w:val="210CCE64"/>
    <w:rsid w:val="211301C9"/>
    <w:rsid w:val="2119C804"/>
    <w:rsid w:val="211E1A18"/>
    <w:rsid w:val="21211598"/>
    <w:rsid w:val="21238350"/>
    <w:rsid w:val="2128D1D4"/>
    <w:rsid w:val="212E4939"/>
    <w:rsid w:val="21371CC9"/>
    <w:rsid w:val="21374E75"/>
    <w:rsid w:val="2140CB13"/>
    <w:rsid w:val="2147C87A"/>
    <w:rsid w:val="2147C97A"/>
    <w:rsid w:val="21489B85"/>
    <w:rsid w:val="215052AA"/>
    <w:rsid w:val="2150A56C"/>
    <w:rsid w:val="2151B106"/>
    <w:rsid w:val="21558AA0"/>
    <w:rsid w:val="215B250A"/>
    <w:rsid w:val="215FB713"/>
    <w:rsid w:val="216226CD"/>
    <w:rsid w:val="2165FF28"/>
    <w:rsid w:val="21690AAA"/>
    <w:rsid w:val="216FBA7D"/>
    <w:rsid w:val="2177794A"/>
    <w:rsid w:val="218ABCAB"/>
    <w:rsid w:val="218BACBB"/>
    <w:rsid w:val="218F1F9C"/>
    <w:rsid w:val="21959B03"/>
    <w:rsid w:val="21986740"/>
    <w:rsid w:val="219CEC02"/>
    <w:rsid w:val="219D9F86"/>
    <w:rsid w:val="21B06E93"/>
    <w:rsid w:val="21B83E92"/>
    <w:rsid w:val="21BDD829"/>
    <w:rsid w:val="21BF132D"/>
    <w:rsid w:val="21C0E414"/>
    <w:rsid w:val="21C35C60"/>
    <w:rsid w:val="21CFB3C9"/>
    <w:rsid w:val="21DE5D40"/>
    <w:rsid w:val="21DEA715"/>
    <w:rsid w:val="21E17470"/>
    <w:rsid w:val="21ED3495"/>
    <w:rsid w:val="21F2E0A9"/>
    <w:rsid w:val="21FA6FEB"/>
    <w:rsid w:val="21FD5F8C"/>
    <w:rsid w:val="21FE9437"/>
    <w:rsid w:val="21FEB4CC"/>
    <w:rsid w:val="2204DDD2"/>
    <w:rsid w:val="220BE4CB"/>
    <w:rsid w:val="220DA9A1"/>
    <w:rsid w:val="220DD474"/>
    <w:rsid w:val="2218BA2A"/>
    <w:rsid w:val="221BCD1F"/>
    <w:rsid w:val="221D8C45"/>
    <w:rsid w:val="2221AA04"/>
    <w:rsid w:val="22249CE0"/>
    <w:rsid w:val="222A6C6F"/>
    <w:rsid w:val="222F1163"/>
    <w:rsid w:val="222F5219"/>
    <w:rsid w:val="22327EC0"/>
    <w:rsid w:val="2233DB09"/>
    <w:rsid w:val="223B78E4"/>
    <w:rsid w:val="223C21CE"/>
    <w:rsid w:val="223FAFB8"/>
    <w:rsid w:val="223FE721"/>
    <w:rsid w:val="224456EA"/>
    <w:rsid w:val="22464B80"/>
    <w:rsid w:val="22552DEE"/>
    <w:rsid w:val="225581E1"/>
    <w:rsid w:val="2256D654"/>
    <w:rsid w:val="2259121F"/>
    <w:rsid w:val="225B02E2"/>
    <w:rsid w:val="2261EB06"/>
    <w:rsid w:val="22627B12"/>
    <w:rsid w:val="2266CC2E"/>
    <w:rsid w:val="226722A7"/>
    <w:rsid w:val="22673F94"/>
    <w:rsid w:val="22694EB4"/>
    <w:rsid w:val="226DF6EF"/>
    <w:rsid w:val="2273A304"/>
    <w:rsid w:val="2279FE3B"/>
    <w:rsid w:val="227B596B"/>
    <w:rsid w:val="227FEE15"/>
    <w:rsid w:val="22861AC5"/>
    <w:rsid w:val="228BBEEB"/>
    <w:rsid w:val="228CD828"/>
    <w:rsid w:val="22924796"/>
    <w:rsid w:val="22930485"/>
    <w:rsid w:val="22957868"/>
    <w:rsid w:val="2298C731"/>
    <w:rsid w:val="229C6C73"/>
    <w:rsid w:val="22A60E38"/>
    <w:rsid w:val="22BBF385"/>
    <w:rsid w:val="22BDC043"/>
    <w:rsid w:val="22C5B95F"/>
    <w:rsid w:val="22CEECD2"/>
    <w:rsid w:val="22D20011"/>
    <w:rsid w:val="22D29E1C"/>
    <w:rsid w:val="22D84ABE"/>
    <w:rsid w:val="22E1E303"/>
    <w:rsid w:val="22E4A53A"/>
    <w:rsid w:val="22E963C6"/>
    <w:rsid w:val="22F13239"/>
    <w:rsid w:val="22FA3F19"/>
    <w:rsid w:val="2307314F"/>
    <w:rsid w:val="23080FD1"/>
    <w:rsid w:val="23136655"/>
    <w:rsid w:val="2317E18D"/>
    <w:rsid w:val="2318ABC2"/>
    <w:rsid w:val="231D0FE3"/>
    <w:rsid w:val="232C6C20"/>
    <w:rsid w:val="232CE13F"/>
    <w:rsid w:val="2332BF10"/>
    <w:rsid w:val="2333C8AB"/>
    <w:rsid w:val="2341A2D2"/>
    <w:rsid w:val="234462DE"/>
    <w:rsid w:val="2349957D"/>
    <w:rsid w:val="23559B53"/>
    <w:rsid w:val="2358A8A1"/>
    <w:rsid w:val="235D8444"/>
    <w:rsid w:val="23617498"/>
    <w:rsid w:val="2364B1E0"/>
    <w:rsid w:val="23665149"/>
    <w:rsid w:val="23690799"/>
    <w:rsid w:val="2370140F"/>
    <w:rsid w:val="2378EEBF"/>
    <w:rsid w:val="2384C9DC"/>
    <w:rsid w:val="2385CDEE"/>
    <w:rsid w:val="239DB714"/>
    <w:rsid w:val="23A02B75"/>
    <w:rsid w:val="23A2D28B"/>
    <w:rsid w:val="23A794FD"/>
    <w:rsid w:val="23A7FE9E"/>
    <w:rsid w:val="23AAE235"/>
    <w:rsid w:val="23AE4E8E"/>
    <w:rsid w:val="23AEFF54"/>
    <w:rsid w:val="23AFB5F4"/>
    <w:rsid w:val="23B59799"/>
    <w:rsid w:val="23BAB814"/>
    <w:rsid w:val="23BDC58B"/>
    <w:rsid w:val="23BDEAF0"/>
    <w:rsid w:val="23C7E34B"/>
    <w:rsid w:val="23C959C4"/>
    <w:rsid w:val="23D310E2"/>
    <w:rsid w:val="23D7B8B5"/>
    <w:rsid w:val="23D83D48"/>
    <w:rsid w:val="23DF90B9"/>
    <w:rsid w:val="23E34EE4"/>
    <w:rsid w:val="23E5D4AD"/>
    <w:rsid w:val="23EA2E01"/>
    <w:rsid w:val="23ED617F"/>
    <w:rsid w:val="23F1CA39"/>
    <w:rsid w:val="23F460E8"/>
    <w:rsid w:val="23F67EC7"/>
    <w:rsid w:val="23F98BD3"/>
    <w:rsid w:val="23F9FA11"/>
    <w:rsid w:val="23FA1811"/>
    <w:rsid w:val="23FDFD6D"/>
    <w:rsid w:val="240021AB"/>
    <w:rsid w:val="24110EA3"/>
    <w:rsid w:val="241899C9"/>
    <w:rsid w:val="241B1648"/>
    <w:rsid w:val="241C84F7"/>
    <w:rsid w:val="242296A9"/>
    <w:rsid w:val="242D0214"/>
    <w:rsid w:val="242D8707"/>
    <w:rsid w:val="24383F4F"/>
    <w:rsid w:val="243A20E3"/>
    <w:rsid w:val="24511224"/>
    <w:rsid w:val="2455252B"/>
    <w:rsid w:val="24596EA8"/>
    <w:rsid w:val="245A8EB2"/>
    <w:rsid w:val="245EF039"/>
    <w:rsid w:val="2462FAFF"/>
    <w:rsid w:val="24656EE4"/>
    <w:rsid w:val="246E1B00"/>
    <w:rsid w:val="246F8569"/>
    <w:rsid w:val="2475EEBE"/>
    <w:rsid w:val="24804F4A"/>
    <w:rsid w:val="24828DA8"/>
    <w:rsid w:val="24898F24"/>
    <w:rsid w:val="248C9C89"/>
    <w:rsid w:val="249058C3"/>
    <w:rsid w:val="24977B5F"/>
    <w:rsid w:val="249A7447"/>
    <w:rsid w:val="24A1F59C"/>
    <w:rsid w:val="24AB615B"/>
    <w:rsid w:val="24AD5046"/>
    <w:rsid w:val="24AFA1CA"/>
    <w:rsid w:val="24C0C84A"/>
    <w:rsid w:val="24C1600F"/>
    <w:rsid w:val="24C90405"/>
    <w:rsid w:val="24CD77D8"/>
    <w:rsid w:val="24D47823"/>
    <w:rsid w:val="24DA1E74"/>
    <w:rsid w:val="24DE0A48"/>
    <w:rsid w:val="24E61C5C"/>
    <w:rsid w:val="24ED8D27"/>
    <w:rsid w:val="24F36EB1"/>
    <w:rsid w:val="24F56938"/>
    <w:rsid w:val="24F61A9C"/>
    <w:rsid w:val="24FF0CF8"/>
    <w:rsid w:val="25182FAA"/>
    <w:rsid w:val="25210B75"/>
    <w:rsid w:val="25212BFD"/>
    <w:rsid w:val="25282C85"/>
    <w:rsid w:val="25341103"/>
    <w:rsid w:val="2543BBE7"/>
    <w:rsid w:val="254B9ECF"/>
    <w:rsid w:val="2552571C"/>
    <w:rsid w:val="2552A48B"/>
    <w:rsid w:val="255E1C87"/>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AF3BDE"/>
    <w:rsid w:val="25B7B113"/>
    <w:rsid w:val="25B93BB5"/>
    <w:rsid w:val="25B97A34"/>
    <w:rsid w:val="25BD04CC"/>
    <w:rsid w:val="25D3BF5A"/>
    <w:rsid w:val="25D44956"/>
    <w:rsid w:val="25DF2D03"/>
    <w:rsid w:val="25E2C1E7"/>
    <w:rsid w:val="25E769BD"/>
    <w:rsid w:val="25E8A1BB"/>
    <w:rsid w:val="25F3D09F"/>
    <w:rsid w:val="260160ED"/>
    <w:rsid w:val="260B1F70"/>
    <w:rsid w:val="261033D2"/>
    <w:rsid w:val="26112AAC"/>
    <w:rsid w:val="261A371D"/>
    <w:rsid w:val="2621FC2A"/>
    <w:rsid w:val="2622290E"/>
    <w:rsid w:val="2624D8FD"/>
    <w:rsid w:val="26266964"/>
    <w:rsid w:val="2629EB71"/>
    <w:rsid w:val="262D3D33"/>
    <w:rsid w:val="2636325A"/>
    <w:rsid w:val="263A5CC8"/>
    <w:rsid w:val="263AA9E3"/>
    <w:rsid w:val="263ED2F2"/>
    <w:rsid w:val="264B86DE"/>
    <w:rsid w:val="264F36F7"/>
    <w:rsid w:val="26563137"/>
    <w:rsid w:val="265E65B3"/>
    <w:rsid w:val="267375BE"/>
    <w:rsid w:val="2675B4AD"/>
    <w:rsid w:val="2676A6A7"/>
    <w:rsid w:val="2679BC15"/>
    <w:rsid w:val="267ED3C7"/>
    <w:rsid w:val="26809D0F"/>
    <w:rsid w:val="26834A7B"/>
    <w:rsid w:val="26840AD9"/>
    <w:rsid w:val="268414C7"/>
    <w:rsid w:val="26888F55"/>
    <w:rsid w:val="268E4C3B"/>
    <w:rsid w:val="26916828"/>
    <w:rsid w:val="26931A6A"/>
    <w:rsid w:val="26C313D4"/>
    <w:rsid w:val="26C407BE"/>
    <w:rsid w:val="26CB46F8"/>
    <w:rsid w:val="26D5525B"/>
    <w:rsid w:val="26DC5DF7"/>
    <w:rsid w:val="26E09A4D"/>
    <w:rsid w:val="26E26ACF"/>
    <w:rsid w:val="26E31E3D"/>
    <w:rsid w:val="26EE4098"/>
    <w:rsid w:val="26FC88FB"/>
    <w:rsid w:val="27008914"/>
    <w:rsid w:val="27012B09"/>
    <w:rsid w:val="2704E89C"/>
    <w:rsid w:val="2705791A"/>
    <w:rsid w:val="27059A38"/>
    <w:rsid w:val="270B8391"/>
    <w:rsid w:val="270D688F"/>
    <w:rsid w:val="270E3B3F"/>
    <w:rsid w:val="27177B49"/>
    <w:rsid w:val="271A68D7"/>
    <w:rsid w:val="271B402D"/>
    <w:rsid w:val="2723720D"/>
    <w:rsid w:val="272DB753"/>
    <w:rsid w:val="272EDAA0"/>
    <w:rsid w:val="2738ABD6"/>
    <w:rsid w:val="2738EEEB"/>
    <w:rsid w:val="27395DE9"/>
    <w:rsid w:val="274240D8"/>
    <w:rsid w:val="2743C4D8"/>
    <w:rsid w:val="274DBA73"/>
    <w:rsid w:val="274F9249"/>
    <w:rsid w:val="275876B3"/>
    <w:rsid w:val="275DA61D"/>
    <w:rsid w:val="275F1280"/>
    <w:rsid w:val="276219AF"/>
    <w:rsid w:val="27658C8D"/>
    <w:rsid w:val="27662157"/>
    <w:rsid w:val="276B08AA"/>
    <w:rsid w:val="276BC2AD"/>
    <w:rsid w:val="277D5E33"/>
    <w:rsid w:val="278761B7"/>
    <w:rsid w:val="278E4DD0"/>
    <w:rsid w:val="2791A586"/>
    <w:rsid w:val="279BF2F3"/>
    <w:rsid w:val="279C2174"/>
    <w:rsid w:val="27A3CD14"/>
    <w:rsid w:val="27AADD42"/>
    <w:rsid w:val="27AD636A"/>
    <w:rsid w:val="27B47239"/>
    <w:rsid w:val="27B874A5"/>
    <w:rsid w:val="27C0DD7A"/>
    <w:rsid w:val="27C65389"/>
    <w:rsid w:val="27CB7B6F"/>
    <w:rsid w:val="27CE4B22"/>
    <w:rsid w:val="27D6DDA6"/>
    <w:rsid w:val="27D8CA2A"/>
    <w:rsid w:val="27D9CF6E"/>
    <w:rsid w:val="27F04574"/>
    <w:rsid w:val="27F53C28"/>
    <w:rsid w:val="27F72580"/>
    <w:rsid w:val="2809EE4B"/>
    <w:rsid w:val="280B8D0D"/>
    <w:rsid w:val="281563B3"/>
    <w:rsid w:val="281CBC23"/>
    <w:rsid w:val="281E410B"/>
    <w:rsid w:val="2820B98A"/>
    <w:rsid w:val="282364BA"/>
    <w:rsid w:val="2824F849"/>
    <w:rsid w:val="2825A0A4"/>
    <w:rsid w:val="282638F9"/>
    <w:rsid w:val="282BA389"/>
    <w:rsid w:val="283389EA"/>
    <w:rsid w:val="2839A62C"/>
    <w:rsid w:val="283A32D8"/>
    <w:rsid w:val="283C227E"/>
    <w:rsid w:val="283D3C0B"/>
    <w:rsid w:val="283F6293"/>
    <w:rsid w:val="28418772"/>
    <w:rsid w:val="28448B43"/>
    <w:rsid w:val="2848509C"/>
    <w:rsid w:val="2849F0D7"/>
    <w:rsid w:val="28511B40"/>
    <w:rsid w:val="28527184"/>
    <w:rsid w:val="28532361"/>
    <w:rsid w:val="285ADC3E"/>
    <w:rsid w:val="285FF6CA"/>
    <w:rsid w:val="2862FA82"/>
    <w:rsid w:val="28674C93"/>
    <w:rsid w:val="286AD658"/>
    <w:rsid w:val="287405D3"/>
    <w:rsid w:val="2885576E"/>
    <w:rsid w:val="28866289"/>
    <w:rsid w:val="2897D3F7"/>
    <w:rsid w:val="28989837"/>
    <w:rsid w:val="289BD862"/>
    <w:rsid w:val="289D732C"/>
    <w:rsid w:val="28A084A6"/>
    <w:rsid w:val="28A2A44C"/>
    <w:rsid w:val="28A6C7D9"/>
    <w:rsid w:val="28BA13AB"/>
    <w:rsid w:val="28BA6E26"/>
    <w:rsid w:val="28BC2BFD"/>
    <w:rsid w:val="28C2E333"/>
    <w:rsid w:val="28C6B582"/>
    <w:rsid w:val="28CA7655"/>
    <w:rsid w:val="28CC47DF"/>
    <w:rsid w:val="28D8C3E1"/>
    <w:rsid w:val="28D8FC0F"/>
    <w:rsid w:val="28DCA986"/>
    <w:rsid w:val="28E77FA4"/>
    <w:rsid w:val="28F616D7"/>
    <w:rsid w:val="28FF30C9"/>
    <w:rsid w:val="2902E0F1"/>
    <w:rsid w:val="290F1210"/>
    <w:rsid w:val="290F57DE"/>
    <w:rsid w:val="291B8600"/>
    <w:rsid w:val="291FFCDA"/>
    <w:rsid w:val="29309134"/>
    <w:rsid w:val="293E8AFC"/>
    <w:rsid w:val="293E8F0C"/>
    <w:rsid w:val="29448662"/>
    <w:rsid w:val="294A2428"/>
    <w:rsid w:val="2952F6ED"/>
    <w:rsid w:val="295586D7"/>
    <w:rsid w:val="295695D8"/>
    <w:rsid w:val="29622BF5"/>
    <w:rsid w:val="296460F8"/>
    <w:rsid w:val="2967E28C"/>
    <w:rsid w:val="296E104C"/>
    <w:rsid w:val="29708A43"/>
    <w:rsid w:val="29876EC8"/>
    <w:rsid w:val="2989947D"/>
    <w:rsid w:val="2993858C"/>
    <w:rsid w:val="2999696A"/>
    <w:rsid w:val="29A79634"/>
    <w:rsid w:val="29B0DA51"/>
    <w:rsid w:val="29BA73C9"/>
    <w:rsid w:val="29BFDE0C"/>
    <w:rsid w:val="29C3B0F6"/>
    <w:rsid w:val="29C9AA51"/>
    <w:rsid w:val="29CA1D6D"/>
    <w:rsid w:val="29D81DB3"/>
    <w:rsid w:val="29DBAAC3"/>
    <w:rsid w:val="29DEE05C"/>
    <w:rsid w:val="29EE3EB0"/>
    <w:rsid w:val="29EFEC18"/>
    <w:rsid w:val="29F38DA4"/>
    <w:rsid w:val="29F3BD47"/>
    <w:rsid w:val="29F42E97"/>
    <w:rsid w:val="2A0B0719"/>
    <w:rsid w:val="2A1A2788"/>
    <w:rsid w:val="2A1BC1A0"/>
    <w:rsid w:val="2A1F44A1"/>
    <w:rsid w:val="2A2469F3"/>
    <w:rsid w:val="2A4138F3"/>
    <w:rsid w:val="2A4C4F89"/>
    <w:rsid w:val="2A4D6EA6"/>
    <w:rsid w:val="2A4DD80B"/>
    <w:rsid w:val="2A553E11"/>
    <w:rsid w:val="2A562DEA"/>
    <w:rsid w:val="2A5B8318"/>
    <w:rsid w:val="2A5D3D4E"/>
    <w:rsid w:val="2A6792A7"/>
    <w:rsid w:val="2A6A03DA"/>
    <w:rsid w:val="2A71C88D"/>
    <w:rsid w:val="2A76BBDC"/>
    <w:rsid w:val="2A80CA6F"/>
    <w:rsid w:val="2A84AC4E"/>
    <w:rsid w:val="2A895B6C"/>
    <w:rsid w:val="2A8B1CD5"/>
    <w:rsid w:val="2A96D6A6"/>
    <w:rsid w:val="2AA56BCF"/>
    <w:rsid w:val="2AA6DCEE"/>
    <w:rsid w:val="2AA83908"/>
    <w:rsid w:val="2AB17F5A"/>
    <w:rsid w:val="2AB9BC20"/>
    <w:rsid w:val="2ABE6EC5"/>
    <w:rsid w:val="2AC7AF38"/>
    <w:rsid w:val="2AC88A68"/>
    <w:rsid w:val="2ACDDCA5"/>
    <w:rsid w:val="2AD2E6C5"/>
    <w:rsid w:val="2AD77F3D"/>
    <w:rsid w:val="2ADAA946"/>
    <w:rsid w:val="2AE5A701"/>
    <w:rsid w:val="2AE8330D"/>
    <w:rsid w:val="2AF2F049"/>
    <w:rsid w:val="2AF59561"/>
    <w:rsid w:val="2AF66328"/>
    <w:rsid w:val="2AF98D79"/>
    <w:rsid w:val="2AF9F012"/>
    <w:rsid w:val="2B05C207"/>
    <w:rsid w:val="2B0B9F7B"/>
    <w:rsid w:val="2B0F8F28"/>
    <w:rsid w:val="2B12A083"/>
    <w:rsid w:val="2B162EDE"/>
    <w:rsid w:val="2B1AB9FA"/>
    <w:rsid w:val="2B2465D3"/>
    <w:rsid w:val="2B2DE6D5"/>
    <w:rsid w:val="2B3506B2"/>
    <w:rsid w:val="2B37A67E"/>
    <w:rsid w:val="2B40C49A"/>
    <w:rsid w:val="2B44ABF7"/>
    <w:rsid w:val="2B465BBA"/>
    <w:rsid w:val="2B584861"/>
    <w:rsid w:val="2B5DDEF3"/>
    <w:rsid w:val="2B5DFDCA"/>
    <w:rsid w:val="2B5E1ACE"/>
    <w:rsid w:val="2B5FB6ED"/>
    <w:rsid w:val="2B60F514"/>
    <w:rsid w:val="2B632ADE"/>
    <w:rsid w:val="2B6577E2"/>
    <w:rsid w:val="2B6B17E4"/>
    <w:rsid w:val="2B6B3691"/>
    <w:rsid w:val="2B6C2921"/>
    <w:rsid w:val="2B712CEC"/>
    <w:rsid w:val="2B751436"/>
    <w:rsid w:val="2B84CD68"/>
    <w:rsid w:val="2B8A3DB4"/>
    <w:rsid w:val="2B8DDCD7"/>
    <w:rsid w:val="2B9136DF"/>
    <w:rsid w:val="2B93E4D5"/>
    <w:rsid w:val="2B95590D"/>
    <w:rsid w:val="2B9831CB"/>
    <w:rsid w:val="2B989337"/>
    <w:rsid w:val="2B992772"/>
    <w:rsid w:val="2B9DEF27"/>
    <w:rsid w:val="2B9E91AC"/>
    <w:rsid w:val="2BA09AFC"/>
    <w:rsid w:val="2BA2B320"/>
    <w:rsid w:val="2BA423A9"/>
    <w:rsid w:val="2BA43252"/>
    <w:rsid w:val="2BAF69E3"/>
    <w:rsid w:val="2BB19707"/>
    <w:rsid w:val="2BB2FD51"/>
    <w:rsid w:val="2BC14A3B"/>
    <w:rsid w:val="2BD61BCA"/>
    <w:rsid w:val="2BDF408C"/>
    <w:rsid w:val="2BDF5CD3"/>
    <w:rsid w:val="2BE18406"/>
    <w:rsid w:val="2BE568BD"/>
    <w:rsid w:val="2BFCA615"/>
    <w:rsid w:val="2C07D5C9"/>
    <w:rsid w:val="2C13B15C"/>
    <w:rsid w:val="2C17B5F3"/>
    <w:rsid w:val="2C1A0021"/>
    <w:rsid w:val="2C1BE03F"/>
    <w:rsid w:val="2C2ACCB1"/>
    <w:rsid w:val="2C3A424E"/>
    <w:rsid w:val="2C463F24"/>
    <w:rsid w:val="2C4BA84F"/>
    <w:rsid w:val="2C4E59D8"/>
    <w:rsid w:val="2C5D70E1"/>
    <w:rsid w:val="2C6630FD"/>
    <w:rsid w:val="2C72EF8C"/>
    <w:rsid w:val="2C73DC99"/>
    <w:rsid w:val="2C8C401B"/>
    <w:rsid w:val="2C9CCC60"/>
    <w:rsid w:val="2C9FB103"/>
    <w:rsid w:val="2CA4BE39"/>
    <w:rsid w:val="2CA639E8"/>
    <w:rsid w:val="2CB8BE40"/>
    <w:rsid w:val="2CBB352B"/>
    <w:rsid w:val="2CBBBB89"/>
    <w:rsid w:val="2CC4FE8C"/>
    <w:rsid w:val="2CC8E93A"/>
    <w:rsid w:val="2CCB6DE2"/>
    <w:rsid w:val="2CD3D955"/>
    <w:rsid w:val="2CDA25D9"/>
    <w:rsid w:val="2CDB7CB4"/>
    <w:rsid w:val="2CDCDB88"/>
    <w:rsid w:val="2CE7B021"/>
    <w:rsid w:val="2CF2965F"/>
    <w:rsid w:val="2CFB1EB3"/>
    <w:rsid w:val="2D10E398"/>
    <w:rsid w:val="2D1659F1"/>
    <w:rsid w:val="2D22351C"/>
    <w:rsid w:val="2D24700F"/>
    <w:rsid w:val="2D3EA500"/>
    <w:rsid w:val="2D47B17E"/>
    <w:rsid w:val="2D4B939A"/>
    <w:rsid w:val="2D4BE689"/>
    <w:rsid w:val="2D500368"/>
    <w:rsid w:val="2D5EBFFA"/>
    <w:rsid w:val="2D72E681"/>
    <w:rsid w:val="2D74669F"/>
    <w:rsid w:val="2D76C6B6"/>
    <w:rsid w:val="2D7957B1"/>
    <w:rsid w:val="2D7F448E"/>
    <w:rsid w:val="2D81603F"/>
    <w:rsid w:val="2D818E28"/>
    <w:rsid w:val="2D87EF63"/>
    <w:rsid w:val="2D899BE8"/>
    <w:rsid w:val="2D8B9A24"/>
    <w:rsid w:val="2D91C3E9"/>
    <w:rsid w:val="2D94A39F"/>
    <w:rsid w:val="2D94BA83"/>
    <w:rsid w:val="2D9B424E"/>
    <w:rsid w:val="2D9B4C8D"/>
    <w:rsid w:val="2D9D8748"/>
    <w:rsid w:val="2D9F5DDB"/>
    <w:rsid w:val="2DA03570"/>
    <w:rsid w:val="2DA205A7"/>
    <w:rsid w:val="2DA94FC0"/>
    <w:rsid w:val="2DB772BD"/>
    <w:rsid w:val="2DBF6B35"/>
    <w:rsid w:val="2DBFDEC7"/>
    <w:rsid w:val="2DC9F2A6"/>
    <w:rsid w:val="2DD07E21"/>
    <w:rsid w:val="2DD6FE03"/>
    <w:rsid w:val="2DD7B8FF"/>
    <w:rsid w:val="2DD87228"/>
    <w:rsid w:val="2DE6A56E"/>
    <w:rsid w:val="2DEED7EB"/>
    <w:rsid w:val="2DF5252F"/>
    <w:rsid w:val="2E070310"/>
    <w:rsid w:val="2E0FF909"/>
    <w:rsid w:val="2E186281"/>
    <w:rsid w:val="2E1A68D8"/>
    <w:rsid w:val="2E1D4C0B"/>
    <w:rsid w:val="2E300717"/>
    <w:rsid w:val="2E3624CA"/>
    <w:rsid w:val="2E366CAB"/>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2084F"/>
    <w:rsid w:val="2ED68464"/>
    <w:rsid w:val="2ED88D6D"/>
    <w:rsid w:val="2EDFDE37"/>
    <w:rsid w:val="2EE8A453"/>
    <w:rsid w:val="2EEC2367"/>
    <w:rsid w:val="2EF68A8D"/>
    <w:rsid w:val="2EF93B01"/>
    <w:rsid w:val="2F0F146A"/>
    <w:rsid w:val="2F1B53C3"/>
    <w:rsid w:val="2F1FCC7B"/>
    <w:rsid w:val="2F21BF98"/>
    <w:rsid w:val="2F22CE76"/>
    <w:rsid w:val="2F23387D"/>
    <w:rsid w:val="2F24B6E3"/>
    <w:rsid w:val="2F2FA55D"/>
    <w:rsid w:val="2F31516B"/>
    <w:rsid w:val="2F331931"/>
    <w:rsid w:val="2F3F3164"/>
    <w:rsid w:val="2F59A7D2"/>
    <w:rsid w:val="2F62CA80"/>
    <w:rsid w:val="2F64C38F"/>
    <w:rsid w:val="2F6A3E54"/>
    <w:rsid w:val="2F6B7131"/>
    <w:rsid w:val="2F70A77E"/>
    <w:rsid w:val="2F75D77B"/>
    <w:rsid w:val="2F75E04D"/>
    <w:rsid w:val="2F772519"/>
    <w:rsid w:val="2F7B7E15"/>
    <w:rsid w:val="2F7C6398"/>
    <w:rsid w:val="2F86D1CF"/>
    <w:rsid w:val="2F87B8E1"/>
    <w:rsid w:val="2F8B6411"/>
    <w:rsid w:val="2F917005"/>
    <w:rsid w:val="2F972F70"/>
    <w:rsid w:val="2FA1FBEF"/>
    <w:rsid w:val="2FA28EC2"/>
    <w:rsid w:val="2FA73A54"/>
    <w:rsid w:val="2FA9FE34"/>
    <w:rsid w:val="2FB2FD50"/>
    <w:rsid w:val="2FB8A365"/>
    <w:rsid w:val="2FBC531D"/>
    <w:rsid w:val="2FBE6D42"/>
    <w:rsid w:val="2FBF0544"/>
    <w:rsid w:val="2FC4DD40"/>
    <w:rsid w:val="2FCC77AD"/>
    <w:rsid w:val="2FD54719"/>
    <w:rsid w:val="2FDBAC9C"/>
    <w:rsid w:val="2FE17F34"/>
    <w:rsid w:val="2FE6B479"/>
    <w:rsid w:val="2FF192ED"/>
    <w:rsid w:val="2FF4FC42"/>
    <w:rsid w:val="2FFEBB17"/>
    <w:rsid w:val="30046FFD"/>
    <w:rsid w:val="3004872F"/>
    <w:rsid w:val="30053BA4"/>
    <w:rsid w:val="30118B8C"/>
    <w:rsid w:val="3014AB72"/>
    <w:rsid w:val="301B504F"/>
    <w:rsid w:val="3024507C"/>
    <w:rsid w:val="302D532E"/>
    <w:rsid w:val="303E872C"/>
    <w:rsid w:val="303F80D9"/>
    <w:rsid w:val="30441699"/>
    <w:rsid w:val="30468AFF"/>
    <w:rsid w:val="30513667"/>
    <w:rsid w:val="30683194"/>
    <w:rsid w:val="3068A1C0"/>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A05FC7"/>
    <w:rsid w:val="30B01C74"/>
    <w:rsid w:val="30B82BC1"/>
    <w:rsid w:val="30B9E635"/>
    <w:rsid w:val="30BCE473"/>
    <w:rsid w:val="30BE203B"/>
    <w:rsid w:val="30C6017D"/>
    <w:rsid w:val="30D51EB2"/>
    <w:rsid w:val="30DD0B7B"/>
    <w:rsid w:val="30DECCB2"/>
    <w:rsid w:val="30E053E1"/>
    <w:rsid w:val="30E18B66"/>
    <w:rsid w:val="30EC145B"/>
    <w:rsid w:val="30ED3E3F"/>
    <w:rsid w:val="30EE4E03"/>
    <w:rsid w:val="30F1459B"/>
    <w:rsid w:val="30F54909"/>
    <w:rsid w:val="310A65A1"/>
    <w:rsid w:val="310E9956"/>
    <w:rsid w:val="3113199A"/>
    <w:rsid w:val="311C8A3D"/>
    <w:rsid w:val="31218DBA"/>
    <w:rsid w:val="3121CF5F"/>
    <w:rsid w:val="3122EA22"/>
    <w:rsid w:val="31391891"/>
    <w:rsid w:val="3139E93F"/>
    <w:rsid w:val="314AAA9A"/>
    <w:rsid w:val="314BE9D9"/>
    <w:rsid w:val="314D6272"/>
    <w:rsid w:val="314F43B4"/>
    <w:rsid w:val="3153A411"/>
    <w:rsid w:val="3156A616"/>
    <w:rsid w:val="3158DD71"/>
    <w:rsid w:val="315E31E6"/>
    <w:rsid w:val="3163426E"/>
    <w:rsid w:val="31687B5D"/>
    <w:rsid w:val="3169302D"/>
    <w:rsid w:val="317A132E"/>
    <w:rsid w:val="317AB92E"/>
    <w:rsid w:val="317DEC3D"/>
    <w:rsid w:val="317E8671"/>
    <w:rsid w:val="31882A5D"/>
    <w:rsid w:val="318A5FE5"/>
    <w:rsid w:val="3194BA6C"/>
    <w:rsid w:val="319F6826"/>
    <w:rsid w:val="31B0B792"/>
    <w:rsid w:val="31BB9A13"/>
    <w:rsid w:val="31C3576F"/>
    <w:rsid w:val="31CD587E"/>
    <w:rsid w:val="31E0D56C"/>
    <w:rsid w:val="31E5A31F"/>
    <w:rsid w:val="31E73437"/>
    <w:rsid w:val="31EEB53B"/>
    <w:rsid w:val="31F4B7AC"/>
    <w:rsid w:val="31F93B81"/>
    <w:rsid w:val="31FD699B"/>
    <w:rsid w:val="31FD91EF"/>
    <w:rsid w:val="320369EC"/>
    <w:rsid w:val="32036C00"/>
    <w:rsid w:val="320A26CB"/>
    <w:rsid w:val="32130196"/>
    <w:rsid w:val="321AFAFC"/>
    <w:rsid w:val="321D440D"/>
    <w:rsid w:val="321E3A26"/>
    <w:rsid w:val="3220FE38"/>
    <w:rsid w:val="322BCB8D"/>
    <w:rsid w:val="322DC171"/>
    <w:rsid w:val="32313713"/>
    <w:rsid w:val="323978BD"/>
    <w:rsid w:val="323C4E02"/>
    <w:rsid w:val="3243D623"/>
    <w:rsid w:val="324B3969"/>
    <w:rsid w:val="32528E6F"/>
    <w:rsid w:val="3256507B"/>
    <w:rsid w:val="3260E91B"/>
    <w:rsid w:val="326A0ADF"/>
    <w:rsid w:val="326D4289"/>
    <w:rsid w:val="32747896"/>
    <w:rsid w:val="3277D673"/>
    <w:rsid w:val="328552FE"/>
    <w:rsid w:val="3287B12F"/>
    <w:rsid w:val="32911FD5"/>
    <w:rsid w:val="3295CC1C"/>
    <w:rsid w:val="3296B54A"/>
    <w:rsid w:val="32988F06"/>
    <w:rsid w:val="329BCFF2"/>
    <w:rsid w:val="32B0B8E1"/>
    <w:rsid w:val="32B205F3"/>
    <w:rsid w:val="32BCC62B"/>
    <w:rsid w:val="32BF3E4F"/>
    <w:rsid w:val="32C17EF7"/>
    <w:rsid w:val="32CA3633"/>
    <w:rsid w:val="32CB4E4F"/>
    <w:rsid w:val="32CFF6AF"/>
    <w:rsid w:val="32D12714"/>
    <w:rsid w:val="32D436E1"/>
    <w:rsid w:val="32D85191"/>
    <w:rsid w:val="32D93D3C"/>
    <w:rsid w:val="32DA0B58"/>
    <w:rsid w:val="32E1628F"/>
    <w:rsid w:val="32E836E9"/>
    <w:rsid w:val="32EF02BD"/>
    <w:rsid w:val="32EF9D26"/>
    <w:rsid w:val="33049B2F"/>
    <w:rsid w:val="3311D4D3"/>
    <w:rsid w:val="33170EBC"/>
    <w:rsid w:val="332235A9"/>
    <w:rsid w:val="3322C424"/>
    <w:rsid w:val="3326F06C"/>
    <w:rsid w:val="332917A9"/>
    <w:rsid w:val="332A74B4"/>
    <w:rsid w:val="333436B3"/>
    <w:rsid w:val="33384AD2"/>
    <w:rsid w:val="333A1D82"/>
    <w:rsid w:val="333C798D"/>
    <w:rsid w:val="333D54F1"/>
    <w:rsid w:val="334E007B"/>
    <w:rsid w:val="3356152F"/>
    <w:rsid w:val="335BC38D"/>
    <w:rsid w:val="3366F487"/>
    <w:rsid w:val="336AD1DC"/>
    <w:rsid w:val="336D33E2"/>
    <w:rsid w:val="336D61C7"/>
    <w:rsid w:val="3371D49A"/>
    <w:rsid w:val="33751170"/>
    <w:rsid w:val="33778031"/>
    <w:rsid w:val="3386B7D9"/>
    <w:rsid w:val="338AB9C8"/>
    <w:rsid w:val="338D9754"/>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07A01B"/>
    <w:rsid w:val="34122D0D"/>
    <w:rsid w:val="341AB0FA"/>
    <w:rsid w:val="341FDE92"/>
    <w:rsid w:val="343F466B"/>
    <w:rsid w:val="3440AFAA"/>
    <w:rsid w:val="34410414"/>
    <w:rsid w:val="3441DE6E"/>
    <w:rsid w:val="344526C5"/>
    <w:rsid w:val="3446EE64"/>
    <w:rsid w:val="344F4653"/>
    <w:rsid w:val="34634794"/>
    <w:rsid w:val="34640DF4"/>
    <w:rsid w:val="346691FF"/>
    <w:rsid w:val="34691E44"/>
    <w:rsid w:val="3469E67F"/>
    <w:rsid w:val="346AC5E8"/>
    <w:rsid w:val="346C6B04"/>
    <w:rsid w:val="346C986D"/>
    <w:rsid w:val="34810148"/>
    <w:rsid w:val="34820263"/>
    <w:rsid w:val="348220BF"/>
    <w:rsid w:val="348B9F71"/>
    <w:rsid w:val="3498CC9E"/>
    <w:rsid w:val="349A387A"/>
    <w:rsid w:val="349D6887"/>
    <w:rsid w:val="34A1E012"/>
    <w:rsid w:val="34A4C36C"/>
    <w:rsid w:val="34ACB020"/>
    <w:rsid w:val="34AEC0E9"/>
    <w:rsid w:val="34B43D3A"/>
    <w:rsid w:val="34B473B1"/>
    <w:rsid w:val="34B71837"/>
    <w:rsid w:val="34B7E50F"/>
    <w:rsid w:val="34BD57D4"/>
    <w:rsid w:val="34BDF71C"/>
    <w:rsid w:val="34D1E378"/>
    <w:rsid w:val="34D83078"/>
    <w:rsid w:val="34DFA4A6"/>
    <w:rsid w:val="34E6361F"/>
    <w:rsid w:val="34EA86E7"/>
    <w:rsid w:val="34EC0116"/>
    <w:rsid w:val="34EEAE45"/>
    <w:rsid w:val="34FC4E60"/>
    <w:rsid w:val="35046A0D"/>
    <w:rsid w:val="35079B86"/>
    <w:rsid w:val="3507D716"/>
    <w:rsid w:val="350E06A2"/>
    <w:rsid w:val="35142C5B"/>
    <w:rsid w:val="35152EF8"/>
    <w:rsid w:val="3517FD2B"/>
    <w:rsid w:val="35197FA4"/>
    <w:rsid w:val="353E1F1D"/>
    <w:rsid w:val="3545B8FF"/>
    <w:rsid w:val="3556AE9D"/>
    <w:rsid w:val="355EFE6C"/>
    <w:rsid w:val="3563C6B7"/>
    <w:rsid w:val="3563D7B5"/>
    <w:rsid w:val="356FCD4C"/>
    <w:rsid w:val="357D56D0"/>
    <w:rsid w:val="358570E0"/>
    <w:rsid w:val="35893C0D"/>
    <w:rsid w:val="359AC6A0"/>
    <w:rsid w:val="35A8FF26"/>
    <w:rsid w:val="35AB166F"/>
    <w:rsid w:val="35AB16B3"/>
    <w:rsid w:val="35BC25DB"/>
    <w:rsid w:val="35BEF4CF"/>
    <w:rsid w:val="35C5EB1A"/>
    <w:rsid w:val="35C66F88"/>
    <w:rsid w:val="35C7A93E"/>
    <w:rsid w:val="35CEC088"/>
    <w:rsid w:val="35D56A48"/>
    <w:rsid w:val="35D829DF"/>
    <w:rsid w:val="35D8B241"/>
    <w:rsid w:val="35DB9B12"/>
    <w:rsid w:val="35DDB307"/>
    <w:rsid w:val="35DEFB33"/>
    <w:rsid w:val="35E63E68"/>
    <w:rsid w:val="35EC1F94"/>
    <w:rsid w:val="35EC4527"/>
    <w:rsid w:val="35EDC473"/>
    <w:rsid w:val="35EE4BCA"/>
    <w:rsid w:val="35F016DE"/>
    <w:rsid w:val="35F8A668"/>
    <w:rsid w:val="36072093"/>
    <w:rsid w:val="360F6E2D"/>
    <w:rsid w:val="361483FE"/>
    <w:rsid w:val="361A8900"/>
    <w:rsid w:val="361C1C37"/>
    <w:rsid w:val="361C5869"/>
    <w:rsid w:val="361D1CCD"/>
    <w:rsid w:val="36230A99"/>
    <w:rsid w:val="3625F58E"/>
    <w:rsid w:val="362CBC9F"/>
    <w:rsid w:val="36421285"/>
    <w:rsid w:val="3644BAB4"/>
    <w:rsid w:val="3644F66C"/>
    <w:rsid w:val="364AA0A9"/>
    <w:rsid w:val="36539342"/>
    <w:rsid w:val="3658344F"/>
    <w:rsid w:val="365C5DA2"/>
    <w:rsid w:val="3663ACD4"/>
    <w:rsid w:val="36665552"/>
    <w:rsid w:val="3669BF09"/>
    <w:rsid w:val="366F8854"/>
    <w:rsid w:val="367205EE"/>
    <w:rsid w:val="36767C35"/>
    <w:rsid w:val="36799CAF"/>
    <w:rsid w:val="367C297A"/>
    <w:rsid w:val="36863223"/>
    <w:rsid w:val="36892A50"/>
    <w:rsid w:val="369705C8"/>
    <w:rsid w:val="36979D93"/>
    <w:rsid w:val="3698F921"/>
    <w:rsid w:val="36A78198"/>
    <w:rsid w:val="36AB98CE"/>
    <w:rsid w:val="36ABEE97"/>
    <w:rsid w:val="36AC33CD"/>
    <w:rsid w:val="36C94322"/>
    <w:rsid w:val="36CFD159"/>
    <w:rsid w:val="36D5E8F8"/>
    <w:rsid w:val="36DDA001"/>
    <w:rsid w:val="36E39424"/>
    <w:rsid w:val="36E4539C"/>
    <w:rsid w:val="36F21017"/>
    <w:rsid w:val="36F42E76"/>
    <w:rsid w:val="36F48F9C"/>
    <w:rsid w:val="36FFF3EB"/>
    <w:rsid w:val="370BB618"/>
    <w:rsid w:val="3710C8F6"/>
    <w:rsid w:val="37110C80"/>
    <w:rsid w:val="37195FE2"/>
    <w:rsid w:val="371A7F1A"/>
    <w:rsid w:val="371E12EE"/>
    <w:rsid w:val="37210025"/>
    <w:rsid w:val="373E36F4"/>
    <w:rsid w:val="374A13A5"/>
    <w:rsid w:val="374E915C"/>
    <w:rsid w:val="37514D84"/>
    <w:rsid w:val="37525E74"/>
    <w:rsid w:val="37592545"/>
    <w:rsid w:val="3786B7B5"/>
    <w:rsid w:val="3788717E"/>
    <w:rsid w:val="378CDFDD"/>
    <w:rsid w:val="3792D79A"/>
    <w:rsid w:val="37942432"/>
    <w:rsid w:val="379986A2"/>
    <w:rsid w:val="3799B033"/>
    <w:rsid w:val="379B2543"/>
    <w:rsid w:val="379D9D18"/>
    <w:rsid w:val="37A20556"/>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9069D"/>
    <w:rsid w:val="37FBFB58"/>
    <w:rsid w:val="38000F7D"/>
    <w:rsid w:val="3801C0BE"/>
    <w:rsid w:val="3804CF5D"/>
    <w:rsid w:val="3805A54F"/>
    <w:rsid w:val="380C7C53"/>
    <w:rsid w:val="380EB371"/>
    <w:rsid w:val="381A3552"/>
    <w:rsid w:val="382E2887"/>
    <w:rsid w:val="3831113D"/>
    <w:rsid w:val="38386B5E"/>
    <w:rsid w:val="3838CD51"/>
    <w:rsid w:val="38396B9C"/>
    <w:rsid w:val="38475D89"/>
    <w:rsid w:val="384E20C0"/>
    <w:rsid w:val="386374A6"/>
    <w:rsid w:val="386719CE"/>
    <w:rsid w:val="386C5572"/>
    <w:rsid w:val="38702FBF"/>
    <w:rsid w:val="38722C14"/>
    <w:rsid w:val="387929C2"/>
    <w:rsid w:val="387A6BC4"/>
    <w:rsid w:val="387F0BFA"/>
    <w:rsid w:val="388822FB"/>
    <w:rsid w:val="3889BFFC"/>
    <w:rsid w:val="3890C55C"/>
    <w:rsid w:val="3897A1B6"/>
    <w:rsid w:val="38A220DD"/>
    <w:rsid w:val="38A5A241"/>
    <w:rsid w:val="38AFB574"/>
    <w:rsid w:val="38AFEBE3"/>
    <w:rsid w:val="38B0CC55"/>
    <w:rsid w:val="38B5AE1C"/>
    <w:rsid w:val="38B9C9CB"/>
    <w:rsid w:val="38BCEA8F"/>
    <w:rsid w:val="38BDE0FE"/>
    <w:rsid w:val="38C463F1"/>
    <w:rsid w:val="38C8285F"/>
    <w:rsid w:val="38D1DF67"/>
    <w:rsid w:val="38D7C8BB"/>
    <w:rsid w:val="38DC0FE7"/>
    <w:rsid w:val="38E5D684"/>
    <w:rsid w:val="38E814D4"/>
    <w:rsid w:val="38ED1E94"/>
    <w:rsid w:val="38F6AB98"/>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39DE3"/>
    <w:rsid w:val="3947974A"/>
    <w:rsid w:val="394918EB"/>
    <w:rsid w:val="394F19F1"/>
    <w:rsid w:val="39523865"/>
    <w:rsid w:val="395349AA"/>
    <w:rsid w:val="39561510"/>
    <w:rsid w:val="3965FF7B"/>
    <w:rsid w:val="3970EF1E"/>
    <w:rsid w:val="397731AE"/>
    <w:rsid w:val="397C30BA"/>
    <w:rsid w:val="397ED8B9"/>
    <w:rsid w:val="39831984"/>
    <w:rsid w:val="398473CA"/>
    <w:rsid w:val="39883837"/>
    <w:rsid w:val="398C505C"/>
    <w:rsid w:val="39928086"/>
    <w:rsid w:val="39A6C1C2"/>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C68F"/>
    <w:rsid w:val="39E6DE0C"/>
    <w:rsid w:val="39E77A95"/>
    <w:rsid w:val="39ED51C9"/>
    <w:rsid w:val="39F64355"/>
    <w:rsid w:val="3A0E8ABF"/>
    <w:rsid w:val="3A146DAD"/>
    <w:rsid w:val="3A14A315"/>
    <w:rsid w:val="3A1721E8"/>
    <w:rsid w:val="3A1DE1CA"/>
    <w:rsid w:val="3A22132B"/>
    <w:rsid w:val="3A2FE4BF"/>
    <w:rsid w:val="3A33C1D5"/>
    <w:rsid w:val="3A352C53"/>
    <w:rsid w:val="3A380161"/>
    <w:rsid w:val="3A3C4021"/>
    <w:rsid w:val="3A3EC7E4"/>
    <w:rsid w:val="3A40BA39"/>
    <w:rsid w:val="3A49D74C"/>
    <w:rsid w:val="3A5062CB"/>
    <w:rsid w:val="3A64C528"/>
    <w:rsid w:val="3A70A601"/>
    <w:rsid w:val="3A743883"/>
    <w:rsid w:val="3A785D7E"/>
    <w:rsid w:val="3A8E7036"/>
    <w:rsid w:val="3A903CD4"/>
    <w:rsid w:val="3A9F5701"/>
    <w:rsid w:val="3AA169E0"/>
    <w:rsid w:val="3AA8D4A7"/>
    <w:rsid w:val="3AAE6FD5"/>
    <w:rsid w:val="3AB983FC"/>
    <w:rsid w:val="3ABB6BA0"/>
    <w:rsid w:val="3ACA6815"/>
    <w:rsid w:val="3ACBE2A8"/>
    <w:rsid w:val="3ACE7AA8"/>
    <w:rsid w:val="3AD4B8C2"/>
    <w:rsid w:val="3AD5E608"/>
    <w:rsid w:val="3AD665D9"/>
    <w:rsid w:val="3AD6A431"/>
    <w:rsid w:val="3ADDDA38"/>
    <w:rsid w:val="3AE90B29"/>
    <w:rsid w:val="3AFF7725"/>
    <w:rsid w:val="3B018E8C"/>
    <w:rsid w:val="3B0DED35"/>
    <w:rsid w:val="3B0F05D3"/>
    <w:rsid w:val="3B165A92"/>
    <w:rsid w:val="3B1F7F31"/>
    <w:rsid w:val="3B232D15"/>
    <w:rsid w:val="3B238C70"/>
    <w:rsid w:val="3B2CF02E"/>
    <w:rsid w:val="3B2DD742"/>
    <w:rsid w:val="3B33419F"/>
    <w:rsid w:val="3B3719C5"/>
    <w:rsid w:val="3B4911EA"/>
    <w:rsid w:val="3B5A304B"/>
    <w:rsid w:val="3B61FFF1"/>
    <w:rsid w:val="3B6D7111"/>
    <w:rsid w:val="3B6F9B2E"/>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A471A"/>
    <w:rsid w:val="3BAC1500"/>
    <w:rsid w:val="3BB2095A"/>
    <w:rsid w:val="3BB2D234"/>
    <w:rsid w:val="3BB7181C"/>
    <w:rsid w:val="3BB760F8"/>
    <w:rsid w:val="3BD981A1"/>
    <w:rsid w:val="3BDDE668"/>
    <w:rsid w:val="3BDFA090"/>
    <w:rsid w:val="3BE167D6"/>
    <w:rsid w:val="3BE50BA4"/>
    <w:rsid w:val="3BED71FF"/>
    <w:rsid w:val="3BF42B82"/>
    <w:rsid w:val="3BFF8F52"/>
    <w:rsid w:val="3C03E5BA"/>
    <w:rsid w:val="3C08282E"/>
    <w:rsid w:val="3C09C976"/>
    <w:rsid w:val="3C0B2381"/>
    <w:rsid w:val="3C0B444E"/>
    <w:rsid w:val="3C103BF6"/>
    <w:rsid w:val="3C16E02D"/>
    <w:rsid w:val="3C1CB1F8"/>
    <w:rsid w:val="3C1D08B0"/>
    <w:rsid w:val="3C1F4794"/>
    <w:rsid w:val="3C22383D"/>
    <w:rsid w:val="3C24E01A"/>
    <w:rsid w:val="3C2C9935"/>
    <w:rsid w:val="3C312DBC"/>
    <w:rsid w:val="3C332A7D"/>
    <w:rsid w:val="3C500685"/>
    <w:rsid w:val="3C5180B4"/>
    <w:rsid w:val="3C573585"/>
    <w:rsid w:val="3C5F65F7"/>
    <w:rsid w:val="3C5FAF96"/>
    <w:rsid w:val="3C663608"/>
    <w:rsid w:val="3C6AE95C"/>
    <w:rsid w:val="3C6D6C75"/>
    <w:rsid w:val="3C76412D"/>
    <w:rsid w:val="3C769C67"/>
    <w:rsid w:val="3C819921"/>
    <w:rsid w:val="3C866F7B"/>
    <w:rsid w:val="3C877C03"/>
    <w:rsid w:val="3C8AC9BD"/>
    <w:rsid w:val="3C8C40B4"/>
    <w:rsid w:val="3C8C844D"/>
    <w:rsid w:val="3C90626E"/>
    <w:rsid w:val="3C963925"/>
    <w:rsid w:val="3CA4C34E"/>
    <w:rsid w:val="3CAA3ABE"/>
    <w:rsid w:val="3CAB8F16"/>
    <w:rsid w:val="3CB10A02"/>
    <w:rsid w:val="3CB20077"/>
    <w:rsid w:val="3CB8C819"/>
    <w:rsid w:val="3CC6DCEF"/>
    <w:rsid w:val="3CD0B963"/>
    <w:rsid w:val="3CD25381"/>
    <w:rsid w:val="3CD31248"/>
    <w:rsid w:val="3CD736AC"/>
    <w:rsid w:val="3CDCD6B5"/>
    <w:rsid w:val="3CE5DDD6"/>
    <w:rsid w:val="3CEBF116"/>
    <w:rsid w:val="3CF24863"/>
    <w:rsid w:val="3CF2AA31"/>
    <w:rsid w:val="3CF3A692"/>
    <w:rsid w:val="3D01A550"/>
    <w:rsid w:val="3D030C5B"/>
    <w:rsid w:val="3D034B0A"/>
    <w:rsid w:val="3D0B2875"/>
    <w:rsid w:val="3D11DDAC"/>
    <w:rsid w:val="3D12C46C"/>
    <w:rsid w:val="3D16F67B"/>
    <w:rsid w:val="3D1806AA"/>
    <w:rsid w:val="3D1B2EBC"/>
    <w:rsid w:val="3D24A973"/>
    <w:rsid w:val="3D26D67D"/>
    <w:rsid w:val="3D2C2A43"/>
    <w:rsid w:val="3D2F7CC9"/>
    <w:rsid w:val="3D35000A"/>
    <w:rsid w:val="3D38CA95"/>
    <w:rsid w:val="3D4DC99B"/>
    <w:rsid w:val="3D4F656A"/>
    <w:rsid w:val="3D5063F9"/>
    <w:rsid w:val="3D527A41"/>
    <w:rsid w:val="3D620C69"/>
    <w:rsid w:val="3D669473"/>
    <w:rsid w:val="3D68DCD2"/>
    <w:rsid w:val="3D702E0C"/>
    <w:rsid w:val="3D735446"/>
    <w:rsid w:val="3D743E5B"/>
    <w:rsid w:val="3D757BDB"/>
    <w:rsid w:val="3D803715"/>
    <w:rsid w:val="3D83E511"/>
    <w:rsid w:val="3D881067"/>
    <w:rsid w:val="3D88FBC6"/>
    <w:rsid w:val="3D92D1FB"/>
    <w:rsid w:val="3D98C85E"/>
    <w:rsid w:val="3DA03354"/>
    <w:rsid w:val="3DA79C81"/>
    <w:rsid w:val="3DB13E7F"/>
    <w:rsid w:val="3DB152D8"/>
    <w:rsid w:val="3DB7E2DA"/>
    <w:rsid w:val="3DBB0522"/>
    <w:rsid w:val="3DE380DB"/>
    <w:rsid w:val="3DED7941"/>
    <w:rsid w:val="3DEF4660"/>
    <w:rsid w:val="3DF30DDC"/>
    <w:rsid w:val="3DF6923E"/>
    <w:rsid w:val="3DF7FE53"/>
    <w:rsid w:val="3DFB332A"/>
    <w:rsid w:val="3E05A72B"/>
    <w:rsid w:val="3E0BBA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7FC631"/>
    <w:rsid w:val="3E846560"/>
    <w:rsid w:val="3E85ACFD"/>
    <w:rsid w:val="3E8909A4"/>
    <w:rsid w:val="3E8A8C9D"/>
    <w:rsid w:val="3E8B9BB6"/>
    <w:rsid w:val="3E94B9E2"/>
    <w:rsid w:val="3E96A7F4"/>
    <w:rsid w:val="3EA18740"/>
    <w:rsid w:val="3EA1E9E4"/>
    <w:rsid w:val="3EA2807E"/>
    <w:rsid w:val="3EACF9C2"/>
    <w:rsid w:val="3EAD5597"/>
    <w:rsid w:val="3EB119BC"/>
    <w:rsid w:val="3EB92736"/>
    <w:rsid w:val="3EC8F33D"/>
    <w:rsid w:val="3ED62653"/>
    <w:rsid w:val="3EE17CF9"/>
    <w:rsid w:val="3EE71D1B"/>
    <w:rsid w:val="3EEA7FF9"/>
    <w:rsid w:val="3EECD75E"/>
    <w:rsid w:val="3EF134AF"/>
    <w:rsid w:val="3EF57D7C"/>
    <w:rsid w:val="3EFA805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C4EC8"/>
    <w:rsid w:val="3FBF49F1"/>
    <w:rsid w:val="3FBF6D59"/>
    <w:rsid w:val="3FCB2E5A"/>
    <w:rsid w:val="3FD7E257"/>
    <w:rsid w:val="3FDB34F7"/>
    <w:rsid w:val="3FDD238E"/>
    <w:rsid w:val="3FDF161E"/>
    <w:rsid w:val="3FE75F15"/>
    <w:rsid w:val="3FE9C6EB"/>
    <w:rsid w:val="3FEB2E40"/>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3122DF"/>
    <w:rsid w:val="40326028"/>
    <w:rsid w:val="4046850A"/>
    <w:rsid w:val="404AE903"/>
    <w:rsid w:val="405814CA"/>
    <w:rsid w:val="40592546"/>
    <w:rsid w:val="4061683C"/>
    <w:rsid w:val="406FF4D9"/>
    <w:rsid w:val="4072E54E"/>
    <w:rsid w:val="4074BA71"/>
    <w:rsid w:val="407B0809"/>
    <w:rsid w:val="408032CA"/>
    <w:rsid w:val="408316FB"/>
    <w:rsid w:val="408A1CE7"/>
    <w:rsid w:val="408E436B"/>
    <w:rsid w:val="409002E7"/>
    <w:rsid w:val="40931EE9"/>
    <w:rsid w:val="40942F5A"/>
    <w:rsid w:val="4094CD9F"/>
    <w:rsid w:val="409D41CF"/>
    <w:rsid w:val="40A5BDCE"/>
    <w:rsid w:val="40AF3EF3"/>
    <w:rsid w:val="40B19CEE"/>
    <w:rsid w:val="40B20E1B"/>
    <w:rsid w:val="40B731FB"/>
    <w:rsid w:val="40B917F6"/>
    <w:rsid w:val="40D5DB89"/>
    <w:rsid w:val="40E90FF0"/>
    <w:rsid w:val="40EDB178"/>
    <w:rsid w:val="40EDBE4A"/>
    <w:rsid w:val="40F5BA70"/>
    <w:rsid w:val="40F87C48"/>
    <w:rsid w:val="40F994A3"/>
    <w:rsid w:val="41038BD7"/>
    <w:rsid w:val="4103DAD8"/>
    <w:rsid w:val="410928D8"/>
    <w:rsid w:val="410C67B5"/>
    <w:rsid w:val="410EC50A"/>
    <w:rsid w:val="410F03AB"/>
    <w:rsid w:val="41152FE6"/>
    <w:rsid w:val="41171EB1"/>
    <w:rsid w:val="41243395"/>
    <w:rsid w:val="412F2983"/>
    <w:rsid w:val="4130BD60"/>
    <w:rsid w:val="41344D73"/>
    <w:rsid w:val="4135F498"/>
    <w:rsid w:val="413BD452"/>
    <w:rsid w:val="41441D0F"/>
    <w:rsid w:val="4144744B"/>
    <w:rsid w:val="41585924"/>
    <w:rsid w:val="41585B59"/>
    <w:rsid w:val="41648DEF"/>
    <w:rsid w:val="41661126"/>
    <w:rsid w:val="41685D94"/>
    <w:rsid w:val="416C41F5"/>
    <w:rsid w:val="41741EB0"/>
    <w:rsid w:val="417C1744"/>
    <w:rsid w:val="41837563"/>
    <w:rsid w:val="4183AA8B"/>
    <w:rsid w:val="41842E6D"/>
    <w:rsid w:val="41846A0B"/>
    <w:rsid w:val="4186F549"/>
    <w:rsid w:val="418BA341"/>
    <w:rsid w:val="419BD8E8"/>
    <w:rsid w:val="419EF5B8"/>
    <w:rsid w:val="41A3AA71"/>
    <w:rsid w:val="41A869E7"/>
    <w:rsid w:val="41B78F1A"/>
    <w:rsid w:val="41BD0F15"/>
    <w:rsid w:val="41D02CF7"/>
    <w:rsid w:val="41DCE69B"/>
    <w:rsid w:val="41DDD097"/>
    <w:rsid w:val="41DEAA74"/>
    <w:rsid w:val="41ED805E"/>
    <w:rsid w:val="41EE7E5D"/>
    <w:rsid w:val="41F1471B"/>
    <w:rsid w:val="41F1D7E9"/>
    <w:rsid w:val="41F6AA67"/>
    <w:rsid w:val="41F8AE9E"/>
    <w:rsid w:val="41FA2FA7"/>
    <w:rsid w:val="41FB37A7"/>
    <w:rsid w:val="4223394C"/>
    <w:rsid w:val="4226E9C3"/>
    <w:rsid w:val="422702F9"/>
    <w:rsid w:val="422E062E"/>
    <w:rsid w:val="4237972D"/>
    <w:rsid w:val="4237C2C9"/>
    <w:rsid w:val="42400862"/>
    <w:rsid w:val="4247D61F"/>
    <w:rsid w:val="4259CD19"/>
    <w:rsid w:val="425A5542"/>
    <w:rsid w:val="425AA49C"/>
    <w:rsid w:val="426189E7"/>
    <w:rsid w:val="4265AD0D"/>
    <w:rsid w:val="42660885"/>
    <w:rsid w:val="426B50D8"/>
    <w:rsid w:val="4272FF38"/>
    <w:rsid w:val="42737281"/>
    <w:rsid w:val="427C61A4"/>
    <w:rsid w:val="427C724F"/>
    <w:rsid w:val="427ED938"/>
    <w:rsid w:val="427F9498"/>
    <w:rsid w:val="427FB9B0"/>
    <w:rsid w:val="4284FCA1"/>
    <w:rsid w:val="4285C2C1"/>
    <w:rsid w:val="428D41B4"/>
    <w:rsid w:val="428DE7AF"/>
    <w:rsid w:val="4297F33B"/>
    <w:rsid w:val="42A2F0E0"/>
    <w:rsid w:val="42A9F3DF"/>
    <w:rsid w:val="42B3CE51"/>
    <w:rsid w:val="42B8A20B"/>
    <w:rsid w:val="42CCE8CF"/>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21E6F1"/>
    <w:rsid w:val="4335EE86"/>
    <w:rsid w:val="43368825"/>
    <w:rsid w:val="43375555"/>
    <w:rsid w:val="433B90BA"/>
    <w:rsid w:val="4340F4C8"/>
    <w:rsid w:val="43502DB9"/>
    <w:rsid w:val="4350CD33"/>
    <w:rsid w:val="435ACC7C"/>
    <w:rsid w:val="435F4623"/>
    <w:rsid w:val="435F7FF1"/>
    <w:rsid w:val="4360C50D"/>
    <w:rsid w:val="43631DF4"/>
    <w:rsid w:val="4365084F"/>
    <w:rsid w:val="4365B50A"/>
    <w:rsid w:val="436A6412"/>
    <w:rsid w:val="436A78B5"/>
    <w:rsid w:val="437C3884"/>
    <w:rsid w:val="437CB30B"/>
    <w:rsid w:val="43807568"/>
    <w:rsid w:val="43807C64"/>
    <w:rsid w:val="4383DF8E"/>
    <w:rsid w:val="438A6D00"/>
    <w:rsid w:val="438D77D0"/>
    <w:rsid w:val="43B36A97"/>
    <w:rsid w:val="43BA3805"/>
    <w:rsid w:val="43BD0385"/>
    <w:rsid w:val="43CA7E97"/>
    <w:rsid w:val="43CB007F"/>
    <w:rsid w:val="43D4DC5A"/>
    <w:rsid w:val="43DB575C"/>
    <w:rsid w:val="43E0B98B"/>
    <w:rsid w:val="43E2B1CF"/>
    <w:rsid w:val="43E336F6"/>
    <w:rsid w:val="43EF1B43"/>
    <w:rsid w:val="43F24AAD"/>
    <w:rsid w:val="43F59EFD"/>
    <w:rsid w:val="440A516C"/>
    <w:rsid w:val="44127BE1"/>
    <w:rsid w:val="4412FAEC"/>
    <w:rsid w:val="442353AA"/>
    <w:rsid w:val="44255075"/>
    <w:rsid w:val="44286846"/>
    <w:rsid w:val="442F1F38"/>
    <w:rsid w:val="4433BA12"/>
    <w:rsid w:val="443B7BC0"/>
    <w:rsid w:val="443D4CD8"/>
    <w:rsid w:val="443DB929"/>
    <w:rsid w:val="443E48E5"/>
    <w:rsid w:val="4444B095"/>
    <w:rsid w:val="44492D6B"/>
    <w:rsid w:val="444FA83E"/>
    <w:rsid w:val="44574327"/>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4334C"/>
    <w:rsid w:val="449FBCCE"/>
    <w:rsid w:val="44A0E7BE"/>
    <w:rsid w:val="44ABA25B"/>
    <w:rsid w:val="44AC2CA1"/>
    <w:rsid w:val="44B16244"/>
    <w:rsid w:val="44B60CEC"/>
    <w:rsid w:val="44BBDA42"/>
    <w:rsid w:val="44BF8C5A"/>
    <w:rsid w:val="44C04530"/>
    <w:rsid w:val="44C161DA"/>
    <w:rsid w:val="44C26E2D"/>
    <w:rsid w:val="44C4E9D3"/>
    <w:rsid w:val="44C85FC9"/>
    <w:rsid w:val="44CC7665"/>
    <w:rsid w:val="44E60F4B"/>
    <w:rsid w:val="44EBCB8C"/>
    <w:rsid w:val="44EEF729"/>
    <w:rsid w:val="44FDB8EF"/>
    <w:rsid w:val="44FEC764"/>
    <w:rsid w:val="450C8FD5"/>
    <w:rsid w:val="450CA94F"/>
    <w:rsid w:val="4510C968"/>
    <w:rsid w:val="451ECCEC"/>
    <w:rsid w:val="4527196E"/>
    <w:rsid w:val="4527AE39"/>
    <w:rsid w:val="4534A6D7"/>
    <w:rsid w:val="453A75F0"/>
    <w:rsid w:val="453DA9A0"/>
    <w:rsid w:val="454A69AF"/>
    <w:rsid w:val="454C8467"/>
    <w:rsid w:val="454DE844"/>
    <w:rsid w:val="45521B2A"/>
    <w:rsid w:val="455B7638"/>
    <w:rsid w:val="4579AD7B"/>
    <w:rsid w:val="458E8725"/>
    <w:rsid w:val="458F81F7"/>
    <w:rsid w:val="458FFB8D"/>
    <w:rsid w:val="459CE001"/>
    <w:rsid w:val="45A0D0AB"/>
    <w:rsid w:val="45A0F667"/>
    <w:rsid w:val="45A98E0B"/>
    <w:rsid w:val="45AA42BC"/>
    <w:rsid w:val="45AB2CF1"/>
    <w:rsid w:val="45AF93E3"/>
    <w:rsid w:val="45B205B3"/>
    <w:rsid w:val="45B63C61"/>
    <w:rsid w:val="45BB890D"/>
    <w:rsid w:val="45CD202C"/>
    <w:rsid w:val="45DBEEA0"/>
    <w:rsid w:val="45E423A2"/>
    <w:rsid w:val="45EA9760"/>
    <w:rsid w:val="45ED905E"/>
    <w:rsid w:val="45ED9CB4"/>
    <w:rsid w:val="45EDCF8B"/>
    <w:rsid w:val="45F014FC"/>
    <w:rsid w:val="45F05AA1"/>
    <w:rsid w:val="45F078D0"/>
    <w:rsid w:val="45F1E984"/>
    <w:rsid w:val="45F2661F"/>
    <w:rsid w:val="45FDF7A3"/>
    <w:rsid w:val="460F2196"/>
    <w:rsid w:val="461A7238"/>
    <w:rsid w:val="46283EE8"/>
    <w:rsid w:val="4632C937"/>
    <w:rsid w:val="46488700"/>
    <w:rsid w:val="464A0521"/>
    <w:rsid w:val="4650C2A7"/>
    <w:rsid w:val="46595893"/>
    <w:rsid w:val="465B0A0A"/>
    <w:rsid w:val="465DB44A"/>
    <w:rsid w:val="465F65D2"/>
    <w:rsid w:val="465FAF89"/>
    <w:rsid w:val="465FF599"/>
    <w:rsid w:val="4669C789"/>
    <w:rsid w:val="467F607A"/>
    <w:rsid w:val="4680AB52"/>
    <w:rsid w:val="468451C7"/>
    <w:rsid w:val="46850E06"/>
    <w:rsid w:val="46897348"/>
    <w:rsid w:val="46989CC7"/>
    <w:rsid w:val="469D18CB"/>
    <w:rsid w:val="469EF281"/>
    <w:rsid w:val="46ABEF0E"/>
    <w:rsid w:val="46AF38AC"/>
    <w:rsid w:val="46B44A97"/>
    <w:rsid w:val="46BEFB45"/>
    <w:rsid w:val="46C91294"/>
    <w:rsid w:val="46CF9C7A"/>
    <w:rsid w:val="46D1BEC7"/>
    <w:rsid w:val="46D3EE32"/>
    <w:rsid w:val="46E1C303"/>
    <w:rsid w:val="46E23005"/>
    <w:rsid w:val="46ECE0B6"/>
    <w:rsid w:val="46EE84B0"/>
    <w:rsid w:val="46F3A92F"/>
    <w:rsid w:val="46F5D754"/>
    <w:rsid w:val="46F6D7E9"/>
    <w:rsid w:val="46F6F925"/>
    <w:rsid w:val="4700935F"/>
    <w:rsid w:val="4709CA01"/>
    <w:rsid w:val="47186E6E"/>
    <w:rsid w:val="4723C95D"/>
    <w:rsid w:val="47348B7A"/>
    <w:rsid w:val="4735004A"/>
    <w:rsid w:val="4735D0BC"/>
    <w:rsid w:val="4736C5E1"/>
    <w:rsid w:val="4742046A"/>
    <w:rsid w:val="47432462"/>
    <w:rsid w:val="47476E1D"/>
    <w:rsid w:val="4747DCAF"/>
    <w:rsid w:val="474D07E9"/>
    <w:rsid w:val="4765EE07"/>
    <w:rsid w:val="476B7816"/>
    <w:rsid w:val="4771728E"/>
    <w:rsid w:val="4773997D"/>
    <w:rsid w:val="4773CC5A"/>
    <w:rsid w:val="47741EB7"/>
    <w:rsid w:val="478B8CE5"/>
    <w:rsid w:val="4793D92E"/>
    <w:rsid w:val="479617B0"/>
    <w:rsid w:val="479714C7"/>
    <w:rsid w:val="47998A5E"/>
    <w:rsid w:val="479AAA5A"/>
    <w:rsid w:val="479E42B1"/>
    <w:rsid w:val="47AEA91E"/>
    <w:rsid w:val="47B5BF56"/>
    <w:rsid w:val="47B795CD"/>
    <w:rsid w:val="47B9B495"/>
    <w:rsid w:val="47BBB79D"/>
    <w:rsid w:val="47BFC794"/>
    <w:rsid w:val="47C24A09"/>
    <w:rsid w:val="47C5B09D"/>
    <w:rsid w:val="47CA4D2F"/>
    <w:rsid w:val="47CC17FC"/>
    <w:rsid w:val="47D22497"/>
    <w:rsid w:val="47D5B255"/>
    <w:rsid w:val="47E03CC2"/>
    <w:rsid w:val="47E770B0"/>
    <w:rsid w:val="47F3C0CB"/>
    <w:rsid w:val="47F921F0"/>
    <w:rsid w:val="4809F3B2"/>
    <w:rsid w:val="480B82E5"/>
    <w:rsid w:val="480D3FC2"/>
    <w:rsid w:val="48119D9C"/>
    <w:rsid w:val="48133A82"/>
    <w:rsid w:val="48155F76"/>
    <w:rsid w:val="48196F30"/>
    <w:rsid w:val="481C1674"/>
    <w:rsid w:val="481E60CA"/>
    <w:rsid w:val="481EFF6E"/>
    <w:rsid w:val="4826A533"/>
    <w:rsid w:val="482D0812"/>
    <w:rsid w:val="483687DA"/>
    <w:rsid w:val="48379F84"/>
    <w:rsid w:val="483D80DA"/>
    <w:rsid w:val="4842212C"/>
    <w:rsid w:val="485046F4"/>
    <w:rsid w:val="48515A70"/>
    <w:rsid w:val="485341B2"/>
    <w:rsid w:val="485537FC"/>
    <w:rsid w:val="485586AE"/>
    <w:rsid w:val="485A2929"/>
    <w:rsid w:val="4861A8CB"/>
    <w:rsid w:val="48694AE9"/>
    <w:rsid w:val="486A9CF4"/>
    <w:rsid w:val="486D5E2A"/>
    <w:rsid w:val="4874B612"/>
    <w:rsid w:val="48785CC4"/>
    <w:rsid w:val="48794218"/>
    <w:rsid w:val="487DB465"/>
    <w:rsid w:val="4881A6FB"/>
    <w:rsid w:val="488E1967"/>
    <w:rsid w:val="4891DF2B"/>
    <w:rsid w:val="4899EC06"/>
    <w:rsid w:val="48A14CCC"/>
    <w:rsid w:val="48A4A983"/>
    <w:rsid w:val="48AE45FD"/>
    <w:rsid w:val="48BB882C"/>
    <w:rsid w:val="48C0AADB"/>
    <w:rsid w:val="48C13F21"/>
    <w:rsid w:val="48D2B1F3"/>
    <w:rsid w:val="48D337F5"/>
    <w:rsid w:val="48D8BB90"/>
    <w:rsid w:val="48D9E824"/>
    <w:rsid w:val="48DA64FD"/>
    <w:rsid w:val="48E93212"/>
    <w:rsid w:val="48EF353D"/>
    <w:rsid w:val="48FA4D9D"/>
    <w:rsid w:val="49016B59"/>
    <w:rsid w:val="4906842C"/>
    <w:rsid w:val="49075B43"/>
    <w:rsid w:val="490E3AA9"/>
    <w:rsid w:val="4915565F"/>
    <w:rsid w:val="4916CEB6"/>
    <w:rsid w:val="492152FF"/>
    <w:rsid w:val="492F5F25"/>
    <w:rsid w:val="49511205"/>
    <w:rsid w:val="4958D99C"/>
    <w:rsid w:val="49642E88"/>
    <w:rsid w:val="49673B58"/>
    <w:rsid w:val="49763279"/>
    <w:rsid w:val="497CDF4D"/>
    <w:rsid w:val="497E6016"/>
    <w:rsid w:val="497F29E4"/>
    <w:rsid w:val="497FB5BC"/>
    <w:rsid w:val="49816980"/>
    <w:rsid w:val="4986FE7D"/>
    <w:rsid w:val="499A7983"/>
    <w:rsid w:val="49A36C35"/>
    <w:rsid w:val="49A8B3FA"/>
    <w:rsid w:val="49AB04AE"/>
    <w:rsid w:val="49ACBB75"/>
    <w:rsid w:val="49ADE828"/>
    <w:rsid w:val="49AF5372"/>
    <w:rsid w:val="49B0667F"/>
    <w:rsid w:val="49B6933B"/>
    <w:rsid w:val="49B6F935"/>
    <w:rsid w:val="49C0D254"/>
    <w:rsid w:val="49C18D0D"/>
    <w:rsid w:val="49C84AC8"/>
    <w:rsid w:val="49CD3E21"/>
    <w:rsid w:val="49D2F63F"/>
    <w:rsid w:val="49D97ECB"/>
    <w:rsid w:val="49DEB6CF"/>
    <w:rsid w:val="49E22495"/>
    <w:rsid w:val="49E26BEE"/>
    <w:rsid w:val="49E5279F"/>
    <w:rsid w:val="49EA9CD2"/>
    <w:rsid w:val="49FA6EB3"/>
    <w:rsid w:val="49FD1CB4"/>
    <w:rsid w:val="4A03DF65"/>
    <w:rsid w:val="4A05336B"/>
    <w:rsid w:val="4A05763D"/>
    <w:rsid w:val="4A21AC16"/>
    <w:rsid w:val="4A240D22"/>
    <w:rsid w:val="4A2813C4"/>
    <w:rsid w:val="4A2F538E"/>
    <w:rsid w:val="4A34FB9A"/>
    <w:rsid w:val="4A3503E4"/>
    <w:rsid w:val="4A3DBF09"/>
    <w:rsid w:val="4A3EE36B"/>
    <w:rsid w:val="4A4A330B"/>
    <w:rsid w:val="4A4C52BF"/>
    <w:rsid w:val="4A4D0D9A"/>
    <w:rsid w:val="4A4EB647"/>
    <w:rsid w:val="4A5A8898"/>
    <w:rsid w:val="4A608288"/>
    <w:rsid w:val="4A6472CF"/>
    <w:rsid w:val="4A6A7844"/>
    <w:rsid w:val="4A6BA60D"/>
    <w:rsid w:val="4A6E5E8C"/>
    <w:rsid w:val="4A735E73"/>
    <w:rsid w:val="4A7D8F8A"/>
    <w:rsid w:val="4A7ED120"/>
    <w:rsid w:val="4A90D649"/>
    <w:rsid w:val="4A936489"/>
    <w:rsid w:val="4A9545E6"/>
    <w:rsid w:val="4A9AEF6D"/>
    <w:rsid w:val="4AA296CF"/>
    <w:rsid w:val="4AA66E0D"/>
    <w:rsid w:val="4AB0C28A"/>
    <w:rsid w:val="4AB2F946"/>
    <w:rsid w:val="4ABA05C3"/>
    <w:rsid w:val="4ABD34D3"/>
    <w:rsid w:val="4AC7A902"/>
    <w:rsid w:val="4ACAAEB5"/>
    <w:rsid w:val="4ACBC937"/>
    <w:rsid w:val="4ACD3D38"/>
    <w:rsid w:val="4AD797A6"/>
    <w:rsid w:val="4AD9E3B0"/>
    <w:rsid w:val="4ADED13E"/>
    <w:rsid w:val="4AE171A5"/>
    <w:rsid w:val="4AE64E3E"/>
    <w:rsid w:val="4AEB63B9"/>
    <w:rsid w:val="4AF3F690"/>
    <w:rsid w:val="4AF46D9B"/>
    <w:rsid w:val="4AF8796E"/>
    <w:rsid w:val="4AFCE76A"/>
    <w:rsid w:val="4B00153A"/>
    <w:rsid w:val="4B03852D"/>
    <w:rsid w:val="4B03A920"/>
    <w:rsid w:val="4B07DDA5"/>
    <w:rsid w:val="4B0F65B1"/>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8CDA8F"/>
    <w:rsid w:val="4B93B5D0"/>
    <w:rsid w:val="4B9B1C73"/>
    <w:rsid w:val="4B9C149A"/>
    <w:rsid w:val="4B9D7364"/>
    <w:rsid w:val="4B9EC1A2"/>
    <w:rsid w:val="4B9ECFEE"/>
    <w:rsid w:val="4BA1D6B7"/>
    <w:rsid w:val="4BA77525"/>
    <w:rsid w:val="4BAC19F8"/>
    <w:rsid w:val="4BB16F1F"/>
    <w:rsid w:val="4BB3872C"/>
    <w:rsid w:val="4BB50973"/>
    <w:rsid w:val="4BB9E59E"/>
    <w:rsid w:val="4BBB0D3B"/>
    <w:rsid w:val="4BCB7432"/>
    <w:rsid w:val="4BCE720F"/>
    <w:rsid w:val="4BD851B6"/>
    <w:rsid w:val="4BD9F7A8"/>
    <w:rsid w:val="4BDD2F32"/>
    <w:rsid w:val="4BDFE7B5"/>
    <w:rsid w:val="4BE4EEAD"/>
    <w:rsid w:val="4BE5F6ED"/>
    <w:rsid w:val="4BE784DD"/>
    <w:rsid w:val="4BF6EA4E"/>
    <w:rsid w:val="4BFCB7F5"/>
    <w:rsid w:val="4BFCD197"/>
    <w:rsid w:val="4C0FC0E7"/>
    <w:rsid w:val="4C10C999"/>
    <w:rsid w:val="4C10F431"/>
    <w:rsid w:val="4C13C5DE"/>
    <w:rsid w:val="4C15FD5F"/>
    <w:rsid w:val="4C1F66FA"/>
    <w:rsid w:val="4C264BDA"/>
    <w:rsid w:val="4C2A7B3E"/>
    <w:rsid w:val="4C2E9352"/>
    <w:rsid w:val="4C303F01"/>
    <w:rsid w:val="4C420A05"/>
    <w:rsid w:val="4C482DB7"/>
    <w:rsid w:val="4C4B150E"/>
    <w:rsid w:val="4C55109F"/>
    <w:rsid w:val="4C57A5D9"/>
    <w:rsid w:val="4C59F532"/>
    <w:rsid w:val="4C5B92C9"/>
    <w:rsid w:val="4C5E890B"/>
    <w:rsid w:val="4C660B9A"/>
    <w:rsid w:val="4C7481D2"/>
    <w:rsid w:val="4C7A8627"/>
    <w:rsid w:val="4C80A10F"/>
    <w:rsid w:val="4C899508"/>
    <w:rsid w:val="4C89B430"/>
    <w:rsid w:val="4CA157CC"/>
    <w:rsid w:val="4CA300EF"/>
    <w:rsid w:val="4CA35021"/>
    <w:rsid w:val="4CA85C8A"/>
    <w:rsid w:val="4CB5CDA7"/>
    <w:rsid w:val="4CBC5976"/>
    <w:rsid w:val="4CC1CD6C"/>
    <w:rsid w:val="4CC81290"/>
    <w:rsid w:val="4CC87FEC"/>
    <w:rsid w:val="4CCB03F0"/>
    <w:rsid w:val="4CCEB497"/>
    <w:rsid w:val="4CD7B7BA"/>
    <w:rsid w:val="4CDDF891"/>
    <w:rsid w:val="4CDF0E29"/>
    <w:rsid w:val="4CE7B7F1"/>
    <w:rsid w:val="4CEA5828"/>
    <w:rsid w:val="4CEFDE7E"/>
    <w:rsid w:val="4CF3DD5C"/>
    <w:rsid w:val="4CF41449"/>
    <w:rsid w:val="4CF92285"/>
    <w:rsid w:val="4CFEA4A6"/>
    <w:rsid w:val="4D02AE77"/>
    <w:rsid w:val="4D03179C"/>
    <w:rsid w:val="4D080637"/>
    <w:rsid w:val="4D11CC1D"/>
    <w:rsid w:val="4D189755"/>
    <w:rsid w:val="4D19E95D"/>
    <w:rsid w:val="4D1A1C56"/>
    <w:rsid w:val="4D2183F6"/>
    <w:rsid w:val="4D24B1AC"/>
    <w:rsid w:val="4D273816"/>
    <w:rsid w:val="4D2C7154"/>
    <w:rsid w:val="4D2E1F3B"/>
    <w:rsid w:val="4D3CA781"/>
    <w:rsid w:val="4D45F909"/>
    <w:rsid w:val="4D48E3C2"/>
    <w:rsid w:val="4D4EED23"/>
    <w:rsid w:val="4D54D219"/>
    <w:rsid w:val="4D596AF2"/>
    <w:rsid w:val="4D5BE65C"/>
    <w:rsid w:val="4D5E5D68"/>
    <w:rsid w:val="4D641FDD"/>
    <w:rsid w:val="4D73FACB"/>
    <w:rsid w:val="4D7582EE"/>
    <w:rsid w:val="4D7A691D"/>
    <w:rsid w:val="4D7BA1E8"/>
    <w:rsid w:val="4D7C196C"/>
    <w:rsid w:val="4D819DC7"/>
    <w:rsid w:val="4D846E19"/>
    <w:rsid w:val="4D8C67C4"/>
    <w:rsid w:val="4DA112FD"/>
    <w:rsid w:val="4DA51F48"/>
    <w:rsid w:val="4DA89F60"/>
    <w:rsid w:val="4DAADF9C"/>
    <w:rsid w:val="4DABE584"/>
    <w:rsid w:val="4DB82F6A"/>
    <w:rsid w:val="4DBF63CF"/>
    <w:rsid w:val="4DC0DFBA"/>
    <w:rsid w:val="4DC36DF0"/>
    <w:rsid w:val="4DC86FE7"/>
    <w:rsid w:val="4DCD13FF"/>
    <w:rsid w:val="4DD23059"/>
    <w:rsid w:val="4DD61780"/>
    <w:rsid w:val="4DDCE068"/>
    <w:rsid w:val="4DDD4A82"/>
    <w:rsid w:val="4DDF1E1A"/>
    <w:rsid w:val="4DE3D2FA"/>
    <w:rsid w:val="4DE9E03E"/>
    <w:rsid w:val="4DF342B8"/>
    <w:rsid w:val="4DF95EC4"/>
    <w:rsid w:val="4E0399F9"/>
    <w:rsid w:val="4E03ACEA"/>
    <w:rsid w:val="4E03CB10"/>
    <w:rsid w:val="4E108350"/>
    <w:rsid w:val="4E153AD3"/>
    <w:rsid w:val="4E1AEF67"/>
    <w:rsid w:val="4E263BD5"/>
    <w:rsid w:val="4E2A4BF9"/>
    <w:rsid w:val="4E2C777F"/>
    <w:rsid w:val="4E2D400D"/>
    <w:rsid w:val="4E2DBBF8"/>
    <w:rsid w:val="4E3D1D33"/>
    <w:rsid w:val="4E4A89A6"/>
    <w:rsid w:val="4E5F2B6A"/>
    <w:rsid w:val="4E5FC11D"/>
    <w:rsid w:val="4E6B574A"/>
    <w:rsid w:val="4E6B6609"/>
    <w:rsid w:val="4E765026"/>
    <w:rsid w:val="4E7BB6E3"/>
    <w:rsid w:val="4E7F0FD3"/>
    <w:rsid w:val="4E84ECBC"/>
    <w:rsid w:val="4E89C602"/>
    <w:rsid w:val="4E8B14AB"/>
    <w:rsid w:val="4E93A17E"/>
    <w:rsid w:val="4E950DBC"/>
    <w:rsid w:val="4E9813AC"/>
    <w:rsid w:val="4E9C58C2"/>
    <w:rsid w:val="4E9CC759"/>
    <w:rsid w:val="4E9DCD40"/>
    <w:rsid w:val="4E9DDB14"/>
    <w:rsid w:val="4E9F089B"/>
    <w:rsid w:val="4E9FF18F"/>
    <w:rsid w:val="4EA496D1"/>
    <w:rsid w:val="4EA66D6F"/>
    <w:rsid w:val="4EAE1346"/>
    <w:rsid w:val="4EAE9A0A"/>
    <w:rsid w:val="4EAF11FA"/>
    <w:rsid w:val="4EB08F6D"/>
    <w:rsid w:val="4EB6FCEB"/>
    <w:rsid w:val="4EB7F72E"/>
    <w:rsid w:val="4EB88048"/>
    <w:rsid w:val="4EBA8CD4"/>
    <w:rsid w:val="4EC65738"/>
    <w:rsid w:val="4EC71818"/>
    <w:rsid w:val="4EC87F4D"/>
    <w:rsid w:val="4ED2EB2F"/>
    <w:rsid w:val="4ED36EF4"/>
    <w:rsid w:val="4ED6EBD3"/>
    <w:rsid w:val="4EE865B8"/>
    <w:rsid w:val="4EE8D22B"/>
    <w:rsid w:val="4EE96877"/>
    <w:rsid w:val="4EEEB905"/>
    <w:rsid w:val="4EF49982"/>
    <w:rsid w:val="4EF6F220"/>
    <w:rsid w:val="4EFB3B8A"/>
    <w:rsid w:val="4EFD6B56"/>
    <w:rsid w:val="4F007B02"/>
    <w:rsid w:val="4F008F4C"/>
    <w:rsid w:val="4F01B120"/>
    <w:rsid w:val="4F05AE0A"/>
    <w:rsid w:val="4F061965"/>
    <w:rsid w:val="4F07A8CF"/>
    <w:rsid w:val="4F08EA0B"/>
    <w:rsid w:val="4F0DC51B"/>
    <w:rsid w:val="4F10ED37"/>
    <w:rsid w:val="4F1135C6"/>
    <w:rsid w:val="4F1E6763"/>
    <w:rsid w:val="4F207BE5"/>
    <w:rsid w:val="4F20E839"/>
    <w:rsid w:val="4F29CFF9"/>
    <w:rsid w:val="4F3D37FE"/>
    <w:rsid w:val="4F3ED8AC"/>
    <w:rsid w:val="4F4DFF25"/>
    <w:rsid w:val="4F505D98"/>
    <w:rsid w:val="4F55C274"/>
    <w:rsid w:val="4F5BC890"/>
    <w:rsid w:val="4F5E6F6A"/>
    <w:rsid w:val="4F672669"/>
    <w:rsid w:val="4F6D96F9"/>
    <w:rsid w:val="4F7806B2"/>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4FF746A3"/>
    <w:rsid w:val="5003082D"/>
    <w:rsid w:val="500A33D0"/>
    <w:rsid w:val="500C1A4D"/>
    <w:rsid w:val="500C3047"/>
    <w:rsid w:val="5013524B"/>
    <w:rsid w:val="50135BC9"/>
    <w:rsid w:val="502007ED"/>
    <w:rsid w:val="5020D824"/>
    <w:rsid w:val="50378667"/>
    <w:rsid w:val="5046B0CA"/>
    <w:rsid w:val="504B2AD6"/>
    <w:rsid w:val="504CD9A1"/>
    <w:rsid w:val="5056E553"/>
    <w:rsid w:val="50591857"/>
    <w:rsid w:val="5059F373"/>
    <w:rsid w:val="505DD75E"/>
    <w:rsid w:val="506554FE"/>
    <w:rsid w:val="50693A39"/>
    <w:rsid w:val="506CDF74"/>
    <w:rsid w:val="50745457"/>
    <w:rsid w:val="507EACEC"/>
    <w:rsid w:val="507EE62B"/>
    <w:rsid w:val="50843E15"/>
    <w:rsid w:val="508AC6A3"/>
    <w:rsid w:val="508FB39C"/>
    <w:rsid w:val="5092558C"/>
    <w:rsid w:val="50952DC9"/>
    <w:rsid w:val="5098F28E"/>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13752"/>
    <w:rsid w:val="50F3B1BB"/>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57D2D"/>
    <w:rsid w:val="5146317C"/>
    <w:rsid w:val="514A722D"/>
    <w:rsid w:val="5150EE60"/>
    <w:rsid w:val="515F9CD3"/>
    <w:rsid w:val="5161394A"/>
    <w:rsid w:val="51629381"/>
    <w:rsid w:val="51645D69"/>
    <w:rsid w:val="5166C823"/>
    <w:rsid w:val="51675366"/>
    <w:rsid w:val="516997A2"/>
    <w:rsid w:val="517A6C15"/>
    <w:rsid w:val="518491A3"/>
    <w:rsid w:val="51869D79"/>
    <w:rsid w:val="518AA1C1"/>
    <w:rsid w:val="51902A0B"/>
    <w:rsid w:val="51906309"/>
    <w:rsid w:val="5193CEBA"/>
    <w:rsid w:val="5199F01D"/>
    <w:rsid w:val="519AA491"/>
    <w:rsid w:val="51A2596A"/>
    <w:rsid w:val="51A9976D"/>
    <w:rsid w:val="51B15EF6"/>
    <w:rsid w:val="51B9B562"/>
    <w:rsid w:val="51BE46AD"/>
    <w:rsid w:val="51C18DD7"/>
    <w:rsid w:val="51D0C219"/>
    <w:rsid w:val="51D3DC68"/>
    <w:rsid w:val="51D3FDD1"/>
    <w:rsid w:val="51E93D29"/>
    <w:rsid w:val="51FCED90"/>
    <w:rsid w:val="5201DEA1"/>
    <w:rsid w:val="5201F643"/>
    <w:rsid w:val="5209E7C2"/>
    <w:rsid w:val="520C4EE2"/>
    <w:rsid w:val="521B6AED"/>
    <w:rsid w:val="521C6BCF"/>
    <w:rsid w:val="522260BC"/>
    <w:rsid w:val="5227CBD8"/>
    <w:rsid w:val="522CCF56"/>
    <w:rsid w:val="522F5F5F"/>
    <w:rsid w:val="522F96FA"/>
    <w:rsid w:val="52328CE4"/>
    <w:rsid w:val="5238AC20"/>
    <w:rsid w:val="52426D61"/>
    <w:rsid w:val="52435162"/>
    <w:rsid w:val="52443D20"/>
    <w:rsid w:val="52497718"/>
    <w:rsid w:val="5256E4AE"/>
    <w:rsid w:val="5258976A"/>
    <w:rsid w:val="526445FA"/>
    <w:rsid w:val="5266D42D"/>
    <w:rsid w:val="52686DCE"/>
    <w:rsid w:val="5269275B"/>
    <w:rsid w:val="526A48B8"/>
    <w:rsid w:val="526D1425"/>
    <w:rsid w:val="526EEA80"/>
    <w:rsid w:val="526F3C2A"/>
    <w:rsid w:val="5276F6FE"/>
    <w:rsid w:val="527C4207"/>
    <w:rsid w:val="527E57AC"/>
    <w:rsid w:val="52865011"/>
    <w:rsid w:val="528F1DF0"/>
    <w:rsid w:val="52906A81"/>
    <w:rsid w:val="52907EAE"/>
    <w:rsid w:val="5290BFA7"/>
    <w:rsid w:val="529BADC6"/>
    <w:rsid w:val="529FB4B3"/>
    <w:rsid w:val="52AD540E"/>
    <w:rsid w:val="52B0B9B3"/>
    <w:rsid w:val="52B246AB"/>
    <w:rsid w:val="52BBA8CD"/>
    <w:rsid w:val="52C41D5E"/>
    <w:rsid w:val="52C5F975"/>
    <w:rsid w:val="52C99B70"/>
    <w:rsid w:val="52CF2E81"/>
    <w:rsid w:val="52D25804"/>
    <w:rsid w:val="52DAC614"/>
    <w:rsid w:val="52E30414"/>
    <w:rsid w:val="52E3D47D"/>
    <w:rsid w:val="52E7B7BB"/>
    <w:rsid w:val="52E82F06"/>
    <w:rsid w:val="52F83E6A"/>
    <w:rsid w:val="52F8F41E"/>
    <w:rsid w:val="52F9E013"/>
    <w:rsid w:val="52FA7C9D"/>
    <w:rsid w:val="52FE6DDF"/>
    <w:rsid w:val="531101FC"/>
    <w:rsid w:val="53175337"/>
    <w:rsid w:val="53189138"/>
    <w:rsid w:val="531984CF"/>
    <w:rsid w:val="531CBEC9"/>
    <w:rsid w:val="531FD776"/>
    <w:rsid w:val="532A8066"/>
    <w:rsid w:val="532AA9AF"/>
    <w:rsid w:val="532BBD02"/>
    <w:rsid w:val="5330D4DC"/>
    <w:rsid w:val="5334042A"/>
    <w:rsid w:val="534032F1"/>
    <w:rsid w:val="5341904B"/>
    <w:rsid w:val="534A36AE"/>
    <w:rsid w:val="53512952"/>
    <w:rsid w:val="53549102"/>
    <w:rsid w:val="535747F2"/>
    <w:rsid w:val="535AB3C5"/>
    <w:rsid w:val="536F049A"/>
    <w:rsid w:val="53701124"/>
    <w:rsid w:val="53735F4A"/>
    <w:rsid w:val="5374AC0E"/>
    <w:rsid w:val="537AA477"/>
    <w:rsid w:val="537E8157"/>
    <w:rsid w:val="5381CB21"/>
    <w:rsid w:val="5384AB72"/>
    <w:rsid w:val="538557BE"/>
    <w:rsid w:val="5386242B"/>
    <w:rsid w:val="538B481B"/>
    <w:rsid w:val="53966807"/>
    <w:rsid w:val="53A0C49C"/>
    <w:rsid w:val="53A0CE66"/>
    <w:rsid w:val="53A18960"/>
    <w:rsid w:val="53A2DDE4"/>
    <w:rsid w:val="53A7E3A4"/>
    <w:rsid w:val="53A9C738"/>
    <w:rsid w:val="53C0F944"/>
    <w:rsid w:val="53C29BB9"/>
    <w:rsid w:val="53CD4038"/>
    <w:rsid w:val="53CE6625"/>
    <w:rsid w:val="53E30344"/>
    <w:rsid w:val="53E3CC56"/>
    <w:rsid w:val="53F3980A"/>
    <w:rsid w:val="53F7C57F"/>
    <w:rsid w:val="53F9D876"/>
    <w:rsid w:val="53FE44CF"/>
    <w:rsid w:val="53FE5348"/>
    <w:rsid w:val="53FFC927"/>
    <w:rsid w:val="540785D6"/>
    <w:rsid w:val="5408B4ED"/>
    <w:rsid w:val="540984F3"/>
    <w:rsid w:val="540A1014"/>
    <w:rsid w:val="540DCD75"/>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D62ECE"/>
    <w:rsid w:val="54DDFC5C"/>
    <w:rsid w:val="54E64B31"/>
    <w:rsid w:val="54F53B9C"/>
    <w:rsid w:val="54FB58A6"/>
    <w:rsid w:val="5501D762"/>
    <w:rsid w:val="55022FFB"/>
    <w:rsid w:val="5506046C"/>
    <w:rsid w:val="5509EDE5"/>
    <w:rsid w:val="550CCAF5"/>
    <w:rsid w:val="551172F8"/>
    <w:rsid w:val="55165761"/>
    <w:rsid w:val="551A04D4"/>
    <w:rsid w:val="551B38F7"/>
    <w:rsid w:val="55215F30"/>
    <w:rsid w:val="5521A648"/>
    <w:rsid w:val="5528E73C"/>
    <w:rsid w:val="552B1594"/>
    <w:rsid w:val="5539004D"/>
    <w:rsid w:val="55453913"/>
    <w:rsid w:val="5546CB82"/>
    <w:rsid w:val="554A89E1"/>
    <w:rsid w:val="554C1859"/>
    <w:rsid w:val="554D86EA"/>
    <w:rsid w:val="554FAAD4"/>
    <w:rsid w:val="555EB4F6"/>
    <w:rsid w:val="5561FF7C"/>
    <w:rsid w:val="5562959D"/>
    <w:rsid w:val="556D43F6"/>
    <w:rsid w:val="556DDEC3"/>
    <w:rsid w:val="557368CE"/>
    <w:rsid w:val="5574A5C7"/>
    <w:rsid w:val="5577C1D1"/>
    <w:rsid w:val="557E172E"/>
    <w:rsid w:val="557E5E28"/>
    <w:rsid w:val="55820E1D"/>
    <w:rsid w:val="558B6761"/>
    <w:rsid w:val="55903D8D"/>
    <w:rsid w:val="55931CD2"/>
    <w:rsid w:val="55938964"/>
    <w:rsid w:val="5596DAE3"/>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A6AD6"/>
    <w:rsid w:val="55DB69D3"/>
    <w:rsid w:val="55DCB211"/>
    <w:rsid w:val="55DE1684"/>
    <w:rsid w:val="55DF6900"/>
    <w:rsid w:val="55E669E7"/>
    <w:rsid w:val="55F5A920"/>
    <w:rsid w:val="55FEC747"/>
    <w:rsid w:val="56010C7E"/>
    <w:rsid w:val="560156A8"/>
    <w:rsid w:val="560298AE"/>
    <w:rsid w:val="56059509"/>
    <w:rsid w:val="5608043D"/>
    <w:rsid w:val="56082FB7"/>
    <w:rsid w:val="560AA285"/>
    <w:rsid w:val="56168B6F"/>
    <w:rsid w:val="5627E6D1"/>
    <w:rsid w:val="562EC5F9"/>
    <w:rsid w:val="56374F76"/>
    <w:rsid w:val="563BADBF"/>
    <w:rsid w:val="563C4013"/>
    <w:rsid w:val="5646D8A8"/>
    <w:rsid w:val="5647520E"/>
    <w:rsid w:val="564BA8D4"/>
    <w:rsid w:val="564BC39A"/>
    <w:rsid w:val="564CC970"/>
    <w:rsid w:val="564E1E4D"/>
    <w:rsid w:val="5655C9F9"/>
    <w:rsid w:val="565997B1"/>
    <w:rsid w:val="565B2D11"/>
    <w:rsid w:val="566445F0"/>
    <w:rsid w:val="566632A8"/>
    <w:rsid w:val="5669173A"/>
    <w:rsid w:val="566B83E5"/>
    <w:rsid w:val="56793465"/>
    <w:rsid w:val="5679E8AE"/>
    <w:rsid w:val="567B2BBD"/>
    <w:rsid w:val="567B87AC"/>
    <w:rsid w:val="5685EE8A"/>
    <w:rsid w:val="568882E9"/>
    <w:rsid w:val="5689FBD3"/>
    <w:rsid w:val="568BA4AF"/>
    <w:rsid w:val="568D0D3F"/>
    <w:rsid w:val="5694BB5D"/>
    <w:rsid w:val="569E684E"/>
    <w:rsid w:val="56A7E2B1"/>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2E3136"/>
    <w:rsid w:val="57350581"/>
    <w:rsid w:val="5736B80B"/>
    <w:rsid w:val="57412A43"/>
    <w:rsid w:val="574B1888"/>
    <w:rsid w:val="57502FD6"/>
    <w:rsid w:val="5753E100"/>
    <w:rsid w:val="57556503"/>
    <w:rsid w:val="575783CB"/>
    <w:rsid w:val="575B7DA9"/>
    <w:rsid w:val="57655A79"/>
    <w:rsid w:val="5768C718"/>
    <w:rsid w:val="576FC33C"/>
    <w:rsid w:val="57757FAB"/>
    <w:rsid w:val="577B3CF6"/>
    <w:rsid w:val="577E9753"/>
    <w:rsid w:val="57885D20"/>
    <w:rsid w:val="579042E7"/>
    <w:rsid w:val="5791D020"/>
    <w:rsid w:val="57983233"/>
    <w:rsid w:val="57988C5C"/>
    <w:rsid w:val="5799440A"/>
    <w:rsid w:val="57A2C4CB"/>
    <w:rsid w:val="57AE8E4D"/>
    <w:rsid w:val="57B14A08"/>
    <w:rsid w:val="57C3C9E4"/>
    <w:rsid w:val="57C936B9"/>
    <w:rsid w:val="57D7A723"/>
    <w:rsid w:val="57E152F1"/>
    <w:rsid w:val="57E2F3C8"/>
    <w:rsid w:val="57E6747C"/>
    <w:rsid w:val="57EA95CE"/>
    <w:rsid w:val="57ED3BC6"/>
    <w:rsid w:val="57FC7B6D"/>
    <w:rsid w:val="5810B9F9"/>
    <w:rsid w:val="58114D5A"/>
    <w:rsid w:val="5813310C"/>
    <w:rsid w:val="58157D50"/>
    <w:rsid w:val="58197E64"/>
    <w:rsid w:val="5819EDD3"/>
    <w:rsid w:val="5826B89E"/>
    <w:rsid w:val="58271A6E"/>
    <w:rsid w:val="5827FF7D"/>
    <w:rsid w:val="583485D0"/>
    <w:rsid w:val="58414270"/>
    <w:rsid w:val="5842393D"/>
    <w:rsid w:val="58439F25"/>
    <w:rsid w:val="584500C2"/>
    <w:rsid w:val="584B2521"/>
    <w:rsid w:val="58516A0A"/>
    <w:rsid w:val="5852ADA4"/>
    <w:rsid w:val="5853E608"/>
    <w:rsid w:val="5854150E"/>
    <w:rsid w:val="58556EF0"/>
    <w:rsid w:val="5859D720"/>
    <w:rsid w:val="58608AB9"/>
    <w:rsid w:val="586800D1"/>
    <w:rsid w:val="586AA551"/>
    <w:rsid w:val="586EC8EA"/>
    <w:rsid w:val="58809026"/>
    <w:rsid w:val="5882DE9D"/>
    <w:rsid w:val="5890B1EE"/>
    <w:rsid w:val="58928FEE"/>
    <w:rsid w:val="58989659"/>
    <w:rsid w:val="589905BC"/>
    <w:rsid w:val="589DDDC5"/>
    <w:rsid w:val="58A9ADB8"/>
    <w:rsid w:val="58B0162D"/>
    <w:rsid w:val="58B65AC9"/>
    <w:rsid w:val="58B6918F"/>
    <w:rsid w:val="58B9E232"/>
    <w:rsid w:val="58BDD5FC"/>
    <w:rsid w:val="58C6B6DB"/>
    <w:rsid w:val="58CE2B90"/>
    <w:rsid w:val="58D0DB4D"/>
    <w:rsid w:val="58DF3CCB"/>
    <w:rsid w:val="58E8B716"/>
    <w:rsid w:val="58F56455"/>
    <w:rsid w:val="58F66087"/>
    <w:rsid w:val="58FD00A8"/>
    <w:rsid w:val="58FD58B9"/>
    <w:rsid w:val="59027817"/>
    <w:rsid w:val="5904AA43"/>
    <w:rsid w:val="59052081"/>
    <w:rsid w:val="5905D935"/>
    <w:rsid w:val="590A9C4E"/>
    <w:rsid w:val="590C61E1"/>
    <w:rsid w:val="5917A661"/>
    <w:rsid w:val="59252411"/>
    <w:rsid w:val="5925A315"/>
    <w:rsid w:val="5929B353"/>
    <w:rsid w:val="592A75DE"/>
    <w:rsid w:val="592BDC15"/>
    <w:rsid w:val="592E1C78"/>
    <w:rsid w:val="59303D9B"/>
    <w:rsid w:val="5936D7A7"/>
    <w:rsid w:val="59387367"/>
    <w:rsid w:val="593BB444"/>
    <w:rsid w:val="593EB290"/>
    <w:rsid w:val="59429322"/>
    <w:rsid w:val="59459ED5"/>
    <w:rsid w:val="59487B1F"/>
    <w:rsid w:val="594DCAF0"/>
    <w:rsid w:val="594F795F"/>
    <w:rsid w:val="594FDF8E"/>
    <w:rsid w:val="5952F12B"/>
    <w:rsid w:val="59567D0A"/>
    <w:rsid w:val="59580AC2"/>
    <w:rsid w:val="595FD414"/>
    <w:rsid w:val="59611357"/>
    <w:rsid w:val="596D136E"/>
    <w:rsid w:val="596D56B3"/>
    <w:rsid w:val="596D8512"/>
    <w:rsid w:val="596FB8E5"/>
    <w:rsid w:val="59734886"/>
    <w:rsid w:val="5976E2A1"/>
    <w:rsid w:val="597F63D9"/>
    <w:rsid w:val="5982F894"/>
    <w:rsid w:val="59923E10"/>
    <w:rsid w:val="599B89ED"/>
    <w:rsid w:val="599C5B09"/>
    <w:rsid w:val="59AE164A"/>
    <w:rsid w:val="59B5CB4E"/>
    <w:rsid w:val="59B7848B"/>
    <w:rsid w:val="59BE8E75"/>
    <w:rsid w:val="59C8E8A4"/>
    <w:rsid w:val="59CA57E3"/>
    <w:rsid w:val="59CBB725"/>
    <w:rsid w:val="59D3CBB7"/>
    <w:rsid w:val="59DD963D"/>
    <w:rsid w:val="59E12793"/>
    <w:rsid w:val="59E943FF"/>
    <w:rsid w:val="59F4336B"/>
    <w:rsid w:val="59F9105B"/>
    <w:rsid w:val="5A02868C"/>
    <w:rsid w:val="5A08C9EC"/>
    <w:rsid w:val="5A0941F6"/>
    <w:rsid w:val="5A0A6C07"/>
    <w:rsid w:val="5A0FA0DF"/>
    <w:rsid w:val="5A122927"/>
    <w:rsid w:val="5A1ADB7F"/>
    <w:rsid w:val="5A2108D6"/>
    <w:rsid w:val="5A252EA8"/>
    <w:rsid w:val="5A2DE44A"/>
    <w:rsid w:val="5A2F2098"/>
    <w:rsid w:val="5A35FD31"/>
    <w:rsid w:val="5A3BCF5D"/>
    <w:rsid w:val="5A3BEB62"/>
    <w:rsid w:val="5A3D7770"/>
    <w:rsid w:val="5A3F78ED"/>
    <w:rsid w:val="5A4B896C"/>
    <w:rsid w:val="5A56D621"/>
    <w:rsid w:val="5A65C83D"/>
    <w:rsid w:val="5A6A54B7"/>
    <w:rsid w:val="5A6D4EB2"/>
    <w:rsid w:val="5A6E7221"/>
    <w:rsid w:val="5A781930"/>
    <w:rsid w:val="5A7AE1A6"/>
    <w:rsid w:val="5A84C0D8"/>
    <w:rsid w:val="5A96339F"/>
    <w:rsid w:val="5AB57BB5"/>
    <w:rsid w:val="5AB6C586"/>
    <w:rsid w:val="5AB9C6FA"/>
    <w:rsid w:val="5AC55B89"/>
    <w:rsid w:val="5AD63DFC"/>
    <w:rsid w:val="5AD66BBC"/>
    <w:rsid w:val="5AD6FC2D"/>
    <w:rsid w:val="5AE25CBB"/>
    <w:rsid w:val="5AEA3DE6"/>
    <w:rsid w:val="5AEA745B"/>
    <w:rsid w:val="5AEBC2FD"/>
    <w:rsid w:val="5AEFD41E"/>
    <w:rsid w:val="5AF999DD"/>
    <w:rsid w:val="5B0234E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5FD03D"/>
    <w:rsid w:val="5B70CD15"/>
    <w:rsid w:val="5B7B5012"/>
    <w:rsid w:val="5B7B9D41"/>
    <w:rsid w:val="5B804980"/>
    <w:rsid w:val="5B8071AC"/>
    <w:rsid w:val="5B8BBF97"/>
    <w:rsid w:val="5B8DDA68"/>
    <w:rsid w:val="5B905A75"/>
    <w:rsid w:val="5B908893"/>
    <w:rsid w:val="5B97BCF0"/>
    <w:rsid w:val="5B997C92"/>
    <w:rsid w:val="5B9D6BF4"/>
    <w:rsid w:val="5BA46317"/>
    <w:rsid w:val="5BAD68F3"/>
    <w:rsid w:val="5BB00B95"/>
    <w:rsid w:val="5BB01A40"/>
    <w:rsid w:val="5BB0778A"/>
    <w:rsid w:val="5BCD36B2"/>
    <w:rsid w:val="5BD0B6A9"/>
    <w:rsid w:val="5BD22AF2"/>
    <w:rsid w:val="5BD36A7E"/>
    <w:rsid w:val="5BD8E133"/>
    <w:rsid w:val="5BDC365A"/>
    <w:rsid w:val="5BE35BFF"/>
    <w:rsid w:val="5BEB8546"/>
    <w:rsid w:val="5BEBCA3F"/>
    <w:rsid w:val="5BFBDDAB"/>
    <w:rsid w:val="5BFD5B95"/>
    <w:rsid w:val="5BFDB0CF"/>
    <w:rsid w:val="5C09B3F1"/>
    <w:rsid w:val="5C11270C"/>
    <w:rsid w:val="5C1BBC1B"/>
    <w:rsid w:val="5C26F77A"/>
    <w:rsid w:val="5C2D7D62"/>
    <w:rsid w:val="5C2E141C"/>
    <w:rsid w:val="5C30B6EB"/>
    <w:rsid w:val="5C348D93"/>
    <w:rsid w:val="5C369F64"/>
    <w:rsid w:val="5C370E3E"/>
    <w:rsid w:val="5C3C8B32"/>
    <w:rsid w:val="5C3E287F"/>
    <w:rsid w:val="5C40D549"/>
    <w:rsid w:val="5C420054"/>
    <w:rsid w:val="5C56800B"/>
    <w:rsid w:val="5C5CA639"/>
    <w:rsid w:val="5C5E0972"/>
    <w:rsid w:val="5C5E41FB"/>
    <w:rsid w:val="5C5F2811"/>
    <w:rsid w:val="5C617A02"/>
    <w:rsid w:val="5C6A87FB"/>
    <w:rsid w:val="5C7CC243"/>
    <w:rsid w:val="5C8992A1"/>
    <w:rsid w:val="5C8D558A"/>
    <w:rsid w:val="5C8E3CE1"/>
    <w:rsid w:val="5C8E802E"/>
    <w:rsid w:val="5C8FDF21"/>
    <w:rsid w:val="5C902B11"/>
    <w:rsid w:val="5CA4E4D5"/>
    <w:rsid w:val="5CAC6894"/>
    <w:rsid w:val="5CBBED14"/>
    <w:rsid w:val="5CBBED69"/>
    <w:rsid w:val="5CBD31A5"/>
    <w:rsid w:val="5CC41DD6"/>
    <w:rsid w:val="5CCB8DFB"/>
    <w:rsid w:val="5CCB9445"/>
    <w:rsid w:val="5CCBBBD2"/>
    <w:rsid w:val="5CCF1B14"/>
    <w:rsid w:val="5CDE8A2F"/>
    <w:rsid w:val="5CDF47DD"/>
    <w:rsid w:val="5CF729A6"/>
    <w:rsid w:val="5CFD194A"/>
    <w:rsid w:val="5D07BF4D"/>
    <w:rsid w:val="5D0F1C84"/>
    <w:rsid w:val="5D24C42D"/>
    <w:rsid w:val="5D2982EC"/>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1DD98"/>
    <w:rsid w:val="5DA3D39B"/>
    <w:rsid w:val="5DA6A247"/>
    <w:rsid w:val="5DA6F636"/>
    <w:rsid w:val="5DA83024"/>
    <w:rsid w:val="5DB20E65"/>
    <w:rsid w:val="5DB60553"/>
    <w:rsid w:val="5DBAC883"/>
    <w:rsid w:val="5DBB25F7"/>
    <w:rsid w:val="5DBB5302"/>
    <w:rsid w:val="5DBFA79D"/>
    <w:rsid w:val="5DC220F6"/>
    <w:rsid w:val="5DC263DF"/>
    <w:rsid w:val="5DCAD5B2"/>
    <w:rsid w:val="5DCB5EB7"/>
    <w:rsid w:val="5DCC01D6"/>
    <w:rsid w:val="5DD4E631"/>
    <w:rsid w:val="5DDDC4D1"/>
    <w:rsid w:val="5DE084C0"/>
    <w:rsid w:val="5DE1FA25"/>
    <w:rsid w:val="5DE9DBE2"/>
    <w:rsid w:val="5DEE473B"/>
    <w:rsid w:val="5DF8B46B"/>
    <w:rsid w:val="5DFF38FB"/>
    <w:rsid w:val="5E01FC74"/>
    <w:rsid w:val="5E0D9578"/>
    <w:rsid w:val="5E14E058"/>
    <w:rsid w:val="5E151509"/>
    <w:rsid w:val="5E1515B7"/>
    <w:rsid w:val="5E1F1980"/>
    <w:rsid w:val="5E1FD347"/>
    <w:rsid w:val="5E28E410"/>
    <w:rsid w:val="5E35B78E"/>
    <w:rsid w:val="5E3718F8"/>
    <w:rsid w:val="5E3D7565"/>
    <w:rsid w:val="5E43D378"/>
    <w:rsid w:val="5E4AC700"/>
    <w:rsid w:val="5E581B69"/>
    <w:rsid w:val="5E5ACEBB"/>
    <w:rsid w:val="5E5B016A"/>
    <w:rsid w:val="5E5EEEE9"/>
    <w:rsid w:val="5E66891A"/>
    <w:rsid w:val="5E692334"/>
    <w:rsid w:val="5E6C9B52"/>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D7EAEB"/>
    <w:rsid w:val="5EE045D1"/>
    <w:rsid w:val="5EE849F4"/>
    <w:rsid w:val="5EEA21B5"/>
    <w:rsid w:val="5EEC24FB"/>
    <w:rsid w:val="5F024CD5"/>
    <w:rsid w:val="5F03A971"/>
    <w:rsid w:val="5F078733"/>
    <w:rsid w:val="5F0AB2B4"/>
    <w:rsid w:val="5F0C677F"/>
    <w:rsid w:val="5F11E004"/>
    <w:rsid w:val="5F125F39"/>
    <w:rsid w:val="5F12B200"/>
    <w:rsid w:val="5F144EF5"/>
    <w:rsid w:val="5F18B2EC"/>
    <w:rsid w:val="5F190578"/>
    <w:rsid w:val="5F1E384B"/>
    <w:rsid w:val="5F28D5E5"/>
    <w:rsid w:val="5F2DE381"/>
    <w:rsid w:val="5F2EAD9E"/>
    <w:rsid w:val="5F311C3F"/>
    <w:rsid w:val="5F3491BC"/>
    <w:rsid w:val="5F3502B5"/>
    <w:rsid w:val="5F3692DC"/>
    <w:rsid w:val="5F3B0457"/>
    <w:rsid w:val="5F3F6696"/>
    <w:rsid w:val="5F4A54EB"/>
    <w:rsid w:val="5F55B4DB"/>
    <w:rsid w:val="5F581C50"/>
    <w:rsid w:val="5F614B5F"/>
    <w:rsid w:val="5F7A5AA2"/>
    <w:rsid w:val="5F7C4B7D"/>
    <w:rsid w:val="5F7F6593"/>
    <w:rsid w:val="5F802B2B"/>
    <w:rsid w:val="5F8718BF"/>
    <w:rsid w:val="5F87C969"/>
    <w:rsid w:val="5F8CC9CD"/>
    <w:rsid w:val="5F8D6D50"/>
    <w:rsid w:val="5F984ACA"/>
    <w:rsid w:val="5F9E34BF"/>
    <w:rsid w:val="5FA06BDA"/>
    <w:rsid w:val="5FAA91F6"/>
    <w:rsid w:val="5FAFFF30"/>
    <w:rsid w:val="5FB4BFD2"/>
    <w:rsid w:val="5FBB5D03"/>
    <w:rsid w:val="5FBB72FF"/>
    <w:rsid w:val="5FC191E8"/>
    <w:rsid w:val="5FC41BC5"/>
    <w:rsid w:val="5FC7C8B6"/>
    <w:rsid w:val="5FCBCC16"/>
    <w:rsid w:val="5FCC6EFC"/>
    <w:rsid w:val="5FD44B8B"/>
    <w:rsid w:val="5FD7A6A8"/>
    <w:rsid w:val="5FDDC7E4"/>
    <w:rsid w:val="5FDEAA84"/>
    <w:rsid w:val="5FE23243"/>
    <w:rsid w:val="5FEAF924"/>
    <w:rsid w:val="5FEDBE03"/>
    <w:rsid w:val="5FEF068A"/>
    <w:rsid w:val="5FEFC4DB"/>
    <w:rsid w:val="5FF268CE"/>
    <w:rsid w:val="5FF62394"/>
    <w:rsid w:val="5FFAE4BD"/>
    <w:rsid w:val="5FFF25EF"/>
    <w:rsid w:val="60100ED4"/>
    <w:rsid w:val="6010313A"/>
    <w:rsid w:val="601FD9BA"/>
    <w:rsid w:val="602666C0"/>
    <w:rsid w:val="602908D5"/>
    <w:rsid w:val="603145DA"/>
    <w:rsid w:val="60359DEB"/>
    <w:rsid w:val="603A2F60"/>
    <w:rsid w:val="603A9692"/>
    <w:rsid w:val="603FD6E8"/>
    <w:rsid w:val="6041E3EF"/>
    <w:rsid w:val="6044DD27"/>
    <w:rsid w:val="604B20B1"/>
    <w:rsid w:val="60577057"/>
    <w:rsid w:val="605D6A23"/>
    <w:rsid w:val="605F5F9A"/>
    <w:rsid w:val="6062A888"/>
    <w:rsid w:val="60671B70"/>
    <w:rsid w:val="606BDA57"/>
    <w:rsid w:val="606F4B84"/>
    <w:rsid w:val="6076C151"/>
    <w:rsid w:val="607A6472"/>
    <w:rsid w:val="607AF922"/>
    <w:rsid w:val="60832FCE"/>
    <w:rsid w:val="6086EC62"/>
    <w:rsid w:val="6091C5E4"/>
    <w:rsid w:val="60924118"/>
    <w:rsid w:val="60AEEF07"/>
    <w:rsid w:val="60B1FBDB"/>
    <w:rsid w:val="60B3CF70"/>
    <w:rsid w:val="60BC4A33"/>
    <w:rsid w:val="60BDA3EE"/>
    <w:rsid w:val="60C13A58"/>
    <w:rsid w:val="60C89C74"/>
    <w:rsid w:val="60C90D36"/>
    <w:rsid w:val="60CF305E"/>
    <w:rsid w:val="60D4F4DE"/>
    <w:rsid w:val="60DA2F3F"/>
    <w:rsid w:val="60E342B6"/>
    <w:rsid w:val="60E8F0BE"/>
    <w:rsid w:val="60EFD81F"/>
    <w:rsid w:val="60F5F13E"/>
    <w:rsid w:val="60F69D9B"/>
    <w:rsid w:val="60F94B26"/>
    <w:rsid w:val="60FAD59D"/>
    <w:rsid w:val="60FAFD51"/>
    <w:rsid w:val="61067830"/>
    <w:rsid w:val="610CDCBE"/>
    <w:rsid w:val="610FC66E"/>
    <w:rsid w:val="6118FBD2"/>
    <w:rsid w:val="61219525"/>
    <w:rsid w:val="6128F9D7"/>
    <w:rsid w:val="612BFF51"/>
    <w:rsid w:val="612D6357"/>
    <w:rsid w:val="6131D3B9"/>
    <w:rsid w:val="613287F8"/>
    <w:rsid w:val="6135D3B2"/>
    <w:rsid w:val="61384257"/>
    <w:rsid w:val="6139AD50"/>
    <w:rsid w:val="613A513E"/>
    <w:rsid w:val="614547AD"/>
    <w:rsid w:val="6148D45A"/>
    <w:rsid w:val="615D4DF0"/>
    <w:rsid w:val="615E633F"/>
    <w:rsid w:val="6161AE5D"/>
    <w:rsid w:val="61623B46"/>
    <w:rsid w:val="6162E756"/>
    <w:rsid w:val="6167645C"/>
    <w:rsid w:val="618791AB"/>
    <w:rsid w:val="6188ADF0"/>
    <w:rsid w:val="618A6D2B"/>
    <w:rsid w:val="618DBCC9"/>
    <w:rsid w:val="61952EA0"/>
    <w:rsid w:val="61976E3F"/>
    <w:rsid w:val="61A095D5"/>
    <w:rsid w:val="61A6A9B9"/>
    <w:rsid w:val="61ABC6BF"/>
    <w:rsid w:val="61BB5018"/>
    <w:rsid w:val="61BD5D50"/>
    <w:rsid w:val="61C40330"/>
    <w:rsid w:val="61C55950"/>
    <w:rsid w:val="61DBB5F8"/>
    <w:rsid w:val="61DE8139"/>
    <w:rsid w:val="61E55813"/>
    <w:rsid w:val="61E6446D"/>
    <w:rsid w:val="61E6E382"/>
    <w:rsid w:val="61F077F7"/>
    <w:rsid w:val="61F7E9AF"/>
    <w:rsid w:val="61F8209E"/>
    <w:rsid w:val="61FD56C2"/>
    <w:rsid w:val="620068A8"/>
    <w:rsid w:val="620AF2E4"/>
    <w:rsid w:val="620C1656"/>
    <w:rsid w:val="622440D0"/>
    <w:rsid w:val="6224D708"/>
    <w:rsid w:val="6227FDAD"/>
    <w:rsid w:val="6230F7A9"/>
    <w:rsid w:val="62339B18"/>
    <w:rsid w:val="6233B910"/>
    <w:rsid w:val="62378C60"/>
    <w:rsid w:val="624110D4"/>
    <w:rsid w:val="6248BEC3"/>
    <w:rsid w:val="624AB771"/>
    <w:rsid w:val="625734BA"/>
    <w:rsid w:val="625AF218"/>
    <w:rsid w:val="6261A130"/>
    <w:rsid w:val="626292A2"/>
    <w:rsid w:val="6262C74A"/>
    <w:rsid w:val="6264BB0C"/>
    <w:rsid w:val="6266D592"/>
    <w:rsid w:val="62685662"/>
    <w:rsid w:val="62692249"/>
    <w:rsid w:val="6269C666"/>
    <w:rsid w:val="626B33EC"/>
    <w:rsid w:val="626D8124"/>
    <w:rsid w:val="62709D22"/>
    <w:rsid w:val="6273F71B"/>
    <w:rsid w:val="6276B239"/>
    <w:rsid w:val="62838BA0"/>
    <w:rsid w:val="6288C027"/>
    <w:rsid w:val="628AA9A6"/>
    <w:rsid w:val="628F8997"/>
    <w:rsid w:val="629137DC"/>
    <w:rsid w:val="629ED906"/>
    <w:rsid w:val="62AC2C75"/>
    <w:rsid w:val="62AD3D9F"/>
    <w:rsid w:val="62AF0987"/>
    <w:rsid w:val="62B5988B"/>
    <w:rsid w:val="62C0FAAB"/>
    <w:rsid w:val="62C3828F"/>
    <w:rsid w:val="62D26DBC"/>
    <w:rsid w:val="62D52147"/>
    <w:rsid w:val="62D58BBF"/>
    <w:rsid w:val="62D747D7"/>
    <w:rsid w:val="62DAED4F"/>
    <w:rsid w:val="62DD4D7F"/>
    <w:rsid w:val="62E33B2C"/>
    <w:rsid w:val="62E66402"/>
    <w:rsid w:val="62EBC43F"/>
    <w:rsid w:val="62F9FE94"/>
    <w:rsid w:val="6302E18C"/>
    <w:rsid w:val="6314818C"/>
    <w:rsid w:val="631736A6"/>
    <w:rsid w:val="63173D50"/>
    <w:rsid w:val="631B93B1"/>
    <w:rsid w:val="6326198C"/>
    <w:rsid w:val="632CBCA4"/>
    <w:rsid w:val="632D89AD"/>
    <w:rsid w:val="632E0942"/>
    <w:rsid w:val="63380453"/>
    <w:rsid w:val="63389335"/>
    <w:rsid w:val="63394892"/>
    <w:rsid w:val="633B7667"/>
    <w:rsid w:val="633EEE55"/>
    <w:rsid w:val="6341FA39"/>
    <w:rsid w:val="6342A807"/>
    <w:rsid w:val="6344F469"/>
    <w:rsid w:val="63498BDB"/>
    <w:rsid w:val="634E0990"/>
    <w:rsid w:val="635487F2"/>
    <w:rsid w:val="635524B9"/>
    <w:rsid w:val="63555617"/>
    <w:rsid w:val="6364CC70"/>
    <w:rsid w:val="636CAF9D"/>
    <w:rsid w:val="63738F65"/>
    <w:rsid w:val="63750130"/>
    <w:rsid w:val="63787F37"/>
    <w:rsid w:val="63795BB8"/>
    <w:rsid w:val="6387DD90"/>
    <w:rsid w:val="638D0DAC"/>
    <w:rsid w:val="638DDF69"/>
    <w:rsid w:val="6390C61C"/>
    <w:rsid w:val="639264BF"/>
    <w:rsid w:val="63984B1B"/>
    <w:rsid w:val="63986750"/>
    <w:rsid w:val="639AC5F0"/>
    <w:rsid w:val="639DE3BF"/>
    <w:rsid w:val="639EFA31"/>
    <w:rsid w:val="63A64AA7"/>
    <w:rsid w:val="63ADC430"/>
    <w:rsid w:val="63B5C759"/>
    <w:rsid w:val="63BECDF7"/>
    <w:rsid w:val="63CFE27E"/>
    <w:rsid w:val="63D261B0"/>
    <w:rsid w:val="63D28E7D"/>
    <w:rsid w:val="63D3CE24"/>
    <w:rsid w:val="63DAD565"/>
    <w:rsid w:val="63DC0C9B"/>
    <w:rsid w:val="63DEE2EB"/>
    <w:rsid w:val="63E4E923"/>
    <w:rsid w:val="63E5E44D"/>
    <w:rsid w:val="63E7DF44"/>
    <w:rsid w:val="63E99A49"/>
    <w:rsid w:val="63EBC752"/>
    <w:rsid w:val="63EEC4A0"/>
    <w:rsid w:val="63F6A224"/>
    <w:rsid w:val="64021B21"/>
    <w:rsid w:val="640248E1"/>
    <w:rsid w:val="6403E594"/>
    <w:rsid w:val="640B16DF"/>
    <w:rsid w:val="640F90CC"/>
    <w:rsid w:val="6413F886"/>
    <w:rsid w:val="6425E50B"/>
    <w:rsid w:val="642AF957"/>
    <w:rsid w:val="64321207"/>
    <w:rsid w:val="64494340"/>
    <w:rsid w:val="644BFFD8"/>
    <w:rsid w:val="644DF029"/>
    <w:rsid w:val="645D5A96"/>
    <w:rsid w:val="64642161"/>
    <w:rsid w:val="6464726D"/>
    <w:rsid w:val="646E17EB"/>
    <w:rsid w:val="646FC5FA"/>
    <w:rsid w:val="64724E77"/>
    <w:rsid w:val="6478334B"/>
    <w:rsid w:val="647D7264"/>
    <w:rsid w:val="647E0412"/>
    <w:rsid w:val="647F76FB"/>
    <w:rsid w:val="64822B9F"/>
    <w:rsid w:val="6487400A"/>
    <w:rsid w:val="6490F013"/>
    <w:rsid w:val="64920605"/>
    <w:rsid w:val="6493EB94"/>
    <w:rsid w:val="64952993"/>
    <w:rsid w:val="6495BC82"/>
    <w:rsid w:val="64974182"/>
    <w:rsid w:val="64978A3E"/>
    <w:rsid w:val="649DB479"/>
    <w:rsid w:val="64A027CC"/>
    <w:rsid w:val="64A8611A"/>
    <w:rsid w:val="64A9158A"/>
    <w:rsid w:val="64B0413A"/>
    <w:rsid w:val="64B94C0A"/>
    <w:rsid w:val="64C63087"/>
    <w:rsid w:val="64E44D40"/>
    <w:rsid w:val="64E51983"/>
    <w:rsid w:val="64EF411B"/>
    <w:rsid w:val="64EF8A6B"/>
    <w:rsid w:val="64F19914"/>
    <w:rsid w:val="64F7ABEC"/>
    <w:rsid w:val="64F8E245"/>
    <w:rsid w:val="64FE7335"/>
    <w:rsid w:val="650CC135"/>
    <w:rsid w:val="6515BBD3"/>
    <w:rsid w:val="65172845"/>
    <w:rsid w:val="651BFE89"/>
    <w:rsid w:val="651D5920"/>
    <w:rsid w:val="6526FCC6"/>
    <w:rsid w:val="652A8776"/>
    <w:rsid w:val="652E6B5E"/>
    <w:rsid w:val="653E9A40"/>
    <w:rsid w:val="6540C19D"/>
    <w:rsid w:val="65429AFC"/>
    <w:rsid w:val="654E6818"/>
    <w:rsid w:val="655173D5"/>
    <w:rsid w:val="65523ABD"/>
    <w:rsid w:val="6556CFEF"/>
    <w:rsid w:val="65586A07"/>
    <w:rsid w:val="655DDA11"/>
    <w:rsid w:val="656DE51F"/>
    <w:rsid w:val="6570F3DC"/>
    <w:rsid w:val="657760A3"/>
    <w:rsid w:val="6579C577"/>
    <w:rsid w:val="657EB85A"/>
    <w:rsid w:val="658965E3"/>
    <w:rsid w:val="658F6960"/>
    <w:rsid w:val="65938375"/>
    <w:rsid w:val="6597627A"/>
    <w:rsid w:val="65AED392"/>
    <w:rsid w:val="65AFDE17"/>
    <w:rsid w:val="65C6D19B"/>
    <w:rsid w:val="65C8D1D0"/>
    <w:rsid w:val="65CAF71B"/>
    <w:rsid w:val="65CDF382"/>
    <w:rsid w:val="65CEAE6A"/>
    <w:rsid w:val="65D8587F"/>
    <w:rsid w:val="65DD8021"/>
    <w:rsid w:val="65E025CF"/>
    <w:rsid w:val="65E2A7D7"/>
    <w:rsid w:val="65E84E03"/>
    <w:rsid w:val="65F0DDD4"/>
    <w:rsid w:val="65F2C216"/>
    <w:rsid w:val="65F44DD0"/>
    <w:rsid w:val="660BFC1C"/>
    <w:rsid w:val="660C4E4A"/>
    <w:rsid w:val="6611CC15"/>
    <w:rsid w:val="6612A0B1"/>
    <w:rsid w:val="661317B3"/>
    <w:rsid w:val="661E0966"/>
    <w:rsid w:val="66263066"/>
    <w:rsid w:val="662A3C6B"/>
    <w:rsid w:val="662D7C71"/>
    <w:rsid w:val="662F01F0"/>
    <w:rsid w:val="66353172"/>
    <w:rsid w:val="663695FF"/>
    <w:rsid w:val="663A0C01"/>
    <w:rsid w:val="6650F4AD"/>
    <w:rsid w:val="665A881E"/>
    <w:rsid w:val="665CFA50"/>
    <w:rsid w:val="665F75BB"/>
    <w:rsid w:val="6661BC4D"/>
    <w:rsid w:val="6662B4E9"/>
    <w:rsid w:val="666C039F"/>
    <w:rsid w:val="6672500B"/>
    <w:rsid w:val="667F1DC7"/>
    <w:rsid w:val="667FF641"/>
    <w:rsid w:val="66807056"/>
    <w:rsid w:val="66817976"/>
    <w:rsid w:val="66820C44"/>
    <w:rsid w:val="668BFD43"/>
    <w:rsid w:val="66984034"/>
    <w:rsid w:val="669E7BDC"/>
    <w:rsid w:val="66B43BDE"/>
    <w:rsid w:val="66BB0D9D"/>
    <w:rsid w:val="66BC7154"/>
    <w:rsid w:val="66BE3B28"/>
    <w:rsid w:val="66BEF5B7"/>
    <w:rsid w:val="66BF5C9D"/>
    <w:rsid w:val="66C613F4"/>
    <w:rsid w:val="66C6349E"/>
    <w:rsid w:val="66C76D64"/>
    <w:rsid w:val="66CEB1C6"/>
    <w:rsid w:val="66D28887"/>
    <w:rsid w:val="66D34851"/>
    <w:rsid w:val="66DA4119"/>
    <w:rsid w:val="66DDC219"/>
    <w:rsid w:val="66E16E58"/>
    <w:rsid w:val="66E6A1C8"/>
    <w:rsid w:val="66EAE5CA"/>
    <w:rsid w:val="66F671FA"/>
    <w:rsid w:val="670115E0"/>
    <w:rsid w:val="6715FAFE"/>
    <w:rsid w:val="671BF8BD"/>
    <w:rsid w:val="6726120B"/>
    <w:rsid w:val="672A208D"/>
    <w:rsid w:val="672DA74F"/>
    <w:rsid w:val="673000ED"/>
    <w:rsid w:val="67478863"/>
    <w:rsid w:val="67507D09"/>
    <w:rsid w:val="67519FF3"/>
    <w:rsid w:val="67561535"/>
    <w:rsid w:val="6756A79A"/>
    <w:rsid w:val="6756F112"/>
    <w:rsid w:val="676CEB0E"/>
    <w:rsid w:val="676F95BC"/>
    <w:rsid w:val="67711A83"/>
    <w:rsid w:val="677320DC"/>
    <w:rsid w:val="6776477F"/>
    <w:rsid w:val="67799CE1"/>
    <w:rsid w:val="677AD227"/>
    <w:rsid w:val="67877ACA"/>
    <w:rsid w:val="678C585F"/>
    <w:rsid w:val="67907070"/>
    <w:rsid w:val="67918534"/>
    <w:rsid w:val="6797738E"/>
    <w:rsid w:val="679B040E"/>
    <w:rsid w:val="679FE48A"/>
    <w:rsid w:val="67A6B1D6"/>
    <w:rsid w:val="67ABF75D"/>
    <w:rsid w:val="67B5A737"/>
    <w:rsid w:val="67B64757"/>
    <w:rsid w:val="67C05B31"/>
    <w:rsid w:val="67C7CB52"/>
    <w:rsid w:val="67E0BBBD"/>
    <w:rsid w:val="67E9BFB9"/>
    <w:rsid w:val="67F30C78"/>
    <w:rsid w:val="67FFF5F2"/>
    <w:rsid w:val="68110EE3"/>
    <w:rsid w:val="6815A998"/>
    <w:rsid w:val="68176BC7"/>
    <w:rsid w:val="681F9BBC"/>
    <w:rsid w:val="68214B32"/>
    <w:rsid w:val="683509D3"/>
    <w:rsid w:val="683A4B20"/>
    <w:rsid w:val="683FDF26"/>
    <w:rsid w:val="684CF747"/>
    <w:rsid w:val="684D6B8A"/>
    <w:rsid w:val="68500902"/>
    <w:rsid w:val="6850C9C2"/>
    <w:rsid w:val="6855D25B"/>
    <w:rsid w:val="68594501"/>
    <w:rsid w:val="68604382"/>
    <w:rsid w:val="68636BE7"/>
    <w:rsid w:val="68711D32"/>
    <w:rsid w:val="68753943"/>
    <w:rsid w:val="6875418E"/>
    <w:rsid w:val="6877B3DB"/>
    <w:rsid w:val="688145EB"/>
    <w:rsid w:val="6889F4D1"/>
    <w:rsid w:val="688C84F7"/>
    <w:rsid w:val="68992F2B"/>
    <w:rsid w:val="68A304FB"/>
    <w:rsid w:val="68A3E8D6"/>
    <w:rsid w:val="68BCA9A6"/>
    <w:rsid w:val="68C8AAD9"/>
    <w:rsid w:val="68C96710"/>
    <w:rsid w:val="68E1FF41"/>
    <w:rsid w:val="68E63663"/>
    <w:rsid w:val="68E674F4"/>
    <w:rsid w:val="68F5D085"/>
    <w:rsid w:val="68F67690"/>
    <w:rsid w:val="68F6B433"/>
    <w:rsid w:val="68FAD673"/>
    <w:rsid w:val="6904347D"/>
    <w:rsid w:val="690A6D2B"/>
    <w:rsid w:val="690D9890"/>
    <w:rsid w:val="69118779"/>
    <w:rsid w:val="6911ABD8"/>
    <w:rsid w:val="691A4199"/>
    <w:rsid w:val="6927AEAE"/>
    <w:rsid w:val="6928DBF3"/>
    <w:rsid w:val="692F1DCA"/>
    <w:rsid w:val="692F3A88"/>
    <w:rsid w:val="6933DD15"/>
    <w:rsid w:val="6936A759"/>
    <w:rsid w:val="69374122"/>
    <w:rsid w:val="693C854D"/>
    <w:rsid w:val="6940DEB3"/>
    <w:rsid w:val="6943F98C"/>
    <w:rsid w:val="69477A11"/>
    <w:rsid w:val="69484F85"/>
    <w:rsid w:val="694B3FF7"/>
    <w:rsid w:val="694D9860"/>
    <w:rsid w:val="69662307"/>
    <w:rsid w:val="696AEC6F"/>
    <w:rsid w:val="696E4D2C"/>
    <w:rsid w:val="6971A9A2"/>
    <w:rsid w:val="6972B439"/>
    <w:rsid w:val="697CCC10"/>
    <w:rsid w:val="697FA5B1"/>
    <w:rsid w:val="697FAC94"/>
    <w:rsid w:val="697FF3FE"/>
    <w:rsid w:val="6986B311"/>
    <w:rsid w:val="69A4328F"/>
    <w:rsid w:val="69B00EC1"/>
    <w:rsid w:val="69B06BAC"/>
    <w:rsid w:val="69B090BC"/>
    <w:rsid w:val="69B8E187"/>
    <w:rsid w:val="69C240B1"/>
    <w:rsid w:val="69CA53EE"/>
    <w:rsid w:val="69CC6368"/>
    <w:rsid w:val="69D10171"/>
    <w:rsid w:val="69D72676"/>
    <w:rsid w:val="69EE0FDA"/>
    <w:rsid w:val="69EF68FF"/>
    <w:rsid w:val="69F4B115"/>
    <w:rsid w:val="6A000CC1"/>
    <w:rsid w:val="6A0815E8"/>
    <w:rsid w:val="6A0F116D"/>
    <w:rsid w:val="6A100679"/>
    <w:rsid w:val="6A144B53"/>
    <w:rsid w:val="6A1D693F"/>
    <w:rsid w:val="6A28282C"/>
    <w:rsid w:val="6A2B031C"/>
    <w:rsid w:val="6A2C050E"/>
    <w:rsid w:val="6A311AC1"/>
    <w:rsid w:val="6A3EA3F3"/>
    <w:rsid w:val="6A4023C4"/>
    <w:rsid w:val="6A405BD4"/>
    <w:rsid w:val="6A43472C"/>
    <w:rsid w:val="6A4877B3"/>
    <w:rsid w:val="6A4CA04E"/>
    <w:rsid w:val="6A4F3214"/>
    <w:rsid w:val="6A680543"/>
    <w:rsid w:val="6A68EB26"/>
    <w:rsid w:val="6A6C9C0D"/>
    <w:rsid w:val="6A6D92CE"/>
    <w:rsid w:val="6A754563"/>
    <w:rsid w:val="6A768761"/>
    <w:rsid w:val="6A7C49C3"/>
    <w:rsid w:val="6A7DF91D"/>
    <w:rsid w:val="6A7F01FF"/>
    <w:rsid w:val="6A813D35"/>
    <w:rsid w:val="6A8837ED"/>
    <w:rsid w:val="6A941639"/>
    <w:rsid w:val="6A9C9DEA"/>
    <w:rsid w:val="6A9E19DF"/>
    <w:rsid w:val="6AA0C0F8"/>
    <w:rsid w:val="6AAFAEE8"/>
    <w:rsid w:val="6AB146FC"/>
    <w:rsid w:val="6AB3B248"/>
    <w:rsid w:val="6AB81DA6"/>
    <w:rsid w:val="6ABF6E2A"/>
    <w:rsid w:val="6AC02621"/>
    <w:rsid w:val="6AC10FFA"/>
    <w:rsid w:val="6AC3E17E"/>
    <w:rsid w:val="6ACE8392"/>
    <w:rsid w:val="6AD64E34"/>
    <w:rsid w:val="6ADD4E12"/>
    <w:rsid w:val="6ADD9D21"/>
    <w:rsid w:val="6ADDE964"/>
    <w:rsid w:val="6AED2401"/>
    <w:rsid w:val="6AFBA34C"/>
    <w:rsid w:val="6AFF8B43"/>
    <w:rsid w:val="6B00180E"/>
    <w:rsid w:val="6B0350D2"/>
    <w:rsid w:val="6B04307F"/>
    <w:rsid w:val="6B05E89F"/>
    <w:rsid w:val="6B0AB38C"/>
    <w:rsid w:val="6B0B0B32"/>
    <w:rsid w:val="6B103D14"/>
    <w:rsid w:val="6B11C3E2"/>
    <w:rsid w:val="6B1471A3"/>
    <w:rsid w:val="6B1626DE"/>
    <w:rsid w:val="6B2135A4"/>
    <w:rsid w:val="6B255C7C"/>
    <w:rsid w:val="6B25F52D"/>
    <w:rsid w:val="6B2D6EE9"/>
    <w:rsid w:val="6B303AB1"/>
    <w:rsid w:val="6B329BE7"/>
    <w:rsid w:val="6B36DFC6"/>
    <w:rsid w:val="6B3DA3A8"/>
    <w:rsid w:val="6B3F0992"/>
    <w:rsid w:val="6B3F51F3"/>
    <w:rsid w:val="6B46190B"/>
    <w:rsid w:val="6B4C8D75"/>
    <w:rsid w:val="6B4DC4F8"/>
    <w:rsid w:val="6B50A9F2"/>
    <w:rsid w:val="6B563A1C"/>
    <w:rsid w:val="6B5B5DE8"/>
    <w:rsid w:val="6B656A03"/>
    <w:rsid w:val="6B68F96D"/>
    <w:rsid w:val="6B73179D"/>
    <w:rsid w:val="6B89810A"/>
    <w:rsid w:val="6B8990E8"/>
    <w:rsid w:val="6B97FB53"/>
    <w:rsid w:val="6B98FD29"/>
    <w:rsid w:val="6BABE906"/>
    <w:rsid w:val="6BBBCB4C"/>
    <w:rsid w:val="6BC37C98"/>
    <w:rsid w:val="6BC55EB4"/>
    <w:rsid w:val="6BC5FCBC"/>
    <w:rsid w:val="6BD66DBB"/>
    <w:rsid w:val="6BDAD893"/>
    <w:rsid w:val="6BDFF3F8"/>
    <w:rsid w:val="6BED0CF8"/>
    <w:rsid w:val="6BF1F1AC"/>
    <w:rsid w:val="6BFCE384"/>
    <w:rsid w:val="6BFFA481"/>
    <w:rsid w:val="6C0B0BCD"/>
    <w:rsid w:val="6C0F2843"/>
    <w:rsid w:val="6C1181EB"/>
    <w:rsid w:val="6C1536ED"/>
    <w:rsid w:val="6C192AC8"/>
    <w:rsid w:val="6C1D53DE"/>
    <w:rsid w:val="6C21FE82"/>
    <w:rsid w:val="6C233C20"/>
    <w:rsid w:val="6C2ED0CF"/>
    <w:rsid w:val="6C349A27"/>
    <w:rsid w:val="6C363AB8"/>
    <w:rsid w:val="6C37407B"/>
    <w:rsid w:val="6C398A74"/>
    <w:rsid w:val="6C4801ED"/>
    <w:rsid w:val="6C4A202D"/>
    <w:rsid w:val="6C53665D"/>
    <w:rsid w:val="6C54E458"/>
    <w:rsid w:val="6C58544D"/>
    <w:rsid w:val="6C5D97A4"/>
    <w:rsid w:val="6C60049F"/>
    <w:rsid w:val="6C67561E"/>
    <w:rsid w:val="6C7069DA"/>
    <w:rsid w:val="6C7112DB"/>
    <w:rsid w:val="6C732425"/>
    <w:rsid w:val="6C7910DC"/>
    <w:rsid w:val="6C8037BE"/>
    <w:rsid w:val="6C83F1D1"/>
    <w:rsid w:val="6C854F2A"/>
    <w:rsid w:val="6C8E5E2F"/>
    <w:rsid w:val="6C8E5F43"/>
    <w:rsid w:val="6C97600D"/>
    <w:rsid w:val="6C9A05AD"/>
    <w:rsid w:val="6C9BC84D"/>
    <w:rsid w:val="6C9FA0DC"/>
    <w:rsid w:val="6CA28261"/>
    <w:rsid w:val="6CA786A7"/>
    <w:rsid w:val="6CA8CD14"/>
    <w:rsid w:val="6CB70970"/>
    <w:rsid w:val="6CB90748"/>
    <w:rsid w:val="6CBF1FD8"/>
    <w:rsid w:val="6CC3006F"/>
    <w:rsid w:val="6CC42937"/>
    <w:rsid w:val="6CC4D365"/>
    <w:rsid w:val="6CCCDB68"/>
    <w:rsid w:val="6CD000A1"/>
    <w:rsid w:val="6CDB230B"/>
    <w:rsid w:val="6CE1C162"/>
    <w:rsid w:val="6CE66317"/>
    <w:rsid w:val="6CE678A5"/>
    <w:rsid w:val="6CF1A343"/>
    <w:rsid w:val="6CF2513F"/>
    <w:rsid w:val="6CFABBA0"/>
    <w:rsid w:val="6CFEFA67"/>
    <w:rsid w:val="6D065779"/>
    <w:rsid w:val="6D07BF64"/>
    <w:rsid w:val="6D0F1341"/>
    <w:rsid w:val="6D10ED92"/>
    <w:rsid w:val="6D1440BE"/>
    <w:rsid w:val="6D15D007"/>
    <w:rsid w:val="6D1C76C2"/>
    <w:rsid w:val="6D1D8BBD"/>
    <w:rsid w:val="6D1FE100"/>
    <w:rsid w:val="6D232C09"/>
    <w:rsid w:val="6D2946C4"/>
    <w:rsid w:val="6D295F0A"/>
    <w:rsid w:val="6D2FD016"/>
    <w:rsid w:val="6D352B51"/>
    <w:rsid w:val="6D459D1E"/>
    <w:rsid w:val="6D46F4F5"/>
    <w:rsid w:val="6D470F91"/>
    <w:rsid w:val="6D479429"/>
    <w:rsid w:val="6D5F1349"/>
    <w:rsid w:val="6D693111"/>
    <w:rsid w:val="6D6A30F9"/>
    <w:rsid w:val="6D6AC833"/>
    <w:rsid w:val="6D6D517E"/>
    <w:rsid w:val="6D6D6F56"/>
    <w:rsid w:val="6D7843B0"/>
    <w:rsid w:val="6D799F44"/>
    <w:rsid w:val="6D803811"/>
    <w:rsid w:val="6D872643"/>
    <w:rsid w:val="6D8A6392"/>
    <w:rsid w:val="6D8E2A42"/>
    <w:rsid w:val="6D8F5897"/>
    <w:rsid w:val="6D902503"/>
    <w:rsid w:val="6D910248"/>
    <w:rsid w:val="6D943DE1"/>
    <w:rsid w:val="6D9513FF"/>
    <w:rsid w:val="6D9FB3F2"/>
    <w:rsid w:val="6DA1318F"/>
    <w:rsid w:val="6DA8BA1A"/>
    <w:rsid w:val="6DABFFC5"/>
    <w:rsid w:val="6DAC355D"/>
    <w:rsid w:val="6DAEBE30"/>
    <w:rsid w:val="6DB3B0E6"/>
    <w:rsid w:val="6DBC64A0"/>
    <w:rsid w:val="6DC2333C"/>
    <w:rsid w:val="6DC2B579"/>
    <w:rsid w:val="6DD849CA"/>
    <w:rsid w:val="6DD8590E"/>
    <w:rsid w:val="6DDB7ECC"/>
    <w:rsid w:val="6DDE4065"/>
    <w:rsid w:val="6DE083D0"/>
    <w:rsid w:val="6DEB772B"/>
    <w:rsid w:val="6DF497D3"/>
    <w:rsid w:val="6DFA0F5C"/>
    <w:rsid w:val="6DFB0C52"/>
    <w:rsid w:val="6DFB946E"/>
    <w:rsid w:val="6DFBE597"/>
    <w:rsid w:val="6DFC6CB1"/>
    <w:rsid w:val="6DFFAD21"/>
    <w:rsid w:val="6E11161A"/>
    <w:rsid w:val="6E1BF3BE"/>
    <w:rsid w:val="6E1D1190"/>
    <w:rsid w:val="6E1E8C81"/>
    <w:rsid w:val="6E1EBEDB"/>
    <w:rsid w:val="6E2C9870"/>
    <w:rsid w:val="6E39F11D"/>
    <w:rsid w:val="6E4B47EB"/>
    <w:rsid w:val="6E4F11B1"/>
    <w:rsid w:val="6E50FDD9"/>
    <w:rsid w:val="6E510A71"/>
    <w:rsid w:val="6E5A5843"/>
    <w:rsid w:val="6E5CC20D"/>
    <w:rsid w:val="6E5FA770"/>
    <w:rsid w:val="6E609CA3"/>
    <w:rsid w:val="6E6A8CDA"/>
    <w:rsid w:val="6E798496"/>
    <w:rsid w:val="6E87CA18"/>
    <w:rsid w:val="6E91FEA0"/>
    <w:rsid w:val="6E98F6F4"/>
    <w:rsid w:val="6E9B2A77"/>
    <w:rsid w:val="6EABA8C9"/>
    <w:rsid w:val="6EABC685"/>
    <w:rsid w:val="6EAF82DA"/>
    <w:rsid w:val="6EB51A78"/>
    <w:rsid w:val="6EB59FAD"/>
    <w:rsid w:val="6EBCDE79"/>
    <w:rsid w:val="6EBF4455"/>
    <w:rsid w:val="6EC3F3B3"/>
    <w:rsid w:val="6EC48EB1"/>
    <w:rsid w:val="6EC57A09"/>
    <w:rsid w:val="6EC58649"/>
    <w:rsid w:val="6ED3A1F3"/>
    <w:rsid w:val="6EDA231A"/>
    <w:rsid w:val="6EE7B5CC"/>
    <w:rsid w:val="6EEF2746"/>
    <w:rsid w:val="6EF276BA"/>
    <w:rsid w:val="6EFFD1A0"/>
    <w:rsid w:val="6F0BD6F7"/>
    <w:rsid w:val="6F16FD67"/>
    <w:rsid w:val="6F1825C4"/>
    <w:rsid w:val="6F1DD6A8"/>
    <w:rsid w:val="6F32283C"/>
    <w:rsid w:val="6F496061"/>
    <w:rsid w:val="6F537AFD"/>
    <w:rsid w:val="6F538613"/>
    <w:rsid w:val="6F5449B0"/>
    <w:rsid w:val="6F54CDBD"/>
    <w:rsid w:val="6F59222C"/>
    <w:rsid w:val="6F5BA298"/>
    <w:rsid w:val="6F6124A7"/>
    <w:rsid w:val="6F638C6B"/>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30524"/>
    <w:rsid w:val="6FA5AD0B"/>
    <w:rsid w:val="6FAEC85D"/>
    <w:rsid w:val="6FB345FD"/>
    <w:rsid w:val="6FB5E675"/>
    <w:rsid w:val="6FBB110E"/>
    <w:rsid w:val="6FC01B76"/>
    <w:rsid w:val="6FC81A46"/>
    <w:rsid w:val="6FC9E801"/>
    <w:rsid w:val="6FDA50B0"/>
    <w:rsid w:val="6FE43111"/>
    <w:rsid w:val="6FE69061"/>
    <w:rsid w:val="6FEEAC35"/>
    <w:rsid w:val="6FEF36D5"/>
    <w:rsid w:val="6FFA247B"/>
    <w:rsid w:val="70083023"/>
    <w:rsid w:val="70141405"/>
    <w:rsid w:val="7014A4C6"/>
    <w:rsid w:val="7019C0D7"/>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6DB2"/>
    <w:rsid w:val="708D938D"/>
    <w:rsid w:val="7093D9A1"/>
    <w:rsid w:val="70A072F9"/>
    <w:rsid w:val="70A420B2"/>
    <w:rsid w:val="70A7D758"/>
    <w:rsid w:val="70AD15C6"/>
    <w:rsid w:val="70B545F9"/>
    <w:rsid w:val="70C17E3F"/>
    <w:rsid w:val="70C43F52"/>
    <w:rsid w:val="70DE7C40"/>
    <w:rsid w:val="70DFE6C5"/>
    <w:rsid w:val="70DFF56E"/>
    <w:rsid w:val="70E6B4A1"/>
    <w:rsid w:val="70F0A88E"/>
    <w:rsid w:val="70F28D03"/>
    <w:rsid w:val="70F70A50"/>
    <w:rsid w:val="70FD01FF"/>
    <w:rsid w:val="71015B66"/>
    <w:rsid w:val="71047EDD"/>
    <w:rsid w:val="710DD335"/>
    <w:rsid w:val="71183797"/>
    <w:rsid w:val="711992F1"/>
    <w:rsid w:val="711D08C9"/>
    <w:rsid w:val="712969F8"/>
    <w:rsid w:val="71324EBE"/>
    <w:rsid w:val="7135B2F1"/>
    <w:rsid w:val="71369E89"/>
    <w:rsid w:val="713A4F8E"/>
    <w:rsid w:val="713BDE0C"/>
    <w:rsid w:val="71409A60"/>
    <w:rsid w:val="71454289"/>
    <w:rsid w:val="714A11F4"/>
    <w:rsid w:val="714F3EC8"/>
    <w:rsid w:val="71513A57"/>
    <w:rsid w:val="715218A7"/>
    <w:rsid w:val="7158C727"/>
    <w:rsid w:val="715EB00D"/>
    <w:rsid w:val="716049F5"/>
    <w:rsid w:val="7166562F"/>
    <w:rsid w:val="716E8942"/>
    <w:rsid w:val="717004FA"/>
    <w:rsid w:val="71737A9D"/>
    <w:rsid w:val="71741C53"/>
    <w:rsid w:val="71776C6D"/>
    <w:rsid w:val="718631BD"/>
    <w:rsid w:val="71872FE1"/>
    <w:rsid w:val="718CCA35"/>
    <w:rsid w:val="71A33B59"/>
    <w:rsid w:val="71A48179"/>
    <w:rsid w:val="71A7CD99"/>
    <w:rsid w:val="71B47EE9"/>
    <w:rsid w:val="71B91100"/>
    <w:rsid w:val="71BF27D9"/>
    <w:rsid w:val="71C2878E"/>
    <w:rsid w:val="71C38FEB"/>
    <w:rsid w:val="71D5C257"/>
    <w:rsid w:val="71D68358"/>
    <w:rsid w:val="71D68CF6"/>
    <w:rsid w:val="71D83AEC"/>
    <w:rsid w:val="71DA7F47"/>
    <w:rsid w:val="71DD8095"/>
    <w:rsid w:val="71DDBC48"/>
    <w:rsid w:val="71E595AE"/>
    <w:rsid w:val="71EE07C3"/>
    <w:rsid w:val="71F39E0F"/>
    <w:rsid w:val="71F51DBC"/>
    <w:rsid w:val="71F6A8BA"/>
    <w:rsid w:val="71FDBC6A"/>
    <w:rsid w:val="7206B944"/>
    <w:rsid w:val="7208525E"/>
    <w:rsid w:val="720F6812"/>
    <w:rsid w:val="72178178"/>
    <w:rsid w:val="722004E2"/>
    <w:rsid w:val="7226278E"/>
    <w:rsid w:val="723974B0"/>
    <w:rsid w:val="723AD251"/>
    <w:rsid w:val="723DC87A"/>
    <w:rsid w:val="72454995"/>
    <w:rsid w:val="724839D1"/>
    <w:rsid w:val="7252CFE7"/>
    <w:rsid w:val="726D761A"/>
    <w:rsid w:val="7271A962"/>
    <w:rsid w:val="727AC792"/>
    <w:rsid w:val="727F8F6E"/>
    <w:rsid w:val="7282106E"/>
    <w:rsid w:val="72835DD8"/>
    <w:rsid w:val="7283CBEC"/>
    <w:rsid w:val="7284078E"/>
    <w:rsid w:val="72891BC6"/>
    <w:rsid w:val="728FCFBC"/>
    <w:rsid w:val="729E5EC2"/>
    <w:rsid w:val="729E90D9"/>
    <w:rsid w:val="72A009F5"/>
    <w:rsid w:val="72A4AD33"/>
    <w:rsid w:val="72A4EF62"/>
    <w:rsid w:val="72A98128"/>
    <w:rsid w:val="72AC6016"/>
    <w:rsid w:val="72ACFFF3"/>
    <w:rsid w:val="72B223D5"/>
    <w:rsid w:val="72B99975"/>
    <w:rsid w:val="72CB4977"/>
    <w:rsid w:val="72D0DAB1"/>
    <w:rsid w:val="72D3392C"/>
    <w:rsid w:val="72D5359C"/>
    <w:rsid w:val="72D93A36"/>
    <w:rsid w:val="72DF03FA"/>
    <w:rsid w:val="72F92C38"/>
    <w:rsid w:val="7303D4A1"/>
    <w:rsid w:val="7317615B"/>
    <w:rsid w:val="731A3599"/>
    <w:rsid w:val="7327632B"/>
    <w:rsid w:val="7327AABE"/>
    <w:rsid w:val="7331D7CE"/>
    <w:rsid w:val="7333E239"/>
    <w:rsid w:val="7339DC00"/>
    <w:rsid w:val="733C470D"/>
    <w:rsid w:val="733C6AC4"/>
    <w:rsid w:val="733F1049"/>
    <w:rsid w:val="734782A4"/>
    <w:rsid w:val="734C380A"/>
    <w:rsid w:val="734EB17D"/>
    <w:rsid w:val="734F1979"/>
    <w:rsid w:val="73505660"/>
    <w:rsid w:val="7351F094"/>
    <w:rsid w:val="73548945"/>
    <w:rsid w:val="73588D8E"/>
    <w:rsid w:val="7359AFDB"/>
    <w:rsid w:val="735DB077"/>
    <w:rsid w:val="736506BB"/>
    <w:rsid w:val="73665306"/>
    <w:rsid w:val="736D6109"/>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BE2B81"/>
    <w:rsid w:val="73C796FB"/>
    <w:rsid w:val="73C8FFBC"/>
    <w:rsid w:val="73C91DC2"/>
    <w:rsid w:val="73CC4606"/>
    <w:rsid w:val="73DCDD90"/>
    <w:rsid w:val="73E25560"/>
    <w:rsid w:val="73EC8416"/>
    <w:rsid w:val="73F77AD1"/>
    <w:rsid w:val="73FE258E"/>
    <w:rsid w:val="73FF90AB"/>
    <w:rsid w:val="742BC3E1"/>
    <w:rsid w:val="742F1947"/>
    <w:rsid w:val="744BADC1"/>
    <w:rsid w:val="7457581C"/>
    <w:rsid w:val="745EB0A2"/>
    <w:rsid w:val="74604767"/>
    <w:rsid w:val="7461CB38"/>
    <w:rsid w:val="74635025"/>
    <w:rsid w:val="74667789"/>
    <w:rsid w:val="746C64D9"/>
    <w:rsid w:val="7471E756"/>
    <w:rsid w:val="7474E8BF"/>
    <w:rsid w:val="74805197"/>
    <w:rsid w:val="748593D0"/>
    <w:rsid w:val="748A7DE6"/>
    <w:rsid w:val="748AC7FF"/>
    <w:rsid w:val="749171C3"/>
    <w:rsid w:val="7496BF97"/>
    <w:rsid w:val="74995F6B"/>
    <w:rsid w:val="7499F6DC"/>
    <w:rsid w:val="74A2BFD1"/>
    <w:rsid w:val="74A3600B"/>
    <w:rsid w:val="74A4D466"/>
    <w:rsid w:val="74A78D40"/>
    <w:rsid w:val="74A92850"/>
    <w:rsid w:val="74A9337E"/>
    <w:rsid w:val="74AA5459"/>
    <w:rsid w:val="74AAA1AE"/>
    <w:rsid w:val="74AED168"/>
    <w:rsid w:val="74B8F4F5"/>
    <w:rsid w:val="74B9F2BD"/>
    <w:rsid w:val="74C6423C"/>
    <w:rsid w:val="74E2F8F5"/>
    <w:rsid w:val="74E4543D"/>
    <w:rsid w:val="74E5154D"/>
    <w:rsid w:val="74ED7AF0"/>
    <w:rsid w:val="74F5A4C2"/>
    <w:rsid w:val="74F5F38C"/>
    <w:rsid w:val="74F667C6"/>
    <w:rsid w:val="74FAE4A5"/>
    <w:rsid w:val="74FCD18B"/>
    <w:rsid w:val="750605D3"/>
    <w:rsid w:val="750F98AD"/>
    <w:rsid w:val="750FE6F1"/>
    <w:rsid w:val="75123F34"/>
    <w:rsid w:val="751CE159"/>
    <w:rsid w:val="752651AB"/>
    <w:rsid w:val="752892CC"/>
    <w:rsid w:val="752BC09F"/>
    <w:rsid w:val="752BC9FB"/>
    <w:rsid w:val="75394CE6"/>
    <w:rsid w:val="753A295A"/>
    <w:rsid w:val="753E5D84"/>
    <w:rsid w:val="753FE55F"/>
    <w:rsid w:val="754153C2"/>
    <w:rsid w:val="75436610"/>
    <w:rsid w:val="754BE90B"/>
    <w:rsid w:val="754EDA2E"/>
    <w:rsid w:val="755114B0"/>
    <w:rsid w:val="7553FC80"/>
    <w:rsid w:val="7554DDAB"/>
    <w:rsid w:val="755A93D6"/>
    <w:rsid w:val="75650352"/>
    <w:rsid w:val="75662C35"/>
    <w:rsid w:val="7572DBE6"/>
    <w:rsid w:val="757A82C6"/>
    <w:rsid w:val="757F0F48"/>
    <w:rsid w:val="758C6F3E"/>
    <w:rsid w:val="758D7E7E"/>
    <w:rsid w:val="758E350B"/>
    <w:rsid w:val="7591C6D9"/>
    <w:rsid w:val="7598A84E"/>
    <w:rsid w:val="759D6880"/>
    <w:rsid w:val="75A0C955"/>
    <w:rsid w:val="75A220C4"/>
    <w:rsid w:val="75A4B55D"/>
    <w:rsid w:val="75ADBE09"/>
    <w:rsid w:val="75B4CE43"/>
    <w:rsid w:val="75BE3869"/>
    <w:rsid w:val="75BECBA6"/>
    <w:rsid w:val="75C4DB75"/>
    <w:rsid w:val="75CC8EFE"/>
    <w:rsid w:val="75D8E762"/>
    <w:rsid w:val="75DB1BF1"/>
    <w:rsid w:val="75E19E70"/>
    <w:rsid w:val="75E34405"/>
    <w:rsid w:val="75F214A6"/>
    <w:rsid w:val="75F5A529"/>
    <w:rsid w:val="7602A41A"/>
    <w:rsid w:val="76092B06"/>
    <w:rsid w:val="7626B97B"/>
    <w:rsid w:val="76284CD5"/>
    <w:rsid w:val="7628A242"/>
    <w:rsid w:val="762B0E40"/>
    <w:rsid w:val="762B7615"/>
    <w:rsid w:val="7630F0BD"/>
    <w:rsid w:val="7634BE1A"/>
    <w:rsid w:val="7636166C"/>
    <w:rsid w:val="763C3CD7"/>
    <w:rsid w:val="764304F6"/>
    <w:rsid w:val="7648755F"/>
    <w:rsid w:val="7652B24F"/>
    <w:rsid w:val="765E0309"/>
    <w:rsid w:val="7660D0DE"/>
    <w:rsid w:val="76613EE9"/>
    <w:rsid w:val="7661E9C2"/>
    <w:rsid w:val="766D90CE"/>
    <w:rsid w:val="76705CF7"/>
    <w:rsid w:val="767B2A79"/>
    <w:rsid w:val="76802EC2"/>
    <w:rsid w:val="768403E5"/>
    <w:rsid w:val="768447F2"/>
    <w:rsid w:val="768A9042"/>
    <w:rsid w:val="769301FD"/>
    <w:rsid w:val="76989CFD"/>
    <w:rsid w:val="769C6993"/>
    <w:rsid w:val="76A39F65"/>
    <w:rsid w:val="76A9148D"/>
    <w:rsid w:val="76ABACEF"/>
    <w:rsid w:val="76AE54F1"/>
    <w:rsid w:val="76AFBF46"/>
    <w:rsid w:val="76B47E76"/>
    <w:rsid w:val="76BBFB74"/>
    <w:rsid w:val="76BD2BB3"/>
    <w:rsid w:val="76C084F0"/>
    <w:rsid w:val="76CB7A6D"/>
    <w:rsid w:val="76D77E37"/>
    <w:rsid w:val="76D9FC8C"/>
    <w:rsid w:val="76DC67E3"/>
    <w:rsid w:val="76E3019C"/>
    <w:rsid w:val="76FA63EE"/>
    <w:rsid w:val="7704CA4E"/>
    <w:rsid w:val="770E304C"/>
    <w:rsid w:val="77120F5F"/>
    <w:rsid w:val="771D6D50"/>
    <w:rsid w:val="771FF4EF"/>
    <w:rsid w:val="7721DF39"/>
    <w:rsid w:val="77223317"/>
    <w:rsid w:val="7723DF8C"/>
    <w:rsid w:val="77283239"/>
    <w:rsid w:val="7729669D"/>
    <w:rsid w:val="774AC29D"/>
    <w:rsid w:val="775AB57B"/>
    <w:rsid w:val="776286E1"/>
    <w:rsid w:val="776ECE70"/>
    <w:rsid w:val="776F5B9D"/>
    <w:rsid w:val="77756F36"/>
    <w:rsid w:val="777CFB09"/>
    <w:rsid w:val="7782E400"/>
    <w:rsid w:val="778A1995"/>
    <w:rsid w:val="778C26B7"/>
    <w:rsid w:val="7793B6C4"/>
    <w:rsid w:val="77940CC8"/>
    <w:rsid w:val="779DB017"/>
    <w:rsid w:val="779E28E1"/>
    <w:rsid w:val="77A343E5"/>
    <w:rsid w:val="77A6DB5E"/>
    <w:rsid w:val="77A9C0F0"/>
    <w:rsid w:val="77AC3FB5"/>
    <w:rsid w:val="77AC8A43"/>
    <w:rsid w:val="77B4055B"/>
    <w:rsid w:val="77B4B826"/>
    <w:rsid w:val="77B7D9E2"/>
    <w:rsid w:val="77BD5BBD"/>
    <w:rsid w:val="77C9F831"/>
    <w:rsid w:val="77DEA546"/>
    <w:rsid w:val="77DF5220"/>
    <w:rsid w:val="77DF9A35"/>
    <w:rsid w:val="77E37D61"/>
    <w:rsid w:val="77E66E1A"/>
    <w:rsid w:val="77EAAAE4"/>
    <w:rsid w:val="77F7C443"/>
    <w:rsid w:val="77FE76A7"/>
    <w:rsid w:val="77FEEC1B"/>
    <w:rsid w:val="7802BDA9"/>
    <w:rsid w:val="7803F04C"/>
    <w:rsid w:val="780F48FF"/>
    <w:rsid w:val="781F7830"/>
    <w:rsid w:val="7824C997"/>
    <w:rsid w:val="783370F5"/>
    <w:rsid w:val="783F998F"/>
    <w:rsid w:val="784D365D"/>
    <w:rsid w:val="7856E464"/>
    <w:rsid w:val="785C364B"/>
    <w:rsid w:val="786699F8"/>
    <w:rsid w:val="78685104"/>
    <w:rsid w:val="7868C8C9"/>
    <w:rsid w:val="78694E55"/>
    <w:rsid w:val="7869BF18"/>
    <w:rsid w:val="786A15F6"/>
    <w:rsid w:val="786B6B74"/>
    <w:rsid w:val="786E689B"/>
    <w:rsid w:val="787AC146"/>
    <w:rsid w:val="7885A903"/>
    <w:rsid w:val="788A2912"/>
    <w:rsid w:val="788E1626"/>
    <w:rsid w:val="7893DBA4"/>
    <w:rsid w:val="789552BD"/>
    <w:rsid w:val="789D458A"/>
    <w:rsid w:val="78A051C4"/>
    <w:rsid w:val="78A21090"/>
    <w:rsid w:val="78A28596"/>
    <w:rsid w:val="78A51738"/>
    <w:rsid w:val="78AA5AE1"/>
    <w:rsid w:val="78B8B076"/>
    <w:rsid w:val="78BA039C"/>
    <w:rsid w:val="78CD8AFF"/>
    <w:rsid w:val="78D13552"/>
    <w:rsid w:val="78D3B675"/>
    <w:rsid w:val="78D5365F"/>
    <w:rsid w:val="78DA27D3"/>
    <w:rsid w:val="78E43501"/>
    <w:rsid w:val="78EC9C08"/>
    <w:rsid w:val="78ED8E31"/>
    <w:rsid w:val="78F64841"/>
    <w:rsid w:val="78F777F8"/>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6DE3F0"/>
    <w:rsid w:val="7976441C"/>
    <w:rsid w:val="7978259E"/>
    <w:rsid w:val="797F3B6A"/>
    <w:rsid w:val="798BC72E"/>
    <w:rsid w:val="79922BA0"/>
    <w:rsid w:val="799867E7"/>
    <w:rsid w:val="79A23E9A"/>
    <w:rsid w:val="79A2626A"/>
    <w:rsid w:val="79A29A2E"/>
    <w:rsid w:val="79A5C713"/>
    <w:rsid w:val="79A87695"/>
    <w:rsid w:val="79A9C641"/>
    <w:rsid w:val="79AD7C93"/>
    <w:rsid w:val="79B6BBB5"/>
    <w:rsid w:val="79B861C5"/>
    <w:rsid w:val="79B91F5D"/>
    <w:rsid w:val="79BBF40A"/>
    <w:rsid w:val="79BC18CE"/>
    <w:rsid w:val="79BD3B2F"/>
    <w:rsid w:val="79BF0C1D"/>
    <w:rsid w:val="79C0FB92"/>
    <w:rsid w:val="79C7573C"/>
    <w:rsid w:val="79CE1CA1"/>
    <w:rsid w:val="79D1617B"/>
    <w:rsid w:val="79DD00E0"/>
    <w:rsid w:val="79F2AB8D"/>
    <w:rsid w:val="79F63668"/>
    <w:rsid w:val="79F6399B"/>
    <w:rsid w:val="79FA7580"/>
    <w:rsid w:val="79FFE6FB"/>
    <w:rsid w:val="7A011F03"/>
    <w:rsid w:val="7A02E775"/>
    <w:rsid w:val="7A0438E0"/>
    <w:rsid w:val="7A04F729"/>
    <w:rsid w:val="7A0761D8"/>
    <w:rsid w:val="7A0819E4"/>
    <w:rsid w:val="7A0886E4"/>
    <w:rsid w:val="7A0C915A"/>
    <w:rsid w:val="7A114C4F"/>
    <w:rsid w:val="7A190338"/>
    <w:rsid w:val="7A1A8F1C"/>
    <w:rsid w:val="7A1FD77E"/>
    <w:rsid w:val="7A24D0B3"/>
    <w:rsid w:val="7A26B13F"/>
    <w:rsid w:val="7A2798C5"/>
    <w:rsid w:val="7A285504"/>
    <w:rsid w:val="7A287B7B"/>
    <w:rsid w:val="7A2A7424"/>
    <w:rsid w:val="7A2A7BCB"/>
    <w:rsid w:val="7A2E16F7"/>
    <w:rsid w:val="7A2F76D0"/>
    <w:rsid w:val="7A37FBA5"/>
    <w:rsid w:val="7A417A32"/>
    <w:rsid w:val="7A4CEFA0"/>
    <w:rsid w:val="7A51002A"/>
    <w:rsid w:val="7A519DB8"/>
    <w:rsid w:val="7A6436EE"/>
    <w:rsid w:val="7A653793"/>
    <w:rsid w:val="7A67EA28"/>
    <w:rsid w:val="7A685E8A"/>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520BE"/>
    <w:rsid w:val="7AE592D9"/>
    <w:rsid w:val="7AE6A337"/>
    <w:rsid w:val="7AE90A21"/>
    <w:rsid w:val="7AEE0773"/>
    <w:rsid w:val="7AF65049"/>
    <w:rsid w:val="7AF6DF08"/>
    <w:rsid w:val="7AF776A4"/>
    <w:rsid w:val="7AFDF84A"/>
    <w:rsid w:val="7B005CB4"/>
    <w:rsid w:val="7B018E6F"/>
    <w:rsid w:val="7B092B37"/>
    <w:rsid w:val="7B1FC069"/>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87FB2C"/>
    <w:rsid w:val="7B947E0A"/>
    <w:rsid w:val="7B9958A1"/>
    <w:rsid w:val="7BA6B377"/>
    <w:rsid w:val="7BAA394E"/>
    <w:rsid w:val="7BB26599"/>
    <w:rsid w:val="7BB29AC9"/>
    <w:rsid w:val="7BBBE9CA"/>
    <w:rsid w:val="7BC1AFF6"/>
    <w:rsid w:val="7BC2CA93"/>
    <w:rsid w:val="7BC6DD4C"/>
    <w:rsid w:val="7BC7F477"/>
    <w:rsid w:val="7BCCBA98"/>
    <w:rsid w:val="7BCE43D5"/>
    <w:rsid w:val="7BD92074"/>
    <w:rsid w:val="7BE288A4"/>
    <w:rsid w:val="7BE6539F"/>
    <w:rsid w:val="7BE6EC85"/>
    <w:rsid w:val="7BE90AA2"/>
    <w:rsid w:val="7BEE8808"/>
    <w:rsid w:val="7C093A47"/>
    <w:rsid w:val="7C123FCC"/>
    <w:rsid w:val="7C198B6D"/>
    <w:rsid w:val="7C2F73EF"/>
    <w:rsid w:val="7C320DF6"/>
    <w:rsid w:val="7C48DDDD"/>
    <w:rsid w:val="7C497769"/>
    <w:rsid w:val="7C4A5A3A"/>
    <w:rsid w:val="7C5084F5"/>
    <w:rsid w:val="7C52C4CA"/>
    <w:rsid w:val="7C541876"/>
    <w:rsid w:val="7C616EDF"/>
    <w:rsid w:val="7C626DA6"/>
    <w:rsid w:val="7C68DD88"/>
    <w:rsid w:val="7C73FBD3"/>
    <w:rsid w:val="7C84629A"/>
    <w:rsid w:val="7C8FA4E8"/>
    <w:rsid w:val="7C8FFC8E"/>
    <w:rsid w:val="7C9C91D6"/>
    <w:rsid w:val="7CA3FDF0"/>
    <w:rsid w:val="7CA51CA2"/>
    <w:rsid w:val="7CA72D10"/>
    <w:rsid w:val="7CA85B0A"/>
    <w:rsid w:val="7CAC788F"/>
    <w:rsid w:val="7CB733C5"/>
    <w:rsid w:val="7CBD992B"/>
    <w:rsid w:val="7CC2EC85"/>
    <w:rsid w:val="7CC43B7E"/>
    <w:rsid w:val="7CC71242"/>
    <w:rsid w:val="7CC7E4FA"/>
    <w:rsid w:val="7CC8AC90"/>
    <w:rsid w:val="7CCBBFE2"/>
    <w:rsid w:val="7CCECEE8"/>
    <w:rsid w:val="7CD2422F"/>
    <w:rsid w:val="7CD3E299"/>
    <w:rsid w:val="7CD4687C"/>
    <w:rsid w:val="7CD54FBE"/>
    <w:rsid w:val="7CDB59CB"/>
    <w:rsid w:val="7CDF5B49"/>
    <w:rsid w:val="7CE5D001"/>
    <w:rsid w:val="7CE8D745"/>
    <w:rsid w:val="7CF82A0C"/>
    <w:rsid w:val="7CF9E25F"/>
    <w:rsid w:val="7D0127A1"/>
    <w:rsid w:val="7D03E943"/>
    <w:rsid w:val="7D0632CC"/>
    <w:rsid w:val="7D0DE010"/>
    <w:rsid w:val="7D0EE1AC"/>
    <w:rsid w:val="7D11608A"/>
    <w:rsid w:val="7D11C470"/>
    <w:rsid w:val="7D12CB7E"/>
    <w:rsid w:val="7D17EC47"/>
    <w:rsid w:val="7D1935E9"/>
    <w:rsid w:val="7D2D14D5"/>
    <w:rsid w:val="7D35B82B"/>
    <w:rsid w:val="7D38BD33"/>
    <w:rsid w:val="7D3A6C5D"/>
    <w:rsid w:val="7D3F7E4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7B20A"/>
    <w:rsid w:val="7D794B5E"/>
    <w:rsid w:val="7D7A4B30"/>
    <w:rsid w:val="7D7B221F"/>
    <w:rsid w:val="7D8D9B0F"/>
    <w:rsid w:val="7D92524C"/>
    <w:rsid w:val="7D96C751"/>
    <w:rsid w:val="7DA0C677"/>
    <w:rsid w:val="7DAC63FB"/>
    <w:rsid w:val="7DB2058B"/>
    <w:rsid w:val="7DB81D61"/>
    <w:rsid w:val="7DC3E832"/>
    <w:rsid w:val="7DC8990E"/>
    <w:rsid w:val="7DC94F27"/>
    <w:rsid w:val="7DCC78C4"/>
    <w:rsid w:val="7DDAE55F"/>
    <w:rsid w:val="7DE4E879"/>
    <w:rsid w:val="7DE53869"/>
    <w:rsid w:val="7DEA55B8"/>
    <w:rsid w:val="7DEAF08C"/>
    <w:rsid w:val="7DEFFEDC"/>
    <w:rsid w:val="7DF5A099"/>
    <w:rsid w:val="7DF7C758"/>
    <w:rsid w:val="7DF9F21B"/>
    <w:rsid w:val="7E033F67"/>
    <w:rsid w:val="7E07DA1A"/>
    <w:rsid w:val="7E117B0C"/>
    <w:rsid w:val="7E13F66A"/>
    <w:rsid w:val="7E15C072"/>
    <w:rsid w:val="7E18F43E"/>
    <w:rsid w:val="7E1AD9C1"/>
    <w:rsid w:val="7E1CD7AE"/>
    <w:rsid w:val="7E2F9D62"/>
    <w:rsid w:val="7E302618"/>
    <w:rsid w:val="7E326E02"/>
    <w:rsid w:val="7E350464"/>
    <w:rsid w:val="7E391D5F"/>
    <w:rsid w:val="7E42FF75"/>
    <w:rsid w:val="7E45031D"/>
    <w:rsid w:val="7E4FA8EB"/>
    <w:rsid w:val="7E55CD2B"/>
    <w:rsid w:val="7E59DC4A"/>
    <w:rsid w:val="7E5B8426"/>
    <w:rsid w:val="7E5D807C"/>
    <w:rsid w:val="7E745C08"/>
    <w:rsid w:val="7E7C2272"/>
    <w:rsid w:val="7E7F8469"/>
    <w:rsid w:val="7E876F88"/>
    <w:rsid w:val="7E8A1B11"/>
    <w:rsid w:val="7E8D26FA"/>
    <w:rsid w:val="7E9C55E6"/>
    <w:rsid w:val="7E9F7CE4"/>
    <w:rsid w:val="7EA13751"/>
    <w:rsid w:val="7EA4F42D"/>
    <w:rsid w:val="7EB14BCD"/>
    <w:rsid w:val="7EB3D772"/>
    <w:rsid w:val="7EBA64F2"/>
    <w:rsid w:val="7EBAC0A1"/>
    <w:rsid w:val="7EBAF554"/>
    <w:rsid w:val="7EC00B14"/>
    <w:rsid w:val="7EC0651F"/>
    <w:rsid w:val="7ECBE4C9"/>
    <w:rsid w:val="7ED26757"/>
    <w:rsid w:val="7ED4CAA7"/>
    <w:rsid w:val="7EDC5AF7"/>
    <w:rsid w:val="7EE28AEC"/>
    <w:rsid w:val="7EE909B2"/>
    <w:rsid w:val="7EF9C7BF"/>
    <w:rsid w:val="7F014936"/>
    <w:rsid w:val="7F053D18"/>
    <w:rsid w:val="7F0B9E69"/>
    <w:rsid w:val="7F10C82D"/>
    <w:rsid w:val="7F18B354"/>
    <w:rsid w:val="7F1A0928"/>
    <w:rsid w:val="7F1C6D5E"/>
    <w:rsid w:val="7F1FB3E2"/>
    <w:rsid w:val="7F20324D"/>
    <w:rsid w:val="7F2136FE"/>
    <w:rsid w:val="7F24B33C"/>
    <w:rsid w:val="7F268C04"/>
    <w:rsid w:val="7F2BB278"/>
    <w:rsid w:val="7F2D6EC0"/>
    <w:rsid w:val="7F2DCA22"/>
    <w:rsid w:val="7F3E67BD"/>
    <w:rsid w:val="7F4508D1"/>
    <w:rsid w:val="7F46BF94"/>
    <w:rsid w:val="7F47CFA9"/>
    <w:rsid w:val="7F4ADF79"/>
    <w:rsid w:val="7F4D10FF"/>
    <w:rsid w:val="7F51A240"/>
    <w:rsid w:val="7F58AE92"/>
    <w:rsid w:val="7F5929AE"/>
    <w:rsid w:val="7F5988C7"/>
    <w:rsid w:val="7F5DD15F"/>
    <w:rsid w:val="7F637B1E"/>
    <w:rsid w:val="7F66D5F3"/>
    <w:rsid w:val="7F7711BF"/>
    <w:rsid w:val="7F846AE4"/>
    <w:rsid w:val="7F882CCF"/>
    <w:rsid w:val="7F9843E5"/>
    <w:rsid w:val="7F9F27E1"/>
    <w:rsid w:val="7F9F6247"/>
    <w:rsid w:val="7FA41B93"/>
    <w:rsid w:val="7FADFA13"/>
    <w:rsid w:val="7FB46B47"/>
    <w:rsid w:val="7FBA414F"/>
    <w:rsid w:val="7FC43CD1"/>
    <w:rsid w:val="7FC5377D"/>
    <w:rsid w:val="7FC864BB"/>
    <w:rsid w:val="7FD1716D"/>
    <w:rsid w:val="7FD58840"/>
    <w:rsid w:val="7FE58861"/>
    <w:rsid w:val="7FF1D989"/>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0308CB5-ABF6-4F89-AADF-0CB2FF310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val="fr-FR" w:eastAsia="en-GB"/>
    </w:rPr>
  </w:style>
  <w:style w:type="paragraph" w:customStyle="1" w:styleId="ListNumber1Level2">
    <w:name w:val="List Number 1 (Level 2)"/>
    <w:basedOn w:val="Text1"/>
    <w:rsid w:val="00007F85"/>
    <w:pPr>
      <w:numPr>
        <w:ilvl w:val="1"/>
        <w:numId w:val="5"/>
      </w:numPr>
    </w:pPr>
    <w:rPr>
      <w:rFonts w:eastAsia="Times New Roman"/>
      <w:lang w:val="fr-FR" w:eastAsia="en-GB"/>
    </w:rPr>
  </w:style>
  <w:style w:type="paragraph" w:customStyle="1" w:styleId="ListNumber1Level3">
    <w:name w:val="List Number 1 (Level 3)"/>
    <w:basedOn w:val="Text1"/>
    <w:rsid w:val="00007F85"/>
    <w:pPr>
      <w:numPr>
        <w:ilvl w:val="2"/>
        <w:numId w:val="5"/>
      </w:numPr>
    </w:pPr>
    <w:rPr>
      <w:rFonts w:eastAsia="Times New Roman"/>
      <w:lang w:val="fr-FR" w:eastAsia="en-GB"/>
    </w:rPr>
  </w:style>
  <w:style w:type="paragraph" w:customStyle="1" w:styleId="ListNumber1Level4">
    <w:name w:val="List Number 1 (Level 4)"/>
    <w:basedOn w:val="Text1"/>
    <w:rsid w:val="00007F85"/>
    <w:pPr>
      <w:numPr>
        <w:ilvl w:val="3"/>
        <w:numId w:val="5"/>
      </w:numPr>
    </w:pPr>
    <w:rPr>
      <w:rFonts w:eastAsia="Times New Roman"/>
      <w:lang w:val="fr-FR" w:eastAsia="en-GB"/>
    </w:rPr>
  </w:style>
  <w:style w:type="character" w:customStyle="1" w:styleId="HeaderChar">
    <w:name w:val="Header Char"/>
    <w:basedOn w:val="DefaultParagraphFont"/>
    <w:link w:val="Header"/>
    <w:uiPriority w:val="99"/>
    <w:rsid w:val="008468F3"/>
    <w:rPr>
      <w:rFonts w:ascii="Times New Roman" w:hAnsi="Times New Roman" w:cs="Times New Roman"/>
      <w:sz w:val="24"/>
      <w:lang w:val="en-GB"/>
    </w:rPr>
  </w:style>
  <w:style w:type="character" w:customStyle="1" w:styleId="FooterChar">
    <w:name w:val="Footer Char"/>
    <w:basedOn w:val="DefaultParagraphFont"/>
    <w:link w:val="Footer"/>
    <w:uiPriority w:val="99"/>
    <w:rsid w:val="008468F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468F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468F3"/>
    <w:pPr>
      <w:spacing w:before="0"/>
      <w:jc w:val="right"/>
    </w:pPr>
    <w:rPr>
      <w:sz w:val="28"/>
    </w:rPr>
  </w:style>
  <w:style w:type="paragraph" w:customStyle="1" w:styleId="FooterSensitivity">
    <w:name w:val="Footer Sensitivity"/>
    <w:basedOn w:val="Normal"/>
    <w:rsid w:val="008468F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468F3"/>
    <w:pPr>
      <w:tabs>
        <w:tab w:val="center" w:pos="4535"/>
        <w:tab w:val="right" w:pos="9071"/>
      </w:tabs>
      <w:spacing w:before="0"/>
    </w:pPr>
  </w:style>
  <w:style w:type="paragraph" w:customStyle="1" w:styleId="HeaderLandscape">
    <w:name w:val="HeaderLandscape"/>
    <w:basedOn w:val="Normal"/>
    <w:rsid w:val="008468F3"/>
    <w:pPr>
      <w:tabs>
        <w:tab w:val="center" w:pos="7285"/>
        <w:tab w:val="right" w:pos="14003"/>
      </w:tabs>
      <w:spacing w:before="0"/>
    </w:pPr>
  </w:style>
  <w:style w:type="paragraph" w:styleId="Footer">
    <w:name w:val="footer"/>
    <w:basedOn w:val="Normal"/>
    <w:link w:val="FooterChar"/>
    <w:uiPriority w:val="99"/>
    <w:unhideWhenUsed/>
    <w:rsid w:val="008468F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468F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 w:id="2014528986">
      <w:bodyDiv w:val="1"/>
      <w:marLeft w:val="0"/>
      <w:marRight w:val="0"/>
      <w:marTop w:val="0"/>
      <w:marBottom w:val="0"/>
      <w:divBdr>
        <w:top w:val="none" w:sz="0" w:space="0" w:color="auto"/>
        <w:left w:val="none" w:sz="0" w:space="0" w:color="auto"/>
        <w:bottom w:val="none" w:sz="0" w:space="0" w:color="auto"/>
        <w:right w:val="none" w:sz="0" w:space="0" w:color="auto"/>
      </w:divBdr>
      <w:divsChild>
        <w:div w:id="12881229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a898ec2cb2cc5d995393b57596829421">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b828d0427a63670fdedcad903ccb6c11"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c789236-6f3d-4b09-86d0-e09cffd33a39}"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0A8A3-48D4-457F-81E6-9FA75667D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4CB1C842-C36D-4269-88AA-6F567E577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35</TotalTime>
  <Pages>6</Pages>
  <Words>2130</Words>
  <Characters>12141</Characters>
  <Application>Microsoft Office Word</Application>
  <DocSecurity>0</DocSecurity>
  <Lines>101</Lines>
  <Paragraphs>28</Paragraphs>
  <ScaleCrop>false</ScaleCrop>
  <Manager/>
  <Company/>
  <LinksUpToDate>false</LinksUpToDate>
  <CharactersWithSpaces>14243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37</cp:revision>
  <dcterms:created xsi:type="dcterms:W3CDTF">2026-05-08T13:05:00Z</dcterms:created>
  <dcterms:modified xsi:type="dcterms:W3CDTF">2026-05-18T13:34:00Z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