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0B5696" w:rsidRDefault="00574301" w:rsidP="00574301">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8428CC5-F181-489F-9480-C8785944B010" style="width:455.25pt;height:357.75pt">
            <v:imagedata r:id="rId11" o:title=""/>
          </v:shape>
        </w:pict>
      </w:r>
    </w:p>
    <w:p w:rsidR="00A83B18" w:rsidRPr="000B5696" w:rsidRDefault="00A83B18" w:rsidP="00A83B18">
      <w:pPr>
        <w:pStyle w:val="Pagedecouverture"/>
        <w:rPr>
          <w:noProof/>
        </w:rPr>
        <w:sectPr w:rsidR="00A83B18" w:rsidRPr="000B5696" w:rsidSect="00574301">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0B5696" w:rsidRDefault="00DB38C7" w:rsidP="00DB38C7">
      <w:pPr>
        <w:pStyle w:val="Exposdesmotifstitre"/>
        <w:rPr>
          <w:noProof/>
        </w:rPr>
      </w:pPr>
      <w:bookmarkStart w:id="1" w:name="_GoBack"/>
      <w:bookmarkEnd w:id="1"/>
    </w:p>
    <w:p w:rsidR="00607CA2" w:rsidRPr="000B5696" w:rsidRDefault="00607CA2" w:rsidP="00607CA2">
      <w:pPr>
        <w:rPr>
          <w:noProof/>
        </w:rPr>
      </w:pPr>
    </w:p>
    <w:p w:rsidR="00AD1EA9" w:rsidRDefault="00064F96">
      <w:pPr>
        <w:pStyle w:val="Rfrenceinterinstitutionnelle"/>
        <w:rPr>
          <w:noProof/>
        </w:rPr>
      </w:pPr>
      <w:r>
        <w:rPr>
          <w:noProof/>
        </w:rPr>
        <w:t>2026/0131 (NLE)</w:t>
      </w:r>
    </w:p>
    <w:p w:rsidR="002709B6" w:rsidRPr="000B5696" w:rsidRDefault="000B5696" w:rsidP="000B5696">
      <w:pPr>
        <w:pStyle w:val="Statut"/>
        <w:rPr>
          <w:noProof/>
        </w:rPr>
      </w:pPr>
      <w:r w:rsidRPr="000B5696">
        <w:rPr>
          <w:noProof/>
        </w:rPr>
        <w:t>Proposition de</w:t>
      </w:r>
    </w:p>
    <w:p w:rsidR="002709B6" w:rsidRPr="000B5696" w:rsidRDefault="000B5696" w:rsidP="000B5696">
      <w:pPr>
        <w:pStyle w:val="Typedudocument"/>
        <w:rPr>
          <w:noProof/>
        </w:rPr>
      </w:pPr>
      <w:r w:rsidRPr="000B5696">
        <w:rPr>
          <w:noProof/>
        </w:rPr>
        <w:t>DÉCISION D’EXÉCUTION DU CONSEIL</w:t>
      </w:r>
    </w:p>
    <w:p w:rsidR="002F19B5" w:rsidRPr="000B5696" w:rsidRDefault="000B5696" w:rsidP="000B5696">
      <w:pPr>
        <w:pStyle w:val="Titreobjet"/>
        <w:rPr>
          <w:noProof/>
        </w:rPr>
      </w:pPr>
      <w:r w:rsidRPr="000B5696">
        <w:rPr>
          <w:noProof/>
        </w:rPr>
        <w:t>modifiant la décision d’exécution du 13 juillet 2021 relative à l’approbation de l’évaluation du plan pour la reprise et la résilience de l’Espagne</w:t>
      </w:r>
    </w:p>
    <w:p w:rsidR="00007F85" w:rsidRPr="000B5696" w:rsidRDefault="00007F85" w:rsidP="002F19B5">
      <w:pPr>
        <w:pStyle w:val="Institutionquiagit"/>
        <w:rPr>
          <w:noProof/>
        </w:rPr>
      </w:pPr>
      <w:r w:rsidRPr="000B5696">
        <w:rPr>
          <w:noProof/>
        </w:rPr>
        <w:t>LE CONSEIL DE L’UNION EUROPÉENNE,</w:t>
      </w:r>
    </w:p>
    <w:p w:rsidR="00007F85" w:rsidRPr="000B5696" w:rsidRDefault="00007F85" w:rsidP="00007F85">
      <w:pPr>
        <w:rPr>
          <w:noProof/>
        </w:rPr>
      </w:pPr>
      <w:r w:rsidRPr="000B5696">
        <w:rPr>
          <w:noProof/>
        </w:rPr>
        <w:t xml:space="preserve">vu le traité sur le fonctionnement de l’Union européenne, </w:t>
      </w:r>
    </w:p>
    <w:p w:rsidR="00007F85" w:rsidRPr="000B5696" w:rsidRDefault="00007F85" w:rsidP="00007F85">
      <w:pPr>
        <w:rPr>
          <w:noProof/>
        </w:rPr>
      </w:pPr>
      <w:r w:rsidRPr="000B5696">
        <w:rPr>
          <w:noProof/>
        </w:rPr>
        <w:t>vu le règlement (UE) 2021/241 du Parlement européen et du Conseil du 12 février 2021 établissant la facilité pour la reprise et la résilience</w:t>
      </w:r>
      <w:r w:rsidRPr="000B5696">
        <w:rPr>
          <w:rStyle w:val="FootnoteReference"/>
          <w:rFonts w:eastAsia="Times New Roman"/>
          <w:noProof/>
        </w:rPr>
        <w:footnoteReference w:id="2"/>
      </w:r>
      <w:r w:rsidRPr="000B5696">
        <w:rPr>
          <w:noProof/>
        </w:rPr>
        <w:t>, et notamment son article 20, paragraphe 1,</w:t>
      </w:r>
    </w:p>
    <w:p w:rsidR="00007F85" w:rsidRPr="000B5696" w:rsidRDefault="00007F85" w:rsidP="00007F85">
      <w:pPr>
        <w:rPr>
          <w:noProof/>
        </w:rPr>
      </w:pPr>
      <w:r w:rsidRPr="000B5696">
        <w:rPr>
          <w:noProof/>
        </w:rPr>
        <w:t>vu la proposition de la Commission européenne,</w:t>
      </w:r>
    </w:p>
    <w:p w:rsidR="00007F85" w:rsidRPr="000B5696" w:rsidRDefault="00007F85" w:rsidP="00007F85">
      <w:pPr>
        <w:rPr>
          <w:noProof/>
        </w:rPr>
      </w:pPr>
      <w:r w:rsidRPr="000B5696">
        <w:rPr>
          <w:noProof/>
        </w:rPr>
        <w:t>considérant ce qui suit:</w:t>
      </w:r>
    </w:p>
    <w:p w:rsidR="004A0B28" w:rsidRPr="000B5696" w:rsidRDefault="2FA73A54" w:rsidP="00C01818">
      <w:pPr>
        <w:pStyle w:val="ManualConsidrant"/>
        <w:rPr>
          <w:noProof/>
        </w:rPr>
      </w:pPr>
      <w:r>
        <w:rPr>
          <w:noProof/>
        </w:rPr>
        <w:t>(1)</w:t>
      </w:r>
      <w:r>
        <w:rPr>
          <w:noProof/>
        </w:rPr>
        <w:tab/>
      </w:r>
      <w:r w:rsidRPr="000B5696">
        <w:rPr>
          <w:noProof/>
        </w:rPr>
        <w:t>Après la présentation, par</w:t>
      </w:r>
      <w:r w:rsidRPr="000B5696">
        <w:rPr>
          <w:noProof/>
          <w:shd w:val="clear" w:color="auto" w:fill="FFFFFF"/>
        </w:rPr>
        <w:t xml:space="preserve"> </w:t>
      </w:r>
      <w:r w:rsidRPr="000B5696">
        <w:rPr>
          <w:noProof/>
        </w:rPr>
        <w:t>l’Espagne, de son plan national pour la reprise et la résilience (ci-après le «PRR»)</w:t>
      </w:r>
      <w:r w:rsidRPr="000B5696">
        <w:rPr>
          <w:noProof/>
          <w:shd w:val="clear" w:color="auto" w:fill="FFFFFF"/>
        </w:rPr>
        <w:t xml:space="preserve"> le</w:t>
      </w:r>
      <w:r w:rsidRPr="000B5696">
        <w:rPr>
          <w:noProof/>
        </w:rPr>
        <w:t xml:space="preserve"> 3 avril 2021, la Commission a proposé au Conseil que ce PRR reçoive une évaluation positive. Le 13 juillet 2021, le Conseil a approuvé l’évaluation positive par une décision d’exécution (ci-après la «décision d’exécution du Conseil du 13 juillet 2021»)</w:t>
      </w:r>
      <w:r w:rsidRPr="000B5696">
        <w:rPr>
          <w:rStyle w:val="FootnoteReference"/>
          <w:rFonts w:eastAsia="Times New Roman"/>
          <w:noProof/>
        </w:rPr>
        <w:footnoteReference w:id="3"/>
      </w:r>
      <w:r w:rsidRPr="000B5696">
        <w:rPr>
          <w:noProof/>
        </w:rPr>
        <w:t>. La décision d’exécution du Conseil du 13 juillet 2021 a été modifiée par les décisions d’exécution du Conseil du 17 octobre 2023</w:t>
      </w:r>
      <w:r w:rsidRPr="000B5696">
        <w:rPr>
          <w:rStyle w:val="FootnoteReference"/>
          <w:noProof/>
        </w:rPr>
        <w:footnoteReference w:id="4"/>
      </w:r>
      <w:r w:rsidRPr="000B5696">
        <w:rPr>
          <w:noProof/>
        </w:rPr>
        <w:t>, du 14 mai 2024</w:t>
      </w:r>
      <w:r w:rsidRPr="000B5696">
        <w:rPr>
          <w:rStyle w:val="FootnoteReference"/>
          <w:noProof/>
        </w:rPr>
        <w:footnoteReference w:id="5"/>
      </w:r>
      <w:r w:rsidRPr="000B5696">
        <w:rPr>
          <w:noProof/>
        </w:rPr>
        <w:t>, du 21 janvier 2025</w:t>
      </w:r>
      <w:r w:rsidRPr="000B5696">
        <w:rPr>
          <w:rStyle w:val="FootnoteReference"/>
          <w:noProof/>
        </w:rPr>
        <w:footnoteReference w:id="6"/>
      </w:r>
      <w:r w:rsidRPr="000B5696">
        <w:rPr>
          <w:noProof/>
        </w:rPr>
        <w:t>, du 13 mai 2025</w:t>
      </w:r>
      <w:r w:rsidRPr="000B5696">
        <w:rPr>
          <w:rStyle w:val="FootnoteReference"/>
          <w:noProof/>
        </w:rPr>
        <w:footnoteReference w:id="7"/>
      </w:r>
      <w:r w:rsidRPr="000B5696">
        <w:rPr>
          <w:noProof/>
        </w:rPr>
        <w:t>, du 12 juin 2025</w:t>
      </w:r>
      <w:r w:rsidRPr="000B5696">
        <w:rPr>
          <w:rStyle w:val="FootnoteReference"/>
          <w:noProof/>
        </w:rPr>
        <w:footnoteReference w:id="8"/>
      </w:r>
      <w:r w:rsidRPr="000B5696">
        <w:rPr>
          <w:noProof/>
        </w:rPr>
        <w:t>, du 10 octobre 2025</w:t>
      </w:r>
      <w:r w:rsidRPr="000B5696">
        <w:rPr>
          <w:rStyle w:val="FootnoteReference"/>
          <w:noProof/>
        </w:rPr>
        <w:footnoteReference w:id="9"/>
      </w:r>
      <w:r w:rsidRPr="000B5696">
        <w:rPr>
          <w:noProof/>
        </w:rPr>
        <w:t xml:space="preserve"> et du 20 janvier 2026</w:t>
      </w:r>
      <w:r w:rsidRPr="000B5696">
        <w:rPr>
          <w:rStyle w:val="FootnoteReference"/>
          <w:rFonts w:eastAsia="Times New Roman"/>
          <w:noProof/>
        </w:rPr>
        <w:footnoteReference w:id="10"/>
      </w:r>
      <w:r w:rsidRPr="000B5696">
        <w:rPr>
          <w:noProof/>
        </w:rPr>
        <w:t>.</w:t>
      </w:r>
    </w:p>
    <w:p w:rsidR="00007F85" w:rsidRPr="000B5696" w:rsidRDefault="2FA73A54" w:rsidP="004A0B28">
      <w:pPr>
        <w:pStyle w:val="ManualConsidrant"/>
        <w:rPr>
          <w:rFonts w:eastAsia="Times New Roman"/>
          <w:noProof/>
        </w:rPr>
      </w:pPr>
      <w:r>
        <w:rPr>
          <w:noProof/>
        </w:rPr>
        <w:t>(2)</w:t>
      </w:r>
      <w:r>
        <w:rPr>
          <w:noProof/>
        </w:rPr>
        <w:tab/>
      </w:r>
      <w:r w:rsidRPr="000B5696">
        <w:rPr>
          <w:noProof/>
        </w:rPr>
        <w:t xml:space="preserve">Le 10 mars 2026, l’Espagne </w:t>
      </w:r>
      <w:bookmarkStart w:id="2" w:name="_Hlk130805569"/>
      <w:r w:rsidRPr="000B5696">
        <w:rPr>
          <w:noProof/>
        </w:rPr>
        <w:t>a adressé à la Commission une demande motivée l’invitant à présenter une proposition visant à modifier la décision d’exécution du Conseil du 13 juillet 2021 conformément à l’article 21, paragraphe 1, du règlement (UE) 2021/241, au motif que le PRR ne pouvait plus être respecté en partie en raison de circonstances objectives. Sur cette base, l’Espagne a présenté un PRR modifié.</w:t>
      </w:r>
      <w:bookmarkEnd w:id="2"/>
    </w:p>
    <w:p w:rsidR="00007F85" w:rsidRPr="000B5696" w:rsidRDefault="00007F85" w:rsidP="00007F85">
      <w:pPr>
        <w:rPr>
          <w:b/>
          <w:bCs/>
          <w:i/>
          <w:iCs/>
          <w:noProof/>
        </w:rPr>
      </w:pPr>
      <w:r w:rsidRPr="000B5696">
        <w:rPr>
          <w:b/>
          <w:i/>
          <w:noProof/>
        </w:rPr>
        <w:t xml:space="preserve">Modifications fondées sur l’article 21 du règlement (UE) 2021/241 </w:t>
      </w:r>
    </w:p>
    <w:p w:rsidR="00007F85" w:rsidRPr="000B5696" w:rsidRDefault="2FA73A54" w:rsidP="00007F85">
      <w:pPr>
        <w:pStyle w:val="ManualConsidrant"/>
        <w:rPr>
          <w:rFonts w:eastAsia="Times New Roman"/>
          <w:noProof/>
        </w:rPr>
      </w:pPr>
      <w:r>
        <w:rPr>
          <w:noProof/>
        </w:rPr>
        <w:t>(3)</w:t>
      </w:r>
      <w:r>
        <w:rPr>
          <w:noProof/>
        </w:rPr>
        <w:tab/>
      </w:r>
      <w:r w:rsidRPr="000B5696">
        <w:rPr>
          <w:noProof/>
        </w:rPr>
        <w:t>Les modifications du PRR présentées par l’Espagne en raison de circonstances objectives concernent 62 mesures.</w:t>
      </w:r>
    </w:p>
    <w:p w:rsidR="00372350" w:rsidRPr="000B5696" w:rsidRDefault="78F777F8" w:rsidP="00372350">
      <w:pPr>
        <w:pStyle w:val="ManualConsidrant"/>
        <w:rPr>
          <w:rFonts w:eastAsia="Times New Roman"/>
          <w:noProof/>
        </w:rPr>
      </w:pPr>
      <w:r>
        <w:rPr>
          <w:noProof/>
        </w:rPr>
        <w:t>(4)</w:t>
      </w:r>
      <w:r>
        <w:rPr>
          <w:noProof/>
        </w:rPr>
        <w:tab/>
      </w:r>
      <w:r w:rsidRPr="000B5696">
        <w:rPr>
          <w:noProof/>
        </w:rPr>
        <w:t>L’Espagne a expliqué qu’une mesure avait été modifiée en raison du manque de demande. Cela concerne la mesure C13.I3 (Numérisation et innovation et régime de subventions pour la numérisation des entreprises). Sur cette base, l’Espagne a demandé la modification de cette mesure. Il convient donc de modifier la décision d’exécution du Conseil du 13 juillet 2021 en conséquence.</w:t>
      </w:r>
    </w:p>
    <w:p w:rsidR="00EC128C" w:rsidRPr="000B5696" w:rsidRDefault="6DA1318F" w:rsidP="006840BD">
      <w:pPr>
        <w:pStyle w:val="ManualConsidrant"/>
        <w:rPr>
          <w:rFonts w:eastAsia="Times New Roman"/>
          <w:noProof/>
        </w:rPr>
      </w:pPr>
      <w:r>
        <w:rPr>
          <w:noProof/>
        </w:rPr>
        <w:t>(5)</w:t>
      </w:r>
      <w:r>
        <w:rPr>
          <w:noProof/>
        </w:rPr>
        <w:tab/>
      </w:r>
      <w:r w:rsidRPr="000B5696">
        <w:rPr>
          <w:noProof/>
        </w:rPr>
        <w:t xml:space="preserve">L’Espagne a expliqué que 59 mesures avaient été modifiées au profit de solutions plus efficaces permettant de réduire la charge administrative et de simplifier la décision d’exécution du Conseil, tout en continuant à atteindre les objectifs de ces mesures. </w:t>
      </w:r>
      <w:r w:rsidRPr="000B5696">
        <w:rPr>
          <w:noProof/>
          <w:color w:val="000000" w:themeColor="text1"/>
        </w:rPr>
        <w:t xml:space="preserve">Il s’agit des mesures C1.I1 (Zones à faibles émissions et transformation des transports urbains et métropolitains), </w:t>
      </w:r>
      <w:r w:rsidRPr="000B5696">
        <w:rPr>
          <w:noProof/>
        </w:rPr>
        <w:t xml:space="preserve">C1.I2 (Régime d’incitations pour l’installation de points de recharge, l’achat de véhicules électriques et l’innovation dans le domaine de l’électromobilité), </w:t>
      </w:r>
      <w:r w:rsidRPr="000B5696">
        <w:rPr>
          <w:noProof/>
          <w:color w:val="000000" w:themeColor="text1"/>
        </w:rPr>
        <w:t>C1.I3 (Mesures visant à améliorer l’attractivité et l’accessibilité du réseau ferroviaire), C3.I1 (Plan visant à améliorer l’efficacité et la durabilité de l’irrigation), C3.I12 (Plan visant à améliorer l’efficacité et la durabilité de l’irrigation), C10.I1 (Investissement dans une transition juste), C11.R1 (Réforme pour la modernisation et la numérisation de l’administration), C11.I1 (Modernisation de l’administration générale de l’État), C11.I3 (Transformation numérique et modernisation du ministère de la politique territoriale et de la mémoire démocratique, du ministère de la transformation numérique et du service public, des administrations régionales et locales, ainsi que du service national de santé), C11.I4 (Plan de transition énergétique dans l’administration générale de l’État), C11.I6 (Cybersécurité), C12.R2 (Politique en matière de déchets et stimulation de l’économie circulaire),</w:t>
      </w:r>
      <w:r w:rsidRPr="000B5696">
        <w:rPr>
          <w:noProof/>
        </w:rPr>
        <w:t xml:space="preserve"> C12.I2 (Programme visant à stimuler la compétitivité et la durabilité indust</w:t>
      </w:r>
      <w:r w:rsidRPr="000B5696">
        <w:rPr>
          <w:noProof/>
          <w:color w:val="000000" w:themeColor="text1"/>
        </w:rPr>
        <w:t>rielle), C12.I4 (Renforcer l’industrie de la chaîne de valeur des semi-conducteurs), C12.I5 (Régime de subventions visant à soutenir l’économie circulaire), C12.I6 [Régime de subventions visant à soutenir des projets stratégiques dans la chaîne de valeur des voitures électriques et d’autres secteurs industriels (subventions)], C12.I7 [Régime de soutien aux projets stratégiques dans la chaîne de valeur des voitures électriques (prêts)],</w:t>
      </w:r>
      <w:r w:rsidRPr="000B5696">
        <w:rPr>
          <w:noProof/>
        </w:rPr>
        <w:t xml:space="preserve"> C13.R3 (Révision de la loi sur les marchés de valeurs mobilières et les services d’investissement),</w:t>
      </w:r>
      <w:r w:rsidRPr="000B5696">
        <w:rPr>
          <w:noProof/>
          <w:color w:val="000000" w:themeColor="text1"/>
        </w:rPr>
        <w:t xml:space="preserve"> </w:t>
      </w:r>
      <w:r w:rsidRPr="000B5696">
        <w:rPr>
          <w:noProof/>
        </w:rPr>
        <w:t>C13.I1 (Entrepreneuriat), C13.I4 (Soutien au commerce), C13.I5 (Internationalisation), C13.I10 [Fonds de recapitalisation des entreprises dans le contexte de la COVID-19 (FONREC)], C13.I12 (Fonds de l’ENISA pour l’entrepreneuriat et les PME), C13.I14 (Injection de capital dans ICO),</w:t>
      </w:r>
      <w:r w:rsidRPr="000B5696">
        <w:rPr>
          <w:noProof/>
          <w:color w:val="000000" w:themeColor="text1"/>
        </w:rPr>
        <w:t xml:space="preserve"> </w:t>
      </w:r>
      <w:r w:rsidRPr="000B5696">
        <w:rPr>
          <w:noProof/>
        </w:rPr>
        <w:t>C14.I2 (Plateforme de destination intelligente et numérisation du secteur du tourisme), C14.I3 (Résilience du tourisme pour les territoires extrapéninsulaires), C14.I4 (Actions spéciales dans le domaine de la compétitivité), C15.I2 (Améliorer la connectivité dans les centres de référence), C16.R1 (Stratégie nationale en matière d’IA), C17.I6 (Santé), C17.I9 (Aérospatiale), C17.I10 (Soutien sous forme de prêt au titre de PERTE Health et PERTE Aerospace), C18.R3 [Création de l’Agence nationale de santé publique, nomination et renouvellement des centres, services et unités de référence (CSUR) et réorganisation des soins non gérés par ces centres], C18.I3 (Accroître les capacités de réaction aux crises sanitaires), C18.I4 (Formation des professionnels de la santé et amélioration du traitement des patients atteints de maladies rares), C18.I5 (Plan visant à rationaliser la consommation de produits pharmaceutiques et à promouvoir la durabilité, et à élargir le portefeuille de services génomiques dans le système national de santé), C18.I6 (Espace national des données de santé), C19.I1 (Compétences numériques transversales), C19.I4 (Professionnels du numérique), C20.I1 (Développement des compétences), C20.I3 (Offrir une expansion et une internationalisation de la formation professionnelle), C21.R2 (Nouveau modèle de programme pour améliorer la qualité de l’éducation), C21.I2 [Programme d’orientation, de progrès et d’enrichissement éducatif («PROA +»)], C21.I3 (Soutien aux étudiants vulnérables), C21.I5 (Capacités et éducation numériques dans les universités), C22.R5 (Amélioration du système de prestations financières non contributives de l’administration générale de l’État), C22.I1 (Plan de soins et d’accompagnement de longue durée:</w:t>
      </w:r>
      <w:r w:rsidRPr="000B5696">
        <w:rPr>
          <w:noProof/>
          <w:color w:val="000000" w:themeColor="text1"/>
        </w:rPr>
        <w:t xml:space="preserve"> </w:t>
      </w:r>
      <w:r w:rsidRPr="000B5696">
        <w:rPr>
          <w:noProof/>
        </w:rPr>
        <w:t>désinstitutionnalisation, équipement et technologie), C22.I3 (Plan national espagnol d’accessibilité), C22.I4 (Plan «L’Espagne vous protège de la violence à caractère sexiste»), C23.I5 (Gouvernance et relance des politiques de soutien à l’activation), C23.I6 (Plan global pour stimuler l’économie sociale), C23.I7 [Promouvoir une croissance inclusive en liant les politiques d’inclusion sociale au régime national de revenu minimal (IMV)], C24.I2 (Stimuler la culture sur l’ensemble du territoire), C26.I3 (Promotion du sport), C31.I1 [Investissements promouvant l’autoconsommation (sur la base des énergies renouvelables et du stockage après le compteur)], C31.I2 (Régime de soutien à la production et à l’utilisation d’hydrogène renouvelable), C31.I3 (Régime de subventions visant à soutenir la décarbonation du secteur industriel et de la chaîne de valeur des sources d’énergie renouvelables et du stockage), C31.I6 [Régime de subventions pour les projets de décarbonation (subventions)] et C32.I1 (Mobilité et infrastructures vertes et durables).</w:t>
      </w:r>
      <w:r w:rsidRPr="000B5696">
        <w:rPr>
          <w:noProof/>
          <w:color w:val="000000" w:themeColor="text1"/>
        </w:rPr>
        <w:t xml:space="preserve"> </w:t>
      </w:r>
      <w:r w:rsidRPr="000B5696">
        <w:rPr>
          <w:noProof/>
        </w:rPr>
        <w:t xml:space="preserve">Sur cette base, </w:t>
      </w:r>
      <w:r w:rsidRPr="000B5696">
        <w:rPr>
          <w:noProof/>
          <w:color w:val="000000" w:themeColor="text1"/>
        </w:rPr>
        <w:t xml:space="preserve">l’Espagne </w:t>
      </w:r>
      <w:r w:rsidRPr="000B5696">
        <w:rPr>
          <w:noProof/>
        </w:rPr>
        <w:t>a demandé la modification de ces mesures</w:t>
      </w:r>
      <w:r w:rsidRPr="000B5696">
        <w:rPr>
          <w:noProof/>
          <w:color w:val="000000" w:themeColor="text1"/>
        </w:rPr>
        <w:t xml:space="preserve">. </w:t>
      </w:r>
      <w:r w:rsidRPr="000B5696">
        <w:rPr>
          <w:noProof/>
        </w:rPr>
        <w:t xml:space="preserve">En outre, l’Espagne a demandé que le délai de mise en œuvre de la cible 311 soit prolongé. Il convient donc de modifier la décision d’exécution du Conseil du 13 juillet 2021 en conséquence.  </w:t>
      </w:r>
    </w:p>
    <w:p w:rsidR="00C20763" w:rsidRPr="000B5696" w:rsidRDefault="3014AB72" w:rsidP="00CB1BEC">
      <w:pPr>
        <w:pStyle w:val="ManualConsidrant"/>
        <w:rPr>
          <w:rFonts w:eastAsia="Times New Roman"/>
          <w:noProof/>
        </w:rPr>
      </w:pPr>
      <w:r>
        <w:rPr>
          <w:noProof/>
        </w:rPr>
        <w:t>(6)</w:t>
      </w:r>
      <w:r>
        <w:rPr>
          <w:noProof/>
        </w:rPr>
        <w:tab/>
      </w:r>
      <w:r w:rsidRPr="000B5696">
        <w:rPr>
          <w:noProof/>
        </w:rPr>
        <w:t xml:space="preserve">L’Espagne a expliqué que le jalon 280 au titre de la mesure C18.I2 (Campagnes et actions de santé publique) ne pouvait plus être réalisé dans le délai prévu, en raison de la nécessité de suivre des procédures de vérification plus longues que prévu initialement, mais plus propices à la réalisation des objectifs stratégiques de la mesure. Sur cette base, l’Espagne a demandé que le délai de mise en œuvre </w:t>
      </w:r>
      <w:r w:rsidR="00A86ED3">
        <w:rPr>
          <w:noProof/>
        </w:rPr>
        <w:t>du</w:t>
      </w:r>
      <w:r w:rsidRPr="000B5696">
        <w:rPr>
          <w:noProof/>
        </w:rPr>
        <w:t xml:space="preserve"> jalon 280 soit prolongé. Il convient donc de modifier la décision d’exécution du Conseil du 13 juillet 2021 en conséquence.</w:t>
      </w:r>
    </w:p>
    <w:p w:rsidR="00621A4F" w:rsidRPr="000B5696" w:rsidRDefault="040F6ABE" w:rsidP="00621A4F">
      <w:pPr>
        <w:pStyle w:val="ManualConsidrant"/>
        <w:rPr>
          <w:rFonts w:eastAsia="Times New Roman"/>
          <w:noProof/>
        </w:rPr>
      </w:pPr>
      <w:r>
        <w:rPr>
          <w:noProof/>
        </w:rPr>
        <w:t>(7)</w:t>
      </w:r>
      <w:r>
        <w:rPr>
          <w:noProof/>
        </w:rPr>
        <w:tab/>
      </w:r>
      <w:r w:rsidRPr="000B5696">
        <w:rPr>
          <w:noProof/>
        </w:rPr>
        <w:t>À la suite de l’abaissement du niveau de mise en œuvre de la mesure C13.I3 (Numérisation et innovation et régime de subventions pour la numérisation des entreprises) au titre de l’article 21 du règlement (UE) 2021/241, l’Espagne a demandé d’utiliser les ressources ainsi libérées pour augmenter le niveau de mise en œuvre de la mesure C13.I14 (Injection de capital dans ICO).</w:t>
      </w:r>
      <w:r w:rsidRPr="000B5696">
        <w:rPr>
          <w:noProof/>
          <w:color w:val="000000" w:themeColor="text1"/>
        </w:rPr>
        <w:t xml:space="preserve"> Sur cette base, l’</w:t>
      </w:r>
      <w:r w:rsidRPr="000B5696">
        <w:rPr>
          <w:noProof/>
        </w:rPr>
        <w:t>Espagne</w:t>
      </w:r>
      <w:r w:rsidRPr="000B5696">
        <w:rPr>
          <w:noProof/>
          <w:color w:val="000000" w:themeColor="text1"/>
        </w:rPr>
        <w:t xml:space="preserve"> a demandé que</w:t>
      </w:r>
      <w:r w:rsidRPr="000B5696">
        <w:rPr>
          <w:noProof/>
        </w:rPr>
        <w:t xml:space="preserve"> le niveau de mise en œuvre d’une mesure soit augmenté.</w:t>
      </w:r>
      <w:r w:rsidRPr="000B5696">
        <w:rPr>
          <w:noProof/>
          <w:color w:val="000000" w:themeColor="text1"/>
        </w:rPr>
        <w:t xml:space="preserve"> </w:t>
      </w:r>
      <w:r w:rsidRPr="000B5696">
        <w:rPr>
          <w:noProof/>
        </w:rPr>
        <w:t>Il convient donc de modifier la décision d’exécution du Conseil du 13 juillet 2021 en conséquence.</w:t>
      </w:r>
    </w:p>
    <w:p w:rsidR="00621A4F" w:rsidRPr="000B5696" w:rsidRDefault="133BD777" w:rsidP="00621A4F">
      <w:pPr>
        <w:pStyle w:val="ManualConsidrant"/>
        <w:rPr>
          <w:rFonts w:eastAsia="Times New Roman"/>
          <w:noProof/>
        </w:rPr>
      </w:pPr>
      <w:r>
        <w:rPr>
          <w:noProof/>
        </w:rPr>
        <w:t>(8)</w:t>
      </w:r>
      <w:r>
        <w:rPr>
          <w:noProof/>
        </w:rPr>
        <w:tab/>
      </w:r>
      <w:r w:rsidRPr="000B5696">
        <w:rPr>
          <w:noProof/>
        </w:rPr>
        <w:t>À la suite de l’arrêt du 15 mai 2025 de la Cour de justice de l’Union européenne dans les affaires jointes C</w:t>
      </w:r>
      <w:r w:rsidRPr="000B5696">
        <w:rPr>
          <w:noProof/>
        </w:rPr>
        <w:noBreakHyphen/>
        <w:t>623/23 (Melbán) et C</w:t>
      </w:r>
      <w:r w:rsidRPr="000B5696">
        <w:rPr>
          <w:noProof/>
        </w:rPr>
        <w:noBreakHyphen/>
        <w:t>626/23 (Sergamo) (ECLI:EU:C:2025:358), la Commission estime que le jalon 412 au titre de la réforme 4 (Rationalisation des suppléments de maternité) relevant du volet 30 (Pensions) comprend des exigences incompatibles avec le droit de l’Union.</w:t>
      </w:r>
      <w:r w:rsidRPr="000B5696">
        <w:rPr>
          <w:noProof/>
          <w:color w:val="000000" w:themeColor="text1"/>
        </w:rPr>
        <w:t xml:space="preserve"> </w:t>
      </w:r>
      <w:r w:rsidRPr="000B5696">
        <w:rPr>
          <w:noProof/>
        </w:rPr>
        <w:t>Afin de veiller à ce que la facilité pour la reprise et la résilience soutienne uniquement des mesures conformes au droit de l’Union, il convient de supprimer le jalon 412. Afin de veiller à ce que l’objectif stratégique auquel le jalon 412 devait contribuer soit toujours pris en compte dans la décision d’exécution du Conseil, il convient d’ajouter le jalon 412 </w:t>
      </w:r>
      <w:r w:rsidRPr="000B5696">
        <w:rPr>
          <w:i/>
          <w:iCs/>
          <w:noProof/>
        </w:rPr>
        <w:t>bis</w:t>
      </w:r>
      <w:r w:rsidRPr="000B5696">
        <w:rPr>
          <w:noProof/>
        </w:rPr>
        <w:t xml:space="preserve"> au titre de la réforme 6 (Mesures visant à soutenir l’égalité de genre dans les fonctions publiques et l’élaboration des politiques et à renforcer la protection des travailleurs) relevant du volet 22 (Plan d’action pour l’économie des soins, renforcement des politiques d’égalité et d’inclusion). Il convient donc de modifier la décision d’exécution du Conseil du 13 juillet 2021 en conséquence.</w:t>
      </w:r>
    </w:p>
    <w:bookmarkEnd w:id="0"/>
    <w:p w:rsidR="00797B3F" w:rsidRPr="000B5696" w:rsidRDefault="00007F85" w:rsidP="00B47C3C">
      <w:pPr>
        <w:rPr>
          <w:b/>
          <w:i/>
          <w:iCs/>
          <w:noProof/>
        </w:rPr>
      </w:pPr>
      <w:r w:rsidRPr="000B5696">
        <w:rPr>
          <w:b/>
          <w:i/>
          <w:noProof/>
        </w:rPr>
        <w:t>Répartition des jalons et des cibles</w:t>
      </w:r>
    </w:p>
    <w:p w:rsidR="00007F85" w:rsidRPr="000B5696" w:rsidRDefault="040F6ABE" w:rsidP="0F995C6C">
      <w:pPr>
        <w:pStyle w:val="ManualConsidrant"/>
        <w:rPr>
          <w:rFonts w:eastAsiaTheme="minorEastAsia"/>
          <w:noProof/>
        </w:rPr>
      </w:pPr>
      <w:r>
        <w:rPr>
          <w:noProof/>
        </w:rPr>
        <w:t>(9)</w:t>
      </w:r>
      <w:r>
        <w:rPr>
          <w:noProof/>
        </w:rPr>
        <w:tab/>
      </w:r>
      <w:r w:rsidRPr="000B5696">
        <w:rPr>
          <w:noProof/>
        </w:rPr>
        <w:t>Il convient de modifier la répartition des jalons et des cibles par tranches afin de tenir compte des modifications apportées au PRR et du calendrier indicatif présenté par l’Espagne.</w:t>
      </w:r>
    </w:p>
    <w:p w:rsidR="00007F85" w:rsidRPr="000B5696" w:rsidRDefault="74A78D40" w:rsidP="00B47C3C">
      <w:pPr>
        <w:rPr>
          <w:b/>
          <w:bCs/>
          <w:i/>
          <w:iCs/>
          <w:noProof/>
        </w:rPr>
      </w:pPr>
      <w:r w:rsidRPr="000B5696">
        <w:rPr>
          <w:b/>
          <w:i/>
          <w:noProof/>
        </w:rPr>
        <w:t>Correction d’erreurs matérielles</w:t>
      </w:r>
    </w:p>
    <w:p w:rsidR="00A22F62" w:rsidRPr="000B5696" w:rsidRDefault="3EF134AF" w:rsidP="00662726">
      <w:pPr>
        <w:pStyle w:val="ManualConsidrant"/>
        <w:rPr>
          <w:noProof/>
        </w:rPr>
      </w:pPr>
      <w:r>
        <w:rPr>
          <w:noProof/>
        </w:rPr>
        <w:t>(10)</w:t>
      </w:r>
      <w:r>
        <w:rPr>
          <w:noProof/>
        </w:rPr>
        <w:tab/>
      </w:r>
      <w:r w:rsidRPr="000B5696">
        <w:rPr>
          <w:noProof/>
        </w:rPr>
        <w:t>Huit erreurs matérielles ont été relevées dans le texte de la décision d’exécution du Conseil du 13 juillet 2021, concernant sept jalons et cibles et une mesure relevant de huit volets. Il y a lieu de modifier la décision d’exécution du Conseil afin de corriger ces erreurs matérielles qui ne reflètent pas le contenu du PRR présenté à la Commission le 3 avril 2021, comme convenu entre la Commission et l’Espagne. Ces erreurs matérielles concernent la cible 427 au titre de la mesure C5.I1 [Actions de traitement, d’assainissement, d’efficacité, d’économies, de réutilisation et de sécurité des infrastructures (DSEAR)], les jalons 93 et 94 au titre de la mesure C6.I2 (Programme «Réseau transeuropéen de transport», autres travaux), le jalon 123 au titre de la mesure C8.R3 (Cadre réglementaire pour un système énergétique plus flexible), la cible 221 au titre de la mesure C14.I1 (Transformation du modèle touristique vers la durabilité), le jalon 276 au titre de la mesure C18.R4 (Réglementation des postes ou des zones difficiles à pourvoir, horaires de travail, permanences, rétributions, formation, équilibre entre vie professionnelle et vie privée, rétention des talents des professionnels de la santé, enseignement ou recherche et renforcement des compétences professionnelles), le jalon 324 au titre de la mesure C22.I2 (Plan de modernisation des services sociaux — Transformation technologique, innovation, formation et renforcement de la garde d’enfants), la cible 356 au titre de la mesure C24.I2 (Stimuler la culture sur l’ensemble du territoire) et la description de la mesure C13.I11 (Instrument de garantie SGR-CERSA). Ces corrections n’ont pas d’incidence sur la mise en œuvre du PRR.</w:t>
      </w:r>
    </w:p>
    <w:p w:rsidR="00007F85" w:rsidRPr="000B5696" w:rsidRDefault="00007F85" w:rsidP="00B47C3C">
      <w:pPr>
        <w:rPr>
          <w:b/>
          <w:bCs/>
          <w:i/>
          <w:iCs/>
          <w:noProof/>
        </w:rPr>
      </w:pPr>
      <w:r w:rsidRPr="000B5696">
        <w:rPr>
          <w:b/>
          <w:i/>
          <w:noProof/>
        </w:rPr>
        <w:t>Évaluation par la Commission</w:t>
      </w:r>
    </w:p>
    <w:p w:rsidR="00007F85" w:rsidRPr="000B5696" w:rsidRDefault="2FA73A54" w:rsidP="00007F85">
      <w:pPr>
        <w:pStyle w:val="ManualConsidrant"/>
        <w:rPr>
          <w:rFonts w:eastAsia="Times New Roman"/>
          <w:noProof/>
        </w:rPr>
      </w:pPr>
      <w:r>
        <w:rPr>
          <w:noProof/>
        </w:rPr>
        <w:t>(11)</w:t>
      </w:r>
      <w:r>
        <w:rPr>
          <w:noProof/>
        </w:rPr>
        <w:tab/>
      </w:r>
      <w:r w:rsidRPr="000B5696">
        <w:rPr>
          <w:noProof/>
        </w:rPr>
        <w:t>La Commission a évalué le PRR modifié au regard des critères d’évaluation énoncés à l’article 19, paragraphe 3, du règlement (UE) 2021/241.</w:t>
      </w:r>
    </w:p>
    <w:p w:rsidR="00007F85" w:rsidRPr="000B5696" w:rsidRDefault="2FA73A54" w:rsidP="00007F85">
      <w:pPr>
        <w:pStyle w:val="ManualConsidrant"/>
        <w:rPr>
          <w:rStyle w:val="normaltextrun"/>
          <w:rFonts w:eastAsia="Times New Roman"/>
          <w:noProof/>
        </w:rPr>
      </w:pPr>
      <w:r>
        <w:rPr>
          <w:noProof/>
        </w:rPr>
        <w:t>(12)</w:t>
      </w:r>
      <w:r>
        <w:rPr>
          <w:noProof/>
        </w:rPr>
        <w:tab/>
      </w:r>
      <w:r w:rsidRPr="000B5696">
        <w:rPr>
          <w:noProof/>
        </w:rPr>
        <w:t>La Commission considère que les modifications proposées par l’Espagne n’ont pas d’incidence sur l’évaluation positive du PRR présentée dans la décision d’exécution du Conseil du 13 juillet 2021 en ce qui concerne la pertinence, l’efficacité, l’efficience et la cohérence du PRR au regard des critères d’évaluation énoncés à l’article 19, paragraphe 3, points</w:t>
      </w:r>
      <w:r w:rsidRPr="000B5696">
        <w:rPr>
          <w:rStyle w:val="normaltextrun"/>
          <w:noProof/>
          <w:shd w:val="clear" w:color="auto" w:fill="FFFFFF"/>
        </w:rPr>
        <w:t> a), b), c), d), d </w:t>
      </w:r>
      <w:r w:rsidRPr="000B5696">
        <w:rPr>
          <w:rStyle w:val="normaltextrun"/>
          <w:i/>
          <w:iCs/>
          <w:noProof/>
          <w:shd w:val="clear" w:color="auto" w:fill="FFFFFF"/>
        </w:rPr>
        <w:t>bis</w:t>
      </w:r>
      <w:r w:rsidRPr="000B5696">
        <w:rPr>
          <w:rStyle w:val="normaltextrun"/>
          <w:noProof/>
          <w:shd w:val="clear" w:color="auto" w:fill="FFFFFF"/>
        </w:rPr>
        <w:t>), d </w:t>
      </w:r>
      <w:r w:rsidRPr="000B5696">
        <w:rPr>
          <w:rStyle w:val="normaltextrun"/>
          <w:i/>
          <w:iCs/>
          <w:noProof/>
          <w:shd w:val="clear" w:color="auto" w:fill="FFFFFF"/>
        </w:rPr>
        <w:t>ter</w:t>
      </w:r>
      <w:r w:rsidRPr="000B5696">
        <w:rPr>
          <w:rStyle w:val="normaltextrun"/>
          <w:noProof/>
          <w:shd w:val="clear" w:color="auto" w:fill="FFFFFF"/>
        </w:rPr>
        <w:t>), e, g), h), i), j) et k), du règlement (UE) 2021/241</w:t>
      </w:r>
      <w:r w:rsidRPr="000B5696">
        <w:rPr>
          <w:noProof/>
        </w:rPr>
        <w:t>.</w:t>
      </w:r>
    </w:p>
    <w:p w:rsidR="00007F85" w:rsidRPr="000B5696" w:rsidRDefault="00007F85" w:rsidP="08DF85CE">
      <w:pPr>
        <w:rPr>
          <w:b/>
          <w:bCs/>
          <w:i/>
          <w:iCs/>
          <w:noProof/>
        </w:rPr>
      </w:pPr>
      <w:r w:rsidRPr="000B5696">
        <w:rPr>
          <w:b/>
          <w:i/>
          <w:noProof/>
        </w:rPr>
        <w:t>Contribution à la transition numérique</w:t>
      </w:r>
    </w:p>
    <w:p w:rsidR="00007F85" w:rsidRPr="000B5696" w:rsidRDefault="3AFF7725" w:rsidP="00007F85">
      <w:pPr>
        <w:pStyle w:val="ManualConsidrant"/>
        <w:rPr>
          <w:rFonts w:eastAsia="Times New Roman"/>
          <w:noProof/>
        </w:rPr>
      </w:pPr>
      <w:r>
        <w:rPr>
          <w:noProof/>
        </w:rPr>
        <w:t>(13)</w:t>
      </w:r>
      <w:r>
        <w:rPr>
          <w:noProof/>
        </w:rPr>
        <w:tab/>
      </w:r>
      <w:r w:rsidRPr="000B5696">
        <w:rPr>
          <w:noProof/>
        </w:rPr>
        <w:t xml:space="preserve">Conformément à l’article 19, paragraphe 3, point f), et à l’annexe V, critère 2.6, du règlement (UE) 2021/241, le PRR modifié contient des mesures qui contribuent dans une large mesure (note A) à la transition numérique ou à relever les défis qui en découlent. Le montant des mesures de soutien aux objectifs numériques représente 22,7 % de l’enveloppe totale du PRR modifié, le calcul étant effectué selon la méthode exposée à l’annexe VII dudit règlement. </w:t>
      </w:r>
    </w:p>
    <w:p w:rsidR="00007F85" w:rsidRPr="000B5696" w:rsidRDefault="2204DDD2" w:rsidP="00007F85">
      <w:pPr>
        <w:pStyle w:val="ManualConsidrant"/>
        <w:rPr>
          <w:rFonts w:eastAsia="Times New Roman"/>
          <w:noProof/>
        </w:rPr>
      </w:pPr>
      <w:r>
        <w:rPr>
          <w:noProof/>
        </w:rPr>
        <w:t>(14)</w:t>
      </w:r>
      <w:r>
        <w:rPr>
          <w:noProof/>
        </w:rPr>
        <w:tab/>
      </w:r>
      <w:r w:rsidRPr="000B5696">
        <w:rPr>
          <w:noProof/>
        </w:rPr>
        <w:t xml:space="preserve">Les modifications apportées à la contribution à la transition numérique concernent la correction d’une erreur matérielle résultant de l’inclusion du chapitre REPowerEU dans l’étiquetage numérique du plan lors de la révision précédente, la rectification de l’étiquetage numérique de certains projets au titre de la mesure C13.I3 (Numérisation et innovation et régime de subventions pour la numérisation des entreprises), afin de faire en sorte que ces projets conservent leur classification initiale de contribution numérique de 40 %, et l’abaissement du niveau de mise en œuvre de la mesure C13.I3. Dans l’ensemble, les modifications apportées au PRR de l’Espagne entraînent une augmentation nette de la contribution globale à l’objectif numérique du PRR de 1,2 point de pourcentage (qui s’élève à présent à 22,7 %, contre 21,5 % auparavant). En raison de leur portée limitée, ces modifications ne changent en rien l’évaluation globale de ce critère. </w:t>
      </w:r>
    </w:p>
    <w:p w:rsidR="00007F85" w:rsidRPr="000B5696" w:rsidRDefault="00007F85" w:rsidP="00007F85">
      <w:pPr>
        <w:rPr>
          <w:b/>
          <w:bCs/>
          <w:i/>
          <w:iCs/>
          <w:noProof/>
        </w:rPr>
      </w:pPr>
      <w:r w:rsidRPr="000B5696">
        <w:rPr>
          <w:b/>
          <w:i/>
          <w:noProof/>
        </w:rPr>
        <w:t>Contribution financière</w:t>
      </w:r>
    </w:p>
    <w:p w:rsidR="00007F85" w:rsidRPr="000B5696" w:rsidRDefault="2FA73A54" w:rsidP="00007F85">
      <w:pPr>
        <w:pStyle w:val="ManualConsidrant"/>
        <w:rPr>
          <w:noProof/>
        </w:rPr>
      </w:pPr>
      <w:r>
        <w:rPr>
          <w:noProof/>
        </w:rPr>
        <w:t>(15)</w:t>
      </w:r>
      <w:r>
        <w:rPr>
          <w:noProof/>
        </w:rPr>
        <w:tab/>
      </w:r>
      <w:r w:rsidRPr="000B5696">
        <w:rPr>
          <w:noProof/>
        </w:rPr>
        <w:t>Les coûts totaux du PRR modifié de l’Espagne sont estimés à 102 575 266 373 EUR. Le montant des coûts totaux estimés du PRR modifié étant supérieur à la contribution financière maximale actualisée disponible pour l’Espagne, la contribution financière déterminée conformément à l’article 4 </w:t>
      </w:r>
      <w:r w:rsidRPr="000B5696">
        <w:rPr>
          <w:i/>
          <w:iCs/>
          <w:noProof/>
        </w:rPr>
        <w:t>bis</w:t>
      </w:r>
      <w:r w:rsidRPr="000B5696">
        <w:rPr>
          <w:noProof/>
        </w:rPr>
        <w:t xml:space="preserve"> du règlement (UE) 2021/1755 du Parlement européen et du Conseil</w:t>
      </w:r>
      <w:r w:rsidRPr="000B5696">
        <w:rPr>
          <w:rStyle w:val="FootnoteReference"/>
          <w:noProof/>
        </w:rPr>
        <w:footnoteReference w:id="11"/>
      </w:r>
      <w:r w:rsidRPr="000B5696">
        <w:rPr>
          <w:noProof/>
        </w:rPr>
        <w:t xml:space="preserve"> ainsi qu’à l’article 20, paragraphe 4, et à l’article 21 </w:t>
      </w:r>
      <w:r w:rsidRPr="000B5696">
        <w:rPr>
          <w:i/>
          <w:iCs/>
          <w:noProof/>
        </w:rPr>
        <w:t>bis</w:t>
      </w:r>
      <w:r w:rsidRPr="000B5696">
        <w:rPr>
          <w:noProof/>
        </w:rPr>
        <w:t>, paragraphe 6, du règlement (UE) 2021/241, qui est allouée au PRR modifié de l’Espagne, devrait être égale à 79 854 183 024 EUR. Par conséquent, la contribution financière mise à la disposition de l’Espagne reste inchangée.</w:t>
      </w:r>
    </w:p>
    <w:p w:rsidR="00007F85" w:rsidRPr="000B5696" w:rsidRDefault="00007F85" w:rsidP="00007F85">
      <w:pPr>
        <w:rPr>
          <w:b/>
          <w:bCs/>
          <w:i/>
          <w:iCs/>
          <w:noProof/>
        </w:rPr>
      </w:pPr>
      <w:r w:rsidRPr="000B5696">
        <w:rPr>
          <w:b/>
          <w:i/>
          <w:noProof/>
        </w:rPr>
        <w:t>Prêts</w:t>
      </w:r>
    </w:p>
    <w:p w:rsidR="00007F85" w:rsidRPr="000B5696" w:rsidRDefault="076243AE" w:rsidP="00A5287D">
      <w:pPr>
        <w:pStyle w:val="ManualConsidrant"/>
        <w:rPr>
          <w:noProof/>
        </w:rPr>
      </w:pPr>
      <w:r>
        <w:rPr>
          <w:noProof/>
        </w:rPr>
        <w:t>(16)</w:t>
      </w:r>
      <w:r>
        <w:rPr>
          <w:noProof/>
        </w:rPr>
        <w:tab/>
      </w:r>
      <w:r w:rsidRPr="000B5696">
        <w:rPr>
          <w:noProof/>
        </w:rPr>
        <w:t xml:space="preserve">Le soutien sous forme de prêt disponible pour l’Espagne, d’un montant de 22 705 547 373 EUR, reste inchangé. </w:t>
      </w:r>
    </w:p>
    <w:p w:rsidR="00007F85" w:rsidRPr="000B5696" w:rsidRDefault="2FA73A54" w:rsidP="00007F85">
      <w:pPr>
        <w:pStyle w:val="ManualConsidrant"/>
        <w:ind w:left="720" w:hanging="720"/>
        <w:rPr>
          <w:rFonts w:eastAsia="Times New Roman"/>
          <w:noProof/>
        </w:rPr>
      </w:pPr>
      <w:r>
        <w:rPr>
          <w:noProof/>
        </w:rPr>
        <w:t>(17)</w:t>
      </w:r>
      <w:r>
        <w:rPr>
          <w:noProof/>
        </w:rPr>
        <w:tab/>
      </w:r>
      <w:r w:rsidRPr="000B5696">
        <w:rPr>
          <w:noProof/>
        </w:rPr>
        <w:t>Il convient donc de modifier la décision d’exécution du Conseil du 13 juillet 2021 en conséquence. Par souci de clarté, il convient de remplacer intégralement l’annexe de la décision d’exécution du Conseil du 13 juillet 2021.</w:t>
      </w:r>
    </w:p>
    <w:p w:rsidR="00CD54FA" w:rsidRPr="000B5696" w:rsidRDefault="2F1FCC7B" w:rsidP="00007F85">
      <w:pPr>
        <w:pStyle w:val="ManualConsidrant"/>
        <w:ind w:left="720" w:hanging="720"/>
        <w:rPr>
          <w:rFonts w:eastAsia="Times New Roman"/>
          <w:noProof/>
        </w:rPr>
      </w:pPr>
      <w:r>
        <w:rPr>
          <w:noProof/>
        </w:rPr>
        <w:t>(18)</w:t>
      </w:r>
      <w:r>
        <w:rPr>
          <w:noProof/>
        </w:rPr>
        <w:tab/>
      </w:r>
      <w:r w:rsidRPr="000B5696">
        <w:rPr>
          <w:noProof/>
        </w:rPr>
        <w:t>La présente décision ne devrait pas préjuger de l’issue d’éventuelles procédures relatives à l’octroi de fonds de l’Union au titre de tout programme de l’Union autre que la facilité ou de procédures relatives à des distorsions de fonctionnement du marché intérieur qui pourraient être engagées, notamment en vertu des articles 107 et 108 du traité. La présente décision ne dispense pas les États membres de l’obligation de notifier à la Commission toute aide d’État potentielle conformément à l’article 108 du traité,</w:t>
      </w:r>
    </w:p>
    <w:p w:rsidR="00007F85" w:rsidRPr="000B5696" w:rsidRDefault="00007F85" w:rsidP="00007F85">
      <w:pPr>
        <w:pStyle w:val="Formuledadoption"/>
        <w:rPr>
          <w:noProof/>
        </w:rPr>
      </w:pPr>
      <w:r w:rsidRPr="000B5696">
        <w:rPr>
          <w:noProof/>
        </w:rPr>
        <w:t xml:space="preserve">A ADOPTÉ LA PRÉSENTE DÉCISION: </w:t>
      </w:r>
    </w:p>
    <w:p w:rsidR="00007F85" w:rsidRPr="000B5696" w:rsidRDefault="00007F85" w:rsidP="00007F85">
      <w:pPr>
        <w:pStyle w:val="Titrearticle"/>
        <w:rPr>
          <w:noProof/>
        </w:rPr>
      </w:pPr>
      <w:r w:rsidRPr="000B5696">
        <w:rPr>
          <w:noProof/>
        </w:rPr>
        <w:t xml:space="preserve">Article premier </w:t>
      </w:r>
      <w:r w:rsidRPr="000B5696">
        <w:rPr>
          <w:noProof/>
        </w:rPr>
        <w:br/>
        <w:t>Approbation de l’évaluation du PRR</w:t>
      </w:r>
    </w:p>
    <w:p w:rsidR="00007F85" w:rsidRPr="000B5696" w:rsidRDefault="00007F85" w:rsidP="00007F85">
      <w:pPr>
        <w:rPr>
          <w:rFonts w:eastAsia="Times New Roman"/>
          <w:noProof/>
        </w:rPr>
      </w:pPr>
      <w:r w:rsidRPr="000B5696">
        <w:rPr>
          <w:noProof/>
        </w:rPr>
        <w:t xml:space="preserve">L’évaluation du PRR modifié pour l’Espagne sur la base des critères prévus à l’article 19, paragraphe 3, du règlement (UE) 2021/241 est approuvée. </w:t>
      </w:r>
    </w:p>
    <w:p w:rsidR="00007F85" w:rsidRPr="000B5696" w:rsidRDefault="00007F85" w:rsidP="00007F85">
      <w:pPr>
        <w:pStyle w:val="Titrearticle"/>
        <w:rPr>
          <w:noProof/>
        </w:rPr>
      </w:pPr>
      <w:r w:rsidRPr="000B5696">
        <w:rPr>
          <w:noProof/>
        </w:rPr>
        <w:t xml:space="preserve">Article 2 </w:t>
      </w:r>
      <w:r w:rsidRPr="000B5696">
        <w:rPr>
          <w:noProof/>
        </w:rPr>
        <w:br/>
        <w:t>Modifications</w:t>
      </w:r>
    </w:p>
    <w:p w:rsidR="00007F85" w:rsidRPr="000B5696" w:rsidRDefault="00007F85" w:rsidP="00007F85">
      <w:pPr>
        <w:rPr>
          <w:noProof/>
        </w:rPr>
      </w:pPr>
      <w:r w:rsidRPr="000B5696">
        <w:rPr>
          <w:noProof/>
        </w:rPr>
        <w:t xml:space="preserve">La décision d’exécution du Conseil du 13 juillet 2021 relative à l’approbation de l’évaluation du plan pour la reprise et la résilience de l’Espagne est modifiée comme suit: </w:t>
      </w:r>
    </w:p>
    <w:p w:rsidR="00007F85" w:rsidRPr="000B5696" w:rsidRDefault="00007F85" w:rsidP="00007F85">
      <w:pPr>
        <w:rPr>
          <w:noProof/>
        </w:rPr>
      </w:pPr>
      <w:r w:rsidRPr="000B5696">
        <w:rPr>
          <w:noProof/>
        </w:rPr>
        <w:t>L’annexe est remplacée par le texte figurant à l’annexe de la présente décision.</w:t>
      </w:r>
    </w:p>
    <w:p w:rsidR="00007F85" w:rsidRPr="000B5696" w:rsidRDefault="00007F85" w:rsidP="00B91DB6">
      <w:pPr>
        <w:pStyle w:val="Titrearticle"/>
        <w:rPr>
          <w:noProof/>
        </w:rPr>
      </w:pPr>
      <w:r w:rsidRPr="000B5696">
        <w:rPr>
          <w:noProof/>
        </w:rPr>
        <w:t xml:space="preserve">Article 3 </w:t>
      </w:r>
      <w:r w:rsidRPr="000B5696">
        <w:rPr>
          <w:noProof/>
        </w:rPr>
        <w:br/>
        <w:t>Destinataire</w:t>
      </w:r>
    </w:p>
    <w:p w:rsidR="00007F85" w:rsidRPr="000B5696" w:rsidRDefault="00007F85" w:rsidP="00007F85">
      <w:pPr>
        <w:rPr>
          <w:noProof/>
        </w:rPr>
      </w:pPr>
      <w:r w:rsidRPr="000B5696">
        <w:rPr>
          <w:noProof/>
        </w:rPr>
        <w:t>Le Royaume d’Espagne est destinataire de la présente décision.</w:t>
      </w:r>
    </w:p>
    <w:p w:rsidR="00007F85" w:rsidRPr="000B5696" w:rsidRDefault="000B5696" w:rsidP="00B91DB6">
      <w:pPr>
        <w:pStyle w:val="Fait"/>
        <w:rPr>
          <w:noProof/>
        </w:rPr>
      </w:pPr>
      <w:r>
        <w:rPr>
          <w:noProof/>
        </w:rPr>
        <w:t>Fait à Bruxelles, le</w:t>
      </w:r>
    </w:p>
    <w:p w:rsidR="00007F85" w:rsidRPr="000B5696" w:rsidRDefault="00007F85" w:rsidP="00B91DB6">
      <w:pPr>
        <w:pStyle w:val="Institutionquisigne"/>
        <w:rPr>
          <w:noProof/>
        </w:rPr>
      </w:pPr>
      <w:r w:rsidRPr="000B5696">
        <w:rPr>
          <w:noProof/>
        </w:rPr>
        <w:tab/>
        <w:t>Par le Conseil</w:t>
      </w:r>
    </w:p>
    <w:p w:rsidR="002709B6" w:rsidRPr="000B5696" w:rsidRDefault="00007F85" w:rsidP="00A1233B">
      <w:pPr>
        <w:pStyle w:val="Personnequisigne"/>
        <w:rPr>
          <w:noProof/>
          <w:color w:val="008000"/>
        </w:rPr>
      </w:pPr>
      <w:r w:rsidRPr="000B5696">
        <w:rPr>
          <w:noProof/>
        </w:rPr>
        <w:tab/>
        <w:t>Le président/La présidente</w:t>
      </w:r>
    </w:p>
    <w:sectPr w:rsidR="002709B6" w:rsidRPr="000B5696" w:rsidSect="00574301">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1972" w:rsidRPr="00455892" w:rsidRDefault="00181972">
      <w:pPr>
        <w:spacing w:before="0" w:after="0"/>
      </w:pPr>
      <w:r>
        <w:separator/>
      </w:r>
    </w:p>
  </w:endnote>
  <w:endnote w:type="continuationSeparator" w:id="0">
    <w:p w:rsidR="00181972" w:rsidRPr="00455892" w:rsidRDefault="00181972">
      <w:pPr>
        <w:spacing w:before="0" w:after="0"/>
      </w:pPr>
      <w:r>
        <w:continuationSeparator/>
      </w:r>
    </w:p>
  </w:endnote>
  <w:endnote w:type="continuationNotice" w:id="1">
    <w:p w:rsidR="00181972" w:rsidRPr="00455892" w:rsidRDefault="0018197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301" w:rsidRPr="00574301" w:rsidRDefault="00574301" w:rsidP="00574301">
    <w:pPr>
      <w:pStyle w:val="Footer"/>
      <w:rPr>
        <w:rFonts w:ascii="Arial" w:hAnsi="Arial" w:cs="Arial"/>
        <w:b/>
        <w:sz w:val="48"/>
      </w:rPr>
    </w:pPr>
    <w:r w:rsidRPr="00574301">
      <w:rPr>
        <w:rFonts w:ascii="Arial" w:hAnsi="Arial" w:cs="Arial"/>
        <w:b/>
        <w:sz w:val="48"/>
      </w:rPr>
      <w:t>FR</w:t>
    </w:r>
    <w:r w:rsidRPr="00574301">
      <w:rPr>
        <w:rFonts w:ascii="Arial" w:hAnsi="Arial" w:cs="Arial"/>
        <w:b/>
        <w:sz w:val="48"/>
      </w:rPr>
      <w:tab/>
    </w:r>
    <w:r w:rsidRPr="00574301">
      <w:rPr>
        <w:rFonts w:ascii="Arial" w:hAnsi="Arial" w:cs="Arial"/>
        <w:b/>
        <w:sz w:val="48"/>
      </w:rPr>
      <w:tab/>
    </w:r>
    <w:r w:rsidRPr="00574301">
      <w:tab/>
    </w:r>
    <w:r w:rsidRPr="0057430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301" w:rsidRPr="00574301" w:rsidRDefault="00574301" w:rsidP="00574301">
    <w:pPr>
      <w:pStyle w:val="Footer"/>
      <w:rPr>
        <w:rFonts w:ascii="Arial" w:hAnsi="Arial" w:cs="Arial"/>
        <w:b/>
        <w:sz w:val="48"/>
      </w:rPr>
    </w:pPr>
    <w:r w:rsidRPr="00574301">
      <w:rPr>
        <w:rFonts w:ascii="Arial" w:hAnsi="Arial" w:cs="Arial"/>
        <w:b/>
        <w:sz w:val="48"/>
      </w:rPr>
      <w:t>FR</w:t>
    </w:r>
    <w:r w:rsidRPr="00574301">
      <w:rPr>
        <w:rFonts w:ascii="Arial" w:hAnsi="Arial" w:cs="Arial"/>
        <w:b/>
        <w:sz w:val="48"/>
      </w:rPr>
      <w:tab/>
    </w:r>
    <w:r w:rsidRPr="00574301">
      <w:rPr>
        <w:rFonts w:ascii="Arial" w:hAnsi="Arial" w:cs="Arial"/>
        <w:b/>
        <w:sz w:val="48"/>
      </w:rPr>
      <w:tab/>
    </w:r>
    <w:r w:rsidRPr="00574301">
      <w:tab/>
    </w:r>
    <w:r w:rsidRPr="0057430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301" w:rsidRDefault="0057430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301" w:rsidRPr="00574301" w:rsidRDefault="00574301" w:rsidP="00574301">
    <w:pPr>
      <w:pStyle w:val="Footer"/>
      <w:rPr>
        <w:rFonts w:ascii="Arial" w:hAnsi="Arial" w:cs="Arial"/>
        <w:b/>
        <w:sz w:val="48"/>
      </w:rPr>
    </w:pPr>
    <w:r w:rsidRPr="00574301">
      <w:rPr>
        <w:rFonts w:ascii="Arial" w:hAnsi="Arial" w:cs="Arial"/>
        <w:b/>
        <w:sz w:val="48"/>
      </w:rPr>
      <w:t>FR</w:t>
    </w:r>
    <w:r w:rsidRPr="00574301">
      <w:rPr>
        <w:rFonts w:ascii="Arial" w:hAnsi="Arial" w:cs="Arial"/>
        <w:b/>
        <w:sz w:val="48"/>
      </w:rPr>
      <w:tab/>
    </w:r>
    <w:r>
      <w:fldChar w:fldCharType="begin"/>
    </w:r>
    <w:r>
      <w:instrText xml:space="preserve"> PAGE  \* MERGEFORMAT </w:instrText>
    </w:r>
    <w:r>
      <w:fldChar w:fldCharType="separate"/>
    </w:r>
    <w:r w:rsidR="00B91DB6">
      <w:rPr>
        <w:noProof/>
      </w:rPr>
      <w:t>6</w:t>
    </w:r>
    <w:r>
      <w:fldChar w:fldCharType="end"/>
    </w:r>
    <w:r>
      <w:tab/>
    </w:r>
    <w:r w:rsidRPr="00574301">
      <w:tab/>
    </w:r>
    <w:r w:rsidRPr="00574301">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301" w:rsidRDefault="00574301" w:rsidP="005743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1972" w:rsidRPr="00455892" w:rsidRDefault="00181972">
      <w:pPr>
        <w:spacing w:before="0" w:after="0"/>
      </w:pPr>
      <w:r>
        <w:separator/>
      </w:r>
    </w:p>
  </w:footnote>
  <w:footnote w:type="continuationSeparator" w:id="0">
    <w:p w:rsidR="00181972" w:rsidRPr="00455892" w:rsidRDefault="00181972">
      <w:pPr>
        <w:spacing w:before="0" w:after="0"/>
      </w:pPr>
      <w:r>
        <w:continuationSeparator/>
      </w:r>
    </w:p>
  </w:footnote>
  <w:footnote w:type="continuationNotice" w:id="1">
    <w:p w:rsidR="00181972" w:rsidRPr="00455892" w:rsidRDefault="00181972">
      <w:pPr>
        <w:spacing w:before="0" w:after="0"/>
      </w:pPr>
    </w:p>
  </w:footnote>
  <w:footnote w:id="2">
    <w:p w:rsidR="00487751" w:rsidRPr="000B5696" w:rsidRDefault="00487751" w:rsidP="00487751">
      <w:pPr>
        <w:pStyle w:val="FootnoteText"/>
        <w:rPr>
          <w:lang w:val="fr-BE"/>
        </w:rPr>
      </w:pPr>
      <w:r>
        <w:rPr>
          <w:rStyle w:val="FootnoteReference"/>
        </w:rPr>
        <w:footnoteRef/>
      </w:r>
      <w:r w:rsidRPr="000B5696">
        <w:rPr>
          <w:lang w:val="fr-BE"/>
        </w:rPr>
        <w:tab/>
        <w:t xml:space="preserve">JO L 57 du 18.2.2021, p. 17, ELI: </w:t>
      </w:r>
      <w:hyperlink r:id="rId1" w:history="1">
        <w:r w:rsidRPr="000B5696">
          <w:rPr>
            <w:rStyle w:val="Hyperlink"/>
            <w:lang w:val="fr-BE"/>
          </w:rPr>
          <w:t>https://eur-lex.europa.eu/eli/reg/2021/241/oj</w:t>
        </w:r>
      </w:hyperlink>
    </w:p>
  </w:footnote>
  <w:footnote w:id="3">
    <w:p w:rsidR="00D34478" w:rsidRPr="001C0F5E" w:rsidRDefault="00D34478" w:rsidP="00D34478">
      <w:pPr>
        <w:pStyle w:val="FootnoteText"/>
      </w:pPr>
      <w:r>
        <w:rPr>
          <w:rStyle w:val="FootnoteReference"/>
        </w:rPr>
        <w:footnoteRef/>
      </w:r>
      <w:r w:rsidRPr="001C0F5E">
        <w:rPr>
          <w:lang w:val="en-GB"/>
        </w:rPr>
        <w:tab/>
        <w:t>ST 10150/21 INIT; ST 10150/21 ADD 1 REV 2.</w:t>
      </w:r>
    </w:p>
  </w:footnote>
  <w:footnote w:id="4">
    <w:p w:rsidR="00F1193D" w:rsidRPr="001C0F5E" w:rsidRDefault="00F1193D">
      <w:pPr>
        <w:pStyle w:val="FootnoteText"/>
      </w:pPr>
      <w:r>
        <w:rPr>
          <w:rStyle w:val="FootnoteReference"/>
        </w:rPr>
        <w:footnoteRef/>
      </w:r>
      <w:r w:rsidRPr="001C0F5E">
        <w:rPr>
          <w:lang w:val="en-GB"/>
        </w:rPr>
        <w:tab/>
        <w:t>ST 13695/23 INIT; ST 13695/23 REV 1 (en); ST 13695/23 ADD 1 REV 1.</w:t>
      </w:r>
    </w:p>
  </w:footnote>
  <w:footnote w:id="5">
    <w:p w:rsidR="00F1193D" w:rsidRPr="001C0F5E" w:rsidRDefault="00F1193D">
      <w:pPr>
        <w:pStyle w:val="FootnoteText"/>
      </w:pPr>
      <w:r>
        <w:rPr>
          <w:rStyle w:val="FootnoteReference"/>
        </w:rPr>
        <w:footnoteRef/>
      </w:r>
      <w:r w:rsidRPr="001C0F5E">
        <w:rPr>
          <w:lang w:val="en-GB"/>
        </w:rPr>
        <w:tab/>
        <w:t xml:space="preserve">ST 9303/24 INIT; ST 9303/24 ADD 1. </w:t>
      </w:r>
    </w:p>
  </w:footnote>
  <w:footnote w:id="6">
    <w:p w:rsidR="00F1193D" w:rsidRPr="001C0F5E" w:rsidRDefault="00F1193D">
      <w:pPr>
        <w:pStyle w:val="FootnoteText"/>
      </w:pPr>
      <w:r>
        <w:rPr>
          <w:rStyle w:val="FootnoteReference"/>
        </w:rPr>
        <w:footnoteRef/>
      </w:r>
      <w:r w:rsidRPr="001C0F5E">
        <w:rPr>
          <w:lang w:val="en-GB"/>
        </w:rPr>
        <w:tab/>
        <w:t xml:space="preserve">ST 17099/24 INIT; ST 17099/24 ADD 1. </w:t>
      </w:r>
    </w:p>
  </w:footnote>
  <w:footnote w:id="7">
    <w:p w:rsidR="00F1193D" w:rsidRPr="001C0F5E" w:rsidRDefault="00F1193D">
      <w:pPr>
        <w:pStyle w:val="FootnoteText"/>
      </w:pPr>
      <w:r>
        <w:rPr>
          <w:rStyle w:val="FootnoteReference"/>
        </w:rPr>
        <w:footnoteRef/>
      </w:r>
      <w:r w:rsidRPr="001C0F5E">
        <w:rPr>
          <w:lang w:val="en-GB"/>
        </w:rPr>
        <w:tab/>
        <w:t>ST 8053/25 INIT; ST 8053/25 ADD 1.</w:t>
      </w:r>
    </w:p>
  </w:footnote>
  <w:footnote w:id="8">
    <w:p w:rsidR="00F1193D" w:rsidRPr="001C0F5E" w:rsidRDefault="00F1193D">
      <w:pPr>
        <w:pStyle w:val="FootnoteText"/>
      </w:pPr>
      <w:r>
        <w:rPr>
          <w:rStyle w:val="FootnoteReference"/>
        </w:rPr>
        <w:footnoteRef/>
      </w:r>
      <w:r w:rsidRPr="001C0F5E">
        <w:rPr>
          <w:lang w:val="en-GB"/>
        </w:rPr>
        <w:tab/>
        <w:t xml:space="preserve">ST 9583/25 INIT; ST 9583/25 ADD1; ST 9583/25 ADD 1 COR 1; ST 10408/25. </w:t>
      </w:r>
    </w:p>
  </w:footnote>
  <w:footnote w:id="9">
    <w:p w:rsidR="00F1193D" w:rsidRPr="001C0F5E" w:rsidRDefault="00F1193D">
      <w:pPr>
        <w:pStyle w:val="FootnoteText"/>
      </w:pPr>
      <w:r>
        <w:rPr>
          <w:rStyle w:val="FootnoteReference"/>
        </w:rPr>
        <w:footnoteRef/>
      </w:r>
      <w:r w:rsidRPr="001C0F5E">
        <w:rPr>
          <w:lang w:val="en-GB"/>
        </w:rPr>
        <w:tab/>
        <w:t xml:space="preserve">ST 13075/25 INIT; ST 13075/25 ADD 1. </w:t>
      </w:r>
    </w:p>
  </w:footnote>
  <w:footnote w:id="10">
    <w:p w:rsidR="00007F85" w:rsidRPr="001C0F5E" w:rsidRDefault="00007F85" w:rsidP="00007F85">
      <w:pPr>
        <w:pStyle w:val="FootnoteText"/>
      </w:pPr>
      <w:r>
        <w:rPr>
          <w:rStyle w:val="FootnoteReference"/>
        </w:rPr>
        <w:footnoteRef/>
      </w:r>
      <w:r w:rsidRPr="001C0F5E">
        <w:rPr>
          <w:lang w:val="en-GB"/>
        </w:rPr>
        <w:tab/>
        <w:t>ST 17031/25 INIT; ST 17031/25 ADD 1; ST 17031/25 COR 1 (es).</w:t>
      </w:r>
    </w:p>
    <w:p w:rsidR="00007F85" w:rsidRPr="001C0F5E" w:rsidRDefault="00007F85" w:rsidP="00007F85">
      <w:pPr>
        <w:pStyle w:val="FootnoteText"/>
      </w:pPr>
    </w:p>
  </w:footnote>
  <w:footnote w:id="11">
    <w:p w:rsidR="00007F85" w:rsidRPr="000B5696" w:rsidRDefault="00007F85" w:rsidP="00007F85">
      <w:pPr>
        <w:pStyle w:val="FootnoteText"/>
        <w:rPr>
          <w:lang w:val="fr-BE"/>
        </w:rPr>
      </w:pPr>
      <w:r>
        <w:rPr>
          <w:rStyle w:val="FootnoteReference"/>
        </w:rPr>
        <w:footnoteRef/>
      </w:r>
      <w:r w:rsidRPr="000B5696">
        <w:rPr>
          <w:lang w:val="fr-BE"/>
        </w:rPr>
        <w:tab/>
        <w:t>Règlement (UE) 2021/1755 du Parlement européen et du Conseil du 6 octobre 2021 établissant la réserve d’ajustement au Brexit (JO L 357 du 8.10.2021, p. 1, ELI: </w:t>
      </w:r>
      <w:hyperlink r:id="rId2" w:history="1">
        <w:r w:rsidRPr="000B5696">
          <w:rPr>
            <w:lang w:val="fr-BE"/>
          </w:rPr>
          <w:t>http://data.europa.eu/eli/reg/2021/1755/oj</w:t>
        </w:r>
      </w:hyperlink>
      <w:r w:rsidRPr="000B5696">
        <w:rPr>
          <w:lang w:val="fr-BE"/>
        </w:rPr>
        <w:t>).</w:t>
      </w:r>
    </w:p>
    <w:p w:rsidR="00007F85" w:rsidRPr="000B5696" w:rsidRDefault="00007F85" w:rsidP="00007F85">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301" w:rsidRDefault="005743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301" w:rsidRDefault="005743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ctiveWritingStyle w:appName="MSWord" w:lang="es-ES"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QCDateTime" w:val="2026-05-28 12:15:4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B8428CC5-F181-489F-9480-C8785944B010"/>
    <w:docVar w:name="LW_COVERPAGE_TYPE" w:val="1"/>
    <w:docVar w:name="LW_CROSSREFERENCE" w:val="{SWD(2026) 135 final}"/>
    <w:docVar w:name="LW_DocType" w:val="COM"/>
    <w:docVar w:name="LW_EMISSION" w:val="20.5.2026"/>
    <w:docVar w:name="LW_EMISSION_ISODATE" w:val="2026-05-20"/>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31"/>
    <w:docVar w:name="LW_REF.II.NEW.CP_YEAR" w:val="2026"/>
    <w:docVar w:name="LW_REF.INST.NEW" w:val="COM"/>
    <w:docVar w:name="LW_REF.INST.NEW_ADOPTED" w:val="final"/>
    <w:docVar w:name="LW_REF.INST.NEW_TEXT" w:val="(2026) 25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du 13 juillet 2021 relative à l\u8217?approbation de l\u8217?évaluation du plan pour la reprise et la résilience de l\u8217?Espagne"/>
    <w:docVar w:name="LW_TYPE.DOC.CP" w:val="DÉCISION D\u8217?EXÉCUTION DU CONSEIL"/>
    <w:docVar w:name="LwApiVersions" w:val="LW4CoDe 1.24.5.0; LW 9.2, Build 20251112"/>
  </w:docVars>
  <w:rsids>
    <w:rsidRoot w:val="002709B6"/>
    <w:rsid w:val="000001F6"/>
    <w:rsid w:val="0000038E"/>
    <w:rsid w:val="00000471"/>
    <w:rsid w:val="00000520"/>
    <w:rsid w:val="000005F0"/>
    <w:rsid w:val="0000062D"/>
    <w:rsid w:val="00000720"/>
    <w:rsid w:val="0000073B"/>
    <w:rsid w:val="000007EB"/>
    <w:rsid w:val="0000093F"/>
    <w:rsid w:val="00000956"/>
    <w:rsid w:val="00000BC3"/>
    <w:rsid w:val="00000CFC"/>
    <w:rsid w:val="00000DEC"/>
    <w:rsid w:val="00000E4B"/>
    <w:rsid w:val="00000EA9"/>
    <w:rsid w:val="00000EBD"/>
    <w:rsid w:val="00000ED7"/>
    <w:rsid w:val="00000F6D"/>
    <w:rsid w:val="00001211"/>
    <w:rsid w:val="00001222"/>
    <w:rsid w:val="00001295"/>
    <w:rsid w:val="00001549"/>
    <w:rsid w:val="00001809"/>
    <w:rsid w:val="00001973"/>
    <w:rsid w:val="00001B20"/>
    <w:rsid w:val="00001CA2"/>
    <w:rsid w:val="00001EDC"/>
    <w:rsid w:val="00001F5D"/>
    <w:rsid w:val="00002015"/>
    <w:rsid w:val="000020F4"/>
    <w:rsid w:val="00002144"/>
    <w:rsid w:val="000022DD"/>
    <w:rsid w:val="00002444"/>
    <w:rsid w:val="00002525"/>
    <w:rsid w:val="0000253E"/>
    <w:rsid w:val="000025A3"/>
    <w:rsid w:val="0000268B"/>
    <w:rsid w:val="0000291C"/>
    <w:rsid w:val="00002A2B"/>
    <w:rsid w:val="00002BC4"/>
    <w:rsid w:val="00002C7A"/>
    <w:rsid w:val="00002F63"/>
    <w:rsid w:val="00003279"/>
    <w:rsid w:val="000032D8"/>
    <w:rsid w:val="0000332D"/>
    <w:rsid w:val="00003415"/>
    <w:rsid w:val="000034F0"/>
    <w:rsid w:val="00003506"/>
    <w:rsid w:val="00003779"/>
    <w:rsid w:val="00003933"/>
    <w:rsid w:val="000039AB"/>
    <w:rsid w:val="00003E51"/>
    <w:rsid w:val="00004007"/>
    <w:rsid w:val="000041D8"/>
    <w:rsid w:val="000042EE"/>
    <w:rsid w:val="0000445F"/>
    <w:rsid w:val="000046E9"/>
    <w:rsid w:val="00004788"/>
    <w:rsid w:val="000048F7"/>
    <w:rsid w:val="0000494C"/>
    <w:rsid w:val="00004951"/>
    <w:rsid w:val="000049FF"/>
    <w:rsid w:val="00004A40"/>
    <w:rsid w:val="00004A96"/>
    <w:rsid w:val="00004ACC"/>
    <w:rsid w:val="00004B75"/>
    <w:rsid w:val="00004E9E"/>
    <w:rsid w:val="00004EAC"/>
    <w:rsid w:val="00004EC2"/>
    <w:rsid w:val="00004F1A"/>
    <w:rsid w:val="00004F2B"/>
    <w:rsid w:val="000050A2"/>
    <w:rsid w:val="00005167"/>
    <w:rsid w:val="000051B2"/>
    <w:rsid w:val="000051D9"/>
    <w:rsid w:val="000053B6"/>
    <w:rsid w:val="00005632"/>
    <w:rsid w:val="00005633"/>
    <w:rsid w:val="0000575E"/>
    <w:rsid w:val="000058C2"/>
    <w:rsid w:val="000058CF"/>
    <w:rsid w:val="000058DD"/>
    <w:rsid w:val="00005955"/>
    <w:rsid w:val="00005975"/>
    <w:rsid w:val="00005A64"/>
    <w:rsid w:val="00005BC1"/>
    <w:rsid w:val="00005DAF"/>
    <w:rsid w:val="00005DD1"/>
    <w:rsid w:val="00005F46"/>
    <w:rsid w:val="00005FB7"/>
    <w:rsid w:val="00005FC8"/>
    <w:rsid w:val="00005FCA"/>
    <w:rsid w:val="00006188"/>
    <w:rsid w:val="00006221"/>
    <w:rsid w:val="000063DF"/>
    <w:rsid w:val="000064B9"/>
    <w:rsid w:val="00006560"/>
    <w:rsid w:val="000066EE"/>
    <w:rsid w:val="0000681B"/>
    <w:rsid w:val="0000682F"/>
    <w:rsid w:val="0000698D"/>
    <w:rsid w:val="00006B67"/>
    <w:rsid w:val="00006C36"/>
    <w:rsid w:val="00006C4A"/>
    <w:rsid w:val="00006C5E"/>
    <w:rsid w:val="00006E96"/>
    <w:rsid w:val="00006F38"/>
    <w:rsid w:val="00006FA2"/>
    <w:rsid w:val="000072B0"/>
    <w:rsid w:val="000073BA"/>
    <w:rsid w:val="00007713"/>
    <w:rsid w:val="0000777E"/>
    <w:rsid w:val="000078FF"/>
    <w:rsid w:val="00007AC9"/>
    <w:rsid w:val="00007B7B"/>
    <w:rsid w:val="00007C47"/>
    <w:rsid w:val="00007F85"/>
    <w:rsid w:val="0001003F"/>
    <w:rsid w:val="000100E2"/>
    <w:rsid w:val="0001015F"/>
    <w:rsid w:val="00010181"/>
    <w:rsid w:val="00010194"/>
    <w:rsid w:val="0001028F"/>
    <w:rsid w:val="000102BB"/>
    <w:rsid w:val="00010378"/>
    <w:rsid w:val="00010745"/>
    <w:rsid w:val="00010AF4"/>
    <w:rsid w:val="00010B1A"/>
    <w:rsid w:val="00010C2F"/>
    <w:rsid w:val="00010CD3"/>
    <w:rsid w:val="00010D20"/>
    <w:rsid w:val="00010E81"/>
    <w:rsid w:val="00011034"/>
    <w:rsid w:val="000110C6"/>
    <w:rsid w:val="00011172"/>
    <w:rsid w:val="000111C6"/>
    <w:rsid w:val="00011220"/>
    <w:rsid w:val="0001123F"/>
    <w:rsid w:val="00011352"/>
    <w:rsid w:val="0001136F"/>
    <w:rsid w:val="000113F5"/>
    <w:rsid w:val="0001157C"/>
    <w:rsid w:val="000115E2"/>
    <w:rsid w:val="000115F4"/>
    <w:rsid w:val="00011609"/>
    <w:rsid w:val="00011631"/>
    <w:rsid w:val="0001167F"/>
    <w:rsid w:val="00011817"/>
    <w:rsid w:val="000119D4"/>
    <w:rsid w:val="00011C63"/>
    <w:rsid w:val="00011F86"/>
    <w:rsid w:val="000122E6"/>
    <w:rsid w:val="000123D9"/>
    <w:rsid w:val="000124FC"/>
    <w:rsid w:val="000126C1"/>
    <w:rsid w:val="0001282C"/>
    <w:rsid w:val="000128E3"/>
    <w:rsid w:val="00012AF9"/>
    <w:rsid w:val="00012B0C"/>
    <w:rsid w:val="00012C15"/>
    <w:rsid w:val="00012C1E"/>
    <w:rsid w:val="00012CD5"/>
    <w:rsid w:val="00012E64"/>
    <w:rsid w:val="00012E9F"/>
    <w:rsid w:val="00013078"/>
    <w:rsid w:val="0001311B"/>
    <w:rsid w:val="00013189"/>
    <w:rsid w:val="000132F2"/>
    <w:rsid w:val="000133E1"/>
    <w:rsid w:val="000134DA"/>
    <w:rsid w:val="000137B1"/>
    <w:rsid w:val="0001383B"/>
    <w:rsid w:val="00013C7C"/>
    <w:rsid w:val="00013D10"/>
    <w:rsid w:val="00014019"/>
    <w:rsid w:val="00014232"/>
    <w:rsid w:val="00014250"/>
    <w:rsid w:val="0001426C"/>
    <w:rsid w:val="00014284"/>
    <w:rsid w:val="000143C6"/>
    <w:rsid w:val="000145E8"/>
    <w:rsid w:val="000147F2"/>
    <w:rsid w:val="00014822"/>
    <w:rsid w:val="00014972"/>
    <w:rsid w:val="000149B5"/>
    <w:rsid w:val="00014A29"/>
    <w:rsid w:val="00014B38"/>
    <w:rsid w:val="00014C8E"/>
    <w:rsid w:val="00014CFF"/>
    <w:rsid w:val="00014D14"/>
    <w:rsid w:val="00014E17"/>
    <w:rsid w:val="00014F01"/>
    <w:rsid w:val="00014F49"/>
    <w:rsid w:val="0001518F"/>
    <w:rsid w:val="000151C8"/>
    <w:rsid w:val="0001520E"/>
    <w:rsid w:val="00015444"/>
    <w:rsid w:val="00015532"/>
    <w:rsid w:val="00015573"/>
    <w:rsid w:val="00015593"/>
    <w:rsid w:val="000155B5"/>
    <w:rsid w:val="000155C1"/>
    <w:rsid w:val="000158A1"/>
    <w:rsid w:val="000158BF"/>
    <w:rsid w:val="00015907"/>
    <w:rsid w:val="00015B77"/>
    <w:rsid w:val="00015B8C"/>
    <w:rsid w:val="00015C54"/>
    <w:rsid w:val="00016190"/>
    <w:rsid w:val="000161A8"/>
    <w:rsid w:val="00016288"/>
    <w:rsid w:val="0001647B"/>
    <w:rsid w:val="000164FB"/>
    <w:rsid w:val="00016604"/>
    <w:rsid w:val="00016880"/>
    <w:rsid w:val="00016986"/>
    <w:rsid w:val="00016A08"/>
    <w:rsid w:val="00016AF5"/>
    <w:rsid w:val="00016B50"/>
    <w:rsid w:val="00016F12"/>
    <w:rsid w:val="000170C6"/>
    <w:rsid w:val="00017139"/>
    <w:rsid w:val="00017147"/>
    <w:rsid w:val="0001725B"/>
    <w:rsid w:val="000172F7"/>
    <w:rsid w:val="000173CB"/>
    <w:rsid w:val="00017486"/>
    <w:rsid w:val="0001762E"/>
    <w:rsid w:val="00017793"/>
    <w:rsid w:val="000177A1"/>
    <w:rsid w:val="0001785B"/>
    <w:rsid w:val="00017B9F"/>
    <w:rsid w:val="00017C17"/>
    <w:rsid w:val="00017CE2"/>
    <w:rsid w:val="00017DA2"/>
    <w:rsid w:val="00017F01"/>
    <w:rsid w:val="0002023E"/>
    <w:rsid w:val="00020310"/>
    <w:rsid w:val="0002032A"/>
    <w:rsid w:val="0002037B"/>
    <w:rsid w:val="000204B5"/>
    <w:rsid w:val="00020661"/>
    <w:rsid w:val="000206BA"/>
    <w:rsid w:val="000208C5"/>
    <w:rsid w:val="000208CC"/>
    <w:rsid w:val="00020A51"/>
    <w:rsid w:val="00020A5D"/>
    <w:rsid w:val="00020A75"/>
    <w:rsid w:val="00020ADA"/>
    <w:rsid w:val="00020E3E"/>
    <w:rsid w:val="00020F32"/>
    <w:rsid w:val="00020FDC"/>
    <w:rsid w:val="000212D1"/>
    <w:rsid w:val="00021347"/>
    <w:rsid w:val="000213EE"/>
    <w:rsid w:val="00021456"/>
    <w:rsid w:val="000214C3"/>
    <w:rsid w:val="0002155C"/>
    <w:rsid w:val="000216B7"/>
    <w:rsid w:val="0002184B"/>
    <w:rsid w:val="00021CF9"/>
    <w:rsid w:val="00021D42"/>
    <w:rsid w:val="00021E05"/>
    <w:rsid w:val="00021F64"/>
    <w:rsid w:val="00021F7D"/>
    <w:rsid w:val="00021FCE"/>
    <w:rsid w:val="00022068"/>
    <w:rsid w:val="00022156"/>
    <w:rsid w:val="00022187"/>
    <w:rsid w:val="000223B5"/>
    <w:rsid w:val="000223CA"/>
    <w:rsid w:val="00022401"/>
    <w:rsid w:val="0002245B"/>
    <w:rsid w:val="000224A8"/>
    <w:rsid w:val="000224C5"/>
    <w:rsid w:val="000225E7"/>
    <w:rsid w:val="00022696"/>
    <w:rsid w:val="000228E5"/>
    <w:rsid w:val="00022DC5"/>
    <w:rsid w:val="00022E5B"/>
    <w:rsid w:val="00022E7D"/>
    <w:rsid w:val="00022E89"/>
    <w:rsid w:val="00022F02"/>
    <w:rsid w:val="00022F95"/>
    <w:rsid w:val="00023413"/>
    <w:rsid w:val="0002341C"/>
    <w:rsid w:val="000235BC"/>
    <w:rsid w:val="000235DA"/>
    <w:rsid w:val="00023600"/>
    <w:rsid w:val="0002364E"/>
    <w:rsid w:val="000236AB"/>
    <w:rsid w:val="000236BD"/>
    <w:rsid w:val="000237AF"/>
    <w:rsid w:val="00023843"/>
    <w:rsid w:val="00023870"/>
    <w:rsid w:val="000238D0"/>
    <w:rsid w:val="00023912"/>
    <w:rsid w:val="0002396A"/>
    <w:rsid w:val="0002397B"/>
    <w:rsid w:val="00023AE1"/>
    <w:rsid w:val="00023BFF"/>
    <w:rsid w:val="00024187"/>
    <w:rsid w:val="00024207"/>
    <w:rsid w:val="00024279"/>
    <w:rsid w:val="00024370"/>
    <w:rsid w:val="000243DB"/>
    <w:rsid w:val="000243E9"/>
    <w:rsid w:val="0002476D"/>
    <w:rsid w:val="0002484F"/>
    <w:rsid w:val="00024881"/>
    <w:rsid w:val="00024B41"/>
    <w:rsid w:val="00024BB3"/>
    <w:rsid w:val="00024ED6"/>
    <w:rsid w:val="00024F41"/>
    <w:rsid w:val="0002500D"/>
    <w:rsid w:val="000250F8"/>
    <w:rsid w:val="00025194"/>
    <w:rsid w:val="0002530B"/>
    <w:rsid w:val="000253F3"/>
    <w:rsid w:val="000253F7"/>
    <w:rsid w:val="0002546B"/>
    <w:rsid w:val="00025487"/>
    <w:rsid w:val="000254B4"/>
    <w:rsid w:val="00025718"/>
    <w:rsid w:val="00025836"/>
    <w:rsid w:val="000258D8"/>
    <w:rsid w:val="00025B44"/>
    <w:rsid w:val="00025D2B"/>
    <w:rsid w:val="00025E68"/>
    <w:rsid w:val="00025EE4"/>
    <w:rsid w:val="00025F04"/>
    <w:rsid w:val="00026143"/>
    <w:rsid w:val="0002617C"/>
    <w:rsid w:val="00026681"/>
    <w:rsid w:val="00026743"/>
    <w:rsid w:val="00026778"/>
    <w:rsid w:val="00026C48"/>
    <w:rsid w:val="00026CCC"/>
    <w:rsid w:val="00026E27"/>
    <w:rsid w:val="00026E8F"/>
    <w:rsid w:val="00027195"/>
    <w:rsid w:val="000273BE"/>
    <w:rsid w:val="000274CB"/>
    <w:rsid w:val="000276A7"/>
    <w:rsid w:val="00027850"/>
    <w:rsid w:val="00027A85"/>
    <w:rsid w:val="00027D08"/>
    <w:rsid w:val="00027D17"/>
    <w:rsid w:val="00027D40"/>
    <w:rsid w:val="00027FED"/>
    <w:rsid w:val="000300ED"/>
    <w:rsid w:val="000300F2"/>
    <w:rsid w:val="0003010A"/>
    <w:rsid w:val="000302ED"/>
    <w:rsid w:val="000303F7"/>
    <w:rsid w:val="00030506"/>
    <w:rsid w:val="00030622"/>
    <w:rsid w:val="000306CA"/>
    <w:rsid w:val="0003072B"/>
    <w:rsid w:val="000307B4"/>
    <w:rsid w:val="00030B2A"/>
    <w:rsid w:val="00030C0F"/>
    <w:rsid w:val="00030D27"/>
    <w:rsid w:val="00031009"/>
    <w:rsid w:val="00031071"/>
    <w:rsid w:val="000311B2"/>
    <w:rsid w:val="00031578"/>
    <w:rsid w:val="00031687"/>
    <w:rsid w:val="00031689"/>
    <w:rsid w:val="000317A4"/>
    <w:rsid w:val="00031829"/>
    <w:rsid w:val="00031973"/>
    <w:rsid w:val="0003199F"/>
    <w:rsid w:val="00031AF0"/>
    <w:rsid w:val="00031AFA"/>
    <w:rsid w:val="00031BA8"/>
    <w:rsid w:val="00031CA7"/>
    <w:rsid w:val="00031D03"/>
    <w:rsid w:val="00031E4A"/>
    <w:rsid w:val="00031F29"/>
    <w:rsid w:val="0003204D"/>
    <w:rsid w:val="0003211E"/>
    <w:rsid w:val="000321D9"/>
    <w:rsid w:val="0003233E"/>
    <w:rsid w:val="0003234A"/>
    <w:rsid w:val="000325CD"/>
    <w:rsid w:val="0003260E"/>
    <w:rsid w:val="00032696"/>
    <w:rsid w:val="00032717"/>
    <w:rsid w:val="0003272A"/>
    <w:rsid w:val="0003282E"/>
    <w:rsid w:val="00032989"/>
    <w:rsid w:val="00032A77"/>
    <w:rsid w:val="00032C19"/>
    <w:rsid w:val="00032E2A"/>
    <w:rsid w:val="00032E7D"/>
    <w:rsid w:val="00032F8E"/>
    <w:rsid w:val="0003318A"/>
    <w:rsid w:val="00033397"/>
    <w:rsid w:val="00033416"/>
    <w:rsid w:val="00033459"/>
    <w:rsid w:val="00033558"/>
    <w:rsid w:val="000335A2"/>
    <w:rsid w:val="00033638"/>
    <w:rsid w:val="00033741"/>
    <w:rsid w:val="00033830"/>
    <w:rsid w:val="00033841"/>
    <w:rsid w:val="00033A2D"/>
    <w:rsid w:val="00034300"/>
    <w:rsid w:val="0003434C"/>
    <w:rsid w:val="00034359"/>
    <w:rsid w:val="000349AF"/>
    <w:rsid w:val="00034BE6"/>
    <w:rsid w:val="00034C98"/>
    <w:rsid w:val="00034D88"/>
    <w:rsid w:val="00034E6D"/>
    <w:rsid w:val="00034EDD"/>
    <w:rsid w:val="00035048"/>
    <w:rsid w:val="00035066"/>
    <w:rsid w:val="000351BE"/>
    <w:rsid w:val="000351C7"/>
    <w:rsid w:val="00035388"/>
    <w:rsid w:val="000354A1"/>
    <w:rsid w:val="00035614"/>
    <w:rsid w:val="00035714"/>
    <w:rsid w:val="0003572F"/>
    <w:rsid w:val="0003587A"/>
    <w:rsid w:val="00035A8F"/>
    <w:rsid w:val="00035AEB"/>
    <w:rsid w:val="00035B21"/>
    <w:rsid w:val="00035C19"/>
    <w:rsid w:val="00035EA5"/>
    <w:rsid w:val="00035F5E"/>
    <w:rsid w:val="00035F6E"/>
    <w:rsid w:val="00036037"/>
    <w:rsid w:val="00036274"/>
    <w:rsid w:val="000362B9"/>
    <w:rsid w:val="0003642A"/>
    <w:rsid w:val="0003642E"/>
    <w:rsid w:val="00036446"/>
    <w:rsid w:val="00036464"/>
    <w:rsid w:val="0003653D"/>
    <w:rsid w:val="00036916"/>
    <w:rsid w:val="00036A86"/>
    <w:rsid w:val="00036A95"/>
    <w:rsid w:val="00036B4D"/>
    <w:rsid w:val="00036B6F"/>
    <w:rsid w:val="00036D84"/>
    <w:rsid w:val="00036EC7"/>
    <w:rsid w:val="0003700E"/>
    <w:rsid w:val="0003731C"/>
    <w:rsid w:val="000373DF"/>
    <w:rsid w:val="000374D6"/>
    <w:rsid w:val="00037558"/>
    <w:rsid w:val="00037661"/>
    <w:rsid w:val="000376AB"/>
    <w:rsid w:val="00037B0C"/>
    <w:rsid w:val="00037BC8"/>
    <w:rsid w:val="00037D58"/>
    <w:rsid w:val="00037ECC"/>
    <w:rsid w:val="00037F30"/>
    <w:rsid w:val="0004015F"/>
    <w:rsid w:val="000404B4"/>
    <w:rsid w:val="00040652"/>
    <w:rsid w:val="0004097D"/>
    <w:rsid w:val="000409A9"/>
    <w:rsid w:val="00040C2C"/>
    <w:rsid w:val="00040DF1"/>
    <w:rsid w:val="0004105B"/>
    <w:rsid w:val="000410B7"/>
    <w:rsid w:val="00041218"/>
    <w:rsid w:val="0004159E"/>
    <w:rsid w:val="00041662"/>
    <w:rsid w:val="00041669"/>
    <w:rsid w:val="0004178A"/>
    <w:rsid w:val="00041A15"/>
    <w:rsid w:val="00041B32"/>
    <w:rsid w:val="00041D65"/>
    <w:rsid w:val="00041DEA"/>
    <w:rsid w:val="00041ECB"/>
    <w:rsid w:val="00042034"/>
    <w:rsid w:val="00042189"/>
    <w:rsid w:val="00042396"/>
    <w:rsid w:val="000423B4"/>
    <w:rsid w:val="0004240D"/>
    <w:rsid w:val="00042716"/>
    <w:rsid w:val="00042759"/>
    <w:rsid w:val="00042823"/>
    <w:rsid w:val="0004284F"/>
    <w:rsid w:val="0004299D"/>
    <w:rsid w:val="000429B6"/>
    <w:rsid w:val="00042D29"/>
    <w:rsid w:val="00042D40"/>
    <w:rsid w:val="00042D4D"/>
    <w:rsid w:val="00042DF4"/>
    <w:rsid w:val="00042F0F"/>
    <w:rsid w:val="00042FEA"/>
    <w:rsid w:val="000430CC"/>
    <w:rsid w:val="00043491"/>
    <w:rsid w:val="0004379D"/>
    <w:rsid w:val="0004392F"/>
    <w:rsid w:val="00043C82"/>
    <w:rsid w:val="00043E40"/>
    <w:rsid w:val="00043E49"/>
    <w:rsid w:val="00044009"/>
    <w:rsid w:val="000440E0"/>
    <w:rsid w:val="00044122"/>
    <w:rsid w:val="000442B1"/>
    <w:rsid w:val="00044332"/>
    <w:rsid w:val="0004438C"/>
    <w:rsid w:val="000443F3"/>
    <w:rsid w:val="00044462"/>
    <w:rsid w:val="00044536"/>
    <w:rsid w:val="000445B6"/>
    <w:rsid w:val="000446C6"/>
    <w:rsid w:val="00044764"/>
    <w:rsid w:val="000447B3"/>
    <w:rsid w:val="00044813"/>
    <w:rsid w:val="0004487F"/>
    <w:rsid w:val="0004497E"/>
    <w:rsid w:val="00044ACE"/>
    <w:rsid w:val="00044DFF"/>
    <w:rsid w:val="00044F5E"/>
    <w:rsid w:val="000454DF"/>
    <w:rsid w:val="00045728"/>
    <w:rsid w:val="000457E3"/>
    <w:rsid w:val="00045A31"/>
    <w:rsid w:val="00045A42"/>
    <w:rsid w:val="00045A74"/>
    <w:rsid w:val="00045AB5"/>
    <w:rsid w:val="00045B81"/>
    <w:rsid w:val="00045C4F"/>
    <w:rsid w:val="00045C5D"/>
    <w:rsid w:val="00045D3E"/>
    <w:rsid w:val="00045DF7"/>
    <w:rsid w:val="00045F1A"/>
    <w:rsid w:val="00045F7B"/>
    <w:rsid w:val="00046024"/>
    <w:rsid w:val="00046253"/>
    <w:rsid w:val="000462B6"/>
    <w:rsid w:val="00046358"/>
    <w:rsid w:val="000463AF"/>
    <w:rsid w:val="00046449"/>
    <w:rsid w:val="00046495"/>
    <w:rsid w:val="00046587"/>
    <w:rsid w:val="00046708"/>
    <w:rsid w:val="00046758"/>
    <w:rsid w:val="00046792"/>
    <w:rsid w:val="0004682F"/>
    <w:rsid w:val="00046874"/>
    <w:rsid w:val="00046BF9"/>
    <w:rsid w:val="00046EF7"/>
    <w:rsid w:val="000470CA"/>
    <w:rsid w:val="0004716D"/>
    <w:rsid w:val="00047243"/>
    <w:rsid w:val="00047577"/>
    <w:rsid w:val="000475D0"/>
    <w:rsid w:val="000476A1"/>
    <w:rsid w:val="0004791F"/>
    <w:rsid w:val="00047BEB"/>
    <w:rsid w:val="00050466"/>
    <w:rsid w:val="000504D0"/>
    <w:rsid w:val="0005075A"/>
    <w:rsid w:val="00050772"/>
    <w:rsid w:val="00050B38"/>
    <w:rsid w:val="00050B5F"/>
    <w:rsid w:val="00050CA9"/>
    <w:rsid w:val="00050CC7"/>
    <w:rsid w:val="00050D20"/>
    <w:rsid w:val="00050FDB"/>
    <w:rsid w:val="000510B8"/>
    <w:rsid w:val="000511C9"/>
    <w:rsid w:val="00051476"/>
    <w:rsid w:val="00051513"/>
    <w:rsid w:val="00051726"/>
    <w:rsid w:val="000517A5"/>
    <w:rsid w:val="000517E4"/>
    <w:rsid w:val="000518C9"/>
    <w:rsid w:val="00051B06"/>
    <w:rsid w:val="00051B18"/>
    <w:rsid w:val="00051BD2"/>
    <w:rsid w:val="00051D79"/>
    <w:rsid w:val="00051EC1"/>
    <w:rsid w:val="00052181"/>
    <w:rsid w:val="00052643"/>
    <w:rsid w:val="000527A8"/>
    <w:rsid w:val="00052851"/>
    <w:rsid w:val="00052A65"/>
    <w:rsid w:val="00052A76"/>
    <w:rsid w:val="00052B33"/>
    <w:rsid w:val="00052C56"/>
    <w:rsid w:val="00052DF1"/>
    <w:rsid w:val="00052E4D"/>
    <w:rsid w:val="00052EEE"/>
    <w:rsid w:val="000533D4"/>
    <w:rsid w:val="0005366F"/>
    <w:rsid w:val="00053675"/>
    <w:rsid w:val="000536B7"/>
    <w:rsid w:val="000536E8"/>
    <w:rsid w:val="000539FF"/>
    <w:rsid w:val="00053AB1"/>
    <w:rsid w:val="00053B97"/>
    <w:rsid w:val="00053D1F"/>
    <w:rsid w:val="00053DA1"/>
    <w:rsid w:val="00053DA5"/>
    <w:rsid w:val="00053E8A"/>
    <w:rsid w:val="00053F03"/>
    <w:rsid w:val="00053F4C"/>
    <w:rsid w:val="00054012"/>
    <w:rsid w:val="0005405C"/>
    <w:rsid w:val="000540F6"/>
    <w:rsid w:val="00054157"/>
    <w:rsid w:val="000542DA"/>
    <w:rsid w:val="00054321"/>
    <w:rsid w:val="0005433A"/>
    <w:rsid w:val="0005439F"/>
    <w:rsid w:val="0005452B"/>
    <w:rsid w:val="0005489C"/>
    <w:rsid w:val="00054B75"/>
    <w:rsid w:val="00054C8E"/>
    <w:rsid w:val="00054D1E"/>
    <w:rsid w:val="00054D67"/>
    <w:rsid w:val="00054E72"/>
    <w:rsid w:val="00054F3E"/>
    <w:rsid w:val="0005502B"/>
    <w:rsid w:val="00055064"/>
    <w:rsid w:val="00055236"/>
    <w:rsid w:val="0005527E"/>
    <w:rsid w:val="00055341"/>
    <w:rsid w:val="000554DC"/>
    <w:rsid w:val="0005551E"/>
    <w:rsid w:val="00055832"/>
    <w:rsid w:val="00055880"/>
    <w:rsid w:val="00055961"/>
    <w:rsid w:val="00055A08"/>
    <w:rsid w:val="00055A83"/>
    <w:rsid w:val="00055AFD"/>
    <w:rsid w:val="00055BBE"/>
    <w:rsid w:val="00055E36"/>
    <w:rsid w:val="00055F79"/>
    <w:rsid w:val="00056007"/>
    <w:rsid w:val="000560AB"/>
    <w:rsid w:val="00056103"/>
    <w:rsid w:val="00056130"/>
    <w:rsid w:val="000561A9"/>
    <w:rsid w:val="000561BC"/>
    <w:rsid w:val="00056201"/>
    <w:rsid w:val="0005621D"/>
    <w:rsid w:val="0005623B"/>
    <w:rsid w:val="00056385"/>
    <w:rsid w:val="0005656B"/>
    <w:rsid w:val="00056670"/>
    <w:rsid w:val="00056879"/>
    <w:rsid w:val="00056CA0"/>
    <w:rsid w:val="00056CD2"/>
    <w:rsid w:val="00056E52"/>
    <w:rsid w:val="000571D5"/>
    <w:rsid w:val="000572BF"/>
    <w:rsid w:val="00057409"/>
    <w:rsid w:val="000575AA"/>
    <w:rsid w:val="000575AC"/>
    <w:rsid w:val="00057694"/>
    <w:rsid w:val="00057AEF"/>
    <w:rsid w:val="00057BB5"/>
    <w:rsid w:val="00057C15"/>
    <w:rsid w:val="00057CF2"/>
    <w:rsid w:val="00057F22"/>
    <w:rsid w:val="00060098"/>
    <w:rsid w:val="0006011E"/>
    <w:rsid w:val="000601AD"/>
    <w:rsid w:val="00060257"/>
    <w:rsid w:val="0006026A"/>
    <w:rsid w:val="0006028C"/>
    <w:rsid w:val="0006055D"/>
    <w:rsid w:val="000605BD"/>
    <w:rsid w:val="0006083B"/>
    <w:rsid w:val="000609CB"/>
    <w:rsid w:val="00060A33"/>
    <w:rsid w:val="00060AAC"/>
    <w:rsid w:val="00060B29"/>
    <w:rsid w:val="00060BEF"/>
    <w:rsid w:val="00060D56"/>
    <w:rsid w:val="00060D87"/>
    <w:rsid w:val="00060E74"/>
    <w:rsid w:val="000610D0"/>
    <w:rsid w:val="000611A7"/>
    <w:rsid w:val="00061204"/>
    <w:rsid w:val="00061303"/>
    <w:rsid w:val="0006143A"/>
    <w:rsid w:val="00061461"/>
    <w:rsid w:val="0006148D"/>
    <w:rsid w:val="00061647"/>
    <w:rsid w:val="000617C3"/>
    <w:rsid w:val="000617EA"/>
    <w:rsid w:val="000618A3"/>
    <w:rsid w:val="000618FA"/>
    <w:rsid w:val="0006190E"/>
    <w:rsid w:val="0006191A"/>
    <w:rsid w:val="0006197D"/>
    <w:rsid w:val="00061993"/>
    <w:rsid w:val="000619B8"/>
    <w:rsid w:val="00061A42"/>
    <w:rsid w:val="00061AA3"/>
    <w:rsid w:val="00061AFC"/>
    <w:rsid w:val="00061B28"/>
    <w:rsid w:val="00061C1A"/>
    <w:rsid w:val="00061C55"/>
    <w:rsid w:val="00061E92"/>
    <w:rsid w:val="00061EA5"/>
    <w:rsid w:val="00061ECC"/>
    <w:rsid w:val="00061EFD"/>
    <w:rsid w:val="00061F6D"/>
    <w:rsid w:val="0006242D"/>
    <w:rsid w:val="000624DC"/>
    <w:rsid w:val="000625D1"/>
    <w:rsid w:val="000625D2"/>
    <w:rsid w:val="000626C6"/>
    <w:rsid w:val="00062859"/>
    <w:rsid w:val="00062872"/>
    <w:rsid w:val="0006296B"/>
    <w:rsid w:val="00062A71"/>
    <w:rsid w:val="00062C91"/>
    <w:rsid w:val="00062D04"/>
    <w:rsid w:val="00062E93"/>
    <w:rsid w:val="00062FFA"/>
    <w:rsid w:val="0006304D"/>
    <w:rsid w:val="00063093"/>
    <w:rsid w:val="000630F1"/>
    <w:rsid w:val="0006324C"/>
    <w:rsid w:val="00063619"/>
    <w:rsid w:val="000637A0"/>
    <w:rsid w:val="00063990"/>
    <w:rsid w:val="00063A87"/>
    <w:rsid w:val="00063DE0"/>
    <w:rsid w:val="00063E52"/>
    <w:rsid w:val="00063EAA"/>
    <w:rsid w:val="00064021"/>
    <w:rsid w:val="0006448A"/>
    <w:rsid w:val="0006457D"/>
    <w:rsid w:val="000645B8"/>
    <w:rsid w:val="00064756"/>
    <w:rsid w:val="00064AEF"/>
    <w:rsid w:val="00064B4B"/>
    <w:rsid w:val="00064BAF"/>
    <w:rsid w:val="00064D2B"/>
    <w:rsid w:val="00064D84"/>
    <w:rsid w:val="00064DD7"/>
    <w:rsid w:val="00064DF8"/>
    <w:rsid w:val="00064E32"/>
    <w:rsid w:val="00064F79"/>
    <w:rsid w:val="00065088"/>
    <w:rsid w:val="00065193"/>
    <w:rsid w:val="00065213"/>
    <w:rsid w:val="000652B8"/>
    <w:rsid w:val="000652C1"/>
    <w:rsid w:val="00065302"/>
    <w:rsid w:val="0006541D"/>
    <w:rsid w:val="00065467"/>
    <w:rsid w:val="0006548D"/>
    <w:rsid w:val="000655C9"/>
    <w:rsid w:val="000656DE"/>
    <w:rsid w:val="000656FE"/>
    <w:rsid w:val="00065809"/>
    <w:rsid w:val="00065965"/>
    <w:rsid w:val="000659A5"/>
    <w:rsid w:val="00065C00"/>
    <w:rsid w:val="00065E60"/>
    <w:rsid w:val="00065FDF"/>
    <w:rsid w:val="000660B3"/>
    <w:rsid w:val="000661D7"/>
    <w:rsid w:val="00066248"/>
    <w:rsid w:val="00066265"/>
    <w:rsid w:val="0006629D"/>
    <w:rsid w:val="000662E3"/>
    <w:rsid w:val="0006634B"/>
    <w:rsid w:val="00066452"/>
    <w:rsid w:val="000667FB"/>
    <w:rsid w:val="00066893"/>
    <w:rsid w:val="000669D7"/>
    <w:rsid w:val="00066C06"/>
    <w:rsid w:val="00066CEB"/>
    <w:rsid w:val="00066F33"/>
    <w:rsid w:val="000671DB"/>
    <w:rsid w:val="000673CC"/>
    <w:rsid w:val="00067997"/>
    <w:rsid w:val="00067B11"/>
    <w:rsid w:val="00067C26"/>
    <w:rsid w:val="00067E6F"/>
    <w:rsid w:val="00067E89"/>
    <w:rsid w:val="00067ECB"/>
    <w:rsid w:val="00067F3C"/>
    <w:rsid w:val="00067F56"/>
    <w:rsid w:val="00067F5E"/>
    <w:rsid w:val="000700B0"/>
    <w:rsid w:val="000700B6"/>
    <w:rsid w:val="000701A2"/>
    <w:rsid w:val="000703F6"/>
    <w:rsid w:val="000705FD"/>
    <w:rsid w:val="00070974"/>
    <w:rsid w:val="00070997"/>
    <w:rsid w:val="00070A08"/>
    <w:rsid w:val="00070A1D"/>
    <w:rsid w:val="00070A41"/>
    <w:rsid w:val="00070C16"/>
    <w:rsid w:val="00070D71"/>
    <w:rsid w:val="00070E1D"/>
    <w:rsid w:val="00070E99"/>
    <w:rsid w:val="00070ED5"/>
    <w:rsid w:val="000711BF"/>
    <w:rsid w:val="000712B2"/>
    <w:rsid w:val="00071334"/>
    <w:rsid w:val="0007144B"/>
    <w:rsid w:val="00071565"/>
    <w:rsid w:val="0007156E"/>
    <w:rsid w:val="00071762"/>
    <w:rsid w:val="00071818"/>
    <w:rsid w:val="00071951"/>
    <w:rsid w:val="000719D5"/>
    <w:rsid w:val="00071A72"/>
    <w:rsid w:val="00071B9A"/>
    <w:rsid w:val="00071BE4"/>
    <w:rsid w:val="00071F35"/>
    <w:rsid w:val="00072038"/>
    <w:rsid w:val="000722CF"/>
    <w:rsid w:val="000722F9"/>
    <w:rsid w:val="00072329"/>
    <w:rsid w:val="000724D0"/>
    <w:rsid w:val="000724D7"/>
    <w:rsid w:val="000725E1"/>
    <w:rsid w:val="0007261E"/>
    <w:rsid w:val="0007263E"/>
    <w:rsid w:val="000726A2"/>
    <w:rsid w:val="000727E4"/>
    <w:rsid w:val="00072803"/>
    <w:rsid w:val="00072A34"/>
    <w:rsid w:val="00072AD9"/>
    <w:rsid w:val="00072B63"/>
    <w:rsid w:val="00072BCD"/>
    <w:rsid w:val="00072D93"/>
    <w:rsid w:val="00072E72"/>
    <w:rsid w:val="00072EFF"/>
    <w:rsid w:val="00073200"/>
    <w:rsid w:val="0007349B"/>
    <w:rsid w:val="000736E4"/>
    <w:rsid w:val="0007395B"/>
    <w:rsid w:val="000739E7"/>
    <w:rsid w:val="00073BA1"/>
    <w:rsid w:val="00073BF2"/>
    <w:rsid w:val="00073C04"/>
    <w:rsid w:val="00073C07"/>
    <w:rsid w:val="00073C80"/>
    <w:rsid w:val="00073FAB"/>
    <w:rsid w:val="000741C7"/>
    <w:rsid w:val="000743ED"/>
    <w:rsid w:val="000745CC"/>
    <w:rsid w:val="0007471B"/>
    <w:rsid w:val="000748D6"/>
    <w:rsid w:val="00074B3A"/>
    <w:rsid w:val="00074DA4"/>
    <w:rsid w:val="00074DB4"/>
    <w:rsid w:val="00074FFE"/>
    <w:rsid w:val="00075204"/>
    <w:rsid w:val="00075291"/>
    <w:rsid w:val="000753F3"/>
    <w:rsid w:val="00075557"/>
    <w:rsid w:val="000758FA"/>
    <w:rsid w:val="000758FF"/>
    <w:rsid w:val="00075996"/>
    <w:rsid w:val="00075C19"/>
    <w:rsid w:val="00075CFD"/>
    <w:rsid w:val="00075FF6"/>
    <w:rsid w:val="0007606C"/>
    <w:rsid w:val="00076173"/>
    <w:rsid w:val="00076178"/>
    <w:rsid w:val="00076215"/>
    <w:rsid w:val="0007648A"/>
    <w:rsid w:val="0007660E"/>
    <w:rsid w:val="00076811"/>
    <w:rsid w:val="000769D4"/>
    <w:rsid w:val="00076B95"/>
    <w:rsid w:val="00076C62"/>
    <w:rsid w:val="00076E3F"/>
    <w:rsid w:val="00077084"/>
    <w:rsid w:val="0007732A"/>
    <w:rsid w:val="000773B0"/>
    <w:rsid w:val="000773D6"/>
    <w:rsid w:val="00077464"/>
    <w:rsid w:val="00077776"/>
    <w:rsid w:val="0007788F"/>
    <w:rsid w:val="000778A9"/>
    <w:rsid w:val="00077C90"/>
    <w:rsid w:val="00077D4A"/>
    <w:rsid w:val="00077DA3"/>
    <w:rsid w:val="00077F9F"/>
    <w:rsid w:val="000800A8"/>
    <w:rsid w:val="000801D3"/>
    <w:rsid w:val="0008033F"/>
    <w:rsid w:val="000803F1"/>
    <w:rsid w:val="0008046C"/>
    <w:rsid w:val="00080528"/>
    <w:rsid w:val="00080543"/>
    <w:rsid w:val="0008059C"/>
    <w:rsid w:val="000805FF"/>
    <w:rsid w:val="00080605"/>
    <w:rsid w:val="000807BE"/>
    <w:rsid w:val="00080930"/>
    <w:rsid w:val="00080B04"/>
    <w:rsid w:val="00080C38"/>
    <w:rsid w:val="00080D45"/>
    <w:rsid w:val="00080E81"/>
    <w:rsid w:val="00080EAB"/>
    <w:rsid w:val="000810D3"/>
    <w:rsid w:val="0008116D"/>
    <w:rsid w:val="000811FA"/>
    <w:rsid w:val="00081267"/>
    <w:rsid w:val="00081296"/>
    <w:rsid w:val="00081425"/>
    <w:rsid w:val="00081437"/>
    <w:rsid w:val="00081919"/>
    <w:rsid w:val="000819C4"/>
    <w:rsid w:val="00081AB4"/>
    <w:rsid w:val="00081AB6"/>
    <w:rsid w:val="00081D04"/>
    <w:rsid w:val="00081D44"/>
    <w:rsid w:val="00081ED9"/>
    <w:rsid w:val="00081F4A"/>
    <w:rsid w:val="0008218C"/>
    <w:rsid w:val="00082301"/>
    <w:rsid w:val="0008233B"/>
    <w:rsid w:val="000823D9"/>
    <w:rsid w:val="000825C6"/>
    <w:rsid w:val="000825FC"/>
    <w:rsid w:val="000826F5"/>
    <w:rsid w:val="000827E7"/>
    <w:rsid w:val="0008294E"/>
    <w:rsid w:val="00082A00"/>
    <w:rsid w:val="00082A9B"/>
    <w:rsid w:val="00082AAC"/>
    <w:rsid w:val="00082B88"/>
    <w:rsid w:val="00082D23"/>
    <w:rsid w:val="00082D60"/>
    <w:rsid w:val="00082DF2"/>
    <w:rsid w:val="00082FE4"/>
    <w:rsid w:val="0008301E"/>
    <w:rsid w:val="000830FC"/>
    <w:rsid w:val="000831E8"/>
    <w:rsid w:val="0008323A"/>
    <w:rsid w:val="00083261"/>
    <w:rsid w:val="00083281"/>
    <w:rsid w:val="00083397"/>
    <w:rsid w:val="000834C8"/>
    <w:rsid w:val="0008363C"/>
    <w:rsid w:val="000838D1"/>
    <w:rsid w:val="00083977"/>
    <w:rsid w:val="00083D15"/>
    <w:rsid w:val="00083D3D"/>
    <w:rsid w:val="00084251"/>
    <w:rsid w:val="00084597"/>
    <w:rsid w:val="000845A0"/>
    <w:rsid w:val="00084635"/>
    <w:rsid w:val="00084A1F"/>
    <w:rsid w:val="00084A44"/>
    <w:rsid w:val="00084D5C"/>
    <w:rsid w:val="00084DAA"/>
    <w:rsid w:val="00084E20"/>
    <w:rsid w:val="00084E4A"/>
    <w:rsid w:val="00084EEA"/>
    <w:rsid w:val="00084F92"/>
    <w:rsid w:val="00085258"/>
    <w:rsid w:val="0008535C"/>
    <w:rsid w:val="00085394"/>
    <w:rsid w:val="0008550E"/>
    <w:rsid w:val="000858B9"/>
    <w:rsid w:val="000859B8"/>
    <w:rsid w:val="00085B99"/>
    <w:rsid w:val="00085CDD"/>
    <w:rsid w:val="00085DD4"/>
    <w:rsid w:val="00085FAF"/>
    <w:rsid w:val="00086146"/>
    <w:rsid w:val="000861AF"/>
    <w:rsid w:val="000861C2"/>
    <w:rsid w:val="000862A7"/>
    <w:rsid w:val="00086372"/>
    <w:rsid w:val="0008661E"/>
    <w:rsid w:val="0008663A"/>
    <w:rsid w:val="00086753"/>
    <w:rsid w:val="00086795"/>
    <w:rsid w:val="00086930"/>
    <w:rsid w:val="00086970"/>
    <w:rsid w:val="000869F1"/>
    <w:rsid w:val="00086AD5"/>
    <w:rsid w:val="00086B24"/>
    <w:rsid w:val="00086BB3"/>
    <w:rsid w:val="00086BC3"/>
    <w:rsid w:val="00086CC6"/>
    <w:rsid w:val="00086DB8"/>
    <w:rsid w:val="00086E93"/>
    <w:rsid w:val="00086F0E"/>
    <w:rsid w:val="00086F4B"/>
    <w:rsid w:val="00086F6F"/>
    <w:rsid w:val="00086FC6"/>
    <w:rsid w:val="000871FA"/>
    <w:rsid w:val="00087449"/>
    <w:rsid w:val="0008755E"/>
    <w:rsid w:val="000875A5"/>
    <w:rsid w:val="000875A8"/>
    <w:rsid w:val="0008765E"/>
    <w:rsid w:val="00087802"/>
    <w:rsid w:val="0008781F"/>
    <w:rsid w:val="00087917"/>
    <w:rsid w:val="00087954"/>
    <w:rsid w:val="00087BC4"/>
    <w:rsid w:val="00087CB4"/>
    <w:rsid w:val="00087E05"/>
    <w:rsid w:val="00087E08"/>
    <w:rsid w:val="00087E3C"/>
    <w:rsid w:val="00087EF2"/>
    <w:rsid w:val="00087F29"/>
    <w:rsid w:val="00090134"/>
    <w:rsid w:val="0009026E"/>
    <w:rsid w:val="000902D9"/>
    <w:rsid w:val="0009035C"/>
    <w:rsid w:val="000904CB"/>
    <w:rsid w:val="0009057B"/>
    <w:rsid w:val="0009060C"/>
    <w:rsid w:val="000909C9"/>
    <w:rsid w:val="00090CBE"/>
    <w:rsid w:val="00090D48"/>
    <w:rsid w:val="00091001"/>
    <w:rsid w:val="00091079"/>
    <w:rsid w:val="00091333"/>
    <w:rsid w:val="0009140D"/>
    <w:rsid w:val="000915D6"/>
    <w:rsid w:val="000916B8"/>
    <w:rsid w:val="00091939"/>
    <w:rsid w:val="00091B99"/>
    <w:rsid w:val="00091DF4"/>
    <w:rsid w:val="00091E80"/>
    <w:rsid w:val="00091EFB"/>
    <w:rsid w:val="000920F5"/>
    <w:rsid w:val="00092185"/>
    <w:rsid w:val="0009226F"/>
    <w:rsid w:val="0009232D"/>
    <w:rsid w:val="0009249D"/>
    <w:rsid w:val="000924EE"/>
    <w:rsid w:val="00092503"/>
    <w:rsid w:val="000925AB"/>
    <w:rsid w:val="000926BE"/>
    <w:rsid w:val="000928B5"/>
    <w:rsid w:val="000928C6"/>
    <w:rsid w:val="00092A4C"/>
    <w:rsid w:val="00092ACA"/>
    <w:rsid w:val="00092ADD"/>
    <w:rsid w:val="00092C82"/>
    <w:rsid w:val="00092C8F"/>
    <w:rsid w:val="00092CA4"/>
    <w:rsid w:val="00092ECA"/>
    <w:rsid w:val="00092F77"/>
    <w:rsid w:val="000930DA"/>
    <w:rsid w:val="000932A9"/>
    <w:rsid w:val="00093309"/>
    <w:rsid w:val="000933D8"/>
    <w:rsid w:val="0009345D"/>
    <w:rsid w:val="0009349C"/>
    <w:rsid w:val="00093542"/>
    <w:rsid w:val="0009356A"/>
    <w:rsid w:val="000935D2"/>
    <w:rsid w:val="00093768"/>
    <w:rsid w:val="00093B27"/>
    <w:rsid w:val="00093D41"/>
    <w:rsid w:val="00093D56"/>
    <w:rsid w:val="00093FA9"/>
    <w:rsid w:val="000940B2"/>
    <w:rsid w:val="0009422C"/>
    <w:rsid w:val="0009446A"/>
    <w:rsid w:val="000944C2"/>
    <w:rsid w:val="00094696"/>
    <w:rsid w:val="000946F5"/>
    <w:rsid w:val="00094780"/>
    <w:rsid w:val="0009498A"/>
    <w:rsid w:val="000949EA"/>
    <w:rsid w:val="00094AAA"/>
    <w:rsid w:val="00094B1E"/>
    <w:rsid w:val="00094B26"/>
    <w:rsid w:val="00094B5C"/>
    <w:rsid w:val="00094D01"/>
    <w:rsid w:val="00094E98"/>
    <w:rsid w:val="00094EFD"/>
    <w:rsid w:val="00094F11"/>
    <w:rsid w:val="00094F6E"/>
    <w:rsid w:val="0009503F"/>
    <w:rsid w:val="000952F4"/>
    <w:rsid w:val="000955C5"/>
    <w:rsid w:val="000956C6"/>
    <w:rsid w:val="00095790"/>
    <w:rsid w:val="00095848"/>
    <w:rsid w:val="00095A57"/>
    <w:rsid w:val="00095BA3"/>
    <w:rsid w:val="00095BB1"/>
    <w:rsid w:val="00095BE4"/>
    <w:rsid w:val="00095C0A"/>
    <w:rsid w:val="00095C18"/>
    <w:rsid w:val="00095C99"/>
    <w:rsid w:val="000960B8"/>
    <w:rsid w:val="00096200"/>
    <w:rsid w:val="00096259"/>
    <w:rsid w:val="000962B2"/>
    <w:rsid w:val="00096380"/>
    <w:rsid w:val="00096475"/>
    <w:rsid w:val="00096524"/>
    <w:rsid w:val="00096678"/>
    <w:rsid w:val="000966B1"/>
    <w:rsid w:val="0009680E"/>
    <w:rsid w:val="00096C5D"/>
    <w:rsid w:val="00096DBF"/>
    <w:rsid w:val="00096FFE"/>
    <w:rsid w:val="00097152"/>
    <w:rsid w:val="000971EF"/>
    <w:rsid w:val="000971F6"/>
    <w:rsid w:val="00097329"/>
    <w:rsid w:val="000975EC"/>
    <w:rsid w:val="000976A2"/>
    <w:rsid w:val="000977E9"/>
    <w:rsid w:val="00097873"/>
    <w:rsid w:val="000978E7"/>
    <w:rsid w:val="00097A61"/>
    <w:rsid w:val="00097BA3"/>
    <w:rsid w:val="00097C3C"/>
    <w:rsid w:val="00097F16"/>
    <w:rsid w:val="00097F68"/>
    <w:rsid w:val="00097FD3"/>
    <w:rsid w:val="000A049D"/>
    <w:rsid w:val="000A06A5"/>
    <w:rsid w:val="000A07F2"/>
    <w:rsid w:val="000A09CF"/>
    <w:rsid w:val="000A0B96"/>
    <w:rsid w:val="000A0C65"/>
    <w:rsid w:val="000A0EED"/>
    <w:rsid w:val="000A0FAD"/>
    <w:rsid w:val="000A1006"/>
    <w:rsid w:val="000A1042"/>
    <w:rsid w:val="000A11A1"/>
    <w:rsid w:val="000A120F"/>
    <w:rsid w:val="000A124B"/>
    <w:rsid w:val="000A126A"/>
    <w:rsid w:val="000A13DC"/>
    <w:rsid w:val="000A1569"/>
    <w:rsid w:val="000A18E2"/>
    <w:rsid w:val="000A19A2"/>
    <w:rsid w:val="000A1A32"/>
    <w:rsid w:val="000A1B21"/>
    <w:rsid w:val="000A1B82"/>
    <w:rsid w:val="000A1C73"/>
    <w:rsid w:val="000A1CA7"/>
    <w:rsid w:val="000A1EB9"/>
    <w:rsid w:val="000A2239"/>
    <w:rsid w:val="000A22BD"/>
    <w:rsid w:val="000A232D"/>
    <w:rsid w:val="000A2443"/>
    <w:rsid w:val="000A2691"/>
    <w:rsid w:val="000A26F0"/>
    <w:rsid w:val="000A275F"/>
    <w:rsid w:val="000A2785"/>
    <w:rsid w:val="000A291D"/>
    <w:rsid w:val="000A2A18"/>
    <w:rsid w:val="000A2ACE"/>
    <w:rsid w:val="000A2B73"/>
    <w:rsid w:val="000A2DF7"/>
    <w:rsid w:val="000A2F8E"/>
    <w:rsid w:val="000A2FB3"/>
    <w:rsid w:val="000A31CD"/>
    <w:rsid w:val="000A322B"/>
    <w:rsid w:val="000A3369"/>
    <w:rsid w:val="000A338B"/>
    <w:rsid w:val="000A33FD"/>
    <w:rsid w:val="000A3408"/>
    <w:rsid w:val="000A34DF"/>
    <w:rsid w:val="000A3653"/>
    <w:rsid w:val="000A37B1"/>
    <w:rsid w:val="000A3853"/>
    <w:rsid w:val="000A3891"/>
    <w:rsid w:val="000A3934"/>
    <w:rsid w:val="000A3C61"/>
    <w:rsid w:val="000A3EB7"/>
    <w:rsid w:val="000A428A"/>
    <w:rsid w:val="000A43F4"/>
    <w:rsid w:val="000A4401"/>
    <w:rsid w:val="000A4612"/>
    <w:rsid w:val="000A4641"/>
    <w:rsid w:val="000A465D"/>
    <w:rsid w:val="000A46B8"/>
    <w:rsid w:val="000A46E1"/>
    <w:rsid w:val="000A46F2"/>
    <w:rsid w:val="000A4AF2"/>
    <w:rsid w:val="000A4B43"/>
    <w:rsid w:val="000A4BE7"/>
    <w:rsid w:val="000A4C2B"/>
    <w:rsid w:val="000A4DEC"/>
    <w:rsid w:val="000A4E04"/>
    <w:rsid w:val="000A51A2"/>
    <w:rsid w:val="000A5265"/>
    <w:rsid w:val="000A5394"/>
    <w:rsid w:val="000A5507"/>
    <w:rsid w:val="000A562E"/>
    <w:rsid w:val="000A5694"/>
    <w:rsid w:val="000A57EC"/>
    <w:rsid w:val="000A57F6"/>
    <w:rsid w:val="000A581F"/>
    <w:rsid w:val="000A5874"/>
    <w:rsid w:val="000A58C7"/>
    <w:rsid w:val="000A5941"/>
    <w:rsid w:val="000A594C"/>
    <w:rsid w:val="000A5D31"/>
    <w:rsid w:val="000A60BE"/>
    <w:rsid w:val="000A6115"/>
    <w:rsid w:val="000A61B5"/>
    <w:rsid w:val="000A6220"/>
    <w:rsid w:val="000A622B"/>
    <w:rsid w:val="000A628D"/>
    <w:rsid w:val="000A62A4"/>
    <w:rsid w:val="000A62B8"/>
    <w:rsid w:val="000A62C8"/>
    <w:rsid w:val="000A6368"/>
    <w:rsid w:val="000A660C"/>
    <w:rsid w:val="000A6792"/>
    <w:rsid w:val="000A67FB"/>
    <w:rsid w:val="000A68CF"/>
    <w:rsid w:val="000A68F0"/>
    <w:rsid w:val="000A69C8"/>
    <w:rsid w:val="000A69F6"/>
    <w:rsid w:val="000A6BB1"/>
    <w:rsid w:val="000A6BEB"/>
    <w:rsid w:val="000A6C48"/>
    <w:rsid w:val="000A6CDC"/>
    <w:rsid w:val="000A6DED"/>
    <w:rsid w:val="000A6F4A"/>
    <w:rsid w:val="000A6FE2"/>
    <w:rsid w:val="000A728D"/>
    <w:rsid w:val="000A744C"/>
    <w:rsid w:val="000A75DB"/>
    <w:rsid w:val="000A7754"/>
    <w:rsid w:val="000A7755"/>
    <w:rsid w:val="000A7961"/>
    <w:rsid w:val="000A7A4A"/>
    <w:rsid w:val="000A7B6E"/>
    <w:rsid w:val="000A7B9F"/>
    <w:rsid w:val="000A7BB0"/>
    <w:rsid w:val="000A7EC4"/>
    <w:rsid w:val="000B004F"/>
    <w:rsid w:val="000B0530"/>
    <w:rsid w:val="000B0544"/>
    <w:rsid w:val="000B07E4"/>
    <w:rsid w:val="000B090F"/>
    <w:rsid w:val="000B0C92"/>
    <w:rsid w:val="000B0CD0"/>
    <w:rsid w:val="000B0EAB"/>
    <w:rsid w:val="000B1088"/>
    <w:rsid w:val="000B11CF"/>
    <w:rsid w:val="000B1232"/>
    <w:rsid w:val="000B1271"/>
    <w:rsid w:val="000B14C0"/>
    <w:rsid w:val="000B18D8"/>
    <w:rsid w:val="000B19E8"/>
    <w:rsid w:val="000B1BC2"/>
    <w:rsid w:val="000B1C3E"/>
    <w:rsid w:val="000B1C73"/>
    <w:rsid w:val="000B1CA8"/>
    <w:rsid w:val="000B1D50"/>
    <w:rsid w:val="000B1EF6"/>
    <w:rsid w:val="000B1FAC"/>
    <w:rsid w:val="000B2029"/>
    <w:rsid w:val="000B2051"/>
    <w:rsid w:val="000B209E"/>
    <w:rsid w:val="000B2200"/>
    <w:rsid w:val="000B229B"/>
    <w:rsid w:val="000B2317"/>
    <w:rsid w:val="000B252F"/>
    <w:rsid w:val="000B2564"/>
    <w:rsid w:val="000B2685"/>
    <w:rsid w:val="000B2AA2"/>
    <w:rsid w:val="000B2B7D"/>
    <w:rsid w:val="000B2BEC"/>
    <w:rsid w:val="000B2C52"/>
    <w:rsid w:val="000B2CC7"/>
    <w:rsid w:val="000B2DD4"/>
    <w:rsid w:val="000B2E51"/>
    <w:rsid w:val="000B2F72"/>
    <w:rsid w:val="000B2F75"/>
    <w:rsid w:val="000B3103"/>
    <w:rsid w:val="000B32A4"/>
    <w:rsid w:val="000B3304"/>
    <w:rsid w:val="000B349C"/>
    <w:rsid w:val="000B34EC"/>
    <w:rsid w:val="000B366F"/>
    <w:rsid w:val="000B3699"/>
    <w:rsid w:val="000B369B"/>
    <w:rsid w:val="000B369F"/>
    <w:rsid w:val="000B3747"/>
    <w:rsid w:val="000B3930"/>
    <w:rsid w:val="000B3B44"/>
    <w:rsid w:val="000B3B6B"/>
    <w:rsid w:val="000B3B8A"/>
    <w:rsid w:val="000B3E46"/>
    <w:rsid w:val="000B412B"/>
    <w:rsid w:val="000B42DE"/>
    <w:rsid w:val="000B4465"/>
    <w:rsid w:val="000B456E"/>
    <w:rsid w:val="000B472D"/>
    <w:rsid w:val="000B4784"/>
    <w:rsid w:val="000B4824"/>
    <w:rsid w:val="000B4A85"/>
    <w:rsid w:val="000B4AB5"/>
    <w:rsid w:val="000B4B2F"/>
    <w:rsid w:val="000B4E17"/>
    <w:rsid w:val="000B4E89"/>
    <w:rsid w:val="000B4F2D"/>
    <w:rsid w:val="000B4FD3"/>
    <w:rsid w:val="000B4FF8"/>
    <w:rsid w:val="000B50CB"/>
    <w:rsid w:val="000B51AF"/>
    <w:rsid w:val="000B5696"/>
    <w:rsid w:val="000B580A"/>
    <w:rsid w:val="000B5918"/>
    <w:rsid w:val="000B592D"/>
    <w:rsid w:val="000B59ED"/>
    <w:rsid w:val="000B5AA5"/>
    <w:rsid w:val="000B5CD1"/>
    <w:rsid w:val="000B5D43"/>
    <w:rsid w:val="000B5F88"/>
    <w:rsid w:val="000B6089"/>
    <w:rsid w:val="000B60DF"/>
    <w:rsid w:val="000B6134"/>
    <w:rsid w:val="000B61E0"/>
    <w:rsid w:val="000B62AE"/>
    <w:rsid w:val="000B6314"/>
    <w:rsid w:val="000B6465"/>
    <w:rsid w:val="000B652F"/>
    <w:rsid w:val="000B66D1"/>
    <w:rsid w:val="000B6726"/>
    <w:rsid w:val="000B678F"/>
    <w:rsid w:val="000B6B30"/>
    <w:rsid w:val="000B6BF7"/>
    <w:rsid w:val="000B6D08"/>
    <w:rsid w:val="000B6E97"/>
    <w:rsid w:val="000B7082"/>
    <w:rsid w:val="000B70FC"/>
    <w:rsid w:val="000B71E1"/>
    <w:rsid w:val="000B7426"/>
    <w:rsid w:val="000B75F6"/>
    <w:rsid w:val="000B766B"/>
    <w:rsid w:val="000B78E3"/>
    <w:rsid w:val="000B7949"/>
    <w:rsid w:val="000B7ACA"/>
    <w:rsid w:val="000B7BD0"/>
    <w:rsid w:val="000B7C1E"/>
    <w:rsid w:val="000B7C9C"/>
    <w:rsid w:val="000B7CD0"/>
    <w:rsid w:val="000B7E8E"/>
    <w:rsid w:val="000B7F4D"/>
    <w:rsid w:val="000C0338"/>
    <w:rsid w:val="000C041F"/>
    <w:rsid w:val="000C04E6"/>
    <w:rsid w:val="000C052C"/>
    <w:rsid w:val="000C053F"/>
    <w:rsid w:val="000C061B"/>
    <w:rsid w:val="000C0643"/>
    <w:rsid w:val="000C0677"/>
    <w:rsid w:val="000C080F"/>
    <w:rsid w:val="000C09B0"/>
    <w:rsid w:val="000C0A69"/>
    <w:rsid w:val="000C0D0E"/>
    <w:rsid w:val="000C0FE2"/>
    <w:rsid w:val="000C1054"/>
    <w:rsid w:val="000C116A"/>
    <w:rsid w:val="000C11B8"/>
    <w:rsid w:val="000C1205"/>
    <w:rsid w:val="000C14E2"/>
    <w:rsid w:val="000C1637"/>
    <w:rsid w:val="000C17BC"/>
    <w:rsid w:val="000C1862"/>
    <w:rsid w:val="000C1929"/>
    <w:rsid w:val="000C1AA2"/>
    <w:rsid w:val="000C1AF1"/>
    <w:rsid w:val="000C1D1B"/>
    <w:rsid w:val="000C1E1E"/>
    <w:rsid w:val="000C1EFA"/>
    <w:rsid w:val="000C2382"/>
    <w:rsid w:val="000C23A2"/>
    <w:rsid w:val="000C25AF"/>
    <w:rsid w:val="000C2719"/>
    <w:rsid w:val="000C2889"/>
    <w:rsid w:val="000C29B2"/>
    <w:rsid w:val="000C2A3F"/>
    <w:rsid w:val="000C2A87"/>
    <w:rsid w:val="000C2BC9"/>
    <w:rsid w:val="000C2F14"/>
    <w:rsid w:val="000C3014"/>
    <w:rsid w:val="000C30C3"/>
    <w:rsid w:val="000C30E9"/>
    <w:rsid w:val="000C35C2"/>
    <w:rsid w:val="000C3657"/>
    <w:rsid w:val="000C383E"/>
    <w:rsid w:val="000C3ABD"/>
    <w:rsid w:val="000C3AFA"/>
    <w:rsid w:val="000C3BD8"/>
    <w:rsid w:val="000C3BED"/>
    <w:rsid w:val="000C3C28"/>
    <w:rsid w:val="000C3ED6"/>
    <w:rsid w:val="000C3ED8"/>
    <w:rsid w:val="000C3F6E"/>
    <w:rsid w:val="000C3F82"/>
    <w:rsid w:val="000C4001"/>
    <w:rsid w:val="000C4066"/>
    <w:rsid w:val="000C4340"/>
    <w:rsid w:val="000C45FE"/>
    <w:rsid w:val="000C461F"/>
    <w:rsid w:val="000C4903"/>
    <w:rsid w:val="000C4961"/>
    <w:rsid w:val="000C49F8"/>
    <w:rsid w:val="000C4B04"/>
    <w:rsid w:val="000C4B8F"/>
    <w:rsid w:val="000C4CD9"/>
    <w:rsid w:val="000C4D52"/>
    <w:rsid w:val="000C5108"/>
    <w:rsid w:val="000C514C"/>
    <w:rsid w:val="000C5217"/>
    <w:rsid w:val="000C52B9"/>
    <w:rsid w:val="000C5332"/>
    <w:rsid w:val="000C54EB"/>
    <w:rsid w:val="000C55D3"/>
    <w:rsid w:val="000C5638"/>
    <w:rsid w:val="000C5892"/>
    <w:rsid w:val="000C58F4"/>
    <w:rsid w:val="000C5B66"/>
    <w:rsid w:val="000C5C78"/>
    <w:rsid w:val="000C5CD0"/>
    <w:rsid w:val="000C5EDE"/>
    <w:rsid w:val="000C5F4A"/>
    <w:rsid w:val="000C5F68"/>
    <w:rsid w:val="000C6002"/>
    <w:rsid w:val="000C622A"/>
    <w:rsid w:val="000C63AB"/>
    <w:rsid w:val="000C6563"/>
    <w:rsid w:val="000C65A1"/>
    <w:rsid w:val="000C66E3"/>
    <w:rsid w:val="000C6856"/>
    <w:rsid w:val="000C68C0"/>
    <w:rsid w:val="000C690C"/>
    <w:rsid w:val="000C6917"/>
    <w:rsid w:val="000C69EC"/>
    <w:rsid w:val="000C6E7C"/>
    <w:rsid w:val="000C6E8C"/>
    <w:rsid w:val="000C6E96"/>
    <w:rsid w:val="000C7293"/>
    <w:rsid w:val="000C732A"/>
    <w:rsid w:val="000C7332"/>
    <w:rsid w:val="000C75BE"/>
    <w:rsid w:val="000C7780"/>
    <w:rsid w:val="000C77F9"/>
    <w:rsid w:val="000C7A0A"/>
    <w:rsid w:val="000C7A20"/>
    <w:rsid w:val="000C7AEB"/>
    <w:rsid w:val="000C7FC5"/>
    <w:rsid w:val="000D00A4"/>
    <w:rsid w:val="000D017E"/>
    <w:rsid w:val="000D036A"/>
    <w:rsid w:val="000D03D7"/>
    <w:rsid w:val="000D057A"/>
    <w:rsid w:val="000D0603"/>
    <w:rsid w:val="000D096F"/>
    <w:rsid w:val="000D0AF8"/>
    <w:rsid w:val="000D0B95"/>
    <w:rsid w:val="000D0C0E"/>
    <w:rsid w:val="000D100C"/>
    <w:rsid w:val="000D1153"/>
    <w:rsid w:val="000D117D"/>
    <w:rsid w:val="000D1199"/>
    <w:rsid w:val="000D11B6"/>
    <w:rsid w:val="000D1277"/>
    <w:rsid w:val="000D1A18"/>
    <w:rsid w:val="000D1B80"/>
    <w:rsid w:val="000D1CCA"/>
    <w:rsid w:val="000D1D4F"/>
    <w:rsid w:val="000D1EBE"/>
    <w:rsid w:val="000D202E"/>
    <w:rsid w:val="000D230D"/>
    <w:rsid w:val="000D2424"/>
    <w:rsid w:val="000D2442"/>
    <w:rsid w:val="000D24B2"/>
    <w:rsid w:val="000D27B2"/>
    <w:rsid w:val="000D2955"/>
    <w:rsid w:val="000D2A9D"/>
    <w:rsid w:val="000D2B21"/>
    <w:rsid w:val="000D2C50"/>
    <w:rsid w:val="000D2DA5"/>
    <w:rsid w:val="000D2EDB"/>
    <w:rsid w:val="000D2FF2"/>
    <w:rsid w:val="000D3147"/>
    <w:rsid w:val="000D3576"/>
    <w:rsid w:val="000D3581"/>
    <w:rsid w:val="000D35ED"/>
    <w:rsid w:val="000D387B"/>
    <w:rsid w:val="000D39E2"/>
    <w:rsid w:val="000D3B4D"/>
    <w:rsid w:val="000D3C9D"/>
    <w:rsid w:val="000D3EA9"/>
    <w:rsid w:val="000D41D1"/>
    <w:rsid w:val="000D4224"/>
    <w:rsid w:val="000D42A3"/>
    <w:rsid w:val="000D466B"/>
    <w:rsid w:val="000D470A"/>
    <w:rsid w:val="000D48B0"/>
    <w:rsid w:val="000D4CC9"/>
    <w:rsid w:val="000D4D62"/>
    <w:rsid w:val="000D4FB6"/>
    <w:rsid w:val="000D4FFB"/>
    <w:rsid w:val="000D504F"/>
    <w:rsid w:val="000D50D7"/>
    <w:rsid w:val="000D5106"/>
    <w:rsid w:val="000D52E3"/>
    <w:rsid w:val="000D53DC"/>
    <w:rsid w:val="000D553C"/>
    <w:rsid w:val="000D567F"/>
    <w:rsid w:val="000D56A5"/>
    <w:rsid w:val="000D575F"/>
    <w:rsid w:val="000D5D67"/>
    <w:rsid w:val="000D5E38"/>
    <w:rsid w:val="000D5E3F"/>
    <w:rsid w:val="000D5F6A"/>
    <w:rsid w:val="000D6087"/>
    <w:rsid w:val="000D61D5"/>
    <w:rsid w:val="000D635B"/>
    <w:rsid w:val="000D6462"/>
    <w:rsid w:val="000D6511"/>
    <w:rsid w:val="000D675F"/>
    <w:rsid w:val="000D6778"/>
    <w:rsid w:val="000D680D"/>
    <w:rsid w:val="000D695D"/>
    <w:rsid w:val="000D6A1F"/>
    <w:rsid w:val="000D6AF3"/>
    <w:rsid w:val="000D6B2B"/>
    <w:rsid w:val="000D6B2E"/>
    <w:rsid w:val="000D6CD8"/>
    <w:rsid w:val="000D6D5E"/>
    <w:rsid w:val="000D6F2B"/>
    <w:rsid w:val="000D7026"/>
    <w:rsid w:val="000D70B6"/>
    <w:rsid w:val="000D70D5"/>
    <w:rsid w:val="000D70F5"/>
    <w:rsid w:val="000D72E7"/>
    <w:rsid w:val="000D73DF"/>
    <w:rsid w:val="000D745D"/>
    <w:rsid w:val="000D7782"/>
    <w:rsid w:val="000D7812"/>
    <w:rsid w:val="000D78B1"/>
    <w:rsid w:val="000D7F2B"/>
    <w:rsid w:val="000D7F4B"/>
    <w:rsid w:val="000E0266"/>
    <w:rsid w:val="000E02B0"/>
    <w:rsid w:val="000E02B8"/>
    <w:rsid w:val="000E0412"/>
    <w:rsid w:val="000E0565"/>
    <w:rsid w:val="000E05F2"/>
    <w:rsid w:val="000E0760"/>
    <w:rsid w:val="000E0A58"/>
    <w:rsid w:val="000E0BB8"/>
    <w:rsid w:val="000E0CF1"/>
    <w:rsid w:val="000E0F42"/>
    <w:rsid w:val="000E0F45"/>
    <w:rsid w:val="000E1576"/>
    <w:rsid w:val="000E1672"/>
    <w:rsid w:val="000E1797"/>
    <w:rsid w:val="000E17F2"/>
    <w:rsid w:val="000E1807"/>
    <w:rsid w:val="000E191D"/>
    <w:rsid w:val="000E194C"/>
    <w:rsid w:val="000E197C"/>
    <w:rsid w:val="000E19B8"/>
    <w:rsid w:val="000E1AC3"/>
    <w:rsid w:val="000E1B73"/>
    <w:rsid w:val="000E1CC8"/>
    <w:rsid w:val="000E1D5C"/>
    <w:rsid w:val="000E2065"/>
    <w:rsid w:val="000E20C9"/>
    <w:rsid w:val="000E21CC"/>
    <w:rsid w:val="000E227E"/>
    <w:rsid w:val="000E247B"/>
    <w:rsid w:val="000E257B"/>
    <w:rsid w:val="000E25D7"/>
    <w:rsid w:val="000E271B"/>
    <w:rsid w:val="000E28B9"/>
    <w:rsid w:val="000E2A5C"/>
    <w:rsid w:val="000E2DA3"/>
    <w:rsid w:val="000E2E68"/>
    <w:rsid w:val="000E3000"/>
    <w:rsid w:val="000E3075"/>
    <w:rsid w:val="000E316D"/>
    <w:rsid w:val="000E3211"/>
    <w:rsid w:val="000E324E"/>
    <w:rsid w:val="000E3699"/>
    <w:rsid w:val="000E3729"/>
    <w:rsid w:val="000E3784"/>
    <w:rsid w:val="000E3816"/>
    <w:rsid w:val="000E389C"/>
    <w:rsid w:val="000E38C9"/>
    <w:rsid w:val="000E391C"/>
    <w:rsid w:val="000E3923"/>
    <w:rsid w:val="000E3B68"/>
    <w:rsid w:val="000E3DDD"/>
    <w:rsid w:val="000E3E9E"/>
    <w:rsid w:val="000E3F71"/>
    <w:rsid w:val="000E43BD"/>
    <w:rsid w:val="000E4590"/>
    <w:rsid w:val="000E4692"/>
    <w:rsid w:val="000E46F5"/>
    <w:rsid w:val="000E484B"/>
    <w:rsid w:val="000E48E4"/>
    <w:rsid w:val="000E4A06"/>
    <w:rsid w:val="000E4AC0"/>
    <w:rsid w:val="000E4CE2"/>
    <w:rsid w:val="000E4D1E"/>
    <w:rsid w:val="000E4D8E"/>
    <w:rsid w:val="000E4ECC"/>
    <w:rsid w:val="000E500E"/>
    <w:rsid w:val="000E50A3"/>
    <w:rsid w:val="000E52B7"/>
    <w:rsid w:val="000E5432"/>
    <w:rsid w:val="000E5496"/>
    <w:rsid w:val="000E55C0"/>
    <w:rsid w:val="000E57BA"/>
    <w:rsid w:val="000E594A"/>
    <w:rsid w:val="000E59A7"/>
    <w:rsid w:val="000E5B7E"/>
    <w:rsid w:val="000E5C8F"/>
    <w:rsid w:val="000E5D1F"/>
    <w:rsid w:val="000E60C6"/>
    <w:rsid w:val="000E6193"/>
    <w:rsid w:val="000E66C9"/>
    <w:rsid w:val="000E67E0"/>
    <w:rsid w:val="000E6812"/>
    <w:rsid w:val="000E688D"/>
    <w:rsid w:val="000E69E3"/>
    <w:rsid w:val="000E6B7B"/>
    <w:rsid w:val="000E6EBE"/>
    <w:rsid w:val="000E6F46"/>
    <w:rsid w:val="000E6F53"/>
    <w:rsid w:val="000E701F"/>
    <w:rsid w:val="000E70C4"/>
    <w:rsid w:val="000E7170"/>
    <w:rsid w:val="000E7178"/>
    <w:rsid w:val="000E72F7"/>
    <w:rsid w:val="000E73E2"/>
    <w:rsid w:val="000E744A"/>
    <w:rsid w:val="000E74A9"/>
    <w:rsid w:val="000E756A"/>
    <w:rsid w:val="000E759C"/>
    <w:rsid w:val="000E75BC"/>
    <w:rsid w:val="000E76A0"/>
    <w:rsid w:val="000E784B"/>
    <w:rsid w:val="000E785F"/>
    <w:rsid w:val="000E79B6"/>
    <w:rsid w:val="000E7B58"/>
    <w:rsid w:val="000F0087"/>
    <w:rsid w:val="000F00A0"/>
    <w:rsid w:val="000F01EC"/>
    <w:rsid w:val="000F0654"/>
    <w:rsid w:val="000F0801"/>
    <w:rsid w:val="000F0883"/>
    <w:rsid w:val="000F0A93"/>
    <w:rsid w:val="000F0B53"/>
    <w:rsid w:val="000F0C95"/>
    <w:rsid w:val="000F0FD2"/>
    <w:rsid w:val="000F10B2"/>
    <w:rsid w:val="000F10BA"/>
    <w:rsid w:val="000F10DA"/>
    <w:rsid w:val="000F14FA"/>
    <w:rsid w:val="000F1514"/>
    <w:rsid w:val="000F1557"/>
    <w:rsid w:val="000F189D"/>
    <w:rsid w:val="000F1937"/>
    <w:rsid w:val="000F194D"/>
    <w:rsid w:val="000F1978"/>
    <w:rsid w:val="000F19C2"/>
    <w:rsid w:val="000F1D8B"/>
    <w:rsid w:val="000F1E07"/>
    <w:rsid w:val="000F1E6F"/>
    <w:rsid w:val="000F1E92"/>
    <w:rsid w:val="000F1EB8"/>
    <w:rsid w:val="000F1EBF"/>
    <w:rsid w:val="000F1F71"/>
    <w:rsid w:val="000F1FAE"/>
    <w:rsid w:val="000F228C"/>
    <w:rsid w:val="000F237F"/>
    <w:rsid w:val="000F245B"/>
    <w:rsid w:val="000F2517"/>
    <w:rsid w:val="000F2619"/>
    <w:rsid w:val="000F2725"/>
    <w:rsid w:val="000F2854"/>
    <w:rsid w:val="000F2AA0"/>
    <w:rsid w:val="000F2B27"/>
    <w:rsid w:val="000F2B39"/>
    <w:rsid w:val="000F2B91"/>
    <w:rsid w:val="000F2C97"/>
    <w:rsid w:val="000F2CA3"/>
    <w:rsid w:val="000F2EEA"/>
    <w:rsid w:val="000F2FA1"/>
    <w:rsid w:val="000F30D4"/>
    <w:rsid w:val="000F31E2"/>
    <w:rsid w:val="000F3308"/>
    <w:rsid w:val="000F3427"/>
    <w:rsid w:val="000F352F"/>
    <w:rsid w:val="000F35B2"/>
    <w:rsid w:val="000F36BC"/>
    <w:rsid w:val="000F36D8"/>
    <w:rsid w:val="000F39B8"/>
    <w:rsid w:val="000F3A94"/>
    <w:rsid w:val="000F3B6F"/>
    <w:rsid w:val="000F3C5F"/>
    <w:rsid w:val="000F3D48"/>
    <w:rsid w:val="000F3DFD"/>
    <w:rsid w:val="000F3E06"/>
    <w:rsid w:val="000F3E63"/>
    <w:rsid w:val="000F3EC9"/>
    <w:rsid w:val="000F3F86"/>
    <w:rsid w:val="000F4171"/>
    <w:rsid w:val="000F41B1"/>
    <w:rsid w:val="000F41C7"/>
    <w:rsid w:val="000F43AA"/>
    <w:rsid w:val="000F43D9"/>
    <w:rsid w:val="000F455D"/>
    <w:rsid w:val="000F46BF"/>
    <w:rsid w:val="000F4934"/>
    <w:rsid w:val="000F4A32"/>
    <w:rsid w:val="000F4DBD"/>
    <w:rsid w:val="000F4E83"/>
    <w:rsid w:val="000F4EA1"/>
    <w:rsid w:val="000F5121"/>
    <w:rsid w:val="000F5194"/>
    <w:rsid w:val="000F51B7"/>
    <w:rsid w:val="000F546B"/>
    <w:rsid w:val="000F5837"/>
    <w:rsid w:val="000F58D7"/>
    <w:rsid w:val="000F5948"/>
    <w:rsid w:val="000F5BFD"/>
    <w:rsid w:val="000F5C33"/>
    <w:rsid w:val="000F5D19"/>
    <w:rsid w:val="000F5E01"/>
    <w:rsid w:val="000F5ECD"/>
    <w:rsid w:val="000F5F17"/>
    <w:rsid w:val="000F5F3B"/>
    <w:rsid w:val="000F5F8F"/>
    <w:rsid w:val="000F6012"/>
    <w:rsid w:val="000F601B"/>
    <w:rsid w:val="000F603E"/>
    <w:rsid w:val="000F61AA"/>
    <w:rsid w:val="000F61BC"/>
    <w:rsid w:val="000F61CB"/>
    <w:rsid w:val="000F65B5"/>
    <w:rsid w:val="000F6673"/>
    <w:rsid w:val="000F680D"/>
    <w:rsid w:val="000F6837"/>
    <w:rsid w:val="000F69FA"/>
    <w:rsid w:val="000F6A6E"/>
    <w:rsid w:val="000F6B8A"/>
    <w:rsid w:val="000F6FEB"/>
    <w:rsid w:val="000F7361"/>
    <w:rsid w:val="000F7414"/>
    <w:rsid w:val="000F7428"/>
    <w:rsid w:val="000F75E9"/>
    <w:rsid w:val="000F7735"/>
    <w:rsid w:val="000F77F7"/>
    <w:rsid w:val="000F7A81"/>
    <w:rsid w:val="000F7AD1"/>
    <w:rsid w:val="000F7CBD"/>
    <w:rsid w:val="000F7D02"/>
    <w:rsid w:val="000F7D5D"/>
    <w:rsid w:val="000FA523"/>
    <w:rsid w:val="001003EC"/>
    <w:rsid w:val="00100623"/>
    <w:rsid w:val="001006E8"/>
    <w:rsid w:val="00100732"/>
    <w:rsid w:val="00100893"/>
    <w:rsid w:val="00100A03"/>
    <w:rsid w:val="00100B08"/>
    <w:rsid w:val="00100B3A"/>
    <w:rsid w:val="00100B78"/>
    <w:rsid w:val="00100B91"/>
    <w:rsid w:val="00100D30"/>
    <w:rsid w:val="00100E37"/>
    <w:rsid w:val="0010128E"/>
    <w:rsid w:val="001012DC"/>
    <w:rsid w:val="0010140F"/>
    <w:rsid w:val="0010165B"/>
    <w:rsid w:val="001018CF"/>
    <w:rsid w:val="001019F7"/>
    <w:rsid w:val="00101A33"/>
    <w:rsid w:val="00101A78"/>
    <w:rsid w:val="00101AB0"/>
    <w:rsid w:val="00101C69"/>
    <w:rsid w:val="00101CCC"/>
    <w:rsid w:val="001020C2"/>
    <w:rsid w:val="001020E6"/>
    <w:rsid w:val="001020F0"/>
    <w:rsid w:val="001022E8"/>
    <w:rsid w:val="0010241E"/>
    <w:rsid w:val="00102577"/>
    <w:rsid w:val="001027F7"/>
    <w:rsid w:val="001028BA"/>
    <w:rsid w:val="00102AD5"/>
    <w:rsid w:val="00102AD8"/>
    <w:rsid w:val="00102BCD"/>
    <w:rsid w:val="00102CCD"/>
    <w:rsid w:val="00102DEB"/>
    <w:rsid w:val="00102F42"/>
    <w:rsid w:val="0010301F"/>
    <w:rsid w:val="00103111"/>
    <w:rsid w:val="00103183"/>
    <w:rsid w:val="00103252"/>
    <w:rsid w:val="001033CA"/>
    <w:rsid w:val="0010348C"/>
    <w:rsid w:val="00103576"/>
    <w:rsid w:val="0010357A"/>
    <w:rsid w:val="0010357B"/>
    <w:rsid w:val="001035DE"/>
    <w:rsid w:val="001036A1"/>
    <w:rsid w:val="0010374A"/>
    <w:rsid w:val="0010386D"/>
    <w:rsid w:val="0010398C"/>
    <w:rsid w:val="00103B60"/>
    <w:rsid w:val="00103BB0"/>
    <w:rsid w:val="00103BEA"/>
    <w:rsid w:val="00103C0A"/>
    <w:rsid w:val="00103C3D"/>
    <w:rsid w:val="00103E82"/>
    <w:rsid w:val="00103EB2"/>
    <w:rsid w:val="001041D6"/>
    <w:rsid w:val="001042C9"/>
    <w:rsid w:val="0010444B"/>
    <w:rsid w:val="00104730"/>
    <w:rsid w:val="001047EF"/>
    <w:rsid w:val="001048AD"/>
    <w:rsid w:val="001049F3"/>
    <w:rsid w:val="00104C0D"/>
    <w:rsid w:val="00104CF3"/>
    <w:rsid w:val="00104D7A"/>
    <w:rsid w:val="00104D9E"/>
    <w:rsid w:val="00104DCB"/>
    <w:rsid w:val="00104E50"/>
    <w:rsid w:val="00104E71"/>
    <w:rsid w:val="00104FDE"/>
    <w:rsid w:val="00105025"/>
    <w:rsid w:val="00105084"/>
    <w:rsid w:val="00105092"/>
    <w:rsid w:val="001051D5"/>
    <w:rsid w:val="001052D3"/>
    <w:rsid w:val="00105494"/>
    <w:rsid w:val="00105732"/>
    <w:rsid w:val="00105863"/>
    <w:rsid w:val="00105923"/>
    <w:rsid w:val="00105A1B"/>
    <w:rsid w:val="00105A64"/>
    <w:rsid w:val="00105AFA"/>
    <w:rsid w:val="00105F39"/>
    <w:rsid w:val="00105F79"/>
    <w:rsid w:val="0010605B"/>
    <w:rsid w:val="001060B8"/>
    <w:rsid w:val="0010617D"/>
    <w:rsid w:val="001061DB"/>
    <w:rsid w:val="001061EF"/>
    <w:rsid w:val="00106251"/>
    <w:rsid w:val="001063DC"/>
    <w:rsid w:val="001063F0"/>
    <w:rsid w:val="001063F1"/>
    <w:rsid w:val="00106487"/>
    <w:rsid w:val="0010663A"/>
    <w:rsid w:val="001066B5"/>
    <w:rsid w:val="001067A9"/>
    <w:rsid w:val="00106953"/>
    <w:rsid w:val="001069E1"/>
    <w:rsid w:val="00106B34"/>
    <w:rsid w:val="00106BA8"/>
    <w:rsid w:val="00106CFC"/>
    <w:rsid w:val="00106D1F"/>
    <w:rsid w:val="00106F02"/>
    <w:rsid w:val="00107119"/>
    <w:rsid w:val="0010716F"/>
    <w:rsid w:val="001072BB"/>
    <w:rsid w:val="00107346"/>
    <w:rsid w:val="001073FD"/>
    <w:rsid w:val="001074AD"/>
    <w:rsid w:val="00107558"/>
    <w:rsid w:val="00107559"/>
    <w:rsid w:val="001076D0"/>
    <w:rsid w:val="001079F3"/>
    <w:rsid w:val="00107DA7"/>
    <w:rsid w:val="00107E3B"/>
    <w:rsid w:val="00107E8C"/>
    <w:rsid w:val="00110031"/>
    <w:rsid w:val="0011011B"/>
    <w:rsid w:val="0011019F"/>
    <w:rsid w:val="001101EB"/>
    <w:rsid w:val="001101F3"/>
    <w:rsid w:val="0011050C"/>
    <w:rsid w:val="00110531"/>
    <w:rsid w:val="00110865"/>
    <w:rsid w:val="0011089C"/>
    <w:rsid w:val="001108A8"/>
    <w:rsid w:val="001109C6"/>
    <w:rsid w:val="00110BD9"/>
    <w:rsid w:val="00110DE2"/>
    <w:rsid w:val="00110EF4"/>
    <w:rsid w:val="00111055"/>
    <w:rsid w:val="001110A4"/>
    <w:rsid w:val="00111284"/>
    <w:rsid w:val="0011135E"/>
    <w:rsid w:val="00111635"/>
    <w:rsid w:val="001119C8"/>
    <w:rsid w:val="00111A69"/>
    <w:rsid w:val="00111C04"/>
    <w:rsid w:val="00111D38"/>
    <w:rsid w:val="00111E93"/>
    <w:rsid w:val="001120DF"/>
    <w:rsid w:val="001121BC"/>
    <w:rsid w:val="0011221C"/>
    <w:rsid w:val="001123CD"/>
    <w:rsid w:val="001123DB"/>
    <w:rsid w:val="00112448"/>
    <w:rsid w:val="0011250E"/>
    <w:rsid w:val="0011255E"/>
    <w:rsid w:val="00112623"/>
    <w:rsid w:val="001126E1"/>
    <w:rsid w:val="0011278A"/>
    <w:rsid w:val="0011288A"/>
    <w:rsid w:val="001128E5"/>
    <w:rsid w:val="00112C12"/>
    <w:rsid w:val="00112D1B"/>
    <w:rsid w:val="00112DB4"/>
    <w:rsid w:val="00112E38"/>
    <w:rsid w:val="00112FC8"/>
    <w:rsid w:val="00112FE7"/>
    <w:rsid w:val="00113147"/>
    <w:rsid w:val="00113182"/>
    <w:rsid w:val="00113291"/>
    <w:rsid w:val="001132CC"/>
    <w:rsid w:val="00113324"/>
    <w:rsid w:val="0011338E"/>
    <w:rsid w:val="00113416"/>
    <w:rsid w:val="0011364C"/>
    <w:rsid w:val="0011375B"/>
    <w:rsid w:val="001137F4"/>
    <w:rsid w:val="001139F2"/>
    <w:rsid w:val="00113B70"/>
    <w:rsid w:val="00113CF4"/>
    <w:rsid w:val="00113FD6"/>
    <w:rsid w:val="00114052"/>
    <w:rsid w:val="00114054"/>
    <w:rsid w:val="00114201"/>
    <w:rsid w:val="0011421F"/>
    <w:rsid w:val="00114286"/>
    <w:rsid w:val="001143F5"/>
    <w:rsid w:val="00114529"/>
    <w:rsid w:val="001145D3"/>
    <w:rsid w:val="001147B5"/>
    <w:rsid w:val="00114A06"/>
    <w:rsid w:val="00114C5E"/>
    <w:rsid w:val="00114DA1"/>
    <w:rsid w:val="00114E7D"/>
    <w:rsid w:val="00114F67"/>
    <w:rsid w:val="0011533C"/>
    <w:rsid w:val="00115351"/>
    <w:rsid w:val="0011535D"/>
    <w:rsid w:val="001154BE"/>
    <w:rsid w:val="001154E2"/>
    <w:rsid w:val="00115503"/>
    <w:rsid w:val="00115794"/>
    <w:rsid w:val="00115814"/>
    <w:rsid w:val="001158CA"/>
    <w:rsid w:val="00115943"/>
    <w:rsid w:val="00115946"/>
    <w:rsid w:val="00115CA0"/>
    <w:rsid w:val="00115D74"/>
    <w:rsid w:val="00115E38"/>
    <w:rsid w:val="00115E7A"/>
    <w:rsid w:val="0011606B"/>
    <w:rsid w:val="0011616D"/>
    <w:rsid w:val="001162E8"/>
    <w:rsid w:val="001163CB"/>
    <w:rsid w:val="00116478"/>
    <w:rsid w:val="001164C6"/>
    <w:rsid w:val="0011658B"/>
    <w:rsid w:val="001167AA"/>
    <w:rsid w:val="00116815"/>
    <w:rsid w:val="0011687D"/>
    <w:rsid w:val="00116A34"/>
    <w:rsid w:val="00116C6F"/>
    <w:rsid w:val="00117019"/>
    <w:rsid w:val="0011706C"/>
    <w:rsid w:val="00117105"/>
    <w:rsid w:val="00117275"/>
    <w:rsid w:val="001172D5"/>
    <w:rsid w:val="00117473"/>
    <w:rsid w:val="001174A0"/>
    <w:rsid w:val="00117546"/>
    <w:rsid w:val="001175ED"/>
    <w:rsid w:val="0011782C"/>
    <w:rsid w:val="00117872"/>
    <w:rsid w:val="001178CF"/>
    <w:rsid w:val="00117B4A"/>
    <w:rsid w:val="00117BF1"/>
    <w:rsid w:val="00117CAB"/>
    <w:rsid w:val="00117EB1"/>
    <w:rsid w:val="00117F63"/>
    <w:rsid w:val="00117F92"/>
    <w:rsid w:val="001200D8"/>
    <w:rsid w:val="001201E5"/>
    <w:rsid w:val="001202DB"/>
    <w:rsid w:val="00120321"/>
    <w:rsid w:val="0012036E"/>
    <w:rsid w:val="001203DA"/>
    <w:rsid w:val="001204E7"/>
    <w:rsid w:val="0012061D"/>
    <w:rsid w:val="00120681"/>
    <w:rsid w:val="001206B9"/>
    <w:rsid w:val="00120767"/>
    <w:rsid w:val="001207EF"/>
    <w:rsid w:val="00120924"/>
    <w:rsid w:val="00120C7E"/>
    <w:rsid w:val="00120E39"/>
    <w:rsid w:val="00120EAD"/>
    <w:rsid w:val="00120F44"/>
    <w:rsid w:val="00120F96"/>
    <w:rsid w:val="0012106B"/>
    <w:rsid w:val="00121127"/>
    <w:rsid w:val="00121364"/>
    <w:rsid w:val="001213A8"/>
    <w:rsid w:val="00121815"/>
    <w:rsid w:val="00121A2B"/>
    <w:rsid w:val="00121B84"/>
    <w:rsid w:val="00121C62"/>
    <w:rsid w:val="00121DAD"/>
    <w:rsid w:val="00121ED8"/>
    <w:rsid w:val="00121FAD"/>
    <w:rsid w:val="001220E8"/>
    <w:rsid w:val="001220FE"/>
    <w:rsid w:val="001221AC"/>
    <w:rsid w:val="001221E1"/>
    <w:rsid w:val="001223CC"/>
    <w:rsid w:val="00122404"/>
    <w:rsid w:val="001224FE"/>
    <w:rsid w:val="00122813"/>
    <w:rsid w:val="0012282F"/>
    <w:rsid w:val="001228BB"/>
    <w:rsid w:val="00122918"/>
    <w:rsid w:val="00122A28"/>
    <w:rsid w:val="00122BAC"/>
    <w:rsid w:val="00122BCD"/>
    <w:rsid w:val="00122DCF"/>
    <w:rsid w:val="00122E8E"/>
    <w:rsid w:val="00122EE6"/>
    <w:rsid w:val="00123044"/>
    <w:rsid w:val="001230F1"/>
    <w:rsid w:val="0012326A"/>
    <w:rsid w:val="0012339B"/>
    <w:rsid w:val="00123458"/>
    <w:rsid w:val="00123619"/>
    <w:rsid w:val="0012364F"/>
    <w:rsid w:val="001237FB"/>
    <w:rsid w:val="00123B33"/>
    <w:rsid w:val="00123BBF"/>
    <w:rsid w:val="00123CBB"/>
    <w:rsid w:val="00123CD5"/>
    <w:rsid w:val="00123DDB"/>
    <w:rsid w:val="00123F37"/>
    <w:rsid w:val="00123F9E"/>
    <w:rsid w:val="00124000"/>
    <w:rsid w:val="00124175"/>
    <w:rsid w:val="00124281"/>
    <w:rsid w:val="00124345"/>
    <w:rsid w:val="0012448D"/>
    <w:rsid w:val="001244AB"/>
    <w:rsid w:val="001245A4"/>
    <w:rsid w:val="001246C8"/>
    <w:rsid w:val="001247DA"/>
    <w:rsid w:val="001248A1"/>
    <w:rsid w:val="0012492E"/>
    <w:rsid w:val="00124ACB"/>
    <w:rsid w:val="00124AEA"/>
    <w:rsid w:val="00124AED"/>
    <w:rsid w:val="00124B21"/>
    <w:rsid w:val="00124CC0"/>
    <w:rsid w:val="00124CEC"/>
    <w:rsid w:val="00124F32"/>
    <w:rsid w:val="001250C1"/>
    <w:rsid w:val="001250F2"/>
    <w:rsid w:val="001250F6"/>
    <w:rsid w:val="0012518A"/>
    <w:rsid w:val="001252FF"/>
    <w:rsid w:val="00125504"/>
    <w:rsid w:val="00125576"/>
    <w:rsid w:val="001257FB"/>
    <w:rsid w:val="00125857"/>
    <w:rsid w:val="00125901"/>
    <w:rsid w:val="00125D4B"/>
    <w:rsid w:val="00125DCB"/>
    <w:rsid w:val="00126041"/>
    <w:rsid w:val="00126068"/>
    <w:rsid w:val="0012623E"/>
    <w:rsid w:val="00126298"/>
    <w:rsid w:val="0012640B"/>
    <w:rsid w:val="00126533"/>
    <w:rsid w:val="00126620"/>
    <w:rsid w:val="00126678"/>
    <w:rsid w:val="001267AA"/>
    <w:rsid w:val="00126882"/>
    <w:rsid w:val="00126A97"/>
    <w:rsid w:val="00126B2C"/>
    <w:rsid w:val="00126C38"/>
    <w:rsid w:val="00126D24"/>
    <w:rsid w:val="00126D78"/>
    <w:rsid w:val="00126FF6"/>
    <w:rsid w:val="00127292"/>
    <w:rsid w:val="0012738E"/>
    <w:rsid w:val="0012767D"/>
    <w:rsid w:val="001276B6"/>
    <w:rsid w:val="001276D0"/>
    <w:rsid w:val="00127C3B"/>
    <w:rsid w:val="00127C62"/>
    <w:rsid w:val="00127CC8"/>
    <w:rsid w:val="0013006C"/>
    <w:rsid w:val="001301BC"/>
    <w:rsid w:val="00130476"/>
    <w:rsid w:val="00130536"/>
    <w:rsid w:val="0013053D"/>
    <w:rsid w:val="001305A7"/>
    <w:rsid w:val="0013063A"/>
    <w:rsid w:val="0013080B"/>
    <w:rsid w:val="00130AAC"/>
    <w:rsid w:val="00130AD1"/>
    <w:rsid w:val="00130AF7"/>
    <w:rsid w:val="00130B28"/>
    <w:rsid w:val="00130BF0"/>
    <w:rsid w:val="00130CB3"/>
    <w:rsid w:val="00130DD0"/>
    <w:rsid w:val="001310F2"/>
    <w:rsid w:val="00131263"/>
    <w:rsid w:val="001313F2"/>
    <w:rsid w:val="001314BD"/>
    <w:rsid w:val="001315C3"/>
    <w:rsid w:val="001315D1"/>
    <w:rsid w:val="0013168D"/>
    <w:rsid w:val="00131713"/>
    <w:rsid w:val="001317B7"/>
    <w:rsid w:val="00131829"/>
    <w:rsid w:val="0013198E"/>
    <w:rsid w:val="00131C41"/>
    <w:rsid w:val="00131CC8"/>
    <w:rsid w:val="00131DEE"/>
    <w:rsid w:val="00131EF4"/>
    <w:rsid w:val="00131F32"/>
    <w:rsid w:val="00131F36"/>
    <w:rsid w:val="00131F45"/>
    <w:rsid w:val="00131F4F"/>
    <w:rsid w:val="00131F81"/>
    <w:rsid w:val="00131F9A"/>
    <w:rsid w:val="001320F1"/>
    <w:rsid w:val="0013223D"/>
    <w:rsid w:val="001322D6"/>
    <w:rsid w:val="00132337"/>
    <w:rsid w:val="00132398"/>
    <w:rsid w:val="001324A6"/>
    <w:rsid w:val="001325C8"/>
    <w:rsid w:val="00132624"/>
    <w:rsid w:val="00132704"/>
    <w:rsid w:val="001329AD"/>
    <w:rsid w:val="001329DA"/>
    <w:rsid w:val="00132A42"/>
    <w:rsid w:val="00132BA3"/>
    <w:rsid w:val="00132BC9"/>
    <w:rsid w:val="00132C51"/>
    <w:rsid w:val="00132DAF"/>
    <w:rsid w:val="00132EFB"/>
    <w:rsid w:val="00132FBB"/>
    <w:rsid w:val="00132FEE"/>
    <w:rsid w:val="001330B9"/>
    <w:rsid w:val="00133364"/>
    <w:rsid w:val="001333E0"/>
    <w:rsid w:val="00133479"/>
    <w:rsid w:val="0013388C"/>
    <w:rsid w:val="00133AC4"/>
    <w:rsid w:val="00133AD1"/>
    <w:rsid w:val="00133C0D"/>
    <w:rsid w:val="00133C22"/>
    <w:rsid w:val="00133D0D"/>
    <w:rsid w:val="00133D76"/>
    <w:rsid w:val="00133E9E"/>
    <w:rsid w:val="00133EAA"/>
    <w:rsid w:val="00133FAB"/>
    <w:rsid w:val="00134160"/>
    <w:rsid w:val="001342B7"/>
    <w:rsid w:val="00134496"/>
    <w:rsid w:val="00134617"/>
    <w:rsid w:val="00134963"/>
    <w:rsid w:val="00134AE0"/>
    <w:rsid w:val="00134B1C"/>
    <w:rsid w:val="00134B5C"/>
    <w:rsid w:val="00134B68"/>
    <w:rsid w:val="00134B6E"/>
    <w:rsid w:val="00134B86"/>
    <w:rsid w:val="00134D19"/>
    <w:rsid w:val="00134D83"/>
    <w:rsid w:val="00134DAE"/>
    <w:rsid w:val="00134E56"/>
    <w:rsid w:val="00134ECD"/>
    <w:rsid w:val="001351B5"/>
    <w:rsid w:val="00135386"/>
    <w:rsid w:val="0013539A"/>
    <w:rsid w:val="00135562"/>
    <w:rsid w:val="0013559C"/>
    <w:rsid w:val="001356AB"/>
    <w:rsid w:val="00135783"/>
    <w:rsid w:val="001357DD"/>
    <w:rsid w:val="0013595D"/>
    <w:rsid w:val="00135A06"/>
    <w:rsid w:val="00135A0A"/>
    <w:rsid w:val="00135D95"/>
    <w:rsid w:val="00135F9A"/>
    <w:rsid w:val="00136107"/>
    <w:rsid w:val="00136188"/>
    <w:rsid w:val="00136253"/>
    <w:rsid w:val="001363E5"/>
    <w:rsid w:val="00136471"/>
    <w:rsid w:val="001364E3"/>
    <w:rsid w:val="00136604"/>
    <w:rsid w:val="00136769"/>
    <w:rsid w:val="001368D1"/>
    <w:rsid w:val="00136A15"/>
    <w:rsid w:val="00136A9F"/>
    <w:rsid w:val="00136BF5"/>
    <w:rsid w:val="00136C13"/>
    <w:rsid w:val="00136D9E"/>
    <w:rsid w:val="00136EA9"/>
    <w:rsid w:val="00137092"/>
    <w:rsid w:val="00137124"/>
    <w:rsid w:val="001371D2"/>
    <w:rsid w:val="00137265"/>
    <w:rsid w:val="001372FB"/>
    <w:rsid w:val="001375F0"/>
    <w:rsid w:val="0013772D"/>
    <w:rsid w:val="0013776C"/>
    <w:rsid w:val="00137828"/>
    <w:rsid w:val="00137977"/>
    <w:rsid w:val="00137C00"/>
    <w:rsid w:val="00137C1E"/>
    <w:rsid w:val="00137D98"/>
    <w:rsid w:val="00137DFB"/>
    <w:rsid w:val="00137E2A"/>
    <w:rsid w:val="00137FAB"/>
    <w:rsid w:val="00140016"/>
    <w:rsid w:val="001400AD"/>
    <w:rsid w:val="001400B8"/>
    <w:rsid w:val="001400F1"/>
    <w:rsid w:val="00140118"/>
    <w:rsid w:val="001401B5"/>
    <w:rsid w:val="00140352"/>
    <w:rsid w:val="0014038A"/>
    <w:rsid w:val="00140437"/>
    <w:rsid w:val="0014050D"/>
    <w:rsid w:val="0014064B"/>
    <w:rsid w:val="001407B4"/>
    <w:rsid w:val="001407F6"/>
    <w:rsid w:val="001408B2"/>
    <w:rsid w:val="00140A02"/>
    <w:rsid w:val="00140A78"/>
    <w:rsid w:val="00140DE9"/>
    <w:rsid w:val="00140F76"/>
    <w:rsid w:val="00140F92"/>
    <w:rsid w:val="00140F9E"/>
    <w:rsid w:val="00140FE9"/>
    <w:rsid w:val="0014104A"/>
    <w:rsid w:val="0014122A"/>
    <w:rsid w:val="001413A4"/>
    <w:rsid w:val="001415C3"/>
    <w:rsid w:val="00141929"/>
    <w:rsid w:val="00141BCC"/>
    <w:rsid w:val="00141E46"/>
    <w:rsid w:val="00141F8F"/>
    <w:rsid w:val="00142093"/>
    <w:rsid w:val="0014213C"/>
    <w:rsid w:val="001421E5"/>
    <w:rsid w:val="00142225"/>
    <w:rsid w:val="0014222E"/>
    <w:rsid w:val="0014233E"/>
    <w:rsid w:val="001426F3"/>
    <w:rsid w:val="0014280A"/>
    <w:rsid w:val="00142953"/>
    <w:rsid w:val="00142A72"/>
    <w:rsid w:val="00142BDD"/>
    <w:rsid w:val="00142C0D"/>
    <w:rsid w:val="00142D55"/>
    <w:rsid w:val="00142DE1"/>
    <w:rsid w:val="00142F65"/>
    <w:rsid w:val="00142FBE"/>
    <w:rsid w:val="0014312F"/>
    <w:rsid w:val="001432C4"/>
    <w:rsid w:val="00143528"/>
    <w:rsid w:val="0014353E"/>
    <w:rsid w:val="0014358A"/>
    <w:rsid w:val="001436EF"/>
    <w:rsid w:val="00143850"/>
    <w:rsid w:val="001439F7"/>
    <w:rsid w:val="00143ADF"/>
    <w:rsid w:val="00143B6C"/>
    <w:rsid w:val="00143B6E"/>
    <w:rsid w:val="00143BF3"/>
    <w:rsid w:val="00143ECF"/>
    <w:rsid w:val="001442A6"/>
    <w:rsid w:val="00144495"/>
    <w:rsid w:val="00144506"/>
    <w:rsid w:val="00144566"/>
    <w:rsid w:val="00144620"/>
    <w:rsid w:val="0014492F"/>
    <w:rsid w:val="00144B03"/>
    <w:rsid w:val="00144BED"/>
    <w:rsid w:val="00144D3B"/>
    <w:rsid w:val="00144E32"/>
    <w:rsid w:val="001451FD"/>
    <w:rsid w:val="001452FF"/>
    <w:rsid w:val="001453E7"/>
    <w:rsid w:val="0014542C"/>
    <w:rsid w:val="00145462"/>
    <w:rsid w:val="001454C2"/>
    <w:rsid w:val="001455DA"/>
    <w:rsid w:val="0014569B"/>
    <w:rsid w:val="001458F3"/>
    <w:rsid w:val="0014590D"/>
    <w:rsid w:val="00145A3A"/>
    <w:rsid w:val="00145B07"/>
    <w:rsid w:val="00145BB1"/>
    <w:rsid w:val="00145C90"/>
    <w:rsid w:val="00145CD9"/>
    <w:rsid w:val="00145D38"/>
    <w:rsid w:val="00145EDD"/>
    <w:rsid w:val="001461B9"/>
    <w:rsid w:val="0014629C"/>
    <w:rsid w:val="001462BA"/>
    <w:rsid w:val="001462E6"/>
    <w:rsid w:val="00146356"/>
    <w:rsid w:val="00146359"/>
    <w:rsid w:val="00146425"/>
    <w:rsid w:val="001464E3"/>
    <w:rsid w:val="0014650A"/>
    <w:rsid w:val="001466E4"/>
    <w:rsid w:val="00146726"/>
    <w:rsid w:val="0014689D"/>
    <w:rsid w:val="00146A34"/>
    <w:rsid w:val="00146A73"/>
    <w:rsid w:val="00146A94"/>
    <w:rsid w:val="00146B2C"/>
    <w:rsid w:val="00146B3F"/>
    <w:rsid w:val="00146B91"/>
    <w:rsid w:val="00146EA1"/>
    <w:rsid w:val="001470BA"/>
    <w:rsid w:val="001470D9"/>
    <w:rsid w:val="001471C9"/>
    <w:rsid w:val="001472E1"/>
    <w:rsid w:val="001474A0"/>
    <w:rsid w:val="0014757E"/>
    <w:rsid w:val="0014761D"/>
    <w:rsid w:val="00147652"/>
    <w:rsid w:val="0014770D"/>
    <w:rsid w:val="0014793F"/>
    <w:rsid w:val="00147D69"/>
    <w:rsid w:val="00147E49"/>
    <w:rsid w:val="00147F2C"/>
    <w:rsid w:val="00147F4B"/>
    <w:rsid w:val="00147F6B"/>
    <w:rsid w:val="00150039"/>
    <w:rsid w:val="00150085"/>
    <w:rsid w:val="001501A1"/>
    <w:rsid w:val="001501B7"/>
    <w:rsid w:val="0015023D"/>
    <w:rsid w:val="001502AF"/>
    <w:rsid w:val="00150566"/>
    <w:rsid w:val="001505D0"/>
    <w:rsid w:val="001505D1"/>
    <w:rsid w:val="001505D5"/>
    <w:rsid w:val="00150709"/>
    <w:rsid w:val="001509A9"/>
    <w:rsid w:val="00150C81"/>
    <w:rsid w:val="00150CB6"/>
    <w:rsid w:val="00150CC3"/>
    <w:rsid w:val="00150D01"/>
    <w:rsid w:val="00150E4A"/>
    <w:rsid w:val="00150E85"/>
    <w:rsid w:val="00150FF3"/>
    <w:rsid w:val="00151043"/>
    <w:rsid w:val="001510B9"/>
    <w:rsid w:val="001510FB"/>
    <w:rsid w:val="001512B7"/>
    <w:rsid w:val="0015134B"/>
    <w:rsid w:val="001513DA"/>
    <w:rsid w:val="001513FA"/>
    <w:rsid w:val="0015143C"/>
    <w:rsid w:val="00151494"/>
    <w:rsid w:val="0015164E"/>
    <w:rsid w:val="001516FA"/>
    <w:rsid w:val="00151791"/>
    <w:rsid w:val="0015185A"/>
    <w:rsid w:val="00151984"/>
    <w:rsid w:val="00151A26"/>
    <w:rsid w:val="00151A9B"/>
    <w:rsid w:val="00151ABA"/>
    <w:rsid w:val="00151C6C"/>
    <w:rsid w:val="00151D1A"/>
    <w:rsid w:val="00151DB9"/>
    <w:rsid w:val="00151E46"/>
    <w:rsid w:val="00151F42"/>
    <w:rsid w:val="0015205D"/>
    <w:rsid w:val="0015205E"/>
    <w:rsid w:val="0015206A"/>
    <w:rsid w:val="00152160"/>
    <w:rsid w:val="001521D2"/>
    <w:rsid w:val="00152228"/>
    <w:rsid w:val="0015223E"/>
    <w:rsid w:val="00152339"/>
    <w:rsid w:val="001524D7"/>
    <w:rsid w:val="001527EF"/>
    <w:rsid w:val="0015290C"/>
    <w:rsid w:val="001529BF"/>
    <w:rsid w:val="00152B1A"/>
    <w:rsid w:val="00152BA3"/>
    <w:rsid w:val="00152E76"/>
    <w:rsid w:val="00152FD6"/>
    <w:rsid w:val="0015302E"/>
    <w:rsid w:val="0015305F"/>
    <w:rsid w:val="0015321B"/>
    <w:rsid w:val="00153321"/>
    <w:rsid w:val="001537C7"/>
    <w:rsid w:val="0015384F"/>
    <w:rsid w:val="00153858"/>
    <w:rsid w:val="00153957"/>
    <w:rsid w:val="00153C9B"/>
    <w:rsid w:val="00153DBE"/>
    <w:rsid w:val="00153F1C"/>
    <w:rsid w:val="00153F2F"/>
    <w:rsid w:val="00153FCA"/>
    <w:rsid w:val="00154297"/>
    <w:rsid w:val="0015429D"/>
    <w:rsid w:val="0015437A"/>
    <w:rsid w:val="001548E8"/>
    <w:rsid w:val="0015498F"/>
    <w:rsid w:val="001549C7"/>
    <w:rsid w:val="00154BB7"/>
    <w:rsid w:val="00154BC1"/>
    <w:rsid w:val="00154C26"/>
    <w:rsid w:val="00154E6F"/>
    <w:rsid w:val="00154EAE"/>
    <w:rsid w:val="00154F03"/>
    <w:rsid w:val="0015511E"/>
    <w:rsid w:val="00155321"/>
    <w:rsid w:val="00155365"/>
    <w:rsid w:val="0015540C"/>
    <w:rsid w:val="001555A1"/>
    <w:rsid w:val="001555F3"/>
    <w:rsid w:val="00155645"/>
    <w:rsid w:val="0015583E"/>
    <w:rsid w:val="00155906"/>
    <w:rsid w:val="00155B99"/>
    <w:rsid w:val="00155BD2"/>
    <w:rsid w:val="00155C3A"/>
    <w:rsid w:val="00155EBF"/>
    <w:rsid w:val="00155F25"/>
    <w:rsid w:val="001561E0"/>
    <w:rsid w:val="001562AC"/>
    <w:rsid w:val="00156377"/>
    <w:rsid w:val="001565DF"/>
    <w:rsid w:val="001565E2"/>
    <w:rsid w:val="00156628"/>
    <w:rsid w:val="001569E1"/>
    <w:rsid w:val="00156AF9"/>
    <w:rsid w:val="00156B40"/>
    <w:rsid w:val="00157041"/>
    <w:rsid w:val="00157156"/>
    <w:rsid w:val="001571FF"/>
    <w:rsid w:val="0015734C"/>
    <w:rsid w:val="001573A9"/>
    <w:rsid w:val="0015744B"/>
    <w:rsid w:val="00157482"/>
    <w:rsid w:val="001574ED"/>
    <w:rsid w:val="00157541"/>
    <w:rsid w:val="0015785C"/>
    <w:rsid w:val="00157890"/>
    <w:rsid w:val="0015789C"/>
    <w:rsid w:val="001578D5"/>
    <w:rsid w:val="001579F9"/>
    <w:rsid w:val="00157B49"/>
    <w:rsid w:val="00157B79"/>
    <w:rsid w:val="00157D05"/>
    <w:rsid w:val="00157E49"/>
    <w:rsid w:val="00157F45"/>
    <w:rsid w:val="001601B7"/>
    <w:rsid w:val="0016024E"/>
    <w:rsid w:val="00160258"/>
    <w:rsid w:val="001602E0"/>
    <w:rsid w:val="0016046C"/>
    <w:rsid w:val="001605B0"/>
    <w:rsid w:val="00160626"/>
    <w:rsid w:val="0016080F"/>
    <w:rsid w:val="00160856"/>
    <w:rsid w:val="00160881"/>
    <w:rsid w:val="00160AAB"/>
    <w:rsid w:val="00160AD2"/>
    <w:rsid w:val="00160C14"/>
    <w:rsid w:val="00160DD4"/>
    <w:rsid w:val="00160ED5"/>
    <w:rsid w:val="00160F09"/>
    <w:rsid w:val="00161087"/>
    <w:rsid w:val="0016111A"/>
    <w:rsid w:val="001611A5"/>
    <w:rsid w:val="001613F9"/>
    <w:rsid w:val="001614BA"/>
    <w:rsid w:val="001615F0"/>
    <w:rsid w:val="0016170B"/>
    <w:rsid w:val="0016184A"/>
    <w:rsid w:val="001619E1"/>
    <w:rsid w:val="00161BD4"/>
    <w:rsid w:val="00161E5F"/>
    <w:rsid w:val="00161F7F"/>
    <w:rsid w:val="001621D9"/>
    <w:rsid w:val="00162245"/>
    <w:rsid w:val="00162517"/>
    <w:rsid w:val="0016264C"/>
    <w:rsid w:val="00162704"/>
    <w:rsid w:val="001627E4"/>
    <w:rsid w:val="00162A51"/>
    <w:rsid w:val="00162B02"/>
    <w:rsid w:val="00162C92"/>
    <w:rsid w:val="00162E48"/>
    <w:rsid w:val="00162F41"/>
    <w:rsid w:val="001631E4"/>
    <w:rsid w:val="0016329F"/>
    <w:rsid w:val="00163530"/>
    <w:rsid w:val="001635D6"/>
    <w:rsid w:val="00163642"/>
    <w:rsid w:val="00163662"/>
    <w:rsid w:val="001636C3"/>
    <w:rsid w:val="0016388D"/>
    <w:rsid w:val="00163917"/>
    <w:rsid w:val="00163A23"/>
    <w:rsid w:val="00163D4F"/>
    <w:rsid w:val="00163D90"/>
    <w:rsid w:val="00164203"/>
    <w:rsid w:val="0016428B"/>
    <w:rsid w:val="00164314"/>
    <w:rsid w:val="001643D0"/>
    <w:rsid w:val="0016440C"/>
    <w:rsid w:val="00164738"/>
    <w:rsid w:val="001647E0"/>
    <w:rsid w:val="0016488E"/>
    <w:rsid w:val="001649F2"/>
    <w:rsid w:val="00164A3D"/>
    <w:rsid w:val="00164AA5"/>
    <w:rsid w:val="00164B34"/>
    <w:rsid w:val="00164B64"/>
    <w:rsid w:val="00164BBD"/>
    <w:rsid w:val="00164E65"/>
    <w:rsid w:val="00164F8F"/>
    <w:rsid w:val="00165025"/>
    <w:rsid w:val="0016504E"/>
    <w:rsid w:val="00165145"/>
    <w:rsid w:val="001651AE"/>
    <w:rsid w:val="00165302"/>
    <w:rsid w:val="0016537D"/>
    <w:rsid w:val="00165681"/>
    <w:rsid w:val="0016572C"/>
    <w:rsid w:val="00165DA6"/>
    <w:rsid w:val="00165E99"/>
    <w:rsid w:val="0016664E"/>
    <w:rsid w:val="0016665F"/>
    <w:rsid w:val="001666AE"/>
    <w:rsid w:val="001667FB"/>
    <w:rsid w:val="0016686E"/>
    <w:rsid w:val="00166891"/>
    <w:rsid w:val="00166A09"/>
    <w:rsid w:val="00166C77"/>
    <w:rsid w:val="00166D65"/>
    <w:rsid w:val="00166D69"/>
    <w:rsid w:val="00166E40"/>
    <w:rsid w:val="00166F02"/>
    <w:rsid w:val="00166F86"/>
    <w:rsid w:val="00166FB3"/>
    <w:rsid w:val="00167079"/>
    <w:rsid w:val="0016710A"/>
    <w:rsid w:val="001671EE"/>
    <w:rsid w:val="0016721A"/>
    <w:rsid w:val="00167465"/>
    <w:rsid w:val="001674B8"/>
    <w:rsid w:val="00167765"/>
    <w:rsid w:val="001678EA"/>
    <w:rsid w:val="00167938"/>
    <w:rsid w:val="00167AD1"/>
    <w:rsid w:val="00167B56"/>
    <w:rsid w:val="00167C9E"/>
    <w:rsid w:val="00167CF4"/>
    <w:rsid w:val="00167D71"/>
    <w:rsid w:val="00167DC2"/>
    <w:rsid w:val="00167F80"/>
    <w:rsid w:val="00170000"/>
    <w:rsid w:val="00170060"/>
    <w:rsid w:val="001701B7"/>
    <w:rsid w:val="001703D9"/>
    <w:rsid w:val="001705C5"/>
    <w:rsid w:val="00170664"/>
    <w:rsid w:val="001707F1"/>
    <w:rsid w:val="001709CE"/>
    <w:rsid w:val="00170A07"/>
    <w:rsid w:val="00170AF0"/>
    <w:rsid w:val="00170C3A"/>
    <w:rsid w:val="00170CC3"/>
    <w:rsid w:val="00170CCC"/>
    <w:rsid w:val="00170CD4"/>
    <w:rsid w:val="00170EF0"/>
    <w:rsid w:val="00170F0E"/>
    <w:rsid w:val="00171042"/>
    <w:rsid w:val="00171105"/>
    <w:rsid w:val="00171241"/>
    <w:rsid w:val="00171330"/>
    <w:rsid w:val="00171347"/>
    <w:rsid w:val="001715A9"/>
    <w:rsid w:val="001715D0"/>
    <w:rsid w:val="00171A05"/>
    <w:rsid w:val="00171B5F"/>
    <w:rsid w:val="00171F67"/>
    <w:rsid w:val="00171FB6"/>
    <w:rsid w:val="001722CE"/>
    <w:rsid w:val="0017230B"/>
    <w:rsid w:val="001726FE"/>
    <w:rsid w:val="001727FA"/>
    <w:rsid w:val="00172A15"/>
    <w:rsid w:val="00172A55"/>
    <w:rsid w:val="00172C2C"/>
    <w:rsid w:val="00172C4B"/>
    <w:rsid w:val="00172C8B"/>
    <w:rsid w:val="00172D43"/>
    <w:rsid w:val="00172DF9"/>
    <w:rsid w:val="00172E7A"/>
    <w:rsid w:val="00172F7D"/>
    <w:rsid w:val="001731A1"/>
    <w:rsid w:val="0017330D"/>
    <w:rsid w:val="00173313"/>
    <w:rsid w:val="001733FA"/>
    <w:rsid w:val="00173463"/>
    <w:rsid w:val="001734AC"/>
    <w:rsid w:val="001736BF"/>
    <w:rsid w:val="00173709"/>
    <w:rsid w:val="001737AB"/>
    <w:rsid w:val="00173985"/>
    <w:rsid w:val="0017398D"/>
    <w:rsid w:val="00173C2E"/>
    <w:rsid w:val="00173CD4"/>
    <w:rsid w:val="00173E47"/>
    <w:rsid w:val="00173EBB"/>
    <w:rsid w:val="00174013"/>
    <w:rsid w:val="0017413B"/>
    <w:rsid w:val="00174206"/>
    <w:rsid w:val="00174254"/>
    <w:rsid w:val="001742E3"/>
    <w:rsid w:val="00174399"/>
    <w:rsid w:val="001743A2"/>
    <w:rsid w:val="001745AF"/>
    <w:rsid w:val="001745B0"/>
    <w:rsid w:val="00174752"/>
    <w:rsid w:val="001747B2"/>
    <w:rsid w:val="00174955"/>
    <w:rsid w:val="001749F3"/>
    <w:rsid w:val="00174A3A"/>
    <w:rsid w:val="00174BA6"/>
    <w:rsid w:val="00174E53"/>
    <w:rsid w:val="001750B4"/>
    <w:rsid w:val="00175103"/>
    <w:rsid w:val="00175237"/>
    <w:rsid w:val="001752CA"/>
    <w:rsid w:val="001752E8"/>
    <w:rsid w:val="0017536A"/>
    <w:rsid w:val="001755A1"/>
    <w:rsid w:val="001755F1"/>
    <w:rsid w:val="00175675"/>
    <w:rsid w:val="0017570E"/>
    <w:rsid w:val="0017570F"/>
    <w:rsid w:val="001757A2"/>
    <w:rsid w:val="00175946"/>
    <w:rsid w:val="00175981"/>
    <w:rsid w:val="001759E2"/>
    <w:rsid w:val="001759EF"/>
    <w:rsid w:val="00175AB9"/>
    <w:rsid w:val="00175B7B"/>
    <w:rsid w:val="00175BF7"/>
    <w:rsid w:val="001760D4"/>
    <w:rsid w:val="00176139"/>
    <w:rsid w:val="00176212"/>
    <w:rsid w:val="001762EA"/>
    <w:rsid w:val="0017630E"/>
    <w:rsid w:val="0017640B"/>
    <w:rsid w:val="00176411"/>
    <w:rsid w:val="00176462"/>
    <w:rsid w:val="0017646E"/>
    <w:rsid w:val="00176576"/>
    <w:rsid w:val="001765AE"/>
    <w:rsid w:val="001765B0"/>
    <w:rsid w:val="0017681F"/>
    <w:rsid w:val="00176843"/>
    <w:rsid w:val="00176C17"/>
    <w:rsid w:val="00176E93"/>
    <w:rsid w:val="00176F31"/>
    <w:rsid w:val="00176F89"/>
    <w:rsid w:val="001772C2"/>
    <w:rsid w:val="001772CF"/>
    <w:rsid w:val="00177477"/>
    <w:rsid w:val="0017759E"/>
    <w:rsid w:val="001775E1"/>
    <w:rsid w:val="0017764B"/>
    <w:rsid w:val="001776F1"/>
    <w:rsid w:val="0017789E"/>
    <w:rsid w:val="00177A5B"/>
    <w:rsid w:val="00177ACD"/>
    <w:rsid w:val="00177B00"/>
    <w:rsid w:val="00177CA4"/>
    <w:rsid w:val="00177DA3"/>
    <w:rsid w:val="00177ED1"/>
    <w:rsid w:val="00177F9F"/>
    <w:rsid w:val="001801D9"/>
    <w:rsid w:val="0018022E"/>
    <w:rsid w:val="001802C3"/>
    <w:rsid w:val="0018043A"/>
    <w:rsid w:val="001809B1"/>
    <w:rsid w:val="001809D4"/>
    <w:rsid w:val="00180BA9"/>
    <w:rsid w:val="00180BDC"/>
    <w:rsid w:val="00180E8F"/>
    <w:rsid w:val="00180EA6"/>
    <w:rsid w:val="00180FD6"/>
    <w:rsid w:val="001810B4"/>
    <w:rsid w:val="0018122C"/>
    <w:rsid w:val="0018127F"/>
    <w:rsid w:val="00181329"/>
    <w:rsid w:val="0018142F"/>
    <w:rsid w:val="0018157C"/>
    <w:rsid w:val="00181613"/>
    <w:rsid w:val="001817AF"/>
    <w:rsid w:val="00181824"/>
    <w:rsid w:val="001818C9"/>
    <w:rsid w:val="00181972"/>
    <w:rsid w:val="00181AE4"/>
    <w:rsid w:val="00181F63"/>
    <w:rsid w:val="00181FE4"/>
    <w:rsid w:val="00181FEC"/>
    <w:rsid w:val="001821C6"/>
    <w:rsid w:val="001821EC"/>
    <w:rsid w:val="001823D7"/>
    <w:rsid w:val="0018250B"/>
    <w:rsid w:val="00182664"/>
    <w:rsid w:val="0018282E"/>
    <w:rsid w:val="001828B2"/>
    <w:rsid w:val="00182912"/>
    <w:rsid w:val="00182B92"/>
    <w:rsid w:val="00182CD0"/>
    <w:rsid w:val="00182DA3"/>
    <w:rsid w:val="00182DAD"/>
    <w:rsid w:val="0018307F"/>
    <w:rsid w:val="001830DF"/>
    <w:rsid w:val="001831A5"/>
    <w:rsid w:val="00183265"/>
    <w:rsid w:val="00183371"/>
    <w:rsid w:val="0018342E"/>
    <w:rsid w:val="00183799"/>
    <w:rsid w:val="0018380D"/>
    <w:rsid w:val="00183A75"/>
    <w:rsid w:val="00183C49"/>
    <w:rsid w:val="00183CFF"/>
    <w:rsid w:val="00183D53"/>
    <w:rsid w:val="0018421D"/>
    <w:rsid w:val="0018446B"/>
    <w:rsid w:val="00184884"/>
    <w:rsid w:val="00184930"/>
    <w:rsid w:val="00184958"/>
    <w:rsid w:val="00184974"/>
    <w:rsid w:val="001849EC"/>
    <w:rsid w:val="00184A10"/>
    <w:rsid w:val="00184BAD"/>
    <w:rsid w:val="00184C3B"/>
    <w:rsid w:val="00184C79"/>
    <w:rsid w:val="00184D56"/>
    <w:rsid w:val="00184EAE"/>
    <w:rsid w:val="00184EBF"/>
    <w:rsid w:val="00184F03"/>
    <w:rsid w:val="00184F88"/>
    <w:rsid w:val="00184FF4"/>
    <w:rsid w:val="0018512C"/>
    <w:rsid w:val="0018517F"/>
    <w:rsid w:val="00185287"/>
    <w:rsid w:val="001852CE"/>
    <w:rsid w:val="001855DC"/>
    <w:rsid w:val="0018581F"/>
    <w:rsid w:val="00185918"/>
    <w:rsid w:val="00185A19"/>
    <w:rsid w:val="00185DFC"/>
    <w:rsid w:val="00185EAF"/>
    <w:rsid w:val="001860E6"/>
    <w:rsid w:val="001862E8"/>
    <w:rsid w:val="001862F2"/>
    <w:rsid w:val="001863C0"/>
    <w:rsid w:val="0018649D"/>
    <w:rsid w:val="00186624"/>
    <w:rsid w:val="00186A2D"/>
    <w:rsid w:val="00186A2F"/>
    <w:rsid w:val="00186ACF"/>
    <w:rsid w:val="00186CA2"/>
    <w:rsid w:val="00186D87"/>
    <w:rsid w:val="00186EDC"/>
    <w:rsid w:val="00186EE7"/>
    <w:rsid w:val="00186F21"/>
    <w:rsid w:val="0018731B"/>
    <w:rsid w:val="00187353"/>
    <w:rsid w:val="0018735A"/>
    <w:rsid w:val="00187437"/>
    <w:rsid w:val="001875AB"/>
    <w:rsid w:val="00187779"/>
    <w:rsid w:val="00187998"/>
    <w:rsid w:val="00187B46"/>
    <w:rsid w:val="00187CB7"/>
    <w:rsid w:val="00187CEB"/>
    <w:rsid w:val="00187CEF"/>
    <w:rsid w:val="00187D40"/>
    <w:rsid w:val="00187D80"/>
    <w:rsid w:val="00187DBB"/>
    <w:rsid w:val="00187EC5"/>
    <w:rsid w:val="00187F66"/>
    <w:rsid w:val="00187FB0"/>
    <w:rsid w:val="00187FBD"/>
    <w:rsid w:val="001900C5"/>
    <w:rsid w:val="00190195"/>
    <w:rsid w:val="00190444"/>
    <w:rsid w:val="001904DA"/>
    <w:rsid w:val="00190515"/>
    <w:rsid w:val="0019076C"/>
    <w:rsid w:val="0019087A"/>
    <w:rsid w:val="001908A1"/>
    <w:rsid w:val="001908AC"/>
    <w:rsid w:val="001908BF"/>
    <w:rsid w:val="001908F1"/>
    <w:rsid w:val="00190A3E"/>
    <w:rsid w:val="00190A5F"/>
    <w:rsid w:val="00190B2A"/>
    <w:rsid w:val="00190B65"/>
    <w:rsid w:val="00190E0E"/>
    <w:rsid w:val="00191107"/>
    <w:rsid w:val="00191163"/>
    <w:rsid w:val="001912AA"/>
    <w:rsid w:val="0019138C"/>
    <w:rsid w:val="001913A2"/>
    <w:rsid w:val="0019152B"/>
    <w:rsid w:val="0019156D"/>
    <w:rsid w:val="001916A7"/>
    <w:rsid w:val="00191711"/>
    <w:rsid w:val="00191733"/>
    <w:rsid w:val="0019177A"/>
    <w:rsid w:val="00191B3A"/>
    <w:rsid w:val="00191D2D"/>
    <w:rsid w:val="00192185"/>
    <w:rsid w:val="001922CE"/>
    <w:rsid w:val="001925F2"/>
    <w:rsid w:val="00192617"/>
    <w:rsid w:val="00192628"/>
    <w:rsid w:val="00192921"/>
    <w:rsid w:val="001929CD"/>
    <w:rsid w:val="00192A49"/>
    <w:rsid w:val="00192BDD"/>
    <w:rsid w:val="00192CBE"/>
    <w:rsid w:val="00192D75"/>
    <w:rsid w:val="00192E75"/>
    <w:rsid w:val="00192E7D"/>
    <w:rsid w:val="00192F8D"/>
    <w:rsid w:val="00192F9C"/>
    <w:rsid w:val="0019300C"/>
    <w:rsid w:val="001930F9"/>
    <w:rsid w:val="00193211"/>
    <w:rsid w:val="001932AA"/>
    <w:rsid w:val="00193333"/>
    <w:rsid w:val="001934C6"/>
    <w:rsid w:val="001934C9"/>
    <w:rsid w:val="00193602"/>
    <w:rsid w:val="00193683"/>
    <w:rsid w:val="00193A39"/>
    <w:rsid w:val="00193A9D"/>
    <w:rsid w:val="00193B5D"/>
    <w:rsid w:val="00193C23"/>
    <w:rsid w:val="00193C58"/>
    <w:rsid w:val="00193E89"/>
    <w:rsid w:val="00193EC6"/>
    <w:rsid w:val="00193ECC"/>
    <w:rsid w:val="00194082"/>
    <w:rsid w:val="00194120"/>
    <w:rsid w:val="00194180"/>
    <w:rsid w:val="0019419A"/>
    <w:rsid w:val="00194295"/>
    <w:rsid w:val="00194480"/>
    <w:rsid w:val="0019452A"/>
    <w:rsid w:val="001945D5"/>
    <w:rsid w:val="0019464F"/>
    <w:rsid w:val="001948B6"/>
    <w:rsid w:val="001948CC"/>
    <w:rsid w:val="00194A73"/>
    <w:rsid w:val="00194AA3"/>
    <w:rsid w:val="00194AE1"/>
    <w:rsid w:val="00194C42"/>
    <w:rsid w:val="00194C73"/>
    <w:rsid w:val="00194F9B"/>
    <w:rsid w:val="001951B4"/>
    <w:rsid w:val="001951B5"/>
    <w:rsid w:val="0019560F"/>
    <w:rsid w:val="0019576E"/>
    <w:rsid w:val="001957D5"/>
    <w:rsid w:val="00195850"/>
    <w:rsid w:val="00195887"/>
    <w:rsid w:val="00195937"/>
    <w:rsid w:val="001959BC"/>
    <w:rsid w:val="00195A45"/>
    <w:rsid w:val="00195BD4"/>
    <w:rsid w:val="00195CCF"/>
    <w:rsid w:val="00195DA1"/>
    <w:rsid w:val="00195DFD"/>
    <w:rsid w:val="00195E30"/>
    <w:rsid w:val="00195FFE"/>
    <w:rsid w:val="001960E5"/>
    <w:rsid w:val="0019614D"/>
    <w:rsid w:val="001961DC"/>
    <w:rsid w:val="001963DA"/>
    <w:rsid w:val="001963E4"/>
    <w:rsid w:val="00196438"/>
    <w:rsid w:val="00196489"/>
    <w:rsid w:val="0019658C"/>
    <w:rsid w:val="0019662D"/>
    <w:rsid w:val="00196802"/>
    <w:rsid w:val="001968D7"/>
    <w:rsid w:val="00196914"/>
    <w:rsid w:val="00196958"/>
    <w:rsid w:val="00196BB2"/>
    <w:rsid w:val="00196C1C"/>
    <w:rsid w:val="00196D0B"/>
    <w:rsid w:val="00196D66"/>
    <w:rsid w:val="00196DD0"/>
    <w:rsid w:val="00196DFB"/>
    <w:rsid w:val="00196FEF"/>
    <w:rsid w:val="00197006"/>
    <w:rsid w:val="00197095"/>
    <w:rsid w:val="001970B9"/>
    <w:rsid w:val="0019734E"/>
    <w:rsid w:val="0019758F"/>
    <w:rsid w:val="00197621"/>
    <w:rsid w:val="0019770E"/>
    <w:rsid w:val="00197762"/>
    <w:rsid w:val="001979A1"/>
    <w:rsid w:val="00197AA9"/>
    <w:rsid w:val="001A0290"/>
    <w:rsid w:val="001A046B"/>
    <w:rsid w:val="001A05BD"/>
    <w:rsid w:val="001A066B"/>
    <w:rsid w:val="001A0755"/>
    <w:rsid w:val="001A080C"/>
    <w:rsid w:val="001A0860"/>
    <w:rsid w:val="001A0896"/>
    <w:rsid w:val="001A092D"/>
    <w:rsid w:val="001A0C6D"/>
    <w:rsid w:val="001A0C73"/>
    <w:rsid w:val="001A0CA4"/>
    <w:rsid w:val="001A0D44"/>
    <w:rsid w:val="001A0E87"/>
    <w:rsid w:val="001A0F12"/>
    <w:rsid w:val="001A0F67"/>
    <w:rsid w:val="001A1044"/>
    <w:rsid w:val="001A109B"/>
    <w:rsid w:val="001A12ED"/>
    <w:rsid w:val="001A1497"/>
    <w:rsid w:val="001A1573"/>
    <w:rsid w:val="001A1583"/>
    <w:rsid w:val="001A1650"/>
    <w:rsid w:val="001A16B5"/>
    <w:rsid w:val="001A17F0"/>
    <w:rsid w:val="001A1977"/>
    <w:rsid w:val="001A1AAC"/>
    <w:rsid w:val="001A20A5"/>
    <w:rsid w:val="001A23C7"/>
    <w:rsid w:val="001A23E9"/>
    <w:rsid w:val="001A2570"/>
    <w:rsid w:val="001A25C6"/>
    <w:rsid w:val="001A265F"/>
    <w:rsid w:val="001A26B0"/>
    <w:rsid w:val="001A2791"/>
    <w:rsid w:val="001A27B8"/>
    <w:rsid w:val="001A288D"/>
    <w:rsid w:val="001A292F"/>
    <w:rsid w:val="001A2A91"/>
    <w:rsid w:val="001A2C76"/>
    <w:rsid w:val="001A2DB5"/>
    <w:rsid w:val="001A2EA4"/>
    <w:rsid w:val="001A2F5C"/>
    <w:rsid w:val="001A3025"/>
    <w:rsid w:val="001A307A"/>
    <w:rsid w:val="001A31D1"/>
    <w:rsid w:val="001A31D3"/>
    <w:rsid w:val="001A32B4"/>
    <w:rsid w:val="001A3494"/>
    <w:rsid w:val="001A36F9"/>
    <w:rsid w:val="001A388C"/>
    <w:rsid w:val="001A39A3"/>
    <w:rsid w:val="001A3AA2"/>
    <w:rsid w:val="001A3AD2"/>
    <w:rsid w:val="001A3B5C"/>
    <w:rsid w:val="001A3BE8"/>
    <w:rsid w:val="001A3C6E"/>
    <w:rsid w:val="001A3DAA"/>
    <w:rsid w:val="001A3E15"/>
    <w:rsid w:val="001A40AC"/>
    <w:rsid w:val="001A4163"/>
    <w:rsid w:val="001A43C5"/>
    <w:rsid w:val="001A44D7"/>
    <w:rsid w:val="001A45CE"/>
    <w:rsid w:val="001A45EA"/>
    <w:rsid w:val="001A46F0"/>
    <w:rsid w:val="001A47F8"/>
    <w:rsid w:val="001A4914"/>
    <w:rsid w:val="001A49F1"/>
    <w:rsid w:val="001A4A71"/>
    <w:rsid w:val="001A4BF7"/>
    <w:rsid w:val="001A4CF2"/>
    <w:rsid w:val="001A4DA9"/>
    <w:rsid w:val="001A5233"/>
    <w:rsid w:val="001A5237"/>
    <w:rsid w:val="001A525C"/>
    <w:rsid w:val="001A547E"/>
    <w:rsid w:val="001A54E4"/>
    <w:rsid w:val="001A5793"/>
    <w:rsid w:val="001A57CF"/>
    <w:rsid w:val="001A599B"/>
    <w:rsid w:val="001A5B69"/>
    <w:rsid w:val="001A5ECA"/>
    <w:rsid w:val="001A606A"/>
    <w:rsid w:val="001A6102"/>
    <w:rsid w:val="001A611A"/>
    <w:rsid w:val="001A61B6"/>
    <w:rsid w:val="001A6443"/>
    <w:rsid w:val="001A64E9"/>
    <w:rsid w:val="001A6637"/>
    <w:rsid w:val="001A6666"/>
    <w:rsid w:val="001A66B8"/>
    <w:rsid w:val="001A67D4"/>
    <w:rsid w:val="001A6831"/>
    <w:rsid w:val="001A68B2"/>
    <w:rsid w:val="001A68CA"/>
    <w:rsid w:val="001A69C4"/>
    <w:rsid w:val="001A6A42"/>
    <w:rsid w:val="001A6A4B"/>
    <w:rsid w:val="001A6B37"/>
    <w:rsid w:val="001A6C1A"/>
    <w:rsid w:val="001A6D4B"/>
    <w:rsid w:val="001A6ECC"/>
    <w:rsid w:val="001A6EDA"/>
    <w:rsid w:val="001A6FB9"/>
    <w:rsid w:val="001A70B0"/>
    <w:rsid w:val="001A726B"/>
    <w:rsid w:val="001A72A2"/>
    <w:rsid w:val="001A72C1"/>
    <w:rsid w:val="001A743E"/>
    <w:rsid w:val="001A74A9"/>
    <w:rsid w:val="001A7662"/>
    <w:rsid w:val="001A7707"/>
    <w:rsid w:val="001A78F7"/>
    <w:rsid w:val="001A7AEC"/>
    <w:rsid w:val="001A7B87"/>
    <w:rsid w:val="001A7BEE"/>
    <w:rsid w:val="001A7DB8"/>
    <w:rsid w:val="001A7E27"/>
    <w:rsid w:val="001A7EC2"/>
    <w:rsid w:val="001A7F09"/>
    <w:rsid w:val="001A7F81"/>
    <w:rsid w:val="001B00A3"/>
    <w:rsid w:val="001B00A6"/>
    <w:rsid w:val="001B00A8"/>
    <w:rsid w:val="001B0121"/>
    <w:rsid w:val="001B020F"/>
    <w:rsid w:val="001B0223"/>
    <w:rsid w:val="001B0251"/>
    <w:rsid w:val="001B025D"/>
    <w:rsid w:val="001B02D9"/>
    <w:rsid w:val="001B0468"/>
    <w:rsid w:val="001B04D9"/>
    <w:rsid w:val="001B0696"/>
    <w:rsid w:val="001B0703"/>
    <w:rsid w:val="001B077B"/>
    <w:rsid w:val="001B07F5"/>
    <w:rsid w:val="001B08DF"/>
    <w:rsid w:val="001B09A7"/>
    <w:rsid w:val="001B09DE"/>
    <w:rsid w:val="001B0E3A"/>
    <w:rsid w:val="001B0FCA"/>
    <w:rsid w:val="001B1027"/>
    <w:rsid w:val="001B12DE"/>
    <w:rsid w:val="001B1521"/>
    <w:rsid w:val="001B15D9"/>
    <w:rsid w:val="001B1642"/>
    <w:rsid w:val="001B178A"/>
    <w:rsid w:val="001B1846"/>
    <w:rsid w:val="001B19A4"/>
    <w:rsid w:val="001B19C2"/>
    <w:rsid w:val="001B1BBD"/>
    <w:rsid w:val="001B1BFA"/>
    <w:rsid w:val="001B1DC5"/>
    <w:rsid w:val="001B2011"/>
    <w:rsid w:val="001B211F"/>
    <w:rsid w:val="001B2245"/>
    <w:rsid w:val="001B25B4"/>
    <w:rsid w:val="001B2805"/>
    <w:rsid w:val="001B28CB"/>
    <w:rsid w:val="001B2DB0"/>
    <w:rsid w:val="001B2DBD"/>
    <w:rsid w:val="001B3070"/>
    <w:rsid w:val="001B3235"/>
    <w:rsid w:val="001B3359"/>
    <w:rsid w:val="001B34B5"/>
    <w:rsid w:val="001B352C"/>
    <w:rsid w:val="001B353F"/>
    <w:rsid w:val="001B3680"/>
    <w:rsid w:val="001B3685"/>
    <w:rsid w:val="001B3700"/>
    <w:rsid w:val="001B3819"/>
    <w:rsid w:val="001B38AC"/>
    <w:rsid w:val="001B3BE7"/>
    <w:rsid w:val="001B3EC0"/>
    <w:rsid w:val="001B3F8E"/>
    <w:rsid w:val="001B40B0"/>
    <w:rsid w:val="001B4183"/>
    <w:rsid w:val="001B431D"/>
    <w:rsid w:val="001B445C"/>
    <w:rsid w:val="001B4573"/>
    <w:rsid w:val="001B45F7"/>
    <w:rsid w:val="001B4703"/>
    <w:rsid w:val="001B49A4"/>
    <w:rsid w:val="001B4A32"/>
    <w:rsid w:val="001B4B1A"/>
    <w:rsid w:val="001B4B97"/>
    <w:rsid w:val="001B4C71"/>
    <w:rsid w:val="001B4D29"/>
    <w:rsid w:val="001B4E69"/>
    <w:rsid w:val="001B4F2A"/>
    <w:rsid w:val="001B4FAF"/>
    <w:rsid w:val="001B5146"/>
    <w:rsid w:val="001B532A"/>
    <w:rsid w:val="001B53D1"/>
    <w:rsid w:val="001B54AC"/>
    <w:rsid w:val="001B55D7"/>
    <w:rsid w:val="001B5623"/>
    <w:rsid w:val="001B5714"/>
    <w:rsid w:val="001B5771"/>
    <w:rsid w:val="001B5801"/>
    <w:rsid w:val="001B58BD"/>
    <w:rsid w:val="001B5910"/>
    <w:rsid w:val="001B5943"/>
    <w:rsid w:val="001B594D"/>
    <w:rsid w:val="001B599F"/>
    <w:rsid w:val="001B59C8"/>
    <w:rsid w:val="001B5A1D"/>
    <w:rsid w:val="001B5A4A"/>
    <w:rsid w:val="001B5B64"/>
    <w:rsid w:val="001B5B80"/>
    <w:rsid w:val="001B5EB1"/>
    <w:rsid w:val="001B5F19"/>
    <w:rsid w:val="001B5FED"/>
    <w:rsid w:val="001B6153"/>
    <w:rsid w:val="001B61B7"/>
    <w:rsid w:val="001B62AD"/>
    <w:rsid w:val="001B638C"/>
    <w:rsid w:val="001B6546"/>
    <w:rsid w:val="001B6547"/>
    <w:rsid w:val="001B661F"/>
    <w:rsid w:val="001B6699"/>
    <w:rsid w:val="001B66B7"/>
    <w:rsid w:val="001B6734"/>
    <w:rsid w:val="001B6836"/>
    <w:rsid w:val="001B69B5"/>
    <w:rsid w:val="001B6BF0"/>
    <w:rsid w:val="001B6EC8"/>
    <w:rsid w:val="001B759D"/>
    <w:rsid w:val="001B77B1"/>
    <w:rsid w:val="001B77F4"/>
    <w:rsid w:val="001B792A"/>
    <w:rsid w:val="001B796E"/>
    <w:rsid w:val="001B7A09"/>
    <w:rsid w:val="001B7A1F"/>
    <w:rsid w:val="001B7B03"/>
    <w:rsid w:val="001B7C1B"/>
    <w:rsid w:val="001B7C84"/>
    <w:rsid w:val="001B7CC8"/>
    <w:rsid w:val="001B7CF4"/>
    <w:rsid w:val="001B7D56"/>
    <w:rsid w:val="001B7F5E"/>
    <w:rsid w:val="001C0005"/>
    <w:rsid w:val="001C00B5"/>
    <w:rsid w:val="001C01C2"/>
    <w:rsid w:val="001C01E6"/>
    <w:rsid w:val="001C0255"/>
    <w:rsid w:val="001C030C"/>
    <w:rsid w:val="001C04F9"/>
    <w:rsid w:val="001C06FA"/>
    <w:rsid w:val="001C07E4"/>
    <w:rsid w:val="001C07F4"/>
    <w:rsid w:val="001C083A"/>
    <w:rsid w:val="001C0890"/>
    <w:rsid w:val="001C0965"/>
    <w:rsid w:val="001C0A5E"/>
    <w:rsid w:val="001C0B0C"/>
    <w:rsid w:val="001C0B6C"/>
    <w:rsid w:val="001C0BE2"/>
    <w:rsid w:val="001C0CD6"/>
    <w:rsid w:val="001C0D0A"/>
    <w:rsid w:val="001C0D3D"/>
    <w:rsid w:val="001C0D58"/>
    <w:rsid w:val="001C0ECC"/>
    <w:rsid w:val="001C0F5E"/>
    <w:rsid w:val="001C1292"/>
    <w:rsid w:val="001C18F0"/>
    <w:rsid w:val="001C1936"/>
    <w:rsid w:val="001C1A16"/>
    <w:rsid w:val="001C1A41"/>
    <w:rsid w:val="001C1AE1"/>
    <w:rsid w:val="001C1C68"/>
    <w:rsid w:val="001C1D3E"/>
    <w:rsid w:val="001C1D9A"/>
    <w:rsid w:val="001C1E32"/>
    <w:rsid w:val="001C1F2C"/>
    <w:rsid w:val="001C1FA5"/>
    <w:rsid w:val="001C1FF9"/>
    <w:rsid w:val="001C2054"/>
    <w:rsid w:val="001C2221"/>
    <w:rsid w:val="001C222C"/>
    <w:rsid w:val="001C2422"/>
    <w:rsid w:val="001C2469"/>
    <w:rsid w:val="001C2647"/>
    <w:rsid w:val="001C26DE"/>
    <w:rsid w:val="001C2771"/>
    <w:rsid w:val="001C279A"/>
    <w:rsid w:val="001C2A21"/>
    <w:rsid w:val="001C2D9B"/>
    <w:rsid w:val="001C2E6A"/>
    <w:rsid w:val="001C30D7"/>
    <w:rsid w:val="001C32DE"/>
    <w:rsid w:val="001C3570"/>
    <w:rsid w:val="001C3697"/>
    <w:rsid w:val="001C3742"/>
    <w:rsid w:val="001C3891"/>
    <w:rsid w:val="001C38C8"/>
    <w:rsid w:val="001C3B76"/>
    <w:rsid w:val="001C3BA4"/>
    <w:rsid w:val="001C3CA4"/>
    <w:rsid w:val="001C3E5C"/>
    <w:rsid w:val="001C3ECB"/>
    <w:rsid w:val="001C401A"/>
    <w:rsid w:val="001C427C"/>
    <w:rsid w:val="001C4296"/>
    <w:rsid w:val="001C4322"/>
    <w:rsid w:val="001C43CE"/>
    <w:rsid w:val="001C44F9"/>
    <w:rsid w:val="001C4560"/>
    <w:rsid w:val="001C457B"/>
    <w:rsid w:val="001C471C"/>
    <w:rsid w:val="001C47E6"/>
    <w:rsid w:val="001C4807"/>
    <w:rsid w:val="001C4BCA"/>
    <w:rsid w:val="001C4DA5"/>
    <w:rsid w:val="001C4DF7"/>
    <w:rsid w:val="001C4EA9"/>
    <w:rsid w:val="001C500A"/>
    <w:rsid w:val="001C501E"/>
    <w:rsid w:val="001C5150"/>
    <w:rsid w:val="001C51B9"/>
    <w:rsid w:val="001C51C3"/>
    <w:rsid w:val="001C52AF"/>
    <w:rsid w:val="001C538D"/>
    <w:rsid w:val="001C54CA"/>
    <w:rsid w:val="001C56A2"/>
    <w:rsid w:val="001C56F3"/>
    <w:rsid w:val="001C597B"/>
    <w:rsid w:val="001C59C5"/>
    <w:rsid w:val="001C5C84"/>
    <w:rsid w:val="001C5E07"/>
    <w:rsid w:val="001C5E20"/>
    <w:rsid w:val="001C5E26"/>
    <w:rsid w:val="001C5E47"/>
    <w:rsid w:val="001C5FBE"/>
    <w:rsid w:val="001C6024"/>
    <w:rsid w:val="001C60A7"/>
    <w:rsid w:val="001C60BA"/>
    <w:rsid w:val="001C61CA"/>
    <w:rsid w:val="001C63DA"/>
    <w:rsid w:val="001C63E6"/>
    <w:rsid w:val="001C63E7"/>
    <w:rsid w:val="001C6526"/>
    <w:rsid w:val="001C65DD"/>
    <w:rsid w:val="001C6974"/>
    <w:rsid w:val="001C6BD6"/>
    <w:rsid w:val="001C6D8B"/>
    <w:rsid w:val="001C6DF4"/>
    <w:rsid w:val="001C6E9C"/>
    <w:rsid w:val="001C6F4F"/>
    <w:rsid w:val="001C6F86"/>
    <w:rsid w:val="001C6FDD"/>
    <w:rsid w:val="001C7001"/>
    <w:rsid w:val="001C70B8"/>
    <w:rsid w:val="001C7297"/>
    <w:rsid w:val="001C72E7"/>
    <w:rsid w:val="001C73DD"/>
    <w:rsid w:val="001C7411"/>
    <w:rsid w:val="001C741B"/>
    <w:rsid w:val="001C74BA"/>
    <w:rsid w:val="001C75DB"/>
    <w:rsid w:val="001C7709"/>
    <w:rsid w:val="001C786C"/>
    <w:rsid w:val="001C78C9"/>
    <w:rsid w:val="001C79CD"/>
    <w:rsid w:val="001C7A26"/>
    <w:rsid w:val="001C7A7E"/>
    <w:rsid w:val="001C7B29"/>
    <w:rsid w:val="001C7CBE"/>
    <w:rsid w:val="001CC974"/>
    <w:rsid w:val="001CE21B"/>
    <w:rsid w:val="001D0067"/>
    <w:rsid w:val="001D00E2"/>
    <w:rsid w:val="001D02B2"/>
    <w:rsid w:val="001D0462"/>
    <w:rsid w:val="001D05FE"/>
    <w:rsid w:val="001D06D5"/>
    <w:rsid w:val="001D06DF"/>
    <w:rsid w:val="001D0791"/>
    <w:rsid w:val="001D07B1"/>
    <w:rsid w:val="001D090A"/>
    <w:rsid w:val="001D09CB"/>
    <w:rsid w:val="001D0AAF"/>
    <w:rsid w:val="001D0DD7"/>
    <w:rsid w:val="001D0ECD"/>
    <w:rsid w:val="001D0F8D"/>
    <w:rsid w:val="001D11F0"/>
    <w:rsid w:val="001D1360"/>
    <w:rsid w:val="001D1372"/>
    <w:rsid w:val="001D13B8"/>
    <w:rsid w:val="001D1502"/>
    <w:rsid w:val="001D15F4"/>
    <w:rsid w:val="001D171A"/>
    <w:rsid w:val="001D1835"/>
    <w:rsid w:val="001D189E"/>
    <w:rsid w:val="001D1A54"/>
    <w:rsid w:val="001D1BB5"/>
    <w:rsid w:val="001D1CB1"/>
    <w:rsid w:val="001D1D01"/>
    <w:rsid w:val="001D1D7F"/>
    <w:rsid w:val="001D1F44"/>
    <w:rsid w:val="001D1FB2"/>
    <w:rsid w:val="001D20D6"/>
    <w:rsid w:val="001D2136"/>
    <w:rsid w:val="001D2239"/>
    <w:rsid w:val="001D26AD"/>
    <w:rsid w:val="001D26FE"/>
    <w:rsid w:val="001D29D0"/>
    <w:rsid w:val="001D29F4"/>
    <w:rsid w:val="001D2B95"/>
    <w:rsid w:val="001D2D85"/>
    <w:rsid w:val="001D3197"/>
    <w:rsid w:val="001D31F9"/>
    <w:rsid w:val="001D3310"/>
    <w:rsid w:val="001D3565"/>
    <w:rsid w:val="001D377C"/>
    <w:rsid w:val="001D3782"/>
    <w:rsid w:val="001D38C1"/>
    <w:rsid w:val="001D3A0C"/>
    <w:rsid w:val="001D3A9F"/>
    <w:rsid w:val="001D3BF8"/>
    <w:rsid w:val="001D3D5E"/>
    <w:rsid w:val="001D3FC7"/>
    <w:rsid w:val="001D40CE"/>
    <w:rsid w:val="001D4190"/>
    <w:rsid w:val="001D41D8"/>
    <w:rsid w:val="001D41E8"/>
    <w:rsid w:val="001D433B"/>
    <w:rsid w:val="001D4427"/>
    <w:rsid w:val="001D450B"/>
    <w:rsid w:val="001D4554"/>
    <w:rsid w:val="001D465B"/>
    <w:rsid w:val="001D483C"/>
    <w:rsid w:val="001D49E4"/>
    <w:rsid w:val="001D4AF0"/>
    <w:rsid w:val="001D4B2F"/>
    <w:rsid w:val="001D4CDA"/>
    <w:rsid w:val="001D4D52"/>
    <w:rsid w:val="001D4E1E"/>
    <w:rsid w:val="001D50C2"/>
    <w:rsid w:val="001D554F"/>
    <w:rsid w:val="001D5689"/>
    <w:rsid w:val="001D56E1"/>
    <w:rsid w:val="001D572C"/>
    <w:rsid w:val="001D5917"/>
    <w:rsid w:val="001D5A2F"/>
    <w:rsid w:val="001D5A4A"/>
    <w:rsid w:val="001D5B57"/>
    <w:rsid w:val="001D5C68"/>
    <w:rsid w:val="001D5EFC"/>
    <w:rsid w:val="001D606F"/>
    <w:rsid w:val="001D60CD"/>
    <w:rsid w:val="001D630A"/>
    <w:rsid w:val="001D6474"/>
    <w:rsid w:val="001D650F"/>
    <w:rsid w:val="001D661F"/>
    <w:rsid w:val="001D67BD"/>
    <w:rsid w:val="001D691F"/>
    <w:rsid w:val="001D6965"/>
    <w:rsid w:val="001D6A93"/>
    <w:rsid w:val="001D6B29"/>
    <w:rsid w:val="001D6BC3"/>
    <w:rsid w:val="001D6D81"/>
    <w:rsid w:val="001D6DA6"/>
    <w:rsid w:val="001D6EEB"/>
    <w:rsid w:val="001D705A"/>
    <w:rsid w:val="001D7151"/>
    <w:rsid w:val="001D7422"/>
    <w:rsid w:val="001D7498"/>
    <w:rsid w:val="001D750C"/>
    <w:rsid w:val="001D759D"/>
    <w:rsid w:val="001D75D8"/>
    <w:rsid w:val="001D76A0"/>
    <w:rsid w:val="001D78F0"/>
    <w:rsid w:val="001D7956"/>
    <w:rsid w:val="001D7A04"/>
    <w:rsid w:val="001D7DB8"/>
    <w:rsid w:val="001D7E83"/>
    <w:rsid w:val="001D7EFC"/>
    <w:rsid w:val="001D7F61"/>
    <w:rsid w:val="001D7FBC"/>
    <w:rsid w:val="001E005E"/>
    <w:rsid w:val="001E0160"/>
    <w:rsid w:val="001E016F"/>
    <w:rsid w:val="001E0432"/>
    <w:rsid w:val="001E04B1"/>
    <w:rsid w:val="001E0559"/>
    <w:rsid w:val="001E0647"/>
    <w:rsid w:val="001E07A2"/>
    <w:rsid w:val="001E07A9"/>
    <w:rsid w:val="001E07EE"/>
    <w:rsid w:val="001E0A99"/>
    <w:rsid w:val="001E0AB0"/>
    <w:rsid w:val="001E0B0F"/>
    <w:rsid w:val="001E0B8E"/>
    <w:rsid w:val="001E0E23"/>
    <w:rsid w:val="001E0EA6"/>
    <w:rsid w:val="001E0ECE"/>
    <w:rsid w:val="001E100C"/>
    <w:rsid w:val="001E1272"/>
    <w:rsid w:val="001E132B"/>
    <w:rsid w:val="001E1348"/>
    <w:rsid w:val="001E1391"/>
    <w:rsid w:val="001E1628"/>
    <w:rsid w:val="001E16DE"/>
    <w:rsid w:val="001E1799"/>
    <w:rsid w:val="001E17CB"/>
    <w:rsid w:val="001E17DA"/>
    <w:rsid w:val="001E1817"/>
    <w:rsid w:val="001E1ACD"/>
    <w:rsid w:val="001E1B1A"/>
    <w:rsid w:val="001E1B70"/>
    <w:rsid w:val="001E1D8F"/>
    <w:rsid w:val="001E1EF5"/>
    <w:rsid w:val="001E2095"/>
    <w:rsid w:val="001E2113"/>
    <w:rsid w:val="001E2433"/>
    <w:rsid w:val="001E25EC"/>
    <w:rsid w:val="001E26ED"/>
    <w:rsid w:val="001E2770"/>
    <w:rsid w:val="001E27CB"/>
    <w:rsid w:val="001E29FA"/>
    <w:rsid w:val="001E2A0B"/>
    <w:rsid w:val="001E2BE1"/>
    <w:rsid w:val="001E2BF4"/>
    <w:rsid w:val="001E2BF7"/>
    <w:rsid w:val="001E2C1D"/>
    <w:rsid w:val="001E2CF6"/>
    <w:rsid w:val="001E2F11"/>
    <w:rsid w:val="001E2F41"/>
    <w:rsid w:val="001E3059"/>
    <w:rsid w:val="001E3075"/>
    <w:rsid w:val="001E31D2"/>
    <w:rsid w:val="001E32FF"/>
    <w:rsid w:val="001E36CA"/>
    <w:rsid w:val="001E392E"/>
    <w:rsid w:val="001E399F"/>
    <w:rsid w:val="001E3A36"/>
    <w:rsid w:val="001E3BC9"/>
    <w:rsid w:val="001E3D24"/>
    <w:rsid w:val="001E3E51"/>
    <w:rsid w:val="001E3F0A"/>
    <w:rsid w:val="001E3F66"/>
    <w:rsid w:val="001E3F93"/>
    <w:rsid w:val="001E40D6"/>
    <w:rsid w:val="001E437C"/>
    <w:rsid w:val="001E4430"/>
    <w:rsid w:val="001E448E"/>
    <w:rsid w:val="001E44E0"/>
    <w:rsid w:val="001E4515"/>
    <w:rsid w:val="001E45E7"/>
    <w:rsid w:val="001E483D"/>
    <w:rsid w:val="001E490E"/>
    <w:rsid w:val="001E4960"/>
    <w:rsid w:val="001E49A9"/>
    <w:rsid w:val="001E4C77"/>
    <w:rsid w:val="001E4C7A"/>
    <w:rsid w:val="001E4DFC"/>
    <w:rsid w:val="001E4EAB"/>
    <w:rsid w:val="001E4F4F"/>
    <w:rsid w:val="001E5137"/>
    <w:rsid w:val="001E5139"/>
    <w:rsid w:val="001E55D8"/>
    <w:rsid w:val="001E57FA"/>
    <w:rsid w:val="001E5882"/>
    <w:rsid w:val="001E58D4"/>
    <w:rsid w:val="001E592A"/>
    <w:rsid w:val="001E5956"/>
    <w:rsid w:val="001E5A23"/>
    <w:rsid w:val="001E5B06"/>
    <w:rsid w:val="001E5C1E"/>
    <w:rsid w:val="001E5C86"/>
    <w:rsid w:val="001E5CB9"/>
    <w:rsid w:val="001E5DEF"/>
    <w:rsid w:val="001E5FC1"/>
    <w:rsid w:val="001E6001"/>
    <w:rsid w:val="001E6208"/>
    <w:rsid w:val="001E621A"/>
    <w:rsid w:val="001E627E"/>
    <w:rsid w:val="001E62A7"/>
    <w:rsid w:val="001E649F"/>
    <w:rsid w:val="001E6702"/>
    <w:rsid w:val="001E6713"/>
    <w:rsid w:val="001E6809"/>
    <w:rsid w:val="001E68A5"/>
    <w:rsid w:val="001E6942"/>
    <w:rsid w:val="001E6DA9"/>
    <w:rsid w:val="001E6EA0"/>
    <w:rsid w:val="001E6ED1"/>
    <w:rsid w:val="001E6FEA"/>
    <w:rsid w:val="001E6FFA"/>
    <w:rsid w:val="001E7029"/>
    <w:rsid w:val="001E7073"/>
    <w:rsid w:val="001E71C6"/>
    <w:rsid w:val="001E74EF"/>
    <w:rsid w:val="001E7570"/>
    <w:rsid w:val="001E797C"/>
    <w:rsid w:val="001E7CE9"/>
    <w:rsid w:val="001E7DFA"/>
    <w:rsid w:val="001E7E5F"/>
    <w:rsid w:val="001F04C5"/>
    <w:rsid w:val="001F060A"/>
    <w:rsid w:val="001F061D"/>
    <w:rsid w:val="001F06EC"/>
    <w:rsid w:val="001F07CF"/>
    <w:rsid w:val="001F0829"/>
    <w:rsid w:val="001F0966"/>
    <w:rsid w:val="001F0A40"/>
    <w:rsid w:val="001F0B59"/>
    <w:rsid w:val="001F0D7C"/>
    <w:rsid w:val="001F0DB7"/>
    <w:rsid w:val="001F0E30"/>
    <w:rsid w:val="001F0E44"/>
    <w:rsid w:val="001F0E7E"/>
    <w:rsid w:val="001F0FE0"/>
    <w:rsid w:val="001F1010"/>
    <w:rsid w:val="001F108F"/>
    <w:rsid w:val="001F1104"/>
    <w:rsid w:val="001F1175"/>
    <w:rsid w:val="001F11AE"/>
    <w:rsid w:val="001F12C1"/>
    <w:rsid w:val="001F12CE"/>
    <w:rsid w:val="001F1384"/>
    <w:rsid w:val="001F139D"/>
    <w:rsid w:val="001F13C1"/>
    <w:rsid w:val="001F13D0"/>
    <w:rsid w:val="001F1436"/>
    <w:rsid w:val="001F144C"/>
    <w:rsid w:val="001F1566"/>
    <w:rsid w:val="001F16A5"/>
    <w:rsid w:val="001F16AB"/>
    <w:rsid w:val="001F16B8"/>
    <w:rsid w:val="001F16F1"/>
    <w:rsid w:val="001F18F3"/>
    <w:rsid w:val="001F1973"/>
    <w:rsid w:val="001F1C7F"/>
    <w:rsid w:val="001F228A"/>
    <w:rsid w:val="001F234E"/>
    <w:rsid w:val="001F237A"/>
    <w:rsid w:val="001F239F"/>
    <w:rsid w:val="001F245B"/>
    <w:rsid w:val="001F2622"/>
    <w:rsid w:val="001F26F0"/>
    <w:rsid w:val="001F27A2"/>
    <w:rsid w:val="001F288C"/>
    <w:rsid w:val="001F2D49"/>
    <w:rsid w:val="001F2D5E"/>
    <w:rsid w:val="001F2D66"/>
    <w:rsid w:val="001F2D99"/>
    <w:rsid w:val="001F2FBE"/>
    <w:rsid w:val="001F3003"/>
    <w:rsid w:val="001F30BC"/>
    <w:rsid w:val="001F3316"/>
    <w:rsid w:val="001F3468"/>
    <w:rsid w:val="001F3476"/>
    <w:rsid w:val="001F3880"/>
    <w:rsid w:val="001F3B96"/>
    <w:rsid w:val="001F3C58"/>
    <w:rsid w:val="001F3D17"/>
    <w:rsid w:val="001F3E07"/>
    <w:rsid w:val="001F3ED2"/>
    <w:rsid w:val="001F42A3"/>
    <w:rsid w:val="001F43AB"/>
    <w:rsid w:val="001F43B5"/>
    <w:rsid w:val="001F4546"/>
    <w:rsid w:val="001F463A"/>
    <w:rsid w:val="001F469E"/>
    <w:rsid w:val="001F4737"/>
    <w:rsid w:val="001F4884"/>
    <w:rsid w:val="001F4A18"/>
    <w:rsid w:val="001F4A75"/>
    <w:rsid w:val="001F4D88"/>
    <w:rsid w:val="001F4DD1"/>
    <w:rsid w:val="001F4DFC"/>
    <w:rsid w:val="001F5178"/>
    <w:rsid w:val="001F5189"/>
    <w:rsid w:val="001F518C"/>
    <w:rsid w:val="001F52C2"/>
    <w:rsid w:val="001F55AE"/>
    <w:rsid w:val="001F5849"/>
    <w:rsid w:val="001F594C"/>
    <w:rsid w:val="001F598F"/>
    <w:rsid w:val="001F5ACA"/>
    <w:rsid w:val="001F5B07"/>
    <w:rsid w:val="001F5DD5"/>
    <w:rsid w:val="001F5DD9"/>
    <w:rsid w:val="001F5E44"/>
    <w:rsid w:val="001F5E6D"/>
    <w:rsid w:val="001F5F13"/>
    <w:rsid w:val="001F61E6"/>
    <w:rsid w:val="001F6283"/>
    <w:rsid w:val="001F6467"/>
    <w:rsid w:val="001F64C0"/>
    <w:rsid w:val="001F64C6"/>
    <w:rsid w:val="001F65A7"/>
    <w:rsid w:val="001F65E7"/>
    <w:rsid w:val="001F673A"/>
    <w:rsid w:val="001F6ABC"/>
    <w:rsid w:val="001F6B1C"/>
    <w:rsid w:val="001F6C13"/>
    <w:rsid w:val="001F6DB8"/>
    <w:rsid w:val="001F6F6C"/>
    <w:rsid w:val="001F6FB4"/>
    <w:rsid w:val="001F6FD6"/>
    <w:rsid w:val="001F715E"/>
    <w:rsid w:val="001F74BF"/>
    <w:rsid w:val="001F74FD"/>
    <w:rsid w:val="001F7534"/>
    <w:rsid w:val="001F761B"/>
    <w:rsid w:val="001F7685"/>
    <w:rsid w:val="001F7832"/>
    <w:rsid w:val="001F78A6"/>
    <w:rsid w:val="001F7985"/>
    <w:rsid w:val="001F7A5F"/>
    <w:rsid w:val="001F7BEA"/>
    <w:rsid w:val="001F7C66"/>
    <w:rsid w:val="001F7CA9"/>
    <w:rsid w:val="001F7CB2"/>
    <w:rsid w:val="001F7D10"/>
    <w:rsid w:val="001F7E52"/>
    <w:rsid w:val="001F7FE7"/>
    <w:rsid w:val="00200082"/>
    <w:rsid w:val="0020033D"/>
    <w:rsid w:val="0020041F"/>
    <w:rsid w:val="0020073B"/>
    <w:rsid w:val="002007E7"/>
    <w:rsid w:val="0020085F"/>
    <w:rsid w:val="00200959"/>
    <w:rsid w:val="0020098D"/>
    <w:rsid w:val="00200A9C"/>
    <w:rsid w:val="00200B07"/>
    <w:rsid w:val="00200C3E"/>
    <w:rsid w:val="00200CDD"/>
    <w:rsid w:val="00200DC1"/>
    <w:rsid w:val="00200EDA"/>
    <w:rsid w:val="00200F17"/>
    <w:rsid w:val="00200F75"/>
    <w:rsid w:val="00201409"/>
    <w:rsid w:val="00201583"/>
    <w:rsid w:val="0020179E"/>
    <w:rsid w:val="002017AA"/>
    <w:rsid w:val="00201993"/>
    <w:rsid w:val="00201BDF"/>
    <w:rsid w:val="00201CA4"/>
    <w:rsid w:val="00201D52"/>
    <w:rsid w:val="00201D9D"/>
    <w:rsid w:val="00201E09"/>
    <w:rsid w:val="00201ED4"/>
    <w:rsid w:val="00201F21"/>
    <w:rsid w:val="00201F25"/>
    <w:rsid w:val="00201F42"/>
    <w:rsid w:val="00202046"/>
    <w:rsid w:val="0020216A"/>
    <w:rsid w:val="002021A0"/>
    <w:rsid w:val="002021C4"/>
    <w:rsid w:val="002023C8"/>
    <w:rsid w:val="002027CF"/>
    <w:rsid w:val="0020282A"/>
    <w:rsid w:val="0020284F"/>
    <w:rsid w:val="00202AC3"/>
    <w:rsid w:val="00202C07"/>
    <w:rsid w:val="00202DA7"/>
    <w:rsid w:val="00202E21"/>
    <w:rsid w:val="00203000"/>
    <w:rsid w:val="00203025"/>
    <w:rsid w:val="00203074"/>
    <w:rsid w:val="002031F0"/>
    <w:rsid w:val="00203568"/>
    <w:rsid w:val="002035C5"/>
    <w:rsid w:val="00203611"/>
    <w:rsid w:val="002037B2"/>
    <w:rsid w:val="002037F1"/>
    <w:rsid w:val="002038EA"/>
    <w:rsid w:val="00203AED"/>
    <w:rsid w:val="00203C22"/>
    <w:rsid w:val="00203E14"/>
    <w:rsid w:val="0020426F"/>
    <w:rsid w:val="0020430A"/>
    <w:rsid w:val="0020445A"/>
    <w:rsid w:val="002044DC"/>
    <w:rsid w:val="002044FE"/>
    <w:rsid w:val="0020458B"/>
    <w:rsid w:val="00204734"/>
    <w:rsid w:val="0020473D"/>
    <w:rsid w:val="002048A2"/>
    <w:rsid w:val="00204CA4"/>
    <w:rsid w:val="00204E08"/>
    <w:rsid w:val="00204E42"/>
    <w:rsid w:val="00204EAC"/>
    <w:rsid w:val="00204ED7"/>
    <w:rsid w:val="00204F57"/>
    <w:rsid w:val="00204FA6"/>
    <w:rsid w:val="002051E0"/>
    <w:rsid w:val="002052B8"/>
    <w:rsid w:val="002053FD"/>
    <w:rsid w:val="00205624"/>
    <w:rsid w:val="002059E5"/>
    <w:rsid w:val="00205EB6"/>
    <w:rsid w:val="00205F47"/>
    <w:rsid w:val="0020616C"/>
    <w:rsid w:val="0020645E"/>
    <w:rsid w:val="00206775"/>
    <w:rsid w:val="0020684C"/>
    <w:rsid w:val="00206C82"/>
    <w:rsid w:val="00206D47"/>
    <w:rsid w:val="00206F1E"/>
    <w:rsid w:val="002070E1"/>
    <w:rsid w:val="0020710C"/>
    <w:rsid w:val="002073E0"/>
    <w:rsid w:val="0020763C"/>
    <w:rsid w:val="00207656"/>
    <w:rsid w:val="00207A5B"/>
    <w:rsid w:val="00207C56"/>
    <w:rsid w:val="00207C7E"/>
    <w:rsid w:val="00207D25"/>
    <w:rsid w:val="00207F83"/>
    <w:rsid w:val="0021002C"/>
    <w:rsid w:val="00210259"/>
    <w:rsid w:val="0021025D"/>
    <w:rsid w:val="0021032E"/>
    <w:rsid w:val="002104C1"/>
    <w:rsid w:val="00210520"/>
    <w:rsid w:val="00210A5F"/>
    <w:rsid w:val="00210B85"/>
    <w:rsid w:val="00210C25"/>
    <w:rsid w:val="00210E7D"/>
    <w:rsid w:val="00211283"/>
    <w:rsid w:val="002112C3"/>
    <w:rsid w:val="00211468"/>
    <w:rsid w:val="0021146C"/>
    <w:rsid w:val="00211529"/>
    <w:rsid w:val="002115D5"/>
    <w:rsid w:val="0021162F"/>
    <w:rsid w:val="002116D9"/>
    <w:rsid w:val="0021175B"/>
    <w:rsid w:val="00211896"/>
    <w:rsid w:val="002119AF"/>
    <w:rsid w:val="00211BE1"/>
    <w:rsid w:val="00211C53"/>
    <w:rsid w:val="00211D1C"/>
    <w:rsid w:val="00211E9C"/>
    <w:rsid w:val="00211ECA"/>
    <w:rsid w:val="00211EEA"/>
    <w:rsid w:val="0021212B"/>
    <w:rsid w:val="0021219D"/>
    <w:rsid w:val="0021227F"/>
    <w:rsid w:val="002122CB"/>
    <w:rsid w:val="002122EF"/>
    <w:rsid w:val="0021238A"/>
    <w:rsid w:val="002123E7"/>
    <w:rsid w:val="00212743"/>
    <w:rsid w:val="00212819"/>
    <w:rsid w:val="0021283F"/>
    <w:rsid w:val="0021289B"/>
    <w:rsid w:val="00212943"/>
    <w:rsid w:val="0021299E"/>
    <w:rsid w:val="002129C0"/>
    <w:rsid w:val="00212A87"/>
    <w:rsid w:val="00212AD7"/>
    <w:rsid w:val="00212BFC"/>
    <w:rsid w:val="00212C04"/>
    <w:rsid w:val="00212E74"/>
    <w:rsid w:val="00212EA9"/>
    <w:rsid w:val="00213026"/>
    <w:rsid w:val="002130D1"/>
    <w:rsid w:val="0021315C"/>
    <w:rsid w:val="0021317E"/>
    <w:rsid w:val="002132CA"/>
    <w:rsid w:val="0021337C"/>
    <w:rsid w:val="0021363D"/>
    <w:rsid w:val="00213641"/>
    <w:rsid w:val="002136A2"/>
    <w:rsid w:val="0021381E"/>
    <w:rsid w:val="002138FD"/>
    <w:rsid w:val="00213A16"/>
    <w:rsid w:val="00213B52"/>
    <w:rsid w:val="00213DC9"/>
    <w:rsid w:val="00213F42"/>
    <w:rsid w:val="00213F48"/>
    <w:rsid w:val="0021408E"/>
    <w:rsid w:val="002140C6"/>
    <w:rsid w:val="002145B7"/>
    <w:rsid w:val="00214613"/>
    <w:rsid w:val="0021478A"/>
    <w:rsid w:val="002148B1"/>
    <w:rsid w:val="00214AB0"/>
    <w:rsid w:val="00214B0A"/>
    <w:rsid w:val="00214DAA"/>
    <w:rsid w:val="00215094"/>
    <w:rsid w:val="002151A2"/>
    <w:rsid w:val="002151B6"/>
    <w:rsid w:val="0021545A"/>
    <w:rsid w:val="002158DC"/>
    <w:rsid w:val="002158FF"/>
    <w:rsid w:val="0021595A"/>
    <w:rsid w:val="00215A45"/>
    <w:rsid w:val="00215BF3"/>
    <w:rsid w:val="00215DFF"/>
    <w:rsid w:val="00215E96"/>
    <w:rsid w:val="00215FD9"/>
    <w:rsid w:val="00216038"/>
    <w:rsid w:val="0021608C"/>
    <w:rsid w:val="00216149"/>
    <w:rsid w:val="002163C2"/>
    <w:rsid w:val="002164DF"/>
    <w:rsid w:val="002164E7"/>
    <w:rsid w:val="00216623"/>
    <w:rsid w:val="002166CF"/>
    <w:rsid w:val="0021687E"/>
    <w:rsid w:val="002169BB"/>
    <w:rsid w:val="00216A1E"/>
    <w:rsid w:val="00216B3C"/>
    <w:rsid w:val="00216CAD"/>
    <w:rsid w:val="00216D39"/>
    <w:rsid w:val="00216D9F"/>
    <w:rsid w:val="00216E3C"/>
    <w:rsid w:val="00216E69"/>
    <w:rsid w:val="00216EB5"/>
    <w:rsid w:val="00217001"/>
    <w:rsid w:val="0021706C"/>
    <w:rsid w:val="0021707F"/>
    <w:rsid w:val="002170ED"/>
    <w:rsid w:val="002170FA"/>
    <w:rsid w:val="002171B4"/>
    <w:rsid w:val="002172AC"/>
    <w:rsid w:val="0021750C"/>
    <w:rsid w:val="0021768D"/>
    <w:rsid w:val="002176A9"/>
    <w:rsid w:val="002178CA"/>
    <w:rsid w:val="00217901"/>
    <w:rsid w:val="002179FD"/>
    <w:rsid w:val="00217BF5"/>
    <w:rsid w:val="00217C07"/>
    <w:rsid w:val="00217C52"/>
    <w:rsid w:val="00217D50"/>
    <w:rsid w:val="00217FC4"/>
    <w:rsid w:val="00217FF2"/>
    <w:rsid w:val="00220022"/>
    <w:rsid w:val="0022007E"/>
    <w:rsid w:val="002200C5"/>
    <w:rsid w:val="002201B7"/>
    <w:rsid w:val="0022026C"/>
    <w:rsid w:val="002202C3"/>
    <w:rsid w:val="0022038D"/>
    <w:rsid w:val="00220428"/>
    <w:rsid w:val="00220465"/>
    <w:rsid w:val="002205B2"/>
    <w:rsid w:val="00220644"/>
    <w:rsid w:val="0022083C"/>
    <w:rsid w:val="0022087C"/>
    <w:rsid w:val="00220890"/>
    <w:rsid w:val="00220A3E"/>
    <w:rsid w:val="00220B0B"/>
    <w:rsid w:val="00220BBB"/>
    <w:rsid w:val="00220C03"/>
    <w:rsid w:val="00220D77"/>
    <w:rsid w:val="00220E4E"/>
    <w:rsid w:val="00220F5A"/>
    <w:rsid w:val="00220F9A"/>
    <w:rsid w:val="002210A0"/>
    <w:rsid w:val="0022119D"/>
    <w:rsid w:val="002211C2"/>
    <w:rsid w:val="0022134A"/>
    <w:rsid w:val="0022137E"/>
    <w:rsid w:val="00221413"/>
    <w:rsid w:val="002215A5"/>
    <w:rsid w:val="002217C5"/>
    <w:rsid w:val="002218A1"/>
    <w:rsid w:val="00221CBA"/>
    <w:rsid w:val="00221DB6"/>
    <w:rsid w:val="00221E01"/>
    <w:rsid w:val="00221E08"/>
    <w:rsid w:val="00221E3C"/>
    <w:rsid w:val="00221E45"/>
    <w:rsid w:val="00221E85"/>
    <w:rsid w:val="00222006"/>
    <w:rsid w:val="002220F5"/>
    <w:rsid w:val="00222141"/>
    <w:rsid w:val="002221AD"/>
    <w:rsid w:val="00222309"/>
    <w:rsid w:val="00222321"/>
    <w:rsid w:val="00222347"/>
    <w:rsid w:val="002224F6"/>
    <w:rsid w:val="00222507"/>
    <w:rsid w:val="00222579"/>
    <w:rsid w:val="002225DE"/>
    <w:rsid w:val="0022266C"/>
    <w:rsid w:val="002226EC"/>
    <w:rsid w:val="00222934"/>
    <w:rsid w:val="00222A81"/>
    <w:rsid w:val="00222C17"/>
    <w:rsid w:val="00222DFA"/>
    <w:rsid w:val="00222DFD"/>
    <w:rsid w:val="00222EC2"/>
    <w:rsid w:val="00222FAD"/>
    <w:rsid w:val="00222FC6"/>
    <w:rsid w:val="00222FD3"/>
    <w:rsid w:val="002231BB"/>
    <w:rsid w:val="002233D6"/>
    <w:rsid w:val="002233FE"/>
    <w:rsid w:val="0022346E"/>
    <w:rsid w:val="00223635"/>
    <w:rsid w:val="0022363C"/>
    <w:rsid w:val="00223805"/>
    <w:rsid w:val="0022381B"/>
    <w:rsid w:val="00223884"/>
    <w:rsid w:val="00223B41"/>
    <w:rsid w:val="00223D29"/>
    <w:rsid w:val="00223D33"/>
    <w:rsid w:val="00223D4A"/>
    <w:rsid w:val="00223DD3"/>
    <w:rsid w:val="00223DEA"/>
    <w:rsid w:val="00223EEF"/>
    <w:rsid w:val="0022411B"/>
    <w:rsid w:val="00224158"/>
    <w:rsid w:val="00224212"/>
    <w:rsid w:val="002242C2"/>
    <w:rsid w:val="00224462"/>
    <w:rsid w:val="0022466B"/>
    <w:rsid w:val="00224686"/>
    <w:rsid w:val="00224757"/>
    <w:rsid w:val="0022484E"/>
    <w:rsid w:val="00224891"/>
    <w:rsid w:val="00224916"/>
    <w:rsid w:val="0022492D"/>
    <w:rsid w:val="002249A9"/>
    <w:rsid w:val="002249BC"/>
    <w:rsid w:val="00224A0B"/>
    <w:rsid w:val="00224A8A"/>
    <w:rsid w:val="00224B1A"/>
    <w:rsid w:val="00224B86"/>
    <w:rsid w:val="00224BC4"/>
    <w:rsid w:val="00224BCF"/>
    <w:rsid w:val="00224CB2"/>
    <w:rsid w:val="00224CD5"/>
    <w:rsid w:val="00224ECF"/>
    <w:rsid w:val="002250DB"/>
    <w:rsid w:val="0022524E"/>
    <w:rsid w:val="00225340"/>
    <w:rsid w:val="002253F6"/>
    <w:rsid w:val="00225414"/>
    <w:rsid w:val="00225499"/>
    <w:rsid w:val="0022559B"/>
    <w:rsid w:val="0022565C"/>
    <w:rsid w:val="0022589C"/>
    <w:rsid w:val="00225A53"/>
    <w:rsid w:val="00225B28"/>
    <w:rsid w:val="00225B65"/>
    <w:rsid w:val="00225F95"/>
    <w:rsid w:val="00225FA2"/>
    <w:rsid w:val="002261F3"/>
    <w:rsid w:val="00226390"/>
    <w:rsid w:val="002263E2"/>
    <w:rsid w:val="00226500"/>
    <w:rsid w:val="00226727"/>
    <w:rsid w:val="002267D6"/>
    <w:rsid w:val="00226923"/>
    <w:rsid w:val="002269BF"/>
    <w:rsid w:val="002269DF"/>
    <w:rsid w:val="00226A79"/>
    <w:rsid w:val="00226B71"/>
    <w:rsid w:val="00226C99"/>
    <w:rsid w:val="00226CB2"/>
    <w:rsid w:val="00226EEE"/>
    <w:rsid w:val="00226FBA"/>
    <w:rsid w:val="00227063"/>
    <w:rsid w:val="0022706F"/>
    <w:rsid w:val="00227163"/>
    <w:rsid w:val="002272C9"/>
    <w:rsid w:val="00227449"/>
    <w:rsid w:val="002274B9"/>
    <w:rsid w:val="00227679"/>
    <w:rsid w:val="00227936"/>
    <w:rsid w:val="00227BDF"/>
    <w:rsid w:val="0023009E"/>
    <w:rsid w:val="002300DC"/>
    <w:rsid w:val="00230526"/>
    <w:rsid w:val="002305F8"/>
    <w:rsid w:val="002305FD"/>
    <w:rsid w:val="00230AB3"/>
    <w:rsid w:val="00230B23"/>
    <w:rsid w:val="00230B39"/>
    <w:rsid w:val="00230DC8"/>
    <w:rsid w:val="00230DFB"/>
    <w:rsid w:val="00230E7F"/>
    <w:rsid w:val="00230ED0"/>
    <w:rsid w:val="00230FD8"/>
    <w:rsid w:val="00231208"/>
    <w:rsid w:val="00231254"/>
    <w:rsid w:val="002312C2"/>
    <w:rsid w:val="00231337"/>
    <w:rsid w:val="00231408"/>
    <w:rsid w:val="00231411"/>
    <w:rsid w:val="00231579"/>
    <w:rsid w:val="002317A0"/>
    <w:rsid w:val="00231A00"/>
    <w:rsid w:val="00231A08"/>
    <w:rsid w:val="00231BA5"/>
    <w:rsid w:val="00231CE1"/>
    <w:rsid w:val="00231E06"/>
    <w:rsid w:val="00232044"/>
    <w:rsid w:val="00232126"/>
    <w:rsid w:val="002322E2"/>
    <w:rsid w:val="00232477"/>
    <w:rsid w:val="00232616"/>
    <w:rsid w:val="0023277E"/>
    <w:rsid w:val="002327D1"/>
    <w:rsid w:val="002328D1"/>
    <w:rsid w:val="0023292F"/>
    <w:rsid w:val="002329C2"/>
    <w:rsid w:val="00232B6B"/>
    <w:rsid w:val="00232B9F"/>
    <w:rsid w:val="00232D6B"/>
    <w:rsid w:val="00232EFF"/>
    <w:rsid w:val="00232F68"/>
    <w:rsid w:val="00232FC0"/>
    <w:rsid w:val="00232FCE"/>
    <w:rsid w:val="00232FF4"/>
    <w:rsid w:val="00233416"/>
    <w:rsid w:val="00233666"/>
    <w:rsid w:val="00233756"/>
    <w:rsid w:val="0023378E"/>
    <w:rsid w:val="00233B31"/>
    <w:rsid w:val="00233CCC"/>
    <w:rsid w:val="00233D44"/>
    <w:rsid w:val="00233E44"/>
    <w:rsid w:val="00233E6F"/>
    <w:rsid w:val="00233ECF"/>
    <w:rsid w:val="00233F6E"/>
    <w:rsid w:val="00233FC8"/>
    <w:rsid w:val="00233FD6"/>
    <w:rsid w:val="0023406F"/>
    <w:rsid w:val="002341B0"/>
    <w:rsid w:val="0023425E"/>
    <w:rsid w:val="002342AC"/>
    <w:rsid w:val="002342DD"/>
    <w:rsid w:val="002345E7"/>
    <w:rsid w:val="00234818"/>
    <w:rsid w:val="00234854"/>
    <w:rsid w:val="00234891"/>
    <w:rsid w:val="002348AC"/>
    <w:rsid w:val="002349A1"/>
    <w:rsid w:val="00234A9D"/>
    <w:rsid w:val="00234B15"/>
    <w:rsid w:val="00234B77"/>
    <w:rsid w:val="00234B9B"/>
    <w:rsid w:val="00234F9C"/>
    <w:rsid w:val="00235018"/>
    <w:rsid w:val="0023503A"/>
    <w:rsid w:val="002353FF"/>
    <w:rsid w:val="002354A1"/>
    <w:rsid w:val="00235550"/>
    <w:rsid w:val="002355B5"/>
    <w:rsid w:val="00235653"/>
    <w:rsid w:val="00235695"/>
    <w:rsid w:val="002356E2"/>
    <w:rsid w:val="00235732"/>
    <w:rsid w:val="002357C6"/>
    <w:rsid w:val="00235A56"/>
    <w:rsid w:val="00235ADC"/>
    <w:rsid w:val="00235B28"/>
    <w:rsid w:val="00235C0B"/>
    <w:rsid w:val="00235D8C"/>
    <w:rsid w:val="002362FE"/>
    <w:rsid w:val="002365B1"/>
    <w:rsid w:val="002365E1"/>
    <w:rsid w:val="002366A9"/>
    <w:rsid w:val="002367DB"/>
    <w:rsid w:val="002368A8"/>
    <w:rsid w:val="00236983"/>
    <w:rsid w:val="00236B34"/>
    <w:rsid w:val="00236E22"/>
    <w:rsid w:val="00236E2B"/>
    <w:rsid w:val="00236EB4"/>
    <w:rsid w:val="00236FD5"/>
    <w:rsid w:val="0023701E"/>
    <w:rsid w:val="00237047"/>
    <w:rsid w:val="00237188"/>
    <w:rsid w:val="0023718F"/>
    <w:rsid w:val="0023721A"/>
    <w:rsid w:val="002374AC"/>
    <w:rsid w:val="002374C6"/>
    <w:rsid w:val="00237954"/>
    <w:rsid w:val="00237A64"/>
    <w:rsid w:val="00237B2D"/>
    <w:rsid w:val="00237B87"/>
    <w:rsid w:val="00237CCC"/>
    <w:rsid w:val="0024014F"/>
    <w:rsid w:val="002402BB"/>
    <w:rsid w:val="0024048F"/>
    <w:rsid w:val="00240682"/>
    <w:rsid w:val="0024072E"/>
    <w:rsid w:val="00240862"/>
    <w:rsid w:val="00240871"/>
    <w:rsid w:val="00240950"/>
    <w:rsid w:val="002409BF"/>
    <w:rsid w:val="00240A47"/>
    <w:rsid w:val="00240A4B"/>
    <w:rsid w:val="00240A5C"/>
    <w:rsid w:val="00240AA9"/>
    <w:rsid w:val="00240B52"/>
    <w:rsid w:val="00240C87"/>
    <w:rsid w:val="00240CEA"/>
    <w:rsid w:val="00240DDC"/>
    <w:rsid w:val="00240FC6"/>
    <w:rsid w:val="00241070"/>
    <w:rsid w:val="002410B8"/>
    <w:rsid w:val="002410CE"/>
    <w:rsid w:val="002412A7"/>
    <w:rsid w:val="0024139B"/>
    <w:rsid w:val="002413B9"/>
    <w:rsid w:val="0024149E"/>
    <w:rsid w:val="002415C9"/>
    <w:rsid w:val="00241722"/>
    <w:rsid w:val="00241760"/>
    <w:rsid w:val="00241767"/>
    <w:rsid w:val="00241775"/>
    <w:rsid w:val="00241797"/>
    <w:rsid w:val="0024190F"/>
    <w:rsid w:val="00241A29"/>
    <w:rsid w:val="00241BAA"/>
    <w:rsid w:val="00241C19"/>
    <w:rsid w:val="00241C81"/>
    <w:rsid w:val="00241D90"/>
    <w:rsid w:val="00241EC1"/>
    <w:rsid w:val="00241F19"/>
    <w:rsid w:val="0024205A"/>
    <w:rsid w:val="00242291"/>
    <w:rsid w:val="00242341"/>
    <w:rsid w:val="0024239B"/>
    <w:rsid w:val="00242430"/>
    <w:rsid w:val="00242464"/>
    <w:rsid w:val="0024259A"/>
    <w:rsid w:val="002426A9"/>
    <w:rsid w:val="002426D0"/>
    <w:rsid w:val="002426DD"/>
    <w:rsid w:val="00242773"/>
    <w:rsid w:val="00242825"/>
    <w:rsid w:val="002429A5"/>
    <w:rsid w:val="002429EF"/>
    <w:rsid w:val="00242AE2"/>
    <w:rsid w:val="00242D75"/>
    <w:rsid w:val="00242E23"/>
    <w:rsid w:val="00242ECD"/>
    <w:rsid w:val="00242F38"/>
    <w:rsid w:val="00243821"/>
    <w:rsid w:val="00243849"/>
    <w:rsid w:val="002438FD"/>
    <w:rsid w:val="00243A7B"/>
    <w:rsid w:val="00243C5D"/>
    <w:rsid w:val="00243C97"/>
    <w:rsid w:val="00243DA0"/>
    <w:rsid w:val="00243EC8"/>
    <w:rsid w:val="00244132"/>
    <w:rsid w:val="00244288"/>
    <w:rsid w:val="002442C9"/>
    <w:rsid w:val="002442F5"/>
    <w:rsid w:val="00244366"/>
    <w:rsid w:val="002443CF"/>
    <w:rsid w:val="00244414"/>
    <w:rsid w:val="0024449C"/>
    <w:rsid w:val="002446A7"/>
    <w:rsid w:val="002446DC"/>
    <w:rsid w:val="0024477F"/>
    <w:rsid w:val="00244C2B"/>
    <w:rsid w:val="00244C9B"/>
    <w:rsid w:val="00244D00"/>
    <w:rsid w:val="00244E84"/>
    <w:rsid w:val="00244F69"/>
    <w:rsid w:val="00244FE8"/>
    <w:rsid w:val="00245074"/>
    <w:rsid w:val="002450A4"/>
    <w:rsid w:val="0024521D"/>
    <w:rsid w:val="00245337"/>
    <w:rsid w:val="002453C3"/>
    <w:rsid w:val="0024576F"/>
    <w:rsid w:val="00245A1A"/>
    <w:rsid w:val="00245ABB"/>
    <w:rsid w:val="00245C4A"/>
    <w:rsid w:val="00245D5A"/>
    <w:rsid w:val="00245E29"/>
    <w:rsid w:val="00245E5B"/>
    <w:rsid w:val="00245ECA"/>
    <w:rsid w:val="00246256"/>
    <w:rsid w:val="00246317"/>
    <w:rsid w:val="00246412"/>
    <w:rsid w:val="002464BC"/>
    <w:rsid w:val="00246587"/>
    <w:rsid w:val="002465CA"/>
    <w:rsid w:val="0024673D"/>
    <w:rsid w:val="0024673E"/>
    <w:rsid w:val="00246859"/>
    <w:rsid w:val="00246B1D"/>
    <w:rsid w:val="00246CA0"/>
    <w:rsid w:val="00246D5F"/>
    <w:rsid w:val="00246DDB"/>
    <w:rsid w:val="00246ED7"/>
    <w:rsid w:val="0024703E"/>
    <w:rsid w:val="00247075"/>
    <w:rsid w:val="00247221"/>
    <w:rsid w:val="00247243"/>
    <w:rsid w:val="0024772B"/>
    <w:rsid w:val="0024777E"/>
    <w:rsid w:val="0024779D"/>
    <w:rsid w:val="0024782B"/>
    <w:rsid w:val="0024796D"/>
    <w:rsid w:val="0024799D"/>
    <w:rsid w:val="002479EF"/>
    <w:rsid w:val="00247A45"/>
    <w:rsid w:val="00247A66"/>
    <w:rsid w:val="00247AE8"/>
    <w:rsid w:val="00247BB8"/>
    <w:rsid w:val="00247C23"/>
    <w:rsid w:val="00247C28"/>
    <w:rsid w:val="00247FB9"/>
    <w:rsid w:val="002500E1"/>
    <w:rsid w:val="0025011E"/>
    <w:rsid w:val="0025032A"/>
    <w:rsid w:val="00250354"/>
    <w:rsid w:val="00250368"/>
    <w:rsid w:val="002503B8"/>
    <w:rsid w:val="0025047A"/>
    <w:rsid w:val="002504BB"/>
    <w:rsid w:val="002506AF"/>
    <w:rsid w:val="002506FE"/>
    <w:rsid w:val="00250916"/>
    <w:rsid w:val="00250C5D"/>
    <w:rsid w:val="00250CCE"/>
    <w:rsid w:val="00250CF9"/>
    <w:rsid w:val="00250D63"/>
    <w:rsid w:val="00251145"/>
    <w:rsid w:val="002511F4"/>
    <w:rsid w:val="0025152C"/>
    <w:rsid w:val="0025156B"/>
    <w:rsid w:val="002516A8"/>
    <w:rsid w:val="0025173B"/>
    <w:rsid w:val="0025175D"/>
    <w:rsid w:val="002518DD"/>
    <w:rsid w:val="00251918"/>
    <w:rsid w:val="00251989"/>
    <w:rsid w:val="00251A12"/>
    <w:rsid w:val="00251A76"/>
    <w:rsid w:val="00251B09"/>
    <w:rsid w:val="00251B9E"/>
    <w:rsid w:val="00251CE9"/>
    <w:rsid w:val="00251D74"/>
    <w:rsid w:val="00251F3E"/>
    <w:rsid w:val="00251F45"/>
    <w:rsid w:val="00252040"/>
    <w:rsid w:val="0025209C"/>
    <w:rsid w:val="002522B0"/>
    <w:rsid w:val="00252373"/>
    <w:rsid w:val="0025237B"/>
    <w:rsid w:val="00252454"/>
    <w:rsid w:val="0025246E"/>
    <w:rsid w:val="002524C8"/>
    <w:rsid w:val="0025258C"/>
    <w:rsid w:val="002525D3"/>
    <w:rsid w:val="00252629"/>
    <w:rsid w:val="00252795"/>
    <w:rsid w:val="002527AA"/>
    <w:rsid w:val="002527E0"/>
    <w:rsid w:val="002529D5"/>
    <w:rsid w:val="00252AE4"/>
    <w:rsid w:val="00252C37"/>
    <w:rsid w:val="00252CC4"/>
    <w:rsid w:val="00252D5C"/>
    <w:rsid w:val="00252DEA"/>
    <w:rsid w:val="00252E77"/>
    <w:rsid w:val="00252EC5"/>
    <w:rsid w:val="002532A7"/>
    <w:rsid w:val="002532B4"/>
    <w:rsid w:val="0025358B"/>
    <w:rsid w:val="002538F9"/>
    <w:rsid w:val="00253A12"/>
    <w:rsid w:val="00253C58"/>
    <w:rsid w:val="00253D42"/>
    <w:rsid w:val="00253DBA"/>
    <w:rsid w:val="00253DD5"/>
    <w:rsid w:val="00253FB0"/>
    <w:rsid w:val="00254192"/>
    <w:rsid w:val="002542C2"/>
    <w:rsid w:val="002542CE"/>
    <w:rsid w:val="0025433B"/>
    <w:rsid w:val="0025441D"/>
    <w:rsid w:val="002545BE"/>
    <w:rsid w:val="002545F0"/>
    <w:rsid w:val="00254679"/>
    <w:rsid w:val="0025488A"/>
    <w:rsid w:val="002548EF"/>
    <w:rsid w:val="00254939"/>
    <w:rsid w:val="002549BC"/>
    <w:rsid w:val="00254A23"/>
    <w:rsid w:val="00254A58"/>
    <w:rsid w:val="00254AD9"/>
    <w:rsid w:val="00254B3E"/>
    <w:rsid w:val="00254BB2"/>
    <w:rsid w:val="00254CED"/>
    <w:rsid w:val="00254CF4"/>
    <w:rsid w:val="0025539E"/>
    <w:rsid w:val="0025549E"/>
    <w:rsid w:val="002554D6"/>
    <w:rsid w:val="0025554E"/>
    <w:rsid w:val="00255608"/>
    <w:rsid w:val="00255815"/>
    <w:rsid w:val="002558BF"/>
    <w:rsid w:val="002559D0"/>
    <w:rsid w:val="00255BEA"/>
    <w:rsid w:val="00255D34"/>
    <w:rsid w:val="00255DD3"/>
    <w:rsid w:val="00255DF6"/>
    <w:rsid w:val="00255F22"/>
    <w:rsid w:val="002560CA"/>
    <w:rsid w:val="0025614C"/>
    <w:rsid w:val="0025624C"/>
    <w:rsid w:val="0025625B"/>
    <w:rsid w:val="002562A2"/>
    <w:rsid w:val="00256318"/>
    <w:rsid w:val="00256577"/>
    <w:rsid w:val="00256702"/>
    <w:rsid w:val="00256992"/>
    <w:rsid w:val="00256A16"/>
    <w:rsid w:val="00256C0D"/>
    <w:rsid w:val="00256CD6"/>
    <w:rsid w:val="00256E09"/>
    <w:rsid w:val="00256EBF"/>
    <w:rsid w:val="002571E1"/>
    <w:rsid w:val="00257250"/>
    <w:rsid w:val="0025729D"/>
    <w:rsid w:val="002573B6"/>
    <w:rsid w:val="002573EF"/>
    <w:rsid w:val="00257533"/>
    <w:rsid w:val="0025759E"/>
    <w:rsid w:val="002575DD"/>
    <w:rsid w:val="00257685"/>
    <w:rsid w:val="002576AB"/>
    <w:rsid w:val="002578B3"/>
    <w:rsid w:val="0025791E"/>
    <w:rsid w:val="00257A77"/>
    <w:rsid w:val="00257B9E"/>
    <w:rsid w:val="00257BC3"/>
    <w:rsid w:val="00257D19"/>
    <w:rsid w:val="00257ED1"/>
    <w:rsid w:val="002600F1"/>
    <w:rsid w:val="0026014A"/>
    <w:rsid w:val="0026015E"/>
    <w:rsid w:val="00260199"/>
    <w:rsid w:val="002601F0"/>
    <w:rsid w:val="0026026D"/>
    <w:rsid w:val="002603B9"/>
    <w:rsid w:val="0026044F"/>
    <w:rsid w:val="002604DA"/>
    <w:rsid w:val="00260517"/>
    <w:rsid w:val="00260525"/>
    <w:rsid w:val="002606CD"/>
    <w:rsid w:val="00260730"/>
    <w:rsid w:val="00260850"/>
    <w:rsid w:val="00260A77"/>
    <w:rsid w:val="00260A8C"/>
    <w:rsid w:val="00260DC4"/>
    <w:rsid w:val="00260F83"/>
    <w:rsid w:val="00261042"/>
    <w:rsid w:val="002610D4"/>
    <w:rsid w:val="00261201"/>
    <w:rsid w:val="00261506"/>
    <w:rsid w:val="00261644"/>
    <w:rsid w:val="00261785"/>
    <w:rsid w:val="002618DE"/>
    <w:rsid w:val="002619F5"/>
    <w:rsid w:val="00261C25"/>
    <w:rsid w:val="00261EF7"/>
    <w:rsid w:val="002621A4"/>
    <w:rsid w:val="00262258"/>
    <w:rsid w:val="002622B5"/>
    <w:rsid w:val="00262382"/>
    <w:rsid w:val="00262456"/>
    <w:rsid w:val="0026249D"/>
    <w:rsid w:val="00262556"/>
    <w:rsid w:val="0026269E"/>
    <w:rsid w:val="00262721"/>
    <w:rsid w:val="00262921"/>
    <w:rsid w:val="00262927"/>
    <w:rsid w:val="0026294A"/>
    <w:rsid w:val="00262A8B"/>
    <w:rsid w:val="00262D9D"/>
    <w:rsid w:val="00262F42"/>
    <w:rsid w:val="00262F8B"/>
    <w:rsid w:val="00262FC7"/>
    <w:rsid w:val="00263092"/>
    <w:rsid w:val="002633B8"/>
    <w:rsid w:val="00263427"/>
    <w:rsid w:val="002634A6"/>
    <w:rsid w:val="0026354E"/>
    <w:rsid w:val="00263579"/>
    <w:rsid w:val="0026386A"/>
    <w:rsid w:val="002639D3"/>
    <w:rsid w:val="00263C52"/>
    <w:rsid w:val="00263CC0"/>
    <w:rsid w:val="00263CDE"/>
    <w:rsid w:val="00263E5D"/>
    <w:rsid w:val="00264066"/>
    <w:rsid w:val="0026408D"/>
    <w:rsid w:val="002640CB"/>
    <w:rsid w:val="00264156"/>
    <w:rsid w:val="00264184"/>
    <w:rsid w:val="002641DE"/>
    <w:rsid w:val="00264289"/>
    <w:rsid w:val="00264363"/>
    <w:rsid w:val="0026443B"/>
    <w:rsid w:val="00264484"/>
    <w:rsid w:val="00264603"/>
    <w:rsid w:val="00264606"/>
    <w:rsid w:val="002649A5"/>
    <w:rsid w:val="002649B2"/>
    <w:rsid w:val="002649DF"/>
    <w:rsid w:val="00264B84"/>
    <w:rsid w:val="00264E05"/>
    <w:rsid w:val="00264E53"/>
    <w:rsid w:val="00264FEE"/>
    <w:rsid w:val="00265000"/>
    <w:rsid w:val="00265127"/>
    <w:rsid w:val="00265315"/>
    <w:rsid w:val="0026538C"/>
    <w:rsid w:val="00265436"/>
    <w:rsid w:val="00265541"/>
    <w:rsid w:val="00265620"/>
    <w:rsid w:val="00265636"/>
    <w:rsid w:val="00265665"/>
    <w:rsid w:val="0026569C"/>
    <w:rsid w:val="0026575C"/>
    <w:rsid w:val="00265950"/>
    <w:rsid w:val="00265A65"/>
    <w:rsid w:val="00265B1E"/>
    <w:rsid w:val="00265C61"/>
    <w:rsid w:val="00265D5B"/>
    <w:rsid w:val="00265F23"/>
    <w:rsid w:val="002660F6"/>
    <w:rsid w:val="002661F4"/>
    <w:rsid w:val="002663E3"/>
    <w:rsid w:val="0026647A"/>
    <w:rsid w:val="00266482"/>
    <w:rsid w:val="0026653D"/>
    <w:rsid w:val="0026667E"/>
    <w:rsid w:val="00266771"/>
    <w:rsid w:val="0026682C"/>
    <w:rsid w:val="00266873"/>
    <w:rsid w:val="0026694D"/>
    <w:rsid w:val="00266A6A"/>
    <w:rsid w:val="00266AD0"/>
    <w:rsid w:val="00266EDA"/>
    <w:rsid w:val="002670B8"/>
    <w:rsid w:val="002671B4"/>
    <w:rsid w:val="0026743E"/>
    <w:rsid w:val="0026743F"/>
    <w:rsid w:val="002674BA"/>
    <w:rsid w:val="00267585"/>
    <w:rsid w:val="002675DE"/>
    <w:rsid w:val="00267668"/>
    <w:rsid w:val="0026767B"/>
    <w:rsid w:val="002677A6"/>
    <w:rsid w:val="002678FF"/>
    <w:rsid w:val="00267928"/>
    <w:rsid w:val="00270500"/>
    <w:rsid w:val="00270585"/>
    <w:rsid w:val="002705D0"/>
    <w:rsid w:val="002706D8"/>
    <w:rsid w:val="00270745"/>
    <w:rsid w:val="0027075E"/>
    <w:rsid w:val="002709B6"/>
    <w:rsid w:val="00270A37"/>
    <w:rsid w:val="00270A9C"/>
    <w:rsid w:val="00270C3F"/>
    <w:rsid w:val="00270CD1"/>
    <w:rsid w:val="00270D0D"/>
    <w:rsid w:val="00270E19"/>
    <w:rsid w:val="00270EE7"/>
    <w:rsid w:val="00271043"/>
    <w:rsid w:val="0027105E"/>
    <w:rsid w:val="0027112D"/>
    <w:rsid w:val="0027123C"/>
    <w:rsid w:val="002712E1"/>
    <w:rsid w:val="002712ED"/>
    <w:rsid w:val="002712EF"/>
    <w:rsid w:val="002713FB"/>
    <w:rsid w:val="002717D2"/>
    <w:rsid w:val="002717EF"/>
    <w:rsid w:val="002718B5"/>
    <w:rsid w:val="00271B1F"/>
    <w:rsid w:val="00271C1A"/>
    <w:rsid w:val="00271C83"/>
    <w:rsid w:val="00271D9E"/>
    <w:rsid w:val="00271E11"/>
    <w:rsid w:val="00272044"/>
    <w:rsid w:val="0027217E"/>
    <w:rsid w:val="00272194"/>
    <w:rsid w:val="00272338"/>
    <w:rsid w:val="002723F5"/>
    <w:rsid w:val="00272425"/>
    <w:rsid w:val="0027246C"/>
    <w:rsid w:val="0027254A"/>
    <w:rsid w:val="002725E2"/>
    <w:rsid w:val="00272694"/>
    <w:rsid w:val="00272702"/>
    <w:rsid w:val="00272791"/>
    <w:rsid w:val="00272795"/>
    <w:rsid w:val="002728DD"/>
    <w:rsid w:val="0027293F"/>
    <w:rsid w:val="00272C44"/>
    <w:rsid w:val="00272F1E"/>
    <w:rsid w:val="00272F7A"/>
    <w:rsid w:val="00273020"/>
    <w:rsid w:val="00273068"/>
    <w:rsid w:val="002730A6"/>
    <w:rsid w:val="002730B1"/>
    <w:rsid w:val="00273161"/>
    <w:rsid w:val="00273367"/>
    <w:rsid w:val="00273586"/>
    <w:rsid w:val="002735B0"/>
    <w:rsid w:val="00273868"/>
    <w:rsid w:val="002738EB"/>
    <w:rsid w:val="002738FB"/>
    <w:rsid w:val="00273949"/>
    <w:rsid w:val="00273A66"/>
    <w:rsid w:val="00273D9C"/>
    <w:rsid w:val="00273E52"/>
    <w:rsid w:val="00273E81"/>
    <w:rsid w:val="00273EF2"/>
    <w:rsid w:val="00273F37"/>
    <w:rsid w:val="00273FB7"/>
    <w:rsid w:val="00273FFD"/>
    <w:rsid w:val="002740BA"/>
    <w:rsid w:val="002743BC"/>
    <w:rsid w:val="002746AC"/>
    <w:rsid w:val="002748AC"/>
    <w:rsid w:val="002748CC"/>
    <w:rsid w:val="00274A8B"/>
    <w:rsid w:val="00274B83"/>
    <w:rsid w:val="00274C06"/>
    <w:rsid w:val="00274C7C"/>
    <w:rsid w:val="00274D15"/>
    <w:rsid w:val="00274D35"/>
    <w:rsid w:val="00274D41"/>
    <w:rsid w:val="00274E04"/>
    <w:rsid w:val="00274E55"/>
    <w:rsid w:val="00274EBF"/>
    <w:rsid w:val="00274EE4"/>
    <w:rsid w:val="00274F6B"/>
    <w:rsid w:val="002751C8"/>
    <w:rsid w:val="0027550F"/>
    <w:rsid w:val="00275557"/>
    <w:rsid w:val="00275592"/>
    <w:rsid w:val="00275818"/>
    <w:rsid w:val="00275901"/>
    <w:rsid w:val="00275991"/>
    <w:rsid w:val="00275D16"/>
    <w:rsid w:val="00275F0B"/>
    <w:rsid w:val="00276026"/>
    <w:rsid w:val="00276093"/>
    <w:rsid w:val="002760AC"/>
    <w:rsid w:val="00276143"/>
    <w:rsid w:val="002761CC"/>
    <w:rsid w:val="0027669B"/>
    <w:rsid w:val="002768E1"/>
    <w:rsid w:val="0027696F"/>
    <w:rsid w:val="002769D6"/>
    <w:rsid w:val="00276A08"/>
    <w:rsid w:val="00276AA6"/>
    <w:rsid w:val="00276B73"/>
    <w:rsid w:val="00276E66"/>
    <w:rsid w:val="00276E6F"/>
    <w:rsid w:val="00277183"/>
    <w:rsid w:val="0027729C"/>
    <w:rsid w:val="002772A2"/>
    <w:rsid w:val="002772B6"/>
    <w:rsid w:val="00277304"/>
    <w:rsid w:val="0027757A"/>
    <w:rsid w:val="00277704"/>
    <w:rsid w:val="002777DE"/>
    <w:rsid w:val="00277AA2"/>
    <w:rsid w:val="00277C37"/>
    <w:rsid w:val="00277FC2"/>
    <w:rsid w:val="00277FFC"/>
    <w:rsid w:val="002800FB"/>
    <w:rsid w:val="002802A0"/>
    <w:rsid w:val="002802A4"/>
    <w:rsid w:val="00280371"/>
    <w:rsid w:val="00280409"/>
    <w:rsid w:val="0028047B"/>
    <w:rsid w:val="00280776"/>
    <w:rsid w:val="002807BC"/>
    <w:rsid w:val="00280855"/>
    <w:rsid w:val="00280A9B"/>
    <w:rsid w:val="00280ADD"/>
    <w:rsid w:val="00280B6D"/>
    <w:rsid w:val="00280DFD"/>
    <w:rsid w:val="00280EA2"/>
    <w:rsid w:val="00280F01"/>
    <w:rsid w:val="00281107"/>
    <w:rsid w:val="0028115B"/>
    <w:rsid w:val="00281526"/>
    <w:rsid w:val="00281610"/>
    <w:rsid w:val="00281715"/>
    <w:rsid w:val="00281732"/>
    <w:rsid w:val="00281922"/>
    <w:rsid w:val="0028194C"/>
    <w:rsid w:val="00281A91"/>
    <w:rsid w:val="00281AFC"/>
    <w:rsid w:val="00281B26"/>
    <w:rsid w:val="00281EAC"/>
    <w:rsid w:val="0028228B"/>
    <w:rsid w:val="002825B4"/>
    <w:rsid w:val="002828DE"/>
    <w:rsid w:val="002829C1"/>
    <w:rsid w:val="002829E2"/>
    <w:rsid w:val="00282A8A"/>
    <w:rsid w:val="00282BAC"/>
    <w:rsid w:val="00282C5A"/>
    <w:rsid w:val="00282E31"/>
    <w:rsid w:val="00282ED2"/>
    <w:rsid w:val="00282EE2"/>
    <w:rsid w:val="00282FD7"/>
    <w:rsid w:val="002830B2"/>
    <w:rsid w:val="00283101"/>
    <w:rsid w:val="002831BB"/>
    <w:rsid w:val="00283268"/>
    <w:rsid w:val="00283362"/>
    <w:rsid w:val="002836B6"/>
    <w:rsid w:val="00283751"/>
    <w:rsid w:val="00283782"/>
    <w:rsid w:val="002839E3"/>
    <w:rsid w:val="00283AD1"/>
    <w:rsid w:val="00283BA8"/>
    <w:rsid w:val="00283CE6"/>
    <w:rsid w:val="00283DB4"/>
    <w:rsid w:val="00283E4B"/>
    <w:rsid w:val="00283FA9"/>
    <w:rsid w:val="002840DE"/>
    <w:rsid w:val="00284370"/>
    <w:rsid w:val="002843A5"/>
    <w:rsid w:val="00284552"/>
    <w:rsid w:val="002847D4"/>
    <w:rsid w:val="00284BC1"/>
    <w:rsid w:val="00284C08"/>
    <w:rsid w:val="00284C77"/>
    <w:rsid w:val="00284D99"/>
    <w:rsid w:val="002850F6"/>
    <w:rsid w:val="0028510C"/>
    <w:rsid w:val="0028548C"/>
    <w:rsid w:val="002855CB"/>
    <w:rsid w:val="0028562B"/>
    <w:rsid w:val="0028572A"/>
    <w:rsid w:val="00285850"/>
    <w:rsid w:val="00285969"/>
    <w:rsid w:val="0028598B"/>
    <w:rsid w:val="00285A27"/>
    <w:rsid w:val="00285D38"/>
    <w:rsid w:val="00285D90"/>
    <w:rsid w:val="00285F07"/>
    <w:rsid w:val="00286213"/>
    <w:rsid w:val="00286347"/>
    <w:rsid w:val="00286536"/>
    <w:rsid w:val="0028656D"/>
    <w:rsid w:val="002866F3"/>
    <w:rsid w:val="00286818"/>
    <w:rsid w:val="002868AB"/>
    <w:rsid w:val="00286972"/>
    <w:rsid w:val="00286A8A"/>
    <w:rsid w:val="00286CD9"/>
    <w:rsid w:val="0028712C"/>
    <w:rsid w:val="00287169"/>
    <w:rsid w:val="0028726C"/>
    <w:rsid w:val="002872FC"/>
    <w:rsid w:val="00287480"/>
    <w:rsid w:val="0028756D"/>
    <w:rsid w:val="002875DD"/>
    <w:rsid w:val="002875E4"/>
    <w:rsid w:val="002877F1"/>
    <w:rsid w:val="002879EC"/>
    <w:rsid w:val="00287A7D"/>
    <w:rsid w:val="00287EC5"/>
    <w:rsid w:val="00287F97"/>
    <w:rsid w:val="00287FE7"/>
    <w:rsid w:val="0029035B"/>
    <w:rsid w:val="00290433"/>
    <w:rsid w:val="00290464"/>
    <w:rsid w:val="00290542"/>
    <w:rsid w:val="0029072E"/>
    <w:rsid w:val="002907C0"/>
    <w:rsid w:val="00290918"/>
    <w:rsid w:val="00290922"/>
    <w:rsid w:val="0029092A"/>
    <w:rsid w:val="00290936"/>
    <w:rsid w:val="002909EB"/>
    <w:rsid w:val="00290A1C"/>
    <w:rsid w:val="00290B6E"/>
    <w:rsid w:val="00290C17"/>
    <w:rsid w:val="00290C95"/>
    <w:rsid w:val="00290D6E"/>
    <w:rsid w:val="00290E9E"/>
    <w:rsid w:val="00290EBD"/>
    <w:rsid w:val="00290EBE"/>
    <w:rsid w:val="00290F4B"/>
    <w:rsid w:val="00290F73"/>
    <w:rsid w:val="00291057"/>
    <w:rsid w:val="00291068"/>
    <w:rsid w:val="00291156"/>
    <w:rsid w:val="00291426"/>
    <w:rsid w:val="00291559"/>
    <w:rsid w:val="00291705"/>
    <w:rsid w:val="002917F5"/>
    <w:rsid w:val="00291824"/>
    <w:rsid w:val="002918CC"/>
    <w:rsid w:val="002919F8"/>
    <w:rsid w:val="00291B1E"/>
    <w:rsid w:val="00291E92"/>
    <w:rsid w:val="00291EA9"/>
    <w:rsid w:val="00291F18"/>
    <w:rsid w:val="00291F31"/>
    <w:rsid w:val="002921F4"/>
    <w:rsid w:val="00292275"/>
    <w:rsid w:val="002922A4"/>
    <w:rsid w:val="00292463"/>
    <w:rsid w:val="00292594"/>
    <w:rsid w:val="002925E1"/>
    <w:rsid w:val="002926B0"/>
    <w:rsid w:val="0029289E"/>
    <w:rsid w:val="002929B4"/>
    <w:rsid w:val="00292CAB"/>
    <w:rsid w:val="00292D75"/>
    <w:rsid w:val="00292FE5"/>
    <w:rsid w:val="00292FEB"/>
    <w:rsid w:val="00293055"/>
    <w:rsid w:val="002930A3"/>
    <w:rsid w:val="00293121"/>
    <w:rsid w:val="00293136"/>
    <w:rsid w:val="00293424"/>
    <w:rsid w:val="00293425"/>
    <w:rsid w:val="0029355E"/>
    <w:rsid w:val="00293816"/>
    <w:rsid w:val="002938AD"/>
    <w:rsid w:val="002938E6"/>
    <w:rsid w:val="002944CB"/>
    <w:rsid w:val="00294536"/>
    <w:rsid w:val="00294703"/>
    <w:rsid w:val="0029480E"/>
    <w:rsid w:val="00294964"/>
    <w:rsid w:val="002949B9"/>
    <w:rsid w:val="00294A6F"/>
    <w:rsid w:val="00294AB9"/>
    <w:rsid w:val="00294CCA"/>
    <w:rsid w:val="00294DDC"/>
    <w:rsid w:val="00294E2E"/>
    <w:rsid w:val="00294FB6"/>
    <w:rsid w:val="0029517A"/>
    <w:rsid w:val="0029521F"/>
    <w:rsid w:val="002954DF"/>
    <w:rsid w:val="002956F1"/>
    <w:rsid w:val="00295977"/>
    <w:rsid w:val="002959E8"/>
    <w:rsid w:val="00295A40"/>
    <w:rsid w:val="00295A4A"/>
    <w:rsid w:val="00295C35"/>
    <w:rsid w:val="00295C39"/>
    <w:rsid w:val="00295DBB"/>
    <w:rsid w:val="00295EC4"/>
    <w:rsid w:val="00295F4B"/>
    <w:rsid w:val="00296118"/>
    <w:rsid w:val="0029614F"/>
    <w:rsid w:val="0029617E"/>
    <w:rsid w:val="002961C8"/>
    <w:rsid w:val="00296484"/>
    <w:rsid w:val="00296539"/>
    <w:rsid w:val="00296559"/>
    <w:rsid w:val="0029671A"/>
    <w:rsid w:val="00296756"/>
    <w:rsid w:val="0029682C"/>
    <w:rsid w:val="00296948"/>
    <w:rsid w:val="00296961"/>
    <w:rsid w:val="00296A24"/>
    <w:rsid w:val="00296AE7"/>
    <w:rsid w:val="00296B26"/>
    <w:rsid w:val="00296C1C"/>
    <w:rsid w:val="00296D4B"/>
    <w:rsid w:val="00296E87"/>
    <w:rsid w:val="00296FB6"/>
    <w:rsid w:val="00297063"/>
    <w:rsid w:val="00297123"/>
    <w:rsid w:val="002971A6"/>
    <w:rsid w:val="00297540"/>
    <w:rsid w:val="0029756F"/>
    <w:rsid w:val="002977EA"/>
    <w:rsid w:val="00297A9C"/>
    <w:rsid w:val="00297AAF"/>
    <w:rsid w:val="00297AC9"/>
    <w:rsid w:val="00297BC8"/>
    <w:rsid w:val="00297D09"/>
    <w:rsid w:val="00297D0F"/>
    <w:rsid w:val="00297D97"/>
    <w:rsid w:val="00297EA5"/>
    <w:rsid w:val="00297EF1"/>
    <w:rsid w:val="00297FA6"/>
    <w:rsid w:val="002A0002"/>
    <w:rsid w:val="002A008E"/>
    <w:rsid w:val="002A0187"/>
    <w:rsid w:val="002A0527"/>
    <w:rsid w:val="002A062E"/>
    <w:rsid w:val="002A066A"/>
    <w:rsid w:val="002A09C9"/>
    <w:rsid w:val="002A0AC4"/>
    <w:rsid w:val="002A0B09"/>
    <w:rsid w:val="002A0BBB"/>
    <w:rsid w:val="002A0C02"/>
    <w:rsid w:val="002A0D18"/>
    <w:rsid w:val="002A0D2B"/>
    <w:rsid w:val="002A0D5A"/>
    <w:rsid w:val="002A0E6C"/>
    <w:rsid w:val="002A0F8C"/>
    <w:rsid w:val="002A104A"/>
    <w:rsid w:val="002A129C"/>
    <w:rsid w:val="002A14C5"/>
    <w:rsid w:val="002A157F"/>
    <w:rsid w:val="002A166E"/>
    <w:rsid w:val="002A1806"/>
    <w:rsid w:val="002A1818"/>
    <w:rsid w:val="002A1860"/>
    <w:rsid w:val="002A18D5"/>
    <w:rsid w:val="002A18FE"/>
    <w:rsid w:val="002A1CCD"/>
    <w:rsid w:val="002A1DD4"/>
    <w:rsid w:val="002A1F09"/>
    <w:rsid w:val="002A2162"/>
    <w:rsid w:val="002A2167"/>
    <w:rsid w:val="002A221F"/>
    <w:rsid w:val="002A2224"/>
    <w:rsid w:val="002A24CE"/>
    <w:rsid w:val="002A24FF"/>
    <w:rsid w:val="002A270F"/>
    <w:rsid w:val="002A2789"/>
    <w:rsid w:val="002A2AA0"/>
    <w:rsid w:val="002A2ABA"/>
    <w:rsid w:val="002A2B09"/>
    <w:rsid w:val="002A2D0B"/>
    <w:rsid w:val="002A2D7F"/>
    <w:rsid w:val="002A2D86"/>
    <w:rsid w:val="002A2EBF"/>
    <w:rsid w:val="002A2EDB"/>
    <w:rsid w:val="002A302F"/>
    <w:rsid w:val="002A303B"/>
    <w:rsid w:val="002A3054"/>
    <w:rsid w:val="002A315A"/>
    <w:rsid w:val="002A3163"/>
    <w:rsid w:val="002A32B4"/>
    <w:rsid w:val="002A3400"/>
    <w:rsid w:val="002A3489"/>
    <w:rsid w:val="002A35B6"/>
    <w:rsid w:val="002A392C"/>
    <w:rsid w:val="002A3ADF"/>
    <w:rsid w:val="002A3C19"/>
    <w:rsid w:val="002A3C6E"/>
    <w:rsid w:val="002A3C91"/>
    <w:rsid w:val="002A3FC4"/>
    <w:rsid w:val="002A3FF5"/>
    <w:rsid w:val="002A4115"/>
    <w:rsid w:val="002A4449"/>
    <w:rsid w:val="002A44EF"/>
    <w:rsid w:val="002A4567"/>
    <w:rsid w:val="002A4837"/>
    <w:rsid w:val="002A484E"/>
    <w:rsid w:val="002A4885"/>
    <w:rsid w:val="002A491B"/>
    <w:rsid w:val="002A4954"/>
    <w:rsid w:val="002A4B36"/>
    <w:rsid w:val="002A4B9E"/>
    <w:rsid w:val="002A4BC6"/>
    <w:rsid w:val="002A4C78"/>
    <w:rsid w:val="002A4D7E"/>
    <w:rsid w:val="002A4D9F"/>
    <w:rsid w:val="002A4E1B"/>
    <w:rsid w:val="002A4F1E"/>
    <w:rsid w:val="002A4F9C"/>
    <w:rsid w:val="002A5006"/>
    <w:rsid w:val="002A5159"/>
    <w:rsid w:val="002A51B8"/>
    <w:rsid w:val="002A53FC"/>
    <w:rsid w:val="002A546A"/>
    <w:rsid w:val="002A5482"/>
    <w:rsid w:val="002A55F7"/>
    <w:rsid w:val="002A5692"/>
    <w:rsid w:val="002A5718"/>
    <w:rsid w:val="002A57C9"/>
    <w:rsid w:val="002A5C41"/>
    <w:rsid w:val="002A5CC6"/>
    <w:rsid w:val="002A5D59"/>
    <w:rsid w:val="002A5E74"/>
    <w:rsid w:val="002A6127"/>
    <w:rsid w:val="002A62EE"/>
    <w:rsid w:val="002A6343"/>
    <w:rsid w:val="002A6351"/>
    <w:rsid w:val="002A642F"/>
    <w:rsid w:val="002A6655"/>
    <w:rsid w:val="002A6898"/>
    <w:rsid w:val="002A68B1"/>
    <w:rsid w:val="002A6CB3"/>
    <w:rsid w:val="002A6D9B"/>
    <w:rsid w:val="002A6DF0"/>
    <w:rsid w:val="002A6EAA"/>
    <w:rsid w:val="002A700C"/>
    <w:rsid w:val="002A706D"/>
    <w:rsid w:val="002A70F4"/>
    <w:rsid w:val="002A7131"/>
    <w:rsid w:val="002A7175"/>
    <w:rsid w:val="002A759E"/>
    <w:rsid w:val="002A773C"/>
    <w:rsid w:val="002A7913"/>
    <w:rsid w:val="002A7978"/>
    <w:rsid w:val="002A7BAD"/>
    <w:rsid w:val="002A7DCC"/>
    <w:rsid w:val="002B00C5"/>
    <w:rsid w:val="002B00EF"/>
    <w:rsid w:val="002B0435"/>
    <w:rsid w:val="002B0535"/>
    <w:rsid w:val="002B0594"/>
    <w:rsid w:val="002B0BD1"/>
    <w:rsid w:val="002B0C85"/>
    <w:rsid w:val="002B0CA5"/>
    <w:rsid w:val="002B0EBD"/>
    <w:rsid w:val="002B1017"/>
    <w:rsid w:val="002B1159"/>
    <w:rsid w:val="002B11A5"/>
    <w:rsid w:val="002B11BB"/>
    <w:rsid w:val="002B1428"/>
    <w:rsid w:val="002B1752"/>
    <w:rsid w:val="002B181E"/>
    <w:rsid w:val="002B1887"/>
    <w:rsid w:val="002B188A"/>
    <w:rsid w:val="002B18EA"/>
    <w:rsid w:val="002B18F9"/>
    <w:rsid w:val="002B1A87"/>
    <w:rsid w:val="002B1BB3"/>
    <w:rsid w:val="002B1CF4"/>
    <w:rsid w:val="002B1D30"/>
    <w:rsid w:val="002B1D9D"/>
    <w:rsid w:val="002B1E1C"/>
    <w:rsid w:val="002B1F07"/>
    <w:rsid w:val="002B1F15"/>
    <w:rsid w:val="002B205F"/>
    <w:rsid w:val="002B2077"/>
    <w:rsid w:val="002B2151"/>
    <w:rsid w:val="002B2300"/>
    <w:rsid w:val="002B2572"/>
    <w:rsid w:val="002B2625"/>
    <w:rsid w:val="002B26E1"/>
    <w:rsid w:val="002B2759"/>
    <w:rsid w:val="002B27E2"/>
    <w:rsid w:val="002B28A2"/>
    <w:rsid w:val="002B28FC"/>
    <w:rsid w:val="002B296A"/>
    <w:rsid w:val="002B2B1F"/>
    <w:rsid w:val="002B2B67"/>
    <w:rsid w:val="002B2CD4"/>
    <w:rsid w:val="002B2D4E"/>
    <w:rsid w:val="002B2DB5"/>
    <w:rsid w:val="002B2E35"/>
    <w:rsid w:val="002B2F6F"/>
    <w:rsid w:val="002B30FA"/>
    <w:rsid w:val="002B31B5"/>
    <w:rsid w:val="002B32E6"/>
    <w:rsid w:val="002B3418"/>
    <w:rsid w:val="002B356C"/>
    <w:rsid w:val="002B37BF"/>
    <w:rsid w:val="002B3917"/>
    <w:rsid w:val="002B392B"/>
    <w:rsid w:val="002B39D8"/>
    <w:rsid w:val="002B3A40"/>
    <w:rsid w:val="002B3A51"/>
    <w:rsid w:val="002B3B0B"/>
    <w:rsid w:val="002B3BFA"/>
    <w:rsid w:val="002B3C6F"/>
    <w:rsid w:val="002B3CD4"/>
    <w:rsid w:val="002B3DA3"/>
    <w:rsid w:val="002B3E11"/>
    <w:rsid w:val="002B3E5D"/>
    <w:rsid w:val="002B3F17"/>
    <w:rsid w:val="002B3F2E"/>
    <w:rsid w:val="002B400E"/>
    <w:rsid w:val="002B4215"/>
    <w:rsid w:val="002B443C"/>
    <w:rsid w:val="002B45A8"/>
    <w:rsid w:val="002B4615"/>
    <w:rsid w:val="002B4689"/>
    <w:rsid w:val="002B46B5"/>
    <w:rsid w:val="002B46F8"/>
    <w:rsid w:val="002B4735"/>
    <w:rsid w:val="002B4752"/>
    <w:rsid w:val="002B4811"/>
    <w:rsid w:val="002B4885"/>
    <w:rsid w:val="002B4992"/>
    <w:rsid w:val="002B4B92"/>
    <w:rsid w:val="002B4C18"/>
    <w:rsid w:val="002B4D1F"/>
    <w:rsid w:val="002B4E7E"/>
    <w:rsid w:val="002B50A1"/>
    <w:rsid w:val="002B50B0"/>
    <w:rsid w:val="002B53FC"/>
    <w:rsid w:val="002B5521"/>
    <w:rsid w:val="002B5651"/>
    <w:rsid w:val="002B5683"/>
    <w:rsid w:val="002B573E"/>
    <w:rsid w:val="002B57DA"/>
    <w:rsid w:val="002B5896"/>
    <w:rsid w:val="002B589D"/>
    <w:rsid w:val="002B5959"/>
    <w:rsid w:val="002B5A45"/>
    <w:rsid w:val="002B5B65"/>
    <w:rsid w:val="002B5CBD"/>
    <w:rsid w:val="002B5E42"/>
    <w:rsid w:val="002B604E"/>
    <w:rsid w:val="002B60F5"/>
    <w:rsid w:val="002B6222"/>
    <w:rsid w:val="002B62FB"/>
    <w:rsid w:val="002B668F"/>
    <w:rsid w:val="002B66A8"/>
    <w:rsid w:val="002B66F3"/>
    <w:rsid w:val="002B67FC"/>
    <w:rsid w:val="002B695A"/>
    <w:rsid w:val="002B69A9"/>
    <w:rsid w:val="002B6C7C"/>
    <w:rsid w:val="002B6CFA"/>
    <w:rsid w:val="002B6E28"/>
    <w:rsid w:val="002B702D"/>
    <w:rsid w:val="002B7182"/>
    <w:rsid w:val="002B71CE"/>
    <w:rsid w:val="002B722F"/>
    <w:rsid w:val="002B72C2"/>
    <w:rsid w:val="002B7355"/>
    <w:rsid w:val="002B7502"/>
    <w:rsid w:val="002B7681"/>
    <w:rsid w:val="002B7759"/>
    <w:rsid w:val="002B7854"/>
    <w:rsid w:val="002B79D5"/>
    <w:rsid w:val="002B79F7"/>
    <w:rsid w:val="002B7A48"/>
    <w:rsid w:val="002B7B70"/>
    <w:rsid w:val="002B7D88"/>
    <w:rsid w:val="002B7E4E"/>
    <w:rsid w:val="002C0010"/>
    <w:rsid w:val="002C005C"/>
    <w:rsid w:val="002C01C0"/>
    <w:rsid w:val="002C029E"/>
    <w:rsid w:val="002C0356"/>
    <w:rsid w:val="002C0691"/>
    <w:rsid w:val="002C0764"/>
    <w:rsid w:val="002C0878"/>
    <w:rsid w:val="002C093C"/>
    <w:rsid w:val="002C0952"/>
    <w:rsid w:val="002C0AEF"/>
    <w:rsid w:val="002C0B08"/>
    <w:rsid w:val="002C0B34"/>
    <w:rsid w:val="002C0DF3"/>
    <w:rsid w:val="002C11F8"/>
    <w:rsid w:val="002C12F4"/>
    <w:rsid w:val="002C1551"/>
    <w:rsid w:val="002C1590"/>
    <w:rsid w:val="002C15C5"/>
    <w:rsid w:val="002C1773"/>
    <w:rsid w:val="002C1796"/>
    <w:rsid w:val="002C17EF"/>
    <w:rsid w:val="002C1838"/>
    <w:rsid w:val="002C198E"/>
    <w:rsid w:val="002C1C14"/>
    <w:rsid w:val="002C1CBE"/>
    <w:rsid w:val="002C1DAD"/>
    <w:rsid w:val="002C1F6A"/>
    <w:rsid w:val="002C1FCA"/>
    <w:rsid w:val="002C2074"/>
    <w:rsid w:val="002C2254"/>
    <w:rsid w:val="002C2484"/>
    <w:rsid w:val="002C2548"/>
    <w:rsid w:val="002C2671"/>
    <w:rsid w:val="002C26FF"/>
    <w:rsid w:val="002C287F"/>
    <w:rsid w:val="002C29B8"/>
    <w:rsid w:val="002C2A68"/>
    <w:rsid w:val="002C2AD2"/>
    <w:rsid w:val="002C2B8D"/>
    <w:rsid w:val="002C2BE0"/>
    <w:rsid w:val="002C2DD8"/>
    <w:rsid w:val="002C2DE7"/>
    <w:rsid w:val="002C2F4A"/>
    <w:rsid w:val="002C3063"/>
    <w:rsid w:val="002C3351"/>
    <w:rsid w:val="002C3667"/>
    <w:rsid w:val="002C36E9"/>
    <w:rsid w:val="002C38EF"/>
    <w:rsid w:val="002C3A07"/>
    <w:rsid w:val="002C3A0D"/>
    <w:rsid w:val="002C3A4C"/>
    <w:rsid w:val="002C3B30"/>
    <w:rsid w:val="002C3DDC"/>
    <w:rsid w:val="002C3E8E"/>
    <w:rsid w:val="002C40B0"/>
    <w:rsid w:val="002C40FA"/>
    <w:rsid w:val="002C42BB"/>
    <w:rsid w:val="002C4342"/>
    <w:rsid w:val="002C4534"/>
    <w:rsid w:val="002C496C"/>
    <w:rsid w:val="002C4B72"/>
    <w:rsid w:val="002C4B74"/>
    <w:rsid w:val="002C4CD8"/>
    <w:rsid w:val="002C4D32"/>
    <w:rsid w:val="002C4D40"/>
    <w:rsid w:val="002C5063"/>
    <w:rsid w:val="002C508E"/>
    <w:rsid w:val="002C515A"/>
    <w:rsid w:val="002C51C3"/>
    <w:rsid w:val="002C523F"/>
    <w:rsid w:val="002C52F1"/>
    <w:rsid w:val="002C544A"/>
    <w:rsid w:val="002C54B1"/>
    <w:rsid w:val="002C55BC"/>
    <w:rsid w:val="002C57BF"/>
    <w:rsid w:val="002C583D"/>
    <w:rsid w:val="002C58AD"/>
    <w:rsid w:val="002C59F7"/>
    <w:rsid w:val="002C5A03"/>
    <w:rsid w:val="002C5AAC"/>
    <w:rsid w:val="002C5B60"/>
    <w:rsid w:val="002C5ED2"/>
    <w:rsid w:val="002C63C8"/>
    <w:rsid w:val="002C63E8"/>
    <w:rsid w:val="002C658A"/>
    <w:rsid w:val="002C65E9"/>
    <w:rsid w:val="002C66F8"/>
    <w:rsid w:val="002C6728"/>
    <w:rsid w:val="002C68EE"/>
    <w:rsid w:val="002C69F4"/>
    <w:rsid w:val="002C6A8E"/>
    <w:rsid w:val="002C6B1B"/>
    <w:rsid w:val="002C6B26"/>
    <w:rsid w:val="002C6BAD"/>
    <w:rsid w:val="002C6BD7"/>
    <w:rsid w:val="002C6E4F"/>
    <w:rsid w:val="002C6F22"/>
    <w:rsid w:val="002C7012"/>
    <w:rsid w:val="002C70E7"/>
    <w:rsid w:val="002C70FA"/>
    <w:rsid w:val="002C720F"/>
    <w:rsid w:val="002C7217"/>
    <w:rsid w:val="002C729F"/>
    <w:rsid w:val="002C730A"/>
    <w:rsid w:val="002C742E"/>
    <w:rsid w:val="002C748B"/>
    <w:rsid w:val="002C74CE"/>
    <w:rsid w:val="002C7649"/>
    <w:rsid w:val="002C7817"/>
    <w:rsid w:val="002C78F0"/>
    <w:rsid w:val="002C7901"/>
    <w:rsid w:val="002C7924"/>
    <w:rsid w:val="002C793C"/>
    <w:rsid w:val="002C7BD5"/>
    <w:rsid w:val="002C7C42"/>
    <w:rsid w:val="002C7E33"/>
    <w:rsid w:val="002C7F4C"/>
    <w:rsid w:val="002C7F7A"/>
    <w:rsid w:val="002C7FB3"/>
    <w:rsid w:val="002C7FCF"/>
    <w:rsid w:val="002D0200"/>
    <w:rsid w:val="002D022C"/>
    <w:rsid w:val="002D0238"/>
    <w:rsid w:val="002D03AD"/>
    <w:rsid w:val="002D0475"/>
    <w:rsid w:val="002D096A"/>
    <w:rsid w:val="002D0A50"/>
    <w:rsid w:val="002D0B8E"/>
    <w:rsid w:val="002D0BF1"/>
    <w:rsid w:val="002D0C41"/>
    <w:rsid w:val="002D0CF2"/>
    <w:rsid w:val="002D0D83"/>
    <w:rsid w:val="002D10EF"/>
    <w:rsid w:val="002D1194"/>
    <w:rsid w:val="002D11D3"/>
    <w:rsid w:val="002D1257"/>
    <w:rsid w:val="002D1262"/>
    <w:rsid w:val="002D1268"/>
    <w:rsid w:val="002D1416"/>
    <w:rsid w:val="002D15D3"/>
    <w:rsid w:val="002D174E"/>
    <w:rsid w:val="002D17E3"/>
    <w:rsid w:val="002D180D"/>
    <w:rsid w:val="002D1827"/>
    <w:rsid w:val="002D1989"/>
    <w:rsid w:val="002D19D0"/>
    <w:rsid w:val="002D1AE7"/>
    <w:rsid w:val="002D1AF8"/>
    <w:rsid w:val="002D1C99"/>
    <w:rsid w:val="002D1D4E"/>
    <w:rsid w:val="002D1E43"/>
    <w:rsid w:val="002D1E90"/>
    <w:rsid w:val="002D1EAA"/>
    <w:rsid w:val="002D2250"/>
    <w:rsid w:val="002D25FB"/>
    <w:rsid w:val="002D26A5"/>
    <w:rsid w:val="002D26B3"/>
    <w:rsid w:val="002D283A"/>
    <w:rsid w:val="002D2A3C"/>
    <w:rsid w:val="002D2CB2"/>
    <w:rsid w:val="002D2DCE"/>
    <w:rsid w:val="002D2DF5"/>
    <w:rsid w:val="002D2F6D"/>
    <w:rsid w:val="002D32EC"/>
    <w:rsid w:val="002D3316"/>
    <w:rsid w:val="002D3459"/>
    <w:rsid w:val="002D381A"/>
    <w:rsid w:val="002D3D0D"/>
    <w:rsid w:val="002D3E5F"/>
    <w:rsid w:val="002D419B"/>
    <w:rsid w:val="002D41AE"/>
    <w:rsid w:val="002D4247"/>
    <w:rsid w:val="002D4250"/>
    <w:rsid w:val="002D4326"/>
    <w:rsid w:val="002D44AA"/>
    <w:rsid w:val="002D44B2"/>
    <w:rsid w:val="002D461E"/>
    <w:rsid w:val="002D46D0"/>
    <w:rsid w:val="002D47FC"/>
    <w:rsid w:val="002D4832"/>
    <w:rsid w:val="002D4B02"/>
    <w:rsid w:val="002D4C58"/>
    <w:rsid w:val="002D4DB8"/>
    <w:rsid w:val="002D4F6E"/>
    <w:rsid w:val="002D50F7"/>
    <w:rsid w:val="002D50FD"/>
    <w:rsid w:val="002D520B"/>
    <w:rsid w:val="002D5228"/>
    <w:rsid w:val="002D55AF"/>
    <w:rsid w:val="002D57F4"/>
    <w:rsid w:val="002D5846"/>
    <w:rsid w:val="002D597C"/>
    <w:rsid w:val="002D5A91"/>
    <w:rsid w:val="002D5BF1"/>
    <w:rsid w:val="002D5FD5"/>
    <w:rsid w:val="002D6027"/>
    <w:rsid w:val="002D61DA"/>
    <w:rsid w:val="002D61DE"/>
    <w:rsid w:val="002D6334"/>
    <w:rsid w:val="002D6410"/>
    <w:rsid w:val="002D6697"/>
    <w:rsid w:val="002D6769"/>
    <w:rsid w:val="002D6951"/>
    <w:rsid w:val="002D6968"/>
    <w:rsid w:val="002D6B52"/>
    <w:rsid w:val="002D6DB4"/>
    <w:rsid w:val="002D6FF7"/>
    <w:rsid w:val="002D7033"/>
    <w:rsid w:val="002D7176"/>
    <w:rsid w:val="002D71F3"/>
    <w:rsid w:val="002D724A"/>
    <w:rsid w:val="002D72D8"/>
    <w:rsid w:val="002D73E6"/>
    <w:rsid w:val="002D783D"/>
    <w:rsid w:val="002D78D8"/>
    <w:rsid w:val="002D7AE4"/>
    <w:rsid w:val="002D7AF4"/>
    <w:rsid w:val="002D7D7B"/>
    <w:rsid w:val="002D7DA1"/>
    <w:rsid w:val="002D7DA2"/>
    <w:rsid w:val="002D7F32"/>
    <w:rsid w:val="002D7FD2"/>
    <w:rsid w:val="002E00D0"/>
    <w:rsid w:val="002E0112"/>
    <w:rsid w:val="002E01BD"/>
    <w:rsid w:val="002E032F"/>
    <w:rsid w:val="002E0462"/>
    <w:rsid w:val="002E0651"/>
    <w:rsid w:val="002E0831"/>
    <w:rsid w:val="002E0B1C"/>
    <w:rsid w:val="002E0BD5"/>
    <w:rsid w:val="002E0C87"/>
    <w:rsid w:val="002E0F4B"/>
    <w:rsid w:val="002E0FE0"/>
    <w:rsid w:val="002E105F"/>
    <w:rsid w:val="002E10B6"/>
    <w:rsid w:val="002E10F1"/>
    <w:rsid w:val="002E1345"/>
    <w:rsid w:val="002E14CB"/>
    <w:rsid w:val="002E160A"/>
    <w:rsid w:val="002E173D"/>
    <w:rsid w:val="002E17B3"/>
    <w:rsid w:val="002E190A"/>
    <w:rsid w:val="002E19BD"/>
    <w:rsid w:val="002E1AA2"/>
    <w:rsid w:val="002E1B66"/>
    <w:rsid w:val="002E1C40"/>
    <w:rsid w:val="002E21F7"/>
    <w:rsid w:val="002E2238"/>
    <w:rsid w:val="002E2388"/>
    <w:rsid w:val="002E2465"/>
    <w:rsid w:val="002E24FD"/>
    <w:rsid w:val="002E2653"/>
    <w:rsid w:val="002E26E3"/>
    <w:rsid w:val="002E26ED"/>
    <w:rsid w:val="002E2717"/>
    <w:rsid w:val="002E27D5"/>
    <w:rsid w:val="002E28ED"/>
    <w:rsid w:val="002E295C"/>
    <w:rsid w:val="002E2E10"/>
    <w:rsid w:val="002E312F"/>
    <w:rsid w:val="002E326F"/>
    <w:rsid w:val="002E32D8"/>
    <w:rsid w:val="002E35D3"/>
    <w:rsid w:val="002E3640"/>
    <w:rsid w:val="002E3B46"/>
    <w:rsid w:val="002E3BAA"/>
    <w:rsid w:val="002E3BE2"/>
    <w:rsid w:val="002E3C62"/>
    <w:rsid w:val="002E3E15"/>
    <w:rsid w:val="002E3EBA"/>
    <w:rsid w:val="002E3F00"/>
    <w:rsid w:val="002E437C"/>
    <w:rsid w:val="002E4388"/>
    <w:rsid w:val="002E448E"/>
    <w:rsid w:val="002E4711"/>
    <w:rsid w:val="002E4779"/>
    <w:rsid w:val="002E4799"/>
    <w:rsid w:val="002E4889"/>
    <w:rsid w:val="002E4890"/>
    <w:rsid w:val="002E4A4A"/>
    <w:rsid w:val="002E4A69"/>
    <w:rsid w:val="002E4C7C"/>
    <w:rsid w:val="002E4E95"/>
    <w:rsid w:val="002E507A"/>
    <w:rsid w:val="002E54D5"/>
    <w:rsid w:val="002E573A"/>
    <w:rsid w:val="002E579F"/>
    <w:rsid w:val="002E58A4"/>
    <w:rsid w:val="002E5926"/>
    <w:rsid w:val="002E5A15"/>
    <w:rsid w:val="002E5AE9"/>
    <w:rsid w:val="002E5B76"/>
    <w:rsid w:val="002E5D55"/>
    <w:rsid w:val="002E5DF0"/>
    <w:rsid w:val="002E6265"/>
    <w:rsid w:val="002E62F9"/>
    <w:rsid w:val="002E648E"/>
    <w:rsid w:val="002E652C"/>
    <w:rsid w:val="002E6572"/>
    <w:rsid w:val="002E657E"/>
    <w:rsid w:val="002E6616"/>
    <w:rsid w:val="002E67DB"/>
    <w:rsid w:val="002E6936"/>
    <w:rsid w:val="002E6A98"/>
    <w:rsid w:val="002E6E92"/>
    <w:rsid w:val="002E6F7E"/>
    <w:rsid w:val="002E6FB0"/>
    <w:rsid w:val="002E6FE4"/>
    <w:rsid w:val="002E7075"/>
    <w:rsid w:val="002E718D"/>
    <w:rsid w:val="002E7223"/>
    <w:rsid w:val="002E72BB"/>
    <w:rsid w:val="002E72D2"/>
    <w:rsid w:val="002E72D8"/>
    <w:rsid w:val="002E74A8"/>
    <w:rsid w:val="002E778E"/>
    <w:rsid w:val="002E792E"/>
    <w:rsid w:val="002E79A1"/>
    <w:rsid w:val="002E7BDA"/>
    <w:rsid w:val="002E7BE9"/>
    <w:rsid w:val="002E7C0B"/>
    <w:rsid w:val="002E7D17"/>
    <w:rsid w:val="002F0030"/>
    <w:rsid w:val="002F02A1"/>
    <w:rsid w:val="002F02B8"/>
    <w:rsid w:val="002F02B9"/>
    <w:rsid w:val="002F03CB"/>
    <w:rsid w:val="002F0559"/>
    <w:rsid w:val="002F05D5"/>
    <w:rsid w:val="002F068B"/>
    <w:rsid w:val="002F0894"/>
    <w:rsid w:val="002F09A3"/>
    <w:rsid w:val="002F0B06"/>
    <w:rsid w:val="002F0B3A"/>
    <w:rsid w:val="002F0CE9"/>
    <w:rsid w:val="002F0F30"/>
    <w:rsid w:val="002F0F36"/>
    <w:rsid w:val="002F0FE0"/>
    <w:rsid w:val="002F123C"/>
    <w:rsid w:val="002F134B"/>
    <w:rsid w:val="002F1423"/>
    <w:rsid w:val="002F15A2"/>
    <w:rsid w:val="002F15D2"/>
    <w:rsid w:val="002F1612"/>
    <w:rsid w:val="002F16E6"/>
    <w:rsid w:val="002F17C2"/>
    <w:rsid w:val="002F182D"/>
    <w:rsid w:val="002F1932"/>
    <w:rsid w:val="002F19B1"/>
    <w:rsid w:val="002F19B5"/>
    <w:rsid w:val="002F1A2C"/>
    <w:rsid w:val="002F1A50"/>
    <w:rsid w:val="002F1AB7"/>
    <w:rsid w:val="002F1ADC"/>
    <w:rsid w:val="002F1C6C"/>
    <w:rsid w:val="002F1CCD"/>
    <w:rsid w:val="002F206F"/>
    <w:rsid w:val="002F20A9"/>
    <w:rsid w:val="002F21BA"/>
    <w:rsid w:val="002F220F"/>
    <w:rsid w:val="002F2338"/>
    <w:rsid w:val="002F24C9"/>
    <w:rsid w:val="002F26FA"/>
    <w:rsid w:val="002F27BF"/>
    <w:rsid w:val="002F2819"/>
    <w:rsid w:val="002F29A1"/>
    <w:rsid w:val="002F2A20"/>
    <w:rsid w:val="002F2B37"/>
    <w:rsid w:val="002F2BC9"/>
    <w:rsid w:val="002F2CA6"/>
    <w:rsid w:val="002F2CF1"/>
    <w:rsid w:val="002F2EB8"/>
    <w:rsid w:val="002F2F81"/>
    <w:rsid w:val="002F3081"/>
    <w:rsid w:val="002F33DF"/>
    <w:rsid w:val="002F33EA"/>
    <w:rsid w:val="002F340D"/>
    <w:rsid w:val="002F3422"/>
    <w:rsid w:val="002F3569"/>
    <w:rsid w:val="002F3725"/>
    <w:rsid w:val="002F3798"/>
    <w:rsid w:val="002F37A9"/>
    <w:rsid w:val="002F389B"/>
    <w:rsid w:val="002F3965"/>
    <w:rsid w:val="002F3B25"/>
    <w:rsid w:val="002F3B4E"/>
    <w:rsid w:val="002F3C53"/>
    <w:rsid w:val="002F3C6C"/>
    <w:rsid w:val="002F3D85"/>
    <w:rsid w:val="002F3D93"/>
    <w:rsid w:val="002F3E03"/>
    <w:rsid w:val="002F3E99"/>
    <w:rsid w:val="002F4126"/>
    <w:rsid w:val="002F4276"/>
    <w:rsid w:val="002F42F7"/>
    <w:rsid w:val="002F4355"/>
    <w:rsid w:val="002F479A"/>
    <w:rsid w:val="002F4967"/>
    <w:rsid w:val="002F4B49"/>
    <w:rsid w:val="002F4C8C"/>
    <w:rsid w:val="002F4ECF"/>
    <w:rsid w:val="002F51FF"/>
    <w:rsid w:val="002F5265"/>
    <w:rsid w:val="002F546A"/>
    <w:rsid w:val="002F5480"/>
    <w:rsid w:val="002F54D0"/>
    <w:rsid w:val="002F55BB"/>
    <w:rsid w:val="002F55DC"/>
    <w:rsid w:val="002F580E"/>
    <w:rsid w:val="002F5816"/>
    <w:rsid w:val="002F581C"/>
    <w:rsid w:val="002F5DCD"/>
    <w:rsid w:val="002F5E1E"/>
    <w:rsid w:val="002F607E"/>
    <w:rsid w:val="002F620F"/>
    <w:rsid w:val="002F6213"/>
    <w:rsid w:val="002F626A"/>
    <w:rsid w:val="002F6319"/>
    <w:rsid w:val="002F645C"/>
    <w:rsid w:val="002F64B3"/>
    <w:rsid w:val="002F64E0"/>
    <w:rsid w:val="002F6624"/>
    <w:rsid w:val="002F6834"/>
    <w:rsid w:val="002F68BF"/>
    <w:rsid w:val="002F6950"/>
    <w:rsid w:val="002F6A7B"/>
    <w:rsid w:val="002F6ABF"/>
    <w:rsid w:val="002F6BC3"/>
    <w:rsid w:val="002F6C2C"/>
    <w:rsid w:val="002F6DFC"/>
    <w:rsid w:val="002F6E5C"/>
    <w:rsid w:val="002F6F28"/>
    <w:rsid w:val="002F6F6B"/>
    <w:rsid w:val="002F715E"/>
    <w:rsid w:val="002F7166"/>
    <w:rsid w:val="002F7458"/>
    <w:rsid w:val="002F7535"/>
    <w:rsid w:val="002F7581"/>
    <w:rsid w:val="002F761F"/>
    <w:rsid w:val="002F778D"/>
    <w:rsid w:val="002F7792"/>
    <w:rsid w:val="002F7883"/>
    <w:rsid w:val="002F78B6"/>
    <w:rsid w:val="002F7969"/>
    <w:rsid w:val="002F796B"/>
    <w:rsid w:val="002F7984"/>
    <w:rsid w:val="002F7AA8"/>
    <w:rsid w:val="002F7BAC"/>
    <w:rsid w:val="002F7CB4"/>
    <w:rsid w:val="002F7F0C"/>
    <w:rsid w:val="00300127"/>
    <w:rsid w:val="00300133"/>
    <w:rsid w:val="00300354"/>
    <w:rsid w:val="00300366"/>
    <w:rsid w:val="0030088B"/>
    <w:rsid w:val="0030094D"/>
    <w:rsid w:val="00300A19"/>
    <w:rsid w:val="00300A42"/>
    <w:rsid w:val="00300A81"/>
    <w:rsid w:val="00300C1A"/>
    <w:rsid w:val="00300C82"/>
    <w:rsid w:val="00300C8B"/>
    <w:rsid w:val="00300CA8"/>
    <w:rsid w:val="00300E10"/>
    <w:rsid w:val="00300FE1"/>
    <w:rsid w:val="00301071"/>
    <w:rsid w:val="003010AF"/>
    <w:rsid w:val="0030131A"/>
    <w:rsid w:val="0030140A"/>
    <w:rsid w:val="0030151C"/>
    <w:rsid w:val="003015E7"/>
    <w:rsid w:val="003015FC"/>
    <w:rsid w:val="00301687"/>
    <w:rsid w:val="003016DD"/>
    <w:rsid w:val="00301863"/>
    <w:rsid w:val="003019C6"/>
    <w:rsid w:val="00301AA6"/>
    <w:rsid w:val="00301B2C"/>
    <w:rsid w:val="00301CC8"/>
    <w:rsid w:val="003020C8"/>
    <w:rsid w:val="003020E3"/>
    <w:rsid w:val="00302132"/>
    <w:rsid w:val="00302335"/>
    <w:rsid w:val="00302349"/>
    <w:rsid w:val="00302374"/>
    <w:rsid w:val="00302482"/>
    <w:rsid w:val="003024B1"/>
    <w:rsid w:val="00302547"/>
    <w:rsid w:val="003026A0"/>
    <w:rsid w:val="003026B1"/>
    <w:rsid w:val="0030280D"/>
    <w:rsid w:val="00302850"/>
    <w:rsid w:val="00302A76"/>
    <w:rsid w:val="00302B43"/>
    <w:rsid w:val="00302B88"/>
    <w:rsid w:val="00302BFD"/>
    <w:rsid w:val="00302D9E"/>
    <w:rsid w:val="00302DC0"/>
    <w:rsid w:val="00302E01"/>
    <w:rsid w:val="00302E69"/>
    <w:rsid w:val="00302E7A"/>
    <w:rsid w:val="00302F20"/>
    <w:rsid w:val="00302F31"/>
    <w:rsid w:val="00302FB5"/>
    <w:rsid w:val="00302FBC"/>
    <w:rsid w:val="003031D3"/>
    <w:rsid w:val="003033BE"/>
    <w:rsid w:val="0030372C"/>
    <w:rsid w:val="003037E2"/>
    <w:rsid w:val="003037EF"/>
    <w:rsid w:val="003038D5"/>
    <w:rsid w:val="00303924"/>
    <w:rsid w:val="00303AAF"/>
    <w:rsid w:val="00303ADB"/>
    <w:rsid w:val="00303C0D"/>
    <w:rsid w:val="00303C78"/>
    <w:rsid w:val="0030401B"/>
    <w:rsid w:val="00304037"/>
    <w:rsid w:val="0030408A"/>
    <w:rsid w:val="003040BC"/>
    <w:rsid w:val="0030469F"/>
    <w:rsid w:val="003046B4"/>
    <w:rsid w:val="003046E7"/>
    <w:rsid w:val="0030483A"/>
    <w:rsid w:val="0030485E"/>
    <w:rsid w:val="00304871"/>
    <w:rsid w:val="003049EE"/>
    <w:rsid w:val="003049F6"/>
    <w:rsid w:val="00304D34"/>
    <w:rsid w:val="00304D49"/>
    <w:rsid w:val="003050C8"/>
    <w:rsid w:val="0030535D"/>
    <w:rsid w:val="00305376"/>
    <w:rsid w:val="0030554A"/>
    <w:rsid w:val="0030571A"/>
    <w:rsid w:val="003059F8"/>
    <w:rsid w:val="00305AAB"/>
    <w:rsid w:val="00305BE5"/>
    <w:rsid w:val="00305E25"/>
    <w:rsid w:val="0030607C"/>
    <w:rsid w:val="003060A3"/>
    <w:rsid w:val="003062D6"/>
    <w:rsid w:val="003062E8"/>
    <w:rsid w:val="0030631D"/>
    <w:rsid w:val="0030645B"/>
    <w:rsid w:val="003067D3"/>
    <w:rsid w:val="00306815"/>
    <w:rsid w:val="00306B07"/>
    <w:rsid w:val="00306B86"/>
    <w:rsid w:val="00306BB1"/>
    <w:rsid w:val="00306E30"/>
    <w:rsid w:val="00306F90"/>
    <w:rsid w:val="00306FF0"/>
    <w:rsid w:val="003070EB"/>
    <w:rsid w:val="003070F3"/>
    <w:rsid w:val="003071D0"/>
    <w:rsid w:val="0030735F"/>
    <w:rsid w:val="003074FD"/>
    <w:rsid w:val="00307554"/>
    <w:rsid w:val="0030755B"/>
    <w:rsid w:val="003076E5"/>
    <w:rsid w:val="00307964"/>
    <w:rsid w:val="00307B9D"/>
    <w:rsid w:val="00307DDC"/>
    <w:rsid w:val="00307E6B"/>
    <w:rsid w:val="00310087"/>
    <w:rsid w:val="00310174"/>
    <w:rsid w:val="0031021F"/>
    <w:rsid w:val="00310336"/>
    <w:rsid w:val="0031060D"/>
    <w:rsid w:val="0031061F"/>
    <w:rsid w:val="0031064F"/>
    <w:rsid w:val="0031067C"/>
    <w:rsid w:val="00310C32"/>
    <w:rsid w:val="00310CEF"/>
    <w:rsid w:val="00310DB2"/>
    <w:rsid w:val="0031107B"/>
    <w:rsid w:val="0031114C"/>
    <w:rsid w:val="00311255"/>
    <w:rsid w:val="003112CF"/>
    <w:rsid w:val="003112F4"/>
    <w:rsid w:val="00311324"/>
    <w:rsid w:val="00311374"/>
    <w:rsid w:val="003113A7"/>
    <w:rsid w:val="00311619"/>
    <w:rsid w:val="003116F2"/>
    <w:rsid w:val="003117B9"/>
    <w:rsid w:val="0031197B"/>
    <w:rsid w:val="00311A95"/>
    <w:rsid w:val="00311C49"/>
    <w:rsid w:val="00311CA2"/>
    <w:rsid w:val="00311CBD"/>
    <w:rsid w:val="00311D10"/>
    <w:rsid w:val="00311FD8"/>
    <w:rsid w:val="0031210E"/>
    <w:rsid w:val="00312207"/>
    <w:rsid w:val="0031231B"/>
    <w:rsid w:val="0031246B"/>
    <w:rsid w:val="003124A7"/>
    <w:rsid w:val="0031289E"/>
    <w:rsid w:val="003129E8"/>
    <w:rsid w:val="00312B2A"/>
    <w:rsid w:val="00312C22"/>
    <w:rsid w:val="00312D94"/>
    <w:rsid w:val="00312E78"/>
    <w:rsid w:val="003131BD"/>
    <w:rsid w:val="003132CB"/>
    <w:rsid w:val="0031330A"/>
    <w:rsid w:val="00313311"/>
    <w:rsid w:val="0031348E"/>
    <w:rsid w:val="0031366F"/>
    <w:rsid w:val="00313839"/>
    <w:rsid w:val="00313943"/>
    <w:rsid w:val="00313BAC"/>
    <w:rsid w:val="00313BD2"/>
    <w:rsid w:val="00313BD6"/>
    <w:rsid w:val="00313DE0"/>
    <w:rsid w:val="00313E26"/>
    <w:rsid w:val="00313ED4"/>
    <w:rsid w:val="00313F7A"/>
    <w:rsid w:val="00313FF7"/>
    <w:rsid w:val="00314059"/>
    <w:rsid w:val="00314113"/>
    <w:rsid w:val="0031425E"/>
    <w:rsid w:val="003145A3"/>
    <w:rsid w:val="003148E2"/>
    <w:rsid w:val="00314CBD"/>
    <w:rsid w:val="00314D5B"/>
    <w:rsid w:val="00314E14"/>
    <w:rsid w:val="00314F5B"/>
    <w:rsid w:val="00315057"/>
    <w:rsid w:val="0031505C"/>
    <w:rsid w:val="00315090"/>
    <w:rsid w:val="0031509C"/>
    <w:rsid w:val="003150D8"/>
    <w:rsid w:val="0031510C"/>
    <w:rsid w:val="003152A8"/>
    <w:rsid w:val="003153AA"/>
    <w:rsid w:val="003154B9"/>
    <w:rsid w:val="003154E2"/>
    <w:rsid w:val="00315527"/>
    <w:rsid w:val="0031573D"/>
    <w:rsid w:val="00315822"/>
    <w:rsid w:val="00315988"/>
    <w:rsid w:val="00315BAB"/>
    <w:rsid w:val="00315CA8"/>
    <w:rsid w:val="00315D10"/>
    <w:rsid w:val="00315EC9"/>
    <w:rsid w:val="00315F96"/>
    <w:rsid w:val="00315FDA"/>
    <w:rsid w:val="003160A9"/>
    <w:rsid w:val="003162E1"/>
    <w:rsid w:val="003163A0"/>
    <w:rsid w:val="003163EF"/>
    <w:rsid w:val="00316486"/>
    <w:rsid w:val="003165BB"/>
    <w:rsid w:val="00316757"/>
    <w:rsid w:val="003167A6"/>
    <w:rsid w:val="003169A3"/>
    <w:rsid w:val="00316A60"/>
    <w:rsid w:val="00316C25"/>
    <w:rsid w:val="00316DB2"/>
    <w:rsid w:val="00317027"/>
    <w:rsid w:val="0031744A"/>
    <w:rsid w:val="00317481"/>
    <w:rsid w:val="00317541"/>
    <w:rsid w:val="00317608"/>
    <w:rsid w:val="0031763E"/>
    <w:rsid w:val="003178B6"/>
    <w:rsid w:val="0031791D"/>
    <w:rsid w:val="00317927"/>
    <w:rsid w:val="00317A1C"/>
    <w:rsid w:val="00317A53"/>
    <w:rsid w:val="00317BE9"/>
    <w:rsid w:val="00317E97"/>
    <w:rsid w:val="00317EB4"/>
    <w:rsid w:val="00317FAF"/>
    <w:rsid w:val="00317FD6"/>
    <w:rsid w:val="00320017"/>
    <w:rsid w:val="003200F5"/>
    <w:rsid w:val="00320142"/>
    <w:rsid w:val="0032015E"/>
    <w:rsid w:val="003201E2"/>
    <w:rsid w:val="003204F0"/>
    <w:rsid w:val="00320572"/>
    <w:rsid w:val="00320601"/>
    <w:rsid w:val="003207C1"/>
    <w:rsid w:val="003207FD"/>
    <w:rsid w:val="00320855"/>
    <w:rsid w:val="0032097E"/>
    <w:rsid w:val="003209C0"/>
    <w:rsid w:val="00320A17"/>
    <w:rsid w:val="00320A99"/>
    <w:rsid w:val="00320AB9"/>
    <w:rsid w:val="00320C01"/>
    <w:rsid w:val="00320C45"/>
    <w:rsid w:val="00320C53"/>
    <w:rsid w:val="00320D40"/>
    <w:rsid w:val="00320D9F"/>
    <w:rsid w:val="00321108"/>
    <w:rsid w:val="0032114F"/>
    <w:rsid w:val="0032118D"/>
    <w:rsid w:val="00321234"/>
    <w:rsid w:val="00321255"/>
    <w:rsid w:val="0032129E"/>
    <w:rsid w:val="00321444"/>
    <w:rsid w:val="003214FC"/>
    <w:rsid w:val="00321742"/>
    <w:rsid w:val="00321ABC"/>
    <w:rsid w:val="00321C5A"/>
    <w:rsid w:val="00321C62"/>
    <w:rsid w:val="00321CD9"/>
    <w:rsid w:val="00321E23"/>
    <w:rsid w:val="00321EBA"/>
    <w:rsid w:val="00321FA9"/>
    <w:rsid w:val="00322053"/>
    <w:rsid w:val="0032216D"/>
    <w:rsid w:val="003221B9"/>
    <w:rsid w:val="003221F8"/>
    <w:rsid w:val="003222ED"/>
    <w:rsid w:val="00322366"/>
    <w:rsid w:val="00322375"/>
    <w:rsid w:val="003223E6"/>
    <w:rsid w:val="00322413"/>
    <w:rsid w:val="00322516"/>
    <w:rsid w:val="00322528"/>
    <w:rsid w:val="0032268B"/>
    <w:rsid w:val="00322876"/>
    <w:rsid w:val="003228FD"/>
    <w:rsid w:val="00322A29"/>
    <w:rsid w:val="00322AAC"/>
    <w:rsid w:val="00322B58"/>
    <w:rsid w:val="00322BD8"/>
    <w:rsid w:val="00322C12"/>
    <w:rsid w:val="00322CC2"/>
    <w:rsid w:val="00322D94"/>
    <w:rsid w:val="00322DE7"/>
    <w:rsid w:val="00322EB3"/>
    <w:rsid w:val="00322F6D"/>
    <w:rsid w:val="00323087"/>
    <w:rsid w:val="0032313A"/>
    <w:rsid w:val="00323200"/>
    <w:rsid w:val="00323203"/>
    <w:rsid w:val="003232C1"/>
    <w:rsid w:val="0032340C"/>
    <w:rsid w:val="0032345B"/>
    <w:rsid w:val="003234FE"/>
    <w:rsid w:val="00323744"/>
    <w:rsid w:val="003238F2"/>
    <w:rsid w:val="00323BC7"/>
    <w:rsid w:val="00323C30"/>
    <w:rsid w:val="00323DA2"/>
    <w:rsid w:val="00323FC3"/>
    <w:rsid w:val="00324180"/>
    <w:rsid w:val="00324250"/>
    <w:rsid w:val="00324466"/>
    <w:rsid w:val="00324494"/>
    <w:rsid w:val="0032458C"/>
    <w:rsid w:val="00324652"/>
    <w:rsid w:val="003246BD"/>
    <w:rsid w:val="003246F8"/>
    <w:rsid w:val="003247D5"/>
    <w:rsid w:val="00324831"/>
    <w:rsid w:val="00324929"/>
    <w:rsid w:val="00324AB3"/>
    <w:rsid w:val="00324B74"/>
    <w:rsid w:val="00324BA0"/>
    <w:rsid w:val="00324C49"/>
    <w:rsid w:val="00324D72"/>
    <w:rsid w:val="00324EA3"/>
    <w:rsid w:val="00324F25"/>
    <w:rsid w:val="00325120"/>
    <w:rsid w:val="00325127"/>
    <w:rsid w:val="00325153"/>
    <w:rsid w:val="0032541C"/>
    <w:rsid w:val="003254AA"/>
    <w:rsid w:val="00325639"/>
    <w:rsid w:val="0032572E"/>
    <w:rsid w:val="0032578E"/>
    <w:rsid w:val="003257EE"/>
    <w:rsid w:val="003257F9"/>
    <w:rsid w:val="00325946"/>
    <w:rsid w:val="00325A44"/>
    <w:rsid w:val="00325A52"/>
    <w:rsid w:val="00325CF8"/>
    <w:rsid w:val="00325D88"/>
    <w:rsid w:val="00325D89"/>
    <w:rsid w:val="00325EE1"/>
    <w:rsid w:val="00325F13"/>
    <w:rsid w:val="0032610D"/>
    <w:rsid w:val="003261D7"/>
    <w:rsid w:val="003262D0"/>
    <w:rsid w:val="00326336"/>
    <w:rsid w:val="003266C5"/>
    <w:rsid w:val="00326956"/>
    <w:rsid w:val="00326A8C"/>
    <w:rsid w:val="00326AD3"/>
    <w:rsid w:val="00326B44"/>
    <w:rsid w:val="00326D4B"/>
    <w:rsid w:val="00326DF8"/>
    <w:rsid w:val="00326E7F"/>
    <w:rsid w:val="00326F94"/>
    <w:rsid w:val="0032704C"/>
    <w:rsid w:val="003270E4"/>
    <w:rsid w:val="0032717E"/>
    <w:rsid w:val="00327385"/>
    <w:rsid w:val="003274B2"/>
    <w:rsid w:val="003274CA"/>
    <w:rsid w:val="003274DC"/>
    <w:rsid w:val="00327531"/>
    <w:rsid w:val="00327730"/>
    <w:rsid w:val="00327866"/>
    <w:rsid w:val="00327869"/>
    <w:rsid w:val="0032799D"/>
    <w:rsid w:val="00327B31"/>
    <w:rsid w:val="00327B7D"/>
    <w:rsid w:val="00327BEA"/>
    <w:rsid w:val="003300B6"/>
    <w:rsid w:val="003303D6"/>
    <w:rsid w:val="00330479"/>
    <w:rsid w:val="003304C8"/>
    <w:rsid w:val="00330511"/>
    <w:rsid w:val="00330567"/>
    <w:rsid w:val="0033058E"/>
    <w:rsid w:val="0033062A"/>
    <w:rsid w:val="0033062B"/>
    <w:rsid w:val="0033074D"/>
    <w:rsid w:val="00330755"/>
    <w:rsid w:val="00330BB4"/>
    <w:rsid w:val="00330BC6"/>
    <w:rsid w:val="00330DFE"/>
    <w:rsid w:val="00330F05"/>
    <w:rsid w:val="00330F0D"/>
    <w:rsid w:val="003310FE"/>
    <w:rsid w:val="003312F0"/>
    <w:rsid w:val="00331399"/>
    <w:rsid w:val="003313A0"/>
    <w:rsid w:val="0033143E"/>
    <w:rsid w:val="003314E8"/>
    <w:rsid w:val="003315F7"/>
    <w:rsid w:val="003316D0"/>
    <w:rsid w:val="003317CD"/>
    <w:rsid w:val="003317EE"/>
    <w:rsid w:val="0033192F"/>
    <w:rsid w:val="00331C10"/>
    <w:rsid w:val="00331D37"/>
    <w:rsid w:val="00331D7B"/>
    <w:rsid w:val="00331EF9"/>
    <w:rsid w:val="00331F57"/>
    <w:rsid w:val="00331F74"/>
    <w:rsid w:val="0033209F"/>
    <w:rsid w:val="00332283"/>
    <w:rsid w:val="003324C9"/>
    <w:rsid w:val="00332800"/>
    <w:rsid w:val="003329FB"/>
    <w:rsid w:val="00332A1C"/>
    <w:rsid w:val="00332A1E"/>
    <w:rsid w:val="00332A84"/>
    <w:rsid w:val="00332AC1"/>
    <w:rsid w:val="00332B0F"/>
    <w:rsid w:val="00332B5A"/>
    <w:rsid w:val="00332BB0"/>
    <w:rsid w:val="00332C22"/>
    <w:rsid w:val="00332DDA"/>
    <w:rsid w:val="00332DE7"/>
    <w:rsid w:val="00332F4E"/>
    <w:rsid w:val="00332FA3"/>
    <w:rsid w:val="00332FF3"/>
    <w:rsid w:val="00333116"/>
    <w:rsid w:val="00333120"/>
    <w:rsid w:val="00333329"/>
    <w:rsid w:val="00333485"/>
    <w:rsid w:val="0033361A"/>
    <w:rsid w:val="003336BF"/>
    <w:rsid w:val="0033379C"/>
    <w:rsid w:val="003338FB"/>
    <w:rsid w:val="00333A7E"/>
    <w:rsid w:val="00333AA8"/>
    <w:rsid w:val="00333AEB"/>
    <w:rsid w:val="00333BEA"/>
    <w:rsid w:val="00333E82"/>
    <w:rsid w:val="00334088"/>
    <w:rsid w:val="0033416E"/>
    <w:rsid w:val="00334180"/>
    <w:rsid w:val="00334220"/>
    <w:rsid w:val="003342C0"/>
    <w:rsid w:val="00334312"/>
    <w:rsid w:val="00334351"/>
    <w:rsid w:val="003346CD"/>
    <w:rsid w:val="003346CF"/>
    <w:rsid w:val="00334803"/>
    <w:rsid w:val="003348DF"/>
    <w:rsid w:val="00334944"/>
    <w:rsid w:val="00334993"/>
    <w:rsid w:val="003349F8"/>
    <w:rsid w:val="00334A48"/>
    <w:rsid w:val="00334AB8"/>
    <w:rsid w:val="00334E40"/>
    <w:rsid w:val="00334F0A"/>
    <w:rsid w:val="00334F34"/>
    <w:rsid w:val="00334FDF"/>
    <w:rsid w:val="00335040"/>
    <w:rsid w:val="00335181"/>
    <w:rsid w:val="003352FA"/>
    <w:rsid w:val="00335354"/>
    <w:rsid w:val="0033538E"/>
    <w:rsid w:val="00335393"/>
    <w:rsid w:val="003356DB"/>
    <w:rsid w:val="0033581E"/>
    <w:rsid w:val="003358AD"/>
    <w:rsid w:val="003358E4"/>
    <w:rsid w:val="00335A0B"/>
    <w:rsid w:val="00335A8F"/>
    <w:rsid w:val="00335CD5"/>
    <w:rsid w:val="00335E74"/>
    <w:rsid w:val="00335F7B"/>
    <w:rsid w:val="00335F98"/>
    <w:rsid w:val="003361BF"/>
    <w:rsid w:val="00336207"/>
    <w:rsid w:val="00336333"/>
    <w:rsid w:val="003365E7"/>
    <w:rsid w:val="003366F9"/>
    <w:rsid w:val="00336779"/>
    <w:rsid w:val="003368B6"/>
    <w:rsid w:val="00336A83"/>
    <w:rsid w:val="00336B27"/>
    <w:rsid w:val="00336BAE"/>
    <w:rsid w:val="00336D3A"/>
    <w:rsid w:val="00336D77"/>
    <w:rsid w:val="00337006"/>
    <w:rsid w:val="0033706F"/>
    <w:rsid w:val="00337123"/>
    <w:rsid w:val="00337126"/>
    <w:rsid w:val="00337161"/>
    <w:rsid w:val="0033739B"/>
    <w:rsid w:val="0033751A"/>
    <w:rsid w:val="00337782"/>
    <w:rsid w:val="003378BC"/>
    <w:rsid w:val="0033794A"/>
    <w:rsid w:val="003379FC"/>
    <w:rsid w:val="00337A94"/>
    <w:rsid w:val="00337AC7"/>
    <w:rsid w:val="00337D23"/>
    <w:rsid w:val="00337E7D"/>
    <w:rsid w:val="00337EF5"/>
    <w:rsid w:val="00337FCE"/>
    <w:rsid w:val="003400D6"/>
    <w:rsid w:val="00340234"/>
    <w:rsid w:val="0034038A"/>
    <w:rsid w:val="00340496"/>
    <w:rsid w:val="00340707"/>
    <w:rsid w:val="00340717"/>
    <w:rsid w:val="00340968"/>
    <w:rsid w:val="00340A98"/>
    <w:rsid w:val="00340AAF"/>
    <w:rsid w:val="00340D02"/>
    <w:rsid w:val="00340D50"/>
    <w:rsid w:val="00340DB5"/>
    <w:rsid w:val="00340F35"/>
    <w:rsid w:val="00340F94"/>
    <w:rsid w:val="00341086"/>
    <w:rsid w:val="003410FF"/>
    <w:rsid w:val="003411D6"/>
    <w:rsid w:val="003412D2"/>
    <w:rsid w:val="003414D3"/>
    <w:rsid w:val="003415A6"/>
    <w:rsid w:val="003416E0"/>
    <w:rsid w:val="003418B5"/>
    <w:rsid w:val="00341B6A"/>
    <w:rsid w:val="00341BD0"/>
    <w:rsid w:val="00341D51"/>
    <w:rsid w:val="00341E0F"/>
    <w:rsid w:val="003420C3"/>
    <w:rsid w:val="003420EE"/>
    <w:rsid w:val="003425BC"/>
    <w:rsid w:val="003425C8"/>
    <w:rsid w:val="00342653"/>
    <w:rsid w:val="00342685"/>
    <w:rsid w:val="00342B74"/>
    <w:rsid w:val="00342C1B"/>
    <w:rsid w:val="00342C48"/>
    <w:rsid w:val="00342FD7"/>
    <w:rsid w:val="0034309D"/>
    <w:rsid w:val="003432E8"/>
    <w:rsid w:val="0034336C"/>
    <w:rsid w:val="00343469"/>
    <w:rsid w:val="003436F4"/>
    <w:rsid w:val="0034373B"/>
    <w:rsid w:val="0034374E"/>
    <w:rsid w:val="00343794"/>
    <w:rsid w:val="003438CE"/>
    <w:rsid w:val="00343B02"/>
    <w:rsid w:val="00343B7B"/>
    <w:rsid w:val="00343C78"/>
    <w:rsid w:val="00343CE7"/>
    <w:rsid w:val="00343CF8"/>
    <w:rsid w:val="00343D94"/>
    <w:rsid w:val="00343FF7"/>
    <w:rsid w:val="00344020"/>
    <w:rsid w:val="00344311"/>
    <w:rsid w:val="0034434B"/>
    <w:rsid w:val="003443F8"/>
    <w:rsid w:val="00344447"/>
    <w:rsid w:val="0034458F"/>
    <w:rsid w:val="0034460E"/>
    <w:rsid w:val="00344781"/>
    <w:rsid w:val="00344798"/>
    <w:rsid w:val="0034484D"/>
    <w:rsid w:val="00344A4E"/>
    <w:rsid w:val="00344A5C"/>
    <w:rsid w:val="00344B4A"/>
    <w:rsid w:val="00344D5E"/>
    <w:rsid w:val="00344DB7"/>
    <w:rsid w:val="00344DF8"/>
    <w:rsid w:val="00344E5B"/>
    <w:rsid w:val="00344FB5"/>
    <w:rsid w:val="00345062"/>
    <w:rsid w:val="003451E5"/>
    <w:rsid w:val="00345265"/>
    <w:rsid w:val="003453C5"/>
    <w:rsid w:val="00345576"/>
    <w:rsid w:val="0034557A"/>
    <w:rsid w:val="00345585"/>
    <w:rsid w:val="003455D9"/>
    <w:rsid w:val="00345688"/>
    <w:rsid w:val="00345700"/>
    <w:rsid w:val="0034573F"/>
    <w:rsid w:val="0034581A"/>
    <w:rsid w:val="003458D9"/>
    <w:rsid w:val="00345A57"/>
    <w:rsid w:val="00345F68"/>
    <w:rsid w:val="0034604D"/>
    <w:rsid w:val="003461E6"/>
    <w:rsid w:val="0034621A"/>
    <w:rsid w:val="0034628E"/>
    <w:rsid w:val="00346334"/>
    <w:rsid w:val="003463BE"/>
    <w:rsid w:val="00346459"/>
    <w:rsid w:val="0034654A"/>
    <w:rsid w:val="00346829"/>
    <w:rsid w:val="003468BD"/>
    <w:rsid w:val="0034693F"/>
    <w:rsid w:val="00346974"/>
    <w:rsid w:val="00346B9D"/>
    <w:rsid w:val="00346E76"/>
    <w:rsid w:val="00346EC5"/>
    <w:rsid w:val="0034727A"/>
    <w:rsid w:val="00347305"/>
    <w:rsid w:val="003475DA"/>
    <w:rsid w:val="0034762F"/>
    <w:rsid w:val="00347674"/>
    <w:rsid w:val="00347795"/>
    <w:rsid w:val="00347865"/>
    <w:rsid w:val="00347A0B"/>
    <w:rsid w:val="00347A41"/>
    <w:rsid w:val="00347A64"/>
    <w:rsid w:val="00347A6C"/>
    <w:rsid w:val="00347AE3"/>
    <w:rsid w:val="00347CD6"/>
    <w:rsid w:val="00347E2F"/>
    <w:rsid w:val="00347E88"/>
    <w:rsid w:val="00347E96"/>
    <w:rsid w:val="00347F20"/>
    <w:rsid w:val="00347F92"/>
    <w:rsid w:val="00347FBF"/>
    <w:rsid w:val="00350150"/>
    <w:rsid w:val="0035032A"/>
    <w:rsid w:val="00350334"/>
    <w:rsid w:val="003505E9"/>
    <w:rsid w:val="00350913"/>
    <w:rsid w:val="00350CC7"/>
    <w:rsid w:val="00350DA2"/>
    <w:rsid w:val="003510B2"/>
    <w:rsid w:val="00351180"/>
    <w:rsid w:val="00351357"/>
    <w:rsid w:val="003513EB"/>
    <w:rsid w:val="003513EC"/>
    <w:rsid w:val="0035160B"/>
    <w:rsid w:val="003516B1"/>
    <w:rsid w:val="003516E3"/>
    <w:rsid w:val="00351802"/>
    <w:rsid w:val="0035183E"/>
    <w:rsid w:val="003518AD"/>
    <w:rsid w:val="00351916"/>
    <w:rsid w:val="00351C55"/>
    <w:rsid w:val="00351DEF"/>
    <w:rsid w:val="00351EEF"/>
    <w:rsid w:val="003520C6"/>
    <w:rsid w:val="00352453"/>
    <w:rsid w:val="0035247C"/>
    <w:rsid w:val="0035247D"/>
    <w:rsid w:val="0035262A"/>
    <w:rsid w:val="003526AF"/>
    <w:rsid w:val="0035276D"/>
    <w:rsid w:val="003527AE"/>
    <w:rsid w:val="003527E9"/>
    <w:rsid w:val="0035284D"/>
    <w:rsid w:val="003528B1"/>
    <w:rsid w:val="0035291B"/>
    <w:rsid w:val="00352A39"/>
    <w:rsid w:val="00352A9F"/>
    <w:rsid w:val="00352BA5"/>
    <w:rsid w:val="00352CAE"/>
    <w:rsid w:val="00352DDC"/>
    <w:rsid w:val="00352EE3"/>
    <w:rsid w:val="00353003"/>
    <w:rsid w:val="003530E4"/>
    <w:rsid w:val="00353432"/>
    <w:rsid w:val="00353579"/>
    <w:rsid w:val="0035358A"/>
    <w:rsid w:val="00353711"/>
    <w:rsid w:val="00353B69"/>
    <w:rsid w:val="00353E9D"/>
    <w:rsid w:val="00354156"/>
    <w:rsid w:val="0035417D"/>
    <w:rsid w:val="00354553"/>
    <w:rsid w:val="00354690"/>
    <w:rsid w:val="00354760"/>
    <w:rsid w:val="00354902"/>
    <w:rsid w:val="00354AA9"/>
    <w:rsid w:val="00354BEC"/>
    <w:rsid w:val="00354CBC"/>
    <w:rsid w:val="00354CC8"/>
    <w:rsid w:val="00354F77"/>
    <w:rsid w:val="00354F8C"/>
    <w:rsid w:val="00354FCC"/>
    <w:rsid w:val="00355383"/>
    <w:rsid w:val="003556EA"/>
    <w:rsid w:val="00355909"/>
    <w:rsid w:val="00355A1D"/>
    <w:rsid w:val="00355AB8"/>
    <w:rsid w:val="00355B81"/>
    <w:rsid w:val="00355BF4"/>
    <w:rsid w:val="00355D19"/>
    <w:rsid w:val="00355F4F"/>
    <w:rsid w:val="00355F75"/>
    <w:rsid w:val="00356430"/>
    <w:rsid w:val="003564D5"/>
    <w:rsid w:val="0035662B"/>
    <w:rsid w:val="003566BF"/>
    <w:rsid w:val="003568DB"/>
    <w:rsid w:val="0035692B"/>
    <w:rsid w:val="003569C4"/>
    <w:rsid w:val="00356A18"/>
    <w:rsid w:val="00356C41"/>
    <w:rsid w:val="00356D40"/>
    <w:rsid w:val="00356DCD"/>
    <w:rsid w:val="00356DCF"/>
    <w:rsid w:val="00356F20"/>
    <w:rsid w:val="00356F65"/>
    <w:rsid w:val="00357032"/>
    <w:rsid w:val="003570A6"/>
    <w:rsid w:val="003571E4"/>
    <w:rsid w:val="003572A6"/>
    <w:rsid w:val="003572F0"/>
    <w:rsid w:val="003575B7"/>
    <w:rsid w:val="003575CB"/>
    <w:rsid w:val="00357623"/>
    <w:rsid w:val="00357710"/>
    <w:rsid w:val="00357714"/>
    <w:rsid w:val="00357745"/>
    <w:rsid w:val="003578A6"/>
    <w:rsid w:val="00357902"/>
    <w:rsid w:val="00357953"/>
    <w:rsid w:val="00357BDC"/>
    <w:rsid w:val="00357C0E"/>
    <w:rsid w:val="00357E3C"/>
    <w:rsid w:val="00357ECB"/>
    <w:rsid w:val="003600C2"/>
    <w:rsid w:val="003601BF"/>
    <w:rsid w:val="00360203"/>
    <w:rsid w:val="0036025A"/>
    <w:rsid w:val="0036035B"/>
    <w:rsid w:val="00360648"/>
    <w:rsid w:val="0036088E"/>
    <w:rsid w:val="0036091D"/>
    <w:rsid w:val="00360A12"/>
    <w:rsid w:val="00360A2B"/>
    <w:rsid w:val="00360AA3"/>
    <w:rsid w:val="00360B42"/>
    <w:rsid w:val="00360B50"/>
    <w:rsid w:val="00360C24"/>
    <w:rsid w:val="00360D26"/>
    <w:rsid w:val="00360D6A"/>
    <w:rsid w:val="00360D79"/>
    <w:rsid w:val="00360D7D"/>
    <w:rsid w:val="00360DF9"/>
    <w:rsid w:val="003610E2"/>
    <w:rsid w:val="0036155F"/>
    <w:rsid w:val="003617C5"/>
    <w:rsid w:val="003619E7"/>
    <w:rsid w:val="00361B14"/>
    <w:rsid w:val="00361B49"/>
    <w:rsid w:val="00361C96"/>
    <w:rsid w:val="00361D7E"/>
    <w:rsid w:val="00361EA8"/>
    <w:rsid w:val="00361F13"/>
    <w:rsid w:val="0036230D"/>
    <w:rsid w:val="00362408"/>
    <w:rsid w:val="003626B8"/>
    <w:rsid w:val="00362873"/>
    <w:rsid w:val="003629C3"/>
    <w:rsid w:val="003629E4"/>
    <w:rsid w:val="003629F6"/>
    <w:rsid w:val="00362AB8"/>
    <w:rsid w:val="00362CE8"/>
    <w:rsid w:val="00362D74"/>
    <w:rsid w:val="00362E31"/>
    <w:rsid w:val="00362E80"/>
    <w:rsid w:val="00362F16"/>
    <w:rsid w:val="00363040"/>
    <w:rsid w:val="003630B2"/>
    <w:rsid w:val="00363179"/>
    <w:rsid w:val="003632DC"/>
    <w:rsid w:val="00363390"/>
    <w:rsid w:val="00363535"/>
    <w:rsid w:val="00363623"/>
    <w:rsid w:val="0036362E"/>
    <w:rsid w:val="00363676"/>
    <w:rsid w:val="003637A8"/>
    <w:rsid w:val="00363998"/>
    <w:rsid w:val="003639CD"/>
    <w:rsid w:val="00363B9B"/>
    <w:rsid w:val="00363BC5"/>
    <w:rsid w:val="00363BF8"/>
    <w:rsid w:val="00363CAC"/>
    <w:rsid w:val="00363DCE"/>
    <w:rsid w:val="00363FC4"/>
    <w:rsid w:val="00363FD4"/>
    <w:rsid w:val="0036401C"/>
    <w:rsid w:val="0036427F"/>
    <w:rsid w:val="00364375"/>
    <w:rsid w:val="00364698"/>
    <w:rsid w:val="003646B1"/>
    <w:rsid w:val="00364857"/>
    <w:rsid w:val="00364A97"/>
    <w:rsid w:val="00364ABD"/>
    <w:rsid w:val="00364B14"/>
    <w:rsid w:val="00364C13"/>
    <w:rsid w:val="00364CE5"/>
    <w:rsid w:val="00364CE7"/>
    <w:rsid w:val="00364DC8"/>
    <w:rsid w:val="00364FC3"/>
    <w:rsid w:val="0036501A"/>
    <w:rsid w:val="0036527F"/>
    <w:rsid w:val="00365294"/>
    <w:rsid w:val="003653B3"/>
    <w:rsid w:val="00365596"/>
    <w:rsid w:val="00365767"/>
    <w:rsid w:val="00365A4D"/>
    <w:rsid w:val="00365B5E"/>
    <w:rsid w:val="00365F0A"/>
    <w:rsid w:val="00366013"/>
    <w:rsid w:val="0036656B"/>
    <w:rsid w:val="0036664D"/>
    <w:rsid w:val="003667A5"/>
    <w:rsid w:val="00366AF5"/>
    <w:rsid w:val="00366CA3"/>
    <w:rsid w:val="00366DCB"/>
    <w:rsid w:val="00366F23"/>
    <w:rsid w:val="00366F7E"/>
    <w:rsid w:val="003670B6"/>
    <w:rsid w:val="003671AD"/>
    <w:rsid w:val="00367318"/>
    <w:rsid w:val="003674CB"/>
    <w:rsid w:val="00367504"/>
    <w:rsid w:val="003675EC"/>
    <w:rsid w:val="00367853"/>
    <w:rsid w:val="00367883"/>
    <w:rsid w:val="00367977"/>
    <w:rsid w:val="003679F4"/>
    <w:rsid w:val="00367BC0"/>
    <w:rsid w:val="00370037"/>
    <w:rsid w:val="003700B9"/>
    <w:rsid w:val="003700E1"/>
    <w:rsid w:val="00370413"/>
    <w:rsid w:val="0037046B"/>
    <w:rsid w:val="003704BB"/>
    <w:rsid w:val="00370608"/>
    <w:rsid w:val="0037063A"/>
    <w:rsid w:val="00370668"/>
    <w:rsid w:val="0037076A"/>
    <w:rsid w:val="00370836"/>
    <w:rsid w:val="0037085A"/>
    <w:rsid w:val="003708F4"/>
    <w:rsid w:val="0037097F"/>
    <w:rsid w:val="00370984"/>
    <w:rsid w:val="00370EBC"/>
    <w:rsid w:val="0037112E"/>
    <w:rsid w:val="00371415"/>
    <w:rsid w:val="0037147C"/>
    <w:rsid w:val="003715C6"/>
    <w:rsid w:val="0037161E"/>
    <w:rsid w:val="003716B3"/>
    <w:rsid w:val="00371848"/>
    <w:rsid w:val="00371F1C"/>
    <w:rsid w:val="00371F4F"/>
    <w:rsid w:val="00372212"/>
    <w:rsid w:val="00372350"/>
    <w:rsid w:val="00372360"/>
    <w:rsid w:val="003723DA"/>
    <w:rsid w:val="00372403"/>
    <w:rsid w:val="00372430"/>
    <w:rsid w:val="00372970"/>
    <w:rsid w:val="003729ED"/>
    <w:rsid w:val="00372C05"/>
    <w:rsid w:val="00372C0F"/>
    <w:rsid w:val="00372CD9"/>
    <w:rsid w:val="00372CEF"/>
    <w:rsid w:val="00372D0A"/>
    <w:rsid w:val="00372EA8"/>
    <w:rsid w:val="00372EAF"/>
    <w:rsid w:val="00372F12"/>
    <w:rsid w:val="00373098"/>
    <w:rsid w:val="003731E5"/>
    <w:rsid w:val="0037323D"/>
    <w:rsid w:val="00373352"/>
    <w:rsid w:val="003733C3"/>
    <w:rsid w:val="00373420"/>
    <w:rsid w:val="003735C2"/>
    <w:rsid w:val="0037367A"/>
    <w:rsid w:val="003736A5"/>
    <w:rsid w:val="003736DC"/>
    <w:rsid w:val="00373843"/>
    <w:rsid w:val="00373973"/>
    <w:rsid w:val="00373B81"/>
    <w:rsid w:val="00373BFC"/>
    <w:rsid w:val="00373D53"/>
    <w:rsid w:val="00373EF5"/>
    <w:rsid w:val="00373F82"/>
    <w:rsid w:val="003740B1"/>
    <w:rsid w:val="003740EF"/>
    <w:rsid w:val="00374263"/>
    <w:rsid w:val="00374301"/>
    <w:rsid w:val="00374317"/>
    <w:rsid w:val="0037434B"/>
    <w:rsid w:val="003743ED"/>
    <w:rsid w:val="00374531"/>
    <w:rsid w:val="00374715"/>
    <w:rsid w:val="00374727"/>
    <w:rsid w:val="0037473F"/>
    <w:rsid w:val="003748A1"/>
    <w:rsid w:val="00374AF8"/>
    <w:rsid w:val="00374CFA"/>
    <w:rsid w:val="00374DB1"/>
    <w:rsid w:val="00374DBB"/>
    <w:rsid w:val="00374E6F"/>
    <w:rsid w:val="00374E71"/>
    <w:rsid w:val="00374F43"/>
    <w:rsid w:val="003750B3"/>
    <w:rsid w:val="00375121"/>
    <w:rsid w:val="0037513F"/>
    <w:rsid w:val="0037520B"/>
    <w:rsid w:val="003752DE"/>
    <w:rsid w:val="003753C0"/>
    <w:rsid w:val="0037546D"/>
    <w:rsid w:val="0037548F"/>
    <w:rsid w:val="00375502"/>
    <w:rsid w:val="00375580"/>
    <w:rsid w:val="0037575C"/>
    <w:rsid w:val="0037578D"/>
    <w:rsid w:val="00375AC3"/>
    <w:rsid w:val="00375CA5"/>
    <w:rsid w:val="00376016"/>
    <w:rsid w:val="0037609A"/>
    <w:rsid w:val="003762A2"/>
    <w:rsid w:val="003763B7"/>
    <w:rsid w:val="00376765"/>
    <w:rsid w:val="003768BB"/>
    <w:rsid w:val="00376B3A"/>
    <w:rsid w:val="00376BE0"/>
    <w:rsid w:val="00376C46"/>
    <w:rsid w:val="00376CE4"/>
    <w:rsid w:val="00376D77"/>
    <w:rsid w:val="00376E02"/>
    <w:rsid w:val="00376E34"/>
    <w:rsid w:val="00377055"/>
    <w:rsid w:val="003771E3"/>
    <w:rsid w:val="00377228"/>
    <w:rsid w:val="0037726F"/>
    <w:rsid w:val="00377479"/>
    <w:rsid w:val="0037748D"/>
    <w:rsid w:val="00377578"/>
    <w:rsid w:val="003776C3"/>
    <w:rsid w:val="003779FD"/>
    <w:rsid w:val="00377ABE"/>
    <w:rsid w:val="00377B97"/>
    <w:rsid w:val="00377D17"/>
    <w:rsid w:val="00377D89"/>
    <w:rsid w:val="00377E37"/>
    <w:rsid w:val="00377E83"/>
    <w:rsid w:val="00377F5E"/>
    <w:rsid w:val="00377F92"/>
    <w:rsid w:val="00378F4F"/>
    <w:rsid w:val="003800C2"/>
    <w:rsid w:val="00380179"/>
    <w:rsid w:val="00380203"/>
    <w:rsid w:val="0038036E"/>
    <w:rsid w:val="003804B4"/>
    <w:rsid w:val="0038058B"/>
    <w:rsid w:val="00380709"/>
    <w:rsid w:val="00380827"/>
    <w:rsid w:val="00380976"/>
    <w:rsid w:val="003809C4"/>
    <w:rsid w:val="00380A0B"/>
    <w:rsid w:val="00380BB9"/>
    <w:rsid w:val="00380BFC"/>
    <w:rsid w:val="00380CB4"/>
    <w:rsid w:val="00380D04"/>
    <w:rsid w:val="00380D10"/>
    <w:rsid w:val="00380E50"/>
    <w:rsid w:val="00380E60"/>
    <w:rsid w:val="00380F1C"/>
    <w:rsid w:val="00380F2A"/>
    <w:rsid w:val="00380F39"/>
    <w:rsid w:val="0038104B"/>
    <w:rsid w:val="00381166"/>
    <w:rsid w:val="00381229"/>
    <w:rsid w:val="00381234"/>
    <w:rsid w:val="003812F0"/>
    <w:rsid w:val="0038155D"/>
    <w:rsid w:val="00381621"/>
    <w:rsid w:val="0038191A"/>
    <w:rsid w:val="00381A60"/>
    <w:rsid w:val="00381B40"/>
    <w:rsid w:val="00381CCB"/>
    <w:rsid w:val="00381ED3"/>
    <w:rsid w:val="00381EDD"/>
    <w:rsid w:val="00381EFE"/>
    <w:rsid w:val="00381FE6"/>
    <w:rsid w:val="00382032"/>
    <w:rsid w:val="00382123"/>
    <w:rsid w:val="0038227F"/>
    <w:rsid w:val="003822D5"/>
    <w:rsid w:val="0038242D"/>
    <w:rsid w:val="00382492"/>
    <w:rsid w:val="0038275C"/>
    <w:rsid w:val="003827CF"/>
    <w:rsid w:val="00382ABF"/>
    <w:rsid w:val="00382D88"/>
    <w:rsid w:val="00382EB8"/>
    <w:rsid w:val="00382F5C"/>
    <w:rsid w:val="0038301B"/>
    <w:rsid w:val="0038340B"/>
    <w:rsid w:val="003834DA"/>
    <w:rsid w:val="003834E0"/>
    <w:rsid w:val="00383584"/>
    <w:rsid w:val="00383691"/>
    <w:rsid w:val="00383760"/>
    <w:rsid w:val="0038397F"/>
    <w:rsid w:val="003839AC"/>
    <w:rsid w:val="00383A10"/>
    <w:rsid w:val="00383BBF"/>
    <w:rsid w:val="00383EC5"/>
    <w:rsid w:val="003841C5"/>
    <w:rsid w:val="003841E9"/>
    <w:rsid w:val="00384215"/>
    <w:rsid w:val="0038425B"/>
    <w:rsid w:val="0038436D"/>
    <w:rsid w:val="00384495"/>
    <w:rsid w:val="003845B8"/>
    <w:rsid w:val="00384648"/>
    <w:rsid w:val="003847A1"/>
    <w:rsid w:val="003847B4"/>
    <w:rsid w:val="003848D8"/>
    <w:rsid w:val="0038496B"/>
    <w:rsid w:val="00384A4C"/>
    <w:rsid w:val="00384AAA"/>
    <w:rsid w:val="00384B17"/>
    <w:rsid w:val="00384C19"/>
    <w:rsid w:val="00384C56"/>
    <w:rsid w:val="00384D41"/>
    <w:rsid w:val="00384DC5"/>
    <w:rsid w:val="00384E65"/>
    <w:rsid w:val="00384EBE"/>
    <w:rsid w:val="00384F0F"/>
    <w:rsid w:val="003850E0"/>
    <w:rsid w:val="003851CA"/>
    <w:rsid w:val="003852B2"/>
    <w:rsid w:val="003852FB"/>
    <w:rsid w:val="00385309"/>
    <w:rsid w:val="003853B2"/>
    <w:rsid w:val="003854CC"/>
    <w:rsid w:val="00385596"/>
    <w:rsid w:val="0038559A"/>
    <w:rsid w:val="003856DD"/>
    <w:rsid w:val="003856E8"/>
    <w:rsid w:val="00385747"/>
    <w:rsid w:val="0038582C"/>
    <w:rsid w:val="00385978"/>
    <w:rsid w:val="003859DC"/>
    <w:rsid w:val="00385ABC"/>
    <w:rsid w:val="00385AC8"/>
    <w:rsid w:val="00385B2B"/>
    <w:rsid w:val="00385D48"/>
    <w:rsid w:val="00385F09"/>
    <w:rsid w:val="00385F3B"/>
    <w:rsid w:val="00385FC5"/>
    <w:rsid w:val="00386216"/>
    <w:rsid w:val="0038628F"/>
    <w:rsid w:val="00386318"/>
    <w:rsid w:val="0038653C"/>
    <w:rsid w:val="003869E7"/>
    <w:rsid w:val="00386BB3"/>
    <w:rsid w:val="00386EE9"/>
    <w:rsid w:val="0038716B"/>
    <w:rsid w:val="003872AA"/>
    <w:rsid w:val="003874CA"/>
    <w:rsid w:val="003874E1"/>
    <w:rsid w:val="00387824"/>
    <w:rsid w:val="00387A80"/>
    <w:rsid w:val="00387A98"/>
    <w:rsid w:val="00387BD3"/>
    <w:rsid w:val="00387C3E"/>
    <w:rsid w:val="00387DD5"/>
    <w:rsid w:val="00387E49"/>
    <w:rsid w:val="00387E75"/>
    <w:rsid w:val="00387EDA"/>
    <w:rsid w:val="003902D3"/>
    <w:rsid w:val="00390499"/>
    <w:rsid w:val="003904A7"/>
    <w:rsid w:val="00390528"/>
    <w:rsid w:val="00390620"/>
    <w:rsid w:val="003907D2"/>
    <w:rsid w:val="003907E7"/>
    <w:rsid w:val="003909F5"/>
    <w:rsid w:val="00390EF1"/>
    <w:rsid w:val="00390F56"/>
    <w:rsid w:val="00391126"/>
    <w:rsid w:val="00391170"/>
    <w:rsid w:val="003911F8"/>
    <w:rsid w:val="00391237"/>
    <w:rsid w:val="003912FB"/>
    <w:rsid w:val="00391363"/>
    <w:rsid w:val="003914B8"/>
    <w:rsid w:val="0039153D"/>
    <w:rsid w:val="003915BA"/>
    <w:rsid w:val="003915E5"/>
    <w:rsid w:val="00391B05"/>
    <w:rsid w:val="00391C24"/>
    <w:rsid w:val="00391C30"/>
    <w:rsid w:val="00391D67"/>
    <w:rsid w:val="00391F5E"/>
    <w:rsid w:val="003920AF"/>
    <w:rsid w:val="003920FD"/>
    <w:rsid w:val="00392133"/>
    <w:rsid w:val="003922A8"/>
    <w:rsid w:val="003923F8"/>
    <w:rsid w:val="00392548"/>
    <w:rsid w:val="0039256E"/>
    <w:rsid w:val="00392747"/>
    <w:rsid w:val="003928C0"/>
    <w:rsid w:val="0039295D"/>
    <w:rsid w:val="0039298A"/>
    <w:rsid w:val="00392998"/>
    <w:rsid w:val="00392B01"/>
    <w:rsid w:val="00392BB4"/>
    <w:rsid w:val="00392C9D"/>
    <w:rsid w:val="00392D91"/>
    <w:rsid w:val="00392F62"/>
    <w:rsid w:val="00392F77"/>
    <w:rsid w:val="0039302A"/>
    <w:rsid w:val="0039304E"/>
    <w:rsid w:val="00393177"/>
    <w:rsid w:val="003931C0"/>
    <w:rsid w:val="00393395"/>
    <w:rsid w:val="003933E7"/>
    <w:rsid w:val="0039345A"/>
    <w:rsid w:val="00393524"/>
    <w:rsid w:val="003935E6"/>
    <w:rsid w:val="003937D6"/>
    <w:rsid w:val="0039381C"/>
    <w:rsid w:val="00393955"/>
    <w:rsid w:val="00393A33"/>
    <w:rsid w:val="00393A78"/>
    <w:rsid w:val="00393AB9"/>
    <w:rsid w:val="00393E69"/>
    <w:rsid w:val="00393E88"/>
    <w:rsid w:val="00393F64"/>
    <w:rsid w:val="00393FBF"/>
    <w:rsid w:val="00393FE0"/>
    <w:rsid w:val="00394335"/>
    <w:rsid w:val="0039441A"/>
    <w:rsid w:val="00394513"/>
    <w:rsid w:val="00394AEC"/>
    <w:rsid w:val="00394BCB"/>
    <w:rsid w:val="00394E2E"/>
    <w:rsid w:val="00394E5F"/>
    <w:rsid w:val="00394F12"/>
    <w:rsid w:val="00395098"/>
    <w:rsid w:val="003951BC"/>
    <w:rsid w:val="00395301"/>
    <w:rsid w:val="0039539E"/>
    <w:rsid w:val="003955EF"/>
    <w:rsid w:val="003956F1"/>
    <w:rsid w:val="003957A7"/>
    <w:rsid w:val="00395855"/>
    <w:rsid w:val="003958FA"/>
    <w:rsid w:val="0039599D"/>
    <w:rsid w:val="00395CB5"/>
    <w:rsid w:val="003960EE"/>
    <w:rsid w:val="003960F5"/>
    <w:rsid w:val="003961D6"/>
    <w:rsid w:val="003961E0"/>
    <w:rsid w:val="00396208"/>
    <w:rsid w:val="00396252"/>
    <w:rsid w:val="0039640B"/>
    <w:rsid w:val="003964EA"/>
    <w:rsid w:val="003965CC"/>
    <w:rsid w:val="00396744"/>
    <w:rsid w:val="003969F2"/>
    <w:rsid w:val="00396A0E"/>
    <w:rsid w:val="00396A2F"/>
    <w:rsid w:val="00396B5A"/>
    <w:rsid w:val="00396C2E"/>
    <w:rsid w:val="00396D00"/>
    <w:rsid w:val="00396F4E"/>
    <w:rsid w:val="00397139"/>
    <w:rsid w:val="00397177"/>
    <w:rsid w:val="003971FF"/>
    <w:rsid w:val="00397355"/>
    <w:rsid w:val="0039737D"/>
    <w:rsid w:val="003973B0"/>
    <w:rsid w:val="00397429"/>
    <w:rsid w:val="00397504"/>
    <w:rsid w:val="0039770C"/>
    <w:rsid w:val="00397740"/>
    <w:rsid w:val="003977A4"/>
    <w:rsid w:val="003978AE"/>
    <w:rsid w:val="00397982"/>
    <w:rsid w:val="003979F4"/>
    <w:rsid w:val="00397AAA"/>
    <w:rsid w:val="00397B49"/>
    <w:rsid w:val="00397CD2"/>
    <w:rsid w:val="00397D4D"/>
    <w:rsid w:val="00397D72"/>
    <w:rsid w:val="00397FB9"/>
    <w:rsid w:val="003A01C1"/>
    <w:rsid w:val="003A041D"/>
    <w:rsid w:val="003A0438"/>
    <w:rsid w:val="003A055D"/>
    <w:rsid w:val="003A059B"/>
    <w:rsid w:val="003A066C"/>
    <w:rsid w:val="003A07AB"/>
    <w:rsid w:val="003A07E2"/>
    <w:rsid w:val="003A0826"/>
    <w:rsid w:val="003A084C"/>
    <w:rsid w:val="003A0888"/>
    <w:rsid w:val="003A0A73"/>
    <w:rsid w:val="003A0C07"/>
    <w:rsid w:val="003A0E50"/>
    <w:rsid w:val="003A0E55"/>
    <w:rsid w:val="003A0F64"/>
    <w:rsid w:val="003A0FA7"/>
    <w:rsid w:val="003A103D"/>
    <w:rsid w:val="003A1080"/>
    <w:rsid w:val="003A127C"/>
    <w:rsid w:val="003A1491"/>
    <w:rsid w:val="003A180E"/>
    <w:rsid w:val="003A188B"/>
    <w:rsid w:val="003A1944"/>
    <w:rsid w:val="003A1981"/>
    <w:rsid w:val="003A1A3A"/>
    <w:rsid w:val="003A1D65"/>
    <w:rsid w:val="003A1DF4"/>
    <w:rsid w:val="003A1E06"/>
    <w:rsid w:val="003A2275"/>
    <w:rsid w:val="003A246E"/>
    <w:rsid w:val="003A25FF"/>
    <w:rsid w:val="003A26D9"/>
    <w:rsid w:val="003A276E"/>
    <w:rsid w:val="003A2775"/>
    <w:rsid w:val="003A28EF"/>
    <w:rsid w:val="003A2945"/>
    <w:rsid w:val="003A29AC"/>
    <w:rsid w:val="003A2A37"/>
    <w:rsid w:val="003A2A8F"/>
    <w:rsid w:val="003A2C50"/>
    <w:rsid w:val="003A2FA2"/>
    <w:rsid w:val="003A3055"/>
    <w:rsid w:val="003A33E9"/>
    <w:rsid w:val="003A35D2"/>
    <w:rsid w:val="003A36D3"/>
    <w:rsid w:val="003A3714"/>
    <w:rsid w:val="003A3813"/>
    <w:rsid w:val="003A38AC"/>
    <w:rsid w:val="003A38B1"/>
    <w:rsid w:val="003A3970"/>
    <w:rsid w:val="003A3B53"/>
    <w:rsid w:val="003A3BE5"/>
    <w:rsid w:val="003A3CA8"/>
    <w:rsid w:val="003A3CAF"/>
    <w:rsid w:val="003A3CDF"/>
    <w:rsid w:val="003A3EA8"/>
    <w:rsid w:val="003A3EC4"/>
    <w:rsid w:val="003A3F39"/>
    <w:rsid w:val="003A3F6C"/>
    <w:rsid w:val="003A41C2"/>
    <w:rsid w:val="003A42CA"/>
    <w:rsid w:val="003A4318"/>
    <w:rsid w:val="003A4405"/>
    <w:rsid w:val="003A446E"/>
    <w:rsid w:val="003A44A8"/>
    <w:rsid w:val="003A46B7"/>
    <w:rsid w:val="003A47B9"/>
    <w:rsid w:val="003A47CC"/>
    <w:rsid w:val="003A482C"/>
    <w:rsid w:val="003A483C"/>
    <w:rsid w:val="003A488F"/>
    <w:rsid w:val="003A494E"/>
    <w:rsid w:val="003A4CA7"/>
    <w:rsid w:val="003A4DB4"/>
    <w:rsid w:val="003A4EB1"/>
    <w:rsid w:val="003A4F5D"/>
    <w:rsid w:val="003A5132"/>
    <w:rsid w:val="003A53F8"/>
    <w:rsid w:val="003A5446"/>
    <w:rsid w:val="003A558E"/>
    <w:rsid w:val="003A55DB"/>
    <w:rsid w:val="003A55FE"/>
    <w:rsid w:val="003A5818"/>
    <w:rsid w:val="003A5823"/>
    <w:rsid w:val="003A585C"/>
    <w:rsid w:val="003A590D"/>
    <w:rsid w:val="003A59CC"/>
    <w:rsid w:val="003A5AEE"/>
    <w:rsid w:val="003A5C38"/>
    <w:rsid w:val="003A5C7F"/>
    <w:rsid w:val="003A5DA5"/>
    <w:rsid w:val="003A5E15"/>
    <w:rsid w:val="003A5E92"/>
    <w:rsid w:val="003A61EB"/>
    <w:rsid w:val="003A6325"/>
    <w:rsid w:val="003A6396"/>
    <w:rsid w:val="003A644D"/>
    <w:rsid w:val="003A6600"/>
    <w:rsid w:val="003A67F9"/>
    <w:rsid w:val="003A6A75"/>
    <w:rsid w:val="003A6AC1"/>
    <w:rsid w:val="003A6B0A"/>
    <w:rsid w:val="003A6C5A"/>
    <w:rsid w:val="003A6D7D"/>
    <w:rsid w:val="003A6FAB"/>
    <w:rsid w:val="003A6FF1"/>
    <w:rsid w:val="003A7214"/>
    <w:rsid w:val="003A7296"/>
    <w:rsid w:val="003A72BD"/>
    <w:rsid w:val="003A7300"/>
    <w:rsid w:val="003A740D"/>
    <w:rsid w:val="003A75C4"/>
    <w:rsid w:val="003A75F9"/>
    <w:rsid w:val="003A7624"/>
    <w:rsid w:val="003A7637"/>
    <w:rsid w:val="003A7799"/>
    <w:rsid w:val="003A7BFA"/>
    <w:rsid w:val="003A7C5C"/>
    <w:rsid w:val="003A7DE7"/>
    <w:rsid w:val="003A7E72"/>
    <w:rsid w:val="003A7EE8"/>
    <w:rsid w:val="003A7EF8"/>
    <w:rsid w:val="003A7F25"/>
    <w:rsid w:val="003AF564"/>
    <w:rsid w:val="003B0180"/>
    <w:rsid w:val="003B02B6"/>
    <w:rsid w:val="003B0363"/>
    <w:rsid w:val="003B066D"/>
    <w:rsid w:val="003B0773"/>
    <w:rsid w:val="003B0818"/>
    <w:rsid w:val="003B08F1"/>
    <w:rsid w:val="003B0976"/>
    <w:rsid w:val="003B0B0E"/>
    <w:rsid w:val="003B0BD4"/>
    <w:rsid w:val="003B0E37"/>
    <w:rsid w:val="003B0F67"/>
    <w:rsid w:val="003B104C"/>
    <w:rsid w:val="003B110B"/>
    <w:rsid w:val="003B1197"/>
    <w:rsid w:val="003B12DD"/>
    <w:rsid w:val="003B1303"/>
    <w:rsid w:val="003B1407"/>
    <w:rsid w:val="003B14D1"/>
    <w:rsid w:val="003B1521"/>
    <w:rsid w:val="003B1883"/>
    <w:rsid w:val="003B1A9D"/>
    <w:rsid w:val="003B1BD2"/>
    <w:rsid w:val="003B1D52"/>
    <w:rsid w:val="003B1F82"/>
    <w:rsid w:val="003B209D"/>
    <w:rsid w:val="003B20E4"/>
    <w:rsid w:val="003B22EC"/>
    <w:rsid w:val="003B237D"/>
    <w:rsid w:val="003B2663"/>
    <w:rsid w:val="003B267C"/>
    <w:rsid w:val="003B26AE"/>
    <w:rsid w:val="003B276B"/>
    <w:rsid w:val="003B2800"/>
    <w:rsid w:val="003B28ED"/>
    <w:rsid w:val="003B2925"/>
    <w:rsid w:val="003B2939"/>
    <w:rsid w:val="003B2A29"/>
    <w:rsid w:val="003B2B70"/>
    <w:rsid w:val="003B2BB6"/>
    <w:rsid w:val="003B3004"/>
    <w:rsid w:val="003B3058"/>
    <w:rsid w:val="003B311A"/>
    <w:rsid w:val="003B31F5"/>
    <w:rsid w:val="003B3414"/>
    <w:rsid w:val="003B353F"/>
    <w:rsid w:val="003B36B7"/>
    <w:rsid w:val="003B392F"/>
    <w:rsid w:val="003B3B03"/>
    <w:rsid w:val="003B3B4E"/>
    <w:rsid w:val="003B3BE3"/>
    <w:rsid w:val="003B3C3A"/>
    <w:rsid w:val="003B3CCE"/>
    <w:rsid w:val="003B4086"/>
    <w:rsid w:val="003B40E6"/>
    <w:rsid w:val="003B43DE"/>
    <w:rsid w:val="003B43F9"/>
    <w:rsid w:val="003B451D"/>
    <w:rsid w:val="003B4569"/>
    <w:rsid w:val="003B465A"/>
    <w:rsid w:val="003B4878"/>
    <w:rsid w:val="003B4941"/>
    <w:rsid w:val="003B4AC7"/>
    <w:rsid w:val="003B4AEC"/>
    <w:rsid w:val="003B4B26"/>
    <w:rsid w:val="003B4BF1"/>
    <w:rsid w:val="003B4C91"/>
    <w:rsid w:val="003B4EE1"/>
    <w:rsid w:val="003B4FB2"/>
    <w:rsid w:val="003B4FB8"/>
    <w:rsid w:val="003B5138"/>
    <w:rsid w:val="003B514E"/>
    <w:rsid w:val="003B51FB"/>
    <w:rsid w:val="003B5346"/>
    <w:rsid w:val="003B5411"/>
    <w:rsid w:val="003B5592"/>
    <w:rsid w:val="003B5617"/>
    <w:rsid w:val="003B5720"/>
    <w:rsid w:val="003B57A6"/>
    <w:rsid w:val="003B5D16"/>
    <w:rsid w:val="003B5DBA"/>
    <w:rsid w:val="003B5DE6"/>
    <w:rsid w:val="003B5E6A"/>
    <w:rsid w:val="003B6095"/>
    <w:rsid w:val="003B60DF"/>
    <w:rsid w:val="003B612F"/>
    <w:rsid w:val="003B6348"/>
    <w:rsid w:val="003B63D9"/>
    <w:rsid w:val="003B67BB"/>
    <w:rsid w:val="003B68A5"/>
    <w:rsid w:val="003B68F2"/>
    <w:rsid w:val="003B695A"/>
    <w:rsid w:val="003B69DD"/>
    <w:rsid w:val="003B6A3E"/>
    <w:rsid w:val="003B6A7A"/>
    <w:rsid w:val="003B6BF7"/>
    <w:rsid w:val="003B6C25"/>
    <w:rsid w:val="003B6EEA"/>
    <w:rsid w:val="003B6F50"/>
    <w:rsid w:val="003B7069"/>
    <w:rsid w:val="003B7088"/>
    <w:rsid w:val="003B70C8"/>
    <w:rsid w:val="003B72FC"/>
    <w:rsid w:val="003B7378"/>
    <w:rsid w:val="003B740E"/>
    <w:rsid w:val="003B76C0"/>
    <w:rsid w:val="003B76FB"/>
    <w:rsid w:val="003B7725"/>
    <w:rsid w:val="003B776A"/>
    <w:rsid w:val="003B7A4A"/>
    <w:rsid w:val="003B7A99"/>
    <w:rsid w:val="003B7FD4"/>
    <w:rsid w:val="003B7FD9"/>
    <w:rsid w:val="003C00BC"/>
    <w:rsid w:val="003C020C"/>
    <w:rsid w:val="003C026E"/>
    <w:rsid w:val="003C03D9"/>
    <w:rsid w:val="003C046E"/>
    <w:rsid w:val="003C07D7"/>
    <w:rsid w:val="003C0AFB"/>
    <w:rsid w:val="003C0BE1"/>
    <w:rsid w:val="003C0F3F"/>
    <w:rsid w:val="003C0FE4"/>
    <w:rsid w:val="003C0FF5"/>
    <w:rsid w:val="003C1105"/>
    <w:rsid w:val="003C1137"/>
    <w:rsid w:val="003C1150"/>
    <w:rsid w:val="003C11F0"/>
    <w:rsid w:val="003C138C"/>
    <w:rsid w:val="003C15B6"/>
    <w:rsid w:val="003C1713"/>
    <w:rsid w:val="003C1715"/>
    <w:rsid w:val="003C1807"/>
    <w:rsid w:val="003C181A"/>
    <w:rsid w:val="003C196E"/>
    <w:rsid w:val="003C1B5C"/>
    <w:rsid w:val="003C1C15"/>
    <w:rsid w:val="003C1C62"/>
    <w:rsid w:val="003C1EFB"/>
    <w:rsid w:val="003C1F49"/>
    <w:rsid w:val="003C25E6"/>
    <w:rsid w:val="003C25F8"/>
    <w:rsid w:val="003C26AA"/>
    <w:rsid w:val="003C26B6"/>
    <w:rsid w:val="003C28FA"/>
    <w:rsid w:val="003C2BF0"/>
    <w:rsid w:val="003C2DA2"/>
    <w:rsid w:val="003C335B"/>
    <w:rsid w:val="003C33DD"/>
    <w:rsid w:val="003C347C"/>
    <w:rsid w:val="003C35C0"/>
    <w:rsid w:val="003C367D"/>
    <w:rsid w:val="003C3736"/>
    <w:rsid w:val="003C374B"/>
    <w:rsid w:val="003C377B"/>
    <w:rsid w:val="003C38E2"/>
    <w:rsid w:val="003C394C"/>
    <w:rsid w:val="003C3AF8"/>
    <w:rsid w:val="003C3B9E"/>
    <w:rsid w:val="003C3EF5"/>
    <w:rsid w:val="003C3F72"/>
    <w:rsid w:val="003C4065"/>
    <w:rsid w:val="003C41F6"/>
    <w:rsid w:val="003C44A5"/>
    <w:rsid w:val="003C4507"/>
    <w:rsid w:val="003C451B"/>
    <w:rsid w:val="003C45AB"/>
    <w:rsid w:val="003C4731"/>
    <w:rsid w:val="003C474A"/>
    <w:rsid w:val="003C4A77"/>
    <w:rsid w:val="003C4A98"/>
    <w:rsid w:val="003C4AAA"/>
    <w:rsid w:val="003C4C86"/>
    <w:rsid w:val="003C4CB5"/>
    <w:rsid w:val="003C50AB"/>
    <w:rsid w:val="003C50C6"/>
    <w:rsid w:val="003C513A"/>
    <w:rsid w:val="003C5177"/>
    <w:rsid w:val="003C52DD"/>
    <w:rsid w:val="003C535F"/>
    <w:rsid w:val="003C56CF"/>
    <w:rsid w:val="003C5716"/>
    <w:rsid w:val="003C572B"/>
    <w:rsid w:val="003C5857"/>
    <w:rsid w:val="003C58A2"/>
    <w:rsid w:val="003C59E2"/>
    <w:rsid w:val="003C5ABC"/>
    <w:rsid w:val="003C5C34"/>
    <w:rsid w:val="003C5C3A"/>
    <w:rsid w:val="003C5CBB"/>
    <w:rsid w:val="003C5CFD"/>
    <w:rsid w:val="003C5EA4"/>
    <w:rsid w:val="003C60DD"/>
    <w:rsid w:val="003C63F0"/>
    <w:rsid w:val="003C6499"/>
    <w:rsid w:val="003C65C6"/>
    <w:rsid w:val="003C671F"/>
    <w:rsid w:val="003C6773"/>
    <w:rsid w:val="003C6B3C"/>
    <w:rsid w:val="003C6D36"/>
    <w:rsid w:val="003C6E48"/>
    <w:rsid w:val="003C6FC7"/>
    <w:rsid w:val="003C71B2"/>
    <w:rsid w:val="003C727C"/>
    <w:rsid w:val="003C73C9"/>
    <w:rsid w:val="003C73DE"/>
    <w:rsid w:val="003C74A7"/>
    <w:rsid w:val="003C761E"/>
    <w:rsid w:val="003C77AC"/>
    <w:rsid w:val="003C7C38"/>
    <w:rsid w:val="003C7C47"/>
    <w:rsid w:val="003C7E60"/>
    <w:rsid w:val="003C7E89"/>
    <w:rsid w:val="003C7FDB"/>
    <w:rsid w:val="003D034F"/>
    <w:rsid w:val="003D04FA"/>
    <w:rsid w:val="003D05DD"/>
    <w:rsid w:val="003D0690"/>
    <w:rsid w:val="003D0870"/>
    <w:rsid w:val="003D093D"/>
    <w:rsid w:val="003D095B"/>
    <w:rsid w:val="003D0A16"/>
    <w:rsid w:val="003D0CA1"/>
    <w:rsid w:val="003D0E0E"/>
    <w:rsid w:val="003D1061"/>
    <w:rsid w:val="003D1103"/>
    <w:rsid w:val="003D128F"/>
    <w:rsid w:val="003D1305"/>
    <w:rsid w:val="003D1539"/>
    <w:rsid w:val="003D1626"/>
    <w:rsid w:val="003D18BD"/>
    <w:rsid w:val="003D1A17"/>
    <w:rsid w:val="003D1A5A"/>
    <w:rsid w:val="003D1B38"/>
    <w:rsid w:val="003D1C35"/>
    <w:rsid w:val="003D1DF4"/>
    <w:rsid w:val="003D1DFB"/>
    <w:rsid w:val="003D1E1D"/>
    <w:rsid w:val="003D207B"/>
    <w:rsid w:val="003D2297"/>
    <w:rsid w:val="003D2357"/>
    <w:rsid w:val="003D2410"/>
    <w:rsid w:val="003D248A"/>
    <w:rsid w:val="003D24E3"/>
    <w:rsid w:val="003D2609"/>
    <w:rsid w:val="003D261D"/>
    <w:rsid w:val="003D2666"/>
    <w:rsid w:val="003D267D"/>
    <w:rsid w:val="003D26E8"/>
    <w:rsid w:val="003D27A9"/>
    <w:rsid w:val="003D290F"/>
    <w:rsid w:val="003D2AA4"/>
    <w:rsid w:val="003D2AE9"/>
    <w:rsid w:val="003D2AF4"/>
    <w:rsid w:val="003D2B31"/>
    <w:rsid w:val="003D2C46"/>
    <w:rsid w:val="003D2DA4"/>
    <w:rsid w:val="003D2F8B"/>
    <w:rsid w:val="003D31D4"/>
    <w:rsid w:val="003D32F8"/>
    <w:rsid w:val="003D343E"/>
    <w:rsid w:val="003D378F"/>
    <w:rsid w:val="003D37D3"/>
    <w:rsid w:val="003D37F5"/>
    <w:rsid w:val="003D38DF"/>
    <w:rsid w:val="003D396C"/>
    <w:rsid w:val="003D39C7"/>
    <w:rsid w:val="003D3A62"/>
    <w:rsid w:val="003D3D88"/>
    <w:rsid w:val="003D3EC2"/>
    <w:rsid w:val="003D3F92"/>
    <w:rsid w:val="003D41F7"/>
    <w:rsid w:val="003D4210"/>
    <w:rsid w:val="003D435A"/>
    <w:rsid w:val="003D45A2"/>
    <w:rsid w:val="003D463F"/>
    <w:rsid w:val="003D48BD"/>
    <w:rsid w:val="003D495E"/>
    <w:rsid w:val="003D4A53"/>
    <w:rsid w:val="003D4C38"/>
    <w:rsid w:val="003D4DB8"/>
    <w:rsid w:val="003D4E07"/>
    <w:rsid w:val="003D4E5C"/>
    <w:rsid w:val="003D4E87"/>
    <w:rsid w:val="003D4EC3"/>
    <w:rsid w:val="003D4ED3"/>
    <w:rsid w:val="003D4F2C"/>
    <w:rsid w:val="003D4FB9"/>
    <w:rsid w:val="003D5059"/>
    <w:rsid w:val="003D508A"/>
    <w:rsid w:val="003D50B3"/>
    <w:rsid w:val="003D51B9"/>
    <w:rsid w:val="003D51BA"/>
    <w:rsid w:val="003D5223"/>
    <w:rsid w:val="003D5348"/>
    <w:rsid w:val="003D563C"/>
    <w:rsid w:val="003D56BF"/>
    <w:rsid w:val="003D574D"/>
    <w:rsid w:val="003D59A2"/>
    <w:rsid w:val="003D5B39"/>
    <w:rsid w:val="003D5C7A"/>
    <w:rsid w:val="003D5CC5"/>
    <w:rsid w:val="003D5FA3"/>
    <w:rsid w:val="003D5FE0"/>
    <w:rsid w:val="003D60C1"/>
    <w:rsid w:val="003D617B"/>
    <w:rsid w:val="003D62E6"/>
    <w:rsid w:val="003D6399"/>
    <w:rsid w:val="003D6593"/>
    <w:rsid w:val="003D6598"/>
    <w:rsid w:val="003D6897"/>
    <w:rsid w:val="003D69E6"/>
    <w:rsid w:val="003D6A84"/>
    <w:rsid w:val="003D6B37"/>
    <w:rsid w:val="003D6C01"/>
    <w:rsid w:val="003D6C54"/>
    <w:rsid w:val="003D6DA1"/>
    <w:rsid w:val="003D6DA2"/>
    <w:rsid w:val="003D6E5C"/>
    <w:rsid w:val="003D6F81"/>
    <w:rsid w:val="003D7077"/>
    <w:rsid w:val="003D70CC"/>
    <w:rsid w:val="003D720D"/>
    <w:rsid w:val="003D7287"/>
    <w:rsid w:val="003D72D2"/>
    <w:rsid w:val="003D7459"/>
    <w:rsid w:val="003D74B5"/>
    <w:rsid w:val="003D74ED"/>
    <w:rsid w:val="003D75BF"/>
    <w:rsid w:val="003D78A4"/>
    <w:rsid w:val="003D796B"/>
    <w:rsid w:val="003D7A31"/>
    <w:rsid w:val="003D7B01"/>
    <w:rsid w:val="003D7BFB"/>
    <w:rsid w:val="003D7C70"/>
    <w:rsid w:val="003D7CB4"/>
    <w:rsid w:val="003D7D7A"/>
    <w:rsid w:val="003E020F"/>
    <w:rsid w:val="003E0420"/>
    <w:rsid w:val="003E0491"/>
    <w:rsid w:val="003E0648"/>
    <w:rsid w:val="003E0705"/>
    <w:rsid w:val="003E0855"/>
    <w:rsid w:val="003E08C8"/>
    <w:rsid w:val="003E09C6"/>
    <w:rsid w:val="003E0A4F"/>
    <w:rsid w:val="003E0C4F"/>
    <w:rsid w:val="003E0E36"/>
    <w:rsid w:val="003E0E8D"/>
    <w:rsid w:val="003E1358"/>
    <w:rsid w:val="003E1601"/>
    <w:rsid w:val="003E16A9"/>
    <w:rsid w:val="003E18BE"/>
    <w:rsid w:val="003E1932"/>
    <w:rsid w:val="003E1955"/>
    <w:rsid w:val="003E1A1D"/>
    <w:rsid w:val="003E1A96"/>
    <w:rsid w:val="003E1C24"/>
    <w:rsid w:val="003E1D49"/>
    <w:rsid w:val="003E2004"/>
    <w:rsid w:val="003E20AA"/>
    <w:rsid w:val="003E23F4"/>
    <w:rsid w:val="003E257A"/>
    <w:rsid w:val="003E271A"/>
    <w:rsid w:val="003E2B3F"/>
    <w:rsid w:val="003E2BA5"/>
    <w:rsid w:val="003E2C4E"/>
    <w:rsid w:val="003E2D05"/>
    <w:rsid w:val="003E2D3A"/>
    <w:rsid w:val="003E2F2F"/>
    <w:rsid w:val="003E2FA6"/>
    <w:rsid w:val="003E306E"/>
    <w:rsid w:val="003E3098"/>
    <w:rsid w:val="003E32E8"/>
    <w:rsid w:val="003E32E9"/>
    <w:rsid w:val="003E3393"/>
    <w:rsid w:val="003E3498"/>
    <w:rsid w:val="003E35FB"/>
    <w:rsid w:val="003E3697"/>
    <w:rsid w:val="003E37F5"/>
    <w:rsid w:val="003E3879"/>
    <w:rsid w:val="003E3998"/>
    <w:rsid w:val="003E3CD8"/>
    <w:rsid w:val="003E3E2F"/>
    <w:rsid w:val="003E3ED9"/>
    <w:rsid w:val="003E3F90"/>
    <w:rsid w:val="003E4020"/>
    <w:rsid w:val="003E40D5"/>
    <w:rsid w:val="003E40DE"/>
    <w:rsid w:val="003E4159"/>
    <w:rsid w:val="003E41D1"/>
    <w:rsid w:val="003E41F7"/>
    <w:rsid w:val="003E42E8"/>
    <w:rsid w:val="003E42FE"/>
    <w:rsid w:val="003E4689"/>
    <w:rsid w:val="003E468D"/>
    <w:rsid w:val="003E46CC"/>
    <w:rsid w:val="003E4799"/>
    <w:rsid w:val="003E47D0"/>
    <w:rsid w:val="003E4823"/>
    <w:rsid w:val="003E4845"/>
    <w:rsid w:val="003E49C7"/>
    <w:rsid w:val="003E4A5A"/>
    <w:rsid w:val="003E4AE5"/>
    <w:rsid w:val="003E4B7E"/>
    <w:rsid w:val="003E4E64"/>
    <w:rsid w:val="003E4F0C"/>
    <w:rsid w:val="003E4FB6"/>
    <w:rsid w:val="003E4FC0"/>
    <w:rsid w:val="003E4FCE"/>
    <w:rsid w:val="003E500C"/>
    <w:rsid w:val="003E53CA"/>
    <w:rsid w:val="003E565C"/>
    <w:rsid w:val="003E566E"/>
    <w:rsid w:val="003E56A9"/>
    <w:rsid w:val="003E56B7"/>
    <w:rsid w:val="003E589B"/>
    <w:rsid w:val="003E5C6F"/>
    <w:rsid w:val="003E5E06"/>
    <w:rsid w:val="003E5E30"/>
    <w:rsid w:val="003E5E71"/>
    <w:rsid w:val="003E5EC4"/>
    <w:rsid w:val="003E5F96"/>
    <w:rsid w:val="003E61CE"/>
    <w:rsid w:val="003E6254"/>
    <w:rsid w:val="003E62A0"/>
    <w:rsid w:val="003E646F"/>
    <w:rsid w:val="003E6652"/>
    <w:rsid w:val="003E67D2"/>
    <w:rsid w:val="003E691C"/>
    <w:rsid w:val="003E6E06"/>
    <w:rsid w:val="003E6E25"/>
    <w:rsid w:val="003E6EC7"/>
    <w:rsid w:val="003E70CA"/>
    <w:rsid w:val="003E7484"/>
    <w:rsid w:val="003E768B"/>
    <w:rsid w:val="003E770D"/>
    <w:rsid w:val="003E781B"/>
    <w:rsid w:val="003E78CB"/>
    <w:rsid w:val="003E7A52"/>
    <w:rsid w:val="003E7A68"/>
    <w:rsid w:val="003E7C50"/>
    <w:rsid w:val="003E7CE3"/>
    <w:rsid w:val="003E7D67"/>
    <w:rsid w:val="003E7EDE"/>
    <w:rsid w:val="003F00A1"/>
    <w:rsid w:val="003F01B3"/>
    <w:rsid w:val="003F01F7"/>
    <w:rsid w:val="003F0361"/>
    <w:rsid w:val="003F036A"/>
    <w:rsid w:val="003F0402"/>
    <w:rsid w:val="003F042C"/>
    <w:rsid w:val="003F0585"/>
    <w:rsid w:val="003F073F"/>
    <w:rsid w:val="003F09D3"/>
    <w:rsid w:val="003F09F6"/>
    <w:rsid w:val="003F0A04"/>
    <w:rsid w:val="003F0A0E"/>
    <w:rsid w:val="003F0AB2"/>
    <w:rsid w:val="003F0CBC"/>
    <w:rsid w:val="003F0E29"/>
    <w:rsid w:val="003F0EB0"/>
    <w:rsid w:val="003F0FB0"/>
    <w:rsid w:val="003F0FC4"/>
    <w:rsid w:val="003F1022"/>
    <w:rsid w:val="003F10F1"/>
    <w:rsid w:val="003F11E6"/>
    <w:rsid w:val="003F1272"/>
    <w:rsid w:val="003F13BB"/>
    <w:rsid w:val="003F13E5"/>
    <w:rsid w:val="003F144E"/>
    <w:rsid w:val="003F1590"/>
    <w:rsid w:val="003F159E"/>
    <w:rsid w:val="003F15DB"/>
    <w:rsid w:val="003F17A4"/>
    <w:rsid w:val="003F17C9"/>
    <w:rsid w:val="003F1950"/>
    <w:rsid w:val="003F1AC3"/>
    <w:rsid w:val="003F1B52"/>
    <w:rsid w:val="003F1CFD"/>
    <w:rsid w:val="003F1D4C"/>
    <w:rsid w:val="003F1DED"/>
    <w:rsid w:val="003F1E9E"/>
    <w:rsid w:val="003F2067"/>
    <w:rsid w:val="003F226F"/>
    <w:rsid w:val="003F231D"/>
    <w:rsid w:val="003F2328"/>
    <w:rsid w:val="003F238E"/>
    <w:rsid w:val="003F24DD"/>
    <w:rsid w:val="003F25D7"/>
    <w:rsid w:val="003F25EF"/>
    <w:rsid w:val="003F266F"/>
    <w:rsid w:val="003F27FC"/>
    <w:rsid w:val="003F2B54"/>
    <w:rsid w:val="003F2CA4"/>
    <w:rsid w:val="003F2DA1"/>
    <w:rsid w:val="003F2E31"/>
    <w:rsid w:val="003F2F19"/>
    <w:rsid w:val="003F3382"/>
    <w:rsid w:val="003F35FD"/>
    <w:rsid w:val="003F363C"/>
    <w:rsid w:val="003F365C"/>
    <w:rsid w:val="003F3784"/>
    <w:rsid w:val="003F382E"/>
    <w:rsid w:val="003F3847"/>
    <w:rsid w:val="003F3973"/>
    <w:rsid w:val="003F39CC"/>
    <w:rsid w:val="003F3AED"/>
    <w:rsid w:val="003F3C05"/>
    <w:rsid w:val="003F3C3E"/>
    <w:rsid w:val="003F3CD7"/>
    <w:rsid w:val="003F3DEE"/>
    <w:rsid w:val="003F3EB2"/>
    <w:rsid w:val="003F3EC3"/>
    <w:rsid w:val="003F3EDD"/>
    <w:rsid w:val="003F3F2B"/>
    <w:rsid w:val="003F3F33"/>
    <w:rsid w:val="003F3F41"/>
    <w:rsid w:val="003F3FED"/>
    <w:rsid w:val="003F4009"/>
    <w:rsid w:val="003F41C5"/>
    <w:rsid w:val="003F41CB"/>
    <w:rsid w:val="003F4365"/>
    <w:rsid w:val="003F454E"/>
    <w:rsid w:val="003F45EF"/>
    <w:rsid w:val="003F4785"/>
    <w:rsid w:val="003F4B62"/>
    <w:rsid w:val="003F4D2C"/>
    <w:rsid w:val="003F4E77"/>
    <w:rsid w:val="003F5055"/>
    <w:rsid w:val="003F525E"/>
    <w:rsid w:val="003F5285"/>
    <w:rsid w:val="003F534E"/>
    <w:rsid w:val="003F53CA"/>
    <w:rsid w:val="003F53F3"/>
    <w:rsid w:val="003F5407"/>
    <w:rsid w:val="003F54BF"/>
    <w:rsid w:val="003F55E4"/>
    <w:rsid w:val="003F5625"/>
    <w:rsid w:val="003F571C"/>
    <w:rsid w:val="003F5926"/>
    <w:rsid w:val="003F5988"/>
    <w:rsid w:val="003F59B8"/>
    <w:rsid w:val="003F5ED5"/>
    <w:rsid w:val="003F5EFD"/>
    <w:rsid w:val="003F5F58"/>
    <w:rsid w:val="003F5FB4"/>
    <w:rsid w:val="003F5FBC"/>
    <w:rsid w:val="003F6220"/>
    <w:rsid w:val="003F622C"/>
    <w:rsid w:val="003F62B7"/>
    <w:rsid w:val="003F63BB"/>
    <w:rsid w:val="003F63DB"/>
    <w:rsid w:val="003F6506"/>
    <w:rsid w:val="003F6741"/>
    <w:rsid w:val="003F67EF"/>
    <w:rsid w:val="003F687C"/>
    <w:rsid w:val="003F694E"/>
    <w:rsid w:val="003F6A35"/>
    <w:rsid w:val="003F6AC2"/>
    <w:rsid w:val="003F6ADB"/>
    <w:rsid w:val="003F6B80"/>
    <w:rsid w:val="003F6C29"/>
    <w:rsid w:val="003F6CC2"/>
    <w:rsid w:val="003F6CF7"/>
    <w:rsid w:val="003F6D56"/>
    <w:rsid w:val="003F703F"/>
    <w:rsid w:val="003F7344"/>
    <w:rsid w:val="003F743E"/>
    <w:rsid w:val="003F755F"/>
    <w:rsid w:val="003F765C"/>
    <w:rsid w:val="003F7709"/>
    <w:rsid w:val="003F7A96"/>
    <w:rsid w:val="003F7CB9"/>
    <w:rsid w:val="003F7D7E"/>
    <w:rsid w:val="003F7EE5"/>
    <w:rsid w:val="003F7FAC"/>
    <w:rsid w:val="00400003"/>
    <w:rsid w:val="00400272"/>
    <w:rsid w:val="004002AF"/>
    <w:rsid w:val="00400311"/>
    <w:rsid w:val="00400315"/>
    <w:rsid w:val="0040031E"/>
    <w:rsid w:val="004003B4"/>
    <w:rsid w:val="004003BA"/>
    <w:rsid w:val="00400473"/>
    <w:rsid w:val="0040067F"/>
    <w:rsid w:val="004006CE"/>
    <w:rsid w:val="00400714"/>
    <w:rsid w:val="00400782"/>
    <w:rsid w:val="004007E1"/>
    <w:rsid w:val="00400995"/>
    <w:rsid w:val="00400997"/>
    <w:rsid w:val="00400BD5"/>
    <w:rsid w:val="00400D09"/>
    <w:rsid w:val="00400F06"/>
    <w:rsid w:val="0040129A"/>
    <w:rsid w:val="004019B4"/>
    <w:rsid w:val="00401B7C"/>
    <w:rsid w:val="00401BBE"/>
    <w:rsid w:val="00401E16"/>
    <w:rsid w:val="004022C5"/>
    <w:rsid w:val="0040244A"/>
    <w:rsid w:val="00402660"/>
    <w:rsid w:val="0040279D"/>
    <w:rsid w:val="00402827"/>
    <w:rsid w:val="0040291E"/>
    <w:rsid w:val="00402B1F"/>
    <w:rsid w:val="00402C2B"/>
    <w:rsid w:val="00402CDC"/>
    <w:rsid w:val="00402EB1"/>
    <w:rsid w:val="00402F4A"/>
    <w:rsid w:val="00402F74"/>
    <w:rsid w:val="004030A2"/>
    <w:rsid w:val="00403148"/>
    <w:rsid w:val="004032D9"/>
    <w:rsid w:val="004033C7"/>
    <w:rsid w:val="00403428"/>
    <w:rsid w:val="00403748"/>
    <w:rsid w:val="00403979"/>
    <w:rsid w:val="00403C42"/>
    <w:rsid w:val="00403FD1"/>
    <w:rsid w:val="00404048"/>
    <w:rsid w:val="004043E6"/>
    <w:rsid w:val="004044D4"/>
    <w:rsid w:val="00404501"/>
    <w:rsid w:val="00404634"/>
    <w:rsid w:val="00404660"/>
    <w:rsid w:val="004046AF"/>
    <w:rsid w:val="004048B6"/>
    <w:rsid w:val="00404A9D"/>
    <w:rsid w:val="00404CD9"/>
    <w:rsid w:val="00404DA0"/>
    <w:rsid w:val="00404DE6"/>
    <w:rsid w:val="00404DF4"/>
    <w:rsid w:val="00404E75"/>
    <w:rsid w:val="00404EFB"/>
    <w:rsid w:val="0040504D"/>
    <w:rsid w:val="004050B4"/>
    <w:rsid w:val="00405159"/>
    <w:rsid w:val="004052C2"/>
    <w:rsid w:val="00405340"/>
    <w:rsid w:val="0040560A"/>
    <w:rsid w:val="004056A5"/>
    <w:rsid w:val="00405917"/>
    <w:rsid w:val="00405A27"/>
    <w:rsid w:val="00405B89"/>
    <w:rsid w:val="00405B91"/>
    <w:rsid w:val="00405DD1"/>
    <w:rsid w:val="00405F09"/>
    <w:rsid w:val="00405F53"/>
    <w:rsid w:val="00405F81"/>
    <w:rsid w:val="004060BB"/>
    <w:rsid w:val="0040611F"/>
    <w:rsid w:val="00406236"/>
    <w:rsid w:val="0040642E"/>
    <w:rsid w:val="00406432"/>
    <w:rsid w:val="00406443"/>
    <w:rsid w:val="0040675F"/>
    <w:rsid w:val="00406870"/>
    <w:rsid w:val="00406877"/>
    <w:rsid w:val="0040691E"/>
    <w:rsid w:val="00406968"/>
    <w:rsid w:val="0040697B"/>
    <w:rsid w:val="004069E8"/>
    <w:rsid w:val="00406A26"/>
    <w:rsid w:val="00406AF2"/>
    <w:rsid w:val="00406B29"/>
    <w:rsid w:val="00406C7F"/>
    <w:rsid w:val="00406E42"/>
    <w:rsid w:val="00406FC4"/>
    <w:rsid w:val="00406FCD"/>
    <w:rsid w:val="0040702F"/>
    <w:rsid w:val="0040712E"/>
    <w:rsid w:val="00407140"/>
    <w:rsid w:val="00407400"/>
    <w:rsid w:val="00407449"/>
    <w:rsid w:val="00407649"/>
    <w:rsid w:val="0040768E"/>
    <w:rsid w:val="00407805"/>
    <w:rsid w:val="004079C4"/>
    <w:rsid w:val="00407A77"/>
    <w:rsid w:val="00407C36"/>
    <w:rsid w:val="00407C58"/>
    <w:rsid w:val="00407E1C"/>
    <w:rsid w:val="0041030D"/>
    <w:rsid w:val="0041054C"/>
    <w:rsid w:val="00410632"/>
    <w:rsid w:val="0041084A"/>
    <w:rsid w:val="0041099F"/>
    <w:rsid w:val="004109B1"/>
    <w:rsid w:val="00410CA0"/>
    <w:rsid w:val="00410D41"/>
    <w:rsid w:val="00410D4D"/>
    <w:rsid w:val="00411003"/>
    <w:rsid w:val="0041116B"/>
    <w:rsid w:val="00411187"/>
    <w:rsid w:val="004111A4"/>
    <w:rsid w:val="00411238"/>
    <w:rsid w:val="0041129B"/>
    <w:rsid w:val="00411472"/>
    <w:rsid w:val="00411585"/>
    <w:rsid w:val="00411996"/>
    <w:rsid w:val="00411B76"/>
    <w:rsid w:val="00411C75"/>
    <w:rsid w:val="00411E33"/>
    <w:rsid w:val="00411FAF"/>
    <w:rsid w:val="00412066"/>
    <w:rsid w:val="004120BB"/>
    <w:rsid w:val="004122F7"/>
    <w:rsid w:val="00412350"/>
    <w:rsid w:val="004123BD"/>
    <w:rsid w:val="004125E4"/>
    <w:rsid w:val="00412668"/>
    <w:rsid w:val="00412682"/>
    <w:rsid w:val="00412862"/>
    <w:rsid w:val="004128E7"/>
    <w:rsid w:val="00412940"/>
    <w:rsid w:val="00412A35"/>
    <w:rsid w:val="00412C0D"/>
    <w:rsid w:val="00412CB1"/>
    <w:rsid w:val="00412D54"/>
    <w:rsid w:val="00412E92"/>
    <w:rsid w:val="00412F25"/>
    <w:rsid w:val="00412FA7"/>
    <w:rsid w:val="00412FFB"/>
    <w:rsid w:val="004131C3"/>
    <w:rsid w:val="0041321E"/>
    <w:rsid w:val="004133BB"/>
    <w:rsid w:val="004135E0"/>
    <w:rsid w:val="004135F9"/>
    <w:rsid w:val="00413A76"/>
    <w:rsid w:val="00413B66"/>
    <w:rsid w:val="00413E73"/>
    <w:rsid w:val="00413EA5"/>
    <w:rsid w:val="00413FD2"/>
    <w:rsid w:val="004141DC"/>
    <w:rsid w:val="00414369"/>
    <w:rsid w:val="0041445E"/>
    <w:rsid w:val="00414489"/>
    <w:rsid w:val="0041449E"/>
    <w:rsid w:val="004145BD"/>
    <w:rsid w:val="004145D9"/>
    <w:rsid w:val="004147D3"/>
    <w:rsid w:val="0041486C"/>
    <w:rsid w:val="004148BD"/>
    <w:rsid w:val="00414914"/>
    <w:rsid w:val="004149DB"/>
    <w:rsid w:val="00414D86"/>
    <w:rsid w:val="00414E45"/>
    <w:rsid w:val="00414E9A"/>
    <w:rsid w:val="00414F06"/>
    <w:rsid w:val="00414F26"/>
    <w:rsid w:val="00414FFC"/>
    <w:rsid w:val="004150BA"/>
    <w:rsid w:val="0041539C"/>
    <w:rsid w:val="0041545E"/>
    <w:rsid w:val="004154A0"/>
    <w:rsid w:val="0041569D"/>
    <w:rsid w:val="0041576A"/>
    <w:rsid w:val="004157A3"/>
    <w:rsid w:val="00415895"/>
    <w:rsid w:val="00415A83"/>
    <w:rsid w:val="00415AF3"/>
    <w:rsid w:val="00415C1D"/>
    <w:rsid w:val="00415D80"/>
    <w:rsid w:val="00415DA3"/>
    <w:rsid w:val="00415DAF"/>
    <w:rsid w:val="00415DF9"/>
    <w:rsid w:val="00415F0E"/>
    <w:rsid w:val="00416001"/>
    <w:rsid w:val="00416213"/>
    <w:rsid w:val="004162BC"/>
    <w:rsid w:val="0041677E"/>
    <w:rsid w:val="00416822"/>
    <w:rsid w:val="00416A78"/>
    <w:rsid w:val="00416B10"/>
    <w:rsid w:val="00416BFE"/>
    <w:rsid w:val="00416D40"/>
    <w:rsid w:val="004170A1"/>
    <w:rsid w:val="004171B1"/>
    <w:rsid w:val="004172AE"/>
    <w:rsid w:val="004172B7"/>
    <w:rsid w:val="0041752A"/>
    <w:rsid w:val="0041754F"/>
    <w:rsid w:val="004177D0"/>
    <w:rsid w:val="004177E8"/>
    <w:rsid w:val="004179D4"/>
    <w:rsid w:val="00417A24"/>
    <w:rsid w:val="00417B0F"/>
    <w:rsid w:val="00417BCD"/>
    <w:rsid w:val="00417C26"/>
    <w:rsid w:val="004205F5"/>
    <w:rsid w:val="004206B7"/>
    <w:rsid w:val="004206BD"/>
    <w:rsid w:val="004208CB"/>
    <w:rsid w:val="00420A1D"/>
    <w:rsid w:val="00420B52"/>
    <w:rsid w:val="00420BCA"/>
    <w:rsid w:val="00420CD4"/>
    <w:rsid w:val="00420EEE"/>
    <w:rsid w:val="00421064"/>
    <w:rsid w:val="004211DC"/>
    <w:rsid w:val="00421312"/>
    <w:rsid w:val="00421355"/>
    <w:rsid w:val="004214B4"/>
    <w:rsid w:val="00421597"/>
    <w:rsid w:val="004216C5"/>
    <w:rsid w:val="00421858"/>
    <w:rsid w:val="004218A2"/>
    <w:rsid w:val="00421C84"/>
    <w:rsid w:val="00421D94"/>
    <w:rsid w:val="00421DB8"/>
    <w:rsid w:val="00421F32"/>
    <w:rsid w:val="00421F58"/>
    <w:rsid w:val="00421FD9"/>
    <w:rsid w:val="0042212E"/>
    <w:rsid w:val="004222B5"/>
    <w:rsid w:val="004223CF"/>
    <w:rsid w:val="004225A7"/>
    <w:rsid w:val="004225EA"/>
    <w:rsid w:val="00422689"/>
    <w:rsid w:val="00422776"/>
    <w:rsid w:val="004227A6"/>
    <w:rsid w:val="00422800"/>
    <w:rsid w:val="0042281A"/>
    <w:rsid w:val="00422A0A"/>
    <w:rsid w:val="00422B17"/>
    <w:rsid w:val="00422C8A"/>
    <w:rsid w:val="00422F8B"/>
    <w:rsid w:val="0042302B"/>
    <w:rsid w:val="004230CE"/>
    <w:rsid w:val="00423192"/>
    <w:rsid w:val="00423240"/>
    <w:rsid w:val="004232D6"/>
    <w:rsid w:val="004233FC"/>
    <w:rsid w:val="0042369E"/>
    <w:rsid w:val="0042374B"/>
    <w:rsid w:val="0042398D"/>
    <w:rsid w:val="004239C1"/>
    <w:rsid w:val="00423B70"/>
    <w:rsid w:val="00423C9F"/>
    <w:rsid w:val="00423CC5"/>
    <w:rsid w:val="00423E1F"/>
    <w:rsid w:val="00423F54"/>
    <w:rsid w:val="00424154"/>
    <w:rsid w:val="0042435C"/>
    <w:rsid w:val="00424530"/>
    <w:rsid w:val="004245FF"/>
    <w:rsid w:val="004248CF"/>
    <w:rsid w:val="00424994"/>
    <w:rsid w:val="00424A2C"/>
    <w:rsid w:val="00424B92"/>
    <w:rsid w:val="00424BB7"/>
    <w:rsid w:val="00424BE3"/>
    <w:rsid w:val="00424C9A"/>
    <w:rsid w:val="00424D70"/>
    <w:rsid w:val="00424D97"/>
    <w:rsid w:val="00424E45"/>
    <w:rsid w:val="00424EA2"/>
    <w:rsid w:val="0042515D"/>
    <w:rsid w:val="004251A1"/>
    <w:rsid w:val="004251FD"/>
    <w:rsid w:val="004252C5"/>
    <w:rsid w:val="004252EB"/>
    <w:rsid w:val="00425390"/>
    <w:rsid w:val="004253EC"/>
    <w:rsid w:val="004254BA"/>
    <w:rsid w:val="0042562D"/>
    <w:rsid w:val="00425728"/>
    <w:rsid w:val="00425798"/>
    <w:rsid w:val="0042586E"/>
    <w:rsid w:val="00425966"/>
    <w:rsid w:val="00425B48"/>
    <w:rsid w:val="00425DF4"/>
    <w:rsid w:val="00426007"/>
    <w:rsid w:val="0042603D"/>
    <w:rsid w:val="004262CD"/>
    <w:rsid w:val="004263F0"/>
    <w:rsid w:val="004266BF"/>
    <w:rsid w:val="004267D6"/>
    <w:rsid w:val="004268D3"/>
    <w:rsid w:val="00426A28"/>
    <w:rsid w:val="00426C30"/>
    <w:rsid w:val="00426CA4"/>
    <w:rsid w:val="00426DE4"/>
    <w:rsid w:val="00426E32"/>
    <w:rsid w:val="00426E60"/>
    <w:rsid w:val="00426EF6"/>
    <w:rsid w:val="00427078"/>
    <w:rsid w:val="004270E2"/>
    <w:rsid w:val="00427258"/>
    <w:rsid w:val="004272EE"/>
    <w:rsid w:val="0042736A"/>
    <w:rsid w:val="0042762C"/>
    <w:rsid w:val="004276DF"/>
    <w:rsid w:val="00427731"/>
    <w:rsid w:val="00427745"/>
    <w:rsid w:val="004277F0"/>
    <w:rsid w:val="0042787E"/>
    <w:rsid w:val="00427AC7"/>
    <w:rsid w:val="00427B46"/>
    <w:rsid w:val="00427BB9"/>
    <w:rsid w:val="00427BE3"/>
    <w:rsid w:val="00427C60"/>
    <w:rsid w:val="00427E40"/>
    <w:rsid w:val="00427F2A"/>
    <w:rsid w:val="0043009F"/>
    <w:rsid w:val="00430353"/>
    <w:rsid w:val="004304D4"/>
    <w:rsid w:val="0043059D"/>
    <w:rsid w:val="00430695"/>
    <w:rsid w:val="0043096C"/>
    <w:rsid w:val="004309C9"/>
    <w:rsid w:val="00430DDC"/>
    <w:rsid w:val="00430F32"/>
    <w:rsid w:val="00430F74"/>
    <w:rsid w:val="00430FB2"/>
    <w:rsid w:val="00431196"/>
    <w:rsid w:val="0043134E"/>
    <w:rsid w:val="0043161B"/>
    <w:rsid w:val="00431A6C"/>
    <w:rsid w:val="00431ABD"/>
    <w:rsid w:val="00431D34"/>
    <w:rsid w:val="00431E00"/>
    <w:rsid w:val="00431E04"/>
    <w:rsid w:val="00431E37"/>
    <w:rsid w:val="00431ECC"/>
    <w:rsid w:val="00431F3E"/>
    <w:rsid w:val="0043205B"/>
    <w:rsid w:val="0043207D"/>
    <w:rsid w:val="004320FA"/>
    <w:rsid w:val="00432195"/>
    <w:rsid w:val="004324DB"/>
    <w:rsid w:val="004325A3"/>
    <w:rsid w:val="004326CF"/>
    <w:rsid w:val="004327F9"/>
    <w:rsid w:val="0043285E"/>
    <w:rsid w:val="004328E5"/>
    <w:rsid w:val="00432981"/>
    <w:rsid w:val="00432A82"/>
    <w:rsid w:val="00432AEE"/>
    <w:rsid w:val="00432B67"/>
    <w:rsid w:val="00432B8B"/>
    <w:rsid w:val="00432C3B"/>
    <w:rsid w:val="00432EFD"/>
    <w:rsid w:val="00432F28"/>
    <w:rsid w:val="00432FC8"/>
    <w:rsid w:val="00432FEF"/>
    <w:rsid w:val="00433015"/>
    <w:rsid w:val="004330EE"/>
    <w:rsid w:val="004332F2"/>
    <w:rsid w:val="0043344A"/>
    <w:rsid w:val="00433710"/>
    <w:rsid w:val="00433920"/>
    <w:rsid w:val="004339F0"/>
    <w:rsid w:val="00433A71"/>
    <w:rsid w:val="00433CC7"/>
    <w:rsid w:val="00433E3F"/>
    <w:rsid w:val="00433E4D"/>
    <w:rsid w:val="00433F0F"/>
    <w:rsid w:val="00433F28"/>
    <w:rsid w:val="0043402C"/>
    <w:rsid w:val="004341EC"/>
    <w:rsid w:val="00434201"/>
    <w:rsid w:val="004342DC"/>
    <w:rsid w:val="0043445A"/>
    <w:rsid w:val="004344A5"/>
    <w:rsid w:val="004345F2"/>
    <w:rsid w:val="004346D6"/>
    <w:rsid w:val="0043471A"/>
    <w:rsid w:val="00434749"/>
    <w:rsid w:val="0043479E"/>
    <w:rsid w:val="00434B14"/>
    <w:rsid w:val="00434BEC"/>
    <w:rsid w:val="00434FDD"/>
    <w:rsid w:val="00434FE6"/>
    <w:rsid w:val="0043513F"/>
    <w:rsid w:val="00435277"/>
    <w:rsid w:val="004352A2"/>
    <w:rsid w:val="004353BB"/>
    <w:rsid w:val="00435470"/>
    <w:rsid w:val="00435471"/>
    <w:rsid w:val="00435566"/>
    <w:rsid w:val="004356BF"/>
    <w:rsid w:val="004358FC"/>
    <w:rsid w:val="0043591B"/>
    <w:rsid w:val="004359C0"/>
    <w:rsid w:val="004359DE"/>
    <w:rsid w:val="00435A1B"/>
    <w:rsid w:val="00435A24"/>
    <w:rsid w:val="00435BFF"/>
    <w:rsid w:val="00435E34"/>
    <w:rsid w:val="00435E6B"/>
    <w:rsid w:val="00435F04"/>
    <w:rsid w:val="00435FC2"/>
    <w:rsid w:val="00436036"/>
    <w:rsid w:val="00436461"/>
    <w:rsid w:val="00436897"/>
    <w:rsid w:val="004368EB"/>
    <w:rsid w:val="004369D2"/>
    <w:rsid w:val="004369F5"/>
    <w:rsid w:val="00436B87"/>
    <w:rsid w:val="00436CB9"/>
    <w:rsid w:val="00436DB9"/>
    <w:rsid w:val="00436E89"/>
    <w:rsid w:val="00436FD0"/>
    <w:rsid w:val="004370DE"/>
    <w:rsid w:val="004370E1"/>
    <w:rsid w:val="004370E2"/>
    <w:rsid w:val="00437190"/>
    <w:rsid w:val="00437351"/>
    <w:rsid w:val="0043737C"/>
    <w:rsid w:val="00437454"/>
    <w:rsid w:val="004374A5"/>
    <w:rsid w:val="004375E2"/>
    <w:rsid w:val="00437643"/>
    <w:rsid w:val="0043768C"/>
    <w:rsid w:val="0043771E"/>
    <w:rsid w:val="004377CE"/>
    <w:rsid w:val="004378F4"/>
    <w:rsid w:val="00437940"/>
    <w:rsid w:val="00437A53"/>
    <w:rsid w:val="00437AB9"/>
    <w:rsid w:val="00437B15"/>
    <w:rsid w:val="00437C71"/>
    <w:rsid w:val="00437E23"/>
    <w:rsid w:val="00437F58"/>
    <w:rsid w:val="004400E5"/>
    <w:rsid w:val="004402FA"/>
    <w:rsid w:val="00440673"/>
    <w:rsid w:val="0044079F"/>
    <w:rsid w:val="0044086F"/>
    <w:rsid w:val="00440924"/>
    <w:rsid w:val="00440A5F"/>
    <w:rsid w:val="00440C6F"/>
    <w:rsid w:val="00440D4F"/>
    <w:rsid w:val="00440EBE"/>
    <w:rsid w:val="00440F5D"/>
    <w:rsid w:val="004410A0"/>
    <w:rsid w:val="004410E2"/>
    <w:rsid w:val="004412A9"/>
    <w:rsid w:val="004412DD"/>
    <w:rsid w:val="0044134D"/>
    <w:rsid w:val="00441356"/>
    <w:rsid w:val="004413C8"/>
    <w:rsid w:val="004414A1"/>
    <w:rsid w:val="004416E4"/>
    <w:rsid w:val="00441835"/>
    <w:rsid w:val="00441845"/>
    <w:rsid w:val="00441B02"/>
    <w:rsid w:val="00441C62"/>
    <w:rsid w:val="00441C97"/>
    <w:rsid w:val="00441F18"/>
    <w:rsid w:val="004422BE"/>
    <w:rsid w:val="00442413"/>
    <w:rsid w:val="0044243F"/>
    <w:rsid w:val="004424A1"/>
    <w:rsid w:val="004424E4"/>
    <w:rsid w:val="004425CC"/>
    <w:rsid w:val="00442861"/>
    <w:rsid w:val="0044286D"/>
    <w:rsid w:val="0044289F"/>
    <w:rsid w:val="00442931"/>
    <w:rsid w:val="00442BA3"/>
    <w:rsid w:val="00442C61"/>
    <w:rsid w:val="00442C7F"/>
    <w:rsid w:val="00442D3A"/>
    <w:rsid w:val="00442FB4"/>
    <w:rsid w:val="004430BB"/>
    <w:rsid w:val="0044314A"/>
    <w:rsid w:val="004432D8"/>
    <w:rsid w:val="00443387"/>
    <w:rsid w:val="00443409"/>
    <w:rsid w:val="00443458"/>
    <w:rsid w:val="004435DB"/>
    <w:rsid w:val="00443602"/>
    <w:rsid w:val="004437CD"/>
    <w:rsid w:val="004437E1"/>
    <w:rsid w:val="004438A4"/>
    <w:rsid w:val="004438D6"/>
    <w:rsid w:val="0044396B"/>
    <w:rsid w:val="00443997"/>
    <w:rsid w:val="0044399C"/>
    <w:rsid w:val="00443BC2"/>
    <w:rsid w:val="00443CF2"/>
    <w:rsid w:val="00443CF5"/>
    <w:rsid w:val="00443D9D"/>
    <w:rsid w:val="00443DFD"/>
    <w:rsid w:val="00443E0B"/>
    <w:rsid w:val="00443E38"/>
    <w:rsid w:val="00443E67"/>
    <w:rsid w:val="00443EDB"/>
    <w:rsid w:val="00443F9A"/>
    <w:rsid w:val="00444216"/>
    <w:rsid w:val="0044424D"/>
    <w:rsid w:val="00444308"/>
    <w:rsid w:val="004446D0"/>
    <w:rsid w:val="00444779"/>
    <w:rsid w:val="004447EC"/>
    <w:rsid w:val="004448BA"/>
    <w:rsid w:val="00444A41"/>
    <w:rsid w:val="00444B2C"/>
    <w:rsid w:val="00444D97"/>
    <w:rsid w:val="00444F31"/>
    <w:rsid w:val="00444F35"/>
    <w:rsid w:val="00445072"/>
    <w:rsid w:val="0044550E"/>
    <w:rsid w:val="00445784"/>
    <w:rsid w:val="004457CD"/>
    <w:rsid w:val="00445828"/>
    <w:rsid w:val="004458BE"/>
    <w:rsid w:val="00445BF6"/>
    <w:rsid w:val="00445C93"/>
    <w:rsid w:val="00445C94"/>
    <w:rsid w:val="00445CA7"/>
    <w:rsid w:val="00445D95"/>
    <w:rsid w:val="00445DD0"/>
    <w:rsid w:val="00445FB9"/>
    <w:rsid w:val="0044623E"/>
    <w:rsid w:val="004462BB"/>
    <w:rsid w:val="00446379"/>
    <w:rsid w:val="00446382"/>
    <w:rsid w:val="00446465"/>
    <w:rsid w:val="004464F2"/>
    <w:rsid w:val="004466B5"/>
    <w:rsid w:val="004468B0"/>
    <w:rsid w:val="00446BFE"/>
    <w:rsid w:val="00446C3A"/>
    <w:rsid w:val="00446EB0"/>
    <w:rsid w:val="00446EC6"/>
    <w:rsid w:val="004471FF"/>
    <w:rsid w:val="004473C6"/>
    <w:rsid w:val="0044749C"/>
    <w:rsid w:val="004474A5"/>
    <w:rsid w:val="004477FC"/>
    <w:rsid w:val="00447873"/>
    <w:rsid w:val="00447920"/>
    <w:rsid w:val="0044792D"/>
    <w:rsid w:val="00447983"/>
    <w:rsid w:val="00447993"/>
    <w:rsid w:val="004479EC"/>
    <w:rsid w:val="004479F8"/>
    <w:rsid w:val="00447A4B"/>
    <w:rsid w:val="00447DA0"/>
    <w:rsid w:val="00447E2E"/>
    <w:rsid w:val="004500CA"/>
    <w:rsid w:val="0045017D"/>
    <w:rsid w:val="00450251"/>
    <w:rsid w:val="0045057A"/>
    <w:rsid w:val="004505E3"/>
    <w:rsid w:val="00450E83"/>
    <w:rsid w:val="00450EF0"/>
    <w:rsid w:val="00450FCD"/>
    <w:rsid w:val="00450FF2"/>
    <w:rsid w:val="004512C2"/>
    <w:rsid w:val="0045134C"/>
    <w:rsid w:val="0045143B"/>
    <w:rsid w:val="00451453"/>
    <w:rsid w:val="004514EC"/>
    <w:rsid w:val="00451514"/>
    <w:rsid w:val="00451748"/>
    <w:rsid w:val="004518EF"/>
    <w:rsid w:val="00451A0B"/>
    <w:rsid w:val="00451AE0"/>
    <w:rsid w:val="00451EB0"/>
    <w:rsid w:val="00451F01"/>
    <w:rsid w:val="004521D5"/>
    <w:rsid w:val="004522BC"/>
    <w:rsid w:val="004523D3"/>
    <w:rsid w:val="004525AC"/>
    <w:rsid w:val="0045271C"/>
    <w:rsid w:val="004527A7"/>
    <w:rsid w:val="00452927"/>
    <w:rsid w:val="00452B5A"/>
    <w:rsid w:val="00452C11"/>
    <w:rsid w:val="00452C2F"/>
    <w:rsid w:val="00452C45"/>
    <w:rsid w:val="00452C78"/>
    <w:rsid w:val="00452D01"/>
    <w:rsid w:val="00452D6A"/>
    <w:rsid w:val="00452DA2"/>
    <w:rsid w:val="004531E2"/>
    <w:rsid w:val="004536F4"/>
    <w:rsid w:val="00453730"/>
    <w:rsid w:val="004537A4"/>
    <w:rsid w:val="004538C8"/>
    <w:rsid w:val="00453908"/>
    <w:rsid w:val="0045399E"/>
    <w:rsid w:val="00453AEE"/>
    <w:rsid w:val="00453CCD"/>
    <w:rsid w:val="00453D4F"/>
    <w:rsid w:val="00453D6D"/>
    <w:rsid w:val="00453DCA"/>
    <w:rsid w:val="00453EBA"/>
    <w:rsid w:val="00453FA1"/>
    <w:rsid w:val="00453FFC"/>
    <w:rsid w:val="0045406F"/>
    <w:rsid w:val="00454097"/>
    <w:rsid w:val="0045412B"/>
    <w:rsid w:val="0045424A"/>
    <w:rsid w:val="0045425B"/>
    <w:rsid w:val="004542B0"/>
    <w:rsid w:val="00454450"/>
    <w:rsid w:val="004544A9"/>
    <w:rsid w:val="0045463A"/>
    <w:rsid w:val="004546C7"/>
    <w:rsid w:val="004548F8"/>
    <w:rsid w:val="00454AAB"/>
    <w:rsid w:val="00454C8A"/>
    <w:rsid w:val="00454CD4"/>
    <w:rsid w:val="00454D07"/>
    <w:rsid w:val="00454F8A"/>
    <w:rsid w:val="00454FFE"/>
    <w:rsid w:val="00455008"/>
    <w:rsid w:val="004552A6"/>
    <w:rsid w:val="004554FE"/>
    <w:rsid w:val="00455558"/>
    <w:rsid w:val="00455653"/>
    <w:rsid w:val="00455853"/>
    <w:rsid w:val="00455892"/>
    <w:rsid w:val="004558EE"/>
    <w:rsid w:val="00455C1A"/>
    <w:rsid w:val="00455F5A"/>
    <w:rsid w:val="00455F97"/>
    <w:rsid w:val="004560B8"/>
    <w:rsid w:val="004560C4"/>
    <w:rsid w:val="0045612B"/>
    <w:rsid w:val="0045613F"/>
    <w:rsid w:val="00456159"/>
    <w:rsid w:val="0045641E"/>
    <w:rsid w:val="0045643B"/>
    <w:rsid w:val="004565BE"/>
    <w:rsid w:val="004565CC"/>
    <w:rsid w:val="00456652"/>
    <w:rsid w:val="0045671D"/>
    <w:rsid w:val="004569BC"/>
    <w:rsid w:val="00456EB2"/>
    <w:rsid w:val="00457145"/>
    <w:rsid w:val="00457237"/>
    <w:rsid w:val="00457490"/>
    <w:rsid w:val="00457501"/>
    <w:rsid w:val="0045750D"/>
    <w:rsid w:val="004575D8"/>
    <w:rsid w:val="00457629"/>
    <w:rsid w:val="00457739"/>
    <w:rsid w:val="00457B95"/>
    <w:rsid w:val="00457BCE"/>
    <w:rsid w:val="00457CCB"/>
    <w:rsid w:val="00457D5F"/>
    <w:rsid w:val="00457D66"/>
    <w:rsid w:val="00457E67"/>
    <w:rsid w:val="00460154"/>
    <w:rsid w:val="004601A4"/>
    <w:rsid w:val="00460377"/>
    <w:rsid w:val="0046038A"/>
    <w:rsid w:val="00460452"/>
    <w:rsid w:val="00460607"/>
    <w:rsid w:val="00460667"/>
    <w:rsid w:val="004607A2"/>
    <w:rsid w:val="00460832"/>
    <w:rsid w:val="0046087F"/>
    <w:rsid w:val="0046095C"/>
    <w:rsid w:val="004609CA"/>
    <w:rsid w:val="00460A10"/>
    <w:rsid w:val="00460ADC"/>
    <w:rsid w:val="00460B81"/>
    <w:rsid w:val="00460CFF"/>
    <w:rsid w:val="00460D59"/>
    <w:rsid w:val="00460DF2"/>
    <w:rsid w:val="00460E16"/>
    <w:rsid w:val="00461009"/>
    <w:rsid w:val="00461087"/>
    <w:rsid w:val="00461103"/>
    <w:rsid w:val="004613E1"/>
    <w:rsid w:val="004616C3"/>
    <w:rsid w:val="00461821"/>
    <w:rsid w:val="0046192B"/>
    <w:rsid w:val="00461A46"/>
    <w:rsid w:val="00461E25"/>
    <w:rsid w:val="00462035"/>
    <w:rsid w:val="004620D8"/>
    <w:rsid w:val="00462207"/>
    <w:rsid w:val="00462211"/>
    <w:rsid w:val="00462663"/>
    <w:rsid w:val="004627CD"/>
    <w:rsid w:val="00462849"/>
    <w:rsid w:val="0046285A"/>
    <w:rsid w:val="00462A66"/>
    <w:rsid w:val="00462A71"/>
    <w:rsid w:val="00462AED"/>
    <w:rsid w:val="00462C7A"/>
    <w:rsid w:val="00462CC3"/>
    <w:rsid w:val="00462D8D"/>
    <w:rsid w:val="00463016"/>
    <w:rsid w:val="00463208"/>
    <w:rsid w:val="00463253"/>
    <w:rsid w:val="00463507"/>
    <w:rsid w:val="0046370D"/>
    <w:rsid w:val="00463857"/>
    <w:rsid w:val="00463ACB"/>
    <w:rsid w:val="00463BC4"/>
    <w:rsid w:val="00463D0D"/>
    <w:rsid w:val="00463DD4"/>
    <w:rsid w:val="00463DFD"/>
    <w:rsid w:val="00463E80"/>
    <w:rsid w:val="00463ECD"/>
    <w:rsid w:val="00463F2D"/>
    <w:rsid w:val="0046400C"/>
    <w:rsid w:val="0046406C"/>
    <w:rsid w:val="00464074"/>
    <w:rsid w:val="0046409B"/>
    <w:rsid w:val="00464257"/>
    <w:rsid w:val="0046428E"/>
    <w:rsid w:val="004642D9"/>
    <w:rsid w:val="00464554"/>
    <w:rsid w:val="0046462D"/>
    <w:rsid w:val="004646C7"/>
    <w:rsid w:val="004649B5"/>
    <w:rsid w:val="00464D61"/>
    <w:rsid w:val="00464E4B"/>
    <w:rsid w:val="0046508E"/>
    <w:rsid w:val="004652B6"/>
    <w:rsid w:val="004652E6"/>
    <w:rsid w:val="004655B8"/>
    <w:rsid w:val="004655DA"/>
    <w:rsid w:val="00465670"/>
    <w:rsid w:val="00465729"/>
    <w:rsid w:val="00465782"/>
    <w:rsid w:val="004657F1"/>
    <w:rsid w:val="00465845"/>
    <w:rsid w:val="004658EE"/>
    <w:rsid w:val="00465B00"/>
    <w:rsid w:val="00465B60"/>
    <w:rsid w:val="00465B77"/>
    <w:rsid w:val="00465BF9"/>
    <w:rsid w:val="00465F46"/>
    <w:rsid w:val="00465F93"/>
    <w:rsid w:val="004660E5"/>
    <w:rsid w:val="004661AA"/>
    <w:rsid w:val="0046628F"/>
    <w:rsid w:val="004662CA"/>
    <w:rsid w:val="00466717"/>
    <w:rsid w:val="00466718"/>
    <w:rsid w:val="0046679B"/>
    <w:rsid w:val="004667B1"/>
    <w:rsid w:val="00466902"/>
    <w:rsid w:val="00466942"/>
    <w:rsid w:val="00466A22"/>
    <w:rsid w:val="00466A9F"/>
    <w:rsid w:val="00466C42"/>
    <w:rsid w:val="00466CBC"/>
    <w:rsid w:val="00466DE1"/>
    <w:rsid w:val="00466DE5"/>
    <w:rsid w:val="00466E48"/>
    <w:rsid w:val="00466E9A"/>
    <w:rsid w:val="00466ED5"/>
    <w:rsid w:val="0046708A"/>
    <w:rsid w:val="00467372"/>
    <w:rsid w:val="00467394"/>
    <w:rsid w:val="0046744C"/>
    <w:rsid w:val="00467486"/>
    <w:rsid w:val="004674D2"/>
    <w:rsid w:val="0046774F"/>
    <w:rsid w:val="0046783B"/>
    <w:rsid w:val="00467863"/>
    <w:rsid w:val="00467B63"/>
    <w:rsid w:val="00467D52"/>
    <w:rsid w:val="00467EB7"/>
    <w:rsid w:val="00467FBE"/>
    <w:rsid w:val="0047008C"/>
    <w:rsid w:val="004700DB"/>
    <w:rsid w:val="004700F8"/>
    <w:rsid w:val="004702A9"/>
    <w:rsid w:val="004702BD"/>
    <w:rsid w:val="00470356"/>
    <w:rsid w:val="0047037D"/>
    <w:rsid w:val="0047037E"/>
    <w:rsid w:val="004706B8"/>
    <w:rsid w:val="004708C5"/>
    <w:rsid w:val="00470A18"/>
    <w:rsid w:val="00470AF4"/>
    <w:rsid w:val="00470BAD"/>
    <w:rsid w:val="00470BAF"/>
    <w:rsid w:val="00470C09"/>
    <w:rsid w:val="00470C1E"/>
    <w:rsid w:val="00470CBD"/>
    <w:rsid w:val="00470D7D"/>
    <w:rsid w:val="00470DB7"/>
    <w:rsid w:val="00471021"/>
    <w:rsid w:val="004713EC"/>
    <w:rsid w:val="00471528"/>
    <w:rsid w:val="00471585"/>
    <w:rsid w:val="00471613"/>
    <w:rsid w:val="00471B0C"/>
    <w:rsid w:val="00471B38"/>
    <w:rsid w:val="00471B47"/>
    <w:rsid w:val="00471C4F"/>
    <w:rsid w:val="00471C60"/>
    <w:rsid w:val="00471D6B"/>
    <w:rsid w:val="00471F17"/>
    <w:rsid w:val="00472452"/>
    <w:rsid w:val="004726EF"/>
    <w:rsid w:val="00472948"/>
    <w:rsid w:val="004729A3"/>
    <w:rsid w:val="00472AB8"/>
    <w:rsid w:val="00472ADA"/>
    <w:rsid w:val="00472D14"/>
    <w:rsid w:val="00472DB3"/>
    <w:rsid w:val="00472FAD"/>
    <w:rsid w:val="004730C9"/>
    <w:rsid w:val="00473285"/>
    <w:rsid w:val="004734DF"/>
    <w:rsid w:val="0047357C"/>
    <w:rsid w:val="004737DF"/>
    <w:rsid w:val="00473804"/>
    <w:rsid w:val="00473A98"/>
    <w:rsid w:val="00473BC9"/>
    <w:rsid w:val="00473C1E"/>
    <w:rsid w:val="00473C67"/>
    <w:rsid w:val="00473E9E"/>
    <w:rsid w:val="00473EE1"/>
    <w:rsid w:val="00473F5A"/>
    <w:rsid w:val="00473FD8"/>
    <w:rsid w:val="0047419A"/>
    <w:rsid w:val="004742CC"/>
    <w:rsid w:val="0047430A"/>
    <w:rsid w:val="0047431A"/>
    <w:rsid w:val="0047445A"/>
    <w:rsid w:val="0047452F"/>
    <w:rsid w:val="0047454A"/>
    <w:rsid w:val="004745C1"/>
    <w:rsid w:val="00474A0F"/>
    <w:rsid w:val="00474A63"/>
    <w:rsid w:val="00474B47"/>
    <w:rsid w:val="00474CAA"/>
    <w:rsid w:val="00474D0C"/>
    <w:rsid w:val="00474D77"/>
    <w:rsid w:val="00474E67"/>
    <w:rsid w:val="00474EB7"/>
    <w:rsid w:val="00474EE4"/>
    <w:rsid w:val="00474FC7"/>
    <w:rsid w:val="00475130"/>
    <w:rsid w:val="0047514A"/>
    <w:rsid w:val="004752A5"/>
    <w:rsid w:val="004753A7"/>
    <w:rsid w:val="0047554E"/>
    <w:rsid w:val="0047559B"/>
    <w:rsid w:val="004755C3"/>
    <w:rsid w:val="00475606"/>
    <w:rsid w:val="00475639"/>
    <w:rsid w:val="0047563F"/>
    <w:rsid w:val="004757C0"/>
    <w:rsid w:val="00475945"/>
    <w:rsid w:val="00475A62"/>
    <w:rsid w:val="00475AC5"/>
    <w:rsid w:val="00475B60"/>
    <w:rsid w:val="00475B76"/>
    <w:rsid w:val="00475BF5"/>
    <w:rsid w:val="00475E77"/>
    <w:rsid w:val="00475FA7"/>
    <w:rsid w:val="0047605A"/>
    <w:rsid w:val="0047605E"/>
    <w:rsid w:val="00476160"/>
    <w:rsid w:val="00476231"/>
    <w:rsid w:val="00476262"/>
    <w:rsid w:val="004762BD"/>
    <w:rsid w:val="00476315"/>
    <w:rsid w:val="0047632B"/>
    <w:rsid w:val="00476508"/>
    <w:rsid w:val="004765A2"/>
    <w:rsid w:val="004765AD"/>
    <w:rsid w:val="004765C2"/>
    <w:rsid w:val="0047684F"/>
    <w:rsid w:val="004769ED"/>
    <w:rsid w:val="00476B2F"/>
    <w:rsid w:val="00476C1A"/>
    <w:rsid w:val="004771CB"/>
    <w:rsid w:val="00477242"/>
    <w:rsid w:val="004772A4"/>
    <w:rsid w:val="004772D5"/>
    <w:rsid w:val="00477363"/>
    <w:rsid w:val="004773BF"/>
    <w:rsid w:val="004773F4"/>
    <w:rsid w:val="0047748A"/>
    <w:rsid w:val="0047756D"/>
    <w:rsid w:val="00477612"/>
    <w:rsid w:val="00477692"/>
    <w:rsid w:val="00477744"/>
    <w:rsid w:val="0047784F"/>
    <w:rsid w:val="004778ED"/>
    <w:rsid w:val="00477901"/>
    <w:rsid w:val="00477915"/>
    <w:rsid w:val="004779C9"/>
    <w:rsid w:val="00477A78"/>
    <w:rsid w:val="00477AB9"/>
    <w:rsid w:val="00477BAC"/>
    <w:rsid w:val="00477C7F"/>
    <w:rsid w:val="00477ED5"/>
    <w:rsid w:val="00477EE0"/>
    <w:rsid w:val="00477EE9"/>
    <w:rsid w:val="0048002E"/>
    <w:rsid w:val="0048003A"/>
    <w:rsid w:val="00480304"/>
    <w:rsid w:val="0048039F"/>
    <w:rsid w:val="00480413"/>
    <w:rsid w:val="0048043C"/>
    <w:rsid w:val="00480477"/>
    <w:rsid w:val="00480596"/>
    <w:rsid w:val="004808AB"/>
    <w:rsid w:val="00480981"/>
    <w:rsid w:val="00480A84"/>
    <w:rsid w:val="00480AEB"/>
    <w:rsid w:val="00480F4C"/>
    <w:rsid w:val="00480FB3"/>
    <w:rsid w:val="00481090"/>
    <w:rsid w:val="004810C1"/>
    <w:rsid w:val="004813DD"/>
    <w:rsid w:val="00481476"/>
    <w:rsid w:val="00481606"/>
    <w:rsid w:val="0048160E"/>
    <w:rsid w:val="004816A9"/>
    <w:rsid w:val="004816D3"/>
    <w:rsid w:val="00481A03"/>
    <w:rsid w:val="00481A38"/>
    <w:rsid w:val="00481DA2"/>
    <w:rsid w:val="00481DF1"/>
    <w:rsid w:val="00481DF4"/>
    <w:rsid w:val="00481DF5"/>
    <w:rsid w:val="00481F41"/>
    <w:rsid w:val="00482185"/>
    <w:rsid w:val="0048220D"/>
    <w:rsid w:val="00482263"/>
    <w:rsid w:val="00482433"/>
    <w:rsid w:val="004825AE"/>
    <w:rsid w:val="004825D5"/>
    <w:rsid w:val="004827A5"/>
    <w:rsid w:val="00482861"/>
    <w:rsid w:val="004828E9"/>
    <w:rsid w:val="00482A6E"/>
    <w:rsid w:val="00482B61"/>
    <w:rsid w:val="00482CF8"/>
    <w:rsid w:val="00482EC8"/>
    <w:rsid w:val="00482F6E"/>
    <w:rsid w:val="00482FA1"/>
    <w:rsid w:val="004830E0"/>
    <w:rsid w:val="004830ED"/>
    <w:rsid w:val="00483578"/>
    <w:rsid w:val="004835C9"/>
    <w:rsid w:val="00483625"/>
    <w:rsid w:val="00483915"/>
    <w:rsid w:val="00483988"/>
    <w:rsid w:val="00483AA1"/>
    <w:rsid w:val="00483AEE"/>
    <w:rsid w:val="00483B13"/>
    <w:rsid w:val="00483CCD"/>
    <w:rsid w:val="0048414E"/>
    <w:rsid w:val="00484186"/>
    <w:rsid w:val="004843FD"/>
    <w:rsid w:val="00484620"/>
    <w:rsid w:val="004846D1"/>
    <w:rsid w:val="004847D7"/>
    <w:rsid w:val="004848F6"/>
    <w:rsid w:val="00484B2D"/>
    <w:rsid w:val="00484B2E"/>
    <w:rsid w:val="00484B2F"/>
    <w:rsid w:val="00484B5E"/>
    <w:rsid w:val="00484CAC"/>
    <w:rsid w:val="00484EDE"/>
    <w:rsid w:val="004850F1"/>
    <w:rsid w:val="00485104"/>
    <w:rsid w:val="0048518E"/>
    <w:rsid w:val="004851B2"/>
    <w:rsid w:val="00485228"/>
    <w:rsid w:val="00485347"/>
    <w:rsid w:val="0048562D"/>
    <w:rsid w:val="0048564E"/>
    <w:rsid w:val="00485753"/>
    <w:rsid w:val="00485986"/>
    <w:rsid w:val="004859CB"/>
    <w:rsid w:val="00485B5C"/>
    <w:rsid w:val="00485D9E"/>
    <w:rsid w:val="0048607C"/>
    <w:rsid w:val="0048608B"/>
    <w:rsid w:val="004860CF"/>
    <w:rsid w:val="00486144"/>
    <w:rsid w:val="004863CB"/>
    <w:rsid w:val="00486924"/>
    <w:rsid w:val="00486A51"/>
    <w:rsid w:val="00486A81"/>
    <w:rsid w:val="00486C21"/>
    <w:rsid w:val="00486D84"/>
    <w:rsid w:val="00486EBB"/>
    <w:rsid w:val="00486FBA"/>
    <w:rsid w:val="00487051"/>
    <w:rsid w:val="004870D8"/>
    <w:rsid w:val="00487655"/>
    <w:rsid w:val="004876D6"/>
    <w:rsid w:val="00487751"/>
    <w:rsid w:val="004877FC"/>
    <w:rsid w:val="004878BF"/>
    <w:rsid w:val="004878CF"/>
    <w:rsid w:val="00487985"/>
    <w:rsid w:val="0048799C"/>
    <w:rsid w:val="00487A02"/>
    <w:rsid w:val="00487AD9"/>
    <w:rsid w:val="00487B0D"/>
    <w:rsid w:val="00487C08"/>
    <w:rsid w:val="00487C11"/>
    <w:rsid w:val="00487CA4"/>
    <w:rsid w:val="00487CBD"/>
    <w:rsid w:val="00487E3C"/>
    <w:rsid w:val="00487E50"/>
    <w:rsid w:val="004900A4"/>
    <w:rsid w:val="004904FE"/>
    <w:rsid w:val="004905DD"/>
    <w:rsid w:val="0049096E"/>
    <w:rsid w:val="00490977"/>
    <w:rsid w:val="004909AF"/>
    <w:rsid w:val="004909BB"/>
    <w:rsid w:val="00490AB9"/>
    <w:rsid w:val="00490BB8"/>
    <w:rsid w:val="00490BD3"/>
    <w:rsid w:val="004910B8"/>
    <w:rsid w:val="004913A3"/>
    <w:rsid w:val="00491412"/>
    <w:rsid w:val="00491427"/>
    <w:rsid w:val="00491514"/>
    <w:rsid w:val="0049153B"/>
    <w:rsid w:val="004916D8"/>
    <w:rsid w:val="0049172F"/>
    <w:rsid w:val="00491757"/>
    <w:rsid w:val="004917DB"/>
    <w:rsid w:val="0049181E"/>
    <w:rsid w:val="004919EC"/>
    <w:rsid w:val="00491BAE"/>
    <w:rsid w:val="00491FEC"/>
    <w:rsid w:val="00492006"/>
    <w:rsid w:val="00492019"/>
    <w:rsid w:val="0049224F"/>
    <w:rsid w:val="004923F7"/>
    <w:rsid w:val="00492404"/>
    <w:rsid w:val="0049249B"/>
    <w:rsid w:val="00492595"/>
    <w:rsid w:val="0049277C"/>
    <w:rsid w:val="004927AA"/>
    <w:rsid w:val="00492840"/>
    <w:rsid w:val="00492869"/>
    <w:rsid w:val="00492964"/>
    <w:rsid w:val="00492A9C"/>
    <w:rsid w:val="00492BE4"/>
    <w:rsid w:val="00492CAA"/>
    <w:rsid w:val="00492CFC"/>
    <w:rsid w:val="00492D0E"/>
    <w:rsid w:val="00492D2A"/>
    <w:rsid w:val="00492DC9"/>
    <w:rsid w:val="00492DF7"/>
    <w:rsid w:val="00492E7B"/>
    <w:rsid w:val="00492F26"/>
    <w:rsid w:val="00492FA5"/>
    <w:rsid w:val="00493056"/>
    <w:rsid w:val="00493145"/>
    <w:rsid w:val="004931EE"/>
    <w:rsid w:val="004932EE"/>
    <w:rsid w:val="00493412"/>
    <w:rsid w:val="004935A9"/>
    <w:rsid w:val="004937D2"/>
    <w:rsid w:val="0049385D"/>
    <w:rsid w:val="004938AC"/>
    <w:rsid w:val="00493BB6"/>
    <w:rsid w:val="00493C02"/>
    <w:rsid w:val="00493D0E"/>
    <w:rsid w:val="00493D8C"/>
    <w:rsid w:val="00493EF2"/>
    <w:rsid w:val="0049401B"/>
    <w:rsid w:val="0049416B"/>
    <w:rsid w:val="00494176"/>
    <w:rsid w:val="004943FF"/>
    <w:rsid w:val="004944C7"/>
    <w:rsid w:val="004944DE"/>
    <w:rsid w:val="00494603"/>
    <w:rsid w:val="00494735"/>
    <w:rsid w:val="00494AC9"/>
    <w:rsid w:val="00494AEF"/>
    <w:rsid w:val="00494C08"/>
    <w:rsid w:val="00494CF2"/>
    <w:rsid w:val="00494D00"/>
    <w:rsid w:val="0049508D"/>
    <w:rsid w:val="0049531E"/>
    <w:rsid w:val="00495322"/>
    <w:rsid w:val="00495433"/>
    <w:rsid w:val="00495491"/>
    <w:rsid w:val="0049563D"/>
    <w:rsid w:val="004956BC"/>
    <w:rsid w:val="0049577E"/>
    <w:rsid w:val="00495784"/>
    <w:rsid w:val="00495864"/>
    <w:rsid w:val="0049586B"/>
    <w:rsid w:val="004958C8"/>
    <w:rsid w:val="0049594F"/>
    <w:rsid w:val="00495963"/>
    <w:rsid w:val="004959D8"/>
    <w:rsid w:val="00495A00"/>
    <w:rsid w:val="00495BA8"/>
    <w:rsid w:val="00495C4F"/>
    <w:rsid w:val="00495FE2"/>
    <w:rsid w:val="004960A1"/>
    <w:rsid w:val="004961D4"/>
    <w:rsid w:val="004962F6"/>
    <w:rsid w:val="004963C2"/>
    <w:rsid w:val="004963DF"/>
    <w:rsid w:val="004964AD"/>
    <w:rsid w:val="004965CF"/>
    <w:rsid w:val="004965FA"/>
    <w:rsid w:val="00496657"/>
    <w:rsid w:val="004967BE"/>
    <w:rsid w:val="00496876"/>
    <w:rsid w:val="00496938"/>
    <w:rsid w:val="004969AA"/>
    <w:rsid w:val="00496A7D"/>
    <w:rsid w:val="00496CBD"/>
    <w:rsid w:val="00496CF0"/>
    <w:rsid w:val="00496DD9"/>
    <w:rsid w:val="00496DF2"/>
    <w:rsid w:val="00496EB1"/>
    <w:rsid w:val="00496F03"/>
    <w:rsid w:val="0049706A"/>
    <w:rsid w:val="00497148"/>
    <w:rsid w:val="004971D5"/>
    <w:rsid w:val="004972DD"/>
    <w:rsid w:val="00497311"/>
    <w:rsid w:val="0049737F"/>
    <w:rsid w:val="00497469"/>
    <w:rsid w:val="0049762B"/>
    <w:rsid w:val="0049763B"/>
    <w:rsid w:val="0049786C"/>
    <w:rsid w:val="00497A94"/>
    <w:rsid w:val="00497AE0"/>
    <w:rsid w:val="00497B2F"/>
    <w:rsid w:val="00497CA7"/>
    <w:rsid w:val="00497D83"/>
    <w:rsid w:val="00497DAA"/>
    <w:rsid w:val="00497F03"/>
    <w:rsid w:val="00497FF6"/>
    <w:rsid w:val="004A01F0"/>
    <w:rsid w:val="004A0202"/>
    <w:rsid w:val="004A02C7"/>
    <w:rsid w:val="004A02CE"/>
    <w:rsid w:val="004A0379"/>
    <w:rsid w:val="004A0491"/>
    <w:rsid w:val="004A061A"/>
    <w:rsid w:val="004A0715"/>
    <w:rsid w:val="004A08DC"/>
    <w:rsid w:val="004A0B28"/>
    <w:rsid w:val="004A0F46"/>
    <w:rsid w:val="004A1068"/>
    <w:rsid w:val="004A120A"/>
    <w:rsid w:val="004A1486"/>
    <w:rsid w:val="004A1574"/>
    <w:rsid w:val="004A15C5"/>
    <w:rsid w:val="004A15F9"/>
    <w:rsid w:val="004A1728"/>
    <w:rsid w:val="004A17DC"/>
    <w:rsid w:val="004A1868"/>
    <w:rsid w:val="004A193E"/>
    <w:rsid w:val="004A1E71"/>
    <w:rsid w:val="004A1F8E"/>
    <w:rsid w:val="004A1FB7"/>
    <w:rsid w:val="004A1FF8"/>
    <w:rsid w:val="004A1FF9"/>
    <w:rsid w:val="004A2108"/>
    <w:rsid w:val="004A2347"/>
    <w:rsid w:val="004A24A3"/>
    <w:rsid w:val="004A256B"/>
    <w:rsid w:val="004A2594"/>
    <w:rsid w:val="004A2784"/>
    <w:rsid w:val="004A278C"/>
    <w:rsid w:val="004A2B13"/>
    <w:rsid w:val="004A2C5A"/>
    <w:rsid w:val="004A2EB3"/>
    <w:rsid w:val="004A2F0D"/>
    <w:rsid w:val="004A2F4F"/>
    <w:rsid w:val="004A2F53"/>
    <w:rsid w:val="004A2F96"/>
    <w:rsid w:val="004A3429"/>
    <w:rsid w:val="004A353D"/>
    <w:rsid w:val="004A35DA"/>
    <w:rsid w:val="004A3606"/>
    <w:rsid w:val="004A363C"/>
    <w:rsid w:val="004A36D6"/>
    <w:rsid w:val="004A3758"/>
    <w:rsid w:val="004A376A"/>
    <w:rsid w:val="004A3801"/>
    <w:rsid w:val="004A3995"/>
    <w:rsid w:val="004A3A7B"/>
    <w:rsid w:val="004A3AF5"/>
    <w:rsid w:val="004A3B6B"/>
    <w:rsid w:val="004A3BD5"/>
    <w:rsid w:val="004A3CFC"/>
    <w:rsid w:val="004A3EA1"/>
    <w:rsid w:val="004A3F3F"/>
    <w:rsid w:val="004A3FEF"/>
    <w:rsid w:val="004A44F6"/>
    <w:rsid w:val="004A4507"/>
    <w:rsid w:val="004A4607"/>
    <w:rsid w:val="004A474F"/>
    <w:rsid w:val="004A4881"/>
    <w:rsid w:val="004A4905"/>
    <w:rsid w:val="004A4998"/>
    <w:rsid w:val="004A4BB6"/>
    <w:rsid w:val="004A4BD3"/>
    <w:rsid w:val="004A4C18"/>
    <w:rsid w:val="004A4CD7"/>
    <w:rsid w:val="004A4DBC"/>
    <w:rsid w:val="004A4E09"/>
    <w:rsid w:val="004A4EA8"/>
    <w:rsid w:val="004A4EF6"/>
    <w:rsid w:val="004A4F4A"/>
    <w:rsid w:val="004A4F6A"/>
    <w:rsid w:val="004A502E"/>
    <w:rsid w:val="004A521F"/>
    <w:rsid w:val="004A5432"/>
    <w:rsid w:val="004A547D"/>
    <w:rsid w:val="004A57B4"/>
    <w:rsid w:val="004A57E9"/>
    <w:rsid w:val="004A57EE"/>
    <w:rsid w:val="004A5A3E"/>
    <w:rsid w:val="004A5ABF"/>
    <w:rsid w:val="004A5AE7"/>
    <w:rsid w:val="004A5F8A"/>
    <w:rsid w:val="004A5FAA"/>
    <w:rsid w:val="004A6034"/>
    <w:rsid w:val="004A6176"/>
    <w:rsid w:val="004A6192"/>
    <w:rsid w:val="004A61AC"/>
    <w:rsid w:val="004A6201"/>
    <w:rsid w:val="004A63EC"/>
    <w:rsid w:val="004A6603"/>
    <w:rsid w:val="004A66C5"/>
    <w:rsid w:val="004A678B"/>
    <w:rsid w:val="004A6B83"/>
    <w:rsid w:val="004A6C34"/>
    <w:rsid w:val="004A714D"/>
    <w:rsid w:val="004A71D1"/>
    <w:rsid w:val="004A71DC"/>
    <w:rsid w:val="004A7272"/>
    <w:rsid w:val="004A76A2"/>
    <w:rsid w:val="004A773E"/>
    <w:rsid w:val="004A79A1"/>
    <w:rsid w:val="004A7A8E"/>
    <w:rsid w:val="004A7AD5"/>
    <w:rsid w:val="004A7C82"/>
    <w:rsid w:val="004A7EA1"/>
    <w:rsid w:val="004A7F30"/>
    <w:rsid w:val="004A7F60"/>
    <w:rsid w:val="004A7FFA"/>
    <w:rsid w:val="004B00BC"/>
    <w:rsid w:val="004B00E5"/>
    <w:rsid w:val="004B0119"/>
    <w:rsid w:val="004B0211"/>
    <w:rsid w:val="004B0262"/>
    <w:rsid w:val="004B0323"/>
    <w:rsid w:val="004B043E"/>
    <w:rsid w:val="004B058B"/>
    <w:rsid w:val="004B0598"/>
    <w:rsid w:val="004B0809"/>
    <w:rsid w:val="004B09A5"/>
    <w:rsid w:val="004B09BD"/>
    <w:rsid w:val="004B0A06"/>
    <w:rsid w:val="004B0AA5"/>
    <w:rsid w:val="004B0B69"/>
    <w:rsid w:val="004B0D6C"/>
    <w:rsid w:val="004B0D80"/>
    <w:rsid w:val="004B0E88"/>
    <w:rsid w:val="004B0E9F"/>
    <w:rsid w:val="004B0EB4"/>
    <w:rsid w:val="004B1258"/>
    <w:rsid w:val="004B13E0"/>
    <w:rsid w:val="004B148E"/>
    <w:rsid w:val="004B15CB"/>
    <w:rsid w:val="004B1855"/>
    <w:rsid w:val="004B1903"/>
    <w:rsid w:val="004B190B"/>
    <w:rsid w:val="004B193B"/>
    <w:rsid w:val="004B1ED6"/>
    <w:rsid w:val="004B2033"/>
    <w:rsid w:val="004B215E"/>
    <w:rsid w:val="004B2297"/>
    <w:rsid w:val="004B234A"/>
    <w:rsid w:val="004B251D"/>
    <w:rsid w:val="004B259B"/>
    <w:rsid w:val="004B284C"/>
    <w:rsid w:val="004B2A7B"/>
    <w:rsid w:val="004B2F00"/>
    <w:rsid w:val="004B2F08"/>
    <w:rsid w:val="004B2F0D"/>
    <w:rsid w:val="004B2FAF"/>
    <w:rsid w:val="004B3008"/>
    <w:rsid w:val="004B30D0"/>
    <w:rsid w:val="004B31D5"/>
    <w:rsid w:val="004B346F"/>
    <w:rsid w:val="004B3570"/>
    <w:rsid w:val="004B37C1"/>
    <w:rsid w:val="004B3B04"/>
    <w:rsid w:val="004B3B29"/>
    <w:rsid w:val="004B3B67"/>
    <w:rsid w:val="004B3B9D"/>
    <w:rsid w:val="004B3D73"/>
    <w:rsid w:val="004B3E0B"/>
    <w:rsid w:val="004B3E9A"/>
    <w:rsid w:val="004B3EB5"/>
    <w:rsid w:val="004B3FA8"/>
    <w:rsid w:val="004B40B5"/>
    <w:rsid w:val="004B42EE"/>
    <w:rsid w:val="004B42FD"/>
    <w:rsid w:val="004B43AB"/>
    <w:rsid w:val="004B450D"/>
    <w:rsid w:val="004B45AC"/>
    <w:rsid w:val="004B463D"/>
    <w:rsid w:val="004B467A"/>
    <w:rsid w:val="004B46DC"/>
    <w:rsid w:val="004B483E"/>
    <w:rsid w:val="004B4B72"/>
    <w:rsid w:val="004B4BE3"/>
    <w:rsid w:val="004B4C86"/>
    <w:rsid w:val="004B4CA9"/>
    <w:rsid w:val="004B4D20"/>
    <w:rsid w:val="004B4EBE"/>
    <w:rsid w:val="004B4F31"/>
    <w:rsid w:val="004B5144"/>
    <w:rsid w:val="004B529A"/>
    <w:rsid w:val="004B53C4"/>
    <w:rsid w:val="004B5D33"/>
    <w:rsid w:val="004B5D59"/>
    <w:rsid w:val="004B5E6A"/>
    <w:rsid w:val="004B5EDF"/>
    <w:rsid w:val="004B6026"/>
    <w:rsid w:val="004B6163"/>
    <w:rsid w:val="004B61C0"/>
    <w:rsid w:val="004B61CD"/>
    <w:rsid w:val="004B6225"/>
    <w:rsid w:val="004B6605"/>
    <w:rsid w:val="004B66E6"/>
    <w:rsid w:val="004B68D3"/>
    <w:rsid w:val="004B6BA6"/>
    <w:rsid w:val="004B6C97"/>
    <w:rsid w:val="004B6E05"/>
    <w:rsid w:val="004B6E48"/>
    <w:rsid w:val="004B6EE9"/>
    <w:rsid w:val="004B6F04"/>
    <w:rsid w:val="004B7284"/>
    <w:rsid w:val="004B7316"/>
    <w:rsid w:val="004B7349"/>
    <w:rsid w:val="004B73EC"/>
    <w:rsid w:val="004B74A8"/>
    <w:rsid w:val="004B74B8"/>
    <w:rsid w:val="004B7615"/>
    <w:rsid w:val="004B7905"/>
    <w:rsid w:val="004B792D"/>
    <w:rsid w:val="004B79B2"/>
    <w:rsid w:val="004B7BBA"/>
    <w:rsid w:val="004B7D78"/>
    <w:rsid w:val="004B7DB4"/>
    <w:rsid w:val="004B7F96"/>
    <w:rsid w:val="004BBEDE"/>
    <w:rsid w:val="004C01EB"/>
    <w:rsid w:val="004C02B0"/>
    <w:rsid w:val="004C031F"/>
    <w:rsid w:val="004C063F"/>
    <w:rsid w:val="004C07B4"/>
    <w:rsid w:val="004C0870"/>
    <w:rsid w:val="004C0872"/>
    <w:rsid w:val="004C090D"/>
    <w:rsid w:val="004C09B9"/>
    <w:rsid w:val="004C0A42"/>
    <w:rsid w:val="004C0B84"/>
    <w:rsid w:val="004C0D80"/>
    <w:rsid w:val="004C0D9A"/>
    <w:rsid w:val="004C1070"/>
    <w:rsid w:val="004C10D9"/>
    <w:rsid w:val="004C1115"/>
    <w:rsid w:val="004C1172"/>
    <w:rsid w:val="004C1288"/>
    <w:rsid w:val="004C13A0"/>
    <w:rsid w:val="004C147E"/>
    <w:rsid w:val="004C156B"/>
    <w:rsid w:val="004C159C"/>
    <w:rsid w:val="004C164A"/>
    <w:rsid w:val="004C17D7"/>
    <w:rsid w:val="004C1A73"/>
    <w:rsid w:val="004C1B69"/>
    <w:rsid w:val="004C1C67"/>
    <w:rsid w:val="004C1D16"/>
    <w:rsid w:val="004C1E49"/>
    <w:rsid w:val="004C1F66"/>
    <w:rsid w:val="004C20C3"/>
    <w:rsid w:val="004C223A"/>
    <w:rsid w:val="004C2557"/>
    <w:rsid w:val="004C27B4"/>
    <w:rsid w:val="004C27D8"/>
    <w:rsid w:val="004C27E5"/>
    <w:rsid w:val="004C2865"/>
    <w:rsid w:val="004C29C2"/>
    <w:rsid w:val="004C2AF6"/>
    <w:rsid w:val="004C2B9E"/>
    <w:rsid w:val="004C2DC9"/>
    <w:rsid w:val="004C2F9C"/>
    <w:rsid w:val="004C317F"/>
    <w:rsid w:val="004C3284"/>
    <w:rsid w:val="004C32E2"/>
    <w:rsid w:val="004C330E"/>
    <w:rsid w:val="004C3557"/>
    <w:rsid w:val="004C3895"/>
    <w:rsid w:val="004C3C98"/>
    <w:rsid w:val="004C3C9A"/>
    <w:rsid w:val="004C3CB5"/>
    <w:rsid w:val="004C3CF5"/>
    <w:rsid w:val="004C3EB8"/>
    <w:rsid w:val="004C3ED0"/>
    <w:rsid w:val="004C414D"/>
    <w:rsid w:val="004C4165"/>
    <w:rsid w:val="004C4173"/>
    <w:rsid w:val="004C43F4"/>
    <w:rsid w:val="004C440E"/>
    <w:rsid w:val="004C468E"/>
    <w:rsid w:val="004C46E8"/>
    <w:rsid w:val="004C4738"/>
    <w:rsid w:val="004C47FC"/>
    <w:rsid w:val="004C4893"/>
    <w:rsid w:val="004C4A40"/>
    <w:rsid w:val="004C4A63"/>
    <w:rsid w:val="004C4B00"/>
    <w:rsid w:val="004C4BC9"/>
    <w:rsid w:val="004C4FA5"/>
    <w:rsid w:val="004C50E5"/>
    <w:rsid w:val="004C5114"/>
    <w:rsid w:val="004C536E"/>
    <w:rsid w:val="004C568F"/>
    <w:rsid w:val="004C56E1"/>
    <w:rsid w:val="004C5722"/>
    <w:rsid w:val="004C57A5"/>
    <w:rsid w:val="004C581B"/>
    <w:rsid w:val="004C592B"/>
    <w:rsid w:val="004C5949"/>
    <w:rsid w:val="004C5985"/>
    <w:rsid w:val="004C5991"/>
    <w:rsid w:val="004C5B06"/>
    <w:rsid w:val="004C5CB2"/>
    <w:rsid w:val="004C5CFA"/>
    <w:rsid w:val="004C5DFC"/>
    <w:rsid w:val="004C611B"/>
    <w:rsid w:val="004C6347"/>
    <w:rsid w:val="004C63F6"/>
    <w:rsid w:val="004C64B2"/>
    <w:rsid w:val="004C64F5"/>
    <w:rsid w:val="004C6545"/>
    <w:rsid w:val="004C6609"/>
    <w:rsid w:val="004C66F0"/>
    <w:rsid w:val="004C68BC"/>
    <w:rsid w:val="004C69D7"/>
    <w:rsid w:val="004C6A80"/>
    <w:rsid w:val="004C6BD4"/>
    <w:rsid w:val="004C6CCA"/>
    <w:rsid w:val="004C6D7B"/>
    <w:rsid w:val="004C6D7D"/>
    <w:rsid w:val="004C6E97"/>
    <w:rsid w:val="004C711A"/>
    <w:rsid w:val="004C7145"/>
    <w:rsid w:val="004C7214"/>
    <w:rsid w:val="004C72DD"/>
    <w:rsid w:val="004C73C2"/>
    <w:rsid w:val="004C7511"/>
    <w:rsid w:val="004C76D0"/>
    <w:rsid w:val="004C783F"/>
    <w:rsid w:val="004C7968"/>
    <w:rsid w:val="004C7C17"/>
    <w:rsid w:val="004C7C5F"/>
    <w:rsid w:val="004C7D9E"/>
    <w:rsid w:val="004C7DC9"/>
    <w:rsid w:val="004C7EC8"/>
    <w:rsid w:val="004C7F43"/>
    <w:rsid w:val="004D006A"/>
    <w:rsid w:val="004D00BC"/>
    <w:rsid w:val="004D016A"/>
    <w:rsid w:val="004D01A9"/>
    <w:rsid w:val="004D0288"/>
    <w:rsid w:val="004D02F3"/>
    <w:rsid w:val="004D033B"/>
    <w:rsid w:val="004D0652"/>
    <w:rsid w:val="004D0728"/>
    <w:rsid w:val="004D0891"/>
    <w:rsid w:val="004D0AE0"/>
    <w:rsid w:val="004D0CD8"/>
    <w:rsid w:val="004D0DD0"/>
    <w:rsid w:val="004D0EC0"/>
    <w:rsid w:val="004D1245"/>
    <w:rsid w:val="004D12A7"/>
    <w:rsid w:val="004D1361"/>
    <w:rsid w:val="004D1363"/>
    <w:rsid w:val="004D1487"/>
    <w:rsid w:val="004D1512"/>
    <w:rsid w:val="004D153A"/>
    <w:rsid w:val="004D166F"/>
    <w:rsid w:val="004D16C7"/>
    <w:rsid w:val="004D16DC"/>
    <w:rsid w:val="004D1AB8"/>
    <w:rsid w:val="004D1BA7"/>
    <w:rsid w:val="004D1C7D"/>
    <w:rsid w:val="004D1E47"/>
    <w:rsid w:val="004D1F7A"/>
    <w:rsid w:val="004D218D"/>
    <w:rsid w:val="004D2549"/>
    <w:rsid w:val="004D2581"/>
    <w:rsid w:val="004D260B"/>
    <w:rsid w:val="004D261B"/>
    <w:rsid w:val="004D2646"/>
    <w:rsid w:val="004D2762"/>
    <w:rsid w:val="004D285E"/>
    <w:rsid w:val="004D2882"/>
    <w:rsid w:val="004D2884"/>
    <w:rsid w:val="004D2896"/>
    <w:rsid w:val="004D291B"/>
    <w:rsid w:val="004D2991"/>
    <w:rsid w:val="004D29C0"/>
    <w:rsid w:val="004D2A1E"/>
    <w:rsid w:val="004D2A28"/>
    <w:rsid w:val="004D2A8C"/>
    <w:rsid w:val="004D2BF4"/>
    <w:rsid w:val="004D2F5B"/>
    <w:rsid w:val="004D3290"/>
    <w:rsid w:val="004D32B5"/>
    <w:rsid w:val="004D3341"/>
    <w:rsid w:val="004D3371"/>
    <w:rsid w:val="004D356F"/>
    <w:rsid w:val="004D35EA"/>
    <w:rsid w:val="004D37BF"/>
    <w:rsid w:val="004D3B98"/>
    <w:rsid w:val="004D3C85"/>
    <w:rsid w:val="004D3CFC"/>
    <w:rsid w:val="004D3D6C"/>
    <w:rsid w:val="004D3DA6"/>
    <w:rsid w:val="004D3E9E"/>
    <w:rsid w:val="004D3F5F"/>
    <w:rsid w:val="004D3F80"/>
    <w:rsid w:val="004D4082"/>
    <w:rsid w:val="004D4164"/>
    <w:rsid w:val="004D41D5"/>
    <w:rsid w:val="004D425E"/>
    <w:rsid w:val="004D435F"/>
    <w:rsid w:val="004D43A0"/>
    <w:rsid w:val="004D43C1"/>
    <w:rsid w:val="004D448A"/>
    <w:rsid w:val="004D4583"/>
    <w:rsid w:val="004D4733"/>
    <w:rsid w:val="004D47AE"/>
    <w:rsid w:val="004D47E8"/>
    <w:rsid w:val="004D49F5"/>
    <w:rsid w:val="004D4AD5"/>
    <w:rsid w:val="004D4D13"/>
    <w:rsid w:val="004D503E"/>
    <w:rsid w:val="004D5244"/>
    <w:rsid w:val="004D52A2"/>
    <w:rsid w:val="004D52C0"/>
    <w:rsid w:val="004D5342"/>
    <w:rsid w:val="004D5352"/>
    <w:rsid w:val="004D552E"/>
    <w:rsid w:val="004D553F"/>
    <w:rsid w:val="004D555D"/>
    <w:rsid w:val="004D55F9"/>
    <w:rsid w:val="004D5670"/>
    <w:rsid w:val="004D568C"/>
    <w:rsid w:val="004D5781"/>
    <w:rsid w:val="004D5884"/>
    <w:rsid w:val="004D5913"/>
    <w:rsid w:val="004D59F5"/>
    <w:rsid w:val="004D5ABA"/>
    <w:rsid w:val="004D5B77"/>
    <w:rsid w:val="004D5C03"/>
    <w:rsid w:val="004D5EA9"/>
    <w:rsid w:val="004D5EF0"/>
    <w:rsid w:val="004D6207"/>
    <w:rsid w:val="004D6283"/>
    <w:rsid w:val="004D62F2"/>
    <w:rsid w:val="004D6321"/>
    <w:rsid w:val="004D6411"/>
    <w:rsid w:val="004D6413"/>
    <w:rsid w:val="004D655E"/>
    <w:rsid w:val="004D674E"/>
    <w:rsid w:val="004D68FC"/>
    <w:rsid w:val="004D6B9C"/>
    <w:rsid w:val="004D6BED"/>
    <w:rsid w:val="004D6D03"/>
    <w:rsid w:val="004D6D6E"/>
    <w:rsid w:val="004D6F97"/>
    <w:rsid w:val="004D7052"/>
    <w:rsid w:val="004D7212"/>
    <w:rsid w:val="004D7263"/>
    <w:rsid w:val="004D74CA"/>
    <w:rsid w:val="004D763A"/>
    <w:rsid w:val="004D7740"/>
    <w:rsid w:val="004D7787"/>
    <w:rsid w:val="004D7886"/>
    <w:rsid w:val="004D7907"/>
    <w:rsid w:val="004D7940"/>
    <w:rsid w:val="004D79BE"/>
    <w:rsid w:val="004D7A43"/>
    <w:rsid w:val="004D7D4F"/>
    <w:rsid w:val="004D7DA5"/>
    <w:rsid w:val="004E0116"/>
    <w:rsid w:val="004E02B4"/>
    <w:rsid w:val="004E0557"/>
    <w:rsid w:val="004E08AA"/>
    <w:rsid w:val="004E08F2"/>
    <w:rsid w:val="004E08FD"/>
    <w:rsid w:val="004E0CE5"/>
    <w:rsid w:val="004E0E5B"/>
    <w:rsid w:val="004E113F"/>
    <w:rsid w:val="004E1306"/>
    <w:rsid w:val="004E1370"/>
    <w:rsid w:val="004E1391"/>
    <w:rsid w:val="004E1635"/>
    <w:rsid w:val="004E18BD"/>
    <w:rsid w:val="004E194F"/>
    <w:rsid w:val="004E19A4"/>
    <w:rsid w:val="004E1CD9"/>
    <w:rsid w:val="004E1E1A"/>
    <w:rsid w:val="004E1E45"/>
    <w:rsid w:val="004E1E80"/>
    <w:rsid w:val="004E204D"/>
    <w:rsid w:val="004E2106"/>
    <w:rsid w:val="004E210F"/>
    <w:rsid w:val="004E229E"/>
    <w:rsid w:val="004E2420"/>
    <w:rsid w:val="004E242B"/>
    <w:rsid w:val="004E24E2"/>
    <w:rsid w:val="004E25F3"/>
    <w:rsid w:val="004E2673"/>
    <w:rsid w:val="004E2683"/>
    <w:rsid w:val="004E277F"/>
    <w:rsid w:val="004E2966"/>
    <w:rsid w:val="004E2980"/>
    <w:rsid w:val="004E29BC"/>
    <w:rsid w:val="004E29C6"/>
    <w:rsid w:val="004E29EE"/>
    <w:rsid w:val="004E2AF3"/>
    <w:rsid w:val="004E2B52"/>
    <w:rsid w:val="004E310C"/>
    <w:rsid w:val="004E321F"/>
    <w:rsid w:val="004E33DB"/>
    <w:rsid w:val="004E34A7"/>
    <w:rsid w:val="004E3620"/>
    <w:rsid w:val="004E3632"/>
    <w:rsid w:val="004E3693"/>
    <w:rsid w:val="004E3B28"/>
    <w:rsid w:val="004E3B53"/>
    <w:rsid w:val="004E3CDF"/>
    <w:rsid w:val="004E3CE6"/>
    <w:rsid w:val="004E3DBB"/>
    <w:rsid w:val="004E3E0C"/>
    <w:rsid w:val="004E3E86"/>
    <w:rsid w:val="004E3FB3"/>
    <w:rsid w:val="004E4164"/>
    <w:rsid w:val="004E41B4"/>
    <w:rsid w:val="004E433F"/>
    <w:rsid w:val="004E449C"/>
    <w:rsid w:val="004E4606"/>
    <w:rsid w:val="004E47A3"/>
    <w:rsid w:val="004E481D"/>
    <w:rsid w:val="004E4947"/>
    <w:rsid w:val="004E4B23"/>
    <w:rsid w:val="004E4BFC"/>
    <w:rsid w:val="004E4D09"/>
    <w:rsid w:val="004E4E74"/>
    <w:rsid w:val="004E5018"/>
    <w:rsid w:val="004E53B3"/>
    <w:rsid w:val="004E5481"/>
    <w:rsid w:val="004E571D"/>
    <w:rsid w:val="004E5915"/>
    <w:rsid w:val="004E5C76"/>
    <w:rsid w:val="004E5F81"/>
    <w:rsid w:val="004E6034"/>
    <w:rsid w:val="004E611D"/>
    <w:rsid w:val="004E61CD"/>
    <w:rsid w:val="004E6444"/>
    <w:rsid w:val="004E64D4"/>
    <w:rsid w:val="004E6609"/>
    <w:rsid w:val="004E66EE"/>
    <w:rsid w:val="004E6853"/>
    <w:rsid w:val="004E6AA7"/>
    <w:rsid w:val="004E6CA7"/>
    <w:rsid w:val="004E6CC5"/>
    <w:rsid w:val="004E6D3A"/>
    <w:rsid w:val="004E6DDD"/>
    <w:rsid w:val="004E6F7F"/>
    <w:rsid w:val="004E72F4"/>
    <w:rsid w:val="004E7373"/>
    <w:rsid w:val="004E7459"/>
    <w:rsid w:val="004E77B7"/>
    <w:rsid w:val="004E77EA"/>
    <w:rsid w:val="004E7892"/>
    <w:rsid w:val="004E7A6E"/>
    <w:rsid w:val="004E7AB4"/>
    <w:rsid w:val="004E7AF0"/>
    <w:rsid w:val="004E7C05"/>
    <w:rsid w:val="004E7D37"/>
    <w:rsid w:val="004E7E6E"/>
    <w:rsid w:val="004E7E74"/>
    <w:rsid w:val="004F018D"/>
    <w:rsid w:val="004F0309"/>
    <w:rsid w:val="004F031A"/>
    <w:rsid w:val="004F0337"/>
    <w:rsid w:val="004F0347"/>
    <w:rsid w:val="004F0349"/>
    <w:rsid w:val="004F0384"/>
    <w:rsid w:val="004F05D3"/>
    <w:rsid w:val="004F0620"/>
    <w:rsid w:val="004F06EF"/>
    <w:rsid w:val="004F0839"/>
    <w:rsid w:val="004F084B"/>
    <w:rsid w:val="004F08F1"/>
    <w:rsid w:val="004F08F4"/>
    <w:rsid w:val="004F0AC7"/>
    <w:rsid w:val="004F0B6E"/>
    <w:rsid w:val="004F0BBF"/>
    <w:rsid w:val="004F0BDE"/>
    <w:rsid w:val="004F0C79"/>
    <w:rsid w:val="004F0CFF"/>
    <w:rsid w:val="004F0D41"/>
    <w:rsid w:val="004F0DB7"/>
    <w:rsid w:val="004F0DDD"/>
    <w:rsid w:val="004F101C"/>
    <w:rsid w:val="004F12D6"/>
    <w:rsid w:val="004F1368"/>
    <w:rsid w:val="004F1418"/>
    <w:rsid w:val="004F14F0"/>
    <w:rsid w:val="004F15A5"/>
    <w:rsid w:val="004F17F1"/>
    <w:rsid w:val="004F180F"/>
    <w:rsid w:val="004F18A4"/>
    <w:rsid w:val="004F19AA"/>
    <w:rsid w:val="004F19CE"/>
    <w:rsid w:val="004F1B1D"/>
    <w:rsid w:val="004F1BA5"/>
    <w:rsid w:val="004F205C"/>
    <w:rsid w:val="004F20CB"/>
    <w:rsid w:val="004F2120"/>
    <w:rsid w:val="004F22C1"/>
    <w:rsid w:val="004F232F"/>
    <w:rsid w:val="004F24E0"/>
    <w:rsid w:val="004F258F"/>
    <w:rsid w:val="004F25D6"/>
    <w:rsid w:val="004F289E"/>
    <w:rsid w:val="004F28E8"/>
    <w:rsid w:val="004F2BAF"/>
    <w:rsid w:val="004F2C15"/>
    <w:rsid w:val="004F2D7D"/>
    <w:rsid w:val="004F2F66"/>
    <w:rsid w:val="004F2F67"/>
    <w:rsid w:val="004F2FA7"/>
    <w:rsid w:val="004F346F"/>
    <w:rsid w:val="004F347D"/>
    <w:rsid w:val="004F3480"/>
    <w:rsid w:val="004F34B6"/>
    <w:rsid w:val="004F34F4"/>
    <w:rsid w:val="004F35A2"/>
    <w:rsid w:val="004F36AE"/>
    <w:rsid w:val="004F37E0"/>
    <w:rsid w:val="004F3990"/>
    <w:rsid w:val="004F3AE8"/>
    <w:rsid w:val="004F3B48"/>
    <w:rsid w:val="004F3CDB"/>
    <w:rsid w:val="004F3D12"/>
    <w:rsid w:val="004F3DEE"/>
    <w:rsid w:val="004F3E89"/>
    <w:rsid w:val="004F3EB9"/>
    <w:rsid w:val="004F419B"/>
    <w:rsid w:val="004F4511"/>
    <w:rsid w:val="004F451F"/>
    <w:rsid w:val="004F4635"/>
    <w:rsid w:val="004F465E"/>
    <w:rsid w:val="004F47E6"/>
    <w:rsid w:val="004F4889"/>
    <w:rsid w:val="004F4A5C"/>
    <w:rsid w:val="004F4B59"/>
    <w:rsid w:val="004F4D61"/>
    <w:rsid w:val="004F4FCB"/>
    <w:rsid w:val="004F527D"/>
    <w:rsid w:val="004F53CD"/>
    <w:rsid w:val="004F556E"/>
    <w:rsid w:val="004F56CF"/>
    <w:rsid w:val="004F573D"/>
    <w:rsid w:val="004F5771"/>
    <w:rsid w:val="004F5810"/>
    <w:rsid w:val="004F5848"/>
    <w:rsid w:val="004F5B0F"/>
    <w:rsid w:val="004F5B32"/>
    <w:rsid w:val="004F5B8D"/>
    <w:rsid w:val="004F5C5F"/>
    <w:rsid w:val="004F5CBB"/>
    <w:rsid w:val="004F5E50"/>
    <w:rsid w:val="004F5FCC"/>
    <w:rsid w:val="004F5FF1"/>
    <w:rsid w:val="004F6019"/>
    <w:rsid w:val="004F601D"/>
    <w:rsid w:val="004F60D2"/>
    <w:rsid w:val="004F624F"/>
    <w:rsid w:val="004F6293"/>
    <w:rsid w:val="004F62BA"/>
    <w:rsid w:val="004F62C1"/>
    <w:rsid w:val="004F63C4"/>
    <w:rsid w:val="004F6401"/>
    <w:rsid w:val="004F6489"/>
    <w:rsid w:val="004F657A"/>
    <w:rsid w:val="004F66E8"/>
    <w:rsid w:val="004F67E6"/>
    <w:rsid w:val="004F67EC"/>
    <w:rsid w:val="004F68DB"/>
    <w:rsid w:val="004F6ACB"/>
    <w:rsid w:val="004F6E37"/>
    <w:rsid w:val="004F6E75"/>
    <w:rsid w:val="004F6ECC"/>
    <w:rsid w:val="004F709C"/>
    <w:rsid w:val="004F7119"/>
    <w:rsid w:val="004F731F"/>
    <w:rsid w:val="004F738C"/>
    <w:rsid w:val="004F7687"/>
    <w:rsid w:val="004F76C4"/>
    <w:rsid w:val="004F7915"/>
    <w:rsid w:val="004F7936"/>
    <w:rsid w:val="004F7A31"/>
    <w:rsid w:val="004F7AD6"/>
    <w:rsid w:val="004F7CD1"/>
    <w:rsid w:val="004F7CFC"/>
    <w:rsid w:val="004F7F23"/>
    <w:rsid w:val="005000B2"/>
    <w:rsid w:val="005000B9"/>
    <w:rsid w:val="00500157"/>
    <w:rsid w:val="005003E0"/>
    <w:rsid w:val="005005D5"/>
    <w:rsid w:val="0050078E"/>
    <w:rsid w:val="005007F2"/>
    <w:rsid w:val="00500893"/>
    <w:rsid w:val="00500BF8"/>
    <w:rsid w:val="00500D51"/>
    <w:rsid w:val="00500EF5"/>
    <w:rsid w:val="00500F90"/>
    <w:rsid w:val="0050143B"/>
    <w:rsid w:val="005014F8"/>
    <w:rsid w:val="00501781"/>
    <w:rsid w:val="005017DF"/>
    <w:rsid w:val="00501887"/>
    <w:rsid w:val="0050190C"/>
    <w:rsid w:val="00501A55"/>
    <w:rsid w:val="00501AED"/>
    <w:rsid w:val="00501B76"/>
    <w:rsid w:val="00501CC5"/>
    <w:rsid w:val="00501D60"/>
    <w:rsid w:val="00501D86"/>
    <w:rsid w:val="00501DFA"/>
    <w:rsid w:val="0050206D"/>
    <w:rsid w:val="0050211D"/>
    <w:rsid w:val="005023C4"/>
    <w:rsid w:val="005024D4"/>
    <w:rsid w:val="005024EF"/>
    <w:rsid w:val="0050280D"/>
    <w:rsid w:val="00502942"/>
    <w:rsid w:val="00502B04"/>
    <w:rsid w:val="00502B89"/>
    <w:rsid w:val="00502D71"/>
    <w:rsid w:val="00502DB5"/>
    <w:rsid w:val="00502E85"/>
    <w:rsid w:val="00502EA3"/>
    <w:rsid w:val="005030C7"/>
    <w:rsid w:val="00503434"/>
    <w:rsid w:val="005036AD"/>
    <w:rsid w:val="00503CB9"/>
    <w:rsid w:val="00503D15"/>
    <w:rsid w:val="00503DC0"/>
    <w:rsid w:val="00503F0D"/>
    <w:rsid w:val="005040B4"/>
    <w:rsid w:val="00504121"/>
    <w:rsid w:val="0050426F"/>
    <w:rsid w:val="00504478"/>
    <w:rsid w:val="0050447D"/>
    <w:rsid w:val="005045C9"/>
    <w:rsid w:val="0050471C"/>
    <w:rsid w:val="005047F3"/>
    <w:rsid w:val="00504864"/>
    <w:rsid w:val="0050494E"/>
    <w:rsid w:val="00504BB7"/>
    <w:rsid w:val="00504C6F"/>
    <w:rsid w:val="00504CD3"/>
    <w:rsid w:val="00504EA5"/>
    <w:rsid w:val="00504EFD"/>
    <w:rsid w:val="00505006"/>
    <w:rsid w:val="00505014"/>
    <w:rsid w:val="005051BD"/>
    <w:rsid w:val="005051F1"/>
    <w:rsid w:val="005053AA"/>
    <w:rsid w:val="005053DC"/>
    <w:rsid w:val="0050549B"/>
    <w:rsid w:val="005054A5"/>
    <w:rsid w:val="00505511"/>
    <w:rsid w:val="00505750"/>
    <w:rsid w:val="005057A6"/>
    <w:rsid w:val="0050594E"/>
    <w:rsid w:val="00505A04"/>
    <w:rsid w:val="00505C12"/>
    <w:rsid w:val="00505D2A"/>
    <w:rsid w:val="00505E58"/>
    <w:rsid w:val="00505F65"/>
    <w:rsid w:val="00506024"/>
    <w:rsid w:val="00506097"/>
    <w:rsid w:val="00506359"/>
    <w:rsid w:val="005064C7"/>
    <w:rsid w:val="005064F3"/>
    <w:rsid w:val="005065E3"/>
    <w:rsid w:val="005065F1"/>
    <w:rsid w:val="00506665"/>
    <w:rsid w:val="0050676E"/>
    <w:rsid w:val="005068F6"/>
    <w:rsid w:val="00506B2A"/>
    <w:rsid w:val="00506B6C"/>
    <w:rsid w:val="00506C87"/>
    <w:rsid w:val="00506DC0"/>
    <w:rsid w:val="00506EC8"/>
    <w:rsid w:val="00507033"/>
    <w:rsid w:val="0050719D"/>
    <w:rsid w:val="00507224"/>
    <w:rsid w:val="00507236"/>
    <w:rsid w:val="00507402"/>
    <w:rsid w:val="0050753C"/>
    <w:rsid w:val="00507558"/>
    <w:rsid w:val="00507692"/>
    <w:rsid w:val="0050771C"/>
    <w:rsid w:val="005078A7"/>
    <w:rsid w:val="00507A1E"/>
    <w:rsid w:val="00507AB7"/>
    <w:rsid w:val="00507BD7"/>
    <w:rsid w:val="00507C31"/>
    <w:rsid w:val="00507E18"/>
    <w:rsid w:val="0051049C"/>
    <w:rsid w:val="0051058B"/>
    <w:rsid w:val="00510CF0"/>
    <w:rsid w:val="005111DA"/>
    <w:rsid w:val="005111E9"/>
    <w:rsid w:val="00511488"/>
    <w:rsid w:val="0051149E"/>
    <w:rsid w:val="0051160C"/>
    <w:rsid w:val="005116AF"/>
    <w:rsid w:val="00511920"/>
    <w:rsid w:val="00511BBB"/>
    <w:rsid w:val="00511C03"/>
    <w:rsid w:val="00511CEE"/>
    <w:rsid w:val="00511D00"/>
    <w:rsid w:val="00511E7D"/>
    <w:rsid w:val="0051210D"/>
    <w:rsid w:val="0051239B"/>
    <w:rsid w:val="005124B0"/>
    <w:rsid w:val="005124C1"/>
    <w:rsid w:val="005124D4"/>
    <w:rsid w:val="005125B0"/>
    <w:rsid w:val="005126CB"/>
    <w:rsid w:val="00512717"/>
    <w:rsid w:val="00512766"/>
    <w:rsid w:val="00512808"/>
    <w:rsid w:val="005129F5"/>
    <w:rsid w:val="00512B23"/>
    <w:rsid w:val="00512B65"/>
    <w:rsid w:val="00512B75"/>
    <w:rsid w:val="00512BB1"/>
    <w:rsid w:val="00512C65"/>
    <w:rsid w:val="00512C7F"/>
    <w:rsid w:val="00512CBD"/>
    <w:rsid w:val="005130A2"/>
    <w:rsid w:val="0051321D"/>
    <w:rsid w:val="0051329D"/>
    <w:rsid w:val="005132B5"/>
    <w:rsid w:val="005133CC"/>
    <w:rsid w:val="005133CF"/>
    <w:rsid w:val="005134B1"/>
    <w:rsid w:val="005136D5"/>
    <w:rsid w:val="0051385B"/>
    <w:rsid w:val="00513C16"/>
    <w:rsid w:val="00513CA9"/>
    <w:rsid w:val="00513CD1"/>
    <w:rsid w:val="00513D3B"/>
    <w:rsid w:val="00513ED0"/>
    <w:rsid w:val="00513F1A"/>
    <w:rsid w:val="005141C1"/>
    <w:rsid w:val="0051444F"/>
    <w:rsid w:val="005144E5"/>
    <w:rsid w:val="005144F0"/>
    <w:rsid w:val="0051452B"/>
    <w:rsid w:val="00514639"/>
    <w:rsid w:val="00514664"/>
    <w:rsid w:val="005147B0"/>
    <w:rsid w:val="00514903"/>
    <w:rsid w:val="00514A5E"/>
    <w:rsid w:val="00514A89"/>
    <w:rsid w:val="00514B82"/>
    <w:rsid w:val="00514C38"/>
    <w:rsid w:val="00514DE5"/>
    <w:rsid w:val="00514E09"/>
    <w:rsid w:val="005151D8"/>
    <w:rsid w:val="005152F8"/>
    <w:rsid w:val="0051531D"/>
    <w:rsid w:val="005155AC"/>
    <w:rsid w:val="005156C1"/>
    <w:rsid w:val="00515846"/>
    <w:rsid w:val="005158C7"/>
    <w:rsid w:val="005158F3"/>
    <w:rsid w:val="00515907"/>
    <w:rsid w:val="00515A72"/>
    <w:rsid w:val="00515C1F"/>
    <w:rsid w:val="00515D05"/>
    <w:rsid w:val="00515D89"/>
    <w:rsid w:val="00515E4D"/>
    <w:rsid w:val="00515E76"/>
    <w:rsid w:val="00515F25"/>
    <w:rsid w:val="00516076"/>
    <w:rsid w:val="005160CA"/>
    <w:rsid w:val="005160CB"/>
    <w:rsid w:val="00516164"/>
    <w:rsid w:val="00516426"/>
    <w:rsid w:val="0051644B"/>
    <w:rsid w:val="00516830"/>
    <w:rsid w:val="005168BC"/>
    <w:rsid w:val="00516937"/>
    <w:rsid w:val="0051699B"/>
    <w:rsid w:val="00516C02"/>
    <w:rsid w:val="00516F16"/>
    <w:rsid w:val="005170F8"/>
    <w:rsid w:val="0051740F"/>
    <w:rsid w:val="005174A6"/>
    <w:rsid w:val="005174E1"/>
    <w:rsid w:val="00517623"/>
    <w:rsid w:val="005176CD"/>
    <w:rsid w:val="00517923"/>
    <w:rsid w:val="0051794B"/>
    <w:rsid w:val="00517A64"/>
    <w:rsid w:val="00517B45"/>
    <w:rsid w:val="00517D0B"/>
    <w:rsid w:val="00517E86"/>
    <w:rsid w:val="00517FB4"/>
    <w:rsid w:val="00520171"/>
    <w:rsid w:val="005201EC"/>
    <w:rsid w:val="00520479"/>
    <w:rsid w:val="005204E9"/>
    <w:rsid w:val="005205C7"/>
    <w:rsid w:val="005206DD"/>
    <w:rsid w:val="00520809"/>
    <w:rsid w:val="00520A6C"/>
    <w:rsid w:val="00520B0E"/>
    <w:rsid w:val="00520C11"/>
    <w:rsid w:val="00520DCD"/>
    <w:rsid w:val="00520EB8"/>
    <w:rsid w:val="00520EF6"/>
    <w:rsid w:val="00520F43"/>
    <w:rsid w:val="0052116E"/>
    <w:rsid w:val="0052147D"/>
    <w:rsid w:val="00521572"/>
    <w:rsid w:val="005215AC"/>
    <w:rsid w:val="005218C4"/>
    <w:rsid w:val="00521B25"/>
    <w:rsid w:val="00521BDF"/>
    <w:rsid w:val="00521CA7"/>
    <w:rsid w:val="00521CCC"/>
    <w:rsid w:val="00521D3B"/>
    <w:rsid w:val="00521D45"/>
    <w:rsid w:val="00521DEE"/>
    <w:rsid w:val="00521DFD"/>
    <w:rsid w:val="00521F6D"/>
    <w:rsid w:val="0052201D"/>
    <w:rsid w:val="005220BE"/>
    <w:rsid w:val="0052210A"/>
    <w:rsid w:val="00522149"/>
    <w:rsid w:val="005222B0"/>
    <w:rsid w:val="005222EB"/>
    <w:rsid w:val="00522369"/>
    <w:rsid w:val="00522438"/>
    <w:rsid w:val="005226D7"/>
    <w:rsid w:val="005229E4"/>
    <w:rsid w:val="00522A7B"/>
    <w:rsid w:val="00522F03"/>
    <w:rsid w:val="0052305F"/>
    <w:rsid w:val="005230EB"/>
    <w:rsid w:val="005231FC"/>
    <w:rsid w:val="005232E7"/>
    <w:rsid w:val="0052331E"/>
    <w:rsid w:val="005238BB"/>
    <w:rsid w:val="005238D6"/>
    <w:rsid w:val="00523951"/>
    <w:rsid w:val="00523967"/>
    <w:rsid w:val="0052399A"/>
    <w:rsid w:val="00523A96"/>
    <w:rsid w:val="00523AF1"/>
    <w:rsid w:val="00523B32"/>
    <w:rsid w:val="005240F9"/>
    <w:rsid w:val="0052430F"/>
    <w:rsid w:val="0052436F"/>
    <w:rsid w:val="005243E2"/>
    <w:rsid w:val="0052447F"/>
    <w:rsid w:val="00524610"/>
    <w:rsid w:val="00524674"/>
    <w:rsid w:val="005246FA"/>
    <w:rsid w:val="00524756"/>
    <w:rsid w:val="00524A45"/>
    <w:rsid w:val="00524AA5"/>
    <w:rsid w:val="00524AED"/>
    <w:rsid w:val="00524CAC"/>
    <w:rsid w:val="00524ED2"/>
    <w:rsid w:val="00524F2A"/>
    <w:rsid w:val="0052506A"/>
    <w:rsid w:val="005250E2"/>
    <w:rsid w:val="00525112"/>
    <w:rsid w:val="00525272"/>
    <w:rsid w:val="005252C0"/>
    <w:rsid w:val="0052549D"/>
    <w:rsid w:val="0052579E"/>
    <w:rsid w:val="0052586F"/>
    <w:rsid w:val="0052593A"/>
    <w:rsid w:val="005259C2"/>
    <w:rsid w:val="00525A19"/>
    <w:rsid w:val="00525B1D"/>
    <w:rsid w:val="00525C14"/>
    <w:rsid w:val="00525CB7"/>
    <w:rsid w:val="00525CC0"/>
    <w:rsid w:val="00525DE0"/>
    <w:rsid w:val="00525E66"/>
    <w:rsid w:val="005260A5"/>
    <w:rsid w:val="005260BE"/>
    <w:rsid w:val="0052612E"/>
    <w:rsid w:val="00526421"/>
    <w:rsid w:val="00526499"/>
    <w:rsid w:val="005266C5"/>
    <w:rsid w:val="005269A8"/>
    <w:rsid w:val="00526A6E"/>
    <w:rsid w:val="00526B1A"/>
    <w:rsid w:val="00526BBF"/>
    <w:rsid w:val="00526E69"/>
    <w:rsid w:val="00526F35"/>
    <w:rsid w:val="00526F95"/>
    <w:rsid w:val="00526FFF"/>
    <w:rsid w:val="0052713A"/>
    <w:rsid w:val="0052717A"/>
    <w:rsid w:val="005271B9"/>
    <w:rsid w:val="00527211"/>
    <w:rsid w:val="00527413"/>
    <w:rsid w:val="0052747C"/>
    <w:rsid w:val="005277AC"/>
    <w:rsid w:val="00527962"/>
    <w:rsid w:val="00527BBB"/>
    <w:rsid w:val="00527F4D"/>
    <w:rsid w:val="00527F4F"/>
    <w:rsid w:val="00527FA0"/>
    <w:rsid w:val="005303DD"/>
    <w:rsid w:val="00530426"/>
    <w:rsid w:val="00530432"/>
    <w:rsid w:val="00530502"/>
    <w:rsid w:val="0053059F"/>
    <w:rsid w:val="0053060A"/>
    <w:rsid w:val="00530779"/>
    <w:rsid w:val="00530999"/>
    <w:rsid w:val="00530B82"/>
    <w:rsid w:val="00530EE1"/>
    <w:rsid w:val="00530FDA"/>
    <w:rsid w:val="005311C2"/>
    <w:rsid w:val="0053120A"/>
    <w:rsid w:val="00531286"/>
    <w:rsid w:val="0053165D"/>
    <w:rsid w:val="005317F5"/>
    <w:rsid w:val="0053183D"/>
    <w:rsid w:val="0053193A"/>
    <w:rsid w:val="00531966"/>
    <w:rsid w:val="00531A02"/>
    <w:rsid w:val="00531A0C"/>
    <w:rsid w:val="00531A29"/>
    <w:rsid w:val="00531BA7"/>
    <w:rsid w:val="00531D1C"/>
    <w:rsid w:val="00531E5C"/>
    <w:rsid w:val="00531EA1"/>
    <w:rsid w:val="00531EC1"/>
    <w:rsid w:val="00531FC5"/>
    <w:rsid w:val="00532047"/>
    <w:rsid w:val="0053208A"/>
    <w:rsid w:val="00532193"/>
    <w:rsid w:val="005321AD"/>
    <w:rsid w:val="005325A2"/>
    <w:rsid w:val="005326B4"/>
    <w:rsid w:val="005328F9"/>
    <w:rsid w:val="00532A05"/>
    <w:rsid w:val="00532AD7"/>
    <w:rsid w:val="00532ADF"/>
    <w:rsid w:val="00532B4A"/>
    <w:rsid w:val="00532C4D"/>
    <w:rsid w:val="00532D73"/>
    <w:rsid w:val="00532E66"/>
    <w:rsid w:val="00532E8E"/>
    <w:rsid w:val="00532F57"/>
    <w:rsid w:val="0053307C"/>
    <w:rsid w:val="005330FB"/>
    <w:rsid w:val="00533106"/>
    <w:rsid w:val="0053313B"/>
    <w:rsid w:val="00533170"/>
    <w:rsid w:val="00533303"/>
    <w:rsid w:val="005333F2"/>
    <w:rsid w:val="00533412"/>
    <w:rsid w:val="00533842"/>
    <w:rsid w:val="00533A7E"/>
    <w:rsid w:val="00533A82"/>
    <w:rsid w:val="00533AA0"/>
    <w:rsid w:val="00533AB0"/>
    <w:rsid w:val="00533C2F"/>
    <w:rsid w:val="00533F42"/>
    <w:rsid w:val="00533FDF"/>
    <w:rsid w:val="00534155"/>
    <w:rsid w:val="005342D6"/>
    <w:rsid w:val="00534508"/>
    <w:rsid w:val="0053455B"/>
    <w:rsid w:val="00534616"/>
    <w:rsid w:val="00534656"/>
    <w:rsid w:val="00534725"/>
    <w:rsid w:val="0053478C"/>
    <w:rsid w:val="00534989"/>
    <w:rsid w:val="00534BD8"/>
    <w:rsid w:val="00534BE4"/>
    <w:rsid w:val="00534D30"/>
    <w:rsid w:val="00534DEF"/>
    <w:rsid w:val="00534EC1"/>
    <w:rsid w:val="00534EFF"/>
    <w:rsid w:val="0053501F"/>
    <w:rsid w:val="00535028"/>
    <w:rsid w:val="00535066"/>
    <w:rsid w:val="00535162"/>
    <w:rsid w:val="005353DD"/>
    <w:rsid w:val="005357D1"/>
    <w:rsid w:val="00535927"/>
    <w:rsid w:val="005359E0"/>
    <w:rsid w:val="00535B55"/>
    <w:rsid w:val="00535CF6"/>
    <w:rsid w:val="00535D01"/>
    <w:rsid w:val="00535D28"/>
    <w:rsid w:val="00535DD1"/>
    <w:rsid w:val="00535DE4"/>
    <w:rsid w:val="00536009"/>
    <w:rsid w:val="005360D9"/>
    <w:rsid w:val="00536181"/>
    <w:rsid w:val="005362FB"/>
    <w:rsid w:val="00536341"/>
    <w:rsid w:val="005365E9"/>
    <w:rsid w:val="00536628"/>
    <w:rsid w:val="00536753"/>
    <w:rsid w:val="005367A8"/>
    <w:rsid w:val="00536888"/>
    <w:rsid w:val="00536974"/>
    <w:rsid w:val="005369A9"/>
    <w:rsid w:val="005369EA"/>
    <w:rsid w:val="00536B17"/>
    <w:rsid w:val="00536B8C"/>
    <w:rsid w:val="00536E70"/>
    <w:rsid w:val="00537007"/>
    <w:rsid w:val="00537102"/>
    <w:rsid w:val="00537119"/>
    <w:rsid w:val="00537160"/>
    <w:rsid w:val="0053753F"/>
    <w:rsid w:val="00537977"/>
    <w:rsid w:val="005379E0"/>
    <w:rsid w:val="00537A9D"/>
    <w:rsid w:val="00537AE9"/>
    <w:rsid w:val="00537BCB"/>
    <w:rsid w:val="00537CAA"/>
    <w:rsid w:val="00537CB5"/>
    <w:rsid w:val="00540014"/>
    <w:rsid w:val="005401B2"/>
    <w:rsid w:val="00540238"/>
    <w:rsid w:val="00540477"/>
    <w:rsid w:val="005406DC"/>
    <w:rsid w:val="0054088D"/>
    <w:rsid w:val="00540B8E"/>
    <w:rsid w:val="00540C34"/>
    <w:rsid w:val="00540C5A"/>
    <w:rsid w:val="00540ED4"/>
    <w:rsid w:val="00540FD4"/>
    <w:rsid w:val="0054115B"/>
    <w:rsid w:val="005411C3"/>
    <w:rsid w:val="00541217"/>
    <w:rsid w:val="00541283"/>
    <w:rsid w:val="00541290"/>
    <w:rsid w:val="0054132B"/>
    <w:rsid w:val="005415F8"/>
    <w:rsid w:val="00541740"/>
    <w:rsid w:val="005418C6"/>
    <w:rsid w:val="0054193B"/>
    <w:rsid w:val="005419B9"/>
    <w:rsid w:val="00541B4A"/>
    <w:rsid w:val="00541B76"/>
    <w:rsid w:val="00541C5D"/>
    <w:rsid w:val="00541CDE"/>
    <w:rsid w:val="00541DE0"/>
    <w:rsid w:val="00541FFA"/>
    <w:rsid w:val="005420EB"/>
    <w:rsid w:val="00542152"/>
    <w:rsid w:val="00542168"/>
    <w:rsid w:val="0054223B"/>
    <w:rsid w:val="00542285"/>
    <w:rsid w:val="0054249D"/>
    <w:rsid w:val="00542785"/>
    <w:rsid w:val="005427B6"/>
    <w:rsid w:val="00542967"/>
    <w:rsid w:val="0054297C"/>
    <w:rsid w:val="00542C11"/>
    <w:rsid w:val="00542CB6"/>
    <w:rsid w:val="00542CCD"/>
    <w:rsid w:val="00542F60"/>
    <w:rsid w:val="00542FAF"/>
    <w:rsid w:val="005432BC"/>
    <w:rsid w:val="00543408"/>
    <w:rsid w:val="00543481"/>
    <w:rsid w:val="0054363C"/>
    <w:rsid w:val="0054371F"/>
    <w:rsid w:val="0054379D"/>
    <w:rsid w:val="00543960"/>
    <w:rsid w:val="00543BB1"/>
    <w:rsid w:val="00543BDD"/>
    <w:rsid w:val="00543C64"/>
    <w:rsid w:val="00543C7F"/>
    <w:rsid w:val="00543D06"/>
    <w:rsid w:val="00543E01"/>
    <w:rsid w:val="00543EB1"/>
    <w:rsid w:val="0054402A"/>
    <w:rsid w:val="0054412E"/>
    <w:rsid w:val="005441C4"/>
    <w:rsid w:val="00544200"/>
    <w:rsid w:val="00544216"/>
    <w:rsid w:val="0054454F"/>
    <w:rsid w:val="0054478D"/>
    <w:rsid w:val="0054492D"/>
    <w:rsid w:val="00544959"/>
    <w:rsid w:val="0054495A"/>
    <w:rsid w:val="005449B6"/>
    <w:rsid w:val="00544D51"/>
    <w:rsid w:val="00544DDA"/>
    <w:rsid w:val="00544F15"/>
    <w:rsid w:val="00545089"/>
    <w:rsid w:val="005450E5"/>
    <w:rsid w:val="00545154"/>
    <w:rsid w:val="0054518D"/>
    <w:rsid w:val="005451AA"/>
    <w:rsid w:val="00545691"/>
    <w:rsid w:val="005457CA"/>
    <w:rsid w:val="005457D8"/>
    <w:rsid w:val="00545866"/>
    <w:rsid w:val="005459E7"/>
    <w:rsid w:val="005459FE"/>
    <w:rsid w:val="00545A96"/>
    <w:rsid w:val="00545E3D"/>
    <w:rsid w:val="00545EEA"/>
    <w:rsid w:val="0054615F"/>
    <w:rsid w:val="00546486"/>
    <w:rsid w:val="005464DF"/>
    <w:rsid w:val="00546509"/>
    <w:rsid w:val="0054679A"/>
    <w:rsid w:val="00546905"/>
    <w:rsid w:val="00546D87"/>
    <w:rsid w:val="005470DA"/>
    <w:rsid w:val="00547130"/>
    <w:rsid w:val="0054719D"/>
    <w:rsid w:val="005473C0"/>
    <w:rsid w:val="00547443"/>
    <w:rsid w:val="005474FB"/>
    <w:rsid w:val="0054776F"/>
    <w:rsid w:val="005477B2"/>
    <w:rsid w:val="005479EC"/>
    <w:rsid w:val="00547BF2"/>
    <w:rsid w:val="00547DDD"/>
    <w:rsid w:val="00547E71"/>
    <w:rsid w:val="00547E8E"/>
    <w:rsid w:val="00547E97"/>
    <w:rsid w:val="00547EBC"/>
    <w:rsid w:val="00547EF2"/>
    <w:rsid w:val="00547F0F"/>
    <w:rsid w:val="005502A1"/>
    <w:rsid w:val="00550347"/>
    <w:rsid w:val="0055038B"/>
    <w:rsid w:val="00550422"/>
    <w:rsid w:val="00550738"/>
    <w:rsid w:val="005507A1"/>
    <w:rsid w:val="00550AD5"/>
    <w:rsid w:val="00550B5D"/>
    <w:rsid w:val="00550BC6"/>
    <w:rsid w:val="00550E1B"/>
    <w:rsid w:val="00551020"/>
    <w:rsid w:val="00551342"/>
    <w:rsid w:val="00551357"/>
    <w:rsid w:val="0055141E"/>
    <w:rsid w:val="0055143F"/>
    <w:rsid w:val="00551637"/>
    <w:rsid w:val="005516B5"/>
    <w:rsid w:val="0055183B"/>
    <w:rsid w:val="00551963"/>
    <w:rsid w:val="0055197E"/>
    <w:rsid w:val="00551A78"/>
    <w:rsid w:val="00551CCF"/>
    <w:rsid w:val="00551D8A"/>
    <w:rsid w:val="00551E48"/>
    <w:rsid w:val="00551FBC"/>
    <w:rsid w:val="0055203F"/>
    <w:rsid w:val="005522DF"/>
    <w:rsid w:val="00552312"/>
    <w:rsid w:val="0055238C"/>
    <w:rsid w:val="00552428"/>
    <w:rsid w:val="00552498"/>
    <w:rsid w:val="005525BA"/>
    <w:rsid w:val="005527A2"/>
    <w:rsid w:val="005527E7"/>
    <w:rsid w:val="0055294E"/>
    <w:rsid w:val="00552A3D"/>
    <w:rsid w:val="00552C2B"/>
    <w:rsid w:val="00552D30"/>
    <w:rsid w:val="00552D6C"/>
    <w:rsid w:val="00552E1F"/>
    <w:rsid w:val="00552ED0"/>
    <w:rsid w:val="00552EEC"/>
    <w:rsid w:val="00552FC9"/>
    <w:rsid w:val="0055305F"/>
    <w:rsid w:val="00553104"/>
    <w:rsid w:val="005532EC"/>
    <w:rsid w:val="00553417"/>
    <w:rsid w:val="00553534"/>
    <w:rsid w:val="00553884"/>
    <w:rsid w:val="005538E4"/>
    <w:rsid w:val="00553900"/>
    <w:rsid w:val="00553C7C"/>
    <w:rsid w:val="00553C96"/>
    <w:rsid w:val="00553D86"/>
    <w:rsid w:val="00553E23"/>
    <w:rsid w:val="00553E9C"/>
    <w:rsid w:val="00553EBB"/>
    <w:rsid w:val="00554060"/>
    <w:rsid w:val="00554480"/>
    <w:rsid w:val="00554822"/>
    <w:rsid w:val="0055496F"/>
    <w:rsid w:val="00554B49"/>
    <w:rsid w:val="00554C1C"/>
    <w:rsid w:val="00554C22"/>
    <w:rsid w:val="00554D0E"/>
    <w:rsid w:val="00554E0C"/>
    <w:rsid w:val="00554F8F"/>
    <w:rsid w:val="00555077"/>
    <w:rsid w:val="0055508F"/>
    <w:rsid w:val="005551A3"/>
    <w:rsid w:val="005554F4"/>
    <w:rsid w:val="0055550A"/>
    <w:rsid w:val="0055551A"/>
    <w:rsid w:val="0055574A"/>
    <w:rsid w:val="005558A7"/>
    <w:rsid w:val="005558CE"/>
    <w:rsid w:val="00555E7F"/>
    <w:rsid w:val="00555F94"/>
    <w:rsid w:val="00555FC5"/>
    <w:rsid w:val="00556003"/>
    <w:rsid w:val="005562EC"/>
    <w:rsid w:val="005562ED"/>
    <w:rsid w:val="0055631F"/>
    <w:rsid w:val="00556535"/>
    <w:rsid w:val="00556826"/>
    <w:rsid w:val="00556841"/>
    <w:rsid w:val="005569D0"/>
    <w:rsid w:val="005569DC"/>
    <w:rsid w:val="00556A8F"/>
    <w:rsid w:val="00556E64"/>
    <w:rsid w:val="00556FA1"/>
    <w:rsid w:val="005574E5"/>
    <w:rsid w:val="005574EE"/>
    <w:rsid w:val="00557647"/>
    <w:rsid w:val="0055769F"/>
    <w:rsid w:val="0055775E"/>
    <w:rsid w:val="00557770"/>
    <w:rsid w:val="00557775"/>
    <w:rsid w:val="00557A30"/>
    <w:rsid w:val="00557AE3"/>
    <w:rsid w:val="00557AEA"/>
    <w:rsid w:val="00557B49"/>
    <w:rsid w:val="00557BC9"/>
    <w:rsid w:val="00557D01"/>
    <w:rsid w:val="00557E4E"/>
    <w:rsid w:val="0056005C"/>
    <w:rsid w:val="005600BC"/>
    <w:rsid w:val="005603B9"/>
    <w:rsid w:val="005604B2"/>
    <w:rsid w:val="005606BF"/>
    <w:rsid w:val="005606D0"/>
    <w:rsid w:val="0056077E"/>
    <w:rsid w:val="005607A7"/>
    <w:rsid w:val="00560865"/>
    <w:rsid w:val="00560AE2"/>
    <w:rsid w:val="00560C82"/>
    <w:rsid w:val="00560E02"/>
    <w:rsid w:val="00560E83"/>
    <w:rsid w:val="00560FA5"/>
    <w:rsid w:val="00561077"/>
    <w:rsid w:val="0056120A"/>
    <w:rsid w:val="0056123B"/>
    <w:rsid w:val="0056128F"/>
    <w:rsid w:val="00561303"/>
    <w:rsid w:val="005614F8"/>
    <w:rsid w:val="00561830"/>
    <w:rsid w:val="00561838"/>
    <w:rsid w:val="00561894"/>
    <w:rsid w:val="005618D2"/>
    <w:rsid w:val="005618DB"/>
    <w:rsid w:val="00561910"/>
    <w:rsid w:val="00561B95"/>
    <w:rsid w:val="00561C2C"/>
    <w:rsid w:val="00561CCE"/>
    <w:rsid w:val="00561D1C"/>
    <w:rsid w:val="00561FF8"/>
    <w:rsid w:val="005622F6"/>
    <w:rsid w:val="0056234F"/>
    <w:rsid w:val="00562368"/>
    <w:rsid w:val="00562699"/>
    <w:rsid w:val="0056282C"/>
    <w:rsid w:val="00562847"/>
    <w:rsid w:val="0056297D"/>
    <w:rsid w:val="0056298B"/>
    <w:rsid w:val="00562EB6"/>
    <w:rsid w:val="00562F77"/>
    <w:rsid w:val="0056330F"/>
    <w:rsid w:val="0056331B"/>
    <w:rsid w:val="0056342D"/>
    <w:rsid w:val="005634B6"/>
    <w:rsid w:val="00563671"/>
    <w:rsid w:val="0056367D"/>
    <w:rsid w:val="005636A5"/>
    <w:rsid w:val="005636E7"/>
    <w:rsid w:val="00563739"/>
    <w:rsid w:val="0056394D"/>
    <w:rsid w:val="005639B3"/>
    <w:rsid w:val="00563CCD"/>
    <w:rsid w:val="00563E67"/>
    <w:rsid w:val="00563F60"/>
    <w:rsid w:val="00563F85"/>
    <w:rsid w:val="005640F8"/>
    <w:rsid w:val="0056423D"/>
    <w:rsid w:val="0056435D"/>
    <w:rsid w:val="00564417"/>
    <w:rsid w:val="0056450E"/>
    <w:rsid w:val="0056456A"/>
    <w:rsid w:val="0056458B"/>
    <w:rsid w:val="005645C2"/>
    <w:rsid w:val="005646C1"/>
    <w:rsid w:val="00564831"/>
    <w:rsid w:val="00564838"/>
    <w:rsid w:val="005648CF"/>
    <w:rsid w:val="00564913"/>
    <w:rsid w:val="00564A5E"/>
    <w:rsid w:val="00564D1E"/>
    <w:rsid w:val="00565147"/>
    <w:rsid w:val="0056519B"/>
    <w:rsid w:val="0056522D"/>
    <w:rsid w:val="0056523D"/>
    <w:rsid w:val="005652A2"/>
    <w:rsid w:val="00565387"/>
    <w:rsid w:val="0056548B"/>
    <w:rsid w:val="0056558C"/>
    <w:rsid w:val="00565613"/>
    <w:rsid w:val="0056573B"/>
    <w:rsid w:val="00565769"/>
    <w:rsid w:val="00565AB5"/>
    <w:rsid w:val="00565BA0"/>
    <w:rsid w:val="00565CBB"/>
    <w:rsid w:val="00565CD6"/>
    <w:rsid w:val="00565D6E"/>
    <w:rsid w:val="00565EBF"/>
    <w:rsid w:val="00565EE5"/>
    <w:rsid w:val="005660E8"/>
    <w:rsid w:val="00566358"/>
    <w:rsid w:val="0056635C"/>
    <w:rsid w:val="00566382"/>
    <w:rsid w:val="00566474"/>
    <w:rsid w:val="00566522"/>
    <w:rsid w:val="00566568"/>
    <w:rsid w:val="005665E1"/>
    <w:rsid w:val="00566793"/>
    <w:rsid w:val="00566AE1"/>
    <w:rsid w:val="00566C6D"/>
    <w:rsid w:val="00566E95"/>
    <w:rsid w:val="00566F64"/>
    <w:rsid w:val="00567483"/>
    <w:rsid w:val="00567670"/>
    <w:rsid w:val="005676A1"/>
    <w:rsid w:val="005676CF"/>
    <w:rsid w:val="00567950"/>
    <w:rsid w:val="00567B04"/>
    <w:rsid w:val="00567BB9"/>
    <w:rsid w:val="00567D21"/>
    <w:rsid w:val="00567D2B"/>
    <w:rsid w:val="00567DFB"/>
    <w:rsid w:val="00567F49"/>
    <w:rsid w:val="00567F56"/>
    <w:rsid w:val="00567F61"/>
    <w:rsid w:val="0057001F"/>
    <w:rsid w:val="0057010D"/>
    <w:rsid w:val="005701D5"/>
    <w:rsid w:val="005702B9"/>
    <w:rsid w:val="00570322"/>
    <w:rsid w:val="0057036C"/>
    <w:rsid w:val="005703CD"/>
    <w:rsid w:val="00570475"/>
    <w:rsid w:val="00570535"/>
    <w:rsid w:val="005705A8"/>
    <w:rsid w:val="005706CE"/>
    <w:rsid w:val="00570891"/>
    <w:rsid w:val="00570922"/>
    <w:rsid w:val="00570B5F"/>
    <w:rsid w:val="00570B94"/>
    <w:rsid w:val="00570BB5"/>
    <w:rsid w:val="00570BCF"/>
    <w:rsid w:val="00570DCE"/>
    <w:rsid w:val="00570E39"/>
    <w:rsid w:val="00570E5D"/>
    <w:rsid w:val="00570E81"/>
    <w:rsid w:val="00570EBA"/>
    <w:rsid w:val="0057113E"/>
    <w:rsid w:val="0057122B"/>
    <w:rsid w:val="00571276"/>
    <w:rsid w:val="0057142C"/>
    <w:rsid w:val="005714FB"/>
    <w:rsid w:val="00571790"/>
    <w:rsid w:val="005719C0"/>
    <w:rsid w:val="00571A2E"/>
    <w:rsid w:val="00571A7D"/>
    <w:rsid w:val="00571B05"/>
    <w:rsid w:val="00571BCC"/>
    <w:rsid w:val="00571F1B"/>
    <w:rsid w:val="005720C3"/>
    <w:rsid w:val="0057226A"/>
    <w:rsid w:val="00572282"/>
    <w:rsid w:val="005724C9"/>
    <w:rsid w:val="0057250A"/>
    <w:rsid w:val="005729B5"/>
    <w:rsid w:val="00572A01"/>
    <w:rsid w:val="00572A25"/>
    <w:rsid w:val="00572BD7"/>
    <w:rsid w:val="00572CEE"/>
    <w:rsid w:val="00572D9A"/>
    <w:rsid w:val="00572DDC"/>
    <w:rsid w:val="00572E2B"/>
    <w:rsid w:val="00572E51"/>
    <w:rsid w:val="00572F4F"/>
    <w:rsid w:val="005731BD"/>
    <w:rsid w:val="005733ED"/>
    <w:rsid w:val="00573465"/>
    <w:rsid w:val="005734DB"/>
    <w:rsid w:val="005734E8"/>
    <w:rsid w:val="0057354E"/>
    <w:rsid w:val="005735B7"/>
    <w:rsid w:val="0057360B"/>
    <w:rsid w:val="00573755"/>
    <w:rsid w:val="0057379B"/>
    <w:rsid w:val="005738AB"/>
    <w:rsid w:val="005738DF"/>
    <w:rsid w:val="0057395A"/>
    <w:rsid w:val="00573A85"/>
    <w:rsid w:val="00573B8C"/>
    <w:rsid w:val="00573D00"/>
    <w:rsid w:val="00573D8F"/>
    <w:rsid w:val="00573EBD"/>
    <w:rsid w:val="00574036"/>
    <w:rsid w:val="00574040"/>
    <w:rsid w:val="0057408E"/>
    <w:rsid w:val="005740AE"/>
    <w:rsid w:val="005740ED"/>
    <w:rsid w:val="0057411C"/>
    <w:rsid w:val="0057420F"/>
    <w:rsid w:val="00574301"/>
    <w:rsid w:val="00574584"/>
    <w:rsid w:val="005747A8"/>
    <w:rsid w:val="005747C8"/>
    <w:rsid w:val="00574C0F"/>
    <w:rsid w:val="00574D0B"/>
    <w:rsid w:val="00574E95"/>
    <w:rsid w:val="00574FB3"/>
    <w:rsid w:val="0057509E"/>
    <w:rsid w:val="005750AA"/>
    <w:rsid w:val="005750AC"/>
    <w:rsid w:val="0057520E"/>
    <w:rsid w:val="005752D7"/>
    <w:rsid w:val="0057533F"/>
    <w:rsid w:val="0057557E"/>
    <w:rsid w:val="00575611"/>
    <w:rsid w:val="0057564B"/>
    <w:rsid w:val="005756E1"/>
    <w:rsid w:val="005757C7"/>
    <w:rsid w:val="00575871"/>
    <w:rsid w:val="00575907"/>
    <w:rsid w:val="00575BB7"/>
    <w:rsid w:val="00575CC5"/>
    <w:rsid w:val="00575D28"/>
    <w:rsid w:val="00575F18"/>
    <w:rsid w:val="0057607C"/>
    <w:rsid w:val="005763A6"/>
    <w:rsid w:val="005764B0"/>
    <w:rsid w:val="0057664F"/>
    <w:rsid w:val="005769D1"/>
    <w:rsid w:val="00576A78"/>
    <w:rsid w:val="00576B2E"/>
    <w:rsid w:val="00576B92"/>
    <w:rsid w:val="00576C81"/>
    <w:rsid w:val="00576CD3"/>
    <w:rsid w:val="00576CFE"/>
    <w:rsid w:val="00576D4A"/>
    <w:rsid w:val="00576E85"/>
    <w:rsid w:val="0057715D"/>
    <w:rsid w:val="005772B4"/>
    <w:rsid w:val="00577488"/>
    <w:rsid w:val="0057750B"/>
    <w:rsid w:val="00577A3B"/>
    <w:rsid w:val="00577A3C"/>
    <w:rsid w:val="00577B2B"/>
    <w:rsid w:val="00577CF8"/>
    <w:rsid w:val="00577DF2"/>
    <w:rsid w:val="00577EAE"/>
    <w:rsid w:val="00577F05"/>
    <w:rsid w:val="00577F6A"/>
    <w:rsid w:val="00577FBB"/>
    <w:rsid w:val="00577FC3"/>
    <w:rsid w:val="00577FC7"/>
    <w:rsid w:val="005800FA"/>
    <w:rsid w:val="005801A2"/>
    <w:rsid w:val="005801F2"/>
    <w:rsid w:val="00580284"/>
    <w:rsid w:val="00580388"/>
    <w:rsid w:val="005803AA"/>
    <w:rsid w:val="00580524"/>
    <w:rsid w:val="00580724"/>
    <w:rsid w:val="005807C7"/>
    <w:rsid w:val="00580851"/>
    <w:rsid w:val="005809BB"/>
    <w:rsid w:val="00580A30"/>
    <w:rsid w:val="00580A98"/>
    <w:rsid w:val="00580BA3"/>
    <w:rsid w:val="00580EFF"/>
    <w:rsid w:val="005810FF"/>
    <w:rsid w:val="005812F3"/>
    <w:rsid w:val="005812FC"/>
    <w:rsid w:val="0058135F"/>
    <w:rsid w:val="00581360"/>
    <w:rsid w:val="00581398"/>
    <w:rsid w:val="005815B9"/>
    <w:rsid w:val="005816B6"/>
    <w:rsid w:val="005816BC"/>
    <w:rsid w:val="005818CB"/>
    <w:rsid w:val="005818E6"/>
    <w:rsid w:val="0058194C"/>
    <w:rsid w:val="00581A84"/>
    <w:rsid w:val="00581A85"/>
    <w:rsid w:val="00581B22"/>
    <w:rsid w:val="00581BDD"/>
    <w:rsid w:val="00581C30"/>
    <w:rsid w:val="00581D34"/>
    <w:rsid w:val="00581E1F"/>
    <w:rsid w:val="00581E62"/>
    <w:rsid w:val="00581EA0"/>
    <w:rsid w:val="00582066"/>
    <w:rsid w:val="00582200"/>
    <w:rsid w:val="0058232E"/>
    <w:rsid w:val="00582366"/>
    <w:rsid w:val="00582611"/>
    <w:rsid w:val="005826B9"/>
    <w:rsid w:val="005827CF"/>
    <w:rsid w:val="005827EF"/>
    <w:rsid w:val="0058280B"/>
    <w:rsid w:val="0058295D"/>
    <w:rsid w:val="00582A7D"/>
    <w:rsid w:val="00582B19"/>
    <w:rsid w:val="00582BAD"/>
    <w:rsid w:val="00582DBA"/>
    <w:rsid w:val="00582EBF"/>
    <w:rsid w:val="00582FC8"/>
    <w:rsid w:val="00583157"/>
    <w:rsid w:val="005831AB"/>
    <w:rsid w:val="00583306"/>
    <w:rsid w:val="00583550"/>
    <w:rsid w:val="00583771"/>
    <w:rsid w:val="0058386C"/>
    <w:rsid w:val="005839CE"/>
    <w:rsid w:val="00583BA8"/>
    <w:rsid w:val="00583E41"/>
    <w:rsid w:val="00583F9E"/>
    <w:rsid w:val="00583FAB"/>
    <w:rsid w:val="005841D9"/>
    <w:rsid w:val="005842AB"/>
    <w:rsid w:val="00584304"/>
    <w:rsid w:val="00584325"/>
    <w:rsid w:val="00584340"/>
    <w:rsid w:val="00584403"/>
    <w:rsid w:val="0058445D"/>
    <w:rsid w:val="005846E5"/>
    <w:rsid w:val="005847BD"/>
    <w:rsid w:val="005847FC"/>
    <w:rsid w:val="0058499B"/>
    <w:rsid w:val="00584A4D"/>
    <w:rsid w:val="00584A66"/>
    <w:rsid w:val="00584B21"/>
    <w:rsid w:val="00584B6D"/>
    <w:rsid w:val="00584B79"/>
    <w:rsid w:val="00584C80"/>
    <w:rsid w:val="00584C8D"/>
    <w:rsid w:val="00584C95"/>
    <w:rsid w:val="00584D7D"/>
    <w:rsid w:val="00585062"/>
    <w:rsid w:val="00585121"/>
    <w:rsid w:val="0058541F"/>
    <w:rsid w:val="005854B1"/>
    <w:rsid w:val="005855D0"/>
    <w:rsid w:val="005856C2"/>
    <w:rsid w:val="00585776"/>
    <w:rsid w:val="00585825"/>
    <w:rsid w:val="00585A8A"/>
    <w:rsid w:val="00585C7C"/>
    <w:rsid w:val="00585CBD"/>
    <w:rsid w:val="00585CC1"/>
    <w:rsid w:val="00585D58"/>
    <w:rsid w:val="00585D6C"/>
    <w:rsid w:val="00585E97"/>
    <w:rsid w:val="0058633F"/>
    <w:rsid w:val="00586446"/>
    <w:rsid w:val="005868A5"/>
    <w:rsid w:val="0058691A"/>
    <w:rsid w:val="00586B0D"/>
    <w:rsid w:val="00586D9E"/>
    <w:rsid w:val="00586DAB"/>
    <w:rsid w:val="0058767D"/>
    <w:rsid w:val="005876C9"/>
    <w:rsid w:val="00587736"/>
    <w:rsid w:val="00587A2B"/>
    <w:rsid w:val="00587B27"/>
    <w:rsid w:val="00587B7A"/>
    <w:rsid w:val="00587CF7"/>
    <w:rsid w:val="00587D06"/>
    <w:rsid w:val="00587EDC"/>
    <w:rsid w:val="00587F73"/>
    <w:rsid w:val="0059003D"/>
    <w:rsid w:val="00590282"/>
    <w:rsid w:val="00590380"/>
    <w:rsid w:val="00590512"/>
    <w:rsid w:val="00590643"/>
    <w:rsid w:val="00590768"/>
    <w:rsid w:val="0059087F"/>
    <w:rsid w:val="00590939"/>
    <w:rsid w:val="0059098C"/>
    <w:rsid w:val="005909E7"/>
    <w:rsid w:val="005909F3"/>
    <w:rsid w:val="00590C17"/>
    <w:rsid w:val="00590C6C"/>
    <w:rsid w:val="00590DE4"/>
    <w:rsid w:val="00590E69"/>
    <w:rsid w:val="0059110C"/>
    <w:rsid w:val="0059114A"/>
    <w:rsid w:val="0059125A"/>
    <w:rsid w:val="0059135C"/>
    <w:rsid w:val="00591607"/>
    <w:rsid w:val="005916AF"/>
    <w:rsid w:val="005917CF"/>
    <w:rsid w:val="0059191C"/>
    <w:rsid w:val="00591C26"/>
    <w:rsid w:val="00591C9D"/>
    <w:rsid w:val="00591EE6"/>
    <w:rsid w:val="00592045"/>
    <w:rsid w:val="00592138"/>
    <w:rsid w:val="00592179"/>
    <w:rsid w:val="0059224F"/>
    <w:rsid w:val="00592389"/>
    <w:rsid w:val="00592398"/>
    <w:rsid w:val="00592487"/>
    <w:rsid w:val="0059285F"/>
    <w:rsid w:val="00592A80"/>
    <w:rsid w:val="00592D92"/>
    <w:rsid w:val="00592E76"/>
    <w:rsid w:val="00592FEC"/>
    <w:rsid w:val="005930CC"/>
    <w:rsid w:val="0059320E"/>
    <w:rsid w:val="0059329E"/>
    <w:rsid w:val="00593322"/>
    <w:rsid w:val="005933D9"/>
    <w:rsid w:val="00593619"/>
    <w:rsid w:val="005936CF"/>
    <w:rsid w:val="005936DB"/>
    <w:rsid w:val="005937BF"/>
    <w:rsid w:val="005939A1"/>
    <w:rsid w:val="00593A21"/>
    <w:rsid w:val="00593B89"/>
    <w:rsid w:val="00593C08"/>
    <w:rsid w:val="00593C90"/>
    <w:rsid w:val="00593CED"/>
    <w:rsid w:val="00593E80"/>
    <w:rsid w:val="00593E8F"/>
    <w:rsid w:val="00593F53"/>
    <w:rsid w:val="0059406E"/>
    <w:rsid w:val="0059415E"/>
    <w:rsid w:val="00594216"/>
    <w:rsid w:val="005942F6"/>
    <w:rsid w:val="0059433E"/>
    <w:rsid w:val="0059441E"/>
    <w:rsid w:val="005946AD"/>
    <w:rsid w:val="005947F4"/>
    <w:rsid w:val="005948DB"/>
    <w:rsid w:val="005949A6"/>
    <w:rsid w:val="005949C8"/>
    <w:rsid w:val="00594ADC"/>
    <w:rsid w:val="00594B4B"/>
    <w:rsid w:val="00594B4C"/>
    <w:rsid w:val="00594BDF"/>
    <w:rsid w:val="00594D0D"/>
    <w:rsid w:val="00594E0C"/>
    <w:rsid w:val="00594EB4"/>
    <w:rsid w:val="00594F20"/>
    <w:rsid w:val="0059531B"/>
    <w:rsid w:val="00595498"/>
    <w:rsid w:val="005956AF"/>
    <w:rsid w:val="005956D4"/>
    <w:rsid w:val="00595872"/>
    <w:rsid w:val="005958E5"/>
    <w:rsid w:val="00595973"/>
    <w:rsid w:val="00595AE2"/>
    <w:rsid w:val="00595C4F"/>
    <w:rsid w:val="00595CC9"/>
    <w:rsid w:val="00595DF3"/>
    <w:rsid w:val="00595E81"/>
    <w:rsid w:val="00595EFE"/>
    <w:rsid w:val="005962DE"/>
    <w:rsid w:val="0059678C"/>
    <w:rsid w:val="005969C4"/>
    <w:rsid w:val="00596AE2"/>
    <w:rsid w:val="00596C27"/>
    <w:rsid w:val="00596C93"/>
    <w:rsid w:val="00596CF5"/>
    <w:rsid w:val="00596E71"/>
    <w:rsid w:val="00596EB4"/>
    <w:rsid w:val="00596EDC"/>
    <w:rsid w:val="00596FCE"/>
    <w:rsid w:val="00596FEF"/>
    <w:rsid w:val="0059704E"/>
    <w:rsid w:val="00597185"/>
    <w:rsid w:val="005971ED"/>
    <w:rsid w:val="00597256"/>
    <w:rsid w:val="00597417"/>
    <w:rsid w:val="00597422"/>
    <w:rsid w:val="005974A0"/>
    <w:rsid w:val="0059764C"/>
    <w:rsid w:val="005976A1"/>
    <w:rsid w:val="005976BE"/>
    <w:rsid w:val="005977DF"/>
    <w:rsid w:val="005978D7"/>
    <w:rsid w:val="0059792E"/>
    <w:rsid w:val="00597A90"/>
    <w:rsid w:val="00597BE1"/>
    <w:rsid w:val="00597D79"/>
    <w:rsid w:val="005A0534"/>
    <w:rsid w:val="005A0971"/>
    <w:rsid w:val="005A0A1B"/>
    <w:rsid w:val="005A0B58"/>
    <w:rsid w:val="005A0B83"/>
    <w:rsid w:val="005A0BE4"/>
    <w:rsid w:val="005A0C02"/>
    <w:rsid w:val="005A0E1A"/>
    <w:rsid w:val="005A0E31"/>
    <w:rsid w:val="005A1201"/>
    <w:rsid w:val="005A1212"/>
    <w:rsid w:val="005A121D"/>
    <w:rsid w:val="005A1336"/>
    <w:rsid w:val="005A1443"/>
    <w:rsid w:val="005A155A"/>
    <w:rsid w:val="005A1671"/>
    <w:rsid w:val="005A1680"/>
    <w:rsid w:val="005A1847"/>
    <w:rsid w:val="005A18E8"/>
    <w:rsid w:val="005A197B"/>
    <w:rsid w:val="005A1CB6"/>
    <w:rsid w:val="005A1DDB"/>
    <w:rsid w:val="005A1FBE"/>
    <w:rsid w:val="005A209D"/>
    <w:rsid w:val="005A2174"/>
    <w:rsid w:val="005A2204"/>
    <w:rsid w:val="005A23F6"/>
    <w:rsid w:val="005A250C"/>
    <w:rsid w:val="005A2603"/>
    <w:rsid w:val="005A2643"/>
    <w:rsid w:val="005A2997"/>
    <w:rsid w:val="005A29F8"/>
    <w:rsid w:val="005A2B01"/>
    <w:rsid w:val="005A2C42"/>
    <w:rsid w:val="005A2C67"/>
    <w:rsid w:val="005A2C6A"/>
    <w:rsid w:val="005A2FC7"/>
    <w:rsid w:val="005A2FDA"/>
    <w:rsid w:val="005A2FFE"/>
    <w:rsid w:val="005A3120"/>
    <w:rsid w:val="005A3233"/>
    <w:rsid w:val="005A3259"/>
    <w:rsid w:val="005A33D5"/>
    <w:rsid w:val="005A36E4"/>
    <w:rsid w:val="005A36F9"/>
    <w:rsid w:val="005A379E"/>
    <w:rsid w:val="005A37A4"/>
    <w:rsid w:val="005A382E"/>
    <w:rsid w:val="005A38EC"/>
    <w:rsid w:val="005A3903"/>
    <w:rsid w:val="005A397A"/>
    <w:rsid w:val="005A3B5C"/>
    <w:rsid w:val="005A3B9E"/>
    <w:rsid w:val="005A3CA0"/>
    <w:rsid w:val="005A3DBD"/>
    <w:rsid w:val="005A4123"/>
    <w:rsid w:val="005A447C"/>
    <w:rsid w:val="005A44C9"/>
    <w:rsid w:val="005A4591"/>
    <w:rsid w:val="005A46EF"/>
    <w:rsid w:val="005A480D"/>
    <w:rsid w:val="005A4831"/>
    <w:rsid w:val="005A491A"/>
    <w:rsid w:val="005A492C"/>
    <w:rsid w:val="005A4A6C"/>
    <w:rsid w:val="005A4B1A"/>
    <w:rsid w:val="005A5067"/>
    <w:rsid w:val="005A50B8"/>
    <w:rsid w:val="005A5197"/>
    <w:rsid w:val="005A51A7"/>
    <w:rsid w:val="005A51CB"/>
    <w:rsid w:val="005A5352"/>
    <w:rsid w:val="005A53A8"/>
    <w:rsid w:val="005A5447"/>
    <w:rsid w:val="005A54AC"/>
    <w:rsid w:val="005A5637"/>
    <w:rsid w:val="005A564E"/>
    <w:rsid w:val="005A5778"/>
    <w:rsid w:val="005A57C3"/>
    <w:rsid w:val="005A5818"/>
    <w:rsid w:val="005A5855"/>
    <w:rsid w:val="005A58DC"/>
    <w:rsid w:val="005A5924"/>
    <w:rsid w:val="005A5C5B"/>
    <w:rsid w:val="005A5DC4"/>
    <w:rsid w:val="005A5DD0"/>
    <w:rsid w:val="005A5F0B"/>
    <w:rsid w:val="005A5FF6"/>
    <w:rsid w:val="005A611E"/>
    <w:rsid w:val="005A650E"/>
    <w:rsid w:val="005A6522"/>
    <w:rsid w:val="005A6550"/>
    <w:rsid w:val="005A659B"/>
    <w:rsid w:val="005A6606"/>
    <w:rsid w:val="005A6646"/>
    <w:rsid w:val="005A6753"/>
    <w:rsid w:val="005A6861"/>
    <w:rsid w:val="005A6A46"/>
    <w:rsid w:val="005A6B0D"/>
    <w:rsid w:val="005A6D7B"/>
    <w:rsid w:val="005A6E88"/>
    <w:rsid w:val="005A6ECB"/>
    <w:rsid w:val="005A6ED0"/>
    <w:rsid w:val="005A6F55"/>
    <w:rsid w:val="005A6FF9"/>
    <w:rsid w:val="005A7044"/>
    <w:rsid w:val="005A70BC"/>
    <w:rsid w:val="005A711F"/>
    <w:rsid w:val="005A7205"/>
    <w:rsid w:val="005A7246"/>
    <w:rsid w:val="005A7579"/>
    <w:rsid w:val="005A7741"/>
    <w:rsid w:val="005A79EF"/>
    <w:rsid w:val="005A7B39"/>
    <w:rsid w:val="005A7B98"/>
    <w:rsid w:val="005A7E8E"/>
    <w:rsid w:val="005A7FB0"/>
    <w:rsid w:val="005B004D"/>
    <w:rsid w:val="005B0082"/>
    <w:rsid w:val="005B00FD"/>
    <w:rsid w:val="005B02CC"/>
    <w:rsid w:val="005B0315"/>
    <w:rsid w:val="005B0321"/>
    <w:rsid w:val="005B048F"/>
    <w:rsid w:val="005B0606"/>
    <w:rsid w:val="005B06D9"/>
    <w:rsid w:val="005B0879"/>
    <w:rsid w:val="005B0902"/>
    <w:rsid w:val="005B09A8"/>
    <w:rsid w:val="005B0B23"/>
    <w:rsid w:val="005B0B4A"/>
    <w:rsid w:val="005B0D5B"/>
    <w:rsid w:val="005B0EBA"/>
    <w:rsid w:val="005B0F4D"/>
    <w:rsid w:val="005B106A"/>
    <w:rsid w:val="005B10E7"/>
    <w:rsid w:val="005B12BD"/>
    <w:rsid w:val="005B14AE"/>
    <w:rsid w:val="005B166E"/>
    <w:rsid w:val="005B1703"/>
    <w:rsid w:val="005B17A8"/>
    <w:rsid w:val="005B17C1"/>
    <w:rsid w:val="005B17E1"/>
    <w:rsid w:val="005B1955"/>
    <w:rsid w:val="005B1B02"/>
    <w:rsid w:val="005B1B14"/>
    <w:rsid w:val="005B1B84"/>
    <w:rsid w:val="005B1CAC"/>
    <w:rsid w:val="005B1D08"/>
    <w:rsid w:val="005B1D14"/>
    <w:rsid w:val="005B1DC8"/>
    <w:rsid w:val="005B1E3A"/>
    <w:rsid w:val="005B1E82"/>
    <w:rsid w:val="005B211B"/>
    <w:rsid w:val="005B211C"/>
    <w:rsid w:val="005B211D"/>
    <w:rsid w:val="005B214A"/>
    <w:rsid w:val="005B2388"/>
    <w:rsid w:val="005B253A"/>
    <w:rsid w:val="005B267F"/>
    <w:rsid w:val="005B2791"/>
    <w:rsid w:val="005B27A5"/>
    <w:rsid w:val="005B28C3"/>
    <w:rsid w:val="005B29BA"/>
    <w:rsid w:val="005B2C5D"/>
    <w:rsid w:val="005B2D72"/>
    <w:rsid w:val="005B2E8C"/>
    <w:rsid w:val="005B311F"/>
    <w:rsid w:val="005B3189"/>
    <w:rsid w:val="005B31BF"/>
    <w:rsid w:val="005B3280"/>
    <w:rsid w:val="005B32DE"/>
    <w:rsid w:val="005B3319"/>
    <w:rsid w:val="005B3350"/>
    <w:rsid w:val="005B34C1"/>
    <w:rsid w:val="005B354E"/>
    <w:rsid w:val="005B36FC"/>
    <w:rsid w:val="005B370A"/>
    <w:rsid w:val="005B3A77"/>
    <w:rsid w:val="005B3B33"/>
    <w:rsid w:val="005B3B3B"/>
    <w:rsid w:val="005B3B9E"/>
    <w:rsid w:val="005B3DA2"/>
    <w:rsid w:val="005B3ECD"/>
    <w:rsid w:val="005B3F23"/>
    <w:rsid w:val="005B3F3F"/>
    <w:rsid w:val="005B3F9F"/>
    <w:rsid w:val="005B4092"/>
    <w:rsid w:val="005B414B"/>
    <w:rsid w:val="005B42A4"/>
    <w:rsid w:val="005B42E6"/>
    <w:rsid w:val="005B43BE"/>
    <w:rsid w:val="005B4428"/>
    <w:rsid w:val="005B4448"/>
    <w:rsid w:val="005B451D"/>
    <w:rsid w:val="005B46D5"/>
    <w:rsid w:val="005B48B7"/>
    <w:rsid w:val="005B498A"/>
    <w:rsid w:val="005B4A33"/>
    <w:rsid w:val="005B4AA6"/>
    <w:rsid w:val="005B4D7C"/>
    <w:rsid w:val="005B4FB4"/>
    <w:rsid w:val="005B503E"/>
    <w:rsid w:val="005B50FE"/>
    <w:rsid w:val="005B514F"/>
    <w:rsid w:val="005B528D"/>
    <w:rsid w:val="005B54A7"/>
    <w:rsid w:val="005B54B6"/>
    <w:rsid w:val="005B5958"/>
    <w:rsid w:val="005B596C"/>
    <w:rsid w:val="005B5A02"/>
    <w:rsid w:val="005B5A39"/>
    <w:rsid w:val="005B5C22"/>
    <w:rsid w:val="005B5E0E"/>
    <w:rsid w:val="005B6073"/>
    <w:rsid w:val="005B6162"/>
    <w:rsid w:val="005B63ED"/>
    <w:rsid w:val="005B6559"/>
    <w:rsid w:val="005B6796"/>
    <w:rsid w:val="005B67F7"/>
    <w:rsid w:val="005B697A"/>
    <w:rsid w:val="005B6B4C"/>
    <w:rsid w:val="005B6B65"/>
    <w:rsid w:val="005B6BA3"/>
    <w:rsid w:val="005B6D1E"/>
    <w:rsid w:val="005B6F86"/>
    <w:rsid w:val="005B71A7"/>
    <w:rsid w:val="005B72AD"/>
    <w:rsid w:val="005B73BF"/>
    <w:rsid w:val="005B7448"/>
    <w:rsid w:val="005B7457"/>
    <w:rsid w:val="005B755E"/>
    <w:rsid w:val="005B7690"/>
    <w:rsid w:val="005B7717"/>
    <w:rsid w:val="005B7C14"/>
    <w:rsid w:val="005B7C62"/>
    <w:rsid w:val="005B7CDB"/>
    <w:rsid w:val="005B7CED"/>
    <w:rsid w:val="005B7D3D"/>
    <w:rsid w:val="005B7D47"/>
    <w:rsid w:val="005B7F55"/>
    <w:rsid w:val="005C01C8"/>
    <w:rsid w:val="005C0389"/>
    <w:rsid w:val="005C08DF"/>
    <w:rsid w:val="005C0A40"/>
    <w:rsid w:val="005C0A41"/>
    <w:rsid w:val="005C0B35"/>
    <w:rsid w:val="005C0B5B"/>
    <w:rsid w:val="005C0B6A"/>
    <w:rsid w:val="005C0C0A"/>
    <w:rsid w:val="005C0D58"/>
    <w:rsid w:val="005C0E88"/>
    <w:rsid w:val="005C0EA9"/>
    <w:rsid w:val="005C0F33"/>
    <w:rsid w:val="005C0F3D"/>
    <w:rsid w:val="005C0FE6"/>
    <w:rsid w:val="005C105B"/>
    <w:rsid w:val="005C108A"/>
    <w:rsid w:val="005C11CF"/>
    <w:rsid w:val="005C120D"/>
    <w:rsid w:val="005C13CD"/>
    <w:rsid w:val="005C18B3"/>
    <w:rsid w:val="005C19F6"/>
    <w:rsid w:val="005C1A62"/>
    <w:rsid w:val="005C1B33"/>
    <w:rsid w:val="005C1B49"/>
    <w:rsid w:val="005C1C2A"/>
    <w:rsid w:val="005C1C70"/>
    <w:rsid w:val="005C1CAC"/>
    <w:rsid w:val="005C1CE9"/>
    <w:rsid w:val="005C1D85"/>
    <w:rsid w:val="005C1E3C"/>
    <w:rsid w:val="005C1EC0"/>
    <w:rsid w:val="005C1F48"/>
    <w:rsid w:val="005C2032"/>
    <w:rsid w:val="005C21D6"/>
    <w:rsid w:val="005C222A"/>
    <w:rsid w:val="005C237D"/>
    <w:rsid w:val="005C25E9"/>
    <w:rsid w:val="005C26F3"/>
    <w:rsid w:val="005C27EB"/>
    <w:rsid w:val="005C2869"/>
    <w:rsid w:val="005C295D"/>
    <w:rsid w:val="005C2C43"/>
    <w:rsid w:val="005C2C71"/>
    <w:rsid w:val="005C2CB4"/>
    <w:rsid w:val="005C2CC3"/>
    <w:rsid w:val="005C2D66"/>
    <w:rsid w:val="005C2E27"/>
    <w:rsid w:val="005C2FD6"/>
    <w:rsid w:val="005C303E"/>
    <w:rsid w:val="005C34C9"/>
    <w:rsid w:val="005C364A"/>
    <w:rsid w:val="005C3655"/>
    <w:rsid w:val="005C3822"/>
    <w:rsid w:val="005C3858"/>
    <w:rsid w:val="005C38DF"/>
    <w:rsid w:val="005C3A33"/>
    <w:rsid w:val="005C3A9B"/>
    <w:rsid w:val="005C3BED"/>
    <w:rsid w:val="005C3C1B"/>
    <w:rsid w:val="005C3D34"/>
    <w:rsid w:val="005C3F1B"/>
    <w:rsid w:val="005C40D6"/>
    <w:rsid w:val="005C4211"/>
    <w:rsid w:val="005C425A"/>
    <w:rsid w:val="005C4375"/>
    <w:rsid w:val="005C43FC"/>
    <w:rsid w:val="005C45FE"/>
    <w:rsid w:val="005C4664"/>
    <w:rsid w:val="005C4904"/>
    <w:rsid w:val="005C4ADD"/>
    <w:rsid w:val="005C4C64"/>
    <w:rsid w:val="005C4CCF"/>
    <w:rsid w:val="005C4D25"/>
    <w:rsid w:val="005C4D83"/>
    <w:rsid w:val="005C4DAF"/>
    <w:rsid w:val="005C4EBD"/>
    <w:rsid w:val="005C5044"/>
    <w:rsid w:val="005C50E3"/>
    <w:rsid w:val="005C53BF"/>
    <w:rsid w:val="005C549F"/>
    <w:rsid w:val="005C553E"/>
    <w:rsid w:val="005C561C"/>
    <w:rsid w:val="005C56C0"/>
    <w:rsid w:val="005C56E0"/>
    <w:rsid w:val="005C570F"/>
    <w:rsid w:val="005C57DF"/>
    <w:rsid w:val="005C5833"/>
    <w:rsid w:val="005C5919"/>
    <w:rsid w:val="005C5A6D"/>
    <w:rsid w:val="005C5D32"/>
    <w:rsid w:val="005C5F1F"/>
    <w:rsid w:val="005C6223"/>
    <w:rsid w:val="005C64CB"/>
    <w:rsid w:val="005C660B"/>
    <w:rsid w:val="005C6614"/>
    <w:rsid w:val="005C6625"/>
    <w:rsid w:val="005C69B4"/>
    <w:rsid w:val="005C6A5C"/>
    <w:rsid w:val="005C6AA0"/>
    <w:rsid w:val="005C6C46"/>
    <w:rsid w:val="005C6CDC"/>
    <w:rsid w:val="005C7010"/>
    <w:rsid w:val="005C70DC"/>
    <w:rsid w:val="005C738E"/>
    <w:rsid w:val="005C73E7"/>
    <w:rsid w:val="005C74A0"/>
    <w:rsid w:val="005C755F"/>
    <w:rsid w:val="005C77D1"/>
    <w:rsid w:val="005C783D"/>
    <w:rsid w:val="005C7875"/>
    <w:rsid w:val="005C7A1B"/>
    <w:rsid w:val="005C7BFD"/>
    <w:rsid w:val="005C7E52"/>
    <w:rsid w:val="005C7F8C"/>
    <w:rsid w:val="005D0077"/>
    <w:rsid w:val="005D00B5"/>
    <w:rsid w:val="005D0150"/>
    <w:rsid w:val="005D02E8"/>
    <w:rsid w:val="005D0734"/>
    <w:rsid w:val="005D080C"/>
    <w:rsid w:val="005D0836"/>
    <w:rsid w:val="005D0970"/>
    <w:rsid w:val="005D0DE9"/>
    <w:rsid w:val="005D0EF1"/>
    <w:rsid w:val="005D0FCA"/>
    <w:rsid w:val="005D1102"/>
    <w:rsid w:val="005D1390"/>
    <w:rsid w:val="005D1413"/>
    <w:rsid w:val="005D1528"/>
    <w:rsid w:val="005D152A"/>
    <w:rsid w:val="005D15DA"/>
    <w:rsid w:val="005D1625"/>
    <w:rsid w:val="005D1783"/>
    <w:rsid w:val="005D1816"/>
    <w:rsid w:val="005D19CC"/>
    <w:rsid w:val="005D1F33"/>
    <w:rsid w:val="005D1FEA"/>
    <w:rsid w:val="005D210B"/>
    <w:rsid w:val="005D229A"/>
    <w:rsid w:val="005D22B7"/>
    <w:rsid w:val="005D2410"/>
    <w:rsid w:val="005D243B"/>
    <w:rsid w:val="005D2521"/>
    <w:rsid w:val="005D2577"/>
    <w:rsid w:val="005D2712"/>
    <w:rsid w:val="005D2793"/>
    <w:rsid w:val="005D27AF"/>
    <w:rsid w:val="005D2805"/>
    <w:rsid w:val="005D28E2"/>
    <w:rsid w:val="005D295A"/>
    <w:rsid w:val="005D2A9B"/>
    <w:rsid w:val="005D2BA6"/>
    <w:rsid w:val="005D2CBC"/>
    <w:rsid w:val="005D2D7F"/>
    <w:rsid w:val="005D301A"/>
    <w:rsid w:val="005D304D"/>
    <w:rsid w:val="005D31A5"/>
    <w:rsid w:val="005D32B5"/>
    <w:rsid w:val="005D32E2"/>
    <w:rsid w:val="005D33D8"/>
    <w:rsid w:val="005D3888"/>
    <w:rsid w:val="005D3A87"/>
    <w:rsid w:val="005D3AE5"/>
    <w:rsid w:val="005D3B2A"/>
    <w:rsid w:val="005D3EC5"/>
    <w:rsid w:val="005D42F6"/>
    <w:rsid w:val="005D4300"/>
    <w:rsid w:val="005D43F0"/>
    <w:rsid w:val="005D4403"/>
    <w:rsid w:val="005D4456"/>
    <w:rsid w:val="005D44D4"/>
    <w:rsid w:val="005D44E6"/>
    <w:rsid w:val="005D475E"/>
    <w:rsid w:val="005D47D6"/>
    <w:rsid w:val="005D4D28"/>
    <w:rsid w:val="005D4D7A"/>
    <w:rsid w:val="005D4F70"/>
    <w:rsid w:val="005D5161"/>
    <w:rsid w:val="005D5278"/>
    <w:rsid w:val="005D54E1"/>
    <w:rsid w:val="005D5521"/>
    <w:rsid w:val="005D56A0"/>
    <w:rsid w:val="005D578D"/>
    <w:rsid w:val="005D57B7"/>
    <w:rsid w:val="005D57E6"/>
    <w:rsid w:val="005D58A0"/>
    <w:rsid w:val="005D59DF"/>
    <w:rsid w:val="005D5A61"/>
    <w:rsid w:val="005D5BA8"/>
    <w:rsid w:val="005D5D8F"/>
    <w:rsid w:val="005D5E14"/>
    <w:rsid w:val="005D5ED0"/>
    <w:rsid w:val="005D5F97"/>
    <w:rsid w:val="005D5FC6"/>
    <w:rsid w:val="005D6063"/>
    <w:rsid w:val="005D60F5"/>
    <w:rsid w:val="005D636C"/>
    <w:rsid w:val="005D64DC"/>
    <w:rsid w:val="005D6766"/>
    <w:rsid w:val="005D6887"/>
    <w:rsid w:val="005D694D"/>
    <w:rsid w:val="005D698A"/>
    <w:rsid w:val="005D6C19"/>
    <w:rsid w:val="005D6D1C"/>
    <w:rsid w:val="005D6F71"/>
    <w:rsid w:val="005D6FDB"/>
    <w:rsid w:val="005D709C"/>
    <w:rsid w:val="005D712E"/>
    <w:rsid w:val="005D7255"/>
    <w:rsid w:val="005D7291"/>
    <w:rsid w:val="005D72CB"/>
    <w:rsid w:val="005D7385"/>
    <w:rsid w:val="005D73A7"/>
    <w:rsid w:val="005D7410"/>
    <w:rsid w:val="005D7437"/>
    <w:rsid w:val="005D74A0"/>
    <w:rsid w:val="005D759A"/>
    <w:rsid w:val="005D7874"/>
    <w:rsid w:val="005D7897"/>
    <w:rsid w:val="005D79F8"/>
    <w:rsid w:val="005D7E90"/>
    <w:rsid w:val="005D7EE2"/>
    <w:rsid w:val="005D7F7A"/>
    <w:rsid w:val="005D7F8E"/>
    <w:rsid w:val="005E050F"/>
    <w:rsid w:val="005E0586"/>
    <w:rsid w:val="005E063B"/>
    <w:rsid w:val="005E078D"/>
    <w:rsid w:val="005E07D3"/>
    <w:rsid w:val="005E08BA"/>
    <w:rsid w:val="005E0925"/>
    <w:rsid w:val="005E09A3"/>
    <w:rsid w:val="005E0ADA"/>
    <w:rsid w:val="005E0B1D"/>
    <w:rsid w:val="005E0B24"/>
    <w:rsid w:val="005E0B74"/>
    <w:rsid w:val="005E0BF1"/>
    <w:rsid w:val="005E0CA8"/>
    <w:rsid w:val="005E0EAD"/>
    <w:rsid w:val="005E0F71"/>
    <w:rsid w:val="005E101B"/>
    <w:rsid w:val="005E103A"/>
    <w:rsid w:val="005E11DA"/>
    <w:rsid w:val="005E1533"/>
    <w:rsid w:val="005E1535"/>
    <w:rsid w:val="005E1581"/>
    <w:rsid w:val="005E1827"/>
    <w:rsid w:val="005E1B92"/>
    <w:rsid w:val="005E1C44"/>
    <w:rsid w:val="005E1DA1"/>
    <w:rsid w:val="005E1E3B"/>
    <w:rsid w:val="005E2173"/>
    <w:rsid w:val="005E2325"/>
    <w:rsid w:val="005E2373"/>
    <w:rsid w:val="005E2409"/>
    <w:rsid w:val="005E2806"/>
    <w:rsid w:val="005E289B"/>
    <w:rsid w:val="005E2900"/>
    <w:rsid w:val="005E2921"/>
    <w:rsid w:val="005E29DD"/>
    <w:rsid w:val="005E29DF"/>
    <w:rsid w:val="005E2A54"/>
    <w:rsid w:val="005E2BF5"/>
    <w:rsid w:val="005E2D23"/>
    <w:rsid w:val="005E2EE8"/>
    <w:rsid w:val="005E2EFA"/>
    <w:rsid w:val="005E2F8D"/>
    <w:rsid w:val="005E2FCC"/>
    <w:rsid w:val="005E300D"/>
    <w:rsid w:val="005E303D"/>
    <w:rsid w:val="005E3080"/>
    <w:rsid w:val="005E34C9"/>
    <w:rsid w:val="005E35E9"/>
    <w:rsid w:val="005E364F"/>
    <w:rsid w:val="005E37B0"/>
    <w:rsid w:val="005E3B68"/>
    <w:rsid w:val="005E3DAB"/>
    <w:rsid w:val="005E3DC0"/>
    <w:rsid w:val="005E3E63"/>
    <w:rsid w:val="005E4222"/>
    <w:rsid w:val="005E4299"/>
    <w:rsid w:val="005E4355"/>
    <w:rsid w:val="005E43EB"/>
    <w:rsid w:val="005E44B7"/>
    <w:rsid w:val="005E4520"/>
    <w:rsid w:val="005E4648"/>
    <w:rsid w:val="005E475A"/>
    <w:rsid w:val="005E48A3"/>
    <w:rsid w:val="005E48DC"/>
    <w:rsid w:val="005E493C"/>
    <w:rsid w:val="005E4BE6"/>
    <w:rsid w:val="005E4C34"/>
    <w:rsid w:val="005E4E0B"/>
    <w:rsid w:val="005E4EFD"/>
    <w:rsid w:val="005E56CD"/>
    <w:rsid w:val="005E5875"/>
    <w:rsid w:val="005E5897"/>
    <w:rsid w:val="005E5A0E"/>
    <w:rsid w:val="005E5B08"/>
    <w:rsid w:val="005E5B3A"/>
    <w:rsid w:val="005E5BAC"/>
    <w:rsid w:val="005E5BF1"/>
    <w:rsid w:val="005E5DFB"/>
    <w:rsid w:val="005E5EB0"/>
    <w:rsid w:val="005E619F"/>
    <w:rsid w:val="005E6264"/>
    <w:rsid w:val="005E632E"/>
    <w:rsid w:val="005E6440"/>
    <w:rsid w:val="005E6589"/>
    <w:rsid w:val="005E65B9"/>
    <w:rsid w:val="005E6856"/>
    <w:rsid w:val="005E687B"/>
    <w:rsid w:val="005E6931"/>
    <w:rsid w:val="005E6D55"/>
    <w:rsid w:val="005E6E17"/>
    <w:rsid w:val="005E6EFF"/>
    <w:rsid w:val="005E71AF"/>
    <w:rsid w:val="005E7200"/>
    <w:rsid w:val="005E724B"/>
    <w:rsid w:val="005E72D0"/>
    <w:rsid w:val="005E76B5"/>
    <w:rsid w:val="005E777E"/>
    <w:rsid w:val="005E7978"/>
    <w:rsid w:val="005E7CA1"/>
    <w:rsid w:val="005E7CDB"/>
    <w:rsid w:val="005E7D28"/>
    <w:rsid w:val="005E7DA9"/>
    <w:rsid w:val="005E7DEC"/>
    <w:rsid w:val="005E7DF0"/>
    <w:rsid w:val="005E7E39"/>
    <w:rsid w:val="005E7F1B"/>
    <w:rsid w:val="005F00D1"/>
    <w:rsid w:val="005F02CE"/>
    <w:rsid w:val="005F02FE"/>
    <w:rsid w:val="005F044F"/>
    <w:rsid w:val="005F04A6"/>
    <w:rsid w:val="005F0B42"/>
    <w:rsid w:val="005F0CEF"/>
    <w:rsid w:val="005F0D2A"/>
    <w:rsid w:val="005F0D95"/>
    <w:rsid w:val="005F0F39"/>
    <w:rsid w:val="005F1152"/>
    <w:rsid w:val="005F11DE"/>
    <w:rsid w:val="005F1290"/>
    <w:rsid w:val="005F1370"/>
    <w:rsid w:val="005F14F5"/>
    <w:rsid w:val="005F153E"/>
    <w:rsid w:val="005F177F"/>
    <w:rsid w:val="005F17F4"/>
    <w:rsid w:val="005F18A7"/>
    <w:rsid w:val="005F1923"/>
    <w:rsid w:val="005F1978"/>
    <w:rsid w:val="005F1986"/>
    <w:rsid w:val="005F1B3A"/>
    <w:rsid w:val="005F1C6B"/>
    <w:rsid w:val="005F1C9F"/>
    <w:rsid w:val="005F1D72"/>
    <w:rsid w:val="005F1DAD"/>
    <w:rsid w:val="005F1DD5"/>
    <w:rsid w:val="005F1E47"/>
    <w:rsid w:val="005F1EA5"/>
    <w:rsid w:val="005F1EEB"/>
    <w:rsid w:val="005F2181"/>
    <w:rsid w:val="005F251D"/>
    <w:rsid w:val="005F2865"/>
    <w:rsid w:val="005F28F0"/>
    <w:rsid w:val="005F2B92"/>
    <w:rsid w:val="005F325D"/>
    <w:rsid w:val="005F33B6"/>
    <w:rsid w:val="005F34BC"/>
    <w:rsid w:val="005F356A"/>
    <w:rsid w:val="005F3723"/>
    <w:rsid w:val="005F38CC"/>
    <w:rsid w:val="005F393C"/>
    <w:rsid w:val="005F39C2"/>
    <w:rsid w:val="005F39C9"/>
    <w:rsid w:val="005F3A0A"/>
    <w:rsid w:val="005F3A51"/>
    <w:rsid w:val="005F3B16"/>
    <w:rsid w:val="005F3BB8"/>
    <w:rsid w:val="005F3C39"/>
    <w:rsid w:val="005F3C42"/>
    <w:rsid w:val="005F3D67"/>
    <w:rsid w:val="005F3FCB"/>
    <w:rsid w:val="005F405D"/>
    <w:rsid w:val="005F43CD"/>
    <w:rsid w:val="005F43E4"/>
    <w:rsid w:val="005F43FA"/>
    <w:rsid w:val="005F488B"/>
    <w:rsid w:val="005F496C"/>
    <w:rsid w:val="005F4B92"/>
    <w:rsid w:val="005F4C8F"/>
    <w:rsid w:val="005F4E15"/>
    <w:rsid w:val="005F5302"/>
    <w:rsid w:val="005F534F"/>
    <w:rsid w:val="005F57AC"/>
    <w:rsid w:val="005F57C9"/>
    <w:rsid w:val="005F5807"/>
    <w:rsid w:val="005F58D4"/>
    <w:rsid w:val="005F5929"/>
    <w:rsid w:val="005F5A61"/>
    <w:rsid w:val="005F5BEE"/>
    <w:rsid w:val="005F5C8B"/>
    <w:rsid w:val="005F5CD2"/>
    <w:rsid w:val="005F5D49"/>
    <w:rsid w:val="005F5EDB"/>
    <w:rsid w:val="005F613E"/>
    <w:rsid w:val="005F630D"/>
    <w:rsid w:val="005F6352"/>
    <w:rsid w:val="005F6692"/>
    <w:rsid w:val="005F66D9"/>
    <w:rsid w:val="005F6713"/>
    <w:rsid w:val="005F6815"/>
    <w:rsid w:val="005F6902"/>
    <w:rsid w:val="005F6931"/>
    <w:rsid w:val="005F6D3A"/>
    <w:rsid w:val="005F6E5A"/>
    <w:rsid w:val="005F711F"/>
    <w:rsid w:val="005F7298"/>
    <w:rsid w:val="005F760B"/>
    <w:rsid w:val="005F76E6"/>
    <w:rsid w:val="005F7700"/>
    <w:rsid w:val="005F77BB"/>
    <w:rsid w:val="005F787F"/>
    <w:rsid w:val="005F78DF"/>
    <w:rsid w:val="005F78E4"/>
    <w:rsid w:val="005F798F"/>
    <w:rsid w:val="005F79DF"/>
    <w:rsid w:val="005F7A00"/>
    <w:rsid w:val="005F7B15"/>
    <w:rsid w:val="005F7EBF"/>
    <w:rsid w:val="006000B3"/>
    <w:rsid w:val="0060021C"/>
    <w:rsid w:val="00600280"/>
    <w:rsid w:val="006002E0"/>
    <w:rsid w:val="0060041C"/>
    <w:rsid w:val="00600577"/>
    <w:rsid w:val="0060067F"/>
    <w:rsid w:val="00600760"/>
    <w:rsid w:val="006007E4"/>
    <w:rsid w:val="0060090E"/>
    <w:rsid w:val="006009A2"/>
    <w:rsid w:val="00600A13"/>
    <w:rsid w:val="00600C5F"/>
    <w:rsid w:val="00600D6D"/>
    <w:rsid w:val="00600E12"/>
    <w:rsid w:val="00600E3C"/>
    <w:rsid w:val="00600FBC"/>
    <w:rsid w:val="006011CE"/>
    <w:rsid w:val="0060123C"/>
    <w:rsid w:val="006012EA"/>
    <w:rsid w:val="00601417"/>
    <w:rsid w:val="00601492"/>
    <w:rsid w:val="0060156C"/>
    <w:rsid w:val="006015B7"/>
    <w:rsid w:val="00601633"/>
    <w:rsid w:val="006016E1"/>
    <w:rsid w:val="006017C7"/>
    <w:rsid w:val="006019DC"/>
    <w:rsid w:val="00601C64"/>
    <w:rsid w:val="00601D05"/>
    <w:rsid w:val="00601D50"/>
    <w:rsid w:val="00601ED2"/>
    <w:rsid w:val="006021FA"/>
    <w:rsid w:val="006022C8"/>
    <w:rsid w:val="00602320"/>
    <w:rsid w:val="00602442"/>
    <w:rsid w:val="0060276F"/>
    <w:rsid w:val="0060279A"/>
    <w:rsid w:val="006027B6"/>
    <w:rsid w:val="006028EF"/>
    <w:rsid w:val="00602B94"/>
    <w:rsid w:val="00602F6F"/>
    <w:rsid w:val="00602F84"/>
    <w:rsid w:val="00603179"/>
    <w:rsid w:val="00603202"/>
    <w:rsid w:val="006033E5"/>
    <w:rsid w:val="006033EF"/>
    <w:rsid w:val="006034D9"/>
    <w:rsid w:val="0060360A"/>
    <w:rsid w:val="00603622"/>
    <w:rsid w:val="00603684"/>
    <w:rsid w:val="006036DA"/>
    <w:rsid w:val="00603706"/>
    <w:rsid w:val="0060371E"/>
    <w:rsid w:val="0060377D"/>
    <w:rsid w:val="006037FB"/>
    <w:rsid w:val="00603A0B"/>
    <w:rsid w:val="00603AA4"/>
    <w:rsid w:val="00603AD3"/>
    <w:rsid w:val="00603B56"/>
    <w:rsid w:val="00603DB6"/>
    <w:rsid w:val="00603E1A"/>
    <w:rsid w:val="00603E2F"/>
    <w:rsid w:val="00603E6E"/>
    <w:rsid w:val="00603F9F"/>
    <w:rsid w:val="00603FA7"/>
    <w:rsid w:val="0060402D"/>
    <w:rsid w:val="0060424D"/>
    <w:rsid w:val="006043A4"/>
    <w:rsid w:val="00604513"/>
    <w:rsid w:val="00604514"/>
    <w:rsid w:val="00604601"/>
    <w:rsid w:val="00604750"/>
    <w:rsid w:val="00604869"/>
    <w:rsid w:val="00604905"/>
    <w:rsid w:val="006049C8"/>
    <w:rsid w:val="00604A55"/>
    <w:rsid w:val="00604AA1"/>
    <w:rsid w:val="00604B25"/>
    <w:rsid w:val="00604CE7"/>
    <w:rsid w:val="00604D2C"/>
    <w:rsid w:val="00604D30"/>
    <w:rsid w:val="00604D5E"/>
    <w:rsid w:val="00604DCE"/>
    <w:rsid w:val="00604DE4"/>
    <w:rsid w:val="0060539A"/>
    <w:rsid w:val="0060597D"/>
    <w:rsid w:val="00605999"/>
    <w:rsid w:val="006059DE"/>
    <w:rsid w:val="00605D87"/>
    <w:rsid w:val="00605DB4"/>
    <w:rsid w:val="00605FEA"/>
    <w:rsid w:val="00606071"/>
    <w:rsid w:val="006060FB"/>
    <w:rsid w:val="00606101"/>
    <w:rsid w:val="0060617C"/>
    <w:rsid w:val="0060656A"/>
    <w:rsid w:val="00606713"/>
    <w:rsid w:val="006068E9"/>
    <w:rsid w:val="00606926"/>
    <w:rsid w:val="00606A2C"/>
    <w:rsid w:val="00606B94"/>
    <w:rsid w:val="00606B9A"/>
    <w:rsid w:val="00606EA4"/>
    <w:rsid w:val="00606EFE"/>
    <w:rsid w:val="006071D8"/>
    <w:rsid w:val="00607214"/>
    <w:rsid w:val="00607218"/>
    <w:rsid w:val="0060722E"/>
    <w:rsid w:val="0060750F"/>
    <w:rsid w:val="00607633"/>
    <w:rsid w:val="006076A9"/>
    <w:rsid w:val="006076F8"/>
    <w:rsid w:val="0060780A"/>
    <w:rsid w:val="0060797A"/>
    <w:rsid w:val="00607A59"/>
    <w:rsid w:val="00607ADA"/>
    <w:rsid w:val="00607B13"/>
    <w:rsid w:val="00607CA2"/>
    <w:rsid w:val="00607ED4"/>
    <w:rsid w:val="00607ED8"/>
    <w:rsid w:val="00610033"/>
    <w:rsid w:val="0061003E"/>
    <w:rsid w:val="00610152"/>
    <w:rsid w:val="006101CA"/>
    <w:rsid w:val="00610292"/>
    <w:rsid w:val="006102B2"/>
    <w:rsid w:val="006103E0"/>
    <w:rsid w:val="006104F4"/>
    <w:rsid w:val="0061052A"/>
    <w:rsid w:val="00610566"/>
    <w:rsid w:val="00610660"/>
    <w:rsid w:val="00610661"/>
    <w:rsid w:val="0061072A"/>
    <w:rsid w:val="0061073F"/>
    <w:rsid w:val="00610900"/>
    <w:rsid w:val="0061099C"/>
    <w:rsid w:val="006109C9"/>
    <w:rsid w:val="00610D86"/>
    <w:rsid w:val="00610EE4"/>
    <w:rsid w:val="00610F3C"/>
    <w:rsid w:val="00610F82"/>
    <w:rsid w:val="006111EB"/>
    <w:rsid w:val="006111F4"/>
    <w:rsid w:val="00611275"/>
    <w:rsid w:val="00611444"/>
    <w:rsid w:val="00611479"/>
    <w:rsid w:val="006114AA"/>
    <w:rsid w:val="0061153E"/>
    <w:rsid w:val="00611676"/>
    <w:rsid w:val="006116A7"/>
    <w:rsid w:val="006118ED"/>
    <w:rsid w:val="0061193A"/>
    <w:rsid w:val="00611AF7"/>
    <w:rsid w:val="00611BC7"/>
    <w:rsid w:val="00611BD6"/>
    <w:rsid w:val="00611C69"/>
    <w:rsid w:val="00611CDE"/>
    <w:rsid w:val="00611F0D"/>
    <w:rsid w:val="00611FB4"/>
    <w:rsid w:val="0061201E"/>
    <w:rsid w:val="00612066"/>
    <w:rsid w:val="006120EC"/>
    <w:rsid w:val="0061216F"/>
    <w:rsid w:val="0061219D"/>
    <w:rsid w:val="006121EC"/>
    <w:rsid w:val="0061248E"/>
    <w:rsid w:val="006125BA"/>
    <w:rsid w:val="0061262B"/>
    <w:rsid w:val="00612805"/>
    <w:rsid w:val="00612ADB"/>
    <w:rsid w:val="00612B79"/>
    <w:rsid w:val="00612E59"/>
    <w:rsid w:val="00612F82"/>
    <w:rsid w:val="006130DE"/>
    <w:rsid w:val="00613271"/>
    <w:rsid w:val="006133E5"/>
    <w:rsid w:val="006135CC"/>
    <w:rsid w:val="0061366A"/>
    <w:rsid w:val="0061386A"/>
    <w:rsid w:val="0061389E"/>
    <w:rsid w:val="00613908"/>
    <w:rsid w:val="00613986"/>
    <w:rsid w:val="006139C3"/>
    <w:rsid w:val="00613AA6"/>
    <w:rsid w:val="00614049"/>
    <w:rsid w:val="00614133"/>
    <w:rsid w:val="00614338"/>
    <w:rsid w:val="006143CE"/>
    <w:rsid w:val="006146E9"/>
    <w:rsid w:val="00614746"/>
    <w:rsid w:val="00614789"/>
    <w:rsid w:val="0061480C"/>
    <w:rsid w:val="00614969"/>
    <w:rsid w:val="00614A69"/>
    <w:rsid w:val="00614BF1"/>
    <w:rsid w:val="00614CB5"/>
    <w:rsid w:val="00614D3D"/>
    <w:rsid w:val="00614DCA"/>
    <w:rsid w:val="00614F41"/>
    <w:rsid w:val="00614F6B"/>
    <w:rsid w:val="00615141"/>
    <w:rsid w:val="0061514B"/>
    <w:rsid w:val="006151DE"/>
    <w:rsid w:val="006153A9"/>
    <w:rsid w:val="0061555A"/>
    <w:rsid w:val="0061555C"/>
    <w:rsid w:val="0061573D"/>
    <w:rsid w:val="006157E2"/>
    <w:rsid w:val="006158DD"/>
    <w:rsid w:val="0061595D"/>
    <w:rsid w:val="00615BD7"/>
    <w:rsid w:val="00615F3D"/>
    <w:rsid w:val="0061647E"/>
    <w:rsid w:val="006164C6"/>
    <w:rsid w:val="006164F4"/>
    <w:rsid w:val="0061654D"/>
    <w:rsid w:val="00616790"/>
    <w:rsid w:val="00616917"/>
    <w:rsid w:val="00616A4D"/>
    <w:rsid w:val="00616C9C"/>
    <w:rsid w:val="00616CE0"/>
    <w:rsid w:val="00616CF4"/>
    <w:rsid w:val="00616DF2"/>
    <w:rsid w:val="00616F19"/>
    <w:rsid w:val="00616F83"/>
    <w:rsid w:val="00616F9A"/>
    <w:rsid w:val="00617225"/>
    <w:rsid w:val="00617289"/>
    <w:rsid w:val="006172B1"/>
    <w:rsid w:val="00617391"/>
    <w:rsid w:val="0061761D"/>
    <w:rsid w:val="00617658"/>
    <w:rsid w:val="00617740"/>
    <w:rsid w:val="00617A94"/>
    <w:rsid w:val="00617AC2"/>
    <w:rsid w:val="00617B3D"/>
    <w:rsid w:val="00617BE0"/>
    <w:rsid w:val="00617D63"/>
    <w:rsid w:val="00617E0D"/>
    <w:rsid w:val="006200A5"/>
    <w:rsid w:val="006200B5"/>
    <w:rsid w:val="006203C1"/>
    <w:rsid w:val="0062047C"/>
    <w:rsid w:val="0062055F"/>
    <w:rsid w:val="0062066C"/>
    <w:rsid w:val="00620678"/>
    <w:rsid w:val="0062076B"/>
    <w:rsid w:val="00620841"/>
    <w:rsid w:val="006208DD"/>
    <w:rsid w:val="00620918"/>
    <w:rsid w:val="00620B3F"/>
    <w:rsid w:val="00620D65"/>
    <w:rsid w:val="00620D80"/>
    <w:rsid w:val="00620E5E"/>
    <w:rsid w:val="00620E86"/>
    <w:rsid w:val="00620F8D"/>
    <w:rsid w:val="00621040"/>
    <w:rsid w:val="006210F7"/>
    <w:rsid w:val="00621143"/>
    <w:rsid w:val="0062129E"/>
    <w:rsid w:val="00621683"/>
    <w:rsid w:val="00621779"/>
    <w:rsid w:val="006218F2"/>
    <w:rsid w:val="00621981"/>
    <w:rsid w:val="006219A0"/>
    <w:rsid w:val="006219F9"/>
    <w:rsid w:val="00621A4F"/>
    <w:rsid w:val="00621AAE"/>
    <w:rsid w:val="00621B37"/>
    <w:rsid w:val="00621C09"/>
    <w:rsid w:val="00621DA9"/>
    <w:rsid w:val="00621E76"/>
    <w:rsid w:val="00621E8E"/>
    <w:rsid w:val="00621F6F"/>
    <w:rsid w:val="00621FDB"/>
    <w:rsid w:val="00622135"/>
    <w:rsid w:val="006221CE"/>
    <w:rsid w:val="006221DA"/>
    <w:rsid w:val="00622654"/>
    <w:rsid w:val="00622798"/>
    <w:rsid w:val="0062279F"/>
    <w:rsid w:val="006227F2"/>
    <w:rsid w:val="00622817"/>
    <w:rsid w:val="0062293A"/>
    <w:rsid w:val="006229F5"/>
    <w:rsid w:val="00622A52"/>
    <w:rsid w:val="00622B6A"/>
    <w:rsid w:val="00622E42"/>
    <w:rsid w:val="00622F59"/>
    <w:rsid w:val="006230E5"/>
    <w:rsid w:val="00623138"/>
    <w:rsid w:val="0062317B"/>
    <w:rsid w:val="00623296"/>
    <w:rsid w:val="006233C0"/>
    <w:rsid w:val="006233DD"/>
    <w:rsid w:val="00623558"/>
    <w:rsid w:val="0062367E"/>
    <w:rsid w:val="006236E4"/>
    <w:rsid w:val="0062385C"/>
    <w:rsid w:val="006238D9"/>
    <w:rsid w:val="00623A2D"/>
    <w:rsid w:val="00623BB3"/>
    <w:rsid w:val="00623BCD"/>
    <w:rsid w:val="00623DEB"/>
    <w:rsid w:val="00623E3E"/>
    <w:rsid w:val="00623F4D"/>
    <w:rsid w:val="006240A5"/>
    <w:rsid w:val="0062417E"/>
    <w:rsid w:val="00624377"/>
    <w:rsid w:val="006246C7"/>
    <w:rsid w:val="00624A83"/>
    <w:rsid w:val="00624B0B"/>
    <w:rsid w:val="00624B5D"/>
    <w:rsid w:val="00624C83"/>
    <w:rsid w:val="00624D20"/>
    <w:rsid w:val="00624DFE"/>
    <w:rsid w:val="00624E4C"/>
    <w:rsid w:val="006251F2"/>
    <w:rsid w:val="006254FE"/>
    <w:rsid w:val="00625567"/>
    <w:rsid w:val="00625657"/>
    <w:rsid w:val="006256F7"/>
    <w:rsid w:val="0062587A"/>
    <w:rsid w:val="00625BAB"/>
    <w:rsid w:val="00625C7E"/>
    <w:rsid w:val="00625CF9"/>
    <w:rsid w:val="00625E11"/>
    <w:rsid w:val="00625EFC"/>
    <w:rsid w:val="00625F0B"/>
    <w:rsid w:val="00625FD5"/>
    <w:rsid w:val="00626020"/>
    <w:rsid w:val="006264BA"/>
    <w:rsid w:val="0062653E"/>
    <w:rsid w:val="006265DD"/>
    <w:rsid w:val="0062662C"/>
    <w:rsid w:val="00626664"/>
    <w:rsid w:val="006267DF"/>
    <w:rsid w:val="00626DC8"/>
    <w:rsid w:val="00626F4B"/>
    <w:rsid w:val="00627041"/>
    <w:rsid w:val="00627619"/>
    <w:rsid w:val="00627647"/>
    <w:rsid w:val="006276E8"/>
    <w:rsid w:val="006277BB"/>
    <w:rsid w:val="006277EE"/>
    <w:rsid w:val="0062792C"/>
    <w:rsid w:val="00627ACC"/>
    <w:rsid w:val="00627B1C"/>
    <w:rsid w:val="00627BBB"/>
    <w:rsid w:val="00627DEB"/>
    <w:rsid w:val="00630004"/>
    <w:rsid w:val="006301B5"/>
    <w:rsid w:val="00630207"/>
    <w:rsid w:val="0063029B"/>
    <w:rsid w:val="0063052E"/>
    <w:rsid w:val="006305CB"/>
    <w:rsid w:val="006306B1"/>
    <w:rsid w:val="0063071B"/>
    <w:rsid w:val="00630869"/>
    <w:rsid w:val="006308DF"/>
    <w:rsid w:val="00630A06"/>
    <w:rsid w:val="00630B1A"/>
    <w:rsid w:val="00630B3D"/>
    <w:rsid w:val="00630CA1"/>
    <w:rsid w:val="00630DA7"/>
    <w:rsid w:val="00630E9F"/>
    <w:rsid w:val="0063104A"/>
    <w:rsid w:val="00631170"/>
    <w:rsid w:val="006313F4"/>
    <w:rsid w:val="006315CB"/>
    <w:rsid w:val="00631722"/>
    <w:rsid w:val="00631A05"/>
    <w:rsid w:val="00631B36"/>
    <w:rsid w:val="00631C60"/>
    <w:rsid w:val="00631CBC"/>
    <w:rsid w:val="00631E57"/>
    <w:rsid w:val="00632347"/>
    <w:rsid w:val="00632473"/>
    <w:rsid w:val="006324DF"/>
    <w:rsid w:val="00632508"/>
    <w:rsid w:val="0063273F"/>
    <w:rsid w:val="006329AB"/>
    <w:rsid w:val="006329B7"/>
    <w:rsid w:val="006329FA"/>
    <w:rsid w:val="00632AD0"/>
    <w:rsid w:val="00632D5D"/>
    <w:rsid w:val="00632F90"/>
    <w:rsid w:val="00633116"/>
    <w:rsid w:val="00633139"/>
    <w:rsid w:val="006331E4"/>
    <w:rsid w:val="006332B5"/>
    <w:rsid w:val="006334CD"/>
    <w:rsid w:val="00633550"/>
    <w:rsid w:val="0063364E"/>
    <w:rsid w:val="006336D0"/>
    <w:rsid w:val="006336F2"/>
    <w:rsid w:val="00633807"/>
    <w:rsid w:val="0063386F"/>
    <w:rsid w:val="00633992"/>
    <w:rsid w:val="006339C2"/>
    <w:rsid w:val="006339F6"/>
    <w:rsid w:val="00633ADF"/>
    <w:rsid w:val="00633C1A"/>
    <w:rsid w:val="00633D1A"/>
    <w:rsid w:val="00633E73"/>
    <w:rsid w:val="00633E7D"/>
    <w:rsid w:val="00633EB3"/>
    <w:rsid w:val="00633EB4"/>
    <w:rsid w:val="00633F34"/>
    <w:rsid w:val="00633F94"/>
    <w:rsid w:val="00634171"/>
    <w:rsid w:val="00634379"/>
    <w:rsid w:val="00634514"/>
    <w:rsid w:val="00634552"/>
    <w:rsid w:val="00634869"/>
    <w:rsid w:val="0063498A"/>
    <w:rsid w:val="006349BE"/>
    <w:rsid w:val="00634A67"/>
    <w:rsid w:val="00634B19"/>
    <w:rsid w:val="00634B3C"/>
    <w:rsid w:val="00634CDE"/>
    <w:rsid w:val="00634D04"/>
    <w:rsid w:val="00634E19"/>
    <w:rsid w:val="00634EB2"/>
    <w:rsid w:val="00635103"/>
    <w:rsid w:val="00635107"/>
    <w:rsid w:val="006351EE"/>
    <w:rsid w:val="00635284"/>
    <w:rsid w:val="006353A5"/>
    <w:rsid w:val="00635429"/>
    <w:rsid w:val="006354D4"/>
    <w:rsid w:val="006354DB"/>
    <w:rsid w:val="00635732"/>
    <w:rsid w:val="00635917"/>
    <w:rsid w:val="00635B11"/>
    <w:rsid w:val="00635BAD"/>
    <w:rsid w:val="00635C54"/>
    <w:rsid w:val="00635D1F"/>
    <w:rsid w:val="00635E0D"/>
    <w:rsid w:val="00635F37"/>
    <w:rsid w:val="00635F51"/>
    <w:rsid w:val="00635FF1"/>
    <w:rsid w:val="00636141"/>
    <w:rsid w:val="00636235"/>
    <w:rsid w:val="006363D4"/>
    <w:rsid w:val="00636532"/>
    <w:rsid w:val="00636559"/>
    <w:rsid w:val="006365C2"/>
    <w:rsid w:val="00636753"/>
    <w:rsid w:val="006367A5"/>
    <w:rsid w:val="006367B7"/>
    <w:rsid w:val="006369CE"/>
    <w:rsid w:val="00636BC9"/>
    <w:rsid w:val="00636BEF"/>
    <w:rsid w:val="00636C3C"/>
    <w:rsid w:val="00636F26"/>
    <w:rsid w:val="00636FB3"/>
    <w:rsid w:val="006370B3"/>
    <w:rsid w:val="00637170"/>
    <w:rsid w:val="006371D9"/>
    <w:rsid w:val="0063720C"/>
    <w:rsid w:val="0063733E"/>
    <w:rsid w:val="0063745B"/>
    <w:rsid w:val="006374F9"/>
    <w:rsid w:val="00637586"/>
    <w:rsid w:val="0063761A"/>
    <w:rsid w:val="0063766F"/>
    <w:rsid w:val="00637725"/>
    <w:rsid w:val="00637926"/>
    <w:rsid w:val="00637CFA"/>
    <w:rsid w:val="00637DB8"/>
    <w:rsid w:val="00637E39"/>
    <w:rsid w:val="0064003E"/>
    <w:rsid w:val="006401E9"/>
    <w:rsid w:val="00640255"/>
    <w:rsid w:val="0064056D"/>
    <w:rsid w:val="00640581"/>
    <w:rsid w:val="006405E7"/>
    <w:rsid w:val="00640606"/>
    <w:rsid w:val="0064062A"/>
    <w:rsid w:val="00640A1F"/>
    <w:rsid w:val="00640B55"/>
    <w:rsid w:val="00640BB8"/>
    <w:rsid w:val="00640DC5"/>
    <w:rsid w:val="006410A4"/>
    <w:rsid w:val="006410D8"/>
    <w:rsid w:val="006410EB"/>
    <w:rsid w:val="00641453"/>
    <w:rsid w:val="0064146E"/>
    <w:rsid w:val="0064151F"/>
    <w:rsid w:val="0064156D"/>
    <w:rsid w:val="006415A7"/>
    <w:rsid w:val="006416C8"/>
    <w:rsid w:val="00641708"/>
    <w:rsid w:val="00641789"/>
    <w:rsid w:val="00641977"/>
    <w:rsid w:val="00641AF0"/>
    <w:rsid w:val="00641AFF"/>
    <w:rsid w:val="00641B9B"/>
    <w:rsid w:val="00641BCF"/>
    <w:rsid w:val="00641C12"/>
    <w:rsid w:val="00641DC9"/>
    <w:rsid w:val="00641E6B"/>
    <w:rsid w:val="0064201A"/>
    <w:rsid w:val="0064205E"/>
    <w:rsid w:val="0064229D"/>
    <w:rsid w:val="00642406"/>
    <w:rsid w:val="00642511"/>
    <w:rsid w:val="0064257B"/>
    <w:rsid w:val="006426A2"/>
    <w:rsid w:val="006426D3"/>
    <w:rsid w:val="006426EB"/>
    <w:rsid w:val="006429C8"/>
    <w:rsid w:val="00642BCB"/>
    <w:rsid w:val="00642C32"/>
    <w:rsid w:val="0064314C"/>
    <w:rsid w:val="006431FF"/>
    <w:rsid w:val="00643237"/>
    <w:rsid w:val="006433BF"/>
    <w:rsid w:val="006433FA"/>
    <w:rsid w:val="00643485"/>
    <w:rsid w:val="00643852"/>
    <w:rsid w:val="0064391C"/>
    <w:rsid w:val="0064398A"/>
    <w:rsid w:val="006439C2"/>
    <w:rsid w:val="00643A1A"/>
    <w:rsid w:val="00643A80"/>
    <w:rsid w:val="00643B7C"/>
    <w:rsid w:val="00643D84"/>
    <w:rsid w:val="00643EB1"/>
    <w:rsid w:val="00643F36"/>
    <w:rsid w:val="00644019"/>
    <w:rsid w:val="006441E8"/>
    <w:rsid w:val="00644237"/>
    <w:rsid w:val="006442AF"/>
    <w:rsid w:val="00644438"/>
    <w:rsid w:val="006445C8"/>
    <w:rsid w:val="00644636"/>
    <w:rsid w:val="00644707"/>
    <w:rsid w:val="006447B4"/>
    <w:rsid w:val="00644828"/>
    <w:rsid w:val="00644831"/>
    <w:rsid w:val="00644906"/>
    <w:rsid w:val="006449B6"/>
    <w:rsid w:val="00644CEA"/>
    <w:rsid w:val="00644DFE"/>
    <w:rsid w:val="00644EE6"/>
    <w:rsid w:val="00644F1D"/>
    <w:rsid w:val="0064501F"/>
    <w:rsid w:val="00645099"/>
    <w:rsid w:val="006451B1"/>
    <w:rsid w:val="006451D1"/>
    <w:rsid w:val="0064533A"/>
    <w:rsid w:val="0064536A"/>
    <w:rsid w:val="006453BC"/>
    <w:rsid w:val="00645412"/>
    <w:rsid w:val="00645517"/>
    <w:rsid w:val="006457D2"/>
    <w:rsid w:val="0064592B"/>
    <w:rsid w:val="006459C6"/>
    <w:rsid w:val="00645B03"/>
    <w:rsid w:val="00645B2B"/>
    <w:rsid w:val="00645BD4"/>
    <w:rsid w:val="00645CF0"/>
    <w:rsid w:val="00645DEF"/>
    <w:rsid w:val="00645F1B"/>
    <w:rsid w:val="006460D7"/>
    <w:rsid w:val="006462ED"/>
    <w:rsid w:val="006466BD"/>
    <w:rsid w:val="0064671B"/>
    <w:rsid w:val="0064672C"/>
    <w:rsid w:val="00646AA3"/>
    <w:rsid w:val="00646B4E"/>
    <w:rsid w:val="00646D4D"/>
    <w:rsid w:val="00646F41"/>
    <w:rsid w:val="00647081"/>
    <w:rsid w:val="00647088"/>
    <w:rsid w:val="00647156"/>
    <w:rsid w:val="006474B3"/>
    <w:rsid w:val="006474DB"/>
    <w:rsid w:val="00647542"/>
    <w:rsid w:val="0064771A"/>
    <w:rsid w:val="0064771D"/>
    <w:rsid w:val="00647C0B"/>
    <w:rsid w:val="006500AE"/>
    <w:rsid w:val="0065014E"/>
    <w:rsid w:val="006501BA"/>
    <w:rsid w:val="0065020B"/>
    <w:rsid w:val="0065028E"/>
    <w:rsid w:val="00650326"/>
    <w:rsid w:val="006503DB"/>
    <w:rsid w:val="00650530"/>
    <w:rsid w:val="006505D6"/>
    <w:rsid w:val="00650683"/>
    <w:rsid w:val="00650709"/>
    <w:rsid w:val="00650722"/>
    <w:rsid w:val="00650C02"/>
    <w:rsid w:val="00650D47"/>
    <w:rsid w:val="00650D4E"/>
    <w:rsid w:val="0065114B"/>
    <w:rsid w:val="00651266"/>
    <w:rsid w:val="00651331"/>
    <w:rsid w:val="006513DA"/>
    <w:rsid w:val="00651426"/>
    <w:rsid w:val="0065148F"/>
    <w:rsid w:val="006514D9"/>
    <w:rsid w:val="00651567"/>
    <w:rsid w:val="006515A8"/>
    <w:rsid w:val="00651772"/>
    <w:rsid w:val="00651B18"/>
    <w:rsid w:val="00651BA0"/>
    <w:rsid w:val="00651D9D"/>
    <w:rsid w:val="00651DA9"/>
    <w:rsid w:val="00651DBC"/>
    <w:rsid w:val="00651E8F"/>
    <w:rsid w:val="00651EBC"/>
    <w:rsid w:val="00652018"/>
    <w:rsid w:val="006520DF"/>
    <w:rsid w:val="0065228C"/>
    <w:rsid w:val="006522FA"/>
    <w:rsid w:val="0065230E"/>
    <w:rsid w:val="0065232E"/>
    <w:rsid w:val="0065240F"/>
    <w:rsid w:val="00652492"/>
    <w:rsid w:val="00652516"/>
    <w:rsid w:val="00652526"/>
    <w:rsid w:val="0065254A"/>
    <w:rsid w:val="00652715"/>
    <w:rsid w:val="00652A55"/>
    <w:rsid w:val="00652AEE"/>
    <w:rsid w:val="00652BE7"/>
    <w:rsid w:val="00652CDA"/>
    <w:rsid w:val="00652D4A"/>
    <w:rsid w:val="00652DB1"/>
    <w:rsid w:val="00652F27"/>
    <w:rsid w:val="00652FD9"/>
    <w:rsid w:val="0065303F"/>
    <w:rsid w:val="00653519"/>
    <w:rsid w:val="0065357A"/>
    <w:rsid w:val="006537C3"/>
    <w:rsid w:val="00653BD9"/>
    <w:rsid w:val="00653D23"/>
    <w:rsid w:val="00653ED6"/>
    <w:rsid w:val="00653EE8"/>
    <w:rsid w:val="006542E3"/>
    <w:rsid w:val="0065437B"/>
    <w:rsid w:val="00654398"/>
    <w:rsid w:val="00654767"/>
    <w:rsid w:val="006547A7"/>
    <w:rsid w:val="006547C2"/>
    <w:rsid w:val="00654B2F"/>
    <w:rsid w:val="00654C01"/>
    <w:rsid w:val="00654D83"/>
    <w:rsid w:val="00654E97"/>
    <w:rsid w:val="006550A3"/>
    <w:rsid w:val="006550DE"/>
    <w:rsid w:val="0065527B"/>
    <w:rsid w:val="006553E9"/>
    <w:rsid w:val="00655564"/>
    <w:rsid w:val="006555D8"/>
    <w:rsid w:val="00655636"/>
    <w:rsid w:val="00655758"/>
    <w:rsid w:val="006558B6"/>
    <w:rsid w:val="00655A9E"/>
    <w:rsid w:val="00655B8F"/>
    <w:rsid w:val="00655D4C"/>
    <w:rsid w:val="00655E10"/>
    <w:rsid w:val="00655F40"/>
    <w:rsid w:val="00655FE5"/>
    <w:rsid w:val="0065600F"/>
    <w:rsid w:val="006560D9"/>
    <w:rsid w:val="00656330"/>
    <w:rsid w:val="006563B8"/>
    <w:rsid w:val="00656477"/>
    <w:rsid w:val="006564CA"/>
    <w:rsid w:val="006565DE"/>
    <w:rsid w:val="00656615"/>
    <w:rsid w:val="0065676A"/>
    <w:rsid w:val="00656A83"/>
    <w:rsid w:val="00656BFE"/>
    <w:rsid w:val="00656C4A"/>
    <w:rsid w:val="00656C59"/>
    <w:rsid w:val="00656E34"/>
    <w:rsid w:val="00657099"/>
    <w:rsid w:val="0065713E"/>
    <w:rsid w:val="00657191"/>
    <w:rsid w:val="00657386"/>
    <w:rsid w:val="00657401"/>
    <w:rsid w:val="00657406"/>
    <w:rsid w:val="0065742E"/>
    <w:rsid w:val="00657439"/>
    <w:rsid w:val="00657481"/>
    <w:rsid w:val="006579A9"/>
    <w:rsid w:val="00657BB6"/>
    <w:rsid w:val="00657C80"/>
    <w:rsid w:val="00657D65"/>
    <w:rsid w:val="00657E40"/>
    <w:rsid w:val="00657F79"/>
    <w:rsid w:val="00657FB9"/>
    <w:rsid w:val="00660075"/>
    <w:rsid w:val="00660090"/>
    <w:rsid w:val="006600BE"/>
    <w:rsid w:val="00660167"/>
    <w:rsid w:val="006602BC"/>
    <w:rsid w:val="00660415"/>
    <w:rsid w:val="006605A0"/>
    <w:rsid w:val="00660700"/>
    <w:rsid w:val="00660854"/>
    <w:rsid w:val="006608BA"/>
    <w:rsid w:val="00660B41"/>
    <w:rsid w:val="00660C57"/>
    <w:rsid w:val="00660CF6"/>
    <w:rsid w:val="00660F52"/>
    <w:rsid w:val="00660F6F"/>
    <w:rsid w:val="0066103B"/>
    <w:rsid w:val="006612E4"/>
    <w:rsid w:val="0066143E"/>
    <w:rsid w:val="006614A6"/>
    <w:rsid w:val="006614F3"/>
    <w:rsid w:val="006615AA"/>
    <w:rsid w:val="006616C2"/>
    <w:rsid w:val="0066192C"/>
    <w:rsid w:val="00661C2C"/>
    <w:rsid w:val="00661E84"/>
    <w:rsid w:val="00661EE7"/>
    <w:rsid w:val="006620B3"/>
    <w:rsid w:val="00662173"/>
    <w:rsid w:val="0066220C"/>
    <w:rsid w:val="0066235D"/>
    <w:rsid w:val="00662489"/>
    <w:rsid w:val="006626BC"/>
    <w:rsid w:val="00662726"/>
    <w:rsid w:val="00662812"/>
    <w:rsid w:val="00662979"/>
    <w:rsid w:val="0066299A"/>
    <w:rsid w:val="00662B08"/>
    <w:rsid w:val="00662C08"/>
    <w:rsid w:val="00662CA5"/>
    <w:rsid w:val="00662D47"/>
    <w:rsid w:val="00662D69"/>
    <w:rsid w:val="00662DC7"/>
    <w:rsid w:val="00662DDC"/>
    <w:rsid w:val="00662E71"/>
    <w:rsid w:val="00662EE6"/>
    <w:rsid w:val="00662F22"/>
    <w:rsid w:val="00662F68"/>
    <w:rsid w:val="0066311B"/>
    <w:rsid w:val="00663176"/>
    <w:rsid w:val="00663193"/>
    <w:rsid w:val="006633B5"/>
    <w:rsid w:val="006633CF"/>
    <w:rsid w:val="0066344D"/>
    <w:rsid w:val="00663493"/>
    <w:rsid w:val="006635CE"/>
    <w:rsid w:val="00663625"/>
    <w:rsid w:val="006636FE"/>
    <w:rsid w:val="0066396C"/>
    <w:rsid w:val="006639A5"/>
    <w:rsid w:val="00663A6C"/>
    <w:rsid w:val="00663C23"/>
    <w:rsid w:val="00663C7A"/>
    <w:rsid w:val="00663C7B"/>
    <w:rsid w:val="00663D03"/>
    <w:rsid w:val="00663FD4"/>
    <w:rsid w:val="00664077"/>
    <w:rsid w:val="006640F4"/>
    <w:rsid w:val="0066425F"/>
    <w:rsid w:val="0066435C"/>
    <w:rsid w:val="00664A03"/>
    <w:rsid w:val="00664B2A"/>
    <w:rsid w:val="00664B89"/>
    <w:rsid w:val="00664C98"/>
    <w:rsid w:val="00664CB5"/>
    <w:rsid w:val="00664D86"/>
    <w:rsid w:val="0066557D"/>
    <w:rsid w:val="0066559B"/>
    <w:rsid w:val="00665AB7"/>
    <w:rsid w:val="00665AC5"/>
    <w:rsid w:val="00665CC7"/>
    <w:rsid w:val="00665D2B"/>
    <w:rsid w:val="00665DFC"/>
    <w:rsid w:val="00665E9F"/>
    <w:rsid w:val="00665EB8"/>
    <w:rsid w:val="00665F37"/>
    <w:rsid w:val="006665B9"/>
    <w:rsid w:val="00666659"/>
    <w:rsid w:val="0066674E"/>
    <w:rsid w:val="006667BC"/>
    <w:rsid w:val="00666A32"/>
    <w:rsid w:val="00666ADF"/>
    <w:rsid w:val="00666B54"/>
    <w:rsid w:val="00666BBB"/>
    <w:rsid w:val="00666BEA"/>
    <w:rsid w:val="00666CC1"/>
    <w:rsid w:val="00666E3F"/>
    <w:rsid w:val="00666F20"/>
    <w:rsid w:val="006670BA"/>
    <w:rsid w:val="00667404"/>
    <w:rsid w:val="006675B7"/>
    <w:rsid w:val="00667797"/>
    <w:rsid w:val="00667A10"/>
    <w:rsid w:val="00667A14"/>
    <w:rsid w:val="00667BD8"/>
    <w:rsid w:val="00667E3A"/>
    <w:rsid w:val="00667FD9"/>
    <w:rsid w:val="00667FFC"/>
    <w:rsid w:val="0067009E"/>
    <w:rsid w:val="00670371"/>
    <w:rsid w:val="00670455"/>
    <w:rsid w:val="0067047E"/>
    <w:rsid w:val="006704AE"/>
    <w:rsid w:val="00670548"/>
    <w:rsid w:val="00670553"/>
    <w:rsid w:val="00670619"/>
    <w:rsid w:val="0067069D"/>
    <w:rsid w:val="006706E8"/>
    <w:rsid w:val="006707D8"/>
    <w:rsid w:val="00670866"/>
    <w:rsid w:val="006708DA"/>
    <w:rsid w:val="00670C76"/>
    <w:rsid w:val="00670C7B"/>
    <w:rsid w:val="00670E5F"/>
    <w:rsid w:val="006713C5"/>
    <w:rsid w:val="00671529"/>
    <w:rsid w:val="00671627"/>
    <w:rsid w:val="00671704"/>
    <w:rsid w:val="006717A0"/>
    <w:rsid w:val="006717B5"/>
    <w:rsid w:val="00671973"/>
    <w:rsid w:val="006719DA"/>
    <w:rsid w:val="00671B69"/>
    <w:rsid w:val="00671E39"/>
    <w:rsid w:val="00671F2F"/>
    <w:rsid w:val="00671FFD"/>
    <w:rsid w:val="00672003"/>
    <w:rsid w:val="006721C3"/>
    <w:rsid w:val="00672257"/>
    <w:rsid w:val="00672546"/>
    <w:rsid w:val="00672641"/>
    <w:rsid w:val="00672656"/>
    <w:rsid w:val="006726B5"/>
    <w:rsid w:val="00672935"/>
    <w:rsid w:val="0067296E"/>
    <w:rsid w:val="0067299C"/>
    <w:rsid w:val="006729A4"/>
    <w:rsid w:val="00672B0B"/>
    <w:rsid w:val="00672C26"/>
    <w:rsid w:val="00672CBB"/>
    <w:rsid w:val="00672D52"/>
    <w:rsid w:val="00672EFD"/>
    <w:rsid w:val="00672F5D"/>
    <w:rsid w:val="0067316F"/>
    <w:rsid w:val="00673212"/>
    <w:rsid w:val="0067326A"/>
    <w:rsid w:val="006733F6"/>
    <w:rsid w:val="006736A2"/>
    <w:rsid w:val="006736CF"/>
    <w:rsid w:val="006736EC"/>
    <w:rsid w:val="00673A0B"/>
    <w:rsid w:val="00673A69"/>
    <w:rsid w:val="00673B87"/>
    <w:rsid w:val="00673CC8"/>
    <w:rsid w:val="00673D98"/>
    <w:rsid w:val="00673FCB"/>
    <w:rsid w:val="00673FFE"/>
    <w:rsid w:val="00674048"/>
    <w:rsid w:val="00674165"/>
    <w:rsid w:val="00674182"/>
    <w:rsid w:val="006741BB"/>
    <w:rsid w:val="00674290"/>
    <w:rsid w:val="00674305"/>
    <w:rsid w:val="006744EB"/>
    <w:rsid w:val="006747D2"/>
    <w:rsid w:val="00674BC3"/>
    <w:rsid w:val="00674D33"/>
    <w:rsid w:val="00674E0B"/>
    <w:rsid w:val="00674F15"/>
    <w:rsid w:val="006752EE"/>
    <w:rsid w:val="0067544C"/>
    <w:rsid w:val="00675584"/>
    <w:rsid w:val="00675664"/>
    <w:rsid w:val="00675763"/>
    <w:rsid w:val="006757E8"/>
    <w:rsid w:val="00675886"/>
    <w:rsid w:val="00675891"/>
    <w:rsid w:val="006758DE"/>
    <w:rsid w:val="00675B70"/>
    <w:rsid w:val="00675BEA"/>
    <w:rsid w:val="00675CDF"/>
    <w:rsid w:val="00675CF0"/>
    <w:rsid w:val="006760DE"/>
    <w:rsid w:val="0067665E"/>
    <w:rsid w:val="0067688A"/>
    <w:rsid w:val="0067688D"/>
    <w:rsid w:val="006769A3"/>
    <w:rsid w:val="00676A1B"/>
    <w:rsid w:val="00676AB7"/>
    <w:rsid w:val="00676D43"/>
    <w:rsid w:val="00676D89"/>
    <w:rsid w:val="006770FF"/>
    <w:rsid w:val="00677128"/>
    <w:rsid w:val="006771D0"/>
    <w:rsid w:val="006772B0"/>
    <w:rsid w:val="0067751C"/>
    <w:rsid w:val="0067755E"/>
    <w:rsid w:val="00677602"/>
    <w:rsid w:val="0067794A"/>
    <w:rsid w:val="006779F9"/>
    <w:rsid w:val="00677A01"/>
    <w:rsid w:val="00677A2A"/>
    <w:rsid w:val="00677BD7"/>
    <w:rsid w:val="00680045"/>
    <w:rsid w:val="00680473"/>
    <w:rsid w:val="006804DD"/>
    <w:rsid w:val="006805EC"/>
    <w:rsid w:val="00680677"/>
    <w:rsid w:val="00680700"/>
    <w:rsid w:val="0068093A"/>
    <w:rsid w:val="00680986"/>
    <w:rsid w:val="00680A6B"/>
    <w:rsid w:val="00680C16"/>
    <w:rsid w:val="00680D3A"/>
    <w:rsid w:val="00680DD1"/>
    <w:rsid w:val="00680DEF"/>
    <w:rsid w:val="0068112E"/>
    <w:rsid w:val="00681138"/>
    <w:rsid w:val="0068116B"/>
    <w:rsid w:val="006812E5"/>
    <w:rsid w:val="00681583"/>
    <w:rsid w:val="0068158C"/>
    <w:rsid w:val="00681639"/>
    <w:rsid w:val="0068167F"/>
    <w:rsid w:val="00681B80"/>
    <w:rsid w:val="00681BE2"/>
    <w:rsid w:val="00681C5F"/>
    <w:rsid w:val="00681C62"/>
    <w:rsid w:val="00681CE5"/>
    <w:rsid w:val="00681CEB"/>
    <w:rsid w:val="00681D36"/>
    <w:rsid w:val="00681F34"/>
    <w:rsid w:val="00681F7E"/>
    <w:rsid w:val="00681FFA"/>
    <w:rsid w:val="0068219E"/>
    <w:rsid w:val="006822EE"/>
    <w:rsid w:val="00682313"/>
    <w:rsid w:val="00682391"/>
    <w:rsid w:val="0068239C"/>
    <w:rsid w:val="006823A5"/>
    <w:rsid w:val="006823DE"/>
    <w:rsid w:val="006823FF"/>
    <w:rsid w:val="0068242C"/>
    <w:rsid w:val="00682635"/>
    <w:rsid w:val="00682773"/>
    <w:rsid w:val="0068289A"/>
    <w:rsid w:val="006828E1"/>
    <w:rsid w:val="00682939"/>
    <w:rsid w:val="00682A34"/>
    <w:rsid w:val="00682B38"/>
    <w:rsid w:val="00682DA6"/>
    <w:rsid w:val="00682DEA"/>
    <w:rsid w:val="00682E77"/>
    <w:rsid w:val="00682EA4"/>
    <w:rsid w:val="00682F1D"/>
    <w:rsid w:val="00682F20"/>
    <w:rsid w:val="00682FAB"/>
    <w:rsid w:val="00683081"/>
    <w:rsid w:val="006831F1"/>
    <w:rsid w:val="00683249"/>
    <w:rsid w:val="006833CC"/>
    <w:rsid w:val="00683438"/>
    <w:rsid w:val="0068353B"/>
    <w:rsid w:val="0068365C"/>
    <w:rsid w:val="006836FA"/>
    <w:rsid w:val="00683756"/>
    <w:rsid w:val="00683899"/>
    <w:rsid w:val="00683A48"/>
    <w:rsid w:val="00683B4A"/>
    <w:rsid w:val="00683C2A"/>
    <w:rsid w:val="00683C6F"/>
    <w:rsid w:val="00683D2B"/>
    <w:rsid w:val="00683DB9"/>
    <w:rsid w:val="00683E0E"/>
    <w:rsid w:val="00683FC7"/>
    <w:rsid w:val="0068403C"/>
    <w:rsid w:val="0068406F"/>
    <w:rsid w:val="006840A9"/>
    <w:rsid w:val="006840BD"/>
    <w:rsid w:val="006841D6"/>
    <w:rsid w:val="00684262"/>
    <w:rsid w:val="00684378"/>
    <w:rsid w:val="00684653"/>
    <w:rsid w:val="00684730"/>
    <w:rsid w:val="00684BC6"/>
    <w:rsid w:val="00684BFB"/>
    <w:rsid w:val="00684C6F"/>
    <w:rsid w:val="00684DA7"/>
    <w:rsid w:val="00684F76"/>
    <w:rsid w:val="00684FDA"/>
    <w:rsid w:val="00685767"/>
    <w:rsid w:val="006857DE"/>
    <w:rsid w:val="006859D5"/>
    <w:rsid w:val="00685CF6"/>
    <w:rsid w:val="00685D45"/>
    <w:rsid w:val="00685DB7"/>
    <w:rsid w:val="00685E32"/>
    <w:rsid w:val="00685F47"/>
    <w:rsid w:val="006861AC"/>
    <w:rsid w:val="0068643A"/>
    <w:rsid w:val="00686586"/>
    <w:rsid w:val="0068664C"/>
    <w:rsid w:val="006866C3"/>
    <w:rsid w:val="0068694E"/>
    <w:rsid w:val="00686C20"/>
    <w:rsid w:val="00686CA5"/>
    <w:rsid w:val="00686D99"/>
    <w:rsid w:val="00686DF9"/>
    <w:rsid w:val="00686E33"/>
    <w:rsid w:val="006870B8"/>
    <w:rsid w:val="006871B1"/>
    <w:rsid w:val="00687280"/>
    <w:rsid w:val="00687329"/>
    <w:rsid w:val="0068733B"/>
    <w:rsid w:val="0068749C"/>
    <w:rsid w:val="006875FA"/>
    <w:rsid w:val="00687807"/>
    <w:rsid w:val="0068781B"/>
    <w:rsid w:val="006878AF"/>
    <w:rsid w:val="006879D8"/>
    <w:rsid w:val="00687A4E"/>
    <w:rsid w:val="00687B4B"/>
    <w:rsid w:val="00687B98"/>
    <w:rsid w:val="00687BCD"/>
    <w:rsid w:val="00687C36"/>
    <w:rsid w:val="00687E0B"/>
    <w:rsid w:val="00687ED8"/>
    <w:rsid w:val="00690319"/>
    <w:rsid w:val="0069036A"/>
    <w:rsid w:val="006903EE"/>
    <w:rsid w:val="006903EF"/>
    <w:rsid w:val="00690583"/>
    <w:rsid w:val="006906A2"/>
    <w:rsid w:val="00690716"/>
    <w:rsid w:val="00690750"/>
    <w:rsid w:val="006907D3"/>
    <w:rsid w:val="00690916"/>
    <w:rsid w:val="006909B9"/>
    <w:rsid w:val="00690A41"/>
    <w:rsid w:val="00690A5D"/>
    <w:rsid w:val="00690AA1"/>
    <w:rsid w:val="00690BDC"/>
    <w:rsid w:val="00690CAB"/>
    <w:rsid w:val="00690CB6"/>
    <w:rsid w:val="00690CBD"/>
    <w:rsid w:val="00690D20"/>
    <w:rsid w:val="00690EBE"/>
    <w:rsid w:val="00690FC8"/>
    <w:rsid w:val="00691043"/>
    <w:rsid w:val="00691079"/>
    <w:rsid w:val="0069132F"/>
    <w:rsid w:val="006913B9"/>
    <w:rsid w:val="0069141C"/>
    <w:rsid w:val="0069156D"/>
    <w:rsid w:val="0069161F"/>
    <w:rsid w:val="00691781"/>
    <w:rsid w:val="00691A01"/>
    <w:rsid w:val="00691A12"/>
    <w:rsid w:val="00691C99"/>
    <w:rsid w:val="00691D16"/>
    <w:rsid w:val="00691E4C"/>
    <w:rsid w:val="00691F15"/>
    <w:rsid w:val="00691FDF"/>
    <w:rsid w:val="00692270"/>
    <w:rsid w:val="00692463"/>
    <w:rsid w:val="00692480"/>
    <w:rsid w:val="006924C4"/>
    <w:rsid w:val="0069253C"/>
    <w:rsid w:val="0069256E"/>
    <w:rsid w:val="006925A3"/>
    <w:rsid w:val="006925AD"/>
    <w:rsid w:val="00692609"/>
    <w:rsid w:val="006926A3"/>
    <w:rsid w:val="006926BE"/>
    <w:rsid w:val="0069273D"/>
    <w:rsid w:val="006928C6"/>
    <w:rsid w:val="006929D0"/>
    <w:rsid w:val="00692A61"/>
    <w:rsid w:val="00692AB4"/>
    <w:rsid w:val="00692ADB"/>
    <w:rsid w:val="00692AF4"/>
    <w:rsid w:val="00692AF5"/>
    <w:rsid w:val="00692B8C"/>
    <w:rsid w:val="00692BB1"/>
    <w:rsid w:val="00692EF1"/>
    <w:rsid w:val="00692FF5"/>
    <w:rsid w:val="0069315E"/>
    <w:rsid w:val="00693161"/>
    <w:rsid w:val="0069390E"/>
    <w:rsid w:val="00693962"/>
    <w:rsid w:val="00693A68"/>
    <w:rsid w:val="00693D81"/>
    <w:rsid w:val="00693DF2"/>
    <w:rsid w:val="00693E6E"/>
    <w:rsid w:val="00693EEA"/>
    <w:rsid w:val="006941E3"/>
    <w:rsid w:val="0069425B"/>
    <w:rsid w:val="00694263"/>
    <w:rsid w:val="00694350"/>
    <w:rsid w:val="006945B1"/>
    <w:rsid w:val="006947F3"/>
    <w:rsid w:val="00694817"/>
    <w:rsid w:val="00694841"/>
    <w:rsid w:val="006948A2"/>
    <w:rsid w:val="006949AC"/>
    <w:rsid w:val="00694A12"/>
    <w:rsid w:val="00694A49"/>
    <w:rsid w:val="00694A7F"/>
    <w:rsid w:val="00694AA9"/>
    <w:rsid w:val="00694B18"/>
    <w:rsid w:val="00694DF3"/>
    <w:rsid w:val="00694E5E"/>
    <w:rsid w:val="00694F5D"/>
    <w:rsid w:val="006951C9"/>
    <w:rsid w:val="006955CC"/>
    <w:rsid w:val="0069561C"/>
    <w:rsid w:val="00695679"/>
    <w:rsid w:val="006956CA"/>
    <w:rsid w:val="006956FB"/>
    <w:rsid w:val="00695741"/>
    <w:rsid w:val="00695A1E"/>
    <w:rsid w:val="00695B74"/>
    <w:rsid w:val="00695BA5"/>
    <w:rsid w:val="00695D8E"/>
    <w:rsid w:val="00695DE7"/>
    <w:rsid w:val="00695E6D"/>
    <w:rsid w:val="0069607A"/>
    <w:rsid w:val="006962A1"/>
    <w:rsid w:val="00696355"/>
    <w:rsid w:val="006963EB"/>
    <w:rsid w:val="006964EB"/>
    <w:rsid w:val="0069656F"/>
    <w:rsid w:val="00696809"/>
    <w:rsid w:val="0069680C"/>
    <w:rsid w:val="00696952"/>
    <w:rsid w:val="00696A00"/>
    <w:rsid w:val="00696A4A"/>
    <w:rsid w:val="00696A84"/>
    <w:rsid w:val="00696AF5"/>
    <w:rsid w:val="00696CD7"/>
    <w:rsid w:val="00696E77"/>
    <w:rsid w:val="006971D3"/>
    <w:rsid w:val="00697200"/>
    <w:rsid w:val="0069742A"/>
    <w:rsid w:val="006974A6"/>
    <w:rsid w:val="006974C8"/>
    <w:rsid w:val="00697686"/>
    <w:rsid w:val="00697688"/>
    <w:rsid w:val="00697843"/>
    <w:rsid w:val="00697B21"/>
    <w:rsid w:val="00697FD9"/>
    <w:rsid w:val="006A0054"/>
    <w:rsid w:val="006A0083"/>
    <w:rsid w:val="006A011A"/>
    <w:rsid w:val="006A0137"/>
    <w:rsid w:val="006A01D7"/>
    <w:rsid w:val="006A0386"/>
    <w:rsid w:val="006A0430"/>
    <w:rsid w:val="006A05B3"/>
    <w:rsid w:val="006A0807"/>
    <w:rsid w:val="006A08DA"/>
    <w:rsid w:val="006A0A0F"/>
    <w:rsid w:val="006A0A3A"/>
    <w:rsid w:val="006A0B97"/>
    <w:rsid w:val="006A0CFC"/>
    <w:rsid w:val="006A0D9F"/>
    <w:rsid w:val="006A0DCB"/>
    <w:rsid w:val="006A0DFD"/>
    <w:rsid w:val="006A0FBF"/>
    <w:rsid w:val="006A10C8"/>
    <w:rsid w:val="006A12E8"/>
    <w:rsid w:val="006A144C"/>
    <w:rsid w:val="006A14FB"/>
    <w:rsid w:val="006A17AD"/>
    <w:rsid w:val="006A18DB"/>
    <w:rsid w:val="006A195F"/>
    <w:rsid w:val="006A19EC"/>
    <w:rsid w:val="006A1A3D"/>
    <w:rsid w:val="006A1A6C"/>
    <w:rsid w:val="006A1B34"/>
    <w:rsid w:val="006A1B88"/>
    <w:rsid w:val="006A1E87"/>
    <w:rsid w:val="006A2026"/>
    <w:rsid w:val="006A203E"/>
    <w:rsid w:val="006A2043"/>
    <w:rsid w:val="006A20F3"/>
    <w:rsid w:val="006A2328"/>
    <w:rsid w:val="006A2415"/>
    <w:rsid w:val="006A244C"/>
    <w:rsid w:val="006A25F7"/>
    <w:rsid w:val="006A2931"/>
    <w:rsid w:val="006A2BCA"/>
    <w:rsid w:val="006A2CA3"/>
    <w:rsid w:val="006A2D4F"/>
    <w:rsid w:val="006A2D5F"/>
    <w:rsid w:val="006A2ECF"/>
    <w:rsid w:val="006A2FCA"/>
    <w:rsid w:val="006A2FDC"/>
    <w:rsid w:val="006A30B6"/>
    <w:rsid w:val="006A31CD"/>
    <w:rsid w:val="006A31E1"/>
    <w:rsid w:val="006A322A"/>
    <w:rsid w:val="006A3232"/>
    <w:rsid w:val="006A32F7"/>
    <w:rsid w:val="006A34C0"/>
    <w:rsid w:val="006A34F3"/>
    <w:rsid w:val="006A388A"/>
    <w:rsid w:val="006A3A09"/>
    <w:rsid w:val="006A3AD0"/>
    <w:rsid w:val="006A3AD2"/>
    <w:rsid w:val="006A3C8B"/>
    <w:rsid w:val="006A3DF1"/>
    <w:rsid w:val="006A4005"/>
    <w:rsid w:val="006A440D"/>
    <w:rsid w:val="006A45A7"/>
    <w:rsid w:val="006A46E1"/>
    <w:rsid w:val="006A47D0"/>
    <w:rsid w:val="006A47EA"/>
    <w:rsid w:val="006A47EB"/>
    <w:rsid w:val="006A483E"/>
    <w:rsid w:val="006A4844"/>
    <w:rsid w:val="006A48D2"/>
    <w:rsid w:val="006A48D6"/>
    <w:rsid w:val="006A49D8"/>
    <w:rsid w:val="006A4A40"/>
    <w:rsid w:val="006A4AE9"/>
    <w:rsid w:val="006A4BA8"/>
    <w:rsid w:val="006A4C4B"/>
    <w:rsid w:val="006A4D1C"/>
    <w:rsid w:val="006A4D65"/>
    <w:rsid w:val="006A4E1D"/>
    <w:rsid w:val="006A4FA8"/>
    <w:rsid w:val="006A5084"/>
    <w:rsid w:val="006A547F"/>
    <w:rsid w:val="006A54B2"/>
    <w:rsid w:val="006A5517"/>
    <w:rsid w:val="006A5531"/>
    <w:rsid w:val="006A569A"/>
    <w:rsid w:val="006A5762"/>
    <w:rsid w:val="006A5833"/>
    <w:rsid w:val="006A586A"/>
    <w:rsid w:val="006A5972"/>
    <w:rsid w:val="006A5AA2"/>
    <w:rsid w:val="006A5E3D"/>
    <w:rsid w:val="006A5FD6"/>
    <w:rsid w:val="006A6037"/>
    <w:rsid w:val="006A604D"/>
    <w:rsid w:val="006A60D2"/>
    <w:rsid w:val="006A60DA"/>
    <w:rsid w:val="006A61A6"/>
    <w:rsid w:val="006A634D"/>
    <w:rsid w:val="006A649D"/>
    <w:rsid w:val="006A651E"/>
    <w:rsid w:val="006A6632"/>
    <w:rsid w:val="006A6738"/>
    <w:rsid w:val="006A677A"/>
    <w:rsid w:val="006A678F"/>
    <w:rsid w:val="006A67DF"/>
    <w:rsid w:val="006A67EC"/>
    <w:rsid w:val="006A68E2"/>
    <w:rsid w:val="006A6916"/>
    <w:rsid w:val="006A6A3D"/>
    <w:rsid w:val="006A6A7C"/>
    <w:rsid w:val="006A6AFD"/>
    <w:rsid w:val="006A6B95"/>
    <w:rsid w:val="006A6DE3"/>
    <w:rsid w:val="006A6EC2"/>
    <w:rsid w:val="006A706B"/>
    <w:rsid w:val="006A70D1"/>
    <w:rsid w:val="006A71A6"/>
    <w:rsid w:val="006A74E8"/>
    <w:rsid w:val="006A751C"/>
    <w:rsid w:val="006A75E3"/>
    <w:rsid w:val="006A7662"/>
    <w:rsid w:val="006A78BC"/>
    <w:rsid w:val="006A7A40"/>
    <w:rsid w:val="006A7EA4"/>
    <w:rsid w:val="006A7F31"/>
    <w:rsid w:val="006A7F9C"/>
    <w:rsid w:val="006B0053"/>
    <w:rsid w:val="006B00C0"/>
    <w:rsid w:val="006B016C"/>
    <w:rsid w:val="006B030E"/>
    <w:rsid w:val="006B0334"/>
    <w:rsid w:val="006B0350"/>
    <w:rsid w:val="006B03E1"/>
    <w:rsid w:val="006B03F1"/>
    <w:rsid w:val="006B0452"/>
    <w:rsid w:val="006B04AE"/>
    <w:rsid w:val="006B07B0"/>
    <w:rsid w:val="006B08A2"/>
    <w:rsid w:val="006B08A7"/>
    <w:rsid w:val="006B094D"/>
    <w:rsid w:val="006B0964"/>
    <w:rsid w:val="006B0CF8"/>
    <w:rsid w:val="006B0D10"/>
    <w:rsid w:val="006B0D6C"/>
    <w:rsid w:val="006B0DFE"/>
    <w:rsid w:val="006B0F5A"/>
    <w:rsid w:val="006B10AA"/>
    <w:rsid w:val="006B13F5"/>
    <w:rsid w:val="006B14D8"/>
    <w:rsid w:val="006B1519"/>
    <w:rsid w:val="006B15C8"/>
    <w:rsid w:val="006B162F"/>
    <w:rsid w:val="006B1831"/>
    <w:rsid w:val="006B1878"/>
    <w:rsid w:val="006B18F7"/>
    <w:rsid w:val="006B1967"/>
    <w:rsid w:val="006B198E"/>
    <w:rsid w:val="006B1BA5"/>
    <w:rsid w:val="006B1BA9"/>
    <w:rsid w:val="006B1C9F"/>
    <w:rsid w:val="006B1D5C"/>
    <w:rsid w:val="006B1E38"/>
    <w:rsid w:val="006B1E6D"/>
    <w:rsid w:val="006B1F5A"/>
    <w:rsid w:val="006B20DB"/>
    <w:rsid w:val="006B2165"/>
    <w:rsid w:val="006B238A"/>
    <w:rsid w:val="006B253A"/>
    <w:rsid w:val="006B2732"/>
    <w:rsid w:val="006B2931"/>
    <w:rsid w:val="006B29B2"/>
    <w:rsid w:val="006B2D56"/>
    <w:rsid w:val="006B2D58"/>
    <w:rsid w:val="006B2FF0"/>
    <w:rsid w:val="006B323E"/>
    <w:rsid w:val="006B3398"/>
    <w:rsid w:val="006B363E"/>
    <w:rsid w:val="006B368E"/>
    <w:rsid w:val="006B36FE"/>
    <w:rsid w:val="006B3717"/>
    <w:rsid w:val="006B3883"/>
    <w:rsid w:val="006B38D8"/>
    <w:rsid w:val="006B3A2F"/>
    <w:rsid w:val="006B3A69"/>
    <w:rsid w:val="006B3B0E"/>
    <w:rsid w:val="006B3B3D"/>
    <w:rsid w:val="006B3F30"/>
    <w:rsid w:val="006B4070"/>
    <w:rsid w:val="006B40DF"/>
    <w:rsid w:val="006B410C"/>
    <w:rsid w:val="006B4213"/>
    <w:rsid w:val="006B4223"/>
    <w:rsid w:val="006B42C2"/>
    <w:rsid w:val="006B42F6"/>
    <w:rsid w:val="006B43A4"/>
    <w:rsid w:val="006B44E2"/>
    <w:rsid w:val="006B44EC"/>
    <w:rsid w:val="006B4653"/>
    <w:rsid w:val="006B46E6"/>
    <w:rsid w:val="006B471A"/>
    <w:rsid w:val="006B47E9"/>
    <w:rsid w:val="006B4836"/>
    <w:rsid w:val="006B4BBE"/>
    <w:rsid w:val="006B4BF2"/>
    <w:rsid w:val="006B4C0A"/>
    <w:rsid w:val="006B4C7A"/>
    <w:rsid w:val="006B4E36"/>
    <w:rsid w:val="006B4F19"/>
    <w:rsid w:val="006B4F8B"/>
    <w:rsid w:val="006B500A"/>
    <w:rsid w:val="006B5211"/>
    <w:rsid w:val="006B548E"/>
    <w:rsid w:val="006B5595"/>
    <w:rsid w:val="006B55D3"/>
    <w:rsid w:val="006B57C4"/>
    <w:rsid w:val="006B5915"/>
    <w:rsid w:val="006B59FB"/>
    <w:rsid w:val="006B5A39"/>
    <w:rsid w:val="006B5A8E"/>
    <w:rsid w:val="006B5B1E"/>
    <w:rsid w:val="006B5B57"/>
    <w:rsid w:val="006B5BBF"/>
    <w:rsid w:val="006B5F58"/>
    <w:rsid w:val="006B6146"/>
    <w:rsid w:val="006B638A"/>
    <w:rsid w:val="006B64B6"/>
    <w:rsid w:val="006B655C"/>
    <w:rsid w:val="006B65DB"/>
    <w:rsid w:val="006B66B8"/>
    <w:rsid w:val="006B672C"/>
    <w:rsid w:val="006B678F"/>
    <w:rsid w:val="006B6804"/>
    <w:rsid w:val="006B683F"/>
    <w:rsid w:val="006B6921"/>
    <w:rsid w:val="006B6953"/>
    <w:rsid w:val="006B698A"/>
    <w:rsid w:val="006B6A25"/>
    <w:rsid w:val="006B6A3A"/>
    <w:rsid w:val="006B6A8B"/>
    <w:rsid w:val="006B6AC2"/>
    <w:rsid w:val="006B6CBF"/>
    <w:rsid w:val="006B6D19"/>
    <w:rsid w:val="006B6DB1"/>
    <w:rsid w:val="006B6DD9"/>
    <w:rsid w:val="006B6E15"/>
    <w:rsid w:val="006B71A3"/>
    <w:rsid w:val="006B71C2"/>
    <w:rsid w:val="006B72B0"/>
    <w:rsid w:val="006B74DA"/>
    <w:rsid w:val="006B75B5"/>
    <w:rsid w:val="006B78C0"/>
    <w:rsid w:val="006B7915"/>
    <w:rsid w:val="006B7952"/>
    <w:rsid w:val="006B7A8C"/>
    <w:rsid w:val="006B7C3C"/>
    <w:rsid w:val="006B7E3E"/>
    <w:rsid w:val="006B7ED2"/>
    <w:rsid w:val="006BC929"/>
    <w:rsid w:val="006C0019"/>
    <w:rsid w:val="006C00F7"/>
    <w:rsid w:val="006C033D"/>
    <w:rsid w:val="006C038B"/>
    <w:rsid w:val="006C0408"/>
    <w:rsid w:val="006C04A9"/>
    <w:rsid w:val="006C0589"/>
    <w:rsid w:val="006C0681"/>
    <w:rsid w:val="006C06B8"/>
    <w:rsid w:val="006C0942"/>
    <w:rsid w:val="006C0ACF"/>
    <w:rsid w:val="006C0B85"/>
    <w:rsid w:val="006C0C0A"/>
    <w:rsid w:val="006C0C14"/>
    <w:rsid w:val="006C0FAC"/>
    <w:rsid w:val="006C1120"/>
    <w:rsid w:val="006C123D"/>
    <w:rsid w:val="006C1346"/>
    <w:rsid w:val="006C142C"/>
    <w:rsid w:val="006C14FD"/>
    <w:rsid w:val="006C1A85"/>
    <w:rsid w:val="006C1ADA"/>
    <w:rsid w:val="006C1CF6"/>
    <w:rsid w:val="006C1D80"/>
    <w:rsid w:val="006C1D88"/>
    <w:rsid w:val="006C1EB6"/>
    <w:rsid w:val="006C21A4"/>
    <w:rsid w:val="006C21B2"/>
    <w:rsid w:val="006C21BF"/>
    <w:rsid w:val="006C221A"/>
    <w:rsid w:val="006C25C1"/>
    <w:rsid w:val="006C262E"/>
    <w:rsid w:val="006C26A3"/>
    <w:rsid w:val="006C27B6"/>
    <w:rsid w:val="006C27E4"/>
    <w:rsid w:val="006C27FB"/>
    <w:rsid w:val="006C28EC"/>
    <w:rsid w:val="006C2AEF"/>
    <w:rsid w:val="006C2B29"/>
    <w:rsid w:val="006C2CC8"/>
    <w:rsid w:val="006C2CD3"/>
    <w:rsid w:val="006C2DF0"/>
    <w:rsid w:val="006C2EE8"/>
    <w:rsid w:val="006C3008"/>
    <w:rsid w:val="006C30B1"/>
    <w:rsid w:val="006C30CD"/>
    <w:rsid w:val="006C321E"/>
    <w:rsid w:val="006C32C8"/>
    <w:rsid w:val="006C336D"/>
    <w:rsid w:val="006C34FF"/>
    <w:rsid w:val="006C3612"/>
    <w:rsid w:val="006C3847"/>
    <w:rsid w:val="006C3858"/>
    <w:rsid w:val="006C390D"/>
    <w:rsid w:val="006C3938"/>
    <w:rsid w:val="006C395D"/>
    <w:rsid w:val="006C39A0"/>
    <w:rsid w:val="006C3B42"/>
    <w:rsid w:val="006C3BD4"/>
    <w:rsid w:val="006C3D6B"/>
    <w:rsid w:val="006C3DC9"/>
    <w:rsid w:val="006C3F10"/>
    <w:rsid w:val="006C3FE2"/>
    <w:rsid w:val="006C4163"/>
    <w:rsid w:val="006C418D"/>
    <w:rsid w:val="006C41BE"/>
    <w:rsid w:val="006C46D4"/>
    <w:rsid w:val="006C46ED"/>
    <w:rsid w:val="006C4716"/>
    <w:rsid w:val="006C471C"/>
    <w:rsid w:val="006C47F3"/>
    <w:rsid w:val="006C4855"/>
    <w:rsid w:val="006C48E2"/>
    <w:rsid w:val="006C48E4"/>
    <w:rsid w:val="006C491B"/>
    <w:rsid w:val="006C4BE7"/>
    <w:rsid w:val="006C4CC7"/>
    <w:rsid w:val="006C4E74"/>
    <w:rsid w:val="006C4F1D"/>
    <w:rsid w:val="006C4F7D"/>
    <w:rsid w:val="006C5413"/>
    <w:rsid w:val="006C544E"/>
    <w:rsid w:val="006C54B4"/>
    <w:rsid w:val="006C5BE2"/>
    <w:rsid w:val="006C5DED"/>
    <w:rsid w:val="006C6066"/>
    <w:rsid w:val="006C6150"/>
    <w:rsid w:val="006C645C"/>
    <w:rsid w:val="006C655F"/>
    <w:rsid w:val="006C6681"/>
    <w:rsid w:val="006C66CA"/>
    <w:rsid w:val="006C66DE"/>
    <w:rsid w:val="006C66E3"/>
    <w:rsid w:val="006C673F"/>
    <w:rsid w:val="006C6AC2"/>
    <w:rsid w:val="006C6B7E"/>
    <w:rsid w:val="006C6BE1"/>
    <w:rsid w:val="006C6C1C"/>
    <w:rsid w:val="006C6C1E"/>
    <w:rsid w:val="006C6C81"/>
    <w:rsid w:val="006C70AD"/>
    <w:rsid w:val="006C71F7"/>
    <w:rsid w:val="006C72F9"/>
    <w:rsid w:val="006C73D2"/>
    <w:rsid w:val="006C7492"/>
    <w:rsid w:val="006C7758"/>
    <w:rsid w:val="006C7942"/>
    <w:rsid w:val="006C79B0"/>
    <w:rsid w:val="006C7A46"/>
    <w:rsid w:val="006C7AD6"/>
    <w:rsid w:val="006C7ADC"/>
    <w:rsid w:val="006C7DE8"/>
    <w:rsid w:val="006C7E70"/>
    <w:rsid w:val="006C7F35"/>
    <w:rsid w:val="006C7FE9"/>
    <w:rsid w:val="006CB2F5"/>
    <w:rsid w:val="006D012A"/>
    <w:rsid w:val="006D02CB"/>
    <w:rsid w:val="006D02E1"/>
    <w:rsid w:val="006D0460"/>
    <w:rsid w:val="006D0544"/>
    <w:rsid w:val="006D0681"/>
    <w:rsid w:val="006D0717"/>
    <w:rsid w:val="006D0726"/>
    <w:rsid w:val="006D0A14"/>
    <w:rsid w:val="006D0A66"/>
    <w:rsid w:val="006D0B8D"/>
    <w:rsid w:val="006D0D54"/>
    <w:rsid w:val="006D0D68"/>
    <w:rsid w:val="006D1035"/>
    <w:rsid w:val="006D106F"/>
    <w:rsid w:val="006D11A6"/>
    <w:rsid w:val="006D1387"/>
    <w:rsid w:val="006D1468"/>
    <w:rsid w:val="006D149C"/>
    <w:rsid w:val="006D14DC"/>
    <w:rsid w:val="006D15FD"/>
    <w:rsid w:val="006D166D"/>
    <w:rsid w:val="006D17FE"/>
    <w:rsid w:val="006D1808"/>
    <w:rsid w:val="006D1B75"/>
    <w:rsid w:val="006D1C43"/>
    <w:rsid w:val="006D1DF3"/>
    <w:rsid w:val="006D1E56"/>
    <w:rsid w:val="006D1FA6"/>
    <w:rsid w:val="006D1FB8"/>
    <w:rsid w:val="006D1FEE"/>
    <w:rsid w:val="006D20BF"/>
    <w:rsid w:val="006D20D1"/>
    <w:rsid w:val="006D2520"/>
    <w:rsid w:val="006D2775"/>
    <w:rsid w:val="006D2895"/>
    <w:rsid w:val="006D2936"/>
    <w:rsid w:val="006D2976"/>
    <w:rsid w:val="006D297B"/>
    <w:rsid w:val="006D2A72"/>
    <w:rsid w:val="006D2A85"/>
    <w:rsid w:val="006D2B8F"/>
    <w:rsid w:val="006D2CAA"/>
    <w:rsid w:val="006D2D3D"/>
    <w:rsid w:val="006D2E73"/>
    <w:rsid w:val="006D2EBF"/>
    <w:rsid w:val="006D2EDB"/>
    <w:rsid w:val="006D309E"/>
    <w:rsid w:val="006D3192"/>
    <w:rsid w:val="006D33F6"/>
    <w:rsid w:val="006D34E3"/>
    <w:rsid w:val="006D37B3"/>
    <w:rsid w:val="006D37FE"/>
    <w:rsid w:val="006D38FD"/>
    <w:rsid w:val="006D3BB5"/>
    <w:rsid w:val="006D3C05"/>
    <w:rsid w:val="006D3C99"/>
    <w:rsid w:val="006D3DC8"/>
    <w:rsid w:val="006D3F70"/>
    <w:rsid w:val="006D3F82"/>
    <w:rsid w:val="006D3FC5"/>
    <w:rsid w:val="006D4022"/>
    <w:rsid w:val="006D41AB"/>
    <w:rsid w:val="006D42BE"/>
    <w:rsid w:val="006D440A"/>
    <w:rsid w:val="006D4501"/>
    <w:rsid w:val="006D4544"/>
    <w:rsid w:val="006D475A"/>
    <w:rsid w:val="006D47C0"/>
    <w:rsid w:val="006D47D5"/>
    <w:rsid w:val="006D4802"/>
    <w:rsid w:val="006D4959"/>
    <w:rsid w:val="006D4AB8"/>
    <w:rsid w:val="006D4BB2"/>
    <w:rsid w:val="006D4BC9"/>
    <w:rsid w:val="006D4C46"/>
    <w:rsid w:val="006D4C5A"/>
    <w:rsid w:val="006D4C94"/>
    <w:rsid w:val="006D4DA1"/>
    <w:rsid w:val="006D4F27"/>
    <w:rsid w:val="006D4F4F"/>
    <w:rsid w:val="006D4F8D"/>
    <w:rsid w:val="006D4FCD"/>
    <w:rsid w:val="006D5021"/>
    <w:rsid w:val="006D5187"/>
    <w:rsid w:val="006D5475"/>
    <w:rsid w:val="006D54D9"/>
    <w:rsid w:val="006D550D"/>
    <w:rsid w:val="006D55D2"/>
    <w:rsid w:val="006D564C"/>
    <w:rsid w:val="006D565F"/>
    <w:rsid w:val="006D57BA"/>
    <w:rsid w:val="006D584C"/>
    <w:rsid w:val="006D59C2"/>
    <w:rsid w:val="006D5C4B"/>
    <w:rsid w:val="006D5DEA"/>
    <w:rsid w:val="006D6245"/>
    <w:rsid w:val="006D6280"/>
    <w:rsid w:val="006D649C"/>
    <w:rsid w:val="006D6612"/>
    <w:rsid w:val="006D662F"/>
    <w:rsid w:val="006D66C1"/>
    <w:rsid w:val="006D6719"/>
    <w:rsid w:val="006D6A10"/>
    <w:rsid w:val="006D6A8A"/>
    <w:rsid w:val="006D6AB7"/>
    <w:rsid w:val="006D6BE0"/>
    <w:rsid w:val="006D6C6D"/>
    <w:rsid w:val="006D6D2F"/>
    <w:rsid w:val="006D6DCC"/>
    <w:rsid w:val="006D6FF6"/>
    <w:rsid w:val="006D70DF"/>
    <w:rsid w:val="006D711C"/>
    <w:rsid w:val="006D71EC"/>
    <w:rsid w:val="006D7285"/>
    <w:rsid w:val="006D7451"/>
    <w:rsid w:val="006D747A"/>
    <w:rsid w:val="006D7536"/>
    <w:rsid w:val="006D75BC"/>
    <w:rsid w:val="006D77EF"/>
    <w:rsid w:val="006D7805"/>
    <w:rsid w:val="006D7AC8"/>
    <w:rsid w:val="006D7BC3"/>
    <w:rsid w:val="006D7BE3"/>
    <w:rsid w:val="006D7EC2"/>
    <w:rsid w:val="006D7FE8"/>
    <w:rsid w:val="006E0247"/>
    <w:rsid w:val="006E033A"/>
    <w:rsid w:val="006E03A8"/>
    <w:rsid w:val="006E03C5"/>
    <w:rsid w:val="006E047A"/>
    <w:rsid w:val="006E0599"/>
    <w:rsid w:val="006E06B1"/>
    <w:rsid w:val="006E0745"/>
    <w:rsid w:val="006E0968"/>
    <w:rsid w:val="006E0C82"/>
    <w:rsid w:val="006E0C87"/>
    <w:rsid w:val="006E0F87"/>
    <w:rsid w:val="006E11E2"/>
    <w:rsid w:val="006E11F0"/>
    <w:rsid w:val="006E129D"/>
    <w:rsid w:val="006E13C7"/>
    <w:rsid w:val="006E14E0"/>
    <w:rsid w:val="006E15BA"/>
    <w:rsid w:val="006E16A4"/>
    <w:rsid w:val="006E1718"/>
    <w:rsid w:val="006E1832"/>
    <w:rsid w:val="006E1890"/>
    <w:rsid w:val="006E18BC"/>
    <w:rsid w:val="006E190C"/>
    <w:rsid w:val="006E194F"/>
    <w:rsid w:val="006E1AAE"/>
    <w:rsid w:val="006E1FD8"/>
    <w:rsid w:val="006E20D9"/>
    <w:rsid w:val="006E212E"/>
    <w:rsid w:val="006E227B"/>
    <w:rsid w:val="006E23BB"/>
    <w:rsid w:val="006E2622"/>
    <w:rsid w:val="006E26A6"/>
    <w:rsid w:val="006E26E8"/>
    <w:rsid w:val="006E2862"/>
    <w:rsid w:val="006E2880"/>
    <w:rsid w:val="006E2B79"/>
    <w:rsid w:val="006E2B7E"/>
    <w:rsid w:val="006E2BF4"/>
    <w:rsid w:val="006E2C93"/>
    <w:rsid w:val="006E2D89"/>
    <w:rsid w:val="006E2DBE"/>
    <w:rsid w:val="006E2E88"/>
    <w:rsid w:val="006E30AB"/>
    <w:rsid w:val="006E32D8"/>
    <w:rsid w:val="006E3495"/>
    <w:rsid w:val="006E34A7"/>
    <w:rsid w:val="006E35CA"/>
    <w:rsid w:val="006E35D4"/>
    <w:rsid w:val="006E36CB"/>
    <w:rsid w:val="006E3971"/>
    <w:rsid w:val="006E3A12"/>
    <w:rsid w:val="006E3AC4"/>
    <w:rsid w:val="006E3B5C"/>
    <w:rsid w:val="006E3D67"/>
    <w:rsid w:val="006E3FB0"/>
    <w:rsid w:val="006E4102"/>
    <w:rsid w:val="006E4116"/>
    <w:rsid w:val="006E4154"/>
    <w:rsid w:val="006E448F"/>
    <w:rsid w:val="006E44F1"/>
    <w:rsid w:val="006E465D"/>
    <w:rsid w:val="006E470E"/>
    <w:rsid w:val="006E4713"/>
    <w:rsid w:val="006E476A"/>
    <w:rsid w:val="006E4925"/>
    <w:rsid w:val="006E4A1A"/>
    <w:rsid w:val="006E4A28"/>
    <w:rsid w:val="006E4AA7"/>
    <w:rsid w:val="006E4ACA"/>
    <w:rsid w:val="006E4AD2"/>
    <w:rsid w:val="006E4C4B"/>
    <w:rsid w:val="006E4E59"/>
    <w:rsid w:val="006E5288"/>
    <w:rsid w:val="006E5331"/>
    <w:rsid w:val="006E537C"/>
    <w:rsid w:val="006E557C"/>
    <w:rsid w:val="006E5583"/>
    <w:rsid w:val="006E55BF"/>
    <w:rsid w:val="006E58D3"/>
    <w:rsid w:val="006E5AFD"/>
    <w:rsid w:val="006E5B07"/>
    <w:rsid w:val="006E5B32"/>
    <w:rsid w:val="006E5C42"/>
    <w:rsid w:val="006E5CF4"/>
    <w:rsid w:val="006E5D4B"/>
    <w:rsid w:val="006E5D6D"/>
    <w:rsid w:val="006E5DB6"/>
    <w:rsid w:val="006E6093"/>
    <w:rsid w:val="006E60BB"/>
    <w:rsid w:val="006E60BC"/>
    <w:rsid w:val="006E6121"/>
    <w:rsid w:val="006E619F"/>
    <w:rsid w:val="006E620B"/>
    <w:rsid w:val="006E632E"/>
    <w:rsid w:val="006E64D0"/>
    <w:rsid w:val="006E67E4"/>
    <w:rsid w:val="006E68FE"/>
    <w:rsid w:val="006E6A73"/>
    <w:rsid w:val="006E6AE2"/>
    <w:rsid w:val="006E6E44"/>
    <w:rsid w:val="006E6E57"/>
    <w:rsid w:val="006E7039"/>
    <w:rsid w:val="006E7045"/>
    <w:rsid w:val="006E7104"/>
    <w:rsid w:val="006E7265"/>
    <w:rsid w:val="006E7403"/>
    <w:rsid w:val="006E75ED"/>
    <w:rsid w:val="006E7719"/>
    <w:rsid w:val="006E7809"/>
    <w:rsid w:val="006E789F"/>
    <w:rsid w:val="006E7918"/>
    <w:rsid w:val="006E7967"/>
    <w:rsid w:val="006E7A86"/>
    <w:rsid w:val="006E7C4E"/>
    <w:rsid w:val="006E7DF8"/>
    <w:rsid w:val="006E7E3D"/>
    <w:rsid w:val="006F0082"/>
    <w:rsid w:val="006F02CF"/>
    <w:rsid w:val="006F0459"/>
    <w:rsid w:val="006F04EA"/>
    <w:rsid w:val="006F0513"/>
    <w:rsid w:val="006F0536"/>
    <w:rsid w:val="006F056C"/>
    <w:rsid w:val="006F06F5"/>
    <w:rsid w:val="006F0703"/>
    <w:rsid w:val="006F0828"/>
    <w:rsid w:val="006F091A"/>
    <w:rsid w:val="006F0A0F"/>
    <w:rsid w:val="006F0D11"/>
    <w:rsid w:val="006F0D20"/>
    <w:rsid w:val="006F0DB5"/>
    <w:rsid w:val="006F0DC9"/>
    <w:rsid w:val="006F1120"/>
    <w:rsid w:val="006F1283"/>
    <w:rsid w:val="006F1369"/>
    <w:rsid w:val="006F13BF"/>
    <w:rsid w:val="006F14CD"/>
    <w:rsid w:val="006F1516"/>
    <w:rsid w:val="006F1557"/>
    <w:rsid w:val="006F172A"/>
    <w:rsid w:val="006F18BB"/>
    <w:rsid w:val="006F1BFB"/>
    <w:rsid w:val="006F1E56"/>
    <w:rsid w:val="006F2568"/>
    <w:rsid w:val="006F2575"/>
    <w:rsid w:val="006F25F7"/>
    <w:rsid w:val="006F2815"/>
    <w:rsid w:val="006F28A9"/>
    <w:rsid w:val="006F28D4"/>
    <w:rsid w:val="006F28D7"/>
    <w:rsid w:val="006F294F"/>
    <w:rsid w:val="006F2AD0"/>
    <w:rsid w:val="006F2BA9"/>
    <w:rsid w:val="006F2BC2"/>
    <w:rsid w:val="006F2D5A"/>
    <w:rsid w:val="006F2DBA"/>
    <w:rsid w:val="006F2DC4"/>
    <w:rsid w:val="006F2F9B"/>
    <w:rsid w:val="006F2FAA"/>
    <w:rsid w:val="006F33ED"/>
    <w:rsid w:val="006F355E"/>
    <w:rsid w:val="006F359E"/>
    <w:rsid w:val="006F3609"/>
    <w:rsid w:val="006F3674"/>
    <w:rsid w:val="006F3957"/>
    <w:rsid w:val="006F3A37"/>
    <w:rsid w:val="006F3A8F"/>
    <w:rsid w:val="006F3AA4"/>
    <w:rsid w:val="006F3D30"/>
    <w:rsid w:val="006F3D3F"/>
    <w:rsid w:val="006F3D42"/>
    <w:rsid w:val="006F3E19"/>
    <w:rsid w:val="006F3EB7"/>
    <w:rsid w:val="006F4120"/>
    <w:rsid w:val="006F414B"/>
    <w:rsid w:val="006F4168"/>
    <w:rsid w:val="006F41A1"/>
    <w:rsid w:val="006F425E"/>
    <w:rsid w:val="006F4351"/>
    <w:rsid w:val="006F449A"/>
    <w:rsid w:val="006F452E"/>
    <w:rsid w:val="006F469E"/>
    <w:rsid w:val="006F47C0"/>
    <w:rsid w:val="006F4888"/>
    <w:rsid w:val="006F4A31"/>
    <w:rsid w:val="006F4A84"/>
    <w:rsid w:val="006F4B3E"/>
    <w:rsid w:val="006F4BC5"/>
    <w:rsid w:val="006F4C67"/>
    <w:rsid w:val="006F4C75"/>
    <w:rsid w:val="006F4DA1"/>
    <w:rsid w:val="006F4DC4"/>
    <w:rsid w:val="006F4F60"/>
    <w:rsid w:val="006F5005"/>
    <w:rsid w:val="006F50BF"/>
    <w:rsid w:val="006F52B1"/>
    <w:rsid w:val="006F538D"/>
    <w:rsid w:val="006F546C"/>
    <w:rsid w:val="006F5573"/>
    <w:rsid w:val="006F5586"/>
    <w:rsid w:val="006F572A"/>
    <w:rsid w:val="006F5769"/>
    <w:rsid w:val="006F58A8"/>
    <w:rsid w:val="006F5A74"/>
    <w:rsid w:val="006F5F2A"/>
    <w:rsid w:val="006F5F66"/>
    <w:rsid w:val="006F61A0"/>
    <w:rsid w:val="006F6298"/>
    <w:rsid w:val="006F635D"/>
    <w:rsid w:val="006F6505"/>
    <w:rsid w:val="006F6774"/>
    <w:rsid w:val="006F68AB"/>
    <w:rsid w:val="006F6B7A"/>
    <w:rsid w:val="006F6D16"/>
    <w:rsid w:val="006F6D77"/>
    <w:rsid w:val="006F70EA"/>
    <w:rsid w:val="006F71E7"/>
    <w:rsid w:val="006F7230"/>
    <w:rsid w:val="006F72CC"/>
    <w:rsid w:val="006F730B"/>
    <w:rsid w:val="006F73ED"/>
    <w:rsid w:val="006F7408"/>
    <w:rsid w:val="006F7464"/>
    <w:rsid w:val="006F7562"/>
    <w:rsid w:val="006F756D"/>
    <w:rsid w:val="006F75EA"/>
    <w:rsid w:val="006F769A"/>
    <w:rsid w:val="006F773B"/>
    <w:rsid w:val="006F7744"/>
    <w:rsid w:val="006F7747"/>
    <w:rsid w:val="006F77BE"/>
    <w:rsid w:val="006F788F"/>
    <w:rsid w:val="006F7A77"/>
    <w:rsid w:val="006F7ACE"/>
    <w:rsid w:val="006F7B1A"/>
    <w:rsid w:val="006F7B8F"/>
    <w:rsid w:val="006F7D8C"/>
    <w:rsid w:val="006F7EE4"/>
    <w:rsid w:val="006F7F11"/>
    <w:rsid w:val="00700023"/>
    <w:rsid w:val="0070011A"/>
    <w:rsid w:val="007001E3"/>
    <w:rsid w:val="00700342"/>
    <w:rsid w:val="00700435"/>
    <w:rsid w:val="0070053B"/>
    <w:rsid w:val="007005CC"/>
    <w:rsid w:val="00700762"/>
    <w:rsid w:val="00700A7F"/>
    <w:rsid w:val="00700AE3"/>
    <w:rsid w:val="00700B2C"/>
    <w:rsid w:val="00700BB1"/>
    <w:rsid w:val="00700C9C"/>
    <w:rsid w:val="00700D9A"/>
    <w:rsid w:val="00701123"/>
    <w:rsid w:val="007011F2"/>
    <w:rsid w:val="007012C9"/>
    <w:rsid w:val="0070152D"/>
    <w:rsid w:val="0070157A"/>
    <w:rsid w:val="0070157F"/>
    <w:rsid w:val="007015D1"/>
    <w:rsid w:val="0070179D"/>
    <w:rsid w:val="0070183C"/>
    <w:rsid w:val="0070185C"/>
    <w:rsid w:val="00701932"/>
    <w:rsid w:val="00701966"/>
    <w:rsid w:val="00701A98"/>
    <w:rsid w:val="00701AF3"/>
    <w:rsid w:val="00701B0E"/>
    <w:rsid w:val="00701DFE"/>
    <w:rsid w:val="00701F14"/>
    <w:rsid w:val="00702065"/>
    <w:rsid w:val="007023E7"/>
    <w:rsid w:val="007025F9"/>
    <w:rsid w:val="00702604"/>
    <w:rsid w:val="00702716"/>
    <w:rsid w:val="00702732"/>
    <w:rsid w:val="00702795"/>
    <w:rsid w:val="007028D7"/>
    <w:rsid w:val="00702B33"/>
    <w:rsid w:val="00702B67"/>
    <w:rsid w:val="00702C32"/>
    <w:rsid w:val="00702D6A"/>
    <w:rsid w:val="00702DD6"/>
    <w:rsid w:val="00702E70"/>
    <w:rsid w:val="00702EF0"/>
    <w:rsid w:val="00703008"/>
    <w:rsid w:val="00703036"/>
    <w:rsid w:val="00703096"/>
    <w:rsid w:val="0070327B"/>
    <w:rsid w:val="007032DB"/>
    <w:rsid w:val="00703857"/>
    <w:rsid w:val="00703926"/>
    <w:rsid w:val="007039AA"/>
    <w:rsid w:val="0070401D"/>
    <w:rsid w:val="00704170"/>
    <w:rsid w:val="007042A9"/>
    <w:rsid w:val="007042E3"/>
    <w:rsid w:val="0070433F"/>
    <w:rsid w:val="007044B1"/>
    <w:rsid w:val="00704948"/>
    <w:rsid w:val="007049D3"/>
    <w:rsid w:val="00704A8B"/>
    <w:rsid w:val="00704B92"/>
    <w:rsid w:val="00705520"/>
    <w:rsid w:val="007058EE"/>
    <w:rsid w:val="00705B08"/>
    <w:rsid w:val="00705B5A"/>
    <w:rsid w:val="00705BB6"/>
    <w:rsid w:val="00705E14"/>
    <w:rsid w:val="00705EA5"/>
    <w:rsid w:val="007060AD"/>
    <w:rsid w:val="0070612C"/>
    <w:rsid w:val="007064E5"/>
    <w:rsid w:val="0070677F"/>
    <w:rsid w:val="00706BCC"/>
    <w:rsid w:val="00706D3E"/>
    <w:rsid w:val="00706E42"/>
    <w:rsid w:val="00706EB0"/>
    <w:rsid w:val="00706ECD"/>
    <w:rsid w:val="00706ED0"/>
    <w:rsid w:val="00706FCB"/>
    <w:rsid w:val="00706FDE"/>
    <w:rsid w:val="00707016"/>
    <w:rsid w:val="007070F0"/>
    <w:rsid w:val="00707693"/>
    <w:rsid w:val="00707998"/>
    <w:rsid w:val="00707A5C"/>
    <w:rsid w:val="00707B73"/>
    <w:rsid w:val="00707BE5"/>
    <w:rsid w:val="00707D61"/>
    <w:rsid w:val="00707DD6"/>
    <w:rsid w:val="00707DEE"/>
    <w:rsid w:val="00707E43"/>
    <w:rsid w:val="00707EB5"/>
    <w:rsid w:val="0071053B"/>
    <w:rsid w:val="00710937"/>
    <w:rsid w:val="00710A97"/>
    <w:rsid w:val="00710BA9"/>
    <w:rsid w:val="00710BBA"/>
    <w:rsid w:val="00710BCF"/>
    <w:rsid w:val="00710CC7"/>
    <w:rsid w:val="00711007"/>
    <w:rsid w:val="0071107E"/>
    <w:rsid w:val="00711094"/>
    <w:rsid w:val="0071114E"/>
    <w:rsid w:val="007112FE"/>
    <w:rsid w:val="0071170B"/>
    <w:rsid w:val="00711813"/>
    <w:rsid w:val="0071186D"/>
    <w:rsid w:val="007119C2"/>
    <w:rsid w:val="00711A1D"/>
    <w:rsid w:val="00711B55"/>
    <w:rsid w:val="00711B97"/>
    <w:rsid w:val="00711BAB"/>
    <w:rsid w:val="00711CEA"/>
    <w:rsid w:val="00711E25"/>
    <w:rsid w:val="00712005"/>
    <w:rsid w:val="007121DF"/>
    <w:rsid w:val="007121FB"/>
    <w:rsid w:val="0071234C"/>
    <w:rsid w:val="0071237F"/>
    <w:rsid w:val="00712457"/>
    <w:rsid w:val="00712727"/>
    <w:rsid w:val="00712745"/>
    <w:rsid w:val="00712759"/>
    <w:rsid w:val="00712979"/>
    <w:rsid w:val="007129D6"/>
    <w:rsid w:val="00712A0A"/>
    <w:rsid w:val="00712A6C"/>
    <w:rsid w:val="00712AEA"/>
    <w:rsid w:val="00712E13"/>
    <w:rsid w:val="00712EB2"/>
    <w:rsid w:val="00712F3F"/>
    <w:rsid w:val="00712F75"/>
    <w:rsid w:val="0071319A"/>
    <w:rsid w:val="00713235"/>
    <w:rsid w:val="00713440"/>
    <w:rsid w:val="007134DD"/>
    <w:rsid w:val="00713743"/>
    <w:rsid w:val="007138D6"/>
    <w:rsid w:val="007139F8"/>
    <w:rsid w:val="00713A3C"/>
    <w:rsid w:val="00713B89"/>
    <w:rsid w:val="00713BCB"/>
    <w:rsid w:val="00713D1D"/>
    <w:rsid w:val="00713D8F"/>
    <w:rsid w:val="00713F98"/>
    <w:rsid w:val="00713FBB"/>
    <w:rsid w:val="00714230"/>
    <w:rsid w:val="00714390"/>
    <w:rsid w:val="007144BE"/>
    <w:rsid w:val="007144F5"/>
    <w:rsid w:val="00714614"/>
    <w:rsid w:val="007146BF"/>
    <w:rsid w:val="0071476D"/>
    <w:rsid w:val="007149FC"/>
    <w:rsid w:val="00714BAE"/>
    <w:rsid w:val="00714C02"/>
    <w:rsid w:val="00714EA9"/>
    <w:rsid w:val="00714F0E"/>
    <w:rsid w:val="00715163"/>
    <w:rsid w:val="0071517F"/>
    <w:rsid w:val="00715198"/>
    <w:rsid w:val="0071521C"/>
    <w:rsid w:val="007152A1"/>
    <w:rsid w:val="007153C6"/>
    <w:rsid w:val="007154AA"/>
    <w:rsid w:val="007154C2"/>
    <w:rsid w:val="007154D1"/>
    <w:rsid w:val="0071564F"/>
    <w:rsid w:val="00715712"/>
    <w:rsid w:val="007157DD"/>
    <w:rsid w:val="00715844"/>
    <w:rsid w:val="0071597B"/>
    <w:rsid w:val="00715994"/>
    <w:rsid w:val="00715A0D"/>
    <w:rsid w:val="00715CA0"/>
    <w:rsid w:val="00715D9C"/>
    <w:rsid w:val="00715FDC"/>
    <w:rsid w:val="00716080"/>
    <w:rsid w:val="00716133"/>
    <w:rsid w:val="00716149"/>
    <w:rsid w:val="00716282"/>
    <w:rsid w:val="00716434"/>
    <w:rsid w:val="00716480"/>
    <w:rsid w:val="007165A0"/>
    <w:rsid w:val="00716651"/>
    <w:rsid w:val="00716799"/>
    <w:rsid w:val="0071686E"/>
    <w:rsid w:val="00716B27"/>
    <w:rsid w:val="00716BDB"/>
    <w:rsid w:val="00716BEA"/>
    <w:rsid w:val="00716DEF"/>
    <w:rsid w:val="00716E88"/>
    <w:rsid w:val="00716F67"/>
    <w:rsid w:val="00717057"/>
    <w:rsid w:val="00717672"/>
    <w:rsid w:val="007176EA"/>
    <w:rsid w:val="00717A22"/>
    <w:rsid w:val="00717DC6"/>
    <w:rsid w:val="00717F38"/>
    <w:rsid w:val="0072013B"/>
    <w:rsid w:val="007205E8"/>
    <w:rsid w:val="00720786"/>
    <w:rsid w:val="007207B4"/>
    <w:rsid w:val="00720940"/>
    <w:rsid w:val="00720E35"/>
    <w:rsid w:val="00720FE6"/>
    <w:rsid w:val="0072101A"/>
    <w:rsid w:val="00721080"/>
    <w:rsid w:val="00721203"/>
    <w:rsid w:val="00721241"/>
    <w:rsid w:val="00721325"/>
    <w:rsid w:val="00721359"/>
    <w:rsid w:val="0072139A"/>
    <w:rsid w:val="007213A9"/>
    <w:rsid w:val="007213AA"/>
    <w:rsid w:val="007213B6"/>
    <w:rsid w:val="007214AD"/>
    <w:rsid w:val="007217C8"/>
    <w:rsid w:val="00721D25"/>
    <w:rsid w:val="00721E29"/>
    <w:rsid w:val="00721E79"/>
    <w:rsid w:val="00721EEA"/>
    <w:rsid w:val="00721F54"/>
    <w:rsid w:val="00722047"/>
    <w:rsid w:val="007220E3"/>
    <w:rsid w:val="0072210B"/>
    <w:rsid w:val="00722191"/>
    <w:rsid w:val="00722574"/>
    <w:rsid w:val="007229F6"/>
    <w:rsid w:val="00722BB5"/>
    <w:rsid w:val="00722BF0"/>
    <w:rsid w:val="00722C9E"/>
    <w:rsid w:val="00722DBF"/>
    <w:rsid w:val="00722EF7"/>
    <w:rsid w:val="00722F39"/>
    <w:rsid w:val="00723055"/>
    <w:rsid w:val="0072306B"/>
    <w:rsid w:val="007230F3"/>
    <w:rsid w:val="00723159"/>
    <w:rsid w:val="007231C2"/>
    <w:rsid w:val="00723348"/>
    <w:rsid w:val="0072360B"/>
    <w:rsid w:val="0072363A"/>
    <w:rsid w:val="007236E8"/>
    <w:rsid w:val="007238CE"/>
    <w:rsid w:val="00723A6A"/>
    <w:rsid w:val="00723B47"/>
    <w:rsid w:val="00723B50"/>
    <w:rsid w:val="00723B86"/>
    <w:rsid w:val="00723C82"/>
    <w:rsid w:val="00723CFD"/>
    <w:rsid w:val="00723D29"/>
    <w:rsid w:val="00723D31"/>
    <w:rsid w:val="00723DF7"/>
    <w:rsid w:val="007241DE"/>
    <w:rsid w:val="00724396"/>
    <w:rsid w:val="007245EE"/>
    <w:rsid w:val="00724671"/>
    <w:rsid w:val="00724733"/>
    <w:rsid w:val="0072473E"/>
    <w:rsid w:val="00724755"/>
    <w:rsid w:val="00724C6A"/>
    <w:rsid w:val="00724C80"/>
    <w:rsid w:val="00724EC3"/>
    <w:rsid w:val="00724FA0"/>
    <w:rsid w:val="0072519F"/>
    <w:rsid w:val="007251B2"/>
    <w:rsid w:val="00725348"/>
    <w:rsid w:val="0072548A"/>
    <w:rsid w:val="0072549F"/>
    <w:rsid w:val="00725676"/>
    <w:rsid w:val="00725766"/>
    <w:rsid w:val="007257B0"/>
    <w:rsid w:val="007259BA"/>
    <w:rsid w:val="00725BF7"/>
    <w:rsid w:val="00725F60"/>
    <w:rsid w:val="00726089"/>
    <w:rsid w:val="00726094"/>
    <w:rsid w:val="0072650D"/>
    <w:rsid w:val="007265C3"/>
    <w:rsid w:val="0072662D"/>
    <w:rsid w:val="00726829"/>
    <w:rsid w:val="0072697C"/>
    <w:rsid w:val="007269C9"/>
    <w:rsid w:val="00726A22"/>
    <w:rsid w:val="00726A7C"/>
    <w:rsid w:val="00726C12"/>
    <w:rsid w:val="00726C50"/>
    <w:rsid w:val="00727083"/>
    <w:rsid w:val="0072715E"/>
    <w:rsid w:val="007271E3"/>
    <w:rsid w:val="00727267"/>
    <w:rsid w:val="0072739C"/>
    <w:rsid w:val="007273AE"/>
    <w:rsid w:val="007273E3"/>
    <w:rsid w:val="007275D1"/>
    <w:rsid w:val="007275EC"/>
    <w:rsid w:val="00727729"/>
    <w:rsid w:val="00727791"/>
    <w:rsid w:val="007277AB"/>
    <w:rsid w:val="007278BB"/>
    <w:rsid w:val="00727919"/>
    <w:rsid w:val="00727944"/>
    <w:rsid w:val="00727988"/>
    <w:rsid w:val="00727A13"/>
    <w:rsid w:val="00727A9E"/>
    <w:rsid w:val="00727ABD"/>
    <w:rsid w:val="00727B3A"/>
    <w:rsid w:val="00727C8D"/>
    <w:rsid w:val="00727DD0"/>
    <w:rsid w:val="00727F6F"/>
    <w:rsid w:val="00727F82"/>
    <w:rsid w:val="00729A51"/>
    <w:rsid w:val="0073027E"/>
    <w:rsid w:val="00730595"/>
    <w:rsid w:val="007305EF"/>
    <w:rsid w:val="007306CE"/>
    <w:rsid w:val="00730872"/>
    <w:rsid w:val="007308C4"/>
    <w:rsid w:val="007309B9"/>
    <w:rsid w:val="00730B01"/>
    <w:rsid w:val="00730E43"/>
    <w:rsid w:val="00730E77"/>
    <w:rsid w:val="00730E94"/>
    <w:rsid w:val="00730ED6"/>
    <w:rsid w:val="00731138"/>
    <w:rsid w:val="007311A1"/>
    <w:rsid w:val="007312A6"/>
    <w:rsid w:val="00731429"/>
    <w:rsid w:val="007314EB"/>
    <w:rsid w:val="00731607"/>
    <w:rsid w:val="00731630"/>
    <w:rsid w:val="0073199C"/>
    <w:rsid w:val="0073199E"/>
    <w:rsid w:val="00731A1C"/>
    <w:rsid w:val="00731B94"/>
    <w:rsid w:val="00731CF0"/>
    <w:rsid w:val="00731E69"/>
    <w:rsid w:val="00731F3D"/>
    <w:rsid w:val="00731F80"/>
    <w:rsid w:val="00732395"/>
    <w:rsid w:val="007323BA"/>
    <w:rsid w:val="00732435"/>
    <w:rsid w:val="007327AA"/>
    <w:rsid w:val="007329B3"/>
    <w:rsid w:val="00732A0A"/>
    <w:rsid w:val="00732C60"/>
    <w:rsid w:val="00732C74"/>
    <w:rsid w:val="00732C81"/>
    <w:rsid w:val="007330E4"/>
    <w:rsid w:val="00733248"/>
    <w:rsid w:val="00733397"/>
    <w:rsid w:val="007337C2"/>
    <w:rsid w:val="0073380E"/>
    <w:rsid w:val="00733887"/>
    <w:rsid w:val="007339EF"/>
    <w:rsid w:val="00733C81"/>
    <w:rsid w:val="00733DA7"/>
    <w:rsid w:val="00733DFC"/>
    <w:rsid w:val="00733E27"/>
    <w:rsid w:val="00733E97"/>
    <w:rsid w:val="007341FB"/>
    <w:rsid w:val="007341FD"/>
    <w:rsid w:val="007343A0"/>
    <w:rsid w:val="007344FD"/>
    <w:rsid w:val="0073466A"/>
    <w:rsid w:val="007347EA"/>
    <w:rsid w:val="00734808"/>
    <w:rsid w:val="0073496E"/>
    <w:rsid w:val="00734A53"/>
    <w:rsid w:val="00734D1E"/>
    <w:rsid w:val="00734D32"/>
    <w:rsid w:val="00734F18"/>
    <w:rsid w:val="007351B8"/>
    <w:rsid w:val="00735306"/>
    <w:rsid w:val="0073542E"/>
    <w:rsid w:val="00735433"/>
    <w:rsid w:val="007354D3"/>
    <w:rsid w:val="007356D2"/>
    <w:rsid w:val="00735881"/>
    <w:rsid w:val="00735ABA"/>
    <w:rsid w:val="00735B31"/>
    <w:rsid w:val="00735B56"/>
    <w:rsid w:val="00735B7E"/>
    <w:rsid w:val="00735C2D"/>
    <w:rsid w:val="00735CA4"/>
    <w:rsid w:val="00735CC3"/>
    <w:rsid w:val="00735F6D"/>
    <w:rsid w:val="00735F75"/>
    <w:rsid w:val="0073603E"/>
    <w:rsid w:val="00736491"/>
    <w:rsid w:val="0073667F"/>
    <w:rsid w:val="007366F9"/>
    <w:rsid w:val="00736716"/>
    <w:rsid w:val="00736893"/>
    <w:rsid w:val="00736A2C"/>
    <w:rsid w:val="00736BD2"/>
    <w:rsid w:val="00736C14"/>
    <w:rsid w:val="00736C3A"/>
    <w:rsid w:val="00736D2D"/>
    <w:rsid w:val="00736F2A"/>
    <w:rsid w:val="00736F48"/>
    <w:rsid w:val="00736F94"/>
    <w:rsid w:val="00737015"/>
    <w:rsid w:val="0073708F"/>
    <w:rsid w:val="00737454"/>
    <w:rsid w:val="00737459"/>
    <w:rsid w:val="007374A5"/>
    <w:rsid w:val="00737790"/>
    <w:rsid w:val="00737865"/>
    <w:rsid w:val="00737AC5"/>
    <w:rsid w:val="00737B6C"/>
    <w:rsid w:val="00737C64"/>
    <w:rsid w:val="00737E89"/>
    <w:rsid w:val="00737F7D"/>
    <w:rsid w:val="007400A3"/>
    <w:rsid w:val="00740244"/>
    <w:rsid w:val="00740459"/>
    <w:rsid w:val="00740579"/>
    <w:rsid w:val="007405CB"/>
    <w:rsid w:val="00740A63"/>
    <w:rsid w:val="00740B19"/>
    <w:rsid w:val="00740B38"/>
    <w:rsid w:val="00740F4E"/>
    <w:rsid w:val="0074118F"/>
    <w:rsid w:val="007411F5"/>
    <w:rsid w:val="00741285"/>
    <w:rsid w:val="0074129C"/>
    <w:rsid w:val="00741612"/>
    <w:rsid w:val="007416B5"/>
    <w:rsid w:val="007417E5"/>
    <w:rsid w:val="007418F1"/>
    <w:rsid w:val="00741A6F"/>
    <w:rsid w:val="00741D68"/>
    <w:rsid w:val="00741E20"/>
    <w:rsid w:val="00741F25"/>
    <w:rsid w:val="007421A6"/>
    <w:rsid w:val="00742222"/>
    <w:rsid w:val="0074250E"/>
    <w:rsid w:val="0074268D"/>
    <w:rsid w:val="00742A0E"/>
    <w:rsid w:val="00742BD7"/>
    <w:rsid w:val="00742BEC"/>
    <w:rsid w:val="00742BF8"/>
    <w:rsid w:val="00742C8B"/>
    <w:rsid w:val="00742D02"/>
    <w:rsid w:val="00742E92"/>
    <w:rsid w:val="00742E9B"/>
    <w:rsid w:val="00742F21"/>
    <w:rsid w:val="00743132"/>
    <w:rsid w:val="0074316E"/>
    <w:rsid w:val="00743211"/>
    <w:rsid w:val="0074354C"/>
    <w:rsid w:val="00743713"/>
    <w:rsid w:val="007437AD"/>
    <w:rsid w:val="007438FB"/>
    <w:rsid w:val="00743905"/>
    <w:rsid w:val="00743949"/>
    <w:rsid w:val="00743ADC"/>
    <w:rsid w:val="00743C17"/>
    <w:rsid w:val="00743D31"/>
    <w:rsid w:val="00743E17"/>
    <w:rsid w:val="00743E7F"/>
    <w:rsid w:val="00743EFF"/>
    <w:rsid w:val="00743F98"/>
    <w:rsid w:val="00743FEC"/>
    <w:rsid w:val="0074408F"/>
    <w:rsid w:val="00744170"/>
    <w:rsid w:val="0074420C"/>
    <w:rsid w:val="00744212"/>
    <w:rsid w:val="00744292"/>
    <w:rsid w:val="00744316"/>
    <w:rsid w:val="0074451E"/>
    <w:rsid w:val="00744669"/>
    <w:rsid w:val="0074467D"/>
    <w:rsid w:val="007448D5"/>
    <w:rsid w:val="00744B1D"/>
    <w:rsid w:val="00744C35"/>
    <w:rsid w:val="00744D34"/>
    <w:rsid w:val="00744E93"/>
    <w:rsid w:val="00744F5A"/>
    <w:rsid w:val="00744F93"/>
    <w:rsid w:val="00744FAB"/>
    <w:rsid w:val="007451B3"/>
    <w:rsid w:val="007452A6"/>
    <w:rsid w:val="00745332"/>
    <w:rsid w:val="007455D2"/>
    <w:rsid w:val="007459A6"/>
    <w:rsid w:val="00745A16"/>
    <w:rsid w:val="00745ABE"/>
    <w:rsid w:val="00745C69"/>
    <w:rsid w:val="00745CA6"/>
    <w:rsid w:val="00745D1F"/>
    <w:rsid w:val="00745F00"/>
    <w:rsid w:val="0074607F"/>
    <w:rsid w:val="00746095"/>
    <w:rsid w:val="00746275"/>
    <w:rsid w:val="00746491"/>
    <w:rsid w:val="007465B2"/>
    <w:rsid w:val="007465B3"/>
    <w:rsid w:val="00746791"/>
    <w:rsid w:val="007468CF"/>
    <w:rsid w:val="00746919"/>
    <w:rsid w:val="00746921"/>
    <w:rsid w:val="00746988"/>
    <w:rsid w:val="00746A01"/>
    <w:rsid w:val="00746A3E"/>
    <w:rsid w:val="00746B78"/>
    <w:rsid w:val="00746D5C"/>
    <w:rsid w:val="00746E1A"/>
    <w:rsid w:val="00746E93"/>
    <w:rsid w:val="00746EB9"/>
    <w:rsid w:val="00746F4E"/>
    <w:rsid w:val="007470D4"/>
    <w:rsid w:val="007471DE"/>
    <w:rsid w:val="0074726A"/>
    <w:rsid w:val="0074727A"/>
    <w:rsid w:val="00747353"/>
    <w:rsid w:val="00747385"/>
    <w:rsid w:val="007473C0"/>
    <w:rsid w:val="007474FF"/>
    <w:rsid w:val="00747505"/>
    <w:rsid w:val="007476DC"/>
    <w:rsid w:val="007479A2"/>
    <w:rsid w:val="00747A65"/>
    <w:rsid w:val="00747D51"/>
    <w:rsid w:val="00747D65"/>
    <w:rsid w:val="00747E8D"/>
    <w:rsid w:val="007500DC"/>
    <w:rsid w:val="00750116"/>
    <w:rsid w:val="0075011A"/>
    <w:rsid w:val="00750511"/>
    <w:rsid w:val="00750591"/>
    <w:rsid w:val="007507AF"/>
    <w:rsid w:val="0075093A"/>
    <w:rsid w:val="00750D65"/>
    <w:rsid w:val="00750DD8"/>
    <w:rsid w:val="00750E13"/>
    <w:rsid w:val="00750FAF"/>
    <w:rsid w:val="00750FB2"/>
    <w:rsid w:val="00751158"/>
    <w:rsid w:val="0075129B"/>
    <w:rsid w:val="00751315"/>
    <w:rsid w:val="007513CF"/>
    <w:rsid w:val="007514D5"/>
    <w:rsid w:val="00751597"/>
    <w:rsid w:val="007515C5"/>
    <w:rsid w:val="007515CF"/>
    <w:rsid w:val="0075183A"/>
    <w:rsid w:val="0075192D"/>
    <w:rsid w:val="00751946"/>
    <w:rsid w:val="00751BD8"/>
    <w:rsid w:val="00751DB9"/>
    <w:rsid w:val="00751E9D"/>
    <w:rsid w:val="00752010"/>
    <w:rsid w:val="00752025"/>
    <w:rsid w:val="0075204C"/>
    <w:rsid w:val="00752190"/>
    <w:rsid w:val="0075226F"/>
    <w:rsid w:val="00752528"/>
    <w:rsid w:val="007527A7"/>
    <w:rsid w:val="007527B9"/>
    <w:rsid w:val="0075283C"/>
    <w:rsid w:val="00752927"/>
    <w:rsid w:val="007529B2"/>
    <w:rsid w:val="00752B32"/>
    <w:rsid w:val="00752BA2"/>
    <w:rsid w:val="00752C5E"/>
    <w:rsid w:val="00752D1D"/>
    <w:rsid w:val="00752D30"/>
    <w:rsid w:val="00752E6C"/>
    <w:rsid w:val="00752E97"/>
    <w:rsid w:val="007531D1"/>
    <w:rsid w:val="007531DF"/>
    <w:rsid w:val="007533B6"/>
    <w:rsid w:val="00753445"/>
    <w:rsid w:val="00753467"/>
    <w:rsid w:val="00753481"/>
    <w:rsid w:val="00753557"/>
    <w:rsid w:val="00753644"/>
    <w:rsid w:val="00753703"/>
    <w:rsid w:val="0075376B"/>
    <w:rsid w:val="007537C7"/>
    <w:rsid w:val="007537DC"/>
    <w:rsid w:val="007537DD"/>
    <w:rsid w:val="007538CB"/>
    <w:rsid w:val="00753A1A"/>
    <w:rsid w:val="00753A39"/>
    <w:rsid w:val="00753A50"/>
    <w:rsid w:val="00753BEA"/>
    <w:rsid w:val="00753CA5"/>
    <w:rsid w:val="00754183"/>
    <w:rsid w:val="00754382"/>
    <w:rsid w:val="007543E7"/>
    <w:rsid w:val="007548E9"/>
    <w:rsid w:val="0075494D"/>
    <w:rsid w:val="00754C92"/>
    <w:rsid w:val="00754CEB"/>
    <w:rsid w:val="00754D9E"/>
    <w:rsid w:val="00754ED2"/>
    <w:rsid w:val="00754F84"/>
    <w:rsid w:val="00755099"/>
    <w:rsid w:val="00755160"/>
    <w:rsid w:val="007551A4"/>
    <w:rsid w:val="007553E6"/>
    <w:rsid w:val="00755541"/>
    <w:rsid w:val="0075556A"/>
    <w:rsid w:val="0075561F"/>
    <w:rsid w:val="007556C3"/>
    <w:rsid w:val="00755873"/>
    <w:rsid w:val="00755A45"/>
    <w:rsid w:val="00755A63"/>
    <w:rsid w:val="00755AC7"/>
    <w:rsid w:val="00755AF4"/>
    <w:rsid w:val="00755C6A"/>
    <w:rsid w:val="00756034"/>
    <w:rsid w:val="00756080"/>
    <w:rsid w:val="007560A1"/>
    <w:rsid w:val="00756174"/>
    <w:rsid w:val="00756452"/>
    <w:rsid w:val="007564AE"/>
    <w:rsid w:val="0075653C"/>
    <w:rsid w:val="007566FF"/>
    <w:rsid w:val="007567AA"/>
    <w:rsid w:val="007568F1"/>
    <w:rsid w:val="007569D2"/>
    <w:rsid w:val="00756B21"/>
    <w:rsid w:val="00756E1D"/>
    <w:rsid w:val="00756E4E"/>
    <w:rsid w:val="00756F3C"/>
    <w:rsid w:val="00756FDE"/>
    <w:rsid w:val="00757032"/>
    <w:rsid w:val="007570FE"/>
    <w:rsid w:val="007572FB"/>
    <w:rsid w:val="00757435"/>
    <w:rsid w:val="0075745D"/>
    <w:rsid w:val="00757599"/>
    <w:rsid w:val="007575DC"/>
    <w:rsid w:val="00757781"/>
    <w:rsid w:val="007577AB"/>
    <w:rsid w:val="007577AE"/>
    <w:rsid w:val="00757826"/>
    <w:rsid w:val="007579EA"/>
    <w:rsid w:val="00757FD5"/>
    <w:rsid w:val="00760100"/>
    <w:rsid w:val="00760101"/>
    <w:rsid w:val="00760378"/>
    <w:rsid w:val="007605F6"/>
    <w:rsid w:val="007605FE"/>
    <w:rsid w:val="0076060F"/>
    <w:rsid w:val="00760666"/>
    <w:rsid w:val="0076088B"/>
    <w:rsid w:val="007609D3"/>
    <w:rsid w:val="00760A27"/>
    <w:rsid w:val="00760B17"/>
    <w:rsid w:val="00760BF4"/>
    <w:rsid w:val="00760C11"/>
    <w:rsid w:val="00760C47"/>
    <w:rsid w:val="00761038"/>
    <w:rsid w:val="0076148F"/>
    <w:rsid w:val="0076185F"/>
    <w:rsid w:val="0076189A"/>
    <w:rsid w:val="007618C0"/>
    <w:rsid w:val="00761A22"/>
    <w:rsid w:val="00761B2E"/>
    <w:rsid w:val="00761D77"/>
    <w:rsid w:val="00761EF4"/>
    <w:rsid w:val="00761F90"/>
    <w:rsid w:val="00762098"/>
    <w:rsid w:val="00762125"/>
    <w:rsid w:val="00762133"/>
    <w:rsid w:val="00762146"/>
    <w:rsid w:val="007621C6"/>
    <w:rsid w:val="00762251"/>
    <w:rsid w:val="0076244A"/>
    <w:rsid w:val="00762819"/>
    <w:rsid w:val="00762B00"/>
    <w:rsid w:val="00762D89"/>
    <w:rsid w:val="00762E35"/>
    <w:rsid w:val="00762F1D"/>
    <w:rsid w:val="00762F6F"/>
    <w:rsid w:val="00762FE0"/>
    <w:rsid w:val="00763136"/>
    <w:rsid w:val="0076323B"/>
    <w:rsid w:val="00763340"/>
    <w:rsid w:val="007633BB"/>
    <w:rsid w:val="007635FD"/>
    <w:rsid w:val="0076365D"/>
    <w:rsid w:val="00763796"/>
    <w:rsid w:val="007637B2"/>
    <w:rsid w:val="007638F1"/>
    <w:rsid w:val="0076399D"/>
    <w:rsid w:val="00763D29"/>
    <w:rsid w:val="00763D60"/>
    <w:rsid w:val="00763DED"/>
    <w:rsid w:val="00763FE8"/>
    <w:rsid w:val="00764095"/>
    <w:rsid w:val="007641B5"/>
    <w:rsid w:val="007642CA"/>
    <w:rsid w:val="007643B9"/>
    <w:rsid w:val="007643FA"/>
    <w:rsid w:val="00764554"/>
    <w:rsid w:val="0076460D"/>
    <w:rsid w:val="00764759"/>
    <w:rsid w:val="00764929"/>
    <w:rsid w:val="00764A1A"/>
    <w:rsid w:val="00764AD3"/>
    <w:rsid w:val="00764AFB"/>
    <w:rsid w:val="00764B15"/>
    <w:rsid w:val="00764D76"/>
    <w:rsid w:val="00764F1B"/>
    <w:rsid w:val="00764FED"/>
    <w:rsid w:val="0076503F"/>
    <w:rsid w:val="007651B7"/>
    <w:rsid w:val="00765306"/>
    <w:rsid w:val="0076542B"/>
    <w:rsid w:val="00765441"/>
    <w:rsid w:val="007656F4"/>
    <w:rsid w:val="00765747"/>
    <w:rsid w:val="0076588B"/>
    <w:rsid w:val="0076590F"/>
    <w:rsid w:val="0076592E"/>
    <w:rsid w:val="00765A21"/>
    <w:rsid w:val="00765B15"/>
    <w:rsid w:val="00765C3C"/>
    <w:rsid w:val="00765C85"/>
    <w:rsid w:val="00765D00"/>
    <w:rsid w:val="007660A8"/>
    <w:rsid w:val="0076610C"/>
    <w:rsid w:val="00766255"/>
    <w:rsid w:val="0076638C"/>
    <w:rsid w:val="007663BD"/>
    <w:rsid w:val="0076642B"/>
    <w:rsid w:val="0076642D"/>
    <w:rsid w:val="00766506"/>
    <w:rsid w:val="0076650A"/>
    <w:rsid w:val="007665BA"/>
    <w:rsid w:val="007666EF"/>
    <w:rsid w:val="0076681B"/>
    <w:rsid w:val="00766825"/>
    <w:rsid w:val="00766858"/>
    <w:rsid w:val="00766874"/>
    <w:rsid w:val="007668D5"/>
    <w:rsid w:val="00766A15"/>
    <w:rsid w:val="00766B32"/>
    <w:rsid w:val="00766DFB"/>
    <w:rsid w:val="00766F0E"/>
    <w:rsid w:val="007672B7"/>
    <w:rsid w:val="007672BB"/>
    <w:rsid w:val="007673A3"/>
    <w:rsid w:val="007674FF"/>
    <w:rsid w:val="00767537"/>
    <w:rsid w:val="00767867"/>
    <w:rsid w:val="007678A3"/>
    <w:rsid w:val="00767923"/>
    <w:rsid w:val="00767AF1"/>
    <w:rsid w:val="00767B09"/>
    <w:rsid w:val="00767CA0"/>
    <w:rsid w:val="00767EEE"/>
    <w:rsid w:val="00767FB4"/>
    <w:rsid w:val="00770104"/>
    <w:rsid w:val="00770153"/>
    <w:rsid w:val="00770297"/>
    <w:rsid w:val="007702D4"/>
    <w:rsid w:val="0077047A"/>
    <w:rsid w:val="007704A1"/>
    <w:rsid w:val="007704D1"/>
    <w:rsid w:val="00770614"/>
    <w:rsid w:val="00770655"/>
    <w:rsid w:val="007706A5"/>
    <w:rsid w:val="007707D3"/>
    <w:rsid w:val="007707FA"/>
    <w:rsid w:val="00770A1B"/>
    <w:rsid w:val="00770AFC"/>
    <w:rsid w:val="00770B7A"/>
    <w:rsid w:val="00770C7A"/>
    <w:rsid w:val="00770DD1"/>
    <w:rsid w:val="00770DE3"/>
    <w:rsid w:val="00770E14"/>
    <w:rsid w:val="00770E30"/>
    <w:rsid w:val="00770E64"/>
    <w:rsid w:val="00770F95"/>
    <w:rsid w:val="00771050"/>
    <w:rsid w:val="00771172"/>
    <w:rsid w:val="007711B7"/>
    <w:rsid w:val="0077124A"/>
    <w:rsid w:val="007712CF"/>
    <w:rsid w:val="007712DE"/>
    <w:rsid w:val="007713F6"/>
    <w:rsid w:val="007715AD"/>
    <w:rsid w:val="0077189A"/>
    <w:rsid w:val="00771A2D"/>
    <w:rsid w:val="00771ACB"/>
    <w:rsid w:val="00771C34"/>
    <w:rsid w:val="00771CCB"/>
    <w:rsid w:val="00771E39"/>
    <w:rsid w:val="00771ED0"/>
    <w:rsid w:val="00771EF8"/>
    <w:rsid w:val="00771F3C"/>
    <w:rsid w:val="00771F8D"/>
    <w:rsid w:val="007721E2"/>
    <w:rsid w:val="00772292"/>
    <w:rsid w:val="007722B5"/>
    <w:rsid w:val="00772621"/>
    <w:rsid w:val="0077289B"/>
    <w:rsid w:val="00772915"/>
    <w:rsid w:val="00772AFC"/>
    <w:rsid w:val="00772B00"/>
    <w:rsid w:val="00772C96"/>
    <w:rsid w:val="00772C9B"/>
    <w:rsid w:val="00772CDC"/>
    <w:rsid w:val="00772D37"/>
    <w:rsid w:val="00772E62"/>
    <w:rsid w:val="00773002"/>
    <w:rsid w:val="00773164"/>
    <w:rsid w:val="007733A6"/>
    <w:rsid w:val="007733E4"/>
    <w:rsid w:val="00773407"/>
    <w:rsid w:val="00773415"/>
    <w:rsid w:val="0077369A"/>
    <w:rsid w:val="007736B9"/>
    <w:rsid w:val="007736E4"/>
    <w:rsid w:val="00773794"/>
    <w:rsid w:val="0077382E"/>
    <w:rsid w:val="00773981"/>
    <w:rsid w:val="00773BDC"/>
    <w:rsid w:val="00773F22"/>
    <w:rsid w:val="00773FD0"/>
    <w:rsid w:val="00774055"/>
    <w:rsid w:val="0077407C"/>
    <w:rsid w:val="00774096"/>
    <w:rsid w:val="0077413C"/>
    <w:rsid w:val="00774379"/>
    <w:rsid w:val="00774442"/>
    <w:rsid w:val="007744B9"/>
    <w:rsid w:val="007744D0"/>
    <w:rsid w:val="007745F0"/>
    <w:rsid w:val="0077475F"/>
    <w:rsid w:val="00774773"/>
    <w:rsid w:val="00774824"/>
    <w:rsid w:val="00774838"/>
    <w:rsid w:val="007748AA"/>
    <w:rsid w:val="0077494E"/>
    <w:rsid w:val="00774AD0"/>
    <w:rsid w:val="00774B8A"/>
    <w:rsid w:val="00774C65"/>
    <w:rsid w:val="00774F01"/>
    <w:rsid w:val="00774F0C"/>
    <w:rsid w:val="00775029"/>
    <w:rsid w:val="00775157"/>
    <w:rsid w:val="00775185"/>
    <w:rsid w:val="00775277"/>
    <w:rsid w:val="0077559B"/>
    <w:rsid w:val="00775722"/>
    <w:rsid w:val="00775845"/>
    <w:rsid w:val="0077584F"/>
    <w:rsid w:val="0077588C"/>
    <w:rsid w:val="00775968"/>
    <w:rsid w:val="00775A8F"/>
    <w:rsid w:val="00775F22"/>
    <w:rsid w:val="00775F93"/>
    <w:rsid w:val="00776011"/>
    <w:rsid w:val="0077603B"/>
    <w:rsid w:val="00776092"/>
    <w:rsid w:val="00776154"/>
    <w:rsid w:val="007761ED"/>
    <w:rsid w:val="00776205"/>
    <w:rsid w:val="007762DC"/>
    <w:rsid w:val="007763DC"/>
    <w:rsid w:val="007763E1"/>
    <w:rsid w:val="00776540"/>
    <w:rsid w:val="007765E6"/>
    <w:rsid w:val="00776609"/>
    <w:rsid w:val="00776726"/>
    <w:rsid w:val="007767A6"/>
    <w:rsid w:val="007767C5"/>
    <w:rsid w:val="00776B20"/>
    <w:rsid w:val="00776D5C"/>
    <w:rsid w:val="00776F41"/>
    <w:rsid w:val="00776F5A"/>
    <w:rsid w:val="00777057"/>
    <w:rsid w:val="007772E2"/>
    <w:rsid w:val="0077796B"/>
    <w:rsid w:val="00777981"/>
    <w:rsid w:val="00777B53"/>
    <w:rsid w:val="00777C22"/>
    <w:rsid w:val="00777C4D"/>
    <w:rsid w:val="00777CA3"/>
    <w:rsid w:val="00777CDC"/>
    <w:rsid w:val="00777D2E"/>
    <w:rsid w:val="00777F7B"/>
    <w:rsid w:val="00777F89"/>
    <w:rsid w:val="0078017C"/>
    <w:rsid w:val="0078037E"/>
    <w:rsid w:val="007804DA"/>
    <w:rsid w:val="007807DF"/>
    <w:rsid w:val="00780821"/>
    <w:rsid w:val="007808A3"/>
    <w:rsid w:val="0078095D"/>
    <w:rsid w:val="00780A2A"/>
    <w:rsid w:val="00780AB3"/>
    <w:rsid w:val="00780B74"/>
    <w:rsid w:val="00780BC8"/>
    <w:rsid w:val="00780C13"/>
    <w:rsid w:val="00780E08"/>
    <w:rsid w:val="00780E30"/>
    <w:rsid w:val="00780E3F"/>
    <w:rsid w:val="00780F87"/>
    <w:rsid w:val="0078104A"/>
    <w:rsid w:val="0078135D"/>
    <w:rsid w:val="0078140E"/>
    <w:rsid w:val="007814A3"/>
    <w:rsid w:val="007815DC"/>
    <w:rsid w:val="0078161E"/>
    <w:rsid w:val="0078162F"/>
    <w:rsid w:val="0078171E"/>
    <w:rsid w:val="007817CC"/>
    <w:rsid w:val="00781853"/>
    <w:rsid w:val="007818BD"/>
    <w:rsid w:val="00781A13"/>
    <w:rsid w:val="00781B13"/>
    <w:rsid w:val="00781B9E"/>
    <w:rsid w:val="00781D04"/>
    <w:rsid w:val="00781D24"/>
    <w:rsid w:val="00781D2F"/>
    <w:rsid w:val="00781DAE"/>
    <w:rsid w:val="00781DF2"/>
    <w:rsid w:val="00781E98"/>
    <w:rsid w:val="007822B0"/>
    <w:rsid w:val="00782415"/>
    <w:rsid w:val="00782683"/>
    <w:rsid w:val="0078268C"/>
    <w:rsid w:val="007826F4"/>
    <w:rsid w:val="0078279E"/>
    <w:rsid w:val="00782814"/>
    <w:rsid w:val="0078289E"/>
    <w:rsid w:val="007829E6"/>
    <w:rsid w:val="00782BDA"/>
    <w:rsid w:val="00782C50"/>
    <w:rsid w:val="00782D3A"/>
    <w:rsid w:val="00782DA2"/>
    <w:rsid w:val="00782DD7"/>
    <w:rsid w:val="00782DFB"/>
    <w:rsid w:val="00782E05"/>
    <w:rsid w:val="00783037"/>
    <w:rsid w:val="007830DF"/>
    <w:rsid w:val="0078318C"/>
    <w:rsid w:val="007832A7"/>
    <w:rsid w:val="007833FA"/>
    <w:rsid w:val="00783404"/>
    <w:rsid w:val="00783A69"/>
    <w:rsid w:val="00783B70"/>
    <w:rsid w:val="00783DB1"/>
    <w:rsid w:val="00783E3E"/>
    <w:rsid w:val="00783EC3"/>
    <w:rsid w:val="00784101"/>
    <w:rsid w:val="00784139"/>
    <w:rsid w:val="00784293"/>
    <w:rsid w:val="00784340"/>
    <w:rsid w:val="007843ED"/>
    <w:rsid w:val="00784529"/>
    <w:rsid w:val="00784543"/>
    <w:rsid w:val="007845A1"/>
    <w:rsid w:val="00784766"/>
    <w:rsid w:val="007847D0"/>
    <w:rsid w:val="007847DF"/>
    <w:rsid w:val="00784815"/>
    <w:rsid w:val="00784822"/>
    <w:rsid w:val="007849D4"/>
    <w:rsid w:val="00784C90"/>
    <w:rsid w:val="00784DB2"/>
    <w:rsid w:val="00784F32"/>
    <w:rsid w:val="00785414"/>
    <w:rsid w:val="00785528"/>
    <w:rsid w:val="00785588"/>
    <w:rsid w:val="007855ED"/>
    <w:rsid w:val="0078579A"/>
    <w:rsid w:val="007857FE"/>
    <w:rsid w:val="00785C17"/>
    <w:rsid w:val="00785C6A"/>
    <w:rsid w:val="00785C7A"/>
    <w:rsid w:val="00785CA8"/>
    <w:rsid w:val="00785EC9"/>
    <w:rsid w:val="00785F8D"/>
    <w:rsid w:val="007860D3"/>
    <w:rsid w:val="007860DF"/>
    <w:rsid w:val="0078613D"/>
    <w:rsid w:val="00786192"/>
    <w:rsid w:val="007861BA"/>
    <w:rsid w:val="0078625E"/>
    <w:rsid w:val="00786266"/>
    <w:rsid w:val="00786408"/>
    <w:rsid w:val="0078641A"/>
    <w:rsid w:val="007864B5"/>
    <w:rsid w:val="007866DA"/>
    <w:rsid w:val="0078672B"/>
    <w:rsid w:val="007867CE"/>
    <w:rsid w:val="007868D7"/>
    <w:rsid w:val="00786A1B"/>
    <w:rsid w:val="00786AA0"/>
    <w:rsid w:val="00786C54"/>
    <w:rsid w:val="00786E09"/>
    <w:rsid w:val="00786E18"/>
    <w:rsid w:val="00786F2F"/>
    <w:rsid w:val="00786F4C"/>
    <w:rsid w:val="00786F87"/>
    <w:rsid w:val="00786FBC"/>
    <w:rsid w:val="007870E6"/>
    <w:rsid w:val="00787240"/>
    <w:rsid w:val="0078730E"/>
    <w:rsid w:val="00787366"/>
    <w:rsid w:val="00787443"/>
    <w:rsid w:val="0078746A"/>
    <w:rsid w:val="0078764A"/>
    <w:rsid w:val="00787925"/>
    <w:rsid w:val="00787B0D"/>
    <w:rsid w:val="00787B82"/>
    <w:rsid w:val="00787FB9"/>
    <w:rsid w:val="00787FEA"/>
    <w:rsid w:val="0079004C"/>
    <w:rsid w:val="007901CD"/>
    <w:rsid w:val="007901EA"/>
    <w:rsid w:val="007902D0"/>
    <w:rsid w:val="0079036A"/>
    <w:rsid w:val="0079048D"/>
    <w:rsid w:val="007904F7"/>
    <w:rsid w:val="007906BC"/>
    <w:rsid w:val="007907F9"/>
    <w:rsid w:val="007909D1"/>
    <w:rsid w:val="007909E5"/>
    <w:rsid w:val="00790A29"/>
    <w:rsid w:val="00790A6E"/>
    <w:rsid w:val="00790BE2"/>
    <w:rsid w:val="00790C6B"/>
    <w:rsid w:val="00790E34"/>
    <w:rsid w:val="00790F31"/>
    <w:rsid w:val="00790FEB"/>
    <w:rsid w:val="007911DF"/>
    <w:rsid w:val="00791205"/>
    <w:rsid w:val="0079123D"/>
    <w:rsid w:val="0079126D"/>
    <w:rsid w:val="007912A2"/>
    <w:rsid w:val="00791499"/>
    <w:rsid w:val="0079149E"/>
    <w:rsid w:val="0079184B"/>
    <w:rsid w:val="00791852"/>
    <w:rsid w:val="00791886"/>
    <w:rsid w:val="00791898"/>
    <w:rsid w:val="00791944"/>
    <w:rsid w:val="00791A3D"/>
    <w:rsid w:val="00791E43"/>
    <w:rsid w:val="00791E8B"/>
    <w:rsid w:val="00791EAF"/>
    <w:rsid w:val="00791F19"/>
    <w:rsid w:val="00791F5D"/>
    <w:rsid w:val="00792067"/>
    <w:rsid w:val="007921E8"/>
    <w:rsid w:val="007921F4"/>
    <w:rsid w:val="007928EA"/>
    <w:rsid w:val="0079295F"/>
    <w:rsid w:val="00792AA5"/>
    <w:rsid w:val="00792BF0"/>
    <w:rsid w:val="00792D40"/>
    <w:rsid w:val="00792D45"/>
    <w:rsid w:val="00792D51"/>
    <w:rsid w:val="00792DAC"/>
    <w:rsid w:val="00792EE3"/>
    <w:rsid w:val="00793106"/>
    <w:rsid w:val="007931CF"/>
    <w:rsid w:val="007932CF"/>
    <w:rsid w:val="007932D2"/>
    <w:rsid w:val="00793368"/>
    <w:rsid w:val="00793393"/>
    <w:rsid w:val="00793545"/>
    <w:rsid w:val="007935EE"/>
    <w:rsid w:val="007938DF"/>
    <w:rsid w:val="00793970"/>
    <w:rsid w:val="00793D71"/>
    <w:rsid w:val="00793F1E"/>
    <w:rsid w:val="00794150"/>
    <w:rsid w:val="00794202"/>
    <w:rsid w:val="00794565"/>
    <w:rsid w:val="007945B2"/>
    <w:rsid w:val="007945C8"/>
    <w:rsid w:val="0079471C"/>
    <w:rsid w:val="00794748"/>
    <w:rsid w:val="00794915"/>
    <w:rsid w:val="00794DCA"/>
    <w:rsid w:val="007950A2"/>
    <w:rsid w:val="007952F8"/>
    <w:rsid w:val="00795407"/>
    <w:rsid w:val="00795432"/>
    <w:rsid w:val="00795573"/>
    <w:rsid w:val="007958B1"/>
    <w:rsid w:val="0079595E"/>
    <w:rsid w:val="00795CAA"/>
    <w:rsid w:val="00795D0B"/>
    <w:rsid w:val="0079603B"/>
    <w:rsid w:val="007960B5"/>
    <w:rsid w:val="00796190"/>
    <w:rsid w:val="0079619B"/>
    <w:rsid w:val="007961C8"/>
    <w:rsid w:val="0079632A"/>
    <w:rsid w:val="00796680"/>
    <w:rsid w:val="007967C3"/>
    <w:rsid w:val="0079690B"/>
    <w:rsid w:val="00796966"/>
    <w:rsid w:val="00796A99"/>
    <w:rsid w:val="00796B25"/>
    <w:rsid w:val="00796B44"/>
    <w:rsid w:val="00796B6A"/>
    <w:rsid w:val="00796ED8"/>
    <w:rsid w:val="0079729A"/>
    <w:rsid w:val="0079740A"/>
    <w:rsid w:val="00797680"/>
    <w:rsid w:val="007977AA"/>
    <w:rsid w:val="007978D7"/>
    <w:rsid w:val="00797956"/>
    <w:rsid w:val="00797ACD"/>
    <w:rsid w:val="00797B3F"/>
    <w:rsid w:val="00797BCA"/>
    <w:rsid w:val="00797BFA"/>
    <w:rsid w:val="00797CCD"/>
    <w:rsid w:val="00797D7C"/>
    <w:rsid w:val="00797E3A"/>
    <w:rsid w:val="00797E92"/>
    <w:rsid w:val="00797F0C"/>
    <w:rsid w:val="007A01A5"/>
    <w:rsid w:val="007A0355"/>
    <w:rsid w:val="007A036E"/>
    <w:rsid w:val="007A0522"/>
    <w:rsid w:val="007A077C"/>
    <w:rsid w:val="007A0966"/>
    <w:rsid w:val="007A0A1F"/>
    <w:rsid w:val="007A0B4C"/>
    <w:rsid w:val="007A0BAB"/>
    <w:rsid w:val="007A0BEC"/>
    <w:rsid w:val="007A0C36"/>
    <w:rsid w:val="007A0CB8"/>
    <w:rsid w:val="007A0CBE"/>
    <w:rsid w:val="007A0D1C"/>
    <w:rsid w:val="007A0F18"/>
    <w:rsid w:val="007A0F53"/>
    <w:rsid w:val="007A1103"/>
    <w:rsid w:val="007A1498"/>
    <w:rsid w:val="007A1566"/>
    <w:rsid w:val="007A162D"/>
    <w:rsid w:val="007A1744"/>
    <w:rsid w:val="007A1855"/>
    <w:rsid w:val="007A18E5"/>
    <w:rsid w:val="007A19C0"/>
    <w:rsid w:val="007A1A67"/>
    <w:rsid w:val="007A1AF0"/>
    <w:rsid w:val="007A1BD0"/>
    <w:rsid w:val="007A1CB1"/>
    <w:rsid w:val="007A1CDE"/>
    <w:rsid w:val="007A1D13"/>
    <w:rsid w:val="007A2192"/>
    <w:rsid w:val="007A223E"/>
    <w:rsid w:val="007A22E4"/>
    <w:rsid w:val="007A2310"/>
    <w:rsid w:val="007A2570"/>
    <w:rsid w:val="007A26C5"/>
    <w:rsid w:val="007A27F7"/>
    <w:rsid w:val="007A28AB"/>
    <w:rsid w:val="007A2970"/>
    <w:rsid w:val="007A2AA9"/>
    <w:rsid w:val="007A2B7E"/>
    <w:rsid w:val="007A2F17"/>
    <w:rsid w:val="007A305E"/>
    <w:rsid w:val="007A3144"/>
    <w:rsid w:val="007A314E"/>
    <w:rsid w:val="007A32E5"/>
    <w:rsid w:val="007A33EB"/>
    <w:rsid w:val="007A3438"/>
    <w:rsid w:val="007A3869"/>
    <w:rsid w:val="007A38BF"/>
    <w:rsid w:val="007A3915"/>
    <w:rsid w:val="007A395E"/>
    <w:rsid w:val="007A3C42"/>
    <w:rsid w:val="007A3D9C"/>
    <w:rsid w:val="007A3EA8"/>
    <w:rsid w:val="007A3EF1"/>
    <w:rsid w:val="007A412F"/>
    <w:rsid w:val="007A42DB"/>
    <w:rsid w:val="007A44C1"/>
    <w:rsid w:val="007A4584"/>
    <w:rsid w:val="007A45F1"/>
    <w:rsid w:val="007A462D"/>
    <w:rsid w:val="007A47D6"/>
    <w:rsid w:val="007A49B8"/>
    <w:rsid w:val="007A4A5C"/>
    <w:rsid w:val="007A4ACA"/>
    <w:rsid w:val="007A4E30"/>
    <w:rsid w:val="007A53DC"/>
    <w:rsid w:val="007A57EB"/>
    <w:rsid w:val="007A585C"/>
    <w:rsid w:val="007A587E"/>
    <w:rsid w:val="007A5910"/>
    <w:rsid w:val="007A59E5"/>
    <w:rsid w:val="007A5A1A"/>
    <w:rsid w:val="007A5AC2"/>
    <w:rsid w:val="007A5AE4"/>
    <w:rsid w:val="007A5CE7"/>
    <w:rsid w:val="007A5D21"/>
    <w:rsid w:val="007A5DA2"/>
    <w:rsid w:val="007A5DF7"/>
    <w:rsid w:val="007A5E77"/>
    <w:rsid w:val="007A5F1B"/>
    <w:rsid w:val="007A5F45"/>
    <w:rsid w:val="007A6003"/>
    <w:rsid w:val="007A6011"/>
    <w:rsid w:val="007A61F5"/>
    <w:rsid w:val="007A6245"/>
    <w:rsid w:val="007A62B7"/>
    <w:rsid w:val="007A63FB"/>
    <w:rsid w:val="007A642A"/>
    <w:rsid w:val="007A6764"/>
    <w:rsid w:val="007A6778"/>
    <w:rsid w:val="007A6917"/>
    <w:rsid w:val="007A6AB4"/>
    <w:rsid w:val="007A6B10"/>
    <w:rsid w:val="007A6B6C"/>
    <w:rsid w:val="007A6C3F"/>
    <w:rsid w:val="007A6D31"/>
    <w:rsid w:val="007A6DB5"/>
    <w:rsid w:val="007A6E0A"/>
    <w:rsid w:val="007A6E65"/>
    <w:rsid w:val="007A6E6A"/>
    <w:rsid w:val="007A6ED1"/>
    <w:rsid w:val="007A6F9E"/>
    <w:rsid w:val="007A6FF8"/>
    <w:rsid w:val="007A7020"/>
    <w:rsid w:val="007A71B0"/>
    <w:rsid w:val="007A748B"/>
    <w:rsid w:val="007A7567"/>
    <w:rsid w:val="007A77F1"/>
    <w:rsid w:val="007A7924"/>
    <w:rsid w:val="007A7A0B"/>
    <w:rsid w:val="007A7AAE"/>
    <w:rsid w:val="007A7B24"/>
    <w:rsid w:val="007A7D7A"/>
    <w:rsid w:val="007A7ED6"/>
    <w:rsid w:val="007A7EEE"/>
    <w:rsid w:val="007A7FED"/>
    <w:rsid w:val="007B01BF"/>
    <w:rsid w:val="007B0243"/>
    <w:rsid w:val="007B03BA"/>
    <w:rsid w:val="007B03D3"/>
    <w:rsid w:val="007B0466"/>
    <w:rsid w:val="007B046B"/>
    <w:rsid w:val="007B07EE"/>
    <w:rsid w:val="007B0856"/>
    <w:rsid w:val="007B0932"/>
    <w:rsid w:val="007B0DA5"/>
    <w:rsid w:val="007B119E"/>
    <w:rsid w:val="007B125F"/>
    <w:rsid w:val="007B12B8"/>
    <w:rsid w:val="007B137A"/>
    <w:rsid w:val="007B14C0"/>
    <w:rsid w:val="007B15B9"/>
    <w:rsid w:val="007B1748"/>
    <w:rsid w:val="007B18FD"/>
    <w:rsid w:val="007B19A0"/>
    <w:rsid w:val="007B1AD6"/>
    <w:rsid w:val="007B1B09"/>
    <w:rsid w:val="007B1CB0"/>
    <w:rsid w:val="007B1DDB"/>
    <w:rsid w:val="007B1E4F"/>
    <w:rsid w:val="007B1EDA"/>
    <w:rsid w:val="007B2043"/>
    <w:rsid w:val="007B2218"/>
    <w:rsid w:val="007B2301"/>
    <w:rsid w:val="007B236B"/>
    <w:rsid w:val="007B24B4"/>
    <w:rsid w:val="007B257A"/>
    <w:rsid w:val="007B26A8"/>
    <w:rsid w:val="007B2749"/>
    <w:rsid w:val="007B2AED"/>
    <w:rsid w:val="007B2B2E"/>
    <w:rsid w:val="007B2D07"/>
    <w:rsid w:val="007B2D85"/>
    <w:rsid w:val="007B31C1"/>
    <w:rsid w:val="007B33AE"/>
    <w:rsid w:val="007B3483"/>
    <w:rsid w:val="007B35A3"/>
    <w:rsid w:val="007B3642"/>
    <w:rsid w:val="007B36A4"/>
    <w:rsid w:val="007B36D2"/>
    <w:rsid w:val="007B36E6"/>
    <w:rsid w:val="007B38C5"/>
    <w:rsid w:val="007B394D"/>
    <w:rsid w:val="007B398E"/>
    <w:rsid w:val="007B3A46"/>
    <w:rsid w:val="007B3EE0"/>
    <w:rsid w:val="007B3F37"/>
    <w:rsid w:val="007B3FAB"/>
    <w:rsid w:val="007B4036"/>
    <w:rsid w:val="007B42C6"/>
    <w:rsid w:val="007B4375"/>
    <w:rsid w:val="007B44CE"/>
    <w:rsid w:val="007B467A"/>
    <w:rsid w:val="007B47EE"/>
    <w:rsid w:val="007B4A6C"/>
    <w:rsid w:val="007B4AD4"/>
    <w:rsid w:val="007B4B30"/>
    <w:rsid w:val="007B4C94"/>
    <w:rsid w:val="007B4DC9"/>
    <w:rsid w:val="007B4DF7"/>
    <w:rsid w:val="007B4F8E"/>
    <w:rsid w:val="007B5028"/>
    <w:rsid w:val="007B5065"/>
    <w:rsid w:val="007B52CB"/>
    <w:rsid w:val="007B584B"/>
    <w:rsid w:val="007B58F1"/>
    <w:rsid w:val="007B593E"/>
    <w:rsid w:val="007B59A4"/>
    <w:rsid w:val="007B5A0D"/>
    <w:rsid w:val="007B5A39"/>
    <w:rsid w:val="007B5B39"/>
    <w:rsid w:val="007B5B65"/>
    <w:rsid w:val="007B62BE"/>
    <w:rsid w:val="007B642B"/>
    <w:rsid w:val="007B6696"/>
    <w:rsid w:val="007B67FA"/>
    <w:rsid w:val="007B689C"/>
    <w:rsid w:val="007B6964"/>
    <w:rsid w:val="007B6A84"/>
    <w:rsid w:val="007B6AF5"/>
    <w:rsid w:val="007B6C1F"/>
    <w:rsid w:val="007B6C70"/>
    <w:rsid w:val="007B6ED8"/>
    <w:rsid w:val="007B6F7B"/>
    <w:rsid w:val="007B6F8C"/>
    <w:rsid w:val="007B6FC5"/>
    <w:rsid w:val="007B7336"/>
    <w:rsid w:val="007B7535"/>
    <w:rsid w:val="007B7609"/>
    <w:rsid w:val="007B7879"/>
    <w:rsid w:val="007B7925"/>
    <w:rsid w:val="007B79D9"/>
    <w:rsid w:val="007B7BFF"/>
    <w:rsid w:val="007B7D26"/>
    <w:rsid w:val="007B7E57"/>
    <w:rsid w:val="007B7E82"/>
    <w:rsid w:val="007B7ED1"/>
    <w:rsid w:val="007C0183"/>
    <w:rsid w:val="007C0574"/>
    <w:rsid w:val="007C057E"/>
    <w:rsid w:val="007C05BC"/>
    <w:rsid w:val="007C05C9"/>
    <w:rsid w:val="007C06F0"/>
    <w:rsid w:val="007C0875"/>
    <w:rsid w:val="007C0ABF"/>
    <w:rsid w:val="007C0C27"/>
    <w:rsid w:val="007C0CBC"/>
    <w:rsid w:val="007C0CF0"/>
    <w:rsid w:val="007C0FB5"/>
    <w:rsid w:val="007C0FDB"/>
    <w:rsid w:val="007C10FE"/>
    <w:rsid w:val="007C11DB"/>
    <w:rsid w:val="007C125B"/>
    <w:rsid w:val="007C12A0"/>
    <w:rsid w:val="007C134C"/>
    <w:rsid w:val="007C137F"/>
    <w:rsid w:val="007C1433"/>
    <w:rsid w:val="007C14EB"/>
    <w:rsid w:val="007C162B"/>
    <w:rsid w:val="007C18D4"/>
    <w:rsid w:val="007C1C85"/>
    <w:rsid w:val="007C1D4A"/>
    <w:rsid w:val="007C1EBB"/>
    <w:rsid w:val="007C1EF4"/>
    <w:rsid w:val="007C1FA0"/>
    <w:rsid w:val="007C228E"/>
    <w:rsid w:val="007C22D3"/>
    <w:rsid w:val="007C231E"/>
    <w:rsid w:val="007C2343"/>
    <w:rsid w:val="007C24A7"/>
    <w:rsid w:val="007C2533"/>
    <w:rsid w:val="007C2589"/>
    <w:rsid w:val="007C259D"/>
    <w:rsid w:val="007C2682"/>
    <w:rsid w:val="007C27EB"/>
    <w:rsid w:val="007C29A2"/>
    <w:rsid w:val="007C2AE9"/>
    <w:rsid w:val="007C2C67"/>
    <w:rsid w:val="007C2CBD"/>
    <w:rsid w:val="007C2D57"/>
    <w:rsid w:val="007C2DD3"/>
    <w:rsid w:val="007C2EA8"/>
    <w:rsid w:val="007C2EE4"/>
    <w:rsid w:val="007C3048"/>
    <w:rsid w:val="007C30B9"/>
    <w:rsid w:val="007C3152"/>
    <w:rsid w:val="007C317A"/>
    <w:rsid w:val="007C33F4"/>
    <w:rsid w:val="007C3507"/>
    <w:rsid w:val="007C350C"/>
    <w:rsid w:val="007C36DD"/>
    <w:rsid w:val="007C372B"/>
    <w:rsid w:val="007C387C"/>
    <w:rsid w:val="007C38C0"/>
    <w:rsid w:val="007C393D"/>
    <w:rsid w:val="007C3966"/>
    <w:rsid w:val="007C3A81"/>
    <w:rsid w:val="007C3B1D"/>
    <w:rsid w:val="007C3D2C"/>
    <w:rsid w:val="007C3E0F"/>
    <w:rsid w:val="007C3E79"/>
    <w:rsid w:val="007C3ED3"/>
    <w:rsid w:val="007C3FF4"/>
    <w:rsid w:val="007C4287"/>
    <w:rsid w:val="007C430E"/>
    <w:rsid w:val="007C4311"/>
    <w:rsid w:val="007C43A4"/>
    <w:rsid w:val="007C43CD"/>
    <w:rsid w:val="007C4437"/>
    <w:rsid w:val="007C4502"/>
    <w:rsid w:val="007C4AD6"/>
    <w:rsid w:val="007C4C5F"/>
    <w:rsid w:val="007C4EFC"/>
    <w:rsid w:val="007C4F88"/>
    <w:rsid w:val="007C5001"/>
    <w:rsid w:val="007C503F"/>
    <w:rsid w:val="007C5192"/>
    <w:rsid w:val="007C5209"/>
    <w:rsid w:val="007C527D"/>
    <w:rsid w:val="007C52CA"/>
    <w:rsid w:val="007C53B2"/>
    <w:rsid w:val="007C556A"/>
    <w:rsid w:val="007C56E8"/>
    <w:rsid w:val="007C57F3"/>
    <w:rsid w:val="007C581E"/>
    <w:rsid w:val="007C58BA"/>
    <w:rsid w:val="007C5975"/>
    <w:rsid w:val="007C5ABD"/>
    <w:rsid w:val="007C5BAC"/>
    <w:rsid w:val="007C5CE9"/>
    <w:rsid w:val="007C5D20"/>
    <w:rsid w:val="007C5E41"/>
    <w:rsid w:val="007C5E4E"/>
    <w:rsid w:val="007C5F2C"/>
    <w:rsid w:val="007C5F2E"/>
    <w:rsid w:val="007C5F74"/>
    <w:rsid w:val="007C60A1"/>
    <w:rsid w:val="007C61A3"/>
    <w:rsid w:val="007C61DC"/>
    <w:rsid w:val="007C6376"/>
    <w:rsid w:val="007C63FF"/>
    <w:rsid w:val="007C657E"/>
    <w:rsid w:val="007C66CE"/>
    <w:rsid w:val="007C6859"/>
    <w:rsid w:val="007C6887"/>
    <w:rsid w:val="007C6925"/>
    <w:rsid w:val="007C6A5F"/>
    <w:rsid w:val="007C6B5B"/>
    <w:rsid w:val="007C6D5E"/>
    <w:rsid w:val="007C6F42"/>
    <w:rsid w:val="007C6F51"/>
    <w:rsid w:val="007C708A"/>
    <w:rsid w:val="007C70E2"/>
    <w:rsid w:val="007C73A2"/>
    <w:rsid w:val="007C775C"/>
    <w:rsid w:val="007C7B23"/>
    <w:rsid w:val="007C7B2A"/>
    <w:rsid w:val="007C7C48"/>
    <w:rsid w:val="007C7D0E"/>
    <w:rsid w:val="007C7D81"/>
    <w:rsid w:val="007C7ED9"/>
    <w:rsid w:val="007D0065"/>
    <w:rsid w:val="007D02B9"/>
    <w:rsid w:val="007D03B3"/>
    <w:rsid w:val="007D0507"/>
    <w:rsid w:val="007D0596"/>
    <w:rsid w:val="007D0779"/>
    <w:rsid w:val="007D086B"/>
    <w:rsid w:val="007D0AAD"/>
    <w:rsid w:val="007D0B28"/>
    <w:rsid w:val="007D0B2F"/>
    <w:rsid w:val="007D0B38"/>
    <w:rsid w:val="007D0BD2"/>
    <w:rsid w:val="007D10F6"/>
    <w:rsid w:val="007D1136"/>
    <w:rsid w:val="007D118E"/>
    <w:rsid w:val="007D1383"/>
    <w:rsid w:val="007D15AF"/>
    <w:rsid w:val="007D162C"/>
    <w:rsid w:val="007D172E"/>
    <w:rsid w:val="007D181A"/>
    <w:rsid w:val="007D1903"/>
    <w:rsid w:val="007D197D"/>
    <w:rsid w:val="007D1C14"/>
    <w:rsid w:val="007D1F11"/>
    <w:rsid w:val="007D1F56"/>
    <w:rsid w:val="007D20BA"/>
    <w:rsid w:val="007D2267"/>
    <w:rsid w:val="007D2400"/>
    <w:rsid w:val="007D2448"/>
    <w:rsid w:val="007D247C"/>
    <w:rsid w:val="007D24D9"/>
    <w:rsid w:val="007D258D"/>
    <w:rsid w:val="007D25B0"/>
    <w:rsid w:val="007D25EB"/>
    <w:rsid w:val="007D26F7"/>
    <w:rsid w:val="007D27A9"/>
    <w:rsid w:val="007D28F9"/>
    <w:rsid w:val="007D2AE7"/>
    <w:rsid w:val="007D2AEC"/>
    <w:rsid w:val="007D2B40"/>
    <w:rsid w:val="007D2BA5"/>
    <w:rsid w:val="007D2BCA"/>
    <w:rsid w:val="007D2FD7"/>
    <w:rsid w:val="007D3042"/>
    <w:rsid w:val="007D30CA"/>
    <w:rsid w:val="007D3217"/>
    <w:rsid w:val="007D32D5"/>
    <w:rsid w:val="007D3318"/>
    <w:rsid w:val="007D3379"/>
    <w:rsid w:val="007D3491"/>
    <w:rsid w:val="007D3521"/>
    <w:rsid w:val="007D3594"/>
    <w:rsid w:val="007D37B0"/>
    <w:rsid w:val="007D3820"/>
    <w:rsid w:val="007D39C1"/>
    <w:rsid w:val="007D3A32"/>
    <w:rsid w:val="007D3A8D"/>
    <w:rsid w:val="007D3CC6"/>
    <w:rsid w:val="007D3E6A"/>
    <w:rsid w:val="007D4038"/>
    <w:rsid w:val="007D412B"/>
    <w:rsid w:val="007D4183"/>
    <w:rsid w:val="007D4244"/>
    <w:rsid w:val="007D4289"/>
    <w:rsid w:val="007D4319"/>
    <w:rsid w:val="007D43EC"/>
    <w:rsid w:val="007D45EF"/>
    <w:rsid w:val="007D46D0"/>
    <w:rsid w:val="007D471C"/>
    <w:rsid w:val="007D475D"/>
    <w:rsid w:val="007D4853"/>
    <w:rsid w:val="007D49BB"/>
    <w:rsid w:val="007D4ADD"/>
    <w:rsid w:val="007D4B10"/>
    <w:rsid w:val="007D4BB8"/>
    <w:rsid w:val="007D4BEE"/>
    <w:rsid w:val="007D4E24"/>
    <w:rsid w:val="007D4FC4"/>
    <w:rsid w:val="007D5291"/>
    <w:rsid w:val="007D554E"/>
    <w:rsid w:val="007D56C3"/>
    <w:rsid w:val="007D56F7"/>
    <w:rsid w:val="007D5875"/>
    <w:rsid w:val="007D597F"/>
    <w:rsid w:val="007D59D7"/>
    <w:rsid w:val="007D5B3A"/>
    <w:rsid w:val="007D5C47"/>
    <w:rsid w:val="007D5C4F"/>
    <w:rsid w:val="007D5EA9"/>
    <w:rsid w:val="007D5EB4"/>
    <w:rsid w:val="007D5FEA"/>
    <w:rsid w:val="007D61DB"/>
    <w:rsid w:val="007D6227"/>
    <w:rsid w:val="007D6244"/>
    <w:rsid w:val="007D62DF"/>
    <w:rsid w:val="007D65D0"/>
    <w:rsid w:val="007D67C8"/>
    <w:rsid w:val="007D6888"/>
    <w:rsid w:val="007D6925"/>
    <w:rsid w:val="007D69F3"/>
    <w:rsid w:val="007D6B3D"/>
    <w:rsid w:val="007D6B91"/>
    <w:rsid w:val="007D6DA8"/>
    <w:rsid w:val="007D6F99"/>
    <w:rsid w:val="007D7017"/>
    <w:rsid w:val="007D7075"/>
    <w:rsid w:val="007D70D3"/>
    <w:rsid w:val="007D70D5"/>
    <w:rsid w:val="007D71A0"/>
    <w:rsid w:val="007D71DD"/>
    <w:rsid w:val="007D71E5"/>
    <w:rsid w:val="007D743C"/>
    <w:rsid w:val="007D74C5"/>
    <w:rsid w:val="007D7583"/>
    <w:rsid w:val="007D7683"/>
    <w:rsid w:val="007D76A9"/>
    <w:rsid w:val="007D7772"/>
    <w:rsid w:val="007D788F"/>
    <w:rsid w:val="007D7A99"/>
    <w:rsid w:val="007D7B03"/>
    <w:rsid w:val="007D7DB7"/>
    <w:rsid w:val="007D7E30"/>
    <w:rsid w:val="007E01BE"/>
    <w:rsid w:val="007E05CE"/>
    <w:rsid w:val="007E06A9"/>
    <w:rsid w:val="007E06E1"/>
    <w:rsid w:val="007E076A"/>
    <w:rsid w:val="007E08EA"/>
    <w:rsid w:val="007E0B0B"/>
    <w:rsid w:val="007E0C5B"/>
    <w:rsid w:val="007E0C95"/>
    <w:rsid w:val="007E0CA2"/>
    <w:rsid w:val="007E0E88"/>
    <w:rsid w:val="007E1251"/>
    <w:rsid w:val="007E12E0"/>
    <w:rsid w:val="007E1425"/>
    <w:rsid w:val="007E144A"/>
    <w:rsid w:val="007E14C3"/>
    <w:rsid w:val="007E14DD"/>
    <w:rsid w:val="007E14E6"/>
    <w:rsid w:val="007E159C"/>
    <w:rsid w:val="007E1682"/>
    <w:rsid w:val="007E16D2"/>
    <w:rsid w:val="007E172C"/>
    <w:rsid w:val="007E1792"/>
    <w:rsid w:val="007E181A"/>
    <w:rsid w:val="007E181E"/>
    <w:rsid w:val="007E18A3"/>
    <w:rsid w:val="007E190E"/>
    <w:rsid w:val="007E199A"/>
    <w:rsid w:val="007E1A81"/>
    <w:rsid w:val="007E1B5C"/>
    <w:rsid w:val="007E1CF6"/>
    <w:rsid w:val="007E1DFC"/>
    <w:rsid w:val="007E1E02"/>
    <w:rsid w:val="007E20E4"/>
    <w:rsid w:val="007E210B"/>
    <w:rsid w:val="007E21CD"/>
    <w:rsid w:val="007E2210"/>
    <w:rsid w:val="007E22A9"/>
    <w:rsid w:val="007E2414"/>
    <w:rsid w:val="007E24BC"/>
    <w:rsid w:val="007E24DC"/>
    <w:rsid w:val="007E255C"/>
    <w:rsid w:val="007E25F9"/>
    <w:rsid w:val="007E2653"/>
    <w:rsid w:val="007E26D6"/>
    <w:rsid w:val="007E2B2E"/>
    <w:rsid w:val="007E2C33"/>
    <w:rsid w:val="007E2CB2"/>
    <w:rsid w:val="007E2E31"/>
    <w:rsid w:val="007E2F1F"/>
    <w:rsid w:val="007E2F34"/>
    <w:rsid w:val="007E3001"/>
    <w:rsid w:val="007E305A"/>
    <w:rsid w:val="007E313B"/>
    <w:rsid w:val="007E341F"/>
    <w:rsid w:val="007E3487"/>
    <w:rsid w:val="007E34C0"/>
    <w:rsid w:val="007E3554"/>
    <w:rsid w:val="007E3560"/>
    <w:rsid w:val="007E35EA"/>
    <w:rsid w:val="007E3608"/>
    <w:rsid w:val="007E3665"/>
    <w:rsid w:val="007E36A6"/>
    <w:rsid w:val="007E3781"/>
    <w:rsid w:val="007E3ACE"/>
    <w:rsid w:val="007E3AE4"/>
    <w:rsid w:val="007E3DBE"/>
    <w:rsid w:val="007E3DCE"/>
    <w:rsid w:val="007E3E14"/>
    <w:rsid w:val="007E3E49"/>
    <w:rsid w:val="007E3F01"/>
    <w:rsid w:val="007E3F5C"/>
    <w:rsid w:val="007E4085"/>
    <w:rsid w:val="007E417B"/>
    <w:rsid w:val="007E428F"/>
    <w:rsid w:val="007E4353"/>
    <w:rsid w:val="007E44B7"/>
    <w:rsid w:val="007E45E1"/>
    <w:rsid w:val="007E460D"/>
    <w:rsid w:val="007E48D5"/>
    <w:rsid w:val="007E494B"/>
    <w:rsid w:val="007E49FE"/>
    <w:rsid w:val="007E4DA1"/>
    <w:rsid w:val="007E52A5"/>
    <w:rsid w:val="007E5353"/>
    <w:rsid w:val="007E53B2"/>
    <w:rsid w:val="007E553D"/>
    <w:rsid w:val="007E554B"/>
    <w:rsid w:val="007E5589"/>
    <w:rsid w:val="007E576C"/>
    <w:rsid w:val="007E5790"/>
    <w:rsid w:val="007E57A3"/>
    <w:rsid w:val="007E5CDF"/>
    <w:rsid w:val="007E5DDD"/>
    <w:rsid w:val="007E5F71"/>
    <w:rsid w:val="007E5F74"/>
    <w:rsid w:val="007E6269"/>
    <w:rsid w:val="007E65BE"/>
    <w:rsid w:val="007E65D2"/>
    <w:rsid w:val="007E660A"/>
    <w:rsid w:val="007E66B2"/>
    <w:rsid w:val="007E67A6"/>
    <w:rsid w:val="007E6833"/>
    <w:rsid w:val="007E68D6"/>
    <w:rsid w:val="007E693E"/>
    <w:rsid w:val="007E6943"/>
    <w:rsid w:val="007E6A93"/>
    <w:rsid w:val="007E6C12"/>
    <w:rsid w:val="007E6DFF"/>
    <w:rsid w:val="007E6EA2"/>
    <w:rsid w:val="007E6F4C"/>
    <w:rsid w:val="007E6FF2"/>
    <w:rsid w:val="007E6FF7"/>
    <w:rsid w:val="007E70C2"/>
    <w:rsid w:val="007E72A4"/>
    <w:rsid w:val="007E73D5"/>
    <w:rsid w:val="007E7418"/>
    <w:rsid w:val="007E7510"/>
    <w:rsid w:val="007E75D9"/>
    <w:rsid w:val="007E7675"/>
    <w:rsid w:val="007E77D0"/>
    <w:rsid w:val="007E7B65"/>
    <w:rsid w:val="007E7B8A"/>
    <w:rsid w:val="007E7CD0"/>
    <w:rsid w:val="007E7DDF"/>
    <w:rsid w:val="007F01A2"/>
    <w:rsid w:val="007F02BB"/>
    <w:rsid w:val="007F051F"/>
    <w:rsid w:val="007F0547"/>
    <w:rsid w:val="007F06C6"/>
    <w:rsid w:val="007F0958"/>
    <w:rsid w:val="007F0997"/>
    <w:rsid w:val="007F09AA"/>
    <w:rsid w:val="007F0B05"/>
    <w:rsid w:val="007F0C1F"/>
    <w:rsid w:val="007F0C78"/>
    <w:rsid w:val="007F0F18"/>
    <w:rsid w:val="007F0F34"/>
    <w:rsid w:val="007F0F3E"/>
    <w:rsid w:val="007F11F3"/>
    <w:rsid w:val="007F1212"/>
    <w:rsid w:val="007F1366"/>
    <w:rsid w:val="007F1518"/>
    <w:rsid w:val="007F16FB"/>
    <w:rsid w:val="007F1779"/>
    <w:rsid w:val="007F188F"/>
    <w:rsid w:val="007F1A33"/>
    <w:rsid w:val="007F1AD0"/>
    <w:rsid w:val="007F1B48"/>
    <w:rsid w:val="007F1B68"/>
    <w:rsid w:val="007F1C4B"/>
    <w:rsid w:val="007F1DCC"/>
    <w:rsid w:val="007F1F20"/>
    <w:rsid w:val="007F1F7F"/>
    <w:rsid w:val="007F200A"/>
    <w:rsid w:val="007F2135"/>
    <w:rsid w:val="007F2510"/>
    <w:rsid w:val="007F2553"/>
    <w:rsid w:val="007F2598"/>
    <w:rsid w:val="007F25A8"/>
    <w:rsid w:val="007F2602"/>
    <w:rsid w:val="007F2613"/>
    <w:rsid w:val="007F26B3"/>
    <w:rsid w:val="007F2810"/>
    <w:rsid w:val="007F2B8A"/>
    <w:rsid w:val="007F2C68"/>
    <w:rsid w:val="007F2D8B"/>
    <w:rsid w:val="007F3104"/>
    <w:rsid w:val="007F31D2"/>
    <w:rsid w:val="007F33AB"/>
    <w:rsid w:val="007F34DB"/>
    <w:rsid w:val="007F34DE"/>
    <w:rsid w:val="007F3535"/>
    <w:rsid w:val="007F3751"/>
    <w:rsid w:val="007F38A6"/>
    <w:rsid w:val="007F38C2"/>
    <w:rsid w:val="007F39ED"/>
    <w:rsid w:val="007F3A37"/>
    <w:rsid w:val="007F3BCF"/>
    <w:rsid w:val="007F3C48"/>
    <w:rsid w:val="007F3CD4"/>
    <w:rsid w:val="007F3EC7"/>
    <w:rsid w:val="007F3F14"/>
    <w:rsid w:val="007F3FB0"/>
    <w:rsid w:val="007F4095"/>
    <w:rsid w:val="007F40AA"/>
    <w:rsid w:val="007F40BF"/>
    <w:rsid w:val="007F426B"/>
    <w:rsid w:val="007F42CA"/>
    <w:rsid w:val="007F431B"/>
    <w:rsid w:val="007F4332"/>
    <w:rsid w:val="007F4342"/>
    <w:rsid w:val="007F453D"/>
    <w:rsid w:val="007F46CE"/>
    <w:rsid w:val="007F46F3"/>
    <w:rsid w:val="007F4898"/>
    <w:rsid w:val="007F48D3"/>
    <w:rsid w:val="007F4A97"/>
    <w:rsid w:val="007F4C77"/>
    <w:rsid w:val="007F4E9D"/>
    <w:rsid w:val="007F4F71"/>
    <w:rsid w:val="007F5547"/>
    <w:rsid w:val="007F5592"/>
    <w:rsid w:val="007F55B4"/>
    <w:rsid w:val="007F569A"/>
    <w:rsid w:val="007F5B4F"/>
    <w:rsid w:val="007F5FAE"/>
    <w:rsid w:val="007F603A"/>
    <w:rsid w:val="007F608D"/>
    <w:rsid w:val="007F6110"/>
    <w:rsid w:val="007F6152"/>
    <w:rsid w:val="007F61A7"/>
    <w:rsid w:val="007F630F"/>
    <w:rsid w:val="007F63DE"/>
    <w:rsid w:val="007F64D0"/>
    <w:rsid w:val="007F64FF"/>
    <w:rsid w:val="007F6681"/>
    <w:rsid w:val="007F67D3"/>
    <w:rsid w:val="007F67E9"/>
    <w:rsid w:val="007F6C14"/>
    <w:rsid w:val="007F6CDA"/>
    <w:rsid w:val="007F6CEC"/>
    <w:rsid w:val="007F6D4E"/>
    <w:rsid w:val="007F6E17"/>
    <w:rsid w:val="007F6EAD"/>
    <w:rsid w:val="007F6F5E"/>
    <w:rsid w:val="007F706D"/>
    <w:rsid w:val="007F725D"/>
    <w:rsid w:val="007F7463"/>
    <w:rsid w:val="007F751A"/>
    <w:rsid w:val="007F75B3"/>
    <w:rsid w:val="007F76A8"/>
    <w:rsid w:val="007F7960"/>
    <w:rsid w:val="007F79EC"/>
    <w:rsid w:val="007F7A81"/>
    <w:rsid w:val="007F7AD6"/>
    <w:rsid w:val="007F7B58"/>
    <w:rsid w:val="007F7B77"/>
    <w:rsid w:val="007F7BC0"/>
    <w:rsid w:val="007F7F26"/>
    <w:rsid w:val="007F7F2C"/>
    <w:rsid w:val="008001ED"/>
    <w:rsid w:val="008001FE"/>
    <w:rsid w:val="008002F2"/>
    <w:rsid w:val="008004AF"/>
    <w:rsid w:val="00800578"/>
    <w:rsid w:val="00800607"/>
    <w:rsid w:val="00800668"/>
    <w:rsid w:val="008006A2"/>
    <w:rsid w:val="008006D2"/>
    <w:rsid w:val="008006E3"/>
    <w:rsid w:val="00800854"/>
    <w:rsid w:val="00800D4D"/>
    <w:rsid w:val="00800EF0"/>
    <w:rsid w:val="008010F7"/>
    <w:rsid w:val="0080119B"/>
    <w:rsid w:val="008011A4"/>
    <w:rsid w:val="00801246"/>
    <w:rsid w:val="00801325"/>
    <w:rsid w:val="00801711"/>
    <w:rsid w:val="0080172A"/>
    <w:rsid w:val="0080172B"/>
    <w:rsid w:val="008018C4"/>
    <w:rsid w:val="008019C5"/>
    <w:rsid w:val="008019E7"/>
    <w:rsid w:val="00801B98"/>
    <w:rsid w:val="00801BB0"/>
    <w:rsid w:val="00801BB8"/>
    <w:rsid w:val="00801C44"/>
    <w:rsid w:val="00801C4C"/>
    <w:rsid w:val="00801DAE"/>
    <w:rsid w:val="00801FEE"/>
    <w:rsid w:val="00802053"/>
    <w:rsid w:val="0080206F"/>
    <w:rsid w:val="00802152"/>
    <w:rsid w:val="008023EF"/>
    <w:rsid w:val="00802472"/>
    <w:rsid w:val="008024F2"/>
    <w:rsid w:val="0080271A"/>
    <w:rsid w:val="008027A4"/>
    <w:rsid w:val="008029B8"/>
    <w:rsid w:val="00802E71"/>
    <w:rsid w:val="00802EA9"/>
    <w:rsid w:val="00803038"/>
    <w:rsid w:val="00803071"/>
    <w:rsid w:val="008033DD"/>
    <w:rsid w:val="008034D8"/>
    <w:rsid w:val="0080353C"/>
    <w:rsid w:val="00803621"/>
    <w:rsid w:val="00803871"/>
    <w:rsid w:val="008038F2"/>
    <w:rsid w:val="00803AED"/>
    <w:rsid w:val="0080417A"/>
    <w:rsid w:val="00804285"/>
    <w:rsid w:val="00804294"/>
    <w:rsid w:val="008042C1"/>
    <w:rsid w:val="00804377"/>
    <w:rsid w:val="008044DA"/>
    <w:rsid w:val="0080453E"/>
    <w:rsid w:val="00804650"/>
    <w:rsid w:val="00804A23"/>
    <w:rsid w:val="00804AB7"/>
    <w:rsid w:val="00804CBE"/>
    <w:rsid w:val="00804D63"/>
    <w:rsid w:val="00804EF7"/>
    <w:rsid w:val="00804F3C"/>
    <w:rsid w:val="00804F89"/>
    <w:rsid w:val="0080513D"/>
    <w:rsid w:val="008052E8"/>
    <w:rsid w:val="0080535B"/>
    <w:rsid w:val="008053A5"/>
    <w:rsid w:val="00805472"/>
    <w:rsid w:val="00805495"/>
    <w:rsid w:val="008055DE"/>
    <w:rsid w:val="008056E4"/>
    <w:rsid w:val="008058CE"/>
    <w:rsid w:val="00805979"/>
    <w:rsid w:val="008059E5"/>
    <w:rsid w:val="00805BE7"/>
    <w:rsid w:val="00805C47"/>
    <w:rsid w:val="008060D1"/>
    <w:rsid w:val="00806131"/>
    <w:rsid w:val="008061F8"/>
    <w:rsid w:val="00806375"/>
    <w:rsid w:val="008063C0"/>
    <w:rsid w:val="008063D6"/>
    <w:rsid w:val="008065DC"/>
    <w:rsid w:val="00806608"/>
    <w:rsid w:val="008068D4"/>
    <w:rsid w:val="008069AF"/>
    <w:rsid w:val="00806CA4"/>
    <w:rsid w:val="00806CA6"/>
    <w:rsid w:val="00806D85"/>
    <w:rsid w:val="00806DE1"/>
    <w:rsid w:val="00806EC4"/>
    <w:rsid w:val="00806ECE"/>
    <w:rsid w:val="00806EDB"/>
    <w:rsid w:val="00806F06"/>
    <w:rsid w:val="0080721D"/>
    <w:rsid w:val="00807370"/>
    <w:rsid w:val="00807532"/>
    <w:rsid w:val="008075AA"/>
    <w:rsid w:val="00807753"/>
    <w:rsid w:val="0080778C"/>
    <w:rsid w:val="00807AB5"/>
    <w:rsid w:val="00807B15"/>
    <w:rsid w:val="00807B27"/>
    <w:rsid w:val="00807BBF"/>
    <w:rsid w:val="00807C40"/>
    <w:rsid w:val="00807DA8"/>
    <w:rsid w:val="008102E7"/>
    <w:rsid w:val="0081085E"/>
    <w:rsid w:val="00810CC4"/>
    <w:rsid w:val="00810D55"/>
    <w:rsid w:val="00810E16"/>
    <w:rsid w:val="00810EC2"/>
    <w:rsid w:val="00811034"/>
    <w:rsid w:val="008110C0"/>
    <w:rsid w:val="008111A9"/>
    <w:rsid w:val="008111F9"/>
    <w:rsid w:val="0081140A"/>
    <w:rsid w:val="00811477"/>
    <w:rsid w:val="008114CE"/>
    <w:rsid w:val="008115CF"/>
    <w:rsid w:val="00811608"/>
    <w:rsid w:val="0081172E"/>
    <w:rsid w:val="0081189B"/>
    <w:rsid w:val="00811968"/>
    <w:rsid w:val="00811C3F"/>
    <w:rsid w:val="00811CDE"/>
    <w:rsid w:val="00811D9D"/>
    <w:rsid w:val="00811FB0"/>
    <w:rsid w:val="008122D1"/>
    <w:rsid w:val="008123D2"/>
    <w:rsid w:val="00812649"/>
    <w:rsid w:val="0081264C"/>
    <w:rsid w:val="00812660"/>
    <w:rsid w:val="008126A9"/>
    <w:rsid w:val="008126CF"/>
    <w:rsid w:val="008126F8"/>
    <w:rsid w:val="0081276B"/>
    <w:rsid w:val="00812796"/>
    <w:rsid w:val="00812C33"/>
    <w:rsid w:val="00812D1F"/>
    <w:rsid w:val="00812D5E"/>
    <w:rsid w:val="00812D8F"/>
    <w:rsid w:val="00812E86"/>
    <w:rsid w:val="00812F7A"/>
    <w:rsid w:val="00812F81"/>
    <w:rsid w:val="00812FDD"/>
    <w:rsid w:val="008133C0"/>
    <w:rsid w:val="008134BC"/>
    <w:rsid w:val="008134BD"/>
    <w:rsid w:val="008135A7"/>
    <w:rsid w:val="00813772"/>
    <w:rsid w:val="0081389C"/>
    <w:rsid w:val="00813A91"/>
    <w:rsid w:val="00813BAA"/>
    <w:rsid w:val="00813E8B"/>
    <w:rsid w:val="008142B9"/>
    <w:rsid w:val="00814417"/>
    <w:rsid w:val="00814524"/>
    <w:rsid w:val="00814537"/>
    <w:rsid w:val="0081457C"/>
    <w:rsid w:val="00814655"/>
    <w:rsid w:val="0081477D"/>
    <w:rsid w:val="008149E3"/>
    <w:rsid w:val="00814D21"/>
    <w:rsid w:val="00814D88"/>
    <w:rsid w:val="00814EEF"/>
    <w:rsid w:val="00815130"/>
    <w:rsid w:val="0081520F"/>
    <w:rsid w:val="00815314"/>
    <w:rsid w:val="008153E3"/>
    <w:rsid w:val="00815438"/>
    <w:rsid w:val="008154CF"/>
    <w:rsid w:val="00815660"/>
    <w:rsid w:val="008156FC"/>
    <w:rsid w:val="00815702"/>
    <w:rsid w:val="0081573D"/>
    <w:rsid w:val="008157B8"/>
    <w:rsid w:val="008157F6"/>
    <w:rsid w:val="00815880"/>
    <w:rsid w:val="008158B2"/>
    <w:rsid w:val="008158FE"/>
    <w:rsid w:val="00815904"/>
    <w:rsid w:val="0081593F"/>
    <w:rsid w:val="0081594F"/>
    <w:rsid w:val="00815C41"/>
    <w:rsid w:val="00815CD8"/>
    <w:rsid w:val="00815E13"/>
    <w:rsid w:val="00815EFE"/>
    <w:rsid w:val="00815FA6"/>
    <w:rsid w:val="00815FCD"/>
    <w:rsid w:val="00815FFA"/>
    <w:rsid w:val="0081600E"/>
    <w:rsid w:val="00816260"/>
    <w:rsid w:val="008163A3"/>
    <w:rsid w:val="00816454"/>
    <w:rsid w:val="00816863"/>
    <w:rsid w:val="00816898"/>
    <w:rsid w:val="00816913"/>
    <w:rsid w:val="008169C7"/>
    <w:rsid w:val="008169F0"/>
    <w:rsid w:val="00816B10"/>
    <w:rsid w:val="00816D61"/>
    <w:rsid w:val="00816E25"/>
    <w:rsid w:val="00816E7F"/>
    <w:rsid w:val="008172CD"/>
    <w:rsid w:val="008172E9"/>
    <w:rsid w:val="0081742E"/>
    <w:rsid w:val="0081744B"/>
    <w:rsid w:val="00817481"/>
    <w:rsid w:val="00817597"/>
    <w:rsid w:val="0081763D"/>
    <w:rsid w:val="008176D5"/>
    <w:rsid w:val="0081782C"/>
    <w:rsid w:val="00817C2D"/>
    <w:rsid w:val="00817CD6"/>
    <w:rsid w:val="00817D2E"/>
    <w:rsid w:val="00817E1A"/>
    <w:rsid w:val="00817EBB"/>
    <w:rsid w:val="00820215"/>
    <w:rsid w:val="008202B3"/>
    <w:rsid w:val="0082041B"/>
    <w:rsid w:val="00820591"/>
    <w:rsid w:val="008206DD"/>
    <w:rsid w:val="008206E9"/>
    <w:rsid w:val="008208A5"/>
    <w:rsid w:val="00820A48"/>
    <w:rsid w:val="00820C28"/>
    <w:rsid w:val="00821010"/>
    <w:rsid w:val="008210F6"/>
    <w:rsid w:val="008211E4"/>
    <w:rsid w:val="008212CE"/>
    <w:rsid w:val="0082165E"/>
    <w:rsid w:val="008217F7"/>
    <w:rsid w:val="008218CE"/>
    <w:rsid w:val="00821A2E"/>
    <w:rsid w:val="00821A84"/>
    <w:rsid w:val="00821ABB"/>
    <w:rsid w:val="00821D40"/>
    <w:rsid w:val="008220B9"/>
    <w:rsid w:val="0082242C"/>
    <w:rsid w:val="0082247E"/>
    <w:rsid w:val="008224AF"/>
    <w:rsid w:val="008224FE"/>
    <w:rsid w:val="0082253E"/>
    <w:rsid w:val="00822AD8"/>
    <w:rsid w:val="00822B3E"/>
    <w:rsid w:val="00822C92"/>
    <w:rsid w:val="00822DD7"/>
    <w:rsid w:val="00822F53"/>
    <w:rsid w:val="00822FAE"/>
    <w:rsid w:val="008233D7"/>
    <w:rsid w:val="008233F0"/>
    <w:rsid w:val="00823521"/>
    <w:rsid w:val="008238FC"/>
    <w:rsid w:val="00823B77"/>
    <w:rsid w:val="00823CC2"/>
    <w:rsid w:val="00823D8F"/>
    <w:rsid w:val="00823EED"/>
    <w:rsid w:val="008240EF"/>
    <w:rsid w:val="0082411A"/>
    <w:rsid w:val="008241A1"/>
    <w:rsid w:val="00824235"/>
    <w:rsid w:val="0082426A"/>
    <w:rsid w:val="008244C2"/>
    <w:rsid w:val="00824509"/>
    <w:rsid w:val="00824661"/>
    <w:rsid w:val="0082479E"/>
    <w:rsid w:val="00824851"/>
    <w:rsid w:val="0082491F"/>
    <w:rsid w:val="00824A6E"/>
    <w:rsid w:val="00824B37"/>
    <w:rsid w:val="00824B99"/>
    <w:rsid w:val="00825040"/>
    <w:rsid w:val="00825117"/>
    <w:rsid w:val="00825330"/>
    <w:rsid w:val="00825471"/>
    <w:rsid w:val="00825559"/>
    <w:rsid w:val="0082555D"/>
    <w:rsid w:val="00825590"/>
    <w:rsid w:val="008256B5"/>
    <w:rsid w:val="008256FE"/>
    <w:rsid w:val="0082577D"/>
    <w:rsid w:val="008258CE"/>
    <w:rsid w:val="0082597E"/>
    <w:rsid w:val="00825A57"/>
    <w:rsid w:val="00825A8A"/>
    <w:rsid w:val="00825B29"/>
    <w:rsid w:val="00825B60"/>
    <w:rsid w:val="00825C43"/>
    <w:rsid w:val="00825C44"/>
    <w:rsid w:val="00825CD7"/>
    <w:rsid w:val="00825D23"/>
    <w:rsid w:val="00825D82"/>
    <w:rsid w:val="00825DCE"/>
    <w:rsid w:val="00825E05"/>
    <w:rsid w:val="00825E11"/>
    <w:rsid w:val="00825F9C"/>
    <w:rsid w:val="00826118"/>
    <w:rsid w:val="008263C6"/>
    <w:rsid w:val="008264A8"/>
    <w:rsid w:val="008264B4"/>
    <w:rsid w:val="00826521"/>
    <w:rsid w:val="0082658D"/>
    <w:rsid w:val="008265C8"/>
    <w:rsid w:val="00826764"/>
    <w:rsid w:val="008267F5"/>
    <w:rsid w:val="00826829"/>
    <w:rsid w:val="00826AC4"/>
    <w:rsid w:val="00826ADC"/>
    <w:rsid w:val="00826DB9"/>
    <w:rsid w:val="00827068"/>
    <w:rsid w:val="00827076"/>
    <w:rsid w:val="00827089"/>
    <w:rsid w:val="00827128"/>
    <w:rsid w:val="0082716F"/>
    <w:rsid w:val="00827423"/>
    <w:rsid w:val="0082743B"/>
    <w:rsid w:val="00827958"/>
    <w:rsid w:val="00827B4A"/>
    <w:rsid w:val="00827B92"/>
    <w:rsid w:val="00827EC8"/>
    <w:rsid w:val="00827EDA"/>
    <w:rsid w:val="008301DD"/>
    <w:rsid w:val="008302B5"/>
    <w:rsid w:val="00830319"/>
    <w:rsid w:val="00830359"/>
    <w:rsid w:val="00830541"/>
    <w:rsid w:val="00830737"/>
    <w:rsid w:val="008307A5"/>
    <w:rsid w:val="00830868"/>
    <w:rsid w:val="008309FC"/>
    <w:rsid w:val="00830A02"/>
    <w:rsid w:val="00830B53"/>
    <w:rsid w:val="00830CBE"/>
    <w:rsid w:val="00830D1E"/>
    <w:rsid w:val="00830DD6"/>
    <w:rsid w:val="00830F8E"/>
    <w:rsid w:val="0083124A"/>
    <w:rsid w:val="00831256"/>
    <w:rsid w:val="0083129A"/>
    <w:rsid w:val="0083137C"/>
    <w:rsid w:val="00831858"/>
    <w:rsid w:val="008318DB"/>
    <w:rsid w:val="00831CB2"/>
    <w:rsid w:val="00831CCD"/>
    <w:rsid w:val="00831D5C"/>
    <w:rsid w:val="00831E24"/>
    <w:rsid w:val="00831E34"/>
    <w:rsid w:val="00831F35"/>
    <w:rsid w:val="00831F5A"/>
    <w:rsid w:val="00832073"/>
    <w:rsid w:val="0083228C"/>
    <w:rsid w:val="00832304"/>
    <w:rsid w:val="00832408"/>
    <w:rsid w:val="0083253F"/>
    <w:rsid w:val="0083267A"/>
    <w:rsid w:val="00832897"/>
    <w:rsid w:val="008328E8"/>
    <w:rsid w:val="00832ABF"/>
    <w:rsid w:val="00832BCD"/>
    <w:rsid w:val="00832C3A"/>
    <w:rsid w:val="00832D2A"/>
    <w:rsid w:val="00832D37"/>
    <w:rsid w:val="00832D93"/>
    <w:rsid w:val="00832E07"/>
    <w:rsid w:val="008330D9"/>
    <w:rsid w:val="008330EC"/>
    <w:rsid w:val="008336B7"/>
    <w:rsid w:val="0083377A"/>
    <w:rsid w:val="00833780"/>
    <w:rsid w:val="0083388C"/>
    <w:rsid w:val="008338E1"/>
    <w:rsid w:val="008339E9"/>
    <w:rsid w:val="008339FE"/>
    <w:rsid w:val="00833A47"/>
    <w:rsid w:val="00833BBC"/>
    <w:rsid w:val="00833BE2"/>
    <w:rsid w:val="00833C38"/>
    <w:rsid w:val="00833C77"/>
    <w:rsid w:val="00833D0D"/>
    <w:rsid w:val="00833F93"/>
    <w:rsid w:val="00833FA2"/>
    <w:rsid w:val="0083408E"/>
    <w:rsid w:val="00834284"/>
    <w:rsid w:val="0083439B"/>
    <w:rsid w:val="00834425"/>
    <w:rsid w:val="00834562"/>
    <w:rsid w:val="00834594"/>
    <w:rsid w:val="008346FB"/>
    <w:rsid w:val="00834756"/>
    <w:rsid w:val="00834BA4"/>
    <w:rsid w:val="00834CDE"/>
    <w:rsid w:val="00834DA2"/>
    <w:rsid w:val="00834DD7"/>
    <w:rsid w:val="00835031"/>
    <w:rsid w:val="008351A4"/>
    <w:rsid w:val="008351C8"/>
    <w:rsid w:val="008352BD"/>
    <w:rsid w:val="00835310"/>
    <w:rsid w:val="008353EC"/>
    <w:rsid w:val="00835587"/>
    <w:rsid w:val="008356BC"/>
    <w:rsid w:val="008356DD"/>
    <w:rsid w:val="00835865"/>
    <w:rsid w:val="008358B2"/>
    <w:rsid w:val="00835A57"/>
    <w:rsid w:val="00835AC7"/>
    <w:rsid w:val="00835CEE"/>
    <w:rsid w:val="00835D4E"/>
    <w:rsid w:val="00835D89"/>
    <w:rsid w:val="00835F69"/>
    <w:rsid w:val="00835FD3"/>
    <w:rsid w:val="008360B3"/>
    <w:rsid w:val="00836173"/>
    <w:rsid w:val="008361FD"/>
    <w:rsid w:val="00836211"/>
    <w:rsid w:val="0083624F"/>
    <w:rsid w:val="00836257"/>
    <w:rsid w:val="0083630F"/>
    <w:rsid w:val="0083631B"/>
    <w:rsid w:val="00836407"/>
    <w:rsid w:val="008364E6"/>
    <w:rsid w:val="0083668E"/>
    <w:rsid w:val="00836735"/>
    <w:rsid w:val="00836B34"/>
    <w:rsid w:val="00836C65"/>
    <w:rsid w:val="00836EFC"/>
    <w:rsid w:val="0083706C"/>
    <w:rsid w:val="00837493"/>
    <w:rsid w:val="00837564"/>
    <w:rsid w:val="00837641"/>
    <w:rsid w:val="00837661"/>
    <w:rsid w:val="0083766F"/>
    <w:rsid w:val="00837876"/>
    <w:rsid w:val="00837960"/>
    <w:rsid w:val="00837A56"/>
    <w:rsid w:val="00837EBE"/>
    <w:rsid w:val="00837F8C"/>
    <w:rsid w:val="008400BE"/>
    <w:rsid w:val="008401B1"/>
    <w:rsid w:val="008402DC"/>
    <w:rsid w:val="008403DF"/>
    <w:rsid w:val="0084074C"/>
    <w:rsid w:val="008408D6"/>
    <w:rsid w:val="0084094B"/>
    <w:rsid w:val="00840A0E"/>
    <w:rsid w:val="00840A5E"/>
    <w:rsid w:val="00840AE0"/>
    <w:rsid w:val="00840B1D"/>
    <w:rsid w:val="00840DAF"/>
    <w:rsid w:val="00840E2D"/>
    <w:rsid w:val="00840F73"/>
    <w:rsid w:val="00840FF8"/>
    <w:rsid w:val="008410D1"/>
    <w:rsid w:val="00841254"/>
    <w:rsid w:val="00841496"/>
    <w:rsid w:val="0084160E"/>
    <w:rsid w:val="008416C1"/>
    <w:rsid w:val="008417E4"/>
    <w:rsid w:val="0084184A"/>
    <w:rsid w:val="008418D2"/>
    <w:rsid w:val="00841918"/>
    <w:rsid w:val="008419E3"/>
    <w:rsid w:val="00841B2B"/>
    <w:rsid w:val="00841D92"/>
    <w:rsid w:val="00841DD7"/>
    <w:rsid w:val="00841E8E"/>
    <w:rsid w:val="00841EBA"/>
    <w:rsid w:val="00841EFE"/>
    <w:rsid w:val="00841FC3"/>
    <w:rsid w:val="0084204C"/>
    <w:rsid w:val="00842167"/>
    <w:rsid w:val="00842304"/>
    <w:rsid w:val="008423B9"/>
    <w:rsid w:val="0084246E"/>
    <w:rsid w:val="008424BD"/>
    <w:rsid w:val="008424F4"/>
    <w:rsid w:val="00842984"/>
    <w:rsid w:val="00842995"/>
    <w:rsid w:val="008429CA"/>
    <w:rsid w:val="008429CB"/>
    <w:rsid w:val="00842B45"/>
    <w:rsid w:val="00842CCF"/>
    <w:rsid w:val="00842D68"/>
    <w:rsid w:val="0084309F"/>
    <w:rsid w:val="008430C4"/>
    <w:rsid w:val="0084329E"/>
    <w:rsid w:val="00843422"/>
    <w:rsid w:val="00843427"/>
    <w:rsid w:val="0084387E"/>
    <w:rsid w:val="008439C2"/>
    <w:rsid w:val="008439CC"/>
    <w:rsid w:val="00843C16"/>
    <w:rsid w:val="00843C46"/>
    <w:rsid w:val="00843EB2"/>
    <w:rsid w:val="00843EBE"/>
    <w:rsid w:val="00844242"/>
    <w:rsid w:val="00844257"/>
    <w:rsid w:val="0084453C"/>
    <w:rsid w:val="0084454E"/>
    <w:rsid w:val="0084455F"/>
    <w:rsid w:val="008446FB"/>
    <w:rsid w:val="00844793"/>
    <w:rsid w:val="008447AE"/>
    <w:rsid w:val="00844848"/>
    <w:rsid w:val="0084484A"/>
    <w:rsid w:val="00844876"/>
    <w:rsid w:val="00844B86"/>
    <w:rsid w:val="00844BA9"/>
    <w:rsid w:val="00844CA3"/>
    <w:rsid w:val="00844FE8"/>
    <w:rsid w:val="0084511B"/>
    <w:rsid w:val="008451BC"/>
    <w:rsid w:val="0084520F"/>
    <w:rsid w:val="00845689"/>
    <w:rsid w:val="0084583D"/>
    <w:rsid w:val="008459B0"/>
    <w:rsid w:val="00845B4A"/>
    <w:rsid w:val="00845C8D"/>
    <w:rsid w:val="00845D57"/>
    <w:rsid w:val="00845D6D"/>
    <w:rsid w:val="00845D88"/>
    <w:rsid w:val="00845EDF"/>
    <w:rsid w:val="00845F92"/>
    <w:rsid w:val="00845FEB"/>
    <w:rsid w:val="00845FF7"/>
    <w:rsid w:val="00846070"/>
    <w:rsid w:val="008460E1"/>
    <w:rsid w:val="00846134"/>
    <w:rsid w:val="0084631D"/>
    <w:rsid w:val="00846336"/>
    <w:rsid w:val="008463E8"/>
    <w:rsid w:val="0084649B"/>
    <w:rsid w:val="008465C5"/>
    <w:rsid w:val="0084666A"/>
    <w:rsid w:val="00846680"/>
    <w:rsid w:val="008466C6"/>
    <w:rsid w:val="00846805"/>
    <w:rsid w:val="0084692A"/>
    <w:rsid w:val="008469FD"/>
    <w:rsid w:val="00846D3E"/>
    <w:rsid w:val="00846EDE"/>
    <w:rsid w:val="0084721E"/>
    <w:rsid w:val="00847222"/>
    <w:rsid w:val="0084732D"/>
    <w:rsid w:val="008473F6"/>
    <w:rsid w:val="00847479"/>
    <w:rsid w:val="008474CF"/>
    <w:rsid w:val="00847680"/>
    <w:rsid w:val="008476E4"/>
    <w:rsid w:val="0084771D"/>
    <w:rsid w:val="0084790E"/>
    <w:rsid w:val="008479A5"/>
    <w:rsid w:val="00847A92"/>
    <w:rsid w:val="00847B0C"/>
    <w:rsid w:val="00847BF8"/>
    <w:rsid w:val="00847C07"/>
    <w:rsid w:val="00847DC7"/>
    <w:rsid w:val="00847E66"/>
    <w:rsid w:val="00847F44"/>
    <w:rsid w:val="00847FFD"/>
    <w:rsid w:val="0085002B"/>
    <w:rsid w:val="00850140"/>
    <w:rsid w:val="008501C0"/>
    <w:rsid w:val="00850223"/>
    <w:rsid w:val="00850363"/>
    <w:rsid w:val="0085046C"/>
    <w:rsid w:val="00850478"/>
    <w:rsid w:val="00850528"/>
    <w:rsid w:val="00850681"/>
    <w:rsid w:val="0085072B"/>
    <w:rsid w:val="00850762"/>
    <w:rsid w:val="008508A5"/>
    <w:rsid w:val="008508DA"/>
    <w:rsid w:val="0085097A"/>
    <w:rsid w:val="00850AE2"/>
    <w:rsid w:val="00850E17"/>
    <w:rsid w:val="00850E65"/>
    <w:rsid w:val="00851294"/>
    <w:rsid w:val="008512F2"/>
    <w:rsid w:val="00851326"/>
    <w:rsid w:val="008513B9"/>
    <w:rsid w:val="008519B4"/>
    <w:rsid w:val="00851AC6"/>
    <w:rsid w:val="00851B08"/>
    <w:rsid w:val="00851EC6"/>
    <w:rsid w:val="00851FDD"/>
    <w:rsid w:val="0085214D"/>
    <w:rsid w:val="0085218E"/>
    <w:rsid w:val="008521D8"/>
    <w:rsid w:val="008521E6"/>
    <w:rsid w:val="00852382"/>
    <w:rsid w:val="00852463"/>
    <w:rsid w:val="00852566"/>
    <w:rsid w:val="00852715"/>
    <w:rsid w:val="00852933"/>
    <w:rsid w:val="00852AA4"/>
    <w:rsid w:val="00852B89"/>
    <w:rsid w:val="00852BFE"/>
    <w:rsid w:val="00852DFE"/>
    <w:rsid w:val="00853077"/>
    <w:rsid w:val="0085308D"/>
    <w:rsid w:val="00853162"/>
    <w:rsid w:val="008531C2"/>
    <w:rsid w:val="00853241"/>
    <w:rsid w:val="0085326D"/>
    <w:rsid w:val="008533C2"/>
    <w:rsid w:val="008533D0"/>
    <w:rsid w:val="00853550"/>
    <w:rsid w:val="0085355B"/>
    <w:rsid w:val="008535C6"/>
    <w:rsid w:val="00853780"/>
    <w:rsid w:val="008538EF"/>
    <w:rsid w:val="008538FC"/>
    <w:rsid w:val="00853D00"/>
    <w:rsid w:val="0085417D"/>
    <w:rsid w:val="008541BF"/>
    <w:rsid w:val="008541C2"/>
    <w:rsid w:val="0085452E"/>
    <w:rsid w:val="00854661"/>
    <w:rsid w:val="00854741"/>
    <w:rsid w:val="008547A8"/>
    <w:rsid w:val="00854812"/>
    <w:rsid w:val="00854A91"/>
    <w:rsid w:val="00854AD9"/>
    <w:rsid w:val="00854C8A"/>
    <w:rsid w:val="00854D49"/>
    <w:rsid w:val="00854E07"/>
    <w:rsid w:val="00854E57"/>
    <w:rsid w:val="00854E96"/>
    <w:rsid w:val="008550D2"/>
    <w:rsid w:val="00855251"/>
    <w:rsid w:val="0085525A"/>
    <w:rsid w:val="00855417"/>
    <w:rsid w:val="00855437"/>
    <w:rsid w:val="008554A7"/>
    <w:rsid w:val="00855629"/>
    <w:rsid w:val="008556E1"/>
    <w:rsid w:val="0085579D"/>
    <w:rsid w:val="008557D0"/>
    <w:rsid w:val="00855886"/>
    <w:rsid w:val="0085593F"/>
    <w:rsid w:val="00855CA6"/>
    <w:rsid w:val="00855DE1"/>
    <w:rsid w:val="00855F48"/>
    <w:rsid w:val="00856045"/>
    <w:rsid w:val="008561C8"/>
    <w:rsid w:val="008562CE"/>
    <w:rsid w:val="00856433"/>
    <w:rsid w:val="008564A6"/>
    <w:rsid w:val="008564C7"/>
    <w:rsid w:val="008564D6"/>
    <w:rsid w:val="00856558"/>
    <w:rsid w:val="008565D6"/>
    <w:rsid w:val="00856A13"/>
    <w:rsid w:val="00856B7E"/>
    <w:rsid w:val="00856BE6"/>
    <w:rsid w:val="00856C04"/>
    <w:rsid w:val="00856CB4"/>
    <w:rsid w:val="00856F52"/>
    <w:rsid w:val="00856FF2"/>
    <w:rsid w:val="008570E8"/>
    <w:rsid w:val="00857285"/>
    <w:rsid w:val="0085729D"/>
    <w:rsid w:val="008574F8"/>
    <w:rsid w:val="00857517"/>
    <w:rsid w:val="008577E7"/>
    <w:rsid w:val="008577F9"/>
    <w:rsid w:val="008578CF"/>
    <w:rsid w:val="00857923"/>
    <w:rsid w:val="00857ACA"/>
    <w:rsid w:val="00857BAE"/>
    <w:rsid w:val="00857BBD"/>
    <w:rsid w:val="00857C02"/>
    <w:rsid w:val="00857C5F"/>
    <w:rsid w:val="0086024B"/>
    <w:rsid w:val="00860337"/>
    <w:rsid w:val="0086059F"/>
    <w:rsid w:val="008605CD"/>
    <w:rsid w:val="008605D8"/>
    <w:rsid w:val="0086067C"/>
    <w:rsid w:val="008606BF"/>
    <w:rsid w:val="00860A31"/>
    <w:rsid w:val="00860A73"/>
    <w:rsid w:val="00860A9E"/>
    <w:rsid w:val="00860B17"/>
    <w:rsid w:val="00860C7F"/>
    <w:rsid w:val="00860D24"/>
    <w:rsid w:val="00860D56"/>
    <w:rsid w:val="00860EB0"/>
    <w:rsid w:val="00860FBE"/>
    <w:rsid w:val="00861166"/>
    <w:rsid w:val="008614F3"/>
    <w:rsid w:val="0086155F"/>
    <w:rsid w:val="0086156E"/>
    <w:rsid w:val="00861647"/>
    <w:rsid w:val="008618DA"/>
    <w:rsid w:val="0086191D"/>
    <w:rsid w:val="0086197D"/>
    <w:rsid w:val="00861AEC"/>
    <w:rsid w:val="00861B2A"/>
    <w:rsid w:val="00861C33"/>
    <w:rsid w:val="00861C36"/>
    <w:rsid w:val="00861D92"/>
    <w:rsid w:val="00861F01"/>
    <w:rsid w:val="00861F40"/>
    <w:rsid w:val="00861FC1"/>
    <w:rsid w:val="008621BD"/>
    <w:rsid w:val="008623FD"/>
    <w:rsid w:val="0086249A"/>
    <w:rsid w:val="0086249C"/>
    <w:rsid w:val="008624DD"/>
    <w:rsid w:val="00862674"/>
    <w:rsid w:val="00862727"/>
    <w:rsid w:val="00862818"/>
    <w:rsid w:val="008628B0"/>
    <w:rsid w:val="00862A77"/>
    <w:rsid w:val="00862CE2"/>
    <w:rsid w:val="00862CFB"/>
    <w:rsid w:val="00862F1B"/>
    <w:rsid w:val="00862F1E"/>
    <w:rsid w:val="00862FD7"/>
    <w:rsid w:val="008632DB"/>
    <w:rsid w:val="00863535"/>
    <w:rsid w:val="00863594"/>
    <w:rsid w:val="00863690"/>
    <w:rsid w:val="0086378C"/>
    <w:rsid w:val="008637EA"/>
    <w:rsid w:val="0086381D"/>
    <w:rsid w:val="008638F6"/>
    <w:rsid w:val="00863920"/>
    <w:rsid w:val="00863D3B"/>
    <w:rsid w:val="00863E1D"/>
    <w:rsid w:val="00863E38"/>
    <w:rsid w:val="00863E4F"/>
    <w:rsid w:val="008640F1"/>
    <w:rsid w:val="008642C7"/>
    <w:rsid w:val="0086431A"/>
    <w:rsid w:val="0086436F"/>
    <w:rsid w:val="008643BE"/>
    <w:rsid w:val="00864743"/>
    <w:rsid w:val="008647B6"/>
    <w:rsid w:val="008647F6"/>
    <w:rsid w:val="00864935"/>
    <w:rsid w:val="00864A07"/>
    <w:rsid w:val="00864C17"/>
    <w:rsid w:val="00864C76"/>
    <w:rsid w:val="00864D09"/>
    <w:rsid w:val="00864DF7"/>
    <w:rsid w:val="00864E71"/>
    <w:rsid w:val="0086507E"/>
    <w:rsid w:val="0086511C"/>
    <w:rsid w:val="00865448"/>
    <w:rsid w:val="0086549E"/>
    <w:rsid w:val="00865503"/>
    <w:rsid w:val="008656B3"/>
    <w:rsid w:val="008656F4"/>
    <w:rsid w:val="00865771"/>
    <w:rsid w:val="0086578C"/>
    <w:rsid w:val="00865948"/>
    <w:rsid w:val="00865ACD"/>
    <w:rsid w:val="00865C90"/>
    <w:rsid w:val="00865D3F"/>
    <w:rsid w:val="00865E8A"/>
    <w:rsid w:val="00865ECE"/>
    <w:rsid w:val="00865FC7"/>
    <w:rsid w:val="00866058"/>
    <w:rsid w:val="00866073"/>
    <w:rsid w:val="0086609C"/>
    <w:rsid w:val="008660E2"/>
    <w:rsid w:val="00866122"/>
    <w:rsid w:val="0086615D"/>
    <w:rsid w:val="0086617A"/>
    <w:rsid w:val="0086619E"/>
    <w:rsid w:val="008661B9"/>
    <w:rsid w:val="00866231"/>
    <w:rsid w:val="0086623E"/>
    <w:rsid w:val="0086628A"/>
    <w:rsid w:val="008662A1"/>
    <w:rsid w:val="0086633E"/>
    <w:rsid w:val="00866558"/>
    <w:rsid w:val="00866561"/>
    <w:rsid w:val="00866594"/>
    <w:rsid w:val="00866696"/>
    <w:rsid w:val="00866835"/>
    <w:rsid w:val="0086687A"/>
    <w:rsid w:val="0086687D"/>
    <w:rsid w:val="00866C59"/>
    <w:rsid w:val="00866D29"/>
    <w:rsid w:val="00866E2A"/>
    <w:rsid w:val="00866EF5"/>
    <w:rsid w:val="00866F79"/>
    <w:rsid w:val="00866FA4"/>
    <w:rsid w:val="0086706A"/>
    <w:rsid w:val="00867084"/>
    <w:rsid w:val="008670D9"/>
    <w:rsid w:val="008670E1"/>
    <w:rsid w:val="008672F1"/>
    <w:rsid w:val="00867496"/>
    <w:rsid w:val="008675AD"/>
    <w:rsid w:val="00867707"/>
    <w:rsid w:val="0086781E"/>
    <w:rsid w:val="00867855"/>
    <w:rsid w:val="00867A8F"/>
    <w:rsid w:val="00867C0D"/>
    <w:rsid w:val="008700B2"/>
    <w:rsid w:val="0087011A"/>
    <w:rsid w:val="008704C4"/>
    <w:rsid w:val="00870579"/>
    <w:rsid w:val="008706AB"/>
    <w:rsid w:val="008706AE"/>
    <w:rsid w:val="008707D4"/>
    <w:rsid w:val="008708ED"/>
    <w:rsid w:val="00870990"/>
    <w:rsid w:val="00870A23"/>
    <w:rsid w:val="00870C5C"/>
    <w:rsid w:val="00870D89"/>
    <w:rsid w:val="00870E99"/>
    <w:rsid w:val="00870E9C"/>
    <w:rsid w:val="0087104B"/>
    <w:rsid w:val="008711C5"/>
    <w:rsid w:val="00871225"/>
    <w:rsid w:val="0087128A"/>
    <w:rsid w:val="00871613"/>
    <w:rsid w:val="00871745"/>
    <w:rsid w:val="00871771"/>
    <w:rsid w:val="00871797"/>
    <w:rsid w:val="00871A1B"/>
    <w:rsid w:val="00871A64"/>
    <w:rsid w:val="00871B62"/>
    <w:rsid w:val="00871BE2"/>
    <w:rsid w:val="00871C05"/>
    <w:rsid w:val="00871DEB"/>
    <w:rsid w:val="00871E67"/>
    <w:rsid w:val="0087221E"/>
    <w:rsid w:val="008722F8"/>
    <w:rsid w:val="00872472"/>
    <w:rsid w:val="008724A4"/>
    <w:rsid w:val="0087260E"/>
    <w:rsid w:val="00872721"/>
    <w:rsid w:val="008728F2"/>
    <w:rsid w:val="0087290A"/>
    <w:rsid w:val="008729CD"/>
    <w:rsid w:val="00872BDE"/>
    <w:rsid w:val="00872DA6"/>
    <w:rsid w:val="00872E29"/>
    <w:rsid w:val="00873051"/>
    <w:rsid w:val="00873055"/>
    <w:rsid w:val="0087306E"/>
    <w:rsid w:val="008730FE"/>
    <w:rsid w:val="008732E7"/>
    <w:rsid w:val="00873389"/>
    <w:rsid w:val="00873477"/>
    <w:rsid w:val="0087359B"/>
    <w:rsid w:val="00873A83"/>
    <w:rsid w:val="00873A8E"/>
    <w:rsid w:val="00873C2D"/>
    <w:rsid w:val="00873C71"/>
    <w:rsid w:val="00873D03"/>
    <w:rsid w:val="0087401A"/>
    <w:rsid w:val="008740F4"/>
    <w:rsid w:val="00874163"/>
    <w:rsid w:val="008741A5"/>
    <w:rsid w:val="0087425C"/>
    <w:rsid w:val="008747DC"/>
    <w:rsid w:val="0087482E"/>
    <w:rsid w:val="00874954"/>
    <w:rsid w:val="008749A0"/>
    <w:rsid w:val="00874AAA"/>
    <w:rsid w:val="00874ADD"/>
    <w:rsid w:val="00874B2F"/>
    <w:rsid w:val="00874B6E"/>
    <w:rsid w:val="00874EA8"/>
    <w:rsid w:val="00874F9A"/>
    <w:rsid w:val="008751EB"/>
    <w:rsid w:val="00875434"/>
    <w:rsid w:val="00875449"/>
    <w:rsid w:val="0087559F"/>
    <w:rsid w:val="00875664"/>
    <w:rsid w:val="00875870"/>
    <w:rsid w:val="008758E5"/>
    <w:rsid w:val="00875904"/>
    <w:rsid w:val="0087594B"/>
    <w:rsid w:val="00875A42"/>
    <w:rsid w:val="00875B11"/>
    <w:rsid w:val="00875B25"/>
    <w:rsid w:val="00875BE6"/>
    <w:rsid w:val="00875C56"/>
    <w:rsid w:val="00875E38"/>
    <w:rsid w:val="00875EC4"/>
    <w:rsid w:val="00875EDF"/>
    <w:rsid w:val="00875EFF"/>
    <w:rsid w:val="008761B3"/>
    <w:rsid w:val="0087620A"/>
    <w:rsid w:val="00876390"/>
    <w:rsid w:val="0087671F"/>
    <w:rsid w:val="008768BF"/>
    <w:rsid w:val="008768D2"/>
    <w:rsid w:val="008768EE"/>
    <w:rsid w:val="0087699B"/>
    <w:rsid w:val="008769E2"/>
    <w:rsid w:val="00876A3F"/>
    <w:rsid w:val="00876CEB"/>
    <w:rsid w:val="00876EAB"/>
    <w:rsid w:val="00877330"/>
    <w:rsid w:val="00877519"/>
    <w:rsid w:val="0087769E"/>
    <w:rsid w:val="0087779E"/>
    <w:rsid w:val="00877961"/>
    <w:rsid w:val="00877BA0"/>
    <w:rsid w:val="00877EAA"/>
    <w:rsid w:val="00877F1E"/>
    <w:rsid w:val="008800CE"/>
    <w:rsid w:val="00880113"/>
    <w:rsid w:val="008801B8"/>
    <w:rsid w:val="008801D1"/>
    <w:rsid w:val="008804AC"/>
    <w:rsid w:val="008804C0"/>
    <w:rsid w:val="008805B9"/>
    <w:rsid w:val="00880630"/>
    <w:rsid w:val="00880664"/>
    <w:rsid w:val="00880711"/>
    <w:rsid w:val="008807F7"/>
    <w:rsid w:val="008809A9"/>
    <w:rsid w:val="00880AF0"/>
    <w:rsid w:val="00880CCA"/>
    <w:rsid w:val="00880D84"/>
    <w:rsid w:val="00880DF3"/>
    <w:rsid w:val="00880E53"/>
    <w:rsid w:val="00880E5A"/>
    <w:rsid w:val="00880EC0"/>
    <w:rsid w:val="00881120"/>
    <w:rsid w:val="00881125"/>
    <w:rsid w:val="0088121C"/>
    <w:rsid w:val="00881283"/>
    <w:rsid w:val="008812EA"/>
    <w:rsid w:val="0088140E"/>
    <w:rsid w:val="0088141C"/>
    <w:rsid w:val="0088143F"/>
    <w:rsid w:val="00881521"/>
    <w:rsid w:val="00881851"/>
    <w:rsid w:val="0088188A"/>
    <w:rsid w:val="00881890"/>
    <w:rsid w:val="0088194E"/>
    <w:rsid w:val="00881B93"/>
    <w:rsid w:val="00881BFA"/>
    <w:rsid w:val="00881CE9"/>
    <w:rsid w:val="00881D8D"/>
    <w:rsid w:val="00881E78"/>
    <w:rsid w:val="00881E82"/>
    <w:rsid w:val="00881ED9"/>
    <w:rsid w:val="00881F15"/>
    <w:rsid w:val="00882015"/>
    <w:rsid w:val="008820E3"/>
    <w:rsid w:val="00882144"/>
    <w:rsid w:val="00882163"/>
    <w:rsid w:val="00882184"/>
    <w:rsid w:val="0088221B"/>
    <w:rsid w:val="00882403"/>
    <w:rsid w:val="0088252F"/>
    <w:rsid w:val="0088274E"/>
    <w:rsid w:val="00882A92"/>
    <w:rsid w:val="00882B03"/>
    <w:rsid w:val="00882B12"/>
    <w:rsid w:val="00882D66"/>
    <w:rsid w:val="00882DF1"/>
    <w:rsid w:val="00882EF8"/>
    <w:rsid w:val="00883011"/>
    <w:rsid w:val="00883519"/>
    <w:rsid w:val="00883778"/>
    <w:rsid w:val="008837C3"/>
    <w:rsid w:val="00883816"/>
    <w:rsid w:val="00883C93"/>
    <w:rsid w:val="00883D8D"/>
    <w:rsid w:val="00883DFE"/>
    <w:rsid w:val="00884380"/>
    <w:rsid w:val="0088466C"/>
    <w:rsid w:val="00884853"/>
    <w:rsid w:val="0088498D"/>
    <w:rsid w:val="00884B99"/>
    <w:rsid w:val="00884E97"/>
    <w:rsid w:val="008850CA"/>
    <w:rsid w:val="00885261"/>
    <w:rsid w:val="0088583F"/>
    <w:rsid w:val="00885AD5"/>
    <w:rsid w:val="00885C20"/>
    <w:rsid w:val="00885C78"/>
    <w:rsid w:val="00885CA8"/>
    <w:rsid w:val="00885CC3"/>
    <w:rsid w:val="00885D00"/>
    <w:rsid w:val="00885D09"/>
    <w:rsid w:val="00885D67"/>
    <w:rsid w:val="00885D84"/>
    <w:rsid w:val="00885F24"/>
    <w:rsid w:val="00885F45"/>
    <w:rsid w:val="0088626C"/>
    <w:rsid w:val="008863A1"/>
    <w:rsid w:val="0088649D"/>
    <w:rsid w:val="0088652F"/>
    <w:rsid w:val="0088681B"/>
    <w:rsid w:val="00886875"/>
    <w:rsid w:val="0088689B"/>
    <w:rsid w:val="00886945"/>
    <w:rsid w:val="00886C3D"/>
    <w:rsid w:val="00886D2D"/>
    <w:rsid w:val="00886D5C"/>
    <w:rsid w:val="00886D6A"/>
    <w:rsid w:val="00886F6E"/>
    <w:rsid w:val="008870D9"/>
    <w:rsid w:val="00887369"/>
    <w:rsid w:val="008873C1"/>
    <w:rsid w:val="008873D8"/>
    <w:rsid w:val="00887421"/>
    <w:rsid w:val="00887561"/>
    <w:rsid w:val="00887569"/>
    <w:rsid w:val="008875A2"/>
    <w:rsid w:val="0088765F"/>
    <w:rsid w:val="00887685"/>
    <w:rsid w:val="008878FE"/>
    <w:rsid w:val="00887B75"/>
    <w:rsid w:val="00887F08"/>
    <w:rsid w:val="00887F6C"/>
    <w:rsid w:val="00887FEA"/>
    <w:rsid w:val="00890058"/>
    <w:rsid w:val="008905B6"/>
    <w:rsid w:val="008906D5"/>
    <w:rsid w:val="008907AB"/>
    <w:rsid w:val="008907ED"/>
    <w:rsid w:val="00890902"/>
    <w:rsid w:val="00890C9F"/>
    <w:rsid w:val="00890D9C"/>
    <w:rsid w:val="00890E86"/>
    <w:rsid w:val="0089111E"/>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1FD7"/>
    <w:rsid w:val="00892000"/>
    <w:rsid w:val="0089201B"/>
    <w:rsid w:val="00892142"/>
    <w:rsid w:val="00892356"/>
    <w:rsid w:val="0089239A"/>
    <w:rsid w:val="0089247A"/>
    <w:rsid w:val="00892643"/>
    <w:rsid w:val="008926AB"/>
    <w:rsid w:val="0089287E"/>
    <w:rsid w:val="00892903"/>
    <w:rsid w:val="00892975"/>
    <w:rsid w:val="00892BA4"/>
    <w:rsid w:val="00892C36"/>
    <w:rsid w:val="00892C37"/>
    <w:rsid w:val="00892CFC"/>
    <w:rsid w:val="00892D47"/>
    <w:rsid w:val="00892E20"/>
    <w:rsid w:val="00892E47"/>
    <w:rsid w:val="00892EA8"/>
    <w:rsid w:val="00893235"/>
    <w:rsid w:val="008933FC"/>
    <w:rsid w:val="00893403"/>
    <w:rsid w:val="00893488"/>
    <w:rsid w:val="0089374F"/>
    <w:rsid w:val="00893894"/>
    <w:rsid w:val="00893BA3"/>
    <w:rsid w:val="00893CBA"/>
    <w:rsid w:val="00893EAB"/>
    <w:rsid w:val="00893EFD"/>
    <w:rsid w:val="008940FE"/>
    <w:rsid w:val="008941CE"/>
    <w:rsid w:val="00894244"/>
    <w:rsid w:val="00894327"/>
    <w:rsid w:val="0089435A"/>
    <w:rsid w:val="008943AD"/>
    <w:rsid w:val="008943E5"/>
    <w:rsid w:val="008945AF"/>
    <w:rsid w:val="00894639"/>
    <w:rsid w:val="00894712"/>
    <w:rsid w:val="00894802"/>
    <w:rsid w:val="0089482F"/>
    <w:rsid w:val="008949A8"/>
    <w:rsid w:val="00894A1A"/>
    <w:rsid w:val="00894E5E"/>
    <w:rsid w:val="008953F3"/>
    <w:rsid w:val="00895434"/>
    <w:rsid w:val="00895531"/>
    <w:rsid w:val="008955C7"/>
    <w:rsid w:val="0089563B"/>
    <w:rsid w:val="0089574B"/>
    <w:rsid w:val="00895806"/>
    <w:rsid w:val="008959FD"/>
    <w:rsid w:val="00895A9D"/>
    <w:rsid w:val="00895B12"/>
    <w:rsid w:val="00895C1E"/>
    <w:rsid w:val="00895CEA"/>
    <w:rsid w:val="00895F46"/>
    <w:rsid w:val="00896117"/>
    <w:rsid w:val="008961EA"/>
    <w:rsid w:val="008961F6"/>
    <w:rsid w:val="00896219"/>
    <w:rsid w:val="0089652A"/>
    <w:rsid w:val="008966B5"/>
    <w:rsid w:val="008966CB"/>
    <w:rsid w:val="00896779"/>
    <w:rsid w:val="0089683B"/>
    <w:rsid w:val="00896896"/>
    <w:rsid w:val="00896B4D"/>
    <w:rsid w:val="00896F1D"/>
    <w:rsid w:val="00897072"/>
    <w:rsid w:val="008970BD"/>
    <w:rsid w:val="00897191"/>
    <w:rsid w:val="00897281"/>
    <w:rsid w:val="00897522"/>
    <w:rsid w:val="008977AD"/>
    <w:rsid w:val="008977B7"/>
    <w:rsid w:val="00897825"/>
    <w:rsid w:val="00897906"/>
    <w:rsid w:val="008979D1"/>
    <w:rsid w:val="00897BF3"/>
    <w:rsid w:val="00897C1A"/>
    <w:rsid w:val="00897D33"/>
    <w:rsid w:val="00897E08"/>
    <w:rsid w:val="00897E23"/>
    <w:rsid w:val="00897E97"/>
    <w:rsid w:val="00897EB9"/>
    <w:rsid w:val="008A01A9"/>
    <w:rsid w:val="008A03E7"/>
    <w:rsid w:val="008A0498"/>
    <w:rsid w:val="008A0613"/>
    <w:rsid w:val="008A06D8"/>
    <w:rsid w:val="008A07E4"/>
    <w:rsid w:val="008A0A2E"/>
    <w:rsid w:val="008A0A3A"/>
    <w:rsid w:val="008A0B4C"/>
    <w:rsid w:val="008A0D83"/>
    <w:rsid w:val="008A0E31"/>
    <w:rsid w:val="008A0E7D"/>
    <w:rsid w:val="008A0F8A"/>
    <w:rsid w:val="008A0FAD"/>
    <w:rsid w:val="008A1132"/>
    <w:rsid w:val="008A1133"/>
    <w:rsid w:val="008A1175"/>
    <w:rsid w:val="008A1198"/>
    <w:rsid w:val="008A11E7"/>
    <w:rsid w:val="008A133F"/>
    <w:rsid w:val="008A137B"/>
    <w:rsid w:val="008A13A1"/>
    <w:rsid w:val="008A1582"/>
    <w:rsid w:val="008A164A"/>
    <w:rsid w:val="008A16F2"/>
    <w:rsid w:val="008A17C7"/>
    <w:rsid w:val="008A1B70"/>
    <w:rsid w:val="008A1DD3"/>
    <w:rsid w:val="008A1E6B"/>
    <w:rsid w:val="008A1EF4"/>
    <w:rsid w:val="008A1F23"/>
    <w:rsid w:val="008A2052"/>
    <w:rsid w:val="008A21D6"/>
    <w:rsid w:val="008A2301"/>
    <w:rsid w:val="008A23E9"/>
    <w:rsid w:val="008A2428"/>
    <w:rsid w:val="008A24B9"/>
    <w:rsid w:val="008A277D"/>
    <w:rsid w:val="008A28E2"/>
    <w:rsid w:val="008A2919"/>
    <w:rsid w:val="008A29C1"/>
    <w:rsid w:val="008A29DB"/>
    <w:rsid w:val="008A2BBF"/>
    <w:rsid w:val="008A2E14"/>
    <w:rsid w:val="008A2E5D"/>
    <w:rsid w:val="008A2E80"/>
    <w:rsid w:val="008A2EA6"/>
    <w:rsid w:val="008A304A"/>
    <w:rsid w:val="008A3251"/>
    <w:rsid w:val="008A354D"/>
    <w:rsid w:val="008A3568"/>
    <w:rsid w:val="008A3590"/>
    <w:rsid w:val="008A371D"/>
    <w:rsid w:val="008A3804"/>
    <w:rsid w:val="008A393B"/>
    <w:rsid w:val="008A39D7"/>
    <w:rsid w:val="008A39E2"/>
    <w:rsid w:val="008A3A88"/>
    <w:rsid w:val="008A3DEC"/>
    <w:rsid w:val="008A3E39"/>
    <w:rsid w:val="008A3E3B"/>
    <w:rsid w:val="008A3F17"/>
    <w:rsid w:val="008A40A4"/>
    <w:rsid w:val="008A4180"/>
    <w:rsid w:val="008A4367"/>
    <w:rsid w:val="008A43FE"/>
    <w:rsid w:val="008A49BC"/>
    <w:rsid w:val="008A4A13"/>
    <w:rsid w:val="008A4A81"/>
    <w:rsid w:val="008A4B7D"/>
    <w:rsid w:val="008A4B83"/>
    <w:rsid w:val="008A4C1C"/>
    <w:rsid w:val="008A4CA2"/>
    <w:rsid w:val="008A4D6B"/>
    <w:rsid w:val="008A4DF2"/>
    <w:rsid w:val="008A4DF3"/>
    <w:rsid w:val="008A5018"/>
    <w:rsid w:val="008A50F3"/>
    <w:rsid w:val="008A5101"/>
    <w:rsid w:val="008A51AA"/>
    <w:rsid w:val="008A525C"/>
    <w:rsid w:val="008A543A"/>
    <w:rsid w:val="008A54E4"/>
    <w:rsid w:val="008A552B"/>
    <w:rsid w:val="008A5549"/>
    <w:rsid w:val="008A55AB"/>
    <w:rsid w:val="008A56F2"/>
    <w:rsid w:val="008A5844"/>
    <w:rsid w:val="008A594A"/>
    <w:rsid w:val="008A5974"/>
    <w:rsid w:val="008A5BB7"/>
    <w:rsid w:val="008A5EAC"/>
    <w:rsid w:val="008A5EF4"/>
    <w:rsid w:val="008A60CA"/>
    <w:rsid w:val="008A60E7"/>
    <w:rsid w:val="008A6190"/>
    <w:rsid w:val="008A64E0"/>
    <w:rsid w:val="008A662C"/>
    <w:rsid w:val="008A668A"/>
    <w:rsid w:val="008A66AB"/>
    <w:rsid w:val="008A66FA"/>
    <w:rsid w:val="008A674C"/>
    <w:rsid w:val="008A6913"/>
    <w:rsid w:val="008A6AE0"/>
    <w:rsid w:val="008A6BD3"/>
    <w:rsid w:val="008A6C26"/>
    <w:rsid w:val="008A6C75"/>
    <w:rsid w:val="008A6FAD"/>
    <w:rsid w:val="008A7036"/>
    <w:rsid w:val="008A70C3"/>
    <w:rsid w:val="008A71DD"/>
    <w:rsid w:val="008A7471"/>
    <w:rsid w:val="008A749D"/>
    <w:rsid w:val="008A74E1"/>
    <w:rsid w:val="008A7789"/>
    <w:rsid w:val="008A7CD9"/>
    <w:rsid w:val="008A7E89"/>
    <w:rsid w:val="008B0196"/>
    <w:rsid w:val="008B039E"/>
    <w:rsid w:val="008B048A"/>
    <w:rsid w:val="008B0538"/>
    <w:rsid w:val="008B066D"/>
    <w:rsid w:val="008B0848"/>
    <w:rsid w:val="008B08B0"/>
    <w:rsid w:val="008B09C2"/>
    <w:rsid w:val="008B0B04"/>
    <w:rsid w:val="008B0B57"/>
    <w:rsid w:val="008B0C23"/>
    <w:rsid w:val="008B0F3E"/>
    <w:rsid w:val="008B0F5E"/>
    <w:rsid w:val="008B1043"/>
    <w:rsid w:val="008B1195"/>
    <w:rsid w:val="008B145B"/>
    <w:rsid w:val="008B1491"/>
    <w:rsid w:val="008B15CE"/>
    <w:rsid w:val="008B15E9"/>
    <w:rsid w:val="008B1609"/>
    <w:rsid w:val="008B16E6"/>
    <w:rsid w:val="008B181C"/>
    <w:rsid w:val="008B1B33"/>
    <w:rsid w:val="008B1B71"/>
    <w:rsid w:val="008B1BF1"/>
    <w:rsid w:val="008B1D7F"/>
    <w:rsid w:val="008B1DD1"/>
    <w:rsid w:val="008B2039"/>
    <w:rsid w:val="008B2058"/>
    <w:rsid w:val="008B2114"/>
    <w:rsid w:val="008B24FD"/>
    <w:rsid w:val="008B2883"/>
    <w:rsid w:val="008B2D80"/>
    <w:rsid w:val="008B2EE6"/>
    <w:rsid w:val="008B2FA9"/>
    <w:rsid w:val="008B2FBC"/>
    <w:rsid w:val="008B2FE3"/>
    <w:rsid w:val="008B2FEA"/>
    <w:rsid w:val="008B304E"/>
    <w:rsid w:val="008B30AC"/>
    <w:rsid w:val="008B3182"/>
    <w:rsid w:val="008B34C6"/>
    <w:rsid w:val="008B35CA"/>
    <w:rsid w:val="008B35E4"/>
    <w:rsid w:val="008B3614"/>
    <w:rsid w:val="008B3775"/>
    <w:rsid w:val="008B37A2"/>
    <w:rsid w:val="008B39A4"/>
    <w:rsid w:val="008B3A7F"/>
    <w:rsid w:val="008B3ADC"/>
    <w:rsid w:val="008B3CB8"/>
    <w:rsid w:val="008B3D93"/>
    <w:rsid w:val="008B3DD1"/>
    <w:rsid w:val="008B4141"/>
    <w:rsid w:val="008B41FB"/>
    <w:rsid w:val="008B42B4"/>
    <w:rsid w:val="008B42D5"/>
    <w:rsid w:val="008B43EC"/>
    <w:rsid w:val="008B4471"/>
    <w:rsid w:val="008B46B0"/>
    <w:rsid w:val="008B48ED"/>
    <w:rsid w:val="008B4AA4"/>
    <w:rsid w:val="008B4AD7"/>
    <w:rsid w:val="008B4B33"/>
    <w:rsid w:val="008B4CD4"/>
    <w:rsid w:val="008B4E73"/>
    <w:rsid w:val="008B4F43"/>
    <w:rsid w:val="008B5171"/>
    <w:rsid w:val="008B51CA"/>
    <w:rsid w:val="008B5225"/>
    <w:rsid w:val="008B523C"/>
    <w:rsid w:val="008B5248"/>
    <w:rsid w:val="008B5299"/>
    <w:rsid w:val="008B56E7"/>
    <w:rsid w:val="008B5721"/>
    <w:rsid w:val="008B5893"/>
    <w:rsid w:val="008B5A19"/>
    <w:rsid w:val="008B5C03"/>
    <w:rsid w:val="008B5C4A"/>
    <w:rsid w:val="008B5DDB"/>
    <w:rsid w:val="008B5E07"/>
    <w:rsid w:val="008B5E27"/>
    <w:rsid w:val="008B5EAA"/>
    <w:rsid w:val="008B5F03"/>
    <w:rsid w:val="008B5F2A"/>
    <w:rsid w:val="008B616B"/>
    <w:rsid w:val="008B63E7"/>
    <w:rsid w:val="008B64E4"/>
    <w:rsid w:val="008B64EC"/>
    <w:rsid w:val="008B677E"/>
    <w:rsid w:val="008B678C"/>
    <w:rsid w:val="008B67A2"/>
    <w:rsid w:val="008B67C4"/>
    <w:rsid w:val="008B6803"/>
    <w:rsid w:val="008B69CD"/>
    <w:rsid w:val="008B6B1C"/>
    <w:rsid w:val="008B6F64"/>
    <w:rsid w:val="008B71AA"/>
    <w:rsid w:val="008B7647"/>
    <w:rsid w:val="008B76EF"/>
    <w:rsid w:val="008B7793"/>
    <w:rsid w:val="008B7DFC"/>
    <w:rsid w:val="008B7EEB"/>
    <w:rsid w:val="008B7F15"/>
    <w:rsid w:val="008C013D"/>
    <w:rsid w:val="008C0165"/>
    <w:rsid w:val="008C0283"/>
    <w:rsid w:val="008C0295"/>
    <w:rsid w:val="008C04EC"/>
    <w:rsid w:val="008C05F2"/>
    <w:rsid w:val="008C0959"/>
    <w:rsid w:val="008C09C4"/>
    <w:rsid w:val="008C0A31"/>
    <w:rsid w:val="008C0CB0"/>
    <w:rsid w:val="008C0D89"/>
    <w:rsid w:val="008C0FA5"/>
    <w:rsid w:val="008C11C6"/>
    <w:rsid w:val="008C1344"/>
    <w:rsid w:val="008C1387"/>
    <w:rsid w:val="008C149E"/>
    <w:rsid w:val="008C151E"/>
    <w:rsid w:val="008C15FD"/>
    <w:rsid w:val="008C1805"/>
    <w:rsid w:val="008C1CB2"/>
    <w:rsid w:val="008C1E9E"/>
    <w:rsid w:val="008C1FAE"/>
    <w:rsid w:val="008C2010"/>
    <w:rsid w:val="008C2025"/>
    <w:rsid w:val="008C207C"/>
    <w:rsid w:val="008C20AA"/>
    <w:rsid w:val="008C20D3"/>
    <w:rsid w:val="008C22F7"/>
    <w:rsid w:val="008C22FD"/>
    <w:rsid w:val="008C2348"/>
    <w:rsid w:val="008C2553"/>
    <w:rsid w:val="008C25D3"/>
    <w:rsid w:val="008C27B9"/>
    <w:rsid w:val="008C2CC3"/>
    <w:rsid w:val="008C2D46"/>
    <w:rsid w:val="008C2F2E"/>
    <w:rsid w:val="008C314A"/>
    <w:rsid w:val="008C31C9"/>
    <w:rsid w:val="008C3307"/>
    <w:rsid w:val="008C3330"/>
    <w:rsid w:val="008C33EB"/>
    <w:rsid w:val="008C3433"/>
    <w:rsid w:val="008C35C9"/>
    <w:rsid w:val="008C35F5"/>
    <w:rsid w:val="008C37F4"/>
    <w:rsid w:val="008C3A5B"/>
    <w:rsid w:val="008C3DFE"/>
    <w:rsid w:val="008C3F11"/>
    <w:rsid w:val="008C3F2A"/>
    <w:rsid w:val="008C4023"/>
    <w:rsid w:val="008C4176"/>
    <w:rsid w:val="008C4220"/>
    <w:rsid w:val="008C42B7"/>
    <w:rsid w:val="008C4353"/>
    <w:rsid w:val="008C4491"/>
    <w:rsid w:val="008C4921"/>
    <w:rsid w:val="008C49FE"/>
    <w:rsid w:val="008C4A07"/>
    <w:rsid w:val="008C4AB8"/>
    <w:rsid w:val="008C4F16"/>
    <w:rsid w:val="008C510A"/>
    <w:rsid w:val="008C56FE"/>
    <w:rsid w:val="008C5858"/>
    <w:rsid w:val="008C585D"/>
    <w:rsid w:val="008C58E7"/>
    <w:rsid w:val="008C59DE"/>
    <w:rsid w:val="008C5DAE"/>
    <w:rsid w:val="008C5E56"/>
    <w:rsid w:val="008C5FEA"/>
    <w:rsid w:val="008C6320"/>
    <w:rsid w:val="008C63F0"/>
    <w:rsid w:val="008C64DF"/>
    <w:rsid w:val="008C65F7"/>
    <w:rsid w:val="008C6673"/>
    <w:rsid w:val="008C673E"/>
    <w:rsid w:val="008C68F9"/>
    <w:rsid w:val="008C693E"/>
    <w:rsid w:val="008C696C"/>
    <w:rsid w:val="008C6DBD"/>
    <w:rsid w:val="008C6DD6"/>
    <w:rsid w:val="008C6E10"/>
    <w:rsid w:val="008C6EBC"/>
    <w:rsid w:val="008C6EF3"/>
    <w:rsid w:val="008C6F6F"/>
    <w:rsid w:val="008C6FFA"/>
    <w:rsid w:val="008C71AF"/>
    <w:rsid w:val="008C746B"/>
    <w:rsid w:val="008C7705"/>
    <w:rsid w:val="008C7889"/>
    <w:rsid w:val="008C7987"/>
    <w:rsid w:val="008C798C"/>
    <w:rsid w:val="008C7AE4"/>
    <w:rsid w:val="008C7B9F"/>
    <w:rsid w:val="008C7C6D"/>
    <w:rsid w:val="008C7C75"/>
    <w:rsid w:val="008C7C7E"/>
    <w:rsid w:val="008C7CD0"/>
    <w:rsid w:val="008C7D51"/>
    <w:rsid w:val="008C7E63"/>
    <w:rsid w:val="008C7EB4"/>
    <w:rsid w:val="008C7F44"/>
    <w:rsid w:val="008C7FBC"/>
    <w:rsid w:val="008D00B8"/>
    <w:rsid w:val="008D00DF"/>
    <w:rsid w:val="008D0163"/>
    <w:rsid w:val="008D0291"/>
    <w:rsid w:val="008D031F"/>
    <w:rsid w:val="008D05D1"/>
    <w:rsid w:val="008D07F8"/>
    <w:rsid w:val="008D084F"/>
    <w:rsid w:val="008D0926"/>
    <w:rsid w:val="008D0B44"/>
    <w:rsid w:val="008D0BA6"/>
    <w:rsid w:val="008D0C03"/>
    <w:rsid w:val="008D0CCD"/>
    <w:rsid w:val="008D0E06"/>
    <w:rsid w:val="008D0E15"/>
    <w:rsid w:val="008D0ECD"/>
    <w:rsid w:val="008D1044"/>
    <w:rsid w:val="008D1143"/>
    <w:rsid w:val="008D1154"/>
    <w:rsid w:val="008D122E"/>
    <w:rsid w:val="008D1285"/>
    <w:rsid w:val="008D1494"/>
    <w:rsid w:val="008D1500"/>
    <w:rsid w:val="008D17CE"/>
    <w:rsid w:val="008D184C"/>
    <w:rsid w:val="008D1934"/>
    <w:rsid w:val="008D1973"/>
    <w:rsid w:val="008D1A0C"/>
    <w:rsid w:val="008D1CBF"/>
    <w:rsid w:val="008D1FA2"/>
    <w:rsid w:val="008D1FF1"/>
    <w:rsid w:val="008D2008"/>
    <w:rsid w:val="008D20FE"/>
    <w:rsid w:val="008D2109"/>
    <w:rsid w:val="008D2199"/>
    <w:rsid w:val="008D219E"/>
    <w:rsid w:val="008D2282"/>
    <w:rsid w:val="008D2395"/>
    <w:rsid w:val="008D239A"/>
    <w:rsid w:val="008D23E2"/>
    <w:rsid w:val="008D2452"/>
    <w:rsid w:val="008D251B"/>
    <w:rsid w:val="008D2696"/>
    <w:rsid w:val="008D273F"/>
    <w:rsid w:val="008D2895"/>
    <w:rsid w:val="008D28F4"/>
    <w:rsid w:val="008D292C"/>
    <w:rsid w:val="008D29DE"/>
    <w:rsid w:val="008D2B5B"/>
    <w:rsid w:val="008D2D3E"/>
    <w:rsid w:val="008D2F3C"/>
    <w:rsid w:val="008D3264"/>
    <w:rsid w:val="008D3449"/>
    <w:rsid w:val="008D3488"/>
    <w:rsid w:val="008D35AC"/>
    <w:rsid w:val="008D3661"/>
    <w:rsid w:val="008D385D"/>
    <w:rsid w:val="008D387D"/>
    <w:rsid w:val="008D38C0"/>
    <w:rsid w:val="008D3915"/>
    <w:rsid w:val="008D3918"/>
    <w:rsid w:val="008D3AB9"/>
    <w:rsid w:val="008D3E49"/>
    <w:rsid w:val="008D3E7A"/>
    <w:rsid w:val="008D41C5"/>
    <w:rsid w:val="008D41DB"/>
    <w:rsid w:val="008D428C"/>
    <w:rsid w:val="008D42CC"/>
    <w:rsid w:val="008D4380"/>
    <w:rsid w:val="008D44A1"/>
    <w:rsid w:val="008D44B6"/>
    <w:rsid w:val="008D44FC"/>
    <w:rsid w:val="008D4625"/>
    <w:rsid w:val="008D4657"/>
    <w:rsid w:val="008D475D"/>
    <w:rsid w:val="008D4848"/>
    <w:rsid w:val="008D4989"/>
    <w:rsid w:val="008D4B6F"/>
    <w:rsid w:val="008D4BE3"/>
    <w:rsid w:val="008D4CCB"/>
    <w:rsid w:val="008D4E35"/>
    <w:rsid w:val="008D4E50"/>
    <w:rsid w:val="008D4F8A"/>
    <w:rsid w:val="008D524A"/>
    <w:rsid w:val="008D5295"/>
    <w:rsid w:val="008D53C3"/>
    <w:rsid w:val="008D53E7"/>
    <w:rsid w:val="008D55B3"/>
    <w:rsid w:val="008D5781"/>
    <w:rsid w:val="008D57EF"/>
    <w:rsid w:val="008D59B1"/>
    <w:rsid w:val="008D5A4D"/>
    <w:rsid w:val="008D5C28"/>
    <w:rsid w:val="008D5C29"/>
    <w:rsid w:val="008D5CFE"/>
    <w:rsid w:val="008D5EA3"/>
    <w:rsid w:val="008D5F0F"/>
    <w:rsid w:val="008D6027"/>
    <w:rsid w:val="008D60B5"/>
    <w:rsid w:val="008D6229"/>
    <w:rsid w:val="008D62BF"/>
    <w:rsid w:val="008D6373"/>
    <w:rsid w:val="008D63C0"/>
    <w:rsid w:val="008D6448"/>
    <w:rsid w:val="008D6639"/>
    <w:rsid w:val="008D6709"/>
    <w:rsid w:val="008D6730"/>
    <w:rsid w:val="008D678D"/>
    <w:rsid w:val="008D6AAB"/>
    <w:rsid w:val="008D6C05"/>
    <w:rsid w:val="008D6C3C"/>
    <w:rsid w:val="008D6DDE"/>
    <w:rsid w:val="008D6E42"/>
    <w:rsid w:val="008D6ECA"/>
    <w:rsid w:val="008D71BB"/>
    <w:rsid w:val="008D72EA"/>
    <w:rsid w:val="008D7379"/>
    <w:rsid w:val="008D7471"/>
    <w:rsid w:val="008D7506"/>
    <w:rsid w:val="008D75A4"/>
    <w:rsid w:val="008D7680"/>
    <w:rsid w:val="008D770F"/>
    <w:rsid w:val="008D77F3"/>
    <w:rsid w:val="008D7854"/>
    <w:rsid w:val="008D78F7"/>
    <w:rsid w:val="008D7BEF"/>
    <w:rsid w:val="008D7DEB"/>
    <w:rsid w:val="008D7EC7"/>
    <w:rsid w:val="008E010C"/>
    <w:rsid w:val="008E019A"/>
    <w:rsid w:val="008E036F"/>
    <w:rsid w:val="008E06CA"/>
    <w:rsid w:val="008E0756"/>
    <w:rsid w:val="008E09AD"/>
    <w:rsid w:val="008E0A02"/>
    <w:rsid w:val="008E0ADB"/>
    <w:rsid w:val="008E0FB7"/>
    <w:rsid w:val="008E0FE5"/>
    <w:rsid w:val="008E0FFA"/>
    <w:rsid w:val="008E1079"/>
    <w:rsid w:val="008E10FE"/>
    <w:rsid w:val="008E1164"/>
    <w:rsid w:val="008E1211"/>
    <w:rsid w:val="008E1220"/>
    <w:rsid w:val="008E142C"/>
    <w:rsid w:val="008E175B"/>
    <w:rsid w:val="008E18CB"/>
    <w:rsid w:val="008E1A3B"/>
    <w:rsid w:val="008E1AD4"/>
    <w:rsid w:val="008E1DCC"/>
    <w:rsid w:val="008E1F4A"/>
    <w:rsid w:val="008E2009"/>
    <w:rsid w:val="008E2083"/>
    <w:rsid w:val="008E20D3"/>
    <w:rsid w:val="008E2117"/>
    <w:rsid w:val="008E21C5"/>
    <w:rsid w:val="008E249D"/>
    <w:rsid w:val="008E261A"/>
    <w:rsid w:val="008E2673"/>
    <w:rsid w:val="008E2698"/>
    <w:rsid w:val="008E26D6"/>
    <w:rsid w:val="008E286F"/>
    <w:rsid w:val="008E2A13"/>
    <w:rsid w:val="008E2A8C"/>
    <w:rsid w:val="008E2E94"/>
    <w:rsid w:val="008E2EC8"/>
    <w:rsid w:val="008E2FFD"/>
    <w:rsid w:val="008E3015"/>
    <w:rsid w:val="008E3186"/>
    <w:rsid w:val="008E335F"/>
    <w:rsid w:val="008E3444"/>
    <w:rsid w:val="008E35B6"/>
    <w:rsid w:val="008E35CA"/>
    <w:rsid w:val="008E35D3"/>
    <w:rsid w:val="008E3632"/>
    <w:rsid w:val="008E3639"/>
    <w:rsid w:val="008E36E2"/>
    <w:rsid w:val="008E381E"/>
    <w:rsid w:val="008E3841"/>
    <w:rsid w:val="008E3BB8"/>
    <w:rsid w:val="008E3C27"/>
    <w:rsid w:val="008E3D93"/>
    <w:rsid w:val="008E40A0"/>
    <w:rsid w:val="008E41C9"/>
    <w:rsid w:val="008E421D"/>
    <w:rsid w:val="008E4268"/>
    <w:rsid w:val="008E430D"/>
    <w:rsid w:val="008E457F"/>
    <w:rsid w:val="008E461B"/>
    <w:rsid w:val="008E46EB"/>
    <w:rsid w:val="008E4759"/>
    <w:rsid w:val="008E48DF"/>
    <w:rsid w:val="008E496C"/>
    <w:rsid w:val="008E4B6E"/>
    <w:rsid w:val="008E4C31"/>
    <w:rsid w:val="008E50DE"/>
    <w:rsid w:val="008E523A"/>
    <w:rsid w:val="008E5240"/>
    <w:rsid w:val="008E524B"/>
    <w:rsid w:val="008E53A2"/>
    <w:rsid w:val="008E5705"/>
    <w:rsid w:val="008E57AA"/>
    <w:rsid w:val="008E5A2E"/>
    <w:rsid w:val="008E5B09"/>
    <w:rsid w:val="008E5B1F"/>
    <w:rsid w:val="008E5BAB"/>
    <w:rsid w:val="008E5CA8"/>
    <w:rsid w:val="008E5DD0"/>
    <w:rsid w:val="008E5DEB"/>
    <w:rsid w:val="008E5FFD"/>
    <w:rsid w:val="008E60A1"/>
    <w:rsid w:val="008E6207"/>
    <w:rsid w:val="008E626D"/>
    <w:rsid w:val="008E672C"/>
    <w:rsid w:val="008E6984"/>
    <w:rsid w:val="008E6A3A"/>
    <w:rsid w:val="008E6A6C"/>
    <w:rsid w:val="008E6AD1"/>
    <w:rsid w:val="008E6B98"/>
    <w:rsid w:val="008E6D0C"/>
    <w:rsid w:val="008E6D57"/>
    <w:rsid w:val="008E6D96"/>
    <w:rsid w:val="008E6E18"/>
    <w:rsid w:val="008E6E5E"/>
    <w:rsid w:val="008E6EAF"/>
    <w:rsid w:val="008E6EED"/>
    <w:rsid w:val="008E6F96"/>
    <w:rsid w:val="008E6FB1"/>
    <w:rsid w:val="008E7093"/>
    <w:rsid w:val="008E70FB"/>
    <w:rsid w:val="008E713E"/>
    <w:rsid w:val="008E7170"/>
    <w:rsid w:val="008E71B7"/>
    <w:rsid w:val="008E75E8"/>
    <w:rsid w:val="008E7654"/>
    <w:rsid w:val="008E7898"/>
    <w:rsid w:val="008E7B25"/>
    <w:rsid w:val="008E7B87"/>
    <w:rsid w:val="008E7C85"/>
    <w:rsid w:val="008E7D4A"/>
    <w:rsid w:val="008E7E3B"/>
    <w:rsid w:val="008E7F1D"/>
    <w:rsid w:val="008F0136"/>
    <w:rsid w:val="008F0174"/>
    <w:rsid w:val="008F019D"/>
    <w:rsid w:val="008F019E"/>
    <w:rsid w:val="008F02DE"/>
    <w:rsid w:val="008F02F6"/>
    <w:rsid w:val="008F0392"/>
    <w:rsid w:val="008F03E1"/>
    <w:rsid w:val="008F08DC"/>
    <w:rsid w:val="008F0905"/>
    <w:rsid w:val="008F093B"/>
    <w:rsid w:val="008F0A94"/>
    <w:rsid w:val="008F0B34"/>
    <w:rsid w:val="008F0DCC"/>
    <w:rsid w:val="008F0E27"/>
    <w:rsid w:val="008F0E88"/>
    <w:rsid w:val="008F0F16"/>
    <w:rsid w:val="008F10AE"/>
    <w:rsid w:val="008F10E4"/>
    <w:rsid w:val="008F148A"/>
    <w:rsid w:val="008F14E4"/>
    <w:rsid w:val="008F152E"/>
    <w:rsid w:val="008F18B3"/>
    <w:rsid w:val="008F1B12"/>
    <w:rsid w:val="008F1E23"/>
    <w:rsid w:val="008F1FDA"/>
    <w:rsid w:val="008F1FEF"/>
    <w:rsid w:val="008F21F5"/>
    <w:rsid w:val="008F22E3"/>
    <w:rsid w:val="008F23D7"/>
    <w:rsid w:val="008F2455"/>
    <w:rsid w:val="008F245F"/>
    <w:rsid w:val="008F2617"/>
    <w:rsid w:val="008F2664"/>
    <w:rsid w:val="008F266B"/>
    <w:rsid w:val="008F2690"/>
    <w:rsid w:val="008F26EB"/>
    <w:rsid w:val="008F279E"/>
    <w:rsid w:val="008F2817"/>
    <w:rsid w:val="008F28D1"/>
    <w:rsid w:val="008F2915"/>
    <w:rsid w:val="008F29CE"/>
    <w:rsid w:val="008F2B49"/>
    <w:rsid w:val="008F2BCB"/>
    <w:rsid w:val="008F2CB6"/>
    <w:rsid w:val="008F2DF3"/>
    <w:rsid w:val="008F2F9B"/>
    <w:rsid w:val="008F332C"/>
    <w:rsid w:val="008F34CC"/>
    <w:rsid w:val="008F3549"/>
    <w:rsid w:val="008F3585"/>
    <w:rsid w:val="008F35E4"/>
    <w:rsid w:val="008F3653"/>
    <w:rsid w:val="008F36E0"/>
    <w:rsid w:val="008F37F9"/>
    <w:rsid w:val="008F3A42"/>
    <w:rsid w:val="008F3AAB"/>
    <w:rsid w:val="008F3BFB"/>
    <w:rsid w:val="008F3C1B"/>
    <w:rsid w:val="008F3CE7"/>
    <w:rsid w:val="008F4011"/>
    <w:rsid w:val="008F4027"/>
    <w:rsid w:val="008F4267"/>
    <w:rsid w:val="008F4351"/>
    <w:rsid w:val="008F443D"/>
    <w:rsid w:val="008F449E"/>
    <w:rsid w:val="008F4649"/>
    <w:rsid w:val="008F46E1"/>
    <w:rsid w:val="008F48CF"/>
    <w:rsid w:val="008F48D8"/>
    <w:rsid w:val="008F4993"/>
    <w:rsid w:val="008F4D5C"/>
    <w:rsid w:val="008F4DB6"/>
    <w:rsid w:val="008F4FDD"/>
    <w:rsid w:val="008F503D"/>
    <w:rsid w:val="008F504E"/>
    <w:rsid w:val="008F52AA"/>
    <w:rsid w:val="008F536B"/>
    <w:rsid w:val="008F548C"/>
    <w:rsid w:val="008F5565"/>
    <w:rsid w:val="008F5644"/>
    <w:rsid w:val="008F5763"/>
    <w:rsid w:val="008F57E3"/>
    <w:rsid w:val="008F5A4A"/>
    <w:rsid w:val="008F5B68"/>
    <w:rsid w:val="008F5BEA"/>
    <w:rsid w:val="008F5C66"/>
    <w:rsid w:val="008F5D72"/>
    <w:rsid w:val="008F5DBE"/>
    <w:rsid w:val="008F5EA6"/>
    <w:rsid w:val="008F5F2B"/>
    <w:rsid w:val="008F5F6D"/>
    <w:rsid w:val="008F5FF4"/>
    <w:rsid w:val="008F5FFF"/>
    <w:rsid w:val="008F60D5"/>
    <w:rsid w:val="008F635E"/>
    <w:rsid w:val="008F65B9"/>
    <w:rsid w:val="008F6639"/>
    <w:rsid w:val="008F6786"/>
    <w:rsid w:val="008F6899"/>
    <w:rsid w:val="008F68C5"/>
    <w:rsid w:val="008F6AE6"/>
    <w:rsid w:val="008F6BF1"/>
    <w:rsid w:val="008F6D90"/>
    <w:rsid w:val="008F6DB2"/>
    <w:rsid w:val="008F6E87"/>
    <w:rsid w:val="008F6FBB"/>
    <w:rsid w:val="008F729F"/>
    <w:rsid w:val="008F73FB"/>
    <w:rsid w:val="008F74CD"/>
    <w:rsid w:val="008F757C"/>
    <w:rsid w:val="008F7685"/>
    <w:rsid w:val="008F7832"/>
    <w:rsid w:val="008F7955"/>
    <w:rsid w:val="008F79AC"/>
    <w:rsid w:val="008F7C90"/>
    <w:rsid w:val="008F7CBF"/>
    <w:rsid w:val="008F7F8D"/>
    <w:rsid w:val="008F95B9"/>
    <w:rsid w:val="0090019C"/>
    <w:rsid w:val="009001FB"/>
    <w:rsid w:val="00900658"/>
    <w:rsid w:val="0090083C"/>
    <w:rsid w:val="00900879"/>
    <w:rsid w:val="009008CB"/>
    <w:rsid w:val="009008F8"/>
    <w:rsid w:val="00900A40"/>
    <w:rsid w:val="00900A7C"/>
    <w:rsid w:val="00900C9F"/>
    <w:rsid w:val="00900F64"/>
    <w:rsid w:val="00900F6C"/>
    <w:rsid w:val="00900FB6"/>
    <w:rsid w:val="00901144"/>
    <w:rsid w:val="0090117B"/>
    <w:rsid w:val="009013EA"/>
    <w:rsid w:val="00901409"/>
    <w:rsid w:val="009014B9"/>
    <w:rsid w:val="009017AC"/>
    <w:rsid w:val="00901822"/>
    <w:rsid w:val="009018B9"/>
    <w:rsid w:val="00901B33"/>
    <w:rsid w:val="00901B90"/>
    <w:rsid w:val="00901E07"/>
    <w:rsid w:val="00901E7B"/>
    <w:rsid w:val="009020EE"/>
    <w:rsid w:val="0090216F"/>
    <w:rsid w:val="009021F2"/>
    <w:rsid w:val="009022C3"/>
    <w:rsid w:val="009023DB"/>
    <w:rsid w:val="0090241B"/>
    <w:rsid w:val="0090281E"/>
    <w:rsid w:val="0090298C"/>
    <w:rsid w:val="0090298D"/>
    <w:rsid w:val="00902A26"/>
    <w:rsid w:val="00902AF3"/>
    <w:rsid w:val="00902DEC"/>
    <w:rsid w:val="00902F0A"/>
    <w:rsid w:val="00902F5C"/>
    <w:rsid w:val="00902F7C"/>
    <w:rsid w:val="0090323A"/>
    <w:rsid w:val="0090352D"/>
    <w:rsid w:val="0090373E"/>
    <w:rsid w:val="009037C7"/>
    <w:rsid w:val="00903878"/>
    <w:rsid w:val="0090396F"/>
    <w:rsid w:val="00903A6F"/>
    <w:rsid w:val="00903ABA"/>
    <w:rsid w:val="00903B74"/>
    <w:rsid w:val="00903BCF"/>
    <w:rsid w:val="00903BEE"/>
    <w:rsid w:val="00903D0C"/>
    <w:rsid w:val="00903ED7"/>
    <w:rsid w:val="00903EDB"/>
    <w:rsid w:val="00903FE0"/>
    <w:rsid w:val="0090405A"/>
    <w:rsid w:val="0090438B"/>
    <w:rsid w:val="00904464"/>
    <w:rsid w:val="00904470"/>
    <w:rsid w:val="00904581"/>
    <w:rsid w:val="009045D4"/>
    <w:rsid w:val="00904631"/>
    <w:rsid w:val="00904686"/>
    <w:rsid w:val="009046D8"/>
    <w:rsid w:val="0090481A"/>
    <w:rsid w:val="0090483E"/>
    <w:rsid w:val="00904A44"/>
    <w:rsid w:val="00904A9C"/>
    <w:rsid w:val="00904B01"/>
    <w:rsid w:val="00904CC4"/>
    <w:rsid w:val="00904DF3"/>
    <w:rsid w:val="00904FC8"/>
    <w:rsid w:val="00904FDA"/>
    <w:rsid w:val="00905305"/>
    <w:rsid w:val="0090536F"/>
    <w:rsid w:val="0090549C"/>
    <w:rsid w:val="0090553A"/>
    <w:rsid w:val="00905581"/>
    <w:rsid w:val="009055DB"/>
    <w:rsid w:val="009056E0"/>
    <w:rsid w:val="009057DC"/>
    <w:rsid w:val="0090586D"/>
    <w:rsid w:val="00905A9F"/>
    <w:rsid w:val="00905BC9"/>
    <w:rsid w:val="00905CC3"/>
    <w:rsid w:val="00905E59"/>
    <w:rsid w:val="00906048"/>
    <w:rsid w:val="0090609B"/>
    <w:rsid w:val="009060FF"/>
    <w:rsid w:val="00906236"/>
    <w:rsid w:val="00906286"/>
    <w:rsid w:val="009062C6"/>
    <w:rsid w:val="0090646B"/>
    <w:rsid w:val="009064AE"/>
    <w:rsid w:val="00906582"/>
    <w:rsid w:val="009065FF"/>
    <w:rsid w:val="00906644"/>
    <w:rsid w:val="0090682F"/>
    <w:rsid w:val="00906A79"/>
    <w:rsid w:val="00906ABE"/>
    <w:rsid w:val="00906B50"/>
    <w:rsid w:val="00906BAE"/>
    <w:rsid w:val="00906BB1"/>
    <w:rsid w:val="00906D48"/>
    <w:rsid w:val="00906DCB"/>
    <w:rsid w:val="00906E1C"/>
    <w:rsid w:val="00907029"/>
    <w:rsid w:val="00907249"/>
    <w:rsid w:val="0090732F"/>
    <w:rsid w:val="00907478"/>
    <w:rsid w:val="009074E8"/>
    <w:rsid w:val="009075DE"/>
    <w:rsid w:val="009076CD"/>
    <w:rsid w:val="009076DC"/>
    <w:rsid w:val="009076FA"/>
    <w:rsid w:val="00907859"/>
    <w:rsid w:val="009078B6"/>
    <w:rsid w:val="00907938"/>
    <w:rsid w:val="00907BD7"/>
    <w:rsid w:val="00907C79"/>
    <w:rsid w:val="00907D2D"/>
    <w:rsid w:val="00907E58"/>
    <w:rsid w:val="00907F87"/>
    <w:rsid w:val="00910038"/>
    <w:rsid w:val="00910080"/>
    <w:rsid w:val="009100D3"/>
    <w:rsid w:val="0091017B"/>
    <w:rsid w:val="009101B1"/>
    <w:rsid w:val="009101EE"/>
    <w:rsid w:val="00910351"/>
    <w:rsid w:val="00910392"/>
    <w:rsid w:val="00910395"/>
    <w:rsid w:val="00910469"/>
    <w:rsid w:val="0091069B"/>
    <w:rsid w:val="009106FA"/>
    <w:rsid w:val="0091082C"/>
    <w:rsid w:val="00910836"/>
    <w:rsid w:val="00910875"/>
    <w:rsid w:val="00910911"/>
    <w:rsid w:val="009109A7"/>
    <w:rsid w:val="00910AB9"/>
    <w:rsid w:val="00910C4F"/>
    <w:rsid w:val="00910CE2"/>
    <w:rsid w:val="00910D83"/>
    <w:rsid w:val="00910DDC"/>
    <w:rsid w:val="00910F5D"/>
    <w:rsid w:val="0091114C"/>
    <w:rsid w:val="00911172"/>
    <w:rsid w:val="009111FE"/>
    <w:rsid w:val="0091126C"/>
    <w:rsid w:val="0091142C"/>
    <w:rsid w:val="009114C0"/>
    <w:rsid w:val="0091150D"/>
    <w:rsid w:val="009116AF"/>
    <w:rsid w:val="009116B7"/>
    <w:rsid w:val="00911871"/>
    <w:rsid w:val="009118F9"/>
    <w:rsid w:val="00911902"/>
    <w:rsid w:val="0091191C"/>
    <w:rsid w:val="00911A88"/>
    <w:rsid w:val="00911D79"/>
    <w:rsid w:val="0091204C"/>
    <w:rsid w:val="00912151"/>
    <w:rsid w:val="0091241E"/>
    <w:rsid w:val="009125FD"/>
    <w:rsid w:val="0091260C"/>
    <w:rsid w:val="00912683"/>
    <w:rsid w:val="0091270A"/>
    <w:rsid w:val="00912755"/>
    <w:rsid w:val="00912756"/>
    <w:rsid w:val="009129CE"/>
    <w:rsid w:val="00912AB6"/>
    <w:rsid w:val="00912B29"/>
    <w:rsid w:val="00912B3B"/>
    <w:rsid w:val="00912CD5"/>
    <w:rsid w:val="00912DB8"/>
    <w:rsid w:val="00912F0B"/>
    <w:rsid w:val="00912FC0"/>
    <w:rsid w:val="0091305E"/>
    <w:rsid w:val="00913130"/>
    <w:rsid w:val="009133B3"/>
    <w:rsid w:val="009134A8"/>
    <w:rsid w:val="00913543"/>
    <w:rsid w:val="0091365E"/>
    <w:rsid w:val="00913814"/>
    <w:rsid w:val="0091382E"/>
    <w:rsid w:val="00913AA6"/>
    <w:rsid w:val="00913B04"/>
    <w:rsid w:val="00913BFD"/>
    <w:rsid w:val="00913ECF"/>
    <w:rsid w:val="00913EE1"/>
    <w:rsid w:val="00913F83"/>
    <w:rsid w:val="00913F91"/>
    <w:rsid w:val="0091401F"/>
    <w:rsid w:val="00914076"/>
    <w:rsid w:val="009140CA"/>
    <w:rsid w:val="00914311"/>
    <w:rsid w:val="0091433C"/>
    <w:rsid w:val="009143B6"/>
    <w:rsid w:val="0091443A"/>
    <w:rsid w:val="0091451A"/>
    <w:rsid w:val="009147CB"/>
    <w:rsid w:val="0091484D"/>
    <w:rsid w:val="0091484E"/>
    <w:rsid w:val="00914A75"/>
    <w:rsid w:val="00914CD0"/>
    <w:rsid w:val="00914EAF"/>
    <w:rsid w:val="00914F18"/>
    <w:rsid w:val="0091507F"/>
    <w:rsid w:val="009152EA"/>
    <w:rsid w:val="009155E3"/>
    <w:rsid w:val="0091561B"/>
    <w:rsid w:val="0091569F"/>
    <w:rsid w:val="009156C8"/>
    <w:rsid w:val="00915779"/>
    <w:rsid w:val="00915798"/>
    <w:rsid w:val="00915807"/>
    <w:rsid w:val="009158D0"/>
    <w:rsid w:val="00915953"/>
    <w:rsid w:val="00915B1B"/>
    <w:rsid w:val="00915CA3"/>
    <w:rsid w:val="00915CFE"/>
    <w:rsid w:val="00915DB1"/>
    <w:rsid w:val="00915F1D"/>
    <w:rsid w:val="00915F80"/>
    <w:rsid w:val="0091620A"/>
    <w:rsid w:val="00916252"/>
    <w:rsid w:val="0091627B"/>
    <w:rsid w:val="009162A4"/>
    <w:rsid w:val="00916333"/>
    <w:rsid w:val="00916524"/>
    <w:rsid w:val="00916550"/>
    <w:rsid w:val="009165E5"/>
    <w:rsid w:val="00916627"/>
    <w:rsid w:val="009166C5"/>
    <w:rsid w:val="00916816"/>
    <w:rsid w:val="009168E0"/>
    <w:rsid w:val="00916B43"/>
    <w:rsid w:val="00916B9B"/>
    <w:rsid w:val="00916C0A"/>
    <w:rsid w:val="00916D42"/>
    <w:rsid w:val="00916E20"/>
    <w:rsid w:val="00916E4C"/>
    <w:rsid w:val="00916E75"/>
    <w:rsid w:val="00916F23"/>
    <w:rsid w:val="00916FC3"/>
    <w:rsid w:val="0091704A"/>
    <w:rsid w:val="009170E2"/>
    <w:rsid w:val="009171B7"/>
    <w:rsid w:val="009171EB"/>
    <w:rsid w:val="009174AB"/>
    <w:rsid w:val="00917612"/>
    <w:rsid w:val="009176A2"/>
    <w:rsid w:val="009177BF"/>
    <w:rsid w:val="009177C8"/>
    <w:rsid w:val="009177F4"/>
    <w:rsid w:val="00917988"/>
    <w:rsid w:val="009179D1"/>
    <w:rsid w:val="009179EC"/>
    <w:rsid w:val="00917ABA"/>
    <w:rsid w:val="00917B05"/>
    <w:rsid w:val="00917B4D"/>
    <w:rsid w:val="00917B90"/>
    <w:rsid w:val="00917BBC"/>
    <w:rsid w:val="00917C4E"/>
    <w:rsid w:val="00917D58"/>
    <w:rsid w:val="00917DB5"/>
    <w:rsid w:val="00918ADC"/>
    <w:rsid w:val="0091D47E"/>
    <w:rsid w:val="009200A5"/>
    <w:rsid w:val="0092039A"/>
    <w:rsid w:val="0092041D"/>
    <w:rsid w:val="00920519"/>
    <w:rsid w:val="009205B4"/>
    <w:rsid w:val="009205C6"/>
    <w:rsid w:val="00920637"/>
    <w:rsid w:val="00920744"/>
    <w:rsid w:val="00920888"/>
    <w:rsid w:val="00920A03"/>
    <w:rsid w:val="00920C54"/>
    <w:rsid w:val="00920D34"/>
    <w:rsid w:val="00920D42"/>
    <w:rsid w:val="009212E1"/>
    <w:rsid w:val="00921307"/>
    <w:rsid w:val="00921336"/>
    <w:rsid w:val="00921346"/>
    <w:rsid w:val="00921949"/>
    <w:rsid w:val="0092197F"/>
    <w:rsid w:val="009219BA"/>
    <w:rsid w:val="009219C7"/>
    <w:rsid w:val="00921C35"/>
    <w:rsid w:val="00921D81"/>
    <w:rsid w:val="00921FB9"/>
    <w:rsid w:val="00922085"/>
    <w:rsid w:val="00922404"/>
    <w:rsid w:val="0092249A"/>
    <w:rsid w:val="00922684"/>
    <w:rsid w:val="009226CE"/>
    <w:rsid w:val="00922739"/>
    <w:rsid w:val="009227AC"/>
    <w:rsid w:val="00922862"/>
    <w:rsid w:val="00922B0F"/>
    <w:rsid w:val="00922DD9"/>
    <w:rsid w:val="0092311C"/>
    <w:rsid w:val="009233CD"/>
    <w:rsid w:val="0092351B"/>
    <w:rsid w:val="00923568"/>
    <w:rsid w:val="0092375B"/>
    <w:rsid w:val="00923786"/>
    <w:rsid w:val="0092385D"/>
    <w:rsid w:val="00923899"/>
    <w:rsid w:val="00923F8A"/>
    <w:rsid w:val="00923FEC"/>
    <w:rsid w:val="009240EA"/>
    <w:rsid w:val="0092419D"/>
    <w:rsid w:val="00924276"/>
    <w:rsid w:val="0092435A"/>
    <w:rsid w:val="0092464C"/>
    <w:rsid w:val="009246FA"/>
    <w:rsid w:val="009247CD"/>
    <w:rsid w:val="009248FD"/>
    <w:rsid w:val="009249C6"/>
    <w:rsid w:val="00924A3C"/>
    <w:rsid w:val="00924B71"/>
    <w:rsid w:val="00924BD0"/>
    <w:rsid w:val="00924C54"/>
    <w:rsid w:val="00924C92"/>
    <w:rsid w:val="00924D91"/>
    <w:rsid w:val="00924F41"/>
    <w:rsid w:val="0092526E"/>
    <w:rsid w:val="009255F2"/>
    <w:rsid w:val="00925623"/>
    <w:rsid w:val="00925641"/>
    <w:rsid w:val="0092564D"/>
    <w:rsid w:val="00925734"/>
    <w:rsid w:val="009257CB"/>
    <w:rsid w:val="009258FA"/>
    <w:rsid w:val="00925940"/>
    <w:rsid w:val="0092596C"/>
    <w:rsid w:val="00925970"/>
    <w:rsid w:val="00925FB3"/>
    <w:rsid w:val="00925FEE"/>
    <w:rsid w:val="009261C8"/>
    <w:rsid w:val="00926479"/>
    <w:rsid w:val="00926539"/>
    <w:rsid w:val="009265F6"/>
    <w:rsid w:val="00926656"/>
    <w:rsid w:val="0092670C"/>
    <w:rsid w:val="009268E2"/>
    <w:rsid w:val="00926A22"/>
    <w:rsid w:val="00926A89"/>
    <w:rsid w:val="00926ACF"/>
    <w:rsid w:val="00926BA0"/>
    <w:rsid w:val="00926BDF"/>
    <w:rsid w:val="00926CD9"/>
    <w:rsid w:val="00926E86"/>
    <w:rsid w:val="00926F39"/>
    <w:rsid w:val="00927027"/>
    <w:rsid w:val="00927035"/>
    <w:rsid w:val="009271EA"/>
    <w:rsid w:val="0092759D"/>
    <w:rsid w:val="00927701"/>
    <w:rsid w:val="00927777"/>
    <w:rsid w:val="00927969"/>
    <w:rsid w:val="009279C5"/>
    <w:rsid w:val="009279FD"/>
    <w:rsid w:val="00927BD5"/>
    <w:rsid w:val="00927E96"/>
    <w:rsid w:val="00927F7F"/>
    <w:rsid w:val="00930049"/>
    <w:rsid w:val="0093005E"/>
    <w:rsid w:val="0093006B"/>
    <w:rsid w:val="009300A4"/>
    <w:rsid w:val="009300BC"/>
    <w:rsid w:val="0093011C"/>
    <w:rsid w:val="009301C8"/>
    <w:rsid w:val="009301FD"/>
    <w:rsid w:val="00930272"/>
    <w:rsid w:val="009303D9"/>
    <w:rsid w:val="009305EB"/>
    <w:rsid w:val="00930626"/>
    <w:rsid w:val="00930657"/>
    <w:rsid w:val="009306D4"/>
    <w:rsid w:val="00930777"/>
    <w:rsid w:val="0093086C"/>
    <w:rsid w:val="00930A5B"/>
    <w:rsid w:val="00930C8E"/>
    <w:rsid w:val="00930D6A"/>
    <w:rsid w:val="00930F20"/>
    <w:rsid w:val="009312B2"/>
    <w:rsid w:val="009316BB"/>
    <w:rsid w:val="0093172C"/>
    <w:rsid w:val="0093175D"/>
    <w:rsid w:val="009318C6"/>
    <w:rsid w:val="009319F7"/>
    <w:rsid w:val="00931A11"/>
    <w:rsid w:val="00931C46"/>
    <w:rsid w:val="00931DEA"/>
    <w:rsid w:val="00931E1A"/>
    <w:rsid w:val="00931EE0"/>
    <w:rsid w:val="0093202C"/>
    <w:rsid w:val="0093218F"/>
    <w:rsid w:val="00932253"/>
    <w:rsid w:val="009322A5"/>
    <w:rsid w:val="00932435"/>
    <w:rsid w:val="00932495"/>
    <w:rsid w:val="0093255C"/>
    <w:rsid w:val="00932725"/>
    <w:rsid w:val="009327B1"/>
    <w:rsid w:val="0093286F"/>
    <w:rsid w:val="00932A83"/>
    <w:rsid w:val="00932BF8"/>
    <w:rsid w:val="00932F06"/>
    <w:rsid w:val="00932FFF"/>
    <w:rsid w:val="0093317C"/>
    <w:rsid w:val="009331CD"/>
    <w:rsid w:val="009331FB"/>
    <w:rsid w:val="00933343"/>
    <w:rsid w:val="00933490"/>
    <w:rsid w:val="0093349A"/>
    <w:rsid w:val="009334F1"/>
    <w:rsid w:val="00933517"/>
    <w:rsid w:val="00933581"/>
    <w:rsid w:val="00933619"/>
    <w:rsid w:val="009339FC"/>
    <w:rsid w:val="00933A61"/>
    <w:rsid w:val="009341B9"/>
    <w:rsid w:val="009341C7"/>
    <w:rsid w:val="0093420C"/>
    <w:rsid w:val="009345E3"/>
    <w:rsid w:val="00934776"/>
    <w:rsid w:val="009348B9"/>
    <w:rsid w:val="00934973"/>
    <w:rsid w:val="00934AA6"/>
    <w:rsid w:val="00934B2F"/>
    <w:rsid w:val="00934D3C"/>
    <w:rsid w:val="00934D4E"/>
    <w:rsid w:val="00934EC4"/>
    <w:rsid w:val="00935296"/>
    <w:rsid w:val="009353C9"/>
    <w:rsid w:val="009353CC"/>
    <w:rsid w:val="0093541A"/>
    <w:rsid w:val="009355E4"/>
    <w:rsid w:val="00935972"/>
    <w:rsid w:val="00935C3C"/>
    <w:rsid w:val="00935DAA"/>
    <w:rsid w:val="00935DD6"/>
    <w:rsid w:val="00935DE6"/>
    <w:rsid w:val="0093609A"/>
    <w:rsid w:val="009362E4"/>
    <w:rsid w:val="00936306"/>
    <w:rsid w:val="0093632F"/>
    <w:rsid w:val="009365A3"/>
    <w:rsid w:val="009367A3"/>
    <w:rsid w:val="00936806"/>
    <w:rsid w:val="00936904"/>
    <w:rsid w:val="0093693F"/>
    <w:rsid w:val="0093696B"/>
    <w:rsid w:val="009369B6"/>
    <w:rsid w:val="00936A49"/>
    <w:rsid w:val="00937035"/>
    <w:rsid w:val="009370F0"/>
    <w:rsid w:val="0093710E"/>
    <w:rsid w:val="00937269"/>
    <w:rsid w:val="00937330"/>
    <w:rsid w:val="00937334"/>
    <w:rsid w:val="009374DF"/>
    <w:rsid w:val="00937759"/>
    <w:rsid w:val="00937781"/>
    <w:rsid w:val="00937C68"/>
    <w:rsid w:val="00937CD8"/>
    <w:rsid w:val="00937EE8"/>
    <w:rsid w:val="00937F30"/>
    <w:rsid w:val="0094016A"/>
    <w:rsid w:val="009401A5"/>
    <w:rsid w:val="009401F0"/>
    <w:rsid w:val="009404A3"/>
    <w:rsid w:val="00940677"/>
    <w:rsid w:val="009407E1"/>
    <w:rsid w:val="00940806"/>
    <w:rsid w:val="00940884"/>
    <w:rsid w:val="00940A06"/>
    <w:rsid w:val="00940AA9"/>
    <w:rsid w:val="00940B2F"/>
    <w:rsid w:val="00940C1B"/>
    <w:rsid w:val="00940C3F"/>
    <w:rsid w:val="00940C72"/>
    <w:rsid w:val="00940F91"/>
    <w:rsid w:val="00941045"/>
    <w:rsid w:val="0094133C"/>
    <w:rsid w:val="00941388"/>
    <w:rsid w:val="009414D7"/>
    <w:rsid w:val="00941519"/>
    <w:rsid w:val="00941590"/>
    <w:rsid w:val="00941749"/>
    <w:rsid w:val="0094181D"/>
    <w:rsid w:val="009418F0"/>
    <w:rsid w:val="00941900"/>
    <w:rsid w:val="00941A04"/>
    <w:rsid w:val="00941AAE"/>
    <w:rsid w:val="00941C4B"/>
    <w:rsid w:val="00941C96"/>
    <w:rsid w:val="00941CD9"/>
    <w:rsid w:val="00941DA2"/>
    <w:rsid w:val="00941FF8"/>
    <w:rsid w:val="00942212"/>
    <w:rsid w:val="0094233A"/>
    <w:rsid w:val="0094246D"/>
    <w:rsid w:val="00942565"/>
    <w:rsid w:val="0094269D"/>
    <w:rsid w:val="0094273B"/>
    <w:rsid w:val="00942790"/>
    <w:rsid w:val="009427BD"/>
    <w:rsid w:val="009428CC"/>
    <w:rsid w:val="00942A11"/>
    <w:rsid w:val="00942FBB"/>
    <w:rsid w:val="00943227"/>
    <w:rsid w:val="009432E8"/>
    <w:rsid w:val="00943333"/>
    <w:rsid w:val="0094344E"/>
    <w:rsid w:val="009434F3"/>
    <w:rsid w:val="00943522"/>
    <w:rsid w:val="009435DD"/>
    <w:rsid w:val="00943627"/>
    <w:rsid w:val="00943747"/>
    <w:rsid w:val="009438D9"/>
    <w:rsid w:val="00943A96"/>
    <w:rsid w:val="00943AB9"/>
    <w:rsid w:val="00943BF8"/>
    <w:rsid w:val="00943E0F"/>
    <w:rsid w:val="00943E1B"/>
    <w:rsid w:val="00943E1E"/>
    <w:rsid w:val="0094402A"/>
    <w:rsid w:val="0094429A"/>
    <w:rsid w:val="00944661"/>
    <w:rsid w:val="00944757"/>
    <w:rsid w:val="009447C4"/>
    <w:rsid w:val="009449CC"/>
    <w:rsid w:val="00944A7C"/>
    <w:rsid w:val="00944B17"/>
    <w:rsid w:val="00944B74"/>
    <w:rsid w:val="00944BAD"/>
    <w:rsid w:val="00944CFB"/>
    <w:rsid w:val="00944D2A"/>
    <w:rsid w:val="00944DEE"/>
    <w:rsid w:val="00945069"/>
    <w:rsid w:val="0094510F"/>
    <w:rsid w:val="009452CE"/>
    <w:rsid w:val="0094534A"/>
    <w:rsid w:val="00945514"/>
    <w:rsid w:val="0094572D"/>
    <w:rsid w:val="00945A6A"/>
    <w:rsid w:val="00945A8B"/>
    <w:rsid w:val="00945B31"/>
    <w:rsid w:val="00945B61"/>
    <w:rsid w:val="00945C49"/>
    <w:rsid w:val="00945E77"/>
    <w:rsid w:val="00945EA2"/>
    <w:rsid w:val="009460F0"/>
    <w:rsid w:val="00946252"/>
    <w:rsid w:val="00946267"/>
    <w:rsid w:val="00946352"/>
    <w:rsid w:val="009464C5"/>
    <w:rsid w:val="00946598"/>
    <w:rsid w:val="009465DC"/>
    <w:rsid w:val="00946631"/>
    <w:rsid w:val="009466B6"/>
    <w:rsid w:val="009466BB"/>
    <w:rsid w:val="009466F4"/>
    <w:rsid w:val="0094672F"/>
    <w:rsid w:val="009468F6"/>
    <w:rsid w:val="009469C9"/>
    <w:rsid w:val="00946ACE"/>
    <w:rsid w:val="00946AEA"/>
    <w:rsid w:val="00946B5D"/>
    <w:rsid w:val="00946BAB"/>
    <w:rsid w:val="00946BBC"/>
    <w:rsid w:val="00946C09"/>
    <w:rsid w:val="00946DFC"/>
    <w:rsid w:val="00946E1A"/>
    <w:rsid w:val="00946F93"/>
    <w:rsid w:val="00947005"/>
    <w:rsid w:val="00947044"/>
    <w:rsid w:val="00947101"/>
    <w:rsid w:val="0094720E"/>
    <w:rsid w:val="0094751F"/>
    <w:rsid w:val="00947588"/>
    <w:rsid w:val="009475BD"/>
    <w:rsid w:val="00947652"/>
    <w:rsid w:val="00947687"/>
    <w:rsid w:val="0094795C"/>
    <w:rsid w:val="00947973"/>
    <w:rsid w:val="00947974"/>
    <w:rsid w:val="009479DA"/>
    <w:rsid w:val="00947A74"/>
    <w:rsid w:val="00947A92"/>
    <w:rsid w:val="00947AD9"/>
    <w:rsid w:val="00947D98"/>
    <w:rsid w:val="00947DA5"/>
    <w:rsid w:val="00947F52"/>
    <w:rsid w:val="00950051"/>
    <w:rsid w:val="009500E3"/>
    <w:rsid w:val="00950319"/>
    <w:rsid w:val="009504F0"/>
    <w:rsid w:val="0095062D"/>
    <w:rsid w:val="0095067E"/>
    <w:rsid w:val="009507AA"/>
    <w:rsid w:val="009507FC"/>
    <w:rsid w:val="00950812"/>
    <w:rsid w:val="00950973"/>
    <w:rsid w:val="009509F0"/>
    <w:rsid w:val="00950AB7"/>
    <w:rsid w:val="00950BB7"/>
    <w:rsid w:val="00950CAC"/>
    <w:rsid w:val="00950E52"/>
    <w:rsid w:val="00950E9C"/>
    <w:rsid w:val="00950F43"/>
    <w:rsid w:val="00950FBA"/>
    <w:rsid w:val="0095106F"/>
    <w:rsid w:val="009510AA"/>
    <w:rsid w:val="00951342"/>
    <w:rsid w:val="00951700"/>
    <w:rsid w:val="00951757"/>
    <w:rsid w:val="0095185D"/>
    <w:rsid w:val="00951919"/>
    <w:rsid w:val="0095193B"/>
    <w:rsid w:val="00951B8E"/>
    <w:rsid w:val="00951E48"/>
    <w:rsid w:val="00952258"/>
    <w:rsid w:val="009525DB"/>
    <w:rsid w:val="00952641"/>
    <w:rsid w:val="0095273D"/>
    <w:rsid w:val="009527C8"/>
    <w:rsid w:val="00952994"/>
    <w:rsid w:val="00952AC1"/>
    <w:rsid w:val="00952ACD"/>
    <w:rsid w:val="00952CBB"/>
    <w:rsid w:val="00952DAA"/>
    <w:rsid w:val="00952DCB"/>
    <w:rsid w:val="009530E1"/>
    <w:rsid w:val="00953201"/>
    <w:rsid w:val="00953444"/>
    <w:rsid w:val="00953450"/>
    <w:rsid w:val="009534B1"/>
    <w:rsid w:val="00953632"/>
    <w:rsid w:val="00953931"/>
    <w:rsid w:val="00953A0E"/>
    <w:rsid w:val="00953AAC"/>
    <w:rsid w:val="00953B9D"/>
    <w:rsid w:val="00953BC8"/>
    <w:rsid w:val="00953BE2"/>
    <w:rsid w:val="00953C9A"/>
    <w:rsid w:val="00953D25"/>
    <w:rsid w:val="00953D3F"/>
    <w:rsid w:val="00953D95"/>
    <w:rsid w:val="00953DA7"/>
    <w:rsid w:val="00953E97"/>
    <w:rsid w:val="009544AC"/>
    <w:rsid w:val="00954690"/>
    <w:rsid w:val="009546C1"/>
    <w:rsid w:val="009549D5"/>
    <w:rsid w:val="00954CD0"/>
    <w:rsid w:val="00954E78"/>
    <w:rsid w:val="00954EF6"/>
    <w:rsid w:val="00954F6D"/>
    <w:rsid w:val="00955010"/>
    <w:rsid w:val="00955102"/>
    <w:rsid w:val="00955108"/>
    <w:rsid w:val="00955152"/>
    <w:rsid w:val="00955327"/>
    <w:rsid w:val="0095533A"/>
    <w:rsid w:val="0095548D"/>
    <w:rsid w:val="009554AA"/>
    <w:rsid w:val="009554D1"/>
    <w:rsid w:val="00955632"/>
    <w:rsid w:val="0095565D"/>
    <w:rsid w:val="0095576E"/>
    <w:rsid w:val="00955883"/>
    <w:rsid w:val="009558D8"/>
    <w:rsid w:val="00955A4C"/>
    <w:rsid w:val="00955A78"/>
    <w:rsid w:val="00955AD2"/>
    <w:rsid w:val="00955CF9"/>
    <w:rsid w:val="00955E36"/>
    <w:rsid w:val="00955ECC"/>
    <w:rsid w:val="00955EDE"/>
    <w:rsid w:val="00955F9E"/>
    <w:rsid w:val="00955FA1"/>
    <w:rsid w:val="0095605D"/>
    <w:rsid w:val="00956180"/>
    <w:rsid w:val="00956210"/>
    <w:rsid w:val="0095628E"/>
    <w:rsid w:val="0095632A"/>
    <w:rsid w:val="009563D1"/>
    <w:rsid w:val="0095645E"/>
    <w:rsid w:val="00956634"/>
    <w:rsid w:val="00956651"/>
    <w:rsid w:val="009566B7"/>
    <w:rsid w:val="009567BF"/>
    <w:rsid w:val="009567D9"/>
    <w:rsid w:val="00956805"/>
    <w:rsid w:val="009568BF"/>
    <w:rsid w:val="00956A8E"/>
    <w:rsid w:val="00956BC1"/>
    <w:rsid w:val="00956C36"/>
    <w:rsid w:val="00956DC5"/>
    <w:rsid w:val="00956E21"/>
    <w:rsid w:val="009570E0"/>
    <w:rsid w:val="00957218"/>
    <w:rsid w:val="009574E3"/>
    <w:rsid w:val="0095765C"/>
    <w:rsid w:val="009577C8"/>
    <w:rsid w:val="0095796B"/>
    <w:rsid w:val="00957B83"/>
    <w:rsid w:val="0096013E"/>
    <w:rsid w:val="00960155"/>
    <w:rsid w:val="00960443"/>
    <w:rsid w:val="00960482"/>
    <w:rsid w:val="009604FF"/>
    <w:rsid w:val="009605E1"/>
    <w:rsid w:val="00960858"/>
    <w:rsid w:val="00960AA0"/>
    <w:rsid w:val="00960C6A"/>
    <w:rsid w:val="00960D7A"/>
    <w:rsid w:val="00960DDA"/>
    <w:rsid w:val="00960E24"/>
    <w:rsid w:val="00960EE5"/>
    <w:rsid w:val="009610EB"/>
    <w:rsid w:val="009611A9"/>
    <w:rsid w:val="009611E6"/>
    <w:rsid w:val="009614EA"/>
    <w:rsid w:val="009617C0"/>
    <w:rsid w:val="0096180D"/>
    <w:rsid w:val="00961844"/>
    <w:rsid w:val="00961847"/>
    <w:rsid w:val="009618C1"/>
    <w:rsid w:val="009618CE"/>
    <w:rsid w:val="00961A24"/>
    <w:rsid w:val="00961A51"/>
    <w:rsid w:val="00961C58"/>
    <w:rsid w:val="00961FA3"/>
    <w:rsid w:val="009621B0"/>
    <w:rsid w:val="009623E9"/>
    <w:rsid w:val="00962901"/>
    <w:rsid w:val="00962924"/>
    <w:rsid w:val="00962A8D"/>
    <w:rsid w:val="00962C39"/>
    <w:rsid w:val="00962CDA"/>
    <w:rsid w:val="00962D43"/>
    <w:rsid w:val="00962DDE"/>
    <w:rsid w:val="00963038"/>
    <w:rsid w:val="00963171"/>
    <w:rsid w:val="009631D5"/>
    <w:rsid w:val="0096329F"/>
    <w:rsid w:val="00963370"/>
    <w:rsid w:val="009634C6"/>
    <w:rsid w:val="00963688"/>
    <w:rsid w:val="0096377F"/>
    <w:rsid w:val="0096388B"/>
    <w:rsid w:val="00963A9F"/>
    <w:rsid w:val="00963AC1"/>
    <w:rsid w:val="00963E88"/>
    <w:rsid w:val="00963F01"/>
    <w:rsid w:val="00963F76"/>
    <w:rsid w:val="009640E9"/>
    <w:rsid w:val="009642C9"/>
    <w:rsid w:val="009642E5"/>
    <w:rsid w:val="009643BD"/>
    <w:rsid w:val="009643C0"/>
    <w:rsid w:val="009644A0"/>
    <w:rsid w:val="00964676"/>
    <w:rsid w:val="009646A0"/>
    <w:rsid w:val="00964789"/>
    <w:rsid w:val="00964B29"/>
    <w:rsid w:val="00964BAC"/>
    <w:rsid w:val="00964F02"/>
    <w:rsid w:val="00965062"/>
    <w:rsid w:val="00965064"/>
    <w:rsid w:val="009650C2"/>
    <w:rsid w:val="00965331"/>
    <w:rsid w:val="009653E6"/>
    <w:rsid w:val="009657C7"/>
    <w:rsid w:val="0096598A"/>
    <w:rsid w:val="00965A7E"/>
    <w:rsid w:val="00965B7C"/>
    <w:rsid w:val="00965B94"/>
    <w:rsid w:val="00965C94"/>
    <w:rsid w:val="00965CB4"/>
    <w:rsid w:val="00965CD3"/>
    <w:rsid w:val="00965D1C"/>
    <w:rsid w:val="009660AC"/>
    <w:rsid w:val="00966104"/>
    <w:rsid w:val="00966213"/>
    <w:rsid w:val="00966667"/>
    <w:rsid w:val="00966847"/>
    <w:rsid w:val="009669A4"/>
    <w:rsid w:val="009669FB"/>
    <w:rsid w:val="00966A92"/>
    <w:rsid w:val="00966B0C"/>
    <w:rsid w:val="00966B98"/>
    <w:rsid w:val="00966DDD"/>
    <w:rsid w:val="00966E29"/>
    <w:rsid w:val="00966E54"/>
    <w:rsid w:val="00966E81"/>
    <w:rsid w:val="00966FC1"/>
    <w:rsid w:val="0096707E"/>
    <w:rsid w:val="009673CF"/>
    <w:rsid w:val="009674F0"/>
    <w:rsid w:val="0096769C"/>
    <w:rsid w:val="009676E6"/>
    <w:rsid w:val="00967706"/>
    <w:rsid w:val="00967AA6"/>
    <w:rsid w:val="00967B81"/>
    <w:rsid w:val="00967C19"/>
    <w:rsid w:val="00967DB3"/>
    <w:rsid w:val="00967DFF"/>
    <w:rsid w:val="00967FB2"/>
    <w:rsid w:val="00970098"/>
    <w:rsid w:val="009701E8"/>
    <w:rsid w:val="0097024B"/>
    <w:rsid w:val="00970262"/>
    <w:rsid w:val="00970377"/>
    <w:rsid w:val="009703A5"/>
    <w:rsid w:val="009705C1"/>
    <w:rsid w:val="00970834"/>
    <w:rsid w:val="009709AF"/>
    <w:rsid w:val="00970A2E"/>
    <w:rsid w:val="00970A33"/>
    <w:rsid w:val="00970BDD"/>
    <w:rsid w:val="00970C81"/>
    <w:rsid w:val="00970CD5"/>
    <w:rsid w:val="00970E37"/>
    <w:rsid w:val="00970F1A"/>
    <w:rsid w:val="00970F79"/>
    <w:rsid w:val="00971119"/>
    <w:rsid w:val="00971188"/>
    <w:rsid w:val="00971218"/>
    <w:rsid w:val="0097132E"/>
    <w:rsid w:val="00971396"/>
    <w:rsid w:val="009713C8"/>
    <w:rsid w:val="0097143D"/>
    <w:rsid w:val="009717FC"/>
    <w:rsid w:val="00971992"/>
    <w:rsid w:val="00971A6E"/>
    <w:rsid w:val="00971E93"/>
    <w:rsid w:val="00971EA1"/>
    <w:rsid w:val="00971FDE"/>
    <w:rsid w:val="00972231"/>
    <w:rsid w:val="009725AE"/>
    <w:rsid w:val="0097272B"/>
    <w:rsid w:val="00972850"/>
    <w:rsid w:val="0097286C"/>
    <w:rsid w:val="00972A85"/>
    <w:rsid w:val="00972F37"/>
    <w:rsid w:val="00972F6F"/>
    <w:rsid w:val="00972F87"/>
    <w:rsid w:val="009730A6"/>
    <w:rsid w:val="009730F5"/>
    <w:rsid w:val="00973139"/>
    <w:rsid w:val="0097319F"/>
    <w:rsid w:val="0097340B"/>
    <w:rsid w:val="009734AF"/>
    <w:rsid w:val="009734C1"/>
    <w:rsid w:val="00973506"/>
    <w:rsid w:val="009735BD"/>
    <w:rsid w:val="009735F0"/>
    <w:rsid w:val="00973735"/>
    <w:rsid w:val="00973778"/>
    <w:rsid w:val="0097385B"/>
    <w:rsid w:val="009738BA"/>
    <w:rsid w:val="009739E4"/>
    <w:rsid w:val="00973B1D"/>
    <w:rsid w:val="00973B6B"/>
    <w:rsid w:val="00973B9E"/>
    <w:rsid w:val="00973C28"/>
    <w:rsid w:val="00973CBC"/>
    <w:rsid w:val="00973CCD"/>
    <w:rsid w:val="00973D85"/>
    <w:rsid w:val="0097403F"/>
    <w:rsid w:val="00974055"/>
    <w:rsid w:val="0097414F"/>
    <w:rsid w:val="00974158"/>
    <w:rsid w:val="009741F9"/>
    <w:rsid w:val="00974226"/>
    <w:rsid w:val="009742A1"/>
    <w:rsid w:val="00974325"/>
    <w:rsid w:val="009743DC"/>
    <w:rsid w:val="009746B2"/>
    <w:rsid w:val="009746BC"/>
    <w:rsid w:val="00974838"/>
    <w:rsid w:val="00974AD6"/>
    <w:rsid w:val="00974C10"/>
    <w:rsid w:val="00974C2F"/>
    <w:rsid w:val="00974C89"/>
    <w:rsid w:val="00974E23"/>
    <w:rsid w:val="00974E24"/>
    <w:rsid w:val="00974EB8"/>
    <w:rsid w:val="00974EDB"/>
    <w:rsid w:val="00974F2D"/>
    <w:rsid w:val="00974F60"/>
    <w:rsid w:val="00974F6A"/>
    <w:rsid w:val="0097506D"/>
    <w:rsid w:val="00975070"/>
    <w:rsid w:val="00975085"/>
    <w:rsid w:val="009751CA"/>
    <w:rsid w:val="0097528C"/>
    <w:rsid w:val="009752A9"/>
    <w:rsid w:val="0097571A"/>
    <w:rsid w:val="0097581E"/>
    <w:rsid w:val="00975850"/>
    <w:rsid w:val="0097587D"/>
    <w:rsid w:val="0097591F"/>
    <w:rsid w:val="009759A8"/>
    <w:rsid w:val="00975B9F"/>
    <w:rsid w:val="00975BBB"/>
    <w:rsid w:val="00975C1C"/>
    <w:rsid w:val="00975C5C"/>
    <w:rsid w:val="00975F8A"/>
    <w:rsid w:val="00975F90"/>
    <w:rsid w:val="00975F97"/>
    <w:rsid w:val="00975FE9"/>
    <w:rsid w:val="0097617D"/>
    <w:rsid w:val="0097623F"/>
    <w:rsid w:val="009763B5"/>
    <w:rsid w:val="00976493"/>
    <w:rsid w:val="00976635"/>
    <w:rsid w:val="00976669"/>
    <w:rsid w:val="00976678"/>
    <w:rsid w:val="00976866"/>
    <w:rsid w:val="0097690B"/>
    <w:rsid w:val="009769A0"/>
    <w:rsid w:val="009769B8"/>
    <w:rsid w:val="00976D6A"/>
    <w:rsid w:val="00976E24"/>
    <w:rsid w:val="00976ECF"/>
    <w:rsid w:val="00976FFC"/>
    <w:rsid w:val="0097746B"/>
    <w:rsid w:val="009774F6"/>
    <w:rsid w:val="009776F5"/>
    <w:rsid w:val="009778A3"/>
    <w:rsid w:val="009778C3"/>
    <w:rsid w:val="0097792F"/>
    <w:rsid w:val="00977937"/>
    <w:rsid w:val="00977B11"/>
    <w:rsid w:val="00977CB1"/>
    <w:rsid w:val="00977D10"/>
    <w:rsid w:val="00977D72"/>
    <w:rsid w:val="009800AF"/>
    <w:rsid w:val="009801BB"/>
    <w:rsid w:val="009801CE"/>
    <w:rsid w:val="009802C4"/>
    <w:rsid w:val="009803B5"/>
    <w:rsid w:val="009803C4"/>
    <w:rsid w:val="00980552"/>
    <w:rsid w:val="00980601"/>
    <w:rsid w:val="00980666"/>
    <w:rsid w:val="009807C2"/>
    <w:rsid w:val="009808E5"/>
    <w:rsid w:val="00980AF8"/>
    <w:rsid w:val="00980B61"/>
    <w:rsid w:val="00980BDF"/>
    <w:rsid w:val="00980BEB"/>
    <w:rsid w:val="00980C19"/>
    <w:rsid w:val="00980C55"/>
    <w:rsid w:val="00980D01"/>
    <w:rsid w:val="00981089"/>
    <w:rsid w:val="0098108A"/>
    <w:rsid w:val="00981223"/>
    <w:rsid w:val="009812CD"/>
    <w:rsid w:val="009813FC"/>
    <w:rsid w:val="0098163F"/>
    <w:rsid w:val="00981656"/>
    <w:rsid w:val="009816FB"/>
    <w:rsid w:val="00981940"/>
    <w:rsid w:val="00981A9B"/>
    <w:rsid w:val="00981C4B"/>
    <w:rsid w:val="00981D71"/>
    <w:rsid w:val="00981E2A"/>
    <w:rsid w:val="00981EA2"/>
    <w:rsid w:val="00981FE8"/>
    <w:rsid w:val="00982242"/>
    <w:rsid w:val="009822A2"/>
    <w:rsid w:val="0098230C"/>
    <w:rsid w:val="00982317"/>
    <w:rsid w:val="009823FB"/>
    <w:rsid w:val="0098240C"/>
    <w:rsid w:val="00982511"/>
    <w:rsid w:val="00982605"/>
    <w:rsid w:val="0098260F"/>
    <w:rsid w:val="0098263F"/>
    <w:rsid w:val="0098277F"/>
    <w:rsid w:val="009827E1"/>
    <w:rsid w:val="00982827"/>
    <w:rsid w:val="009829C5"/>
    <w:rsid w:val="00982CD4"/>
    <w:rsid w:val="00982E6B"/>
    <w:rsid w:val="00983068"/>
    <w:rsid w:val="00983073"/>
    <w:rsid w:val="00983259"/>
    <w:rsid w:val="00983430"/>
    <w:rsid w:val="00983602"/>
    <w:rsid w:val="009836B9"/>
    <w:rsid w:val="0098370A"/>
    <w:rsid w:val="00983893"/>
    <w:rsid w:val="0098399F"/>
    <w:rsid w:val="00983A7E"/>
    <w:rsid w:val="00983AD7"/>
    <w:rsid w:val="00983D7D"/>
    <w:rsid w:val="00983DDC"/>
    <w:rsid w:val="00983E00"/>
    <w:rsid w:val="00983F28"/>
    <w:rsid w:val="00983FA4"/>
    <w:rsid w:val="00984413"/>
    <w:rsid w:val="0098449F"/>
    <w:rsid w:val="00984595"/>
    <w:rsid w:val="009846CA"/>
    <w:rsid w:val="00984799"/>
    <w:rsid w:val="0098483B"/>
    <w:rsid w:val="00984DF0"/>
    <w:rsid w:val="00984F14"/>
    <w:rsid w:val="00984FDD"/>
    <w:rsid w:val="009853A2"/>
    <w:rsid w:val="00985536"/>
    <w:rsid w:val="00985556"/>
    <w:rsid w:val="009855BD"/>
    <w:rsid w:val="00985616"/>
    <w:rsid w:val="009858D7"/>
    <w:rsid w:val="00985944"/>
    <w:rsid w:val="0098595B"/>
    <w:rsid w:val="00985B20"/>
    <w:rsid w:val="00985B5C"/>
    <w:rsid w:val="00985C0F"/>
    <w:rsid w:val="00985C85"/>
    <w:rsid w:val="00985DE7"/>
    <w:rsid w:val="00985E62"/>
    <w:rsid w:val="0098633B"/>
    <w:rsid w:val="00986577"/>
    <w:rsid w:val="00986649"/>
    <w:rsid w:val="0098674D"/>
    <w:rsid w:val="00986853"/>
    <w:rsid w:val="00986A33"/>
    <w:rsid w:val="00986A5B"/>
    <w:rsid w:val="00986B4C"/>
    <w:rsid w:val="00986B91"/>
    <w:rsid w:val="00986F64"/>
    <w:rsid w:val="0098701B"/>
    <w:rsid w:val="0098713F"/>
    <w:rsid w:val="00987263"/>
    <w:rsid w:val="0098732E"/>
    <w:rsid w:val="0098733A"/>
    <w:rsid w:val="00987603"/>
    <w:rsid w:val="0098771D"/>
    <w:rsid w:val="0098771F"/>
    <w:rsid w:val="00987BB3"/>
    <w:rsid w:val="00987C6A"/>
    <w:rsid w:val="00987CFD"/>
    <w:rsid w:val="00987DAC"/>
    <w:rsid w:val="00987DF1"/>
    <w:rsid w:val="00990237"/>
    <w:rsid w:val="0099034F"/>
    <w:rsid w:val="0099035D"/>
    <w:rsid w:val="0099084E"/>
    <w:rsid w:val="0099095C"/>
    <w:rsid w:val="009909FA"/>
    <w:rsid w:val="00990AB9"/>
    <w:rsid w:val="00990B08"/>
    <w:rsid w:val="00990C4C"/>
    <w:rsid w:val="00990D1C"/>
    <w:rsid w:val="00990F67"/>
    <w:rsid w:val="00990F6C"/>
    <w:rsid w:val="00990FCE"/>
    <w:rsid w:val="0099113A"/>
    <w:rsid w:val="0099119C"/>
    <w:rsid w:val="009912F4"/>
    <w:rsid w:val="00991406"/>
    <w:rsid w:val="009917D0"/>
    <w:rsid w:val="009917D8"/>
    <w:rsid w:val="009917EC"/>
    <w:rsid w:val="00991880"/>
    <w:rsid w:val="00991B11"/>
    <w:rsid w:val="00991BF1"/>
    <w:rsid w:val="00991D47"/>
    <w:rsid w:val="00991E1E"/>
    <w:rsid w:val="00991E9D"/>
    <w:rsid w:val="00991ED5"/>
    <w:rsid w:val="00992038"/>
    <w:rsid w:val="009920A2"/>
    <w:rsid w:val="00992105"/>
    <w:rsid w:val="00992276"/>
    <w:rsid w:val="00992509"/>
    <w:rsid w:val="00992541"/>
    <w:rsid w:val="00992687"/>
    <w:rsid w:val="0099271E"/>
    <w:rsid w:val="009927ED"/>
    <w:rsid w:val="009929FB"/>
    <w:rsid w:val="00992BAA"/>
    <w:rsid w:val="00992BDE"/>
    <w:rsid w:val="00992C6A"/>
    <w:rsid w:val="00992CCE"/>
    <w:rsid w:val="00992D30"/>
    <w:rsid w:val="00993012"/>
    <w:rsid w:val="00993025"/>
    <w:rsid w:val="00993155"/>
    <w:rsid w:val="00993222"/>
    <w:rsid w:val="009932EA"/>
    <w:rsid w:val="00993506"/>
    <w:rsid w:val="00993558"/>
    <w:rsid w:val="009936B2"/>
    <w:rsid w:val="00993838"/>
    <w:rsid w:val="0099389B"/>
    <w:rsid w:val="009938A8"/>
    <w:rsid w:val="00993CD2"/>
    <w:rsid w:val="00993D9E"/>
    <w:rsid w:val="009940E7"/>
    <w:rsid w:val="0099428C"/>
    <w:rsid w:val="00994431"/>
    <w:rsid w:val="0099453C"/>
    <w:rsid w:val="0099458C"/>
    <w:rsid w:val="009947A2"/>
    <w:rsid w:val="009947FD"/>
    <w:rsid w:val="0099480D"/>
    <w:rsid w:val="009948AB"/>
    <w:rsid w:val="009948E5"/>
    <w:rsid w:val="00994931"/>
    <w:rsid w:val="009949CF"/>
    <w:rsid w:val="00994AD7"/>
    <w:rsid w:val="00994B0D"/>
    <w:rsid w:val="00994CC1"/>
    <w:rsid w:val="00994D20"/>
    <w:rsid w:val="00994DD8"/>
    <w:rsid w:val="00995105"/>
    <w:rsid w:val="009953EA"/>
    <w:rsid w:val="0099563A"/>
    <w:rsid w:val="009957F1"/>
    <w:rsid w:val="00995A3D"/>
    <w:rsid w:val="00995A58"/>
    <w:rsid w:val="00995B95"/>
    <w:rsid w:val="00995B9F"/>
    <w:rsid w:val="00995CB6"/>
    <w:rsid w:val="00995DFD"/>
    <w:rsid w:val="00995E02"/>
    <w:rsid w:val="00995E22"/>
    <w:rsid w:val="00995E94"/>
    <w:rsid w:val="00995EC8"/>
    <w:rsid w:val="00995F36"/>
    <w:rsid w:val="00995FC5"/>
    <w:rsid w:val="00996127"/>
    <w:rsid w:val="0099618A"/>
    <w:rsid w:val="009962C5"/>
    <w:rsid w:val="00996334"/>
    <w:rsid w:val="00996389"/>
    <w:rsid w:val="009964A3"/>
    <w:rsid w:val="009964F7"/>
    <w:rsid w:val="0099695D"/>
    <w:rsid w:val="009969C8"/>
    <w:rsid w:val="00996A57"/>
    <w:rsid w:val="00996CB3"/>
    <w:rsid w:val="00996E0C"/>
    <w:rsid w:val="00996E25"/>
    <w:rsid w:val="00996EBF"/>
    <w:rsid w:val="00996F83"/>
    <w:rsid w:val="00996FB2"/>
    <w:rsid w:val="00996FF9"/>
    <w:rsid w:val="009970CA"/>
    <w:rsid w:val="0099710C"/>
    <w:rsid w:val="009972D9"/>
    <w:rsid w:val="00997476"/>
    <w:rsid w:val="00997490"/>
    <w:rsid w:val="009974D4"/>
    <w:rsid w:val="00997741"/>
    <w:rsid w:val="009977E2"/>
    <w:rsid w:val="00997859"/>
    <w:rsid w:val="00997975"/>
    <w:rsid w:val="009979AC"/>
    <w:rsid w:val="00997A45"/>
    <w:rsid w:val="00997B11"/>
    <w:rsid w:val="00997B63"/>
    <w:rsid w:val="00997CB0"/>
    <w:rsid w:val="00997E25"/>
    <w:rsid w:val="00997E2A"/>
    <w:rsid w:val="00997E85"/>
    <w:rsid w:val="00997FAF"/>
    <w:rsid w:val="009A0151"/>
    <w:rsid w:val="009A0406"/>
    <w:rsid w:val="009A0496"/>
    <w:rsid w:val="009A04AF"/>
    <w:rsid w:val="009A073E"/>
    <w:rsid w:val="009A0986"/>
    <w:rsid w:val="009A0B44"/>
    <w:rsid w:val="009A0B65"/>
    <w:rsid w:val="009A0C35"/>
    <w:rsid w:val="009A0C4A"/>
    <w:rsid w:val="009A0E2C"/>
    <w:rsid w:val="009A0FDF"/>
    <w:rsid w:val="009A119D"/>
    <w:rsid w:val="009A1201"/>
    <w:rsid w:val="009A124D"/>
    <w:rsid w:val="009A1290"/>
    <w:rsid w:val="009A12D6"/>
    <w:rsid w:val="009A13EA"/>
    <w:rsid w:val="009A1516"/>
    <w:rsid w:val="009A172A"/>
    <w:rsid w:val="009A1A3E"/>
    <w:rsid w:val="009A1BB7"/>
    <w:rsid w:val="009A1BF7"/>
    <w:rsid w:val="009A1CCE"/>
    <w:rsid w:val="009A1DE3"/>
    <w:rsid w:val="009A1E41"/>
    <w:rsid w:val="009A1F04"/>
    <w:rsid w:val="009A1F14"/>
    <w:rsid w:val="009A1F27"/>
    <w:rsid w:val="009A21C7"/>
    <w:rsid w:val="009A228E"/>
    <w:rsid w:val="009A22B4"/>
    <w:rsid w:val="009A2311"/>
    <w:rsid w:val="009A2333"/>
    <w:rsid w:val="009A246F"/>
    <w:rsid w:val="009A287A"/>
    <w:rsid w:val="009A290B"/>
    <w:rsid w:val="009A2B36"/>
    <w:rsid w:val="009A2E32"/>
    <w:rsid w:val="009A2E36"/>
    <w:rsid w:val="009A2E82"/>
    <w:rsid w:val="009A31FC"/>
    <w:rsid w:val="009A3316"/>
    <w:rsid w:val="009A332B"/>
    <w:rsid w:val="009A33A7"/>
    <w:rsid w:val="009A33D4"/>
    <w:rsid w:val="009A36BB"/>
    <w:rsid w:val="009A378A"/>
    <w:rsid w:val="009A37E2"/>
    <w:rsid w:val="009A3855"/>
    <w:rsid w:val="009A3AA5"/>
    <w:rsid w:val="009A3B79"/>
    <w:rsid w:val="009A3BEB"/>
    <w:rsid w:val="009A3C85"/>
    <w:rsid w:val="009A3CB4"/>
    <w:rsid w:val="009A3CE8"/>
    <w:rsid w:val="009A3DE1"/>
    <w:rsid w:val="009A3EEB"/>
    <w:rsid w:val="009A405B"/>
    <w:rsid w:val="009A40D0"/>
    <w:rsid w:val="009A411C"/>
    <w:rsid w:val="009A42E3"/>
    <w:rsid w:val="009A4357"/>
    <w:rsid w:val="009A457F"/>
    <w:rsid w:val="009A4721"/>
    <w:rsid w:val="009A487E"/>
    <w:rsid w:val="009A4899"/>
    <w:rsid w:val="009A499B"/>
    <w:rsid w:val="009A49CE"/>
    <w:rsid w:val="009A4B05"/>
    <w:rsid w:val="009A4E30"/>
    <w:rsid w:val="009A5010"/>
    <w:rsid w:val="009A503D"/>
    <w:rsid w:val="009A5294"/>
    <w:rsid w:val="009A55D4"/>
    <w:rsid w:val="009A561D"/>
    <w:rsid w:val="009A5789"/>
    <w:rsid w:val="009A5937"/>
    <w:rsid w:val="009A59E0"/>
    <w:rsid w:val="009A5C83"/>
    <w:rsid w:val="009A6029"/>
    <w:rsid w:val="009A602C"/>
    <w:rsid w:val="009A61CC"/>
    <w:rsid w:val="009A621F"/>
    <w:rsid w:val="009A6288"/>
    <w:rsid w:val="009A6289"/>
    <w:rsid w:val="009A6411"/>
    <w:rsid w:val="009A64AA"/>
    <w:rsid w:val="009A64CD"/>
    <w:rsid w:val="009A65B7"/>
    <w:rsid w:val="009A662F"/>
    <w:rsid w:val="009A6693"/>
    <w:rsid w:val="009A6729"/>
    <w:rsid w:val="009A67EB"/>
    <w:rsid w:val="009A67F0"/>
    <w:rsid w:val="009A697E"/>
    <w:rsid w:val="009A6981"/>
    <w:rsid w:val="009A69B9"/>
    <w:rsid w:val="009A6B4D"/>
    <w:rsid w:val="009A6E62"/>
    <w:rsid w:val="009A6E6E"/>
    <w:rsid w:val="009A7057"/>
    <w:rsid w:val="009A7079"/>
    <w:rsid w:val="009A7118"/>
    <w:rsid w:val="009A7193"/>
    <w:rsid w:val="009A7291"/>
    <w:rsid w:val="009A7523"/>
    <w:rsid w:val="009A7731"/>
    <w:rsid w:val="009A7762"/>
    <w:rsid w:val="009A7C2E"/>
    <w:rsid w:val="009A7CDD"/>
    <w:rsid w:val="009A7E91"/>
    <w:rsid w:val="009B0058"/>
    <w:rsid w:val="009B0118"/>
    <w:rsid w:val="009B01A6"/>
    <w:rsid w:val="009B022E"/>
    <w:rsid w:val="009B0279"/>
    <w:rsid w:val="009B0415"/>
    <w:rsid w:val="009B0585"/>
    <w:rsid w:val="009B05BB"/>
    <w:rsid w:val="009B06F2"/>
    <w:rsid w:val="009B0705"/>
    <w:rsid w:val="009B08EE"/>
    <w:rsid w:val="009B0911"/>
    <w:rsid w:val="009B094F"/>
    <w:rsid w:val="009B0A18"/>
    <w:rsid w:val="009B0AA4"/>
    <w:rsid w:val="009B0AD7"/>
    <w:rsid w:val="009B0B20"/>
    <w:rsid w:val="009B0B24"/>
    <w:rsid w:val="009B0B50"/>
    <w:rsid w:val="009B0BAC"/>
    <w:rsid w:val="009B0C0D"/>
    <w:rsid w:val="009B0F7D"/>
    <w:rsid w:val="009B13A9"/>
    <w:rsid w:val="009B13AA"/>
    <w:rsid w:val="009B1402"/>
    <w:rsid w:val="009B1547"/>
    <w:rsid w:val="009B1697"/>
    <w:rsid w:val="009B1766"/>
    <w:rsid w:val="009B1975"/>
    <w:rsid w:val="009B1CB2"/>
    <w:rsid w:val="009B1DA7"/>
    <w:rsid w:val="009B1DC2"/>
    <w:rsid w:val="009B1F0F"/>
    <w:rsid w:val="009B227B"/>
    <w:rsid w:val="009B2289"/>
    <w:rsid w:val="009B252B"/>
    <w:rsid w:val="009B2579"/>
    <w:rsid w:val="009B276C"/>
    <w:rsid w:val="009B27A0"/>
    <w:rsid w:val="009B28B6"/>
    <w:rsid w:val="009B2A11"/>
    <w:rsid w:val="009B2B55"/>
    <w:rsid w:val="009B2CA9"/>
    <w:rsid w:val="009B2CC8"/>
    <w:rsid w:val="009B2D20"/>
    <w:rsid w:val="009B2D78"/>
    <w:rsid w:val="009B2FA0"/>
    <w:rsid w:val="009B3076"/>
    <w:rsid w:val="009B33E7"/>
    <w:rsid w:val="009B34E6"/>
    <w:rsid w:val="009B373B"/>
    <w:rsid w:val="009B3746"/>
    <w:rsid w:val="009B385D"/>
    <w:rsid w:val="009B386A"/>
    <w:rsid w:val="009B3A6E"/>
    <w:rsid w:val="009B3D41"/>
    <w:rsid w:val="009B3DE7"/>
    <w:rsid w:val="009B400A"/>
    <w:rsid w:val="009B44A5"/>
    <w:rsid w:val="009B45E4"/>
    <w:rsid w:val="009B4701"/>
    <w:rsid w:val="009B4809"/>
    <w:rsid w:val="009B4A0B"/>
    <w:rsid w:val="009B4B17"/>
    <w:rsid w:val="009B4B7D"/>
    <w:rsid w:val="009B4C00"/>
    <w:rsid w:val="009B4C07"/>
    <w:rsid w:val="009B4C4B"/>
    <w:rsid w:val="009B5003"/>
    <w:rsid w:val="009B5032"/>
    <w:rsid w:val="009B5084"/>
    <w:rsid w:val="009B519A"/>
    <w:rsid w:val="009B5512"/>
    <w:rsid w:val="009B555D"/>
    <w:rsid w:val="009B562B"/>
    <w:rsid w:val="009B5715"/>
    <w:rsid w:val="009B57CA"/>
    <w:rsid w:val="009B5943"/>
    <w:rsid w:val="009B5BE7"/>
    <w:rsid w:val="009B5CA6"/>
    <w:rsid w:val="009B5DAE"/>
    <w:rsid w:val="009B5E72"/>
    <w:rsid w:val="009B640F"/>
    <w:rsid w:val="009B652F"/>
    <w:rsid w:val="009B659C"/>
    <w:rsid w:val="009B6727"/>
    <w:rsid w:val="009B67B6"/>
    <w:rsid w:val="009B690B"/>
    <w:rsid w:val="009B698D"/>
    <w:rsid w:val="009B6BB0"/>
    <w:rsid w:val="009B6D72"/>
    <w:rsid w:val="009B6EF0"/>
    <w:rsid w:val="009B6F5E"/>
    <w:rsid w:val="009B7001"/>
    <w:rsid w:val="009B70B7"/>
    <w:rsid w:val="009B70F6"/>
    <w:rsid w:val="009B7247"/>
    <w:rsid w:val="009B728D"/>
    <w:rsid w:val="009B72B8"/>
    <w:rsid w:val="009B7368"/>
    <w:rsid w:val="009B74E4"/>
    <w:rsid w:val="009B7549"/>
    <w:rsid w:val="009B767E"/>
    <w:rsid w:val="009B76DA"/>
    <w:rsid w:val="009B7864"/>
    <w:rsid w:val="009B791B"/>
    <w:rsid w:val="009B79A8"/>
    <w:rsid w:val="009B7A0A"/>
    <w:rsid w:val="009C01DD"/>
    <w:rsid w:val="009C02A4"/>
    <w:rsid w:val="009C02B1"/>
    <w:rsid w:val="009C02E4"/>
    <w:rsid w:val="009C0362"/>
    <w:rsid w:val="009C0858"/>
    <w:rsid w:val="009C0868"/>
    <w:rsid w:val="009C096E"/>
    <w:rsid w:val="009C0BD7"/>
    <w:rsid w:val="009C0C5E"/>
    <w:rsid w:val="009C0F3E"/>
    <w:rsid w:val="009C11E2"/>
    <w:rsid w:val="009C1494"/>
    <w:rsid w:val="009C14D8"/>
    <w:rsid w:val="009C1614"/>
    <w:rsid w:val="009C1760"/>
    <w:rsid w:val="009C17CD"/>
    <w:rsid w:val="009C18B5"/>
    <w:rsid w:val="009C18D6"/>
    <w:rsid w:val="009C1C67"/>
    <w:rsid w:val="009C1D56"/>
    <w:rsid w:val="009C1D61"/>
    <w:rsid w:val="009C1FA3"/>
    <w:rsid w:val="009C1FDA"/>
    <w:rsid w:val="009C1FF8"/>
    <w:rsid w:val="009C20FC"/>
    <w:rsid w:val="009C2138"/>
    <w:rsid w:val="009C21F1"/>
    <w:rsid w:val="009C22A3"/>
    <w:rsid w:val="009C2307"/>
    <w:rsid w:val="009C2311"/>
    <w:rsid w:val="009C23F6"/>
    <w:rsid w:val="009C24A5"/>
    <w:rsid w:val="009C2A25"/>
    <w:rsid w:val="009C2B02"/>
    <w:rsid w:val="009C2E85"/>
    <w:rsid w:val="009C2ECC"/>
    <w:rsid w:val="009C2F5A"/>
    <w:rsid w:val="009C2FE4"/>
    <w:rsid w:val="009C301A"/>
    <w:rsid w:val="009C3053"/>
    <w:rsid w:val="009C31C5"/>
    <w:rsid w:val="009C31E3"/>
    <w:rsid w:val="009C3241"/>
    <w:rsid w:val="009C33F7"/>
    <w:rsid w:val="009C344E"/>
    <w:rsid w:val="009C34BA"/>
    <w:rsid w:val="009C3544"/>
    <w:rsid w:val="009C35AC"/>
    <w:rsid w:val="009C37EE"/>
    <w:rsid w:val="009C3908"/>
    <w:rsid w:val="009C3954"/>
    <w:rsid w:val="009C3CA5"/>
    <w:rsid w:val="009C3DD8"/>
    <w:rsid w:val="009C3EB6"/>
    <w:rsid w:val="009C3F6F"/>
    <w:rsid w:val="009C409D"/>
    <w:rsid w:val="009C40D7"/>
    <w:rsid w:val="009C4234"/>
    <w:rsid w:val="009C4280"/>
    <w:rsid w:val="009C4317"/>
    <w:rsid w:val="009C4536"/>
    <w:rsid w:val="009C47AA"/>
    <w:rsid w:val="009C4828"/>
    <w:rsid w:val="009C48A6"/>
    <w:rsid w:val="009C48B1"/>
    <w:rsid w:val="009C4940"/>
    <w:rsid w:val="009C49F7"/>
    <w:rsid w:val="009C4B1F"/>
    <w:rsid w:val="009C4B6F"/>
    <w:rsid w:val="009C4E7D"/>
    <w:rsid w:val="009C4FEB"/>
    <w:rsid w:val="009C4FED"/>
    <w:rsid w:val="009C51B7"/>
    <w:rsid w:val="009C537A"/>
    <w:rsid w:val="009C53B9"/>
    <w:rsid w:val="009C540A"/>
    <w:rsid w:val="009C548E"/>
    <w:rsid w:val="009C5803"/>
    <w:rsid w:val="009C5922"/>
    <w:rsid w:val="009C597C"/>
    <w:rsid w:val="009C5C24"/>
    <w:rsid w:val="009C5CE8"/>
    <w:rsid w:val="009C5D5E"/>
    <w:rsid w:val="009C5D8B"/>
    <w:rsid w:val="009C60C6"/>
    <w:rsid w:val="009C6192"/>
    <w:rsid w:val="009C61AE"/>
    <w:rsid w:val="009C62FD"/>
    <w:rsid w:val="009C6527"/>
    <w:rsid w:val="009C6795"/>
    <w:rsid w:val="009C681C"/>
    <w:rsid w:val="009C6A18"/>
    <w:rsid w:val="009C6B0D"/>
    <w:rsid w:val="009C6B10"/>
    <w:rsid w:val="009C6C18"/>
    <w:rsid w:val="009C6E5C"/>
    <w:rsid w:val="009C6EBB"/>
    <w:rsid w:val="009C704E"/>
    <w:rsid w:val="009C709A"/>
    <w:rsid w:val="009C72D5"/>
    <w:rsid w:val="009C73C1"/>
    <w:rsid w:val="009C7493"/>
    <w:rsid w:val="009C74BC"/>
    <w:rsid w:val="009C7528"/>
    <w:rsid w:val="009C75E4"/>
    <w:rsid w:val="009C7682"/>
    <w:rsid w:val="009C76B7"/>
    <w:rsid w:val="009C7725"/>
    <w:rsid w:val="009C7817"/>
    <w:rsid w:val="009C7862"/>
    <w:rsid w:val="009C7958"/>
    <w:rsid w:val="009C7AAB"/>
    <w:rsid w:val="009C7B72"/>
    <w:rsid w:val="009C7BD4"/>
    <w:rsid w:val="009C7EA6"/>
    <w:rsid w:val="009D004B"/>
    <w:rsid w:val="009D025B"/>
    <w:rsid w:val="009D02EF"/>
    <w:rsid w:val="009D055B"/>
    <w:rsid w:val="009D05D8"/>
    <w:rsid w:val="009D0ACC"/>
    <w:rsid w:val="009D0B01"/>
    <w:rsid w:val="009D0DB8"/>
    <w:rsid w:val="009D0E83"/>
    <w:rsid w:val="009D0F95"/>
    <w:rsid w:val="009D0FB1"/>
    <w:rsid w:val="009D1041"/>
    <w:rsid w:val="009D139E"/>
    <w:rsid w:val="009D1438"/>
    <w:rsid w:val="009D1992"/>
    <w:rsid w:val="009D1A88"/>
    <w:rsid w:val="009D1ADB"/>
    <w:rsid w:val="009D1DE2"/>
    <w:rsid w:val="009D1FAF"/>
    <w:rsid w:val="009D204C"/>
    <w:rsid w:val="009D2135"/>
    <w:rsid w:val="009D229D"/>
    <w:rsid w:val="009D22FD"/>
    <w:rsid w:val="009D2490"/>
    <w:rsid w:val="009D252E"/>
    <w:rsid w:val="009D25F5"/>
    <w:rsid w:val="009D265B"/>
    <w:rsid w:val="009D271E"/>
    <w:rsid w:val="009D279C"/>
    <w:rsid w:val="009D2A52"/>
    <w:rsid w:val="009D2C9F"/>
    <w:rsid w:val="009D2F40"/>
    <w:rsid w:val="009D2F56"/>
    <w:rsid w:val="009D311B"/>
    <w:rsid w:val="009D3280"/>
    <w:rsid w:val="009D333D"/>
    <w:rsid w:val="009D3361"/>
    <w:rsid w:val="009D342D"/>
    <w:rsid w:val="009D34EA"/>
    <w:rsid w:val="009D351E"/>
    <w:rsid w:val="009D36FB"/>
    <w:rsid w:val="009D3ADB"/>
    <w:rsid w:val="009D3AF4"/>
    <w:rsid w:val="009D3B8E"/>
    <w:rsid w:val="009D3C33"/>
    <w:rsid w:val="009D3D04"/>
    <w:rsid w:val="009D3D13"/>
    <w:rsid w:val="009D3D6D"/>
    <w:rsid w:val="009D3DF9"/>
    <w:rsid w:val="009D3E13"/>
    <w:rsid w:val="009D3E87"/>
    <w:rsid w:val="009D3F65"/>
    <w:rsid w:val="009D3FFA"/>
    <w:rsid w:val="009D400F"/>
    <w:rsid w:val="009D4291"/>
    <w:rsid w:val="009D44F3"/>
    <w:rsid w:val="009D45A5"/>
    <w:rsid w:val="009D49A0"/>
    <w:rsid w:val="009D4B52"/>
    <w:rsid w:val="009D4B75"/>
    <w:rsid w:val="009D4B95"/>
    <w:rsid w:val="009D4CB6"/>
    <w:rsid w:val="009D4DDC"/>
    <w:rsid w:val="009D4E37"/>
    <w:rsid w:val="009D4E40"/>
    <w:rsid w:val="009D4F20"/>
    <w:rsid w:val="009D51BA"/>
    <w:rsid w:val="009D51FC"/>
    <w:rsid w:val="009D52B3"/>
    <w:rsid w:val="009D535B"/>
    <w:rsid w:val="009D556C"/>
    <w:rsid w:val="009D5824"/>
    <w:rsid w:val="009D5841"/>
    <w:rsid w:val="009D5978"/>
    <w:rsid w:val="009D59EE"/>
    <w:rsid w:val="009D5A4A"/>
    <w:rsid w:val="009D5B7C"/>
    <w:rsid w:val="009D5BF7"/>
    <w:rsid w:val="009D5D03"/>
    <w:rsid w:val="009D5EB2"/>
    <w:rsid w:val="009D5F5C"/>
    <w:rsid w:val="009D606A"/>
    <w:rsid w:val="009D6285"/>
    <w:rsid w:val="009D62D0"/>
    <w:rsid w:val="009D6327"/>
    <w:rsid w:val="009D634D"/>
    <w:rsid w:val="009D63C6"/>
    <w:rsid w:val="009D646D"/>
    <w:rsid w:val="009D64F9"/>
    <w:rsid w:val="009D6514"/>
    <w:rsid w:val="009D666F"/>
    <w:rsid w:val="009D671B"/>
    <w:rsid w:val="009D68FC"/>
    <w:rsid w:val="009D69E6"/>
    <w:rsid w:val="009D6A9C"/>
    <w:rsid w:val="009D6D00"/>
    <w:rsid w:val="009D6D6C"/>
    <w:rsid w:val="009D6E8A"/>
    <w:rsid w:val="009D70CF"/>
    <w:rsid w:val="009D7458"/>
    <w:rsid w:val="009D74B0"/>
    <w:rsid w:val="009D77D5"/>
    <w:rsid w:val="009D77E9"/>
    <w:rsid w:val="009D798C"/>
    <w:rsid w:val="009E0089"/>
    <w:rsid w:val="009E012F"/>
    <w:rsid w:val="009E0291"/>
    <w:rsid w:val="009E02C3"/>
    <w:rsid w:val="009E03B0"/>
    <w:rsid w:val="009E03F2"/>
    <w:rsid w:val="009E0430"/>
    <w:rsid w:val="009E0663"/>
    <w:rsid w:val="009E0798"/>
    <w:rsid w:val="009E08D3"/>
    <w:rsid w:val="009E0BE6"/>
    <w:rsid w:val="009E0E30"/>
    <w:rsid w:val="009E0E4E"/>
    <w:rsid w:val="009E0ED4"/>
    <w:rsid w:val="009E12FA"/>
    <w:rsid w:val="009E1336"/>
    <w:rsid w:val="009E13ED"/>
    <w:rsid w:val="009E158D"/>
    <w:rsid w:val="009E15F4"/>
    <w:rsid w:val="009E1633"/>
    <w:rsid w:val="009E1721"/>
    <w:rsid w:val="009E17C7"/>
    <w:rsid w:val="009E1804"/>
    <w:rsid w:val="009E180A"/>
    <w:rsid w:val="009E18FA"/>
    <w:rsid w:val="009E1A35"/>
    <w:rsid w:val="009E1AA7"/>
    <w:rsid w:val="009E1B65"/>
    <w:rsid w:val="009E1BCD"/>
    <w:rsid w:val="009E1CD8"/>
    <w:rsid w:val="009E1D47"/>
    <w:rsid w:val="009E1DF0"/>
    <w:rsid w:val="009E2035"/>
    <w:rsid w:val="009E2037"/>
    <w:rsid w:val="009E20FA"/>
    <w:rsid w:val="009E212F"/>
    <w:rsid w:val="009E231E"/>
    <w:rsid w:val="009E240E"/>
    <w:rsid w:val="009E24FA"/>
    <w:rsid w:val="009E2521"/>
    <w:rsid w:val="009E2540"/>
    <w:rsid w:val="009E2651"/>
    <w:rsid w:val="009E2933"/>
    <w:rsid w:val="009E2976"/>
    <w:rsid w:val="009E2B98"/>
    <w:rsid w:val="009E2D52"/>
    <w:rsid w:val="009E30F7"/>
    <w:rsid w:val="009E3144"/>
    <w:rsid w:val="009E318E"/>
    <w:rsid w:val="009E31D4"/>
    <w:rsid w:val="009E3201"/>
    <w:rsid w:val="009E320E"/>
    <w:rsid w:val="009E3358"/>
    <w:rsid w:val="009E359A"/>
    <w:rsid w:val="009E35F5"/>
    <w:rsid w:val="009E3669"/>
    <w:rsid w:val="009E375B"/>
    <w:rsid w:val="009E379B"/>
    <w:rsid w:val="009E395D"/>
    <w:rsid w:val="009E39FB"/>
    <w:rsid w:val="009E3ADD"/>
    <w:rsid w:val="009E3C20"/>
    <w:rsid w:val="009E3C66"/>
    <w:rsid w:val="009E3E79"/>
    <w:rsid w:val="009E3F2A"/>
    <w:rsid w:val="009E4112"/>
    <w:rsid w:val="009E4419"/>
    <w:rsid w:val="009E452F"/>
    <w:rsid w:val="009E464D"/>
    <w:rsid w:val="009E470B"/>
    <w:rsid w:val="009E4821"/>
    <w:rsid w:val="009E482A"/>
    <w:rsid w:val="009E485A"/>
    <w:rsid w:val="009E4890"/>
    <w:rsid w:val="009E4A83"/>
    <w:rsid w:val="009E4AFB"/>
    <w:rsid w:val="009E4B45"/>
    <w:rsid w:val="009E4B9E"/>
    <w:rsid w:val="009E4D23"/>
    <w:rsid w:val="009E4F59"/>
    <w:rsid w:val="009E502C"/>
    <w:rsid w:val="009E5112"/>
    <w:rsid w:val="009E534C"/>
    <w:rsid w:val="009E5A09"/>
    <w:rsid w:val="009E5A8C"/>
    <w:rsid w:val="009E5B58"/>
    <w:rsid w:val="009E5BAE"/>
    <w:rsid w:val="009E5C90"/>
    <w:rsid w:val="009E6058"/>
    <w:rsid w:val="009E61E4"/>
    <w:rsid w:val="009E6388"/>
    <w:rsid w:val="009E64E8"/>
    <w:rsid w:val="009E6565"/>
    <w:rsid w:val="009E65AF"/>
    <w:rsid w:val="009E6655"/>
    <w:rsid w:val="009E66B3"/>
    <w:rsid w:val="009E6726"/>
    <w:rsid w:val="009E6839"/>
    <w:rsid w:val="009E6932"/>
    <w:rsid w:val="009E6AAA"/>
    <w:rsid w:val="009E6ADC"/>
    <w:rsid w:val="009E6AEF"/>
    <w:rsid w:val="009E6B46"/>
    <w:rsid w:val="009E6D94"/>
    <w:rsid w:val="009E6DED"/>
    <w:rsid w:val="009E6E1D"/>
    <w:rsid w:val="009E70D0"/>
    <w:rsid w:val="009E77DC"/>
    <w:rsid w:val="009E787C"/>
    <w:rsid w:val="009E788F"/>
    <w:rsid w:val="009E7C28"/>
    <w:rsid w:val="009E7E66"/>
    <w:rsid w:val="009E7F07"/>
    <w:rsid w:val="009E7F2E"/>
    <w:rsid w:val="009F0230"/>
    <w:rsid w:val="009F0316"/>
    <w:rsid w:val="009F0364"/>
    <w:rsid w:val="009F04E8"/>
    <w:rsid w:val="009F086B"/>
    <w:rsid w:val="009F09BB"/>
    <w:rsid w:val="009F0B49"/>
    <w:rsid w:val="009F0CAD"/>
    <w:rsid w:val="009F0D17"/>
    <w:rsid w:val="009F0D44"/>
    <w:rsid w:val="009F0EC9"/>
    <w:rsid w:val="009F105B"/>
    <w:rsid w:val="009F10B7"/>
    <w:rsid w:val="009F11C0"/>
    <w:rsid w:val="009F1319"/>
    <w:rsid w:val="009F1398"/>
    <w:rsid w:val="009F17D7"/>
    <w:rsid w:val="009F1ADE"/>
    <w:rsid w:val="009F1D65"/>
    <w:rsid w:val="009F1FA8"/>
    <w:rsid w:val="009F2022"/>
    <w:rsid w:val="009F210C"/>
    <w:rsid w:val="009F21EF"/>
    <w:rsid w:val="009F22F9"/>
    <w:rsid w:val="009F23CB"/>
    <w:rsid w:val="009F24F1"/>
    <w:rsid w:val="009F250E"/>
    <w:rsid w:val="009F273B"/>
    <w:rsid w:val="009F2849"/>
    <w:rsid w:val="009F2865"/>
    <w:rsid w:val="009F2909"/>
    <w:rsid w:val="009F2AAB"/>
    <w:rsid w:val="009F2B8D"/>
    <w:rsid w:val="009F2D9F"/>
    <w:rsid w:val="009F2DD4"/>
    <w:rsid w:val="009F2FAD"/>
    <w:rsid w:val="009F3147"/>
    <w:rsid w:val="009F3384"/>
    <w:rsid w:val="009F3A9F"/>
    <w:rsid w:val="009F3AC0"/>
    <w:rsid w:val="009F3B1D"/>
    <w:rsid w:val="009F3D03"/>
    <w:rsid w:val="009F3EC5"/>
    <w:rsid w:val="009F3F57"/>
    <w:rsid w:val="009F3F59"/>
    <w:rsid w:val="009F3FEF"/>
    <w:rsid w:val="009F4130"/>
    <w:rsid w:val="009F418D"/>
    <w:rsid w:val="009F4217"/>
    <w:rsid w:val="009F4366"/>
    <w:rsid w:val="009F43B3"/>
    <w:rsid w:val="009F444B"/>
    <w:rsid w:val="009F44BE"/>
    <w:rsid w:val="009F44D3"/>
    <w:rsid w:val="009F46C8"/>
    <w:rsid w:val="009F4949"/>
    <w:rsid w:val="009F499A"/>
    <w:rsid w:val="009F49E6"/>
    <w:rsid w:val="009F4A48"/>
    <w:rsid w:val="009F4AA4"/>
    <w:rsid w:val="009F4C98"/>
    <w:rsid w:val="009F4CBF"/>
    <w:rsid w:val="009F4DD0"/>
    <w:rsid w:val="009F4E32"/>
    <w:rsid w:val="009F4E9F"/>
    <w:rsid w:val="009F5004"/>
    <w:rsid w:val="009F508A"/>
    <w:rsid w:val="009F5093"/>
    <w:rsid w:val="009F5115"/>
    <w:rsid w:val="009F5122"/>
    <w:rsid w:val="009F5194"/>
    <w:rsid w:val="009F53B9"/>
    <w:rsid w:val="009F5518"/>
    <w:rsid w:val="009F5549"/>
    <w:rsid w:val="009F5709"/>
    <w:rsid w:val="009F58AE"/>
    <w:rsid w:val="009F5A32"/>
    <w:rsid w:val="009F5B66"/>
    <w:rsid w:val="009F5D24"/>
    <w:rsid w:val="009F5E0B"/>
    <w:rsid w:val="009F614B"/>
    <w:rsid w:val="009F6401"/>
    <w:rsid w:val="009F65EA"/>
    <w:rsid w:val="009F666A"/>
    <w:rsid w:val="009F67B9"/>
    <w:rsid w:val="009F6EE5"/>
    <w:rsid w:val="009F6FD4"/>
    <w:rsid w:val="009F72A8"/>
    <w:rsid w:val="009F74B3"/>
    <w:rsid w:val="009F78AF"/>
    <w:rsid w:val="009F7A49"/>
    <w:rsid w:val="009F7DD8"/>
    <w:rsid w:val="009F7E38"/>
    <w:rsid w:val="009F7ECF"/>
    <w:rsid w:val="009F7EE4"/>
    <w:rsid w:val="009F7FB3"/>
    <w:rsid w:val="00A00324"/>
    <w:rsid w:val="00A0050A"/>
    <w:rsid w:val="00A00660"/>
    <w:rsid w:val="00A006C7"/>
    <w:rsid w:val="00A00743"/>
    <w:rsid w:val="00A00990"/>
    <w:rsid w:val="00A00ACB"/>
    <w:rsid w:val="00A00C15"/>
    <w:rsid w:val="00A00C6C"/>
    <w:rsid w:val="00A00D10"/>
    <w:rsid w:val="00A00D72"/>
    <w:rsid w:val="00A01078"/>
    <w:rsid w:val="00A01093"/>
    <w:rsid w:val="00A01324"/>
    <w:rsid w:val="00A01404"/>
    <w:rsid w:val="00A0141C"/>
    <w:rsid w:val="00A014E6"/>
    <w:rsid w:val="00A016B6"/>
    <w:rsid w:val="00A01855"/>
    <w:rsid w:val="00A01ACD"/>
    <w:rsid w:val="00A01C70"/>
    <w:rsid w:val="00A01D53"/>
    <w:rsid w:val="00A01E9C"/>
    <w:rsid w:val="00A01F0E"/>
    <w:rsid w:val="00A02364"/>
    <w:rsid w:val="00A02456"/>
    <w:rsid w:val="00A024A9"/>
    <w:rsid w:val="00A0254F"/>
    <w:rsid w:val="00A028ED"/>
    <w:rsid w:val="00A02916"/>
    <w:rsid w:val="00A02A2F"/>
    <w:rsid w:val="00A02CE5"/>
    <w:rsid w:val="00A02DFC"/>
    <w:rsid w:val="00A0325E"/>
    <w:rsid w:val="00A03573"/>
    <w:rsid w:val="00A0358C"/>
    <w:rsid w:val="00A03630"/>
    <w:rsid w:val="00A0380C"/>
    <w:rsid w:val="00A03960"/>
    <w:rsid w:val="00A03AF0"/>
    <w:rsid w:val="00A03BFF"/>
    <w:rsid w:val="00A03C23"/>
    <w:rsid w:val="00A03D04"/>
    <w:rsid w:val="00A03D4E"/>
    <w:rsid w:val="00A03DBE"/>
    <w:rsid w:val="00A03EA0"/>
    <w:rsid w:val="00A03FB9"/>
    <w:rsid w:val="00A04002"/>
    <w:rsid w:val="00A04018"/>
    <w:rsid w:val="00A0440F"/>
    <w:rsid w:val="00A045A0"/>
    <w:rsid w:val="00A047CB"/>
    <w:rsid w:val="00A04848"/>
    <w:rsid w:val="00A0491B"/>
    <w:rsid w:val="00A04B95"/>
    <w:rsid w:val="00A04D82"/>
    <w:rsid w:val="00A04E7A"/>
    <w:rsid w:val="00A04F2E"/>
    <w:rsid w:val="00A04F91"/>
    <w:rsid w:val="00A05087"/>
    <w:rsid w:val="00A05163"/>
    <w:rsid w:val="00A0522E"/>
    <w:rsid w:val="00A0526C"/>
    <w:rsid w:val="00A05424"/>
    <w:rsid w:val="00A05481"/>
    <w:rsid w:val="00A05512"/>
    <w:rsid w:val="00A059F2"/>
    <w:rsid w:val="00A059FD"/>
    <w:rsid w:val="00A05B6B"/>
    <w:rsid w:val="00A05C6D"/>
    <w:rsid w:val="00A05D03"/>
    <w:rsid w:val="00A05D8E"/>
    <w:rsid w:val="00A05DA6"/>
    <w:rsid w:val="00A05DBC"/>
    <w:rsid w:val="00A05DDC"/>
    <w:rsid w:val="00A05F8C"/>
    <w:rsid w:val="00A0600A"/>
    <w:rsid w:val="00A0633E"/>
    <w:rsid w:val="00A06487"/>
    <w:rsid w:val="00A06847"/>
    <w:rsid w:val="00A069FD"/>
    <w:rsid w:val="00A06BA0"/>
    <w:rsid w:val="00A06F88"/>
    <w:rsid w:val="00A06F9F"/>
    <w:rsid w:val="00A06FAD"/>
    <w:rsid w:val="00A07093"/>
    <w:rsid w:val="00A07183"/>
    <w:rsid w:val="00A074C6"/>
    <w:rsid w:val="00A074E0"/>
    <w:rsid w:val="00A0751D"/>
    <w:rsid w:val="00A0757B"/>
    <w:rsid w:val="00A0768F"/>
    <w:rsid w:val="00A0770F"/>
    <w:rsid w:val="00A07834"/>
    <w:rsid w:val="00A07B08"/>
    <w:rsid w:val="00A07B31"/>
    <w:rsid w:val="00A07B54"/>
    <w:rsid w:val="00A07C26"/>
    <w:rsid w:val="00A07D0D"/>
    <w:rsid w:val="00A07D58"/>
    <w:rsid w:val="00A07D7B"/>
    <w:rsid w:val="00A07E6F"/>
    <w:rsid w:val="00A07E82"/>
    <w:rsid w:val="00A07F24"/>
    <w:rsid w:val="00A07F40"/>
    <w:rsid w:val="00A1033A"/>
    <w:rsid w:val="00A103A3"/>
    <w:rsid w:val="00A103D2"/>
    <w:rsid w:val="00A10571"/>
    <w:rsid w:val="00A105DE"/>
    <w:rsid w:val="00A1062C"/>
    <w:rsid w:val="00A108B6"/>
    <w:rsid w:val="00A10982"/>
    <w:rsid w:val="00A109D8"/>
    <w:rsid w:val="00A10C32"/>
    <w:rsid w:val="00A10C40"/>
    <w:rsid w:val="00A10C63"/>
    <w:rsid w:val="00A10DAA"/>
    <w:rsid w:val="00A10E0A"/>
    <w:rsid w:val="00A10E21"/>
    <w:rsid w:val="00A10E33"/>
    <w:rsid w:val="00A10F4F"/>
    <w:rsid w:val="00A10FD6"/>
    <w:rsid w:val="00A11090"/>
    <w:rsid w:val="00A1110A"/>
    <w:rsid w:val="00A11165"/>
    <w:rsid w:val="00A111F6"/>
    <w:rsid w:val="00A112E5"/>
    <w:rsid w:val="00A1161B"/>
    <w:rsid w:val="00A1175D"/>
    <w:rsid w:val="00A11874"/>
    <w:rsid w:val="00A119F8"/>
    <w:rsid w:val="00A11A90"/>
    <w:rsid w:val="00A11B0C"/>
    <w:rsid w:val="00A11EDF"/>
    <w:rsid w:val="00A11FD8"/>
    <w:rsid w:val="00A120EB"/>
    <w:rsid w:val="00A12185"/>
    <w:rsid w:val="00A12338"/>
    <w:rsid w:val="00A1233B"/>
    <w:rsid w:val="00A123A9"/>
    <w:rsid w:val="00A1252B"/>
    <w:rsid w:val="00A12673"/>
    <w:rsid w:val="00A12999"/>
    <w:rsid w:val="00A12AD4"/>
    <w:rsid w:val="00A12B7E"/>
    <w:rsid w:val="00A12D3C"/>
    <w:rsid w:val="00A13023"/>
    <w:rsid w:val="00A134B8"/>
    <w:rsid w:val="00A1367F"/>
    <w:rsid w:val="00A13883"/>
    <w:rsid w:val="00A139A5"/>
    <w:rsid w:val="00A13B04"/>
    <w:rsid w:val="00A13EF3"/>
    <w:rsid w:val="00A13F3B"/>
    <w:rsid w:val="00A1406D"/>
    <w:rsid w:val="00A1420B"/>
    <w:rsid w:val="00A14379"/>
    <w:rsid w:val="00A1443B"/>
    <w:rsid w:val="00A1453E"/>
    <w:rsid w:val="00A14652"/>
    <w:rsid w:val="00A1467D"/>
    <w:rsid w:val="00A14735"/>
    <w:rsid w:val="00A14819"/>
    <w:rsid w:val="00A14948"/>
    <w:rsid w:val="00A14C57"/>
    <w:rsid w:val="00A14CC3"/>
    <w:rsid w:val="00A14CEB"/>
    <w:rsid w:val="00A14E3F"/>
    <w:rsid w:val="00A14EAE"/>
    <w:rsid w:val="00A14FE1"/>
    <w:rsid w:val="00A15184"/>
    <w:rsid w:val="00A15278"/>
    <w:rsid w:val="00A1536B"/>
    <w:rsid w:val="00A153FF"/>
    <w:rsid w:val="00A15435"/>
    <w:rsid w:val="00A15636"/>
    <w:rsid w:val="00A15776"/>
    <w:rsid w:val="00A158DD"/>
    <w:rsid w:val="00A15930"/>
    <w:rsid w:val="00A15A31"/>
    <w:rsid w:val="00A15B75"/>
    <w:rsid w:val="00A15BE4"/>
    <w:rsid w:val="00A15CC7"/>
    <w:rsid w:val="00A15D0F"/>
    <w:rsid w:val="00A15D23"/>
    <w:rsid w:val="00A15E1A"/>
    <w:rsid w:val="00A15E1D"/>
    <w:rsid w:val="00A15EC5"/>
    <w:rsid w:val="00A15FB7"/>
    <w:rsid w:val="00A16163"/>
    <w:rsid w:val="00A1633F"/>
    <w:rsid w:val="00A163D1"/>
    <w:rsid w:val="00A16402"/>
    <w:rsid w:val="00A166D9"/>
    <w:rsid w:val="00A16735"/>
    <w:rsid w:val="00A16804"/>
    <w:rsid w:val="00A16C24"/>
    <w:rsid w:val="00A16E5B"/>
    <w:rsid w:val="00A16E9A"/>
    <w:rsid w:val="00A17014"/>
    <w:rsid w:val="00A17122"/>
    <w:rsid w:val="00A171C5"/>
    <w:rsid w:val="00A171C9"/>
    <w:rsid w:val="00A1736A"/>
    <w:rsid w:val="00A17574"/>
    <w:rsid w:val="00A17600"/>
    <w:rsid w:val="00A17669"/>
    <w:rsid w:val="00A1777F"/>
    <w:rsid w:val="00A17A89"/>
    <w:rsid w:val="00A17B7C"/>
    <w:rsid w:val="00A17BF9"/>
    <w:rsid w:val="00A17D46"/>
    <w:rsid w:val="00A17F2C"/>
    <w:rsid w:val="00A2001E"/>
    <w:rsid w:val="00A200B7"/>
    <w:rsid w:val="00A201BD"/>
    <w:rsid w:val="00A20268"/>
    <w:rsid w:val="00A202AE"/>
    <w:rsid w:val="00A2036B"/>
    <w:rsid w:val="00A20398"/>
    <w:rsid w:val="00A2060F"/>
    <w:rsid w:val="00A2075E"/>
    <w:rsid w:val="00A2081E"/>
    <w:rsid w:val="00A2093C"/>
    <w:rsid w:val="00A20A35"/>
    <w:rsid w:val="00A20A3E"/>
    <w:rsid w:val="00A20AD8"/>
    <w:rsid w:val="00A20B91"/>
    <w:rsid w:val="00A20BDF"/>
    <w:rsid w:val="00A20C0F"/>
    <w:rsid w:val="00A20C72"/>
    <w:rsid w:val="00A20D2E"/>
    <w:rsid w:val="00A20DD3"/>
    <w:rsid w:val="00A20F6D"/>
    <w:rsid w:val="00A210AC"/>
    <w:rsid w:val="00A210B8"/>
    <w:rsid w:val="00A210F3"/>
    <w:rsid w:val="00A21256"/>
    <w:rsid w:val="00A214AA"/>
    <w:rsid w:val="00A218C6"/>
    <w:rsid w:val="00A21919"/>
    <w:rsid w:val="00A21983"/>
    <w:rsid w:val="00A21B02"/>
    <w:rsid w:val="00A21BD2"/>
    <w:rsid w:val="00A21CC4"/>
    <w:rsid w:val="00A21DBE"/>
    <w:rsid w:val="00A21E5E"/>
    <w:rsid w:val="00A21EBD"/>
    <w:rsid w:val="00A2246C"/>
    <w:rsid w:val="00A2246E"/>
    <w:rsid w:val="00A224B2"/>
    <w:rsid w:val="00A224EF"/>
    <w:rsid w:val="00A2278E"/>
    <w:rsid w:val="00A22979"/>
    <w:rsid w:val="00A22B21"/>
    <w:rsid w:val="00A22BD8"/>
    <w:rsid w:val="00A22E37"/>
    <w:rsid w:val="00A22E8E"/>
    <w:rsid w:val="00A22F1A"/>
    <w:rsid w:val="00A22F62"/>
    <w:rsid w:val="00A22FC9"/>
    <w:rsid w:val="00A22FCC"/>
    <w:rsid w:val="00A2309F"/>
    <w:rsid w:val="00A2315F"/>
    <w:rsid w:val="00A23216"/>
    <w:rsid w:val="00A23501"/>
    <w:rsid w:val="00A237AB"/>
    <w:rsid w:val="00A237C2"/>
    <w:rsid w:val="00A23898"/>
    <w:rsid w:val="00A238C7"/>
    <w:rsid w:val="00A238EC"/>
    <w:rsid w:val="00A23927"/>
    <w:rsid w:val="00A23A07"/>
    <w:rsid w:val="00A23AB7"/>
    <w:rsid w:val="00A23F5D"/>
    <w:rsid w:val="00A23F9F"/>
    <w:rsid w:val="00A2406E"/>
    <w:rsid w:val="00A2417E"/>
    <w:rsid w:val="00A24226"/>
    <w:rsid w:val="00A242E4"/>
    <w:rsid w:val="00A24300"/>
    <w:rsid w:val="00A243FC"/>
    <w:rsid w:val="00A24598"/>
    <w:rsid w:val="00A24658"/>
    <w:rsid w:val="00A24B47"/>
    <w:rsid w:val="00A24B70"/>
    <w:rsid w:val="00A24C61"/>
    <w:rsid w:val="00A24C95"/>
    <w:rsid w:val="00A24C9E"/>
    <w:rsid w:val="00A24D8A"/>
    <w:rsid w:val="00A24F3C"/>
    <w:rsid w:val="00A25053"/>
    <w:rsid w:val="00A2519E"/>
    <w:rsid w:val="00A251D7"/>
    <w:rsid w:val="00A25329"/>
    <w:rsid w:val="00A254E0"/>
    <w:rsid w:val="00A25527"/>
    <w:rsid w:val="00A255F3"/>
    <w:rsid w:val="00A25871"/>
    <w:rsid w:val="00A258DA"/>
    <w:rsid w:val="00A25960"/>
    <w:rsid w:val="00A259CD"/>
    <w:rsid w:val="00A2646A"/>
    <w:rsid w:val="00A26475"/>
    <w:rsid w:val="00A26664"/>
    <w:rsid w:val="00A26736"/>
    <w:rsid w:val="00A2684C"/>
    <w:rsid w:val="00A26A6B"/>
    <w:rsid w:val="00A26A88"/>
    <w:rsid w:val="00A26AFE"/>
    <w:rsid w:val="00A26B98"/>
    <w:rsid w:val="00A26BB0"/>
    <w:rsid w:val="00A26C5B"/>
    <w:rsid w:val="00A26EC6"/>
    <w:rsid w:val="00A26F5F"/>
    <w:rsid w:val="00A26FF8"/>
    <w:rsid w:val="00A270C1"/>
    <w:rsid w:val="00A27161"/>
    <w:rsid w:val="00A272DA"/>
    <w:rsid w:val="00A2735F"/>
    <w:rsid w:val="00A27385"/>
    <w:rsid w:val="00A2740D"/>
    <w:rsid w:val="00A274D9"/>
    <w:rsid w:val="00A27869"/>
    <w:rsid w:val="00A2788A"/>
    <w:rsid w:val="00A27A8D"/>
    <w:rsid w:val="00A27D13"/>
    <w:rsid w:val="00A27E23"/>
    <w:rsid w:val="00A27EBC"/>
    <w:rsid w:val="00A27FB6"/>
    <w:rsid w:val="00A301E0"/>
    <w:rsid w:val="00A30490"/>
    <w:rsid w:val="00A304F0"/>
    <w:rsid w:val="00A3063C"/>
    <w:rsid w:val="00A3081D"/>
    <w:rsid w:val="00A30CA7"/>
    <w:rsid w:val="00A30D03"/>
    <w:rsid w:val="00A30D69"/>
    <w:rsid w:val="00A30E5D"/>
    <w:rsid w:val="00A30F48"/>
    <w:rsid w:val="00A31178"/>
    <w:rsid w:val="00A311C8"/>
    <w:rsid w:val="00A3123A"/>
    <w:rsid w:val="00A312DA"/>
    <w:rsid w:val="00A312E8"/>
    <w:rsid w:val="00A3133A"/>
    <w:rsid w:val="00A3139B"/>
    <w:rsid w:val="00A313AE"/>
    <w:rsid w:val="00A31780"/>
    <w:rsid w:val="00A31E7A"/>
    <w:rsid w:val="00A31F5A"/>
    <w:rsid w:val="00A320D6"/>
    <w:rsid w:val="00A3226A"/>
    <w:rsid w:val="00A32360"/>
    <w:rsid w:val="00A325E0"/>
    <w:rsid w:val="00A3262A"/>
    <w:rsid w:val="00A3269C"/>
    <w:rsid w:val="00A32713"/>
    <w:rsid w:val="00A32868"/>
    <w:rsid w:val="00A3291A"/>
    <w:rsid w:val="00A32939"/>
    <w:rsid w:val="00A3299D"/>
    <w:rsid w:val="00A329C7"/>
    <w:rsid w:val="00A329D7"/>
    <w:rsid w:val="00A32B32"/>
    <w:rsid w:val="00A32C8B"/>
    <w:rsid w:val="00A32DB4"/>
    <w:rsid w:val="00A32EF3"/>
    <w:rsid w:val="00A33062"/>
    <w:rsid w:val="00A33323"/>
    <w:rsid w:val="00A33335"/>
    <w:rsid w:val="00A33360"/>
    <w:rsid w:val="00A33421"/>
    <w:rsid w:val="00A33924"/>
    <w:rsid w:val="00A3399E"/>
    <w:rsid w:val="00A339E7"/>
    <w:rsid w:val="00A33A41"/>
    <w:rsid w:val="00A33B3C"/>
    <w:rsid w:val="00A33BD8"/>
    <w:rsid w:val="00A33CD8"/>
    <w:rsid w:val="00A33CF6"/>
    <w:rsid w:val="00A33D82"/>
    <w:rsid w:val="00A33DAB"/>
    <w:rsid w:val="00A33ECA"/>
    <w:rsid w:val="00A33F7E"/>
    <w:rsid w:val="00A340BD"/>
    <w:rsid w:val="00A34113"/>
    <w:rsid w:val="00A34178"/>
    <w:rsid w:val="00A3441B"/>
    <w:rsid w:val="00A344CD"/>
    <w:rsid w:val="00A34620"/>
    <w:rsid w:val="00A34AC0"/>
    <w:rsid w:val="00A34B0C"/>
    <w:rsid w:val="00A34BE1"/>
    <w:rsid w:val="00A34D52"/>
    <w:rsid w:val="00A34D87"/>
    <w:rsid w:val="00A34D97"/>
    <w:rsid w:val="00A34F90"/>
    <w:rsid w:val="00A34FE1"/>
    <w:rsid w:val="00A35183"/>
    <w:rsid w:val="00A355C2"/>
    <w:rsid w:val="00A3580F"/>
    <w:rsid w:val="00A35891"/>
    <w:rsid w:val="00A35B42"/>
    <w:rsid w:val="00A35B56"/>
    <w:rsid w:val="00A35BAC"/>
    <w:rsid w:val="00A35E3D"/>
    <w:rsid w:val="00A35EF7"/>
    <w:rsid w:val="00A35F05"/>
    <w:rsid w:val="00A36115"/>
    <w:rsid w:val="00A36511"/>
    <w:rsid w:val="00A365AA"/>
    <w:rsid w:val="00A36730"/>
    <w:rsid w:val="00A36923"/>
    <w:rsid w:val="00A36948"/>
    <w:rsid w:val="00A36A65"/>
    <w:rsid w:val="00A36E12"/>
    <w:rsid w:val="00A36FAB"/>
    <w:rsid w:val="00A37053"/>
    <w:rsid w:val="00A3706A"/>
    <w:rsid w:val="00A370B9"/>
    <w:rsid w:val="00A37152"/>
    <w:rsid w:val="00A372BD"/>
    <w:rsid w:val="00A373D5"/>
    <w:rsid w:val="00A374A9"/>
    <w:rsid w:val="00A374F1"/>
    <w:rsid w:val="00A37584"/>
    <w:rsid w:val="00A377D4"/>
    <w:rsid w:val="00A37A50"/>
    <w:rsid w:val="00A37C12"/>
    <w:rsid w:val="00A37EF2"/>
    <w:rsid w:val="00A40064"/>
    <w:rsid w:val="00A40087"/>
    <w:rsid w:val="00A4041A"/>
    <w:rsid w:val="00A40437"/>
    <w:rsid w:val="00A404A3"/>
    <w:rsid w:val="00A404B5"/>
    <w:rsid w:val="00A40582"/>
    <w:rsid w:val="00A407CD"/>
    <w:rsid w:val="00A40819"/>
    <w:rsid w:val="00A40842"/>
    <w:rsid w:val="00A408FC"/>
    <w:rsid w:val="00A40AAA"/>
    <w:rsid w:val="00A40AF6"/>
    <w:rsid w:val="00A40C04"/>
    <w:rsid w:val="00A40D8C"/>
    <w:rsid w:val="00A40EC0"/>
    <w:rsid w:val="00A40ECA"/>
    <w:rsid w:val="00A41115"/>
    <w:rsid w:val="00A41117"/>
    <w:rsid w:val="00A4136B"/>
    <w:rsid w:val="00A413AD"/>
    <w:rsid w:val="00A413D7"/>
    <w:rsid w:val="00A41615"/>
    <w:rsid w:val="00A41ACA"/>
    <w:rsid w:val="00A41B84"/>
    <w:rsid w:val="00A41E95"/>
    <w:rsid w:val="00A41F59"/>
    <w:rsid w:val="00A4201C"/>
    <w:rsid w:val="00A4219E"/>
    <w:rsid w:val="00A42428"/>
    <w:rsid w:val="00A42882"/>
    <w:rsid w:val="00A42BCE"/>
    <w:rsid w:val="00A42C9B"/>
    <w:rsid w:val="00A43042"/>
    <w:rsid w:val="00A432A3"/>
    <w:rsid w:val="00A43350"/>
    <w:rsid w:val="00A43390"/>
    <w:rsid w:val="00A43399"/>
    <w:rsid w:val="00A435B2"/>
    <w:rsid w:val="00A435DC"/>
    <w:rsid w:val="00A436D1"/>
    <w:rsid w:val="00A43772"/>
    <w:rsid w:val="00A439A9"/>
    <w:rsid w:val="00A43AF9"/>
    <w:rsid w:val="00A43F42"/>
    <w:rsid w:val="00A43FDF"/>
    <w:rsid w:val="00A44113"/>
    <w:rsid w:val="00A44115"/>
    <w:rsid w:val="00A4411E"/>
    <w:rsid w:val="00A4420C"/>
    <w:rsid w:val="00A44275"/>
    <w:rsid w:val="00A442C7"/>
    <w:rsid w:val="00A443DC"/>
    <w:rsid w:val="00A4452C"/>
    <w:rsid w:val="00A447BE"/>
    <w:rsid w:val="00A4490E"/>
    <w:rsid w:val="00A449EC"/>
    <w:rsid w:val="00A44AEB"/>
    <w:rsid w:val="00A44C92"/>
    <w:rsid w:val="00A44D9F"/>
    <w:rsid w:val="00A44E27"/>
    <w:rsid w:val="00A44EDB"/>
    <w:rsid w:val="00A44F3C"/>
    <w:rsid w:val="00A44F6D"/>
    <w:rsid w:val="00A44F93"/>
    <w:rsid w:val="00A45059"/>
    <w:rsid w:val="00A45372"/>
    <w:rsid w:val="00A455AE"/>
    <w:rsid w:val="00A455DD"/>
    <w:rsid w:val="00A4562D"/>
    <w:rsid w:val="00A45816"/>
    <w:rsid w:val="00A45865"/>
    <w:rsid w:val="00A45A9D"/>
    <w:rsid w:val="00A45BB6"/>
    <w:rsid w:val="00A45E8E"/>
    <w:rsid w:val="00A45EFB"/>
    <w:rsid w:val="00A45FA3"/>
    <w:rsid w:val="00A46046"/>
    <w:rsid w:val="00A46168"/>
    <w:rsid w:val="00A46300"/>
    <w:rsid w:val="00A4632C"/>
    <w:rsid w:val="00A46371"/>
    <w:rsid w:val="00A46659"/>
    <w:rsid w:val="00A46828"/>
    <w:rsid w:val="00A46AB7"/>
    <w:rsid w:val="00A46AE7"/>
    <w:rsid w:val="00A46CBA"/>
    <w:rsid w:val="00A46E0D"/>
    <w:rsid w:val="00A46E6F"/>
    <w:rsid w:val="00A46EFF"/>
    <w:rsid w:val="00A4707E"/>
    <w:rsid w:val="00A471CC"/>
    <w:rsid w:val="00A475B7"/>
    <w:rsid w:val="00A477CF"/>
    <w:rsid w:val="00A47887"/>
    <w:rsid w:val="00A47A7E"/>
    <w:rsid w:val="00A47B89"/>
    <w:rsid w:val="00A47C5A"/>
    <w:rsid w:val="00A47C9F"/>
    <w:rsid w:val="00A47CF6"/>
    <w:rsid w:val="00A47DAB"/>
    <w:rsid w:val="00A47E62"/>
    <w:rsid w:val="00A47ED4"/>
    <w:rsid w:val="00A47F04"/>
    <w:rsid w:val="00A47FF5"/>
    <w:rsid w:val="00A50010"/>
    <w:rsid w:val="00A501FA"/>
    <w:rsid w:val="00A50359"/>
    <w:rsid w:val="00A50556"/>
    <w:rsid w:val="00A5055B"/>
    <w:rsid w:val="00A5067D"/>
    <w:rsid w:val="00A5073E"/>
    <w:rsid w:val="00A507AD"/>
    <w:rsid w:val="00A507F0"/>
    <w:rsid w:val="00A507F7"/>
    <w:rsid w:val="00A50812"/>
    <w:rsid w:val="00A50A7F"/>
    <w:rsid w:val="00A50DC8"/>
    <w:rsid w:val="00A50F50"/>
    <w:rsid w:val="00A51017"/>
    <w:rsid w:val="00A5109B"/>
    <w:rsid w:val="00A5112C"/>
    <w:rsid w:val="00A51187"/>
    <w:rsid w:val="00A511DC"/>
    <w:rsid w:val="00A515C3"/>
    <w:rsid w:val="00A515EA"/>
    <w:rsid w:val="00A516A7"/>
    <w:rsid w:val="00A516AB"/>
    <w:rsid w:val="00A5188A"/>
    <w:rsid w:val="00A5192A"/>
    <w:rsid w:val="00A51AEF"/>
    <w:rsid w:val="00A520F5"/>
    <w:rsid w:val="00A52183"/>
    <w:rsid w:val="00A5251A"/>
    <w:rsid w:val="00A5264F"/>
    <w:rsid w:val="00A52775"/>
    <w:rsid w:val="00A5287D"/>
    <w:rsid w:val="00A528FE"/>
    <w:rsid w:val="00A5296C"/>
    <w:rsid w:val="00A529BE"/>
    <w:rsid w:val="00A52E08"/>
    <w:rsid w:val="00A52EB6"/>
    <w:rsid w:val="00A52EBC"/>
    <w:rsid w:val="00A52F44"/>
    <w:rsid w:val="00A52F82"/>
    <w:rsid w:val="00A53052"/>
    <w:rsid w:val="00A53231"/>
    <w:rsid w:val="00A535AE"/>
    <w:rsid w:val="00A53622"/>
    <w:rsid w:val="00A537D6"/>
    <w:rsid w:val="00A537E1"/>
    <w:rsid w:val="00A53927"/>
    <w:rsid w:val="00A53B80"/>
    <w:rsid w:val="00A53BD9"/>
    <w:rsid w:val="00A53C10"/>
    <w:rsid w:val="00A53C78"/>
    <w:rsid w:val="00A53C94"/>
    <w:rsid w:val="00A53CC0"/>
    <w:rsid w:val="00A53D91"/>
    <w:rsid w:val="00A53D93"/>
    <w:rsid w:val="00A53DA7"/>
    <w:rsid w:val="00A5404E"/>
    <w:rsid w:val="00A540FB"/>
    <w:rsid w:val="00A5425A"/>
    <w:rsid w:val="00A54292"/>
    <w:rsid w:val="00A542E7"/>
    <w:rsid w:val="00A54379"/>
    <w:rsid w:val="00A5442C"/>
    <w:rsid w:val="00A54587"/>
    <w:rsid w:val="00A545A1"/>
    <w:rsid w:val="00A545F4"/>
    <w:rsid w:val="00A54724"/>
    <w:rsid w:val="00A54794"/>
    <w:rsid w:val="00A54CE1"/>
    <w:rsid w:val="00A54E52"/>
    <w:rsid w:val="00A54E9C"/>
    <w:rsid w:val="00A54EE5"/>
    <w:rsid w:val="00A54F34"/>
    <w:rsid w:val="00A54F35"/>
    <w:rsid w:val="00A5505F"/>
    <w:rsid w:val="00A55139"/>
    <w:rsid w:val="00A5516F"/>
    <w:rsid w:val="00A55180"/>
    <w:rsid w:val="00A551B5"/>
    <w:rsid w:val="00A553A9"/>
    <w:rsid w:val="00A555EF"/>
    <w:rsid w:val="00A556F2"/>
    <w:rsid w:val="00A557FD"/>
    <w:rsid w:val="00A558D9"/>
    <w:rsid w:val="00A55AE9"/>
    <w:rsid w:val="00A55B8C"/>
    <w:rsid w:val="00A55DF8"/>
    <w:rsid w:val="00A55E22"/>
    <w:rsid w:val="00A55E3E"/>
    <w:rsid w:val="00A55E67"/>
    <w:rsid w:val="00A55E9A"/>
    <w:rsid w:val="00A55EC1"/>
    <w:rsid w:val="00A55F7A"/>
    <w:rsid w:val="00A55FEF"/>
    <w:rsid w:val="00A56255"/>
    <w:rsid w:val="00A5635B"/>
    <w:rsid w:val="00A564C4"/>
    <w:rsid w:val="00A56602"/>
    <w:rsid w:val="00A56648"/>
    <w:rsid w:val="00A566E3"/>
    <w:rsid w:val="00A566F7"/>
    <w:rsid w:val="00A5673F"/>
    <w:rsid w:val="00A56781"/>
    <w:rsid w:val="00A567F4"/>
    <w:rsid w:val="00A568F5"/>
    <w:rsid w:val="00A56AA0"/>
    <w:rsid w:val="00A56AE1"/>
    <w:rsid w:val="00A56C3A"/>
    <w:rsid w:val="00A56E94"/>
    <w:rsid w:val="00A5702C"/>
    <w:rsid w:val="00A571F1"/>
    <w:rsid w:val="00A572A2"/>
    <w:rsid w:val="00A57377"/>
    <w:rsid w:val="00A5741D"/>
    <w:rsid w:val="00A57435"/>
    <w:rsid w:val="00A574CE"/>
    <w:rsid w:val="00A5763D"/>
    <w:rsid w:val="00A577A4"/>
    <w:rsid w:val="00A57A8F"/>
    <w:rsid w:val="00A57D7D"/>
    <w:rsid w:val="00A57E7D"/>
    <w:rsid w:val="00A57F0A"/>
    <w:rsid w:val="00A57FCD"/>
    <w:rsid w:val="00A57FD8"/>
    <w:rsid w:val="00A60027"/>
    <w:rsid w:val="00A601FD"/>
    <w:rsid w:val="00A60220"/>
    <w:rsid w:val="00A6025F"/>
    <w:rsid w:val="00A603F2"/>
    <w:rsid w:val="00A60406"/>
    <w:rsid w:val="00A604F9"/>
    <w:rsid w:val="00A607D1"/>
    <w:rsid w:val="00A608E9"/>
    <w:rsid w:val="00A60952"/>
    <w:rsid w:val="00A609C6"/>
    <w:rsid w:val="00A609D5"/>
    <w:rsid w:val="00A60A81"/>
    <w:rsid w:val="00A60B62"/>
    <w:rsid w:val="00A60B7F"/>
    <w:rsid w:val="00A60C0A"/>
    <w:rsid w:val="00A60DA0"/>
    <w:rsid w:val="00A60E3D"/>
    <w:rsid w:val="00A60EC5"/>
    <w:rsid w:val="00A60FAC"/>
    <w:rsid w:val="00A61166"/>
    <w:rsid w:val="00A6118C"/>
    <w:rsid w:val="00A6122C"/>
    <w:rsid w:val="00A6148D"/>
    <w:rsid w:val="00A614F7"/>
    <w:rsid w:val="00A6154D"/>
    <w:rsid w:val="00A6156D"/>
    <w:rsid w:val="00A615D6"/>
    <w:rsid w:val="00A61758"/>
    <w:rsid w:val="00A617BF"/>
    <w:rsid w:val="00A617DA"/>
    <w:rsid w:val="00A61814"/>
    <w:rsid w:val="00A618D3"/>
    <w:rsid w:val="00A61918"/>
    <w:rsid w:val="00A61DC0"/>
    <w:rsid w:val="00A61F34"/>
    <w:rsid w:val="00A620D6"/>
    <w:rsid w:val="00A620E4"/>
    <w:rsid w:val="00A62148"/>
    <w:rsid w:val="00A621C3"/>
    <w:rsid w:val="00A62274"/>
    <w:rsid w:val="00A625A6"/>
    <w:rsid w:val="00A62625"/>
    <w:rsid w:val="00A6277C"/>
    <w:rsid w:val="00A62893"/>
    <w:rsid w:val="00A628AF"/>
    <w:rsid w:val="00A6297A"/>
    <w:rsid w:val="00A62BE9"/>
    <w:rsid w:val="00A62C63"/>
    <w:rsid w:val="00A62DBC"/>
    <w:rsid w:val="00A62E13"/>
    <w:rsid w:val="00A62EC5"/>
    <w:rsid w:val="00A63051"/>
    <w:rsid w:val="00A63119"/>
    <w:rsid w:val="00A6315A"/>
    <w:rsid w:val="00A6323F"/>
    <w:rsid w:val="00A6344C"/>
    <w:rsid w:val="00A63480"/>
    <w:rsid w:val="00A63485"/>
    <w:rsid w:val="00A636B4"/>
    <w:rsid w:val="00A637A8"/>
    <w:rsid w:val="00A6391D"/>
    <w:rsid w:val="00A63997"/>
    <w:rsid w:val="00A63A1E"/>
    <w:rsid w:val="00A63B89"/>
    <w:rsid w:val="00A63C17"/>
    <w:rsid w:val="00A64142"/>
    <w:rsid w:val="00A6424D"/>
    <w:rsid w:val="00A6428E"/>
    <w:rsid w:val="00A6443D"/>
    <w:rsid w:val="00A644D5"/>
    <w:rsid w:val="00A6457D"/>
    <w:rsid w:val="00A645C2"/>
    <w:rsid w:val="00A64657"/>
    <w:rsid w:val="00A64671"/>
    <w:rsid w:val="00A646A3"/>
    <w:rsid w:val="00A646DD"/>
    <w:rsid w:val="00A64789"/>
    <w:rsid w:val="00A64811"/>
    <w:rsid w:val="00A64864"/>
    <w:rsid w:val="00A64918"/>
    <w:rsid w:val="00A64A9D"/>
    <w:rsid w:val="00A64C60"/>
    <w:rsid w:val="00A64D34"/>
    <w:rsid w:val="00A650F5"/>
    <w:rsid w:val="00A650FC"/>
    <w:rsid w:val="00A6527D"/>
    <w:rsid w:val="00A6530D"/>
    <w:rsid w:val="00A65AF9"/>
    <w:rsid w:val="00A65BC8"/>
    <w:rsid w:val="00A6606B"/>
    <w:rsid w:val="00A6621E"/>
    <w:rsid w:val="00A66271"/>
    <w:rsid w:val="00A66342"/>
    <w:rsid w:val="00A664BD"/>
    <w:rsid w:val="00A66504"/>
    <w:rsid w:val="00A6680F"/>
    <w:rsid w:val="00A66A53"/>
    <w:rsid w:val="00A66B03"/>
    <w:rsid w:val="00A66BC3"/>
    <w:rsid w:val="00A66E38"/>
    <w:rsid w:val="00A66E90"/>
    <w:rsid w:val="00A66EEF"/>
    <w:rsid w:val="00A66FE8"/>
    <w:rsid w:val="00A6706B"/>
    <w:rsid w:val="00A6708F"/>
    <w:rsid w:val="00A67191"/>
    <w:rsid w:val="00A67408"/>
    <w:rsid w:val="00A67450"/>
    <w:rsid w:val="00A6756A"/>
    <w:rsid w:val="00A675E0"/>
    <w:rsid w:val="00A6764E"/>
    <w:rsid w:val="00A676EE"/>
    <w:rsid w:val="00A67839"/>
    <w:rsid w:val="00A67890"/>
    <w:rsid w:val="00A67954"/>
    <w:rsid w:val="00A67A0D"/>
    <w:rsid w:val="00A67E2D"/>
    <w:rsid w:val="00A67E38"/>
    <w:rsid w:val="00A70012"/>
    <w:rsid w:val="00A7002C"/>
    <w:rsid w:val="00A700AC"/>
    <w:rsid w:val="00A701CE"/>
    <w:rsid w:val="00A702CA"/>
    <w:rsid w:val="00A702D2"/>
    <w:rsid w:val="00A7039F"/>
    <w:rsid w:val="00A70425"/>
    <w:rsid w:val="00A704E8"/>
    <w:rsid w:val="00A70664"/>
    <w:rsid w:val="00A706A6"/>
    <w:rsid w:val="00A706CC"/>
    <w:rsid w:val="00A70763"/>
    <w:rsid w:val="00A707EC"/>
    <w:rsid w:val="00A7092A"/>
    <w:rsid w:val="00A70AB8"/>
    <w:rsid w:val="00A70B85"/>
    <w:rsid w:val="00A70E55"/>
    <w:rsid w:val="00A70F23"/>
    <w:rsid w:val="00A70F73"/>
    <w:rsid w:val="00A710C3"/>
    <w:rsid w:val="00A712D4"/>
    <w:rsid w:val="00A713AB"/>
    <w:rsid w:val="00A71486"/>
    <w:rsid w:val="00A714CE"/>
    <w:rsid w:val="00A71510"/>
    <w:rsid w:val="00A715B0"/>
    <w:rsid w:val="00A7167E"/>
    <w:rsid w:val="00A71768"/>
    <w:rsid w:val="00A71877"/>
    <w:rsid w:val="00A71A6C"/>
    <w:rsid w:val="00A71BD5"/>
    <w:rsid w:val="00A71BF6"/>
    <w:rsid w:val="00A71D90"/>
    <w:rsid w:val="00A72068"/>
    <w:rsid w:val="00A721C3"/>
    <w:rsid w:val="00A72495"/>
    <w:rsid w:val="00A72599"/>
    <w:rsid w:val="00A72669"/>
    <w:rsid w:val="00A726A9"/>
    <w:rsid w:val="00A726BE"/>
    <w:rsid w:val="00A726FD"/>
    <w:rsid w:val="00A72777"/>
    <w:rsid w:val="00A727DA"/>
    <w:rsid w:val="00A728D0"/>
    <w:rsid w:val="00A72942"/>
    <w:rsid w:val="00A72952"/>
    <w:rsid w:val="00A729BE"/>
    <w:rsid w:val="00A72AB8"/>
    <w:rsid w:val="00A72C9B"/>
    <w:rsid w:val="00A72D14"/>
    <w:rsid w:val="00A72E21"/>
    <w:rsid w:val="00A72E55"/>
    <w:rsid w:val="00A72ECD"/>
    <w:rsid w:val="00A73259"/>
    <w:rsid w:val="00A736C5"/>
    <w:rsid w:val="00A737AB"/>
    <w:rsid w:val="00A737ED"/>
    <w:rsid w:val="00A73A08"/>
    <w:rsid w:val="00A73BC4"/>
    <w:rsid w:val="00A73D23"/>
    <w:rsid w:val="00A73D80"/>
    <w:rsid w:val="00A73DA9"/>
    <w:rsid w:val="00A73E28"/>
    <w:rsid w:val="00A73E5E"/>
    <w:rsid w:val="00A7462B"/>
    <w:rsid w:val="00A7465D"/>
    <w:rsid w:val="00A7478E"/>
    <w:rsid w:val="00A74812"/>
    <w:rsid w:val="00A748EA"/>
    <w:rsid w:val="00A74A15"/>
    <w:rsid w:val="00A74A55"/>
    <w:rsid w:val="00A74DFF"/>
    <w:rsid w:val="00A74E6D"/>
    <w:rsid w:val="00A74E89"/>
    <w:rsid w:val="00A74F0A"/>
    <w:rsid w:val="00A74FD6"/>
    <w:rsid w:val="00A751E0"/>
    <w:rsid w:val="00A7534B"/>
    <w:rsid w:val="00A7555B"/>
    <w:rsid w:val="00A757A9"/>
    <w:rsid w:val="00A7598B"/>
    <w:rsid w:val="00A759B4"/>
    <w:rsid w:val="00A75B32"/>
    <w:rsid w:val="00A75D66"/>
    <w:rsid w:val="00A75E56"/>
    <w:rsid w:val="00A76037"/>
    <w:rsid w:val="00A7620C"/>
    <w:rsid w:val="00A7624B"/>
    <w:rsid w:val="00A76568"/>
    <w:rsid w:val="00A7657D"/>
    <w:rsid w:val="00A767C0"/>
    <w:rsid w:val="00A7683C"/>
    <w:rsid w:val="00A768C1"/>
    <w:rsid w:val="00A7698D"/>
    <w:rsid w:val="00A76B52"/>
    <w:rsid w:val="00A76B9D"/>
    <w:rsid w:val="00A76C7E"/>
    <w:rsid w:val="00A76CEF"/>
    <w:rsid w:val="00A76DA9"/>
    <w:rsid w:val="00A7714E"/>
    <w:rsid w:val="00A77277"/>
    <w:rsid w:val="00A77315"/>
    <w:rsid w:val="00A77440"/>
    <w:rsid w:val="00A77460"/>
    <w:rsid w:val="00A775A0"/>
    <w:rsid w:val="00A7777D"/>
    <w:rsid w:val="00A77791"/>
    <w:rsid w:val="00A77ABF"/>
    <w:rsid w:val="00A77B44"/>
    <w:rsid w:val="00A77BF0"/>
    <w:rsid w:val="00A77CF9"/>
    <w:rsid w:val="00A77D00"/>
    <w:rsid w:val="00A77F43"/>
    <w:rsid w:val="00A77FCB"/>
    <w:rsid w:val="00A80017"/>
    <w:rsid w:val="00A800AE"/>
    <w:rsid w:val="00A800FD"/>
    <w:rsid w:val="00A8033F"/>
    <w:rsid w:val="00A80364"/>
    <w:rsid w:val="00A80454"/>
    <w:rsid w:val="00A806DB"/>
    <w:rsid w:val="00A80782"/>
    <w:rsid w:val="00A8092D"/>
    <w:rsid w:val="00A80F8E"/>
    <w:rsid w:val="00A811DF"/>
    <w:rsid w:val="00A8129E"/>
    <w:rsid w:val="00A812B4"/>
    <w:rsid w:val="00A813CA"/>
    <w:rsid w:val="00A81415"/>
    <w:rsid w:val="00A814E9"/>
    <w:rsid w:val="00A8158C"/>
    <w:rsid w:val="00A816B4"/>
    <w:rsid w:val="00A8171E"/>
    <w:rsid w:val="00A81755"/>
    <w:rsid w:val="00A8175F"/>
    <w:rsid w:val="00A8177F"/>
    <w:rsid w:val="00A817A6"/>
    <w:rsid w:val="00A81976"/>
    <w:rsid w:val="00A81AD6"/>
    <w:rsid w:val="00A81D35"/>
    <w:rsid w:val="00A81E61"/>
    <w:rsid w:val="00A81F67"/>
    <w:rsid w:val="00A82050"/>
    <w:rsid w:val="00A820F3"/>
    <w:rsid w:val="00A82433"/>
    <w:rsid w:val="00A82530"/>
    <w:rsid w:val="00A826B5"/>
    <w:rsid w:val="00A827FD"/>
    <w:rsid w:val="00A82801"/>
    <w:rsid w:val="00A8289C"/>
    <w:rsid w:val="00A828C4"/>
    <w:rsid w:val="00A82AF7"/>
    <w:rsid w:val="00A82D58"/>
    <w:rsid w:val="00A82E5B"/>
    <w:rsid w:val="00A82F2E"/>
    <w:rsid w:val="00A83006"/>
    <w:rsid w:val="00A83193"/>
    <w:rsid w:val="00A83364"/>
    <w:rsid w:val="00A8386C"/>
    <w:rsid w:val="00A83968"/>
    <w:rsid w:val="00A83B18"/>
    <w:rsid w:val="00A83E1C"/>
    <w:rsid w:val="00A83E75"/>
    <w:rsid w:val="00A83F01"/>
    <w:rsid w:val="00A8401F"/>
    <w:rsid w:val="00A84176"/>
    <w:rsid w:val="00A84201"/>
    <w:rsid w:val="00A842D2"/>
    <w:rsid w:val="00A8431B"/>
    <w:rsid w:val="00A845BA"/>
    <w:rsid w:val="00A848C4"/>
    <w:rsid w:val="00A84A82"/>
    <w:rsid w:val="00A84C8E"/>
    <w:rsid w:val="00A84C99"/>
    <w:rsid w:val="00A84D0D"/>
    <w:rsid w:val="00A84E33"/>
    <w:rsid w:val="00A84F1B"/>
    <w:rsid w:val="00A84F9E"/>
    <w:rsid w:val="00A84FCF"/>
    <w:rsid w:val="00A8503A"/>
    <w:rsid w:val="00A85056"/>
    <w:rsid w:val="00A85074"/>
    <w:rsid w:val="00A8520C"/>
    <w:rsid w:val="00A85358"/>
    <w:rsid w:val="00A854CE"/>
    <w:rsid w:val="00A854D0"/>
    <w:rsid w:val="00A856AE"/>
    <w:rsid w:val="00A85790"/>
    <w:rsid w:val="00A857DF"/>
    <w:rsid w:val="00A85852"/>
    <w:rsid w:val="00A858AA"/>
    <w:rsid w:val="00A858B6"/>
    <w:rsid w:val="00A859B0"/>
    <w:rsid w:val="00A859E2"/>
    <w:rsid w:val="00A85A85"/>
    <w:rsid w:val="00A85C46"/>
    <w:rsid w:val="00A85E2A"/>
    <w:rsid w:val="00A85E4F"/>
    <w:rsid w:val="00A860E0"/>
    <w:rsid w:val="00A86162"/>
    <w:rsid w:val="00A86279"/>
    <w:rsid w:val="00A862AB"/>
    <w:rsid w:val="00A86342"/>
    <w:rsid w:val="00A86417"/>
    <w:rsid w:val="00A8642F"/>
    <w:rsid w:val="00A8663D"/>
    <w:rsid w:val="00A867AB"/>
    <w:rsid w:val="00A86827"/>
    <w:rsid w:val="00A8683D"/>
    <w:rsid w:val="00A868E4"/>
    <w:rsid w:val="00A869B5"/>
    <w:rsid w:val="00A86A38"/>
    <w:rsid w:val="00A86AEF"/>
    <w:rsid w:val="00A86B68"/>
    <w:rsid w:val="00A86C29"/>
    <w:rsid w:val="00A86ED3"/>
    <w:rsid w:val="00A86F5A"/>
    <w:rsid w:val="00A870D8"/>
    <w:rsid w:val="00A87216"/>
    <w:rsid w:val="00A872CB"/>
    <w:rsid w:val="00A872CC"/>
    <w:rsid w:val="00A873AD"/>
    <w:rsid w:val="00A874A6"/>
    <w:rsid w:val="00A874DE"/>
    <w:rsid w:val="00A87575"/>
    <w:rsid w:val="00A87742"/>
    <w:rsid w:val="00A87A98"/>
    <w:rsid w:val="00A87B07"/>
    <w:rsid w:val="00A87C43"/>
    <w:rsid w:val="00A87C7B"/>
    <w:rsid w:val="00A87D70"/>
    <w:rsid w:val="00A87DC9"/>
    <w:rsid w:val="00A8ED35"/>
    <w:rsid w:val="00A900C5"/>
    <w:rsid w:val="00A902CF"/>
    <w:rsid w:val="00A90336"/>
    <w:rsid w:val="00A90390"/>
    <w:rsid w:val="00A906E9"/>
    <w:rsid w:val="00A90B34"/>
    <w:rsid w:val="00A90B72"/>
    <w:rsid w:val="00A90C01"/>
    <w:rsid w:val="00A90C08"/>
    <w:rsid w:val="00A90D0D"/>
    <w:rsid w:val="00A90D27"/>
    <w:rsid w:val="00A90DA8"/>
    <w:rsid w:val="00A90EA8"/>
    <w:rsid w:val="00A91155"/>
    <w:rsid w:val="00A9141F"/>
    <w:rsid w:val="00A9148C"/>
    <w:rsid w:val="00A91526"/>
    <w:rsid w:val="00A91A3B"/>
    <w:rsid w:val="00A91FDD"/>
    <w:rsid w:val="00A92021"/>
    <w:rsid w:val="00A920A8"/>
    <w:rsid w:val="00A92247"/>
    <w:rsid w:val="00A92625"/>
    <w:rsid w:val="00A9266A"/>
    <w:rsid w:val="00A927FC"/>
    <w:rsid w:val="00A92AFF"/>
    <w:rsid w:val="00A92BD9"/>
    <w:rsid w:val="00A92D58"/>
    <w:rsid w:val="00A92DC8"/>
    <w:rsid w:val="00A92E7B"/>
    <w:rsid w:val="00A92F40"/>
    <w:rsid w:val="00A92FAF"/>
    <w:rsid w:val="00A93019"/>
    <w:rsid w:val="00A93171"/>
    <w:rsid w:val="00A93335"/>
    <w:rsid w:val="00A9338C"/>
    <w:rsid w:val="00A937AD"/>
    <w:rsid w:val="00A938A7"/>
    <w:rsid w:val="00A93B89"/>
    <w:rsid w:val="00A93C54"/>
    <w:rsid w:val="00A93C60"/>
    <w:rsid w:val="00A93C8F"/>
    <w:rsid w:val="00A93D01"/>
    <w:rsid w:val="00A93D55"/>
    <w:rsid w:val="00A93E29"/>
    <w:rsid w:val="00A93F78"/>
    <w:rsid w:val="00A94262"/>
    <w:rsid w:val="00A942D9"/>
    <w:rsid w:val="00A94313"/>
    <w:rsid w:val="00A94446"/>
    <w:rsid w:val="00A9445B"/>
    <w:rsid w:val="00A9446F"/>
    <w:rsid w:val="00A9455B"/>
    <w:rsid w:val="00A946F3"/>
    <w:rsid w:val="00A94A60"/>
    <w:rsid w:val="00A94AB7"/>
    <w:rsid w:val="00A94B98"/>
    <w:rsid w:val="00A94DBB"/>
    <w:rsid w:val="00A94EA4"/>
    <w:rsid w:val="00A94EB4"/>
    <w:rsid w:val="00A94EE5"/>
    <w:rsid w:val="00A94F99"/>
    <w:rsid w:val="00A958AA"/>
    <w:rsid w:val="00A95C9D"/>
    <w:rsid w:val="00A95CF5"/>
    <w:rsid w:val="00A95CF9"/>
    <w:rsid w:val="00A95D4E"/>
    <w:rsid w:val="00A95DFC"/>
    <w:rsid w:val="00A95E23"/>
    <w:rsid w:val="00A95FEE"/>
    <w:rsid w:val="00A962B5"/>
    <w:rsid w:val="00A96401"/>
    <w:rsid w:val="00A964A3"/>
    <w:rsid w:val="00A96593"/>
    <w:rsid w:val="00A965F4"/>
    <w:rsid w:val="00A96759"/>
    <w:rsid w:val="00A96B79"/>
    <w:rsid w:val="00A96BA3"/>
    <w:rsid w:val="00A96BDD"/>
    <w:rsid w:val="00A96C2A"/>
    <w:rsid w:val="00A96C40"/>
    <w:rsid w:val="00A96D9D"/>
    <w:rsid w:val="00A96E0E"/>
    <w:rsid w:val="00A96E4F"/>
    <w:rsid w:val="00A96E84"/>
    <w:rsid w:val="00A96E8A"/>
    <w:rsid w:val="00A97005"/>
    <w:rsid w:val="00A9709B"/>
    <w:rsid w:val="00A97176"/>
    <w:rsid w:val="00A971F1"/>
    <w:rsid w:val="00A97247"/>
    <w:rsid w:val="00A97703"/>
    <w:rsid w:val="00A977A4"/>
    <w:rsid w:val="00A9798B"/>
    <w:rsid w:val="00A979D7"/>
    <w:rsid w:val="00A97BD5"/>
    <w:rsid w:val="00A97D07"/>
    <w:rsid w:val="00A97D5B"/>
    <w:rsid w:val="00A97E69"/>
    <w:rsid w:val="00A97EC4"/>
    <w:rsid w:val="00A97ED4"/>
    <w:rsid w:val="00A97F15"/>
    <w:rsid w:val="00A97F4D"/>
    <w:rsid w:val="00A97FD2"/>
    <w:rsid w:val="00AA0059"/>
    <w:rsid w:val="00AA0084"/>
    <w:rsid w:val="00AA0090"/>
    <w:rsid w:val="00AA0532"/>
    <w:rsid w:val="00AA064C"/>
    <w:rsid w:val="00AA0677"/>
    <w:rsid w:val="00AA067F"/>
    <w:rsid w:val="00AA07B2"/>
    <w:rsid w:val="00AA07ED"/>
    <w:rsid w:val="00AA0800"/>
    <w:rsid w:val="00AA0956"/>
    <w:rsid w:val="00AA0A80"/>
    <w:rsid w:val="00AA0BC8"/>
    <w:rsid w:val="00AA0BEB"/>
    <w:rsid w:val="00AA0CC3"/>
    <w:rsid w:val="00AA0CE3"/>
    <w:rsid w:val="00AA0D17"/>
    <w:rsid w:val="00AA0E00"/>
    <w:rsid w:val="00AA0E98"/>
    <w:rsid w:val="00AA0F03"/>
    <w:rsid w:val="00AA1074"/>
    <w:rsid w:val="00AA119E"/>
    <w:rsid w:val="00AA131D"/>
    <w:rsid w:val="00AA1374"/>
    <w:rsid w:val="00AA16DA"/>
    <w:rsid w:val="00AA18AE"/>
    <w:rsid w:val="00AA1966"/>
    <w:rsid w:val="00AA19B4"/>
    <w:rsid w:val="00AA1A70"/>
    <w:rsid w:val="00AA1AEE"/>
    <w:rsid w:val="00AA1BA0"/>
    <w:rsid w:val="00AA1ED6"/>
    <w:rsid w:val="00AA1F1B"/>
    <w:rsid w:val="00AA1F86"/>
    <w:rsid w:val="00AA20AA"/>
    <w:rsid w:val="00AA211E"/>
    <w:rsid w:val="00AA22EE"/>
    <w:rsid w:val="00AA2353"/>
    <w:rsid w:val="00AA2437"/>
    <w:rsid w:val="00AA24B4"/>
    <w:rsid w:val="00AA25D4"/>
    <w:rsid w:val="00AA25E4"/>
    <w:rsid w:val="00AA2702"/>
    <w:rsid w:val="00AA27D4"/>
    <w:rsid w:val="00AA286F"/>
    <w:rsid w:val="00AA28E2"/>
    <w:rsid w:val="00AA2BB4"/>
    <w:rsid w:val="00AA2CFB"/>
    <w:rsid w:val="00AA2D0C"/>
    <w:rsid w:val="00AA2DDF"/>
    <w:rsid w:val="00AA2E1D"/>
    <w:rsid w:val="00AA2E3E"/>
    <w:rsid w:val="00AA2F51"/>
    <w:rsid w:val="00AA2F54"/>
    <w:rsid w:val="00AA3027"/>
    <w:rsid w:val="00AA30B7"/>
    <w:rsid w:val="00AA30D3"/>
    <w:rsid w:val="00AA3171"/>
    <w:rsid w:val="00AA329A"/>
    <w:rsid w:val="00AA3456"/>
    <w:rsid w:val="00AA3569"/>
    <w:rsid w:val="00AA358B"/>
    <w:rsid w:val="00AA3630"/>
    <w:rsid w:val="00AA363D"/>
    <w:rsid w:val="00AA3937"/>
    <w:rsid w:val="00AA3A75"/>
    <w:rsid w:val="00AA3B82"/>
    <w:rsid w:val="00AA3D1E"/>
    <w:rsid w:val="00AA3D37"/>
    <w:rsid w:val="00AA3D7A"/>
    <w:rsid w:val="00AA3FCA"/>
    <w:rsid w:val="00AA3FFF"/>
    <w:rsid w:val="00AA4050"/>
    <w:rsid w:val="00AA4084"/>
    <w:rsid w:val="00AA40F6"/>
    <w:rsid w:val="00AA4210"/>
    <w:rsid w:val="00AA42CB"/>
    <w:rsid w:val="00AA4343"/>
    <w:rsid w:val="00AA4444"/>
    <w:rsid w:val="00AA457B"/>
    <w:rsid w:val="00AA49C6"/>
    <w:rsid w:val="00AA49F4"/>
    <w:rsid w:val="00AA4B94"/>
    <w:rsid w:val="00AA4CCB"/>
    <w:rsid w:val="00AA4DC0"/>
    <w:rsid w:val="00AA4DCB"/>
    <w:rsid w:val="00AA4E0E"/>
    <w:rsid w:val="00AA4E14"/>
    <w:rsid w:val="00AA4EC9"/>
    <w:rsid w:val="00AA5072"/>
    <w:rsid w:val="00AA522F"/>
    <w:rsid w:val="00AA53D2"/>
    <w:rsid w:val="00AA53D6"/>
    <w:rsid w:val="00AA5471"/>
    <w:rsid w:val="00AA5516"/>
    <w:rsid w:val="00AA5571"/>
    <w:rsid w:val="00AA5579"/>
    <w:rsid w:val="00AA56BE"/>
    <w:rsid w:val="00AA592E"/>
    <w:rsid w:val="00AA59AC"/>
    <w:rsid w:val="00AA5AB3"/>
    <w:rsid w:val="00AA5B1F"/>
    <w:rsid w:val="00AA5BE1"/>
    <w:rsid w:val="00AA5C88"/>
    <w:rsid w:val="00AA5D27"/>
    <w:rsid w:val="00AA5DE7"/>
    <w:rsid w:val="00AA6227"/>
    <w:rsid w:val="00AA62E9"/>
    <w:rsid w:val="00AA6337"/>
    <w:rsid w:val="00AA6362"/>
    <w:rsid w:val="00AA6545"/>
    <w:rsid w:val="00AA65D1"/>
    <w:rsid w:val="00AA66A2"/>
    <w:rsid w:val="00AA6B0A"/>
    <w:rsid w:val="00AA6C67"/>
    <w:rsid w:val="00AA714D"/>
    <w:rsid w:val="00AA73F9"/>
    <w:rsid w:val="00AA744F"/>
    <w:rsid w:val="00AA75B4"/>
    <w:rsid w:val="00AA75D9"/>
    <w:rsid w:val="00AA762D"/>
    <w:rsid w:val="00AA76A8"/>
    <w:rsid w:val="00AA7826"/>
    <w:rsid w:val="00AA7937"/>
    <w:rsid w:val="00AA7A11"/>
    <w:rsid w:val="00AA7A53"/>
    <w:rsid w:val="00AA7C28"/>
    <w:rsid w:val="00AA7C69"/>
    <w:rsid w:val="00AA7CE8"/>
    <w:rsid w:val="00AA7D46"/>
    <w:rsid w:val="00AA7E2C"/>
    <w:rsid w:val="00AA7FC1"/>
    <w:rsid w:val="00AB0000"/>
    <w:rsid w:val="00AB0099"/>
    <w:rsid w:val="00AB03B2"/>
    <w:rsid w:val="00AB03D6"/>
    <w:rsid w:val="00AB06C8"/>
    <w:rsid w:val="00AB074D"/>
    <w:rsid w:val="00AB07DF"/>
    <w:rsid w:val="00AB0836"/>
    <w:rsid w:val="00AB0860"/>
    <w:rsid w:val="00AB096C"/>
    <w:rsid w:val="00AB0A54"/>
    <w:rsid w:val="00AB0AB5"/>
    <w:rsid w:val="00AB0AEB"/>
    <w:rsid w:val="00AB0B4E"/>
    <w:rsid w:val="00AB0D27"/>
    <w:rsid w:val="00AB0D88"/>
    <w:rsid w:val="00AB0E5E"/>
    <w:rsid w:val="00AB0E85"/>
    <w:rsid w:val="00AB0FA7"/>
    <w:rsid w:val="00AB105B"/>
    <w:rsid w:val="00AB146D"/>
    <w:rsid w:val="00AB14A7"/>
    <w:rsid w:val="00AB18CE"/>
    <w:rsid w:val="00AB194B"/>
    <w:rsid w:val="00AB1990"/>
    <w:rsid w:val="00AB1A70"/>
    <w:rsid w:val="00AB1B5E"/>
    <w:rsid w:val="00AB1CBB"/>
    <w:rsid w:val="00AB1D76"/>
    <w:rsid w:val="00AB1FED"/>
    <w:rsid w:val="00AB20E5"/>
    <w:rsid w:val="00AB2173"/>
    <w:rsid w:val="00AB21F3"/>
    <w:rsid w:val="00AB21F9"/>
    <w:rsid w:val="00AB2789"/>
    <w:rsid w:val="00AB27D5"/>
    <w:rsid w:val="00AB2896"/>
    <w:rsid w:val="00AB28A4"/>
    <w:rsid w:val="00AB2990"/>
    <w:rsid w:val="00AB2A70"/>
    <w:rsid w:val="00AB2CF9"/>
    <w:rsid w:val="00AB2E63"/>
    <w:rsid w:val="00AB30B2"/>
    <w:rsid w:val="00AB3169"/>
    <w:rsid w:val="00AB3472"/>
    <w:rsid w:val="00AB3551"/>
    <w:rsid w:val="00AB35B4"/>
    <w:rsid w:val="00AB36B7"/>
    <w:rsid w:val="00AB3728"/>
    <w:rsid w:val="00AB37F4"/>
    <w:rsid w:val="00AB3989"/>
    <w:rsid w:val="00AB3A59"/>
    <w:rsid w:val="00AB3A73"/>
    <w:rsid w:val="00AB3B7A"/>
    <w:rsid w:val="00AB3BA3"/>
    <w:rsid w:val="00AB3BF3"/>
    <w:rsid w:val="00AB3C82"/>
    <w:rsid w:val="00AB3C85"/>
    <w:rsid w:val="00AB3E00"/>
    <w:rsid w:val="00AB4152"/>
    <w:rsid w:val="00AB417A"/>
    <w:rsid w:val="00AB456B"/>
    <w:rsid w:val="00AB4659"/>
    <w:rsid w:val="00AB4A0E"/>
    <w:rsid w:val="00AB4A18"/>
    <w:rsid w:val="00AB4B78"/>
    <w:rsid w:val="00AB4D46"/>
    <w:rsid w:val="00AB4D8C"/>
    <w:rsid w:val="00AB4F45"/>
    <w:rsid w:val="00AB4F9D"/>
    <w:rsid w:val="00AB5033"/>
    <w:rsid w:val="00AB5318"/>
    <w:rsid w:val="00AB5366"/>
    <w:rsid w:val="00AB541C"/>
    <w:rsid w:val="00AB5501"/>
    <w:rsid w:val="00AB55E2"/>
    <w:rsid w:val="00AB563A"/>
    <w:rsid w:val="00AB56A2"/>
    <w:rsid w:val="00AB56DA"/>
    <w:rsid w:val="00AB576B"/>
    <w:rsid w:val="00AB5881"/>
    <w:rsid w:val="00AB58A6"/>
    <w:rsid w:val="00AB591D"/>
    <w:rsid w:val="00AB59C0"/>
    <w:rsid w:val="00AB5A50"/>
    <w:rsid w:val="00AB5B73"/>
    <w:rsid w:val="00AB604B"/>
    <w:rsid w:val="00AB6288"/>
    <w:rsid w:val="00AB6319"/>
    <w:rsid w:val="00AB6487"/>
    <w:rsid w:val="00AB6594"/>
    <w:rsid w:val="00AB659E"/>
    <w:rsid w:val="00AB65C8"/>
    <w:rsid w:val="00AB67E3"/>
    <w:rsid w:val="00AB68EE"/>
    <w:rsid w:val="00AB6AB7"/>
    <w:rsid w:val="00AB6D00"/>
    <w:rsid w:val="00AB6ED0"/>
    <w:rsid w:val="00AB702C"/>
    <w:rsid w:val="00AB7388"/>
    <w:rsid w:val="00AB73F9"/>
    <w:rsid w:val="00AB74CF"/>
    <w:rsid w:val="00AB751E"/>
    <w:rsid w:val="00AB7667"/>
    <w:rsid w:val="00AB769F"/>
    <w:rsid w:val="00AB774A"/>
    <w:rsid w:val="00AB7A4F"/>
    <w:rsid w:val="00AB7BDD"/>
    <w:rsid w:val="00AB7BE8"/>
    <w:rsid w:val="00AB7D69"/>
    <w:rsid w:val="00AB7F83"/>
    <w:rsid w:val="00AC00E2"/>
    <w:rsid w:val="00AC0106"/>
    <w:rsid w:val="00AC04CE"/>
    <w:rsid w:val="00AC0507"/>
    <w:rsid w:val="00AC064B"/>
    <w:rsid w:val="00AC0689"/>
    <w:rsid w:val="00AC071B"/>
    <w:rsid w:val="00AC0748"/>
    <w:rsid w:val="00AC07E6"/>
    <w:rsid w:val="00AC087D"/>
    <w:rsid w:val="00AC0BD7"/>
    <w:rsid w:val="00AC1289"/>
    <w:rsid w:val="00AC1510"/>
    <w:rsid w:val="00AC1528"/>
    <w:rsid w:val="00AC156E"/>
    <w:rsid w:val="00AC163B"/>
    <w:rsid w:val="00AC1650"/>
    <w:rsid w:val="00AC169F"/>
    <w:rsid w:val="00AC16CE"/>
    <w:rsid w:val="00AC1838"/>
    <w:rsid w:val="00AC1876"/>
    <w:rsid w:val="00AC1B19"/>
    <w:rsid w:val="00AC1B6D"/>
    <w:rsid w:val="00AC1C82"/>
    <w:rsid w:val="00AC1CA6"/>
    <w:rsid w:val="00AC1CAE"/>
    <w:rsid w:val="00AC1E58"/>
    <w:rsid w:val="00AC1E9A"/>
    <w:rsid w:val="00AC1F40"/>
    <w:rsid w:val="00AC20A7"/>
    <w:rsid w:val="00AC224B"/>
    <w:rsid w:val="00AC25B0"/>
    <w:rsid w:val="00AC2775"/>
    <w:rsid w:val="00AC2AD4"/>
    <w:rsid w:val="00AC2C04"/>
    <w:rsid w:val="00AC2E5E"/>
    <w:rsid w:val="00AC2EAB"/>
    <w:rsid w:val="00AC2F5E"/>
    <w:rsid w:val="00AC3025"/>
    <w:rsid w:val="00AC3033"/>
    <w:rsid w:val="00AC3246"/>
    <w:rsid w:val="00AC353F"/>
    <w:rsid w:val="00AC35BD"/>
    <w:rsid w:val="00AC35D0"/>
    <w:rsid w:val="00AC37C0"/>
    <w:rsid w:val="00AC3805"/>
    <w:rsid w:val="00AC3814"/>
    <w:rsid w:val="00AC3906"/>
    <w:rsid w:val="00AC3A66"/>
    <w:rsid w:val="00AC3B28"/>
    <w:rsid w:val="00AC3B6E"/>
    <w:rsid w:val="00AC3D76"/>
    <w:rsid w:val="00AC3FB0"/>
    <w:rsid w:val="00AC3FD2"/>
    <w:rsid w:val="00AC4000"/>
    <w:rsid w:val="00AC4062"/>
    <w:rsid w:val="00AC4090"/>
    <w:rsid w:val="00AC40F3"/>
    <w:rsid w:val="00AC41CF"/>
    <w:rsid w:val="00AC4378"/>
    <w:rsid w:val="00AC45B2"/>
    <w:rsid w:val="00AC46AB"/>
    <w:rsid w:val="00AC4728"/>
    <w:rsid w:val="00AC4895"/>
    <w:rsid w:val="00AC48F0"/>
    <w:rsid w:val="00AC4ACB"/>
    <w:rsid w:val="00AC4AEA"/>
    <w:rsid w:val="00AC4C06"/>
    <w:rsid w:val="00AC4E3E"/>
    <w:rsid w:val="00AC503D"/>
    <w:rsid w:val="00AC53B6"/>
    <w:rsid w:val="00AC53F0"/>
    <w:rsid w:val="00AC5456"/>
    <w:rsid w:val="00AC54F5"/>
    <w:rsid w:val="00AC554D"/>
    <w:rsid w:val="00AC5588"/>
    <w:rsid w:val="00AC56B1"/>
    <w:rsid w:val="00AC5A46"/>
    <w:rsid w:val="00AC5C38"/>
    <w:rsid w:val="00AC5C5B"/>
    <w:rsid w:val="00AC5CF6"/>
    <w:rsid w:val="00AC5E6A"/>
    <w:rsid w:val="00AC601D"/>
    <w:rsid w:val="00AC60FC"/>
    <w:rsid w:val="00AC62EE"/>
    <w:rsid w:val="00AC64DB"/>
    <w:rsid w:val="00AC6561"/>
    <w:rsid w:val="00AC6AE9"/>
    <w:rsid w:val="00AC6B33"/>
    <w:rsid w:val="00AC6D5C"/>
    <w:rsid w:val="00AC6E2A"/>
    <w:rsid w:val="00AC6F55"/>
    <w:rsid w:val="00AC7165"/>
    <w:rsid w:val="00AC719D"/>
    <w:rsid w:val="00AC720A"/>
    <w:rsid w:val="00AC7249"/>
    <w:rsid w:val="00AC7267"/>
    <w:rsid w:val="00AC72DB"/>
    <w:rsid w:val="00AC73E0"/>
    <w:rsid w:val="00AC73E8"/>
    <w:rsid w:val="00AC74B2"/>
    <w:rsid w:val="00AC769E"/>
    <w:rsid w:val="00AC76FC"/>
    <w:rsid w:val="00AC7765"/>
    <w:rsid w:val="00AC7A77"/>
    <w:rsid w:val="00AC7B0F"/>
    <w:rsid w:val="00AC7B53"/>
    <w:rsid w:val="00AC7BCB"/>
    <w:rsid w:val="00AC7C5C"/>
    <w:rsid w:val="00AC7D41"/>
    <w:rsid w:val="00AC7F86"/>
    <w:rsid w:val="00AC8BB2"/>
    <w:rsid w:val="00AD02BE"/>
    <w:rsid w:val="00AD044E"/>
    <w:rsid w:val="00AD04D8"/>
    <w:rsid w:val="00AD05B8"/>
    <w:rsid w:val="00AD0624"/>
    <w:rsid w:val="00AD062D"/>
    <w:rsid w:val="00AD0647"/>
    <w:rsid w:val="00AD0659"/>
    <w:rsid w:val="00AD0744"/>
    <w:rsid w:val="00AD0811"/>
    <w:rsid w:val="00AD0A77"/>
    <w:rsid w:val="00AD0D8E"/>
    <w:rsid w:val="00AD1046"/>
    <w:rsid w:val="00AD10D4"/>
    <w:rsid w:val="00AD1251"/>
    <w:rsid w:val="00AD12F1"/>
    <w:rsid w:val="00AD13C4"/>
    <w:rsid w:val="00AD13D9"/>
    <w:rsid w:val="00AD1457"/>
    <w:rsid w:val="00AD15A8"/>
    <w:rsid w:val="00AD188E"/>
    <w:rsid w:val="00AD19D5"/>
    <w:rsid w:val="00AD1B9B"/>
    <w:rsid w:val="00AD1E60"/>
    <w:rsid w:val="00AD1EA9"/>
    <w:rsid w:val="00AD2160"/>
    <w:rsid w:val="00AD2198"/>
    <w:rsid w:val="00AD2200"/>
    <w:rsid w:val="00AD2267"/>
    <w:rsid w:val="00AD2303"/>
    <w:rsid w:val="00AD23ED"/>
    <w:rsid w:val="00AD23F2"/>
    <w:rsid w:val="00AD24A1"/>
    <w:rsid w:val="00AD2523"/>
    <w:rsid w:val="00AD25F1"/>
    <w:rsid w:val="00AD28B7"/>
    <w:rsid w:val="00AD2930"/>
    <w:rsid w:val="00AD296D"/>
    <w:rsid w:val="00AD2B0A"/>
    <w:rsid w:val="00AD2B23"/>
    <w:rsid w:val="00AD2B64"/>
    <w:rsid w:val="00AD2B7E"/>
    <w:rsid w:val="00AD2D28"/>
    <w:rsid w:val="00AD2D9D"/>
    <w:rsid w:val="00AD2E17"/>
    <w:rsid w:val="00AD2F19"/>
    <w:rsid w:val="00AD312A"/>
    <w:rsid w:val="00AD31B8"/>
    <w:rsid w:val="00AD3329"/>
    <w:rsid w:val="00AD33F4"/>
    <w:rsid w:val="00AD3469"/>
    <w:rsid w:val="00AD358A"/>
    <w:rsid w:val="00AD35AD"/>
    <w:rsid w:val="00AD39BD"/>
    <w:rsid w:val="00AD3B30"/>
    <w:rsid w:val="00AD3BA3"/>
    <w:rsid w:val="00AD3FEA"/>
    <w:rsid w:val="00AD418B"/>
    <w:rsid w:val="00AD433F"/>
    <w:rsid w:val="00AD434D"/>
    <w:rsid w:val="00AD43EE"/>
    <w:rsid w:val="00AD4463"/>
    <w:rsid w:val="00AD4626"/>
    <w:rsid w:val="00AD4640"/>
    <w:rsid w:val="00AD47D7"/>
    <w:rsid w:val="00AD4895"/>
    <w:rsid w:val="00AD48F3"/>
    <w:rsid w:val="00AD4B78"/>
    <w:rsid w:val="00AD4D51"/>
    <w:rsid w:val="00AD4F26"/>
    <w:rsid w:val="00AD4F57"/>
    <w:rsid w:val="00AD5065"/>
    <w:rsid w:val="00AD51C7"/>
    <w:rsid w:val="00AD51D9"/>
    <w:rsid w:val="00AD520E"/>
    <w:rsid w:val="00AD5330"/>
    <w:rsid w:val="00AD5357"/>
    <w:rsid w:val="00AD55B4"/>
    <w:rsid w:val="00AD55ED"/>
    <w:rsid w:val="00AD5679"/>
    <w:rsid w:val="00AD59E1"/>
    <w:rsid w:val="00AD5AA5"/>
    <w:rsid w:val="00AD5B0E"/>
    <w:rsid w:val="00AD5B29"/>
    <w:rsid w:val="00AD5CE7"/>
    <w:rsid w:val="00AD5DF3"/>
    <w:rsid w:val="00AD5EA9"/>
    <w:rsid w:val="00AD5EBE"/>
    <w:rsid w:val="00AD6092"/>
    <w:rsid w:val="00AD60BE"/>
    <w:rsid w:val="00AD6105"/>
    <w:rsid w:val="00AD6252"/>
    <w:rsid w:val="00AD627B"/>
    <w:rsid w:val="00AD62AC"/>
    <w:rsid w:val="00AD6588"/>
    <w:rsid w:val="00AD66DC"/>
    <w:rsid w:val="00AD6938"/>
    <w:rsid w:val="00AD6A24"/>
    <w:rsid w:val="00AD6AC9"/>
    <w:rsid w:val="00AD6C76"/>
    <w:rsid w:val="00AD6D0B"/>
    <w:rsid w:val="00AD6D33"/>
    <w:rsid w:val="00AD6E4D"/>
    <w:rsid w:val="00AD6E52"/>
    <w:rsid w:val="00AD6ED0"/>
    <w:rsid w:val="00AD6FD1"/>
    <w:rsid w:val="00AD7356"/>
    <w:rsid w:val="00AD736B"/>
    <w:rsid w:val="00AD73F8"/>
    <w:rsid w:val="00AD7448"/>
    <w:rsid w:val="00AD7470"/>
    <w:rsid w:val="00AD7476"/>
    <w:rsid w:val="00AD75E4"/>
    <w:rsid w:val="00AD76C8"/>
    <w:rsid w:val="00AD7788"/>
    <w:rsid w:val="00AD7833"/>
    <w:rsid w:val="00AD78F3"/>
    <w:rsid w:val="00AD79C9"/>
    <w:rsid w:val="00AD7B4E"/>
    <w:rsid w:val="00AD7C56"/>
    <w:rsid w:val="00AD7EC9"/>
    <w:rsid w:val="00AD7FE9"/>
    <w:rsid w:val="00AD7FEF"/>
    <w:rsid w:val="00AD7FF6"/>
    <w:rsid w:val="00AE0162"/>
    <w:rsid w:val="00AE020F"/>
    <w:rsid w:val="00AE02E8"/>
    <w:rsid w:val="00AE0721"/>
    <w:rsid w:val="00AE092B"/>
    <w:rsid w:val="00AE095D"/>
    <w:rsid w:val="00AE0B01"/>
    <w:rsid w:val="00AE0B9F"/>
    <w:rsid w:val="00AE0E67"/>
    <w:rsid w:val="00AE0E86"/>
    <w:rsid w:val="00AE12C2"/>
    <w:rsid w:val="00AE14CE"/>
    <w:rsid w:val="00AE18D5"/>
    <w:rsid w:val="00AE1B1D"/>
    <w:rsid w:val="00AE1BA9"/>
    <w:rsid w:val="00AE1C07"/>
    <w:rsid w:val="00AE1CEF"/>
    <w:rsid w:val="00AE1E70"/>
    <w:rsid w:val="00AE1E7A"/>
    <w:rsid w:val="00AE1E96"/>
    <w:rsid w:val="00AE219E"/>
    <w:rsid w:val="00AE2253"/>
    <w:rsid w:val="00AE268A"/>
    <w:rsid w:val="00AE27EE"/>
    <w:rsid w:val="00AE2806"/>
    <w:rsid w:val="00AE29D9"/>
    <w:rsid w:val="00AE29DA"/>
    <w:rsid w:val="00AE2AAA"/>
    <w:rsid w:val="00AE2B81"/>
    <w:rsid w:val="00AE2E11"/>
    <w:rsid w:val="00AE2E2E"/>
    <w:rsid w:val="00AE33A4"/>
    <w:rsid w:val="00AE34A2"/>
    <w:rsid w:val="00AE3605"/>
    <w:rsid w:val="00AE3667"/>
    <w:rsid w:val="00AE3798"/>
    <w:rsid w:val="00AE3905"/>
    <w:rsid w:val="00AE3916"/>
    <w:rsid w:val="00AE393E"/>
    <w:rsid w:val="00AE3CA9"/>
    <w:rsid w:val="00AE3D6A"/>
    <w:rsid w:val="00AE3E47"/>
    <w:rsid w:val="00AE3E76"/>
    <w:rsid w:val="00AE3EBC"/>
    <w:rsid w:val="00AE4078"/>
    <w:rsid w:val="00AE40CB"/>
    <w:rsid w:val="00AE40F5"/>
    <w:rsid w:val="00AE4261"/>
    <w:rsid w:val="00AE42BD"/>
    <w:rsid w:val="00AE436D"/>
    <w:rsid w:val="00AE456B"/>
    <w:rsid w:val="00AE4592"/>
    <w:rsid w:val="00AE4645"/>
    <w:rsid w:val="00AE46E2"/>
    <w:rsid w:val="00AE4751"/>
    <w:rsid w:val="00AE4758"/>
    <w:rsid w:val="00AE4889"/>
    <w:rsid w:val="00AE4C3A"/>
    <w:rsid w:val="00AE4DC9"/>
    <w:rsid w:val="00AE4E49"/>
    <w:rsid w:val="00AE4E4F"/>
    <w:rsid w:val="00AE4FA2"/>
    <w:rsid w:val="00AE507A"/>
    <w:rsid w:val="00AE5216"/>
    <w:rsid w:val="00AE52C1"/>
    <w:rsid w:val="00AE5384"/>
    <w:rsid w:val="00AE5551"/>
    <w:rsid w:val="00AE575F"/>
    <w:rsid w:val="00AE5A53"/>
    <w:rsid w:val="00AE5A79"/>
    <w:rsid w:val="00AE5A99"/>
    <w:rsid w:val="00AE5C5B"/>
    <w:rsid w:val="00AE5DFD"/>
    <w:rsid w:val="00AE5E1F"/>
    <w:rsid w:val="00AE5FBF"/>
    <w:rsid w:val="00AE602C"/>
    <w:rsid w:val="00AE60FA"/>
    <w:rsid w:val="00AE61DC"/>
    <w:rsid w:val="00AE61ED"/>
    <w:rsid w:val="00AE6531"/>
    <w:rsid w:val="00AE658B"/>
    <w:rsid w:val="00AE6821"/>
    <w:rsid w:val="00AE6837"/>
    <w:rsid w:val="00AE6A02"/>
    <w:rsid w:val="00AE6B1A"/>
    <w:rsid w:val="00AE6B4F"/>
    <w:rsid w:val="00AE6BF8"/>
    <w:rsid w:val="00AE6D04"/>
    <w:rsid w:val="00AE6FC4"/>
    <w:rsid w:val="00AE7144"/>
    <w:rsid w:val="00AE71C0"/>
    <w:rsid w:val="00AE73A7"/>
    <w:rsid w:val="00AE7401"/>
    <w:rsid w:val="00AE74E6"/>
    <w:rsid w:val="00AE74EA"/>
    <w:rsid w:val="00AE75C2"/>
    <w:rsid w:val="00AE76FF"/>
    <w:rsid w:val="00AE7940"/>
    <w:rsid w:val="00AE796C"/>
    <w:rsid w:val="00AE7B5F"/>
    <w:rsid w:val="00AE7D88"/>
    <w:rsid w:val="00AF013C"/>
    <w:rsid w:val="00AF019D"/>
    <w:rsid w:val="00AF045A"/>
    <w:rsid w:val="00AF0843"/>
    <w:rsid w:val="00AF08C7"/>
    <w:rsid w:val="00AF090F"/>
    <w:rsid w:val="00AF0A71"/>
    <w:rsid w:val="00AF0B69"/>
    <w:rsid w:val="00AF0EDF"/>
    <w:rsid w:val="00AF0EE1"/>
    <w:rsid w:val="00AF0F11"/>
    <w:rsid w:val="00AF0F76"/>
    <w:rsid w:val="00AF1472"/>
    <w:rsid w:val="00AF14AB"/>
    <w:rsid w:val="00AF1521"/>
    <w:rsid w:val="00AF158A"/>
    <w:rsid w:val="00AF1809"/>
    <w:rsid w:val="00AF1A77"/>
    <w:rsid w:val="00AF1AA0"/>
    <w:rsid w:val="00AF1C36"/>
    <w:rsid w:val="00AF1DEF"/>
    <w:rsid w:val="00AF24B4"/>
    <w:rsid w:val="00AF24E9"/>
    <w:rsid w:val="00AF262B"/>
    <w:rsid w:val="00AF2686"/>
    <w:rsid w:val="00AF2774"/>
    <w:rsid w:val="00AF27EC"/>
    <w:rsid w:val="00AF29F0"/>
    <w:rsid w:val="00AF2BBB"/>
    <w:rsid w:val="00AF2C4B"/>
    <w:rsid w:val="00AF2CBC"/>
    <w:rsid w:val="00AF2CFF"/>
    <w:rsid w:val="00AF2F98"/>
    <w:rsid w:val="00AF2FBD"/>
    <w:rsid w:val="00AF3010"/>
    <w:rsid w:val="00AF311A"/>
    <w:rsid w:val="00AF31D7"/>
    <w:rsid w:val="00AF31DC"/>
    <w:rsid w:val="00AF3223"/>
    <w:rsid w:val="00AF32E0"/>
    <w:rsid w:val="00AF32F2"/>
    <w:rsid w:val="00AF339D"/>
    <w:rsid w:val="00AF34AC"/>
    <w:rsid w:val="00AF387A"/>
    <w:rsid w:val="00AF3889"/>
    <w:rsid w:val="00AF38E8"/>
    <w:rsid w:val="00AF3944"/>
    <w:rsid w:val="00AF3B15"/>
    <w:rsid w:val="00AF3B53"/>
    <w:rsid w:val="00AF3B96"/>
    <w:rsid w:val="00AF3CB1"/>
    <w:rsid w:val="00AF4095"/>
    <w:rsid w:val="00AF42A1"/>
    <w:rsid w:val="00AF4316"/>
    <w:rsid w:val="00AF4453"/>
    <w:rsid w:val="00AF44D0"/>
    <w:rsid w:val="00AF460F"/>
    <w:rsid w:val="00AF4615"/>
    <w:rsid w:val="00AF4737"/>
    <w:rsid w:val="00AF479E"/>
    <w:rsid w:val="00AF4862"/>
    <w:rsid w:val="00AF48E0"/>
    <w:rsid w:val="00AF4950"/>
    <w:rsid w:val="00AF4969"/>
    <w:rsid w:val="00AF49B2"/>
    <w:rsid w:val="00AF4AD2"/>
    <w:rsid w:val="00AF4AD6"/>
    <w:rsid w:val="00AF4B2D"/>
    <w:rsid w:val="00AF4C14"/>
    <w:rsid w:val="00AF4C3C"/>
    <w:rsid w:val="00AF4CB7"/>
    <w:rsid w:val="00AF4D24"/>
    <w:rsid w:val="00AF4E6D"/>
    <w:rsid w:val="00AF502E"/>
    <w:rsid w:val="00AF50CA"/>
    <w:rsid w:val="00AF514F"/>
    <w:rsid w:val="00AF5462"/>
    <w:rsid w:val="00AF54EF"/>
    <w:rsid w:val="00AF555D"/>
    <w:rsid w:val="00AF5592"/>
    <w:rsid w:val="00AF55B5"/>
    <w:rsid w:val="00AF57EE"/>
    <w:rsid w:val="00AF5885"/>
    <w:rsid w:val="00AF5927"/>
    <w:rsid w:val="00AF59AF"/>
    <w:rsid w:val="00AF59DA"/>
    <w:rsid w:val="00AF5B46"/>
    <w:rsid w:val="00AF5BAD"/>
    <w:rsid w:val="00AF5C34"/>
    <w:rsid w:val="00AF645F"/>
    <w:rsid w:val="00AF64B5"/>
    <w:rsid w:val="00AF64C9"/>
    <w:rsid w:val="00AF66F4"/>
    <w:rsid w:val="00AF6771"/>
    <w:rsid w:val="00AF68B4"/>
    <w:rsid w:val="00AF68F0"/>
    <w:rsid w:val="00AF6914"/>
    <w:rsid w:val="00AF6929"/>
    <w:rsid w:val="00AF6A06"/>
    <w:rsid w:val="00AF6A39"/>
    <w:rsid w:val="00AF6ACD"/>
    <w:rsid w:val="00AF6CB8"/>
    <w:rsid w:val="00AF6D1B"/>
    <w:rsid w:val="00AF6DAD"/>
    <w:rsid w:val="00AF6E12"/>
    <w:rsid w:val="00AF6E4D"/>
    <w:rsid w:val="00AF7097"/>
    <w:rsid w:val="00AF70B2"/>
    <w:rsid w:val="00AF711C"/>
    <w:rsid w:val="00AF727C"/>
    <w:rsid w:val="00AF7467"/>
    <w:rsid w:val="00AF7592"/>
    <w:rsid w:val="00AF75D3"/>
    <w:rsid w:val="00AF761B"/>
    <w:rsid w:val="00AF7664"/>
    <w:rsid w:val="00AF7713"/>
    <w:rsid w:val="00AF7734"/>
    <w:rsid w:val="00AF7856"/>
    <w:rsid w:val="00AF78B3"/>
    <w:rsid w:val="00AF7935"/>
    <w:rsid w:val="00AF7A14"/>
    <w:rsid w:val="00AF7A5F"/>
    <w:rsid w:val="00AF7BA7"/>
    <w:rsid w:val="00AF7C7D"/>
    <w:rsid w:val="00AF7EB1"/>
    <w:rsid w:val="00AF7F87"/>
    <w:rsid w:val="00B000D8"/>
    <w:rsid w:val="00B0022B"/>
    <w:rsid w:val="00B00351"/>
    <w:rsid w:val="00B003CE"/>
    <w:rsid w:val="00B006CB"/>
    <w:rsid w:val="00B006CC"/>
    <w:rsid w:val="00B00B28"/>
    <w:rsid w:val="00B00C9D"/>
    <w:rsid w:val="00B01106"/>
    <w:rsid w:val="00B011CF"/>
    <w:rsid w:val="00B01310"/>
    <w:rsid w:val="00B01755"/>
    <w:rsid w:val="00B01812"/>
    <w:rsid w:val="00B01BC3"/>
    <w:rsid w:val="00B01C4A"/>
    <w:rsid w:val="00B01DD8"/>
    <w:rsid w:val="00B01F15"/>
    <w:rsid w:val="00B01FED"/>
    <w:rsid w:val="00B024B3"/>
    <w:rsid w:val="00B0258F"/>
    <w:rsid w:val="00B025B4"/>
    <w:rsid w:val="00B0266F"/>
    <w:rsid w:val="00B026FC"/>
    <w:rsid w:val="00B02808"/>
    <w:rsid w:val="00B0289A"/>
    <w:rsid w:val="00B028C7"/>
    <w:rsid w:val="00B02999"/>
    <w:rsid w:val="00B02BB4"/>
    <w:rsid w:val="00B02BE3"/>
    <w:rsid w:val="00B02C05"/>
    <w:rsid w:val="00B02CEE"/>
    <w:rsid w:val="00B02EC8"/>
    <w:rsid w:val="00B03087"/>
    <w:rsid w:val="00B032BA"/>
    <w:rsid w:val="00B0332A"/>
    <w:rsid w:val="00B034EE"/>
    <w:rsid w:val="00B03728"/>
    <w:rsid w:val="00B0380E"/>
    <w:rsid w:val="00B0382C"/>
    <w:rsid w:val="00B03856"/>
    <w:rsid w:val="00B03898"/>
    <w:rsid w:val="00B03AEB"/>
    <w:rsid w:val="00B03B5A"/>
    <w:rsid w:val="00B03D6E"/>
    <w:rsid w:val="00B03E28"/>
    <w:rsid w:val="00B03F51"/>
    <w:rsid w:val="00B04043"/>
    <w:rsid w:val="00B040A7"/>
    <w:rsid w:val="00B0456E"/>
    <w:rsid w:val="00B047B6"/>
    <w:rsid w:val="00B0482C"/>
    <w:rsid w:val="00B0485E"/>
    <w:rsid w:val="00B0486F"/>
    <w:rsid w:val="00B048D4"/>
    <w:rsid w:val="00B04A48"/>
    <w:rsid w:val="00B04A71"/>
    <w:rsid w:val="00B04B68"/>
    <w:rsid w:val="00B04B92"/>
    <w:rsid w:val="00B04C18"/>
    <w:rsid w:val="00B04E56"/>
    <w:rsid w:val="00B05036"/>
    <w:rsid w:val="00B05244"/>
    <w:rsid w:val="00B054C3"/>
    <w:rsid w:val="00B056D0"/>
    <w:rsid w:val="00B057FF"/>
    <w:rsid w:val="00B05CBC"/>
    <w:rsid w:val="00B05E21"/>
    <w:rsid w:val="00B05F65"/>
    <w:rsid w:val="00B06120"/>
    <w:rsid w:val="00B06249"/>
    <w:rsid w:val="00B0629A"/>
    <w:rsid w:val="00B06367"/>
    <w:rsid w:val="00B06439"/>
    <w:rsid w:val="00B06467"/>
    <w:rsid w:val="00B065F6"/>
    <w:rsid w:val="00B067A9"/>
    <w:rsid w:val="00B06A5D"/>
    <w:rsid w:val="00B06B42"/>
    <w:rsid w:val="00B06F44"/>
    <w:rsid w:val="00B07031"/>
    <w:rsid w:val="00B07232"/>
    <w:rsid w:val="00B0735B"/>
    <w:rsid w:val="00B073B1"/>
    <w:rsid w:val="00B074C3"/>
    <w:rsid w:val="00B074D0"/>
    <w:rsid w:val="00B07595"/>
    <w:rsid w:val="00B075FA"/>
    <w:rsid w:val="00B07724"/>
    <w:rsid w:val="00B07812"/>
    <w:rsid w:val="00B07938"/>
    <w:rsid w:val="00B07A2F"/>
    <w:rsid w:val="00B07CD9"/>
    <w:rsid w:val="00B07E81"/>
    <w:rsid w:val="00B07FED"/>
    <w:rsid w:val="00B10077"/>
    <w:rsid w:val="00B10117"/>
    <w:rsid w:val="00B10163"/>
    <w:rsid w:val="00B101B5"/>
    <w:rsid w:val="00B102FE"/>
    <w:rsid w:val="00B1046E"/>
    <w:rsid w:val="00B1062E"/>
    <w:rsid w:val="00B1070A"/>
    <w:rsid w:val="00B10AA0"/>
    <w:rsid w:val="00B10AE9"/>
    <w:rsid w:val="00B10B25"/>
    <w:rsid w:val="00B10BEF"/>
    <w:rsid w:val="00B10C12"/>
    <w:rsid w:val="00B10CEF"/>
    <w:rsid w:val="00B10D65"/>
    <w:rsid w:val="00B10EC5"/>
    <w:rsid w:val="00B111E6"/>
    <w:rsid w:val="00B11262"/>
    <w:rsid w:val="00B113D2"/>
    <w:rsid w:val="00B1163B"/>
    <w:rsid w:val="00B116D5"/>
    <w:rsid w:val="00B1176C"/>
    <w:rsid w:val="00B11789"/>
    <w:rsid w:val="00B117B6"/>
    <w:rsid w:val="00B118A3"/>
    <w:rsid w:val="00B11963"/>
    <w:rsid w:val="00B119FA"/>
    <w:rsid w:val="00B11B3A"/>
    <w:rsid w:val="00B11C5D"/>
    <w:rsid w:val="00B11E54"/>
    <w:rsid w:val="00B11E71"/>
    <w:rsid w:val="00B11FEC"/>
    <w:rsid w:val="00B12326"/>
    <w:rsid w:val="00B12363"/>
    <w:rsid w:val="00B123C5"/>
    <w:rsid w:val="00B12441"/>
    <w:rsid w:val="00B127DA"/>
    <w:rsid w:val="00B128AD"/>
    <w:rsid w:val="00B12A6C"/>
    <w:rsid w:val="00B12E4E"/>
    <w:rsid w:val="00B12EC2"/>
    <w:rsid w:val="00B12F58"/>
    <w:rsid w:val="00B12F60"/>
    <w:rsid w:val="00B13007"/>
    <w:rsid w:val="00B13122"/>
    <w:rsid w:val="00B13257"/>
    <w:rsid w:val="00B133CA"/>
    <w:rsid w:val="00B1344A"/>
    <w:rsid w:val="00B1346A"/>
    <w:rsid w:val="00B135DC"/>
    <w:rsid w:val="00B136C6"/>
    <w:rsid w:val="00B136E3"/>
    <w:rsid w:val="00B13A20"/>
    <w:rsid w:val="00B13BFB"/>
    <w:rsid w:val="00B13D82"/>
    <w:rsid w:val="00B13EC8"/>
    <w:rsid w:val="00B13F79"/>
    <w:rsid w:val="00B140DB"/>
    <w:rsid w:val="00B14172"/>
    <w:rsid w:val="00B141C8"/>
    <w:rsid w:val="00B1448D"/>
    <w:rsid w:val="00B1462E"/>
    <w:rsid w:val="00B14698"/>
    <w:rsid w:val="00B146A5"/>
    <w:rsid w:val="00B147D9"/>
    <w:rsid w:val="00B14AA0"/>
    <w:rsid w:val="00B14BC5"/>
    <w:rsid w:val="00B14C8E"/>
    <w:rsid w:val="00B15010"/>
    <w:rsid w:val="00B15066"/>
    <w:rsid w:val="00B150F6"/>
    <w:rsid w:val="00B1513C"/>
    <w:rsid w:val="00B15295"/>
    <w:rsid w:val="00B15450"/>
    <w:rsid w:val="00B1569E"/>
    <w:rsid w:val="00B15763"/>
    <w:rsid w:val="00B1589A"/>
    <w:rsid w:val="00B15A43"/>
    <w:rsid w:val="00B15A74"/>
    <w:rsid w:val="00B15AC4"/>
    <w:rsid w:val="00B15D69"/>
    <w:rsid w:val="00B15E1E"/>
    <w:rsid w:val="00B15F0F"/>
    <w:rsid w:val="00B160C9"/>
    <w:rsid w:val="00B1612D"/>
    <w:rsid w:val="00B1625C"/>
    <w:rsid w:val="00B162D9"/>
    <w:rsid w:val="00B162F0"/>
    <w:rsid w:val="00B166A6"/>
    <w:rsid w:val="00B166AA"/>
    <w:rsid w:val="00B167F8"/>
    <w:rsid w:val="00B169F9"/>
    <w:rsid w:val="00B16ACB"/>
    <w:rsid w:val="00B16C73"/>
    <w:rsid w:val="00B16D29"/>
    <w:rsid w:val="00B16DF1"/>
    <w:rsid w:val="00B16EE7"/>
    <w:rsid w:val="00B16F6C"/>
    <w:rsid w:val="00B1702E"/>
    <w:rsid w:val="00B1726C"/>
    <w:rsid w:val="00B173B8"/>
    <w:rsid w:val="00B1740C"/>
    <w:rsid w:val="00B1749E"/>
    <w:rsid w:val="00B1757C"/>
    <w:rsid w:val="00B178F9"/>
    <w:rsid w:val="00B17963"/>
    <w:rsid w:val="00B17974"/>
    <w:rsid w:val="00B17C2C"/>
    <w:rsid w:val="00B17CC9"/>
    <w:rsid w:val="00B17D15"/>
    <w:rsid w:val="00B17DDD"/>
    <w:rsid w:val="00B17E40"/>
    <w:rsid w:val="00B20350"/>
    <w:rsid w:val="00B20386"/>
    <w:rsid w:val="00B20400"/>
    <w:rsid w:val="00B204C1"/>
    <w:rsid w:val="00B20508"/>
    <w:rsid w:val="00B2053F"/>
    <w:rsid w:val="00B206F9"/>
    <w:rsid w:val="00B208E1"/>
    <w:rsid w:val="00B20914"/>
    <w:rsid w:val="00B20958"/>
    <w:rsid w:val="00B20981"/>
    <w:rsid w:val="00B20A04"/>
    <w:rsid w:val="00B20ABF"/>
    <w:rsid w:val="00B20BB5"/>
    <w:rsid w:val="00B20C84"/>
    <w:rsid w:val="00B20FFB"/>
    <w:rsid w:val="00B212C8"/>
    <w:rsid w:val="00B2132A"/>
    <w:rsid w:val="00B2147E"/>
    <w:rsid w:val="00B21504"/>
    <w:rsid w:val="00B217FA"/>
    <w:rsid w:val="00B218FA"/>
    <w:rsid w:val="00B2195D"/>
    <w:rsid w:val="00B219D0"/>
    <w:rsid w:val="00B21F4C"/>
    <w:rsid w:val="00B221AE"/>
    <w:rsid w:val="00B22255"/>
    <w:rsid w:val="00B2230D"/>
    <w:rsid w:val="00B2235C"/>
    <w:rsid w:val="00B22409"/>
    <w:rsid w:val="00B2248A"/>
    <w:rsid w:val="00B224F3"/>
    <w:rsid w:val="00B22557"/>
    <w:rsid w:val="00B228A2"/>
    <w:rsid w:val="00B22BA3"/>
    <w:rsid w:val="00B22D4F"/>
    <w:rsid w:val="00B23072"/>
    <w:rsid w:val="00B23150"/>
    <w:rsid w:val="00B232A2"/>
    <w:rsid w:val="00B23347"/>
    <w:rsid w:val="00B23370"/>
    <w:rsid w:val="00B23625"/>
    <w:rsid w:val="00B23736"/>
    <w:rsid w:val="00B237CA"/>
    <w:rsid w:val="00B237E3"/>
    <w:rsid w:val="00B239E1"/>
    <w:rsid w:val="00B23A03"/>
    <w:rsid w:val="00B23B49"/>
    <w:rsid w:val="00B23D4B"/>
    <w:rsid w:val="00B23DA7"/>
    <w:rsid w:val="00B23E64"/>
    <w:rsid w:val="00B23EE3"/>
    <w:rsid w:val="00B23FDF"/>
    <w:rsid w:val="00B240A5"/>
    <w:rsid w:val="00B241EC"/>
    <w:rsid w:val="00B2451C"/>
    <w:rsid w:val="00B245BD"/>
    <w:rsid w:val="00B2460C"/>
    <w:rsid w:val="00B2468A"/>
    <w:rsid w:val="00B248A5"/>
    <w:rsid w:val="00B24B2A"/>
    <w:rsid w:val="00B24BF8"/>
    <w:rsid w:val="00B24C64"/>
    <w:rsid w:val="00B24C80"/>
    <w:rsid w:val="00B24D02"/>
    <w:rsid w:val="00B25054"/>
    <w:rsid w:val="00B25084"/>
    <w:rsid w:val="00B25106"/>
    <w:rsid w:val="00B2521E"/>
    <w:rsid w:val="00B25385"/>
    <w:rsid w:val="00B253E4"/>
    <w:rsid w:val="00B254A2"/>
    <w:rsid w:val="00B254B7"/>
    <w:rsid w:val="00B25648"/>
    <w:rsid w:val="00B256F2"/>
    <w:rsid w:val="00B256F4"/>
    <w:rsid w:val="00B257AD"/>
    <w:rsid w:val="00B258DD"/>
    <w:rsid w:val="00B25951"/>
    <w:rsid w:val="00B25B31"/>
    <w:rsid w:val="00B25C31"/>
    <w:rsid w:val="00B2600D"/>
    <w:rsid w:val="00B26412"/>
    <w:rsid w:val="00B26556"/>
    <w:rsid w:val="00B2657A"/>
    <w:rsid w:val="00B269BB"/>
    <w:rsid w:val="00B26A77"/>
    <w:rsid w:val="00B26B61"/>
    <w:rsid w:val="00B26D91"/>
    <w:rsid w:val="00B26D93"/>
    <w:rsid w:val="00B26D9A"/>
    <w:rsid w:val="00B26F03"/>
    <w:rsid w:val="00B26FDC"/>
    <w:rsid w:val="00B27173"/>
    <w:rsid w:val="00B271A1"/>
    <w:rsid w:val="00B271B0"/>
    <w:rsid w:val="00B273A7"/>
    <w:rsid w:val="00B27434"/>
    <w:rsid w:val="00B27592"/>
    <w:rsid w:val="00B275A3"/>
    <w:rsid w:val="00B27786"/>
    <w:rsid w:val="00B277E1"/>
    <w:rsid w:val="00B278FD"/>
    <w:rsid w:val="00B27AE0"/>
    <w:rsid w:val="00B27D81"/>
    <w:rsid w:val="00B27DA2"/>
    <w:rsid w:val="00B2B76F"/>
    <w:rsid w:val="00B302B1"/>
    <w:rsid w:val="00B30400"/>
    <w:rsid w:val="00B3086C"/>
    <w:rsid w:val="00B30935"/>
    <w:rsid w:val="00B30ADE"/>
    <w:rsid w:val="00B30B3D"/>
    <w:rsid w:val="00B30CE3"/>
    <w:rsid w:val="00B30D22"/>
    <w:rsid w:val="00B30F12"/>
    <w:rsid w:val="00B31273"/>
    <w:rsid w:val="00B31287"/>
    <w:rsid w:val="00B31416"/>
    <w:rsid w:val="00B31681"/>
    <w:rsid w:val="00B316A2"/>
    <w:rsid w:val="00B318A7"/>
    <w:rsid w:val="00B318C1"/>
    <w:rsid w:val="00B31AA1"/>
    <w:rsid w:val="00B31B1D"/>
    <w:rsid w:val="00B31C35"/>
    <w:rsid w:val="00B31C87"/>
    <w:rsid w:val="00B31E0A"/>
    <w:rsid w:val="00B31E4F"/>
    <w:rsid w:val="00B32339"/>
    <w:rsid w:val="00B323A5"/>
    <w:rsid w:val="00B32432"/>
    <w:rsid w:val="00B3246E"/>
    <w:rsid w:val="00B326A6"/>
    <w:rsid w:val="00B326F7"/>
    <w:rsid w:val="00B32741"/>
    <w:rsid w:val="00B3292C"/>
    <w:rsid w:val="00B32968"/>
    <w:rsid w:val="00B329BC"/>
    <w:rsid w:val="00B329FE"/>
    <w:rsid w:val="00B32D4E"/>
    <w:rsid w:val="00B32EAE"/>
    <w:rsid w:val="00B32F6C"/>
    <w:rsid w:val="00B32FBF"/>
    <w:rsid w:val="00B3301A"/>
    <w:rsid w:val="00B331D3"/>
    <w:rsid w:val="00B33233"/>
    <w:rsid w:val="00B332DE"/>
    <w:rsid w:val="00B33304"/>
    <w:rsid w:val="00B333FE"/>
    <w:rsid w:val="00B334D4"/>
    <w:rsid w:val="00B33607"/>
    <w:rsid w:val="00B33852"/>
    <w:rsid w:val="00B3388D"/>
    <w:rsid w:val="00B33949"/>
    <w:rsid w:val="00B33D4E"/>
    <w:rsid w:val="00B33DF0"/>
    <w:rsid w:val="00B33E9B"/>
    <w:rsid w:val="00B33F7E"/>
    <w:rsid w:val="00B33FA0"/>
    <w:rsid w:val="00B34028"/>
    <w:rsid w:val="00B34199"/>
    <w:rsid w:val="00B34323"/>
    <w:rsid w:val="00B34380"/>
    <w:rsid w:val="00B3438B"/>
    <w:rsid w:val="00B343E3"/>
    <w:rsid w:val="00B344E3"/>
    <w:rsid w:val="00B344F4"/>
    <w:rsid w:val="00B346E7"/>
    <w:rsid w:val="00B34AD5"/>
    <w:rsid w:val="00B34AEE"/>
    <w:rsid w:val="00B34D01"/>
    <w:rsid w:val="00B34D0E"/>
    <w:rsid w:val="00B34D28"/>
    <w:rsid w:val="00B34E04"/>
    <w:rsid w:val="00B34E13"/>
    <w:rsid w:val="00B3537B"/>
    <w:rsid w:val="00B3545E"/>
    <w:rsid w:val="00B35467"/>
    <w:rsid w:val="00B358FB"/>
    <w:rsid w:val="00B3591D"/>
    <w:rsid w:val="00B3593E"/>
    <w:rsid w:val="00B35A4C"/>
    <w:rsid w:val="00B35B46"/>
    <w:rsid w:val="00B35B58"/>
    <w:rsid w:val="00B35BC9"/>
    <w:rsid w:val="00B35C47"/>
    <w:rsid w:val="00B35D45"/>
    <w:rsid w:val="00B35F07"/>
    <w:rsid w:val="00B360C2"/>
    <w:rsid w:val="00B36138"/>
    <w:rsid w:val="00B36239"/>
    <w:rsid w:val="00B363AA"/>
    <w:rsid w:val="00B363CF"/>
    <w:rsid w:val="00B3663B"/>
    <w:rsid w:val="00B36663"/>
    <w:rsid w:val="00B36ACE"/>
    <w:rsid w:val="00B36F06"/>
    <w:rsid w:val="00B372C4"/>
    <w:rsid w:val="00B3732B"/>
    <w:rsid w:val="00B37352"/>
    <w:rsid w:val="00B37425"/>
    <w:rsid w:val="00B3745F"/>
    <w:rsid w:val="00B374C2"/>
    <w:rsid w:val="00B3752C"/>
    <w:rsid w:val="00B3761E"/>
    <w:rsid w:val="00B37935"/>
    <w:rsid w:val="00B379B2"/>
    <w:rsid w:val="00B37A33"/>
    <w:rsid w:val="00B37C53"/>
    <w:rsid w:val="00B37D03"/>
    <w:rsid w:val="00B37F02"/>
    <w:rsid w:val="00B37F3A"/>
    <w:rsid w:val="00B4006D"/>
    <w:rsid w:val="00B402DD"/>
    <w:rsid w:val="00B40335"/>
    <w:rsid w:val="00B40527"/>
    <w:rsid w:val="00B4080F"/>
    <w:rsid w:val="00B408B7"/>
    <w:rsid w:val="00B40913"/>
    <w:rsid w:val="00B40D03"/>
    <w:rsid w:val="00B40FCA"/>
    <w:rsid w:val="00B4119F"/>
    <w:rsid w:val="00B412D4"/>
    <w:rsid w:val="00B41303"/>
    <w:rsid w:val="00B413D7"/>
    <w:rsid w:val="00B41566"/>
    <w:rsid w:val="00B41603"/>
    <w:rsid w:val="00B416BA"/>
    <w:rsid w:val="00B4188E"/>
    <w:rsid w:val="00B419D9"/>
    <w:rsid w:val="00B41A0B"/>
    <w:rsid w:val="00B41A50"/>
    <w:rsid w:val="00B41B00"/>
    <w:rsid w:val="00B41D78"/>
    <w:rsid w:val="00B41E0E"/>
    <w:rsid w:val="00B41E29"/>
    <w:rsid w:val="00B41EC9"/>
    <w:rsid w:val="00B41F8F"/>
    <w:rsid w:val="00B41FFC"/>
    <w:rsid w:val="00B4201E"/>
    <w:rsid w:val="00B4207C"/>
    <w:rsid w:val="00B42108"/>
    <w:rsid w:val="00B422E7"/>
    <w:rsid w:val="00B4233E"/>
    <w:rsid w:val="00B42469"/>
    <w:rsid w:val="00B4251D"/>
    <w:rsid w:val="00B427BB"/>
    <w:rsid w:val="00B42853"/>
    <w:rsid w:val="00B4294B"/>
    <w:rsid w:val="00B42AB4"/>
    <w:rsid w:val="00B42ADD"/>
    <w:rsid w:val="00B42B24"/>
    <w:rsid w:val="00B42BC9"/>
    <w:rsid w:val="00B42C53"/>
    <w:rsid w:val="00B42E99"/>
    <w:rsid w:val="00B4307F"/>
    <w:rsid w:val="00B430AC"/>
    <w:rsid w:val="00B43104"/>
    <w:rsid w:val="00B4311F"/>
    <w:rsid w:val="00B43195"/>
    <w:rsid w:val="00B433DC"/>
    <w:rsid w:val="00B433EB"/>
    <w:rsid w:val="00B43466"/>
    <w:rsid w:val="00B43491"/>
    <w:rsid w:val="00B436B3"/>
    <w:rsid w:val="00B43A30"/>
    <w:rsid w:val="00B43C27"/>
    <w:rsid w:val="00B43D79"/>
    <w:rsid w:val="00B43FA1"/>
    <w:rsid w:val="00B44009"/>
    <w:rsid w:val="00B440F0"/>
    <w:rsid w:val="00B44107"/>
    <w:rsid w:val="00B44121"/>
    <w:rsid w:val="00B442A1"/>
    <w:rsid w:val="00B4430C"/>
    <w:rsid w:val="00B44381"/>
    <w:rsid w:val="00B445C1"/>
    <w:rsid w:val="00B446F1"/>
    <w:rsid w:val="00B4475E"/>
    <w:rsid w:val="00B448EA"/>
    <w:rsid w:val="00B44906"/>
    <w:rsid w:val="00B449A5"/>
    <w:rsid w:val="00B44A05"/>
    <w:rsid w:val="00B44A44"/>
    <w:rsid w:val="00B44C0E"/>
    <w:rsid w:val="00B44CCD"/>
    <w:rsid w:val="00B44D15"/>
    <w:rsid w:val="00B44D74"/>
    <w:rsid w:val="00B44D95"/>
    <w:rsid w:val="00B44E9B"/>
    <w:rsid w:val="00B44FA4"/>
    <w:rsid w:val="00B45044"/>
    <w:rsid w:val="00B4511D"/>
    <w:rsid w:val="00B4525E"/>
    <w:rsid w:val="00B45305"/>
    <w:rsid w:val="00B45371"/>
    <w:rsid w:val="00B4552A"/>
    <w:rsid w:val="00B457C5"/>
    <w:rsid w:val="00B458AC"/>
    <w:rsid w:val="00B45D12"/>
    <w:rsid w:val="00B45D44"/>
    <w:rsid w:val="00B45FBF"/>
    <w:rsid w:val="00B4614B"/>
    <w:rsid w:val="00B463E9"/>
    <w:rsid w:val="00B463FF"/>
    <w:rsid w:val="00B46513"/>
    <w:rsid w:val="00B4658C"/>
    <w:rsid w:val="00B466DC"/>
    <w:rsid w:val="00B46859"/>
    <w:rsid w:val="00B46AD5"/>
    <w:rsid w:val="00B46B93"/>
    <w:rsid w:val="00B46C81"/>
    <w:rsid w:val="00B46C8F"/>
    <w:rsid w:val="00B46CFE"/>
    <w:rsid w:val="00B46E02"/>
    <w:rsid w:val="00B46E5D"/>
    <w:rsid w:val="00B46F89"/>
    <w:rsid w:val="00B47001"/>
    <w:rsid w:val="00B470A0"/>
    <w:rsid w:val="00B4716C"/>
    <w:rsid w:val="00B47316"/>
    <w:rsid w:val="00B47341"/>
    <w:rsid w:val="00B47351"/>
    <w:rsid w:val="00B47393"/>
    <w:rsid w:val="00B47464"/>
    <w:rsid w:val="00B47769"/>
    <w:rsid w:val="00B477B4"/>
    <w:rsid w:val="00B47854"/>
    <w:rsid w:val="00B47AFA"/>
    <w:rsid w:val="00B47C3C"/>
    <w:rsid w:val="00B47CEE"/>
    <w:rsid w:val="00B47DFD"/>
    <w:rsid w:val="00B47E63"/>
    <w:rsid w:val="00B47FED"/>
    <w:rsid w:val="00B50040"/>
    <w:rsid w:val="00B500B9"/>
    <w:rsid w:val="00B50113"/>
    <w:rsid w:val="00B5044D"/>
    <w:rsid w:val="00B50891"/>
    <w:rsid w:val="00B508E4"/>
    <w:rsid w:val="00B50ADA"/>
    <w:rsid w:val="00B50AF3"/>
    <w:rsid w:val="00B50B98"/>
    <w:rsid w:val="00B50C12"/>
    <w:rsid w:val="00B50C8E"/>
    <w:rsid w:val="00B50ED3"/>
    <w:rsid w:val="00B50F61"/>
    <w:rsid w:val="00B51096"/>
    <w:rsid w:val="00B5111D"/>
    <w:rsid w:val="00B51149"/>
    <w:rsid w:val="00B512E1"/>
    <w:rsid w:val="00B51304"/>
    <w:rsid w:val="00B517C7"/>
    <w:rsid w:val="00B518F9"/>
    <w:rsid w:val="00B51B06"/>
    <w:rsid w:val="00B51CD4"/>
    <w:rsid w:val="00B521B2"/>
    <w:rsid w:val="00B5235C"/>
    <w:rsid w:val="00B526FB"/>
    <w:rsid w:val="00B5283D"/>
    <w:rsid w:val="00B52918"/>
    <w:rsid w:val="00B529D2"/>
    <w:rsid w:val="00B52B87"/>
    <w:rsid w:val="00B52F08"/>
    <w:rsid w:val="00B530FD"/>
    <w:rsid w:val="00B5319E"/>
    <w:rsid w:val="00B532C3"/>
    <w:rsid w:val="00B533AE"/>
    <w:rsid w:val="00B533FD"/>
    <w:rsid w:val="00B535E0"/>
    <w:rsid w:val="00B536BD"/>
    <w:rsid w:val="00B53772"/>
    <w:rsid w:val="00B537DF"/>
    <w:rsid w:val="00B5387C"/>
    <w:rsid w:val="00B538A9"/>
    <w:rsid w:val="00B538F9"/>
    <w:rsid w:val="00B53925"/>
    <w:rsid w:val="00B53A02"/>
    <w:rsid w:val="00B53B55"/>
    <w:rsid w:val="00B53BC5"/>
    <w:rsid w:val="00B53CF9"/>
    <w:rsid w:val="00B54136"/>
    <w:rsid w:val="00B5423B"/>
    <w:rsid w:val="00B5426A"/>
    <w:rsid w:val="00B54311"/>
    <w:rsid w:val="00B54407"/>
    <w:rsid w:val="00B54420"/>
    <w:rsid w:val="00B5456F"/>
    <w:rsid w:val="00B5465B"/>
    <w:rsid w:val="00B5487A"/>
    <w:rsid w:val="00B54ABB"/>
    <w:rsid w:val="00B54CD1"/>
    <w:rsid w:val="00B54D32"/>
    <w:rsid w:val="00B54D99"/>
    <w:rsid w:val="00B54DBA"/>
    <w:rsid w:val="00B54DBF"/>
    <w:rsid w:val="00B54F6D"/>
    <w:rsid w:val="00B550BA"/>
    <w:rsid w:val="00B55178"/>
    <w:rsid w:val="00B552C5"/>
    <w:rsid w:val="00B552DC"/>
    <w:rsid w:val="00B5535D"/>
    <w:rsid w:val="00B555D5"/>
    <w:rsid w:val="00B5570D"/>
    <w:rsid w:val="00B559D9"/>
    <w:rsid w:val="00B55A1A"/>
    <w:rsid w:val="00B55CF4"/>
    <w:rsid w:val="00B55FAE"/>
    <w:rsid w:val="00B55FCF"/>
    <w:rsid w:val="00B56137"/>
    <w:rsid w:val="00B56349"/>
    <w:rsid w:val="00B56489"/>
    <w:rsid w:val="00B567CD"/>
    <w:rsid w:val="00B5684E"/>
    <w:rsid w:val="00B56A70"/>
    <w:rsid w:val="00B56A79"/>
    <w:rsid w:val="00B56BB4"/>
    <w:rsid w:val="00B56E91"/>
    <w:rsid w:val="00B56EF8"/>
    <w:rsid w:val="00B56F6C"/>
    <w:rsid w:val="00B56FA4"/>
    <w:rsid w:val="00B5710D"/>
    <w:rsid w:val="00B571B1"/>
    <w:rsid w:val="00B57232"/>
    <w:rsid w:val="00B57379"/>
    <w:rsid w:val="00B57429"/>
    <w:rsid w:val="00B5742E"/>
    <w:rsid w:val="00B5745B"/>
    <w:rsid w:val="00B5752B"/>
    <w:rsid w:val="00B5761D"/>
    <w:rsid w:val="00B576DC"/>
    <w:rsid w:val="00B576F1"/>
    <w:rsid w:val="00B57715"/>
    <w:rsid w:val="00B577BE"/>
    <w:rsid w:val="00B57B45"/>
    <w:rsid w:val="00B57C73"/>
    <w:rsid w:val="00B57CDE"/>
    <w:rsid w:val="00B57D2D"/>
    <w:rsid w:val="00B57EEA"/>
    <w:rsid w:val="00B57F75"/>
    <w:rsid w:val="00B57FC7"/>
    <w:rsid w:val="00B600F1"/>
    <w:rsid w:val="00B603EF"/>
    <w:rsid w:val="00B6056A"/>
    <w:rsid w:val="00B60811"/>
    <w:rsid w:val="00B60853"/>
    <w:rsid w:val="00B60A1A"/>
    <w:rsid w:val="00B6124F"/>
    <w:rsid w:val="00B612B3"/>
    <w:rsid w:val="00B6131E"/>
    <w:rsid w:val="00B616F9"/>
    <w:rsid w:val="00B61865"/>
    <w:rsid w:val="00B618D6"/>
    <w:rsid w:val="00B618DA"/>
    <w:rsid w:val="00B6198A"/>
    <w:rsid w:val="00B61B9A"/>
    <w:rsid w:val="00B61CF2"/>
    <w:rsid w:val="00B61F04"/>
    <w:rsid w:val="00B61F38"/>
    <w:rsid w:val="00B62029"/>
    <w:rsid w:val="00B620ED"/>
    <w:rsid w:val="00B62154"/>
    <w:rsid w:val="00B6225C"/>
    <w:rsid w:val="00B62340"/>
    <w:rsid w:val="00B62394"/>
    <w:rsid w:val="00B62416"/>
    <w:rsid w:val="00B62453"/>
    <w:rsid w:val="00B6253A"/>
    <w:rsid w:val="00B62787"/>
    <w:rsid w:val="00B627D7"/>
    <w:rsid w:val="00B62805"/>
    <w:rsid w:val="00B6292D"/>
    <w:rsid w:val="00B62CA3"/>
    <w:rsid w:val="00B62CB6"/>
    <w:rsid w:val="00B62FB0"/>
    <w:rsid w:val="00B62FC0"/>
    <w:rsid w:val="00B63040"/>
    <w:rsid w:val="00B63099"/>
    <w:rsid w:val="00B63211"/>
    <w:rsid w:val="00B632B0"/>
    <w:rsid w:val="00B63454"/>
    <w:rsid w:val="00B63493"/>
    <w:rsid w:val="00B63554"/>
    <w:rsid w:val="00B63583"/>
    <w:rsid w:val="00B6359D"/>
    <w:rsid w:val="00B635FA"/>
    <w:rsid w:val="00B63724"/>
    <w:rsid w:val="00B637F0"/>
    <w:rsid w:val="00B63844"/>
    <w:rsid w:val="00B63923"/>
    <w:rsid w:val="00B639B1"/>
    <w:rsid w:val="00B639DF"/>
    <w:rsid w:val="00B63AD7"/>
    <w:rsid w:val="00B63C11"/>
    <w:rsid w:val="00B63ED6"/>
    <w:rsid w:val="00B63EE8"/>
    <w:rsid w:val="00B63F34"/>
    <w:rsid w:val="00B63F99"/>
    <w:rsid w:val="00B63FDB"/>
    <w:rsid w:val="00B64062"/>
    <w:rsid w:val="00B640A4"/>
    <w:rsid w:val="00B6421F"/>
    <w:rsid w:val="00B643BD"/>
    <w:rsid w:val="00B643E2"/>
    <w:rsid w:val="00B64420"/>
    <w:rsid w:val="00B6446C"/>
    <w:rsid w:val="00B64476"/>
    <w:rsid w:val="00B6480A"/>
    <w:rsid w:val="00B64900"/>
    <w:rsid w:val="00B64921"/>
    <w:rsid w:val="00B64BF5"/>
    <w:rsid w:val="00B64EB6"/>
    <w:rsid w:val="00B65021"/>
    <w:rsid w:val="00B6565A"/>
    <w:rsid w:val="00B659FE"/>
    <w:rsid w:val="00B65A36"/>
    <w:rsid w:val="00B65ABA"/>
    <w:rsid w:val="00B65B6E"/>
    <w:rsid w:val="00B65C89"/>
    <w:rsid w:val="00B65CC3"/>
    <w:rsid w:val="00B65D4E"/>
    <w:rsid w:val="00B65EB4"/>
    <w:rsid w:val="00B65EE5"/>
    <w:rsid w:val="00B65F6C"/>
    <w:rsid w:val="00B65FC8"/>
    <w:rsid w:val="00B6601D"/>
    <w:rsid w:val="00B6606E"/>
    <w:rsid w:val="00B660AA"/>
    <w:rsid w:val="00B661E4"/>
    <w:rsid w:val="00B66328"/>
    <w:rsid w:val="00B664E9"/>
    <w:rsid w:val="00B664EE"/>
    <w:rsid w:val="00B66501"/>
    <w:rsid w:val="00B66604"/>
    <w:rsid w:val="00B6669A"/>
    <w:rsid w:val="00B66729"/>
    <w:rsid w:val="00B669ED"/>
    <w:rsid w:val="00B66AC4"/>
    <w:rsid w:val="00B66D0A"/>
    <w:rsid w:val="00B66D77"/>
    <w:rsid w:val="00B66DFE"/>
    <w:rsid w:val="00B66EDF"/>
    <w:rsid w:val="00B66F53"/>
    <w:rsid w:val="00B67092"/>
    <w:rsid w:val="00B67104"/>
    <w:rsid w:val="00B671CB"/>
    <w:rsid w:val="00B67226"/>
    <w:rsid w:val="00B67394"/>
    <w:rsid w:val="00B673B3"/>
    <w:rsid w:val="00B6764A"/>
    <w:rsid w:val="00B67667"/>
    <w:rsid w:val="00B676D8"/>
    <w:rsid w:val="00B678BD"/>
    <w:rsid w:val="00B67966"/>
    <w:rsid w:val="00B67A3E"/>
    <w:rsid w:val="00B67B2A"/>
    <w:rsid w:val="00B67BAB"/>
    <w:rsid w:val="00B67EB2"/>
    <w:rsid w:val="00B67EB6"/>
    <w:rsid w:val="00B700F3"/>
    <w:rsid w:val="00B70119"/>
    <w:rsid w:val="00B70200"/>
    <w:rsid w:val="00B7034A"/>
    <w:rsid w:val="00B703F9"/>
    <w:rsid w:val="00B7048F"/>
    <w:rsid w:val="00B70654"/>
    <w:rsid w:val="00B706CE"/>
    <w:rsid w:val="00B706DB"/>
    <w:rsid w:val="00B707C4"/>
    <w:rsid w:val="00B707D7"/>
    <w:rsid w:val="00B70A0F"/>
    <w:rsid w:val="00B70A74"/>
    <w:rsid w:val="00B70AEC"/>
    <w:rsid w:val="00B70CE6"/>
    <w:rsid w:val="00B70D71"/>
    <w:rsid w:val="00B70F1B"/>
    <w:rsid w:val="00B71009"/>
    <w:rsid w:val="00B71393"/>
    <w:rsid w:val="00B7140E"/>
    <w:rsid w:val="00B714A8"/>
    <w:rsid w:val="00B7188B"/>
    <w:rsid w:val="00B718B7"/>
    <w:rsid w:val="00B71936"/>
    <w:rsid w:val="00B719C9"/>
    <w:rsid w:val="00B71B08"/>
    <w:rsid w:val="00B71C60"/>
    <w:rsid w:val="00B71F41"/>
    <w:rsid w:val="00B71FAE"/>
    <w:rsid w:val="00B721F3"/>
    <w:rsid w:val="00B72230"/>
    <w:rsid w:val="00B72329"/>
    <w:rsid w:val="00B723A2"/>
    <w:rsid w:val="00B7253B"/>
    <w:rsid w:val="00B725A8"/>
    <w:rsid w:val="00B727E6"/>
    <w:rsid w:val="00B72B8C"/>
    <w:rsid w:val="00B72BA1"/>
    <w:rsid w:val="00B72BE5"/>
    <w:rsid w:val="00B72C78"/>
    <w:rsid w:val="00B72C80"/>
    <w:rsid w:val="00B72CD8"/>
    <w:rsid w:val="00B72D24"/>
    <w:rsid w:val="00B72DA5"/>
    <w:rsid w:val="00B72FEB"/>
    <w:rsid w:val="00B73006"/>
    <w:rsid w:val="00B730CE"/>
    <w:rsid w:val="00B732A3"/>
    <w:rsid w:val="00B733D9"/>
    <w:rsid w:val="00B7341E"/>
    <w:rsid w:val="00B734D8"/>
    <w:rsid w:val="00B735AB"/>
    <w:rsid w:val="00B736EB"/>
    <w:rsid w:val="00B737E3"/>
    <w:rsid w:val="00B73836"/>
    <w:rsid w:val="00B73845"/>
    <w:rsid w:val="00B73912"/>
    <w:rsid w:val="00B73E31"/>
    <w:rsid w:val="00B73E3E"/>
    <w:rsid w:val="00B73E6F"/>
    <w:rsid w:val="00B73EC9"/>
    <w:rsid w:val="00B740C1"/>
    <w:rsid w:val="00B741E6"/>
    <w:rsid w:val="00B742F7"/>
    <w:rsid w:val="00B743E0"/>
    <w:rsid w:val="00B747DE"/>
    <w:rsid w:val="00B7489F"/>
    <w:rsid w:val="00B74BF1"/>
    <w:rsid w:val="00B74C59"/>
    <w:rsid w:val="00B74C5A"/>
    <w:rsid w:val="00B74FF5"/>
    <w:rsid w:val="00B7517A"/>
    <w:rsid w:val="00B75212"/>
    <w:rsid w:val="00B75265"/>
    <w:rsid w:val="00B752F2"/>
    <w:rsid w:val="00B752F9"/>
    <w:rsid w:val="00B75303"/>
    <w:rsid w:val="00B75560"/>
    <w:rsid w:val="00B75603"/>
    <w:rsid w:val="00B756CE"/>
    <w:rsid w:val="00B7571A"/>
    <w:rsid w:val="00B7581C"/>
    <w:rsid w:val="00B758D4"/>
    <w:rsid w:val="00B759CA"/>
    <w:rsid w:val="00B75A4F"/>
    <w:rsid w:val="00B75A83"/>
    <w:rsid w:val="00B75C04"/>
    <w:rsid w:val="00B75D17"/>
    <w:rsid w:val="00B75DF8"/>
    <w:rsid w:val="00B75EAA"/>
    <w:rsid w:val="00B75F30"/>
    <w:rsid w:val="00B7606F"/>
    <w:rsid w:val="00B76075"/>
    <w:rsid w:val="00B76160"/>
    <w:rsid w:val="00B76289"/>
    <w:rsid w:val="00B76341"/>
    <w:rsid w:val="00B7638A"/>
    <w:rsid w:val="00B763FE"/>
    <w:rsid w:val="00B764CC"/>
    <w:rsid w:val="00B766AC"/>
    <w:rsid w:val="00B76844"/>
    <w:rsid w:val="00B7689B"/>
    <w:rsid w:val="00B769C7"/>
    <w:rsid w:val="00B76AF8"/>
    <w:rsid w:val="00B76BD5"/>
    <w:rsid w:val="00B76D95"/>
    <w:rsid w:val="00B76DA2"/>
    <w:rsid w:val="00B76E87"/>
    <w:rsid w:val="00B76EA7"/>
    <w:rsid w:val="00B77006"/>
    <w:rsid w:val="00B770C6"/>
    <w:rsid w:val="00B77147"/>
    <w:rsid w:val="00B77376"/>
    <w:rsid w:val="00B7748E"/>
    <w:rsid w:val="00B775F4"/>
    <w:rsid w:val="00B778F2"/>
    <w:rsid w:val="00B77CBA"/>
    <w:rsid w:val="00B80006"/>
    <w:rsid w:val="00B80197"/>
    <w:rsid w:val="00B80198"/>
    <w:rsid w:val="00B80392"/>
    <w:rsid w:val="00B8061F"/>
    <w:rsid w:val="00B80730"/>
    <w:rsid w:val="00B80826"/>
    <w:rsid w:val="00B80C84"/>
    <w:rsid w:val="00B80DCE"/>
    <w:rsid w:val="00B80E26"/>
    <w:rsid w:val="00B80E73"/>
    <w:rsid w:val="00B80F48"/>
    <w:rsid w:val="00B80F77"/>
    <w:rsid w:val="00B8133A"/>
    <w:rsid w:val="00B81543"/>
    <w:rsid w:val="00B81751"/>
    <w:rsid w:val="00B818FD"/>
    <w:rsid w:val="00B81A22"/>
    <w:rsid w:val="00B81AB1"/>
    <w:rsid w:val="00B81BBB"/>
    <w:rsid w:val="00B81BBE"/>
    <w:rsid w:val="00B81F7D"/>
    <w:rsid w:val="00B820B0"/>
    <w:rsid w:val="00B821BF"/>
    <w:rsid w:val="00B82241"/>
    <w:rsid w:val="00B823FB"/>
    <w:rsid w:val="00B8246D"/>
    <w:rsid w:val="00B825F7"/>
    <w:rsid w:val="00B828EF"/>
    <w:rsid w:val="00B828F8"/>
    <w:rsid w:val="00B82952"/>
    <w:rsid w:val="00B82CBD"/>
    <w:rsid w:val="00B82D64"/>
    <w:rsid w:val="00B82D69"/>
    <w:rsid w:val="00B82F1A"/>
    <w:rsid w:val="00B82F50"/>
    <w:rsid w:val="00B82FC4"/>
    <w:rsid w:val="00B83058"/>
    <w:rsid w:val="00B830E8"/>
    <w:rsid w:val="00B832B5"/>
    <w:rsid w:val="00B83302"/>
    <w:rsid w:val="00B8343C"/>
    <w:rsid w:val="00B834B1"/>
    <w:rsid w:val="00B83676"/>
    <w:rsid w:val="00B8374F"/>
    <w:rsid w:val="00B839C4"/>
    <w:rsid w:val="00B83D44"/>
    <w:rsid w:val="00B83DC6"/>
    <w:rsid w:val="00B83E46"/>
    <w:rsid w:val="00B8419E"/>
    <w:rsid w:val="00B841C4"/>
    <w:rsid w:val="00B84408"/>
    <w:rsid w:val="00B84454"/>
    <w:rsid w:val="00B8492C"/>
    <w:rsid w:val="00B84974"/>
    <w:rsid w:val="00B84A03"/>
    <w:rsid w:val="00B85085"/>
    <w:rsid w:val="00B85121"/>
    <w:rsid w:val="00B85143"/>
    <w:rsid w:val="00B85549"/>
    <w:rsid w:val="00B855AA"/>
    <w:rsid w:val="00B8566F"/>
    <w:rsid w:val="00B85816"/>
    <w:rsid w:val="00B85951"/>
    <w:rsid w:val="00B85A18"/>
    <w:rsid w:val="00B85AEE"/>
    <w:rsid w:val="00B85FA1"/>
    <w:rsid w:val="00B86068"/>
    <w:rsid w:val="00B860BB"/>
    <w:rsid w:val="00B86104"/>
    <w:rsid w:val="00B86143"/>
    <w:rsid w:val="00B86165"/>
    <w:rsid w:val="00B86173"/>
    <w:rsid w:val="00B861FE"/>
    <w:rsid w:val="00B8629D"/>
    <w:rsid w:val="00B862BA"/>
    <w:rsid w:val="00B86467"/>
    <w:rsid w:val="00B864FE"/>
    <w:rsid w:val="00B8679E"/>
    <w:rsid w:val="00B86821"/>
    <w:rsid w:val="00B868A7"/>
    <w:rsid w:val="00B868AD"/>
    <w:rsid w:val="00B86972"/>
    <w:rsid w:val="00B86A4F"/>
    <w:rsid w:val="00B86AE8"/>
    <w:rsid w:val="00B86C03"/>
    <w:rsid w:val="00B86C3F"/>
    <w:rsid w:val="00B86CBE"/>
    <w:rsid w:val="00B86E09"/>
    <w:rsid w:val="00B86EF4"/>
    <w:rsid w:val="00B86EF5"/>
    <w:rsid w:val="00B870A0"/>
    <w:rsid w:val="00B870F1"/>
    <w:rsid w:val="00B872FE"/>
    <w:rsid w:val="00B87424"/>
    <w:rsid w:val="00B87440"/>
    <w:rsid w:val="00B877B8"/>
    <w:rsid w:val="00B877C1"/>
    <w:rsid w:val="00B87C50"/>
    <w:rsid w:val="00B87F93"/>
    <w:rsid w:val="00B904BE"/>
    <w:rsid w:val="00B905C2"/>
    <w:rsid w:val="00B9069F"/>
    <w:rsid w:val="00B9073C"/>
    <w:rsid w:val="00B907B6"/>
    <w:rsid w:val="00B90832"/>
    <w:rsid w:val="00B90989"/>
    <w:rsid w:val="00B90AA0"/>
    <w:rsid w:val="00B90AF7"/>
    <w:rsid w:val="00B90C75"/>
    <w:rsid w:val="00B90CD4"/>
    <w:rsid w:val="00B90EF5"/>
    <w:rsid w:val="00B91086"/>
    <w:rsid w:val="00B91150"/>
    <w:rsid w:val="00B9121E"/>
    <w:rsid w:val="00B912AF"/>
    <w:rsid w:val="00B91483"/>
    <w:rsid w:val="00B914E4"/>
    <w:rsid w:val="00B915F1"/>
    <w:rsid w:val="00B916B3"/>
    <w:rsid w:val="00B919AF"/>
    <w:rsid w:val="00B919C4"/>
    <w:rsid w:val="00B919DD"/>
    <w:rsid w:val="00B919E9"/>
    <w:rsid w:val="00B91B27"/>
    <w:rsid w:val="00B91BA9"/>
    <w:rsid w:val="00B91D0E"/>
    <w:rsid w:val="00B91DB6"/>
    <w:rsid w:val="00B91EB3"/>
    <w:rsid w:val="00B9206E"/>
    <w:rsid w:val="00B9219E"/>
    <w:rsid w:val="00B92295"/>
    <w:rsid w:val="00B92324"/>
    <w:rsid w:val="00B9232C"/>
    <w:rsid w:val="00B92337"/>
    <w:rsid w:val="00B9250A"/>
    <w:rsid w:val="00B9263D"/>
    <w:rsid w:val="00B9274E"/>
    <w:rsid w:val="00B92960"/>
    <w:rsid w:val="00B92C8F"/>
    <w:rsid w:val="00B92D19"/>
    <w:rsid w:val="00B92D41"/>
    <w:rsid w:val="00B92EC3"/>
    <w:rsid w:val="00B92F2E"/>
    <w:rsid w:val="00B9322C"/>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4B5E"/>
    <w:rsid w:val="00B94BBA"/>
    <w:rsid w:val="00B94BBE"/>
    <w:rsid w:val="00B94BE7"/>
    <w:rsid w:val="00B94C13"/>
    <w:rsid w:val="00B94CA0"/>
    <w:rsid w:val="00B94E5B"/>
    <w:rsid w:val="00B9509C"/>
    <w:rsid w:val="00B9527E"/>
    <w:rsid w:val="00B95375"/>
    <w:rsid w:val="00B95413"/>
    <w:rsid w:val="00B95478"/>
    <w:rsid w:val="00B95559"/>
    <w:rsid w:val="00B95654"/>
    <w:rsid w:val="00B95690"/>
    <w:rsid w:val="00B956E3"/>
    <w:rsid w:val="00B95709"/>
    <w:rsid w:val="00B957B2"/>
    <w:rsid w:val="00B95A43"/>
    <w:rsid w:val="00B95A8A"/>
    <w:rsid w:val="00B95AC4"/>
    <w:rsid w:val="00B95BB5"/>
    <w:rsid w:val="00B95C20"/>
    <w:rsid w:val="00B95CED"/>
    <w:rsid w:val="00B95DBA"/>
    <w:rsid w:val="00B95EDD"/>
    <w:rsid w:val="00B95F67"/>
    <w:rsid w:val="00B9607D"/>
    <w:rsid w:val="00B9620E"/>
    <w:rsid w:val="00B9629C"/>
    <w:rsid w:val="00B962F0"/>
    <w:rsid w:val="00B96360"/>
    <w:rsid w:val="00B96448"/>
    <w:rsid w:val="00B96517"/>
    <w:rsid w:val="00B966B8"/>
    <w:rsid w:val="00B96892"/>
    <w:rsid w:val="00B9689C"/>
    <w:rsid w:val="00B9693F"/>
    <w:rsid w:val="00B96993"/>
    <w:rsid w:val="00B96A79"/>
    <w:rsid w:val="00B96B05"/>
    <w:rsid w:val="00B96D57"/>
    <w:rsid w:val="00B96D83"/>
    <w:rsid w:val="00B96E75"/>
    <w:rsid w:val="00B96FCD"/>
    <w:rsid w:val="00B97113"/>
    <w:rsid w:val="00B97242"/>
    <w:rsid w:val="00B9738B"/>
    <w:rsid w:val="00B97424"/>
    <w:rsid w:val="00B97666"/>
    <w:rsid w:val="00B976AD"/>
    <w:rsid w:val="00B9774E"/>
    <w:rsid w:val="00B97E07"/>
    <w:rsid w:val="00BA03D7"/>
    <w:rsid w:val="00BA045C"/>
    <w:rsid w:val="00BA063F"/>
    <w:rsid w:val="00BA07A5"/>
    <w:rsid w:val="00BA0836"/>
    <w:rsid w:val="00BA0915"/>
    <w:rsid w:val="00BA0986"/>
    <w:rsid w:val="00BA09A0"/>
    <w:rsid w:val="00BA09C8"/>
    <w:rsid w:val="00BA0A45"/>
    <w:rsid w:val="00BA0BBA"/>
    <w:rsid w:val="00BA0BD2"/>
    <w:rsid w:val="00BA0C20"/>
    <w:rsid w:val="00BA0CA5"/>
    <w:rsid w:val="00BA0DAF"/>
    <w:rsid w:val="00BA0FFF"/>
    <w:rsid w:val="00BA1127"/>
    <w:rsid w:val="00BA124B"/>
    <w:rsid w:val="00BA129E"/>
    <w:rsid w:val="00BA14FC"/>
    <w:rsid w:val="00BA16F3"/>
    <w:rsid w:val="00BA1851"/>
    <w:rsid w:val="00BA190B"/>
    <w:rsid w:val="00BA1933"/>
    <w:rsid w:val="00BA19B6"/>
    <w:rsid w:val="00BA1B32"/>
    <w:rsid w:val="00BA1B39"/>
    <w:rsid w:val="00BA1B58"/>
    <w:rsid w:val="00BA1D05"/>
    <w:rsid w:val="00BA1D13"/>
    <w:rsid w:val="00BA1D17"/>
    <w:rsid w:val="00BA1D85"/>
    <w:rsid w:val="00BA1D89"/>
    <w:rsid w:val="00BA1DCF"/>
    <w:rsid w:val="00BA1F2E"/>
    <w:rsid w:val="00BA1F49"/>
    <w:rsid w:val="00BA1FB4"/>
    <w:rsid w:val="00BA2076"/>
    <w:rsid w:val="00BA20E8"/>
    <w:rsid w:val="00BA2273"/>
    <w:rsid w:val="00BA22BD"/>
    <w:rsid w:val="00BA22DA"/>
    <w:rsid w:val="00BA22F5"/>
    <w:rsid w:val="00BA230D"/>
    <w:rsid w:val="00BA2326"/>
    <w:rsid w:val="00BA2336"/>
    <w:rsid w:val="00BA2535"/>
    <w:rsid w:val="00BA266B"/>
    <w:rsid w:val="00BA2816"/>
    <w:rsid w:val="00BA2898"/>
    <w:rsid w:val="00BA29E8"/>
    <w:rsid w:val="00BA2B33"/>
    <w:rsid w:val="00BA2C33"/>
    <w:rsid w:val="00BA2D6C"/>
    <w:rsid w:val="00BA2E3E"/>
    <w:rsid w:val="00BA300A"/>
    <w:rsid w:val="00BA3195"/>
    <w:rsid w:val="00BA31BE"/>
    <w:rsid w:val="00BA31CD"/>
    <w:rsid w:val="00BA31E1"/>
    <w:rsid w:val="00BA33FC"/>
    <w:rsid w:val="00BA3491"/>
    <w:rsid w:val="00BA354D"/>
    <w:rsid w:val="00BA35DF"/>
    <w:rsid w:val="00BA3877"/>
    <w:rsid w:val="00BA3914"/>
    <w:rsid w:val="00BA396D"/>
    <w:rsid w:val="00BA3B9C"/>
    <w:rsid w:val="00BA3BAC"/>
    <w:rsid w:val="00BA3CE6"/>
    <w:rsid w:val="00BA3D5F"/>
    <w:rsid w:val="00BA3F72"/>
    <w:rsid w:val="00BA414E"/>
    <w:rsid w:val="00BA415E"/>
    <w:rsid w:val="00BA4273"/>
    <w:rsid w:val="00BA42AF"/>
    <w:rsid w:val="00BA42B9"/>
    <w:rsid w:val="00BA432B"/>
    <w:rsid w:val="00BA43AD"/>
    <w:rsid w:val="00BA448A"/>
    <w:rsid w:val="00BA45A9"/>
    <w:rsid w:val="00BA46EF"/>
    <w:rsid w:val="00BA48BA"/>
    <w:rsid w:val="00BA49E1"/>
    <w:rsid w:val="00BA4C0F"/>
    <w:rsid w:val="00BA4CE9"/>
    <w:rsid w:val="00BA4F6C"/>
    <w:rsid w:val="00BA50D2"/>
    <w:rsid w:val="00BA5199"/>
    <w:rsid w:val="00BA5247"/>
    <w:rsid w:val="00BA525E"/>
    <w:rsid w:val="00BA529F"/>
    <w:rsid w:val="00BA52B2"/>
    <w:rsid w:val="00BA5308"/>
    <w:rsid w:val="00BA54E5"/>
    <w:rsid w:val="00BA561E"/>
    <w:rsid w:val="00BA56C9"/>
    <w:rsid w:val="00BA56F2"/>
    <w:rsid w:val="00BA571D"/>
    <w:rsid w:val="00BA5866"/>
    <w:rsid w:val="00BA594E"/>
    <w:rsid w:val="00BA59D4"/>
    <w:rsid w:val="00BA5A3E"/>
    <w:rsid w:val="00BA5AA4"/>
    <w:rsid w:val="00BA5B26"/>
    <w:rsid w:val="00BA5B64"/>
    <w:rsid w:val="00BA5E98"/>
    <w:rsid w:val="00BA6041"/>
    <w:rsid w:val="00BA60A7"/>
    <w:rsid w:val="00BA60E8"/>
    <w:rsid w:val="00BA6121"/>
    <w:rsid w:val="00BA6273"/>
    <w:rsid w:val="00BA627A"/>
    <w:rsid w:val="00BA6474"/>
    <w:rsid w:val="00BA649F"/>
    <w:rsid w:val="00BA658A"/>
    <w:rsid w:val="00BA663C"/>
    <w:rsid w:val="00BA6706"/>
    <w:rsid w:val="00BA67E6"/>
    <w:rsid w:val="00BA6949"/>
    <w:rsid w:val="00BA69B7"/>
    <w:rsid w:val="00BA69CE"/>
    <w:rsid w:val="00BA69CF"/>
    <w:rsid w:val="00BA6C1C"/>
    <w:rsid w:val="00BA6E3C"/>
    <w:rsid w:val="00BA6E5F"/>
    <w:rsid w:val="00BA7073"/>
    <w:rsid w:val="00BA70B5"/>
    <w:rsid w:val="00BA70F7"/>
    <w:rsid w:val="00BA71C3"/>
    <w:rsid w:val="00BA7241"/>
    <w:rsid w:val="00BA7298"/>
    <w:rsid w:val="00BA73C4"/>
    <w:rsid w:val="00BA7552"/>
    <w:rsid w:val="00BA756C"/>
    <w:rsid w:val="00BA7699"/>
    <w:rsid w:val="00BA7794"/>
    <w:rsid w:val="00BA78AC"/>
    <w:rsid w:val="00BA7A33"/>
    <w:rsid w:val="00BA7C12"/>
    <w:rsid w:val="00BA7C15"/>
    <w:rsid w:val="00BA7D54"/>
    <w:rsid w:val="00BA7E56"/>
    <w:rsid w:val="00BA7E99"/>
    <w:rsid w:val="00BA7FE4"/>
    <w:rsid w:val="00BB006F"/>
    <w:rsid w:val="00BB00F7"/>
    <w:rsid w:val="00BB0320"/>
    <w:rsid w:val="00BB035B"/>
    <w:rsid w:val="00BB05AA"/>
    <w:rsid w:val="00BB05BA"/>
    <w:rsid w:val="00BB060D"/>
    <w:rsid w:val="00BB0802"/>
    <w:rsid w:val="00BB0849"/>
    <w:rsid w:val="00BB0A16"/>
    <w:rsid w:val="00BB0A6F"/>
    <w:rsid w:val="00BB0C1E"/>
    <w:rsid w:val="00BB0C71"/>
    <w:rsid w:val="00BB0E41"/>
    <w:rsid w:val="00BB0E81"/>
    <w:rsid w:val="00BB1263"/>
    <w:rsid w:val="00BB13CF"/>
    <w:rsid w:val="00BB1462"/>
    <w:rsid w:val="00BB155A"/>
    <w:rsid w:val="00BB1635"/>
    <w:rsid w:val="00BB1636"/>
    <w:rsid w:val="00BB185C"/>
    <w:rsid w:val="00BB1872"/>
    <w:rsid w:val="00BB1968"/>
    <w:rsid w:val="00BB1B35"/>
    <w:rsid w:val="00BB1B50"/>
    <w:rsid w:val="00BB1B60"/>
    <w:rsid w:val="00BB1BCC"/>
    <w:rsid w:val="00BB1BDD"/>
    <w:rsid w:val="00BB1D7D"/>
    <w:rsid w:val="00BB1DCC"/>
    <w:rsid w:val="00BB1ED9"/>
    <w:rsid w:val="00BB217B"/>
    <w:rsid w:val="00BB2199"/>
    <w:rsid w:val="00BB2315"/>
    <w:rsid w:val="00BB231D"/>
    <w:rsid w:val="00BB23CA"/>
    <w:rsid w:val="00BB256A"/>
    <w:rsid w:val="00BB2580"/>
    <w:rsid w:val="00BB2600"/>
    <w:rsid w:val="00BB2613"/>
    <w:rsid w:val="00BB265A"/>
    <w:rsid w:val="00BB28B0"/>
    <w:rsid w:val="00BB2AC9"/>
    <w:rsid w:val="00BB2D30"/>
    <w:rsid w:val="00BB2F19"/>
    <w:rsid w:val="00BB2F28"/>
    <w:rsid w:val="00BB3225"/>
    <w:rsid w:val="00BB32BC"/>
    <w:rsid w:val="00BB3464"/>
    <w:rsid w:val="00BB34BB"/>
    <w:rsid w:val="00BB3572"/>
    <w:rsid w:val="00BB3847"/>
    <w:rsid w:val="00BB3852"/>
    <w:rsid w:val="00BB3961"/>
    <w:rsid w:val="00BB3AF4"/>
    <w:rsid w:val="00BB3BE9"/>
    <w:rsid w:val="00BB3CD1"/>
    <w:rsid w:val="00BB3EDF"/>
    <w:rsid w:val="00BB3F6A"/>
    <w:rsid w:val="00BB414D"/>
    <w:rsid w:val="00BB42D6"/>
    <w:rsid w:val="00BB4473"/>
    <w:rsid w:val="00BB44BE"/>
    <w:rsid w:val="00BB4677"/>
    <w:rsid w:val="00BB47AF"/>
    <w:rsid w:val="00BB47CF"/>
    <w:rsid w:val="00BB4880"/>
    <w:rsid w:val="00BB4A8B"/>
    <w:rsid w:val="00BB4BD9"/>
    <w:rsid w:val="00BB4E55"/>
    <w:rsid w:val="00BB509C"/>
    <w:rsid w:val="00BB5301"/>
    <w:rsid w:val="00BB5409"/>
    <w:rsid w:val="00BB540E"/>
    <w:rsid w:val="00BB54D2"/>
    <w:rsid w:val="00BB5787"/>
    <w:rsid w:val="00BB5A75"/>
    <w:rsid w:val="00BB5B61"/>
    <w:rsid w:val="00BB5BB7"/>
    <w:rsid w:val="00BB5CFC"/>
    <w:rsid w:val="00BB5E92"/>
    <w:rsid w:val="00BB5EAD"/>
    <w:rsid w:val="00BB5F30"/>
    <w:rsid w:val="00BB60F0"/>
    <w:rsid w:val="00BB6127"/>
    <w:rsid w:val="00BB6446"/>
    <w:rsid w:val="00BB649F"/>
    <w:rsid w:val="00BB6816"/>
    <w:rsid w:val="00BB68AF"/>
    <w:rsid w:val="00BB6BEE"/>
    <w:rsid w:val="00BB6CCE"/>
    <w:rsid w:val="00BB6E34"/>
    <w:rsid w:val="00BB6F5A"/>
    <w:rsid w:val="00BB70F7"/>
    <w:rsid w:val="00BB75BE"/>
    <w:rsid w:val="00BB76C1"/>
    <w:rsid w:val="00BB795B"/>
    <w:rsid w:val="00BB79A2"/>
    <w:rsid w:val="00BB7CBD"/>
    <w:rsid w:val="00BB7D2E"/>
    <w:rsid w:val="00BB7F85"/>
    <w:rsid w:val="00BC00BB"/>
    <w:rsid w:val="00BC0197"/>
    <w:rsid w:val="00BC0201"/>
    <w:rsid w:val="00BC0475"/>
    <w:rsid w:val="00BC04C8"/>
    <w:rsid w:val="00BC05AA"/>
    <w:rsid w:val="00BC081F"/>
    <w:rsid w:val="00BC08FD"/>
    <w:rsid w:val="00BC0A2D"/>
    <w:rsid w:val="00BC0BD0"/>
    <w:rsid w:val="00BC0D1F"/>
    <w:rsid w:val="00BC0EA5"/>
    <w:rsid w:val="00BC0F39"/>
    <w:rsid w:val="00BC1038"/>
    <w:rsid w:val="00BC1165"/>
    <w:rsid w:val="00BC11BA"/>
    <w:rsid w:val="00BC13A9"/>
    <w:rsid w:val="00BC152B"/>
    <w:rsid w:val="00BC165D"/>
    <w:rsid w:val="00BC16EC"/>
    <w:rsid w:val="00BC18C1"/>
    <w:rsid w:val="00BC19A5"/>
    <w:rsid w:val="00BC1CF3"/>
    <w:rsid w:val="00BC1ED2"/>
    <w:rsid w:val="00BC1F40"/>
    <w:rsid w:val="00BC1F8F"/>
    <w:rsid w:val="00BC1FA5"/>
    <w:rsid w:val="00BC2027"/>
    <w:rsid w:val="00BC206A"/>
    <w:rsid w:val="00BC20CA"/>
    <w:rsid w:val="00BC21FF"/>
    <w:rsid w:val="00BC22F9"/>
    <w:rsid w:val="00BC2634"/>
    <w:rsid w:val="00BC2743"/>
    <w:rsid w:val="00BC274D"/>
    <w:rsid w:val="00BC281F"/>
    <w:rsid w:val="00BC28C7"/>
    <w:rsid w:val="00BC2A54"/>
    <w:rsid w:val="00BC2A7E"/>
    <w:rsid w:val="00BC2AC7"/>
    <w:rsid w:val="00BC2B45"/>
    <w:rsid w:val="00BC2C21"/>
    <w:rsid w:val="00BC2C3D"/>
    <w:rsid w:val="00BC2C8A"/>
    <w:rsid w:val="00BC2F3C"/>
    <w:rsid w:val="00BC3025"/>
    <w:rsid w:val="00BC31DB"/>
    <w:rsid w:val="00BC3225"/>
    <w:rsid w:val="00BC338E"/>
    <w:rsid w:val="00BC3393"/>
    <w:rsid w:val="00BC3582"/>
    <w:rsid w:val="00BC3EC6"/>
    <w:rsid w:val="00BC3F91"/>
    <w:rsid w:val="00BC3FCB"/>
    <w:rsid w:val="00BC4102"/>
    <w:rsid w:val="00BC4145"/>
    <w:rsid w:val="00BC41A2"/>
    <w:rsid w:val="00BC47F3"/>
    <w:rsid w:val="00BC4986"/>
    <w:rsid w:val="00BC49F6"/>
    <w:rsid w:val="00BC4A97"/>
    <w:rsid w:val="00BC4AD6"/>
    <w:rsid w:val="00BC4D05"/>
    <w:rsid w:val="00BC4E35"/>
    <w:rsid w:val="00BC4EF8"/>
    <w:rsid w:val="00BC4F76"/>
    <w:rsid w:val="00BC5042"/>
    <w:rsid w:val="00BC5280"/>
    <w:rsid w:val="00BC5299"/>
    <w:rsid w:val="00BC52F7"/>
    <w:rsid w:val="00BC5338"/>
    <w:rsid w:val="00BC539D"/>
    <w:rsid w:val="00BC545C"/>
    <w:rsid w:val="00BC5480"/>
    <w:rsid w:val="00BC54AC"/>
    <w:rsid w:val="00BC556A"/>
    <w:rsid w:val="00BC57BF"/>
    <w:rsid w:val="00BC57D8"/>
    <w:rsid w:val="00BC5801"/>
    <w:rsid w:val="00BC5C42"/>
    <w:rsid w:val="00BC5C4A"/>
    <w:rsid w:val="00BC5C81"/>
    <w:rsid w:val="00BC5DEF"/>
    <w:rsid w:val="00BC5F45"/>
    <w:rsid w:val="00BC5F81"/>
    <w:rsid w:val="00BC5F8C"/>
    <w:rsid w:val="00BC6018"/>
    <w:rsid w:val="00BC63AA"/>
    <w:rsid w:val="00BC648B"/>
    <w:rsid w:val="00BC650A"/>
    <w:rsid w:val="00BC66A4"/>
    <w:rsid w:val="00BC6880"/>
    <w:rsid w:val="00BC6916"/>
    <w:rsid w:val="00BC6924"/>
    <w:rsid w:val="00BC6B4A"/>
    <w:rsid w:val="00BC6B64"/>
    <w:rsid w:val="00BC6ED5"/>
    <w:rsid w:val="00BC6F11"/>
    <w:rsid w:val="00BC70EF"/>
    <w:rsid w:val="00BC7169"/>
    <w:rsid w:val="00BC7195"/>
    <w:rsid w:val="00BC7223"/>
    <w:rsid w:val="00BC7335"/>
    <w:rsid w:val="00BC7388"/>
    <w:rsid w:val="00BC73DA"/>
    <w:rsid w:val="00BC740B"/>
    <w:rsid w:val="00BC74A0"/>
    <w:rsid w:val="00BC7553"/>
    <w:rsid w:val="00BC75B9"/>
    <w:rsid w:val="00BC78DC"/>
    <w:rsid w:val="00BC79FA"/>
    <w:rsid w:val="00BC7A3A"/>
    <w:rsid w:val="00BC7ABA"/>
    <w:rsid w:val="00BC7CD3"/>
    <w:rsid w:val="00BC7DB5"/>
    <w:rsid w:val="00BC7DBC"/>
    <w:rsid w:val="00BC7E39"/>
    <w:rsid w:val="00BC7E56"/>
    <w:rsid w:val="00BC7EFD"/>
    <w:rsid w:val="00BD0194"/>
    <w:rsid w:val="00BD019F"/>
    <w:rsid w:val="00BD026B"/>
    <w:rsid w:val="00BD0337"/>
    <w:rsid w:val="00BD0346"/>
    <w:rsid w:val="00BD0457"/>
    <w:rsid w:val="00BD060E"/>
    <w:rsid w:val="00BD0641"/>
    <w:rsid w:val="00BD0672"/>
    <w:rsid w:val="00BD0698"/>
    <w:rsid w:val="00BD06D1"/>
    <w:rsid w:val="00BD078F"/>
    <w:rsid w:val="00BD07B5"/>
    <w:rsid w:val="00BD0907"/>
    <w:rsid w:val="00BD09EB"/>
    <w:rsid w:val="00BD0C0A"/>
    <w:rsid w:val="00BD0C70"/>
    <w:rsid w:val="00BD0C79"/>
    <w:rsid w:val="00BD0ED0"/>
    <w:rsid w:val="00BD0EEC"/>
    <w:rsid w:val="00BD0F0C"/>
    <w:rsid w:val="00BD0F31"/>
    <w:rsid w:val="00BD10DD"/>
    <w:rsid w:val="00BD112B"/>
    <w:rsid w:val="00BD1457"/>
    <w:rsid w:val="00BD14A5"/>
    <w:rsid w:val="00BD15F8"/>
    <w:rsid w:val="00BD1669"/>
    <w:rsid w:val="00BD18A6"/>
    <w:rsid w:val="00BD18D7"/>
    <w:rsid w:val="00BD1903"/>
    <w:rsid w:val="00BD1A1D"/>
    <w:rsid w:val="00BD1A66"/>
    <w:rsid w:val="00BD1AB0"/>
    <w:rsid w:val="00BD1AE1"/>
    <w:rsid w:val="00BD1C8C"/>
    <w:rsid w:val="00BD1C99"/>
    <w:rsid w:val="00BD1F4F"/>
    <w:rsid w:val="00BD2056"/>
    <w:rsid w:val="00BD2068"/>
    <w:rsid w:val="00BD20E6"/>
    <w:rsid w:val="00BD2187"/>
    <w:rsid w:val="00BD240F"/>
    <w:rsid w:val="00BD24D8"/>
    <w:rsid w:val="00BD2559"/>
    <w:rsid w:val="00BD2580"/>
    <w:rsid w:val="00BD27A7"/>
    <w:rsid w:val="00BD27C8"/>
    <w:rsid w:val="00BD280F"/>
    <w:rsid w:val="00BD2869"/>
    <w:rsid w:val="00BD289E"/>
    <w:rsid w:val="00BD28D3"/>
    <w:rsid w:val="00BD292E"/>
    <w:rsid w:val="00BD298E"/>
    <w:rsid w:val="00BD29DC"/>
    <w:rsid w:val="00BD2A51"/>
    <w:rsid w:val="00BD2ACC"/>
    <w:rsid w:val="00BD2B7E"/>
    <w:rsid w:val="00BD2E13"/>
    <w:rsid w:val="00BD3071"/>
    <w:rsid w:val="00BD307B"/>
    <w:rsid w:val="00BD3269"/>
    <w:rsid w:val="00BD3358"/>
    <w:rsid w:val="00BD336D"/>
    <w:rsid w:val="00BD340C"/>
    <w:rsid w:val="00BD34FC"/>
    <w:rsid w:val="00BD3570"/>
    <w:rsid w:val="00BD36BC"/>
    <w:rsid w:val="00BD375E"/>
    <w:rsid w:val="00BD37CE"/>
    <w:rsid w:val="00BD398D"/>
    <w:rsid w:val="00BD399F"/>
    <w:rsid w:val="00BD39BE"/>
    <w:rsid w:val="00BD3A1E"/>
    <w:rsid w:val="00BD3A44"/>
    <w:rsid w:val="00BD3B28"/>
    <w:rsid w:val="00BD3C9B"/>
    <w:rsid w:val="00BD3E3E"/>
    <w:rsid w:val="00BD3FAB"/>
    <w:rsid w:val="00BD3FDE"/>
    <w:rsid w:val="00BD41E0"/>
    <w:rsid w:val="00BD41F0"/>
    <w:rsid w:val="00BD43AE"/>
    <w:rsid w:val="00BD43D5"/>
    <w:rsid w:val="00BD4683"/>
    <w:rsid w:val="00BD49FA"/>
    <w:rsid w:val="00BD4A16"/>
    <w:rsid w:val="00BD4B61"/>
    <w:rsid w:val="00BD4BC8"/>
    <w:rsid w:val="00BD4BF5"/>
    <w:rsid w:val="00BD4C6A"/>
    <w:rsid w:val="00BD4E7C"/>
    <w:rsid w:val="00BD4F54"/>
    <w:rsid w:val="00BD5071"/>
    <w:rsid w:val="00BD509F"/>
    <w:rsid w:val="00BD5249"/>
    <w:rsid w:val="00BD54A2"/>
    <w:rsid w:val="00BD54CE"/>
    <w:rsid w:val="00BD55BC"/>
    <w:rsid w:val="00BD5724"/>
    <w:rsid w:val="00BD57E8"/>
    <w:rsid w:val="00BD582D"/>
    <w:rsid w:val="00BD5958"/>
    <w:rsid w:val="00BD595C"/>
    <w:rsid w:val="00BD5C2F"/>
    <w:rsid w:val="00BD5D29"/>
    <w:rsid w:val="00BD5F78"/>
    <w:rsid w:val="00BD60DB"/>
    <w:rsid w:val="00BD61CB"/>
    <w:rsid w:val="00BD6277"/>
    <w:rsid w:val="00BD6518"/>
    <w:rsid w:val="00BD6525"/>
    <w:rsid w:val="00BD665C"/>
    <w:rsid w:val="00BD6941"/>
    <w:rsid w:val="00BD6A07"/>
    <w:rsid w:val="00BD6BEC"/>
    <w:rsid w:val="00BD6E08"/>
    <w:rsid w:val="00BD6E6B"/>
    <w:rsid w:val="00BD72AC"/>
    <w:rsid w:val="00BD73BB"/>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20"/>
    <w:rsid w:val="00BE00A4"/>
    <w:rsid w:val="00BE032B"/>
    <w:rsid w:val="00BE0344"/>
    <w:rsid w:val="00BE0392"/>
    <w:rsid w:val="00BE049F"/>
    <w:rsid w:val="00BE067B"/>
    <w:rsid w:val="00BE0710"/>
    <w:rsid w:val="00BE0742"/>
    <w:rsid w:val="00BE07F1"/>
    <w:rsid w:val="00BE08D3"/>
    <w:rsid w:val="00BE08ED"/>
    <w:rsid w:val="00BE0946"/>
    <w:rsid w:val="00BE09C1"/>
    <w:rsid w:val="00BE09E9"/>
    <w:rsid w:val="00BE0B6C"/>
    <w:rsid w:val="00BE0E33"/>
    <w:rsid w:val="00BE0EC8"/>
    <w:rsid w:val="00BE1002"/>
    <w:rsid w:val="00BE101C"/>
    <w:rsid w:val="00BE1096"/>
    <w:rsid w:val="00BE10A9"/>
    <w:rsid w:val="00BE11DA"/>
    <w:rsid w:val="00BE13A6"/>
    <w:rsid w:val="00BE13C8"/>
    <w:rsid w:val="00BE14F8"/>
    <w:rsid w:val="00BE1653"/>
    <w:rsid w:val="00BE181F"/>
    <w:rsid w:val="00BE19BE"/>
    <w:rsid w:val="00BE1A5D"/>
    <w:rsid w:val="00BE1B9B"/>
    <w:rsid w:val="00BE1C0C"/>
    <w:rsid w:val="00BE1C6E"/>
    <w:rsid w:val="00BE1CF5"/>
    <w:rsid w:val="00BE1DD1"/>
    <w:rsid w:val="00BE202D"/>
    <w:rsid w:val="00BE2306"/>
    <w:rsid w:val="00BE2313"/>
    <w:rsid w:val="00BE25E7"/>
    <w:rsid w:val="00BE2696"/>
    <w:rsid w:val="00BE27FA"/>
    <w:rsid w:val="00BE2885"/>
    <w:rsid w:val="00BE294B"/>
    <w:rsid w:val="00BE29E8"/>
    <w:rsid w:val="00BE2A81"/>
    <w:rsid w:val="00BE2C1F"/>
    <w:rsid w:val="00BE2C34"/>
    <w:rsid w:val="00BE2D4E"/>
    <w:rsid w:val="00BE2DD2"/>
    <w:rsid w:val="00BE2E26"/>
    <w:rsid w:val="00BE30FE"/>
    <w:rsid w:val="00BE31B0"/>
    <w:rsid w:val="00BE31B7"/>
    <w:rsid w:val="00BE3285"/>
    <w:rsid w:val="00BE3377"/>
    <w:rsid w:val="00BE33C4"/>
    <w:rsid w:val="00BE3539"/>
    <w:rsid w:val="00BE361F"/>
    <w:rsid w:val="00BE364B"/>
    <w:rsid w:val="00BE36BB"/>
    <w:rsid w:val="00BE36FF"/>
    <w:rsid w:val="00BE37C0"/>
    <w:rsid w:val="00BE38ED"/>
    <w:rsid w:val="00BE3951"/>
    <w:rsid w:val="00BE3966"/>
    <w:rsid w:val="00BE3975"/>
    <w:rsid w:val="00BE39F3"/>
    <w:rsid w:val="00BE3B95"/>
    <w:rsid w:val="00BE3BD7"/>
    <w:rsid w:val="00BE3BF9"/>
    <w:rsid w:val="00BE3E96"/>
    <w:rsid w:val="00BE3EA8"/>
    <w:rsid w:val="00BE40B7"/>
    <w:rsid w:val="00BE4237"/>
    <w:rsid w:val="00BE43E3"/>
    <w:rsid w:val="00BE450B"/>
    <w:rsid w:val="00BE4887"/>
    <w:rsid w:val="00BE495B"/>
    <w:rsid w:val="00BE49A3"/>
    <w:rsid w:val="00BE4A1B"/>
    <w:rsid w:val="00BE4A85"/>
    <w:rsid w:val="00BE4AE4"/>
    <w:rsid w:val="00BE4BC7"/>
    <w:rsid w:val="00BE4BFA"/>
    <w:rsid w:val="00BE4CF7"/>
    <w:rsid w:val="00BE4F0D"/>
    <w:rsid w:val="00BE51B2"/>
    <w:rsid w:val="00BE5263"/>
    <w:rsid w:val="00BE52B0"/>
    <w:rsid w:val="00BE52C7"/>
    <w:rsid w:val="00BE54AE"/>
    <w:rsid w:val="00BE5671"/>
    <w:rsid w:val="00BE5688"/>
    <w:rsid w:val="00BE5791"/>
    <w:rsid w:val="00BE579E"/>
    <w:rsid w:val="00BE57C8"/>
    <w:rsid w:val="00BE57FF"/>
    <w:rsid w:val="00BE58E3"/>
    <w:rsid w:val="00BE58E9"/>
    <w:rsid w:val="00BE5CEC"/>
    <w:rsid w:val="00BE5D2E"/>
    <w:rsid w:val="00BE5D47"/>
    <w:rsid w:val="00BE5EE1"/>
    <w:rsid w:val="00BE5F6F"/>
    <w:rsid w:val="00BE617A"/>
    <w:rsid w:val="00BE62F3"/>
    <w:rsid w:val="00BE63F0"/>
    <w:rsid w:val="00BE64BE"/>
    <w:rsid w:val="00BE66BC"/>
    <w:rsid w:val="00BE6722"/>
    <w:rsid w:val="00BE6982"/>
    <w:rsid w:val="00BE69CE"/>
    <w:rsid w:val="00BE69D6"/>
    <w:rsid w:val="00BE6AA7"/>
    <w:rsid w:val="00BE6C4E"/>
    <w:rsid w:val="00BE6EEA"/>
    <w:rsid w:val="00BE6F4E"/>
    <w:rsid w:val="00BE6F89"/>
    <w:rsid w:val="00BE7030"/>
    <w:rsid w:val="00BE713E"/>
    <w:rsid w:val="00BE73FF"/>
    <w:rsid w:val="00BE7496"/>
    <w:rsid w:val="00BE74DB"/>
    <w:rsid w:val="00BE752D"/>
    <w:rsid w:val="00BE756F"/>
    <w:rsid w:val="00BE75E2"/>
    <w:rsid w:val="00BE75E3"/>
    <w:rsid w:val="00BE766E"/>
    <w:rsid w:val="00BE766F"/>
    <w:rsid w:val="00BE76B1"/>
    <w:rsid w:val="00BE781D"/>
    <w:rsid w:val="00BE795F"/>
    <w:rsid w:val="00BE7A4F"/>
    <w:rsid w:val="00BE7AC2"/>
    <w:rsid w:val="00BE7B76"/>
    <w:rsid w:val="00BE7C93"/>
    <w:rsid w:val="00BE7D8F"/>
    <w:rsid w:val="00BE7E17"/>
    <w:rsid w:val="00BE7EAE"/>
    <w:rsid w:val="00BF001B"/>
    <w:rsid w:val="00BF0154"/>
    <w:rsid w:val="00BF03B6"/>
    <w:rsid w:val="00BF06B1"/>
    <w:rsid w:val="00BF0836"/>
    <w:rsid w:val="00BF0918"/>
    <w:rsid w:val="00BF0946"/>
    <w:rsid w:val="00BF0A97"/>
    <w:rsid w:val="00BF0BC4"/>
    <w:rsid w:val="00BF0D49"/>
    <w:rsid w:val="00BF0D4A"/>
    <w:rsid w:val="00BF0DA6"/>
    <w:rsid w:val="00BF0E51"/>
    <w:rsid w:val="00BF0EE3"/>
    <w:rsid w:val="00BF0F8F"/>
    <w:rsid w:val="00BF1005"/>
    <w:rsid w:val="00BF1116"/>
    <w:rsid w:val="00BF114B"/>
    <w:rsid w:val="00BF1323"/>
    <w:rsid w:val="00BF1344"/>
    <w:rsid w:val="00BF13B2"/>
    <w:rsid w:val="00BF1543"/>
    <w:rsid w:val="00BF15A0"/>
    <w:rsid w:val="00BF1708"/>
    <w:rsid w:val="00BF170E"/>
    <w:rsid w:val="00BF17D1"/>
    <w:rsid w:val="00BF1804"/>
    <w:rsid w:val="00BF18BA"/>
    <w:rsid w:val="00BF18BC"/>
    <w:rsid w:val="00BF197E"/>
    <w:rsid w:val="00BF19FC"/>
    <w:rsid w:val="00BF1B6C"/>
    <w:rsid w:val="00BF1B79"/>
    <w:rsid w:val="00BF1EA9"/>
    <w:rsid w:val="00BF1ED0"/>
    <w:rsid w:val="00BF2381"/>
    <w:rsid w:val="00BF256C"/>
    <w:rsid w:val="00BF25D4"/>
    <w:rsid w:val="00BF26FE"/>
    <w:rsid w:val="00BF2867"/>
    <w:rsid w:val="00BF2900"/>
    <w:rsid w:val="00BF2951"/>
    <w:rsid w:val="00BF2A0D"/>
    <w:rsid w:val="00BF2B5C"/>
    <w:rsid w:val="00BF2BAD"/>
    <w:rsid w:val="00BF2E74"/>
    <w:rsid w:val="00BF2F8C"/>
    <w:rsid w:val="00BF2F8F"/>
    <w:rsid w:val="00BF3031"/>
    <w:rsid w:val="00BF308F"/>
    <w:rsid w:val="00BF314E"/>
    <w:rsid w:val="00BF31D6"/>
    <w:rsid w:val="00BF32AD"/>
    <w:rsid w:val="00BF342E"/>
    <w:rsid w:val="00BF3716"/>
    <w:rsid w:val="00BF382C"/>
    <w:rsid w:val="00BF3891"/>
    <w:rsid w:val="00BF38A3"/>
    <w:rsid w:val="00BF39A6"/>
    <w:rsid w:val="00BF3AEB"/>
    <w:rsid w:val="00BF3BF7"/>
    <w:rsid w:val="00BF3CE8"/>
    <w:rsid w:val="00BF3D40"/>
    <w:rsid w:val="00BF3E01"/>
    <w:rsid w:val="00BF3E6C"/>
    <w:rsid w:val="00BF41AA"/>
    <w:rsid w:val="00BF42AA"/>
    <w:rsid w:val="00BF4342"/>
    <w:rsid w:val="00BF4456"/>
    <w:rsid w:val="00BF4529"/>
    <w:rsid w:val="00BF45EE"/>
    <w:rsid w:val="00BF45F9"/>
    <w:rsid w:val="00BF46A8"/>
    <w:rsid w:val="00BF48A8"/>
    <w:rsid w:val="00BF4991"/>
    <w:rsid w:val="00BF49CF"/>
    <w:rsid w:val="00BF4BC1"/>
    <w:rsid w:val="00BF4C4E"/>
    <w:rsid w:val="00BF4E90"/>
    <w:rsid w:val="00BF5166"/>
    <w:rsid w:val="00BF521C"/>
    <w:rsid w:val="00BF5337"/>
    <w:rsid w:val="00BF5461"/>
    <w:rsid w:val="00BF55AA"/>
    <w:rsid w:val="00BF5A18"/>
    <w:rsid w:val="00BF5AA1"/>
    <w:rsid w:val="00BF5C2E"/>
    <w:rsid w:val="00BF5E4F"/>
    <w:rsid w:val="00BF6641"/>
    <w:rsid w:val="00BF67AB"/>
    <w:rsid w:val="00BF6858"/>
    <w:rsid w:val="00BF68CF"/>
    <w:rsid w:val="00BF6B77"/>
    <w:rsid w:val="00BF6CF6"/>
    <w:rsid w:val="00BF6D3F"/>
    <w:rsid w:val="00BF6D5F"/>
    <w:rsid w:val="00BF6DBD"/>
    <w:rsid w:val="00BF6E5F"/>
    <w:rsid w:val="00BF6EBB"/>
    <w:rsid w:val="00BF71A1"/>
    <w:rsid w:val="00BF7375"/>
    <w:rsid w:val="00BF7650"/>
    <w:rsid w:val="00BF76D9"/>
    <w:rsid w:val="00BF7731"/>
    <w:rsid w:val="00BF7747"/>
    <w:rsid w:val="00BF7791"/>
    <w:rsid w:val="00BF77C7"/>
    <w:rsid w:val="00BF77E5"/>
    <w:rsid w:val="00BF791D"/>
    <w:rsid w:val="00BF7A80"/>
    <w:rsid w:val="00BF7A83"/>
    <w:rsid w:val="00BF7B5F"/>
    <w:rsid w:val="00BF7BCF"/>
    <w:rsid w:val="00BF7C2B"/>
    <w:rsid w:val="00BF7C43"/>
    <w:rsid w:val="00C00006"/>
    <w:rsid w:val="00C00421"/>
    <w:rsid w:val="00C0049D"/>
    <w:rsid w:val="00C0053C"/>
    <w:rsid w:val="00C007F8"/>
    <w:rsid w:val="00C00854"/>
    <w:rsid w:val="00C008B6"/>
    <w:rsid w:val="00C00B43"/>
    <w:rsid w:val="00C00D8C"/>
    <w:rsid w:val="00C00DDA"/>
    <w:rsid w:val="00C00E00"/>
    <w:rsid w:val="00C00E17"/>
    <w:rsid w:val="00C00EC2"/>
    <w:rsid w:val="00C00EE3"/>
    <w:rsid w:val="00C01073"/>
    <w:rsid w:val="00C010F5"/>
    <w:rsid w:val="00C01215"/>
    <w:rsid w:val="00C01795"/>
    <w:rsid w:val="00C01818"/>
    <w:rsid w:val="00C019F7"/>
    <w:rsid w:val="00C01B34"/>
    <w:rsid w:val="00C01B53"/>
    <w:rsid w:val="00C01B7B"/>
    <w:rsid w:val="00C01BAB"/>
    <w:rsid w:val="00C01D18"/>
    <w:rsid w:val="00C01DD1"/>
    <w:rsid w:val="00C01FB0"/>
    <w:rsid w:val="00C0202E"/>
    <w:rsid w:val="00C02104"/>
    <w:rsid w:val="00C02124"/>
    <w:rsid w:val="00C02225"/>
    <w:rsid w:val="00C02227"/>
    <w:rsid w:val="00C022D8"/>
    <w:rsid w:val="00C02392"/>
    <w:rsid w:val="00C023DC"/>
    <w:rsid w:val="00C02469"/>
    <w:rsid w:val="00C024BA"/>
    <w:rsid w:val="00C02500"/>
    <w:rsid w:val="00C02584"/>
    <w:rsid w:val="00C02602"/>
    <w:rsid w:val="00C02782"/>
    <w:rsid w:val="00C02962"/>
    <w:rsid w:val="00C02A87"/>
    <w:rsid w:val="00C02B8B"/>
    <w:rsid w:val="00C02C49"/>
    <w:rsid w:val="00C02C6A"/>
    <w:rsid w:val="00C02CA4"/>
    <w:rsid w:val="00C03021"/>
    <w:rsid w:val="00C03088"/>
    <w:rsid w:val="00C03154"/>
    <w:rsid w:val="00C0315C"/>
    <w:rsid w:val="00C031E1"/>
    <w:rsid w:val="00C03393"/>
    <w:rsid w:val="00C033C8"/>
    <w:rsid w:val="00C033DE"/>
    <w:rsid w:val="00C03843"/>
    <w:rsid w:val="00C038D1"/>
    <w:rsid w:val="00C03C1E"/>
    <w:rsid w:val="00C03CAA"/>
    <w:rsid w:val="00C03E66"/>
    <w:rsid w:val="00C03EF3"/>
    <w:rsid w:val="00C04141"/>
    <w:rsid w:val="00C0447C"/>
    <w:rsid w:val="00C04553"/>
    <w:rsid w:val="00C04562"/>
    <w:rsid w:val="00C045C2"/>
    <w:rsid w:val="00C046C4"/>
    <w:rsid w:val="00C04714"/>
    <w:rsid w:val="00C04867"/>
    <w:rsid w:val="00C048EE"/>
    <w:rsid w:val="00C04A15"/>
    <w:rsid w:val="00C04AD8"/>
    <w:rsid w:val="00C04EBA"/>
    <w:rsid w:val="00C04EE8"/>
    <w:rsid w:val="00C0513D"/>
    <w:rsid w:val="00C05147"/>
    <w:rsid w:val="00C0525F"/>
    <w:rsid w:val="00C0538B"/>
    <w:rsid w:val="00C054A3"/>
    <w:rsid w:val="00C05511"/>
    <w:rsid w:val="00C056CE"/>
    <w:rsid w:val="00C056F9"/>
    <w:rsid w:val="00C057C1"/>
    <w:rsid w:val="00C057E9"/>
    <w:rsid w:val="00C05A71"/>
    <w:rsid w:val="00C0604A"/>
    <w:rsid w:val="00C060B0"/>
    <w:rsid w:val="00C06424"/>
    <w:rsid w:val="00C065CA"/>
    <w:rsid w:val="00C068A5"/>
    <w:rsid w:val="00C068DD"/>
    <w:rsid w:val="00C069BB"/>
    <w:rsid w:val="00C06A7F"/>
    <w:rsid w:val="00C06A9C"/>
    <w:rsid w:val="00C06B85"/>
    <w:rsid w:val="00C06B98"/>
    <w:rsid w:val="00C06C81"/>
    <w:rsid w:val="00C06CAD"/>
    <w:rsid w:val="00C06CCF"/>
    <w:rsid w:val="00C06FC0"/>
    <w:rsid w:val="00C07093"/>
    <w:rsid w:val="00C074FD"/>
    <w:rsid w:val="00C07515"/>
    <w:rsid w:val="00C0767A"/>
    <w:rsid w:val="00C0791D"/>
    <w:rsid w:val="00C079AE"/>
    <w:rsid w:val="00C07A14"/>
    <w:rsid w:val="00C07B24"/>
    <w:rsid w:val="00C07BB0"/>
    <w:rsid w:val="00C07C82"/>
    <w:rsid w:val="00C07E5E"/>
    <w:rsid w:val="00C07F5F"/>
    <w:rsid w:val="00C102C8"/>
    <w:rsid w:val="00C10396"/>
    <w:rsid w:val="00C10508"/>
    <w:rsid w:val="00C10560"/>
    <w:rsid w:val="00C105AD"/>
    <w:rsid w:val="00C106ED"/>
    <w:rsid w:val="00C107E0"/>
    <w:rsid w:val="00C109CA"/>
    <w:rsid w:val="00C10DB5"/>
    <w:rsid w:val="00C10E27"/>
    <w:rsid w:val="00C10E67"/>
    <w:rsid w:val="00C10E79"/>
    <w:rsid w:val="00C10E86"/>
    <w:rsid w:val="00C10EA4"/>
    <w:rsid w:val="00C10FE4"/>
    <w:rsid w:val="00C111B2"/>
    <w:rsid w:val="00C1128C"/>
    <w:rsid w:val="00C112B5"/>
    <w:rsid w:val="00C113EB"/>
    <w:rsid w:val="00C114DB"/>
    <w:rsid w:val="00C115B1"/>
    <w:rsid w:val="00C115E4"/>
    <w:rsid w:val="00C115FE"/>
    <w:rsid w:val="00C1174D"/>
    <w:rsid w:val="00C117A8"/>
    <w:rsid w:val="00C117AE"/>
    <w:rsid w:val="00C11A3E"/>
    <w:rsid w:val="00C11ACA"/>
    <w:rsid w:val="00C11C75"/>
    <w:rsid w:val="00C11C9B"/>
    <w:rsid w:val="00C11F89"/>
    <w:rsid w:val="00C11FCB"/>
    <w:rsid w:val="00C11FCF"/>
    <w:rsid w:val="00C12069"/>
    <w:rsid w:val="00C1209E"/>
    <w:rsid w:val="00C120B6"/>
    <w:rsid w:val="00C1229F"/>
    <w:rsid w:val="00C1236E"/>
    <w:rsid w:val="00C12389"/>
    <w:rsid w:val="00C12425"/>
    <w:rsid w:val="00C12698"/>
    <w:rsid w:val="00C12762"/>
    <w:rsid w:val="00C127C6"/>
    <w:rsid w:val="00C12908"/>
    <w:rsid w:val="00C12AC4"/>
    <w:rsid w:val="00C12BC4"/>
    <w:rsid w:val="00C12C05"/>
    <w:rsid w:val="00C12C9A"/>
    <w:rsid w:val="00C12CFA"/>
    <w:rsid w:val="00C12E43"/>
    <w:rsid w:val="00C13133"/>
    <w:rsid w:val="00C13154"/>
    <w:rsid w:val="00C13415"/>
    <w:rsid w:val="00C136B8"/>
    <w:rsid w:val="00C1373D"/>
    <w:rsid w:val="00C13D56"/>
    <w:rsid w:val="00C14041"/>
    <w:rsid w:val="00C14134"/>
    <w:rsid w:val="00C141B9"/>
    <w:rsid w:val="00C14321"/>
    <w:rsid w:val="00C1439E"/>
    <w:rsid w:val="00C1464A"/>
    <w:rsid w:val="00C1466E"/>
    <w:rsid w:val="00C146E5"/>
    <w:rsid w:val="00C14893"/>
    <w:rsid w:val="00C148F3"/>
    <w:rsid w:val="00C14942"/>
    <w:rsid w:val="00C14AA8"/>
    <w:rsid w:val="00C14BBD"/>
    <w:rsid w:val="00C14DB3"/>
    <w:rsid w:val="00C14DC9"/>
    <w:rsid w:val="00C14DCF"/>
    <w:rsid w:val="00C14EE7"/>
    <w:rsid w:val="00C14FF7"/>
    <w:rsid w:val="00C15289"/>
    <w:rsid w:val="00C154F0"/>
    <w:rsid w:val="00C155E9"/>
    <w:rsid w:val="00C157FF"/>
    <w:rsid w:val="00C158C6"/>
    <w:rsid w:val="00C1598F"/>
    <w:rsid w:val="00C159E5"/>
    <w:rsid w:val="00C15C18"/>
    <w:rsid w:val="00C15C46"/>
    <w:rsid w:val="00C15D17"/>
    <w:rsid w:val="00C15D1E"/>
    <w:rsid w:val="00C15FA2"/>
    <w:rsid w:val="00C161F7"/>
    <w:rsid w:val="00C16326"/>
    <w:rsid w:val="00C1658D"/>
    <w:rsid w:val="00C165F2"/>
    <w:rsid w:val="00C16755"/>
    <w:rsid w:val="00C16800"/>
    <w:rsid w:val="00C16802"/>
    <w:rsid w:val="00C168F7"/>
    <w:rsid w:val="00C16B93"/>
    <w:rsid w:val="00C16C57"/>
    <w:rsid w:val="00C16D43"/>
    <w:rsid w:val="00C16E8A"/>
    <w:rsid w:val="00C17071"/>
    <w:rsid w:val="00C172D4"/>
    <w:rsid w:val="00C17464"/>
    <w:rsid w:val="00C1747F"/>
    <w:rsid w:val="00C1750E"/>
    <w:rsid w:val="00C17575"/>
    <w:rsid w:val="00C17587"/>
    <w:rsid w:val="00C17589"/>
    <w:rsid w:val="00C176B7"/>
    <w:rsid w:val="00C176E0"/>
    <w:rsid w:val="00C179A9"/>
    <w:rsid w:val="00C17AD1"/>
    <w:rsid w:val="00C17B28"/>
    <w:rsid w:val="00C17C3A"/>
    <w:rsid w:val="00C17C3E"/>
    <w:rsid w:val="00C17C49"/>
    <w:rsid w:val="00C17F8D"/>
    <w:rsid w:val="00C201F9"/>
    <w:rsid w:val="00C204D1"/>
    <w:rsid w:val="00C205DE"/>
    <w:rsid w:val="00C2072F"/>
    <w:rsid w:val="00C20763"/>
    <w:rsid w:val="00C2077F"/>
    <w:rsid w:val="00C20796"/>
    <w:rsid w:val="00C207D7"/>
    <w:rsid w:val="00C20A22"/>
    <w:rsid w:val="00C20BE4"/>
    <w:rsid w:val="00C20CCC"/>
    <w:rsid w:val="00C20EF1"/>
    <w:rsid w:val="00C20F4A"/>
    <w:rsid w:val="00C20F65"/>
    <w:rsid w:val="00C20F94"/>
    <w:rsid w:val="00C2113F"/>
    <w:rsid w:val="00C21417"/>
    <w:rsid w:val="00C21430"/>
    <w:rsid w:val="00C21529"/>
    <w:rsid w:val="00C2154A"/>
    <w:rsid w:val="00C2159E"/>
    <w:rsid w:val="00C21621"/>
    <w:rsid w:val="00C218FD"/>
    <w:rsid w:val="00C21938"/>
    <w:rsid w:val="00C21C08"/>
    <w:rsid w:val="00C21D43"/>
    <w:rsid w:val="00C21DDD"/>
    <w:rsid w:val="00C21F0A"/>
    <w:rsid w:val="00C21F0C"/>
    <w:rsid w:val="00C21F0E"/>
    <w:rsid w:val="00C21F74"/>
    <w:rsid w:val="00C21FE5"/>
    <w:rsid w:val="00C22011"/>
    <w:rsid w:val="00C221BB"/>
    <w:rsid w:val="00C224CE"/>
    <w:rsid w:val="00C22621"/>
    <w:rsid w:val="00C22648"/>
    <w:rsid w:val="00C226C5"/>
    <w:rsid w:val="00C22736"/>
    <w:rsid w:val="00C22751"/>
    <w:rsid w:val="00C22892"/>
    <w:rsid w:val="00C228C7"/>
    <w:rsid w:val="00C22AAF"/>
    <w:rsid w:val="00C22BB2"/>
    <w:rsid w:val="00C22C28"/>
    <w:rsid w:val="00C22C6D"/>
    <w:rsid w:val="00C22EC1"/>
    <w:rsid w:val="00C22F1D"/>
    <w:rsid w:val="00C22F3B"/>
    <w:rsid w:val="00C22F4C"/>
    <w:rsid w:val="00C22F68"/>
    <w:rsid w:val="00C22F6C"/>
    <w:rsid w:val="00C22F80"/>
    <w:rsid w:val="00C23206"/>
    <w:rsid w:val="00C232AD"/>
    <w:rsid w:val="00C234C5"/>
    <w:rsid w:val="00C234E2"/>
    <w:rsid w:val="00C237A7"/>
    <w:rsid w:val="00C2383E"/>
    <w:rsid w:val="00C2386B"/>
    <w:rsid w:val="00C2386E"/>
    <w:rsid w:val="00C238F4"/>
    <w:rsid w:val="00C239F9"/>
    <w:rsid w:val="00C23A7C"/>
    <w:rsid w:val="00C23C05"/>
    <w:rsid w:val="00C23C86"/>
    <w:rsid w:val="00C23D10"/>
    <w:rsid w:val="00C23D80"/>
    <w:rsid w:val="00C23E01"/>
    <w:rsid w:val="00C23E85"/>
    <w:rsid w:val="00C23EB7"/>
    <w:rsid w:val="00C23FA3"/>
    <w:rsid w:val="00C24059"/>
    <w:rsid w:val="00C241C9"/>
    <w:rsid w:val="00C241CF"/>
    <w:rsid w:val="00C2428B"/>
    <w:rsid w:val="00C243C5"/>
    <w:rsid w:val="00C24522"/>
    <w:rsid w:val="00C24602"/>
    <w:rsid w:val="00C2467C"/>
    <w:rsid w:val="00C2477F"/>
    <w:rsid w:val="00C247D5"/>
    <w:rsid w:val="00C24DA6"/>
    <w:rsid w:val="00C24F97"/>
    <w:rsid w:val="00C25129"/>
    <w:rsid w:val="00C251F7"/>
    <w:rsid w:val="00C2528C"/>
    <w:rsid w:val="00C25297"/>
    <w:rsid w:val="00C2529A"/>
    <w:rsid w:val="00C253E7"/>
    <w:rsid w:val="00C254DA"/>
    <w:rsid w:val="00C254FD"/>
    <w:rsid w:val="00C255A5"/>
    <w:rsid w:val="00C255B0"/>
    <w:rsid w:val="00C257D5"/>
    <w:rsid w:val="00C25A7E"/>
    <w:rsid w:val="00C25AB8"/>
    <w:rsid w:val="00C25AD5"/>
    <w:rsid w:val="00C25D7B"/>
    <w:rsid w:val="00C2602C"/>
    <w:rsid w:val="00C2605A"/>
    <w:rsid w:val="00C260C0"/>
    <w:rsid w:val="00C261E9"/>
    <w:rsid w:val="00C26284"/>
    <w:rsid w:val="00C262CE"/>
    <w:rsid w:val="00C26313"/>
    <w:rsid w:val="00C26370"/>
    <w:rsid w:val="00C26372"/>
    <w:rsid w:val="00C2670C"/>
    <w:rsid w:val="00C26751"/>
    <w:rsid w:val="00C26987"/>
    <w:rsid w:val="00C26B21"/>
    <w:rsid w:val="00C26B24"/>
    <w:rsid w:val="00C26B83"/>
    <w:rsid w:val="00C26C04"/>
    <w:rsid w:val="00C26D6B"/>
    <w:rsid w:val="00C26D87"/>
    <w:rsid w:val="00C26E1B"/>
    <w:rsid w:val="00C26F58"/>
    <w:rsid w:val="00C27035"/>
    <w:rsid w:val="00C27135"/>
    <w:rsid w:val="00C27190"/>
    <w:rsid w:val="00C271DB"/>
    <w:rsid w:val="00C2722E"/>
    <w:rsid w:val="00C272D7"/>
    <w:rsid w:val="00C273AD"/>
    <w:rsid w:val="00C2745D"/>
    <w:rsid w:val="00C27652"/>
    <w:rsid w:val="00C276F8"/>
    <w:rsid w:val="00C27718"/>
    <w:rsid w:val="00C27757"/>
    <w:rsid w:val="00C277ED"/>
    <w:rsid w:val="00C279F0"/>
    <w:rsid w:val="00C27ACF"/>
    <w:rsid w:val="00C27CB4"/>
    <w:rsid w:val="00C27CEB"/>
    <w:rsid w:val="00C27E9F"/>
    <w:rsid w:val="00C30063"/>
    <w:rsid w:val="00C30344"/>
    <w:rsid w:val="00C30670"/>
    <w:rsid w:val="00C3070C"/>
    <w:rsid w:val="00C30851"/>
    <w:rsid w:val="00C30858"/>
    <w:rsid w:val="00C30983"/>
    <w:rsid w:val="00C3098C"/>
    <w:rsid w:val="00C30A5C"/>
    <w:rsid w:val="00C30A9F"/>
    <w:rsid w:val="00C30AC3"/>
    <w:rsid w:val="00C30F12"/>
    <w:rsid w:val="00C30FBC"/>
    <w:rsid w:val="00C3106B"/>
    <w:rsid w:val="00C310C0"/>
    <w:rsid w:val="00C3112F"/>
    <w:rsid w:val="00C3133E"/>
    <w:rsid w:val="00C3136D"/>
    <w:rsid w:val="00C31668"/>
    <w:rsid w:val="00C3171C"/>
    <w:rsid w:val="00C31720"/>
    <w:rsid w:val="00C31730"/>
    <w:rsid w:val="00C3188A"/>
    <w:rsid w:val="00C318B8"/>
    <w:rsid w:val="00C31941"/>
    <w:rsid w:val="00C31AF0"/>
    <w:rsid w:val="00C31B2B"/>
    <w:rsid w:val="00C31B45"/>
    <w:rsid w:val="00C31C41"/>
    <w:rsid w:val="00C31CDE"/>
    <w:rsid w:val="00C31DE2"/>
    <w:rsid w:val="00C31F17"/>
    <w:rsid w:val="00C32317"/>
    <w:rsid w:val="00C32325"/>
    <w:rsid w:val="00C323AF"/>
    <w:rsid w:val="00C32463"/>
    <w:rsid w:val="00C32714"/>
    <w:rsid w:val="00C32B13"/>
    <w:rsid w:val="00C32B87"/>
    <w:rsid w:val="00C32C19"/>
    <w:rsid w:val="00C32D30"/>
    <w:rsid w:val="00C32D4E"/>
    <w:rsid w:val="00C32D90"/>
    <w:rsid w:val="00C32F25"/>
    <w:rsid w:val="00C32FAF"/>
    <w:rsid w:val="00C32FBE"/>
    <w:rsid w:val="00C330A8"/>
    <w:rsid w:val="00C330FD"/>
    <w:rsid w:val="00C335F7"/>
    <w:rsid w:val="00C3364A"/>
    <w:rsid w:val="00C3368F"/>
    <w:rsid w:val="00C336ED"/>
    <w:rsid w:val="00C3389D"/>
    <w:rsid w:val="00C338F1"/>
    <w:rsid w:val="00C33935"/>
    <w:rsid w:val="00C33992"/>
    <w:rsid w:val="00C33AD0"/>
    <w:rsid w:val="00C33BDF"/>
    <w:rsid w:val="00C33C8F"/>
    <w:rsid w:val="00C33C94"/>
    <w:rsid w:val="00C33FBD"/>
    <w:rsid w:val="00C34138"/>
    <w:rsid w:val="00C342BF"/>
    <w:rsid w:val="00C34381"/>
    <w:rsid w:val="00C346B0"/>
    <w:rsid w:val="00C348DA"/>
    <w:rsid w:val="00C349C3"/>
    <w:rsid w:val="00C349D6"/>
    <w:rsid w:val="00C34A2F"/>
    <w:rsid w:val="00C34A38"/>
    <w:rsid w:val="00C35046"/>
    <w:rsid w:val="00C3553D"/>
    <w:rsid w:val="00C35799"/>
    <w:rsid w:val="00C35C45"/>
    <w:rsid w:val="00C35CAB"/>
    <w:rsid w:val="00C35D29"/>
    <w:rsid w:val="00C35DE0"/>
    <w:rsid w:val="00C35E75"/>
    <w:rsid w:val="00C36132"/>
    <w:rsid w:val="00C3621C"/>
    <w:rsid w:val="00C36336"/>
    <w:rsid w:val="00C36561"/>
    <w:rsid w:val="00C365DF"/>
    <w:rsid w:val="00C365EF"/>
    <w:rsid w:val="00C3671D"/>
    <w:rsid w:val="00C3699A"/>
    <w:rsid w:val="00C36A5A"/>
    <w:rsid w:val="00C36C83"/>
    <w:rsid w:val="00C36CE9"/>
    <w:rsid w:val="00C36D08"/>
    <w:rsid w:val="00C36EEB"/>
    <w:rsid w:val="00C373AB"/>
    <w:rsid w:val="00C37454"/>
    <w:rsid w:val="00C374E8"/>
    <w:rsid w:val="00C37876"/>
    <w:rsid w:val="00C3795F"/>
    <w:rsid w:val="00C379F5"/>
    <w:rsid w:val="00C37A09"/>
    <w:rsid w:val="00C37B74"/>
    <w:rsid w:val="00C37D2F"/>
    <w:rsid w:val="00C37DC0"/>
    <w:rsid w:val="00C37E7B"/>
    <w:rsid w:val="00C37E87"/>
    <w:rsid w:val="00C37F14"/>
    <w:rsid w:val="00C4016C"/>
    <w:rsid w:val="00C401C1"/>
    <w:rsid w:val="00C4023B"/>
    <w:rsid w:val="00C402A0"/>
    <w:rsid w:val="00C402F9"/>
    <w:rsid w:val="00C4050B"/>
    <w:rsid w:val="00C40538"/>
    <w:rsid w:val="00C40B93"/>
    <w:rsid w:val="00C40D16"/>
    <w:rsid w:val="00C40F99"/>
    <w:rsid w:val="00C41028"/>
    <w:rsid w:val="00C41072"/>
    <w:rsid w:val="00C412F0"/>
    <w:rsid w:val="00C4139C"/>
    <w:rsid w:val="00C41517"/>
    <w:rsid w:val="00C41555"/>
    <w:rsid w:val="00C41593"/>
    <w:rsid w:val="00C4172E"/>
    <w:rsid w:val="00C4179E"/>
    <w:rsid w:val="00C417FD"/>
    <w:rsid w:val="00C41995"/>
    <w:rsid w:val="00C41A0D"/>
    <w:rsid w:val="00C41B3F"/>
    <w:rsid w:val="00C41BE6"/>
    <w:rsid w:val="00C41D00"/>
    <w:rsid w:val="00C41D96"/>
    <w:rsid w:val="00C41DC3"/>
    <w:rsid w:val="00C41E56"/>
    <w:rsid w:val="00C42322"/>
    <w:rsid w:val="00C4245F"/>
    <w:rsid w:val="00C42474"/>
    <w:rsid w:val="00C42500"/>
    <w:rsid w:val="00C42525"/>
    <w:rsid w:val="00C42627"/>
    <w:rsid w:val="00C42644"/>
    <w:rsid w:val="00C426B0"/>
    <w:rsid w:val="00C426BA"/>
    <w:rsid w:val="00C42763"/>
    <w:rsid w:val="00C429EF"/>
    <w:rsid w:val="00C42AE8"/>
    <w:rsid w:val="00C42B06"/>
    <w:rsid w:val="00C42B4F"/>
    <w:rsid w:val="00C42B5D"/>
    <w:rsid w:val="00C42D18"/>
    <w:rsid w:val="00C42E5D"/>
    <w:rsid w:val="00C42EE4"/>
    <w:rsid w:val="00C42EFB"/>
    <w:rsid w:val="00C42FCA"/>
    <w:rsid w:val="00C4322E"/>
    <w:rsid w:val="00C43295"/>
    <w:rsid w:val="00C433E2"/>
    <w:rsid w:val="00C43415"/>
    <w:rsid w:val="00C4355D"/>
    <w:rsid w:val="00C43586"/>
    <w:rsid w:val="00C4371A"/>
    <w:rsid w:val="00C437D3"/>
    <w:rsid w:val="00C437F7"/>
    <w:rsid w:val="00C4397C"/>
    <w:rsid w:val="00C43B66"/>
    <w:rsid w:val="00C43D90"/>
    <w:rsid w:val="00C43D93"/>
    <w:rsid w:val="00C43EE7"/>
    <w:rsid w:val="00C44091"/>
    <w:rsid w:val="00C4443A"/>
    <w:rsid w:val="00C4463C"/>
    <w:rsid w:val="00C446FA"/>
    <w:rsid w:val="00C4472B"/>
    <w:rsid w:val="00C44775"/>
    <w:rsid w:val="00C4477C"/>
    <w:rsid w:val="00C447C3"/>
    <w:rsid w:val="00C44855"/>
    <w:rsid w:val="00C44A73"/>
    <w:rsid w:val="00C44AD3"/>
    <w:rsid w:val="00C44AD7"/>
    <w:rsid w:val="00C44C0B"/>
    <w:rsid w:val="00C44F07"/>
    <w:rsid w:val="00C44FED"/>
    <w:rsid w:val="00C451DE"/>
    <w:rsid w:val="00C452DA"/>
    <w:rsid w:val="00C45376"/>
    <w:rsid w:val="00C45643"/>
    <w:rsid w:val="00C45755"/>
    <w:rsid w:val="00C4588F"/>
    <w:rsid w:val="00C45928"/>
    <w:rsid w:val="00C45A48"/>
    <w:rsid w:val="00C45B49"/>
    <w:rsid w:val="00C45EA4"/>
    <w:rsid w:val="00C45EAF"/>
    <w:rsid w:val="00C4604C"/>
    <w:rsid w:val="00C46101"/>
    <w:rsid w:val="00C4618D"/>
    <w:rsid w:val="00C46197"/>
    <w:rsid w:val="00C4634F"/>
    <w:rsid w:val="00C464FC"/>
    <w:rsid w:val="00C465AF"/>
    <w:rsid w:val="00C466B1"/>
    <w:rsid w:val="00C46777"/>
    <w:rsid w:val="00C46816"/>
    <w:rsid w:val="00C46845"/>
    <w:rsid w:val="00C4687A"/>
    <w:rsid w:val="00C46A13"/>
    <w:rsid w:val="00C46BDB"/>
    <w:rsid w:val="00C46C83"/>
    <w:rsid w:val="00C46C86"/>
    <w:rsid w:val="00C46CF7"/>
    <w:rsid w:val="00C46EDC"/>
    <w:rsid w:val="00C46F26"/>
    <w:rsid w:val="00C47062"/>
    <w:rsid w:val="00C471BF"/>
    <w:rsid w:val="00C47595"/>
    <w:rsid w:val="00C477CB"/>
    <w:rsid w:val="00C47A1A"/>
    <w:rsid w:val="00C47C8C"/>
    <w:rsid w:val="00C47D4F"/>
    <w:rsid w:val="00C47ED2"/>
    <w:rsid w:val="00C47F59"/>
    <w:rsid w:val="00C47F7F"/>
    <w:rsid w:val="00C47F9F"/>
    <w:rsid w:val="00C4B7CF"/>
    <w:rsid w:val="00C50024"/>
    <w:rsid w:val="00C50149"/>
    <w:rsid w:val="00C5022F"/>
    <w:rsid w:val="00C502BA"/>
    <w:rsid w:val="00C504F4"/>
    <w:rsid w:val="00C505EB"/>
    <w:rsid w:val="00C50A41"/>
    <w:rsid w:val="00C50A87"/>
    <w:rsid w:val="00C50B79"/>
    <w:rsid w:val="00C50EE9"/>
    <w:rsid w:val="00C5120A"/>
    <w:rsid w:val="00C513F9"/>
    <w:rsid w:val="00C514A1"/>
    <w:rsid w:val="00C51744"/>
    <w:rsid w:val="00C51756"/>
    <w:rsid w:val="00C51A10"/>
    <w:rsid w:val="00C51BF2"/>
    <w:rsid w:val="00C51C1D"/>
    <w:rsid w:val="00C51CD7"/>
    <w:rsid w:val="00C51D34"/>
    <w:rsid w:val="00C51FF4"/>
    <w:rsid w:val="00C5201F"/>
    <w:rsid w:val="00C5203D"/>
    <w:rsid w:val="00C523A1"/>
    <w:rsid w:val="00C523C0"/>
    <w:rsid w:val="00C526E0"/>
    <w:rsid w:val="00C52996"/>
    <w:rsid w:val="00C52C01"/>
    <w:rsid w:val="00C52CBB"/>
    <w:rsid w:val="00C52D23"/>
    <w:rsid w:val="00C52EE3"/>
    <w:rsid w:val="00C53146"/>
    <w:rsid w:val="00C53157"/>
    <w:rsid w:val="00C53293"/>
    <w:rsid w:val="00C533C4"/>
    <w:rsid w:val="00C533D7"/>
    <w:rsid w:val="00C533E9"/>
    <w:rsid w:val="00C5341A"/>
    <w:rsid w:val="00C5348A"/>
    <w:rsid w:val="00C534DC"/>
    <w:rsid w:val="00C5352D"/>
    <w:rsid w:val="00C5387D"/>
    <w:rsid w:val="00C53954"/>
    <w:rsid w:val="00C53C36"/>
    <w:rsid w:val="00C53C39"/>
    <w:rsid w:val="00C53D1C"/>
    <w:rsid w:val="00C53D77"/>
    <w:rsid w:val="00C53DE4"/>
    <w:rsid w:val="00C53E38"/>
    <w:rsid w:val="00C53E5E"/>
    <w:rsid w:val="00C53EC7"/>
    <w:rsid w:val="00C53F59"/>
    <w:rsid w:val="00C540B1"/>
    <w:rsid w:val="00C5422C"/>
    <w:rsid w:val="00C542BD"/>
    <w:rsid w:val="00C543C3"/>
    <w:rsid w:val="00C543EE"/>
    <w:rsid w:val="00C54541"/>
    <w:rsid w:val="00C54831"/>
    <w:rsid w:val="00C548A9"/>
    <w:rsid w:val="00C5496D"/>
    <w:rsid w:val="00C54A74"/>
    <w:rsid w:val="00C54BAF"/>
    <w:rsid w:val="00C54ED1"/>
    <w:rsid w:val="00C54F2C"/>
    <w:rsid w:val="00C55042"/>
    <w:rsid w:val="00C5546C"/>
    <w:rsid w:val="00C554C8"/>
    <w:rsid w:val="00C55951"/>
    <w:rsid w:val="00C55C66"/>
    <w:rsid w:val="00C55C96"/>
    <w:rsid w:val="00C55CE7"/>
    <w:rsid w:val="00C55D1F"/>
    <w:rsid w:val="00C55DA4"/>
    <w:rsid w:val="00C55EAE"/>
    <w:rsid w:val="00C55F4D"/>
    <w:rsid w:val="00C55FCB"/>
    <w:rsid w:val="00C55FF0"/>
    <w:rsid w:val="00C55FFF"/>
    <w:rsid w:val="00C560FE"/>
    <w:rsid w:val="00C5613B"/>
    <w:rsid w:val="00C563EE"/>
    <w:rsid w:val="00C564A0"/>
    <w:rsid w:val="00C564A2"/>
    <w:rsid w:val="00C564B7"/>
    <w:rsid w:val="00C56511"/>
    <w:rsid w:val="00C565B0"/>
    <w:rsid w:val="00C565F9"/>
    <w:rsid w:val="00C56718"/>
    <w:rsid w:val="00C56780"/>
    <w:rsid w:val="00C567AB"/>
    <w:rsid w:val="00C56933"/>
    <w:rsid w:val="00C569C3"/>
    <w:rsid w:val="00C56AB3"/>
    <w:rsid w:val="00C56BDC"/>
    <w:rsid w:val="00C56C5D"/>
    <w:rsid w:val="00C56E44"/>
    <w:rsid w:val="00C56E67"/>
    <w:rsid w:val="00C570A1"/>
    <w:rsid w:val="00C5722D"/>
    <w:rsid w:val="00C574F6"/>
    <w:rsid w:val="00C5753D"/>
    <w:rsid w:val="00C57629"/>
    <w:rsid w:val="00C57638"/>
    <w:rsid w:val="00C577BA"/>
    <w:rsid w:val="00C57886"/>
    <w:rsid w:val="00C578AA"/>
    <w:rsid w:val="00C57950"/>
    <w:rsid w:val="00C5799D"/>
    <w:rsid w:val="00C579F2"/>
    <w:rsid w:val="00C57A34"/>
    <w:rsid w:val="00C57B63"/>
    <w:rsid w:val="00C57CB4"/>
    <w:rsid w:val="00C57D34"/>
    <w:rsid w:val="00C57E8F"/>
    <w:rsid w:val="00C57F07"/>
    <w:rsid w:val="00C57FAB"/>
    <w:rsid w:val="00C60038"/>
    <w:rsid w:val="00C60344"/>
    <w:rsid w:val="00C60428"/>
    <w:rsid w:val="00C6046E"/>
    <w:rsid w:val="00C6049D"/>
    <w:rsid w:val="00C60753"/>
    <w:rsid w:val="00C60776"/>
    <w:rsid w:val="00C607E2"/>
    <w:rsid w:val="00C60803"/>
    <w:rsid w:val="00C60835"/>
    <w:rsid w:val="00C608FA"/>
    <w:rsid w:val="00C6090E"/>
    <w:rsid w:val="00C60B71"/>
    <w:rsid w:val="00C60C74"/>
    <w:rsid w:val="00C60D34"/>
    <w:rsid w:val="00C60D68"/>
    <w:rsid w:val="00C60DAE"/>
    <w:rsid w:val="00C60DF3"/>
    <w:rsid w:val="00C60DF6"/>
    <w:rsid w:val="00C61009"/>
    <w:rsid w:val="00C61064"/>
    <w:rsid w:val="00C611A8"/>
    <w:rsid w:val="00C61210"/>
    <w:rsid w:val="00C612AC"/>
    <w:rsid w:val="00C613BE"/>
    <w:rsid w:val="00C614D9"/>
    <w:rsid w:val="00C6157F"/>
    <w:rsid w:val="00C6165E"/>
    <w:rsid w:val="00C6184F"/>
    <w:rsid w:val="00C6190E"/>
    <w:rsid w:val="00C61BBC"/>
    <w:rsid w:val="00C61CEE"/>
    <w:rsid w:val="00C61D7C"/>
    <w:rsid w:val="00C61E58"/>
    <w:rsid w:val="00C61E92"/>
    <w:rsid w:val="00C61ECA"/>
    <w:rsid w:val="00C61F59"/>
    <w:rsid w:val="00C6204F"/>
    <w:rsid w:val="00C620B5"/>
    <w:rsid w:val="00C620D6"/>
    <w:rsid w:val="00C62426"/>
    <w:rsid w:val="00C6244D"/>
    <w:rsid w:val="00C6250C"/>
    <w:rsid w:val="00C6254A"/>
    <w:rsid w:val="00C62600"/>
    <w:rsid w:val="00C6267D"/>
    <w:rsid w:val="00C628C9"/>
    <w:rsid w:val="00C628D6"/>
    <w:rsid w:val="00C628E8"/>
    <w:rsid w:val="00C62A29"/>
    <w:rsid w:val="00C62ADF"/>
    <w:rsid w:val="00C62B02"/>
    <w:rsid w:val="00C62B9D"/>
    <w:rsid w:val="00C62CED"/>
    <w:rsid w:val="00C62E66"/>
    <w:rsid w:val="00C6308F"/>
    <w:rsid w:val="00C63268"/>
    <w:rsid w:val="00C6335E"/>
    <w:rsid w:val="00C63387"/>
    <w:rsid w:val="00C6344E"/>
    <w:rsid w:val="00C63569"/>
    <w:rsid w:val="00C635D5"/>
    <w:rsid w:val="00C636F9"/>
    <w:rsid w:val="00C636FC"/>
    <w:rsid w:val="00C637D6"/>
    <w:rsid w:val="00C63BB2"/>
    <w:rsid w:val="00C63BFB"/>
    <w:rsid w:val="00C63C86"/>
    <w:rsid w:val="00C63E85"/>
    <w:rsid w:val="00C64009"/>
    <w:rsid w:val="00C640F4"/>
    <w:rsid w:val="00C64287"/>
    <w:rsid w:val="00C645DD"/>
    <w:rsid w:val="00C64685"/>
    <w:rsid w:val="00C6489C"/>
    <w:rsid w:val="00C64918"/>
    <w:rsid w:val="00C64939"/>
    <w:rsid w:val="00C64AD1"/>
    <w:rsid w:val="00C64AD6"/>
    <w:rsid w:val="00C64AE4"/>
    <w:rsid w:val="00C64B17"/>
    <w:rsid w:val="00C64C24"/>
    <w:rsid w:val="00C64C8B"/>
    <w:rsid w:val="00C64CC7"/>
    <w:rsid w:val="00C64CD8"/>
    <w:rsid w:val="00C64E1E"/>
    <w:rsid w:val="00C65041"/>
    <w:rsid w:val="00C6506C"/>
    <w:rsid w:val="00C65093"/>
    <w:rsid w:val="00C652C2"/>
    <w:rsid w:val="00C652CB"/>
    <w:rsid w:val="00C653A4"/>
    <w:rsid w:val="00C6558C"/>
    <w:rsid w:val="00C65640"/>
    <w:rsid w:val="00C656E7"/>
    <w:rsid w:val="00C657B1"/>
    <w:rsid w:val="00C6582D"/>
    <w:rsid w:val="00C65BAA"/>
    <w:rsid w:val="00C65C70"/>
    <w:rsid w:val="00C65DEF"/>
    <w:rsid w:val="00C65E37"/>
    <w:rsid w:val="00C65E70"/>
    <w:rsid w:val="00C661F6"/>
    <w:rsid w:val="00C6620B"/>
    <w:rsid w:val="00C66259"/>
    <w:rsid w:val="00C662BC"/>
    <w:rsid w:val="00C6638C"/>
    <w:rsid w:val="00C6638D"/>
    <w:rsid w:val="00C664E1"/>
    <w:rsid w:val="00C664FF"/>
    <w:rsid w:val="00C6651A"/>
    <w:rsid w:val="00C6653F"/>
    <w:rsid w:val="00C6663D"/>
    <w:rsid w:val="00C667D3"/>
    <w:rsid w:val="00C66870"/>
    <w:rsid w:val="00C66EF2"/>
    <w:rsid w:val="00C66F3A"/>
    <w:rsid w:val="00C66FA8"/>
    <w:rsid w:val="00C67109"/>
    <w:rsid w:val="00C6722F"/>
    <w:rsid w:val="00C67433"/>
    <w:rsid w:val="00C674D9"/>
    <w:rsid w:val="00C675FA"/>
    <w:rsid w:val="00C67763"/>
    <w:rsid w:val="00C678C6"/>
    <w:rsid w:val="00C67A3C"/>
    <w:rsid w:val="00C67AAE"/>
    <w:rsid w:val="00C67B68"/>
    <w:rsid w:val="00C67B92"/>
    <w:rsid w:val="00C67DAC"/>
    <w:rsid w:val="00C67E1D"/>
    <w:rsid w:val="00C701A3"/>
    <w:rsid w:val="00C701C4"/>
    <w:rsid w:val="00C701FA"/>
    <w:rsid w:val="00C702CB"/>
    <w:rsid w:val="00C702EF"/>
    <w:rsid w:val="00C7038F"/>
    <w:rsid w:val="00C70549"/>
    <w:rsid w:val="00C70604"/>
    <w:rsid w:val="00C70748"/>
    <w:rsid w:val="00C70770"/>
    <w:rsid w:val="00C7082C"/>
    <w:rsid w:val="00C709B0"/>
    <w:rsid w:val="00C70A53"/>
    <w:rsid w:val="00C70CE7"/>
    <w:rsid w:val="00C70E6C"/>
    <w:rsid w:val="00C711FF"/>
    <w:rsid w:val="00C71247"/>
    <w:rsid w:val="00C7136F"/>
    <w:rsid w:val="00C714AA"/>
    <w:rsid w:val="00C7155F"/>
    <w:rsid w:val="00C71560"/>
    <w:rsid w:val="00C71618"/>
    <w:rsid w:val="00C71A93"/>
    <w:rsid w:val="00C71C6C"/>
    <w:rsid w:val="00C71C88"/>
    <w:rsid w:val="00C71CD2"/>
    <w:rsid w:val="00C71E1B"/>
    <w:rsid w:val="00C71EE7"/>
    <w:rsid w:val="00C71FCB"/>
    <w:rsid w:val="00C720AD"/>
    <w:rsid w:val="00C72279"/>
    <w:rsid w:val="00C722CC"/>
    <w:rsid w:val="00C723F4"/>
    <w:rsid w:val="00C72746"/>
    <w:rsid w:val="00C72A8D"/>
    <w:rsid w:val="00C72AA1"/>
    <w:rsid w:val="00C72C76"/>
    <w:rsid w:val="00C72D98"/>
    <w:rsid w:val="00C72DB8"/>
    <w:rsid w:val="00C72DD8"/>
    <w:rsid w:val="00C72EE1"/>
    <w:rsid w:val="00C72FC9"/>
    <w:rsid w:val="00C730C7"/>
    <w:rsid w:val="00C731FB"/>
    <w:rsid w:val="00C73491"/>
    <w:rsid w:val="00C734C9"/>
    <w:rsid w:val="00C73841"/>
    <w:rsid w:val="00C73A19"/>
    <w:rsid w:val="00C73A3C"/>
    <w:rsid w:val="00C73BEF"/>
    <w:rsid w:val="00C73E4E"/>
    <w:rsid w:val="00C73EF7"/>
    <w:rsid w:val="00C74029"/>
    <w:rsid w:val="00C7427C"/>
    <w:rsid w:val="00C742E6"/>
    <w:rsid w:val="00C74521"/>
    <w:rsid w:val="00C7460F"/>
    <w:rsid w:val="00C7466A"/>
    <w:rsid w:val="00C7478F"/>
    <w:rsid w:val="00C7479E"/>
    <w:rsid w:val="00C74984"/>
    <w:rsid w:val="00C74D7A"/>
    <w:rsid w:val="00C74DC1"/>
    <w:rsid w:val="00C74EA2"/>
    <w:rsid w:val="00C74F52"/>
    <w:rsid w:val="00C75014"/>
    <w:rsid w:val="00C751C2"/>
    <w:rsid w:val="00C7527E"/>
    <w:rsid w:val="00C75317"/>
    <w:rsid w:val="00C75340"/>
    <w:rsid w:val="00C75754"/>
    <w:rsid w:val="00C75770"/>
    <w:rsid w:val="00C7583E"/>
    <w:rsid w:val="00C7585B"/>
    <w:rsid w:val="00C7593F"/>
    <w:rsid w:val="00C75963"/>
    <w:rsid w:val="00C75A31"/>
    <w:rsid w:val="00C75A5F"/>
    <w:rsid w:val="00C75B88"/>
    <w:rsid w:val="00C75C72"/>
    <w:rsid w:val="00C75CCA"/>
    <w:rsid w:val="00C75E42"/>
    <w:rsid w:val="00C760F2"/>
    <w:rsid w:val="00C76198"/>
    <w:rsid w:val="00C76309"/>
    <w:rsid w:val="00C764EB"/>
    <w:rsid w:val="00C76582"/>
    <w:rsid w:val="00C76829"/>
    <w:rsid w:val="00C76B63"/>
    <w:rsid w:val="00C76B67"/>
    <w:rsid w:val="00C76CE2"/>
    <w:rsid w:val="00C76D20"/>
    <w:rsid w:val="00C76D55"/>
    <w:rsid w:val="00C7701B"/>
    <w:rsid w:val="00C770FE"/>
    <w:rsid w:val="00C77134"/>
    <w:rsid w:val="00C77199"/>
    <w:rsid w:val="00C77309"/>
    <w:rsid w:val="00C77477"/>
    <w:rsid w:val="00C77693"/>
    <w:rsid w:val="00C776CD"/>
    <w:rsid w:val="00C77741"/>
    <w:rsid w:val="00C779C3"/>
    <w:rsid w:val="00C77B25"/>
    <w:rsid w:val="00C77BAB"/>
    <w:rsid w:val="00C77CFA"/>
    <w:rsid w:val="00C77DC6"/>
    <w:rsid w:val="00C77E45"/>
    <w:rsid w:val="00C77F27"/>
    <w:rsid w:val="00C77FE4"/>
    <w:rsid w:val="00C8016C"/>
    <w:rsid w:val="00C802F1"/>
    <w:rsid w:val="00C803E4"/>
    <w:rsid w:val="00C80980"/>
    <w:rsid w:val="00C809B1"/>
    <w:rsid w:val="00C80A19"/>
    <w:rsid w:val="00C80A71"/>
    <w:rsid w:val="00C80B2D"/>
    <w:rsid w:val="00C80B32"/>
    <w:rsid w:val="00C80B4B"/>
    <w:rsid w:val="00C80D6F"/>
    <w:rsid w:val="00C8105F"/>
    <w:rsid w:val="00C8110A"/>
    <w:rsid w:val="00C81186"/>
    <w:rsid w:val="00C81238"/>
    <w:rsid w:val="00C81257"/>
    <w:rsid w:val="00C81499"/>
    <w:rsid w:val="00C81617"/>
    <w:rsid w:val="00C81706"/>
    <w:rsid w:val="00C81A4A"/>
    <w:rsid w:val="00C81ACD"/>
    <w:rsid w:val="00C81AFC"/>
    <w:rsid w:val="00C81B0F"/>
    <w:rsid w:val="00C81E67"/>
    <w:rsid w:val="00C81E94"/>
    <w:rsid w:val="00C81FE3"/>
    <w:rsid w:val="00C82036"/>
    <w:rsid w:val="00C82105"/>
    <w:rsid w:val="00C82403"/>
    <w:rsid w:val="00C82446"/>
    <w:rsid w:val="00C824D3"/>
    <w:rsid w:val="00C824F2"/>
    <w:rsid w:val="00C826EC"/>
    <w:rsid w:val="00C82795"/>
    <w:rsid w:val="00C8283F"/>
    <w:rsid w:val="00C82982"/>
    <w:rsid w:val="00C82B24"/>
    <w:rsid w:val="00C82B42"/>
    <w:rsid w:val="00C82B6A"/>
    <w:rsid w:val="00C82BA1"/>
    <w:rsid w:val="00C82BEB"/>
    <w:rsid w:val="00C82C1E"/>
    <w:rsid w:val="00C82CAD"/>
    <w:rsid w:val="00C831FA"/>
    <w:rsid w:val="00C83339"/>
    <w:rsid w:val="00C833FA"/>
    <w:rsid w:val="00C8341B"/>
    <w:rsid w:val="00C835F2"/>
    <w:rsid w:val="00C836FE"/>
    <w:rsid w:val="00C837FB"/>
    <w:rsid w:val="00C83BAE"/>
    <w:rsid w:val="00C83C71"/>
    <w:rsid w:val="00C83DD7"/>
    <w:rsid w:val="00C8403B"/>
    <w:rsid w:val="00C846F1"/>
    <w:rsid w:val="00C847A1"/>
    <w:rsid w:val="00C8485C"/>
    <w:rsid w:val="00C848C9"/>
    <w:rsid w:val="00C849B0"/>
    <w:rsid w:val="00C84ABF"/>
    <w:rsid w:val="00C84B08"/>
    <w:rsid w:val="00C84CA3"/>
    <w:rsid w:val="00C84CCA"/>
    <w:rsid w:val="00C84D75"/>
    <w:rsid w:val="00C850CA"/>
    <w:rsid w:val="00C85122"/>
    <w:rsid w:val="00C85160"/>
    <w:rsid w:val="00C851BC"/>
    <w:rsid w:val="00C85325"/>
    <w:rsid w:val="00C854B3"/>
    <w:rsid w:val="00C85653"/>
    <w:rsid w:val="00C8566A"/>
    <w:rsid w:val="00C8569B"/>
    <w:rsid w:val="00C85787"/>
    <w:rsid w:val="00C857FD"/>
    <w:rsid w:val="00C8585D"/>
    <w:rsid w:val="00C85862"/>
    <w:rsid w:val="00C85917"/>
    <w:rsid w:val="00C859AA"/>
    <w:rsid w:val="00C859D9"/>
    <w:rsid w:val="00C85C1F"/>
    <w:rsid w:val="00C85C22"/>
    <w:rsid w:val="00C85DC7"/>
    <w:rsid w:val="00C85E23"/>
    <w:rsid w:val="00C85E65"/>
    <w:rsid w:val="00C85E9C"/>
    <w:rsid w:val="00C85F43"/>
    <w:rsid w:val="00C85FB8"/>
    <w:rsid w:val="00C86028"/>
    <w:rsid w:val="00C860D6"/>
    <w:rsid w:val="00C86113"/>
    <w:rsid w:val="00C8611C"/>
    <w:rsid w:val="00C8613B"/>
    <w:rsid w:val="00C861F0"/>
    <w:rsid w:val="00C86479"/>
    <w:rsid w:val="00C86539"/>
    <w:rsid w:val="00C86666"/>
    <w:rsid w:val="00C86814"/>
    <w:rsid w:val="00C86924"/>
    <w:rsid w:val="00C869F1"/>
    <w:rsid w:val="00C86A91"/>
    <w:rsid w:val="00C86BA0"/>
    <w:rsid w:val="00C86E96"/>
    <w:rsid w:val="00C87156"/>
    <w:rsid w:val="00C871D4"/>
    <w:rsid w:val="00C873C6"/>
    <w:rsid w:val="00C87595"/>
    <w:rsid w:val="00C87A6A"/>
    <w:rsid w:val="00C87BCB"/>
    <w:rsid w:val="00C87CD4"/>
    <w:rsid w:val="00C87E2C"/>
    <w:rsid w:val="00C90185"/>
    <w:rsid w:val="00C901D7"/>
    <w:rsid w:val="00C903BC"/>
    <w:rsid w:val="00C9053B"/>
    <w:rsid w:val="00C90573"/>
    <w:rsid w:val="00C905C2"/>
    <w:rsid w:val="00C905FC"/>
    <w:rsid w:val="00C90624"/>
    <w:rsid w:val="00C907AD"/>
    <w:rsid w:val="00C9087C"/>
    <w:rsid w:val="00C90EC2"/>
    <w:rsid w:val="00C9122F"/>
    <w:rsid w:val="00C912EF"/>
    <w:rsid w:val="00C91308"/>
    <w:rsid w:val="00C9136B"/>
    <w:rsid w:val="00C913A6"/>
    <w:rsid w:val="00C914C0"/>
    <w:rsid w:val="00C91655"/>
    <w:rsid w:val="00C91680"/>
    <w:rsid w:val="00C9170A"/>
    <w:rsid w:val="00C91768"/>
    <w:rsid w:val="00C918DC"/>
    <w:rsid w:val="00C91A19"/>
    <w:rsid w:val="00C91B55"/>
    <w:rsid w:val="00C91B76"/>
    <w:rsid w:val="00C91D1F"/>
    <w:rsid w:val="00C91DBC"/>
    <w:rsid w:val="00C91FBC"/>
    <w:rsid w:val="00C920AC"/>
    <w:rsid w:val="00C922C9"/>
    <w:rsid w:val="00C92315"/>
    <w:rsid w:val="00C92357"/>
    <w:rsid w:val="00C924CB"/>
    <w:rsid w:val="00C9254C"/>
    <w:rsid w:val="00C92600"/>
    <w:rsid w:val="00C92831"/>
    <w:rsid w:val="00C92882"/>
    <w:rsid w:val="00C9293C"/>
    <w:rsid w:val="00C92A0F"/>
    <w:rsid w:val="00C92A76"/>
    <w:rsid w:val="00C92AA0"/>
    <w:rsid w:val="00C92B1B"/>
    <w:rsid w:val="00C92B8C"/>
    <w:rsid w:val="00C92BB8"/>
    <w:rsid w:val="00C92C1A"/>
    <w:rsid w:val="00C92C2C"/>
    <w:rsid w:val="00C92C56"/>
    <w:rsid w:val="00C92E7E"/>
    <w:rsid w:val="00C92EC9"/>
    <w:rsid w:val="00C92F9D"/>
    <w:rsid w:val="00C934A5"/>
    <w:rsid w:val="00C934AA"/>
    <w:rsid w:val="00C9356C"/>
    <w:rsid w:val="00C935BD"/>
    <w:rsid w:val="00C93656"/>
    <w:rsid w:val="00C936C4"/>
    <w:rsid w:val="00C93838"/>
    <w:rsid w:val="00C939A6"/>
    <w:rsid w:val="00C93DCE"/>
    <w:rsid w:val="00C93F37"/>
    <w:rsid w:val="00C93F79"/>
    <w:rsid w:val="00C94028"/>
    <w:rsid w:val="00C9404D"/>
    <w:rsid w:val="00C940FA"/>
    <w:rsid w:val="00C94127"/>
    <w:rsid w:val="00C941A0"/>
    <w:rsid w:val="00C94289"/>
    <w:rsid w:val="00C942E4"/>
    <w:rsid w:val="00C9450D"/>
    <w:rsid w:val="00C94527"/>
    <w:rsid w:val="00C946E6"/>
    <w:rsid w:val="00C94778"/>
    <w:rsid w:val="00C948AF"/>
    <w:rsid w:val="00C94910"/>
    <w:rsid w:val="00C94A1A"/>
    <w:rsid w:val="00C94B93"/>
    <w:rsid w:val="00C94BE5"/>
    <w:rsid w:val="00C94C7C"/>
    <w:rsid w:val="00C94D12"/>
    <w:rsid w:val="00C94D27"/>
    <w:rsid w:val="00C951B3"/>
    <w:rsid w:val="00C95207"/>
    <w:rsid w:val="00C952B4"/>
    <w:rsid w:val="00C9551B"/>
    <w:rsid w:val="00C9557C"/>
    <w:rsid w:val="00C9557D"/>
    <w:rsid w:val="00C956B6"/>
    <w:rsid w:val="00C9580A"/>
    <w:rsid w:val="00C9587A"/>
    <w:rsid w:val="00C95909"/>
    <w:rsid w:val="00C95A20"/>
    <w:rsid w:val="00C95A95"/>
    <w:rsid w:val="00C95AE9"/>
    <w:rsid w:val="00C95B7C"/>
    <w:rsid w:val="00C95BCF"/>
    <w:rsid w:val="00C95C50"/>
    <w:rsid w:val="00C95CA5"/>
    <w:rsid w:val="00C95D6B"/>
    <w:rsid w:val="00C960F3"/>
    <w:rsid w:val="00C96198"/>
    <w:rsid w:val="00C96216"/>
    <w:rsid w:val="00C962B0"/>
    <w:rsid w:val="00C963C8"/>
    <w:rsid w:val="00C965B8"/>
    <w:rsid w:val="00C96744"/>
    <w:rsid w:val="00C967EA"/>
    <w:rsid w:val="00C968A4"/>
    <w:rsid w:val="00C96B4D"/>
    <w:rsid w:val="00C96B8E"/>
    <w:rsid w:val="00C96CCF"/>
    <w:rsid w:val="00C96DCA"/>
    <w:rsid w:val="00C96E5A"/>
    <w:rsid w:val="00C96FED"/>
    <w:rsid w:val="00C9743A"/>
    <w:rsid w:val="00C97448"/>
    <w:rsid w:val="00C97532"/>
    <w:rsid w:val="00C97558"/>
    <w:rsid w:val="00C975AD"/>
    <w:rsid w:val="00C9763E"/>
    <w:rsid w:val="00C97665"/>
    <w:rsid w:val="00C97673"/>
    <w:rsid w:val="00C978E3"/>
    <w:rsid w:val="00C97ADB"/>
    <w:rsid w:val="00C97B29"/>
    <w:rsid w:val="00C97CE0"/>
    <w:rsid w:val="00C97F6F"/>
    <w:rsid w:val="00CA0176"/>
    <w:rsid w:val="00CA043C"/>
    <w:rsid w:val="00CA0444"/>
    <w:rsid w:val="00CA048B"/>
    <w:rsid w:val="00CA04E6"/>
    <w:rsid w:val="00CA063E"/>
    <w:rsid w:val="00CA069B"/>
    <w:rsid w:val="00CA0877"/>
    <w:rsid w:val="00CA0958"/>
    <w:rsid w:val="00CA0A5F"/>
    <w:rsid w:val="00CA0E11"/>
    <w:rsid w:val="00CA0EA4"/>
    <w:rsid w:val="00CA0FDF"/>
    <w:rsid w:val="00CA1172"/>
    <w:rsid w:val="00CA127C"/>
    <w:rsid w:val="00CA1352"/>
    <w:rsid w:val="00CA1435"/>
    <w:rsid w:val="00CA166D"/>
    <w:rsid w:val="00CA16E5"/>
    <w:rsid w:val="00CA1720"/>
    <w:rsid w:val="00CA1825"/>
    <w:rsid w:val="00CA18A4"/>
    <w:rsid w:val="00CA1CAB"/>
    <w:rsid w:val="00CA1F75"/>
    <w:rsid w:val="00CA2002"/>
    <w:rsid w:val="00CA2069"/>
    <w:rsid w:val="00CA2137"/>
    <w:rsid w:val="00CA21FC"/>
    <w:rsid w:val="00CA2282"/>
    <w:rsid w:val="00CA232D"/>
    <w:rsid w:val="00CA2444"/>
    <w:rsid w:val="00CA2467"/>
    <w:rsid w:val="00CA25A0"/>
    <w:rsid w:val="00CA2612"/>
    <w:rsid w:val="00CA276C"/>
    <w:rsid w:val="00CA2867"/>
    <w:rsid w:val="00CA2902"/>
    <w:rsid w:val="00CA2946"/>
    <w:rsid w:val="00CA2B9A"/>
    <w:rsid w:val="00CA2DED"/>
    <w:rsid w:val="00CA2E64"/>
    <w:rsid w:val="00CA2EC4"/>
    <w:rsid w:val="00CA2EFF"/>
    <w:rsid w:val="00CA318A"/>
    <w:rsid w:val="00CA3261"/>
    <w:rsid w:val="00CA33B1"/>
    <w:rsid w:val="00CA355E"/>
    <w:rsid w:val="00CA358A"/>
    <w:rsid w:val="00CA35DC"/>
    <w:rsid w:val="00CA36EF"/>
    <w:rsid w:val="00CA37BF"/>
    <w:rsid w:val="00CA382F"/>
    <w:rsid w:val="00CA3934"/>
    <w:rsid w:val="00CA3B7C"/>
    <w:rsid w:val="00CA3EE0"/>
    <w:rsid w:val="00CA3EF1"/>
    <w:rsid w:val="00CA3F5F"/>
    <w:rsid w:val="00CA406D"/>
    <w:rsid w:val="00CA4220"/>
    <w:rsid w:val="00CA431A"/>
    <w:rsid w:val="00CA44C6"/>
    <w:rsid w:val="00CA45E4"/>
    <w:rsid w:val="00CA4660"/>
    <w:rsid w:val="00CA4882"/>
    <w:rsid w:val="00CA489D"/>
    <w:rsid w:val="00CA4966"/>
    <w:rsid w:val="00CA4A30"/>
    <w:rsid w:val="00CA4AB6"/>
    <w:rsid w:val="00CA4BA2"/>
    <w:rsid w:val="00CA4D55"/>
    <w:rsid w:val="00CA4F07"/>
    <w:rsid w:val="00CA506C"/>
    <w:rsid w:val="00CA50FE"/>
    <w:rsid w:val="00CA516A"/>
    <w:rsid w:val="00CA5260"/>
    <w:rsid w:val="00CA52A6"/>
    <w:rsid w:val="00CA5402"/>
    <w:rsid w:val="00CA5691"/>
    <w:rsid w:val="00CA56EB"/>
    <w:rsid w:val="00CA5891"/>
    <w:rsid w:val="00CA5B70"/>
    <w:rsid w:val="00CA5ECA"/>
    <w:rsid w:val="00CA600C"/>
    <w:rsid w:val="00CA61D8"/>
    <w:rsid w:val="00CA62DE"/>
    <w:rsid w:val="00CA662D"/>
    <w:rsid w:val="00CA6638"/>
    <w:rsid w:val="00CA675E"/>
    <w:rsid w:val="00CA6775"/>
    <w:rsid w:val="00CA68E9"/>
    <w:rsid w:val="00CA6904"/>
    <w:rsid w:val="00CA6B09"/>
    <w:rsid w:val="00CA6CF0"/>
    <w:rsid w:val="00CA6D56"/>
    <w:rsid w:val="00CA6E42"/>
    <w:rsid w:val="00CA6EAB"/>
    <w:rsid w:val="00CA7071"/>
    <w:rsid w:val="00CA7158"/>
    <w:rsid w:val="00CA71C7"/>
    <w:rsid w:val="00CA72C4"/>
    <w:rsid w:val="00CA72DE"/>
    <w:rsid w:val="00CA736D"/>
    <w:rsid w:val="00CA742A"/>
    <w:rsid w:val="00CA7490"/>
    <w:rsid w:val="00CA7577"/>
    <w:rsid w:val="00CA759D"/>
    <w:rsid w:val="00CA75DC"/>
    <w:rsid w:val="00CA76DD"/>
    <w:rsid w:val="00CA7842"/>
    <w:rsid w:val="00CA7911"/>
    <w:rsid w:val="00CA7A1E"/>
    <w:rsid w:val="00CA7AF6"/>
    <w:rsid w:val="00CA7EAE"/>
    <w:rsid w:val="00CA7EE6"/>
    <w:rsid w:val="00CA7F5A"/>
    <w:rsid w:val="00CA7F95"/>
    <w:rsid w:val="00CB00D8"/>
    <w:rsid w:val="00CB0145"/>
    <w:rsid w:val="00CB01D1"/>
    <w:rsid w:val="00CB02B6"/>
    <w:rsid w:val="00CB037D"/>
    <w:rsid w:val="00CB0460"/>
    <w:rsid w:val="00CB058D"/>
    <w:rsid w:val="00CB0782"/>
    <w:rsid w:val="00CB0876"/>
    <w:rsid w:val="00CB09D0"/>
    <w:rsid w:val="00CB0A80"/>
    <w:rsid w:val="00CB0CBA"/>
    <w:rsid w:val="00CB0DB0"/>
    <w:rsid w:val="00CB0E9C"/>
    <w:rsid w:val="00CB0EB7"/>
    <w:rsid w:val="00CB0F22"/>
    <w:rsid w:val="00CB12C4"/>
    <w:rsid w:val="00CB1301"/>
    <w:rsid w:val="00CB1598"/>
    <w:rsid w:val="00CB1605"/>
    <w:rsid w:val="00CB1781"/>
    <w:rsid w:val="00CB1784"/>
    <w:rsid w:val="00CB18F9"/>
    <w:rsid w:val="00CB19DA"/>
    <w:rsid w:val="00CB19E5"/>
    <w:rsid w:val="00CB1B4F"/>
    <w:rsid w:val="00CB1B72"/>
    <w:rsid w:val="00CB1BE9"/>
    <w:rsid w:val="00CB1BEC"/>
    <w:rsid w:val="00CB1D2D"/>
    <w:rsid w:val="00CB1F03"/>
    <w:rsid w:val="00CB1FDF"/>
    <w:rsid w:val="00CB227B"/>
    <w:rsid w:val="00CB2329"/>
    <w:rsid w:val="00CB233B"/>
    <w:rsid w:val="00CB248C"/>
    <w:rsid w:val="00CB263B"/>
    <w:rsid w:val="00CB273A"/>
    <w:rsid w:val="00CB281F"/>
    <w:rsid w:val="00CB2BB8"/>
    <w:rsid w:val="00CB2CA3"/>
    <w:rsid w:val="00CB2CEC"/>
    <w:rsid w:val="00CB2D0D"/>
    <w:rsid w:val="00CB2D24"/>
    <w:rsid w:val="00CB2D72"/>
    <w:rsid w:val="00CB3006"/>
    <w:rsid w:val="00CB30DA"/>
    <w:rsid w:val="00CB32D6"/>
    <w:rsid w:val="00CB3639"/>
    <w:rsid w:val="00CB382D"/>
    <w:rsid w:val="00CB38D4"/>
    <w:rsid w:val="00CB3B8E"/>
    <w:rsid w:val="00CB3C3A"/>
    <w:rsid w:val="00CB3F2B"/>
    <w:rsid w:val="00CB4203"/>
    <w:rsid w:val="00CB4236"/>
    <w:rsid w:val="00CB4300"/>
    <w:rsid w:val="00CB4310"/>
    <w:rsid w:val="00CB442F"/>
    <w:rsid w:val="00CB4540"/>
    <w:rsid w:val="00CB459A"/>
    <w:rsid w:val="00CB482D"/>
    <w:rsid w:val="00CB4BF8"/>
    <w:rsid w:val="00CB4E0E"/>
    <w:rsid w:val="00CB4E3F"/>
    <w:rsid w:val="00CB4E75"/>
    <w:rsid w:val="00CB511F"/>
    <w:rsid w:val="00CB512D"/>
    <w:rsid w:val="00CB519E"/>
    <w:rsid w:val="00CB51B0"/>
    <w:rsid w:val="00CB51FD"/>
    <w:rsid w:val="00CB5275"/>
    <w:rsid w:val="00CB5290"/>
    <w:rsid w:val="00CB538A"/>
    <w:rsid w:val="00CB5439"/>
    <w:rsid w:val="00CB56A7"/>
    <w:rsid w:val="00CB594B"/>
    <w:rsid w:val="00CB5A34"/>
    <w:rsid w:val="00CB5A5E"/>
    <w:rsid w:val="00CB5B62"/>
    <w:rsid w:val="00CB5C47"/>
    <w:rsid w:val="00CB5DAA"/>
    <w:rsid w:val="00CB5F40"/>
    <w:rsid w:val="00CB5F56"/>
    <w:rsid w:val="00CB62E6"/>
    <w:rsid w:val="00CB6447"/>
    <w:rsid w:val="00CB6711"/>
    <w:rsid w:val="00CB685D"/>
    <w:rsid w:val="00CB69A8"/>
    <w:rsid w:val="00CB6BDB"/>
    <w:rsid w:val="00CB6CF4"/>
    <w:rsid w:val="00CB6D6F"/>
    <w:rsid w:val="00CB6E00"/>
    <w:rsid w:val="00CB701E"/>
    <w:rsid w:val="00CB70F8"/>
    <w:rsid w:val="00CB7190"/>
    <w:rsid w:val="00CB72B0"/>
    <w:rsid w:val="00CB733D"/>
    <w:rsid w:val="00CB7348"/>
    <w:rsid w:val="00CB74D9"/>
    <w:rsid w:val="00CB7814"/>
    <w:rsid w:val="00CB787D"/>
    <w:rsid w:val="00CB79A7"/>
    <w:rsid w:val="00CB7A50"/>
    <w:rsid w:val="00CB7A60"/>
    <w:rsid w:val="00CB7A8A"/>
    <w:rsid w:val="00CB7D85"/>
    <w:rsid w:val="00CB7E34"/>
    <w:rsid w:val="00CB7E70"/>
    <w:rsid w:val="00CB7EC3"/>
    <w:rsid w:val="00CB7F5E"/>
    <w:rsid w:val="00CC0029"/>
    <w:rsid w:val="00CC009B"/>
    <w:rsid w:val="00CC01D7"/>
    <w:rsid w:val="00CC052D"/>
    <w:rsid w:val="00CC062E"/>
    <w:rsid w:val="00CC0674"/>
    <w:rsid w:val="00CC0744"/>
    <w:rsid w:val="00CC07BC"/>
    <w:rsid w:val="00CC0872"/>
    <w:rsid w:val="00CC0977"/>
    <w:rsid w:val="00CC0A0A"/>
    <w:rsid w:val="00CC0A5C"/>
    <w:rsid w:val="00CC0B26"/>
    <w:rsid w:val="00CC0C3A"/>
    <w:rsid w:val="00CC0E50"/>
    <w:rsid w:val="00CC0F6A"/>
    <w:rsid w:val="00CC1106"/>
    <w:rsid w:val="00CC11B2"/>
    <w:rsid w:val="00CC1302"/>
    <w:rsid w:val="00CC1433"/>
    <w:rsid w:val="00CC1446"/>
    <w:rsid w:val="00CC14C3"/>
    <w:rsid w:val="00CC163B"/>
    <w:rsid w:val="00CC168A"/>
    <w:rsid w:val="00CC16A8"/>
    <w:rsid w:val="00CC182D"/>
    <w:rsid w:val="00CC184A"/>
    <w:rsid w:val="00CC1949"/>
    <w:rsid w:val="00CC1B0D"/>
    <w:rsid w:val="00CC1BEA"/>
    <w:rsid w:val="00CC1D1B"/>
    <w:rsid w:val="00CC1F03"/>
    <w:rsid w:val="00CC1FB1"/>
    <w:rsid w:val="00CC1FEF"/>
    <w:rsid w:val="00CC2023"/>
    <w:rsid w:val="00CC204D"/>
    <w:rsid w:val="00CC221B"/>
    <w:rsid w:val="00CC2252"/>
    <w:rsid w:val="00CC234C"/>
    <w:rsid w:val="00CC2369"/>
    <w:rsid w:val="00CC24EE"/>
    <w:rsid w:val="00CC262F"/>
    <w:rsid w:val="00CC27E8"/>
    <w:rsid w:val="00CC28D6"/>
    <w:rsid w:val="00CC2973"/>
    <w:rsid w:val="00CC2E4F"/>
    <w:rsid w:val="00CC306A"/>
    <w:rsid w:val="00CC3257"/>
    <w:rsid w:val="00CC332A"/>
    <w:rsid w:val="00CC335E"/>
    <w:rsid w:val="00CC3472"/>
    <w:rsid w:val="00CC348F"/>
    <w:rsid w:val="00CC34E6"/>
    <w:rsid w:val="00CC35B3"/>
    <w:rsid w:val="00CC35DF"/>
    <w:rsid w:val="00CC3665"/>
    <w:rsid w:val="00CC3747"/>
    <w:rsid w:val="00CC378C"/>
    <w:rsid w:val="00CC3948"/>
    <w:rsid w:val="00CC39D1"/>
    <w:rsid w:val="00CC3A19"/>
    <w:rsid w:val="00CC3B66"/>
    <w:rsid w:val="00CC3B69"/>
    <w:rsid w:val="00CC3DF2"/>
    <w:rsid w:val="00CC3F8F"/>
    <w:rsid w:val="00CC412E"/>
    <w:rsid w:val="00CC41B4"/>
    <w:rsid w:val="00CC41DF"/>
    <w:rsid w:val="00CC4249"/>
    <w:rsid w:val="00CC4343"/>
    <w:rsid w:val="00CC4619"/>
    <w:rsid w:val="00CC46E7"/>
    <w:rsid w:val="00CC47DA"/>
    <w:rsid w:val="00CC4CCC"/>
    <w:rsid w:val="00CC513E"/>
    <w:rsid w:val="00CC5180"/>
    <w:rsid w:val="00CC51BC"/>
    <w:rsid w:val="00CC52F9"/>
    <w:rsid w:val="00CC54D3"/>
    <w:rsid w:val="00CC55D9"/>
    <w:rsid w:val="00CC5732"/>
    <w:rsid w:val="00CC5846"/>
    <w:rsid w:val="00CC5882"/>
    <w:rsid w:val="00CC5890"/>
    <w:rsid w:val="00CC5982"/>
    <w:rsid w:val="00CC59C1"/>
    <w:rsid w:val="00CC5AFE"/>
    <w:rsid w:val="00CC5E98"/>
    <w:rsid w:val="00CC5EDF"/>
    <w:rsid w:val="00CC5F08"/>
    <w:rsid w:val="00CC613F"/>
    <w:rsid w:val="00CC61A2"/>
    <w:rsid w:val="00CC625F"/>
    <w:rsid w:val="00CC6350"/>
    <w:rsid w:val="00CC639B"/>
    <w:rsid w:val="00CC657E"/>
    <w:rsid w:val="00CC65BA"/>
    <w:rsid w:val="00CC665B"/>
    <w:rsid w:val="00CC6875"/>
    <w:rsid w:val="00CC6951"/>
    <w:rsid w:val="00CC6A38"/>
    <w:rsid w:val="00CC6BFF"/>
    <w:rsid w:val="00CC6E9D"/>
    <w:rsid w:val="00CC6EF8"/>
    <w:rsid w:val="00CC7211"/>
    <w:rsid w:val="00CC7475"/>
    <w:rsid w:val="00CC76A0"/>
    <w:rsid w:val="00CC7A39"/>
    <w:rsid w:val="00CC7B2F"/>
    <w:rsid w:val="00CC7C31"/>
    <w:rsid w:val="00CC7C9B"/>
    <w:rsid w:val="00CC7D5E"/>
    <w:rsid w:val="00CC7EC1"/>
    <w:rsid w:val="00CC7F8B"/>
    <w:rsid w:val="00CC7F9A"/>
    <w:rsid w:val="00CD002A"/>
    <w:rsid w:val="00CD01EA"/>
    <w:rsid w:val="00CD0204"/>
    <w:rsid w:val="00CD0453"/>
    <w:rsid w:val="00CD065F"/>
    <w:rsid w:val="00CD070B"/>
    <w:rsid w:val="00CD079E"/>
    <w:rsid w:val="00CD07BE"/>
    <w:rsid w:val="00CD08D4"/>
    <w:rsid w:val="00CD0B81"/>
    <w:rsid w:val="00CD0BC5"/>
    <w:rsid w:val="00CD0C1E"/>
    <w:rsid w:val="00CD0EB6"/>
    <w:rsid w:val="00CD0EC3"/>
    <w:rsid w:val="00CD1077"/>
    <w:rsid w:val="00CD12A7"/>
    <w:rsid w:val="00CD12AD"/>
    <w:rsid w:val="00CD12CB"/>
    <w:rsid w:val="00CD12EC"/>
    <w:rsid w:val="00CD1371"/>
    <w:rsid w:val="00CD153D"/>
    <w:rsid w:val="00CD15FD"/>
    <w:rsid w:val="00CD1675"/>
    <w:rsid w:val="00CD1916"/>
    <w:rsid w:val="00CD1B67"/>
    <w:rsid w:val="00CD1BC5"/>
    <w:rsid w:val="00CD1D10"/>
    <w:rsid w:val="00CD1D28"/>
    <w:rsid w:val="00CD1D82"/>
    <w:rsid w:val="00CD1DF8"/>
    <w:rsid w:val="00CD2122"/>
    <w:rsid w:val="00CD2126"/>
    <w:rsid w:val="00CD23E4"/>
    <w:rsid w:val="00CD2481"/>
    <w:rsid w:val="00CD274E"/>
    <w:rsid w:val="00CD27AF"/>
    <w:rsid w:val="00CD2828"/>
    <w:rsid w:val="00CD2916"/>
    <w:rsid w:val="00CD2A33"/>
    <w:rsid w:val="00CD2B90"/>
    <w:rsid w:val="00CD2C42"/>
    <w:rsid w:val="00CD2D3D"/>
    <w:rsid w:val="00CD2D71"/>
    <w:rsid w:val="00CD2F17"/>
    <w:rsid w:val="00CD2F66"/>
    <w:rsid w:val="00CD2F92"/>
    <w:rsid w:val="00CD3387"/>
    <w:rsid w:val="00CD34BC"/>
    <w:rsid w:val="00CD36D3"/>
    <w:rsid w:val="00CD3847"/>
    <w:rsid w:val="00CD3A24"/>
    <w:rsid w:val="00CD3AA3"/>
    <w:rsid w:val="00CD3C48"/>
    <w:rsid w:val="00CD3C8C"/>
    <w:rsid w:val="00CD3DDF"/>
    <w:rsid w:val="00CD3EA1"/>
    <w:rsid w:val="00CD3F02"/>
    <w:rsid w:val="00CD3FC8"/>
    <w:rsid w:val="00CD428C"/>
    <w:rsid w:val="00CD4371"/>
    <w:rsid w:val="00CD43C7"/>
    <w:rsid w:val="00CD4530"/>
    <w:rsid w:val="00CD4A3E"/>
    <w:rsid w:val="00CD4B27"/>
    <w:rsid w:val="00CD4C19"/>
    <w:rsid w:val="00CD4C2F"/>
    <w:rsid w:val="00CD4E96"/>
    <w:rsid w:val="00CD4ED8"/>
    <w:rsid w:val="00CD501C"/>
    <w:rsid w:val="00CD517F"/>
    <w:rsid w:val="00CD524D"/>
    <w:rsid w:val="00CD53D0"/>
    <w:rsid w:val="00CD53E5"/>
    <w:rsid w:val="00CD54FA"/>
    <w:rsid w:val="00CD55AA"/>
    <w:rsid w:val="00CD561A"/>
    <w:rsid w:val="00CD56D7"/>
    <w:rsid w:val="00CD58AA"/>
    <w:rsid w:val="00CD58F0"/>
    <w:rsid w:val="00CD5912"/>
    <w:rsid w:val="00CD594B"/>
    <w:rsid w:val="00CD5C76"/>
    <w:rsid w:val="00CD5E64"/>
    <w:rsid w:val="00CD5F3A"/>
    <w:rsid w:val="00CD5F96"/>
    <w:rsid w:val="00CD5FC3"/>
    <w:rsid w:val="00CD6106"/>
    <w:rsid w:val="00CD61F8"/>
    <w:rsid w:val="00CD6270"/>
    <w:rsid w:val="00CD6429"/>
    <w:rsid w:val="00CD6470"/>
    <w:rsid w:val="00CD64E4"/>
    <w:rsid w:val="00CD6544"/>
    <w:rsid w:val="00CD65C5"/>
    <w:rsid w:val="00CD67BF"/>
    <w:rsid w:val="00CD6AE7"/>
    <w:rsid w:val="00CD6DB3"/>
    <w:rsid w:val="00CD6DCF"/>
    <w:rsid w:val="00CD6DEB"/>
    <w:rsid w:val="00CD718A"/>
    <w:rsid w:val="00CD7542"/>
    <w:rsid w:val="00CD757D"/>
    <w:rsid w:val="00CD75DE"/>
    <w:rsid w:val="00CD75F7"/>
    <w:rsid w:val="00CD774A"/>
    <w:rsid w:val="00CD7795"/>
    <w:rsid w:val="00CD78AB"/>
    <w:rsid w:val="00CD78E7"/>
    <w:rsid w:val="00CD7920"/>
    <w:rsid w:val="00CD7B18"/>
    <w:rsid w:val="00CD7B50"/>
    <w:rsid w:val="00CD7BD8"/>
    <w:rsid w:val="00CD7E50"/>
    <w:rsid w:val="00CDCAD7"/>
    <w:rsid w:val="00CE0253"/>
    <w:rsid w:val="00CE03B3"/>
    <w:rsid w:val="00CE03B6"/>
    <w:rsid w:val="00CE0778"/>
    <w:rsid w:val="00CE0831"/>
    <w:rsid w:val="00CE0A14"/>
    <w:rsid w:val="00CE0ACE"/>
    <w:rsid w:val="00CE0E85"/>
    <w:rsid w:val="00CE0F6C"/>
    <w:rsid w:val="00CE122A"/>
    <w:rsid w:val="00CE1245"/>
    <w:rsid w:val="00CE1257"/>
    <w:rsid w:val="00CE1259"/>
    <w:rsid w:val="00CE125E"/>
    <w:rsid w:val="00CE15C4"/>
    <w:rsid w:val="00CE160B"/>
    <w:rsid w:val="00CE16A6"/>
    <w:rsid w:val="00CE1776"/>
    <w:rsid w:val="00CE17B4"/>
    <w:rsid w:val="00CE1958"/>
    <w:rsid w:val="00CE1A0A"/>
    <w:rsid w:val="00CE1A2D"/>
    <w:rsid w:val="00CE1A70"/>
    <w:rsid w:val="00CE1B11"/>
    <w:rsid w:val="00CE1BF0"/>
    <w:rsid w:val="00CE1CEE"/>
    <w:rsid w:val="00CE1EDE"/>
    <w:rsid w:val="00CE20A5"/>
    <w:rsid w:val="00CE211B"/>
    <w:rsid w:val="00CE21DD"/>
    <w:rsid w:val="00CE234D"/>
    <w:rsid w:val="00CE246A"/>
    <w:rsid w:val="00CE26F5"/>
    <w:rsid w:val="00CE2703"/>
    <w:rsid w:val="00CE2851"/>
    <w:rsid w:val="00CE28CF"/>
    <w:rsid w:val="00CE295C"/>
    <w:rsid w:val="00CE2B13"/>
    <w:rsid w:val="00CE2B3F"/>
    <w:rsid w:val="00CE2B7B"/>
    <w:rsid w:val="00CE2E03"/>
    <w:rsid w:val="00CE307F"/>
    <w:rsid w:val="00CE3147"/>
    <w:rsid w:val="00CE31C0"/>
    <w:rsid w:val="00CE31F0"/>
    <w:rsid w:val="00CE345B"/>
    <w:rsid w:val="00CE355A"/>
    <w:rsid w:val="00CE3570"/>
    <w:rsid w:val="00CE3580"/>
    <w:rsid w:val="00CE376E"/>
    <w:rsid w:val="00CE379B"/>
    <w:rsid w:val="00CE3A5A"/>
    <w:rsid w:val="00CE3AE0"/>
    <w:rsid w:val="00CE3AFA"/>
    <w:rsid w:val="00CE3B08"/>
    <w:rsid w:val="00CE3D74"/>
    <w:rsid w:val="00CE3E6B"/>
    <w:rsid w:val="00CE3F05"/>
    <w:rsid w:val="00CE3F9C"/>
    <w:rsid w:val="00CE408C"/>
    <w:rsid w:val="00CE4216"/>
    <w:rsid w:val="00CE4255"/>
    <w:rsid w:val="00CE427D"/>
    <w:rsid w:val="00CE4328"/>
    <w:rsid w:val="00CE43AC"/>
    <w:rsid w:val="00CE451E"/>
    <w:rsid w:val="00CE45A3"/>
    <w:rsid w:val="00CE46B8"/>
    <w:rsid w:val="00CE470F"/>
    <w:rsid w:val="00CE472E"/>
    <w:rsid w:val="00CE479D"/>
    <w:rsid w:val="00CE48F0"/>
    <w:rsid w:val="00CE4930"/>
    <w:rsid w:val="00CE4A54"/>
    <w:rsid w:val="00CE4B3D"/>
    <w:rsid w:val="00CE4B8D"/>
    <w:rsid w:val="00CE500F"/>
    <w:rsid w:val="00CE5052"/>
    <w:rsid w:val="00CE511E"/>
    <w:rsid w:val="00CE53E8"/>
    <w:rsid w:val="00CE5405"/>
    <w:rsid w:val="00CE54BE"/>
    <w:rsid w:val="00CE5534"/>
    <w:rsid w:val="00CE5539"/>
    <w:rsid w:val="00CE5671"/>
    <w:rsid w:val="00CE58BC"/>
    <w:rsid w:val="00CE58EE"/>
    <w:rsid w:val="00CE59FC"/>
    <w:rsid w:val="00CE5B02"/>
    <w:rsid w:val="00CE5C2C"/>
    <w:rsid w:val="00CE5F3C"/>
    <w:rsid w:val="00CE602E"/>
    <w:rsid w:val="00CE64D4"/>
    <w:rsid w:val="00CE6506"/>
    <w:rsid w:val="00CE6546"/>
    <w:rsid w:val="00CE657A"/>
    <w:rsid w:val="00CE68B2"/>
    <w:rsid w:val="00CE6BFA"/>
    <w:rsid w:val="00CE6C73"/>
    <w:rsid w:val="00CE6EA0"/>
    <w:rsid w:val="00CE6FA0"/>
    <w:rsid w:val="00CE705D"/>
    <w:rsid w:val="00CE71A5"/>
    <w:rsid w:val="00CE7251"/>
    <w:rsid w:val="00CE7369"/>
    <w:rsid w:val="00CE770D"/>
    <w:rsid w:val="00CE7940"/>
    <w:rsid w:val="00CE7B03"/>
    <w:rsid w:val="00CE7B0F"/>
    <w:rsid w:val="00CE7B6A"/>
    <w:rsid w:val="00CE7C1A"/>
    <w:rsid w:val="00CE7CCF"/>
    <w:rsid w:val="00CE7CF4"/>
    <w:rsid w:val="00CE7E59"/>
    <w:rsid w:val="00CE7ED1"/>
    <w:rsid w:val="00CE7F44"/>
    <w:rsid w:val="00CE7F67"/>
    <w:rsid w:val="00CE7FC0"/>
    <w:rsid w:val="00CF0235"/>
    <w:rsid w:val="00CF035A"/>
    <w:rsid w:val="00CF0436"/>
    <w:rsid w:val="00CF04E2"/>
    <w:rsid w:val="00CF0531"/>
    <w:rsid w:val="00CF05E2"/>
    <w:rsid w:val="00CF084A"/>
    <w:rsid w:val="00CF0907"/>
    <w:rsid w:val="00CF0AC6"/>
    <w:rsid w:val="00CF0C05"/>
    <w:rsid w:val="00CF0E13"/>
    <w:rsid w:val="00CF0E28"/>
    <w:rsid w:val="00CF0E6A"/>
    <w:rsid w:val="00CF0F22"/>
    <w:rsid w:val="00CF0F46"/>
    <w:rsid w:val="00CF1111"/>
    <w:rsid w:val="00CF11E9"/>
    <w:rsid w:val="00CF154F"/>
    <w:rsid w:val="00CF159F"/>
    <w:rsid w:val="00CF1661"/>
    <w:rsid w:val="00CF17E2"/>
    <w:rsid w:val="00CF18EA"/>
    <w:rsid w:val="00CF1B69"/>
    <w:rsid w:val="00CF1D94"/>
    <w:rsid w:val="00CF1E00"/>
    <w:rsid w:val="00CF1E09"/>
    <w:rsid w:val="00CF1E71"/>
    <w:rsid w:val="00CF2252"/>
    <w:rsid w:val="00CF2476"/>
    <w:rsid w:val="00CF2608"/>
    <w:rsid w:val="00CF287F"/>
    <w:rsid w:val="00CF2AFB"/>
    <w:rsid w:val="00CF2CAD"/>
    <w:rsid w:val="00CF2EE8"/>
    <w:rsid w:val="00CF3172"/>
    <w:rsid w:val="00CF3282"/>
    <w:rsid w:val="00CF34AF"/>
    <w:rsid w:val="00CF3529"/>
    <w:rsid w:val="00CF38ED"/>
    <w:rsid w:val="00CF39C1"/>
    <w:rsid w:val="00CF3A82"/>
    <w:rsid w:val="00CF3D32"/>
    <w:rsid w:val="00CF402B"/>
    <w:rsid w:val="00CF406C"/>
    <w:rsid w:val="00CF407B"/>
    <w:rsid w:val="00CF41B8"/>
    <w:rsid w:val="00CF4297"/>
    <w:rsid w:val="00CF4347"/>
    <w:rsid w:val="00CF43F8"/>
    <w:rsid w:val="00CF4470"/>
    <w:rsid w:val="00CF4556"/>
    <w:rsid w:val="00CF49A7"/>
    <w:rsid w:val="00CF4A48"/>
    <w:rsid w:val="00CF4A82"/>
    <w:rsid w:val="00CF4BF5"/>
    <w:rsid w:val="00CF4CDC"/>
    <w:rsid w:val="00CF4D2F"/>
    <w:rsid w:val="00CF4EE3"/>
    <w:rsid w:val="00CF5032"/>
    <w:rsid w:val="00CF5103"/>
    <w:rsid w:val="00CF5112"/>
    <w:rsid w:val="00CF5227"/>
    <w:rsid w:val="00CF52AD"/>
    <w:rsid w:val="00CF52B3"/>
    <w:rsid w:val="00CF5302"/>
    <w:rsid w:val="00CF540B"/>
    <w:rsid w:val="00CF54BF"/>
    <w:rsid w:val="00CF54CA"/>
    <w:rsid w:val="00CF54D1"/>
    <w:rsid w:val="00CF54D5"/>
    <w:rsid w:val="00CF5653"/>
    <w:rsid w:val="00CF59F8"/>
    <w:rsid w:val="00CF5B96"/>
    <w:rsid w:val="00CF5BA0"/>
    <w:rsid w:val="00CF5D40"/>
    <w:rsid w:val="00CF5E46"/>
    <w:rsid w:val="00CF6096"/>
    <w:rsid w:val="00CF6195"/>
    <w:rsid w:val="00CF61D5"/>
    <w:rsid w:val="00CF64DC"/>
    <w:rsid w:val="00CF65F5"/>
    <w:rsid w:val="00CF6668"/>
    <w:rsid w:val="00CF683E"/>
    <w:rsid w:val="00CF6947"/>
    <w:rsid w:val="00CF6951"/>
    <w:rsid w:val="00CF6962"/>
    <w:rsid w:val="00CF69AF"/>
    <w:rsid w:val="00CF6AF2"/>
    <w:rsid w:val="00CF6B34"/>
    <w:rsid w:val="00CF6CAC"/>
    <w:rsid w:val="00CF6E0C"/>
    <w:rsid w:val="00CF6F34"/>
    <w:rsid w:val="00CF7044"/>
    <w:rsid w:val="00CF7200"/>
    <w:rsid w:val="00CF7490"/>
    <w:rsid w:val="00CF74A0"/>
    <w:rsid w:val="00CF76A1"/>
    <w:rsid w:val="00CF77BE"/>
    <w:rsid w:val="00CF78CE"/>
    <w:rsid w:val="00CF7A52"/>
    <w:rsid w:val="00CF7B03"/>
    <w:rsid w:val="00CF7B9B"/>
    <w:rsid w:val="00CF7E7B"/>
    <w:rsid w:val="00CF7EE5"/>
    <w:rsid w:val="00D00113"/>
    <w:rsid w:val="00D001F8"/>
    <w:rsid w:val="00D00237"/>
    <w:rsid w:val="00D0034E"/>
    <w:rsid w:val="00D00358"/>
    <w:rsid w:val="00D0057B"/>
    <w:rsid w:val="00D007BB"/>
    <w:rsid w:val="00D0090C"/>
    <w:rsid w:val="00D009B7"/>
    <w:rsid w:val="00D00A0D"/>
    <w:rsid w:val="00D00B50"/>
    <w:rsid w:val="00D00B8F"/>
    <w:rsid w:val="00D00BAC"/>
    <w:rsid w:val="00D00D11"/>
    <w:rsid w:val="00D00D12"/>
    <w:rsid w:val="00D00DC5"/>
    <w:rsid w:val="00D00EB1"/>
    <w:rsid w:val="00D00EBB"/>
    <w:rsid w:val="00D00F23"/>
    <w:rsid w:val="00D01079"/>
    <w:rsid w:val="00D01170"/>
    <w:rsid w:val="00D011DC"/>
    <w:rsid w:val="00D01228"/>
    <w:rsid w:val="00D01242"/>
    <w:rsid w:val="00D0125A"/>
    <w:rsid w:val="00D013F6"/>
    <w:rsid w:val="00D0156F"/>
    <w:rsid w:val="00D016C8"/>
    <w:rsid w:val="00D01771"/>
    <w:rsid w:val="00D019D6"/>
    <w:rsid w:val="00D01B97"/>
    <w:rsid w:val="00D01DA0"/>
    <w:rsid w:val="00D01DFF"/>
    <w:rsid w:val="00D01F51"/>
    <w:rsid w:val="00D0264B"/>
    <w:rsid w:val="00D0269E"/>
    <w:rsid w:val="00D027A7"/>
    <w:rsid w:val="00D02831"/>
    <w:rsid w:val="00D02949"/>
    <w:rsid w:val="00D02A94"/>
    <w:rsid w:val="00D02ACB"/>
    <w:rsid w:val="00D02AF6"/>
    <w:rsid w:val="00D02B5E"/>
    <w:rsid w:val="00D02C55"/>
    <w:rsid w:val="00D02CBD"/>
    <w:rsid w:val="00D02DC6"/>
    <w:rsid w:val="00D030F8"/>
    <w:rsid w:val="00D0316D"/>
    <w:rsid w:val="00D032C3"/>
    <w:rsid w:val="00D032D3"/>
    <w:rsid w:val="00D03307"/>
    <w:rsid w:val="00D03575"/>
    <w:rsid w:val="00D03A1C"/>
    <w:rsid w:val="00D03A56"/>
    <w:rsid w:val="00D03A59"/>
    <w:rsid w:val="00D03C72"/>
    <w:rsid w:val="00D03D4F"/>
    <w:rsid w:val="00D03E28"/>
    <w:rsid w:val="00D03E32"/>
    <w:rsid w:val="00D03F51"/>
    <w:rsid w:val="00D040D4"/>
    <w:rsid w:val="00D040F6"/>
    <w:rsid w:val="00D04145"/>
    <w:rsid w:val="00D04201"/>
    <w:rsid w:val="00D04335"/>
    <w:rsid w:val="00D043C6"/>
    <w:rsid w:val="00D04534"/>
    <w:rsid w:val="00D045F0"/>
    <w:rsid w:val="00D04684"/>
    <w:rsid w:val="00D046BA"/>
    <w:rsid w:val="00D046E1"/>
    <w:rsid w:val="00D04705"/>
    <w:rsid w:val="00D04720"/>
    <w:rsid w:val="00D04812"/>
    <w:rsid w:val="00D04962"/>
    <w:rsid w:val="00D04AA6"/>
    <w:rsid w:val="00D04EEC"/>
    <w:rsid w:val="00D04EF6"/>
    <w:rsid w:val="00D04FB0"/>
    <w:rsid w:val="00D04FBE"/>
    <w:rsid w:val="00D05023"/>
    <w:rsid w:val="00D05136"/>
    <w:rsid w:val="00D051B5"/>
    <w:rsid w:val="00D052A7"/>
    <w:rsid w:val="00D053D2"/>
    <w:rsid w:val="00D0542E"/>
    <w:rsid w:val="00D0547B"/>
    <w:rsid w:val="00D05769"/>
    <w:rsid w:val="00D05786"/>
    <w:rsid w:val="00D057A7"/>
    <w:rsid w:val="00D059E9"/>
    <w:rsid w:val="00D05B67"/>
    <w:rsid w:val="00D05D5B"/>
    <w:rsid w:val="00D05D82"/>
    <w:rsid w:val="00D05FB1"/>
    <w:rsid w:val="00D05FD3"/>
    <w:rsid w:val="00D06038"/>
    <w:rsid w:val="00D0625E"/>
    <w:rsid w:val="00D063A2"/>
    <w:rsid w:val="00D063CA"/>
    <w:rsid w:val="00D06457"/>
    <w:rsid w:val="00D06496"/>
    <w:rsid w:val="00D064B0"/>
    <w:rsid w:val="00D06576"/>
    <w:rsid w:val="00D06724"/>
    <w:rsid w:val="00D06771"/>
    <w:rsid w:val="00D06788"/>
    <w:rsid w:val="00D0678B"/>
    <w:rsid w:val="00D06956"/>
    <w:rsid w:val="00D06EFC"/>
    <w:rsid w:val="00D07136"/>
    <w:rsid w:val="00D071E2"/>
    <w:rsid w:val="00D07296"/>
    <w:rsid w:val="00D07671"/>
    <w:rsid w:val="00D076C8"/>
    <w:rsid w:val="00D07A0C"/>
    <w:rsid w:val="00D07A25"/>
    <w:rsid w:val="00D07A59"/>
    <w:rsid w:val="00D07C85"/>
    <w:rsid w:val="00D07D3E"/>
    <w:rsid w:val="00D07E88"/>
    <w:rsid w:val="00D0A8B9"/>
    <w:rsid w:val="00D0E5AD"/>
    <w:rsid w:val="00D10173"/>
    <w:rsid w:val="00D10609"/>
    <w:rsid w:val="00D1078F"/>
    <w:rsid w:val="00D107F8"/>
    <w:rsid w:val="00D108C9"/>
    <w:rsid w:val="00D109B4"/>
    <w:rsid w:val="00D10A12"/>
    <w:rsid w:val="00D10A88"/>
    <w:rsid w:val="00D10AF8"/>
    <w:rsid w:val="00D10B08"/>
    <w:rsid w:val="00D10B4B"/>
    <w:rsid w:val="00D10CF2"/>
    <w:rsid w:val="00D11155"/>
    <w:rsid w:val="00D113B6"/>
    <w:rsid w:val="00D114BB"/>
    <w:rsid w:val="00D1156C"/>
    <w:rsid w:val="00D11603"/>
    <w:rsid w:val="00D117E9"/>
    <w:rsid w:val="00D1197E"/>
    <w:rsid w:val="00D11BDC"/>
    <w:rsid w:val="00D11F09"/>
    <w:rsid w:val="00D1206A"/>
    <w:rsid w:val="00D12134"/>
    <w:rsid w:val="00D12381"/>
    <w:rsid w:val="00D12D49"/>
    <w:rsid w:val="00D12DCD"/>
    <w:rsid w:val="00D12F62"/>
    <w:rsid w:val="00D1315E"/>
    <w:rsid w:val="00D132AF"/>
    <w:rsid w:val="00D13300"/>
    <w:rsid w:val="00D13391"/>
    <w:rsid w:val="00D133F7"/>
    <w:rsid w:val="00D13455"/>
    <w:rsid w:val="00D135A8"/>
    <w:rsid w:val="00D136A6"/>
    <w:rsid w:val="00D136BB"/>
    <w:rsid w:val="00D13727"/>
    <w:rsid w:val="00D1379B"/>
    <w:rsid w:val="00D13907"/>
    <w:rsid w:val="00D13942"/>
    <w:rsid w:val="00D13987"/>
    <w:rsid w:val="00D139C9"/>
    <w:rsid w:val="00D13B99"/>
    <w:rsid w:val="00D13C03"/>
    <w:rsid w:val="00D13CB4"/>
    <w:rsid w:val="00D13D0F"/>
    <w:rsid w:val="00D13DAA"/>
    <w:rsid w:val="00D13F36"/>
    <w:rsid w:val="00D1400F"/>
    <w:rsid w:val="00D1401A"/>
    <w:rsid w:val="00D1404E"/>
    <w:rsid w:val="00D14069"/>
    <w:rsid w:val="00D1406E"/>
    <w:rsid w:val="00D141D9"/>
    <w:rsid w:val="00D14294"/>
    <w:rsid w:val="00D14313"/>
    <w:rsid w:val="00D1432A"/>
    <w:rsid w:val="00D14434"/>
    <w:rsid w:val="00D144CF"/>
    <w:rsid w:val="00D144DB"/>
    <w:rsid w:val="00D14634"/>
    <w:rsid w:val="00D14674"/>
    <w:rsid w:val="00D146A3"/>
    <w:rsid w:val="00D146E6"/>
    <w:rsid w:val="00D147E7"/>
    <w:rsid w:val="00D148CA"/>
    <w:rsid w:val="00D148D0"/>
    <w:rsid w:val="00D148FC"/>
    <w:rsid w:val="00D14912"/>
    <w:rsid w:val="00D14A48"/>
    <w:rsid w:val="00D14B1E"/>
    <w:rsid w:val="00D14B91"/>
    <w:rsid w:val="00D14CD2"/>
    <w:rsid w:val="00D14E01"/>
    <w:rsid w:val="00D14E87"/>
    <w:rsid w:val="00D14F0D"/>
    <w:rsid w:val="00D14F8C"/>
    <w:rsid w:val="00D15035"/>
    <w:rsid w:val="00D150D3"/>
    <w:rsid w:val="00D15274"/>
    <w:rsid w:val="00D153EA"/>
    <w:rsid w:val="00D15840"/>
    <w:rsid w:val="00D158E1"/>
    <w:rsid w:val="00D159E2"/>
    <w:rsid w:val="00D15B4E"/>
    <w:rsid w:val="00D15C4A"/>
    <w:rsid w:val="00D160BD"/>
    <w:rsid w:val="00D16135"/>
    <w:rsid w:val="00D162EA"/>
    <w:rsid w:val="00D164E7"/>
    <w:rsid w:val="00D16537"/>
    <w:rsid w:val="00D16540"/>
    <w:rsid w:val="00D16565"/>
    <w:rsid w:val="00D166A5"/>
    <w:rsid w:val="00D16899"/>
    <w:rsid w:val="00D16934"/>
    <w:rsid w:val="00D16A58"/>
    <w:rsid w:val="00D16B51"/>
    <w:rsid w:val="00D16D32"/>
    <w:rsid w:val="00D16EBC"/>
    <w:rsid w:val="00D16EF4"/>
    <w:rsid w:val="00D170E4"/>
    <w:rsid w:val="00D171F3"/>
    <w:rsid w:val="00D171F7"/>
    <w:rsid w:val="00D177A6"/>
    <w:rsid w:val="00D17A04"/>
    <w:rsid w:val="00D17A4C"/>
    <w:rsid w:val="00D17B00"/>
    <w:rsid w:val="00D17C12"/>
    <w:rsid w:val="00D17CCF"/>
    <w:rsid w:val="00D17D45"/>
    <w:rsid w:val="00D17EBE"/>
    <w:rsid w:val="00D17FAC"/>
    <w:rsid w:val="00D202D7"/>
    <w:rsid w:val="00D20315"/>
    <w:rsid w:val="00D204EE"/>
    <w:rsid w:val="00D2064D"/>
    <w:rsid w:val="00D2073F"/>
    <w:rsid w:val="00D20915"/>
    <w:rsid w:val="00D20954"/>
    <w:rsid w:val="00D209F9"/>
    <w:rsid w:val="00D20BD8"/>
    <w:rsid w:val="00D20CB9"/>
    <w:rsid w:val="00D20DC2"/>
    <w:rsid w:val="00D20E4B"/>
    <w:rsid w:val="00D20EC3"/>
    <w:rsid w:val="00D20F0C"/>
    <w:rsid w:val="00D211DD"/>
    <w:rsid w:val="00D2124E"/>
    <w:rsid w:val="00D21315"/>
    <w:rsid w:val="00D21326"/>
    <w:rsid w:val="00D21473"/>
    <w:rsid w:val="00D214E9"/>
    <w:rsid w:val="00D21690"/>
    <w:rsid w:val="00D2177B"/>
    <w:rsid w:val="00D2189A"/>
    <w:rsid w:val="00D21A7C"/>
    <w:rsid w:val="00D21B77"/>
    <w:rsid w:val="00D21C46"/>
    <w:rsid w:val="00D21D76"/>
    <w:rsid w:val="00D21D95"/>
    <w:rsid w:val="00D21FA2"/>
    <w:rsid w:val="00D21FBD"/>
    <w:rsid w:val="00D21FFE"/>
    <w:rsid w:val="00D22023"/>
    <w:rsid w:val="00D220EA"/>
    <w:rsid w:val="00D22367"/>
    <w:rsid w:val="00D2268F"/>
    <w:rsid w:val="00D22800"/>
    <w:rsid w:val="00D2280B"/>
    <w:rsid w:val="00D22986"/>
    <w:rsid w:val="00D229D9"/>
    <w:rsid w:val="00D22DB2"/>
    <w:rsid w:val="00D22E30"/>
    <w:rsid w:val="00D23297"/>
    <w:rsid w:val="00D232F8"/>
    <w:rsid w:val="00D23470"/>
    <w:rsid w:val="00D234DF"/>
    <w:rsid w:val="00D23936"/>
    <w:rsid w:val="00D23A0B"/>
    <w:rsid w:val="00D23AAE"/>
    <w:rsid w:val="00D23B0D"/>
    <w:rsid w:val="00D23CD8"/>
    <w:rsid w:val="00D23CF0"/>
    <w:rsid w:val="00D23D3A"/>
    <w:rsid w:val="00D23E2E"/>
    <w:rsid w:val="00D23EBB"/>
    <w:rsid w:val="00D23F63"/>
    <w:rsid w:val="00D2401F"/>
    <w:rsid w:val="00D240D0"/>
    <w:rsid w:val="00D242F7"/>
    <w:rsid w:val="00D24447"/>
    <w:rsid w:val="00D24452"/>
    <w:rsid w:val="00D24586"/>
    <w:rsid w:val="00D247AC"/>
    <w:rsid w:val="00D247B9"/>
    <w:rsid w:val="00D24922"/>
    <w:rsid w:val="00D2495E"/>
    <w:rsid w:val="00D24984"/>
    <w:rsid w:val="00D24A2B"/>
    <w:rsid w:val="00D24A66"/>
    <w:rsid w:val="00D24B52"/>
    <w:rsid w:val="00D24BB0"/>
    <w:rsid w:val="00D24D58"/>
    <w:rsid w:val="00D24D68"/>
    <w:rsid w:val="00D24E54"/>
    <w:rsid w:val="00D24F38"/>
    <w:rsid w:val="00D24F75"/>
    <w:rsid w:val="00D25151"/>
    <w:rsid w:val="00D25203"/>
    <w:rsid w:val="00D25263"/>
    <w:rsid w:val="00D25361"/>
    <w:rsid w:val="00D253C8"/>
    <w:rsid w:val="00D2546D"/>
    <w:rsid w:val="00D25483"/>
    <w:rsid w:val="00D2552A"/>
    <w:rsid w:val="00D259F6"/>
    <w:rsid w:val="00D25F0B"/>
    <w:rsid w:val="00D25FB1"/>
    <w:rsid w:val="00D26475"/>
    <w:rsid w:val="00D264F4"/>
    <w:rsid w:val="00D26658"/>
    <w:rsid w:val="00D266E6"/>
    <w:rsid w:val="00D26B05"/>
    <w:rsid w:val="00D26B61"/>
    <w:rsid w:val="00D26B97"/>
    <w:rsid w:val="00D27009"/>
    <w:rsid w:val="00D270B7"/>
    <w:rsid w:val="00D270FC"/>
    <w:rsid w:val="00D2712B"/>
    <w:rsid w:val="00D2741B"/>
    <w:rsid w:val="00D27461"/>
    <w:rsid w:val="00D278CF"/>
    <w:rsid w:val="00D27969"/>
    <w:rsid w:val="00D27DB7"/>
    <w:rsid w:val="00D27F26"/>
    <w:rsid w:val="00D30041"/>
    <w:rsid w:val="00D300AA"/>
    <w:rsid w:val="00D30146"/>
    <w:rsid w:val="00D30184"/>
    <w:rsid w:val="00D30242"/>
    <w:rsid w:val="00D30281"/>
    <w:rsid w:val="00D303CD"/>
    <w:rsid w:val="00D304B3"/>
    <w:rsid w:val="00D305F0"/>
    <w:rsid w:val="00D30605"/>
    <w:rsid w:val="00D3062F"/>
    <w:rsid w:val="00D3087A"/>
    <w:rsid w:val="00D309F8"/>
    <w:rsid w:val="00D30A47"/>
    <w:rsid w:val="00D30A54"/>
    <w:rsid w:val="00D30B62"/>
    <w:rsid w:val="00D30CDE"/>
    <w:rsid w:val="00D30E53"/>
    <w:rsid w:val="00D31122"/>
    <w:rsid w:val="00D31716"/>
    <w:rsid w:val="00D31914"/>
    <w:rsid w:val="00D31B7B"/>
    <w:rsid w:val="00D31E0F"/>
    <w:rsid w:val="00D3208A"/>
    <w:rsid w:val="00D3214C"/>
    <w:rsid w:val="00D32378"/>
    <w:rsid w:val="00D32510"/>
    <w:rsid w:val="00D32609"/>
    <w:rsid w:val="00D326D2"/>
    <w:rsid w:val="00D3274F"/>
    <w:rsid w:val="00D32806"/>
    <w:rsid w:val="00D328A8"/>
    <w:rsid w:val="00D32925"/>
    <w:rsid w:val="00D32DE8"/>
    <w:rsid w:val="00D330FE"/>
    <w:rsid w:val="00D3320B"/>
    <w:rsid w:val="00D332B3"/>
    <w:rsid w:val="00D3337A"/>
    <w:rsid w:val="00D333EB"/>
    <w:rsid w:val="00D334EC"/>
    <w:rsid w:val="00D33553"/>
    <w:rsid w:val="00D337E6"/>
    <w:rsid w:val="00D337E9"/>
    <w:rsid w:val="00D3388E"/>
    <w:rsid w:val="00D33A0E"/>
    <w:rsid w:val="00D33C1B"/>
    <w:rsid w:val="00D33C6E"/>
    <w:rsid w:val="00D33CC2"/>
    <w:rsid w:val="00D33D05"/>
    <w:rsid w:val="00D33D3E"/>
    <w:rsid w:val="00D33E22"/>
    <w:rsid w:val="00D340B4"/>
    <w:rsid w:val="00D34105"/>
    <w:rsid w:val="00D34218"/>
    <w:rsid w:val="00D34251"/>
    <w:rsid w:val="00D342A3"/>
    <w:rsid w:val="00D3444E"/>
    <w:rsid w:val="00D34451"/>
    <w:rsid w:val="00D34478"/>
    <w:rsid w:val="00D346B1"/>
    <w:rsid w:val="00D346CE"/>
    <w:rsid w:val="00D349FF"/>
    <w:rsid w:val="00D34A40"/>
    <w:rsid w:val="00D34CA3"/>
    <w:rsid w:val="00D34D8C"/>
    <w:rsid w:val="00D34F72"/>
    <w:rsid w:val="00D34FFC"/>
    <w:rsid w:val="00D350A3"/>
    <w:rsid w:val="00D35170"/>
    <w:rsid w:val="00D3529F"/>
    <w:rsid w:val="00D355F4"/>
    <w:rsid w:val="00D35643"/>
    <w:rsid w:val="00D3575F"/>
    <w:rsid w:val="00D358E1"/>
    <w:rsid w:val="00D3590C"/>
    <w:rsid w:val="00D35990"/>
    <w:rsid w:val="00D35A3B"/>
    <w:rsid w:val="00D35B44"/>
    <w:rsid w:val="00D35C0E"/>
    <w:rsid w:val="00D35C32"/>
    <w:rsid w:val="00D35C93"/>
    <w:rsid w:val="00D35C9E"/>
    <w:rsid w:val="00D35D2E"/>
    <w:rsid w:val="00D35E44"/>
    <w:rsid w:val="00D35E4E"/>
    <w:rsid w:val="00D35EC6"/>
    <w:rsid w:val="00D35F41"/>
    <w:rsid w:val="00D35F89"/>
    <w:rsid w:val="00D36136"/>
    <w:rsid w:val="00D3617D"/>
    <w:rsid w:val="00D361B5"/>
    <w:rsid w:val="00D3631E"/>
    <w:rsid w:val="00D36379"/>
    <w:rsid w:val="00D363C2"/>
    <w:rsid w:val="00D363C5"/>
    <w:rsid w:val="00D36A7B"/>
    <w:rsid w:val="00D36E18"/>
    <w:rsid w:val="00D36E5B"/>
    <w:rsid w:val="00D36FAC"/>
    <w:rsid w:val="00D3738D"/>
    <w:rsid w:val="00D3743B"/>
    <w:rsid w:val="00D3763E"/>
    <w:rsid w:val="00D376D3"/>
    <w:rsid w:val="00D37712"/>
    <w:rsid w:val="00D37752"/>
    <w:rsid w:val="00D3783A"/>
    <w:rsid w:val="00D378FD"/>
    <w:rsid w:val="00D37962"/>
    <w:rsid w:val="00D3799B"/>
    <w:rsid w:val="00D37B61"/>
    <w:rsid w:val="00D37BE5"/>
    <w:rsid w:val="00D37C6C"/>
    <w:rsid w:val="00D37C72"/>
    <w:rsid w:val="00D37CD9"/>
    <w:rsid w:val="00D37CE1"/>
    <w:rsid w:val="00D40022"/>
    <w:rsid w:val="00D4006A"/>
    <w:rsid w:val="00D4029A"/>
    <w:rsid w:val="00D402EE"/>
    <w:rsid w:val="00D40381"/>
    <w:rsid w:val="00D4044F"/>
    <w:rsid w:val="00D405C2"/>
    <w:rsid w:val="00D40620"/>
    <w:rsid w:val="00D40676"/>
    <w:rsid w:val="00D40706"/>
    <w:rsid w:val="00D40817"/>
    <w:rsid w:val="00D4085E"/>
    <w:rsid w:val="00D409D9"/>
    <w:rsid w:val="00D40A75"/>
    <w:rsid w:val="00D40BD6"/>
    <w:rsid w:val="00D40CC0"/>
    <w:rsid w:val="00D40E85"/>
    <w:rsid w:val="00D4101D"/>
    <w:rsid w:val="00D410C1"/>
    <w:rsid w:val="00D41203"/>
    <w:rsid w:val="00D41499"/>
    <w:rsid w:val="00D414E4"/>
    <w:rsid w:val="00D41534"/>
    <w:rsid w:val="00D41650"/>
    <w:rsid w:val="00D41719"/>
    <w:rsid w:val="00D41734"/>
    <w:rsid w:val="00D4174D"/>
    <w:rsid w:val="00D41798"/>
    <w:rsid w:val="00D41A3F"/>
    <w:rsid w:val="00D41EC5"/>
    <w:rsid w:val="00D42076"/>
    <w:rsid w:val="00D42233"/>
    <w:rsid w:val="00D422EA"/>
    <w:rsid w:val="00D4250B"/>
    <w:rsid w:val="00D4271A"/>
    <w:rsid w:val="00D42926"/>
    <w:rsid w:val="00D42B48"/>
    <w:rsid w:val="00D42BE0"/>
    <w:rsid w:val="00D42BEF"/>
    <w:rsid w:val="00D42DC5"/>
    <w:rsid w:val="00D430F1"/>
    <w:rsid w:val="00D431A7"/>
    <w:rsid w:val="00D431E7"/>
    <w:rsid w:val="00D4320E"/>
    <w:rsid w:val="00D4329C"/>
    <w:rsid w:val="00D43436"/>
    <w:rsid w:val="00D43514"/>
    <w:rsid w:val="00D435A3"/>
    <w:rsid w:val="00D4371B"/>
    <w:rsid w:val="00D43817"/>
    <w:rsid w:val="00D439C4"/>
    <w:rsid w:val="00D43AA6"/>
    <w:rsid w:val="00D43AE9"/>
    <w:rsid w:val="00D43B17"/>
    <w:rsid w:val="00D43B59"/>
    <w:rsid w:val="00D43B6B"/>
    <w:rsid w:val="00D43D06"/>
    <w:rsid w:val="00D44265"/>
    <w:rsid w:val="00D442F2"/>
    <w:rsid w:val="00D44456"/>
    <w:rsid w:val="00D44469"/>
    <w:rsid w:val="00D444F9"/>
    <w:rsid w:val="00D44552"/>
    <w:rsid w:val="00D44936"/>
    <w:rsid w:val="00D449C4"/>
    <w:rsid w:val="00D44A2B"/>
    <w:rsid w:val="00D44B08"/>
    <w:rsid w:val="00D44C69"/>
    <w:rsid w:val="00D44CA8"/>
    <w:rsid w:val="00D44D4B"/>
    <w:rsid w:val="00D44E62"/>
    <w:rsid w:val="00D44F04"/>
    <w:rsid w:val="00D44F24"/>
    <w:rsid w:val="00D44FBD"/>
    <w:rsid w:val="00D45217"/>
    <w:rsid w:val="00D45272"/>
    <w:rsid w:val="00D4533C"/>
    <w:rsid w:val="00D457B9"/>
    <w:rsid w:val="00D45893"/>
    <w:rsid w:val="00D458DE"/>
    <w:rsid w:val="00D459F8"/>
    <w:rsid w:val="00D45A52"/>
    <w:rsid w:val="00D45A58"/>
    <w:rsid w:val="00D45AAF"/>
    <w:rsid w:val="00D45B14"/>
    <w:rsid w:val="00D45CAD"/>
    <w:rsid w:val="00D4607F"/>
    <w:rsid w:val="00D46081"/>
    <w:rsid w:val="00D46116"/>
    <w:rsid w:val="00D4621E"/>
    <w:rsid w:val="00D464B3"/>
    <w:rsid w:val="00D46594"/>
    <w:rsid w:val="00D4667C"/>
    <w:rsid w:val="00D466AB"/>
    <w:rsid w:val="00D4699F"/>
    <w:rsid w:val="00D46CCB"/>
    <w:rsid w:val="00D46D21"/>
    <w:rsid w:val="00D46DBD"/>
    <w:rsid w:val="00D46DDB"/>
    <w:rsid w:val="00D46DDD"/>
    <w:rsid w:val="00D47052"/>
    <w:rsid w:val="00D472C0"/>
    <w:rsid w:val="00D4747E"/>
    <w:rsid w:val="00D475B5"/>
    <w:rsid w:val="00D475C1"/>
    <w:rsid w:val="00D4773C"/>
    <w:rsid w:val="00D478B3"/>
    <w:rsid w:val="00D4793B"/>
    <w:rsid w:val="00D47993"/>
    <w:rsid w:val="00D47C4B"/>
    <w:rsid w:val="00D47D85"/>
    <w:rsid w:val="00D47FDC"/>
    <w:rsid w:val="00D4DA87"/>
    <w:rsid w:val="00D50012"/>
    <w:rsid w:val="00D501AE"/>
    <w:rsid w:val="00D5021A"/>
    <w:rsid w:val="00D50283"/>
    <w:rsid w:val="00D50593"/>
    <w:rsid w:val="00D50632"/>
    <w:rsid w:val="00D506A1"/>
    <w:rsid w:val="00D506D1"/>
    <w:rsid w:val="00D506D8"/>
    <w:rsid w:val="00D50AF5"/>
    <w:rsid w:val="00D50C5D"/>
    <w:rsid w:val="00D510D3"/>
    <w:rsid w:val="00D51250"/>
    <w:rsid w:val="00D5131D"/>
    <w:rsid w:val="00D5143E"/>
    <w:rsid w:val="00D5149D"/>
    <w:rsid w:val="00D51817"/>
    <w:rsid w:val="00D51BBC"/>
    <w:rsid w:val="00D51D2E"/>
    <w:rsid w:val="00D51E0E"/>
    <w:rsid w:val="00D51F70"/>
    <w:rsid w:val="00D51FF2"/>
    <w:rsid w:val="00D520C4"/>
    <w:rsid w:val="00D523EE"/>
    <w:rsid w:val="00D524AE"/>
    <w:rsid w:val="00D526F3"/>
    <w:rsid w:val="00D52816"/>
    <w:rsid w:val="00D528E1"/>
    <w:rsid w:val="00D529A8"/>
    <w:rsid w:val="00D52BC3"/>
    <w:rsid w:val="00D52C5C"/>
    <w:rsid w:val="00D52CFA"/>
    <w:rsid w:val="00D52D84"/>
    <w:rsid w:val="00D52DD5"/>
    <w:rsid w:val="00D52F3D"/>
    <w:rsid w:val="00D531DC"/>
    <w:rsid w:val="00D53243"/>
    <w:rsid w:val="00D5338D"/>
    <w:rsid w:val="00D53394"/>
    <w:rsid w:val="00D533D9"/>
    <w:rsid w:val="00D5352B"/>
    <w:rsid w:val="00D535EE"/>
    <w:rsid w:val="00D536D2"/>
    <w:rsid w:val="00D536E9"/>
    <w:rsid w:val="00D53757"/>
    <w:rsid w:val="00D53762"/>
    <w:rsid w:val="00D53807"/>
    <w:rsid w:val="00D53A0C"/>
    <w:rsid w:val="00D53A32"/>
    <w:rsid w:val="00D53A4E"/>
    <w:rsid w:val="00D53AE8"/>
    <w:rsid w:val="00D53D06"/>
    <w:rsid w:val="00D53E25"/>
    <w:rsid w:val="00D53F38"/>
    <w:rsid w:val="00D54086"/>
    <w:rsid w:val="00D54280"/>
    <w:rsid w:val="00D5436A"/>
    <w:rsid w:val="00D54576"/>
    <w:rsid w:val="00D545CF"/>
    <w:rsid w:val="00D54638"/>
    <w:rsid w:val="00D5477B"/>
    <w:rsid w:val="00D5478C"/>
    <w:rsid w:val="00D547CA"/>
    <w:rsid w:val="00D5493F"/>
    <w:rsid w:val="00D54A11"/>
    <w:rsid w:val="00D54A2C"/>
    <w:rsid w:val="00D54BD6"/>
    <w:rsid w:val="00D54C58"/>
    <w:rsid w:val="00D54D99"/>
    <w:rsid w:val="00D54F60"/>
    <w:rsid w:val="00D55049"/>
    <w:rsid w:val="00D55157"/>
    <w:rsid w:val="00D5527F"/>
    <w:rsid w:val="00D55344"/>
    <w:rsid w:val="00D5536F"/>
    <w:rsid w:val="00D5549B"/>
    <w:rsid w:val="00D554CC"/>
    <w:rsid w:val="00D555E9"/>
    <w:rsid w:val="00D5573F"/>
    <w:rsid w:val="00D55946"/>
    <w:rsid w:val="00D55A65"/>
    <w:rsid w:val="00D55AE2"/>
    <w:rsid w:val="00D55B39"/>
    <w:rsid w:val="00D55B9B"/>
    <w:rsid w:val="00D55BB8"/>
    <w:rsid w:val="00D55D54"/>
    <w:rsid w:val="00D55E1D"/>
    <w:rsid w:val="00D55EAF"/>
    <w:rsid w:val="00D56000"/>
    <w:rsid w:val="00D561A6"/>
    <w:rsid w:val="00D56207"/>
    <w:rsid w:val="00D56457"/>
    <w:rsid w:val="00D5667F"/>
    <w:rsid w:val="00D5672F"/>
    <w:rsid w:val="00D56863"/>
    <w:rsid w:val="00D568A8"/>
    <w:rsid w:val="00D568DC"/>
    <w:rsid w:val="00D56AF4"/>
    <w:rsid w:val="00D56B0A"/>
    <w:rsid w:val="00D56CC9"/>
    <w:rsid w:val="00D56FEC"/>
    <w:rsid w:val="00D57010"/>
    <w:rsid w:val="00D57023"/>
    <w:rsid w:val="00D570FD"/>
    <w:rsid w:val="00D57167"/>
    <w:rsid w:val="00D572AD"/>
    <w:rsid w:val="00D57353"/>
    <w:rsid w:val="00D573F3"/>
    <w:rsid w:val="00D57542"/>
    <w:rsid w:val="00D57580"/>
    <w:rsid w:val="00D575F1"/>
    <w:rsid w:val="00D579DB"/>
    <w:rsid w:val="00D57A20"/>
    <w:rsid w:val="00D57BFD"/>
    <w:rsid w:val="00D57EF3"/>
    <w:rsid w:val="00D57F16"/>
    <w:rsid w:val="00D57FF6"/>
    <w:rsid w:val="00D602D9"/>
    <w:rsid w:val="00D603A0"/>
    <w:rsid w:val="00D60494"/>
    <w:rsid w:val="00D605D2"/>
    <w:rsid w:val="00D606F9"/>
    <w:rsid w:val="00D6070C"/>
    <w:rsid w:val="00D607B3"/>
    <w:rsid w:val="00D60864"/>
    <w:rsid w:val="00D608F3"/>
    <w:rsid w:val="00D6099B"/>
    <w:rsid w:val="00D609E9"/>
    <w:rsid w:val="00D60BE1"/>
    <w:rsid w:val="00D60CCB"/>
    <w:rsid w:val="00D60D01"/>
    <w:rsid w:val="00D611AE"/>
    <w:rsid w:val="00D611C5"/>
    <w:rsid w:val="00D6143A"/>
    <w:rsid w:val="00D61508"/>
    <w:rsid w:val="00D617CC"/>
    <w:rsid w:val="00D61947"/>
    <w:rsid w:val="00D61A37"/>
    <w:rsid w:val="00D61B4D"/>
    <w:rsid w:val="00D61DEB"/>
    <w:rsid w:val="00D62242"/>
    <w:rsid w:val="00D62349"/>
    <w:rsid w:val="00D624CE"/>
    <w:rsid w:val="00D6253B"/>
    <w:rsid w:val="00D62623"/>
    <w:rsid w:val="00D62830"/>
    <w:rsid w:val="00D62853"/>
    <w:rsid w:val="00D6289C"/>
    <w:rsid w:val="00D6292B"/>
    <w:rsid w:val="00D62938"/>
    <w:rsid w:val="00D62B48"/>
    <w:rsid w:val="00D62B60"/>
    <w:rsid w:val="00D62BE9"/>
    <w:rsid w:val="00D62C20"/>
    <w:rsid w:val="00D62C75"/>
    <w:rsid w:val="00D62C9E"/>
    <w:rsid w:val="00D62CC5"/>
    <w:rsid w:val="00D62D4B"/>
    <w:rsid w:val="00D62E1A"/>
    <w:rsid w:val="00D62F61"/>
    <w:rsid w:val="00D62F80"/>
    <w:rsid w:val="00D62FE1"/>
    <w:rsid w:val="00D630CC"/>
    <w:rsid w:val="00D630F7"/>
    <w:rsid w:val="00D6324D"/>
    <w:rsid w:val="00D6325D"/>
    <w:rsid w:val="00D6331C"/>
    <w:rsid w:val="00D6336C"/>
    <w:rsid w:val="00D633F4"/>
    <w:rsid w:val="00D63492"/>
    <w:rsid w:val="00D63546"/>
    <w:rsid w:val="00D6381C"/>
    <w:rsid w:val="00D63845"/>
    <w:rsid w:val="00D63959"/>
    <w:rsid w:val="00D63977"/>
    <w:rsid w:val="00D63ACF"/>
    <w:rsid w:val="00D63B11"/>
    <w:rsid w:val="00D63BC2"/>
    <w:rsid w:val="00D63BFE"/>
    <w:rsid w:val="00D63C15"/>
    <w:rsid w:val="00D63E03"/>
    <w:rsid w:val="00D63EBF"/>
    <w:rsid w:val="00D63F79"/>
    <w:rsid w:val="00D6409F"/>
    <w:rsid w:val="00D640AB"/>
    <w:rsid w:val="00D640F5"/>
    <w:rsid w:val="00D64102"/>
    <w:rsid w:val="00D64281"/>
    <w:rsid w:val="00D6498B"/>
    <w:rsid w:val="00D649F1"/>
    <w:rsid w:val="00D64D11"/>
    <w:rsid w:val="00D64E12"/>
    <w:rsid w:val="00D64E8A"/>
    <w:rsid w:val="00D64FBE"/>
    <w:rsid w:val="00D65296"/>
    <w:rsid w:val="00D6575A"/>
    <w:rsid w:val="00D6575E"/>
    <w:rsid w:val="00D6583C"/>
    <w:rsid w:val="00D65878"/>
    <w:rsid w:val="00D658E0"/>
    <w:rsid w:val="00D65936"/>
    <w:rsid w:val="00D65962"/>
    <w:rsid w:val="00D65AF2"/>
    <w:rsid w:val="00D65B61"/>
    <w:rsid w:val="00D65C05"/>
    <w:rsid w:val="00D6615C"/>
    <w:rsid w:val="00D661DE"/>
    <w:rsid w:val="00D662F9"/>
    <w:rsid w:val="00D66420"/>
    <w:rsid w:val="00D66445"/>
    <w:rsid w:val="00D665E7"/>
    <w:rsid w:val="00D666E1"/>
    <w:rsid w:val="00D66B1F"/>
    <w:rsid w:val="00D66DDB"/>
    <w:rsid w:val="00D66F3C"/>
    <w:rsid w:val="00D66F68"/>
    <w:rsid w:val="00D67117"/>
    <w:rsid w:val="00D671E0"/>
    <w:rsid w:val="00D67233"/>
    <w:rsid w:val="00D67303"/>
    <w:rsid w:val="00D674B5"/>
    <w:rsid w:val="00D6751C"/>
    <w:rsid w:val="00D67609"/>
    <w:rsid w:val="00D676AA"/>
    <w:rsid w:val="00D67817"/>
    <w:rsid w:val="00D6794C"/>
    <w:rsid w:val="00D679F4"/>
    <w:rsid w:val="00D67D04"/>
    <w:rsid w:val="00D67D4B"/>
    <w:rsid w:val="00D67D64"/>
    <w:rsid w:val="00D67F0A"/>
    <w:rsid w:val="00D70005"/>
    <w:rsid w:val="00D7018A"/>
    <w:rsid w:val="00D702A0"/>
    <w:rsid w:val="00D702C7"/>
    <w:rsid w:val="00D703C7"/>
    <w:rsid w:val="00D704EE"/>
    <w:rsid w:val="00D7075A"/>
    <w:rsid w:val="00D70912"/>
    <w:rsid w:val="00D70A32"/>
    <w:rsid w:val="00D70BC1"/>
    <w:rsid w:val="00D70D0C"/>
    <w:rsid w:val="00D70D7E"/>
    <w:rsid w:val="00D70D97"/>
    <w:rsid w:val="00D70DB7"/>
    <w:rsid w:val="00D70E10"/>
    <w:rsid w:val="00D70E49"/>
    <w:rsid w:val="00D70F5A"/>
    <w:rsid w:val="00D71017"/>
    <w:rsid w:val="00D71066"/>
    <w:rsid w:val="00D7114A"/>
    <w:rsid w:val="00D7115E"/>
    <w:rsid w:val="00D7119A"/>
    <w:rsid w:val="00D7144E"/>
    <w:rsid w:val="00D71659"/>
    <w:rsid w:val="00D71BFF"/>
    <w:rsid w:val="00D71C35"/>
    <w:rsid w:val="00D71F9C"/>
    <w:rsid w:val="00D71FB1"/>
    <w:rsid w:val="00D72243"/>
    <w:rsid w:val="00D72369"/>
    <w:rsid w:val="00D7246E"/>
    <w:rsid w:val="00D724FD"/>
    <w:rsid w:val="00D72771"/>
    <w:rsid w:val="00D72909"/>
    <w:rsid w:val="00D72C57"/>
    <w:rsid w:val="00D72F37"/>
    <w:rsid w:val="00D731E4"/>
    <w:rsid w:val="00D7337A"/>
    <w:rsid w:val="00D733C9"/>
    <w:rsid w:val="00D73405"/>
    <w:rsid w:val="00D735D7"/>
    <w:rsid w:val="00D735D9"/>
    <w:rsid w:val="00D7363D"/>
    <w:rsid w:val="00D73A9D"/>
    <w:rsid w:val="00D73CE8"/>
    <w:rsid w:val="00D73D58"/>
    <w:rsid w:val="00D7401A"/>
    <w:rsid w:val="00D74246"/>
    <w:rsid w:val="00D74553"/>
    <w:rsid w:val="00D745A6"/>
    <w:rsid w:val="00D745E0"/>
    <w:rsid w:val="00D7462C"/>
    <w:rsid w:val="00D747BD"/>
    <w:rsid w:val="00D749CF"/>
    <w:rsid w:val="00D74C27"/>
    <w:rsid w:val="00D74D64"/>
    <w:rsid w:val="00D74E74"/>
    <w:rsid w:val="00D74EB6"/>
    <w:rsid w:val="00D74F7A"/>
    <w:rsid w:val="00D74F92"/>
    <w:rsid w:val="00D7513A"/>
    <w:rsid w:val="00D75221"/>
    <w:rsid w:val="00D75367"/>
    <w:rsid w:val="00D755D3"/>
    <w:rsid w:val="00D75842"/>
    <w:rsid w:val="00D7592C"/>
    <w:rsid w:val="00D75A1A"/>
    <w:rsid w:val="00D75AB4"/>
    <w:rsid w:val="00D75AD6"/>
    <w:rsid w:val="00D75AEC"/>
    <w:rsid w:val="00D75C11"/>
    <w:rsid w:val="00D75D25"/>
    <w:rsid w:val="00D75E73"/>
    <w:rsid w:val="00D7611B"/>
    <w:rsid w:val="00D7626F"/>
    <w:rsid w:val="00D7628D"/>
    <w:rsid w:val="00D76330"/>
    <w:rsid w:val="00D7636B"/>
    <w:rsid w:val="00D76395"/>
    <w:rsid w:val="00D76414"/>
    <w:rsid w:val="00D76460"/>
    <w:rsid w:val="00D76527"/>
    <w:rsid w:val="00D7652E"/>
    <w:rsid w:val="00D765E1"/>
    <w:rsid w:val="00D7668A"/>
    <w:rsid w:val="00D7675F"/>
    <w:rsid w:val="00D76866"/>
    <w:rsid w:val="00D7687E"/>
    <w:rsid w:val="00D76ADD"/>
    <w:rsid w:val="00D76CCB"/>
    <w:rsid w:val="00D76E54"/>
    <w:rsid w:val="00D76F8F"/>
    <w:rsid w:val="00D7722F"/>
    <w:rsid w:val="00D772F4"/>
    <w:rsid w:val="00D77798"/>
    <w:rsid w:val="00D7794A"/>
    <w:rsid w:val="00D7796B"/>
    <w:rsid w:val="00D77A79"/>
    <w:rsid w:val="00D77AD5"/>
    <w:rsid w:val="00D77B32"/>
    <w:rsid w:val="00D77C52"/>
    <w:rsid w:val="00D77C73"/>
    <w:rsid w:val="00D77DD3"/>
    <w:rsid w:val="00D77FF6"/>
    <w:rsid w:val="00D8003E"/>
    <w:rsid w:val="00D800CC"/>
    <w:rsid w:val="00D80287"/>
    <w:rsid w:val="00D80448"/>
    <w:rsid w:val="00D804D1"/>
    <w:rsid w:val="00D8051B"/>
    <w:rsid w:val="00D806BF"/>
    <w:rsid w:val="00D80708"/>
    <w:rsid w:val="00D80799"/>
    <w:rsid w:val="00D807D1"/>
    <w:rsid w:val="00D808CF"/>
    <w:rsid w:val="00D80930"/>
    <w:rsid w:val="00D8095B"/>
    <w:rsid w:val="00D80993"/>
    <w:rsid w:val="00D80A28"/>
    <w:rsid w:val="00D80C2C"/>
    <w:rsid w:val="00D80DF6"/>
    <w:rsid w:val="00D80E2A"/>
    <w:rsid w:val="00D80FB3"/>
    <w:rsid w:val="00D8106C"/>
    <w:rsid w:val="00D81171"/>
    <w:rsid w:val="00D81224"/>
    <w:rsid w:val="00D81333"/>
    <w:rsid w:val="00D81393"/>
    <w:rsid w:val="00D81489"/>
    <w:rsid w:val="00D814EF"/>
    <w:rsid w:val="00D8163E"/>
    <w:rsid w:val="00D8175D"/>
    <w:rsid w:val="00D818B2"/>
    <w:rsid w:val="00D81C7D"/>
    <w:rsid w:val="00D81CE8"/>
    <w:rsid w:val="00D81D15"/>
    <w:rsid w:val="00D820D2"/>
    <w:rsid w:val="00D820F4"/>
    <w:rsid w:val="00D82189"/>
    <w:rsid w:val="00D8224E"/>
    <w:rsid w:val="00D823B3"/>
    <w:rsid w:val="00D82689"/>
    <w:rsid w:val="00D82A94"/>
    <w:rsid w:val="00D82B3C"/>
    <w:rsid w:val="00D82BC9"/>
    <w:rsid w:val="00D82C2D"/>
    <w:rsid w:val="00D82C4C"/>
    <w:rsid w:val="00D82EEE"/>
    <w:rsid w:val="00D82F53"/>
    <w:rsid w:val="00D82FA7"/>
    <w:rsid w:val="00D83021"/>
    <w:rsid w:val="00D83121"/>
    <w:rsid w:val="00D83159"/>
    <w:rsid w:val="00D83364"/>
    <w:rsid w:val="00D833A5"/>
    <w:rsid w:val="00D83424"/>
    <w:rsid w:val="00D83552"/>
    <w:rsid w:val="00D835C4"/>
    <w:rsid w:val="00D83601"/>
    <w:rsid w:val="00D83736"/>
    <w:rsid w:val="00D83756"/>
    <w:rsid w:val="00D83886"/>
    <w:rsid w:val="00D838CF"/>
    <w:rsid w:val="00D839D1"/>
    <w:rsid w:val="00D83E14"/>
    <w:rsid w:val="00D83E3D"/>
    <w:rsid w:val="00D83E42"/>
    <w:rsid w:val="00D83E76"/>
    <w:rsid w:val="00D83FEA"/>
    <w:rsid w:val="00D83FF2"/>
    <w:rsid w:val="00D84048"/>
    <w:rsid w:val="00D84092"/>
    <w:rsid w:val="00D84099"/>
    <w:rsid w:val="00D840DB"/>
    <w:rsid w:val="00D8415D"/>
    <w:rsid w:val="00D84325"/>
    <w:rsid w:val="00D844BA"/>
    <w:rsid w:val="00D844DC"/>
    <w:rsid w:val="00D846CB"/>
    <w:rsid w:val="00D849CB"/>
    <w:rsid w:val="00D84B43"/>
    <w:rsid w:val="00D84B62"/>
    <w:rsid w:val="00D8503E"/>
    <w:rsid w:val="00D85054"/>
    <w:rsid w:val="00D852F9"/>
    <w:rsid w:val="00D855E2"/>
    <w:rsid w:val="00D85694"/>
    <w:rsid w:val="00D85696"/>
    <w:rsid w:val="00D85753"/>
    <w:rsid w:val="00D8576E"/>
    <w:rsid w:val="00D85912"/>
    <w:rsid w:val="00D8591A"/>
    <w:rsid w:val="00D85998"/>
    <w:rsid w:val="00D85A4E"/>
    <w:rsid w:val="00D85E36"/>
    <w:rsid w:val="00D85E5A"/>
    <w:rsid w:val="00D85EC4"/>
    <w:rsid w:val="00D85F00"/>
    <w:rsid w:val="00D85F3F"/>
    <w:rsid w:val="00D860DF"/>
    <w:rsid w:val="00D86126"/>
    <w:rsid w:val="00D86377"/>
    <w:rsid w:val="00D8641C"/>
    <w:rsid w:val="00D8651B"/>
    <w:rsid w:val="00D8651F"/>
    <w:rsid w:val="00D866A4"/>
    <w:rsid w:val="00D86B71"/>
    <w:rsid w:val="00D86CA7"/>
    <w:rsid w:val="00D86CD1"/>
    <w:rsid w:val="00D86D19"/>
    <w:rsid w:val="00D86D60"/>
    <w:rsid w:val="00D86EBA"/>
    <w:rsid w:val="00D86EDD"/>
    <w:rsid w:val="00D87022"/>
    <w:rsid w:val="00D87124"/>
    <w:rsid w:val="00D875CA"/>
    <w:rsid w:val="00D87621"/>
    <w:rsid w:val="00D87640"/>
    <w:rsid w:val="00D87767"/>
    <w:rsid w:val="00D87902"/>
    <w:rsid w:val="00D87A56"/>
    <w:rsid w:val="00D87AB7"/>
    <w:rsid w:val="00D87E8F"/>
    <w:rsid w:val="00D8E9F1"/>
    <w:rsid w:val="00D9006E"/>
    <w:rsid w:val="00D90164"/>
    <w:rsid w:val="00D9036F"/>
    <w:rsid w:val="00D90438"/>
    <w:rsid w:val="00D904FC"/>
    <w:rsid w:val="00D90516"/>
    <w:rsid w:val="00D907AF"/>
    <w:rsid w:val="00D9082C"/>
    <w:rsid w:val="00D908FB"/>
    <w:rsid w:val="00D90951"/>
    <w:rsid w:val="00D90956"/>
    <w:rsid w:val="00D90968"/>
    <w:rsid w:val="00D909F0"/>
    <w:rsid w:val="00D90A62"/>
    <w:rsid w:val="00D90EE2"/>
    <w:rsid w:val="00D90F4E"/>
    <w:rsid w:val="00D90F5C"/>
    <w:rsid w:val="00D910B6"/>
    <w:rsid w:val="00D910D6"/>
    <w:rsid w:val="00D91115"/>
    <w:rsid w:val="00D91198"/>
    <w:rsid w:val="00D911E8"/>
    <w:rsid w:val="00D9148D"/>
    <w:rsid w:val="00D91507"/>
    <w:rsid w:val="00D9154B"/>
    <w:rsid w:val="00D9164F"/>
    <w:rsid w:val="00D917FD"/>
    <w:rsid w:val="00D91927"/>
    <w:rsid w:val="00D919AC"/>
    <w:rsid w:val="00D91A45"/>
    <w:rsid w:val="00D91BA9"/>
    <w:rsid w:val="00D91C24"/>
    <w:rsid w:val="00D91D4E"/>
    <w:rsid w:val="00D91E6E"/>
    <w:rsid w:val="00D91EC4"/>
    <w:rsid w:val="00D91FEF"/>
    <w:rsid w:val="00D92097"/>
    <w:rsid w:val="00D92299"/>
    <w:rsid w:val="00D92336"/>
    <w:rsid w:val="00D92497"/>
    <w:rsid w:val="00D924FF"/>
    <w:rsid w:val="00D92688"/>
    <w:rsid w:val="00D926CB"/>
    <w:rsid w:val="00D92837"/>
    <w:rsid w:val="00D92AE2"/>
    <w:rsid w:val="00D92E97"/>
    <w:rsid w:val="00D92F17"/>
    <w:rsid w:val="00D92F3D"/>
    <w:rsid w:val="00D92F8F"/>
    <w:rsid w:val="00D93000"/>
    <w:rsid w:val="00D93154"/>
    <w:rsid w:val="00D93182"/>
    <w:rsid w:val="00D932AA"/>
    <w:rsid w:val="00D93595"/>
    <w:rsid w:val="00D9359D"/>
    <w:rsid w:val="00D9361C"/>
    <w:rsid w:val="00D93817"/>
    <w:rsid w:val="00D939CF"/>
    <w:rsid w:val="00D93B69"/>
    <w:rsid w:val="00D93D89"/>
    <w:rsid w:val="00D94127"/>
    <w:rsid w:val="00D94244"/>
    <w:rsid w:val="00D94278"/>
    <w:rsid w:val="00D94289"/>
    <w:rsid w:val="00D9429D"/>
    <w:rsid w:val="00D94329"/>
    <w:rsid w:val="00D94464"/>
    <w:rsid w:val="00D944A0"/>
    <w:rsid w:val="00D94600"/>
    <w:rsid w:val="00D948B1"/>
    <w:rsid w:val="00D94910"/>
    <w:rsid w:val="00D94936"/>
    <w:rsid w:val="00D94CF3"/>
    <w:rsid w:val="00D94CF8"/>
    <w:rsid w:val="00D951DA"/>
    <w:rsid w:val="00D9532E"/>
    <w:rsid w:val="00D9560C"/>
    <w:rsid w:val="00D956B1"/>
    <w:rsid w:val="00D9589A"/>
    <w:rsid w:val="00D95905"/>
    <w:rsid w:val="00D9593E"/>
    <w:rsid w:val="00D959BB"/>
    <w:rsid w:val="00D95A9D"/>
    <w:rsid w:val="00D95B5F"/>
    <w:rsid w:val="00D95B65"/>
    <w:rsid w:val="00D95C9F"/>
    <w:rsid w:val="00D9601F"/>
    <w:rsid w:val="00D96055"/>
    <w:rsid w:val="00D960A7"/>
    <w:rsid w:val="00D962B7"/>
    <w:rsid w:val="00D962CB"/>
    <w:rsid w:val="00D962D7"/>
    <w:rsid w:val="00D96322"/>
    <w:rsid w:val="00D963D9"/>
    <w:rsid w:val="00D96414"/>
    <w:rsid w:val="00D96422"/>
    <w:rsid w:val="00D96722"/>
    <w:rsid w:val="00D9676C"/>
    <w:rsid w:val="00D969B6"/>
    <w:rsid w:val="00D96C55"/>
    <w:rsid w:val="00D96D3E"/>
    <w:rsid w:val="00D96DF5"/>
    <w:rsid w:val="00D97068"/>
    <w:rsid w:val="00D97117"/>
    <w:rsid w:val="00D97244"/>
    <w:rsid w:val="00D974E2"/>
    <w:rsid w:val="00D977A4"/>
    <w:rsid w:val="00D97B21"/>
    <w:rsid w:val="00D97BAF"/>
    <w:rsid w:val="00D97CC3"/>
    <w:rsid w:val="00D97DD0"/>
    <w:rsid w:val="00D97EED"/>
    <w:rsid w:val="00D97FAA"/>
    <w:rsid w:val="00DA0127"/>
    <w:rsid w:val="00DA018F"/>
    <w:rsid w:val="00DA01B4"/>
    <w:rsid w:val="00DA0568"/>
    <w:rsid w:val="00DA057E"/>
    <w:rsid w:val="00DA05E0"/>
    <w:rsid w:val="00DA076A"/>
    <w:rsid w:val="00DA07E7"/>
    <w:rsid w:val="00DA0977"/>
    <w:rsid w:val="00DA099E"/>
    <w:rsid w:val="00DA099F"/>
    <w:rsid w:val="00DA0B6B"/>
    <w:rsid w:val="00DA0C5A"/>
    <w:rsid w:val="00DA0EEB"/>
    <w:rsid w:val="00DA1164"/>
    <w:rsid w:val="00DA11AD"/>
    <w:rsid w:val="00DA127A"/>
    <w:rsid w:val="00DA128A"/>
    <w:rsid w:val="00DA12FC"/>
    <w:rsid w:val="00DA13F9"/>
    <w:rsid w:val="00DA1411"/>
    <w:rsid w:val="00DA1423"/>
    <w:rsid w:val="00DA1657"/>
    <w:rsid w:val="00DA1784"/>
    <w:rsid w:val="00DA17EB"/>
    <w:rsid w:val="00DA180B"/>
    <w:rsid w:val="00DA1845"/>
    <w:rsid w:val="00DA18C9"/>
    <w:rsid w:val="00DA193D"/>
    <w:rsid w:val="00DA1B86"/>
    <w:rsid w:val="00DA1D9D"/>
    <w:rsid w:val="00DA2025"/>
    <w:rsid w:val="00DA20B6"/>
    <w:rsid w:val="00DA22B7"/>
    <w:rsid w:val="00DA24CA"/>
    <w:rsid w:val="00DA263F"/>
    <w:rsid w:val="00DA2901"/>
    <w:rsid w:val="00DA2A38"/>
    <w:rsid w:val="00DA2A48"/>
    <w:rsid w:val="00DA2B65"/>
    <w:rsid w:val="00DA2BF0"/>
    <w:rsid w:val="00DA2CFA"/>
    <w:rsid w:val="00DA2F8D"/>
    <w:rsid w:val="00DA2FB6"/>
    <w:rsid w:val="00DA2FD9"/>
    <w:rsid w:val="00DA2FEA"/>
    <w:rsid w:val="00DA3074"/>
    <w:rsid w:val="00DA309A"/>
    <w:rsid w:val="00DA3290"/>
    <w:rsid w:val="00DA32C5"/>
    <w:rsid w:val="00DA3327"/>
    <w:rsid w:val="00DA33CB"/>
    <w:rsid w:val="00DA33F8"/>
    <w:rsid w:val="00DA341B"/>
    <w:rsid w:val="00DA3921"/>
    <w:rsid w:val="00DA3970"/>
    <w:rsid w:val="00DA3A27"/>
    <w:rsid w:val="00DA3A82"/>
    <w:rsid w:val="00DA3AB9"/>
    <w:rsid w:val="00DA3AEF"/>
    <w:rsid w:val="00DA3B3B"/>
    <w:rsid w:val="00DA3E3E"/>
    <w:rsid w:val="00DA3E76"/>
    <w:rsid w:val="00DA3E9D"/>
    <w:rsid w:val="00DA3F76"/>
    <w:rsid w:val="00DA40B8"/>
    <w:rsid w:val="00DA426F"/>
    <w:rsid w:val="00DA4276"/>
    <w:rsid w:val="00DA429D"/>
    <w:rsid w:val="00DA4588"/>
    <w:rsid w:val="00DA4703"/>
    <w:rsid w:val="00DA473C"/>
    <w:rsid w:val="00DA4792"/>
    <w:rsid w:val="00DA4949"/>
    <w:rsid w:val="00DA49B5"/>
    <w:rsid w:val="00DA4A28"/>
    <w:rsid w:val="00DA4A29"/>
    <w:rsid w:val="00DA4A37"/>
    <w:rsid w:val="00DA4CA2"/>
    <w:rsid w:val="00DA4D65"/>
    <w:rsid w:val="00DA5017"/>
    <w:rsid w:val="00DA5125"/>
    <w:rsid w:val="00DA517C"/>
    <w:rsid w:val="00DA51B0"/>
    <w:rsid w:val="00DA52FC"/>
    <w:rsid w:val="00DA537B"/>
    <w:rsid w:val="00DA55DE"/>
    <w:rsid w:val="00DA565A"/>
    <w:rsid w:val="00DA5758"/>
    <w:rsid w:val="00DA5A4D"/>
    <w:rsid w:val="00DA5B1C"/>
    <w:rsid w:val="00DA5CCA"/>
    <w:rsid w:val="00DA5E2D"/>
    <w:rsid w:val="00DA5E55"/>
    <w:rsid w:val="00DA61B2"/>
    <w:rsid w:val="00DA61E7"/>
    <w:rsid w:val="00DA6299"/>
    <w:rsid w:val="00DA654C"/>
    <w:rsid w:val="00DA65C4"/>
    <w:rsid w:val="00DA67DC"/>
    <w:rsid w:val="00DA6AE4"/>
    <w:rsid w:val="00DA6BE0"/>
    <w:rsid w:val="00DA6C27"/>
    <w:rsid w:val="00DA6D1E"/>
    <w:rsid w:val="00DA6E55"/>
    <w:rsid w:val="00DA70F4"/>
    <w:rsid w:val="00DA711D"/>
    <w:rsid w:val="00DA7122"/>
    <w:rsid w:val="00DA7137"/>
    <w:rsid w:val="00DA719B"/>
    <w:rsid w:val="00DA72EC"/>
    <w:rsid w:val="00DA74C6"/>
    <w:rsid w:val="00DA77D7"/>
    <w:rsid w:val="00DA784D"/>
    <w:rsid w:val="00DA78D5"/>
    <w:rsid w:val="00DA7AC9"/>
    <w:rsid w:val="00DA7BF3"/>
    <w:rsid w:val="00DA7C65"/>
    <w:rsid w:val="00DA7E87"/>
    <w:rsid w:val="00DB005A"/>
    <w:rsid w:val="00DB00E0"/>
    <w:rsid w:val="00DB0160"/>
    <w:rsid w:val="00DB0181"/>
    <w:rsid w:val="00DB034B"/>
    <w:rsid w:val="00DB03F5"/>
    <w:rsid w:val="00DB04D6"/>
    <w:rsid w:val="00DB0531"/>
    <w:rsid w:val="00DB0767"/>
    <w:rsid w:val="00DB0800"/>
    <w:rsid w:val="00DB0B68"/>
    <w:rsid w:val="00DB0B74"/>
    <w:rsid w:val="00DB0C07"/>
    <w:rsid w:val="00DB0D47"/>
    <w:rsid w:val="00DB1111"/>
    <w:rsid w:val="00DB12FE"/>
    <w:rsid w:val="00DB1431"/>
    <w:rsid w:val="00DB148F"/>
    <w:rsid w:val="00DB14C0"/>
    <w:rsid w:val="00DB157C"/>
    <w:rsid w:val="00DB1679"/>
    <w:rsid w:val="00DB1771"/>
    <w:rsid w:val="00DB177C"/>
    <w:rsid w:val="00DB1D9A"/>
    <w:rsid w:val="00DB1DA2"/>
    <w:rsid w:val="00DB1E9A"/>
    <w:rsid w:val="00DB2043"/>
    <w:rsid w:val="00DB2144"/>
    <w:rsid w:val="00DB2411"/>
    <w:rsid w:val="00DB24D1"/>
    <w:rsid w:val="00DB2580"/>
    <w:rsid w:val="00DB2622"/>
    <w:rsid w:val="00DB2664"/>
    <w:rsid w:val="00DB2671"/>
    <w:rsid w:val="00DB26AF"/>
    <w:rsid w:val="00DB26D8"/>
    <w:rsid w:val="00DB26E5"/>
    <w:rsid w:val="00DB2784"/>
    <w:rsid w:val="00DB27DE"/>
    <w:rsid w:val="00DB2841"/>
    <w:rsid w:val="00DB2876"/>
    <w:rsid w:val="00DB288E"/>
    <w:rsid w:val="00DB288F"/>
    <w:rsid w:val="00DB2969"/>
    <w:rsid w:val="00DB296A"/>
    <w:rsid w:val="00DB2BA4"/>
    <w:rsid w:val="00DB2D41"/>
    <w:rsid w:val="00DB2F22"/>
    <w:rsid w:val="00DB2F51"/>
    <w:rsid w:val="00DB3036"/>
    <w:rsid w:val="00DB3051"/>
    <w:rsid w:val="00DB320C"/>
    <w:rsid w:val="00DB336D"/>
    <w:rsid w:val="00DB34E6"/>
    <w:rsid w:val="00DB35B2"/>
    <w:rsid w:val="00DB38A9"/>
    <w:rsid w:val="00DB38C7"/>
    <w:rsid w:val="00DB3A6C"/>
    <w:rsid w:val="00DB3ABC"/>
    <w:rsid w:val="00DB3ADE"/>
    <w:rsid w:val="00DB3B4C"/>
    <w:rsid w:val="00DB3BAA"/>
    <w:rsid w:val="00DB3C5E"/>
    <w:rsid w:val="00DB3C6F"/>
    <w:rsid w:val="00DB3D6A"/>
    <w:rsid w:val="00DB3E31"/>
    <w:rsid w:val="00DB3FDF"/>
    <w:rsid w:val="00DB40FE"/>
    <w:rsid w:val="00DB41C5"/>
    <w:rsid w:val="00DB41E0"/>
    <w:rsid w:val="00DB4267"/>
    <w:rsid w:val="00DB42BD"/>
    <w:rsid w:val="00DB4339"/>
    <w:rsid w:val="00DB4989"/>
    <w:rsid w:val="00DB4997"/>
    <w:rsid w:val="00DB4C2A"/>
    <w:rsid w:val="00DB4E09"/>
    <w:rsid w:val="00DB52B4"/>
    <w:rsid w:val="00DB54CD"/>
    <w:rsid w:val="00DB5672"/>
    <w:rsid w:val="00DB5977"/>
    <w:rsid w:val="00DB5A2D"/>
    <w:rsid w:val="00DB5AB1"/>
    <w:rsid w:val="00DB5AD9"/>
    <w:rsid w:val="00DB5CDF"/>
    <w:rsid w:val="00DB5DC1"/>
    <w:rsid w:val="00DB5E32"/>
    <w:rsid w:val="00DB5F43"/>
    <w:rsid w:val="00DB5FBC"/>
    <w:rsid w:val="00DB61BD"/>
    <w:rsid w:val="00DB6249"/>
    <w:rsid w:val="00DB6343"/>
    <w:rsid w:val="00DB63AE"/>
    <w:rsid w:val="00DB6453"/>
    <w:rsid w:val="00DB64C6"/>
    <w:rsid w:val="00DB6596"/>
    <w:rsid w:val="00DB6B02"/>
    <w:rsid w:val="00DB6CB6"/>
    <w:rsid w:val="00DB6E04"/>
    <w:rsid w:val="00DB6E92"/>
    <w:rsid w:val="00DB6F69"/>
    <w:rsid w:val="00DB6FA1"/>
    <w:rsid w:val="00DB7019"/>
    <w:rsid w:val="00DB70C6"/>
    <w:rsid w:val="00DB70E5"/>
    <w:rsid w:val="00DB7255"/>
    <w:rsid w:val="00DB7573"/>
    <w:rsid w:val="00DB75A6"/>
    <w:rsid w:val="00DB7703"/>
    <w:rsid w:val="00DB77BE"/>
    <w:rsid w:val="00DB7865"/>
    <w:rsid w:val="00DB7912"/>
    <w:rsid w:val="00DB7A6B"/>
    <w:rsid w:val="00DB7AD2"/>
    <w:rsid w:val="00DB7B26"/>
    <w:rsid w:val="00DB7DC4"/>
    <w:rsid w:val="00DB7EAA"/>
    <w:rsid w:val="00DB7EF3"/>
    <w:rsid w:val="00DC0051"/>
    <w:rsid w:val="00DC0093"/>
    <w:rsid w:val="00DC00E6"/>
    <w:rsid w:val="00DC011C"/>
    <w:rsid w:val="00DC0207"/>
    <w:rsid w:val="00DC03EF"/>
    <w:rsid w:val="00DC0464"/>
    <w:rsid w:val="00DC083D"/>
    <w:rsid w:val="00DC095E"/>
    <w:rsid w:val="00DC09E3"/>
    <w:rsid w:val="00DC0A56"/>
    <w:rsid w:val="00DC0A87"/>
    <w:rsid w:val="00DC0AA3"/>
    <w:rsid w:val="00DC0B1F"/>
    <w:rsid w:val="00DC0BA4"/>
    <w:rsid w:val="00DC0D44"/>
    <w:rsid w:val="00DC0EB4"/>
    <w:rsid w:val="00DC0F19"/>
    <w:rsid w:val="00DC0FE0"/>
    <w:rsid w:val="00DC1010"/>
    <w:rsid w:val="00DC10B1"/>
    <w:rsid w:val="00DC1214"/>
    <w:rsid w:val="00DC128B"/>
    <w:rsid w:val="00DC13B6"/>
    <w:rsid w:val="00DC152D"/>
    <w:rsid w:val="00DC15B2"/>
    <w:rsid w:val="00DC16AC"/>
    <w:rsid w:val="00DC17D8"/>
    <w:rsid w:val="00DC1915"/>
    <w:rsid w:val="00DC1BF3"/>
    <w:rsid w:val="00DC1D40"/>
    <w:rsid w:val="00DC1E04"/>
    <w:rsid w:val="00DC1E15"/>
    <w:rsid w:val="00DC1E43"/>
    <w:rsid w:val="00DC1F66"/>
    <w:rsid w:val="00DC1FB8"/>
    <w:rsid w:val="00DC200F"/>
    <w:rsid w:val="00DC2116"/>
    <w:rsid w:val="00DC2150"/>
    <w:rsid w:val="00DC236A"/>
    <w:rsid w:val="00DC2387"/>
    <w:rsid w:val="00DC243E"/>
    <w:rsid w:val="00DC246B"/>
    <w:rsid w:val="00DC2624"/>
    <w:rsid w:val="00DC2666"/>
    <w:rsid w:val="00DC28B9"/>
    <w:rsid w:val="00DC2A38"/>
    <w:rsid w:val="00DC2B9D"/>
    <w:rsid w:val="00DC2C19"/>
    <w:rsid w:val="00DC2E10"/>
    <w:rsid w:val="00DC2EAD"/>
    <w:rsid w:val="00DC2EB7"/>
    <w:rsid w:val="00DC3014"/>
    <w:rsid w:val="00DC3238"/>
    <w:rsid w:val="00DC32ED"/>
    <w:rsid w:val="00DC3564"/>
    <w:rsid w:val="00DC3657"/>
    <w:rsid w:val="00DC37AF"/>
    <w:rsid w:val="00DC397D"/>
    <w:rsid w:val="00DC39D2"/>
    <w:rsid w:val="00DC3B88"/>
    <w:rsid w:val="00DC3D60"/>
    <w:rsid w:val="00DC3DA0"/>
    <w:rsid w:val="00DC3DC5"/>
    <w:rsid w:val="00DC3DF3"/>
    <w:rsid w:val="00DC3E11"/>
    <w:rsid w:val="00DC3E29"/>
    <w:rsid w:val="00DC3E2A"/>
    <w:rsid w:val="00DC3EE7"/>
    <w:rsid w:val="00DC40CF"/>
    <w:rsid w:val="00DC4172"/>
    <w:rsid w:val="00DC4235"/>
    <w:rsid w:val="00DC428D"/>
    <w:rsid w:val="00DC4508"/>
    <w:rsid w:val="00DC452F"/>
    <w:rsid w:val="00DC4643"/>
    <w:rsid w:val="00DC4740"/>
    <w:rsid w:val="00DC47BB"/>
    <w:rsid w:val="00DC4835"/>
    <w:rsid w:val="00DC4846"/>
    <w:rsid w:val="00DC48B6"/>
    <w:rsid w:val="00DC49B2"/>
    <w:rsid w:val="00DC49FD"/>
    <w:rsid w:val="00DC4AFD"/>
    <w:rsid w:val="00DC4C0F"/>
    <w:rsid w:val="00DC4E19"/>
    <w:rsid w:val="00DC4E31"/>
    <w:rsid w:val="00DC4EF0"/>
    <w:rsid w:val="00DC4F42"/>
    <w:rsid w:val="00DC50AB"/>
    <w:rsid w:val="00DC5417"/>
    <w:rsid w:val="00DC546E"/>
    <w:rsid w:val="00DC5595"/>
    <w:rsid w:val="00DC56B9"/>
    <w:rsid w:val="00DC583A"/>
    <w:rsid w:val="00DC5C10"/>
    <w:rsid w:val="00DC5ECE"/>
    <w:rsid w:val="00DC5FC9"/>
    <w:rsid w:val="00DC60F9"/>
    <w:rsid w:val="00DC6138"/>
    <w:rsid w:val="00DC6143"/>
    <w:rsid w:val="00DC6383"/>
    <w:rsid w:val="00DC6420"/>
    <w:rsid w:val="00DC6584"/>
    <w:rsid w:val="00DC65AA"/>
    <w:rsid w:val="00DC65AE"/>
    <w:rsid w:val="00DC6811"/>
    <w:rsid w:val="00DC6817"/>
    <w:rsid w:val="00DC6832"/>
    <w:rsid w:val="00DC6833"/>
    <w:rsid w:val="00DC6A70"/>
    <w:rsid w:val="00DC6AA6"/>
    <w:rsid w:val="00DC6FA1"/>
    <w:rsid w:val="00DC7051"/>
    <w:rsid w:val="00DC7187"/>
    <w:rsid w:val="00DC72A9"/>
    <w:rsid w:val="00DC7400"/>
    <w:rsid w:val="00DC7701"/>
    <w:rsid w:val="00DC780C"/>
    <w:rsid w:val="00DC784C"/>
    <w:rsid w:val="00DC7A6F"/>
    <w:rsid w:val="00DC7F5C"/>
    <w:rsid w:val="00DCA1A0"/>
    <w:rsid w:val="00DD02A3"/>
    <w:rsid w:val="00DD02FF"/>
    <w:rsid w:val="00DD04C9"/>
    <w:rsid w:val="00DD071C"/>
    <w:rsid w:val="00DD075E"/>
    <w:rsid w:val="00DD0822"/>
    <w:rsid w:val="00DD09F9"/>
    <w:rsid w:val="00DD0A16"/>
    <w:rsid w:val="00DD0A65"/>
    <w:rsid w:val="00DD114A"/>
    <w:rsid w:val="00DD12D2"/>
    <w:rsid w:val="00DD12EE"/>
    <w:rsid w:val="00DD132D"/>
    <w:rsid w:val="00DD1406"/>
    <w:rsid w:val="00DD1589"/>
    <w:rsid w:val="00DD15CF"/>
    <w:rsid w:val="00DD1681"/>
    <w:rsid w:val="00DD181B"/>
    <w:rsid w:val="00DD183D"/>
    <w:rsid w:val="00DD1872"/>
    <w:rsid w:val="00DD19EA"/>
    <w:rsid w:val="00DD1E36"/>
    <w:rsid w:val="00DD2047"/>
    <w:rsid w:val="00DD20CA"/>
    <w:rsid w:val="00DD2512"/>
    <w:rsid w:val="00DD2530"/>
    <w:rsid w:val="00DD2624"/>
    <w:rsid w:val="00DD2747"/>
    <w:rsid w:val="00DD2935"/>
    <w:rsid w:val="00DD29AD"/>
    <w:rsid w:val="00DD29E9"/>
    <w:rsid w:val="00DD2BA5"/>
    <w:rsid w:val="00DD2C78"/>
    <w:rsid w:val="00DD2DE5"/>
    <w:rsid w:val="00DD2F8C"/>
    <w:rsid w:val="00DD30EE"/>
    <w:rsid w:val="00DD327B"/>
    <w:rsid w:val="00DD32F1"/>
    <w:rsid w:val="00DD343C"/>
    <w:rsid w:val="00DD34F0"/>
    <w:rsid w:val="00DD36A3"/>
    <w:rsid w:val="00DD3DE5"/>
    <w:rsid w:val="00DD3E37"/>
    <w:rsid w:val="00DD419F"/>
    <w:rsid w:val="00DD4542"/>
    <w:rsid w:val="00DD460D"/>
    <w:rsid w:val="00DD4695"/>
    <w:rsid w:val="00DD46E2"/>
    <w:rsid w:val="00DD47C6"/>
    <w:rsid w:val="00DD47F4"/>
    <w:rsid w:val="00DD4818"/>
    <w:rsid w:val="00DD49C8"/>
    <w:rsid w:val="00DD49D2"/>
    <w:rsid w:val="00DD4B51"/>
    <w:rsid w:val="00DD4B67"/>
    <w:rsid w:val="00DD4D16"/>
    <w:rsid w:val="00DD4F34"/>
    <w:rsid w:val="00DD5251"/>
    <w:rsid w:val="00DD5369"/>
    <w:rsid w:val="00DD54A4"/>
    <w:rsid w:val="00DD55BD"/>
    <w:rsid w:val="00DD55EB"/>
    <w:rsid w:val="00DD56CE"/>
    <w:rsid w:val="00DD57AB"/>
    <w:rsid w:val="00DD5B5A"/>
    <w:rsid w:val="00DD5D9E"/>
    <w:rsid w:val="00DD6026"/>
    <w:rsid w:val="00DD62FC"/>
    <w:rsid w:val="00DD63A2"/>
    <w:rsid w:val="00DD64F8"/>
    <w:rsid w:val="00DD6644"/>
    <w:rsid w:val="00DD664B"/>
    <w:rsid w:val="00DD6675"/>
    <w:rsid w:val="00DD6840"/>
    <w:rsid w:val="00DD68B0"/>
    <w:rsid w:val="00DD6AC4"/>
    <w:rsid w:val="00DD6B7B"/>
    <w:rsid w:val="00DD6B88"/>
    <w:rsid w:val="00DD6C9B"/>
    <w:rsid w:val="00DD7009"/>
    <w:rsid w:val="00DD7076"/>
    <w:rsid w:val="00DD70BB"/>
    <w:rsid w:val="00DD7199"/>
    <w:rsid w:val="00DD71AA"/>
    <w:rsid w:val="00DD7304"/>
    <w:rsid w:val="00DD73B8"/>
    <w:rsid w:val="00DD7553"/>
    <w:rsid w:val="00DD7564"/>
    <w:rsid w:val="00DD76C9"/>
    <w:rsid w:val="00DD7782"/>
    <w:rsid w:val="00DD7884"/>
    <w:rsid w:val="00DD78DB"/>
    <w:rsid w:val="00DD7B41"/>
    <w:rsid w:val="00DD7C48"/>
    <w:rsid w:val="00DD7D09"/>
    <w:rsid w:val="00DD7E1C"/>
    <w:rsid w:val="00DD7F65"/>
    <w:rsid w:val="00DE0114"/>
    <w:rsid w:val="00DE018E"/>
    <w:rsid w:val="00DE01DD"/>
    <w:rsid w:val="00DE0256"/>
    <w:rsid w:val="00DE02AA"/>
    <w:rsid w:val="00DE0355"/>
    <w:rsid w:val="00DE0414"/>
    <w:rsid w:val="00DE0572"/>
    <w:rsid w:val="00DE0A29"/>
    <w:rsid w:val="00DE0A36"/>
    <w:rsid w:val="00DE0A3F"/>
    <w:rsid w:val="00DE0AA9"/>
    <w:rsid w:val="00DE0BBF"/>
    <w:rsid w:val="00DE0F0F"/>
    <w:rsid w:val="00DE1085"/>
    <w:rsid w:val="00DE1092"/>
    <w:rsid w:val="00DE10B3"/>
    <w:rsid w:val="00DE14C0"/>
    <w:rsid w:val="00DE15A1"/>
    <w:rsid w:val="00DE17D0"/>
    <w:rsid w:val="00DE1911"/>
    <w:rsid w:val="00DE1A8D"/>
    <w:rsid w:val="00DE1C1D"/>
    <w:rsid w:val="00DE1CB3"/>
    <w:rsid w:val="00DE1DEB"/>
    <w:rsid w:val="00DE2083"/>
    <w:rsid w:val="00DE2374"/>
    <w:rsid w:val="00DE27B5"/>
    <w:rsid w:val="00DE27F6"/>
    <w:rsid w:val="00DE2821"/>
    <w:rsid w:val="00DE2867"/>
    <w:rsid w:val="00DE287E"/>
    <w:rsid w:val="00DE28FB"/>
    <w:rsid w:val="00DE2939"/>
    <w:rsid w:val="00DE2947"/>
    <w:rsid w:val="00DE29F2"/>
    <w:rsid w:val="00DE2A0F"/>
    <w:rsid w:val="00DE2A3E"/>
    <w:rsid w:val="00DE2CBB"/>
    <w:rsid w:val="00DE2CCA"/>
    <w:rsid w:val="00DE2CCB"/>
    <w:rsid w:val="00DE2D1B"/>
    <w:rsid w:val="00DE318E"/>
    <w:rsid w:val="00DE31F4"/>
    <w:rsid w:val="00DE330C"/>
    <w:rsid w:val="00DE335B"/>
    <w:rsid w:val="00DE381B"/>
    <w:rsid w:val="00DE3898"/>
    <w:rsid w:val="00DE3939"/>
    <w:rsid w:val="00DE39F4"/>
    <w:rsid w:val="00DE3B4A"/>
    <w:rsid w:val="00DE3E87"/>
    <w:rsid w:val="00DE3F5F"/>
    <w:rsid w:val="00DE41F0"/>
    <w:rsid w:val="00DE4278"/>
    <w:rsid w:val="00DE43CF"/>
    <w:rsid w:val="00DE44B1"/>
    <w:rsid w:val="00DE4572"/>
    <w:rsid w:val="00DE460D"/>
    <w:rsid w:val="00DE466B"/>
    <w:rsid w:val="00DE4717"/>
    <w:rsid w:val="00DE47C8"/>
    <w:rsid w:val="00DE47D1"/>
    <w:rsid w:val="00DE4904"/>
    <w:rsid w:val="00DE492D"/>
    <w:rsid w:val="00DE4941"/>
    <w:rsid w:val="00DE4978"/>
    <w:rsid w:val="00DE4A33"/>
    <w:rsid w:val="00DE4ACD"/>
    <w:rsid w:val="00DE4C90"/>
    <w:rsid w:val="00DE4CD9"/>
    <w:rsid w:val="00DE4DBD"/>
    <w:rsid w:val="00DE4DF0"/>
    <w:rsid w:val="00DE4F32"/>
    <w:rsid w:val="00DE4F7E"/>
    <w:rsid w:val="00DE50DC"/>
    <w:rsid w:val="00DE554D"/>
    <w:rsid w:val="00DE55C3"/>
    <w:rsid w:val="00DE5793"/>
    <w:rsid w:val="00DE5970"/>
    <w:rsid w:val="00DE5E86"/>
    <w:rsid w:val="00DE5EE5"/>
    <w:rsid w:val="00DE5FF1"/>
    <w:rsid w:val="00DE61AE"/>
    <w:rsid w:val="00DE61FD"/>
    <w:rsid w:val="00DE63F8"/>
    <w:rsid w:val="00DE65C5"/>
    <w:rsid w:val="00DE671D"/>
    <w:rsid w:val="00DE6826"/>
    <w:rsid w:val="00DE690F"/>
    <w:rsid w:val="00DE696C"/>
    <w:rsid w:val="00DE69A8"/>
    <w:rsid w:val="00DE6D1E"/>
    <w:rsid w:val="00DE6D22"/>
    <w:rsid w:val="00DE708A"/>
    <w:rsid w:val="00DE717A"/>
    <w:rsid w:val="00DE72DD"/>
    <w:rsid w:val="00DE73A0"/>
    <w:rsid w:val="00DE7530"/>
    <w:rsid w:val="00DE7739"/>
    <w:rsid w:val="00DE7939"/>
    <w:rsid w:val="00DE7B53"/>
    <w:rsid w:val="00DE7B61"/>
    <w:rsid w:val="00DE7BF9"/>
    <w:rsid w:val="00DE7CB3"/>
    <w:rsid w:val="00DE7F0B"/>
    <w:rsid w:val="00DF00B2"/>
    <w:rsid w:val="00DF01FE"/>
    <w:rsid w:val="00DF05CB"/>
    <w:rsid w:val="00DF070D"/>
    <w:rsid w:val="00DF0750"/>
    <w:rsid w:val="00DF0821"/>
    <w:rsid w:val="00DF088B"/>
    <w:rsid w:val="00DF08BB"/>
    <w:rsid w:val="00DF0A78"/>
    <w:rsid w:val="00DF0B2A"/>
    <w:rsid w:val="00DF0B9A"/>
    <w:rsid w:val="00DF0C4D"/>
    <w:rsid w:val="00DF0CA4"/>
    <w:rsid w:val="00DF0DF6"/>
    <w:rsid w:val="00DF0E3C"/>
    <w:rsid w:val="00DF0E72"/>
    <w:rsid w:val="00DF0ED4"/>
    <w:rsid w:val="00DF0F30"/>
    <w:rsid w:val="00DF0F61"/>
    <w:rsid w:val="00DF1078"/>
    <w:rsid w:val="00DF1269"/>
    <w:rsid w:val="00DF1270"/>
    <w:rsid w:val="00DF12FB"/>
    <w:rsid w:val="00DF14A4"/>
    <w:rsid w:val="00DF14C2"/>
    <w:rsid w:val="00DF153F"/>
    <w:rsid w:val="00DF154A"/>
    <w:rsid w:val="00DF15EE"/>
    <w:rsid w:val="00DF161F"/>
    <w:rsid w:val="00DF1943"/>
    <w:rsid w:val="00DF19D7"/>
    <w:rsid w:val="00DF1C02"/>
    <w:rsid w:val="00DF1CDA"/>
    <w:rsid w:val="00DF1F12"/>
    <w:rsid w:val="00DF1F69"/>
    <w:rsid w:val="00DF20A9"/>
    <w:rsid w:val="00DF22A6"/>
    <w:rsid w:val="00DF239B"/>
    <w:rsid w:val="00DF23A3"/>
    <w:rsid w:val="00DF24DC"/>
    <w:rsid w:val="00DF2552"/>
    <w:rsid w:val="00DF2583"/>
    <w:rsid w:val="00DF267E"/>
    <w:rsid w:val="00DF29C2"/>
    <w:rsid w:val="00DF29FC"/>
    <w:rsid w:val="00DF2A34"/>
    <w:rsid w:val="00DF2A4F"/>
    <w:rsid w:val="00DF2AE6"/>
    <w:rsid w:val="00DF2B3B"/>
    <w:rsid w:val="00DF2B84"/>
    <w:rsid w:val="00DF2BE2"/>
    <w:rsid w:val="00DF2CB3"/>
    <w:rsid w:val="00DF2CF7"/>
    <w:rsid w:val="00DF2F73"/>
    <w:rsid w:val="00DF31B0"/>
    <w:rsid w:val="00DF31D0"/>
    <w:rsid w:val="00DF3437"/>
    <w:rsid w:val="00DF348F"/>
    <w:rsid w:val="00DF353D"/>
    <w:rsid w:val="00DF35ED"/>
    <w:rsid w:val="00DF3626"/>
    <w:rsid w:val="00DF363E"/>
    <w:rsid w:val="00DF37F8"/>
    <w:rsid w:val="00DF38F3"/>
    <w:rsid w:val="00DF3A11"/>
    <w:rsid w:val="00DF3BEA"/>
    <w:rsid w:val="00DF3D31"/>
    <w:rsid w:val="00DF3DD1"/>
    <w:rsid w:val="00DF42A8"/>
    <w:rsid w:val="00DF4589"/>
    <w:rsid w:val="00DF45D4"/>
    <w:rsid w:val="00DF4601"/>
    <w:rsid w:val="00DF46A6"/>
    <w:rsid w:val="00DF474F"/>
    <w:rsid w:val="00DF479D"/>
    <w:rsid w:val="00DF49DD"/>
    <w:rsid w:val="00DF4BA8"/>
    <w:rsid w:val="00DF4FE1"/>
    <w:rsid w:val="00DF4FE9"/>
    <w:rsid w:val="00DF518A"/>
    <w:rsid w:val="00DF51A7"/>
    <w:rsid w:val="00DF51AB"/>
    <w:rsid w:val="00DF5461"/>
    <w:rsid w:val="00DF5480"/>
    <w:rsid w:val="00DF5634"/>
    <w:rsid w:val="00DF584C"/>
    <w:rsid w:val="00DF58C3"/>
    <w:rsid w:val="00DF58D4"/>
    <w:rsid w:val="00DF58DF"/>
    <w:rsid w:val="00DF5915"/>
    <w:rsid w:val="00DF59E1"/>
    <w:rsid w:val="00DF5A3B"/>
    <w:rsid w:val="00DF5A6D"/>
    <w:rsid w:val="00DF5D3E"/>
    <w:rsid w:val="00DF5DCB"/>
    <w:rsid w:val="00DF5E2D"/>
    <w:rsid w:val="00DF5E76"/>
    <w:rsid w:val="00DF61D0"/>
    <w:rsid w:val="00DF61EE"/>
    <w:rsid w:val="00DF639D"/>
    <w:rsid w:val="00DF659B"/>
    <w:rsid w:val="00DF6712"/>
    <w:rsid w:val="00DF6816"/>
    <w:rsid w:val="00DF6957"/>
    <w:rsid w:val="00DF6B34"/>
    <w:rsid w:val="00DF6BD7"/>
    <w:rsid w:val="00DF6C3A"/>
    <w:rsid w:val="00DF6D1D"/>
    <w:rsid w:val="00DF6D83"/>
    <w:rsid w:val="00DF6D98"/>
    <w:rsid w:val="00DF6E05"/>
    <w:rsid w:val="00DF6E31"/>
    <w:rsid w:val="00DF708B"/>
    <w:rsid w:val="00DF72EA"/>
    <w:rsid w:val="00DF7395"/>
    <w:rsid w:val="00DF742E"/>
    <w:rsid w:val="00DF7582"/>
    <w:rsid w:val="00DF7686"/>
    <w:rsid w:val="00DF77EE"/>
    <w:rsid w:val="00DF78AB"/>
    <w:rsid w:val="00DF7915"/>
    <w:rsid w:val="00DF7A02"/>
    <w:rsid w:val="00DF7AAF"/>
    <w:rsid w:val="00DF7D93"/>
    <w:rsid w:val="00DF7DC5"/>
    <w:rsid w:val="00DF7E27"/>
    <w:rsid w:val="00E00334"/>
    <w:rsid w:val="00E00415"/>
    <w:rsid w:val="00E00480"/>
    <w:rsid w:val="00E004A1"/>
    <w:rsid w:val="00E0051C"/>
    <w:rsid w:val="00E00602"/>
    <w:rsid w:val="00E006F7"/>
    <w:rsid w:val="00E00769"/>
    <w:rsid w:val="00E0078D"/>
    <w:rsid w:val="00E008F5"/>
    <w:rsid w:val="00E009C8"/>
    <w:rsid w:val="00E00B7E"/>
    <w:rsid w:val="00E00D9A"/>
    <w:rsid w:val="00E00F51"/>
    <w:rsid w:val="00E00F53"/>
    <w:rsid w:val="00E011AF"/>
    <w:rsid w:val="00E01328"/>
    <w:rsid w:val="00E015A2"/>
    <w:rsid w:val="00E0162A"/>
    <w:rsid w:val="00E01774"/>
    <w:rsid w:val="00E01857"/>
    <w:rsid w:val="00E01929"/>
    <w:rsid w:val="00E01B36"/>
    <w:rsid w:val="00E01BC7"/>
    <w:rsid w:val="00E01DC0"/>
    <w:rsid w:val="00E01ECC"/>
    <w:rsid w:val="00E01F9E"/>
    <w:rsid w:val="00E021F1"/>
    <w:rsid w:val="00E02287"/>
    <w:rsid w:val="00E0234D"/>
    <w:rsid w:val="00E0236B"/>
    <w:rsid w:val="00E024D0"/>
    <w:rsid w:val="00E0259D"/>
    <w:rsid w:val="00E02606"/>
    <w:rsid w:val="00E02677"/>
    <w:rsid w:val="00E0290F"/>
    <w:rsid w:val="00E0296D"/>
    <w:rsid w:val="00E029E2"/>
    <w:rsid w:val="00E02AC6"/>
    <w:rsid w:val="00E02B59"/>
    <w:rsid w:val="00E02C59"/>
    <w:rsid w:val="00E02D94"/>
    <w:rsid w:val="00E03224"/>
    <w:rsid w:val="00E03242"/>
    <w:rsid w:val="00E033CB"/>
    <w:rsid w:val="00E034E3"/>
    <w:rsid w:val="00E0355A"/>
    <w:rsid w:val="00E035C2"/>
    <w:rsid w:val="00E035FB"/>
    <w:rsid w:val="00E03618"/>
    <w:rsid w:val="00E03747"/>
    <w:rsid w:val="00E03781"/>
    <w:rsid w:val="00E03936"/>
    <w:rsid w:val="00E03C34"/>
    <w:rsid w:val="00E03C37"/>
    <w:rsid w:val="00E03CFB"/>
    <w:rsid w:val="00E03E26"/>
    <w:rsid w:val="00E03E3D"/>
    <w:rsid w:val="00E04135"/>
    <w:rsid w:val="00E0413B"/>
    <w:rsid w:val="00E043DB"/>
    <w:rsid w:val="00E04465"/>
    <w:rsid w:val="00E04693"/>
    <w:rsid w:val="00E04703"/>
    <w:rsid w:val="00E04726"/>
    <w:rsid w:val="00E0474F"/>
    <w:rsid w:val="00E047A0"/>
    <w:rsid w:val="00E048D7"/>
    <w:rsid w:val="00E0491C"/>
    <w:rsid w:val="00E049B7"/>
    <w:rsid w:val="00E04B5D"/>
    <w:rsid w:val="00E04B8F"/>
    <w:rsid w:val="00E04D6C"/>
    <w:rsid w:val="00E04EE6"/>
    <w:rsid w:val="00E04F58"/>
    <w:rsid w:val="00E04F6C"/>
    <w:rsid w:val="00E0500A"/>
    <w:rsid w:val="00E052E8"/>
    <w:rsid w:val="00E05307"/>
    <w:rsid w:val="00E05365"/>
    <w:rsid w:val="00E0547E"/>
    <w:rsid w:val="00E0553C"/>
    <w:rsid w:val="00E057A9"/>
    <w:rsid w:val="00E058D3"/>
    <w:rsid w:val="00E05B93"/>
    <w:rsid w:val="00E05BA6"/>
    <w:rsid w:val="00E05C9B"/>
    <w:rsid w:val="00E05D84"/>
    <w:rsid w:val="00E05FA8"/>
    <w:rsid w:val="00E0601A"/>
    <w:rsid w:val="00E0602B"/>
    <w:rsid w:val="00E061F4"/>
    <w:rsid w:val="00E0622F"/>
    <w:rsid w:val="00E065E0"/>
    <w:rsid w:val="00E06A62"/>
    <w:rsid w:val="00E06A7C"/>
    <w:rsid w:val="00E06B58"/>
    <w:rsid w:val="00E06CE5"/>
    <w:rsid w:val="00E06EEB"/>
    <w:rsid w:val="00E06F75"/>
    <w:rsid w:val="00E0707B"/>
    <w:rsid w:val="00E07297"/>
    <w:rsid w:val="00E072CC"/>
    <w:rsid w:val="00E0741E"/>
    <w:rsid w:val="00E075C7"/>
    <w:rsid w:val="00E07638"/>
    <w:rsid w:val="00E0777C"/>
    <w:rsid w:val="00E077AA"/>
    <w:rsid w:val="00E079B1"/>
    <w:rsid w:val="00E07B16"/>
    <w:rsid w:val="00E07B6D"/>
    <w:rsid w:val="00E07D26"/>
    <w:rsid w:val="00E07EA8"/>
    <w:rsid w:val="00E10168"/>
    <w:rsid w:val="00E102FF"/>
    <w:rsid w:val="00E1030E"/>
    <w:rsid w:val="00E10311"/>
    <w:rsid w:val="00E103F3"/>
    <w:rsid w:val="00E10451"/>
    <w:rsid w:val="00E104F3"/>
    <w:rsid w:val="00E104F9"/>
    <w:rsid w:val="00E10685"/>
    <w:rsid w:val="00E1076E"/>
    <w:rsid w:val="00E10807"/>
    <w:rsid w:val="00E10866"/>
    <w:rsid w:val="00E1090C"/>
    <w:rsid w:val="00E109BE"/>
    <w:rsid w:val="00E10ACF"/>
    <w:rsid w:val="00E10B4D"/>
    <w:rsid w:val="00E10CF1"/>
    <w:rsid w:val="00E10D02"/>
    <w:rsid w:val="00E10E79"/>
    <w:rsid w:val="00E10F5E"/>
    <w:rsid w:val="00E10FF5"/>
    <w:rsid w:val="00E11362"/>
    <w:rsid w:val="00E113EA"/>
    <w:rsid w:val="00E11463"/>
    <w:rsid w:val="00E114F1"/>
    <w:rsid w:val="00E1158D"/>
    <w:rsid w:val="00E115B5"/>
    <w:rsid w:val="00E11633"/>
    <w:rsid w:val="00E11733"/>
    <w:rsid w:val="00E11AAD"/>
    <w:rsid w:val="00E11B3A"/>
    <w:rsid w:val="00E11B88"/>
    <w:rsid w:val="00E11B92"/>
    <w:rsid w:val="00E11BD0"/>
    <w:rsid w:val="00E11D38"/>
    <w:rsid w:val="00E11D9E"/>
    <w:rsid w:val="00E11E32"/>
    <w:rsid w:val="00E120A0"/>
    <w:rsid w:val="00E122FA"/>
    <w:rsid w:val="00E122FE"/>
    <w:rsid w:val="00E12545"/>
    <w:rsid w:val="00E12602"/>
    <w:rsid w:val="00E126EF"/>
    <w:rsid w:val="00E12778"/>
    <w:rsid w:val="00E12A74"/>
    <w:rsid w:val="00E12C6B"/>
    <w:rsid w:val="00E12D50"/>
    <w:rsid w:val="00E12EDF"/>
    <w:rsid w:val="00E12FA9"/>
    <w:rsid w:val="00E132FB"/>
    <w:rsid w:val="00E13397"/>
    <w:rsid w:val="00E133EF"/>
    <w:rsid w:val="00E13468"/>
    <w:rsid w:val="00E134CE"/>
    <w:rsid w:val="00E134E3"/>
    <w:rsid w:val="00E13513"/>
    <w:rsid w:val="00E135EE"/>
    <w:rsid w:val="00E13AE6"/>
    <w:rsid w:val="00E13C04"/>
    <w:rsid w:val="00E13CEF"/>
    <w:rsid w:val="00E13DD3"/>
    <w:rsid w:val="00E13E37"/>
    <w:rsid w:val="00E140F6"/>
    <w:rsid w:val="00E141B9"/>
    <w:rsid w:val="00E1429A"/>
    <w:rsid w:val="00E14374"/>
    <w:rsid w:val="00E14590"/>
    <w:rsid w:val="00E145D8"/>
    <w:rsid w:val="00E145DD"/>
    <w:rsid w:val="00E14983"/>
    <w:rsid w:val="00E14B9B"/>
    <w:rsid w:val="00E14CD2"/>
    <w:rsid w:val="00E14DF8"/>
    <w:rsid w:val="00E14E8F"/>
    <w:rsid w:val="00E15085"/>
    <w:rsid w:val="00E150C0"/>
    <w:rsid w:val="00E151DE"/>
    <w:rsid w:val="00E15345"/>
    <w:rsid w:val="00E153BE"/>
    <w:rsid w:val="00E153F4"/>
    <w:rsid w:val="00E156BB"/>
    <w:rsid w:val="00E15846"/>
    <w:rsid w:val="00E159FD"/>
    <w:rsid w:val="00E15B00"/>
    <w:rsid w:val="00E15D0D"/>
    <w:rsid w:val="00E15ECF"/>
    <w:rsid w:val="00E15F50"/>
    <w:rsid w:val="00E16043"/>
    <w:rsid w:val="00E160A1"/>
    <w:rsid w:val="00E1633E"/>
    <w:rsid w:val="00E164BA"/>
    <w:rsid w:val="00E164F6"/>
    <w:rsid w:val="00E16551"/>
    <w:rsid w:val="00E166B1"/>
    <w:rsid w:val="00E16BD1"/>
    <w:rsid w:val="00E16D71"/>
    <w:rsid w:val="00E16EC6"/>
    <w:rsid w:val="00E16ED1"/>
    <w:rsid w:val="00E16F98"/>
    <w:rsid w:val="00E17012"/>
    <w:rsid w:val="00E171E3"/>
    <w:rsid w:val="00E172FC"/>
    <w:rsid w:val="00E173FE"/>
    <w:rsid w:val="00E1769B"/>
    <w:rsid w:val="00E17744"/>
    <w:rsid w:val="00E177D3"/>
    <w:rsid w:val="00E17995"/>
    <w:rsid w:val="00E17A63"/>
    <w:rsid w:val="00E17DCA"/>
    <w:rsid w:val="00E17DCB"/>
    <w:rsid w:val="00E17E75"/>
    <w:rsid w:val="00E17E8E"/>
    <w:rsid w:val="00E17EA5"/>
    <w:rsid w:val="00E201C4"/>
    <w:rsid w:val="00E201E1"/>
    <w:rsid w:val="00E20269"/>
    <w:rsid w:val="00E20381"/>
    <w:rsid w:val="00E2039C"/>
    <w:rsid w:val="00E20708"/>
    <w:rsid w:val="00E20713"/>
    <w:rsid w:val="00E2096B"/>
    <w:rsid w:val="00E20ABF"/>
    <w:rsid w:val="00E20CF7"/>
    <w:rsid w:val="00E20EC5"/>
    <w:rsid w:val="00E20FE7"/>
    <w:rsid w:val="00E21149"/>
    <w:rsid w:val="00E21249"/>
    <w:rsid w:val="00E212B6"/>
    <w:rsid w:val="00E21330"/>
    <w:rsid w:val="00E214BC"/>
    <w:rsid w:val="00E21583"/>
    <w:rsid w:val="00E215A6"/>
    <w:rsid w:val="00E2167C"/>
    <w:rsid w:val="00E21720"/>
    <w:rsid w:val="00E2176E"/>
    <w:rsid w:val="00E21A8F"/>
    <w:rsid w:val="00E21AAA"/>
    <w:rsid w:val="00E21D19"/>
    <w:rsid w:val="00E21E73"/>
    <w:rsid w:val="00E21ED6"/>
    <w:rsid w:val="00E21F99"/>
    <w:rsid w:val="00E22088"/>
    <w:rsid w:val="00E2211C"/>
    <w:rsid w:val="00E22156"/>
    <w:rsid w:val="00E22205"/>
    <w:rsid w:val="00E22217"/>
    <w:rsid w:val="00E22239"/>
    <w:rsid w:val="00E2231B"/>
    <w:rsid w:val="00E2250F"/>
    <w:rsid w:val="00E22571"/>
    <w:rsid w:val="00E22656"/>
    <w:rsid w:val="00E226A4"/>
    <w:rsid w:val="00E228F9"/>
    <w:rsid w:val="00E22A51"/>
    <w:rsid w:val="00E22A89"/>
    <w:rsid w:val="00E22ACC"/>
    <w:rsid w:val="00E22C68"/>
    <w:rsid w:val="00E22C7B"/>
    <w:rsid w:val="00E22CFF"/>
    <w:rsid w:val="00E22F9B"/>
    <w:rsid w:val="00E22FD1"/>
    <w:rsid w:val="00E2301B"/>
    <w:rsid w:val="00E23067"/>
    <w:rsid w:val="00E230C4"/>
    <w:rsid w:val="00E2332D"/>
    <w:rsid w:val="00E2332E"/>
    <w:rsid w:val="00E23454"/>
    <w:rsid w:val="00E2353E"/>
    <w:rsid w:val="00E2354D"/>
    <w:rsid w:val="00E23600"/>
    <w:rsid w:val="00E23642"/>
    <w:rsid w:val="00E237B3"/>
    <w:rsid w:val="00E237DA"/>
    <w:rsid w:val="00E23887"/>
    <w:rsid w:val="00E238DA"/>
    <w:rsid w:val="00E2391F"/>
    <w:rsid w:val="00E23988"/>
    <w:rsid w:val="00E23A44"/>
    <w:rsid w:val="00E23AEC"/>
    <w:rsid w:val="00E23B00"/>
    <w:rsid w:val="00E23BB5"/>
    <w:rsid w:val="00E23C9A"/>
    <w:rsid w:val="00E23DA9"/>
    <w:rsid w:val="00E23FA5"/>
    <w:rsid w:val="00E24017"/>
    <w:rsid w:val="00E240E3"/>
    <w:rsid w:val="00E242F0"/>
    <w:rsid w:val="00E24598"/>
    <w:rsid w:val="00E24620"/>
    <w:rsid w:val="00E24B03"/>
    <w:rsid w:val="00E24B6E"/>
    <w:rsid w:val="00E24B83"/>
    <w:rsid w:val="00E24CCC"/>
    <w:rsid w:val="00E24D7C"/>
    <w:rsid w:val="00E24EBE"/>
    <w:rsid w:val="00E24F82"/>
    <w:rsid w:val="00E25158"/>
    <w:rsid w:val="00E2515E"/>
    <w:rsid w:val="00E2546A"/>
    <w:rsid w:val="00E2548D"/>
    <w:rsid w:val="00E25510"/>
    <w:rsid w:val="00E25A02"/>
    <w:rsid w:val="00E25A76"/>
    <w:rsid w:val="00E25D2E"/>
    <w:rsid w:val="00E25E0B"/>
    <w:rsid w:val="00E25E13"/>
    <w:rsid w:val="00E25EEB"/>
    <w:rsid w:val="00E26035"/>
    <w:rsid w:val="00E2622D"/>
    <w:rsid w:val="00E263C2"/>
    <w:rsid w:val="00E268C4"/>
    <w:rsid w:val="00E26C6B"/>
    <w:rsid w:val="00E26CE6"/>
    <w:rsid w:val="00E26D0A"/>
    <w:rsid w:val="00E26E18"/>
    <w:rsid w:val="00E26F14"/>
    <w:rsid w:val="00E26FAF"/>
    <w:rsid w:val="00E272F2"/>
    <w:rsid w:val="00E27378"/>
    <w:rsid w:val="00E27427"/>
    <w:rsid w:val="00E274A4"/>
    <w:rsid w:val="00E2760E"/>
    <w:rsid w:val="00E277FC"/>
    <w:rsid w:val="00E2788A"/>
    <w:rsid w:val="00E27A36"/>
    <w:rsid w:val="00E27BA8"/>
    <w:rsid w:val="00E27D0C"/>
    <w:rsid w:val="00E27D1F"/>
    <w:rsid w:val="00E27D81"/>
    <w:rsid w:val="00E27DBF"/>
    <w:rsid w:val="00E27DFC"/>
    <w:rsid w:val="00E27E29"/>
    <w:rsid w:val="00E27EF4"/>
    <w:rsid w:val="00E2BB13"/>
    <w:rsid w:val="00E300AE"/>
    <w:rsid w:val="00E30106"/>
    <w:rsid w:val="00E30193"/>
    <w:rsid w:val="00E3019F"/>
    <w:rsid w:val="00E3022D"/>
    <w:rsid w:val="00E302D5"/>
    <w:rsid w:val="00E30367"/>
    <w:rsid w:val="00E3045E"/>
    <w:rsid w:val="00E3053F"/>
    <w:rsid w:val="00E305D5"/>
    <w:rsid w:val="00E3060D"/>
    <w:rsid w:val="00E3067E"/>
    <w:rsid w:val="00E30685"/>
    <w:rsid w:val="00E3084F"/>
    <w:rsid w:val="00E30889"/>
    <w:rsid w:val="00E308A9"/>
    <w:rsid w:val="00E308C3"/>
    <w:rsid w:val="00E30909"/>
    <w:rsid w:val="00E3093D"/>
    <w:rsid w:val="00E30CFA"/>
    <w:rsid w:val="00E30D69"/>
    <w:rsid w:val="00E30D81"/>
    <w:rsid w:val="00E30F85"/>
    <w:rsid w:val="00E30FE7"/>
    <w:rsid w:val="00E31013"/>
    <w:rsid w:val="00E3104C"/>
    <w:rsid w:val="00E311F8"/>
    <w:rsid w:val="00E31233"/>
    <w:rsid w:val="00E31294"/>
    <w:rsid w:val="00E3131C"/>
    <w:rsid w:val="00E31481"/>
    <w:rsid w:val="00E3156D"/>
    <w:rsid w:val="00E315EF"/>
    <w:rsid w:val="00E316A1"/>
    <w:rsid w:val="00E316A8"/>
    <w:rsid w:val="00E31711"/>
    <w:rsid w:val="00E31777"/>
    <w:rsid w:val="00E31A6D"/>
    <w:rsid w:val="00E32296"/>
    <w:rsid w:val="00E3235B"/>
    <w:rsid w:val="00E32386"/>
    <w:rsid w:val="00E32454"/>
    <w:rsid w:val="00E32491"/>
    <w:rsid w:val="00E3261E"/>
    <w:rsid w:val="00E32660"/>
    <w:rsid w:val="00E32855"/>
    <w:rsid w:val="00E32A62"/>
    <w:rsid w:val="00E32AC7"/>
    <w:rsid w:val="00E32BAC"/>
    <w:rsid w:val="00E32BEB"/>
    <w:rsid w:val="00E32E41"/>
    <w:rsid w:val="00E3307F"/>
    <w:rsid w:val="00E33364"/>
    <w:rsid w:val="00E33382"/>
    <w:rsid w:val="00E33407"/>
    <w:rsid w:val="00E33447"/>
    <w:rsid w:val="00E33496"/>
    <w:rsid w:val="00E334C9"/>
    <w:rsid w:val="00E336F4"/>
    <w:rsid w:val="00E337D9"/>
    <w:rsid w:val="00E33901"/>
    <w:rsid w:val="00E339D3"/>
    <w:rsid w:val="00E33A59"/>
    <w:rsid w:val="00E33AD7"/>
    <w:rsid w:val="00E33B3C"/>
    <w:rsid w:val="00E33BF2"/>
    <w:rsid w:val="00E33C54"/>
    <w:rsid w:val="00E33D0A"/>
    <w:rsid w:val="00E33D36"/>
    <w:rsid w:val="00E33D87"/>
    <w:rsid w:val="00E34218"/>
    <w:rsid w:val="00E3426C"/>
    <w:rsid w:val="00E34359"/>
    <w:rsid w:val="00E34362"/>
    <w:rsid w:val="00E3439C"/>
    <w:rsid w:val="00E34431"/>
    <w:rsid w:val="00E34492"/>
    <w:rsid w:val="00E347F1"/>
    <w:rsid w:val="00E3496B"/>
    <w:rsid w:val="00E3496D"/>
    <w:rsid w:val="00E34A42"/>
    <w:rsid w:val="00E34C41"/>
    <w:rsid w:val="00E34C7A"/>
    <w:rsid w:val="00E34CB1"/>
    <w:rsid w:val="00E34CD8"/>
    <w:rsid w:val="00E35263"/>
    <w:rsid w:val="00E35375"/>
    <w:rsid w:val="00E3542E"/>
    <w:rsid w:val="00E357C8"/>
    <w:rsid w:val="00E3593A"/>
    <w:rsid w:val="00E35969"/>
    <w:rsid w:val="00E35B11"/>
    <w:rsid w:val="00E36645"/>
    <w:rsid w:val="00E36754"/>
    <w:rsid w:val="00E36911"/>
    <w:rsid w:val="00E3698E"/>
    <w:rsid w:val="00E369DB"/>
    <w:rsid w:val="00E36BBC"/>
    <w:rsid w:val="00E36CA3"/>
    <w:rsid w:val="00E36F7B"/>
    <w:rsid w:val="00E37096"/>
    <w:rsid w:val="00E371C3"/>
    <w:rsid w:val="00E373D2"/>
    <w:rsid w:val="00E37862"/>
    <w:rsid w:val="00E37946"/>
    <w:rsid w:val="00E379B3"/>
    <w:rsid w:val="00E37BD8"/>
    <w:rsid w:val="00E37BF8"/>
    <w:rsid w:val="00E37CD5"/>
    <w:rsid w:val="00E37DE9"/>
    <w:rsid w:val="00E37E46"/>
    <w:rsid w:val="00E37EAB"/>
    <w:rsid w:val="00E37F79"/>
    <w:rsid w:val="00E4014B"/>
    <w:rsid w:val="00E40293"/>
    <w:rsid w:val="00E403CE"/>
    <w:rsid w:val="00E40A97"/>
    <w:rsid w:val="00E40B68"/>
    <w:rsid w:val="00E40C6B"/>
    <w:rsid w:val="00E40D35"/>
    <w:rsid w:val="00E40D90"/>
    <w:rsid w:val="00E40E20"/>
    <w:rsid w:val="00E40FCB"/>
    <w:rsid w:val="00E413A0"/>
    <w:rsid w:val="00E413CA"/>
    <w:rsid w:val="00E41662"/>
    <w:rsid w:val="00E417EA"/>
    <w:rsid w:val="00E41804"/>
    <w:rsid w:val="00E41989"/>
    <w:rsid w:val="00E41B15"/>
    <w:rsid w:val="00E41BAA"/>
    <w:rsid w:val="00E41C36"/>
    <w:rsid w:val="00E41D70"/>
    <w:rsid w:val="00E41E7F"/>
    <w:rsid w:val="00E41F71"/>
    <w:rsid w:val="00E42048"/>
    <w:rsid w:val="00E42059"/>
    <w:rsid w:val="00E42087"/>
    <w:rsid w:val="00E42336"/>
    <w:rsid w:val="00E424AD"/>
    <w:rsid w:val="00E42552"/>
    <w:rsid w:val="00E4265C"/>
    <w:rsid w:val="00E4271B"/>
    <w:rsid w:val="00E4284C"/>
    <w:rsid w:val="00E42AE6"/>
    <w:rsid w:val="00E42BFB"/>
    <w:rsid w:val="00E42CF5"/>
    <w:rsid w:val="00E42F38"/>
    <w:rsid w:val="00E42FDD"/>
    <w:rsid w:val="00E42FDE"/>
    <w:rsid w:val="00E43089"/>
    <w:rsid w:val="00E4327A"/>
    <w:rsid w:val="00E4327D"/>
    <w:rsid w:val="00E432F2"/>
    <w:rsid w:val="00E43306"/>
    <w:rsid w:val="00E43409"/>
    <w:rsid w:val="00E43501"/>
    <w:rsid w:val="00E43532"/>
    <w:rsid w:val="00E437D9"/>
    <w:rsid w:val="00E4393B"/>
    <w:rsid w:val="00E43A15"/>
    <w:rsid w:val="00E43A5F"/>
    <w:rsid w:val="00E43BC8"/>
    <w:rsid w:val="00E43C3E"/>
    <w:rsid w:val="00E43D2B"/>
    <w:rsid w:val="00E43D3C"/>
    <w:rsid w:val="00E43EF1"/>
    <w:rsid w:val="00E4413E"/>
    <w:rsid w:val="00E44242"/>
    <w:rsid w:val="00E4432D"/>
    <w:rsid w:val="00E4437A"/>
    <w:rsid w:val="00E44506"/>
    <w:rsid w:val="00E445E6"/>
    <w:rsid w:val="00E44659"/>
    <w:rsid w:val="00E4474E"/>
    <w:rsid w:val="00E44851"/>
    <w:rsid w:val="00E449C5"/>
    <w:rsid w:val="00E44B69"/>
    <w:rsid w:val="00E44C6F"/>
    <w:rsid w:val="00E44E29"/>
    <w:rsid w:val="00E45085"/>
    <w:rsid w:val="00E45229"/>
    <w:rsid w:val="00E453B7"/>
    <w:rsid w:val="00E454DC"/>
    <w:rsid w:val="00E456AB"/>
    <w:rsid w:val="00E4573A"/>
    <w:rsid w:val="00E45876"/>
    <w:rsid w:val="00E45892"/>
    <w:rsid w:val="00E458D7"/>
    <w:rsid w:val="00E45987"/>
    <w:rsid w:val="00E45A95"/>
    <w:rsid w:val="00E45ADD"/>
    <w:rsid w:val="00E45C76"/>
    <w:rsid w:val="00E45E45"/>
    <w:rsid w:val="00E45E69"/>
    <w:rsid w:val="00E45F72"/>
    <w:rsid w:val="00E45FAF"/>
    <w:rsid w:val="00E460F4"/>
    <w:rsid w:val="00E4626C"/>
    <w:rsid w:val="00E4633F"/>
    <w:rsid w:val="00E4646D"/>
    <w:rsid w:val="00E46533"/>
    <w:rsid w:val="00E4663F"/>
    <w:rsid w:val="00E46658"/>
    <w:rsid w:val="00E466D4"/>
    <w:rsid w:val="00E46800"/>
    <w:rsid w:val="00E469EB"/>
    <w:rsid w:val="00E46A10"/>
    <w:rsid w:val="00E46A3F"/>
    <w:rsid w:val="00E46A8D"/>
    <w:rsid w:val="00E46ACC"/>
    <w:rsid w:val="00E46B3A"/>
    <w:rsid w:val="00E46C25"/>
    <w:rsid w:val="00E46D13"/>
    <w:rsid w:val="00E46D4F"/>
    <w:rsid w:val="00E47187"/>
    <w:rsid w:val="00E471AF"/>
    <w:rsid w:val="00E47256"/>
    <w:rsid w:val="00E4733C"/>
    <w:rsid w:val="00E473A7"/>
    <w:rsid w:val="00E47517"/>
    <w:rsid w:val="00E476CA"/>
    <w:rsid w:val="00E4777B"/>
    <w:rsid w:val="00E479AC"/>
    <w:rsid w:val="00E5012B"/>
    <w:rsid w:val="00E50272"/>
    <w:rsid w:val="00E502AE"/>
    <w:rsid w:val="00E50379"/>
    <w:rsid w:val="00E50535"/>
    <w:rsid w:val="00E507BF"/>
    <w:rsid w:val="00E5098E"/>
    <w:rsid w:val="00E509C4"/>
    <w:rsid w:val="00E50A09"/>
    <w:rsid w:val="00E50A65"/>
    <w:rsid w:val="00E50AD4"/>
    <w:rsid w:val="00E50E14"/>
    <w:rsid w:val="00E50EA7"/>
    <w:rsid w:val="00E50FE9"/>
    <w:rsid w:val="00E50FF2"/>
    <w:rsid w:val="00E51059"/>
    <w:rsid w:val="00E5108D"/>
    <w:rsid w:val="00E51119"/>
    <w:rsid w:val="00E511C3"/>
    <w:rsid w:val="00E51330"/>
    <w:rsid w:val="00E51586"/>
    <w:rsid w:val="00E51869"/>
    <w:rsid w:val="00E518AD"/>
    <w:rsid w:val="00E51980"/>
    <w:rsid w:val="00E51E91"/>
    <w:rsid w:val="00E51EF4"/>
    <w:rsid w:val="00E51F3B"/>
    <w:rsid w:val="00E520D5"/>
    <w:rsid w:val="00E52184"/>
    <w:rsid w:val="00E521C7"/>
    <w:rsid w:val="00E522D4"/>
    <w:rsid w:val="00E52370"/>
    <w:rsid w:val="00E5242C"/>
    <w:rsid w:val="00E52588"/>
    <w:rsid w:val="00E527C1"/>
    <w:rsid w:val="00E52E4C"/>
    <w:rsid w:val="00E52ED4"/>
    <w:rsid w:val="00E5307D"/>
    <w:rsid w:val="00E53089"/>
    <w:rsid w:val="00E530F1"/>
    <w:rsid w:val="00E5310A"/>
    <w:rsid w:val="00E5314C"/>
    <w:rsid w:val="00E53329"/>
    <w:rsid w:val="00E533E4"/>
    <w:rsid w:val="00E53495"/>
    <w:rsid w:val="00E53532"/>
    <w:rsid w:val="00E53640"/>
    <w:rsid w:val="00E5375D"/>
    <w:rsid w:val="00E5377D"/>
    <w:rsid w:val="00E5378C"/>
    <w:rsid w:val="00E53872"/>
    <w:rsid w:val="00E538FD"/>
    <w:rsid w:val="00E53A92"/>
    <w:rsid w:val="00E53C2B"/>
    <w:rsid w:val="00E53C75"/>
    <w:rsid w:val="00E53D95"/>
    <w:rsid w:val="00E53DD9"/>
    <w:rsid w:val="00E53E27"/>
    <w:rsid w:val="00E53EFE"/>
    <w:rsid w:val="00E53FE1"/>
    <w:rsid w:val="00E540F5"/>
    <w:rsid w:val="00E54302"/>
    <w:rsid w:val="00E5435C"/>
    <w:rsid w:val="00E543FA"/>
    <w:rsid w:val="00E54456"/>
    <w:rsid w:val="00E544EC"/>
    <w:rsid w:val="00E544FF"/>
    <w:rsid w:val="00E54524"/>
    <w:rsid w:val="00E545A4"/>
    <w:rsid w:val="00E545DA"/>
    <w:rsid w:val="00E547B9"/>
    <w:rsid w:val="00E548B8"/>
    <w:rsid w:val="00E548FE"/>
    <w:rsid w:val="00E54B32"/>
    <w:rsid w:val="00E54ED2"/>
    <w:rsid w:val="00E54F26"/>
    <w:rsid w:val="00E55192"/>
    <w:rsid w:val="00E551B5"/>
    <w:rsid w:val="00E55684"/>
    <w:rsid w:val="00E55706"/>
    <w:rsid w:val="00E55786"/>
    <w:rsid w:val="00E55A53"/>
    <w:rsid w:val="00E55A59"/>
    <w:rsid w:val="00E55C36"/>
    <w:rsid w:val="00E55D56"/>
    <w:rsid w:val="00E55FC9"/>
    <w:rsid w:val="00E55FF5"/>
    <w:rsid w:val="00E562FA"/>
    <w:rsid w:val="00E564FF"/>
    <w:rsid w:val="00E567C8"/>
    <w:rsid w:val="00E568DE"/>
    <w:rsid w:val="00E56A52"/>
    <w:rsid w:val="00E56C54"/>
    <w:rsid w:val="00E56D79"/>
    <w:rsid w:val="00E56DEA"/>
    <w:rsid w:val="00E5704E"/>
    <w:rsid w:val="00E570C5"/>
    <w:rsid w:val="00E571B0"/>
    <w:rsid w:val="00E571CC"/>
    <w:rsid w:val="00E573E5"/>
    <w:rsid w:val="00E5754D"/>
    <w:rsid w:val="00E5785B"/>
    <w:rsid w:val="00E5787B"/>
    <w:rsid w:val="00E578F8"/>
    <w:rsid w:val="00E579C3"/>
    <w:rsid w:val="00E579EB"/>
    <w:rsid w:val="00E57A25"/>
    <w:rsid w:val="00E57D2D"/>
    <w:rsid w:val="00E57F7A"/>
    <w:rsid w:val="00E60185"/>
    <w:rsid w:val="00E601BD"/>
    <w:rsid w:val="00E604FD"/>
    <w:rsid w:val="00E60521"/>
    <w:rsid w:val="00E6054C"/>
    <w:rsid w:val="00E60580"/>
    <w:rsid w:val="00E605A8"/>
    <w:rsid w:val="00E605B7"/>
    <w:rsid w:val="00E60782"/>
    <w:rsid w:val="00E60806"/>
    <w:rsid w:val="00E609D7"/>
    <w:rsid w:val="00E609E2"/>
    <w:rsid w:val="00E60ACC"/>
    <w:rsid w:val="00E60C45"/>
    <w:rsid w:val="00E60C6D"/>
    <w:rsid w:val="00E60DE5"/>
    <w:rsid w:val="00E6102A"/>
    <w:rsid w:val="00E6108D"/>
    <w:rsid w:val="00E613BA"/>
    <w:rsid w:val="00E61511"/>
    <w:rsid w:val="00E6154E"/>
    <w:rsid w:val="00E6157A"/>
    <w:rsid w:val="00E6163E"/>
    <w:rsid w:val="00E61A1B"/>
    <w:rsid w:val="00E61B6D"/>
    <w:rsid w:val="00E61BA9"/>
    <w:rsid w:val="00E61BB9"/>
    <w:rsid w:val="00E61BDA"/>
    <w:rsid w:val="00E61C82"/>
    <w:rsid w:val="00E61F6B"/>
    <w:rsid w:val="00E61FEF"/>
    <w:rsid w:val="00E620ED"/>
    <w:rsid w:val="00E621C6"/>
    <w:rsid w:val="00E621FB"/>
    <w:rsid w:val="00E6241B"/>
    <w:rsid w:val="00E624B5"/>
    <w:rsid w:val="00E625B8"/>
    <w:rsid w:val="00E62654"/>
    <w:rsid w:val="00E627AA"/>
    <w:rsid w:val="00E627AB"/>
    <w:rsid w:val="00E6290B"/>
    <w:rsid w:val="00E62A51"/>
    <w:rsid w:val="00E62A89"/>
    <w:rsid w:val="00E62B72"/>
    <w:rsid w:val="00E62D1B"/>
    <w:rsid w:val="00E62DC2"/>
    <w:rsid w:val="00E62E1B"/>
    <w:rsid w:val="00E62E99"/>
    <w:rsid w:val="00E62EF4"/>
    <w:rsid w:val="00E62F85"/>
    <w:rsid w:val="00E62FE1"/>
    <w:rsid w:val="00E630C9"/>
    <w:rsid w:val="00E63289"/>
    <w:rsid w:val="00E63325"/>
    <w:rsid w:val="00E63382"/>
    <w:rsid w:val="00E6341C"/>
    <w:rsid w:val="00E6342E"/>
    <w:rsid w:val="00E634F4"/>
    <w:rsid w:val="00E63553"/>
    <w:rsid w:val="00E63867"/>
    <w:rsid w:val="00E6399E"/>
    <w:rsid w:val="00E63A3E"/>
    <w:rsid w:val="00E63B1D"/>
    <w:rsid w:val="00E63B71"/>
    <w:rsid w:val="00E63D66"/>
    <w:rsid w:val="00E63F22"/>
    <w:rsid w:val="00E6425C"/>
    <w:rsid w:val="00E6427A"/>
    <w:rsid w:val="00E642F2"/>
    <w:rsid w:val="00E6439F"/>
    <w:rsid w:val="00E64503"/>
    <w:rsid w:val="00E64587"/>
    <w:rsid w:val="00E646C3"/>
    <w:rsid w:val="00E64956"/>
    <w:rsid w:val="00E649CA"/>
    <w:rsid w:val="00E64D23"/>
    <w:rsid w:val="00E64EF7"/>
    <w:rsid w:val="00E6505A"/>
    <w:rsid w:val="00E65302"/>
    <w:rsid w:val="00E6559F"/>
    <w:rsid w:val="00E655D5"/>
    <w:rsid w:val="00E656FC"/>
    <w:rsid w:val="00E6572D"/>
    <w:rsid w:val="00E658EE"/>
    <w:rsid w:val="00E65A9E"/>
    <w:rsid w:val="00E65ACF"/>
    <w:rsid w:val="00E65E78"/>
    <w:rsid w:val="00E66073"/>
    <w:rsid w:val="00E660AD"/>
    <w:rsid w:val="00E661C8"/>
    <w:rsid w:val="00E6652E"/>
    <w:rsid w:val="00E66737"/>
    <w:rsid w:val="00E667E9"/>
    <w:rsid w:val="00E667F8"/>
    <w:rsid w:val="00E668D1"/>
    <w:rsid w:val="00E6690B"/>
    <w:rsid w:val="00E66ABA"/>
    <w:rsid w:val="00E66E5A"/>
    <w:rsid w:val="00E671FD"/>
    <w:rsid w:val="00E67206"/>
    <w:rsid w:val="00E6745F"/>
    <w:rsid w:val="00E674D7"/>
    <w:rsid w:val="00E67518"/>
    <w:rsid w:val="00E675FA"/>
    <w:rsid w:val="00E6763D"/>
    <w:rsid w:val="00E676AB"/>
    <w:rsid w:val="00E67821"/>
    <w:rsid w:val="00E67B64"/>
    <w:rsid w:val="00E67B95"/>
    <w:rsid w:val="00E67CC9"/>
    <w:rsid w:val="00E7013C"/>
    <w:rsid w:val="00E7018A"/>
    <w:rsid w:val="00E7028D"/>
    <w:rsid w:val="00E7032F"/>
    <w:rsid w:val="00E705A5"/>
    <w:rsid w:val="00E7069C"/>
    <w:rsid w:val="00E707FD"/>
    <w:rsid w:val="00E70856"/>
    <w:rsid w:val="00E708E1"/>
    <w:rsid w:val="00E709FE"/>
    <w:rsid w:val="00E70CB9"/>
    <w:rsid w:val="00E70E6D"/>
    <w:rsid w:val="00E70EE5"/>
    <w:rsid w:val="00E70F54"/>
    <w:rsid w:val="00E7108B"/>
    <w:rsid w:val="00E714D0"/>
    <w:rsid w:val="00E7154F"/>
    <w:rsid w:val="00E715DC"/>
    <w:rsid w:val="00E716FA"/>
    <w:rsid w:val="00E71808"/>
    <w:rsid w:val="00E71CDF"/>
    <w:rsid w:val="00E71EF6"/>
    <w:rsid w:val="00E71F08"/>
    <w:rsid w:val="00E72006"/>
    <w:rsid w:val="00E72109"/>
    <w:rsid w:val="00E7231F"/>
    <w:rsid w:val="00E723C8"/>
    <w:rsid w:val="00E723E4"/>
    <w:rsid w:val="00E7243F"/>
    <w:rsid w:val="00E72DF0"/>
    <w:rsid w:val="00E72EC5"/>
    <w:rsid w:val="00E7361F"/>
    <w:rsid w:val="00E73636"/>
    <w:rsid w:val="00E738A2"/>
    <w:rsid w:val="00E73A50"/>
    <w:rsid w:val="00E73B9D"/>
    <w:rsid w:val="00E73EBD"/>
    <w:rsid w:val="00E73FBC"/>
    <w:rsid w:val="00E74280"/>
    <w:rsid w:val="00E74402"/>
    <w:rsid w:val="00E74407"/>
    <w:rsid w:val="00E7441C"/>
    <w:rsid w:val="00E745B1"/>
    <w:rsid w:val="00E74691"/>
    <w:rsid w:val="00E7478E"/>
    <w:rsid w:val="00E748A0"/>
    <w:rsid w:val="00E74A73"/>
    <w:rsid w:val="00E74C75"/>
    <w:rsid w:val="00E74E68"/>
    <w:rsid w:val="00E74F9D"/>
    <w:rsid w:val="00E75029"/>
    <w:rsid w:val="00E7514D"/>
    <w:rsid w:val="00E753A9"/>
    <w:rsid w:val="00E7565E"/>
    <w:rsid w:val="00E75661"/>
    <w:rsid w:val="00E756FF"/>
    <w:rsid w:val="00E75721"/>
    <w:rsid w:val="00E758E5"/>
    <w:rsid w:val="00E7590B"/>
    <w:rsid w:val="00E75B37"/>
    <w:rsid w:val="00E75B6E"/>
    <w:rsid w:val="00E75C50"/>
    <w:rsid w:val="00E75CFD"/>
    <w:rsid w:val="00E75D58"/>
    <w:rsid w:val="00E75F2E"/>
    <w:rsid w:val="00E75F39"/>
    <w:rsid w:val="00E762D8"/>
    <w:rsid w:val="00E763AF"/>
    <w:rsid w:val="00E76503"/>
    <w:rsid w:val="00E76606"/>
    <w:rsid w:val="00E766C9"/>
    <w:rsid w:val="00E76723"/>
    <w:rsid w:val="00E767E2"/>
    <w:rsid w:val="00E76841"/>
    <w:rsid w:val="00E76A2C"/>
    <w:rsid w:val="00E76A7F"/>
    <w:rsid w:val="00E76B48"/>
    <w:rsid w:val="00E76BC3"/>
    <w:rsid w:val="00E76BE0"/>
    <w:rsid w:val="00E76D28"/>
    <w:rsid w:val="00E76F7B"/>
    <w:rsid w:val="00E77092"/>
    <w:rsid w:val="00E770AE"/>
    <w:rsid w:val="00E7711D"/>
    <w:rsid w:val="00E77130"/>
    <w:rsid w:val="00E7718B"/>
    <w:rsid w:val="00E7734D"/>
    <w:rsid w:val="00E7753C"/>
    <w:rsid w:val="00E77560"/>
    <w:rsid w:val="00E7756D"/>
    <w:rsid w:val="00E77633"/>
    <w:rsid w:val="00E77836"/>
    <w:rsid w:val="00E77884"/>
    <w:rsid w:val="00E779EF"/>
    <w:rsid w:val="00E77B30"/>
    <w:rsid w:val="00E77C75"/>
    <w:rsid w:val="00E77C89"/>
    <w:rsid w:val="00E77CD2"/>
    <w:rsid w:val="00E77DA9"/>
    <w:rsid w:val="00E77DCF"/>
    <w:rsid w:val="00E77E9F"/>
    <w:rsid w:val="00E77F44"/>
    <w:rsid w:val="00E8002E"/>
    <w:rsid w:val="00E8004E"/>
    <w:rsid w:val="00E80175"/>
    <w:rsid w:val="00E8036C"/>
    <w:rsid w:val="00E8051F"/>
    <w:rsid w:val="00E8095E"/>
    <w:rsid w:val="00E80A72"/>
    <w:rsid w:val="00E80B3D"/>
    <w:rsid w:val="00E80B61"/>
    <w:rsid w:val="00E80E81"/>
    <w:rsid w:val="00E80FAE"/>
    <w:rsid w:val="00E810C6"/>
    <w:rsid w:val="00E8155E"/>
    <w:rsid w:val="00E816BD"/>
    <w:rsid w:val="00E8176E"/>
    <w:rsid w:val="00E81782"/>
    <w:rsid w:val="00E817AD"/>
    <w:rsid w:val="00E817EC"/>
    <w:rsid w:val="00E817F4"/>
    <w:rsid w:val="00E818C3"/>
    <w:rsid w:val="00E81A45"/>
    <w:rsid w:val="00E81C85"/>
    <w:rsid w:val="00E81CAB"/>
    <w:rsid w:val="00E81D8D"/>
    <w:rsid w:val="00E81E17"/>
    <w:rsid w:val="00E81EB4"/>
    <w:rsid w:val="00E81EEE"/>
    <w:rsid w:val="00E81F9B"/>
    <w:rsid w:val="00E8207D"/>
    <w:rsid w:val="00E820F1"/>
    <w:rsid w:val="00E8218D"/>
    <w:rsid w:val="00E821FA"/>
    <w:rsid w:val="00E8235E"/>
    <w:rsid w:val="00E823EC"/>
    <w:rsid w:val="00E8264E"/>
    <w:rsid w:val="00E82657"/>
    <w:rsid w:val="00E82802"/>
    <w:rsid w:val="00E82854"/>
    <w:rsid w:val="00E82889"/>
    <w:rsid w:val="00E82BE3"/>
    <w:rsid w:val="00E82CBD"/>
    <w:rsid w:val="00E82D60"/>
    <w:rsid w:val="00E82DBD"/>
    <w:rsid w:val="00E82E1C"/>
    <w:rsid w:val="00E82EBD"/>
    <w:rsid w:val="00E83127"/>
    <w:rsid w:val="00E831B7"/>
    <w:rsid w:val="00E83489"/>
    <w:rsid w:val="00E8350F"/>
    <w:rsid w:val="00E83769"/>
    <w:rsid w:val="00E8386C"/>
    <w:rsid w:val="00E838A5"/>
    <w:rsid w:val="00E83B94"/>
    <w:rsid w:val="00E83D3C"/>
    <w:rsid w:val="00E841E5"/>
    <w:rsid w:val="00E84232"/>
    <w:rsid w:val="00E84259"/>
    <w:rsid w:val="00E842A5"/>
    <w:rsid w:val="00E842C4"/>
    <w:rsid w:val="00E844FF"/>
    <w:rsid w:val="00E8462A"/>
    <w:rsid w:val="00E8464D"/>
    <w:rsid w:val="00E84973"/>
    <w:rsid w:val="00E84A61"/>
    <w:rsid w:val="00E84BAE"/>
    <w:rsid w:val="00E84D8D"/>
    <w:rsid w:val="00E84DA7"/>
    <w:rsid w:val="00E84DD1"/>
    <w:rsid w:val="00E84DF1"/>
    <w:rsid w:val="00E85224"/>
    <w:rsid w:val="00E8523A"/>
    <w:rsid w:val="00E85417"/>
    <w:rsid w:val="00E8567A"/>
    <w:rsid w:val="00E8578B"/>
    <w:rsid w:val="00E85831"/>
    <w:rsid w:val="00E8587B"/>
    <w:rsid w:val="00E85895"/>
    <w:rsid w:val="00E85938"/>
    <w:rsid w:val="00E85A47"/>
    <w:rsid w:val="00E85BE2"/>
    <w:rsid w:val="00E85D46"/>
    <w:rsid w:val="00E85DF1"/>
    <w:rsid w:val="00E85E2E"/>
    <w:rsid w:val="00E85E3D"/>
    <w:rsid w:val="00E85E54"/>
    <w:rsid w:val="00E85EA5"/>
    <w:rsid w:val="00E85FD2"/>
    <w:rsid w:val="00E86002"/>
    <w:rsid w:val="00E86007"/>
    <w:rsid w:val="00E860B3"/>
    <w:rsid w:val="00E861EB"/>
    <w:rsid w:val="00E86310"/>
    <w:rsid w:val="00E865D2"/>
    <w:rsid w:val="00E867AC"/>
    <w:rsid w:val="00E867B2"/>
    <w:rsid w:val="00E867D6"/>
    <w:rsid w:val="00E86AB4"/>
    <w:rsid w:val="00E86B17"/>
    <w:rsid w:val="00E86B5A"/>
    <w:rsid w:val="00E86DA3"/>
    <w:rsid w:val="00E86EC0"/>
    <w:rsid w:val="00E870B8"/>
    <w:rsid w:val="00E870D4"/>
    <w:rsid w:val="00E87184"/>
    <w:rsid w:val="00E871D8"/>
    <w:rsid w:val="00E87229"/>
    <w:rsid w:val="00E87693"/>
    <w:rsid w:val="00E876B0"/>
    <w:rsid w:val="00E87813"/>
    <w:rsid w:val="00E87AF0"/>
    <w:rsid w:val="00E87D4E"/>
    <w:rsid w:val="00E87E7E"/>
    <w:rsid w:val="00E87F96"/>
    <w:rsid w:val="00E900D8"/>
    <w:rsid w:val="00E90120"/>
    <w:rsid w:val="00E90132"/>
    <w:rsid w:val="00E9021A"/>
    <w:rsid w:val="00E90327"/>
    <w:rsid w:val="00E90416"/>
    <w:rsid w:val="00E90436"/>
    <w:rsid w:val="00E90509"/>
    <w:rsid w:val="00E905A6"/>
    <w:rsid w:val="00E905AC"/>
    <w:rsid w:val="00E90665"/>
    <w:rsid w:val="00E907EE"/>
    <w:rsid w:val="00E908CC"/>
    <w:rsid w:val="00E90AC3"/>
    <w:rsid w:val="00E90AEF"/>
    <w:rsid w:val="00E90D1D"/>
    <w:rsid w:val="00E90DC4"/>
    <w:rsid w:val="00E911B2"/>
    <w:rsid w:val="00E9148F"/>
    <w:rsid w:val="00E914E0"/>
    <w:rsid w:val="00E915FA"/>
    <w:rsid w:val="00E91601"/>
    <w:rsid w:val="00E9165F"/>
    <w:rsid w:val="00E91661"/>
    <w:rsid w:val="00E91667"/>
    <w:rsid w:val="00E9168A"/>
    <w:rsid w:val="00E918E4"/>
    <w:rsid w:val="00E9193E"/>
    <w:rsid w:val="00E91996"/>
    <w:rsid w:val="00E919A6"/>
    <w:rsid w:val="00E91B0D"/>
    <w:rsid w:val="00E91B7C"/>
    <w:rsid w:val="00E91D9A"/>
    <w:rsid w:val="00E91F04"/>
    <w:rsid w:val="00E92045"/>
    <w:rsid w:val="00E92116"/>
    <w:rsid w:val="00E921B4"/>
    <w:rsid w:val="00E9224C"/>
    <w:rsid w:val="00E92460"/>
    <w:rsid w:val="00E924D7"/>
    <w:rsid w:val="00E9253F"/>
    <w:rsid w:val="00E92666"/>
    <w:rsid w:val="00E92971"/>
    <w:rsid w:val="00E929EF"/>
    <w:rsid w:val="00E92A66"/>
    <w:rsid w:val="00E92F84"/>
    <w:rsid w:val="00E93101"/>
    <w:rsid w:val="00E93194"/>
    <w:rsid w:val="00E9334F"/>
    <w:rsid w:val="00E93539"/>
    <w:rsid w:val="00E935B7"/>
    <w:rsid w:val="00E936E2"/>
    <w:rsid w:val="00E93775"/>
    <w:rsid w:val="00E93852"/>
    <w:rsid w:val="00E938A9"/>
    <w:rsid w:val="00E93A05"/>
    <w:rsid w:val="00E93A5A"/>
    <w:rsid w:val="00E93A9F"/>
    <w:rsid w:val="00E93B8F"/>
    <w:rsid w:val="00E93CBE"/>
    <w:rsid w:val="00E9410D"/>
    <w:rsid w:val="00E94323"/>
    <w:rsid w:val="00E944F2"/>
    <w:rsid w:val="00E94587"/>
    <w:rsid w:val="00E945F3"/>
    <w:rsid w:val="00E9464D"/>
    <w:rsid w:val="00E946AF"/>
    <w:rsid w:val="00E94718"/>
    <w:rsid w:val="00E94792"/>
    <w:rsid w:val="00E94968"/>
    <w:rsid w:val="00E949F0"/>
    <w:rsid w:val="00E94BAA"/>
    <w:rsid w:val="00E94C11"/>
    <w:rsid w:val="00E94D59"/>
    <w:rsid w:val="00E94DA4"/>
    <w:rsid w:val="00E94E00"/>
    <w:rsid w:val="00E94E35"/>
    <w:rsid w:val="00E94EC7"/>
    <w:rsid w:val="00E94F87"/>
    <w:rsid w:val="00E94FAE"/>
    <w:rsid w:val="00E950DE"/>
    <w:rsid w:val="00E9524A"/>
    <w:rsid w:val="00E952FC"/>
    <w:rsid w:val="00E95393"/>
    <w:rsid w:val="00E954E3"/>
    <w:rsid w:val="00E9551F"/>
    <w:rsid w:val="00E9565D"/>
    <w:rsid w:val="00E958BB"/>
    <w:rsid w:val="00E95975"/>
    <w:rsid w:val="00E95A97"/>
    <w:rsid w:val="00E95C1F"/>
    <w:rsid w:val="00E95E30"/>
    <w:rsid w:val="00E95E54"/>
    <w:rsid w:val="00E95FF0"/>
    <w:rsid w:val="00E96268"/>
    <w:rsid w:val="00E963FA"/>
    <w:rsid w:val="00E964B4"/>
    <w:rsid w:val="00E964F7"/>
    <w:rsid w:val="00E96524"/>
    <w:rsid w:val="00E9656C"/>
    <w:rsid w:val="00E9685F"/>
    <w:rsid w:val="00E969D3"/>
    <w:rsid w:val="00E96B61"/>
    <w:rsid w:val="00E96BD9"/>
    <w:rsid w:val="00E96C64"/>
    <w:rsid w:val="00E97215"/>
    <w:rsid w:val="00E97241"/>
    <w:rsid w:val="00E9727A"/>
    <w:rsid w:val="00E9733F"/>
    <w:rsid w:val="00E973B9"/>
    <w:rsid w:val="00E97427"/>
    <w:rsid w:val="00E9745C"/>
    <w:rsid w:val="00E97554"/>
    <w:rsid w:val="00E9757D"/>
    <w:rsid w:val="00E975DE"/>
    <w:rsid w:val="00E9761D"/>
    <w:rsid w:val="00E976ED"/>
    <w:rsid w:val="00E97728"/>
    <w:rsid w:val="00E977FF"/>
    <w:rsid w:val="00E9781B"/>
    <w:rsid w:val="00E97A56"/>
    <w:rsid w:val="00E97A94"/>
    <w:rsid w:val="00E97B1E"/>
    <w:rsid w:val="00E97DE5"/>
    <w:rsid w:val="00E97EA5"/>
    <w:rsid w:val="00E97EE0"/>
    <w:rsid w:val="00E97FF6"/>
    <w:rsid w:val="00EA0087"/>
    <w:rsid w:val="00EA014F"/>
    <w:rsid w:val="00EA01BF"/>
    <w:rsid w:val="00EA0216"/>
    <w:rsid w:val="00EA02B1"/>
    <w:rsid w:val="00EA0354"/>
    <w:rsid w:val="00EA057B"/>
    <w:rsid w:val="00EA0629"/>
    <w:rsid w:val="00EA0779"/>
    <w:rsid w:val="00EA0790"/>
    <w:rsid w:val="00EA08C0"/>
    <w:rsid w:val="00EA08F8"/>
    <w:rsid w:val="00EA09C0"/>
    <w:rsid w:val="00EA0A60"/>
    <w:rsid w:val="00EA0A9A"/>
    <w:rsid w:val="00EA0B48"/>
    <w:rsid w:val="00EA0C3F"/>
    <w:rsid w:val="00EA0CF2"/>
    <w:rsid w:val="00EA0E0E"/>
    <w:rsid w:val="00EA1065"/>
    <w:rsid w:val="00EA1094"/>
    <w:rsid w:val="00EA1157"/>
    <w:rsid w:val="00EA119D"/>
    <w:rsid w:val="00EA11AD"/>
    <w:rsid w:val="00EA13C6"/>
    <w:rsid w:val="00EA16B5"/>
    <w:rsid w:val="00EA16D7"/>
    <w:rsid w:val="00EA177B"/>
    <w:rsid w:val="00EA1793"/>
    <w:rsid w:val="00EA18A1"/>
    <w:rsid w:val="00EA1917"/>
    <w:rsid w:val="00EA1B8C"/>
    <w:rsid w:val="00EA1BD6"/>
    <w:rsid w:val="00EA1ECA"/>
    <w:rsid w:val="00EA1F46"/>
    <w:rsid w:val="00EA1F7C"/>
    <w:rsid w:val="00EA1FA3"/>
    <w:rsid w:val="00EA2026"/>
    <w:rsid w:val="00EA20A0"/>
    <w:rsid w:val="00EA224A"/>
    <w:rsid w:val="00EA22A3"/>
    <w:rsid w:val="00EA236F"/>
    <w:rsid w:val="00EA2382"/>
    <w:rsid w:val="00EA2383"/>
    <w:rsid w:val="00EA23E7"/>
    <w:rsid w:val="00EA26DB"/>
    <w:rsid w:val="00EA2761"/>
    <w:rsid w:val="00EA2AE8"/>
    <w:rsid w:val="00EA2BBB"/>
    <w:rsid w:val="00EA2BD7"/>
    <w:rsid w:val="00EA2C3A"/>
    <w:rsid w:val="00EA2D3F"/>
    <w:rsid w:val="00EA2D55"/>
    <w:rsid w:val="00EA2DA9"/>
    <w:rsid w:val="00EA2E9C"/>
    <w:rsid w:val="00EA2EC8"/>
    <w:rsid w:val="00EA2ED6"/>
    <w:rsid w:val="00EA2F7F"/>
    <w:rsid w:val="00EA3049"/>
    <w:rsid w:val="00EA30D8"/>
    <w:rsid w:val="00EA30D9"/>
    <w:rsid w:val="00EA331A"/>
    <w:rsid w:val="00EA34A4"/>
    <w:rsid w:val="00EA3548"/>
    <w:rsid w:val="00EA376E"/>
    <w:rsid w:val="00EA3810"/>
    <w:rsid w:val="00EA38A6"/>
    <w:rsid w:val="00EA38D7"/>
    <w:rsid w:val="00EA3B07"/>
    <w:rsid w:val="00EA3B56"/>
    <w:rsid w:val="00EA3B5E"/>
    <w:rsid w:val="00EA3B81"/>
    <w:rsid w:val="00EA3D95"/>
    <w:rsid w:val="00EA3DB2"/>
    <w:rsid w:val="00EA3FA3"/>
    <w:rsid w:val="00EA3FBC"/>
    <w:rsid w:val="00EA4010"/>
    <w:rsid w:val="00EA42CF"/>
    <w:rsid w:val="00EA4334"/>
    <w:rsid w:val="00EA43CC"/>
    <w:rsid w:val="00EA44B5"/>
    <w:rsid w:val="00EA4522"/>
    <w:rsid w:val="00EA46F4"/>
    <w:rsid w:val="00EA4861"/>
    <w:rsid w:val="00EA4B62"/>
    <w:rsid w:val="00EA4B78"/>
    <w:rsid w:val="00EA4D28"/>
    <w:rsid w:val="00EA4E5E"/>
    <w:rsid w:val="00EA4E7B"/>
    <w:rsid w:val="00EA4EE5"/>
    <w:rsid w:val="00EA501D"/>
    <w:rsid w:val="00EA50E8"/>
    <w:rsid w:val="00EA518A"/>
    <w:rsid w:val="00EA5208"/>
    <w:rsid w:val="00EA5261"/>
    <w:rsid w:val="00EA5435"/>
    <w:rsid w:val="00EA557C"/>
    <w:rsid w:val="00EA55B2"/>
    <w:rsid w:val="00EA57D2"/>
    <w:rsid w:val="00EA5822"/>
    <w:rsid w:val="00EA5904"/>
    <w:rsid w:val="00EA594B"/>
    <w:rsid w:val="00EA59DD"/>
    <w:rsid w:val="00EA59E3"/>
    <w:rsid w:val="00EA59E7"/>
    <w:rsid w:val="00EA5A15"/>
    <w:rsid w:val="00EA5F0E"/>
    <w:rsid w:val="00EA5F4D"/>
    <w:rsid w:val="00EA61A3"/>
    <w:rsid w:val="00EA6220"/>
    <w:rsid w:val="00EA6442"/>
    <w:rsid w:val="00EA6475"/>
    <w:rsid w:val="00EA65F9"/>
    <w:rsid w:val="00EA674C"/>
    <w:rsid w:val="00EA6854"/>
    <w:rsid w:val="00EA69E8"/>
    <w:rsid w:val="00EA6A76"/>
    <w:rsid w:val="00EA6AF4"/>
    <w:rsid w:val="00EA6B1B"/>
    <w:rsid w:val="00EA6C30"/>
    <w:rsid w:val="00EA6C99"/>
    <w:rsid w:val="00EA6E93"/>
    <w:rsid w:val="00EA6EC9"/>
    <w:rsid w:val="00EA70F6"/>
    <w:rsid w:val="00EA719E"/>
    <w:rsid w:val="00EA721C"/>
    <w:rsid w:val="00EA7271"/>
    <w:rsid w:val="00EA7292"/>
    <w:rsid w:val="00EA7397"/>
    <w:rsid w:val="00EA766E"/>
    <w:rsid w:val="00EA771D"/>
    <w:rsid w:val="00EA775A"/>
    <w:rsid w:val="00EA77BE"/>
    <w:rsid w:val="00EA788C"/>
    <w:rsid w:val="00EA79F7"/>
    <w:rsid w:val="00EA7A3C"/>
    <w:rsid w:val="00EA7A86"/>
    <w:rsid w:val="00EA7CD3"/>
    <w:rsid w:val="00EAB967"/>
    <w:rsid w:val="00EB029F"/>
    <w:rsid w:val="00EB0581"/>
    <w:rsid w:val="00EB05B7"/>
    <w:rsid w:val="00EB05D9"/>
    <w:rsid w:val="00EB0609"/>
    <w:rsid w:val="00EB0615"/>
    <w:rsid w:val="00EB06D2"/>
    <w:rsid w:val="00EB073A"/>
    <w:rsid w:val="00EB0851"/>
    <w:rsid w:val="00EB098E"/>
    <w:rsid w:val="00EB0A2E"/>
    <w:rsid w:val="00EB0A75"/>
    <w:rsid w:val="00EB0CC8"/>
    <w:rsid w:val="00EB0F8C"/>
    <w:rsid w:val="00EB1000"/>
    <w:rsid w:val="00EB1122"/>
    <w:rsid w:val="00EB118A"/>
    <w:rsid w:val="00EB14A8"/>
    <w:rsid w:val="00EB155B"/>
    <w:rsid w:val="00EB1812"/>
    <w:rsid w:val="00EB194A"/>
    <w:rsid w:val="00EB1ACE"/>
    <w:rsid w:val="00EB1C39"/>
    <w:rsid w:val="00EB1E66"/>
    <w:rsid w:val="00EB2243"/>
    <w:rsid w:val="00EB2487"/>
    <w:rsid w:val="00EB2643"/>
    <w:rsid w:val="00EB27FE"/>
    <w:rsid w:val="00EB28B3"/>
    <w:rsid w:val="00EB2B7B"/>
    <w:rsid w:val="00EB2C8C"/>
    <w:rsid w:val="00EB2CC4"/>
    <w:rsid w:val="00EB2EC9"/>
    <w:rsid w:val="00EB2ED4"/>
    <w:rsid w:val="00EB2EEC"/>
    <w:rsid w:val="00EB2FDE"/>
    <w:rsid w:val="00EB3016"/>
    <w:rsid w:val="00EB3079"/>
    <w:rsid w:val="00EB30CC"/>
    <w:rsid w:val="00EB30DD"/>
    <w:rsid w:val="00EB3113"/>
    <w:rsid w:val="00EB3230"/>
    <w:rsid w:val="00EB327B"/>
    <w:rsid w:val="00EB34A8"/>
    <w:rsid w:val="00EB34D4"/>
    <w:rsid w:val="00EB353C"/>
    <w:rsid w:val="00EB384C"/>
    <w:rsid w:val="00EB39F6"/>
    <w:rsid w:val="00EB3B0D"/>
    <w:rsid w:val="00EB3BBB"/>
    <w:rsid w:val="00EB3EAB"/>
    <w:rsid w:val="00EB3EB6"/>
    <w:rsid w:val="00EB3ED5"/>
    <w:rsid w:val="00EB3F50"/>
    <w:rsid w:val="00EB3F5F"/>
    <w:rsid w:val="00EB3F6C"/>
    <w:rsid w:val="00EB406B"/>
    <w:rsid w:val="00EB411A"/>
    <w:rsid w:val="00EB45D3"/>
    <w:rsid w:val="00EB4905"/>
    <w:rsid w:val="00EB4A43"/>
    <w:rsid w:val="00EB4ABE"/>
    <w:rsid w:val="00EB4B65"/>
    <w:rsid w:val="00EB4BD1"/>
    <w:rsid w:val="00EB4E0D"/>
    <w:rsid w:val="00EB4F75"/>
    <w:rsid w:val="00EB4F7F"/>
    <w:rsid w:val="00EB5068"/>
    <w:rsid w:val="00EB50B8"/>
    <w:rsid w:val="00EB516A"/>
    <w:rsid w:val="00EB5557"/>
    <w:rsid w:val="00EB558F"/>
    <w:rsid w:val="00EB56E7"/>
    <w:rsid w:val="00EB5745"/>
    <w:rsid w:val="00EB575A"/>
    <w:rsid w:val="00EB58E6"/>
    <w:rsid w:val="00EB58E8"/>
    <w:rsid w:val="00EB58FA"/>
    <w:rsid w:val="00EB5AE5"/>
    <w:rsid w:val="00EB5B34"/>
    <w:rsid w:val="00EB5B88"/>
    <w:rsid w:val="00EB5BCA"/>
    <w:rsid w:val="00EB5DC0"/>
    <w:rsid w:val="00EB5E03"/>
    <w:rsid w:val="00EB5E39"/>
    <w:rsid w:val="00EB6109"/>
    <w:rsid w:val="00EB64E4"/>
    <w:rsid w:val="00EB66DF"/>
    <w:rsid w:val="00EB675A"/>
    <w:rsid w:val="00EB6871"/>
    <w:rsid w:val="00EB6912"/>
    <w:rsid w:val="00EB6970"/>
    <w:rsid w:val="00EB6A15"/>
    <w:rsid w:val="00EB6B28"/>
    <w:rsid w:val="00EB6C69"/>
    <w:rsid w:val="00EB6C90"/>
    <w:rsid w:val="00EB6CA1"/>
    <w:rsid w:val="00EB6EE3"/>
    <w:rsid w:val="00EB6F31"/>
    <w:rsid w:val="00EB6F82"/>
    <w:rsid w:val="00EB7117"/>
    <w:rsid w:val="00EB71CF"/>
    <w:rsid w:val="00EB7459"/>
    <w:rsid w:val="00EB7502"/>
    <w:rsid w:val="00EB75CF"/>
    <w:rsid w:val="00EB7818"/>
    <w:rsid w:val="00EB7821"/>
    <w:rsid w:val="00EB7A22"/>
    <w:rsid w:val="00EB7AB5"/>
    <w:rsid w:val="00EB7BD1"/>
    <w:rsid w:val="00EB7D3C"/>
    <w:rsid w:val="00EB7DA3"/>
    <w:rsid w:val="00EB7E52"/>
    <w:rsid w:val="00EB7E83"/>
    <w:rsid w:val="00EB7FBC"/>
    <w:rsid w:val="00EC0098"/>
    <w:rsid w:val="00EC00BE"/>
    <w:rsid w:val="00EC027A"/>
    <w:rsid w:val="00EC0358"/>
    <w:rsid w:val="00EC03DF"/>
    <w:rsid w:val="00EC0405"/>
    <w:rsid w:val="00EC0407"/>
    <w:rsid w:val="00EC044C"/>
    <w:rsid w:val="00EC0494"/>
    <w:rsid w:val="00EC05BC"/>
    <w:rsid w:val="00EC0605"/>
    <w:rsid w:val="00EC0707"/>
    <w:rsid w:val="00EC0A05"/>
    <w:rsid w:val="00EC0AA1"/>
    <w:rsid w:val="00EC0B3D"/>
    <w:rsid w:val="00EC0C1A"/>
    <w:rsid w:val="00EC1020"/>
    <w:rsid w:val="00EC106D"/>
    <w:rsid w:val="00EC114A"/>
    <w:rsid w:val="00EC11BA"/>
    <w:rsid w:val="00EC128C"/>
    <w:rsid w:val="00EC128F"/>
    <w:rsid w:val="00EC15A8"/>
    <w:rsid w:val="00EC17FF"/>
    <w:rsid w:val="00EC1B28"/>
    <w:rsid w:val="00EC1E64"/>
    <w:rsid w:val="00EC1EFB"/>
    <w:rsid w:val="00EC1FB3"/>
    <w:rsid w:val="00EC1FC1"/>
    <w:rsid w:val="00EC2059"/>
    <w:rsid w:val="00EC2199"/>
    <w:rsid w:val="00EC2273"/>
    <w:rsid w:val="00EC2397"/>
    <w:rsid w:val="00EC2757"/>
    <w:rsid w:val="00EC28CF"/>
    <w:rsid w:val="00EC2AED"/>
    <w:rsid w:val="00EC2D6A"/>
    <w:rsid w:val="00EC3341"/>
    <w:rsid w:val="00EC33B2"/>
    <w:rsid w:val="00EC35A4"/>
    <w:rsid w:val="00EC3803"/>
    <w:rsid w:val="00EC3869"/>
    <w:rsid w:val="00EC393F"/>
    <w:rsid w:val="00EC3996"/>
    <w:rsid w:val="00EC39DB"/>
    <w:rsid w:val="00EC3E63"/>
    <w:rsid w:val="00EC3F1D"/>
    <w:rsid w:val="00EC3F26"/>
    <w:rsid w:val="00EC403C"/>
    <w:rsid w:val="00EC40F9"/>
    <w:rsid w:val="00EC445F"/>
    <w:rsid w:val="00EC455C"/>
    <w:rsid w:val="00EC45C5"/>
    <w:rsid w:val="00EC46EC"/>
    <w:rsid w:val="00EC478B"/>
    <w:rsid w:val="00EC47A2"/>
    <w:rsid w:val="00EC483F"/>
    <w:rsid w:val="00EC48B5"/>
    <w:rsid w:val="00EC4930"/>
    <w:rsid w:val="00EC4936"/>
    <w:rsid w:val="00EC4C48"/>
    <w:rsid w:val="00EC4D16"/>
    <w:rsid w:val="00EC4EB1"/>
    <w:rsid w:val="00EC4FB4"/>
    <w:rsid w:val="00EC506E"/>
    <w:rsid w:val="00EC514B"/>
    <w:rsid w:val="00EC514C"/>
    <w:rsid w:val="00EC5671"/>
    <w:rsid w:val="00EC5705"/>
    <w:rsid w:val="00EC5709"/>
    <w:rsid w:val="00EC57E7"/>
    <w:rsid w:val="00EC5830"/>
    <w:rsid w:val="00EC58E7"/>
    <w:rsid w:val="00EC5974"/>
    <w:rsid w:val="00EC59F8"/>
    <w:rsid w:val="00EC5A94"/>
    <w:rsid w:val="00EC5B93"/>
    <w:rsid w:val="00EC5CFF"/>
    <w:rsid w:val="00EC5D56"/>
    <w:rsid w:val="00EC5E0D"/>
    <w:rsid w:val="00EC5FFB"/>
    <w:rsid w:val="00EC6184"/>
    <w:rsid w:val="00EC618C"/>
    <w:rsid w:val="00EC63AB"/>
    <w:rsid w:val="00EC6430"/>
    <w:rsid w:val="00EC64ED"/>
    <w:rsid w:val="00EC677B"/>
    <w:rsid w:val="00EC6802"/>
    <w:rsid w:val="00EC6A14"/>
    <w:rsid w:val="00EC6B06"/>
    <w:rsid w:val="00EC6CD8"/>
    <w:rsid w:val="00EC6EFD"/>
    <w:rsid w:val="00EC6F5D"/>
    <w:rsid w:val="00EC7022"/>
    <w:rsid w:val="00EC7025"/>
    <w:rsid w:val="00EC722C"/>
    <w:rsid w:val="00EC7490"/>
    <w:rsid w:val="00EC74B3"/>
    <w:rsid w:val="00EC74C4"/>
    <w:rsid w:val="00EC75EA"/>
    <w:rsid w:val="00EC76BD"/>
    <w:rsid w:val="00EC7763"/>
    <w:rsid w:val="00EC77AA"/>
    <w:rsid w:val="00EC7808"/>
    <w:rsid w:val="00EC782E"/>
    <w:rsid w:val="00EC783F"/>
    <w:rsid w:val="00EC7971"/>
    <w:rsid w:val="00EC797E"/>
    <w:rsid w:val="00EC7997"/>
    <w:rsid w:val="00EC79BE"/>
    <w:rsid w:val="00EC7A74"/>
    <w:rsid w:val="00EC7C72"/>
    <w:rsid w:val="00EC7E17"/>
    <w:rsid w:val="00EC7FC9"/>
    <w:rsid w:val="00ED0005"/>
    <w:rsid w:val="00ED00A9"/>
    <w:rsid w:val="00ED0175"/>
    <w:rsid w:val="00ED025D"/>
    <w:rsid w:val="00ED02B6"/>
    <w:rsid w:val="00ED03F2"/>
    <w:rsid w:val="00ED0677"/>
    <w:rsid w:val="00ED075C"/>
    <w:rsid w:val="00ED08EF"/>
    <w:rsid w:val="00ED0F7B"/>
    <w:rsid w:val="00ED11A8"/>
    <w:rsid w:val="00ED1352"/>
    <w:rsid w:val="00ED1495"/>
    <w:rsid w:val="00ED1618"/>
    <w:rsid w:val="00ED1623"/>
    <w:rsid w:val="00ED1626"/>
    <w:rsid w:val="00ED16C5"/>
    <w:rsid w:val="00ED17EA"/>
    <w:rsid w:val="00ED1811"/>
    <w:rsid w:val="00ED189F"/>
    <w:rsid w:val="00ED199C"/>
    <w:rsid w:val="00ED1A16"/>
    <w:rsid w:val="00ED1C40"/>
    <w:rsid w:val="00ED1DBB"/>
    <w:rsid w:val="00ED1E4C"/>
    <w:rsid w:val="00ED1FD8"/>
    <w:rsid w:val="00ED20A4"/>
    <w:rsid w:val="00ED20D7"/>
    <w:rsid w:val="00ED2115"/>
    <w:rsid w:val="00ED21B5"/>
    <w:rsid w:val="00ED227F"/>
    <w:rsid w:val="00ED243F"/>
    <w:rsid w:val="00ED279D"/>
    <w:rsid w:val="00ED29E4"/>
    <w:rsid w:val="00ED2BEB"/>
    <w:rsid w:val="00ED2C3A"/>
    <w:rsid w:val="00ED2C4D"/>
    <w:rsid w:val="00ED2F16"/>
    <w:rsid w:val="00ED3020"/>
    <w:rsid w:val="00ED31F4"/>
    <w:rsid w:val="00ED3402"/>
    <w:rsid w:val="00ED3431"/>
    <w:rsid w:val="00ED368D"/>
    <w:rsid w:val="00ED370A"/>
    <w:rsid w:val="00ED3731"/>
    <w:rsid w:val="00ED38C1"/>
    <w:rsid w:val="00ED38D5"/>
    <w:rsid w:val="00ED3A2E"/>
    <w:rsid w:val="00ED3A99"/>
    <w:rsid w:val="00ED3B59"/>
    <w:rsid w:val="00ED3C65"/>
    <w:rsid w:val="00ED3E63"/>
    <w:rsid w:val="00ED3EE0"/>
    <w:rsid w:val="00ED3F13"/>
    <w:rsid w:val="00ED4222"/>
    <w:rsid w:val="00ED4254"/>
    <w:rsid w:val="00ED425F"/>
    <w:rsid w:val="00ED475C"/>
    <w:rsid w:val="00ED488C"/>
    <w:rsid w:val="00ED49CB"/>
    <w:rsid w:val="00ED4B31"/>
    <w:rsid w:val="00ED4CA5"/>
    <w:rsid w:val="00ED4D34"/>
    <w:rsid w:val="00ED4DF3"/>
    <w:rsid w:val="00ED4E1D"/>
    <w:rsid w:val="00ED4E61"/>
    <w:rsid w:val="00ED4EDB"/>
    <w:rsid w:val="00ED5194"/>
    <w:rsid w:val="00ED51AD"/>
    <w:rsid w:val="00ED532D"/>
    <w:rsid w:val="00ED5384"/>
    <w:rsid w:val="00ED5572"/>
    <w:rsid w:val="00ED58A3"/>
    <w:rsid w:val="00ED58BC"/>
    <w:rsid w:val="00ED58F1"/>
    <w:rsid w:val="00ED5B82"/>
    <w:rsid w:val="00ED5F50"/>
    <w:rsid w:val="00ED6021"/>
    <w:rsid w:val="00ED6232"/>
    <w:rsid w:val="00ED624A"/>
    <w:rsid w:val="00ED625B"/>
    <w:rsid w:val="00ED62A4"/>
    <w:rsid w:val="00ED634B"/>
    <w:rsid w:val="00ED65B5"/>
    <w:rsid w:val="00ED6606"/>
    <w:rsid w:val="00ED6787"/>
    <w:rsid w:val="00ED67C1"/>
    <w:rsid w:val="00ED6802"/>
    <w:rsid w:val="00ED68D1"/>
    <w:rsid w:val="00ED6A13"/>
    <w:rsid w:val="00ED6A2D"/>
    <w:rsid w:val="00ED6AFE"/>
    <w:rsid w:val="00ED6B90"/>
    <w:rsid w:val="00ED6BC8"/>
    <w:rsid w:val="00ED6BE8"/>
    <w:rsid w:val="00ED6E3F"/>
    <w:rsid w:val="00ED6E87"/>
    <w:rsid w:val="00ED6EC0"/>
    <w:rsid w:val="00ED72C8"/>
    <w:rsid w:val="00ED7308"/>
    <w:rsid w:val="00ED73A8"/>
    <w:rsid w:val="00ED7615"/>
    <w:rsid w:val="00ED770D"/>
    <w:rsid w:val="00ED77BF"/>
    <w:rsid w:val="00ED790F"/>
    <w:rsid w:val="00ED7D00"/>
    <w:rsid w:val="00ED7E17"/>
    <w:rsid w:val="00EE0133"/>
    <w:rsid w:val="00EE0165"/>
    <w:rsid w:val="00EE0379"/>
    <w:rsid w:val="00EE05D5"/>
    <w:rsid w:val="00EE06D3"/>
    <w:rsid w:val="00EE08B8"/>
    <w:rsid w:val="00EE09AB"/>
    <w:rsid w:val="00EE0A77"/>
    <w:rsid w:val="00EE0B63"/>
    <w:rsid w:val="00EE0C02"/>
    <w:rsid w:val="00EE0C0C"/>
    <w:rsid w:val="00EE0C88"/>
    <w:rsid w:val="00EE0D07"/>
    <w:rsid w:val="00EE0D0D"/>
    <w:rsid w:val="00EE0D59"/>
    <w:rsid w:val="00EE0EC0"/>
    <w:rsid w:val="00EE0F85"/>
    <w:rsid w:val="00EE0F98"/>
    <w:rsid w:val="00EE1176"/>
    <w:rsid w:val="00EE131D"/>
    <w:rsid w:val="00EE140F"/>
    <w:rsid w:val="00EE1671"/>
    <w:rsid w:val="00EE1764"/>
    <w:rsid w:val="00EE1823"/>
    <w:rsid w:val="00EE19F8"/>
    <w:rsid w:val="00EE1B15"/>
    <w:rsid w:val="00EE1D56"/>
    <w:rsid w:val="00EE1FD5"/>
    <w:rsid w:val="00EE2023"/>
    <w:rsid w:val="00EE2065"/>
    <w:rsid w:val="00EE21F4"/>
    <w:rsid w:val="00EE2294"/>
    <w:rsid w:val="00EE247B"/>
    <w:rsid w:val="00EE25A5"/>
    <w:rsid w:val="00EE25D4"/>
    <w:rsid w:val="00EE25E6"/>
    <w:rsid w:val="00EE299F"/>
    <w:rsid w:val="00EE2BE6"/>
    <w:rsid w:val="00EE2DF9"/>
    <w:rsid w:val="00EE30D3"/>
    <w:rsid w:val="00EE3129"/>
    <w:rsid w:val="00EE32E6"/>
    <w:rsid w:val="00EE36D4"/>
    <w:rsid w:val="00EE377B"/>
    <w:rsid w:val="00EE3892"/>
    <w:rsid w:val="00EE3941"/>
    <w:rsid w:val="00EE3A27"/>
    <w:rsid w:val="00EE3BF4"/>
    <w:rsid w:val="00EE3D50"/>
    <w:rsid w:val="00EE3D84"/>
    <w:rsid w:val="00EE3DB3"/>
    <w:rsid w:val="00EE3E17"/>
    <w:rsid w:val="00EE3F27"/>
    <w:rsid w:val="00EE406A"/>
    <w:rsid w:val="00EE41BF"/>
    <w:rsid w:val="00EE4323"/>
    <w:rsid w:val="00EE432E"/>
    <w:rsid w:val="00EE446C"/>
    <w:rsid w:val="00EE4666"/>
    <w:rsid w:val="00EE472A"/>
    <w:rsid w:val="00EE4841"/>
    <w:rsid w:val="00EE48A3"/>
    <w:rsid w:val="00EE48A6"/>
    <w:rsid w:val="00EE49C6"/>
    <w:rsid w:val="00EE4BCC"/>
    <w:rsid w:val="00EE4C55"/>
    <w:rsid w:val="00EE4E5F"/>
    <w:rsid w:val="00EE4E82"/>
    <w:rsid w:val="00EE4EAF"/>
    <w:rsid w:val="00EE51B4"/>
    <w:rsid w:val="00EE5342"/>
    <w:rsid w:val="00EE551C"/>
    <w:rsid w:val="00EE55D6"/>
    <w:rsid w:val="00EE5606"/>
    <w:rsid w:val="00EE56EC"/>
    <w:rsid w:val="00EE56FD"/>
    <w:rsid w:val="00EE570E"/>
    <w:rsid w:val="00EE57F3"/>
    <w:rsid w:val="00EE5911"/>
    <w:rsid w:val="00EE5969"/>
    <w:rsid w:val="00EE5BFE"/>
    <w:rsid w:val="00EE5CFE"/>
    <w:rsid w:val="00EE5E12"/>
    <w:rsid w:val="00EE6036"/>
    <w:rsid w:val="00EE603A"/>
    <w:rsid w:val="00EE6098"/>
    <w:rsid w:val="00EE61B1"/>
    <w:rsid w:val="00EE61DB"/>
    <w:rsid w:val="00EE61EC"/>
    <w:rsid w:val="00EE6764"/>
    <w:rsid w:val="00EE6993"/>
    <w:rsid w:val="00EE69E2"/>
    <w:rsid w:val="00EE6A83"/>
    <w:rsid w:val="00EE6B66"/>
    <w:rsid w:val="00EE714A"/>
    <w:rsid w:val="00EE72BA"/>
    <w:rsid w:val="00EE72C9"/>
    <w:rsid w:val="00EE733D"/>
    <w:rsid w:val="00EE7398"/>
    <w:rsid w:val="00EE73EA"/>
    <w:rsid w:val="00EE741D"/>
    <w:rsid w:val="00EE7530"/>
    <w:rsid w:val="00EE7701"/>
    <w:rsid w:val="00EE772C"/>
    <w:rsid w:val="00EE774C"/>
    <w:rsid w:val="00EE7830"/>
    <w:rsid w:val="00EE7851"/>
    <w:rsid w:val="00EE785D"/>
    <w:rsid w:val="00EE7A2A"/>
    <w:rsid w:val="00EE7B95"/>
    <w:rsid w:val="00EE7C63"/>
    <w:rsid w:val="00EE7F74"/>
    <w:rsid w:val="00EE7FB6"/>
    <w:rsid w:val="00EF0064"/>
    <w:rsid w:val="00EF00DA"/>
    <w:rsid w:val="00EF0101"/>
    <w:rsid w:val="00EF0115"/>
    <w:rsid w:val="00EF03A7"/>
    <w:rsid w:val="00EF04DB"/>
    <w:rsid w:val="00EF0716"/>
    <w:rsid w:val="00EF0A09"/>
    <w:rsid w:val="00EF0C39"/>
    <w:rsid w:val="00EF0F0E"/>
    <w:rsid w:val="00EF0F37"/>
    <w:rsid w:val="00EF0FF0"/>
    <w:rsid w:val="00EF105B"/>
    <w:rsid w:val="00EF1074"/>
    <w:rsid w:val="00EF11AF"/>
    <w:rsid w:val="00EF11EE"/>
    <w:rsid w:val="00EF1237"/>
    <w:rsid w:val="00EF1254"/>
    <w:rsid w:val="00EF12B3"/>
    <w:rsid w:val="00EF13CB"/>
    <w:rsid w:val="00EF1590"/>
    <w:rsid w:val="00EF15A1"/>
    <w:rsid w:val="00EF1616"/>
    <w:rsid w:val="00EF1636"/>
    <w:rsid w:val="00EF169A"/>
    <w:rsid w:val="00EF1C1C"/>
    <w:rsid w:val="00EF1C2A"/>
    <w:rsid w:val="00EF1C75"/>
    <w:rsid w:val="00EF1D4B"/>
    <w:rsid w:val="00EF1D5B"/>
    <w:rsid w:val="00EF1E03"/>
    <w:rsid w:val="00EF1F6D"/>
    <w:rsid w:val="00EF204C"/>
    <w:rsid w:val="00EF207B"/>
    <w:rsid w:val="00EF209A"/>
    <w:rsid w:val="00EF233A"/>
    <w:rsid w:val="00EF2409"/>
    <w:rsid w:val="00EF24B1"/>
    <w:rsid w:val="00EF27C6"/>
    <w:rsid w:val="00EF27E0"/>
    <w:rsid w:val="00EF296A"/>
    <w:rsid w:val="00EF29B2"/>
    <w:rsid w:val="00EF2AB5"/>
    <w:rsid w:val="00EF2ABB"/>
    <w:rsid w:val="00EF2FE7"/>
    <w:rsid w:val="00EF30B5"/>
    <w:rsid w:val="00EF3178"/>
    <w:rsid w:val="00EF3303"/>
    <w:rsid w:val="00EF345E"/>
    <w:rsid w:val="00EF35D0"/>
    <w:rsid w:val="00EF3613"/>
    <w:rsid w:val="00EF375E"/>
    <w:rsid w:val="00EF381F"/>
    <w:rsid w:val="00EF387D"/>
    <w:rsid w:val="00EF391B"/>
    <w:rsid w:val="00EF3920"/>
    <w:rsid w:val="00EF3A23"/>
    <w:rsid w:val="00EF3AC2"/>
    <w:rsid w:val="00EF3B5C"/>
    <w:rsid w:val="00EF3D75"/>
    <w:rsid w:val="00EF41C7"/>
    <w:rsid w:val="00EF41DB"/>
    <w:rsid w:val="00EF4260"/>
    <w:rsid w:val="00EF435D"/>
    <w:rsid w:val="00EF44AA"/>
    <w:rsid w:val="00EF4624"/>
    <w:rsid w:val="00EF479F"/>
    <w:rsid w:val="00EF481A"/>
    <w:rsid w:val="00EF485F"/>
    <w:rsid w:val="00EF4943"/>
    <w:rsid w:val="00EF4970"/>
    <w:rsid w:val="00EF4993"/>
    <w:rsid w:val="00EF4AE1"/>
    <w:rsid w:val="00EF4D32"/>
    <w:rsid w:val="00EF4D3A"/>
    <w:rsid w:val="00EF4F10"/>
    <w:rsid w:val="00EF4F7C"/>
    <w:rsid w:val="00EF5069"/>
    <w:rsid w:val="00EF53F2"/>
    <w:rsid w:val="00EF5447"/>
    <w:rsid w:val="00EF5455"/>
    <w:rsid w:val="00EF548A"/>
    <w:rsid w:val="00EF582E"/>
    <w:rsid w:val="00EF5894"/>
    <w:rsid w:val="00EF5949"/>
    <w:rsid w:val="00EF5953"/>
    <w:rsid w:val="00EF5967"/>
    <w:rsid w:val="00EF5A18"/>
    <w:rsid w:val="00EF5AB8"/>
    <w:rsid w:val="00EF5DD2"/>
    <w:rsid w:val="00EF5E47"/>
    <w:rsid w:val="00EF5F98"/>
    <w:rsid w:val="00EF5FEF"/>
    <w:rsid w:val="00EF6071"/>
    <w:rsid w:val="00EF60DC"/>
    <w:rsid w:val="00EF60DF"/>
    <w:rsid w:val="00EF6190"/>
    <w:rsid w:val="00EF6289"/>
    <w:rsid w:val="00EF6357"/>
    <w:rsid w:val="00EF6423"/>
    <w:rsid w:val="00EF64EA"/>
    <w:rsid w:val="00EF66DA"/>
    <w:rsid w:val="00EF68D3"/>
    <w:rsid w:val="00EF6B2B"/>
    <w:rsid w:val="00EF6CCE"/>
    <w:rsid w:val="00EF6DB9"/>
    <w:rsid w:val="00EF6EAC"/>
    <w:rsid w:val="00EF70E2"/>
    <w:rsid w:val="00EF71B3"/>
    <w:rsid w:val="00EF7387"/>
    <w:rsid w:val="00EF7429"/>
    <w:rsid w:val="00EF7540"/>
    <w:rsid w:val="00EF75E6"/>
    <w:rsid w:val="00EF7659"/>
    <w:rsid w:val="00EF7828"/>
    <w:rsid w:val="00EF78E5"/>
    <w:rsid w:val="00EF7A37"/>
    <w:rsid w:val="00EF7B6D"/>
    <w:rsid w:val="00EF7D82"/>
    <w:rsid w:val="00EF7EC2"/>
    <w:rsid w:val="00EF7F3F"/>
    <w:rsid w:val="00EF7F9F"/>
    <w:rsid w:val="00F00278"/>
    <w:rsid w:val="00F00291"/>
    <w:rsid w:val="00F00305"/>
    <w:rsid w:val="00F00328"/>
    <w:rsid w:val="00F00510"/>
    <w:rsid w:val="00F0071C"/>
    <w:rsid w:val="00F00840"/>
    <w:rsid w:val="00F00851"/>
    <w:rsid w:val="00F008D1"/>
    <w:rsid w:val="00F00A0B"/>
    <w:rsid w:val="00F00AC9"/>
    <w:rsid w:val="00F00D47"/>
    <w:rsid w:val="00F00F2B"/>
    <w:rsid w:val="00F00F84"/>
    <w:rsid w:val="00F00FD6"/>
    <w:rsid w:val="00F01075"/>
    <w:rsid w:val="00F010B6"/>
    <w:rsid w:val="00F01175"/>
    <w:rsid w:val="00F011AB"/>
    <w:rsid w:val="00F0130C"/>
    <w:rsid w:val="00F0176A"/>
    <w:rsid w:val="00F01833"/>
    <w:rsid w:val="00F01BBE"/>
    <w:rsid w:val="00F01C4B"/>
    <w:rsid w:val="00F01D3C"/>
    <w:rsid w:val="00F01DEB"/>
    <w:rsid w:val="00F01ED2"/>
    <w:rsid w:val="00F02082"/>
    <w:rsid w:val="00F02197"/>
    <w:rsid w:val="00F0242E"/>
    <w:rsid w:val="00F024A4"/>
    <w:rsid w:val="00F025DC"/>
    <w:rsid w:val="00F028D5"/>
    <w:rsid w:val="00F0294E"/>
    <w:rsid w:val="00F02C53"/>
    <w:rsid w:val="00F02D9B"/>
    <w:rsid w:val="00F02E33"/>
    <w:rsid w:val="00F02E63"/>
    <w:rsid w:val="00F02F8D"/>
    <w:rsid w:val="00F0302E"/>
    <w:rsid w:val="00F03090"/>
    <w:rsid w:val="00F03247"/>
    <w:rsid w:val="00F03556"/>
    <w:rsid w:val="00F035AA"/>
    <w:rsid w:val="00F036C0"/>
    <w:rsid w:val="00F03737"/>
    <w:rsid w:val="00F03AF8"/>
    <w:rsid w:val="00F03BE5"/>
    <w:rsid w:val="00F03CFF"/>
    <w:rsid w:val="00F03DB6"/>
    <w:rsid w:val="00F03E40"/>
    <w:rsid w:val="00F03F7A"/>
    <w:rsid w:val="00F04012"/>
    <w:rsid w:val="00F0411D"/>
    <w:rsid w:val="00F04162"/>
    <w:rsid w:val="00F04450"/>
    <w:rsid w:val="00F047CF"/>
    <w:rsid w:val="00F047D5"/>
    <w:rsid w:val="00F04EB8"/>
    <w:rsid w:val="00F04FD1"/>
    <w:rsid w:val="00F05060"/>
    <w:rsid w:val="00F0510E"/>
    <w:rsid w:val="00F0519D"/>
    <w:rsid w:val="00F051E6"/>
    <w:rsid w:val="00F052B0"/>
    <w:rsid w:val="00F053AF"/>
    <w:rsid w:val="00F0540D"/>
    <w:rsid w:val="00F0542E"/>
    <w:rsid w:val="00F05617"/>
    <w:rsid w:val="00F0570B"/>
    <w:rsid w:val="00F058E1"/>
    <w:rsid w:val="00F059AC"/>
    <w:rsid w:val="00F05A84"/>
    <w:rsid w:val="00F05C19"/>
    <w:rsid w:val="00F05D40"/>
    <w:rsid w:val="00F05DBD"/>
    <w:rsid w:val="00F05E15"/>
    <w:rsid w:val="00F05E4A"/>
    <w:rsid w:val="00F05FE7"/>
    <w:rsid w:val="00F060D8"/>
    <w:rsid w:val="00F06175"/>
    <w:rsid w:val="00F06584"/>
    <w:rsid w:val="00F06921"/>
    <w:rsid w:val="00F06A40"/>
    <w:rsid w:val="00F06A62"/>
    <w:rsid w:val="00F06AA9"/>
    <w:rsid w:val="00F06B48"/>
    <w:rsid w:val="00F06C82"/>
    <w:rsid w:val="00F06CB9"/>
    <w:rsid w:val="00F06DE2"/>
    <w:rsid w:val="00F070CA"/>
    <w:rsid w:val="00F071CA"/>
    <w:rsid w:val="00F0721F"/>
    <w:rsid w:val="00F072F1"/>
    <w:rsid w:val="00F07417"/>
    <w:rsid w:val="00F07434"/>
    <w:rsid w:val="00F07471"/>
    <w:rsid w:val="00F07531"/>
    <w:rsid w:val="00F0758B"/>
    <w:rsid w:val="00F075BB"/>
    <w:rsid w:val="00F07628"/>
    <w:rsid w:val="00F0764B"/>
    <w:rsid w:val="00F0775C"/>
    <w:rsid w:val="00F077B5"/>
    <w:rsid w:val="00F07809"/>
    <w:rsid w:val="00F078E4"/>
    <w:rsid w:val="00F078FF"/>
    <w:rsid w:val="00F0796D"/>
    <w:rsid w:val="00F07A3B"/>
    <w:rsid w:val="00F07AB2"/>
    <w:rsid w:val="00F07EA1"/>
    <w:rsid w:val="00F07F06"/>
    <w:rsid w:val="00F07F97"/>
    <w:rsid w:val="00F10003"/>
    <w:rsid w:val="00F100CB"/>
    <w:rsid w:val="00F100F2"/>
    <w:rsid w:val="00F102E7"/>
    <w:rsid w:val="00F103C2"/>
    <w:rsid w:val="00F10471"/>
    <w:rsid w:val="00F10479"/>
    <w:rsid w:val="00F10571"/>
    <w:rsid w:val="00F105F5"/>
    <w:rsid w:val="00F10742"/>
    <w:rsid w:val="00F10C96"/>
    <w:rsid w:val="00F11067"/>
    <w:rsid w:val="00F111B4"/>
    <w:rsid w:val="00F1123E"/>
    <w:rsid w:val="00F11393"/>
    <w:rsid w:val="00F114D5"/>
    <w:rsid w:val="00F11542"/>
    <w:rsid w:val="00F1182E"/>
    <w:rsid w:val="00F11854"/>
    <w:rsid w:val="00F11866"/>
    <w:rsid w:val="00F118F1"/>
    <w:rsid w:val="00F1193D"/>
    <w:rsid w:val="00F11957"/>
    <w:rsid w:val="00F11B5F"/>
    <w:rsid w:val="00F11BAF"/>
    <w:rsid w:val="00F11BCD"/>
    <w:rsid w:val="00F11CB8"/>
    <w:rsid w:val="00F11E5F"/>
    <w:rsid w:val="00F11ECD"/>
    <w:rsid w:val="00F11F21"/>
    <w:rsid w:val="00F11F56"/>
    <w:rsid w:val="00F11F91"/>
    <w:rsid w:val="00F120B2"/>
    <w:rsid w:val="00F1234B"/>
    <w:rsid w:val="00F12454"/>
    <w:rsid w:val="00F125BC"/>
    <w:rsid w:val="00F125C1"/>
    <w:rsid w:val="00F125F7"/>
    <w:rsid w:val="00F1272C"/>
    <w:rsid w:val="00F12764"/>
    <w:rsid w:val="00F1284D"/>
    <w:rsid w:val="00F128C8"/>
    <w:rsid w:val="00F12AD9"/>
    <w:rsid w:val="00F12B4F"/>
    <w:rsid w:val="00F12DA1"/>
    <w:rsid w:val="00F12DAB"/>
    <w:rsid w:val="00F12E43"/>
    <w:rsid w:val="00F12F20"/>
    <w:rsid w:val="00F12F50"/>
    <w:rsid w:val="00F12FD1"/>
    <w:rsid w:val="00F13207"/>
    <w:rsid w:val="00F13257"/>
    <w:rsid w:val="00F132A9"/>
    <w:rsid w:val="00F13372"/>
    <w:rsid w:val="00F1372A"/>
    <w:rsid w:val="00F137FB"/>
    <w:rsid w:val="00F138E9"/>
    <w:rsid w:val="00F13A68"/>
    <w:rsid w:val="00F13F6A"/>
    <w:rsid w:val="00F14043"/>
    <w:rsid w:val="00F140A6"/>
    <w:rsid w:val="00F14184"/>
    <w:rsid w:val="00F14194"/>
    <w:rsid w:val="00F141E8"/>
    <w:rsid w:val="00F142AD"/>
    <w:rsid w:val="00F14587"/>
    <w:rsid w:val="00F145DF"/>
    <w:rsid w:val="00F145F5"/>
    <w:rsid w:val="00F14608"/>
    <w:rsid w:val="00F1463F"/>
    <w:rsid w:val="00F14673"/>
    <w:rsid w:val="00F1472C"/>
    <w:rsid w:val="00F14BCE"/>
    <w:rsid w:val="00F14D2E"/>
    <w:rsid w:val="00F14EC6"/>
    <w:rsid w:val="00F15060"/>
    <w:rsid w:val="00F15130"/>
    <w:rsid w:val="00F15404"/>
    <w:rsid w:val="00F15543"/>
    <w:rsid w:val="00F155F3"/>
    <w:rsid w:val="00F15660"/>
    <w:rsid w:val="00F158D6"/>
    <w:rsid w:val="00F15916"/>
    <w:rsid w:val="00F15A02"/>
    <w:rsid w:val="00F15C9D"/>
    <w:rsid w:val="00F15DCE"/>
    <w:rsid w:val="00F15E64"/>
    <w:rsid w:val="00F15EAC"/>
    <w:rsid w:val="00F15EC6"/>
    <w:rsid w:val="00F15F6A"/>
    <w:rsid w:val="00F16074"/>
    <w:rsid w:val="00F1611A"/>
    <w:rsid w:val="00F162BA"/>
    <w:rsid w:val="00F16347"/>
    <w:rsid w:val="00F164B0"/>
    <w:rsid w:val="00F16508"/>
    <w:rsid w:val="00F166B1"/>
    <w:rsid w:val="00F166E8"/>
    <w:rsid w:val="00F16786"/>
    <w:rsid w:val="00F16A31"/>
    <w:rsid w:val="00F16A5F"/>
    <w:rsid w:val="00F16CC9"/>
    <w:rsid w:val="00F16D12"/>
    <w:rsid w:val="00F16D48"/>
    <w:rsid w:val="00F16E0E"/>
    <w:rsid w:val="00F16FAC"/>
    <w:rsid w:val="00F17026"/>
    <w:rsid w:val="00F1707A"/>
    <w:rsid w:val="00F171E5"/>
    <w:rsid w:val="00F17237"/>
    <w:rsid w:val="00F172E9"/>
    <w:rsid w:val="00F17414"/>
    <w:rsid w:val="00F175C0"/>
    <w:rsid w:val="00F175F1"/>
    <w:rsid w:val="00F176E1"/>
    <w:rsid w:val="00F1786F"/>
    <w:rsid w:val="00F179BD"/>
    <w:rsid w:val="00F17B49"/>
    <w:rsid w:val="00F17D51"/>
    <w:rsid w:val="00F17DB3"/>
    <w:rsid w:val="00F17FA7"/>
    <w:rsid w:val="00F20040"/>
    <w:rsid w:val="00F202DA"/>
    <w:rsid w:val="00F2033B"/>
    <w:rsid w:val="00F20449"/>
    <w:rsid w:val="00F2046A"/>
    <w:rsid w:val="00F204D3"/>
    <w:rsid w:val="00F20661"/>
    <w:rsid w:val="00F20694"/>
    <w:rsid w:val="00F208FF"/>
    <w:rsid w:val="00F20A14"/>
    <w:rsid w:val="00F20A46"/>
    <w:rsid w:val="00F20AFE"/>
    <w:rsid w:val="00F20E6F"/>
    <w:rsid w:val="00F2128A"/>
    <w:rsid w:val="00F21452"/>
    <w:rsid w:val="00F21496"/>
    <w:rsid w:val="00F21502"/>
    <w:rsid w:val="00F21823"/>
    <w:rsid w:val="00F21AB8"/>
    <w:rsid w:val="00F21D8B"/>
    <w:rsid w:val="00F21DF6"/>
    <w:rsid w:val="00F21F1F"/>
    <w:rsid w:val="00F21F32"/>
    <w:rsid w:val="00F21F9B"/>
    <w:rsid w:val="00F21FA3"/>
    <w:rsid w:val="00F21FA5"/>
    <w:rsid w:val="00F21FC5"/>
    <w:rsid w:val="00F21FD0"/>
    <w:rsid w:val="00F22100"/>
    <w:rsid w:val="00F22263"/>
    <w:rsid w:val="00F222AE"/>
    <w:rsid w:val="00F223C6"/>
    <w:rsid w:val="00F2253F"/>
    <w:rsid w:val="00F226D3"/>
    <w:rsid w:val="00F228AC"/>
    <w:rsid w:val="00F228E4"/>
    <w:rsid w:val="00F22A38"/>
    <w:rsid w:val="00F22B44"/>
    <w:rsid w:val="00F22BFF"/>
    <w:rsid w:val="00F22C08"/>
    <w:rsid w:val="00F22C5E"/>
    <w:rsid w:val="00F22DEE"/>
    <w:rsid w:val="00F22E72"/>
    <w:rsid w:val="00F22E7F"/>
    <w:rsid w:val="00F22F20"/>
    <w:rsid w:val="00F23062"/>
    <w:rsid w:val="00F23122"/>
    <w:rsid w:val="00F231F7"/>
    <w:rsid w:val="00F23512"/>
    <w:rsid w:val="00F2364C"/>
    <w:rsid w:val="00F23715"/>
    <w:rsid w:val="00F23A49"/>
    <w:rsid w:val="00F23A64"/>
    <w:rsid w:val="00F23A8D"/>
    <w:rsid w:val="00F23B20"/>
    <w:rsid w:val="00F23C33"/>
    <w:rsid w:val="00F23C61"/>
    <w:rsid w:val="00F23D6B"/>
    <w:rsid w:val="00F23D6D"/>
    <w:rsid w:val="00F23E31"/>
    <w:rsid w:val="00F24058"/>
    <w:rsid w:val="00F240E0"/>
    <w:rsid w:val="00F240F5"/>
    <w:rsid w:val="00F24230"/>
    <w:rsid w:val="00F243F6"/>
    <w:rsid w:val="00F24670"/>
    <w:rsid w:val="00F24985"/>
    <w:rsid w:val="00F24B78"/>
    <w:rsid w:val="00F24B9D"/>
    <w:rsid w:val="00F24D3E"/>
    <w:rsid w:val="00F24D57"/>
    <w:rsid w:val="00F24DCA"/>
    <w:rsid w:val="00F25101"/>
    <w:rsid w:val="00F251C5"/>
    <w:rsid w:val="00F252C8"/>
    <w:rsid w:val="00F25463"/>
    <w:rsid w:val="00F25691"/>
    <w:rsid w:val="00F25707"/>
    <w:rsid w:val="00F2574F"/>
    <w:rsid w:val="00F257CA"/>
    <w:rsid w:val="00F25822"/>
    <w:rsid w:val="00F25D10"/>
    <w:rsid w:val="00F25DC1"/>
    <w:rsid w:val="00F260E0"/>
    <w:rsid w:val="00F26121"/>
    <w:rsid w:val="00F261E1"/>
    <w:rsid w:val="00F26390"/>
    <w:rsid w:val="00F26457"/>
    <w:rsid w:val="00F264C2"/>
    <w:rsid w:val="00F26546"/>
    <w:rsid w:val="00F2665D"/>
    <w:rsid w:val="00F2666E"/>
    <w:rsid w:val="00F268AC"/>
    <w:rsid w:val="00F269C2"/>
    <w:rsid w:val="00F26A11"/>
    <w:rsid w:val="00F26ACF"/>
    <w:rsid w:val="00F26AEB"/>
    <w:rsid w:val="00F26B36"/>
    <w:rsid w:val="00F26F74"/>
    <w:rsid w:val="00F271D8"/>
    <w:rsid w:val="00F2729C"/>
    <w:rsid w:val="00F2743E"/>
    <w:rsid w:val="00F2772E"/>
    <w:rsid w:val="00F279C7"/>
    <w:rsid w:val="00F27A43"/>
    <w:rsid w:val="00F27BFD"/>
    <w:rsid w:val="00F27CE0"/>
    <w:rsid w:val="00F27D64"/>
    <w:rsid w:val="00F27F44"/>
    <w:rsid w:val="00F300C4"/>
    <w:rsid w:val="00F30239"/>
    <w:rsid w:val="00F3024A"/>
    <w:rsid w:val="00F30302"/>
    <w:rsid w:val="00F304A1"/>
    <w:rsid w:val="00F3065E"/>
    <w:rsid w:val="00F306A1"/>
    <w:rsid w:val="00F306B4"/>
    <w:rsid w:val="00F30836"/>
    <w:rsid w:val="00F309B6"/>
    <w:rsid w:val="00F30A58"/>
    <w:rsid w:val="00F30B41"/>
    <w:rsid w:val="00F30CBB"/>
    <w:rsid w:val="00F30CEB"/>
    <w:rsid w:val="00F30EE5"/>
    <w:rsid w:val="00F310CF"/>
    <w:rsid w:val="00F310F4"/>
    <w:rsid w:val="00F311B1"/>
    <w:rsid w:val="00F3122E"/>
    <w:rsid w:val="00F3138A"/>
    <w:rsid w:val="00F3145F"/>
    <w:rsid w:val="00F31802"/>
    <w:rsid w:val="00F31CA7"/>
    <w:rsid w:val="00F31CE1"/>
    <w:rsid w:val="00F31CEA"/>
    <w:rsid w:val="00F31D7D"/>
    <w:rsid w:val="00F31D95"/>
    <w:rsid w:val="00F31D98"/>
    <w:rsid w:val="00F31FAE"/>
    <w:rsid w:val="00F320E0"/>
    <w:rsid w:val="00F321EF"/>
    <w:rsid w:val="00F322B6"/>
    <w:rsid w:val="00F32324"/>
    <w:rsid w:val="00F32365"/>
    <w:rsid w:val="00F32379"/>
    <w:rsid w:val="00F3241A"/>
    <w:rsid w:val="00F32451"/>
    <w:rsid w:val="00F3250D"/>
    <w:rsid w:val="00F32691"/>
    <w:rsid w:val="00F32749"/>
    <w:rsid w:val="00F328EB"/>
    <w:rsid w:val="00F329D1"/>
    <w:rsid w:val="00F32A09"/>
    <w:rsid w:val="00F32A1C"/>
    <w:rsid w:val="00F32B53"/>
    <w:rsid w:val="00F32C20"/>
    <w:rsid w:val="00F32C26"/>
    <w:rsid w:val="00F32C47"/>
    <w:rsid w:val="00F32CAE"/>
    <w:rsid w:val="00F32E94"/>
    <w:rsid w:val="00F32ECC"/>
    <w:rsid w:val="00F32F63"/>
    <w:rsid w:val="00F3304D"/>
    <w:rsid w:val="00F332A8"/>
    <w:rsid w:val="00F333D9"/>
    <w:rsid w:val="00F33432"/>
    <w:rsid w:val="00F334B4"/>
    <w:rsid w:val="00F336AF"/>
    <w:rsid w:val="00F33844"/>
    <w:rsid w:val="00F3398B"/>
    <w:rsid w:val="00F33B65"/>
    <w:rsid w:val="00F33D40"/>
    <w:rsid w:val="00F33D44"/>
    <w:rsid w:val="00F3407C"/>
    <w:rsid w:val="00F34422"/>
    <w:rsid w:val="00F3455B"/>
    <w:rsid w:val="00F345AB"/>
    <w:rsid w:val="00F3471E"/>
    <w:rsid w:val="00F34729"/>
    <w:rsid w:val="00F34ADA"/>
    <w:rsid w:val="00F34C58"/>
    <w:rsid w:val="00F34E1F"/>
    <w:rsid w:val="00F34EBC"/>
    <w:rsid w:val="00F34EED"/>
    <w:rsid w:val="00F34F3C"/>
    <w:rsid w:val="00F351B6"/>
    <w:rsid w:val="00F353E9"/>
    <w:rsid w:val="00F35406"/>
    <w:rsid w:val="00F3543C"/>
    <w:rsid w:val="00F355D0"/>
    <w:rsid w:val="00F35687"/>
    <w:rsid w:val="00F358A5"/>
    <w:rsid w:val="00F35CCF"/>
    <w:rsid w:val="00F35F0C"/>
    <w:rsid w:val="00F35F2C"/>
    <w:rsid w:val="00F3618B"/>
    <w:rsid w:val="00F36283"/>
    <w:rsid w:val="00F36346"/>
    <w:rsid w:val="00F36354"/>
    <w:rsid w:val="00F3641F"/>
    <w:rsid w:val="00F366BE"/>
    <w:rsid w:val="00F36867"/>
    <w:rsid w:val="00F36A48"/>
    <w:rsid w:val="00F36B6E"/>
    <w:rsid w:val="00F36CFF"/>
    <w:rsid w:val="00F36F4D"/>
    <w:rsid w:val="00F37107"/>
    <w:rsid w:val="00F37294"/>
    <w:rsid w:val="00F373E0"/>
    <w:rsid w:val="00F37559"/>
    <w:rsid w:val="00F375E6"/>
    <w:rsid w:val="00F37681"/>
    <w:rsid w:val="00F37990"/>
    <w:rsid w:val="00F37CE1"/>
    <w:rsid w:val="00F37D1B"/>
    <w:rsid w:val="00F37E81"/>
    <w:rsid w:val="00F37EE6"/>
    <w:rsid w:val="00F37EFD"/>
    <w:rsid w:val="00F37F99"/>
    <w:rsid w:val="00F40107"/>
    <w:rsid w:val="00F4025B"/>
    <w:rsid w:val="00F402B6"/>
    <w:rsid w:val="00F4035E"/>
    <w:rsid w:val="00F405D3"/>
    <w:rsid w:val="00F4070A"/>
    <w:rsid w:val="00F408D3"/>
    <w:rsid w:val="00F40964"/>
    <w:rsid w:val="00F40A5C"/>
    <w:rsid w:val="00F40ABF"/>
    <w:rsid w:val="00F40AD9"/>
    <w:rsid w:val="00F40C8A"/>
    <w:rsid w:val="00F40F83"/>
    <w:rsid w:val="00F4101E"/>
    <w:rsid w:val="00F41052"/>
    <w:rsid w:val="00F41107"/>
    <w:rsid w:val="00F4132E"/>
    <w:rsid w:val="00F41340"/>
    <w:rsid w:val="00F41411"/>
    <w:rsid w:val="00F4153D"/>
    <w:rsid w:val="00F41C17"/>
    <w:rsid w:val="00F41C33"/>
    <w:rsid w:val="00F41CDA"/>
    <w:rsid w:val="00F41D19"/>
    <w:rsid w:val="00F41D63"/>
    <w:rsid w:val="00F41E20"/>
    <w:rsid w:val="00F41E81"/>
    <w:rsid w:val="00F41F16"/>
    <w:rsid w:val="00F42185"/>
    <w:rsid w:val="00F421B7"/>
    <w:rsid w:val="00F42789"/>
    <w:rsid w:val="00F42863"/>
    <w:rsid w:val="00F42AE7"/>
    <w:rsid w:val="00F42B71"/>
    <w:rsid w:val="00F42C2F"/>
    <w:rsid w:val="00F42C34"/>
    <w:rsid w:val="00F42CA1"/>
    <w:rsid w:val="00F42CE8"/>
    <w:rsid w:val="00F42E5E"/>
    <w:rsid w:val="00F42FE4"/>
    <w:rsid w:val="00F4304C"/>
    <w:rsid w:val="00F43089"/>
    <w:rsid w:val="00F430FD"/>
    <w:rsid w:val="00F43163"/>
    <w:rsid w:val="00F43329"/>
    <w:rsid w:val="00F4332E"/>
    <w:rsid w:val="00F43363"/>
    <w:rsid w:val="00F433A2"/>
    <w:rsid w:val="00F4345C"/>
    <w:rsid w:val="00F43742"/>
    <w:rsid w:val="00F4387F"/>
    <w:rsid w:val="00F438A1"/>
    <w:rsid w:val="00F43999"/>
    <w:rsid w:val="00F43A3A"/>
    <w:rsid w:val="00F43A6D"/>
    <w:rsid w:val="00F43BDD"/>
    <w:rsid w:val="00F43BEF"/>
    <w:rsid w:val="00F43C73"/>
    <w:rsid w:val="00F43CAC"/>
    <w:rsid w:val="00F43DC2"/>
    <w:rsid w:val="00F44054"/>
    <w:rsid w:val="00F44111"/>
    <w:rsid w:val="00F44230"/>
    <w:rsid w:val="00F443A6"/>
    <w:rsid w:val="00F443D9"/>
    <w:rsid w:val="00F44767"/>
    <w:rsid w:val="00F44A26"/>
    <w:rsid w:val="00F44A29"/>
    <w:rsid w:val="00F44BB1"/>
    <w:rsid w:val="00F44D66"/>
    <w:rsid w:val="00F44DCF"/>
    <w:rsid w:val="00F44E53"/>
    <w:rsid w:val="00F44FCA"/>
    <w:rsid w:val="00F44FE5"/>
    <w:rsid w:val="00F450CC"/>
    <w:rsid w:val="00F4510C"/>
    <w:rsid w:val="00F4523F"/>
    <w:rsid w:val="00F4524D"/>
    <w:rsid w:val="00F45389"/>
    <w:rsid w:val="00F453A5"/>
    <w:rsid w:val="00F453FF"/>
    <w:rsid w:val="00F4577C"/>
    <w:rsid w:val="00F45798"/>
    <w:rsid w:val="00F45977"/>
    <w:rsid w:val="00F45D04"/>
    <w:rsid w:val="00F45E80"/>
    <w:rsid w:val="00F45F2E"/>
    <w:rsid w:val="00F45FB3"/>
    <w:rsid w:val="00F460A1"/>
    <w:rsid w:val="00F460D5"/>
    <w:rsid w:val="00F46393"/>
    <w:rsid w:val="00F4646A"/>
    <w:rsid w:val="00F4651F"/>
    <w:rsid w:val="00F46569"/>
    <w:rsid w:val="00F467AA"/>
    <w:rsid w:val="00F469B0"/>
    <w:rsid w:val="00F469C9"/>
    <w:rsid w:val="00F469D6"/>
    <w:rsid w:val="00F469EB"/>
    <w:rsid w:val="00F46A1D"/>
    <w:rsid w:val="00F46A20"/>
    <w:rsid w:val="00F46A6F"/>
    <w:rsid w:val="00F46B6C"/>
    <w:rsid w:val="00F46B8D"/>
    <w:rsid w:val="00F46BDC"/>
    <w:rsid w:val="00F46DD3"/>
    <w:rsid w:val="00F46F9A"/>
    <w:rsid w:val="00F471DB"/>
    <w:rsid w:val="00F47429"/>
    <w:rsid w:val="00F474BB"/>
    <w:rsid w:val="00F474D8"/>
    <w:rsid w:val="00F474F1"/>
    <w:rsid w:val="00F4750D"/>
    <w:rsid w:val="00F47629"/>
    <w:rsid w:val="00F47692"/>
    <w:rsid w:val="00F47737"/>
    <w:rsid w:val="00F47811"/>
    <w:rsid w:val="00F47865"/>
    <w:rsid w:val="00F47A66"/>
    <w:rsid w:val="00F47BB5"/>
    <w:rsid w:val="00F47D30"/>
    <w:rsid w:val="00F47D52"/>
    <w:rsid w:val="00F47EB3"/>
    <w:rsid w:val="00F503B8"/>
    <w:rsid w:val="00F50417"/>
    <w:rsid w:val="00F50467"/>
    <w:rsid w:val="00F50497"/>
    <w:rsid w:val="00F50701"/>
    <w:rsid w:val="00F5072A"/>
    <w:rsid w:val="00F5083A"/>
    <w:rsid w:val="00F50885"/>
    <w:rsid w:val="00F5098C"/>
    <w:rsid w:val="00F50B0F"/>
    <w:rsid w:val="00F50BD3"/>
    <w:rsid w:val="00F50D4E"/>
    <w:rsid w:val="00F50D53"/>
    <w:rsid w:val="00F50EBD"/>
    <w:rsid w:val="00F51029"/>
    <w:rsid w:val="00F5107E"/>
    <w:rsid w:val="00F511FD"/>
    <w:rsid w:val="00F512BF"/>
    <w:rsid w:val="00F514ED"/>
    <w:rsid w:val="00F51633"/>
    <w:rsid w:val="00F51656"/>
    <w:rsid w:val="00F51697"/>
    <w:rsid w:val="00F517EA"/>
    <w:rsid w:val="00F5184E"/>
    <w:rsid w:val="00F5190B"/>
    <w:rsid w:val="00F51A9E"/>
    <w:rsid w:val="00F51CA5"/>
    <w:rsid w:val="00F51E0F"/>
    <w:rsid w:val="00F51E10"/>
    <w:rsid w:val="00F51E53"/>
    <w:rsid w:val="00F5200E"/>
    <w:rsid w:val="00F52034"/>
    <w:rsid w:val="00F520BF"/>
    <w:rsid w:val="00F52205"/>
    <w:rsid w:val="00F52318"/>
    <w:rsid w:val="00F52388"/>
    <w:rsid w:val="00F5238A"/>
    <w:rsid w:val="00F52487"/>
    <w:rsid w:val="00F524F9"/>
    <w:rsid w:val="00F5252B"/>
    <w:rsid w:val="00F5275D"/>
    <w:rsid w:val="00F527D9"/>
    <w:rsid w:val="00F52A5E"/>
    <w:rsid w:val="00F52C9B"/>
    <w:rsid w:val="00F52CD3"/>
    <w:rsid w:val="00F52CE0"/>
    <w:rsid w:val="00F52D45"/>
    <w:rsid w:val="00F530DB"/>
    <w:rsid w:val="00F53119"/>
    <w:rsid w:val="00F53185"/>
    <w:rsid w:val="00F531F1"/>
    <w:rsid w:val="00F534C0"/>
    <w:rsid w:val="00F535BF"/>
    <w:rsid w:val="00F535C4"/>
    <w:rsid w:val="00F53610"/>
    <w:rsid w:val="00F536B5"/>
    <w:rsid w:val="00F536FE"/>
    <w:rsid w:val="00F5392A"/>
    <w:rsid w:val="00F5393A"/>
    <w:rsid w:val="00F53A02"/>
    <w:rsid w:val="00F53B79"/>
    <w:rsid w:val="00F53C10"/>
    <w:rsid w:val="00F53CE0"/>
    <w:rsid w:val="00F53EF7"/>
    <w:rsid w:val="00F53F11"/>
    <w:rsid w:val="00F53F5C"/>
    <w:rsid w:val="00F54043"/>
    <w:rsid w:val="00F5407A"/>
    <w:rsid w:val="00F540A4"/>
    <w:rsid w:val="00F5419D"/>
    <w:rsid w:val="00F54453"/>
    <w:rsid w:val="00F5487A"/>
    <w:rsid w:val="00F549A4"/>
    <w:rsid w:val="00F54D43"/>
    <w:rsid w:val="00F54DEA"/>
    <w:rsid w:val="00F54E5D"/>
    <w:rsid w:val="00F550DE"/>
    <w:rsid w:val="00F5510D"/>
    <w:rsid w:val="00F55141"/>
    <w:rsid w:val="00F5515A"/>
    <w:rsid w:val="00F5522E"/>
    <w:rsid w:val="00F553CD"/>
    <w:rsid w:val="00F554C8"/>
    <w:rsid w:val="00F555B0"/>
    <w:rsid w:val="00F55618"/>
    <w:rsid w:val="00F5573B"/>
    <w:rsid w:val="00F557A0"/>
    <w:rsid w:val="00F5596B"/>
    <w:rsid w:val="00F559B2"/>
    <w:rsid w:val="00F55A4A"/>
    <w:rsid w:val="00F55B1B"/>
    <w:rsid w:val="00F55BE8"/>
    <w:rsid w:val="00F55C17"/>
    <w:rsid w:val="00F55C38"/>
    <w:rsid w:val="00F55C72"/>
    <w:rsid w:val="00F55E3E"/>
    <w:rsid w:val="00F5613F"/>
    <w:rsid w:val="00F563CF"/>
    <w:rsid w:val="00F56497"/>
    <w:rsid w:val="00F564C7"/>
    <w:rsid w:val="00F56661"/>
    <w:rsid w:val="00F568EA"/>
    <w:rsid w:val="00F56AFA"/>
    <w:rsid w:val="00F56B44"/>
    <w:rsid w:val="00F56E15"/>
    <w:rsid w:val="00F56F8D"/>
    <w:rsid w:val="00F572B4"/>
    <w:rsid w:val="00F57307"/>
    <w:rsid w:val="00F574AF"/>
    <w:rsid w:val="00F57578"/>
    <w:rsid w:val="00F579ED"/>
    <w:rsid w:val="00F57C81"/>
    <w:rsid w:val="00F57D05"/>
    <w:rsid w:val="00F57D7B"/>
    <w:rsid w:val="00F57E9C"/>
    <w:rsid w:val="00F60070"/>
    <w:rsid w:val="00F603C6"/>
    <w:rsid w:val="00F603DE"/>
    <w:rsid w:val="00F60588"/>
    <w:rsid w:val="00F608F0"/>
    <w:rsid w:val="00F60B26"/>
    <w:rsid w:val="00F60BAF"/>
    <w:rsid w:val="00F60D58"/>
    <w:rsid w:val="00F60E01"/>
    <w:rsid w:val="00F60FB9"/>
    <w:rsid w:val="00F61144"/>
    <w:rsid w:val="00F611FF"/>
    <w:rsid w:val="00F61212"/>
    <w:rsid w:val="00F61293"/>
    <w:rsid w:val="00F6134D"/>
    <w:rsid w:val="00F614A3"/>
    <w:rsid w:val="00F61517"/>
    <w:rsid w:val="00F61596"/>
    <w:rsid w:val="00F6165B"/>
    <w:rsid w:val="00F6168E"/>
    <w:rsid w:val="00F616F6"/>
    <w:rsid w:val="00F61700"/>
    <w:rsid w:val="00F61754"/>
    <w:rsid w:val="00F618A8"/>
    <w:rsid w:val="00F61E7F"/>
    <w:rsid w:val="00F61F58"/>
    <w:rsid w:val="00F62363"/>
    <w:rsid w:val="00F623DD"/>
    <w:rsid w:val="00F62446"/>
    <w:rsid w:val="00F6244B"/>
    <w:rsid w:val="00F6261C"/>
    <w:rsid w:val="00F62731"/>
    <w:rsid w:val="00F62B71"/>
    <w:rsid w:val="00F62BFC"/>
    <w:rsid w:val="00F62C7E"/>
    <w:rsid w:val="00F62E0D"/>
    <w:rsid w:val="00F6311C"/>
    <w:rsid w:val="00F63132"/>
    <w:rsid w:val="00F6317D"/>
    <w:rsid w:val="00F632F5"/>
    <w:rsid w:val="00F63339"/>
    <w:rsid w:val="00F6364B"/>
    <w:rsid w:val="00F63687"/>
    <w:rsid w:val="00F63715"/>
    <w:rsid w:val="00F63800"/>
    <w:rsid w:val="00F63803"/>
    <w:rsid w:val="00F6388B"/>
    <w:rsid w:val="00F639F6"/>
    <w:rsid w:val="00F63A6B"/>
    <w:rsid w:val="00F63B33"/>
    <w:rsid w:val="00F63BF3"/>
    <w:rsid w:val="00F63C38"/>
    <w:rsid w:val="00F63F40"/>
    <w:rsid w:val="00F64068"/>
    <w:rsid w:val="00F64197"/>
    <w:rsid w:val="00F64235"/>
    <w:rsid w:val="00F644B9"/>
    <w:rsid w:val="00F645D3"/>
    <w:rsid w:val="00F64662"/>
    <w:rsid w:val="00F6466A"/>
    <w:rsid w:val="00F64684"/>
    <w:rsid w:val="00F646AA"/>
    <w:rsid w:val="00F6478C"/>
    <w:rsid w:val="00F649D7"/>
    <w:rsid w:val="00F64BA5"/>
    <w:rsid w:val="00F64D9B"/>
    <w:rsid w:val="00F64E08"/>
    <w:rsid w:val="00F64E23"/>
    <w:rsid w:val="00F6509B"/>
    <w:rsid w:val="00F65372"/>
    <w:rsid w:val="00F6564C"/>
    <w:rsid w:val="00F65696"/>
    <w:rsid w:val="00F658FF"/>
    <w:rsid w:val="00F65921"/>
    <w:rsid w:val="00F659FC"/>
    <w:rsid w:val="00F65A4D"/>
    <w:rsid w:val="00F65B35"/>
    <w:rsid w:val="00F65C70"/>
    <w:rsid w:val="00F65C7C"/>
    <w:rsid w:val="00F65CAF"/>
    <w:rsid w:val="00F65D54"/>
    <w:rsid w:val="00F6617A"/>
    <w:rsid w:val="00F661CA"/>
    <w:rsid w:val="00F661CE"/>
    <w:rsid w:val="00F661E2"/>
    <w:rsid w:val="00F66358"/>
    <w:rsid w:val="00F66560"/>
    <w:rsid w:val="00F66570"/>
    <w:rsid w:val="00F665D7"/>
    <w:rsid w:val="00F66656"/>
    <w:rsid w:val="00F668B4"/>
    <w:rsid w:val="00F668EA"/>
    <w:rsid w:val="00F669BD"/>
    <w:rsid w:val="00F66FF9"/>
    <w:rsid w:val="00F67029"/>
    <w:rsid w:val="00F67045"/>
    <w:rsid w:val="00F671ED"/>
    <w:rsid w:val="00F67231"/>
    <w:rsid w:val="00F672D2"/>
    <w:rsid w:val="00F673BA"/>
    <w:rsid w:val="00F67606"/>
    <w:rsid w:val="00F6780F"/>
    <w:rsid w:val="00F6781B"/>
    <w:rsid w:val="00F67A97"/>
    <w:rsid w:val="00F67CDD"/>
    <w:rsid w:val="00F67D11"/>
    <w:rsid w:val="00F67E8D"/>
    <w:rsid w:val="00F67EA3"/>
    <w:rsid w:val="00F67EE2"/>
    <w:rsid w:val="00F701CC"/>
    <w:rsid w:val="00F703C1"/>
    <w:rsid w:val="00F70520"/>
    <w:rsid w:val="00F706D2"/>
    <w:rsid w:val="00F7072C"/>
    <w:rsid w:val="00F70A85"/>
    <w:rsid w:val="00F70ABF"/>
    <w:rsid w:val="00F70AD6"/>
    <w:rsid w:val="00F70C22"/>
    <w:rsid w:val="00F70C26"/>
    <w:rsid w:val="00F70C3B"/>
    <w:rsid w:val="00F70EA1"/>
    <w:rsid w:val="00F70F05"/>
    <w:rsid w:val="00F71102"/>
    <w:rsid w:val="00F7122A"/>
    <w:rsid w:val="00F71350"/>
    <w:rsid w:val="00F71475"/>
    <w:rsid w:val="00F717FB"/>
    <w:rsid w:val="00F71A91"/>
    <w:rsid w:val="00F71AE6"/>
    <w:rsid w:val="00F71B36"/>
    <w:rsid w:val="00F71EE0"/>
    <w:rsid w:val="00F7201F"/>
    <w:rsid w:val="00F720DE"/>
    <w:rsid w:val="00F724AD"/>
    <w:rsid w:val="00F725C7"/>
    <w:rsid w:val="00F725F5"/>
    <w:rsid w:val="00F728AD"/>
    <w:rsid w:val="00F728ED"/>
    <w:rsid w:val="00F72AC1"/>
    <w:rsid w:val="00F72BD3"/>
    <w:rsid w:val="00F72C64"/>
    <w:rsid w:val="00F72D63"/>
    <w:rsid w:val="00F72FE7"/>
    <w:rsid w:val="00F730E6"/>
    <w:rsid w:val="00F73192"/>
    <w:rsid w:val="00F7327B"/>
    <w:rsid w:val="00F73297"/>
    <w:rsid w:val="00F732E9"/>
    <w:rsid w:val="00F73440"/>
    <w:rsid w:val="00F73479"/>
    <w:rsid w:val="00F734F8"/>
    <w:rsid w:val="00F73528"/>
    <w:rsid w:val="00F73541"/>
    <w:rsid w:val="00F7358C"/>
    <w:rsid w:val="00F735D9"/>
    <w:rsid w:val="00F73639"/>
    <w:rsid w:val="00F7364E"/>
    <w:rsid w:val="00F736BF"/>
    <w:rsid w:val="00F736E0"/>
    <w:rsid w:val="00F73829"/>
    <w:rsid w:val="00F7383B"/>
    <w:rsid w:val="00F7389D"/>
    <w:rsid w:val="00F7393F"/>
    <w:rsid w:val="00F73942"/>
    <w:rsid w:val="00F739A0"/>
    <w:rsid w:val="00F739BB"/>
    <w:rsid w:val="00F73AB0"/>
    <w:rsid w:val="00F73C47"/>
    <w:rsid w:val="00F73DEC"/>
    <w:rsid w:val="00F73EAC"/>
    <w:rsid w:val="00F74199"/>
    <w:rsid w:val="00F7428E"/>
    <w:rsid w:val="00F742C9"/>
    <w:rsid w:val="00F7444E"/>
    <w:rsid w:val="00F744D3"/>
    <w:rsid w:val="00F745C4"/>
    <w:rsid w:val="00F745C7"/>
    <w:rsid w:val="00F748BD"/>
    <w:rsid w:val="00F749B2"/>
    <w:rsid w:val="00F74A44"/>
    <w:rsid w:val="00F74B74"/>
    <w:rsid w:val="00F74CA2"/>
    <w:rsid w:val="00F74CAA"/>
    <w:rsid w:val="00F74DEA"/>
    <w:rsid w:val="00F74EDA"/>
    <w:rsid w:val="00F74F91"/>
    <w:rsid w:val="00F74FCF"/>
    <w:rsid w:val="00F75201"/>
    <w:rsid w:val="00F75352"/>
    <w:rsid w:val="00F754A0"/>
    <w:rsid w:val="00F755DD"/>
    <w:rsid w:val="00F75674"/>
    <w:rsid w:val="00F7576A"/>
    <w:rsid w:val="00F757A2"/>
    <w:rsid w:val="00F75863"/>
    <w:rsid w:val="00F75865"/>
    <w:rsid w:val="00F758BC"/>
    <w:rsid w:val="00F75A7B"/>
    <w:rsid w:val="00F75B69"/>
    <w:rsid w:val="00F75CF7"/>
    <w:rsid w:val="00F75F4B"/>
    <w:rsid w:val="00F75F57"/>
    <w:rsid w:val="00F75FE8"/>
    <w:rsid w:val="00F76013"/>
    <w:rsid w:val="00F76029"/>
    <w:rsid w:val="00F7624A"/>
    <w:rsid w:val="00F76260"/>
    <w:rsid w:val="00F762AC"/>
    <w:rsid w:val="00F7630E"/>
    <w:rsid w:val="00F76417"/>
    <w:rsid w:val="00F766B1"/>
    <w:rsid w:val="00F7681B"/>
    <w:rsid w:val="00F76822"/>
    <w:rsid w:val="00F76881"/>
    <w:rsid w:val="00F76927"/>
    <w:rsid w:val="00F76A6A"/>
    <w:rsid w:val="00F76C66"/>
    <w:rsid w:val="00F76CD0"/>
    <w:rsid w:val="00F76E88"/>
    <w:rsid w:val="00F77041"/>
    <w:rsid w:val="00F77098"/>
    <w:rsid w:val="00F771CC"/>
    <w:rsid w:val="00F7727A"/>
    <w:rsid w:val="00F772E8"/>
    <w:rsid w:val="00F77753"/>
    <w:rsid w:val="00F777D7"/>
    <w:rsid w:val="00F7783B"/>
    <w:rsid w:val="00F7787B"/>
    <w:rsid w:val="00F77926"/>
    <w:rsid w:val="00F77928"/>
    <w:rsid w:val="00F77B82"/>
    <w:rsid w:val="00F77F00"/>
    <w:rsid w:val="00F77F6F"/>
    <w:rsid w:val="00F80100"/>
    <w:rsid w:val="00F801CB"/>
    <w:rsid w:val="00F8038D"/>
    <w:rsid w:val="00F8042F"/>
    <w:rsid w:val="00F809BA"/>
    <w:rsid w:val="00F80AF3"/>
    <w:rsid w:val="00F80AFE"/>
    <w:rsid w:val="00F80BF1"/>
    <w:rsid w:val="00F80C4F"/>
    <w:rsid w:val="00F80CCD"/>
    <w:rsid w:val="00F80D62"/>
    <w:rsid w:val="00F80DC2"/>
    <w:rsid w:val="00F80E25"/>
    <w:rsid w:val="00F80E56"/>
    <w:rsid w:val="00F80E5D"/>
    <w:rsid w:val="00F80ECF"/>
    <w:rsid w:val="00F80FA9"/>
    <w:rsid w:val="00F81090"/>
    <w:rsid w:val="00F8123F"/>
    <w:rsid w:val="00F81271"/>
    <w:rsid w:val="00F81318"/>
    <w:rsid w:val="00F813AB"/>
    <w:rsid w:val="00F816C6"/>
    <w:rsid w:val="00F81749"/>
    <w:rsid w:val="00F818D5"/>
    <w:rsid w:val="00F8193E"/>
    <w:rsid w:val="00F81AAD"/>
    <w:rsid w:val="00F81EC8"/>
    <w:rsid w:val="00F81F9B"/>
    <w:rsid w:val="00F82133"/>
    <w:rsid w:val="00F8213F"/>
    <w:rsid w:val="00F82154"/>
    <w:rsid w:val="00F823BB"/>
    <w:rsid w:val="00F82405"/>
    <w:rsid w:val="00F824A9"/>
    <w:rsid w:val="00F826D6"/>
    <w:rsid w:val="00F828D3"/>
    <w:rsid w:val="00F82943"/>
    <w:rsid w:val="00F829D3"/>
    <w:rsid w:val="00F82A63"/>
    <w:rsid w:val="00F82B42"/>
    <w:rsid w:val="00F82C26"/>
    <w:rsid w:val="00F82CD7"/>
    <w:rsid w:val="00F82D5D"/>
    <w:rsid w:val="00F82EB6"/>
    <w:rsid w:val="00F82EC5"/>
    <w:rsid w:val="00F82F55"/>
    <w:rsid w:val="00F82F56"/>
    <w:rsid w:val="00F8304A"/>
    <w:rsid w:val="00F830B1"/>
    <w:rsid w:val="00F83189"/>
    <w:rsid w:val="00F83217"/>
    <w:rsid w:val="00F8364B"/>
    <w:rsid w:val="00F8366D"/>
    <w:rsid w:val="00F83933"/>
    <w:rsid w:val="00F83BBE"/>
    <w:rsid w:val="00F83C0E"/>
    <w:rsid w:val="00F83C38"/>
    <w:rsid w:val="00F83E08"/>
    <w:rsid w:val="00F83E35"/>
    <w:rsid w:val="00F83E48"/>
    <w:rsid w:val="00F83F68"/>
    <w:rsid w:val="00F840FF"/>
    <w:rsid w:val="00F84105"/>
    <w:rsid w:val="00F8425C"/>
    <w:rsid w:val="00F845FD"/>
    <w:rsid w:val="00F84617"/>
    <w:rsid w:val="00F846EC"/>
    <w:rsid w:val="00F8487E"/>
    <w:rsid w:val="00F848BC"/>
    <w:rsid w:val="00F84B5E"/>
    <w:rsid w:val="00F84D19"/>
    <w:rsid w:val="00F84D84"/>
    <w:rsid w:val="00F84E5A"/>
    <w:rsid w:val="00F84E8B"/>
    <w:rsid w:val="00F84EF8"/>
    <w:rsid w:val="00F84FB0"/>
    <w:rsid w:val="00F853F1"/>
    <w:rsid w:val="00F8564D"/>
    <w:rsid w:val="00F85E54"/>
    <w:rsid w:val="00F86383"/>
    <w:rsid w:val="00F86390"/>
    <w:rsid w:val="00F8653A"/>
    <w:rsid w:val="00F8667B"/>
    <w:rsid w:val="00F86801"/>
    <w:rsid w:val="00F8686E"/>
    <w:rsid w:val="00F8699A"/>
    <w:rsid w:val="00F869A2"/>
    <w:rsid w:val="00F869EC"/>
    <w:rsid w:val="00F86B25"/>
    <w:rsid w:val="00F86C34"/>
    <w:rsid w:val="00F86D56"/>
    <w:rsid w:val="00F86DC3"/>
    <w:rsid w:val="00F86F21"/>
    <w:rsid w:val="00F86FA8"/>
    <w:rsid w:val="00F86FF7"/>
    <w:rsid w:val="00F872DB"/>
    <w:rsid w:val="00F87557"/>
    <w:rsid w:val="00F8766B"/>
    <w:rsid w:val="00F87861"/>
    <w:rsid w:val="00F87895"/>
    <w:rsid w:val="00F87924"/>
    <w:rsid w:val="00F8796E"/>
    <w:rsid w:val="00F879C9"/>
    <w:rsid w:val="00F87AB9"/>
    <w:rsid w:val="00F87AD1"/>
    <w:rsid w:val="00F87B97"/>
    <w:rsid w:val="00F87C46"/>
    <w:rsid w:val="00F87EBE"/>
    <w:rsid w:val="00F87F56"/>
    <w:rsid w:val="00F87F79"/>
    <w:rsid w:val="00F900B0"/>
    <w:rsid w:val="00F901E7"/>
    <w:rsid w:val="00F90246"/>
    <w:rsid w:val="00F9041B"/>
    <w:rsid w:val="00F90603"/>
    <w:rsid w:val="00F9067A"/>
    <w:rsid w:val="00F908DC"/>
    <w:rsid w:val="00F9097C"/>
    <w:rsid w:val="00F90A6C"/>
    <w:rsid w:val="00F90A83"/>
    <w:rsid w:val="00F90AE1"/>
    <w:rsid w:val="00F90B2A"/>
    <w:rsid w:val="00F90B46"/>
    <w:rsid w:val="00F90C81"/>
    <w:rsid w:val="00F90D37"/>
    <w:rsid w:val="00F90D78"/>
    <w:rsid w:val="00F90E6C"/>
    <w:rsid w:val="00F90E72"/>
    <w:rsid w:val="00F91021"/>
    <w:rsid w:val="00F9105B"/>
    <w:rsid w:val="00F9106C"/>
    <w:rsid w:val="00F911AF"/>
    <w:rsid w:val="00F911ED"/>
    <w:rsid w:val="00F9127D"/>
    <w:rsid w:val="00F91329"/>
    <w:rsid w:val="00F913CB"/>
    <w:rsid w:val="00F9150D"/>
    <w:rsid w:val="00F915B6"/>
    <w:rsid w:val="00F918C3"/>
    <w:rsid w:val="00F918CE"/>
    <w:rsid w:val="00F91C4B"/>
    <w:rsid w:val="00F91C9E"/>
    <w:rsid w:val="00F91CB5"/>
    <w:rsid w:val="00F91D69"/>
    <w:rsid w:val="00F91D85"/>
    <w:rsid w:val="00F91DE5"/>
    <w:rsid w:val="00F91E2F"/>
    <w:rsid w:val="00F9209E"/>
    <w:rsid w:val="00F9232D"/>
    <w:rsid w:val="00F92521"/>
    <w:rsid w:val="00F925F7"/>
    <w:rsid w:val="00F925FE"/>
    <w:rsid w:val="00F9260B"/>
    <w:rsid w:val="00F926B6"/>
    <w:rsid w:val="00F92772"/>
    <w:rsid w:val="00F927E7"/>
    <w:rsid w:val="00F9292F"/>
    <w:rsid w:val="00F92996"/>
    <w:rsid w:val="00F92BD5"/>
    <w:rsid w:val="00F92D8E"/>
    <w:rsid w:val="00F92EAD"/>
    <w:rsid w:val="00F92F4B"/>
    <w:rsid w:val="00F92FAD"/>
    <w:rsid w:val="00F93086"/>
    <w:rsid w:val="00F93199"/>
    <w:rsid w:val="00F9329B"/>
    <w:rsid w:val="00F9339A"/>
    <w:rsid w:val="00F933A8"/>
    <w:rsid w:val="00F935AC"/>
    <w:rsid w:val="00F93670"/>
    <w:rsid w:val="00F9368B"/>
    <w:rsid w:val="00F9371E"/>
    <w:rsid w:val="00F9375F"/>
    <w:rsid w:val="00F938A2"/>
    <w:rsid w:val="00F93913"/>
    <w:rsid w:val="00F93997"/>
    <w:rsid w:val="00F93A23"/>
    <w:rsid w:val="00F93B23"/>
    <w:rsid w:val="00F93DEB"/>
    <w:rsid w:val="00F93ECC"/>
    <w:rsid w:val="00F93F74"/>
    <w:rsid w:val="00F9404A"/>
    <w:rsid w:val="00F9412B"/>
    <w:rsid w:val="00F943C4"/>
    <w:rsid w:val="00F946B3"/>
    <w:rsid w:val="00F94963"/>
    <w:rsid w:val="00F94994"/>
    <w:rsid w:val="00F94EEA"/>
    <w:rsid w:val="00F94F68"/>
    <w:rsid w:val="00F951DC"/>
    <w:rsid w:val="00F95238"/>
    <w:rsid w:val="00F954A8"/>
    <w:rsid w:val="00F954AC"/>
    <w:rsid w:val="00F954E3"/>
    <w:rsid w:val="00F95590"/>
    <w:rsid w:val="00F9565F"/>
    <w:rsid w:val="00F956F0"/>
    <w:rsid w:val="00F9577A"/>
    <w:rsid w:val="00F957E3"/>
    <w:rsid w:val="00F95B27"/>
    <w:rsid w:val="00F95C1D"/>
    <w:rsid w:val="00F95EE6"/>
    <w:rsid w:val="00F95FCB"/>
    <w:rsid w:val="00F9607B"/>
    <w:rsid w:val="00F960F9"/>
    <w:rsid w:val="00F961D6"/>
    <w:rsid w:val="00F961D8"/>
    <w:rsid w:val="00F961F2"/>
    <w:rsid w:val="00F962D3"/>
    <w:rsid w:val="00F9638B"/>
    <w:rsid w:val="00F965C6"/>
    <w:rsid w:val="00F96675"/>
    <w:rsid w:val="00F967B0"/>
    <w:rsid w:val="00F96812"/>
    <w:rsid w:val="00F96936"/>
    <w:rsid w:val="00F9699A"/>
    <w:rsid w:val="00F96B6F"/>
    <w:rsid w:val="00F96BFB"/>
    <w:rsid w:val="00F96E25"/>
    <w:rsid w:val="00F96E87"/>
    <w:rsid w:val="00F96F52"/>
    <w:rsid w:val="00F9727C"/>
    <w:rsid w:val="00F972ED"/>
    <w:rsid w:val="00F97389"/>
    <w:rsid w:val="00F9753F"/>
    <w:rsid w:val="00F975AA"/>
    <w:rsid w:val="00F977DC"/>
    <w:rsid w:val="00F9786B"/>
    <w:rsid w:val="00F978D7"/>
    <w:rsid w:val="00F979A0"/>
    <w:rsid w:val="00F97B0C"/>
    <w:rsid w:val="00F97BC2"/>
    <w:rsid w:val="00F97C5A"/>
    <w:rsid w:val="00F97C74"/>
    <w:rsid w:val="00F97C7A"/>
    <w:rsid w:val="00F97C9B"/>
    <w:rsid w:val="00F97CA0"/>
    <w:rsid w:val="00F97E1B"/>
    <w:rsid w:val="00F97E37"/>
    <w:rsid w:val="00F97FF7"/>
    <w:rsid w:val="00FA0119"/>
    <w:rsid w:val="00FA01D5"/>
    <w:rsid w:val="00FA01EF"/>
    <w:rsid w:val="00FA0293"/>
    <w:rsid w:val="00FA0307"/>
    <w:rsid w:val="00FA0481"/>
    <w:rsid w:val="00FA04B5"/>
    <w:rsid w:val="00FA067A"/>
    <w:rsid w:val="00FA07B6"/>
    <w:rsid w:val="00FA07CC"/>
    <w:rsid w:val="00FA0CEB"/>
    <w:rsid w:val="00FA0DCC"/>
    <w:rsid w:val="00FA1143"/>
    <w:rsid w:val="00FA121E"/>
    <w:rsid w:val="00FA12B4"/>
    <w:rsid w:val="00FA1789"/>
    <w:rsid w:val="00FA19F7"/>
    <w:rsid w:val="00FA1A43"/>
    <w:rsid w:val="00FA1E3D"/>
    <w:rsid w:val="00FA1F05"/>
    <w:rsid w:val="00FA1F1A"/>
    <w:rsid w:val="00FA2045"/>
    <w:rsid w:val="00FA20B0"/>
    <w:rsid w:val="00FA20F6"/>
    <w:rsid w:val="00FA2131"/>
    <w:rsid w:val="00FA223B"/>
    <w:rsid w:val="00FA2749"/>
    <w:rsid w:val="00FA28D7"/>
    <w:rsid w:val="00FA293E"/>
    <w:rsid w:val="00FA2D46"/>
    <w:rsid w:val="00FA2DD0"/>
    <w:rsid w:val="00FA2E9D"/>
    <w:rsid w:val="00FA3064"/>
    <w:rsid w:val="00FA30A3"/>
    <w:rsid w:val="00FA30D3"/>
    <w:rsid w:val="00FA325B"/>
    <w:rsid w:val="00FA3332"/>
    <w:rsid w:val="00FA343E"/>
    <w:rsid w:val="00FA35F2"/>
    <w:rsid w:val="00FA373E"/>
    <w:rsid w:val="00FA3763"/>
    <w:rsid w:val="00FA3798"/>
    <w:rsid w:val="00FA39CF"/>
    <w:rsid w:val="00FA3A7D"/>
    <w:rsid w:val="00FA3B06"/>
    <w:rsid w:val="00FA3C47"/>
    <w:rsid w:val="00FA3CB8"/>
    <w:rsid w:val="00FA3D42"/>
    <w:rsid w:val="00FA3D8E"/>
    <w:rsid w:val="00FA3E21"/>
    <w:rsid w:val="00FA3E3E"/>
    <w:rsid w:val="00FA3E5F"/>
    <w:rsid w:val="00FA3E73"/>
    <w:rsid w:val="00FA3F24"/>
    <w:rsid w:val="00FA3F80"/>
    <w:rsid w:val="00FA3FA3"/>
    <w:rsid w:val="00FA4118"/>
    <w:rsid w:val="00FA4151"/>
    <w:rsid w:val="00FA416C"/>
    <w:rsid w:val="00FA41C2"/>
    <w:rsid w:val="00FA42B9"/>
    <w:rsid w:val="00FA4357"/>
    <w:rsid w:val="00FA4438"/>
    <w:rsid w:val="00FA47F0"/>
    <w:rsid w:val="00FA48E5"/>
    <w:rsid w:val="00FA49CA"/>
    <w:rsid w:val="00FA4A32"/>
    <w:rsid w:val="00FA4A3B"/>
    <w:rsid w:val="00FA4B4B"/>
    <w:rsid w:val="00FA4C43"/>
    <w:rsid w:val="00FA4CA5"/>
    <w:rsid w:val="00FA4CB7"/>
    <w:rsid w:val="00FA4CD4"/>
    <w:rsid w:val="00FA4E3A"/>
    <w:rsid w:val="00FA5015"/>
    <w:rsid w:val="00FA50DA"/>
    <w:rsid w:val="00FA518E"/>
    <w:rsid w:val="00FA5480"/>
    <w:rsid w:val="00FA559D"/>
    <w:rsid w:val="00FA569E"/>
    <w:rsid w:val="00FA5731"/>
    <w:rsid w:val="00FA5767"/>
    <w:rsid w:val="00FA58EA"/>
    <w:rsid w:val="00FA5904"/>
    <w:rsid w:val="00FA5999"/>
    <w:rsid w:val="00FA5AA0"/>
    <w:rsid w:val="00FA5AF5"/>
    <w:rsid w:val="00FA5BE6"/>
    <w:rsid w:val="00FA5CC7"/>
    <w:rsid w:val="00FA5D23"/>
    <w:rsid w:val="00FA5D55"/>
    <w:rsid w:val="00FA5D5A"/>
    <w:rsid w:val="00FA5D6E"/>
    <w:rsid w:val="00FA5E32"/>
    <w:rsid w:val="00FA5EFF"/>
    <w:rsid w:val="00FA5F9A"/>
    <w:rsid w:val="00FA6008"/>
    <w:rsid w:val="00FA619F"/>
    <w:rsid w:val="00FA633F"/>
    <w:rsid w:val="00FA63C3"/>
    <w:rsid w:val="00FA6442"/>
    <w:rsid w:val="00FA66E1"/>
    <w:rsid w:val="00FA66E6"/>
    <w:rsid w:val="00FA67B3"/>
    <w:rsid w:val="00FA67F1"/>
    <w:rsid w:val="00FA69C6"/>
    <w:rsid w:val="00FA6A0C"/>
    <w:rsid w:val="00FA6A3D"/>
    <w:rsid w:val="00FA6ADA"/>
    <w:rsid w:val="00FA6C12"/>
    <w:rsid w:val="00FA6DB1"/>
    <w:rsid w:val="00FA6E43"/>
    <w:rsid w:val="00FA6ECF"/>
    <w:rsid w:val="00FA6F05"/>
    <w:rsid w:val="00FA7063"/>
    <w:rsid w:val="00FA71D7"/>
    <w:rsid w:val="00FA720A"/>
    <w:rsid w:val="00FA7216"/>
    <w:rsid w:val="00FA72CD"/>
    <w:rsid w:val="00FA73E4"/>
    <w:rsid w:val="00FA7599"/>
    <w:rsid w:val="00FA766A"/>
    <w:rsid w:val="00FA77CD"/>
    <w:rsid w:val="00FA782C"/>
    <w:rsid w:val="00FA7B3D"/>
    <w:rsid w:val="00FA7D5F"/>
    <w:rsid w:val="00FA7ECA"/>
    <w:rsid w:val="00FA7F97"/>
    <w:rsid w:val="00FA7F9C"/>
    <w:rsid w:val="00FAA43F"/>
    <w:rsid w:val="00FB056E"/>
    <w:rsid w:val="00FB0A4F"/>
    <w:rsid w:val="00FB0A5F"/>
    <w:rsid w:val="00FB0B4C"/>
    <w:rsid w:val="00FB0DCB"/>
    <w:rsid w:val="00FB0E68"/>
    <w:rsid w:val="00FB0FB9"/>
    <w:rsid w:val="00FB106E"/>
    <w:rsid w:val="00FB1084"/>
    <w:rsid w:val="00FB11BC"/>
    <w:rsid w:val="00FB1245"/>
    <w:rsid w:val="00FB127D"/>
    <w:rsid w:val="00FB1512"/>
    <w:rsid w:val="00FB1535"/>
    <w:rsid w:val="00FB1687"/>
    <w:rsid w:val="00FB16E8"/>
    <w:rsid w:val="00FB1712"/>
    <w:rsid w:val="00FB177C"/>
    <w:rsid w:val="00FB19AD"/>
    <w:rsid w:val="00FB1AC9"/>
    <w:rsid w:val="00FB1B19"/>
    <w:rsid w:val="00FB1BD7"/>
    <w:rsid w:val="00FB1C4B"/>
    <w:rsid w:val="00FB1D53"/>
    <w:rsid w:val="00FB1F63"/>
    <w:rsid w:val="00FB2046"/>
    <w:rsid w:val="00FB2078"/>
    <w:rsid w:val="00FB23A1"/>
    <w:rsid w:val="00FB24C0"/>
    <w:rsid w:val="00FB273B"/>
    <w:rsid w:val="00FB2960"/>
    <w:rsid w:val="00FB2BC4"/>
    <w:rsid w:val="00FB2C29"/>
    <w:rsid w:val="00FB2D74"/>
    <w:rsid w:val="00FB2D81"/>
    <w:rsid w:val="00FB2E67"/>
    <w:rsid w:val="00FB2EBE"/>
    <w:rsid w:val="00FB2EE7"/>
    <w:rsid w:val="00FB2F86"/>
    <w:rsid w:val="00FB3048"/>
    <w:rsid w:val="00FB30A2"/>
    <w:rsid w:val="00FB313A"/>
    <w:rsid w:val="00FB314A"/>
    <w:rsid w:val="00FB316C"/>
    <w:rsid w:val="00FB3217"/>
    <w:rsid w:val="00FB32E4"/>
    <w:rsid w:val="00FB3695"/>
    <w:rsid w:val="00FB37C4"/>
    <w:rsid w:val="00FB39FA"/>
    <w:rsid w:val="00FB3A83"/>
    <w:rsid w:val="00FB3A8C"/>
    <w:rsid w:val="00FB3B2F"/>
    <w:rsid w:val="00FB3B67"/>
    <w:rsid w:val="00FB3D1E"/>
    <w:rsid w:val="00FB3E96"/>
    <w:rsid w:val="00FB3EB7"/>
    <w:rsid w:val="00FB402A"/>
    <w:rsid w:val="00FB42CC"/>
    <w:rsid w:val="00FB431C"/>
    <w:rsid w:val="00FB43D4"/>
    <w:rsid w:val="00FB4571"/>
    <w:rsid w:val="00FB459C"/>
    <w:rsid w:val="00FB4671"/>
    <w:rsid w:val="00FB4763"/>
    <w:rsid w:val="00FB4771"/>
    <w:rsid w:val="00FB47A1"/>
    <w:rsid w:val="00FB480C"/>
    <w:rsid w:val="00FB48D9"/>
    <w:rsid w:val="00FB4961"/>
    <w:rsid w:val="00FB4A5C"/>
    <w:rsid w:val="00FB4B1D"/>
    <w:rsid w:val="00FB4C7D"/>
    <w:rsid w:val="00FB4E3B"/>
    <w:rsid w:val="00FB4E8B"/>
    <w:rsid w:val="00FB4E99"/>
    <w:rsid w:val="00FB50E8"/>
    <w:rsid w:val="00FB51B8"/>
    <w:rsid w:val="00FB529B"/>
    <w:rsid w:val="00FB5710"/>
    <w:rsid w:val="00FB5800"/>
    <w:rsid w:val="00FB581B"/>
    <w:rsid w:val="00FB5961"/>
    <w:rsid w:val="00FB597B"/>
    <w:rsid w:val="00FB59C3"/>
    <w:rsid w:val="00FB5CF5"/>
    <w:rsid w:val="00FB5D14"/>
    <w:rsid w:val="00FB5F0C"/>
    <w:rsid w:val="00FB609D"/>
    <w:rsid w:val="00FB61E1"/>
    <w:rsid w:val="00FB6217"/>
    <w:rsid w:val="00FB62E5"/>
    <w:rsid w:val="00FB636A"/>
    <w:rsid w:val="00FB64BC"/>
    <w:rsid w:val="00FB64E8"/>
    <w:rsid w:val="00FB664B"/>
    <w:rsid w:val="00FB676A"/>
    <w:rsid w:val="00FB6D60"/>
    <w:rsid w:val="00FB6D9C"/>
    <w:rsid w:val="00FB6E11"/>
    <w:rsid w:val="00FB6EFD"/>
    <w:rsid w:val="00FB6F8D"/>
    <w:rsid w:val="00FB72B6"/>
    <w:rsid w:val="00FB7339"/>
    <w:rsid w:val="00FB7408"/>
    <w:rsid w:val="00FB74BB"/>
    <w:rsid w:val="00FB74CB"/>
    <w:rsid w:val="00FB7731"/>
    <w:rsid w:val="00FB77DB"/>
    <w:rsid w:val="00FB7895"/>
    <w:rsid w:val="00FB78B7"/>
    <w:rsid w:val="00FB78D1"/>
    <w:rsid w:val="00FB7B1E"/>
    <w:rsid w:val="00FB7B3D"/>
    <w:rsid w:val="00FB7BD3"/>
    <w:rsid w:val="00FB7D8A"/>
    <w:rsid w:val="00FB7DB5"/>
    <w:rsid w:val="00FB7F0D"/>
    <w:rsid w:val="00FB7F79"/>
    <w:rsid w:val="00FC0063"/>
    <w:rsid w:val="00FC00B3"/>
    <w:rsid w:val="00FC0153"/>
    <w:rsid w:val="00FC0244"/>
    <w:rsid w:val="00FC065F"/>
    <w:rsid w:val="00FC0B90"/>
    <w:rsid w:val="00FC0BEA"/>
    <w:rsid w:val="00FC0C18"/>
    <w:rsid w:val="00FC0C91"/>
    <w:rsid w:val="00FC0DCB"/>
    <w:rsid w:val="00FC0E56"/>
    <w:rsid w:val="00FC0E6B"/>
    <w:rsid w:val="00FC1006"/>
    <w:rsid w:val="00FC1095"/>
    <w:rsid w:val="00FC11CE"/>
    <w:rsid w:val="00FC1276"/>
    <w:rsid w:val="00FC12A6"/>
    <w:rsid w:val="00FC145E"/>
    <w:rsid w:val="00FC1573"/>
    <w:rsid w:val="00FC17DD"/>
    <w:rsid w:val="00FC1B67"/>
    <w:rsid w:val="00FC1B93"/>
    <w:rsid w:val="00FC1BBE"/>
    <w:rsid w:val="00FC1E2D"/>
    <w:rsid w:val="00FC1F1A"/>
    <w:rsid w:val="00FC1FB7"/>
    <w:rsid w:val="00FC2077"/>
    <w:rsid w:val="00FC2161"/>
    <w:rsid w:val="00FC23DB"/>
    <w:rsid w:val="00FC25FF"/>
    <w:rsid w:val="00FC273C"/>
    <w:rsid w:val="00FC2B5C"/>
    <w:rsid w:val="00FC2CCB"/>
    <w:rsid w:val="00FC2D00"/>
    <w:rsid w:val="00FC2E09"/>
    <w:rsid w:val="00FC2F1E"/>
    <w:rsid w:val="00FC306B"/>
    <w:rsid w:val="00FC31B9"/>
    <w:rsid w:val="00FC33F2"/>
    <w:rsid w:val="00FC37AD"/>
    <w:rsid w:val="00FC37E8"/>
    <w:rsid w:val="00FC38D5"/>
    <w:rsid w:val="00FC3992"/>
    <w:rsid w:val="00FC3AC7"/>
    <w:rsid w:val="00FC3E72"/>
    <w:rsid w:val="00FC4398"/>
    <w:rsid w:val="00FC46A6"/>
    <w:rsid w:val="00FC4783"/>
    <w:rsid w:val="00FC47B0"/>
    <w:rsid w:val="00FC4878"/>
    <w:rsid w:val="00FC4B1E"/>
    <w:rsid w:val="00FC4C16"/>
    <w:rsid w:val="00FC4C2F"/>
    <w:rsid w:val="00FC4D18"/>
    <w:rsid w:val="00FC4D68"/>
    <w:rsid w:val="00FC4DAB"/>
    <w:rsid w:val="00FC4DD2"/>
    <w:rsid w:val="00FC53D4"/>
    <w:rsid w:val="00FC53F2"/>
    <w:rsid w:val="00FC55B6"/>
    <w:rsid w:val="00FC56D0"/>
    <w:rsid w:val="00FC58CB"/>
    <w:rsid w:val="00FC5A04"/>
    <w:rsid w:val="00FC5B3C"/>
    <w:rsid w:val="00FC5B81"/>
    <w:rsid w:val="00FC5C18"/>
    <w:rsid w:val="00FC5DDB"/>
    <w:rsid w:val="00FC5F4C"/>
    <w:rsid w:val="00FC5F62"/>
    <w:rsid w:val="00FC62B1"/>
    <w:rsid w:val="00FC62B2"/>
    <w:rsid w:val="00FC644B"/>
    <w:rsid w:val="00FC6692"/>
    <w:rsid w:val="00FC6795"/>
    <w:rsid w:val="00FC68E2"/>
    <w:rsid w:val="00FC6A0B"/>
    <w:rsid w:val="00FC6A30"/>
    <w:rsid w:val="00FC6BD0"/>
    <w:rsid w:val="00FC6CC1"/>
    <w:rsid w:val="00FC6D89"/>
    <w:rsid w:val="00FC70F4"/>
    <w:rsid w:val="00FC726E"/>
    <w:rsid w:val="00FC7397"/>
    <w:rsid w:val="00FC73EB"/>
    <w:rsid w:val="00FC7A3A"/>
    <w:rsid w:val="00FC7B0C"/>
    <w:rsid w:val="00FC7C35"/>
    <w:rsid w:val="00FC7CCD"/>
    <w:rsid w:val="00FC7FC5"/>
    <w:rsid w:val="00FD009D"/>
    <w:rsid w:val="00FD00A9"/>
    <w:rsid w:val="00FD0111"/>
    <w:rsid w:val="00FD05C9"/>
    <w:rsid w:val="00FD0934"/>
    <w:rsid w:val="00FD0A27"/>
    <w:rsid w:val="00FD0A68"/>
    <w:rsid w:val="00FD0A78"/>
    <w:rsid w:val="00FD0B35"/>
    <w:rsid w:val="00FD0DD7"/>
    <w:rsid w:val="00FD0E34"/>
    <w:rsid w:val="00FD0EB9"/>
    <w:rsid w:val="00FD0F52"/>
    <w:rsid w:val="00FD1156"/>
    <w:rsid w:val="00FD116B"/>
    <w:rsid w:val="00FD11C6"/>
    <w:rsid w:val="00FD13C5"/>
    <w:rsid w:val="00FD1450"/>
    <w:rsid w:val="00FD1A6B"/>
    <w:rsid w:val="00FD1B18"/>
    <w:rsid w:val="00FD1B72"/>
    <w:rsid w:val="00FD1B81"/>
    <w:rsid w:val="00FD1BE1"/>
    <w:rsid w:val="00FD1CF1"/>
    <w:rsid w:val="00FD1E6B"/>
    <w:rsid w:val="00FD20FC"/>
    <w:rsid w:val="00FD21A0"/>
    <w:rsid w:val="00FD2229"/>
    <w:rsid w:val="00FD22D0"/>
    <w:rsid w:val="00FD235C"/>
    <w:rsid w:val="00FD23A9"/>
    <w:rsid w:val="00FD2400"/>
    <w:rsid w:val="00FD26A6"/>
    <w:rsid w:val="00FD2708"/>
    <w:rsid w:val="00FD27B8"/>
    <w:rsid w:val="00FD2868"/>
    <w:rsid w:val="00FD2B9F"/>
    <w:rsid w:val="00FD2C49"/>
    <w:rsid w:val="00FD2D44"/>
    <w:rsid w:val="00FD2F42"/>
    <w:rsid w:val="00FD3041"/>
    <w:rsid w:val="00FD31A3"/>
    <w:rsid w:val="00FD31BC"/>
    <w:rsid w:val="00FD320A"/>
    <w:rsid w:val="00FD330D"/>
    <w:rsid w:val="00FD3496"/>
    <w:rsid w:val="00FD34D8"/>
    <w:rsid w:val="00FD3593"/>
    <w:rsid w:val="00FD37EE"/>
    <w:rsid w:val="00FD386B"/>
    <w:rsid w:val="00FD394C"/>
    <w:rsid w:val="00FD3A5D"/>
    <w:rsid w:val="00FD3B43"/>
    <w:rsid w:val="00FD3B52"/>
    <w:rsid w:val="00FD3C9E"/>
    <w:rsid w:val="00FD3D3D"/>
    <w:rsid w:val="00FD3D6A"/>
    <w:rsid w:val="00FD4005"/>
    <w:rsid w:val="00FD40B9"/>
    <w:rsid w:val="00FD41A5"/>
    <w:rsid w:val="00FD43C1"/>
    <w:rsid w:val="00FD4583"/>
    <w:rsid w:val="00FD4C4A"/>
    <w:rsid w:val="00FD4D10"/>
    <w:rsid w:val="00FD4E16"/>
    <w:rsid w:val="00FD4E27"/>
    <w:rsid w:val="00FD5094"/>
    <w:rsid w:val="00FD529F"/>
    <w:rsid w:val="00FD5594"/>
    <w:rsid w:val="00FD560A"/>
    <w:rsid w:val="00FD56DE"/>
    <w:rsid w:val="00FD577F"/>
    <w:rsid w:val="00FD5815"/>
    <w:rsid w:val="00FD5925"/>
    <w:rsid w:val="00FD5B8C"/>
    <w:rsid w:val="00FD5BF3"/>
    <w:rsid w:val="00FD5C0B"/>
    <w:rsid w:val="00FD5D4A"/>
    <w:rsid w:val="00FD5E89"/>
    <w:rsid w:val="00FD6078"/>
    <w:rsid w:val="00FD61AD"/>
    <w:rsid w:val="00FD6219"/>
    <w:rsid w:val="00FD6259"/>
    <w:rsid w:val="00FD6335"/>
    <w:rsid w:val="00FD6336"/>
    <w:rsid w:val="00FD6433"/>
    <w:rsid w:val="00FD660D"/>
    <w:rsid w:val="00FD66E7"/>
    <w:rsid w:val="00FD6835"/>
    <w:rsid w:val="00FD6900"/>
    <w:rsid w:val="00FD6987"/>
    <w:rsid w:val="00FD69DC"/>
    <w:rsid w:val="00FD6A3C"/>
    <w:rsid w:val="00FD6D7D"/>
    <w:rsid w:val="00FD6EAD"/>
    <w:rsid w:val="00FD7011"/>
    <w:rsid w:val="00FD70D3"/>
    <w:rsid w:val="00FD7130"/>
    <w:rsid w:val="00FD7132"/>
    <w:rsid w:val="00FD72F0"/>
    <w:rsid w:val="00FD7384"/>
    <w:rsid w:val="00FD73CA"/>
    <w:rsid w:val="00FD73E7"/>
    <w:rsid w:val="00FD750F"/>
    <w:rsid w:val="00FD755A"/>
    <w:rsid w:val="00FD7564"/>
    <w:rsid w:val="00FD7647"/>
    <w:rsid w:val="00FD77DA"/>
    <w:rsid w:val="00FD78D5"/>
    <w:rsid w:val="00FD7961"/>
    <w:rsid w:val="00FD7E82"/>
    <w:rsid w:val="00FD7F97"/>
    <w:rsid w:val="00FE000C"/>
    <w:rsid w:val="00FE001E"/>
    <w:rsid w:val="00FE00F7"/>
    <w:rsid w:val="00FE02EC"/>
    <w:rsid w:val="00FE030C"/>
    <w:rsid w:val="00FE033D"/>
    <w:rsid w:val="00FE0739"/>
    <w:rsid w:val="00FE0788"/>
    <w:rsid w:val="00FE08A6"/>
    <w:rsid w:val="00FE0A59"/>
    <w:rsid w:val="00FE0ED5"/>
    <w:rsid w:val="00FE0F4D"/>
    <w:rsid w:val="00FE101A"/>
    <w:rsid w:val="00FE113D"/>
    <w:rsid w:val="00FE11BD"/>
    <w:rsid w:val="00FE12FA"/>
    <w:rsid w:val="00FE13CC"/>
    <w:rsid w:val="00FE1478"/>
    <w:rsid w:val="00FE149A"/>
    <w:rsid w:val="00FE1732"/>
    <w:rsid w:val="00FE175D"/>
    <w:rsid w:val="00FE176D"/>
    <w:rsid w:val="00FE1B46"/>
    <w:rsid w:val="00FE1BA9"/>
    <w:rsid w:val="00FE1C5B"/>
    <w:rsid w:val="00FE1EE5"/>
    <w:rsid w:val="00FE1FC4"/>
    <w:rsid w:val="00FE1FDA"/>
    <w:rsid w:val="00FE20B6"/>
    <w:rsid w:val="00FE2118"/>
    <w:rsid w:val="00FE2262"/>
    <w:rsid w:val="00FE22A0"/>
    <w:rsid w:val="00FE2540"/>
    <w:rsid w:val="00FE2595"/>
    <w:rsid w:val="00FE2673"/>
    <w:rsid w:val="00FE2705"/>
    <w:rsid w:val="00FE289B"/>
    <w:rsid w:val="00FE28EA"/>
    <w:rsid w:val="00FE2B40"/>
    <w:rsid w:val="00FE2B63"/>
    <w:rsid w:val="00FE2FB7"/>
    <w:rsid w:val="00FE3014"/>
    <w:rsid w:val="00FE30C1"/>
    <w:rsid w:val="00FE3391"/>
    <w:rsid w:val="00FE3434"/>
    <w:rsid w:val="00FE35DD"/>
    <w:rsid w:val="00FE3747"/>
    <w:rsid w:val="00FE38A4"/>
    <w:rsid w:val="00FE3AD5"/>
    <w:rsid w:val="00FE3B43"/>
    <w:rsid w:val="00FE3B79"/>
    <w:rsid w:val="00FE3C2B"/>
    <w:rsid w:val="00FE3CB4"/>
    <w:rsid w:val="00FE3D6B"/>
    <w:rsid w:val="00FE3D78"/>
    <w:rsid w:val="00FE3FA7"/>
    <w:rsid w:val="00FE4216"/>
    <w:rsid w:val="00FE429C"/>
    <w:rsid w:val="00FE42EC"/>
    <w:rsid w:val="00FE43AD"/>
    <w:rsid w:val="00FE4471"/>
    <w:rsid w:val="00FE45CC"/>
    <w:rsid w:val="00FE4640"/>
    <w:rsid w:val="00FE4724"/>
    <w:rsid w:val="00FE47F8"/>
    <w:rsid w:val="00FE48A6"/>
    <w:rsid w:val="00FE493D"/>
    <w:rsid w:val="00FE49DE"/>
    <w:rsid w:val="00FE4A50"/>
    <w:rsid w:val="00FE4B2B"/>
    <w:rsid w:val="00FE4D8D"/>
    <w:rsid w:val="00FE50A9"/>
    <w:rsid w:val="00FE513A"/>
    <w:rsid w:val="00FE51E4"/>
    <w:rsid w:val="00FE524A"/>
    <w:rsid w:val="00FE52C0"/>
    <w:rsid w:val="00FE541B"/>
    <w:rsid w:val="00FE5628"/>
    <w:rsid w:val="00FE5749"/>
    <w:rsid w:val="00FE59A8"/>
    <w:rsid w:val="00FE5A54"/>
    <w:rsid w:val="00FE5A57"/>
    <w:rsid w:val="00FE5B74"/>
    <w:rsid w:val="00FE5C5F"/>
    <w:rsid w:val="00FE5C61"/>
    <w:rsid w:val="00FE5C73"/>
    <w:rsid w:val="00FE5C7C"/>
    <w:rsid w:val="00FE5D05"/>
    <w:rsid w:val="00FE5E22"/>
    <w:rsid w:val="00FE5EF7"/>
    <w:rsid w:val="00FE5F76"/>
    <w:rsid w:val="00FE65C6"/>
    <w:rsid w:val="00FE66A9"/>
    <w:rsid w:val="00FE66EE"/>
    <w:rsid w:val="00FE681A"/>
    <w:rsid w:val="00FE686B"/>
    <w:rsid w:val="00FE68F5"/>
    <w:rsid w:val="00FE6C02"/>
    <w:rsid w:val="00FE6D30"/>
    <w:rsid w:val="00FE6F10"/>
    <w:rsid w:val="00FE7092"/>
    <w:rsid w:val="00FE724F"/>
    <w:rsid w:val="00FE72A5"/>
    <w:rsid w:val="00FE75B9"/>
    <w:rsid w:val="00FE7730"/>
    <w:rsid w:val="00FE7CBA"/>
    <w:rsid w:val="00FE7D7A"/>
    <w:rsid w:val="00FE7F1F"/>
    <w:rsid w:val="00FE7F68"/>
    <w:rsid w:val="00FF00BF"/>
    <w:rsid w:val="00FF01D5"/>
    <w:rsid w:val="00FF032E"/>
    <w:rsid w:val="00FF0429"/>
    <w:rsid w:val="00FF04EE"/>
    <w:rsid w:val="00FF06B3"/>
    <w:rsid w:val="00FF06DA"/>
    <w:rsid w:val="00FF0806"/>
    <w:rsid w:val="00FF08D0"/>
    <w:rsid w:val="00FF098D"/>
    <w:rsid w:val="00FF0A62"/>
    <w:rsid w:val="00FF0F2F"/>
    <w:rsid w:val="00FF100C"/>
    <w:rsid w:val="00FF11CA"/>
    <w:rsid w:val="00FF12DF"/>
    <w:rsid w:val="00FF13DD"/>
    <w:rsid w:val="00FF1523"/>
    <w:rsid w:val="00FF16B4"/>
    <w:rsid w:val="00FF1768"/>
    <w:rsid w:val="00FF17DB"/>
    <w:rsid w:val="00FF1BF6"/>
    <w:rsid w:val="00FF1E55"/>
    <w:rsid w:val="00FF207B"/>
    <w:rsid w:val="00FF20EF"/>
    <w:rsid w:val="00FF255D"/>
    <w:rsid w:val="00FF2A2C"/>
    <w:rsid w:val="00FF2A8A"/>
    <w:rsid w:val="00FF2AC5"/>
    <w:rsid w:val="00FF2B19"/>
    <w:rsid w:val="00FF2BC9"/>
    <w:rsid w:val="00FF2C39"/>
    <w:rsid w:val="00FF2CD4"/>
    <w:rsid w:val="00FF2E85"/>
    <w:rsid w:val="00FF2F15"/>
    <w:rsid w:val="00FF2F6C"/>
    <w:rsid w:val="00FF2FC8"/>
    <w:rsid w:val="00FF3086"/>
    <w:rsid w:val="00FF30C2"/>
    <w:rsid w:val="00FF32D2"/>
    <w:rsid w:val="00FF33B1"/>
    <w:rsid w:val="00FF3611"/>
    <w:rsid w:val="00FF369C"/>
    <w:rsid w:val="00FF36D9"/>
    <w:rsid w:val="00FF3842"/>
    <w:rsid w:val="00FF386A"/>
    <w:rsid w:val="00FF388C"/>
    <w:rsid w:val="00FF390A"/>
    <w:rsid w:val="00FF3ACB"/>
    <w:rsid w:val="00FF3B9C"/>
    <w:rsid w:val="00FF3CBE"/>
    <w:rsid w:val="00FF3D65"/>
    <w:rsid w:val="00FF3E87"/>
    <w:rsid w:val="00FF402C"/>
    <w:rsid w:val="00FF4035"/>
    <w:rsid w:val="00FF4112"/>
    <w:rsid w:val="00FF4162"/>
    <w:rsid w:val="00FF41F6"/>
    <w:rsid w:val="00FF4289"/>
    <w:rsid w:val="00FF4441"/>
    <w:rsid w:val="00FF4492"/>
    <w:rsid w:val="00FF44E1"/>
    <w:rsid w:val="00FF45F6"/>
    <w:rsid w:val="00FF491D"/>
    <w:rsid w:val="00FF4A4A"/>
    <w:rsid w:val="00FF4B2B"/>
    <w:rsid w:val="00FF4CF0"/>
    <w:rsid w:val="00FF4D5F"/>
    <w:rsid w:val="00FF4DC0"/>
    <w:rsid w:val="00FF4E74"/>
    <w:rsid w:val="00FF4ECC"/>
    <w:rsid w:val="00FF4ED2"/>
    <w:rsid w:val="00FF52F6"/>
    <w:rsid w:val="00FF53FC"/>
    <w:rsid w:val="00FF546A"/>
    <w:rsid w:val="00FF5597"/>
    <w:rsid w:val="00FF55A5"/>
    <w:rsid w:val="00FF55FF"/>
    <w:rsid w:val="00FF57D9"/>
    <w:rsid w:val="00FF5AED"/>
    <w:rsid w:val="00FF5AF4"/>
    <w:rsid w:val="00FF5B56"/>
    <w:rsid w:val="00FF5DE2"/>
    <w:rsid w:val="00FF5F81"/>
    <w:rsid w:val="00FF61F7"/>
    <w:rsid w:val="00FF626A"/>
    <w:rsid w:val="00FF62C8"/>
    <w:rsid w:val="00FF6311"/>
    <w:rsid w:val="00FF6387"/>
    <w:rsid w:val="00FF6472"/>
    <w:rsid w:val="00FF6481"/>
    <w:rsid w:val="00FF6551"/>
    <w:rsid w:val="00FF6674"/>
    <w:rsid w:val="00FF668C"/>
    <w:rsid w:val="00FF6773"/>
    <w:rsid w:val="00FF696C"/>
    <w:rsid w:val="00FF6977"/>
    <w:rsid w:val="00FF6AAA"/>
    <w:rsid w:val="00FF6B48"/>
    <w:rsid w:val="00FF6B63"/>
    <w:rsid w:val="00FF6D41"/>
    <w:rsid w:val="00FF6E56"/>
    <w:rsid w:val="00FF6FB2"/>
    <w:rsid w:val="00FF6FD3"/>
    <w:rsid w:val="00FF7206"/>
    <w:rsid w:val="00FF7286"/>
    <w:rsid w:val="00FF72D6"/>
    <w:rsid w:val="00FF7349"/>
    <w:rsid w:val="00FF73BE"/>
    <w:rsid w:val="00FF7408"/>
    <w:rsid w:val="00FF744D"/>
    <w:rsid w:val="00FF74AC"/>
    <w:rsid w:val="00FF74E1"/>
    <w:rsid w:val="00FF7575"/>
    <w:rsid w:val="00FF7B1E"/>
    <w:rsid w:val="00FF7C2D"/>
    <w:rsid w:val="00FF7E2E"/>
    <w:rsid w:val="010A7919"/>
    <w:rsid w:val="010A9119"/>
    <w:rsid w:val="0110C0C6"/>
    <w:rsid w:val="011C8554"/>
    <w:rsid w:val="01221E30"/>
    <w:rsid w:val="012E75B2"/>
    <w:rsid w:val="013534AD"/>
    <w:rsid w:val="013D471B"/>
    <w:rsid w:val="013D565E"/>
    <w:rsid w:val="01457BDC"/>
    <w:rsid w:val="01541365"/>
    <w:rsid w:val="0156BD96"/>
    <w:rsid w:val="01595484"/>
    <w:rsid w:val="0159ABAC"/>
    <w:rsid w:val="0161DCE5"/>
    <w:rsid w:val="016E2B31"/>
    <w:rsid w:val="0170DA76"/>
    <w:rsid w:val="0172F0FB"/>
    <w:rsid w:val="017782D7"/>
    <w:rsid w:val="017946A2"/>
    <w:rsid w:val="017F2278"/>
    <w:rsid w:val="01818818"/>
    <w:rsid w:val="0181DC7D"/>
    <w:rsid w:val="018445A6"/>
    <w:rsid w:val="0186C75C"/>
    <w:rsid w:val="018ABC22"/>
    <w:rsid w:val="018CE85C"/>
    <w:rsid w:val="0190501B"/>
    <w:rsid w:val="019E6371"/>
    <w:rsid w:val="01A8BEA1"/>
    <w:rsid w:val="01A9957F"/>
    <w:rsid w:val="01B28C64"/>
    <w:rsid w:val="01B35B55"/>
    <w:rsid w:val="01B56C3D"/>
    <w:rsid w:val="01B73B38"/>
    <w:rsid w:val="01C0488F"/>
    <w:rsid w:val="01C9F0E4"/>
    <w:rsid w:val="01D08F0D"/>
    <w:rsid w:val="01D70A5E"/>
    <w:rsid w:val="01DF46A4"/>
    <w:rsid w:val="01E0D178"/>
    <w:rsid w:val="01EB75C8"/>
    <w:rsid w:val="01EDDDD6"/>
    <w:rsid w:val="01EE6B25"/>
    <w:rsid w:val="01EF689B"/>
    <w:rsid w:val="01EFCFF7"/>
    <w:rsid w:val="01F24604"/>
    <w:rsid w:val="01F64839"/>
    <w:rsid w:val="01F8298F"/>
    <w:rsid w:val="01F8EF35"/>
    <w:rsid w:val="01FE150E"/>
    <w:rsid w:val="020AF0F6"/>
    <w:rsid w:val="020B6DFB"/>
    <w:rsid w:val="02166AD9"/>
    <w:rsid w:val="0216A1B5"/>
    <w:rsid w:val="02203102"/>
    <w:rsid w:val="0229FE4B"/>
    <w:rsid w:val="022B5582"/>
    <w:rsid w:val="022D0ED4"/>
    <w:rsid w:val="022EFAA4"/>
    <w:rsid w:val="022F49D2"/>
    <w:rsid w:val="023D68A5"/>
    <w:rsid w:val="024435C6"/>
    <w:rsid w:val="0244A74B"/>
    <w:rsid w:val="02520B65"/>
    <w:rsid w:val="02543C09"/>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20724"/>
    <w:rsid w:val="02B256F5"/>
    <w:rsid w:val="02BAC06E"/>
    <w:rsid w:val="02C54BE3"/>
    <w:rsid w:val="02C68C52"/>
    <w:rsid w:val="02CA0C07"/>
    <w:rsid w:val="02D2C5F9"/>
    <w:rsid w:val="02D487BE"/>
    <w:rsid w:val="02DAEFD9"/>
    <w:rsid w:val="02DF7694"/>
    <w:rsid w:val="02E669FC"/>
    <w:rsid w:val="02E9C407"/>
    <w:rsid w:val="02ED3FF6"/>
    <w:rsid w:val="02F32272"/>
    <w:rsid w:val="02F70888"/>
    <w:rsid w:val="02F8E294"/>
    <w:rsid w:val="03011C6E"/>
    <w:rsid w:val="030D2AB0"/>
    <w:rsid w:val="030E0094"/>
    <w:rsid w:val="030F60B6"/>
    <w:rsid w:val="032EC252"/>
    <w:rsid w:val="0330B1CE"/>
    <w:rsid w:val="0345541B"/>
    <w:rsid w:val="0345912D"/>
    <w:rsid w:val="034B461F"/>
    <w:rsid w:val="034FA74C"/>
    <w:rsid w:val="0352E4E3"/>
    <w:rsid w:val="03701063"/>
    <w:rsid w:val="03756E40"/>
    <w:rsid w:val="037DD2BB"/>
    <w:rsid w:val="0382EA2E"/>
    <w:rsid w:val="0389473F"/>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0C66E"/>
    <w:rsid w:val="03E4A358"/>
    <w:rsid w:val="03ECD902"/>
    <w:rsid w:val="03F5706F"/>
    <w:rsid w:val="04046BB4"/>
    <w:rsid w:val="0406BF29"/>
    <w:rsid w:val="040C16A1"/>
    <w:rsid w:val="040F6ABE"/>
    <w:rsid w:val="0416312F"/>
    <w:rsid w:val="041CB4D5"/>
    <w:rsid w:val="041F2543"/>
    <w:rsid w:val="041F2567"/>
    <w:rsid w:val="04202AD8"/>
    <w:rsid w:val="04204A28"/>
    <w:rsid w:val="0422E6C7"/>
    <w:rsid w:val="04233C8F"/>
    <w:rsid w:val="04376CDA"/>
    <w:rsid w:val="04395E01"/>
    <w:rsid w:val="04403BE8"/>
    <w:rsid w:val="044068C2"/>
    <w:rsid w:val="0442210F"/>
    <w:rsid w:val="0445D4FE"/>
    <w:rsid w:val="0447D97C"/>
    <w:rsid w:val="045157B3"/>
    <w:rsid w:val="04533854"/>
    <w:rsid w:val="04687E9A"/>
    <w:rsid w:val="046D0D41"/>
    <w:rsid w:val="047A20D2"/>
    <w:rsid w:val="048345E2"/>
    <w:rsid w:val="0485DE27"/>
    <w:rsid w:val="0493902A"/>
    <w:rsid w:val="0497C077"/>
    <w:rsid w:val="049CEB5D"/>
    <w:rsid w:val="049DE014"/>
    <w:rsid w:val="04AA5C1F"/>
    <w:rsid w:val="04B4D49A"/>
    <w:rsid w:val="04B86295"/>
    <w:rsid w:val="04BCC83E"/>
    <w:rsid w:val="04BD1167"/>
    <w:rsid w:val="04BEAD41"/>
    <w:rsid w:val="04C9756B"/>
    <w:rsid w:val="04C98047"/>
    <w:rsid w:val="04D23408"/>
    <w:rsid w:val="04D40796"/>
    <w:rsid w:val="04DDE122"/>
    <w:rsid w:val="04DDF0E6"/>
    <w:rsid w:val="04DED3A5"/>
    <w:rsid w:val="04E98A21"/>
    <w:rsid w:val="04ED9395"/>
    <w:rsid w:val="04FCB836"/>
    <w:rsid w:val="05010670"/>
    <w:rsid w:val="0506A866"/>
    <w:rsid w:val="050B1C91"/>
    <w:rsid w:val="05162930"/>
    <w:rsid w:val="05175DC0"/>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95A0C8"/>
    <w:rsid w:val="05A299D3"/>
    <w:rsid w:val="05A7A838"/>
    <w:rsid w:val="05AABD2E"/>
    <w:rsid w:val="05AFB658"/>
    <w:rsid w:val="05C14D55"/>
    <w:rsid w:val="05CEFA5D"/>
    <w:rsid w:val="05D52B5E"/>
    <w:rsid w:val="05E61D7A"/>
    <w:rsid w:val="05EBA427"/>
    <w:rsid w:val="05EE7ACB"/>
    <w:rsid w:val="05F5F06C"/>
    <w:rsid w:val="0605A52C"/>
    <w:rsid w:val="060ED2F1"/>
    <w:rsid w:val="06153348"/>
    <w:rsid w:val="06158219"/>
    <w:rsid w:val="0616FBFF"/>
    <w:rsid w:val="06193FE4"/>
    <w:rsid w:val="061C7E60"/>
    <w:rsid w:val="0620044A"/>
    <w:rsid w:val="0624ABE0"/>
    <w:rsid w:val="062EDA36"/>
    <w:rsid w:val="063DBD6A"/>
    <w:rsid w:val="064B3A45"/>
    <w:rsid w:val="064F234F"/>
    <w:rsid w:val="0650E1CD"/>
    <w:rsid w:val="065265D3"/>
    <w:rsid w:val="065315BD"/>
    <w:rsid w:val="0654E689"/>
    <w:rsid w:val="0655EA1B"/>
    <w:rsid w:val="066F496B"/>
    <w:rsid w:val="0677CAFB"/>
    <w:rsid w:val="067A7AE8"/>
    <w:rsid w:val="067E236C"/>
    <w:rsid w:val="068425B3"/>
    <w:rsid w:val="068F50E9"/>
    <w:rsid w:val="0699F5A5"/>
    <w:rsid w:val="069A29FF"/>
    <w:rsid w:val="069BC838"/>
    <w:rsid w:val="069DC43C"/>
    <w:rsid w:val="069F7BE6"/>
    <w:rsid w:val="06A484E7"/>
    <w:rsid w:val="06ADDCF9"/>
    <w:rsid w:val="06BEC827"/>
    <w:rsid w:val="06CDC26B"/>
    <w:rsid w:val="06CE7E5F"/>
    <w:rsid w:val="06CFD655"/>
    <w:rsid w:val="06D73F6F"/>
    <w:rsid w:val="06DE4C58"/>
    <w:rsid w:val="06E0EC74"/>
    <w:rsid w:val="06EB43A5"/>
    <w:rsid w:val="06EC03CA"/>
    <w:rsid w:val="06EDF579"/>
    <w:rsid w:val="06F9B38C"/>
    <w:rsid w:val="06FBAA06"/>
    <w:rsid w:val="07013E0D"/>
    <w:rsid w:val="071143A8"/>
    <w:rsid w:val="071659D8"/>
    <w:rsid w:val="07185E7B"/>
    <w:rsid w:val="0721C1DF"/>
    <w:rsid w:val="0724560C"/>
    <w:rsid w:val="072AE63A"/>
    <w:rsid w:val="072BF4AA"/>
    <w:rsid w:val="072C6BB7"/>
    <w:rsid w:val="072F58EA"/>
    <w:rsid w:val="0732B0F0"/>
    <w:rsid w:val="0734999D"/>
    <w:rsid w:val="0736D313"/>
    <w:rsid w:val="073C7353"/>
    <w:rsid w:val="07482032"/>
    <w:rsid w:val="075058C0"/>
    <w:rsid w:val="075CDF44"/>
    <w:rsid w:val="076243AE"/>
    <w:rsid w:val="0762B902"/>
    <w:rsid w:val="077A0943"/>
    <w:rsid w:val="077CDE68"/>
    <w:rsid w:val="07837C53"/>
    <w:rsid w:val="078931DF"/>
    <w:rsid w:val="07925753"/>
    <w:rsid w:val="0793B4D0"/>
    <w:rsid w:val="07946D47"/>
    <w:rsid w:val="0799C9EA"/>
    <w:rsid w:val="079FC263"/>
    <w:rsid w:val="079FCDDA"/>
    <w:rsid w:val="07A45DC2"/>
    <w:rsid w:val="07AC150D"/>
    <w:rsid w:val="07B02022"/>
    <w:rsid w:val="07B85816"/>
    <w:rsid w:val="07C26BAF"/>
    <w:rsid w:val="07C8AD84"/>
    <w:rsid w:val="07C923D6"/>
    <w:rsid w:val="07D1D300"/>
    <w:rsid w:val="07D2713D"/>
    <w:rsid w:val="07D466D8"/>
    <w:rsid w:val="07D7CB68"/>
    <w:rsid w:val="07DE0983"/>
    <w:rsid w:val="07DF82F6"/>
    <w:rsid w:val="07E078D5"/>
    <w:rsid w:val="07E1B0AE"/>
    <w:rsid w:val="07E32B3A"/>
    <w:rsid w:val="07EB110A"/>
    <w:rsid w:val="07F00F02"/>
    <w:rsid w:val="07F0CAB1"/>
    <w:rsid w:val="07F65EE8"/>
    <w:rsid w:val="07F6624D"/>
    <w:rsid w:val="07FB6F8D"/>
    <w:rsid w:val="080278CD"/>
    <w:rsid w:val="0811F0A5"/>
    <w:rsid w:val="081B5891"/>
    <w:rsid w:val="081DEED8"/>
    <w:rsid w:val="08237370"/>
    <w:rsid w:val="082E9E89"/>
    <w:rsid w:val="08316D7D"/>
    <w:rsid w:val="0831BE68"/>
    <w:rsid w:val="083530C5"/>
    <w:rsid w:val="0837FBC1"/>
    <w:rsid w:val="0839D5CE"/>
    <w:rsid w:val="0840FD32"/>
    <w:rsid w:val="084160A3"/>
    <w:rsid w:val="0841E157"/>
    <w:rsid w:val="08465A12"/>
    <w:rsid w:val="08501DFF"/>
    <w:rsid w:val="08587854"/>
    <w:rsid w:val="0867CA68"/>
    <w:rsid w:val="08692FAF"/>
    <w:rsid w:val="086ECAA7"/>
    <w:rsid w:val="0873B973"/>
    <w:rsid w:val="08761117"/>
    <w:rsid w:val="0877B88F"/>
    <w:rsid w:val="08786A4F"/>
    <w:rsid w:val="087D82B7"/>
    <w:rsid w:val="087E4CBE"/>
    <w:rsid w:val="0887C7F6"/>
    <w:rsid w:val="0889A22A"/>
    <w:rsid w:val="08A1A63F"/>
    <w:rsid w:val="08A74FA9"/>
    <w:rsid w:val="08A77C4F"/>
    <w:rsid w:val="08AAE662"/>
    <w:rsid w:val="08AC6891"/>
    <w:rsid w:val="08B12DD0"/>
    <w:rsid w:val="08CC6DA5"/>
    <w:rsid w:val="08DDB2AD"/>
    <w:rsid w:val="08DE67D7"/>
    <w:rsid w:val="08DF85CE"/>
    <w:rsid w:val="08F46045"/>
    <w:rsid w:val="08F5A69B"/>
    <w:rsid w:val="09004E3B"/>
    <w:rsid w:val="09049A8B"/>
    <w:rsid w:val="0908BC51"/>
    <w:rsid w:val="0918A5FF"/>
    <w:rsid w:val="091F3D67"/>
    <w:rsid w:val="0920E2F7"/>
    <w:rsid w:val="0923118A"/>
    <w:rsid w:val="0926356D"/>
    <w:rsid w:val="0929CA88"/>
    <w:rsid w:val="092B1B7F"/>
    <w:rsid w:val="092FBEB1"/>
    <w:rsid w:val="09303F4F"/>
    <w:rsid w:val="09309ACC"/>
    <w:rsid w:val="0933CE69"/>
    <w:rsid w:val="09346565"/>
    <w:rsid w:val="093FD2CF"/>
    <w:rsid w:val="095CF06E"/>
    <w:rsid w:val="095D5043"/>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33D44"/>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6A64CB"/>
    <w:rsid w:val="0A7657B2"/>
    <w:rsid w:val="0A7A37FA"/>
    <w:rsid w:val="0A7AC28C"/>
    <w:rsid w:val="0A80F24E"/>
    <w:rsid w:val="0A8E064F"/>
    <w:rsid w:val="0A932F4A"/>
    <w:rsid w:val="0AA3D4F5"/>
    <w:rsid w:val="0AA6A8E8"/>
    <w:rsid w:val="0AA71B8E"/>
    <w:rsid w:val="0AAE9918"/>
    <w:rsid w:val="0AAF48EA"/>
    <w:rsid w:val="0ABCD9B8"/>
    <w:rsid w:val="0ACAF8E7"/>
    <w:rsid w:val="0AD88E21"/>
    <w:rsid w:val="0AD9CDCD"/>
    <w:rsid w:val="0AE06087"/>
    <w:rsid w:val="0AE5AAC1"/>
    <w:rsid w:val="0AE7F545"/>
    <w:rsid w:val="0AE98A44"/>
    <w:rsid w:val="0AF1C983"/>
    <w:rsid w:val="0AF2D5C6"/>
    <w:rsid w:val="0AFD9F6D"/>
    <w:rsid w:val="0AFFC991"/>
    <w:rsid w:val="0B1409CE"/>
    <w:rsid w:val="0B140F07"/>
    <w:rsid w:val="0B16E13A"/>
    <w:rsid w:val="0B17157F"/>
    <w:rsid w:val="0B17EA21"/>
    <w:rsid w:val="0B1A511E"/>
    <w:rsid w:val="0B1A72D2"/>
    <w:rsid w:val="0B1B6EE8"/>
    <w:rsid w:val="0B1BD122"/>
    <w:rsid w:val="0B278EA2"/>
    <w:rsid w:val="0B2BBE69"/>
    <w:rsid w:val="0B2BFC80"/>
    <w:rsid w:val="0B2D7C23"/>
    <w:rsid w:val="0B332586"/>
    <w:rsid w:val="0B410263"/>
    <w:rsid w:val="0B499CD9"/>
    <w:rsid w:val="0B506FFB"/>
    <w:rsid w:val="0B51A46D"/>
    <w:rsid w:val="0B5A8FC0"/>
    <w:rsid w:val="0B61B5B8"/>
    <w:rsid w:val="0B6719DE"/>
    <w:rsid w:val="0B6EB978"/>
    <w:rsid w:val="0B72DD05"/>
    <w:rsid w:val="0B730BF3"/>
    <w:rsid w:val="0B79A52C"/>
    <w:rsid w:val="0B843C04"/>
    <w:rsid w:val="0B88E51D"/>
    <w:rsid w:val="0B891CA5"/>
    <w:rsid w:val="0B8A3852"/>
    <w:rsid w:val="0B8FB6E5"/>
    <w:rsid w:val="0B9E5B2B"/>
    <w:rsid w:val="0BA11B5D"/>
    <w:rsid w:val="0BA7B357"/>
    <w:rsid w:val="0BACC8A1"/>
    <w:rsid w:val="0BB00323"/>
    <w:rsid w:val="0BB0AFDB"/>
    <w:rsid w:val="0BB0F26B"/>
    <w:rsid w:val="0BB4D671"/>
    <w:rsid w:val="0BB5B13A"/>
    <w:rsid w:val="0BB5CBD9"/>
    <w:rsid w:val="0BC1AB22"/>
    <w:rsid w:val="0BC3CF53"/>
    <w:rsid w:val="0BC40C4B"/>
    <w:rsid w:val="0BCB21E3"/>
    <w:rsid w:val="0BCE6D61"/>
    <w:rsid w:val="0BD0DB1E"/>
    <w:rsid w:val="0BD4B248"/>
    <w:rsid w:val="0BDA9B47"/>
    <w:rsid w:val="0BDF04A5"/>
    <w:rsid w:val="0BE13B88"/>
    <w:rsid w:val="0BE1583E"/>
    <w:rsid w:val="0BE3F863"/>
    <w:rsid w:val="0BE4DECC"/>
    <w:rsid w:val="0BED3F3D"/>
    <w:rsid w:val="0C052E06"/>
    <w:rsid w:val="0C0A414D"/>
    <w:rsid w:val="0C0E6505"/>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1A708"/>
    <w:rsid w:val="0C5C96A1"/>
    <w:rsid w:val="0C5FBDBD"/>
    <w:rsid w:val="0C62A699"/>
    <w:rsid w:val="0C6771EE"/>
    <w:rsid w:val="0C6E1965"/>
    <w:rsid w:val="0C725E68"/>
    <w:rsid w:val="0C7F470D"/>
    <w:rsid w:val="0C8E01DC"/>
    <w:rsid w:val="0C948F1E"/>
    <w:rsid w:val="0C989021"/>
    <w:rsid w:val="0C9EB478"/>
    <w:rsid w:val="0C9F2B6A"/>
    <w:rsid w:val="0C9FDCDE"/>
    <w:rsid w:val="0CAC0A5D"/>
    <w:rsid w:val="0CAE2B48"/>
    <w:rsid w:val="0CAEEA11"/>
    <w:rsid w:val="0CB3A7B9"/>
    <w:rsid w:val="0CB967EC"/>
    <w:rsid w:val="0CB98546"/>
    <w:rsid w:val="0CBB043E"/>
    <w:rsid w:val="0CBE0922"/>
    <w:rsid w:val="0CCA05A1"/>
    <w:rsid w:val="0CDD0E12"/>
    <w:rsid w:val="0CE008B4"/>
    <w:rsid w:val="0CE02D6D"/>
    <w:rsid w:val="0CE9FA36"/>
    <w:rsid w:val="0CEB1281"/>
    <w:rsid w:val="0CF37D30"/>
    <w:rsid w:val="0CF53DBE"/>
    <w:rsid w:val="0CF5D79E"/>
    <w:rsid w:val="0CF7B347"/>
    <w:rsid w:val="0D00CB58"/>
    <w:rsid w:val="0D02441F"/>
    <w:rsid w:val="0D097FEE"/>
    <w:rsid w:val="0D0BB9E1"/>
    <w:rsid w:val="0D0DE735"/>
    <w:rsid w:val="0D14A523"/>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21970"/>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68219"/>
    <w:rsid w:val="0DCBEBE1"/>
    <w:rsid w:val="0DCC075D"/>
    <w:rsid w:val="0DCD74AC"/>
    <w:rsid w:val="0DCFFBA1"/>
    <w:rsid w:val="0DD2C3A8"/>
    <w:rsid w:val="0DDF1B0B"/>
    <w:rsid w:val="0DE551F0"/>
    <w:rsid w:val="0DE8B571"/>
    <w:rsid w:val="0DEBB89A"/>
    <w:rsid w:val="0DEC8ABC"/>
    <w:rsid w:val="0DED7AC7"/>
    <w:rsid w:val="0DF1F571"/>
    <w:rsid w:val="0DF45B53"/>
    <w:rsid w:val="0DF81C32"/>
    <w:rsid w:val="0DFA25F0"/>
    <w:rsid w:val="0DFAC57F"/>
    <w:rsid w:val="0E13E7DC"/>
    <w:rsid w:val="0E1D9127"/>
    <w:rsid w:val="0E1EB7F6"/>
    <w:rsid w:val="0E20B1CB"/>
    <w:rsid w:val="0E212FD0"/>
    <w:rsid w:val="0E250569"/>
    <w:rsid w:val="0E317EAE"/>
    <w:rsid w:val="0E33A8E3"/>
    <w:rsid w:val="0E36F533"/>
    <w:rsid w:val="0E4F3377"/>
    <w:rsid w:val="0E552B17"/>
    <w:rsid w:val="0E60F876"/>
    <w:rsid w:val="0E66D205"/>
    <w:rsid w:val="0E702E69"/>
    <w:rsid w:val="0E7A2113"/>
    <w:rsid w:val="0E7D50B9"/>
    <w:rsid w:val="0E7F063B"/>
    <w:rsid w:val="0E81E44E"/>
    <w:rsid w:val="0E87921B"/>
    <w:rsid w:val="0E8849F5"/>
    <w:rsid w:val="0E89378A"/>
    <w:rsid w:val="0E8EBF50"/>
    <w:rsid w:val="0E8EC17D"/>
    <w:rsid w:val="0E9071D2"/>
    <w:rsid w:val="0E92D76B"/>
    <w:rsid w:val="0E993AFC"/>
    <w:rsid w:val="0E9A1F5C"/>
    <w:rsid w:val="0E9C32CD"/>
    <w:rsid w:val="0E9E76D8"/>
    <w:rsid w:val="0EA408F4"/>
    <w:rsid w:val="0EA5E8DD"/>
    <w:rsid w:val="0EA67400"/>
    <w:rsid w:val="0EAB4E2E"/>
    <w:rsid w:val="0EB04AB4"/>
    <w:rsid w:val="0EB54938"/>
    <w:rsid w:val="0EBB91FD"/>
    <w:rsid w:val="0EBCDDF3"/>
    <w:rsid w:val="0EBFA078"/>
    <w:rsid w:val="0EE63C30"/>
    <w:rsid w:val="0EE7B7DC"/>
    <w:rsid w:val="0EE96BAB"/>
    <w:rsid w:val="0EED6BBF"/>
    <w:rsid w:val="0EEDC674"/>
    <w:rsid w:val="0EF00FDF"/>
    <w:rsid w:val="0EF14346"/>
    <w:rsid w:val="0EF8102C"/>
    <w:rsid w:val="0F0FF4AF"/>
    <w:rsid w:val="0F104697"/>
    <w:rsid w:val="0F14E302"/>
    <w:rsid w:val="0F182DB2"/>
    <w:rsid w:val="0F1E0F1C"/>
    <w:rsid w:val="0F1F610D"/>
    <w:rsid w:val="0F1FD933"/>
    <w:rsid w:val="0F21C64E"/>
    <w:rsid w:val="0F22828C"/>
    <w:rsid w:val="0F26D997"/>
    <w:rsid w:val="0F29A1AD"/>
    <w:rsid w:val="0F2A0C07"/>
    <w:rsid w:val="0F2A720A"/>
    <w:rsid w:val="0F2C03CA"/>
    <w:rsid w:val="0F337B00"/>
    <w:rsid w:val="0F38FC31"/>
    <w:rsid w:val="0F4C91BA"/>
    <w:rsid w:val="0F4F5F16"/>
    <w:rsid w:val="0F515A94"/>
    <w:rsid w:val="0F577044"/>
    <w:rsid w:val="0F5D42A0"/>
    <w:rsid w:val="0F6290C2"/>
    <w:rsid w:val="0F677AF5"/>
    <w:rsid w:val="0F734C25"/>
    <w:rsid w:val="0F75FCBD"/>
    <w:rsid w:val="0F8225AB"/>
    <w:rsid w:val="0F82649B"/>
    <w:rsid w:val="0F8AC594"/>
    <w:rsid w:val="0F8B3209"/>
    <w:rsid w:val="0F973BFB"/>
    <w:rsid w:val="0F995C6C"/>
    <w:rsid w:val="0F9DD6D3"/>
    <w:rsid w:val="0FA15609"/>
    <w:rsid w:val="0FA9C3D1"/>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6637E"/>
    <w:rsid w:val="10173EC4"/>
    <w:rsid w:val="1025BFF3"/>
    <w:rsid w:val="1028865D"/>
    <w:rsid w:val="10295967"/>
    <w:rsid w:val="10298942"/>
    <w:rsid w:val="102C308F"/>
    <w:rsid w:val="102C59E3"/>
    <w:rsid w:val="102FB573"/>
    <w:rsid w:val="10318700"/>
    <w:rsid w:val="103310A9"/>
    <w:rsid w:val="103594CB"/>
    <w:rsid w:val="103A99B9"/>
    <w:rsid w:val="103B8027"/>
    <w:rsid w:val="103E3627"/>
    <w:rsid w:val="10416B1E"/>
    <w:rsid w:val="10435106"/>
    <w:rsid w:val="10484352"/>
    <w:rsid w:val="10571E8F"/>
    <w:rsid w:val="10575E49"/>
    <w:rsid w:val="105B74B9"/>
    <w:rsid w:val="105C2D84"/>
    <w:rsid w:val="1062C2B4"/>
    <w:rsid w:val="10652700"/>
    <w:rsid w:val="106CBE2A"/>
    <w:rsid w:val="1073C603"/>
    <w:rsid w:val="107A3B6A"/>
    <w:rsid w:val="107F8D00"/>
    <w:rsid w:val="108AA3ED"/>
    <w:rsid w:val="10929A92"/>
    <w:rsid w:val="10974A0F"/>
    <w:rsid w:val="109BF130"/>
    <w:rsid w:val="10A11393"/>
    <w:rsid w:val="10A44ED1"/>
    <w:rsid w:val="10A7600C"/>
    <w:rsid w:val="10A8D1D5"/>
    <w:rsid w:val="10AAA203"/>
    <w:rsid w:val="10ACE1B6"/>
    <w:rsid w:val="10AD2D18"/>
    <w:rsid w:val="10BC889E"/>
    <w:rsid w:val="10BCE9AC"/>
    <w:rsid w:val="10C14BEB"/>
    <w:rsid w:val="10C1B111"/>
    <w:rsid w:val="10C4EE6D"/>
    <w:rsid w:val="10C681D4"/>
    <w:rsid w:val="10D421CB"/>
    <w:rsid w:val="10D85C81"/>
    <w:rsid w:val="10DD9410"/>
    <w:rsid w:val="10DF7E24"/>
    <w:rsid w:val="10E012FA"/>
    <w:rsid w:val="10E3D5A7"/>
    <w:rsid w:val="10ED8C3B"/>
    <w:rsid w:val="10EDD54C"/>
    <w:rsid w:val="10F7D35E"/>
    <w:rsid w:val="10FD2884"/>
    <w:rsid w:val="110B53FC"/>
    <w:rsid w:val="110D427D"/>
    <w:rsid w:val="110ECAFD"/>
    <w:rsid w:val="1115723E"/>
    <w:rsid w:val="11179880"/>
    <w:rsid w:val="111A13AC"/>
    <w:rsid w:val="111D6CD7"/>
    <w:rsid w:val="111F253F"/>
    <w:rsid w:val="11274D90"/>
    <w:rsid w:val="112BE689"/>
    <w:rsid w:val="112D94AC"/>
    <w:rsid w:val="113067DA"/>
    <w:rsid w:val="11308F58"/>
    <w:rsid w:val="11317950"/>
    <w:rsid w:val="113254B3"/>
    <w:rsid w:val="11325676"/>
    <w:rsid w:val="11369CE4"/>
    <w:rsid w:val="113BE5C3"/>
    <w:rsid w:val="11470A91"/>
    <w:rsid w:val="11516086"/>
    <w:rsid w:val="115A7EBC"/>
    <w:rsid w:val="115AB1AE"/>
    <w:rsid w:val="115B2B59"/>
    <w:rsid w:val="116CF79D"/>
    <w:rsid w:val="1179D884"/>
    <w:rsid w:val="1182041D"/>
    <w:rsid w:val="11839F20"/>
    <w:rsid w:val="11923D7C"/>
    <w:rsid w:val="1193BEBC"/>
    <w:rsid w:val="119629B8"/>
    <w:rsid w:val="11A62B76"/>
    <w:rsid w:val="11AA1753"/>
    <w:rsid w:val="11AA5C7C"/>
    <w:rsid w:val="11ABBEAE"/>
    <w:rsid w:val="11BBC6E2"/>
    <w:rsid w:val="11BF8525"/>
    <w:rsid w:val="11C1F081"/>
    <w:rsid w:val="11C566CB"/>
    <w:rsid w:val="11C79E7E"/>
    <w:rsid w:val="11D2F86F"/>
    <w:rsid w:val="11D4B7A2"/>
    <w:rsid w:val="11D86922"/>
    <w:rsid w:val="11DA12F0"/>
    <w:rsid w:val="11E31550"/>
    <w:rsid w:val="11E6465C"/>
    <w:rsid w:val="11E83097"/>
    <w:rsid w:val="11EA3AC9"/>
    <w:rsid w:val="11EB5B3F"/>
    <w:rsid w:val="11F01ACE"/>
    <w:rsid w:val="11F4033B"/>
    <w:rsid w:val="11F5BD4D"/>
    <w:rsid w:val="11FBCE4D"/>
    <w:rsid w:val="120DA2F3"/>
    <w:rsid w:val="121D0441"/>
    <w:rsid w:val="12222ABC"/>
    <w:rsid w:val="12280D2C"/>
    <w:rsid w:val="122E5746"/>
    <w:rsid w:val="1230C4E5"/>
    <w:rsid w:val="1230EEC0"/>
    <w:rsid w:val="12315478"/>
    <w:rsid w:val="12327B83"/>
    <w:rsid w:val="1236F2E2"/>
    <w:rsid w:val="12412DBA"/>
    <w:rsid w:val="12438292"/>
    <w:rsid w:val="1243B3F7"/>
    <w:rsid w:val="1245C75E"/>
    <w:rsid w:val="1246200D"/>
    <w:rsid w:val="124B2F5D"/>
    <w:rsid w:val="12588001"/>
    <w:rsid w:val="125D1C2A"/>
    <w:rsid w:val="126893DB"/>
    <w:rsid w:val="12714633"/>
    <w:rsid w:val="12785A01"/>
    <w:rsid w:val="127BFE3E"/>
    <w:rsid w:val="127C9CAB"/>
    <w:rsid w:val="127D7551"/>
    <w:rsid w:val="128B9D8E"/>
    <w:rsid w:val="12919526"/>
    <w:rsid w:val="12960519"/>
    <w:rsid w:val="1299E83E"/>
    <w:rsid w:val="129AEDB2"/>
    <w:rsid w:val="129E6C19"/>
    <w:rsid w:val="129E9454"/>
    <w:rsid w:val="12AA0D21"/>
    <w:rsid w:val="12B26CBA"/>
    <w:rsid w:val="12BE6830"/>
    <w:rsid w:val="12C81231"/>
    <w:rsid w:val="12D3B518"/>
    <w:rsid w:val="12DF5B16"/>
    <w:rsid w:val="12DF783B"/>
    <w:rsid w:val="12E63377"/>
    <w:rsid w:val="12EBA251"/>
    <w:rsid w:val="12EBA68C"/>
    <w:rsid w:val="12F8ABEF"/>
    <w:rsid w:val="1309BA8B"/>
    <w:rsid w:val="13108E40"/>
    <w:rsid w:val="1312BBCB"/>
    <w:rsid w:val="131889D8"/>
    <w:rsid w:val="131AEA9F"/>
    <w:rsid w:val="131CC704"/>
    <w:rsid w:val="132783E8"/>
    <w:rsid w:val="1327F958"/>
    <w:rsid w:val="132D8D7F"/>
    <w:rsid w:val="1334CF72"/>
    <w:rsid w:val="133BD777"/>
    <w:rsid w:val="133CDC31"/>
    <w:rsid w:val="1342327D"/>
    <w:rsid w:val="1356821B"/>
    <w:rsid w:val="135A524C"/>
    <w:rsid w:val="135AAA19"/>
    <w:rsid w:val="135B0680"/>
    <w:rsid w:val="1367CA0F"/>
    <w:rsid w:val="1369FBC4"/>
    <w:rsid w:val="136DDC98"/>
    <w:rsid w:val="1376FCA8"/>
    <w:rsid w:val="138AE7A7"/>
    <w:rsid w:val="138FA817"/>
    <w:rsid w:val="1398B87C"/>
    <w:rsid w:val="139C7C60"/>
    <w:rsid w:val="139EB488"/>
    <w:rsid w:val="139F52F8"/>
    <w:rsid w:val="13A3282C"/>
    <w:rsid w:val="13AD16E1"/>
    <w:rsid w:val="13AF1071"/>
    <w:rsid w:val="13B4B17E"/>
    <w:rsid w:val="13C4DA89"/>
    <w:rsid w:val="13CAF394"/>
    <w:rsid w:val="13DF7959"/>
    <w:rsid w:val="13EF3960"/>
    <w:rsid w:val="13F01F09"/>
    <w:rsid w:val="13F48298"/>
    <w:rsid w:val="13FBEAF9"/>
    <w:rsid w:val="140D01ED"/>
    <w:rsid w:val="141D743E"/>
    <w:rsid w:val="14219016"/>
    <w:rsid w:val="142C81A3"/>
    <w:rsid w:val="142E34F5"/>
    <w:rsid w:val="142EB189"/>
    <w:rsid w:val="1435FA13"/>
    <w:rsid w:val="143808AB"/>
    <w:rsid w:val="143B009B"/>
    <w:rsid w:val="143B4E0A"/>
    <w:rsid w:val="144E45B8"/>
    <w:rsid w:val="14533BB1"/>
    <w:rsid w:val="145401A3"/>
    <w:rsid w:val="1458A74C"/>
    <w:rsid w:val="1460C185"/>
    <w:rsid w:val="1464FE5C"/>
    <w:rsid w:val="14666140"/>
    <w:rsid w:val="147F8E8C"/>
    <w:rsid w:val="1487BDA7"/>
    <w:rsid w:val="148ABEA1"/>
    <w:rsid w:val="148EA4B2"/>
    <w:rsid w:val="14912453"/>
    <w:rsid w:val="14985FC9"/>
    <w:rsid w:val="14987932"/>
    <w:rsid w:val="1498B743"/>
    <w:rsid w:val="14A5D2D0"/>
    <w:rsid w:val="14A79189"/>
    <w:rsid w:val="14A8ABEC"/>
    <w:rsid w:val="14AB2749"/>
    <w:rsid w:val="14AF5F09"/>
    <w:rsid w:val="14B2FD7F"/>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CDD0B"/>
    <w:rsid w:val="14FE8BB7"/>
    <w:rsid w:val="15023870"/>
    <w:rsid w:val="15029510"/>
    <w:rsid w:val="1505F09F"/>
    <w:rsid w:val="1510C4A7"/>
    <w:rsid w:val="152A291E"/>
    <w:rsid w:val="152CD493"/>
    <w:rsid w:val="153107A9"/>
    <w:rsid w:val="15358DEE"/>
    <w:rsid w:val="153E322C"/>
    <w:rsid w:val="154665F8"/>
    <w:rsid w:val="1548AC73"/>
    <w:rsid w:val="1550BE52"/>
    <w:rsid w:val="15565003"/>
    <w:rsid w:val="1558A9B3"/>
    <w:rsid w:val="15684E7E"/>
    <w:rsid w:val="156CBC26"/>
    <w:rsid w:val="1576C273"/>
    <w:rsid w:val="157A6B6D"/>
    <w:rsid w:val="157B38B5"/>
    <w:rsid w:val="157E84EB"/>
    <w:rsid w:val="1580D267"/>
    <w:rsid w:val="1586E8AB"/>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5F30924"/>
    <w:rsid w:val="16016721"/>
    <w:rsid w:val="1603211B"/>
    <w:rsid w:val="1609876B"/>
    <w:rsid w:val="160A0CEC"/>
    <w:rsid w:val="161D56FA"/>
    <w:rsid w:val="1623616D"/>
    <w:rsid w:val="1626BE83"/>
    <w:rsid w:val="16277D16"/>
    <w:rsid w:val="164ADE94"/>
    <w:rsid w:val="1654E5AC"/>
    <w:rsid w:val="1660D4FD"/>
    <w:rsid w:val="1665014A"/>
    <w:rsid w:val="167121A5"/>
    <w:rsid w:val="1687D1D3"/>
    <w:rsid w:val="168A7DBA"/>
    <w:rsid w:val="168E7F01"/>
    <w:rsid w:val="1691B474"/>
    <w:rsid w:val="16925DD6"/>
    <w:rsid w:val="16952D5D"/>
    <w:rsid w:val="169B614F"/>
    <w:rsid w:val="169C8658"/>
    <w:rsid w:val="16A09903"/>
    <w:rsid w:val="16A4FC85"/>
    <w:rsid w:val="16B783A1"/>
    <w:rsid w:val="16BA6D27"/>
    <w:rsid w:val="16C56AF9"/>
    <w:rsid w:val="16C9C101"/>
    <w:rsid w:val="16CC63DB"/>
    <w:rsid w:val="16D2E815"/>
    <w:rsid w:val="16DCEA4E"/>
    <w:rsid w:val="16DCF15A"/>
    <w:rsid w:val="16DF91EA"/>
    <w:rsid w:val="16ECE8DB"/>
    <w:rsid w:val="16F1F8EB"/>
    <w:rsid w:val="16F75C7E"/>
    <w:rsid w:val="17003FDF"/>
    <w:rsid w:val="170311FA"/>
    <w:rsid w:val="171158AA"/>
    <w:rsid w:val="1718F50E"/>
    <w:rsid w:val="171D2644"/>
    <w:rsid w:val="171DA515"/>
    <w:rsid w:val="171F1BC6"/>
    <w:rsid w:val="1723FF54"/>
    <w:rsid w:val="172C759F"/>
    <w:rsid w:val="172D68FF"/>
    <w:rsid w:val="172E26E1"/>
    <w:rsid w:val="173ACB13"/>
    <w:rsid w:val="173FCECE"/>
    <w:rsid w:val="17467BE4"/>
    <w:rsid w:val="17528DB1"/>
    <w:rsid w:val="175480C0"/>
    <w:rsid w:val="175753AC"/>
    <w:rsid w:val="175806C3"/>
    <w:rsid w:val="1759A521"/>
    <w:rsid w:val="176043BA"/>
    <w:rsid w:val="17620D29"/>
    <w:rsid w:val="17621D4B"/>
    <w:rsid w:val="17651423"/>
    <w:rsid w:val="1769EDC0"/>
    <w:rsid w:val="17738DB5"/>
    <w:rsid w:val="1776D872"/>
    <w:rsid w:val="17849A4F"/>
    <w:rsid w:val="179809EF"/>
    <w:rsid w:val="17999C4A"/>
    <w:rsid w:val="179EDD6C"/>
    <w:rsid w:val="17B2D77C"/>
    <w:rsid w:val="17B91055"/>
    <w:rsid w:val="17BC1BAE"/>
    <w:rsid w:val="17C15CC2"/>
    <w:rsid w:val="17C45890"/>
    <w:rsid w:val="17CAF526"/>
    <w:rsid w:val="17CC93D4"/>
    <w:rsid w:val="17CF31A8"/>
    <w:rsid w:val="17D6B958"/>
    <w:rsid w:val="17DC6DDF"/>
    <w:rsid w:val="17DD2D17"/>
    <w:rsid w:val="17E019DE"/>
    <w:rsid w:val="17E2E23F"/>
    <w:rsid w:val="17E3AE8F"/>
    <w:rsid w:val="17F6A860"/>
    <w:rsid w:val="17F6C43F"/>
    <w:rsid w:val="180266EE"/>
    <w:rsid w:val="1808ABDC"/>
    <w:rsid w:val="180B2E6E"/>
    <w:rsid w:val="180D2977"/>
    <w:rsid w:val="18131461"/>
    <w:rsid w:val="182059F3"/>
    <w:rsid w:val="1820CF24"/>
    <w:rsid w:val="18211C83"/>
    <w:rsid w:val="182532C6"/>
    <w:rsid w:val="182D3F4F"/>
    <w:rsid w:val="182FE5F1"/>
    <w:rsid w:val="183271BB"/>
    <w:rsid w:val="183380DF"/>
    <w:rsid w:val="18343225"/>
    <w:rsid w:val="183B297D"/>
    <w:rsid w:val="183BFC43"/>
    <w:rsid w:val="184B0DDE"/>
    <w:rsid w:val="184C0DAC"/>
    <w:rsid w:val="184C689A"/>
    <w:rsid w:val="1850CE07"/>
    <w:rsid w:val="1857F148"/>
    <w:rsid w:val="1861B86B"/>
    <w:rsid w:val="1865D294"/>
    <w:rsid w:val="18714CC0"/>
    <w:rsid w:val="187577F1"/>
    <w:rsid w:val="187858A9"/>
    <w:rsid w:val="187B6B21"/>
    <w:rsid w:val="18828EB5"/>
    <w:rsid w:val="188295F7"/>
    <w:rsid w:val="18840803"/>
    <w:rsid w:val="18855873"/>
    <w:rsid w:val="1885A755"/>
    <w:rsid w:val="1885E244"/>
    <w:rsid w:val="1886B7E8"/>
    <w:rsid w:val="188CACC4"/>
    <w:rsid w:val="18985554"/>
    <w:rsid w:val="18A1D5A2"/>
    <w:rsid w:val="18A88AD3"/>
    <w:rsid w:val="18AD2C46"/>
    <w:rsid w:val="18AFEEE9"/>
    <w:rsid w:val="18B089F0"/>
    <w:rsid w:val="18C0C72A"/>
    <w:rsid w:val="18C825D2"/>
    <w:rsid w:val="18CA8367"/>
    <w:rsid w:val="18CBD3ED"/>
    <w:rsid w:val="18CC8CC4"/>
    <w:rsid w:val="18D1A6D9"/>
    <w:rsid w:val="18D52F66"/>
    <w:rsid w:val="18DA3269"/>
    <w:rsid w:val="18DB091F"/>
    <w:rsid w:val="18DB27AF"/>
    <w:rsid w:val="18E830C4"/>
    <w:rsid w:val="18E8CBA7"/>
    <w:rsid w:val="18F3B8CE"/>
    <w:rsid w:val="18FB48E6"/>
    <w:rsid w:val="190CBBD2"/>
    <w:rsid w:val="190E3574"/>
    <w:rsid w:val="191439EC"/>
    <w:rsid w:val="1918DA16"/>
    <w:rsid w:val="191BC2CC"/>
    <w:rsid w:val="19200BCC"/>
    <w:rsid w:val="1923CF2F"/>
    <w:rsid w:val="1925E7B4"/>
    <w:rsid w:val="19318746"/>
    <w:rsid w:val="19404E9D"/>
    <w:rsid w:val="194A2D9E"/>
    <w:rsid w:val="1951BF29"/>
    <w:rsid w:val="1959EA66"/>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40811"/>
    <w:rsid w:val="19AE57A3"/>
    <w:rsid w:val="19B3B276"/>
    <w:rsid w:val="19B3CF22"/>
    <w:rsid w:val="19D0F082"/>
    <w:rsid w:val="19D65B52"/>
    <w:rsid w:val="19DE0B32"/>
    <w:rsid w:val="19E59D65"/>
    <w:rsid w:val="19E64298"/>
    <w:rsid w:val="19EFE81D"/>
    <w:rsid w:val="19FAE58B"/>
    <w:rsid w:val="1A01F34C"/>
    <w:rsid w:val="1A0B0856"/>
    <w:rsid w:val="1A10F593"/>
    <w:rsid w:val="1A114B6C"/>
    <w:rsid w:val="1A115F8B"/>
    <w:rsid w:val="1A14AC04"/>
    <w:rsid w:val="1A16B52B"/>
    <w:rsid w:val="1A1EB8B0"/>
    <w:rsid w:val="1A2206FE"/>
    <w:rsid w:val="1A2C42C0"/>
    <w:rsid w:val="1A2EEF3B"/>
    <w:rsid w:val="1A31E89A"/>
    <w:rsid w:val="1A4824B8"/>
    <w:rsid w:val="1A48521A"/>
    <w:rsid w:val="1A4B9BE0"/>
    <w:rsid w:val="1A55E72B"/>
    <w:rsid w:val="1A5A4190"/>
    <w:rsid w:val="1A5AB81C"/>
    <w:rsid w:val="1A5BD72D"/>
    <w:rsid w:val="1A5F3B13"/>
    <w:rsid w:val="1A671D39"/>
    <w:rsid w:val="1A679EC9"/>
    <w:rsid w:val="1A767C05"/>
    <w:rsid w:val="1A774594"/>
    <w:rsid w:val="1A7A5D5D"/>
    <w:rsid w:val="1A88922B"/>
    <w:rsid w:val="1A8F70A5"/>
    <w:rsid w:val="1A91E989"/>
    <w:rsid w:val="1A930996"/>
    <w:rsid w:val="1AB0FC41"/>
    <w:rsid w:val="1AB91F77"/>
    <w:rsid w:val="1ABB0280"/>
    <w:rsid w:val="1ABCC713"/>
    <w:rsid w:val="1AC97FF6"/>
    <w:rsid w:val="1ACBED47"/>
    <w:rsid w:val="1ACD638A"/>
    <w:rsid w:val="1ACE700B"/>
    <w:rsid w:val="1ACE8004"/>
    <w:rsid w:val="1ADB7EB3"/>
    <w:rsid w:val="1AE29D8E"/>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1B01A"/>
    <w:rsid w:val="1B56E69F"/>
    <w:rsid w:val="1B5CBF1D"/>
    <w:rsid w:val="1B5D409E"/>
    <w:rsid w:val="1B5F30FC"/>
    <w:rsid w:val="1B670898"/>
    <w:rsid w:val="1B6FD129"/>
    <w:rsid w:val="1B7020FE"/>
    <w:rsid w:val="1B718944"/>
    <w:rsid w:val="1B7992B6"/>
    <w:rsid w:val="1B7A2576"/>
    <w:rsid w:val="1B7F5144"/>
    <w:rsid w:val="1B80C9BC"/>
    <w:rsid w:val="1B859C53"/>
    <w:rsid w:val="1B86BD39"/>
    <w:rsid w:val="1B8C4851"/>
    <w:rsid w:val="1B99EC1E"/>
    <w:rsid w:val="1BA56C58"/>
    <w:rsid w:val="1BABD495"/>
    <w:rsid w:val="1BB0AD16"/>
    <w:rsid w:val="1BBF4C71"/>
    <w:rsid w:val="1BC41978"/>
    <w:rsid w:val="1BC576C6"/>
    <w:rsid w:val="1BC6577E"/>
    <w:rsid w:val="1BC70BDB"/>
    <w:rsid w:val="1BD4F056"/>
    <w:rsid w:val="1BDC1AA7"/>
    <w:rsid w:val="1BDC2DA8"/>
    <w:rsid w:val="1BE15D33"/>
    <w:rsid w:val="1BEAD4E0"/>
    <w:rsid w:val="1BEB75D0"/>
    <w:rsid w:val="1BEB8202"/>
    <w:rsid w:val="1BEF793F"/>
    <w:rsid w:val="1BFB468D"/>
    <w:rsid w:val="1BFB6D48"/>
    <w:rsid w:val="1C0533E8"/>
    <w:rsid w:val="1C05B40E"/>
    <w:rsid w:val="1C083DB5"/>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B7FC0"/>
    <w:rsid w:val="1C3F60FD"/>
    <w:rsid w:val="1C41E0C7"/>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9D7788"/>
    <w:rsid w:val="1C9F6816"/>
    <w:rsid w:val="1CA17A2F"/>
    <w:rsid w:val="1CAB5E38"/>
    <w:rsid w:val="1CAD2CF0"/>
    <w:rsid w:val="1CAD6546"/>
    <w:rsid w:val="1CB35346"/>
    <w:rsid w:val="1CCFF7B2"/>
    <w:rsid w:val="1CD2FB1C"/>
    <w:rsid w:val="1CD66D1A"/>
    <w:rsid w:val="1CDE44D2"/>
    <w:rsid w:val="1CE0EE47"/>
    <w:rsid w:val="1CE546CB"/>
    <w:rsid w:val="1CF2CA1F"/>
    <w:rsid w:val="1CF79353"/>
    <w:rsid w:val="1D05197F"/>
    <w:rsid w:val="1D0546F6"/>
    <w:rsid w:val="1D0AB49A"/>
    <w:rsid w:val="1D0D3DC9"/>
    <w:rsid w:val="1D1541E7"/>
    <w:rsid w:val="1D15957B"/>
    <w:rsid w:val="1D19B544"/>
    <w:rsid w:val="1D1AEFAC"/>
    <w:rsid w:val="1D1EC09F"/>
    <w:rsid w:val="1D201656"/>
    <w:rsid w:val="1D2A3432"/>
    <w:rsid w:val="1D2B5504"/>
    <w:rsid w:val="1D3D6F80"/>
    <w:rsid w:val="1D40107D"/>
    <w:rsid w:val="1D467182"/>
    <w:rsid w:val="1D4731B8"/>
    <w:rsid w:val="1D4ACDD8"/>
    <w:rsid w:val="1D4C20D7"/>
    <w:rsid w:val="1D4C8E96"/>
    <w:rsid w:val="1D50DB03"/>
    <w:rsid w:val="1D52A125"/>
    <w:rsid w:val="1D56281A"/>
    <w:rsid w:val="1D5D7F59"/>
    <w:rsid w:val="1D5F7C2E"/>
    <w:rsid w:val="1D6FBA50"/>
    <w:rsid w:val="1D73ECF9"/>
    <w:rsid w:val="1D79E457"/>
    <w:rsid w:val="1D7AE1EB"/>
    <w:rsid w:val="1D7FB6EC"/>
    <w:rsid w:val="1D80DABA"/>
    <w:rsid w:val="1D817B1E"/>
    <w:rsid w:val="1D89809A"/>
    <w:rsid w:val="1D90C97A"/>
    <w:rsid w:val="1D91D7B7"/>
    <w:rsid w:val="1D983FA2"/>
    <w:rsid w:val="1D993855"/>
    <w:rsid w:val="1DA4928F"/>
    <w:rsid w:val="1DAA4F35"/>
    <w:rsid w:val="1DACD1DF"/>
    <w:rsid w:val="1DB23A8C"/>
    <w:rsid w:val="1DB9CA2C"/>
    <w:rsid w:val="1DBD1011"/>
    <w:rsid w:val="1DBD565D"/>
    <w:rsid w:val="1DBED200"/>
    <w:rsid w:val="1DBEFE05"/>
    <w:rsid w:val="1DC04840"/>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4AA26"/>
    <w:rsid w:val="1E166974"/>
    <w:rsid w:val="1E1E42B5"/>
    <w:rsid w:val="1E23AEAD"/>
    <w:rsid w:val="1E2A8A55"/>
    <w:rsid w:val="1E304929"/>
    <w:rsid w:val="1E30AC11"/>
    <w:rsid w:val="1E314CF9"/>
    <w:rsid w:val="1E314F90"/>
    <w:rsid w:val="1E339BEB"/>
    <w:rsid w:val="1E33B32E"/>
    <w:rsid w:val="1E3CD8B9"/>
    <w:rsid w:val="1E3E38F6"/>
    <w:rsid w:val="1E500964"/>
    <w:rsid w:val="1E547389"/>
    <w:rsid w:val="1E5DCF97"/>
    <w:rsid w:val="1E6EAB86"/>
    <w:rsid w:val="1E6F6B16"/>
    <w:rsid w:val="1E739A2A"/>
    <w:rsid w:val="1E7DCDAD"/>
    <w:rsid w:val="1E81D2E8"/>
    <w:rsid w:val="1E854F5A"/>
    <w:rsid w:val="1E857111"/>
    <w:rsid w:val="1E891D7E"/>
    <w:rsid w:val="1E8EAA73"/>
    <w:rsid w:val="1E9294D0"/>
    <w:rsid w:val="1E98C698"/>
    <w:rsid w:val="1E99A35F"/>
    <w:rsid w:val="1E9BF17F"/>
    <w:rsid w:val="1EA4DFB4"/>
    <w:rsid w:val="1EA95D85"/>
    <w:rsid w:val="1EAAF3E6"/>
    <w:rsid w:val="1EAF75BB"/>
    <w:rsid w:val="1EB0EB18"/>
    <w:rsid w:val="1EB2C5D2"/>
    <w:rsid w:val="1EBD0939"/>
    <w:rsid w:val="1EC1976B"/>
    <w:rsid w:val="1EC97523"/>
    <w:rsid w:val="1ECA9F7F"/>
    <w:rsid w:val="1ECBF7D5"/>
    <w:rsid w:val="1ECD992F"/>
    <w:rsid w:val="1EDEB8A8"/>
    <w:rsid w:val="1EE3A42A"/>
    <w:rsid w:val="1EE57F4C"/>
    <w:rsid w:val="1EE8AA6C"/>
    <w:rsid w:val="1EE9C65E"/>
    <w:rsid w:val="1EEA9534"/>
    <w:rsid w:val="1EEDA857"/>
    <w:rsid w:val="1EF105A3"/>
    <w:rsid w:val="1EF236CE"/>
    <w:rsid w:val="1EF3F83D"/>
    <w:rsid w:val="1EF4FD43"/>
    <w:rsid w:val="1EF7290A"/>
    <w:rsid w:val="1EF959DC"/>
    <w:rsid w:val="1EFA22A8"/>
    <w:rsid w:val="1EFBC8B4"/>
    <w:rsid w:val="1EFDDAB8"/>
    <w:rsid w:val="1F0D584A"/>
    <w:rsid w:val="1F1A7447"/>
    <w:rsid w:val="1F211DD6"/>
    <w:rsid w:val="1F232174"/>
    <w:rsid w:val="1F249F59"/>
    <w:rsid w:val="1F2E6424"/>
    <w:rsid w:val="1F2EA7E0"/>
    <w:rsid w:val="1F38789F"/>
    <w:rsid w:val="1F3D552D"/>
    <w:rsid w:val="1F3EFC02"/>
    <w:rsid w:val="1F4995F5"/>
    <w:rsid w:val="1F5762DC"/>
    <w:rsid w:val="1F5DC9BF"/>
    <w:rsid w:val="1F62CA94"/>
    <w:rsid w:val="1F6CCBBE"/>
    <w:rsid w:val="1F6DDD5D"/>
    <w:rsid w:val="1F716DB2"/>
    <w:rsid w:val="1F72B256"/>
    <w:rsid w:val="1F74BD64"/>
    <w:rsid w:val="1F76C101"/>
    <w:rsid w:val="1F784EC9"/>
    <w:rsid w:val="1F790A81"/>
    <w:rsid w:val="1F7ABE61"/>
    <w:rsid w:val="1F7F8170"/>
    <w:rsid w:val="1F8505D8"/>
    <w:rsid w:val="1F87AB9B"/>
    <w:rsid w:val="1F88938E"/>
    <w:rsid w:val="1F911451"/>
    <w:rsid w:val="1F958051"/>
    <w:rsid w:val="1F9A054D"/>
    <w:rsid w:val="1F9B025D"/>
    <w:rsid w:val="1F9C3CFE"/>
    <w:rsid w:val="1FA7627A"/>
    <w:rsid w:val="1FBACB2C"/>
    <w:rsid w:val="1FC2E008"/>
    <w:rsid w:val="1FC3B092"/>
    <w:rsid w:val="1FC41585"/>
    <w:rsid w:val="1FC6C823"/>
    <w:rsid w:val="1FC9EAD3"/>
    <w:rsid w:val="1FCA9B6B"/>
    <w:rsid w:val="1FCBA314"/>
    <w:rsid w:val="1FE2B67C"/>
    <w:rsid w:val="1FEF421F"/>
    <w:rsid w:val="1FF0B1BA"/>
    <w:rsid w:val="1FF52A6A"/>
    <w:rsid w:val="1FFFDF78"/>
    <w:rsid w:val="2003C2A8"/>
    <w:rsid w:val="200A1D15"/>
    <w:rsid w:val="2013D8E4"/>
    <w:rsid w:val="201543BC"/>
    <w:rsid w:val="201D3CA9"/>
    <w:rsid w:val="20246FB3"/>
    <w:rsid w:val="202A393D"/>
    <w:rsid w:val="202D5B3F"/>
    <w:rsid w:val="20305BD4"/>
    <w:rsid w:val="20325ABC"/>
    <w:rsid w:val="20351EA9"/>
    <w:rsid w:val="203A3395"/>
    <w:rsid w:val="203C02A4"/>
    <w:rsid w:val="20408DC2"/>
    <w:rsid w:val="20475E35"/>
    <w:rsid w:val="2049C900"/>
    <w:rsid w:val="2057034E"/>
    <w:rsid w:val="205B6FDF"/>
    <w:rsid w:val="206026CE"/>
    <w:rsid w:val="20683F17"/>
    <w:rsid w:val="2069EE20"/>
    <w:rsid w:val="206AD2C5"/>
    <w:rsid w:val="206E0D72"/>
    <w:rsid w:val="206F0543"/>
    <w:rsid w:val="207D477F"/>
    <w:rsid w:val="2082A3BB"/>
    <w:rsid w:val="20891A80"/>
    <w:rsid w:val="208B8171"/>
    <w:rsid w:val="208C147A"/>
    <w:rsid w:val="209D54AD"/>
    <w:rsid w:val="20A0148A"/>
    <w:rsid w:val="20A88176"/>
    <w:rsid w:val="20A8DE77"/>
    <w:rsid w:val="20BAAC6A"/>
    <w:rsid w:val="20BDEE86"/>
    <w:rsid w:val="20C5B569"/>
    <w:rsid w:val="20C6C1BD"/>
    <w:rsid w:val="20C96372"/>
    <w:rsid w:val="20CB86D6"/>
    <w:rsid w:val="20D90047"/>
    <w:rsid w:val="20E653F4"/>
    <w:rsid w:val="20ED170B"/>
    <w:rsid w:val="20EFC372"/>
    <w:rsid w:val="20F755CC"/>
    <w:rsid w:val="20FBB230"/>
    <w:rsid w:val="20FEEFCA"/>
    <w:rsid w:val="21078CB9"/>
    <w:rsid w:val="210CCE64"/>
    <w:rsid w:val="211301C9"/>
    <w:rsid w:val="2119C804"/>
    <w:rsid w:val="211E1A18"/>
    <w:rsid w:val="21211598"/>
    <w:rsid w:val="21238350"/>
    <w:rsid w:val="2128D1D4"/>
    <w:rsid w:val="212E4939"/>
    <w:rsid w:val="21371CC9"/>
    <w:rsid w:val="21374E75"/>
    <w:rsid w:val="2140CB13"/>
    <w:rsid w:val="2147C87A"/>
    <w:rsid w:val="2147C97A"/>
    <w:rsid w:val="21489B85"/>
    <w:rsid w:val="215052AA"/>
    <w:rsid w:val="2150A56C"/>
    <w:rsid w:val="2151B106"/>
    <w:rsid w:val="21558AA0"/>
    <w:rsid w:val="215B250A"/>
    <w:rsid w:val="215FB713"/>
    <w:rsid w:val="216226CD"/>
    <w:rsid w:val="2165FF28"/>
    <w:rsid w:val="21690AAA"/>
    <w:rsid w:val="216FBA7D"/>
    <w:rsid w:val="2177794A"/>
    <w:rsid w:val="218ABCAB"/>
    <w:rsid w:val="218BACBB"/>
    <w:rsid w:val="218F1F9C"/>
    <w:rsid w:val="21959B03"/>
    <w:rsid w:val="21986740"/>
    <w:rsid w:val="219CEC02"/>
    <w:rsid w:val="219D9F86"/>
    <w:rsid w:val="21B06E93"/>
    <w:rsid w:val="21B83E92"/>
    <w:rsid w:val="21BDD829"/>
    <w:rsid w:val="21BF132D"/>
    <w:rsid w:val="21C0E414"/>
    <w:rsid w:val="21C35C60"/>
    <w:rsid w:val="21CFB3C9"/>
    <w:rsid w:val="21DE5D40"/>
    <w:rsid w:val="21DEA715"/>
    <w:rsid w:val="21E17470"/>
    <w:rsid w:val="21ED3495"/>
    <w:rsid w:val="21F2E0A9"/>
    <w:rsid w:val="21FA6FEB"/>
    <w:rsid w:val="21FD5F8C"/>
    <w:rsid w:val="21FE9437"/>
    <w:rsid w:val="21FEB4CC"/>
    <w:rsid w:val="2204DDD2"/>
    <w:rsid w:val="220BE4CB"/>
    <w:rsid w:val="220DA9A1"/>
    <w:rsid w:val="220DD474"/>
    <w:rsid w:val="2218BA2A"/>
    <w:rsid w:val="221BCD1F"/>
    <w:rsid w:val="221D8C45"/>
    <w:rsid w:val="2221AA04"/>
    <w:rsid w:val="22249CE0"/>
    <w:rsid w:val="222A6C6F"/>
    <w:rsid w:val="222F1163"/>
    <w:rsid w:val="222F5219"/>
    <w:rsid w:val="22327EC0"/>
    <w:rsid w:val="2233DB09"/>
    <w:rsid w:val="223B78E4"/>
    <w:rsid w:val="223C21CE"/>
    <w:rsid w:val="223FAFB8"/>
    <w:rsid w:val="223FE721"/>
    <w:rsid w:val="224456EA"/>
    <w:rsid w:val="22464B80"/>
    <w:rsid w:val="22552DEE"/>
    <w:rsid w:val="225581E1"/>
    <w:rsid w:val="2256D654"/>
    <w:rsid w:val="2259121F"/>
    <w:rsid w:val="225B02E2"/>
    <w:rsid w:val="2261EB06"/>
    <w:rsid w:val="22627B12"/>
    <w:rsid w:val="2266CC2E"/>
    <w:rsid w:val="226722A7"/>
    <w:rsid w:val="22673F94"/>
    <w:rsid w:val="22694EB4"/>
    <w:rsid w:val="226DF6EF"/>
    <w:rsid w:val="2273A304"/>
    <w:rsid w:val="2279FE3B"/>
    <w:rsid w:val="227B596B"/>
    <w:rsid w:val="227FEE15"/>
    <w:rsid w:val="22861AC5"/>
    <w:rsid w:val="228BBEEB"/>
    <w:rsid w:val="228CD828"/>
    <w:rsid w:val="22924796"/>
    <w:rsid w:val="22930485"/>
    <w:rsid w:val="22957868"/>
    <w:rsid w:val="2298C731"/>
    <w:rsid w:val="229C6C73"/>
    <w:rsid w:val="22A60E38"/>
    <w:rsid w:val="22BBF385"/>
    <w:rsid w:val="22BDC043"/>
    <w:rsid w:val="22C5B95F"/>
    <w:rsid w:val="22CEECD2"/>
    <w:rsid w:val="22D20011"/>
    <w:rsid w:val="22D29E1C"/>
    <w:rsid w:val="22D84ABE"/>
    <w:rsid w:val="22E1E303"/>
    <w:rsid w:val="22E4A53A"/>
    <w:rsid w:val="22E963C6"/>
    <w:rsid w:val="22F13239"/>
    <w:rsid w:val="22FA3F19"/>
    <w:rsid w:val="2307314F"/>
    <w:rsid w:val="23080FD1"/>
    <w:rsid w:val="23136655"/>
    <w:rsid w:val="2317E18D"/>
    <w:rsid w:val="2318ABC2"/>
    <w:rsid w:val="231D0FE3"/>
    <w:rsid w:val="232C6C20"/>
    <w:rsid w:val="232CE13F"/>
    <w:rsid w:val="2332BF10"/>
    <w:rsid w:val="2333C8AB"/>
    <w:rsid w:val="2341A2D2"/>
    <w:rsid w:val="234462DE"/>
    <w:rsid w:val="2349957D"/>
    <w:rsid w:val="23559B53"/>
    <w:rsid w:val="2358A8A1"/>
    <w:rsid w:val="235D8444"/>
    <w:rsid w:val="23617498"/>
    <w:rsid w:val="2364B1E0"/>
    <w:rsid w:val="23665149"/>
    <w:rsid w:val="23690799"/>
    <w:rsid w:val="2370140F"/>
    <w:rsid w:val="2378EEBF"/>
    <w:rsid w:val="2384C9DC"/>
    <w:rsid w:val="2385CDEE"/>
    <w:rsid w:val="239DB714"/>
    <w:rsid w:val="23A02B75"/>
    <w:rsid w:val="23A2D28B"/>
    <w:rsid w:val="23A794FD"/>
    <w:rsid w:val="23A7FE9E"/>
    <w:rsid w:val="23AAE235"/>
    <w:rsid w:val="23AE4E8E"/>
    <w:rsid w:val="23AEFF54"/>
    <w:rsid w:val="23AFB5F4"/>
    <w:rsid w:val="23B59799"/>
    <w:rsid w:val="23BAB814"/>
    <w:rsid w:val="23BDC58B"/>
    <w:rsid w:val="23BDEAF0"/>
    <w:rsid w:val="23C7E34B"/>
    <w:rsid w:val="23C959C4"/>
    <w:rsid w:val="23D310E2"/>
    <w:rsid w:val="23D7B8B5"/>
    <w:rsid w:val="23D83D48"/>
    <w:rsid w:val="23DF90B9"/>
    <w:rsid w:val="23E34EE4"/>
    <w:rsid w:val="23E5D4AD"/>
    <w:rsid w:val="23EA2E01"/>
    <w:rsid w:val="23ED617F"/>
    <w:rsid w:val="23F1CA39"/>
    <w:rsid w:val="23F460E8"/>
    <w:rsid w:val="23F67EC7"/>
    <w:rsid w:val="23F98BD3"/>
    <w:rsid w:val="23F9FA11"/>
    <w:rsid w:val="23FA1811"/>
    <w:rsid w:val="23FDFD6D"/>
    <w:rsid w:val="240021AB"/>
    <w:rsid w:val="24110EA3"/>
    <w:rsid w:val="241899C9"/>
    <w:rsid w:val="241B1648"/>
    <w:rsid w:val="241C84F7"/>
    <w:rsid w:val="242296A9"/>
    <w:rsid w:val="242D0214"/>
    <w:rsid w:val="242D8707"/>
    <w:rsid w:val="24383F4F"/>
    <w:rsid w:val="243A20E3"/>
    <w:rsid w:val="24511224"/>
    <w:rsid w:val="2455252B"/>
    <w:rsid w:val="24596EA8"/>
    <w:rsid w:val="245A8EB2"/>
    <w:rsid w:val="245EF039"/>
    <w:rsid w:val="2462FAFF"/>
    <w:rsid w:val="24656EE4"/>
    <w:rsid w:val="246E1B00"/>
    <w:rsid w:val="246F8569"/>
    <w:rsid w:val="2475EEBE"/>
    <w:rsid w:val="24804F4A"/>
    <w:rsid w:val="24828DA8"/>
    <w:rsid w:val="24898F24"/>
    <w:rsid w:val="248C9C89"/>
    <w:rsid w:val="249058C3"/>
    <w:rsid w:val="24977B5F"/>
    <w:rsid w:val="249A7447"/>
    <w:rsid w:val="24A1F59C"/>
    <w:rsid w:val="24AB615B"/>
    <w:rsid w:val="24AD5046"/>
    <w:rsid w:val="24AFA1CA"/>
    <w:rsid w:val="24C0C84A"/>
    <w:rsid w:val="24C1600F"/>
    <w:rsid w:val="24C90405"/>
    <w:rsid w:val="24CD77D8"/>
    <w:rsid w:val="24D47823"/>
    <w:rsid w:val="24DA1E74"/>
    <w:rsid w:val="24DE0A48"/>
    <w:rsid w:val="24E61C5C"/>
    <w:rsid w:val="24ED8D27"/>
    <w:rsid w:val="24F36EB1"/>
    <w:rsid w:val="24F56938"/>
    <w:rsid w:val="24F61A9C"/>
    <w:rsid w:val="24FF0CF8"/>
    <w:rsid w:val="25182FAA"/>
    <w:rsid w:val="25210B75"/>
    <w:rsid w:val="25212BFD"/>
    <w:rsid w:val="25282C85"/>
    <w:rsid w:val="25341103"/>
    <w:rsid w:val="2543BBE7"/>
    <w:rsid w:val="254B9ECF"/>
    <w:rsid w:val="2552571C"/>
    <w:rsid w:val="2552A48B"/>
    <w:rsid w:val="255E1C87"/>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AF3BDE"/>
    <w:rsid w:val="25B7B113"/>
    <w:rsid w:val="25B93BB5"/>
    <w:rsid w:val="25B97A34"/>
    <w:rsid w:val="25BD04CC"/>
    <w:rsid w:val="25D3BF5A"/>
    <w:rsid w:val="25D44956"/>
    <w:rsid w:val="25DF2D03"/>
    <w:rsid w:val="25E2C1E7"/>
    <w:rsid w:val="25E769BD"/>
    <w:rsid w:val="25E8A1BB"/>
    <w:rsid w:val="25F3D09F"/>
    <w:rsid w:val="260160ED"/>
    <w:rsid w:val="260B1F70"/>
    <w:rsid w:val="261033D2"/>
    <w:rsid w:val="26112AAC"/>
    <w:rsid w:val="261A371D"/>
    <w:rsid w:val="2621FC2A"/>
    <w:rsid w:val="2622290E"/>
    <w:rsid w:val="2624D8FD"/>
    <w:rsid w:val="26266964"/>
    <w:rsid w:val="2629EB71"/>
    <w:rsid w:val="262D3D33"/>
    <w:rsid w:val="2636325A"/>
    <w:rsid w:val="263A5CC8"/>
    <w:rsid w:val="263AA9E3"/>
    <w:rsid w:val="263ED2F2"/>
    <w:rsid w:val="264B86DE"/>
    <w:rsid w:val="264F36F7"/>
    <w:rsid w:val="26563137"/>
    <w:rsid w:val="265E65B3"/>
    <w:rsid w:val="267375BE"/>
    <w:rsid w:val="2675B4AD"/>
    <w:rsid w:val="2676A6A7"/>
    <w:rsid w:val="2679BC15"/>
    <w:rsid w:val="267ED3C7"/>
    <w:rsid w:val="26809D0F"/>
    <w:rsid w:val="26834A7B"/>
    <w:rsid w:val="26840AD9"/>
    <w:rsid w:val="268414C7"/>
    <w:rsid w:val="26888F55"/>
    <w:rsid w:val="268E4C3B"/>
    <w:rsid w:val="26916828"/>
    <w:rsid w:val="26931A6A"/>
    <w:rsid w:val="26C313D4"/>
    <w:rsid w:val="26C407BE"/>
    <w:rsid w:val="26CB46F8"/>
    <w:rsid w:val="26D5525B"/>
    <w:rsid w:val="26DC5DF7"/>
    <w:rsid w:val="26E09A4D"/>
    <w:rsid w:val="26E26ACF"/>
    <w:rsid w:val="26E31E3D"/>
    <w:rsid w:val="26EE4098"/>
    <w:rsid w:val="26FC88FB"/>
    <w:rsid w:val="27008914"/>
    <w:rsid w:val="27012B09"/>
    <w:rsid w:val="2704E89C"/>
    <w:rsid w:val="2705791A"/>
    <w:rsid w:val="27059A38"/>
    <w:rsid w:val="270B8391"/>
    <w:rsid w:val="270D688F"/>
    <w:rsid w:val="270E3B3F"/>
    <w:rsid w:val="27177B49"/>
    <w:rsid w:val="271A68D7"/>
    <w:rsid w:val="271B402D"/>
    <w:rsid w:val="2723720D"/>
    <w:rsid w:val="272DB753"/>
    <w:rsid w:val="272EDAA0"/>
    <w:rsid w:val="2738ABD6"/>
    <w:rsid w:val="2738EEEB"/>
    <w:rsid w:val="27395DE9"/>
    <w:rsid w:val="274240D8"/>
    <w:rsid w:val="2743C4D8"/>
    <w:rsid w:val="274DBA73"/>
    <w:rsid w:val="274F9249"/>
    <w:rsid w:val="275876B3"/>
    <w:rsid w:val="275DA61D"/>
    <w:rsid w:val="275F1280"/>
    <w:rsid w:val="276219AF"/>
    <w:rsid w:val="27658C8D"/>
    <w:rsid w:val="27662157"/>
    <w:rsid w:val="276B08AA"/>
    <w:rsid w:val="276BC2AD"/>
    <w:rsid w:val="277D5E33"/>
    <w:rsid w:val="278761B7"/>
    <w:rsid w:val="278E4DD0"/>
    <w:rsid w:val="2791A586"/>
    <w:rsid w:val="279BF2F3"/>
    <w:rsid w:val="279C2174"/>
    <w:rsid w:val="27A3CD14"/>
    <w:rsid w:val="27AADD42"/>
    <w:rsid w:val="27AD636A"/>
    <w:rsid w:val="27B47239"/>
    <w:rsid w:val="27B874A5"/>
    <w:rsid w:val="27C0DD7A"/>
    <w:rsid w:val="27C65389"/>
    <w:rsid w:val="27CB7B6F"/>
    <w:rsid w:val="27CE4B22"/>
    <w:rsid w:val="27D6DDA6"/>
    <w:rsid w:val="27D8CA2A"/>
    <w:rsid w:val="27D9CF6E"/>
    <w:rsid w:val="27F04574"/>
    <w:rsid w:val="27F53C28"/>
    <w:rsid w:val="27F72580"/>
    <w:rsid w:val="2809EE4B"/>
    <w:rsid w:val="280B8D0D"/>
    <w:rsid w:val="281563B3"/>
    <w:rsid w:val="281CBC23"/>
    <w:rsid w:val="281E410B"/>
    <w:rsid w:val="2820B98A"/>
    <w:rsid w:val="282364BA"/>
    <w:rsid w:val="2824F849"/>
    <w:rsid w:val="2825A0A4"/>
    <w:rsid w:val="282638F9"/>
    <w:rsid w:val="282BA389"/>
    <w:rsid w:val="283389EA"/>
    <w:rsid w:val="2839A62C"/>
    <w:rsid w:val="283A32D8"/>
    <w:rsid w:val="283C227E"/>
    <w:rsid w:val="283D3C0B"/>
    <w:rsid w:val="283F6293"/>
    <w:rsid w:val="28418772"/>
    <w:rsid w:val="28448B43"/>
    <w:rsid w:val="2848509C"/>
    <w:rsid w:val="2849F0D7"/>
    <w:rsid w:val="28511B40"/>
    <w:rsid w:val="28527184"/>
    <w:rsid w:val="28532361"/>
    <w:rsid w:val="285ADC3E"/>
    <w:rsid w:val="285FF6CA"/>
    <w:rsid w:val="2862FA82"/>
    <w:rsid w:val="28674C93"/>
    <w:rsid w:val="286AD658"/>
    <w:rsid w:val="287405D3"/>
    <w:rsid w:val="2885576E"/>
    <w:rsid w:val="28866289"/>
    <w:rsid w:val="2897D3F7"/>
    <w:rsid w:val="28989837"/>
    <w:rsid w:val="289BD862"/>
    <w:rsid w:val="289D732C"/>
    <w:rsid w:val="28A084A6"/>
    <w:rsid w:val="28A2A44C"/>
    <w:rsid w:val="28A6C7D9"/>
    <w:rsid w:val="28BA13AB"/>
    <w:rsid w:val="28BA6E26"/>
    <w:rsid w:val="28BC2BFD"/>
    <w:rsid w:val="28C2E333"/>
    <w:rsid w:val="28C6B582"/>
    <w:rsid w:val="28CA7655"/>
    <w:rsid w:val="28CC47DF"/>
    <w:rsid w:val="28D8C3E1"/>
    <w:rsid w:val="28D8FC0F"/>
    <w:rsid w:val="28DCA986"/>
    <w:rsid w:val="28E77FA4"/>
    <w:rsid w:val="28F616D7"/>
    <w:rsid w:val="28FF30C9"/>
    <w:rsid w:val="2902E0F1"/>
    <w:rsid w:val="290F1210"/>
    <w:rsid w:val="290F57DE"/>
    <w:rsid w:val="291B8600"/>
    <w:rsid w:val="291FFCDA"/>
    <w:rsid w:val="29309134"/>
    <w:rsid w:val="293E8AFC"/>
    <w:rsid w:val="293E8F0C"/>
    <w:rsid w:val="29448662"/>
    <w:rsid w:val="294A2428"/>
    <w:rsid w:val="2952F6ED"/>
    <w:rsid w:val="295586D7"/>
    <w:rsid w:val="295695D8"/>
    <w:rsid w:val="29622BF5"/>
    <w:rsid w:val="296460F8"/>
    <w:rsid w:val="2967E28C"/>
    <w:rsid w:val="296E104C"/>
    <w:rsid w:val="29708A43"/>
    <w:rsid w:val="29876EC8"/>
    <w:rsid w:val="2989947D"/>
    <w:rsid w:val="2993858C"/>
    <w:rsid w:val="2999696A"/>
    <w:rsid w:val="29A79634"/>
    <w:rsid w:val="29B0DA51"/>
    <w:rsid w:val="29BA73C9"/>
    <w:rsid w:val="29BFDE0C"/>
    <w:rsid w:val="29C3B0F6"/>
    <w:rsid w:val="29C9AA51"/>
    <w:rsid w:val="29CA1D6D"/>
    <w:rsid w:val="29D81DB3"/>
    <w:rsid w:val="29DBAAC3"/>
    <w:rsid w:val="29DEE05C"/>
    <w:rsid w:val="29EE3EB0"/>
    <w:rsid w:val="29EFEC18"/>
    <w:rsid w:val="29F38DA4"/>
    <w:rsid w:val="29F3BD47"/>
    <w:rsid w:val="29F42E97"/>
    <w:rsid w:val="2A0B0719"/>
    <w:rsid w:val="2A1A2788"/>
    <w:rsid w:val="2A1BC1A0"/>
    <w:rsid w:val="2A1F44A1"/>
    <w:rsid w:val="2A2469F3"/>
    <w:rsid w:val="2A4138F3"/>
    <w:rsid w:val="2A4C4F89"/>
    <w:rsid w:val="2A4D6EA6"/>
    <w:rsid w:val="2A4DD80B"/>
    <w:rsid w:val="2A553E11"/>
    <w:rsid w:val="2A562DEA"/>
    <w:rsid w:val="2A5B8318"/>
    <w:rsid w:val="2A5D3D4E"/>
    <w:rsid w:val="2A6792A7"/>
    <w:rsid w:val="2A6A03DA"/>
    <w:rsid w:val="2A71C88D"/>
    <w:rsid w:val="2A76BBDC"/>
    <w:rsid w:val="2A80CA6F"/>
    <w:rsid w:val="2A84AC4E"/>
    <w:rsid w:val="2A895B6C"/>
    <w:rsid w:val="2A8B1CD5"/>
    <w:rsid w:val="2A96D6A6"/>
    <w:rsid w:val="2AA56BCF"/>
    <w:rsid w:val="2AA6DCEE"/>
    <w:rsid w:val="2AA83908"/>
    <w:rsid w:val="2AB17F5A"/>
    <w:rsid w:val="2AB9BC20"/>
    <w:rsid w:val="2ABE6EC5"/>
    <w:rsid w:val="2AC7AF38"/>
    <w:rsid w:val="2AC88A68"/>
    <w:rsid w:val="2ACDDCA5"/>
    <w:rsid w:val="2AD2E6C5"/>
    <w:rsid w:val="2AD77F3D"/>
    <w:rsid w:val="2ADAA946"/>
    <w:rsid w:val="2AE5A701"/>
    <w:rsid w:val="2AE8330D"/>
    <w:rsid w:val="2AF2F049"/>
    <w:rsid w:val="2AF59561"/>
    <w:rsid w:val="2AF66328"/>
    <w:rsid w:val="2AF98D79"/>
    <w:rsid w:val="2AF9F012"/>
    <w:rsid w:val="2B05C207"/>
    <w:rsid w:val="2B0B9F7B"/>
    <w:rsid w:val="2B0F8F28"/>
    <w:rsid w:val="2B12A083"/>
    <w:rsid w:val="2B162EDE"/>
    <w:rsid w:val="2B1AB9FA"/>
    <w:rsid w:val="2B2465D3"/>
    <w:rsid w:val="2B2DE6D5"/>
    <w:rsid w:val="2B3506B2"/>
    <w:rsid w:val="2B37A67E"/>
    <w:rsid w:val="2B40C49A"/>
    <w:rsid w:val="2B44ABF7"/>
    <w:rsid w:val="2B465BBA"/>
    <w:rsid w:val="2B584861"/>
    <w:rsid w:val="2B5DDEF3"/>
    <w:rsid w:val="2B5DFDCA"/>
    <w:rsid w:val="2B5E1ACE"/>
    <w:rsid w:val="2B5FB6ED"/>
    <w:rsid w:val="2B60F514"/>
    <w:rsid w:val="2B632ADE"/>
    <w:rsid w:val="2B6577E2"/>
    <w:rsid w:val="2B6B17E4"/>
    <w:rsid w:val="2B6B3691"/>
    <w:rsid w:val="2B6C2921"/>
    <w:rsid w:val="2B712CEC"/>
    <w:rsid w:val="2B751436"/>
    <w:rsid w:val="2B84CD68"/>
    <w:rsid w:val="2B8A3DB4"/>
    <w:rsid w:val="2B8DDCD7"/>
    <w:rsid w:val="2B9136DF"/>
    <w:rsid w:val="2B93E4D5"/>
    <w:rsid w:val="2B95590D"/>
    <w:rsid w:val="2B9831CB"/>
    <w:rsid w:val="2B989337"/>
    <w:rsid w:val="2B992772"/>
    <w:rsid w:val="2B9DEF27"/>
    <w:rsid w:val="2B9E91AC"/>
    <w:rsid w:val="2BA09AFC"/>
    <w:rsid w:val="2BA2B320"/>
    <w:rsid w:val="2BA423A9"/>
    <w:rsid w:val="2BA43252"/>
    <w:rsid w:val="2BAF69E3"/>
    <w:rsid w:val="2BB19707"/>
    <w:rsid w:val="2BB2FD51"/>
    <w:rsid w:val="2BC14A3B"/>
    <w:rsid w:val="2BD61BCA"/>
    <w:rsid w:val="2BDF408C"/>
    <w:rsid w:val="2BDF5CD3"/>
    <w:rsid w:val="2BE18406"/>
    <w:rsid w:val="2BE568BD"/>
    <w:rsid w:val="2BFCA615"/>
    <w:rsid w:val="2C07D5C9"/>
    <w:rsid w:val="2C13B15C"/>
    <w:rsid w:val="2C17B5F3"/>
    <w:rsid w:val="2C1A0021"/>
    <w:rsid w:val="2C1BE03F"/>
    <w:rsid w:val="2C2ACCB1"/>
    <w:rsid w:val="2C3A424E"/>
    <w:rsid w:val="2C463F24"/>
    <w:rsid w:val="2C4BA84F"/>
    <w:rsid w:val="2C4E59D8"/>
    <w:rsid w:val="2C5D70E1"/>
    <w:rsid w:val="2C6630FD"/>
    <w:rsid w:val="2C72EF8C"/>
    <w:rsid w:val="2C73DC99"/>
    <w:rsid w:val="2C8C401B"/>
    <w:rsid w:val="2C9CCC60"/>
    <w:rsid w:val="2C9FB103"/>
    <w:rsid w:val="2CA4BE39"/>
    <w:rsid w:val="2CA639E8"/>
    <w:rsid w:val="2CB8BE40"/>
    <w:rsid w:val="2CBB352B"/>
    <w:rsid w:val="2CBBBB89"/>
    <w:rsid w:val="2CC4FE8C"/>
    <w:rsid w:val="2CC8E93A"/>
    <w:rsid w:val="2CCB6DE2"/>
    <w:rsid w:val="2CD3D955"/>
    <w:rsid w:val="2CDA25D9"/>
    <w:rsid w:val="2CDB7CB4"/>
    <w:rsid w:val="2CDCDB88"/>
    <w:rsid w:val="2CE7B021"/>
    <w:rsid w:val="2CF2965F"/>
    <w:rsid w:val="2CFB1EB3"/>
    <w:rsid w:val="2D10E398"/>
    <w:rsid w:val="2D1659F1"/>
    <w:rsid w:val="2D22351C"/>
    <w:rsid w:val="2D24700F"/>
    <w:rsid w:val="2D3EA500"/>
    <w:rsid w:val="2D47B17E"/>
    <w:rsid w:val="2D4B939A"/>
    <w:rsid w:val="2D4BE689"/>
    <w:rsid w:val="2D500368"/>
    <w:rsid w:val="2D5EBFFA"/>
    <w:rsid w:val="2D72E681"/>
    <w:rsid w:val="2D74669F"/>
    <w:rsid w:val="2D76C6B6"/>
    <w:rsid w:val="2D7957B1"/>
    <w:rsid w:val="2D7F448E"/>
    <w:rsid w:val="2D81603F"/>
    <w:rsid w:val="2D818E28"/>
    <w:rsid w:val="2D87EF63"/>
    <w:rsid w:val="2D899BE8"/>
    <w:rsid w:val="2D8B9A24"/>
    <w:rsid w:val="2D91C3E9"/>
    <w:rsid w:val="2D94A39F"/>
    <w:rsid w:val="2D94BA83"/>
    <w:rsid w:val="2D9B424E"/>
    <w:rsid w:val="2D9B4C8D"/>
    <w:rsid w:val="2D9D8748"/>
    <w:rsid w:val="2D9F5DDB"/>
    <w:rsid w:val="2DA03570"/>
    <w:rsid w:val="2DA205A7"/>
    <w:rsid w:val="2DA94FC0"/>
    <w:rsid w:val="2DB772BD"/>
    <w:rsid w:val="2DBF6B35"/>
    <w:rsid w:val="2DBFDEC7"/>
    <w:rsid w:val="2DC9F2A6"/>
    <w:rsid w:val="2DD07E21"/>
    <w:rsid w:val="2DD6FE03"/>
    <w:rsid w:val="2DD7B8FF"/>
    <w:rsid w:val="2DD87228"/>
    <w:rsid w:val="2DE6A56E"/>
    <w:rsid w:val="2DEED7EB"/>
    <w:rsid w:val="2DF5252F"/>
    <w:rsid w:val="2E070310"/>
    <w:rsid w:val="2E0FF909"/>
    <w:rsid w:val="2E186281"/>
    <w:rsid w:val="2E1A68D8"/>
    <w:rsid w:val="2E1D4C0B"/>
    <w:rsid w:val="2E300717"/>
    <w:rsid w:val="2E3624CA"/>
    <w:rsid w:val="2E366CAB"/>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2084F"/>
    <w:rsid w:val="2ED68464"/>
    <w:rsid w:val="2ED88D6D"/>
    <w:rsid w:val="2EDFDE37"/>
    <w:rsid w:val="2EE8A453"/>
    <w:rsid w:val="2EEC2367"/>
    <w:rsid w:val="2EF68A8D"/>
    <w:rsid w:val="2EF93B01"/>
    <w:rsid w:val="2F0F146A"/>
    <w:rsid w:val="2F1B53C3"/>
    <w:rsid w:val="2F1FCC7B"/>
    <w:rsid w:val="2F21BF98"/>
    <w:rsid w:val="2F22CE76"/>
    <w:rsid w:val="2F23387D"/>
    <w:rsid w:val="2F24B6E3"/>
    <w:rsid w:val="2F2FA55D"/>
    <w:rsid w:val="2F31516B"/>
    <w:rsid w:val="2F331931"/>
    <w:rsid w:val="2F3F3164"/>
    <w:rsid w:val="2F59A7D2"/>
    <w:rsid w:val="2F62CA80"/>
    <w:rsid w:val="2F64C38F"/>
    <w:rsid w:val="2F6A3E54"/>
    <w:rsid w:val="2F6B7131"/>
    <w:rsid w:val="2F70A77E"/>
    <w:rsid w:val="2F75D77B"/>
    <w:rsid w:val="2F75E04D"/>
    <w:rsid w:val="2F772519"/>
    <w:rsid w:val="2F7B7E15"/>
    <w:rsid w:val="2F7C6398"/>
    <w:rsid w:val="2F86D1CF"/>
    <w:rsid w:val="2F87B8E1"/>
    <w:rsid w:val="2F8B6411"/>
    <w:rsid w:val="2F917005"/>
    <w:rsid w:val="2F972F70"/>
    <w:rsid w:val="2FA1FBEF"/>
    <w:rsid w:val="2FA28EC2"/>
    <w:rsid w:val="2FA73A54"/>
    <w:rsid w:val="2FA9FE34"/>
    <w:rsid w:val="2FB2FD50"/>
    <w:rsid w:val="2FB8A365"/>
    <w:rsid w:val="2FBC531D"/>
    <w:rsid w:val="2FBE6D42"/>
    <w:rsid w:val="2FBF0544"/>
    <w:rsid w:val="2FC4DD40"/>
    <w:rsid w:val="2FCC77AD"/>
    <w:rsid w:val="2FD54719"/>
    <w:rsid w:val="2FDBAC9C"/>
    <w:rsid w:val="2FE17F34"/>
    <w:rsid w:val="2FE6B479"/>
    <w:rsid w:val="2FF192ED"/>
    <w:rsid w:val="2FF4FC42"/>
    <w:rsid w:val="2FFEBB17"/>
    <w:rsid w:val="30046FFD"/>
    <w:rsid w:val="3004872F"/>
    <w:rsid w:val="30053BA4"/>
    <w:rsid w:val="30118B8C"/>
    <w:rsid w:val="3014AB72"/>
    <w:rsid w:val="301B504F"/>
    <w:rsid w:val="3024507C"/>
    <w:rsid w:val="302D532E"/>
    <w:rsid w:val="303E872C"/>
    <w:rsid w:val="303F80D9"/>
    <w:rsid w:val="30441699"/>
    <w:rsid w:val="30468AFF"/>
    <w:rsid w:val="30513667"/>
    <w:rsid w:val="30683194"/>
    <w:rsid w:val="3068A1C0"/>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A05FC7"/>
    <w:rsid w:val="30B01C74"/>
    <w:rsid w:val="30B82BC1"/>
    <w:rsid w:val="30B9E635"/>
    <w:rsid w:val="30BCE473"/>
    <w:rsid w:val="30BE203B"/>
    <w:rsid w:val="30C6017D"/>
    <w:rsid w:val="30D51EB2"/>
    <w:rsid w:val="30DD0B7B"/>
    <w:rsid w:val="30DECCB2"/>
    <w:rsid w:val="30E053E1"/>
    <w:rsid w:val="30E18B66"/>
    <w:rsid w:val="30EC145B"/>
    <w:rsid w:val="30ED3E3F"/>
    <w:rsid w:val="30EE4E03"/>
    <w:rsid w:val="30F1459B"/>
    <w:rsid w:val="30F54909"/>
    <w:rsid w:val="310A65A1"/>
    <w:rsid w:val="310E9956"/>
    <w:rsid w:val="3113199A"/>
    <w:rsid w:val="311C8A3D"/>
    <w:rsid w:val="31218DBA"/>
    <w:rsid w:val="3121CF5F"/>
    <w:rsid w:val="3122EA22"/>
    <w:rsid w:val="31391891"/>
    <w:rsid w:val="3139E93F"/>
    <w:rsid w:val="314AAA9A"/>
    <w:rsid w:val="314BE9D9"/>
    <w:rsid w:val="314D6272"/>
    <w:rsid w:val="314F43B4"/>
    <w:rsid w:val="3153A411"/>
    <w:rsid w:val="3156A616"/>
    <w:rsid w:val="3158DD71"/>
    <w:rsid w:val="315E31E6"/>
    <w:rsid w:val="3163426E"/>
    <w:rsid w:val="31687B5D"/>
    <w:rsid w:val="3169302D"/>
    <w:rsid w:val="317A132E"/>
    <w:rsid w:val="317AB92E"/>
    <w:rsid w:val="317DEC3D"/>
    <w:rsid w:val="317E8671"/>
    <w:rsid w:val="31882A5D"/>
    <w:rsid w:val="318A5FE5"/>
    <w:rsid w:val="3194BA6C"/>
    <w:rsid w:val="319F6826"/>
    <w:rsid w:val="31B0B792"/>
    <w:rsid w:val="31BB9A13"/>
    <w:rsid w:val="31C3576F"/>
    <w:rsid w:val="31CD587E"/>
    <w:rsid w:val="31E0D56C"/>
    <w:rsid w:val="31E5A31F"/>
    <w:rsid w:val="31E73437"/>
    <w:rsid w:val="31EEB53B"/>
    <w:rsid w:val="31F4B7AC"/>
    <w:rsid w:val="31F93B81"/>
    <w:rsid w:val="31FD699B"/>
    <w:rsid w:val="31FD91EF"/>
    <w:rsid w:val="320369EC"/>
    <w:rsid w:val="32036C00"/>
    <w:rsid w:val="320A26CB"/>
    <w:rsid w:val="32130196"/>
    <w:rsid w:val="321AFAFC"/>
    <w:rsid w:val="321D440D"/>
    <w:rsid w:val="321E3A26"/>
    <w:rsid w:val="3220FE38"/>
    <w:rsid w:val="322BCB8D"/>
    <w:rsid w:val="322DC171"/>
    <w:rsid w:val="32313713"/>
    <w:rsid w:val="323978BD"/>
    <w:rsid w:val="323C4E02"/>
    <w:rsid w:val="3243D623"/>
    <w:rsid w:val="324B3969"/>
    <w:rsid w:val="32528E6F"/>
    <w:rsid w:val="3256507B"/>
    <w:rsid w:val="3260E91B"/>
    <w:rsid w:val="326A0ADF"/>
    <w:rsid w:val="326D4289"/>
    <w:rsid w:val="32747896"/>
    <w:rsid w:val="3277D673"/>
    <w:rsid w:val="328552FE"/>
    <w:rsid w:val="3287B12F"/>
    <w:rsid w:val="32911FD5"/>
    <w:rsid w:val="3295CC1C"/>
    <w:rsid w:val="3296B54A"/>
    <w:rsid w:val="32988F06"/>
    <w:rsid w:val="329BCFF2"/>
    <w:rsid w:val="32B0B8E1"/>
    <w:rsid w:val="32B205F3"/>
    <w:rsid w:val="32BCC62B"/>
    <w:rsid w:val="32BF3E4F"/>
    <w:rsid w:val="32C17EF7"/>
    <w:rsid w:val="32CA3633"/>
    <w:rsid w:val="32CB4E4F"/>
    <w:rsid w:val="32CFF6AF"/>
    <w:rsid w:val="32D12714"/>
    <w:rsid w:val="32D436E1"/>
    <w:rsid w:val="32D85191"/>
    <w:rsid w:val="32D93D3C"/>
    <w:rsid w:val="32DA0B58"/>
    <w:rsid w:val="32E1628F"/>
    <w:rsid w:val="32E836E9"/>
    <w:rsid w:val="32EF02BD"/>
    <w:rsid w:val="32EF9D26"/>
    <w:rsid w:val="33049B2F"/>
    <w:rsid w:val="3311D4D3"/>
    <w:rsid w:val="33170EBC"/>
    <w:rsid w:val="332235A9"/>
    <w:rsid w:val="3322C424"/>
    <w:rsid w:val="3326F06C"/>
    <w:rsid w:val="332917A9"/>
    <w:rsid w:val="332A74B4"/>
    <w:rsid w:val="333436B3"/>
    <w:rsid w:val="33384AD2"/>
    <w:rsid w:val="333A1D82"/>
    <w:rsid w:val="333C798D"/>
    <w:rsid w:val="333D54F1"/>
    <w:rsid w:val="334E007B"/>
    <w:rsid w:val="3356152F"/>
    <w:rsid w:val="335BC38D"/>
    <w:rsid w:val="3366F487"/>
    <w:rsid w:val="336AD1DC"/>
    <w:rsid w:val="336D33E2"/>
    <w:rsid w:val="336D61C7"/>
    <w:rsid w:val="3371D49A"/>
    <w:rsid w:val="33751170"/>
    <w:rsid w:val="33778031"/>
    <w:rsid w:val="3386B7D9"/>
    <w:rsid w:val="338AB9C8"/>
    <w:rsid w:val="338D9754"/>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07A01B"/>
    <w:rsid w:val="34122D0D"/>
    <w:rsid w:val="341AB0FA"/>
    <w:rsid w:val="341FDE92"/>
    <w:rsid w:val="343F466B"/>
    <w:rsid w:val="3440AFAA"/>
    <w:rsid w:val="34410414"/>
    <w:rsid w:val="3441DE6E"/>
    <w:rsid w:val="344526C5"/>
    <w:rsid w:val="3446EE64"/>
    <w:rsid w:val="344F4653"/>
    <w:rsid w:val="34634794"/>
    <w:rsid w:val="34640DF4"/>
    <w:rsid w:val="346691FF"/>
    <w:rsid w:val="34691E44"/>
    <w:rsid w:val="3469E67F"/>
    <w:rsid w:val="346AC5E8"/>
    <w:rsid w:val="346C6B04"/>
    <w:rsid w:val="346C986D"/>
    <w:rsid w:val="34810148"/>
    <w:rsid w:val="34820263"/>
    <w:rsid w:val="348220BF"/>
    <w:rsid w:val="348B9F71"/>
    <w:rsid w:val="3498CC9E"/>
    <w:rsid w:val="349A387A"/>
    <w:rsid w:val="349D6887"/>
    <w:rsid w:val="34A1E012"/>
    <w:rsid w:val="34A4C36C"/>
    <w:rsid w:val="34ACB020"/>
    <w:rsid w:val="34AEC0E9"/>
    <w:rsid w:val="34B43D3A"/>
    <w:rsid w:val="34B473B1"/>
    <w:rsid w:val="34B71837"/>
    <w:rsid w:val="34B7E50F"/>
    <w:rsid w:val="34BD57D4"/>
    <w:rsid w:val="34BDF71C"/>
    <w:rsid w:val="34D1E378"/>
    <w:rsid w:val="34D83078"/>
    <w:rsid w:val="34DFA4A6"/>
    <w:rsid w:val="34E6361F"/>
    <w:rsid w:val="34EA86E7"/>
    <w:rsid w:val="34EC0116"/>
    <w:rsid w:val="34EEAE45"/>
    <w:rsid w:val="34FC4E60"/>
    <w:rsid w:val="35046A0D"/>
    <w:rsid w:val="35079B86"/>
    <w:rsid w:val="3507D716"/>
    <w:rsid w:val="350E06A2"/>
    <w:rsid w:val="35142C5B"/>
    <w:rsid w:val="35152EF8"/>
    <w:rsid w:val="3517FD2B"/>
    <w:rsid w:val="35197FA4"/>
    <w:rsid w:val="353E1F1D"/>
    <w:rsid w:val="3545B8FF"/>
    <w:rsid w:val="3556AE9D"/>
    <w:rsid w:val="355EFE6C"/>
    <w:rsid w:val="3563C6B7"/>
    <w:rsid w:val="3563D7B5"/>
    <w:rsid w:val="356FCD4C"/>
    <w:rsid w:val="357D56D0"/>
    <w:rsid w:val="358570E0"/>
    <w:rsid w:val="35893C0D"/>
    <w:rsid w:val="359AC6A0"/>
    <w:rsid w:val="35A8FF26"/>
    <w:rsid w:val="35AB166F"/>
    <w:rsid w:val="35AB16B3"/>
    <w:rsid w:val="35BC25DB"/>
    <w:rsid w:val="35BEF4CF"/>
    <w:rsid w:val="35C5EB1A"/>
    <w:rsid w:val="35C66F88"/>
    <w:rsid w:val="35C7A93E"/>
    <w:rsid w:val="35CEC088"/>
    <w:rsid w:val="35D56A48"/>
    <w:rsid w:val="35D829DF"/>
    <w:rsid w:val="35D8B241"/>
    <w:rsid w:val="35DB9B12"/>
    <w:rsid w:val="35DDB307"/>
    <w:rsid w:val="35DEFB33"/>
    <w:rsid w:val="35E63E68"/>
    <w:rsid w:val="35EC1F94"/>
    <w:rsid w:val="35EC4527"/>
    <w:rsid w:val="35EDC473"/>
    <w:rsid w:val="35EE4BCA"/>
    <w:rsid w:val="35F016DE"/>
    <w:rsid w:val="35F8A668"/>
    <w:rsid w:val="36072093"/>
    <w:rsid w:val="360F6E2D"/>
    <w:rsid w:val="361483FE"/>
    <w:rsid w:val="361A8900"/>
    <w:rsid w:val="361C1C37"/>
    <w:rsid w:val="361C5869"/>
    <w:rsid w:val="361D1CCD"/>
    <w:rsid w:val="36230A99"/>
    <w:rsid w:val="3625F58E"/>
    <w:rsid w:val="362CBC9F"/>
    <w:rsid w:val="36421285"/>
    <w:rsid w:val="3644BAB4"/>
    <w:rsid w:val="3644F66C"/>
    <w:rsid w:val="364AA0A9"/>
    <w:rsid w:val="36539342"/>
    <w:rsid w:val="3658344F"/>
    <w:rsid w:val="365C5DA2"/>
    <w:rsid w:val="3663ACD4"/>
    <w:rsid w:val="36665552"/>
    <w:rsid w:val="3669BF09"/>
    <w:rsid w:val="366F8854"/>
    <w:rsid w:val="367205EE"/>
    <w:rsid w:val="36767C35"/>
    <w:rsid w:val="36799CAF"/>
    <w:rsid w:val="367C297A"/>
    <w:rsid w:val="36863223"/>
    <w:rsid w:val="36892A50"/>
    <w:rsid w:val="369705C8"/>
    <w:rsid w:val="36979D93"/>
    <w:rsid w:val="3698F921"/>
    <w:rsid w:val="36A78198"/>
    <w:rsid w:val="36AB98CE"/>
    <w:rsid w:val="36ABEE97"/>
    <w:rsid w:val="36AC33CD"/>
    <w:rsid w:val="36C94322"/>
    <w:rsid w:val="36CFD159"/>
    <w:rsid w:val="36D5E8F8"/>
    <w:rsid w:val="36DDA001"/>
    <w:rsid w:val="36E39424"/>
    <w:rsid w:val="36E4539C"/>
    <w:rsid w:val="36F21017"/>
    <w:rsid w:val="36F42E76"/>
    <w:rsid w:val="36F48F9C"/>
    <w:rsid w:val="36FFF3EB"/>
    <w:rsid w:val="370BB618"/>
    <w:rsid w:val="3710C8F6"/>
    <w:rsid w:val="37110C80"/>
    <w:rsid w:val="37195FE2"/>
    <w:rsid w:val="371A7F1A"/>
    <w:rsid w:val="371E12EE"/>
    <w:rsid w:val="37210025"/>
    <w:rsid w:val="373E36F4"/>
    <w:rsid w:val="374A13A5"/>
    <w:rsid w:val="374E915C"/>
    <w:rsid w:val="37514D84"/>
    <w:rsid w:val="37525E74"/>
    <w:rsid w:val="37592545"/>
    <w:rsid w:val="3786B7B5"/>
    <w:rsid w:val="3788717E"/>
    <w:rsid w:val="378CDFDD"/>
    <w:rsid w:val="3792D79A"/>
    <w:rsid w:val="37942432"/>
    <w:rsid w:val="379986A2"/>
    <w:rsid w:val="3799B033"/>
    <w:rsid w:val="379B2543"/>
    <w:rsid w:val="379D9D18"/>
    <w:rsid w:val="37A20556"/>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9069D"/>
    <w:rsid w:val="37FBFB58"/>
    <w:rsid w:val="38000F7D"/>
    <w:rsid w:val="3801C0BE"/>
    <w:rsid w:val="3804CF5D"/>
    <w:rsid w:val="3805A54F"/>
    <w:rsid w:val="380C7C53"/>
    <w:rsid w:val="380EB371"/>
    <w:rsid w:val="381A3552"/>
    <w:rsid w:val="382E2887"/>
    <w:rsid w:val="3831113D"/>
    <w:rsid w:val="38386B5E"/>
    <w:rsid w:val="3838CD51"/>
    <w:rsid w:val="38396B9C"/>
    <w:rsid w:val="38475D89"/>
    <w:rsid w:val="384E20C0"/>
    <w:rsid w:val="386374A6"/>
    <w:rsid w:val="386719CE"/>
    <w:rsid w:val="386C5572"/>
    <w:rsid w:val="38702FBF"/>
    <w:rsid w:val="38722C14"/>
    <w:rsid w:val="387929C2"/>
    <w:rsid w:val="387A6BC4"/>
    <w:rsid w:val="387F0BFA"/>
    <w:rsid w:val="388822FB"/>
    <w:rsid w:val="3889BFFC"/>
    <w:rsid w:val="3890C55C"/>
    <w:rsid w:val="3897A1B6"/>
    <w:rsid w:val="38A220DD"/>
    <w:rsid w:val="38A5A241"/>
    <w:rsid w:val="38AFB574"/>
    <w:rsid w:val="38AFEBE3"/>
    <w:rsid w:val="38B0CC55"/>
    <w:rsid w:val="38B5AE1C"/>
    <w:rsid w:val="38B9C9CB"/>
    <w:rsid w:val="38BCEA8F"/>
    <w:rsid w:val="38BDE0FE"/>
    <w:rsid w:val="38C463F1"/>
    <w:rsid w:val="38C8285F"/>
    <w:rsid w:val="38D1DF67"/>
    <w:rsid w:val="38D7C8BB"/>
    <w:rsid w:val="38DC0FE7"/>
    <w:rsid w:val="38E5D684"/>
    <w:rsid w:val="38E814D4"/>
    <w:rsid w:val="38ED1E94"/>
    <w:rsid w:val="38F6AB98"/>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39DE3"/>
    <w:rsid w:val="3947974A"/>
    <w:rsid w:val="394918EB"/>
    <w:rsid w:val="394F19F1"/>
    <w:rsid w:val="39523865"/>
    <w:rsid w:val="395349AA"/>
    <w:rsid w:val="39561510"/>
    <w:rsid w:val="3965FF7B"/>
    <w:rsid w:val="3970EF1E"/>
    <w:rsid w:val="397731AE"/>
    <w:rsid w:val="397C30BA"/>
    <w:rsid w:val="397ED8B9"/>
    <w:rsid w:val="39831984"/>
    <w:rsid w:val="398473CA"/>
    <w:rsid w:val="39883837"/>
    <w:rsid w:val="398C505C"/>
    <w:rsid w:val="39928086"/>
    <w:rsid w:val="39A6C1C2"/>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C68F"/>
    <w:rsid w:val="39E6DE0C"/>
    <w:rsid w:val="39E77A95"/>
    <w:rsid w:val="39ED51C9"/>
    <w:rsid w:val="39F64355"/>
    <w:rsid w:val="3A0E8ABF"/>
    <w:rsid w:val="3A146DAD"/>
    <w:rsid w:val="3A14A315"/>
    <w:rsid w:val="3A1721E8"/>
    <w:rsid w:val="3A1DE1CA"/>
    <w:rsid w:val="3A22132B"/>
    <w:rsid w:val="3A2FE4BF"/>
    <w:rsid w:val="3A33C1D5"/>
    <w:rsid w:val="3A352C53"/>
    <w:rsid w:val="3A380161"/>
    <w:rsid w:val="3A3C4021"/>
    <w:rsid w:val="3A3EC7E4"/>
    <w:rsid w:val="3A40BA39"/>
    <w:rsid w:val="3A49D74C"/>
    <w:rsid w:val="3A5062CB"/>
    <w:rsid w:val="3A64C528"/>
    <w:rsid w:val="3A70A601"/>
    <w:rsid w:val="3A743883"/>
    <w:rsid w:val="3A785D7E"/>
    <w:rsid w:val="3A8E7036"/>
    <w:rsid w:val="3A903CD4"/>
    <w:rsid w:val="3A9F5701"/>
    <w:rsid w:val="3AA169E0"/>
    <w:rsid w:val="3AA8D4A7"/>
    <w:rsid w:val="3AAE6FD5"/>
    <w:rsid w:val="3AB983FC"/>
    <w:rsid w:val="3ABB6BA0"/>
    <w:rsid w:val="3ACA6815"/>
    <w:rsid w:val="3ACBE2A8"/>
    <w:rsid w:val="3ACE7AA8"/>
    <w:rsid w:val="3AD4B8C2"/>
    <w:rsid w:val="3AD5E608"/>
    <w:rsid w:val="3AD665D9"/>
    <w:rsid w:val="3AD6A431"/>
    <w:rsid w:val="3ADDDA38"/>
    <w:rsid w:val="3AE90B29"/>
    <w:rsid w:val="3AFF7725"/>
    <w:rsid w:val="3B018E8C"/>
    <w:rsid w:val="3B0DED35"/>
    <w:rsid w:val="3B0F05D3"/>
    <w:rsid w:val="3B165A92"/>
    <w:rsid w:val="3B1F7F31"/>
    <w:rsid w:val="3B232D15"/>
    <w:rsid w:val="3B238C70"/>
    <w:rsid w:val="3B2CF02E"/>
    <w:rsid w:val="3B2DD742"/>
    <w:rsid w:val="3B33419F"/>
    <w:rsid w:val="3B3719C5"/>
    <w:rsid w:val="3B4911EA"/>
    <w:rsid w:val="3B5A304B"/>
    <w:rsid w:val="3B61FFF1"/>
    <w:rsid w:val="3B6D7111"/>
    <w:rsid w:val="3B6F9B2E"/>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A471A"/>
    <w:rsid w:val="3BAC1500"/>
    <w:rsid w:val="3BB2095A"/>
    <w:rsid w:val="3BB2D234"/>
    <w:rsid w:val="3BB7181C"/>
    <w:rsid w:val="3BB760F8"/>
    <w:rsid w:val="3BD981A1"/>
    <w:rsid w:val="3BDDE668"/>
    <w:rsid w:val="3BDFA090"/>
    <w:rsid w:val="3BE167D6"/>
    <w:rsid w:val="3BE50BA4"/>
    <w:rsid w:val="3BED71FF"/>
    <w:rsid w:val="3BF42B82"/>
    <w:rsid w:val="3BFF8F52"/>
    <w:rsid w:val="3C03E5BA"/>
    <w:rsid w:val="3C08282E"/>
    <w:rsid w:val="3C09C976"/>
    <w:rsid w:val="3C0B2381"/>
    <w:rsid w:val="3C0B444E"/>
    <w:rsid w:val="3C103BF6"/>
    <w:rsid w:val="3C16E02D"/>
    <w:rsid w:val="3C1CB1F8"/>
    <w:rsid w:val="3C1D08B0"/>
    <w:rsid w:val="3C1F4794"/>
    <w:rsid w:val="3C22383D"/>
    <w:rsid w:val="3C24E01A"/>
    <w:rsid w:val="3C2C9935"/>
    <w:rsid w:val="3C312DBC"/>
    <w:rsid w:val="3C332A7D"/>
    <w:rsid w:val="3C500685"/>
    <w:rsid w:val="3C5180B4"/>
    <w:rsid w:val="3C573585"/>
    <w:rsid w:val="3C5F65F7"/>
    <w:rsid w:val="3C5FAF96"/>
    <w:rsid w:val="3C663608"/>
    <w:rsid w:val="3C6AE95C"/>
    <w:rsid w:val="3C6D6C75"/>
    <w:rsid w:val="3C76412D"/>
    <w:rsid w:val="3C769C67"/>
    <w:rsid w:val="3C819921"/>
    <w:rsid w:val="3C866F7B"/>
    <w:rsid w:val="3C877C03"/>
    <w:rsid w:val="3C8AC9BD"/>
    <w:rsid w:val="3C8C40B4"/>
    <w:rsid w:val="3C8C844D"/>
    <w:rsid w:val="3C90626E"/>
    <w:rsid w:val="3C963925"/>
    <w:rsid w:val="3CA4C34E"/>
    <w:rsid w:val="3CAA3ABE"/>
    <w:rsid w:val="3CAB8F16"/>
    <w:rsid w:val="3CB10A02"/>
    <w:rsid w:val="3CB20077"/>
    <w:rsid w:val="3CB8C819"/>
    <w:rsid w:val="3CC6DCEF"/>
    <w:rsid w:val="3CD0B963"/>
    <w:rsid w:val="3CD25381"/>
    <w:rsid w:val="3CD31248"/>
    <w:rsid w:val="3CD736AC"/>
    <w:rsid w:val="3CDCD6B5"/>
    <w:rsid w:val="3CE5DDD6"/>
    <w:rsid w:val="3CEBF116"/>
    <w:rsid w:val="3CF24863"/>
    <w:rsid w:val="3CF2AA31"/>
    <w:rsid w:val="3CF3A692"/>
    <w:rsid w:val="3D01A550"/>
    <w:rsid w:val="3D030C5B"/>
    <w:rsid w:val="3D034B0A"/>
    <w:rsid w:val="3D0B2875"/>
    <w:rsid w:val="3D11DDAC"/>
    <w:rsid w:val="3D12C46C"/>
    <w:rsid w:val="3D16F67B"/>
    <w:rsid w:val="3D1806AA"/>
    <w:rsid w:val="3D1B2EBC"/>
    <w:rsid w:val="3D24A973"/>
    <w:rsid w:val="3D26D67D"/>
    <w:rsid w:val="3D2C2A43"/>
    <w:rsid w:val="3D2F7CC9"/>
    <w:rsid w:val="3D35000A"/>
    <w:rsid w:val="3D38CA95"/>
    <w:rsid w:val="3D4DC99B"/>
    <w:rsid w:val="3D4F656A"/>
    <w:rsid w:val="3D5063F9"/>
    <w:rsid w:val="3D527A41"/>
    <w:rsid w:val="3D620C69"/>
    <w:rsid w:val="3D669473"/>
    <w:rsid w:val="3D68DCD2"/>
    <w:rsid w:val="3D702E0C"/>
    <w:rsid w:val="3D735446"/>
    <w:rsid w:val="3D743E5B"/>
    <w:rsid w:val="3D757BDB"/>
    <w:rsid w:val="3D803715"/>
    <w:rsid w:val="3D83E511"/>
    <w:rsid w:val="3D881067"/>
    <w:rsid w:val="3D88FBC6"/>
    <w:rsid w:val="3D92D1FB"/>
    <w:rsid w:val="3D98C85E"/>
    <w:rsid w:val="3DA03354"/>
    <w:rsid w:val="3DA79C81"/>
    <w:rsid w:val="3DB13E7F"/>
    <w:rsid w:val="3DB152D8"/>
    <w:rsid w:val="3DB7E2DA"/>
    <w:rsid w:val="3DBB0522"/>
    <w:rsid w:val="3DE380DB"/>
    <w:rsid w:val="3DED7941"/>
    <w:rsid w:val="3DEF4660"/>
    <w:rsid w:val="3DF30DDC"/>
    <w:rsid w:val="3DF6923E"/>
    <w:rsid w:val="3DF7FE53"/>
    <w:rsid w:val="3DFB332A"/>
    <w:rsid w:val="3E05A72B"/>
    <w:rsid w:val="3E0BBA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7FC631"/>
    <w:rsid w:val="3E846560"/>
    <w:rsid w:val="3E85ACFD"/>
    <w:rsid w:val="3E8909A4"/>
    <w:rsid w:val="3E8A8C9D"/>
    <w:rsid w:val="3E8B9BB6"/>
    <w:rsid w:val="3E94B9E2"/>
    <w:rsid w:val="3E96A7F4"/>
    <w:rsid w:val="3EA18740"/>
    <w:rsid w:val="3EA1E9E4"/>
    <w:rsid w:val="3EA2807E"/>
    <w:rsid w:val="3EACF9C2"/>
    <w:rsid w:val="3EAD5597"/>
    <w:rsid w:val="3EB119BC"/>
    <w:rsid w:val="3EB92736"/>
    <w:rsid w:val="3EC8F33D"/>
    <w:rsid w:val="3ED62653"/>
    <w:rsid w:val="3EE17CF9"/>
    <w:rsid w:val="3EE71D1B"/>
    <w:rsid w:val="3EEA7FF9"/>
    <w:rsid w:val="3EECD75E"/>
    <w:rsid w:val="3EF134AF"/>
    <w:rsid w:val="3EF57D7C"/>
    <w:rsid w:val="3EFA805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C4EC8"/>
    <w:rsid w:val="3FBF49F1"/>
    <w:rsid w:val="3FBF6D59"/>
    <w:rsid w:val="3FCB2E5A"/>
    <w:rsid w:val="3FD7E257"/>
    <w:rsid w:val="3FDB34F7"/>
    <w:rsid w:val="3FDD238E"/>
    <w:rsid w:val="3FDF161E"/>
    <w:rsid w:val="3FE75F15"/>
    <w:rsid w:val="3FE9C6EB"/>
    <w:rsid w:val="3FEB2E40"/>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3122DF"/>
    <w:rsid w:val="40326028"/>
    <w:rsid w:val="4046850A"/>
    <w:rsid w:val="404AE903"/>
    <w:rsid w:val="405814CA"/>
    <w:rsid w:val="40592546"/>
    <w:rsid w:val="4061683C"/>
    <w:rsid w:val="406FF4D9"/>
    <w:rsid w:val="4072E54E"/>
    <w:rsid w:val="4074BA71"/>
    <w:rsid w:val="407B0809"/>
    <w:rsid w:val="408032CA"/>
    <w:rsid w:val="408316FB"/>
    <w:rsid w:val="408A1CE7"/>
    <w:rsid w:val="408E436B"/>
    <w:rsid w:val="409002E7"/>
    <w:rsid w:val="40931EE9"/>
    <w:rsid w:val="40942F5A"/>
    <w:rsid w:val="4094CD9F"/>
    <w:rsid w:val="409D41CF"/>
    <w:rsid w:val="40A5BDCE"/>
    <w:rsid w:val="40AF3EF3"/>
    <w:rsid w:val="40B19CEE"/>
    <w:rsid w:val="40B20E1B"/>
    <w:rsid w:val="40B731FB"/>
    <w:rsid w:val="40B917F6"/>
    <w:rsid w:val="40D5DB89"/>
    <w:rsid w:val="40E90FF0"/>
    <w:rsid w:val="40EDB178"/>
    <w:rsid w:val="40EDBE4A"/>
    <w:rsid w:val="40F5BA70"/>
    <w:rsid w:val="40F87C48"/>
    <w:rsid w:val="40F994A3"/>
    <w:rsid w:val="41038BD7"/>
    <w:rsid w:val="4103DAD8"/>
    <w:rsid w:val="410928D8"/>
    <w:rsid w:val="410C67B5"/>
    <w:rsid w:val="410EC50A"/>
    <w:rsid w:val="410F03AB"/>
    <w:rsid w:val="41152FE6"/>
    <w:rsid w:val="41171EB1"/>
    <w:rsid w:val="41243395"/>
    <w:rsid w:val="412F2983"/>
    <w:rsid w:val="4130BD60"/>
    <w:rsid w:val="41344D73"/>
    <w:rsid w:val="4135F498"/>
    <w:rsid w:val="413BD452"/>
    <w:rsid w:val="41441D0F"/>
    <w:rsid w:val="4144744B"/>
    <w:rsid w:val="41585924"/>
    <w:rsid w:val="41585B59"/>
    <w:rsid w:val="41648DEF"/>
    <w:rsid w:val="41661126"/>
    <w:rsid w:val="41685D94"/>
    <w:rsid w:val="416C41F5"/>
    <w:rsid w:val="41741EB0"/>
    <w:rsid w:val="417C1744"/>
    <w:rsid w:val="41837563"/>
    <w:rsid w:val="4183AA8B"/>
    <w:rsid w:val="41842E6D"/>
    <w:rsid w:val="41846A0B"/>
    <w:rsid w:val="4186F549"/>
    <w:rsid w:val="418BA341"/>
    <w:rsid w:val="419BD8E8"/>
    <w:rsid w:val="419EF5B8"/>
    <w:rsid w:val="41A3AA71"/>
    <w:rsid w:val="41A869E7"/>
    <w:rsid w:val="41B78F1A"/>
    <w:rsid w:val="41BD0F15"/>
    <w:rsid w:val="41D02CF7"/>
    <w:rsid w:val="41DCE69B"/>
    <w:rsid w:val="41DDD097"/>
    <w:rsid w:val="41DEAA74"/>
    <w:rsid w:val="41ED805E"/>
    <w:rsid w:val="41EE7E5D"/>
    <w:rsid w:val="41F1471B"/>
    <w:rsid w:val="41F1D7E9"/>
    <w:rsid w:val="41F6AA67"/>
    <w:rsid w:val="41F8AE9E"/>
    <w:rsid w:val="41FA2FA7"/>
    <w:rsid w:val="41FB37A7"/>
    <w:rsid w:val="4223394C"/>
    <w:rsid w:val="4226E9C3"/>
    <w:rsid w:val="422702F9"/>
    <w:rsid w:val="422E062E"/>
    <w:rsid w:val="4237972D"/>
    <w:rsid w:val="4237C2C9"/>
    <w:rsid w:val="42400862"/>
    <w:rsid w:val="4247D61F"/>
    <w:rsid w:val="4259CD19"/>
    <w:rsid w:val="425A5542"/>
    <w:rsid w:val="425AA49C"/>
    <w:rsid w:val="426189E7"/>
    <w:rsid w:val="4265AD0D"/>
    <w:rsid w:val="42660885"/>
    <w:rsid w:val="426B50D8"/>
    <w:rsid w:val="4272FF38"/>
    <w:rsid w:val="42737281"/>
    <w:rsid w:val="427C61A4"/>
    <w:rsid w:val="427C724F"/>
    <w:rsid w:val="427ED938"/>
    <w:rsid w:val="427F9498"/>
    <w:rsid w:val="427FB9B0"/>
    <w:rsid w:val="4284FCA1"/>
    <w:rsid w:val="4285C2C1"/>
    <w:rsid w:val="428D41B4"/>
    <w:rsid w:val="428DE7AF"/>
    <w:rsid w:val="4297F33B"/>
    <w:rsid w:val="42A2F0E0"/>
    <w:rsid w:val="42A9F3DF"/>
    <w:rsid w:val="42B3CE51"/>
    <w:rsid w:val="42B8A20B"/>
    <w:rsid w:val="42CCE8CF"/>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21E6F1"/>
    <w:rsid w:val="4335EE86"/>
    <w:rsid w:val="43368825"/>
    <w:rsid w:val="43375555"/>
    <w:rsid w:val="433B90BA"/>
    <w:rsid w:val="4340F4C8"/>
    <w:rsid w:val="43502DB9"/>
    <w:rsid w:val="4350CD33"/>
    <w:rsid w:val="435ACC7C"/>
    <w:rsid w:val="435F4623"/>
    <w:rsid w:val="435F7FF1"/>
    <w:rsid w:val="4360C50D"/>
    <w:rsid w:val="43631DF4"/>
    <w:rsid w:val="4365084F"/>
    <w:rsid w:val="4365B50A"/>
    <w:rsid w:val="436A6412"/>
    <w:rsid w:val="436A78B5"/>
    <w:rsid w:val="437C3884"/>
    <w:rsid w:val="437CB30B"/>
    <w:rsid w:val="43807568"/>
    <w:rsid w:val="43807C64"/>
    <w:rsid w:val="4383DF8E"/>
    <w:rsid w:val="438A6D00"/>
    <w:rsid w:val="438D77D0"/>
    <w:rsid w:val="43B36A97"/>
    <w:rsid w:val="43BA3805"/>
    <w:rsid w:val="43BD0385"/>
    <w:rsid w:val="43CA7E97"/>
    <w:rsid w:val="43CB007F"/>
    <w:rsid w:val="43D4DC5A"/>
    <w:rsid w:val="43DB575C"/>
    <w:rsid w:val="43E0B98B"/>
    <w:rsid w:val="43E2B1CF"/>
    <w:rsid w:val="43E336F6"/>
    <w:rsid w:val="43EF1B43"/>
    <w:rsid w:val="43F24AAD"/>
    <w:rsid w:val="43F59EFD"/>
    <w:rsid w:val="440A516C"/>
    <w:rsid w:val="44127BE1"/>
    <w:rsid w:val="4412FAEC"/>
    <w:rsid w:val="442353AA"/>
    <w:rsid w:val="44255075"/>
    <w:rsid w:val="44286846"/>
    <w:rsid w:val="442F1F38"/>
    <w:rsid w:val="4433BA12"/>
    <w:rsid w:val="443B7BC0"/>
    <w:rsid w:val="443D4CD8"/>
    <w:rsid w:val="443DB929"/>
    <w:rsid w:val="443E48E5"/>
    <w:rsid w:val="4444B095"/>
    <w:rsid w:val="44492D6B"/>
    <w:rsid w:val="444FA83E"/>
    <w:rsid w:val="44574327"/>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4334C"/>
    <w:rsid w:val="449FBCCE"/>
    <w:rsid w:val="44A0E7BE"/>
    <w:rsid w:val="44ABA25B"/>
    <w:rsid w:val="44AC2CA1"/>
    <w:rsid w:val="44B16244"/>
    <w:rsid w:val="44B60CEC"/>
    <w:rsid w:val="44BBDA42"/>
    <w:rsid w:val="44BF8C5A"/>
    <w:rsid w:val="44C04530"/>
    <w:rsid w:val="44C161DA"/>
    <w:rsid w:val="44C26E2D"/>
    <w:rsid w:val="44C4E9D3"/>
    <w:rsid w:val="44C85FC9"/>
    <w:rsid w:val="44CC7665"/>
    <w:rsid w:val="44E60F4B"/>
    <w:rsid w:val="44EBCB8C"/>
    <w:rsid w:val="44EEF729"/>
    <w:rsid w:val="44FDB8EF"/>
    <w:rsid w:val="44FEC764"/>
    <w:rsid w:val="450C8FD5"/>
    <w:rsid w:val="450CA94F"/>
    <w:rsid w:val="4510C968"/>
    <w:rsid w:val="451ECCEC"/>
    <w:rsid w:val="4527196E"/>
    <w:rsid w:val="4527AE39"/>
    <w:rsid w:val="4534A6D7"/>
    <w:rsid w:val="453A75F0"/>
    <w:rsid w:val="453DA9A0"/>
    <w:rsid w:val="454A69AF"/>
    <w:rsid w:val="454C8467"/>
    <w:rsid w:val="454DE844"/>
    <w:rsid w:val="45521B2A"/>
    <w:rsid w:val="455B7638"/>
    <w:rsid w:val="4579AD7B"/>
    <w:rsid w:val="458E8725"/>
    <w:rsid w:val="458F81F7"/>
    <w:rsid w:val="458FFB8D"/>
    <w:rsid w:val="459CE001"/>
    <w:rsid w:val="45A0D0AB"/>
    <w:rsid w:val="45A0F667"/>
    <w:rsid w:val="45A98E0B"/>
    <w:rsid w:val="45AA42BC"/>
    <w:rsid w:val="45AB2CF1"/>
    <w:rsid w:val="45AF93E3"/>
    <w:rsid w:val="45B205B3"/>
    <w:rsid w:val="45B63C61"/>
    <w:rsid w:val="45BB890D"/>
    <w:rsid w:val="45CD202C"/>
    <w:rsid w:val="45DBEEA0"/>
    <w:rsid w:val="45E423A2"/>
    <w:rsid w:val="45EA9760"/>
    <w:rsid w:val="45ED905E"/>
    <w:rsid w:val="45ED9CB4"/>
    <w:rsid w:val="45EDCF8B"/>
    <w:rsid w:val="45F014FC"/>
    <w:rsid w:val="45F05AA1"/>
    <w:rsid w:val="45F078D0"/>
    <w:rsid w:val="45F1E984"/>
    <w:rsid w:val="45F2661F"/>
    <w:rsid w:val="45FDF7A3"/>
    <w:rsid w:val="460F2196"/>
    <w:rsid w:val="461A7238"/>
    <w:rsid w:val="46283EE8"/>
    <w:rsid w:val="4632C937"/>
    <w:rsid w:val="46488700"/>
    <w:rsid w:val="464A0521"/>
    <w:rsid w:val="4650C2A7"/>
    <w:rsid w:val="46595893"/>
    <w:rsid w:val="465B0A0A"/>
    <w:rsid w:val="465DB44A"/>
    <w:rsid w:val="465F65D2"/>
    <w:rsid w:val="465FAF89"/>
    <w:rsid w:val="465FF599"/>
    <w:rsid w:val="4669C789"/>
    <w:rsid w:val="467F607A"/>
    <w:rsid w:val="4680AB52"/>
    <w:rsid w:val="468451C7"/>
    <w:rsid w:val="46850E06"/>
    <w:rsid w:val="46897348"/>
    <w:rsid w:val="46989CC7"/>
    <w:rsid w:val="469D18CB"/>
    <w:rsid w:val="469EF281"/>
    <w:rsid w:val="46ABEF0E"/>
    <w:rsid w:val="46AF38AC"/>
    <w:rsid w:val="46B44A97"/>
    <w:rsid w:val="46BEFB45"/>
    <w:rsid w:val="46C91294"/>
    <w:rsid w:val="46CF9C7A"/>
    <w:rsid w:val="46D1BEC7"/>
    <w:rsid w:val="46D3EE32"/>
    <w:rsid w:val="46E1C303"/>
    <w:rsid w:val="46E23005"/>
    <w:rsid w:val="46ECE0B6"/>
    <w:rsid w:val="46EE84B0"/>
    <w:rsid w:val="46F3A92F"/>
    <w:rsid w:val="46F5D754"/>
    <w:rsid w:val="46F6D7E9"/>
    <w:rsid w:val="46F6F925"/>
    <w:rsid w:val="4700935F"/>
    <w:rsid w:val="4709CA01"/>
    <w:rsid w:val="47186E6E"/>
    <w:rsid w:val="4723C95D"/>
    <w:rsid w:val="47348B7A"/>
    <w:rsid w:val="4735004A"/>
    <w:rsid w:val="4735D0BC"/>
    <w:rsid w:val="4736C5E1"/>
    <w:rsid w:val="4742046A"/>
    <w:rsid w:val="47432462"/>
    <w:rsid w:val="47476E1D"/>
    <w:rsid w:val="4747DCAF"/>
    <w:rsid w:val="474D07E9"/>
    <w:rsid w:val="4765EE07"/>
    <w:rsid w:val="476B7816"/>
    <w:rsid w:val="4771728E"/>
    <w:rsid w:val="4773997D"/>
    <w:rsid w:val="4773CC5A"/>
    <w:rsid w:val="47741EB7"/>
    <w:rsid w:val="478B8CE5"/>
    <w:rsid w:val="4793D92E"/>
    <w:rsid w:val="479617B0"/>
    <w:rsid w:val="479714C7"/>
    <w:rsid w:val="47998A5E"/>
    <w:rsid w:val="479AAA5A"/>
    <w:rsid w:val="479E42B1"/>
    <w:rsid w:val="47AEA91E"/>
    <w:rsid w:val="47B5BF56"/>
    <w:rsid w:val="47B795CD"/>
    <w:rsid w:val="47B9B495"/>
    <w:rsid w:val="47BBB79D"/>
    <w:rsid w:val="47BFC794"/>
    <w:rsid w:val="47C24A09"/>
    <w:rsid w:val="47C5B09D"/>
    <w:rsid w:val="47CA4D2F"/>
    <w:rsid w:val="47CC17FC"/>
    <w:rsid w:val="47D22497"/>
    <w:rsid w:val="47D5B255"/>
    <w:rsid w:val="47E03CC2"/>
    <w:rsid w:val="47E770B0"/>
    <w:rsid w:val="47F3C0CB"/>
    <w:rsid w:val="47F921F0"/>
    <w:rsid w:val="4809F3B2"/>
    <w:rsid w:val="480B82E5"/>
    <w:rsid w:val="480D3FC2"/>
    <w:rsid w:val="48119D9C"/>
    <w:rsid w:val="48133A82"/>
    <w:rsid w:val="48155F76"/>
    <w:rsid w:val="48196F30"/>
    <w:rsid w:val="481C1674"/>
    <w:rsid w:val="481E60CA"/>
    <w:rsid w:val="481EFF6E"/>
    <w:rsid w:val="4826A533"/>
    <w:rsid w:val="482D0812"/>
    <w:rsid w:val="483687DA"/>
    <w:rsid w:val="48379F84"/>
    <w:rsid w:val="483D80DA"/>
    <w:rsid w:val="4842212C"/>
    <w:rsid w:val="485046F4"/>
    <w:rsid w:val="48515A70"/>
    <w:rsid w:val="485341B2"/>
    <w:rsid w:val="485537FC"/>
    <w:rsid w:val="485586AE"/>
    <w:rsid w:val="485A2929"/>
    <w:rsid w:val="4861A8CB"/>
    <w:rsid w:val="48694AE9"/>
    <w:rsid w:val="486A9CF4"/>
    <w:rsid w:val="486D5E2A"/>
    <w:rsid w:val="4874B612"/>
    <w:rsid w:val="48785CC4"/>
    <w:rsid w:val="48794218"/>
    <w:rsid w:val="487DB465"/>
    <w:rsid w:val="4881A6FB"/>
    <w:rsid w:val="488E1967"/>
    <w:rsid w:val="4891DF2B"/>
    <w:rsid w:val="4899EC06"/>
    <w:rsid w:val="48A14CCC"/>
    <w:rsid w:val="48A4A983"/>
    <w:rsid w:val="48AE45FD"/>
    <w:rsid w:val="48BB882C"/>
    <w:rsid w:val="48C0AADB"/>
    <w:rsid w:val="48C13F21"/>
    <w:rsid w:val="48D2B1F3"/>
    <w:rsid w:val="48D337F5"/>
    <w:rsid w:val="48D8BB90"/>
    <w:rsid w:val="48D9E824"/>
    <w:rsid w:val="48DA64FD"/>
    <w:rsid w:val="48E93212"/>
    <w:rsid w:val="48EF353D"/>
    <w:rsid w:val="48FA4D9D"/>
    <w:rsid w:val="49016B59"/>
    <w:rsid w:val="4906842C"/>
    <w:rsid w:val="49075B43"/>
    <w:rsid w:val="490E3AA9"/>
    <w:rsid w:val="4915565F"/>
    <w:rsid w:val="4916CEB6"/>
    <w:rsid w:val="492152FF"/>
    <w:rsid w:val="492F5F25"/>
    <w:rsid w:val="49511205"/>
    <w:rsid w:val="4958D99C"/>
    <w:rsid w:val="49642E88"/>
    <w:rsid w:val="49673B58"/>
    <w:rsid w:val="49763279"/>
    <w:rsid w:val="497CDF4D"/>
    <w:rsid w:val="497E6016"/>
    <w:rsid w:val="497F29E4"/>
    <w:rsid w:val="497FB5BC"/>
    <w:rsid w:val="49816980"/>
    <w:rsid w:val="4986FE7D"/>
    <w:rsid w:val="499A7983"/>
    <w:rsid w:val="49A36C35"/>
    <w:rsid w:val="49A8B3FA"/>
    <w:rsid w:val="49AB04AE"/>
    <w:rsid w:val="49ACBB75"/>
    <w:rsid w:val="49ADE828"/>
    <w:rsid w:val="49AF5372"/>
    <w:rsid w:val="49B0667F"/>
    <w:rsid w:val="49B6933B"/>
    <w:rsid w:val="49B6F935"/>
    <w:rsid w:val="49C0D254"/>
    <w:rsid w:val="49C18D0D"/>
    <w:rsid w:val="49C84AC8"/>
    <w:rsid w:val="49CD3E21"/>
    <w:rsid w:val="49D2F63F"/>
    <w:rsid w:val="49D97ECB"/>
    <w:rsid w:val="49DEB6CF"/>
    <w:rsid w:val="49E22495"/>
    <w:rsid w:val="49E26BEE"/>
    <w:rsid w:val="49E5279F"/>
    <w:rsid w:val="49EA9CD2"/>
    <w:rsid w:val="49FA6EB3"/>
    <w:rsid w:val="49FD1CB4"/>
    <w:rsid w:val="4A03DF65"/>
    <w:rsid w:val="4A05336B"/>
    <w:rsid w:val="4A05763D"/>
    <w:rsid w:val="4A21AC16"/>
    <w:rsid w:val="4A240D22"/>
    <w:rsid w:val="4A2813C4"/>
    <w:rsid w:val="4A2F538E"/>
    <w:rsid w:val="4A34FB9A"/>
    <w:rsid w:val="4A3503E4"/>
    <w:rsid w:val="4A3DBF09"/>
    <w:rsid w:val="4A3EE36B"/>
    <w:rsid w:val="4A4A330B"/>
    <w:rsid w:val="4A4C52BF"/>
    <w:rsid w:val="4A4D0D9A"/>
    <w:rsid w:val="4A4EB647"/>
    <w:rsid w:val="4A5A8898"/>
    <w:rsid w:val="4A608288"/>
    <w:rsid w:val="4A6472CF"/>
    <w:rsid w:val="4A6A7844"/>
    <w:rsid w:val="4A6BA60D"/>
    <w:rsid w:val="4A6E5E8C"/>
    <w:rsid w:val="4A735E73"/>
    <w:rsid w:val="4A7D8F8A"/>
    <w:rsid w:val="4A7ED120"/>
    <w:rsid w:val="4A90D649"/>
    <w:rsid w:val="4A936489"/>
    <w:rsid w:val="4A9545E6"/>
    <w:rsid w:val="4A9AEF6D"/>
    <w:rsid w:val="4AA296CF"/>
    <w:rsid w:val="4AA66E0D"/>
    <w:rsid w:val="4AB0C28A"/>
    <w:rsid w:val="4AB2F946"/>
    <w:rsid w:val="4ABA05C3"/>
    <w:rsid w:val="4ABD34D3"/>
    <w:rsid w:val="4AC7A902"/>
    <w:rsid w:val="4ACAAEB5"/>
    <w:rsid w:val="4ACBC937"/>
    <w:rsid w:val="4ACD3D38"/>
    <w:rsid w:val="4AD797A6"/>
    <w:rsid w:val="4AD9E3B0"/>
    <w:rsid w:val="4ADED13E"/>
    <w:rsid w:val="4AE171A5"/>
    <w:rsid w:val="4AE64E3E"/>
    <w:rsid w:val="4AEB63B9"/>
    <w:rsid w:val="4AF3F690"/>
    <w:rsid w:val="4AF46D9B"/>
    <w:rsid w:val="4AF8796E"/>
    <w:rsid w:val="4AFCE76A"/>
    <w:rsid w:val="4B00153A"/>
    <w:rsid w:val="4B03852D"/>
    <w:rsid w:val="4B03A920"/>
    <w:rsid w:val="4B07DDA5"/>
    <w:rsid w:val="4B0F65B1"/>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8CDA8F"/>
    <w:rsid w:val="4B93B5D0"/>
    <w:rsid w:val="4B9B1C73"/>
    <w:rsid w:val="4B9C149A"/>
    <w:rsid w:val="4B9D7364"/>
    <w:rsid w:val="4B9EC1A2"/>
    <w:rsid w:val="4B9ECFEE"/>
    <w:rsid w:val="4BA1D6B7"/>
    <w:rsid w:val="4BA77525"/>
    <w:rsid w:val="4BAC19F8"/>
    <w:rsid w:val="4BB16F1F"/>
    <w:rsid w:val="4BB3872C"/>
    <w:rsid w:val="4BB50973"/>
    <w:rsid w:val="4BB9E59E"/>
    <w:rsid w:val="4BBB0D3B"/>
    <w:rsid w:val="4BCB7432"/>
    <w:rsid w:val="4BCE720F"/>
    <w:rsid w:val="4BD851B6"/>
    <w:rsid w:val="4BD9F7A8"/>
    <w:rsid w:val="4BDD2F32"/>
    <w:rsid w:val="4BDFE7B5"/>
    <w:rsid w:val="4BE4EEAD"/>
    <w:rsid w:val="4BE5F6ED"/>
    <w:rsid w:val="4BE784DD"/>
    <w:rsid w:val="4BF6EA4E"/>
    <w:rsid w:val="4BFCB7F5"/>
    <w:rsid w:val="4BFCD197"/>
    <w:rsid w:val="4C0FC0E7"/>
    <w:rsid w:val="4C10C999"/>
    <w:rsid w:val="4C10F431"/>
    <w:rsid w:val="4C13C5DE"/>
    <w:rsid w:val="4C15FD5F"/>
    <w:rsid w:val="4C1F66FA"/>
    <w:rsid w:val="4C264BDA"/>
    <w:rsid w:val="4C2A7B3E"/>
    <w:rsid w:val="4C2E9352"/>
    <w:rsid w:val="4C303F01"/>
    <w:rsid w:val="4C420A05"/>
    <w:rsid w:val="4C482DB7"/>
    <w:rsid w:val="4C4B150E"/>
    <w:rsid w:val="4C55109F"/>
    <w:rsid w:val="4C57A5D9"/>
    <w:rsid w:val="4C59F532"/>
    <w:rsid w:val="4C5B92C9"/>
    <w:rsid w:val="4C5E890B"/>
    <w:rsid w:val="4C660B9A"/>
    <w:rsid w:val="4C7481D2"/>
    <w:rsid w:val="4C7A8627"/>
    <w:rsid w:val="4C80A10F"/>
    <w:rsid w:val="4C899508"/>
    <w:rsid w:val="4C89B430"/>
    <w:rsid w:val="4CA157CC"/>
    <w:rsid w:val="4CA300EF"/>
    <w:rsid w:val="4CA35021"/>
    <w:rsid w:val="4CA85C8A"/>
    <w:rsid w:val="4CB5CDA7"/>
    <w:rsid w:val="4CBC5976"/>
    <w:rsid w:val="4CC1CD6C"/>
    <w:rsid w:val="4CC81290"/>
    <w:rsid w:val="4CC87FEC"/>
    <w:rsid w:val="4CCB03F0"/>
    <w:rsid w:val="4CCEB497"/>
    <w:rsid w:val="4CD7B7BA"/>
    <w:rsid w:val="4CDDF891"/>
    <w:rsid w:val="4CDF0E29"/>
    <w:rsid w:val="4CE7B7F1"/>
    <w:rsid w:val="4CEA5828"/>
    <w:rsid w:val="4CEFDE7E"/>
    <w:rsid w:val="4CF3DD5C"/>
    <w:rsid w:val="4CF41449"/>
    <w:rsid w:val="4CF92285"/>
    <w:rsid w:val="4CFEA4A6"/>
    <w:rsid w:val="4D02AE77"/>
    <w:rsid w:val="4D03179C"/>
    <w:rsid w:val="4D080637"/>
    <w:rsid w:val="4D11CC1D"/>
    <w:rsid w:val="4D189755"/>
    <w:rsid w:val="4D19E95D"/>
    <w:rsid w:val="4D1A1C56"/>
    <w:rsid w:val="4D2183F6"/>
    <w:rsid w:val="4D24B1AC"/>
    <w:rsid w:val="4D273816"/>
    <w:rsid w:val="4D2C7154"/>
    <w:rsid w:val="4D2E1F3B"/>
    <w:rsid w:val="4D3CA781"/>
    <w:rsid w:val="4D45F909"/>
    <w:rsid w:val="4D48E3C2"/>
    <w:rsid w:val="4D4EED23"/>
    <w:rsid w:val="4D54D219"/>
    <w:rsid w:val="4D596AF2"/>
    <w:rsid w:val="4D5BE65C"/>
    <w:rsid w:val="4D5E5D68"/>
    <w:rsid w:val="4D641FDD"/>
    <w:rsid w:val="4D73FACB"/>
    <w:rsid w:val="4D7582EE"/>
    <w:rsid w:val="4D7A691D"/>
    <w:rsid w:val="4D7BA1E8"/>
    <w:rsid w:val="4D7C196C"/>
    <w:rsid w:val="4D819DC7"/>
    <w:rsid w:val="4D846E19"/>
    <w:rsid w:val="4D8C67C4"/>
    <w:rsid w:val="4DA112FD"/>
    <w:rsid w:val="4DA51F48"/>
    <w:rsid w:val="4DA89F60"/>
    <w:rsid w:val="4DAADF9C"/>
    <w:rsid w:val="4DABE584"/>
    <w:rsid w:val="4DB82F6A"/>
    <w:rsid w:val="4DBF63CF"/>
    <w:rsid w:val="4DC0DFBA"/>
    <w:rsid w:val="4DC36DF0"/>
    <w:rsid w:val="4DC86FE7"/>
    <w:rsid w:val="4DCD13FF"/>
    <w:rsid w:val="4DD23059"/>
    <w:rsid w:val="4DD61780"/>
    <w:rsid w:val="4DDCE068"/>
    <w:rsid w:val="4DDD4A82"/>
    <w:rsid w:val="4DDF1E1A"/>
    <w:rsid w:val="4DE3D2FA"/>
    <w:rsid w:val="4DE9E03E"/>
    <w:rsid w:val="4DF342B8"/>
    <w:rsid w:val="4DF95EC4"/>
    <w:rsid w:val="4E0399F9"/>
    <w:rsid w:val="4E03ACEA"/>
    <w:rsid w:val="4E03CB10"/>
    <w:rsid w:val="4E108350"/>
    <w:rsid w:val="4E153AD3"/>
    <w:rsid w:val="4E1AEF67"/>
    <w:rsid w:val="4E263BD5"/>
    <w:rsid w:val="4E2A4BF9"/>
    <w:rsid w:val="4E2C777F"/>
    <w:rsid w:val="4E2D400D"/>
    <w:rsid w:val="4E2DBBF8"/>
    <w:rsid w:val="4E3D1D33"/>
    <w:rsid w:val="4E4A89A6"/>
    <w:rsid w:val="4E5F2B6A"/>
    <w:rsid w:val="4E5FC11D"/>
    <w:rsid w:val="4E6B574A"/>
    <w:rsid w:val="4E6B6609"/>
    <w:rsid w:val="4E765026"/>
    <w:rsid w:val="4E7BB6E3"/>
    <w:rsid w:val="4E7F0FD3"/>
    <w:rsid w:val="4E84ECBC"/>
    <w:rsid w:val="4E89C602"/>
    <w:rsid w:val="4E8B14AB"/>
    <w:rsid w:val="4E93A17E"/>
    <w:rsid w:val="4E950DBC"/>
    <w:rsid w:val="4E9813AC"/>
    <w:rsid w:val="4E9C58C2"/>
    <w:rsid w:val="4E9CC759"/>
    <w:rsid w:val="4E9DCD40"/>
    <w:rsid w:val="4E9DDB14"/>
    <w:rsid w:val="4E9F089B"/>
    <w:rsid w:val="4E9FF18F"/>
    <w:rsid w:val="4EA496D1"/>
    <w:rsid w:val="4EA66D6F"/>
    <w:rsid w:val="4EAE1346"/>
    <w:rsid w:val="4EAE9A0A"/>
    <w:rsid w:val="4EAF11FA"/>
    <w:rsid w:val="4EB08F6D"/>
    <w:rsid w:val="4EB6FCEB"/>
    <w:rsid w:val="4EB7F72E"/>
    <w:rsid w:val="4EB88048"/>
    <w:rsid w:val="4EBA8CD4"/>
    <w:rsid w:val="4EC65738"/>
    <w:rsid w:val="4EC71818"/>
    <w:rsid w:val="4EC87F4D"/>
    <w:rsid w:val="4ED2EB2F"/>
    <w:rsid w:val="4ED36EF4"/>
    <w:rsid w:val="4ED6EBD3"/>
    <w:rsid w:val="4EE865B8"/>
    <w:rsid w:val="4EE8D22B"/>
    <w:rsid w:val="4EE96877"/>
    <w:rsid w:val="4EEEB905"/>
    <w:rsid w:val="4EF49982"/>
    <w:rsid w:val="4EF6F220"/>
    <w:rsid w:val="4EFB3B8A"/>
    <w:rsid w:val="4EFD6B56"/>
    <w:rsid w:val="4F007B02"/>
    <w:rsid w:val="4F008F4C"/>
    <w:rsid w:val="4F01B120"/>
    <w:rsid w:val="4F05AE0A"/>
    <w:rsid w:val="4F061965"/>
    <w:rsid w:val="4F07A8CF"/>
    <w:rsid w:val="4F08EA0B"/>
    <w:rsid w:val="4F0DC51B"/>
    <w:rsid w:val="4F10ED37"/>
    <w:rsid w:val="4F1135C6"/>
    <w:rsid w:val="4F1E6763"/>
    <w:rsid w:val="4F207BE5"/>
    <w:rsid w:val="4F20E839"/>
    <w:rsid w:val="4F29CFF9"/>
    <w:rsid w:val="4F3D37FE"/>
    <w:rsid w:val="4F3ED8AC"/>
    <w:rsid w:val="4F4DFF25"/>
    <w:rsid w:val="4F505D98"/>
    <w:rsid w:val="4F55C274"/>
    <w:rsid w:val="4F5BC890"/>
    <w:rsid w:val="4F5E6F6A"/>
    <w:rsid w:val="4F672669"/>
    <w:rsid w:val="4F6D96F9"/>
    <w:rsid w:val="4F7806B2"/>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4FF746A3"/>
    <w:rsid w:val="5003082D"/>
    <w:rsid w:val="500A33D0"/>
    <w:rsid w:val="500C1A4D"/>
    <w:rsid w:val="500C3047"/>
    <w:rsid w:val="5013524B"/>
    <w:rsid w:val="50135BC9"/>
    <w:rsid w:val="502007ED"/>
    <w:rsid w:val="5020D824"/>
    <w:rsid w:val="50378667"/>
    <w:rsid w:val="5046B0CA"/>
    <w:rsid w:val="504B2AD6"/>
    <w:rsid w:val="504CD9A1"/>
    <w:rsid w:val="5056E553"/>
    <w:rsid w:val="50591857"/>
    <w:rsid w:val="5059F373"/>
    <w:rsid w:val="505DD75E"/>
    <w:rsid w:val="506554FE"/>
    <w:rsid w:val="50693A39"/>
    <w:rsid w:val="506CDF74"/>
    <w:rsid w:val="50745457"/>
    <w:rsid w:val="507EACEC"/>
    <w:rsid w:val="507EE62B"/>
    <w:rsid w:val="50843E15"/>
    <w:rsid w:val="508AC6A3"/>
    <w:rsid w:val="508FB39C"/>
    <w:rsid w:val="5092558C"/>
    <w:rsid w:val="50952DC9"/>
    <w:rsid w:val="5098F28E"/>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13752"/>
    <w:rsid w:val="50F3B1BB"/>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57D2D"/>
    <w:rsid w:val="5146317C"/>
    <w:rsid w:val="514A722D"/>
    <w:rsid w:val="5150EE60"/>
    <w:rsid w:val="515F9CD3"/>
    <w:rsid w:val="5161394A"/>
    <w:rsid w:val="51629381"/>
    <w:rsid w:val="51645D69"/>
    <w:rsid w:val="5166C823"/>
    <w:rsid w:val="51675366"/>
    <w:rsid w:val="516997A2"/>
    <w:rsid w:val="517A6C15"/>
    <w:rsid w:val="518491A3"/>
    <w:rsid w:val="51869D79"/>
    <w:rsid w:val="518AA1C1"/>
    <w:rsid w:val="51902A0B"/>
    <w:rsid w:val="51906309"/>
    <w:rsid w:val="5193CEBA"/>
    <w:rsid w:val="5199F01D"/>
    <w:rsid w:val="519AA491"/>
    <w:rsid w:val="51A2596A"/>
    <w:rsid w:val="51A9976D"/>
    <w:rsid w:val="51B15EF6"/>
    <w:rsid w:val="51B9B562"/>
    <w:rsid w:val="51BE46AD"/>
    <w:rsid w:val="51C18DD7"/>
    <w:rsid w:val="51D0C219"/>
    <w:rsid w:val="51D3DC68"/>
    <w:rsid w:val="51D3FDD1"/>
    <w:rsid w:val="51E93D29"/>
    <w:rsid w:val="51FCED90"/>
    <w:rsid w:val="5201DEA1"/>
    <w:rsid w:val="5201F643"/>
    <w:rsid w:val="5209E7C2"/>
    <w:rsid w:val="520C4EE2"/>
    <w:rsid w:val="521B6AED"/>
    <w:rsid w:val="521C6BCF"/>
    <w:rsid w:val="522260BC"/>
    <w:rsid w:val="5227CBD8"/>
    <w:rsid w:val="522CCF56"/>
    <w:rsid w:val="522F5F5F"/>
    <w:rsid w:val="522F96FA"/>
    <w:rsid w:val="52328CE4"/>
    <w:rsid w:val="5238AC20"/>
    <w:rsid w:val="52426D61"/>
    <w:rsid w:val="52435162"/>
    <w:rsid w:val="52443D20"/>
    <w:rsid w:val="52497718"/>
    <w:rsid w:val="5256E4AE"/>
    <w:rsid w:val="5258976A"/>
    <w:rsid w:val="526445FA"/>
    <w:rsid w:val="5266D42D"/>
    <w:rsid w:val="52686DCE"/>
    <w:rsid w:val="5269275B"/>
    <w:rsid w:val="526A48B8"/>
    <w:rsid w:val="526D1425"/>
    <w:rsid w:val="526EEA80"/>
    <w:rsid w:val="526F3C2A"/>
    <w:rsid w:val="5276F6FE"/>
    <w:rsid w:val="527C4207"/>
    <w:rsid w:val="527E57AC"/>
    <w:rsid w:val="52865011"/>
    <w:rsid w:val="528F1DF0"/>
    <w:rsid w:val="52906A81"/>
    <w:rsid w:val="52907EAE"/>
    <w:rsid w:val="5290BFA7"/>
    <w:rsid w:val="529BADC6"/>
    <w:rsid w:val="529FB4B3"/>
    <w:rsid w:val="52AD540E"/>
    <w:rsid w:val="52B0B9B3"/>
    <w:rsid w:val="52B246AB"/>
    <w:rsid w:val="52BBA8CD"/>
    <w:rsid w:val="52C41D5E"/>
    <w:rsid w:val="52C5F975"/>
    <w:rsid w:val="52C99B70"/>
    <w:rsid w:val="52CF2E81"/>
    <w:rsid w:val="52D25804"/>
    <w:rsid w:val="52DAC614"/>
    <w:rsid w:val="52E30414"/>
    <w:rsid w:val="52E3D47D"/>
    <w:rsid w:val="52E7B7BB"/>
    <w:rsid w:val="52E82F06"/>
    <w:rsid w:val="52F83E6A"/>
    <w:rsid w:val="52F8F41E"/>
    <w:rsid w:val="52F9E013"/>
    <w:rsid w:val="52FA7C9D"/>
    <w:rsid w:val="52FE6DDF"/>
    <w:rsid w:val="531101FC"/>
    <w:rsid w:val="53175337"/>
    <w:rsid w:val="53189138"/>
    <w:rsid w:val="531984CF"/>
    <w:rsid w:val="531CBEC9"/>
    <w:rsid w:val="531FD776"/>
    <w:rsid w:val="532A8066"/>
    <w:rsid w:val="532AA9AF"/>
    <w:rsid w:val="532BBD02"/>
    <w:rsid w:val="5330D4DC"/>
    <w:rsid w:val="5334042A"/>
    <w:rsid w:val="534032F1"/>
    <w:rsid w:val="5341904B"/>
    <w:rsid w:val="534A36AE"/>
    <w:rsid w:val="53512952"/>
    <w:rsid w:val="53549102"/>
    <w:rsid w:val="535747F2"/>
    <w:rsid w:val="535AB3C5"/>
    <w:rsid w:val="536F049A"/>
    <w:rsid w:val="53701124"/>
    <w:rsid w:val="53735F4A"/>
    <w:rsid w:val="5374AC0E"/>
    <w:rsid w:val="537AA477"/>
    <w:rsid w:val="537E8157"/>
    <w:rsid w:val="5381CB21"/>
    <w:rsid w:val="5384AB72"/>
    <w:rsid w:val="538557BE"/>
    <w:rsid w:val="5386242B"/>
    <w:rsid w:val="538B481B"/>
    <w:rsid w:val="53966807"/>
    <w:rsid w:val="53A0C49C"/>
    <w:rsid w:val="53A0CE66"/>
    <w:rsid w:val="53A18960"/>
    <w:rsid w:val="53A2DDE4"/>
    <w:rsid w:val="53A7E3A4"/>
    <w:rsid w:val="53A9C738"/>
    <w:rsid w:val="53C0F944"/>
    <w:rsid w:val="53C29BB9"/>
    <w:rsid w:val="53CD4038"/>
    <w:rsid w:val="53CE6625"/>
    <w:rsid w:val="53E30344"/>
    <w:rsid w:val="53E3CC56"/>
    <w:rsid w:val="53F3980A"/>
    <w:rsid w:val="53F7C57F"/>
    <w:rsid w:val="53F9D876"/>
    <w:rsid w:val="53FE44CF"/>
    <w:rsid w:val="53FE5348"/>
    <w:rsid w:val="53FFC927"/>
    <w:rsid w:val="540785D6"/>
    <w:rsid w:val="5408B4ED"/>
    <w:rsid w:val="540984F3"/>
    <w:rsid w:val="540A1014"/>
    <w:rsid w:val="540DCD75"/>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D62ECE"/>
    <w:rsid w:val="54DDFC5C"/>
    <w:rsid w:val="54E64B31"/>
    <w:rsid w:val="54F53B9C"/>
    <w:rsid w:val="54FB58A6"/>
    <w:rsid w:val="5501D762"/>
    <w:rsid w:val="55022FFB"/>
    <w:rsid w:val="5506046C"/>
    <w:rsid w:val="5509EDE5"/>
    <w:rsid w:val="550CCAF5"/>
    <w:rsid w:val="551172F8"/>
    <w:rsid w:val="55165761"/>
    <w:rsid w:val="551A04D4"/>
    <w:rsid w:val="551B38F7"/>
    <w:rsid w:val="55215F30"/>
    <w:rsid w:val="5521A648"/>
    <w:rsid w:val="5528E73C"/>
    <w:rsid w:val="552B1594"/>
    <w:rsid w:val="5539004D"/>
    <w:rsid w:val="55453913"/>
    <w:rsid w:val="5546CB82"/>
    <w:rsid w:val="554A89E1"/>
    <w:rsid w:val="554C1859"/>
    <w:rsid w:val="554D86EA"/>
    <w:rsid w:val="554FAAD4"/>
    <w:rsid w:val="555EB4F6"/>
    <w:rsid w:val="5561FF7C"/>
    <w:rsid w:val="5562959D"/>
    <w:rsid w:val="556D43F6"/>
    <w:rsid w:val="556DDEC3"/>
    <w:rsid w:val="557368CE"/>
    <w:rsid w:val="5574A5C7"/>
    <w:rsid w:val="5577C1D1"/>
    <w:rsid w:val="557E172E"/>
    <w:rsid w:val="557E5E28"/>
    <w:rsid w:val="55820E1D"/>
    <w:rsid w:val="558B6761"/>
    <w:rsid w:val="55903D8D"/>
    <w:rsid w:val="55931CD2"/>
    <w:rsid w:val="55938964"/>
    <w:rsid w:val="5596DAE3"/>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A6AD6"/>
    <w:rsid w:val="55DB69D3"/>
    <w:rsid w:val="55DCB211"/>
    <w:rsid w:val="55DE1684"/>
    <w:rsid w:val="55DF6900"/>
    <w:rsid w:val="55E669E7"/>
    <w:rsid w:val="55F5A920"/>
    <w:rsid w:val="55FEC747"/>
    <w:rsid w:val="56010C7E"/>
    <w:rsid w:val="560156A8"/>
    <w:rsid w:val="560298AE"/>
    <w:rsid w:val="56059509"/>
    <w:rsid w:val="5608043D"/>
    <w:rsid w:val="56082FB7"/>
    <w:rsid w:val="560AA285"/>
    <w:rsid w:val="56168B6F"/>
    <w:rsid w:val="5627E6D1"/>
    <w:rsid w:val="562EC5F9"/>
    <w:rsid w:val="56374F76"/>
    <w:rsid w:val="563BADBF"/>
    <w:rsid w:val="563C4013"/>
    <w:rsid w:val="5646D8A8"/>
    <w:rsid w:val="5647520E"/>
    <w:rsid w:val="564BA8D4"/>
    <w:rsid w:val="564BC39A"/>
    <w:rsid w:val="564CC970"/>
    <w:rsid w:val="564E1E4D"/>
    <w:rsid w:val="5655C9F9"/>
    <w:rsid w:val="565997B1"/>
    <w:rsid w:val="565B2D11"/>
    <w:rsid w:val="566445F0"/>
    <w:rsid w:val="566632A8"/>
    <w:rsid w:val="5669173A"/>
    <w:rsid w:val="566B83E5"/>
    <w:rsid w:val="56793465"/>
    <w:rsid w:val="5679E8AE"/>
    <w:rsid w:val="567B2BBD"/>
    <w:rsid w:val="567B87AC"/>
    <w:rsid w:val="5685EE8A"/>
    <w:rsid w:val="568882E9"/>
    <w:rsid w:val="5689FBD3"/>
    <w:rsid w:val="568BA4AF"/>
    <w:rsid w:val="568D0D3F"/>
    <w:rsid w:val="5694BB5D"/>
    <w:rsid w:val="569E684E"/>
    <w:rsid w:val="56A7E2B1"/>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2E3136"/>
    <w:rsid w:val="57350581"/>
    <w:rsid w:val="5736B80B"/>
    <w:rsid w:val="57412A43"/>
    <w:rsid w:val="574B1888"/>
    <w:rsid w:val="57502FD6"/>
    <w:rsid w:val="5753E100"/>
    <w:rsid w:val="57556503"/>
    <w:rsid w:val="575783CB"/>
    <w:rsid w:val="575B7DA9"/>
    <w:rsid w:val="57655A79"/>
    <w:rsid w:val="5768C718"/>
    <w:rsid w:val="576FC33C"/>
    <w:rsid w:val="57757FAB"/>
    <w:rsid w:val="577B3CF6"/>
    <w:rsid w:val="577E9753"/>
    <w:rsid w:val="57885D20"/>
    <w:rsid w:val="579042E7"/>
    <w:rsid w:val="5791D020"/>
    <w:rsid w:val="57983233"/>
    <w:rsid w:val="57988C5C"/>
    <w:rsid w:val="5799440A"/>
    <w:rsid w:val="57A2C4CB"/>
    <w:rsid w:val="57AE8E4D"/>
    <w:rsid w:val="57B14A08"/>
    <w:rsid w:val="57C3C9E4"/>
    <w:rsid w:val="57C936B9"/>
    <w:rsid w:val="57D7A723"/>
    <w:rsid w:val="57E152F1"/>
    <w:rsid w:val="57E2F3C8"/>
    <w:rsid w:val="57E6747C"/>
    <w:rsid w:val="57EA95CE"/>
    <w:rsid w:val="57ED3BC6"/>
    <w:rsid w:val="57FC7B6D"/>
    <w:rsid w:val="5810B9F9"/>
    <w:rsid w:val="58114D5A"/>
    <w:rsid w:val="5813310C"/>
    <w:rsid w:val="58157D50"/>
    <w:rsid w:val="58197E64"/>
    <w:rsid w:val="5819EDD3"/>
    <w:rsid w:val="5826B89E"/>
    <w:rsid w:val="58271A6E"/>
    <w:rsid w:val="5827FF7D"/>
    <w:rsid w:val="583485D0"/>
    <w:rsid w:val="58414270"/>
    <w:rsid w:val="5842393D"/>
    <w:rsid w:val="58439F25"/>
    <w:rsid w:val="584500C2"/>
    <w:rsid w:val="584B2521"/>
    <w:rsid w:val="58516A0A"/>
    <w:rsid w:val="5852ADA4"/>
    <w:rsid w:val="5853E608"/>
    <w:rsid w:val="5854150E"/>
    <w:rsid w:val="58556EF0"/>
    <w:rsid w:val="5859D720"/>
    <w:rsid w:val="58608AB9"/>
    <w:rsid w:val="586800D1"/>
    <w:rsid w:val="586AA551"/>
    <w:rsid w:val="586EC8EA"/>
    <w:rsid w:val="58809026"/>
    <w:rsid w:val="5882DE9D"/>
    <w:rsid w:val="5890B1EE"/>
    <w:rsid w:val="58928FEE"/>
    <w:rsid w:val="58989659"/>
    <w:rsid w:val="589905BC"/>
    <w:rsid w:val="589DDDC5"/>
    <w:rsid w:val="58A9ADB8"/>
    <w:rsid w:val="58B0162D"/>
    <w:rsid w:val="58B65AC9"/>
    <w:rsid w:val="58B6918F"/>
    <w:rsid w:val="58B9E232"/>
    <w:rsid w:val="58BDD5FC"/>
    <w:rsid w:val="58C6B6DB"/>
    <w:rsid w:val="58CE2B90"/>
    <w:rsid w:val="58D0DB4D"/>
    <w:rsid w:val="58DF3CCB"/>
    <w:rsid w:val="58E8B716"/>
    <w:rsid w:val="58F56455"/>
    <w:rsid w:val="58F66087"/>
    <w:rsid w:val="58FD00A8"/>
    <w:rsid w:val="58FD58B9"/>
    <w:rsid w:val="59027817"/>
    <w:rsid w:val="5904AA43"/>
    <w:rsid w:val="59052081"/>
    <w:rsid w:val="5905D935"/>
    <w:rsid w:val="590A9C4E"/>
    <w:rsid w:val="590C61E1"/>
    <w:rsid w:val="5917A661"/>
    <w:rsid w:val="59252411"/>
    <w:rsid w:val="5925A315"/>
    <w:rsid w:val="5929B353"/>
    <w:rsid w:val="592A75DE"/>
    <w:rsid w:val="592BDC15"/>
    <w:rsid w:val="592E1C78"/>
    <w:rsid w:val="59303D9B"/>
    <w:rsid w:val="5936D7A7"/>
    <w:rsid w:val="59387367"/>
    <w:rsid w:val="593BB444"/>
    <w:rsid w:val="593EB290"/>
    <w:rsid w:val="59429322"/>
    <w:rsid w:val="59459ED5"/>
    <w:rsid w:val="59487B1F"/>
    <w:rsid w:val="594DCAF0"/>
    <w:rsid w:val="594F795F"/>
    <w:rsid w:val="594FDF8E"/>
    <w:rsid w:val="5952F12B"/>
    <w:rsid w:val="59567D0A"/>
    <w:rsid w:val="59580AC2"/>
    <w:rsid w:val="595FD414"/>
    <w:rsid w:val="59611357"/>
    <w:rsid w:val="596D136E"/>
    <w:rsid w:val="596D56B3"/>
    <w:rsid w:val="596D8512"/>
    <w:rsid w:val="596FB8E5"/>
    <w:rsid w:val="59734886"/>
    <w:rsid w:val="5976E2A1"/>
    <w:rsid w:val="597F63D9"/>
    <w:rsid w:val="5982F894"/>
    <w:rsid w:val="59923E10"/>
    <w:rsid w:val="599B89ED"/>
    <w:rsid w:val="599C5B09"/>
    <w:rsid w:val="59AE164A"/>
    <w:rsid w:val="59B5CB4E"/>
    <w:rsid w:val="59B7848B"/>
    <w:rsid w:val="59BE8E75"/>
    <w:rsid w:val="59C8E8A4"/>
    <w:rsid w:val="59CA57E3"/>
    <w:rsid w:val="59CBB725"/>
    <w:rsid w:val="59D3CBB7"/>
    <w:rsid w:val="59DD963D"/>
    <w:rsid w:val="59E12793"/>
    <w:rsid w:val="59E943FF"/>
    <w:rsid w:val="59F4336B"/>
    <w:rsid w:val="59F9105B"/>
    <w:rsid w:val="5A02868C"/>
    <w:rsid w:val="5A08C9EC"/>
    <w:rsid w:val="5A0941F6"/>
    <w:rsid w:val="5A0A6C07"/>
    <w:rsid w:val="5A0FA0DF"/>
    <w:rsid w:val="5A122927"/>
    <w:rsid w:val="5A1ADB7F"/>
    <w:rsid w:val="5A2108D6"/>
    <w:rsid w:val="5A252EA8"/>
    <w:rsid w:val="5A2DE44A"/>
    <w:rsid w:val="5A2F2098"/>
    <w:rsid w:val="5A35FD31"/>
    <w:rsid w:val="5A3BCF5D"/>
    <w:rsid w:val="5A3BEB62"/>
    <w:rsid w:val="5A3D7770"/>
    <w:rsid w:val="5A3F78ED"/>
    <w:rsid w:val="5A4B896C"/>
    <w:rsid w:val="5A56D621"/>
    <w:rsid w:val="5A65C83D"/>
    <w:rsid w:val="5A6A54B7"/>
    <w:rsid w:val="5A6D4EB2"/>
    <w:rsid w:val="5A6E7221"/>
    <w:rsid w:val="5A781930"/>
    <w:rsid w:val="5A7AE1A6"/>
    <w:rsid w:val="5A84C0D8"/>
    <w:rsid w:val="5A96339F"/>
    <w:rsid w:val="5AB57BB5"/>
    <w:rsid w:val="5AB6C586"/>
    <w:rsid w:val="5AB9C6FA"/>
    <w:rsid w:val="5AC55B89"/>
    <w:rsid w:val="5AD63DFC"/>
    <w:rsid w:val="5AD66BBC"/>
    <w:rsid w:val="5AD6FC2D"/>
    <w:rsid w:val="5AE25CBB"/>
    <w:rsid w:val="5AEA3DE6"/>
    <w:rsid w:val="5AEA745B"/>
    <w:rsid w:val="5AEBC2FD"/>
    <w:rsid w:val="5AEFD41E"/>
    <w:rsid w:val="5AF999DD"/>
    <w:rsid w:val="5B0234E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5FD03D"/>
    <w:rsid w:val="5B70CD15"/>
    <w:rsid w:val="5B7B5012"/>
    <w:rsid w:val="5B7B9D41"/>
    <w:rsid w:val="5B804980"/>
    <w:rsid w:val="5B8071AC"/>
    <w:rsid w:val="5B8BBF97"/>
    <w:rsid w:val="5B8DDA68"/>
    <w:rsid w:val="5B905A75"/>
    <w:rsid w:val="5B908893"/>
    <w:rsid w:val="5B97BCF0"/>
    <w:rsid w:val="5B997C92"/>
    <w:rsid w:val="5B9D6BF4"/>
    <w:rsid w:val="5BA46317"/>
    <w:rsid w:val="5BAD68F3"/>
    <w:rsid w:val="5BB00B95"/>
    <w:rsid w:val="5BB01A40"/>
    <w:rsid w:val="5BB0778A"/>
    <w:rsid w:val="5BCD36B2"/>
    <w:rsid w:val="5BD0B6A9"/>
    <w:rsid w:val="5BD22AF2"/>
    <w:rsid w:val="5BD36A7E"/>
    <w:rsid w:val="5BD8E133"/>
    <w:rsid w:val="5BDC365A"/>
    <w:rsid w:val="5BE35BFF"/>
    <w:rsid w:val="5BEB8546"/>
    <w:rsid w:val="5BEBCA3F"/>
    <w:rsid w:val="5BFBDDAB"/>
    <w:rsid w:val="5BFD5B95"/>
    <w:rsid w:val="5BFDB0CF"/>
    <w:rsid w:val="5C09B3F1"/>
    <w:rsid w:val="5C11270C"/>
    <w:rsid w:val="5C1BBC1B"/>
    <w:rsid w:val="5C26F77A"/>
    <w:rsid w:val="5C2D7D62"/>
    <w:rsid w:val="5C2E141C"/>
    <w:rsid w:val="5C30B6EB"/>
    <w:rsid w:val="5C348D93"/>
    <w:rsid w:val="5C369F64"/>
    <w:rsid w:val="5C370E3E"/>
    <w:rsid w:val="5C3C8B32"/>
    <w:rsid w:val="5C3E287F"/>
    <w:rsid w:val="5C40D549"/>
    <w:rsid w:val="5C420054"/>
    <w:rsid w:val="5C56800B"/>
    <w:rsid w:val="5C5CA639"/>
    <w:rsid w:val="5C5E0972"/>
    <w:rsid w:val="5C5E41FB"/>
    <w:rsid w:val="5C5F2811"/>
    <w:rsid w:val="5C617A02"/>
    <w:rsid w:val="5C6A87FB"/>
    <w:rsid w:val="5C7CC243"/>
    <w:rsid w:val="5C8992A1"/>
    <w:rsid w:val="5C8D558A"/>
    <w:rsid w:val="5C8E3CE1"/>
    <w:rsid w:val="5C8E802E"/>
    <w:rsid w:val="5C8FDF21"/>
    <w:rsid w:val="5C902B11"/>
    <w:rsid w:val="5CA4E4D5"/>
    <w:rsid w:val="5CAC6894"/>
    <w:rsid w:val="5CBBED14"/>
    <w:rsid w:val="5CBBED69"/>
    <w:rsid w:val="5CBD31A5"/>
    <w:rsid w:val="5CC41DD6"/>
    <w:rsid w:val="5CCB8DFB"/>
    <w:rsid w:val="5CCB9445"/>
    <w:rsid w:val="5CCBBBD2"/>
    <w:rsid w:val="5CCF1B14"/>
    <w:rsid w:val="5CDE8A2F"/>
    <w:rsid w:val="5CDF47DD"/>
    <w:rsid w:val="5CF729A6"/>
    <w:rsid w:val="5CFD194A"/>
    <w:rsid w:val="5D07BF4D"/>
    <w:rsid w:val="5D0F1C84"/>
    <w:rsid w:val="5D24C42D"/>
    <w:rsid w:val="5D2982EC"/>
    <w:rsid w:val="5D339BCC"/>
    <w:rsid w:val="5D3643E5"/>
    <w:rsid w:val="5D39681B"/>
    <w:rsid w:val="5D3B47C4"/>
    <w:rsid w:val="5D3C6153"/>
    <w:rsid w:val="5D3D04E5"/>
    <w:rsid w:val="5D3D4474"/>
    <w:rsid w:val="5D40D2B7"/>
    <w:rsid w:val="5D5F4D6A"/>
    <w:rsid w:val="5D6469C5"/>
    <w:rsid w:val="5D66F9BC"/>
    <w:rsid w:val="5D791B25"/>
    <w:rsid w:val="5D80572B"/>
    <w:rsid w:val="5D85B8BA"/>
    <w:rsid w:val="5D92C8BD"/>
    <w:rsid w:val="5D9C9BDD"/>
    <w:rsid w:val="5DA1DD98"/>
    <w:rsid w:val="5DA3D39B"/>
    <w:rsid w:val="5DA6A247"/>
    <w:rsid w:val="5DA6F636"/>
    <w:rsid w:val="5DA83024"/>
    <w:rsid w:val="5DB20E65"/>
    <w:rsid w:val="5DB60553"/>
    <w:rsid w:val="5DBAC883"/>
    <w:rsid w:val="5DBB25F7"/>
    <w:rsid w:val="5DBB5302"/>
    <w:rsid w:val="5DBFA79D"/>
    <w:rsid w:val="5DC220F6"/>
    <w:rsid w:val="5DC263DF"/>
    <w:rsid w:val="5DCAD5B2"/>
    <w:rsid w:val="5DCB5EB7"/>
    <w:rsid w:val="5DCC01D6"/>
    <w:rsid w:val="5DD4E631"/>
    <w:rsid w:val="5DDDC4D1"/>
    <w:rsid w:val="5DE084C0"/>
    <w:rsid w:val="5DE1FA25"/>
    <w:rsid w:val="5DE9DBE2"/>
    <w:rsid w:val="5DEE473B"/>
    <w:rsid w:val="5DF8B46B"/>
    <w:rsid w:val="5DFF38FB"/>
    <w:rsid w:val="5E01FC74"/>
    <w:rsid w:val="5E0D9578"/>
    <w:rsid w:val="5E14E058"/>
    <w:rsid w:val="5E151509"/>
    <w:rsid w:val="5E1515B7"/>
    <w:rsid w:val="5E1F1980"/>
    <w:rsid w:val="5E1FD347"/>
    <w:rsid w:val="5E28E410"/>
    <w:rsid w:val="5E35B78E"/>
    <w:rsid w:val="5E3718F8"/>
    <w:rsid w:val="5E3D7565"/>
    <w:rsid w:val="5E43D378"/>
    <w:rsid w:val="5E4AC700"/>
    <w:rsid w:val="5E581B69"/>
    <w:rsid w:val="5E5ACEBB"/>
    <w:rsid w:val="5E5B016A"/>
    <w:rsid w:val="5E5EEEE9"/>
    <w:rsid w:val="5E66891A"/>
    <w:rsid w:val="5E692334"/>
    <w:rsid w:val="5E6C9B52"/>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D7EAEB"/>
    <w:rsid w:val="5EE045D1"/>
    <w:rsid w:val="5EE849F4"/>
    <w:rsid w:val="5EEA21B5"/>
    <w:rsid w:val="5EEC24FB"/>
    <w:rsid w:val="5F024CD5"/>
    <w:rsid w:val="5F03A971"/>
    <w:rsid w:val="5F078733"/>
    <w:rsid w:val="5F0AB2B4"/>
    <w:rsid w:val="5F0C677F"/>
    <w:rsid w:val="5F11E004"/>
    <w:rsid w:val="5F125F39"/>
    <w:rsid w:val="5F12B200"/>
    <w:rsid w:val="5F144EF5"/>
    <w:rsid w:val="5F18B2EC"/>
    <w:rsid w:val="5F190578"/>
    <w:rsid w:val="5F1E384B"/>
    <w:rsid w:val="5F28D5E5"/>
    <w:rsid w:val="5F2DE381"/>
    <w:rsid w:val="5F2EAD9E"/>
    <w:rsid w:val="5F311C3F"/>
    <w:rsid w:val="5F3491BC"/>
    <w:rsid w:val="5F3502B5"/>
    <w:rsid w:val="5F3692DC"/>
    <w:rsid w:val="5F3B0457"/>
    <w:rsid w:val="5F3F6696"/>
    <w:rsid w:val="5F4A54EB"/>
    <w:rsid w:val="5F55B4DB"/>
    <w:rsid w:val="5F581C50"/>
    <w:rsid w:val="5F614B5F"/>
    <w:rsid w:val="5F7A5AA2"/>
    <w:rsid w:val="5F7C4B7D"/>
    <w:rsid w:val="5F7F6593"/>
    <w:rsid w:val="5F802B2B"/>
    <w:rsid w:val="5F8718BF"/>
    <w:rsid w:val="5F87C969"/>
    <w:rsid w:val="5F8CC9CD"/>
    <w:rsid w:val="5F8D6D50"/>
    <w:rsid w:val="5F984ACA"/>
    <w:rsid w:val="5F9E34BF"/>
    <w:rsid w:val="5FA06BDA"/>
    <w:rsid w:val="5FAA91F6"/>
    <w:rsid w:val="5FAFFF30"/>
    <w:rsid w:val="5FB4BFD2"/>
    <w:rsid w:val="5FBB5D03"/>
    <w:rsid w:val="5FBB72FF"/>
    <w:rsid w:val="5FC191E8"/>
    <w:rsid w:val="5FC41BC5"/>
    <w:rsid w:val="5FC7C8B6"/>
    <w:rsid w:val="5FCBCC16"/>
    <w:rsid w:val="5FCC6EFC"/>
    <w:rsid w:val="5FD44B8B"/>
    <w:rsid w:val="5FD7A6A8"/>
    <w:rsid w:val="5FDDC7E4"/>
    <w:rsid w:val="5FDEAA84"/>
    <w:rsid w:val="5FE23243"/>
    <w:rsid w:val="5FEAF924"/>
    <w:rsid w:val="5FEDBE03"/>
    <w:rsid w:val="5FEF068A"/>
    <w:rsid w:val="5FEFC4DB"/>
    <w:rsid w:val="5FF268CE"/>
    <w:rsid w:val="5FF62394"/>
    <w:rsid w:val="5FFAE4BD"/>
    <w:rsid w:val="5FFF25EF"/>
    <w:rsid w:val="60100ED4"/>
    <w:rsid w:val="6010313A"/>
    <w:rsid w:val="601FD9BA"/>
    <w:rsid w:val="602666C0"/>
    <w:rsid w:val="602908D5"/>
    <w:rsid w:val="603145DA"/>
    <w:rsid w:val="60359DEB"/>
    <w:rsid w:val="603A2F60"/>
    <w:rsid w:val="603A9692"/>
    <w:rsid w:val="603FD6E8"/>
    <w:rsid w:val="6041E3EF"/>
    <w:rsid w:val="6044DD27"/>
    <w:rsid w:val="604B20B1"/>
    <w:rsid w:val="60577057"/>
    <w:rsid w:val="605D6A23"/>
    <w:rsid w:val="605F5F9A"/>
    <w:rsid w:val="6062A888"/>
    <w:rsid w:val="60671B70"/>
    <w:rsid w:val="606BDA57"/>
    <w:rsid w:val="606F4B84"/>
    <w:rsid w:val="6076C151"/>
    <w:rsid w:val="607A6472"/>
    <w:rsid w:val="607AF922"/>
    <w:rsid w:val="60832FCE"/>
    <w:rsid w:val="6086EC62"/>
    <w:rsid w:val="6091C5E4"/>
    <w:rsid w:val="60924118"/>
    <w:rsid w:val="60AEEF07"/>
    <w:rsid w:val="60B1FBDB"/>
    <w:rsid w:val="60B3CF70"/>
    <w:rsid w:val="60BC4A33"/>
    <w:rsid w:val="60BDA3EE"/>
    <w:rsid w:val="60C13A58"/>
    <w:rsid w:val="60C89C74"/>
    <w:rsid w:val="60C90D36"/>
    <w:rsid w:val="60CF305E"/>
    <w:rsid w:val="60D4F4DE"/>
    <w:rsid w:val="60DA2F3F"/>
    <w:rsid w:val="60E342B6"/>
    <w:rsid w:val="60E8F0BE"/>
    <w:rsid w:val="60EFD81F"/>
    <w:rsid w:val="60F5F13E"/>
    <w:rsid w:val="60F69D9B"/>
    <w:rsid w:val="60F94B26"/>
    <w:rsid w:val="60FAD59D"/>
    <w:rsid w:val="60FAFD51"/>
    <w:rsid w:val="61067830"/>
    <w:rsid w:val="610CDCBE"/>
    <w:rsid w:val="610FC66E"/>
    <w:rsid w:val="6118FBD2"/>
    <w:rsid w:val="61219525"/>
    <w:rsid w:val="6128F9D7"/>
    <w:rsid w:val="612BFF51"/>
    <w:rsid w:val="612D6357"/>
    <w:rsid w:val="6131D3B9"/>
    <w:rsid w:val="613287F8"/>
    <w:rsid w:val="6135D3B2"/>
    <w:rsid w:val="61384257"/>
    <w:rsid w:val="6139AD50"/>
    <w:rsid w:val="613A513E"/>
    <w:rsid w:val="614547AD"/>
    <w:rsid w:val="6148D45A"/>
    <w:rsid w:val="615D4DF0"/>
    <w:rsid w:val="615E633F"/>
    <w:rsid w:val="6161AE5D"/>
    <w:rsid w:val="61623B46"/>
    <w:rsid w:val="6162E756"/>
    <w:rsid w:val="6167645C"/>
    <w:rsid w:val="618791AB"/>
    <w:rsid w:val="6188ADF0"/>
    <w:rsid w:val="618A6D2B"/>
    <w:rsid w:val="618DBCC9"/>
    <w:rsid w:val="61952EA0"/>
    <w:rsid w:val="61976E3F"/>
    <w:rsid w:val="61A095D5"/>
    <w:rsid w:val="61A6A9B9"/>
    <w:rsid w:val="61ABC6BF"/>
    <w:rsid w:val="61BB5018"/>
    <w:rsid w:val="61BD5D50"/>
    <w:rsid w:val="61C40330"/>
    <w:rsid w:val="61C55950"/>
    <w:rsid w:val="61DBB5F8"/>
    <w:rsid w:val="61DE8139"/>
    <w:rsid w:val="61E55813"/>
    <w:rsid w:val="61E6446D"/>
    <w:rsid w:val="61E6E382"/>
    <w:rsid w:val="61F077F7"/>
    <w:rsid w:val="61F7E9AF"/>
    <w:rsid w:val="61F8209E"/>
    <w:rsid w:val="61FD56C2"/>
    <w:rsid w:val="620068A8"/>
    <w:rsid w:val="620AF2E4"/>
    <w:rsid w:val="620C1656"/>
    <w:rsid w:val="622440D0"/>
    <w:rsid w:val="6224D708"/>
    <w:rsid w:val="6227FDAD"/>
    <w:rsid w:val="6230F7A9"/>
    <w:rsid w:val="62339B18"/>
    <w:rsid w:val="6233B910"/>
    <w:rsid w:val="62378C60"/>
    <w:rsid w:val="624110D4"/>
    <w:rsid w:val="6248BEC3"/>
    <w:rsid w:val="624AB771"/>
    <w:rsid w:val="625734BA"/>
    <w:rsid w:val="625AF218"/>
    <w:rsid w:val="6261A130"/>
    <w:rsid w:val="626292A2"/>
    <w:rsid w:val="6262C74A"/>
    <w:rsid w:val="6264BB0C"/>
    <w:rsid w:val="6266D592"/>
    <w:rsid w:val="62685662"/>
    <w:rsid w:val="62692249"/>
    <w:rsid w:val="6269C666"/>
    <w:rsid w:val="626B33EC"/>
    <w:rsid w:val="626D8124"/>
    <w:rsid w:val="62709D22"/>
    <w:rsid w:val="6273F71B"/>
    <w:rsid w:val="6276B239"/>
    <w:rsid w:val="62838BA0"/>
    <w:rsid w:val="6288C027"/>
    <w:rsid w:val="628AA9A6"/>
    <w:rsid w:val="628F8997"/>
    <w:rsid w:val="629137DC"/>
    <w:rsid w:val="629ED906"/>
    <w:rsid w:val="62AC2C75"/>
    <w:rsid w:val="62AD3D9F"/>
    <w:rsid w:val="62AF0987"/>
    <w:rsid w:val="62B5988B"/>
    <w:rsid w:val="62C0FAAB"/>
    <w:rsid w:val="62C3828F"/>
    <w:rsid w:val="62D26DBC"/>
    <w:rsid w:val="62D52147"/>
    <w:rsid w:val="62D58BBF"/>
    <w:rsid w:val="62D747D7"/>
    <w:rsid w:val="62DAED4F"/>
    <w:rsid w:val="62DD4D7F"/>
    <w:rsid w:val="62E33B2C"/>
    <w:rsid w:val="62E66402"/>
    <w:rsid w:val="62EBC43F"/>
    <w:rsid w:val="62F9FE94"/>
    <w:rsid w:val="6302E18C"/>
    <w:rsid w:val="6314818C"/>
    <w:rsid w:val="631736A6"/>
    <w:rsid w:val="63173D50"/>
    <w:rsid w:val="631B93B1"/>
    <w:rsid w:val="6326198C"/>
    <w:rsid w:val="632CBCA4"/>
    <w:rsid w:val="632D89AD"/>
    <w:rsid w:val="632E0942"/>
    <w:rsid w:val="63380453"/>
    <w:rsid w:val="63389335"/>
    <w:rsid w:val="63394892"/>
    <w:rsid w:val="633B7667"/>
    <w:rsid w:val="633EEE55"/>
    <w:rsid w:val="6341FA39"/>
    <w:rsid w:val="6342A807"/>
    <w:rsid w:val="6344F469"/>
    <w:rsid w:val="63498BDB"/>
    <w:rsid w:val="634E0990"/>
    <w:rsid w:val="635487F2"/>
    <w:rsid w:val="635524B9"/>
    <w:rsid w:val="63555617"/>
    <w:rsid w:val="6364CC70"/>
    <w:rsid w:val="636CAF9D"/>
    <w:rsid w:val="63738F65"/>
    <w:rsid w:val="63750130"/>
    <w:rsid w:val="63787F37"/>
    <w:rsid w:val="63795BB8"/>
    <w:rsid w:val="6387DD90"/>
    <w:rsid w:val="638D0DAC"/>
    <w:rsid w:val="638DDF69"/>
    <w:rsid w:val="6390C61C"/>
    <w:rsid w:val="639264BF"/>
    <w:rsid w:val="63984B1B"/>
    <w:rsid w:val="63986750"/>
    <w:rsid w:val="639AC5F0"/>
    <w:rsid w:val="639DE3BF"/>
    <w:rsid w:val="639EFA31"/>
    <w:rsid w:val="63A64AA7"/>
    <w:rsid w:val="63ADC430"/>
    <w:rsid w:val="63B5C759"/>
    <w:rsid w:val="63BECDF7"/>
    <w:rsid w:val="63CFE27E"/>
    <w:rsid w:val="63D261B0"/>
    <w:rsid w:val="63D28E7D"/>
    <w:rsid w:val="63D3CE24"/>
    <w:rsid w:val="63DAD565"/>
    <w:rsid w:val="63DC0C9B"/>
    <w:rsid w:val="63DEE2EB"/>
    <w:rsid w:val="63E4E923"/>
    <w:rsid w:val="63E5E44D"/>
    <w:rsid w:val="63E7DF44"/>
    <w:rsid w:val="63E99A49"/>
    <w:rsid w:val="63EBC752"/>
    <w:rsid w:val="63EEC4A0"/>
    <w:rsid w:val="63F6A224"/>
    <w:rsid w:val="64021B21"/>
    <w:rsid w:val="640248E1"/>
    <w:rsid w:val="6403E594"/>
    <w:rsid w:val="640B16DF"/>
    <w:rsid w:val="640F90CC"/>
    <w:rsid w:val="6413F886"/>
    <w:rsid w:val="6425E50B"/>
    <w:rsid w:val="642AF957"/>
    <w:rsid w:val="64321207"/>
    <w:rsid w:val="64494340"/>
    <w:rsid w:val="644BFFD8"/>
    <w:rsid w:val="644DF029"/>
    <w:rsid w:val="645D5A96"/>
    <w:rsid w:val="64642161"/>
    <w:rsid w:val="6464726D"/>
    <w:rsid w:val="646E17EB"/>
    <w:rsid w:val="646FC5FA"/>
    <w:rsid w:val="64724E77"/>
    <w:rsid w:val="6478334B"/>
    <w:rsid w:val="647D7264"/>
    <w:rsid w:val="647E0412"/>
    <w:rsid w:val="647F76FB"/>
    <w:rsid w:val="64822B9F"/>
    <w:rsid w:val="6487400A"/>
    <w:rsid w:val="6490F013"/>
    <w:rsid w:val="64920605"/>
    <w:rsid w:val="6493EB94"/>
    <w:rsid w:val="64952993"/>
    <w:rsid w:val="6495BC82"/>
    <w:rsid w:val="64974182"/>
    <w:rsid w:val="64978A3E"/>
    <w:rsid w:val="649DB479"/>
    <w:rsid w:val="64A027CC"/>
    <w:rsid w:val="64A8611A"/>
    <w:rsid w:val="64A9158A"/>
    <w:rsid w:val="64B0413A"/>
    <w:rsid w:val="64B94C0A"/>
    <w:rsid w:val="64C63087"/>
    <w:rsid w:val="64E44D40"/>
    <w:rsid w:val="64E51983"/>
    <w:rsid w:val="64EF411B"/>
    <w:rsid w:val="64EF8A6B"/>
    <w:rsid w:val="64F19914"/>
    <w:rsid w:val="64F7ABEC"/>
    <w:rsid w:val="64F8E245"/>
    <w:rsid w:val="64FE7335"/>
    <w:rsid w:val="650CC135"/>
    <w:rsid w:val="6515BBD3"/>
    <w:rsid w:val="65172845"/>
    <w:rsid w:val="651BFE89"/>
    <w:rsid w:val="651D5920"/>
    <w:rsid w:val="6526FCC6"/>
    <w:rsid w:val="652A8776"/>
    <w:rsid w:val="652E6B5E"/>
    <w:rsid w:val="653E9A40"/>
    <w:rsid w:val="6540C19D"/>
    <w:rsid w:val="65429AFC"/>
    <w:rsid w:val="654E6818"/>
    <w:rsid w:val="655173D5"/>
    <w:rsid w:val="65523ABD"/>
    <w:rsid w:val="6556CFEF"/>
    <w:rsid w:val="65586A07"/>
    <w:rsid w:val="655DDA11"/>
    <w:rsid w:val="656DE51F"/>
    <w:rsid w:val="6570F3DC"/>
    <w:rsid w:val="657760A3"/>
    <w:rsid w:val="6579C577"/>
    <w:rsid w:val="657EB85A"/>
    <w:rsid w:val="658965E3"/>
    <w:rsid w:val="658F6960"/>
    <w:rsid w:val="65938375"/>
    <w:rsid w:val="6597627A"/>
    <w:rsid w:val="65AED392"/>
    <w:rsid w:val="65AFDE17"/>
    <w:rsid w:val="65C6D19B"/>
    <w:rsid w:val="65C8D1D0"/>
    <w:rsid w:val="65CAF71B"/>
    <w:rsid w:val="65CDF382"/>
    <w:rsid w:val="65CEAE6A"/>
    <w:rsid w:val="65D8587F"/>
    <w:rsid w:val="65DD8021"/>
    <w:rsid w:val="65E025CF"/>
    <w:rsid w:val="65E2A7D7"/>
    <w:rsid w:val="65E84E03"/>
    <w:rsid w:val="65F0DDD4"/>
    <w:rsid w:val="65F2C216"/>
    <w:rsid w:val="65F44DD0"/>
    <w:rsid w:val="660BFC1C"/>
    <w:rsid w:val="660C4E4A"/>
    <w:rsid w:val="6611CC15"/>
    <w:rsid w:val="6612A0B1"/>
    <w:rsid w:val="661317B3"/>
    <w:rsid w:val="661E0966"/>
    <w:rsid w:val="66263066"/>
    <w:rsid w:val="662A3C6B"/>
    <w:rsid w:val="662D7C71"/>
    <w:rsid w:val="662F01F0"/>
    <w:rsid w:val="66353172"/>
    <w:rsid w:val="663695FF"/>
    <w:rsid w:val="663A0C01"/>
    <w:rsid w:val="6650F4AD"/>
    <w:rsid w:val="665A881E"/>
    <w:rsid w:val="665CFA50"/>
    <w:rsid w:val="665F75BB"/>
    <w:rsid w:val="6661BC4D"/>
    <w:rsid w:val="6662B4E9"/>
    <w:rsid w:val="666C039F"/>
    <w:rsid w:val="6672500B"/>
    <w:rsid w:val="667F1DC7"/>
    <w:rsid w:val="667FF641"/>
    <w:rsid w:val="66807056"/>
    <w:rsid w:val="66817976"/>
    <w:rsid w:val="66820C44"/>
    <w:rsid w:val="668BFD43"/>
    <w:rsid w:val="66984034"/>
    <w:rsid w:val="669E7BDC"/>
    <w:rsid w:val="66B43BDE"/>
    <w:rsid w:val="66BB0D9D"/>
    <w:rsid w:val="66BC7154"/>
    <w:rsid w:val="66BE3B28"/>
    <w:rsid w:val="66BEF5B7"/>
    <w:rsid w:val="66BF5C9D"/>
    <w:rsid w:val="66C613F4"/>
    <w:rsid w:val="66C6349E"/>
    <w:rsid w:val="66C76D64"/>
    <w:rsid w:val="66CEB1C6"/>
    <w:rsid w:val="66D28887"/>
    <w:rsid w:val="66D34851"/>
    <w:rsid w:val="66DA4119"/>
    <w:rsid w:val="66DDC219"/>
    <w:rsid w:val="66E16E58"/>
    <w:rsid w:val="66E6A1C8"/>
    <w:rsid w:val="66EAE5CA"/>
    <w:rsid w:val="66F671FA"/>
    <w:rsid w:val="670115E0"/>
    <w:rsid w:val="6715FAFE"/>
    <w:rsid w:val="671BF8BD"/>
    <w:rsid w:val="6726120B"/>
    <w:rsid w:val="672A208D"/>
    <w:rsid w:val="672DA74F"/>
    <w:rsid w:val="673000ED"/>
    <w:rsid w:val="67478863"/>
    <w:rsid w:val="67507D09"/>
    <w:rsid w:val="67519FF3"/>
    <w:rsid w:val="67561535"/>
    <w:rsid w:val="6756A79A"/>
    <w:rsid w:val="6756F112"/>
    <w:rsid w:val="676CEB0E"/>
    <w:rsid w:val="676F95BC"/>
    <w:rsid w:val="67711A83"/>
    <w:rsid w:val="677320DC"/>
    <w:rsid w:val="6776477F"/>
    <w:rsid w:val="67799CE1"/>
    <w:rsid w:val="677AD227"/>
    <w:rsid w:val="67877ACA"/>
    <w:rsid w:val="678C585F"/>
    <w:rsid w:val="67907070"/>
    <w:rsid w:val="67918534"/>
    <w:rsid w:val="6797738E"/>
    <w:rsid w:val="679B040E"/>
    <w:rsid w:val="679FE48A"/>
    <w:rsid w:val="67A6B1D6"/>
    <w:rsid w:val="67ABF75D"/>
    <w:rsid w:val="67B5A737"/>
    <w:rsid w:val="67B64757"/>
    <w:rsid w:val="67C05B31"/>
    <w:rsid w:val="67C7CB52"/>
    <w:rsid w:val="67E0BBBD"/>
    <w:rsid w:val="67E9BFB9"/>
    <w:rsid w:val="67F30C78"/>
    <w:rsid w:val="67FFF5F2"/>
    <w:rsid w:val="68110EE3"/>
    <w:rsid w:val="6815A998"/>
    <w:rsid w:val="68176BC7"/>
    <w:rsid w:val="681F9BBC"/>
    <w:rsid w:val="68214B32"/>
    <w:rsid w:val="683509D3"/>
    <w:rsid w:val="683A4B20"/>
    <w:rsid w:val="683FDF26"/>
    <w:rsid w:val="684CF747"/>
    <w:rsid w:val="684D6B8A"/>
    <w:rsid w:val="68500902"/>
    <w:rsid w:val="6850C9C2"/>
    <w:rsid w:val="6855D25B"/>
    <w:rsid w:val="68594501"/>
    <w:rsid w:val="68604382"/>
    <w:rsid w:val="68636BE7"/>
    <w:rsid w:val="68711D32"/>
    <w:rsid w:val="68753943"/>
    <w:rsid w:val="6875418E"/>
    <w:rsid w:val="6877B3DB"/>
    <w:rsid w:val="688145EB"/>
    <w:rsid w:val="6889F4D1"/>
    <w:rsid w:val="688C84F7"/>
    <w:rsid w:val="68992F2B"/>
    <w:rsid w:val="68A304FB"/>
    <w:rsid w:val="68A3E8D6"/>
    <w:rsid w:val="68BCA9A6"/>
    <w:rsid w:val="68C8AAD9"/>
    <w:rsid w:val="68C96710"/>
    <w:rsid w:val="68E1FF41"/>
    <w:rsid w:val="68E63663"/>
    <w:rsid w:val="68E674F4"/>
    <w:rsid w:val="68F5D085"/>
    <w:rsid w:val="68F67690"/>
    <w:rsid w:val="68F6B433"/>
    <w:rsid w:val="68FAD673"/>
    <w:rsid w:val="6904347D"/>
    <w:rsid w:val="690A6D2B"/>
    <w:rsid w:val="690D9890"/>
    <w:rsid w:val="69118779"/>
    <w:rsid w:val="6911ABD8"/>
    <w:rsid w:val="691A4199"/>
    <w:rsid w:val="6927AEAE"/>
    <w:rsid w:val="6928DBF3"/>
    <w:rsid w:val="692F1DCA"/>
    <w:rsid w:val="692F3A88"/>
    <w:rsid w:val="6933DD15"/>
    <w:rsid w:val="6936A759"/>
    <w:rsid w:val="69374122"/>
    <w:rsid w:val="693C854D"/>
    <w:rsid w:val="6940DEB3"/>
    <w:rsid w:val="6943F98C"/>
    <w:rsid w:val="69477A11"/>
    <w:rsid w:val="69484F85"/>
    <w:rsid w:val="694B3FF7"/>
    <w:rsid w:val="694D9860"/>
    <w:rsid w:val="69662307"/>
    <w:rsid w:val="696AEC6F"/>
    <w:rsid w:val="696E4D2C"/>
    <w:rsid w:val="6971A9A2"/>
    <w:rsid w:val="6972B439"/>
    <w:rsid w:val="697CCC10"/>
    <w:rsid w:val="697FA5B1"/>
    <w:rsid w:val="697FAC94"/>
    <w:rsid w:val="697FF3FE"/>
    <w:rsid w:val="6986B311"/>
    <w:rsid w:val="69A4328F"/>
    <w:rsid w:val="69B00EC1"/>
    <w:rsid w:val="69B06BAC"/>
    <w:rsid w:val="69B090BC"/>
    <w:rsid w:val="69B8E187"/>
    <w:rsid w:val="69C240B1"/>
    <w:rsid w:val="69CA53EE"/>
    <w:rsid w:val="69CC6368"/>
    <w:rsid w:val="69D10171"/>
    <w:rsid w:val="69D72676"/>
    <w:rsid w:val="69EE0FDA"/>
    <w:rsid w:val="69EF68FF"/>
    <w:rsid w:val="69F4B115"/>
    <w:rsid w:val="6A000CC1"/>
    <w:rsid w:val="6A0815E8"/>
    <w:rsid w:val="6A0F116D"/>
    <w:rsid w:val="6A100679"/>
    <w:rsid w:val="6A144B53"/>
    <w:rsid w:val="6A1D693F"/>
    <w:rsid w:val="6A28282C"/>
    <w:rsid w:val="6A2B031C"/>
    <w:rsid w:val="6A2C050E"/>
    <w:rsid w:val="6A311AC1"/>
    <w:rsid w:val="6A3EA3F3"/>
    <w:rsid w:val="6A4023C4"/>
    <w:rsid w:val="6A405BD4"/>
    <w:rsid w:val="6A43472C"/>
    <w:rsid w:val="6A4877B3"/>
    <w:rsid w:val="6A4CA04E"/>
    <w:rsid w:val="6A4F3214"/>
    <w:rsid w:val="6A680543"/>
    <w:rsid w:val="6A68EB26"/>
    <w:rsid w:val="6A6C9C0D"/>
    <w:rsid w:val="6A6D92CE"/>
    <w:rsid w:val="6A754563"/>
    <w:rsid w:val="6A768761"/>
    <w:rsid w:val="6A7C49C3"/>
    <w:rsid w:val="6A7DF91D"/>
    <w:rsid w:val="6A7F01FF"/>
    <w:rsid w:val="6A813D35"/>
    <w:rsid w:val="6A8837ED"/>
    <w:rsid w:val="6A941639"/>
    <w:rsid w:val="6A9C9DEA"/>
    <w:rsid w:val="6A9E19DF"/>
    <w:rsid w:val="6AA0C0F8"/>
    <w:rsid w:val="6AAFAEE8"/>
    <w:rsid w:val="6AB146FC"/>
    <w:rsid w:val="6AB3B248"/>
    <w:rsid w:val="6AB81DA6"/>
    <w:rsid w:val="6ABF6E2A"/>
    <w:rsid w:val="6AC02621"/>
    <w:rsid w:val="6AC10FFA"/>
    <w:rsid w:val="6AC3E17E"/>
    <w:rsid w:val="6ACE8392"/>
    <w:rsid w:val="6AD64E34"/>
    <w:rsid w:val="6ADD4E12"/>
    <w:rsid w:val="6ADD9D21"/>
    <w:rsid w:val="6ADDE964"/>
    <w:rsid w:val="6AED2401"/>
    <w:rsid w:val="6AFBA34C"/>
    <w:rsid w:val="6AFF8B43"/>
    <w:rsid w:val="6B00180E"/>
    <w:rsid w:val="6B0350D2"/>
    <w:rsid w:val="6B04307F"/>
    <w:rsid w:val="6B05E89F"/>
    <w:rsid w:val="6B0AB38C"/>
    <w:rsid w:val="6B0B0B32"/>
    <w:rsid w:val="6B103D14"/>
    <w:rsid w:val="6B11C3E2"/>
    <w:rsid w:val="6B1471A3"/>
    <w:rsid w:val="6B1626DE"/>
    <w:rsid w:val="6B2135A4"/>
    <w:rsid w:val="6B255C7C"/>
    <w:rsid w:val="6B25F52D"/>
    <w:rsid w:val="6B2D6EE9"/>
    <w:rsid w:val="6B303AB1"/>
    <w:rsid w:val="6B329BE7"/>
    <w:rsid w:val="6B36DFC6"/>
    <w:rsid w:val="6B3DA3A8"/>
    <w:rsid w:val="6B3F0992"/>
    <w:rsid w:val="6B3F51F3"/>
    <w:rsid w:val="6B46190B"/>
    <w:rsid w:val="6B4C8D75"/>
    <w:rsid w:val="6B4DC4F8"/>
    <w:rsid w:val="6B50A9F2"/>
    <w:rsid w:val="6B563A1C"/>
    <w:rsid w:val="6B5B5DE8"/>
    <w:rsid w:val="6B656A03"/>
    <w:rsid w:val="6B68F96D"/>
    <w:rsid w:val="6B73179D"/>
    <w:rsid w:val="6B89810A"/>
    <w:rsid w:val="6B8990E8"/>
    <w:rsid w:val="6B97FB53"/>
    <w:rsid w:val="6B98FD29"/>
    <w:rsid w:val="6BABE906"/>
    <w:rsid w:val="6BBBCB4C"/>
    <w:rsid w:val="6BC37C98"/>
    <w:rsid w:val="6BC55EB4"/>
    <w:rsid w:val="6BC5FCBC"/>
    <w:rsid w:val="6BD66DBB"/>
    <w:rsid w:val="6BDAD893"/>
    <w:rsid w:val="6BDFF3F8"/>
    <w:rsid w:val="6BED0CF8"/>
    <w:rsid w:val="6BF1F1AC"/>
    <w:rsid w:val="6BFCE384"/>
    <w:rsid w:val="6BFFA481"/>
    <w:rsid w:val="6C0B0BCD"/>
    <w:rsid w:val="6C0F2843"/>
    <w:rsid w:val="6C1181EB"/>
    <w:rsid w:val="6C1536ED"/>
    <w:rsid w:val="6C192AC8"/>
    <w:rsid w:val="6C1D53DE"/>
    <w:rsid w:val="6C21FE82"/>
    <w:rsid w:val="6C233C20"/>
    <w:rsid w:val="6C2ED0CF"/>
    <w:rsid w:val="6C349A27"/>
    <w:rsid w:val="6C363AB8"/>
    <w:rsid w:val="6C37407B"/>
    <w:rsid w:val="6C398A74"/>
    <w:rsid w:val="6C4801ED"/>
    <w:rsid w:val="6C4A202D"/>
    <w:rsid w:val="6C53665D"/>
    <w:rsid w:val="6C54E458"/>
    <w:rsid w:val="6C58544D"/>
    <w:rsid w:val="6C5D97A4"/>
    <w:rsid w:val="6C60049F"/>
    <w:rsid w:val="6C67561E"/>
    <w:rsid w:val="6C7069DA"/>
    <w:rsid w:val="6C7112DB"/>
    <w:rsid w:val="6C732425"/>
    <w:rsid w:val="6C7910DC"/>
    <w:rsid w:val="6C8037BE"/>
    <w:rsid w:val="6C83F1D1"/>
    <w:rsid w:val="6C854F2A"/>
    <w:rsid w:val="6C8E5E2F"/>
    <w:rsid w:val="6C8E5F43"/>
    <w:rsid w:val="6C97600D"/>
    <w:rsid w:val="6C9A05AD"/>
    <w:rsid w:val="6C9BC84D"/>
    <w:rsid w:val="6C9FA0DC"/>
    <w:rsid w:val="6CA28261"/>
    <w:rsid w:val="6CA786A7"/>
    <w:rsid w:val="6CA8CD14"/>
    <w:rsid w:val="6CB70970"/>
    <w:rsid w:val="6CB90748"/>
    <w:rsid w:val="6CBF1FD8"/>
    <w:rsid w:val="6CC3006F"/>
    <w:rsid w:val="6CC42937"/>
    <w:rsid w:val="6CC4D365"/>
    <w:rsid w:val="6CCCDB68"/>
    <w:rsid w:val="6CD000A1"/>
    <w:rsid w:val="6CDB230B"/>
    <w:rsid w:val="6CE1C162"/>
    <w:rsid w:val="6CE66317"/>
    <w:rsid w:val="6CE678A5"/>
    <w:rsid w:val="6CF1A343"/>
    <w:rsid w:val="6CF2513F"/>
    <w:rsid w:val="6CFABBA0"/>
    <w:rsid w:val="6CFEFA67"/>
    <w:rsid w:val="6D065779"/>
    <w:rsid w:val="6D07BF64"/>
    <w:rsid w:val="6D0F1341"/>
    <w:rsid w:val="6D10ED92"/>
    <w:rsid w:val="6D1440BE"/>
    <w:rsid w:val="6D15D007"/>
    <w:rsid w:val="6D1C76C2"/>
    <w:rsid w:val="6D1D8BBD"/>
    <w:rsid w:val="6D1FE100"/>
    <w:rsid w:val="6D232C09"/>
    <w:rsid w:val="6D2946C4"/>
    <w:rsid w:val="6D295F0A"/>
    <w:rsid w:val="6D2FD016"/>
    <w:rsid w:val="6D352B51"/>
    <w:rsid w:val="6D459D1E"/>
    <w:rsid w:val="6D46F4F5"/>
    <w:rsid w:val="6D470F91"/>
    <w:rsid w:val="6D479429"/>
    <w:rsid w:val="6D5F1349"/>
    <w:rsid w:val="6D693111"/>
    <w:rsid w:val="6D6A30F9"/>
    <w:rsid w:val="6D6AC833"/>
    <w:rsid w:val="6D6D517E"/>
    <w:rsid w:val="6D6D6F56"/>
    <w:rsid w:val="6D7843B0"/>
    <w:rsid w:val="6D799F44"/>
    <w:rsid w:val="6D803811"/>
    <w:rsid w:val="6D872643"/>
    <w:rsid w:val="6D8A6392"/>
    <w:rsid w:val="6D8E2A42"/>
    <w:rsid w:val="6D8F5897"/>
    <w:rsid w:val="6D902503"/>
    <w:rsid w:val="6D910248"/>
    <w:rsid w:val="6D943DE1"/>
    <w:rsid w:val="6D9513FF"/>
    <w:rsid w:val="6D9FB3F2"/>
    <w:rsid w:val="6DA1318F"/>
    <w:rsid w:val="6DA8BA1A"/>
    <w:rsid w:val="6DABFFC5"/>
    <w:rsid w:val="6DAC355D"/>
    <w:rsid w:val="6DAEBE30"/>
    <w:rsid w:val="6DB3B0E6"/>
    <w:rsid w:val="6DBC64A0"/>
    <w:rsid w:val="6DC2333C"/>
    <w:rsid w:val="6DC2B579"/>
    <w:rsid w:val="6DD849CA"/>
    <w:rsid w:val="6DD8590E"/>
    <w:rsid w:val="6DDB7ECC"/>
    <w:rsid w:val="6DDE4065"/>
    <w:rsid w:val="6DE083D0"/>
    <w:rsid w:val="6DEB772B"/>
    <w:rsid w:val="6DF497D3"/>
    <w:rsid w:val="6DFA0F5C"/>
    <w:rsid w:val="6DFB0C52"/>
    <w:rsid w:val="6DFB946E"/>
    <w:rsid w:val="6DFBE597"/>
    <w:rsid w:val="6DFC6CB1"/>
    <w:rsid w:val="6DFFAD21"/>
    <w:rsid w:val="6E11161A"/>
    <w:rsid w:val="6E1BF3BE"/>
    <w:rsid w:val="6E1D1190"/>
    <w:rsid w:val="6E1E8C81"/>
    <w:rsid w:val="6E1EBEDB"/>
    <w:rsid w:val="6E2C9870"/>
    <w:rsid w:val="6E39F11D"/>
    <w:rsid w:val="6E4B47EB"/>
    <w:rsid w:val="6E4F11B1"/>
    <w:rsid w:val="6E50FDD9"/>
    <w:rsid w:val="6E510A71"/>
    <w:rsid w:val="6E5A5843"/>
    <w:rsid w:val="6E5CC20D"/>
    <w:rsid w:val="6E5FA770"/>
    <w:rsid w:val="6E609CA3"/>
    <w:rsid w:val="6E6A8CDA"/>
    <w:rsid w:val="6E798496"/>
    <w:rsid w:val="6E87CA18"/>
    <w:rsid w:val="6E91FEA0"/>
    <w:rsid w:val="6E98F6F4"/>
    <w:rsid w:val="6E9B2A77"/>
    <w:rsid w:val="6EABA8C9"/>
    <w:rsid w:val="6EABC685"/>
    <w:rsid w:val="6EAF82DA"/>
    <w:rsid w:val="6EB51A78"/>
    <w:rsid w:val="6EB59FAD"/>
    <w:rsid w:val="6EBCDE79"/>
    <w:rsid w:val="6EBF4455"/>
    <w:rsid w:val="6EC3F3B3"/>
    <w:rsid w:val="6EC48EB1"/>
    <w:rsid w:val="6EC57A09"/>
    <w:rsid w:val="6EC58649"/>
    <w:rsid w:val="6ED3A1F3"/>
    <w:rsid w:val="6EDA231A"/>
    <w:rsid w:val="6EE7B5CC"/>
    <w:rsid w:val="6EEF2746"/>
    <w:rsid w:val="6EF276BA"/>
    <w:rsid w:val="6EFFD1A0"/>
    <w:rsid w:val="6F0BD6F7"/>
    <w:rsid w:val="6F16FD67"/>
    <w:rsid w:val="6F1825C4"/>
    <w:rsid w:val="6F1DD6A8"/>
    <w:rsid w:val="6F32283C"/>
    <w:rsid w:val="6F496061"/>
    <w:rsid w:val="6F537AFD"/>
    <w:rsid w:val="6F538613"/>
    <w:rsid w:val="6F5449B0"/>
    <w:rsid w:val="6F54CDBD"/>
    <w:rsid w:val="6F59222C"/>
    <w:rsid w:val="6F5BA298"/>
    <w:rsid w:val="6F6124A7"/>
    <w:rsid w:val="6F638C6B"/>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30524"/>
    <w:rsid w:val="6FA5AD0B"/>
    <w:rsid w:val="6FAEC85D"/>
    <w:rsid w:val="6FB345FD"/>
    <w:rsid w:val="6FB5E675"/>
    <w:rsid w:val="6FBB110E"/>
    <w:rsid w:val="6FC01B76"/>
    <w:rsid w:val="6FC81A46"/>
    <w:rsid w:val="6FC9E801"/>
    <w:rsid w:val="6FDA50B0"/>
    <w:rsid w:val="6FE43111"/>
    <w:rsid w:val="6FE69061"/>
    <w:rsid w:val="6FEEAC35"/>
    <w:rsid w:val="6FEF36D5"/>
    <w:rsid w:val="6FFA247B"/>
    <w:rsid w:val="70083023"/>
    <w:rsid w:val="70141405"/>
    <w:rsid w:val="7014A4C6"/>
    <w:rsid w:val="7019C0D7"/>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6DB2"/>
    <w:rsid w:val="708D938D"/>
    <w:rsid w:val="7093D9A1"/>
    <w:rsid w:val="70A072F9"/>
    <w:rsid w:val="70A420B2"/>
    <w:rsid w:val="70A7D758"/>
    <w:rsid w:val="70AD15C6"/>
    <w:rsid w:val="70B545F9"/>
    <w:rsid w:val="70C17E3F"/>
    <w:rsid w:val="70C43F52"/>
    <w:rsid w:val="70DE7C40"/>
    <w:rsid w:val="70DFE6C5"/>
    <w:rsid w:val="70DFF56E"/>
    <w:rsid w:val="70E6B4A1"/>
    <w:rsid w:val="70F0A88E"/>
    <w:rsid w:val="70F28D03"/>
    <w:rsid w:val="70F70A50"/>
    <w:rsid w:val="70FD01FF"/>
    <w:rsid w:val="71015B66"/>
    <w:rsid w:val="71047EDD"/>
    <w:rsid w:val="710DD335"/>
    <w:rsid w:val="71183797"/>
    <w:rsid w:val="711992F1"/>
    <w:rsid w:val="711D08C9"/>
    <w:rsid w:val="712969F8"/>
    <w:rsid w:val="71324EBE"/>
    <w:rsid w:val="7135B2F1"/>
    <w:rsid w:val="71369E89"/>
    <w:rsid w:val="713A4F8E"/>
    <w:rsid w:val="713BDE0C"/>
    <w:rsid w:val="71409A60"/>
    <w:rsid w:val="71454289"/>
    <w:rsid w:val="714A11F4"/>
    <w:rsid w:val="714F3EC8"/>
    <w:rsid w:val="71513A57"/>
    <w:rsid w:val="715218A7"/>
    <w:rsid w:val="7158C727"/>
    <w:rsid w:val="715EB00D"/>
    <w:rsid w:val="716049F5"/>
    <w:rsid w:val="7166562F"/>
    <w:rsid w:val="716E8942"/>
    <w:rsid w:val="717004FA"/>
    <w:rsid w:val="71737A9D"/>
    <w:rsid w:val="71741C53"/>
    <w:rsid w:val="71776C6D"/>
    <w:rsid w:val="718631BD"/>
    <w:rsid w:val="71872FE1"/>
    <w:rsid w:val="718CCA35"/>
    <w:rsid w:val="71A33B59"/>
    <w:rsid w:val="71A48179"/>
    <w:rsid w:val="71A7CD99"/>
    <w:rsid w:val="71B47EE9"/>
    <w:rsid w:val="71B91100"/>
    <w:rsid w:val="71BF27D9"/>
    <w:rsid w:val="71C2878E"/>
    <w:rsid w:val="71C38FEB"/>
    <w:rsid w:val="71D5C257"/>
    <w:rsid w:val="71D68358"/>
    <w:rsid w:val="71D68CF6"/>
    <w:rsid w:val="71D83AEC"/>
    <w:rsid w:val="71DA7F47"/>
    <w:rsid w:val="71DD8095"/>
    <w:rsid w:val="71DDBC48"/>
    <w:rsid w:val="71E595AE"/>
    <w:rsid w:val="71EE07C3"/>
    <w:rsid w:val="71F39E0F"/>
    <w:rsid w:val="71F51DBC"/>
    <w:rsid w:val="71F6A8BA"/>
    <w:rsid w:val="71FDBC6A"/>
    <w:rsid w:val="7206B944"/>
    <w:rsid w:val="7208525E"/>
    <w:rsid w:val="720F6812"/>
    <w:rsid w:val="72178178"/>
    <w:rsid w:val="722004E2"/>
    <w:rsid w:val="7226278E"/>
    <w:rsid w:val="723974B0"/>
    <w:rsid w:val="723AD251"/>
    <w:rsid w:val="723DC87A"/>
    <w:rsid w:val="72454995"/>
    <w:rsid w:val="724839D1"/>
    <w:rsid w:val="7252CFE7"/>
    <w:rsid w:val="726D761A"/>
    <w:rsid w:val="7271A962"/>
    <w:rsid w:val="727AC792"/>
    <w:rsid w:val="727F8F6E"/>
    <w:rsid w:val="7282106E"/>
    <w:rsid w:val="72835DD8"/>
    <w:rsid w:val="7283CBEC"/>
    <w:rsid w:val="7284078E"/>
    <w:rsid w:val="72891BC6"/>
    <w:rsid w:val="728FCFBC"/>
    <w:rsid w:val="729E5EC2"/>
    <w:rsid w:val="729E90D9"/>
    <w:rsid w:val="72A009F5"/>
    <w:rsid w:val="72A4AD33"/>
    <w:rsid w:val="72A4EF62"/>
    <w:rsid w:val="72A98128"/>
    <w:rsid w:val="72AC6016"/>
    <w:rsid w:val="72ACFFF3"/>
    <w:rsid w:val="72B223D5"/>
    <w:rsid w:val="72B99975"/>
    <w:rsid w:val="72CB4977"/>
    <w:rsid w:val="72D0DAB1"/>
    <w:rsid w:val="72D3392C"/>
    <w:rsid w:val="72D5359C"/>
    <w:rsid w:val="72D93A36"/>
    <w:rsid w:val="72DF03FA"/>
    <w:rsid w:val="72F92C38"/>
    <w:rsid w:val="7303D4A1"/>
    <w:rsid w:val="7317615B"/>
    <w:rsid w:val="731A3599"/>
    <w:rsid w:val="7327632B"/>
    <w:rsid w:val="7327AABE"/>
    <w:rsid w:val="7331D7CE"/>
    <w:rsid w:val="7333E239"/>
    <w:rsid w:val="7339DC00"/>
    <w:rsid w:val="733C470D"/>
    <w:rsid w:val="733C6AC4"/>
    <w:rsid w:val="733F1049"/>
    <w:rsid w:val="734782A4"/>
    <w:rsid w:val="734C380A"/>
    <w:rsid w:val="734EB17D"/>
    <w:rsid w:val="734F1979"/>
    <w:rsid w:val="73505660"/>
    <w:rsid w:val="7351F094"/>
    <w:rsid w:val="73548945"/>
    <w:rsid w:val="73588D8E"/>
    <w:rsid w:val="7359AFDB"/>
    <w:rsid w:val="735DB077"/>
    <w:rsid w:val="736506BB"/>
    <w:rsid w:val="73665306"/>
    <w:rsid w:val="736D6109"/>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BE2B81"/>
    <w:rsid w:val="73C796FB"/>
    <w:rsid w:val="73C8FFBC"/>
    <w:rsid w:val="73C91DC2"/>
    <w:rsid w:val="73CC4606"/>
    <w:rsid w:val="73DCDD90"/>
    <w:rsid w:val="73E25560"/>
    <w:rsid w:val="73EC8416"/>
    <w:rsid w:val="73F77AD1"/>
    <w:rsid w:val="73FE258E"/>
    <w:rsid w:val="73FF90AB"/>
    <w:rsid w:val="742BC3E1"/>
    <w:rsid w:val="742F1947"/>
    <w:rsid w:val="744BADC1"/>
    <w:rsid w:val="7457581C"/>
    <w:rsid w:val="745EB0A2"/>
    <w:rsid w:val="74604767"/>
    <w:rsid w:val="7461CB38"/>
    <w:rsid w:val="74635025"/>
    <w:rsid w:val="74667789"/>
    <w:rsid w:val="746C64D9"/>
    <w:rsid w:val="7471E756"/>
    <w:rsid w:val="7474E8BF"/>
    <w:rsid w:val="74805197"/>
    <w:rsid w:val="748593D0"/>
    <w:rsid w:val="748A7DE6"/>
    <w:rsid w:val="748AC7FF"/>
    <w:rsid w:val="749171C3"/>
    <w:rsid w:val="7496BF97"/>
    <w:rsid w:val="74995F6B"/>
    <w:rsid w:val="7499F6DC"/>
    <w:rsid w:val="74A2BFD1"/>
    <w:rsid w:val="74A3600B"/>
    <w:rsid w:val="74A4D466"/>
    <w:rsid w:val="74A78D40"/>
    <w:rsid w:val="74A92850"/>
    <w:rsid w:val="74A9337E"/>
    <w:rsid w:val="74AA5459"/>
    <w:rsid w:val="74AAA1AE"/>
    <w:rsid w:val="74AED168"/>
    <w:rsid w:val="74B8F4F5"/>
    <w:rsid w:val="74B9F2BD"/>
    <w:rsid w:val="74C6423C"/>
    <w:rsid w:val="74E2F8F5"/>
    <w:rsid w:val="74E4543D"/>
    <w:rsid w:val="74E5154D"/>
    <w:rsid w:val="74ED7AF0"/>
    <w:rsid w:val="74F5A4C2"/>
    <w:rsid w:val="74F5F38C"/>
    <w:rsid w:val="74F667C6"/>
    <w:rsid w:val="74FAE4A5"/>
    <w:rsid w:val="74FCD18B"/>
    <w:rsid w:val="750605D3"/>
    <w:rsid w:val="750F98AD"/>
    <w:rsid w:val="750FE6F1"/>
    <w:rsid w:val="75123F34"/>
    <w:rsid w:val="751CE159"/>
    <w:rsid w:val="752651AB"/>
    <w:rsid w:val="752892CC"/>
    <w:rsid w:val="752BC09F"/>
    <w:rsid w:val="752BC9FB"/>
    <w:rsid w:val="75394CE6"/>
    <w:rsid w:val="753A295A"/>
    <w:rsid w:val="753E5D84"/>
    <w:rsid w:val="753FE55F"/>
    <w:rsid w:val="754153C2"/>
    <w:rsid w:val="75436610"/>
    <w:rsid w:val="754BE90B"/>
    <w:rsid w:val="754EDA2E"/>
    <w:rsid w:val="755114B0"/>
    <w:rsid w:val="7553FC80"/>
    <w:rsid w:val="7554DDAB"/>
    <w:rsid w:val="755A93D6"/>
    <w:rsid w:val="75650352"/>
    <w:rsid w:val="75662C35"/>
    <w:rsid w:val="7572DBE6"/>
    <w:rsid w:val="757A82C6"/>
    <w:rsid w:val="757F0F48"/>
    <w:rsid w:val="758C6F3E"/>
    <w:rsid w:val="758D7E7E"/>
    <w:rsid w:val="758E350B"/>
    <w:rsid w:val="7591C6D9"/>
    <w:rsid w:val="7598A84E"/>
    <w:rsid w:val="759D6880"/>
    <w:rsid w:val="75A0C955"/>
    <w:rsid w:val="75A220C4"/>
    <w:rsid w:val="75A4B55D"/>
    <w:rsid w:val="75ADBE09"/>
    <w:rsid w:val="75B4CE43"/>
    <w:rsid w:val="75BE3869"/>
    <w:rsid w:val="75BECBA6"/>
    <w:rsid w:val="75C4DB75"/>
    <w:rsid w:val="75CC8EFE"/>
    <w:rsid w:val="75D8E762"/>
    <w:rsid w:val="75DB1BF1"/>
    <w:rsid w:val="75E19E70"/>
    <w:rsid w:val="75E34405"/>
    <w:rsid w:val="75F214A6"/>
    <w:rsid w:val="75F5A529"/>
    <w:rsid w:val="7602A41A"/>
    <w:rsid w:val="76092B06"/>
    <w:rsid w:val="7626B97B"/>
    <w:rsid w:val="76284CD5"/>
    <w:rsid w:val="7628A242"/>
    <w:rsid w:val="762B0E40"/>
    <w:rsid w:val="762B7615"/>
    <w:rsid w:val="7630F0BD"/>
    <w:rsid w:val="7634BE1A"/>
    <w:rsid w:val="7636166C"/>
    <w:rsid w:val="763C3CD7"/>
    <w:rsid w:val="764304F6"/>
    <w:rsid w:val="7648755F"/>
    <w:rsid w:val="7652B24F"/>
    <w:rsid w:val="765E0309"/>
    <w:rsid w:val="7660D0DE"/>
    <w:rsid w:val="76613EE9"/>
    <w:rsid w:val="7661E9C2"/>
    <w:rsid w:val="766D90CE"/>
    <w:rsid w:val="76705CF7"/>
    <w:rsid w:val="767B2A79"/>
    <w:rsid w:val="76802EC2"/>
    <w:rsid w:val="768403E5"/>
    <w:rsid w:val="768447F2"/>
    <w:rsid w:val="768A9042"/>
    <w:rsid w:val="769301FD"/>
    <w:rsid w:val="76989CFD"/>
    <w:rsid w:val="769C6993"/>
    <w:rsid w:val="76A39F65"/>
    <w:rsid w:val="76A9148D"/>
    <w:rsid w:val="76ABACEF"/>
    <w:rsid w:val="76AE54F1"/>
    <w:rsid w:val="76AFBF46"/>
    <w:rsid w:val="76B47E76"/>
    <w:rsid w:val="76BBFB74"/>
    <w:rsid w:val="76BD2BB3"/>
    <w:rsid w:val="76C084F0"/>
    <w:rsid w:val="76CB7A6D"/>
    <w:rsid w:val="76D77E37"/>
    <w:rsid w:val="76D9FC8C"/>
    <w:rsid w:val="76DC67E3"/>
    <w:rsid w:val="76E3019C"/>
    <w:rsid w:val="76FA63EE"/>
    <w:rsid w:val="7704CA4E"/>
    <w:rsid w:val="770E304C"/>
    <w:rsid w:val="77120F5F"/>
    <w:rsid w:val="771D6D50"/>
    <w:rsid w:val="771FF4EF"/>
    <w:rsid w:val="7721DF39"/>
    <w:rsid w:val="77223317"/>
    <w:rsid w:val="7723DF8C"/>
    <w:rsid w:val="77283239"/>
    <w:rsid w:val="7729669D"/>
    <w:rsid w:val="774AC29D"/>
    <w:rsid w:val="775AB57B"/>
    <w:rsid w:val="776286E1"/>
    <w:rsid w:val="776ECE70"/>
    <w:rsid w:val="776F5B9D"/>
    <w:rsid w:val="77756F36"/>
    <w:rsid w:val="777CFB09"/>
    <w:rsid w:val="7782E400"/>
    <w:rsid w:val="778A1995"/>
    <w:rsid w:val="778C26B7"/>
    <w:rsid w:val="7793B6C4"/>
    <w:rsid w:val="77940CC8"/>
    <w:rsid w:val="779DB017"/>
    <w:rsid w:val="779E28E1"/>
    <w:rsid w:val="77A343E5"/>
    <w:rsid w:val="77A6DB5E"/>
    <w:rsid w:val="77A9C0F0"/>
    <w:rsid w:val="77AC3FB5"/>
    <w:rsid w:val="77AC8A43"/>
    <w:rsid w:val="77B4055B"/>
    <w:rsid w:val="77B4B826"/>
    <w:rsid w:val="77B7D9E2"/>
    <w:rsid w:val="77BD5BBD"/>
    <w:rsid w:val="77C9F831"/>
    <w:rsid w:val="77DEA546"/>
    <w:rsid w:val="77DF5220"/>
    <w:rsid w:val="77DF9A35"/>
    <w:rsid w:val="77E37D61"/>
    <w:rsid w:val="77E66E1A"/>
    <w:rsid w:val="77EAAAE4"/>
    <w:rsid w:val="77F7C443"/>
    <w:rsid w:val="77FE76A7"/>
    <w:rsid w:val="77FEEC1B"/>
    <w:rsid w:val="7802BDA9"/>
    <w:rsid w:val="7803F04C"/>
    <w:rsid w:val="780F48FF"/>
    <w:rsid w:val="781F7830"/>
    <w:rsid w:val="7824C997"/>
    <w:rsid w:val="783370F5"/>
    <w:rsid w:val="783F998F"/>
    <w:rsid w:val="784D365D"/>
    <w:rsid w:val="7856E464"/>
    <w:rsid w:val="785C364B"/>
    <w:rsid w:val="786699F8"/>
    <w:rsid w:val="78685104"/>
    <w:rsid w:val="7868C8C9"/>
    <w:rsid w:val="78694E55"/>
    <w:rsid w:val="7869BF18"/>
    <w:rsid w:val="786A15F6"/>
    <w:rsid w:val="786B6B74"/>
    <w:rsid w:val="786E689B"/>
    <w:rsid w:val="787AC146"/>
    <w:rsid w:val="7885A903"/>
    <w:rsid w:val="788A2912"/>
    <w:rsid w:val="788E1626"/>
    <w:rsid w:val="7893DBA4"/>
    <w:rsid w:val="789552BD"/>
    <w:rsid w:val="789D458A"/>
    <w:rsid w:val="78A051C4"/>
    <w:rsid w:val="78A21090"/>
    <w:rsid w:val="78A28596"/>
    <w:rsid w:val="78A51738"/>
    <w:rsid w:val="78AA5AE1"/>
    <w:rsid w:val="78B8B076"/>
    <w:rsid w:val="78BA039C"/>
    <w:rsid w:val="78CD8AFF"/>
    <w:rsid w:val="78D13552"/>
    <w:rsid w:val="78D3B675"/>
    <w:rsid w:val="78D5365F"/>
    <w:rsid w:val="78DA27D3"/>
    <w:rsid w:val="78E43501"/>
    <w:rsid w:val="78EC9C08"/>
    <w:rsid w:val="78ED8E31"/>
    <w:rsid w:val="78F64841"/>
    <w:rsid w:val="78F777F8"/>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6DE3F0"/>
    <w:rsid w:val="7976441C"/>
    <w:rsid w:val="7978259E"/>
    <w:rsid w:val="797F3B6A"/>
    <w:rsid w:val="798BC72E"/>
    <w:rsid w:val="79922BA0"/>
    <w:rsid w:val="799867E7"/>
    <w:rsid w:val="79A23E9A"/>
    <w:rsid w:val="79A2626A"/>
    <w:rsid w:val="79A29A2E"/>
    <w:rsid w:val="79A5C713"/>
    <w:rsid w:val="79A87695"/>
    <w:rsid w:val="79A9C641"/>
    <w:rsid w:val="79AD7C93"/>
    <w:rsid w:val="79B6BBB5"/>
    <w:rsid w:val="79B861C5"/>
    <w:rsid w:val="79B91F5D"/>
    <w:rsid w:val="79BBF40A"/>
    <w:rsid w:val="79BC18CE"/>
    <w:rsid w:val="79BD3B2F"/>
    <w:rsid w:val="79BF0C1D"/>
    <w:rsid w:val="79C0FB92"/>
    <w:rsid w:val="79C7573C"/>
    <w:rsid w:val="79CE1CA1"/>
    <w:rsid w:val="79D1617B"/>
    <w:rsid w:val="79DD00E0"/>
    <w:rsid w:val="79F2AB8D"/>
    <w:rsid w:val="79F63668"/>
    <w:rsid w:val="79F6399B"/>
    <w:rsid w:val="79FA7580"/>
    <w:rsid w:val="79FFE6FB"/>
    <w:rsid w:val="7A011F03"/>
    <w:rsid w:val="7A02E775"/>
    <w:rsid w:val="7A0438E0"/>
    <w:rsid w:val="7A04F729"/>
    <w:rsid w:val="7A0761D8"/>
    <w:rsid w:val="7A0819E4"/>
    <w:rsid w:val="7A0886E4"/>
    <w:rsid w:val="7A0C915A"/>
    <w:rsid w:val="7A114C4F"/>
    <w:rsid w:val="7A190338"/>
    <w:rsid w:val="7A1A8F1C"/>
    <w:rsid w:val="7A1FD77E"/>
    <w:rsid w:val="7A24D0B3"/>
    <w:rsid w:val="7A26B13F"/>
    <w:rsid w:val="7A2798C5"/>
    <w:rsid w:val="7A285504"/>
    <w:rsid w:val="7A287B7B"/>
    <w:rsid w:val="7A2A7424"/>
    <w:rsid w:val="7A2A7BCB"/>
    <w:rsid w:val="7A2E16F7"/>
    <w:rsid w:val="7A2F76D0"/>
    <w:rsid w:val="7A37FBA5"/>
    <w:rsid w:val="7A417A32"/>
    <w:rsid w:val="7A4CEFA0"/>
    <w:rsid w:val="7A51002A"/>
    <w:rsid w:val="7A519DB8"/>
    <w:rsid w:val="7A6436EE"/>
    <w:rsid w:val="7A653793"/>
    <w:rsid w:val="7A67EA28"/>
    <w:rsid w:val="7A685E8A"/>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520BE"/>
    <w:rsid w:val="7AE592D9"/>
    <w:rsid w:val="7AE6A337"/>
    <w:rsid w:val="7AE90A21"/>
    <w:rsid w:val="7AEE0773"/>
    <w:rsid w:val="7AF65049"/>
    <w:rsid w:val="7AF6DF08"/>
    <w:rsid w:val="7AF776A4"/>
    <w:rsid w:val="7AFDF84A"/>
    <w:rsid w:val="7B005CB4"/>
    <w:rsid w:val="7B018E6F"/>
    <w:rsid w:val="7B092B37"/>
    <w:rsid w:val="7B1FC069"/>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87FB2C"/>
    <w:rsid w:val="7B947E0A"/>
    <w:rsid w:val="7B9958A1"/>
    <w:rsid w:val="7BA6B377"/>
    <w:rsid w:val="7BAA394E"/>
    <w:rsid w:val="7BB26599"/>
    <w:rsid w:val="7BB29AC9"/>
    <w:rsid w:val="7BBBE9CA"/>
    <w:rsid w:val="7BC1AFF6"/>
    <w:rsid w:val="7BC2CA93"/>
    <w:rsid w:val="7BC6DD4C"/>
    <w:rsid w:val="7BC7F477"/>
    <w:rsid w:val="7BCCBA98"/>
    <w:rsid w:val="7BCE43D5"/>
    <w:rsid w:val="7BD92074"/>
    <w:rsid w:val="7BE288A4"/>
    <w:rsid w:val="7BE6539F"/>
    <w:rsid w:val="7BE6EC85"/>
    <w:rsid w:val="7BE90AA2"/>
    <w:rsid w:val="7BEE8808"/>
    <w:rsid w:val="7C093A47"/>
    <w:rsid w:val="7C123FCC"/>
    <w:rsid w:val="7C198B6D"/>
    <w:rsid w:val="7C2F73EF"/>
    <w:rsid w:val="7C320DF6"/>
    <w:rsid w:val="7C48DDDD"/>
    <w:rsid w:val="7C497769"/>
    <w:rsid w:val="7C4A5A3A"/>
    <w:rsid w:val="7C5084F5"/>
    <w:rsid w:val="7C52C4CA"/>
    <w:rsid w:val="7C541876"/>
    <w:rsid w:val="7C616EDF"/>
    <w:rsid w:val="7C626DA6"/>
    <w:rsid w:val="7C68DD88"/>
    <w:rsid w:val="7C73FBD3"/>
    <w:rsid w:val="7C84629A"/>
    <w:rsid w:val="7C8FA4E8"/>
    <w:rsid w:val="7C8FFC8E"/>
    <w:rsid w:val="7C9C91D6"/>
    <w:rsid w:val="7CA3FDF0"/>
    <w:rsid w:val="7CA51CA2"/>
    <w:rsid w:val="7CA72D10"/>
    <w:rsid w:val="7CA85B0A"/>
    <w:rsid w:val="7CAC788F"/>
    <w:rsid w:val="7CB733C5"/>
    <w:rsid w:val="7CBD992B"/>
    <w:rsid w:val="7CC2EC85"/>
    <w:rsid w:val="7CC43B7E"/>
    <w:rsid w:val="7CC71242"/>
    <w:rsid w:val="7CC7E4FA"/>
    <w:rsid w:val="7CC8AC90"/>
    <w:rsid w:val="7CCBBFE2"/>
    <w:rsid w:val="7CCECEE8"/>
    <w:rsid w:val="7CD2422F"/>
    <w:rsid w:val="7CD3E299"/>
    <w:rsid w:val="7CD4687C"/>
    <w:rsid w:val="7CD54FBE"/>
    <w:rsid w:val="7CDB59CB"/>
    <w:rsid w:val="7CDF5B49"/>
    <w:rsid w:val="7CE5D001"/>
    <w:rsid w:val="7CE8D745"/>
    <w:rsid w:val="7CF82A0C"/>
    <w:rsid w:val="7CF9E25F"/>
    <w:rsid w:val="7D0127A1"/>
    <w:rsid w:val="7D03E943"/>
    <w:rsid w:val="7D0632CC"/>
    <w:rsid w:val="7D0DE010"/>
    <w:rsid w:val="7D0EE1AC"/>
    <w:rsid w:val="7D11608A"/>
    <w:rsid w:val="7D11C470"/>
    <w:rsid w:val="7D12CB7E"/>
    <w:rsid w:val="7D17EC47"/>
    <w:rsid w:val="7D1935E9"/>
    <w:rsid w:val="7D2D14D5"/>
    <w:rsid w:val="7D35B82B"/>
    <w:rsid w:val="7D38BD33"/>
    <w:rsid w:val="7D3A6C5D"/>
    <w:rsid w:val="7D3F7E4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7B20A"/>
    <w:rsid w:val="7D794B5E"/>
    <w:rsid w:val="7D7A4B30"/>
    <w:rsid w:val="7D7B221F"/>
    <w:rsid w:val="7D8D9B0F"/>
    <w:rsid w:val="7D92524C"/>
    <w:rsid w:val="7D96C751"/>
    <w:rsid w:val="7DA0C677"/>
    <w:rsid w:val="7DAC63FB"/>
    <w:rsid w:val="7DB2058B"/>
    <w:rsid w:val="7DB81D61"/>
    <w:rsid w:val="7DC3E832"/>
    <w:rsid w:val="7DC8990E"/>
    <w:rsid w:val="7DC94F27"/>
    <w:rsid w:val="7DCC78C4"/>
    <w:rsid w:val="7DDAE55F"/>
    <w:rsid w:val="7DE4E879"/>
    <w:rsid w:val="7DE53869"/>
    <w:rsid w:val="7DEA55B8"/>
    <w:rsid w:val="7DEAF08C"/>
    <w:rsid w:val="7DEFFEDC"/>
    <w:rsid w:val="7DF5A099"/>
    <w:rsid w:val="7DF7C758"/>
    <w:rsid w:val="7DF9F21B"/>
    <w:rsid w:val="7E033F67"/>
    <w:rsid w:val="7E07DA1A"/>
    <w:rsid w:val="7E117B0C"/>
    <w:rsid w:val="7E13F66A"/>
    <w:rsid w:val="7E15C072"/>
    <w:rsid w:val="7E18F43E"/>
    <w:rsid w:val="7E1AD9C1"/>
    <w:rsid w:val="7E1CD7AE"/>
    <w:rsid w:val="7E2F9D62"/>
    <w:rsid w:val="7E302618"/>
    <w:rsid w:val="7E326E02"/>
    <w:rsid w:val="7E350464"/>
    <w:rsid w:val="7E391D5F"/>
    <w:rsid w:val="7E42FF75"/>
    <w:rsid w:val="7E45031D"/>
    <w:rsid w:val="7E4FA8EB"/>
    <w:rsid w:val="7E55CD2B"/>
    <w:rsid w:val="7E59DC4A"/>
    <w:rsid w:val="7E5B8426"/>
    <w:rsid w:val="7E5D807C"/>
    <w:rsid w:val="7E745C08"/>
    <w:rsid w:val="7E7C2272"/>
    <w:rsid w:val="7E7F8469"/>
    <w:rsid w:val="7E876F88"/>
    <w:rsid w:val="7E8A1B11"/>
    <w:rsid w:val="7E8D26FA"/>
    <w:rsid w:val="7E9C55E6"/>
    <w:rsid w:val="7E9F7CE4"/>
    <w:rsid w:val="7EA13751"/>
    <w:rsid w:val="7EA4F42D"/>
    <w:rsid w:val="7EB14BCD"/>
    <w:rsid w:val="7EB3D772"/>
    <w:rsid w:val="7EBA64F2"/>
    <w:rsid w:val="7EBAC0A1"/>
    <w:rsid w:val="7EBAF554"/>
    <w:rsid w:val="7EC00B14"/>
    <w:rsid w:val="7EC0651F"/>
    <w:rsid w:val="7ECBE4C9"/>
    <w:rsid w:val="7ED26757"/>
    <w:rsid w:val="7ED4CAA7"/>
    <w:rsid w:val="7EDC5AF7"/>
    <w:rsid w:val="7EE28AEC"/>
    <w:rsid w:val="7EE909B2"/>
    <w:rsid w:val="7EF9C7BF"/>
    <w:rsid w:val="7F014936"/>
    <w:rsid w:val="7F053D18"/>
    <w:rsid w:val="7F0B9E69"/>
    <w:rsid w:val="7F10C82D"/>
    <w:rsid w:val="7F18B354"/>
    <w:rsid w:val="7F1A0928"/>
    <w:rsid w:val="7F1C6D5E"/>
    <w:rsid w:val="7F1FB3E2"/>
    <w:rsid w:val="7F20324D"/>
    <w:rsid w:val="7F2136FE"/>
    <w:rsid w:val="7F24B33C"/>
    <w:rsid w:val="7F268C04"/>
    <w:rsid w:val="7F2BB278"/>
    <w:rsid w:val="7F2D6EC0"/>
    <w:rsid w:val="7F2DCA22"/>
    <w:rsid w:val="7F3E67BD"/>
    <w:rsid w:val="7F4508D1"/>
    <w:rsid w:val="7F46BF94"/>
    <w:rsid w:val="7F47CFA9"/>
    <w:rsid w:val="7F4ADF79"/>
    <w:rsid w:val="7F4D10FF"/>
    <w:rsid w:val="7F51A240"/>
    <w:rsid w:val="7F58AE92"/>
    <w:rsid w:val="7F5929AE"/>
    <w:rsid w:val="7F5988C7"/>
    <w:rsid w:val="7F5DD15F"/>
    <w:rsid w:val="7F637B1E"/>
    <w:rsid w:val="7F66D5F3"/>
    <w:rsid w:val="7F7711BF"/>
    <w:rsid w:val="7F846AE4"/>
    <w:rsid w:val="7F882CCF"/>
    <w:rsid w:val="7F9843E5"/>
    <w:rsid w:val="7F9F27E1"/>
    <w:rsid w:val="7F9F6247"/>
    <w:rsid w:val="7FA41B93"/>
    <w:rsid w:val="7FADFA13"/>
    <w:rsid w:val="7FB46B47"/>
    <w:rsid w:val="7FBA414F"/>
    <w:rsid w:val="7FC43CD1"/>
    <w:rsid w:val="7FC5377D"/>
    <w:rsid w:val="7FC864BB"/>
    <w:rsid w:val="7FD1716D"/>
    <w:rsid w:val="7FD58840"/>
    <w:rsid w:val="7FE58861"/>
    <w:rsid w:val="7FF1D989"/>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0308CB5-ABF6-4F89-AADF-0CB2FF310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character" w:customStyle="1" w:styleId="HeaderChar">
    <w:name w:val="Header Char"/>
    <w:basedOn w:val="DefaultParagraphFont"/>
    <w:link w:val="Header"/>
    <w:uiPriority w:val="99"/>
    <w:rsid w:val="00574301"/>
    <w:rPr>
      <w:rFonts w:ascii="Times New Roman" w:hAnsi="Times New Roman" w:cs="Times New Roman"/>
      <w:sz w:val="24"/>
      <w:lang w:val="fr-FR"/>
    </w:rPr>
  </w:style>
  <w:style w:type="character" w:customStyle="1" w:styleId="FooterChar">
    <w:name w:val="Footer Char"/>
    <w:basedOn w:val="DefaultParagraphFont"/>
    <w:link w:val="Footer"/>
    <w:uiPriority w:val="99"/>
    <w:rsid w:val="00574301"/>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7430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74301"/>
    <w:pPr>
      <w:spacing w:before="0"/>
      <w:jc w:val="right"/>
    </w:pPr>
    <w:rPr>
      <w:sz w:val="28"/>
    </w:rPr>
  </w:style>
  <w:style w:type="paragraph" w:customStyle="1" w:styleId="FooterSensitivity">
    <w:name w:val="Footer Sensitivity"/>
    <w:basedOn w:val="Normal"/>
    <w:rsid w:val="0057430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74301"/>
    <w:pPr>
      <w:tabs>
        <w:tab w:val="center" w:pos="4535"/>
        <w:tab w:val="right" w:pos="9071"/>
      </w:tabs>
      <w:spacing w:before="0"/>
    </w:pPr>
  </w:style>
  <w:style w:type="paragraph" w:customStyle="1" w:styleId="HeaderLandscape">
    <w:name w:val="HeaderLandscape"/>
    <w:basedOn w:val="Normal"/>
    <w:rsid w:val="00574301"/>
    <w:pPr>
      <w:tabs>
        <w:tab w:val="center" w:pos="7285"/>
        <w:tab w:val="right" w:pos="14003"/>
      </w:tabs>
      <w:spacing w:before="0"/>
    </w:pPr>
  </w:style>
  <w:style w:type="paragraph" w:styleId="Footer">
    <w:name w:val="footer"/>
    <w:basedOn w:val="Normal"/>
    <w:link w:val="FooterChar"/>
    <w:uiPriority w:val="99"/>
    <w:unhideWhenUsed/>
    <w:rsid w:val="0057430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7430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 w:id="2014528986">
      <w:bodyDiv w:val="1"/>
      <w:marLeft w:val="0"/>
      <w:marRight w:val="0"/>
      <w:marTop w:val="0"/>
      <w:marBottom w:val="0"/>
      <w:divBdr>
        <w:top w:val="none" w:sz="0" w:space="0" w:color="auto"/>
        <w:left w:val="none" w:sz="0" w:space="0" w:color="auto"/>
        <w:bottom w:val="none" w:sz="0" w:space="0" w:color="auto"/>
        <w:right w:val="none" w:sz="0" w:space="0" w:color="auto"/>
      </w:divBdr>
      <w:divsChild>
        <w:div w:id="12881229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a898ec2cb2cc5d995393b57596829421">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b828d0427a63670fdedcad903ccb6c11"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c789236-6f3d-4b09-86d0-e09cffd33a39}"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6c3bc29-9e11-4027-900b-c73633d7928a" xsi:nil="true"/>
    <lcf76f155ced4ddcb4097134ff3c332f xmlns="1700ab43-7395-48ff-866c-657c86ba7f4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6EC0A8A3-48D4-457F-81E6-9FA75667D8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e6c3bc29-9e11-4027-900b-c73633d7928a"/>
    <ds:schemaRef ds:uri="1700ab43-7395-48ff-866c-657c86ba7f4e"/>
  </ds:schemaRefs>
</ds:datastoreItem>
</file>

<file path=customXml/itemProps4.xml><?xml version="1.0" encoding="utf-8"?>
<ds:datastoreItem xmlns:ds="http://schemas.openxmlformats.org/officeDocument/2006/customXml" ds:itemID="{42A7D421-2B1B-438D-830D-E80A933A3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61</TotalTime>
  <Pages>7</Pages>
  <Words>2400</Words>
  <Characters>13683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43</cp:revision>
  <dcterms:created xsi:type="dcterms:W3CDTF">2026-05-08T13:05:00Z</dcterms:created>
  <dcterms:modified xsi:type="dcterms:W3CDTF">2026-05-28T10:15:00Z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