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4F7" w:rsidRPr="008A4A69" w:rsidRDefault="00F82BBB" w:rsidP="00F82BBB">
      <w:pPr>
        <w:pStyle w:val="Pagedecouverture"/>
        <w:rPr>
          <w:noProof/>
        </w:rPr>
      </w:pPr>
      <w:bookmarkStart w:id="0" w:name="_Hlk15577110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43E0B7D-2C76-46BF-AB88-A7106052DB5D" style="width:455.25pt;height:357.75pt">
            <v:imagedata r:id="rId11" o:title=""/>
          </v:shape>
        </w:pict>
      </w:r>
    </w:p>
    <w:p w:rsidR="00A83B18" w:rsidRPr="008A4A69" w:rsidRDefault="00A83B18" w:rsidP="00A83B18">
      <w:pPr>
        <w:pStyle w:val="Pagedecouverture"/>
        <w:rPr>
          <w:noProof/>
        </w:rPr>
        <w:sectPr w:rsidR="00A83B18" w:rsidRPr="008A4A69" w:rsidSect="00F82BBB">
          <w:footerReference w:type="even" r:id="rId12"/>
          <w:footerReference w:type="default" r:id="rId13"/>
          <w:pgSz w:w="11907" w:h="16839"/>
          <w:pgMar w:top="1134" w:right="1417" w:bottom="1134" w:left="1417" w:header="709" w:footer="709" w:gutter="0"/>
          <w:pgNumType w:start="0"/>
          <w:cols w:space="720"/>
          <w:docGrid w:linePitch="360"/>
        </w:sectPr>
      </w:pPr>
    </w:p>
    <w:p w:rsidR="00DB38C7" w:rsidRPr="008A4A69" w:rsidRDefault="00DB38C7" w:rsidP="00DB38C7">
      <w:pPr>
        <w:pStyle w:val="Exposdesmotifstitre"/>
        <w:rPr>
          <w:noProof/>
        </w:rPr>
      </w:pPr>
      <w:bookmarkStart w:id="1" w:name="_GoBack"/>
      <w:bookmarkEnd w:id="1"/>
    </w:p>
    <w:p w:rsidR="00607CA2" w:rsidRPr="008A4A69" w:rsidRDefault="00607CA2" w:rsidP="00607CA2">
      <w:pPr>
        <w:rPr>
          <w:noProof/>
        </w:rPr>
      </w:pPr>
    </w:p>
    <w:p w:rsidR="00121ADA" w:rsidRDefault="000C3D60">
      <w:pPr>
        <w:pStyle w:val="Rfrenceinterinstitutionnelle"/>
        <w:rPr>
          <w:noProof/>
        </w:rPr>
      </w:pPr>
      <w:r>
        <w:rPr>
          <w:noProof/>
        </w:rPr>
        <w:t>2026/0131 (NLE)</w:t>
      </w:r>
    </w:p>
    <w:p w:rsidR="002709B6" w:rsidRPr="008A4A69" w:rsidRDefault="00744E80" w:rsidP="00744E80">
      <w:pPr>
        <w:pStyle w:val="Statut"/>
        <w:rPr>
          <w:noProof/>
        </w:rPr>
      </w:pPr>
      <w:r w:rsidRPr="00744E80">
        <w:rPr>
          <w:noProof/>
        </w:rPr>
        <w:t>Propunere de</w:t>
      </w:r>
    </w:p>
    <w:p w:rsidR="002709B6" w:rsidRPr="008A4A69" w:rsidRDefault="00744E80" w:rsidP="00744E80">
      <w:pPr>
        <w:pStyle w:val="Typedudocument"/>
        <w:rPr>
          <w:noProof/>
        </w:rPr>
      </w:pPr>
      <w:r w:rsidRPr="00744E80">
        <w:rPr>
          <w:noProof/>
        </w:rPr>
        <w:t>DECIZIE DE PUNERE ÎN APLICARE A CONSILIULUI</w:t>
      </w:r>
    </w:p>
    <w:p w:rsidR="002F19B5" w:rsidRPr="008A4A69" w:rsidRDefault="00744E80" w:rsidP="00744E80">
      <w:pPr>
        <w:pStyle w:val="Titreobjet"/>
        <w:rPr>
          <w:noProof/>
        </w:rPr>
      </w:pPr>
      <w:r w:rsidRPr="00744E80">
        <w:rPr>
          <w:noProof/>
        </w:rPr>
        <w:t>de modificare a Deciziei de punere în aplicare din 13 iulie 2021 de aprobare a evaluării planului de redresare și reziliență al Spaniei</w:t>
      </w:r>
    </w:p>
    <w:p w:rsidR="00007F85" w:rsidRPr="008A4A69" w:rsidRDefault="00007F85" w:rsidP="002F19B5">
      <w:pPr>
        <w:pStyle w:val="Institutionquiagit"/>
        <w:rPr>
          <w:noProof/>
        </w:rPr>
      </w:pPr>
      <w:r w:rsidRPr="008A4A69">
        <w:rPr>
          <w:noProof/>
        </w:rPr>
        <w:t>CONSILIUL UNIUNII EUROPENE,</w:t>
      </w:r>
    </w:p>
    <w:p w:rsidR="00007F85" w:rsidRPr="008A4A69" w:rsidRDefault="00007F85" w:rsidP="00007F85">
      <w:pPr>
        <w:rPr>
          <w:noProof/>
        </w:rPr>
      </w:pPr>
      <w:r w:rsidRPr="008A4A69">
        <w:rPr>
          <w:noProof/>
        </w:rPr>
        <w:t xml:space="preserve">având în vedere Tratatul privind funcționarea Uniunii Europene, </w:t>
      </w:r>
    </w:p>
    <w:p w:rsidR="00007F85" w:rsidRPr="008A4A69" w:rsidRDefault="00007F85" w:rsidP="00007F85">
      <w:pPr>
        <w:rPr>
          <w:noProof/>
        </w:rPr>
      </w:pPr>
      <w:r w:rsidRPr="008A4A69">
        <w:rPr>
          <w:noProof/>
        </w:rPr>
        <w:t>având în vedere Regulamentul (UE) 2021/241 al Parlamentului European și al Consiliului din 12 februarie 2021 de instituire a Mecanismului de redresare și reziliență</w:t>
      </w:r>
      <w:r w:rsidRPr="008A4A69">
        <w:rPr>
          <w:rStyle w:val="FootnoteReference"/>
          <w:rFonts w:eastAsia="Times New Roman"/>
          <w:noProof/>
        </w:rPr>
        <w:footnoteReference w:id="2"/>
      </w:r>
      <w:r w:rsidRPr="008A4A69">
        <w:rPr>
          <w:noProof/>
        </w:rPr>
        <w:t>, în special articolul</w:t>
      </w:r>
      <w:r w:rsidR="00D403FC">
        <w:rPr>
          <w:noProof/>
        </w:rPr>
        <w:t> </w:t>
      </w:r>
      <w:r w:rsidRPr="008A4A69">
        <w:rPr>
          <w:noProof/>
        </w:rPr>
        <w:t>20 alineatul (1),</w:t>
      </w:r>
    </w:p>
    <w:p w:rsidR="00007F85" w:rsidRPr="008A4A69" w:rsidRDefault="00007F85" w:rsidP="00007F85">
      <w:pPr>
        <w:rPr>
          <w:noProof/>
        </w:rPr>
      </w:pPr>
      <w:r w:rsidRPr="008A4A69">
        <w:rPr>
          <w:noProof/>
        </w:rPr>
        <w:t>având în vedere propunerea Comisiei Europene,</w:t>
      </w:r>
    </w:p>
    <w:p w:rsidR="00007F85" w:rsidRPr="008A4A69" w:rsidRDefault="00007F85" w:rsidP="00007F85">
      <w:pPr>
        <w:rPr>
          <w:noProof/>
        </w:rPr>
      </w:pPr>
      <w:r w:rsidRPr="008A4A69">
        <w:rPr>
          <w:noProof/>
        </w:rPr>
        <w:t>întrucât:</w:t>
      </w:r>
    </w:p>
    <w:p w:rsidR="004A0B28" w:rsidRPr="008A4A69" w:rsidRDefault="2FA73A54" w:rsidP="00C01818">
      <w:pPr>
        <w:pStyle w:val="ManualConsidrant"/>
        <w:rPr>
          <w:noProof/>
        </w:rPr>
      </w:pPr>
      <w:r>
        <w:rPr>
          <w:noProof/>
        </w:rPr>
        <w:t>(1)</w:t>
      </w:r>
      <w:r>
        <w:rPr>
          <w:noProof/>
        </w:rPr>
        <w:tab/>
      </w:r>
      <w:r w:rsidRPr="008A4A69">
        <w:rPr>
          <w:noProof/>
        </w:rPr>
        <w:t>În urma transmiterii de către Spania, la 3 aprilie 2021, a planului național de redresare și reziliență („PRR”), Comisia a propus Consiliului ca planul să primească o evaluare pozitivă. La 13 iulie 2021, Consiliul a aprobat evaluarea pozitivă printr-o decizie de punere în aplicare</w:t>
      </w:r>
      <w:r w:rsidRPr="008A4A69">
        <w:rPr>
          <w:rStyle w:val="FootnoteReference"/>
          <w:rFonts w:eastAsia="Times New Roman"/>
          <w:noProof/>
        </w:rPr>
        <w:footnoteReference w:id="3"/>
      </w:r>
      <w:r w:rsidRPr="008A4A69">
        <w:rPr>
          <w:noProof/>
        </w:rPr>
        <w:t xml:space="preserve"> („Decizia de punere în aplicare a Consiliului din 13 iulie 2021”). Decizia de punere în aplicare a Consiliului din 13 iulie 2021 a fost modificată prin Deciziile de punere în aplicare ale Consiliului din 17 octombrie 2023</w:t>
      </w:r>
      <w:r w:rsidRPr="008A4A69">
        <w:rPr>
          <w:rStyle w:val="FootnoteReference"/>
          <w:noProof/>
        </w:rPr>
        <w:footnoteReference w:id="4"/>
      </w:r>
      <w:r w:rsidRPr="008A4A69">
        <w:rPr>
          <w:noProof/>
        </w:rPr>
        <w:t>, 14 mai 2024</w:t>
      </w:r>
      <w:r w:rsidRPr="008A4A69">
        <w:rPr>
          <w:rStyle w:val="FootnoteReference"/>
          <w:noProof/>
        </w:rPr>
        <w:footnoteReference w:id="5"/>
      </w:r>
      <w:r w:rsidRPr="008A4A69">
        <w:rPr>
          <w:noProof/>
        </w:rPr>
        <w:t>, 21 ianuarie 2025</w:t>
      </w:r>
      <w:r w:rsidRPr="008A4A69">
        <w:rPr>
          <w:rStyle w:val="FootnoteReference"/>
          <w:noProof/>
        </w:rPr>
        <w:footnoteReference w:id="6"/>
      </w:r>
      <w:r w:rsidRPr="008A4A69">
        <w:rPr>
          <w:noProof/>
        </w:rPr>
        <w:t>, 13 mai 2025</w:t>
      </w:r>
      <w:r w:rsidRPr="008A4A69">
        <w:rPr>
          <w:rStyle w:val="FootnoteReference"/>
          <w:noProof/>
        </w:rPr>
        <w:footnoteReference w:id="7"/>
      </w:r>
      <w:r w:rsidRPr="008A4A69">
        <w:rPr>
          <w:noProof/>
        </w:rPr>
        <w:t>, 12 iunie 2025</w:t>
      </w:r>
      <w:r w:rsidRPr="008A4A69">
        <w:rPr>
          <w:rStyle w:val="FootnoteReference"/>
          <w:noProof/>
        </w:rPr>
        <w:footnoteReference w:id="8"/>
      </w:r>
      <w:r w:rsidRPr="008A4A69">
        <w:rPr>
          <w:noProof/>
        </w:rPr>
        <w:t>, 10 octombrie 2025</w:t>
      </w:r>
      <w:r w:rsidRPr="008A4A69">
        <w:rPr>
          <w:rStyle w:val="FootnoteReference"/>
          <w:noProof/>
        </w:rPr>
        <w:footnoteReference w:id="9"/>
      </w:r>
      <w:r w:rsidRPr="008A4A69">
        <w:rPr>
          <w:noProof/>
        </w:rPr>
        <w:t xml:space="preserve"> și 20 ianuarie 2026</w:t>
      </w:r>
      <w:r w:rsidRPr="008A4A69">
        <w:rPr>
          <w:rStyle w:val="FootnoteReference"/>
          <w:rFonts w:eastAsia="Times New Roman"/>
          <w:noProof/>
        </w:rPr>
        <w:footnoteReference w:id="10"/>
      </w:r>
      <w:r w:rsidRPr="008A4A69">
        <w:rPr>
          <w:noProof/>
        </w:rPr>
        <w:t>.</w:t>
      </w:r>
    </w:p>
    <w:p w:rsidR="00007F85" w:rsidRPr="008A4A69" w:rsidRDefault="2FA73A54" w:rsidP="004A0B28">
      <w:pPr>
        <w:pStyle w:val="ManualConsidrant"/>
        <w:rPr>
          <w:rFonts w:eastAsia="Times New Roman"/>
          <w:noProof/>
        </w:rPr>
      </w:pPr>
      <w:r>
        <w:rPr>
          <w:noProof/>
        </w:rPr>
        <w:t>(2)</w:t>
      </w:r>
      <w:r>
        <w:rPr>
          <w:noProof/>
        </w:rPr>
        <w:tab/>
      </w:r>
      <w:r w:rsidRPr="008A4A69">
        <w:rPr>
          <w:noProof/>
        </w:rPr>
        <w:t xml:space="preserve">La 10 martie 2026, Spania </w:t>
      </w:r>
      <w:bookmarkStart w:id="2" w:name="_Hlk130805569"/>
      <w:r w:rsidRPr="008A4A69">
        <w:rPr>
          <w:noProof/>
        </w:rPr>
        <w:t>a adresat Comisiei o cerere motivată de a prezenta o propunere de modificare a Deciziei de punere în aplicare a Consiliului din 13 iulie 2021 în conformitate cu articolul 21 alineatul (1) din Regulamentul</w:t>
      </w:r>
      <w:r w:rsidR="00D403FC">
        <w:rPr>
          <w:noProof/>
        </w:rPr>
        <w:t> </w:t>
      </w:r>
      <w:r w:rsidRPr="008A4A69">
        <w:rPr>
          <w:noProof/>
        </w:rPr>
        <w:t>(UE)</w:t>
      </w:r>
      <w:r w:rsidR="00D403FC">
        <w:rPr>
          <w:noProof/>
        </w:rPr>
        <w:t> </w:t>
      </w:r>
      <w:r w:rsidRPr="008A4A69">
        <w:rPr>
          <w:noProof/>
        </w:rPr>
        <w:t>2021/241, pe motiv că planul de redresare și reziliență nu mai poate fi realizat parțial din cauza unor circumstanțe obiective. În lumina acestor considerente, Spania a prezentat un plan de redresare și reziliență modificat.</w:t>
      </w:r>
      <w:bookmarkEnd w:id="2"/>
    </w:p>
    <w:p w:rsidR="00007F85" w:rsidRPr="008A4A69" w:rsidRDefault="00007F85" w:rsidP="00007F85">
      <w:pPr>
        <w:rPr>
          <w:b/>
          <w:bCs/>
          <w:i/>
          <w:iCs/>
          <w:noProof/>
        </w:rPr>
      </w:pPr>
      <w:r w:rsidRPr="008A4A69">
        <w:rPr>
          <w:b/>
          <w:i/>
          <w:noProof/>
        </w:rPr>
        <w:t xml:space="preserve">Modificări aduse în temeiul articolului 21 din Regulamentul (UE) 2021/241 </w:t>
      </w:r>
    </w:p>
    <w:p w:rsidR="00007F85" w:rsidRPr="008A4A69" w:rsidRDefault="2FA73A54" w:rsidP="00007F85">
      <w:pPr>
        <w:pStyle w:val="ManualConsidrant"/>
        <w:rPr>
          <w:rFonts w:eastAsia="Times New Roman"/>
          <w:noProof/>
        </w:rPr>
      </w:pPr>
      <w:r>
        <w:rPr>
          <w:noProof/>
        </w:rPr>
        <w:t>(3)</w:t>
      </w:r>
      <w:r>
        <w:rPr>
          <w:noProof/>
        </w:rPr>
        <w:tab/>
      </w:r>
      <w:r w:rsidRPr="008A4A69">
        <w:rPr>
          <w:noProof/>
        </w:rPr>
        <w:t>Modificările care au fost aduse planului de redresare și reziliență prezentat de Spania din cauza unor circumstanțe obiective privesc 62 de măsuri.</w:t>
      </w:r>
    </w:p>
    <w:p w:rsidR="00372350" w:rsidRPr="008A4A69" w:rsidRDefault="78F777F8" w:rsidP="00372350">
      <w:pPr>
        <w:pStyle w:val="ManualConsidrant"/>
        <w:rPr>
          <w:rFonts w:eastAsia="Times New Roman"/>
          <w:noProof/>
        </w:rPr>
      </w:pPr>
      <w:r>
        <w:rPr>
          <w:noProof/>
        </w:rPr>
        <w:t>(4)</w:t>
      </w:r>
      <w:r>
        <w:rPr>
          <w:noProof/>
        </w:rPr>
        <w:tab/>
      </w:r>
      <w:r w:rsidRPr="008A4A69">
        <w:rPr>
          <w:noProof/>
        </w:rPr>
        <w:t>Spania a explicat că o măsură a fost modificată din cauza lipsei cererii. Este vorba despre C13.I3 (Digitalizare și inovare și schema de subvenții pentru digitalizarea întreprinderilor). Pe această bază, Spania a solicitat modificarea măsurii respective. Decizia de punere în aplicare a Consiliului din 13 iulie 2021 ar trebui să fie modificată în consecință.</w:t>
      </w:r>
    </w:p>
    <w:p w:rsidR="00EC128C" w:rsidRPr="008A4A69" w:rsidRDefault="6DA1318F" w:rsidP="006840BD">
      <w:pPr>
        <w:pStyle w:val="ManualConsidrant"/>
        <w:rPr>
          <w:rFonts w:eastAsia="Times New Roman"/>
          <w:noProof/>
        </w:rPr>
      </w:pPr>
      <w:r>
        <w:rPr>
          <w:noProof/>
        </w:rPr>
        <w:t>(5)</w:t>
      </w:r>
      <w:r>
        <w:rPr>
          <w:noProof/>
        </w:rPr>
        <w:tab/>
      </w:r>
      <w:r w:rsidRPr="008A4A69">
        <w:rPr>
          <w:noProof/>
        </w:rPr>
        <w:t>Spania a explicat că 59 de măsuri au fost modificate pentru a pune în aplicare alternative mai bune care permit reducerea sarcinii administrative și simplificarea deciziei de punere în aplicare a Consiliului, îndeplinind, în același timp, obiectivele măsurilor respective. Este vorba despre C1.I1 (Zone cu emisii scăzute și transformarea transportului urban și metropolitan), C1.I2 (Schemă de stimulente pentru instalarea de puncte de reîncărcare, achiziționarea de vehicule electrice și inovarea în domeniul electromobilității), C1.I3 (Măsuri de îmbunătățire a atractivității și accesibilității rețelei feroviare), C3.I1 (Plan de sporire a eficienței și a sustenabilității irigațiilor), C3.I12 (Plan de îmbunătățire a eficienței și durabilității irigațiilor), C10.I1 (Investiții în tranziția justă), C11.R1 (Reforma pentru modernizarea și digitalizarea administrației), C11.I1 (Modernizarea administrației generale de stat), C11.I3</w:t>
      </w:r>
      <w:r w:rsidR="00D403FC">
        <w:rPr>
          <w:noProof/>
        </w:rPr>
        <w:t> </w:t>
      </w:r>
      <w:r w:rsidRPr="008A4A69">
        <w:rPr>
          <w:noProof/>
        </w:rPr>
        <w:t>(Transformarea digitală și modernizarea Ministerului Politicii Teritoriale și Memoriei Democratice, a Ministerului Transformării Digitale și Serviciilor Publice și a administrațiilor regionale și locale, precum și a Serviciului Național de Sănătate), C11.I4 (Planul de tranziție energetică în cadrul Administrației Generale de Stat), C11.I6 (Securitatea cibernetică), C12.R2 ( Politica în domeniul deșeurilor și stimularea economiei circulare), C12.I2 (Program de stimulare a competitivității și a sustenabilității industriale), C12.I4 (Consolidarea industriei lanțului valoric al semiconductorilor), C12.I5 (Schemă de subvenții pentru sprijinirea economiei circulare), C12.I6 [Schemă de subvenții pentru sprijinirea proiectelor strategice din lanțul valoric al automobilelor electrice și din alte sectoare industriale (granturi)], C12.I7 [Schemă de sprijin pentru proiecte strategice din lanțul valoric al automobilelor electrice (împrumuturi)], C13.R3 (Revizuirea Legii privind piețele valorilor mobiliare și serviciile de investiții);</w:t>
      </w:r>
      <w:r w:rsidRPr="008A4A69">
        <w:rPr>
          <w:noProof/>
          <w:color w:val="000000" w:themeColor="text1"/>
        </w:rPr>
        <w:t xml:space="preserve"> </w:t>
      </w:r>
      <w:r w:rsidRPr="008A4A69">
        <w:rPr>
          <w:noProof/>
        </w:rPr>
        <w:t>C13.I1 (Antreprenoriat), C13.I4 (Sprijin pentru comerț), C13.I5 (Internaționalizare), C13.I10 [Fondul de recapitalizare a întreprinderilor în contextul COVID-19 (FONREC)], C13.I12 (Fondul ENISA pentru antreprenoriat și IMM-uri), C13.I14 (Injecție de capital în ICO).</w:t>
      </w:r>
      <w:r w:rsidRPr="008A4A69">
        <w:rPr>
          <w:noProof/>
          <w:color w:val="000000" w:themeColor="text1"/>
        </w:rPr>
        <w:t xml:space="preserve"> </w:t>
      </w:r>
      <w:r w:rsidRPr="008A4A69">
        <w:rPr>
          <w:noProof/>
        </w:rPr>
        <w:t>C14.I2 (Platforma pentru destinații inteligente și digitalizarea sectorului turismului), C14.I3 (Reziliența turismului pentru teritoriile extrapeninsulare), C14.I4 (Acțiuni speciale în domeniul competitivității), C15.I2 (Îmbunătățirea conectivității în centrele de referință), C16.R1 (Strategia națională privind IA), C17.I6 (Sănătate), C17.I9 (Industria aerospațială), C17.I10</w:t>
      </w:r>
      <w:r w:rsidR="00D403FC">
        <w:rPr>
          <w:noProof/>
        </w:rPr>
        <w:t> </w:t>
      </w:r>
      <w:r w:rsidRPr="008A4A69">
        <w:rPr>
          <w:noProof/>
        </w:rPr>
        <w:t>(Sprijin pentru împrumuturi în cadrul programelor PERTE Sănătate și PERTE Aerospace), C18.R3 [Agenția de Stat pentru Sănătate Publică, numirea și renumirea centrelor, serviciilor și unităților de referință (CSURs) și reorganizarea asistenței care nu este gestionată de centrele respective], C18.I3 (Creșterea capacităților de răspuns la crizele sanitare), C18.I4 (Formarea profesioniștilor din domeniul sănătății și îmbunătățirea tratamentului pacienților cu boli rare), C18.I5 (Plan de raționalizare a consumului de produse farmaceutice și de promovare a sustenabilității, precum și de extindere a portofoliului de servicii genomice în sistemul național de sănătate), C18.I6</w:t>
      </w:r>
      <w:r w:rsidR="00D403FC">
        <w:rPr>
          <w:noProof/>
        </w:rPr>
        <w:t> </w:t>
      </w:r>
      <w:r w:rsidRPr="008A4A69">
        <w:rPr>
          <w:noProof/>
        </w:rPr>
        <w:t>(Spațiul național al datelor privind sănătatea), C19.I1 (Competențe digitale transversale), C19.I4 (Profesioniștii din domeniul digital), C20.I1 (Dezvoltarea competențelor), C20.I3 (Oferirea de posibilități de extindere și internaționalizare a formării profesionale), C21.R2 (Un nou model de programă de învățământ pentru îmbunătățirea calității educației), C21.I2 [Program pentru orientare, progres și îmbogățire educațională („PROA +”)], C21.I3 (Sprijin pentru studenții vulnerabili), C21.I5 (Capacități digitale universitare și educație), C22.R5 (Îmbunătățirea sistemului de prestații financiare necontributive al administrației generale de stat), C22.I1 (Plan de îngrijire și sprijin pe termen lung:</w:t>
      </w:r>
      <w:r w:rsidRPr="008A4A69">
        <w:rPr>
          <w:noProof/>
          <w:color w:val="000000" w:themeColor="text1"/>
        </w:rPr>
        <w:t xml:space="preserve"> </w:t>
      </w:r>
      <w:r w:rsidRPr="008A4A69">
        <w:rPr>
          <w:noProof/>
        </w:rPr>
        <w:t>dezinstituționalizare, echipamente și tehnologie), C22.I3 (Planul de țară privind accesibilitatea pentru Spania), C22.I4 (Planificați ca Spania să vă protejeze împotriva violenței împotriva femeilor), C23.I5 (Guvernanța și stimularea politicilor de sprijinire a activării), C23.I6 (Un plan cuprinzător de stimulare a economiei sociale), C23.I7 [Promovarea creșterii favorabile incluziunii prin corelarea politicilor de incluziune socială cu sistemul național de venit minim („IMV”)], C24.I2 (Stimularea culturii pe întreg teritoriul), C26.I3 (Promovarea sportului), C31.I1 [Investiții care promovează autoconsumul (pe baza energiei din surse regenerabile și a stocării în spatele contorului)], C31.I2 (Schemă de sprijinire a producției și a utilizării hidrogenului din surse regenerabile), C31.I3 (Schemă de subvenții pentru sprijinirea decarbonizării sectorului industrial și a lanțului valoric al surselor regenerabile de energie și al stocării acestora), C31.I6 [Schemă de subvenții pentru proiecte de decarbonizare (granturi) și C32.I1 (Mobilitatea și infrastructura ecologică și durabilă).</w:t>
      </w:r>
      <w:r w:rsidRPr="008A4A69">
        <w:rPr>
          <w:noProof/>
          <w:color w:val="000000" w:themeColor="text1"/>
        </w:rPr>
        <w:t xml:space="preserve"> </w:t>
      </w:r>
      <w:r w:rsidRPr="008A4A69">
        <w:rPr>
          <w:noProof/>
        </w:rPr>
        <w:t>Din acest motiv, Spania a solicitat modificarea măsurilor respective.</w:t>
      </w:r>
      <w:r w:rsidRPr="008A4A69">
        <w:rPr>
          <w:noProof/>
          <w:color w:val="000000" w:themeColor="text1"/>
        </w:rPr>
        <w:t xml:space="preserve"> </w:t>
      </w:r>
      <w:r w:rsidRPr="008A4A69">
        <w:rPr>
          <w:noProof/>
        </w:rPr>
        <w:t>În plus, Spania a solicitat prelungirea calendarului de punere în aplicare a țintei 311. Decizia de punere în aplicare a Consiliului din 13 iulie 2021 ar trebui să fie modificată în consecință.</w:t>
      </w:r>
      <w:r w:rsidR="00D403FC">
        <w:rPr>
          <w:noProof/>
        </w:rPr>
        <w:t xml:space="preserve"> </w:t>
      </w:r>
    </w:p>
    <w:p w:rsidR="00C20763" w:rsidRPr="008A4A69" w:rsidRDefault="3014AB72" w:rsidP="00CB1BEC">
      <w:pPr>
        <w:pStyle w:val="ManualConsidrant"/>
        <w:rPr>
          <w:rFonts w:eastAsia="Times New Roman"/>
          <w:noProof/>
        </w:rPr>
      </w:pPr>
      <w:r>
        <w:rPr>
          <w:noProof/>
        </w:rPr>
        <w:t>(6)</w:t>
      </w:r>
      <w:r>
        <w:rPr>
          <w:noProof/>
        </w:rPr>
        <w:tab/>
      </w:r>
      <w:r w:rsidRPr="008A4A69">
        <w:rPr>
          <w:noProof/>
        </w:rPr>
        <w:t>Spania a explicat că jalonul 280 din cadrul C18.I2 (</w:t>
      </w:r>
      <w:r w:rsidRPr="008A4A69">
        <w:rPr>
          <w:noProof/>
          <w:color w:val="000000" w:themeColor="text1"/>
        </w:rPr>
        <w:t>Campanii și acțiuni în domeniul sănătății publice</w:t>
      </w:r>
      <w:r w:rsidRPr="008A4A69">
        <w:rPr>
          <w:noProof/>
        </w:rPr>
        <w:t>) nu mai poate fi realizat în termenul prevăzut, din cauza faptului că trebuie urmate proceduri de verificare mai lungi decât cele planificate inițial, dar mai propice pentru îndeplinirea obiectivelor de politică ale măsurii. Pe această bază, Spania a solicitat prelungirea calendarului de punere în aplicare a jalonului 280. Decizia de punere în aplicare a Consiliului din 13 iulie 2021 ar trebui să fie modificată în consecință.</w:t>
      </w:r>
    </w:p>
    <w:p w:rsidR="00621A4F" w:rsidRPr="008A4A69" w:rsidRDefault="040F6ABE" w:rsidP="00621A4F">
      <w:pPr>
        <w:pStyle w:val="ManualConsidrant"/>
        <w:rPr>
          <w:rFonts w:eastAsia="Times New Roman"/>
          <w:noProof/>
        </w:rPr>
      </w:pPr>
      <w:r>
        <w:rPr>
          <w:noProof/>
        </w:rPr>
        <w:t>(7)</w:t>
      </w:r>
      <w:r>
        <w:rPr>
          <w:noProof/>
        </w:rPr>
        <w:tab/>
      </w:r>
      <w:r w:rsidRPr="008A4A69">
        <w:rPr>
          <w:noProof/>
        </w:rPr>
        <w:t>Ca urmare a scăderii nivelului de punere în aplicare a măsurii C13.I3 (Digitalizare și inovare și schema de subvenții pentru digitalizarea întreprinderilor) în conformitate cu articolul 21 din Regulamentul (UE) 2021/241, Spania a solicitat utilizarea resurselor eliberate pentru a crește nivelul de punere în aplicare a măsurii C13.I14 (Injecție de capital în ICO).</w:t>
      </w:r>
      <w:r w:rsidRPr="008A4A69">
        <w:rPr>
          <w:noProof/>
          <w:color w:val="000000" w:themeColor="text1"/>
        </w:rPr>
        <w:t xml:space="preserve"> </w:t>
      </w:r>
      <w:r w:rsidRPr="008A4A69">
        <w:rPr>
          <w:noProof/>
        </w:rPr>
        <w:t>Pe această bază, Spania a solicitat creșterea nivelului de punere în aplicare a uneia dintre măsuri.</w:t>
      </w:r>
      <w:r w:rsidRPr="008A4A69">
        <w:rPr>
          <w:noProof/>
          <w:color w:val="000000" w:themeColor="text1"/>
        </w:rPr>
        <w:t xml:space="preserve"> </w:t>
      </w:r>
      <w:r w:rsidRPr="008A4A69">
        <w:rPr>
          <w:noProof/>
        </w:rPr>
        <w:t>Decizia de punere în aplicare a Consiliului din 13 iulie</w:t>
      </w:r>
      <w:r w:rsidR="00D403FC">
        <w:rPr>
          <w:noProof/>
        </w:rPr>
        <w:t> </w:t>
      </w:r>
      <w:r w:rsidRPr="008A4A69">
        <w:rPr>
          <w:noProof/>
        </w:rPr>
        <w:t>2021 ar trebui să fie modificată în consecință.</w:t>
      </w:r>
    </w:p>
    <w:p w:rsidR="00621A4F" w:rsidRPr="008A4A69" w:rsidRDefault="133BD777" w:rsidP="00621A4F">
      <w:pPr>
        <w:pStyle w:val="ManualConsidrant"/>
        <w:rPr>
          <w:rFonts w:eastAsia="Times New Roman"/>
          <w:noProof/>
        </w:rPr>
      </w:pPr>
      <w:r>
        <w:rPr>
          <w:noProof/>
        </w:rPr>
        <w:t>(8)</w:t>
      </w:r>
      <w:r>
        <w:rPr>
          <w:noProof/>
        </w:rPr>
        <w:tab/>
      </w:r>
      <w:r w:rsidRPr="008A4A69">
        <w:rPr>
          <w:noProof/>
        </w:rPr>
        <w:t>În urma hotărârii din 15 mai 2025 a Curții de Justiție a Uniunii Europene în cauzele conexate C-623/23 [Melbán] și C-626/23 [Sergamo] (ECLI:EU:C:2025:358), Comisia consideră că jalonul 412 de la reforma 4 (Raționalizarea majorărilor de maternitate) din cadrul componentei 30 (Pensii) conține cerințe care sunt incompatibile cu dreptul Uniunii.</w:t>
      </w:r>
      <w:r w:rsidRPr="008A4A69">
        <w:rPr>
          <w:noProof/>
          <w:color w:val="000000" w:themeColor="text1"/>
        </w:rPr>
        <w:t xml:space="preserve"> </w:t>
      </w:r>
      <w:r w:rsidRPr="008A4A69">
        <w:rPr>
          <w:noProof/>
        </w:rPr>
        <w:t>Pentru a se asigura că Mecanismul de redresare și reziliență sprijină numai măsurile care sunt conforme cu dreptul Uniunii, jalonul 412 ar trebui eliminat. Pentru a se asigura că obiectivul de politică cu privire la care ar urma să contribuie jalonul 412 este abordat în continuare în decizia de punere în aplicare a Consiliului, ar trebui adăugat jalonul 412a din cadrul reformei 6 (Măsuri de sprijinire a egalității de gen în funcțiile publice și în procesul de elaborare a politicilor și de îmbunătățire a protecției forței de muncă) din cadrul componentei 22 (Plan de acțiune pentru economia serviciilor de îngrijire, consolidarea politicilor în materie de egalitate și incluziune). Decizia de punere în aplicare a Consiliului din 13 iulie 2021 ar trebui să fie modificată în consecință.</w:t>
      </w:r>
    </w:p>
    <w:bookmarkEnd w:id="0"/>
    <w:p w:rsidR="00797B3F" w:rsidRPr="008A4A69" w:rsidRDefault="00007F85" w:rsidP="00D403FC">
      <w:pPr>
        <w:keepNext/>
        <w:rPr>
          <w:b/>
          <w:i/>
          <w:iCs/>
          <w:noProof/>
        </w:rPr>
      </w:pPr>
      <w:r w:rsidRPr="008A4A69">
        <w:rPr>
          <w:b/>
          <w:i/>
          <w:noProof/>
        </w:rPr>
        <w:t>Distribuția jaloanelor și a țintelor</w:t>
      </w:r>
    </w:p>
    <w:p w:rsidR="00007F85" w:rsidRPr="008A4A69" w:rsidRDefault="040F6ABE" w:rsidP="0F995C6C">
      <w:pPr>
        <w:pStyle w:val="ManualConsidrant"/>
        <w:rPr>
          <w:rFonts w:eastAsiaTheme="minorEastAsia"/>
          <w:noProof/>
        </w:rPr>
      </w:pPr>
      <w:r>
        <w:rPr>
          <w:noProof/>
        </w:rPr>
        <w:t>(9)</w:t>
      </w:r>
      <w:r>
        <w:rPr>
          <w:noProof/>
        </w:rPr>
        <w:tab/>
      </w:r>
      <w:r w:rsidRPr="008A4A69">
        <w:rPr>
          <w:noProof/>
        </w:rPr>
        <w:t>Distribuția jaloanelor și a țintelor în tranșe ar trebui să fie modificată pentru a se ține seama de modificările aduse planului de redresare și reziliență și de calendarul orientativ prezentat de Spania.</w:t>
      </w:r>
    </w:p>
    <w:p w:rsidR="00007F85" w:rsidRPr="008A4A69" w:rsidRDefault="74A78D40" w:rsidP="00B47C3C">
      <w:pPr>
        <w:rPr>
          <w:b/>
          <w:bCs/>
          <w:i/>
          <w:iCs/>
          <w:noProof/>
        </w:rPr>
      </w:pPr>
      <w:r w:rsidRPr="008A4A69">
        <w:rPr>
          <w:b/>
          <w:i/>
          <w:noProof/>
        </w:rPr>
        <w:t>Corectarea erorilor materiale</w:t>
      </w:r>
    </w:p>
    <w:p w:rsidR="00A22F62" w:rsidRPr="008A4A69" w:rsidRDefault="3EF134AF" w:rsidP="00662726">
      <w:pPr>
        <w:pStyle w:val="ManualConsidrant"/>
        <w:rPr>
          <w:noProof/>
        </w:rPr>
      </w:pPr>
      <w:r>
        <w:rPr>
          <w:noProof/>
        </w:rPr>
        <w:t>(10)</w:t>
      </w:r>
      <w:r>
        <w:rPr>
          <w:noProof/>
        </w:rPr>
        <w:tab/>
      </w:r>
      <w:r w:rsidRPr="008A4A69">
        <w:rPr>
          <w:noProof/>
        </w:rPr>
        <w:t>În textul Deciziei de punere în aplicare a Consiliului din 13 iulie 2021 au fost identificate opt erori materiale care afectează șapte jaloane și ținte și o măsură din cadrul a opt componente. Decizia de punere în aplicare a Consiliului ar trebui modificată pentru a corecta aceste erori materiale care nu reflectă conținutul planului de redresare și reziliență prezentat Comisiei la 3 aprilie 2021, astfel cum a fost convenit între Comisie și Spania. Aceste erori materiale se referă la ținta 427 din cadrul C5.I1 [Acțiuni privind tratamentul, salubrizarea, eficiența, economiile, reutilizarea și siguranța infrastructurii (DSEAR)], la jaloanele 93 și 94 din cadrul C6.I2 (Programul privind rețeaua transeuropeană de transport, alte lucrări), la jalonul</w:t>
      </w:r>
      <w:r w:rsidR="00D403FC">
        <w:rPr>
          <w:noProof/>
        </w:rPr>
        <w:t> </w:t>
      </w:r>
      <w:r w:rsidRPr="008A4A69">
        <w:rPr>
          <w:noProof/>
        </w:rPr>
        <w:t>123 din cadrul C8.R3 (Cadrul de reglementare pentru un sistem energetic mai flexibil), la ținta 221 din cadrul C14.I1 (Transformarea modelului turistic în direcția sustenabilității), la jalonul 276 din cadrul C18.R4 ( Reglementarea posturilor sau a domeniilor greu de ocupat, a programului de lucru, a sarcinilor de gardă, a retribuțiilor, a formării, a echilibrului dintre viața profesională și cea privată, a păstrării talentelor profesioniștilor din domeniul sănătății, a predării sau a cercetării și a consolidării competențelor profesionale), la jalonul 324 din cadrul C22.I2 (Planul pentru modernizarea serviciilor sociale – Transformarea tehnologică, inovarea, formarea și consolidarea serviciilor de îngrijire a copiilor), la ținta 356 din cadrul C24.I2</w:t>
      </w:r>
      <w:r w:rsidR="00D403FC">
        <w:rPr>
          <w:noProof/>
        </w:rPr>
        <w:t> </w:t>
      </w:r>
      <w:r w:rsidRPr="008A4A69">
        <w:rPr>
          <w:noProof/>
        </w:rPr>
        <w:t>(Stimularea culturii pe întreg teritoriul) și la descrierea măsurii următoare, C13.I11 (Instrumentul de garantare SGR-CERSA). Aceste corecții nu afectează evaluarea sau implementarea planului de redresare și reziliență.</w:t>
      </w:r>
    </w:p>
    <w:p w:rsidR="00007F85" w:rsidRPr="008A4A69" w:rsidRDefault="00007F85" w:rsidP="00B47C3C">
      <w:pPr>
        <w:rPr>
          <w:b/>
          <w:bCs/>
          <w:i/>
          <w:iCs/>
          <w:noProof/>
        </w:rPr>
      </w:pPr>
      <w:r w:rsidRPr="008A4A69">
        <w:rPr>
          <w:b/>
          <w:i/>
          <w:noProof/>
        </w:rPr>
        <w:t>Evaluarea Comisiei</w:t>
      </w:r>
    </w:p>
    <w:p w:rsidR="00007F85" w:rsidRPr="008A4A69" w:rsidRDefault="2FA73A54" w:rsidP="00007F85">
      <w:pPr>
        <w:pStyle w:val="ManualConsidrant"/>
        <w:rPr>
          <w:rFonts w:eastAsia="Times New Roman"/>
          <w:noProof/>
        </w:rPr>
      </w:pPr>
      <w:r>
        <w:rPr>
          <w:noProof/>
        </w:rPr>
        <w:t>(11)</w:t>
      </w:r>
      <w:r>
        <w:rPr>
          <w:noProof/>
        </w:rPr>
        <w:tab/>
      </w:r>
      <w:r w:rsidRPr="008A4A69">
        <w:rPr>
          <w:noProof/>
        </w:rPr>
        <w:t>Comisia a evaluat planul de redresare și reziliență modificat în raport cu criteriile de evaluare prevăzute la articolul 19 alineatul (3) din Regulamentul (UE) 2021/241.</w:t>
      </w:r>
    </w:p>
    <w:p w:rsidR="00007F85" w:rsidRPr="008A4A69" w:rsidRDefault="2FA73A54" w:rsidP="00007F85">
      <w:pPr>
        <w:pStyle w:val="ManualConsidrant"/>
        <w:rPr>
          <w:rStyle w:val="normaltextrun"/>
          <w:rFonts w:eastAsia="Times New Roman"/>
          <w:noProof/>
        </w:rPr>
      </w:pPr>
      <w:r>
        <w:rPr>
          <w:noProof/>
        </w:rPr>
        <w:t>(12)</w:t>
      </w:r>
      <w:r>
        <w:rPr>
          <w:noProof/>
        </w:rPr>
        <w:tab/>
      </w:r>
      <w:r w:rsidRPr="008A4A69">
        <w:rPr>
          <w:noProof/>
        </w:rPr>
        <w:t xml:space="preserve">Comisia consideră că modificările prezentate de Austria nu afectează evaluarea pozitivă a planului de redresare și reziliență formulată în Decizia de punere în aplicare a Consiliului din 13 iulie 2021 în ceea ce privește relevanța, eficacitatea, eficiența și coerența planului de redresare și reziliență în raport cu criteriile de evaluare prevăzute la articolul 19 alineatul (3) literele </w:t>
      </w:r>
      <w:r w:rsidRPr="008A4A69">
        <w:rPr>
          <w:rStyle w:val="normaltextrun"/>
          <w:noProof/>
          <w:shd w:val="clear" w:color="auto" w:fill="FFFFFF"/>
        </w:rPr>
        <w:t>(a), (b), (c), (d),(da), (db), (g), (h), (i), (j) și (k)</w:t>
      </w:r>
      <w:r w:rsidRPr="008A4A69">
        <w:rPr>
          <w:noProof/>
        </w:rPr>
        <w:t xml:space="preserve"> din Regulamentul (UE) 2021/241.</w:t>
      </w:r>
    </w:p>
    <w:p w:rsidR="00007F85" w:rsidRPr="008A4A69" w:rsidRDefault="00007F85" w:rsidP="08DF85CE">
      <w:pPr>
        <w:rPr>
          <w:b/>
          <w:bCs/>
          <w:i/>
          <w:iCs/>
          <w:noProof/>
        </w:rPr>
      </w:pPr>
      <w:r w:rsidRPr="008A4A69">
        <w:rPr>
          <w:b/>
          <w:i/>
          <w:noProof/>
        </w:rPr>
        <w:t>Contribuția la tranziția digitală</w:t>
      </w:r>
    </w:p>
    <w:p w:rsidR="00007F85" w:rsidRPr="008A4A69" w:rsidRDefault="3AFF7725" w:rsidP="00007F85">
      <w:pPr>
        <w:pStyle w:val="ManualConsidrant"/>
        <w:rPr>
          <w:rFonts w:eastAsia="Times New Roman"/>
          <w:noProof/>
        </w:rPr>
      </w:pPr>
      <w:r>
        <w:rPr>
          <w:noProof/>
        </w:rPr>
        <w:t>(13)</w:t>
      </w:r>
      <w:r>
        <w:rPr>
          <w:noProof/>
        </w:rPr>
        <w:tab/>
      </w:r>
      <w:r w:rsidRPr="008A4A69">
        <w:rPr>
          <w:noProof/>
        </w:rPr>
        <w:t xml:space="preserve">În conformitate cu articolul 19 alineatul (3) litera (f) din Regulamentul (UE) 2021/241 și cu criteriul 2.6 din anexa V la acesta, planul de redresare și reziliență modificat conține măsuri care contribuie în mare măsură (nota A) la tranziția digitală sau la abordarea provocărilor generate de aceasta. Cuantumul aferent măsurilor de sprijinire a obiectivelor digitale reprezintă 22,7 % din alocarea totală a planului de redresare și reziliență modificat, calculată în conformitate cu metodologia prevăzută în anexa VII la regulamentul menționat. </w:t>
      </w:r>
    </w:p>
    <w:p w:rsidR="00007F85" w:rsidRPr="008A4A69" w:rsidRDefault="2204DDD2" w:rsidP="00007F85">
      <w:pPr>
        <w:pStyle w:val="ManualConsidrant"/>
        <w:rPr>
          <w:rFonts w:eastAsia="Times New Roman"/>
          <w:noProof/>
        </w:rPr>
      </w:pPr>
      <w:r>
        <w:rPr>
          <w:noProof/>
        </w:rPr>
        <w:t>(14)</w:t>
      </w:r>
      <w:r>
        <w:rPr>
          <w:noProof/>
        </w:rPr>
        <w:tab/>
      </w:r>
      <w:r w:rsidRPr="008A4A69">
        <w:rPr>
          <w:noProof/>
        </w:rPr>
        <w:t xml:space="preserve">Modificările aduse contribuției la tranziția digitală se referă la corectarea unei erori materiale care rezultă din includerea capitolului privind REPowerEU în etichetarea digitală a planului în revizuirea anterioară, la rectificarea etichetării digitale a anumitor proiecte din cadrul măsurii C13.I3 (Digitalizarea și inovarea și schema de subvenții pentru digitalizarea întreprinderilor), pentru ca aceste proiecte să își păstreze clasificarea inițială a unei contribuții digitale de 40 %, precum și la scăderea nivelului de punere în aplicare a măsurii C13.I3. În ansamblu, modificările aduse planului de redresare și reziliență al Spaniei implică o creștere netă a contribuției globale la obiectivul digital al planului de redresare și reziliență cu 1,2 %, de la 22,7 % la 21,5 %. Domeniul de aplicare limitat al acestor modificări nu afectează evaluarea globală a acestui criteriu. </w:t>
      </w:r>
    </w:p>
    <w:p w:rsidR="00007F85" w:rsidRPr="008A4A69" w:rsidRDefault="00007F85" w:rsidP="00007F85">
      <w:pPr>
        <w:rPr>
          <w:b/>
          <w:bCs/>
          <w:i/>
          <w:iCs/>
          <w:noProof/>
        </w:rPr>
      </w:pPr>
      <w:r w:rsidRPr="008A4A69">
        <w:rPr>
          <w:b/>
          <w:i/>
          <w:noProof/>
        </w:rPr>
        <w:t>Contribuția financiară</w:t>
      </w:r>
    </w:p>
    <w:p w:rsidR="00007F85" w:rsidRPr="008A4A69" w:rsidRDefault="2FA73A54" w:rsidP="00007F85">
      <w:pPr>
        <w:pStyle w:val="ManualConsidrant"/>
        <w:rPr>
          <w:noProof/>
        </w:rPr>
      </w:pPr>
      <w:r>
        <w:rPr>
          <w:noProof/>
        </w:rPr>
        <w:t>(15)</w:t>
      </w:r>
      <w:r>
        <w:rPr>
          <w:noProof/>
        </w:rPr>
        <w:tab/>
      </w:r>
      <w:r w:rsidRPr="008A4A69">
        <w:rPr>
          <w:noProof/>
        </w:rPr>
        <w:t>Costurile totale estimate ale planului de redresare și reziliență modificat al Spaniei sunt de 102 575 266 373 EUR. Întrucât cuantumul costului total estimat al planului de redresare și reziliență modificat este mai mare decât contribuția financiară maximă actualizată disponibilă pentru Spania, contribuția financiară stabilită în conformitate cu articolul 4a din Regulamentul (UE) 2021/1755 al Parlamentului European și al Consiliului</w:t>
      </w:r>
      <w:r w:rsidRPr="008A4A69">
        <w:rPr>
          <w:rStyle w:val="FootnoteReference"/>
          <w:noProof/>
        </w:rPr>
        <w:footnoteReference w:id="11"/>
      </w:r>
      <w:r w:rsidRPr="008A4A69">
        <w:rPr>
          <w:noProof/>
        </w:rPr>
        <w:t>, cu articolul 20 alineatul (4) și cu articolul 21a alineatul (6) din Regulamentul (UE) 2021/241 care este alocată planului de redresare și reziliență modificat al Spaniei ar trebui să fie egală cu 79 854 183 024 EUR. Prin urmare, contribuția financiară pusă la dispoziția Spaniei rămâne neschimbată.</w:t>
      </w:r>
    </w:p>
    <w:p w:rsidR="00007F85" w:rsidRPr="008A4A69" w:rsidRDefault="00007F85" w:rsidP="00007F85">
      <w:pPr>
        <w:rPr>
          <w:b/>
          <w:bCs/>
          <w:i/>
          <w:iCs/>
          <w:noProof/>
        </w:rPr>
      </w:pPr>
      <w:r w:rsidRPr="008A4A69">
        <w:rPr>
          <w:b/>
          <w:i/>
          <w:noProof/>
        </w:rPr>
        <w:t>Împrumuturi</w:t>
      </w:r>
    </w:p>
    <w:p w:rsidR="00007F85" w:rsidRPr="008A4A69" w:rsidRDefault="076243AE" w:rsidP="00A5287D">
      <w:pPr>
        <w:pStyle w:val="ManualConsidrant"/>
        <w:rPr>
          <w:noProof/>
        </w:rPr>
      </w:pPr>
      <w:r>
        <w:rPr>
          <w:noProof/>
        </w:rPr>
        <w:t>(16)</w:t>
      </w:r>
      <w:r>
        <w:rPr>
          <w:noProof/>
        </w:rPr>
        <w:tab/>
      </w:r>
      <w:r w:rsidRPr="008A4A69">
        <w:rPr>
          <w:noProof/>
        </w:rPr>
        <w:t xml:space="preserve">Sprijinul sub formă de împrumut pus la dispoziția Spaniei, în valoare de 22 705 547 373 EUR, rămâne neschimbat. </w:t>
      </w:r>
    </w:p>
    <w:p w:rsidR="00007F85" w:rsidRPr="008A4A69" w:rsidRDefault="2FA73A54" w:rsidP="00007F85">
      <w:pPr>
        <w:pStyle w:val="ManualConsidrant"/>
        <w:ind w:left="720" w:hanging="720"/>
        <w:rPr>
          <w:rFonts w:eastAsia="Times New Roman"/>
          <w:noProof/>
        </w:rPr>
      </w:pPr>
      <w:r>
        <w:rPr>
          <w:noProof/>
        </w:rPr>
        <w:t>(17)</w:t>
      </w:r>
      <w:r>
        <w:rPr>
          <w:noProof/>
        </w:rPr>
        <w:tab/>
      </w:r>
      <w:r w:rsidRPr="008A4A69">
        <w:rPr>
          <w:noProof/>
        </w:rPr>
        <w:t>Decizia de punere în aplicare a Consiliului din 13 iulie 2021 ar trebui să fie modificată în consecință. Din motive de claritate, anexa la Decizia de punere în aplicare a Consiliului din 13 iulie 2021 ar trebui să fie înlocuită în întregime.</w:t>
      </w:r>
    </w:p>
    <w:p w:rsidR="00CD54FA" w:rsidRPr="008A4A69" w:rsidRDefault="2F1FCC7B" w:rsidP="00007F85">
      <w:pPr>
        <w:pStyle w:val="ManualConsidrant"/>
        <w:ind w:left="720" w:hanging="720"/>
        <w:rPr>
          <w:rFonts w:eastAsia="Times New Roman"/>
          <w:noProof/>
        </w:rPr>
      </w:pPr>
      <w:r>
        <w:rPr>
          <w:noProof/>
        </w:rPr>
        <w:t>(18)</w:t>
      </w:r>
      <w:r>
        <w:rPr>
          <w:noProof/>
        </w:rPr>
        <w:tab/>
      </w:r>
      <w:r w:rsidRPr="008A4A69">
        <w:rPr>
          <w:noProof/>
        </w:rPr>
        <w:t>Prezenta decizie nu ar trebui să aducă atingere rezultatului niciuneia dintre procedurile legate de acordarea de fonduri ale Uniunii în cadrul oricărui alt program al Uniunii în afară de cel prevăzut de mecanism sau procedurilor legate de denaturări ale funcționării pieței interne care ar putea fi inițiate, în special în temeiul articolelor 107 și 108 din tratat. Decizia nu prevalează asupra cerinței ca statele membre să notifice Comisiei potențialele ajutoare de stat în temeiul articolului 108 din tratat,</w:t>
      </w:r>
    </w:p>
    <w:p w:rsidR="00007F85" w:rsidRPr="008A4A69" w:rsidRDefault="00007F85" w:rsidP="00007F85">
      <w:pPr>
        <w:pStyle w:val="Formuledadoption"/>
        <w:rPr>
          <w:noProof/>
        </w:rPr>
      </w:pPr>
      <w:r w:rsidRPr="008A4A69">
        <w:rPr>
          <w:noProof/>
        </w:rPr>
        <w:t xml:space="preserve">ADOPTĂ PREZENTA DECIZIE: </w:t>
      </w:r>
    </w:p>
    <w:p w:rsidR="00007F85" w:rsidRPr="008A4A69" w:rsidRDefault="00007F85" w:rsidP="00007F85">
      <w:pPr>
        <w:pStyle w:val="Titrearticle"/>
        <w:rPr>
          <w:noProof/>
        </w:rPr>
      </w:pPr>
      <w:r w:rsidRPr="008A4A69">
        <w:rPr>
          <w:noProof/>
        </w:rPr>
        <w:t xml:space="preserve">Articolul 1 </w:t>
      </w:r>
      <w:r w:rsidRPr="008A4A69">
        <w:rPr>
          <w:noProof/>
        </w:rPr>
        <w:br/>
        <w:t>Aprobarea evaluării planului de redresare și reziliență</w:t>
      </w:r>
    </w:p>
    <w:p w:rsidR="00007F85" w:rsidRPr="008A4A69" w:rsidRDefault="00007F85" w:rsidP="00007F85">
      <w:pPr>
        <w:rPr>
          <w:rFonts w:eastAsia="Times New Roman"/>
          <w:noProof/>
        </w:rPr>
      </w:pPr>
      <w:r w:rsidRPr="008A4A69">
        <w:rPr>
          <w:noProof/>
        </w:rPr>
        <w:t xml:space="preserve">Se aprobă evaluarea planului de redresare și reziliență modificat al Spaniei pe baza criteriilor prevăzute la articolul 19 alineatul (3) din Regulamentul (UE) 2021/241. </w:t>
      </w:r>
    </w:p>
    <w:p w:rsidR="00007F85" w:rsidRPr="008A4A69" w:rsidRDefault="00007F85" w:rsidP="00007F85">
      <w:pPr>
        <w:pStyle w:val="Titrearticle"/>
        <w:rPr>
          <w:noProof/>
        </w:rPr>
      </w:pPr>
      <w:r w:rsidRPr="008A4A69">
        <w:rPr>
          <w:noProof/>
        </w:rPr>
        <w:t xml:space="preserve">Articolul 2 </w:t>
      </w:r>
      <w:r w:rsidRPr="008A4A69">
        <w:rPr>
          <w:noProof/>
        </w:rPr>
        <w:br/>
        <w:t>Modificări</w:t>
      </w:r>
    </w:p>
    <w:p w:rsidR="00007F85" w:rsidRPr="008A4A69" w:rsidRDefault="00007F85" w:rsidP="00007F85">
      <w:pPr>
        <w:rPr>
          <w:noProof/>
        </w:rPr>
      </w:pPr>
      <w:r w:rsidRPr="008A4A69">
        <w:rPr>
          <w:noProof/>
        </w:rPr>
        <w:t xml:space="preserve">Decizia de punere în aplicare a Consiliului din 13 iulie 2021 de aprobare a evaluării planului de redresare și reziliență al Spaniei se modifică după cum urmează: </w:t>
      </w:r>
    </w:p>
    <w:p w:rsidR="00007F85" w:rsidRPr="008A4A69" w:rsidRDefault="00007F85" w:rsidP="00007F85">
      <w:pPr>
        <w:rPr>
          <w:noProof/>
        </w:rPr>
      </w:pPr>
      <w:r w:rsidRPr="008A4A69">
        <w:rPr>
          <w:noProof/>
        </w:rPr>
        <w:t>Anexa se înlocuiește cu textul din anexa la prezenta decizie.</w:t>
      </w:r>
    </w:p>
    <w:p w:rsidR="00007F85" w:rsidRPr="008A4A69" w:rsidRDefault="00007F85" w:rsidP="003245D0">
      <w:pPr>
        <w:pStyle w:val="Titrearticle"/>
        <w:rPr>
          <w:noProof/>
        </w:rPr>
      </w:pPr>
      <w:r w:rsidRPr="008A4A69">
        <w:rPr>
          <w:noProof/>
        </w:rPr>
        <w:t xml:space="preserve">Articolul 3 </w:t>
      </w:r>
      <w:r w:rsidRPr="008A4A69">
        <w:rPr>
          <w:noProof/>
        </w:rPr>
        <w:br/>
        <w:t>Destinatar</w:t>
      </w:r>
    </w:p>
    <w:p w:rsidR="00007F85" w:rsidRPr="008A4A69" w:rsidRDefault="00007F85" w:rsidP="00007F85">
      <w:pPr>
        <w:rPr>
          <w:noProof/>
        </w:rPr>
      </w:pPr>
      <w:r w:rsidRPr="008A4A69">
        <w:rPr>
          <w:noProof/>
        </w:rPr>
        <w:t>Prezenta decizie se adresează Regatului Spaniei.</w:t>
      </w:r>
    </w:p>
    <w:p w:rsidR="00007F85" w:rsidRPr="008A4A69" w:rsidRDefault="00744E80" w:rsidP="003245D0">
      <w:pPr>
        <w:pStyle w:val="Fait"/>
        <w:rPr>
          <w:noProof/>
        </w:rPr>
      </w:pPr>
      <w:r>
        <w:rPr>
          <w:noProof/>
        </w:rPr>
        <w:t>Adoptată la Bruxelles,</w:t>
      </w:r>
    </w:p>
    <w:p w:rsidR="00007F85" w:rsidRPr="008A4A69" w:rsidRDefault="00007F85" w:rsidP="003245D0">
      <w:pPr>
        <w:pStyle w:val="Institutionquisigne"/>
        <w:rPr>
          <w:noProof/>
        </w:rPr>
      </w:pPr>
      <w:r w:rsidRPr="008A4A69">
        <w:rPr>
          <w:noProof/>
        </w:rPr>
        <w:tab/>
        <w:t>Pentru Consiliu</w:t>
      </w:r>
    </w:p>
    <w:p w:rsidR="002709B6" w:rsidRPr="008A4A69" w:rsidRDefault="00007F85" w:rsidP="00A1233B">
      <w:pPr>
        <w:pStyle w:val="Personnequisigne"/>
        <w:rPr>
          <w:noProof/>
          <w:color w:val="008000"/>
        </w:rPr>
      </w:pPr>
      <w:r w:rsidRPr="008A4A69">
        <w:rPr>
          <w:noProof/>
        </w:rPr>
        <w:tab/>
        <w:t>Președintele</w:t>
      </w:r>
    </w:p>
    <w:sectPr w:rsidR="002709B6" w:rsidRPr="008A4A69" w:rsidSect="00F82BBB">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1972" w:rsidRPr="00455892" w:rsidRDefault="00181972">
      <w:pPr>
        <w:spacing w:before="0" w:after="0"/>
      </w:pPr>
      <w:r>
        <w:separator/>
      </w:r>
    </w:p>
  </w:endnote>
  <w:endnote w:type="continuationSeparator" w:id="0">
    <w:p w:rsidR="00181972" w:rsidRPr="00455892" w:rsidRDefault="00181972">
      <w:pPr>
        <w:spacing w:before="0" w:after="0"/>
      </w:pPr>
      <w:r>
        <w:continuationSeparator/>
      </w:r>
    </w:p>
  </w:endnote>
  <w:endnote w:type="continuationNotice" w:id="1">
    <w:p w:rsidR="00181972" w:rsidRPr="00455892" w:rsidRDefault="00181972">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2BBB" w:rsidRPr="00F82BBB" w:rsidRDefault="00F82BBB" w:rsidP="00F82BBB">
    <w:pPr>
      <w:pStyle w:val="Footer"/>
      <w:rPr>
        <w:rFonts w:ascii="Arial" w:hAnsi="Arial" w:cs="Arial"/>
        <w:b/>
        <w:sz w:val="48"/>
      </w:rPr>
    </w:pPr>
    <w:r w:rsidRPr="00F82BBB">
      <w:rPr>
        <w:rFonts w:ascii="Arial" w:hAnsi="Arial" w:cs="Arial"/>
        <w:b/>
        <w:sz w:val="48"/>
      </w:rPr>
      <w:t>RO</w:t>
    </w:r>
    <w:r w:rsidRPr="00F82BBB">
      <w:rPr>
        <w:rFonts w:ascii="Arial" w:hAnsi="Arial" w:cs="Arial"/>
        <w:b/>
        <w:sz w:val="48"/>
      </w:rPr>
      <w:tab/>
    </w:r>
    <w:r w:rsidRPr="00F82BBB">
      <w:rPr>
        <w:rFonts w:ascii="Arial" w:hAnsi="Arial" w:cs="Arial"/>
        <w:b/>
        <w:sz w:val="48"/>
      </w:rPr>
      <w:tab/>
    </w:r>
    <w:r w:rsidRPr="00F82BBB">
      <w:tab/>
    </w:r>
    <w:r w:rsidRPr="00F82BBB">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2BBB" w:rsidRPr="00F82BBB" w:rsidRDefault="00F82BBB" w:rsidP="00F82BBB">
    <w:pPr>
      <w:pStyle w:val="Footer"/>
      <w:rPr>
        <w:rFonts w:ascii="Arial" w:hAnsi="Arial" w:cs="Arial"/>
        <w:b/>
        <w:sz w:val="48"/>
      </w:rPr>
    </w:pPr>
    <w:r w:rsidRPr="00F82BBB">
      <w:rPr>
        <w:rFonts w:ascii="Arial" w:hAnsi="Arial" w:cs="Arial"/>
        <w:b/>
        <w:sz w:val="48"/>
      </w:rPr>
      <w:t>RO</w:t>
    </w:r>
    <w:r w:rsidRPr="00F82BBB">
      <w:rPr>
        <w:rFonts w:ascii="Arial" w:hAnsi="Arial" w:cs="Arial"/>
        <w:b/>
        <w:sz w:val="48"/>
      </w:rPr>
      <w:tab/>
    </w:r>
    <w:r w:rsidRPr="00F82BBB">
      <w:rPr>
        <w:rFonts w:ascii="Arial" w:hAnsi="Arial" w:cs="Arial"/>
        <w:b/>
        <w:sz w:val="48"/>
      </w:rPr>
      <w:tab/>
    </w:r>
    <w:r w:rsidRPr="00F82BBB">
      <w:tab/>
    </w:r>
    <w:r w:rsidRPr="00F82BBB">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2BBB" w:rsidRDefault="00F82BB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2BBB" w:rsidRPr="00F82BBB" w:rsidRDefault="00F82BBB" w:rsidP="00F82BBB">
    <w:pPr>
      <w:pStyle w:val="Footer"/>
      <w:rPr>
        <w:rFonts w:ascii="Arial" w:hAnsi="Arial" w:cs="Arial"/>
        <w:b/>
        <w:sz w:val="48"/>
      </w:rPr>
    </w:pPr>
    <w:r w:rsidRPr="00F82BBB">
      <w:rPr>
        <w:rFonts w:ascii="Arial" w:hAnsi="Arial" w:cs="Arial"/>
        <w:b/>
        <w:sz w:val="48"/>
      </w:rPr>
      <w:t>RO</w:t>
    </w:r>
    <w:r w:rsidRPr="00F82BBB">
      <w:rPr>
        <w:rFonts w:ascii="Arial" w:hAnsi="Arial" w:cs="Arial"/>
        <w:b/>
        <w:sz w:val="48"/>
      </w:rPr>
      <w:tab/>
    </w:r>
    <w:r>
      <w:fldChar w:fldCharType="begin"/>
    </w:r>
    <w:r>
      <w:instrText xml:space="preserve"> PAGE  \* MERGEFORMAT </w:instrText>
    </w:r>
    <w:r>
      <w:fldChar w:fldCharType="separate"/>
    </w:r>
    <w:r w:rsidR="003245D0">
      <w:rPr>
        <w:noProof/>
      </w:rPr>
      <w:t>6</w:t>
    </w:r>
    <w:r>
      <w:fldChar w:fldCharType="end"/>
    </w:r>
    <w:r>
      <w:tab/>
    </w:r>
    <w:r w:rsidRPr="00F82BBB">
      <w:tab/>
    </w:r>
    <w:r w:rsidRPr="00F82BBB">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2BBB" w:rsidRDefault="00F82BBB" w:rsidP="00F82B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1972" w:rsidRPr="00455892" w:rsidRDefault="00181972">
      <w:pPr>
        <w:spacing w:before="0" w:after="0"/>
      </w:pPr>
      <w:r>
        <w:separator/>
      </w:r>
    </w:p>
  </w:footnote>
  <w:footnote w:type="continuationSeparator" w:id="0">
    <w:p w:rsidR="00181972" w:rsidRPr="00455892" w:rsidRDefault="00181972">
      <w:pPr>
        <w:spacing w:before="0" w:after="0"/>
      </w:pPr>
      <w:r>
        <w:continuationSeparator/>
      </w:r>
    </w:p>
  </w:footnote>
  <w:footnote w:type="continuationNotice" w:id="1">
    <w:p w:rsidR="00181972" w:rsidRPr="00455892" w:rsidRDefault="00181972">
      <w:pPr>
        <w:spacing w:before="0" w:after="0"/>
      </w:pPr>
    </w:p>
  </w:footnote>
  <w:footnote w:id="2">
    <w:p w:rsidR="00487751" w:rsidRPr="005064F3" w:rsidRDefault="00487751" w:rsidP="00487751">
      <w:pPr>
        <w:pStyle w:val="FootnoteText"/>
      </w:pPr>
      <w:r>
        <w:rPr>
          <w:rStyle w:val="FootnoteReference"/>
        </w:rPr>
        <w:footnoteRef/>
      </w:r>
      <w:r>
        <w:tab/>
        <w:t xml:space="preserve">JO L 57, 18.2.2021, p. 17, ELI: </w:t>
      </w:r>
      <w:hyperlink r:id="rId1" w:history="1">
        <w:r>
          <w:rPr>
            <w:rStyle w:val="Hyperlink"/>
          </w:rPr>
          <w:t>https://eur-lex.europa.eu/eli/reg/2021/241/oj</w:t>
        </w:r>
      </w:hyperlink>
    </w:p>
  </w:footnote>
  <w:footnote w:id="3">
    <w:p w:rsidR="00D34478" w:rsidRPr="00455892" w:rsidRDefault="00D34478" w:rsidP="00D34478">
      <w:pPr>
        <w:pStyle w:val="FootnoteText"/>
      </w:pPr>
      <w:r>
        <w:rPr>
          <w:rStyle w:val="FootnoteReference"/>
        </w:rPr>
        <w:footnoteRef/>
      </w:r>
      <w:r>
        <w:tab/>
        <w:t>ST 10150/21 INIT; ST 10150/21 ADD 1 REV 2.</w:t>
      </w:r>
    </w:p>
  </w:footnote>
  <w:footnote w:id="4">
    <w:p w:rsidR="00F1193D" w:rsidRPr="00455892" w:rsidRDefault="00F1193D">
      <w:pPr>
        <w:pStyle w:val="FootnoteText"/>
      </w:pPr>
      <w:r>
        <w:rPr>
          <w:rStyle w:val="FootnoteReference"/>
        </w:rPr>
        <w:footnoteRef/>
      </w:r>
      <w:r>
        <w:tab/>
        <w:t>ST 13695/23 INIT; ST 13695/23 REV 1 (en); ST 13695/23 ADD 1 REV 1.</w:t>
      </w:r>
    </w:p>
  </w:footnote>
  <w:footnote w:id="5">
    <w:p w:rsidR="00F1193D" w:rsidRPr="00455892" w:rsidRDefault="00F1193D">
      <w:pPr>
        <w:pStyle w:val="FootnoteText"/>
      </w:pPr>
      <w:r>
        <w:rPr>
          <w:rStyle w:val="FootnoteReference"/>
        </w:rPr>
        <w:footnoteRef/>
      </w:r>
      <w:r>
        <w:tab/>
        <w:t xml:space="preserve">ST 9303/24 INIT; ST 9303/24 ADD 1. </w:t>
      </w:r>
    </w:p>
  </w:footnote>
  <w:footnote w:id="6">
    <w:p w:rsidR="00F1193D" w:rsidRPr="00455892" w:rsidRDefault="00F1193D">
      <w:pPr>
        <w:pStyle w:val="FootnoteText"/>
      </w:pPr>
      <w:r>
        <w:rPr>
          <w:rStyle w:val="FootnoteReference"/>
        </w:rPr>
        <w:footnoteRef/>
      </w:r>
      <w:r>
        <w:tab/>
        <w:t xml:space="preserve">ST 17099/24 INIT; ST 17099/24 ADD 1. </w:t>
      </w:r>
    </w:p>
  </w:footnote>
  <w:footnote w:id="7">
    <w:p w:rsidR="00F1193D" w:rsidRPr="00455892" w:rsidRDefault="00F1193D">
      <w:pPr>
        <w:pStyle w:val="FootnoteText"/>
      </w:pPr>
      <w:r>
        <w:rPr>
          <w:rStyle w:val="FootnoteReference"/>
        </w:rPr>
        <w:footnoteRef/>
      </w:r>
      <w:r>
        <w:tab/>
        <w:t>ST 8053/25 INIT; ST 8053/25 ADD 1.</w:t>
      </w:r>
    </w:p>
  </w:footnote>
  <w:footnote w:id="8">
    <w:p w:rsidR="00F1193D" w:rsidRPr="00455892" w:rsidRDefault="00F1193D">
      <w:pPr>
        <w:pStyle w:val="FootnoteText"/>
      </w:pPr>
      <w:r>
        <w:rPr>
          <w:rStyle w:val="FootnoteReference"/>
        </w:rPr>
        <w:footnoteRef/>
      </w:r>
      <w:r>
        <w:tab/>
        <w:t xml:space="preserve">ST 9583/25 INIT; ST 9583/25 ADD1; ST 9583/25 ADD 1 COR 1; ST 10408/25. </w:t>
      </w:r>
    </w:p>
  </w:footnote>
  <w:footnote w:id="9">
    <w:p w:rsidR="00F1193D" w:rsidRPr="00455892" w:rsidRDefault="00F1193D">
      <w:pPr>
        <w:pStyle w:val="FootnoteText"/>
      </w:pPr>
      <w:r>
        <w:rPr>
          <w:rStyle w:val="FootnoteReference"/>
        </w:rPr>
        <w:footnoteRef/>
      </w:r>
      <w:r>
        <w:tab/>
        <w:t xml:space="preserve">ST 13075/25 INIT; ST 13075/25 ADD 1. </w:t>
      </w:r>
    </w:p>
  </w:footnote>
  <w:footnote w:id="10">
    <w:p w:rsidR="00007F85" w:rsidRPr="00455892" w:rsidRDefault="00007F85" w:rsidP="00007F85">
      <w:pPr>
        <w:pStyle w:val="FootnoteText"/>
      </w:pPr>
      <w:r>
        <w:rPr>
          <w:rStyle w:val="FootnoteReference"/>
        </w:rPr>
        <w:footnoteRef/>
      </w:r>
      <w:r>
        <w:tab/>
        <w:t>ST 17031/25 INIT; ST 17031/25ADD1; ST 17031/25 COR1 (es).</w:t>
      </w:r>
    </w:p>
    <w:p w:rsidR="00007F85" w:rsidRPr="00455892" w:rsidRDefault="00007F85" w:rsidP="00007F85">
      <w:pPr>
        <w:pStyle w:val="FootnoteText"/>
      </w:pPr>
    </w:p>
  </w:footnote>
  <w:footnote w:id="11">
    <w:p w:rsidR="00007F85" w:rsidRPr="00455892" w:rsidRDefault="00007F85" w:rsidP="00007F85">
      <w:pPr>
        <w:pStyle w:val="FootnoteText"/>
      </w:pPr>
      <w:r>
        <w:rPr>
          <w:rStyle w:val="FootnoteReference"/>
        </w:rPr>
        <w:footnoteRef/>
      </w:r>
      <w:r>
        <w:tab/>
        <w:t>Regulamentul (UE) 2021/1755 al Parlamentului European și al Consiliului din 6 octombrie 2021 de înființare a rezervei de ajustare la Brexit (JO L 357, 8.10.2021, p. 1, ELI: </w:t>
      </w:r>
      <w:hyperlink r:id="rId2" w:history="1">
        <w:r>
          <w:t>http://data.europa.eu/eli/reg/2021/1755/oj</w:t>
        </w:r>
      </w:hyperlink>
      <w:r>
        <w:t>).</w:t>
      </w:r>
    </w:p>
    <w:p w:rsidR="00007F85" w:rsidRPr="00F27E3C" w:rsidRDefault="00007F85" w:rsidP="00007F85">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2BBB" w:rsidRDefault="00F82B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2BBB" w:rsidRDefault="00F82B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30AB852"/>
    <w:lvl w:ilvl="0">
      <w:start w:val="1"/>
      <w:numFmt w:val="bullet"/>
      <w:pStyle w:val="ListBullet4"/>
      <w:lvlText w:val=""/>
      <w:lvlJc w:val="left"/>
      <w:pPr>
        <w:tabs>
          <w:tab w:val="num" w:pos="1635"/>
        </w:tabs>
        <w:ind w:left="1635" w:hanging="360"/>
      </w:pPr>
      <w:rPr>
        <w:rFonts w:ascii="Symbol" w:hAnsi="Symbol" w:hint="default"/>
      </w:rPr>
    </w:lvl>
  </w:abstractNum>
  <w:abstractNum w:abstractNumId="1"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num>
  <w:num w:numId="6">
    <w:abstractNumId w:val="19"/>
    <w:lvlOverride w:ilvl="0">
      <w:startOverride w:val="1"/>
    </w:lvlOverride>
  </w:num>
  <w:num w:numId="7">
    <w:abstractNumId w:val="16"/>
  </w:num>
  <w:num w:numId="8">
    <w:abstractNumId w:val="9"/>
  </w:num>
  <w:num w:numId="9">
    <w:abstractNumId w:val="18"/>
  </w:num>
  <w:num w:numId="10">
    <w:abstractNumId w:val="8"/>
  </w:num>
  <w:num w:numId="11">
    <w:abstractNumId w:val="10"/>
  </w:num>
  <w:num w:numId="12">
    <w:abstractNumId w:val="11"/>
  </w:num>
  <w:num w:numId="13">
    <w:abstractNumId w:val="6"/>
  </w:num>
  <w:num w:numId="14">
    <w:abstractNumId w:val="17"/>
  </w:num>
  <w:num w:numId="15">
    <w:abstractNumId w:val="5"/>
  </w:num>
  <w:num w:numId="16">
    <w:abstractNumId w:val="12"/>
  </w:num>
  <w:num w:numId="17">
    <w:abstractNumId w:val="14"/>
  </w:num>
  <w:num w:numId="18">
    <w:abstractNumId w:val="15"/>
  </w:num>
  <w:num w:numId="19">
    <w:abstractNumId w:val="7"/>
  </w:num>
  <w:num w:numId="20">
    <w:abstractNumId w:val="13"/>
  </w:num>
  <w:num w:numId="21">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it-IT" w:vendorID="64" w:dllVersion="0" w:nlCheck="1" w:checkStyle="0"/>
  <w:activeWritingStyle w:appName="MSWord" w:lang="en-GB" w:vendorID="64" w:dllVersion="0" w:nlCheck="1" w:checkStyle="0"/>
  <w:activeWritingStyle w:appName="MSWord" w:lang="en-IE" w:vendorID="64" w:dllVersion="0" w:nlCheck="1" w:checkStyle="0"/>
  <w:activeWritingStyle w:appName="MSWord" w:lang="es-ES" w:vendorID="64" w:dllVersion="0" w:nlCheck="1" w:checkStyle="0"/>
  <w:activeWritingStyle w:appName="MSWord" w:lang="fr-BE"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QCDateTime" w:val="2026-05-28 12:16:5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443E0B7D-2C76-46BF-AB88-A7106052DB5D"/>
    <w:docVar w:name="LW_COVERPAGE_TYPE" w:val="1"/>
    <w:docVar w:name="LW_CROSSREFERENCE" w:val="{SWD(2026) 135 final}"/>
    <w:docVar w:name="LW_DocType" w:val="COM"/>
    <w:docVar w:name="LW_EMISSION" w:val="20.5.2026"/>
    <w:docVar w:name="LW_EMISSION_ISODATE" w:val="2026-05-20"/>
    <w:docVar w:name="LW_EMISSION_LOCATION" w:val="BRX"/>
    <w:docVar w:name="LW_EMISSION_PREFIX" w:val="Bruxelles,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131"/>
    <w:docVar w:name="LW_REF.II.NEW.CP_YEAR" w:val="2026"/>
    <w:docVar w:name="LW_REF.INST.NEW" w:val="COM"/>
    <w:docVar w:name="LW_REF.INST.NEW_ADOPTED" w:val="final"/>
    <w:docVar w:name="LW_REF.INST.NEW_TEXT" w:val="(2026) 25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de modificare a Deciziei de punere în aplicare din 13 iulie 2021 de aprobare a evalu\u259?rii planului de redresare \u537?i rezilien\u539?\u259? al Spaniei"/>
    <w:docVar w:name="LW_TYPE.DOC.CP" w:val="DECIZIE DE PUNERE ÎN APLICARE A CONSILIULUI"/>
    <w:docVar w:name="LwApiVersions" w:val="LW4CoDe 1.24.5.0; LW 9.2, Build 20251112"/>
  </w:docVars>
  <w:rsids>
    <w:rsidRoot w:val="002709B6"/>
    <w:rsid w:val="000001F6"/>
    <w:rsid w:val="0000038E"/>
    <w:rsid w:val="00000471"/>
    <w:rsid w:val="00000520"/>
    <w:rsid w:val="000005F0"/>
    <w:rsid w:val="0000062D"/>
    <w:rsid w:val="00000720"/>
    <w:rsid w:val="0000073B"/>
    <w:rsid w:val="000007EB"/>
    <w:rsid w:val="0000093F"/>
    <w:rsid w:val="00000956"/>
    <w:rsid w:val="00000BC3"/>
    <w:rsid w:val="00000CFC"/>
    <w:rsid w:val="00000DEC"/>
    <w:rsid w:val="00000E4B"/>
    <w:rsid w:val="00000EA9"/>
    <w:rsid w:val="00000EBD"/>
    <w:rsid w:val="00000ED7"/>
    <w:rsid w:val="00000F6D"/>
    <w:rsid w:val="00001211"/>
    <w:rsid w:val="00001222"/>
    <w:rsid w:val="00001295"/>
    <w:rsid w:val="00001549"/>
    <w:rsid w:val="00001809"/>
    <w:rsid w:val="00001973"/>
    <w:rsid w:val="00001B20"/>
    <w:rsid w:val="00001CA2"/>
    <w:rsid w:val="00001EDC"/>
    <w:rsid w:val="00001F5D"/>
    <w:rsid w:val="00002015"/>
    <w:rsid w:val="000020F4"/>
    <w:rsid w:val="00002144"/>
    <w:rsid w:val="000022DD"/>
    <w:rsid w:val="00002444"/>
    <w:rsid w:val="00002525"/>
    <w:rsid w:val="0000253E"/>
    <w:rsid w:val="000025A3"/>
    <w:rsid w:val="0000268B"/>
    <w:rsid w:val="0000291C"/>
    <w:rsid w:val="00002A2B"/>
    <w:rsid w:val="00002BC4"/>
    <w:rsid w:val="00002C7A"/>
    <w:rsid w:val="00002F63"/>
    <w:rsid w:val="00003279"/>
    <w:rsid w:val="000032D8"/>
    <w:rsid w:val="0000332D"/>
    <w:rsid w:val="00003415"/>
    <w:rsid w:val="000034F0"/>
    <w:rsid w:val="00003506"/>
    <w:rsid w:val="00003779"/>
    <w:rsid w:val="00003933"/>
    <w:rsid w:val="000039AB"/>
    <w:rsid w:val="00003E51"/>
    <w:rsid w:val="00004007"/>
    <w:rsid w:val="000041D8"/>
    <w:rsid w:val="000042EE"/>
    <w:rsid w:val="0000445F"/>
    <w:rsid w:val="000046E9"/>
    <w:rsid w:val="00004788"/>
    <w:rsid w:val="000048F7"/>
    <w:rsid w:val="0000494C"/>
    <w:rsid w:val="00004951"/>
    <w:rsid w:val="000049FF"/>
    <w:rsid w:val="00004A40"/>
    <w:rsid w:val="00004A96"/>
    <w:rsid w:val="00004ACC"/>
    <w:rsid w:val="00004B75"/>
    <w:rsid w:val="00004E9E"/>
    <w:rsid w:val="00004EAC"/>
    <w:rsid w:val="00004EC2"/>
    <w:rsid w:val="00004F1A"/>
    <w:rsid w:val="00004F2B"/>
    <w:rsid w:val="000050A2"/>
    <w:rsid w:val="00005167"/>
    <w:rsid w:val="000051B2"/>
    <w:rsid w:val="000051D9"/>
    <w:rsid w:val="000053B6"/>
    <w:rsid w:val="00005632"/>
    <w:rsid w:val="00005633"/>
    <w:rsid w:val="0000575E"/>
    <w:rsid w:val="000058C2"/>
    <w:rsid w:val="000058CF"/>
    <w:rsid w:val="000058DD"/>
    <w:rsid w:val="00005955"/>
    <w:rsid w:val="00005975"/>
    <w:rsid w:val="00005A64"/>
    <w:rsid w:val="00005BC1"/>
    <w:rsid w:val="00005DAF"/>
    <w:rsid w:val="00005DD1"/>
    <w:rsid w:val="00005F46"/>
    <w:rsid w:val="00005FB7"/>
    <w:rsid w:val="00005FC8"/>
    <w:rsid w:val="00005FCA"/>
    <w:rsid w:val="00006188"/>
    <w:rsid w:val="00006221"/>
    <w:rsid w:val="000063DF"/>
    <w:rsid w:val="000064B9"/>
    <w:rsid w:val="00006560"/>
    <w:rsid w:val="000066EE"/>
    <w:rsid w:val="0000681B"/>
    <w:rsid w:val="0000682F"/>
    <w:rsid w:val="0000698D"/>
    <w:rsid w:val="00006B67"/>
    <w:rsid w:val="00006C36"/>
    <w:rsid w:val="00006C4A"/>
    <w:rsid w:val="00006C5E"/>
    <w:rsid w:val="00006E96"/>
    <w:rsid w:val="00006F38"/>
    <w:rsid w:val="00006FA2"/>
    <w:rsid w:val="000072B0"/>
    <w:rsid w:val="000073BA"/>
    <w:rsid w:val="00007713"/>
    <w:rsid w:val="0000777E"/>
    <w:rsid w:val="000078FF"/>
    <w:rsid w:val="00007AC9"/>
    <w:rsid w:val="00007B7B"/>
    <w:rsid w:val="00007C47"/>
    <w:rsid w:val="00007F85"/>
    <w:rsid w:val="0001003F"/>
    <w:rsid w:val="000100E2"/>
    <w:rsid w:val="0001015F"/>
    <w:rsid w:val="00010181"/>
    <w:rsid w:val="00010194"/>
    <w:rsid w:val="0001028F"/>
    <w:rsid w:val="000102BB"/>
    <w:rsid w:val="00010378"/>
    <w:rsid w:val="00010745"/>
    <w:rsid w:val="00010AF4"/>
    <w:rsid w:val="00010B1A"/>
    <w:rsid w:val="00010C2F"/>
    <w:rsid w:val="00010CD3"/>
    <w:rsid w:val="00010D20"/>
    <w:rsid w:val="00010E81"/>
    <w:rsid w:val="00011034"/>
    <w:rsid w:val="000110C6"/>
    <w:rsid w:val="00011172"/>
    <w:rsid w:val="000111C6"/>
    <w:rsid w:val="00011220"/>
    <w:rsid w:val="0001123F"/>
    <w:rsid w:val="00011352"/>
    <w:rsid w:val="0001136F"/>
    <w:rsid w:val="000113F5"/>
    <w:rsid w:val="0001157C"/>
    <w:rsid w:val="000115E2"/>
    <w:rsid w:val="000115F4"/>
    <w:rsid w:val="00011609"/>
    <w:rsid w:val="00011631"/>
    <w:rsid w:val="0001167F"/>
    <w:rsid w:val="00011817"/>
    <w:rsid w:val="000119D4"/>
    <w:rsid w:val="00011C63"/>
    <w:rsid w:val="00011F86"/>
    <w:rsid w:val="000122E6"/>
    <w:rsid w:val="000123D9"/>
    <w:rsid w:val="000124FC"/>
    <w:rsid w:val="000126C1"/>
    <w:rsid w:val="0001282C"/>
    <w:rsid w:val="000128E3"/>
    <w:rsid w:val="00012AF9"/>
    <w:rsid w:val="00012B0C"/>
    <w:rsid w:val="00012C15"/>
    <w:rsid w:val="00012C1E"/>
    <w:rsid w:val="00012CD5"/>
    <w:rsid w:val="00012E64"/>
    <w:rsid w:val="00012E9F"/>
    <w:rsid w:val="00013078"/>
    <w:rsid w:val="0001311B"/>
    <w:rsid w:val="00013189"/>
    <w:rsid w:val="000132F2"/>
    <w:rsid w:val="000133E1"/>
    <w:rsid w:val="000134DA"/>
    <w:rsid w:val="000137B1"/>
    <w:rsid w:val="0001383B"/>
    <w:rsid w:val="00013C7C"/>
    <w:rsid w:val="00013D10"/>
    <w:rsid w:val="00014019"/>
    <w:rsid w:val="00014232"/>
    <w:rsid w:val="00014250"/>
    <w:rsid w:val="0001426C"/>
    <w:rsid w:val="00014284"/>
    <w:rsid w:val="000143C6"/>
    <w:rsid w:val="000145E8"/>
    <w:rsid w:val="000147F2"/>
    <w:rsid w:val="00014822"/>
    <w:rsid w:val="00014972"/>
    <w:rsid w:val="000149B5"/>
    <w:rsid w:val="00014A29"/>
    <w:rsid w:val="00014B38"/>
    <w:rsid w:val="00014C8E"/>
    <w:rsid w:val="00014CFF"/>
    <w:rsid w:val="00014D14"/>
    <w:rsid w:val="00014E17"/>
    <w:rsid w:val="00014F01"/>
    <w:rsid w:val="00014F49"/>
    <w:rsid w:val="0001518F"/>
    <w:rsid w:val="000151C8"/>
    <w:rsid w:val="0001520E"/>
    <w:rsid w:val="00015444"/>
    <w:rsid w:val="00015532"/>
    <w:rsid w:val="00015573"/>
    <w:rsid w:val="00015593"/>
    <w:rsid w:val="000155B5"/>
    <w:rsid w:val="000155C1"/>
    <w:rsid w:val="000158A1"/>
    <w:rsid w:val="000158BF"/>
    <w:rsid w:val="00015907"/>
    <w:rsid w:val="00015B77"/>
    <w:rsid w:val="00015B8C"/>
    <w:rsid w:val="00015C54"/>
    <w:rsid w:val="00016190"/>
    <w:rsid w:val="000161A8"/>
    <w:rsid w:val="00016288"/>
    <w:rsid w:val="0001647B"/>
    <w:rsid w:val="000164FB"/>
    <w:rsid w:val="00016604"/>
    <w:rsid w:val="00016880"/>
    <w:rsid w:val="00016986"/>
    <w:rsid w:val="00016A08"/>
    <w:rsid w:val="00016AF5"/>
    <w:rsid w:val="00016B50"/>
    <w:rsid w:val="00016F12"/>
    <w:rsid w:val="000170C6"/>
    <w:rsid w:val="00017139"/>
    <w:rsid w:val="00017147"/>
    <w:rsid w:val="0001725B"/>
    <w:rsid w:val="000172F7"/>
    <w:rsid w:val="000173CB"/>
    <w:rsid w:val="00017486"/>
    <w:rsid w:val="0001762E"/>
    <w:rsid w:val="00017793"/>
    <w:rsid w:val="000177A1"/>
    <w:rsid w:val="0001785B"/>
    <w:rsid w:val="00017B9F"/>
    <w:rsid w:val="00017C17"/>
    <w:rsid w:val="00017CE2"/>
    <w:rsid w:val="00017DA2"/>
    <w:rsid w:val="00017F01"/>
    <w:rsid w:val="0002023E"/>
    <w:rsid w:val="00020310"/>
    <w:rsid w:val="0002032A"/>
    <w:rsid w:val="0002037B"/>
    <w:rsid w:val="000204B5"/>
    <w:rsid w:val="00020661"/>
    <w:rsid w:val="000206BA"/>
    <w:rsid w:val="000208C5"/>
    <w:rsid w:val="000208CC"/>
    <w:rsid w:val="00020A51"/>
    <w:rsid w:val="00020A5D"/>
    <w:rsid w:val="00020A75"/>
    <w:rsid w:val="00020ADA"/>
    <w:rsid w:val="00020E3E"/>
    <w:rsid w:val="00020F32"/>
    <w:rsid w:val="00020FDC"/>
    <w:rsid w:val="000212D1"/>
    <w:rsid w:val="00021347"/>
    <w:rsid w:val="000213EE"/>
    <w:rsid w:val="00021456"/>
    <w:rsid w:val="000214C3"/>
    <w:rsid w:val="0002155C"/>
    <w:rsid w:val="000216B7"/>
    <w:rsid w:val="0002184B"/>
    <w:rsid w:val="00021CF9"/>
    <w:rsid w:val="00021D42"/>
    <w:rsid w:val="00021E05"/>
    <w:rsid w:val="00021F64"/>
    <w:rsid w:val="00021F7D"/>
    <w:rsid w:val="00021FCE"/>
    <w:rsid w:val="00022068"/>
    <w:rsid w:val="00022156"/>
    <w:rsid w:val="00022187"/>
    <w:rsid w:val="000223B5"/>
    <w:rsid w:val="000223CA"/>
    <w:rsid w:val="00022401"/>
    <w:rsid w:val="0002245B"/>
    <w:rsid w:val="000224A8"/>
    <w:rsid w:val="000224C5"/>
    <w:rsid w:val="000225E7"/>
    <w:rsid w:val="00022696"/>
    <w:rsid w:val="000228E5"/>
    <w:rsid w:val="00022DC5"/>
    <w:rsid w:val="00022E5B"/>
    <w:rsid w:val="00022E7D"/>
    <w:rsid w:val="00022E89"/>
    <w:rsid w:val="00022F02"/>
    <w:rsid w:val="00022F95"/>
    <w:rsid w:val="00023413"/>
    <w:rsid w:val="0002341C"/>
    <w:rsid w:val="000235BC"/>
    <w:rsid w:val="000235DA"/>
    <w:rsid w:val="00023600"/>
    <w:rsid w:val="0002364E"/>
    <w:rsid w:val="000236AB"/>
    <w:rsid w:val="000236BD"/>
    <w:rsid w:val="000237AF"/>
    <w:rsid w:val="00023843"/>
    <w:rsid w:val="00023870"/>
    <w:rsid w:val="000238D0"/>
    <w:rsid w:val="00023912"/>
    <w:rsid w:val="0002396A"/>
    <w:rsid w:val="0002397B"/>
    <w:rsid w:val="00023AE1"/>
    <w:rsid w:val="00023BFF"/>
    <w:rsid w:val="00024187"/>
    <w:rsid w:val="00024207"/>
    <w:rsid w:val="00024279"/>
    <w:rsid w:val="00024370"/>
    <w:rsid w:val="000243DB"/>
    <w:rsid w:val="000243E9"/>
    <w:rsid w:val="0002476D"/>
    <w:rsid w:val="0002484F"/>
    <w:rsid w:val="00024881"/>
    <w:rsid w:val="00024B41"/>
    <w:rsid w:val="00024BB3"/>
    <w:rsid w:val="00024ED6"/>
    <w:rsid w:val="00024F41"/>
    <w:rsid w:val="0002500D"/>
    <w:rsid w:val="000250F8"/>
    <w:rsid w:val="00025194"/>
    <w:rsid w:val="0002530B"/>
    <w:rsid w:val="000253F3"/>
    <w:rsid w:val="000253F7"/>
    <w:rsid w:val="0002546B"/>
    <w:rsid w:val="00025487"/>
    <w:rsid w:val="000254B4"/>
    <w:rsid w:val="00025718"/>
    <w:rsid w:val="00025836"/>
    <w:rsid w:val="000258D8"/>
    <w:rsid w:val="00025B44"/>
    <w:rsid w:val="00025D2B"/>
    <w:rsid w:val="00025E68"/>
    <w:rsid w:val="00025EE4"/>
    <w:rsid w:val="00025F04"/>
    <w:rsid w:val="00026143"/>
    <w:rsid w:val="0002617C"/>
    <w:rsid w:val="00026681"/>
    <w:rsid w:val="00026743"/>
    <w:rsid w:val="00026778"/>
    <w:rsid w:val="00026C48"/>
    <w:rsid w:val="00026CCC"/>
    <w:rsid w:val="00026E27"/>
    <w:rsid w:val="00026E8F"/>
    <w:rsid w:val="00027195"/>
    <w:rsid w:val="000273BE"/>
    <w:rsid w:val="000274CB"/>
    <w:rsid w:val="000276A7"/>
    <w:rsid w:val="00027850"/>
    <w:rsid w:val="00027A85"/>
    <w:rsid w:val="00027D08"/>
    <w:rsid w:val="00027D17"/>
    <w:rsid w:val="00027D40"/>
    <w:rsid w:val="00027FED"/>
    <w:rsid w:val="000300ED"/>
    <w:rsid w:val="000300F2"/>
    <w:rsid w:val="0003010A"/>
    <w:rsid w:val="000302ED"/>
    <w:rsid w:val="000303F7"/>
    <w:rsid w:val="00030506"/>
    <w:rsid w:val="00030622"/>
    <w:rsid w:val="000306CA"/>
    <w:rsid w:val="0003072B"/>
    <w:rsid w:val="000307B4"/>
    <w:rsid w:val="00030B2A"/>
    <w:rsid w:val="00030C0F"/>
    <w:rsid w:val="00030D27"/>
    <w:rsid w:val="00031009"/>
    <w:rsid w:val="00031071"/>
    <w:rsid w:val="000311B2"/>
    <w:rsid w:val="00031578"/>
    <w:rsid w:val="00031687"/>
    <w:rsid w:val="00031689"/>
    <w:rsid w:val="000317A4"/>
    <w:rsid w:val="00031829"/>
    <w:rsid w:val="00031973"/>
    <w:rsid w:val="0003199F"/>
    <w:rsid w:val="00031AF0"/>
    <w:rsid w:val="00031AFA"/>
    <w:rsid w:val="00031BA8"/>
    <w:rsid w:val="00031CA7"/>
    <w:rsid w:val="00031D03"/>
    <w:rsid w:val="00031E4A"/>
    <w:rsid w:val="00031F29"/>
    <w:rsid w:val="0003204D"/>
    <w:rsid w:val="0003211E"/>
    <w:rsid w:val="000321D9"/>
    <w:rsid w:val="0003233E"/>
    <w:rsid w:val="0003234A"/>
    <w:rsid w:val="000325CD"/>
    <w:rsid w:val="0003260E"/>
    <w:rsid w:val="00032696"/>
    <w:rsid w:val="00032717"/>
    <w:rsid w:val="0003272A"/>
    <w:rsid w:val="0003282E"/>
    <w:rsid w:val="00032989"/>
    <w:rsid w:val="00032A77"/>
    <w:rsid w:val="00032C19"/>
    <w:rsid w:val="00032E2A"/>
    <w:rsid w:val="00032E7D"/>
    <w:rsid w:val="00032F8E"/>
    <w:rsid w:val="0003318A"/>
    <w:rsid w:val="00033397"/>
    <w:rsid w:val="00033416"/>
    <w:rsid w:val="00033459"/>
    <w:rsid w:val="00033558"/>
    <w:rsid w:val="000335A2"/>
    <w:rsid w:val="00033638"/>
    <w:rsid w:val="00033741"/>
    <w:rsid w:val="00033830"/>
    <w:rsid w:val="00033841"/>
    <w:rsid w:val="00033A2D"/>
    <w:rsid w:val="00034300"/>
    <w:rsid w:val="0003434C"/>
    <w:rsid w:val="00034359"/>
    <w:rsid w:val="000349AF"/>
    <w:rsid w:val="00034BE6"/>
    <w:rsid w:val="00034C98"/>
    <w:rsid w:val="00034D88"/>
    <w:rsid w:val="00034E6D"/>
    <w:rsid w:val="00034EDD"/>
    <w:rsid w:val="00035048"/>
    <w:rsid w:val="00035066"/>
    <w:rsid w:val="000351BE"/>
    <w:rsid w:val="000351C7"/>
    <w:rsid w:val="00035388"/>
    <w:rsid w:val="000354A1"/>
    <w:rsid w:val="00035614"/>
    <w:rsid w:val="00035714"/>
    <w:rsid w:val="0003572F"/>
    <w:rsid w:val="0003587A"/>
    <w:rsid w:val="00035A8F"/>
    <w:rsid w:val="00035AEB"/>
    <w:rsid w:val="00035B21"/>
    <w:rsid w:val="00035C19"/>
    <w:rsid w:val="00035EA5"/>
    <w:rsid w:val="00035F5E"/>
    <w:rsid w:val="00035F6E"/>
    <w:rsid w:val="00036037"/>
    <w:rsid w:val="00036274"/>
    <w:rsid w:val="000362B9"/>
    <w:rsid w:val="0003642A"/>
    <w:rsid w:val="0003642E"/>
    <w:rsid w:val="00036446"/>
    <w:rsid w:val="00036464"/>
    <w:rsid w:val="0003653D"/>
    <w:rsid w:val="00036916"/>
    <w:rsid w:val="00036A86"/>
    <w:rsid w:val="00036A95"/>
    <w:rsid w:val="00036B4D"/>
    <w:rsid w:val="00036B6F"/>
    <w:rsid w:val="00036D84"/>
    <w:rsid w:val="00036EC7"/>
    <w:rsid w:val="0003700E"/>
    <w:rsid w:val="0003731C"/>
    <w:rsid w:val="000373DF"/>
    <w:rsid w:val="000374D6"/>
    <w:rsid w:val="00037558"/>
    <w:rsid w:val="00037661"/>
    <w:rsid w:val="000376AB"/>
    <w:rsid w:val="00037B0C"/>
    <w:rsid w:val="00037BC8"/>
    <w:rsid w:val="00037D58"/>
    <w:rsid w:val="00037ECC"/>
    <w:rsid w:val="00037F30"/>
    <w:rsid w:val="0004015F"/>
    <w:rsid w:val="000404B4"/>
    <w:rsid w:val="00040652"/>
    <w:rsid w:val="0004097D"/>
    <w:rsid w:val="000409A9"/>
    <w:rsid w:val="00040C2C"/>
    <w:rsid w:val="00040DF1"/>
    <w:rsid w:val="0004105B"/>
    <w:rsid w:val="000410B7"/>
    <w:rsid w:val="00041218"/>
    <w:rsid w:val="0004159E"/>
    <w:rsid w:val="00041662"/>
    <w:rsid w:val="00041669"/>
    <w:rsid w:val="0004178A"/>
    <w:rsid w:val="00041A15"/>
    <w:rsid w:val="00041B32"/>
    <w:rsid w:val="00041D65"/>
    <w:rsid w:val="00041DEA"/>
    <w:rsid w:val="00041ECB"/>
    <w:rsid w:val="00042034"/>
    <w:rsid w:val="00042189"/>
    <w:rsid w:val="00042396"/>
    <w:rsid w:val="000423B4"/>
    <w:rsid w:val="0004240D"/>
    <w:rsid w:val="00042716"/>
    <w:rsid w:val="00042759"/>
    <w:rsid w:val="00042823"/>
    <w:rsid w:val="0004284F"/>
    <w:rsid w:val="0004299D"/>
    <w:rsid w:val="000429B6"/>
    <w:rsid w:val="00042D29"/>
    <w:rsid w:val="00042D40"/>
    <w:rsid w:val="00042D4D"/>
    <w:rsid w:val="00042DF4"/>
    <w:rsid w:val="00042F0F"/>
    <w:rsid w:val="00042FEA"/>
    <w:rsid w:val="000430CC"/>
    <w:rsid w:val="00043491"/>
    <w:rsid w:val="0004379D"/>
    <w:rsid w:val="0004392F"/>
    <w:rsid w:val="00043C82"/>
    <w:rsid w:val="00043E40"/>
    <w:rsid w:val="00043E49"/>
    <w:rsid w:val="00044009"/>
    <w:rsid w:val="000440E0"/>
    <w:rsid w:val="00044122"/>
    <w:rsid w:val="000442B1"/>
    <w:rsid w:val="00044332"/>
    <w:rsid w:val="0004438C"/>
    <w:rsid w:val="000443F3"/>
    <w:rsid w:val="00044462"/>
    <w:rsid w:val="00044536"/>
    <w:rsid w:val="000445B6"/>
    <w:rsid w:val="000446C6"/>
    <w:rsid w:val="00044764"/>
    <w:rsid w:val="000447B3"/>
    <w:rsid w:val="00044813"/>
    <w:rsid w:val="0004487F"/>
    <w:rsid w:val="0004497E"/>
    <w:rsid w:val="00044ACE"/>
    <w:rsid w:val="00044DFF"/>
    <w:rsid w:val="00044F5E"/>
    <w:rsid w:val="000454DF"/>
    <w:rsid w:val="00045728"/>
    <w:rsid w:val="000457E3"/>
    <w:rsid w:val="00045A31"/>
    <w:rsid w:val="00045A42"/>
    <w:rsid w:val="00045A74"/>
    <w:rsid w:val="00045AB5"/>
    <w:rsid w:val="00045B81"/>
    <w:rsid w:val="00045C4F"/>
    <w:rsid w:val="00045C5D"/>
    <w:rsid w:val="00045D3E"/>
    <w:rsid w:val="00045DF7"/>
    <w:rsid w:val="00045F1A"/>
    <w:rsid w:val="00045F7B"/>
    <w:rsid w:val="00046024"/>
    <w:rsid w:val="00046253"/>
    <w:rsid w:val="000462B6"/>
    <w:rsid w:val="00046358"/>
    <w:rsid w:val="000463AF"/>
    <w:rsid w:val="00046449"/>
    <w:rsid w:val="00046495"/>
    <w:rsid w:val="00046587"/>
    <w:rsid w:val="00046708"/>
    <w:rsid w:val="00046758"/>
    <w:rsid w:val="00046792"/>
    <w:rsid w:val="0004682F"/>
    <w:rsid w:val="00046874"/>
    <w:rsid w:val="00046BF9"/>
    <w:rsid w:val="00046EF7"/>
    <w:rsid w:val="000470CA"/>
    <w:rsid w:val="0004716D"/>
    <w:rsid w:val="00047243"/>
    <w:rsid w:val="00047577"/>
    <w:rsid w:val="000475D0"/>
    <w:rsid w:val="000476A1"/>
    <w:rsid w:val="0004791F"/>
    <w:rsid w:val="00047BEB"/>
    <w:rsid w:val="00050466"/>
    <w:rsid w:val="000504D0"/>
    <w:rsid w:val="0005075A"/>
    <w:rsid w:val="00050772"/>
    <w:rsid w:val="00050B38"/>
    <w:rsid w:val="00050B5F"/>
    <w:rsid w:val="00050CA9"/>
    <w:rsid w:val="00050CC7"/>
    <w:rsid w:val="00050D20"/>
    <w:rsid w:val="00050FDB"/>
    <w:rsid w:val="000510B8"/>
    <w:rsid w:val="000511C9"/>
    <w:rsid w:val="00051476"/>
    <w:rsid w:val="00051513"/>
    <w:rsid w:val="00051726"/>
    <w:rsid w:val="000517A5"/>
    <w:rsid w:val="000517E4"/>
    <w:rsid w:val="000518C9"/>
    <w:rsid w:val="00051B06"/>
    <w:rsid w:val="00051B18"/>
    <w:rsid w:val="00051BD2"/>
    <w:rsid w:val="00051D79"/>
    <w:rsid w:val="00051EC1"/>
    <w:rsid w:val="00052181"/>
    <w:rsid w:val="00052643"/>
    <w:rsid w:val="000527A8"/>
    <w:rsid w:val="00052851"/>
    <w:rsid w:val="00052A65"/>
    <w:rsid w:val="00052A76"/>
    <w:rsid w:val="00052B33"/>
    <w:rsid w:val="00052C56"/>
    <w:rsid w:val="00052DF1"/>
    <w:rsid w:val="00052E4D"/>
    <w:rsid w:val="00052EEE"/>
    <w:rsid w:val="000533D4"/>
    <w:rsid w:val="0005366F"/>
    <w:rsid w:val="00053675"/>
    <w:rsid w:val="000536B7"/>
    <w:rsid w:val="000536E8"/>
    <w:rsid w:val="000539FF"/>
    <w:rsid w:val="00053AB1"/>
    <w:rsid w:val="00053B97"/>
    <w:rsid w:val="00053D1F"/>
    <w:rsid w:val="00053DA1"/>
    <w:rsid w:val="00053DA5"/>
    <w:rsid w:val="00053E8A"/>
    <w:rsid w:val="00053F03"/>
    <w:rsid w:val="00053F4C"/>
    <w:rsid w:val="00054012"/>
    <w:rsid w:val="0005405C"/>
    <w:rsid w:val="000540F6"/>
    <w:rsid w:val="00054157"/>
    <w:rsid w:val="000542DA"/>
    <w:rsid w:val="00054321"/>
    <w:rsid w:val="0005433A"/>
    <w:rsid w:val="0005439F"/>
    <w:rsid w:val="0005452B"/>
    <w:rsid w:val="0005489C"/>
    <w:rsid w:val="00054B75"/>
    <w:rsid w:val="00054C8E"/>
    <w:rsid w:val="00054D1E"/>
    <w:rsid w:val="00054D67"/>
    <w:rsid w:val="00054E72"/>
    <w:rsid w:val="00054F3E"/>
    <w:rsid w:val="0005502B"/>
    <w:rsid w:val="00055064"/>
    <w:rsid w:val="00055236"/>
    <w:rsid w:val="0005527E"/>
    <w:rsid w:val="00055341"/>
    <w:rsid w:val="000554DC"/>
    <w:rsid w:val="0005551E"/>
    <w:rsid w:val="00055832"/>
    <w:rsid w:val="00055880"/>
    <w:rsid w:val="00055961"/>
    <w:rsid w:val="00055A08"/>
    <w:rsid w:val="00055A83"/>
    <w:rsid w:val="00055AFD"/>
    <w:rsid w:val="00055BBE"/>
    <w:rsid w:val="00055E36"/>
    <w:rsid w:val="00055F79"/>
    <w:rsid w:val="00056007"/>
    <w:rsid w:val="000560AB"/>
    <w:rsid w:val="00056103"/>
    <w:rsid w:val="00056130"/>
    <w:rsid w:val="000561A9"/>
    <w:rsid w:val="000561BC"/>
    <w:rsid w:val="00056201"/>
    <w:rsid w:val="0005621D"/>
    <w:rsid w:val="0005623B"/>
    <w:rsid w:val="00056385"/>
    <w:rsid w:val="0005656B"/>
    <w:rsid w:val="00056670"/>
    <w:rsid w:val="00056879"/>
    <w:rsid w:val="00056CA0"/>
    <w:rsid w:val="00056CD2"/>
    <w:rsid w:val="00056E52"/>
    <w:rsid w:val="000571D5"/>
    <w:rsid w:val="000572BF"/>
    <w:rsid w:val="00057409"/>
    <w:rsid w:val="000575AA"/>
    <w:rsid w:val="000575AC"/>
    <w:rsid w:val="00057694"/>
    <w:rsid w:val="00057AEF"/>
    <w:rsid w:val="00057BB5"/>
    <w:rsid w:val="00057C15"/>
    <w:rsid w:val="00057CF2"/>
    <w:rsid w:val="00057F22"/>
    <w:rsid w:val="00060098"/>
    <w:rsid w:val="0006011E"/>
    <w:rsid w:val="000601AD"/>
    <w:rsid w:val="00060257"/>
    <w:rsid w:val="0006026A"/>
    <w:rsid w:val="0006028C"/>
    <w:rsid w:val="0006055D"/>
    <w:rsid w:val="000605BD"/>
    <w:rsid w:val="0006083B"/>
    <w:rsid w:val="000609CB"/>
    <w:rsid w:val="00060A33"/>
    <w:rsid w:val="00060AAC"/>
    <w:rsid w:val="00060B29"/>
    <w:rsid w:val="00060BEF"/>
    <w:rsid w:val="00060D56"/>
    <w:rsid w:val="00060D87"/>
    <w:rsid w:val="00060E74"/>
    <w:rsid w:val="000610D0"/>
    <w:rsid w:val="000611A7"/>
    <w:rsid w:val="00061204"/>
    <w:rsid w:val="00061303"/>
    <w:rsid w:val="0006143A"/>
    <w:rsid w:val="00061461"/>
    <w:rsid w:val="0006148D"/>
    <w:rsid w:val="00061647"/>
    <w:rsid w:val="000617C3"/>
    <w:rsid w:val="000617EA"/>
    <w:rsid w:val="000618A3"/>
    <w:rsid w:val="000618FA"/>
    <w:rsid w:val="0006190E"/>
    <w:rsid w:val="0006191A"/>
    <w:rsid w:val="0006197D"/>
    <w:rsid w:val="00061993"/>
    <w:rsid w:val="000619B8"/>
    <w:rsid w:val="00061A42"/>
    <w:rsid w:val="00061AA3"/>
    <w:rsid w:val="00061AFC"/>
    <w:rsid w:val="00061B28"/>
    <w:rsid w:val="00061C1A"/>
    <w:rsid w:val="00061C55"/>
    <w:rsid w:val="00061E92"/>
    <w:rsid w:val="00061EA5"/>
    <w:rsid w:val="00061ECC"/>
    <w:rsid w:val="00061EFD"/>
    <w:rsid w:val="00061F6D"/>
    <w:rsid w:val="0006242D"/>
    <w:rsid w:val="000624DC"/>
    <w:rsid w:val="000625D1"/>
    <w:rsid w:val="000625D2"/>
    <w:rsid w:val="000626C6"/>
    <w:rsid w:val="00062859"/>
    <w:rsid w:val="00062872"/>
    <w:rsid w:val="0006296B"/>
    <w:rsid w:val="00062A71"/>
    <w:rsid w:val="00062C91"/>
    <w:rsid w:val="00062D04"/>
    <w:rsid w:val="00062E93"/>
    <w:rsid w:val="00062FFA"/>
    <w:rsid w:val="0006304D"/>
    <w:rsid w:val="00063093"/>
    <w:rsid w:val="000630F1"/>
    <w:rsid w:val="0006324C"/>
    <w:rsid w:val="00063619"/>
    <w:rsid w:val="000637A0"/>
    <w:rsid w:val="00063990"/>
    <w:rsid w:val="00063A87"/>
    <w:rsid w:val="00063DE0"/>
    <w:rsid w:val="00063E52"/>
    <w:rsid w:val="00063EAA"/>
    <w:rsid w:val="00064021"/>
    <w:rsid w:val="0006448A"/>
    <w:rsid w:val="0006457D"/>
    <w:rsid w:val="000645B8"/>
    <w:rsid w:val="00064756"/>
    <w:rsid w:val="00064AEF"/>
    <w:rsid w:val="00064B4B"/>
    <w:rsid w:val="00064BAF"/>
    <w:rsid w:val="00064D2B"/>
    <w:rsid w:val="00064D84"/>
    <w:rsid w:val="00064DD7"/>
    <w:rsid w:val="00064DF8"/>
    <w:rsid w:val="00064E32"/>
    <w:rsid w:val="00064F79"/>
    <w:rsid w:val="00065088"/>
    <w:rsid w:val="00065193"/>
    <w:rsid w:val="00065213"/>
    <w:rsid w:val="000652B8"/>
    <w:rsid w:val="000652C1"/>
    <w:rsid w:val="00065302"/>
    <w:rsid w:val="0006541D"/>
    <w:rsid w:val="00065467"/>
    <w:rsid w:val="0006548D"/>
    <w:rsid w:val="000655C9"/>
    <w:rsid w:val="000656DE"/>
    <w:rsid w:val="000656FE"/>
    <w:rsid w:val="00065809"/>
    <w:rsid w:val="00065965"/>
    <w:rsid w:val="000659A5"/>
    <w:rsid w:val="00065C00"/>
    <w:rsid w:val="00065E60"/>
    <w:rsid w:val="00065FDF"/>
    <w:rsid w:val="000660B3"/>
    <w:rsid w:val="000661D7"/>
    <w:rsid w:val="00066248"/>
    <w:rsid w:val="00066265"/>
    <w:rsid w:val="0006629D"/>
    <w:rsid w:val="000662E3"/>
    <w:rsid w:val="0006634B"/>
    <w:rsid w:val="00066452"/>
    <w:rsid w:val="000667FB"/>
    <w:rsid w:val="00066893"/>
    <w:rsid w:val="000669D7"/>
    <w:rsid w:val="00066C06"/>
    <w:rsid w:val="00066CEB"/>
    <w:rsid w:val="00066F33"/>
    <w:rsid w:val="000671DB"/>
    <w:rsid w:val="000673CC"/>
    <w:rsid w:val="00067997"/>
    <w:rsid w:val="00067B11"/>
    <w:rsid w:val="00067C26"/>
    <w:rsid w:val="00067E6F"/>
    <w:rsid w:val="00067E89"/>
    <w:rsid w:val="00067ECB"/>
    <w:rsid w:val="00067F3C"/>
    <w:rsid w:val="00067F56"/>
    <w:rsid w:val="00067F5E"/>
    <w:rsid w:val="000700B0"/>
    <w:rsid w:val="000700B6"/>
    <w:rsid w:val="000701A2"/>
    <w:rsid w:val="000703F6"/>
    <w:rsid w:val="000705FD"/>
    <w:rsid w:val="00070974"/>
    <w:rsid w:val="00070997"/>
    <w:rsid w:val="00070A08"/>
    <w:rsid w:val="00070A1D"/>
    <w:rsid w:val="00070A41"/>
    <w:rsid w:val="00070C16"/>
    <w:rsid w:val="00070D71"/>
    <w:rsid w:val="00070E1D"/>
    <w:rsid w:val="00070E99"/>
    <w:rsid w:val="00070ED5"/>
    <w:rsid w:val="000711BF"/>
    <w:rsid w:val="000712B2"/>
    <w:rsid w:val="00071334"/>
    <w:rsid w:val="0007144B"/>
    <w:rsid w:val="00071565"/>
    <w:rsid w:val="0007156E"/>
    <w:rsid w:val="00071762"/>
    <w:rsid w:val="00071818"/>
    <w:rsid w:val="00071951"/>
    <w:rsid w:val="000719D5"/>
    <w:rsid w:val="00071A72"/>
    <w:rsid w:val="00071B9A"/>
    <w:rsid w:val="00071BE4"/>
    <w:rsid w:val="00071F35"/>
    <w:rsid w:val="00072038"/>
    <w:rsid w:val="000722CF"/>
    <w:rsid w:val="000722F9"/>
    <w:rsid w:val="00072329"/>
    <w:rsid w:val="000724D0"/>
    <w:rsid w:val="000724D7"/>
    <w:rsid w:val="000725E1"/>
    <w:rsid w:val="0007261E"/>
    <w:rsid w:val="0007263E"/>
    <w:rsid w:val="000726A2"/>
    <w:rsid w:val="000727E4"/>
    <w:rsid w:val="00072803"/>
    <w:rsid w:val="00072A34"/>
    <w:rsid w:val="00072AD9"/>
    <w:rsid w:val="00072B63"/>
    <w:rsid w:val="00072BCD"/>
    <w:rsid w:val="00072D93"/>
    <w:rsid w:val="00072E72"/>
    <w:rsid w:val="00072EFF"/>
    <w:rsid w:val="00073200"/>
    <w:rsid w:val="0007349B"/>
    <w:rsid w:val="000736E4"/>
    <w:rsid w:val="0007395B"/>
    <w:rsid w:val="000739E7"/>
    <w:rsid w:val="00073BA1"/>
    <w:rsid w:val="00073BF2"/>
    <w:rsid w:val="00073C04"/>
    <w:rsid w:val="00073C07"/>
    <w:rsid w:val="00073C80"/>
    <w:rsid w:val="00073FAB"/>
    <w:rsid w:val="000741C7"/>
    <w:rsid w:val="000743ED"/>
    <w:rsid w:val="000745CC"/>
    <w:rsid w:val="0007471B"/>
    <w:rsid w:val="000748D6"/>
    <w:rsid w:val="00074B3A"/>
    <w:rsid w:val="00074DA4"/>
    <w:rsid w:val="00074DB4"/>
    <w:rsid w:val="00074FFE"/>
    <w:rsid w:val="00075204"/>
    <w:rsid w:val="00075291"/>
    <w:rsid w:val="000753F3"/>
    <w:rsid w:val="00075557"/>
    <w:rsid w:val="000758FA"/>
    <w:rsid w:val="000758FF"/>
    <w:rsid w:val="00075996"/>
    <w:rsid w:val="00075C19"/>
    <w:rsid w:val="00075CFD"/>
    <w:rsid w:val="00075FF6"/>
    <w:rsid w:val="0007606C"/>
    <w:rsid w:val="00076173"/>
    <w:rsid w:val="00076178"/>
    <w:rsid w:val="00076215"/>
    <w:rsid w:val="0007648A"/>
    <w:rsid w:val="0007660E"/>
    <w:rsid w:val="00076811"/>
    <w:rsid w:val="000769D4"/>
    <w:rsid w:val="00076B95"/>
    <w:rsid w:val="00076C62"/>
    <w:rsid w:val="00076E3F"/>
    <w:rsid w:val="00077084"/>
    <w:rsid w:val="0007732A"/>
    <w:rsid w:val="000773B0"/>
    <w:rsid w:val="000773D6"/>
    <w:rsid w:val="00077464"/>
    <w:rsid w:val="00077776"/>
    <w:rsid w:val="0007788F"/>
    <w:rsid w:val="000778A9"/>
    <w:rsid w:val="00077C90"/>
    <w:rsid w:val="00077D4A"/>
    <w:rsid w:val="00077DA3"/>
    <w:rsid w:val="00077F9F"/>
    <w:rsid w:val="000800A8"/>
    <w:rsid w:val="000801D3"/>
    <w:rsid w:val="0008033F"/>
    <w:rsid w:val="000803F1"/>
    <w:rsid w:val="0008046C"/>
    <w:rsid w:val="00080528"/>
    <w:rsid w:val="00080543"/>
    <w:rsid w:val="0008059C"/>
    <w:rsid w:val="000805FF"/>
    <w:rsid w:val="00080605"/>
    <w:rsid w:val="000807BE"/>
    <w:rsid w:val="00080930"/>
    <w:rsid w:val="00080B04"/>
    <w:rsid w:val="00080C38"/>
    <w:rsid w:val="00080D45"/>
    <w:rsid w:val="00080E81"/>
    <w:rsid w:val="00080EAB"/>
    <w:rsid w:val="000810D3"/>
    <w:rsid w:val="0008116D"/>
    <w:rsid w:val="000811FA"/>
    <w:rsid w:val="00081267"/>
    <w:rsid w:val="00081296"/>
    <w:rsid w:val="00081425"/>
    <w:rsid w:val="00081437"/>
    <w:rsid w:val="00081919"/>
    <w:rsid w:val="000819C4"/>
    <w:rsid w:val="00081AB4"/>
    <w:rsid w:val="00081AB6"/>
    <w:rsid w:val="00081D04"/>
    <w:rsid w:val="00081D44"/>
    <w:rsid w:val="00081ED9"/>
    <w:rsid w:val="00081F4A"/>
    <w:rsid w:val="0008218C"/>
    <w:rsid w:val="00082301"/>
    <w:rsid w:val="0008233B"/>
    <w:rsid w:val="000823D9"/>
    <w:rsid w:val="000825C6"/>
    <w:rsid w:val="000825FC"/>
    <w:rsid w:val="000826F5"/>
    <w:rsid w:val="000827E7"/>
    <w:rsid w:val="0008294E"/>
    <w:rsid w:val="00082A00"/>
    <w:rsid w:val="00082A9B"/>
    <w:rsid w:val="00082AAC"/>
    <w:rsid w:val="00082B88"/>
    <w:rsid w:val="00082D23"/>
    <w:rsid w:val="00082D60"/>
    <w:rsid w:val="00082DF2"/>
    <w:rsid w:val="00082FE4"/>
    <w:rsid w:val="0008301E"/>
    <w:rsid w:val="000830FC"/>
    <w:rsid w:val="000831E8"/>
    <w:rsid w:val="0008323A"/>
    <w:rsid w:val="00083261"/>
    <w:rsid w:val="00083281"/>
    <w:rsid w:val="00083397"/>
    <w:rsid w:val="000834C8"/>
    <w:rsid w:val="0008363C"/>
    <w:rsid w:val="000838D1"/>
    <w:rsid w:val="00083977"/>
    <w:rsid w:val="00083D15"/>
    <w:rsid w:val="00083D3D"/>
    <w:rsid w:val="00084251"/>
    <w:rsid w:val="00084597"/>
    <w:rsid w:val="000845A0"/>
    <w:rsid w:val="00084635"/>
    <w:rsid w:val="00084A1F"/>
    <w:rsid w:val="00084A44"/>
    <w:rsid w:val="00084D5C"/>
    <w:rsid w:val="00084DAA"/>
    <w:rsid w:val="00084E20"/>
    <w:rsid w:val="00084E4A"/>
    <w:rsid w:val="00084EEA"/>
    <w:rsid w:val="00084F92"/>
    <w:rsid w:val="00085258"/>
    <w:rsid w:val="0008535C"/>
    <w:rsid w:val="00085394"/>
    <w:rsid w:val="0008550E"/>
    <w:rsid w:val="000858B9"/>
    <w:rsid w:val="000859B8"/>
    <w:rsid w:val="00085B99"/>
    <w:rsid w:val="00085CDD"/>
    <w:rsid w:val="00085DD4"/>
    <w:rsid w:val="00085FAF"/>
    <w:rsid w:val="00086146"/>
    <w:rsid w:val="000861AF"/>
    <w:rsid w:val="000861C2"/>
    <w:rsid w:val="000862A7"/>
    <w:rsid w:val="00086372"/>
    <w:rsid w:val="0008661E"/>
    <w:rsid w:val="0008663A"/>
    <w:rsid w:val="00086753"/>
    <w:rsid w:val="00086795"/>
    <w:rsid w:val="00086930"/>
    <w:rsid w:val="00086970"/>
    <w:rsid w:val="000869F1"/>
    <w:rsid w:val="00086AD5"/>
    <w:rsid w:val="00086B24"/>
    <w:rsid w:val="00086BB3"/>
    <w:rsid w:val="00086BC3"/>
    <w:rsid w:val="00086CC6"/>
    <w:rsid w:val="00086DB8"/>
    <w:rsid w:val="00086E93"/>
    <w:rsid w:val="00086F0E"/>
    <w:rsid w:val="00086F4B"/>
    <w:rsid w:val="00086F6F"/>
    <w:rsid w:val="00086FC6"/>
    <w:rsid w:val="000871FA"/>
    <w:rsid w:val="00087449"/>
    <w:rsid w:val="0008755E"/>
    <w:rsid w:val="000875A5"/>
    <w:rsid w:val="000875A8"/>
    <w:rsid w:val="0008765E"/>
    <w:rsid w:val="00087802"/>
    <w:rsid w:val="0008781F"/>
    <w:rsid w:val="00087917"/>
    <w:rsid w:val="00087954"/>
    <w:rsid w:val="00087BC4"/>
    <w:rsid w:val="00087CB4"/>
    <w:rsid w:val="00087E05"/>
    <w:rsid w:val="00087E08"/>
    <w:rsid w:val="00087E3C"/>
    <w:rsid w:val="00087EF2"/>
    <w:rsid w:val="00087F29"/>
    <w:rsid w:val="00090134"/>
    <w:rsid w:val="0009026E"/>
    <w:rsid w:val="000902D9"/>
    <w:rsid w:val="0009035C"/>
    <w:rsid w:val="000904CB"/>
    <w:rsid w:val="0009057B"/>
    <w:rsid w:val="0009060C"/>
    <w:rsid w:val="000909C9"/>
    <w:rsid w:val="00090CBE"/>
    <w:rsid w:val="00090D48"/>
    <w:rsid w:val="00091001"/>
    <w:rsid w:val="00091079"/>
    <w:rsid w:val="00091333"/>
    <w:rsid w:val="0009140D"/>
    <w:rsid w:val="000915D6"/>
    <w:rsid w:val="000916B8"/>
    <w:rsid w:val="00091939"/>
    <w:rsid w:val="00091B99"/>
    <w:rsid w:val="00091DF4"/>
    <w:rsid w:val="00091E80"/>
    <w:rsid w:val="00091EFB"/>
    <w:rsid w:val="000920F5"/>
    <w:rsid w:val="00092185"/>
    <w:rsid w:val="0009226F"/>
    <w:rsid w:val="0009232D"/>
    <w:rsid w:val="0009249D"/>
    <w:rsid w:val="000924EE"/>
    <w:rsid w:val="00092503"/>
    <w:rsid w:val="000925AB"/>
    <w:rsid w:val="000926BE"/>
    <w:rsid w:val="000928B5"/>
    <w:rsid w:val="000928C6"/>
    <w:rsid w:val="00092A4C"/>
    <w:rsid w:val="00092ACA"/>
    <w:rsid w:val="00092ADD"/>
    <w:rsid w:val="00092C82"/>
    <w:rsid w:val="00092C8F"/>
    <w:rsid w:val="00092CA4"/>
    <w:rsid w:val="00092ECA"/>
    <w:rsid w:val="00092F77"/>
    <w:rsid w:val="000930DA"/>
    <w:rsid w:val="000932A9"/>
    <w:rsid w:val="00093309"/>
    <w:rsid w:val="000933D8"/>
    <w:rsid w:val="0009345D"/>
    <w:rsid w:val="0009349C"/>
    <w:rsid w:val="00093542"/>
    <w:rsid w:val="0009356A"/>
    <w:rsid w:val="000935D2"/>
    <w:rsid w:val="00093768"/>
    <w:rsid w:val="00093B27"/>
    <w:rsid w:val="00093D41"/>
    <w:rsid w:val="00093D56"/>
    <w:rsid w:val="00093FA9"/>
    <w:rsid w:val="000940B2"/>
    <w:rsid w:val="0009422C"/>
    <w:rsid w:val="0009446A"/>
    <w:rsid w:val="000944C2"/>
    <w:rsid w:val="00094696"/>
    <w:rsid w:val="000946F5"/>
    <w:rsid w:val="00094780"/>
    <w:rsid w:val="0009498A"/>
    <w:rsid w:val="000949EA"/>
    <w:rsid w:val="00094AAA"/>
    <w:rsid w:val="00094B1E"/>
    <w:rsid w:val="00094B26"/>
    <w:rsid w:val="00094B5C"/>
    <w:rsid w:val="00094D01"/>
    <w:rsid w:val="00094E98"/>
    <w:rsid w:val="00094EFD"/>
    <w:rsid w:val="00094F11"/>
    <w:rsid w:val="00094F6E"/>
    <w:rsid w:val="0009503F"/>
    <w:rsid w:val="000952F4"/>
    <w:rsid w:val="000955C5"/>
    <w:rsid w:val="000956C6"/>
    <w:rsid w:val="00095790"/>
    <w:rsid w:val="00095848"/>
    <w:rsid w:val="00095A57"/>
    <w:rsid w:val="00095BA3"/>
    <w:rsid w:val="00095BB1"/>
    <w:rsid w:val="00095BE4"/>
    <w:rsid w:val="00095C0A"/>
    <w:rsid w:val="00095C18"/>
    <w:rsid w:val="00095C99"/>
    <w:rsid w:val="000960B8"/>
    <w:rsid w:val="00096200"/>
    <w:rsid w:val="00096259"/>
    <w:rsid w:val="000962B2"/>
    <w:rsid w:val="00096380"/>
    <w:rsid w:val="00096475"/>
    <w:rsid w:val="00096524"/>
    <w:rsid w:val="00096678"/>
    <w:rsid w:val="000966B1"/>
    <w:rsid w:val="0009680E"/>
    <w:rsid w:val="00096C5D"/>
    <w:rsid w:val="00096DBF"/>
    <w:rsid w:val="00096FFE"/>
    <w:rsid w:val="00097103"/>
    <w:rsid w:val="00097152"/>
    <w:rsid w:val="000971EF"/>
    <w:rsid w:val="000971F6"/>
    <w:rsid w:val="00097329"/>
    <w:rsid w:val="000975EC"/>
    <w:rsid w:val="000976A2"/>
    <w:rsid w:val="000977E9"/>
    <w:rsid w:val="00097873"/>
    <w:rsid w:val="000978E7"/>
    <w:rsid w:val="00097A61"/>
    <w:rsid w:val="00097BA3"/>
    <w:rsid w:val="00097C3C"/>
    <w:rsid w:val="00097F16"/>
    <w:rsid w:val="00097F68"/>
    <w:rsid w:val="00097FD3"/>
    <w:rsid w:val="000A049D"/>
    <w:rsid w:val="000A06A5"/>
    <w:rsid w:val="000A07F2"/>
    <w:rsid w:val="000A09CF"/>
    <w:rsid w:val="000A0B96"/>
    <w:rsid w:val="000A0C65"/>
    <w:rsid w:val="000A0EED"/>
    <w:rsid w:val="000A0FAD"/>
    <w:rsid w:val="000A1006"/>
    <w:rsid w:val="000A1042"/>
    <w:rsid w:val="000A11A1"/>
    <w:rsid w:val="000A120F"/>
    <w:rsid w:val="000A124B"/>
    <w:rsid w:val="000A126A"/>
    <w:rsid w:val="000A13DC"/>
    <w:rsid w:val="000A1569"/>
    <w:rsid w:val="000A18E2"/>
    <w:rsid w:val="000A19A2"/>
    <w:rsid w:val="000A1A32"/>
    <w:rsid w:val="000A1B21"/>
    <w:rsid w:val="000A1B82"/>
    <w:rsid w:val="000A1C73"/>
    <w:rsid w:val="000A1CA7"/>
    <w:rsid w:val="000A1EB9"/>
    <w:rsid w:val="000A2239"/>
    <w:rsid w:val="000A22BD"/>
    <w:rsid w:val="000A232D"/>
    <w:rsid w:val="000A2443"/>
    <w:rsid w:val="000A2691"/>
    <w:rsid w:val="000A26F0"/>
    <w:rsid w:val="000A275F"/>
    <w:rsid w:val="000A2785"/>
    <w:rsid w:val="000A291D"/>
    <w:rsid w:val="000A2A18"/>
    <w:rsid w:val="000A2ACE"/>
    <w:rsid w:val="000A2B73"/>
    <w:rsid w:val="000A2DF7"/>
    <w:rsid w:val="000A2F8E"/>
    <w:rsid w:val="000A2FB3"/>
    <w:rsid w:val="000A31CD"/>
    <w:rsid w:val="000A322B"/>
    <w:rsid w:val="000A3369"/>
    <w:rsid w:val="000A338B"/>
    <w:rsid w:val="000A33FD"/>
    <w:rsid w:val="000A3408"/>
    <w:rsid w:val="000A34DF"/>
    <w:rsid w:val="000A3653"/>
    <w:rsid w:val="000A37B1"/>
    <w:rsid w:val="000A3853"/>
    <w:rsid w:val="000A3891"/>
    <w:rsid w:val="000A3934"/>
    <w:rsid w:val="000A3C61"/>
    <w:rsid w:val="000A3EB7"/>
    <w:rsid w:val="000A428A"/>
    <w:rsid w:val="000A43F4"/>
    <w:rsid w:val="000A4401"/>
    <w:rsid w:val="000A4612"/>
    <w:rsid w:val="000A4641"/>
    <w:rsid w:val="000A465D"/>
    <w:rsid w:val="000A46B8"/>
    <w:rsid w:val="000A46E1"/>
    <w:rsid w:val="000A46F2"/>
    <w:rsid w:val="000A4AF2"/>
    <w:rsid w:val="000A4B43"/>
    <w:rsid w:val="000A4BE7"/>
    <w:rsid w:val="000A4C2B"/>
    <w:rsid w:val="000A4DEC"/>
    <w:rsid w:val="000A4E04"/>
    <w:rsid w:val="000A51A2"/>
    <w:rsid w:val="000A5265"/>
    <w:rsid w:val="000A5394"/>
    <w:rsid w:val="000A5507"/>
    <w:rsid w:val="000A562E"/>
    <w:rsid w:val="000A5694"/>
    <w:rsid w:val="000A57EC"/>
    <w:rsid w:val="000A57F6"/>
    <w:rsid w:val="000A581F"/>
    <w:rsid w:val="000A5874"/>
    <w:rsid w:val="000A58C7"/>
    <w:rsid w:val="000A5941"/>
    <w:rsid w:val="000A594C"/>
    <w:rsid w:val="000A5D31"/>
    <w:rsid w:val="000A60BE"/>
    <w:rsid w:val="000A6115"/>
    <w:rsid w:val="000A61B5"/>
    <w:rsid w:val="000A6220"/>
    <w:rsid w:val="000A622B"/>
    <w:rsid w:val="000A628D"/>
    <w:rsid w:val="000A62A4"/>
    <w:rsid w:val="000A62B8"/>
    <w:rsid w:val="000A62C8"/>
    <w:rsid w:val="000A6368"/>
    <w:rsid w:val="000A660C"/>
    <w:rsid w:val="000A6792"/>
    <w:rsid w:val="000A67FB"/>
    <w:rsid w:val="000A68CF"/>
    <w:rsid w:val="000A68F0"/>
    <w:rsid w:val="000A69C8"/>
    <w:rsid w:val="000A69F6"/>
    <w:rsid w:val="000A6BB1"/>
    <w:rsid w:val="000A6BEB"/>
    <w:rsid w:val="000A6C48"/>
    <w:rsid w:val="000A6CDC"/>
    <w:rsid w:val="000A6DED"/>
    <w:rsid w:val="000A6F4A"/>
    <w:rsid w:val="000A6FE2"/>
    <w:rsid w:val="000A728D"/>
    <w:rsid w:val="000A744C"/>
    <w:rsid w:val="000A75DB"/>
    <w:rsid w:val="000A7754"/>
    <w:rsid w:val="000A7755"/>
    <w:rsid w:val="000A7961"/>
    <w:rsid w:val="000A7A4A"/>
    <w:rsid w:val="000A7B6E"/>
    <w:rsid w:val="000A7B9F"/>
    <w:rsid w:val="000A7BB0"/>
    <w:rsid w:val="000A7EC4"/>
    <w:rsid w:val="000B004F"/>
    <w:rsid w:val="000B0530"/>
    <w:rsid w:val="000B0544"/>
    <w:rsid w:val="000B07E4"/>
    <w:rsid w:val="000B090F"/>
    <w:rsid w:val="000B0C92"/>
    <w:rsid w:val="000B0CD0"/>
    <w:rsid w:val="000B0EAB"/>
    <w:rsid w:val="000B1088"/>
    <w:rsid w:val="000B11CF"/>
    <w:rsid w:val="000B1232"/>
    <w:rsid w:val="000B1271"/>
    <w:rsid w:val="000B14C0"/>
    <w:rsid w:val="000B18D8"/>
    <w:rsid w:val="000B19E8"/>
    <w:rsid w:val="000B1BC2"/>
    <w:rsid w:val="000B1C3E"/>
    <w:rsid w:val="000B1C73"/>
    <w:rsid w:val="000B1CA8"/>
    <w:rsid w:val="000B1D50"/>
    <w:rsid w:val="000B1EF6"/>
    <w:rsid w:val="000B1FAC"/>
    <w:rsid w:val="000B2029"/>
    <w:rsid w:val="000B2051"/>
    <w:rsid w:val="000B209E"/>
    <w:rsid w:val="000B2200"/>
    <w:rsid w:val="000B229B"/>
    <w:rsid w:val="000B2317"/>
    <w:rsid w:val="000B252F"/>
    <w:rsid w:val="000B2564"/>
    <w:rsid w:val="000B2685"/>
    <w:rsid w:val="000B2AA2"/>
    <w:rsid w:val="000B2B7D"/>
    <w:rsid w:val="000B2BEC"/>
    <w:rsid w:val="000B2C52"/>
    <w:rsid w:val="000B2CC7"/>
    <w:rsid w:val="000B2DD4"/>
    <w:rsid w:val="000B2E51"/>
    <w:rsid w:val="000B2F72"/>
    <w:rsid w:val="000B2F75"/>
    <w:rsid w:val="000B3103"/>
    <w:rsid w:val="000B32A4"/>
    <w:rsid w:val="000B3304"/>
    <w:rsid w:val="000B349C"/>
    <w:rsid w:val="000B34EC"/>
    <w:rsid w:val="000B366F"/>
    <w:rsid w:val="000B3699"/>
    <w:rsid w:val="000B369B"/>
    <w:rsid w:val="000B369F"/>
    <w:rsid w:val="000B3747"/>
    <w:rsid w:val="000B3930"/>
    <w:rsid w:val="000B3B44"/>
    <w:rsid w:val="000B3B6B"/>
    <w:rsid w:val="000B3B8A"/>
    <w:rsid w:val="000B3E46"/>
    <w:rsid w:val="000B412B"/>
    <w:rsid w:val="000B42DE"/>
    <w:rsid w:val="000B4465"/>
    <w:rsid w:val="000B456E"/>
    <w:rsid w:val="000B472D"/>
    <w:rsid w:val="000B4784"/>
    <w:rsid w:val="000B4824"/>
    <w:rsid w:val="000B4A85"/>
    <w:rsid w:val="000B4AB5"/>
    <w:rsid w:val="000B4B2F"/>
    <w:rsid w:val="000B4E17"/>
    <w:rsid w:val="000B4E89"/>
    <w:rsid w:val="000B4F2D"/>
    <w:rsid w:val="000B4FD3"/>
    <w:rsid w:val="000B4FF8"/>
    <w:rsid w:val="000B50CB"/>
    <w:rsid w:val="000B51AF"/>
    <w:rsid w:val="000B580A"/>
    <w:rsid w:val="000B5918"/>
    <w:rsid w:val="000B592D"/>
    <w:rsid w:val="000B59ED"/>
    <w:rsid w:val="000B5AA5"/>
    <w:rsid w:val="000B5CD1"/>
    <w:rsid w:val="000B5D43"/>
    <w:rsid w:val="000B5F88"/>
    <w:rsid w:val="000B6089"/>
    <w:rsid w:val="000B60DF"/>
    <w:rsid w:val="000B6134"/>
    <w:rsid w:val="000B61E0"/>
    <w:rsid w:val="000B62AE"/>
    <w:rsid w:val="000B6314"/>
    <w:rsid w:val="000B6465"/>
    <w:rsid w:val="000B652F"/>
    <w:rsid w:val="000B66D1"/>
    <w:rsid w:val="000B6726"/>
    <w:rsid w:val="000B678F"/>
    <w:rsid w:val="000B6B30"/>
    <w:rsid w:val="000B6BF7"/>
    <w:rsid w:val="000B6D08"/>
    <w:rsid w:val="000B6E97"/>
    <w:rsid w:val="000B7082"/>
    <w:rsid w:val="000B70FC"/>
    <w:rsid w:val="000B71E1"/>
    <w:rsid w:val="000B7426"/>
    <w:rsid w:val="000B75F6"/>
    <w:rsid w:val="000B766B"/>
    <w:rsid w:val="000B78E3"/>
    <w:rsid w:val="000B7949"/>
    <w:rsid w:val="000B7ACA"/>
    <w:rsid w:val="000B7BD0"/>
    <w:rsid w:val="000B7C1E"/>
    <w:rsid w:val="000B7C9C"/>
    <w:rsid w:val="000B7CD0"/>
    <w:rsid w:val="000B7E8E"/>
    <w:rsid w:val="000B7F4D"/>
    <w:rsid w:val="000C0338"/>
    <w:rsid w:val="000C041F"/>
    <w:rsid w:val="000C04E6"/>
    <w:rsid w:val="000C052C"/>
    <w:rsid w:val="000C053F"/>
    <w:rsid w:val="000C061B"/>
    <w:rsid w:val="000C0643"/>
    <w:rsid w:val="000C0677"/>
    <w:rsid w:val="000C080F"/>
    <w:rsid w:val="000C09B0"/>
    <w:rsid w:val="000C0A69"/>
    <w:rsid w:val="000C0D0E"/>
    <w:rsid w:val="000C0FE2"/>
    <w:rsid w:val="000C1054"/>
    <w:rsid w:val="000C116A"/>
    <w:rsid w:val="000C11B8"/>
    <w:rsid w:val="000C1205"/>
    <w:rsid w:val="000C14E2"/>
    <w:rsid w:val="000C1637"/>
    <w:rsid w:val="000C17BC"/>
    <w:rsid w:val="000C1862"/>
    <w:rsid w:val="000C1929"/>
    <w:rsid w:val="000C1AA2"/>
    <w:rsid w:val="000C1AF1"/>
    <w:rsid w:val="000C1D1B"/>
    <w:rsid w:val="000C1E1E"/>
    <w:rsid w:val="000C1EFA"/>
    <w:rsid w:val="000C2382"/>
    <w:rsid w:val="000C23A2"/>
    <w:rsid w:val="000C25AF"/>
    <w:rsid w:val="000C2719"/>
    <w:rsid w:val="000C2889"/>
    <w:rsid w:val="000C29B2"/>
    <w:rsid w:val="000C2A3F"/>
    <w:rsid w:val="000C2A87"/>
    <w:rsid w:val="000C2BC9"/>
    <w:rsid w:val="000C2F14"/>
    <w:rsid w:val="000C3014"/>
    <w:rsid w:val="000C30C3"/>
    <w:rsid w:val="000C30E9"/>
    <w:rsid w:val="000C35C2"/>
    <w:rsid w:val="000C3657"/>
    <w:rsid w:val="000C383E"/>
    <w:rsid w:val="000C3ABD"/>
    <w:rsid w:val="000C3AFA"/>
    <w:rsid w:val="000C3BD8"/>
    <w:rsid w:val="000C3BED"/>
    <w:rsid w:val="000C3C28"/>
    <w:rsid w:val="000C3D60"/>
    <w:rsid w:val="000C3ED6"/>
    <w:rsid w:val="000C3ED8"/>
    <w:rsid w:val="000C3F6E"/>
    <w:rsid w:val="000C3F82"/>
    <w:rsid w:val="000C4001"/>
    <w:rsid w:val="000C4066"/>
    <w:rsid w:val="000C4340"/>
    <w:rsid w:val="000C45FE"/>
    <w:rsid w:val="000C461F"/>
    <w:rsid w:val="000C4903"/>
    <w:rsid w:val="000C4961"/>
    <w:rsid w:val="000C49F8"/>
    <w:rsid w:val="000C4B04"/>
    <w:rsid w:val="000C4B8F"/>
    <w:rsid w:val="000C4CD9"/>
    <w:rsid w:val="000C4D52"/>
    <w:rsid w:val="000C5108"/>
    <w:rsid w:val="000C514C"/>
    <w:rsid w:val="000C5217"/>
    <w:rsid w:val="000C52B9"/>
    <w:rsid w:val="000C5332"/>
    <w:rsid w:val="000C54EB"/>
    <w:rsid w:val="000C55D3"/>
    <w:rsid w:val="000C5638"/>
    <w:rsid w:val="000C5892"/>
    <w:rsid w:val="000C58F4"/>
    <w:rsid w:val="000C5B66"/>
    <w:rsid w:val="000C5C78"/>
    <w:rsid w:val="000C5CD0"/>
    <w:rsid w:val="000C5EDE"/>
    <w:rsid w:val="000C5F4A"/>
    <w:rsid w:val="000C5F68"/>
    <w:rsid w:val="000C6002"/>
    <w:rsid w:val="000C622A"/>
    <w:rsid w:val="000C63AB"/>
    <w:rsid w:val="000C6563"/>
    <w:rsid w:val="000C65A1"/>
    <w:rsid w:val="000C66E3"/>
    <w:rsid w:val="000C6856"/>
    <w:rsid w:val="000C68C0"/>
    <w:rsid w:val="000C690C"/>
    <w:rsid w:val="000C6917"/>
    <w:rsid w:val="000C6E7C"/>
    <w:rsid w:val="000C6E8C"/>
    <w:rsid w:val="000C6E96"/>
    <w:rsid w:val="000C7293"/>
    <w:rsid w:val="000C732A"/>
    <w:rsid w:val="000C7332"/>
    <w:rsid w:val="000C75BE"/>
    <w:rsid w:val="000C7780"/>
    <w:rsid w:val="000C77F9"/>
    <w:rsid w:val="000C7A0A"/>
    <w:rsid w:val="000C7A20"/>
    <w:rsid w:val="000C7AEB"/>
    <w:rsid w:val="000C7FC5"/>
    <w:rsid w:val="000D00A4"/>
    <w:rsid w:val="000D017E"/>
    <w:rsid w:val="000D036A"/>
    <w:rsid w:val="000D03D7"/>
    <w:rsid w:val="000D057A"/>
    <w:rsid w:val="000D0603"/>
    <w:rsid w:val="000D096F"/>
    <w:rsid w:val="000D0AF8"/>
    <w:rsid w:val="000D0B95"/>
    <w:rsid w:val="000D0C0E"/>
    <w:rsid w:val="000D100C"/>
    <w:rsid w:val="000D1153"/>
    <w:rsid w:val="000D117D"/>
    <w:rsid w:val="000D1199"/>
    <w:rsid w:val="000D11B6"/>
    <w:rsid w:val="000D1277"/>
    <w:rsid w:val="000D1A18"/>
    <w:rsid w:val="000D1B80"/>
    <w:rsid w:val="000D1CCA"/>
    <w:rsid w:val="000D1D4F"/>
    <w:rsid w:val="000D1EBE"/>
    <w:rsid w:val="000D202E"/>
    <w:rsid w:val="000D230D"/>
    <w:rsid w:val="000D2424"/>
    <w:rsid w:val="000D2442"/>
    <w:rsid w:val="000D24B2"/>
    <w:rsid w:val="000D2955"/>
    <w:rsid w:val="000D2A9D"/>
    <w:rsid w:val="000D2B21"/>
    <w:rsid w:val="000D2C50"/>
    <w:rsid w:val="000D2DA5"/>
    <w:rsid w:val="000D2EDB"/>
    <w:rsid w:val="000D2FF2"/>
    <w:rsid w:val="000D3147"/>
    <w:rsid w:val="000D3576"/>
    <w:rsid w:val="000D3581"/>
    <w:rsid w:val="000D35ED"/>
    <w:rsid w:val="000D387B"/>
    <w:rsid w:val="000D39E2"/>
    <w:rsid w:val="000D3B4D"/>
    <w:rsid w:val="000D3C9D"/>
    <w:rsid w:val="000D3EA9"/>
    <w:rsid w:val="000D41D1"/>
    <w:rsid w:val="000D4224"/>
    <w:rsid w:val="000D42A3"/>
    <w:rsid w:val="000D466B"/>
    <w:rsid w:val="000D470A"/>
    <w:rsid w:val="000D48B0"/>
    <w:rsid w:val="000D4CC9"/>
    <w:rsid w:val="000D4D62"/>
    <w:rsid w:val="000D4FB6"/>
    <w:rsid w:val="000D4FFB"/>
    <w:rsid w:val="000D504F"/>
    <w:rsid w:val="000D50D7"/>
    <w:rsid w:val="000D5106"/>
    <w:rsid w:val="000D52E3"/>
    <w:rsid w:val="000D53DC"/>
    <w:rsid w:val="000D553C"/>
    <w:rsid w:val="000D567F"/>
    <w:rsid w:val="000D56A5"/>
    <w:rsid w:val="000D575F"/>
    <w:rsid w:val="000D5D67"/>
    <w:rsid w:val="000D5E38"/>
    <w:rsid w:val="000D5E3F"/>
    <w:rsid w:val="000D5F6A"/>
    <w:rsid w:val="000D6087"/>
    <w:rsid w:val="000D61D5"/>
    <w:rsid w:val="000D635B"/>
    <w:rsid w:val="000D6462"/>
    <w:rsid w:val="000D6511"/>
    <w:rsid w:val="000D675F"/>
    <w:rsid w:val="000D6778"/>
    <w:rsid w:val="000D680D"/>
    <w:rsid w:val="000D695D"/>
    <w:rsid w:val="000D6A1F"/>
    <w:rsid w:val="000D6AF3"/>
    <w:rsid w:val="000D6B2B"/>
    <w:rsid w:val="000D6B2E"/>
    <w:rsid w:val="000D6CD8"/>
    <w:rsid w:val="000D6D5E"/>
    <w:rsid w:val="000D6F2B"/>
    <w:rsid w:val="000D7026"/>
    <w:rsid w:val="000D70B6"/>
    <w:rsid w:val="000D70D5"/>
    <w:rsid w:val="000D70F5"/>
    <w:rsid w:val="000D72E7"/>
    <w:rsid w:val="000D73DF"/>
    <w:rsid w:val="000D745D"/>
    <w:rsid w:val="000D7782"/>
    <w:rsid w:val="000D7812"/>
    <w:rsid w:val="000D78B1"/>
    <w:rsid w:val="000D7F2B"/>
    <w:rsid w:val="000D7F4B"/>
    <w:rsid w:val="000E0266"/>
    <w:rsid w:val="000E02B0"/>
    <w:rsid w:val="000E02B8"/>
    <w:rsid w:val="000E0412"/>
    <w:rsid w:val="000E0565"/>
    <w:rsid w:val="000E05F2"/>
    <w:rsid w:val="000E0760"/>
    <w:rsid w:val="000E0A58"/>
    <w:rsid w:val="000E0BB8"/>
    <w:rsid w:val="000E0CF1"/>
    <w:rsid w:val="000E0F42"/>
    <w:rsid w:val="000E0F45"/>
    <w:rsid w:val="000E1576"/>
    <w:rsid w:val="000E1672"/>
    <w:rsid w:val="000E1797"/>
    <w:rsid w:val="000E17F2"/>
    <w:rsid w:val="000E1807"/>
    <w:rsid w:val="000E191D"/>
    <w:rsid w:val="000E194C"/>
    <w:rsid w:val="000E197C"/>
    <w:rsid w:val="000E19B8"/>
    <w:rsid w:val="000E1AC3"/>
    <w:rsid w:val="000E1B73"/>
    <w:rsid w:val="000E1CC8"/>
    <w:rsid w:val="000E1D5C"/>
    <w:rsid w:val="000E2065"/>
    <w:rsid w:val="000E20C9"/>
    <w:rsid w:val="000E21CC"/>
    <w:rsid w:val="000E227E"/>
    <w:rsid w:val="000E247B"/>
    <w:rsid w:val="000E257B"/>
    <w:rsid w:val="000E25D7"/>
    <w:rsid w:val="000E271B"/>
    <w:rsid w:val="000E28B9"/>
    <w:rsid w:val="000E2A5C"/>
    <w:rsid w:val="000E2DA3"/>
    <w:rsid w:val="000E2E68"/>
    <w:rsid w:val="000E3000"/>
    <w:rsid w:val="000E3075"/>
    <w:rsid w:val="000E316D"/>
    <w:rsid w:val="000E3211"/>
    <w:rsid w:val="000E324E"/>
    <w:rsid w:val="000E3699"/>
    <w:rsid w:val="000E3729"/>
    <w:rsid w:val="000E3784"/>
    <w:rsid w:val="000E3816"/>
    <w:rsid w:val="000E389C"/>
    <w:rsid w:val="000E38C9"/>
    <w:rsid w:val="000E391C"/>
    <w:rsid w:val="000E3923"/>
    <w:rsid w:val="000E3B68"/>
    <w:rsid w:val="000E3DDD"/>
    <w:rsid w:val="000E3E9E"/>
    <w:rsid w:val="000E3F71"/>
    <w:rsid w:val="000E43BD"/>
    <w:rsid w:val="000E4590"/>
    <w:rsid w:val="000E4692"/>
    <w:rsid w:val="000E46F5"/>
    <w:rsid w:val="000E484B"/>
    <w:rsid w:val="000E48E4"/>
    <w:rsid w:val="000E4A06"/>
    <w:rsid w:val="000E4AC0"/>
    <w:rsid w:val="000E4CE2"/>
    <w:rsid w:val="000E4D1E"/>
    <w:rsid w:val="000E4D8E"/>
    <w:rsid w:val="000E4ECC"/>
    <w:rsid w:val="000E500E"/>
    <w:rsid w:val="000E50A3"/>
    <w:rsid w:val="000E52B7"/>
    <w:rsid w:val="000E5432"/>
    <w:rsid w:val="000E5496"/>
    <w:rsid w:val="000E55C0"/>
    <w:rsid w:val="000E57BA"/>
    <w:rsid w:val="000E594A"/>
    <w:rsid w:val="000E59A7"/>
    <w:rsid w:val="000E5B7E"/>
    <w:rsid w:val="000E5C8F"/>
    <w:rsid w:val="000E5D1F"/>
    <w:rsid w:val="000E60C6"/>
    <w:rsid w:val="000E6193"/>
    <w:rsid w:val="000E66C9"/>
    <w:rsid w:val="000E67E0"/>
    <w:rsid w:val="000E6812"/>
    <w:rsid w:val="000E688D"/>
    <w:rsid w:val="000E69E3"/>
    <w:rsid w:val="000E6B7B"/>
    <w:rsid w:val="000E6EBE"/>
    <w:rsid w:val="000E6F46"/>
    <w:rsid w:val="000E6F53"/>
    <w:rsid w:val="000E701F"/>
    <w:rsid w:val="000E70C4"/>
    <w:rsid w:val="000E7170"/>
    <w:rsid w:val="000E7178"/>
    <w:rsid w:val="000E72F7"/>
    <w:rsid w:val="000E73E2"/>
    <w:rsid w:val="000E744A"/>
    <w:rsid w:val="000E74A9"/>
    <w:rsid w:val="000E756A"/>
    <w:rsid w:val="000E759C"/>
    <w:rsid w:val="000E75BC"/>
    <w:rsid w:val="000E76A0"/>
    <w:rsid w:val="000E784B"/>
    <w:rsid w:val="000E785F"/>
    <w:rsid w:val="000E79B6"/>
    <w:rsid w:val="000E7B58"/>
    <w:rsid w:val="000F0087"/>
    <w:rsid w:val="000F00A0"/>
    <w:rsid w:val="000F01EC"/>
    <w:rsid w:val="000F0654"/>
    <w:rsid w:val="000F0801"/>
    <w:rsid w:val="000F0883"/>
    <w:rsid w:val="000F0A93"/>
    <w:rsid w:val="000F0B53"/>
    <w:rsid w:val="000F0C95"/>
    <w:rsid w:val="000F0FD2"/>
    <w:rsid w:val="000F10B2"/>
    <w:rsid w:val="000F10BA"/>
    <w:rsid w:val="000F10DA"/>
    <w:rsid w:val="000F14FA"/>
    <w:rsid w:val="000F1514"/>
    <w:rsid w:val="000F1557"/>
    <w:rsid w:val="000F189D"/>
    <w:rsid w:val="000F1937"/>
    <w:rsid w:val="000F194D"/>
    <w:rsid w:val="000F1978"/>
    <w:rsid w:val="000F19C2"/>
    <w:rsid w:val="000F1D8B"/>
    <w:rsid w:val="000F1E07"/>
    <w:rsid w:val="000F1E6F"/>
    <w:rsid w:val="000F1E92"/>
    <w:rsid w:val="000F1EB8"/>
    <w:rsid w:val="000F1EBF"/>
    <w:rsid w:val="000F1F71"/>
    <w:rsid w:val="000F1FAE"/>
    <w:rsid w:val="000F228C"/>
    <w:rsid w:val="000F237F"/>
    <w:rsid w:val="000F245B"/>
    <w:rsid w:val="000F2517"/>
    <w:rsid w:val="000F2619"/>
    <w:rsid w:val="000F2725"/>
    <w:rsid w:val="000F2854"/>
    <w:rsid w:val="000F2AA0"/>
    <w:rsid w:val="000F2B27"/>
    <w:rsid w:val="000F2B39"/>
    <w:rsid w:val="000F2B91"/>
    <w:rsid w:val="000F2C97"/>
    <w:rsid w:val="000F2CA3"/>
    <w:rsid w:val="000F2EEA"/>
    <w:rsid w:val="000F2FA1"/>
    <w:rsid w:val="000F30D4"/>
    <w:rsid w:val="000F31E2"/>
    <w:rsid w:val="000F3308"/>
    <w:rsid w:val="000F3427"/>
    <w:rsid w:val="000F352F"/>
    <w:rsid w:val="000F35B2"/>
    <w:rsid w:val="000F36BC"/>
    <w:rsid w:val="000F36D8"/>
    <w:rsid w:val="000F39B8"/>
    <w:rsid w:val="000F3A94"/>
    <w:rsid w:val="000F3B6F"/>
    <w:rsid w:val="000F3C5F"/>
    <w:rsid w:val="000F3D48"/>
    <w:rsid w:val="000F3DFD"/>
    <w:rsid w:val="000F3E06"/>
    <w:rsid w:val="000F3E63"/>
    <w:rsid w:val="000F3EC9"/>
    <w:rsid w:val="000F3F86"/>
    <w:rsid w:val="000F4171"/>
    <w:rsid w:val="000F41B1"/>
    <w:rsid w:val="000F41C7"/>
    <w:rsid w:val="000F43AA"/>
    <w:rsid w:val="000F43D9"/>
    <w:rsid w:val="000F455D"/>
    <w:rsid w:val="000F46BF"/>
    <w:rsid w:val="000F4934"/>
    <w:rsid w:val="000F4A32"/>
    <w:rsid w:val="000F4DBD"/>
    <w:rsid w:val="000F4E83"/>
    <w:rsid w:val="000F4EA1"/>
    <w:rsid w:val="000F5121"/>
    <w:rsid w:val="000F5194"/>
    <w:rsid w:val="000F51B7"/>
    <w:rsid w:val="000F546B"/>
    <w:rsid w:val="000F5837"/>
    <w:rsid w:val="000F58D7"/>
    <w:rsid w:val="000F5948"/>
    <w:rsid w:val="000F5BFD"/>
    <w:rsid w:val="000F5C33"/>
    <w:rsid w:val="000F5D19"/>
    <w:rsid w:val="000F5E01"/>
    <w:rsid w:val="000F5ECD"/>
    <w:rsid w:val="000F5F17"/>
    <w:rsid w:val="000F5F3B"/>
    <w:rsid w:val="000F5F8F"/>
    <w:rsid w:val="000F6012"/>
    <w:rsid w:val="000F601B"/>
    <w:rsid w:val="000F603E"/>
    <w:rsid w:val="000F61AA"/>
    <w:rsid w:val="000F61BC"/>
    <w:rsid w:val="000F61CB"/>
    <w:rsid w:val="000F65B5"/>
    <w:rsid w:val="000F6673"/>
    <w:rsid w:val="000F680D"/>
    <w:rsid w:val="000F6837"/>
    <w:rsid w:val="000F69FA"/>
    <w:rsid w:val="000F6A6E"/>
    <w:rsid w:val="000F6B8A"/>
    <w:rsid w:val="000F6FEB"/>
    <w:rsid w:val="000F7361"/>
    <w:rsid w:val="000F7414"/>
    <w:rsid w:val="000F7428"/>
    <w:rsid w:val="000F75E9"/>
    <w:rsid w:val="000F7735"/>
    <w:rsid w:val="000F77F7"/>
    <w:rsid w:val="000F7A81"/>
    <w:rsid w:val="000F7AD1"/>
    <w:rsid w:val="000F7CBD"/>
    <w:rsid w:val="000F7D02"/>
    <w:rsid w:val="000F7D5D"/>
    <w:rsid w:val="000FA523"/>
    <w:rsid w:val="001003EC"/>
    <w:rsid w:val="00100623"/>
    <w:rsid w:val="001006E8"/>
    <w:rsid w:val="00100732"/>
    <w:rsid w:val="00100893"/>
    <w:rsid w:val="00100A03"/>
    <w:rsid w:val="00100B08"/>
    <w:rsid w:val="00100B3A"/>
    <w:rsid w:val="00100B78"/>
    <w:rsid w:val="00100B91"/>
    <w:rsid w:val="00100D30"/>
    <w:rsid w:val="00100E37"/>
    <w:rsid w:val="0010128E"/>
    <w:rsid w:val="001012DC"/>
    <w:rsid w:val="0010140F"/>
    <w:rsid w:val="0010165B"/>
    <w:rsid w:val="001018CF"/>
    <w:rsid w:val="001019F7"/>
    <w:rsid w:val="00101A33"/>
    <w:rsid w:val="00101A78"/>
    <w:rsid w:val="00101AB0"/>
    <w:rsid w:val="00101C69"/>
    <w:rsid w:val="00101CCC"/>
    <w:rsid w:val="001020C2"/>
    <w:rsid w:val="001020E6"/>
    <w:rsid w:val="001020F0"/>
    <w:rsid w:val="001022E8"/>
    <w:rsid w:val="0010241E"/>
    <w:rsid w:val="00102577"/>
    <w:rsid w:val="001027F7"/>
    <w:rsid w:val="001028BA"/>
    <w:rsid w:val="00102AD5"/>
    <w:rsid w:val="00102AD8"/>
    <w:rsid w:val="00102BCD"/>
    <w:rsid w:val="00102CCD"/>
    <w:rsid w:val="00102DEB"/>
    <w:rsid w:val="00102F42"/>
    <w:rsid w:val="0010301F"/>
    <w:rsid w:val="00103111"/>
    <w:rsid w:val="00103183"/>
    <w:rsid w:val="00103252"/>
    <w:rsid w:val="001033CA"/>
    <w:rsid w:val="0010348C"/>
    <w:rsid w:val="00103576"/>
    <w:rsid w:val="0010357A"/>
    <w:rsid w:val="0010357B"/>
    <w:rsid w:val="001035DE"/>
    <w:rsid w:val="001036A1"/>
    <w:rsid w:val="0010374A"/>
    <w:rsid w:val="0010386D"/>
    <w:rsid w:val="0010398C"/>
    <w:rsid w:val="00103B60"/>
    <w:rsid w:val="00103BB0"/>
    <w:rsid w:val="00103BEA"/>
    <w:rsid w:val="00103C0A"/>
    <w:rsid w:val="00103C3D"/>
    <w:rsid w:val="00103E82"/>
    <w:rsid w:val="00103EB2"/>
    <w:rsid w:val="001041D6"/>
    <w:rsid w:val="001042C9"/>
    <w:rsid w:val="0010444B"/>
    <w:rsid w:val="00104730"/>
    <w:rsid w:val="001047EF"/>
    <w:rsid w:val="001048AD"/>
    <w:rsid w:val="001049F3"/>
    <w:rsid w:val="00104C0D"/>
    <w:rsid w:val="00104CF3"/>
    <w:rsid w:val="00104D7A"/>
    <w:rsid w:val="00104D9E"/>
    <w:rsid w:val="00104DCB"/>
    <w:rsid w:val="00104E50"/>
    <w:rsid w:val="00104E71"/>
    <w:rsid w:val="00104FDE"/>
    <w:rsid w:val="00105025"/>
    <w:rsid w:val="00105084"/>
    <w:rsid w:val="00105092"/>
    <w:rsid w:val="001051D5"/>
    <w:rsid w:val="001052D3"/>
    <w:rsid w:val="00105494"/>
    <w:rsid w:val="00105732"/>
    <w:rsid w:val="00105863"/>
    <w:rsid w:val="00105923"/>
    <w:rsid w:val="00105A1B"/>
    <w:rsid w:val="00105A64"/>
    <w:rsid w:val="00105AFA"/>
    <w:rsid w:val="00105F39"/>
    <w:rsid w:val="00105F79"/>
    <w:rsid w:val="0010605B"/>
    <w:rsid w:val="001060B8"/>
    <w:rsid w:val="0010617D"/>
    <w:rsid w:val="001061DB"/>
    <w:rsid w:val="001061EF"/>
    <w:rsid w:val="00106251"/>
    <w:rsid w:val="001063DC"/>
    <w:rsid w:val="001063F0"/>
    <w:rsid w:val="001063F1"/>
    <w:rsid w:val="00106487"/>
    <w:rsid w:val="0010663A"/>
    <w:rsid w:val="001066B5"/>
    <w:rsid w:val="001067A9"/>
    <w:rsid w:val="00106953"/>
    <w:rsid w:val="001069E1"/>
    <w:rsid w:val="00106B34"/>
    <w:rsid w:val="00106BA8"/>
    <w:rsid w:val="00106CFC"/>
    <w:rsid w:val="00106D1F"/>
    <w:rsid w:val="00106F02"/>
    <w:rsid w:val="00107119"/>
    <w:rsid w:val="0010716F"/>
    <w:rsid w:val="001072BB"/>
    <w:rsid w:val="00107346"/>
    <w:rsid w:val="001073FD"/>
    <w:rsid w:val="001074AD"/>
    <w:rsid w:val="00107558"/>
    <w:rsid w:val="00107559"/>
    <w:rsid w:val="001076D0"/>
    <w:rsid w:val="001079F3"/>
    <w:rsid w:val="00107DA7"/>
    <w:rsid w:val="00107E3B"/>
    <w:rsid w:val="00107E8C"/>
    <w:rsid w:val="00110031"/>
    <w:rsid w:val="0011011B"/>
    <w:rsid w:val="0011019F"/>
    <w:rsid w:val="001101EB"/>
    <w:rsid w:val="001101F3"/>
    <w:rsid w:val="0011050C"/>
    <w:rsid w:val="00110531"/>
    <w:rsid w:val="00110865"/>
    <w:rsid w:val="0011089C"/>
    <w:rsid w:val="001108A8"/>
    <w:rsid w:val="001109C6"/>
    <w:rsid w:val="00110BD9"/>
    <w:rsid w:val="00110DE2"/>
    <w:rsid w:val="00110EF4"/>
    <w:rsid w:val="00111055"/>
    <w:rsid w:val="001110A4"/>
    <w:rsid w:val="00111284"/>
    <w:rsid w:val="0011135E"/>
    <w:rsid w:val="00111635"/>
    <w:rsid w:val="001119C8"/>
    <w:rsid w:val="00111A69"/>
    <w:rsid w:val="00111C04"/>
    <w:rsid w:val="00111D38"/>
    <w:rsid w:val="00111E93"/>
    <w:rsid w:val="001120DF"/>
    <w:rsid w:val="001121BC"/>
    <w:rsid w:val="0011221C"/>
    <w:rsid w:val="001123CD"/>
    <w:rsid w:val="001123DB"/>
    <w:rsid w:val="00112448"/>
    <w:rsid w:val="0011250E"/>
    <w:rsid w:val="0011255E"/>
    <w:rsid w:val="00112623"/>
    <w:rsid w:val="001126E1"/>
    <w:rsid w:val="0011278A"/>
    <w:rsid w:val="0011288A"/>
    <w:rsid w:val="001128E5"/>
    <w:rsid w:val="00112C12"/>
    <w:rsid w:val="00112D1B"/>
    <w:rsid w:val="00112DB4"/>
    <w:rsid w:val="00112E38"/>
    <w:rsid w:val="00112FC8"/>
    <w:rsid w:val="00112FE7"/>
    <w:rsid w:val="00113147"/>
    <w:rsid w:val="00113182"/>
    <w:rsid w:val="00113291"/>
    <w:rsid w:val="001132CC"/>
    <w:rsid w:val="00113324"/>
    <w:rsid w:val="0011338E"/>
    <w:rsid w:val="00113416"/>
    <w:rsid w:val="0011375B"/>
    <w:rsid w:val="001137F4"/>
    <w:rsid w:val="001139F2"/>
    <w:rsid w:val="00113B70"/>
    <w:rsid w:val="00113CF4"/>
    <w:rsid w:val="00113FD6"/>
    <w:rsid w:val="00114052"/>
    <w:rsid w:val="00114054"/>
    <w:rsid w:val="00114201"/>
    <w:rsid w:val="0011421F"/>
    <w:rsid w:val="00114286"/>
    <w:rsid w:val="001143F5"/>
    <w:rsid w:val="00114529"/>
    <w:rsid w:val="001145D3"/>
    <w:rsid w:val="001147B5"/>
    <w:rsid w:val="00114A06"/>
    <w:rsid w:val="00114C5E"/>
    <w:rsid w:val="00114DA1"/>
    <w:rsid w:val="00114E7D"/>
    <w:rsid w:val="00114F67"/>
    <w:rsid w:val="0011533C"/>
    <w:rsid w:val="00115351"/>
    <w:rsid w:val="0011535D"/>
    <w:rsid w:val="001154BE"/>
    <w:rsid w:val="001154E2"/>
    <w:rsid w:val="00115503"/>
    <w:rsid w:val="00115794"/>
    <w:rsid w:val="00115814"/>
    <w:rsid w:val="001158CA"/>
    <w:rsid w:val="00115943"/>
    <w:rsid w:val="00115946"/>
    <w:rsid w:val="00115CA0"/>
    <w:rsid w:val="00115D74"/>
    <w:rsid w:val="00115E38"/>
    <w:rsid w:val="00115E7A"/>
    <w:rsid w:val="0011606B"/>
    <w:rsid w:val="0011616D"/>
    <w:rsid w:val="001162E8"/>
    <w:rsid w:val="001163CB"/>
    <w:rsid w:val="00116478"/>
    <w:rsid w:val="001164C6"/>
    <w:rsid w:val="0011658B"/>
    <w:rsid w:val="001167AA"/>
    <w:rsid w:val="00116815"/>
    <w:rsid w:val="0011687D"/>
    <w:rsid w:val="00116A34"/>
    <w:rsid w:val="00116C6F"/>
    <w:rsid w:val="00117019"/>
    <w:rsid w:val="0011706C"/>
    <w:rsid w:val="00117105"/>
    <w:rsid w:val="00117275"/>
    <w:rsid w:val="001172D5"/>
    <w:rsid w:val="00117473"/>
    <w:rsid w:val="001174A0"/>
    <w:rsid w:val="00117546"/>
    <w:rsid w:val="001175ED"/>
    <w:rsid w:val="0011782C"/>
    <w:rsid w:val="00117872"/>
    <w:rsid w:val="001178CF"/>
    <w:rsid w:val="00117B4A"/>
    <w:rsid w:val="00117BF1"/>
    <w:rsid w:val="00117CAB"/>
    <w:rsid w:val="00117EB1"/>
    <w:rsid w:val="00117F63"/>
    <w:rsid w:val="00117F92"/>
    <w:rsid w:val="001200D8"/>
    <w:rsid w:val="001201E5"/>
    <w:rsid w:val="001202DB"/>
    <w:rsid w:val="00120321"/>
    <w:rsid w:val="0012036E"/>
    <w:rsid w:val="001203DA"/>
    <w:rsid w:val="001204E7"/>
    <w:rsid w:val="0012061D"/>
    <w:rsid w:val="00120681"/>
    <w:rsid w:val="001206B9"/>
    <w:rsid w:val="00120767"/>
    <w:rsid w:val="001207EF"/>
    <w:rsid w:val="00120924"/>
    <w:rsid w:val="00120C7E"/>
    <w:rsid w:val="00120E39"/>
    <w:rsid w:val="00120EAD"/>
    <w:rsid w:val="00120F44"/>
    <w:rsid w:val="00120F96"/>
    <w:rsid w:val="0012106B"/>
    <w:rsid w:val="00121127"/>
    <w:rsid w:val="00121364"/>
    <w:rsid w:val="001213A8"/>
    <w:rsid w:val="00121815"/>
    <w:rsid w:val="00121A2B"/>
    <w:rsid w:val="00121ADA"/>
    <w:rsid w:val="00121B84"/>
    <w:rsid w:val="00121C62"/>
    <w:rsid w:val="00121DAD"/>
    <w:rsid w:val="00121ED8"/>
    <w:rsid w:val="00121FAD"/>
    <w:rsid w:val="001220E8"/>
    <w:rsid w:val="001220FE"/>
    <w:rsid w:val="001221AC"/>
    <w:rsid w:val="001221E1"/>
    <w:rsid w:val="001223CC"/>
    <w:rsid w:val="00122404"/>
    <w:rsid w:val="001224FE"/>
    <w:rsid w:val="00122813"/>
    <w:rsid w:val="0012282F"/>
    <w:rsid w:val="001228BB"/>
    <w:rsid w:val="00122918"/>
    <w:rsid w:val="00122A28"/>
    <w:rsid w:val="00122BAC"/>
    <w:rsid w:val="00122BCD"/>
    <w:rsid w:val="00122DCF"/>
    <w:rsid w:val="00122E8E"/>
    <w:rsid w:val="00122EE6"/>
    <w:rsid w:val="00123044"/>
    <w:rsid w:val="001230F1"/>
    <w:rsid w:val="0012326A"/>
    <w:rsid w:val="0012339B"/>
    <w:rsid w:val="00123458"/>
    <w:rsid w:val="00123619"/>
    <w:rsid w:val="0012364F"/>
    <w:rsid w:val="001237FB"/>
    <w:rsid w:val="00123B33"/>
    <w:rsid w:val="00123BBF"/>
    <w:rsid w:val="00123CBB"/>
    <w:rsid w:val="00123CD5"/>
    <w:rsid w:val="00123DDB"/>
    <w:rsid w:val="00123F37"/>
    <w:rsid w:val="00123F9E"/>
    <w:rsid w:val="00124000"/>
    <w:rsid w:val="00124175"/>
    <w:rsid w:val="00124281"/>
    <w:rsid w:val="00124345"/>
    <w:rsid w:val="0012448D"/>
    <w:rsid w:val="001244AB"/>
    <w:rsid w:val="001245A4"/>
    <w:rsid w:val="001246C8"/>
    <w:rsid w:val="001247DA"/>
    <w:rsid w:val="001248A1"/>
    <w:rsid w:val="0012492E"/>
    <w:rsid w:val="00124ACB"/>
    <w:rsid w:val="00124AEA"/>
    <w:rsid w:val="00124AED"/>
    <w:rsid w:val="00124B21"/>
    <w:rsid w:val="00124CC0"/>
    <w:rsid w:val="00124CEC"/>
    <w:rsid w:val="00124F32"/>
    <w:rsid w:val="001250C1"/>
    <w:rsid w:val="001250F2"/>
    <w:rsid w:val="001250F6"/>
    <w:rsid w:val="0012518A"/>
    <w:rsid w:val="001252FF"/>
    <w:rsid w:val="00125504"/>
    <w:rsid w:val="00125576"/>
    <w:rsid w:val="001257FB"/>
    <w:rsid w:val="00125857"/>
    <w:rsid w:val="00125901"/>
    <w:rsid w:val="00125D4B"/>
    <w:rsid w:val="00125DCB"/>
    <w:rsid w:val="00126041"/>
    <w:rsid w:val="00126068"/>
    <w:rsid w:val="0012623E"/>
    <w:rsid w:val="00126298"/>
    <w:rsid w:val="0012640B"/>
    <w:rsid w:val="00126533"/>
    <w:rsid w:val="00126620"/>
    <w:rsid w:val="00126678"/>
    <w:rsid w:val="001267AA"/>
    <w:rsid w:val="00126882"/>
    <w:rsid w:val="00126A97"/>
    <w:rsid w:val="00126B2C"/>
    <w:rsid w:val="00126C38"/>
    <w:rsid w:val="00126D24"/>
    <w:rsid w:val="00126D78"/>
    <w:rsid w:val="00126FF6"/>
    <w:rsid w:val="00127292"/>
    <w:rsid w:val="0012738E"/>
    <w:rsid w:val="0012767D"/>
    <w:rsid w:val="001276B6"/>
    <w:rsid w:val="001276D0"/>
    <w:rsid w:val="00127C3B"/>
    <w:rsid w:val="00127C62"/>
    <w:rsid w:val="00127CC8"/>
    <w:rsid w:val="0013006C"/>
    <w:rsid w:val="001301BC"/>
    <w:rsid w:val="00130476"/>
    <w:rsid w:val="00130536"/>
    <w:rsid w:val="0013053D"/>
    <w:rsid w:val="001305A7"/>
    <w:rsid w:val="0013063A"/>
    <w:rsid w:val="0013080B"/>
    <w:rsid w:val="00130AAC"/>
    <w:rsid w:val="00130AD1"/>
    <w:rsid w:val="00130AF7"/>
    <w:rsid w:val="00130B28"/>
    <w:rsid w:val="00130BF0"/>
    <w:rsid w:val="00130CB3"/>
    <w:rsid w:val="00130DD0"/>
    <w:rsid w:val="001310F2"/>
    <w:rsid w:val="00131263"/>
    <w:rsid w:val="001313F2"/>
    <w:rsid w:val="001314BD"/>
    <w:rsid w:val="001315C3"/>
    <w:rsid w:val="001315D1"/>
    <w:rsid w:val="0013168D"/>
    <w:rsid w:val="00131713"/>
    <w:rsid w:val="001317B7"/>
    <w:rsid w:val="00131829"/>
    <w:rsid w:val="0013198E"/>
    <w:rsid w:val="00131C41"/>
    <w:rsid w:val="00131CC8"/>
    <w:rsid w:val="00131DEE"/>
    <w:rsid w:val="00131EF4"/>
    <w:rsid w:val="00131F32"/>
    <w:rsid w:val="00131F36"/>
    <w:rsid w:val="00131F45"/>
    <w:rsid w:val="00131F4F"/>
    <w:rsid w:val="00131F81"/>
    <w:rsid w:val="00131F9A"/>
    <w:rsid w:val="001320F1"/>
    <w:rsid w:val="0013223D"/>
    <w:rsid w:val="001322D6"/>
    <w:rsid w:val="00132337"/>
    <w:rsid w:val="00132398"/>
    <w:rsid w:val="001324A6"/>
    <w:rsid w:val="001325C8"/>
    <w:rsid w:val="00132624"/>
    <w:rsid w:val="00132704"/>
    <w:rsid w:val="001329AD"/>
    <w:rsid w:val="001329DA"/>
    <w:rsid w:val="00132A42"/>
    <w:rsid w:val="00132BA3"/>
    <w:rsid w:val="00132BC9"/>
    <w:rsid w:val="00132C51"/>
    <w:rsid w:val="00132DAF"/>
    <w:rsid w:val="00132EFB"/>
    <w:rsid w:val="00132FBB"/>
    <w:rsid w:val="00132FEE"/>
    <w:rsid w:val="001330B9"/>
    <w:rsid w:val="00133364"/>
    <w:rsid w:val="001333E0"/>
    <w:rsid w:val="00133479"/>
    <w:rsid w:val="0013388C"/>
    <w:rsid w:val="00133AC4"/>
    <w:rsid w:val="00133AD1"/>
    <w:rsid w:val="00133C0D"/>
    <w:rsid w:val="00133C22"/>
    <w:rsid w:val="00133D0D"/>
    <w:rsid w:val="00133D76"/>
    <w:rsid w:val="00133E9E"/>
    <w:rsid w:val="00133EAA"/>
    <w:rsid w:val="00133FAB"/>
    <w:rsid w:val="00134160"/>
    <w:rsid w:val="001342B7"/>
    <w:rsid w:val="00134496"/>
    <w:rsid w:val="00134617"/>
    <w:rsid w:val="00134963"/>
    <w:rsid w:val="00134AE0"/>
    <w:rsid w:val="00134B1C"/>
    <w:rsid w:val="00134B5C"/>
    <w:rsid w:val="00134B68"/>
    <w:rsid w:val="00134B6E"/>
    <w:rsid w:val="00134B86"/>
    <w:rsid w:val="00134D19"/>
    <w:rsid w:val="00134D83"/>
    <w:rsid w:val="00134DAE"/>
    <w:rsid w:val="00134E56"/>
    <w:rsid w:val="00134ECD"/>
    <w:rsid w:val="001351B5"/>
    <w:rsid w:val="00135386"/>
    <w:rsid w:val="0013539A"/>
    <w:rsid w:val="00135562"/>
    <w:rsid w:val="0013559C"/>
    <w:rsid w:val="001356AB"/>
    <w:rsid w:val="00135783"/>
    <w:rsid w:val="001357DD"/>
    <w:rsid w:val="0013595D"/>
    <w:rsid w:val="00135A06"/>
    <w:rsid w:val="00135A0A"/>
    <w:rsid w:val="00135D95"/>
    <w:rsid w:val="00135F9A"/>
    <w:rsid w:val="00136107"/>
    <w:rsid w:val="00136188"/>
    <w:rsid w:val="00136253"/>
    <w:rsid w:val="001363E5"/>
    <w:rsid w:val="00136471"/>
    <w:rsid w:val="001364E3"/>
    <w:rsid w:val="00136604"/>
    <w:rsid w:val="00136769"/>
    <w:rsid w:val="001368D1"/>
    <w:rsid w:val="00136A15"/>
    <w:rsid w:val="00136A9F"/>
    <w:rsid w:val="00136BF5"/>
    <w:rsid w:val="00136C13"/>
    <w:rsid w:val="00136D9E"/>
    <w:rsid w:val="00136EA9"/>
    <w:rsid w:val="00137092"/>
    <w:rsid w:val="00137124"/>
    <w:rsid w:val="001371D2"/>
    <w:rsid w:val="00137265"/>
    <w:rsid w:val="001372FB"/>
    <w:rsid w:val="001375F0"/>
    <w:rsid w:val="0013772D"/>
    <w:rsid w:val="0013776C"/>
    <w:rsid w:val="00137828"/>
    <w:rsid w:val="00137977"/>
    <w:rsid w:val="00137C00"/>
    <w:rsid w:val="00137C1E"/>
    <w:rsid w:val="00137D98"/>
    <w:rsid w:val="00137DFB"/>
    <w:rsid w:val="00137E2A"/>
    <w:rsid w:val="00137FAB"/>
    <w:rsid w:val="00140016"/>
    <w:rsid w:val="001400AD"/>
    <w:rsid w:val="001400B8"/>
    <w:rsid w:val="001400F1"/>
    <w:rsid w:val="00140118"/>
    <w:rsid w:val="001401B5"/>
    <w:rsid w:val="00140352"/>
    <w:rsid w:val="0014038A"/>
    <w:rsid w:val="00140437"/>
    <w:rsid w:val="0014050D"/>
    <w:rsid w:val="0014064B"/>
    <w:rsid w:val="001407B4"/>
    <w:rsid w:val="001407F6"/>
    <w:rsid w:val="001408B2"/>
    <w:rsid w:val="00140A02"/>
    <w:rsid w:val="00140A78"/>
    <w:rsid w:val="00140DE9"/>
    <w:rsid w:val="00140F76"/>
    <w:rsid w:val="00140F92"/>
    <w:rsid w:val="00140F9E"/>
    <w:rsid w:val="00140FE9"/>
    <w:rsid w:val="0014104A"/>
    <w:rsid w:val="0014122A"/>
    <w:rsid w:val="001413A4"/>
    <w:rsid w:val="001415C3"/>
    <w:rsid w:val="00141929"/>
    <w:rsid w:val="00141BCC"/>
    <w:rsid w:val="00141E46"/>
    <w:rsid w:val="00141F8F"/>
    <w:rsid w:val="00142093"/>
    <w:rsid w:val="0014213C"/>
    <w:rsid w:val="001421E5"/>
    <w:rsid w:val="00142225"/>
    <w:rsid w:val="0014222E"/>
    <w:rsid w:val="0014233E"/>
    <w:rsid w:val="001426F3"/>
    <w:rsid w:val="0014280A"/>
    <w:rsid w:val="00142953"/>
    <w:rsid w:val="00142A72"/>
    <w:rsid w:val="00142BDD"/>
    <w:rsid w:val="00142C0D"/>
    <w:rsid w:val="00142D55"/>
    <w:rsid w:val="00142DE1"/>
    <w:rsid w:val="00142F65"/>
    <w:rsid w:val="00142FBE"/>
    <w:rsid w:val="0014312F"/>
    <w:rsid w:val="001432C4"/>
    <w:rsid w:val="00143528"/>
    <w:rsid w:val="0014353E"/>
    <w:rsid w:val="0014358A"/>
    <w:rsid w:val="001436EF"/>
    <w:rsid w:val="00143850"/>
    <w:rsid w:val="001439F7"/>
    <w:rsid w:val="00143ADF"/>
    <w:rsid w:val="00143B6C"/>
    <w:rsid w:val="00143B6E"/>
    <w:rsid w:val="00143BF3"/>
    <w:rsid w:val="00143ECF"/>
    <w:rsid w:val="001442A6"/>
    <w:rsid w:val="00144495"/>
    <w:rsid w:val="00144506"/>
    <w:rsid w:val="00144566"/>
    <w:rsid w:val="00144620"/>
    <w:rsid w:val="0014492F"/>
    <w:rsid w:val="00144B03"/>
    <w:rsid w:val="00144BED"/>
    <w:rsid w:val="00144D3B"/>
    <w:rsid w:val="00144E32"/>
    <w:rsid w:val="001451FD"/>
    <w:rsid w:val="001452FF"/>
    <w:rsid w:val="001453E7"/>
    <w:rsid w:val="0014542C"/>
    <w:rsid w:val="00145462"/>
    <w:rsid w:val="001454C2"/>
    <w:rsid w:val="001455DA"/>
    <w:rsid w:val="0014569B"/>
    <w:rsid w:val="001458F3"/>
    <w:rsid w:val="0014590D"/>
    <w:rsid w:val="00145A3A"/>
    <w:rsid w:val="00145B07"/>
    <w:rsid w:val="00145BB1"/>
    <w:rsid w:val="00145C90"/>
    <w:rsid w:val="00145CD9"/>
    <w:rsid w:val="00145D38"/>
    <w:rsid w:val="00145EDD"/>
    <w:rsid w:val="001461B9"/>
    <w:rsid w:val="0014629C"/>
    <w:rsid w:val="001462BA"/>
    <w:rsid w:val="001462E6"/>
    <w:rsid w:val="00146356"/>
    <w:rsid w:val="00146359"/>
    <w:rsid w:val="00146425"/>
    <w:rsid w:val="001464E3"/>
    <w:rsid w:val="0014650A"/>
    <w:rsid w:val="001466E4"/>
    <w:rsid w:val="00146726"/>
    <w:rsid w:val="0014689D"/>
    <w:rsid w:val="00146A34"/>
    <w:rsid w:val="00146A73"/>
    <w:rsid w:val="00146A94"/>
    <w:rsid w:val="00146B2C"/>
    <w:rsid w:val="00146B3F"/>
    <w:rsid w:val="00146B91"/>
    <w:rsid w:val="00146EA1"/>
    <w:rsid w:val="001470BA"/>
    <w:rsid w:val="001470D9"/>
    <w:rsid w:val="001471C9"/>
    <w:rsid w:val="001472E1"/>
    <w:rsid w:val="001474A0"/>
    <w:rsid w:val="0014757E"/>
    <w:rsid w:val="0014761D"/>
    <w:rsid w:val="00147652"/>
    <w:rsid w:val="0014770D"/>
    <w:rsid w:val="0014793F"/>
    <w:rsid w:val="00147D69"/>
    <w:rsid w:val="00147E49"/>
    <w:rsid w:val="00147F2C"/>
    <w:rsid w:val="00147F4B"/>
    <w:rsid w:val="00147F6B"/>
    <w:rsid w:val="00150039"/>
    <w:rsid w:val="00150085"/>
    <w:rsid w:val="001501A1"/>
    <w:rsid w:val="001501B7"/>
    <w:rsid w:val="0015023D"/>
    <w:rsid w:val="001502AF"/>
    <w:rsid w:val="00150566"/>
    <w:rsid w:val="001505D0"/>
    <w:rsid w:val="001505D1"/>
    <w:rsid w:val="001505D5"/>
    <w:rsid w:val="00150709"/>
    <w:rsid w:val="001509A9"/>
    <w:rsid w:val="00150C81"/>
    <w:rsid w:val="00150CB6"/>
    <w:rsid w:val="00150CC3"/>
    <w:rsid w:val="00150D01"/>
    <w:rsid w:val="00150E4A"/>
    <w:rsid w:val="00150E85"/>
    <w:rsid w:val="00150FF3"/>
    <w:rsid w:val="00151043"/>
    <w:rsid w:val="001510B9"/>
    <w:rsid w:val="001510FB"/>
    <w:rsid w:val="001512B7"/>
    <w:rsid w:val="0015134B"/>
    <w:rsid w:val="001513DA"/>
    <w:rsid w:val="001513FA"/>
    <w:rsid w:val="0015143C"/>
    <w:rsid w:val="00151494"/>
    <w:rsid w:val="0015164E"/>
    <w:rsid w:val="001516FA"/>
    <w:rsid w:val="00151791"/>
    <w:rsid w:val="0015185A"/>
    <w:rsid w:val="00151984"/>
    <w:rsid w:val="00151A26"/>
    <w:rsid w:val="00151A9B"/>
    <w:rsid w:val="00151ABA"/>
    <w:rsid w:val="00151C6C"/>
    <w:rsid w:val="00151D1A"/>
    <w:rsid w:val="00151DB9"/>
    <w:rsid w:val="00151E46"/>
    <w:rsid w:val="00151F42"/>
    <w:rsid w:val="0015205D"/>
    <w:rsid w:val="0015205E"/>
    <w:rsid w:val="0015206A"/>
    <w:rsid w:val="00152160"/>
    <w:rsid w:val="001521D2"/>
    <w:rsid w:val="00152228"/>
    <w:rsid w:val="0015223E"/>
    <w:rsid w:val="00152339"/>
    <w:rsid w:val="001524D7"/>
    <w:rsid w:val="001527EF"/>
    <w:rsid w:val="0015290C"/>
    <w:rsid w:val="001529BF"/>
    <w:rsid w:val="00152B1A"/>
    <w:rsid w:val="00152BA3"/>
    <w:rsid w:val="00152E76"/>
    <w:rsid w:val="00152FD6"/>
    <w:rsid w:val="0015302E"/>
    <w:rsid w:val="0015305F"/>
    <w:rsid w:val="0015321B"/>
    <w:rsid w:val="00153321"/>
    <w:rsid w:val="001537C7"/>
    <w:rsid w:val="0015384F"/>
    <w:rsid w:val="00153858"/>
    <w:rsid w:val="00153957"/>
    <w:rsid w:val="00153C9B"/>
    <w:rsid w:val="00153DBE"/>
    <w:rsid w:val="00153F1C"/>
    <w:rsid w:val="00153F2F"/>
    <w:rsid w:val="00153FCA"/>
    <w:rsid w:val="00154297"/>
    <w:rsid w:val="0015429D"/>
    <w:rsid w:val="0015437A"/>
    <w:rsid w:val="001548E8"/>
    <w:rsid w:val="0015498F"/>
    <w:rsid w:val="001549C7"/>
    <w:rsid w:val="00154BB7"/>
    <w:rsid w:val="00154BC1"/>
    <w:rsid w:val="00154C26"/>
    <w:rsid w:val="00154E6F"/>
    <w:rsid w:val="00154EAE"/>
    <w:rsid w:val="00154F03"/>
    <w:rsid w:val="0015511E"/>
    <w:rsid w:val="00155321"/>
    <w:rsid w:val="00155365"/>
    <w:rsid w:val="0015540C"/>
    <w:rsid w:val="001555A1"/>
    <w:rsid w:val="001555F3"/>
    <w:rsid w:val="00155645"/>
    <w:rsid w:val="0015583E"/>
    <w:rsid w:val="00155906"/>
    <w:rsid w:val="00155B99"/>
    <w:rsid w:val="00155BD2"/>
    <w:rsid w:val="00155C3A"/>
    <w:rsid w:val="00155EBF"/>
    <w:rsid w:val="00155F25"/>
    <w:rsid w:val="001561E0"/>
    <w:rsid w:val="001562AC"/>
    <w:rsid w:val="00156377"/>
    <w:rsid w:val="001565DF"/>
    <w:rsid w:val="001565E2"/>
    <w:rsid w:val="00156628"/>
    <w:rsid w:val="001569E1"/>
    <w:rsid w:val="00156AF9"/>
    <w:rsid w:val="00156B40"/>
    <w:rsid w:val="00157041"/>
    <w:rsid w:val="00157156"/>
    <w:rsid w:val="001571FF"/>
    <w:rsid w:val="0015734C"/>
    <w:rsid w:val="001573A9"/>
    <w:rsid w:val="0015744B"/>
    <w:rsid w:val="00157482"/>
    <w:rsid w:val="001574ED"/>
    <w:rsid w:val="00157541"/>
    <w:rsid w:val="0015785C"/>
    <w:rsid w:val="00157890"/>
    <w:rsid w:val="0015789C"/>
    <w:rsid w:val="001578D5"/>
    <w:rsid w:val="001579F9"/>
    <w:rsid w:val="00157B49"/>
    <w:rsid w:val="00157B79"/>
    <w:rsid w:val="00157D05"/>
    <w:rsid w:val="00157E49"/>
    <w:rsid w:val="00157F45"/>
    <w:rsid w:val="001601B7"/>
    <w:rsid w:val="0016024E"/>
    <w:rsid w:val="00160258"/>
    <w:rsid w:val="001602E0"/>
    <w:rsid w:val="0016046C"/>
    <w:rsid w:val="001605B0"/>
    <w:rsid w:val="00160626"/>
    <w:rsid w:val="0016080F"/>
    <w:rsid w:val="00160856"/>
    <w:rsid w:val="00160881"/>
    <w:rsid w:val="00160AAB"/>
    <w:rsid w:val="00160AD2"/>
    <w:rsid w:val="00160C14"/>
    <w:rsid w:val="00160DD4"/>
    <w:rsid w:val="00160ED5"/>
    <w:rsid w:val="00160F09"/>
    <w:rsid w:val="00161087"/>
    <w:rsid w:val="0016111A"/>
    <w:rsid w:val="001611A5"/>
    <w:rsid w:val="001613F9"/>
    <w:rsid w:val="001614BA"/>
    <w:rsid w:val="001615F0"/>
    <w:rsid w:val="0016170B"/>
    <w:rsid w:val="0016184A"/>
    <w:rsid w:val="001619E1"/>
    <w:rsid w:val="00161BD4"/>
    <w:rsid w:val="00161E5F"/>
    <w:rsid w:val="00161F7F"/>
    <w:rsid w:val="001621D9"/>
    <w:rsid w:val="00162245"/>
    <w:rsid w:val="00162517"/>
    <w:rsid w:val="0016264C"/>
    <w:rsid w:val="00162704"/>
    <w:rsid w:val="001627E4"/>
    <w:rsid w:val="00162A51"/>
    <w:rsid w:val="00162B02"/>
    <w:rsid w:val="00162C92"/>
    <w:rsid w:val="00162E48"/>
    <w:rsid w:val="00162F41"/>
    <w:rsid w:val="001631E4"/>
    <w:rsid w:val="0016329F"/>
    <w:rsid w:val="00163530"/>
    <w:rsid w:val="001635D6"/>
    <w:rsid w:val="00163642"/>
    <w:rsid w:val="00163662"/>
    <w:rsid w:val="001636C3"/>
    <w:rsid w:val="0016388D"/>
    <w:rsid w:val="00163917"/>
    <w:rsid w:val="00163A23"/>
    <w:rsid w:val="00163D4F"/>
    <w:rsid w:val="00163D90"/>
    <w:rsid w:val="00164203"/>
    <w:rsid w:val="0016428B"/>
    <w:rsid w:val="00164314"/>
    <w:rsid w:val="001643D0"/>
    <w:rsid w:val="0016440C"/>
    <w:rsid w:val="00164738"/>
    <w:rsid w:val="001647E0"/>
    <w:rsid w:val="0016488E"/>
    <w:rsid w:val="001649F2"/>
    <w:rsid w:val="00164A3D"/>
    <w:rsid w:val="00164AA5"/>
    <w:rsid w:val="00164B34"/>
    <w:rsid w:val="00164B64"/>
    <w:rsid w:val="00164BBD"/>
    <w:rsid w:val="00164E65"/>
    <w:rsid w:val="00164F8F"/>
    <w:rsid w:val="00165025"/>
    <w:rsid w:val="0016504E"/>
    <w:rsid w:val="00165145"/>
    <w:rsid w:val="001651AE"/>
    <w:rsid w:val="00165302"/>
    <w:rsid w:val="0016537D"/>
    <w:rsid w:val="00165681"/>
    <w:rsid w:val="0016572C"/>
    <w:rsid w:val="00165DA6"/>
    <w:rsid w:val="00165E99"/>
    <w:rsid w:val="0016664E"/>
    <w:rsid w:val="0016665F"/>
    <w:rsid w:val="001666AE"/>
    <w:rsid w:val="001667FB"/>
    <w:rsid w:val="0016686E"/>
    <w:rsid w:val="00166891"/>
    <w:rsid w:val="00166A09"/>
    <w:rsid w:val="00166C77"/>
    <w:rsid w:val="00166D65"/>
    <w:rsid w:val="00166D69"/>
    <w:rsid w:val="00166E40"/>
    <w:rsid w:val="00166F02"/>
    <w:rsid w:val="00166F86"/>
    <w:rsid w:val="00166FB3"/>
    <w:rsid w:val="00167079"/>
    <w:rsid w:val="0016710A"/>
    <w:rsid w:val="001671EE"/>
    <w:rsid w:val="0016721A"/>
    <w:rsid w:val="00167465"/>
    <w:rsid w:val="001674B8"/>
    <w:rsid w:val="00167765"/>
    <w:rsid w:val="001678EA"/>
    <w:rsid w:val="00167938"/>
    <w:rsid w:val="00167AD1"/>
    <w:rsid w:val="00167B56"/>
    <w:rsid w:val="00167C9E"/>
    <w:rsid w:val="00167CF4"/>
    <w:rsid w:val="00167D71"/>
    <w:rsid w:val="00167DC2"/>
    <w:rsid w:val="00167F80"/>
    <w:rsid w:val="00170000"/>
    <w:rsid w:val="00170060"/>
    <w:rsid w:val="001701B7"/>
    <w:rsid w:val="001703D9"/>
    <w:rsid w:val="001705C5"/>
    <w:rsid w:val="00170664"/>
    <w:rsid w:val="001707F1"/>
    <w:rsid w:val="001709CE"/>
    <w:rsid w:val="00170A07"/>
    <w:rsid w:val="00170AF0"/>
    <w:rsid w:val="00170C3A"/>
    <w:rsid w:val="00170CC3"/>
    <w:rsid w:val="00170CCC"/>
    <w:rsid w:val="00170CD4"/>
    <w:rsid w:val="00170EF0"/>
    <w:rsid w:val="00170F0E"/>
    <w:rsid w:val="00171042"/>
    <w:rsid w:val="00171105"/>
    <w:rsid w:val="00171241"/>
    <w:rsid w:val="00171330"/>
    <w:rsid w:val="00171347"/>
    <w:rsid w:val="001715A9"/>
    <w:rsid w:val="001715D0"/>
    <w:rsid w:val="00171A05"/>
    <w:rsid w:val="00171B5F"/>
    <w:rsid w:val="00171F67"/>
    <w:rsid w:val="00171FB6"/>
    <w:rsid w:val="001722CE"/>
    <w:rsid w:val="0017230B"/>
    <w:rsid w:val="001726FE"/>
    <w:rsid w:val="001727FA"/>
    <w:rsid w:val="00172A15"/>
    <w:rsid w:val="00172A55"/>
    <w:rsid w:val="00172C2C"/>
    <w:rsid w:val="00172C4B"/>
    <w:rsid w:val="00172C8B"/>
    <w:rsid w:val="00172D43"/>
    <w:rsid w:val="00172DF9"/>
    <w:rsid w:val="00172E7A"/>
    <w:rsid w:val="00172F7D"/>
    <w:rsid w:val="001731A1"/>
    <w:rsid w:val="0017330D"/>
    <w:rsid w:val="00173313"/>
    <w:rsid w:val="001733FA"/>
    <w:rsid w:val="00173463"/>
    <w:rsid w:val="001734AC"/>
    <w:rsid w:val="001736BF"/>
    <w:rsid w:val="00173709"/>
    <w:rsid w:val="001737AB"/>
    <w:rsid w:val="00173985"/>
    <w:rsid w:val="0017398D"/>
    <w:rsid w:val="00173C2E"/>
    <w:rsid w:val="00173CD4"/>
    <w:rsid w:val="00173E47"/>
    <w:rsid w:val="00173EBB"/>
    <w:rsid w:val="00174013"/>
    <w:rsid w:val="0017413B"/>
    <w:rsid w:val="00174206"/>
    <w:rsid w:val="00174254"/>
    <w:rsid w:val="001742E3"/>
    <w:rsid w:val="00174399"/>
    <w:rsid w:val="001743A2"/>
    <w:rsid w:val="001745AF"/>
    <w:rsid w:val="001745B0"/>
    <w:rsid w:val="00174752"/>
    <w:rsid w:val="001747B2"/>
    <w:rsid w:val="00174955"/>
    <w:rsid w:val="001749F3"/>
    <w:rsid w:val="00174A3A"/>
    <w:rsid w:val="00174BA6"/>
    <w:rsid w:val="00174E53"/>
    <w:rsid w:val="001750B4"/>
    <w:rsid w:val="00175103"/>
    <w:rsid w:val="00175237"/>
    <w:rsid w:val="001752CA"/>
    <w:rsid w:val="001752E8"/>
    <w:rsid w:val="0017536A"/>
    <w:rsid w:val="001755A1"/>
    <w:rsid w:val="001755F1"/>
    <w:rsid w:val="00175675"/>
    <w:rsid w:val="0017570E"/>
    <w:rsid w:val="0017570F"/>
    <w:rsid w:val="001757A2"/>
    <w:rsid w:val="00175946"/>
    <w:rsid w:val="00175981"/>
    <w:rsid w:val="001759E2"/>
    <w:rsid w:val="001759EF"/>
    <w:rsid w:val="00175AB9"/>
    <w:rsid w:val="00175B7B"/>
    <w:rsid w:val="00175BF7"/>
    <w:rsid w:val="001760D4"/>
    <w:rsid w:val="00176139"/>
    <w:rsid w:val="00176212"/>
    <w:rsid w:val="001762EA"/>
    <w:rsid w:val="0017630E"/>
    <w:rsid w:val="0017640B"/>
    <w:rsid w:val="00176411"/>
    <w:rsid w:val="00176462"/>
    <w:rsid w:val="0017646E"/>
    <w:rsid w:val="00176576"/>
    <w:rsid w:val="001765AE"/>
    <w:rsid w:val="001765B0"/>
    <w:rsid w:val="0017681F"/>
    <w:rsid w:val="00176843"/>
    <w:rsid w:val="00176C17"/>
    <w:rsid w:val="00176E93"/>
    <w:rsid w:val="00176F31"/>
    <w:rsid w:val="00176F89"/>
    <w:rsid w:val="001772C2"/>
    <w:rsid w:val="001772CF"/>
    <w:rsid w:val="00177477"/>
    <w:rsid w:val="0017759E"/>
    <w:rsid w:val="001775E1"/>
    <w:rsid w:val="0017764B"/>
    <w:rsid w:val="001776F1"/>
    <w:rsid w:val="0017789E"/>
    <w:rsid w:val="00177A5B"/>
    <w:rsid w:val="00177ACD"/>
    <w:rsid w:val="00177B00"/>
    <w:rsid w:val="00177CA4"/>
    <w:rsid w:val="00177DA3"/>
    <w:rsid w:val="00177ED1"/>
    <w:rsid w:val="00177F9F"/>
    <w:rsid w:val="001801D9"/>
    <w:rsid w:val="0018022E"/>
    <w:rsid w:val="001802C3"/>
    <w:rsid w:val="0018043A"/>
    <w:rsid w:val="001809B1"/>
    <w:rsid w:val="001809D4"/>
    <w:rsid w:val="00180BA9"/>
    <w:rsid w:val="00180BDC"/>
    <w:rsid w:val="00180E8F"/>
    <w:rsid w:val="00180EA6"/>
    <w:rsid w:val="00180FD6"/>
    <w:rsid w:val="001810B4"/>
    <w:rsid w:val="0018122C"/>
    <w:rsid w:val="0018127F"/>
    <w:rsid w:val="00181329"/>
    <w:rsid w:val="0018142F"/>
    <w:rsid w:val="0018157C"/>
    <w:rsid w:val="00181613"/>
    <w:rsid w:val="001817AF"/>
    <w:rsid w:val="00181824"/>
    <w:rsid w:val="001818C9"/>
    <w:rsid w:val="00181972"/>
    <w:rsid w:val="00181AE4"/>
    <w:rsid w:val="00181F63"/>
    <w:rsid w:val="00181FE4"/>
    <w:rsid w:val="00181FEC"/>
    <w:rsid w:val="001821C6"/>
    <w:rsid w:val="001821EC"/>
    <w:rsid w:val="001823D7"/>
    <w:rsid w:val="0018250B"/>
    <w:rsid w:val="00182664"/>
    <w:rsid w:val="0018282E"/>
    <w:rsid w:val="001828B2"/>
    <w:rsid w:val="00182912"/>
    <w:rsid w:val="00182B92"/>
    <w:rsid w:val="00182CD0"/>
    <w:rsid w:val="00182DA3"/>
    <w:rsid w:val="00182DAD"/>
    <w:rsid w:val="0018307F"/>
    <w:rsid w:val="001830DF"/>
    <w:rsid w:val="001831A5"/>
    <w:rsid w:val="00183265"/>
    <w:rsid w:val="00183371"/>
    <w:rsid w:val="0018342E"/>
    <w:rsid w:val="00183799"/>
    <w:rsid w:val="0018380D"/>
    <w:rsid w:val="00183A75"/>
    <w:rsid w:val="00183C49"/>
    <w:rsid w:val="00183CFF"/>
    <w:rsid w:val="00183D53"/>
    <w:rsid w:val="0018421D"/>
    <w:rsid w:val="0018446B"/>
    <w:rsid w:val="00184884"/>
    <w:rsid w:val="00184930"/>
    <w:rsid w:val="00184958"/>
    <w:rsid w:val="00184974"/>
    <w:rsid w:val="001849EC"/>
    <w:rsid w:val="00184A10"/>
    <w:rsid w:val="00184BAD"/>
    <w:rsid w:val="00184C3B"/>
    <w:rsid w:val="00184C79"/>
    <w:rsid w:val="00184D56"/>
    <w:rsid w:val="00184EAE"/>
    <w:rsid w:val="00184EBF"/>
    <w:rsid w:val="00184F03"/>
    <w:rsid w:val="00184F88"/>
    <w:rsid w:val="00184FF4"/>
    <w:rsid w:val="0018512C"/>
    <w:rsid w:val="0018517F"/>
    <w:rsid w:val="00185287"/>
    <w:rsid w:val="001852CE"/>
    <w:rsid w:val="001855DC"/>
    <w:rsid w:val="0018581F"/>
    <w:rsid w:val="00185918"/>
    <w:rsid w:val="00185A19"/>
    <w:rsid w:val="00185DFC"/>
    <w:rsid w:val="00185EAF"/>
    <w:rsid w:val="001860E6"/>
    <w:rsid w:val="001862E8"/>
    <w:rsid w:val="001862F2"/>
    <w:rsid w:val="001863C0"/>
    <w:rsid w:val="0018649D"/>
    <w:rsid w:val="00186624"/>
    <w:rsid w:val="00186A2D"/>
    <w:rsid w:val="00186A2F"/>
    <w:rsid w:val="00186ACF"/>
    <w:rsid w:val="00186CA2"/>
    <w:rsid w:val="00186D87"/>
    <w:rsid w:val="00186EDC"/>
    <w:rsid w:val="00186EE7"/>
    <w:rsid w:val="00186F21"/>
    <w:rsid w:val="0018731B"/>
    <w:rsid w:val="00187353"/>
    <w:rsid w:val="0018735A"/>
    <w:rsid w:val="00187437"/>
    <w:rsid w:val="001875AB"/>
    <w:rsid w:val="00187779"/>
    <w:rsid w:val="00187998"/>
    <w:rsid w:val="00187B46"/>
    <w:rsid w:val="00187CB7"/>
    <w:rsid w:val="00187CEB"/>
    <w:rsid w:val="00187CEF"/>
    <w:rsid w:val="00187D40"/>
    <w:rsid w:val="00187D80"/>
    <w:rsid w:val="00187DBB"/>
    <w:rsid w:val="00187EC5"/>
    <w:rsid w:val="00187F66"/>
    <w:rsid w:val="00187FB0"/>
    <w:rsid w:val="00187FBD"/>
    <w:rsid w:val="001900C5"/>
    <w:rsid w:val="00190195"/>
    <w:rsid w:val="00190444"/>
    <w:rsid w:val="001904DA"/>
    <w:rsid w:val="00190515"/>
    <w:rsid w:val="0019076C"/>
    <w:rsid w:val="0019087A"/>
    <w:rsid w:val="001908A1"/>
    <w:rsid w:val="001908AC"/>
    <w:rsid w:val="001908BF"/>
    <w:rsid w:val="001908F1"/>
    <w:rsid w:val="00190A3E"/>
    <w:rsid w:val="00190A5F"/>
    <w:rsid w:val="00190B2A"/>
    <w:rsid w:val="00190B65"/>
    <w:rsid w:val="00190E0E"/>
    <w:rsid w:val="00191107"/>
    <w:rsid w:val="00191163"/>
    <w:rsid w:val="001912AA"/>
    <w:rsid w:val="0019138C"/>
    <w:rsid w:val="001913A2"/>
    <w:rsid w:val="0019152B"/>
    <w:rsid w:val="0019156D"/>
    <w:rsid w:val="001916A7"/>
    <w:rsid w:val="00191711"/>
    <w:rsid w:val="00191733"/>
    <w:rsid w:val="0019177A"/>
    <w:rsid w:val="00191B3A"/>
    <w:rsid w:val="00191D2D"/>
    <w:rsid w:val="00192185"/>
    <w:rsid w:val="001922CE"/>
    <w:rsid w:val="001925F2"/>
    <w:rsid w:val="00192617"/>
    <w:rsid w:val="00192628"/>
    <w:rsid w:val="00192921"/>
    <w:rsid w:val="001929CD"/>
    <w:rsid w:val="00192A49"/>
    <w:rsid w:val="00192BDD"/>
    <w:rsid w:val="00192CBE"/>
    <w:rsid w:val="00192D75"/>
    <w:rsid w:val="00192E75"/>
    <w:rsid w:val="00192E7D"/>
    <w:rsid w:val="00192F8D"/>
    <w:rsid w:val="00192F9C"/>
    <w:rsid w:val="0019300C"/>
    <w:rsid w:val="001930F9"/>
    <w:rsid w:val="00193211"/>
    <w:rsid w:val="001932AA"/>
    <w:rsid w:val="00193333"/>
    <w:rsid w:val="001934C6"/>
    <w:rsid w:val="001934C9"/>
    <w:rsid w:val="00193602"/>
    <w:rsid w:val="00193683"/>
    <w:rsid w:val="00193A39"/>
    <w:rsid w:val="00193A9D"/>
    <w:rsid w:val="00193B5D"/>
    <w:rsid w:val="00193C23"/>
    <w:rsid w:val="00193C58"/>
    <w:rsid w:val="00193E89"/>
    <w:rsid w:val="00193EC6"/>
    <w:rsid w:val="00193ECC"/>
    <w:rsid w:val="00194082"/>
    <w:rsid w:val="00194120"/>
    <w:rsid w:val="00194180"/>
    <w:rsid w:val="0019419A"/>
    <w:rsid w:val="00194295"/>
    <w:rsid w:val="00194480"/>
    <w:rsid w:val="0019452A"/>
    <w:rsid w:val="001945D5"/>
    <w:rsid w:val="0019464F"/>
    <w:rsid w:val="001948B6"/>
    <w:rsid w:val="001948CC"/>
    <w:rsid w:val="00194A73"/>
    <w:rsid w:val="00194AA3"/>
    <w:rsid w:val="00194AE1"/>
    <w:rsid w:val="00194C42"/>
    <w:rsid w:val="00194C73"/>
    <w:rsid w:val="00194F9B"/>
    <w:rsid w:val="001951B4"/>
    <w:rsid w:val="001951B5"/>
    <w:rsid w:val="0019560F"/>
    <w:rsid w:val="0019576E"/>
    <w:rsid w:val="001957D5"/>
    <w:rsid w:val="00195850"/>
    <w:rsid w:val="00195887"/>
    <w:rsid w:val="00195937"/>
    <w:rsid w:val="001959BC"/>
    <w:rsid w:val="00195A45"/>
    <w:rsid w:val="00195BD4"/>
    <w:rsid w:val="00195CCF"/>
    <w:rsid w:val="00195DA1"/>
    <w:rsid w:val="00195DFD"/>
    <w:rsid w:val="00195E30"/>
    <w:rsid w:val="00195FFE"/>
    <w:rsid w:val="001960E5"/>
    <w:rsid w:val="0019614D"/>
    <w:rsid w:val="001961DC"/>
    <w:rsid w:val="001963DA"/>
    <w:rsid w:val="001963E4"/>
    <w:rsid w:val="00196438"/>
    <w:rsid w:val="00196489"/>
    <w:rsid w:val="0019658C"/>
    <w:rsid w:val="0019662D"/>
    <w:rsid w:val="00196802"/>
    <w:rsid w:val="001968D7"/>
    <w:rsid w:val="00196914"/>
    <w:rsid w:val="00196958"/>
    <w:rsid w:val="00196BB2"/>
    <w:rsid w:val="00196C1C"/>
    <w:rsid w:val="00196D0B"/>
    <w:rsid w:val="00196D66"/>
    <w:rsid w:val="00196DD0"/>
    <w:rsid w:val="00196DFB"/>
    <w:rsid w:val="00196FEF"/>
    <w:rsid w:val="00197006"/>
    <w:rsid w:val="00197095"/>
    <w:rsid w:val="001970B9"/>
    <w:rsid w:val="0019734E"/>
    <w:rsid w:val="0019758F"/>
    <w:rsid w:val="00197621"/>
    <w:rsid w:val="0019770E"/>
    <w:rsid w:val="00197762"/>
    <w:rsid w:val="001979A1"/>
    <w:rsid w:val="00197AA9"/>
    <w:rsid w:val="001A0290"/>
    <w:rsid w:val="001A046B"/>
    <w:rsid w:val="001A05BD"/>
    <w:rsid w:val="001A066B"/>
    <w:rsid w:val="001A0755"/>
    <w:rsid w:val="001A080C"/>
    <w:rsid w:val="001A0860"/>
    <w:rsid w:val="001A0896"/>
    <w:rsid w:val="001A092D"/>
    <w:rsid w:val="001A0C6D"/>
    <w:rsid w:val="001A0C73"/>
    <w:rsid w:val="001A0CA4"/>
    <w:rsid w:val="001A0D44"/>
    <w:rsid w:val="001A0E87"/>
    <w:rsid w:val="001A0F12"/>
    <w:rsid w:val="001A0F67"/>
    <w:rsid w:val="001A1044"/>
    <w:rsid w:val="001A109B"/>
    <w:rsid w:val="001A12ED"/>
    <w:rsid w:val="001A1497"/>
    <w:rsid w:val="001A1573"/>
    <w:rsid w:val="001A1583"/>
    <w:rsid w:val="001A1650"/>
    <w:rsid w:val="001A16B5"/>
    <w:rsid w:val="001A17F0"/>
    <w:rsid w:val="001A1977"/>
    <w:rsid w:val="001A1AAC"/>
    <w:rsid w:val="001A20A5"/>
    <w:rsid w:val="001A23C7"/>
    <w:rsid w:val="001A23E9"/>
    <w:rsid w:val="001A2570"/>
    <w:rsid w:val="001A25C6"/>
    <w:rsid w:val="001A265F"/>
    <w:rsid w:val="001A26B0"/>
    <w:rsid w:val="001A2791"/>
    <w:rsid w:val="001A27B8"/>
    <w:rsid w:val="001A288D"/>
    <w:rsid w:val="001A292F"/>
    <w:rsid w:val="001A2A91"/>
    <w:rsid w:val="001A2C76"/>
    <w:rsid w:val="001A2DB5"/>
    <w:rsid w:val="001A2EA4"/>
    <w:rsid w:val="001A2F5C"/>
    <w:rsid w:val="001A3025"/>
    <w:rsid w:val="001A307A"/>
    <w:rsid w:val="001A31D1"/>
    <w:rsid w:val="001A31D3"/>
    <w:rsid w:val="001A32B4"/>
    <w:rsid w:val="001A3494"/>
    <w:rsid w:val="001A36F9"/>
    <w:rsid w:val="001A388C"/>
    <w:rsid w:val="001A39A3"/>
    <w:rsid w:val="001A3AA2"/>
    <w:rsid w:val="001A3AD2"/>
    <w:rsid w:val="001A3B5C"/>
    <w:rsid w:val="001A3BE8"/>
    <w:rsid w:val="001A3C6E"/>
    <w:rsid w:val="001A3DAA"/>
    <w:rsid w:val="001A3E15"/>
    <w:rsid w:val="001A40AC"/>
    <w:rsid w:val="001A4163"/>
    <w:rsid w:val="001A43C5"/>
    <w:rsid w:val="001A44D7"/>
    <w:rsid w:val="001A45CE"/>
    <w:rsid w:val="001A45EA"/>
    <w:rsid w:val="001A46F0"/>
    <w:rsid w:val="001A47F8"/>
    <w:rsid w:val="001A4914"/>
    <w:rsid w:val="001A49F1"/>
    <w:rsid w:val="001A4A71"/>
    <w:rsid w:val="001A4BF7"/>
    <w:rsid w:val="001A4CF2"/>
    <w:rsid w:val="001A4DA9"/>
    <w:rsid w:val="001A5233"/>
    <w:rsid w:val="001A5237"/>
    <w:rsid w:val="001A525C"/>
    <w:rsid w:val="001A547E"/>
    <w:rsid w:val="001A54E4"/>
    <w:rsid w:val="001A5793"/>
    <w:rsid w:val="001A57CF"/>
    <w:rsid w:val="001A599B"/>
    <w:rsid w:val="001A5B69"/>
    <w:rsid w:val="001A5ECA"/>
    <w:rsid w:val="001A606A"/>
    <w:rsid w:val="001A6102"/>
    <w:rsid w:val="001A611A"/>
    <w:rsid w:val="001A61B6"/>
    <w:rsid w:val="001A6443"/>
    <w:rsid w:val="001A64E9"/>
    <w:rsid w:val="001A6637"/>
    <w:rsid w:val="001A6666"/>
    <w:rsid w:val="001A66B8"/>
    <w:rsid w:val="001A67D4"/>
    <w:rsid w:val="001A6831"/>
    <w:rsid w:val="001A68B2"/>
    <w:rsid w:val="001A68CA"/>
    <w:rsid w:val="001A69C4"/>
    <w:rsid w:val="001A6A42"/>
    <w:rsid w:val="001A6A4B"/>
    <w:rsid w:val="001A6B37"/>
    <w:rsid w:val="001A6C1A"/>
    <w:rsid w:val="001A6D4B"/>
    <w:rsid w:val="001A6ECC"/>
    <w:rsid w:val="001A6EDA"/>
    <w:rsid w:val="001A6FB9"/>
    <w:rsid w:val="001A70B0"/>
    <w:rsid w:val="001A726B"/>
    <w:rsid w:val="001A72A2"/>
    <w:rsid w:val="001A72C1"/>
    <w:rsid w:val="001A743E"/>
    <w:rsid w:val="001A74A9"/>
    <w:rsid w:val="001A7662"/>
    <w:rsid w:val="001A7707"/>
    <w:rsid w:val="001A78F7"/>
    <w:rsid w:val="001A7AEC"/>
    <w:rsid w:val="001A7B87"/>
    <w:rsid w:val="001A7BEE"/>
    <w:rsid w:val="001A7DB8"/>
    <w:rsid w:val="001A7E27"/>
    <w:rsid w:val="001A7EC2"/>
    <w:rsid w:val="001A7F09"/>
    <w:rsid w:val="001A7F81"/>
    <w:rsid w:val="001B00A3"/>
    <w:rsid w:val="001B00A6"/>
    <w:rsid w:val="001B00A8"/>
    <w:rsid w:val="001B0121"/>
    <w:rsid w:val="001B020F"/>
    <w:rsid w:val="001B0223"/>
    <w:rsid w:val="001B0251"/>
    <w:rsid w:val="001B025D"/>
    <w:rsid w:val="001B02D9"/>
    <w:rsid w:val="001B0468"/>
    <w:rsid w:val="001B04D9"/>
    <w:rsid w:val="001B0696"/>
    <w:rsid w:val="001B0703"/>
    <w:rsid w:val="001B077B"/>
    <w:rsid w:val="001B07F5"/>
    <w:rsid w:val="001B08DF"/>
    <w:rsid w:val="001B09A7"/>
    <w:rsid w:val="001B09DE"/>
    <w:rsid w:val="001B0E3A"/>
    <w:rsid w:val="001B0FCA"/>
    <w:rsid w:val="001B1027"/>
    <w:rsid w:val="001B12DE"/>
    <w:rsid w:val="001B1521"/>
    <w:rsid w:val="001B15D9"/>
    <w:rsid w:val="001B1642"/>
    <w:rsid w:val="001B178A"/>
    <w:rsid w:val="001B1846"/>
    <w:rsid w:val="001B19A4"/>
    <w:rsid w:val="001B19C2"/>
    <w:rsid w:val="001B1BBD"/>
    <w:rsid w:val="001B1BFA"/>
    <w:rsid w:val="001B1DC5"/>
    <w:rsid w:val="001B2011"/>
    <w:rsid w:val="001B211F"/>
    <w:rsid w:val="001B2245"/>
    <w:rsid w:val="001B25B4"/>
    <w:rsid w:val="001B2805"/>
    <w:rsid w:val="001B28CB"/>
    <w:rsid w:val="001B2DB0"/>
    <w:rsid w:val="001B2DBD"/>
    <w:rsid w:val="001B3070"/>
    <w:rsid w:val="001B3235"/>
    <w:rsid w:val="001B3359"/>
    <w:rsid w:val="001B34B5"/>
    <w:rsid w:val="001B352C"/>
    <w:rsid w:val="001B353F"/>
    <w:rsid w:val="001B3680"/>
    <w:rsid w:val="001B3685"/>
    <w:rsid w:val="001B3700"/>
    <w:rsid w:val="001B3819"/>
    <w:rsid w:val="001B38AC"/>
    <w:rsid w:val="001B3BE7"/>
    <w:rsid w:val="001B3EC0"/>
    <w:rsid w:val="001B3F8E"/>
    <w:rsid w:val="001B40B0"/>
    <w:rsid w:val="001B4183"/>
    <w:rsid w:val="001B431D"/>
    <w:rsid w:val="001B445C"/>
    <w:rsid w:val="001B4573"/>
    <w:rsid w:val="001B45F7"/>
    <w:rsid w:val="001B4703"/>
    <w:rsid w:val="001B49A4"/>
    <w:rsid w:val="001B4A32"/>
    <w:rsid w:val="001B4B1A"/>
    <w:rsid w:val="001B4B97"/>
    <w:rsid w:val="001B4C71"/>
    <w:rsid w:val="001B4D29"/>
    <w:rsid w:val="001B4E69"/>
    <w:rsid w:val="001B4F2A"/>
    <w:rsid w:val="001B4FAF"/>
    <w:rsid w:val="001B5146"/>
    <w:rsid w:val="001B532A"/>
    <w:rsid w:val="001B53D1"/>
    <w:rsid w:val="001B54AC"/>
    <w:rsid w:val="001B55D7"/>
    <w:rsid w:val="001B5623"/>
    <w:rsid w:val="001B5714"/>
    <w:rsid w:val="001B5771"/>
    <w:rsid w:val="001B5801"/>
    <w:rsid w:val="001B58BD"/>
    <w:rsid w:val="001B5910"/>
    <w:rsid w:val="001B5943"/>
    <w:rsid w:val="001B594D"/>
    <w:rsid w:val="001B599F"/>
    <w:rsid w:val="001B59C8"/>
    <w:rsid w:val="001B5A1D"/>
    <w:rsid w:val="001B5A4A"/>
    <w:rsid w:val="001B5B64"/>
    <w:rsid w:val="001B5B80"/>
    <w:rsid w:val="001B5EB1"/>
    <w:rsid w:val="001B5F19"/>
    <w:rsid w:val="001B5FED"/>
    <w:rsid w:val="001B6153"/>
    <w:rsid w:val="001B61B7"/>
    <w:rsid w:val="001B62AD"/>
    <w:rsid w:val="001B638C"/>
    <w:rsid w:val="001B6546"/>
    <w:rsid w:val="001B6547"/>
    <w:rsid w:val="001B661F"/>
    <w:rsid w:val="001B6699"/>
    <w:rsid w:val="001B66B7"/>
    <w:rsid w:val="001B6734"/>
    <w:rsid w:val="001B6836"/>
    <w:rsid w:val="001B69B5"/>
    <w:rsid w:val="001B6BF0"/>
    <w:rsid w:val="001B6EC8"/>
    <w:rsid w:val="001B759D"/>
    <w:rsid w:val="001B77B1"/>
    <w:rsid w:val="001B77F4"/>
    <w:rsid w:val="001B792A"/>
    <w:rsid w:val="001B796E"/>
    <w:rsid w:val="001B7A09"/>
    <w:rsid w:val="001B7A1F"/>
    <w:rsid w:val="001B7B03"/>
    <w:rsid w:val="001B7C1B"/>
    <w:rsid w:val="001B7C84"/>
    <w:rsid w:val="001B7CC8"/>
    <w:rsid w:val="001B7CF4"/>
    <w:rsid w:val="001B7D56"/>
    <w:rsid w:val="001B7F5E"/>
    <w:rsid w:val="001C0005"/>
    <w:rsid w:val="001C00B5"/>
    <w:rsid w:val="001C01C2"/>
    <w:rsid w:val="001C01E6"/>
    <w:rsid w:val="001C0255"/>
    <w:rsid w:val="001C030C"/>
    <w:rsid w:val="001C04F9"/>
    <w:rsid w:val="001C06FA"/>
    <w:rsid w:val="001C07E4"/>
    <w:rsid w:val="001C07F4"/>
    <w:rsid w:val="001C083A"/>
    <w:rsid w:val="001C0890"/>
    <w:rsid w:val="001C0965"/>
    <w:rsid w:val="001C0A5E"/>
    <w:rsid w:val="001C0B0C"/>
    <w:rsid w:val="001C0B6C"/>
    <w:rsid w:val="001C0BE2"/>
    <w:rsid w:val="001C0CD6"/>
    <w:rsid w:val="001C0D0A"/>
    <w:rsid w:val="001C0D3D"/>
    <w:rsid w:val="001C0D58"/>
    <w:rsid w:val="001C0ECC"/>
    <w:rsid w:val="001C1292"/>
    <w:rsid w:val="001C18F0"/>
    <w:rsid w:val="001C1936"/>
    <w:rsid w:val="001C1A16"/>
    <w:rsid w:val="001C1A41"/>
    <w:rsid w:val="001C1AE1"/>
    <w:rsid w:val="001C1C68"/>
    <w:rsid w:val="001C1D3E"/>
    <w:rsid w:val="001C1D9A"/>
    <w:rsid w:val="001C1E32"/>
    <w:rsid w:val="001C1F2C"/>
    <w:rsid w:val="001C1FA5"/>
    <w:rsid w:val="001C1FF9"/>
    <w:rsid w:val="001C2054"/>
    <w:rsid w:val="001C2221"/>
    <w:rsid w:val="001C222C"/>
    <w:rsid w:val="001C2422"/>
    <w:rsid w:val="001C2469"/>
    <w:rsid w:val="001C2647"/>
    <w:rsid w:val="001C26DE"/>
    <w:rsid w:val="001C2771"/>
    <w:rsid w:val="001C279A"/>
    <w:rsid w:val="001C2A21"/>
    <w:rsid w:val="001C2D9B"/>
    <w:rsid w:val="001C2E6A"/>
    <w:rsid w:val="001C30D7"/>
    <w:rsid w:val="001C32DE"/>
    <w:rsid w:val="001C3570"/>
    <w:rsid w:val="001C3697"/>
    <w:rsid w:val="001C3742"/>
    <w:rsid w:val="001C3891"/>
    <w:rsid w:val="001C38C8"/>
    <w:rsid w:val="001C3B76"/>
    <w:rsid w:val="001C3BA4"/>
    <w:rsid w:val="001C3CA4"/>
    <w:rsid w:val="001C3E5C"/>
    <w:rsid w:val="001C3ECB"/>
    <w:rsid w:val="001C401A"/>
    <w:rsid w:val="001C427C"/>
    <w:rsid w:val="001C4296"/>
    <w:rsid w:val="001C4322"/>
    <w:rsid w:val="001C43CE"/>
    <w:rsid w:val="001C44F9"/>
    <w:rsid w:val="001C4560"/>
    <w:rsid w:val="001C457B"/>
    <w:rsid w:val="001C471C"/>
    <w:rsid w:val="001C47E6"/>
    <w:rsid w:val="001C4807"/>
    <w:rsid w:val="001C4BCA"/>
    <w:rsid w:val="001C4DA5"/>
    <w:rsid w:val="001C4DF7"/>
    <w:rsid w:val="001C4EA9"/>
    <w:rsid w:val="001C500A"/>
    <w:rsid w:val="001C501E"/>
    <w:rsid w:val="001C5150"/>
    <w:rsid w:val="001C51B9"/>
    <w:rsid w:val="001C51C3"/>
    <w:rsid w:val="001C52AF"/>
    <w:rsid w:val="001C538D"/>
    <w:rsid w:val="001C54CA"/>
    <w:rsid w:val="001C56A2"/>
    <w:rsid w:val="001C56F3"/>
    <w:rsid w:val="001C597B"/>
    <w:rsid w:val="001C59C5"/>
    <w:rsid w:val="001C5C84"/>
    <w:rsid w:val="001C5E07"/>
    <w:rsid w:val="001C5E20"/>
    <w:rsid w:val="001C5E26"/>
    <w:rsid w:val="001C5E47"/>
    <w:rsid w:val="001C5FBE"/>
    <w:rsid w:val="001C6024"/>
    <w:rsid w:val="001C60A7"/>
    <w:rsid w:val="001C60BA"/>
    <w:rsid w:val="001C61CA"/>
    <w:rsid w:val="001C63DA"/>
    <w:rsid w:val="001C63E6"/>
    <w:rsid w:val="001C63E7"/>
    <w:rsid w:val="001C6526"/>
    <w:rsid w:val="001C65DD"/>
    <w:rsid w:val="001C6974"/>
    <w:rsid w:val="001C6BD6"/>
    <w:rsid w:val="001C6D8B"/>
    <w:rsid w:val="001C6DF4"/>
    <w:rsid w:val="001C6E9C"/>
    <w:rsid w:val="001C6F4F"/>
    <w:rsid w:val="001C6F86"/>
    <w:rsid w:val="001C6FDD"/>
    <w:rsid w:val="001C7001"/>
    <w:rsid w:val="001C70B8"/>
    <w:rsid w:val="001C7297"/>
    <w:rsid w:val="001C72E7"/>
    <w:rsid w:val="001C73DD"/>
    <w:rsid w:val="001C7411"/>
    <w:rsid w:val="001C741B"/>
    <w:rsid w:val="001C74BA"/>
    <w:rsid w:val="001C75DB"/>
    <w:rsid w:val="001C7709"/>
    <w:rsid w:val="001C786C"/>
    <w:rsid w:val="001C78C9"/>
    <w:rsid w:val="001C79CD"/>
    <w:rsid w:val="001C7A26"/>
    <w:rsid w:val="001C7A7E"/>
    <w:rsid w:val="001C7B29"/>
    <w:rsid w:val="001C7CBE"/>
    <w:rsid w:val="001CC974"/>
    <w:rsid w:val="001CE21B"/>
    <w:rsid w:val="001D0067"/>
    <w:rsid w:val="001D00E2"/>
    <w:rsid w:val="001D02B2"/>
    <w:rsid w:val="001D0462"/>
    <w:rsid w:val="001D05FE"/>
    <w:rsid w:val="001D06D5"/>
    <w:rsid w:val="001D06DF"/>
    <w:rsid w:val="001D0791"/>
    <w:rsid w:val="001D07B1"/>
    <w:rsid w:val="001D090A"/>
    <w:rsid w:val="001D09CB"/>
    <w:rsid w:val="001D0AAF"/>
    <w:rsid w:val="001D0DD7"/>
    <w:rsid w:val="001D0ECD"/>
    <w:rsid w:val="001D0F8D"/>
    <w:rsid w:val="001D11F0"/>
    <w:rsid w:val="001D1360"/>
    <w:rsid w:val="001D1372"/>
    <w:rsid w:val="001D13B8"/>
    <w:rsid w:val="001D1502"/>
    <w:rsid w:val="001D15F4"/>
    <w:rsid w:val="001D171A"/>
    <w:rsid w:val="001D1835"/>
    <w:rsid w:val="001D189E"/>
    <w:rsid w:val="001D1A54"/>
    <w:rsid w:val="001D1BB5"/>
    <w:rsid w:val="001D1CB1"/>
    <w:rsid w:val="001D1D01"/>
    <w:rsid w:val="001D1D7F"/>
    <w:rsid w:val="001D1F44"/>
    <w:rsid w:val="001D1FB2"/>
    <w:rsid w:val="001D20D6"/>
    <w:rsid w:val="001D2136"/>
    <w:rsid w:val="001D2239"/>
    <w:rsid w:val="001D26AD"/>
    <w:rsid w:val="001D26FE"/>
    <w:rsid w:val="001D29D0"/>
    <w:rsid w:val="001D29F4"/>
    <w:rsid w:val="001D2B95"/>
    <w:rsid w:val="001D2D85"/>
    <w:rsid w:val="001D3197"/>
    <w:rsid w:val="001D31F9"/>
    <w:rsid w:val="001D3310"/>
    <w:rsid w:val="001D3565"/>
    <w:rsid w:val="001D377C"/>
    <w:rsid w:val="001D3782"/>
    <w:rsid w:val="001D38C1"/>
    <w:rsid w:val="001D3A0C"/>
    <w:rsid w:val="001D3A9F"/>
    <w:rsid w:val="001D3BF8"/>
    <w:rsid w:val="001D3D5E"/>
    <w:rsid w:val="001D3FC7"/>
    <w:rsid w:val="001D40CE"/>
    <w:rsid w:val="001D4190"/>
    <w:rsid w:val="001D41D8"/>
    <w:rsid w:val="001D41E8"/>
    <w:rsid w:val="001D433B"/>
    <w:rsid w:val="001D4427"/>
    <w:rsid w:val="001D450B"/>
    <w:rsid w:val="001D4554"/>
    <w:rsid w:val="001D465B"/>
    <w:rsid w:val="001D483C"/>
    <w:rsid w:val="001D49E4"/>
    <w:rsid w:val="001D4AF0"/>
    <w:rsid w:val="001D4B2F"/>
    <w:rsid w:val="001D4CDA"/>
    <w:rsid w:val="001D4D52"/>
    <w:rsid w:val="001D4E1E"/>
    <w:rsid w:val="001D4F53"/>
    <w:rsid w:val="001D50C2"/>
    <w:rsid w:val="001D554F"/>
    <w:rsid w:val="001D5689"/>
    <w:rsid w:val="001D56E1"/>
    <w:rsid w:val="001D572C"/>
    <w:rsid w:val="001D5917"/>
    <w:rsid w:val="001D5A2F"/>
    <w:rsid w:val="001D5A4A"/>
    <w:rsid w:val="001D5B57"/>
    <w:rsid w:val="001D5C68"/>
    <w:rsid w:val="001D5EFC"/>
    <w:rsid w:val="001D606F"/>
    <w:rsid w:val="001D60CD"/>
    <w:rsid w:val="001D630A"/>
    <w:rsid w:val="001D6474"/>
    <w:rsid w:val="001D650F"/>
    <w:rsid w:val="001D661F"/>
    <w:rsid w:val="001D67BD"/>
    <w:rsid w:val="001D691F"/>
    <w:rsid w:val="001D6965"/>
    <w:rsid w:val="001D6A93"/>
    <w:rsid w:val="001D6B29"/>
    <w:rsid w:val="001D6BC3"/>
    <w:rsid w:val="001D6D81"/>
    <w:rsid w:val="001D6DA6"/>
    <w:rsid w:val="001D6EEB"/>
    <w:rsid w:val="001D705A"/>
    <w:rsid w:val="001D7151"/>
    <w:rsid w:val="001D7422"/>
    <w:rsid w:val="001D7498"/>
    <w:rsid w:val="001D750C"/>
    <w:rsid w:val="001D759D"/>
    <w:rsid w:val="001D75D8"/>
    <w:rsid w:val="001D76A0"/>
    <w:rsid w:val="001D78F0"/>
    <w:rsid w:val="001D7956"/>
    <w:rsid w:val="001D7A04"/>
    <w:rsid w:val="001D7DB8"/>
    <w:rsid w:val="001D7E83"/>
    <w:rsid w:val="001D7EFC"/>
    <w:rsid w:val="001D7F61"/>
    <w:rsid w:val="001D7FBC"/>
    <w:rsid w:val="001E005E"/>
    <w:rsid w:val="001E0160"/>
    <w:rsid w:val="001E016F"/>
    <w:rsid w:val="001E0432"/>
    <w:rsid w:val="001E04B1"/>
    <w:rsid w:val="001E0559"/>
    <w:rsid w:val="001E0647"/>
    <w:rsid w:val="001E07A2"/>
    <w:rsid w:val="001E07A9"/>
    <w:rsid w:val="001E07EE"/>
    <w:rsid w:val="001E0A99"/>
    <w:rsid w:val="001E0AB0"/>
    <w:rsid w:val="001E0B0F"/>
    <w:rsid w:val="001E0B8E"/>
    <w:rsid w:val="001E0E23"/>
    <w:rsid w:val="001E0EA6"/>
    <w:rsid w:val="001E0ECE"/>
    <w:rsid w:val="001E100C"/>
    <w:rsid w:val="001E1272"/>
    <w:rsid w:val="001E132B"/>
    <w:rsid w:val="001E1348"/>
    <w:rsid w:val="001E1391"/>
    <w:rsid w:val="001E1628"/>
    <w:rsid w:val="001E16DE"/>
    <w:rsid w:val="001E1799"/>
    <w:rsid w:val="001E17CB"/>
    <w:rsid w:val="001E17DA"/>
    <w:rsid w:val="001E1817"/>
    <w:rsid w:val="001E1ACD"/>
    <w:rsid w:val="001E1B1A"/>
    <w:rsid w:val="001E1B70"/>
    <w:rsid w:val="001E1D8F"/>
    <w:rsid w:val="001E1EF5"/>
    <w:rsid w:val="001E2095"/>
    <w:rsid w:val="001E2113"/>
    <w:rsid w:val="001E2433"/>
    <w:rsid w:val="001E25EC"/>
    <w:rsid w:val="001E26ED"/>
    <w:rsid w:val="001E2770"/>
    <w:rsid w:val="001E27CB"/>
    <w:rsid w:val="001E29FA"/>
    <w:rsid w:val="001E2A0B"/>
    <w:rsid w:val="001E2BE1"/>
    <w:rsid w:val="001E2BF4"/>
    <w:rsid w:val="001E2BF7"/>
    <w:rsid w:val="001E2C1D"/>
    <w:rsid w:val="001E2CF6"/>
    <w:rsid w:val="001E2F11"/>
    <w:rsid w:val="001E2F41"/>
    <w:rsid w:val="001E3059"/>
    <w:rsid w:val="001E3075"/>
    <w:rsid w:val="001E31D2"/>
    <w:rsid w:val="001E32FF"/>
    <w:rsid w:val="001E36CA"/>
    <w:rsid w:val="001E392E"/>
    <w:rsid w:val="001E399F"/>
    <w:rsid w:val="001E3A36"/>
    <w:rsid w:val="001E3BC9"/>
    <w:rsid w:val="001E3D24"/>
    <w:rsid w:val="001E3E51"/>
    <w:rsid w:val="001E3F0A"/>
    <w:rsid w:val="001E3F66"/>
    <w:rsid w:val="001E3F93"/>
    <w:rsid w:val="001E40D6"/>
    <w:rsid w:val="001E437C"/>
    <w:rsid w:val="001E4430"/>
    <w:rsid w:val="001E448E"/>
    <w:rsid w:val="001E44E0"/>
    <w:rsid w:val="001E4515"/>
    <w:rsid w:val="001E45E7"/>
    <w:rsid w:val="001E483D"/>
    <w:rsid w:val="001E490E"/>
    <w:rsid w:val="001E4960"/>
    <w:rsid w:val="001E49A9"/>
    <w:rsid w:val="001E4C77"/>
    <w:rsid w:val="001E4C7A"/>
    <w:rsid w:val="001E4DFC"/>
    <w:rsid w:val="001E4EAB"/>
    <w:rsid w:val="001E4F4F"/>
    <w:rsid w:val="001E5137"/>
    <w:rsid w:val="001E5139"/>
    <w:rsid w:val="001E55D8"/>
    <w:rsid w:val="001E57FA"/>
    <w:rsid w:val="001E5882"/>
    <w:rsid w:val="001E58D4"/>
    <w:rsid w:val="001E592A"/>
    <w:rsid w:val="001E5956"/>
    <w:rsid w:val="001E5A23"/>
    <w:rsid w:val="001E5B06"/>
    <w:rsid w:val="001E5C1E"/>
    <w:rsid w:val="001E5C86"/>
    <w:rsid w:val="001E5CB9"/>
    <w:rsid w:val="001E5DEF"/>
    <w:rsid w:val="001E5FC1"/>
    <w:rsid w:val="001E6001"/>
    <w:rsid w:val="001E6208"/>
    <w:rsid w:val="001E621A"/>
    <w:rsid w:val="001E627E"/>
    <w:rsid w:val="001E62A7"/>
    <w:rsid w:val="001E649F"/>
    <w:rsid w:val="001E6702"/>
    <w:rsid w:val="001E6713"/>
    <w:rsid w:val="001E6809"/>
    <w:rsid w:val="001E68A5"/>
    <w:rsid w:val="001E6942"/>
    <w:rsid w:val="001E6DA9"/>
    <w:rsid w:val="001E6EA0"/>
    <w:rsid w:val="001E6ED1"/>
    <w:rsid w:val="001E6FEA"/>
    <w:rsid w:val="001E6FFA"/>
    <w:rsid w:val="001E7029"/>
    <w:rsid w:val="001E7073"/>
    <w:rsid w:val="001E71C6"/>
    <w:rsid w:val="001E74EF"/>
    <w:rsid w:val="001E7570"/>
    <w:rsid w:val="001E797C"/>
    <w:rsid w:val="001E7CE9"/>
    <w:rsid w:val="001E7DFA"/>
    <w:rsid w:val="001E7E5F"/>
    <w:rsid w:val="001F04C5"/>
    <w:rsid w:val="001F060A"/>
    <w:rsid w:val="001F061D"/>
    <w:rsid w:val="001F06EC"/>
    <w:rsid w:val="001F07CF"/>
    <w:rsid w:val="001F0829"/>
    <w:rsid w:val="001F0966"/>
    <w:rsid w:val="001F0A40"/>
    <w:rsid w:val="001F0B59"/>
    <w:rsid w:val="001F0D7C"/>
    <w:rsid w:val="001F0DB7"/>
    <w:rsid w:val="001F0E30"/>
    <w:rsid w:val="001F0E44"/>
    <w:rsid w:val="001F0E7E"/>
    <w:rsid w:val="001F0FE0"/>
    <w:rsid w:val="001F1010"/>
    <w:rsid w:val="001F108F"/>
    <w:rsid w:val="001F1104"/>
    <w:rsid w:val="001F1175"/>
    <w:rsid w:val="001F11AE"/>
    <w:rsid w:val="001F12C1"/>
    <w:rsid w:val="001F12CE"/>
    <w:rsid w:val="001F1384"/>
    <w:rsid w:val="001F139D"/>
    <w:rsid w:val="001F13C1"/>
    <w:rsid w:val="001F13D0"/>
    <w:rsid w:val="001F1436"/>
    <w:rsid w:val="001F144C"/>
    <w:rsid w:val="001F1566"/>
    <w:rsid w:val="001F16A5"/>
    <w:rsid w:val="001F16AB"/>
    <w:rsid w:val="001F16B8"/>
    <w:rsid w:val="001F16F1"/>
    <w:rsid w:val="001F18F3"/>
    <w:rsid w:val="001F1973"/>
    <w:rsid w:val="001F1C7F"/>
    <w:rsid w:val="001F228A"/>
    <w:rsid w:val="001F234E"/>
    <w:rsid w:val="001F237A"/>
    <w:rsid w:val="001F239F"/>
    <w:rsid w:val="001F245B"/>
    <w:rsid w:val="001F2622"/>
    <w:rsid w:val="001F26F0"/>
    <w:rsid w:val="001F27A2"/>
    <w:rsid w:val="001F288C"/>
    <w:rsid w:val="001F2D49"/>
    <w:rsid w:val="001F2D5E"/>
    <w:rsid w:val="001F2D66"/>
    <w:rsid w:val="001F2D99"/>
    <w:rsid w:val="001F2FBE"/>
    <w:rsid w:val="001F3003"/>
    <w:rsid w:val="001F30BC"/>
    <w:rsid w:val="001F3316"/>
    <w:rsid w:val="001F3468"/>
    <w:rsid w:val="001F3476"/>
    <w:rsid w:val="001F3880"/>
    <w:rsid w:val="001F3B96"/>
    <w:rsid w:val="001F3C58"/>
    <w:rsid w:val="001F3D17"/>
    <w:rsid w:val="001F3E07"/>
    <w:rsid w:val="001F3ED2"/>
    <w:rsid w:val="001F42A3"/>
    <w:rsid w:val="001F43AB"/>
    <w:rsid w:val="001F43B5"/>
    <w:rsid w:val="001F4546"/>
    <w:rsid w:val="001F463A"/>
    <w:rsid w:val="001F469E"/>
    <w:rsid w:val="001F4737"/>
    <w:rsid w:val="001F4884"/>
    <w:rsid w:val="001F4A18"/>
    <w:rsid w:val="001F4A75"/>
    <w:rsid w:val="001F4D88"/>
    <w:rsid w:val="001F4DD1"/>
    <w:rsid w:val="001F4DFC"/>
    <w:rsid w:val="001F5178"/>
    <w:rsid w:val="001F5189"/>
    <w:rsid w:val="001F518C"/>
    <w:rsid w:val="001F52C2"/>
    <w:rsid w:val="001F55AE"/>
    <w:rsid w:val="001F5849"/>
    <w:rsid w:val="001F594C"/>
    <w:rsid w:val="001F598F"/>
    <w:rsid w:val="001F5ACA"/>
    <w:rsid w:val="001F5B07"/>
    <w:rsid w:val="001F5DD5"/>
    <w:rsid w:val="001F5DD9"/>
    <w:rsid w:val="001F5E44"/>
    <w:rsid w:val="001F5E6D"/>
    <w:rsid w:val="001F5F13"/>
    <w:rsid w:val="001F61E6"/>
    <w:rsid w:val="001F6283"/>
    <w:rsid w:val="001F6467"/>
    <w:rsid w:val="001F64C0"/>
    <w:rsid w:val="001F64C6"/>
    <w:rsid w:val="001F65A7"/>
    <w:rsid w:val="001F65E7"/>
    <w:rsid w:val="001F673A"/>
    <w:rsid w:val="001F6ABC"/>
    <w:rsid w:val="001F6B1C"/>
    <w:rsid w:val="001F6C13"/>
    <w:rsid w:val="001F6DB8"/>
    <w:rsid w:val="001F6F6C"/>
    <w:rsid w:val="001F6FB4"/>
    <w:rsid w:val="001F6FD6"/>
    <w:rsid w:val="001F715E"/>
    <w:rsid w:val="001F74BF"/>
    <w:rsid w:val="001F74FD"/>
    <w:rsid w:val="001F7534"/>
    <w:rsid w:val="001F761B"/>
    <w:rsid w:val="001F7685"/>
    <w:rsid w:val="001F7832"/>
    <w:rsid w:val="001F78A6"/>
    <w:rsid w:val="001F7985"/>
    <w:rsid w:val="001F7A5F"/>
    <w:rsid w:val="001F7BEA"/>
    <w:rsid w:val="001F7C66"/>
    <w:rsid w:val="001F7CA9"/>
    <w:rsid w:val="001F7CB2"/>
    <w:rsid w:val="001F7D10"/>
    <w:rsid w:val="001F7E52"/>
    <w:rsid w:val="001F7FE7"/>
    <w:rsid w:val="00200082"/>
    <w:rsid w:val="0020033D"/>
    <w:rsid w:val="0020041F"/>
    <w:rsid w:val="0020073B"/>
    <w:rsid w:val="002007E7"/>
    <w:rsid w:val="0020085F"/>
    <w:rsid w:val="00200959"/>
    <w:rsid w:val="0020098D"/>
    <w:rsid w:val="00200A9C"/>
    <w:rsid w:val="00200B07"/>
    <w:rsid w:val="00200C3E"/>
    <w:rsid w:val="00200CDD"/>
    <w:rsid w:val="00200DC1"/>
    <w:rsid w:val="00200EDA"/>
    <w:rsid w:val="00200F17"/>
    <w:rsid w:val="00200F75"/>
    <w:rsid w:val="00201409"/>
    <w:rsid w:val="00201583"/>
    <w:rsid w:val="0020179E"/>
    <w:rsid w:val="002017AA"/>
    <w:rsid w:val="00201993"/>
    <w:rsid w:val="00201BDF"/>
    <w:rsid w:val="00201CA4"/>
    <w:rsid w:val="00201D52"/>
    <w:rsid w:val="00201D9D"/>
    <w:rsid w:val="00201E09"/>
    <w:rsid w:val="00201ED4"/>
    <w:rsid w:val="00201F21"/>
    <w:rsid w:val="00201F25"/>
    <w:rsid w:val="00201F42"/>
    <w:rsid w:val="00202046"/>
    <w:rsid w:val="0020216A"/>
    <w:rsid w:val="002021A0"/>
    <w:rsid w:val="002021C4"/>
    <w:rsid w:val="002023C8"/>
    <w:rsid w:val="002027CF"/>
    <w:rsid w:val="0020282A"/>
    <w:rsid w:val="0020284F"/>
    <w:rsid w:val="00202AC3"/>
    <w:rsid w:val="00202C07"/>
    <w:rsid w:val="00202DA7"/>
    <w:rsid w:val="00202E21"/>
    <w:rsid w:val="00203000"/>
    <w:rsid w:val="00203025"/>
    <w:rsid w:val="00203074"/>
    <w:rsid w:val="002031F0"/>
    <w:rsid w:val="00203568"/>
    <w:rsid w:val="002035C5"/>
    <w:rsid w:val="00203611"/>
    <w:rsid w:val="002037B2"/>
    <w:rsid w:val="002037F1"/>
    <w:rsid w:val="002038EA"/>
    <w:rsid w:val="00203AED"/>
    <w:rsid w:val="00203C22"/>
    <w:rsid w:val="00203E14"/>
    <w:rsid w:val="0020426F"/>
    <w:rsid w:val="0020430A"/>
    <w:rsid w:val="0020445A"/>
    <w:rsid w:val="002044DC"/>
    <w:rsid w:val="002044FE"/>
    <w:rsid w:val="0020458B"/>
    <w:rsid w:val="00204734"/>
    <w:rsid w:val="0020473D"/>
    <w:rsid w:val="002048A2"/>
    <w:rsid w:val="00204CA4"/>
    <w:rsid w:val="00204E08"/>
    <w:rsid w:val="00204E42"/>
    <w:rsid w:val="00204EAC"/>
    <w:rsid w:val="00204ED7"/>
    <w:rsid w:val="00204F57"/>
    <w:rsid w:val="00204FA6"/>
    <w:rsid w:val="002051E0"/>
    <w:rsid w:val="002052B8"/>
    <w:rsid w:val="002053FD"/>
    <w:rsid w:val="00205624"/>
    <w:rsid w:val="002059E5"/>
    <w:rsid w:val="00205EB6"/>
    <w:rsid w:val="00205F47"/>
    <w:rsid w:val="0020616C"/>
    <w:rsid w:val="0020645E"/>
    <w:rsid w:val="00206775"/>
    <w:rsid w:val="0020684C"/>
    <w:rsid w:val="00206C82"/>
    <w:rsid w:val="00206D47"/>
    <w:rsid w:val="00206F1E"/>
    <w:rsid w:val="002070E1"/>
    <w:rsid w:val="0020710C"/>
    <w:rsid w:val="002073E0"/>
    <w:rsid w:val="0020763C"/>
    <w:rsid w:val="00207656"/>
    <w:rsid w:val="00207A5B"/>
    <w:rsid w:val="00207C56"/>
    <w:rsid w:val="00207C7E"/>
    <w:rsid w:val="00207D25"/>
    <w:rsid w:val="00207F83"/>
    <w:rsid w:val="0021002C"/>
    <w:rsid w:val="00210259"/>
    <w:rsid w:val="0021025D"/>
    <w:rsid w:val="0021032E"/>
    <w:rsid w:val="002104C1"/>
    <w:rsid w:val="00210520"/>
    <w:rsid w:val="00210A5F"/>
    <w:rsid w:val="00210B85"/>
    <w:rsid w:val="00210C25"/>
    <w:rsid w:val="00210E7D"/>
    <w:rsid w:val="00211283"/>
    <w:rsid w:val="002112C3"/>
    <w:rsid w:val="00211468"/>
    <w:rsid w:val="0021146C"/>
    <w:rsid w:val="00211529"/>
    <w:rsid w:val="002115D5"/>
    <w:rsid w:val="0021162F"/>
    <w:rsid w:val="002116D9"/>
    <w:rsid w:val="0021175B"/>
    <w:rsid w:val="00211896"/>
    <w:rsid w:val="002119AF"/>
    <w:rsid w:val="00211BE1"/>
    <w:rsid w:val="00211C53"/>
    <w:rsid w:val="00211D1C"/>
    <w:rsid w:val="00211E9C"/>
    <w:rsid w:val="00211ECA"/>
    <w:rsid w:val="00211EEA"/>
    <w:rsid w:val="0021212B"/>
    <w:rsid w:val="0021219D"/>
    <w:rsid w:val="0021227F"/>
    <w:rsid w:val="002122CB"/>
    <w:rsid w:val="002122EF"/>
    <w:rsid w:val="0021238A"/>
    <w:rsid w:val="002123E7"/>
    <w:rsid w:val="00212743"/>
    <w:rsid w:val="00212819"/>
    <w:rsid w:val="0021283F"/>
    <w:rsid w:val="0021289B"/>
    <w:rsid w:val="00212943"/>
    <w:rsid w:val="0021299E"/>
    <w:rsid w:val="002129C0"/>
    <w:rsid w:val="00212A87"/>
    <w:rsid w:val="00212AD7"/>
    <w:rsid w:val="00212BFC"/>
    <w:rsid w:val="00212C04"/>
    <w:rsid w:val="00212E74"/>
    <w:rsid w:val="00212EA9"/>
    <w:rsid w:val="00213026"/>
    <w:rsid w:val="002130D1"/>
    <w:rsid w:val="0021315C"/>
    <w:rsid w:val="0021317E"/>
    <w:rsid w:val="002132CA"/>
    <w:rsid w:val="0021337C"/>
    <w:rsid w:val="0021363D"/>
    <w:rsid w:val="00213641"/>
    <w:rsid w:val="002136A2"/>
    <w:rsid w:val="0021381E"/>
    <w:rsid w:val="002138FD"/>
    <w:rsid w:val="00213A16"/>
    <w:rsid w:val="00213B52"/>
    <w:rsid w:val="00213DC9"/>
    <w:rsid w:val="00213F42"/>
    <w:rsid w:val="00213F48"/>
    <w:rsid w:val="0021408E"/>
    <w:rsid w:val="002140C6"/>
    <w:rsid w:val="002145B7"/>
    <w:rsid w:val="00214613"/>
    <w:rsid w:val="0021478A"/>
    <w:rsid w:val="002148B1"/>
    <w:rsid w:val="00214AB0"/>
    <w:rsid w:val="00214B0A"/>
    <w:rsid w:val="00214DAA"/>
    <w:rsid w:val="00215094"/>
    <w:rsid w:val="002151A2"/>
    <w:rsid w:val="002151B6"/>
    <w:rsid w:val="0021545A"/>
    <w:rsid w:val="002158DC"/>
    <w:rsid w:val="002158FF"/>
    <w:rsid w:val="0021595A"/>
    <w:rsid w:val="00215A45"/>
    <w:rsid w:val="00215BF3"/>
    <w:rsid w:val="00215DFF"/>
    <w:rsid w:val="00215E96"/>
    <w:rsid w:val="00215FD9"/>
    <w:rsid w:val="00216038"/>
    <w:rsid w:val="0021608C"/>
    <w:rsid w:val="00216149"/>
    <w:rsid w:val="002163C2"/>
    <w:rsid w:val="002164DF"/>
    <w:rsid w:val="002164E7"/>
    <w:rsid w:val="00216623"/>
    <w:rsid w:val="002166CF"/>
    <w:rsid w:val="0021687E"/>
    <w:rsid w:val="002169BB"/>
    <w:rsid w:val="00216A1E"/>
    <w:rsid w:val="00216B3C"/>
    <w:rsid w:val="00216CAD"/>
    <w:rsid w:val="00216D39"/>
    <w:rsid w:val="00216D9F"/>
    <w:rsid w:val="00216E3C"/>
    <w:rsid w:val="00216E69"/>
    <w:rsid w:val="00216EB5"/>
    <w:rsid w:val="00217001"/>
    <w:rsid w:val="0021706C"/>
    <w:rsid w:val="0021707F"/>
    <w:rsid w:val="002170ED"/>
    <w:rsid w:val="002170FA"/>
    <w:rsid w:val="002171B4"/>
    <w:rsid w:val="002172AC"/>
    <w:rsid w:val="0021750C"/>
    <w:rsid w:val="0021768D"/>
    <w:rsid w:val="002176A9"/>
    <w:rsid w:val="002178CA"/>
    <w:rsid w:val="00217901"/>
    <w:rsid w:val="002179FD"/>
    <w:rsid w:val="00217BF5"/>
    <w:rsid w:val="00217C07"/>
    <w:rsid w:val="00217C52"/>
    <w:rsid w:val="00217D50"/>
    <w:rsid w:val="00217FC4"/>
    <w:rsid w:val="00217FF2"/>
    <w:rsid w:val="00220022"/>
    <w:rsid w:val="0022007E"/>
    <w:rsid w:val="002200C5"/>
    <w:rsid w:val="002201B7"/>
    <w:rsid w:val="0022026C"/>
    <w:rsid w:val="002202C3"/>
    <w:rsid w:val="0022038D"/>
    <w:rsid w:val="00220428"/>
    <w:rsid w:val="00220465"/>
    <w:rsid w:val="002205B2"/>
    <w:rsid w:val="00220644"/>
    <w:rsid w:val="0022083C"/>
    <w:rsid w:val="0022087C"/>
    <w:rsid w:val="00220890"/>
    <w:rsid w:val="00220A3E"/>
    <w:rsid w:val="00220B0B"/>
    <w:rsid w:val="00220BBB"/>
    <w:rsid w:val="00220C03"/>
    <w:rsid w:val="00220D77"/>
    <w:rsid w:val="00220E4E"/>
    <w:rsid w:val="00220F5A"/>
    <w:rsid w:val="00220F9A"/>
    <w:rsid w:val="002210A0"/>
    <w:rsid w:val="0022119D"/>
    <w:rsid w:val="002211C2"/>
    <w:rsid w:val="0022134A"/>
    <w:rsid w:val="0022137E"/>
    <w:rsid w:val="00221413"/>
    <w:rsid w:val="002215A5"/>
    <w:rsid w:val="002217C5"/>
    <w:rsid w:val="002218A1"/>
    <w:rsid w:val="00221CBA"/>
    <w:rsid w:val="00221DB6"/>
    <w:rsid w:val="00221E01"/>
    <w:rsid w:val="00221E08"/>
    <w:rsid w:val="00221E3C"/>
    <w:rsid w:val="00221E45"/>
    <w:rsid w:val="00221E85"/>
    <w:rsid w:val="00222006"/>
    <w:rsid w:val="002220F5"/>
    <w:rsid w:val="00222141"/>
    <w:rsid w:val="002221AD"/>
    <w:rsid w:val="00222309"/>
    <w:rsid w:val="00222321"/>
    <w:rsid w:val="00222347"/>
    <w:rsid w:val="002224F6"/>
    <w:rsid w:val="00222507"/>
    <w:rsid w:val="00222579"/>
    <w:rsid w:val="002225DE"/>
    <w:rsid w:val="0022266C"/>
    <w:rsid w:val="002226EC"/>
    <w:rsid w:val="00222934"/>
    <w:rsid w:val="00222A81"/>
    <w:rsid w:val="00222C17"/>
    <w:rsid w:val="00222DFA"/>
    <w:rsid w:val="00222DFD"/>
    <w:rsid w:val="00222EC2"/>
    <w:rsid w:val="00222FAD"/>
    <w:rsid w:val="00222FC6"/>
    <w:rsid w:val="00222FD3"/>
    <w:rsid w:val="002231BB"/>
    <w:rsid w:val="002233D6"/>
    <w:rsid w:val="002233FE"/>
    <w:rsid w:val="0022346E"/>
    <w:rsid w:val="00223635"/>
    <w:rsid w:val="0022363C"/>
    <w:rsid w:val="00223805"/>
    <w:rsid w:val="0022381B"/>
    <w:rsid w:val="00223884"/>
    <w:rsid w:val="00223B41"/>
    <w:rsid w:val="00223D29"/>
    <w:rsid w:val="00223D33"/>
    <w:rsid w:val="00223D4A"/>
    <w:rsid w:val="00223DD3"/>
    <w:rsid w:val="00223DEA"/>
    <w:rsid w:val="00223EEF"/>
    <w:rsid w:val="0022411B"/>
    <w:rsid w:val="00224158"/>
    <w:rsid w:val="00224212"/>
    <w:rsid w:val="002242C2"/>
    <w:rsid w:val="00224462"/>
    <w:rsid w:val="0022466B"/>
    <w:rsid w:val="00224686"/>
    <w:rsid w:val="00224757"/>
    <w:rsid w:val="0022484E"/>
    <w:rsid w:val="00224891"/>
    <w:rsid w:val="00224916"/>
    <w:rsid w:val="0022492D"/>
    <w:rsid w:val="002249A9"/>
    <w:rsid w:val="002249BC"/>
    <w:rsid w:val="00224A0B"/>
    <w:rsid w:val="00224A8A"/>
    <w:rsid w:val="00224B1A"/>
    <w:rsid w:val="00224B86"/>
    <w:rsid w:val="00224BC4"/>
    <w:rsid w:val="00224BCF"/>
    <w:rsid w:val="00224CB2"/>
    <w:rsid w:val="00224CD5"/>
    <w:rsid w:val="00224ECF"/>
    <w:rsid w:val="002250DB"/>
    <w:rsid w:val="0022524E"/>
    <w:rsid w:val="00225340"/>
    <w:rsid w:val="002253F6"/>
    <w:rsid w:val="00225414"/>
    <w:rsid w:val="00225499"/>
    <w:rsid w:val="0022559B"/>
    <w:rsid w:val="0022565C"/>
    <w:rsid w:val="0022589C"/>
    <w:rsid w:val="00225A53"/>
    <w:rsid w:val="00225B28"/>
    <w:rsid w:val="00225B65"/>
    <w:rsid w:val="00225F95"/>
    <w:rsid w:val="002261F3"/>
    <w:rsid w:val="00226390"/>
    <w:rsid w:val="002263E2"/>
    <w:rsid w:val="00226500"/>
    <w:rsid w:val="00226727"/>
    <w:rsid w:val="002267D6"/>
    <w:rsid w:val="00226923"/>
    <w:rsid w:val="002269BF"/>
    <w:rsid w:val="002269DF"/>
    <w:rsid w:val="00226A79"/>
    <w:rsid w:val="00226B71"/>
    <w:rsid w:val="00226C99"/>
    <w:rsid w:val="00226CB2"/>
    <w:rsid w:val="00226EEE"/>
    <w:rsid w:val="00226FBA"/>
    <w:rsid w:val="00227063"/>
    <w:rsid w:val="0022706F"/>
    <w:rsid w:val="00227163"/>
    <w:rsid w:val="002272C9"/>
    <w:rsid w:val="00227449"/>
    <w:rsid w:val="002274B9"/>
    <w:rsid w:val="00227679"/>
    <w:rsid w:val="00227936"/>
    <w:rsid w:val="00227BDF"/>
    <w:rsid w:val="0023009E"/>
    <w:rsid w:val="002300DC"/>
    <w:rsid w:val="00230526"/>
    <w:rsid w:val="002305F8"/>
    <w:rsid w:val="002305FD"/>
    <w:rsid w:val="00230AB3"/>
    <w:rsid w:val="00230B23"/>
    <w:rsid w:val="00230B39"/>
    <w:rsid w:val="00230DC8"/>
    <w:rsid w:val="00230DFB"/>
    <w:rsid w:val="00230E7F"/>
    <w:rsid w:val="00230ED0"/>
    <w:rsid w:val="00230FD8"/>
    <w:rsid w:val="00231208"/>
    <w:rsid w:val="00231254"/>
    <w:rsid w:val="002312C2"/>
    <w:rsid w:val="00231337"/>
    <w:rsid w:val="00231408"/>
    <w:rsid w:val="00231411"/>
    <w:rsid w:val="00231579"/>
    <w:rsid w:val="002317A0"/>
    <w:rsid w:val="00231A00"/>
    <w:rsid w:val="00231A08"/>
    <w:rsid w:val="00231BA5"/>
    <w:rsid w:val="00231CE1"/>
    <w:rsid w:val="00231E06"/>
    <w:rsid w:val="00232044"/>
    <w:rsid w:val="00232126"/>
    <w:rsid w:val="002322E2"/>
    <w:rsid w:val="00232477"/>
    <w:rsid w:val="00232616"/>
    <w:rsid w:val="0023277E"/>
    <w:rsid w:val="002327D1"/>
    <w:rsid w:val="002328D1"/>
    <w:rsid w:val="0023292F"/>
    <w:rsid w:val="002329C2"/>
    <w:rsid w:val="00232B6B"/>
    <w:rsid w:val="00232B9F"/>
    <w:rsid w:val="00232D6B"/>
    <w:rsid w:val="00232EFF"/>
    <w:rsid w:val="00232F68"/>
    <w:rsid w:val="00232FC0"/>
    <w:rsid w:val="00232FCE"/>
    <w:rsid w:val="00232FF4"/>
    <w:rsid w:val="00233416"/>
    <w:rsid w:val="00233666"/>
    <w:rsid w:val="00233756"/>
    <w:rsid w:val="0023378E"/>
    <w:rsid w:val="00233B31"/>
    <w:rsid w:val="00233CCC"/>
    <w:rsid w:val="00233D44"/>
    <w:rsid w:val="00233E44"/>
    <w:rsid w:val="00233E6F"/>
    <w:rsid w:val="00233ECF"/>
    <w:rsid w:val="00233F6E"/>
    <w:rsid w:val="00233FC8"/>
    <w:rsid w:val="00233FD6"/>
    <w:rsid w:val="0023406F"/>
    <w:rsid w:val="002341B0"/>
    <w:rsid w:val="0023425E"/>
    <w:rsid w:val="002342AC"/>
    <w:rsid w:val="002342DD"/>
    <w:rsid w:val="002345E7"/>
    <w:rsid w:val="00234818"/>
    <w:rsid w:val="00234854"/>
    <w:rsid w:val="00234891"/>
    <w:rsid w:val="002348AC"/>
    <w:rsid w:val="002349A1"/>
    <w:rsid w:val="00234A9D"/>
    <w:rsid w:val="00234B15"/>
    <w:rsid w:val="00234B77"/>
    <w:rsid w:val="00234B9B"/>
    <w:rsid w:val="00234F9C"/>
    <w:rsid w:val="00235018"/>
    <w:rsid w:val="0023503A"/>
    <w:rsid w:val="002353FF"/>
    <w:rsid w:val="002354A1"/>
    <w:rsid w:val="00235550"/>
    <w:rsid w:val="002355B5"/>
    <w:rsid w:val="00235653"/>
    <w:rsid w:val="00235695"/>
    <w:rsid w:val="002356E2"/>
    <w:rsid w:val="00235732"/>
    <w:rsid w:val="002357C6"/>
    <w:rsid w:val="00235A56"/>
    <w:rsid w:val="00235ADC"/>
    <w:rsid w:val="00235B28"/>
    <w:rsid w:val="00235C0B"/>
    <w:rsid w:val="00235D8C"/>
    <w:rsid w:val="002362FE"/>
    <w:rsid w:val="002365B1"/>
    <w:rsid w:val="002365E1"/>
    <w:rsid w:val="002366A9"/>
    <w:rsid w:val="002367DB"/>
    <w:rsid w:val="002368A8"/>
    <w:rsid w:val="00236983"/>
    <w:rsid w:val="00236B34"/>
    <w:rsid w:val="00236E22"/>
    <w:rsid w:val="00236E2B"/>
    <w:rsid w:val="00236EB4"/>
    <w:rsid w:val="00236FD5"/>
    <w:rsid w:val="0023701E"/>
    <w:rsid w:val="00237047"/>
    <w:rsid w:val="00237188"/>
    <w:rsid w:val="0023718F"/>
    <w:rsid w:val="0023721A"/>
    <w:rsid w:val="002374AC"/>
    <w:rsid w:val="002374C6"/>
    <w:rsid w:val="00237954"/>
    <w:rsid w:val="00237A64"/>
    <w:rsid w:val="00237B2D"/>
    <w:rsid w:val="00237B87"/>
    <w:rsid w:val="00237CCC"/>
    <w:rsid w:val="0024014F"/>
    <w:rsid w:val="002402BB"/>
    <w:rsid w:val="0024048F"/>
    <w:rsid w:val="00240682"/>
    <w:rsid w:val="0024072E"/>
    <w:rsid w:val="00240862"/>
    <w:rsid w:val="00240871"/>
    <w:rsid w:val="00240950"/>
    <w:rsid w:val="002409BF"/>
    <w:rsid w:val="00240A47"/>
    <w:rsid w:val="00240A4B"/>
    <w:rsid w:val="00240A5C"/>
    <w:rsid w:val="00240AA9"/>
    <w:rsid w:val="00240B52"/>
    <w:rsid w:val="00240C87"/>
    <w:rsid w:val="00240CEA"/>
    <w:rsid w:val="00240DDC"/>
    <w:rsid w:val="00240FC6"/>
    <w:rsid w:val="00241070"/>
    <w:rsid w:val="002410B8"/>
    <w:rsid w:val="002410CE"/>
    <w:rsid w:val="002412A7"/>
    <w:rsid w:val="0024139B"/>
    <w:rsid w:val="002413B9"/>
    <w:rsid w:val="0024149E"/>
    <w:rsid w:val="002415C9"/>
    <w:rsid w:val="00241722"/>
    <w:rsid w:val="00241760"/>
    <w:rsid w:val="00241767"/>
    <w:rsid w:val="00241775"/>
    <w:rsid w:val="00241797"/>
    <w:rsid w:val="0024190F"/>
    <w:rsid w:val="00241A29"/>
    <w:rsid w:val="00241BAA"/>
    <w:rsid w:val="00241C19"/>
    <w:rsid w:val="00241C81"/>
    <w:rsid w:val="00241D90"/>
    <w:rsid w:val="00241EC1"/>
    <w:rsid w:val="00241F19"/>
    <w:rsid w:val="0024205A"/>
    <w:rsid w:val="00242291"/>
    <w:rsid w:val="00242341"/>
    <w:rsid w:val="0024239B"/>
    <w:rsid w:val="00242430"/>
    <w:rsid w:val="00242464"/>
    <w:rsid w:val="0024259A"/>
    <w:rsid w:val="002426A9"/>
    <w:rsid w:val="002426D0"/>
    <w:rsid w:val="002426DD"/>
    <w:rsid w:val="00242773"/>
    <w:rsid w:val="00242825"/>
    <w:rsid w:val="002429A5"/>
    <w:rsid w:val="002429EF"/>
    <w:rsid w:val="00242AE2"/>
    <w:rsid w:val="00242D75"/>
    <w:rsid w:val="00242E23"/>
    <w:rsid w:val="00242ECD"/>
    <w:rsid w:val="00242F38"/>
    <w:rsid w:val="00243821"/>
    <w:rsid w:val="00243849"/>
    <w:rsid w:val="002438FD"/>
    <w:rsid w:val="00243A7B"/>
    <w:rsid w:val="00243C5D"/>
    <w:rsid w:val="00243C97"/>
    <w:rsid w:val="00243DA0"/>
    <w:rsid w:val="00243EC8"/>
    <w:rsid w:val="00244132"/>
    <w:rsid w:val="00244288"/>
    <w:rsid w:val="002442C9"/>
    <w:rsid w:val="002442F5"/>
    <w:rsid w:val="00244366"/>
    <w:rsid w:val="002443CF"/>
    <w:rsid w:val="00244414"/>
    <w:rsid w:val="0024449C"/>
    <w:rsid w:val="002446A7"/>
    <w:rsid w:val="002446DC"/>
    <w:rsid w:val="0024477F"/>
    <w:rsid w:val="00244C2B"/>
    <w:rsid w:val="00244C9B"/>
    <w:rsid w:val="00244D00"/>
    <w:rsid w:val="00244E84"/>
    <w:rsid w:val="00244F69"/>
    <w:rsid w:val="00244FE8"/>
    <w:rsid w:val="00245074"/>
    <w:rsid w:val="002450A4"/>
    <w:rsid w:val="0024521D"/>
    <w:rsid w:val="00245337"/>
    <w:rsid w:val="002453C3"/>
    <w:rsid w:val="0024576F"/>
    <w:rsid w:val="00245A1A"/>
    <w:rsid w:val="00245ABB"/>
    <w:rsid w:val="00245C4A"/>
    <w:rsid w:val="00245D5A"/>
    <w:rsid w:val="00245E29"/>
    <w:rsid w:val="00245E5B"/>
    <w:rsid w:val="00245ECA"/>
    <w:rsid w:val="00246256"/>
    <w:rsid w:val="00246317"/>
    <w:rsid w:val="00246412"/>
    <w:rsid w:val="002464BC"/>
    <w:rsid w:val="00246587"/>
    <w:rsid w:val="002465CA"/>
    <w:rsid w:val="0024673D"/>
    <w:rsid w:val="0024673E"/>
    <w:rsid w:val="00246859"/>
    <w:rsid w:val="00246B1D"/>
    <w:rsid w:val="00246CA0"/>
    <w:rsid w:val="00246D5F"/>
    <w:rsid w:val="00246DDB"/>
    <w:rsid w:val="00246ED7"/>
    <w:rsid w:val="0024703E"/>
    <w:rsid w:val="00247075"/>
    <w:rsid w:val="00247221"/>
    <w:rsid w:val="00247243"/>
    <w:rsid w:val="0024772B"/>
    <w:rsid w:val="0024777E"/>
    <w:rsid w:val="0024779D"/>
    <w:rsid w:val="0024782B"/>
    <w:rsid w:val="0024796D"/>
    <w:rsid w:val="0024799D"/>
    <w:rsid w:val="002479EF"/>
    <w:rsid w:val="00247A45"/>
    <w:rsid w:val="00247A66"/>
    <w:rsid w:val="00247AE8"/>
    <w:rsid w:val="00247BB8"/>
    <w:rsid w:val="00247C23"/>
    <w:rsid w:val="00247C28"/>
    <w:rsid w:val="00247FB9"/>
    <w:rsid w:val="002500E1"/>
    <w:rsid w:val="0025011E"/>
    <w:rsid w:val="0025032A"/>
    <w:rsid w:val="00250354"/>
    <w:rsid w:val="00250368"/>
    <w:rsid w:val="002503B8"/>
    <w:rsid w:val="0025047A"/>
    <w:rsid w:val="002504BB"/>
    <w:rsid w:val="002506AF"/>
    <w:rsid w:val="002506FE"/>
    <w:rsid w:val="00250916"/>
    <w:rsid w:val="00250C5D"/>
    <w:rsid w:val="00250CCE"/>
    <w:rsid w:val="00250CF9"/>
    <w:rsid w:val="00250D63"/>
    <w:rsid w:val="00251145"/>
    <w:rsid w:val="002511F4"/>
    <w:rsid w:val="0025152C"/>
    <w:rsid w:val="0025156B"/>
    <w:rsid w:val="002516A8"/>
    <w:rsid w:val="0025173B"/>
    <w:rsid w:val="0025175D"/>
    <w:rsid w:val="002518DD"/>
    <w:rsid w:val="00251918"/>
    <w:rsid w:val="00251989"/>
    <w:rsid w:val="00251A12"/>
    <w:rsid w:val="00251A76"/>
    <w:rsid w:val="00251B09"/>
    <w:rsid w:val="00251B9E"/>
    <w:rsid w:val="00251CE9"/>
    <w:rsid w:val="00251D74"/>
    <w:rsid w:val="00251F3E"/>
    <w:rsid w:val="00251F45"/>
    <w:rsid w:val="00252040"/>
    <w:rsid w:val="0025209C"/>
    <w:rsid w:val="002522B0"/>
    <w:rsid w:val="00252373"/>
    <w:rsid w:val="0025237B"/>
    <w:rsid w:val="00252454"/>
    <w:rsid w:val="0025246E"/>
    <w:rsid w:val="002524C8"/>
    <w:rsid w:val="0025258C"/>
    <w:rsid w:val="002525D3"/>
    <w:rsid w:val="00252629"/>
    <w:rsid w:val="00252795"/>
    <w:rsid w:val="002527AA"/>
    <w:rsid w:val="002527E0"/>
    <w:rsid w:val="002529D5"/>
    <w:rsid w:val="00252AE4"/>
    <w:rsid w:val="00252C37"/>
    <w:rsid w:val="00252CC4"/>
    <w:rsid w:val="00252D5C"/>
    <w:rsid w:val="00252DEA"/>
    <w:rsid w:val="00252E77"/>
    <w:rsid w:val="00252EC5"/>
    <w:rsid w:val="002532A7"/>
    <w:rsid w:val="002532B4"/>
    <w:rsid w:val="0025358B"/>
    <w:rsid w:val="002538F9"/>
    <w:rsid w:val="00253A12"/>
    <w:rsid w:val="00253C58"/>
    <w:rsid w:val="00253D42"/>
    <w:rsid w:val="00253DBA"/>
    <w:rsid w:val="00253DD5"/>
    <w:rsid w:val="00253FB0"/>
    <w:rsid w:val="00254192"/>
    <w:rsid w:val="002542C2"/>
    <w:rsid w:val="002542CE"/>
    <w:rsid w:val="0025433B"/>
    <w:rsid w:val="0025441D"/>
    <w:rsid w:val="002545BE"/>
    <w:rsid w:val="002545F0"/>
    <w:rsid w:val="00254679"/>
    <w:rsid w:val="0025488A"/>
    <w:rsid w:val="002548EF"/>
    <w:rsid w:val="00254939"/>
    <w:rsid w:val="002549BC"/>
    <w:rsid w:val="00254A23"/>
    <w:rsid w:val="00254A58"/>
    <w:rsid w:val="00254AD9"/>
    <w:rsid w:val="00254B3E"/>
    <w:rsid w:val="00254BB2"/>
    <w:rsid w:val="00254CED"/>
    <w:rsid w:val="00254CF4"/>
    <w:rsid w:val="0025539E"/>
    <w:rsid w:val="0025549E"/>
    <w:rsid w:val="002554D6"/>
    <w:rsid w:val="0025554E"/>
    <w:rsid w:val="00255608"/>
    <w:rsid w:val="00255815"/>
    <w:rsid w:val="002558BF"/>
    <w:rsid w:val="002559D0"/>
    <w:rsid w:val="00255BEA"/>
    <w:rsid w:val="00255D34"/>
    <w:rsid w:val="00255DD3"/>
    <w:rsid w:val="00255DF6"/>
    <w:rsid w:val="00255F22"/>
    <w:rsid w:val="002560CA"/>
    <w:rsid w:val="0025614C"/>
    <w:rsid w:val="0025624C"/>
    <w:rsid w:val="0025625B"/>
    <w:rsid w:val="002562A2"/>
    <w:rsid w:val="00256318"/>
    <w:rsid w:val="00256577"/>
    <w:rsid w:val="00256702"/>
    <w:rsid w:val="00256992"/>
    <w:rsid w:val="00256A16"/>
    <w:rsid w:val="00256C0D"/>
    <w:rsid w:val="00256CD6"/>
    <w:rsid w:val="00256E09"/>
    <w:rsid w:val="00256EBF"/>
    <w:rsid w:val="002571E1"/>
    <w:rsid w:val="00257250"/>
    <w:rsid w:val="0025729D"/>
    <w:rsid w:val="002573B6"/>
    <w:rsid w:val="002573EF"/>
    <w:rsid w:val="00257533"/>
    <w:rsid w:val="0025759E"/>
    <w:rsid w:val="002575DD"/>
    <w:rsid w:val="00257685"/>
    <w:rsid w:val="002576AB"/>
    <w:rsid w:val="002578B3"/>
    <w:rsid w:val="0025791E"/>
    <w:rsid w:val="00257A77"/>
    <w:rsid w:val="00257B9E"/>
    <w:rsid w:val="00257BC3"/>
    <w:rsid w:val="00257D19"/>
    <w:rsid w:val="00257ED1"/>
    <w:rsid w:val="002600F1"/>
    <w:rsid w:val="0026014A"/>
    <w:rsid w:val="0026015E"/>
    <w:rsid w:val="00260199"/>
    <w:rsid w:val="002601F0"/>
    <w:rsid w:val="0026026D"/>
    <w:rsid w:val="002603B9"/>
    <w:rsid w:val="0026044F"/>
    <w:rsid w:val="002604DA"/>
    <w:rsid w:val="00260517"/>
    <w:rsid w:val="00260525"/>
    <w:rsid w:val="002606CD"/>
    <w:rsid w:val="00260730"/>
    <w:rsid w:val="00260850"/>
    <w:rsid w:val="00260A77"/>
    <w:rsid w:val="00260A8C"/>
    <w:rsid w:val="00260DC4"/>
    <w:rsid w:val="00260F83"/>
    <w:rsid w:val="00261042"/>
    <w:rsid w:val="002610D4"/>
    <w:rsid w:val="00261201"/>
    <w:rsid w:val="00261506"/>
    <w:rsid w:val="00261644"/>
    <w:rsid w:val="00261785"/>
    <w:rsid w:val="002618DE"/>
    <w:rsid w:val="002619F5"/>
    <w:rsid w:val="00261C25"/>
    <w:rsid w:val="00261EF7"/>
    <w:rsid w:val="002621A4"/>
    <w:rsid w:val="00262258"/>
    <w:rsid w:val="002622B5"/>
    <w:rsid w:val="00262382"/>
    <w:rsid w:val="00262456"/>
    <w:rsid w:val="0026249D"/>
    <w:rsid w:val="00262556"/>
    <w:rsid w:val="0026269E"/>
    <w:rsid w:val="00262721"/>
    <w:rsid w:val="00262921"/>
    <w:rsid w:val="00262927"/>
    <w:rsid w:val="0026294A"/>
    <w:rsid w:val="00262A8B"/>
    <w:rsid w:val="00262D9D"/>
    <w:rsid w:val="00262F42"/>
    <w:rsid w:val="00262F8B"/>
    <w:rsid w:val="00262FC7"/>
    <w:rsid w:val="00263092"/>
    <w:rsid w:val="002633B8"/>
    <w:rsid w:val="00263427"/>
    <w:rsid w:val="002634A6"/>
    <w:rsid w:val="0026354E"/>
    <w:rsid w:val="00263579"/>
    <w:rsid w:val="0026386A"/>
    <w:rsid w:val="002639D3"/>
    <w:rsid w:val="00263C52"/>
    <w:rsid w:val="00263CC0"/>
    <w:rsid w:val="00263CDE"/>
    <w:rsid w:val="00263E5D"/>
    <w:rsid w:val="00264066"/>
    <w:rsid w:val="0026408D"/>
    <w:rsid w:val="002640CB"/>
    <w:rsid w:val="00264156"/>
    <w:rsid w:val="00264184"/>
    <w:rsid w:val="002641DE"/>
    <w:rsid w:val="00264289"/>
    <w:rsid w:val="00264363"/>
    <w:rsid w:val="0026443B"/>
    <w:rsid w:val="00264484"/>
    <w:rsid w:val="00264603"/>
    <w:rsid w:val="00264606"/>
    <w:rsid w:val="002649A5"/>
    <w:rsid w:val="002649B2"/>
    <w:rsid w:val="002649DF"/>
    <w:rsid w:val="00264B84"/>
    <w:rsid w:val="00264E05"/>
    <w:rsid w:val="00264E53"/>
    <w:rsid w:val="00264FEE"/>
    <w:rsid w:val="00265000"/>
    <w:rsid w:val="00265127"/>
    <w:rsid w:val="00265315"/>
    <w:rsid w:val="0026538C"/>
    <w:rsid w:val="00265436"/>
    <w:rsid w:val="00265541"/>
    <w:rsid w:val="00265620"/>
    <w:rsid w:val="00265636"/>
    <w:rsid w:val="00265665"/>
    <w:rsid w:val="0026569C"/>
    <w:rsid w:val="0026575C"/>
    <w:rsid w:val="00265950"/>
    <w:rsid w:val="00265A65"/>
    <w:rsid w:val="00265B1E"/>
    <w:rsid w:val="00265C61"/>
    <w:rsid w:val="00265D5B"/>
    <w:rsid w:val="00265F23"/>
    <w:rsid w:val="002660F6"/>
    <w:rsid w:val="002661F4"/>
    <w:rsid w:val="002663E3"/>
    <w:rsid w:val="0026647A"/>
    <w:rsid w:val="00266482"/>
    <w:rsid w:val="0026653D"/>
    <w:rsid w:val="0026667E"/>
    <w:rsid w:val="00266771"/>
    <w:rsid w:val="0026682C"/>
    <w:rsid w:val="00266873"/>
    <w:rsid w:val="0026694D"/>
    <w:rsid w:val="00266A6A"/>
    <w:rsid w:val="00266AD0"/>
    <w:rsid w:val="00266EDA"/>
    <w:rsid w:val="002670B8"/>
    <w:rsid w:val="002671B4"/>
    <w:rsid w:val="0026743E"/>
    <w:rsid w:val="0026743F"/>
    <w:rsid w:val="002674BA"/>
    <w:rsid w:val="00267585"/>
    <w:rsid w:val="002675DE"/>
    <w:rsid w:val="00267668"/>
    <w:rsid w:val="0026767B"/>
    <w:rsid w:val="002677A6"/>
    <w:rsid w:val="002678FF"/>
    <w:rsid w:val="00267928"/>
    <w:rsid w:val="00270500"/>
    <w:rsid w:val="00270585"/>
    <w:rsid w:val="002705D0"/>
    <w:rsid w:val="002706D8"/>
    <w:rsid w:val="00270745"/>
    <w:rsid w:val="0027075E"/>
    <w:rsid w:val="002709B6"/>
    <w:rsid w:val="00270A37"/>
    <w:rsid w:val="00270A9C"/>
    <w:rsid w:val="00270C3F"/>
    <w:rsid w:val="00270CD1"/>
    <w:rsid w:val="00270D0D"/>
    <w:rsid w:val="00270E19"/>
    <w:rsid w:val="00270EE7"/>
    <w:rsid w:val="00271043"/>
    <w:rsid w:val="0027105E"/>
    <w:rsid w:val="0027112D"/>
    <w:rsid w:val="0027123C"/>
    <w:rsid w:val="002712E1"/>
    <w:rsid w:val="002712ED"/>
    <w:rsid w:val="002712EF"/>
    <w:rsid w:val="002713FB"/>
    <w:rsid w:val="002717D2"/>
    <w:rsid w:val="002717EF"/>
    <w:rsid w:val="002718B5"/>
    <w:rsid w:val="00271B1F"/>
    <w:rsid w:val="00271C1A"/>
    <w:rsid w:val="00271C83"/>
    <w:rsid w:val="00271D9E"/>
    <w:rsid w:val="00271E11"/>
    <w:rsid w:val="00272044"/>
    <w:rsid w:val="0027217E"/>
    <w:rsid w:val="00272194"/>
    <w:rsid w:val="00272338"/>
    <w:rsid w:val="002723F5"/>
    <w:rsid w:val="00272425"/>
    <w:rsid w:val="0027246C"/>
    <w:rsid w:val="0027254A"/>
    <w:rsid w:val="002725E2"/>
    <w:rsid w:val="00272694"/>
    <w:rsid w:val="00272702"/>
    <w:rsid w:val="00272791"/>
    <w:rsid w:val="00272795"/>
    <w:rsid w:val="002728DD"/>
    <w:rsid w:val="0027293F"/>
    <w:rsid w:val="00272C44"/>
    <w:rsid w:val="00272F1E"/>
    <w:rsid w:val="00272F7A"/>
    <w:rsid w:val="00273020"/>
    <w:rsid w:val="00273068"/>
    <w:rsid w:val="002730A6"/>
    <w:rsid w:val="002730B1"/>
    <w:rsid w:val="00273161"/>
    <w:rsid w:val="00273367"/>
    <w:rsid w:val="00273586"/>
    <w:rsid w:val="002735B0"/>
    <w:rsid w:val="00273868"/>
    <w:rsid w:val="002738EB"/>
    <w:rsid w:val="002738FB"/>
    <w:rsid w:val="00273949"/>
    <w:rsid w:val="00273A66"/>
    <w:rsid w:val="00273D9C"/>
    <w:rsid w:val="00273E52"/>
    <w:rsid w:val="00273E81"/>
    <w:rsid w:val="00273EF2"/>
    <w:rsid w:val="00273F37"/>
    <w:rsid w:val="00273FB7"/>
    <w:rsid w:val="00273FFD"/>
    <w:rsid w:val="002740BA"/>
    <w:rsid w:val="002743BC"/>
    <w:rsid w:val="002746AC"/>
    <w:rsid w:val="002748AC"/>
    <w:rsid w:val="002748CC"/>
    <w:rsid w:val="00274A8B"/>
    <w:rsid w:val="00274B83"/>
    <w:rsid w:val="00274C06"/>
    <w:rsid w:val="00274C7C"/>
    <w:rsid w:val="00274D15"/>
    <w:rsid w:val="00274D35"/>
    <w:rsid w:val="00274D41"/>
    <w:rsid w:val="00274E04"/>
    <w:rsid w:val="00274E55"/>
    <w:rsid w:val="00274EBF"/>
    <w:rsid w:val="00274EE4"/>
    <w:rsid w:val="00274F6B"/>
    <w:rsid w:val="002751C8"/>
    <w:rsid w:val="0027550F"/>
    <w:rsid w:val="00275557"/>
    <w:rsid w:val="00275592"/>
    <w:rsid w:val="00275818"/>
    <w:rsid w:val="00275901"/>
    <w:rsid w:val="00275991"/>
    <w:rsid w:val="00275D16"/>
    <w:rsid w:val="00275F0B"/>
    <w:rsid w:val="00276026"/>
    <w:rsid w:val="00276093"/>
    <w:rsid w:val="002760AC"/>
    <w:rsid w:val="00276143"/>
    <w:rsid w:val="002761CC"/>
    <w:rsid w:val="0027669B"/>
    <w:rsid w:val="002768E1"/>
    <w:rsid w:val="0027696F"/>
    <w:rsid w:val="002769D6"/>
    <w:rsid w:val="00276A08"/>
    <w:rsid w:val="00276AA6"/>
    <w:rsid w:val="00276B73"/>
    <w:rsid w:val="00276E66"/>
    <w:rsid w:val="00276E6F"/>
    <w:rsid w:val="00277183"/>
    <w:rsid w:val="0027729C"/>
    <w:rsid w:val="002772A2"/>
    <w:rsid w:val="002772B6"/>
    <w:rsid w:val="00277304"/>
    <w:rsid w:val="0027757A"/>
    <w:rsid w:val="00277704"/>
    <w:rsid w:val="002777DE"/>
    <w:rsid w:val="00277AA2"/>
    <w:rsid w:val="00277C37"/>
    <w:rsid w:val="00277FC2"/>
    <w:rsid w:val="00277FFC"/>
    <w:rsid w:val="002800FB"/>
    <w:rsid w:val="002802A0"/>
    <w:rsid w:val="002802A4"/>
    <w:rsid w:val="00280371"/>
    <w:rsid w:val="00280409"/>
    <w:rsid w:val="0028047B"/>
    <w:rsid w:val="00280776"/>
    <w:rsid w:val="002807BC"/>
    <w:rsid w:val="00280855"/>
    <w:rsid w:val="00280A9B"/>
    <w:rsid w:val="00280ADD"/>
    <w:rsid w:val="00280B6D"/>
    <w:rsid w:val="00280DFD"/>
    <w:rsid w:val="00280EA2"/>
    <w:rsid w:val="00280F01"/>
    <w:rsid w:val="00281107"/>
    <w:rsid w:val="0028115B"/>
    <w:rsid w:val="00281526"/>
    <w:rsid w:val="00281610"/>
    <w:rsid w:val="00281715"/>
    <w:rsid w:val="00281732"/>
    <w:rsid w:val="00281922"/>
    <w:rsid w:val="0028194C"/>
    <w:rsid w:val="00281A91"/>
    <w:rsid w:val="00281AFC"/>
    <w:rsid w:val="00281B26"/>
    <w:rsid w:val="00281EAC"/>
    <w:rsid w:val="0028228B"/>
    <w:rsid w:val="002825B4"/>
    <w:rsid w:val="002828DE"/>
    <w:rsid w:val="002829C1"/>
    <w:rsid w:val="002829E2"/>
    <w:rsid w:val="00282A8A"/>
    <w:rsid w:val="00282BAC"/>
    <w:rsid w:val="00282C5A"/>
    <w:rsid w:val="00282E31"/>
    <w:rsid w:val="00282ED2"/>
    <w:rsid w:val="00282EE2"/>
    <w:rsid w:val="00282FD7"/>
    <w:rsid w:val="002830B2"/>
    <w:rsid w:val="00283101"/>
    <w:rsid w:val="002831BB"/>
    <w:rsid w:val="00283268"/>
    <w:rsid w:val="00283362"/>
    <w:rsid w:val="002836B6"/>
    <w:rsid w:val="00283751"/>
    <w:rsid w:val="00283782"/>
    <w:rsid w:val="002839E3"/>
    <w:rsid w:val="00283AD1"/>
    <w:rsid w:val="00283BA8"/>
    <w:rsid w:val="00283CE6"/>
    <w:rsid w:val="00283DB4"/>
    <w:rsid w:val="00283E4B"/>
    <w:rsid w:val="00283FA9"/>
    <w:rsid w:val="002840DE"/>
    <w:rsid w:val="00284370"/>
    <w:rsid w:val="002843A5"/>
    <w:rsid w:val="00284552"/>
    <w:rsid w:val="002847D4"/>
    <w:rsid w:val="00284BC1"/>
    <w:rsid w:val="00284C08"/>
    <w:rsid w:val="00284C77"/>
    <w:rsid w:val="00284D99"/>
    <w:rsid w:val="002850F6"/>
    <w:rsid w:val="0028510C"/>
    <w:rsid w:val="0028548C"/>
    <w:rsid w:val="002855CB"/>
    <w:rsid w:val="0028562B"/>
    <w:rsid w:val="0028572A"/>
    <w:rsid w:val="00285850"/>
    <w:rsid w:val="00285969"/>
    <w:rsid w:val="0028598B"/>
    <w:rsid w:val="00285A27"/>
    <w:rsid w:val="00285D38"/>
    <w:rsid w:val="00285D90"/>
    <w:rsid w:val="00285F07"/>
    <w:rsid w:val="00286213"/>
    <w:rsid w:val="00286347"/>
    <w:rsid w:val="00286536"/>
    <w:rsid w:val="0028656D"/>
    <w:rsid w:val="002866F3"/>
    <w:rsid w:val="00286818"/>
    <w:rsid w:val="002868AB"/>
    <w:rsid w:val="00286972"/>
    <w:rsid w:val="00286A8A"/>
    <w:rsid w:val="00286CD9"/>
    <w:rsid w:val="0028712C"/>
    <w:rsid w:val="00287169"/>
    <w:rsid w:val="0028726C"/>
    <w:rsid w:val="002872FC"/>
    <w:rsid w:val="00287480"/>
    <w:rsid w:val="0028756D"/>
    <w:rsid w:val="002875DD"/>
    <w:rsid w:val="002875E4"/>
    <w:rsid w:val="002877F1"/>
    <w:rsid w:val="002879EC"/>
    <w:rsid w:val="00287A7D"/>
    <w:rsid w:val="00287EC5"/>
    <w:rsid w:val="00287F97"/>
    <w:rsid w:val="00287FE7"/>
    <w:rsid w:val="0029035B"/>
    <w:rsid w:val="00290433"/>
    <w:rsid w:val="00290464"/>
    <w:rsid w:val="00290542"/>
    <w:rsid w:val="0029072E"/>
    <w:rsid w:val="002907C0"/>
    <w:rsid w:val="00290918"/>
    <w:rsid w:val="00290922"/>
    <w:rsid w:val="0029092A"/>
    <w:rsid w:val="00290936"/>
    <w:rsid w:val="002909EB"/>
    <w:rsid w:val="00290A1C"/>
    <w:rsid w:val="00290B6E"/>
    <w:rsid w:val="00290C17"/>
    <w:rsid w:val="00290C95"/>
    <w:rsid w:val="00290D6E"/>
    <w:rsid w:val="00290E9E"/>
    <w:rsid w:val="00290EBD"/>
    <w:rsid w:val="00290EBE"/>
    <w:rsid w:val="00290F4B"/>
    <w:rsid w:val="00290F73"/>
    <w:rsid w:val="00291057"/>
    <w:rsid w:val="00291068"/>
    <w:rsid w:val="00291156"/>
    <w:rsid w:val="00291426"/>
    <w:rsid w:val="00291559"/>
    <w:rsid w:val="00291705"/>
    <w:rsid w:val="002917F5"/>
    <w:rsid w:val="00291824"/>
    <w:rsid w:val="002918CC"/>
    <w:rsid w:val="002919F8"/>
    <w:rsid w:val="00291B1E"/>
    <w:rsid w:val="00291E92"/>
    <w:rsid w:val="00291EA9"/>
    <w:rsid w:val="00291F18"/>
    <w:rsid w:val="00291F31"/>
    <w:rsid w:val="002921F4"/>
    <w:rsid w:val="00292275"/>
    <w:rsid w:val="002922A4"/>
    <w:rsid w:val="00292463"/>
    <w:rsid w:val="00292594"/>
    <w:rsid w:val="002925E1"/>
    <w:rsid w:val="002926B0"/>
    <w:rsid w:val="0029289E"/>
    <w:rsid w:val="002929B4"/>
    <w:rsid w:val="00292CAB"/>
    <w:rsid w:val="00292D75"/>
    <w:rsid w:val="00292FE5"/>
    <w:rsid w:val="00292FEB"/>
    <w:rsid w:val="00293055"/>
    <w:rsid w:val="002930A3"/>
    <w:rsid w:val="00293121"/>
    <w:rsid w:val="00293136"/>
    <w:rsid w:val="00293424"/>
    <w:rsid w:val="00293425"/>
    <w:rsid w:val="0029355E"/>
    <w:rsid w:val="00293816"/>
    <w:rsid w:val="002938AD"/>
    <w:rsid w:val="002938E6"/>
    <w:rsid w:val="002944CB"/>
    <w:rsid w:val="00294536"/>
    <w:rsid w:val="00294703"/>
    <w:rsid w:val="0029480E"/>
    <w:rsid w:val="00294964"/>
    <w:rsid w:val="002949B9"/>
    <w:rsid w:val="00294A6F"/>
    <w:rsid w:val="00294AB9"/>
    <w:rsid w:val="00294CCA"/>
    <w:rsid w:val="00294DDC"/>
    <w:rsid w:val="00294E2E"/>
    <w:rsid w:val="00294FB6"/>
    <w:rsid w:val="0029517A"/>
    <w:rsid w:val="0029521F"/>
    <w:rsid w:val="002954DF"/>
    <w:rsid w:val="002956F1"/>
    <w:rsid w:val="00295977"/>
    <w:rsid w:val="002959E8"/>
    <w:rsid w:val="00295A40"/>
    <w:rsid w:val="00295A4A"/>
    <w:rsid w:val="00295C35"/>
    <w:rsid w:val="00295C39"/>
    <w:rsid w:val="00295DBB"/>
    <w:rsid w:val="00295EC4"/>
    <w:rsid w:val="00295F4B"/>
    <w:rsid w:val="00296118"/>
    <w:rsid w:val="0029614F"/>
    <w:rsid w:val="0029617E"/>
    <w:rsid w:val="002961C8"/>
    <w:rsid w:val="00296484"/>
    <w:rsid w:val="00296539"/>
    <w:rsid w:val="00296559"/>
    <w:rsid w:val="0029671A"/>
    <w:rsid w:val="00296756"/>
    <w:rsid w:val="0029682C"/>
    <w:rsid w:val="00296948"/>
    <w:rsid w:val="00296961"/>
    <w:rsid w:val="00296A24"/>
    <w:rsid w:val="00296AE7"/>
    <w:rsid w:val="00296B26"/>
    <w:rsid w:val="00296C1C"/>
    <w:rsid w:val="00296D4B"/>
    <w:rsid w:val="00296E87"/>
    <w:rsid w:val="00296FB6"/>
    <w:rsid w:val="00297063"/>
    <w:rsid w:val="00297123"/>
    <w:rsid w:val="002971A6"/>
    <w:rsid w:val="00297540"/>
    <w:rsid w:val="0029756F"/>
    <w:rsid w:val="002977EA"/>
    <w:rsid w:val="00297A9C"/>
    <w:rsid w:val="00297AAF"/>
    <w:rsid w:val="00297AC9"/>
    <w:rsid w:val="00297BC8"/>
    <w:rsid w:val="00297D09"/>
    <w:rsid w:val="00297D0F"/>
    <w:rsid w:val="00297D97"/>
    <w:rsid w:val="00297EA5"/>
    <w:rsid w:val="00297EF1"/>
    <w:rsid w:val="00297FA6"/>
    <w:rsid w:val="002A0002"/>
    <w:rsid w:val="002A008E"/>
    <w:rsid w:val="002A0187"/>
    <w:rsid w:val="002A0527"/>
    <w:rsid w:val="002A062E"/>
    <w:rsid w:val="002A066A"/>
    <w:rsid w:val="002A09C9"/>
    <w:rsid w:val="002A0AC4"/>
    <w:rsid w:val="002A0B09"/>
    <w:rsid w:val="002A0BBB"/>
    <w:rsid w:val="002A0C02"/>
    <w:rsid w:val="002A0D18"/>
    <w:rsid w:val="002A0D2B"/>
    <w:rsid w:val="002A0D5A"/>
    <w:rsid w:val="002A0E6C"/>
    <w:rsid w:val="002A0F8C"/>
    <w:rsid w:val="002A104A"/>
    <w:rsid w:val="002A129C"/>
    <w:rsid w:val="002A14C5"/>
    <w:rsid w:val="002A157F"/>
    <w:rsid w:val="002A166E"/>
    <w:rsid w:val="002A1806"/>
    <w:rsid w:val="002A1818"/>
    <w:rsid w:val="002A1860"/>
    <w:rsid w:val="002A18D5"/>
    <w:rsid w:val="002A18FE"/>
    <w:rsid w:val="002A1CCD"/>
    <w:rsid w:val="002A1DD4"/>
    <w:rsid w:val="002A1F09"/>
    <w:rsid w:val="002A2162"/>
    <w:rsid w:val="002A2167"/>
    <w:rsid w:val="002A221F"/>
    <w:rsid w:val="002A2224"/>
    <w:rsid w:val="002A24CE"/>
    <w:rsid w:val="002A24FF"/>
    <w:rsid w:val="002A270F"/>
    <w:rsid w:val="002A2789"/>
    <w:rsid w:val="002A2AA0"/>
    <w:rsid w:val="002A2ABA"/>
    <w:rsid w:val="002A2B09"/>
    <w:rsid w:val="002A2D0B"/>
    <w:rsid w:val="002A2D7F"/>
    <w:rsid w:val="002A2D86"/>
    <w:rsid w:val="002A2EBF"/>
    <w:rsid w:val="002A2EDB"/>
    <w:rsid w:val="002A302F"/>
    <w:rsid w:val="002A303B"/>
    <w:rsid w:val="002A3054"/>
    <w:rsid w:val="002A315A"/>
    <w:rsid w:val="002A3163"/>
    <w:rsid w:val="002A32B4"/>
    <w:rsid w:val="002A3400"/>
    <w:rsid w:val="002A3489"/>
    <w:rsid w:val="002A35B6"/>
    <w:rsid w:val="002A392C"/>
    <w:rsid w:val="002A3ADF"/>
    <w:rsid w:val="002A3C19"/>
    <w:rsid w:val="002A3C6E"/>
    <w:rsid w:val="002A3C91"/>
    <w:rsid w:val="002A3FC4"/>
    <w:rsid w:val="002A3FF5"/>
    <w:rsid w:val="002A4115"/>
    <w:rsid w:val="002A4449"/>
    <w:rsid w:val="002A44EF"/>
    <w:rsid w:val="002A4567"/>
    <w:rsid w:val="002A4837"/>
    <w:rsid w:val="002A484E"/>
    <w:rsid w:val="002A4885"/>
    <w:rsid w:val="002A491B"/>
    <w:rsid w:val="002A4954"/>
    <w:rsid w:val="002A4B36"/>
    <w:rsid w:val="002A4B9E"/>
    <w:rsid w:val="002A4BC6"/>
    <w:rsid w:val="002A4C78"/>
    <w:rsid w:val="002A4D7E"/>
    <w:rsid w:val="002A4D9F"/>
    <w:rsid w:val="002A4E1B"/>
    <w:rsid w:val="002A4F1E"/>
    <w:rsid w:val="002A4F9C"/>
    <w:rsid w:val="002A5006"/>
    <w:rsid w:val="002A5159"/>
    <w:rsid w:val="002A51B8"/>
    <w:rsid w:val="002A53FC"/>
    <w:rsid w:val="002A546A"/>
    <w:rsid w:val="002A5482"/>
    <w:rsid w:val="002A55F7"/>
    <w:rsid w:val="002A5692"/>
    <w:rsid w:val="002A5718"/>
    <w:rsid w:val="002A57C9"/>
    <w:rsid w:val="002A5C41"/>
    <w:rsid w:val="002A5CC6"/>
    <w:rsid w:val="002A5D59"/>
    <w:rsid w:val="002A5E74"/>
    <w:rsid w:val="002A6127"/>
    <w:rsid w:val="002A62EE"/>
    <w:rsid w:val="002A6343"/>
    <w:rsid w:val="002A6351"/>
    <w:rsid w:val="002A642F"/>
    <w:rsid w:val="002A6655"/>
    <w:rsid w:val="002A6898"/>
    <w:rsid w:val="002A68B1"/>
    <w:rsid w:val="002A6CB3"/>
    <w:rsid w:val="002A6D9B"/>
    <w:rsid w:val="002A6DF0"/>
    <w:rsid w:val="002A6EAA"/>
    <w:rsid w:val="002A700C"/>
    <w:rsid w:val="002A706D"/>
    <w:rsid w:val="002A70F4"/>
    <w:rsid w:val="002A7131"/>
    <w:rsid w:val="002A7175"/>
    <w:rsid w:val="002A759E"/>
    <w:rsid w:val="002A773C"/>
    <w:rsid w:val="002A7913"/>
    <w:rsid w:val="002A7978"/>
    <w:rsid w:val="002A7BAD"/>
    <w:rsid w:val="002A7DCC"/>
    <w:rsid w:val="002B00C5"/>
    <w:rsid w:val="002B00EF"/>
    <w:rsid w:val="002B0435"/>
    <w:rsid w:val="002B0535"/>
    <w:rsid w:val="002B0594"/>
    <w:rsid w:val="002B0BD1"/>
    <w:rsid w:val="002B0C85"/>
    <w:rsid w:val="002B0CA5"/>
    <w:rsid w:val="002B0EBD"/>
    <w:rsid w:val="002B1017"/>
    <w:rsid w:val="002B1159"/>
    <w:rsid w:val="002B11A5"/>
    <w:rsid w:val="002B11BB"/>
    <w:rsid w:val="002B1428"/>
    <w:rsid w:val="002B1752"/>
    <w:rsid w:val="002B181E"/>
    <w:rsid w:val="002B1887"/>
    <w:rsid w:val="002B188A"/>
    <w:rsid w:val="002B18EA"/>
    <w:rsid w:val="002B18F9"/>
    <w:rsid w:val="002B1A87"/>
    <w:rsid w:val="002B1BB3"/>
    <w:rsid w:val="002B1CF4"/>
    <w:rsid w:val="002B1D30"/>
    <w:rsid w:val="002B1D9D"/>
    <w:rsid w:val="002B1E1C"/>
    <w:rsid w:val="002B1F07"/>
    <w:rsid w:val="002B1F15"/>
    <w:rsid w:val="002B205F"/>
    <w:rsid w:val="002B2077"/>
    <w:rsid w:val="002B2151"/>
    <w:rsid w:val="002B2300"/>
    <w:rsid w:val="002B2572"/>
    <w:rsid w:val="002B2625"/>
    <w:rsid w:val="002B26E1"/>
    <w:rsid w:val="002B2759"/>
    <w:rsid w:val="002B27E2"/>
    <w:rsid w:val="002B28A2"/>
    <w:rsid w:val="002B28FC"/>
    <w:rsid w:val="002B296A"/>
    <w:rsid w:val="002B2B1F"/>
    <w:rsid w:val="002B2B67"/>
    <w:rsid w:val="002B2CD4"/>
    <w:rsid w:val="002B2D4E"/>
    <w:rsid w:val="002B2DB5"/>
    <w:rsid w:val="002B2E35"/>
    <w:rsid w:val="002B2F6F"/>
    <w:rsid w:val="002B30FA"/>
    <w:rsid w:val="002B31B5"/>
    <w:rsid w:val="002B32E6"/>
    <w:rsid w:val="002B3418"/>
    <w:rsid w:val="002B356C"/>
    <w:rsid w:val="002B37BF"/>
    <w:rsid w:val="002B3917"/>
    <w:rsid w:val="002B392B"/>
    <w:rsid w:val="002B39D8"/>
    <w:rsid w:val="002B3A40"/>
    <w:rsid w:val="002B3A51"/>
    <w:rsid w:val="002B3B0B"/>
    <w:rsid w:val="002B3BFA"/>
    <w:rsid w:val="002B3C6F"/>
    <w:rsid w:val="002B3CD4"/>
    <w:rsid w:val="002B3DA3"/>
    <w:rsid w:val="002B3E11"/>
    <w:rsid w:val="002B3E5D"/>
    <w:rsid w:val="002B3F17"/>
    <w:rsid w:val="002B3F2E"/>
    <w:rsid w:val="002B400E"/>
    <w:rsid w:val="002B4215"/>
    <w:rsid w:val="002B443C"/>
    <w:rsid w:val="002B45A8"/>
    <w:rsid w:val="002B4615"/>
    <w:rsid w:val="002B4689"/>
    <w:rsid w:val="002B46B5"/>
    <w:rsid w:val="002B46F8"/>
    <w:rsid w:val="002B4735"/>
    <w:rsid w:val="002B4752"/>
    <w:rsid w:val="002B4811"/>
    <w:rsid w:val="002B4885"/>
    <w:rsid w:val="002B4992"/>
    <w:rsid w:val="002B4B92"/>
    <w:rsid w:val="002B4C18"/>
    <w:rsid w:val="002B4D1F"/>
    <w:rsid w:val="002B4E7E"/>
    <w:rsid w:val="002B50A1"/>
    <w:rsid w:val="002B50B0"/>
    <w:rsid w:val="002B53FC"/>
    <w:rsid w:val="002B5521"/>
    <w:rsid w:val="002B5651"/>
    <w:rsid w:val="002B5683"/>
    <w:rsid w:val="002B573E"/>
    <w:rsid w:val="002B57DA"/>
    <w:rsid w:val="002B5896"/>
    <w:rsid w:val="002B589D"/>
    <w:rsid w:val="002B5959"/>
    <w:rsid w:val="002B5A45"/>
    <w:rsid w:val="002B5B65"/>
    <w:rsid w:val="002B5CBD"/>
    <w:rsid w:val="002B5E42"/>
    <w:rsid w:val="002B604E"/>
    <w:rsid w:val="002B60F5"/>
    <w:rsid w:val="002B6222"/>
    <w:rsid w:val="002B62FB"/>
    <w:rsid w:val="002B668F"/>
    <w:rsid w:val="002B66A8"/>
    <w:rsid w:val="002B66F3"/>
    <w:rsid w:val="002B67FC"/>
    <w:rsid w:val="002B695A"/>
    <w:rsid w:val="002B69A9"/>
    <w:rsid w:val="002B6C7C"/>
    <w:rsid w:val="002B6CFA"/>
    <w:rsid w:val="002B6E28"/>
    <w:rsid w:val="002B702D"/>
    <w:rsid w:val="002B7182"/>
    <w:rsid w:val="002B71CE"/>
    <w:rsid w:val="002B722F"/>
    <w:rsid w:val="002B72C2"/>
    <w:rsid w:val="002B7355"/>
    <w:rsid w:val="002B7502"/>
    <w:rsid w:val="002B7681"/>
    <w:rsid w:val="002B7759"/>
    <w:rsid w:val="002B7854"/>
    <w:rsid w:val="002B79D5"/>
    <w:rsid w:val="002B79F7"/>
    <w:rsid w:val="002B7A48"/>
    <w:rsid w:val="002B7B70"/>
    <w:rsid w:val="002B7D88"/>
    <w:rsid w:val="002B7E4E"/>
    <w:rsid w:val="002C0010"/>
    <w:rsid w:val="002C005C"/>
    <w:rsid w:val="002C01C0"/>
    <w:rsid w:val="002C029E"/>
    <w:rsid w:val="002C0356"/>
    <w:rsid w:val="002C0691"/>
    <w:rsid w:val="002C0764"/>
    <w:rsid w:val="002C0878"/>
    <w:rsid w:val="002C093C"/>
    <w:rsid w:val="002C0952"/>
    <w:rsid w:val="002C0AEF"/>
    <w:rsid w:val="002C0B08"/>
    <w:rsid w:val="002C0B34"/>
    <w:rsid w:val="002C0DF3"/>
    <w:rsid w:val="002C11F8"/>
    <w:rsid w:val="002C12F4"/>
    <w:rsid w:val="002C1551"/>
    <w:rsid w:val="002C1590"/>
    <w:rsid w:val="002C15C5"/>
    <w:rsid w:val="002C1773"/>
    <w:rsid w:val="002C1796"/>
    <w:rsid w:val="002C17EF"/>
    <w:rsid w:val="002C1838"/>
    <w:rsid w:val="002C198E"/>
    <w:rsid w:val="002C1C14"/>
    <w:rsid w:val="002C1CBE"/>
    <w:rsid w:val="002C1DAD"/>
    <w:rsid w:val="002C1F6A"/>
    <w:rsid w:val="002C1FCA"/>
    <w:rsid w:val="002C2074"/>
    <w:rsid w:val="002C2254"/>
    <w:rsid w:val="002C2484"/>
    <w:rsid w:val="002C2548"/>
    <w:rsid w:val="002C2671"/>
    <w:rsid w:val="002C26FF"/>
    <w:rsid w:val="002C287F"/>
    <w:rsid w:val="002C29B8"/>
    <w:rsid w:val="002C2A68"/>
    <w:rsid w:val="002C2AD2"/>
    <w:rsid w:val="002C2B8D"/>
    <w:rsid w:val="002C2BE0"/>
    <w:rsid w:val="002C2DD8"/>
    <w:rsid w:val="002C2DE7"/>
    <w:rsid w:val="002C2F4A"/>
    <w:rsid w:val="002C3063"/>
    <w:rsid w:val="002C3351"/>
    <w:rsid w:val="002C3667"/>
    <w:rsid w:val="002C36E9"/>
    <w:rsid w:val="002C38EF"/>
    <w:rsid w:val="002C3A07"/>
    <w:rsid w:val="002C3A0D"/>
    <w:rsid w:val="002C3A4C"/>
    <w:rsid w:val="002C3B30"/>
    <w:rsid w:val="002C3DDC"/>
    <w:rsid w:val="002C3E8E"/>
    <w:rsid w:val="002C40B0"/>
    <w:rsid w:val="002C40FA"/>
    <w:rsid w:val="002C42BB"/>
    <w:rsid w:val="002C4342"/>
    <w:rsid w:val="002C4534"/>
    <w:rsid w:val="002C496C"/>
    <w:rsid w:val="002C4B72"/>
    <w:rsid w:val="002C4B74"/>
    <w:rsid w:val="002C4CD8"/>
    <w:rsid w:val="002C4D32"/>
    <w:rsid w:val="002C4D40"/>
    <w:rsid w:val="002C5063"/>
    <w:rsid w:val="002C508E"/>
    <w:rsid w:val="002C515A"/>
    <w:rsid w:val="002C51C3"/>
    <w:rsid w:val="002C523F"/>
    <w:rsid w:val="002C52F1"/>
    <w:rsid w:val="002C544A"/>
    <w:rsid w:val="002C54B1"/>
    <w:rsid w:val="002C55BC"/>
    <w:rsid w:val="002C57BF"/>
    <w:rsid w:val="002C583D"/>
    <w:rsid w:val="002C58AD"/>
    <w:rsid w:val="002C59F7"/>
    <w:rsid w:val="002C5A03"/>
    <w:rsid w:val="002C5AAC"/>
    <w:rsid w:val="002C5B60"/>
    <w:rsid w:val="002C5ED2"/>
    <w:rsid w:val="002C63C8"/>
    <w:rsid w:val="002C63E8"/>
    <w:rsid w:val="002C658A"/>
    <w:rsid w:val="002C65E9"/>
    <w:rsid w:val="002C66F8"/>
    <w:rsid w:val="002C6728"/>
    <w:rsid w:val="002C68EE"/>
    <w:rsid w:val="002C69F4"/>
    <w:rsid w:val="002C6A8E"/>
    <w:rsid w:val="002C6B1B"/>
    <w:rsid w:val="002C6B26"/>
    <w:rsid w:val="002C6BAD"/>
    <w:rsid w:val="002C6BD7"/>
    <w:rsid w:val="002C6E4F"/>
    <w:rsid w:val="002C6F22"/>
    <w:rsid w:val="002C7012"/>
    <w:rsid w:val="002C70E7"/>
    <w:rsid w:val="002C70FA"/>
    <w:rsid w:val="002C720F"/>
    <w:rsid w:val="002C7217"/>
    <w:rsid w:val="002C729F"/>
    <w:rsid w:val="002C730A"/>
    <w:rsid w:val="002C742E"/>
    <w:rsid w:val="002C748B"/>
    <w:rsid w:val="002C74CE"/>
    <w:rsid w:val="002C7649"/>
    <w:rsid w:val="002C7817"/>
    <w:rsid w:val="002C78F0"/>
    <w:rsid w:val="002C7901"/>
    <w:rsid w:val="002C7924"/>
    <w:rsid w:val="002C793C"/>
    <w:rsid w:val="002C7BD5"/>
    <w:rsid w:val="002C7C42"/>
    <w:rsid w:val="002C7E33"/>
    <w:rsid w:val="002C7F4C"/>
    <w:rsid w:val="002C7F7A"/>
    <w:rsid w:val="002C7FB3"/>
    <w:rsid w:val="002C7FCF"/>
    <w:rsid w:val="002D0200"/>
    <w:rsid w:val="002D022C"/>
    <w:rsid w:val="002D0238"/>
    <w:rsid w:val="002D03AD"/>
    <w:rsid w:val="002D0475"/>
    <w:rsid w:val="002D096A"/>
    <w:rsid w:val="002D0A50"/>
    <w:rsid w:val="002D0B8E"/>
    <w:rsid w:val="002D0BF1"/>
    <w:rsid w:val="002D0C41"/>
    <w:rsid w:val="002D0CF2"/>
    <w:rsid w:val="002D0D83"/>
    <w:rsid w:val="002D10EF"/>
    <w:rsid w:val="002D1194"/>
    <w:rsid w:val="002D11D3"/>
    <w:rsid w:val="002D1257"/>
    <w:rsid w:val="002D1262"/>
    <w:rsid w:val="002D1268"/>
    <w:rsid w:val="002D1416"/>
    <w:rsid w:val="002D15D3"/>
    <w:rsid w:val="002D174E"/>
    <w:rsid w:val="002D17E3"/>
    <w:rsid w:val="002D180D"/>
    <w:rsid w:val="002D1827"/>
    <w:rsid w:val="002D1989"/>
    <w:rsid w:val="002D19D0"/>
    <w:rsid w:val="002D1AE7"/>
    <w:rsid w:val="002D1AF8"/>
    <w:rsid w:val="002D1C99"/>
    <w:rsid w:val="002D1D4E"/>
    <w:rsid w:val="002D1E43"/>
    <w:rsid w:val="002D1E90"/>
    <w:rsid w:val="002D1EAA"/>
    <w:rsid w:val="002D2250"/>
    <w:rsid w:val="002D25FB"/>
    <w:rsid w:val="002D26A5"/>
    <w:rsid w:val="002D26B3"/>
    <w:rsid w:val="002D283A"/>
    <w:rsid w:val="002D2A3C"/>
    <w:rsid w:val="002D2CB2"/>
    <w:rsid w:val="002D2DC1"/>
    <w:rsid w:val="002D2DCE"/>
    <w:rsid w:val="002D2DF5"/>
    <w:rsid w:val="002D2F6D"/>
    <w:rsid w:val="002D32EC"/>
    <w:rsid w:val="002D3316"/>
    <w:rsid w:val="002D3459"/>
    <w:rsid w:val="002D381A"/>
    <w:rsid w:val="002D3D0D"/>
    <w:rsid w:val="002D3E5F"/>
    <w:rsid w:val="002D419B"/>
    <w:rsid w:val="002D41AE"/>
    <w:rsid w:val="002D4247"/>
    <w:rsid w:val="002D4250"/>
    <w:rsid w:val="002D4326"/>
    <w:rsid w:val="002D44AA"/>
    <w:rsid w:val="002D44B2"/>
    <w:rsid w:val="002D461E"/>
    <w:rsid w:val="002D46D0"/>
    <w:rsid w:val="002D47FC"/>
    <w:rsid w:val="002D4832"/>
    <w:rsid w:val="002D4B02"/>
    <w:rsid w:val="002D4C58"/>
    <w:rsid w:val="002D4DB8"/>
    <w:rsid w:val="002D4F6E"/>
    <w:rsid w:val="002D50F7"/>
    <w:rsid w:val="002D50FD"/>
    <w:rsid w:val="002D520B"/>
    <w:rsid w:val="002D5228"/>
    <w:rsid w:val="002D55AF"/>
    <w:rsid w:val="002D57F4"/>
    <w:rsid w:val="002D5846"/>
    <w:rsid w:val="002D597C"/>
    <w:rsid w:val="002D5A91"/>
    <w:rsid w:val="002D5BF1"/>
    <w:rsid w:val="002D5FD5"/>
    <w:rsid w:val="002D6027"/>
    <w:rsid w:val="002D61DA"/>
    <w:rsid w:val="002D61DE"/>
    <w:rsid w:val="002D6334"/>
    <w:rsid w:val="002D6410"/>
    <w:rsid w:val="002D6697"/>
    <w:rsid w:val="002D6769"/>
    <w:rsid w:val="002D6951"/>
    <w:rsid w:val="002D6968"/>
    <w:rsid w:val="002D6B52"/>
    <w:rsid w:val="002D6DB4"/>
    <w:rsid w:val="002D6FF7"/>
    <w:rsid w:val="002D7033"/>
    <w:rsid w:val="002D7176"/>
    <w:rsid w:val="002D71F3"/>
    <w:rsid w:val="002D724A"/>
    <w:rsid w:val="002D72D8"/>
    <w:rsid w:val="002D73E6"/>
    <w:rsid w:val="002D783D"/>
    <w:rsid w:val="002D78D8"/>
    <w:rsid w:val="002D7AE4"/>
    <w:rsid w:val="002D7AF4"/>
    <w:rsid w:val="002D7D7B"/>
    <w:rsid w:val="002D7DA1"/>
    <w:rsid w:val="002D7DA2"/>
    <w:rsid w:val="002D7F32"/>
    <w:rsid w:val="002D7FD2"/>
    <w:rsid w:val="002E00D0"/>
    <w:rsid w:val="002E0112"/>
    <w:rsid w:val="002E01BD"/>
    <w:rsid w:val="002E032F"/>
    <w:rsid w:val="002E0462"/>
    <w:rsid w:val="002E0651"/>
    <w:rsid w:val="002E0831"/>
    <w:rsid w:val="002E0B1C"/>
    <w:rsid w:val="002E0BD5"/>
    <w:rsid w:val="002E0C87"/>
    <w:rsid w:val="002E0F4B"/>
    <w:rsid w:val="002E0FE0"/>
    <w:rsid w:val="002E105F"/>
    <w:rsid w:val="002E10B6"/>
    <w:rsid w:val="002E10F1"/>
    <w:rsid w:val="002E1345"/>
    <w:rsid w:val="002E14CB"/>
    <w:rsid w:val="002E160A"/>
    <w:rsid w:val="002E173D"/>
    <w:rsid w:val="002E17B3"/>
    <w:rsid w:val="002E190A"/>
    <w:rsid w:val="002E19BD"/>
    <w:rsid w:val="002E1AA2"/>
    <w:rsid w:val="002E1B66"/>
    <w:rsid w:val="002E1C40"/>
    <w:rsid w:val="002E21F7"/>
    <w:rsid w:val="002E2238"/>
    <w:rsid w:val="002E2388"/>
    <w:rsid w:val="002E2465"/>
    <w:rsid w:val="002E24FD"/>
    <w:rsid w:val="002E2653"/>
    <w:rsid w:val="002E26E3"/>
    <w:rsid w:val="002E26ED"/>
    <w:rsid w:val="002E2717"/>
    <w:rsid w:val="002E27D5"/>
    <w:rsid w:val="002E28ED"/>
    <w:rsid w:val="002E295C"/>
    <w:rsid w:val="002E2E10"/>
    <w:rsid w:val="002E312F"/>
    <w:rsid w:val="002E326F"/>
    <w:rsid w:val="002E32D8"/>
    <w:rsid w:val="002E35D3"/>
    <w:rsid w:val="002E3640"/>
    <w:rsid w:val="002E3B46"/>
    <w:rsid w:val="002E3BAA"/>
    <w:rsid w:val="002E3BE2"/>
    <w:rsid w:val="002E3C62"/>
    <w:rsid w:val="002E3E15"/>
    <w:rsid w:val="002E3EBA"/>
    <w:rsid w:val="002E3F00"/>
    <w:rsid w:val="002E437C"/>
    <w:rsid w:val="002E4388"/>
    <w:rsid w:val="002E448E"/>
    <w:rsid w:val="002E4711"/>
    <w:rsid w:val="002E4779"/>
    <w:rsid w:val="002E4799"/>
    <w:rsid w:val="002E4889"/>
    <w:rsid w:val="002E4890"/>
    <w:rsid w:val="002E4A4A"/>
    <w:rsid w:val="002E4A69"/>
    <w:rsid w:val="002E4C7C"/>
    <w:rsid w:val="002E4E95"/>
    <w:rsid w:val="002E507A"/>
    <w:rsid w:val="002E54D5"/>
    <w:rsid w:val="002E573A"/>
    <w:rsid w:val="002E579F"/>
    <w:rsid w:val="002E58A4"/>
    <w:rsid w:val="002E5926"/>
    <w:rsid w:val="002E5A15"/>
    <w:rsid w:val="002E5AE9"/>
    <w:rsid w:val="002E5B76"/>
    <w:rsid w:val="002E5D55"/>
    <w:rsid w:val="002E5DF0"/>
    <w:rsid w:val="002E6265"/>
    <w:rsid w:val="002E62F9"/>
    <w:rsid w:val="002E648E"/>
    <w:rsid w:val="002E652C"/>
    <w:rsid w:val="002E6572"/>
    <w:rsid w:val="002E657E"/>
    <w:rsid w:val="002E6616"/>
    <w:rsid w:val="002E67DB"/>
    <w:rsid w:val="002E6936"/>
    <w:rsid w:val="002E6A98"/>
    <w:rsid w:val="002E6E92"/>
    <w:rsid w:val="002E6F7E"/>
    <w:rsid w:val="002E6FB0"/>
    <w:rsid w:val="002E6FE4"/>
    <w:rsid w:val="002E7075"/>
    <w:rsid w:val="002E718D"/>
    <w:rsid w:val="002E7223"/>
    <w:rsid w:val="002E72BB"/>
    <w:rsid w:val="002E72D2"/>
    <w:rsid w:val="002E72D8"/>
    <w:rsid w:val="002E74A8"/>
    <w:rsid w:val="002E778E"/>
    <w:rsid w:val="002E792E"/>
    <w:rsid w:val="002E79A1"/>
    <w:rsid w:val="002E7BDA"/>
    <w:rsid w:val="002E7BE9"/>
    <w:rsid w:val="002E7C0B"/>
    <w:rsid w:val="002E7D17"/>
    <w:rsid w:val="002F0030"/>
    <w:rsid w:val="002F02A1"/>
    <w:rsid w:val="002F02B8"/>
    <w:rsid w:val="002F02B9"/>
    <w:rsid w:val="002F03CB"/>
    <w:rsid w:val="002F0559"/>
    <w:rsid w:val="002F05D5"/>
    <w:rsid w:val="002F068B"/>
    <w:rsid w:val="002F0894"/>
    <w:rsid w:val="002F09A3"/>
    <w:rsid w:val="002F0B06"/>
    <w:rsid w:val="002F0B3A"/>
    <w:rsid w:val="002F0CE9"/>
    <w:rsid w:val="002F0F30"/>
    <w:rsid w:val="002F0F36"/>
    <w:rsid w:val="002F0FE0"/>
    <w:rsid w:val="002F123C"/>
    <w:rsid w:val="002F134B"/>
    <w:rsid w:val="002F1423"/>
    <w:rsid w:val="002F15A2"/>
    <w:rsid w:val="002F15D2"/>
    <w:rsid w:val="002F1612"/>
    <w:rsid w:val="002F16E6"/>
    <w:rsid w:val="002F17C2"/>
    <w:rsid w:val="002F182D"/>
    <w:rsid w:val="002F1932"/>
    <w:rsid w:val="002F19B1"/>
    <w:rsid w:val="002F19B5"/>
    <w:rsid w:val="002F1A2C"/>
    <w:rsid w:val="002F1A50"/>
    <w:rsid w:val="002F1AB7"/>
    <w:rsid w:val="002F1ADC"/>
    <w:rsid w:val="002F1C6C"/>
    <w:rsid w:val="002F1CCD"/>
    <w:rsid w:val="002F206F"/>
    <w:rsid w:val="002F20A9"/>
    <w:rsid w:val="002F21BA"/>
    <w:rsid w:val="002F220F"/>
    <w:rsid w:val="002F2338"/>
    <w:rsid w:val="002F24C9"/>
    <w:rsid w:val="002F26FA"/>
    <w:rsid w:val="002F27BF"/>
    <w:rsid w:val="002F2819"/>
    <w:rsid w:val="002F29A1"/>
    <w:rsid w:val="002F2A20"/>
    <w:rsid w:val="002F2B37"/>
    <w:rsid w:val="002F2BC9"/>
    <w:rsid w:val="002F2CA6"/>
    <w:rsid w:val="002F2CF1"/>
    <w:rsid w:val="002F2EB8"/>
    <w:rsid w:val="002F2F81"/>
    <w:rsid w:val="002F3081"/>
    <w:rsid w:val="002F33DF"/>
    <w:rsid w:val="002F33EA"/>
    <w:rsid w:val="002F340D"/>
    <w:rsid w:val="002F3422"/>
    <w:rsid w:val="002F3569"/>
    <w:rsid w:val="002F3725"/>
    <w:rsid w:val="002F3798"/>
    <w:rsid w:val="002F37A9"/>
    <w:rsid w:val="002F389B"/>
    <w:rsid w:val="002F3965"/>
    <w:rsid w:val="002F3B25"/>
    <w:rsid w:val="002F3B4E"/>
    <w:rsid w:val="002F3C53"/>
    <w:rsid w:val="002F3C6C"/>
    <w:rsid w:val="002F3D85"/>
    <w:rsid w:val="002F3D93"/>
    <w:rsid w:val="002F3E03"/>
    <w:rsid w:val="002F3E99"/>
    <w:rsid w:val="002F4126"/>
    <w:rsid w:val="002F4276"/>
    <w:rsid w:val="002F42F7"/>
    <w:rsid w:val="002F4355"/>
    <w:rsid w:val="002F479A"/>
    <w:rsid w:val="002F4967"/>
    <w:rsid w:val="002F4B49"/>
    <w:rsid w:val="002F4C8C"/>
    <w:rsid w:val="002F4ECF"/>
    <w:rsid w:val="002F51FF"/>
    <w:rsid w:val="002F5265"/>
    <w:rsid w:val="002F546A"/>
    <w:rsid w:val="002F5480"/>
    <w:rsid w:val="002F54D0"/>
    <w:rsid w:val="002F55BB"/>
    <w:rsid w:val="002F55DC"/>
    <w:rsid w:val="002F580E"/>
    <w:rsid w:val="002F5816"/>
    <w:rsid w:val="002F581C"/>
    <w:rsid w:val="002F5DCD"/>
    <w:rsid w:val="002F5E1E"/>
    <w:rsid w:val="002F607E"/>
    <w:rsid w:val="002F620F"/>
    <w:rsid w:val="002F6213"/>
    <w:rsid w:val="002F626A"/>
    <w:rsid w:val="002F6319"/>
    <w:rsid w:val="002F645C"/>
    <w:rsid w:val="002F64B3"/>
    <w:rsid w:val="002F64E0"/>
    <w:rsid w:val="002F6624"/>
    <w:rsid w:val="002F6834"/>
    <w:rsid w:val="002F68BF"/>
    <w:rsid w:val="002F6950"/>
    <w:rsid w:val="002F6A7B"/>
    <w:rsid w:val="002F6ABF"/>
    <w:rsid w:val="002F6BC3"/>
    <w:rsid w:val="002F6C2C"/>
    <w:rsid w:val="002F6DFC"/>
    <w:rsid w:val="002F6E5C"/>
    <w:rsid w:val="002F6F28"/>
    <w:rsid w:val="002F6F6B"/>
    <w:rsid w:val="002F715E"/>
    <w:rsid w:val="002F7166"/>
    <w:rsid w:val="002F7458"/>
    <w:rsid w:val="002F7535"/>
    <w:rsid w:val="002F7581"/>
    <w:rsid w:val="002F761F"/>
    <w:rsid w:val="002F778D"/>
    <w:rsid w:val="002F7792"/>
    <w:rsid w:val="002F7883"/>
    <w:rsid w:val="002F78B6"/>
    <w:rsid w:val="002F7969"/>
    <w:rsid w:val="002F796B"/>
    <w:rsid w:val="002F7984"/>
    <w:rsid w:val="002F7AA8"/>
    <w:rsid w:val="002F7BAC"/>
    <w:rsid w:val="002F7CB4"/>
    <w:rsid w:val="002F7F0C"/>
    <w:rsid w:val="00300127"/>
    <w:rsid w:val="00300133"/>
    <w:rsid w:val="00300354"/>
    <w:rsid w:val="00300366"/>
    <w:rsid w:val="0030088B"/>
    <w:rsid w:val="0030094D"/>
    <w:rsid w:val="00300A19"/>
    <w:rsid w:val="00300A42"/>
    <w:rsid w:val="00300A81"/>
    <w:rsid w:val="00300C1A"/>
    <w:rsid w:val="00300C82"/>
    <w:rsid w:val="00300C8B"/>
    <w:rsid w:val="00300CA8"/>
    <w:rsid w:val="00300E10"/>
    <w:rsid w:val="00300FE1"/>
    <w:rsid w:val="00301071"/>
    <w:rsid w:val="003010AF"/>
    <w:rsid w:val="0030131A"/>
    <w:rsid w:val="0030140A"/>
    <w:rsid w:val="0030151C"/>
    <w:rsid w:val="003015E7"/>
    <w:rsid w:val="003015FC"/>
    <w:rsid w:val="00301687"/>
    <w:rsid w:val="003016DD"/>
    <w:rsid w:val="00301863"/>
    <w:rsid w:val="003019C6"/>
    <w:rsid w:val="00301AA6"/>
    <w:rsid w:val="00301B2C"/>
    <w:rsid w:val="00301CC8"/>
    <w:rsid w:val="003020C8"/>
    <w:rsid w:val="003020E3"/>
    <w:rsid w:val="00302132"/>
    <w:rsid w:val="00302335"/>
    <w:rsid w:val="00302349"/>
    <w:rsid w:val="00302374"/>
    <w:rsid w:val="00302482"/>
    <w:rsid w:val="003024B1"/>
    <w:rsid w:val="00302547"/>
    <w:rsid w:val="003026A0"/>
    <w:rsid w:val="003026B1"/>
    <w:rsid w:val="0030280D"/>
    <w:rsid w:val="00302850"/>
    <w:rsid w:val="00302A76"/>
    <w:rsid w:val="00302B43"/>
    <w:rsid w:val="00302B88"/>
    <w:rsid w:val="00302BFD"/>
    <w:rsid w:val="00302D9E"/>
    <w:rsid w:val="00302DC0"/>
    <w:rsid w:val="00302E01"/>
    <w:rsid w:val="00302E69"/>
    <w:rsid w:val="00302E7A"/>
    <w:rsid w:val="00302F20"/>
    <w:rsid w:val="00302F31"/>
    <w:rsid w:val="00302FB5"/>
    <w:rsid w:val="00302FBC"/>
    <w:rsid w:val="003031D3"/>
    <w:rsid w:val="003033BE"/>
    <w:rsid w:val="0030372C"/>
    <w:rsid w:val="003037E2"/>
    <w:rsid w:val="003037EF"/>
    <w:rsid w:val="003038D5"/>
    <w:rsid w:val="00303924"/>
    <w:rsid w:val="00303AAF"/>
    <w:rsid w:val="00303ADB"/>
    <w:rsid w:val="00303C0D"/>
    <w:rsid w:val="00303C78"/>
    <w:rsid w:val="0030401B"/>
    <w:rsid w:val="00304037"/>
    <w:rsid w:val="0030408A"/>
    <w:rsid w:val="003040BC"/>
    <w:rsid w:val="0030469F"/>
    <w:rsid w:val="003046B4"/>
    <w:rsid w:val="003046E7"/>
    <w:rsid w:val="0030483A"/>
    <w:rsid w:val="0030485E"/>
    <w:rsid w:val="00304871"/>
    <w:rsid w:val="003049EE"/>
    <w:rsid w:val="003049F6"/>
    <w:rsid w:val="00304D34"/>
    <w:rsid w:val="00304D49"/>
    <w:rsid w:val="003050C8"/>
    <w:rsid w:val="0030535D"/>
    <w:rsid w:val="00305376"/>
    <w:rsid w:val="0030554A"/>
    <w:rsid w:val="0030571A"/>
    <w:rsid w:val="003059F8"/>
    <w:rsid w:val="00305AAB"/>
    <w:rsid w:val="00305BE5"/>
    <w:rsid w:val="00305E25"/>
    <w:rsid w:val="0030607C"/>
    <w:rsid w:val="003060A3"/>
    <w:rsid w:val="003062D6"/>
    <w:rsid w:val="003062E8"/>
    <w:rsid w:val="0030631D"/>
    <w:rsid w:val="0030645B"/>
    <w:rsid w:val="003067D3"/>
    <w:rsid w:val="00306815"/>
    <w:rsid w:val="00306B07"/>
    <w:rsid w:val="00306B86"/>
    <w:rsid w:val="00306BB1"/>
    <w:rsid w:val="00306E30"/>
    <w:rsid w:val="00306F90"/>
    <w:rsid w:val="00306FF0"/>
    <w:rsid w:val="003070EB"/>
    <w:rsid w:val="003070F3"/>
    <w:rsid w:val="003071D0"/>
    <w:rsid w:val="0030735F"/>
    <w:rsid w:val="003074FD"/>
    <w:rsid w:val="00307554"/>
    <w:rsid w:val="0030755B"/>
    <w:rsid w:val="003076E5"/>
    <w:rsid w:val="00307964"/>
    <w:rsid w:val="00307B9D"/>
    <w:rsid w:val="00307DDC"/>
    <w:rsid w:val="00307E6B"/>
    <w:rsid w:val="00310087"/>
    <w:rsid w:val="00310174"/>
    <w:rsid w:val="0031021F"/>
    <w:rsid w:val="00310336"/>
    <w:rsid w:val="0031060D"/>
    <w:rsid w:val="0031061F"/>
    <w:rsid w:val="0031064F"/>
    <w:rsid w:val="0031067C"/>
    <w:rsid w:val="00310C32"/>
    <w:rsid w:val="00310CEF"/>
    <w:rsid w:val="00310DB2"/>
    <w:rsid w:val="0031107B"/>
    <w:rsid w:val="0031114C"/>
    <w:rsid w:val="00311255"/>
    <w:rsid w:val="003112CF"/>
    <w:rsid w:val="003112F4"/>
    <w:rsid w:val="00311324"/>
    <w:rsid w:val="00311374"/>
    <w:rsid w:val="003113A7"/>
    <w:rsid w:val="00311619"/>
    <w:rsid w:val="003116F2"/>
    <w:rsid w:val="003117B9"/>
    <w:rsid w:val="0031197B"/>
    <w:rsid w:val="00311A95"/>
    <w:rsid w:val="00311C49"/>
    <w:rsid w:val="00311CA2"/>
    <w:rsid w:val="00311CBD"/>
    <w:rsid w:val="00311D10"/>
    <w:rsid w:val="00311FD8"/>
    <w:rsid w:val="0031210E"/>
    <w:rsid w:val="00312207"/>
    <w:rsid w:val="0031231B"/>
    <w:rsid w:val="0031246B"/>
    <w:rsid w:val="003124A7"/>
    <w:rsid w:val="0031289E"/>
    <w:rsid w:val="003129E8"/>
    <w:rsid w:val="00312B2A"/>
    <w:rsid w:val="00312C22"/>
    <w:rsid w:val="00312D94"/>
    <w:rsid w:val="00312E78"/>
    <w:rsid w:val="003131BD"/>
    <w:rsid w:val="003132CB"/>
    <w:rsid w:val="0031330A"/>
    <w:rsid w:val="00313311"/>
    <w:rsid w:val="0031348E"/>
    <w:rsid w:val="0031366F"/>
    <w:rsid w:val="00313839"/>
    <w:rsid w:val="00313943"/>
    <w:rsid w:val="00313BAC"/>
    <w:rsid w:val="00313BD2"/>
    <w:rsid w:val="00313BD6"/>
    <w:rsid w:val="00313DE0"/>
    <w:rsid w:val="00313E26"/>
    <w:rsid w:val="00313ED4"/>
    <w:rsid w:val="00313F7A"/>
    <w:rsid w:val="00313FF7"/>
    <w:rsid w:val="00314059"/>
    <w:rsid w:val="00314113"/>
    <w:rsid w:val="0031425E"/>
    <w:rsid w:val="003145A3"/>
    <w:rsid w:val="003148E2"/>
    <w:rsid w:val="00314CBD"/>
    <w:rsid w:val="00314D5B"/>
    <w:rsid w:val="00314E14"/>
    <w:rsid w:val="00314F5B"/>
    <w:rsid w:val="00315057"/>
    <w:rsid w:val="0031505C"/>
    <w:rsid w:val="00315090"/>
    <w:rsid w:val="0031509C"/>
    <w:rsid w:val="003150D8"/>
    <w:rsid w:val="0031510C"/>
    <w:rsid w:val="003152A8"/>
    <w:rsid w:val="003153AA"/>
    <w:rsid w:val="003154B9"/>
    <w:rsid w:val="003154E2"/>
    <w:rsid w:val="00315527"/>
    <w:rsid w:val="0031573D"/>
    <w:rsid w:val="00315822"/>
    <w:rsid w:val="00315988"/>
    <w:rsid w:val="00315BAB"/>
    <w:rsid w:val="00315CA8"/>
    <w:rsid w:val="00315D10"/>
    <w:rsid w:val="00315E52"/>
    <w:rsid w:val="00315EC9"/>
    <w:rsid w:val="00315F96"/>
    <w:rsid w:val="00315FDA"/>
    <w:rsid w:val="003160A9"/>
    <w:rsid w:val="003162E1"/>
    <w:rsid w:val="003163A0"/>
    <w:rsid w:val="003163EF"/>
    <w:rsid w:val="00316486"/>
    <w:rsid w:val="003165BB"/>
    <w:rsid w:val="00316757"/>
    <w:rsid w:val="003167A6"/>
    <w:rsid w:val="003169A3"/>
    <w:rsid w:val="00316A60"/>
    <w:rsid w:val="00316C25"/>
    <w:rsid w:val="00316DB2"/>
    <w:rsid w:val="00317027"/>
    <w:rsid w:val="0031744A"/>
    <w:rsid w:val="00317481"/>
    <w:rsid w:val="00317541"/>
    <w:rsid w:val="00317608"/>
    <w:rsid w:val="0031763E"/>
    <w:rsid w:val="003178B6"/>
    <w:rsid w:val="0031791D"/>
    <w:rsid w:val="00317927"/>
    <w:rsid w:val="00317A1C"/>
    <w:rsid w:val="00317A53"/>
    <w:rsid w:val="00317BE9"/>
    <w:rsid w:val="00317E97"/>
    <w:rsid w:val="00317EB4"/>
    <w:rsid w:val="00317FAF"/>
    <w:rsid w:val="00317FD6"/>
    <w:rsid w:val="00320017"/>
    <w:rsid w:val="003200F5"/>
    <w:rsid w:val="00320142"/>
    <w:rsid w:val="0032015E"/>
    <w:rsid w:val="003201E2"/>
    <w:rsid w:val="003204F0"/>
    <w:rsid w:val="00320572"/>
    <w:rsid w:val="00320601"/>
    <w:rsid w:val="003207C1"/>
    <w:rsid w:val="003207FD"/>
    <w:rsid w:val="00320855"/>
    <w:rsid w:val="0032097E"/>
    <w:rsid w:val="003209C0"/>
    <w:rsid w:val="00320A17"/>
    <w:rsid w:val="00320A99"/>
    <w:rsid w:val="00320AB9"/>
    <w:rsid w:val="00320C01"/>
    <w:rsid w:val="00320C45"/>
    <w:rsid w:val="00320C53"/>
    <w:rsid w:val="00320D40"/>
    <w:rsid w:val="00320D9F"/>
    <w:rsid w:val="00321108"/>
    <w:rsid w:val="0032114F"/>
    <w:rsid w:val="0032118D"/>
    <w:rsid w:val="00321234"/>
    <w:rsid w:val="00321255"/>
    <w:rsid w:val="0032129E"/>
    <w:rsid w:val="00321444"/>
    <w:rsid w:val="003214FC"/>
    <w:rsid w:val="00321742"/>
    <w:rsid w:val="00321ABC"/>
    <w:rsid w:val="00321C5A"/>
    <w:rsid w:val="00321C62"/>
    <w:rsid w:val="00321CD9"/>
    <w:rsid w:val="00321E23"/>
    <w:rsid w:val="00321EBA"/>
    <w:rsid w:val="00321FA9"/>
    <w:rsid w:val="00322053"/>
    <w:rsid w:val="0032216D"/>
    <w:rsid w:val="003221B9"/>
    <w:rsid w:val="003221F8"/>
    <w:rsid w:val="003222ED"/>
    <w:rsid w:val="00322366"/>
    <w:rsid w:val="00322375"/>
    <w:rsid w:val="003223E6"/>
    <w:rsid w:val="00322413"/>
    <w:rsid w:val="00322516"/>
    <w:rsid w:val="00322528"/>
    <w:rsid w:val="0032268B"/>
    <w:rsid w:val="00322876"/>
    <w:rsid w:val="003228FD"/>
    <w:rsid w:val="00322A29"/>
    <w:rsid w:val="00322AAC"/>
    <w:rsid w:val="00322B58"/>
    <w:rsid w:val="00322BD8"/>
    <w:rsid w:val="00322C12"/>
    <w:rsid w:val="00322CC2"/>
    <w:rsid w:val="00322D94"/>
    <w:rsid w:val="00322DE7"/>
    <w:rsid w:val="00322EB3"/>
    <w:rsid w:val="00322F6D"/>
    <w:rsid w:val="00323087"/>
    <w:rsid w:val="0032313A"/>
    <w:rsid w:val="00323200"/>
    <w:rsid w:val="00323203"/>
    <w:rsid w:val="003232C1"/>
    <w:rsid w:val="0032340C"/>
    <w:rsid w:val="0032345B"/>
    <w:rsid w:val="003234FE"/>
    <w:rsid w:val="00323744"/>
    <w:rsid w:val="003238F2"/>
    <w:rsid w:val="00323BC7"/>
    <w:rsid w:val="00323C30"/>
    <w:rsid w:val="00323DA2"/>
    <w:rsid w:val="00323FC3"/>
    <w:rsid w:val="00324180"/>
    <w:rsid w:val="00324250"/>
    <w:rsid w:val="00324466"/>
    <w:rsid w:val="00324494"/>
    <w:rsid w:val="0032458C"/>
    <w:rsid w:val="003245D0"/>
    <w:rsid w:val="00324652"/>
    <w:rsid w:val="003246BD"/>
    <w:rsid w:val="003246F8"/>
    <w:rsid w:val="003247D5"/>
    <w:rsid w:val="00324831"/>
    <w:rsid w:val="00324929"/>
    <w:rsid w:val="00324AB3"/>
    <w:rsid w:val="00324B74"/>
    <w:rsid w:val="00324BA0"/>
    <w:rsid w:val="00324C49"/>
    <w:rsid w:val="00324D72"/>
    <w:rsid w:val="00324EA3"/>
    <w:rsid w:val="00324F25"/>
    <w:rsid w:val="00325120"/>
    <w:rsid w:val="00325127"/>
    <w:rsid w:val="00325153"/>
    <w:rsid w:val="0032541C"/>
    <w:rsid w:val="003254AA"/>
    <w:rsid w:val="00325639"/>
    <w:rsid w:val="0032572E"/>
    <w:rsid w:val="0032578E"/>
    <w:rsid w:val="003257EE"/>
    <w:rsid w:val="003257F9"/>
    <w:rsid w:val="00325946"/>
    <w:rsid w:val="00325A44"/>
    <w:rsid w:val="00325A52"/>
    <w:rsid w:val="00325CF8"/>
    <w:rsid w:val="00325D88"/>
    <w:rsid w:val="00325D89"/>
    <w:rsid w:val="00325EE1"/>
    <w:rsid w:val="00325F13"/>
    <w:rsid w:val="0032610D"/>
    <w:rsid w:val="003261D7"/>
    <w:rsid w:val="003262D0"/>
    <w:rsid w:val="00326336"/>
    <w:rsid w:val="003266C5"/>
    <w:rsid w:val="00326956"/>
    <w:rsid w:val="00326A8C"/>
    <w:rsid w:val="00326AD3"/>
    <w:rsid w:val="00326B44"/>
    <w:rsid w:val="00326D4B"/>
    <w:rsid w:val="00326DF8"/>
    <w:rsid w:val="00326E7F"/>
    <w:rsid w:val="00326F94"/>
    <w:rsid w:val="0032704C"/>
    <w:rsid w:val="003270E4"/>
    <w:rsid w:val="0032717E"/>
    <w:rsid w:val="00327385"/>
    <w:rsid w:val="003274B2"/>
    <w:rsid w:val="003274CA"/>
    <w:rsid w:val="003274DC"/>
    <w:rsid w:val="00327531"/>
    <w:rsid w:val="00327730"/>
    <w:rsid w:val="00327866"/>
    <w:rsid w:val="00327869"/>
    <w:rsid w:val="0032799D"/>
    <w:rsid w:val="00327B31"/>
    <w:rsid w:val="00327B7D"/>
    <w:rsid w:val="00327BEA"/>
    <w:rsid w:val="003300B6"/>
    <w:rsid w:val="003303D6"/>
    <w:rsid w:val="00330479"/>
    <w:rsid w:val="003304C8"/>
    <w:rsid w:val="00330511"/>
    <w:rsid w:val="00330567"/>
    <w:rsid w:val="0033058E"/>
    <w:rsid w:val="0033062A"/>
    <w:rsid w:val="0033062B"/>
    <w:rsid w:val="0033074D"/>
    <w:rsid w:val="00330755"/>
    <w:rsid w:val="00330BB4"/>
    <w:rsid w:val="00330BC6"/>
    <w:rsid w:val="00330DFE"/>
    <w:rsid w:val="00330F05"/>
    <w:rsid w:val="00330F0D"/>
    <w:rsid w:val="003310FE"/>
    <w:rsid w:val="003312F0"/>
    <w:rsid w:val="00331399"/>
    <w:rsid w:val="003313A0"/>
    <w:rsid w:val="0033143E"/>
    <w:rsid w:val="003314E8"/>
    <w:rsid w:val="003315F7"/>
    <w:rsid w:val="003316D0"/>
    <w:rsid w:val="003317CD"/>
    <w:rsid w:val="003317EE"/>
    <w:rsid w:val="0033192F"/>
    <w:rsid w:val="00331C10"/>
    <w:rsid w:val="00331D37"/>
    <w:rsid w:val="00331D7B"/>
    <w:rsid w:val="00331EF9"/>
    <w:rsid w:val="00331F57"/>
    <w:rsid w:val="00331F74"/>
    <w:rsid w:val="0033209F"/>
    <w:rsid w:val="00332283"/>
    <w:rsid w:val="003324C9"/>
    <w:rsid w:val="00332800"/>
    <w:rsid w:val="003329FB"/>
    <w:rsid w:val="00332A1C"/>
    <w:rsid w:val="00332A1E"/>
    <w:rsid w:val="00332A84"/>
    <w:rsid w:val="00332AC1"/>
    <w:rsid w:val="00332B0F"/>
    <w:rsid w:val="00332B5A"/>
    <w:rsid w:val="00332BB0"/>
    <w:rsid w:val="00332C22"/>
    <w:rsid w:val="00332DDA"/>
    <w:rsid w:val="00332DE7"/>
    <w:rsid w:val="00332F4E"/>
    <w:rsid w:val="00332FA3"/>
    <w:rsid w:val="00332FF3"/>
    <w:rsid w:val="00333116"/>
    <w:rsid w:val="00333120"/>
    <w:rsid w:val="00333329"/>
    <w:rsid w:val="00333485"/>
    <w:rsid w:val="0033361A"/>
    <w:rsid w:val="003336BF"/>
    <w:rsid w:val="0033379C"/>
    <w:rsid w:val="003338FB"/>
    <w:rsid w:val="00333A7E"/>
    <w:rsid w:val="00333AA8"/>
    <w:rsid w:val="00333AEB"/>
    <w:rsid w:val="00333BEA"/>
    <w:rsid w:val="00333E82"/>
    <w:rsid w:val="00334088"/>
    <w:rsid w:val="0033416E"/>
    <w:rsid w:val="00334180"/>
    <w:rsid w:val="00334220"/>
    <w:rsid w:val="003342C0"/>
    <w:rsid w:val="00334312"/>
    <w:rsid w:val="00334351"/>
    <w:rsid w:val="003346CD"/>
    <w:rsid w:val="003346CF"/>
    <w:rsid w:val="00334803"/>
    <w:rsid w:val="003348DF"/>
    <w:rsid w:val="00334944"/>
    <w:rsid w:val="00334993"/>
    <w:rsid w:val="003349F8"/>
    <w:rsid w:val="00334A48"/>
    <w:rsid w:val="00334AB8"/>
    <w:rsid w:val="00334E40"/>
    <w:rsid w:val="00334F0A"/>
    <w:rsid w:val="00334F34"/>
    <w:rsid w:val="00334FDF"/>
    <w:rsid w:val="00335040"/>
    <w:rsid w:val="00335181"/>
    <w:rsid w:val="003352FA"/>
    <w:rsid w:val="00335354"/>
    <w:rsid w:val="0033538E"/>
    <w:rsid w:val="00335393"/>
    <w:rsid w:val="003356DB"/>
    <w:rsid w:val="0033581E"/>
    <w:rsid w:val="003358AD"/>
    <w:rsid w:val="003358E4"/>
    <w:rsid w:val="00335A0B"/>
    <w:rsid w:val="00335A8F"/>
    <w:rsid w:val="00335CD5"/>
    <w:rsid w:val="00335E74"/>
    <w:rsid w:val="00335F7B"/>
    <w:rsid w:val="00335F98"/>
    <w:rsid w:val="003361BF"/>
    <w:rsid w:val="00336207"/>
    <w:rsid w:val="00336333"/>
    <w:rsid w:val="003365E7"/>
    <w:rsid w:val="003366F9"/>
    <w:rsid w:val="00336779"/>
    <w:rsid w:val="003368B6"/>
    <w:rsid w:val="00336A83"/>
    <w:rsid w:val="00336B27"/>
    <w:rsid w:val="00336BAE"/>
    <w:rsid w:val="00336D3A"/>
    <w:rsid w:val="00336D77"/>
    <w:rsid w:val="00337006"/>
    <w:rsid w:val="0033706F"/>
    <w:rsid w:val="00337123"/>
    <w:rsid w:val="00337126"/>
    <w:rsid w:val="00337161"/>
    <w:rsid w:val="0033739B"/>
    <w:rsid w:val="0033751A"/>
    <w:rsid w:val="00337782"/>
    <w:rsid w:val="003378BC"/>
    <w:rsid w:val="0033794A"/>
    <w:rsid w:val="003379FC"/>
    <w:rsid w:val="00337A94"/>
    <w:rsid w:val="00337AC7"/>
    <w:rsid w:val="00337D23"/>
    <w:rsid w:val="00337E7D"/>
    <w:rsid w:val="00337EF5"/>
    <w:rsid w:val="00337FCE"/>
    <w:rsid w:val="003400D6"/>
    <w:rsid w:val="00340234"/>
    <w:rsid w:val="0034038A"/>
    <w:rsid w:val="00340496"/>
    <w:rsid w:val="00340707"/>
    <w:rsid w:val="00340717"/>
    <w:rsid w:val="00340968"/>
    <w:rsid w:val="00340A98"/>
    <w:rsid w:val="00340AAF"/>
    <w:rsid w:val="00340D02"/>
    <w:rsid w:val="00340D50"/>
    <w:rsid w:val="00340DB5"/>
    <w:rsid w:val="00340F35"/>
    <w:rsid w:val="00340F94"/>
    <w:rsid w:val="00341086"/>
    <w:rsid w:val="003410FF"/>
    <w:rsid w:val="003411D6"/>
    <w:rsid w:val="003412D2"/>
    <w:rsid w:val="003414D3"/>
    <w:rsid w:val="003415A6"/>
    <w:rsid w:val="003416E0"/>
    <w:rsid w:val="003418B5"/>
    <w:rsid w:val="00341B6A"/>
    <w:rsid w:val="00341BD0"/>
    <w:rsid w:val="00341D51"/>
    <w:rsid w:val="00341E0F"/>
    <w:rsid w:val="003420C3"/>
    <w:rsid w:val="003420EE"/>
    <w:rsid w:val="003425BC"/>
    <w:rsid w:val="003425C8"/>
    <w:rsid w:val="00342653"/>
    <w:rsid w:val="00342685"/>
    <w:rsid w:val="00342B74"/>
    <w:rsid w:val="00342C1B"/>
    <w:rsid w:val="00342C48"/>
    <w:rsid w:val="00342FD7"/>
    <w:rsid w:val="0034309D"/>
    <w:rsid w:val="003432E8"/>
    <w:rsid w:val="0034336C"/>
    <w:rsid w:val="00343469"/>
    <w:rsid w:val="003436F4"/>
    <w:rsid w:val="0034373B"/>
    <w:rsid w:val="0034374E"/>
    <w:rsid w:val="00343794"/>
    <w:rsid w:val="003438CE"/>
    <w:rsid w:val="00343B02"/>
    <w:rsid w:val="00343B7B"/>
    <w:rsid w:val="00343C78"/>
    <w:rsid w:val="00343CE7"/>
    <w:rsid w:val="00343CF8"/>
    <w:rsid w:val="00343D94"/>
    <w:rsid w:val="00343FF7"/>
    <w:rsid w:val="00344020"/>
    <w:rsid w:val="00344311"/>
    <w:rsid w:val="0034434B"/>
    <w:rsid w:val="003443F8"/>
    <w:rsid w:val="00344447"/>
    <w:rsid w:val="0034458F"/>
    <w:rsid w:val="0034460E"/>
    <w:rsid w:val="00344781"/>
    <w:rsid w:val="00344798"/>
    <w:rsid w:val="0034484D"/>
    <w:rsid w:val="00344A4E"/>
    <w:rsid w:val="00344A5C"/>
    <w:rsid w:val="00344B4A"/>
    <w:rsid w:val="00344D5E"/>
    <w:rsid w:val="00344DB7"/>
    <w:rsid w:val="00344DF8"/>
    <w:rsid w:val="00344E5B"/>
    <w:rsid w:val="00344FB5"/>
    <w:rsid w:val="00345062"/>
    <w:rsid w:val="003451E5"/>
    <w:rsid w:val="00345265"/>
    <w:rsid w:val="003453C5"/>
    <w:rsid w:val="00345576"/>
    <w:rsid w:val="0034557A"/>
    <w:rsid w:val="00345585"/>
    <w:rsid w:val="003455D9"/>
    <w:rsid w:val="00345688"/>
    <w:rsid w:val="00345700"/>
    <w:rsid w:val="0034573F"/>
    <w:rsid w:val="0034581A"/>
    <w:rsid w:val="003458D9"/>
    <w:rsid w:val="00345A57"/>
    <w:rsid w:val="00345F68"/>
    <w:rsid w:val="0034604D"/>
    <w:rsid w:val="003461E6"/>
    <w:rsid w:val="0034621A"/>
    <w:rsid w:val="0034628E"/>
    <w:rsid w:val="00346334"/>
    <w:rsid w:val="003463BE"/>
    <w:rsid w:val="00346459"/>
    <w:rsid w:val="0034654A"/>
    <w:rsid w:val="00346829"/>
    <w:rsid w:val="003468BD"/>
    <w:rsid w:val="0034693F"/>
    <w:rsid w:val="00346974"/>
    <w:rsid w:val="00346B9D"/>
    <w:rsid w:val="00346E76"/>
    <w:rsid w:val="00346EC5"/>
    <w:rsid w:val="0034727A"/>
    <w:rsid w:val="00347305"/>
    <w:rsid w:val="003475DA"/>
    <w:rsid w:val="0034762F"/>
    <w:rsid w:val="00347674"/>
    <w:rsid w:val="00347795"/>
    <w:rsid w:val="00347865"/>
    <w:rsid w:val="00347A0B"/>
    <w:rsid w:val="00347A41"/>
    <w:rsid w:val="00347A64"/>
    <w:rsid w:val="00347A6C"/>
    <w:rsid w:val="00347AE3"/>
    <w:rsid w:val="00347CD6"/>
    <w:rsid w:val="00347E2F"/>
    <w:rsid w:val="00347E88"/>
    <w:rsid w:val="00347E96"/>
    <w:rsid w:val="00347F20"/>
    <w:rsid w:val="00347F92"/>
    <w:rsid w:val="00347FBF"/>
    <w:rsid w:val="00350150"/>
    <w:rsid w:val="0035032A"/>
    <w:rsid w:val="00350334"/>
    <w:rsid w:val="003505E9"/>
    <w:rsid w:val="00350913"/>
    <w:rsid w:val="00350CC7"/>
    <w:rsid w:val="00350DA2"/>
    <w:rsid w:val="003510B2"/>
    <w:rsid w:val="00351180"/>
    <w:rsid w:val="00351357"/>
    <w:rsid w:val="003513EB"/>
    <w:rsid w:val="003513EC"/>
    <w:rsid w:val="0035160B"/>
    <w:rsid w:val="003516B1"/>
    <w:rsid w:val="003516E3"/>
    <w:rsid w:val="00351802"/>
    <w:rsid w:val="0035183E"/>
    <w:rsid w:val="003518AD"/>
    <w:rsid w:val="00351916"/>
    <w:rsid w:val="00351C55"/>
    <w:rsid w:val="00351DEF"/>
    <w:rsid w:val="00351EEF"/>
    <w:rsid w:val="003520C6"/>
    <w:rsid w:val="00352453"/>
    <w:rsid w:val="0035247C"/>
    <w:rsid w:val="0035247D"/>
    <w:rsid w:val="0035262A"/>
    <w:rsid w:val="003526AF"/>
    <w:rsid w:val="0035276D"/>
    <w:rsid w:val="003527AE"/>
    <w:rsid w:val="003527E9"/>
    <w:rsid w:val="0035284D"/>
    <w:rsid w:val="003528B1"/>
    <w:rsid w:val="0035291B"/>
    <w:rsid w:val="00352A39"/>
    <w:rsid w:val="00352A9F"/>
    <w:rsid w:val="00352BA5"/>
    <w:rsid w:val="00352CAE"/>
    <w:rsid w:val="00352DDC"/>
    <w:rsid w:val="00352EE3"/>
    <w:rsid w:val="00353003"/>
    <w:rsid w:val="003530E4"/>
    <w:rsid w:val="00353432"/>
    <w:rsid w:val="00353579"/>
    <w:rsid w:val="0035358A"/>
    <w:rsid w:val="00353711"/>
    <w:rsid w:val="00353B69"/>
    <w:rsid w:val="00353E9D"/>
    <w:rsid w:val="00354156"/>
    <w:rsid w:val="0035417D"/>
    <w:rsid w:val="00354553"/>
    <w:rsid w:val="00354690"/>
    <w:rsid w:val="00354760"/>
    <w:rsid w:val="00354902"/>
    <w:rsid w:val="00354AA9"/>
    <w:rsid w:val="00354BEC"/>
    <w:rsid w:val="00354CBC"/>
    <w:rsid w:val="00354CC8"/>
    <w:rsid w:val="00354F77"/>
    <w:rsid w:val="00354F8C"/>
    <w:rsid w:val="00354FCC"/>
    <w:rsid w:val="00355383"/>
    <w:rsid w:val="003556EA"/>
    <w:rsid w:val="00355909"/>
    <w:rsid w:val="00355A1D"/>
    <w:rsid w:val="00355AB8"/>
    <w:rsid w:val="00355B81"/>
    <w:rsid w:val="00355BF4"/>
    <w:rsid w:val="00355D19"/>
    <w:rsid w:val="00355F4F"/>
    <w:rsid w:val="00355F75"/>
    <w:rsid w:val="00356430"/>
    <w:rsid w:val="003564D5"/>
    <w:rsid w:val="0035662B"/>
    <w:rsid w:val="003566BF"/>
    <w:rsid w:val="003568DB"/>
    <w:rsid w:val="0035692B"/>
    <w:rsid w:val="003569C4"/>
    <w:rsid w:val="00356A18"/>
    <w:rsid w:val="00356C41"/>
    <w:rsid w:val="00356D40"/>
    <w:rsid w:val="00356DCD"/>
    <w:rsid w:val="00356DCF"/>
    <w:rsid w:val="00356F20"/>
    <w:rsid w:val="00356F65"/>
    <w:rsid w:val="00357032"/>
    <w:rsid w:val="003570A6"/>
    <w:rsid w:val="003571E4"/>
    <w:rsid w:val="003572A6"/>
    <w:rsid w:val="003572F0"/>
    <w:rsid w:val="003575B7"/>
    <w:rsid w:val="003575CB"/>
    <w:rsid w:val="00357623"/>
    <w:rsid w:val="00357710"/>
    <w:rsid w:val="00357714"/>
    <w:rsid w:val="00357745"/>
    <w:rsid w:val="003578A6"/>
    <w:rsid w:val="00357902"/>
    <w:rsid w:val="00357953"/>
    <w:rsid w:val="00357BDC"/>
    <w:rsid w:val="00357C0E"/>
    <w:rsid w:val="00357E3C"/>
    <w:rsid w:val="00357ECB"/>
    <w:rsid w:val="003600C2"/>
    <w:rsid w:val="003601BF"/>
    <w:rsid w:val="00360203"/>
    <w:rsid w:val="0036025A"/>
    <w:rsid w:val="0036035B"/>
    <w:rsid w:val="00360648"/>
    <w:rsid w:val="0036088E"/>
    <w:rsid w:val="0036091D"/>
    <w:rsid w:val="00360A12"/>
    <w:rsid w:val="00360A2B"/>
    <w:rsid w:val="00360AA3"/>
    <w:rsid w:val="00360B42"/>
    <w:rsid w:val="00360B50"/>
    <w:rsid w:val="00360C24"/>
    <w:rsid w:val="00360D26"/>
    <w:rsid w:val="00360D6A"/>
    <w:rsid w:val="00360D79"/>
    <w:rsid w:val="00360D7D"/>
    <w:rsid w:val="00360DF9"/>
    <w:rsid w:val="003610E2"/>
    <w:rsid w:val="0036155F"/>
    <w:rsid w:val="003617C5"/>
    <w:rsid w:val="003619E7"/>
    <w:rsid w:val="00361B14"/>
    <w:rsid w:val="00361B49"/>
    <w:rsid w:val="00361C96"/>
    <w:rsid w:val="00361D7E"/>
    <w:rsid w:val="00361EA8"/>
    <w:rsid w:val="00361F13"/>
    <w:rsid w:val="0036230D"/>
    <w:rsid w:val="00362408"/>
    <w:rsid w:val="003626B8"/>
    <w:rsid w:val="00362873"/>
    <w:rsid w:val="003629C3"/>
    <w:rsid w:val="003629E4"/>
    <w:rsid w:val="003629F6"/>
    <w:rsid w:val="00362AB8"/>
    <w:rsid w:val="00362CE8"/>
    <w:rsid w:val="00362D74"/>
    <w:rsid w:val="00362E31"/>
    <w:rsid w:val="00362E80"/>
    <w:rsid w:val="00362F16"/>
    <w:rsid w:val="00363040"/>
    <w:rsid w:val="003630B2"/>
    <w:rsid w:val="00363179"/>
    <w:rsid w:val="003632DC"/>
    <w:rsid w:val="00363390"/>
    <w:rsid w:val="00363535"/>
    <w:rsid w:val="00363623"/>
    <w:rsid w:val="0036362E"/>
    <w:rsid w:val="00363676"/>
    <w:rsid w:val="003637A8"/>
    <w:rsid w:val="00363998"/>
    <w:rsid w:val="003639CD"/>
    <w:rsid w:val="00363B9B"/>
    <w:rsid w:val="00363BC5"/>
    <w:rsid w:val="00363BF8"/>
    <w:rsid w:val="00363CAC"/>
    <w:rsid w:val="00363DCE"/>
    <w:rsid w:val="00363FC4"/>
    <w:rsid w:val="00363FD4"/>
    <w:rsid w:val="0036401C"/>
    <w:rsid w:val="0036427F"/>
    <w:rsid w:val="00364375"/>
    <w:rsid w:val="00364698"/>
    <w:rsid w:val="003646B1"/>
    <w:rsid w:val="00364857"/>
    <w:rsid w:val="00364A97"/>
    <w:rsid w:val="00364ABD"/>
    <w:rsid w:val="00364B14"/>
    <w:rsid w:val="00364C13"/>
    <w:rsid w:val="00364CE5"/>
    <w:rsid w:val="00364CE7"/>
    <w:rsid w:val="00364DC8"/>
    <w:rsid w:val="00364FC3"/>
    <w:rsid w:val="0036501A"/>
    <w:rsid w:val="0036527F"/>
    <w:rsid w:val="00365294"/>
    <w:rsid w:val="003653B3"/>
    <w:rsid w:val="00365596"/>
    <w:rsid w:val="00365767"/>
    <w:rsid w:val="00365A4D"/>
    <w:rsid w:val="00365B5E"/>
    <w:rsid w:val="00365F0A"/>
    <w:rsid w:val="00366013"/>
    <w:rsid w:val="0036656B"/>
    <w:rsid w:val="0036664D"/>
    <w:rsid w:val="003667A5"/>
    <w:rsid w:val="00366AF5"/>
    <w:rsid w:val="00366CA3"/>
    <w:rsid w:val="00366DCB"/>
    <w:rsid w:val="00366F23"/>
    <w:rsid w:val="00366F7E"/>
    <w:rsid w:val="003670B6"/>
    <w:rsid w:val="003671AD"/>
    <w:rsid w:val="00367318"/>
    <w:rsid w:val="003674CB"/>
    <w:rsid w:val="00367504"/>
    <w:rsid w:val="003675EC"/>
    <w:rsid w:val="00367853"/>
    <w:rsid w:val="00367883"/>
    <w:rsid w:val="00367977"/>
    <w:rsid w:val="003679F4"/>
    <w:rsid w:val="00367BC0"/>
    <w:rsid w:val="00370037"/>
    <w:rsid w:val="003700B9"/>
    <w:rsid w:val="003700E1"/>
    <w:rsid w:val="00370413"/>
    <w:rsid w:val="0037046B"/>
    <w:rsid w:val="003704BB"/>
    <w:rsid w:val="00370608"/>
    <w:rsid w:val="0037063A"/>
    <w:rsid w:val="00370668"/>
    <w:rsid w:val="0037076A"/>
    <w:rsid w:val="00370836"/>
    <w:rsid w:val="0037085A"/>
    <w:rsid w:val="003708F4"/>
    <w:rsid w:val="0037097F"/>
    <w:rsid w:val="00370984"/>
    <w:rsid w:val="00370EBC"/>
    <w:rsid w:val="0037112E"/>
    <w:rsid w:val="00371415"/>
    <w:rsid w:val="0037147C"/>
    <w:rsid w:val="003715C6"/>
    <w:rsid w:val="0037161E"/>
    <w:rsid w:val="003716B3"/>
    <w:rsid w:val="00371848"/>
    <w:rsid w:val="00371F1C"/>
    <w:rsid w:val="00371F4F"/>
    <w:rsid w:val="00372212"/>
    <w:rsid w:val="00372350"/>
    <w:rsid w:val="00372360"/>
    <w:rsid w:val="003723DA"/>
    <w:rsid w:val="00372403"/>
    <w:rsid w:val="00372430"/>
    <w:rsid w:val="00372970"/>
    <w:rsid w:val="003729ED"/>
    <w:rsid w:val="00372C05"/>
    <w:rsid w:val="00372C0F"/>
    <w:rsid w:val="00372CD9"/>
    <w:rsid w:val="00372CEF"/>
    <w:rsid w:val="00372D0A"/>
    <w:rsid w:val="00372EA8"/>
    <w:rsid w:val="00372EAF"/>
    <w:rsid w:val="00372F12"/>
    <w:rsid w:val="00373098"/>
    <w:rsid w:val="003731E5"/>
    <w:rsid w:val="0037323D"/>
    <w:rsid w:val="00373352"/>
    <w:rsid w:val="003733C3"/>
    <w:rsid w:val="00373420"/>
    <w:rsid w:val="003735C2"/>
    <w:rsid w:val="0037367A"/>
    <w:rsid w:val="003736A5"/>
    <w:rsid w:val="003736DC"/>
    <w:rsid w:val="00373843"/>
    <w:rsid w:val="00373973"/>
    <w:rsid w:val="00373B81"/>
    <w:rsid w:val="00373BFC"/>
    <w:rsid w:val="00373D53"/>
    <w:rsid w:val="00373EF5"/>
    <w:rsid w:val="00373F82"/>
    <w:rsid w:val="003740B1"/>
    <w:rsid w:val="003740EF"/>
    <w:rsid w:val="00374263"/>
    <w:rsid w:val="00374301"/>
    <w:rsid w:val="00374317"/>
    <w:rsid w:val="0037434B"/>
    <w:rsid w:val="003743ED"/>
    <w:rsid w:val="00374531"/>
    <w:rsid w:val="00374715"/>
    <w:rsid w:val="00374727"/>
    <w:rsid w:val="0037473F"/>
    <w:rsid w:val="003748A1"/>
    <w:rsid w:val="00374AF8"/>
    <w:rsid w:val="00374CFA"/>
    <w:rsid w:val="00374DB1"/>
    <w:rsid w:val="00374DBB"/>
    <w:rsid w:val="00374E6F"/>
    <w:rsid w:val="00374E71"/>
    <w:rsid w:val="00374F43"/>
    <w:rsid w:val="003750B3"/>
    <w:rsid w:val="00375121"/>
    <w:rsid w:val="0037513F"/>
    <w:rsid w:val="0037520B"/>
    <w:rsid w:val="003752DE"/>
    <w:rsid w:val="003753C0"/>
    <w:rsid w:val="0037546D"/>
    <w:rsid w:val="0037548F"/>
    <w:rsid w:val="00375502"/>
    <w:rsid w:val="00375580"/>
    <w:rsid w:val="0037575C"/>
    <w:rsid w:val="0037578D"/>
    <w:rsid w:val="00375AC3"/>
    <w:rsid w:val="00375CA5"/>
    <w:rsid w:val="00376016"/>
    <w:rsid w:val="0037609A"/>
    <w:rsid w:val="003762A2"/>
    <w:rsid w:val="003763B7"/>
    <w:rsid w:val="00376765"/>
    <w:rsid w:val="003768BB"/>
    <w:rsid w:val="00376B3A"/>
    <w:rsid w:val="00376BE0"/>
    <w:rsid w:val="00376C46"/>
    <w:rsid w:val="00376CE4"/>
    <w:rsid w:val="00376D77"/>
    <w:rsid w:val="00376E02"/>
    <w:rsid w:val="00376E34"/>
    <w:rsid w:val="00377055"/>
    <w:rsid w:val="003771E3"/>
    <w:rsid w:val="00377228"/>
    <w:rsid w:val="0037726F"/>
    <w:rsid w:val="00377479"/>
    <w:rsid w:val="0037748D"/>
    <w:rsid w:val="00377578"/>
    <w:rsid w:val="003776C3"/>
    <w:rsid w:val="003779FD"/>
    <w:rsid w:val="00377ABE"/>
    <w:rsid w:val="00377B97"/>
    <w:rsid w:val="00377D17"/>
    <w:rsid w:val="00377D89"/>
    <w:rsid w:val="00377E37"/>
    <w:rsid w:val="00377E83"/>
    <w:rsid w:val="00377F5E"/>
    <w:rsid w:val="00377F92"/>
    <w:rsid w:val="00378F4F"/>
    <w:rsid w:val="003800C2"/>
    <w:rsid w:val="00380179"/>
    <w:rsid w:val="00380203"/>
    <w:rsid w:val="0038036E"/>
    <w:rsid w:val="003804B4"/>
    <w:rsid w:val="0038058B"/>
    <w:rsid w:val="00380709"/>
    <w:rsid w:val="00380827"/>
    <w:rsid w:val="00380976"/>
    <w:rsid w:val="003809C4"/>
    <w:rsid w:val="00380A0B"/>
    <w:rsid w:val="00380BB9"/>
    <w:rsid w:val="00380BFC"/>
    <w:rsid w:val="00380CB4"/>
    <w:rsid w:val="00380D04"/>
    <w:rsid w:val="00380D10"/>
    <w:rsid w:val="00380E50"/>
    <w:rsid w:val="00380E60"/>
    <w:rsid w:val="00380F1C"/>
    <w:rsid w:val="00380F2A"/>
    <w:rsid w:val="00380F39"/>
    <w:rsid w:val="0038104B"/>
    <w:rsid w:val="00381166"/>
    <w:rsid w:val="00381229"/>
    <w:rsid w:val="00381234"/>
    <w:rsid w:val="003812F0"/>
    <w:rsid w:val="0038155D"/>
    <w:rsid w:val="00381621"/>
    <w:rsid w:val="0038191A"/>
    <w:rsid w:val="00381A60"/>
    <w:rsid w:val="00381B40"/>
    <w:rsid w:val="00381CCB"/>
    <w:rsid w:val="00381ED3"/>
    <w:rsid w:val="00381EDD"/>
    <w:rsid w:val="00381EFE"/>
    <w:rsid w:val="00381FE6"/>
    <w:rsid w:val="00382032"/>
    <w:rsid w:val="00382123"/>
    <w:rsid w:val="0038227F"/>
    <w:rsid w:val="003822D5"/>
    <w:rsid w:val="0038242D"/>
    <w:rsid w:val="00382492"/>
    <w:rsid w:val="0038275C"/>
    <w:rsid w:val="003827CF"/>
    <w:rsid w:val="00382ABF"/>
    <w:rsid w:val="00382D88"/>
    <w:rsid w:val="00382EB8"/>
    <w:rsid w:val="00382F5C"/>
    <w:rsid w:val="0038301B"/>
    <w:rsid w:val="0038340B"/>
    <w:rsid w:val="003834DA"/>
    <w:rsid w:val="003834E0"/>
    <w:rsid w:val="00383584"/>
    <w:rsid w:val="00383691"/>
    <w:rsid w:val="00383760"/>
    <w:rsid w:val="0038397F"/>
    <w:rsid w:val="003839AC"/>
    <w:rsid w:val="00383A10"/>
    <w:rsid w:val="00383BBF"/>
    <w:rsid w:val="00383EC5"/>
    <w:rsid w:val="003841C5"/>
    <w:rsid w:val="003841E9"/>
    <w:rsid w:val="00384215"/>
    <w:rsid w:val="0038425B"/>
    <w:rsid w:val="0038436D"/>
    <w:rsid w:val="00384495"/>
    <w:rsid w:val="003845B8"/>
    <w:rsid w:val="00384648"/>
    <w:rsid w:val="003847A1"/>
    <w:rsid w:val="003847B4"/>
    <w:rsid w:val="003848D8"/>
    <w:rsid w:val="0038496B"/>
    <w:rsid w:val="00384A4C"/>
    <w:rsid w:val="00384AAA"/>
    <w:rsid w:val="00384B17"/>
    <w:rsid w:val="00384C19"/>
    <w:rsid w:val="00384C56"/>
    <w:rsid w:val="00384D41"/>
    <w:rsid w:val="00384DC5"/>
    <w:rsid w:val="00384E65"/>
    <w:rsid w:val="00384EBE"/>
    <w:rsid w:val="00384F0F"/>
    <w:rsid w:val="003850E0"/>
    <w:rsid w:val="003851CA"/>
    <w:rsid w:val="003852B2"/>
    <w:rsid w:val="003852FB"/>
    <w:rsid w:val="00385309"/>
    <w:rsid w:val="003853B2"/>
    <w:rsid w:val="003854CC"/>
    <w:rsid w:val="00385596"/>
    <w:rsid w:val="0038559A"/>
    <w:rsid w:val="003856DD"/>
    <w:rsid w:val="003856E8"/>
    <w:rsid w:val="00385747"/>
    <w:rsid w:val="0038582C"/>
    <w:rsid w:val="00385978"/>
    <w:rsid w:val="003859DC"/>
    <w:rsid w:val="00385ABC"/>
    <w:rsid w:val="00385AC8"/>
    <w:rsid w:val="00385B2B"/>
    <w:rsid w:val="00385D48"/>
    <w:rsid w:val="00385F09"/>
    <w:rsid w:val="00385F3B"/>
    <w:rsid w:val="00385FC5"/>
    <w:rsid w:val="00386216"/>
    <w:rsid w:val="0038628F"/>
    <w:rsid w:val="00386318"/>
    <w:rsid w:val="0038653C"/>
    <w:rsid w:val="003869E7"/>
    <w:rsid w:val="00386BB3"/>
    <w:rsid w:val="00386EE9"/>
    <w:rsid w:val="0038716B"/>
    <w:rsid w:val="003872AA"/>
    <w:rsid w:val="003874CA"/>
    <w:rsid w:val="003874E1"/>
    <w:rsid w:val="00387824"/>
    <w:rsid w:val="00387A80"/>
    <w:rsid w:val="00387A98"/>
    <w:rsid w:val="00387BD3"/>
    <w:rsid w:val="00387C3E"/>
    <w:rsid w:val="00387DD5"/>
    <w:rsid w:val="00387E49"/>
    <w:rsid w:val="00387E75"/>
    <w:rsid w:val="00387EDA"/>
    <w:rsid w:val="003902D3"/>
    <w:rsid w:val="00390499"/>
    <w:rsid w:val="003904A7"/>
    <w:rsid w:val="00390528"/>
    <w:rsid w:val="00390620"/>
    <w:rsid w:val="003907D2"/>
    <w:rsid w:val="003907E7"/>
    <w:rsid w:val="003909F5"/>
    <w:rsid w:val="00390EF1"/>
    <w:rsid w:val="00390F56"/>
    <w:rsid w:val="00391126"/>
    <w:rsid w:val="00391170"/>
    <w:rsid w:val="003911F8"/>
    <w:rsid w:val="00391237"/>
    <w:rsid w:val="003912FB"/>
    <w:rsid w:val="00391363"/>
    <w:rsid w:val="003914B8"/>
    <w:rsid w:val="0039153D"/>
    <w:rsid w:val="003915BA"/>
    <w:rsid w:val="003915E5"/>
    <w:rsid w:val="00391B05"/>
    <w:rsid w:val="00391C24"/>
    <w:rsid w:val="00391C30"/>
    <w:rsid w:val="00391D67"/>
    <w:rsid w:val="00391F5E"/>
    <w:rsid w:val="003920AF"/>
    <w:rsid w:val="003920FD"/>
    <w:rsid w:val="00392133"/>
    <w:rsid w:val="003922A8"/>
    <w:rsid w:val="003923F8"/>
    <w:rsid w:val="00392548"/>
    <w:rsid w:val="0039256E"/>
    <w:rsid w:val="00392747"/>
    <w:rsid w:val="003928C0"/>
    <w:rsid w:val="0039295D"/>
    <w:rsid w:val="0039298A"/>
    <w:rsid w:val="00392998"/>
    <w:rsid w:val="00392B01"/>
    <w:rsid w:val="00392BB4"/>
    <w:rsid w:val="00392C9D"/>
    <w:rsid w:val="00392D91"/>
    <w:rsid w:val="00392F62"/>
    <w:rsid w:val="00392F77"/>
    <w:rsid w:val="0039302A"/>
    <w:rsid w:val="0039304E"/>
    <w:rsid w:val="00393177"/>
    <w:rsid w:val="003931C0"/>
    <w:rsid w:val="00393395"/>
    <w:rsid w:val="003933E7"/>
    <w:rsid w:val="0039345A"/>
    <w:rsid w:val="00393524"/>
    <w:rsid w:val="003935E6"/>
    <w:rsid w:val="003937D6"/>
    <w:rsid w:val="0039381C"/>
    <w:rsid w:val="00393955"/>
    <w:rsid w:val="00393A33"/>
    <w:rsid w:val="00393A78"/>
    <w:rsid w:val="00393AB9"/>
    <w:rsid w:val="00393E69"/>
    <w:rsid w:val="00393E88"/>
    <w:rsid w:val="00393F64"/>
    <w:rsid w:val="00393FBF"/>
    <w:rsid w:val="00393FE0"/>
    <w:rsid w:val="00394335"/>
    <w:rsid w:val="0039441A"/>
    <w:rsid w:val="00394513"/>
    <w:rsid w:val="00394AEC"/>
    <w:rsid w:val="00394BCB"/>
    <w:rsid w:val="00394E2E"/>
    <w:rsid w:val="00394E5F"/>
    <w:rsid w:val="00394F12"/>
    <w:rsid w:val="00395098"/>
    <w:rsid w:val="003951BC"/>
    <w:rsid w:val="00395301"/>
    <w:rsid w:val="0039539E"/>
    <w:rsid w:val="003955EF"/>
    <w:rsid w:val="003956F1"/>
    <w:rsid w:val="003957A7"/>
    <w:rsid w:val="00395855"/>
    <w:rsid w:val="003958FA"/>
    <w:rsid w:val="0039599D"/>
    <w:rsid w:val="00395CB5"/>
    <w:rsid w:val="003960EE"/>
    <w:rsid w:val="003960F5"/>
    <w:rsid w:val="003961D6"/>
    <w:rsid w:val="003961E0"/>
    <w:rsid w:val="00396208"/>
    <w:rsid w:val="00396252"/>
    <w:rsid w:val="0039640B"/>
    <w:rsid w:val="003964EA"/>
    <w:rsid w:val="003965CC"/>
    <w:rsid w:val="00396744"/>
    <w:rsid w:val="003969F2"/>
    <w:rsid w:val="00396A0E"/>
    <w:rsid w:val="00396A2F"/>
    <w:rsid w:val="00396B5A"/>
    <w:rsid w:val="00396C2E"/>
    <w:rsid w:val="00396D00"/>
    <w:rsid w:val="00396F4E"/>
    <w:rsid w:val="00397139"/>
    <w:rsid w:val="00397177"/>
    <w:rsid w:val="003971FF"/>
    <w:rsid w:val="00397355"/>
    <w:rsid w:val="0039737D"/>
    <w:rsid w:val="003973B0"/>
    <w:rsid w:val="00397429"/>
    <w:rsid w:val="00397504"/>
    <w:rsid w:val="0039770C"/>
    <w:rsid w:val="00397740"/>
    <w:rsid w:val="003977A4"/>
    <w:rsid w:val="003978AE"/>
    <w:rsid w:val="00397982"/>
    <w:rsid w:val="003979F4"/>
    <w:rsid w:val="00397AAA"/>
    <w:rsid w:val="00397B49"/>
    <w:rsid w:val="00397CD2"/>
    <w:rsid w:val="00397D4D"/>
    <w:rsid w:val="00397D72"/>
    <w:rsid w:val="00397FB9"/>
    <w:rsid w:val="003A01C1"/>
    <w:rsid w:val="003A041D"/>
    <w:rsid w:val="003A0438"/>
    <w:rsid w:val="003A055D"/>
    <w:rsid w:val="003A059B"/>
    <w:rsid w:val="003A066C"/>
    <w:rsid w:val="003A07AB"/>
    <w:rsid w:val="003A07E2"/>
    <w:rsid w:val="003A0826"/>
    <w:rsid w:val="003A084C"/>
    <w:rsid w:val="003A0888"/>
    <w:rsid w:val="003A0A73"/>
    <w:rsid w:val="003A0C07"/>
    <w:rsid w:val="003A0E50"/>
    <w:rsid w:val="003A0E55"/>
    <w:rsid w:val="003A0F64"/>
    <w:rsid w:val="003A0FA7"/>
    <w:rsid w:val="003A103D"/>
    <w:rsid w:val="003A1080"/>
    <w:rsid w:val="003A127C"/>
    <w:rsid w:val="003A1491"/>
    <w:rsid w:val="003A180E"/>
    <w:rsid w:val="003A188B"/>
    <w:rsid w:val="003A1944"/>
    <w:rsid w:val="003A1981"/>
    <w:rsid w:val="003A1A3A"/>
    <w:rsid w:val="003A1D65"/>
    <w:rsid w:val="003A1DF4"/>
    <w:rsid w:val="003A1E06"/>
    <w:rsid w:val="003A2275"/>
    <w:rsid w:val="003A246E"/>
    <w:rsid w:val="003A25FF"/>
    <w:rsid w:val="003A26D9"/>
    <w:rsid w:val="003A276E"/>
    <w:rsid w:val="003A2775"/>
    <w:rsid w:val="003A28EF"/>
    <w:rsid w:val="003A2945"/>
    <w:rsid w:val="003A29AC"/>
    <w:rsid w:val="003A2A37"/>
    <w:rsid w:val="003A2A8F"/>
    <w:rsid w:val="003A2C50"/>
    <w:rsid w:val="003A2FA2"/>
    <w:rsid w:val="003A3055"/>
    <w:rsid w:val="003A33E9"/>
    <w:rsid w:val="003A35D2"/>
    <w:rsid w:val="003A36D3"/>
    <w:rsid w:val="003A3714"/>
    <w:rsid w:val="003A3813"/>
    <w:rsid w:val="003A38AC"/>
    <w:rsid w:val="003A38B1"/>
    <w:rsid w:val="003A3970"/>
    <w:rsid w:val="003A3B53"/>
    <w:rsid w:val="003A3BE5"/>
    <w:rsid w:val="003A3CA8"/>
    <w:rsid w:val="003A3CAF"/>
    <w:rsid w:val="003A3CDF"/>
    <w:rsid w:val="003A3EA8"/>
    <w:rsid w:val="003A3EC4"/>
    <w:rsid w:val="003A3F39"/>
    <w:rsid w:val="003A3F6C"/>
    <w:rsid w:val="003A41C2"/>
    <w:rsid w:val="003A42CA"/>
    <w:rsid w:val="003A4318"/>
    <w:rsid w:val="003A4405"/>
    <w:rsid w:val="003A446E"/>
    <w:rsid w:val="003A44A8"/>
    <w:rsid w:val="003A46B7"/>
    <w:rsid w:val="003A47B9"/>
    <w:rsid w:val="003A47CC"/>
    <w:rsid w:val="003A482C"/>
    <w:rsid w:val="003A483C"/>
    <w:rsid w:val="003A488F"/>
    <w:rsid w:val="003A494E"/>
    <w:rsid w:val="003A4CA7"/>
    <w:rsid w:val="003A4DB4"/>
    <w:rsid w:val="003A4EB1"/>
    <w:rsid w:val="003A4F5D"/>
    <w:rsid w:val="003A5132"/>
    <w:rsid w:val="003A53F8"/>
    <w:rsid w:val="003A5446"/>
    <w:rsid w:val="003A558E"/>
    <w:rsid w:val="003A55DB"/>
    <w:rsid w:val="003A55FE"/>
    <w:rsid w:val="003A5818"/>
    <w:rsid w:val="003A5823"/>
    <w:rsid w:val="003A585C"/>
    <w:rsid w:val="003A590D"/>
    <w:rsid w:val="003A59CC"/>
    <w:rsid w:val="003A5AEE"/>
    <w:rsid w:val="003A5C38"/>
    <w:rsid w:val="003A5C7F"/>
    <w:rsid w:val="003A5DA5"/>
    <w:rsid w:val="003A5E15"/>
    <w:rsid w:val="003A5E92"/>
    <w:rsid w:val="003A61EB"/>
    <w:rsid w:val="003A6325"/>
    <w:rsid w:val="003A6396"/>
    <w:rsid w:val="003A644D"/>
    <w:rsid w:val="003A6600"/>
    <w:rsid w:val="003A67F9"/>
    <w:rsid w:val="003A6A75"/>
    <w:rsid w:val="003A6AC1"/>
    <w:rsid w:val="003A6B0A"/>
    <w:rsid w:val="003A6C5A"/>
    <w:rsid w:val="003A6D7D"/>
    <w:rsid w:val="003A6FAB"/>
    <w:rsid w:val="003A6FF1"/>
    <w:rsid w:val="003A7214"/>
    <w:rsid w:val="003A7296"/>
    <w:rsid w:val="003A72BD"/>
    <w:rsid w:val="003A7300"/>
    <w:rsid w:val="003A740D"/>
    <w:rsid w:val="003A75C4"/>
    <w:rsid w:val="003A75F9"/>
    <w:rsid w:val="003A7624"/>
    <w:rsid w:val="003A7637"/>
    <w:rsid w:val="003A7799"/>
    <w:rsid w:val="003A7BFA"/>
    <w:rsid w:val="003A7C5C"/>
    <w:rsid w:val="003A7DE7"/>
    <w:rsid w:val="003A7E72"/>
    <w:rsid w:val="003A7EE8"/>
    <w:rsid w:val="003A7EF8"/>
    <w:rsid w:val="003A7F25"/>
    <w:rsid w:val="003AF564"/>
    <w:rsid w:val="003B0180"/>
    <w:rsid w:val="003B02B6"/>
    <w:rsid w:val="003B0363"/>
    <w:rsid w:val="003B066D"/>
    <w:rsid w:val="003B0773"/>
    <w:rsid w:val="003B0818"/>
    <w:rsid w:val="003B08F1"/>
    <w:rsid w:val="003B0976"/>
    <w:rsid w:val="003B0B0E"/>
    <w:rsid w:val="003B0BD4"/>
    <w:rsid w:val="003B0E37"/>
    <w:rsid w:val="003B0F67"/>
    <w:rsid w:val="003B104C"/>
    <w:rsid w:val="003B110B"/>
    <w:rsid w:val="003B1197"/>
    <w:rsid w:val="003B12DD"/>
    <w:rsid w:val="003B1303"/>
    <w:rsid w:val="003B1407"/>
    <w:rsid w:val="003B14D1"/>
    <w:rsid w:val="003B1521"/>
    <w:rsid w:val="003B1883"/>
    <w:rsid w:val="003B1A9D"/>
    <w:rsid w:val="003B1BD2"/>
    <w:rsid w:val="003B1D52"/>
    <w:rsid w:val="003B1F82"/>
    <w:rsid w:val="003B209D"/>
    <w:rsid w:val="003B20E4"/>
    <w:rsid w:val="003B22EC"/>
    <w:rsid w:val="003B237D"/>
    <w:rsid w:val="003B2663"/>
    <w:rsid w:val="003B267C"/>
    <w:rsid w:val="003B26AE"/>
    <w:rsid w:val="003B276B"/>
    <w:rsid w:val="003B2800"/>
    <w:rsid w:val="003B28ED"/>
    <w:rsid w:val="003B2925"/>
    <w:rsid w:val="003B2939"/>
    <w:rsid w:val="003B2A29"/>
    <w:rsid w:val="003B2B70"/>
    <w:rsid w:val="003B2BB6"/>
    <w:rsid w:val="003B3004"/>
    <w:rsid w:val="003B3058"/>
    <w:rsid w:val="003B311A"/>
    <w:rsid w:val="003B31F5"/>
    <w:rsid w:val="003B3414"/>
    <w:rsid w:val="003B353F"/>
    <w:rsid w:val="003B36B7"/>
    <w:rsid w:val="003B392F"/>
    <w:rsid w:val="003B3B03"/>
    <w:rsid w:val="003B3B4E"/>
    <w:rsid w:val="003B3BE3"/>
    <w:rsid w:val="003B3C3A"/>
    <w:rsid w:val="003B3CCE"/>
    <w:rsid w:val="003B4086"/>
    <w:rsid w:val="003B40E6"/>
    <w:rsid w:val="003B43DE"/>
    <w:rsid w:val="003B43F9"/>
    <w:rsid w:val="003B451D"/>
    <w:rsid w:val="003B4569"/>
    <w:rsid w:val="003B465A"/>
    <w:rsid w:val="003B4878"/>
    <w:rsid w:val="003B4941"/>
    <w:rsid w:val="003B4AC7"/>
    <w:rsid w:val="003B4AEC"/>
    <w:rsid w:val="003B4B26"/>
    <w:rsid w:val="003B4BF1"/>
    <w:rsid w:val="003B4C91"/>
    <w:rsid w:val="003B4EE1"/>
    <w:rsid w:val="003B4FB2"/>
    <w:rsid w:val="003B4FB8"/>
    <w:rsid w:val="003B5138"/>
    <w:rsid w:val="003B514E"/>
    <w:rsid w:val="003B51FB"/>
    <w:rsid w:val="003B5346"/>
    <w:rsid w:val="003B5411"/>
    <w:rsid w:val="003B5592"/>
    <w:rsid w:val="003B5617"/>
    <w:rsid w:val="003B5720"/>
    <w:rsid w:val="003B57A6"/>
    <w:rsid w:val="003B5D16"/>
    <w:rsid w:val="003B5DBA"/>
    <w:rsid w:val="003B5DE6"/>
    <w:rsid w:val="003B5E6A"/>
    <w:rsid w:val="003B6095"/>
    <w:rsid w:val="003B60DF"/>
    <w:rsid w:val="003B612F"/>
    <w:rsid w:val="003B6348"/>
    <w:rsid w:val="003B63D9"/>
    <w:rsid w:val="003B67BB"/>
    <w:rsid w:val="003B68A5"/>
    <w:rsid w:val="003B68F2"/>
    <w:rsid w:val="003B695A"/>
    <w:rsid w:val="003B69DD"/>
    <w:rsid w:val="003B6A3E"/>
    <w:rsid w:val="003B6A7A"/>
    <w:rsid w:val="003B6BF7"/>
    <w:rsid w:val="003B6C25"/>
    <w:rsid w:val="003B6EEA"/>
    <w:rsid w:val="003B6F50"/>
    <w:rsid w:val="003B7069"/>
    <w:rsid w:val="003B7088"/>
    <w:rsid w:val="003B70C8"/>
    <w:rsid w:val="003B72FC"/>
    <w:rsid w:val="003B7378"/>
    <w:rsid w:val="003B740E"/>
    <w:rsid w:val="003B76C0"/>
    <w:rsid w:val="003B76FB"/>
    <w:rsid w:val="003B7725"/>
    <w:rsid w:val="003B776A"/>
    <w:rsid w:val="003B7A4A"/>
    <w:rsid w:val="003B7A99"/>
    <w:rsid w:val="003B7FD4"/>
    <w:rsid w:val="003B7FD9"/>
    <w:rsid w:val="003C00BC"/>
    <w:rsid w:val="003C020C"/>
    <w:rsid w:val="003C026E"/>
    <w:rsid w:val="003C03D9"/>
    <w:rsid w:val="003C046E"/>
    <w:rsid w:val="003C07D7"/>
    <w:rsid w:val="003C0AFB"/>
    <w:rsid w:val="003C0BE1"/>
    <w:rsid w:val="003C0F3F"/>
    <w:rsid w:val="003C0FE4"/>
    <w:rsid w:val="003C0FF5"/>
    <w:rsid w:val="003C1105"/>
    <w:rsid w:val="003C1137"/>
    <w:rsid w:val="003C1150"/>
    <w:rsid w:val="003C11F0"/>
    <w:rsid w:val="003C138C"/>
    <w:rsid w:val="003C15B6"/>
    <w:rsid w:val="003C1713"/>
    <w:rsid w:val="003C1715"/>
    <w:rsid w:val="003C1807"/>
    <w:rsid w:val="003C181A"/>
    <w:rsid w:val="003C196E"/>
    <w:rsid w:val="003C1B5C"/>
    <w:rsid w:val="003C1C15"/>
    <w:rsid w:val="003C1C62"/>
    <w:rsid w:val="003C1EFB"/>
    <w:rsid w:val="003C1F49"/>
    <w:rsid w:val="003C25E6"/>
    <w:rsid w:val="003C25F8"/>
    <w:rsid w:val="003C26AA"/>
    <w:rsid w:val="003C26B6"/>
    <w:rsid w:val="003C28FA"/>
    <w:rsid w:val="003C2BF0"/>
    <w:rsid w:val="003C2DA2"/>
    <w:rsid w:val="003C335B"/>
    <w:rsid w:val="003C33DD"/>
    <w:rsid w:val="003C347C"/>
    <w:rsid w:val="003C35C0"/>
    <w:rsid w:val="003C367D"/>
    <w:rsid w:val="003C3736"/>
    <w:rsid w:val="003C374B"/>
    <w:rsid w:val="003C377B"/>
    <w:rsid w:val="003C38E2"/>
    <w:rsid w:val="003C394C"/>
    <w:rsid w:val="003C3AF8"/>
    <w:rsid w:val="003C3B9E"/>
    <w:rsid w:val="003C3EF5"/>
    <w:rsid w:val="003C3F72"/>
    <w:rsid w:val="003C4065"/>
    <w:rsid w:val="003C41F6"/>
    <w:rsid w:val="003C44A5"/>
    <w:rsid w:val="003C4507"/>
    <w:rsid w:val="003C451B"/>
    <w:rsid w:val="003C45AB"/>
    <w:rsid w:val="003C4731"/>
    <w:rsid w:val="003C474A"/>
    <w:rsid w:val="003C4A77"/>
    <w:rsid w:val="003C4A98"/>
    <w:rsid w:val="003C4AAA"/>
    <w:rsid w:val="003C4C86"/>
    <w:rsid w:val="003C4CB5"/>
    <w:rsid w:val="003C50AB"/>
    <w:rsid w:val="003C50C6"/>
    <w:rsid w:val="003C513A"/>
    <w:rsid w:val="003C5177"/>
    <w:rsid w:val="003C52DD"/>
    <w:rsid w:val="003C535F"/>
    <w:rsid w:val="003C56CF"/>
    <w:rsid w:val="003C5716"/>
    <w:rsid w:val="003C572B"/>
    <w:rsid w:val="003C5857"/>
    <w:rsid w:val="003C58A2"/>
    <w:rsid w:val="003C59E2"/>
    <w:rsid w:val="003C5ABC"/>
    <w:rsid w:val="003C5C34"/>
    <w:rsid w:val="003C5C3A"/>
    <w:rsid w:val="003C5CBB"/>
    <w:rsid w:val="003C5CFD"/>
    <w:rsid w:val="003C5EA4"/>
    <w:rsid w:val="003C60DD"/>
    <w:rsid w:val="003C63F0"/>
    <w:rsid w:val="003C6499"/>
    <w:rsid w:val="003C65C6"/>
    <w:rsid w:val="003C671F"/>
    <w:rsid w:val="003C6773"/>
    <w:rsid w:val="003C6B3C"/>
    <w:rsid w:val="003C6D36"/>
    <w:rsid w:val="003C6E48"/>
    <w:rsid w:val="003C6FC7"/>
    <w:rsid w:val="003C71B2"/>
    <w:rsid w:val="003C727C"/>
    <w:rsid w:val="003C73C9"/>
    <w:rsid w:val="003C73DE"/>
    <w:rsid w:val="003C74A7"/>
    <w:rsid w:val="003C761E"/>
    <w:rsid w:val="003C77AC"/>
    <w:rsid w:val="003C7C38"/>
    <w:rsid w:val="003C7C47"/>
    <w:rsid w:val="003C7E60"/>
    <w:rsid w:val="003C7E89"/>
    <w:rsid w:val="003C7FDB"/>
    <w:rsid w:val="003D034F"/>
    <w:rsid w:val="003D04FA"/>
    <w:rsid w:val="003D05DD"/>
    <w:rsid w:val="003D0690"/>
    <w:rsid w:val="003D0870"/>
    <w:rsid w:val="003D093D"/>
    <w:rsid w:val="003D095B"/>
    <w:rsid w:val="003D0A16"/>
    <w:rsid w:val="003D0CA1"/>
    <w:rsid w:val="003D0E0E"/>
    <w:rsid w:val="003D1061"/>
    <w:rsid w:val="003D1103"/>
    <w:rsid w:val="003D128F"/>
    <w:rsid w:val="003D1305"/>
    <w:rsid w:val="003D1539"/>
    <w:rsid w:val="003D1626"/>
    <w:rsid w:val="003D18BD"/>
    <w:rsid w:val="003D1A17"/>
    <w:rsid w:val="003D1A5A"/>
    <w:rsid w:val="003D1B38"/>
    <w:rsid w:val="003D1C35"/>
    <w:rsid w:val="003D1DF4"/>
    <w:rsid w:val="003D1DFB"/>
    <w:rsid w:val="003D1E1D"/>
    <w:rsid w:val="003D207B"/>
    <w:rsid w:val="003D2297"/>
    <w:rsid w:val="003D2357"/>
    <w:rsid w:val="003D2410"/>
    <w:rsid w:val="003D248A"/>
    <w:rsid w:val="003D24E3"/>
    <w:rsid w:val="003D2609"/>
    <w:rsid w:val="003D261D"/>
    <w:rsid w:val="003D2666"/>
    <w:rsid w:val="003D267D"/>
    <w:rsid w:val="003D26E8"/>
    <w:rsid w:val="003D27A9"/>
    <w:rsid w:val="003D290F"/>
    <w:rsid w:val="003D2AA4"/>
    <w:rsid w:val="003D2AE9"/>
    <w:rsid w:val="003D2AF4"/>
    <w:rsid w:val="003D2B31"/>
    <w:rsid w:val="003D2C46"/>
    <w:rsid w:val="003D2DA4"/>
    <w:rsid w:val="003D2F8B"/>
    <w:rsid w:val="003D31D4"/>
    <w:rsid w:val="003D32F8"/>
    <w:rsid w:val="003D343E"/>
    <w:rsid w:val="003D378F"/>
    <w:rsid w:val="003D37D3"/>
    <w:rsid w:val="003D37F5"/>
    <w:rsid w:val="003D38DF"/>
    <w:rsid w:val="003D396C"/>
    <w:rsid w:val="003D39C7"/>
    <w:rsid w:val="003D3A62"/>
    <w:rsid w:val="003D3D88"/>
    <w:rsid w:val="003D3EC2"/>
    <w:rsid w:val="003D3F92"/>
    <w:rsid w:val="003D41F7"/>
    <w:rsid w:val="003D4210"/>
    <w:rsid w:val="003D435A"/>
    <w:rsid w:val="003D45A2"/>
    <w:rsid w:val="003D463F"/>
    <w:rsid w:val="003D48BD"/>
    <w:rsid w:val="003D495E"/>
    <w:rsid w:val="003D4A53"/>
    <w:rsid w:val="003D4C38"/>
    <w:rsid w:val="003D4DB8"/>
    <w:rsid w:val="003D4E07"/>
    <w:rsid w:val="003D4E5C"/>
    <w:rsid w:val="003D4E87"/>
    <w:rsid w:val="003D4EC3"/>
    <w:rsid w:val="003D4ED3"/>
    <w:rsid w:val="003D4F2C"/>
    <w:rsid w:val="003D4FB9"/>
    <w:rsid w:val="003D5059"/>
    <w:rsid w:val="003D508A"/>
    <w:rsid w:val="003D50B3"/>
    <w:rsid w:val="003D51B9"/>
    <w:rsid w:val="003D51BA"/>
    <w:rsid w:val="003D5223"/>
    <w:rsid w:val="003D5348"/>
    <w:rsid w:val="003D563C"/>
    <w:rsid w:val="003D56BF"/>
    <w:rsid w:val="003D574D"/>
    <w:rsid w:val="003D59A2"/>
    <w:rsid w:val="003D5B39"/>
    <w:rsid w:val="003D5C7A"/>
    <w:rsid w:val="003D5CC5"/>
    <w:rsid w:val="003D5FA3"/>
    <w:rsid w:val="003D5FE0"/>
    <w:rsid w:val="003D60C1"/>
    <w:rsid w:val="003D617B"/>
    <w:rsid w:val="003D62E6"/>
    <w:rsid w:val="003D6399"/>
    <w:rsid w:val="003D6593"/>
    <w:rsid w:val="003D6598"/>
    <w:rsid w:val="003D6897"/>
    <w:rsid w:val="003D69E6"/>
    <w:rsid w:val="003D6A84"/>
    <w:rsid w:val="003D6B37"/>
    <w:rsid w:val="003D6C01"/>
    <w:rsid w:val="003D6C54"/>
    <w:rsid w:val="003D6DA1"/>
    <w:rsid w:val="003D6DA2"/>
    <w:rsid w:val="003D6E5C"/>
    <w:rsid w:val="003D6F81"/>
    <w:rsid w:val="003D7077"/>
    <w:rsid w:val="003D70CC"/>
    <w:rsid w:val="003D720D"/>
    <w:rsid w:val="003D7287"/>
    <w:rsid w:val="003D72D2"/>
    <w:rsid w:val="003D7459"/>
    <w:rsid w:val="003D74B5"/>
    <w:rsid w:val="003D74ED"/>
    <w:rsid w:val="003D75BF"/>
    <w:rsid w:val="003D78A4"/>
    <w:rsid w:val="003D796B"/>
    <w:rsid w:val="003D7A31"/>
    <w:rsid w:val="003D7B01"/>
    <w:rsid w:val="003D7BFB"/>
    <w:rsid w:val="003D7C70"/>
    <w:rsid w:val="003D7CB4"/>
    <w:rsid w:val="003D7D7A"/>
    <w:rsid w:val="003E020F"/>
    <w:rsid w:val="003E0420"/>
    <w:rsid w:val="003E0491"/>
    <w:rsid w:val="003E0648"/>
    <w:rsid w:val="003E0705"/>
    <w:rsid w:val="003E0855"/>
    <w:rsid w:val="003E08C8"/>
    <w:rsid w:val="003E09C6"/>
    <w:rsid w:val="003E0A4F"/>
    <w:rsid w:val="003E0C4F"/>
    <w:rsid w:val="003E0E36"/>
    <w:rsid w:val="003E0E8D"/>
    <w:rsid w:val="003E1358"/>
    <w:rsid w:val="003E1601"/>
    <w:rsid w:val="003E16A9"/>
    <w:rsid w:val="003E18BE"/>
    <w:rsid w:val="003E1932"/>
    <w:rsid w:val="003E1955"/>
    <w:rsid w:val="003E1A1D"/>
    <w:rsid w:val="003E1A96"/>
    <w:rsid w:val="003E1C24"/>
    <w:rsid w:val="003E1D49"/>
    <w:rsid w:val="003E2004"/>
    <w:rsid w:val="003E20AA"/>
    <w:rsid w:val="003E23F4"/>
    <w:rsid w:val="003E257A"/>
    <w:rsid w:val="003E271A"/>
    <w:rsid w:val="003E2B3F"/>
    <w:rsid w:val="003E2BA5"/>
    <w:rsid w:val="003E2C4E"/>
    <w:rsid w:val="003E2D05"/>
    <w:rsid w:val="003E2D3A"/>
    <w:rsid w:val="003E2F2F"/>
    <w:rsid w:val="003E2FA6"/>
    <w:rsid w:val="003E306E"/>
    <w:rsid w:val="003E3098"/>
    <w:rsid w:val="003E32E8"/>
    <w:rsid w:val="003E32E9"/>
    <w:rsid w:val="003E3393"/>
    <w:rsid w:val="003E3498"/>
    <w:rsid w:val="003E35FB"/>
    <w:rsid w:val="003E3697"/>
    <w:rsid w:val="003E37F5"/>
    <w:rsid w:val="003E3879"/>
    <w:rsid w:val="003E3998"/>
    <w:rsid w:val="003E3CD8"/>
    <w:rsid w:val="003E3E2F"/>
    <w:rsid w:val="003E3ED9"/>
    <w:rsid w:val="003E3F90"/>
    <w:rsid w:val="003E4020"/>
    <w:rsid w:val="003E40D5"/>
    <w:rsid w:val="003E40DE"/>
    <w:rsid w:val="003E4159"/>
    <w:rsid w:val="003E41D1"/>
    <w:rsid w:val="003E41F7"/>
    <w:rsid w:val="003E42E8"/>
    <w:rsid w:val="003E42FE"/>
    <w:rsid w:val="003E4689"/>
    <w:rsid w:val="003E468D"/>
    <w:rsid w:val="003E46CC"/>
    <w:rsid w:val="003E4799"/>
    <w:rsid w:val="003E47D0"/>
    <w:rsid w:val="003E4823"/>
    <w:rsid w:val="003E4845"/>
    <w:rsid w:val="003E49C7"/>
    <w:rsid w:val="003E4A5A"/>
    <w:rsid w:val="003E4AE5"/>
    <w:rsid w:val="003E4B7E"/>
    <w:rsid w:val="003E4E64"/>
    <w:rsid w:val="003E4F0C"/>
    <w:rsid w:val="003E4FB6"/>
    <w:rsid w:val="003E4FC0"/>
    <w:rsid w:val="003E4FCE"/>
    <w:rsid w:val="003E500C"/>
    <w:rsid w:val="003E53CA"/>
    <w:rsid w:val="003E565C"/>
    <w:rsid w:val="003E566E"/>
    <w:rsid w:val="003E56A9"/>
    <w:rsid w:val="003E56B7"/>
    <w:rsid w:val="003E589B"/>
    <w:rsid w:val="003E5C6F"/>
    <w:rsid w:val="003E5E06"/>
    <w:rsid w:val="003E5E30"/>
    <w:rsid w:val="003E5E71"/>
    <w:rsid w:val="003E5EC4"/>
    <w:rsid w:val="003E5F96"/>
    <w:rsid w:val="003E61CE"/>
    <w:rsid w:val="003E6254"/>
    <w:rsid w:val="003E62A0"/>
    <w:rsid w:val="003E646F"/>
    <w:rsid w:val="003E6652"/>
    <w:rsid w:val="003E67D2"/>
    <w:rsid w:val="003E691C"/>
    <w:rsid w:val="003E6E06"/>
    <w:rsid w:val="003E6E25"/>
    <w:rsid w:val="003E6EC7"/>
    <w:rsid w:val="003E70CA"/>
    <w:rsid w:val="003E7484"/>
    <w:rsid w:val="003E768B"/>
    <w:rsid w:val="003E770D"/>
    <w:rsid w:val="003E781B"/>
    <w:rsid w:val="003E78CB"/>
    <w:rsid w:val="003E7A52"/>
    <w:rsid w:val="003E7A68"/>
    <w:rsid w:val="003E7C50"/>
    <w:rsid w:val="003E7CE3"/>
    <w:rsid w:val="003E7D67"/>
    <w:rsid w:val="003E7EDE"/>
    <w:rsid w:val="003F00A1"/>
    <w:rsid w:val="003F01B3"/>
    <w:rsid w:val="003F01F7"/>
    <w:rsid w:val="003F0361"/>
    <w:rsid w:val="003F036A"/>
    <w:rsid w:val="003F0402"/>
    <w:rsid w:val="003F042C"/>
    <w:rsid w:val="003F0585"/>
    <w:rsid w:val="003F073F"/>
    <w:rsid w:val="003F09D3"/>
    <w:rsid w:val="003F09F6"/>
    <w:rsid w:val="003F0A04"/>
    <w:rsid w:val="003F0A0E"/>
    <w:rsid w:val="003F0AB2"/>
    <w:rsid w:val="003F0CBC"/>
    <w:rsid w:val="003F0E29"/>
    <w:rsid w:val="003F0EB0"/>
    <w:rsid w:val="003F0FB0"/>
    <w:rsid w:val="003F0FC4"/>
    <w:rsid w:val="003F1022"/>
    <w:rsid w:val="003F10F1"/>
    <w:rsid w:val="003F11E6"/>
    <w:rsid w:val="003F1272"/>
    <w:rsid w:val="003F13BB"/>
    <w:rsid w:val="003F13E5"/>
    <w:rsid w:val="003F144E"/>
    <w:rsid w:val="003F1590"/>
    <w:rsid w:val="003F159E"/>
    <w:rsid w:val="003F15DB"/>
    <w:rsid w:val="003F17A4"/>
    <w:rsid w:val="003F17C9"/>
    <w:rsid w:val="003F1950"/>
    <w:rsid w:val="003F1AC3"/>
    <w:rsid w:val="003F1B52"/>
    <w:rsid w:val="003F1CFD"/>
    <w:rsid w:val="003F1D4C"/>
    <w:rsid w:val="003F1DED"/>
    <w:rsid w:val="003F1E9E"/>
    <w:rsid w:val="003F2067"/>
    <w:rsid w:val="003F226F"/>
    <w:rsid w:val="003F231D"/>
    <w:rsid w:val="003F2328"/>
    <w:rsid w:val="003F238E"/>
    <w:rsid w:val="003F24DD"/>
    <w:rsid w:val="003F25D7"/>
    <w:rsid w:val="003F25EF"/>
    <w:rsid w:val="003F266F"/>
    <w:rsid w:val="003F27FC"/>
    <w:rsid w:val="003F2B54"/>
    <w:rsid w:val="003F2CA4"/>
    <w:rsid w:val="003F2DA1"/>
    <w:rsid w:val="003F2E31"/>
    <w:rsid w:val="003F2F19"/>
    <w:rsid w:val="003F3382"/>
    <w:rsid w:val="003F35FD"/>
    <w:rsid w:val="003F363C"/>
    <w:rsid w:val="003F365C"/>
    <w:rsid w:val="003F3784"/>
    <w:rsid w:val="003F382E"/>
    <w:rsid w:val="003F3847"/>
    <w:rsid w:val="003F3973"/>
    <w:rsid w:val="003F39CC"/>
    <w:rsid w:val="003F3AED"/>
    <w:rsid w:val="003F3C05"/>
    <w:rsid w:val="003F3C3E"/>
    <w:rsid w:val="003F3CD7"/>
    <w:rsid w:val="003F3DEE"/>
    <w:rsid w:val="003F3EB2"/>
    <w:rsid w:val="003F3EC3"/>
    <w:rsid w:val="003F3EDD"/>
    <w:rsid w:val="003F3F2B"/>
    <w:rsid w:val="003F3F33"/>
    <w:rsid w:val="003F3F41"/>
    <w:rsid w:val="003F3FED"/>
    <w:rsid w:val="003F4009"/>
    <w:rsid w:val="003F41C5"/>
    <w:rsid w:val="003F41CB"/>
    <w:rsid w:val="003F4365"/>
    <w:rsid w:val="003F454E"/>
    <w:rsid w:val="003F45EF"/>
    <w:rsid w:val="003F4785"/>
    <w:rsid w:val="003F4B62"/>
    <w:rsid w:val="003F4D2C"/>
    <w:rsid w:val="003F4E77"/>
    <w:rsid w:val="003F5055"/>
    <w:rsid w:val="003F525E"/>
    <w:rsid w:val="003F5285"/>
    <w:rsid w:val="003F534E"/>
    <w:rsid w:val="003F53CA"/>
    <w:rsid w:val="003F53F3"/>
    <w:rsid w:val="003F5407"/>
    <w:rsid w:val="003F54BF"/>
    <w:rsid w:val="003F55E4"/>
    <w:rsid w:val="003F5625"/>
    <w:rsid w:val="003F571C"/>
    <w:rsid w:val="003F5926"/>
    <w:rsid w:val="003F5988"/>
    <w:rsid w:val="003F59B8"/>
    <w:rsid w:val="003F5ED5"/>
    <w:rsid w:val="003F5EFD"/>
    <w:rsid w:val="003F5F58"/>
    <w:rsid w:val="003F5FB4"/>
    <w:rsid w:val="003F5FBC"/>
    <w:rsid w:val="003F6220"/>
    <w:rsid w:val="003F622C"/>
    <w:rsid w:val="003F62B7"/>
    <w:rsid w:val="003F63BB"/>
    <w:rsid w:val="003F63DB"/>
    <w:rsid w:val="003F6506"/>
    <w:rsid w:val="003F6741"/>
    <w:rsid w:val="003F67EF"/>
    <w:rsid w:val="003F687C"/>
    <w:rsid w:val="003F694E"/>
    <w:rsid w:val="003F6A35"/>
    <w:rsid w:val="003F6AC2"/>
    <w:rsid w:val="003F6ADB"/>
    <w:rsid w:val="003F6B80"/>
    <w:rsid w:val="003F6C29"/>
    <w:rsid w:val="003F6CC2"/>
    <w:rsid w:val="003F6CF7"/>
    <w:rsid w:val="003F6D56"/>
    <w:rsid w:val="003F703F"/>
    <w:rsid w:val="003F7344"/>
    <w:rsid w:val="003F743E"/>
    <w:rsid w:val="003F755F"/>
    <w:rsid w:val="003F765C"/>
    <w:rsid w:val="003F7709"/>
    <w:rsid w:val="003F7A96"/>
    <w:rsid w:val="003F7CB9"/>
    <w:rsid w:val="003F7D7E"/>
    <w:rsid w:val="003F7EE5"/>
    <w:rsid w:val="003F7FAC"/>
    <w:rsid w:val="00400003"/>
    <w:rsid w:val="00400272"/>
    <w:rsid w:val="004002AF"/>
    <w:rsid w:val="00400311"/>
    <w:rsid w:val="00400315"/>
    <w:rsid w:val="0040031E"/>
    <w:rsid w:val="004003B4"/>
    <w:rsid w:val="004003BA"/>
    <w:rsid w:val="00400473"/>
    <w:rsid w:val="0040067F"/>
    <w:rsid w:val="004006CE"/>
    <w:rsid w:val="00400714"/>
    <w:rsid w:val="00400782"/>
    <w:rsid w:val="004007E1"/>
    <w:rsid w:val="00400995"/>
    <w:rsid w:val="00400997"/>
    <w:rsid w:val="00400BD5"/>
    <w:rsid w:val="00400D09"/>
    <w:rsid w:val="00400F06"/>
    <w:rsid w:val="0040129A"/>
    <w:rsid w:val="004019B4"/>
    <w:rsid w:val="00401B7C"/>
    <w:rsid w:val="00401BBE"/>
    <w:rsid w:val="00401E16"/>
    <w:rsid w:val="004022C5"/>
    <w:rsid w:val="0040244A"/>
    <w:rsid w:val="00402660"/>
    <w:rsid w:val="0040279D"/>
    <w:rsid w:val="00402827"/>
    <w:rsid w:val="0040291E"/>
    <w:rsid w:val="00402B1F"/>
    <w:rsid w:val="00402C2B"/>
    <w:rsid w:val="00402CDC"/>
    <w:rsid w:val="00402EB1"/>
    <w:rsid w:val="00402F4A"/>
    <w:rsid w:val="00402F74"/>
    <w:rsid w:val="004030A2"/>
    <w:rsid w:val="00403148"/>
    <w:rsid w:val="004032D9"/>
    <w:rsid w:val="004033C7"/>
    <w:rsid w:val="00403428"/>
    <w:rsid w:val="00403748"/>
    <w:rsid w:val="00403979"/>
    <w:rsid w:val="00403C42"/>
    <w:rsid w:val="00403FD1"/>
    <w:rsid w:val="00404048"/>
    <w:rsid w:val="004043E6"/>
    <w:rsid w:val="004044D4"/>
    <w:rsid w:val="00404501"/>
    <w:rsid w:val="00404634"/>
    <w:rsid w:val="00404660"/>
    <w:rsid w:val="004046AF"/>
    <w:rsid w:val="004048B6"/>
    <w:rsid w:val="00404A9D"/>
    <w:rsid w:val="00404CD9"/>
    <w:rsid w:val="00404DA0"/>
    <w:rsid w:val="00404DE6"/>
    <w:rsid w:val="00404DF4"/>
    <w:rsid w:val="00404E75"/>
    <w:rsid w:val="00404EFB"/>
    <w:rsid w:val="0040504D"/>
    <w:rsid w:val="004050B4"/>
    <w:rsid w:val="00405159"/>
    <w:rsid w:val="004052C2"/>
    <w:rsid w:val="00405340"/>
    <w:rsid w:val="0040560A"/>
    <w:rsid w:val="004056A5"/>
    <w:rsid w:val="00405917"/>
    <w:rsid w:val="00405A27"/>
    <w:rsid w:val="00405B89"/>
    <w:rsid w:val="00405B91"/>
    <w:rsid w:val="00405DD1"/>
    <w:rsid w:val="00405F09"/>
    <w:rsid w:val="00405F53"/>
    <w:rsid w:val="00405F81"/>
    <w:rsid w:val="004060BB"/>
    <w:rsid w:val="0040611F"/>
    <w:rsid w:val="00406236"/>
    <w:rsid w:val="0040642E"/>
    <w:rsid w:val="00406432"/>
    <w:rsid w:val="00406443"/>
    <w:rsid w:val="0040675F"/>
    <w:rsid w:val="00406870"/>
    <w:rsid w:val="00406877"/>
    <w:rsid w:val="0040691E"/>
    <w:rsid w:val="00406968"/>
    <w:rsid w:val="0040697B"/>
    <w:rsid w:val="004069E8"/>
    <w:rsid w:val="00406A26"/>
    <w:rsid w:val="00406AF2"/>
    <w:rsid w:val="00406B29"/>
    <w:rsid w:val="00406C7F"/>
    <w:rsid w:val="00406E42"/>
    <w:rsid w:val="00406FC4"/>
    <w:rsid w:val="00406FCD"/>
    <w:rsid w:val="0040702F"/>
    <w:rsid w:val="0040712E"/>
    <w:rsid w:val="00407140"/>
    <w:rsid w:val="00407400"/>
    <w:rsid w:val="00407449"/>
    <w:rsid w:val="00407649"/>
    <w:rsid w:val="0040768E"/>
    <w:rsid w:val="00407805"/>
    <w:rsid w:val="004079C4"/>
    <w:rsid w:val="00407A77"/>
    <w:rsid w:val="00407C36"/>
    <w:rsid w:val="00407C58"/>
    <w:rsid w:val="00407E1C"/>
    <w:rsid w:val="0041030D"/>
    <w:rsid w:val="0041054C"/>
    <w:rsid w:val="00410632"/>
    <w:rsid w:val="0041084A"/>
    <w:rsid w:val="0041099F"/>
    <w:rsid w:val="004109B1"/>
    <w:rsid w:val="00410CA0"/>
    <w:rsid w:val="00410D41"/>
    <w:rsid w:val="00410D4D"/>
    <w:rsid w:val="00411003"/>
    <w:rsid w:val="0041116B"/>
    <w:rsid w:val="00411187"/>
    <w:rsid w:val="004111A4"/>
    <w:rsid w:val="00411238"/>
    <w:rsid w:val="0041129B"/>
    <w:rsid w:val="00411472"/>
    <w:rsid w:val="00411585"/>
    <w:rsid w:val="00411996"/>
    <w:rsid w:val="00411B76"/>
    <w:rsid w:val="00411C75"/>
    <w:rsid w:val="00411E33"/>
    <w:rsid w:val="00411FAF"/>
    <w:rsid w:val="00412066"/>
    <w:rsid w:val="004120BB"/>
    <w:rsid w:val="004122F7"/>
    <w:rsid w:val="00412350"/>
    <w:rsid w:val="004123BD"/>
    <w:rsid w:val="004125E4"/>
    <w:rsid w:val="00412668"/>
    <w:rsid w:val="00412682"/>
    <w:rsid w:val="00412862"/>
    <w:rsid w:val="004128E7"/>
    <w:rsid w:val="00412940"/>
    <w:rsid w:val="00412A35"/>
    <w:rsid w:val="00412C0D"/>
    <w:rsid w:val="00412CB1"/>
    <w:rsid w:val="00412D54"/>
    <w:rsid w:val="00412E92"/>
    <w:rsid w:val="00412F25"/>
    <w:rsid w:val="00412FA7"/>
    <w:rsid w:val="00412FFB"/>
    <w:rsid w:val="004131C3"/>
    <w:rsid w:val="0041321E"/>
    <w:rsid w:val="004133BB"/>
    <w:rsid w:val="004135E0"/>
    <w:rsid w:val="004135F9"/>
    <w:rsid w:val="00413A76"/>
    <w:rsid w:val="00413B66"/>
    <w:rsid w:val="00413E73"/>
    <w:rsid w:val="00413EA5"/>
    <w:rsid w:val="00413FD2"/>
    <w:rsid w:val="004141DC"/>
    <w:rsid w:val="00414369"/>
    <w:rsid w:val="0041445E"/>
    <w:rsid w:val="00414489"/>
    <w:rsid w:val="0041449E"/>
    <w:rsid w:val="004145BD"/>
    <w:rsid w:val="004145D9"/>
    <w:rsid w:val="004147D3"/>
    <w:rsid w:val="0041486C"/>
    <w:rsid w:val="004148BD"/>
    <w:rsid w:val="00414914"/>
    <w:rsid w:val="004149DB"/>
    <w:rsid w:val="00414D86"/>
    <w:rsid w:val="00414E45"/>
    <w:rsid w:val="00414E9A"/>
    <w:rsid w:val="00414F06"/>
    <w:rsid w:val="00414F26"/>
    <w:rsid w:val="00414FFC"/>
    <w:rsid w:val="004150BA"/>
    <w:rsid w:val="0041539C"/>
    <w:rsid w:val="0041545E"/>
    <w:rsid w:val="004154A0"/>
    <w:rsid w:val="0041569D"/>
    <w:rsid w:val="0041576A"/>
    <w:rsid w:val="004157A3"/>
    <w:rsid w:val="00415895"/>
    <w:rsid w:val="00415A83"/>
    <w:rsid w:val="00415AF3"/>
    <w:rsid w:val="00415C1D"/>
    <w:rsid w:val="00415D80"/>
    <w:rsid w:val="00415DA3"/>
    <w:rsid w:val="00415DAF"/>
    <w:rsid w:val="00415DF9"/>
    <w:rsid w:val="00415F0E"/>
    <w:rsid w:val="00416001"/>
    <w:rsid w:val="00416213"/>
    <w:rsid w:val="004162BC"/>
    <w:rsid w:val="0041677E"/>
    <w:rsid w:val="00416822"/>
    <w:rsid w:val="00416A78"/>
    <w:rsid w:val="00416B10"/>
    <w:rsid w:val="00416BFE"/>
    <w:rsid w:val="00416D40"/>
    <w:rsid w:val="004170A1"/>
    <w:rsid w:val="004171B1"/>
    <w:rsid w:val="004172AE"/>
    <w:rsid w:val="004172B7"/>
    <w:rsid w:val="0041752A"/>
    <w:rsid w:val="0041754F"/>
    <w:rsid w:val="004177D0"/>
    <w:rsid w:val="004177E8"/>
    <w:rsid w:val="004179D4"/>
    <w:rsid w:val="00417A24"/>
    <w:rsid w:val="00417B0F"/>
    <w:rsid w:val="00417BCD"/>
    <w:rsid w:val="00417C26"/>
    <w:rsid w:val="004205F5"/>
    <w:rsid w:val="004206B7"/>
    <w:rsid w:val="004206BD"/>
    <w:rsid w:val="004208CB"/>
    <w:rsid w:val="00420A1D"/>
    <w:rsid w:val="00420B52"/>
    <w:rsid w:val="00420BCA"/>
    <w:rsid w:val="00420CD4"/>
    <w:rsid w:val="00420EEE"/>
    <w:rsid w:val="00421064"/>
    <w:rsid w:val="004211DC"/>
    <w:rsid w:val="00421312"/>
    <w:rsid w:val="00421355"/>
    <w:rsid w:val="004214B4"/>
    <w:rsid w:val="00421597"/>
    <w:rsid w:val="004216C5"/>
    <w:rsid w:val="00421858"/>
    <w:rsid w:val="004218A2"/>
    <w:rsid w:val="00421C84"/>
    <w:rsid w:val="00421D94"/>
    <w:rsid w:val="00421DB8"/>
    <w:rsid w:val="00421F32"/>
    <w:rsid w:val="00421F58"/>
    <w:rsid w:val="00421FD9"/>
    <w:rsid w:val="0042212E"/>
    <w:rsid w:val="004222B5"/>
    <w:rsid w:val="004223CF"/>
    <w:rsid w:val="004225A7"/>
    <w:rsid w:val="004225EA"/>
    <w:rsid w:val="00422689"/>
    <w:rsid w:val="00422776"/>
    <w:rsid w:val="004227A6"/>
    <w:rsid w:val="00422800"/>
    <w:rsid w:val="0042281A"/>
    <w:rsid w:val="00422A0A"/>
    <w:rsid w:val="00422B17"/>
    <w:rsid w:val="00422C8A"/>
    <w:rsid w:val="00422F8B"/>
    <w:rsid w:val="0042302B"/>
    <w:rsid w:val="004230CE"/>
    <w:rsid w:val="00423192"/>
    <w:rsid w:val="00423240"/>
    <w:rsid w:val="004232D6"/>
    <w:rsid w:val="004233FC"/>
    <w:rsid w:val="0042369E"/>
    <w:rsid w:val="0042374B"/>
    <w:rsid w:val="0042398D"/>
    <w:rsid w:val="004239C1"/>
    <w:rsid w:val="00423B70"/>
    <w:rsid w:val="00423C9F"/>
    <w:rsid w:val="00423CC5"/>
    <w:rsid w:val="00423E1F"/>
    <w:rsid w:val="00423F54"/>
    <w:rsid w:val="00424154"/>
    <w:rsid w:val="0042435C"/>
    <w:rsid w:val="00424530"/>
    <w:rsid w:val="004245FF"/>
    <w:rsid w:val="004248CF"/>
    <w:rsid w:val="00424994"/>
    <w:rsid w:val="00424A2C"/>
    <w:rsid w:val="00424B92"/>
    <w:rsid w:val="00424BB7"/>
    <w:rsid w:val="00424BE3"/>
    <w:rsid w:val="00424C9A"/>
    <w:rsid w:val="00424D70"/>
    <w:rsid w:val="00424D97"/>
    <w:rsid w:val="00424E45"/>
    <w:rsid w:val="00424EA2"/>
    <w:rsid w:val="0042515D"/>
    <w:rsid w:val="004251A1"/>
    <w:rsid w:val="004251FD"/>
    <w:rsid w:val="004252C5"/>
    <w:rsid w:val="004252EB"/>
    <w:rsid w:val="00425390"/>
    <w:rsid w:val="004253EC"/>
    <w:rsid w:val="004254BA"/>
    <w:rsid w:val="0042562D"/>
    <w:rsid w:val="00425728"/>
    <w:rsid w:val="00425798"/>
    <w:rsid w:val="0042586E"/>
    <w:rsid w:val="00425966"/>
    <w:rsid w:val="00425B48"/>
    <w:rsid w:val="00425DF4"/>
    <w:rsid w:val="00426007"/>
    <w:rsid w:val="0042603D"/>
    <w:rsid w:val="004262CD"/>
    <w:rsid w:val="004263F0"/>
    <w:rsid w:val="004266BF"/>
    <w:rsid w:val="004267D6"/>
    <w:rsid w:val="004268D3"/>
    <w:rsid w:val="00426A28"/>
    <w:rsid w:val="00426C30"/>
    <w:rsid w:val="00426CA4"/>
    <w:rsid w:val="00426DE4"/>
    <w:rsid w:val="00426E32"/>
    <w:rsid w:val="00426E60"/>
    <w:rsid w:val="00426EF6"/>
    <w:rsid w:val="00427078"/>
    <w:rsid w:val="004270E2"/>
    <w:rsid w:val="00427258"/>
    <w:rsid w:val="004272EE"/>
    <w:rsid w:val="0042736A"/>
    <w:rsid w:val="0042762C"/>
    <w:rsid w:val="004276DF"/>
    <w:rsid w:val="00427731"/>
    <w:rsid w:val="00427745"/>
    <w:rsid w:val="004277F0"/>
    <w:rsid w:val="0042787E"/>
    <w:rsid w:val="00427AC7"/>
    <w:rsid w:val="00427B46"/>
    <w:rsid w:val="00427BB9"/>
    <w:rsid w:val="00427BE3"/>
    <w:rsid w:val="00427C60"/>
    <w:rsid w:val="00427E40"/>
    <w:rsid w:val="00427F2A"/>
    <w:rsid w:val="0043009F"/>
    <w:rsid w:val="00430353"/>
    <w:rsid w:val="004304D4"/>
    <w:rsid w:val="0043059D"/>
    <w:rsid w:val="00430695"/>
    <w:rsid w:val="0043096C"/>
    <w:rsid w:val="004309C9"/>
    <w:rsid w:val="00430DDC"/>
    <w:rsid w:val="00430F32"/>
    <w:rsid w:val="00430F74"/>
    <w:rsid w:val="00430FB2"/>
    <w:rsid w:val="00431196"/>
    <w:rsid w:val="0043134E"/>
    <w:rsid w:val="0043161B"/>
    <w:rsid w:val="00431A6C"/>
    <w:rsid w:val="00431ABD"/>
    <w:rsid w:val="00431D34"/>
    <w:rsid w:val="00431E00"/>
    <w:rsid w:val="00431E04"/>
    <w:rsid w:val="00431E37"/>
    <w:rsid w:val="00431ECC"/>
    <w:rsid w:val="00431F3E"/>
    <w:rsid w:val="0043205B"/>
    <w:rsid w:val="0043207D"/>
    <w:rsid w:val="004320FA"/>
    <w:rsid w:val="00432195"/>
    <w:rsid w:val="004324DB"/>
    <w:rsid w:val="004325A3"/>
    <w:rsid w:val="004326CF"/>
    <w:rsid w:val="004327F9"/>
    <w:rsid w:val="0043285E"/>
    <w:rsid w:val="004328E5"/>
    <w:rsid w:val="00432981"/>
    <w:rsid w:val="00432A82"/>
    <w:rsid w:val="00432AEE"/>
    <w:rsid w:val="00432B67"/>
    <w:rsid w:val="00432B8B"/>
    <w:rsid w:val="00432C3B"/>
    <w:rsid w:val="00432EFD"/>
    <w:rsid w:val="00432F28"/>
    <w:rsid w:val="00432FC8"/>
    <w:rsid w:val="00432FEF"/>
    <w:rsid w:val="00433015"/>
    <w:rsid w:val="004330EE"/>
    <w:rsid w:val="004332F2"/>
    <w:rsid w:val="0043344A"/>
    <w:rsid w:val="00433710"/>
    <w:rsid w:val="00433920"/>
    <w:rsid w:val="004339F0"/>
    <w:rsid w:val="00433A71"/>
    <w:rsid w:val="00433CC7"/>
    <w:rsid w:val="00433E3F"/>
    <w:rsid w:val="00433E4D"/>
    <w:rsid w:val="00433F0F"/>
    <w:rsid w:val="00433F28"/>
    <w:rsid w:val="0043402C"/>
    <w:rsid w:val="004341EC"/>
    <w:rsid w:val="00434201"/>
    <w:rsid w:val="004342DC"/>
    <w:rsid w:val="0043445A"/>
    <w:rsid w:val="004344A5"/>
    <w:rsid w:val="004345F2"/>
    <w:rsid w:val="004346D6"/>
    <w:rsid w:val="0043471A"/>
    <w:rsid w:val="00434749"/>
    <w:rsid w:val="0043479E"/>
    <w:rsid w:val="00434B14"/>
    <w:rsid w:val="00434BEC"/>
    <w:rsid w:val="00434FDD"/>
    <w:rsid w:val="00434FE6"/>
    <w:rsid w:val="0043513F"/>
    <w:rsid w:val="00435277"/>
    <w:rsid w:val="004352A2"/>
    <w:rsid w:val="004353BB"/>
    <w:rsid w:val="00435470"/>
    <w:rsid w:val="00435471"/>
    <w:rsid w:val="00435566"/>
    <w:rsid w:val="004356BF"/>
    <w:rsid w:val="004358FC"/>
    <w:rsid w:val="0043591B"/>
    <w:rsid w:val="004359C0"/>
    <w:rsid w:val="004359DE"/>
    <w:rsid w:val="00435A1B"/>
    <w:rsid w:val="00435A24"/>
    <w:rsid w:val="00435BFF"/>
    <w:rsid w:val="00435E34"/>
    <w:rsid w:val="00435E6B"/>
    <w:rsid w:val="00435F04"/>
    <w:rsid w:val="00435FC2"/>
    <w:rsid w:val="00436036"/>
    <w:rsid w:val="00436461"/>
    <w:rsid w:val="00436897"/>
    <w:rsid w:val="004368EB"/>
    <w:rsid w:val="004369D2"/>
    <w:rsid w:val="004369F5"/>
    <w:rsid w:val="00436B87"/>
    <w:rsid w:val="00436CB9"/>
    <w:rsid w:val="00436DB9"/>
    <w:rsid w:val="00436E89"/>
    <w:rsid w:val="00436FD0"/>
    <w:rsid w:val="004370DE"/>
    <w:rsid w:val="004370E1"/>
    <w:rsid w:val="004370E2"/>
    <w:rsid w:val="00437190"/>
    <w:rsid w:val="00437351"/>
    <w:rsid w:val="0043737C"/>
    <w:rsid w:val="00437454"/>
    <w:rsid w:val="004374A5"/>
    <w:rsid w:val="004375E2"/>
    <w:rsid w:val="00437643"/>
    <w:rsid w:val="0043768C"/>
    <w:rsid w:val="0043771E"/>
    <w:rsid w:val="004377CE"/>
    <w:rsid w:val="004378F4"/>
    <w:rsid w:val="00437940"/>
    <w:rsid w:val="00437A53"/>
    <w:rsid w:val="00437AB9"/>
    <w:rsid w:val="00437B15"/>
    <w:rsid w:val="00437C71"/>
    <w:rsid w:val="00437E23"/>
    <w:rsid w:val="00437F58"/>
    <w:rsid w:val="004400E5"/>
    <w:rsid w:val="004402FA"/>
    <w:rsid w:val="00440673"/>
    <w:rsid w:val="0044079F"/>
    <w:rsid w:val="0044086F"/>
    <w:rsid w:val="00440924"/>
    <w:rsid w:val="00440A5F"/>
    <w:rsid w:val="00440C6F"/>
    <w:rsid w:val="00440D4F"/>
    <w:rsid w:val="00440EBE"/>
    <w:rsid w:val="00440F5D"/>
    <w:rsid w:val="004410A0"/>
    <w:rsid w:val="004410E2"/>
    <w:rsid w:val="004412A9"/>
    <w:rsid w:val="004412DD"/>
    <w:rsid w:val="0044134D"/>
    <w:rsid w:val="00441356"/>
    <w:rsid w:val="004413C8"/>
    <w:rsid w:val="004414A1"/>
    <w:rsid w:val="004416E4"/>
    <w:rsid w:val="00441835"/>
    <w:rsid w:val="00441845"/>
    <w:rsid w:val="00441B02"/>
    <w:rsid w:val="00441C62"/>
    <w:rsid w:val="00441C97"/>
    <w:rsid w:val="00441F18"/>
    <w:rsid w:val="004422BE"/>
    <w:rsid w:val="00442413"/>
    <w:rsid w:val="0044243F"/>
    <w:rsid w:val="004424A1"/>
    <w:rsid w:val="004424E4"/>
    <w:rsid w:val="004425CC"/>
    <w:rsid w:val="00442861"/>
    <w:rsid w:val="0044286D"/>
    <w:rsid w:val="0044289F"/>
    <w:rsid w:val="00442931"/>
    <w:rsid w:val="00442BA3"/>
    <w:rsid w:val="00442C61"/>
    <w:rsid w:val="00442C7F"/>
    <w:rsid w:val="00442D3A"/>
    <w:rsid w:val="00442FB4"/>
    <w:rsid w:val="004430BB"/>
    <w:rsid w:val="0044314A"/>
    <w:rsid w:val="004432D8"/>
    <w:rsid w:val="00443387"/>
    <w:rsid w:val="00443409"/>
    <w:rsid w:val="00443458"/>
    <w:rsid w:val="004435DB"/>
    <w:rsid w:val="00443602"/>
    <w:rsid w:val="004437CD"/>
    <w:rsid w:val="004437E1"/>
    <w:rsid w:val="004438A4"/>
    <w:rsid w:val="004438D6"/>
    <w:rsid w:val="0044396B"/>
    <w:rsid w:val="00443997"/>
    <w:rsid w:val="0044399C"/>
    <w:rsid w:val="00443BC2"/>
    <w:rsid w:val="00443CF2"/>
    <w:rsid w:val="00443CF5"/>
    <w:rsid w:val="00443D9D"/>
    <w:rsid w:val="00443DFD"/>
    <w:rsid w:val="00443E0B"/>
    <w:rsid w:val="00443E38"/>
    <w:rsid w:val="00443E67"/>
    <w:rsid w:val="00443EDB"/>
    <w:rsid w:val="00443F9A"/>
    <w:rsid w:val="00444216"/>
    <w:rsid w:val="0044424D"/>
    <w:rsid w:val="00444308"/>
    <w:rsid w:val="004446D0"/>
    <w:rsid w:val="00444779"/>
    <w:rsid w:val="004447EC"/>
    <w:rsid w:val="004448BA"/>
    <w:rsid w:val="00444A41"/>
    <w:rsid w:val="00444B2C"/>
    <w:rsid w:val="00444D97"/>
    <w:rsid w:val="00444F31"/>
    <w:rsid w:val="00444F35"/>
    <w:rsid w:val="00445072"/>
    <w:rsid w:val="0044550E"/>
    <w:rsid w:val="00445784"/>
    <w:rsid w:val="004457CD"/>
    <w:rsid w:val="00445828"/>
    <w:rsid w:val="004458BE"/>
    <w:rsid w:val="00445BF6"/>
    <w:rsid w:val="00445C93"/>
    <w:rsid w:val="00445C94"/>
    <w:rsid w:val="00445CA7"/>
    <w:rsid w:val="00445D95"/>
    <w:rsid w:val="00445DD0"/>
    <w:rsid w:val="00445FB9"/>
    <w:rsid w:val="0044623E"/>
    <w:rsid w:val="004462BB"/>
    <w:rsid w:val="00446379"/>
    <w:rsid w:val="00446382"/>
    <w:rsid w:val="00446465"/>
    <w:rsid w:val="004464F2"/>
    <w:rsid w:val="004466B5"/>
    <w:rsid w:val="004468B0"/>
    <w:rsid w:val="00446BFE"/>
    <w:rsid w:val="00446C3A"/>
    <w:rsid w:val="00446EB0"/>
    <w:rsid w:val="00446EC6"/>
    <w:rsid w:val="004471FF"/>
    <w:rsid w:val="004473C6"/>
    <w:rsid w:val="0044749C"/>
    <w:rsid w:val="004474A5"/>
    <w:rsid w:val="004477FC"/>
    <w:rsid w:val="00447873"/>
    <w:rsid w:val="00447920"/>
    <w:rsid w:val="0044792D"/>
    <w:rsid w:val="00447983"/>
    <w:rsid w:val="00447993"/>
    <w:rsid w:val="004479EC"/>
    <w:rsid w:val="004479F8"/>
    <w:rsid w:val="00447A4B"/>
    <w:rsid w:val="00447DA0"/>
    <w:rsid w:val="00447E2E"/>
    <w:rsid w:val="004500CA"/>
    <w:rsid w:val="0045017D"/>
    <w:rsid w:val="00450251"/>
    <w:rsid w:val="0045057A"/>
    <w:rsid w:val="004505E3"/>
    <w:rsid w:val="00450E83"/>
    <w:rsid w:val="00450EF0"/>
    <w:rsid w:val="00450FCD"/>
    <w:rsid w:val="00450FF2"/>
    <w:rsid w:val="004512C2"/>
    <w:rsid w:val="0045134C"/>
    <w:rsid w:val="0045143B"/>
    <w:rsid w:val="00451453"/>
    <w:rsid w:val="004514EC"/>
    <w:rsid w:val="00451514"/>
    <w:rsid w:val="00451748"/>
    <w:rsid w:val="004518EF"/>
    <w:rsid w:val="00451A0B"/>
    <w:rsid w:val="00451AE0"/>
    <w:rsid w:val="00451EB0"/>
    <w:rsid w:val="00451F01"/>
    <w:rsid w:val="004521D5"/>
    <w:rsid w:val="004522BC"/>
    <w:rsid w:val="004523D3"/>
    <w:rsid w:val="004525AC"/>
    <w:rsid w:val="0045271C"/>
    <w:rsid w:val="004527A7"/>
    <w:rsid w:val="00452927"/>
    <w:rsid w:val="00452B5A"/>
    <w:rsid w:val="00452C11"/>
    <w:rsid w:val="00452C2F"/>
    <w:rsid w:val="00452C45"/>
    <w:rsid w:val="00452C78"/>
    <w:rsid w:val="00452D01"/>
    <w:rsid w:val="00452D6A"/>
    <w:rsid w:val="00452DA2"/>
    <w:rsid w:val="004531E2"/>
    <w:rsid w:val="004536F4"/>
    <w:rsid w:val="00453730"/>
    <w:rsid w:val="004537A4"/>
    <w:rsid w:val="004538C8"/>
    <w:rsid w:val="00453908"/>
    <w:rsid w:val="0045399E"/>
    <w:rsid w:val="00453AEE"/>
    <w:rsid w:val="00453CCD"/>
    <w:rsid w:val="00453D4F"/>
    <w:rsid w:val="00453D6D"/>
    <w:rsid w:val="00453DCA"/>
    <w:rsid w:val="00453EBA"/>
    <w:rsid w:val="00453FA1"/>
    <w:rsid w:val="00453FFC"/>
    <w:rsid w:val="0045406F"/>
    <w:rsid w:val="00454097"/>
    <w:rsid w:val="0045412B"/>
    <w:rsid w:val="0045424A"/>
    <w:rsid w:val="0045425B"/>
    <w:rsid w:val="004542B0"/>
    <w:rsid w:val="00454450"/>
    <w:rsid w:val="004544A9"/>
    <w:rsid w:val="0045463A"/>
    <w:rsid w:val="004546C7"/>
    <w:rsid w:val="004548F8"/>
    <w:rsid w:val="00454AAB"/>
    <w:rsid w:val="00454C8A"/>
    <w:rsid w:val="00454CD4"/>
    <w:rsid w:val="00454D07"/>
    <w:rsid w:val="00454F8A"/>
    <w:rsid w:val="00454FFE"/>
    <w:rsid w:val="00455008"/>
    <w:rsid w:val="004552A6"/>
    <w:rsid w:val="004554FE"/>
    <w:rsid w:val="00455558"/>
    <w:rsid w:val="00455653"/>
    <w:rsid w:val="00455853"/>
    <w:rsid w:val="00455892"/>
    <w:rsid w:val="004558EE"/>
    <w:rsid w:val="00455C1A"/>
    <w:rsid w:val="00455F5A"/>
    <w:rsid w:val="00455F97"/>
    <w:rsid w:val="004560B8"/>
    <w:rsid w:val="004560C4"/>
    <w:rsid w:val="0045612B"/>
    <w:rsid w:val="0045613F"/>
    <w:rsid w:val="00456159"/>
    <w:rsid w:val="0045641E"/>
    <w:rsid w:val="0045643B"/>
    <w:rsid w:val="004565BE"/>
    <w:rsid w:val="004565CC"/>
    <w:rsid w:val="00456652"/>
    <w:rsid w:val="0045671D"/>
    <w:rsid w:val="004569BC"/>
    <w:rsid w:val="00456EB2"/>
    <w:rsid w:val="00457145"/>
    <w:rsid w:val="00457237"/>
    <w:rsid w:val="00457490"/>
    <w:rsid w:val="00457501"/>
    <w:rsid w:val="0045750D"/>
    <w:rsid w:val="004575D8"/>
    <w:rsid w:val="00457629"/>
    <w:rsid w:val="00457739"/>
    <w:rsid w:val="00457B95"/>
    <w:rsid w:val="00457BCE"/>
    <w:rsid w:val="00457CCB"/>
    <w:rsid w:val="00457D5F"/>
    <w:rsid w:val="00457D66"/>
    <w:rsid w:val="00460154"/>
    <w:rsid w:val="004601A4"/>
    <w:rsid w:val="00460377"/>
    <w:rsid w:val="0046038A"/>
    <w:rsid w:val="00460452"/>
    <w:rsid w:val="00460607"/>
    <w:rsid w:val="00460667"/>
    <w:rsid w:val="004607A2"/>
    <w:rsid w:val="00460832"/>
    <w:rsid w:val="0046087F"/>
    <w:rsid w:val="0046095C"/>
    <w:rsid w:val="004609CA"/>
    <w:rsid w:val="00460A10"/>
    <w:rsid w:val="00460ADC"/>
    <w:rsid w:val="00460B81"/>
    <w:rsid w:val="00460CFF"/>
    <w:rsid w:val="00460D59"/>
    <w:rsid w:val="00460DF2"/>
    <w:rsid w:val="00460E16"/>
    <w:rsid w:val="00461009"/>
    <w:rsid w:val="00461087"/>
    <w:rsid w:val="00461103"/>
    <w:rsid w:val="004613E1"/>
    <w:rsid w:val="004616C3"/>
    <w:rsid w:val="00461821"/>
    <w:rsid w:val="0046192B"/>
    <w:rsid w:val="00461A46"/>
    <w:rsid w:val="00461E25"/>
    <w:rsid w:val="00462035"/>
    <w:rsid w:val="004620D8"/>
    <w:rsid w:val="00462207"/>
    <w:rsid w:val="00462211"/>
    <w:rsid w:val="00462663"/>
    <w:rsid w:val="004627CD"/>
    <w:rsid w:val="00462849"/>
    <w:rsid w:val="0046285A"/>
    <w:rsid w:val="00462A66"/>
    <w:rsid w:val="00462A71"/>
    <w:rsid w:val="00462AED"/>
    <w:rsid w:val="00462C7A"/>
    <w:rsid w:val="00462CC3"/>
    <w:rsid w:val="00462D8D"/>
    <w:rsid w:val="00463016"/>
    <w:rsid w:val="00463208"/>
    <w:rsid w:val="00463253"/>
    <w:rsid w:val="00463507"/>
    <w:rsid w:val="0046370D"/>
    <w:rsid w:val="00463857"/>
    <w:rsid w:val="00463ACB"/>
    <w:rsid w:val="00463BC4"/>
    <w:rsid w:val="00463D0D"/>
    <w:rsid w:val="00463DD4"/>
    <w:rsid w:val="00463DFD"/>
    <w:rsid w:val="00463E80"/>
    <w:rsid w:val="00463ECD"/>
    <w:rsid w:val="00463F2D"/>
    <w:rsid w:val="0046400C"/>
    <w:rsid w:val="0046406C"/>
    <w:rsid w:val="00464074"/>
    <w:rsid w:val="0046409B"/>
    <w:rsid w:val="00464257"/>
    <w:rsid w:val="0046428E"/>
    <w:rsid w:val="004642D9"/>
    <w:rsid w:val="00464554"/>
    <w:rsid w:val="0046462D"/>
    <w:rsid w:val="004646C7"/>
    <w:rsid w:val="004649B5"/>
    <w:rsid w:val="00464D61"/>
    <w:rsid w:val="00464E4B"/>
    <w:rsid w:val="0046508E"/>
    <w:rsid w:val="004652B6"/>
    <w:rsid w:val="004652E6"/>
    <w:rsid w:val="004655B8"/>
    <w:rsid w:val="004655DA"/>
    <w:rsid w:val="00465670"/>
    <w:rsid w:val="00465729"/>
    <w:rsid w:val="00465782"/>
    <w:rsid w:val="004657F1"/>
    <w:rsid w:val="00465845"/>
    <w:rsid w:val="004658EE"/>
    <w:rsid w:val="00465B00"/>
    <w:rsid w:val="00465B60"/>
    <w:rsid w:val="00465B77"/>
    <w:rsid w:val="00465BF9"/>
    <w:rsid w:val="00465F46"/>
    <w:rsid w:val="00465F93"/>
    <w:rsid w:val="004660E5"/>
    <w:rsid w:val="004661AA"/>
    <w:rsid w:val="0046628F"/>
    <w:rsid w:val="004662CA"/>
    <w:rsid w:val="00466717"/>
    <w:rsid w:val="00466718"/>
    <w:rsid w:val="0046679B"/>
    <w:rsid w:val="004667B1"/>
    <w:rsid w:val="00466902"/>
    <w:rsid w:val="00466942"/>
    <w:rsid w:val="00466A22"/>
    <w:rsid w:val="00466A9F"/>
    <w:rsid w:val="00466C42"/>
    <w:rsid w:val="00466CBC"/>
    <w:rsid w:val="00466DE1"/>
    <w:rsid w:val="00466DE5"/>
    <w:rsid w:val="00466E48"/>
    <w:rsid w:val="00466E9A"/>
    <w:rsid w:val="00466ED5"/>
    <w:rsid w:val="0046708A"/>
    <w:rsid w:val="00467372"/>
    <w:rsid w:val="00467394"/>
    <w:rsid w:val="0046744C"/>
    <w:rsid w:val="00467486"/>
    <w:rsid w:val="004674D2"/>
    <w:rsid w:val="0046774F"/>
    <w:rsid w:val="0046783B"/>
    <w:rsid w:val="00467863"/>
    <w:rsid w:val="00467B63"/>
    <w:rsid w:val="00467D52"/>
    <w:rsid w:val="00467EB7"/>
    <w:rsid w:val="00467FBE"/>
    <w:rsid w:val="0047008C"/>
    <w:rsid w:val="004700DB"/>
    <w:rsid w:val="004700F8"/>
    <w:rsid w:val="004702A9"/>
    <w:rsid w:val="004702BD"/>
    <w:rsid w:val="00470356"/>
    <w:rsid w:val="0047037D"/>
    <w:rsid w:val="0047037E"/>
    <w:rsid w:val="004706B8"/>
    <w:rsid w:val="004708C5"/>
    <w:rsid w:val="00470A18"/>
    <w:rsid w:val="00470AF4"/>
    <w:rsid w:val="00470BAD"/>
    <w:rsid w:val="00470BAF"/>
    <w:rsid w:val="00470C09"/>
    <w:rsid w:val="00470C1E"/>
    <w:rsid w:val="00470CBD"/>
    <w:rsid w:val="00470D7D"/>
    <w:rsid w:val="00470DB7"/>
    <w:rsid w:val="00471021"/>
    <w:rsid w:val="004713EC"/>
    <w:rsid w:val="00471528"/>
    <w:rsid w:val="00471585"/>
    <w:rsid w:val="00471613"/>
    <w:rsid w:val="00471B0C"/>
    <w:rsid w:val="00471B38"/>
    <w:rsid w:val="00471B47"/>
    <w:rsid w:val="00471C4F"/>
    <w:rsid w:val="00471C60"/>
    <w:rsid w:val="00471D6B"/>
    <w:rsid w:val="00471F17"/>
    <w:rsid w:val="00472452"/>
    <w:rsid w:val="004726EF"/>
    <w:rsid w:val="00472948"/>
    <w:rsid w:val="004729A3"/>
    <w:rsid w:val="00472AB8"/>
    <w:rsid w:val="00472ADA"/>
    <w:rsid w:val="00472D14"/>
    <w:rsid w:val="00472DB3"/>
    <w:rsid w:val="00472FAD"/>
    <w:rsid w:val="004730C9"/>
    <w:rsid w:val="00473285"/>
    <w:rsid w:val="004734DF"/>
    <w:rsid w:val="0047357C"/>
    <w:rsid w:val="004737DF"/>
    <w:rsid w:val="00473804"/>
    <w:rsid w:val="00473A98"/>
    <w:rsid w:val="00473BC9"/>
    <w:rsid w:val="00473C1E"/>
    <w:rsid w:val="00473C67"/>
    <w:rsid w:val="00473E9E"/>
    <w:rsid w:val="00473EE1"/>
    <w:rsid w:val="00473F5A"/>
    <w:rsid w:val="00473FD8"/>
    <w:rsid w:val="0047419A"/>
    <w:rsid w:val="004742CC"/>
    <w:rsid w:val="0047430A"/>
    <w:rsid w:val="0047431A"/>
    <w:rsid w:val="0047445A"/>
    <w:rsid w:val="0047452F"/>
    <w:rsid w:val="0047454A"/>
    <w:rsid w:val="004745C1"/>
    <w:rsid w:val="00474A0F"/>
    <w:rsid w:val="00474A63"/>
    <w:rsid w:val="00474B47"/>
    <w:rsid w:val="00474CAA"/>
    <w:rsid w:val="00474D0C"/>
    <w:rsid w:val="00474D77"/>
    <w:rsid w:val="00474E67"/>
    <w:rsid w:val="00474EB7"/>
    <w:rsid w:val="00474EE4"/>
    <w:rsid w:val="00474FC7"/>
    <w:rsid w:val="00475130"/>
    <w:rsid w:val="0047514A"/>
    <w:rsid w:val="004752A5"/>
    <w:rsid w:val="004753A7"/>
    <w:rsid w:val="0047554E"/>
    <w:rsid w:val="0047559B"/>
    <w:rsid w:val="004755C3"/>
    <w:rsid w:val="00475606"/>
    <w:rsid w:val="00475639"/>
    <w:rsid w:val="0047563F"/>
    <w:rsid w:val="004757C0"/>
    <w:rsid w:val="00475945"/>
    <w:rsid w:val="00475A62"/>
    <w:rsid w:val="00475AC5"/>
    <w:rsid w:val="00475B60"/>
    <w:rsid w:val="00475B76"/>
    <w:rsid w:val="00475BF5"/>
    <w:rsid w:val="00475E77"/>
    <w:rsid w:val="00475FA7"/>
    <w:rsid w:val="0047605A"/>
    <w:rsid w:val="0047605E"/>
    <w:rsid w:val="00476160"/>
    <w:rsid w:val="00476231"/>
    <w:rsid w:val="00476262"/>
    <w:rsid w:val="004762BD"/>
    <w:rsid w:val="00476315"/>
    <w:rsid w:val="0047632B"/>
    <w:rsid w:val="00476508"/>
    <w:rsid w:val="004765A2"/>
    <w:rsid w:val="004765AD"/>
    <w:rsid w:val="004765C2"/>
    <w:rsid w:val="0047684F"/>
    <w:rsid w:val="004769ED"/>
    <w:rsid w:val="00476B2F"/>
    <w:rsid w:val="00476C1A"/>
    <w:rsid w:val="004771CB"/>
    <w:rsid w:val="00477242"/>
    <w:rsid w:val="004772A4"/>
    <w:rsid w:val="004772D5"/>
    <w:rsid w:val="00477363"/>
    <w:rsid w:val="004773BF"/>
    <w:rsid w:val="004773F4"/>
    <w:rsid w:val="0047748A"/>
    <w:rsid w:val="0047756D"/>
    <w:rsid w:val="00477612"/>
    <w:rsid w:val="00477692"/>
    <w:rsid w:val="00477744"/>
    <w:rsid w:val="0047784F"/>
    <w:rsid w:val="004778ED"/>
    <w:rsid w:val="00477901"/>
    <w:rsid w:val="00477915"/>
    <w:rsid w:val="004779C9"/>
    <w:rsid w:val="00477A78"/>
    <w:rsid w:val="00477AB9"/>
    <w:rsid w:val="00477BAC"/>
    <w:rsid w:val="00477C7F"/>
    <w:rsid w:val="00477ED5"/>
    <w:rsid w:val="00477EE0"/>
    <w:rsid w:val="00477EE9"/>
    <w:rsid w:val="0048002E"/>
    <w:rsid w:val="0048003A"/>
    <w:rsid w:val="00480304"/>
    <w:rsid w:val="0048039F"/>
    <w:rsid w:val="00480413"/>
    <w:rsid w:val="0048043C"/>
    <w:rsid w:val="00480477"/>
    <w:rsid w:val="00480596"/>
    <w:rsid w:val="004808AB"/>
    <w:rsid w:val="00480981"/>
    <w:rsid w:val="00480A84"/>
    <w:rsid w:val="00480AEB"/>
    <w:rsid w:val="00480F4C"/>
    <w:rsid w:val="00480FB3"/>
    <w:rsid w:val="00481090"/>
    <w:rsid w:val="004810C1"/>
    <w:rsid w:val="004813DD"/>
    <w:rsid w:val="00481476"/>
    <w:rsid w:val="00481606"/>
    <w:rsid w:val="0048160E"/>
    <w:rsid w:val="004816A9"/>
    <w:rsid w:val="004816D3"/>
    <w:rsid w:val="00481A03"/>
    <w:rsid w:val="00481A38"/>
    <w:rsid w:val="00481DA2"/>
    <w:rsid w:val="00481DF1"/>
    <w:rsid w:val="00481DF4"/>
    <w:rsid w:val="00481DF5"/>
    <w:rsid w:val="00481F41"/>
    <w:rsid w:val="00482185"/>
    <w:rsid w:val="0048220D"/>
    <w:rsid w:val="00482263"/>
    <w:rsid w:val="00482433"/>
    <w:rsid w:val="004825AE"/>
    <w:rsid w:val="004825D5"/>
    <w:rsid w:val="004827A5"/>
    <w:rsid w:val="00482861"/>
    <w:rsid w:val="004828E9"/>
    <w:rsid w:val="00482A6E"/>
    <w:rsid w:val="00482B61"/>
    <w:rsid w:val="00482CF8"/>
    <w:rsid w:val="00482EC8"/>
    <w:rsid w:val="00482F6E"/>
    <w:rsid w:val="00482FA1"/>
    <w:rsid w:val="004830E0"/>
    <w:rsid w:val="004830ED"/>
    <w:rsid w:val="00483578"/>
    <w:rsid w:val="004835C9"/>
    <w:rsid w:val="00483625"/>
    <w:rsid w:val="00483915"/>
    <w:rsid w:val="00483988"/>
    <w:rsid w:val="00483AA1"/>
    <w:rsid w:val="00483AEE"/>
    <w:rsid w:val="00483B13"/>
    <w:rsid w:val="00483CCD"/>
    <w:rsid w:val="0048414E"/>
    <w:rsid w:val="00484186"/>
    <w:rsid w:val="004843FD"/>
    <w:rsid w:val="00484620"/>
    <w:rsid w:val="004846D1"/>
    <w:rsid w:val="004847D7"/>
    <w:rsid w:val="004848F6"/>
    <w:rsid w:val="00484B2D"/>
    <w:rsid w:val="00484B2E"/>
    <w:rsid w:val="00484B2F"/>
    <w:rsid w:val="00484B5E"/>
    <w:rsid w:val="00484CAC"/>
    <w:rsid w:val="00484EDE"/>
    <w:rsid w:val="004850F1"/>
    <w:rsid w:val="00485104"/>
    <w:rsid w:val="0048518E"/>
    <w:rsid w:val="004851B2"/>
    <w:rsid w:val="00485228"/>
    <w:rsid w:val="00485347"/>
    <w:rsid w:val="0048562D"/>
    <w:rsid w:val="0048564E"/>
    <w:rsid w:val="00485753"/>
    <w:rsid w:val="00485986"/>
    <w:rsid w:val="004859CB"/>
    <w:rsid w:val="00485B5C"/>
    <w:rsid w:val="00485D9E"/>
    <w:rsid w:val="0048607C"/>
    <w:rsid w:val="0048608B"/>
    <w:rsid w:val="004860CF"/>
    <w:rsid w:val="00486144"/>
    <w:rsid w:val="004863CB"/>
    <w:rsid w:val="00486924"/>
    <w:rsid w:val="00486A51"/>
    <w:rsid w:val="00486A81"/>
    <w:rsid w:val="00486C21"/>
    <w:rsid w:val="00486D84"/>
    <w:rsid w:val="00486EBB"/>
    <w:rsid w:val="00486FBA"/>
    <w:rsid w:val="00487051"/>
    <w:rsid w:val="004870D8"/>
    <w:rsid w:val="00487655"/>
    <w:rsid w:val="004876D6"/>
    <w:rsid w:val="00487751"/>
    <w:rsid w:val="004877FC"/>
    <w:rsid w:val="004878BF"/>
    <w:rsid w:val="004878CF"/>
    <w:rsid w:val="00487985"/>
    <w:rsid w:val="0048799C"/>
    <w:rsid w:val="00487A02"/>
    <w:rsid w:val="00487AD9"/>
    <w:rsid w:val="00487B0D"/>
    <w:rsid w:val="00487C08"/>
    <w:rsid w:val="00487C11"/>
    <w:rsid w:val="00487CA4"/>
    <w:rsid w:val="00487CBD"/>
    <w:rsid w:val="00487E3C"/>
    <w:rsid w:val="00487E50"/>
    <w:rsid w:val="004900A4"/>
    <w:rsid w:val="004904FE"/>
    <w:rsid w:val="004905DD"/>
    <w:rsid w:val="0049096E"/>
    <w:rsid w:val="00490977"/>
    <w:rsid w:val="004909AF"/>
    <w:rsid w:val="004909BB"/>
    <w:rsid w:val="00490AB9"/>
    <w:rsid w:val="00490BB8"/>
    <w:rsid w:val="00490BD3"/>
    <w:rsid w:val="004910B8"/>
    <w:rsid w:val="004913A3"/>
    <w:rsid w:val="00491412"/>
    <w:rsid w:val="00491427"/>
    <w:rsid w:val="00491514"/>
    <w:rsid w:val="0049153B"/>
    <w:rsid w:val="004916D8"/>
    <w:rsid w:val="0049172F"/>
    <w:rsid w:val="00491757"/>
    <w:rsid w:val="004917DB"/>
    <w:rsid w:val="0049181E"/>
    <w:rsid w:val="004919EC"/>
    <w:rsid w:val="00491BAE"/>
    <w:rsid w:val="00491FEC"/>
    <w:rsid w:val="00492006"/>
    <w:rsid w:val="00492019"/>
    <w:rsid w:val="0049224F"/>
    <w:rsid w:val="004923F7"/>
    <w:rsid w:val="00492404"/>
    <w:rsid w:val="0049249B"/>
    <w:rsid w:val="00492595"/>
    <w:rsid w:val="0049277C"/>
    <w:rsid w:val="004927AA"/>
    <w:rsid w:val="00492840"/>
    <w:rsid w:val="00492869"/>
    <w:rsid w:val="00492964"/>
    <w:rsid w:val="00492A9C"/>
    <w:rsid w:val="00492BE4"/>
    <w:rsid w:val="00492CAA"/>
    <w:rsid w:val="00492CFC"/>
    <w:rsid w:val="00492D0E"/>
    <w:rsid w:val="00492D2A"/>
    <w:rsid w:val="00492DC9"/>
    <w:rsid w:val="00492DF7"/>
    <w:rsid w:val="00492E7B"/>
    <w:rsid w:val="00492F26"/>
    <w:rsid w:val="00492FA5"/>
    <w:rsid w:val="00493056"/>
    <w:rsid w:val="00493145"/>
    <w:rsid w:val="004931EE"/>
    <w:rsid w:val="004932EE"/>
    <w:rsid w:val="00493412"/>
    <w:rsid w:val="004935A9"/>
    <w:rsid w:val="004937D2"/>
    <w:rsid w:val="0049385D"/>
    <w:rsid w:val="004938AC"/>
    <w:rsid w:val="00493BB6"/>
    <w:rsid w:val="00493C02"/>
    <w:rsid w:val="00493D0E"/>
    <w:rsid w:val="00493D8C"/>
    <w:rsid w:val="00493EF2"/>
    <w:rsid w:val="0049401B"/>
    <w:rsid w:val="0049416B"/>
    <w:rsid w:val="00494176"/>
    <w:rsid w:val="004943FF"/>
    <w:rsid w:val="004944C7"/>
    <w:rsid w:val="004944DE"/>
    <w:rsid w:val="00494603"/>
    <w:rsid w:val="00494735"/>
    <w:rsid w:val="00494AC9"/>
    <w:rsid w:val="00494AEF"/>
    <w:rsid w:val="00494C08"/>
    <w:rsid w:val="00494CF2"/>
    <w:rsid w:val="00494D00"/>
    <w:rsid w:val="0049508D"/>
    <w:rsid w:val="0049531E"/>
    <w:rsid w:val="00495322"/>
    <w:rsid w:val="00495433"/>
    <w:rsid w:val="00495491"/>
    <w:rsid w:val="0049563D"/>
    <w:rsid w:val="004956BC"/>
    <w:rsid w:val="0049577E"/>
    <w:rsid w:val="00495784"/>
    <w:rsid w:val="00495864"/>
    <w:rsid w:val="0049586B"/>
    <w:rsid w:val="004958C8"/>
    <w:rsid w:val="0049594F"/>
    <w:rsid w:val="00495963"/>
    <w:rsid w:val="004959D8"/>
    <w:rsid w:val="00495A00"/>
    <w:rsid w:val="00495BA8"/>
    <w:rsid w:val="00495C4F"/>
    <w:rsid w:val="00495FE2"/>
    <w:rsid w:val="004960A1"/>
    <w:rsid w:val="004961D4"/>
    <w:rsid w:val="004962F6"/>
    <w:rsid w:val="004963C2"/>
    <w:rsid w:val="004963DF"/>
    <w:rsid w:val="004964AD"/>
    <w:rsid w:val="004965CF"/>
    <w:rsid w:val="004965FA"/>
    <w:rsid w:val="00496657"/>
    <w:rsid w:val="004967BE"/>
    <w:rsid w:val="00496876"/>
    <w:rsid w:val="00496938"/>
    <w:rsid w:val="004969AA"/>
    <w:rsid w:val="00496A7D"/>
    <w:rsid w:val="00496CBD"/>
    <w:rsid w:val="00496CF0"/>
    <w:rsid w:val="00496DD9"/>
    <w:rsid w:val="00496DF2"/>
    <w:rsid w:val="00496EB1"/>
    <w:rsid w:val="00496F03"/>
    <w:rsid w:val="0049706A"/>
    <w:rsid w:val="00497148"/>
    <w:rsid w:val="004971D5"/>
    <w:rsid w:val="004972DD"/>
    <w:rsid w:val="00497311"/>
    <w:rsid w:val="0049737F"/>
    <w:rsid w:val="00497469"/>
    <w:rsid w:val="0049762B"/>
    <w:rsid w:val="0049763B"/>
    <w:rsid w:val="0049786C"/>
    <w:rsid w:val="00497A94"/>
    <w:rsid w:val="00497AE0"/>
    <w:rsid w:val="00497B2F"/>
    <w:rsid w:val="00497CA7"/>
    <w:rsid w:val="00497D83"/>
    <w:rsid w:val="00497DAA"/>
    <w:rsid w:val="00497F03"/>
    <w:rsid w:val="00497FF6"/>
    <w:rsid w:val="004A01F0"/>
    <w:rsid w:val="004A0202"/>
    <w:rsid w:val="004A02C7"/>
    <w:rsid w:val="004A02CE"/>
    <w:rsid w:val="004A0379"/>
    <w:rsid w:val="004A0491"/>
    <w:rsid w:val="004A061A"/>
    <w:rsid w:val="004A0715"/>
    <w:rsid w:val="004A08DC"/>
    <w:rsid w:val="004A0B28"/>
    <w:rsid w:val="004A0F46"/>
    <w:rsid w:val="004A1068"/>
    <w:rsid w:val="004A120A"/>
    <w:rsid w:val="004A1486"/>
    <w:rsid w:val="004A1574"/>
    <w:rsid w:val="004A15C5"/>
    <w:rsid w:val="004A15F9"/>
    <w:rsid w:val="004A1728"/>
    <w:rsid w:val="004A17DC"/>
    <w:rsid w:val="004A1868"/>
    <w:rsid w:val="004A193E"/>
    <w:rsid w:val="004A1E71"/>
    <w:rsid w:val="004A1F8E"/>
    <w:rsid w:val="004A1FB7"/>
    <w:rsid w:val="004A1FF8"/>
    <w:rsid w:val="004A1FF9"/>
    <w:rsid w:val="004A2108"/>
    <w:rsid w:val="004A2347"/>
    <w:rsid w:val="004A24A3"/>
    <w:rsid w:val="004A256B"/>
    <w:rsid w:val="004A2594"/>
    <w:rsid w:val="004A2784"/>
    <w:rsid w:val="004A278C"/>
    <w:rsid w:val="004A2B13"/>
    <w:rsid w:val="004A2C5A"/>
    <w:rsid w:val="004A2EB3"/>
    <w:rsid w:val="004A2F0D"/>
    <w:rsid w:val="004A2F4F"/>
    <w:rsid w:val="004A2F53"/>
    <w:rsid w:val="004A2F96"/>
    <w:rsid w:val="004A3429"/>
    <w:rsid w:val="004A353D"/>
    <w:rsid w:val="004A35DA"/>
    <w:rsid w:val="004A3606"/>
    <w:rsid w:val="004A363C"/>
    <w:rsid w:val="004A36D6"/>
    <w:rsid w:val="004A3758"/>
    <w:rsid w:val="004A376A"/>
    <w:rsid w:val="004A3801"/>
    <w:rsid w:val="004A3995"/>
    <w:rsid w:val="004A3A7B"/>
    <w:rsid w:val="004A3AF5"/>
    <w:rsid w:val="004A3B6B"/>
    <w:rsid w:val="004A3BD5"/>
    <w:rsid w:val="004A3CFC"/>
    <w:rsid w:val="004A3EA1"/>
    <w:rsid w:val="004A3F3F"/>
    <w:rsid w:val="004A3FEF"/>
    <w:rsid w:val="004A44F6"/>
    <w:rsid w:val="004A4507"/>
    <w:rsid w:val="004A4607"/>
    <w:rsid w:val="004A474F"/>
    <w:rsid w:val="004A4881"/>
    <w:rsid w:val="004A4905"/>
    <w:rsid w:val="004A4998"/>
    <w:rsid w:val="004A4BB6"/>
    <w:rsid w:val="004A4BD3"/>
    <w:rsid w:val="004A4C18"/>
    <w:rsid w:val="004A4CD7"/>
    <w:rsid w:val="004A4DBC"/>
    <w:rsid w:val="004A4E09"/>
    <w:rsid w:val="004A4EA8"/>
    <w:rsid w:val="004A4EF6"/>
    <w:rsid w:val="004A4F4A"/>
    <w:rsid w:val="004A4F6A"/>
    <w:rsid w:val="004A502E"/>
    <w:rsid w:val="004A521F"/>
    <w:rsid w:val="004A5432"/>
    <w:rsid w:val="004A547D"/>
    <w:rsid w:val="004A57B4"/>
    <w:rsid w:val="004A57E9"/>
    <w:rsid w:val="004A57EE"/>
    <w:rsid w:val="004A5A3E"/>
    <w:rsid w:val="004A5ABF"/>
    <w:rsid w:val="004A5AE7"/>
    <w:rsid w:val="004A5F8A"/>
    <w:rsid w:val="004A5FAA"/>
    <w:rsid w:val="004A6034"/>
    <w:rsid w:val="004A6176"/>
    <w:rsid w:val="004A6192"/>
    <w:rsid w:val="004A61AC"/>
    <w:rsid w:val="004A6201"/>
    <w:rsid w:val="004A63EC"/>
    <w:rsid w:val="004A6603"/>
    <w:rsid w:val="004A66C5"/>
    <w:rsid w:val="004A678B"/>
    <w:rsid w:val="004A6B83"/>
    <w:rsid w:val="004A6C34"/>
    <w:rsid w:val="004A714D"/>
    <w:rsid w:val="004A71D1"/>
    <w:rsid w:val="004A71DC"/>
    <w:rsid w:val="004A7272"/>
    <w:rsid w:val="004A76A2"/>
    <w:rsid w:val="004A773E"/>
    <w:rsid w:val="004A79A1"/>
    <w:rsid w:val="004A7A8E"/>
    <w:rsid w:val="004A7AD5"/>
    <w:rsid w:val="004A7C82"/>
    <w:rsid w:val="004A7EA1"/>
    <w:rsid w:val="004A7F30"/>
    <w:rsid w:val="004A7F60"/>
    <w:rsid w:val="004A7FFA"/>
    <w:rsid w:val="004B00BC"/>
    <w:rsid w:val="004B00E5"/>
    <w:rsid w:val="004B0119"/>
    <w:rsid w:val="004B0211"/>
    <w:rsid w:val="004B0262"/>
    <w:rsid w:val="004B0323"/>
    <w:rsid w:val="004B043E"/>
    <w:rsid w:val="004B058B"/>
    <w:rsid w:val="004B0598"/>
    <w:rsid w:val="004B0809"/>
    <w:rsid w:val="004B09A5"/>
    <w:rsid w:val="004B09BD"/>
    <w:rsid w:val="004B0A06"/>
    <w:rsid w:val="004B0AA5"/>
    <w:rsid w:val="004B0B69"/>
    <w:rsid w:val="004B0D6C"/>
    <w:rsid w:val="004B0D80"/>
    <w:rsid w:val="004B0E88"/>
    <w:rsid w:val="004B0E9F"/>
    <w:rsid w:val="004B0EB4"/>
    <w:rsid w:val="004B1258"/>
    <w:rsid w:val="004B13E0"/>
    <w:rsid w:val="004B148E"/>
    <w:rsid w:val="004B15CB"/>
    <w:rsid w:val="004B1855"/>
    <w:rsid w:val="004B1903"/>
    <w:rsid w:val="004B190B"/>
    <w:rsid w:val="004B193B"/>
    <w:rsid w:val="004B1ED6"/>
    <w:rsid w:val="004B2033"/>
    <w:rsid w:val="004B215E"/>
    <w:rsid w:val="004B2297"/>
    <w:rsid w:val="004B234A"/>
    <w:rsid w:val="004B251D"/>
    <w:rsid w:val="004B259B"/>
    <w:rsid w:val="004B284C"/>
    <w:rsid w:val="004B2A7B"/>
    <w:rsid w:val="004B2F00"/>
    <w:rsid w:val="004B2F08"/>
    <w:rsid w:val="004B2F0D"/>
    <w:rsid w:val="004B2FAF"/>
    <w:rsid w:val="004B3008"/>
    <w:rsid w:val="004B30D0"/>
    <w:rsid w:val="004B31D5"/>
    <w:rsid w:val="004B346F"/>
    <w:rsid w:val="004B3570"/>
    <w:rsid w:val="004B37C1"/>
    <w:rsid w:val="004B3B04"/>
    <w:rsid w:val="004B3B29"/>
    <w:rsid w:val="004B3B67"/>
    <w:rsid w:val="004B3B9D"/>
    <w:rsid w:val="004B3D73"/>
    <w:rsid w:val="004B3E0B"/>
    <w:rsid w:val="004B3E9A"/>
    <w:rsid w:val="004B3EB5"/>
    <w:rsid w:val="004B3FA8"/>
    <w:rsid w:val="004B40B5"/>
    <w:rsid w:val="004B42EE"/>
    <w:rsid w:val="004B42FD"/>
    <w:rsid w:val="004B43AB"/>
    <w:rsid w:val="004B450D"/>
    <w:rsid w:val="004B45AC"/>
    <w:rsid w:val="004B463D"/>
    <w:rsid w:val="004B467A"/>
    <w:rsid w:val="004B46DC"/>
    <w:rsid w:val="004B483E"/>
    <w:rsid w:val="004B4B72"/>
    <w:rsid w:val="004B4BE3"/>
    <w:rsid w:val="004B4C86"/>
    <w:rsid w:val="004B4CA9"/>
    <w:rsid w:val="004B4D20"/>
    <w:rsid w:val="004B4EBE"/>
    <w:rsid w:val="004B4F31"/>
    <w:rsid w:val="004B5144"/>
    <w:rsid w:val="004B529A"/>
    <w:rsid w:val="004B53C4"/>
    <w:rsid w:val="004B5D33"/>
    <w:rsid w:val="004B5D59"/>
    <w:rsid w:val="004B5E6A"/>
    <w:rsid w:val="004B5EDF"/>
    <w:rsid w:val="004B6026"/>
    <w:rsid w:val="004B6163"/>
    <w:rsid w:val="004B61C0"/>
    <w:rsid w:val="004B61CD"/>
    <w:rsid w:val="004B6225"/>
    <w:rsid w:val="004B6605"/>
    <w:rsid w:val="004B66E6"/>
    <w:rsid w:val="004B68D3"/>
    <w:rsid w:val="004B6BA6"/>
    <w:rsid w:val="004B6C97"/>
    <w:rsid w:val="004B6E05"/>
    <w:rsid w:val="004B6E48"/>
    <w:rsid w:val="004B6EE9"/>
    <w:rsid w:val="004B6F04"/>
    <w:rsid w:val="004B7284"/>
    <w:rsid w:val="004B7316"/>
    <w:rsid w:val="004B7349"/>
    <w:rsid w:val="004B73EC"/>
    <w:rsid w:val="004B74A8"/>
    <w:rsid w:val="004B74B8"/>
    <w:rsid w:val="004B7615"/>
    <w:rsid w:val="004B7905"/>
    <w:rsid w:val="004B792D"/>
    <w:rsid w:val="004B79B2"/>
    <w:rsid w:val="004B7BBA"/>
    <w:rsid w:val="004B7D78"/>
    <w:rsid w:val="004B7DB4"/>
    <w:rsid w:val="004B7F96"/>
    <w:rsid w:val="004BBEDE"/>
    <w:rsid w:val="004C01EB"/>
    <w:rsid w:val="004C02B0"/>
    <w:rsid w:val="004C031F"/>
    <w:rsid w:val="004C063F"/>
    <w:rsid w:val="004C07B4"/>
    <w:rsid w:val="004C0870"/>
    <w:rsid w:val="004C0872"/>
    <w:rsid w:val="004C090D"/>
    <w:rsid w:val="004C09B9"/>
    <w:rsid w:val="004C0A42"/>
    <w:rsid w:val="004C0B84"/>
    <w:rsid w:val="004C0D80"/>
    <w:rsid w:val="004C0D9A"/>
    <w:rsid w:val="004C1070"/>
    <w:rsid w:val="004C10D9"/>
    <w:rsid w:val="004C1115"/>
    <w:rsid w:val="004C1172"/>
    <w:rsid w:val="004C1288"/>
    <w:rsid w:val="004C13A0"/>
    <w:rsid w:val="004C147E"/>
    <w:rsid w:val="004C156B"/>
    <w:rsid w:val="004C159C"/>
    <w:rsid w:val="004C164A"/>
    <w:rsid w:val="004C17D7"/>
    <w:rsid w:val="004C1A73"/>
    <w:rsid w:val="004C1B69"/>
    <w:rsid w:val="004C1C67"/>
    <w:rsid w:val="004C1D16"/>
    <w:rsid w:val="004C1E49"/>
    <w:rsid w:val="004C1F66"/>
    <w:rsid w:val="004C20C3"/>
    <w:rsid w:val="004C223A"/>
    <w:rsid w:val="004C2557"/>
    <w:rsid w:val="004C27B4"/>
    <w:rsid w:val="004C27D8"/>
    <w:rsid w:val="004C27E5"/>
    <w:rsid w:val="004C2865"/>
    <w:rsid w:val="004C29C2"/>
    <w:rsid w:val="004C2AF6"/>
    <w:rsid w:val="004C2B9E"/>
    <w:rsid w:val="004C2DC9"/>
    <w:rsid w:val="004C2F9C"/>
    <w:rsid w:val="004C317F"/>
    <w:rsid w:val="004C3284"/>
    <w:rsid w:val="004C32E2"/>
    <w:rsid w:val="004C330E"/>
    <w:rsid w:val="004C3557"/>
    <w:rsid w:val="004C3895"/>
    <w:rsid w:val="004C3C98"/>
    <w:rsid w:val="004C3C9A"/>
    <w:rsid w:val="004C3CB5"/>
    <w:rsid w:val="004C3CF5"/>
    <w:rsid w:val="004C3EB8"/>
    <w:rsid w:val="004C3ED0"/>
    <w:rsid w:val="004C414D"/>
    <w:rsid w:val="004C4165"/>
    <w:rsid w:val="004C4173"/>
    <w:rsid w:val="004C43F4"/>
    <w:rsid w:val="004C440E"/>
    <w:rsid w:val="004C468E"/>
    <w:rsid w:val="004C46E8"/>
    <w:rsid w:val="004C4738"/>
    <w:rsid w:val="004C47FC"/>
    <w:rsid w:val="004C4893"/>
    <w:rsid w:val="004C4A40"/>
    <w:rsid w:val="004C4A63"/>
    <w:rsid w:val="004C4B00"/>
    <w:rsid w:val="004C4BC9"/>
    <w:rsid w:val="004C4FA5"/>
    <w:rsid w:val="004C50E5"/>
    <w:rsid w:val="004C5114"/>
    <w:rsid w:val="004C536E"/>
    <w:rsid w:val="004C568F"/>
    <w:rsid w:val="004C56E1"/>
    <w:rsid w:val="004C5722"/>
    <w:rsid w:val="004C57A5"/>
    <w:rsid w:val="004C581B"/>
    <w:rsid w:val="004C592B"/>
    <w:rsid w:val="004C5949"/>
    <w:rsid w:val="004C5985"/>
    <w:rsid w:val="004C5991"/>
    <w:rsid w:val="004C5B06"/>
    <w:rsid w:val="004C5CB2"/>
    <w:rsid w:val="004C5CFA"/>
    <w:rsid w:val="004C5DFC"/>
    <w:rsid w:val="004C611B"/>
    <w:rsid w:val="004C6347"/>
    <w:rsid w:val="004C63F6"/>
    <w:rsid w:val="004C64B2"/>
    <w:rsid w:val="004C64F5"/>
    <w:rsid w:val="004C6545"/>
    <w:rsid w:val="004C6609"/>
    <w:rsid w:val="004C66F0"/>
    <w:rsid w:val="004C68BC"/>
    <w:rsid w:val="004C69D7"/>
    <w:rsid w:val="004C6A80"/>
    <w:rsid w:val="004C6BD4"/>
    <w:rsid w:val="004C6CCA"/>
    <w:rsid w:val="004C6D7B"/>
    <w:rsid w:val="004C6D7D"/>
    <w:rsid w:val="004C6E97"/>
    <w:rsid w:val="004C711A"/>
    <w:rsid w:val="004C7145"/>
    <w:rsid w:val="004C7214"/>
    <w:rsid w:val="004C72DD"/>
    <w:rsid w:val="004C73C2"/>
    <w:rsid w:val="004C7511"/>
    <w:rsid w:val="004C76D0"/>
    <w:rsid w:val="004C783F"/>
    <w:rsid w:val="004C7968"/>
    <w:rsid w:val="004C7C5F"/>
    <w:rsid w:val="004C7D9E"/>
    <w:rsid w:val="004C7DC9"/>
    <w:rsid w:val="004C7EC8"/>
    <w:rsid w:val="004C7F43"/>
    <w:rsid w:val="004D006A"/>
    <w:rsid w:val="004D00BC"/>
    <w:rsid w:val="004D016A"/>
    <w:rsid w:val="004D01A9"/>
    <w:rsid w:val="004D0288"/>
    <w:rsid w:val="004D02F3"/>
    <w:rsid w:val="004D033B"/>
    <w:rsid w:val="004D0652"/>
    <w:rsid w:val="004D0728"/>
    <w:rsid w:val="004D0891"/>
    <w:rsid w:val="004D0AE0"/>
    <w:rsid w:val="004D0CD8"/>
    <w:rsid w:val="004D0DD0"/>
    <w:rsid w:val="004D0EC0"/>
    <w:rsid w:val="004D1245"/>
    <w:rsid w:val="004D12A7"/>
    <w:rsid w:val="004D1361"/>
    <w:rsid w:val="004D1363"/>
    <w:rsid w:val="004D1487"/>
    <w:rsid w:val="004D1512"/>
    <w:rsid w:val="004D153A"/>
    <w:rsid w:val="004D166F"/>
    <w:rsid w:val="004D16C7"/>
    <w:rsid w:val="004D16DC"/>
    <w:rsid w:val="004D1AB8"/>
    <w:rsid w:val="004D1BA7"/>
    <w:rsid w:val="004D1C7D"/>
    <w:rsid w:val="004D1E47"/>
    <w:rsid w:val="004D1F7A"/>
    <w:rsid w:val="004D218D"/>
    <w:rsid w:val="004D2549"/>
    <w:rsid w:val="004D2581"/>
    <w:rsid w:val="004D260B"/>
    <w:rsid w:val="004D261B"/>
    <w:rsid w:val="004D2646"/>
    <w:rsid w:val="004D2762"/>
    <w:rsid w:val="004D285E"/>
    <w:rsid w:val="004D2882"/>
    <w:rsid w:val="004D2884"/>
    <w:rsid w:val="004D2896"/>
    <w:rsid w:val="004D291B"/>
    <w:rsid w:val="004D2991"/>
    <w:rsid w:val="004D29C0"/>
    <w:rsid w:val="004D2A1E"/>
    <w:rsid w:val="004D2A28"/>
    <w:rsid w:val="004D2A8C"/>
    <w:rsid w:val="004D2BF4"/>
    <w:rsid w:val="004D2F5B"/>
    <w:rsid w:val="004D3290"/>
    <w:rsid w:val="004D32B5"/>
    <w:rsid w:val="004D3341"/>
    <w:rsid w:val="004D3371"/>
    <w:rsid w:val="004D356F"/>
    <w:rsid w:val="004D35EA"/>
    <w:rsid w:val="004D37BF"/>
    <w:rsid w:val="004D3B98"/>
    <w:rsid w:val="004D3C85"/>
    <w:rsid w:val="004D3CFC"/>
    <w:rsid w:val="004D3D6C"/>
    <w:rsid w:val="004D3DA6"/>
    <w:rsid w:val="004D3E9E"/>
    <w:rsid w:val="004D3F5F"/>
    <w:rsid w:val="004D3F80"/>
    <w:rsid w:val="004D4082"/>
    <w:rsid w:val="004D4164"/>
    <w:rsid w:val="004D41D5"/>
    <w:rsid w:val="004D425E"/>
    <w:rsid w:val="004D435F"/>
    <w:rsid w:val="004D43A0"/>
    <w:rsid w:val="004D43C1"/>
    <w:rsid w:val="004D448A"/>
    <w:rsid w:val="004D4583"/>
    <w:rsid w:val="004D4733"/>
    <w:rsid w:val="004D47AE"/>
    <w:rsid w:val="004D47E8"/>
    <w:rsid w:val="004D49F5"/>
    <w:rsid w:val="004D4AD5"/>
    <w:rsid w:val="004D4D13"/>
    <w:rsid w:val="004D503E"/>
    <w:rsid w:val="004D5244"/>
    <w:rsid w:val="004D52A2"/>
    <w:rsid w:val="004D52C0"/>
    <w:rsid w:val="004D5342"/>
    <w:rsid w:val="004D5352"/>
    <w:rsid w:val="004D552E"/>
    <w:rsid w:val="004D553F"/>
    <w:rsid w:val="004D555D"/>
    <w:rsid w:val="004D55F9"/>
    <w:rsid w:val="004D5670"/>
    <w:rsid w:val="004D568C"/>
    <w:rsid w:val="004D5781"/>
    <w:rsid w:val="004D5884"/>
    <w:rsid w:val="004D5913"/>
    <w:rsid w:val="004D59F5"/>
    <w:rsid w:val="004D5ABA"/>
    <w:rsid w:val="004D5B77"/>
    <w:rsid w:val="004D5C03"/>
    <w:rsid w:val="004D5EA9"/>
    <w:rsid w:val="004D5EF0"/>
    <w:rsid w:val="004D6207"/>
    <w:rsid w:val="004D6283"/>
    <w:rsid w:val="004D62F2"/>
    <w:rsid w:val="004D6321"/>
    <w:rsid w:val="004D6411"/>
    <w:rsid w:val="004D6413"/>
    <w:rsid w:val="004D655E"/>
    <w:rsid w:val="004D674E"/>
    <w:rsid w:val="004D68FC"/>
    <w:rsid w:val="004D6B9C"/>
    <w:rsid w:val="004D6BED"/>
    <w:rsid w:val="004D6D03"/>
    <w:rsid w:val="004D6D6E"/>
    <w:rsid w:val="004D6F97"/>
    <w:rsid w:val="004D7052"/>
    <w:rsid w:val="004D7212"/>
    <w:rsid w:val="004D7263"/>
    <w:rsid w:val="004D74CA"/>
    <w:rsid w:val="004D763A"/>
    <w:rsid w:val="004D7740"/>
    <w:rsid w:val="004D7787"/>
    <w:rsid w:val="004D7886"/>
    <w:rsid w:val="004D7907"/>
    <w:rsid w:val="004D7940"/>
    <w:rsid w:val="004D79BE"/>
    <w:rsid w:val="004D7A43"/>
    <w:rsid w:val="004D7D4F"/>
    <w:rsid w:val="004D7DA5"/>
    <w:rsid w:val="004E0116"/>
    <w:rsid w:val="004E02B4"/>
    <w:rsid w:val="004E0557"/>
    <w:rsid w:val="004E08AA"/>
    <w:rsid w:val="004E08F2"/>
    <w:rsid w:val="004E08FD"/>
    <w:rsid w:val="004E0CE5"/>
    <w:rsid w:val="004E0E5B"/>
    <w:rsid w:val="004E113F"/>
    <w:rsid w:val="004E1306"/>
    <w:rsid w:val="004E1370"/>
    <w:rsid w:val="004E1391"/>
    <w:rsid w:val="004E1635"/>
    <w:rsid w:val="004E18BD"/>
    <w:rsid w:val="004E194F"/>
    <w:rsid w:val="004E19A4"/>
    <w:rsid w:val="004E1CD9"/>
    <w:rsid w:val="004E1E1A"/>
    <w:rsid w:val="004E1E45"/>
    <w:rsid w:val="004E1E80"/>
    <w:rsid w:val="004E204D"/>
    <w:rsid w:val="004E2106"/>
    <w:rsid w:val="004E210F"/>
    <w:rsid w:val="004E229E"/>
    <w:rsid w:val="004E2420"/>
    <w:rsid w:val="004E242B"/>
    <w:rsid w:val="004E24E2"/>
    <w:rsid w:val="004E25F3"/>
    <w:rsid w:val="004E2673"/>
    <w:rsid w:val="004E2683"/>
    <w:rsid w:val="004E277F"/>
    <w:rsid w:val="004E2966"/>
    <w:rsid w:val="004E2980"/>
    <w:rsid w:val="004E29BC"/>
    <w:rsid w:val="004E29C6"/>
    <w:rsid w:val="004E29EE"/>
    <w:rsid w:val="004E2AF3"/>
    <w:rsid w:val="004E2B52"/>
    <w:rsid w:val="004E310C"/>
    <w:rsid w:val="004E321F"/>
    <w:rsid w:val="004E33DB"/>
    <w:rsid w:val="004E34A7"/>
    <w:rsid w:val="004E3620"/>
    <w:rsid w:val="004E3632"/>
    <w:rsid w:val="004E3693"/>
    <w:rsid w:val="004E3B28"/>
    <w:rsid w:val="004E3B53"/>
    <w:rsid w:val="004E3CDF"/>
    <w:rsid w:val="004E3CE6"/>
    <w:rsid w:val="004E3DBB"/>
    <w:rsid w:val="004E3E0C"/>
    <w:rsid w:val="004E3E86"/>
    <w:rsid w:val="004E3FB3"/>
    <w:rsid w:val="004E4164"/>
    <w:rsid w:val="004E41B4"/>
    <w:rsid w:val="004E433F"/>
    <w:rsid w:val="004E449C"/>
    <w:rsid w:val="004E4606"/>
    <w:rsid w:val="004E47A3"/>
    <w:rsid w:val="004E481D"/>
    <w:rsid w:val="004E4947"/>
    <w:rsid w:val="004E4B23"/>
    <w:rsid w:val="004E4BFC"/>
    <w:rsid w:val="004E4D09"/>
    <w:rsid w:val="004E4E74"/>
    <w:rsid w:val="004E5018"/>
    <w:rsid w:val="004E53B3"/>
    <w:rsid w:val="004E5481"/>
    <w:rsid w:val="004E571D"/>
    <w:rsid w:val="004E5915"/>
    <w:rsid w:val="004E5C76"/>
    <w:rsid w:val="004E5F81"/>
    <w:rsid w:val="004E6034"/>
    <w:rsid w:val="004E611D"/>
    <w:rsid w:val="004E61CD"/>
    <w:rsid w:val="004E6444"/>
    <w:rsid w:val="004E64D4"/>
    <w:rsid w:val="004E6609"/>
    <w:rsid w:val="004E66EE"/>
    <w:rsid w:val="004E6853"/>
    <w:rsid w:val="004E6AA7"/>
    <w:rsid w:val="004E6CA7"/>
    <w:rsid w:val="004E6CC5"/>
    <w:rsid w:val="004E6D3A"/>
    <w:rsid w:val="004E6DDD"/>
    <w:rsid w:val="004E6F7F"/>
    <w:rsid w:val="004E72F4"/>
    <w:rsid w:val="004E7373"/>
    <w:rsid w:val="004E7459"/>
    <w:rsid w:val="004E77B7"/>
    <w:rsid w:val="004E77EA"/>
    <w:rsid w:val="004E7892"/>
    <w:rsid w:val="004E7A6E"/>
    <w:rsid w:val="004E7AB4"/>
    <w:rsid w:val="004E7AF0"/>
    <w:rsid w:val="004E7C05"/>
    <w:rsid w:val="004E7D37"/>
    <w:rsid w:val="004E7E6E"/>
    <w:rsid w:val="004E7E74"/>
    <w:rsid w:val="004F018D"/>
    <w:rsid w:val="004F0309"/>
    <w:rsid w:val="004F031A"/>
    <w:rsid w:val="004F0337"/>
    <w:rsid w:val="004F0347"/>
    <w:rsid w:val="004F0349"/>
    <w:rsid w:val="004F0384"/>
    <w:rsid w:val="004F05D3"/>
    <w:rsid w:val="004F0620"/>
    <w:rsid w:val="004F06EF"/>
    <w:rsid w:val="004F0839"/>
    <w:rsid w:val="004F084B"/>
    <w:rsid w:val="004F08F1"/>
    <w:rsid w:val="004F08F4"/>
    <w:rsid w:val="004F0AC7"/>
    <w:rsid w:val="004F0B6E"/>
    <w:rsid w:val="004F0BBF"/>
    <w:rsid w:val="004F0BDE"/>
    <w:rsid w:val="004F0C79"/>
    <w:rsid w:val="004F0CFF"/>
    <w:rsid w:val="004F0D41"/>
    <w:rsid w:val="004F0DB7"/>
    <w:rsid w:val="004F0DDD"/>
    <w:rsid w:val="004F101C"/>
    <w:rsid w:val="004F12D6"/>
    <w:rsid w:val="004F1368"/>
    <w:rsid w:val="004F1418"/>
    <w:rsid w:val="004F14F0"/>
    <w:rsid w:val="004F15A5"/>
    <w:rsid w:val="004F17F1"/>
    <w:rsid w:val="004F180F"/>
    <w:rsid w:val="004F18A4"/>
    <w:rsid w:val="004F19AA"/>
    <w:rsid w:val="004F19CE"/>
    <w:rsid w:val="004F1B1D"/>
    <w:rsid w:val="004F1BA5"/>
    <w:rsid w:val="004F205C"/>
    <w:rsid w:val="004F20CB"/>
    <w:rsid w:val="004F2120"/>
    <w:rsid w:val="004F22C1"/>
    <w:rsid w:val="004F232F"/>
    <w:rsid w:val="004F24E0"/>
    <w:rsid w:val="004F258F"/>
    <w:rsid w:val="004F25D6"/>
    <w:rsid w:val="004F289E"/>
    <w:rsid w:val="004F28E8"/>
    <w:rsid w:val="004F2BAF"/>
    <w:rsid w:val="004F2C15"/>
    <w:rsid w:val="004F2D7D"/>
    <w:rsid w:val="004F2F66"/>
    <w:rsid w:val="004F2F67"/>
    <w:rsid w:val="004F2FA7"/>
    <w:rsid w:val="004F346F"/>
    <w:rsid w:val="004F347D"/>
    <w:rsid w:val="004F3480"/>
    <w:rsid w:val="004F34B6"/>
    <w:rsid w:val="004F34F4"/>
    <w:rsid w:val="004F35A2"/>
    <w:rsid w:val="004F36AE"/>
    <w:rsid w:val="004F37E0"/>
    <w:rsid w:val="004F3990"/>
    <w:rsid w:val="004F3AE8"/>
    <w:rsid w:val="004F3B48"/>
    <w:rsid w:val="004F3CDB"/>
    <w:rsid w:val="004F3D12"/>
    <w:rsid w:val="004F3DEE"/>
    <w:rsid w:val="004F3E89"/>
    <w:rsid w:val="004F3EB9"/>
    <w:rsid w:val="004F419B"/>
    <w:rsid w:val="004F4511"/>
    <w:rsid w:val="004F451F"/>
    <w:rsid w:val="004F4635"/>
    <w:rsid w:val="004F465E"/>
    <w:rsid w:val="004F47E6"/>
    <w:rsid w:val="004F4889"/>
    <w:rsid w:val="004F4A5C"/>
    <w:rsid w:val="004F4B59"/>
    <w:rsid w:val="004F4D61"/>
    <w:rsid w:val="004F4FCB"/>
    <w:rsid w:val="004F527D"/>
    <w:rsid w:val="004F53CD"/>
    <w:rsid w:val="004F556E"/>
    <w:rsid w:val="004F56CF"/>
    <w:rsid w:val="004F573D"/>
    <w:rsid w:val="004F5771"/>
    <w:rsid w:val="004F5810"/>
    <w:rsid w:val="004F5848"/>
    <w:rsid w:val="004F5B0F"/>
    <w:rsid w:val="004F5B32"/>
    <w:rsid w:val="004F5B8D"/>
    <w:rsid w:val="004F5C5F"/>
    <w:rsid w:val="004F5CBB"/>
    <w:rsid w:val="004F5E50"/>
    <w:rsid w:val="004F5FCC"/>
    <w:rsid w:val="004F5FF1"/>
    <w:rsid w:val="004F6019"/>
    <w:rsid w:val="004F601D"/>
    <w:rsid w:val="004F60D2"/>
    <w:rsid w:val="004F624F"/>
    <w:rsid w:val="004F6293"/>
    <w:rsid w:val="004F62BA"/>
    <w:rsid w:val="004F62C1"/>
    <w:rsid w:val="004F63C4"/>
    <w:rsid w:val="004F6401"/>
    <w:rsid w:val="004F6489"/>
    <w:rsid w:val="004F657A"/>
    <w:rsid w:val="004F66E8"/>
    <w:rsid w:val="004F67E6"/>
    <w:rsid w:val="004F67EC"/>
    <w:rsid w:val="004F68DB"/>
    <w:rsid w:val="004F6ACB"/>
    <w:rsid w:val="004F6E37"/>
    <w:rsid w:val="004F6E75"/>
    <w:rsid w:val="004F6ECC"/>
    <w:rsid w:val="004F709C"/>
    <w:rsid w:val="004F7119"/>
    <w:rsid w:val="004F731F"/>
    <w:rsid w:val="004F738C"/>
    <w:rsid w:val="004F7687"/>
    <w:rsid w:val="004F76C4"/>
    <w:rsid w:val="004F7915"/>
    <w:rsid w:val="004F7936"/>
    <w:rsid w:val="004F7A31"/>
    <w:rsid w:val="004F7AD6"/>
    <w:rsid w:val="004F7CD1"/>
    <w:rsid w:val="004F7CFC"/>
    <w:rsid w:val="004F7F23"/>
    <w:rsid w:val="005000B2"/>
    <w:rsid w:val="005000B9"/>
    <w:rsid w:val="00500157"/>
    <w:rsid w:val="005003E0"/>
    <w:rsid w:val="005005D5"/>
    <w:rsid w:val="0050078E"/>
    <w:rsid w:val="005007F2"/>
    <w:rsid w:val="00500893"/>
    <w:rsid w:val="00500BF8"/>
    <w:rsid w:val="00500D51"/>
    <w:rsid w:val="00500EF5"/>
    <w:rsid w:val="00500F90"/>
    <w:rsid w:val="0050143B"/>
    <w:rsid w:val="005014F8"/>
    <w:rsid w:val="00501781"/>
    <w:rsid w:val="005017DF"/>
    <w:rsid w:val="00501887"/>
    <w:rsid w:val="0050190C"/>
    <w:rsid w:val="00501A55"/>
    <w:rsid w:val="00501AED"/>
    <w:rsid w:val="00501B76"/>
    <w:rsid w:val="00501CC5"/>
    <w:rsid w:val="00501D60"/>
    <w:rsid w:val="00501D86"/>
    <w:rsid w:val="00501DFA"/>
    <w:rsid w:val="0050206D"/>
    <w:rsid w:val="0050211D"/>
    <w:rsid w:val="005023C4"/>
    <w:rsid w:val="005024D4"/>
    <w:rsid w:val="005024EF"/>
    <w:rsid w:val="0050280D"/>
    <w:rsid w:val="00502942"/>
    <w:rsid w:val="00502B04"/>
    <w:rsid w:val="00502B89"/>
    <w:rsid w:val="00502D71"/>
    <w:rsid w:val="00502DB5"/>
    <w:rsid w:val="00502E85"/>
    <w:rsid w:val="00502EA3"/>
    <w:rsid w:val="005030C7"/>
    <w:rsid w:val="00503434"/>
    <w:rsid w:val="005036AD"/>
    <w:rsid w:val="00503CB9"/>
    <w:rsid w:val="00503D15"/>
    <w:rsid w:val="00503DC0"/>
    <w:rsid w:val="00503F0D"/>
    <w:rsid w:val="005040B4"/>
    <w:rsid w:val="00504121"/>
    <w:rsid w:val="0050426F"/>
    <w:rsid w:val="00504478"/>
    <w:rsid w:val="0050447D"/>
    <w:rsid w:val="005045C9"/>
    <w:rsid w:val="0050471C"/>
    <w:rsid w:val="005047F3"/>
    <w:rsid w:val="00504864"/>
    <w:rsid w:val="0050494E"/>
    <w:rsid w:val="00504BB7"/>
    <w:rsid w:val="00504C6F"/>
    <w:rsid w:val="00504CD3"/>
    <w:rsid w:val="00504EA5"/>
    <w:rsid w:val="00504EFD"/>
    <w:rsid w:val="00505006"/>
    <w:rsid w:val="00505014"/>
    <w:rsid w:val="005051BD"/>
    <w:rsid w:val="005051F1"/>
    <w:rsid w:val="005053AA"/>
    <w:rsid w:val="005053DC"/>
    <w:rsid w:val="0050549B"/>
    <w:rsid w:val="005054A5"/>
    <w:rsid w:val="00505511"/>
    <w:rsid w:val="00505750"/>
    <w:rsid w:val="005057A6"/>
    <w:rsid w:val="0050594E"/>
    <w:rsid w:val="00505A04"/>
    <w:rsid w:val="00505C12"/>
    <w:rsid w:val="00505D2A"/>
    <w:rsid w:val="00505E58"/>
    <w:rsid w:val="00505F65"/>
    <w:rsid w:val="00506024"/>
    <w:rsid w:val="00506097"/>
    <w:rsid w:val="00506359"/>
    <w:rsid w:val="005064C7"/>
    <w:rsid w:val="005064F3"/>
    <w:rsid w:val="005065E3"/>
    <w:rsid w:val="005065F1"/>
    <w:rsid w:val="00506665"/>
    <w:rsid w:val="0050676E"/>
    <w:rsid w:val="005068F6"/>
    <w:rsid w:val="00506B2A"/>
    <w:rsid w:val="00506B6C"/>
    <w:rsid w:val="00506C87"/>
    <w:rsid w:val="00506DC0"/>
    <w:rsid w:val="00506EC8"/>
    <w:rsid w:val="00507033"/>
    <w:rsid w:val="0050719D"/>
    <w:rsid w:val="00507224"/>
    <w:rsid w:val="00507236"/>
    <w:rsid w:val="00507402"/>
    <w:rsid w:val="0050753C"/>
    <w:rsid w:val="00507558"/>
    <w:rsid w:val="00507692"/>
    <w:rsid w:val="0050771C"/>
    <w:rsid w:val="005078A7"/>
    <w:rsid w:val="00507A1E"/>
    <w:rsid w:val="00507AB7"/>
    <w:rsid w:val="00507BD7"/>
    <w:rsid w:val="00507C31"/>
    <w:rsid w:val="00507E18"/>
    <w:rsid w:val="0051049C"/>
    <w:rsid w:val="0051058B"/>
    <w:rsid w:val="00510CF0"/>
    <w:rsid w:val="005111DA"/>
    <w:rsid w:val="005111E9"/>
    <w:rsid w:val="00511488"/>
    <w:rsid w:val="0051149E"/>
    <w:rsid w:val="0051160C"/>
    <w:rsid w:val="005116AF"/>
    <w:rsid w:val="00511920"/>
    <w:rsid w:val="00511BBB"/>
    <w:rsid w:val="00511C03"/>
    <w:rsid w:val="00511CEE"/>
    <w:rsid w:val="00511D00"/>
    <w:rsid w:val="00511E7D"/>
    <w:rsid w:val="0051210D"/>
    <w:rsid w:val="0051239B"/>
    <w:rsid w:val="005124B0"/>
    <w:rsid w:val="005124C1"/>
    <w:rsid w:val="005124D4"/>
    <w:rsid w:val="005125B0"/>
    <w:rsid w:val="005126CB"/>
    <w:rsid w:val="00512717"/>
    <w:rsid w:val="00512766"/>
    <w:rsid w:val="00512808"/>
    <w:rsid w:val="005129F5"/>
    <w:rsid w:val="00512B23"/>
    <w:rsid w:val="00512B65"/>
    <w:rsid w:val="00512B75"/>
    <w:rsid w:val="00512BB1"/>
    <w:rsid w:val="00512C65"/>
    <w:rsid w:val="00512C7F"/>
    <w:rsid w:val="00512CBD"/>
    <w:rsid w:val="005130A2"/>
    <w:rsid w:val="0051321D"/>
    <w:rsid w:val="0051329D"/>
    <w:rsid w:val="005132B5"/>
    <w:rsid w:val="005133CC"/>
    <w:rsid w:val="005133CF"/>
    <w:rsid w:val="005134B1"/>
    <w:rsid w:val="005136D5"/>
    <w:rsid w:val="0051385B"/>
    <w:rsid w:val="00513C16"/>
    <w:rsid w:val="00513CA9"/>
    <w:rsid w:val="00513CD1"/>
    <w:rsid w:val="00513D3B"/>
    <w:rsid w:val="00513ED0"/>
    <w:rsid w:val="00513F1A"/>
    <w:rsid w:val="005141C1"/>
    <w:rsid w:val="0051444F"/>
    <w:rsid w:val="005144E5"/>
    <w:rsid w:val="005144F0"/>
    <w:rsid w:val="0051452B"/>
    <w:rsid w:val="00514639"/>
    <w:rsid w:val="00514664"/>
    <w:rsid w:val="005147B0"/>
    <w:rsid w:val="00514903"/>
    <w:rsid w:val="00514A5E"/>
    <w:rsid w:val="00514A89"/>
    <w:rsid w:val="00514B82"/>
    <w:rsid w:val="00514C38"/>
    <w:rsid w:val="00514DE5"/>
    <w:rsid w:val="00514E09"/>
    <w:rsid w:val="005151D8"/>
    <w:rsid w:val="005152F8"/>
    <w:rsid w:val="0051531D"/>
    <w:rsid w:val="005155AC"/>
    <w:rsid w:val="005156C1"/>
    <w:rsid w:val="00515846"/>
    <w:rsid w:val="005158C7"/>
    <w:rsid w:val="005158F3"/>
    <w:rsid w:val="00515907"/>
    <w:rsid w:val="00515A72"/>
    <w:rsid w:val="00515C1F"/>
    <w:rsid w:val="00515D05"/>
    <w:rsid w:val="00515D89"/>
    <w:rsid w:val="00515E4D"/>
    <w:rsid w:val="00515E76"/>
    <w:rsid w:val="00515F25"/>
    <w:rsid w:val="00516076"/>
    <w:rsid w:val="005160CA"/>
    <w:rsid w:val="005160CB"/>
    <w:rsid w:val="00516164"/>
    <w:rsid w:val="00516426"/>
    <w:rsid w:val="0051644B"/>
    <w:rsid w:val="00516830"/>
    <w:rsid w:val="005168BC"/>
    <w:rsid w:val="00516937"/>
    <w:rsid w:val="0051699B"/>
    <w:rsid w:val="00516C02"/>
    <w:rsid w:val="00516F16"/>
    <w:rsid w:val="005170F8"/>
    <w:rsid w:val="0051740F"/>
    <w:rsid w:val="005174A6"/>
    <w:rsid w:val="005174E1"/>
    <w:rsid w:val="00517623"/>
    <w:rsid w:val="005176CD"/>
    <w:rsid w:val="00517923"/>
    <w:rsid w:val="0051794B"/>
    <w:rsid w:val="00517A64"/>
    <w:rsid w:val="00517B45"/>
    <w:rsid w:val="00517D0B"/>
    <w:rsid w:val="00517E86"/>
    <w:rsid w:val="00517FB4"/>
    <w:rsid w:val="00520171"/>
    <w:rsid w:val="005201EC"/>
    <w:rsid w:val="00520479"/>
    <w:rsid w:val="005204E9"/>
    <w:rsid w:val="005205C7"/>
    <w:rsid w:val="005206DD"/>
    <w:rsid w:val="00520809"/>
    <w:rsid w:val="00520A6C"/>
    <w:rsid w:val="00520B0E"/>
    <w:rsid w:val="00520C11"/>
    <w:rsid w:val="00520DCD"/>
    <w:rsid w:val="00520EB8"/>
    <w:rsid w:val="00520EF6"/>
    <w:rsid w:val="00520F43"/>
    <w:rsid w:val="0052116E"/>
    <w:rsid w:val="0052147D"/>
    <w:rsid w:val="00521572"/>
    <w:rsid w:val="005215AC"/>
    <w:rsid w:val="005218C4"/>
    <w:rsid w:val="00521B25"/>
    <w:rsid w:val="00521BDF"/>
    <w:rsid w:val="00521CA7"/>
    <w:rsid w:val="00521CCC"/>
    <w:rsid w:val="00521D3B"/>
    <w:rsid w:val="00521D45"/>
    <w:rsid w:val="00521DEE"/>
    <w:rsid w:val="00521DFD"/>
    <w:rsid w:val="00521F6D"/>
    <w:rsid w:val="0052201D"/>
    <w:rsid w:val="005220BE"/>
    <w:rsid w:val="0052210A"/>
    <w:rsid w:val="00522149"/>
    <w:rsid w:val="005222B0"/>
    <w:rsid w:val="005222EB"/>
    <w:rsid w:val="00522369"/>
    <w:rsid w:val="00522438"/>
    <w:rsid w:val="005226D7"/>
    <w:rsid w:val="005229E4"/>
    <w:rsid w:val="00522A7B"/>
    <w:rsid w:val="00522F03"/>
    <w:rsid w:val="0052305F"/>
    <w:rsid w:val="005230EB"/>
    <w:rsid w:val="005231FC"/>
    <w:rsid w:val="005232E7"/>
    <w:rsid w:val="0052331E"/>
    <w:rsid w:val="005238BB"/>
    <w:rsid w:val="005238D6"/>
    <w:rsid w:val="00523951"/>
    <w:rsid w:val="00523967"/>
    <w:rsid w:val="0052399A"/>
    <w:rsid w:val="00523A96"/>
    <w:rsid w:val="00523AF1"/>
    <w:rsid w:val="00523B32"/>
    <w:rsid w:val="005240F9"/>
    <w:rsid w:val="0052430F"/>
    <w:rsid w:val="0052436F"/>
    <w:rsid w:val="005243E2"/>
    <w:rsid w:val="0052447F"/>
    <w:rsid w:val="00524610"/>
    <w:rsid w:val="00524674"/>
    <w:rsid w:val="005246FA"/>
    <w:rsid w:val="00524756"/>
    <w:rsid w:val="00524A45"/>
    <w:rsid w:val="00524AA5"/>
    <w:rsid w:val="00524AED"/>
    <w:rsid w:val="00524CAC"/>
    <w:rsid w:val="00524ED2"/>
    <w:rsid w:val="00524F2A"/>
    <w:rsid w:val="0052506A"/>
    <w:rsid w:val="005250E2"/>
    <w:rsid w:val="00525112"/>
    <w:rsid w:val="00525272"/>
    <w:rsid w:val="005252C0"/>
    <w:rsid w:val="0052549D"/>
    <w:rsid w:val="0052579E"/>
    <w:rsid w:val="0052586F"/>
    <w:rsid w:val="0052593A"/>
    <w:rsid w:val="005259C2"/>
    <w:rsid w:val="00525A19"/>
    <w:rsid w:val="00525B1D"/>
    <w:rsid w:val="00525C14"/>
    <w:rsid w:val="00525CB7"/>
    <w:rsid w:val="00525CC0"/>
    <w:rsid w:val="00525DE0"/>
    <w:rsid w:val="00525E66"/>
    <w:rsid w:val="005260A5"/>
    <w:rsid w:val="005260BE"/>
    <w:rsid w:val="0052612E"/>
    <w:rsid w:val="00526421"/>
    <w:rsid w:val="00526499"/>
    <w:rsid w:val="005266C5"/>
    <w:rsid w:val="005269A8"/>
    <w:rsid w:val="00526A6E"/>
    <w:rsid w:val="00526B1A"/>
    <w:rsid w:val="00526BBF"/>
    <w:rsid w:val="00526E69"/>
    <w:rsid w:val="00526F35"/>
    <w:rsid w:val="00526F95"/>
    <w:rsid w:val="00526FFF"/>
    <w:rsid w:val="0052713A"/>
    <w:rsid w:val="0052717A"/>
    <w:rsid w:val="005271B9"/>
    <w:rsid w:val="00527211"/>
    <w:rsid w:val="00527413"/>
    <w:rsid w:val="0052747C"/>
    <w:rsid w:val="005277AC"/>
    <w:rsid w:val="00527962"/>
    <w:rsid w:val="00527BBB"/>
    <w:rsid w:val="00527F4D"/>
    <w:rsid w:val="00527F4F"/>
    <w:rsid w:val="00527FA0"/>
    <w:rsid w:val="005303DD"/>
    <w:rsid w:val="00530426"/>
    <w:rsid w:val="00530432"/>
    <w:rsid w:val="00530502"/>
    <w:rsid w:val="0053059F"/>
    <w:rsid w:val="0053060A"/>
    <w:rsid w:val="00530779"/>
    <w:rsid w:val="00530999"/>
    <w:rsid w:val="00530B82"/>
    <w:rsid w:val="00530EE1"/>
    <w:rsid w:val="00530FDA"/>
    <w:rsid w:val="005311C2"/>
    <w:rsid w:val="0053120A"/>
    <w:rsid w:val="00531286"/>
    <w:rsid w:val="0053165D"/>
    <w:rsid w:val="005317F5"/>
    <w:rsid w:val="0053183D"/>
    <w:rsid w:val="0053193A"/>
    <w:rsid w:val="00531966"/>
    <w:rsid w:val="00531A02"/>
    <w:rsid w:val="00531A0C"/>
    <w:rsid w:val="00531A29"/>
    <w:rsid w:val="00531BA7"/>
    <w:rsid w:val="00531D1C"/>
    <w:rsid w:val="00531E5C"/>
    <w:rsid w:val="00531EA1"/>
    <w:rsid w:val="00531EC1"/>
    <w:rsid w:val="00531FC5"/>
    <w:rsid w:val="00532047"/>
    <w:rsid w:val="0053208A"/>
    <w:rsid w:val="00532193"/>
    <w:rsid w:val="005321AD"/>
    <w:rsid w:val="005325A2"/>
    <w:rsid w:val="005326B4"/>
    <w:rsid w:val="005328F9"/>
    <w:rsid w:val="00532A05"/>
    <w:rsid w:val="00532AD7"/>
    <w:rsid w:val="00532ADF"/>
    <w:rsid w:val="00532B4A"/>
    <w:rsid w:val="00532C4D"/>
    <w:rsid w:val="00532D73"/>
    <w:rsid w:val="00532E66"/>
    <w:rsid w:val="00532E8E"/>
    <w:rsid w:val="00532F57"/>
    <w:rsid w:val="0053307C"/>
    <w:rsid w:val="005330FB"/>
    <w:rsid w:val="00533106"/>
    <w:rsid w:val="0053313B"/>
    <w:rsid w:val="00533170"/>
    <w:rsid w:val="00533303"/>
    <w:rsid w:val="005333F2"/>
    <w:rsid w:val="00533412"/>
    <w:rsid w:val="00533842"/>
    <w:rsid w:val="00533A7E"/>
    <w:rsid w:val="00533A82"/>
    <w:rsid w:val="00533AA0"/>
    <w:rsid w:val="00533AB0"/>
    <w:rsid w:val="00533C2F"/>
    <w:rsid w:val="00533F42"/>
    <w:rsid w:val="00533FDF"/>
    <w:rsid w:val="00534155"/>
    <w:rsid w:val="005342D6"/>
    <w:rsid w:val="00534508"/>
    <w:rsid w:val="0053455B"/>
    <w:rsid w:val="00534616"/>
    <w:rsid w:val="00534656"/>
    <w:rsid w:val="00534725"/>
    <w:rsid w:val="0053478C"/>
    <w:rsid w:val="00534989"/>
    <w:rsid w:val="00534BD8"/>
    <w:rsid w:val="00534BE4"/>
    <w:rsid w:val="00534D30"/>
    <w:rsid w:val="00534DEF"/>
    <w:rsid w:val="00534EC1"/>
    <w:rsid w:val="00534EFF"/>
    <w:rsid w:val="0053501F"/>
    <w:rsid w:val="00535028"/>
    <w:rsid w:val="00535066"/>
    <w:rsid w:val="00535162"/>
    <w:rsid w:val="005353DD"/>
    <w:rsid w:val="005357D1"/>
    <w:rsid w:val="00535927"/>
    <w:rsid w:val="005359E0"/>
    <w:rsid w:val="00535B55"/>
    <w:rsid w:val="00535CF6"/>
    <w:rsid w:val="00535D01"/>
    <w:rsid w:val="00535D28"/>
    <w:rsid w:val="00535DD1"/>
    <w:rsid w:val="00535DE4"/>
    <w:rsid w:val="00536009"/>
    <w:rsid w:val="005360D9"/>
    <w:rsid w:val="00536181"/>
    <w:rsid w:val="005362FB"/>
    <w:rsid w:val="00536341"/>
    <w:rsid w:val="005365E9"/>
    <w:rsid w:val="00536628"/>
    <w:rsid w:val="00536753"/>
    <w:rsid w:val="005367A8"/>
    <w:rsid w:val="00536888"/>
    <w:rsid w:val="00536974"/>
    <w:rsid w:val="005369A9"/>
    <w:rsid w:val="005369EA"/>
    <w:rsid w:val="00536B17"/>
    <w:rsid w:val="00536B8C"/>
    <w:rsid w:val="00536E70"/>
    <w:rsid w:val="00537007"/>
    <w:rsid w:val="00537102"/>
    <w:rsid w:val="00537119"/>
    <w:rsid w:val="00537160"/>
    <w:rsid w:val="0053753F"/>
    <w:rsid w:val="00537977"/>
    <w:rsid w:val="005379E0"/>
    <w:rsid w:val="00537A9D"/>
    <w:rsid w:val="00537AE9"/>
    <w:rsid w:val="00537BCB"/>
    <w:rsid w:val="00537CAA"/>
    <w:rsid w:val="00537CB5"/>
    <w:rsid w:val="00540014"/>
    <w:rsid w:val="005401B2"/>
    <w:rsid w:val="00540238"/>
    <w:rsid w:val="00540477"/>
    <w:rsid w:val="005406DC"/>
    <w:rsid w:val="0054088D"/>
    <w:rsid w:val="00540B8E"/>
    <w:rsid w:val="00540C34"/>
    <w:rsid w:val="00540C5A"/>
    <w:rsid w:val="00540ED4"/>
    <w:rsid w:val="00540FD4"/>
    <w:rsid w:val="0054115B"/>
    <w:rsid w:val="005411C3"/>
    <w:rsid w:val="00541217"/>
    <w:rsid w:val="00541283"/>
    <w:rsid w:val="00541290"/>
    <w:rsid w:val="0054132B"/>
    <w:rsid w:val="005415F8"/>
    <w:rsid w:val="00541740"/>
    <w:rsid w:val="005418C6"/>
    <w:rsid w:val="0054193B"/>
    <w:rsid w:val="005419B9"/>
    <w:rsid w:val="00541B4A"/>
    <w:rsid w:val="00541B76"/>
    <w:rsid w:val="00541C5D"/>
    <w:rsid w:val="00541CDE"/>
    <w:rsid w:val="00541DE0"/>
    <w:rsid w:val="00541FFA"/>
    <w:rsid w:val="005420EB"/>
    <w:rsid w:val="00542152"/>
    <w:rsid w:val="00542168"/>
    <w:rsid w:val="0054223B"/>
    <w:rsid w:val="00542285"/>
    <w:rsid w:val="0054249D"/>
    <w:rsid w:val="00542785"/>
    <w:rsid w:val="005427B6"/>
    <w:rsid w:val="00542967"/>
    <w:rsid w:val="0054297C"/>
    <w:rsid w:val="00542C11"/>
    <w:rsid w:val="00542CB6"/>
    <w:rsid w:val="00542CCD"/>
    <w:rsid w:val="00542F60"/>
    <w:rsid w:val="00542FAF"/>
    <w:rsid w:val="005432BC"/>
    <w:rsid w:val="00543408"/>
    <w:rsid w:val="00543481"/>
    <w:rsid w:val="0054363C"/>
    <w:rsid w:val="0054371F"/>
    <w:rsid w:val="0054379D"/>
    <w:rsid w:val="00543960"/>
    <w:rsid w:val="00543BB1"/>
    <w:rsid w:val="00543BDD"/>
    <w:rsid w:val="00543C64"/>
    <w:rsid w:val="00543C7F"/>
    <w:rsid w:val="00543D06"/>
    <w:rsid w:val="00543E01"/>
    <w:rsid w:val="00543EB1"/>
    <w:rsid w:val="0054402A"/>
    <w:rsid w:val="0054412E"/>
    <w:rsid w:val="005441C4"/>
    <w:rsid w:val="00544200"/>
    <w:rsid w:val="00544216"/>
    <w:rsid w:val="0054454F"/>
    <w:rsid w:val="0054478D"/>
    <w:rsid w:val="0054492D"/>
    <w:rsid w:val="00544959"/>
    <w:rsid w:val="0054495A"/>
    <w:rsid w:val="005449B6"/>
    <w:rsid w:val="00544D51"/>
    <w:rsid w:val="00544DDA"/>
    <w:rsid w:val="00544F15"/>
    <w:rsid w:val="00545089"/>
    <w:rsid w:val="005450E5"/>
    <w:rsid w:val="00545154"/>
    <w:rsid w:val="0054518D"/>
    <w:rsid w:val="005451AA"/>
    <w:rsid w:val="00545691"/>
    <w:rsid w:val="005457CA"/>
    <w:rsid w:val="005457D8"/>
    <w:rsid w:val="00545866"/>
    <w:rsid w:val="005459E7"/>
    <w:rsid w:val="005459FE"/>
    <w:rsid w:val="00545A96"/>
    <w:rsid w:val="00545E3D"/>
    <w:rsid w:val="00545EEA"/>
    <w:rsid w:val="0054615F"/>
    <w:rsid w:val="00546486"/>
    <w:rsid w:val="005464DF"/>
    <w:rsid w:val="00546509"/>
    <w:rsid w:val="0054679A"/>
    <w:rsid w:val="00546905"/>
    <w:rsid w:val="00546D87"/>
    <w:rsid w:val="005470DA"/>
    <w:rsid w:val="00547130"/>
    <w:rsid w:val="0054719D"/>
    <w:rsid w:val="005473C0"/>
    <w:rsid w:val="00547443"/>
    <w:rsid w:val="005474FB"/>
    <w:rsid w:val="0054776F"/>
    <w:rsid w:val="005477B2"/>
    <w:rsid w:val="005479EC"/>
    <w:rsid w:val="00547BF2"/>
    <w:rsid w:val="00547DDD"/>
    <w:rsid w:val="00547E71"/>
    <w:rsid w:val="00547E8E"/>
    <w:rsid w:val="00547E97"/>
    <w:rsid w:val="00547EBC"/>
    <w:rsid w:val="00547EF2"/>
    <w:rsid w:val="00547F0F"/>
    <w:rsid w:val="005502A1"/>
    <w:rsid w:val="00550347"/>
    <w:rsid w:val="0055038B"/>
    <w:rsid w:val="00550422"/>
    <w:rsid w:val="00550738"/>
    <w:rsid w:val="005507A1"/>
    <w:rsid w:val="00550AD5"/>
    <w:rsid w:val="00550B5D"/>
    <w:rsid w:val="00550BC6"/>
    <w:rsid w:val="00550E1B"/>
    <w:rsid w:val="00551020"/>
    <w:rsid w:val="00551342"/>
    <w:rsid w:val="00551357"/>
    <w:rsid w:val="0055141E"/>
    <w:rsid w:val="0055143F"/>
    <w:rsid w:val="00551637"/>
    <w:rsid w:val="005516B5"/>
    <w:rsid w:val="0055183B"/>
    <w:rsid w:val="00551963"/>
    <w:rsid w:val="0055197E"/>
    <w:rsid w:val="00551A78"/>
    <w:rsid w:val="00551CCF"/>
    <w:rsid w:val="00551D8A"/>
    <w:rsid w:val="00551E48"/>
    <w:rsid w:val="00551FBC"/>
    <w:rsid w:val="0055203F"/>
    <w:rsid w:val="005522DF"/>
    <w:rsid w:val="00552312"/>
    <w:rsid w:val="0055238C"/>
    <w:rsid w:val="00552428"/>
    <w:rsid w:val="00552498"/>
    <w:rsid w:val="005525BA"/>
    <w:rsid w:val="005527A2"/>
    <w:rsid w:val="005527E7"/>
    <w:rsid w:val="0055294E"/>
    <w:rsid w:val="00552A3D"/>
    <w:rsid w:val="00552C2B"/>
    <w:rsid w:val="00552D30"/>
    <w:rsid w:val="00552D6C"/>
    <w:rsid w:val="00552E1F"/>
    <w:rsid w:val="00552ED0"/>
    <w:rsid w:val="00552EEC"/>
    <w:rsid w:val="00552FC9"/>
    <w:rsid w:val="0055305F"/>
    <w:rsid w:val="00553104"/>
    <w:rsid w:val="005532EC"/>
    <w:rsid w:val="00553417"/>
    <w:rsid w:val="00553534"/>
    <w:rsid w:val="00553884"/>
    <w:rsid w:val="005538E4"/>
    <w:rsid w:val="00553900"/>
    <w:rsid w:val="00553C7C"/>
    <w:rsid w:val="00553C96"/>
    <w:rsid w:val="00553D86"/>
    <w:rsid w:val="00553E23"/>
    <w:rsid w:val="00553E9C"/>
    <w:rsid w:val="00553EBB"/>
    <w:rsid w:val="00554060"/>
    <w:rsid w:val="00554480"/>
    <w:rsid w:val="00554822"/>
    <w:rsid w:val="0055496F"/>
    <w:rsid w:val="00554B49"/>
    <w:rsid w:val="00554C1C"/>
    <w:rsid w:val="00554C22"/>
    <w:rsid w:val="00554D0E"/>
    <w:rsid w:val="00554E0C"/>
    <w:rsid w:val="00554F8F"/>
    <w:rsid w:val="00555077"/>
    <w:rsid w:val="0055508F"/>
    <w:rsid w:val="005551A3"/>
    <w:rsid w:val="005554F4"/>
    <w:rsid w:val="0055550A"/>
    <w:rsid w:val="0055551A"/>
    <w:rsid w:val="0055574A"/>
    <w:rsid w:val="005558A7"/>
    <w:rsid w:val="005558CE"/>
    <w:rsid w:val="00555E7F"/>
    <w:rsid w:val="00555F94"/>
    <w:rsid w:val="00555FC5"/>
    <w:rsid w:val="00556003"/>
    <w:rsid w:val="005562EC"/>
    <w:rsid w:val="005562ED"/>
    <w:rsid w:val="0055631F"/>
    <w:rsid w:val="00556535"/>
    <w:rsid w:val="00556826"/>
    <w:rsid w:val="00556841"/>
    <w:rsid w:val="005569D0"/>
    <w:rsid w:val="005569DC"/>
    <w:rsid w:val="00556A8F"/>
    <w:rsid w:val="00556E64"/>
    <w:rsid w:val="00556FA1"/>
    <w:rsid w:val="005574E5"/>
    <w:rsid w:val="005574EE"/>
    <w:rsid w:val="00557647"/>
    <w:rsid w:val="0055769F"/>
    <w:rsid w:val="0055775E"/>
    <w:rsid w:val="00557770"/>
    <w:rsid w:val="00557775"/>
    <w:rsid w:val="00557A30"/>
    <w:rsid w:val="00557AE3"/>
    <w:rsid w:val="00557AEA"/>
    <w:rsid w:val="00557B49"/>
    <w:rsid w:val="00557BC9"/>
    <w:rsid w:val="00557D01"/>
    <w:rsid w:val="00557E4E"/>
    <w:rsid w:val="0056005C"/>
    <w:rsid w:val="005600BC"/>
    <w:rsid w:val="005603B9"/>
    <w:rsid w:val="005604B2"/>
    <w:rsid w:val="005606BF"/>
    <w:rsid w:val="005606D0"/>
    <w:rsid w:val="0056077E"/>
    <w:rsid w:val="005607A7"/>
    <w:rsid w:val="00560865"/>
    <w:rsid w:val="00560AE2"/>
    <w:rsid w:val="00560C82"/>
    <w:rsid w:val="00560E02"/>
    <w:rsid w:val="00560E83"/>
    <w:rsid w:val="00560FA5"/>
    <w:rsid w:val="00561077"/>
    <w:rsid w:val="0056120A"/>
    <w:rsid w:val="0056123B"/>
    <w:rsid w:val="0056128F"/>
    <w:rsid w:val="00561303"/>
    <w:rsid w:val="005614F8"/>
    <w:rsid w:val="00561830"/>
    <w:rsid w:val="00561838"/>
    <w:rsid w:val="00561894"/>
    <w:rsid w:val="005618D2"/>
    <w:rsid w:val="005618DB"/>
    <w:rsid w:val="00561910"/>
    <w:rsid w:val="00561B95"/>
    <w:rsid w:val="00561C2C"/>
    <w:rsid w:val="00561CCE"/>
    <w:rsid w:val="00561D1C"/>
    <w:rsid w:val="00561FF8"/>
    <w:rsid w:val="005622F6"/>
    <w:rsid w:val="0056234F"/>
    <w:rsid w:val="00562368"/>
    <w:rsid w:val="00562699"/>
    <w:rsid w:val="0056282C"/>
    <w:rsid w:val="00562847"/>
    <w:rsid w:val="0056297D"/>
    <w:rsid w:val="0056298B"/>
    <w:rsid w:val="00562EB6"/>
    <w:rsid w:val="00562F77"/>
    <w:rsid w:val="0056330F"/>
    <w:rsid w:val="0056331B"/>
    <w:rsid w:val="0056342D"/>
    <w:rsid w:val="005634B6"/>
    <w:rsid w:val="00563671"/>
    <w:rsid w:val="0056367D"/>
    <w:rsid w:val="005636A5"/>
    <w:rsid w:val="005636E7"/>
    <w:rsid w:val="00563739"/>
    <w:rsid w:val="0056394D"/>
    <w:rsid w:val="005639B3"/>
    <w:rsid w:val="00563CCD"/>
    <w:rsid w:val="00563E67"/>
    <w:rsid w:val="00563F60"/>
    <w:rsid w:val="00563F85"/>
    <w:rsid w:val="005640F8"/>
    <w:rsid w:val="0056423D"/>
    <w:rsid w:val="0056435D"/>
    <w:rsid w:val="00564417"/>
    <w:rsid w:val="0056450E"/>
    <w:rsid w:val="0056456A"/>
    <w:rsid w:val="0056458B"/>
    <w:rsid w:val="005645C2"/>
    <w:rsid w:val="005646C1"/>
    <w:rsid w:val="00564831"/>
    <w:rsid w:val="00564838"/>
    <w:rsid w:val="005648CF"/>
    <w:rsid w:val="00564913"/>
    <w:rsid w:val="00564A5E"/>
    <w:rsid w:val="00564D1E"/>
    <w:rsid w:val="00565147"/>
    <w:rsid w:val="0056519B"/>
    <w:rsid w:val="0056522D"/>
    <w:rsid w:val="0056523D"/>
    <w:rsid w:val="005652A2"/>
    <w:rsid w:val="00565387"/>
    <w:rsid w:val="0056548B"/>
    <w:rsid w:val="0056558C"/>
    <w:rsid w:val="00565613"/>
    <w:rsid w:val="0056573B"/>
    <w:rsid w:val="00565769"/>
    <w:rsid w:val="00565AB5"/>
    <w:rsid w:val="00565BA0"/>
    <w:rsid w:val="00565CBB"/>
    <w:rsid w:val="00565CD6"/>
    <w:rsid w:val="00565D6E"/>
    <w:rsid w:val="00565EBF"/>
    <w:rsid w:val="00565EE5"/>
    <w:rsid w:val="005660E8"/>
    <w:rsid w:val="00566358"/>
    <w:rsid w:val="0056635C"/>
    <w:rsid w:val="00566382"/>
    <w:rsid w:val="00566474"/>
    <w:rsid w:val="00566522"/>
    <w:rsid w:val="00566568"/>
    <w:rsid w:val="005665E1"/>
    <w:rsid w:val="00566793"/>
    <w:rsid w:val="00566AE1"/>
    <w:rsid w:val="00566C6D"/>
    <w:rsid w:val="00566E95"/>
    <w:rsid w:val="00566F64"/>
    <w:rsid w:val="00567483"/>
    <w:rsid w:val="00567670"/>
    <w:rsid w:val="005676A1"/>
    <w:rsid w:val="005676CF"/>
    <w:rsid w:val="00567950"/>
    <w:rsid w:val="00567B04"/>
    <w:rsid w:val="00567BB9"/>
    <w:rsid w:val="00567D21"/>
    <w:rsid w:val="00567D2B"/>
    <w:rsid w:val="00567DFB"/>
    <w:rsid w:val="00567F49"/>
    <w:rsid w:val="00567F56"/>
    <w:rsid w:val="00567F61"/>
    <w:rsid w:val="0057001F"/>
    <w:rsid w:val="0057010D"/>
    <w:rsid w:val="005701D5"/>
    <w:rsid w:val="005702B9"/>
    <w:rsid w:val="00570322"/>
    <w:rsid w:val="0057036C"/>
    <w:rsid w:val="005703CD"/>
    <w:rsid w:val="00570475"/>
    <w:rsid w:val="00570535"/>
    <w:rsid w:val="005705A8"/>
    <w:rsid w:val="005706CE"/>
    <w:rsid w:val="00570891"/>
    <w:rsid w:val="00570922"/>
    <w:rsid w:val="00570B5F"/>
    <w:rsid w:val="00570B94"/>
    <w:rsid w:val="00570BB5"/>
    <w:rsid w:val="00570BCF"/>
    <w:rsid w:val="00570DCE"/>
    <w:rsid w:val="00570E39"/>
    <w:rsid w:val="00570E5D"/>
    <w:rsid w:val="00570E81"/>
    <w:rsid w:val="00570EBA"/>
    <w:rsid w:val="0057113E"/>
    <w:rsid w:val="0057122B"/>
    <w:rsid w:val="00571276"/>
    <w:rsid w:val="0057142C"/>
    <w:rsid w:val="005714FB"/>
    <w:rsid w:val="00571790"/>
    <w:rsid w:val="005719C0"/>
    <w:rsid w:val="00571A2E"/>
    <w:rsid w:val="00571A7D"/>
    <w:rsid w:val="00571B05"/>
    <w:rsid w:val="00571BCC"/>
    <w:rsid w:val="00571F1B"/>
    <w:rsid w:val="005720C3"/>
    <w:rsid w:val="0057226A"/>
    <w:rsid w:val="00572282"/>
    <w:rsid w:val="005724C9"/>
    <w:rsid w:val="0057250A"/>
    <w:rsid w:val="005729B5"/>
    <w:rsid w:val="00572A01"/>
    <w:rsid w:val="00572A25"/>
    <w:rsid w:val="00572BD7"/>
    <w:rsid w:val="00572CEE"/>
    <w:rsid w:val="00572D9A"/>
    <w:rsid w:val="00572DDC"/>
    <w:rsid w:val="00572E2B"/>
    <w:rsid w:val="00572E51"/>
    <w:rsid w:val="00572F4F"/>
    <w:rsid w:val="005731BD"/>
    <w:rsid w:val="005733ED"/>
    <w:rsid w:val="00573465"/>
    <w:rsid w:val="005734DB"/>
    <w:rsid w:val="005734E8"/>
    <w:rsid w:val="0057354E"/>
    <w:rsid w:val="005735B7"/>
    <w:rsid w:val="0057360B"/>
    <w:rsid w:val="00573755"/>
    <w:rsid w:val="0057379B"/>
    <w:rsid w:val="005738AB"/>
    <w:rsid w:val="005738DF"/>
    <w:rsid w:val="0057395A"/>
    <w:rsid w:val="00573A85"/>
    <w:rsid w:val="00573B8C"/>
    <w:rsid w:val="00573D00"/>
    <w:rsid w:val="00573D8F"/>
    <w:rsid w:val="00573EBD"/>
    <w:rsid w:val="00574036"/>
    <w:rsid w:val="00574040"/>
    <w:rsid w:val="0057408E"/>
    <w:rsid w:val="005740AE"/>
    <w:rsid w:val="005740ED"/>
    <w:rsid w:val="0057411C"/>
    <w:rsid w:val="0057420F"/>
    <w:rsid w:val="00574584"/>
    <w:rsid w:val="005747A8"/>
    <w:rsid w:val="005747C8"/>
    <w:rsid w:val="00574C0F"/>
    <w:rsid w:val="00574D0B"/>
    <w:rsid w:val="00574E95"/>
    <w:rsid w:val="00574FB3"/>
    <w:rsid w:val="0057509E"/>
    <w:rsid w:val="005750AA"/>
    <w:rsid w:val="005750AC"/>
    <w:rsid w:val="0057520E"/>
    <w:rsid w:val="005752D7"/>
    <w:rsid w:val="0057533F"/>
    <w:rsid w:val="0057557E"/>
    <w:rsid w:val="00575611"/>
    <w:rsid w:val="0057564B"/>
    <w:rsid w:val="005756E1"/>
    <w:rsid w:val="005757C7"/>
    <w:rsid w:val="00575871"/>
    <w:rsid w:val="00575907"/>
    <w:rsid w:val="00575BB7"/>
    <w:rsid w:val="00575CC5"/>
    <w:rsid w:val="00575D28"/>
    <w:rsid w:val="00575F18"/>
    <w:rsid w:val="0057607C"/>
    <w:rsid w:val="005763A6"/>
    <w:rsid w:val="005764B0"/>
    <w:rsid w:val="0057664F"/>
    <w:rsid w:val="005769D1"/>
    <w:rsid w:val="00576A78"/>
    <w:rsid w:val="00576B2E"/>
    <w:rsid w:val="00576B92"/>
    <w:rsid w:val="00576C81"/>
    <w:rsid w:val="00576CD3"/>
    <w:rsid w:val="00576CFE"/>
    <w:rsid w:val="00576D4A"/>
    <w:rsid w:val="00576E85"/>
    <w:rsid w:val="0057715D"/>
    <w:rsid w:val="005772B4"/>
    <w:rsid w:val="00577488"/>
    <w:rsid w:val="0057750B"/>
    <w:rsid w:val="00577A3B"/>
    <w:rsid w:val="00577A3C"/>
    <w:rsid w:val="00577B2B"/>
    <w:rsid w:val="00577CF8"/>
    <w:rsid w:val="00577DF2"/>
    <w:rsid w:val="00577EAE"/>
    <w:rsid w:val="00577F05"/>
    <w:rsid w:val="00577F6A"/>
    <w:rsid w:val="00577FBB"/>
    <w:rsid w:val="00577FC3"/>
    <w:rsid w:val="00577FC7"/>
    <w:rsid w:val="005800FA"/>
    <w:rsid w:val="005801A2"/>
    <w:rsid w:val="005801F2"/>
    <w:rsid w:val="00580284"/>
    <w:rsid w:val="00580388"/>
    <w:rsid w:val="005803AA"/>
    <w:rsid w:val="00580524"/>
    <w:rsid w:val="00580724"/>
    <w:rsid w:val="005807C7"/>
    <w:rsid w:val="00580851"/>
    <w:rsid w:val="005809BB"/>
    <w:rsid w:val="00580A30"/>
    <w:rsid w:val="00580A98"/>
    <w:rsid w:val="00580BA3"/>
    <w:rsid w:val="00580EFF"/>
    <w:rsid w:val="005810FF"/>
    <w:rsid w:val="005812F3"/>
    <w:rsid w:val="005812FC"/>
    <w:rsid w:val="0058135F"/>
    <w:rsid w:val="00581360"/>
    <w:rsid w:val="00581398"/>
    <w:rsid w:val="005815B9"/>
    <w:rsid w:val="005816B6"/>
    <w:rsid w:val="005816BC"/>
    <w:rsid w:val="005818CB"/>
    <w:rsid w:val="005818E6"/>
    <w:rsid w:val="0058194C"/>
    <w:rsid w:val="00581A84"/>
    <w:rsid w:val="00581A85"/>
    <w:rsid w:val="00581B22"/>
    <w:rsid w:val="00581BDD"/>
    <w:rsid w:val="00581C30"/>
    <w:rsid w:val="00581D34"/>
    <w:rsid w:val="00581E1F"/>
    <w:rsid w:val="00581E62"/>
    <w:rsid w:val="00581EA0"/>
    <w:rsid w:val="00582066"/>
    <w:rsid w:val="00582200"/>
    <w:rsid w:val="0058232E"/>
    <w:rsid w:val="00582366"/>
    <w:rsid w:val="00582611"/>
    <w:rsid w:val="005826B9"/>
    <w:rsid w:val="005827CF"/>
    <w:rsid w:val="005827EF"/>
    <w:rsid w:val="0058280B"/>
    <w:rsid w:val="0058295D"/>
    <w:rsid w:val="00582A7D"/>
    <w:rsid w:val="00582B19"/>
    <w:rsid w:val="00582BAD"/>
    <w:rsid w:val="00582DBA"/>
    <w:rsid w:val="00582EBF"/>
    <w:rsid w:val="00582FC8"/>
    <w:rsid w:val="00583157"/>
    <w:rsid w:val="005831AB"/>
    <w:rsid w:val="00583306"/>
    <w:rsid w:val="00583550"/>
    <w:rsid w:val="00583771"/>
    <w:rsid w:val="0058386C"/>
    <w:rsid w:val="005839CE"/>
    <w:rsid w:val="00583BA8"/>
    <w:rsid w:val="00583E41"/>
    <w:rsid w:val="00583F9E"/>
    <w:rsid w:val="00583FAB"/>
    <w:rsid w:val="005841D9"/>
    <w:rsid w:val="005842AB"/>
    <w:rsid w:val="00584304"/>
    <w:rsid w:val="00584325"/>
    <w:rsid w:val="00584340"/>
    <w:rsid w:val="00584403"/>
    <w:rsid w:val="0058445D"/>
    <w:rsid w:val="005846E5"/>
    <w:rsid w:val="005847BD"/>
    <w:rsid w:val="005847FC"/>
    <w:rsid w:val="0058499B"/>
    <w:rsid w:val="00584A4D"/>
    <w:rsid w:val="00584A66"/>
    <w:rsid w:val="00584B21"/>
    <w:rsid w:val="00584B6D"/>
    <w:rsid w:val="00584B79"/>
    <w:rsid w:val="00584C80"/>
    <w:rsid w:val="00584C8D"/>
    <w:rsid w:val="00584C95"/>
    <w:rsid w:val="00584D7D"/>
    <w:rsid w:val="00585062"/>
    <w:rsid w:val="00585121"/>
    <w:rsid w:val="0058541F"/>
    <w:rsid w:val="005854B1"/>
    <w:rsid w:val="005855D0"/>
    <w:rsid w:val="005856C2"/>
    <w:rsid w:val="00585776"/>
    <w:rsid w:val="00585825"/>
    <w:rsid w:val="00585A8A"/>
    <w:rsid w:val="00585C7C"/>
    <w:rsid w:val="00585CBD"/>
    <w:rsid w:val="00585CC1"/>
    <w:rsid w:val="00585D58"/>
    <w:rsid w:val="00585D6C"/>
    <w:rsid w:val="00585E97"/>
    <w:rsid w:val="0058633F"/>
    <w:rsid w:val="00586446"/>
    <w:rsid w:val="005868A5"/>
    <w:rsid w:val="0058691A"/>
    <w:rsid w:val="00586B0D"/>
    <w:rsid w:val="00586D9E"/>
    <w:rsid w:val="00586DAB"/>
    <w:rsid w:val="0058767D"/>
    <w:rsid w:val="005876C9"/>
    <w:rsid w:val="00587736"/>
    <w:rsid w:val="00587A2B"/>
    <w:rsid w:val="00587B27"/>
    <w:rsid w:val="00587B7A"/>
    <w:rsid w:val="00587CF7"/>
    <w:rsid w:val="00587D06"/>
    <w:rsid w:val="00587EDC"/>
    <w:rsid w:val="00587F73"/>
    <w:rsid w:val="0059003D"/>
    <w:rsid w:val="00590282"/>
    <w:rsid w:val="00590380"/>
    <w:rsid w:val="00590512"/>
    <w:rsid w:val="00590643"/>
    <w:rsid w:val="00590768"/>
    <w:rsid w:val="0059087F"/>
    <w:rsid w:val="00590939"/>
    <w:rsid w:val="0059098C"/>
    <w:rsid w:val="005909E7"/>
    <w:rsid w:val="005909F3"/>
    <w:rsid w:val="00590C17"/>
    <w:rsid w:val="00590C6C"/>
    <w:rsid w:val="00590DE4"/>
    <w:rsid w:val="00590E69"/>
    <w:rsid w:val="0059110C"/>
    <w:rsid w:val="0059114A"/>
    <w:rsid w:val="0059125A"/>
    <w:rsid w:val="0059135C"/>
    <w:rsid w:val="00591607"/>
    <w:rsid w:val="005916AF"/>
    <w:rsid w:val="005917CF"/>
    <w:rsid w:val="0059191C"/>
    <w:rsid w:val="00591C26"/>
    <w:rsid w:val="00591C9D"/>
    <w:rsid w:val="00591EE6"/>
    <w:rsid w:val="00592045"/>
    <w:rsid w:val="00592138"/>
    <w:rsid w:val="00592179"/>
    <w:rsid w:val="0059224F"/>
    <w:rsid w:val="00592389"/>
    <w:rsid w:val="00592398"/>
    <w:rsid w:val="00592487"/>
    <w:rsid w:val="0059285F"/>
    <w:rsid w:val="00592A80"/>
    <w:rsid w:val="00592D92"/>
    <w:rsid w:val="00592E76"/>
    <w:rsid w:val="00592FEC"/>
    <w:rsid w:val="005930CC"/>
    <w:rsid w:val="0059320E"/>
    <w:rsid w:val="0059329E"/>
    <w:rsid w:val="00593322"/>
    <w:rsid w:val="005933D9"/>
    <w:rsid w:val="00593619"/>
    <w:rsid w:val="005936CF"/>
    <w:rsid w:val="005936DB"/>
    <w:rsid w:val="005937BF"/>
    <w:rsid w:val="005939A1"/>
    <w:rsid w:val="00593A21"/>
    <w:rsid w:val="00593B89"/>
    <w:rsid w:val="00593C08"/>
    <w:rsid w:val="00593C90"/>
    <w:rsid w:val="00593CED"/>
    <w:rsid w:val="00593E80"/>
    <w:rsid w:val="00593E8F"/>
    <w:rsid w:val="00593F53"/>
    <w:rsid w:val="0059406E"/>
    <w:rsid w:val="0059415E"/>
    <w:rsid w:val="00594216"/>
    <w:rsid w:val="005942F6"/>
    <w:rsid w:val="0059433E"/>
    <w:rsid w:val="0059441E"/>
    <w:rsid w:val="005946AD"/>
    <w:rsid w:val="005947F4"/>
    <w:rsid w:val="005948DB"/>
    <w:rsid w:val="005949A6"/>
    <w:rsid w:val="005949C8"/>
    <w:rsid w:val="00594ADC"/>
    <w:rsid w:val="00594B4B"/>
    <w:rsid w:val="00594B4C"/>
    <w:rsid w:val="00594BDF"/>
    <w:rsid w:val="00594D0D"/>
    <w:rsid w:val="00594E0C"/>
    <w:rsid w:val="00594EB4"/>
    <w:rsid w:val="00594F20"/>
    <w:rsid w:val="0059531B"/>
    <w:rsid w:val="00595498"/>
    <w:rsid w:val="005956AF"/>
    <w:rsid w:val="005956D4"/>
    <w:rsid w:val="00595872"/>
    <w:rsid w:val="005958E5"/>
    <w:rsid w:val="00595973"/>
    <w:rsid w:val="00595AE2"/>
    <w:rsid w:val="00595C4F"/>
    <w:rsid w:val="00595CC9"/>
    <w:rsid w:val="00595DF3"/>
    <w:rsid w:val="00595E81"/>
    <w:rsid w:val="00595EFE"/>
    <w:rsid w:val="005962DE"/>
    <w:rsid w:val="0059678C"/>
    <w:rsid w:val="005969C4"/>
    <w:rsid w:val="00596AE2"/>
    <w:rsid w:val="00596C27"/>
    <w:rsid w:val="00596C93"/>
    <w:rsid w:val="00596CF5"/>
    <w:rsid w:val="00596E71"/>
    <w:rsid w:val="00596EB4"/>
    <w:rsid w:val="00596EDC"/>
    <w:rsid w:val="00596FCE"/>
    <w:rsid w:val="00596FEF"/>
    <w:rsid w:val="0059704E"/>
    <w:rsid w:val="00597185"/>
    <w:rsid w:val="005971ED"/>
    <w:rsid w:val="00597256"/>
    <w:rsid w:val="00597417"/>
    <w:rsid w:val="00597422"/>
    <w:rsid w:val="005974A0"/>
    <w:rsid w:val="0059764C"/>
    <w:rsid w:val="005976A1"/>
    <w:rsid w:val="005976BE"/>
    <w:rsid w:val="005977DF"/>
    <w:rsid w:val="005978D7"/>
    <w:rsid w:val="0059792E"/>
    <w:rsid w:val="00597A90"/>
    <w:rsid w:val="00597BE1"/>
    <w:rsid w:val="00597D79"/>
    <w:rsid w:val="005A0534"/>
    <w:rsid w:val="005A0971"/>
    <w:rsid w:val="005A0A1B"/>
    <w:rsid w:val="005A0B58"/>
    <w:rsid w:val="005A0B83"/>
    <w:rsid w:val="005A0BE4"/>
    <w:rsid w:val="005A0C02"/>
    <w:rsid w:val="005A0E1A"/>
    <w:rsid w:val="005A0E31"/>
    <w:rsid w:val="005A1201"/>
    <w:rsid w:val="005A1212"/>
    <w:rsid w:val="005A121D"/>
    <w:rsid w:val="005A1336"/>
    <w:rsid w:val="005A1443"/>
    <w:rsid w:val="005A155A"/>
    <w:rsid w:val="005A1671"/>
    <w:rsid w:val="005A1680"/>
    <w:rsid w:val="005A1847"/>
    <w:rsid w:val="005A18E8"/>
    <w:rsid w:val="005A197B"/>
    <w:rsid w:val="005A1CB6"/>
    <w:rsid w:val="005A1DDB"/>
    <w:rsid w:val="005A1FBE"/>
    <w:rsid w:val="005A209D"/>
    <w:rsid w:val="005A2174"/>
    <w:rsid w:val="005A2204"/>
    <w:rsid w:val="005A23F6"/>
    <w:rsid w:val="005A250C"/>
    <w:rsid w:val="005A2603"/>
    <w:rsid w:val="005A2643"/>
    <w:rsid w:val="005A2997"/>
    <w:rsid w:val="005A29F8"/>
    <w:rsid w:val="005A2B01"/>
    <w:rsid w:val="005A2C42"/>
    <w:rsid w:val="005A2C67"/>
    <w:rsid w:val="005A2C6A"/>
    <w:rsid w:val="005A2FC7"/>
    <w:rsid w:val="005A2FDA"/>
    <w:rsid w:val="005A2FFE"/>
    <w:rsid w:val="005A3120"/>
    <w:rsid w:val="005A3233"/>
    <w:rsid w:val="005A3259"/>
    <w:rsid w:val="005A33D5"/>
    <w:rsid w:val="005A36E4"/>
    <w:rsid w:val="005A36F9"/>
    <w:rsid w:val="005A379E"/>
    <w:rsid w:val="005A37A4"/>
    <w:rsid w:val="005A382E"/>
    <w:rsid w:val="005A38EC"/>
    <w:rsid w:val="005A3903"/>
    <w:rsid w:val="005A397A"/>
    <w:rsid w:val="005A3B5C"/>
    <w:rsid w:val="005A3B9E"/>
    <w:rsid w:val="005A3CA0"/>
    <w:rsid w:val="005A3DBD"/>
    <w:rsid w:val="005A4123"/>
    <w:rsid w:val="005A447C"/>
    <w:rsid w:val="005A44C9"/>
    <w:rsid w:val="005A4591"/>
    <w:rsid w:val="005A46EF"/>
    <w:rsid w:val="005A480D"/>
    <w:rsid w:val="005A4831"/>
    <w:rsid w:val="005A491A"/>
    <w:rsid w:val="005A492C"/>
    <w:rsid w:val="005A4A6C"/>
    <w:rsid w:val="005A4B1A"/>
    <w:rsid w:val="005A5067"/>
    <w:rsid w:val="005A50B8"/>
    <w:rsid w:val="005A5197"/>
    <w:rsid w:val="005A51A7"/>
    <w:rsid w:val="005A51CB"/>
    <w:rsid w:val="005A5352"/>
    <w:rsid w:val="005A53A8"/>
    <w:rsid w:val="005A5447"/>
    <w:rsid w:val="005A54AC"/>
    <w:rsid w:val="005A5637"/>
    <w:rsid w:val="005A564E"/>
    <w:rsid w:val="005A5778"/>
    <w:rsid w:val="005A57C3"/>
    <w:rsid w:val="005A5818"/>
    <w:rsid w:val="005A5855"/>
    <w:rsid w:val="005A58DC"/>
    <w:rsid w:val="005A5924"/>
    <w:rsid w:val="005A5C5B"/>
    <w:rsid w:val="005A5DC4"/>
    <w:rsid w:val="005A5DD0"/>
    <w:rsid w:val="005A5F0B"/>
    <w:rsid w:val="005A5FF6"/>
    <w:rsid w:val="005A611E"/>
    <w:rsid w:val="005A650E"/>
    <w:rsid w:val="005A6522"/>
    <w:rsid w:val="005A6550"/>
    <w:rsid w:val="005A659B"/>
    <w:rsid w:val="005A6606"/>
    <w:rsid w:val="005A6646"/>
    <w:rsid w:val="005A6753"/>
    <w:rsid w:val="005A6861"/>
    <w:rsid w:val="005A6A46"/>
    <w:rsid w:val="005A6B0D"/>
    <w:rsid w:val="005A6D7B"/>
    <w:rsid w:val="005A6E88"/>
    <w:rsid w:val="005A6ECB"/>
    <w:rsid w:val="005A6ED0"/>
    <w:rsid w:val="005A6F55"/>
    <w:rsid w:val="005A6FF9"/>
    <w:rsid w:val="005A7044"/>
    <w:rsid w:val="005A70BC"/>
    <w:rsid w:val="005A711F"/>
    <w:rsid w:val="005A7205"/>
    <w:rsid w:val="005A7246"/>
    <w:rsid w:val="005A7579"/>
    <w:rsid w:val="005A7741"/>
    <w:rsid w:val="005A79EF"/>
    <w:rsid w:val="005A7B39"/>
    <w:rsid w:val="005A7B98"/>
    <w:rsid w:val="005A7E8E"/>
    <w:rsid w:val="005A7FB0"/>
    <w:rsid w:val="005B004D"/>
    <w:rsid w:val="005B0082"/>
    <w:rsid w:val="005B00FD"/>
    <w:rsid w:val="005B02CC"/>
    <w:rsid w:val="005B0315"/>
    <w:rsid w:val="005B0321"/>
    <w:rsid w:val="005B048F"/>
    <w:rsid w:val="005B0606"/>
    <w:rsid w:val="005B06D9"/>
    <w:rsid w:val="005B0879"/>
    <w:rsid w:val="005B0902"/>
    <w:rsid w:val="005B09A8"/>
    <w:rsid w:val="005B0B23"/>
    <w:rsid w:val="005B0B4A"/>
    <w:rsid w:val="005B0D5B"/>
    <w:rsid w:val="005B0EBA"/>
    <w:rsid w:val="005B0F4D"/>
    <w:rsid w:val="005B106A"/>
    <w:rsid w:val="005B10E7"/>
    <w:rsid w:val="005B12BD"/>
    <w:rsid w:val="005B14AE"/>
    <w:rsid w:val="005B166E"/>
    <w:rsid w:val="005B1703"/>
    <w:rsid w:val="005B17A8"/>
    <w:rsid w:val="005B17C1"/>
    <w:rsid w:val="005B17E1"/>
    <w:rsid w:val="005B1955"/>
    <w:rsid w:val="005B1B02"/>
    <w:rsid w:val="005B1B14"/>
    <w:rsid w:val="005B1B84"/>
    <w:rsid w:val="005B1CAC"/>
    <w:rsid w:val="005B1D08"/>
    <w:rsid w:val="005B1D14"/>
    <w:rsid w:val="005B1DC8"/>
    <w:rsid w:val="005B1E3A"/>
    <w:rsid w:val="005B1E82"/>
    <w:rsid w:val="005B211B"/>
    <w:rsid w:val="005B211C"/>
    <w:rsid w:val="005B211D"/>
    <w:rsid w:val="005B214A"/>
    <w:rsid w:val="005B2388"/>
    <w:rsid w:val="005B253A"/>
    <w:rsid w:val="005B267F"/>
    <w:rsid w:val="005B2791"/>
    <w:rsid w:val="005B27A5"/>
    <w:rsid w:val="005B28C3"/>
    <w:rsid w:val="005B29BA"/>
    <w:rsid w:val="005B2C5D"/>
    <w:rsid w:val="005B2D72"/>
    <w:rsid w:val="005B2E8C"/>
    <w:rsid w:val="005B311F"/>
    <w:rsid w:val="005B3189"/>
    <w:rsid w:val="005B31BF"/>
    <w:rsid w:val="005B3280"/>
    <w:rsid w:val="005B32DE"/>
    <w:rsid w:val="005B3319"/>
    <w:rsid w:val="005B3350"/>
    <w:rsid w:val="005B34C1"/>
    <w:rsid w:val="005B354E"/>
    <w:rsid w:val="005B36FC"/>
    <w:rsid w:val="005B370A"/>
    <w:rsid w:val="005B3A77"/>
    <w:rsid w:val="005B3B33"/>
    <w:rsid w:val="005B3B3B"/>
    <w:rsid w:val="005B3B9E"/>
    <w:rsid w:val="005B3DA2"/>
    <w:rsid w:val="005B3ECD"/>
    <w:rsid w:val="005B3F23"/>
    <w:rsid w:val="005B3F3F"/>
    <w:rsid w:val="005B3F9F"/>
    <w:rsid w:val="005B4092"/>
    <w:rsid w:val="005B414B"/>
    <w:rsid w:val="005B42A4"/>
    <w:rsid w:val="005B42E6"/>
    <w:rsid w:val="005B43BE"/>
    <w:rsid w:val="005B4428"/>
    <w:rsid w:val="005B4448"/>
    <w:rsid w:val="005B451D"/>
    <w:rsid w:val="005B46D5"/>
    <w:rsid w:val="005B48B7"/>
    <w:rsid w:val="005B498A"/>
    <w:rsid w:val="005B4A33"/>
    <w:rsid w:val="005B4AA6"/>
    <w:rsid w:val="005B4D7C"/>
    <w:rsid w:val="005B4FB4"/>
    <w:rsid w:val="005B503E"/>
    <w:rsid w:val="005B50FE"/>
    <w:rsid w:val="005B514F"/>
    <w:rsid w:val="005B528D"/>
    <w:rsid w:val="005B54A7"/>
    <w:rsid w:val="005B54B6"/>
    <w:rsid w:val="005B5958"/>
    <w:rsid w:val="005B596C"/>
    <w:rsid w:val="005B5A02"/>
    <w:rsid w:val="005B5A39"/>
    <w:rsid w:val="005B5C22"/>
    <w:rsid w:val="005B5E0E"/>
    <w:rsid w:val="005B6073"/>
    <w:rsid w:val="005B6162"/>
    <w:rsid w:val="005B63ED"/>
    <w:rsid w:val="005B6559"/>
    <w:rsid w:val="005B6796"/>
    <w:rsid w:val="005B67F7"/>
    <w:rsid w:val="005B697A"/>
    <w:rsid w:val="005B6B4C"/>
    <w:rsid w:val="005B6B65"/>
    <w:rsid w:val="005B6BA3"/>
    <w:rsid w:val="005B6D1E"/>
    <w:rsid w:val="005B6F86"/>
    <w:rsid w:val="005B71A7"/>
    <w:rsid w:val="005B72AD"/>
    <w:rsid w:val="005B73BF"/>
    <w:rsid w:val="005B7448"/>
    <w:rsid w:val="005B7457"/>
    <w:rsid w:val="005B755E"/>
    <w:rsid w:val="005B7690"/>
    <w:rsid w:val="005B7717"/>
    <w:rsid w:val="005B7C14"/>
    <w:rsid w:val="005B7C62"/>
    <w:rsid w:val="005B7CDB"/>
    <w:rsid w:val="005B7CED"/>
    <w:rsid w:val="005B7D3D"/>
    <w:rsid w:val="005B7D47"/>
    <w:rsid w:val="005B7F55"/>
    <w:rsid w:val="005C01C8"/>
    <w:rsid w:val="005C0389"/>
    <w:rsid w:val="005C08DF"/>
    <w:rsid w:val="005C0A40"/>
    <w:rsid w:val="005C0A41"/>
    <w:rsid w:val="005C0B35"/>
    <w:rsid w:val="005C0B5B"/>
    <w:rsid w:val="005C0B6A"/>
    <w:rsid w:val="005C0C0A"/>
    <w:rsid w:val="005C0D58"/>
    <w:rsid w:val="005C0E88"/>
    <w:rsid w:val="005C0EA9"/>
    <w:rsid w:val="005C0F33"/>
    <w:rsid w:val="005C0F3D"/>
    <w:rsid w:val="005C0FE6"/>
    <w:rsid w:val="005C105B"/>
    <w:rsid w:val="005C108A"/>
    <w:rsid w:val="005C11CF"/>
    <w:rsid w:val="005C120D"/>
    <w:rsid w:val="005C13CD"/>
    <w:rsid w:val="005C18B3"/>
    <w:rsid w:val="005C19F6"/>
    <w:rsid w:val="005C1A62"/>
    <w:rsid w:val="005C1B33"/>
    <w:rsid w:val="005C1B49"/>
    <w:rsid w:val="005C1C2A"/>
    <w:rsid w:val="005C1C70"/>
    <w:rsid w:val="005C1CAC"/>
    <w:rsid w:val="005C1CE9"/>
    <w:rsid w:val="005C1D85"/>
    <w:rsid w:val="005C1E3C"/>
    <w:rsid w:val="005C1EC0"/>
    <w:rsid w:val="005C1F48"/>
    <w:rsid w:val="005C2032"/>
    <w:rsid w:val="005C21D6"/>
    <w:rsid w:val="005C222A"/>
    <w:rsid w:val="005C237D"/>
    <w:rsid w:val="005C25E9"/>
    <w:rsid w:val="005C26F3"/>
    <w:rsid w:val="005C27EB"/>
    <w:rsid w:val="005C2869"/>
    <w:rsid w:val="005C295D"/>
    <w:rsid w:val="005C2C43"/>
    <w:rsid w:val="005C2C71"/>
    <w:rsid w:val="005C2CB4"/>
    <w:rsid w:val="005C2CC3"/>
    <w:rsid w:val="005C2D66"/>
    <w:rsid w:val="005C2E27"/>
    <w:rsid w:val="005C2FD6"/>
    <w:rsid w:val="005C303E"/>
    <w:rsid w:val="005C34C9"/>
    <w:rsid w:val="005C364A"/>
    <w:rsid w:val="005C3655"/>
    <w:rsid w:val="005C3822"/>
    <w:rsid w:val="005C3858"/>
    <w:rsid w:val="005C38DF"/>
    <w:rsid w:val="005C3A33"/>
    <w:rsid w:val="005C3A9B"/>
    <w:rsid w:val="005C3BED"/>
    <w:rsid w:val="005C3C1B"/>
    <w:rsid w:val="005C3D34"/>
    <w:rsid w:val="005C3F1B"/>
    <w:rsid w:val="005C40D6"/>
    <w:rsid w:val="005C4211"/>
    <w:rsid w:val="005C425A"/>
    <w:rsid w:val="005C4375"/>
    <w:rsid w:val="005C43FC"/>
    <w:rsid w:val="005C45FE"/>
    <w:rsid w:val="005C4664"/>
    <w:rsid w:val="005C4904"/>
    <w:rsid w:val="005C4ADD"/>
    <w:rsid w:val="005C4C64"/>
    <w:rsid w:val="005C4CCF"/>
    <w:rsid w:val="005C4D25"/>
    <w:rsid w:val="005C4D83"/>
    <w:rsid w:val="005C4DAF"/>
    <w:rsid w:val="005C4EBD"/>
    <w:rsid w:val="005C5044"/>
    <w:rsid w:val="005C50E3"/>
    <w:rsid w:val="005C53BF"/>
    <w:rsid w:val="005C549F"/>
    <w:rsid w:val="005C553E"/>
    <w:rsid w:val="005C561C"/>
    <w:rsid w:val="005C56C0"/>
    <w:rsid w:val="005C56E0"/>
    <w:rsid w:val="005C570F"/>
    <w:rsid w:val="005C57DF"/>
    <w:rsid w:val="005C5833"/>
    <w:rsid w:val="005C5919"/>
    <w:rsid w:val="005C5A6D"/>
    <w:rsid w:val="005C5D32"/>
    <w:rsid w:val="005C5F1F"/>
    <w:rsid w:val="005C6223"/>
    <w:rsid w:val="005C64CB"/>
    <w:rsid w:val="005C660B"/>
    <w:rsid w:val="005C6614"/>
    <w:rsid w:val="005C6625"/>
    <w:rsid w:val="005C69B4"/>
    <w:rsid w:val="005C6A5C"/>
    <w:rsid w:val="005C6AA0"/>
    <w:rsid w:val="005C6C46"/>
    <w:rsid w:val="005C6CDC"/>
    <w:rsid w:val="005C7010"/>
    <w:rsid w:val="005C70DC"/>
    <w:rsid w:val="005C738E"/>
    <w:rsid w:val="005C73E7"/>
    <w:rsid w:val="005C74A0"/>
    <w:rsid w:val="005C755F"/>
    <w:rsid w:val="005C77D1"/>
    <w:rsid w:val="005C783D"/>
    <w:rsid w:val="005C7875"/>
    <w:rsid w:val="005C7A1B"/>
    <w:rsid w:val="005C7BFD"/>
    <w:rsid w:val="005C7E52"/>
    <w:rsid w:val="005C7F8C"/>
    <w:rsid w:val="005D0077"/>
    <w:rsid w:val="005D00B5"/>
    <w:rsid w:val="005D0150"/>
    <w:rsid w:val="005D02E8"/>
    <w:rsid w:val="005D0734"/>
    <w:rsid w:val="005D080C"/>
    <w:rsid w:val="005D0836"/>
    <w:rsid w:val="005D0970"/>
    <w:rsid w:val="005D0DE9"/>
    <w:rsid w:val="005D0EF1"/>
    <w:rsid w:val="005D0FCA"/>
    <w:rsid w:val="005D1102"/>
    <w:rsid w:val="005D1390"/>
    <w:rsid w:val="005D1413"/>
    <w:rsid w:val="005D1528"/>
    <w:rsid w:val="005D152A"/>
    <w:rsid w:val="005D15DA"/>
    <w:rsid w:val="005D1625"/>
    <w:rsid w:val="005D1783"/>
    <w:rsid w:val="005D1816"/>
    <w:rsid w:val="005D19CC"/>
    <w:rsid w:val="005D1F33"/>
    <w:rsid w:val="005D1FEA"/>
    <w:rsid w:val="005D210B"/>
    <w:rsid w:val="005D229A"/>
    <w:rsid w:val="005D22B7"/>
    <w:rsid w:val="005D2410"/>
    <w:rsid w:val="005D243B"/>
    <w:rsid w:val="005D2521"/>
    <w:rsid w:val="005D2577"/>
    <w:rsid w:val="005D2712"/>
    <w:rsid w:val="005D2793"/>
    <w:rsid w:val="005D27AF"/>
    <w:rsid w:val="005D2805"/>
    <w:rsid w:val="005D28E2"/>
    <w:rsid w:val="005D295A"/>
    <w:rsid w:val="005D2A9B"/>
    <w:rsid w:val="005D2BA6"/>
    <w:rsid w:val="005D2CBC"/>
    <w:rsid w:val="005D2D7F"/>
    <w:rsid w:val="005D301A"/>
    <w:rsid w:val="005D304D"/>
    <w:rsid w:val="005D31A5"/>
    <w:rsid w:val="005D32B5"/>
    <w:rsid w:val="005D32E2"/>
    <w:rsid w:val="005D33D8"/>
    <w:rsid w:val="005D3888"/>
    <w:rsid w:val="005D3A87"/>
    <w:rsid w:val="005D3AE5"/>
    <w:rsid w:val="005D3B2A"/>
    <w:rsid w:val="005D3EC5"/>
    <w:rsid w:val="005D42F6"/>
    <w:rsid w:val="005D4300"/>
    <w:rsid w:val="005D43F0"/>
    <w:rsid w:val="005D4403"/>
    <w:rsid w:val="005D4456"/>
    <w:rsid w:val="005D44D4"/>
    <w:rsid w:val="005D44E6"/>
    <w:rsid w:val="005D475E"/>
    <w:rsid w:val="005D47D6"/>
    <w:rsid w:val="005D4D28"/>
    <w:rsid w:val="005D4D7A"/>
    <w:rsid w:val="005D4F70"/>
    <w:rsid w:val="005D5161"/>
    <w:rsid w:val="005D5278"/>
    <w:rsid w:val="005D54E1"/>
    <w:rsid w:val="005D5521"/>
    <w:rsid w:val="005D56A0"/>
    <w:rsid w:val="005D578D"/>
    <w:rsid w:val="005D57B7"/>
    <w:rsid w:val="005D57E6"/>
    <w:rsid w:val="005D58A0"/>
    <w:rsid w:val="005D59DF"/>
    <w:rsid w:val="005D5A61"/>
    <w:rsid w:val="005D5BA8"/>
    <w:rsid w:val="005D5D8F"/>
    <w:rsid w:val="005D5E14"/>
    <w:rsid w:val="005D5ED0"/>
    <w:rsid w:val="005D5F97"/>
    <w:rsid w:val="005D5FC6"/>
    <w:rsid w:val="005D6063"/>
    <w:rsid w:val="005D60F5"/>
    <w:rsid w:val="005D636C"/>
    <w:rsid w:val="005D64DC"/>
    <w:rsid w:val="005D6766"/>
    <w:rsid w:val="005D6887"/>
    <w:rsid w:val="005D694D"/>
    <w:rsid w:val="005D698A"/>
    <w:rsid w:val="005D6C19"/>
    <w:rsid w:val="005D6D1C"/>
    <w:rsid w:val="005D6F71"/>
    <w:rsid w:val="005D6FDB"/>
    <w:rsid w:val="005D709C"/>
    <w:rsid w:val="005D712E"/>
    <w:rsid w:val="005D7255"/>
    <w:rsid w:val="005D7291"/>
    <w:rsid w:val="005D72CB"/>
    <w:rsid w:val="005D7385"/>
    <w:rsid w:val="005D73A7"/>
    <w:rsid w:val="005D7410"/>
    <w:rsid w:val="005D7437"/>
    <w:rsid w:val="005D74A0"/>
    <w:rsid w:val="005D759A"/>
    <w:rsid w:val="005D7874"/>
    <w:rsid w:val="005D7897"/>
    <w:rsid w:val="005D79F8"/>
    <w:rsid w:val="005D7E90"/>
    <w:rsid w:val="005D7EE2"/>
    <w:rsid w:val="005D7F7A"/>
    <w:rsid w:val="005D7F8E"/>
    <w:rsid w:val="005E050F"/>
    <w:rsid w:val="005E0586"/>
    <w:rsid w:val="005E063B"/>
    <w:rsid w:val="005E078D"/>
    <w:rsid w:val="005E07D3"/>
    <w:rsid w:val="005E08BA"/>
    <w:rsid w:val="005E0925"/>
    <w:rsid w:val="005E09A3"/>
    <w:rsid w:val="005E0ADA"/>
    <w:rsid w:val="005E0B1D"/>
    <w:rsid w:val="005E0B24"/>
    <w:rsid w:val="005E0B74"/>
    <w:rsid w:val="005E0BF1"/>
    <w:rsid w:val="005E0CA8"/>
    <w:rsid w:val="005E0EAD"/>
    <w:rsid w:val="005E0F71"/>
    <w:rsid w:val="005E101B"/>
    <w:rsid w:val="005E103A"/>
    <w:rsid w:val="005E11DA"/>
    <w:rsid w:val="005E1533"/>
    <w:rsid w:val="005E1535"/>
    <w:rsid w:val="005E1581"/>
    <w:rsid w:val="005E1827"/>
    <w:rsid w:val="005E1B92"/>
    <w:rsid w:val="005E1C44"/>
    <w:rsid w:val="005E1DA1"/>
    <w:rsid w:val="005E1E3B"/>
    <w:rsid w:val="005E2173"/>
    <w:rsid w:val="005E2325"/>
    <w:rsid w:val="005E2373"/>
    <w:rsid w:val="005E2409"/>
    <w:rsid w:val="005E2806"/>
    <w:rsid w:val="005E289B"/>
    <w:rsid w:val="005E2900"/>
    <w:rsid w:val="005E2921"/>
    <w:rsid w:val="005E29DD"/>
    <w:rsid w:val="005E29DF"/>
    <w:rsid w:val="005E2A54"/>
    <w:rsid w:val="005E2BF5"/>
    <w:rsid w:val="005E2D23"/>
    <w:rsid w:val="005E2EE8"/>
    <w:rsid w:val="005E2EFA"/>
    <w:rsid w:val="005E2F8D"/>
    <w:rsid w:val="005E2FCC"/>
    <w:rsid w:val="005E300D"/>
    <w:rsid w:val="005E303D"/>
    <w:rsid w:val="005E3080"/>
    <w:rsid w:val="005E34C9"/>
    <w:rsid w:val="005E35E9"/>
    <w:rsid w:val="005E364F"/>
    <w:rsid w:val="005E37B0"/>
    <w:rsid w:val="005E3B68"/>
    <w:rsid w:val="005E3DAB"/>
    <w:rsid w:val="005E3DC0"/>
    <w:rsid w:val="005E3E63"/>
    <w:rsid w:val="005E4222"/>
    <w:rsid w:val="005E4299"/>
    <w:rsid w:val="005E4355"/>
    <w:rsid w:val="005E43EB"/>
    <w:rsid w:val="005E44B7"/>
    <w:rsid w:val="005E4520"/>
    <w:rsid w:val="005E4648"/>
    <w:rsid w:val="005E475A"/>
    <w:rsid w:val="005E48A3"/>
    <w:rsid w:val="005E48DC"/>
    <w:rsid w:val="005E493C"/>
    <w:rsid w:val="005E4BE6"/>
    <w:rsid w:val="005E4C34"/>
    <w:rsid w:val="005E4E0B"/>
    <w:rsid w:val="005E4EFD"/>
    <w:rsid w:val="005E56CD"/>
    <w:rsid w:val="005E5875"/>
    <w:rsid w:val="005E5897"/>
    <w:rsid w:val="005E5A0E"/>
    <w:rsid w:val="005E5B08"/>
    <w:rsid w:val="005E5B3A"/>
    <w:rsid w:val="005E5BAC"/>
    <w:rsid w:val="005E5BF1"/>
    <w:rsid w:val="005E5DFB"/>
    <w:rsid w:val="005E5EB0"/>
    <w:rsid w:val="005E619F"/>
    <w:rsid w:val="005E6264"/>
    <w:rsid w:val="005E632E"/>
    <w:rsid w:val="005E6440"/>
    <w:rsid w:val="005E6589"/>
    <w:rsid w:val="005E65B9"/>
    <w:rsid w:val="005E6856"/>
    <w:rsid w:val="005E687B"/>
    <w:rsid w:val="005E6931"/>
    <w:rsid w:val="005E6D55"/>
    <w:rsid w:val="005E6E17"/>
    <w:rsid w:val="005E6EFF"/>
    <w:rsid w:val="005E71AF"/>
    <w:rsid w:val="005E7200"/>
    <w:rsid w:val="005E724B"/>
    <w:rsid w:val="005E72D0"/>
    <w:rsid w:val="005E76B5"/>
    <w:rsid w:val="005E777E"/>
    <w:rsid w:val="005E7978"/>
    <w:rsid w:val="005E7CA1"/>
    <w:rsid w:val="005E7CDB"/>
    <w:rsid w:val="005E7D28"/>
    <w:rsid w:val="005E7DA9"/>
    <w:rsid w:val="005E7DEC"/>
    <w:rsid w:val="005E7DF0"/>
    <w:rsid w:val="005E7E39"/>
    <w:rsid w:val="005E7F1B"/>
    <w:rsid w:val="005F00D1"/>
    <w:rsid w:val="005F02CE"/>
    <w:rsid w:val="005F02FE"/>
    <w:rsid w:val="005F044F"/>
    <w:rsid w:val="005F04A6"/>
    <w:rsid w:val="005F0B42"/>
    <w:rsid w:val="005F0CEF"/>
    <w:rsid w:val="005F0D2A"/>
    <w:rsid w:val="005F0D95"/>
    <w:rsid w:val="005F0F39"/>
    <w:rsid w:val="005F1152"/>
    <w:rsid w:val="005F11DE"/>
    <w:rsid w:val="005F1290"/>
    <w:rsid w:val="005F1370"/>
    <w:rsid w:val="005F14F5"/>
    <w:rsid w:val="005F153E"/>
    <w:rsid w:val="005F177F"/>
    <w:rsid w:val="005F17F4"/>
    <w:rsid w:val="005F18A7"/>
    <w:rsid w:val="005F1923"/>
    <w:rsid w:val="005F1978"/>
    <w:rsid w:val="005F1986"/>
    <w:rsid w:val="005F1B3A"/>
    <w:rsid w:val="005F1C6B"/>
    <w:rsid w:val="005F1C9F"/>
    <w:rsid w:val="005F1D72"/>
    <w:rsid w:val="005F1DAD"/>
    <w:rsid w:val="005F1DD5"/>
    <w:rsid w:val="005F1E47"/>
    <w:rsid w:val="005F1EA5"/>
    <w:rsid w:val="005F1EEB"/>
    <w:rsid w:val="005F2181"/>
    <w:rsid w:val="005F251D"/>
    <w:rsid w:val="005F2865"/>
    <w:rsid w:val="005F28F0"/>
    <w:rsid w:val="005F2B92"/>
    <w:rsid w:val="005F325D"/>
    <w:rsid w:val="005F33B6"/>
    <w:rsid w:val="005F34BC"/>
    <w:rsid w:val="005F356A"/>
    <w:rsid w:val="005F3723"/>
    <w:rsid w:val="005F38CC"/>
    <w:rsid w:val="005F393C"/>
    <w:rsid w:val="005F39C2"/>
    <w:rsid w:val="005F39C9"/>
    <w:rsid w:val="005F3A0A"/>
    <w:rsid w:val="005F3A51"/>
    <w:rsid w:val="005F3B16"/>
    <w:rsid w:val="005F3BB8"/>
    <w:rsid w:val="005F3C39"/>
    <w:rsid w:val="005F3C42"/>
    <w:rsid w:val="005F3D67"/>
    <w:rsid w:val="005F3FCB"/>
    <w:rsid w:val="005F405D"/>
    <w:rsid w:val="005F43CD"/>
    <w:rsid w:val="005F43E4"/>
    <w:rsid w:val="005F43FA"/>
    <w:rsid w:val="005F488B"/>
    <w:rsid w:val="005F496C"/>
    <w:rsid w:val="005F4B92"/>
    <w:rsid w:val="005F4C8F"/>
    <w:rsid w:val="005F4E15"/>
    <w:rsid w:val="005F5302"/>
    <w:rsid w:val="005F534F"/>
    <w:rsid w:val="005F57AC"/>
    <w:rsid w:val="005F57C9"/>
    <w:rsid w:val="005F5807"/>
    <w:rsid w:val="005F58D4"/>
    <w:rsid w:val="005F5929"/>
    <w:rsid w:val="005F5A61"/>
    <w:rsid w:val="005F5BEE"/>
    <w:rsid w:val="005F5C8B"/>
    <w:rsid w:val="005F5CD2"/>
    <w:rsid w:val="005F5D49"/>
    <w:rsid w:val="005F5EDB"/>
    <w:rsid w:val="005F613E"/>
    <w:rsid w:val="005F630D"/>
    <w:rsid w:val="005F6352"/>
    <w:rsid w:val="005F6692"/>
    <w:rsid w:val="005F66D9"/>
    <w:rsid w:val="005F6713"/>
    <w:rsid w:val="005F6815"/>
    <w:rsid w:val="005F6902"/>
    <w:rsid w:val="005F6931"/>
    <w:rsid w:val="005F6D3A"/>
    <w:rsid w:val="005F6E5A"/>
    <w:rsid w:val="005F711F"/>
    <w:rsid w:val="005F7298"/>
    <w:rsid w:val="005F760B"/>
    <w:rsid w:val="005F76E6"/>
    <w:rsid w:val="005F7700"/>
    <w:rsid w:val="005F77BB"/>
    <w:rsid w:val="005F787F"/>
    <w:rsid w:val="005F78DF"/>
    <w:rsid w:val="005F78E4"/>
    <w:rsid w:val="005F798F"/>
    <w:rsid w:val="005F79DF"/>
    <w:rsid w:val="005F7A00"/>
    <w:rsid w:val="005F7B15"/>
    <w:rsid w:val="005F7EBF"/>
    <w:rsid w:val="006000B3"/>
    <w:rsid w:val="0060021C"/>
    <w:rsid w:val="00600280"/>
    <w:rsid w:val="006002E0"/>
    <w:rsid w:val="0060041C"/>
    <w:rsid w:val="00600577"/>
    <w:rsid w:val="0060067F"/>
    <w:rsid w:val="00600760"/>
    <w:rsid w:val="006007E4"/>
    <w:rsid w:val="0060090E"/>
    <w:rsid w:val="006009A2"/>
    <w:rsid w:val="00600A13"/>
    <w:rsid w:val="00600C5F"/>
    <w:rsid w:val="00600D6D"/>
    <w:rsid w:val="00600E12"/>
    <w:rsid w:val="00600E3C"/>
    <w:rsid w:val="00600FBC"/>
    <w:rsid w:val="006011CE"/>
    <w:rsid w:val="0060123C"/>
    <w:rsid w:val="006012EA"/>
    <w:rsid w:val="00601417"/>
    <w:rsid w:val="00601492"/>
    <w:rsid w:val="0060156C"/>
    <w:rsid w:val="006015B7"/>
    <w:rsid w:val="00601633"/>
    <w:rsid w:val="006016E1"/>
    <w:rsid w:val="006017C7"/>
    <w:rsid w:val="006019DC"/>
    <w:rsid w:val="00601C64"/>
    <w:rsid w:val="00601D05"/>
    <w:rsid w:val="00601D50"/>
    <w:rsid w:val="00601ED2"/>
    <w:rsid w:val="006021FA"/>
    <w:rsid w:val="006022C8"/>
    <w:rsid w:val="00602320"/>
    <w:rsid w:val="00602442"/>
    <w:rsid w:val="0060276F"/>
    <w:rsid w:val="0060279A"/>
    <w:rsid w:val="006027B6"/>
    <w:rsid w:val="006028EF"/>
    <w:rsid w:val="00602B94"/>
    <w:rsid w:val="00602F6F"/>
    <w:rsid w:val="00602F84"/>
    <w:rsid w:val="00603179"/>
    <w:rsid w:val="00603202"/>
    <w:rsid w:val="006033E5"/>
    <w:rsid w:val="006033EF"/>
    <w:rsid w:val="006034D9"/>
    <w:rsid w:val="0060360A"/>
    <w:rsid w:val="00603622"/>
    <w:rsid w:val="00603684"/>
    <w:rsid w:val="006036DA"/>
    <w:rsid w:val="00603706"/>
    <w:rsid w:val="0060371E"/>
    <w:rsid w:val="0060377D"/>
    <w:rsid w:val="006037FB"/>
    <w:rsid w:val="00603A0B"/>
    <w:rsid w:val="00603AA4"/>
    <w:rsid w:val="00603AD3"/>
    <w:rsid w:val="00603B56"/>
    <w:rsid w:val="00603DB6"/>
    <w:rsid w:val="00603E1A"/>
    <w:rsid w:val="00603E2F"/>
    <w:rsid w:val="00603E6E"/>
    <w:rsid w:val="00603F9F"/>
    <w:rsid w:val="00603FA7"/>
    <w:rsid w:val="0060402D"/>
    <w:rsid w:val="0060424D"/>
    <w:rsid w:val="006043A4"/>
    <w:rsid w:val="00604513"/>
    <w:rsid w:val="00604514"/>
    <w:rsid w:val="00604601"/>
    <w:rsid w:val="00604750"/>
    <w:rsid w:val="00604869"/>
    <w:rsid w:val="00604905"/>
    <w:rsid w:val="006049C8"/>
    <w:rsid w:val="00604A55"/>
    <w:rsid w:val="00604AA1"/>
    <w:rsid w:val="00604B25"/>
    <w:rsid w:val="00604CE7"/>
    <w:rsid w:val="00604D2C"/>
    <w:rsid w:val="00604D30"/>
    <w:rsid w:val="00604D5E"/>
    <w:rsid w:val="00604DCE"/>
    <w:rsid w:val="00604DE4"/>
    <w:rsid w:val="0060539A"/>
    <w:rsid w:val="0060597D"/>
    <w:rsid w:val="00605999"/>
    <w:rsid w:val="006059DE"/>
    <w:rsid w:val="00605D87"/>
    <w:rsid w:val="00605DB4"/>
    <w:rsid w:val="00605FEA"/>
    <w:rsid w:val="00606071"/>
    <w:rsid w:val="006060FB"/>
    <w:rsid w:val="00606101"/>
    <w:rsid w:val="0060617C"/>
    <w:rsid w:val="0060656A"/>
    <w:rsid w:val="00606713"/>
    <w:rsid w:val="006068E9"/>
    <w:rsid w:val="00606926"/>
    <w:rsid w:val="00606A2C"/>
    <w:rsid w:val="00606B94"/>
    <w:rsid w:val="00606B9A"/>
    <w:rsid w:val="00606EA4"/>
    <w:rsid w:val="00606EFE"/>
    <w:rsid w:val="006071D8"/>
    <w:rsid w:val="00607214"/>
    <w:rsid w:val="00607218"/>
    <w:rsid w:val="0060722E"/>
    <w:rsid w:val="0060750F"/>
    <w:rsid w:val="00607633"/>
    <w:rsid w:val="006076A9"/>
    <w:rsid w:val="006076F8"/>
    <w:rsid w:val="0060780A"/>
    <w:rsid w:val="0060797A"/>
    <w:rsid w:val="00607A59"/>
    <w:rsid w:val="00607ADA"/>
    <w:rsid w:val="00607B13"/>
    <w:rsid w:val="00607CA2"/>
    <w:rsid w:val="00607ED4"/>
    <w:rsid w:val="00607ED8"/>
    <w:rsid w:val="00610033"/>
    <w:rsid w:val="0061003E"/>
    <w:rsid w:val="00610152"/>
    <w:rsid w:val="006101CA"/>
    <w:rsid w:val="00610292"/>
    <w:rsid w:val="006102B2"/>
    <w:rsid w:val="006103E0"/>
    <w:rsid w:val="006104F4"/>
    <w:rsid w:val="0061052A"/>
    <w:rsid w:val="00610566"/>
    <w:rsid w:val="00610660"/>
    <w:rsid w:val="00610661"/>
    <w:rsid w:val="0061072A"/>
    <w:rsid w:val="0061073F"/>
    <w:rsid w:val="00610900"/>
    <w:rsid w:val="0061099C"/>
    <w:rsid w:val="006109C9"/>
    <w:rsid w:val="00610D86"/>
    <w:rsid w:val="00610EE4"/>
    <w:rsid w:val="00610F3C"/>
    <w:rsid w:val="00610F82"/>
    <w:rsid w:val="006111EB"/>
    <w:rsid w:val="006111F4"/>
    <w:rsid w:val="00611275"/>
    <w:rsid w:val="00611444"/>
    <w:rsid w:val="00611479"/>
    <w:rsid w:val="006114AA"/>
    <w:rsid w:val="0061153E"/>
    <w:rsid w:val="00611676"/>
    <w:rsid w:val="006116A7"/>
    <w:rsid w:val="006118ED"/>
    <w:rsid w:val="0061193A"/>
    <w:rsid w:val="00611AF7"/>
    <w:rsid w:val="00611BC7"/>
    <w:rsid w:val="00611BD6"/>
    <w:rsid w:val="00611C69"/>
    <w:rsid w:val="00611CDE"/>
    <w:rsid w:val="00611F0D"/>
    <w:rsid w:val="00611FB4"/>
    <w:rsid w:val="0061201E"/>
    <w:rsid w:val="00612066"/>
    <w:rsid w:val="006120EC"/>
    <w:rsid w:val="0061216F"/>
    <w:rsid w:val="0061219D"/>
    <w:rsid w:val="006121EC"/>
    <w:rsid w:val="0061248E"/>
    <w:rsid w:val="006125BA"/>
    <w:rsid w:val="0061262B"/>
    <w:rsid w:val="00612805"/>
    <w:rsid w:val="00612ADB"/>
    <w:rsid w:val="00612B79"/>
    <w:rsid w:val="00612E59"/>
    <w:rsid w:val="00612F82"/>
    <w:rsid w:val="006130DE"/>
    <w:rsid w:val="00613271"/>
    <w:rsid w:val="006133E5"/>
    <w:rsid w:val="006135CC"/>
    <w:rsid w:val="0061366A"/>
    <w:rsid w:val="0061386A"/>
    <w:rsid w:val="0061389E"/>
    <w:rsid w:val="00613908"/>
    <w:rsid w:val="00613986"/>
    <w:rsid w:val="006139C3"/>
    <w:rsid w:val="00613AA6"/>
    <w:rsid w:val="00614049"/>
    <w:rsid w:val="00614133"/>
    <w:rsid w:val="00614338"/>
    <w:rsid w:val="006143CE"/>
    <w:rsid w:val="006146E9"/>
    <w:rsid w:val="00614746"/>
    <w:rsid w:val="00614789"/>
    <w:rsid w:val="0061480C"/>
    <w:rsid w:val="00614969"/>
    <w:rsid w:val="00614A69"/>
    <w:rsid w:val="00614BF1"/>
    <w:rsid w:val="00614CB5"/>
    <w:rsid w:val="00614D3D"/>
    <w:rsid w:val="00614DCA"/>
    <w:rsid w:val="00614F41"/>
    <w:rsid w:val="00614F6B"/>
    <w:rsid w:val="00615141"/>
    <w:rsid w:val="0061514B"/>
    <w:rsid w:val="006151DE"/>
    <w:rsid w:val="006153A9"/>
    <w:rsid w:val="0061555A"/>
    <w:rsid w:val="0061555C"/>
    <w:rsid w:val="0061573D"/>
    <w:rsid w:val="006157E2"/>
    <w:rsid w:val="006158DD"/>
    <w:rsid w:val="0061595D"/>
    <w:rsid w:val="00615BD7"/>
    <w:rsid w:val="00615F3D"/>
    <w:rsid w:val="0061647E"/>
    <w:rsid w:val="006164C6"/>
    <w:rsid w:val="006164F4"/>
    <w:rsid w:val="0061654D"/>
    <w:rsid w:val="00616790"/>
    <w:rsid w:val="00616917"/>
    <w:rsid w:val="00616A4D"/>
    <w:rsid w:val="00616C9C"/>
    <w:rsid w:val="00616CE0"/>
    <w:rsid w:val="00616CF4"/>
    <w:rsid w:val="00616DF2"/>
    <w:rsid w:val="00616F19"/>
    <w:rsid w:val="00616F83"/>
    <w:rsid w:val="00616F9A"/>
    <w:rsid w:val="00617225"/>
    <w:rsid w:val="00617289"/>
    <w:rsid w:val="006172B1"/>
    <w:rsid w:val="00617391"/>
    <w:rsid w:val="0061761D"/>
    <w:rsid w:val="00617658"/>
    <w:rsid w:val="00617740"/>
    <w:rsid w:val="00617A94"/>
    <w:rsid w:val="00617AC2"/>
    <w:rsid w:val="00617B3D"/>
    <w:rsid w:val="00617BE0"/>
    <w:rsid w:val="00617D63"/>
    <w:rsid w:val="00617E0D"/>
    <w:rsid w:val="006200A5"/>
    <w:rsid w:val="006200B5"/>
    <w:rsid w:val="006203C1"/>
    <w:rsid w:val="0062047C"/>
    <w:rsid w:val="0062055F"/>
    <w:rsid w:val="0062066C"/>
    <w:rsid w:val="00620678"/>
    <w:rsid w:val="0062076B"/>
    <w:rsid w:val="00620841"/>
    <w:rsid w:val="006208DD"/>
    <w:rsid w:val="00620918"/>
    <w:rsid w:val="00620B3F"/>
    <w:rsid w:val="00620D65"/>
    <w:rsid w:val="00620D80"/>
    <w:rsid w:val="00620E5E"/>
    <w:rsid w:val="00620E86"/>
    <w:rsid w:val="00620F8D"/>
    <w:rsid w:val="00621040"/>
    <w:rsid w:val="006210F7"/>
    <w:rsid w:val="00621143"/>
    <w:rsid w:val="0062129E"/>
    <w:rsid w:val="00621683"/>
    <w:rsid w:val="00621779"/>
    <w:rsid w:val="006218F2"/>
    <w:rsid w:val="00621981"/>
    <w:rsid w:val="006219A0"/>
    <w:rsid w:val="006219F9"/>
    <w:rsid w:val="00621A4F"/>
    <w:rsid w:val="00621AAE"/>
    <w:rsid w:val="00621B37"/>
    <w:rsid w:val="00621C09"/>
    <w:rsid w:val="00621DA9"/>
    <w:rsid w:val="00621E76"/>
    <w:rsid w:val="00621E8E"/>
    <w:rsid w:val="00621F6F"/>
    <w:rsid w:val="00621FDB"/>
    <w:rsid w:val="00622135"/>
    <w:rsid w:val="006221CE"/>
    <w:rsid w:val="006221DA"/>
    <w:rsid w:val="00622654"/>
    <w:rsid w:val="00622798"/>
    <w:rsid w:val="0062279F"/>
    <w:rsid w:val="006227F2"/>
    <w:rsid w:val="00622817"/>
    <w:rsid w:val="0062293A"/>
    <w:rsid w:val="006229F5"/>
    <w:rsid w:val="00622A52"/>
    <w:rsid w:val="00622B6A"/>
    <w:rsid w:val="00622E42"/>
    <w:rsid w:val="00622F59"/>
    <w:rsid w:val="006230E5"/>
    <w:rsid w:val="00623138"/>
    <w:rsid w:val="0062317B"/>
    <w:rsid w:val="00623296"/>
    <w:rsid w:val="006233C0"/>
    <w:rsid w:val="006233DD"/>
    <w:rsid w:val="00623558"/>
    <w:rsid w:val="0062367E"/>
    <w:rsid w:val="006236E4"/>
    <w:rsid w:val="0062385C"/>
    <w:rsid w:val="006238D9"/>
    <w:rsid w:val="00623A2D"/>
    <w:rsid w:val="00623BB3"/>
    <w:rsid w:val="00623BCD"/>
    <w:rsid w:val="00623DEB"/>
    <w:rsid w:val="00623E3E"/>
    <w:rsid w:val="00623EBA"/>
    <w:rsid w:val="00623F4D"/>
    <w:rsid w:val="006240A5"/>
    <w:rsid w:val="0062417E"/>
    <w:rsid w:val="00624377"/>
    <w:rsid w:val="006246C7"/>
    <w:rsid w:val="00624A83"/>
    <w:rsid w:val="00624B0B"/>
    <w:rsid w:val="00624B5D"/>
    <w:rsid w:val="00624C83"/>
    <w:rsid w:val="00624D20"/>
    <w:rsid w:val="00624DFE"/>
    <w:rsid w:val="00624E4C"/>
    <w:rsid w:val="006251F2"/>
    <w:rsid w:val="006254FE"/>
    <w:rsid w:val="00625567"/>
    <w:rsid w:val="00625657"/>
    <w:rsid w:val="006256F7"/>
    <w:rsid w:val="0062587A"/>
    <w:rsid w:val="00625BAB"/>
    <w:rsid w:val="00625C7E"/>
    <w:rsid w:val="00625CF9"/>
    <w:rsid w:val="00625E11"/>
    <w:rsid w:val="00625EFC"/>
    <w:rsid w:val="00625F0B"/>
    <w:rsid w:val="00625FD5"/>
    <w:rsid w:val="00626020"/>
    <w:rsid w:val="006264BA"/>
    <w:rsid w:val="0062653E"/>
    <w:rsid w:val="006265DD"/>
    <w:rsid w:val="0062662C"/>
    <w:rsid w:val="00626664"/>
    <w:rsid w:val="006267DF"/>
    <w:rsid w:val="00626DC8"/>
    <w:rsid w:val="00626F4B"/>
    <w:rsid w:val="00627041"/>
    <w:rsid w:val="00627619"/>
    <w:rsid w:val="00627647"/>
    <w:rsid w:val="006276E8"/>
    <w:rsid w:val="006277BB"/>
    <w:rsid w:val="006277EE"/>
    <w:rsid w:val="0062792C"/>
    <w:rsid w:val="00627ACC"/>
    <w:rsid w:val="00627B1C"/>
    <w:rsid w:val="00627BBB"/>
    <w:rsid w:val="00627DEB"/>
    <w:rsid w:val="00630004"/>
    <w:rsid w:val="006301B5"/>
    <w:rsid w:val="00630207"/>
    <w:rsid w:val="0063029B"/>
    <w:rsid w:val="0063052E"/>
    <w:rsid w:val="006305CB"/>
    <w:rsid w:val="006306B1"/>
    <w:rsid w:val="0063071B"/>
    <w:rsid w:val="00630869"/>
    <w:rsid w:val="006308DF"/>
    <w:rsid w:val="00630A06"/>
    <w:rsid w:val="00630B1A"/>
    <w:rsid w:val="00630B3D"/>
    <w:rsid w:val="00630CA1"/>
    <w:rsid w:val="00630DA7"/>
    <w:rsid w:val="00630E9F"/>
    <w:rsid w:val="0063104A"/>
    <w:rsid w:val="00631170"/>
    <w:rsid w:val="006313F4"/>
    <w:rsid w:val="006315CB"/>
    <w:rsid w:val="00631722"/>
    <w:rsid w:val="00631A05"/>
    <w:rsid w:val="00631B36"/>
    <w:rsid w:val="00631C60"/>
    <w:rsid w:val="00631CBC"/>
    <w:rsid w:val="00631E57"/>
    <w:rsid w:val="00632347"/>
    <w:rsid w:val="00632473"/>
    <w:rsid w:val="006324DF"/>
    <w:rsid w:val="00632508"/>
    <w:rsid w:val="0063273F"/>
    <w:rsid w:val="006329AB"/>
    <w:rsid w:val="006329B7"/>
    <w:rsid w:val="006329FA"/>
    <w:rsid w:val="00632AD0"/>
    <w:rsid w:val="00632D5D"/>
    <w:rsid w:val="00632F90"/>
    <w:rsid w:val="00633116"/>
    <w:rsid w:val="00633139"/>
    <w:rsid w:val="006331E4"/>
    <w:rsid w:val="006332B5"/>
    <w:rsid w:val="006334CD"/>
    <w:rsid w:val="00633550"/>
    <w:rsid w:val="0063364E"/>
    <w:rsid w:val="006336D0"/>
    <w:rsid w:val="006336F2"/>
    <w:rsid w:val="00633807"/>
    <w:rsid w:val="0063386F"/>
    <w:rsid w:val="00633992"/>
    <w:rsid w:val="006339C2"/>
    <w:rsid w:val="006339F6"/>
    <w:rsid w:val="00633ADF"/>
    <w:rsid w:val="00633C1A"/>
    <w:rsid w:val="00633D1A"/>
    <w:rsid w:val="00633E73"/>
    <w:rsid w:val="00633E7D"/>
    <w:rsid w:val="00633EB3"/>
    <w:rsid w:val="00633EB4"/>
    <w:rsid w:val="00633F34"/>
    <w:rsid w:val="00633F94"/>
    <w:rsid w:val="00634171"/>
    <w:rsid w:val="00634379"/>
    <w:rsid w:val="00634514"/>
    <w:rsid w:val="00634552"/>
    <w:rsid w:val="00634869"/>
    <w:rsid w:val="0063498A"/>
    <w:rsid w:val="006349BE"/>
    <w:rsid w:val="00634A67"/>
    <w:rsid w:val="00634B19"/>
    <w:rsid w:val="00634B3C"/>
    <w:rsid w:val="00634CDE"/>
    <w:rsid w:val="00634D04"/>
    <w:rsid w:val="00634E19"/>
    <w:rsid w:val="00634EB2"/>
    <w:rsid w:val="00635103"/>
    <w:rsid w:val="00635107"/>
    <w:rsid w:val="006351EE"/>
    <w:rsid w:val="00635284"/>
    <w:rsid w:val="006353A5"/>
    <w:rsid w:val="00635429"/>
    <w:rsid w:val="006354D4"/>
    <w:rsid w:val="006354DB"/>
    <w:rsid w:val="00635732"/>
    <w:rsid w:val="00635917"/>
    <w:rsid w:val="00635B11"/>
    <w:rsid w:val="00635BAD"/>
    <w:rsid w:val="00635C54"/>
    <w:rsid w:val="00635D1F"/>
    <w:rsid w:val="00635E0D"/>
    <w:rsid w:val="00635F37"/>
    <w:rsid w:val="00635F51"/>
    <w:rsid w:val="00635FF1"/>
    <w:rsid w:val="00636141"/>
    <w:rsid w:val="00636235"/>
    <w:rsid w:val="006363D4"/>
    <w:rsid w:val="00636532"/>
    <w:rsid w:val="00636559"/>
    <w:rsid w:val="006365C2"/>
    <w:rsid w:val="00636753"/>
    <w:rsid w:val="006367A5"/>
    <w:rsid w:val="006367B7"/>
    <w:rsid w:val="006369CE"/>
    <w:rsid w:val="00636BC9"/>
    <w:rsid w:val="00636BEF"/>
    <w:rsid w:val="00636C3C"/>
    <w:rsid w:val="00636F26"/>
    <w:rsid w:val="00636FB3"/>
    <w:rsid w:val="006370B3"/>
    <w:rsid w:val="00637170"/>
    <w:rsid w:val="006371D9"/>
    <w:rsid w:val="0063720C"/>
    <w:rsid w:val="0063733E"/>
    <w:rsid w:val="0063745B"/>
    <w:rsid w:val="006374F9"/>
    <w:rsid w:val="00637586"/>
    <w:rsid w:val="0063761A"/>
    <w:rsid w:val="0063766F"/>
    <w:rsid w:val="00637725"/>
    <w:rsid w:val="00637926"/>
    <w:rsid w:val="00637CFA"/>
    <w:rsid w:val="00637DB8"/>
    <w:rsid w:val="00637E39"/>
    <w:rsid w:val="0064003E"/>
    <w:rsid w:val="006401E9"/>
    <w:rsid w:val="00640255"/>
    <w:rsid w:val="0064056D"/>
    <w:rsid w:val="00640581"/>
    <w:rsid w:val="006405E7"/>
    <w:rsid w:val="00640606"/>
    <w:rsid w:val="0064062A"/>
    <w:rsid w:val="00640A1F"/>
    <w:rsid w:val="00640B55"/>
    <w:rsid w:val="00640BB8"/>
    <w:rsid w:val="00640DC5"/>
    <w:rsid w:val="006410A4"/>
    <w:rsid w:val="006410D8"/>
    <w:rsid w:val="006410EB"/>
    <w:rsid w:val="00641453"/>
    <w:rsid w:val="0064146E"/>
    <w:rsid w:val="0064151F"/>
    <w:rsid w:val="0064156D"/>
    <w:rsid w:val="006415A7"/>
    <w:rsid w:val="006416C8"/>
    <w:rsid w:val="00641708"/>
    <w:rsid w:val="00641789"/>
    <w:rsid w:val="00641977"/>
    <w:rsid w:val="00641AF0"/>
    <w:rsid w:val="00641AFF"/>
    <w:rsid w:val="00641B9B"/>
    <w:rsid w:val="00641BCF"/>
    <w:rsid w:val="00641C12"/>
    <w:rsid w:val="00641DC9"/>
    <w:rsid w:val="00641E6B"/>
    <w:rsid w:val="0064201A"/>
    <w:rsid w:val="0064205E"/>
    <w:rsid w:val="0064229D"/>
    <w:rsid w:val="00642406"/>
    <w:rsid w:val="00642511"/>
    <w:rsid w:val="0064257B"/>
    <w:rsid w:val="006426A2"/>
    <w:rsid w:val="006426D3"/>
    <w:rsid w:val="006426EB"/>
    <w:rsid w:val="006429C8"/>
    <w:rsid w:val="00642BCB"/>
    <w:rsid w:val="00642C32"/>
    <w:rsid w:val="0064314C"/>
    <w:rsid w:val="006431FF"/>
    <w:rsid w:val="00643237"/>
    <w:rsid w:val="006433BF"/>
    <w:rsid w:val="006433FA"/>
    <w:rsid w:val="00643485"/>
    <w:rsid w:val="00643852"/>
    <w:rsid w:val="0064391C"/>
    <w:rsid w:val="0064398A"/>
    <w:rsid w:val="006439C2"/>
    <w:rsid w:val="00643A1A"/>
    <w:rsid w:val="00643A80"/>
    <w:rsid w:val="00643B7C"/>
    <w:rsid w:val="00643D84"/>
    <w:rsid w:val="00643EB1"/>
    <w:rsid w:val="00643F36"/>
    <w:rsid w:val="00644019"/>
    <w:rsid w:val="006441E8"/>
    <w:rsid w:val="00644237"/>
    <w:rsid w:val="006442AF"/>
    <w:rsid w:val="00644438"/>
    <w:rsid w:val="006445C8"/>
    <w:rsid w:val="00644636"/>
    <w:rsid w:val="00644707"/>
    <w:rsid w:val="006447B4"/>
    <w:rsid w:val="00644828"/>
    <w:rsid w:val="00644831"/>
    <w:rsid w:val="00644906"/>
    <w:rsid w:val="006449B6"/>
    <w:rsid w:val="00644CEA"/>
    <w:rsid w:val="00644DFE"/>
    <w:rsid w:val="00644EE6"/>
    <w:rsid w:val="00644F1D"/>
    <w:rsid w:val="0064501F"/>
    <w:rsid w:val="00645099"/>
    <w:rsid w:val="006451B1"/>
    <w:rsid w:val="006451D1"/>
    <w:rsid w:val="0064533A"/>
    <w:rsid w:val="0064536A"/>
    <w:rsid w:val="006453BC"/>
    <w:rsid w:val="00645412"/>
    <w:rsid w:val="00645517"/>
    <w:rsid w:val="006457D2"/>
    <w:rsid w:val="0064592B"/>
    <w:rsid w:val="006459C6"/>
    <w:rsid w:val="00645B03"/>
    <w:rsid w:val="00645B2B"/>
    <w:rsid w:val="00645BD4"/>
    <w:rsid w:val="00645CF0"/>
    <w:rsid w:val="00645DEF"/>
    <w:rsid w:val="00645F1B"/>
    <w:rsid w:val="006460D7"/>
    <w:rsid w:val="006462ED"/>
    <w:rsid w:val="006466BD"/>
    <w:rsid w:val="0064671B"/>
    <w:rsid w:val="0064672C"/>
    <w:rsid w:val="00646AA3"/>
    <w:rsid w:val="00646B4E"/>
    <w:rsid w:val="00646D4D"/>
    <w:rsid w:val="00646F41"/>
    <w:rsid w:val="00647081"/>
    <w:rsid w:val="00647088"/>
    <w:rsid w:val="00647156"/>
    <w:rsid w:val="006474B3"/>
    <w:rsid w:val="006474DB"/>
    <w:rsid w:val="00647542"/>
    <w:rsid w:val="0064771A"/>
    <w:rsid w:val="0064771D"/>
    <w:rsid w:val="00647C0B"/>
    <w:rsid w:val="006500AE"/>
    <w:rsid w:val="0065014E"/>
    <w:rsid w:val="006501BA"/>
    <w:rsid w:val="0065020B"/>
    <w:rsid w:val="0065028E"/>
    <w:rsid w:val="00650326"/>
    <w:rsid w:val="006503DB"/>
    <w:rsid w:val="00650530"/>
    <w:rsid w:val="006505D6"/>
    <w:rsid w:val="00650683"/>
    <w:rsid w:val="00650709"/>
    <w:rsid w:val="00650722"/>
    <w:rsid w:val="00650C02"/>
    <w:rsid w:val="00650D47"/>
    <w:rsid w:val="00650D4E"/>
    <w:rsid w:val="0065114B"/>
    <w:rsid w:val="00651266"/>
    <w:rsid w:val="00651331"/>
    <w:rsid w:val="006513DA"/>
    <w:rsid w:val="00651426"/>
    <w:rsid w:val="0065148F"/>
    <w:rsid w:val="006514D9"/>
    <w:rsid w:val="00651567"/>
    <w:rsid w:val="006515A8"/>
    <w:rsid w:val="00651772"/>
    <w:rsid w:val="00651B18"/>
    <w:rsid w:val="00651BA0"/>
    <w:rsid w:val="00651D9D"/>
    <w:rsid w:val="00651DA9"/>
    <w:rsid w:val="00651DBC"/>
    <w:rsid w:val="00651E8F"/>
    <w:rsid w:val="00651EBC"/>
    <w:rsid w:val="00652018"/>
    <w:rsid w:val="006520DF"/>
    <w:rsid w:val="0065228C"/>
    <w:rsid w:val="006522FA"/>
    <w:rsid w:val="0065230E"/>
    <w:rsid w:val="0065232E"/>
    <w:rsid w:val="0065240F"/>
    <w:rsid w:val="00652492"/>
    <w:rsid w:val="00652516"/>
    <w:rsid w:val="00652526"/>
    <w:rsid w:val="0065254A"/>
    <w:rsid w:val="00652715"/>
    <w:rsid w:val="00652A55"/>
    <w:rsid w:val="00652AEE"/>
    <w:rsid w:val="00652BE7"/>
    <w:rsid w:val="00652CDA"/>
    <w:rsid w:val="00652D4A"/>
    <w:rsid w:val="00652DB1"/>
    <w:rsid w:val="00652F27"/>
    <w:rsid w:val="00652FD9"/>
    <w:rsid w:val="0065303F"/>
    <w:rsid w:val="00653519"/>
    <w:rsid w:val="0065357A"/>
    <w:rsid w:val="006537C3"/>
    <w:rsid w:val="00653BD9"/>
    <w:rsid w:val="00653D23"/>
    <w:rsid w:val="00653ED6"/>
    <w:rsid w:val="00653EE8"/>
    <w:rsid w:val="006542E3"/>
    <w:rsid w:val="0065437B"/>
    <w:rsid w:val="00654398"/>
    <w:rsid w:val="00654767"/>
    <w:rsid w:val="006547A7"/>
    <w:rsid w:val="006547C2"/>
    <w:rsid w:val="00654B2F"/>
    <w:rsid w:val="00654C01"/>
    <w:rsid w:val="00654D83"/>
    <w:rsid w:val="00654E97"/>
    <w:rsid w:val="006550A3"/>
    <w:rsid w:val="006550DE"/>
    <w:rsid w:val="0065527B"/>
    <w:rsid w:val="006553E9"/>
    <w:rsid w:val="00655564"/>
    <w:rsid w:val="006555D8"/>
    <w:rsid w:val="00655636"/>
    <w:rsid w:val="00655758"/>
    <w:rsid w:val="006558B6"/>
    <w:rsid w:val="00655A9E"/>
    <w:rsid w:val="00655B8F"/>
    <w:rsid w:val="00655D4C"/>
    <w:rsid w:val="00655E10"/>
    <w:rsid w:val="00655F40"/>
    <w:rsid w:val="00655FE5"/>
    <w:rsid w:val="0065600F"/>
    <w:rsid w:val="006560D9"/>
    <w:rsid w:val="00656330"/>
    <w:rsid w:val="006563B8"/>
    <w:rsid w:val="00656477"/>
    <w:rsid w:val="006564CA"/>
    <w:rsid w:val="006565DE"/>
    <w:rsid w:val="00656615"/>
    <w:rsid w:val="0065676A"/>
    <w:rsid w:val="00656A83"/>
    <w:rsid w:val="00656BFE"/>
    <w:rsid w:val="00656C4A"/>
    <w:rsid w:val="00656C59"/>
    <w:rsid w:val="00656E34"/>
    <w:rsid w:val="00657099"/>
    <w:rsid w:val="0065713E"/>
    <w:rsid w:val="00657191"/>
    <w:rsid w:val="00657386"/>
    <w:rsid w:val="00657401"/>
    <w:rsid w:val="00657406"/>
    <w:rsid w:val="0065742E"/>
    <w:rsid w:val="00657439"/>
    <w:rsid w:val="00657481"/>
    <w:rsid w:val="006579A9"/>
    <w:rsid w:val="00657BB6"/>
    <w:rsid w:val="00657C80"/>
    <w:rsid w:val="00657D65"/>
    <w:rsid w:val="00657E40"/>
    <w:rsid w:val="00657F79"/>
    <w:rsid w:val="00657FB9"/>
    <w:rsid w:val="00660075"/>
    <w:rsid w:val="00660090"/>
    <w:rsid w:val="006600BE"/>
    <w:rsid w:val="00660167"/>
    <w:rsid w:val="006602BC"/>
    <w:rsid w:val="00660415"/>
    <w:rsid w:val="006605A0"/>
    <w:rsid w:val="00660700"/>
    <w:rsid w:val="00660854"/>
    <w:rsid w:val="006608BA"/>
    <w:rsid w:val="00660B41"/>
    <w:rsid w:val="00660C57"/>
    <w:rsid w:val="00660CF6"/>
    <w:rsid w:val="00660F52"/>
    <w:rsid w:val="00660F6F"/>
    <w:rsid w:val="0066103B"/>
    <w:rsid w:val="006612E4"/>
    <w:rsid w:val="0066143E"/>
    <w:rsid w:val="006614A6"/>
    <w:rsid w:val="006614F3"/>
    <w:rsid w:val="006615AA"/>
    <w:rsid w:val="006616C2"/>
    <w:rsid w:val="0066192C"/>
    <w:rsid w:val="00661C2C"/>
    <w:rsid w:val="00661E84"/>
    <w:rsid w:val="00661EE7"/>
    <w:rsid w:val="006620B3"/>
    <w:rsid w:val="00662173"/>
    <w:rsid w:val="0066220C"/>
    <w:rsid w:val="0066235D"/>
    <w:rsid w:val="00662489"/>
    <w:rsid w:val="006626BC"/>
    <w:rsid w:val="00662726"/>
    <w:rsid w:val="00662812"/>
    <w:rsid w:val="00662979"/>
    <w:rsid w:val="0066299A"/>
    <w:rsid w:val="00662B08"/>
    <w:rsid w:val="00662C08"/>
    <w:rsid w:val="00662CA5"/>
    <w:rsid w:val="00662D47"/>
    <w:rsid w:val="00662D69"/>
    <w:rsid w:val="00662DC7"/>
    <w:rsid w:val="00662DDC"/>
    <w:rsid w:val="00662E71"/>
    <w:rsid w:val="00662EE6"/>
    <w:rsid w:val="00662F22"/>
    <w:rsid w:val="00662F68"/>
    <w:rsid w:val="0066311B"/>
    <w:rsid w:val="00663176"/>
    <w:rsid w:val="00663193"/>
    <w:rsid w:val="006633B5"/>
    <w:rsid w:val="006633CF"/>
    <w:rsid w:val="0066344D"/>
    <w:rsid w:val="00663493"/>
    <w:rsid w:val="006635CE"/>
    <w:rsid w:val="00663625"/>
    <w:rsid w:val="006636FE"/>
    <w:rsid w:val="0066396C"/>
    <w:rsid w:val="006639A5"/>
    <w:rsid w:val="00663A6C"/>
    <w:rsid w:val="00663C23"/>
    <w:rsid w:val="00663C7A"/>
    <w:rsid w:val="00663C7B"/>
    <w:rsid w:val="00663D03"/>
    <w:rsid w:val="00663FD4"/>
    <w:rsid w:val="00664077"/>
    <w:rsid w:val="006640F4"/>
    <w:rsid w:val="0066425F"/>
    <w:rsid w:val="0066435C"/>
    <w:rsid w:val="00664A03"/>
    <w:rsid w:val="00664B2A"/>
    <w:rsid w:val="00664B89"/>
    <w:rsid w:val="00664C98"/>
    <w:rsid w:val="00664CB5"/>
    <w:rsid w:val="00664D86"/>
    <w:rsid w:val="0066557D"/>
    <w:rsid w:val="0066559B"/>
    <w:rsid w:val="00665AB7"/>
    <w:rsid w:val="00665AC5"/>
    <w:rsid w:val="00665CC7"/>
    <w:rsid w:val="00665D2B"/>
    <w:rsid w:val="00665DAA"/>
    <w:rsid w:val="00665DFC"/>
    <w:rsid w:val="00665E9F"/>
    <w:rsid w:val="00665EB8"/>
    <w:rsid w:val="00665F37"/>
    <w:rsid w:val="006665B9"/>
    <w:rsid w:val="00666659"/>
    <w:rsid w:val="0066674E"/>
    <w:rsid w:val="006667BC"/>
    <w:rsid w:val="00666A32"/>
    <w:rsid w:val="00666ADF"/>
    <w:rsid w:val="00666B54"/>
    <w:rsid w:val="00666BBB"/>
    <w:rsid w:val="00666BEA"/>
    <w:rsid w:val="00666CC1"/>
    <w:rsid w:val="00666E3F"/>
    <w:rsid w:val="00666F20"/>
    <w:rsid w:val="006670BA"/>
    <w:rsid w:val="00667404"/>
    <w:rsid w:val="006675B7"/>
    <w:rsid w:val="00667797"/>
    <w:rsid w:val="00667A10"/>
    <w:rsid w:val="00667A14"/>
    <w:rsid w:val="00667BD8"/>
    <w:rsid w:val="00667E3A"/>
    <w:rsid w:val="00667FD9"/>
    <w:rsid w:val="00667FFC"/>
    <w:rsid w:val="0067009E"/>
    <w:rsid w:val="00670371"/>
    <w:rsid w:val="00670455"/>
    <w:rsid w:val="0067047E"/>
    <w:rsid w:val="006704AE"/>
    <w:rsid w:val="00670548"/>
    <w:rsid w:val="00670553"/>
    <w:rsid w:val="00670619"/>
    <w:rsid w:val="0067069D"/>
    <w:rsid w:val="006706E8"/>
    <w:rsid w:val="006707D8"/>
    <w:rsid w:val="00670866"/>
    <w:rsid w:val="006708DA"/>
    <w:rsid w:val="00670C76"/>
    <w:rsid w:val="00670C7B"/>
    <w:rsid w:val="00670E5F"/>
    <w:rsid w:val="006713C5"/>
    <w:rsid w:val="00671529"/>
    <w:rsid w:val="00671627"/>
    <w:rsid w:val="00671704"/>
    <w:rsid w:val="006717A0"/>
    <w:rsid w:val="006717B5"/>
    <w:rsid w:val="00671973"/>
    <w:rsid w:val="006719DA"/>
    <w:rsid w:val="00671B69"/>
    <w:rsid w:val="00671E39"/>
    <w:rsid w:val="00671F2F"/>
    <w:rsid w:val="00671FFD"/>
    <w:rsid w:val="00672003"/>
    <w:rsid w:val="006721C3"/>
    <w:rsid w:val="00672257"/>
    <w:rsid w:val="00672546"/>
    <w:rsid w:val="00672641"/>
    <w:rsid w:val="00672656"/>
    <w:rsid w:val="006726B5"/>
    <w:rsid w:val="00672935"/>
    <w:rsid w:val="0067296E"/>
    <w:rsid w:val="0067299C"/>
    <w:rsid w:val="006729A4"/>
    <w:rsid w:val="00672B0B"/>
    <w:rsid w:val="00672C26"/>
    <w:rsid w:val="00672CBB"/>
    <w:rsid w:val="00672D52"/>
    <w:rsid w:val="00672EFD"/>
    <w:rsid w:val="00672F5D"/>
    <w:rsid w:val="0067316F"/>
    <w:rsid w:val="00673212"/>
    <w:rsid w:val="0067326A"/>
    <w:rsid w:val="006733F6"/>
    <w:rsid w:val="006736A2"/>
    <w:rsid w:val="006736CF"/>
    <w:rsid w:val="006736EC"/>
    <w:rsid w:val="00673A0B"/>
    <w:rsid w:val="00673A69"/>
    <w:rsid w:val="00673B87"/>
    <w:rsid w:val="00673CC8"/>
    <w:rsid w:val="00673D98"/>
    <w:rsid w:val="00673FCB"/>
    <w:rsid w:val="00673FFE"/>
    <w:rsid w:val="00674048"/>
    <w:rsid w:val="00674165"/>
    <w:rsid w:val="00674182"/>
    <w:rsid w:val="006741BB"/>
    <w:rsid w:val="00674290"/>
    <w:rsid w:val="00674305"/>
    <w:rsid w:val="006744EB"/>
    <w:rsid w:val="006747D2"/>
    <w:rsid w:val="00674BC3"/>
    <w:rsid w:val="00674D33"/>
    <w:rsid w:val="00674E0B"/>
    <w:rsid w:val="00674F15"/>
    <w:rsid w:val="006752EE"/>
    <w:rsid w:val="0067544C"/>
    <w:rsid w:val="00675584"/>
    <w:rsid w:val="00675664"/>
    <w:rsid w:val="00675763"/>
    <w:rsid w:val="006757E8"/>
    <w:rsid w:val="00675886"/>
    <w:rsid w:val="00675891"/>
    <w:rsid w:val="006758DE"/>
    <w:rsid w:val="00675B70"/>
    <w:rsid w:val="00675BEA"/>
    <w:rsid w:val="00675CDF"/>
    <w:rsid w:val="00675CF0"/>
    <w:rsid w:val="006760DE"/>
    <w:rsid w:val="0067665E"/>
    <w:rsid w:val="0067688A"/>
    <w:rsid w:val="0067688D"/>
    <w:rsid w:val="006769A3"/>
    <w:rsid w:val="00676A1B"/>
    <w:rsid w:val="00676AB7"/>
    <w:rsid w:val="00676D43"/>
    <w:rsid w:val="00676D89"/>
    <w:rsid w:val="006770FF"/>
    <w:rsid w:val="00677128"/>
    <w:rsid w:val="006771D0"/>
    <w:rsid w:val="006772B0"/>
    <w:rsid w:val="0067751C"/>
    <w:rsid w:val="0067755E"/>
    <w:rsid w:val="00677602"/>
    <w:rsid w:val="0067794A"/>
    <w:rsid w:val="006779F9"/>
    <w:rsid w:val="00677A01"/>
    <w:rsid w:val="00677A2A"/>
    <w:rsid w:val="00677BD7"/>
    <w:rsid w:val="00680045"/>
    <w:rsid w:val="00680473"/>
    <w:rsid w:val="006804DD"/>
    <w:rsid w:val="006805EC"/>
    <w:rsid w:val="00680677"/>
    <w:rsid w:val="00680700"/>
    <w:rsid w:val="0068093A"/>
    <w:rsid w:val="00680986"/>
    <w:rsid w:val="00680A6B"/>
    <w:rsid w:val="00680C16"/>
    <w:rsid w:val="00680D3A"/>
    <w:rsid w:val="00680DD1"/>
    <w:rsid w:val="00680DEF"/>
    <w:rsid w:val="0068112E"/>
    <w:rsid w:val="00681138"/>
    <w:rsid w:val="0068116B"/>
    <w:rsid w:val="006812E5"/>
    <w:rsid w:val="00681583"/>
    <w:rsid w:val="0068158C"/>
    <w:rsid w:val="00681639"/>
    <w:rsid w:val="0068167F"/>
    <w:rsid w:val="00681B80"/>
    <w:rsid w:val="00681BE2"/>
    <w:rsid w:val="00681C5F"/>
    <w:rsid w:val="00681C62"/>
    <w:rsid w:val="00681CE5"/>
    <w:rsid w:val="00681CEB"/>
    <w:rsid w:val="00681D36"/>
    <w:rsid w:val="00681F34"/>
    <w:rsid w:val="00681F7E"/>
    <w:rsid w:val="00681FFA"/>
    <w:rsid w:val="0068219E"/>
    <w:rsid w:val="006822EE"/>
    <w:rsid w:val="00682313"/>
    <w:rsid w:val="00682391"/>
    <w:rsid w:val="0068239C"/>
    <w:rsid w:val="006823A5"/>
    <w:rsid w:val="006823DE"/>
    <w:rsid w:val="006823FF"/>
    <w:rsid w:val="0068242C"/>
    <w:rsid w:val="00682635"/>
    <w:rsid w:val="00682773"/>
    <w:rsid w:val="0068289A"/>
    <w:rsid w:val="006828E1"/>
    <w:rsid w:val="00682939"/>
    <w:rsid w:val="00682A34"/>
    <w:rsid w:val="00682B38"/>
    <w:rsid w:val="00682DA6"/>
    <w:rsid w:val="00682DEA"/>
    <w:rsid w:val="00682E77"/>
    <w:rsid w:val="00682EA4"/>
    <w:rsid w:val="00682F1D"/>
    <w:rsid w:val="00682F20"/>
    <w:rsid w:val="00682FAB"/>
    <w:rsid w:val="00683081"/>
    <w:rsid w:val="006831F1"/>
    <w:rsid w:val="00683249"/>
    <w:rsid w:val="006833CC"/>
    <w:rsid w:val="00683438"/>
    <w:rsid w:val="0068353B"/>
    <w:rsid w:val="0068365C"/>
    <w:rsid w:val="006836FA"/>
    <w:rsid w:val="00683756"/>
    <w:rsid w:val="00683899"/>
    <w:rsid w:val="00683A48"/>
    <w:rsid w:val="00683B4A"/>
    <w:rsid w:val="00683C2A"/>
    <w:rsid w:val="00683C6F"/>
    <w:rsid w:val="00683D2B"/>
    <w:rsid w:val="00683DB9"/>
    <w:rsid w:val="00683E0E"/>
    <w:rsid w:val="00683FC7"/>
    <w:rsid w:val="0068403C"/>
    <w:rsid w:val="0068406F"/>
    <w:rsid w:val="006840A9"/>
    <w:rsid w:val="006840BD"/>
    <w:rsid w:val="006841D6"/>
    <w:rsid w:val="00684262"/>
    <w:rsid w:val="00684378"/>
    <w:rsid w:val="00684653"/>
    <w:rsid w:val="00684730"/>
    <w:rsid w:val="00684BC6"/>
    <w:rsid w:val="00684BFB"/>
    <w:rsid w:val="00684C6F"/>
    <w:rsid w:val="00684DA7"/>
    <w:rsid w:val="00684F76"/>
    <w:rsid w:val="00684FDA"/>
    <w:rsid w:val="00685767"/>
    <w:rsid w:val="006857DE"/>
    <w:rsid w:val="006859D5"/>
    <w:rsid w:val="00685CF6"/>
    <w:rsid w:val="00685D45"/>
    <w:rsid w:val="00685DB7"/>
    <w:rsid w:val="00685E32"/>
    <w:rsid w:val="00685F47"/>
    <w:rsid w:val="006861AC"/>
    <w:rsid w:val="0068643A"/>
    <w:rsid w:val="00686586"/>
    <w:rsid w:val="0068664C"/>
    <w:rsid w:val="006866C3"/>
    <w:rsid w:val="0068694E"/>
    <w:rsid w:val="00686C20"/>
    <w:rsid w:val="00686CA5"/>
    <w:rsid w:val="00686D99"/>
    <w:rsid w:val="00686DF9"/>
    <w:rsid w:val="00686E33"/>
    <w:rsid w:val="006870B8"/>
    <w:rsid w:val="006871B1"/>
    <w:rsid w:val="00687280"/>
    <w:rsid w:val="00687329"/>
    <w:rsid w:val="0068733B"/>
    <w:rsid w:val="0068749C"/>
    <w:rsid w:val="006875FA"/>
    <w:rsid w:val="00687807"/>
    <w:rsid w:val="0068781B"/>
    <w:rsid w:val="006878AF"/>
    <w:rsid w:val="006879D8"/>
    <w:rsid w:val="00687A4E"/>
    <w:rsid w:val="00687B4B"/>
    <w:rsid w:val="00687B98"/>
    <w:rsid w:val="00687BCD"/>
    <w:rsid w:val="00687C36"/>
    <w:rsid w:val="00687E0B"/>
    <w:rsid w:val="00687ED8"/>
    <w:rsid w:val="00690319"/>
    <w:rsid w:val="0069036A"/>
    <w:rsid w:val="006903EE"/>
    <w:rsid w:val="006903EF"/>
    <w:rsid w:val="00690583"/>
    <w:rsid w:val="006906A2"/>
    <w:rsid w:val="00690716"/>
    <w:rsid w:val="00690750"/>
    <w:rsid w:val="006907D3"/>
    <w:rsid w:val="00690916"/>
    <w:rsid w:val="006909B9"/>
    <w:rsid w:val="00690A41"/>
    <w:rsid w:val="00690A5D"/>
    <w:rsid w:val="00690AA1"/>
    <w:rsid w:val="00690BDC"/>
    <w:rsid w:val="00690CAB"/>
    <w:rsid w:val="00690CB6"/>
    <w:rsid w:val="00690CBD"/>
    <w:rsid w:val="00690D20"/>
    <w:rsid w:val="00690EBE"/>
    <w:rsid w:val="00690FC8"/>
    <w:rsid w:val="00691043"/>
    <w:rsid w:val="00691079"/>
    <w:rsid w:val="0069132F"/>
    <w:rsid w:val="006913B9"/>
    <w:rsid w:val="0069141C"/>
    <w:rsid w:val="0069156D"/>
    <w:rsid w:val="0069161F"/>
    <w:rsid w:val="00691781"/>
    <w:rsid w:val="00691A01"/>
    <w:rsid w:val="00691A12"/>
    <w:rsid w:val="00691C99"/>
    <w:rsid w:val="00691D16"/>
    <w:rsid w:val="00691E4C"/>
    <w:rsid w:val="00691F15"/>
    <w:rsid w:val="00691FDF"/>
    <w:rsid w:val="00692270"/>
    <w:rsid w:val="00692463"/>
    <w:rsid w:val="00692480"/>
    <w:rsid w:val="006924C4"/>
    <w:rsid w:val="0069253C"/>
    <w:rsid w:val="0069256E"/>
    <w:rsid w:val="006925A3"/>
    <w:rsid w:val="006925AD"/>
    <w:rsid w:val="00692609"/>
    <w:rsid w:val="006926A3"/>
    <w:rsid w:val="006926BE"/>
    <w:rsid w:val="0069273D"/>
    <w:rsid w:val="006928C6"/>
    <w:rsid w:val="006929D0"/>
    <w:rsid w:val="00692A61"/>
    <w:rsid w:val="00692AB4"/>
    <w:rsid w:val="00692ADB"/>
    <w:rsid w:val="00692AF4"/>
    <w:rsid w:val="00692AF5"/>
    <w:rsid w:val="00692B8C"/>
    <w:rsid w:val="00692BB1"/>
    <w:rsid w:val="00692EF1"/>
    <w:rsid w:val="00692FF5"/>
    <w:rsid w:val="0069315E"/>
    <w:rsid w:val="00693161"/>
    <w:rsid w:val="0069390E"/>
    <w:rsid w:val="00693962"/>
    <w:rsid w:val="00693A68"/>
    <w:rsid w:val="00693D81"/>
    <w:rsid w:val="00693DF2"/>
    <w:rsid w:val="00693E6E"/>
    <w:rsid w:val="00693EEA"/>
    <w:rsid w:val="006941E3"/>
    <w:rsid w:val="0069425B"/>
    <w:rsid w:val="00694263"/>
    <w:rsid w:val="00694350"/>
    <w:rsid w:val="006945B1"/>
    <w:rsid w:val="006947F3"/>
    <w:rsid w:val="00694817"/>
    <w:rsid w:val="00694841"/>
    <w:rsid w:val="006948A2"/>
    <w:rsid w:val="006949AC"/>
    <w:rsid w:val="00694A12"/>
    <w:rsid w:val="00694A49"/>
    <w:rsid w:val="00694A7F"/>
    <w:rsid w:val="00694AA9"/>
    <w:rsid w:val="00694B18"/>
    <w:rsid w:val="00694DF3"/>
    <w:rsid w:val="00694E5E"/>
    <w:rsid w:val="00694F5D"/>
    <w:rsid w:val="006951C9"/>
    <w:rsid w:val="006955CC"/>
    <w:rsid w:val="0069561C"/>
    <w:rsid w:val="00695679"/>
    <w:rsid w:val="006956CA"/>
    <w:rsid w:val="006956FB"/>
    <w:rsid w:val="00695741"/>
    <w:rsid w:val="00695A1E"/>
    <w:rsid w:val="00695B74"/>
    <w:rsid w:val="00695BA5"/>
    <w:rsid w:val="00695D8E"/>
    <w:rsid w:val="00695DE7"/>
    <w:rsid w:val="00695E6D"/>
    <w:rsid w:val="0069607A"/>
    <w:rsid w:val="006962A1"/>
    <w:rsid w:val="00696355"/>
    <w:rsid w:val="006963EB"/>
    <w:rsid w:val="006964EB"/>
    <w:rsid w:val="0069656F"/>
    <w:rsid w:val="00696809"/>
    <w:rsid w:val="0069680C"/>
    <w:rsid w:val="00696952"/>
    <w:rsid w:val="00696A00"/>
    <w:rsid w:val="00696A4A"/>
    <w:rsid w:val="00696A84"/>
    <w:rsid w:val="00696AF5"/>
    <w:rsid w:val="00696CD7"/>
    <w:rsid w:val="00696E77"/>
    <w:rsid w:val="006971D3"/>
    <w:rsid w:val="00697200"/>
    <w:rsid w:val="0069742A"/>
    <w:rsid w:val="006974A6"/>
    <w:rsid w:val="006974C8"/>
    <w:rsid w:val="00697686"/>
    <w:rsid w:val="00697688"/>
    <w:rsid w:val="00697843"/>
    <w:rsid w:val="00697B21"/>
    <w:rsid w:val="00697FD9"/>
    <w:rsid w:val="006A0054"/>
    <w:rsid w:val="006A0083"/>
    <w:rsid w:val="006A011A"/>
    <w:rsid w:val="006A0137"/>
    <w:rsid w:val="006A01D7"/>
    <w:rsid w:val="006A0386"/>
    <w:rsid w:val="006A0430"/>
    <w:rsid w:val="006A05B3"/>
    <w:rsid w:val="006A0807"/>
    <w:rsid w:val="006A08DA"/>
    <w:rsid w:val="006A0A0F"/>
    <w:rsid w:val="006A0A3A"/>
    <w:rsid w:val="006A0B97"/>
    <w:rsid w:val="006A0CFC"/>
    <w:rsid w:val="006A0D9F"/>
    <w:rsid w:val="006A0DCB"/>
    <w:rsid w:val="006A0DFD"/>
    <w:rsid w:val="006A0FBF"/>
    <w:rsid w:val="006A10C8"/>
    <w:rsid w:val="006A12E8"/>
    <w:rsid w:val="006A144C"/>
    <w:rsid w:val="006A14FB"/>
    <w:rsid w:val="006A17AD"/>
    <w:rsid w:val="006A18DB"/>
    <w:rsid w:val="006A195F"/>
    <w:rsid w:val="006A19EC"/>
    <w:rsid w:val="006A1A3D"/>
    <w:rsid w:val="006A1A6C"/>
    <w:rsid w:val="006A1B34"/>
    <w:rsid w:val="006A1B88"/>
    <w:rsid w:val="006A1E87"/>
    <w:rsid w:val="006A2026"/>
    <w:rsid w:val="006A203E"/>
    <w:rsid w:val="006A2043"/>
    <w:rsid w:val="006A20F3"/>
    <w:rsid w:val="006A2328"/>
    <w:rsid w:val="006A2415"/>
    <w:rsid w:val="006A244C"/>
    <w:rsid w:val="006A25F7"/>
    <w:rsid w:val="006A2931"/>
    <w:rsid w:val="006A2BCA"/>
    <w:rsid w:val="006A2CA3"/>
    <w:rsid w:val="006A2D4F"/>
    <w:rsid w:val="006A2D5F"/>
    <w:rsid w:val="006A2ECF"/>
    <w:rsid w:val="006A2FCA"/>
    <w:rsid w:val="006A2FDC"/>
    <w:rsid w:val="006A30B6"/>
    <w:rsid w:val="006A31CD"/>
    <w:rsid w:val="006A31E1"/>
    <w:rsid w:val="006A322A"/>
    <w:rsid w:val="006A3232"/>
    <w:rsid w:val="006A32F7"/>
    <w:rsid w:val="006A34C0"/>
    <w:rsid w:val="006A34F3"/>
    <w:rsid w:val="006A388A"/>
    <w:rsid w:val="006A3A09"/>
    <w:rsid w:val="006A3AD0"/>
    <w:rsid w:val="006A3AD2"/>
    <w:rsid w:val="006A3C8B"/>
    <w:rsid w:val="006A3DF1"/>
    <w:rsid w:val="006A4005"/>
    <w:rsid w:val="006A440D"/>
    <w:rsid w:val="006A45A7"/>
    <w:rsid w:val="006A46E1"/>
    <w:rsid w:val="006A47D0"/>
    <w:rsid w:val="006A47EA"/>
    <w:rsid w:val="006A47EB"/>
    <w:rsid w:val="006A483E"/>
    <w:rsid w:val="006A4844"/>
    <w:rsid w:val="006A48D2"/>
    <w:rsid w:val="006A48D6"/>
    <w:rsid w:val="006A49D8"/>
    <w:rsid w:val="006A4A40"/>
    <w:rsid w:val="006A4AE9"/>
    <w:rsid w:val="006A4BA8"/>
    <w:rsid w:val="006A4C4B"/>
    <w:rsid w:val="006A4D1C"/>
    <w:rsid w:val="006A4D65"/>
    <w:rsid w:val="006A4E1D"/>
    <w:rsid w:val="006A4FA8"/>
    <w:rsid w:val="006A5084"/>
    <w:rsid w:val="006A547F"/>
    <w:rsid w:val="006A54B2"/>
    <w:rsid w:val="006A5517"/>
    <w:rsid w:val="006A5531"/>
    <w:rsid w:val="006A569A"/>
    <w:rsid w:val="006A5762"/>
    <w:rsid w:val="006A5833"/>
    <w:rsid w:val="006A586A"/>
    <w:rsid w:val="006A5972"/>
    <w:rsid w:val="006A5AA2"/>
    <w:rsid w:val="006A5E3D"/>
    <w:rsid w:val="006A5FD6"/>
    <w:rsid w:val="006A6037"/>
    <w:rsid w:val="006A604D"/>
    <w:rsid w:val="006A60D2"/>
    <w:rsid w:val="006A60DA"/>
    <w:rsid w:val="006A61A6"/>
    <w:rsid w:val="006A634D"/>
    <w:rsid w:val="006A649D"/>
    <w:rsid w:val="006A651E"/>
    <w:rsid w:val="006A6632"/>
    <w:rsid w:val="006A6738"/>
    <w:rsid w:val="006A677A"/>
    <w:rsid w:val="006A678F"/>
    <w:rsid w:val="006A67DF"/>
    <w:rsid w:val="006A67EC"/>
    <w:rsid w:val="006A68E2"/>
    <w:rsid w:val="006A6916"/>
    <w:rsid w:val="006A6A3D"/>
    <w:rsid w:val="006A6A7C"/>
    <w:rsid w:val="006A6AFD"/>
    <w:rsid w:val="006A6B95"/>
    <w:rsid w:val="006A6DE3"/>
    <w:rsid w:val="006A6EC2"/>
    <w:rsid w:val="006A706B"/>
    <w:rsid w:val="006A70D1"/>
    <w:rsid w:val="006A71A6"/>
    <w:rsid w:val="006A74E8"/>
    <w:rsid w:val="006A751C"/>
    <w:rsid w:val="006A75E3"/>
    <w:rsid w:val="006A7662"/>
    <w:rsid w:val="006A78BC"/>
    <w:rsid w:val="006A7A40"/>
    <w:rsid w:val="006A7EA4"/>
    <w:rsid w:val="006A7F31"/>
    <w:rsid w:val="006A7F9C"/>
    <w:rsid w:val="006B0053"/>
    <w:rsid w:val="006B00C0"/>
    <w:rsid w:val="006B016C"/>
    <w:rsid w:val="006B030E"/>
    <w:rsid w:val="006B0334"/>
    <w:rsid w:val="006B0350"/>
    <w:rsid w:val="006B03E1"/>
    <w:rsid w:val="006B03F1"/>
    <w:rsid w:val="006B0452"/>
    <w:rsid w:val="006B04AE"/>
    <w:rsid w:val="006B07B0"/>
    <w:rsid w:val="006B08A2"/>
    <w:rsid w:val="006B08A7"/>
    <w:rsid w:val="006B094D"/>
    <w:rsid w:val="006B0964"/>
    <w:rsid w:val="006B0CF8"/>
    <w:rsid w:val="006B0D10"/>
    <w:rsid w:val="006B0D6C"/>
    <w:rsid w:val="006B0DFE"/>
    <w:rsid w:val="006B0F5A"/>
    <w:rsid w:val="006B10AA"/>
    <w:rsid w:val="006B13F5"/>
    <w:rsid w:val="006B14D8"/>
    <w:rsid w:val="006B1519"/>
    <w:rsid w:val="006B15C8"/>
    <w:rsid w:val="006B162F"/>
    <w:rsid w:val="006B1831"/>
    <w:rsid w:val="006B1878"/>
    <w:rsid w:val="006B18F7"/>
    <w:rsid w:val="006B1967"/>
    <w:rsid w:val="006B198E"/>
    <w:rsid w:val="006B1BA5"/>
    <w:rsid w:val="006B1BA9"/>
    <w:rsid w:val="006B1C9F"/>
    <w:rsid w:val="006B1D5C"/>
    <w:rsid w:val="006B1E38"/>
    <w:rsid w:val="006B1E6D"/>
    <w:rsid w:val="006B1F5A"/>
    <w:rsid w:val="006B20DB"/>
    <w:rsid w:val="006B2165"/>
    <w:rsid w:val="006B238A"/>
    <w:rsid w:val="006B253A"/>
    <w:rsid w:val="006B2732"/>
    <w:rsid w:val="006B2931"/>
    <w:rsid w:val="006B29B2"/>
    <w:rsid w:val="006B2D56"/>
    <w:rsid w:val="006B2D58"/>
    <w:rsid w:val="006B2FF0"/>
    <w:rsid w:val="006B323E"/>
    <w:rsid w:val="006B3398"/>
    <w:rsid w:val="006B363E"/>
    <w:rsid w:val="006B368E"/>
    <w:rsid w:val="006B36FE"/>
    <w:rsid w:val="006B3717"/>
    <w:rsid w:val="006B3883"/>
    <w:rsid w:val="006B38D8"/>
    <w:rsid w:val="006B3A2F"/>
    <w:rsid w:val="006B3A69"/>
    <w:rsid w:val="006B3B0E"/>
    <w:rsid w:val="006B3B3D"/>
    <w:rsid w:val="006B3F30"/>
    <w:rsid w:val="006B4070"/>
    <w:rsid w:val="006B40DF"/>
    <w:rsid w:val="006B410C"/>
    <w:rsid w:val="006B4213"/>
    <w:rsid w:val="006B4223"/>
    <w:rsid w:val="006B42C2"/>
    <w:rsid w:val="006B42F6"/>
    <w:rsid w:val="006B43A4"/>
    <w:rsid w:val="006B44E2"/>
    <w:rsid w:val="006B44EC"/>
    <w:rsid w:val="006B4653"/>
    <w:rsid w:val="006B46E6"/>
    <w:rsid w:val="006B471A"/>
    <w:rsid w:val="006B47E9"/>
    <w:rsid w:val="006B4836"/>
    <w:rsid w:val="006B4BBE"/>
    <w:rsid w:val="006B4BF2"/>
    <w:rsid w:val="006B4C0A"/>
    <w:rsid w:val="006B4C7A"/>
    <w:rsid w:val="006B4E36"/>
    <w:rsid w:val="006B4F19"/>
    <w:rsid w:val="006B4F8B"/>
    <w:rsid w:val="006B500A"/>
    <w:rsid w:val="006B5211"/>
    <w:rsid w:val="006B548E"/>
    <w:rsid w:val="006B5595"/>
    <w:rsid w:val="006B55D3"/>
    <w:rsid w:val="006B57C4"/>
    <w:rsid w:val="006B5915"/>
    <w:rsid w:val="006B59FB"/>
    <w:rsid w:val="006B5A39"/>
    <w:rsid w:val="006B5A8E"/>
    <w:rsid w:val="006B5B1E"/>
    <w:rsid w:val="006B5B57"/>
    <w:rsid w:val="006B5BBF"/>
    <w:rsid w:val="006B5F58"/>
    <w:rsid w:val="006B6146"/>
    <w:rsid w:val="006B638A"/>
    <w:rsid w:val="006B64B6"/>
    <w:rsid w:val="006B655C"/>
    <w:rsid w:val="006B65DB"/>
    <w:rsid w:val="006B66B8"/>
    <w:rsid w:val="006B672C"/>
    <w:rsid w:val="006B678F"/>
    <w:rsid w:val="006B6804"/>
    <w:rsid w:val="006B683F"/>
    <w:rsid w:val="006B6921"/>
    <w:rsid w:val="006B6953"/>
    <w:rsid w:val="006B698A"/>
    <w:rsid w:val="006B6A25"/>
    <w:rsid w:val="006B6A3A"/>
    <w:rsid w:val="006B6A8B"/>
    <w:rsid w:val="006B6AC2"/>
    <w:rsid w:val="006B6CBF"/>
    <w:rsid w:val="006B6D19"/>
    <w:rsid w:val="006B6DB1"/>
    <w:rsid w:val="006B6DD9"/>
    <w:rsid w:val="006B6E15"/>
    <w:rsid w:val="006B71A3"/>
    <w:rsid w:val="006B71C2"/>
    <w:rsid w:val="006B72B0"/>
    <w:rsid w:val="006B74DA"/>
    <w:rsid w:val="006B75B5"/>
    <w:rsid w:val="006B78C0"/>
    <w:rsid w:val="006B7915"/>
    <w:rsid w:val="006B7952"/>
    <w:rsid w:val="006B7A8C"/>
    <w:rsid w:val="006B7C3C"/>
    <w:rsid w:val="006B7E3E"/>
    <w:rsid w:val="006B7ED2"/>
    <w:rsid w:val="006BC929"/>
    <w:rsid w:val="006C0019"/>
    <w:rsid w:val="006C00F7"/>
    <w:rsid w:val="006C033D"/>
    <w:rsid w:val="006C038B"/>
    <w:rsid w:val="006C0408"/>
    <w:rsid w:val="006C04A9"/>
    <w:rsid w:val="006C0589"/>
    <w:rsid w:val="006C0681"/>
    <w:rsid w:val="006C06B8"/>
    <w:rsid w:val="006C0942"/>
    <w:rsid w:val="006C0ACF"/>
    <w:rsid w:val="006C0B85"/>
    <w:rsid w:val="006C0C0A"/>
    <w:rsid w:val="006C0C14"/>
    <w:rsid w:val="006C0FAC"/>
    <w:rsid w:val="006C1120"/>
    <w:rsid w:val="006C123D"/>
    <w:rsid w:val="006C1346"/>
    <w:rsid w:val="006C142C"/>
    <w:rsid w:val="006C14FD"/>
    <w:rsid w:val="006C1A85"/>
    <w:rsid w:val="006C1ADA"/>
    <w:rsid w:val="006C1CF6"/>
    <w:rsid w:val="006C1D80"/>
    <w:rsid w:val="006C1D88"/>
    <w:rsid w:val="006C1EB6"/>
    <w:rsid w:val="006C21A4"/>
    <w:rsid w:val="006C21B2"/>
    <w:rsid w:val="006C21BF"/>
    <w:rsid w:val="006C221A"/>
    <w:rsid w:val="006C25C1"/>
    <w:rsid w:val="006C262E"/>
    <w:rsid w:val="006C26A3"/>
    <w:rsid w:val="006C27B6"/>
    <w:rsid w:val="006C27E4"/>
    <w:rsid w:val="006C27FB"/>
    <w:rsid w:val="006C28EC"/>
    <w:rsid w:val="006C2AEF"/>
    <w:rsid w:val="006C2B29"/>
    <w:rsid w:val="006C2CC8"/>
    <w:rsid w:val="006C2CD3"/>
    <w:rsid w:val="006C2DF0"/>
    <w:rsid w:val="006C2EE8"/>
    <w:rsid w:val="006C3008"/>
    <w:rsid w:val="006C30B1"/>
    <w:rsid w:val="006C30CD"/>
    <w:rsid w:val="006C321E"/>
    <w:rsid w:val="006C32C8"/>
    <w:rsid w:val="006C336D"/>
    <w:rsid w:val="006C34FF"/>
    <w:rsid w:val="006C3612"/>
    <w:rsid w:val="006C3847"/>
    <w:rsid w:val="006C3858"/>
    <w:rsid w:val="006C390D"/>
    <w:rsid w:val="006C3938"/>
    <w:rsid w:val="006C395D"/>
    <w:rsid w:val="006C39A0"/>
    <w:rsid w:val="006C3B42"/>
    <w:rsid w:val="006C3BD4"/>
    <w:rsid w:val="006C3D6B"/>
    <w:rsid w:val="006C3DC9"/>
    <w:rsid w:val="006C3F10"/>
    <w:rsid w:val="006C3FE2"/>
    <w:rsid w:val="006C4163"/>
    <w:rsid w:val="006C418D"/>
    <w:rsid w:val="006C41BE"/>
    <w:rsid w:val="006C46D4"/>
    <w:rsid w:val="006C46ED"/>
    <w:rsid w:val="006C4716"/>
    <w:rsid w:val="006C471C"/>
    <w:rsid w:val="006C47F3"/>
    <w:rsid w:val="006C4855"/>
    <w:rsid w:val="006C48E2"/>
    <w:rsid w:val="006C48E4"/>
    <w:rsid w:val="006C491B"/>
    <w:rsid w:val="006C4BE7"/>
    <w:rsid w:val="006C4CC7"/>
    <w:rsid w:val="006C4E74"/>
    <w:rsid w:val="006C4F1D"/>
    <w:rsid w:val="006C4F7D"/>
    <w:rsid w:val="006C5413"/>
    <w:rsid w:val="006C544E"/>
    <w:rsid w:val="006C54B4"/>
    <w:rsid w:val="006C5BE2"/>
    <w:rsid w:val="006C5DED"/>
    <w:rsid w:val="006C6066"/>
    <w:rsid w:val="006C6150"/>
    <w:rsid w:val="006C645C"/>
    <w:rsid w:val="006C655F"/>
    <w:rsid w:val="006C6681"/>
    <w:rsid w:val="006C66CA"/>
    <w:rsid w:val="006C66DE"/>
    <w:rsid w:val="006C66E3"/>
    <w:rsid w:val="006C673F"/>
    <w:rsid w:val="006C6AC2"/>
    <w:rsid w:val="006C6B7E"/>
    <w:rsid w:val="006C6BE1"/>
    <w:rsid w:val="006C6C1C"/>
    <w:rsid w:val="006C6C1E"/>
    <w:rsid w:val="006C6C81"/>
    <w:rsid w:val="006C70AD"/>
    <w:rsid w:val="006C71F7"/>
    <w:rsid w:val="006C72F9"/>
    <w:rsid w:val="006C73D2"/>
    <w:rsid w:val="006C7492"/>
    <w:rsid w:val="006C7758"/>
    <w:rsid w:val="006C7942"/>
    <w:rsid w:val="006C79B0"/>
    <w:rsid w:val="006C7A46"/>
    <w:rsid w:val="006C7AD6"/>
    <w:rsid w:val="006C7ADC"/>
    <w:rsid w:val="006C7DE8"/>
    <w:rsid w:val="006C7E70"/>
    <w:rsid w:val="006C7F35"/>
    <w:rsid w:val="006C7FE9"/>
    <w:rsid w:val="006CB2F5"/>
    <w:rsid w:val="006D012A"/>
    <w:rsid w:val="006D02CB"/>
    <w:rsid w:val="006D02E1"/>
    <w:rsid w:val="006D0460"/>
    <w:rsid w:val="006D0544"/>
    <w:rsid w:val="006D0681"/>
    <w:rsid w:val="006D0717"/>
    <w:rsid w:val="006D0726"/>
    <w:rsid w:val="006D0A14"/>
    <w:rsid w:val="006D0A66"/>
    <w:rsid w:val="006D0B8D"/>
    <w:rsid w:val="006D0D54"/>
    <w:rsid w:val="006D0D68"/>
    <w:rsid w:val="006D1035"/>
    <w:rsid w:val="006D106F"/>
    <w:rsid w:val="006D11A6"/>
    <w:rsid w:val="006D1387"/>
    <w:rsid w:val="006D1468"/>
    <w:rsid w:val="006D149C"/>
    <w:rsid w:val="006D14DC"/>
    <w:rsid w:val="006D15FD"/>
    <w:rsid w:val="006D166D"/>
    <w:rsid w:val="006D17FE"/>
    <w:rsid w:val="006D1808"/>
    <w:rsid w:val="006D1B75"/>
    <w:rsid w:val="006D1C43"/>
    <w:rsid w:val="006D1DF3"/>
    <w:rsid w:val="006D1E56"/>
    <w:rsid w:val="006D1FA6"/>
    <w:rsid w:val="006D1FB8"/>
    <w:rsid w:val="006D1FEE"/>
    <w:rsid w:val="006D20BF"/>
    <w:rsid w:val="006D20D1"/>
    <w:rsid w:val="006D2520"/>
    <w:rsid w:val="006D2775"/>
    <w:rsid w:val="006D2895"/>
    <w:rsid w:val="006D2936"/>
    <w:rsid w:val="006D2976"/>
    <w:rsid w:val="006D297B"/>
    <w:rsid w:val="006D2A72"/>
    <w:rsid w:val="006D2A85"/>
    <w:rsid w:val="006D2B8F"/>
    <w:rsid w:val="006D2CAA"/>
    <w:rsid w:val="006D2D3D"/>
    <w:rsid w:val="006D2E73"/>
    <w:rsid w:val="006D2EBF"/>
    <w:rsid w:val="006D2EDB"/>
    <w:rsid w:val="006D309E"/>
    <w:rsid w:val="006D3192"/>
    <w:rsid w:val="006D33F6"/>
    <w:rsid w:val="006D34E3"/>
    <w:rsid w:val="006D37B3"/>
    <w:rsid w:val="006D37FE"/>
    <w:rsid w:val="006D38FD"/>
    <w:rsid w:val="006D3BB5"/>
    <w:rsid w:val="006D3C05"/>
    <w:rsid w:val="006D3C99"/>
    <w:rsid w:val="006D3DC8"/>
    <w:rsid w:val="006D3F70"/>
    <w:rsid w:val="006D3F82"/>
    <w:rsid w:val="006D3FC5"/>
    <w:rsid w:val="006D4022"/>
    <w:rsid w:val="006D41AB"/>
    <w:rsid w:val="006D42BE"/>
    <w:rsid w:val="006D440A"/>
    <w:rsid w:val="006D4501"/>
    <w:rsid w:val="006D4544"/>
    <w:rsid w:val="006D475A"/>
    <w:rsid w:val="006D47C0"/>
    <w:rsid w:val="006D47D5"/>
    <w:rsid w:val="006D4802"/>
    <w:rsid w:val="006D4959"/>
    <w:rsid w:val="006D4AB8"/>
    <w:rsid w:val="006D4BB2"/>
    <w:rsid w:val="006D4BC9"/>
    <w:rsid w:val="006D4C46"/>
    <w:rsid w:val="006D4C5A"/>
    <w:rsid w:val="006D4C94"/>
    <w:rsid w:val="006D4DA1"/>
    <w:rsid w:val="006D4F27"/>
    <w:rsid w:val="006D4F4F"/>
    <w:rsid w:val="006D4F8D"/>
    <w:rsid w:val="006D4FCD"/>
    <w:rsid w:val="006D5021"/>
    <w:rsid w:val="006D5187"/>
    <w:rsid w:val="006D5475"/>
    <w:rsid w:val="006D54D9"/>
    <w:rsid w:val="006D550D"/>
    <w:rsid w:val="006D55D2"/>
    <w:rsid w:val="006D564C"/>
    <w:rsid w:val="006D565F"/>
    <w:rsid w:val="006D57BA"/>
    <w:rsid w:val="006D584C"/>
    <w:rsid w:val="006D59C2"/>
    <w:rsid w:val="006D5C4B"/>
    <w:rsid w:val="006D5DEA"/>
    <w:rsid w:val="006D6245"/>
    <w:rsid w:val="006D6280"/>
    <w:rsid w:val="006D649C"/>
    <w:rsid w:val="006D6612"/>
    <w:rsid w:val="006D662F"/>
    <w:rsid w:val="006D66C1"/>
    <w:rsid w:val="006D6719"/>
    <w:rsid w:val="006D6A10"/>
    <w:rsid w:val="006D6A8A"/>
    <w:rsid w:val="006D6AB7"/>
    <w:rsid w:val="006D6BE0"/>
    <w:rsid w:val="006D6C6D"/>
    <w:rsid w:val="006D6D2F"/>
    <w:rsid w:val="006D6DCC"/>
    <w:rsid w:val="006D6FF6"/>
    <w:rsid w:val="006D70DF"/>
    <w:rsid w:val="006D711C"/>
    <w:rsid w:val="006D71EC"/>
    <w:rsid w:val="006D7285"/>
    <w:rsid w:val="006D7451"/>
    <w:rsid w:val="006D747A"/>
    <w:rsid w:val="006D7536"/>
    <w:rsid w:val="006D75BC"/>
    <w:rsid w:val="006D77EF"/>
    <w:rsid w:val="006D7805"/>
    <w:rsid w:val="006D7AC8"/>
    <w:rsid w:val="006D7BC3"/>
    <w:rsid w:val="006D7BE3"/>
    <w:rsid w:val="006D7EC2"/>
    <w:rsid w:val="006D7FE8"/>
    <w:rsid w:val="006E0247"/>
    <w:rsid w:val="006E033A"/>
    <w:rsid w:val="006E03A8"/>
    <w:rsid w:val="006E03C5"/>
    <w:rsid w:val="006E047A"/>
    <w:rsid w:val="006E0599"/>
    <w:rsid w:val="006E06B1"/>
    <w:rsid w:val="006E0745"/>
    <w:rsid w:val="006E0968"/>
    <w:rsid w:val="006E0C82"/>
    <w:rsid w:val="006E0C87"/>
    <w:rsid w:val="006E0F87"/>
    <w:rsid w:val="006E11E2"/>
    <w:rsid w:val="006E11F0"/>
    <w:rsid w:val="006E129D"/>
    <w:rsid w:val="006E13C7"/>
    <w:rsid w:val="006E14E0"/>
    <w:rsid w:val="006E15BA"/>
    <w:rsid w:val="006E16A4"/>
    <w:rsid w:val="006E1718"/>
    <w:rsid w:val="006E1832"/>
    <w:rsid w:val="006E1890"/>
    <w:rsid w:val="006E18BC"/>
    <w:rsid w:val="006E190C"/>
    <w:rsid w:val="006E194F"/>
    <w:rsid w:val="006E1AAE"/>
    <w:rsid w:val="006E1FD8"/>
    <w:rsid w:val="006E20D9"/>
    <w:rsid w:val="006E212E"/>
    <w:rsid w:val="006E227B"/>
    <w:rsid w:val="006E23BB"/>
    <w:rsid w:val="006E2622"/>
    <w:rsid w:val="006E26A6"/>
    <w:rsid w:val="006E26E8"/>
    <w:rsid w:val="006E2862"/>
    <w:rsid w:val="006E2880"/>
    <w:rsid w:val="006E2B79"/>
    <w:rsid w:val="006E2B7E"/>
    <w:rsid w:val="006E2BF4"/>
    <w:rsid w:val="006E2C93"/>
    <w:rsid w:val="006E2D89"/>
    <w:rsid w:val="006E2DBE"/>
    <w:rsid w:val="006E2E88"/>
    <w:rsid w:val="006E30AB"/>
    <w:rsid w:val="006E32D8"/>
    <w:rsid w:val="006E3495"/>
    <w:rsid w:val="006E34A7"/>
    <w:rsid w:val="006E35CA"/>
    <w:rsid w:val="006E35D4"/>
    <w:rsid w:val="006E36CB"/>
    <w:rsid w:val="006E3971"/>
    <w:rsid w:val="006E3A12"/>
    <w:rsid w:val="006E3AC4"/>
    <w:rsid w:val="006E3B5C"/>
    <w:rsid w:val="006E3D67"/>
    <w:rsid w:val="006E3FB0"/>
    <w:rsid w:val="006E4102"/>
    <w:rsid w:val="006E4116"/>
    <w:rsid w:val="006E4154"/>
    <w:rsid w:val="006E448F"/>
    <w:rsid w:val="006E44F1"/>
    <w:rsid w:val="006E465D"/>
    <w:rsid w:val="006E470E"/>
    <w:rsid w:val="006E4713"/>
    <w:rsid w:val="006E476A"/>
    <w:rsid w:val="006E4925"/>
    <w:rsid w:val="006E4A1A"/>
    <w:rsid w:val="006E4A28"/>
    <w:rsid w:val="006E4AA7"/>
    <w:rsid w:val="006E4ACA"/>
    <w:rsid w:val="006E4AD2"/>
    <w:rsid w:val="006E4C4B"/>
    <w:rsid w:val="006E4E59"/>
    <w:rsid w:val="006E5288"/>
    <w:rsid w:val="006E5331"/>
    <w:rsid w:val="006E537C"/>
    <w:rsid w:val="006E557C"/>
    <w:rsid w:val="006E5583"/>
    <w:rsid w:val="006E55BF"/>
    <w:rsid w:val="006E58D3"/>
    <w:rsid w:val="006E5AFD"/>
    <w:rsid w:val="006E5B07"/>
    <w:rsid w:val="006E5B32"/>
    <w:rsid w:val="006E5C42"/>
    <w:rsid w:val="006E5CF4"/>
    <w:rsid w:val="006E5D4B"/>
    <w:rsid w:val="006E5D6D"/>
    <w:rsid w:val="006E5DB6"/>
    <w:rsid w:val="006E6093"/>
    <w:rsid w:val="006E60BB"/>
    <w:rsid w:val="006E60BC"/>
    <w:rsid w:val="006E6121"/>
    <w:rsid w:val="006E619F"/>
    <w:rsid w:val="006E620B"/>
    <w:rsid w:val="006E632E"/>
    <w:rsid w:val="006E64D0"/>
    <w:rsid w:val="006E67E4"/>
    <w:rsid w:val="006E68FE"/>
    <w:rsid w:val="006E6A73"/>
    <w:rsid w:val="006E6AE2"/>
    <w:rsid w:val="006E6E44"/>
    <w:rsid w:val="006E6E57"/>
    <w:rsid w:val="006E7039"/>
    <w:rsid w:val="006E7045"/>
    <w:rsid w:val="006E7104"/>
    <w:rsid w:val="006E7265"/>
    <w:rsid w:val="006E7403"/>
    <w:rsid w:val="006E75ED"/>
    <w:rsid w:val="006E7719"/>
    <w:rsid w:val="006E7809"/>
    <w:rsid w:val="006E789F"/>
    <w:rsid w:val="006E7918"/>
    <w:rsid w:val="006E7967"/>
    <w:rsid w:val="006E7A86"/>
    <w:rsid w:val="006E7C4E"/>
    <w:rsid w:val="006E7DF8"/>
    <w:rsid w:val="006E7E3D"/>
    <w:rsid w:val="006F0082"/>
    <w:rsid w:val="006F02CF"/>
    <w:rsid w:val="006F0459"/>
    <w:rsid w:val="006F04EA"/>
    <w:rsid w:val="006F0513"/>
    <w:rsid w:val="006F0536"/>
    <w:rsid w:val="006F056C"/>
    <w:rsid w:val="006F06F5"/>
    <w:rsid w:val="006F0703"/>
    <w:rsid w:val="006F0828"/>
    <w:rsid w:val="006F091A"/>
    <w:rsid w:val="006F0A0F"/>
    <w:rsid w:val="006F0D11"/>
    <w:rsid w:val="006F0D20"/>
    <w:rsid w:val="006F0DB5"/>
    <w:rsid w:val="006F0DC9"/>
    <w:rsid w:val="006F1120"/>
    <w:rsid w:val="006F1283"/>
    <w:rsid w:val="006F1369"/>
    <w:rsid w:val="006F13BF"/>
    <w:rsid w:val="006F14CD"/>
    <w:rsid w:val="006F1516"/>
    <w:rsid w:val="006F1557"/>
    <w:rsid w:val="006F172A"/>
    <w:rsid w:val="006F18BB"/>
    <w:rsid w:val="006F1BFB"/>
    <w:rsid w:val="006F1E56"/>
    <w:rsid w:val="006F2568"/>
    <w:rsid w:val="006F2575"/>
    <w:rsid w:val="006F25F7"/>
    <w:rsid w:val="006F2815"/>
    <w:rsid w:val="006F28A9"/>
    <w:rsid w:val="006F28D4"/>
    <w:rsid w:val="006F28D7"/>
    <w:rsid w:val="006F294F"/>
    <w:rsid w:val="006F2AD0"/>
    <w:rsid w:val="006F2BA9"/>
    <w:rsid w:val="006F2BC2"/>
    <w:rsid w:val="006F2D5A"/>
    <w:rsid w:val="006F2DBA"/>
    <w:rsid w:val="006F2DC4"/>
    <w:rsid w:val="006F2F9B"/>
    <w:rsid w:val="006F2FAA"/>
    <w:rsid w:val="006F33ED"/>
    <w:rsid w:val="006F355E"/>
    <w:rsid w:val="006F359E"/>
    <w:rsid w:val="006F3609"/>
    <w:rsid w:val="006F3674"/>
    <w:rsid w:val="006F3957"/>
    <w:rsid w:val="006F3A37"/>
    <w:rsid w:val="006F3A8F"/>
    <w:rsid w:val="006F3AA4"/>
    <w:rsid w:val="006F3D30"/>
    <w:rsid w:val="006F3D3F"/>
    <w:rsid w:val="006F3D42"/>
    <w:rsid w:val="006F3E19"/>
    <w:rsid w:val="006F3EB7"/>
    <w:rsid w:val="006F4120"/>
    <w:rsid w:val="006F414B"/>
    <w:rsid w:val="006F4168"/>
    <w:rsid w:val="006F41A1"/>
    <w:rsid w:val="006F425E"/>
    <w:rsid w:val="006F4351"/>
    <w:rsid w:val="006F449A"/>
    <w:rsid w:val="006F452E"/>
    <w:rsid w:val="006F469E"/>
    <w:rsid w:val="006F47C0"/>
    <w:rsid w:val="006F4888"/>
    <w:rsid w:val="006F4A31"/>
    <w:rsid w:val="006F4A84"/>
    <w:rsid w:val="006F4B3E"/>
    <w:rsid w:val="006F4BC5"/>
    <w:rsid w:val="006F4C67"/>
    <w:rsid w:val="006F4C75"/>
    <w:rsid w:val="006F4DA1"/>
    <w:rsid w:val="006F4DC4"/>
    <w:rsid w:val="006F4F60"/>
    <w:rsid w:val="006F5005"/>
    <w:rsid w:val="006F50BF"/>
    <w:rsid w:val="006F52B1"/>
    <w:rsid w:val="006F538D"/>
    <w:rsid w:val="006F546C"/>
    <w:rsid w:val="006F5573"/>
    <w:rsid w:val="006F5586"/>
    <w:rsid w:val="006F572A"/>
    <w:rsid w:val="006F5769"/>
    <w:rsid w:val="006F58A8"/>
    <w:rsid w:val="006F5A74"/>
    <w:rsid w:val="006F5F2A"/>
    <w:rsid w:val="006F5F66"/>
    <w:rsid w:val="006F61A0"/>
    <w:rsid w:val="006F6298"/>
    <w:rsid w:val="006F635D"/>
    <w:rsid w:val="006F6505"/>
    <w:rsid w:val="006F6774"/>
    <w:rsid w:val="006F68AB"/>
    <w:rsid w:val="006F6B7A"/>
    <w:rsid w:val="006F6D16"/>
    <w:rsid w:val="006F6D77"/>
    <w:rsid w:val="006F70EA"/>
    <w:rsid w:val="006F71E7"/>
    <w:rsid w:val="006F7230"/>
    <w:rsid w:val="006F72CC"/>
    <w:rsid w:val="006F730B"/>
    <w:rsid w:val="006F73ED"/>
    <w:rsid w:val="006F7408"/>
    <w:rsid w:val="006F7464"/>
    <w:rsid w:val="006F7562"/>
    <w:rsid w:val="006F756D"/>
    <w:rsid w:val="006F75EA"/>
    <w:rsid w:val="006F769A"/>
    <w:rsid w:val="006F773B"/>
    <w:rsid w:val="006F7744"/>
    <w:rsid w:val="006F7747"/>
    <w:rsid w:val="006F77BE"/>
    <w:rsid w:val="006F788F"/>
    <w:rsid w:val="006F7A77"/>
    <w:rsid w:val="006F7ACE"/>
    <w:rsid w:val="006F7B1A"/>
    <w:rsid w:val="006F7B8F"/>
    <w:rsid w:val="006F7D8C"/>
    <w:rsid w:val="006F7EE4"/>
    <w:rsid w:val="006F7F11"/>
    <w:rsid w:val="00700023"/>
    <w:rsid w:val="0070011A"/>
    <w:rsid w:val="007001E3"/>
    <w:rsid w:val="00700342"/>
    <w:rsid w:val="00700435"/>
    <w:rsid w:val="0070053B"/>
    <w:rsid w:val="007005CC"/>
    <w:rsid w:val="00700762"/>
    <w:rsid w:val="00700A7F"/>
    <w:rsid w:val="00700AE3"/>
    <w:rsid w:val="00700B2C"/>
    <w:rsid w:val="00700BB1"/>
    <w:rsid w:val="00700C9C"/>
    <w:rsid w:val="00700D9A"/>
    <w:rsid w:val="00701123"/>
    <w:rsid w:val="007011F2"/>
    <w:rsid w:val="007012C9"/>
    <w:rsid w:val="0070152D"/>
    <w:rsid w:val="0070157A"/>
    <w:rsid w:val="0070157F"/>
    <w:rsid w:val="007015D1"/>
    <w:rsid w:val="0070179D"/>
    <w:rsid w:val="0070183C"/>
    <w:rsid w:val="0070185C"/>
    <w:rsid w:val="00701932"/>
    <w:rsid w:val="00701966"/>
    <w:rsid w:val="00701A98"/>
    <w:rsid w:val="00701AF3"/>
    <w:rsid w:val="00701B0E"/>
    <w:rsid w:val="00701DFE"/>
    <w:rsid w:val="00701F14"/>
    <w:rsid w:val="00702065"/>
    <w:rsid w:val="007023E7"/>
    <w:rsid w:val="007025F9"/>
    <w:rsid w:val="00702604"/>
    <w:rsid w:val="00702716"/>
    <w:rsid w:val="00702732"/>
    <w:rsid w:val="00702795"/>
    <w:rsid w:val="007028D7"/>
    <w:rsid w:val="00702B33"/>
    <w:rsid w:val="00702B67"/>
    <w:rsid w:val="00702C32"/>
    <w:rsid w:val="00702D6A"/>
    <w:rsid w:val="00702DD6"/>
    <w:rsid w:val="00702E70"/>
    <w:rsid w:val="00702EF0"/>
    <w:rsid w:val="00703008"/>
    <w:rsid w:val="00703036"/>
    <w:rsid w:val="00703096"/>
    <w:rsid w:val="0070327B"/>
    <w:rsid w:val="007032DB"/>
    <w:rsid w:val="00703857"/>
    <w:rsid w:val="00703926"/>
    <w:rsid w:val="007039AA"/>
    <w:rsid w:val="0070401D"/>
    <w:rsid w:val="00704170"/>
    <w:rsid w:val="007042A9"/>
    <w:rsid w:val="007042E3"/>
    <w:rsid w:val="0070433F"/>
    <w:rsid w:val="007044B1"/>
    <w:rsid w:val="00704948"/>
    <w:rsid w:val="007049D3"/>
    <w:rsid w:val="00704A8B"/>
    <w:rsid w:val="00704B92"/>
    <w:rsid w:val="00705520"/>
    <w:rsid w:val="007058EE"/>
    <w:rsid w:val="00705B08"/>
    <w:rsid w:val="00705B5A"/>
    <w:rsid w:val="00705BB6"/>
    <w:rsid w:val="00705E14"/>
    <w:rsid w:val="00705EA5"/>
    <w:rsid w:val="007060AD"/>
    <w:rsid w:val="0070612C"/>
    <w:rsid w:val="007064E5"/>
    <w:rsid w:val="0070677F"/>
    <w:rsid w:val="00706BCC"/>
    <w:rsid w:val="00706D3E"/>
    <w:rsid w:val="00706E42"/>
    <w:rsid w:val="00706EB0"/>
    <w:rsid w:val="00706ECD"/>
    <w:rsid w:val="00706ED0"/>
    <w:rsid w:val="00706FCB"/>
    <w:rsid w:val="00706FDE"/>
    <w:rsid w:val="00707016"/>
    <w:rsid w:val="007070F0"/>
    <w:rsid w:val="00707693"/>
    <w:rsid w:val="00707998"/>
    <w:rsid w:val="00707A5C"/>
    <w:rsid w:val="00707B73"/>
    <w:rsid w:val="00707BE5"/>
    <w:rsid w:val="00707D61"/>
    <w:rsid w:val="00707DD6"/>
    <w:rsid w:val="00707DEE"/>
    <w:rsid w:val="00707E43"/>
    <w:rsid w:val="00707EB5"/>
    <w:rsid w:val="0071053B"/>
    <w:rsid w:val="00710937"/>
    <w:rsid w:val="00710A97"/>
    <w:rsid w:val="00710BA9"/>
    <w:rsid w:val="00710BBA"/>
    <w:rsid w:val="00710BCF"/>
    <w:rsid w:val="00710CC7"/>
    <w:rsid w:val="00711007"/>
    <w:rsid w:val="0071107E"/>
    <w:rsid w:val="00711094"/>
    <w:rsid w:val="0071114E"/>
    <w:rsid w:val="007112FE"/>
    <w:rsid w:val="0071170B"/>
    <w:rsid w:val="00711813"/>
    <w:rsid w:val="0071186D"/>
    <w:rsid w:val="007119C2"/>
    <w:rsid w:val="00711A1D"/>
    <w:rsid w:val="00711B55"/>
    <w:rsid w:val="00711B97"/>
    <w:rsid w:val="00711BAB"/>
    <w:rsid w:val="00711CEA"/>
    <w:rsid w:val="00711E25"/>
    <w:rsid w:val="00712005"/>
    <w:rsid w:val="007121DF"/>
    <w:rsid w:val="007121FB"/>
    <w:rsid w:val="0071234C"/>
    <w:rsid w:val="0071237F"/>
    <w:rsid w:val="00712457"/>
    <w:rsid w:val="00712727"/>
    <w:rsid w:val="00712745"/>
    <w:rsid w:val="00712759"/>
    <w:rsid w:val="00712979"/>
    <w:rsid w:val="007129D6"/>
    <w:rsid w:val="00712A0A"/>
    <w:rsid w:val="00712A6C"/>
    <w:rsid w:val="00712AEA"/>
    <w:rsid w:val="00712E13"/>
    <w:rsid w:val="00712EB2"/>
    <w:rsid w:val="00712F3F"/>
    <w:rsid w:val="00712F75"/>
    <w:rsid w:val="0071319A"/>
    <w:rsid w:val="00713235"/>
    <w:rsid w:val="00713440"/>
    <w:rsid w:val="007134DD"/>
    <w:rsid w:val="00713743"/>
    <w:rsid w:val="007138D6"/>
    <w:rsid w:val="007139F8"/>
    <w:rsid w:val="00713A3C"/>
    <w:rsid w:val="00713B89"/>
    <w:rsid w:val="00713BCB"/>
    <w:rsid w:val="00713D1D"/>
    <w:rsid w:val="00713D8F"/>
    <w:rsid w:val="00713F98"/>
    <w:rsid w:val="00713FBB"/>
    <w:rsid w:val="00714230"/>
    <w:rsid w:val="00714390"/>
    <w:rsid w:val="007144BE"/>
    <w:rsid w:val="007144F5"/>
    <w:rsid w:val="00714614"/>
    <w:rsid w:val="007146BF"/>
    <w:rsid w:val="0071476D"/>
    <w:rsid w:val="007149FC"/>
    <w:rsid w:val="00714BAE"/>
    <w:rsid w:val="00714C02"/>
    <w:rsid w:val="00714EA9"/>
    <w:rsid w:val="00714F0E"/>
    <w:rsid w:val="00715163"/>
    <w:rsid w:val="0071517F"/>
    <w:rsid w:val="00715198"/>
    <w:rsid w:val="0071521C"/>
    <w:rsid w:val="007152A1"/>
    <w:rsid w:val="007153C6"/>
    <w:rsid w:val="007154AA"/>
    <w:rsid w:val="007154C2"/>
    <w:rsid w:val="007154D1"/>
    <w:rsid w:val="0071564F"/>
    <w:rsid w:val="00715712"/>
    <w:rsid w:val="007157DD"/>
    <w:rsid w:val="00715844"/>
    <w:rsid w:val="0071597B"/>
    <w:rsid w:val="00715994"/>
    <w:rsid w:val="00715A0D"/>
    <w:rsid w:val="00715CA0"/>
    <w:rsid w:val="00715D9C"/>
    <w:rsid w:val="00715FDC"/>
    <w:rsid w:val="00716080"/>
    <w:rsid w:val="00716133"/>
    <w:rsid w:val="00716149"/>
    <w:rsid w:val="00716282"/>
    <w:rsid w:val="00716434"/>
    <w:rsid w:val="00716480"/>
    <w:rsid w:val="007165A0"/>
    <w:rsid w:val="00716651"/>
    <w:rsid w:val="00716799"/>
    <w:rsid w:val="0071686E"/>
    <w:rsid w:val="00716B27"/>
    <w:rsid w:val="00716BDB"/>
    <w:rsid w:val="00716BEA"/>
    <w:rsid w:val="00716DEF"/>
    <w:rsid w:val="00716E88"/>
    <w:rsid w:val="00716F67"/>
    <w:rsid w:val="00717057"/>
    <w:rsid w:val="00717672"/>
    <w:rsid w:val="007176EA"/>
    <w:rsid w:val="00717A22"/>
    <w:rsid w:val="00717DC6"/>
    <w:rsid w:val="00717F38"/>
    <w:rsid w:val="0072013B"/>
    <w:rsid w:val="007205E8"/>
    <w:rsid w:val="00720786"/>
    <w:rsid w:val="007207B4"/>
    <w:rsid w:val="00720940"/>
    <w:rsid w:val="00720E35"/>
    <w:rsid w:val="00720FE6"/>
    <w:rsid w:val="0072101A"/>
    <w:rsid w:val="00721080"/>
    <w:rsid w:val="00721203"/>
    <w:rsid w:val="00721241"/>
    <w:rsid w:val="00721325"/>
    <w:rsid w:val="00721359"/>
    <w:rsid w:val="0072139A"/>
    <w:rsid w:val="007213A9"/>
    <w:rsid w:val="007213AA"/>
    <w:rsid w:val="007213B6"/>
    <w:rsid w:val="007214AD"/>
    <w:rsid w:val="007217C8"/>
    <w:rsid w:val="00721D25"/>
    <w:rsid w:val="00721E29"/>
    <w:rsid w:val="00721E79"/>
    <w:rsid w:val="00721EEA"/>
    <w:rsid w:val="00721F54"/>
    <w:rsid w:val="00722047"/>
    <w:rsid w:val="007220E3"/>
    <w:rsid w:val="0072210B"/>
    <w:rsid w:val="00722191"/>
    <w:rsid w:val="00722574"/>
    <w:rsid w:val="007229F6"/>
    <w:rsid w:val="00722BB5"/>
    <w:rsid w:val="00722BF0"/>
    <w:rsid w:val="00722C9E"/>
    <w:rsid w:val="00722DBF"/>
    <w:rsid w:val="00722EF7"/>
    <w:rsid w:val="00722F39"/>
    <w:rsid w:val="00723055"/>
    <w:rsid w:val="0072306B"/>
    <w:rsid w:val="007230F3"/>
    <w:rsid w:val="00723159"/>
    <w:rsid w:val="007231C2"/>
    <w:rsid w:val="00723348"/>
    <w:rsid w:val="0072360B"/>
    <w:rsid w:val="0072363A"/>
    <w:rsid w:val="007236E8"/>
    <w:rsid w:val="007238CE"/>
    <w:rsid w:val="00723A6A"/>
    <w:rsid w:val="00723B47"/>
    <w:rsid w:val="00723B50"/>
    <w:rsid w:val="00723B86"/>
    <w:rsid w:val="00723C82"/>
    <w:rsid w:val="00723CFD"/>
    <w:rsid w:val="00723D29"/>
    <w:rsid w:val="00723D31"/>
    <w:rsid w:val="00723DF7"/>
    <w:rsid w:val="007241DE"/>
    <w:rsid w:val="00724396"/>
    <w:rsid w:val="007245EE"/>
    <w:rsid w:val="00724671"/>
    <w:rsid w:val="00724733"/>
    <w:rsid w:val="0072473E"/>
    <w:rsid w:val="00724755"/>
    <w:rsid w:val="00724C6A"/>
    <w:rsid w:val="00724C80"/>
    <w:rsid w:val="00724EC3"/>
    <w:rsid w:val="00724FA0"/>
    <w:rsid w:val="0072519F"/>
    <w:rsid w:val="007251B2"/>
    <w:rsid w:val="00725348"/>
    <w:rsid w:val="0072548A"/>
    <w:rsid w:val="0072549F"/>
    <w:rsid w:val="00725676"/>
    <w:rsid w:val="00725766"/>
    <w:rsid w:val="007257B0"/>
    <w:rsid w:val="007259BA"/>
    <w:rsid w:val="00725BF7"/>
    <w:rsid w:val="00725F60"/>
    <w:rsid w:val="00726089"/>
    <w:rsid w:val="00726094"/>
    <w:rsid w:val="0072650D"/>
    <w:rsid w:val="007265C3"/>
    <w:rsid w:val="0072662D"/>
    <w:rsid w:val="00726829"/>
    <w:rsid w:val="0072697C"/>
    <w:rsid w:val="007269C9"/>
    <w:rsid w:val="00726A22"/>
    <w:rsid w:val="00726A7C"/>
    <w:rsid w:val="00726C12"/>
    <w:rsid w:val="00726C50"/>
    <w:rsid w:val="00727083"/>
    <w:rsid w:val="0072715E"/>
    <w:rsid w:val="007271E3"/>
    <w:rsid w:val="00727267"/>
    <w:rsid w:val="0072739C"/>
    <w:rsid w:val="007273AE"/>
    <w:rsid w:val="007273E3"/>
    <w:rsid w:val="007275D1"/>
    <w:rsid w:val="007275EC"/>
    <w:rsid w:val="00727729"/>
    <w:rsid w:val="00727791"/>
    <w:rsid w:val="007277AB"/>
    <w:rsid w:val="007278BB"/>
    <w:rsid w:val="00727919"/>
    <w:rsid w:val="00727944"/>
    <w:rsid w:val="00727988"/>
    <w:rsid w:val="00727A13"/>
    <w:rsid w:val="00727A9E"/>
    <w:rsid w:val="00727ABD"/>
    <w:rsid w:val="00727B3A"/>
    <w:rsid w:val="00727C8D"/>
    <w:rsid w:val="00727DD0"/>
    <w:rsid w:val="00727F6F"/>
    <w:rsid w:val="00727F82"/>
    <w:rsid w:val="00729A51"/>
    <w:rsid w:val="0073027E"/>
    <w:rsid w:val="00730595"/>
    <w:rsid w:val="007305EF"/>
    <w:rsid w:val="007306CE"/>
    <w:rsid w:val="00730872"/>
    <w:rsid w:val="007308C4"/>
    <w:rsid w:val="007309B9"/>
    <w:rsid w:val="00730B01"/>
    <w:rsid w:val="00730E43"/>
    <w:rsid w:val="00730E77"/>
    <w:rsid w:val="00730E94"/>
    <w:rsid w:val="00730ED6"/>
    <w:rsid w:val="00731138"/>
    <w:rsid w:val="007311A1"/>
    <w:rsid w:val="007312A6"/>
    <w:rsid w:val="00731429"/>
    <w:rsid w:val="007314EB"/>
    <w:rsid w:val="00731607"/>
    <w:rsid w:val="00731630"/>
    <w:rsid w:val="0073199C"/>
    <w:rsid w:val="0073199E"/>
    <w:rsid w:val="00731A1C"/>
    <w:rsid w:val="00731B94"/>
    <w:rsid w:val="00731CF0"/>
    <w:rsid w:val="00731E69"/>
    <w:rsid w:val="00731F3D"/>
    <w:rsid w:val="00731F80"/>
    <w:rsid w:val="00732395"/>
    <w:rsid w:val="007323BA"/>
    <w:rsid w:val="00732435"/>
    <w:rsid w:val="007327AA"/>
    <w:rsid w:val="007329B3"/>
    <w:rsid w:val="00732A0A"/>
    <w:rsid w:val="00732C60"/>
    <w:rsid w:val="00732C74"/>
    <w:rsid w:val="00732C81"/>
    <w:rsid w:val="007330E4"/>
    <w:rsid w:val="00733248"/>
    <w:rsid w:val="00733397"/>
    <w:rsid w:val="007337C2"/>
    <w:rsid w:val="0073380E"/>
    <w:rsid w:val="00733887"/>
    <w:rsid w:val="007339EF"/>
    <w:rsid w:val="00733C81"/>
    <w:rsid w:val="00733DA7"/>
    <w:rsid w:val="00733DFC"/>
    <w:rsid w:val="00733E27"/>
    <w:rsid w:val="00733E97"/>
    <w:rsid w:val="007341FB"/>
    <w:rsid w:val="007341FD"/>
    <w:rsid w:val="007343A0"/>
    <w:rsid w:val="007344FD"/>
    <w:rsid w:val="0073466A"/>
    <w:rsid w:val="007347EA"/>
    <w:rsid w:val="00734808"/>
    <w:rsid w:val="0073496E"/>
    <w:rsid w:val="00734A53"/>
    <w:rsid w:val="00734D1E"/>
    <w:rsid w:val="00734D32"/>
    <w:rsid w:val="00734F18"/>
    <w:rsid w:val="007351B8"/>
    <w:rsid w:val="00735306"/>
    <w:rsid w:val="0073542E"/>
    <w:rsid w:val="00735433"/>
    <w:rsid w:val="007354D3"/>
    <w:rsid w:val="007356D2"/>
    <w:rsid w:val="00735881"/>
    <w:rsid w:val="00735ABA"/>
    <w:rsid w:val="00735B31"/>
    <w:rsid w:val="00735B56"/>
    <w:rsid w:val="00735B7E"/>
    <w:rsid w:val="00735C2D"/>
    <w:rsid w:val="00735CA4"/>
    <w:rsid w:val="00735CC3"/>
    <w:rsid w:val="00735F6D"/>
    <w:rsid w:val="00735F75"/>
    <w:rsid w:val="0073603E"/>
    <w:rsid w:val="00736491"/>
    <w:rsid w:val="0073667F"/>
    <w:rsid w:val="007366F9"/>
    <w:rsid w:val="00736716"/>
    <w:rsid w:val="00736893"/>
    <w:rsid w:val="00736A2C"/>
    <w:rsid w:val="00736BD2"/>
    <w:rsid w:val="00736C14"/>
    <w:rsid w:val="00736C3A"/>
    <w:rsid w:val="00736D2D"/>
    <w:rsid w:val="00736F2A"/>
    <w:rsid w:val="00736F48"/>
    <w:rsid w:val="00736F94"/>
    <w:rsid w:val="00737015"/>
    <w:rsid w:val="0073708F"/>
    <w:rsid w:val="00737454"/>
    <w:rsid w:val="00737459"/>
    <w:rsid w:val="007374A5"/>
    <w:rsid w:val="00737790"/>
    <w:rsid w:val="00737865"/>
    <w:rsid w:val="00737AC5"/>
    <w:rsid w:val="00737B6C"/>
    <w:rsid w:val="00737C64"/>
    <w:rsid w:val="00737E89"/>
    <w:rsid w:val="00737F7D"/>
    <w:rsid w:val="007400A3"/>
    <w:rsid w:val="00740244"/>
    <w:rsid w:val="00740459"/>
    <w:rsid w:val="00740579"/>
    <w:rsid w:val="007405CB"/>
    <w:rsid w:val="00740A63"/>
    <w:rsid w:val="00740B19"/>
    <w:rsid w:val="00740B38"/>
    <w:rsid w:val="00740F4E"/>
    <w:rsid w:val="0074118F"/>
    <w:rsid w:val="007411F5"/>
    <w:rsid w:val="00741285"/>
    <w:rsid w:val="0074129C"/>
    <w:rsid w:val="00741612"/>
    <w:rsid w:val="007416B5"/>
    <w:rsid w:val="007417E5"/>
    <w:rsid w:val="007418F1"/>
    <w:rsid w:val="00741A6F"/>
    <w:rsid w:val="00741D68"/>
    <w:rsid w:val="00741E20"/>
    <w:rsid w:val="00741F25"/>
    <w:rsid w:val="007421A6"/>
    <w:rsid w:val="00742222"/>
    <w:rsid w:val="0074250E"/>
    <w:rsid w:val="0074268D"/>
    <w:rsid w:val="00742A0E"/>
    <w:rsid w:val="00742BD7"/>
    <w:rsid w:val="00742BEC"/>
    <w:rsid w:val="00742BF8"/>
    <w:rsid w:val="00742C8B"/>
    <w:rsid w:val="00742D02"/>
    <w:rsid w:val="00742E92"/>
    <w:rsid w:val="00742E9B"/>
    <w:rsid w:val="00742F21"/>
    <w:rsid w:val="00743132"/>
    <w:rsid w:val="0074316E"/>
    <w:rsid w:val="00743211"/>
    <w:rsid w:val="0074354C"/>
    <w:rsid w:val="00743713"/>
    <w:rsid w:val="007437AD"/>
    <w:rsid w:val="007438FB"/>
    <w:rsid w:val="00743905"/>
    <w:rsid w:val="00743949"/>
    <w:rsid w:val="00743ADC"/>
    <w:rsid w:val="00743C17"/>
    <w:rsid w:val="00743D31"/>
    <w:rsid w:val="00743E17"/>
    <w:rsid w:val="00743E7F"/>
    <w:rsid w:val="00743EFF"/>
    <w:rsid w:val="00743F98"/>
    <w:rsid w:val="00743FEC"/>
    <w:rsid w:val="0074408F"/>
    <w:rsid w:val="00744170"/>
    <w:rsid w:val="0074420C"/>
    <w:rsid w:val="00744212"/>
    <w:rsid w:val="00744292"/>
    <w:rsid w:val="00744316"/>
    <w:rsid w:val="0074451E"/>
    <w:rsid w:val="00744669"/>
    <w:rsid w:val="0074467D"/>
    <w:rsid w:val="007448D5"/>
    <w:rsid w:val="00744B1D"/>
    <w:rsid w:val="00744C35"/>
    <w:rsid w:val="00744D34"/>
    <w:rsid w:val="00744E80"/>
    <w:rsid w:val="00744E93"/>
    <w:rsid w:val="00744F5A"/>
    <w:rsid w:val="00744F93"/>
    <w:rsid w:val="00744FAB"/>
    <w:rsid w:val="007451B3"/>
    <w:rsid w:val="007452A6"/>
    <w:rsid w:val="00745332"/>
    <w:rsid w:val="007455D2"/>
    <w:rsid w:val="007459A6"/>
    <w:rsid w:val="00745A16"/>
    <w:rsid w:val="00745ABE"/>
    <w:rsid w:val="00745C69"/>
    <w:rsid w:val="00745CA6"/>
    <w:rsid w:val="00745D1F"/>
    <w:rsid w:val="00745F00"/>
    <w:rsid w:val="0074607F"/>
    <w:rsid w:val="00746095"/>
    <w:rsid w:val="00746275"/>
    <w:rsid w:val="00746491"/>
    <w:rsid w:val="007465B2"/>
    <w:rsid w:val="007465B3"/>
    <w:rsid w:val="00746791"/>
    <w:rsid w:val="007468CF"/>
    <w:rsid w:val="00746919"/>
    <w:rsid w:val="00746921"/>
    <w:rsid w:val="00746988"/>
    <w:rsid w:val="00746A01"/>
    <w:rsid w:val="00746A3E"/>
    <w:rsid w:val="00746B78"/>
    <w:rsid w:val="00746D5C"/>
    <w:rsid w:val="00746E1A"/>
    <w:rsid w:val="00746E93"/>
    <w:rsid w:val="00746EB9"/>
    <w:rsid w:val="00746F4E"/>
    <w:rsid w:val="007470D4"/>
    <w:rsid w:val="007471DE"/>
    <w:rsid w:val="0074726A"/>
    <w:rsid w:val="0074727A"/>
    <w:rsid w:val="00747353"/>
    <w:rsid w:val="00747385"/>
    <w:rsid w:val="007473C0"/>
    <w:rsid w:val="007474FF"/>
    <w:rsid w:val="00747505"/>
    <w:rsid w:val="007476DC"/>
    <w:rsid w:val="007479A2"/>
    <w:rsid w:val="00747A65"/>
    <w:rsid w:val="00747D51"/>
    <w:rsid w:val="00747D65"/>
    <w:rsid w:val="00747E8D"/>
    <w:rsid w:val="007500DC"/>
    <w:rsid w:val="00750116"/>
    <w:rsid w:val="0075011A"/>
    <w:rsid w:val="00750511"/>
    <w:rsid w:val="00750591"/>
    <w:rsid w:val="007507AF"/>
    <w:rsid w:val="0075093A"/>
    <w:rsid w:val="00750D65"/>
    <w:rsid w:val="00750DD8"/>
    <w:rsid w:val="00750E13"/>
    <w:rsid w:val="00750FAF"/>
    <w:rsid w:val="00750FB2"/>
    <w:rsid w:val="00751158"/>
    <w:rsid w:val="0075129B"/>
    <w:rsid w:val="00751315"/>
    <w:rsid w:val="007513CF"/>
    <w:rsid w:val="007514D5"/>
    <w:rsid w:val="00751597"/>
    <w:rsid w:val="007515C5"/>
    <w:rsid w:val="007515CF"/>
    <w:rsid w:val="0075183A"/>
    <w:rsid w:val="0075192D"/>
    <w:rsid w:val="00751946"/>
    <w:rsid w:val="00751BD8"/>
    <w:rsid w:val="00751DB9"/>
    <w:rsid w:val="00751E9D"/>
    <w:rsid w:val="00752010"/>
    <w:rsid w:val="00752025"/>
    <w:rsid w:val="0075204C"/>
    <w:rsid w:val="00752190"/>
    <w:rsid w:val="0075226F"/>
    <w:rsid w:val="00752528"/>
    <w:rsid w:val="007527A7"/>
    <w:rsid w:val="007527B9"/>
    <w:rsid w:val="0075283C"/>
    <w:rsid w:val="00752927"/>
    <w:rsid w:val="007529B2"/>
    <w:rsid w:val="00752B32"/>
    <w:rsid w:val="00752BA2"/>
    <w:rsid w:val="00752C5E"/>
    <w:rsid w:val="00752D1D"/>
    <w:rsid w:val="00752D30"/>
    <w:rsid w:val="00752E6C"/>
    <w:rsid w:val="00752E97"/>
    <w:rsid w:val="007531D1"/>
    <w:rsid w:val="007531DF"/>
    <w:rsid w:val="007533B6"/>
    <w:rsid w:val="00753445"/>
    <w:rsid w:val="00753467"/>
    <w:rsid w:val="00753481"/>
    <w:rsid w:val="00753557"/>
    <w:rsid w:val="00753644"/>
    <w:rsid w:val="00753703"/>
    <w:rsid w:val="0075376B"/>
    <w:rsid w:val="007537C7"/>
    <w:rsid w:val="007537DC"/>
    <w:rsid w:val="007537DD"/>
    <w:rsid w:val="007538CB"/>
    <w:rsid w:val="00753A1A"/>
    <w:rsid w:val="00753A39"/>
    <w:rsid w:val="00753A50"/>
    <w:rsid w:val="00753BEA"/>
    <w:rsid w:val="00753CA5"/>
    <w:rsid w:val="00754183"/>
    <w:rsid w:val="00754382"/>
    <w:rsid w:val="007543E7"/>
    <w:rsid w:val="007548E9"/>
    <w:rsid w:val="0075494D"/>
    <w:rsid w:val="00754C92"/>
    <w:rsid w:val="00754CEB"/>
    <w:rsid w:val="00754D9E"/>
    <w:rsid w:val="00754ED2"/>
    <w:rsid w:val="00754F84"/>
    <w:rsid w:val="00755099"/>
    <w:rsid w:val="00755160"/>
    <w:rsid w:val="007551A4"/>
    <w:rsid w:val="007553E6"/>
    <w:rsid w:val="00755541"/>
    <w:rsid w:val="0075556A"/>
    <w:rsid w:val="0075561F"/>
    <w:rsid w:val="007556C3"/>
    <w:rsid w:val="00755873"/>
    <w:rsid w:val="00755A45"/>
    <w:rsid w:val="00755A63"/>
    <w:rsid w:val="00755AC7"/>
    <w:rsid w:val="00755AF4"/>
    <w:rsid w:val="00755C6A"/>
    <w:rsid w:val="00756034"/>
    <w:rsid w:val="00756080"/>
    <w:rsid w:val="007560A1"/>
    <w:rsid w:val="00756174"/>
    <w:rsid w:val="00756452"/>
    <w:rsid w:val="007564AE"/>
    <w:rsid w:val="0075653C"/>
    <w:rsid w:val="007566FF"/>
    <w:rsid w:val="007567AA"/>
    <w:rsid w:val="007568F1"/>
    <w:rsid w:val="007569D2"/>
    <w:rsid w:val="00756B21"/>
    <w:rsid w:val="00756E1D"/>
    <w:rsid w:val="00756E4E"/>
    <w:rsid w:val="00756F3C"/>
    <w:rsid w:val="00756FDE"/>
    <w:rsid w:val="00757032"/>
    <w:rsid w:val="007570FE"/>
    <w:rsid w:val="007572FB"/>
    <w:rsid w:val="00757435"/>
    <w:rsid w:val="0075745D"/>
    <w:rsid w:val="00757599"/>
    <w:rsid w:val="007575DC"/>
    <w:rsid w:val="00757781"/>
    <w:rsid w:val="007577AB"/>
    <w:rsid w:val="007577AE"/>
    <w:rsid w:val="00757826"/>
    <w:rsid w:val="007579EA"/>
    <w:rsid w:val="00757FD5"/>
    <w:rsid w:val="00760100"/>
    <w:rsid w:val="00760101"/>
    <w:rsid w:val="00760378"/>
    <w:rsid w:val="007605F6"/>
    <w:rsid w:val="007605FE"/>
    <w:rsid w:val="0076060F"/>
    <w:rsid w:val="00760666"/>
    <w:rsid w:val="0076088B"/>
    <w:rsid w:val="007609D3"/>
    <w:rsid w:val="00760A27"/>
    <w:rsid w:val="00760B17"/>
    <w:rsid w:val="00760BF4"/>
    <w:rsid w:val="00760C11"/>
    <w:rsid w:val="00760C47"/>
    <w:rsid w:val="00761038"/>
    <w:rsid w:val="0076148F"/>
    <w:rsid w:val="0076185F"/>
    <w:rsid w:val="0076189A"/>
    <w:rsid w:val="007618C0"/>
    <w:rsid w:val="00761A22"/>
    <w:rsid w:val="00761B2E"/>
    <w:rsid w:val="00761D77"/>
    <w:rsid w:val="00761EF4"/>
    <w:rsid w:val="00761F90"/>
    <w:rsid w:val="00762098"/>
    <w:rsid w:val="00762125"/>
    <w:rsid w:val="00762133"/>
    <w:rsid w:val="00762146"/>
    <w:rsid w:val="007621C6"/>
    <w:rsid w:val="00762251"/>
    <w:rsid w:val="0076244A"/>
    <w:rsid w:val="00762819"/>
    <w:rsid w:val="00762B00"/>
    <w:rsid w:val="00762D89"/>
    <w:rsid w:val="00762E35"/>
    <w:rsid w:val="00762F1D"/>
    <w:rsid w:val="00762F6F"/>
    <w:rsid w:val="00762FE0"/>
    <w:rsid w:val="00763136"/>
    <w:rsid w:val="0076323B"/>
    <w:rsid w:val="00763340"/>
    <w:rsid w:val="007633BB"/>
    <w:rsid w:val="007635FD"/>
    <w:rsid w:val="0076365D"/>
    <w:rsid w:val="00763796"/>
    <w:rsid w:val="007637B2"/>
    <w:rsid w:val="007638F1"/>
    <w:rsid w:val="0076399D"/>
    <w:rsid w:val="00763D29"/>
    <w:rsid w:val="00763D60"/>
    <w:rsid w:val="00763DED"/>
    <w:rsid w:val="00763FE8"/>
    <w:rsid w:val="00764095"/>
    <w:rsid w:val="007641B5"/>
    <w:rsid w:val="007642CA"/>
    <w:rsid w:val="007643B9"/>
    <w:rsid w:val="007643FA"/>
    <w:rsid w:val="00764554"/>
    <w:rsid w:val="0076460D"/>
    <w:rsid w:val="00764759"/>
    <w:rsid w:val="00764929"/>
    <w:rsid w:val="00764A1A"/>
    <w:rsid w:val="00764AD3"/>
    <w:rsid w:val="00764AFB"/>
    <w:rsid w:val="00764B15"/>
    <w:rsid w:val="00764D76"/>
    <w:rsid w:val="00764F1B"/>
    <w:rsid w:val="00764FED"/>
    <w:rsid w:val="0076503F"/>
    <w:rsid w:val="007651B7"/>
    <w:rsid w:val="00765306"/>
    <w:rsid w:val="0076542B"/>
    <w:rsid w:val="00765441"/>
    <w:rsid w:val="007656F4"/>
    <w:rsid w:val="00765747"/>
    <w:rsid w:val="0076588B"/>
    <w:rsid w:val="0076590F"/>
    <w:rsid w:val="0076592E"/>
    <w:rsid w:val="00765A21"/>
    <w:rsid w:val="00765B15"/>
    <w:rsid w:val="00765C3C"/>
    <w:rsid w:val="00765C85"/>
    <w:rsid w:val="00765D00"/>
    <w:rsid w:val="007660A8"/>
    <w:rsid w:val="0076610C"/>
    <w:rsid w:val="00766255"/>
    <w:rsid w:val="0076638C"/>
    <w:rsid w:val="007663BD"/>
    <w:rsid w:val="0076642B"/>
    <w:rsid w:val="0076642D"/>
    <w:rsid w:val="00766506"/>
    <w:rsid w:val="0076650A"/>
    <w:rsid w:val="007665BA"/>
    <w:rsid w:val="007666EF"/>
    <w:rsid w:val="0076681B"/>
    <w:rsid w:val="00766825"/>
    <w:rsid w:val="00766858"/>
    <w:rsid w:val="00766874"/>
    <w:rsid w:val="007668D5"/>
    <w:rsid w:val="00766A15"/>
    <w:rsid w:val="00766B32"/>
    <w:rsid w:val="00766DFB"/>
    <w:rsid w:val="00766F0E"/>
    <w:rsid w:val="007672B7"/>
    <w:rsid w:val="007672BB"/>
    <w:rsid w:val="007673A3"/>
    <w:rsid w:val="007674FF"/>
    <w:rsid w:val="00767537"/>
    <w:rsid w:val="00767867"/>
    <w:rsid w:val="007678A3"/>
    <w:rsid w:val="00767923"/>
    <w:rsid w:val="00767AF1"/>
    <w:rsid w:val="00767B09"/>
    <w:rsid w:val="00767CA0"/>
    <w:rsid w:val="00767EEE"/>
    <w:rsid w:val="00767FB4"/>
    <w:rsid w:val="00770104"/>
    <w:rsid w:val="00770153"/>
    <w:rsid w:val="00770297"/>
    <w:rsid w:val="007702D4"/>
    <w:rsid w:val="0077047A"/>
    <w:rsid w:val="007704A1"/>
    <w:rsid w:val="007704D1"/>
    <w:rsid w:val="00770614"/>
    <w:rsid w:val="00770655"/>
    <w:rsid w:val="007706A5"/>
    <w:rsid w:val="007707D3"/>
    <w:rsid w:val="007707FA"/>
    <w:rsid w:val="00770A1B"/>
    <w:rsid w:val="00770AFC"/>
    <w:rsid w:val="00770B7A"/>
    <w:rsid w:val="00770C7A"/>
    <w:rsid w:val="00770DD1"/>
    <w:rsid w:val="00770DE3"/>
    <w:rsid w:val="00770E14"/>
    <w:rsid w:val="00770E30"/>
    <w:rsid w:val="00770E64"/>
    <w:rsid w:val="00770F95"/>
    <w:rsid w:val="00771050"/>
    <w:rsid w:val="00771172"/>
    <w:rsid w:val="007711B7"/>
    <w:rsid w:val="0077124A"/>
    <w:rsid w:val="007712CF"/>
    <w:rsid w:val="007712DE"/>
    <w:rsid w:val="007713F6"/>
    <w:rsid w:val="007715AD"/>
    <w:rsid w:val="0077189A"/>
    <w:rsid w:val="00771A2D"/>
    <w:rsid w:val="00771ACB"/>
    <w:rsid w:val="00771C34"/>
    <w:rsid w:val="00771CCB"/>
    <w:rsid w:val="00771E39"/>
    <w:rsid w:val="00771ED0"/>
    <w:rsid w:val="00771EF8"/>
    <w:rsid w:val="00771F3C"/>
    <w:rsid w:val="00771F8D"/>
    <w:rsid w:val="007721E2"/>
    <w:rsid w:val="00772292"/>
    <w:rsid w:val="007722B5"/>
    <w:rsid w:val="00772621"/>
    <w:rsid w:val="0077289B"/>
    <w:rsid w:val="00772915"/>
    <w:rsid w:val="00772AFC"/>
    <w:rsid w:val="00772B00"/>
    <w:rsid w:val="00772C96"/>
    <w:rsid w:val="00772C9B"/>
    <w:rsid w:val="00772CDC"/>
    <w:rsid w:val="00772D37"/>
    <w:rsid w:val="00772E62"/>
    <w:rsid w:val="00773002"/>
    <w:rsid w:val="00773164"/>
    <w:rsid w:val="007733A6"/>
    <w:rsid w:val="007733E4"/>
    <w:rsid w:val="00773407"/>
    <w:rsid w:val="00773415"/>
    <w:rsid w:val="0077369A"/>
    <w:rsid w:val="007736B9"/>
    <w:rsid w:val="007736E4"/>
    <w:rsid w:val="00773794"/>
    <w:rsid w:val="0077382E"/>
    <w:rsid w:val="00773981"/>
    <w:rsid w:val="00773BDC"/>
    <w:rsid w:val="00773F22"/>
    <w:rsid w:val="00773FD0"/>
    <w:rsid w:val="00774055"/>
    <w:rsid w:val="0077407C"/>
    <w:rsid w:val="00774096"/>
    <w:rsid w:val="0077413C"/>
    <w:rsid w:val="00774379"/>
    <w:rsid w:val="00774442"/>
    <w:rsid w:val="007744B9"/>
    <w:rsid w:val="007744D0"/>
    <w:rsid w:val="007745F0"/>
    <w:rsid w:val="0077475F"/>
    <w:rsid w:val="00774773"/>
    <w:rsid w:val="00774824"/>
    <w:rsid w:val="00774838"/>
    <w:rsid w:val="007748AA"/>
    <w:rsid w:val="0077494E"/>
    <w:rsid w:val="00774AD0"/>
    <w:rsid w:val="00774B8A"/>
    <w:rsid w:val="00774C65"/>
    <w:rsid w:val="00774F01"/>
    <w:rsid w:val="00775029"/>
    <w:rsid w:val="00775157"/>
    <w:rsid w:val="00775185"/>
    <w:rsid w:val="00775277"/>
    <w:rsid w:val="0077559B"/>
    <w:rsid w:val="00775722"/>
    <w:rsid w:val="00775845"/>
    <w:rsid w:val="0077584F"/>
    <w:rsid w:val="0077588C"/>
    <w:rsid w:val="00775968"/>
    <w:rsid w:val="00775A8F"/>
    <w:rsid w:val="00775F22"/>
    <w:rsid w:val="00775F93"/>
    <w:rsid w:val="00776011"/>
    <w:rsid w:val="0077603B"/>
    <w:rsid w:val="00776092"/>
    <w:rsid w:val="00776154"/>
    <w:rsid w:val="007761ED"/>
    <w:rsid w:val="00776205"/>
    <w:rsid w:val="007762DC"/>
    <w:rsid w:val="007763DC"/>
    <w:rsid w:val="007763E1"/>
    <w:rsid w:val="00776540"/>
    <w:rsid w:val="007765E6"/>
    <w:rsid w:val="00776609"/>
    <w:rsid w:val="00776726"/>
    <w:rsid w:val="007767A6"/>
    <w:rsid w:val="007767C5"/>
    <w:rsid w:val="00776B20"/>
    <w:rsid w:val="00776D5C"/>
    <w:rsid w:val="00776F41"/>
    <w:rsid w:val="00776F5A"/>
    <w:rsid w:val="00777057"/>
    <w:rsid w:val="007772E2"/>
    <w:rsid w:val="0077796B"/>
    <w:rsid w:val="00777981"/>
    <w:rsid w:val="00777B53"/>
    <w:rsid w:val="00777C22"/>
    <w:rsid w:val="00777C4D"/>
    <w:rsid w:val="00777CA3"/>
    <w:rsid w:val="00777CDC"/>
    <w:rsid w:val="00777D2E"/>
    <w:rsid w:val="00777F7B"/>
    <w:rsid w:val="00777F89"/>
    <w:rsid w:val="0078017C"/>
    <w:rsid w:val="0078037E"/>
    <w:rsid w:val="007804DA"/>
    <w:rsid w:val="007807DF"/>
    <w:rsid w:val="00780821"/>
    <w:rsid w:val="007808A3"/>
    <w:rsid w:val="0078095D"/>
    <w:rsid w:val="00780A2A"/>
    <w:rsid w:val="00780AB3"/>
    <w:rsid w:val="00780B74"/>
    <w:rsid w:val="00780BC8"/>
    <w:rsid w:val="00780C13"/>
    <w:rsid w:val="00780E08"/>
    <w:rsid w:val="00780E30"/>
    <w:rsid w:val="00780E3F"/>
    <w:rsid w:val="00780F87"/>
    <w:rsid w:val="0078104A"/>
    <w:rsid w:val="0078135D"/>
    <w:rsid w:val="0078140E"/>
    <w:rsid w:val="007814A3"/>
    <w:rsid w:val="007815DC"/>
    <w:rsid w:val="0078161E"/>
    <w:rsid w:val="0078162F"/>
    <w:rsid w:val="0078171E"/>
    <w:rsid w:val="007817CC"/>
    <w:rsid w:val="00781853"/>
    <w:rsid w:val="007818BD"/>
    <w:rsid w:val="00781A13"/>
    <w:rsid w:val="00781B13"/>
    <w:rsid w:val="00781B9E"/>
    <w:rsid w:val="00781D04"/>
    <w:rsid w:val="00781D24"/>
    <w:rsid w:val="00781D2F"/>
    <w:rsid w:val="00781DAE"/>
    <w:rsid w:val="00781DF2"/>
    <w:rsid w:val="00781E98"/>
    <w:rsid w:val="007822B0"/>
    <w:rsid w:val="00782415"/>
    <w:rsid w:val="00782683"/>
    <w:rsid w:val="0078268C"/>
    <w:rsid w:val="007826F4"/>
    <w:rsid w:val="0078279E"/>
    <w:rsid w:val="00782814"/>
    <w:rsid w:val="0078289E"/>
    <w:rsid w:val="007829E6"/>
    <w:rsid w:val="00782BDA"/>
    <w:rsid w:val="00782C50"/>
    <w:rsid w:val="00782D3A"/>
    <w:rsid w:val="00782DA2"/>
    <w:rsid w:val="00782DD7"/>
    <w:rsid w:val="00782DFB"/>
    <w:rsid w:val="00782E05"/>
    <w:rsid w:val="00783037"/>
    <w:rsid w:val="007830DF"/>
    <w:rsid w:val="0078318C"/>
    <w:rsid w:val="007832A7"/>
    <w:rsid w:val="007833FA"/>
    <w:rsid w:val="00783404"/>
    <w:rsid w:val="00783A69"/>
    <w:rsid w:val="00783B70"/>
    <w:rsid w:val="00783DB1"/>
    <w:rsid w:val="00783E3E"/>
    <w:rsid w:val="00783EC3"/>
    <w:rsid w:val="00784101"/>
    <w:rsid w:val="00784139"/>
    <w:rsid w:val="00784293"/>
    <w:rsid w:val="00784340"/>
    <w:rsid w:val="007843ED"/>
    <w:rsid w:val="00784529"/>
    <w:rsid w:val="00784543"/>
    <w:rsid w:val="007845A1"/>
    <w:rsid w:val="00784766"/>
    <w:rsid w:val="007847D0"/>
    <w:rsid w:val="007847DF"/>
    <w:rsid w:val="00784815"/>
    <w:rsid w:val="00784822"/>
    <w:rsid w:val="007849D4"/>
    <w:rsid w:val="00784C90"/>
    <w:rsid w:val="00784DB2"/>
    <w:rsid w:val="00784F32"/>
    <w:rsid w:val="00785414"/>
    <w:rsid w:val="00785528"/>
    <w:rsid w:val="00785588"/>
    <w:rsid w:val="007855ED"/>
    <w:rsid w:val="0078579A"/>
    <w:rsid w:val="007857FE"/>
    <w:rsid w:val="00785C17"/>
    <w:rsid w:val="00785C6A"/>
    <w:rsid w:val="00785C7A"/>
    <w:rsid w:val="00785CA8"/>
    <w:rsid w:val="00785EC9"/>
    <w:rsid w:val="00785F8D"/>
    <w:rsid w:val="007860D3"/>
    <w:rsid w:val="007860DF"/>
    <w:rsid w:val="0078613D"/>
    <w:rsid w:val="00786192"/>
    <w:rsid w:val="007861BA"/>
    <w:rsid w:val="0078625E"/>
    <w:rsid w:val="00786266"/>
    <w:rsid w:val="00786408"/>
    <w:rsid w:val="0078641A"/>
    <w:rsid w:val="007864B5"/>
    <w:rsid w:val="007866DA"/>
    <w:rsid w:val="0078672B"/>
    <w:rsid w:val="007867CE"/>
    <w:rsid w:val="007868D7"/>
    <w:rsid w:val="00786A1B"/>
    <w:rsid w:val="00786AA0"/>
    <w:rsid w:val="00786C54"/>
    <w:rsid w:val="00786E09"/>
    <w:rsid w:val="00786E18"/>
    <w:rsid w:val="00786F2F"/>
    <w:rsid w:val="00786F4C"/>
    <w:rsid w:val="00786F87"/>
    <w:rsid w:val="00786FBC"/>
    <w:rsid w:val="007870E6"/>
    <w:rsid w:val="00787240"/>
    <w:rsid w:val="0078730E"/>
    <w:rsid w:val="00787366"/>
    <w:rsid w:val="00787443"/>
    <w:rsid w:val="0078746A"/>
    <w:rsid w:val="0078764A"/>
    <w:rsid w:val="00787925"/>
    <w:rsid w:val="00787B0D"/>
    <w:rsid w:val="00787B82"/>
    <w:rsid w:val="00787FB9"/>
    <w:rsid w:val="00787FEA"/>
    <w:rsid w:val="0079004C"/>
    <w:rsid w:val="007901CD"/>
    <w:rsid w:val="007901EA"/>
    <w:rsid w:val="007902D0"/>
    <w:rsid w:val="0079036A"/>
    <w:rsid w:val="0079048D"/>
    <w:rsid w:val="007904F7"/>
    <w:rsid w:val="007906BC"/>
    <w:rsid w:val="007907F9"/>
    <w:rsid w:val="007909D1"/>
    <w:rsid w:val="007909E5"/>
    <w:rsid w:val="00790A29"/>
    <w:rsid w:val="00790A6E"/>
    <w:rsid w:val="00790BE2"/>
    <w:rsid w:val="00790C6B"/>
    <w:rsid w:val="00790E34"/>
    <w:rsid w:val="00790F31"/>
    <w:rsid w:val="00790FEB"/>
    <w:rsid w:val="007911DF"/>
    <w:rsid w:val="00791205"/>
    <w:rsid w:val="0079123D"/>
    <w:rsid w:val="0079126D"/>
    <w:rsid w:val="007912A2"/>
    <w:rsid w:val="00791499"/>
    <w:rsid w:val="0079149E"/>
    <w:rsid w:val="0079184B"/>
    <w:rsid w:val="00791852"/>
    <w:rsid w:val="00791886"/>
    <w:rsid w:val="00791898"/>
    <w:rsid w:val="00791944"/>
    <w:rsid w:val="00791A3D"/>
    <w:rsid w:val="00791E43"/>
    <w:rsid w:val="00791E8B"/>
    <w:rsid w:val="00791EAF"/>
    <w:rsid w:val="00791F19"/>
    <w:rsid w:val="00791F5D"/>
    <w:rsid w:val="00792067"/>
    <w:rsid w:val="007921E8"/>
    <w:rsid w:val="007921F4"/>
    <w:rsid w:val="007928EA"/>
    <w:rsid w:val="0079295F"/>
    <w:rsid w:val="00792AA5"/>
    <w:rsid w:val="00792BF0"/>
    <w:rsid w:val="00792D40"/>
    <w:rsid w:val="00792D45"/>
    <w:rsid w:val="00792D51"/>
    <w:rsid w:val="00792DAC"/>
    <w:rsid w:val="00792EE3"/>
    <w:rsid w:val="00793106"/>
    <w:rsid w:val="007931CF"/>
    <w:rsid w:val="007932CF"/>
    <w:rsid w:val="007932D2"/>
    <w:rsid w:val="00793368"/>
    <w:rsid w:val="00793393"/>
    <w:rsid w:val="00793545"/>
    <w:rsid w:val="007935EE"/>
    <w:rsid w:val="007938DF"/>
    <w:rsid w:val="00793970"/>
    <w:rsid w:val="00793D71"/>
    <w:rsid w:val="00793F1E"/>
    <w:rsid w:val="00794150"/>
    <w:rsid w:val="00794202"/>
    <w:rsid w:val="00794565"/>
    <w:rsid w:val="007945B2"/>
    <w:rsid w:val="007945C8"/>
    <w:rsid w:val="0079471C"/>
    <w:rsid w:val="00794748"/>
    <w:rsid w:val="00794915"/>
    <w:rsid w:val="00794DCA"/>
    <w:rsid w:val="007950A2"/>
    <w:rsid w:val="007952F8"/>
    <w:rsid w:val="00795407"/>
    <w:rsid w:val="00795432"/>
    <w:rsid w:val="00795573"/>
    <w:rsid w:val="007958B1"/>
    <w:rsid w:val="0079595E"/>
    <w:rsid w:val="00795CAA"/>
    <w:rsid w:val="00795D0B"/>
    <w:rsid w:val="0079603B"/>
    <w:rsid w:val="007960B5"/>
    <w:rsid w:val="00796190"/>
    <w:rsid w:val="0079619B"/>
    <w:rsid w:val="007961C8"/>
    <w:rsid w:val="0079632A"/>
    <w:rsid w:val="00796680"/>
    <w:rsid w:val="007967C3"/>
    <w:rsid w:val="0079690B"/>
    <w:rsid w:val="00796966"/>
    <w:rsid w:val="00796A99"/>
    <w:rsid w:val="00796B25"/>
    <w:rsid w:val="00796B44"/>
    <w:rsid w:val="00796B6A"/>
    <w:rsid w:val="00796ED8"/>
    <w:rsid w:val="0079729A"/>
    <w:rsid w:val="0079740A"/>
    <w:rsid w:val="00797680"/>
    <w:rsid w:val="007977AA"/>
    <w:rsid w:val="007978D7"/>
    <w:rsid w:val="00797956"/>
    <w:rsid w:val="00797ACD"/>
    <w:rsid w:val="00797B3F"/>
    <w:rsid w:val="00797BCA"/>
    <w:rsid w:val="00797BFA"/>
    <w:rsid w:val="00797CCD"/>
    <w:rsid w:val="00797D7C"/>
    <w:rsid w:val="00797E3A"/>
    <w:rsid w:val="00797E92"/>
    <w:rsid w:val="00797F0C"/>
    <w:rsid w:val="007A01A5"/>
    <w:rsid w:val="007A0355"/>
    <w:rsid w:val="007A036E"/>
    <w:rsid w:val="007A0522"/>
    <w:rsid w:val="007A077C"/>
    <w:rsid w:val="007A0966"/>
    <w:rsid w:val="007A0A1F"/>
    <w:rsid w:val="007A0B4C"/>
    <w:rsid w:val="007A0BAB"/>
    <w:rsid w:val="007A0BEC"/>
    <w:rsid w:val="007A0C36"/>
    <w:rsid w:val="007A0CB8"/>
    <w:rsid w:val="007A0CBE"/>
    <w:rsid w:val="007A0D1C"/>
    <w:rsid w:val="007A0F18"/>
    <w:rsid w:val="007A0F53"/>
    <w:rsid w:val="007A1103"/>
    <w:rsid w:val="007A1498"/>
    <w:rsid w:val="007A1566"/>
    <w:rsid w:val="007A162D"/>
    <w:rsid w:val="007A1744"/>
    <w:rsid w:val="007A1855"/>
    <w:rsid w:val="007A18E5"/>
    <w:rsid w:val="007A19C0"/>
    <w:rsid w:val="007A1A67"/>
    <w:rsid w:val="007A1AF0"/>
    <w:rsid w:val="007A1BD0"/>
    <w:rsid w:val="007A1CB1"/>
    <w:rsid w:val="007A1CDE"/>
    <w:rsid w:val="007A1D13"/>
    <w:rsid w:val="007A2192"/>
    <w:rsid w:val="007A223E"/>
    <w:rsid w:val="007A22E4"/>
    <w:rsid w:val="007A2310"/>
    <w:rsid w:val="007A2570"/>
    <w:rsid w:val="007A26C5"/>
    <w:rsid w:val="007A27F7"/>
    <w:rsid w:val="007A28AB"/>
    <w:rsid w:val="007A2970"/>
    <w:rsid w:val="007A2AA9"/>
    <w:rsid w:val="007A2B7E"/>
    <w:rsid w:val="007A2F17"/>
    <w:rsid w:val="007A305E"/>
    <w:rsid w:val="007A3144"/>
    <w:rsid w:val="007A314E"/>
    <w:rsid w:val="007A32E5"/>
    <w:rsid w:val="007A33EB"/>
    <w:rsid w:val="007A3438"/>
    <w:rsid w:val="007A3869"/>
    <w:rsid w:val="007A38BF"/>
    <w:rsid w:val="007A3915"/>
    <w:rsid w:val="007A395E"/>
    <w:rsid w:val="007A3C42"/>
    <w:rsid w:val="007A3D9C"/>
    <w:rsid w:val="007A3EA8"/>
    <w:rsid w:val="007A3EF1"/>
    <w:rsid w:val="007A412F"/>
    <w:rsid w:val="007A42DB"/>
    <w:rsid w:val="007A44C1"/>
    <w:rsid w:val="007A4584"/>
    <w:rsid w:val="007A45F1"/>
    <w:rsid w:val="007A462D"/>
    <w:rsid w:val="007A47D6"/>
    <w:rsid w:val="007A49B8"/>
    <w:rsid w:val="007A4A5C"/>
    <w:rsid w:val="007A4ACA"/>
    <w:rsid w:val="007A4E30"/>
    <w:rsid w:val="007A53DC"/>
    <w:rsid w:val="007A57EB"/>
    <w:rsid w:val="007A585C"/>
    <w:rsid w:val="007A587E"/>
    <w:rsid w:val="007A5910"/>
    <w:rsid w:val="007A59E5"/>
    <w:rsid w:val="007A5A1A"/>
    <w:rsid w:val="007A5AC2"/>
    <w:rsid w:val="007A5AE4"/>
    <w:rsid w:val="007A5CE7"/>
    <w:rsid w:val="007A5D21"/>
    <w:rsid w:val="007A5DA2"/>
    <w:rsid w:val="007A5DF7"/>
    <w:rsid w:val="007A5E77"/>
    <w:rsid w:val="007A5F1B"/>
    <w:rsid w:val="007A5F45"/>
    <w:rsid w:val="007A6003"/>
    <w:rsid w:val="007A6011"/>
    <w:rsid w:val="007A61F5"/>
    <w:rsid w:val="007A6245"/>
    <w:rsid w:val="007A62B7"/>
    <w:rsid w:val="007A63FB"/>
    <w:rsid w:val="007A642A"/>
    <w:rsid w:val="007A6764"/>
    <w:rsid w:val="007A6778"/>
    <w:rsid w:val="007A6917"/>
    <w:rsid w:val="007A6AB4"/>
    <w:rsid w:val="007A6B10"/>
    <w:rsid w:val="007A6B6C"/>
    <w:rsid w:val="007A6C3F"/>
    <w:rsid w:val="007A6D31"/>
    <w:rsid w:val="007A6DB5"/>
    <w:rsid w:val="007A6E0A"/>
    <w:rsid w:val="007A6E65"/>
    <w:rsid w:val="007A6E6A"/>
    <w:rsid w:val="007A6ED1"/>
    <w:rsid w:val="007A6F9E"/>
    <w:rsid w:val="007A6FF8"/>
    <w:rsid w:val="007A7020"/>
    <w:rsid w:val="007A71B0"/>
    <w:rsid w:val="007A748B"/>
    <w:rsid w:val="007A7567"/>
    <w:rsid w:val="007A77F1"/>
    <w:rsid w:val="007A7924"/>
    <w:rsid w:val="007A7A0B"/>
    <w:rsid w:val="007A7AAE"/>
    <w:rsid w:val="007A7B24"/>
    <w:rsid w:val="007A7D7A"/>
    <w:rsid w:val="007A7ED6"/>
    <w:rsid w:val="007A7EEE"/>
    <w:rsid w:val="007A7FED"/>
    <w:rsid w:val="007B01BF"/>
    <w:rsid w:val="007B0243"/>
    <w:rsid w:val="007B03BA"/>
    <w:rsid w:val="007B03D3"/>
    <w:rsid w:val="007B0466"/>
    <w:rsid w:val="007B046B"/>
    <w:rsid w:val="007B07EE"/>
    <w:rsid w:val="007B0856"/>
    <w:rsid w:val="007B0932"/>
    <w:rsid w:val="007B0DA5"/>
    <w:rsid w:val="007B119E"/>
    <w:rsid w:val="007B125F"/>
    <w:rsid w:val="007B12B8"/>
    <w:rsid w:val="007B137A"/>
    <w:rsid w:val="007B14C0"/>
    <w:rsid w:val="007B15B9"/>
    <w:rsid w:val="007B1748"/>
    <w:rsid w:val="007B18FD"/>
    <w:rsid w:val="007B19A0"/>
    <w:rsid w:val="007B1AD6"/>
    <w:rsid w:val="007B1B09"/>
    <w:rsid w:val="007B1CB0"/>
    <w:rsid w:val="007B1DDB"/>
    <w:rsid w:val="007B1E4F"/>
    <w:rsid w:val="007B1EDA"/>
    <w:rsid w:val="007B2043"/>
    <w:rsid w:val="007B2218"/>
    <w:rsid w:val="007B2301"/>
    <w:rsid w:val="007B236B"/>
    <w:rsid w:val="007B24B4"/>
    <w:rsid w:val="007B257A"/>
    <w:rsid w:val="007B26A8"/>
    <w:rsid w:val="007B2749"/>
    <w:rsid w:val="007B2AED"/>
    <w:rsid w:val="007B2B2E"/>
    <w:rsid w:val="007B2D07"/>
    <w:rsid w:val="007B2D85"/>
    <w:rsid w:val="007B31C1"/>
    <w:rsid w:val="007B33AE"/>
    <w:rsid w:val="007B3483"/>
    <w:rsid w:val="007B35A3"/>
    <w:rsid w:val="007B3642"/>
    <w:rsid w:val="007B36A4"/>
    <w:rsid w:val="007B36D2"/>
    <w:rsid w:val="007B36E6"/>
    <w:rsid w:val="007B38C5"/>
    <w:rsid w:val="007B394D"/>
    <w:rsid w:val="007B398E"/>
    <w:rsid w:val="007B3A46"/>
    <w:rsid w:val="007B3EE0"/>
    <w:rsid w:val="007B3F37"/>
    <w:rsid w:val="007B3FAB"/>
    <w:rsid w:val="007B4036"/>
    <w:rsid w:val="007B42C6"/>
    <w:rsid w:val="007B4375"/>
    <w:rsid w:val="007B44CE"/>
    <w:rsid w:val="007B467A"/>
    <w:rsid w:val="007B47EE"/>
    <w:rsid w:val="007B4A6C"/>
    <w:rsid w:val="007B4AD4"/>
    <w:rsid w:val="007B4B30"/>
    <w:rsid w:val="007B4C94"/>
    <w:rsid w:val="007B4DC9"/>
    <w:rsid w:val="007B4DF7"/>
    <w:rsid w:val="007B4F8E"/>
    <w:rsid w:val="007B5028"/>
    <w:rsid w:val="007B5065"/>
    <w:rsid w:val="007B52CB"/>
    <w:rsid w:val="007B584B"/>
    <w:rsid w:val="007B58F1"/>
    <w:rsid w:val="007B593E"/>
    <w:rsid w:val="007B59A4"/>
    <w:rsid w:val="007B5A0D"/>
    <w:rsid w:val="007B5A39"/>
    <w:rsid w:val="007B5B39"/>
    <w:rsid w:val="007B5B65"/>
    <w:rsid w:val="007B62BE"/>
    <w:rsid w:val="007B642B"/>
    <w:rsid w:val="007B6696"/>
    <w:rsid w:val="007B67FA"/>
    <w:rsid w:val="007B689C"/>
    <w:rsid w:val="007B6964"/>
    <w:rsid w:val="007B6A84"/>
    <w:rsid w:val="007B6AF5"/>
    <w:rsid w:val="007B6C1F"/>
    <w:rsid w:val="007B6C70"/>
    <w:rsid w:val="007B6ED8"/>
    <w:rsid w:val="007B6F7B"/>
    <w:rsid w:val="007B6F8C"/>
    <w:rsid w:val="007B6FC5"/>
    <w:rsid w:val="007B7336"/>
    <w:rsid w:val="007B7535"/>
    <w:rsid w:val="007B7609"/>
    <w:rsid w:val="007B7879"/>
    <w:rsid w:val="007B7925"/>
    <w:rsid w:val="007B79D9"/>
    <w:rsid w:val="007B7BFF"/>
    <w:rsid w:val="007B7D26"/>
    <w:rsid w:val="007B7E57"/>
    <w:rsid w:val="007B7E82"/>
    <w:rsid w:val="007B7ED1"/>
    <w:rsid w:val="007C0183"/>
    <w:rsid w:val="007C0574"/>
    <w:rsid w:val="007C057E"/>
    <w:rsid w:val="007C05BC"/>
    <w:rsid w:val="007C05C9"/>
    <w:rsid w:val="007C06F0"/>
    <w:rsid w:val="007C0875"/>
    <w:rsid w:val="007C0ABF"/>
    <w:rsid w:val="007C0C27"/>
    <w:rsid w:val="007C0CBC"/>
    <w:rsid w:val="007C0CF0"/>
    <w:rsid w:val="007C0FB5"/>
    <w:rsid w:val="007C0FDB"/>
    <w:rsid w:val="007C10FE"/>
    <w:rsid w:val="007C11DB"/>
    <w:rsid w:val="007C125B"/>
    <w:rsid w:val="007C12A0"/>
    <w:rsid w:val="007C134C"/>
    <w:rsid w:val="007C137F"/>
    <w:rsid w:val="007C1433"/>
    <w:rsid w:val="007C14EB"/>
    <w:rsid w:val="007C162B"/>
    <w:rsid w:val="007C18D4"/>
    <w:rsid w:val="007C1C85"/>
    <w:rsid w:val="007C1D4A"/>
    <w:rsid w:val="007C1EBB"/>
    <w:rsid w:val="007C1EF4"/>
    <w:rsid w:val="007C1FA0"/>
    <w:rsid w:val="007C228E"/>
    <w:rsid w:val="007C22D3"/>
    <w:rsid w:val="007C231E"/>
    <w:rsid w:val="007C2343"/>
    <w:rsid w:val="007C24A7"/>
    <w:rsid w:val="007C2533"/>
    <w:rsid w:val="007C2589"/>
    <w:rsid w:val="007C259D"/>
    <w:rsid w:val="007C2682"/>
    <w:rsid w:val="007C27EB"/>
    <w:rsid w:val="007C29A2"/>
    <w:rsid w:val="007C2AE9"/>
    <w:rsid w:val="007C2C67"/>
    <w:rsid w:val="007C2CBD"/>
    <w:rsid w:val="007C2D57"/>
    <w:rsid w:val="007C2DD3"/>
    <w:rsid w:val="007C2EA8"/>
    <w:rsid w:val="007C2EE4"/>
    <w:rsid w:val="007C3048"/>
    <w:rsid w:val="007C30B9"/>
    <w:rsid w:val="007C3152"/>
    <w:rsid w:val="007C317A"/>
    <w:rsid w:val="007C33F4"/>
    <w:rsid w:val="007C3507"/>
    <w:rsid w:val="007C350C"/>
    <w:rsid w:val="007C36DD"/>
    <w:rsid w:val="007C372B"/>
    <w:rsid w:val="007C387C"/>
    <w:rsid w:val="007C38C0"/>
    <w:rsid w:val="007C393D"/>
    <w:rsid w:val="007C3966"/>
    <w:rsid w:val="007C3A81"/>
    <w:rsid w:val="007C3B1D"/>
    <w:rsid w:val="007C3D2C"/>
    <w:rsid w:val="007C3E0F"/>
    <w:rsid w:val="007C3E79"/>
    <w:rsid w:val="007C3ED3"/>
    <w:rsid w:val="007C3FF4"/>
    <w:rsid w:val="007C4287"/>
    <w:rsid w:val="007C430E"/>
    <w:rsid w:val="007C4311"/>
    <w:rsid w:val="007C43A4"/>
    <w:rsid w:val="007C43CD"/>
    <w:rsid w:val="007C4437"/>
    <w:rsid w:val="007C4502"/>
    <w:rsid w:val="007C4AD6"/>
    <w:rsid w:val="007C4C5F"/>
    <w:rsid w:val="007C4EFC"/>
    <w:rsid w:val="007C4F88"/>
    <w:rsid w:val="007C5001"/>
    <w:rsid w:val="007C503F"/>
    <w:rsid w:val="007C5192"/>
    <w:rsid w:val="007C5209"/>
    <w:rsid w:val="007C527D"/>
    <w:rsid w:val="007C52CA"/>
    <w:rsid w:val="007C53B2"/>
    <w:rsid w:val="007C556A"/>
    <w:rsid w:val="007C56E8"/>
    <w:rsid w:val="007C57F3"/>
    <w:rsid w:val="007C581E"/>
    <w:rsid w:val="007C58BA"/>
    <w:rsid w:val="007C5975"/>
    <w:rsid w:val="007C5ABD"/>
    <w:rsid w:val="007C5BAC"/>
    <w:rsid w:val="007C5CE9"/>
    <w:rsid w:val="007C5D20"/>
    <w:rsid w:val="007C5E41"/>
    <w:rsid w:val="007C5E4E"/>
    <w:rsid w:val="007C5F2C"/>
    <w:rsid w:val="007C5F2E"/>
    <w:rsid w:val="007C5F74"/>
    <w:rsid w:val="007C60A1"/>
    <w:rsid w:val="007C61A3"/>
    <w:rsid w:val="007C61DC"/>
    <w:rsid w:val="007C6376"/>
    <w:rsid w:val="007C63FF"/>
    <w:rsid w:val="007C657E"/>
    <w:rsid w:val="007C66CE"/>
    <w:rsid w:val="007C6859"/>
    <w:rsid w:val="007C6887"/>
    <w:rsid w:val="007C6925"/>
    <w:rsid w:val="007C6A5F"/>
    <w:rsid w:val="007C6B5B"/>
    <w:rsid w:val="007C6D5E"/>
    <w:rsid w:val="007C6F42"/>
    <w:rsid w:val="007C6F51"/>
    <w:rsid w:val="007C708A"/>
    <w:rsid w:val="007C70E2"/>
    <w:rsid w:val="007C73A2"/>
    <w:rsid w:val="007C775C"/>
    <w:rsid w:val="007C7B23"/>
    <w:rsid w:val="007C7B2A"/>
    <w:rsid w:val="007C7C48"/>
    <w:rsid w:val="007C7D0E"/>
    <w:rsid w:val="007C7D81"/>
    <w:rsid w:val="007C7ED9"/>
    <w:rsid w:val="007D0065"/>
    <w:rsid w:val="007D02B9"/>
    <w:rsid w:val="007D03B3"/>
    <w:rsid w:val="007D0507"/>
    <w:rsid w:val="007D0596"/>
    <w:rsid w:val="007D0779"/>
    <w:rsid w:val="007D086B"/>
    <w:rsid w:val="007D0AAD"/>
    <w:rsid w:val="007D0B28"/>
    <w:rsid w:val="007D0B2F"/>
    <w:rsid w:val="007D0B38"/>
    <w:rsid w:val="007D0BD2"/>
    <w:rsid w:val="007D10F6"/>
    <w:rsid w:val="007D1136"/>
    <w:rsid w:val="007D118E"/>
    <w:rsid w:val="007D1383"/>
    <w:rsid w:val="007D15AF"/>
    <w:rsid w:val="007D162C"/>
    <w:rsid w:val="007D172E"/>
    <w:rsid w:val="007D181A"/>
    <w:rsid w:val="007D1903"/>
    <w:rsid w:val="007D197D"/>
    <w:rsid w:val="007D1C14"/>
    <w:rsid w:val="007D1F11"/>
    <w:rsid w:val="007D1F56"/>
    <w:rsid w:val="007D20BA"/>
    <w:rsid w:val="007D2267"/>
    <w:rsid w:val="007D2400"/>
    <w:rsid w:val="007D2448"/>
    <w:rsid w:val="007D247C"/>
    <w:rsid w:val="007D24D9"/>
    <w:rsid w:val="007D258D"/>
    <w:rsid w:val="007D25B0"/>
    <w:rsid w:val="007D25EB"/>
    <w:rsid w:val="007D26F7"/>
    <w:rsid w:val="007D27A9"/>
    <w:rsid w:val="007D28F9"/>
    <w:rsid w:val="007D2AE7"/>
    <w:rsid w:val="007D2AEC"/>
    <w:rsid w:val="007D2B40"/>
    <w:rsid w:val="007D2BA5"/>
    <w:rsid w:val="007D2BCA"/>
    <w:rsid w:val="007D2FD7"/>
    <w:rsid w:val="007D3042"/>
    <w:rsid w:val="007D30CA"/>
    <w:rsid w:val="007D3217"/>
    <w:rsid w:val="007D32D5"/>
    <w:rsid w:val="007D3318"/>
    <w:rsid w:val="007D3379"/>
    <w:rsid w:val="007D3491"/>
    <w:rsid w:val="007D3521"/>
    <w:rsid w:val="007D3594"/>
    <w:rsid w:val="007D37B0"/>
    <w:rsid w:val="007D3820"/>
    <w:rsid w:val="007D39C1"/>
    <w:rsid w:val="007D3A32"/>
    <w:rsid w:val="007D3A8D"/>
    <w:rsid w:val="007D3CC6"/>
    <w:rsid w:val="007D3E6A"/>
    <w:rsid w:val="007D4038"/>
    <w:rsid w:val="007D412B"/>
    <w:rsid w:val="007D4183"/>
    <w:rsid w:val="007D4244"/>
    <w:rsid w:val="007D4289"/>
    <w:rsid w:val="007D4319"/>
    <w:rsid w:val="007D43EC"/>
    <w:rsid w:val="007D45EF"/>
    <w:rsid w:val="007D46D0"/>
    <w:rsid w:val="007D471C"/>
    <w:rsid w:val="007D475D"/>
    <w:rsid w:val="007D4853"/>
    <w:rsid w:val="007D49BB"/>
    <w:rsid w:val="007D4ADD"/>
    <w:rsid w:val="007D4B10"/>
    <w:rsid w:val="007D4BB8"/>
    <w:rsid w:val="007D4BEE"/>
    <w:rsid w:val="007D4E24"/>
    <w:rsid w:val="007D4FC4"/>
    <w:rsid w:val="007D5291"/>
    <w:rsid w:val="007D554E"/>
    <w:rsid w:val="007D56C3"/>
    <w:rsid w:val="007D56F7"/>
    <w:rsid w:val="007D5875"/>
    <w:rsid w:val="007D597F"/>
    <w:rsid w:val="007D59D7"/>
    <w:rsid w:val="007D5B3A"/>
    <w:rsid w:val="007D5C47"/>
    <w:rsid w:val="007D5C4F"/>
    <w:rsid w:val="007D5EA9"/>
    <w:rsid w:val="007D5EB4"/>
    <w:rsid w:val="007D5FEA"/>
    <w:rsid w:val="007D61DB"/>
    <w:rsid w:val="007D6227"/>
    <w:rsid w:val="007D6244"/>
    <w:rsid w:val="007D62DF"/>
    <w:rsid w:val="007D65D0"/>
    <w:rsid w:val="007D67C8"/>
    <w:rsid w:val="007D6888"/>
    <w:rsid w:val="007D6925"/>
    <w:rsid w:val="007D69F3"/>
    <w:rsid w:val="007D6B3D"/>
    <w:rsid w:val="007D6B91"/>
    <w:rsid w:val="007D6DA8"/>
    <w:rsid w:val="007D6F99"/>
    <w:rsid w:val="007D7017"/>
    <w:rsid w:val="007D7075"/>
    <w:rsid w:val="007D70D3"/>
    <w:rsid w:val="007D70D5"/>
    <w:rsid w:val="007D71A0"/>
    <w:rsid w:val="007D71DD"/>
    <w:rsid w:val="007D71E5"/>
    <w:rsid w:val="007D743C"/>
    <w:rsid w:val="007D74C5"/>
    <w:rsid w:val="007D7583"/>
    <w:rsid w:val="007D7683"/>
    <w:rsid w:val="007D76A9"/>
    <w:rsid w:val="007D7772"/>
    <w:rsid w:val="007D788F"/>
    <w:rsid w:val="007D7A99"/>
    <w:rsid w:val="007D7B03"/>
    <w:rsid w:val="007D7DB7"/>
    <w:rsid w:val="007D7E30"/>
    <w:rsid w:val="007E01BE"/>
    <w:rsid w:val="007E05CE"/>
    <w:rsid w:val="007E06A9"/>
    <w:rsid w:val="007E06E1"/>
    <w:rsid w:val="007E076A"/>
    <w:rsid w:val="007E08EA"/>
    <w:rsid w:val="007E0B0B"/>
    <w:rsid w:val="007E0C5B"/>
    <w:rsid w:val="007E0C95"/>
    <w:rsid w:val="007E0CA2"/>
    <w:rsid w:val="007E0E88"/>
    <w:rsid w:val="007E1251"/>
    <w:rsid w:val="007E12E0"/>
    <w:rsid w:val="007E1425"/>
    <w:rsid w:val="007E144A"/>
    <w:rsid w:val="007E14C3"/>
    <w:rsid w:val="007E14DD"/>
    <w:rsid w:val="007E14E6"/>
    <w:rsid w:val="007E159C"/>
    <w:rsid w:val="007E1682"/>
    <w:rsid w:val="007E16D2"/>
    <w:rsid w:val="007E172C"/>
    <w:rsid w:val="007E1792"/>
    <w:rsid w:val="007E181A"/>
    <w:rsid w:val="007E181E"/>
    <w:rsid w:val="007E18A3"/>
    <w:rsid w:val="007E190E"/>
    <w:rsid w:val="007E199A"/>
    <w:rsid w:val="007E1A81"/>
    <w:rsid w:val="007E1B5C"/>
    <w:rsid w:val="007E1CF6"/>
    <w:rsid w:val="007E1DFC"/>
    <w:rsid w:val="007E1E02"/>
    <w:rsid w:val="007E20E4"/>
    <w:rsid w:val="007E210B"/>
    <w:rsid w:val="007E21CD"/>
    <w:rsid w:val="007E2210"/>
    <w:rsid w:val="007E22A9"/>
    <w:rsid w:val="007E2414"/>
    <w:rsid w:val="007E24BC"/>
    <w:rsid w:val="007E24DC"/>
    <w:rsid w:val="007E255C"/>
    <w:rsid w:val="007E25F9"/>
    <w:rsid w:val="007E2653"/>
    <w:rsid w:val="007E26D6"/>
    <w:rsid w:val="007E2B2E"/>
    <w:rsid w:val="007E2C33"/>
    <w:rsid w:val="007E2CB2"/>
    <w:rsid w:val="007E2E31"/>
    <w:rsid w:val="007E2F1F"/>
    <w:rsid w:val="007E2F34"/>
    <w:rsid w:val="007E3001"/>
    <w:rsid w:val="007E305A"/>
    <w:rsid w:val="007E313B"/>
    <w:rsid w:val="007E341F"/>
    <w:rsid w:val="007E3487"/>
    <w:rsid w:val="007E34C0"/>
    <w:rsid w:val="007E3554"/>
    <w:rsid w:val="007E3560"/>
    <w:rsid w:val="007E35EA"/>
    <w:rsid w:val="007E3608"/>
    <w:rsid w:val="007E3665"/>
    <w:rsid w:val="007E36A6"/>
    <w:rsid w:val="007E3781"/>
    <w:rsid w:val="007E3ACE"/>
    <w:rsid w:val="007E3AE4"/>
    <w:rsid w:val="007E3DBE"/>
    <w:rsid w:val="007E3DCE"/>
    <w:rsid w:val="007E3E14"/>
    <w:rsid w:val="007E3E49"/>
    <w:rsid w:val="007E3F01"/>
    <w:rsid w:val="007E3F5C"/>
    <w:rsid w:val="007E4085"/>
    <w:rsid w:val="007E417B"/>
    <w:rsid w:val="007E428F"/>
    <w:rsid w:val="007E4353"/>
    <w:rsid w:val="007E44B7"/>
    <w:rsid w:val="007E45E1"/>
    <w:rsid w:val="007E460D"/>
    <w:rsid w:val="007E48D5"/>
    <w:rsid w:val="007E494B"/>
    <w:rsid w:val="007E49FE"/>
    <w:rsid w:val="007E4DA1"/>
    <w:rsid w:val="007E52A5"/>
    <w:rsid w:val="007E5353"/>
    <w:rsid w:val="007E53B2"/>
    <w:rsid w:val="007E553D"/>
    <w:rsid w:val="007E554B"/>
    <w:rsid w:val="007E5589"/>
    <w:rsid w:val="007E576C"/>
    <w:rsid w:val="007E5790"/>
    <w:rsid w:val="007E57A3"/>
    <w:rsid w:val="007E5CDF"/>
    <w:rsid w:val="007E5DDD"/>
    <w:rsid w:val="007E5F71"/>
    <w:rsid w:val="007E5F74"/>
    <w:rsid w:val="007E6269"/>
    <w:rsid w:val="007E65BE"/>
    <w:rsid w:val="007E65D2"/>
    <w:rsid w:val="007E660A"/>
    <w:rsid w:val="007E66B2"/>
    <w:rsid w:val="007E67A6"/>
    <w:rsid w:val="007E6833"/>
    <w:rsid w:val="007E68D6"/>
    <w:rsid w:val="007E693E"/>
    <w:rsid w:val="007E6943"/>
    <w:rsid w:val="007E6A93"/>
    <w:rsid w:val="007E6C12"/>
    <w:rsid w:val="007E6DFF"/>
    <w:rsid w:val="007E6EA2"/>
    <w:rsid w:val="007E6F4C"/>
    <w:rsid w:val="007E6FF2"/>
    <w:rsid w:val="007E6FF7"/>
    <w:rsid w:val="007E70C2"/>
    <w:rsid w:val="007E72A4"/>
    <w:rsid w:val="007E73D5"/>
    <w:rsid w:val="007E7418"/>
    <w:rsid w:val="007E7510"/>
    <w:rsid w:val="007E75D9"/>
    <w:rsid w:val="007E7675"/>
    <w:rsid w:val="007E77D0"/>
    <w:rsid w:val="007E7B65"/>
    <w:rsid w:val="007E7B8A"/>
    <w:rsid w:val="007E7CD0"/>
    <w:rsid w:val="007E7DDF"/>
    <w:rsid w:val="007F01A2"/>
    <w:rsid w:val="007F02BB"/>
    <w:rsid w:val="007F051F"/>
    <w:rsid w:val="007F0547"/>
    <w:rsid w:val="007F06C6"/>
    <w:rsid w:val="007F0958"/>
    <w:rsid w:val="007F0997"/>
    <w:rsid w:val="007F09AA"/>
    <w:rsid w:val="007F0B05"/>
    <w:rsid w:val="007F0C1F"/>
    <w:rsid w:val="007F0C78"/>
    <w:rsid w:val="007F0F18"/>
    <w:rsid w:val="007F0F34"/>
    <w:rsid w:val="007F0F3E"/>
    <w:rsid w:val="007F11F3"/>
    <w:rsid w:val="007F1212"/>
    <w:rsid w:val="007F1366"/>
    <w:rsid w:val="007F1518"/>
    <w:rsid w:val="007F16FB"/>
    <w:rsid w:val="007F1779"/>
    <w:rsid w:val="007F188F"/>
    <w:rsid w:val="007F1A33"/>
    <w:rsid w:val="007F1AD0"/>
    <w:rsid w:val="007F1B48"/>
    <w:rsid w:val="007F1B68"/>
    <w:rsid w:val="007F1C4B"/>
    <w:rsid w:val="007F1DCC"/>
    <w:rsid w:val="007F1F20"/>
    <w:rsid w:val="007F1F7F"/>
    <w:rsid w:val="007F200A"/>
    <w:rsid w:val="007F2135"/>
    <w:rsid w:val="007F2510"/>
    <w:rsid w:val="007F2553"/>
    <w:rsid w:val="007F2598"/>
    <w:rsid w:val="007F25A8"/>
    <w:rsid w:val="007F2602"/>
    <w:rsid w:val="007F2613"/>
    <w:rsid w:val="007F26B3"/>
    <w:rsid w:val="007F2810"/>
    <w:rsid w:val="007F2B8A"/>
    <w:rsid w:val="007F2C68"/>
    <w:rsid w:val="007F2D8B"/>
    <w:rsid w:val="007F3104"/>
    <w:rsid w:val="007F31D2"/>
    <w:rsid w:val="007F33AB"/>
    <w:rsid w:val="007F34DB"/>
    <w:rsid w:val="007F34DE"/>
    <w:rsid w:val="007F3535"/>
    <w:rsid w:val="007F3751"/>
    <w:rsid w:val="007F38A6"/>
    <w:rsid w:val="007F38C2"/>
    <w:rsid w:val="007F39ED"/>
    <w:rsid w:val="007F3A37"/>
    <w:rsid w:val="007F3BCF"/>
    <w:rsid w:val="007F3C48"/>
    <w:rsid w:val="007F3CD4"/>
    <w:rsid w:val="007F3EC7"/>
    <w:rsid w:val="007F3F14"/>
    <w:rsid w:val="007F3FB0"/>
    <w:rsid w:val="007F4095"/>
    <w:rsid w:val="007F40AA"/>
    <w:rsid w:val="007F40BF"/>
    <w:rsid w:val="007F426B"/>
    <w:rsid w:val="007F42CA"/>
    <w:rsid w:val="007F431B"/>
    <w:rsid w:val="007F4332"/>
    <w:rsid w:val="007F4342"/>
    <w:rsid w:val="007F453D"/>
    <w:rsid w:val="007F46CE"/>
    <w:rsid w:val="007F46F3"/>
    <w:rsid w:val="007F4898"/>
    <w:rsid w:val="007F48D3"/>
    <w:rsid w:val="007F4A97"/>
    <w:rsid w:val="007F4C77"/>
    <w:rsid w:val="007F4E9D"/>
    <w:rsid w:val="007F4F71"/>
    <w:rsid w:val="007F5547"/>
    <w:rsid w:val="007F5592"/>
    <w:rsid w:val="007F55B4"/>
    <w:rsid w:val="007F569A"/>
    <w:rsid w:val="007F5B4F"/>
    <w:rsid w:val="007F5FAE"/>
    <w:rsid w:val="007F603A"/>
    <w:rsid w:val="007F608D"/>
    <w:rsid w:val="007F6110"/>
    <w:rsid w:val="007F6152"/>
    <w:rsid w:val="007F61A7"/>
    <w:rsid w:val="007F630F"/>
    <w:rsid w:val="007F63DE"/>
    <w:rsid w:val="007F64D0"/>
    <w:rsid w:val="007F64FF"/>
    <w:rsid w:val="007F6681"/>
    <w:rsid w:val="007F67D3"/>
    <w:rsid w:val="007F67E9"/>
    <w:rsid w:val="007F6C14"/>
    <w:rsid w:val="007F6CDA"/>
    <w:rsid w:val="007F6CEC"/>
    <w:rsid w:val="007F6D4E"/>
    <w:rsid w:val="007F6E17"/>
    <w:rsid w:val="007F6EAD"/>
    <w:rsid w:val="007F6F5E"/>
    <w:rsid w:val="007F706D"/>
    <w:rsid w:val="007F725D"/>
    <w:rsid w:val="007F7463"/>
    <w:rsid w:val="007F751A"/>
    <w:rsid w:val="007F75B3"/>
    <w:rsid w:val="007F76A8"/>
    <w:rsid w:val="007F7960"/>
    <w:rsid w:val="007F79EC"/>
    <w:rsid w:val="007F7A81"/>
    <w:rsid w:val="007F7AD6"/>
    <w:rsid w:val="007F7B58"/>
    <w:rsid w:val="007F7B77"/>
    <w:rsid w:val="007F7BC0"/>
    <w:rsid w:val="007F7F26"/>
    <w:rsid w:val="007F7F2C"/>
    <w:rsid w:val="008001ED"/>
    <w:rsid w:val="008001FE"/>
    <w:rsid w:val="008002F2"/>
    <w:rsid w:val="008004AF"/>
    <w:rsid w:val="00800578"/>
    <w:rsid w:val="00800607"/>
    <w:rsid w:val="00800668"/>
    <w:rsid w:val="008006A2"/>
    <w:rsid w:val="008006D2"/>
    <w:rsid w:val="008006E3"/>
    <w:rsid w:val="00800854"/>
    <w:rsid w:val="00800D4D"/>
    <w:rsid w:val="00800EF0"/>
    <w:rsid w:val="008010F7"/>
    <w:rsid w:val="0080119B"/>
    <w:rsid w:val="008011A4"/>
    <w:rsid w:val="00801246"/>
    <w:rsid w:val="00801325"/>
    <w:rsid w:val="00801711"/>
    <w:rsid w:val="0080172A"/>
    <w:rsid w:val="0080172B"/>
    <w:rsid w:val="008018C4"/>
    <w:rsid w:val="008019C5"/>
    <w:rsid w:val="008019E7"/>
    <w:rsid w:val="00801B98"/>
    <w:rsid w:val="00801BB0"/>
    <w:rsid w:val="00801BB8"/>
    <w:rsid w:val="00801C44"/>
    <w:rsid w:val="00801C4C"/>
    <w:rsid w:val="00801DAE"/>
    <w:rsid w:val="00801FEE"/>
    <w:rsid w:val="00802053"/>
    <w:rsid w:val="0080206F"/>
    <w:rsid w:val="00802152"/>
    <w:rsid w:val="008023EF"/>
    <w:rsid w:val="00802472"/>
    <w:rsid w:val="008024F2"/>
    <w:rsid w:val="0080271A"/>
    <w:rsid w:val="008027A4"/>
    <w:rsid w:val="008029B8"/>
    <w:rsid w:val="00802E71"/>
    <w:rsid w:val="00802EA9"/>
    <w:rsid w:val="00803038"/>
    <w:rsid w:val="00803071"/>
    <w:rsid w:val="008033DD"/>
    <w:rsid w:val="008034D8"/>
    <w:rsid w:val="0080353C"/>
    <w:rsid w:val="00803621"/>
    <w:rsid w:val="00803871"/>
    <w:rsid w:val="008038F2"/>
    <w:rsid w:val="00803AED"/>
    <w:rsid w:val="0080417A"/>
    <w:rsid w:val="00804285"/>
    <w:rsid w:val="00804294"/>
    <w:rsid w:val="008042C1"/>
    <w:rsid w:val="00804377"/>
    <w:rsid w:val="008044DA"/>
    <w:rsid w:val="0080453E"/>
    <w:rsid w:val="00804650"/>
    <w:rsid w:val="00804A23"/>
    <w:rsid w:val="00804AB7"/>
    <w:rsid w:val="00804CBE"/>
    <w:rsid w:val="00804D63"/>
    <w:rsid w:val="00804EF7"/>
    <w:rsid w:val="00804F3C"/>
    <w:rsid w:val="00804F89"/>
    <w:rsid w:val="0080513D"/>
    <w:rsid w:val="008052E8"/>
    <w:rsid w:val="0080535B"/>
    <w:rsid w:val="008053A5"/>
    <w:rsid w:val="00805472"/>
    <w:rsid w:val="00805495"/>
    <w:rsid w:val="008055DE"/>
    <w:rsid w:val="008056E4"/>
    <w:rsid w:val="008058CE"/>
    <w:rsid w:val="00805979"/>
    <w:rsid w:val="008059E5"/>
    <w:rsid w:val="00805BE7"/>
    <w:rsid w:val="00805C47"/>
    <w:rsid w:val="008060D1"/>
    <w:rsid w:val="00806131"/>
    <w:rsid w:val="008061F8"/>
    <w:rsid w:val="00806375"/>
    <w:rsid w:val="008063C0"/>
    <w:rsid w:val="008063D6"/>
    <w:rsid w:val="008065DC"/>
    <w:rsid w:val="00806608"/>
    <w:rsid w:val="008068D4"/>
    <w:rsid w:val="008069AF"/>
    <w:rsid w:val="00806CA4"/>
    <w:rsid w:val="00806CA6"/>
    <w:rsid w:val="00806D85"/>
    <w:rsid w:val="00806DE1"/>
    <w:rsid w:val="00806EC4"/>
    <w:rsid w:val="00806ECE"/>
    <w:rsid w:val="00806EDB"/>
    <w:rsid w:val="00806F06"/>
    <w:rsid w:val="0080721D"/>
    <w:rsid w:val="00807370"/>
    <w:rsid w:val="00807532"/>
    <w:rsid w:val="008075AA"/>
    <w:rsid w:val="00807753"/>
    <w:rsid w:val="0080778C"/>
    <w:rsid w:val="00807AB5"/>
    <w:rsid w:val="00807B15"/>
    <w:rsid w:val="00807B27"/>
    <w:rsid w:val="00807BBF"/>
    <w:rsid w:val="00807C40"/>
    <w:rsid w:val="00807DA8"/>
    <w:rsid w:val="008102E7"/>
    <w:rsid w:val="0081085E"/>
    <w:rsid w:val="00810CC4"/>
    <w:rsid w:val="00810D55"/>
    <w:rsid w:val="00810E16"/>
    <w:rsid w:val="00810EC2"/>
    <w:rsid w:val="00811034"/>
    <w:rsid w:val="008110C0"/>
    <w:rsid w:val="008111A9"/>
    <w:rsid w:val="008111F9"/>
    <w:rsid w:val="0081140A"/>
    <w:rsid w:val="00811477"/>
    <w:rsid w:val="008114CE"/>
    <w:rsid w:val="008115CF"/>
    <w:rsid w:val="00811608"/>
    <w:rsid w:val="0081172E"/>
    <w:rsid w:val="0081189B"/>
    <w:rsid w:val="00811968"/>
    <w:rsid w:val="00811C3F"/>
    <w:rsid w:val="00811CDE"/>
    <w:rsid w:val="00811D9D"/>
    <w:rsid w:val="00811FB0"/>
    <w:rsid w:val="008122D1"/>
    <w:rsid w:val="008123D2"/>
    <w:rsid w:val="00812649"/>
    <w:rsid w:val="0081264C"/>
    <w:rsid w:val="00812660"/>
    <w:rsid w:val="008126A9"/>
    <w:rsid w:val="008126CF"/>
    <w:rsid w:val="008126F8"/>
    <w:rsid w:val="0081276B"/>
    <w:rsid w:val="00812796"/>
    <w:rsid w:val="00812C33"/>
    <w:rsid w:val="00812D1F"/>
    <w:rsid w:val="00812D5E"/>
    <w:rsid w:val="00812D8F"/>
    <w:rsid w:val="00812E86"/>
    <w:rsid w:val="00812F7A"/>
    <w:rsid w:val="00812F81"/>
    <w:rsid w:val="00812FDD"/>
    <w:rsid w:val="008133C0"/>
    <w:rsid w:val="008134BC"/>
    <w:rsid w:val="008134BD"/>
    <w:rsid w:val="008135A7"/>
    <w:rsid w:val="00813772"/>
    <w:rsid w:val="0081389C"/>
    <w:rsid w:val="00813A91"/>
    <w:rsid w:val="00813BAA"/>
    <w:rsid w:val="00813E8B"/>
    <w:rsid w:val="008142B9"/>
    <w:rsid w:val="00814417"/>
    <w:rsid w:val="00814524"/>
    <w:rsid w:val="00814537"/>
    <w:rsid w:val="0081457C"/>
    <w:rsid w:val="00814655"/>
    <w:rsid w:val="0081477D"/>
    <w:rsid w:val="008149E3"/>
    <w:rsid w:val="00814D21"/>
    <w:rsid w:val="00814D88"/>
    <w:rsid w:val="00814EEF"/>
    <w:rsid w:val="00815130"/>
    <w:rsid w:val="0081520F"/>
    <w:rsid w:val="00815314"/>
    <w:rsid w:val="008153E3"/>
    <w:rsid w:val="00815438"/>
    <w:rsid w:val="008154CF"/>
    <w:rsid w:val="00815660"/>
    <w:rsid w:val="008156FC"/>
    <w:rsid w:val="00815702"/>
    <w:rsid w:val="0081573D"/>
    <w:rsid w:val="008157B8"/>
    <w:rsid w:val="008157F6"/>
    <w:rsid w:val="00815880"/>
    <w:rsid w:val="008158B2"/>
    <w:rsid w:val="008158FE"/>
    <w:rsid w:val="00815904"/>
    <w:rsid w:val="0081593F"/>
    <w:rsid w:val="0081594F"/>
    <w:rsid w:val="00815C41"/>
    <w:rsid w:val="00815CD8"/>
    <w:rsid w:val="00815E13"/>
    <w:rsid w:val="00815EFE"/>
    <w:rsid w:val="00815FA6"/>
    <w:rsid w:val="00815FCD"/>
    <w:rsid w:val="00815FFA"/>
    <w:rsid w:val="0081600E"/>
    <w:rsid w:val="00816260"/>
    <w:rsid w:val="008163A3"/>
    <w:rsid w:val="00816454"/>
    <w:rsid w:val="00816863"/>
    <w:rsid w:val="00816898"/>
    <w:rsid w:val="00816913"/>
    <w:rsid w:val="008169C7"/>
    <w:rsid w:val="008169F0"/>
    <w:rsid w:val="00816B10"/>
    <w:rsid w:val="00816D61"/>
    <w:rsid w:val="00816E25"/>
    <w:rsid w:val="00816E7F"/>
    <w:rsid w:val="008172CD"/>
    <w:rsid w:val="008172E9"/>
    <w:rsid w:val="0081742E"/>
    <w:rsid w:val="0081744B"/>
    <w:rsid w:val="00817481"/>
    <w:rsid w:val="00817597"/>
    <w:rsid w:val="0081763D"/>
    <w:rsid w:val="008176D5"/>
    <w:rsid w:val="0081782C"/>
    <w:rsid w:val="00817C2D"/>
    <w:rsid w:val="00817CD6"/>
    <w:rsid w:val="00817D2E"/>
    <w:rsid w:val="00817E1A"/>
    <w:rsid w:val="00817EBB"/>
    <w:rsid w:val="00820215"/>
    <w:rsid w:val="008202B3"/>
    <w:rsid w:val="0082041B"/>
    <w:rsid w:val="00820591"/>
    <w:rsid w:val="008206DD"/>
    <w:rsid w:val="008206E9"/>
    <w:rsid w:val="008208A5"/>
    <w:rsid w:val="00820A48"/>
    <w:rsid w:val="00820C28"/>
    <w:rsid w:val="00821010"/>
    <w:rsid w:val="008210F6"/>
    <w:rsid w:val="008211E4"/>
    <w:rsid w:val="008212CE"/>
    <w:rsid w:val="0082165E"/>
    <w:rsid w:val="008217F7"/>
    <w:rsid w:val="008218CE"/>
    <w:rsid w:val="00821A2E"/>
    <w:rsid w:val="00821A84"/>
    <w:rsid w:val="00821ABB"/>
    <w:rsid w:val="00821D40"/>
    <w:rsid w:val="008220B9"/>
    <w:rsid w:val="0082242C"/>
    <w:rsid w:val="0082247E"/>
    <w:rsid w:val="008224AF"/>
    <w:rsid w:val="008224FE"/>
    <w:rsid w:val="0082253E"/>
    <w:rsid w:val="00822AD8"/>
    <w:rsid w:val="00822B3E"/>
    <w:rsid w:val="00822C92"/>
    <w:rsid w:val="00822DD7"/>
    <w:rsid w:val="00822F53"/>
    <w:rsid w:val="00822FAE"/>
    <w:rsid w:val="008233D7"/>
    <w:rsid w:val="008233F0"/>
    <w:rsid w:val="00823521"/>
    <w:rsid w:val="008238FC"/>
    <w:rsid w:val="00823B77"/>
    <w:rsid w:val="00823CC2"/>
    <w:rsid w:val="00823D8F"/>
    <w:rsid w:val="00823EED"/>
    <w:rsid w:val="008240EF"/>
    <w:rsid w:val="0082411A"/>
    <w:rsid w:val="008241A1"/>
    <w:rsid w:val="00824235"/>
    <w:rsid w:val="0082426A"/>
    <w:rsid w:val="008244C2"/>
    <w:rsid w:val="00824509"/>
    <w:rsid w:val="00824661"/>
    <w:rsid w:val="0082479E"/>
    <w:rsid w:val="00824851"/>
    <w:rsid w:val="0082491F"/>
    <w:rsid w:val="00824A6E"/>
    <w:rsid w:val="00824B37"/>
    <w:rsid w:val="00824B99"/>
    <w:rsid w:val="00825040"/>
    <w:rsid w:val="00825117"/>
    <w:rsid w:val="00825330"/>
    <w:rsid w:val="00825471"/>
    <w:rsid w:val="00825559"/>
    <w:rsid w:val="0082555D"/>
    <w:rsid w:val="00825590"/>
    <w:rsid w:val="008256B5"/>
    <w:rsid w:val="008256FE"/>
    <w:rsid w:val="0082577D"/>
    <w:rsid w:val="008258CE"/>
    <w:rsid w:val="0082597E"/>
    <w:rsid w:val="00825A57"/>
    <w:rsid w:val="00825A8A"/>
    <w:rsid w:val="00825B29"/>
    <w:rsid w:val="00825B60"/>
    <w:rsid w:val="00825C43"/>
    <w:rsid w:val="00825C44"/>
    <w:rsid w:val="00825CD7"/>
    <w:rsid w:val="00825D23"/>
    <w:rsid w:val="00825D82"/>
    <w:rsid w:val="00825DCE"/>
    <w:rsid w:val="00825E05"/>
    <w:rsid w:val="00825E11"/>
    <w:rsid w:val="00825F9C"/>
    <w:rsid w:val="00826118"/>
    <w:rsid w:val="008263C6"/>
    <w:rsid w:val="008264A8"/>
    <w:rsid w:val="008264B4"/>
    <w:rsid w:val="00826521"/>
    <w:rsid w:val="0082658D"/>
    <w:rsid w:val="008265C8"/>
    <w:rsid w:val="00826764"/>
    <w:rsid w:val="008267F5"/>
    <w:rsid w:val="00826829"/>
    <w:rsid w:val="00826AC4"/>
    <w:rsid w:val="00826ADC"/>
    <w:rsid w:val="00826DB9"/>
    <w:rsid w:val="00827068"/>
    <w:rsid w:val="00827076"/>
    <w:rsid w:val="00827089"/>
    <w:rsid w:val="00827128"/>
    <w:rsid w:val="0082716F"/>
    <w:rsid w:val="00827423"/>
    <w:rsid w:val="0082743B"/>
    <w:rsid w:val="00827958"/>
    <w:rsid w:val="00827B4A"/>
    <w:rsid w:val="00827B92"/>
    <w:rsid w:val="00827EC8"/>
    <w:rsid w:val="00827EDA"/>
    <w:rsid w:val="008301DD"/>
    <w:rsid w:val="008302B5"/>
    <w:rsid w:val="00830319"/>
    <w:rsid w:val="00830359"/>
    <w:rsid w:val="00830541"/>
    <w:rsid w:val="00830737"/>
    <w:rsid w:val="008307A5"/>
    <w:rsid w:val="00830868"/>
    <w:rsid w:val="008309FC"/>
    <w:rsid w:val="00830A02"/>
    <w:rsid w:val="00830B53"/>
    <w:rsid w:val="00830CBE"/>
    <w:rsid w:val="00830D1E"/>
    <w:rsid w:val="00830DD6"/>
    <w:rsid w:val="00830F8E"/>
    <w:rsid w:val="0083124A"/>
    <w:rsid w:val="00831256"/>
    <w:rsid w:val="0083129A"/>
    <w:rsid w:val="0083137C"/>
    <w:rsid w:val="00831858"/>
    <w:rsid w:val="008318DB"/>
    <w:rsid w:val="00831CB2"/>
    <w:rsid w:val="00831CCD"/>
    <w:rsid w:val="00831D5C"/>
    <w:rsid w:val="00831E24"/>
    <w:rsid w:val="00831E34"/>
    <w:rsid w:val="00831F35"/>
    <w:rsid w:val="00831F5A"/>
    <w:rsid w:val="00832073"/>
    <w:rsid w:val="0083228C"/>
    <w:rsid w:val="00832304"/>
    <w:rsid w:val="00832408"/>
    <w:rsid w:val="0083253F"/>
    <w:rsid w:val="0083267A"/>
    <w:rsid w:val="00832897"/>
    <w:rsid w:val="008328E8"/>
    <w:rsid w:val="00832ABF"/>
    <w:rsid w:val="00832BCD"/>
    <w:rsid w:val="00832C3A"/>
    <w:rsid w:val="00832D2A"/>
    <w:rsid w:val="00832D37"/>
    <w:rsid w:val="00832D93"/>
    <w:rsid w:val="00832E07"/>
    <w:rsid w:val="008330D9"/>
    <w:rsid w:val="008330EC"/>
    <w:rsid w:val="008336B7"/>
    <w:rsid w:val="0083377A"/>
    <w:rsid w:val="00833780"/>
    <w:rsid w:val="0083388C"/>
    <w:rsid w:val="008338E1"/>
    <w:rsid w:val="008339E9"/>
    <w:rsid w:val="008339FE"/>
    <w:rsid w:val="00833A47"/>
    <w:rsid w:val="00833BBC"/>
    <w:rsid w:val="00833BE2"/>
    <w:rsid w:val="00833C38"/>
    <w:rsid w:val="00833C77"/>
    <w:rsid w:val="00833D0D"/>
    <w:rsid w:val="00833F93"/>
    <w:rsid w:val="00833FA2"/>
    <w:rsid w:val="0083408E"/>
    <w:rsid w:val="00834284"/>
    <w:rsid w:val="0083439B"/>
    <w:rsid w:val="00834425"/>
    <w:rsid w:val="00834562"/>
    <w:rsid w:val="00834594"/>
    <w:rsid w:val="008346FB"/>
    <w:rsid w:val="00834756"/>
    <w:rsid w:val="00834BA4"/>
    <w:rsid w:val="00834CDE"/>
    <w:rsid w:val="00834DA2"/>
    <w:rsid w:val="00834DD7"/>
    <w:rsid w:val="00835031"/>
    <w:rsid w:val="008351A4"/>
    <w:rsid w:val="008351C8"/>
    <w:rsid w:val="008352BD"/>
    <w:rsid w:val="00835310"/>
    <w:rsid w:val="008353EC"/>
    <w:rsid w:val="00835587"/>
    <w:rsid w:val="008356BC"/>
    <w:rsid w:val="008356DD"/>
    <w:rsid w:val="00835865"/>
    <w:rsid w:val="008358B2"/>
    <w:rsid w:val="00835A57"/>
    <w:rsid w:val="00835AC7"/>
    <w:rsid w:val="00835CEE"/>
    <w:rsid w:val="00835D4E"/>
    <w:rsid w:val="00835D89"/>
    <w:rsid w:val="00835F69"/>
    <w:rsid w:val="00835FD3"/>
    <w:rsid w:val="008360B3"/>
    <w:rsid w:val="00836173"/>
    <w:rsid w:val="008361FD"/>
    <w:rsid w:val="00836211"/>
    <w:rsid w:val="0083624F"/>
    <w:rsid w:val="00836257"/>
    <w:rsid w:val="0083630F"/>
    <w:rsid w:val="0083631B"/>
    <w:rsid w:val="00836407"/>
    <w:rsid w:val="008364E6"/>
    <w:rsid w:val="0083668E"/>
    <w:rsid w:val="00836735"/>
    <w:rsid w:val="00836B34"/>
    <w:rsid w:val="00836C65"/>
    <w:rsid w:val="00836EFC"/>
    <w:rsid w:val="0083706C"/>
    <w:rsid w:val="00837493"/>
    <w:rsid w:val="00837564"/>
    <w:rsid w:val="00837641"/>
    <w:rsid w:val="00837661"/>
    <w:rsid w:val="0083766F"/>
    <w:rsid w:val="00837876"/>
    <w:rsid w:val="00837960"/>
    <w:rsid w:val="00837A56"/>
    <w:rsid w:val="00837EBE"/>
    <w:rsid w:val="00837F8C"/>
    <w:rsid w:val="008400BE"/>
    <w:rsid w:val="008401B1"/>
    <w:rsid w:val="008402DC"/>
    <w:rsid w:val="008403DF"/>
    <w:rsid w:val="0084074C"/>
    <w:rsid w:val="008408D6"/>
    <w:rsid w:val="0084094B"/>
    <w:rsid w:val="00840A0E"/>
    <w:rsid w:val="00840A5E"/>
    <w:rsid w:val="00840AE0"/>
    <w:rsid w:val="00840B1D"/>
    <w:rsid w:val="00840DAF"/>
    <w:rsid w:val="00840E2D"/>
    <w:rsid w:val="00840F73"/>
    <w:rsid w:val="00840FF8"/>
    <w:rsid w:val="008410D1"/>
    <w:rsid w:val="00841254"/>
    <w:rsid w:val="00841496"/>
    <w:rsid w:val="0084160E"/>
    <w:rsid w:val="008416C1"/>
    <w:rsid w:val="008417E4"/>
    <w:rsid w:val="0084184A"/>
    <w:rsid w:val="008418D2"/>
    <w:rsid w:val="00841918"/>
    <w:rsid w:val="008419E3"/>
    <w:rsid w:val="00841B2B"/>
    <w:rsid w:val="00841D92"/>
    <w:rsid w:val="00841DD7"/>
    <w:rsid w:val="00841E8E"/>
    <w:rsid w:val="00841EBA"/>
    <w:rsid w:val="00841EFE"/>
    <w:rsid w:val="00841FC3"/>
    <w:rsid w:val="0084204C"/>
    <w:rsid w:val="00842167"/>
    <w:rsid w:val="00842304"/>
    <w:rsid w:val="008423B9"/>
    <w:rsid w:val="0084246E"/>
    <w:rsid w:val="008424BD"/>
    <w:rsid w:val="008424F4"/>
    <w:rsid w:val="00842984"/>
    <w:rsid w:val="00842995"/>
    <w:rsid w:val="008429CA"/>
    <w:rsid w:val="008429CB"/>
    <w:rsid w:val="00842B45"/>
    <w:rsid w:val="00842CCF"/>
    <w:rsid w:val="00842D68"/>
    <w:rsid w:val="0084309F"/>
    <w:rsid w:val="008430C4"/>
    <w:rsid w:val="0084329E"/>
    <w:rsid w:val="00843422"/>
    <w:rsid w:val="00843427"/>
    <w:rsid w:val="0084387E"/>
    <w:rsid w:val="008439C2"/>
    <w:rsid w:val="008439CC"/>
    <w:rsid w:val="00843C16"/>
    <w:rsid w:val="00843C46"/>
    <w:rsid w:val="00843EB2"/>
    <w:rsid w:val="00843EBE"/>
    <w:rsid w:val="00844242"/>
    <w:rsid w:val="00844257"/>
    <w:rsid w:val="0084453C"/>
    <w:rsid w:val="0084454E"/>
    <w:rsid w:val="0084455F"/>
    <w:rsid w:val="008446FB"/>
    <w:rsid w:val="00844793"/>
    <w:rsid w:val="008447AE"/>
    <w:rsid w:val="00844848"/>
    <w:rsid w:val="0084484A"/>
    <w:rsid w:val="00844876"/>
    <w:rsid w:val="00844B86"/>
    <w:rsid w:val="00844BA9"/>
    <w:rsid w:val="00844CA3"/>
    <w:rsid w:val="00844FE8"/>
    <w:rsid w:val="0084511B"/>
    <w:rsid w:val="008451BC"/>
    <w:rsid w:val="0084520F"/>
    <w:rsid w:val="00845689"/>
    <w:rsid w:val="0084583D"/>
    <w:rsid w:val="008459B0"/>
    <w:rsid w:val="00845B4A"/>
    <w:rsid w:val="00845C8D"/>
    <w:rsid w:val="00845D57"/>
    <w:rsid w:val="00845D6D"/>
    <w:rsid w:val="00845D88"/>
    <w:rsid w:val="00845EDF"/>
    <w:rsid w:val="00845F92"/>
    <w:rsid w:val="00845FEB"/>
    <w:rsid w:val="00845FF7"/>
    <w:rsid w:val="00846070"/>
    <w:rsid w:val="008460E1"/>
    <w:rsid w:val="00846134"/>
    <w:rsid w:val="0084631D"/>
    <w:rsid w:val="00846336"/>
    <w:rsid w:val="008463E8"/>
    <w:rsid w:val="0084649B"/>
    <w:rsid w:val="008465C5"/>
    <w:rsid w:val="0084666A"/>
    <w:rsid w:val="00846680"/>
    <w:rsid w:val="008466C6"/>
    <w:rsid w:val="00846805"/>
    <w:rsid w:val="0084692A"/>
    <w:rsid w:val="008469FD"/>
    <w:rsid w:val="00846D3E"/>
    <w:rsid w:val="00846EDE"/>
    <w:rsid w:val="0084721E"/>
    <w:rsid w:val="00847222"/>
    <w:rsid w:val="0084732D"/>
    <w:rsid w:val="008473F6"/>
    <w:rsid w:val="00847479"/>
    <w:rsid w:val="008474CF"/>
    <w:rsid w:val="00847680"/>
    <w:rsid w:val="008476E4"/>
    <w:rsid w:val="0084771D"/>
    <w:rsid w:val="0084790E"/>
    <w:rsid w:val="008479A5"/>
    <w:rsid w:val="00847A92"/>
    <w:rsid w:val="00847B0C"/>
    <w:rsid w:val="00847BF8"/>
    <w:rsid w:val="00847C07"/>
    <w:rsid w:val="00847DC7"/>
    <w:rsid w:val="00847E66"/>
    <w:rsid w:val="00847F44"/>
    <w:rsid w:val="00847FFD"/>
    <w:rsid w:val="0085002B"/>
    <w:rsid w:val="00850140"/>
    <w:rsid w:val="008501C0"/>
    <w:rsid w:val="00850223"/>
    <w:rsid w:val="00850363"/>
    <w:rsid w:val="0085046C"/>
    <w:rsid w:val="00850478"/>
    <w:rsid w:val="00850528"/>
    <w:rsid w:val="00850681"/>
    <w:rsid w:val="0085072B"/>
    <w:rsid w:val="00850762"/>
    <w:rsid w:val="008508A5"/>
    <w:rsid w:val="008508DA"/>
    <w:rsid w:val="0085097A"/>
    <w:rsid w:val="00850AE2"/>
    <w:rsid w:val="00850E17"/>
    <w:rsid w:val="00850E65"/>
    <w:rsid w:val="00851294"/>
    <w:rsid w:val="008512F2"/>
    <w:rsid w:val="00851326"/>
    <w:rsid w:val="008513B9"/>
    <w:rsid w:val="008519B4"/>
    <w:rsid w:val="00851AC6"/>
    <w:rsid w:val="00851B08"/>
    <w:rsid w:val="00851EC6"/>
    <w:rsid w:val="00851FDD"/>
    <w:rsid w:val="0085214D"/>
    <w:rsid w:val="0085218E"/>
    <w:rsid w:val="008521D8"/>
    <w:rsid w:val="008521E6"/>
    <w:rsid w:val="00852382"/>
    <w:rsid w:val="00852463"/>
    <w:rsid w:val="00852566"/>
    <w:rsid w:val="00852715"/>
    <w:rsid w:val="00852933"/>
    <w:rsid w:val="00852AA4"/>
    <w:rsid w:val="00852B89"/>
    <w:rsid w:val="00852BFE"/>
    <w:rsid w:val="00852DFE"/>
    <w:rsid w:val="00853077"/>
    <w:rsid w:val="0085308D"/>
    <w:rsid w:val="00853162"/>
    <w:rsid w:val="008531C2"/>
    <w:rsid w:val="00853241"/>
    <w:rsid w:val="0085326D"/>
    <w:rsid w:val="008533C2"/>
    <w:rsid w:val="008533D0"/>
    <w:rsid w:val="00853550"/>
    <w:rsid w:val="0085355B"/>
    <w:rsid w:val="008535C6"/>
    <w:rsid w:val="00853780"/>
    <w:rsid w:val="008538EF"/>
    <w:rsid w:val="008538FC"/>
    <w:rsid w:val="00853D00"/>
    <w:rsid w:val="0085417D"/>
    <w:rsid w:val="008541BF"/>
    <w:rsid w:val="008541C2"/>
    <w:rsid w:val="0085452E"/>
    <w:rsid w:val="00854661"/>
    <w:rsid w:val="00854741"/>
    <w:rsid w:val="008547A8"/>
    <w:rsid w:val="00854812"/>
    <w:rsid w:val="00854A91"/>
    <w:rsid w:val="00854AD9"/>
    <w:rsid w:val="00854C8A"/>
    <w:rsid w:val="00854D49"/>
    <w:rsid w:val="00854E07"/>
    <w:rsid w:val="00854E57"/>
    <w:rsid w:val="00854E96"/>
    <w:rsid w:val="008550D2"/>
    <w:rsid w:val="00855251"/>
    <w:rsid w:val="0085525A"/>
    <w:rsid w:val="00855417"/>
    <w:rsid w:val="00855437"/>
    <w:rsid w:val="008554A7"/>
    <w:rsid w:val="00855629"/>
    <w:rsid w:val="008556E1"/>
    <w:rsid w:val="0085579D"/>
    <w:rsid w:val="008557D0"/>
    <w:rsid w:val="00855886"/>
    <w:rsid w:val="0085593F"/>
    <w:rsid w:val="00855CA6"/>
    <w:rsid w:val="00855DE1"/>
    <w:rsid w:val="00855F48"/>
    <w:rsid w:val="00856045"/>
    <w:rsid w:val="008561C8"/>
    <w:rsid w:val="008562CE"/>
    <w:rsid w:val="00856433"/>
    <w:rsid w:val="008564A6"/>
    <w:rsid w:val="008564C7"/>
    <w:rsid w:val="008564D6"/>
    <w:rsid w:val="00856558"/>
    <w:rsid w:val="008565D6"/>
    <w:rsid w:val="00856A13"/>
    <w:rsid w:val="00856B7E"/>
    <w:rsid w:val="00856BE6"/>
    <w:rsid w:val="00856C04"/>
    <w:rsid w:val="00856CB4"/>
    <w:rsid w:val="00856F52"/>
    <w:rsid w:val="00856FF2"/>
    <w:rsid w:val="008570E8"/>
    <w:rsid w:val="00857285"/>
    <w:rsid w:val="0085729D"/>
    <w:rsid w:val="008574F8"/>
    <w:rsid w:val="00857517"/>
    <w:rsid w:val="008577E7"/>
    <w:rsid w:val="008577F9"/>
    <w:rsid w:val="008578CF"/>
    <w:rsid w:val="00857923"/>
    <w:rsid w:val="00857ACA"/>
    <w:rsid w:val="00857BAE"/>
    <w:rsid w:val="00857BBD"/>
    <w:rsid w:val="00857C02"/>
    <w:rsid w:val="00857C5F"/>
    <w:rsid w:val="0086024B"/>
    <w:rsid w:val="00860337"/>
    <w:rsid w:val="0086059F"/>
    <w:rsid w:val="008605CD"/>
    <w:rsid w:val="008605D8"/>
    <w:rsid w:val="0086067C"/>
    <w:rsid w:val="008606BF"/>
    <w:rsid w:val="00860A31"/>
    <w:rsid w:val="00860A73"/>
    <w:rsid w:val="00860A9E"/>
    <w:rsid w:val="00860B17"/>
    <w:rsid w:val="00860C7F"/>
    <w:rsid w:val="00860D24"/>
    <w:rsid w:val="00860D56"/>
    <w:rsid w:val="00860EB0"/>
    <w:rsid w:val="00860FBE"/>
    <w:rsid w:val="00861166"/>
    <w:rsid w:val="008614F3"/>
    <w:rsid w:val="0086155F"/>
    <w:rsid w:val="0086156E"/>
    <w:rsid w:val="00861647"/>
    <w:rsid w:val="008618DA"/>
    <w:rsid w:val="0086191D"/>
    <w:rsid w:val="0086197D"/>
    <w:rsid w:val="00861AEC"/>
    <w:rsid w:val="00861B2A"/>
    <w:rsid w:val="00861C33"/>
    <w:rsid w:val="00861C36"/>
    <w:rsid w:val="00861D92"/>
    <w:rsid w:val="00861F01"/>
    <w:rsid w:val="00861F40"/>
    <w:rsid w:val="00861FC1"/>
    <w:rsid w:val="008621BD"/>
    <w:rsid w:val="008623FD"/>
    <w:rsid w:val="0086249A"/>
    <w:rsid w:val="0086249C"/>
    <w:rsid w:val="008624DD"/>
    <w:rsid w:val="00862674"/>
    <w:rsid w:val="00862727"/>
    <w:rsid w:val="00862818"/>
    <w:rsid w:val="008628B0"/>
    <w:rsid w:val="00862A77"/>
    <w:rsid w:val="00862CE2"/>
    <w:rsid w:val="00862CFB"/>
    <w:rsid w:val="00862F1B"/>
    <w:rsid w:val="00862F1E"/>
    <w:rsid w:val="00862FD7"/>
    <w:rsid w:val="008632DB"/>
    <w:rsid w:val="00863535"/>
    <w:rsid w:val="00863594"/>
    <w:rsid w:val="00863690"/>
    <w:rsid w:val="0086378C"/>
    <w:rsid w:val="008637EA"/>
    <w:rsid w:val="0086381D"/>
    <w:rsid w:val="008638F6"/>
    <w:rsid w:val="00863920"/>
    <w:rsid w:val="00863D3B"/>
    <w:rsid w:val="00863E1D"/>
    <w:rsid w:val="00863E38"/>
    <w:rsid w:val="00863E4F"/>
    <w:rsid w:val="008640F1"/>
    <w:rsid w:val="008642C7"/>
    <w:rsid w:val="0086431A"/>
    <w:rsid w:val="0086436F"/>
    <w:rsid w:val="008643BE"/>
    <w:rsid w:val="00864743"/>
    <w:rsid w:val="008647B6"/>
    <w:rsid w:val="008647F6"/>
    <w:rsid w:val="00864935"/>
    <w:rsid w:val="00864A07"/>
    <w:rsid w:val="00864C17"/>
    <w:rsid w:val="00864C76"/>
    <w:rsid w:val="00864D09"/>
    <w:rsid w:val="00864DF7"/>
    <w:rsid w:val="00864E71"/>
    <w:rsid w:val="0086507E"/>
    <w:rsid w:val="0086511C"/>
    <w:rsid w:val="00865448"/>
    <w:rsid w:val="0086549E"/>
    <w:rsid w:val="00865503"/>
    <w:rsid w:val="008656B3"/>
    <w:rsid w:val="008656F4"/>
    <w:rsid w:val="00865771"/>
    <w:rsid w:val="0086578C"/>
    <w:rsid w:val="00865948"/>
    <w:rsid w:val="00865ACD"/>
    <w:rsid w:val="00865C90"/>
    <w:rsid w:val="00865D3F"/>
    <w:rsid w:val="00865E8A"/>
    <w:rsid w:val="00865ECE"/>
    <w:rsid w:val="00865FC7"/>
    <w:rsid w:val="00866058"/>
    <w:rsid w:val="00866073"/>
    <w:rsid w:val="0086609C"/>
    <w:rsid w:val="008660E2"/>
    <w:rsid w:val="00866122"/>
    <w:rsid w:val="0086615D"/>
    <w:rsid w:val="0086617A"/>
    <w:rsid w:val="0086619E"/>
    <w:rsid w:val="008661B9"/>
    <w:rsid w:val="00866231"/>
    <w:rsid w:val="0086623E"/>
    <w:rsid w:val="0086628A"/>
    <w:rsid w:val="008662A1"/>
    <w:rsid w:val="0086633E"/>
    <w:rsid w:val="00866558"/>
    <w:rsid w:val="00866561"/>
    <w:rsid w:val="00866594"/>
    <w:rsid w:val="00866696"/>
    <w:rsid w:val="00866835"/>
    <w:rsid w:val="0086687A"/>
    <w:rsid w:val="0086687D"/>
    <w:rsid w:val="00866C59"/>
    <w:rsid w:val="00866D29"/>
    <w:rsid w:val="00866E2A"/>
    <w:rsid w:val="00866EF5"/>
    <w:rsid w:val="00866F79"/>
    <w:rsid w:val="00866FA4"/>
    <w:rsid w:val="0086706A"/>
    <w:rsid w:val="00867084"/>
    <w:rsid w:val="008670D9"/>
    <w:rsid w:val="008670E1"/>
    <w:rsid w:val="008672F1"/>
    <w:rsid w:val="00867496"/>
    <w:rsid w:val="008675AD"/>
    <w:rsid w:val="00867707"/>
    <w:rsid w:val="0086781E"/>
    <w:rsid w:val="00867855"/>
    <w:rsid w:val="00867A8F"/>
    <w:rsid w:val="00867C0D"/>
    <w:rsid w:val="008700B2"/>
    <w:rsid w:val="0087011A"/>
    <w:rsid w:val="008704C4"/>
    <w:rsid w:val="00870579"/>
    <w:rsid w:val="008706AB"/>
    <w:rsid w:val="008706AE"/>
    <w:rsid w:val="008707D4"/>
    <w:rsid w:val="008708ED"/>
    <w:rsid w:val="00870990"/>
    <w:rsid w:val="00870A23"/>
    <w:rsid w:val="00870C5C"/>
    <w:rsid w:val="00870D89"/>
    <w:rsid w:val="00870E99"/>
    <w:rsid w:val="00870E9C"/>
    <w:rsid w:val="0087104B"/>
    <w:rsid w:val="008711C5"/>
    <w:rsid w:val="00871225"/>
    <w:rsid w:val="0087128A"/>
    <w:rsid w:val="00871613"/>
    <w:rsid w:val="00871745"/>
    <w:rsid w:val="00871771"/>
    <w:rsid w:val="00871797"/>
    <w:rsid w:val="00871A1B"/>
    <w:rsid w:val="00871A64"/>
    <w:rsid w:val="00871B62"/>
    <w:rsid w:val="00871BE2"/>
    <w:rsid w:val="00871C05"/>
    <w:rsid w:val="00871DEB"/>
    <w:rsid w:val="00871E67"/>
    <w:rsid w:val="0087221E"/>
    <w:rsid w:val="008722F8"/>
    <w:rsid w:val="00872472"/>
    <w:rsid w:val="008724A4"/>
    <w:rsid w:val="0087260E"/>
    <w:rsid w:val="00872721"/>
    <w:rsid w:val="008728F2"/>
    <w:rsid w:val="0087290A"/>
    <w:rsid w:val="008729CD"/>
    <w:rsid w:val="00872BDE"/>
    <w:rsid w:val="00872DA6"/>
    <w:rsid w:val="00872E29"/>
    <w:rsid w:val="00873051"/>
    <w:rsid w:val="00873055"/>
    <w:rsid w:val="0087306E"/>
    <w:rsid w:val="008730FE"/>
    <w:rsid w:val="008732E7"/>
    <w:rsid w:val="00873389"/>
    <w:rsid w:val="00873477"/>
    <w:rsid w:val="0087359B"/>
    <w:rsid w:val="00873A83"/>
    <w:rsid w:val="00873A8E"/>
    <w:rsid w:val="00873C2D"/>
    <w:rsid w:val="00873C71"/>
    <w:rsid w:val="00873D03"/>
    <w:rsid w:val="0087401A"/>
    <w:rsid w:val="008740F4"/>
    <w:rsid w:val="00874163"/>
    <w:rsid w:val="008741A5"/>
    <w:rsid w:val="0087425C"/>
    <w:rsid w:val="008747DC"/>
    <w:rsid w:val="0087482E"/>
    <w:rsid w:val="00874954"/>
    <w:rsid w:val="008749A0"/>
    <w:rsid w:val="00874AAA"/>
    <w:rsid w:val="00874ADD"/>
    <w:rsid w:val="00874B2F"/>
    <w:rsid w:val="00874B6E"/>
    <w:rsid w:val="00874EA8"/>
    <w:rsid w:val="00874F9A"/>
    <w:rsid w:val="008751EB"/>
    <w:rsid w:val="00875434"/>
    <w:rsid w:val="00875449"/>
    <w:rsid w:val="0087559F"/>
    <w:rsid w:val="00875664"/>
    <w:rsid w:val="00875870"/>
    <w:rsid w:val="008758E5"/>
    <w:rsid w:val="00875904"/>
    <w:rsid w:val="0087594B"/>
    <w:rsid w:val="00875A42"/>
    <w:rsid w:val="00875B11"/>
    <w:rsid w:val="00875B25"/>
    <w:rsid w:val="00875BE6"/>
    <w:rsid w:val="00875C56"/>
    <w:rsid w:val="00875E38"/>
    <w:rsid w:val="00875EC4"/>
    <w:rsid w:val="00875EDF"/>
    <w:rsid w:val="00875EFF"/>
    <w:rsid w:val="008761B3"/>
    <w:rsid w:val="0087620A"/>
    <w:rsid w:val="00876390"/>
    <w:rsid w:val="0087671F"/>
    <w:rsid w:val="008768BF"/>
    <w:rsid w:val="008768D2"/>
    <w:rsid w:val="008768EE"/>
    <w:rsid w:val="0087699B"/>
    <w:rsid w:val="008769E2"/>
    <w:rsid w:val="00876A3F"/>
    <w:rsid w:val="00876CEB"/>
    <w:rsid w:val="00876EAB"/>
    <w:rsid w:val="00877330"/>
    <w:rsid w:val="00877519"/>
    <w:rsid w:val="0087769E"/>
    <w:rsid w:val="0087779E"/>
    <w:rsid w:val="00877961"/>
    <w:rsid w:val="00877BA0"/>
    <w:rsid w:val="00877EAA"/>
    <w:rsid w:val="00877F1E"/>
    <w:rsid w:val="008800CE"/>
    <w:rsid w:val="00880113"/>
    <w:rsid w:val="008801B8"/>
    <w:rsid w:val="008801D1"/>
    <w:rsid w:val="008804AC"/>
    <w:rsid w:val="008804C0"/>
    <w:rsid w:val="008805B9"/>
    <w:rsid w:val="00880630"/>
    <w:rsid w:val="00880664"/>
    <w:rsid w:val="00880711"/>
    <w:rsid w:val="008807F7"/>
    <w:rsid w:val="008809A9"/>
    <w:rsid w:val="00880AF0"/>
    <w:rsid w:val="00880CCA"/>
    <w:rsid w:val="00880D84"/>
    <w:rsid w:val="00880DF3"/>
    <w:rsid w:val="00880E53"/>
    <w:rsid w:val="00880E5A"/>
    <w:rsid w:val="00880EC0"/>
    <w:rsid w:val="00881120"/>
    <w:rsid w:val="00881125"/>
    <w:rsid w:val="0088121C"/>
    <w:rsid w:val="00881283"/>
    <w:rsid w:val="008812EA"/>
    <w:rsid w:val="0088140E"/>
    <w:rsid w:val="0088141C"/>
    <w:rsid w:val="0088143F"/>
    <w:rsid w:val="00881521"/>
    <w:rsid w:val="00881851"/>
    <w:rsid w:val="0088188A"/>
    <w:rsid w:val="00881890"/>
    <w:rsid w:val="0088194E"/>
    <w:rsid w:val="00881B93"/>
    <w:rsid w:val="00881BFA"/>
    <w:rsid w:val="00881CE9"/>
    <w:rsid w:val="00881D8D"/>
    <w:rsid w:val="00881E78"/>
    <w:rsid w:val="00881E82"/>
    <w:rsid w:val="00881ED9"/>
    <w:rsid w:val="00881F15"/>
    <w:rsid w:val="00882015"/>
    <w:rsid w:val="008820E3"/>
    <w:rsid w:val="00882144"/>
    <w:rsid w:val="00882163"/>
    <w:rsid w:val="00882184"/>
    <w:rsid w:val="0088221B"/>
    <w:rsid w:val="00882403"/>
    <w:rsid w:val="0088252F"/>
    <w:rsid w:val="0088274E"/>
    <w:rsid w:val="00882A92"/>
    <w:rsid w:val="00882B03"/>
    <w:rsid w:val="00882B12"/>
    <w:rsid w:val="00882D66"/>
    <w:rsid w:val="00882DF1"/>
    <w:rsid w:val="00882EF8"/>
    <w:rsid w:val="00883011"/>
    <w:rsid w:val="00883519"/>
    <w:rsid w:val="00883778"/>
    <w:rsid w:val="008837C3"/>
    <w:rsid w:val="00883816"/>
    <w:rsid w:val="00883C93"/>
    <w:rsid w:val="00883D8D"/>
    <w:rsid w:val="00883DFE"/>
    <w:rsid w:val="00884380"/>
    <w:rsid w:val="0088466C"/>
    <w:rsid w:val="00884853"/>
    <w:rsid w:val="0088498D"/>
    <w:rsid w:val="00884B99"/>
    <w:rsid w:val="00884E97"/>
    <w:rsid w:val="008850CA"/>
    <w:rsid w:val="00885261"/>
    <w:rsid w:val="0088583F"/>
    <w:rsid w:val="00885AD5"/>
    <w:rsid w:val="00885C20"/>
    <w:rsid w:val="00885C78"/>
    <w:rsid w:val="00885CA8"/>
    <w:rsid w:val="00885CC3"/>
    <w:rsid w:val="00885D00"/>
    <w:rsid w:val="00885D09"/>
    <w:rsid w:val="00885D67"/>
    <w:rsid w:val="00885D84"/>
    <w:rsid w:val="00885F24"/>
    <w:rsid w:val="00885F45"/>
    <w:rsid w:val="0088626C"/>
    <w:rsid w:val="008863A1"/>
    <w:rsid w:val="0088649D"/>
    <w:rsid w:val="0088652F"/>
    <w:rsid w:val="0088681B"/>
    <w:rsid w:val="00886875"/>
    <w:rsid w:val="0088689B"/>
    <w:rsid w:val="00886945"/>
    <w:rsid w:val="00886C3D"/>
    <w:rsid w:val="00886D2D"/>
    <w:rsid w:val="00886D5C"/>
    <w:rsid w:val="00886D6A"/>
    <w:rsid w:val="00886F6E"/>
    <w:rsid w:val="008870D9"/>
    <w:rsid w:val="00887369"/>
    <w:rsid w:val="008873C1"/>
    <w:rsid w:val="008873D8"/>
    <w:rsid w:val="00887421"/>
    <w:rsid w:val="00887561"/>
    <w:rsid w:val="00887569"/>
    <w:rsid w:val="008875A2"/>
    <w:rsid w:val="0088765F"/>
    <w:rsid w:val="00887685"/>
    <w:rsid w:val="008878FE"/>
    <w:rsid w:val="00887B75"/>
    <w:rsid w:val="00887F08"/>
    <w:rsid w:val="00887F6C"/>
    <w:rsid w:val="00887FEA"/>
    <w:rsid w:val="00890058"/>
    <w:rsid w:val="008905B6"/>
    <w:rsid w:val="008906D5"/>
    <w:rsid w:val="008907AB"/>
    <w:rsid w:val="008907ED"/>
    <w:rsid w:val="00890902"/>
    <w:rsid w:val="00890C9F"/>
    <w:rsid w:val="00890D9C"/>
    <w:rsid w:val="00890E86"/>
    <w:rsid w:val="0089111E"/>
    <w:rsid w:val="0089122E"/>
    <w:rsid w:val="008913E2"/>
    <w:rsid w:val="008913F7"/>
    <w:rsid w:val="008916DC"/>
    <w:rsid w:val="0089181E"/>
    <w:rsid w:val="0089193F"/>
    <w:rsid w:val="00891947"/>
    <w:rsid w:val="008919DF"/>
    <w:rsid w:val="00891ACE"/>
    <w:rsid w:val="00891B8E"/>
    <w:rsid w:val="00891C7F"/>
    <w:rsid w:val="00891C8F"/>
    <w:rsid w:val="00891D3E"/>
    <w:rsid w:val="00891DA2"/>
    <w:rsid w:val="00891FD7"/>
    <w:rsid w:val="00892000"/>
    <w:rsid w:val="0089201B"/>
    <w:rsid w:val="00892142"/>
    <w:rsid w:val="00892356"/>
    <w:rsid w:val="0089239A"/>
    <w:rsid w:val="0089247A"/>
    <w:rsid w:val="00892643"/>
    <w:rsid w:val="008926AB"/>
    <w:rsid w:val="0089287E"/>
    <w:rsid w:val="00892903"/>
    <w:rsid w:val="00892975"/>
    <w:rsid w:val="00892BA4"/>
    <w:rsid w:val="00892C36"/>
    <w:rsid w:val="00892C37"/>
    <w:rsid w:val="00892CFC"/>
    <w:rsid w:val="00892D47"/>
    <w:rsid w:val="00892E20"/>
    <w:rsid w:val="00892E47"/>
    <w:rsid w:val="00892EA8"/>
    <w:rsid w:val="00893235"/>
    <w:rsid w:val="008933FC"/>
    <w:rsid w:val="00893403"/>
    <w:rsid w:val="00893488"/>
    <w:rsid w:val="0089374F"/>
    <w:rsid w:val="00893894"/>
    <w:rsid w:val="00893BA3"/>
    <w:rsid w:val="00893CBA"/>
    <w:rsid w:val="00893EAB"/>
    <w:rsid w:val="00893EFD"/>
    <w:rsid w:val="008940FE"/>
    <w:rsid w:val="008941CE"/>
    <w:rsid w:val="00894244"/>
    <w:rsid w:val="00894327"/>
    <w:rsid w:val="0089435A"/>
    <w:rsid w:val="008943AD"/>
    <w:rsid w:val="008943E5"/>
    <w:rsid w:val="008945AF"/>
    <w:rsid w:val="00894639"/>
    <w:rsid w:val="00894712"/>
    <w:rsid w:val="00894802"/>
    <w:rsid w:val="0089482F"/>
    <w:rsid w:val="008949A8"/>
    <w:rsid w:val="00894A1A"/>
    <w:rsid w:val="00894E5E"/>
    <w:rsid w:val="008953F3"/>
    <w:rsid w:val="00895434"/>
    <w:rsid w:val="00895531"/>
    <w:rsid w:val="008955C7"/>
    <w:rsid w:val="0089563B"/>
    <w:rsid w:val="0089574B"/>
    <w:rsid w:val="00895806"/>
    <w:rsid w:val="008959FD"/>
    <w:rsid w:val="00895A9D"/>
    <w:rsid w:val="00895B12"/>
    <w:rsid w:val="00895C1E"/>
    <w:rsid w:val="00895CEA"/>
    <w:rsid w:val="00895F46"/>
    <w:rsid w:val="00896117"/>
    <w:rsid w:val="008961EA"/>
    <w:rsid w:val="008961F6"/>
    <w:rsid w:val="00896219"/>
    <w:rsid w:val="0089652A"/>
    <w:rsid w:val="008966B5"/>
    <w:rsid w:val="008966CB"/>
    <w:rsid w:val="00896779"/>
    <w:rsid w:val="0089683B"/>
    <w:rsid w:val="00896896"/>
    <w:rsid w:val="00896B4D"/>
    <w:rsid w:val="00896F1D"/>
    <w:rsid w:val="00897072"/>
    <w:rsid w:val="008970BD"/>
    <w:rsid w:val="00897191"/>
    <w:rsid w:val="00897281"/>
    <w:rsid w:val="00897522"/>
    <w:rsid w:val="008977AD"/>
    <w:rsid w:val="008977B7"/>
    <w:rsid w:val="00897825"/>
    <w:rsid w:val="00897906"/>
    <w:rsid w:val="008979D1"/>
    <w:rsid w:val="00897BF3"/>
    <w:rsid w:val="00897C1A"/>
    <w:rsid w:val="00897D33"/>
    <w:rsid w:val="00897E08"/>
    <w:rsid w:val="00897E23"/>
    <w:rsid w:val="00897E97"/>
    <w:rsid w:val="00897EB9"/>
    <w:rsid w:val="008A01A9"/>
    <w:rsid w:val="008A03E7"/>
    <w:rsid w:val="008A0498"/>
    <w:rsid w:val="008A0613"/>
    <w:rsid w:val="008A06D8"/>
    <w:rsid w:val="008A07E4"/>
    <w:rsid w:val="008A0A2E"/>
    <w:rsid w:val="008A0A3A"/>
    <w:rsid w:val="008A0B4C"/>
    <w:rsid w:val="008A0D83"/>
    <w:rsid w:val="008A0E31"/>
    <w:rsid w:val="008A0E7D"/>
    <w:rsid w:val="008A0F8A"/>
    <w:rsid w:val="008A0FAD"/>
    <w:rsid w:val="008A1132"/>
    <w:rsid w:val="008A1133"/>
    <w:rsid w:val="008A1175"/>
    <w:rsid w:val="008A1198"/>
    <w:rsid w:val="008A11E7"/>
    <w:rsid w:val="008A133F"/>
    <w:rsid w:val="008A137B"/>
    <w:rsid w:val="008A13A1"/>
    <w:rsid w:val="008A1582"/>
    <w:rsid w:val="008A164A"/>
    <w:rsid w:val="008A16F2"/>
    <w:rsid w:val="008A17C7"/>
    <w:rsid w:val="008A1B70"/>
    <w:rsid w:val="008A1DD3"/>
    <w:rsid w:val="008A1E6B"/>
    <w:rsid w:val="008A1EF4"/>
    <w:rsid w:val="008A1F23"/>
    <w:rsid w:val="008A2052"/>
    <w:rsid w:val="008A21D6"/>
    <w:rsid w:val="008A2301"/>
    <w:rsid w:val="008A23E9"/>
    <w:rsid w:val="008A2428"/>
    <w:rsid w:val="008A24B9"/>
    <w:rsid w:val="008A277D"/>
    <w:rsid w:val="008A28E2"/>
    <w:rsid w:val="008A2919"/>
    <w:rsid w:val="008A29C1"/>
    <w:rsid w:val="008A29DB"/>
    <w:rsid w:val="008A2BBF"/>
    <w:rsid w:val="008A2E14"/>
    <w:rsid w:val="008A2E5D"/>
    <w:rsid w:val="008A2E80"/>
    <w:rsid w:val="008A2EA6"/>
    <w:rsid w:val="008A304A"/>
    <w:rsid w:val="008A3251"/>
    <w:rsid w:val="008A354D"/>
    <w:rsid w:val="008A3568"/>
    <w:rsid w:val="008A3590"/>
    <w:rsid w:val="008A371D"/>
    <w:rsid w:val="008A3804"/>
    <w:rsid w:val="008A393B"/>
    <w:rsid w:val="008A39D7"/>
    <w:rsid w:val="008A39E2"/>
    <w:rsid w:val="008A3A88"/>
    <w:rsid w:val="008A3DEC"/>
    <w:rsid w:val="008A3E39"/>
    <w:rsid w:val="008A3E3B"/>
    <w:rsid w:val="008A3F17"/>
    <w:rsid w:val="008A40A4"/>
    <w:rsid w:val="008A4180"/>
    <w:rsid w:val="008A4367"/>
    <w:rsid w:val="008A43FE"/>
    <w:rsid w:val="008A49BC"/>
    <w:rsid w:val="008A4A13"/>
    <w:rsid w:val="008A4A69"/>
    <w:rsid w:val="008A4A81"/>
    <w:rsid w:val="008A4B7D"/>
    <w:rsid w:val="008A4B83"/>
    <w:rsid w:val="008A4C1C"/>
    <w:rsid w:val="008A4CA2"/>
    <w:rsid w:val="008A4D6B"/>
    <w:rsid w:val="008A4DF2"/>
    <w:rsid w:val="008A4DF3"/>
    <w:rsid w:val="008A5018"/>
    <w:rsid w:val="008A50F3"/>
    <w:rsid w:val="008A5101"/>
    <w:rsid w:val="008A51AA"/>
    <w:rsid w:val="008A525C"/>
    <w:rsid w:val="008A543A"/>
    <w:rsid w:val="008A54E4"/>
    <w:rsid w:val="008A552B"/>
    <w:rsid w:val="008A5549"/>
    <w:rsid w:val="008A55AB"/>
    <w:rsid w:val="008A56F2"/>
    <w:rsid w:val="008A5844"/>
    <w:rsid w:val="008A594A"/>
    <w:rsid w:val="008A5974"/>
    <w:rsid w:val="008A5BB7"/>
    <w:rsid w:val="008A5EAC"/>
    <w:rsid w:val="008A5EF4"/>
    <w:rsid w:val="008A60CA"/>
    <w:rsid w:val="008A60E7"/>
    <w:rsid w:val="008A6190"/>
    <w:rsid w:val="008A64E0"/>
    <w:rsid w:val="008A662C"/>
    <w:rsid w:val="008A668A"/>
    <w:rsid w:val="008A66AB"/>
    <w:rsid w:val="008A66FA"/>
    <w:rsid w:val="008A674C"/>
    <w:rsid w:val="008A6913"/>
    <w:rsid w:val="008A6AE0"/>
    <w:rsid w:val="008A6BD3"/>
    <w:rsid w:val="008A6C26"/>
    <w:rsid w:val="008A6C75"/>
    <w:rsid w:val="008A6FAD"/>
    <w:rsid w:val="008A7036"/>
    <w:rsid w:val="008A70C3"/>
    <w:rsid w:val="008A71DD"/>
    <w:rsid w:val="008A7471"/>
    <w:rsid w:val="008A749D"/>
    <w:rsid w:val="008A74E1"/>
    <w:rsid w:val="008A7789"/>
    <w:rsid w:val="008A7CD9"/>
    <w:rsid w:val="008A7E89"/>
    <w:rsid w:val="008B0196"/>
    <w:rsid w:val="008B039E"/>
    <w:rsid w:val="008B048A"/>
    <w:rsid w:val="008B0538"/>
    <w:rsid w:val="008B066D"/>
    <w:rsid w:val="008B0848"/>
    <w:rsid w:val="008B08B0"/>
    <w:rsid w:val="008B09C2"/>
    <w:rsid w:val="008B0B04"/>
    <w:rsid w:val="008B0B57"/>
    <w:rsid w:val="008B0C23"/>
    <w:rsid w:val="008B0F3E"/>
    <w:rsid w:val="008B0F5E"/>
    <w:rsid w:val="008B1043"/>
    <w:rsid w:val="008B1195"/>
    <w:rsid w:val="008B145B"/>
    <w:rsid w:val="008B1491"/>
    <w:rsid w:val="008B15CE"/>
    <w:rsid w:val="008B15E9"/>
    <w:rsid w:val="008B1609"/>
    <w:rsid w:val="008B16E6"/>
    <w:rsid w:val="008B181C"/>
    <w:rsid w:val="008B1B33"/>
    <w:rsid w:val="008B1B71"/>
    <w:rsid w:val="008B1BF1"/>
    <w:rsid w:val="008B1D7F"/>
    <w:rsid w:val="008B1DD1"/>
    <w:rsid w:val="008B2039"/>
    <w:rsid w:val="008B2058"/>
    <w:rsid w:val="008B2114"/>
    <w:rsid w:val="008B24FD"/>
    <w:rsid w:val="008B2883"/>
    <w:rsid w:val="008B2D80"/>
    <w:rsid w:val="008B2EE6"/>
    <w:rsid w:val="008B2FA9"/>
    <w:rsid w:val="008B2FBC"/>
    <w:rsid w:val="008B2FE3"/>
    <w:rsid w:val="008B2FEA"/>
    <w:rsid w:val="008B304E"/>
    <w:rsid w:val="008B30AC"/>
    <w:rsid w:val="008B3182"/>
    <w:rsid w:val="008B34C6"/>
    <w:rsid w:val="008B35CA"/>
    <w:rsid w:val="008B35E4"/>
    <w:rsid w:val="008B3614"/>
    <w:rsid w:val="008B3775"/>
    <w:rsid w:val="008B37A2"/>
    <w:rsid w:val="008B39A4"/>
    <w:rsid w:val="008B3A7F"/>
    <w:rsid w:val="008B3ADC"/>
    <w:rsid w:val="008B3CB8"/>
    <w:rsid w:val="008B3D93"/>
    <w:rsid w:val="008B3DD1"/>
    <w:rsid w:val="008B4141"/>
    <w:rsid w:val="008B41FB"/>
    <w:rsid w:val="008B42B4"/>
    <w:rsid w:val="008B42D5"/>
    <w:rsid w:val="008B43EC"/>
    <w:rsid w:val="008B4471"/>
    <w:rsid w:val="008B46B0"/>
    <w:rsid w:val="008B48ED"/>
    <w:rsid w:val="008B4AA4"/>
    <w:rsid w:val="008B4AD7"/>
    <w:rsid w:val="008B4B33"/>
    <w:rsid w:val="008B4CD4"/>
    <w:rsid w:val="008B4E73"/>
    <w:rsid w:val="008B4F43"/>
    <w:rsid w:val="008B5171"/>
    <w:rsid w:val="008B51CA"/>
    <w:rsid w:val="008B5225"/>
    <w:rsid w:val="008B523C"/>
    <w:rsid w:val="008B5248"/>
    <w:rsid w:val="008B5299"/>
    <w:rsid w:val="008B56E7"/>
    <w:rsid w:val="008B5721"/>
    <w:rsid w:val="008B5893"/>
    <w:rsid w:val="008B5A19"/>
    <w:rsid w:val="008B5C03"/>
    <w:rsid w:val="008B5C4A"/>
    <w:rsid w:val="008B5DDB"/>
    <w:rsid w:val="008B5E07"/>
    <w:rsid w:val="008B5E27"/>
    <w:rsid w:val="008B5EAA"/>
    <w:rsid w:val="008B5F03"/>
    <w:rsid w:val="008B5F2A"/>
    <w:rsid w:val="008B616B"/>
    <w:rsid w:val="008B63E7"/>
    <w:rsid w:val="008B64E4"/>
    <w:rsid w:val="008B64EC"/>
    <w:rsid w:val="008B677E"/>
    <w:rsid w:val="008B678C"/>
    <w:rsid w:val="008B67A2"/>
    <w:rsid w:val="008B67C4"/>
    <w:rsid w:val="008B6803"/>
    <w:rsid w:val="008B69CD"/>
    <w:rsid w:val="008B6B1C"/>
    <w:rsid w:val="008B6F64"/>
    <w:rsid w:val="008B71AA"/>
    <w:rsid w:val="008B7647"/>
    <w:rsid w:val="008B76EF"/>
    <w:rsid w:val="008B7793"/>
    <w:rsid w:val="008B7DFC"/>
    <w:rsid w:val="008B7EEB"/>
    <w:rsid w:val="008B7F15"/>
    <w:rsid w:val="008C013D"/>
    <w:rsid w:val="008C0165"/>
    <w:rsid w:val="008C0283"/>
    <w:rsid w:val="008C0295"/>
    <w:rsid w:val="008C04EC"/>
    <w:rsid w:val="008C05F2"/>
    <w:rsid w:val="008C0959"/>
    <w:rsid w:val="008C09C4"/>
    <w:rsid w:val="008C0A31"/>
    <w:rsid w:val="008C0CB0"/>
    <w:rsid w:val="008C0D89"/>
    <w:rsid w:val="008C0FA5"/>
    <w:rsid w:val="008C11C6"/>
    <w:rsid w:val="008C1344"/>
    <w:rsid w:val="008C1387"/>
    <w:rsid w:val="008C149E"/>
    <w:rsid w:val="008C151E"/>
    <w:rsid w:val="008C15FD"/>
    <w:rsid w:val="008C1805"/>
    <w:rsid w:val="008C1CB2"/>
    <w:rsid w:val="008C1E9E"/>
    <w:rsid w:val="008C1FAE"/>
    <w:rsid w:val="008C2010"/>
    <w:rsid w:val="008C2025"/>
    <w:rsid w:val="008C207C"/>
    <w:rsid w:val="008C20AA"/>
    <w:rsid w:val="008C20D3"/>
    <w:rsid w:val="008C22F7"/>
    <w:rsid w:val="008C22FD"/>
    <w:rsid w:val="008C2348"/>
    <w:rsid w:val="008C2553"/>
    <w:rsid w:val="008C25D3"/>
    <w:rsid w:val="008C27B9"/>
    <w:rsid w:val="008C2CC3"/>
    <w:rsid w:val="008C2D46"/>
    <w:rsid w:val="008C2F2E"/>
    <w:rsid w:val="008C314A"/>
    <w:rsid w:val="008C31C9"/>
    <w:rsid w:val="008C3307"/>
    <w:rsid w:val="008C3330"/>
    <w:rsid w:val="008C33EB"/>
    <w:rsid w:val="008C3433"/>
    <w:rsid w:val="008C35C9"/>
    <w:rsid w:val="008C35F5"/>
    <w:rsid w:val="008C37F4"/>
    <w:rsid w:val="008C3A5B"/>
    <w:rsid w:val="008C3DFE"/>
    <w:rsid w:val="008C3F11"/>
    <w:rsid w:val="008C3F2A"/>
    <w:rsid w:val="008C4023"/>
    <w:rsid w:val="008C4176"/>
    <w:rsid w:val="008C4220"/>
    <w:rsid w:val="008C42B7"/>
    <w:rsid w:val="008C4353"/>
    <w:rsid w:val="008C4491"/>
    <w:rsid w:val="008C4921"/>
    <w:rsid w:val="008C49FE"/>
    <w:rsid w:val="008C4A07"/>
    <w:rsid w:val="008C4AB8"/>
    <w:rsid w:val="008C4F16"/>
    <w:rsid w:val="008C510A"/>
    <w:rsid w:val="008C56FE"/>
    <w:rsid w:val="008C5858"/>
    <w:rsid w:val="008C585D"/>
    <w:rsid w:val="008C58E7"/>
    <w:rsid w:val="008C59DE"/>
    <w:rsid w:val="008C5DAE"/>
    <w:rsid w:val="008C5E56"/>
    <w:rsid w:val="008C5FEA"/>
    <w:rsid w:val="008C6320"/>
    <w:rsid w:val="008C63F0"/>
    <w:rsid w:val="008C64DF"/>
    <w:rsid w:val="008C65F7"/>
    <w:rsid w:val="008C6673"/>
    <w:rsid w:val="008C673E"/>
    <w:rsid w:val="008C68F9"/>
    <w:rsid w:val="008C693E"/>
    <w:rsid w:val="008C696C"/>
    <w:rsid w:val="008C6DBD"/>
    <w:rsid w:val="008C6DD6"/>
    <w:rsid w:val="008C6E10"/>
    <w:rsid w:val="008C6EBC"/>
    <w:rsid w:val="008C6EF3"/>
    <w:rsid w:val="008C6F6F"/>
    <w:rsid w:val="008C6FFA"/>
    <w:rsid w:val="008C71AF"/>
    <w:rsid w:val="008C746B"/>
    <w:rsid w:val="008C7705"/>
    <w:rsid w:val="008C7889"/>
    <w:rsid w:val="008C7987"/>
    <w:rsid w:val="008C798C"/>
    <w:rsid w:val="008C7AE4"/>
    <w:rsid w:val="008C7B9F"/>
    <w:rsid w:val="008C7C6D"/>
    <w:rsid w:val="008C7C75"/>
    <w:rsid w:val="008C7C7E"/>
    <w:rsid w:val="008C7CD0"/>
    <w:rsid w:val="008C7D51"/>
    <w:rsid w:val="008C7E63"/>
    <w:rsid w:val="008C7EB4"/>
    <w:rsid w:val="008C7F44"/>
    <w:rsid w:val="008C7FBC"/>
    <w:rsid w:val="008D00B8"/>
    <w:rsid w:val="008D00DF"/>
    <w:rsid w:val="008D0163"/>
    <w:rsid w:val="008D0291"/>
    <w:rsid w:val="008D031F"/>
    <w:rsid w:val="008D05D1"/>
    <w:rsid w:val="008D07F8"/>
    <w:rsid w:val="008D084F"/>
    <w:rsid w:val="008D0926"/>
    <w:rsid w:val="008D0B44"/>
    <w:rsid w:val="008D0BA6"/>
    <w:rsid w:val="008D0C03"/>
    <w:rsid w:val="008D0CCD"/>
    <w:rsid w:val="008D0E06"/>
    <w:rsid w:val="008D0E15"/>
    <w:rsid w:val="008D0ECD"/>
    <w:rsid w:val="008D1044"/>
    <w:rsid w:val="008D1143"/>
    <w:rsid w:val="008D1154"/>
    <w:rsid w:val="008D122E"/>
    <w:rsid w:val="008D1285"/>
    <w:rsid w:val="008D1494"/>
    <w:rsid w:val="008D1500"/>
    <w:rsid w:val="008D17CE"/>
    <w:rsid w:val="008D184C"/>
    <w:rsid w:val="008D1934"/>
    <w:rsid w:val="008D1973"/>
    <w:rsid w:val="008D1A0C"/>
    <w:rsid w:val="008D1CBF"/>
    <w:rsid w:val="008D1FA2"/>
    <w:rsid w:val="008D1FF1"/>
    <w:rsid w:val="008D2008"/>
    <w:rsid w:val="008D20FE"/>
    <w:rsid w:val="008D2109"/>
    <w:rsid w:val="008D2199"/>
    <w:rsid w:val="008D219E"/>
    <w:rsid w:val="008D2282"/>
    <w:rsid w:val="008D2395"/>
    <w:rsid w:val="008D239A"/>
    <w:rsid w:val="008D23E2"/>
    <w:rsid w:val="008D2452"/>
    <w:rsid w:val="008D251B"/>
    <w:rsid w:val="008D2696"/>
    <w:rsid w:val="008D273F"/>
    <w:rsid w:val="008D2895"/>
    <w:rsid w:val="008D28F4"/>
    <w:rsid w:val="008D292C"/>
    <w:rsid w:val="008D29DE"/>
    <w:rsid w:val="008D2B5B"/>
    <w:rsid w:val="008D2D3E"/>
    <w:rsid w:val="008D2F3C"/>
    <w:rsid w:val="008D3264"/>
    <w:rsid w:val="008D3449"/>
    <w:rsid w:val="008D3488"/>
    <w:rsid w:val="008D35AC"/>
    <w:rsid w:val="008D3661"/>
    <w:rsid w:val="008D385D"/>
    <w:rsid w:val="008D387D"/>
    <w:rsid w:val="008D38C0"/>
    <w:rsid w:val="008D3915"/>
    <w:rsid w:val="008D3918"/>
    <w:rsid w:val="008D3AB9"/>
    <w:rsid w:val="008D3E49"/>
    <w:rsid w:val="008D3E7A"/>
    <w:rsid w:val="008D41C5"/>
    <w:rsid w:val="008D41DB"/>
    <w:rsid w:val="008D428C"/>
    <w:rsid w:val="008D42CC"/>
    <w:rsid w:val="008D4380"/>
    <w:rsid w:val="008D44A1"/>
    <w:rsid w:val="008D44B6"/>
    <w:rsid w:val="008D44FC"/>
    <w:rsid w:val="008D4625"/>
    <w:rsid w:val="008D4657"/>
    <w:rsid w:val="008D475D"/>
    <w:rsid w:val="008D4848"/>
    <w:rsid w:val="008D4989"/>
    <w:rsid w:val="008D4B6F"/>
    <w:rsid w:val="008D4BE3"/>
    <w:rsid w:val="008D4CCB"/>
    <w:rsid w:val="008D4E35"/>
    <w:rsid w:val="008D4E50"/>
    <w:rsid w:val="008D4F8A"/>
    <w:rsid w:val="008D524A"/>
    <w:rsid w:val="008D5295"/>
    <w:rsid w:val="008D53C3"/>
    <w:rsid w:val="008D53E7"/>
    <w:rsid w:val="008D55B3"/>
    <w:rsid w:val="008D5781"/>
    <w:rsid w:val="008D57EF"/>
    <w:rsid w:val="008D59B1"/>
    <w:rsid w:val="008D5A4D"/>
    <w:rsid w:val="008D5C28"/>
    <w:rsid w:val="008D5C29"/>
    <w:rsid w:val="008D5CFE"/>
    <w:rsid w:val="008D5EA3"/>
    <w:rsid w:val="008D5F0F"/>
    <w:rsid w:val="008D6027"/>
    <w:rsid w:val="008D60B5"/>
    <w:rsid w:val="008D6229"/>
    <w:rsid w:val="008D62BF"/>
    <w:rsid w:val="008D6373"/>
    <w:rsid w:val="008D63C0"/>
    <w:rsid w:val="008D6448"/>
    <w:rsid w:val="008D6639"/>
    <w:rsid w:val="008D6709"/>
    <w:rsid w:val="008D6730"/>
    <w:rsid w:val="008D678D"/>
    <w:rsid w:val="008D6AAB"/>
    <w:rsid w:val="008D6C05"/>
    <w:rsid w:val="008D6C3C"/>
    <w:rsid w:val="008D6DDE"/>
    <w:rsid w:val="008D6E42"/>
    <w:rsid w:val="008D6ECA"/>
    <w:rsid w:val="008D71BB"/>
    <w:rsid w:val="008D72EA"/>
    <w:rsid w:val="008D7379"/>
    <w:rsid w:val="008D7471"/>
    <w:rsid w:val="008D7506"/>
    <w:rsid w:val="008D75A4"/>
    <w:rsid w:val="008D7680"/>
    <w:rsid w:val="008D770F"/>
    <w:rsid w:val="008D77F3"/>
    <w:rsid w:val="008D7854"/>
    <w:rsid w:val="008D78F7"/>
    <w:rsid w:val="008D7BEF"/>
    <w:rsid w:val="008D7DEB"/>
    <w:rsid w:val="008D7EC7"/>
    <w:rsid w:val="008E010C"/>
    <w:rsid w:val="008E019A"/>
    <w:rsid w:val="008E036F"/>
    <w:rsid w:val="008E06CA"/>
    <w:rsid w:val="008E0756"/>
    <w:rsid w:val="008E09AD"/>
    <w:rsid w:val="008E0A02"/>
    <w:rsid w:val="008E0ADB"/>
    <w:rsid w:val="008E0FB7"/>
    <w:rsid w:val="008E0FE5"/>
    <w:rsid w:val="008E0FFA"/>
    <w:rsid w:val="008E1079"/>
    <w:rsid w:val="008E10FE"/>
    <w:rsid w:val="008E1164"/>
    <w:rsid w:val="008E1211"/>
    <w:rsid w:val="008E1220"/>
    <w:rsid w:val="008E142C"/>
    <w:rsid w:val="008E175B"/>
    <w:rsid w:val="008E18CB"/>
    <w:rsid w:val="008E1A3B"/>
    <w:rsid w:val="008E1AD4"/>
    <w:rsid w:val="008E1DCC"/>
    <w:rsid w:val="008E1F4A"/>
    <w:rsid w:val="008E2009"/>
    <w:rsid w:val="008E2083"/>
    <w:rsid w:val="008E20D3"/>
    <w:rsid w:val="008E2117"/>
    <w:rsid w:val="008E21C5"/>
    <w:rsid w:val="008E249D"/>
    <w:rsid w:val="008E261A"/>
    <w:rsid w:val="008E2673"/>
    <w:rsid w:val="008E2698"/>
    <w:rsid w:val="008E26D6"/>
    <w:rsid w:val="008E286F"/>
    <w:rsid w:val="008E2A13"/>
    <w:rsid w:val="008E2A8C"/>
    <w:rsid w:val="008E2E94"/>
    <w:rsid w:val="008E2EC8"/>
    <w:rsid w:val="008E2FFD"/>
    <w:rsid w:val="008E3015"/>
    <w:rsid w:val="008E3186"/>
    <w:rsid w:val="008E335F"/>
    <w:rsid w:val="008E3444"/>
    <w:rsid w:val="008E35B6"/>
    <w:rsid w:val="008E35CA"/>
    <w:rsid w:val="008E35D3"/>
    <w:rsid w:val="008E3632"/>
    <w:rsid w:val="008E3639"/>
    <w:rsid w:val="008E36E2"/>
    <w:rsid w:val="008E381E"/>
    <w:rsid w:val="008E3841"/>
    <w:rsid w:val="008E3BB8"/>
    <w:rsid w:val="008E3C27"/>
    <w:rsid w:val="008E3D93"/>
    <w:rsid w:val="008E40A0"/>
    <w:rsid w:val="008E41C9"/>
    <w:rsid w:val="008E421D"/>
    <w:rsid w:val="008E4268"/>
    <w:rsid w:val="008E430D"/>
    <w:rsid w:val="008E457F"/>
    <w:rsid w:val="008E461B"/>
    <w:rsid w:val="008E46EB"/>
    <w:rsid w:val="008E4759"/>
    <w:rsid w:val="008E48DF"/>
    <w:rsid w:val="008E496C"/>
    <w:rsid w:val="008E4B6E"/>
    <w:rsid w:val="008E4C31"/>
    <w:rsid w:val="008E50DE"/>
    <w:rsid w:val="008E523A"/>
    <w:rsid w:val="008E5240"/>
    <w:rsid w:val="008E524B"/>
    <w:rsid w:val="008E53A2"/>
    <w:rsid w:val="008E5705"/>
    <w:rsid w:val="008E57AA"/>
    <w:rsid w:val="008E5A2E"/>
    <w:rsid w:val="008E5B09"/>
    <w:rsid w:val="008E5B1F"/>
    <w:rsid w:val="008E5BAB"/>
    <w:rsid w:val="008E5CA8"/>
    <w:rsid w:val="008E5DD0"/>
    <w:rsid w:val="008E5DEB"/>
    <w:rsid w:val="008E5FFD"/>
    <w:rsid w:val="008E60A1"/>
    <w:rsid w:val="008E6207"/>
    <w:rsid w:val="008E626D"/>
    <w:rsid w:val="008E672C"/>
    <w:rsid w:val="008E6984"/>
    <w:rsid w:val="008E6A3A"/>
    <w:rsid w:val="008E6A6C"/>
    <w:rsid w:val="008E6AD1"/>
    <w:rsid w:val="008E6B98"/>
    <w:rsid w:val="008E6D0C"/>
    <w:rsid w:val="008E6D57"/>
    <w:rsid w:val="008E6D96"/>
    <w:rsid w:val="008E6E18"/>
    <w:rsid w:val="008E6E5E"/>
    <w:rsid w:val="008E6EAF"/>
    <w:rsid w:val="008E6EED"/>
    <w:rsid w:val="008E6F96"/>
    <w:rsid w:val="008E6FB1"/>
    <w:rsid w:val="008E7093"/>
    <w:rsid w:val="008E70FB"/>
    <w:rsid w:val="008E713E"/>
    <w:rsid w:val="008E7170"/>
    <w:rsid w:val="008E71B7"/>
    <w:rsid w:val="008E75E8"/>
    <w:rsid w:val="008E7654"/>
    <w:rsid w:val="008E7898"/>
    <w:rsid w:val="008E7B25"/>
    <w:rsid w:val="008E7B87"/>
    <w:rsid w:val="008E7C85"/>
    <w:rsid w:val="008E7D4A"/>
    <w:rsid w:val="008E7E3B"/>
    <w:rsid w:val="008E7F1D"/>
    <w:rsid w:val="008F0136"/>
    <w:rsid w:val="008F0174"/>
    <w:rsid w:val="008F019D"/>
    <w:rsid w:val="008F019E"/>
    <w:rsid w:val="008F02DE"/>
    <w:rsid w:val="008F02F6"/>
    <w:rsid w:val="008F0392"/>
    <w:rsid w:val="008F03E1"/>
    <w:rsid w:val="008F08DC"/>
    <w:rsid w:val="008F0905"/>
    <w:rsid w:val="008F093B"/>
    <w:rsid w:val="008F0A94"/>
    <w:rsid w:val="008F0B34"/>
    <w:rsid w:val="008F0DCC"/>
    <w:rsid w:val="008F0E27"/>
    <w:rsid w:val="008F0E88"/>
    <w:rsid w:val="008F0F16"/>
    <w:rsid w:val="008F10AE"/>
    <w:rsid w:val="008F10E4"/>
    <w:rsid w:val="008F148A"/>
    <w:rsid w:val="008F14E4"/>
    <w:rsid w:val="008F152E"/>
    <w:rsid w:val="008F18B3"/>
    <w:rsid w:val="008F1B12"/>
    <w:rsid w:val="008F1E23"/>
    <w:rsid w:val="008F1FDA"/>
    <w:rsid w:val="008F1FEF"/>
    <w:rsid w:val="008F21F5"/>
    <w:rsid w:val="008F22E3"/>
    <w:rsid w:val="008F23D7"/>
    <w:rsid w:val="008F2455"/>
    <w:rsid w:val="008F245F"/>
    <w:rsid w:val="008F2617"/>
    <w:rsid w:val="008F2664"/>
    <w:rsid w:val="008F266B"/>
    <w:rsid w:val="008F2690"/>
    <w:rsid w:val="008F26EB"/>
    <w:rsid w:val="008F279E"/>
    <w:rsid w:val="008F2817"/>
    <w:rsid w:val="008F28D1"/>
    <w:rsid w:val="008F2915"/>
    <w:rsid w:val="008F29CE"/>
    <w:rsid w:val="008F2B49"/>
    <w:rsid w:val="008F2BCB"/>
    <w:rsid w:val="008F2CB6"/>
    <w:rsid w:val="008F2DF3"/>
    <w:rsid w:val="008F2F9B"/>
    <w:rsid w:val="008F332C"/>
    <w:rsid w:val="008F34CC"/>
    <w:rsid w:val="008F3549"/>
    <w:rsid w:val="008F3585"/>
    <w:rsid w:val="008F35E4"/>
    <w:rsid w:val="008F3653"/>
    <w:rsid w:val="008F36E0"/>
    <w:rsid w:val="008F37F9"/>
    <w:rsid w:val="008F3A42"/>
    <w:rsid w:val="008F3AAB"/>
    <w:rsid w:val="008F3BFB"/>
    <w:rsid w:val="008F3C1B"/>
    <w:rsid w:val="008F3CE7"/>
    <w:rsid w:val="008F4011"/>
    <w:rsid w:val="008F4027"/>
    <w:rsid w:val="008F4267"/>
    <w:rsid w:val="008F4351"/>
    <w:rsid w:val="008F443D"/>
    <w:rsid w:val="008F449E"/>
    <w:rsid w:val="008F4649"/>
    <w:rsid w:val="008F46E1"/>
    <w:rsid w:val="008F48CF"/>
    <w:rsid w:val="008F48D8"/>
    <w:rsid w:val="008F4993"/>
    <w:rsid w:val="008F4D5C"/>
    <w:rsid w:val="008F4DB6"/>
    <w:rsid w:val="008F4FDD"/>
    <w:rsid w:val="008F503D"/>
    <w:rsid w:val="008F504E"/>
    <w:rsid w:val="008F52AA"/>
    <w:rsid w:val="008F536B"/>
    <w:rsid w:val="008F548C"/>
    <w:rsid w:val="008F5565"/>
    <w:rsid w:val="008F5644"/>
    <w:rsid w:val="008F5763"/>
    <w:rsid w:val="008F57E3"/>
    <w:rsid w:val="008F5A4A"/>
    <w:rsid w:val="008F5B68"/>
    <w:rsid w:val="008F5BEA"/>
    <w:rsid w:val="008F5C66"/>
    <w:rsid w:val="008F5D72"/>
    <w:rsid w:val="008F5DBE"/>
    <w:rsid w:val="008F5EA6"/>
    <w:rsid w:val="008F5F2B"/>
    <w:rsid w:val="008F5F6D"/>
    <w:rsid w:val="008F5FF4"/>
    <w:rsid w:val="008F5FFF"/>
    <w:rsid w:val="008F60D5"/>
    <w:rsid w:val="008F635E"/>
    <w:rsid w:val="008F65B9"/>
    <w:rsid w:val="008F6639"/>
    <w:rsid w:val="008F6786"/>
    <w:rsid w:val="008F6899"/>
    <w:rsid w:val="008F68C5"/>
    <w:rsid w:val="008F6AE6"/>
    <w:rsid w:val="008F6BF1"/>
    <w:rsid w:val="008F6D90"/>
    <w:rsid w:val="008F6DB2"/>
    <w:rsid w:val="008F6E87"/>
    <w:rsid w:val="008F6FBB"/>
    <w:rsid w:val="008F729F"/>
    <w:rsid w:val="008F73FB"/>
    <w:rsid w:val="008F74CD"/>
    <w:rsid w:val="008F757C"/>
    <w:rsid w:val="008F7685"/>
    <w:rsid w:val="008F7832"/>
    <w:rsid w:val="008F7955"/>
    <w:rsid w:val="008F79AC"/>
    <w:rsid w:val="008F7C90"/>
    <w:rsid w:val="008F7CBF"/>
    <w:rsid w:val="008F7F8D"/>
    <w:rsid w:val="008F95B9"/>
    <w:rsid w:val="0090019C"/>
    <w:rsid w:val="009001FB"/>
    <w:rsid w:val="00900658"/>
    <w:rsid w:val="0090083C"/>
    <w:rsid w:val="00900879"/>
    <w:rsid w:val="009008CB"/>
    <w:rsid w:val="009008F8"/>
    <w:rsid w:val="00900A40"/>
    <w:rsid w:val="00900A7C"/>
    <w:rsid w:val="00900C9F"/>
    <w:rsid w:val="00900F64"/>
    <w:rsid w:val="00900F6C"/>
    <w:rsid w:val="00900FB6"/>
    <w:rsid w:val="00901144"/>
    <w:rsid w:val="0090117B"/>
    <w:rsid w:val="009013EA"/>
    <w:rsid w:val="00901409"/>
    <w:rsid w:val="009014B9"/>
    <w:rsid w:val="009017AC"/>
    <w:rsid w:val="00901822"/>
    <w:rsid w:val="009018B9"/>
    <w:rsid w:val="00901B33"/>
    <w:rsid w:val="00901B90"/>
    <w:rsid w:val="00901E07"/>
    <w:rsid w:val="00901E7B"/>
    <w:rsid w:val="009020EE"/>
    <w:rsid w:val="0090216F"/>
    <w:rsid w:val="009021F2"/>
    <w:rsid w:val="009022C3"/>
    <w:rsid w:val="009023DB"/>
    <w:rsid w:val="0090241B"/>
    <w:rsid w:val="0090281E"/>
    <w:rsid w:val="0090298C"/>
    <w:rsid w:val="0090298D"/>
    <w:rsid w:val="00902A26"/>
    <w:rsid w:val="00902AF3"/>
    <w:rsid w:val="00902DEC"/>
    <w:rsid w:val="00902F0A"/>
    <w:rsid w:val="00902F5C"/>
    <w:rsid w:val="00902F7C"/>
    <w:rsid w:val="0090323A"/>
    <w:rsid w:val="0090352D"/>
    <w:rsid w:val="0090373E"/>
    <w:rsid w:val="009037C7"/>
    <w:rsid w:val="00903878"/>
    <w:rsid w:val="0090396F"/>
    <w:rsid w:val="00903A6F"/>
    <w:rsid w:val="00903ABA"/>
    <w:rsid w:val="00903B74"/>
    <w:rsid w:val="00903BCF"/>
    <w:rsid w:val="00903BEE"/>
    <w:rsid w:val="00903D0C"/>
    <w:rsid w:val="00903ED7"/>
    <w:rsid w:val="00903EDB"/>
    <w:rsid w:val="00903FE0"/>
    <w:rsid w:val="0090405A"/>
    <w:rsid w:val="0090438B"/>
    <w:rsid w:val="00904464"/>
    <w:rsid w:val="00904470"/>
    <w:rsid w:val="00904581"/>
    <w:rsid w:val="009045D4"/>
    <w:rsid w:val="00904631"/>
    <w:rsid w:val="00904686"/>
    <w:rsid w:val="009046D8"/>
    <w:rsid w:val="0090481A"/>
    <w:rsid w:val="0090483E"/>
    <w:rsid w:val="00904A44"/>
    <w:rsid w:val="00904A9C"/>
    <w:rsid w:val="00904B01"/>
    <w:rsid w:val="00904CC4"/>
    <w:rsid w:val="00904DF3"/>
    <w:rsid w:val="00904FC8"/>
    <w:rsid w:val="00904FDA"/>
    <w:rsid w:val="00905305"/>
    <w:rsid w:val="0090536F"/>
    <w:rsid w:val="0090549C"/>
    <w:rsid w:val="0090553A"/>
    <w:rsid w:val="00905581"/>
    <w:rsid w:val="009055DB"/>
    <w:rsid w:val="009056E0"/>
    <w:rsid w:val="009057DC"/>
    <w:rsid w:val="0090586D"/>
    <w:rsid w:val="00905A9F"/>
    <w:rsid w:val="00905BC9"/>
    <w:rsid w:val="00905CC3"/>
    <w:rsid w:val="00905E59"/>
    <w:rsid w:val="00906048"/>
    <w:rsid w:val="0090609B"/>
    <w:rsid w:val="009060FF"/>
    <w:rsid w:val="00906236"/>
    <w:rsid w:val="00906286"/>
    <w:rsid w:val="009062C6"/>
    <w:rsid w:val="0090646B"/>
    <w:rsid w:val="009064AE"/>
    <w:rsid w:val="00906582"/>
    <w:rsid w:val="009065FF"/>
    <w:rsid w:val="00906644"/>
    <w:rsid w:val="0090682F"/>
    <w:rsid w:val="00906A79"/>
    <w:rsid w:val="00906ABE"/>
    <w:rsid w:val="00906B50"/>
    <w:rsid w:val="00906BAE"/>
    <w:rsid w:val="00906BB1"/>
    <w:rsid w:val="00906D48"/>
    <w:rsid w:val="00906DCB"/>
    <w:rsid w:val="00906E1C"/>
    <w:rsid w:val="00907029"/>
    <w:rsid w:val="00907249"/>
    <w:rsid w:val="0090732F"/>
    <w:rsid w:val="00907478"/>
    <w:rsid w:val="009074E8"/>
    <w:rsid w:val="009075DE"/>
    <w:rsid w:val="009076CD"/>
    <w:rsid w:val="009076DC"/>
    <w:rsid w:val="009076FA"/>
    <w:rsid w:val="00907859"/>
    <w:rsid w:val="009078B6"/>
    <w:rsid w:val="00907938"/>
    <w:rsid w:val="00907BD7"/>
    <w:rsid w:val="00907C79"/>
    <w:rsid w:val="00907D2D"/>
    <w:rsid w:val="00907E58"/>
    <w:rsid w:val="00907F87"/>
    <w:rsid w:val="00910038"/>
    <w:rsid w:val="00910080"/>
    <w:rsid w:val="009100D3"/>
    <w:rsid w:val="0091017B"/>
    <w:rsid w:val="009101B1"/>
    <w:rsid w:val="009101EE"/>
    <w:rsid w:val="00910351"/>
    <w:rsid w:val="00910392"/>
    <w:rsid w:val="00910395"/>
    <w:rsid w:val="00910469"/>
    <w:rsid w:val="0091069B"/>
    <w:rsid w:val="009106FA"/>
    <w:rsid w:val="0091082C"/>
    <w:rsid w:val="00910836"/>
    <w:rsid w:val="00910875"/>
    <w:rsid w:val="00910911"/>
    <w:rsid w:val="009109A7"/>
    <w:rsid w:val="00910AB9"/>
    <w:rsid w:val="00910C4F"/>
    <w:rsid w:val="00910CE2"/>
    <w:rsid w:val="00910D83"/>
    <w:rsid w:val="00910DDC"/>
    <w:rsid w:val="00910F5D"/>
    <w:rsid w:val="0091114C"/>
    <w:rsid w:val="00911172"/>
    <w:rsid w:val="009111FE"/>
    <w:rsid w:val="0091126C"/>
    <w:rsid w:val="0091142C"/>
    <w:rsid w:val="009114C0"/>
    <w:rsid w:val="0091150D"/>
    <w:rsid w:val="009116AF"/>
    <w:rsid w:val="009116B7"/>
    <w:rsid w:val="00911871"/>
    <w:rsid w:val="009118F9"/>
    <w:rsid w:val="00911902"/>
    <w:rsid w:val="0091191C"/>
    <w:rsid w:val="00911A88"/>
    <w:rsid w:val="00911D79"/>
    <w:rsid w:val="0091204C"/>
    <w:rsid w:val="00912151"/>
    <w:rsid w:val="0091241E"/>
    <w:rsid w:val="009125FD"/>
    <w:rsid w:val="0091260C"/>
    <w:rsid w:val="00912683"/>
    <w:rsid w:val="0091270A"/>
    <w:rsid w:val="00912755"/>
    <w:rsid w:val="00912756"/>
    <w:rsid w:val="009129CE"/>
    <w:rsid w:val="00912AB6"/>
    <w:rsid w:val="00912B29"/>
    <w:rsid w:val="00912B3B"/>
    <w:rsid w:val="00912CD5"/>
    <w:rsid w:val="00912DB8"/>
    <w:rsid w:val="00912F0B"/>
    <w:rsid w:val="00912FC0"/>
    <w:rsid w:val="0091305E"/>
    <w:rsid w:val="00913130"/>
    <w:rsid w:val="009133B3"/>
    <w:rsid w:val="009134A8"/>
    <w:rsid w:val="00913543"/>
    <w:rsid w:val="0091365E"/>
    <w:rsid w:val="00913814"/>
    <w:rsid w:val="0091382E"/>
    <w:rsid w:val="00913AA6"/>
    <w:rsid w:val="00913B04"/>
    <w:rsid w:val="00913BFD"/>
    <w:rsid w:val="00913ECF"/>
    <w:rsid w:val="00913EE1"/>
    <w:rsid w:val="00913F83"/>
    <w:rsid w:val="00913F91"/>
    <w:rsid w:val="0091401F"/>
    <w:rsid w:val="00914076"/>
    <w:rsid w:val="009140CA"/>
    <w:rsid w:val="00914311"/>
    <w:rsid w:val="0091433C"/>
    <w:rsid w:val="009143B6"/>
    <w:rsid w:val="0091443A"/>
    <w:rsid w:val="0091451A"/>
    <w:rsid w:val="009147CB"/>
    <w:rsid w:val="0091484D"/>
    <w:rsid w:val="0091484E"/>
    <w:rsid w:val="00914A75"/>
    <w:rsid w:val="00914CD0"/>
    <w:rsid w:val="00914EAF"/>
    <w:rsid w:val="00914F18"/>
    <w:rsid w:val="0091507F"/>
    <w:rsid w:val="009152EA"/>
    <w:rsid w:val="009155E3"/>
    <w:rsid w:val="0091561B"/>
    <w:rsid w:val="0091569F"/>
    <w:rsid w:val="009156C8"/>
    <w:rsid w:val="00915779"/>
    <w:rsid w:val="00915798"/>
    <w:rsid w:val="00915807"/>
    <w:rsid w:val="009158D0"/>
    <w:rsid w:val="00915953"/>
    <w:rsid w:val="00915B1B"/>
    <w:rsid w:val="00915CA3"/>
    <w:rsid w:val="00915CFE"/>
    <w:rsid w:val="00915DB1"/>
    <w:rsid w:val="00915F1D"/>
    <w:rsid w:val="00915F80"/>
    <w:rsid w:val="0091620A"/>
    <w:rsid w:val="00916252"/>
    <w:rsid w:val="0091627B"/>
    <w:rsid w:val="009162A4"/>
    <w:rsid w:val="00916333"/>
    <w:rsid w:val="00916524"/>
    <w:rsid w:val="00916550"/>
    <w:rsid w:val="009165E5"/>
    <w:rsid w:val="00916627"/>
    <w:rsid w:val="009166C5"/>
    <w:rsid w:val="00916816"/>
    <w:rsid w:val="009168E0"/>
    <w:rsid w:val="00916B43"/>
    <w:rsid w:val="00916B9B"/>
    <w:rsid w:val="00916C0A"/>
    <w:rsid w:val="00916D42"/>
    <w:rsid w:val="00916E20"/>
    <w:rsid w:val="00916E4C"/>
    <w:rsid w:val="00916E75"/>
    <w:rsid w:val="00916F23"/>
    <w:rsid w:val="00916FC3"/>
    <w:rsid w:val="0091704A"/>
    <w:rsid w:val="009170E2"/>
    <w:rsid w:val="009171B7"/>
    <w:rsid w:val="009171EB"/>
    <w:rsid w:val="009174AB"/>
    <w:rsid w:val="00917612"/>
    <w:rsid w:val="009176A2"/>
    <w:rsid w:val="009177BF"/>
    <w:rsid w:val="009177C8"/>
    <w:rsid w:val="009177F4"/>
    <w:rsid w:val="00917988"/>
    <w:rsid w:val="009179D1"/>
    <w:rsid w:val="009179EC"/>
    <w:rsid w:val="00917ABA"/>
    <w:rsid w:val="00917B05"/>
    <w:rsid w:val="00917B4D"/>
    <w:rsid w:val="00917B90"/>
    <w:rsid w:val="00917BBC"/>
    <w:rsid w:val="00917C4E"/>
    <w:rsid w:val="00917D58"/>
    <w:rsid w:val="00917DB5"/>
    <w:rsid w:val="00918ADC"/>
    <w:rsid w:val="0091D47E"/>
    <w:rsid w:val="009200A5"/>
    <w:rsid w:val="0092039A"/>
    <w:rsid w:val="0092041D"/>
    <w:rsid w:val="00920519"/>
    <w:rsid w:val="009205B4"/>
    <w:rsid w:val="009205C6"/>
    <w:rsid w:val="00920637"/>
    <w:rsid w:val="00920744"/>
    <w:rsid w:val="00920888"/>
    <w:rsid w:val="00920A03"/>
    <w:rsid w:val="00920C54"/>
    <w:rsid w:val="00920D34"/>
    <w:rsid w:val="00920D42"/>
    <w:rsid w:val="009212E1"/>
    <w:rsid w:val="00921307"/>
    <w:rsid w:val="00921336"/>
    <w:rsid w:val="00921346"/>
    <w:rsid w:val="00921949"/>
    <w:rsid w:val="0092197F"/>
    <w:rsid w:val="009219BA"/>
    <w:rsid w:val="009219C7"/>
    <w:rsid w:val="00921C35"/>
    <w:rsid w:val="00921D81"/>
    <w:rsid w:val="00921FB9"/>
    <w:rsid w:val="00922085"/>
    <w:rsid w:val="00922404"/>
    <w:rsid w:val="0092249A"/>
    <w:rsid w:val="00922684"/>
    <w:rsid w:val="009226CE"/>
    <w:rsid w:val="00922739"/>
    <w:rsid w:val="009227AC"/>
    <w:rsid w:val="00922862"/>
    <w:rsid w:val="00922B0F"/>
    <w:rsid w:val="00922DD9"/>
    <w:rsid w:val="0092311C"/>
    <w:rsid w:val="009233CD"/>
    <w:rsid w:val="0092351B"/>
    <w:rsid w:val="00923568"/>
    <w:rsid w:val="0092375B"/>
    <w:rsid w:val="00923786"/>
    <w:rsid w:val="0092385D"/>
    <w:rsid w:val="00923899"/>
    <w:rsid w:val="00923F8A"/>
    <w:rsid w:val="00923FEC"/>
    <w:rsid w:val="009240EA"/>
    <w:rsid w:val="0092419D"/>
    <w:rsid w:val="00924276"/>
    <w:rsid w:val="0092435A"/>
    <w:rsid w:val="0092464C"/>
    <w:rsid w:val="009246FA"/>
    <w:rsid w:val="009247CD"/>
    <w:rsid w:val="009248FD"/>
    <w:rsid w:val="009249C6"/>
    <w:rsid w:val="00924A3C"/>
    <w:rsid w:val="00924B71"/>
    <w:rsid w:val="00924BD0"/>
    <w:rsid w:val="00924C54"/>
    <w:rsid w:val="00924C92"/>
    <w:rsid w:val="00924D91"/>
    <w:rsid w:val="00924F41"/>
    <w:rsid w:val="0092526E"/>
    <w:rsid w:val="009255F2"/>
    <w:rsid w:val="00925623"/>
    <w:rsid w:val="00925641"/>
    <w:rsid w:val="0092564D"/>
    <w:rsid w:val="00925734"/>
    <w:rsid w:val="009257CB"/>
    <w:rsid w:val="009258FA"/>
    <w:rsid w:val="00925940"/>
    <w:rsid w:val="0092596C"/>
    <w:rsid w:val="00925970"/>
    <w:rsid w:val="00925FB3"/>
    <w:rsid w:val="00925FEE"/>
    <w:rsid w:val="009261C8"/>
    <w:rsid w:val="00926479"/>
    <w:rsid w:val="00926539"/>
    <w:rsid w:val="009265F6"/>
    <w:rsid w:val="00926656"/>
    <w:rsid w:val="0092670C"/>
    <w:rsid w:val="009268E2"/>
    <w:rsid w:val="00926A22"/>
    <w:rsid w:val="00926A89"/>
    <w:rsid w:val="00926ACF"/>
    <w:rsid w:val="00926BA0"/>
    <w:rsid w:val="00926BDF"/>
    <w:rsid w:val="00926CD9"/>
    <w:rsid w:val="00926E86"/>
    <w:rsid w:val="00926F39"/>
    <w:rsid w:val="00927027"/>
    <w:rsid w:val="00927035"/>
    <w:rsid w:val="009271EA"/>
    <w:rsid w:val="0092759D"/>
    <w:rsid w:val="00927701"/>
    <w:rsid w:val="00927777"/>
    <w:rsid w:val="00927969"/>
    <w:rsid w:val="009279C5"/>
    <w:rsid w:val="009279FD"/>
    <w:rsid w:val="00927BD5"/>
    <w:rsid w:val="00927E96"/>
    <w:rsid w:val="00927F7F"/>
    <w:rsid w:val="00930049"/>
    <w:rsid w:val="0093005E"/>
    <w:rsid w:val="0093006B"/>
    <w:rsid w:val="009300A4"/>
    <w:rsid w:val="009300BC"/>
    <w:rsid w:val="0093011C"/>
    <w:rsid w:val="009301C8"/>
    <w:rsid w:val="009301FD"/>
    <w:rsid w:val="00930272"/>
    <w:rsid w:val="009303D9"/>
    <w:rsid w:val="009305EB"/>
    <w:rsid w:val="00930626"/>
    <w:rsid w:val="00930657"/>
    <w:rsid w:val="009306D4"/>
    <w:rsid w:val="00930777"/>
    <w:rsid w:val="0093086C"/>
    <w:rsid w:val="00930A5B"/>
    <w:rsid w:val="00930C8E"/>
    <w:rsid w:val="00930D6A"/>
    <w:rsid w:val="00930F20"/>
    <w:rsid w:val="009312B2"/>
    <w:rsid w:val="009316BB"/>
    <w:rsid w:val="009316E5"/>
    <w:rsid w:val="0093172C"/>
    <w:rsid w:val="0093175D"/>
    <w:rsid w:val="009318C6"/>
    <w:rsid w:val="009319F7"/>
    <w:rsid w:val="00931A11"/>
    <w:rsid w:val="00931C46"/>
    <w:rsid w:val="00931DEA"/>
    <w:rsid w:val="00931E1A"/>
    <w:rsid w:val="00931EE0"/>
    <w:rsid w:val="0093202C"/>
    <w:rsid w:val="0093218F"/>
    <w:rsid w:val="00932253"/>
    <w:rsid w:val="009322A5"/>
    <w:rsid w:val="00932435"/>
    <w:rsid w:val="00932495"/>
    <w:rsid w:val="0093255C"/>
    <w:rsid w:val="00932725"/>
    <w:rsid w:val="009327B1"/>
    <w:rsid w:val="0093286F"/>
    <w:rsid w:val="00932A83"/>
    <w:rsid w:val="00932BF8"/>
    <w:rsid w:val="00932F06"/>
    <w:rsid w:val="00932FFF"/>
    <w:rsid w:val="0093317C"/>
    <w:rsid w:val="009331CD"/>
    <w:rsid w:val="009331FB"/>
    <w:rsid w:val="00933343"/>
    <w:rsid w:val="00933490"/>
    <w:rsid w:val="0093349A"/>
    <w:rsid w:val="009334F1"/>
    <w:rsid w:val="00933517"/>
    <w:rsid w:val="00933581"/>
    <w:rsid w:val="00933619"/>
    <w:rsid w:val="009339FC"/>
    <w:rsid w:val="00933A61"/>
    <w:rsid w:val="009341B9"/>
    <w:rsid w:val="009341C7"/>
    <w:rsid w:val="0093420C"/>
    <w:rsid w:val="009345E3"/>
    <w:rsid w:val="00934776"/>
    <w:rsid w:val="009348B9"/>
    <w:rsid w:val="00934973"/>
    <w:rsid w:val="00934AA6"/>
    <w:rsid w:val="00934B2F"/>
    <w:rsid w:val="00934D3C"/>
    <w:rsid w:val="00934D4E"/>
    <w:rsid w:val="00934EC4"/>
    <w:rsid w:val="00935296"/>
    <w:rsid w:val="009353C9"/>
    <w:rsid w:val="009353CC"/>
    <w:rsid w:val="0093541A"/>
    <w:rsid w:val="009355E4"/>
    <w:rsid w:val="00935972"/>
    <w:rsid w:val="00935C3C"/>
    <w:rsid w:val="00935DAA"/>
    <w:rsid w:val="00935DD6"/>
    <w:rsid w:val="00935DE6"/>
    <w:rsid w:val="0093609A"/>
    <w:rsid w:val="009362E4"/>
    <w:rsid w:val="00936306"/>
    <w:rsid w:val="0093632F"/>
    <w:rsid w:val="009365A3"/>
    <w:rsid w:val="009367A3"/>
    <w:rsid w:val="00936806"/>
    <w:rsid w:val="00936904"/>
    <w:rsid w:val="0093693F"/>
    <w:rsid w:val="0093696B"/>
    <w:rsid w:val="009369B6"/>
    <w:rsid w:val="00936A49"/>
    <w:rsid w:val="00937035"/>
    <w:rsid w:val="009370F0"/>
    <w:rsid w:val="0093710E"/>
    <w:rsid w:val="00937269"/>
    <w:rsid w:val="00937330"/>
    <w:rsid w:val="00937334"/>
    <w:rsid w:val="009374DF"/>
    <w:rsid w:val="00937759"/>
    <w:rsid w:val="00937781"/>
    <w:rsid w:val="00937C68"/>
    <w:rsid w:val="00937CD8"/>
    <w:rsid w:val="00937EE8"/>
    <w:rsid w:val="00937F30"/>
    <w:rsid w:val="0094016A"/>
    <w:rsid w:val="009401A5"/>
    <w:rsid w:val="009401F0"/>
    <w:rsid w:val="009404A3"/>
    <w:rsid w:val="00940677"/>
    <w:rsid w:val="009407E1"/>
    <w:rsid w:val="00940806"/>
    <w:rsid w:val="00940884"/>
    <w:rsid w:val="00940A06"/>
    <w:rsid w:val="00940AA9"/>
    <w:rsid w:val="00940B2F"/>
    <w:rsid w:val="00940C1B"/>
    <w:rsid w:val="00940C3F"/>
    <w:rsid w:val="00940C72"/>
    <w:rsid w:val="00940F91"/>
    <w:rsid w:val="00941045"/>
    <w:rsid w:val="0094133C"/>
    <w:rsid w:val="00941388"/>
    <w:rsid w:val="009414D7"/>
    <w:rsid w:val="00941519"/>
    <w:rsid w:val="00941590"/>
    <w:rsid w:val="00941749"/>
    <w:rsid w:val="0094181D"/>
    <w:rsid w:val="009418F0"/>
    <w:rsid w:val="00941900"/>
    <w:rsid w:val="00941A04"/>
    <w:rsid w:val="00941AAE"/>
    <w:rsid w:val="00941C4B"/>
    <w:rsid w:val="00941C96"/>
    <w:rsid w:val="00941CD9"/>
    <w:rsid w:val="00941DA2"/>
    <w:rsid w:val="00941FF8"/>
    <w:rsid w:val="00942212"/>
    <w:rsid w:val="0094233A"/>
    <w:rsid w:val="0094246D"/>
    <w:rsid w:val="00942565"/>
    <w:rsid w:val="0094269D"/>
    <w:rsid w:val="0094273B"/>
    <w:rsid w:val="00942790"/>
    <w:rsid w:val="009427BD"/>
    <w:rsid w:val="009428CC"/>
    <w:rsid w:val="00942A11"/>
    <w:rsid w:val="00942FBB"/>
    <w:rsid w:val="00943227"/>
    <w:rsid w:val="009432E8"/>
    <w:rsid w:val="00943333"/>
    <w:rsid w:val="0094344E"/>
    <w:rsid w:val="009434F3"/>
    <w:rsid w:val="00943522"/>
    <w:rsid w:val="009435DD"/>
    <w:rsid w:val="00943627"/>
    <w:rsid w:val="00943747"/>
    <w:rsid w:val="009438D9"/>
    <w:rsid w:val="00943A96"/>
    <w:rsid w:val="00943AB9"/>
    <w:rsid w:val="00943BF8"/>
    <w:rsid w:val="00943E0F"/>
    <w:rsid w:val="00943E1B"/>
    <w:rsid w:val="00943E1E"/>
    <w:rsid w:val="0094402A"/>
    <w:rsid w:val="0094429A"/>
    <w:rsid w:val="00944661"/>
    <w:rsid w:val="00944757"/>
    <w:rsid w:val="009447C4"/>
    <w:rsid w:val="009449CC"/>
    <w:rsid w:val="00944A7C"/>
    <w:rsid w:val="00944B17"/>
    <w:rsid w:val="00944B74"/>
    <w:rsid w:val="00944BAD"/>
    <w:rsid w:val="00944CFB"/>
    <w:rsid w:val="00944D2A"/>
    <w:rsid w:val="00944DEE"/>
    <w:rsid w:val="00945069"/>
    <w:rsid w:val="0094510F"/>
    <w:rsid w:val="009452CE"/>
    <w:rsid w:val="0094534A"/>
    <w:rsid w:val="00945514"/>
    <w:rsid w:val="0094572D"/>
    <w:rsid w:val="00945A6A"/>
    <w:rsid w:val="00945A8B"/>
    <w:rsid w:val="00945B31"/>
    <w:rsid w:val="00945B61"/>
    <w:rsid w:val="00945C49"/>
    <w:rsid w:val="00945E77"/>
    <w:rsid w:val="00945EA2"/>
    <w:rsid w:val="009460F0"/>
    <w:rsid w:val="00946252"/>
    <w:rsid w:val="00946267"/>
    <w:rsid w:val="00946352"/>
    <w:rsid w:val="009464C5"/>
    <w:rsid w:val="00946598"/>
    <w:rsid w:val="009465DC"/>
    <w:rsid w:val="00946631"/>
    <w:rsid w:val="009466B6"/>
    <w:rsid w:val="009466BB"/>
    <w:rsid w:val="009466F4"/>
    <w:rsid w:val="0094672F"/>
    <w:rsid w:val="009468F6"/>
    <w:rsid w:val="009469C9"/>
    <w:rsid w:val="00946ACE"/>
    <w:rsid w:val="00946AEA"/>
    <w:rsid w:val="00946B5D"/>
    <w:rsid w:val="00946BAB"/>
    <w:rsid w:val="00946BBC"/>
    <w:rsid w:val="00946C09"/>
    <w:rsid w:val="00946DFC"/>
    <w:rsid w:val="00946E1A"/>
    <w:rsid w:val="00946F93"/>
    <w:rsid w:val="00947005"/>
    <w:rsid w:val="00947044"/>
    <w:rsid w:val="00947101"/>
    <w:rsid w:val="0094720E"/>
    <w:rsid w:val="0094751F"/>
    <w:rsid w:val="00947588"/>
    <w:rsid w:val="009475BD"/>
    <w:rsid w:val="00947652"/>
    <w:rsid w:val="00947687"/>
    <w:rsid w:val="0094795C"/>
    <w:rsid w:val="00947973"/>
    <w:rsid w:val="00947974"/>
    <w:rsid w:val="009479DA"/>
    <w:rsid w:val="00947A74"/>
    <w:rsid w:val="00947A92"/>
    <w:rsid w:val="00947AD9"/>
    <w:rsid w:val="00947D98"/>
    <w:rsid w:val="00947DA5"/>
    <w:rsid w:val="00947F52"/>
    <w:rsid w:val="00950051"/>
    <w:rsid w:val="009500E3"/>
    <w:rsid w:val="00950319"/>
    <w:rsid w:val="009504F0"/>
    <w:rsid w:val="0095062D"/>
    <w:rsid w:val="0095067E"/>
    <w:rsid w:val="009507AA"/>
    <w:rsid w:val="009507FC"/>
    <w:rsid w:val="00950812"/>
    <w:rsid w:val="00950973"/>
    <w:rsid w:val="009509F0"/>
    <w:rsid w:val="00950AB7"/>
    <w:rsid w:val="00950BB7"/>
    <w:rsid w:val="00950CAC"/>
    <w:rsid w:val="00950E52"/>
    <w:rsid w:val="00950E9C"/>
    <w:rsid w:val="00950F43"/>
    <w:rsid w:val="00950FBA"/>
    <w:rsid w:val="0095106F"/>
    <w:rsid w:val="009510AA"/>
    <w:rsid w:val="00951342"/>
    <w:rsid w:val="00951700"/>
    <w:rsid w:val="00951757"/>
    <w:rsid w:val="0095185D"/>
    <w:rsid w:val="00951919"/>
    <w:rsid w:val="0095193B"/>
    <w:rsid w:val="00951B8E"/>
    <w:rsid w:val="00951E48"/>
    <w:rsid w:val="00952258"/>
    <w:rsid w:val="009525DB"/>
    <w:rsid w:val="00952641"/>
    <w:rsid w:val="0095273D"/>
    <w:rsid w:val="009527C8"/>
    <w:rsid w:val="00952994"/>
    <w:rsid w:val="00952AC1"/>
    <w:rsid w:val="00952ACD"/>
    <w:rsid w:val="00952CBB"/>
    <w:rsid w:val="00952DAA"/>
    <w:rsid w:val="00952DCB"/>
    <w:rsid w:val="009530E1"/>
    <w:rsid w:val="00953201"/>
    <w:rsid w:val="00953444"/>
    <w:rsid w:val="00953450"/>
    <w:rsid w:val="009534B1"/>
    <w:rsid w:val="00953632"/>
    <w:rsid w:val="00953931"/>
    <w:rsid w:val="00953A0E"/>
    <w:rsid w:val="00953AAC"/>
    <w:rsid w:val="00953B9D"/>
    <w:rsid w:val="00953BC8"/>
    <w:rsid w:val="00953BE2"/>
    <w:rsid w:val="00953C9A"/>
    <w:rsid w:val="00953D25"/>
    <w:rsid w:val="00953D3F"/>
    <w:rsid w:val="00953D95"/>
    <w:rsid w:val="00953DA7"/>
    <w:rsid w:val="00953E97"/>
    <w:rsid w:val="009544AC"/>
    <w:rsid w:val="00954690"/>
    <w:rsid w:val="009546C1"/>
    <w:rsid w:val="009549D5"/>
    <w:rsid w:val="00954CD0"/>
    <w:rsid w:val="00954E78"/>
    <w:rsid w:val="00954EF6"/>
    <w:rsid w:val="00954F6D"/>
    <w:rsid w:val="00955010"/>
    <w:rsid w:val="00955102"/>
    <w:rsid w:val="00955108"/>
    <w:rsid w:val="00955152"/>
    <w:rsid w:val="00955327"/>
    <w:rsid w:val="0095533A"/>
    <w:rsid w:val="0095548D"/>
    <w:rsid w:val="009554AA"/>
    <w:rsid w:val="009554D1"/>
    <w:rsid w:val="00955632"/>
    <w:rsid w:val="0095565D"/>
    <w:rsid w:val="0095576E"/>
    <w:rsid w:val="00955883"/>
    <w:rsid w:val="009558D8"/>
    <w:rsid w:val="00955A4C"/>
    <w:rsid w:val="00955A78"/>
    <w:rsid w:val="00955AD2"/>
    <w:rsid w:val="00955CF9"/>
    <w:rsid w:val="00955E36"/>
    <w:rsid w:val="00955ECC"/>
    <w:rsid w:val="00955EDE"/>
    <w:rsid w:val="00955F9E"/>
    <w:rsid w:val="00955FA1"/>
    <w:rsid w:val="0095605D"/>
    <w:rsid w:val="00956180"/>
    <w:rsid w:val="00956210"/>
    <w:rsid w:val="0095628E"/>
    <w:rsid w:val="0095632A"/>
    <w:rsid w:val="009563D1"/>
    <w:rsid w:val="0095645E"/>
    <w:rsid w:val="00956634"/>
    <w:rsid w:val="00956651"/>
    <w:rsid w:val="009566B7"/>
    <w:rsid w:val="009567BF"/>
    <w:rsid w:val="009567D9"/>
    <w:rsid w:val="00956805"/>
    <w:rsid w:val="009568BF"/>
    <w:rsid w:val="00956A8E"/>
    <w:rsid w:val="00956BC1"/>
    <w:rsid w:val="00956C36"/>
    <w:rsid w:val="00956DC5"/>
    <w:rsid w:val="00956E21"/>
    <w:rsid w:val="009570E0"/>
    <w:rsid w:val="00957218"/>
    <w:rsid w:val="009574E3"/>
    <w:rsid w:val="0095765C"/>
    <w:rsid w:val="009577C8"/>
    <w:rsid w:val="0095796B"/>
    <w:rsid w:val="00957B83"/>
    <w:rsid w:val="0096013E"/>
    <w:rsid w:val="00960155"/>
    <w:rsid w:val="00960443"/>
    <w:rsid w:val="00960482"/>
    <w:rsid w:val="009604FF"/>
    <w:rsid w:val="009605E1"/>
    <w:rsid w:val="00960858"/>
    <w:rsid w:val="00960AA0"/>
    <w:rsid w:val="00960C6A"/>
    <w:rsid w:val="00960D7A"/>
    <w:rsid w:val="00960DDA"/>
    <w:rsid w:val="00960E24"/>
    <w:rsid w:val="00960EE5"/>
    <w:rsid w:val="009610EB"/>
    <w:rsid w:val="009611A9"/>
    <w:rsid w:val="009611E6"/>
    <w:rsid w:val="009614EA"/>
    <w:rsid w:val="009617C0"/>
    <w:rsid w:val="0096180D"/>
    <w:rsid w:val="00961844"/>
    <w:rsid w:val="00961847"/>
    <w:rsid w:val="009618C1"/>
    <w:rsid w:val="009618CE"/>
    <w:rsid w:val="00961A24"/>
    <w:rsid w:val="00961A51"/>
    <w:rsid w:val="00961C58"/>
    <w:rsid w:val="00961FA3"/>
    <w:rsid w:val="009621B0"/>
    <w:rsid w:val="009623E9"/>
    <w:rsid w:val="00962901"/>
    <w:rsid w:val="00962924"/>
    <w:rsid w:val="00962A8D"/>
    <w:rsid w:val="00962C39"/>
    <w:rsid w:val="00962CDA"/>
    <w:rsid w:val="00962D43"/>
    <w:rsid w:val="00962DDE"/>
    <w:rsid w:val="00963038"/>
    <w:rsid w:val="00963171"/>
    <w:rsid w:val="009631D5"/>
    <w:rsid w:val="0096329F"/>
    <w:rsid w:val="00963370"/>
    <w:rsid w:val="009634C6"/>
    <w:rsid w:val="00963688"/>
    <w:rsid w:val="0096377F"/>
    <w:rsid w:val="0096388B"/>
    <w:rsid w:val="00963A9F"/>
    <w:rsid w:val="00963AC1"/>
    <w:rsid w:val="00963E88"/>
    <w:rsid w:val="00963F01"/>
    <w:rsid w:val="00963F76"/>
    <w:rsid w:val="009640E9"/>
    <w:rsid w:val="009642C9"/>
    <w:rsid w:val="009642E5"/>
    <w:rsid w:val="009643BD"/>
    <w:rsid w:val="009643C0"/>
    <w:rsid w:val="009644A0"/>
    <w:rsid w:val="00964676"/>
    <w:rsid w:val="009646A0"/>
    <w:rsid w:val="00964789"/>
    <w:rsid w:val="00964B29"/>
    <w:rsid w:val="00964BAC"/>
    <w:rsid w:val="00964F02"/>
    <w:rsid w:val="00965062"/>
    <w:rsid w:val="00965064"/>
    <w:rsid w:val="009650C2"/>
    <w:rsid w:val="00965331"/>
    <w:rsid w:val="009653E6"/>
    <w:rsid w:val="009657C7"/>
    <w:rsid w:val="0096598A"/>
    <w:rsid w:val="00965A7E"/>
    <w:rsid w:val="00965B7C"/>
    <w:rsid w:val="00965B94"/>
    <w:rsid w:val="00965C94"/>
    <w:rsid w:val="00965CB4"/>
    <w:rsid w:val="00965CD3"/>
    <w:rsid w:val="00965D1C"/>
    <w:rsid w:val="009660AC"/>
    <w:rsid w:val="00966104"/>
    <w:rsid w:val="00966213"/>
    <w:rsid w:val="00966667"/>
    <w:rsid w:val="00966847"/>
    <w:rsid w:val="009669A4"/>
    <w:rsid w:val="009669FB"/>
    <w:rsid w:val="00966A92"/>
    <w:rsid w:val="00966B0C"/>
    <w:rsid w:val="00966B98"/>
    <w:rsid w:val="00966DDD"/>
    <w:rsid w:val="00966E29"/>
    <w:rsid w:val="00966E54"/>
    <w:rsid w:val="00966E81"/>
    <w:rsid w:val="00966FC1"/>
    <w:rsid w:val="0096707E"/>
    <w:rsid w:val="009673CF"/>
    <w:rsid w:val="009674F0"/>
    <w:rsid w:val="0096769C"/>
    <w:rsid w:val="009676E6"/>
    <w:rsid w:val="00967706"/>
    <w:rsid w:val="00967AA6"/>
    <w:rsid w:val="00967B81"/>
    <w:rsid w:val="00967C19"/>
    <w:rsid w:val="00967DB3"/>
    <w:rsid w:val="00967DFF"/>
    <w:rsid w:val="00967FB2"/>
    <w:rsid w:val="00970098"/>
    <w:rsid w:val="009701E8"/>
    <w:rsid w:val="0097024B"/>
    <w:rsid w:val="00970262"/>
    <w:rsid w:val="00970377"/>
    <w:rsid w:val="009703A5"/>
    <w:rsid w:val="009705C1"/>
    <w:rsid w:val="00970834"/>
    <w:rsid w:val="009709AF"/>
    <w:rsid w:val="00970A2E"/>
    <w:rsid w:val="00970A33"/>
    <w:rsid w:val="00970BDD"/>
    <w:rsid w:val="00970C81"/>
    <w:rsid w:val="00970CD5"/>
    <w:rsid w:val="00970E37"/>
    <w:rsid w:val="00970F1A"/>
    <w:rsid w:val="00970F79"/>
    <w:rsid w:val="00971119"/>
    <w:rsid w:val="00971188"/>
    <w:rsid w:val="00971218"/>
    <w:rsid w:val="0097132E"/>
    <w:rsid w:val="00971396"/>
    <w:rsid w:val="009713C8"/>
    <w:rsid w:val="0097143D"/>
    <w:rsid w:val="009717FC"/>
    <w:rsid w:val="00971992"/>
    <w:rsid w:val="00971A6E"/>
    <w:rsid w:val="00971E93"/>
    <w:rsid w:val="00971EA1"/>
    <w:rsid w:val="00971FDE"/>
    <w:rsid w:val="00972231"/>
    <w:rsid w:val="009725AE"/>
    <w:rsid w:val="0097272B"/>
    <w:rsid w:val="00972850"/>
    <w:rsid w:val="0097286C"/>
    <w:rsid w:val="00972A85"/>
    <w:rsid w:val="00972F37"/>
    <w:rsid w:val="00972F6F"/>
    <w:rsid w:val="00972F87"/>
    <w:rsid w:val="009730A6"/>
    <w:rsid w:val="009730F5"/>
    <w:rsid w:val="00973139"/>
    <w:rsid w:val="0097319F"/>
    <w:rsid w:val="0097340B"/>
    <w:rsid w:val="009734AF"/>
    <w:rsid w:val="009734C1"/>
    <w:rsid w:val="00973506"/>
    <w:rsid w:val="009735BD"/>
    <w:rsid w:val="009735F0"/>
    <w:rsid w:val="00973735"/>
    <w:rsid w:val="00973778"/>
    <w:rsid w:val="0097385B"/>
    <w:rsid w:val="009738BA"/>
    <w:rsid w:val="009739E4"/>
    <w:rsid w:val="00973B1D"/>
    <w:rsid w:val="00973B6B"/>
    <w:rsid w:val="00973B9E"/>
    <w:rsid w:val="00973C28"/>
    <w:rsid w:val="00973CBC"/>
    <w:rsid w:val="00973CCD"/>
    <w:rsid w:val="00973D85"/>
    <w:rsid w:val="0097403F"/>
    <w:rsid w:val="00974055"/>
    <w:rsid w:val="0097414F"/>
    <w:rsid w:val="00974158"/>
    <w:rsid w:val="009741F9"/>
    <w:rsid w:val="00974226"/>
    <w:rsid w:val="009742A1"/>
    <w:rsid w:val="00974325"/>
    <w:rsid w:val="009743DC"/>
    <w:rsid w:val="009746B2"/>
    <w:rsid w:val="009746BC"/>
    <w:rsid w:val="00974838"/>
    <w:rsid w:val="00974AD6"/>
    <w:rsid w:val="00974C10"/>
    <w:rsid w:val="00974C2F"/>
    <w:rsid w:val="00974C89"/>
    <w:rsid w:val="00974E23"/>
    <w:rsid w:val="00974E24"/>
    <w:rsid w:val="00974EB8"/>
    <w:rsid w:val="00974EDB"/>
    <w:rsid w:val="00974F2D"/>
    <w:rsid w:val="00974F60"/>
    <w:rsid w:val="00974F6A"/>
    <w:rsid w:val="0097506D"/>
    <w:rsid w:val="00975070"/>
    <w:rsid w:val="009751CA"/>
    <w:rsid w:val="0097528C"/>
    <w:rsid w:val="009752A9"/>
    <w:rsid w:val="0097571A"/>
    <w:rsid w:val="0097581E"/>
    <w:rsid w:val="00975850"/>
    <w:rsid w:val="0097587D"/>
    <w:rsid w:val="0097591F"/>
    <w:rsid w:val="009759A8"/>
    <w:rsid w:val="00975B9F"/>
    <w:rsid w:val="00975BBB"/>
    <w:rsid w:val="00975C1C"/>
    <w:rsid w:val="00975C5C"/>
    <w:rsid w:val="00975F8A"/>
    <w:rsid w:val="00975F90"/>
    <w:rsid w:val="00975F97"/>
    <w:rsid w:val="00975FE9"/>
    <w:rsid w:val="0097617D"/>
    <w:rsid w:val="0097623F"/>
    <w:rsid w:val="009763B5"/>
    <w:rsid w:val="00976493"/>
    <w:rsid w:val="00976635"/>
    <w:rsid w:val="00976669"/>
    <w:rsid w:val="00976678"/>
    <w:rsid w:val="00976866"/>
    <w:rsid w:val="0097690B"/>
    <w:rsid w:val="009769A0"/>
    <w:rsid w:val="009769B8"/>
    <w:rsid w:val="00976D6A"/>
    <w:rsid w:val="00976E24"/>
    <w:rsid w:val="00976ECF"/>
    <w:rsid w:val="00976FFC"/>
    <w:rsid w:val="0097746B"/>
    <w:rsid w:val="009774F6"/>
    <w:rsid w:val="009776F5"/>
    <w:rsid w:val="009778A3"/>
    <w:rsid w:val="009778C3"/>
    <w:rsid w:val="0097792F"/>
    <w:rsid w:val="00977937"/>
    <w:rsid w:val="00977B11"/>
    <w:rsid w:val="00977CB1"/>
    <w:rsid w:val="00977D10"/>
    <w:rsid w:val="00977D72"/>
    <w:rsid w:val="009800AF"/>
    <w:rsid w:val="009801BB"/>
    <w:rsid w:val="009801CE"/>
    <w:rsid w:val="009802C4"/>
    <w:rsid w:val="009803B5"/>
    <w:rsid w:val="009803C4"/>
    <w:rsid w:val="00980552"/>
    <w:rsid w:val="00980601"/>
    <w:rsid w:val="00980666"/>
    <w:rsid w:val="009807C2"/>
    <w:rsid w:val="009808E5"/>
    <w:rsid w:val="00980AF8"/>
    <w:rsid w:val="00980B61"/>
    <w:rsid w:val="00980BDF"/>
    <w:rsid w:val="00980BEB"/>
    <w:rsid w:val="00980C19"/>
    <w:rsid w:val="00980C55"/>
    <w:rsid w:val="00980D01"/>
    <w:rsid w:val="00981089"/>
    <w:rsid w:val="0098108A"/>
    <w:rsid w:val="00981223"/>
    <w:rsid w:val="009812CD"/>
    <w:rsid w:val="009813FC"/>
    <w:rsid w:val="0098163F"/>
    <w:rsid w:val="00981656"/>
    <w:rsid w:val="009816FB"/>
    <w:rsid w:val="00981940"/>
    <w:rsid w:val="00981A9B"/>
    <w:rsid w:val="00981C4B"/>
    <w:rsid w:val="00981D71"/>
    <w:rsid w:val="00981E2A"/>
    <w:rsid w:val="00981EA2"/>
    <w:rsid w:val="00981FE8"/>
    <w:rsid w:val="00982242"/>
    <w:rsid w:val="009822A2"/>
    <w:rsid w:val="0098230C"/>
    <w:rsid w:val="00982317"/>
    <w:rsid w:val="009823FB"/>
    <w:rsid w:val="0098240C"/>
    <w:rsid w:val="00982511"/>
    <w:rsid w:val="00982605"/>
    <w:rsid w:val="0098260F"/>
    <w:rsid w:val="0098263F"/>
    <w:rsid w:val="0098277F"/>
    <w:rsid w:val="009827E1"/>
    <w:rsid w:val="00982827"/>
    <w:rsid w:val="009829C5"/>
    <w:rsid w:val="00982CD4"/>
    <w:rsid w:val="00982E6B"/>
    <w:rsid w:val="00983068"/>
    <w:rsid w:val="00983073"/>
    <w:rsid w:val="00983259"/>
    <w:rsid w:val="00983430"/>
    <w:rsid w:val="00983602"/>
    <w:rsid w:val="009836B9"/>
    <w:rsid w:val="0098370A"/>
    <w:rsid w:val="00983893"/>
    <w:rsid w:val="0098399F"/>
    <w:rsid w:val="00983A7E"/>
    <w:rsid w:val="00983AD7"/>
    <w:rsid w:val="00983D7D"/>
    <w:rsid w:val="00983DDC"/>
    <w:rsid w:val="00983E00"/>
    <w:rsid w:val="00983F28"/>
    <w:rsid w:val="00983FA4"/>
    <w:rsid w:val="00984413"/>
    <w:rsid w:val="0098449F"/>
    <w:rsid w:val="00984595"/>
    <w:rsid w:val="009846CA"/>
    <w:rsid w:val="00984799"/>
    <w:rsid w:val="0098483B"/>
    <w:rsid w:val="00984DF0"/>
    <w:rsid w:val="00984F14"/>
    <w:rsid w:val="00984FDD"/>
    <w:rsid w:val="009853A2"/>
    <w:rsid w:val="00985536"/>
    <w:rsid w:val="00985556"/>
    <w:rsid w:val="009855BD"/>
    <w:rsid w:val="00985616"/>
    <w:rsid w:val="009858D7"/>
    <w:rsid w:val="00985944"/>
    <w:rsid w:val="0098595B"/>
    <w:rsid w:val="00985B20"/>
    <w:rsid w:val="00985B5C"/>
    <w:rsid w:val="00985C0F"/>
    <w:rsid w:val="00985C85"/>
    <w:rsid w:val="00985DE7"/>
    <w:rsid w:val="00985E62"/>
    <w:rsid w:val="0098633B"/>
    <w:rsid w:val="00986577"/>
    <w:rsid w:val="00986649"/>
    <w:rsid w:val="0098674D"/>
    <w:rsid w:val="00986853"/>
    <w:rsid w:val="00986A33"/>
    <w:rsid w:val="00986A5B"/>
    <w:rsid w:val="00986B4C"/>
    <w:rsid w:val="00986B91"/>
    <w:rsid w:val="00986F64"/>
    <w:rsid w:val="0098701B"/>
    <w:rsid w:val="0098713F"/>
    <w:rsid w:val="00987263"/>
    <w:rsid w:val="0098732E"/>
    <w:rsid w:val="0098733A"/>
    <w:rsid w:val="00987603"/>
    <w:rsid w:val="0098771D"/>
    <w:rsid w:val="0098771F"/>
    <w:rsid w:val="00987BB3"/>
    <w:rsid w:val="00987C6A"/>
    <w:rsid w:val="00987CFD"/>
    <w:rsid w:val="00987DAC"/>
    <w:rsid w:val="00987DF1"/>
    <w:rsid w:val="00990237"/>
    <w:rsid w:val="0099034F"/>
    <w:rsid w:val="0099035D"/>
    <w:rsid w:val="0099084E"/>
    <w:rsid w:val="0099095C"/>
    <w:rsid w:val="009909FA"/>
    <w:rsid w:val="00990AB9"/>
    <w:rsid w:val="00990B08"/>
    <w:rsid w:val="00990C4C"/>
    <w:rsid w:val="00990D1C"/>
    <w:rsid w:val="00990F67"/>
    <w:rsid w:val="00990F6C"/>
    <w:rsid w:val="00990FCE"/>
    <w:rsid w:val="0099113A"/>
    <w:rsid w:val="0099119C"/>
    <w:rsid w:val="009912F4"/>
    <w:rsid w:val="00991406"/>
    <w:rsid w:val="009917D0"/>
    <w:rsid w:val="009917D8"/>
    <w:rsid w:val="009917EC"/>
    <w:rsid w:val="00991880"/>
    <w:rsid w:val="00991B11"/>
    <w:rsid w:val="00991BF1"/>
    <w:rsid w:val="00991D47"/>
    <w:rsid w:val="00991E1E"/>
    <w:rsid w:val="00991E9D"/>
    <w:rsid w:val="00991ED5"/>
    <w:rsid w:val="00992038"/>
    <w:rsid w:val="009920A2"/>
    <w:rsid w:val="00992105"/>
    <w:rsid w:val="00992276"/>
    <w:rsid w:val="00992509"/>
    <w:rsid w:val="00992541"/>
    <w:rsid w:val="00992687"/>
    <w:rsid w:val="0099271E"/>
    <w:rsid w:val="009927ED"/>
    <w:rsid w:val="009929FB"/>
    <w:rsid w:val="00992BAA"/>
    <w:rsid w:val="00992BDE"/>
    <w:rsid w:val="00992C6A"/>
    <w:rsid w:val="00992CCE"/>
    <w:rsid w:val="00992D30"/>
    <w:rsid w:val="00993012"/>
    <w:rsid w:val="00993025"/>
    <w:rsid w:val="00993155"/>
    <w:rsid w:val="00993222"/>
    <w:rsid w:val="009932EA"/>
    <w:rsid w:val="00993506"/>
    <w:rsid w:val="00993558"/>
    <w:rsid w:val="009936B2"/>
    <w:rsid w:val="00993838"/>
    <w:rsid w:val="0099389B"/>
    <w:rsid w:val="009938A8"/>
    <w:rsid w:val="00993CD2"/>
    <w:rsid w:val="00993D9E"/>
    <w:rsid w:val="009940E7"/>
    <w:rsid w:val="0099428C"/>
    <w:rsid w:val="00994431"/>
    <w:rsid w:val="0099453C"/>
    <w:rsid w:val="0099458C"/>
    <w:rsid w:val="009947A2"/>
    <w:rsid w:val="009947FD"/>
    <w:rsid w:val="0099480D"/>
    <w:rsid w:val="009948AB"/>
    <w:rsid w:val="009948E5"/>
    <w:rsid w:val="00994931"/>
    <w:rsid w:val="009949CF"/>
    <w:rsid w:val="00994AD7"/>
    <w:rsid w:val="00994B0D"/>
    <w:rsid w:val="00994CC1"/>
    <w:rsid w:val="00994D20"/>
    <w:rsid w:val="00994DD8"/>
    <w:rsid w:val="00995105"/>
    <w:rsid w:val="009953EA"/>
    <w:rsid w:val="0099563A"/>
    <w:rsid w:val="009957F1"/>
    <w:rsid w:val="00995A3D"/>
    <w:rsid w:val="00995A58"/>
    <w:rsid w:val="00995B95"/>
    <w:rsid w:val="00995B9F"/>
    <w:rsid w:val="00995CB6"/>
    <w:rsid w:val="00995DFD"/>
    <w:rsid w:val="00995E02"/>
    <w:rsid w:val="00995E22"/>
    <w:rsid w:val="00995E94"/>
    <w:rsid w:val="00995EC8"/>
    <w:rsid w:val="00995F36"/>
    <w:rsid w:val="00995FC5"/>
    <w:rsid w:val="00996127"/>
    <w:rsid w:val="0099618A"/>
    <w:rsid w:val="009962C5"/>
    <w:rsid w:val="00996334"/>
    <w:rsid w:val="00996389"/>
    <w:rsid w:val="009964A3"/>
    <w:rsid w:val="009964F7"/>
    <w:rsid w:val="0099695D"/>
    <w:rsid w:val="009969C8"/>
    <w:rsid w:val="00996A57"/>
    <w:rsid w:val="00996CB3"/>
    <w:rsid w:val="00996E0C"/>
    <w:rsid w:val="00996E25"/>
    <w:rsid w:val="00996EBF"/>
    <w:rsid w:val="00996F83"/>
    <w:rsid w:val="00996FB2"/>
    <w:rsid w:val="00996FF9"/>
    <w:rsid w:val="009970CA"/>
    <w:rsid w:val="0099710C"/>
    <w:rsid w:val="009972D9"/>
    <w:rsid w:val="00997476"/>
    <w:rsid w:val="00997490"/>
    <w:rsid w:val="009974D4"/>
    <w:rsid w:val="00997741"/>
    <w:rsid w:val="009977E2"/>
    <w:rsid w:val="00997859"/>
    <w:rsid w:val="00997975"/>
    <w:rsid w:val="009979AC"/>
    <w:rsid w:val="00997A45"/>
    <w:rsid w:val="00997B11"/>
    <w:rsid w:val="00997B63"/>
    <w:rsid w:val="00997CB0"/>
    <w:rsid w:val="00997E2A"/>
    <w:rsid w:val="00997E85"/>
    <w:rsid w:val="00997FAF"/>
    <w:rsid w:val="009A0151"/>
    <w:rsid w:val="009A0406"/>
    <w:rsid w:val="009A0496"/>
    <w:rsid w:val="009A04AF"/>
    <w:rsid w:val="009A073E"/>
    <w:rsid w:val="009A0986"/>
    <w:rsid w:val="009A0B44"/>
    <w:rsid w:val="009A0B65"/>
    <w:rsid w:val="009A0C35"/>
    <w:rsid w:val="009A0C4A"/>
    <w:rsid w:val="009A0E2C"/>
    <w:rsid w:val="009A0FDF"/>
    <w:rsid w:val="009A119D"/>
    <w:rsid w:val="009A1201"/>
    <w:rsid w:val="009A124D"/>
    <w:rsid w:val="009A1290"/>
    <w:rsid w:val="009A12D6"/>
    <w:rsid w:val="009A13EA"/>
    <w:rsid w:val="009A1516"/>
    <w:rsid w:val="009A172A"/>
    <w:rsid w:val="009A1A3E"/>
    <w:rsid w:val="009A1BB7"/>
    <w:rsid w:val="009A1BF7"/>
    <w:rsid w:val="009A1CCE"/>
    <w:rsid w:val="009A1DE3"/>
    <w:rsid w:val="009A1E41"/>
    <w:rsid w:val="009A1F04"/>
    <w:rsid w:val="009A1F14"/>
    <w:rsid w:val="009A1F27"/>
    <w:rsid w:val="009A21C7"/>
    <w:rsid w:val="009A228E"/>
    <w:rsid w:val="009A22B4"/>
    <w:rsid w:val="009A2311"/>
    <w:rsid w:val="009A2333"/>
    <w:rsid w:val="009A246F"/>
    <w:rsid w:val="009A287A"/>
    <w:rsid w:val="009A290B"/>
    <w:rsid w:val="009A2B36"/>
    <w:rsid w:val="009A2E32"/>
    <w:rsid w:val="009A2E36"/>
    <w:rsid w:val="009A2E82"/>
    <w:rsid w:val="009A31FC"/>
    <w:rsid w:val="009A3316"/>
    <w:rsid w:val="009A332B"/>
    <w:rsid w:val="009A33A7"/>
    <w:rsid w:val="009A33D4"/>
    <w:rsid w:val="009A36BB"/>
    <w:rsid w:val="009A378A"/>
    <w:rsid w:val="009A37E2"/>
    <w:rsid w:val="009A3855"/>
    <w:rsid w:val="009A3AA5"/>
    <w:rsid w:val="009A3B79"/>
    <w:rsid w:val="009A3BEB"/>
    <w:rsid w:val="009A3C85"/>
    <w:rsid w:val="009A3CB4"/>
    <w:rsid w:val="009A3CE8"/>
    <w:rsid w:val="009A3DE1"/>
    <w:rsid w:val="009A3EEB"/>
    <w:rsid w:val="009A405B"/>
    <w:rsid w:val="009A40D0"/>
    <w:rsid w:val="009A411C"/>
    <w:rsid w:val="009A42E3"/>
    <w:rsid w:val="009A4357"/>
    <w:rsid w:val="009A457F"/>
    <w:rsid w:val="009A4721"/>
    <w:rsid w:val="009A487E"/>
    <w:rsid w:val="009A4899"/>
    <w:rsid w:val="009A499B"/>
    <w:rsid w:val="009A49CE"/>
    <w:rsid w:val="009A4B05"/>
    <w:rsid w:val="009A4E30"/>
    <w:rsid w:val="009A5010"/>
    <w:rsid w:val="009A503D"/>
    <w:rsid w:val="009A5294"/>
    <w:rsid w:val="009A55D4"/>
    <w:rsid w:val="009A561D"/>
    <w:rsid w:val="009A5789"/>
    <w:rsid w:val="009A5937"/>
    <w:rsid w:val="009A59E0"/>
    <w:rsid w:val="009A5C83"/>
    <w:rsid w:val="009A6029"/>
    <w:rsid w:val="009A602C"/>
    <w:rsid w:val="009A61CC"/>
    <w:rsid w:val="009A621F"/>
    <w:rsid w:val="009A6288"/>
    <w:rsid w:val="009A6289"/>
    <w:rsid w:val="009A6411"/>
    <w:rsid w:val="009A64AA"/>
    <w:rsid w:val="009A64CD"/>
    <w:rsid w:val="009A65B7"/>
    <w:rsid w:val="009A662F"/>
    <w:rsid w:val="009A6693"/>
    <w:rsid w:val="009A6729"/>
    <w:rsid w:val="009A67EB"/>
    <w:rsid w:val="009A67F0"/>
    <w:rsid w:val="009A697E"/>
    <w:rsid w:val="009A6981"/>
    <w:rsid w:val="009A69B9"/>
    <w:rsid w:val="009A6B4D"/>
    <w:rsid w:val="009A6E62"/>
    <w:rsid w:val="009A6E6E"/>
    <w:rsid w:val="009A7057"/>
    <w:rsid w:val="009A7079"/>
    <w:rsid w:val="009A7118"/>
    <w:rsid w:val="009A7193"/>
    <w:rsid w:val="009A7291"/>
    <w:rsid w:val="009A7523"/>
    <w:rsid w:val="009A7731"/>
    <w:rsid w:val="009A7762"/>
    <w:rsid w:val="009A7C2E"/>
    <w:rsid w:val="009A7CDD"/>
    <w:rsid w:val="009B0058"/>
    <w:rsid w:val="009B0118"/>
    <w:rsid w:val="009B01A6"/>
    <w:rsid w:val="009B022E"/>
    <w:rsid w:val="009B0279"/>
    <w:rsid w:val="009B0415"/>
    <w:rsid w:val="009B0585"/>
    <w:rsid w:val="009B05BB"/>
    <w:rsid w:val="009B06F2"/>
    <w:rsid w:val="009B0705"/>
    <w:rsid w:val="009B08EE"/>
    <w:rsid w:val="009B0911"/>
    <w:rsid w:val="009B094F"/>
    <w:rsid w:val="009B0A18"/>
    <w:rsid w:val="009B0AA4"/>
    <w:rsid w:val="009B0AD7"/>
    <w:rsid w:val="009B0B20"/>
    <w:rsid w:val="009B0B24"/>
    <w:rsid w:val="009B0B50"/>
    <w:rsid w:val="009B0BAC"/>
    <w:rsid w:val="009B0C0D"/>
    <w:rsid w:val="009B0F7D"/>
    <w:rsid w:val="009B13A9"/>
    <w:rsid w:val="009B13AA"/>
    <w:rsid w:val="009B1402"/>
    <w:rsid w:val="009B1547"/>
    <w:rsid w:val="009B1697"/>
    <w:rsid w:val="009B1766"/>
    <w:rsid w:val="009B1975"/>
    <w:rsid w:val="009B1CB2"/>
    <w:rsid w:val="009B1DA7"/>
    <w:rsid w:val="009B1DC2"/>
    <w:rsid w:val="009B1F0F"/>
    <w:rsid w:val="009B227B"/>
    <w:rsid w:val="009B2289"/>
    <w:rsid w:val="009B252B"/>
    <w:rsid w:val="009B2579"/>
    <w:rsid w:val="009B276C"/>
    <w:rsid w:val="009B27A0"/>
    <w:rsid w:val="009B28B6"/>
    <w:rsid w:val="009B2A11"/>
    <w:rsid w:val="009B2B55"/>
    <w:rsid w:val="009B2CA9"/>
    <w:rsid w:val="009B2CC8"/>
    <w:rsid w:val="009B2D20"/>
    <w:rsid w:val="009B2D78"/>
    <w:rsid w:val="009B2FA0"/>
    <w:rsid w:val="009B3076"/>
    <w:rsid w:val="009B33E7"/>
    <w:rsid w:val="009B34E6"/>
    <w:rsid w:val="009B373B"/>
    <w:rsid w:val="009B3746"/>
    <w:rsid w:val="009B385D"/>
    <w:rsid w:val="009B386A"/>
    <w:rsid w:val="009B3A6E"/>
    <w:rsid w:val="009B3D41"/>
    <w:rsid w:val="009B3DE7"/>
    <w:rsid w:val="009B400A"/>
    <w:rsid w:val="009B44A5"/>
    <w:rsid w:val="009B45E4"/>
    <w:rsid w:val="009B4701"/>
    <w:rsid w:val="009B4809"/>
    <w:rsid w:val="009B4A0B"/>
    <w:rsid w:val="009B4B17"/>
    <w:rsid w:val="009B4B7D"/>
    <w:rsid w:val="009B4C00"/>
    <w:rsid w:val="009B4C07"/>
    <w:rsid w:val="009B4C4B"/>
    <w:rsid w:val="009B5003"/>
    <w:rsid w:val="009B5032"/>
    <w:rsid w:val="009B5084"/>
    <w:rsid w:val="009B519A"/>
    <w:rsid w:val="009B5512"/>
    <w:rsid w:val="009B555D"/>
    <w:rsid w:val="009B562B"/>
    <w:rsid w:val="009B5715"/>
    <w:rsid w:val="009B57CA"/>
    <w:rsid w:val="009B5943"/>
    <w:rsid w:val="009B5BE7"/>
    <w:rsid w:val="009B5CA6"/>
    <w:rsid w:val="009B5DAE"/>
    <w:rsid w:val="009B5E72"/>
    <w:rsid w:val="009B640F"/>
    <w:rsid w:val="009B652F"/>
    <w:rsid w:val="009B659C"/>
    <w:rsid w:val="009B6727"/>
    <w:rsid w:val="009B67B6"/>
    <w:rsid w:val="009B690B"/>
    <w:rsid w:val="009B698D"/>
    <w:rsid w:val="009B6BB0"/>
    <w:rsid w:val="009B6D72"/>
    <w:rsid w:val="009B6EF0"/>
    <w:rsid w:val="009B6F5E"/>
    <w:rsid w:val="009B7001"/>
    <w:rsid w:val="009B70B7"/>
    <w:rsid w:val="009B70F6"/>
    <w:rsid w:val="009B7247"/>
    <w:rsid w:val="009B728D"/>
    <w:rsid w:val="009B72B8"/>
    <w:rsid w:val="009B7368"/>
    <w:rsid w:val="009B74E4"/>
    <w:rsid w:val="009B7549"/>
    <w:rsid w:val="009B767E"/>
    <w:rsid w:val="009B76DA"/>
    <w:rsid w:val="009B7864"/>
    <w:rsid w:val="009B791B"/>
    <w:rsid w:val="009B79A8"/>
    <w:rsid w:val="009B7A0A"/>
    <w:rsid w:val="009C01DD"/>
    <w:rsid w:val="009C02A4"/>
    <w:rsid w:val="009C02B1"/>
    <w:rsid w:val="009C02E4"/>
    <w:rsid w:val="009C0362"/>
    <w:rsid w:val="009C0858"/>
    <w:rsid w:val="009C0868"/>
    <w:rsid w:val="009C096E"/>
    <w:rsid w:val="009C0BD7"/>
    <w:rsid w:val="009C0C5E"/>
    <w:rsid w:val="009C0F3E"/>
    <w:rsid w:val="009C11E2"/>
    <w:rsid w:val="009C1494"/>
    <w:rsid w:val="009C14D8"/>
    <w:rsid w:val="009C1614"/>
    <w:rsid w:val="009C1760"/>
    <w:rsid w:val="009C17CD"/>
    <w:rsid w:val="009C18B5"/>
    <w:rsid w:val="009C18D6"/>
    <w:rsid w:val="009C1C67"/>
    <w:rsid w:val="009C1D56"/>
    <w:rsid w:val="009C1D61"/>
    <w:rsid w:val="009C1FA3"/>
    <w:rsid w:val="009C1FDA"/>
    <w:rsid w:val="009C1FF8"/>
    <w:rsid w:val="009C20FC"/>
    <w:rsid w:val="009C2138"/>
    <w:rsid w:val="009C21F1"/>
    <w:rsid w:val="009C22A3"/>
    <w:rsid w:val="009C2307"/>
    <w:rsid w:val="009C2311"/>
    <w:rsid w:val="009C23F6"/>
    <w:rsid w:val="009C24A5"/>
    <w:rsid w:val="009C2A25"/>
    <w:rsid w:val="009C2B02"/>
    <w:rsid w:val="009C2E85"/>
    <w:rsid w:val="009C2ECC"/>
    <w:rsid w:val="009C2F5A"/>
    <w:rsid w:val="009C2FE4"/>
    <w:rsid w:val="009C301A"/>
    <w:rsid w:val="009C3053"/>
    <w:rsid w:val="009C31C5"/>
    <w:rsid w:val="009C31E3"/>
    <w:rsid w:val="009C3241"/>
    <w:rsid w:val="009C33F7"/>
    <w:rsid w:val="009C344E"/>
    <w:rsid w:val="009C34BA"/>
    <w:rsid w:val="009C3544"/>
    <w:rsid w:val="009C35AC"/>
    <w:rsid w:val="009C37EE"/>
    <w:rsid w:val="009C3908"/>
    <w:rsid w:val="009C3954"/>
    <w:rsid w:val="009C3CA5"/>
    <w:rsid w:val="009C3DD8"/>
    <w:rsid w:val="009C3EB6"/>
    <w:rsid w:val="009C3F6F"/>
    <w:rsid w:val="009C409D"/>
    <w:rsid w:val="009C40D7"/>
    <w:rsid w:val="009C4234"/>
    <w:rsid w:val="009C4280"/>
    <w:rsid w:val="009C4317"/>
    <w:rsid w:val="009C4536"/>
    <w:rsid w:val="009C47AA"/>
    <w:rsid w:val="009C4828"/>
    <w:rsid w:val="009C48A6"/>
    <w:rsid w:val="009C48B1"/>
    <w:rsid w:val="009C4940"/>
    <w:rsid w:val="009C49F7"/>
    <w:rsid w:val="009C4B1F"/>
    <w:rsid w:val="009C4B6F"/>
    <w:rsid w:val="009C4E7D"/>
    <w:rsid w:val="009C4FEB"/>
    <w:rsid w:val="009C4FED"/>
    <w:rsid w:val="009C51B7"/>
    <w:rsid w:val="009C537A"/>
    <w:rsid w:val="009C53B9"/>
    <w:rsid w:val="009C540A"/>
    <w:rsid w:val="009C548E"/>
    <w:rsid w:val="009C5803"/>
    <w:rsid w:val="009C5922"/>
    <w:rsid w:val="009C597C"/>
    <w:rsid w:val="009C5C24"/>
    <w:rsid w:val="009C5CE8"/>
    <w:rsid w:val="009C5D5E"/>
    <w:rsid w:val="009C5D8B"/>
    <w:rsid w:val="009C60C6"/>
    <w:rsid w:val="009C6192"/>
    <w:rsid w:val="009C61AE"/>
    <w:rsid w:val="009C62FD"/>
    <w:rsid w:val="009C6527"/>
    <w:rsid w:val="009C6795"/>
    <w:rsid w:val="009C681C"/>
    <w:rsid w:val="009C6A18"/>
    <w:rsid w:val="009C6B0D"/>
    <w:rsid w:val="009C6B10"/>
    <w:rsid w:val="009C6C18"/>
    <w:rsid w:val="009C6E5C"/>
    <w:rsid w:val="009C6EBB"/>
    <w:rsid w:val="009C704E"/>
    <w:rsid w:val="009C709A"/>
    <w:rsid w:val="009C72D5"/>
    <w:rsid w:val="009C73C1"/>
    <w:rsid w:val="009C7493"/>
    <w:rsid w:val="009C74BC"/>
    <w:rsid w:val="009C7528"/>
    <w:rsid w:val="009C75E4"/>
    <w:rsid w:val="009C7682"/>
    <w:rsid w:val="009C76B7"/>
    <w:rsid w:val="009C7725"/>
    <w:rsid w:val="009C7817"/>
    <w:rsid w:val="009C7862"/>
    <w:rsid w:val="009C7958"/>
    <w:rsid w:val="009C7AAB"/>
    <w:rsid w:val="009C7B72"/>
    <w:rsid w:val="009C7BD4"/>
    <w:rsid w:val="009C7EA6"/>
    <w:rsid w:val="009D004B"/>
    <w:rsid w:val="009D025B"/>
    <w:rsid w:val="009D02EF"/>
    <w:rsid w:val="009D055B"/>
    <w:rsid w:val="009D05D8"/>
    <w:rsid w:val="009D0ACC"/>
    <w:rsid w:val="009D0B01"/>
    <w:rsid w:val="009D0DB8"/>
    <w:rsid w:val="009D0E83"/>
    <w:rsid w:val="009D0F95"/>
    <w:rsid w:val="009D0FB1"/>
    <w:rsid w:val="009D1041"/>
    <w:rsid w:val="009D139E"/>
    <w:rsid w:val="009D1438"/>
    <w:rsid w:val="009D1992"/>
    <w:rsid w:val="009D1A88"/>
    <w:rsid w:val="009D1ADB"/>
    <w:rsid w:val="009D1DE2"/>
    <w:rsid w:val="009D1FAF"/>
    <w:rsid w:val="009D204C"/>
    <w:rsid w:val="009D2135"/>
    <w:rsid w:val="009D229D"/>
    <w:rsid w:val="009D22FD"/>
    <w:rsid w:val="009D2490"/>
    <w:rsid w:val="009D252E"/>
    <w:rsid w:val="009D25F5"/>
    <w:rsid w:val="009D265B"/>
    <w:rsid w:val="009D271E"/>
    <w:rsid w:val="009D279C"/>
    <w:rsid w:val="009D2A52"/>
    <w:rsid w:val="009D2C9F"/>
    <w:rsid w:val="009D2F40"/>
    <w:rsid w:val="009D2F56"/>
    <w:rsid w:val="009D311B"/>
    <w:rsid w:val="009D3280"/>
    <w:rsid w:val="009D333D"/>
    <w:rsid w:val="009D3361"/>
    <w:rsid w:val="009D342D"/>
    <w:rsid w:val="009D34EA"/>
    <w:rsid w:val="009D351E"/>
    <w:rsid w:val="009D36FB"/>
    <w:rsid w:val="009D3ADB"/>
    <w:rsid w:val="009D3AF4"/>
    <w:rsid w:val="009D3B8E"/>
    <w:rsid w:val="009D3C33"/>
    <w:rsid w:val="009D3D04"/>
    <w:rsid w:val="009D3D13"/>
    <w:rsid w:val="009D3D6D"/>
    <w:rsid w:val="009D3DF9"/>
    <w:rsid w:val="009D3E13"/>
    <w:rsid w:val="009D3E87"/>
    <w:rsid w:val="009D3F65"/>
    <w:rsid w:val="009D3FFA"/>
    <w:rsid w:val="009D400F"/>
    <w:rsid w:val="009D4291"/>
    <w:rsid w:val="009D44F3"/>
    <w:rsid w:val="009D45A5"/>
    <w:rsid w:val="009D49A0"/>
    <w:rsid w:val="009D4B52"/>
    <w:rsid w:val="009D4B75"/>
    <w:rsid w:val="009D4B95"/>
    <w:rsid w:val="009D4CB6"/>
    <w:rsid w:val="009D4DDC"/>
    <w:rsid w:val="009D4E37"/>
    <w:rsid w:val="009D4E40"/>
    <w:rsid w:val="009D4F20"/>
    <w:rsid w:val="009D51BA"/>
    <w:rsid w:val="009D51FC"/>
    <w:rsid w:val="009D52B3"/>
    <w:rsid w:val="009D535B"/>
    <w:rsid w:val="009D556C"/>
    <w:rsid w:val="009D5824"/>
    <w:rsid w:val="009D5841"/>
    <w:rsid w:val="009D5978"/>
    <w:rsid w:val="009D59EE"/>
    <w:rsid w:val="009D5A4A"/>
    <w:rsid w:val="009D5B7C"/>
    <w:rsid w:val="009D5BF7"/>
    <w:rsid w:val="009D5D03"/>
    <w:rsid w:val="009D5EB2"/>
    <w:rsid w:val="009D5F5C"/>
    <w:rsid w:val="009D606A"/>
    <w:rsid w:val="009D6285"/>
    <w:rsid w:val="009D62D0"/>
    <w:rsid w:val="009D6327"/>
    <w:rsid w:val="009D634D"/>
    <w:rsid w:val="009D63C6"/>
    <w:rsid w:val="009D646D"/>
    <w:rsid w:val="009D64F9"/>
    <w:rsid w:val="009D6514"/>
    <w:rsid w:val="009D666F"/>
    <w:rsid w:val="009D671B"/>
    <w:rsid w:val="009D68FC"/>
    <w:rsid w:val="009D69E6"/>
    <w:rsid w:val="009D6A9C"/>
    <w:rsid w:val="009D6D00"/>
    <w:rsid w:val="009D6D6C"/>
    <w:rsid w:val="009D6E8A"/>
    <w:rsid w:val="009D70CF"/>
    <w:rsid w:val="009D7458"/>
    <w:rsid w:val="009D74B0"/>
    <w:rsid w:val="009D77D5"/>
    <w:rsid w:val="009D77E9"/>
    <w:rsid w:val="009D798C"/>
    <w:rsid w:val="009E0089"/>
    <w:rsid w:val="009E012F"/>
    <w:rsid w:val="009E0291"/>
    <w:rsid w:val="009E02C3"/>
    <w:rsid w:val="009E03B0"/>
    <w:rsid w:val="009E03F2"/>
    <w:rsid w:val="009E0430"/>
    <w:rsid w:val="009E0663"/>
    <w:rsid w:val="009E0798"/>
    <w:rsid w:val="009E08D3"/>
    <w:rsid w:val="009E0BE6"/>
    <w:rsid w:val="009E0E30"/>
    <w:rsid w:val="009E0E4E"/>
    <w:rsid w:val="009E0ED4"/>
    <w:rsid w:val="009E12FA"/>
    <w:rsid w:val="009E1336"/>
    <w:rsid w:val="009E13ED"/>
    <w:rsid w:val="009E158D"/>
    <w:rsid w:val="009E15F4"/>
    <w:rsid w:val="009E1633"/>
    <w:rsid w:val="009E1721"/>
    <w:rsid w:val="009E17C7"/>
    <w:rsid w:val="009E1804"/>
    <w:rsid w:val="009E180A"/>
    <w:rsid w:val="009E18FA"/>
    <w:rsid w:val="009E1A35"/>
    <w:rsid w:val="009E1AA7"/>
    <w:rsid w:val="009E1B65"/>
    <w:rsid w:val="009E1BCD"/>
    <w:rsid w:val="009E1CD8"/>
    <w:rsid w:val="009E1D47"/>
    <w:rsid w:val="009E1DF0"/>
    <w:rsid w:val="009E2035"/>
    <w:rsid w:val="009E2037"/>
    <w:rsid w:val="009E20FA"/>
    <w:rsid w:val="009E212F"/>
    <w:rsid w:val="009E231E"/>
    <w:rsid w:val="009E240E"/>
    <w:rsid w:val="009E24FA"/>
    <w:rsid w:val="009E2521"/>
    <w:rsid w:val="009E2540"/>
    <w:rsid w:val="009E2651"/>
    <w:rsid w:val="009E2933"/>
    <w:rsid w:val="009E2976"/>
    <w:rsid w:val="009E2B98"/>
    <w:rsid w:val="009E2D52"/>
    <w:rsid w:val="009E30F7"/>
    <w:rsid w:val="009E3144"/>
    <w:rsid w:val="009E318E"/>
    <w:rsid w:val="009E31D4"/>
    <w:rsid w:val="009E3201"/>
    <w:rsid w:val="009E3358"/>
    <w:rsid w:val="009E359A"/>
    <w:rsid w:val="009E35F5"/>
    <w:rsid w:val="009E3669"/>
    <w:rsid w:val="009E375B"/>
    <w:rsid w:val="009E379B"/>
    <w:rsid w:val="009E395D"/>
    <w:rsid w:val="009E39FB"/>
    <w:rsid w:val="009E3ADD"/>
    <w:rsid w:val="009E3C20"/>
    <w:rsid w:val="009E3C66"/>
    <w:rsid w:val="009E3E79"/>
    <w:rsid w:val="009E3F2A"/>
    <w:rsid w:val="009E4112"/>
    <w:rsid w:val="009E4419"/>
    <w:rsid w:val="009E452F"/>
    <w:rsid w:val="009E464D"/>
    <w:rsid w:val="009E470B"/>
    <w:rsid w:val="009E4821"/>
    <w:rsid w:val="009E482A"/>
    <w:rsid w:val="009E485A"/>
    <w:rsid w:val="009E4890"/>
    <w:rsid w:val="009E4A83"/>
    <w:rsid w:val="009E4AFB"/>
    <w:rsid w:val="009E4B45"/>
    <w:rsid w:val="009E4B9E"/>
    <w:rsid w:val="009E4D23"/>
    <w:rsid w:val="009E4F59"/>
    <w:rsid w:val="009E502C"/>
    <w:rsid w:val="009E5112"/>
    <w:rsid w:val="009E534C"/>
    <w:rsid w:val="009E5A09"/>
    <w:rsid w:val="009E5A8C"/>
    <w:rsid w:val="009E5B58"/>
    <w:rsid w:val="009E5BAE"/>
    <w:rsid w:val="009E5C90"/>
    <w:rsid w:val="009E6058"/>
    <w:rsid w:val="009E61E4"/>
    <w:rsid w:val="009E6388"/>
    <w:rsid w:val="009E64E8"/>
    <w:rsid w:val="009E6565"/>
    <w:rsid w:val="009E65AF"/>
    <w:rsid w:val="009E6655"/>
    <w:rsid w:val="009E66B3"/>
    <w:rsid w:val="009E6726"/>
    <w:rsid w:val="009E6839"/>
    <w:rsid w:val="009E6932"/>
    <w:rsid w:val="009E6AAA"/>
    <w:rsid w:val="009E6ADC"/>
    <w:rsid w:val="009E6AEF"/>
    <w:rsid w:val="009E6B46"/>
    <w:rsid w:val="009E6D94"/>
    <w:rsid w:val="009E6DED"/>
    <w:rsid w:val="009E6E1D"/>
    <w:rsid w:val="009E70D0"/>
    <w:rsid w:val="009E77DC"/>
    <w:rsid w:val="009E787C"/>
    <w:rsid w:val="009E788F"/>
    <w:rsid w:val="009E7C28"/>
    <w:rsid w:val="009E7E66"/>
    <w:rsid w:val="009E7F07"/>
    <w:rsid w:val="009E7F2E"/>
    <w:rsid w:val="009F0230"/>
    <w:rsid w:val="009F0316"/>
    <w:rsid w:val="009F0364"/>
    <w:rsid w:val="009F04E8"/>
    <w:rsid w:val="009F086B"/>
    <w:rsid w:val="009F09BB"/>
    <w:rsid w:val="009F0B49"/>
    <w:rsid w:val="009F0CAD"/>
    <w:rsid w:val="009F0D17"/>
    <w:rsid w:val="009F0D44"/>
    <w:rsid w:val="009F0EC9"/>
    <w:rsid w:val="009F105B"/>
    <w:rsid w:val="009F10B7"/>
    <w:rsid w:val="009F11C0"/>
    <w:rsid w:val="009F1319"/>
    <w:rsid w:val="009F1398"/>
    <w:rsid w:val="009F17D7"/>
    <w:rsid w:val="009F1ADE"/>
    <w:rsid w:val="009F1D65"/>
    <w:rsid w:val="009F1FA8"/>
    <w:rsid w:val="009F2022"/>
    <w:rsid w:val="009F210C"/>
    <w:rsid w:val="009F21EF"/>
    <w:rsid w:val="009F22F9"/>
    <w:rsid w:val="009F23CB"/>
    <w:rsid w:val="009F24F1"/>
    <w:rsid w:val="009F250E"/>
    <w:rsid w:val="009F273B"/>
    <w:rsid w:val="009F2849"/>
    <w:rsid w:val="009F2865"/>
    <w:rsid w:val="009F2909"/>
    <w:rsid w:val="009F2AAB"/>
    <w:rsid w:val="009F2B8D"/>
    <w:rsid w:val="009F2D9F"/>
    <w:rsid w:val="009F2DD4"/>
    <w:rsid w:val="009F2FAD"/>
    <w:rsid w:val="009F3147"/>
    <w:rsid w:val="009F3384"/>
    <w:rsid w:val="009F3A9F"/>
    <w:rsid w:val="009F3AC0"/>
    <w:rsid w:val="009F3B1D"/>
    <w:rsid w:val="009F3D03"/>
    <w:rsid w:val="009F3EC5"/>
    <w:rsid w:val="009F3F57"/>
    <w:rsid w:val="009F3F59"/>
    <w:rsid w:val="009F3FEF"/>
    <w:rsid w:val="009F4130"/>
    <w:rsid w:val="009F418D"/>
    <w:rsid w:val="009F4217"/>
    <w:rsid w:val="009F4366"/>
    <w:rsid w:val="009F43B3"/>
    <w:rsid w:val="009F444B"/>
    <w:rsid w:val="009F44BE"/>
    <w:rsid w:val="009F44D3"/>
    <w:rsid w:val="009F46C8"/>
    <w:rsid w:val="009F4949"/>
    <w:rsid w:val="009F499A"/>
    <w:rsid w:val="009F49E6"/>
    <w:rsid w:val="009F4A48"/>
    <w:rsid w:val="009F4AA4"/>
    <w:rsid w:val="009F4C98"/>
    <w:rsid w:val="009F4CBF"/>
    <w:rsid w:val="009F4DD0"/>
    <w:rsid w:val="009F4E32"/>
    <w:rsid w:val="009F4E9F"/>
    <w:rsid w:val="009F5004"/>
    <w:rsid w:val="009F508A"/>
    <w:rsid w:val="009F5093"/>
    <w:rsid w:val="009F5115"/>
    <w:rsid w:val="009F5122"/>
    <w:rsid w:val="009F5194"/>
    <w:rsid w:val="009F53B9"/>
    <w:rsid w:val="009F5518"/>
    <w:rsid w:val="009F5549"/>
    <w:rsid w:val="009F5709"/>
    <w:rsid w:val="009F58AE"/>
    <w:rsid w:val="009F5A32"/>
    <w:rsid w:val="009F5B66"/>
    <w:rsid w:val="009F5D24"/>
    <w:rsid w:val="009F5E0B"/>
    <w:rsid w:val="009F614B"/>
    <w:rsid w:val="009F6401"/>
    <w:rsid w:val="009F65EA"/>
    <w:rsid w:val="009F666A"/>
    <w:rsid w:val="009F67B9"/>
    <w:rsid w:val="009F6EE5"/>
    <w:rsid w:val="009F6FD4"/>
    <w:rsid w:val="009F72A8"/>
    <w:rsid w:val="009F74B3"/>
    <w:rsid w:val="009F78AF"/>
    <w:rsid w:val="009F7A49"/>
    <w:rsid w:val="009F7DD8"/>
    <w:rsid w:val="009F7E38"/>
    <w:rsid w:val="009F7ECF"/>
    <w:rsid w:val="009F7EE4"/>
    <w:rsid w:val="009F7FB3"/>
    <w:rsid w:val="00A00324"/>
    <w:rsid w:val="00A0050A"/>
    <w:rsid w:val="00A00660"/>
    <w:rsid w:val="00A006C7"/>
    <w:rsid w:val="00A00743"/>
    <w:rsid w:val="00A00990"/>
    <w:rsid w:val="00A00ACB"/>
    <w:rsid w:val="00A00C15"/>
    <w:rsid w:val="00A00C6C"/>
    <w:rsid w:val="00A00D10"/>
    <w:rsid w:val="00A00D72"/>
    <w:rsid w:val="00A01078"/>
    <w:rsid w:val="00A01093"/>
    <w:rsid w:val="00A01324"/>
    <w:rsid w:val="00A01404"/>
    <w:rsid w:val="00A0141C"/>
    <w:rsid w:val="00A014E6"/>
    <w:rsid w:val="00A016B6"/>
    <w:rsid w:val="00A01855"/>
    <w:rsid w:val="00A01ACD"/>
    <w:rsid w:val="00A01C70"/>
    <w:rsid w:val="00A01D53"/>
    <w:rsid w:val="00A01E9C"/>
    <w:rsid w:val="00A01F0E"/>
    <w:rsid w:val="00A02364"/>
    <w:rsid w:val="00A02456"/>
    <w:rsid w:val="00A024A9"/>
    <w:rsid w:val="00A0254F"/>
    <w:rsid w:val="00A028ED"/>
    <w:rsid w:val="00A02916"/>
    <w:rsid w:val="00A02A2F"/>
    <w:rsid w:val="00A02CE5"/>
    <w:rsid w:val="00A02DFC"/>
    <w:rsid w:val="00A0325E"/>
    <w:rsid w:val="00A03573"/>
    <w:rsid w:val="00A0358C"/>
    <w:rsid w:val="00A03630"/>
    <w:rsid w:val="00A0380C"/>
    <w:rsid w:val="00A03960"/>
    <w:rsid w:val="00A03AF0"/>
    <w:rsid w:val="00A03BFF"/>
    <w:rsid w:val="00A03C23"/>
    <w:rsid w:val="00A03D04"/>
    <w:rsid w:val="00A03D4E"/>
    <w:rsid w:val="00A03DBE"/>
    <w:rsid w:val="00A03EA0"/>
    <w:rsid w:val="00A03FB9"/>
    <w:rsid w:val="00A04002"/>
    <w:rsid w:val="00A04018"/>
    <w:rsid w:val="00A0440F"/>
    <w:rsid w:val="00A045A0"/>
    <w:rsid w:val="00A047CB"/>
    <w:rsid w:val="00A04848"/>
    <w:rsid w:val="00A0491B"/>
    <w:rsid w:val="00A04B95"/>
    <w:rsid w:val="00A04D82"/>
    <w:rsid w:val="00A04E7A"/>
    <w:rsid w:val="00A04F2E"/>
    <w:rsid w:val="00A04F91"/>
    <w:rsid w:val="00A05087"/>
    <w:rsid w:val="00A05163"/>
    <w:rsid w:val="00A0522E"/>
    <w:rsid w:val="00A0526C"/>
    <w:rsid w:val="00A05424"/>
    <w:rsid w:val="00A05481"/>
    <w:rsid w:val="00A05512"/>
    <w:rsid w:val="00A059F2"/>
    <w:rsid w:val="00A059FD"/>
    <w:rsid w:val="00A05B6B"/>
    <w:rsid w:val="00A05C6D"/>
    <w:rsid w:val="00A05D03"/>
    <w:rsid w:val="00A05D8E"/>
    <w:rsid w:val="00A05DA6"/>
    <w:rsid w:val="00A05DBC"/>
    <w:rsid w:val="00A05DDC"/>
    <w:rsid w:val="00A05F8C"/>
    <w:rsid w:val="00A0600A"/>
    <w:rsid w:val="00A0633E"/>
    <w:rsid w:val="00A06487"/>
    <w:rsid w:val="00A06847"/>
    <w:rsid w:val="00A069FD"/>
    <w:rsid w:val="00A06BA0"/>
    <w:rsid w:val="00A06F88"/>
    <w:rsid w:val="00A06F9F"/>
    <w:rsid w:val="00A06FAD"/>
    <w:rsid w:val="00A07093"/>
    <w:rsid w:val="00A07183"/>
    <w:rsid w:val="00A074C6"/>
    <w:rsid w:val="00A074E0"/>
    <w:rsid w:val="00A0751D"/>
    <w:rsid w:val="00A0757B"/>
    <w:rsid w:val="00A0768F"/>
    <w:rsid w:val="00A0770F"/>
    <w:rsid w:val="00A07834"/>
    <w:rsid w:val="00A07B08"/>
    <w:rsid w:val="00A07B31"/>
    <w:rsid w:val="00A07B54"/>
    <w:rsid w:val="00A07C26"/>
    <w:rsid w:val="00A07D0D"/>
    <w:rsid w:val="00A07D58"/>
    <w:rsid w:val="00A07D7B"/>
    <w:rsid w:val="00A07E6F"/>
    <w:rsid w:val="00A07E82"/>
    <w:rsid w:val="00A07F24"/>
    <w:rsid w:val="00A07F40"/>
    <w:rsid w:val="00A1033A"/>
    <w:rsid w:val="00A103A3"/>
    <w:rsid w:val="00A103D2"/>
    <w:rsid w:val="00A10571"/>
    <w:rsid w:val="00A105DE"/>
    <w:rsid w:val="00A1062C"/>
    <w:rsid w:val="00A108B6"/>
    <w:rsid w:val="00A10982"/>
    <w:rsid w:val="00A109D8"/>
    <w:rsid w:val="00A10C32"/>
    <w:rsid w:val="00A10C40"/>
    <w:rsid w:val="00A10C63"/>
    <w:rsid w:val="00A10DAA"/>
    <w:rsid w:val="00A10E0A"/>
    <w:rsid w:val="00A10E21"/>
    <w:rsid w:val="00A10E33"/>
    <w:rsid w:val="00A10F4F"/>
    <w:rsid w:val="00A10FD6"/>
    <w:rsid w:val="00A11090"/>
    <w:rsid w:val="00A1110A"/>
    <w:rsid w:val="00A11165"/>
    <w:rsid w:val="00A111F6"/>
    <w:rsid w:val="00A112E5"/>
    <w:rsid w:val="00A1161B"/>
    <w:rsid w:val="00A1175D"/>
    <w:rsid w:val="00A11874"/>
    <w:rsid w:val="00A119F8"/>
    <w:rsid w:val="00A11A90"/>
    <w:rsid w:val="00A11B0C"/>
    <w:rsid w:val="00A11EDF"/>
    <w:rsid w:val="00A11FD8"/>
    <w:rsid w:val="00A120EB"/>
    <w:rsid w:val="00A12185"/>
    <w:rsid w:val="00A12338"/>
    <w:rsid w:val="00A1233B"/>
    <w:rsid w:val="00A123A9"/>
    <w:rsid w:val="00A1252B"/>
    <w:rsid w:val="00A12673"/>
    <w:rsid w:val="00A12999"/>
    <w:rsid w:val="00A12AD4"/>
    <w:rsid w:val="00A12B7E"/>
    <w:rsid w:val="00A12D3C"/>
    <w:rsid w:val="00A13023"/>
    <w:rsid w:val="00A134B8"/>
    <w:rsid w:val="00A1367F"/>
    <w:rsid w:val="00A13883"/>
    <w:rsid w:val="00A139A5"/>
    <w:rsid w:val="00A13B04"/>
    <w:rsid w:val="00A13EF3"/>
    <w:rsid w:val="00A13F3B"/>
    <w:rsid w:val="00A1406D"/>
    <w:rsid w:val="00A1420B"/>
    <w:rsid w:val="00A14379"/>
    <w:rsid w:val="00A1443B"/>
    <w:rsid w:val="00A1453E"/>
    <w:rsid w:val="00A14652"/>
    <w:rsid w:val="00A1467D"/>
    <w:rsid w:val="00A14735"/>
    <w:rsid w:val="00A14819"/>
    <w:rsid w:val="00A14948"/>
    <w:rsid w:val="00A14C57"/>
    <w:rsid w:val="00A14CC3"/>
    <w:rsid w:val="00A14CEB"/>
    <w:rsid w:val="00A14E3F"/>
    <w:rsid w:val="00A14EAE"/>
    <w:rsid w:val="00A14FE1"/>
    <w:rsid w:val="00A15184"/>
    <w:rsid w:val="00A15278"/>
    <w:rsid w:val="00A1536B"/>
    <w:rsid w:val="00A153FF"/>
    <w:rsid w:val="00A15435"/>
    <w:rsid w:val="00A15636"/>
    <w:rsid w:val="00A15776"/>
    <w:rsid w:val="00A158DD"/>
    <w:rsid w:val="00A15930"/>
    <w:rsid w:val="00A15A31"/>
    <w:rsid w:val="00A15B75"/>
    <w:rsid w:val="00A15BE4"/>
    <w:rsid w:val="00A15CC7"/>
    <w:rsid w:val="00A15D0F"/>
    <w:rsid w:val="00A15D23"/>
    <w:rsid w:val="00A15E1A"/>
    <w:rsid w:val="00A15E1D"/>
    <w:rsid w:val="00A15EC5"/>
    <w:rsid w:val="00A15FB7"/>
    <w:rsid w:val="00A16163"/>
    <w:rsid w:val="00A1633F"/>
    <w:rsid w:val="00A163D1"/>
    <w:rsid w:val="00A16402"/>
    <w:rsid w:val="00A166D9"/>
    <w:rsid w:val="00A16735"/>
    <w:rsid w:val="00A16804"/>
    <w:rsid w:val="00A16C24"/>
    <w:rsid w:val="00A16E5B"/>
    <w:rsid w:val="00A16E9A"/>
    <w:rsid w:val="00A17014"/>
    <w:rsid w:val="00A17122"/>
    <w:rsid w:val="00A171C5"/>
    <w:rsid w:val="00A171C9"/>
    <w:rsid w:val="00A1736A"/>
    <w:rsid w:val="00A17574"/>
    <w:rsid w:val="00A17600"/>
    <w:rsid w:val="00A17669"/>
    <w:rsid w:val="00A1777F"/>
    <w:rsid w:val="00A17A89"/>
    <w:rsid w:val="00A17B7C"/>
    <w:rsid w:val="00A17BF9"/>
    <w:rsid w:val="00A17D46"/>
    <w:rsid w:val="00A17F2C"/>
    <w:rsid w:val="00A2001E"/>
    <w:rsid w:val="00A200B7"/>
    <w:rsid w:val="00A201BD"/>
    <w:rsid w:val="00A20268"/>
    <w:rsid w:val="00A202AE"/>
    <w:rsid w:val="00A2036B"/>
    <w:rsid w:val="00A20398"/>
    <w:rsid w:val="00A2060F"/>
    <w:rsid w:val="00A2075E"/>
    <w:rsid w:val="00A2081E"/>
    <w:rsid w:val="00A2093C"/>
    <w:rsid w:val="00A20A35"/>
    <w:rsid w:val="00A20A3E"/>
    <w:rsid w:val="00A20AD8"/>
    <w:rsid w:val="00A20B91"/>
    <w:rsid w:val="00A20BDF"/>
    <w:rsid w:val="00A20C0F"/>
    <w:rsid w:val="00A20C72"/>
    <w:rsid w:val="00A20D2E"/>
    <w:rsid w:val="00A20DD3"/>
    <w:rsid w:val="00A20F6D"/>
    <w:rsid w:val="00A210AC"/>
    <w:rsid w:val="00A210B8"/>
    <w:rsid w:val="00A210F3"/>
    <w:rsid w:val="00A21256"/>
    <w:rsid w:val="00A214AA"/>
    <w:rsid w:val="00A218C6"/>
    <w:rsid w:val="00A21919"/>
    <w:rsid w:val="00A21983"/>
    <w:rsid w:val="00A21B02"/>
    <w:rsid w:val="00A21BD2"/>
    <w:rsid w:val="00A21CC4"/>
    <w:rsid w:val="00A21DBE"/>
    <w:rsid w:val="00A21E5E"/>
    <w:rsid w:val="00A21EBD"/>
    <w:rsid w:val="00A2246C"/>
    <w:rsid w:val="00A2246E"/>
    <w:rsid w:val="00A224B2"/>
    <w:rsid w:val="00A224EF"/>
    <w:rsid w:val="00A2278E"/>
    <w:rsid w:val="00A22979"/>
    <w:rsid w:val="00A22B21"/>
    <w:rsid w:val="00A22BD8"/>
    <w:rsid w:val="00A22E37"/>
    <w:rsid w:val="00A22E8E"/>
    <w:rsid w:val="00A22F1A"/>
    <w:rsid w:val="00A22F62"/>
    <w:rsid w:val="00A22FC9"/>
    <w:rsid w:val="00A22FCC"/>
    <w:rsid w:val="00A2309F"/>
    <w:rsid w:val="00A2315F"/>
    <w:rsid w:val="00A23216"/>
    <w:rsid w:val="00A23501"/>
    <w:rsid w:val="00A237AB"/>
    <w:rsid w:val="00A237C2"/>
    <w:rsid w:val="00A23898"/>
    <w:rsid w:val="00A238C7"/>
    <w:rsid w:val="00A238EC"/>
    <w:rsid w:val="00A23927"/>
    <w:rsid w:val="00A23A07"/>
    <w:rsid w:val="00A23AB7"/>
    <w:rsid w:val="00A23F5D"/>
    <w:rsid w:val="00A23F9F"/>
    <w:rsid w:val="00A2406E"/>
    <w:rsid w:val="00A2417E"/>
    <w:rsid w:val="00A24226"/>
    <w:rsid w:val="00A242E4"/>
    <w:rsid w:val="00A24300"/>
    <w:rsid w:val="00A243FC"/>
    <w:rsid w:val="00A24598"/>
    <w:rsid w:val="00A24658"/>
    <w:rsid w:val="00A24B47"/>
    <w:rsid w:val="00A24B70"/>
    <w:rsid w:val="00A24C61"/>
    <w:rsid w:val="00A24C95"/>
    <w:rsid w:val="00A24C9E"/>
    <w:rsid w:val="00A24D8A"/>
    <w:rsid w:val="00A24F3C"/>
    <w:rsid w:val="00A25053"/>
    <w:rsid w:val="00A2519E"/>
    <w:rsid w:val="00A251D7"/>
    <w:rsid w:val="00A25329"/>
    <w:rsid w:val="00A254E0"/>
    <w:rsid w:val="00A25527"/>
    <w:rsid w:val="00A255F3"/>
    <w:rsid w:val="00A25871"/>
    <w:rsid w:val="00A258DA"/>
    <w:rsid w:val="00A25960"/>
    <w:rsid w:val="00A259CD"/>
    <w:rsid w:val="00A2646A"/>
    <w:rsid w:val="00A26475"/>
    <w:rsid w:val="00A26664"/>
    <w:rsid w:val="00A26736"/>
    <w:rsid w:val="00A2684C"/>
    <w:rsid w:val="00A26A6B"/>
    <w:rsid w:val="00A26A88"/>
    <w:rsid w:val="00A26AFE"/>
    <w:rsid w:val="00A26B98"/>
    <w:rsid w:val="00A26BB0"/>
    <w:rsid w:val="00A26C5B"/>
    <w:rsid w:val="00A26EC6"/>
    <w:rsid w:val="00A26F5F"/>
    <w:rsid w:val="00A26FF8"/>
    <w:rsid w:val="00A270C1"/>
    <w:rsid w:val="00A27161"/>
    <w:rsid w:val="00A272DA"/>
    <w:rsid w:val="00A2735F"/>
    <w:rsid w:val="00A27385"/>
    <w:rsid w:val="00A2740D"/>
    <w:rsid w:val="00A274D9"/>
    <w:rsid w:val="00A27869"/>
    <w:rsid w:val="00A2788A"/>
    <w:rsid w:val="00A27A8D"/>
    <w:rsid w:val="00A27D13"/>
    <w:rsid w:val="00A27E23"/>
    <w:rsid w:val="00A27EBC"/>
    <w:rsid w:val="00A27FB6"/>
    <w:rsid w:val="00A301E0"/>
    <w:rsid w:val="00A30490"/>
    <w:rsid w:val="00A304F0"/>
    <w:rsid w:val="00A3063C"/>
    <w:rsid w:val="00A3081D"/>
    <w:rsid w:val="00A30CA7"/>
    <w:rsid w:val="00A30D03"/>
    <w:rsid w:val="00A30D69"/>
    <w:rsid w:val="00A30E5D"/>
    <w:rsid w:val="00A30F48"/>
    <w:rsid w:val="00A31178"/>
    <w:rsid w:val="00A311C8"/>
    <w:rsid w:val="00A3123A"/>
    <w:rsid w:val="00A312DA"/>
    <w:rsid w:val="00A312E8"/>
    <w:rsid w:val="00A3133A"/>
    <w:rsid w:val="00A3139B"/>
    <w:rsid w:val="00A313AE"/>
    <w:rsid w:val="00A31780"/>
    <w:rsid w:val="00A31E7A"/>
    <w:rsid w:val="00A31F5A"/>
    <w:rsid w:val="00A320D6"/>
    <w:rsid w:val="00A3226A"/>
    <w:rsid w:val="00A32360"/>
    <w:rsid w:val="00A325E0"/>
    <w:rsid w:val="00A3262A"/>
    <w:rsid w:val="00A3269C"/>
    <w:rsid w:val="00A32713"/>
    <w:rsid w:val="00A32868"/>
    <w:rsid w:val="00A3291A"/>
    <w:rsid w:val="00A32939"/>
    <w:rsid w:val="00A3299D"/>
    <w:rsid w:val="00A329C7"/>
    <w:rsid w:val="00A329D7"/>
    <w:rsid w:val="00A32B32"/>
    <w:rsid w:val="00A32C8B"/>
    <w:rsid w:val="00A32DB4"/>
    <w:rsid w:val="00A32EF3"/>
    <w:rsid w:val="00A33062"/>
    <w:rsid w:val="00A33323"/>
    <w:rsid w:val="00A33335"/>
    <w:rsid w:val="00A33360"/>
    <w:rsid w:val="00A33421"/>
    <w:rsid w:val="00A33924"/>
    <w:rsid w:val="00A3399E"/>
    <w:rsid w:val="00A339E7"/>
    <w:rsid w:val="00A33A41"/>
    <w:rsid w:val="00A33B3C"/>
    <w:rsid w:val="00A33BD8"/>
    <w:rsid w:val="00A33CD8"/>
    <w:rsid w:val="00A33CF6"/>
    <w:rsid w:val="00A33D82"/>
    <w:rsid w:val="00A33DAB"/>
    <w:rsid w:val="00A33ECA"/>
    <w:rsid w:val="00A33F7E"/>
    <w:rsid w:val="00A340BD"/>
    <w:rsid w:val="00A34113"/>
    <w:rsid w:val="00A34178"/>
    <w:rsid w:val="00A3441B"/>
    <w:rsid w:val="00A344CD"/>
    <w:rsid w:val="00A34620"/>
    <w:rsid w:val="00A34AC0"/>
    <w:rsid w:val="00A34B0C"/>
    <w:rsid w:val="00A34BE1"/>
    <w:rsid w:val="00A34D52"/>
    <w:rsid w:val="00A34D87"/>
    <w:rsid w:val="00A34D97"/>
    <w:rsid w:val="00A34F90"/>
    <w:rsid w:val="00A34FE1"/>
    <w:rsid w:val="00A35183"/>
    <w:rsid w:val="00A355C2"/>
    <w:rsid w:val="00A3580F"/>
    <w:rsid w:val="00A35891"/>
    <w:rsid w:val="00A35B42"/>
    <w:rsid w:val="00A35B56"/>
    <w:rsid w:val="00A35BAC"/>
    <w:rsid w:val="00A35E3D"/>
    <w:rsid w:val="00A35EF7"/>
    <w:rsid w:val="00A35F05"/>
    <w:rsid w:val="00A36115"/>
    <w:rsid w:val="00A36511"/>
    <w:rsid w:val="00A365AA"/>
    <w:rsid w:val="00A36730"/>
    <w:rsid w:val="00A36923"/>
    <w:rsid w:val="00A36948"/>
    <w:rsid w:val="00A36A65"/>
    <w:rsid w:val="00A36E12"/>
    <w:rsid w:val="00A36FAB"/>
    <w:rsid w:val="00A37053"/>
    <w:rsid w:val="00A3706A"/>
    <w:rsid w:val="00A370B9"/>
    <w:rsid w:val="00A37152"/>
    <w:rsid w:val="00A372BD"/>
    <w:rsid w:val="00A373D5"/>
    <w:rsid w:val="00A374A9"/>
    <w:rsid w:val="00A374F1"/>
    <w:rsid w:val="00A37584"/>
    <w:rsid w:val="00A377D4"/>
    <w:rsid w:val="00A37A50"/>
    <w:rsid w:val="00A37C12"/>
    <w:rsid w:val="00A37EF2"/>
    <w:rsid w:val="00A40064"/>
    <w:rsid w:val="00A40087"/>
    <w:rsid w:val="00A4041A"/>
    <w:rsid w:val="00A40437"/>
    <w:rsid w:val="00A404A3"/>
    <w:rsid w:val="00A404B5"/>
    <w:rsid w:val="00A40582"/>
    <w:rsid w:val="00A407CD"/>
    <w:rsid w:val="00A40819"/>
    <w:rsid w:val="00A40842"/>
    <w:rsid w:val="00A408FC"/>
    <w:rsid w:val="00A40AAA"/>
    <w:rsid w:val="00A40AF6"/>
    <w:rsid w:val="00A40C04"/>
    <w:rsid w:val="00A40D8C"/>
    <w:rsid w:val="00A40EC0"/>
    <w:rsid w:val="00A40ECA"/>
    <w:rsid w:val="00A41115"/>
    <w:rsid w:val="00A41117"/>
    <w:rsid w:val="00A4136B"/>
    <w:rsid w:val="00A413AD"/>
    <w:rsid w:val="00A413D7"/>
    <w:rsid w:val="00A41615"/>
    <w:rsid w:val="00A41ACA"/>
    <w:rsid w:val="00A41B84"/>
    <w:rsid w:val="00A41E95"/>
    <w:rsid w:val="00A41F59"/>
    <w:rsid w:val="00A4201C"/>
    <w:rsid w:val="00A4219E"/>
    <w:rsid w:val="00A42428"/>
    <w:rsid w:val="00A42882"/>
    <w:rsid w:val="00A42BCE"/>
    <w:rsid w:val="00A42C9B"/>
    <w:rsid w:val="00A43042"/>
    <w:rsid w:val="00A432A3"/>
    <w:rsid w:val="00A43350"/>
    <w:rsid w:val="00A43390"/>
    <w:rsid w:val="00A43399"/>
    <w:rsid w:val="00A435B2"/>
    <w:rsid w:val="00A435DC"/>
    <w:rsid w:val="00A436D1"/>
    <w:rsid w:val="00A43772"/>
    <w:rsid w:val="00A439A9"/>
    <w:rsid w:val="00A43AF9"/>
    <w:rsid w:val="00A43F42"/>
    <w:rsid w:val="00A43FDF"/>
    <w:rsid w:val="00A44113"/>
    <w:rsid w:val="00A44115"/>
    <w:rsid w:val="00A4411E"/>
    <w:rsid w:val="00A4420C"/>
    <w:rsid w:val="00A44275"/>
    <w:rsid w:val="00A442C7"/>
    <w:rsid w:val="00A443DC"/>
    <w:rsid w:val="00A4452C"/>
    <w:rsid w:val="00A447BE"/>
    <w:rsid w:val="00A4490E"/>
    <w:rsid w:val="00A449EC"/>
    <w:rsid w:val="00A44AEB"/>
    <w:rsid w:val="00A44C92"/>
    <w:rsid w:val="00A44D9F"/>
    <w:rsid w:val="00A44E27"/>
    <w:rsid w:val="00A44EDB"/>
    <w:rsid w:val="00A44F3C"/>
    <w:rsid w:val="00A44F6D"/>
    <w:rsid w:val="00A44F93"/>
    <w:rsid w:val="00A45059"/>
    <w:rsid w:val="00A45372"/>
    <w:rsid w:val="00A455AE"/>
    <w:rsid w:val="00A455DD"/>
    <w:rsid w:val="00A4562D"/>
    <w:rsid w:val="00A45816"/>
    <w:rsid w:val="00A45865"/>
    <w:rsid w:val="00A45A9D"/>
    <w:rsid w:val="00A45BB6"/>
    <w:rsid w:val="00A45E8E"/>
    <w:rsid w:val="00A45EFB"/>
    <w:rsid w:val="00A45FA3"/>
    <w:rsid w:val="00A46046"/>
    <w:rsid w:val="00A46168"/>
    <w:rsid w:val="00A46300"/>
    <w:rsid w:val="00A4632C"/>
    <w:rsid w:val="00A46371"/>
    <w:rsid w:val="00A46659"/>
    <w:rsid w:val="00A46828"/>
    <w:rsid w:val="00A46AB7"/>
    <w:rsid w:val="00A46AE7"/>
    <w:rsid w:val="00A46CBA"/>
    <w:rsid w:val="00A46E0D"/>
    <w:rsid w:val="00A46E6F"/>
    <w:rsid w:val="00A46EFF"/>
    <w:rsid w:val="00A4707E"/>
    <w:rsid w:val="00A471CC"/>
    <w:rsid w:val="00A475B7"/>
    <w:rsid w:val="00A477CF"/>
    <w:rsid w:val="00A47887"/>
    <w:rsid w:val="00A47A7E"/>
    <w:rsid w:val="00A47B89"/>
    <w:rsid w:val="00A47C5A"/>
    <w:rsid w:val="00A47C9F"/>
    <w:rsid w:val="00A47CF6"/>
    <w:rsid w:val="00A47DAB"/>
    <w:rsid w:val="00A47E62"/>
    <w:rsid w:val="00A47ED4"/>
    <w:rsid w:val="00A47F04"/>
    <w:rsid w:val="00A47FF5"/>
    <w:rsid w:val="00A50010"/>
    <w:rsid w:val="00A501FA"/>
    <w:rsid w:val="00A50359"/>
    <w:rsid w:val="00A50556"/>
    <w:rsid w:val="00A5055B"/>
    <w:rsid w:val="00A5067D"/>
    <w:rsid w:val="00A5073E"/>
    <w:rsid w:val="00A507AD"/>
    <w:rsid w:val="00A507F0"/>
    <w:rsid w:val="00A507F7"/>
    <w:rsid w:val="00A50812"/>
    <w:rsid w:val="00A50A7F"/>
    <w:rsid w:val="00A50DC8"/>
    <w:rsid w:val="00A50F50"/>
    <w:rsid w:val="00A51017"/>
    <w:rsid w:val="00A5109B"/>
    <w:rsid w:val="00A5112C"/>
    <w:rsid w:val="00A51187"/>
    <w:rsid w:val="00A511DC"/>
    <w:rsid w:val="00A515C3"/>
    <w:rsid w:val="00A515EA"/>
    <w:rsid w:val="00A516A7"/>
    <w:rsid w:val="00A516AB"/>
    <w:rsid w:val="00A5188A"/>
    <w:rsid w:val="00A5192A"/>
    <w:rsid w:val="00A51AEF"/>
    <w:rsid w:val="00A520F5"/>
    <w:rsid w:val="00A52183"/>
    <w:rsid w:val="00A5251A"/>
    <w:rsid w:val="00A5264F"/>
    <w:rsid w:val="00A52775"/>
    <w:rsid w:val="00A5287D"/>
    <w:rsid w:val="00A528FE"/>
    <w:rsid w:val="00A5296C"/>
    <w:rsid w:val="00A529BE"/>
    <w:rsid w:val="00A52E08"/>
    <w:rsid w:val="00A52EB6"/>
    <w:rsid w:val="00A52EBC"/>
    <w:rsid w:val="00A52F44"/>
    <w:rsid w:val="00A52F82"/>
    <w:rsid w:val="00A53052"/>
    <w:rsid w:val="00A53231"/>
    <w:rsid w:val="00A535AE"/>
    <w:rsid w:val="00A53622"/>
    <w:rsid w:val="00A537D6"/>
    <w:rsid w:val="00A537E1"/>
    <w:rsid w:val="00A53927"/>
    <w:rsid w:val="00A53B80"/>
    <w:rsid w:val="00A53BD9"/>
    <w:rsid w:val="00A53C10"/>
    <w:rsid w:val="00A53C78"/>
    <w:rsid w:val="00A53C94"/>
    <w:rsid w:val="00A53CC0"/>
    <w:rsid w:val="00A53D91"/>
    <w:rsid w:val="00A53D93"/>
    <w:rsid w:val="00A53DA7"/>
    <w:rsid w:val="00A5404E"/>
    <w:rsid w:val="00A540FB"/>
    <w:rsid w:val="00A5425A"/>
    <w:rsid w:val="00A54292"/>
    <w:rsid w:val="00A542E7"/>
    <w:rsid w:val="00A54379"/>
    <w:rsid w:val="00A5442C"/>
    <w:rsid w:val="00A54587"/>
    <w:rsid w:val="00A545A1"/>
    <w:rsid w:val="00A545F4"/>
    <w:rsid w:val="00A54724"/>
    <w:rsid w:val="00A54794"/>
    <w:rsid w:val="00A54CE1"/>
    <w:rsid w:val="00A54E52"/>
    <w:rsid w:val="00A54E9C"/>
    <w:rsid w:val="00A54EE5"/>
    <w:rsid w:val="00A54F34"/>
    <w:rsid w:val="00A54F35"/>
    <w:rsid w:val="00A5505F"/>
    <w:rsid w:val="00A55139"/>
    <w:rsid w:val="00A5516F"/>
    <w:rsid w:val="00A55180"/>
    <w:rsid w:val="00A551B5"/>
    <w:rsid w:val="00A553A9"/>
    <w:rsid w:val="00A555EF"/>
    <w:rsid w:val="00A556F2"/>
    <w:rsid w:val="00A557FD"/>
    <w:rsid w:val="00A558D9"/>
    <w:rsid w:val="00A55AE9"/>
    <w:rsid w:val="00A55B8C"/>
    <w:rsid w:val="00A55DF8"/>
    <w:rsid w:val="00A55E22"/>
    <w:rsid w:val="00A55E3E"/>
    <w:rsid w:val="00A55E67"/>
    <w:rsid w:val="00A55E9A"/>
    <w:rsid w:val="00A55EC1"/>
    <w:rsid w:val="00A55F7A"/>
    <w:rsid w:val="00A55FEF"/>
    <w:rsid w:val="00A56255"/>
    <w:rsid w:val="00A5635B"/>
    <w:rsid w:val="00A564C4"/>
    <w:rsid w:val="00A56602"/>
    <w:rsid w:val="00A56648"/>
    <w:rsid w:val="00A566E3"/>
    <w:rsid w:val="00A566F7"/>
    <w:rsid w:val="00A5673F"/>
    <w:rsid w:val="00A56781"/>
    <w:rsid w:val="00A567F4"/>
    <w:rsid w:val="00A568F5"/>
    <w:rsid w:val="00A56AA0"/>
    <w:rsid w:val="00A56AE1"/>
    <w:rsid w:val="00A56C3A"/>
    <w:rsid w:val="00A56E94"/>
    <w:rsid w:val="00A5702C"/>
    <w:rsid w:val="00A571F1"/>
    <w:rsid w:val="00A572A2"/>
    <w:rsid w:val="00A57377"/>
    <w:rsid w:val="00A5741D"/>
    <w:rsid w:val="00A57435"/>
    <w:rsid w:val="00A574CE"/>
    <w:rsid w:val="00A5763D"/>
    <w:rsid w:val="00A577A4"/>
    <w:rsid w:val="00A57A8F"/>
    <w:rsid w:val="00A57D7D"/>
    <w:rsid w:val="00A57E7D"/>
    <w:rsid w:val="00A57F0A"/>
    <w:rsid w:val="00A57FCD"/>
    <w:rsid w:val="00A57FD8"/>
    <w:rsid w:val="00A60027"/>
    <w:rsid w:val="00A601FD"/>
    <w:rsid w:val="00A60220"/>
    <w:rsid w:val="00A6025F"/>
    <w:rsid w:val="00A603F2"/>
    <w:rsid w:val="00A60406"/>
    <w:rsid w:val="00A604F9"/>
    <w:rsid w:val="00A607D1"/>
    <w:rsid w:val="00A608E9"/>
    <w:rsid w:val="00A60952"/>
    <w:rsid w:val="00A609C6"/>
    <w:rsid w:val="00A609D5"/>
    <w:rsid w:val="00A60A81"/>
    <w:rsid w:val="00A60B62"/>
    <w:rsid w:val="00A60B7F"/>
    <w:rsid w:val="00A60C0A"/>
    <w:rsid w:val="00A60DA0"/>
    <w:rsid w:val="00A60E3D"/>
    <w:rsid w:val="00A60EC5"/>
    <w:rsid w:val="00A60FAC"/>
    <w:rsid w:val="00A61166"/>
    <w:rsid w:val="00A6118C"/>
    <w:rsid w:val="00A6122C"/>
    <w:rsid w:val="00A6148D"/>
    <w:rsid w:val="00A614F7"/>
    <w:rsid w:val="00A6154D"/>
    <w:rsid w:val="00A6156D"/>
    <w:rsid w:val="00A615D6"/>
    <w:rsid w:val="00A61758"/>
    <w:rsid w:val="00A617BF"/>
    <w:rsid w:val="00A617DA"/>
    <w:rsid w:val="00A61814"/>
    <w:rsid w:val="00A618D3"/>
    <w:rsid w:val="00A61918"/>
    <w:rsid w:val="00A61DC0"/>
    <w:rsid w:val="00A61F34"/>
    <w:rsid w:val="00A620D6"/>
    <w:rsid w:val="00A620E4"/>
    <w:rsid w:val="00A62148"/>
    <w:rsid w:val="00A621C3"/>
    <w:rsid w:val="00A62274"/>
    <w:rsid w:val="00A625A6"/>
    <w:rsid w:val="00A62625"/>
    <w:rsid w:val="00A6277C"/>
    <w:rsid w:val="00A62893"/>
    <w:rsid w:val="00A628AF"/>
    <w:rsid w:val="00A6297A"/>
    <w:rsid w:val="00A62BE9"/>
    <w:rsid w:val="00A62C63"/>
    <w:rsid w:val="00A62DBC"/>
    <w:rsid w:val="00A62E13"/>
    <w:rsid w:val="00A62EC5"/>
    <w:rsid w:val="00A63051"/>
    <w:rsid w:val="00A63119"/>
    <w:rsid w:val="00A6315A"/>
    <w:rsid w:val="00A6323F"/>
    <w:rsid w:val="00A6344C"/>
    <w:rsid w:val="00A63480"/>
    <w:rsid w:val="00A63485"/>
    <w:rsid w:val="00A636B4"/>
    <w:rsid w:val="00A637A8"/>
    <w:rsid w:val="00A6391D"/>
    <w:rsid w:val="00A63997"/>
    <w:rsid w:val="00A63A1E"/>
    <w:rsid w:val="00A63B89"/>
    <w:rsid w:val="00A63C17"/>
    <w:rsid w:val="00A64142"/>
    <w:rsid w:val="00A6424D"/>
    <w:rsid w:val="00A6428E"/>
    <w:rsid w:val="00A6443D"/>
    <w:rsid w:val="00A644D5"/>
    <w:rsid w:val="00A6457D"/>
    <w:rsid w:val="00A645C2"/>
    <w:rsid w:val="00A64657"/>
    <w:rsid w:val="00A64671"/>
    <w:rsid w:val="00A646A3"/>
    <w:rsid w:val="00A646DD"/>
    <w:rsid w:val="00A64789"/>
    <w:rsid w:val="00A64811"/>
    <w:rsid w:val="00A64864"/>
    <w:rsid w:val="00A64918"/>
    <w:rsid w:val="00A64A9D"/>
    <w:rsid w:val="00A64C60"/>
    <w:rsid w:val="00A64D34"/>
    <w:rsid w:val="00A650F5"/>
    <w:rsid w:val="00A650FC"/>
    <w:rsid w:val="00A6527D"/>
    <w:rsid w:val="00A6530D"/>
    <w:rsid w:val="00A65AF9"/>
    <w:rsid w:val="00A65BC8"/>
    <w:rsid w:val="00A6606B"/>
    <w:rsid w:val="00A6621E"/>
    <w:rsid w:val="00A66271"/>
    <w:rsid w:val="00A66342"/>
    <w:rsid w:val="00A664BD"/>
    <w:rsid w:val="00A66504"/>
    <w:rsid w:val="00A6680F"/>
    <w:rsid w:val="00A66A53"/>
    <w:rsid w:val="00A66B03"/>
    <w:rsid w:val="00A66BC3"/>
    <w:rsid w:val="00A66E38"/>
    <w:rsid w:val="00A66E90"/>
    <w:rsid w:val="00A66EEF"/>
    <w:rsid w:val="00A66FE8"/>
    <w:rsid w:val="00A6706B"/>
    <w:rsid w:val="00A6708F"/>
    <w:rsid w:val="00A67191"/>
    <w:rsid w:val="00A67408"/>
    <w:rsid w:val="00A67450"/>
    <w:rsid w:val="00A6756A"/>
    <w:rsid w:val="00A675E0"/>
    <w:rsid w:val="00A6764E"/>
    <w:rsid w:val="00A676EE"/>
    <w:rsid w:val="00A67839"/>
    <w:rsid w:val="00A67890"/>
    <w:rsid w:val="00A67954"/>
    <w:rsid w:val="00A67A0D"/>
    <w:rsid w:val="00A67E2D"/>
    <w:rsid w:val="00A67E38"/>
    <w:rsid w:val="00A70012"/>
    <w:rsid w:val="00A7002C"/>
    <w:rsid w:val="00A700AC"/>
    <w:rsid w:val="00A701CE"/>
    <w:rsid w:val="00A702CA"/>
    <w:rsid w:val="00A702D2"/>
    <w:rsid w:val="00A7039F"/>
    <w:rsid w:val="00A70425"/>
    <w:rsid w:val="00A704E8"/>
    <w:rsid w:val="00A70664"/>
    <w:rsid w:val="00A706A6"/>
    <w:rsid w:val="00A706CC"/>
    <w:rsid w:val="00A70763"/>
    <w:rsid w:val="00A707EC"/>
    <w:rsid w:val="00A7092A"/>
    <w:rsid w:val="00A70AB8"/>
    <w:rsid w:val="00A70B85"/>
    <w:rsid w:val="00A70E55"/>
    <w:rsid w:val="00A70F23"/>
    <w:rsid w:val="00A70F73"/>
    <w:rsid w:val="00A710C3"/>
    <w:rsid w:val="00A712D4"/>
    <w:rsid w:val="00A713AB"/>
    <w:rsid w:val="00A71486"/>
    <w:rsid w:val="00A714CE"/>
    <w:rsid w:val="00A71510"/>
    <w:rsid w:val="00A715B0"/>
    <w:rsid w:val="00A7167E"/>
    <w:rsid w:val="00A71768"/>
    <w:rsid w:val="00A71877"/>
    <w:rsid w:val="00A71A6C"/>
    <w:rsid w:val="00A71BD5"/>
    <w:rsid w:val="00A71BF6"/>
    <w:rsid w:val="00A71D90"/>
    <w:rsid w:val="00A72068"/>
    <w:rsid w:val="00A721C3"/>
    <w:rsid w:val="00A72495"/>
    <w:rsid w:val="00A72599"/>
    <w:rsid w:val="00A72669"/>
    <w:rsid w:val="00A726A9"/>
    <w:rsid w:val="00A726BE"/>
    <w:rsid w:val="00A726FD"/>
    <w:rsid w:val="00A72777"/>
    <w:rsid w:val="00A727DA"/>
    <w:rsid w:val="00A728D0"/>
    <w:rsid w:val="00A72942"/>
    <w:rsid w:val="00A72952"/>
    <w:rsid w:val="00A729BE"/>
    <w:rsid w:val="00A72AB8"/>
    <w:rsid w:val="00A72C9B"/>
    <w:rsid w:val="00A72D14"/>
    <w:rsid w:val="00A72E21"/>
    <w:rsid w:val="00A72E55"/>
    <w:rsid w:val="00A72ECD"/>
    <w:rsid w:val="00A73259"/>
    <w:rsid w:val="00A736C5"/>
    <w:rsid w:val="00A737AB"/>
    <w:rsid w:val="00A737ED"/>
    <w:rsid w:val="00A73A08"/>
    <w:rsid w:val="00A73BC4"/>
    <w:rsid w:val="00A73D23"/>
    <w:rsid w:val="00A73D80"/>
    <w:rsid w:val="00A73DA9"/>
    <w:rsid w:val="00A73E28"/>
    <w:rsid w:val="00A73E5E"/>
    <w:rsid w:val="00A7462B"/>
    <w:rsid w:val="00A7465D"/>
    <w:rsid w:val="00A7478E"/>
    <w:rsid w:val="00A74812"/>
    <w:rsid w:val="00A748EA"/>
    <w:rsid w:val="00A74A15"/>
    <w:rsid w:val="00A74A55"/>
    <w:rsid w:val="00A74DFF"/>
    <w:rsid w:val="00A74E6D"/>
    <w:rsid w:val="00A74E89"/>
    <w:rsid w:val="00A74F0A"/>
    <w:rsid w:val="00A74FD6"/>
    <w:rsid w:val="00A751E0"/>
    <w:rsid w:val="00A7534B"/>
    <w:rsid w:val="00A7555B"/>
    <w:rsid w:val="00A757A9"/>
    <w:rsid w:val="00A7598B"/>
    <w:rsid w:val="00A759B4"/>
    <w:rsid w:val="00A75B32"/>
    <w:rsid w:val="00A75D66"/>
    <w:rsid w:val="00A75E56"/>
    <w:rsid w:val="00A76037"/>
    <w:rsid w:val="00A7620C"/>
    <w:rsid w:val="00A7624B"/>
    <w:rsid w:val="00A76568"/>
    <w:rsid w:val="00A7657D"/>
    <w:rsid w:val="00A767C0"/>
    <w:rsid w:val="00A7683C"/>
    <w:rsid w:val="00A768C1"/>
    <w:rsid w:val="00A7698D"/>
    <w:rsid w:val="00A76B52"/>
    <w:rsid w:val="00A76B9D"/>
    <w:rsid w:val="00A76C7E"/>
    <w:rsid w:val="00A76CEF"/>
    <w:rsid w:val="00A76DA9"/>
    <w:rsid w:val="00A7714E"/>
    <w:rsid w:val="00A77277"/>
    <w:rsid w:val="00A77315"/>
    <w:rsid w:val="00A77440"/>
    <w:rsid w:val="00A77460"/>
    <w:rsid w:val="00A775A0"/>
    <w:rsid w:val="00A7777D"/>
    <w:rsid w:val="00A77791"/>
    <w:rsid w:val="00A77ABF"/>
    <w:rsid w:val="00A77B44"/>
    <w:rsid w:val="00A77BF0"/>
    <w:rsid w:val="00A77CF9"/>
    <w:rsid w:val="00A77D00"/>
    <w:rsid w:val="00A77F43"/>
    <w:rsid w:val="00A77FCB"/>
    <w:rsid w:val="00A80017"/>
    <w:rsid w:val="00A800AE"/>
    <w:rsid w:val="00A800FD"/>
    <w:rsid w:val="00A8033F"/>
    <w:rsid w:val="00A80364"/>
    <w:rsid w:val="00A80454"/>
    <w:rsid w:val="00A806DB"/>
    <w:rsid w:val="00A80782"/>
    <w:rsid w:val="00A8092D"/>
    <w:rsid w:val="00A80F8E"/>
    <w:rsid w:val="00A811DF"/>
    <w:rsid w:val="00A8129E"/>
    <w:rsid w:val="00A812B4"/>
    <w:rsid w:val="00A813CA"/>
    <w:rsid w:val="00A81415"/>
    <w:rsid w:val="00A814E9"/>
    <w:rsid w:val="00A8158C"/>
    <w:rsid w:val="00A816B4"/>
    <w:rsid w:val="00A8171E"/>
    <w:rsid w:val="00A81755"/>
    <w:rsid w:val="00A8175F"/>
    <w:rsid w:val="00A8177F"/>
    <w:rsid w:val="00A817A6"/>
    <w:rsid w:val="00A81976"/>
    <w:rsid w:val="00A81AD6"/>
    <w:rsid w:val="00A81D35"/>
    <w:rsid w:val="00A81E61"/>
    <w:rsid w:val="00A81F67"/>
    <w:rsid w:val="00A82050"/>
    <w:rsid w:val="00A820F3"/>
    <w:rsid w:val="00A82433"/>
    <w:rsid w:val="00A82530"/>
    <w:rsid w:val="00A826B5"/>
    <w:rsid w:val="00A827FD"/>
    <w:rsid w:val="00A82801"/>
    <w:rsid w:val="00A8289C"/>
    <w:rsid w:val="00A828C4"/>
    <w:rsid w:val="00A82AF7"/>
    <w:rsid w:val="00A82D58"/>
    <w:rsid w:val="00A82E5B"/>
    <w:rsid w:val="00A82F2E"/>
    <w:rsid w:val="00A83006"/>
    <w:rsid w:val="00A83193"/>
    <w:rsid w:val="00A83364"/>
    <w:rsid w:val="00A8386C"/>
    <w:rsid w:val="00A83968"/>
    <w:rsid w:val="00A83B18"/>
    <w:rsid w:val="00A83E1C"/>
    <w:rsid w:val="00A83E75"/>
    <w:rsid w:val="00A83F01"/>
    <w:rsid w:val="00A8401F"/>
    <w:rsid w:val="00A84176"/>
    <w:rsid w:val="00A84201"/>
    <w:rsid w:val="00A842D2"/>
    <w:rsid w:val="00A8431B"/>
    <w:rsid w:val="00A845BA"/>
    <w:rsid w:val="00A848C4"/>
    <w:rsid w:val="00A84A82"/>
    <w:rsid w:val="00A84C8E"/>
    <w:rsid w:val="00A84C99"/>
    <w:rsid w:val="00A84D0D"/>
    <w:rsid w:val="00A84E33"/>
    <w:rsid w:val="00A84F1B"/>
    <w:rsid w:val="00A84F9E"/>
    <w:rsid w:val="00A84FCF"/>
    <w:rsid w:val="00A8503A"/>
    <w:rsid w:val="00A85056"/>
    <w:rsid w:val="00A85074"/>
    <w:rsid w:val="00A8520C"/>
    <w:rsid w:val="00A85358"/>
    <w:rsid w:val="00A854CE"/>
    <w:rsid w:val="00A854D0"/>
    <w:rsid w:val="00A856AE"/>
    <w:rsid w:val="00A85790"/>
    <w:rsid w:val="00A857DF"/>
    <w:rsid w:val="00A85852"/>
    <w:rsid w:val="00A858AA"/>
    <w:rsid w:val="00A858B6"/>
    <w:rsid w:val="00A859B0"/>
    <w:rsid w:val="00A859E2"/>
    <w:rsid w:val="00A85A85"/>
    <w:rsid w:val="00A85C46"/>
    <w:rsid w:val="00A85E2A"/>
    <w:rsid w:val="00A85E4F"/>
    <w:rsid w:val="00A860E0"/>
    <w:rsid w:val="00A86162"/>
    <w:rsid w:val="00A86279"/>
    <w:rsid w:val="00A862AB"/>
    <w:rsid w:val="00A86342"/>
    <w:rsid w:val="00A86417"/>
    <w:rsid w:val="00A8642F"/>
    <w:rsid w:val="00A8663D"/>
    <w:rsid w:val="00A867AB"/>
    <w:rsid w:val="00A86827"/>
    <w:rsid w:val="00A8683D"/>
    <w:rsid w:val="00A868E4"/>
    <w:rsid w:val="00A869B5"/>
    <w:rsid w:val="00A86A38"/>
    <w:rsid w:val="00A86AEF"/>
    <w:rsid w:val="00A86B68"/>
    <w:rsid w:val="00A86C29"/>
    <w:rsid w:val="00A86F5A"/>
    <w:rsid w:val="00A870D8"/>
    <w:rsid w:val="00A87216"/>
    <w:rsid w:val="00A872CB"/>
    <w:rsid w:val="00A872CC"/>
    <w:rsid w:val="00A873AD"/>
    <w:rsid w:val="00A874A6"/>
    <w:rsid w:val="00A874DE"/>
    <w:rsid w:val="00A87575"/>
    <w:rsid w:val="00A87742"/>
    <w:rsid w:val="00A87A98"/>
    <w:rsid w:val="00A87B07"/>
    <w:rsid w:val="00A87C43"/>
    <w:rsid w:val="00A87C7B"/>
    <w:rsid w:val="00A87D70"/>
    <w:rsid w:val="00A87DC9"/>
    <w:rsid w:val="00A8ED35"/>
    <w:rsid w:val="00A900C5"/>
    <w:rsid w:val="00A902CF"/>
    <w:rsid w:val="00A90336"/>
    <w:rsid w:val="00A90390"/>
    <w:rsid w:val="00A906E9"/>
    <w:rsid w:val="00A90B34"/>
    <w:rsid w:val="00A90B72"/>
    <w:rsid w:val="00A90C01"/>
    <w:rsid w:val="00A90C08"/>
    <w:rsid w:val="00A90D0D"/>
    <w:rsid w:val="00A90D27"/>
    <w:rsid w:val="00A90DA8"/>
    <w:rsid w:val="00A90EA8"/>
    <w:rsid w:val="00A91155"/>
    <w:rsid w:val="00A9141F"/>
    <w:rsid w:val="00A9148C"/>
    <w:rsid w:val="00A91526"/>
    <w:rsid w:val="00A91A3B"/>
    <w:rsid w:val="00A91FDD"/>
    <w:rsid w:val="00A92021"/>
    <w:rsid w:val="00A920A8"/>
    <w:rsid w:val="00A92247"/>
    <w:rsid w:val="00A92625"/>
    <w:rsid w:val="00A9266A"/>
    <w:rsid w:val="00A927FC"/>
    <w:rsid w:val="00A92AFF"/>
    <w:rsid w:val="00A92BD9"/>
    <w:rsid w:val="00A92D58"/>
    <w:rsid w:val="00A92DC8"/>
    <w:rsid w:val="00A92E7B"/>
    <w:rsid w:val="00A92F40"/>
    <w:rsid w:val="00A92FAF"/>
    <w:rsid w:val="00A93019"/>
    <w:rsid w:val="00A93171"/>
    <w:rsid w:val="00A93335"/>
    <w:rsid w:val="00A9338C"/>
    <w:rsid w:val="00A937AD"/>
    <w:rsid w:val="00A938A7"/>
    <w:rsid w:val="00A93B89"/>
    <w:rsid w:val="00A93C54"/>
    <w:rsid w:val="00A93C60"/>
    <w:rsid w:val="00A93C8F"/>
    <w:rsid w:val="00A93D01"/>
    <w:rsid w:val="00A93D55"/>
    <w:rsid w:val="00A93E29"/>
    <w:rsid w:val="00A93F78"/>
    <w:rsid w:val="00A94262"/>
    <w:rsid w:val="00A942D9"/>
    <w:rsid w:val="00A94313"/>
    <w:rsid w:val="00A94446"/>
    <w:rsid w:val="00A9445B"/>
    <w:rsid w:val="00A9446F"/>
    <w:rsid w:val="00A9455B"/>
    <w:rsid w:val="00A946F3"/>
    <w:rsid w:val="00A94A60"/>
    <w:rsid w:val="00A94AB7"/>
    <w:rsid w:val="00A94B98"/>
    <w:rsid w:val="00A94DBB"/>
    <w:rsid w:val="00A94EA4"/>
    <w:rsid w:val="00A94EB4"/>
    <w:rsid w:val="00A94EE5"/>
    <w:rsid w:val="00A94F99"/>
    <w:rsid w:val="00A958AA"/>
    <w:rsid w:val="00A95C9D"/>
    <w:rsid w:val="00A95CF5"/>
    <w:rsid w:val="00A95CF9"/>
    <w:rsid w:val="00A95D4E"/>
    <w:rsid w:val="00A95DFC"/>
    <w:rsid w:val="00A95E23"/>
    <w:rsid w:val="00A95FEE"/>
    <w:rsid w:val="00A962B5"/>
    <w:rsid w:val="00A96401"/>
    <w:rsid w:val="00A964A3"/>
    <w:rsid w:val="00A96593"/>
    <w:rsid w:val="00A965F4"/>
    <w:rsid w:val="00A96759"/>
    <w:rsid w:val="00A96B79"/>
    <w:rsid w:val="00A96BA3"/>
    <w:rsid w:val="00A96BDD"/>
    <w:rsid w:val="00A96C2A"/>
    <w:rsid w:val="00A96C40"/>
    <w:rsid w:val="00A96D9D"/>
    <w:rsid w:val="00A96E0E"/>
    <w:rsid w:val="00A96E4F"/>
    <w:rsid w:val="00A96E84"/>
    <w:rsid w:val="00A96E8A"/>
    <w:rsid w:val="00A97005"/>
    <w:rsid w:val="00A9709B"/>
    <w:rsid w:val="00A97176"/>
    <w:rsid w:val="00A971F1"/>
    <w:rsid w:val="00A97247"/>
    <w:rsid w:val="00A97703"/>
    <w:rsid w:val="00A977A4"/>
    <w:rsid w:val="00A9798B"/>
    <w:rsid w:val="00A979D7"/>
    <w:rsid w:val="00A97BD5"/>
    <w:rsid w:val="00A97D07"/>
    <w:rsid w:val="00A97D5B"/>
    <w:rsid w:val="00A97E69"/>
    <w:rsid w:val="00A97EC4"/>
    <w:rsid w:val="00A97ED4"/>
    <w:rsid w:val="00A97F15"/>
    <w:rsid w:val="00A97F4D"/>
    <w:rsid w:val="00A97FD2"/>
    <w:rsid w:val="00AA0059"/>
    <w:rsid w:val="00AA0084"/>
    <w:rsid w:val="00AA0090"/>
    <w:rsid w:val="00AA0532"/>
    <w:rsid w:val="00AA064C"/>
    <w:rsid w:val="00AA0677"/>
    <w:rsid w:val="00AA067F"/>
    <w:rsid w:val="00AA07B2"/>
    <w:rsid w:val="00AA07ED"/>
    <w:rsid w:val="00AA0800"/>
    <w:rsid w:val="00AA0956"/>
    <w:rsid w:val="00AA0A80"/>
    <w:rsid w:val="00AA0BC8"/>
    <w:rsid w:val="00AA0BEB"/>
    <w:rsid w:val="00AA0CC3"/>
    <w:rsid w:val="00AA0CE3"/>
    <w:rsid w:val="00AA0D17"/>
    <w:rsid w:val="00AA0E00"/>
    <w:rsid w:val="00AA0E98"/>
    <w:rsid w:val="00AA0F03"/>
    <w:rsid w:val="00AA1074"/>
    <w:rsid w:val="00AA119E"/>
    <w:rsid w:val="00AA131D"/>
    <w:rsid w:val="00AA1374"/>
    <w:rsid w:val="00AA16DA"/>
    <w:rsid w:val="00AA18AE"/>
    <w:rsid w:val="00AA1966"/>
    <w:rsid w:val="00AA19B4"/>
    <w:rsid w:val="00AA1A70"/>
    <w:rsid w:val="00AA1AEE"/>
    <w:rsid w:val="00AA1BA0"/>
    <w:rsid w:val="00AA1ED6"/>
    <w:rsid w:val="00AA1F1B"/>
    <w:rsid w:val="00AA1F86"/>
    <w:rsid w:val="00AA20AA"/>
    <w:rsid w:val="00AA211E"/>
    <w:rsid w:val="00AA22EE"/>
    <w:rsid w:val="00AA2353"/>
    <w:rsid w:val="00AA2437"/>
    <w:rsid w:val="00AA24B4"/>
    <w:rsid w:val="00AA25D4"/>
    <w:rsid w:val="00AA25E4"/>
    <w:rsid w:val="00AA2702"/>
    <w:rsid w:val="00AA27D4"/>
    <w:rsid w:val="00AA286F"/>
    <w:rsid w:val="00AA28E2"/>
    <w:rsid w:val="00AA2BB4"/>
    <w:rsid w:val="00AA2CFB"/>
    <w:rsid w:val="00AA2D0C"/>
    <w:rsid w:val="00AA2DDF"/>
    <w:rsid w:val="00AA2E1D"/>
    <w:rsid w:val="00AA2E3E"/>
    <w:rsid w:val="00AA2F51"/>
    <w:rsid w:val="00AA2F54"/>
    <w:rsid w:val="00AA3027"/>
    <w:rsid w:val="00AA30B7"/>
    <w:rsid w:val="00AA30D3"/>
    <w:rsid w:val="00AA3171"/>
    <w:rsid w:val="00AA329A"/>
    <w:rsid w:val="00AA3456"/>
    <w:rsid w:val="00AA3569"/>
    <w:rsid w:val="00AA358B"/>
    <w:rsid w:val="00AA3630"/>
    <w:rsid w:val="00AA363D"/>
    <w:rsid w:val="00AA3937"/>
    <w:rsid w:val="00AA3A75"/>
    <w:rsid w:val="00AA3B82"/>
    <w:rsid w:val="00AA3D1E"/>
    <w:rsid w:val="00AA3D37"/>
    <w:rsid w:val="00AA3D7A"/>
    <w:rsid w:val="00AA3FCA"/>
    <w:rsid w:val="00AA3FFF"/>
    <w:rsid w:val="00AA4050"/>
    <w:rsid w:val="00AA4084"/>
    <w:rsid w:val="00AA40F6"/>
    <w:rsid w:val="00AA4210"/>
    <w:rsid w:val="00AA42CB"/>
    <w:rsid w:val="00AA4343"/>
    <w:rsid w:val="00AA4444"/>
    <w:rsid w:val="00AA457B"/>
    <w:rsid w:val="00AA49C6"/>
    <w:rsid w:val="00AA49F4"/>
    <w:rsid w:val="00AA4B94"/>
    <w:rsid w:val="00AA4CCB"/>
    <w:rsid w:val="00AA4DC0"/>
    <w:rsid w:val="00AA4DCB"/>
    <w:rsid w:val="00AA4E0E"/>
    <w:rsid w:val="00AA4E14"/>
    <w:rsid w:val="00AA4EC9"/>
    <w:rsid w:val="00AA5072"/>
    <w:rsid w:val="00AA522F"/>
    <w:rsid w:val="00AA53D2"/>
    <w:rsid w:val="00AA53D6"/>
    <w:rsid w:val="00AA5471"/>
    <w:rsid w:val="00AA5516"/>
    <w:rsid w:val="00AA5571"/>
    <w:rsid w:val="00AA5579"/>
    <w:rsid w:val="00AA56BE"/>
    <w:rsid w:val="00AA592E"/>
    <w:rsid w:val="00AA59AC"/>
    <w:rsid w:val="00AA5AB3"/>
    <w:rsid w:val="00AA5B1F"/>
    <w:rsid w:val="00AA5BE1"/>
    <w:rsid w:val="00AA5C88"/>
    <w:rsid w:val="00AA5D27"/>
    <w:rsid w:val="00AA5DE7"/>
    <w:rsid w:val="00AA6227"/>
    <w:rsid w:val="00AA62E9"/>
    <w:rsid w:val="00AA6337"/>
    <w:rsid w:val="00AA6362"/>
    <w:rsid w:val="00AA6545"/>
    <w:rsid w:val="00AA65D1"/>
    <w:rsid w:val="00AA66A2"/>
    <w:rsid w:val="00AA6B0A"/>
    <w:rsid w:val="00AA6C67"/>
    <w:rsid w:val="00AA714D"/>
    <w:rsid w:val="00AA73F9"/>
    <w:rsid w:val="00AA744F"/>
    <w:rsid w:val="00AA75B4"/>
    <w:rsid w:val="00AA75D9"/>
    <w:rsid w:val="00AA762D"/>
    <w:rsid w:val="00AA76A8"/>
    <w:rsid w:val="00AA7826"/>
    <w:rsid w:val="00AA7937"/>
    <w:rsid w:val="00AA7A11"/>
    <w:rsid w:val="00AA7A53"/>
    <w:rsid w:val="00AA7C28"/>
    <w:rsid w:val="00AA7C69"/>
    <w:rsid w:val="00AA7CE8"/>
    <w:rsid w:val="00AA7D46"/>
    <w:rsid w:val="00AA7E2C"/>
    <w:rsid w:val="00AA7FC1"/>
    <w:rsid w:val="00AB0000"/>
    <w:rsid w:val="00AB0099"/>
    <w:rsid w:val="00AB03B2"/>
    <w:rsid w:val="00AB03D6"/>
    <w:rsid w:val="00AB06C8"/>
    <w:rsid w:val="00AB074D"/>
    <w:rsid w:val="00AB07DF"/>
    <w:rsid w:val="00AB0836"/>
    <w:rsid w:val="00AB0860"/>
    <w:rsid w:val="00AB096C"/>
    <w:rsid w:val="00AB0A54"/>
    <w:rsid w:val="00AB0AB5"/>
    <w:rsid w:val="00AB0AEB"/>
    <w:rsid w:val="00AB0B4E"/>
    <w:rsid w:val="00AB0D27"/>
    <w:rsid w:val="00AB0D88"/>
    <w:rsid w:val="00AB0E5E"/>
    <w:rsid w:val="00AB0E85"/>
    <w:rsid w:val="00AB0FA7"/>
    <w:rsid w:val="00AB105B"/>
    <w:rsid w:val="00AB146D"/>
    <w:rsid w:val="00AB14A7"/>
    <w:rsid w:val="00AB18CE"/>
    <w:rsid w:val="00AB194B"/>
    <w:rsid w:val="00AB1990"/>
    <w:rsid w:val="00AB1A70"/>
    <w:rsid w:val="00AB1B5E"/>
    <w:rsid w:val="00AB1CBB"/>
    <w:rsid w:val="00AB1D76"/>
    <w:rsid w:val="00AB1FED"/>
    <w:rsid w:val="00AB20E5"/>
    <w:rsid w:val="00AB2173"/>
    <w:rsid w:val="00AB21F3"/>
    <w:rsid w:val="00AB21F9"/>
    <w:rsid w:val="00AB2789"/>
    <w:rsid w:val="00AB27D5"/>
    <w:rsid w:val="00AB2896"/>
    <w:rsid w:val="00AB28A4"/>
    <w:rsid w:val="00AB2990"/>
    <w:rsid w:val="00AB2A70"/>
    <w:rsid w:val="00AB2CF9"/>
    <w:rsid w:val="00AB2E63"/>
    <w:rsid w:val="00AB30B2"/>
    <w:rsid w:val="00AB3169"/>
    <w:rsid w:val="00AB3472"/>
    <w:rsid w:val="00AB3551"/>
    <w:rsid w:val="00AB35B4"/>
    <w:rsid w:val="00AB36B7"/>
    <w:rsid w:val="00AB3728"/>
    <w:rsid w:val="00AB37F4"/>
    <w:rsid w:val="00AB3989"/>
    <w:rsid w:val="00AB3A59"/>
    <w:rsid w:val="00AB3A73"/>
    <w:rsid w:val="00AB3B7A"/>
    <w:rsid w:val="00AB3BA3"/>
    <w:rsid w:val="00AB3BF3"/>
    <w:rsid w:val="00AB3C82"/>
    <w:rsid w:val="00AB3C85"/>
    <w:rsid w:val="00AB3E00"/>
    <w:rsid w:val="00AB4152"/>
    <w:rsid w:val="00AB417A"/>
    <w:rsid w:val="00AB456B"/>
    <w:rsid w:val="00AB4659"/>
    <w:rsid w:val="00AB4A0E"/>
    <w:rsid w:val="00AB4A18"/>
    <w:rsid w:val="00AB4B78"/>
    <w:rsid w:val="00AB4D46"/>
    <w:rsid w:val="00AB4D8C"/>
    <w:rsid w:val="00AB4F45"/>
    <w:rsid w:val="00AB4F9D"/>
    <w:rsid w:val="00AB5033"/>
    <w:rsid w:val="00AB5318"/>
    <w:rsid w:val="00AB5366"/>
    <w:rsid w:val="00AB541C"/>
    <w:rsid w:val="00AB5501"/>
    <w:rsid w:val="00AB55E2"/>
    <w:rsid w:val="00AB563A"/>
    <w:rsid w:val="00AB56A2"/>
    <w:rsid w:val="00AB56DA"/>
    <w:rsid w:val="00AB576B"/>
    <w:rsid w:val="00AB5881"/>
    <w:rsid w:val="00AB58A6"/>
    <w:rsid w:val="00AB591D"/>
    <w:rsid w:val="00AB59C0"/>
    <w:rsid w:val="00AB5A50"/>
    <w:rsid w:val="00AB5B73"/>
    <w:rsid w:val="00AB604B"/>
    <w:rsid w:val="00AB6288"/>
    <w:rsid w:val="00AB6319"/>
    <w:rsid w:val="00AB6487"/>
    <w:rsid w:val="00AB6594"/>
    <w:rsid w:val="00AB659E"/>
    <w:rsid w:val="00AB65C8"/>
    <w:rsid w:val="00AB67E3"/>
    <w:rsid w:val="00AB68EE"/>
    <w:rsid w:val="00AB6AB7"/>
    <w:rsid w:val="00AB6D00"/>
    <w:rsid w:val="00AB6ED0"/>
    <w:rsid w:val="00AB702C"/>
    <w:rsid w:val="00AB7388"/>
    <w:rsid w:val="00AB73F9"/>
    <w:rsid w:val="00AB74CF"/>
    <w:rsid w:val="00AB751E"/>
    <w:rsid w:val="00AB7667"/>
    <w:rsid w:val="00AB769F"/>
    <w:rsid w:val="00AB774A"/>
    <w:rsid w:val="00AB7A4F"/>
    <w:rsid w:val="00AB7BDD"/>
    <w:rsid w:val="00AB7BE8"/>
    <w:rsid w:val="00AB7D69"/>
    <w:rsid w:val="00AB7F83"/>
    <w:rsid w:val="00AC00E2"/>
    <w:rsid w:val="00AC0106"/>
    <w:rsid w:val="00AC04CE"/>
    <w:rsid w:val="00AC0507"/>
    <w:rsid w:val="00AC064B"/>
    <w:rsid w:val="00AC0689"/>
    <w:rsid w:val="00AC071B"/>
    <w:rsid w:val="00AC0748"/>
    <w:rsid w:val="00AC07E6"/>
    <w:rsid w:val="00AC087D"/>
    <w:rsid w:val="00AC0BD7"/>
    <w:rsid w:val="00AC1289"/>
    <w:rsid w:val="00AC1510"/>
    <w:rsid w:val="00AC1528"/>
    <w:rsid w:val="00AC156E"/>
    <w:rsid w:val="00AC163B"/>
    <w:rsid w:val="00AC1650"/>
    <w:rsid w:val="00AC169F"/>
    <w:rsid w:val="00AC16CE"/>
    <w:rsid w:val="00AC1838"/>
    <w:rsid w:val="00AC1876"/>
    <w:rsid w:val="00AC1B19"/>
    <w:rsid w:val="00AC1B6D"/>
    <w:rsid w:val="00AC1C82"/>
    <w:rsid w:val="00AC1CA6"/>
    <w:rsid w:val="00AC1CAE"/>
    <w:rsid w:val="00AC1E58"/>
    <w:rsid w:val="00AC1E9A"/>
    <w:rsid w:val="00AC1F40"/>
    <w:rsid w:val="00AC20A7"/>
    <w:rsid w:val="00AC224B"/>
    <w:rsid w:val="00AC25B0"/>
    <w:rsid w:val="00AC2775"/>
    <w:rsid w:val="00AC2AD4"/>
    <w:rsid w:val="00AC2C04"/>
    <w:rsid w:val="00AC2E5E"/>
    <w:rsid w:val="00AC2EAB"/>
    <w:rsid w:val="00AC2F5E"/>
    <w:rsid w:val="00AC3025"/>
    <w:rsid w:val="00AC3033"/>
    <w:rsid w:val="00AC3246"/>
    <w:rsid w:val="00AC353F"/>
    <w:rsid w:val="00AC35BD"/>
    <w:rsid w:val="00AC35D0"/>
    <w:rsid w:val="00AC37C0"/>
    <w:rsid w:val="00AC3805"/>
    <w:rsid w:val="00AC3814"/>
    <w:rsid w:val="00AC3906"/>
    <w:rsid w:val="00AC3A66"/>
    <w:rsid w:val="00AC3B28"/>
    <w:rsid w:val="00AC3B6E"/>
    <w:rsid w:val="00AC3D76"/>
    <w:rsid w:val="00AC3FB0"/>
    <w:rsid w:val="00AC3FD2"/>
    <w:rsid w:val="00AC4000"/>
    <w:rsid w:val="00AC4062"/>
    <w:rsid w:val="00AC4090"/>
    <w:rsid w:val="00AC40F3"/>
    <w:rsid w:val="00AC41CF"/>
    <w:rsid w:val="00AC4378"/>
    <w:rsid w:val="00AC45B2"/>
    <w:rsid w:val="00AC46AB"/>
    <w:rsid w:val="00AC4728"/>
    <w:rsid w:val="00AC4895"/>
    <w:rsid w:val="00AC48F0"/>
    <w:rsid w:val="00AC4ACB"/>
    <w:rsid w:val="00AC4AEA"/>
    <w:rsid w:val="00AC4C06"/>
    <w:rsid w:val="00AC4E3E"/>
    <w:rsid w:val="00AC503D"/>
    <w:rsid w:val="00AC53B6"/>
    <w:rsid w:val="00AC53F0"/>
    <w:rsid w:val="00AC5456"/>
    <w:rsid w:val="00AC54F5"/>
    <w:rsid w:val="00AC554D"/>
    <w:rsid w:val="00AC5588"/>
    <w:rsid w:val="00AC56B1"/>
    <w:rsid w:val="00AC5A46"/>
    <w:rsid w:val="00AC5C38"/>
    <w:rsid w:val="00AC5C5B"/>
    <w:rsid w:val="00AC5CF6"/>
    <w:rsid w:val="00AC5E6A"/>
    <w:rsid w:val="00AC601D"/>
    <w:rsid w:val="00AC60FC"/>
    <w:rsid w:val="00AC62EE"/>
    <w:rsid w:val="00AC64DB"/>
    <w:rsid w:val="00AC6561"/>
    <w:rsid w:val="00AC6AE9"/>
    <w:rsid w:val="00AC6B33"/>
    <w:rsid w:val="00AC6D5C"/>
    <w:rsid w:val="00AC6E2A"/>
    <w:rsid w:val="00AC6F55"/>
    <w:rsid w:val="00AC7165"/>
    <w:rsid w:val="00AC719D"/>
    <w:rsid w:val="00AC720A"/>
    <w:rsid w:val="00AC7249"/>
    <w:rsid w:val="00AC7267"/>
    <w:rsid w:val="00AC72DB"/>
    <w:rsid w:val="00AC73E0"/>
    <w:rsid w:val="00AC73E8"/>
    <w:rsid w:val="00AC74B2"/>
    <w:rsid w:val="00AC769E"/>
    <w:rsid w:val="00AC76FC"/>
    <w:rsid w:val="00AC7765"/>
    <w:rsid w:val="00AC7A77"/>
    <w:rsid w:val="00AC7B0F"/>
    <w:rsid w:val="00AC7B53"/>
    <w:rsid w:val="00AC7BCB"/>
    <w:rsid w:val="00AC7C5C"/>
    <w:rsid w:val="00AC7D41"/>
    <w:rsid w:val="00AC7F86"/>
    <w:rsid w:val="00AC8BB2"/>
    <w:rsid w:val="00AD02BE"/>
    <w:rsid w:val="00AD044E"/>
    <w:rsid w:val="00AD04D8"/>
    <w:rsid w:val="00AD05B8"/>
    <w:rsid w:val="00AD0624"/>
    <w:rsid w:val="00AD062D"/>
    <w:rsid w:val="00AD0647"/>
    <w:rsid w:val="00AD0659"/>
    <w:rsid w:val="00AD0744"/>
    <w:rsid w:val="00AD0811"/>
    <w:rsid w:val="00AD0A77"/>
    <w:rsid w:val="00AD0D8E"/>
    <w:rsid w:val="00AD1046"/>
    <w:rsid w:val="00AD10D4"/>
    <w:rsid w:val="00AD1251"/>
    <w:rsid w:val="00AD12F1"/>
    <w:rsid w:val="00AD13C4"/>
    <w:rsid w:val="00AD13D9"/>
    <w:rsid w:val="00AD1457"/>
    <w:rsid w:val="00AD15A8"/>
    <w:rsid w:val="00AD188E"/>
    <w:rsid w:val="00AD19D5"/>
    <w:rsid w:val="00AD1B9B"/>
    <w:rsid w:val="00AD1E60"/>
    <w:rsid w:val="00AD2160"/>
    <w:rsid w:val="00AD2198"/>
    <w:rsid w:val="00AD2200"/>
    <w:rsid w:val="00AD2267"/>
    <w:rsid w:val="00AD2303"/>
    <w:rsid w:val="00AD23ED"/>
    <w:rsid w:val="00AD23F2"/>
    <w:rsid w:val="00AD24A1"/>
    <w:rsid w:val="00AD2523"/>
    <w:rsid w:val="00AD25F1"/>
    <w:rsid w:val="00AD28B7"/>
    <w:rsid w:val="00AD2930"/>
    <w:rsid w:val="00AD296D"/>
    <w:rsid w:val="00AD2B0A"/>
    <w:rsid w:val="00AD2B23"/>
    <w:rsid w:val="00AD2B64"/>
    <w:rsid w:val="00AD2B7E"/>
    <w:rsid w:val="00AD2D28"/>
    <w:rsid w:val="00AD2D9D"/>
    <w:rsid w:val="00AD2E17"/>
    <w:rsid w:val="00AD2F19"/>
    <w:rsid w:val="00AD312A"/>
    <w:rsid w:val="00AD31B8"/>
    <w:rsid w:val="00AD3329"/>
    <w:rsid w:val="00AD33F4"/>
    <w:rsid w:val="00AD3469"/>
    <w:rsid w:val="00AD358A"/>
    <w:rsid w:val="00AD35AD"/>
    <w:rsid w:val="00AD39BD"/>
    <w:rsid w:val="00AD3B30"/>
    <w:rsid w:val="00AD3BA3"/>
    <w:rsid w:val="00AD3FEA"/>
    <w:rsid w:val="00AD418B"/>
    <w:rsid w:val="00AD433F"/>
    <w:rsid w:val="00AD434D"/>
    <w:rsid w:val="00AD43EE"/>
    <w:rsid w:val="00AD4463"/>
    <w:rsid w:val="00AD4626"/>
    <w:rsid w:val="00AD4640"/>
    <w:rsid w:val="00AD47D7"/>
    <w:rsid w:val="00AD4895"/>
    <w:rsid w:val="00AD48F3"/>
    <w:rsid w:val="00AD4B78"/>
    <w:rsid w:val="00AD4D51"/>
    <w:rsid w:val="00AD4F26"/>
    <w:rsid w:val="00AD4F57"/>
    <w:rsid w:val="00AD5065"/>
    <w:rsid w:val="00AD51C7"/>
    <w:rsid w:val="00AD51D9"/>
    <w:rsid w:val="00AD520E"/>
    <w:rsid w:val="00AD5330"/>
    <w:rsid w:val="00AD5357"/>
    <w:rsid w:val="00AD55B4"/>
    <w:rsid w:val="00AD55ED"/>
    <w:rsid w:val="00AD5679"/>
    <w:rsid w:val="00AD59E1"/>
    <w:rsid w:val="00AD5AA5"/>
    <w:rsid w:val="00AD5B0E"/>
    <w:rsid w:val="00AD5B29"/>
    <w:rsid w:val="00AD5CE7"/>
    <w:rsid w:val="00AD5DF3"/>
    <w:rsid w:val="00AD5EA9"/>
    <w:rsid w:val="00AD5EBE"/>
    <w:rsid w:val="00AD6092"/>
    <w:rsid w:val="00AD60BE"/>
    <w:rsid w:val="00AD60EC"/>
    <w:rsid w:val="00AD6105"/>
    <w:rsid w:val="00AD6252"/>
    <w:rsid w:val="00AD627B"/>
    <w:rsid w:val="00AD62AC"/>
    <w:rsid w:val="00AD6588"/>
    <w:rsid w:val="00AD66DC"/>
    <w:rsid w:val="00AD6938"/>
    <w:rsid w:val="00AD6A24"/>
    <w:rsid w:val="00AD6AC9"/>
    <w:rsid w:val="00AD6C76"/>
    <w:rsid w:val="00AD6D0B"/>
    <w:rsid w:val="00AD6D33"/>
    <w:rsid w:val="00AD6E4D"/>
    <w:rsid w:val="00AD6E52"/>
    <w:rsid w:val="00AD6ED0"/>
    <w:rsid w:val="00AD6FD1"/>
    <w:rsid w:val="00AD7356"/>
    <w:rsid w:val="00AD736B"/>
    <w:rsid w:val="00AD73F8"/>
    <w:rsid w:val="00AD7448"/>
    <w:rsid w:val="00AD7470"/>
    <w:rsid w:val="00AD7476"/>
    <w:rsid w:val="00AD75E4"/>
    <w:rsid w:val="00AD76C8"/>
    <w:rsid w:val="00AD7788"/>
    <w:rsid w:val="00AD7833"/>
    <w:rsid w:val="00AD78F3"/>
    <w:rsid w:val="00AD79C9"/>
    <w:rsid w:val="00AD7B4E"/>
    <w:rsid w:val="00AD7C56"/>
    <w:rsid w:val="00AD7EC9"/>
    <w:rsid w:val="00AD7FE9"/>
    <w:rsid w:val="00AD7FEF"/>
    <w:rsid w:val="00AD7FF6"/>
    <w:rsid w:val="00AE0162"/>
    <w:rsid w:val="00AE020F"/>
    <w:rsid w:val="00AE02E8"/>
    <w:rsid w:val="00AE0721"/>
    <w:rsid w:val="00AE092B"/>
    <w:rsid w:val="00AE095D"/>
    <w:rsid w:val="00AE0B01"/>
    <w:rsid w:val="00AE0B9F"/>
    <w:rsid w:val="00AE0E67"/>
    <w:rsid w:val="00AE0E86"/>
    <w:rsid w:val="00AE12C2"/>
    <w:rsid w:val="00AE14CE"/>
    <w:rsid w:val="00AE18D5"/>
    <w:rsid w:val="00AE1B1D"/>
    <w:rsid w:val="00AE1BA9"/>
    <w:rsid w:val="00AE1C07"/>
    <w:rsid w:val="00AE1CEF"/>
    <w:rsid w:val="00AE1E70"/>
    <w:rsid w:val="00AE1E7A"/>
    <w:rsid w:val="00AE1E96"/>
    <w:rsid w:val="00AE219E"/>
    <w:rsid w:val="00AE2253"/>
    <w:rsid w:val="00AE268A"/>
    <w:rsid w:val="00AE27EE"/>
    <w:rsid w:val="00AE2806"/>
    <w:rsid w:val="00AE29D9"/>
    <w:rsid w:val="00AE29DA"/>
    <w:rsid w:val="00AE2AAA"/>
    <w:rsid w:val="00AE2B81"/>
    <w:rsid w:val="00AE2E11"/>
    <w:rsid w:val="00AE2E2E"/>
    <w:rsid w:val="00AE33A4"/>
    <w:rsid w:val="00AE34A2"/>
    <w:rsid w:val="00AE3605"/>
    <w:rsid w:val="00AE3667"/>
    <w:rsid w:val="00AE3798"/>
    <w:rsid w:val="00AE3905"/>
    <w:rsid w:val="00AE3916"/>
    <w:rsid w:val="00AE393E"/>
    <w:rsid w:val="00AE3CA9"/>
    <w:rsid w:val="00AE3D6A"/>
    <w:rsid w:val="00AE3E47"/>
    <w:rsid w:val="00AE3E76"/>
    <w:rsid w:val="00AE3EBC"/>
    <w:rsid w:val="00AE4078"/>
    <w:rsid w:val="00AE40CB"/>
    <w:rsid w:val="00AE40F5"/>
    <w:rsid w:val="00AE4261"/>
    <w:rsid w:val="00AE42BD"/>
    <w:rsid w:val="00AE436D"/>
    <w:rsid w:val="00AE456B"/>
    <w:rsid w:val="00AE4592"/>
    <w:rsid w:val="00AE4645"/>
    <w:rsid w:val="00AE46E2"/>
    <w:rsid w:val="00AE4751"/>
    <w:rsid w:val="00AE4758"/>
    <w:rsid w:val="00AE4889"/>
    <w:rsid w:val="00AE4C3A"/>
    <w:rsid w:val="00AE4DC9"/>
    <w:rsid w:val="00AE4E49"/>
    <w:rsid w:val="00AE4E4F"/>
    <w:rsid w:val="00AE4FA2"/>
    <w:rsid w:val="00AE507A"/>
    <w:rsid w:val="00AE5216"/>
    <w:rsid w:val="00AE52C1"/>
    <w:rsid w:val="00AE5384"/>
    <w:rsid w:val="00AE5551"/>
    <w:rsid w:val="00AE575F"/>
    <w:rsid w:val="00AE5A53"/>
    <w:rsid w:val="00AE5A79"/>
    <w:rsid w:val="00AE5A99"/>
    <w:rsid w:val="00AE5C5B"/>
    <w:rsid w:val="00AE5DFD"/>
    <w:rsid w:val="00AE5E1F"/>
    <w:rsid w:val="00AE5FBF"/>
    <w:rsid w:val="00AE602C"/>
    <w:rsid w:val="00AE60FA"/>
    <w:rsid w:val="00AE61DC"/>
    <w:rsid w:val="00AE61ED"/>
    <w:rsid w:val="00AE6531"/>
    <w:rsid w:val="00AE658B"/>
    <w:rsid w:val="00AE6821"/>
    <w:rsid w:val="00AE6837"/>
    <w:rsid w:val="00AE6A02"/>
    <w:rsid w:val="00AE6B1A"/>
    <w:rsid w:val="00AE6B4F"/>
    <w:rsid w:val="00AE6BF8"/>
    <w:rsid w:val="00AE6D04"/>
    <w:rsid w:val="00AE6FC4"/>
    <w:rsid w:val="00AE7144"/>
    <w:rsid w:val="00AE71C0"/>
    <w:rsid w:val="00AE73A7"/>
    <w:rsid w:val="00AE7401"/>
    <w:rsid w:val="00AE74E6"/>
    <w:rsid w:val="00AE74EA"/>
    <w:rsid w:val="00AE75C2"/>
    <w:rsid w:val="00AE76FF"/>
    <w:rsid w:val="00AE7940"/>
    <w:rsid w:val="00AE796C"/>
    <w:rsid w:val="00AE7B5F"/>
    <w:rsid w:val="00AE7D88"/>
    <w:rsid w:val="00AF013C"/>
    <w:rsid w:val="00AF019D"/>
    <w:rsid w:val="00AF045A"/>
    <w:rsid w:val="00AF0843"/>
    <w:rsid w:val="00AF08C7"/>
    <w:rsid w:val="00AF090F"/>
    <w:rsid w:val="00AF0A71"/>
    <w:rsid w:val="00AF0B69"/>
    <w:rsid w:val="00AF0EDF"/>
    <w:rsid w:val="00AF0EE1"/>
    <w:rsid w:val="00AF0F11"/>
    <w:rsid w:val="00AF0F76"/>
    <w:rsid w:val="00AF1472"/>
    <w:rsid w:val="00AF14AB"/>
    <w:rsid w:val="00AF1521"/>
    <w:rsid w:val="00AF158A"/>
    <w:rsid w:val="00AF1809"/>
    <w:rsid w:val="00AF1A77"/>
    <w:rsid w:val="00AF1AA0"/>
    <w:rsid w:val="00AF1C36"/>
    <w:rsid w:val="00AF1DEF"/>
    <w:rsid w:val="00AF24B4"/>
    <w:rsid w:val="00AF24E9"/>
    <w:rsid w:val="00AF262B"/>
    <w:rsid w:val="00AF2686"/>
    <w:rsid w:val="00AF2774"/>
    <w:rsid w:val="00AF27EC"/>
    <w:rsid w:val="00AF29F0"/>
    <w:rsid w:val="00AF2BBB"/>
    <w:rsid w:val="00AF2C4B"/>
    <w:rsid w:val="00AF2CBC"/>
    <w:rsid w:val="00AF2CFF"/>
    <w:rsid w:val="00AF2F98"/>
    <w:rsid w:val="00AF2FBD"/>
    <w:rsid w:val="00AF3010"/>
    <w:rsid w:val="00AF311A"/>
    <w:rsid w:val="00AF31D7"/>
    <w:rsid w:val="00AF31DC"/>
    <w:rsid w:val="00AF3223"/>
    <w:rsid w:val="00AF32E0"/>
    <w:rsid w:val="00AF32F2"/>
    <w:rsid w:val="00AF339D"/>
    <w:rsid w:val="00AF34AC"/>
    <w:rsid w:val="00AF387A"/>
    <w:rsid w:val="00AF3889"/>
    <w:rsid w:val="00AF38E8"/>
    <w:rsid w:val="00AF3944"/>
    <w:rsid w:val="00AF3B15"/>
    <w:rsid w:val="00AF3B53"/>
    <w:rsid w:val="00AF3B96"/>
    <w:rsid w:val="00AF3CB1"/>
    <w:rsid w:val="00AF4095"/>
    <w:rsid w:val="00AF42A1"/>
    <w:rsid w:val="00AF4316"/>
    <w:rsid w:val="00AF4453"/>
    <w:rsid w:val="00AF44D0"/>
    <w:rsid w:val="00AF460F"/>
    <w:rsid w:val="00AF4615"/>
    <w:rsid w:val="00AF4737"/>
    <w:rsid w:val="00AF479E"/>
    <w:rsid w:val="00AF4862"/>
    <w:rsid w:val="00AF48E0"/>
    <w:rsid w:val="00AF4950"/>
    <w:rsid w:val="00AF4969"/>
    <w:rsid w:val="00AF49B2"/>
    <w:rsid w:val="00AF4AD2"/>
    <w:rsid w:val="00AF4AD6"/>
    <w:rsid w:val="00AF4B2D"/>
    <w:rsid w:val="00AF4C14"/>
    <w:rsid w:val="00AF4C3C"/>
    <w:rsid w:val="00AF4CB7"/>
    <w:rsid w:val="00AF4D24"/>
    <w:rsid w:val="00AF4E6D"/>
    <w:rsid w:val="00AF502E"/>
    <w:rsid w:val="00AF50CA"/>
    <w:rsid w:val="00AF514F"/>
    <w:rsid w:val="00AF5462"/>
    <w:rsid w:val="00AF54EF"/>
    <w:rsid w:val="00AF555D"/>
    <w:rsid w:val="00AF5592"/>
    <w:rsid w:val="00AF55B5"/>
    <w:rsid w:val="00AF57EE"/>
    <w:rsid w:val="00AF5885"/>
    <w:rsid w:val="00AF5927"/>
    <w:rsid w:val="00AF59AF"/>
    <w:rsid w:val="00AF59DA"/>
    <w:rsid w:val="00AF5B46"/>
    <w:rsid w:val="00AF5BAD"/>
    <w:rsid w:val="00AF5C34"/>
    <w:rsid w:val="00AF645F"/>
    <w:rsid w:val="00AF64B5"/>
    <w:rsid w:val="00AF64C9"/>
    <w:rsid w:val="00AF66F4"/>
    <w:rsid w:val="00AF6771"/>
    <w:rsid w:val="00AF68B4"/>
    <w:rsid w:val="00AF68F0"/>
    <w:rsid w:val="00AF6914"/>
    <w:rsid w:val="00AF6929"/>
    <w:rsid w:val="00AF6A06"/>
    <w:rsid w:val="00AF6A39"/>
    <w:rsid w:val="00AF6ACD"/>
    <w:rsid w:val="00AF6CB8"/>
    <w:rsid w:val="00AF6D1B"/>
    <w:rsid w:val="00AF6DAD"/>
    <w:rsid w:val="00AF6E12"/>
    <w:rsid w:val="00AF6E4D"/>
    <w:rsid w:val="00AF7097"/>
    <w:rsid w:val="00AF70B2"/>
    <w:rsid w:val="00AF711C"/>
    <w:rsid w:val="00AF727C"/>
    <w:rsid w:val="00AF7467"/>
    <w:rsid w:val="00AF7592"/>
    <w:rsid w:val="00AF75D3"/>
    <w:rsid w:val="00AF761B"/>
    <w:rsid w:val="00AF7664"/>
    <w:rsid w:val="00AF7713"/>
    <w:rsid w:val="00AF7734"/>
    <w:rsid w:val="00AF7856"/>
    <w:rsid w:val="00AF78B3"/>
    <w:rsid w:val="00AF7935"/>
    <w:rsid w:val="00AF7A14"/>
    <w:rsid w:val="00AF7A5F"/>
    <w:rsid w:val="00AF7BA7"/>
    <w:rsid w:val="00AF7C7D"/>
    <w:rsid w:val="00AF7EB1"/>
    <w:rsid w:val="00AF7F87"/>
    <w:rsid w:val="00B000D8"/>
    <w:rsid w:val="00B0022B"/>
    <w:rsid w:val="00B00351"/>
    <w:rsid w:val="00B003CE"/>
    <w:rsid w:val="00B006CB"/>
    <w:rsid w:val="00B006CC"/>
    <w:rsid w:val="00B00B28"/>
    <w:rsid w:val="00B00C9D"/>
    <w:rsid w:val="00B01106"/>
    <w:rsid w:val="00B011CF"/>
    <w:rsid w:val="00B01310"/>
    <w:rsid w:val="00B01755"/>
    <w:rsid w:val="00B01812"/>
    <w:rsid w:val="00B01BC3"/>
    <w:rsid w:val="00B01C4A"/>
    <w:rsid w:val="00B01DD8"/>
    <w:rsid w:val="00B01F15"/>
    <w:rsid w:val="00B01FED"/>
    <w:rsid w:val="00B024B3"/>
    <w:rsid w:val="00B0258F"/>
    <w:rsid w:val="00B025B4"/>
    <w:rsid w:val="00B0266F"/>
    <w:rsid w:val="00B026FC"/>
    <w:rsid w:val="00B02808"/>
    <w:rsid w:val="00B0289A"/>
    <w:rsid w:val="00B028C7"/>
    <w:rsid w:val="00B02999"/>
    <w:rsid w:val="00B02BB4"/>
    <w:rsid w:val="00B02BE3"/>
    <w:rsid w:val="00B02C05"/>
    <w:rsid w:val="00B02CEE"/>
    <w:rsid w:val="00B02EC8"/>
    <w:rsid w:val="00B03087"/>
    <w:rsid w:val="00B032BA"/>
    <w:rsid w:val="00B0332A"/>
    <w:rsid w:val="00B034EE"/>
    <w:rsid w:val="00B03728"/>
    <w:rsid w:val="00B0380E"/>
    <w:rsid w:val="00B0382C"/>
    <w:rsid w:val="00B03856"/>
    <w:rsid w:val="00B03898"/>
    <w:rsid w:val="00B03AEB"/>
    <w:rsid w:val="00B03B5A"/>
    <w:rsid w:val="00B03D6E"/>
    <w:rsid w:val="00B03E28"/>
    <w:rsid w:val="00B03F51"/>
    <w:rsid w:val="00B04043"/>
    <w:rsid w:val="00B040A7"/>
    <w:rsid w:val="00B0456E"/>
    <w:rsid w:val="00B047B6"/>
    <w:rsid w:val="00B0482C"/>
    <w:rsid w:val="00B0485E"/>
    <w:rsid w:val="00B0486F"/>
    <w:rsid w:val="00B048D4"/>
    <w:rsid w:val="00B04A48"/>
    <w:rsid w:val="00B04A71"/>
    <w:rsid w:val="00B04B68"/>
    <w:rsid w:val="00B04B92"/>
    <w:rsid w:val="00B04C18"/>
    <w:rsid w:val="00B04E56"/>
    <w:rsid w:val="00B05036"/>
    <w:rsid w:val="00B05244"/>
    <w:rsid w:val="00B054C3"/>
    <w:rsid w:val="00B056D0"/>
    <w:rsid w:val="00B057FF"/>
    <w:rsid w:val="00B05CBC"/>
    <w:rsid w:val="00B05E21"/>
    <w:rsid w:val="00B05F65"/>
    <w:rsid w:val="00B06120"/>
    <w:rsid w:val="00B06249"/>
    <w:rsid w:val="00B0629A"/>
    <w:rsid w:val="00B06367"/>
    <w:rsid w:val="00B06439"/>
    <w:rsid w:val="00B06467"/>
    <w:rsid w:val="00B065F6"/>
    <w:rsid w:val="00B067A9"/>
    <w:rsid w:val="00B06A5D"/>
    <w:rsid w:val="00B06B42"/>
    <w:rsid w:val="00B06F44"/>
    <w:rsid w:val="00B07031"/>
    <w:rsid w:val="00B07232"/>
    <w:rsid w:val="00B0735B"/>
    <w:rsid w:val="00B073B1"/>
    <w:rsid w:val="00B074C3"/>
    <w:rsid w:val="00B074D0"/>
    <w:rsid w:val="00B07595"/>
    <w:rsid w:val="00B075FA"/>
    <w:rsid w:val="00B07724"/>
    <w:rsid w:val="00B07812"/>
    <w:rsid w:val="00B07938"/>
    <w:rsid w:val="00B07A2F"/>
    <w:rsid w:val="00B07CD9"/>
    <w:rsid w:val="00B07E81"/>
    <w:rsid w:val="00B07FED"/>
    <w:rsid w:val="00B10077"/>
    <w:rsid w:val="00B10117"/>
    <w:rsid w:val="00B10163"/>
    <w:rsid w:val="00B101B5"/>
    <w:rsid w:val="00B102FE"/>
    <w:rsid w:val="00B1046E"/>
    <w:rsid w:val="00B1062E"/>
    <w:rsid w:val="00B1070A"/>
    <w:rsid w:val="00B10AA0"/>
    <w:rsid w:val="00B10AE9"/>
    <w:rsid w:val="00B10B25"/>
    <w:rsid w:val="00B10BEF"/>
    <w:rsid w:val="00B10C12"/>
    <w:rsid w:val="00B10CEF"/>
    <w:rsid w:val="00B10D65"/>
    <w:rsid w:val="00B10EC5"/>
    <w:rsid w:val="00B111E6"/>
    <w:rsid w:val="00B11262"/>
    <w:rsid w:val="00B113D2"/>
    <w:rsid w:val="00B1163B"/>
    <w:rsid w:val="00B116D5"/>
    <w:rsid w:val="00B1176C"/>
    <w:rsid w:val="00B11789"/>
    <w:rsid w:val="00B117B6"/>
    <w:rsid w:val="00B118A3"/>
    <w:rsid w:val="00B11963"/>
    <w:rsid w:val="00B119FA"/>
    <w:rsid w:val="00B11B3A"/>
    <w:rsid w:val="00B11C5D"/>
    <w:rsid w:val="00B11E54"/>
    <w:rsid w:val="00B11E71"/>
    <w:rsid w:val="00B11FEC"/>
    <w:rsid w:val="00B12326"/>
    <w:rsid w:val="00B12363"/>
    <w:rsid w:val="00B123C5"/>
    <w:rsid w:val="00B12441"/>
    <w:rsid w:val="00B127DA"/>
    <w:rsid w:val="00B128AD"/>
    <w:rsid w:val="00B12A6C"/>
    <w:rsid w:val="00B12E4E"/>
    <w:rsid w:val="00B12EC2"/>
    <w:rsid w:val="00B12F58"/>
    <w:rsid w:val="00B12F60"/>
    <w:rsid w:val="00B13007"/>
    <w:rsid w:val="00B13122"/>
    <w:rsid w:val="00B13257"/>
    <w:rsid w:val="00B133CA"/>
    <w:rsid w:val="00B1344A"/>
    <w:rsid w:val="00B1346A"/>
    <w:rsid w:val="00B135DC"/>
    <w:rsid w:val="00B136C6"/>
    <w:rsid w:val="00B136E3"/>
    <w:rsid w:val="00B13A20"/>
    <w:rsid w:val="00B13BFB"/>
    <w:rsid w:val="00B13D82"/>
    <w:rsid w:val="00B13EC8"/>
    <w:rsid w:val="00B13F79"/>
    <w:rsid w:val="00B140DB"/>
    <w:rsid w:val="00B14172"/>
    <w:rsid w:val="00B141C8"/>
    <w:rsid w:val="00B1448D"/>
    <w:rsid w:val="00B1462E"/>
    <w:rsid w:val="00B14698"/>
    <w:rsid w:val="00B146A5"/>
    <w:rsid w:val="00B147D9"/>
    <w:rsid w:val="00B14AA0"/>
    <w:rsid w:val="00B14BC5"/>
    <w:rsid w:val="00B14C8E"/>
    <w:rsid w:val="00B15010"/>
    <w:rsid w:val="00B15066"/>
    <w:rsid w:val="00B150F6"/>
    <w:rsid w:val="00B1513C"/>
    <w:rsid w:val="00B15295"/>
    <w:rsid w:val="00B15450"/>
    <w:rsid w:val="00B1569E"/>
    <w:rsid w:val="00B15763"/>
    <w:rsid w:val="00B1589A"/>
    <w:rsid w:val="00B15A43"/>
    <w:rsid w:val="00B15A74"/>
    <w:rsid w:val="00B15AC4"/>
    <w:rsid w:val="00B15D69"/>
    <w:rsid w:val="00B15E1E"/>
    <w:rsid w:val="00B15F0F"/>
    <w:rsid w:val="00B160C9"/>
    <w:rsid w:val="00B1612D"/>
    <w:rsid w:val="00B1625C"/>
    <w:rsid w:val="00B162D9"/>
    <w:rsid w:val="00B162F0"/>
    <w:rsid w:val="00B166A6"/>
    <w:rsid w:val="00B166AA"/>
    <w:rsid w:val="00B167F8"/>
    <w:rsid w:val="00B169F9"/>
    <w:rsid w:val="00B16ACB"/>
    <w:rsid w:val="00B16C73"/>
    <w:rsid w:val="00B16D29"/>
    <w:rsid w:val="00B16DF1"/>
    <w:rsid w:val="00B16EE7"/>
    <w:rsid w:val="00B16F6C"/>
    <w:rsid w:val="00B1702E"/>
    <w:rsid w:val="00B1726C"/>
    <w:rsid w:val="00B173B8"/>
    <w:rsid w:val="00B1740C"/>
    <w:rsid w:val="00B1749E"/>
    <w:rsid w:val="00B1757C"/>
    <w:rsid w:val="00B178F9"/>
    <w:rsid w:val="00B17963"/>
    <w:rsid w:val="00B17974"/>
    <w:rsid w:val="00B17C2C"/>
    <w:rsid w:val="00B17CC9"/>
    <w:rsid w:val="00B17D15"/>
    <w:rsid w:val="00B17DDD"/>
    <w:rsid w:val="00B17E40"/>
    <w:rsid w:val="00B20350"/>
    <w:rsid w:val="00B20386"/>
    <w:rsid w:val="00B20400"/>
    <w:rsid w:val="00B204C1"/>
    <w:rsid w:val="00B20508"/>
    <w:rsid w:val="00B2053F"/>
    <w:rsid w:val="00B206F9"/>
    <w:rsid w:val="00B208E1"/>
    <w:rsid w:val="00B20914"/>
    <w:rsid w:val="00B20958"/>
    <w:rsid w:val="00B20981"/>
    <w:rsid w:val="00B20A04"/>
    <w:rsid w:val="00B20ABF"/>
    <w:rsid w:val="00B20BB5"/>
    <w:rsid w:val="00B20C84"/>
    <w:rsid w:val="00B20FFB"/>
    <w:rsid w:val="00B212C8"/>
    <w:rsid w:val="00B2132A"/>
    <w:rsid w:val="00B2147E"/>
    <w:rsid w:val="00B21504"/>
    <w:rsid w:val="00B217FA"/>
    <w:rsid w:val="00B218FA"/>
    <w:rsid w:val="00B2195D"/>
    <w:rsid w:val="00B219D0"/>
    <w:rsid w:val="00B21F4C"/>
    <w:rsid w:val="00B221AE"/>
    <w:rsid w:val="00B22255"/>
    <w:rsid w:val="00B2230D"/>
    <w:rsid w:val="00B2235C"/>
    <w:rsid w:val="00B22409"/>
    <w:rsid w:val="00B2248A"/>
    <w:rsid w:val="00B224F3"/>
    <w:rsid w:val="00B22557"/>
    <w:rsid w:val="00B228A2"/>
    <w:rsid w:val="00B22BA3"/>
    <w:rsid w:val="00B22D4F"/>
    <w:rsid w:val="00B23072"/>
    <w:rsid w:val="00B23150"/>
    <w:rsid w:val="00B232A2"/>
    <w:rsid w:val="00B23347"/>
    <w:rsid w:val="00B23370"/>
    <w:rsid w:val="00B23625"/>
    <w:rsid w:val="00B23736"/>
    <w:rsid w:val="00B237CA"/>
    <w:rsid w:val="00B237E3"/>
    <w:rsid w:val="00B239E1"/>
    <w:rsid w:val="00B23A03"/>
    <w:rsid w:val="00B23B49"/>
    <w:rsid w:val="00B23D4B"/>
    <w:rsid w:val="00B23DA7"/>
    <w:rsid w:val="00B23E64"/>
    <w:rsid w:val="00B23EE3"/>
    <w:rsid w:val="00B23FDF"/>
    <w:rsid w:val="00B240A5"/>
    <w:rsid w:val="00B241EC"/>
    <w:rsid w:val="00B2451C"/>
    <w:rsid w:val="00B245BD"/>
    <w:rsid w:val="00B2460C"/>
    <w:rsid w:val="00B2468A"/>
    <w:rsid w:val="00B248A5"/>
    <w:rsid w:val="00B24B2A"/>
    <w:rsid w:val="00B24BF8"/>
    <w:rsid w:val="00B24C64"/>
    <w:rsid w:val="00B24C80"/>
    <w:rsid w:val="00B24D02"/>
    <w:rsid w:val="00B25054"/>
    <w:rsid w:val="00B25084"/>
    <w:rsid w:val="00B25106"/>
    <w:rsid w:val="00B2521E"/>
    <w:rsid w:val="00B25385"/>
    <w:rsid w:val="00B253E4"/>
    <w:rsid w:val="00B254A2"/>
    <w:rsid w:val="00B254B7"/>
    <w:rsid w:val="00B25648"/>
    <w:rsid w:val="00B256F2"/>
    <w:rsid w:val="00B256F4"/>
    <w:rsid w:val="00B257AD"/>
    <w:rsid w:val="00B258DD"/>
    <w:rsid w:val="00B25951"/>
    <w:rsid w:val="00B25B31"/>
    <w:rsid w:val="00B25C31"/>
    <w:rsid w:val="00B2600D"/>
    <w:rsid w:val="00B26412"/>
    <w:rsid w:val="00B26556"/>
    <w:rsid w:val="00B2657A"/>
    <w:rsid w:val="00B269BB"/>
    <w:rsid w:val="00B26A77"/>
    <w:rsid w:val="00B26B61"/>
    <w:rsid w:val="00B26D91"/>
    <w:rsid w:val="00B26D93"/>
    <w:rsid w:val="00B26D9A"/>
    <w:rsid w:val="00B26F03"/>
    <w:rsid w:val="00B26FDC"/>
    <w:rsid w:val="00B27173"/>
    <w:rsid w:val="00B271A1"/>
    <w:rsid w:val="00B271B0"/>
    <w:rsid w:val="00B273A7"/>
    <w:rsid w:val="00B27434"/>
    <w:rsid w:val="00B275A3"/>
    <w:rsid w:val="00B27786"/>
    <w:rsid w:val="00B277E1"/>
    <w:rsid w:val="00B278FD"/>
    <w:rsid w:val="00B27AE0"/>
    <w:rsid w:val="00B27D81"/>
    <w:rsid w:val="00B27DA2"/>
    <w:rsid w:val="00B2B76F"/>
    <w:rsid w:val="00B302B1"/>
    <w:rsid w:val="00B30400"/>
    <w:rsid w:val="00B3086C"/>
    <w:rsid w:val="00B30935"/>
    <w:rsid w:val="00B30ADE"/>
    <w:rsid w:val="00B30B3D"/>
    <w:rsid w:val="00B30CE3"/>
    <w:rsid w:val="00B30D22"/>
    <w:rsid w:val="00B30F12"/>
    <w:rsid w:val="00B31273"/>
    <w:rsid w:val="00B31287"/>
    <w:rsid w:val="00B31416"/>
    <w:rsid w:val="00B31681"/>
    <w:rsid w:val="00B316A2"/>
    <w:rsid w:val="00B318A7"/>
    <w:rsid w:val="00B318C1"/>
    <w:rsid w:val="00B31AA1"/>
    <w:rsid w:val="00B31B1D"/>
    <w:rsid w:val="00B31C35"/>
    <w:rsid w:val="00B31C87"/>
    <w:rsid w:val="00B31E0A"/>
    <w:rsid w:val="00B31E4F"/>
    <w:rsid w:val="00B32339"/>
    <w:rsid w:val="00B323A5"/>
    <w:rsid w:val="00B32432"/>
    <w:rsid w:val="00B3246E"/>
    <w:rsid w:val="00B326A6"/>
    <w:rsid w:val="00B326F7"/>
    <w:rsid w:val="00B32741"/>
    <w:rsid w:val="00B3292C"/>
    <w:rsid w:val="00B32968"/>
    <w:rsid w:val="00B329BC"/>
    <w:rsid w:val="00B329FE"/>
    <w:rsid w:val="00B32D4E"/>
    <w:rsid w:val="00B32EAE"/>
    <w:rsid w:val="00B32F6C"/>
    <w:rsid w:val="00B32FBF"/>
    <w:rsid w:val="00B3301A"/>
    <w:rsid w:val="00B331D3"/>
    <w:rsid w:val="00B33233"/>
    <w:rsid w:val="00B332DE"/>
    <w:rsid w:val="00B33304"/>
    <w:rsid w:val="00B333FE"/>
    <w:rsid w:val="00B334D4"/>
    <w:rsid w:val="00B33607"/>
    <w:rsid w:val="00B33852"/>
    <w:rsid w:val="00B3388D"/>
    <w:rsid w:val="00B33949"/>
    <w:rsid w:val="00B33D4E"/>
    <w:rsid w:val="00B33DF0"/>
    <w:rsid w:val="00B33E9B"/>
    <w:rsid w:val="00B33F7E"/>
    <w:rsid w:val="00B33FA0"/>
    <w:rsid w:val="00B34028"/>
    <w:rsid w:val="00B34199"/>
    <w:rsid w:val="00B34323"/>
    <w:rsid w:val="00B34380"/>
    <w:rsid w:val="00B3438B"/>
    <w:rsid w:val="00B343E3"/>
    <w:rsid w:val="00B344E3"/>
    <w:rsid w:val="00B344F4"/>
    <w:rsid w:val="00B346E7"/>
    <w:rsid w:val="00B34AD5"/>
    <w:rsid w:val="00B34AEE"/>
    <w:rsid w:val="00B34D01"/>
    <w:rsid w:val="00B34D0E"/>
    <w:rsid w:val="00B34D28"/>
    <w:rsid w:val="00B34E04"/>
    <w:rsid w:val="00B34E13"/>
    <w:rsid w:val="00B3537B"/>
    <w:rsid w:val="00B3545E"/>
    <w:rsid w:val="00B35467"/>
    <w:rsid w:val="00B358FB"/>
    <w:rsid w:val="00B3591D"/>
    <w:rsid w:val="00B3593E"/>
    <w:rsid w:val="00B35A4C"/>
    <w:rsid w:val="00B35B46"/>
    <w:rsid w:val="00B35B58"/>
    <w:rsid w:val="00B35BC9"/>
    <w:rsid w:val="00B35C47"/>
    <w:rsid w:val="00B35D45"/>
    <w:rsid w:val="00B35F07"/>
    <w:rsid w:val="00B360C2"/>
    <w:rsid w:val="00B36138"/>
    <w:rsid w:val="00B36239"/>
    <w:rsid w:val="00B363AA"/>
    <w:rsid w:val="00B363CF"/>
    <w:rsid w:val="00B3663B"/>
    <w:rsid w:val="00B36663"/>
    <w:rsid w:val="00B36ACE"/>
    <w:rsid w:val="00B36F06"/>
    <w:rsid w:val="00B372C4"/>
    <w:rsid w:val="00B3732B"/>
    <w:rsid w:val="00B37352"/>
    <w:rsid w:val="00B37425"/>
    <w:rsid w:val="00B3745F"/>
    <w:rsid w:val="00B374C2"/>
    <w:rsid w:val="00B3752C"/>
    <w:rsid w:val="00B3761E"/>
    <w:rsid w:val="00B37935"/>
    <w:rsid w:val="00B379B2"/>
    <w:rsid w:val="00B37A33"/>
    <w:rsid w:val="00B37C53"/>
    <w:rsid w:val="00B37D03"/>
    <w:rsid w:val="00B37F02"/>
    <w:rsid w:val="00B37F3A"/>
    <w:rsid w:val="00B4006D"/>
    <w:rsid w:val="00B402DD"/>
    <w:rsid w:val="00B40335"/>
    <w:rsid w:val="00B40527"/>
    <w:rsid w:val="00B4080F"/>
    <w:rsid w:val="00B408B7"/>
    <w:rsid w:val="00B40913"/>
    <w:rsid w:val="00B40D03"/>
    <w:rsid w:val="00B40FCA"/>
    <w:rsid w:val="00B4119F"/>
    <w:rsid w:val="00B412D4"/>
    <w:rsid w:val="00B41303"/>
    <w:rsid w:val="00B413D7"/>
    <w:rsid w:val="00B41566"/>
    <w:rsid w:val="00B41603"/>
    <w:rsid w:val="00B416BA"/>
    <w:rsid w:val="00B4188E"/>
    <w:rsid w:val="00B419D9"/>
    <w:rsid w:val="00B41A0B"/>
    <w:rsid w:val="00B41A50"/>
    <w:rsid w:val="00B41B00"/>
    <w:rsid w:val="00B41D78"/>
    <w:rsid w:val="00B41E0E"/>
    <w:rsid w:val="00B41E29"/>
    <w:rsid w:val="00B41EC9"/>
    <w:rsid w:val="00B41F8F"/>
    <w:rsid w:val="00B41FFC"/>
    <w:rsid w:val="00B4201E"/>
    <w:rsid w:val="00B4207C"/>
    <w:rsid w:val="00B42108"/>
    <w:rsid w:val="00B422E7"/>
    <w:rsid w:val="00B4233E"/>
    <w:rsid w:val="00B42469"/>
    <w:rsid w:val="00B4251D"/>
    <w:rsid w:val="00B427BB"/>
    <w:rsid w:val="00B42853"/>
    <w:rsid w:val="00B4294B"/>
    <w:rsid w:val="00B42AB4"/>
    <w:rsid w:val="00B42ADD"/>
    <w:rsid w:val="00B42B24"/>
    <w:rsid w:val="00B42BC9"/>
    <w:rsid w:val="00B42C53"/>
    <w:rsid w:val="00B42E99"/>
    <w:rsid w:val="00B4307F"/>
    <w:rsid w:val="00B430AC"/>
    <w:rsid w:val="00B43104"/>
    <w:rsid w:val="00B4311F"/>
    <w:rsid w:val="00B43195"/>
    <w:rsid w:val="00B433DC"/>
    <w:rsid w:val="00B433EB"/>
    <w:rsid w:val="00B43466"/>
    <w:rsid w:val="00B43491"/>
    <w:rsid w:val="00B436B3"/>
    <w:rsid w:val="00B43A30"/>
    <w:rsid w:val="00B43C27"/>
    <w:rsid w:val="00B43D79"/>
    <w:rsid w:val="00B43FA1"/>
    <w:rsid w:val="00B44009"/>
    <w:rsid w:val="00B440F0"/>
    <w:rsid w:val="00B44107"/>
    <w:rsid w:val="00B44121"/>
    <w:rsid w:val="00B442A1"/>
    <w:rsid w:val="00B4430C"/>
    <w:rsid w:val="00B44381"/>
    <w:rsid w:val="00B445C1"/>
    <w:rsid w:val="00B446F1"/>
    <w:rsid w:val="00B4475E"/>
    <w:rsid w:val="00B448EA"/>
    <w:rsid w:val="00B44906"/>
    <w:rsid w:val="00B449A5"/>
    <w:rsid w:val="00B44A05"/>
    <w:rsid w:val="00B44A44"/>
    <w:rsid w:val="00B44C0E"/>
    <w:rsid w:val="00B44CCD"/>
    <w:rsid w:val="00B44D15"/>
    <w:rsid w:val="00B44D74"/>
    <w:rsid w:val="00B44D95"/>
    <w:rsid w:val="00B44E9B"/>
    <w:rsid w:val="00B44FA4"/>
    <w:rsid w:val="00B45044"/>
    <w:rsid w:val="00B4511D"/>
    <w:rsid w:val="00B4525E"/>
    <w:rsid w:val="00B45305"/>
    <w:rsid w:val="00B45371"/>
    <w:rsid w:val="00B4552A"/>
    <w:rsid w:val="00B457C5"/>
    <w:rsid w:val="00B458AC"/>
    <w:rsid w:val="00B45D12"/>
    <w:rsid w:val="00B45D44"/>
    <w:rsid w:val="00B45FBF"/>
    <w:rsid w:val="00B4614B"/>
    <w:rsid w:val="00B463E9"/>
    <w:rsid w:val="00B463FF"/>
    <w:rsid w:val="00B46513"/>
    <w:rsid w:val="00B4658C"/>
    <w:rsid w:val="00B466DC"/>
    <w:rsid w:val="00B46859"/>
    <w:rsid w:val="00B46AD5"/>
    <w:rsid w:val="00B46B93"/>
    <w:rsid w:val="00B46C81"/>
    <w:rsid w:val="00B46C8F"/>
    <w:rsid w:val="00B46CFE"/>
    <w:rsid w:val="00B46E02"/>
    <w:rsid w:val="00B46E5D"/>
    <w:rsid w:val="00B46F89"/>
    <w:rsid w:val="00B47001"/>
    <w:rsid w:val="00B470A0"/>
    <w:rsid w:val="00B4716C"/>
    <w:rsid w:val="00B47316"/>
    <w:rsid w:val="00B47341"/>
    <w:rsid w:val="00B47351"/>
    <w:rsid w:val="00B47393"/>
    <w:rsid w:val="00B47464"/>
    <w:rsid w:val="00B47769"/>
    <w:rsid w:val="00B477B4"/>
    <w:rsid w:val="00B47854"/>
    <w:rsid w:val="00B47AFA"/>
    <w:rsid w:val="00B47C3C"/>
    <w:rsid w:val="00B47CEE"/>
    <w:rsid w:val="00B47DFD"/>
    <w:rsid w:val="00B47E63"/>
    <w:rsid w:val="00B47FED"/>
    <w:rsid w:val="00B50040"/>
    <w:rsid w:val="00B500B9"/>
    <w:rsid w:val="00B50113"/>
    <w:rsid w:val="00B5044D"/>
    <w:rsid w:val="00B50891"/>
    <w:rsid w:val="00B508E4"/>
    <w:rsid w:val="00B50ADA"/>
    <w:rsid w:val="00B50AF3"/>
    <w:rsid w:val="00B50B98"/>
    <w:rsid w:val="00B50C12"/>
    <w:rsid w:val="00B50C8E"/>
    <w:rsid w:val="00B50ED3"/>
    <w:rsid w:val="00B50F61"/>
    <w:rsid w:val="00B51096"/>
    <w:rsid w:val="00B5111D"/>
    <w:rsid w:val="00B51149"/>
    <w:rsid w:val="00B512E1"/>
    <w:rsid w:val="00B51304"/>
    <w:rsid w:val="00B517C7"/>
    <w:rsid w:val="00B518F9"/>
    <w:rsid w:val="00B51B06"/>
    <w:rsid w:val="00B51CD4"/>
    <w:rsid w:val="00B521B2"/>
    <w:rsid w:val="00B5235C"/>
    <w:rsid w:val="00B526FB"/>
    <w:rsid w:val="00B5283D"/>
    <w:rsid w:val="00B52918"/>
    <w:rsid w:val="00B529D2"/>
    <w:rsid w:val="00B52B87"/>
    <w:rsid w:val="00B52F08"/>
    <w:rsid w:val="00B530FD"/>
    <w:rsid w:val="00B5319E"/>
    <w:rsid w:val="00B532C3"/>
    <w:rsid w:val="00B533AE"/>
    <w:rsid w:val="00B533FD"/>
    <w:rsid w:val="00B535E0"/>
    <w:rsid w:val="00B536BD"/>
    <w:rsid w:val="00B53772"/>
    <w:rsid w:val="00B537DF"/>
    <w:rsid w:val="00B5387C"/>
    <w:rsid w:val="00B538A9"/>
    <w:rsid w:val="00B538F9"/>
    <w:rsid w:val="00B53925"/>
    <w:rsid w:val="00B53A02"/>
    <w:rsid w:val="00B53B55"/>
    <w:rsid w:val="00B53BC5"/>
    <w:rsid w:val="00B53CF9"/>
    <w:rsid w:val="00B54136"/>
    <w:rsid w:val="00B5423B"/>
    <w:rsid w:val="00B5426A"/>
    <w:rsid w:val="00B54311"/>
    <w:rsid w:val="00B54407"/>
    <w:rsid w:val="00B54420"/>
    <w:rsid w:val="00B5456F"/>
    <w:rsid w:val="00B5465B"/>
    <w:rsid w:val="00B5487A"/>
    <w:rsid w:val="00B54ABB"/>
    <w:rsid w:val="00B54CD1"/>
    <w:rsid w:val="00B54D32"/>
    <w:rsid w:val="00B54D99"/>
    <w:rsid w:val="00B54DBA"/>
    <w:rsid w:val="00B54DBF"/>
    <w:rsid w:val="00B54F6D"/>
    <w:rsid w:val="00B550BA"/>
    <w:rsid w:val="00B55178"/>
    <w:rsid w:val="00B552C5"/>
    <w:rsid w:val="00B552DC"/>
    <w:rsid w:val="00B5535D"/>
    <w:rsid w:val="00B555D5"/>
    <w:rsid w:val="00B5570D"/>
    <w:rsid w:val="00B559D9"/>
    <w:rsid w:val="00B55A1A"/>
    <w:rsid w:val="00B55CF4"/>
    <w:rsid w:val="00B55FAE"/>
    <w:rsid w:val="00B55FCF"/>
    <w:rsid w:val="00B56137"/>
    <w:rsid w:val="00B56349"/>
    <w:rsid w:val="00B56489"/>
    <w:rsid w:val="00B567CD"/>
    <w:rsid w:val="00B5684E"/>
    <w:rsid w:val="00B56A70"/>
    <w:rsid w:val="00B56A79"/>
    <w:rsid w:val="00B56BB4"/>
    <w:rsid w:val="00B56E91"/>
    <w:rsid w:val="00B56EF8"/>
    <w:rsid w:val="00B56F6C"/>
    <w:rsid w:val="00B56FA4"/>
    <w:rsid w:val="00B5710D"/>
    <w:rsid w:val="00B571B1"/>
    <w:rsid w:val="00B57232"/>
    <w:rsid w:val="00B57379"/>
    <w:rsid w:val="00B57429"/>
    <w:rsid w:val="00B5742E"/>
    <w:rsid w:val="00B5745B"/>
    <w:rsid w:val="00B5752B"/>
    <w:rsid w:val="00B5761D"/>
    <w:rsid w:val="00B576DC"/>
    <w:rsid w:val="00B576F1"/>
    <w:rsid w:val="00B57715"/>
    <w:rsid w:val="00B577BE"/>
    <w:rsid w:val="00B57B45"/>
    <w:rsid w:val="00B57C73"/>
    <w:rsid w:val="00B57CDE"/>
    <w:rsid w:val="00B57D2D"/>
    <w:rsid w:val="00B57EEA"/>
    <w:rsid w:val="00B57F75"/>
    <w:rsid w:val="00B57FC7"/>
    <w:rsid w:val="00B600F1"/>
    <w:rsid w:val="00B603EF"/>
    <w:rsid w:val="00B6056A"/>
    <w:rsid w:val="00B60811"/>
    <w:rsid w:val="00B60853"/>
    <w:rsid w:val="00B60A1A"/>
    <w:rsid w:val="00B6124F"/>
    <w:rsid w:val="00B612B3"/>
    <w:rsid w:val="00B6131E"/>
    <w:rsid w:val="00B616F9"/>
    <w:rsid w:val="00B61865"/>
    <w:rsid w:val="00B618D6"/>
    <w:rsid w:val="00B618DA"/>
    <w:rsid w:val="00B6198A"/>
    <w:rsid w:val="00B61B9A"/>
    <w:rsid w:val="00B61CF2"/>
    <w:rsid w:val="00B61F04"/>
    <w:rsid w:val="00B61F38"/>
    <w:rsid w:val="00B62029"/>
    <w:rsid w:val="00B620ED"/>
    <w:rsid w:val="00B62154"/>
    <w:rsid w:val="00B6225C"/>
    <w:rsid w:val="00B62340"/>
    <w:rsid w:val="00B62394"/>
    <w:rsid w:val="00B62416"/>
    <w:rsid w:val="00B62453"/>
    <w:rsid w:val="00B6253A"/>
    <w:rsid w:val="00B62787"/>
    <w:rsid w:val="00B627D7"/>
    <w:rsid w:val="00B62805"/>
    <w:rsid w:val="00B6292D"/>
    <w:rsid w:val="00B62CA3"/>
    <w:rsid w:val="00B62CB6"/>
    <w:rsid w:val="00B62FB0"/>
    <w:rsid w:val="00B62FC0"/>
    <w:rsid w:val="00B63040"/>
    <w:rsid w:val="00B63099"/>
    <w:rsid w:val="00B63211"/>
    <w:rsid w:val="00B632B0"/>
    <w:rsid w:val="00B63454"/>
    <w:rsid w:val="00B63493"/>
    <w:rsid w:val="00B63554"/>
    <w:rsid w:val="00B63583"/>
    <w:rsid w:val="00B6359D"/>
    <w:rsid w:val="00B635FA"/>
    <w:rsid w:val="00B63724"/>
    <w:rsid w:val="00B637F0"/>
    <w:rsid w:val="00B63844"/>
    <w:rsid w:val="00B63923"/>
    <w:rsid w:val="00B639B1"/>
    <w:rsid w:val="00B639DF"/>
    <w:rsid w:val="00B63AD7"/>
    <w:rsid w:val="00B63C11"/>
    <w:rsid w:val="00B63ED6"/>
    <w:rsid w:val="00B63EE8"/>
    <w:rsid w:val="00B63F34"/>
    <w:rsid w:val="00B63F99"/>
    <w:rsid w:val="00B63FDB"/>
    <w:rsid w:val="00B64062"/>
    <w:rsid w:val="00B640A4"/>
    <w:rsid w:val="00B6421F"/>
    <w:rsid w:val="00B643BD"/>
    <w:rsid w:val="00B643E2"/>
    <w:rsid w:val="00B64420"/>
    <w:rsid w:val="00B6446C"/>
    <w:rsid w:val="00B6480A"/>
    <w:rsid w:val="00B64900"/>
    <w:rsid w:val="00B64921"/>
    <w:rsid w:val="00B64BF5"/>
    <w:rsid w:val="00B64EB6"/>
    <w:rsid w:val="00B65021"/>
    <w:rsid w:val="00B6565A"/>
    <w:rsid w:val="00B659FE"/>
    <w:rsid w:val="00B65A36"/>
    <w:rsid w:val="00B65ABA"/>
    <w:rsid w:val="00B65B6E"/>
    <w:rsid w:val="00B65C89"/>
    <w:rsid w:val="00B65CC3"/>
    <w:rsid w:val="00B65D4E"/>
    <w:rsid w:val="00B65EB4"/>
    <w:rsid w:val="00B65EE5"/>
    <w:rsid w:val="00B65F6C"/>
    <w:rsid w:val="00B65FC8"/>
    <w:rsid w:val="00B6601D"/>
    <w:rsid w:val="00B6606E"/>
    <w:rsid w:val="00B660AA"/>
    <w:rsid w:val="00B661E4"/>
    <w:rsid w:val="00B66328"/>
    <w:rsid w:val="00B664E9"/>
    <w:rsid w:val="00B664EE"/>
    <w:rsid w:val="00B66501"/>
    <w:rsid w:val="00B66604"/>
    <w:rsid w:val="00B6669A"/>
    <w:rsid w:val="00B66729"/>
    <w:rsid w:val="00B669ED"/>
    <w:rsid w:val="00B66AC4"/>
    <w:rsid w:val="00B66D0A"/>
    <w:rsid w:val="00B66D77"/>
    <w:rsid w:val="00B66DFE"/>
    <w:rsid w:val="00B66EDF"/>
    <w:rsid w:val="00B66F53"/>
    <w:rsid w:val="00B67092"/>
    <w:rsid w:val="00B67104"/>
    <w:rsid w:val="00B671CB"/>
    <w:rsid w:val="00B67226"/>
    <w:rsid w:val="00B67394"/>
    <w:rsid w:val="00B673B3"/>
    <w:rsid w:val="00B6764A"/>
    <w:rsid w:val="00B67667"/>
    <w:rsid w:val="00B676D8"/>
    <w:rsid w:val="00B678BD"/>
    <w:rsid w:val="00B67966"/>
    <w:rsid w:val="00B67A3E"/>
    <w:rsid w:val="00B67B2A"/>
    <w:rsid w:val="00B67BAB"/>
    <w:rsid w:val="00B67EB2"/>
    <w:rsid w:val="00B67EB6"/>
    <w:rsid w:val="00B700F3"/>
    <w:rsid w:val="00B70119"/>
    <w:rsid w:val="00B70200"/>
    <w:rsid w:val="00B7034A"/>
    <w:rsid w:val="00B703F9"/>
    <w:rsid w:val="00B7048F"/>
    <w:rsid w:val="00B70654"/>
    <w:rsid w:val="00B706CE"/>
    <w:rsid w:val="00B706DB"/>
    <w:rsid w:val="00B707C4"/>
    <w:rsid w:val="00B707D7"/>
    <w:rsid w:val="00B70A0F"/>
    <w:rsid w:val="00B70A74"/>
    <w:rsid w:val="00B70AEC"/>
    <w:rsid w:val="00B70CE6"/>
    <w:rsid w:val="00B70D71"/>
    <w:rsid w:val="00B70F1B"/>
    <w:rsid w:val="00B71009"/>
    <w:rsid w:val="00B71393"/>
    <w:rsid w:val="00B7140E"/>
    <w:rsid w:val="00B714A8"/>
    <w:rsid w:val="00B7188B"/>
    <w:rsid w:val="00B718B7"/>
    <w:rsid w:val="00B71936"/>
    <w:rsid w:val="00B719C9"/>
    <w:rsid w:val="00B71B08"/>
    <w:rsid w:val="00B71C60"/>
    <w:rsid w:val="00B71F41"/>
    <w:rsid w:val="00B71FAE"/>
    <w:rsid w:val="00B721F3"/>
    <w:rsid w:val="00B72230"/>
    <w:rsid w:val="00B72329"/>
    <w:rsid w:val="00B723A2"/>
    <w:rsid w:val="00B7253B"/>
    <w:rsid w:val="00B725A8"/>
    <w:rsid w:val="00B727E6"/>
    <w:rsid w:val="00B72B8C"/>
    <w:rsid w:val="00B72BA1"/>
    <w:rsid w:val="00B72BE5"/>
    <w:rsid w:val="00B72C78"/>
    <w:rsid w:val="00B72C80"/>
    <w:rsid w:val="00B72CD8"/>
    <w:rsid w:val="00B72D24"/>
    <w:rsid w:val="00B72DA5"/>
    <w:rsid w:val="00B72FEB"/>
    <w:rsid w:val="00B73006"/>
    <w:rsid w:val="00B730CE"/>
    <w:rsid w:val="00B732A3"/>
    <w:rsid w:val="00B733D9"/>
    <w:rsid w:val="00B7341E"/>
    <w:rsid w:val="00B734D8"/>
    <w:rsid w:val="00B735AB"/>
    <w:rsid w:val="00B736EB"/>
    <w:rsid w:val="00B737E3"/>
    <w:rsid w:val="00B73836"/>
    <w:rsid w:val="00B73845"/>
    <w:rsid w:val="00B73912"/>
    <w:rsid w:val="00B73E31"/>
    <w:rsid w:val="00B73E3E"/>
    <w:rsid w:val="00B73E6F"/>
    <w:rsid w:val="00B73EC9"/>
    <w:rsid w:val="00B740C1"/>
    <w:rsid w:val="00B741E6"/>
    <w:rsid w:val="00B742F7"/>
    <w:rsid w:val="00B743E0"/>
    <w:rsid w:val="00B747DE"/>
    <w:rsid w:val="00B7489F"/>
    <w:rsid w:val="00B74BF1"/>
    <w:rsid w:val="00B74C59"/>
    <w:rsid w:val="00B74C5A"/>
    <w:rsid w:val="00B74FF5"/>
    <w:rsid w:val="00B7517A"/>
    <w:rsid w:val="00B75212"/>
    <w:rsid w:val="00B75265"/>
    <w:rsid w:val="00B752F2"/>
    <w:rsid w:val="00B752F9"/>
    <w:rsid w:val="00B75303"/>
    <w:rsid w:val="00B75560"/>
    <w:rsid w:val="00B75603"/>
    <w:rsid w:val="00B756CE"/>
    <w:rsid w:val="00B7571A"/>
    <w:rsid w:val="00B7581C"/>
    <w:rsid w:val="00B758D4"/>
    <w:rsid w:val="00B759CA"/>
    <w:rsid w:val="00B75A4F"/>
    <w:rsid w:val="00B75A83"/>
    <w:rsid w:val="00B75C04"/>
    <w:rsid w:val="00B75D17"/>
    <w:rsid w:val="00B75DF8"/>
    <w:rsid w:val="00B75EAA"/>
    <w:rsid w:val="00B75F30"/>
    <w:rsid w:val="00B7606F"/>
    <w:rsid w:val="00B76075"/>
    <w:rsid w:val="00B76160"/>
    <w:rsid w:val="00B76289"/>
    <w:rsid w:val="00B76341"/>
    <w:rsid w:val="00B7638A"/>
    <w:rsid w:val="00B763FE"/>
    <w:rsid w:val="00B764CC"/>
    <w:rsid w:val="00B766AC"/>
    <w:rsid w:val="00B76844"/>
    <w:rsid w:val="00B7689B"/>
    <w:rsid w:val="00B769C7"/>
    <w:rsid w:val="00B76AF8"/>
    <w:rsid w:val="00B76BD5"/>
    <w:rsid w:val="00B76D95"/>
    <w:rsid w:val="00B76DA2"/>
    <w:rsid w:val="00B76E87"/>
    <w:rsid w:val="00B76EA7"/>
    <w:rsid w:val="00B77006"/>
    <w:rsid w:val="00B770C6"/>
    <w:rsid w:val="00B77147"/>
    <w:rsid w:val="00B77376"/>
    <w:rsid w:val="00B7748E"/>
    <w:rsid w:val="00B775F4"/>
    <w:rsid w:val="00B778F2"/>
    <w:rsid w:val="00B77CBA"/>
    <w:rsid w:val="00B80006"/>
    <w:rsid w:val="00B80197"/>
    <w:rsid w:val="00B80198"/>
    <w:rsid w:val="00B80392"/>
    <w:rsid w:val="00B8061F"/>
    <w:rsid w:val="00B80730"/>
    <w:rsid w:val="00B80826"/>
    <w:rsid w:val="00B80C84"/>
    <w:rsid w:val="00B80DCE"/>
    <w:rsid w:val="00B80E26"/>
    <w:rsid w:val="00B80E73"/>
    <w:rsid w:val="00B80F48"/>
    <w:rsid w:val="00B80F77"/>
    <w:rsid w:val="00B8133A"/>
    <w:rsid w:val="00B81543"/>
    <w:rsid w:val="00B81751"/>
    <w:rsid w:val="00B818FD"/>
    <w:rsid w:val="00B81A22"/>
    <w:rsid w:val="00B81A67"/>
    <w:rsid w:val="00B81AB1"/>
    <w:rsid w:val="00B81BBB"/>
    <w:rsid w:val="00B81BBE"/>
    <w:rsid w:val="00B81F7D"/>
    <w:rsid w:val="00B820B0"/>
    <w:rsid w:val="00B821BF"/>
    <w:rsid w:val="00B82241"/>
    <w:rsid w:val="00B823FB"/>
    <w:rsid w:val="00B8246D"/>
    <w:rsid w:val="00B825F7"/>
    <w:rsid w:val="00B828EF"/>
    <w:rsid w:val="00B828F8"/>
    <w:rsid w:val="00B82952"/>
    <w:rsid w:val="00B82CBD"/>
    <w:rsid w:val="00B82D64"/>
    <w:rsid w:val="00B82D69"/>
    <w:rsid w:val="00B82F1A"/>
    <w:rsid w:val="00B82F50"/>
    <w:rsid w:val="00B82FC4"/>
    <w:rsid w:val="00B83058"/>
    <w:rsid w:val="00B830E8"/>
    <w:rsid w:val="00B832B5"/>
    <w:rsid w:val="00B83302"/>
    <w:rsid w:val="00B8343C"/>
    <w:rsid w:val="00B834B1"/>
    <w:rsid w:val="00B83676"/>
    <w:rsid w:val="00B8374F"/>
    <w:rsid w:val="00B839C4"/>
    <w:rsid w:val="00B83D44"/>
    <w:rsid w:val="00B83DC6"/>
    <w:rsid w:val="00B83E46"/>
    <w:rsid w:val="00B8419E"/>
    <w:rsid w:val="00B841C4"/>
    <w:rsid w:val="00B84408"/>
    <w:rsid w:val="00B84454"/>
    <w:rsid w:val="00B8492C"/>
    <w:rsid w:val="00B84974"/>
    <w:rsid w:val="00B84A03"/>
    <w:rsid w:val="00B85085"/>
    <w:rsid w:val="00B85121"/>
    <w:rsid w:val="00B85143"/>
    <w:rsid w:val="00B85549"/>
    <w:rsid w:val="00B855AA"/>
    <w:rsid w:val="00B8566F"/>
    <w:rsid w:val="00B85816"/>
    <w:rsid w:val="00B85951"/>
    <w:rsid w:val="00B85A18"/>
    <w:rsid w:val="00B85AEE"/>
    <w:rsid w:val="00B85FA1"/>
    <w:rsid w:val="00B86068"/>
    <w:rsid w:val="00B860BB"/>
    <w:rsid w:val="00B86104"/>
    <w:rsid w:val="00B86143"/>
    <w:rsid w:val="00B86165"/>
    <w:rsid w:val="00B86173"/>
    <w:rsid w:val="00B861FE"/>
    <w:rsid w:val="00B8629D"/>
    <w:rsid w:val="00B862BA"/>
    <w:rsid w:val="00B86467"/>
    <w:rsid w:val="00B864FE"/>
    <w:rsid w:val="00B8679E"/>
    <w:rsid w:val="00B86821"/>
    <w:rsid w:val="00B868A7"/>
    <w:rsid w:val="00B868AD"/>
    <w:rsid w:val="00B86972"/>
    <w:rsid w:val="00B86A4F"/>
    <w:rsid w:val="00B86AE8"/>
    <w:rsid w:val="00B86C03"/>
    <w:rsid w:val="00B86C3F"/>
    <w:rsid w:val="00B86CBE"/>
    <w:rsid w:val="00B86E09"/>
    <w:rsid w:val="00B86EF4"/>
    <w:rsid w:val="00B86EF5"/>
    <w:rsid w:val="00B870A0"/>
    <w:rsid w:val="00B870F1"/>
    <w:rsid w:val="00B872FE"/>
    <w:rsid w:val="00B87424"/>
    <w:rsid w:val="00B87440"/>
    <w:rsid w:val="00B877B8"/>
    <w:rsid w:val="00B877C1"/>
    <w:rsid w:val="00B87C50"/>
    <w:rsid w:val="00B87F93"/>
    <w:rsid w:val="00B904BE"/>
    <w:rsid w:val="00B905C2"/>
    <w:rsid w:val="00B9069F"/>
    <w:rsid w:val="00B9073C"/>
    <w:rsid w:val="00B907B6"/>
    <w:rsid w:val="00B90832"/>
    <w:rsid w:val="00B90989"/>
    <w:rsid w:val="00B90AA0"/>
    <w:rsid w:val="00B90AF7"/>
    <w:rsid w:val="00B90C75"/>
    <w:rsid w:val="00B90CD4"/>
    <w:rsid w:val="00B90EF5"/>
    <w:rsid w:val="00B91086"/>
    <w:rsid w:val="00B91150"/>
    <w:rsid w:val="00B9121E"/>
    <w:rsid w:val="00B912AF"/>
    <w:rsid w:val="00B91483"/>
    <w:rsid w:val="00B914E4"/>
    <w:rsid w:val="00B915F1"/>
    <w:rsid w:val="00B916B3"/>
    <w:rsid w:val="00B919AF"/>
    <w:rsid w:val="00B919C4"/>
    <w:rsid w:val="00B919DD"/>
    <w:rsid w:val="00B919E9"/>
    <w:rsid w:val="00B91B27"/>
    <w:rsid w:val="00B91BA9"/>
    <w:rsid w:val="00B91D0E"/>
    <w:rsid w:val="00B91EB3"/>
    <w:rsid w:val="00B9206E"/>
    <w:rsid w:val="00B9219E"/>
    <w:rsid w:val="00B92295"/>
    <w:rsid w:val="00B92324"/>
    <w:rsid w:val="00B9232C"/>
    <w:rsid w:val="00B92337"/>
    <w:rsid w:val="00B9250A"/>
    <w:rsid w:val="00B9263D"/>
    <w:rsid w:val="00B9274E"/>
    <w:rsid w:val="00B92960"/>
    <w:rsid w:val="00B92C8F"/>
    <w:rsid w:val="00B92D19"/>
    <w:rsid w:val="00B92D41"/>
    <w:rsid w:val="00B92EC3"/>
    <w:rsid w:val="00B92F2E"/>
    <w:rsid w:val="00B9322C"/>
    <w:rsid w:val="00B93562"/>
    <w:rsid w:val="00B93584"/>
    <w:rsid w:val="00B93741"/>
    <w:rsid w:val="00B9380C"/>
    <w:rsid w:val="00B93910"/>
    <w:rsid w:val="00B93A1C"/>
    <w:rsid w:val="00B93A30"/>
    <w:rsid w:val="00B93C67"/>
    <w:rsid w:val="00B93E7B"/>
    <w:rsid w:val="00B93F5B"/>
    <w:rsid w:val="00B9488D"/>
    <w:rsid w:val="00B948B2"/>
    <w:rsid w:val="00B948F4"/>
    <w:rsid w:val="00B94B36"/>
    <w:rsid w:val="00B94B5E"/>
    <w:rsid w:val="00B94BBA"/>
    <w:rsid w:val="00B94BBE"/>
    <w:rsid w:val="00B94BE7"/>
    <w:rsid w:val="00B94C13"/>
    <w:rsid w:val="00B94CA0"/>
    <w:rsid w:val="00B94E5B"/>
    <w:rsid w:val="00B9509C"/>
    <w:rsid w:val="00B9527E"/>
    <w:rsid w:val="00B95375"/>
    <w:rsid w:val="00B95413"/>
    <w:rsid w:val="00B95478"/>
    <w:rsid w:val="00B95559"/>
    <w:rsid w:val="00B95654"/>
    <w:rsid w:val="00B95690"/>
    <w:rsid w:val="00B956E3"/>
    <w:rsid w:val="00B95709"/>
    <w:rsid w:val="00B957B2"/>
    <w:rsid w:val="00B95A43"/>
    <w:rsid w:val="00B95A8A"/>
    <w:rsid w:val="00B95AC4"/>
    <w:rsid w:val="00B95BB5"/>
    <w:rsid w:val="00B95C20"/>
    <w:rsid w:val="00B95CED"/>
    <w:rsid w:val="00B95DBA"/>
    <w:rsid w:val="00B95EDD"/>
    <w:rsid w:val="00B95F67"/>
    <w:rsid w:val="00B9607D"/>
    <w:rsid w:val="00B9620E"/>
    <w:rsid w:val="00B9629C"/>
    <w:rsid w:val="00B962F0"/>
    <w:rsid w:val="00B96360"/>
    <w:rsid w:val="00B96448"/>
    <w:rsid w:val="00B96517"/>
    <w:rsid w:val="00B966B8"/>
    <w:rsid w:val="00B96892"/>
    <w:rsid w:val="00B9689C"/>
    <w:rsid w:val="00B9693F"/>
    <w:rsid w:val="00B96993"/>
    <w:rsid w:val="00B96A79"/>
    <w:rsid w:val="00B96B05"/>
    <w:rsid w:val="00B96D57"/>
    <w:rsid w:val="00B96D83"/>
    <w:rsid w:val="00B96E75"/>
    <w:rsid w:val="00B96FCD"/>
    <w:rsid w:val="00B97113"/>
    <w:rsid w:val="00B97242"/>
    <w:rsid w:val="00B9738B"/>
    <w:rsid w:val="00B97424"/>
    <w:rsid w:val="00B97666"/>
    <w:rsid w:val="00B976AD"/>
    <w:rsid w:val="00B9774E"/>
    <w:rsid w:val="00B97E07"/>
    <w:rsid w:val="00BA03D7"/>
    <w:rsid w:val="00BA045C"/>
    <w:rsid w:val="00BA063F"/>
    <w:rsid w:val="00BA07A5"/>
    <w:rsid w:val="00BA0836"/>
    <w:rsid w:val="00BA0915"/>
    <w:rsid w:val="00BA0986"/>
    <w:rsid w:val="00BA09A0"/>
    <w:rsid w:val="00BA09C8"/>
    <w:rsid w:val="00BA0A45"/>
    <w:rsid w:val="00BA0BBA"/>
    <w:rsid w:val="00BA0BD2"/>
    <w:rsid w:val="00BA0C20"/>
    <w:rsid w:val="00BA0CA5"/>
    <w:rsid w:val="00BA0DAF"/>
    <w:rsid w:val="00BA0FFF"/>
    <w:rsid w:val="00BA1127"/>
    <w:rsid w:val="00BA124B"/>
    <w:rsid w:val="00BA129E"/>
    <w:rsid w:val="00BA14FC"/>
    <w:rsid w:val="00BA16F3"/>
    <w:rsid w:val="00BA1851"/>
    <w:rsid w:val="00BA190B"/>
    <w:rsid w:val="00BA1933"/>
    <w:rsid w:val="00BA19B6"/>
    <w:rsid w:val="00BA1B32"/>
    <w:rsid w:val="00BA1B39"/>
    <w:rsid w:val="00BA1B58"/>
    <w:rsid w:val="00BA1D05"/>
    <w:rsid w:val="00BA1D13"/>
    <w:rsid w:val="00BA1D17"/>
    <w:rsid w:val="00BA1D85"/>
    <w:rsid w:val="00BA1D89"/>
    <w:rsid w:val="00BA1DCF"/>
    <w:rsid w:val="00BA1F2E"/>
    <w:rsid w:val="00BA1F49"/>
    <w:rsid w:val="00BA1FB4"/>
    <w:rsid w:val="00BA2076"/>
    <w:rsid w:val="00BA20E8"/>
    <w:rsid w:val="00BA2273"/>
    <w:rsid w:val="00BA22BD"/>
    <w:rsid w:val="00BA22DA"/>
    <w:rsid w:val="00BA22F5"/>
    <w:rsid w:val="00BA230D"/>
    <w:rsid w:val="00BA2326"/>
    <w:rsid w:val="00BA2336"/>
    <w:rsid w:val="00BA2535"/>
    <w:rsid w:val="00BA266B"/>
    <w:rsid w:val="00BA2816"/>
    <w:rsid w:val="00BA2898"/>
    <w:rsid w:val="00BA29E8"/>
    <w:rsid w:val="00BA2B33"/>
    <w:rsid w:val="00BA2C33"/>
    <w:rsid w:val="00BA2D6C"/>
    <w:rsid w:val="00BA2E3E"/>
    <w:rsid w:val="00BA300A"/>
    <w:rsid w:val="00BA3195"/>
    <w:rsid w:val="00BA31BE"/>
    <w:rsid w:val="00BA31CD"/>
    <w:rsid w:val="00BA31E1"/>
    <w:rsid w:val="00BA33FC"/>
    <w:rsid w:val="00BA3491"/>
    <w:rsid w:val="00BA354D"/>
    <w:rsid w:val="00BA35DF"/>
    <w:rsid w:val="00BA3877"/>
    <w:rsid w:val="00BA3914"/>
    <w:rsid w:val="00BA396D"/>
    <w:rsid w:val="00BA3B9C"/>
    <w:rsid w:val="00BA3BAC"/>
    <w:rsid w:val="00BA3CE6"/>
    <w:rsid w:val="00BA3D5F"/>
    <w:rsid w:val="00BA3F72"/>
    <w:rsid w:val="00BA414E"/>
    <w:rsid w:val="00BA415E"/>
    <w:rsid w:val="00BA4273"/>
    <w:rsid w:val="00BA42AF"/>
    <w:rsid w:val="00BA42B9"/>
    <w:rsid w:val="00BA432B"/>
    <w:rsid w:val="00BA43AD"/>
    <w:rsid w:val="00BA448A"/>
    <w:rsid w:val="00BA45A9"/>
    <w:rsid w:val="00BA46EF"/>
    <w:rsid w:val="00BA48BA"/>
    <w:rsid w:val="00BA49E1"/>
    <w:rsid w:val="00BA4C0F"/>
    <w:rsid w:val="00BA4CE9"/>
    <w:rsid w:val="00BA4F6C"/>
    <w:rsid w:val="00BA50D2"/>
    <w:rsid w:val="00BA5199"/>
    <w:rsid w:val="00BA5247"/>
    <w:rsid w:val="00BA525E"/>
    <w:rsid w:val="00BA529F"/>
    <w:rsid w:val="00BA52B2"/>
    <w:rsid w:val="00BA5308"/>
    <w:rsid w:val="00BA54E5"/>
    <w:rsid w:val="00BA561E"/>
    <w:rsid w:val="00BA56C9"/>
    <w:rsid w:val="00BA56F2"/>
    <w:rsid w:val="00BA571D"/>
    <w:rsid w:val="00BA5866"/>
    <w:rsid w:val="00BA594E"/>
    <w:rsid w:val="00BA59D4"/>
    <w:rsid w:val="00BA5A3E"/>
    <w:rsid w:val="00BA5AA4"/>
    <w:rsid w:val="00BA5B26"/>
    <w:rsid w:val="00BA5B64"/>
    <w:rsid w:val="00BA5E98"/>
    <w:rsid w:val="00BA6041"/>
    <w:rsid w:val="00BA60A7"/>
    <w:rsid w:val="00BA60E8"/>
    <w:rsid w:val="00BA6121"/>
    <w:rsid w:val="00BA6210"/>
    <w:rsid w:val="00BA6273"/>
    <w:rsid w:val="00BA627A"/>
    <w:rsid w:val="00BA6474"/>
    <w:rsid w:val="00BA649F"/>
    <w:rsid w:val="00BA658A"/>
    <w:rsid w:val="00BA663C"/>
    <w:rsid w:val="00BA6706"/>
    <w:rsid w:val="00BA67E6"/>
    <w:rsid w:val="00BA6949"/>
    <w:rsid w:val="00BA69B7"/>
    <w:rsid w:val="00BA69CE"/>
    <w:rsid w:val="00BA69CF"/>
    <w:rsid w:val="00BA6C1C"/>
    <w:rsid w:val="00BA6E3C"/>
    <w:rsid w:val="00BA6E5F"/>
    <w:rsid w:val="00BA7073"/>
    <w:rsid w:val="00BA70B5"/>
    <w:rsid w:val="00BA70F7"/>
    <w:rsid w:val="00BA71C3"/>
    <w:rsid w:val="00BA7241"/>
    <w:rsid w:val="00BA7298"/>
    <w:rsid w:val="00BA73C4"/>
    <w:rsid w:val="00BA7552"/>
    <w:rsid w:val="00BA756C"/>
    <w:rsid w:val="00BA7699"/>
    <w:rsid w:val="00BA7794"/>
    <w:rsid w:val="00BA78AC"/>
    <w:rsid w:val="00BA7A33"/>
    <w:rsid w:val="00BA7C12"/>
    <w:rsid w:val="00BA7C15"/>
    <w:rsid w:val="00BA7D54"/>
    <w:rsid w:val="00BA7E56"/>
    <w:rsid w:val="00BA7E99"/>
    <w:rsid w:val="00BA7FE4"/>
    <w:rsid w:val="00BB006F"/>
    <w:rsid w:val="00BB00F7"/>
    <w:rsid w:val="00BB0320"/>
    <w:rsid w:val="00BB035B"/>
    <w:rsid w:val="00BB05AA"/>
    <w:rsid w:val="00BB05BA"/>
    <w:rsid w:val="00BB060D"/>
    <w:rsid w:val="00BB0802"/>
    <w:rsid w:val="00BB0849"/>
    <w:rsid w:val="00BB0A16"/>
    <w:rsid w:val="00BB0A6F"/>
    <w:rsid w:val="00BB0C1E"/>
    <w:rsid w:val="00BB0C71"/>
    <w:rsid w:val="00BB0E41"/>
    <w:rsid w:val="00BB0E81"/>
    <w:rsid w:val="00BB1263"/>
    <w:rsid w:val="00BB13CF"/>
    <w:rsid w:val="00BB1462"/>
    <w:rsid w:val="00BB155A"/>
    <w:rsid w:val="00BB1635"/>
    <w:rsid w:val="00BB1636"/>
    <w:rsid w:val="00BB185C"/>
    <w:rsid w:val="00BB1872"/>
    <w:rsid w:val="00BB1968"/>
    <w:rsid w:val="00BB1B35"/>
    <w:rsid w:val="00BB1B50"/>
    <w:rsid w:val="00BB1B60"/>
    <w:rsid w:val="00BB1BCC"/>
    <w:rsid w:val="00BB1BDD"/>
    <w:rsid w:val="00BB1D7D"/>
    <w:rsid w:val="00BB1DCC"/>
    <w:rsid w:val="00BB1ED9"/>
    <w:rsid w:val="00BB217B"/>
    <w:rsid w:val="00BB2199"/>
    <w:rsid w:val="00BB2315"/>
    <w:rsid w:val="00BB231D"/>
    <w:rsid w:val="00BB23CA"/>
    <w:rsid w:val="00BB256A"/>
    <w:rsid w:val="00BB2580"/>
    <w:rsid w:val="00BB2600"/>
    <w:rsid w:val="00BB2613"/>
    <w:rsid w:val="00BB265A"/>
    <w:rsid w:val="00BB28B0"/>
    <w:rsid w:val="00BB2AC9"/>
    <w:rsid w:val="00BB2D30"/>
    <w:rsid w:val="00BB2F19"/>
    <w:rsid w:val="00BB2F28"/>
    <w:rsid w:val="00BB3225"/>
    <w:rsid w:val="00BB32BC"/>
    <w:rsid w:val="00BB3464"/>
    <w:rsid w:val="00BB34BB"/>
    <w:rsid w:val="00BB3572"/>
    <w:rsid w:val="00BB3847"/>
    <w:rsid w:val="00BB3852"/>
    <w:rsid w:val="00BB3961"/>
    <w:rsid w:val="00BB3AF4"/>
    <w:rsid w:val="00BB3BE9"/>
    <w:rsid w:val="00BB3CD1"/>
    <w:rsid w:val="00BB3EDF"/>
    <w:rsid w:val="00BB3F6A"/>
    <w:rsid w:val="00BB414D"/>
    <w:rsid w:val="00BB42D6"/>
    <w:rsid w:val="00BB4473"/>
    <w:rsid w:val="00BB44BE"/>
    <w:rsid w:val="00BB4677"/>
    <w:rsid w:val="00BB47AF"/>
    <w:rsid w:val="00BB47CF"/>
    <w:rsid w:val="00BB4880"/>
    <w:rsid w:val="00BB4A8B"/>
    <w:rsid w:val="00BB4BD9"/>
    <w:rsid w:val="00BB4E55"/>
    <w:rsid w:val="00BB509C"/>
    <w:rsid w:val="00BB5301"/>
    <w:rsid w:val="00BB5409"/>
    <w:rsid w:val="00BB540E"/>
    <w:rsid w:val="00BB54D2"/>
    <w:rsid w:val="00BB5787"/>
    <w:rsid w:val="00BB5A75"/>
    <w:rsid w:val="00BB5B61"/>
    <w:rsid w:val="00BB5BB7"/>
    <w:rsid w:val="00BB5CFC"/>
    <w:rsid w:val="00BB5E92"/>
    <w:rsid w:val="00BB5EAD"/>
    <w:rsid w:val="00BB5F30"/>
    <w:rsid w:val="00BB60F0"/>
    <w:rsid w:val="00BB6127"/>
    <w:rsid w:val="00BB6446"/>
    <w:rsid w:val="00BB649F"/>
    <w:rsid w:val="00BB6816"/>
    <w:rsid w:val="00BB68AF"/>
    <w:rsid w:val="00BB6BEE"/>
    <w:rsid w:val="00BB6CCE"/>
    <w:rsid w:val="00BB6E34"/>
    <w:rsid w:val="00BB6F5A"/>
    <w:rsid w:val="00BB70F7"/>
    <w:rsid w:val="00BB75BE"/>
    <w:rsid w:val="00BB76C1"/>
    <w:rsid w:val="00BB795B"/>
    <w:rsid w:val="00BB79A2"/>
    <w:rsid w:val="00BB7CBD"/>
    <w:rsid w:val="00BB7D2E"/>
    <w:rsid w:val="00BB7F85"/>
    <w:rsid w:val="00BC00BB"/>
    <w:rsid w:val="00BC0197"/>
    <w:rsid w:val="00BC0201"/>
    <w:rsid w:val="00BC0475"/>
    <w:rsid w:val="00BC04C8"/>
    <w:rsid w:val="00BC05AA"/>
    <w:rsid w:val="00BC081F"/>
    <w:rsid w:val="00BC08FD"/>
    <w:rsid w:val="00BC0A2D"/>
    <w:rsid w:val="00BC0BD0"/>
    <w:rsid w:val="00BC0D1F"/>
    <w:rsid w:val="00BC0EA5"/>
    <w:rsid w:val="00BC0F39"/>
    <w:rsid w:val="00BC1038"/>
    <w:rsid w:val="00BC1165"/>
    <w:rsid w:val="00BC11BA"/>
    <w:rsid w:val="00BC13A9"/>
    <w:rsid w:val="00BC152B"/>
    <w:rsid w:val="00BC165D"/>
    <w:rsid w:val="00BC16EC"/>
    <w:rsid w:val="00BC18C1"/>
    <w:rsid w:val="00BC19A5"/>
    <w:rsid w:val="00BC1CF3"/>
    <w:rsid w:val="00BC1ED2"/>
    <w:rsid w:val="00BC1F40"/>
    <w:rsid w:val="00BC1F8F"/>
    <w:rsid w:val="00BC1FA5"/>
    <w:rsid w:val="00BC2027"/>
    <w:rsid w:val="00BC206A"/>
    <w:rsid w:val="00BC20CA"/>
    <w:rsid w:val="00BC21FF"/>
    <w:rsid w:val="00BC22F9"/>
    <w:rsid w:val="00BC2634"/>
    <w:rsid w:val="00BC2743"/>
    <w:rsid w:val="00BC274D"/>
    <w:rsid w:val="00BC281F"/>
    <w:rsid w:val="00BC28C7"/>
    <w:rsid w:val="00BC2A54"/>
    <w:rsid w:val="00BC2A7E"/>
    <w:rsid w:val="00BC2AC7"/>
    <w:rsid w:val="00BC2B45"/>
    <w:rsid w:val="00BC2C21"/>
    <w:rsid w:val="00BC2C3D"/>
    <w:rsid w:val="00BC2C8A"/>
    <w:rsid w:val="00BC2F3C"/>
    <w:rsid w:val="00BC3025"/>
    <w:rsid w:val="00BC31DB"/>
    <w:rsid w:val="00BC3225"/>
    <w:rsid w:val="00BC338E"/>
    <w:rsid w:val="00BC3393"/>
    <w:rsid w:val="00BC3582"/>
    <w:rsid w:val="00BC3EC6"/>
    <w:rsid w:val="00BC3F91"/>
    <w:rsid w:val="00BC3FCB"/>
    <w:rsid w:val="00BC4102"/>
    <w:rsid w:val="00BC4145"/>
    <w:rsid w:val="00BC41A2"/>
    <w:rsid w:val="00BC47F3"/>
    <w:rsid w:val="00BC4986"/>
    <w:rsid w:val="00BC49F6"/>
    <w:rsid w:val="00BC4A97"/>
    <w:rsid w:val="00BC4AD6"/>
    <w:rsid w:val="00BC4D05"/>
    <w:rsid w:val="00BC4E35"/>
    <w:rsid w:val="00BC4EF8"/>
    <w:rsid w:val="00BC4F76"/>
    <w:rsid w:val="00BC5042"/>
    <w:rsid w:val="00BC5280"/>
    <w:rsid w:val="00BC5299"/>
    <w:rsid w:val="00BC52F7"/>
    <w:rsid w:val="00BC5338"/>
    <w:rsid w:val="00BC539D"/>
    <w:rsid w:val="00BC545C"/>
    <w:rsid w:val="00BC5480"/>
    <w:rsid w:val="00BC54AC"/>
    <w:rsid w:val="00BC556A"/>
    <w:rsid w:val="00BC57BF"/>
    <w:rsid w:val="00BC57D8"/>
    <w:rsid w:val="00BC5801"/>
    <w:rsid w:val="00BC5C42"/>
    <w:rsid w:val="00BC5C4A"/>
    <w:rsid w:val="00BC5C81"/>
    <w:rsid w:val="00BC5DEF"/>
    <w:rsid w:val="00BC5F45"/>
    <w:rsid w:val="00BC5F81"/>
    <w:rsid w:val="00BC5F8C"/>
    <w:rsid w:val="00BC6018"/>
    <w:rsid w:val="00BC63AA"/>
    <w:rsid w:val="00BC648B"/>
    <w:rsid w:val="00BC650A"/>
    <w:rsid w:val="00BC66A4"/>
    <w:rsid w:val="00BC6880"/>
    <w:rsid w:val="00BC6916"/>
    <w:rsid w:val="00BC6924"/>
    <w:rsid w:val="00BC6B4A"/>
    <w:rsid w:val="00BC6B64"/>
    <w:rsid w:val="00BC6ED5"/>
    <w:rsid w:val="00BC6F11"/>
    <w:rsid w:val="00BC70EF"/>
    <w:rsid w:val="00BC7169"/>
    <w:rsid w:val="00BC7195"/>
    <w:rsid w:val="00BC7223"/>
    <w:rsid w:val="00BC7335"/>
    <w:rsid w:val="00BC7388"/>
    <w:rsid w:val="00BC73DA"/>
    <w:rsid w:val="00BC740B"/>
    <w:rsid w:val="00BC74A0"/>
    <w:rsid w:val="00BC7553"/>
    <w:rsid w:val="00BC75B9"/>
    <w:rsid w:val="00BC78DC"/>
    <w:rsid w:val="00BC79FA"/>
    <w:rsid w:val="00BC7A3A"/>
    <w:rsid w:val="00BC7ABA"/>
    <w:rsid w:val="00BC7CD3"/>
    <w:rsid w:val="00BC7DB5"/>
    <w:rsid w:val="00BC7DBC"/>
    <w:rsid w:val="00BC7E39"/>
    <w:rsid w:val="00BC7E56"/>
    <w:rsid w:val="00BC7EFD"/>
    <w:rsid w:val="00BD0194"/>
    <w:rsid w:val="00BD019F"/>
    <w:rsid w:val="00BD026B"/>
    <w:rsid w:val="00BD0337"/>
    <w:rsid w:val="00BD0346"/>
    <w:rsid w:val="00BD0457"/>
    <w:rsid w:val="00BD060E"/>
    <w:rsid w:val="00BD0641"/>
    <w:rsid w:val="00BD0672"/>
    <w:rsid w:val="00BD0698"/>
    <w:rsid w:val="00BD06D1"/>
    <w:rsid w:val="00BD078F"/>
    <w:rsid w:val="00BD07B5"/>
    <w:rsid w:val="00BD0907"/>
    <w:rsid w:val="00BD09EB"/>
    <w:rsid w:val="00BD0C0A"/>
    <w:rsid w:val="00BD0C70"/>
    <w:rsid w:val="00BD0C79"/>
    <w:rsid w:val="00BD0ED0"/>
    <w:rsid w:val="00BD0EEC"/>
    <w:rsid w:val="00BD0F0C"/>
    <w:rsid w:val="00BD0F31"/>
    <w:rsid w:val="00BD10DD"/>
    <w:rsid w:val="00BD112B"/>
    <w:rsid w:val="00BD1457"/>
    <w:rsid w:val="00BD14A5"/>
    <w:rsid w:val="00BD15F8"/>
    <w:rsid w:val="00BD1669"/>
    <w:rsid w:val="00BD18A6"/>
    <w:rsid w:val="00BD18D7"/>
    <w:rsid w:val="00BD1903"/>
    <w:rsid w:val="00BD1A1D"/>
    <w:rsid w:val="00BD1A66"/>
    <w:rsid w:val="00BD1AB0"/>
    <w:rsid w:val="00BD1AE1"/>
    <w:rsid w:val="00BD1C8C"/>
    <w:rsid w:val="00BD1C99"/>
    <w:rsid w:val="00BD1F4F"/>
    <w:rsid w:val="00BD2056"/>
    <w:rsid w:val="00BD2068"/>
    <w:rsid w:val="00BD20E6"/>
    <w:rsid w:val="00BD2187"/>
    <w:rsid w:val="00BD240F"/>
    <w:rsid w:val="00BD24D8"/>
    <w:rsid w:val="00BD2559"/>
    <w:rsid w:val="00BD2580"/>
    <w:rsid w:val="00BD27A7"/>
    <w:rsid w:val="00BD27C8"/>
    <w:rsid w:val="00BD280F"/>
    <w:rsid w:val="00BD2869"/>
    <w:rsid w:val="00BD289E"/>
    <w:rsid w:val="00BD28D3"/>
    <w:rsid w:val="00BD292E"/>
    <w:rsid w:val="00BD298E"/>
    <w:rsid w:val="00BD29DC"/>
    <w:rsid w:val="00BD2A51"/>
    <w:rsid w:val="00BD2ACC"/>
    <w:rsid w:val="00BD2B7E"/>
    <w:rsid w:val="00BD2E13"/>
    <w:rsid w:val="00BD3071"/>
    <w:rsid w:val="00BD307B"/>
    <w:rsid w:val="00BD3269"/>
    <w:rsid w:val="00BD3358"/>
    <w:rsid w:val="00BD336D"/>
    <w:rsid w:val="00BD340C"/>
    <w:rsid w:val="00BD34FC"/>
    <w:rsid w:val="00BD3570"/>
    <w:rsid w:val="00BD36BC"/>
    <w:rsid w:val="00BD375E"/>
    <w:rsid w:val="00BD37CE"/>
    <w:rsid w:val="00BD398D"/>
    <w:rsid w:val="00BD399F"/>
    <w:rsid w:val="00BD39BE"/>
    <w:rsid w:val="00BD3A1E"/>
    <w:rsid w:val="00BD3A44"/>
    <w:rsid w:val="00BD3B28"/>
    <w:rsid w:val="00BD3C9B"/>
    <w:rsid w:val="00BD3E3E"/>
    <w:rsid w:val="00BD3FAB"/>
    <w:rsid w:val="00BD3FDE"/>
    <w:rsid w:val="00BD41E0"/>
    <w:rsid w:val="00BD41F0"/>
    <w:rsid w:val="00BD43AE"/>
    <w:rsid w:val="00BD43D5"/>
    <w:rsid w:val="00BD4683"/>
    <w:rsid w:val="00BD49FA"/>
    <w:rsid w:val="00BD4A16"/>
    <w:rsid w:val="00BD4B61"/>
    <w:rsid w:val="00BD4BC8"/>
    <w:rsid w:val="00BD4BF5"/>
    <w:rsid w:val="00BD4C6A"/>
    <w:rsid w:val="00BD4E7C"/>
    <w:rsid w:val="00BD4F54"/>
    <w:rsid w:val="00BD5071"/>
    <w:rsid w:val="00BD509F"/>
    <w:rsid w:val="00BD5249"/>
    <w:rsid w:val="00BD54A2"/>
    <w:rsid w:val="00BD54CE"/>
    <w:rsid w:val="00BD55BC"/>
    <w:rsid w:val="00BD5724"/>
    <w:rsid w:val="00BD57E8"/>
    <w:rsid w:val="00BD582D"/>
    <w:rsid w:val="00BD5958"/>
    <w:rsid w:val="00BD595C"/>
    <w:rsid w:val="00BD5C2F"/>
    <w:rsid w:val="00BD5D29"/>
    <w:rsid w:val="00BD5F78"/>
    <w:rsid w:val="00BD60DB"/>
    <w:rsid w:val="00BD61CB"/>
    <w:rsid w:val="00BD6277"/>
    <w:rsid w:val="00BD6518"/>
    <w:rsid w:val="00BD6525"/>
    <w:rsid w:val="00BD665C"/>
    <w:rsid w:val="00BD6941"/>
    <w:rsid w:val="00BD6A07"/>
    <w:rsid w:val="00BD6BEC"/>
    <w:rsid w:val="00BD6E08"/>
    <w:rsid w:val="00BD6E6B"/>
    <w:rsid w:val="00BD72AC"/>
    <w:rsid w:val="00BD73BB"/>
    <w:rsid w:val="00BD76EA"/>
    <w:rsid w:val="00BD76EB"/>
    <w:rsid w:val="00BD77DD"/>
    <w:rsid w:val="00BD77FE"/>
    <w:rsid w:val="00BD783C"/>
    <w:rsid w:val="00BD7861"/>
    <w:rsid w:val="00BD7868"/>
    <w:rsid w:val="00BD7897"/>
    <w:rsid w:val="00BD78B4"/>
    <w:rsid w:val="00BD78CF"/>
    <w:rsid w:val="00BD7A1E"/>
    <w:rsid w:val="00BD7B6C"/>
    <w:rsid w:val="00BD7DCE"/>
    <w:rsid w:val="00BD7F9B"/>
    <w:rsid w:val="00BE0020"/>
    <w:rsid w:val="00BE00A4"/>
    <w:rsid w:val="00BE032B"/>
    <w:rsid w:val="00BE0344"/>
    <w:rsid w:val="00BE0392"/>
    <w:rsid w:val="00BE049F"/>
    <w:rsid w:val="00BE067B"/>
    <w:rsid w:val="00BE0710"/>
    <w:rsid w:val="00BE0742"/>
    <w:rsid w:val="00BE07F1"/>
    <w:rsid w:val="00BE08D3"/>
    <w:rsid w:val="00BE08ED"/>
    <w:rsid w:val="00BE0946"/>
    <w:rsid w:val="00BE09C1"/>
    <w:rsid w:val="00BE09E9"/>
    <w:rsid w:val="00BE0B6C"/>
    <w:rsid w:val="00BE0E33"/>
    <w:rsid w:val="00BE0EC8"/>
    <w:rsid w:val="00BE1002"/>
    <w:rsid w:val="00BE101C"/>
    <w:rsid w:val="00BE1096"/>
    <w:rsid w:val="00BE10A9"/>
    <w:rsid w:val="00BE11DA"/>
    <w:rsid w:val="00BE13A6"/>
    <w:rsid w:val="00BE13C8"/>
    <w:rsid w:val="00BE14F8"/>
    <w:rsid w:val="00BE1653"/>
    <w:rsid w:val="00BE181F"/>
    <w:rsid w:val="00BE19BE"/>
    <w:rsid w:val="00BE1A5D"/>
    <w:rsid w:val="00BE1B9B"/>
    <w:rsid w:val="00BE1C0C"/>
    <w:rsid w:val="00BE1C6E"/>
    <w:rsid w:val="00BE1CF5"/>
    <w:rsid w:val="00BE1DD1"/>
    <w:rsid w:val="00BE202D"/>
    <w:rsid w:val="00BE2306"/>
    <w:rsid w:val="00BE2313"/>
    <w:rsid w:val="00BE25E7"/>
    <w:rsid w:val="00BE2696"/>
    <w:rsid w:val="00BE27FA"/>
    <w:rsid w:val="00BE2885"/>
    <w:rsid w:val="00BE294B"/>
    <w:rsid w:val="00BE29E8"/>
    <w:rsid w:val="00BE2A81"/>
    <w:rsid w:val="00BE2C1F"/>
    <w:rsid w:val="00BE2C34"/>
    <w:rsid w:val="00BE2D4E"/>
    <w:rsid w:val="00BE2DD2"/>
    <w:rsid w:val="00BE2E26"/>
    <w:rsid w:val="00BE30FE"/>
    <w:rsid w:val="00BE31B0"/>
    <w:rsid w:val="00BE31B7"/>
    <w:rsid w:val="00BE3285"/>
    <w:rsid w:val="00BE3377"/>
    <w:rsid w:val="00BE33C4"/>
    <w:rsid w:val="00BE3539"/>
    <w:rsid w:val="00BE361F"/>
    <w:rsid w:val="00BE364B"/>
    <w:rsid w:val="00BE36BB"/>
    <w:rsid w:val="00BE36FF"/>
    <w:rsid w:val="00BE37C0"/>
    <w:rsid w:val="00BE38ED"/>
    <w:rsid w:val="00BE3951"/>
    <w:rsid w:val="00BE3966"/>
    <w:rsid w:val="00BE3975"/>
    <w:rsid w:val="00BE39F3"/>
    <w:rsid w:val="00BE3B95"/>
    <w:rsid w:val="00BE3BD7"/>
    <w:rsid w:val="00BE3BF9"/>
    <w:rsid w:val="00BE3E96"/>
    <w:rsid w:val="00BE3EA8"/>
    <w:rsid w:val="00BE40B7"/>
    <w:rsid w:val="00BE4237"/>
    <w:rsid w:val="00BE43E3"/>
    <w:rsid w:val="00BE450B"/>
    <w:rsid w:val="00BE4887"/>
    <w:rsid w:val="00BE495B"/>
    <w:rsid w:val="00BE49A3"/>
    <w:rsid w:val="00BE4A1B"/>
    <w:rsid w:val="00BE4A85"/>
    <w:rsid w:val="00BE4AE4"/>
    <w:rsid w:val="00BE4BC7"/>
    <w:rsid w:val="00BE4BFA"/>
    <w:rsid w:val="00BE4CF7"/>
    <w:rsid w:val="00BE4F0D"/>
    <w:rsid w:val="00BE51B2"/>
    <w:rsid w:val="00BE5263"/>
    <w:rsid w:val="00BE52B0"/>
    <w:rsid w:val="00BE52C7"/>
    <w:rsid w:val="00BE54AE"/>
    <w:rsid w:val="00BE5671"/>
    <w:rsid w:val="00BE5688"/>
    <w:rsid w:val="00BE5791"/>
    <w:rsid w:val="00BE579E"/>
    <w:rsid w:val="00BE57C8"/>
    <w:rsid w:val="00BE57FF"/>
    <w:rsid w:val="00BE58E3"/>
    <w:rsid w:val="00BE58E9"/>
    <w:rsid w:val="00BE5CEC"/>
    <w:rsid w:val="00BE5D2E"/>
    <w:rsid w:val="00BE5D47"/>
    <w:rsid w:val="00BE5EE1"/>
    <w:rsid w:val="00BE5F6F"/>
    <w:rsid w:val="00BE617A"/>
    <w:rsid w:val="00BE62F3"/>
    <w:rsid w:val="00BE63F0"/>
    <w:rsid w:val="00BE64BE"/>
    <w:rsid w:val="00BE66BC"/>
    <w:rsid w:val="00BE6722"/>
    <w:rsid w:val="00BE6982"/>
    <w:rsid w:val="00BE69CE"/>
    <w:rsid w:val="00BE69D6"/>
    <w:rsid w:val="00BE6AA7"/>
    <w:rsid w:val="00BE6C4E"/>
    <w:rsid w:val="00BE6EEA"/>
    <w:rsid w:val="00BE6F4E"/>
    <w:rsid w:val="00BE6F89"/>
    <w:rsid w:val="00BE7030"/>
    <w:rsid w:val="00BE713E"/>
    <w:rsid w:val="00BE73FF"/>
    <w:rsid w:val="00BE7496"/>
    <w:rsid w:val="00BE74DB"/>
    <w:rsid w:val="00BE752D"/>
    <w:rsid w:val="00BE756F"/>
    <w:rsid w:val="00BE75E2"/>
    <w:rsid w:val="00BE75E3"/>
    <w:rsid w:val="00BE7638"/>
    <w:rsid w:val="00BE766E"/>
    <w:rsid w:val="00BE766F"/>
    <w:rsid w:val="00BE76B1"/>
    <w:rsid w:val="00BE781D"/>
    <w:rsid w:val="00BE795F"/>
    <w:rsid w:val="00BE7A4F"/>
    <w:rsid w:val="00BE7AC2"/>
    <w:rsid w:val="00BE7B76"/>
    <w:rsid w:val="00BE7C93"/>
    <w:rsid w:val="00BE7D8F"/>
    <w:rsid w:val="00BE7E17"/>
    <w:rsid w:val="00BE7EAE"/>
    <w:rsid w:val="00BF001B"/>
    <w:rsid w:val="00BF0154"/>
    <w:rsid w:val="00BF03B6"/>
    <w:rsid w:val="00BF06B1"/>
    <w:rsid w:val="00BF0836"/>
    <w:rsid w:val="00BF0918"/>
    <w:rsid w:val="00BF0946"/>
    <w:rsid w:val="00BF0A97"/>
    <w:rsid w:val="00BF0BC4"/>
    <w:rsid w:val="00BF0D49"/>
    <w:rsid w:val="00BF0D4A"/>
    <w:rsid w:val="00BF0DA6"/>
    <w:rsid w:val="00BF0E51"/>
    <w:rsid w:val="00BF0EE3"/>
    <w:rsid w:val="00BF0F8F"/>
    <w:rsid w:val="00BF1005"/>
    <w:rsid w:val="00BF1116"/>
    <w:rsid w:val="00BF114B"/>
    <w:rsid w:val="00BF1323"/>
    <w:rsid w:val="00BF1344"/>
    <w:rsid w:val="00BF13B2"/>
    <w:rsid w:val="00BF1543"/>
    <w:rsid w:val="00BF15A0"/>
    <w:rsid w:val="00BF1708"/>
    <w:rsid w:val="00BF170E"/>
    <w:rsid w:val="00BF17D1"/>
    <w:rsid w:val="00BF1804"/>
    <w:rsid w:val="00BF18BA"/>
    <w:rsid w:val="00BF18BC"/>
    <w:rsid w:val="00BF197E"/>
    <w:rsid w:val="00BF19FC"/>
    <w:rsid w:val="00BF1B6C"/>
    <w:rsid w:val="00BF1B79"/>
    <w:rsid w:val="00BF1EA9"/>
    <w:rsid w:val="00BF1ED0"/>
    <w:rsid w:val="00BF2381"/>
    <w:rsid w:val="00BF256C"/>
    <w:rsid w:val="00BF25D4"/>
    <w:rsid w:val="00BF26FE"/>
    <w:rsid w:val="00BF2867"/>
    <w:rsid w:val="00BF2900"/>
    <w:rsid w:val="00BF2951"/>
    <w:rsid w:val="00BF2A0D"/>
    <w:rsid w:val="00BF2B5C"/>
    <w:rsid w:val="00BF2BAD"/>
    <w:rsid w:val="00BF2E74"/>
    <w:rsid w:val="00BF2F8C"/>
    <w:rsid w:val="00BF2F8F"/>
    <w:rsid w:val="00BF3031"/>
    <w:rsid w:val="00BF308F"/>
    <w:rsid w:val="00BF314E"/>
    <w:rsid w:val="00BF31D6"/>
    <w:rsid w:val="00BF32AD"/>
    <w:rsid w:val="00BF342E"/>
    <w:rsid w:val="00BF3716"/>
    <w:rsid w:val="00BF382C"/>
    <w:rsid w:val="00BF3891"/>
    <w:rsid w:val="00BF38A3"/>
    <w:rsid w:val="00BF39A6"/>
    <w:rsid w:val="00BF3AEB"/>
    <w:rsid w:val="00BF3BF7"/>
    <w:rsid w:val="00BF3CE8"/>
    <w:rsid w:val="00BF3D40"/>
    <w:rsid w:val="00BF3E01"/>
    <w:rsid w:val="00BF3E6C"/>
    <w:rsid w:val="00BF41AA"/>
    <w:rsid w:val="00BF42AA"/>
    <w:rsid w:val="00BF4342"/>
    <w:rsid w:val="00BF4456"/>
    <w:rsid w:val="00BF4529"/>
    <w:rsid w:val="00BF45EE"/>
    <w:rsid w:val="00BF45F9"/>
    <w:rsid w:val="00BF46A8"/>
    <w:rsid w:val="00BF48A8"/>
    <w:rsid w:val="00BF4991"/>
    <w:rsid w:val="00BF49CF"/>
    <w:rsid w:val="00BF4BC1"/>
    <w:rsid w:val="00BF4C4E"/>
    <w:rsid w:val="00BF4E90"/>
    <w:rsid w:val="00BF5166"/>
    <w:rsid w:val="00BF521C"/>
    <w:rsid w:val="00BF5337"/>
    <w:rsid w:val="00BF5461"/>
    <w:rsid w:val="00BF55AA"/>
    <w:rsid w:val="00BF5A18"/>
    <w:rsid w:val="00BF5AA1"/>
    <w:rsid w:val="00BF5C2E"/>
    <w:rsid w:val="00BF5E4F"/>
    <w:rsid w:val="00BF6641"/>
    <w:rsid w:val="00BF67AB"/>
    <w:rsid w:val="00BF6858"/>
    <w:rsid w:val="00BF68CF"/>
    <w:rsid w:val="00BF6B77"/>
    <w:rsid w:val="00BF6CF6"/>
    <w:rsid w:val="00BF6D3F"/>
    <w:rsid w:val="00BF6D5F"/>
    <w:rsid w:val="00BF6DBD"/>
    <w:rsid w:val="00BF6E5F"/>
    <w:rsid w:val="00BF6EBB"/>
    <w:rsid w:val="00BF71A1"/>
    <w:rsid w:val="00BF7375"/>
    <w:rsid w:val="00BF7650"/>
    <w:rsid w:val="00BF76D9"/>
    <w:rsid w:val="00BF7731"/>
    <w:rsid w:val="00BF7747"/>
    <w:rsid w:val="00BF7791"/>
    <w:rsid w:val="00BF77C7"/>
    <w:rsid w:val="00BF77E5"/>
    <w:rsid w:val="00BF791D"/>
    <w:rsid w:val="00BF7A80"/>
    <w:rsid w:val="00BF7A83"/>
    <w:rsid w:val="00BF7B5F"/>
    <w:rsid w:val="00BF7BCF"/>
    <w:rsid w:val="00BF7C2B"/>
    <w:rsid w:val="00BF7C43"/>
    <w:rsid w:val="00C00006"/>
    <w:rsid w:val="00C00421"/>
    <w:rsid w:val="00C0049D"/>
    <w:rsid w:val="00C0053C"/>
    <w:rsid w:val="00C007F8"/>
    <w:rsid w:val="00C00854"/>
    <w:rsid w:val="00C008B6"/>
    <w:rsid w:val="00C00B43"/>
    <w:rsid w:val="00C00D8C"/>
    <w:rsid w:val="00C00DDA"/>
    <w:rsid w:val="00C00E00"/>
    <w:rsid w:val="00C00E17"/>
    <w:rsid w:val="00C00EC2"/>
    <w:rsid w:val="00C00EE3"/>
    <w:rsid w:val="00C01073"/>
    <w:rsid w:val="00C010F5"/>
    <w:rsid w:val="00C01215"/>
    <w:rsid w:val="00C01795"/>
    <w:rsid w:val="00C01818"/>
    <w:rsid w:val="00C019F7"/>
    <w:rsid w:val="00C01B34"/>
    <w:rsid w:val="00C01B53"/>
    <w:rsid w:val="00C01B7B"/>
    <w:rsid w:val="00C01BAB"/>
    <w:rsid w:val="00C01D18"/>
    <w:rsid w:val="00C01DD1"/>
    <w:rsid w:val="00C01FB0"/>
    <w:rsid w:val="00C0202E"/>
    <w:rsid w:val="00C02104"/>
    <w:rsid w:val="00C02124"/>
    <w:rsid w:val="00C02225"/>
    <w:rsid w:val="00C02227"/>
    <w:rsid w:val="00C022D8"/>
    <w:rsid w:val="00C02392"/>
    <w:rsid w:val="00C023DC"/>
    <w:rsid w:val="00C02469"/>
    <w:rsid w:val="00C024BA"/>
    <w:rsid w:val="00C02500"/>
    <w:rsid w:val="00C02584"/>
    <w:rsid w:val="00C02602"/>
    <w:rsid w:val="00C02782"/>
    <w:rsid w:val="00C02962"/>
    <w:rsid w:val="00C02A87"/>
    <w:rsid w:val="00C02B8B"/>
    <w:rsid w:val="00C02C49"/>
    <w:rsid w:val="00C02C6A"/>
    <w:rsid w:val="00C02CA4"/>
    <w:rsid w:val="00C03021"/>
    <w:rsid w:val="00C03088"/>
    <w:rsid w:val="00C03154"/>
    <w:rsid w:val="00C0315C"/>
    <w:rsid w:val="00C031E1"/>
    <w:rsid w:val="00C03393"/>
    <w:rsid w:val="00C033C8"/>
    <w:rsid w:val="00C033DE"/>
    <w:rsid w:val="00C03843"/>
    <w:rsid w:val="00C038D1"/>
    <w:rsid w:val="00C03C1E"/>
    <w:rsid w:val="00C03CAA"/>
    <w:rsid w:val="00C03E66"/>
    <w:rsid w:val="00C03EF3"/>
    <w:rsid w:val="00C04141"/>
    <w:rsid w:val="00C0447C"/>
    <w:rsid w:val="00C04553"/>
    <w:rsid w:val="00C04562"/>
    <w:rsid w:val="00C045C2"/>
    <w:rsid w:val="00C046C4"/>
    <w:rsid w:val="00C04714"/>
    <w:rsid w:val="00C04867"/>
    <w:rsid w:val="00C048EE"/>
    <w:rsid w:val="00C04A15"/>
    <w:rsid w:val="00C04AD8"/>
    <w:rsid w:val="00C04EBA"/>
    <w:rsid w:val="00C04EE8"/>
    <w:rsid w:val="00C0513D"/>
    <w:rsid w:val="00C05147"/>
    <w:rsid w:val="00C0525F"/>
    <w:rsid w:val="00C0538B"/>
    <w:rsid w:val="00C054A3"/>
    <w:rsid w:val="00C05511"/>
    <w:rsid w:val="00C056CE"/>
    <w:rsid w:val="00C056F9"/>
    <w:rsid w:val="00C057C1"/>
    <w:rsid w:val="00C057E9"/>
    <w:rsid w:val="00C05A71"/>
    <w:rsid w:val="00C0604A"/>
    <w:rsid w:val="00C060B0"/>
    <w:rsid w:val="00C06424"/>
    <w:rsid w:val="00C065CA"/>
    <w:rsid w:val="00C068A5"/>
    <w:rsid w:val="00C068DD"/>
    <w:rsid w:val="00C069BB"/>
    <w:rsid w:val="00C06A7F"/>
    <w:rsid w:val="00C06A9C"/>
    <w:rsid w:val="00C06B85"/>
    <w:rsid w:val="00C06B98"/>
    <w:rsid w:val="00C06C81"/>
    <w:rsid w:val="00C06CAD"/>
    <w:rsid w:val="00C06CCF"/>
    <w:rsid w:val="00C06FC0"/>
    <w:rsid w:val="00C07093"/>
    <w:rsid w:val="00C074FD"/>
    <w:rsid w:val="00C07515"/>
    <w:rsid w:val="00C0767A"/>
    <w:rsid w:val="00C0791D"/>
    <w:rsid w:val="00C079AE"/>
    <w:rsid w:val="00C07A14"/>
    <w:rsid w:val="00C07B24"/>
    <w:rsid w:val="00C07BB0"/>
    <w:rsid w:val="00C07C82"/>
    <w:rsid w:val="00C07E5E"/>
    <w:rsid w:val="00C07F5F"/>
    <w:rsid w:val="00C102C8"/>
    <w:rsid w:val="00C10396"/>
    <w:rsid w:val="00C10508"/>
    <w:rsid w:val="00C10560"/>
    <w:rsid w:val="00C105AD"/>
    <w:rsid w:val="00C106ED"/>
    <w:rsid w:val="00C107E0"/>
    <w:rsid w:val="00C109CA"/>
    <w:rsid w:val="00C10DB5"/>
    <w:rsid w:val="00C10E27"/>
    <w:rsid w:val="00C10E67"/>
    <w:rsid w:val="00C10E79"/>
    <w:rsid w:val="00C10E86"/>
    <w:rsid w:val="00C10EA4"/>
    <w:rsid w:val="00C10FE4"/>
    <w:rsid w:val="00C111B2"/>
    <w:rsid w:val="00C1128C"/>
    <w:rsid w:val="00C112B5"/>
    <w:rsid w:val="00C113EB"/>
    <w:rsid w:val="00C114DB"/>
    <w:rsid w:val="00C115B1"/>
    <w:rsid w:val="00C115E4"/>
    <w:rsid w:val="00C115FE"/>
    <w:rsid w:val="00C1174D"/>
    <w:rsid w:val="00C117A8"/>
    <w:rsid w:val="00C117AE"/>
    <w:rsid w:val="00C11A3E"/>
    <w:rsid w:val="00C11ACA"/>
    <w:rsid w:val="00C11C75"/>
    <w:rsid w:val="00C11C9B"/>
    <w:rsid w:val="00C11F89"/>
    <w:rsid w:val="00C11FCB"/>
    <w:rsid w:val="00C11FCF"/>
    <w:rsid w:val="00C12069"/>
    <w:rsid w:val="00C1209E"/>
    <w:rsid w:val="00C120B6"/>
    <w:rsid w:val="00C1229F"/>
    <w:rsid w:val="00C1236E"/>
    <w:rsid w:val="00C12389"/>
    <w:rsid w:val="00C12425"/>
    <w:rsid w:val="00C12698"/>
    <w:rsid w:val="00C12762"/>
    <w:rsid w:val="00C127C6"/>
    <w:rsid w:val="00C12908"/>
    <w:rsid w:val="00C12AC4"/>
    <w:rsid w:val="00C12BC4"/>
    <w:rsid w:val="00C12C05"/>
    <w:rsid w:val="00C12C9A"/>
    <w:rsid w:val="00C12CFA"/>
    <w:rsid w:val="00C12E43"/>
    <w:rsid w:val="00C13133"/>
    <w:rsid w:val="00C13154"/>
    <w:rsid w:val="00C13415"/>
    <w:rsid w:val="00C136B8"/>
    <w:rsid w:val="00C1373D"/>
    <w:rsid w:val="00C13D56"/>
    <w:rsid w:val="00C14041"/>
    <w:rsid w:val="00C14134"/>
    <w:rsid w:val="00C141B9"/>
    <w:rsid w:val="00C14321"/>
    <w:rsid w:val="00C1439E"/>
    <w:rsid w:val="00C1464A"/>
    <w:rsid w:val="00C1466E"/>
    <w:rsid w:val="00C146E5"/>
    <w:rsid w:val="00C14893"/>
    <w:rsid w:val="00C148F3"/>
    <w:rsid w:val="00C14942"/>
    <w:rsid w:val="00C14AA8"/>
    <w:rsid w:val="00C14BBD"/>
    <w:rsid w:val="00C14DB3"/>
    <w:rsid w:val="00C14DC9"/>
    <w:rsid w:val="00C14DCF"/>
    <w:rsid w:val="00C14EE7"/>
    <w:rsid w:val="00C14FF7"/>
    <w:rsid w:val="00C15289"/>
    <w:rsid w:val="00C154F0"/>
    <w:rsid w:val="00C155E9"/>
    <w:rsid w:val="00C157FF"/>
    <w:rsid w:val="00C158C6"/>
    <w:rsid w:val="00C1598F"/>
    <w:rsid w:val="00C159E5"/>
    <w:rsid w:val="00C15C18"/>
    <w:rsid w:val="00C15C46"/>
    <w:rsid w:val="00C15D17"/>
    <w:rsid w:val="00C15D1E"/>
    <w:rsid w:val="00C15FA2"/>
    <w:rsid w:val="00C161F7"/>
    <w:rsid w:val="00C16326"/>
    <w:rsid w:val="00C1658D"/>
    <w:rsid w:val="00C165F2"/>
    <w:rsid w:val="00C16755"/>
    <w:rsid w:val="00C16800"/>
    <w:rsid w:val="00C16802"/>
    <w:rsid w:val="00C168F7"/>
    <w:rsid w:val="00C16B93"/>
    <w:rsid w:val="00C16C57"/>
    <w:rsid w:val="00C16D43"/>
    <w:rsid w:val="00C16E8A"/>
    <w:rsid w:val="00C17071"/>
    <w:rsid w:val="00C172D4"/>
    <w:rsid w:val="00C17464"/>
    <w:rsid w:val="00C1747F"/>
    <w:rsid w:val="00C1750E"/>
    <w:rsid w:val="00C17575"/>
    <w:rsid w:val="00C17587"/>
    <w:rsid w:val="00C17589"/>
    <w:rsid w:val="00C176B7"/>
    <w:rsid w:val="00C176E0"/>
    <w:rsid w:val="00C179A9"/>
    <w:rsid w:val="00C17AD1"/>
    <w:rsid w:val="00C17B28"/>
    <w:rsid w:val="00C17C3A"/>
    <w:rsid w:val="00C17C3E"/>
    <w:rsid w:val="00C17C49"/>
    <w:rsid w:val="00C17F8D"/>
    <w:rsid w:val="00C201F9"/>
    <w:rsid w:val="00C204D1"/>
    <w:rsid w:val="00C205DE"/>
    <w:rsid w:val="00C2072F"/>
    <w:rsid w:val="00C20763"/>
    <w:rsid w:val="00C2077F"/>
    <w:rsid w:val="00C20796"/>
    <w:rsid w:val="00C207D7"/>
    <w:rsid w:val="00C20A22"/>
    <w:rsid w:val="00C20BE4"/>
    <w:rsid w:val="00C20CCC"/>
    <w:rsid w:val="00C20EF1"/>
    <w:rsid w:val="00C20F4A"/>
    <w:rsid w:val="00C20F65"/>
    <w:rsid w:val="00C20F94"/>
    <w:rsid w:val="00C2113F"/>
    <w:rsid w:val="00C21417"/>
    <w:rsid w:val="00C21430"/>
    <w:rsid w:val="00C21529"/>
    <w:rsid w:val="00C2154A"/>
    <w:rsid w:val="00C2159E"/>
    <w:rsid w:val="00C21621"/>
    <w:rsid w:val="00C218FD"/>
    <w:rsid w:val="00C21938"/>
    <w:rsid w:val="00C21C08"/>
    <w:rsid w:val="00C21D43"/>
    <w:rsid w:val="00C21DDD"/>
    <w:rsid w:val="00C21F0A"/>
    <w:rsid w:val="00C21F0C"/>
    <w:rsid w:val="00C21F0E"/>
    <w:rsid w:val="00C21F74"/>
    <w:rsid w:val="00C21FE5"/>
    <w:rsid w:val="00C22011"/>
    <w:rsid w:val="00C221BB"/>
    <w:rsid w:val="00C224CE"/>
    <w:rsid w:val="00C22621"/>
    <w:rsid w:val="00C22648"/>
    <w:rsid w:val="00C226C5"/>
    <w:rsid w:val="00C22736"/>
    <w:rsid w:val="00C22751"/>
    <w:rsid w:val="00C22892"/>
    <w:rsid w:val="00C228C7"/>
    <w:rsid w:val="00C22AAF"/>
    <w:rsid w:val="00C22BB2"/>
    <w:rsid w:val="00C22C28"/>
    <w:rsid w:val="00C22C6D"/>
    <w:rsid w:val="00C22EC1"/>
    <w:rsid w:val="00C22F1D"/>
    <w:rsid w:val="00C22F3B"/>
    <w:rsid w:val="00C22F4C"/>
    <w:rsid w:val="00C22F68"/>
    <w:rsid w:val="00C22F6C"/>
    <w:rsid w:val="00C22F80"/>
    <w:rsid w:val="00C23206"/>
    <w:rsid w:val="00C232AD"/>
    <w:rsid w:val="00C234C5"/>
    <w:rsid w:val="00C234E2"/>
    <w:rsid w:val="00C237A7"/>
    <w:rsid w:val="00C2383E"/>
    <w:rsid w:val="00C2386B"/>
    <w:rsid w:val="00C2386E"/>
    <w:rsid w:val="00C238F4"/>
    <w:rsid w:val="00C239F9"/>
    <w:rsid w:val="00C23A7C"/>
    <w:rsid w:val="00C23C05"/>
    <w:rsid w:val="00C23C86"/>
    <w:rsid w:val="00C23D10"/>
    <w:rsid w:val="00C23D80"/>
    <w:rsid w:val="00C23E01"/>
    <w:rsid w:val="00C23E85"/>
    <w:rsid w:val="00C23EB7"/>
    <w:rsid w:val="00C23FA3"/>
    <w:rsid w:val="00C24059"/>
    <w:rsid w:val="00C241C9"/>
    <w:rsid w:val="00C241CF"/>
    <w:rsid w:val="00C2428B"/>
    <w:rsid w:val="00C243C5"/>
    <w:rsid w:val="00C24522"/>
    <w:rsid w:val="00C24602"/>
    <w:rsid w:val="00C2467C"/>
    <w:rsid w:val="00C2477F"/>
    <w:rsid w:val="00C247D5"/>
    <w:rsid w:val="00C24DA6"/>
    <w:rsid w:val="00C24F97"/>
    <w:rsid w:val="00C25129"/>
    <w:rsid w:val="00C251F7"/>
    <w:rsid w:val="00C2528C"/>
    <w:rsid w:val="00C25297"/>
    <w:rsid w:val="00C2529A"/>
    <w:rsid w:val="00C253E7"/>
    <w:rsid w:val="00C254DA"/>
    <w:rsid w:val="00C254FD"/>
    <w:rsid w:val="00C255A5"/>
    <w:rsid w:val="00C255B0"/>
    <w:rsid w:val="00C257D5"/>
    <w:rsid w:val="00C25A7E"/>
    <w:rsid w:val="00C25AB8"/>
    <w:rsid w:val="00C25AD5"/>
    <w:rsid w:val="00C25D7B"/>
    <w:rsid w:val="00C2602C"/>
    <w:rsid w:val="00C2605A"/>
    <w:rsid w:val="00C260C0"/>
    <w:rsid w:val="00C261E9"/>
    <w:rsid w:val="00C26284"/>
    <w:rsid w:val="00C262CE"/>
    <w:rsid w:val="00C26313"/>
    <w:rsid w:val="00C26370"/>
    <w:rsid w:val="00C26372"/>
    <w:rsid w:val="00C2670C"/>
    <w:rsid w:val="00C26751"/>
    <w:rsid w:val="00C26987"/>
    <w:rsid w:val="00C26B21"/>
    <w:rsid w:val="00C26B24"/>
    <w:rsid w:val="00C26B83"/>
    <w:rsid w:val="00C26C04"/>
    <w:rsid w:val="00C26D6B"/>
    <w:rsid w:val="00C26D87"/>
    <w:rsid w:val="00C26E1B"/>
    <w:rsid w:val="00C26F58"/>
    <w:rsid w:val="00C27035"/>
    <w:rsid w:val="00C27135"/>
    <w:rsid w:val="00C27190"/>
    <w:rsid w:val="00C271DB"/>
    <w:rsid w:val="00C2722E"/>
    <w:rsid w:val="00C272D7"/>
    <w:rsid w:val="00C273AD"/>
    <w:rsid w:val="00C2745D"/>
    <w:rsid w:val="00C27652"/>
    <w:rsid w:val="00C276F8"/>
    <w:rsid w:val="00C27718"/>
    <w:rsid w:val="00C27757"/>
    <w:rsid w:val="00C277ED"/>
    <w:rsid w:val="00C279F0"/>
    <w:rsid w:val="00C27ACF"/>
    <w:rsid w:val="00C27CB4"/>
    <w:rsid w:val="00C27CEB"/>
    <w:rsid w:val="00C27E9F"/>
    <w:rsid w:val="00C30063"/>
    <w:rsid w:val="00C30344"/>
    <w:rsid w:val="00C30670"/>
    <w:rsid w:val="00C3070C"/>
    <w:rsid w:val="00C30851"/>
    <w:rsid w:val="00C30858"/>
    <w:rsid w:val="00C30983"/>
    <w:rsid w:val="00C3098C"/>
    <w:rsid w:val="00C30A5C"/>
    <w:rsid w:val="00C30A9F"/>
    <w:rsid w:val="00C30AC3"/>
    <w:rsid w:val="00C30F12"/>
    <w:rsid w:val="00C30FBC"/>
    <w:rsid w:val="00C3106B"/>
    <w:rsid w:val="00C310C0"/>
    <w:rsid w:val="00C3112F"/>
    <w:rsid w:val="00C3133E"/>
    <w:rsid w:val="00C3136D"/>
    <w:rsid w:val="00C31668"/>
    <w:rsid w:val="00C3171C"/>
    <w:rsid w:val="00C31720"/>
    <w:rsid w:val="00C31730"/>
    <w:rsid w:val="00C3188A"/>
    <w:rsid w:val="00C318B8"/>
    <w:rsid w:val="00C31941"/>
    <w:rsid w:val="00C31AF0"/>
    <w:rsid w:val="00C31B2B"/>
    <w:rsid w:val="00C31B45"/>
    <w:rsid w:val="00C31C41"/>
    <w:rsid w:val="00C31CDE"/>
    <w:rsid w:val="00C31DE2"/>
    <w:rsid w:val="00C31F17"/>
    <w:rsid w:val="00C32317"/>
    <w:rsid w:val="00C32325"/>
    <w:rsid w:val="00C323AF"/>
    <w:rsid w:val="00C32463"/>
    <w:rsid w:val="00C32714"/>
    <w:rsid w:val="00C32B13"/>
    <w:rsid w:val="00C32B87"/>
    <w:rsid w:val="00C32C19"/>
    <w:rsid w:val="00C32D30"/>
    <w:rsid w:val="00C32D4E"/>
    <w:rsid w:val="00C32D90"/>
    <w:rsid w:val="00C32F25"/>
    <w:rsid w:val="00C32FAF"/>
    <w:rsid w:val="00C32FBE"/>
    <w:rsid w:val="00C330A8"/>
    <w:rsid w:val="00C330FD"/>
    <w:rsid w:val="00C335F7"/>
    <w:rsid w:val="00C3364A"/>
    <w:rsid w:val="00C3368F"/>
    <w:rsid w:val="00C336ED"/>
    <w:rsid w:val="00C3389D"/>
    <w:rsid w:val="00C338F1"/>
    <w:rsid w:val="00C33935"/>
    <w:rsid w:val="00C33992"/>
    <w:rsid w:val="00C33AD0"/>
    <w:rsid w:val="00C33BDF"/>
    <w:rsid w:val="00C33C8F"/>
    <w:rsid w:val="00C33C94"/>
    <w:rsid w:val="00C33FBD"/>
    <w:rsid w:val="00C34138"/>
    <w:rsid w:val="00C342BF"/>
    <w:rsid w:val="00C34381"/>
    <w:rsid w:val="00C346B0"/>
    <w:rsid w:val="00C348DA"/>
    <w:rsid w:val="00C349C3"/>
    <w:rsid w:val="00C349D6"/>
    <w:rsid w:val="00C34A2F"/>
    <w:rsid w:val="00C34A38"/>
    <w:rsid w:val="00C35046"/>
    <w:rsid w:val="00C3553D"/>
    <w:rsid w:val="00C35799"/>
    <w:rsid w:val="00C35C45"/>
    <w:rsid w:val="00C35CAB"/>
    <w:rsid w:val="00C35D29"/>
    <w:rsid w:val="00C35DE0"/>
    <w:rsid w:val="00C35E75"/>
    <w:rsid w:val="00C36132"/>
    <w:rsid w:val="00C3621C"/>
    <w:rsid w:val="00C36336"/>
    <w:rsid w:val="00C36561"/>
    <w:rsid w:val="00C365DF"/>
    <w:rsid w:val="00C365EF"/>
    <w:rsid w:val="00C3671D"/>
    <w:rsid w:val="00C3699A"/>
    <w:rsid w:val="00C36A5A"/>
    <w:rsid w:val="00C36C83"/>
    <w:rsid w:val="00C36CE9"/>
    <w:rsid w:val="00C36D08"/>
    <w:rsid w:val="00C36EEB"/>
    <w:rsid w:val="00C373AB"/>
    <w:rsid w:val="00C37454"/>
    <w:rsid w:val="00C374E8"/>
    <w:rsid w:val="00C37876"/>
    <w:rsid w:val="00C3795F"/>
    <w:rsid w:val="00C379F5"/>
    <w:rsid w:val="00C37A09"/>
    <w:rsid w:val="00C37B74"/>
    <w:rsid w:val="00C37D2F"/>
    <w:rsid w:val="00C37DC0"/>
    <w:rsid w:val="00C37E7B"/>
    <w:rsid w:val="00C37E87"/>
    <w:rsid w:val="00C37F14"/>
    <w:rsid w:val="00C4016C"/>
    <w:rsid w:val="00C401C1"/>
    <w:rsid w:val="00C4023B"/>
    <w:rsid w:val="00C402A0"/>
    <w:rsid w:val="00C402F9"/>
    <w:rsid w:val="00C4050B"/>
    <w:rsid w:val="00C40538"/>
    <w:rsid w:val="00C40B93"/>
    <w:rsid w:val="00C40D16"/>
    <w:rsid w:val="00C40F99"/>
    <w:rsid w:val="00C41028"/>
    <w:rsid w:val="00C41072"/>
    <w:rsid w:val="00C412F0"/>
    <w:rsid w:val="00C4139C"/>
    <w:rsid w:val="00C41517"/>
    <w:rsid w:val="00C41555"/>
    <w:rsid w:val="00C41593"/>
    <w:rsid w:val="00C4172E"/>
    <w:rsid w:val="00C4179E"/>
    <w:rsid w:val="00C417FD"/>
    <w:rsid w:val="00C41995"/>
    <w:rsid w:val="00C41A0D"/>
    <w:rsid w:val="00C41B3F"/>
    <w:rsid w:val="00C41BE6"/>
    <w:rsid w:val="00C41D00"/>
    <w:rsid w:val="00C41D96"/>
    <w:rsid w:val="00C41DC3"/>
    <w:rsid w:val="00C41E56"/>
    <w:rsid w:val="00C42322"/>
    <w:rsid w:val="00C4245F"/>
    <w:rsid w:val="00C42474"/>
    <w:rsid w:val="00C42500"/>
    <w:rsid w:val="00C42525"/>
    <w:rsid w:val="00C42627"/>
    <w:rsid w:val="00C42644"/>
    <w:rsid w:val="00C426B0"/>
    <w:rsid w:val="00C426BA"/>
    <w:rsid w:val="00C42763"/>
    <w:rsid w:val="00C429EF"/>
    <w:rsid w:val="00C42AE8"/>
    <w:rsid w:val="00C42B06"/>
    <w:rsid w:val="00C42B4F"/>
    <w:rsid w:val="00C42B5D"/>
    <w:rsid w:val="00C42D18"/>
    <w:rsid w:val="00C42E5D"/>
    <w:rsid w:val="00C42EE4"/>
    <w:rsid w:val="00C42EFB"/>
    <w:rsid w:val="00C42FCA"/>
    <w:rsid w:val="00C4322E"/>
    <w:rsid w:val="00C43295"/>
    <w:rsid w:val="00C433E2"/>
    <w:rsid w:val="00C43415"/>
    <w:rsid w:val="00C4355D"/>
    <w:rsid w:val="00C43586"/>
    <w:rsid w:val="00C4371A"/>
    <w:rsid w:val="00C437D3"/>
    <w:rsid w:val="00C437F7"/>
    <w:rsid w:val="00C4397C"/>
    <w:rsid w:val="00C43B66"/>
    <w:rsid w:val="00C43D90"/>
    <w:rsid w:val="00C43D93"/>
    <w:rsid w:val="00C43EE7"/>
    <w:rsid w:val="00C44091"/>
    <w:rsid w:val="00C4443A"/>
    <w:rsid w:val="00C4463C"/>
    <w:rsid w:val="00C446FA"/>
    <w:rsid w:val="00C4472B"/>
    <w:rsid w:val="00C44775"/>
    <w:rsid w:val="00C4477C"/>
    <w:rsid w:val="00C447C3"/>
    <w:rsid w:val="00C44855"/>
    <w:rsid w:val="00C44A73"/>
    <w:rsid w:val="00C44AD3"/>
    <w:rsid w:val="00C44AD7"/>
    <w:rsid w:val="00C44C0B"/>
    <w:rsid w:val="00C44F07"/>
    <w:rsid w:val="00C44FED"/>
    <w:rsid w:val="00C451DE"/>
    <w:rsid w:val="00C452DA"/>
    <w:rsid w:val="00C45376"/>
    <w:rsid w:val="00C45643"/>
    <w:rsid w:val="00C45755"/>
    <w:rsid w:val="00C4588F"/>
    <w:rsid w:val="00C45928"/>
    <w:rsid w:val="00C45A48"/>
    <w:rsid w:val="00C45B49"/>
    <w:rsid w:val="00C45EA4"/>
    <w:rsid w:val="00C45EAF"/>
    <w:rsid w:val="00C4604C"/>
    <w:rsid w:val="00C46101"/>
    <w:rsid w:val="00C4618D"/>
    <w:rsid w:val="00C46197"/>
    <w:rsid w:val="00C4634F"/>
    <w:rsid w:val="00C464FC"/>
    <w:rsid w:val="00C465AF"/>
    <w:rsid w:val="00C466B1"/>
    <w:rsid w:val="00C46777"/>
    <w:rsid w:val="00C46816"/>
    <w:rsid w:val="00C46845"/>
    <w:rsid w:val="00C4687A"/>
    <w:rsid w:val="00C46A13"/>
    <w:rsid w:val="00C46BDB"/>
    <w:rsid w:val="00C46C83"/>
    <w:rsid w:val="00C46C86"/>
    <w:rsid w:val="00C46CF7"/>
    <w:rsid w:val="00C46EDC"/>
    <w:rsid w:val="00C46F26"/>
    <w:rsid w:val="00C47062"/>
    <w:rsid w:val="00C471BF"/>
    <w:rsid w:val="00C47595"/>
    <w:rsid w:val="00C477CB"/>
    <w:rsid w:val="00C47A1A"/>
    <w:rsid w:val="00C47C8C"/>
    <w:rsid w:val="00C47D4F"/>
    <w:rsid w:val="00C47ED2"/>
    <w:rsid w:val="00C47F59"/>
    <w:rsid w:val="00C47F7F"/>
    <w:rsid w:val="00C47F9F"/>
    <w:rsid w:val="00C4B7CF"/>
    <w:rsid w:val="00C50024"/>
    <w:rsid w:val="00C50149"/>
    <w:rsid w:val="00C5022F"/>
    <w:rsid w:val="00C502BA"/>
    <w:rsid w:val="00C504F4"/>
    <w:rsid w:val="00C505EB"/>
    <w:rsid w:val="00C50A41"/>
    <w:rsid w:val="00C50A87"/>
    <w:rsid w:val="00C50B79"/>
    <w:rsid w:val="00C50EE9"/>
    <w:rsid w:val="00C5120A"/>
    <w:rsid w:val="00C513F9"/>
    <w:rsid w:val="00C514A1"/>
    <w:rsid w:val="00C51744"/>
    <w:rsid w:val="00C51756"/>
    <w:rsid w:val="00C51A10"/>
    <w:rsid w:val="00C51BF2"/>
    <w:rsid w:val="00C51C1D"/>
    <w:rsid w:val="00C51CD7"/>
    <w:rsid w:val="00C51D34"/>
    <w:rsid w:val="00C51FF4"/>
    <w:rsid w:val="00C5201F"/>
    <w:rsid w:val="00C5203D"/>
    <w:rsid w:val="00C523A1"/>
    <w:rsid w:val="00C523C0"/>
    <w:rsid w:val="00C526E0"/>
    <w:rsid w:val="00C52996"/>
    <w:rsid w:val="00C52C01"/>
    <w:rsid w:val="00C52CBB"/>
    <w:rsid w:val="00C52D23"/>
    <w:rsid w:val="00C52EE3"/>
    <w:rsid w:val="00C53146"/>
    <w:rsid w:val="00C53157"/>
    <w:rsid w:val="00C53293"/>
    <w:rsid w:val="00C533C4"/>
    <w:rsid w:val="00C533D7"/>
    <w:rsid w:val="00C533E9"/>
    <w:rsid w:val="00C5341A"/>
    <w:rsid w:val="00C5348A"/>
    <w:rsid w:val="00C534DC"/>
    <w:rsid w:val="00C5352D"/>
    <w:rsid w:val="00C5387D"/>
    <w:rsid w:val="00C53954"/>
    <w:rsid w:val="00C53C36"/>
    <w:rsid w:val="00C53C39"/>
    <w:rsid w:val="00C53D1C"/>
    <w:rsid w:val="00C53D77"/>
    <w:rsid w:val="00C53DE4"/>
    <w:rsid w:val="00C53E38"/>
    <w:rsid w:val="00C53E5E"/>
    <w:rsid w:val="00C53EC7"/>
    <w:rsid w:val="00C53F59"/>
    <w:rsid w:val="00C540B1"/>
    <w:rsid w:val="00C5422C"/>
    <w:rsid w:val="00C542BD"/>
    <w:rsid w:val="00C543C3"/>
    <w:rsid w:val="00C543EE"/>
    <w:rsid w:val="00C54541"/>
    <w:rsid w:val="00C54831"/>
    <w:rsid w:val="00C548A9"/>
    <w:rsid w:val="00C5496D"/>
    <w:rsid w:val="00C54A74"/>
    <w:rsid w:val="00C54BAF"/>
    <w:rsid w:val="00C54ED1"/>
    <w:rsid w:val="00C54F2C"/>
    <w:rsid w:val="00C55042"/>
    <w:rsid w:val="00C5546C"/>
    <w:rsid w:val="00C554C8"/>
    <w:rsid w:val="00C55951"/>
    <w:rsid w:val="00C55C66"/>
    <w:rsid w:val="00C55C96"/>
    <w:rsid w:val="00C55CE7"/>
    <w:rsid w:val="00C55D1F"/>
    <w:rsid w:val="00C55DA4"/>
    <w:rsid w:val="00C55EAE"/>
    <w:rsid w:val="00C55F4D"/>
    <w:rsid w:val="00C55FCB"/>
    <w:rsid w:val="00C55FF0"/>
    <w:rsid w:val="00C55FFF"/>
    <w:rsid w:val="00C560FE"/>
    <w:rsid w:val="00C5613B"/>
    <w:rsid w:val="00C563EE"/>
    <w:rsid w:val="00C564A0"/>
    <w:rsid w:val="00C564A2"/>
    <w:rsid w:val="00C564B7"/>
    <w:rsid w:val="00C56511"/>
    <w:rsid w:val="00C565B0"/>
    <w:rsid w:val="00C565F9"/>
    <w:rsid w:val="00C56718"/>
    <w:rsid w:val="00C56780"/>
    <w:rsid w:val="00C567AB"/>
    <w:rsid w:val="00C56933"/>
    <w:rsid w:val="00C569C3"/>
    <w:rsid w:val="00C56AB3"/>
    <w:rsid w:val="00C56BDC"/>
    <w:rsid w:val="00C56C5D"/>
    <w:rsid w:val="00C56E44"/>
    <w:rsid w:val="00C56E67"/>
    <w:rsid w:val="00C570A1"/>
    <w:rsid w:val="00C5722D"/>
    <w:rsid w:val="00C574F6"/>
    <w:rsid w:val="00C5753D"/>
    <w:rsid w:val="00C57629"/>
    <w:rsid w:val="00C57638"/>
    <w:rsid w:val="00C577BA"/>
    <w:rsid w:val="00C57886"/>
    <w:rsid w:val="00C578AA"/>
    <w:rsid w:val="00C57950"/>
    <w:rsid w:val="00C5799D"/>
    <w:rsid w:val="00C579F2"/>
    <w:rsid w:val="00C57A34"/>
    <w:rsid w:val="00C57B63"/>
    <w:rsid w:val="00C57CB4"/>
    <w:rsid w:val="00C57D34"/>
    <w:rsid w:val="00C57E8F"/>
    <w:rsid w:val="00C57F07"/>
    <w:rsid w:val="00C57FAB"/>
    <w:rsid w:val="00C60038"/>
    <w:rsid w:val="00C60344"/>
    <w:rsid w:val="00C60428"/>
    <w:rsid w:val="00C6046E"/>
    <w:rsid w:val="00C6049D"/>
    <w:rsid w:val="00C60753"/>
    <w:rsid w:val="00C60776"/>
    <w:rsid w:val="00C607E2"/>
    <w:rsid w:val="00C60803"/>
    <w:rsid w:val="00C60835"/>
    <w:rsid w:val="00C608FA"/>
    <w:rsid w:val="00C6090E"/>
    <w:rsid w:val="00C60B71"/>
    <w:rsid w:val="00C60C74"/>
    <w:rsid w:val="00C60D34"/>
    <w:rsid w:val="00C60D68"/>
    <w:rsid w:val="00C60DAE"/>
    <w:rsid w:val="00C60DF3"/>
    <w:rsid w:val="00C60DF6"/>
    <w:rsid w:val="00C61009"/>
    <w:rsid w:val="00C61064"/>
    <w:rsid w:val="00C611A8"/>
    <w:rsid w:val="00C61210"/>
    <w:rsid w:val="00C612AC"/>
    <w:rsid w:val="00C613BE"/>
    <w:rsid w:val="00C614D9"/>
    <w:rsid w:val="00C6157F"/>
    <w:rsid w:val="00C6165E"/>
    <w:rsid w:val="00C6184F"/>
    <w:rsid w:val="00C6190E"/>
    <w:rsid w:val="00C61BBC"/>
    <w:rsid w:val="00C61CEE"/>
    <w:rsid w:val="00C61D7C"/>
    <w:rsid w:val="00C61E58"/>
    <w:rsid w:val="00C61E92"/>
    <w:rsid w:val="00C61ECA"/>
    <w:rsid w:val="00C61F59"/>
    <w:rsid w:val="00C6204F"/>
    <w:rsid w:val="00C620B5"/>
    <w:rsid w:val="00C620D6"/>
    <w:rsid w:val="00C62426"/>
    <w:rsid w:val="00C6244D"/>
    <w:rsid w:val="00C6250C"/>
    <w:rsid w:val="00C6254A"/>
    <w:rsid w:val="00C62600"/>
    <w:rsid w:val="00C6267D"/>
    <w:rsid w:val="00C628C9"/>
    <w:rsid w:val="00C628D6"/>
    <w:rsid w:val="00C628E8"/>
    <w:rsid w:val="00C629E7"/>
    <w:rsid w:val="00C62A29"/>
    <w:rsid w:val="00C62ADF"/>
    <w:rsid w:val="00C62B02"/>
    <w:rsid w:val="00C62B9D"/>
    <w:rsid w:val="00C62CED"/>
    <w:rsid w:val="00C62E66"/>
    <w:rsid w:val="00C6308F"/>
    <w:rsid w:val="00C63268"/>
    <w:rsid w:val="00C6335E"/>
    <w:rsid w:val="00C63387"/>
    <w:rsid w:val="00C6344E"/>
    <w:rsid w:val="00C63569"/>
    <w:rsid w:val="00C635D5"/>
    <w:rsid w:val="00C636F9"/>
    <w:rsid w:val="00C636FC"/>
    <w:rsid w:val="00C637D6"/>
    <w:rsid w:val="00C63BB2"/>
    <w:rsid w:val="00C63BFB"/>
    <w:rsid w:val="00C63C86"/>
    <w:rsid w:val="00C63E85"/>
    <w:rsid w:val="00C64009"/>
    <w:rsid w:val="00C640F4"/>
    <w:rsid w:val="00C64287"/>
    <w:rsid w:val="00C645DD"/>
    <w:rsid w:val="00C64685"/>
    <w:rsid w:val="00C6489C"/>
    <w:rsid w:val="00C64918"/>
    <w:rsid w:val="00C64939"/>
    <w:rsid w:val="00C64AD1"/>
    <w:rsid w:val="00C64AD6"/>
    <w:rsid w:val="00C64AE4"/>
    <w:rsid w:val="00C64B17"/>
    <w:rsid w:val="00C64C24"/>
    <w:rsid w:val="00C64C8B"/>
    <w:rsid w:val="00C64CC7"/>
    <w:rsid w:val="00C64CD8"/>
    <w:rsid w:val="00C64E1E"/>
    <w:rsid w:val="00C65041"/>
    <w:rsid w:val="00C6506C"/>
    <w:rsid w:val="00C65093"/>
    <w:rsid w:val="00C652C2"/>
    <w:rsid w:val="00C652CB"/>
    <w:rsid w:val="00C653A4"/>
    <w:rsid w:val="00C6558C"/>
    <w:rsid w:val="00C65640"/>
    <w:rsid w:val="00C656E7"/>
    <w:rsid w:val="00C657B1"/>
    <w:rsid w:val="00C6582D"/>
    <w:rsid w:val="00C65BAA"/>
    <w:rsid w:val="00C65C70"/>
    <w:rsid w:val="00C65DEF"/>
    <w:rsid w:val="00C65E37"/>
    <w:rsid w:val="00C65E70"/>
    <w:rsid w:val="00C661F6"/>
    <w:rsid w:val="00C6620B"/>
    <w:rsid w:val="00C66259"/>
    <w:rsid w:val="00C662BC"/>
    <w:rsid w:val="00C6638C"/>
    <w:rsid w:val="00C6638D"/>
    <w:rsid w:val="00C664E1"/>
    <w:rsid w:val="00C664FF"/>
    <w:rsid w:val="00C6651A"/>
    <w:rsid w:val="00C6653F"/>
    <w:rsid w:val="00C6663D"/>
    <w:rsid w:val="00C667D3"/>
    <w:rsid w:val="00C66870"/>
    <w:rsid w:val="00C66EF2"/>
    <w:rsid w:val="00C66F3A"/>
    <w:rsid w:val="00C66FA8"/>
    <w:rsid w:val="00C67109"/>
    <w:rsid w:val="00C6722F"/>
    <w:rsid w:val="00C67433"/>
    <w:rsid w:val="00C674D9"/>
    <w:rsid w:val="00C675FA"/>
    <w:rsid w:val="00C67763"/>
    <w:rsid w:val="00C678C6"/>
    <w:rsid w:val="00C67A3C"/>
    <w:rsid w:val="00C67AAE"/>
    <w:rsid w:val="00C67B68"/>
    <w:rsid w:val="00C67B92"/>
    <w:rsid w:val="00C67DAC"/>
    <w:rsid w:val="00C67E1D"/>
    <w:rsid w:val="00C701A3"/>
    <w:rsid w:val="00C701C4"/>
    <w:rsid w:val="00C701FA"/>
    <w:rsid w:val="00C702CB"/>
    <w:rsid w:val="00C702EF"/>
    <w:rsid w:val="00C7038F"/>
    <w:rsid w:val="00C70549"/>
    <w:rsid w:val="00C70604"/>
    <w:rsid w:val="00C70748"/>
    <w:rsid w:val="00C70770"/>
    <w:rsid w:val="00C7082C"/>
    <w:rsid w:val="00C709B0"/>
    <w:rsid w:val="00C70A53"/>
    <w:rsid w:val="00C70CE7"/>
    <w:rsid w:val="00C70E6C"/>
    <w:rsid w:val="00C711FF"/>
    <w:rsid w:val="00C71247"/>
    <w:rsid w:val="00C7136F"/>
    <w:rsid w:val="00C714AA"/>
    <w:rsid w:val="00C7155F"/>
    <w:rsid w:val="00C71560"/>
    <w:rsid w:val="00C71618"/>
    <w:rsid w:val="00C71A93"/>
    <w:rsid w:val="00C71C6C"/>
    <w:rsid w:val="00C71C88"/>
    <w:rsid w:val="00C71CD2"/>
    <w:rsid w:val="00C71E1B"/>
    <w:rsid w:val="00C71EE7"/>
    <w:rsid w:val="00C71FCB"/>
    <w:rsid w:val="00C720AD"/>
    <w:rsid w:val="00C72279"/>
    <w:rsid w:val="00C722CC"/>
    <w:rsid w:val="00C723F4"/>
    <w:rsid w:val="00C72746"/>
    <w:rsid w:val="00C72A8D"/>
    <w:rsid w:val="00C72AA1"/>
    <w:rsid w:val="00C72C76"/>
    <w:rsid w:val="00C72D98"/>
    <w:rsid w:val="00C72DB8"/>
    <w:rsid w:val="00C72DD8"/>
    <w:rsid w:val="00C72EE1"/>
    <w:rsid w:val="00C72FC9"/>
    <w:rsid w:val="00C730C7"/>
    <w:rsid w:val="00C731FB"/>
    <w:rsid w:val="00C73491"/>
    <w:rsid w:val="00C734C9"/>
    <w:rsid w:val="00C73841"/>
    <w:rsid w:val="00C73A19"/>
    <w:rsid w:val="00C73A3C"/>
    <w:rsid w:val="00C73BEF"/>
    <w:rsid w:val="00C73E4E"/>
    <w:rsid w:val="00C73EF7"/>
    <w:rsid w:val="00C74029"/>
    <w:rsid w:val="00C7427C"/>
    <w:rsid w:val="00C742E6"/>
    <w:rsid w:val="00C74521"/>
    <w:rsid w:val="00C7460F"/>
    <w:rsid w:val="00C7466A"/>
    <w:rsid w:val="00C7478F"/>
    <w:rsid w:val="00C7479E"/>
    <w:rsid w:val="00C74984"/>
    <w:rsid w:val="00C74D7A"/>
    <w:rsid w:val="00C74DC1"/>
    <w:rsid w:val="00C74EA2"/>
    <w:rsid w:val="00C74F52"/>
    <w:rsid w:val="00C75014"/>
    <w:rsid w:val="00C751C2"/>
    <w:rsid w:val="00C7527E"/>
    <w:rsid w:val="00C75317"/>
    <w:rsid w:val="00C75340"/>
    <w:rsid w:val="00C75754"/>
    <w:rsid w:val="00C75770"/>
    <w:rsid w:val="00C7583E"/>
    <w:rsid w:val="00C7585B"/>
    <w:rsid w:val="00C7593F"/>
    <w:rsid w:val="00C75963"/>
    <w:rsid w:val="00C75A31"/>
    <w:rsid w:val="00C75A5F"/>
    <w:rsid w:val="00C75B88"/>
    <w:rsid w:val="00C75C72"/>
    <w:rsid w:val="00C75CCA"/>
    <w:rsid w:val="00C75E42"/>
    <w:rsid w:val="00C760F2"/>
    <w:rsid w:val="00C76198"/>
    <w:rsid w:val="00C76309"/>
    <w:rsid w:val="00C764EB"/>
    <w:rsid w:val="00C76582"/>
    <w:rsid w:val="00C76829"/>
    <w:rsid w:val="00C76B63"/>
    <w:rsid w:val="00C76B67"/>
    <w:rsid w:val="00C76CE2"/>
    <w:rsid w:val="00C76D20"/>
    <w:rsid w:val="00C76D55"/>
    <w:rsid w:val="00C7701B"/>
    <w:rsid w:val="00C770FE"/>
    <w:rsid w:val="00C77134"/>
    <w:rsid w:val="00C77199"/>
    <w:rsid w:val="00C77309"/>
    <w:rsid w:val="00C77477"/>
    <w:rsid w:val="00C77693"/>
    <w:rsid w:val="00C776CD"/>
    <w:rsid w:val="00C77741"/>
    <w:rsid w:val="00C779C3"/>
    <w:rsid w:val="00C77B25"/>
    <w:rsid w:val="00C77BAB"/>
    <w:rsid w:val="00C77CFA"/>
    <w:rsid w:val="00C77DC6"/>
    <w:rsid w:val="00C77E45"/>
    <w:rsid w:val="00C77F27"/>
    <w:rsid w:val="00C77FE4"/>
    <w:rsid w:val="00C8016C"/>
    <w:rsid w:val="00C802F1"/>
    <w:rsid w:val="00C803E4"/>
    <w:rsid w:val="00C80980"/>
    <w:rsid w:val="00C809B1"/>
    <w:rsid w:val="00C80A19"/>
    <w:rsid w:val="00C80A71"/>
    <w:rsid w:val="00C80B2D"/>
    <w:rsid w:val="00C80B32"/>
    <w:rsid w:val="00C80B4B"/>
    <w:rsid w:val="00C80D6F"/>
    <w:rsid w:val="00C8105F"/>
    <w:rsid w:val="00C8110A"/>
    <w:rsid w:val="00C81186"/>
    <w:rsid w:val="00C81238"/>
    <w:rsid w:val="00C81257"/>
    <w:rsid w:val="00C81499"/>
    <w:rsid w:val="00C81617"/>
    <w:rsid w:val="00C81706"/>
    <w:rsid w:val="00C81A4A"/>
    <w:rsid w:val="00C81ACD"/>
    <w:rsid w:val="00C81AFC"/>
    <w:rsid w:val="00C81B0F"/>
    <w:rsid w:val="00C81E67"/>
    <w:rsid w:val="00C81E94"/>
    <w:rsid w:val="00C81FE3"/>
    <w:rsid w:val="00C82036"/>
    <w:rsid w:val="00C82105"/>
    <w:rsid w:val="00C82403"/>
    <w:rsid w:val="00C82446"/>
    <w:rsid w:val="00C824D3"/>
    <w:rsid w:val="00C824F2"/>
    <w:rsid w:val="00C826EC"/>
    <w:rsid w:val="00C82795"/>
    <w:rsid w:val="00C8283F"/>
    <w:rsid w:val="00C82982"/>
    <w:rsid w:val="00C82B24"/>
    <w:rsid w:val="00C82B42"/>
    <w:rsid w:val="00C82B6A"/>
    <w:rsid w:val="00C82BA1"/>
    <w:rsid w:val="00C82BEB"/>
    <w:rsid w:val="00C82C1E"/>
    <w:rsid w:val="00C82CAD"/>
    <w:rsid w:val="00C831FA"/>
    <w:rsid w:val="00C83339"/>
    <w:rsid w:val="00C833FA"/>
    <w:rsid w:val="00C8341B"/>
    <w:rsid w:val="00C835F2"/>
    <w:rsid w:val="00C836FE"/>
    <w:rsid w:val="00C837FB"/>
    <w:rsid w:val="00C83BAE"/>
    <w:rsid w:val="00C83C71"/>
    <w:rsid w:val="00C83DD7"/>
    <w:rsid w:val="00C8403B"/>
    <w:rsid w:val="00C846F1"/>
    <w:rsid w:val="00C847A1"/>
    <w:rsid w:val="00C8485C"/>
    <w:rsid w:val="00C848C9"/>
    <w:rsid w:val="00C849B0"/>
    <w:rsid w:val="00C84ABF"/>
    <w:rsid w:val="00C84B08"/>
    <w:rsid w:val="00C84CA3"/>
    <w:rsid w:val="00C84CCA"/>
    <w:rsid w:val="00C84D75"/>
    <w:rsid w:val="00C850CA"/>
    <w:rsid w:val="00C85122"/>
    <w:rsid w:val="00C85160"/>
    <w:rsid w:val="00C851BC"/>
    <w:rsid w:val="00C85325"/>
    <w:rsid w:val="00C854B3"/>
    <w:rsid w:val="00C85653"/>
    <w:rsid w:val="00C8566A"/>
    <w:rsid w:val="00C8569B"/>
    <w:rsid w:val="00C85787"/>
    <w:rsid w:val="00C857FD"/>
    <w:rsid w:val="00C8585D"/>
    <w:rsid w:val="00C85862"/>
    <w:rsid w:val="00C85917"/>
    <w:rsid w:val="00C859AA"/>
    <w:rsid w:val="00C859D9"/>
    <w:rsid w:val="00C85C1F"/>
    <w:rsid w:val="00C85C22"/>
    <w:rsid w:val="00C85DC7"/>
    <w:rsid w:val="00C85E23"/>
    <w:rsid w:val="00C85E65"/>
    <w:rsid w:val="00C85E9C"/>
    <w:rsid w:val="00C85F43"/>
    <w:rsid w:val="00C85FB8"/>
    <w:rsid w:val="00C86028"/>
    <w:rsid w:val="00C860D6"/>
    <w:rsid w:val="00C86113"/>
    <w:rsid w:val="00C8611C"/>
    <w:rsid w:val="00C8613B"/>
    <w:rsid w:val="00C861F0"/>
    <w:rsid w:val="00C86479"/>
    <w:rsid w:val="00C86539"/>
    <w:rsid w:val="00C86666"/>
    <w:rsid w:val="00C86814"/>
    <w:rsid w:val="00C86924"/>
    <w:rsid w:val="00C869F1"/>
    <w:rsid w:val="00C86A91"/>
    <w:rsid w:val="00C86BA0"/>
    <w:rsid w:val="00C86E96"/>
    <w:rsid w:val="00C87156"/>
    <w:rsid w:val="00C871D4"/>
    <w:rsid w:val="00C873C6"/>
    <w:rsid w:val="00C87595"/>
    <w:rsid w:val="00C87A6A"/>
    <w:rsid w:val="00C87BCB"/>
    <w:rsid w:val="00C87CD4"/>
    <w:rsid w:val="00C87E2C"/>
    <w:rsid w:val="00C90185"/>
    <w:rsid w:val="00C901D7"/>
    <w:rsid w:val="00C903BC"/>
    <w:rsid w:val="00C9053B"/>
    <w:rsid w:val="00C90573"/>
    <w:rsid w:val="00C905C2"/>
    <w:rsid w:val="00C905FC"/>
    <w:rsid w:val="00C90624"/>
    <w:rsid w:val="00C907AD"/>
    <w:rsid w:val="00C9087C"/>
    <w:rsid w:val="00C90EC2"/>
    <w:rsid w:val="00C9122F"/>
    <w:rsid w:val="00C912EF"/>
    <w:rsid w:val="00C91308"/>
    <w:rsid w:val="00C9136B"/>
    <w:rsid w:val="00C913A6"/>
    <w:rsid w:val="00C914C0"/>
    <w:rsid w:val="00C91655"/>
    <w:rsid w:val="00C91680"/>
    <w:rsid w:val="00C9170A"/>
    <w:rsid w:val="00C91768"/>
    <w:rsid w:val="00C918DC"/>
    <w:rsid w:val="00C91A19"/>
    <w:rsid w:val="00C91B55"/>
    <w:rsid w:val="00C91B76"/>
    <w:rsid w:val="00C91D1F"/>
    <w:rsid w:val="00C91DBC"/>
    <w:rsid w:val="00C91FBC"/>
    <w:rsid w:val="00C920AC"/>
    <w:rsid w:val="00C922C9"/>
    <w:rsid w:val="00C92315"/>
    <w:rsid w:val="00C92357"/>
    <w:rsid w:val="00C924CB"/>
    <w:rsid w:val="00C9254C"/>
    <w:rsid w:val="00C92600"/>
    <w:rsid w:val="00C92831"/>
    <w:rsid w:val="00C92882"/>
    <w:rsid w:val="00C9293C"/>
    <w:rsid w:val="00C92A0F"/>
    <w:rsid w:val="00C92A76"/>
    <w:rsid w:val="00C92AA0"/>
    <w:rsid w:val="00C92B1B"/>
    <w:rsid w:val="00C92B8C"/>
    <w:rsid w:val="00C92BB8"/>
    <w:rsid w:val="00C92C1A"/>
    <w:rsid w:val="00C92C2C"/>
    <w:rsid w:val="00C92C56"/>
    <w:rsid w:val="00C92E7E"/>
    <w:rsid w:val="00C92EC9"/>
    <w:rsid w:val="00C92F9D"/>
    <w:rsid w:val="00C934A5"/>
    <w:rsid w:val="00C934AA"/>
    <w:rsid w:val="00C9356C"/>
    <w:rsid w:val="00C935BD"/>
    <w:rsid w:val="00C93656"/>
    <w:rsid w:val="00C936C4"/>
    <w:rsid w:val="00C93838"/>
    <w:rsid w:val="00C939A6"/>
    <w:rsid w:val="00C93DCE"/>
    <w:rsid w:val="00C93F37"/>
    <w:rsid w:val="00C93F79"/>
    <w:rsid w:val="00C94028"/>
    <w:rsid w:val="00C9404D"/>
    <w:rsid w:val="00C940FA"/>
    <w:rsid w:val="00C94127"/>
    <w:rsid w:val="00C941A0"/>
    <w:rsid w:val="00C94289"/>
    <w:rsid w:val="00C942E4"/>
    <w:rsid w:val="00C9450D"/>
    <w:rsid w:val="00C94527"/>
    <w:rsid w:val="00C946E6"/>
    <w:rsid w:val="00C94778"/>
    <w:rsid w:val="00C948AF"/>
    <w:rsid w:val="00C94910"/>
    <w:rsid w:val="00C94A1A"/>
    <w:rsid w:val="00C94B93"/>
    <w:rsid w:val="00C94BE5"/>
    <w:rsid w:val="00C94C7C"/>
    <w:rsid w:val="00C94D12"/>
    <w:rsid w:val="00C94D27"/>
    <w:rsid w:val="00C951B3"/>
    <w:rsid w:val="00C95207"/>
    <w:rsid w:val="00C952B4"/>
    <w:rsid w:val="00C9551B"/>
    <w:rsid w:val="00C9557C"/>
    <w:rsid w:val="00C9557D"/>
    <w:rsid w:val="00C956B6"/>
    <w:rsid w:val="00C9580A"/>
    <w:rsid w:val="00C9587A"/>
    <w:rsid w:val="00C95909"/>
    <w:rsid w:val="00C95A20"/>
    <w:rsid w:val="00C95A95"/>
    <w:rsid w:val="00C95AE9"/>
    <w:rsid w:val="00C95B7C"/>
    <w:rsid w:val="00C95BCF"/>
    <w:rsid w:val="00C95C50"/>
    <w:rsid w:val="00C95CA5"/>
    <w:rsid w:val="00C95D6B"/>
    <w:rsid w:val="00C960F3"/>
    <w:rsid w:val="00C96198"/>
    <w:rsid w:val="00C96216"/>
    <w:rsid w:val="00C962B0"/>
    <w:rsid w:val="00C963C8"/>
    <w:rsid w:val="00C965B8"/>
    <w:rsid w:val="00C96744"/>
    <w:rsid w:val="00C967EA"/>
    <w:rsid w:val="00C968A4"/>
    <w:rsid w:val="00C96B4D"/>
    <w:rsid w:val="00C96B8E"/>
    <w:rsid w:val="00C96CCF"/>
    <w:rsid w:val="00C96DCA"/>
    <w:rsid w:val="00C96E5A"/>
    <w:rsid w:val="00C96FED"/>
    <w:rsid w:val="00C9743A"/>
    <w:rsid w:val="00C97448"/>
    <w:rsid w:val="00C97532"/>
    <w:rsid w:val="00C97558"/>
    <w:rsid w:val="00C975AD"/>
    <w:rsid w:val="00C9763E"/>
    <w:rsid w:val="00C97665"/>
    <w:rsid w:val="00C97673"/>
    <w:rsid w:val="00C978E3"/>
    <w:rsid w:val="00C97ADB"/>
    <w:rsid w:val="00C97B29"/>
    <w:rsid w:val="00C97CE0"/>
    <w:rsid w:val="00C97F6F"/>
    <w:rsid w:val="00CA0176"/>
    <w:rsid w:val="00CA043C"/>
    <w:rsid w:val="00CA0444"/>
    <w:rsid w:val="00CA048B"/>
    <w:rsid w:val="00CA04E6"/>
    <w:rsid w:val="00CA063E"/>
    <w:rsid w:val="00CA069B"/>
    <w:rsid w:val="00CA0877"/>
    <w:rsid w:val="00CA0958"/>
    <w:rsid w:val="00CA0A5F"/>
    <w:rsid w:val="00CA0E11"/>
    <w:rsid w:val="00CA0EA4"/>
    <w:rsid w:val="00CA0FDF"/>
    <w:rsid w:val="00CA1172"/>
    <w:rsid w:val="00CA127C"/>
    <w:rsid w:val="00CA1352"/>
    <w:rsid w:val="00CA1435"/>
    <w:rsid w:val="00CA166D"/>
    <w:rsid w:val="00CA16E5"/>
    <w:rsid w:val="00CA1720"/>
    <w:rsid w:val="00CA1825"/>
    <w:rsid w:val="00CA18A4"/>
    <w:rsid w:val="00CA1CAB"/>
    <w:rsid w:val="00CA1F75"/>
    <w:rsid w:val="00CA2002"/>
    <w:rsid w:val="00CA2069"/>
    <w:rsid w:val="00CA2137"/>
    <w:rsid w:val="00CA21FC"/>
    <w:rsid w:val="00CA2282"/>
    <w:rsid w:val="00CA232D"/>
    <w:rsid w:val="00CA2444"/>
    <w:rsid w:val="00CA2467"/>
    <w:rsid w:val="00CA25A0"/>
    <w:rsid w:val="00CA2612"/>
    <w:rsid w:val="00CA276C"/>
    <w:rsid w:val="00CA2867"/>
    <w:rsid w:val="00CA2902"/>
    <w:rsid w:val="00CA2946"/>
    <w:rsid w:val="00CA2B9A"/>
    <w:rsid w:val="00CA2DED"/>
    <w:rsid w:val="00CA2E64"/>
    <w:rsid w:val="00CA2EC4"/>
    <w:rsid w:val="00CA2EFF"/>
    <w:rsid w:val="00CA318A"/>
    <w:rsid w:val="00CA3261"/>
    <w:rsid w:val="00CA33B1"/>
    <w:rsid w:val="00CA355E"/>
    <w:rsid w:val="00CA358A"/>
    <w:rsid w:val="00CA35DC"/>
    <w:rsid w:val="00CA36EF"/>
    <w:rsid w:val="00CA37BF"/>
    <w:rsid w:val="00CA382F"/>
    <w:rsid w:val="00CA3934"/>
    <w:rsid w:val="00CA3B7C"/>
    <w:rsid w:val="00CA3EE0"/>
    <w:rsid w:val="00CA3EF1"/>
    <w:rsid w:val="00CA3F5F"/>
    <w:rsid w:val="00CA406D"/>
    <w:rsid w:val="00CA4220"/>
    <w:rsid w:val="00CA431A"/>
    <w:rsid w:val="00CA44C6"/>
    <w:rsid w:val="00CA45E4"/>
    <w:rsid w:val="00CA4660"/>
    <w:rsid w:val="00CA4882"/>
    <w:rsid w:val="00CA489D"/>
    <w:rsid w:val="00CA4966"/>
    <w:rsid w:val="00CA4A30"/>
    <w:rsid w:val="00CA4AB6"/>
    <w:rsid w:val="00CA4BA2"/>
    <w:rsid w:val="00CA4D55"/>
    <w:rsid w:val="00CA4F07"/>
    <w:rsid w:val="00CA506C"/>
    <w:rsid w:val="00CA50FE"/>
    <w:rsid w:val="00CA516A"/>
    <w:rsid w:val="00CA5260"/>
    <w:rsid w:val="00CA52A6"/>
    <w:rsid w:val="00CA5402"/>
    <w:rsid w:val="00CA5691"/>
    <w:rsid w:val="00CA56EB"/>
    <w:rsid w:val="00CA5891"/>
    <w:rsid w:val="00CA5B70"/>
    <w:rsid w:val="00CA5ECA"/>
    <w:rsid w:val="00CA600C"/>
    <w:rsid w:val="00CA61D8"/>
    <w:rsid w:val="00CA62DE"/>
    <w:rsid w:val="00CA662D"/>
    <w:rsid w:val="00CA6638"/>
    <w:rsid w:val="00CA675E"/>
    <w:rsid w:val="00CA6775"/>
    <w:rsid w:val="00CA68E9"/>
    <w:rsid w:val="00CA6904"/>
    <w:rsid w:val="00CA6B09"/>
    <w:rsid w:val="00CA6CF0"/>
    <w:rsid w:val="00CA6D56"/>
    <w:rsid w:val="00CA6E42"/>
    <w:rsid w:val="00CA6EAB"/>
    <w:rsid w:val="00CA7071"/>
    <w:rsid w:val="00CA7158"/>
    <w:rsid w:val="00CA71C7"/>
    <w:rsid w:val="00CA72C4"/>
    <w:rsid w:val="00CA72DE"/>
    <w:rsid w:val="00CA736D"/>
    <w:rsid w:val="00CA742A"/>
    <w:rsid w:val="00CA7490"/>
    <w:rsid w:val="00CA7577"/>
    <w:rsid w:val="00CA759D"/>
    <w:rsid w:val="00CA75DC"/>
    <w:rsid w:val="00CA76DD"/>
    <w:rsid w:val="00CA7842"/>
    <w:rsid w:val="00CA7911"/>
    <w:rsid w:val="00CA7A1E"/>
    <w:rsid w:val="00CA7AF6"/>
    <w:rsid w:val="00CA7EAE"/>
    <w:rsid w:val="00CA7EE6"/>
    <w:rsid w:val="00CA7F5A"/>
    <w:rsid w:val="00CA7F95"/>
    <w:rsid w:val="00CB00D8"/>
    <w:rsid w:val="00CB0145"/>
    <w:rsid w:val="00CB01D1"/>
    <w:rsid w:val="00CB02B6"/>
    <w:rsid w:val="00CB037D"/>
    <w:rsid w:val="00CB0460"/>
    <w:rsid w:val="00CB058D"/>
    <w:rsid w:val="00CB0782"/>
    <w:rsid w:val="00CB0876"/>
    <w:rsid w:val="00CB09D0"/>
    <w:rsid w:val="00CB0A80"/>
    <w:rsid w:val="00CB0CBA"/>
    <w:rsid w:val="00CB0DB0"/>
    <w:rsid w:val="00CB0E9C"/>
    <w:rsid w:val="00CB0EB7"/>
    <w:rsid w:val="00CB0F22"/>
    <w:rsid w:val="00CB12C4"/>
    <w:rsid w:val="00CB1301"/>
    <w:rsid w:val="00CB1598"/>
    <w:rsid w:val="00CB1605"/>
    <w:rsid w:val="00CB1781"/>
    <w:rsid w:val="00CB1784"/>
    <w:rsid w:val="00CB18F9"/>
    <w:rsid w:val="00CB19DA"/>
    <w:rsid w:val="00CB19E5"/>
    <w:rsid w:val="00CB1B4F"/>
    <w:rsid w:val="00CB1B72"/>
    <w:rsid w:val="00CB1BE9"/>
    <w:rsid w:val="00CB1BEC"/>
    <w:rsid w:val="00CB1D2D"/>
    <w:rsid w:val="00CB1F03"/>
    <w:rsid w:val="00CB1FDF"/>
    <w:rsid w:val="00CB227B"/>
    <w:rsid w:val="00CB2329"/>
    <w:rsid w:val="00CB233B"/>
    <w:rsid w:val="00CB248C"/>
    <w:rsid w:val="00CB263B"/>
    <w:rsid w:val="00CB273A"/>
    <w:rsid w:val="00CB281F"/>
    <w:rsid w:val="00CB2BB8"/>
    <w:rsid w:val="00CB2CA3"/>
    <w:rsid w:val="00CB2CEC"/>
    <w:rsid w:val="00CB2D0D"/>
    <w:rsid w:val="00CB2D24"/>
    <w:rsid w:val="00CB2D72"/>
    <w:rsid w:val="00CB3006"/>
    <w:rsid w:val="00CB30DA"/>
    <w:rsid w:val="00CB32D6"/>
    <w:rsid w:val="00CB3639"/>
    <w:rsid w:val="00CB382D"/>
    <w:rsid w:val="00CB38D4"/>
    <w:rsid w:val="00CB3B8E"/>
    <w:rsid w:val="00CB3C3A"/>
    <w:rsid w:val="00CB3F2B"/>
    <w:rsid w:val="00CB4203"/>
    <w:rsid w:val="00CB4236"/>
    <w:rsid w:val="00CB4300"/>
    <w:rsid w:val="00CB4310"/>
    <w:rsid w:val="00CB442F"/>
    <w:rsid w:val="00CB4540"/>
    <w:rsid w:val="00CB459A"/>
    <w:rsid w:val="00CB482D"/>
    <w:rsid w:val="00CB4BF8"/>
    <w:rsid w:val="00CB4E0E"/>
    <w:rsid w:val="00CB4E3F"/>
    <w:rsid w:val="00CB4E75"/>
    <w:rsid w:val="00CB511F"/>
    <w:rsid w:val="00CB512D"/>
    <w:rsid w:val="00CB519E"/>
    <w:rsid w:val="00CB51B0"/>
    <w:rsid w:val="00CB51FD"/>
    <w:rsid w:val="00CB5275"/>
    <w:rsid w:val="00CB5290"/>
    <w:rsid w:val="00CB538A"/>
    <w:rsid w:val="00CB5439"/>
    <w:rsid w:val="00CB56A7"/>
    <w:rsid w:val="00CB594B"/>
    <w:rsid w:val="00CB5A34"/>
    <w:rsid w:val="00CB5A5E"/>
    <w:rsid w:val="00CB5B62"/>
    <w:rsid w:val="00CB5C47"/>
    <w:rsid w:val="00CB5DAA"/>
    <w:rsid w:val="00CB5F40"/>
    <w:rsid w:val="00CB5F56"/>
    <w:rsid w:val="00CB62E6"/>
    <w:rsid w:val="00CB6447"/>
    <w:rsid w:val="00CB6711"/>
    <w:rsid w:val="00CB685D"/>
    <w:rsid w:val="00CB69A8"/>
    <w:rsid w:val="00CB6BDB"/>
    <w:rsid w:val="00CB6CF4"/>
    <w:rsid w:val="00CB6D6F"/>
    <w:rsid w:val="00CB6E00"/>
    <w:rsid w:val="00CB701E"/>
    <w:rsid w:val="00CB70F8"/>
    <w:rsid w:val="00CB7190"/>
    <w:rsid w:val="00CB72B0"/>
    <w:rsid w:val="00CB733D"/>
    <w:rsid w:val="00CB7348"/>
    <w:rsid w:val="00CB74D9"/>
    <w:rsid w:val="00CB7814"/>
    <w:rsid w:val="00CB787D"/>
    <w:rsid w:val="00CB79A7"/>
    <w:rsid w:val="00CB7A50"/>
    <w:rsid w:val="00CB7A60"/>
    <w:rsid w:val="00CB7A8A"/>
    <w:rsid w:val="00CB7D85"/>
    <w:rsid w:val="00CB7E34"/>
    <w:rsid w:val="00CB7E70"/>
    <w:rsid w:val="00CB7EC3"/>
    <w:rsid w:val="00CB7F5E"/>
    <w:rsid w:val="00CC0029"/>
    <w:rsid w:val="00CC009B"/>
    <w:rsid w:val="00CC01D7"/>
    <w:rsid w:val="00CC052D"/>
    <w:rsid w:val="00CC062E"/>
    <w:rsid w:val="00CC0674"/>
    <w:rsid w:val="00CC0744"/>
    <w:rsid w:val="00CC07BC"/>
    <w:rsid w:val="00CC0872"/>
    <w:rsid w:val="00CC0977"/>
    <w:rsid w:val="00CC0A0A"/>
    <w:rsid w:val="00CC0A5C"/>
    <w:rsid w:val="00CC0B26"/>
    <w:rsid w:val="00CC0C3A"/>
    <w:rsid w:val="00CC0E50"/>
    <w:rsid w:val="00CC0F6A"/>
    <w:rsid w:val="00CC1106"/>
    <w:rsid w:val="00CC11B2"/>
    <w:rsid w:val="00CC1302"/>
    <w:rsid w:val="00CC1433"/>
    <w:rsid w:val="00CC1446"/>
    <w:rsid w:val="00CC14C3"/>
    <w:rsid w:val="00CC163B"/>
    <w:rsid w:val="00CC168A"/>
    <w:rsid w:val="00CC16A8"/>
    <w:rsid w:val="00CC182D"/>
    <w:rsid w:val="00CC184A"/>
    <w:rsid w:val="00CC1949"/>
    <w:rsid w:val="00CC1B0D"/>
    <w:rsid w:val="00CC1BEA"/>
    <w:rsid w:val="00CC1D1B"/>
    <w:rsid w:val="00CC1F03"/>
    <w:rsid w:val="00CC1FB1"/>
    <w:rsid w:val="00CC1FEF"/>
    <w:rsid w:val="00CC2023"/>
    <w:rsid w:val="00CC204D"/>
    <w:rsid w:val="00CC221B"/>
    <w:rsid w:val="00CC2252"/>
    <w:rsid w:val="00CC234C"/>
    <w:rsid w:val="00CC2369"/>
    <w:rsid w:val="00CC24EE"/>
    <w:rsid w:val="00CC262F"/>
    <w:rsid w:val="00CC27E8"/>
    <w:rsid w:val="00CC28D6"/>
    <w:rsid w:val="00CC2973"/>
    <w:rsid w:val="00CC2E4F"/>
    <w:rsid w:val="00CC306A"/>
    <w:rsid w:val="00CC3257"/>
    <w:rsid w:val="00CC332A"/>
    <w:rsid w:val="00CC335E"/>
    <w:rsid w:val="00CC3472"/>
    <w:rsid w:val="00CC348F"/>
    <w:rsid w:val="00CC34E6"/>
    <w:rsid w:val="00CC35B3"/>
    <w:rsid w:val="00CC35DF"/>
    <w:rsid w:val="00CC3665"/>
    <w:rsid w:val="00CC3747"/>
    <w:rsid w:val="00CC378C"/>
    <w:rsid w:val="00CC3948"/>
    <w:rsid w:val="00CC39D1"/>
    <w:rsid w:val="00CC3A19"/>
    <w:rsid w:val="00CC3B66"/>
    <w:rsid w:val="00CC3B69"/>
    <w:rsid w:val="00CC3DF2"/>
    <w:rsid w:val="00CC3F8F"/>
    <w:rsid w:val="00CC412E"/>
    <w:rsid w:val="00CC41B4"/>
    <w:rsid w:val="00CC41DF"/>
    <w:rsid w:val="00CC4249"/>
    <w:rsid w:val="00CC4343"/>
    <w:rsid w:val="00CC4619"/>
    <w:rsid w:val="00CC46E7"/>
    <w:rsid w:val="00CC47DA"/>
    <w:rsid w:val="00CC4CCC"/>
    <w:rsid w:val="00CC513E"/>
    <w:rsid w:val="00CC5180"/>
    <w:rsid w:val="00CC51BC"/>
    <w:rsid w:val="00CC52F9"/>
    <w:rsid w:val="00CC54D3"/>
    <w:rsid w:val="00CC55D9"/>
    <w:rsid w:val="00CC5732"/>
    <w:rsid w:val="00CC5846"/>
    <w:rsid w:val="00CC5882"/>
    <w:rsid w:val="00CC5890"/>
    <w:rsid w:val="00CC5982"/>
    <w:rsid w:val="00CC59C1"/>
    <w:rsid w:val="00CC5AFE"/>
    <w:rsid w:val="00CC5E98"/>
    <w:rsid w:val="00CC5EDF"/>
    <w:rsid w:val="00CC5F08"/>
    <w:rsid w:val="00CC613F"/>
    <w:rsid w:val="00CC61A2"/>
    <w:rsid w:val="00CC625F"/>
    <w:rsid w:val="00CC6350"/>
    <w:rsid w:val="00CC639B"/>
    <w:rsid w:val="00CC657E"/>
    <w:rsid w:val="00CC65BA"/>
    <w:rsid w:val="00CC665B"/>
    <w:rsid w:val="00CC6875"/>
    <w:rsid w:val="00CC6951"/>
    <w:rsid w:val="00CC6A38"/>
    <w:rsid w:val="00CC6BFF"/>
    <w:rsid w:val="00CC6E9D"/>
    <w:rsid w:val="00CC6EF8"/>
    <w:rsid w:val="00CC7211"/>
    <w:rsid w:val="00CC7475"/>
    <w:rsid w:val="00CC76A0"/>
    <w:rsid w:val="00CC7A39"/>
    <w:rsid w:val="00CC7B2F"/>
    <w:rsid w:val="00CC7C31"/>
    <w:rsid w:val="00CC7C9B"/>
    <w:rsid w:val="00CC7D5E"/>
    <w:rsid w:val="00CC7EC1"/>
    <w:rsid w:val="00CC7F8B"/>
    <w:rsid w:val="00CC7F9A"/>
    <w:rsid w:val="00CD002A"/>
    <w:rsid w:val="00CD01EA"/>
    <w:rsid w:val="00CD0204"/>
    <w:rsid w:val="00CD0453"/>
    <w:rsid w:val="00CD065F"/>
    <w:rsid w:val="00CD070B"/>
    <w:rsid w:val="00CD079E"/>
    <w:rsid w:val="00CD07BE"/>
    <w:rsid w:val="00CD08D4"/>
    <w:rsid w:val="00CD0B81"/>
    <w:rsid w:val="00CD0BC5"/>
    <w:rsid w:val="00CD0C1E"/>
    <w:rsid w:val="00CD0EB6"/>
    <w:rsid w:val="00CD0EC3"/>
    <w:rsid w:val="00CD1077"/>
    <w:rsid w:val="00CD12A7"/>
    <w:rsid w:val="00CD12AD"/>
    <w:rsid w:val="00CD12CB"/>
    <w:rsid w:val="00CD12EC"/>
    <w:rsid w:val="00CD1371"/>
    <w:rsid w:val="00CD153D"/>
    <w:rsid w:val="00CD15FD"/>
    <w:rsid w:val="00CD1675"/>
    <w:rsid w:val="00CD1916"/>
    <w:rsid w:val="00CD1B67"/>
    <w:rsid w:val="00CD1BC5"/>
    <w:rsid w:val="00CD1D10"/>
    <w:rsid w:val="00CD1D28"/>
    <w:rsid w:val="00CD1D82"/>
    <w:rsid w:val="00CD1DF8"/>
    <w:rsid w:val="00CD2122"/>
    <w:rsid w:val="00CD2126"/>
    <w:rsid w:val="00CD23E4"/>
    <w:rsid w:val="00CD2481"/>
    <w:rsid w:val="00CD274E"/>
    <w:rsid w:val="00CD27AF"/>
    <w:rsid w:val="00CD2828"/>
    <w:rsid w:val="00CD2916"/>
    <w:rsid w:val="00CD2A33"/>
    <w:rsid w:val="00CD2B90"/>
    <w:rsid w:val="00CD2C42"/>
    <w:rsid w:val="00CD2D3D"/>
    <w:rsid w:val="00CD2D71"/>
    <w:rsid w:val="00CD2F17"/>
    <w:rsid w:val="00CD2F66"/>
    <w:rsid w:val="00CD2F92"/>
    <w:rsid w:val="00CD3387"/>
    <w:rsid w:val="00CD34BC"/>
    <w:rsid w:val="00CD36D3"/>
    <w:rsid w:val="00CD3847"/>
    <w:rsid w:val="00CD3A24"/>
    <w:rsid w:val="00CD3AA3"/>
    <w:rsid w:val="00CD3C48"/>
    <w:rsid w:val="00CD3C8C"/>
    <w:rsid w:val="00CD3DDF"/>
    <w:rsid w:val="00CD3EA1"/>
    <w:rsid w:val="00CD3F02"/>
    <w:rsid w:val="00CD3FC8"/>
    <w:rsid w:val="00CD428C"/>
    <w:rsid w:val="00CD4371"/>
    <w:rsid w:val="00CD43C7"/>
    <w:rsid w:val="00CD4530"/>
    <w:rsid w:val="00CD4A3E"/>
    <w:rsid w:val="00CD4B27"/>
    <w:rsid w:val="00CD4C19"/>
    <w:rsid w:val="00CD4C2F"/>
    <w:rsid w:val="00CD4E96"/>
    <w:rsid w:val="00CD4ED8"/>
    <w:rsid w:val="00CD501C"/>
    <w:rsid w:val="00CD517F"/>
    <w:rsid w:val="00CD524D"/>
    <w:rsid w:val="00CD53D0"/>
    <w:rsid w:val="00CD53E5"/>
    <w:rsid w:val="00CD54FA"/>
    <w:rsid w:val="00CD55AA"/>
    <w:rsid w:val="00CD561A"/>
    <w:rsid w:val="00CD56D7"/>
    <w:rsid w:val="00CD58AA"/>
    <w:rsid w:val="00CD58F0"/>
    <w:rsid w:val="00CD5912"/>
    <w:rsid w:val="00CD594B"/>
    <w:rsid w:val="00CD5C76"/>
    <w:rsid w:val="00CD5E64"/>
    <w:rsid w:val="00CD5F3A"/>
    <w:rsid w:val="00CD5F96"/>
    <w:rsid w:val="00CD5FC3"/>
    <w:rsid w:val="00CD6106"/>
    <w:rsid w:val="00CD61F8"/>
    <w:rsid w:val="00CD6270"/>
    <w:rsid w:val="00CD6429"/>
    <w:rsid w:val="00CD6470"/>
    <w:rsid w:val="00CD64E4"/>
    <w:rsid w:val="00CD6544"/>
    <w:rsid w:val="00CD65C5"/>
    <w:rsid w:val="00CD67BF"/>
    <w:rsid w:val="00CD6AE7"/>
    <w:rsid w:val="00CD6DB3"/>
    <w:rsid w:val="00CD6DCF"/>
    <w:rsid w:val="00CD6DEB"/>
    <w:rsid w:val="00CD718A"/>
    <w:rsid w:val="00CD7542"/>
    <w:rsid w:val="00CD757D"/>
    <w:rsid w:val="00CD75DE"/>
    <w:rsid w:val="00CD75F7"/>
    <w:rsid w:val="00CD774A"/>
    <w:rsid w:val="00CD7795"/>
    <w:rsid w:val="00CD78AB"/>
    <w:rsid w:val="00CD78E7"/>
    <w:rsid w:val="00CD7920"/>
    <w:rsid w:val="00CD7B18"/>
    <w:rsid w:val="00CD7B50"/>
    <w:rsid w:val="00CD7BD8"/>
    <w:rsid w:val="00CD7E50"/>
    <w:rsid w:val="00CDCAD7"/>
    <w:rsid w:val="00CE0253"/>
    <w:rsid w:val="00CE03B3"/>
    <w:rsid w:val="00CE03B6"/>
    <w:rsid w:val="00CE0778"/>
    <w:rsid w:val="00CE0831"/>
    <w:rsid w:val="00CE0A14"/>
    <w:rsid w:val="00CE0ACE"/>
    <w:rsid w:val="00CE0E85"/>
    <w:rsid w:val="00CE0F6C"/>
    <w:rsid w:val="00CE122A"/>
    <w:rsid w:val="00CE1245"/>
    <w:rsid w:val="00CE1257"/>
    <w:rsid w:val="00CE1259"/>
    <w:rsid w:val="00CE125E"/>
    <w:rsid w:val="00CE15C4"/>
    <w:rsid w:val="00CE160B"/>
    <w:rsid w:val="00CE16A6"/>
    <w:rsid w:val="00CE1776"/>
    <w:rsid w:val="00CE17B4"/>
    <w:rsid w:val="00CE1958"/>
    <w:rsid w:val="00CE1A0A"/>
    <w:rsid w:val="00CE1A2D"/>
    <w:rsid w:val="00CE1A70"/>
    <w:rsid w:val="00CE1B11"/>
    <w:rsid w:val="00CE1BF0"/>
    <w:rsid w:val="00CE1CEE"/>
    <w:rsid w:val="00CE1EDE"/>
    <w:rsid w:val="00CE20A5"/>
    <w:rsid w:val="00CE211B"/>
    <w:rsid w:val="00CE21DD"/>
    <w:rsid w:val="00CE234D"/>
    <w:rsid w:val="00CE246A"/>
    <w:rsid w:val="00CE26F5"/>
    <w:rsid w:val="00CE2703"/>
    <w:rsid w:val="00CE2851"/>
    <w:rsid w:val="00CE28CF"/>
    <w:rsid w:val="00CE295C"/>
    <w:rsid w:val="00CE2B13"/>
    <w:rsid w:val="00CE2B3F"/>
    <w:rsid w:val="00CE2B7B"/>
    <w:rsid w:val="00CE2E03"/>
    <w:rsid w:val="00CE307F"/>
    <w:rsid w:val="00CE3147"/>
    <w:rsid w:val="00CE31C0"/>
    <w:rsid w:val="00CE31F0"/>
    <w:rsid w:val="00CE345B"/>
    <w:rsid w:val="00CE355A"/>
    <w:rsid w:val="00CE3570"/>
    <w:rsid w:val="00CE3580"/>
    <w:rsid w:val="00CE376E"/>
    <w:rsid w:val="00CE379B"/>
    <w:rsid w:val="00CE3A5A"/>
    <w:rsid w:val="00CE3AE0"/>
    <w:rsid w:val="00CE3AFA"/>
    <w:rsid w:val="00CE3B08"/>
    <w:rsid w:val="00CE3D74"/>
    <w:rsid w:val="00CE3E6B"/>
    <w:rsid w:val="00CE3F05"/>
    <w:rsid w:val="00CE3F9C"/>
    <w:rsid w:val="00CE408C"/>
    <w:rsid w:val="00CE4216"/>
    <w:rsid w:val="00CE4255"/>
    <w:rsid w:val="00CE427D"/>
    <w:rsid w:val="00CE4328"/>
    <w:rsid w:val="00CE43AC"/>
    <w:rsid w:val="00CE451E"/>
    <w:rsid w:val="00CE45A3"/>
    <w:rsid w:val="00CE46B8"/>
    <w:rsid w:val="00CE470F"/>
    <w:rsid w:val="00CE472E"/>
    <w:rsid w:val="00CE479D"/>
    <w:rsid w:val="00CE48F0"/>
    <w:rsid w:val="00CE4930"/>
    <w:rsid w:val="00CE4A54"/>
    <w:rsid w:val="00CE4B3D"/>
    <w:rsid w:val="00CE4B8D"/>
    <w:rsid w:val="00CE500F"/>
    <w:rsid w:val="00CE5052"/>
    <w:rsid w:val="00CE511E"/>
    <w:rsid w:val="00CE53E8"/>
    <w:rsid w:val="00CE5405"/>
    <w:rsid w:val="00CE54BE"/>
    <w:rsid w:val="00CE5534"/>
    <w:rsid w:val="00CE5539"/>
    <w:rsid w:val="00CE5671"/>
    <w:rsid w:val="00CE58BC"/>
    <w:rsid w:val="00CE58EE"/>
    <w:rsid w:val="00CE59FC"/>
    <w:rsid w:val="00CE5B02"/>
    <w:rsid w:val="00CE5C2C"/>
    <w:rsid w:val="00CE5F3C"/>
    <w:rsid w:val="00CE602E"/>
    <w:rsid w:val="00CE64D4"/>
    <w:rsid w:val="00CE6506"/>
    <w:rsid w:val="00CE6546"/>
    <w:rsid w:val="00CE657A"/>
    <w:rsid w:val="00CE68B2"/>
    <w:rsid w:val="00CE6BFA"/>
    <w:rsid w:val="00CE6C73"/>
    <w:rsid w:val="00CE6EA0"/>
    <w:rsid w:val="00CE6FA0"/>
    <w:rsid w:val="00CE705D"/>
    <w:rsid w:val="00CE71A5"/>
    <w:rsid w:val="00CE7251"/>
    <w:rsid w:val="00CE7369"/>
    <w:rsid w:val="00CE770D"/>
    <w:rsid w:val="00CE7940"/>
    <w:rsid w:val="00CE7B03"/>
    <w:rsid w:val="00CE7B0F"/>
    <w:rsid w:val="00CE7B6A"/>
    <w:rsid w:val="00CE7C1A"/>
    <w:rsid w:val="00CE7CCF"/>
    <w:rsid w:val="00CE7CF4"/>
    <w:rsid w:val="00CE7E59"/>
    <w:rsid w:val="00CE7ED1"/>
    <w:rsid w:val="00CE7F44"/>
    <w:rsid w:val="00CE7F67"/>
    <w:rsid w:val="00CE7FC0"/>
    <w:rsid w:val="00CF0235"/>
    <w:rsid w:val="00CF035A"/>
    <w:rsid w:val="00CF0436"/>
    <w:rsid w:val="00CF04E2"/>
    <w:rsid w:val="00CF0531"/>
    <w:rsid w:val="00CF05E2"/>
    <w:rsid w:val="00CF084A"/>
    <w:rsid w:val="00CF0907"/>
    <w:rsid w:val="00CF0AC6"/>
    <w:rsid w:val="00CF0C05"/>
    <w:rsid w:val="00CF0E13"/>
    <w:rsid w:val="00CF0E28"/>
    <w:rsid w:val="00CF0E6A"/>
    <w:rsid w:val="00CF0F22"/>
    <w:rsid w:val="00CF0F46"/>
    <w:rsid w:val="00CF1111"/>
    <w:rsid w:val="00CF11E9"/>
    <w:rsid w:val="00CF154F"/>
    <w:rsid w:val="00CF159F"/>
    <w:rsid w:val="00CF1661"/>
    <w:rsid w:val="00CF17E2"/>
    <w:rsid w:val="00CF18EA"/>
    <w:rsid w:val="00CF1B69"/>
    <w:rsid w:val="00CF1D94"/>
    <w:rsid w:val="00CF1E00"/>
    <w:rsid w:val="00CF1E09"/>
    <w:rsid w:val="00CF1E71"/>
    <w:rsid w:val="00CF2252"/>
    <w:rsid w:val="00CF2476"/>
    <w:rsid w:val="00CF2608"/>
    <w:rsid w:val="00CF287F"/>
    <w:rsid w:val="00CF2AFB"/>
    <w:rsid w:val="00CF2CAD"/>
    <w:rsid w:val="00CF2EE8"/>
    <w:rsid w:val="00CF3172"/>
    <w:rsid w:val="00CF3282"/>
    <w:rsid w:val="00CF34AF"/>
    <w:rsid w:val="00CF3529"/>
    <w:rsid w:val="00CF38ED"/>
    <w:rsid w:val="00CF39C1"/>
    <w:rsid w:val="00CF3A82"/>
    <w:rsid w:val="00CF3D32"/>
    <w:rsid w:val="00CF402B"/>
    <w:rsid w:val="00CF406C"/>
    <w:rsid w:val="00CF407B"/>
    <w:rsid w:val="00CF41B8"/>
    <w:rsid w:val="00CF4297"/>
    <w:rsid w:val="00CF4347"/>
    <w:rsid w:val="00CF43F8"/>
    <w:rsid w:val="00CF4470"/>
    <w:rsid w:val="00CF4556"/>
    <w:rsid w:val="00CF49A7"/>
    <w:rsid w:val="00CF4A48"/>
    <w:rsid w:val="00CF4A82"/>
    <w:rsid w:val="00CF4BF5"/>
    <w:rsid w:val="00CF4CDC"/>
    <w:rsid w:val="00CF4D2F"/>
    <w:rsid w:val="00CF4EE3"/>
    <w:rsid w:val="00CF5032"/>
    <w:rsid w:val="00CF5103"/>
    <w:rsid w:val="00CF5112"/>
    <w:rsid w:val="00CF5227"/>
    <w:rsid w:val="00CF52AD"/>
    <w:rsid w:val="00CF52B3"/>
    <w:rsid w:val="00CF5302"/>
    <w:rsid w:val="00CF540B"/>
    <w:rsid w:val="00CF54BF"/>
    <w:rsid w:val="00CF54CA"/>
    <w:rsid w:val="00CF54D1"/>
    <w:rsid w:val="00CF54D5"/>
    <w:rsid w:val="00CF5653"/>
    <w:rsid w:val="00CF59F8"/>
    <w:rsid w:val="00CF5B96"/>
    <w:rsid w:val="00CF5BA0"/>
    <w:rsid w:val="00CF5D40"/>
    <w:rsid w:val="00CF5E46"/>
    <w:rsid w:val="00CF6096"/>
    <w:rsid w:val="00CF6195"/>
    <w:rsid w:val="00CF61D5"/>
    <w:rsid w:val="00CF64DC"/>
    <w:rsid w:val="00CF65F5"/>
    <w:rsid w:val="00CF6668"/>
    <w:rsid w:val="00CF683E"/>
    <w:rsid w:val="00CF6947"/>
    <w:rsid w:val="00CF6951"/>
    <w:rsid w:val="00CF6962"/>
    <w:rsid w:val="00CF69AF"/>
    <w:rsid w:val="00CF6AF2"/>
    <w:rsid w:val="00CF6B34"/>
    <w:rsid w:val="00CF6CAC"/>
    <w:rsid w:val="00CF6E0C"/>
    <w:rsid w:val="00CF6F34"/>
    <w:rsid w:val="00CF7044"/>
    <w:rsid w:val="00CF7200"/>
    <w:rsid w:val="00CF7490"/>
    <w:rsid w:val="00CF74A0"/>
    <w:rsid w:val="00CF76A1"/>
    <w:rsid w:val="00CF77BE"/>
    <w:rsid w:val="00CF78CE"/>
    <w:rsid w:val="00CF7A52"/>
    <w:rsid w:val="00CF7B03"/>
    <w:rsid w:val="00CF7B9B"/>
    <w:rsid w:val="00CF7E7B"/>
    <w:rsid w:val="00CF7EE5"/>
    <w:rsid w:val="00D00113"/>
    <w:rsid w:val="00D001F8"/>
    <w:rsid w:val="00D00237"/>
    <w:rsid w:val="00D0034E"/>
    <w:rsid w:val="00D00358"/>
    <w:rsid w:val="00D0057B"/>
    <w:rsid w:val="00D007BB"/>
    <w:rsid w:val="00D0090C"/>
    <w:rsid w:val="00D009B7"/>
    <w:rsid w:val="00D00A0D"/>
    <w:rsid w:val="00D00B50"/>
    <w:rsid w:val="00D00B8F"/>
    <w:rsid w:val="00D00BAC"/>
    <w:rsid w:val="00D00D11"/>
    <w:rsid w:val="00D00D12"/>
    <w:rsid w:val="00D00DC5"/>
    <w:rsid w:val="00D00EB1"/>
    <w:rsid w:val="00D00EBB"/>
    <w:rsid w:val="00D00F23"/>
    <w:rsid w:val="00D01079"/>
    <w:rsid w:val="00D01170"/>
    <w:rsid w:val="00D011DC"/>
    <w:rsid w:val="00D01228"/>
    <w:rsid w:val="00D01242"/>
    <w:rsid w:val="00D0125A"/>
    <w:rsid w:val="00D013F6"/>
    <w:rsid w:val="00D0156F"/>
    <w:rsid w:val="00D016C8"/>
    <w:rsid w:val="00D01771"/>
    <w:rsid w:val="00D019D6"/>
    <w:rsid w:val="00D01B97"/>
    <w:rsid w:val="00D01DA0"/>
    <w:rsid w:val="00D01DFF"/>
    <w:rsid w:val="00D01F51"/>
    <w:rsid w:val="00D0264B"/>
    <w:rsid w:val="00D0269E"/>
    <w:rsid w:val="00D027A7"/>
    <w:rsid w:val="00D02831"/>
    <w:rsid w:val="00D02949"/>
    <w:rsid w:val="00D02A94"/>
    <w:rsid w:val="00D02ACB"/>
    <w:rsid w:val="00D02AF6"/>
    <w:rsid w:val="00D02B5E"/>
    <w:rsid w:val="00D02C55"/>
    <w:rsid w:val="00D02CBD"/>
    <w:rsid w:val="00D02DC6"/>
    <w:rsid w:val="00D030F8"/>
    <w:rsid w:val="00D0316D"/>
    <w:rsid w:val="00D032C3"/>
    <w:rsid w:val="00D032D3"/>
    <w:rsid w:val="00D03307"/>
    <w:rsid w:val="00D03575"/>
    <w:rsid w:val="00D03A1C"/>
    <w:rsid w:val="00D03A56"/>
    <w:rsid w:val="00D03A59"/>
    <w:rsid w:val="00D03C72"/>
    <w:rsid w:val="00D03D4F"/>
    <w:rsid w:val="00D03E28"/>
    <w:rsid w:val="00D03E32"/>
    <w:rsid w:val="00D03F51"/>
    <w:rsid w:val="00D040D4"/>
    <w:rsid w:val="00D040F6"/>
    <w:rsid w:val="00D04145"/>
    <w:rsid w:val="00D04201"/>
    <w:rsid w:val="00D04335"/>
    <w:rsid w:val="00D043C6"/>
    <w:rsid w:val="00D04534"/>
    <w:rsid w:val="00D045F0"/>
    <w:rsid w:val="00D04684"/>
    <w:rsid w:val="00D046BA"/>
    <w:rsid w:val="00D046E1"/>
    <w:rsid w:val="00D04705"/>
    <w:rsid w:val="00D04720"/>
    <w:rsid w:val="00D04812"/>
    <w:rsid w:val="00D04962"/>
    <w:rsid w:val="00D04AA6"/>
    <w:rsid w:val="00D04EEC"/>
    <w:rsid w:val="00D04EF6"/>
    <w:rsid w:val="00D04FB0"/>
    <w:rsid w:val="00D04FBE"/>
    <w:rsid w:val="00D05023"/>
    <w:rsid w:val="00D05136"/>
    <w:rsid w:val="00D051B5"/>
    <w:rsid w:val="00D052A7"/>
    <w:rsid w:val="00D053D2"/>
    <w:rsid w:val="00D0542E"/>
    <w:rsid w:val="00D0547B"/>
    <w:rsid w:val="00D05769"/>
    <w:rsid w:val="00D05786"/>
    <w:rsid w:val="00D057A7"/>
    <w:rsid w:val="00D059E9"/>
    <w:rsid w:val="00D05B67"/>
    <w:rsid w:val="00D05D5B"/>
    <w:rsid w:val="00D05D82"/>
    <w:rsid w:val="00D05FB1"/>
    <w:rsid w:val="00D05FD3"/>
    <w:rsid w:val="00D06038"/>
    <w:rsid w:val="00D0625E"/>
    <w:rsid w:val="00D063A2"/>
    <w:rsid w:val="00D063CA"/>
    <w:rsid w:val="00D06457"/>
    <w:rsid w:val="00D06496"/>
    <w:rsid w:val="00D064B0"/>
    <w:rsid w:val="00D06576"/>
    <w:rsid w:val="00D06724"/>
    <w:rsid w:val="00D06771"/>
    <w:rsid w:val="00D06788"/>
    <w:rsid w:val="00D0678B"/>
    <w:rsid w:val="00D06956"/>
    <w:rsid w:val="00D06EFC"/>
    <w:rsid w:val="00D07136"/>
    <w:rsid w:val="00D071E2"/>
    <w:rsid w:val="00D07296"/>
    <w:rsid w:val="00D07671"/>
    <w:rsid w:val="00D076C8"/>
    <w:rsid w:val="00D07A0C"/>
    <w:rsid w:val="00D07A25"/>
    <w:rsid w:val="00D07A59"/>
    <w:rsid w:val="00D07C85"/>
    <w:rsid w:val="00D07D3E"/>
    <w:rsid w:val="00D07E88"/>
    <w:rsid w:val="00D0A8B9"/>
    <w:rsid w:val="00D0E5AD"/>
    <w:rsid w:val="00D10173"/>
    <w:rsid w:val="00D10609"/>
    <w:rsid w:val="00D1078F"/>
    <w:rsid w:val="00D107F8"/>
    <w:rsid w:val="00D108C9"/>
    <w:rsid w:val="00D109B4"/>
    <w:rsid w:val="00D10A12"/>
    <w:rsid w:val="00D10A88"/>
    <w:rsid w:val="00D10AF8"/>
    <w:rsid w:val="00D10B08"/>
    <w:rsid w:val="00D10B4B"/>
    <w:rsid w:val="00D10CF2"/>
    <w:rsid w:val="00D11155"/>
    <w:rsid w:val="00D113B6"/>
    <w:rsid w:val="00D114BB"/>
    <w:rsid w:val="00D1156C"/>
    <w:rsid w:val="00D11603"/>
    <w:rsid w:val="00D117E9"/>
    <w:rsid w:val="00D1197E"/>
    <w:rsid w:val="00D11BDC"/>
    <w:rsid w:val="00D11F09"/>
    <w:rsid w:val="00D1206A"/>
    <w:rsid w:val="00D12134"/>
    <w:rsid w:val="00D12381"/>
    <w:rsid w:val="00D12D49"/>
    <w:rsid w:val="00D12DCD"/>
    <w:rsid w:val="00D12F62"/>
    <w:rsid w:val="00D1315E"/>
    <w:rsid w:val="00D132AF"/>
    <w:rsid w:val="00D13300"/>
    <w:rsid w:val="00D13391"/>
    <w:rsid w:val="00D133F7"/>
    <w:rsid w:val="00D13455"/>
    <w:rsid w:val="00D135A8"/>
    <w:rsid w:val="00D136A6"/>
    <w:rsid w:val="00D136BB"/>
    <w:rsid w:val="00D13727"/>
    <w:rsid w:val="00D1379B"/>
    <w:rsid w:val="00D13907"/>
    <w:rsid w:val="00D13942"/>
    <w:rsid w:val="00D13987"/>
    <w:rsid w:val="00D139C9"/>
    <w:rsid w:val="00D13B99"/>
    <w:rsid w:val="00D13C03"/>
    <w:rsid w:val="00D13CB4"/>
    <w:rsid w:val="00D13D0F"/>
    <w:rsid w:val="00D13DAA"/>
    <w:rsid w:val="00D13F36"/>
    <w:rsid w:val="00D1400F"/>
    <w:rsid w:val="00D1401A"/>
    <w:rsid w:val="00D1404E"/>
    <w:rsid w:val="00D14069"/>
    <w:rsid w:val="00D1406E"/>
    <w:rsid w:val="00D141D9"/>
    <w:rsid w:val="00D14294"/>
    <w:rsid w:val="00D14313"/>
    <w:rsid w:val="00D1432A"/>
    <w:rsid w:val="00D14434"/>
    <w:rsid w:val="00D144CF"/>
    <w:rsid w:val="00D144DB"/>
    <w:rsid w:val="00D14634"/>
    <w:rsid w:val="00D14674"/>
    <w:rsid w:val="00D146A3"/>
    <w:rsid w:val="00D146E6"/>
    <w:rsid w:val="00D147E7"/>
    <w:rsid w:val="00D148CA"/>
    <w:rsid w:val="00D148D0"/>
    <w:rsid w:val="00D148FC"/>
    <w:rsid w:val="00D14912"/>
    <w:rsid w:val="00D14A48"/>
    <w:rsid w:val="00D14B1E"/>
    <w:rsid w:val="00D14B91"/>
    <w:rsid w:val="00D14CD2"/>
    <w:rsid w:val="00D14E01"/>
    <w:rsid w:val="00D14E87"/>
    <w:rsid w:val="00D14F0D"/>
    <w:rsid w:val="00D14F8C"/>
    <w:rsid w:val="00D15035"/>
    <w:rsid w:val="00D150D3"/>
    <w:rsid w:val="00D15274"/>
    <w:rsid w:val="00D153EA"/>
    <w:rsid w:val="00D15840"/>
    <w:rsid w:val="00D158E1"/>
    <w:rsid w:val="00D159E2"/>
    <w:rsid w:val="00D15B4E"/>
    <w:rsid w:val="00D15C4A"/>
    <w:rsid w:val="00D160BD"/>
    <w:rsid w:val="00D16135"/>
    <w:rsid w:val="00D162EA"/>
    <w:rsid w:val="00D164E7"/>
    <w:rsid w:val="00D16537"/>
    <w:rsid w:val="00D16540"/>
    <w:rsid w:val="00D16565"/>
    <w:rsid w:val="00D166A5"/>
    <w:rsid w:val="00D16899"/>
    <w:rsid w:val="00D16934"/>
    <w:rsid w:val="00D16A58"/>
    <w:rsid w:val="00D16B51"/>
    <w:rsid w:val="00D16D32"/>
    <w:rsid w:val="00D16EBC"/>
    <w:rsid w:val="00D16EF4"/>
    <w:rsid w:val="00D170E4"/>
    <w:rsid w:val="00D171F3"/>
    <w:rsid w:val="00D171F7"/>
    <w:rsid w:val="00D177A6"/>
    <w:rsid w:val="00D17A04"/>
    <w:rsid w:val="00D17A4C"/>
    <w:rsid w:val="00D17B00"/>
    <w:rsid w:val="00D17C12"/>
    <w:rsid w:val="00D17CCF"/>
    <w:rsid w:val="00D17D45"/>
    <w:rsid w:val="00D17EBE"/>
    <w:rsid w:val="00D17FAC"/>
    <w:rsid w:val="00D202D7"/>
    <w:rsid w:val="00D20315"/>
    <w:rsid w:val="00D204EE"/>
    <w:rsid w:val="00D2064D"/>
    <w:rsid w:val="00D2073F"/>
    <w:rsid w:val="00D20915"/>
    <w:rsid w:val="00D20954"/>
    <w:rsid w:val="00D209F9"/>
    <w:rsid w:val="00D20BD8"/>
    <w:rsid w:val="00D20CB9"/>
    <w:rsid w:val="00D20DC2"/>
    <w:rsid w:val="00D20E4B"/>
    <w:rsid w:val="00D20EC3"/>
    <w:rsid w:val="00D20F0C"/>
    <w:rsid w:val="00D211DD"/>
    <w:rsid w:val="00D2124E"/>
    <w:rsid w:val="00D21315"/>
    <w:rsid w:val="00D21326"/>
    <w:rsid w:val="00D21473"/>
    <w:rsid w:val="00D214E9"/>
    <w:rsid w:val="00D21690"/>
    <w:rsid w:val="00D2177B"/>
    <w:rsid w:val="00D2189A"/>
    <w:rsid w:val="00D21A7C"/>
    <w:rsid w:val="00D21B77"/>
    <w:rsid w:val="00D21C46"/>
    <w:rsid w:val="00D21D76"/>
    <w:rsid w:val="00D21D95"/>
    <w:rsid w:val="00D21FA2"/>
    <w:rsid w:val="00D21FBD"/>
    <w:rsid w:val="00D21FFE"/>
    <w:rsid w:val="00D22023"/>
    <w:rsid w:val="00D220EA"/>
    <w:rsid w:val="00D22367"/>
    <w:rsid w:val="00D2268F"/>
    <w:rsid w:val="00D22800"/>
    <w:rsid w:val="00D2280B"/>
    <w:rsid w:val="00D22986"/>
    <w:rsid w:val="00D229D9"/>
    <w:rsid w:val="00D22DB2"/>
    <w:rsid w:val="00D22E30"/>
    <w:rsid w:val="00D23297"/>
    <w:rsid w:val="00D232F8"/>
    <w:rsid w:val="00D23470"/>
    <w:rsid w:val="00D234DF"/>
    <w:rsid w:val="00D23936"/>
    <w:rsid w:val="00D23A0B"/>
    <w:rsid w:val="00D23AAE"/>
    <w:rsid w:val="00D23B0D"/>
    <w:rsid w:val="00D23CD8"/>
    <w:rsid w:val="00D23CF0"/>
    <w:rsid w:val="00D23D3A"/>
    <w:rsid w:val="00D23E2E"/>
    <w:rsid w:val="00D23EBB"/>
    <w:rsid w:val="00D23F63"/>
    <w:rsid w:val="00D2401F"/>
    <w:rsid w:val="00D240D0"/>
    <w:rsid w:val="00D242F7"/>
    <w:rsid w:val="00D24447"/>
    <w:rsid w:val="00D24452"/>
    <w:rsid w:val="00D24586"/>
    <w:rsid w:val="00D247AC"/>
    <w:rsid w:val="00D247B9"/>
    <w:rsid w:val="00D24922"/>
    <w:rsid w:val="00D2495E"/>
    <w:rsid w:val="00D24984"/>
    <w:rsid w:val="00D24A2B"/>
    <w:rsid w:val="00D24A66"/>
    <w:rsid w:val="00D24B52"/>
    <w:rsid w:val="00D24BB0"/>
    <w:rsid w:val="00D24D58"/>
    <w:rsid w:val="00D24D68"/>
    <w:rsid w:val="00D24E54"/>
    <w:rsid w:val="00D24F38"/>
    <w:rsid w:val="00D24F75"/>
    <w:rsid w:val="00D25151"/>
    <w:rsid w:val="00D25203"/>
    <w:rsid w:val="00D25263"/>
    <w:rsid w:val="00D25361"/>
    <w:rsid w:val="00D253C8"/>
    <w:rsid w:val="00D2546D"/>
    <w:rsid w:val="00D25483"/>
    <w:rsid w:val="00D2552A"/>
    <w:rsid w:val="00D259F6"/>
    <w:rsid w:val="00D25F0B"/>
    <w:rsid w:val="00D25FB1"/>
    <w:rsid w:val="00D26475"/>
    <w:rsid w:val="00D264F4"/>
    <w:rsid w:val="00D26658"/>
    <w:rsid w:val="00D266E6"/>
    <w:rsid w:val="00D26B05"/>
    <w:rsid w:val="00D26B61"/>
    <w:rsid w:val="00D26B97"/>
    <w:rsid w:val="00D27009"/>
    <w:rsid w:val="00D270B7"/>
    <w:rsid w:val="00D270FC"/>
    <w:rsid w:val="00D2712B"/>
    <w:rsid w:val="00D2741B"/>
    <w:rsid w:val="00D27461"/>
    <w:rsid w:val="00D278CF"/>
    <w:rsid w:val="00D27969"/>
    <w:rsid w:val="00D27DB7"/>
    <w:rsid w:val="00D27F26"/>
    <w:rsid w:val="00D30041"/>
    <w:rsid w:val="00D300AA"/>
    <w:rsid w:val="00D30146"/>
    <w:rsid w:val="00D30184"/>
    <w:rsid w:val="00D30242"/>
    <w:rsid w:val="00D30281"/>
    <w:rsid w:val="00D303CD"/>
    <w:rsid w:val="00D304B3"/>
    <w:rsid w:val="00D305F0"/>
    <w:rsid w:val="00D30605"/>
    <w:rsid w:val="00D3062F"/>
    <w:rsid w:val="00D3087A"/>
    <w:rsid w:val="00D309F8"/>
    <w:rsid w:val="00D30A47"/>
    <w:rsid w:val="00D30A54"/>
    <w:rsid w:val="00D30B62"/>
    <w:rsid w:val="00D30CDE"/>
    <w:rsid w:val="00D30E53"/>
    <w:rsid w:val="00D31122"/>
    <w:rsid w:val="00D31716"/>
    <w:rsid w:val="00D31914"/>
    <w:rsid w:val="00D31B7B"/>
    <w:rsid w:val="00D31E0F"/>
    <w:rsid w:val="00D3208A"/>
    <w:rsid w:val="00D3214C"/>
    <w:rsid w:val="00D32378"/>
    <w:rsid w:val="00D32510"/>
    <w:rsid w:val="00D32609"/>
    <w:rsid w:val="00D326D2"/>
    <w:rsid w:val="00D3274F"/>
    <w:rsid w:val="00D32806"/>
    <w:rsid w:val="00D328A8"/>
    <w:rsid w:val="00D32925"/>
    <w:rsid w:val="00D32DE8"/>
    <w:rsid w:val="00D330FE"/>
    <w:rsid w:val="00D3320B"/>
    <w:rsid w:val="00D332B3"/>
    <w:rsid w:val="00D3337A"/>
    <w:rsid w:val="00D333EB"/>
    <w:rsid w:val="00D334EC"/>
    <w:rsid w:val="00D33553"/>
    <w:rsid w:val="00D337E6"/>
    <w:rsid w:val="00D337E9"/>
    <w:rsid w:val="00D3388E"/>
    <w:rsid w:val="00D33A0E"/>
    <w:rsid w:val="00D33C1B"/>
    <w:rsid w:val="00D33C6E"/>
    <w:rsid w:val="00D33CC2"/>
    <w:rsid w:val="00D33D05"/>
    <w:rsid w:val="00D33D3E"/>
    <w:rsid w:val="00D33E22"/>
    <w:rsid w:val="00D340B4"/>
    <w:rsid w:val="00D34105"/>
    <w:rsid w:val="00D34218"/>
    <w:rsid w:val="00D34251"/>
    <w:rsid w:val="00D342A3"/>
    <w:rsid w:val="00D3444E"/>
    <w:rsid w:val="00D34451"/>
    <w:rsid w:val="00D34478"/>
    <w:rsid w:val="00D346B1"/>
    <w:rsid w:val="00D346CE"/>
    <w:rsid w:val="00D349FF"/>
    <w:rsid w:val="00D34A40"/>
    <w:rsid w:val="00D34CA3"/>
    <w:rsid w:val="00D34D8C"/>
    <w:rsid w:val="00D34F72"/>
    <w:rsid w:val="00D34FFC"/>
    <w:rsid w:val="00D350A3"/>
    <w:rsid w:val="00D35170"/>
    <w:rsid w:val="00D3529F"/>
    <w:rsid w:val="00D355F4"/>
    <w:rsid w:val="00D35643"/>
    <w:rsid w:val="00D3575F"/>
    <w:rsid w:val="00D358E1"/>
    <w:rsid w:val="00D3590C"/>
    <w:rsid w:val="00D35990"/>
    <w:rsid w:val="00D35A3B"/>
    <w:rsid w:val="00D35B44"/>
    <w:rsid w:val="00D35C0E"/>
    <w:rsid w:val="00D35C32"/>
    <w:rsid w:val="00D35C93"/>
    <w:rsid w:val="00D35C9E"/>
    <w:rsid w:val="00D35D2E"/>
    <w:rsid w:val="00D35E44"/>
    <w:rsid w:val="00D35E4E"/>
    <w:rsid w:val="00D35EC6"/>
    <w:rsid w:val="00D35F41"/>
    <w:rsid w:val="00D35F89"/>
    <w:rsid w:val="00D36136"/>
    <w:rsid w:val="00D3617D"/>
    <w:rsid w:val="00D361B5"/>
    <w:rsid w:val="00D3631E"/>
    <w:rsid w:val="00D36379"/>
    <w:rsid w:val="00D363C2"/>
    <w:rsid w:val="00D363C5"/>
    <w:rsid w:val="00D36A7B"/>
    <w:rsid w:val="00D36E18"/>
    <w:rsid w:val="00D36E5B"/>
    <w:rsid w:val="00D36FAC"/>
    <w:rsid w:val="00D3738D"/>
    <w:rsid w:val="00D3743B"/>
    <w:rsid w:val="00D3763E"/>
    <w:rsid w:val="00D376D3"/>
    <w:rsid w:val="00D37712"/>
    <w:rsid w:val="00D37752"/>
    <w:rsid w:val="00D3783A"/>
    <w:rsid w:val="00D378FD"/>
    <w:rsid w:val="00D37962"/>
    <w:rsid w:val="00D3799B"/>
    <w:rsid w:val="00D37B61"/>
    <w:rsid w:val="00D37BE5"/>
    <w:rsid w:val="00D37C6C"/>
    <w:rsid w:val="00D37C72"/>
    <w:rsid w:val="00D37CD9"/>
    <w:rsid w:val="00D37CE1"/>
    <w:rsid w:val="00D40022"/>
    <w:rsid w:val="00D4006A"/>
    <w:rsid w:val="00D4029A"/>
    <w:rsid w:val="00D402EE"/>
    <w:rsid w:val="00D40381"/>
    <w:rsid w:val="00D403FC"/>
    <w:rsid w:val="00D4044F"/>
    <w:rsid w:val="00D405C2"/>
    <w:rsid w:val="00D40620"/>
    <w:rsid w:val="00D40676"/>
    <w:rsid w:val="00D40706"/>
    <w:rsid w:val="00D40817"/>
    <w:rsid w:val="00D4085E"/>
    <w:rsid w:val="00D409D9"/>
    <w:rsid w:val="00D40A75"/>
    <w:rsid w:val="00D40BD6"/>
    <w:rsid w:val="00D40CC0"/>
    <w:rsid w:val="00D40E85"/>
    <w:rsid w:val="00D4101D"/>
    <w:rsid w:val="00D410C1"/>
    <w:rsid w:val="00D41203"/>
    <w:rsid w:val="00D41499"/>
    <w:rsid w:val="00D414E4"/>
    <w:rsid w:val="00D41534"/>
    <w:rsid w:val="00D41650"/>
    <w:rsid w:val="00D41719"/>
    <w:rsid w:val="00D41734"/>
    <w:rsid w:val="00D4174D"/>
    <w:rsid w:val="00D41798"/>
    <w:rsid w:val="00D41A3F"/>
    <w:rsid w:val="00D41EC5"/>
    <w:rsid w:val="00D42076"/>
    <w:rsid w:val="00D42233"/>
    <w:rsid w:val="00D422EA"/>
    <w:rsid w:val="00D4250B"/>
    <w:rsid w:val="00D4271A"/>
    <w:rsid w:val="00D42926"/>
    <w:rsid w:val="00D42B48"/>
    <w:rsid w:val="00D42BE0"/>
    <w:rsid w:val="00D42BEF"/>
    <w:rsid w:val="00D42DC5"/>
    <w:rsid w:val="00D430F1"/>
    <w:rsid w:val="00D431A7"/>
    <w:rsid w:val="00D431E7"/>
    <w:rsid w:val="00D4320E"/>
    <w:rsid w:val="00D4329C"/>
    <w:rsid w:val="00D43436"/>
    <w:rsid w:val="00D43514"/>
    <w:rsid w:val="00D435A3"/>
    <w:rsid w:val="00D4371B"/>
    <w:rsid w:val="00D43817"/>
    <w:rsid w:val="00D439C4"/>
    <w:rsid w:val="00D43AA6"/>
    <w:rsid w:val="00D43AE9"/>
    <w:rsid w:val="00D43B17"/>
    <w:rsid w:val="00D43B59"/>
    <w:rsid w:val="00D43B6B"/>
    <w:rsid w:val="00D43D06"/>
    <w:rsid w:val="00D44265"/>
    <w:rsid w:val="00D442F2"/>
    <w:rsid w:val="00D44456"/>
    <w:rsid w:val="00D44469"/>
    <w:rsid w:val="00D444F9"/>
    <w:rsid w:val="00D44552"/>
    <w:rsid w:val="00D44936"/>
    <w:rsid w:val="00D449C4"/>
    <w:rsid w:val="00D44A2B"/>
    <w:rsid w:val="00D44B08"/>
    <w:rsid w:val="00D44C69"/>
    <w:rsid w:val="00D44CA8"/>
    <w:rsid w:val="00D44D4B"/>
    <w:rsid w:val="00D44E62"/>
    <w:rsid w:val="00D44F04"/>
    <w:rsid w:val="00D44F24"/>
    <w:rsid w:val="00D44FBD"/>
    <w:rsid w:val="00D45217"/>
    <w:rsid w:val="00D45272"/>
    <w:rsid w:val="00D4533C"/>
    <w:rsid w:val="00D457B9"/>
    <w:rsid w:val="00D45893"/>
    <w:rsid w:val="00D458DE"/>
    <w:rsid w:val="00D459F8"/>
    <w:rsid w:val="00D45A52"/>
    <w:rsid w:val="00D45A58"/>
    <w:rsid w:val="00D45AAF"/>
    <w:rsid w:val="00D45B14"/>
    <w:rsid w:val="00D45CAD"/>
    <w:rsid w:val="00D4607F"/>
    <w:rsid w:val="00D46081"/>
    <w:rsid w:val="00D46116"/>
    <w:rsid w:val="00D4621E"/>
    <w:rsid w:val="00D464B3"/>
    <w:rsid w:val="00D46594"/>
    <w:rsid w:val="00D4667C"/>
    <w:rsid w:val="00D466AB"/>
    <w:rsid w:val="00D4699F"/>
    <w:rsid w:val="00D46CCB"/>
    <w:rsid w:val="00D46D21"/>
    <w:rsid w:val="00D46DBD"/>
    <w:rsid w:val="00D46DDB"/>
    <w:rsid w:val="00D46DDD"/>
    <w:rsid w:val="00D47052"/>
    <w:rsid w:val="00D472C0"/>
    <w:rsid w:val="00D4747E"/>
    <w:rsid w:val="00D475B5"/>
    <w:rsid w:val="00D475C1"/>
    <w:rsid w:val="00D4773C"/>
    <w:rsid w:val="00D478B3"/>
    <w:rsid w:val="00D4793B"/>
    <w:rsid w:val="00D47993"/>
    <w:rsid w:val="00D47C4B"/>
    <w:rsid w:val="00D47D85"/>
    <w:rsid w:val="00D47FDC"/>
    <w:rsid w:val="00D4DA87"/>
    <w:rsid w:val="00D50012"/>
    <w:rsid w:val="00D501AE"/>
    <w:rsid w:val="00D5021A"/>
    <w:rsid w:val="00D50283"/>
    <w:rsid w:val="00D50593"/>
    <w:rsid w:val="00D50632"/>
    <w:rsid w:val="00D506A1"/>
    <w:rsid w:val="00D506D1"/>
    <w:rsid w:val="00D506D8"/>
    <w:rsid w:val="00D50AF5"/>
    <w:rsid w:val="00D50C5D"/>
    <w:rsid w:val="00D510D3"/>
    <w:rsid w:val="00D51250"/>
    <w:rsid w:val="00D5131D"/>
    <w:rsid w:val="00D5143E"/>
    <w:rsid w:val="00D5149D"/>
    <w:rsid w:val="00D51817"/>
    <w:rsid w:val="00D51BBC"/>
    <w:rsid w:val="00D51D2E"/>
    <w:rsid w:val="00D51E0E"/>
    <w:rsid w:val="00D51F70"/>
    <w:rsid w:val="00D51FF2"/>
    <w:rsid w:val="00D520C4"/>
    <w:rsid w:val="00D523EE"/>
    <w:rsid w:val="00D524AE"/>
    <w:rsid w:val="00D526F3"/>
    <w:rsid w:val="00D52816"/>
    <w:rsid w:val="00D528E1"/>
    <w:rsid w:val="00D529A8"/>
    <w:rsid w:val="00D52BC3"/>
    <w:rsid w:val="00D52C5C"/>
    <w:rsid w:val="00D52CFA"/>
    <w:rsid w:val="00D52D84"/>
    <w:rsid w:val="00D52DD5"/>
    <w:rsid w:val="00D52F3D"/>
    <w:rsid w:val="00D531DC"/>
    <w:rsid w:val="00D53243"/>
    <w:rsid w:val="00D5338D"/>
    <w:rsid w:val="00D53394"/>
    <w:rsid w:val="00D533D9"/>
    <w:rsid w:val="00D5352B"/>
    <w:rsid w:val="00D535EE"/>
    <w:rsid w:val="00D536D2"/>
    <w:rsid w:val="00D536E9"/>
    <w:rsid w:val="00D53757"/>
    <w:rsid w:val="00D53762"/>
    <w:rsid w:val="00D53807"/>
    <w:rsid w:val="00D53A0C"/>
    <w:rsid w:val="00D53A32"/>
    <w:rsid w:val="00D53A4E"/>
    <w:rsid w:val="00D53AE8"/>
    <w:rsid w:val="00D53D06"/>
    <w:rsid w:val="00D53E25"/>
    <w:rsid w:val="00D53F38"/>
    <w:rsid w:val="00D54086"/>
    <w:rsid w:val="00D54280"/>
    <w:rsid w:val="00D5436A"/>
    <w:rsid w:val="00D54576"/>
    <w:rsid w:val="00D545CF"/>
    <w:rsid w:val="00D54638"/>
    <w:rsid w:val="00D5477B"/>
    <w:rsid w:val="00D5478C"/>
    <w:rsid w:val="00D547CA"/>
    <w:rsid w:val="00D5493F"/>
    <w:rsid w:val="00D54A11"/>
    <w:rsid w:val="00D54A2C"/>
    <w:rsid w:val="00D54BD6"/>
    <w:rsid w:val="00D54C58"/>
    <w:rsid w:val="00D54D99"/>
    <w:rsid w:val="00D54F60"/>
    <w:rsid w:val="00D55049"/>
    <w:rsid w:val="00D55157"/>
    <w:rsid w:val="00D5527F"/>
    <w:rsid w:val="00D55344"/>
    <w:rsid w:val="00D5536F"/>
    <w:rsid w:val="00D5549B"/>
    <w:rsid w:val="00D554CC"/>
    <w:rsid w:val="00D555E9"/>
    <w:rsid w:val="00D5573F"/>
    <w:rsid w:val="00D55946"/>
    <w:rsid w:val="00D55A65"/>
    <w:rsid w:val="00D55AE2"/>
    <w:rsid w:val="00D55B39"/>
    <w:rsid w:val="00D55B9B"/>
    <w:rsid w:val="00D55BB8"/>
    <w:rsid w:val="00D55D54"/>
    <w:rsid w:val="00D55E1D"/>
    <w:rsid w:val="00D55EAF"/>
    <w:rsid w:val="00D56000"/>
    <w:rsid w:val="00D561A6"/>
    <w:rsid w:val="00D56207"/>
    <w:rsid w:val="00D56457"/>
    <w:rsid w:val="00D5667F"/>
    <w:rsid w:val="00D5672F"/>
    <w:rsid w:val="00D56863"/>
    <w:rsid w:val="00D568A8"/>
    <w:rsid w:val="00D568DC"/>
    <w:rsid w:val="00D56AF4"/>
    <w:rsid w:val="00D56B0A"/>
    <w:rsid w:val="00D56CC9"/>
    <w:rsid w:val="00D56FEC"/>
    <w:rsid w:val="00D57010"/>
    <w:rsid w:val="00D57023"/>
    <w:rsid w:val="00D570FD"/>
    <w:rsid w:val="00D57167"/>
    <w:rsid w:val="00D572AD"/>
    <w:rsid w:val="00D57353"/>
    <w:rsid w:val="00D573F3"/>
    <w:rsid w:val="00D57542"/>
    <w:rsid w:val="00D57580"/>
    <w:rsid w:val="00D575F1"/>
    <w:rsid w:val="00D579DB"/>
    <w:rsid w:val="00D57A20"/>
    <w:rsid w:val="00D57BFD"/>
    <w:rsid w:val="00D57EF3"/>
    <w:rsid w:val="00D57F16"/>
    <w:rsid w:val="00D57FF6"/>
    <w:rsid w:val="00D602D9"/>
    <w:rsid w:val="00D603A0"/>
    <w:rsid w:val="00D60494"/>
    <w:rsid w:val="00D605D2"/>
    <w:rsid w:val="00D606F9"/>
    <w:rsid w:val="00D6070C"/>
    <w:rsid w:val="00D607B3"/>
    <w:rsid w:val="00D60864"/>
    <w:rsid w:val="00D608F3"/>
    <w:rsid w:val="00D6099B"/>
    <w:rsid w:val="00D609E9"/>
    <w:rsid w:val="00D60BE1"/>
    <w:rsid w:val="00D60CCB"/>
    <w:rsid w:val="00D60D01"/>
    <w:rsid w:val="00D611AE"/>
    <w:rsid w:val="00D611C5"/>
    <w:rsid w:val="00D6143A"/>
    <w:rsid w:val="00D61508"/>
    <w:rsid w:val="00D617CC"/>
    <w:rsid w:val="00D61947"/>
    <w:rsid w:val="00D61A37"/>
    <w:rsid w:val="00D61B4D"/>
    <w:rsid w:val="00D61DEB"/>
    <w:rsid w:val="00D62242"/>
    <w:rsid w:val="00D62349"/>
    <w:rsid w:val="00D624CE"/>
    <w:rsid w:val="00D6253B"/>
    <w:rsid w:val="00D62623"/>
    <w:rsid w:val="00D62830"/>
    <w:rsid w:val="00D62853"/>
    <w:rsid w:val="00D6289C"/>
    <w:rsid w:val="00D6292B"/>
    <w:rsid w:val="00D62938"/>
    <w:rsid w:val="00D62B48"/>
    <w:rsid w:val="00D62B60"/>
    <w:rsid w:val="00D62BE9"/>
    <w:rsid w:val="00D62C20"/>
    <w:rsid w:val="00D62C75"/>
    <w:rsid w:val="00D62C9E"/>
    <w:rsid w:val="00D62CC5"/>
    <w:rsid w:val="00D62D4B"/>
    <w:rsid w:val="00D62E1A"/>
    <w:rsid w:val="00D62F61"/>
    <w:rsid w:val="00D62F80"/>
    <w:rsid w:val="00D62FE1"/>
    <w:rsid w:val="00D630CC"/>
    <w:rsid w:val="00D630F7"/>
    <w:rsid w:val="00D6324D"/>
    <w:rsid w:val="00D6325D"/>
    <w:rsid w:val="00D6331C"/>
    <w:rsid w:val="00D6336C"/>
    <w:rsid w:val="00D633F4"/>
    <w:rsid w:val="00D63492"/>
    <w:rsid w:val="00D63546"/>
    <w:rsid w:val="00D6381C"/>
    <w:rsid w:val="00D63845"/>
    <w:rsid w:val="00D63959"/>
    <w:rsid w:val="00D63977"/>
    <w:rsid w:val="00D63ACF"/>
    <w:rsid w:val="00D63B11"/>
    <w:rsid w:val="00D63BC2"/>
    <w:rsid w:val="00D63BFE"/>
    <w:rsid w:val="00D63C15"/>
    <w:rsid w:val="00D63E03"/>
    <w:rsid w:val="00D63EBF"/>
    <w:rsid w:val="00D63F79"/>
    <w:rsid w:val="00D6409F"/>
    <w:rsid w:val="00D640AB"/>
    <w:rsid w:val="00D640F5"/>
    <w:rsid w:val="00D64102"/>
    <w:rsid w:val="00D64281"/>
    <w:rsid w:val="00D649F1"/>
    <w:rsid w:val="00D64D11"/>
    <w:rsid w:val="00D64E12"/>
    <w:rsid w:val="00D64E8A"/>
    <w:rsid w:val="00D64FBE"/>
    <w:rsid w:val="00D65296"/>
    <w:rsid w:val="00D6575A"/>
    <w:rsid w:val="00D6575E"/>
    <w:rsid w:val="00D6583C"/>
    <w:rsid w:val="00D65878"/>
    <w:rsid w:val="00D658E0"/>
    <w:rsid w:val="00D65936"/>
    <w:rsid w:val="00D65962"/>
    <w:rsid w:val="00D65AF2"/>
    <w:rsid w:val="00D65B61"/>
    <w:rsid w:val="00D65C05"/>
    <w:rsid w:val="00D6615C"/>
    <w:rsid w:val="00D661DE"/>
    <w:rsid w:val="00D662F9"/>
    <w:rsid w:val="00D66420"/>
    <w:rsid w:val="00D66445"/>
    <w:rsid w:val="00D665E7"/>
    <w:rsid w:val="00D666E1"/>
    <w:rsid w:val="00D66B1F"/>
    <w:rsid w:val="00D66DDB"/>
    <w:rsid w:val="00D66F3C"/>
    <w:rsid w:val="00D66F68"/>
    <w:rsid w:val="00D67117"/>
    <w:rsid w:val="00D671E0"/>
    <w:rsid w:val="00D67233"/>
    <w:rsid w:val="00D67303"/>
    <w:rsid w:val="00D674B5"/>
    <w:rsid w:val="00D6751C"/>
    <w:rsid w:val="00D67609"/>
    <w:rsid w:val="00D676AA"/>
    <w:rsid w:val="00D67817"/>
    <w:rsid w:val="00D6794C"/>
    <w:rsid w:val="00D679F4"/>
    <w:rsid w:val="00D67D04"/>
    <w:rsid w:val="00D67D4B"/>
    <w:rsid w:val="00D67D64"/>
    <w:rsid w:val="00D67F0A"/>
    <w:rsid w:val="00D70005"/>
    <w:rsid w:val="00D7018A"/>
    <w:rsid w:val="00D702A0"/>
    <w:rsid w:val="00D702C7"/>
    <w:rsid w:val="00D703C7"/>
    <w:rsid w:val="00D704EE"/>
    <w:rsid w:val="00D7075A"/>
    <w:rsid w:val="00D70912"/>
    <w:rsid w:val="00D70A32"/>
    <w:rsid w:val="00D70BC1"/>
    <w:rsid w:val="00D70D0C"/>
    <w:rsid w:val="00D70D7E"/>
    <w:rsid w:val="00D70D97"/>
    <w:rsid w:val="00D70DB7"/>
    <w:rsid w:val="00D70E10"/>
    <w:rsid w:val="00D70E49"/>
    <w:rsid w:val="00D70F5A"/>
    <w:rsid w:val="00D71017"/>
    <w:rsid w:val="00D71066"/>
    <w:rsid w:val="00D7114A"/>
    <w:rsid w:val="00D7115E"/>
    <w:rsid w:val="00D7119A"/>
    <w:rsid w:val="00D7144E"/>
    <w:rsid w:val="00D71659"/>
    <w:rsid w:val="00D71BFF"/>
    <w:rsid w:val="00D71C35"/>
    <w:rsid w:val="00D71F9C"/>
    <w:rsid w:val="00D71FB1"/>
    <w:rsid w:val="00D72243"/>
    <w:rsid w:val="00D72369"/>
    <w:rsid w:val="00D7246E"/>
    <w:rsid w:val="00D724FD"/>
    <w:rsid w:val="00D72771"/>
    <w:rsid w:val="00D72909"/>
    <w:rsid w:val="00D72C57"/>
    <w:rsid w:val="00D72F37"/>
    <w:rsid w:val="00D731E4"/>
    <w:rsid w:val="00D7337A"/>
    <w:rsid w:val="00D733C9"/>
    <w:rsid w:val="00D73405"/>
    <w:rsid w:val="00D735D7"/>
    <w:rsid w:val="00D735D9"/>
    <w:rsid w:val="00D7363D"/>
    <w:rsid w:val="00D73A9D"/>
    <w:rsid w:val="00D73CE8"/>
    <w:rsid w:val="00D73D58"/>
    <w:rsid w:val="00D7401A"/>
    <w:rsid w:val="00D74246"/>
    <w:rsid w:val="00D74553"/>
    <w:rsid w:val="00D745A6"/>
    <w:rsid w:val="00D745E0"/>
    <w:rsid w:val="00D7462C"/>
    <w:rsid w:val="00D747BD"/>
    <w:rsid w:val="00D749CF"/>
    <w:rsid w:val="00D74C27"/>
    <w:rsid w:val="00D74D64"/>
    <w:rsid w:val="00D74E74"/>
    <w:rsid w:val="00D74EB6"/>
    <w:rsid w:val="00D74F7A"/>
    <w:rsid w:val="00D74F92"/>
    <w:rsid w:val="00D7513A"/>
    <w:rsid w:val="00D75221"/>
    <w:rsid w:val="00D75367"/>
    <w:rsid w:val="00D755D3"/>
    <w:rsid w:val="00D75842"/>
    <w:rsid w:val="00D7592C"/>
    <w:rsid w:val="00D75A1A"/>
    <w:rsid w:val="00D75AB4"/>
    <w:rsid w:val="00D75AD6"/>
    <w:rsid w:val="00D75AEC"/>
    <w:rsid w:val="00D75C11"/>
    <w:rsid w:val="00D75D25"/>
    <w:rsid w:val="00D75E73"/>
    <w:rsid w:val="00D7611B"/>
    <w:rsid w:val="00D7626F"/>
    <w:rsid w:val="00D7628D"/>
    <w:rsid w:val="00D76330"/>
    <w:rsid w:val="00D7636B"/>
    <w:rsid w:val="00D76395"/>
    <w:rsid w:val="00D76414"/>
    <w:rsid w:val="00D76460"/>
    <w:rsid w:val="00D76527"/>
    <w:rsid w:val="00D7652E"/>
    <w:rsid w:val="00D765E1"/>
    <w:rsid w:val="00D7668A"/>
    <w:rsid w:val="00D7675F"/>
    <w:rsid w:val="00D76866"/>
    <w:rsid w:val="00D7687E"/>
    <w:rsid w:val="00D76ADD"/>
    <w:rsid w:val="00D76CCB"/>
    <w:rsid w:val="00D76E54"/>
    <w:rsid w:val="00D76F8F"/>
    <w:rsid w:val="00D7722F"/>
    <w:rsid w:val="00D772F4"/>
    <w:rsid w:val="00D77798"/>
    <w:rsid w:val="00D7794A"/>
    <w:rsid w:val="00D7796B"/>
    <w:rsid w:val="00D77A79"/>
    <w:rsid w:val="00D77AD5"/>
    <w:rsid w:val="00D77B32"/>
    <w:rsid w:val="00D77C52"/>
    <w:rsid w:val="00D77C73"/>
    <w:rsid w:val="00D77DD3"/>
    <w:rsid w:val="00D77FF6"/>
    <w:rsid w:val="00D8003E"/>
    <w:rsid w:val="00D800CC"/>
    <w:rsid w:val="00D80287"/>
    <w:rsid w:val="00D80448"/>
    <w:rsid w:val="00D804D1"/>
    <w:rsid w:val="00D8051B"/>
    <w:rsid w:val="00D806BF"/>
    <w:rsid w:val="00D80708"/>
    <w:rsid w:val="00D80799"/>
    <w:rsid w:val="00D807D1"/>
    <w:rsid w:val="00D808CF"/>
    <w:rsid w:val="00D80930"/>
    <w:rsid w:val="00D8095B"/>
    <w:rsid w:val="00D80993"/>
    <w:rsid w:val="00D80A28"/>
    <w:rsid w:val="00D80C2C"/>
    <w:rsid w:val="00D80DF6"/>
    <w:rsid w:val="00D80E2A"/>
    <w:rsid w:val="00D80FB3"/>
    <w:rsid w:val="00D8106C"/>
    <w:rsid w:val="00D81171"/>
    <w:rsid w:val="00D81224"/>
    <w:rsid w:val="00D81333"/>
    <w:rsid w:val="00D81393"/>
    <w:rsid w:val="00D81489"/>
    <w:rsid w:val="00D814EF"/>
    <w:rsid w:val="00D8163E"/>
    <w:rsid w:val="00D8175D"/>
    <w:rsid w:val="00D818B2"/>
    <w:rsid w:val="00D81C7D"/>
    <w:rsid w:val="00D81CE8"/>
    <w:rsid w:val="00D81D15"/>
    <w:rsid w:val="00D820D2"/>
    <w:rsid w:val="00D820F4"/>
    <w:rsid w:val="00D82189"/>
    <w:rsid w:val="00D8224E"/>
    <w:rsid w:val="00D823B3"/>
    <w:rsid w:val="00D82689"/>
    <w:rsid w:val="00D82A94"/>
    <w:rsid w:val="00D82B3C"/>
    <w:rsid w:val="00D82BC9"/>
    <w:rsid w:val="00D82C2D"/>
    <w:rsid w:val="00D82C4C"/>
    <w:rsid w:val="00D82EEE"/>
    <w:rsid w:val="00D82F53"/>
    <w:rsid w:val="00D82FA7"/>
    <w:rsid w:val="00D83021"/>
    <w:rsid w:val="00D83121"/>
    <w:rsid w:val="00D83159"/>
    <w:rsid w:val="00D83364"/>
    <w:rsid w:val="00D833A5"/>
    <w:rsid w:val="00D83424"/>
    <w:rsid w:val="00D83552"/>
    <w:rsid w:val="00D835C4"/>
    <w:rsid w:val="00D83601"/>
    <w:rsid w:val="00D83736"/>
    <w:rsid w:val="00D83756"/>
    <w:rsid w:val="00D83886"/>
    <w:rsid w:val="00D838CF"/>
    <w:rsid w:val="00D839D1"/>
    <w:rsid w:val="00D83E14"/>
    <w:rsid w:val="00D83E3D"/>
    <w:rsid w:val="00D83E42"/>
    <w:rsid w:val="00D83E76"/>
    <w:rsid w:val="00D83FEA"/>
    <w:rsid w:val="00D83FF2"/>
    <w:rsid w:val="00D84048"/>
    <w:rsid w:val="00D84092"/>
    <w:rsid w:val="00D84099"/>
    <w:rsid w:val="00D840DB"/>
    <w:rsid w:val="00D8415D"/>
    <w:rsid w:val="00D84325"/>
    <w:rsid w:val="00D844BA"/>
    <w:rsid w:val="00D844DC"/>
    <w:rsid w:val="00D846CB"/>
    <w:rsid w:val="00D849CB"/>
    <w:rsid w:val="00D84B43"/>
    <w:rsid w:val="00D84B62"/>
    <w:rsid w:val="00D8503E"/>
    <w:rsid w:val="00D85054"/>
    <w:rsid w:val="00D852F9"/>
    <w:rsid w:val="00D855E2"/>
    <w:rsid w:val="00D85694"/>
    <w:rsid w:val="00D85696"/>
    <w:rsid w:val="00D85753"/>
    <w:rsid w:val="00D8576E"/>
    <w:rsid w:val="00D85912"/>
    <w:rsid w:val="00D8591A"/>
    <w:rsid w:val="00D85998"/>
    <w:rsid w:val="00D85A4E"/>
    <w:rsid w:val="00D85E36"/>
    <w:rsid w:val="00D85E5A"/>
    <w:rsid w:val="00D85EC4"/>
    <w:rsid w:val="00D85F00"/>
    <w:rsid w:val="00D85F3F"/>
    <w:rsid w:val="00D860DF"/>
    <w:rsid w:val="00D86126"/>
    <w:rsid w:val="00D86377"/>
    <w:rsid w:val="00D8641C"/>
    <w:rsid w:val="00D8651B"/>
    <w:rsid w:val="00D8651F"/>
    <w:rsid w:val="00D866A4"/>
    <w:rsid w:val="00D86B71"/>
    <w:rsid w:val="00D86CA7"/>
    <w:rsid w:val="00D86CD1"/>
    <w:rsid w:val="00D86D19"/>
    <w:rsid w:val="00D86D60"/>
    <w:rsid w:val="00D86EBA"/>
    <w:rsid w:val="00D86EDD"/>
    <w:rsid w:val="00D87022"/>
    <w:rsid w:val="00D87124"/>
    <w:rsid w:val="00D875CA"/>
    <w:rsid w:val="00D87621"/>
    <w:rsid w:val="00D87640"/>
    <w:rsid w:val="00D87767"/>
    <w:rsid w:val="00D87902"/>
    <w:rsid w:val="00D87A56"/>
    <w:rsid w:val="00D87AB7"/>
    <w:rsid w:val="00D87E8F"/>
    <w:rsid w:val="00D8E9F1"/>
    <w:rsid w:val="00D9006E"/>
    <w:rsid w:val="00D90164"/>
    <w:rsid w:val="00D9036F"/>
    <w:rsid w:val="00D90438"/>
    <w:rsid w:val="00D904FC"/>
    <w:rsid w:val="00D90516"/>
    <w:rsid w:val="00D907AF"/>
    <w:rsid w:val="00D9082C"/>
    <w:rsid w:val="00D908FB"/>
    <w:rsid w:val="00D90951"/>
    <w:rsid w:val="00D90956"/>
    <w:rsid w:val="00D90968"/>
    <w:rsid w:val="00D909F0"/>
    <w:rsid w:val="00D90A62"/>
    <w:rsid w:val="00D90EE2"/>
    <w:rsid w:val="00D90F4E"/>
    <w:rsid w:val="00D90F5C"/>
    <w:rsid w:val="00D910B6"/>
    <w:rsid w:val="00D910D6"/>
    <w:rsid w:val="00D91115"/>
    <w:rsid w:val="00D91198"/>
    <w:rsid w:val="00D911E8"/>
    <w:rsid w:val="00D9148D"/>
    <w:rsid w:val="00D91507"/>
    <w:rsid w:val="00D9154B"/>
    <w:rsid w:val="00D9164F"/>
    <w:rsid w:val="00D917FD"/>
    <w:rsid w:val="00D91927"/>
    <w:rsid w:val="00D919AC"/>
    <w:rsid w:val="00D91A45"/>
    <w:rsid w:val="00D91BA9"/>
    <w:rsid w:val="00D91C24"/>
    <w:rsid w:val="00D91D4E"/>
    <w:rsid w:val="00D91E6E"/>
    <w:rsid w:val="00D91EC4"/>
    <w:rsid w:val="00D91FEF"/>
    <w:rsid w:val="00D92097"/>
    <w:rsid w:val="00D92299"/>
    <w:rsid w:val="00D92336"/>
    <w:rsid w:val="00D92497"/>
    <w:rsid w:val="00D924FF"/>
    <w:rsid w:val="00D92688"/>
    <w:rsid w:val="00D926CB"/>
    <w:rsid w:val="00D92837"/>
    <w:rsid w:val="00D92AE2"/>
    <w:rsid w:val="00D92E97"/>
    <w:rsid w:val="00D92F17"/>
    <w:rsid w:val="00D92F3D"/>
    <w:rsid w:val="00D92F8F"/>
    <w:rsid w:val="00D93000"/>
    <w:rsid w:val="00D93154"/>
    <w:rsid w:val="00D93182"/>
    <w:rsid w:val="00D932AA"/>
    <w:rsid w:val="00D93595"/>
    <w:rsid w:val="00D9359D"/>
    <w:rsid w:val="00D9361C"/>
    <w:rsid w:val="00D93817"/>
    <w:rsid w:val="00D939CF"/>
    <w:rsid w:val="00D93B69"/>
    <w:rsid w:val="00D93D89"/>
    <w:rsid w:val="00D94127"/>
    <w:rsid w:val="00D94244"/>
    <w:rsid w:val="00D94278"/>
    <w:rsid w:val="00D94289"/>
    <w:rsid w:val="00D9429D"/>
    <w:rsid w:val="00D94329"/>
    <w:rsid w:val="00D94464"/>
    <w:rsid w:val="00D944A0"/>
    <w:rsid w:val="00D94600"/>
    <w:rsid w:val="00D948B1"/>
    <w:rsid w:val="00D94910"/>
    <w:rsid w:val="00D94936"/>
    <w:rsid w:val="00D94CF3"/>
    <w:rsid w:val="00D94CF8"/>
    <w:rsid w:val="00D951DA"/>
    <w:rsid w:val="00D9532E"/>
    <w:rsid w:val="00D9560C"/>
    <w:rsid w:val="00D956B1"/>
    <w:rsid w:val="00D9589A"/>
    <w:rsid w:val="00D95905"/>
    <w:rsid w:val="00D9593E"/>
    <w:rsid w:val="00D959BB"/>
    <w:rsid w:val="00D95A9D"/>
    <w:rsid w:val="00D95B5F"/>
    <w:rsid w:val="00D95B65"/>
    <w:rsid w:val="00D95C9F"/>
    <w:rsid w:val="00D9601F"/>
    <w:rsid w:val="00D96055"/>
    <w:rsid w:val="00D960A7"/>
    <w:rsid w:val="00D962B7"/>
    <w:rsid w:val="00D962CB"/>
    <w:rsid w:val="00D962D7"/>
    <w:rsid w:val="00D96322"/>
    <w:rsid w:val="00D963D9"/>
    <w:rsid w:val="00D96414"/>
    <w:rsid w:val="00D96422"/>
    <w:rsid w:val="00D96722"/>
    <w:rsid w:val="00D9676C"/>
    <w:rsid w:val="00D969B6"/>
    <w:rsid w:val="00D96C55"/>
    <w:rsid w:val="00D96D3E"/>
    <w:rsid w:val="00D96DF5"/>
    <w:rsid w:val="00D97068"/>
    <w:rsid w:val="00D97117"/>
    <w:rsid w:val="00D97244"/>
    <w:rsid w:val="00D974E2"/>
    <w:rsid w:val="00D977A4"/>
    <w:rsid w:val="00D97B21"/>
    <w:rsid w:val="00D97BAF"/>
    <w:rsid w:val="00D97CC3"/>
    <w:rsid w:val="00D97DD0"/>
    <w:rsid w:val="00D97EED"/>
    <w:rsid w:val="00D97FAA"/>
    <w:rsid w:val="00DA0127"/>
    <w:rsid w:val="00DA018F"/>
    <w:rsid w:val="00DA01B4"/>
    <w:rsid w:val="00DA0568"/>
    <w:rsid w:val="00DA057E"/>
    <w:rsid w:val="00DA05E0"/>
    <w:rsid w:val="00DA076A"/>
    <w:rsid w:val="00DA07E7"/>
    <w:rsid w:val="00DA0977"/>
    <w:rsid w:val="00DA099E"/>
    <w:rsid w:val="00DA099F"/>
    <w:rsid w:val="00DA0B6B"/>
    <w:rsid w:val="00DA0C5A"/>
    <w:rsid w:val="00DA0EEB"/>
    <w:rsid w:val="00DA1164"/>
    <w:rsid w:val="00DA11AD"/>
    <w:rsid w:val="00DA127A"/>
    <w:rsid w:val="00DA128A"/>
    <w:rsid w:val="00DA12FC"/>
    <w:rsid w:val="00DA13F9"/>
    <w:rsid w:val="00DA1411"/>
    <w:rsid w:val="00DA1423"/>
    <w:rsid w:val="00DA1657"/>
    <w:rsid w:val="00DA1784"/>
    <w:rsid w:val="00DA17EB"/>
    <w:rsid w:val="00DA180B"/>
    <w:rsid w:val="00DA1845"/>
    <w:rsid w:val="00DA18C9"/>
    <w:rsid w:val="00DA193D"/>
    <w:rsid w:val="00DA1B86"/>
    <w:rsid w:val="00DA1D9D"/>
    <w:rsid w:val="00DA2025"/>
    <w:rsid w:val="00DA20B6"/>
    <w:rsid w:val="00DA22B7"/>
    <w:rsid w:val="00DA24CA"/>
    <w:rsid w:val="00DA263F"/>
    <w:rsid w:val="00DA2901"/>
    <w:rsid w:val="00DA2A38"/>
    <w:rsid w:val="00DA2A48"/>
    <w:rsid w:val="00DA2B65"/>
    <w:rsid w:val="00DA2BF0"/>
    <w:rsid w:val="00DA2CFA"/>
    <w:rsid w:val="00DA2F8D"/>
    <w:rsid w:val="00DA2FB6"/>
    <w:rsid w:val="00DA2FD9"/>
    <w:rsid w:val="00DA2FEA"/>
    <w:rsid w:val="00DA3074"/>
    <w:rsid w:val="00DA309A"/>
    <w:rsid w:val="00DA3290"/>
    <w:rsid w:val="00DA32C5"/>
    <w:rsid w:val="00DA3327"/>
    <w:rsid w:val="00DA33CB"/>
    <w:rsid w:val="00DA33F8"/>
    <w:rsid w:val="00DA341B"/>
    <w:rsid w:val="00DA3921"/>
    <w:rsid w:val="00DA3970"/>
    <w:rsid w:val="00DA3A27"/>
    <w:rsid w:val="00DA3A82"/>
    <w:rsid w:val="00DA3AB9"/>
    <w:rsid w:val="00DA3AEF"/>
    <w:rsid w:val="00DA3B3B"/>
    <w:rsid w:val="00DA3E3E"/>
    <w:rsid w:val="00DA3E76"/>
    <w:rsid w:val="00DA3E9D"/>
    <w:rsid w:val="00DA3F76"/>
    <w:rsid w:val="00DA40B8"/>
    <w:rsid w:val="00DA426F"/>
    <w:rsid w:val="00DA4276"/>
    <w:rsid w:val="00DA429D"/>
    <w:rsid w:val="00DA4588"/>
    <w:rsid w:val="00DA4703"/>
    <w:rsid w:val="00DA473C"/>
    <w:rsid w:val="00DA4792"/>
    <w:rsid w:val="00DA4949"/>
    <w:rsid w:val="00DA49B5"/>
    <w:rsid w:val="00DA4A28"/>
    <w:rsid w:val="00DA4A29"/>
    <w:rsid w:val="00DA4A37"/>
    <w:rsid w:val="00DA4CA2"/>
    <w:rsid w:val="00DA4D65"/>
    <w:rsid w:val="00DA5017"/>
    <w:rsid w:val="00DA5125"/>
    <w:rsid w:val="00DA517C"/>
    <w:rsid w:val="00DA51B0"/>
    <w:rsid w:val="00DA52FC"/>
    <w:rsid w:val="00DA537B"/>
    <w:rsid w:val="00DA55DE"/>
    <w:rsid w:val="00DA565A"/>
    <w:rsid w:val="00DA5758"/>
    <w:rsid w:val="00DA5A4D"/>
    <w:rsid w:val="00DA5B1C"/>
    <w:rsid w:val="00DA5CCA"/>
    <w:rsid w:val="00DA5E2D"/>
    <w:rsid w:val="00DA5E55"/>
    <w:rsid w:val="00DA61B2"/>
    <w:rsid w:val="00DA61E7"/>
    <w:rsid w:val="00DA6299"/>
    <w:rsid w:val="00DA654C"/>
    <w:rsid w:val="00DA65C4"/>
    <w:rsid w:val="00DA67DC"/>
    <w:rsid w:val="00DA6AE4"/>
    <w:rsid w:val="00DA6BE0"/>
    <w:rsid w:val="00DA6C27"/>
    <w:rsid w:val="00DA6D1E"/>
    <w:rsid w:val="00DA6E55"/>
    <w:rsid w:val="00DA70F4"/>
    <w:rsid w:val="00DA711D"/>
    <w:rsid w:val="00DA7122"/>
    <w:rsid w:val="00DA7137"/>
    <w:rsid w:val="00DA719B"/>
    <w:rsid w:val="00DA72EC"/>
    <w:rsid w:val="00DA74C6"/>
    <w:rsid w:val="00DA77D7"/>
    <w:rsid w:val="00DA784D"/>
    <w:rsid w:val="00DA78D5"/>
    <w:rsid w:val="00DA7AC9"/>
    <w:rsid w:val="00DA7BF3"/>
    <w:rsid w:val="00DA7C65"/>
    <w:rsid w:val="00DA7E87"/>
    <w:rsid w:val="00DB005A"/>
    <w:rsid w:val="00DB00E0"/>
    <w:rsid w:val="00DB0160"/>
    <w:rsid w:val="00DB0181"/>
    <w:rsid w:val="00DB034B"/>
    <w:rsid w:val="00DB03F5"/>
    <w:rsid w:val="00DB04D6"/>
    <w:rsid w:val="00DB0531"/>
    <w:rsid w:val="00DB0767"/>
    <w:rsid w:val="00DB0800"/>
    <w:rsid w:val="00DB0B68"/>
    <w:rsid w:val="00DB0B74"/>
    <w:rsid w:val="00DB0C07"/>
    <w:rsid w:val="00DB0D47"/>
    <w:rsid w:val="00DB1111"/>
    <w:rsid w:val="00DB12FE"/>
    <w:rsid w:val="00DB1431"/>
    <w:rsid w:val="00DB148F"/>
    <w:rsid w:val="00DB14C0"/>
    <w:rsid w:val="00DB157C"/>
    <w:rsid w:val="00DB1679"/>
    <w:rsid w:val="00DB1771"/>
    <w:rsid w:val="00DB177C"/>
    <w:rsid w:val="00DB1D9A"/>
    <w:rsid w:val="00DB1DA2"/>
    <w:rsid w:val="00DB1E9A"/>
    <w:rsid w:val="00DB2043"/>
    <w:rsid w:val="00DB2144"/>
    <w:rsid w:val="00DB2411"/>
    <w:rsid w:val="00DB24D1"/>
    <w:rsid w:val="00DB2580"/>
    <w:rsid w:val="00DB2622"/>
    <w:rsid w:val="00DB2664"/>
    <w:rsid w:val="00DB2671"/>
    <w:rsid w:val="00DB26AF"/>
    <w:rsid w:val="00DB26D8"/>
    <w:rsid w:val="00DB26E5"/>
    <w:rsid w:val="00DB2784"/>
    <w:rsid w:val="00DB27DE"/>
    <w:rsid w:val="00DB2841"/>
    <w:rsid w:val="00DB2876"/>
    <w:rsid w:val="00DB288E"/>
    <w:rsid w:val="00DB288F"/>
    <w:rsid w:val="00DB2969"/>
    <w:rsid w:val="00DB296A"/>
    <w:rsid w:val="00DB2BA4"/>
    <w:rsid w:val="00DB2D41"/>
    <w:rsid w:val="00DB2F22"/>
    <w:rsid w:val="00DB2F51"/>
    <w:rsid w:val="00DB3036"/>
    <w:rsid w:val="00DB3051"/>
    <w:rsid w:val="00DB320C"/>
    <w:rsid w:val="00DB336D"/>
    <w:rsid w:val="00DB34E6"/>
    <w:rsid w:val="00DB35B2"/>
    <w:rsid w:val="00DB38A9"/>
    <w:rsid w:val="00DB38C7"/>
    <w:rsid w:val="00DB3A6C"/>
    <w:rsid w:val="00DB3ABC"/>
    <w:rsid w:val="00DB3ADE"/>
    <w:rsid w:val="00DB3B4C"/>
    <w:rsid w:val="00DB3BAA"/>
    <w:rsid w:val="00DB3C5E"/>
    <w:rsid w:val="00DB3C6F"/>
    <w:rsid w:val="00DB3D6A"/>
    <w:rsid w:val="00DB3E31"/>
    <w:rsid w:val="00DB3FDF"/>
    <w:rsid w:val="00DB40FE"/>
    <w:rsid w:val="00DB41C5"/>
    <w:rsid w:val="00DB41E0"/>
    <w:rsid w:val="00DB4267"/>
    <w:rsid w:val="00DB42BD"/>
    <w:rsid w:val="00DB4339"/>
    <w:rsid w:val="00DB4989"/>
    <w:rsid w:val="00DB4997"/>
    <w:rsid w:val="00DB4C2A"/>
    <w:rsid w:val="00DB4E09"/>
    <w:rsid w:val="00DB52B4"/>
    <w:rsid w:val="00DB54CD"/>
    <w:rsid w:val="00DB5672"/>
    <w:rsid w:val="00DB5977"/>
    <w:rsid w:val="00DB5A2D"/>
    <w:rsid w:val="00DB5AB1"/>
    <w:rsid w:val="00DB5AD9"/>
    <w:rsid w:val="00DB5CDF"/>
    <w:rsid w:val="00DB5DC1"/>
    <w:rsid w:val="00DB5E32"/>
    <w:rsid w:val="00DB5F43"/>
    <w:rsid w:val="00DB5FBC"/>
    <w:rsid w:val="00DB61BD"/>
    <w:rsid w:val="00DB6249"/>
    <w:rsid w:val="00DB6343"/>
    <w:rsid w:val="00DB63AE"/>
    <w:rsid w:val="00DB6453"/>
    <w:rsid w:val="00DB64C6"/>
    <w:rsid w:val="00DB6596"/>
    <w:rsid w:val="00DB6B02"/>
    <w:rsid w:val="00DB6CB6"/>
    <w:rsid w:val="00DB6E04"/>
    <w:rsid w:val="00DB6E92"/>
    <w:rsid w:val="00DB6F69"/>
    <w:rsid w:val="00DB6FA1"/>
    <w:rsid w:val="00DB7019"/>
    <w:rsid w:val="00DB70C6"/>
    <w:rsid w:val="00DB70E5"/>
    <w:rsid w:val="00DB7255"/>
    <w:rsid w:val="00DB7573"/>
    <w:rsid w:val="00DB75A6"/>
    <w:rsid w:val="00DB7703"/>
    <w:rsid w:val="00DB77BE"/>
    <w:rsid w:val="00DB7865"/>
    <w:rsid w:val="00DB7912"/>
    <w:rsid w:val="00DB7A6B"/>
    <w:rsid w:val="00DB7AD2"/>
    <w:rsid w:val="00DB7B26"/>
    <w:rsid w:val="00DB7DC4"/>
    <w:rsid w:val="00DB7EAA"/>
    <w:rsid w:val="00DB7EF3"/>
    <w:rsid w:val="00DC0051"/>
    <w:rsid w:val="00DC0093"/>
    <w:rsid w:val="00DC00E6"/>
    <w:rsid w:val="00DC011C"/>
    <w:rsid w:val="00DC0207"/>
    <w:rsid w:val="00DC03EF"/>
    <w:rsid w:val="00DC0464"/>
    <w:rsid w:val="00DC083D"/>
    <w:rsid w:val="00DC095E"/>
    <w:rsid w:val="00DC09E3"/>
    <w:rsid w:val="00DC0A56"/>
    <w:rsid w:val="00DC0A87"/>
    <w:rsid w:val="00DC0AA3"/>
    <w:rsid w:val="00DC0B1F"/>
    <w:rsid w:val="00DC0BA4"/>
    <w:rsid w:val="00DC0D44"/>
    <w:rsid w:val="00DC0EB4"/>
    <w:rsid w:val="00DC0F19"/>
    <w:rsid w:val="00DC0FE0"/>
    <w:rsid w:val="00DC1010"/>
    <w:rsid w:val="00DC10B1"/>
    <w:rsid w:val="00DC1214"/>
    <w:rsid w:val="00DC128B"/>
    <w:rsid w:val="00DC13B6"/>
    <w:rsid w:val="00DC152D"/>
    <w:rsid w:val="00DC15B2"/>
    <w:rsid w:val="00DC16AC"/>
    <w:rsid w:val="00DC17D8"/>
    <w:rsid w:val="00DC1915"/>
    <w:rsid w:val="00DC1BF3"/>
    <w:rsid w:val="00DC1D40"/>
    <w:rsid w:val="00DC1E04"/>
    <w:rsid w:val="00DC1E15"/>
    <w:rsid w:val="00DC1E43"/>
    <w:rsid w:val="00DC1F66"/>
    <w:rsid w:val="00DC1FB8"/>
    <w:rsid w:val="00DC200F"/>
    <w:rsid w:val="00DC2116"/>
    <w:rsid w:val="00DC2150"/>
    <w:rsid w:val="00DC236A"/>
    <w:rsid w:val="00DC2387"/>
    <w:rsid w:val="00DC243E"/>
    <w:rsid w:val="00DC246B"/>
    <w:rsid w:val="00DC2624"/>
    <w:rsid w:val="00DC2666"/>
    <w:rsid w:val="00DC28B9"/>
    <w:rsid w:val="00DC2A38"/>
    <w:rsid w:val="00DC2B9D"/>
    <w:rsid w:val="00DC2C19"/>
    <w:rsid w:val="00DC2E10"/>
    <w:rsid w:val="00DC2EAD"/>
    <w:rsid w:val="00DC2EB7"/>
    <w:rsid w:val="00DC3014"/>
    <w:rsid w:val="00DC3238"/>
    <w:rsid w:val="00DC32ED"/>
    <w:rsid w:val="00DC3564"/>
    <w:rsid w:val="00DC3657"/>
    <w:rsid w:val="00DC37AF"/>
    <w:rsid w:val="00DC397D"/>
    <w:rsid w:val="00DC39D2"/>
    <w:rsid w:val="00DC3B88"/>
    <w:rsid w:val="00DC3D60"/>
    <w:rsid w:val="00DC3DA0"/>
    <w:rsid w:val="00DC3DC5"/>
    <w:rsid w:val="00DC3DF3"/>
    <w:rsid w:val="00DC3E11"/>
    <w:rsid w:val="00DC3E29"/>
    <w:rsid w:val="00DC3E2A"/>
    <w:rsid w:val="00DC3EE7"/>
    <w:rsid w:val="00DC40CF"/>
    <w:rsid w:val="00DC4172"/>
    <w:rsid w:val="00DC4235"/>
    <w:rsid w:val="00DC428D"/>
    <w:rsid w:val="00DC4508"/>
    <w:rsid w:val="00DC452F"/>
    <w:rsid w:val="00DC4643"/>
    <w:rsid w:val="00DC4740"/>
    <w:rsid w:val="00DC47BB"/>
    <w:rsid w:val="00DC4835"/>
    <w:rsid w:val="00DC4846"/>
    <w:rsid w:val="00DC48B6"/>
    <w:rsid w:val="00DC49B2"/>
    <w:rsid w:val="00DC49FD"/>
    <w:rsid w:val="00DC4AFD"/>
    <w:rsid w:val="00DC4C0F"/>
    <w:rsid w:val="00DC4E19"/>
    <w:rsid w:val="00DC4E31"/>
    <w:rsid w:val="00DC4EF0"/>
    <w:rsid w:val="00DC4F42"/>
    <w:rsid w:val="00DC50AB"/>
    <w:rsid w:val="00DC5417"/>
    <w:rsid w:val="00DC546E"/>
    <w:rsid w:val="00DC5595"/>
    <w:rsid w:val="00DC56B9"/>
    <w:rsid w:val="00DC583A"/>
    <w:rsid w:val="00DC5C10"/>
    <w:rsid w:val="00DC5ECE"/>
    <w:rsid w:val="00DC5FC9"/>
    <w:rsid w:val="00DC60F9"/>
    <w:rsid w:val="00DC6138"/>
    <w:rsid w:val="00DC6143"/>
    <w:rsid w:val="00DC6383"/>
    <w:rsid w:val="00DC6420"/>
    <w:rsid w:val="00DC6584"/>
    <w:rsid w:val="00DC65AA"/>
    <w:rsid w:val="00DC65AE"/>
    <w:rsid w:val="00DC6811"/>
    <w:rsid w:val="00DC6817"/>
    <w:rsid w:val="00DC6832"/>
    <w:rsid w:val="00DC6833"/>
    <w:rsid w:val="00DC6A70"/>
    <w:rsid w:val="00DC6AA6"/>
    <w:rsid w:val="00DC6FA1"/>
    <w:rsid w:val="00DC7051"/>
    <w:rsid w:val="00DC7187"/>
    <w:rsid w:val="00DC72A9"/>
    <w:rsid w:val="00DC7400"/>
    <w:rsid w:val="00DC7701"/>
    <w:rsid w:val="00DC780C"/>
    <w:rsid w:val="00DC784C"/>
    <w:rsid w:val="00DC7A6F"/>
    <w:rsid w:val="00DC7F5C"/>
    <w:rsid w:val="00DCA1A0"/>
    <w:rsid w:val="00DD02A3"/>
    <w:rsid w:val="00DD02FF"/>
    <w:rsid w:val="00DD04C9"/>
    <w:rsid w:val="00DD071C"/>
    <w:rsid w:val="00DD075E"/>
    <w:rsid w:val="00DD0822"/>
    <w:rsid w:val="00DD09F9"/>
    <w:rsid w:val="00DD0A16"/>
    <w:rsid w:val="00DD0A65"/>
    <w:rsid w:val="00DD114A"/>
    <w:rsid w:val="00DD12D2"/>
    <w:rsid w:val="00DD12EE"/>
    <w:rsid w:val="00DD132D"/>
    <w:rsid w:val="00DD1406"/>
    <w:rsid w:val="00DD1589"/>
    <w:rsid w:val="00DD15CF"/>
    <w:rsid w:val="00DD1681"/>
    <w:rsid w:val="00DD181B"/>
    <w:rsid w:val="00DD183D"/>
    <w:rsid w:val="00DD1872"/>
    <w:rsid w:val="00DD19EA"/>
    <w:rsid w:val="00DD1E36"/>
    <w:rsid w:val="00DD2047"/>
    <w:rsid w:val="00DD20CA"/>
    <w:rsid w:val="00DD2512"/>
    <w:rsid w:val="00DD2530"/>
    <w:rsid w:val="00DD2624"/>
    <w:rsid w:val="00DD2747"/>
    <w:rsid w:val="00DD2935"/>
    <w:rsid w:val="00DD29AD"/>
    <w:rsid w:val="00DD29E9"/>
    <w:rsid w:val="00DD2BA5"/>
    <w:rsid w:val="00DD2C78"/>
    <w:rsid w:val="00DD2DE5"/>
    <w:rsid w:val="00DD2F8C"/>
    <w:rsid w:val="00DD30EE"/>
    <w:rsid w:val="00DD327B"/>
    <w:rsid w:val="00DD32F1"/>
    <w:rsid w:val="00DD343C"/>
    <w:rsid w:val="00DD34F0"/>
    <w:rsid w:val="00DD36A3"/>
    <w:rsid w:val="00DD3DE5"/>
    <w:rsid w:val="00DD3E37"/>
    <w:rsid w:val="00DD419F"/>
    <w:rsid w:val="00DD4542"/>
    <w:rsid w:val="00DD460D"/>
    <w:rsid w:val="00DD4695"/>
    <w:rsid w:val="00DD46E2"/>
    <w:rsid w:val="00DD47C6"/>
    <w:rsid w:val="00DD47F4"/>
    <w:rsid w:val="00DD4818"/>
    <w:rsid w:val="00DD49C8"/>
    <w:rsid w:val="00DD49D2"/>
    <w:rsid w:val="00DD4B51"/>
    <w:rsid w:val="00DD4B67"/>
    <w:rsid w:val="00DD4D16"/>
    <w:rsid w:val="00DD4F34"/>
    <w:rsid w:val="00DD5251"/>
    <w:rsid w:val="00DD5369"/>
    <w:rsid w:val="00DD54A4"/>
    <w:rsid w:val="00DD55BD"/>
    <w:rsid w:val="00DD55EB"/>
    <w:rsid w:val="00DD56CE"/>
    <w:rsid w:val="00DD57AB"/>
    <w:rsid w:val="00DD5B5A"/>
    <w:rsid w:val="00DD5D9E"/>
    <w:rsid w:val="00DD6026"/>
    <w:rsid w:val="00DD62FC"/>
    <w:rsid w:val="00DD63A2"/>
    <w:rsid w:val="00DD64F8"/>
    <w:rsid w:val="00DD6644"/>
    <w:rsid w:val="00DD664B"/>
    <w:rsid w:val="00DD6675"/>
    <w:rsid w:val="00DD6840"/>
    <w:rsid w:val="00DD68B0"/>
    <w:rsid w:val="00DD6AC4"/>
    <w:rsid w:val="00DD6B7B"/>
    <w:rsid w:val="00DD6B88"/>
    <w:rsid w:val="00DD6C9B"/>
    <w:rsid w:val="00DD7009"/>
    <w:rsid w:val="00DD7076"/>
    <w:rsid w:val="00DD70BB"/>
    <w:rsid w:val="00DD7199"/>
    <w:rsid w:val="00DD71AA"/>
    <w:rsid w:val="00DD7304"/>
    <w:rsid w:val="00DD73B8"/>
    <w:rsid w:val="00DD7553"/>
    <w:rsid w:val="00DD7564"/>
    <w:rsid w:val="00DD76C9"/>
    <w:rsid w:val="00DD7782"/>
    <w:rsid w:val="00DD7884"/>
    <w:rsid w:val="00DD78DB"/>
    <w:rsid w:val="00DD7B41"/>
    <w:rsid w:val="00DD7C48"/>
    <w:rsid w:val="00DD7D09"/>
    <w:rsid w:val="00DD7E1C"/>
    <w:rsid w:val="00DD7F65"/>
    <w:rsid w:val="00DE0114"/>
    <w:rsid w:val="00DE018E"/>
    <w:rsid w:val="00DE01DD"/>
    <w:rsid w:val="00DE0256"/>
    <w:rsid w:val="00DE02AA"/>
    <w:rsid w:val="00DE0355"/>
    <w:rsid w:val="00DE0414"/>
    <w:rsid w:val="00DE0572"/>
    <w:rsid w:val="00DE0A29"/>
    <w:rsid w:val="00DE0A36"/>
    <w:rsid w:val="00DE0A3F"/>
    <w:rsid w:val="00DE0AA9"/>
    <w:rsid w:val="00DE0BBF"/>
    <w:rsid w:val="00DE0F0F"/>
    <w:rsid w:val="00DE1085"/>
    <w:rsid w:val="00DE1092"/>
    <w:rsid w:val="00DE10B3"/>
    <w:rsid w:val="00DE14C0"/>
    <w:rsid w:val="00DE15A1"/>
    <w:rsid w:val="00DE17D0"/>
    <w:rsid w:val="00DE1911"/>
    <w:rsid w:val="00DE1A8D"/>
    <w:rsid w:val="00DE1C1D"/>
    <w:rsid w:val="00DE1CB3"/>
    <w:rsid w:val="00DE1DEB"/>
    <w:rsid w:val="00DE2083"/>
    <w:rsid w:val="00DE2374"/>
    <w:rsid w:val="00DE27B5"/>
    <w:rsid w:val="00DE27F6"/>
    <w:rsid w:val="00DE2821"/>
    <w:rsid w:val="00DE2867"/>
    <w:rsid w:val="00DE287E"/>
    <w:rsid w:val="00DE28FB"/>
    <w:rsid w:val="00DE2939"/>
    <w:rsid w:val="00DE2947"/>
    <w:rsid w:val="00DE29F2"/>
    <w:rsid w:val="00DE2A0F"/>
    <w:rsid w:val="00DE2A3E"/>
    <w:rsid w:val="00DE2CBB"/>
    <w:rsid w:val="00DE2CCA"/>
    <w:rsid w:val="00DE2CCB"/>
    <w:rsid w:val="00DE2D1B"/>
    <w:rsid w:val="00DE318E"/>
    <w:rsid w:val="00DE31F4"/>
    <w:rsid w:val="00DE330C"/>
    <w:rsid w:val="00DE335B"/>
    <w:rsid w:val="00DE381B"/>
    <w:rsid w:val="00DE3898"/>
    <w:rsid w:val="00DE3939"/>
    <w:rsid w:val="00DE39F4"/>
    <w:rsid w:val="00DE3B4A"/>
    <w:rsid w:val="00DE3E87"/>
    <w:rsid w:val="00DE3F5F"/>
    <w:rsid w:val="00DE41F0"/>
    <w:rsid w:val="00DE4278"/>
    <w:rsid w:val="00DE43CF"/>
    <w:rsid w:val="00DE44B1"/>
    <w:rsid w:val="00DE4572"/>
    <w:rsid w:val="00DE460D"/>
    <w:rsid w:val="00DE466B"/>
    <w:rsid w:val="00DE4717"/>
    <w:rsid w:val="00DE47C8"/>
    <w:rsid w:val="00DE47D1"/>
    <w:rsid w:val="00DE4904"/>
    <w:rsid w:val="00DE492D"/>
    <w:rsid w:val="00DE4941"/>
    <w:rsid w:val="00DE4978"/>
    <w:rsid w:val="00DE4A33"/>
    <w:rsid w:val="00DE4ACD"/>
    <w:rsid w:val="00DE4C90"/>
    <w:rsid w:val="00DE4CD9"/>
    <w:rsid w:val="00DE4DBD"/>
    <w:rsid w:val="00DE4DF0"/>
    <w:rsid w:val="00DE4F32"/>
    <w:rsid w:val="00DE4F7E"/>
    <w:rsid w:val="00DE50DC"/>
    <w:rsid w:val="00DE554D"/>
    <w:rsid w:val="00DE55C3"/>
    <w:rsid w:val="00DE5793"/>
    <w:rsid w:val="00DE5970"/>
    <w:rsid w:val="00DE5E86"/>
    <w:rsid w:val="00DE5EE5"/>
    <w:rsid w:val="00DE5FF1"/>
    <w:rsid w:val="00DE61AE"/>
    <w:rsid w:val="00DE61FD"/>
    <w:rsid w:val="00DE63F8"/>
    <w:rsid w:val="00DE65C5"/>
    <w:rsid w:val="00DE671D"/>
    <w:rsid w:val="00DE6826"/>
    <w:rsid w:val="00DE690F"/>
    <w:rsid w:val="00DE696C"/>
    <w:rsid w:val="00DE69A8"/>
    <w:rsid w:val="00DE6D1E"/>
    <w:rsid w:val="00DE6D22"/>
    <w:rsid w:val="00DE708A"/>
    <w:rsid w:val="00DE717A"/>
    <w:rsid w:val="00DE72DD"/>
    <w:rsid w:val="00DE73A0"/>
    <w:rsid w:val="00DE7530"/>
    <w:rsid w:val="00DE7739"/>
    <w:rsid w:val="00DE7939"/>
    <w:rsid w:val="00DE7B53"/>
    <w:rsid w:val="00DE7B61"/>
    <w:rsid w:val="00DE7BF9"/>
    <w:rsid w:val="00DE7CB3"/>
    <w:rsid w:val="00DE7F0B"/>
    <w:rsid w:val="00DF00B2"/>
    <w:rsid w:val="00DF01FE"/>
    <w:rsid w:val="00DF05CB"/>
    <w:rsid w:val="00DF070D"/>
    <w:rsid w:val="00DF0750"/>
    <w:rsid w:val="00DF0821"/>
    <w:rsid w:val="00DF088B"/>
    <w:rsid w:val="00DF08BB"/>
    <w:rsid w:val="00DF0A78"/>
    <w:rsid w:val="00DF0B2A"/>
    <w:rsid w:val="00DF0B9A"/>
    <w:rsid w:val="00DF0C4D"/>
    <w:rsid w:val="00DF0CA4"/>
    <w:rsid w:val="00DF0DF6"/>
    <w:rsid w:val="00DF0E3C"/>
    <w:rsid w:val="00DF0E72"/>
    <w:rsid w:val="00DF0ED4"/>
    <w:rsid w:val="00DF0F30"/>
    <w:rsid w:val="00DF0F61"/>
    <w:rsid w:val="00DF1078"/>
    <w:rsid w:val="00DF1269"/>
    <w:rsid w:val="00DF1270"/>
    <w:rsid w:val="00DF12FB"/>
    <w:rsid w:val="00DF14A4"/>
    <w:rsid w:val="00DF14C2"/>
    <w:rsid w:val="00DF153F"/>
    <w:rsid w:val="00DF154A"/>
    <w:rsid w:val="00DF15EE"/>
    <w:rsid w:val="00DF161F"/>
    <w:rsid w:val="00DF1943"/>
    <w:rsid w:val="00DF19D7"/>
    <w:rsid w:val="00DF1C02"/>
    <w:rsid w:val="00DF1CDA"/>
    <w:rsid w:val="00DF1F12"/>
    <w:rsid w:val="00DF1F69"/>
    <w:rsid w:val="00DF20A9"/>
    <w:rsid w:val="00DF22A6"/>
    <w:rsid w:val="00DF239B"/>
    <w:rsid w:val="00DF23A3"/>
    <w:rsid w:val="00DF24DC"/>
    <w:rsid w:val="00DF2552"/>
    <w:rsid w:val="00DF2583"/>
    <w:rsid w:val="00DF267E"/>
    <w:rsid w:val="00DF29C2"/>
    <w:rsid w:val="00DF29FC"/>
    <w:rsid w:val="00DF2A34"/>
    <w:rsid w:val="00DF2A4F"/>
    <w:rsid w:val="00DF2AE6"/>
    <w:rsid w:val="00DF2B3B"/>
    <w:rsid w:val="00DF2B84"/>
    <w:rsid w:val="00DF2BE2"/>
    <w:rsid w:val="00DF2CB3"/>
    <w:rsid w:val="00DF2CF7"/>
    <w:rsid w:val="00DF2F73"/>
    <w:rsid w:val="00DF31B0"/>
    <w:rsid w:val="00DF31D0"/>
    <w:rsid w:val="00DF3437"/>
    <w:rsid w:val="00DF348F"/>
    <w:rsid w:val="00DF353D"/>
    <w:rsid w:val="00DF35ED"/>
    <w:rsid w:val="00DF3626"/>
    <w:rsid w:val="00DF363E"/>
    <w:rsid w:val="00DF37F8"/>
    <w:rsid w:val="00DF38F3"/>
    <w:rsid w:val="00DF3A11"/>
    <w:rsid w:val="00DF3BEA"/>
    <w:rsid w:val="00DF3D31"/>
    <w:rsid w:val="00DF3DD1"/>
    <w:rsid w:val="00DF42A8"/>
    <w:rsid w:val="00DF4589"/>
    <w:rsid w:val="00DF45D4"/>
    <w:rsid w:val="00DF4601"/>
    <w:rsid w:val="00DF46A6"/>
    <w:rsid w:val="00DF474F"/>
    <w:rsid w:val="00DF479D"/>
    <w:rsid w:val="00DF49DD"/>
    <w:rsid w:val="00DF4BA8"/>
    <w:rsid w:val="00DF4FE1"/>
    <w:rsid w:val="00DF4FE9"/>
    <w:rsid w:val="00DF518A"/>
    <w:rsid w:val="00DF51A7"/>
    <w:rsid w:val="00DF51AB"/>
    <w:rsid w:val="00DF5461"/>
    <w:rsid w:val="00DF5480"/>
    <w:rsid w:val="00DF5634"/>
    <w:rsid w:val="00DF584C"/>
    <w:rsid w:val="00DF58C3"/>
    <w:rsid w:val="00DF58D4"/>
    <w:rsid w:val="00DF58DF"/>
    <w:rsid w:val="00DF5915"/>
    <w:rsid w:val="00DF59E1"/>
    <w:rsid w:val="00DF5A3B"/>
    <w:rsid w:val="00DF5A6D"/>
    <w:rsid w:val="00DF5D3E"/>
    <w:rsid w:val="00DF5DCB"/>
    <w:rsid w:val="00DF5E2D"/>
    <w:rsid w:val="00DF5E76"/>
    <w:rsid w:val="00DF61D0"/>
    <w:rsid w:val="00DF61EE"/>
    <w:rsid w:val="00DF639D"/>
    <w:rsid w:val="00DF659B"/>
    <w:rsid w:val="00DF6712"/>
    <w:rsid w:val="00DF6816"/>
    <w:rsid w:val="00DF6957"/>
    <w:rsid w:val="00DF6B34"/>
    <w:rsid w:val="00DF6BD7"/>
    <w:rsid w:val="00DF6C3A"/>
    <w:rsid w:val="00DF6D1D"/>
    <w:rsid w:val="00DF6D83"/>
    <w:rsid w:val="00DF6D98"/>
    <w:rsid w:val="00DF6E05"/>
    <w:rsid w:val="00DF6E31"/>
    <w:rsid w:val="00DF708B"/>
    <w:rsid w:val="00DF72EA"/>
    <w:rsid w:val="00DF7395"/>
    <w:rsid w:val="00DF742E"/>
    <w:rsid w:val="00DF7582"/>
    <w:rsid w:val="00DF7686"/>
    <w:rsid w:val="00DF77EE"/>
    <w:rsid w:val="00DF78AB"/>
    <w:rsid w:val="00DF7915"/>
    <w:rsid w:val="00DF7A02"/>
    <w:rsid w:val="00DF7AAF"/>
    <w:rsid w:val="00DF7D93"/>
    <w:rsid w:val="00DF7DC5"/>
    <w:rsid w:val="00DF7E27"/>
    <w:rsid w:val="00E00334"/>
    <w:rsid w:val="00E00415"/>
    <w:rsid w:val="00E00480"/>
    <w:rsid w:val="00E004A1"/>
    <w:rsid w:val="00E00602"/>
    <w:rsid w:val="00E006F7"/>
    <w:rsid w:val="00E00769"/>
    <w:rsid w:val="00E0078D"/>
    <w:rsid w:val="00E008F5"/>
    <w:rsid w:val="00E009C8"/>
    <w:rsid w:val="00E00B7E"/>
    <w:rsid w:val="00E00D9A"/>
    <w:rsid w:val="00E00F51"/>
    <w:rsid w:val="00E00F53"/>
    <w:rsid w:val="00E011AF"/>
    <w:rsid w:val="00E01328"/>
    <w:rsid w:val="00E015A2"/>
    <w:rsid w:val="00E0162A"/>
    <w:rsid w:val="00E01774"/>
    <w:rsid w:val="00E01857"/>
    <w:rsid w:val="00E01929"/>
    <w:rsid w:val="00E01B36"/>
    <w:rsid w:val="00E01BC7"/>
    <w:rsid w:val="00E01DC0"/>
    <w:rsid w:val="00E01ECC"/>
    <w:rsid w:val="00E01F9E"/>
    <w:rsid w:val="00E021F1"/>
    <w:rsid w:val="00E02287"/>
    <w:rsid w:val="00E0234D"/>
    <w:rsid w:val="00E0236B"/>
    <w:rsid w:val="00E024D0"/>
    <w:rsid w:val="00E0259D"/>
    <w:rsid w:val="00E02606"/>
    <w:rsid w:val="00E02677"/>
    <w:rsid w:val="00E0290F"/>
    <w:rsid w:val="00E0296D"/>
    <w:rsid w:val="00E029E2"/>
    <w:rsid w:val="00E02AC6"/>
    <w:rsid w:val="00E02B59"/>
    <w:rsid w:val="00E02C59"/>
    <w:rsid w:val="00E02D94"/>
    <w:rsid w:val="00E03224"/>
    <w:rsid w:val="00E03242"/>
    <w:rsid w:val="00E033CB"/>
    <w:rsid w:val="00E034E3"/>
    <w:rsid w:val="00E0355A"/>
    <w:rsid w:val="00E035C2"/>
    <w:rsid w:val="00E035FB"/>
    <w:rsid w:val="00E03618"/>
    <w:rsid w:val="00E03747"/>
    <w:rsid w:val="00E03781"/>
    <w:rsid w:val="00E03936"/>
    <w:rsid w:val="00E03C34"/>
    <w:rsid w:val="00E03C37"/>
    <w:rsid w:val="00E03CFB"/>
    <w:rsid w:val="00E03E26"/>
    <w:rsid w:val="00E03E3D"/>
    <w:rsid w:val="00E04135"/>
    <w:rsid w:val="00E0413B"/>
    <w:rsid w:val="00E043DB"/>
    <w:rsid w:val="00E04465"/>
    <w:rsid w:val="00E04693"/>
    <w:rsid w:val="00E04703"/>
    <w:rsid w:val="00E04726"/>
    <w:rsid w:val="00E0474F"/>
    <w:rsid w:val="00E047A0"/>
    <w:rsid w:val="00E048D7"/>
    <w:rsid w:val="00E0491C"/>
    <w:rsid w:val="00E049B7"/>
    <w:rsid w:val="00E04B5D"/>
    <w:rsid w:val="00E04B8F"/>
    <w:rsid w:val="00E04D6C"/>
    <w:rsid w:val="00E04EE6"/>
    <w:rsid w:val="00E04F58"/>
    <w:rsid w:val="00E04F6C"/>
    <w:rsid w:val="00E0500A"/>
    <w:rsid w:val="00E052E8"/>
    <w:rsid w:val="00E05307"/>
    <w:rsid w:val="00E05365"/>
    <w:rsid w:val="00E0547E"/>
    <w:rsid w:val="00E0553C"/>
    <w:rsid w:val="00E057A9"/>
    <w:rsid w:val="00E058D3"/>
    <w:rsid w:val="00E05B93"/>
    <w:rsid w:val="00E05BA6"/>
    <w:rsid w:val="00E05C9B"/>
    <w:rsid w:val="00E05D84"/>
    <w:rsid w:val="00E05FA8"/>
    <w:rsid w:val="00E0601A"/>
    <w:rsid w:val="00E0602B"/>
    <w:rsid w:val="00E061F4"/>
    <w:rsid w:val="00E0622F"/>
    <w:rsid w:val="00E065E0"/>
    <w:rsid w:val="00E06A62"/>
    <w:rsid w:val="00E06A7C"/>
    <w:rsid w:val="00E06B58"/>
    <w:rsid w:val="00E06CE5"/>
    <w:rsid w:val="00E06EEB"/>
    <w:rsid w:val="00E06F75"/>
    <w:rsid w:val="00E0707B"/>
    <w:rsid w:val="00E07297"/>
    <w:rsid w:val="00E072CC"/>
    <w:rsid w:val="00E0741E"/>
    <w:rsid w:val="00E075C7"/>
    <w:rsid w:val="00E07638"/>
    <w:rsid w:val="00E0777C"/>
    <w:rsid w:val="00E077AA"/>
    <w:rsid w:val="00E079B1"/>
    <w:rsid w:val="00E07B16"/>
    <w:rsid w:val="00E07B6D"/>
    <w:rsid w:val="00E07D26"/>
    <w:rsid w:val="00E07EA8"/>
    <w:rsid w:val="00E10168"/>
    <w:rsid w:val="00E102FF"/>
    <w:rsid w:val="00E1030E"/>
    <w:rsid w:val="00E10311"/>
    <w:rsid w:val="00E103F3"/>
    <w:rsid w:val="00E10451"/>
    <w:rsid w:val="00E104F3"/>
    <w:rsid w:val="00E104F9"/>
    <w:rsid w:val="00E10685"/>
    <w:rsid w:val="00E1076E"/>
    <w:rsid w:val="00E10807"/>
    <w:rsid w:val="00E10866"/>
    <w:rsid w:val="00E1090C"/>
    <w:rsid w:val="00E109BE"/>
    <w:rsid w:val="00E10ACF"/>
    <w:rsid w:val="00E10B4D"/>
    <w:rsid w:val="00E10CF1"/>
    <w:rsid w:val="00E10D02"/>
    <w:rsid w:val="00E10E79"/>
    <w:rsid w:val="00E10F5E"/>
    <w:rsid w:val="00E10FF5"/>
    <w:rsid w:val="00E11362"/>
    <w:rsid w:val="00E113EA"/>
    <w:rsid w:val="00E11463"/>
    <w:rsid w:val="00E114F1"/>
    <w:rsid w:val="00E1158D"/>
    <w:rsid w:val="00E115B5"/>
    <w:rsid w:val="00E11633"/>
    <w:rsid w:val="00E11733"/>
    <w:rsid w:val="00E11AAD"/>
    <w:rsid w:val="00E11B3A"/>
    <w:rsid w:val="00E11B88"/>
    <w:rsid w:val="00E11B92"/>
    <w:rsid w:val="00E11BD0"/>
    <w:rsid w:val="00E11D38"/>
    <w:rsid w:val="00E11D9E"/>
    <w:rsid w:val="00E11E32"/>
    <w:rsid w:val="00E120A0"/>
    <w:rsid w:val="00E122FA"/>
    <w:rsid w:val="00E122FE"/>
    <w:rsid w:val="00E12545"/>
    <w:rsid w:val="00E12602"/>
    <w:rsid w:val="00E126EF"/>
    <w:rsid w:val="00E12778"/>
    <w:rsid w:val="00E12A74"/>
    <w:rsid w:val="00E12C6B"/>
    <w:rsid w:val="00E12D50"/>
    <w:rsid w:val="00E12EDF"/>
    <w:rsid w:val="00E12FA9"/>
    <w:rsid w:val="00E132FB"/>
    <w:rsid w:val="00E13397"/>
    <w:rsid w:val="00E133EF"/>
    <w:rsid w:val="00E13468"/>
    <w:rsid w:val="00E134CE"/>
    <w:rsid w:val="00E134E3"/>
    <w:rsid w:val="00E13513"/>
    <w:rsid w:val="00E135EE"/>
    <w:rsid w:val="00E13AE6"/>
    <w:rsid w:val="00E13C04"/>
    <w:rsid w:val="00E13CEF"/>
    <w:rsid w:val="00E13DD3"/>
    <w:rsid w:val="00E13E37"/>
    <w:rsid w:val="00E140F6"/>
    <w:rsid w:val="00E141B9"/>
    <w:rsid w:val="00E1429A"/>
    <w:rsid w:val="00E14374"/>
    <w:rsid w:val="00E14590"/>
    <w:rsid w:val="00E145D8"/>
    <w:rsid w:val="00E145DD"/>
    <w:rsid w:val="00E14983"/>
    <w:rsid w:val="00E14B9B"/>
    <w:rsid w:val="00E14CD2"/>
    <w:rsid w:val="00E14DF8"/>
    <w:rsid w:val="00E14E8F"/>
    <w:rsid w:val="00E15085"/>
    <w:rsid w:val="00E150C0"/>
    <w:rsid w:val="00E151DE"/>
    <w:rsid w:val="00E15345"/>
    <w:rsid w:val="00E153BE"/>
    <w:rsid w:val="00E153F4"/>
    <w:rsid w:val="00E156BB"/>
    <w:rsid w:val="00E15846"/>
    <w:rsid w:val="00E159FD"/>
    <w:rsid w:val="00E15B00"/>
    <w:rsid w:val="00E15D0D"/>
    <w:rsid w:val="00E15ECF"/>
    <w:rsid w:val="00E15F50"/>
    <w:rsid w:val="00E16043"/>
    <w:rsid w:val="00E160A1"/>
    <w:rsid w:val="00E1633E"/>
    <w:rsid w:val="00E164BA"/>
    <w:rsid w:val="00E164F6"/>
    <w:rsid w:val="00E16551"/>
    <w:rsid w:val="00E166B1"/>
    <w:rsid w:val="00E16BD1"/>
    <w:rsid w:val="00E16D71"/>
    <w:rsid w:val="00E16EC6"/>
    <w:rsid w:val="00E16ED1"/>
    <w:rsid w:val="00E16F98"/>
    <w:rsid w:val="00E17012"/>
    <w:rsid w:val="00E171E3"/>
    <w:rsid w:val="00E172FC"/>
    <w:rsid w:val="00E173FE"/>
    <w:rsid w:val="00E1769B"/>
    <w:rsid w:val="00E17744"/>
    <w:rsid w:val="00E177D3"/>
    <w:rsid w:val="00E17995"/>
    <w:rsid w:val="00E17A63"/>
    <w:rsid w:val="00E17DCA"/>
    <w:rsid w:val="00E17DCB"/>
    <w:rsid w:val="00E17E75"/>
    <w:rsid w:val="00E17E8E"/>
    <w:rsid w:val="00E17EA5"/>
    <w:rsid w:val="00E201C4"/>
    <w:rsid w:val="00E201E1"/>
    <w:rsid w:val="00E20269"/>
    <w:rsid w:val="00E20381"/>
    <w:rsid w:val="00E2039C"/>
    <w:rsid w:val="00E20708"/>
    <w:rsid w:val="00E20713"/>
    <w:rsid w:val="00E2096B"/>
    <w:rsid w:val="00E20ABF"/>
    <w:rsid w:val="00E20CF7"/>
    <w:rsid w:val="00E20EC5"/>
    <w:rsid w:val="00E20FE7"/>
    <w:rsid w:val="00E21149"/>
    <w:rsid w:val="00E21249"/>
    <w:rsid w:val="00E212B6"/>
    <w:rsid w:val="00E21330"/>
    <w:rsid w:val="00E214BC"/>
    <w:rsid w:val="00E21583"/>
    <w:rsid w:val="00E215A6"/>
    <w:rsid w:val="00E2167C"/>
    <w:rsid w:val="00E21720"/>
    <w:rsid w:val="00E2176E"/>
    <w:rsid w:val="00E21A8F"/>
    <w:rsid w:val="00E21AAA"/>
    <w:rsid w:val="00E21D19"/>
    <w:rsid w:val="00E21E73"/>
    <w:rsid w:val="00E21ED6"/>
    <w:rsid w:val="00E21F99"/>
    <w:rsid w:val="00E22088"/>
    <w:rsid w:val="00E2211C"/>
    <w:rsid w:val="00E22156"/>
    <w:rsid w:val="00E22205"/>
    <w:rsid w:val="00E22217"/>
    <w:rsid w:val="00E22239"/>
    <w:rsid w:val="00E2231B"/>
    <w:rsid w:val="00E2250F"/>
    <w:rsid w:val="00E22571"/>
    <w:rsid w:val="00E22656"/>
    <w:rsid w:val="00E226A4"/>
    <w:rsid w:val="00E228F9"/>
    <w:rsid w:val="00E22A51"/>
    <w:rsid w:val="00E22A89"/>
    <w:rsid w:val="00E22ACC"/>
    <w:rsid w:val="00E22C68"/>
    <w:rsid w:val="00E22C7B"/>
    <w:rsid w:val="00E22CFF"/>
    <w:rsid w:val="00E22F9B"/>
    <w:rsid w:val="00E22FD1"/>
    <w:rsid w:val="00E2301B"/>
    <w:rsid w:val="00E23067"/>
    <w:rsid w:val="00E230C4"/>
    <w:rsid w:val="00E2332D"/>
    <w:rsid w:val="00E2332E"/>
    <w:rsid w:val="00E23454"/>
    <w:rsid w:val="00E2353E"/>
    <w:rsid w:val="00E2354D"/>
    <w:rsid w:val="00E23600"/>
    <w:rsid w:val="00E23642"/>
    <w:rsid w:val="00E237B3"/>
    <w:rsid w:val="00E237DA"/>
    <w:rsid w:val="00E23887"/>
    <w:rsid w:val="00E238DA"/>
    <w:rsid w:val="00E2391F"/>
    <w:rsid w:val="00E23988"/>
    <w:rsid w:val="00E23A44"/>
    <w:rsid w:val="00E23AEC"/>
    <w:rsid w:val="00E23B00"/>
    <w:rsid w:val="00E23BB5"/>
    <w:rsid w:val="00E23C9A"/>
    <w:rsid w:val="00E23DA9"/>
    <w:rsid w:val="00E23FA5"/>
    <w:rsid w:val="00E24017"/>
    <w:rsid w:val="00E240E3"/>
    <w:rsid w:val="00E242F0"/>
    <w:rsid w:val="00E24598"/>
    <w:rsid w:val="00E24620"/>
    <w:rsid w:val="00E24B03"/>
    <w:rsid w:val="00E24B6E"/>
    <w:rsid w:val="00E24B83"/>
    <w:rsid w:val="00E24CCC"/>
    <w:rsid w:val="00E24D7C"/>
    <w:rsid w:val="00E24EBE"/>
    <w:rsid w:val="00E24F82"/>
    <w:rsid w:val="00E25158"/>
    <w:rsid w:val="00E2515E"/>
    <w:rsid w:val="00E2546A"/>
    <w:rsid w:val="00E2548D"/>
    <w:rsid w:val="00E25510"/>
    <w:rsid w:val="00E25A02"/>
    <w:rsid w:val="00E25A76"/>
    <w:rsid w:val="00E25D2E"/>
    <w:rsid w:val="00E25E0B"/>
    <w:rsid w:val="00E25E13"/>
    <w:rsid w:val="00E25EEB"/>
    <w:rsid w:val="00E26035"/>
    <w:rsid w:val="00E2622D"/>
    <w:rsid w:val="00E263C2"/>
    <w:rsid w:val="00E268C4"/>
    <w:rsid w:val="00E26C6B"/>
    <w:rsid w:val="00E26CE6"/>
    <w:rsid w:val="00E26D0A"/>
    <w:rsid w:val="00E26E18"/>
    <w:rsid w:val="00E26F14"/>
    <w:rsid w:val="00E26FAF"/>
    <w:rsid w:val="00E272F2"/>
    <w:rsid w:val="00E27378"/>
    <w:rsid w:val="00E27427"/>
    <w:rsid w:val="00E274A4"/>
    <w:rsid w:val="00E2760E"/>
    <w:rsid w:val="00E277FC"/>
    <w:rsid w:val="00E2788A"/>
    <w:rsid w:val="00E27A36"/>
    <w:rsid w:val="00E27BA8"/>
    <w:rsid w:val="00E27D0C"/>
    <w:rsid w:val="00E27D1F"/>
    <w:rsid w:val="00E27D81"/>
    <w:rsid w:val="00E27DBF"/>
    <w:rsid w:val="00E27DFC"/>
    <w:rsid w:val="00E27E29"/>
    <w:rsid w:val="00E27EF4"/>
    <w:rsid w:val="00E2BB13"/>
    <w:rsid w:val="00E300AE"/>
    <w:rsid w:val="00E30106"/>
    <w:rsid w:val="00E30193"/>
    <w:rsid w:val="00E3019F"/>
    <w:rsid w:val="00E3022D"/>
    <w:rsid w:val="00E302D5"/>
    <w:rsid w:val="00E30367"/>
    <w:rsid w:val="00E3045E"/>
    <w:rsid w:val="00E3053F"/>
    <w:rsid w:val="00E305D5"/>
    <w:rsid w:val="00E3060D"/>
    <w:rsid w:val="00E3067E"/>
    <w:rsid w:val="00E30685"/>
    <w:rsid w:val="00E3084F"/>
    <w:rsid w:val="00E30889"/>
    <w:rsid w:val="00E308A9"/>
    <w:rsid w:val="00E308C3"/>
    <w:rsid w:val="00E30909"/>
    <w:rsid w:val="00E3093D"/>
    <w:rsid w:val="00E30CFA"/>
    <w:rsid w:val="00E30D69"/>
    <w:rsid w:val="00E30D81"/>
    <w:rsid w:val="00E30F85"/>
    <w:rsid w:val="00E30FE7"/>
    <w:rsid w:val="00E31013"/>
    <w:rsid w:val="00E3104C"/>
    <w:rsid w:val="00E311F8"/>
    <w:rsid w:val="00E31233"/>
    <w:rsid w:val="00E31294"/>
    <w:rsid w:val="00E3131C"/>
    <w:rsid w:val="00E31481"/>
    <w:rsid w:val="00E3156D"/>
    <w:rsid w:val="00E315EF"/>
    <w:rsid w:val="00E316A1"/>
    <w:rsid w:val="00E316A8"/>
    <w:rsid w:val="00E31711"/>
    <w:rsid w:val="00E31777"/>
    <w:rsid w:val="00E31A6D"/>
    <w:rsid w:val="00E32296"/>
    <w:rsid w:val="00E3235B"/>
    <w:rsid w:val="00E32386"/>
    <w:rsid w:val="00E32454"/>
    <w:rsid w:val="00E32491"/>
    <w:rsid w:val="00E3261E"/>
    <w:rsid w:val="00E32660"/>
    <w:rsid w:val="00E32855"/>
    <w:rsid w:val="00E32A62"/>
    <w:rsid w:val="00E32AC7"/>
    <w:rsid w:val="00E32BAC"/>
    <w:rsid w:val="00E32BEB"/>
    <w:rsid w:val="00E32E41"/>
    <w:rsid w:val="00E3307F"/>
    <w:rsid w:val="00E33364"/>
    <w:rsid w:val="00E33382"/>
    <w:rsid w:val="00E33407"/>
    <w:rsid w:val="00E33447"/>
    <w:rsid w:val="00E33496"/>
    <w:rsid w:val="00E334C9"/>
    <w:rsid w:val="00E336F4"/>
    <w:rsid w:val="00E337D9"/>
    <w:rsid w:val="00E33901"/>
    <w:rsid w:val="00E339D3"/>
    <w:rsid w:val="00E33A59"/>
    <w:rsid w:val="00E33AD7"/>
    <w:rsid w:val="00E33B3C"/>
    <w:rsid w:val="00E33BF2"/>
    <w:rsid w:val="00E33C54"/>
    <w:rsid w:val="00E33D0A"/>
    <w:rsid w:val="00E33D36"/>
    <w:rsid w:val="00E33D87"/>
    <w:rsid w:val="00E34218"/>
    <w:rsid w:val="00E3426C"/>
    <w:rsid w:val="00E34359"/>
    <w:rsid w:val="00E34362"/>
    <w:rsid w:val="00E3439C"/>
    <w:rsid w:val="00E34431"/>
    <w:rsid w:val="00E34492"/>
    <w:rsid w:val="00E347F1"/>
    <w:rsid w:val="00E3496B"/>
    <w:rsid w:val="00E3496D"/>
    <w:rsid w:val="00E34A42"/>
    <w:rsid w:val="00E34C41"/>
    <w:rsid w:val="00E34C7A"/>
    <w:rsid w:val="00E34CB1"/>
    <w:rsid w:val="00E34CD8"/>
    <w:rsid w:val="00E35263"/>
    <w:rsid w:val="00E35375"/>
    <w:rsid w:val="00E3542E"/>
    <w:rsid w:val="00E357C8"/>
    <w:rsid w:val="00E3593A"/>
    <w:rsid w:val="00E35969"/>
    <w:rsid w:val="00E35B11"/>
    <w:rsid w:val="00E36645"/>
    <w:rsid w:val="00E36754"/>
    <w:rsid w:val="00E36911"/>
    <w:rsid w:val="00E3698E"/>
    <w:rsid w:val="00E369DB"/>
    <w:rsid w:val="00E36BBC"/>
    <w:rsid w:val="00E36CA3"/>
    <w:rsid w:val="00E36F7B"/>
    <w:rsid w:val="00E37096"/>
    <w:rsid w:val="00E371C3"/>
    <w:rsid w:val="00E373D2"/>
    <w:rsid w:val="00E37862"/>
    <w:rsid w:val="00E37946"/>
    <w:rsid w:val="00E379B3"/>
    <w:rsid w:val="00E37BD8"/>
    <w:rsid w:val="00E37BF8"/>
    <w:rsid w:val="00E37CD5"/>
    <w:rsid w:val="00E37DE9"/>
    <w:rsid w:val="00E37E46"/>
    <w:rsid w:val="00E37EAB"/>
    <w:rsid w:val="00E37F79"/>
    <w:rsid w:val="00E4014B"/>
    <w:rsid w:val="00E40293"/>
    <w:rsid w:val="00E403CE"/>
    <w:rsid w:val="00E40A97"/>
    <w:rsid w:val="00E40B68"/>
    <w:rsid w:val="00E40C6B"/>
    <w:rsid w:val="00E40D35"/>
    <w:rsid w:val="00E40D90"/>
    <w:rsid w:val="00E40E20"/>
    <w:rsid w:val="00E40FCB"/>
    <w:rsid w:val="00E413A0"/>
    <w:rsid w:val="00E413CA"/>
    <w:rsid w:val="00E41662"/>
    <w:rsid w:val="00E417EA"/>
    <w:rsid w:val="00E41804"/>
    <w:rsid w:val="00E41989"/>
    <w:rsid w:val="00E41B15"/>
    <w:rsid w:val="00E41BAA"/>
    <w:rsid w:val="00E41C36"/>
    <w:rsid w:val="00E41D70"/>
    <w:rsid w:val="00E41E7F"/>
    <w:rsid w:val="00E41F71"/>
    <w:rsid w:val="00E42048"/>
    <w:rsid w:val="00E42059"/>
    <w:rsid w:val="00E42087"/>
    <w:rsid w:val="00E42336"/>
    <w:rsid w:val="00E424AD"/>
    <w:rsid w:val="00E42552"/>
    <w:rsid w:val="00E4265C"/>
    <w:rsid w:val="00E4271B"/>
    <w:rsid w:val="00E4284C"/>
    <w:rsid w:val="00E42AE6"/>
    <w:rsid w:val="00E42BFB"/>
    <w:rsid w:val="00E42CF5"/>
    <w:rsid w:val="00E42F38"/>
    <w:rsid w:val="00E42FDD"/>
    <w:rsid w:val="00E42FDE"/>
    <w:rsid w:val="00E43089"/>
    <w:rsid w:val="00E4327A"/>
    <w:rsid w:val="00E4327D"/>
    <w:rsid w:val="00E432F2"/>
    <w:rsid w:val="00E43306"/>
    <w:rsid w:val="00E43409"/>
    <w:rsid w:val="00E43501"/>
    <w:rsid w:val="00E43532"/>
    <w:rsid w:val="00E437D9"/>
    <w:rsid w:val="00E4393B"/>
    <w:rsid w:val="00E43A15"/>
    <w:rsid w:val="00E43A5F"/>
    <w:rsid w:val="00E43BC8"/>
    <w:rsid w:val="00E43C3E"/>
    <w:rsid w:val="00E43D2B"/>
    <w:rsid w:val="00E43D3C"/>
    <w:rsid w:val="00E43EF1"/>
    <w:rsid w:val="00E4413E"/>
    <w:rsid w:val="00E44242"/>
    <w:rsid w:val="00E4432D"/>
    <w:rsid w:val="00E4437A"/>
    <w:rsid w:val="00E44506"/>
    <w:rsid w:val="00E445E6"/>
    <w:rsid w:val="00E44659"/>
    <w:rsid w:val="00E4474E"/>
    <w:rsid w:val="00E44851"/>
    <w:rsid w:val="00E449C5"/>
    <w:rsid w:val="00E44B69"/>
    <w:rsid w:val="00E44C6F"/>
    <w:rsid w:val="00E44E29"/>
    <w:rsid w:val="00E45085"/>
    <w:rsid w:val="00E45229"/>
    <w:rsid w:val="00E453B7"/>
    <w:rsid w:val="00E454DC"/>
    <w:rsid w:val="00E456AB"/>
    <w:rsid w:val="00E4573A"/>
    <w:rsid w:val="00E45876"/>
    <w:rsid w:val="00E45892"/>
    <w:rsid w:val="00E458D7"/>
    <w:rsid w:val="00E45987"/>
    <w:rsid w:val="00E45A95"/>
    <w:rsid w:val="00E45ADD"/>
    <w:rsid w:val="00E45C76"/>
    <w:rsid w:val="00E45E45"/>
    <w:rsid w:val="00E45E69"/>
    <w:rsid w:val="00E45F72"/>
    <w:rsid w:val="00E45FAF"/>
    <w:rsid w:val="00E460F4"/>
    <w:rsid w:val="00E4626C"/>
    <w:rsid w:val="00E4633F"/>
    <w:rsid w:val="00E4646D"/>
    <w:rsid w:val="00E46533"/>
    <w:rsid w:val="00E4663F"/>
    <w:rsid w:val="00E46658"/>
    <w:rsid w:val="00E466D4"/>
    <w:rsid w:val="00E46800"/>
    <w:rsid w:val="00E469EB"/>
    <w:rsid w:val="00E46A10"/>
    <w:rsid w:val="00E46A3F"/>
    <w:rsid w:val="00E46A8D"/>
    <w:rsid w:val="00E46ACC"/>
    <w:rsid w:val="00E46B3A"/>
    <w:rsid w:val="00E46C25"/>
    <w:rsid w:val="00E46D13"/>
    <w:rsid w:val="00E46D4F"/>
    <w:rsid w:val="00E47187"/>
    <w:rsid w:val="00E471AF"/>
    <w:rsid w:val="00E47256"/>
    <w:rsid w:val="00E4733C"/>
    <w:rsid w:val="00E473A7"/>
    <w:rsid w:val="00E47517"/>
    <w:rsid w:val="00E476CA"/>
    <w:rsid w:val="00E4777B"/>
    <w:rsid w:val="00E479AC"/>
    <w:rsid w:val="00E5012B"/>
    <w:rsid w:val="00E50272"/>
    <w:rsid w:val="00E502AE"/>
    <w:rsid w:val="00E50379"/>
    <w:rsid w:val="00E50535"/>
    <w:rsid w:val="00E507BF"/>
    <w:rsid w:val="00E5098E"/>
    <w:rsid w:val="00E509C4"/>
    <w:rsid w:val="00E50A09"/>
    <w:rsid w:val="00E50A65"/>
    <w:rsid w:val="00E50AD4"/>
    <w:rsid w:val="00E50E14"/>
    <w:rsid w:val="00E50EA7"/>
    <w:rsid w:val="00E50FE9"/>
    <w:rsid w:val="00E50FF2"/>
    <w:rsid w:val="00E51059"/>
    <w:rsid w:val="00E5108D"/>
    <w:rsid w:val="00E51119"/>
    <w:rsid w:val="00E511C3"/>
    <w:rsid w:val="00E51330"/>
    <w:rsid w:val="00E51586"/>
    <w:rsid w:val="00E51869"/>
    <w:rsid w:val="00E518AD"/>
    <w:rsid w:val="00E51980"/>
    <w:rsid w:val="00E51E91"/>
    <w:rsid w:val="00E51EF4"/>
    <w:rsid w:val="00E51F3B"/>
    <w:rsid w:val="00E520D5"/>
    <w:rsid w:val="00E52184"/>
    <w:rsid w:val="00E521C7"/>
    <w:rsid w:val="00E522D4"/>
    <w:rsid w:val="00E52370"/>
    <w:rsid w:val="00E5242C"/>
    <w:rsid w:val="00E52588"/>
    <w:rsid w:val="00E527C1"/>
    <w:rsid w:val="00E52E4C"/>
    <w:rsid w:val="00E52ED4"/>
    <w:rsid w:val="00E5307D"/>
    <w:rsid w:val="00E53089"/>
    <w:rsid w:val="00E530F1"/>
    <w:rsid w:val="00E5310A"/>
    <w:rsid w:val="00E5314C"/>
    <w:rsid w:val="00E53329"/>
    <w:rsid w:val="00E533E4"/>
    <w:rsid w:val="00E53495"/>
    <w:rsid w:val="00E53532"/>
    <w:rsid w:val="00E53640"/>
    <w:rsid w:val="00E5375D"/>
    <w:rsid w:val="00E5377D"/>
    <w:rsid w:val="00E5378C"/>
    <w:rsid w:val="00E53872"/>
    <w:rsid w:val="00E538FD"/>
    <w:rsid w:val="00E53A92"/>
    <w:rsid w:val="00E53C2B"/>
    <w:rsid w:val="00E53C75"/>
    <w:rsid w:val="00E53D95"/>
    <w:rsid w:val="00E53DD9"/>
    <w:rsid w:val="00E53E27"/>
    <w:rsid w:val="00E53EFE"/>
    <w:rsid w:val="00E53FE1"/>
    <w:rsid w:val="00E540F5"/>
    <w:rsid w:val="00E54302"/>
    <w:rsid w:val="00E5435C"/>
    <w:rsid w:val="00E543FA"/>
    <w:rsid w:val="00E54456"/>
    <w:rsid w:val="00E544EC"/>
    <w:rsid w:val="00E544FF"/>
    <w:rsid w:val="00E54524"/>
    <w:rsid w:val="00E545A4"/>
    <w:rsid w:val="00E545DA"/>
    <w:rsid w:val="00E547B9"/>
    <w:rsid w:val="00E548B8"/>
    <w:rsid w:val="00E548FE"/>
    <w:rsid w:val="00E54B32"/>
    <w:rsid w:val="00E54ED2"/>
    <w:rsid w:val="00E54F26"/>
    <w:rsid w:val="00E55192"/>
    <w:rsid w:val="00E551B5"/>
    <w:rsid w:val="00E55684"/>
    <w:rsid w:val="00E55706"/>
    <w:rsid w:val="00E55786"/>
    <w:rsid w:val="00E55A53"/>
    <w:rsid w:val="00E55A59"/>
    <w:rsid w:val="00E55C36"/>
    <w:rsid w:val="00E55D56"/>
    <w:rsid w:val="00E55FC9"/>
    <w:rsid w:val="00E55FF5"/>
    <w:rsid w:val="00E562FA"/>
    <w:rsid w:val="00E564FF"/>
    <w:rsid w:val="00E567C8"/>
    <w:rsid w:val="00E568DE"/>
    <w:rsid w:val="00E56A52"/>
    <w:rsid w:val="00E56C54"/>
    <w:rsid w:val="00E56D79"/>
    <w:rsid w:val="00E56DEA"/>
    <w:rsid w:val="00E5704E"/>
    <w:rsid w:val="00E570C5"/>
    <w:rsid w:val="00E571B0"/>
    <w:rsid w:val="00E571CC"/>
    <w:rsid w:val="00E573E5"/>
    <w:rsid w:val="00E5754D"/>
    <w:rsid w:val="00E5785B"/>
    <w:rsid w:val="00E5787B"/>
    <w:rsid w:val="00E578F8"/>
    <w:rsid w:val="00E579C3"/>
    <w:rsid w:val="00E579EB"/>
    <w:rsid w:val="00E57A25"/>
    <w:rsid w:val="00E57D2D"/>
    <w:rsid w:val="00E57F7A"/>
    <w:rsid w:val="00E60185"/>
    <w:rsid w:val="00E601BD"/>
    <w:rsid w:val="00E604FD"/>
    <w:rsid w:val="00E60521"/>
    <w:rsid w:val="00E6054C"/>
    <w:rsid w:val="00E60580"/>
    <w:rsid w:val="00E605A8"/>
    <w:rsid w:val="00E605B7"/>
    <w:rsid w:val="00E60782"/>
    <w:rsid w:val="00E60806"/>
    <w:rsid w:val="00E609D7"/>
    <w:rsid w:val="00E609E2"/>
    <w:rsid w:val="00E60ACC"/>
    <w:rsid w:val="00E60C45"/>
    <w:rsid w:val="00E60C6D"/>
    <w:rsid w:val="00E60DE5"/>
    <w:rsid w:val="00E6102A"/>
    <w:rsid w:val="00E6108D"/>
    <w:rsid w:val="00E613BA"/>
    <w:rsid w:val="00E61511"/>
    <w:rsid w:val="00E6154E"/>
    <w:rsid w:val="00E6157A"/>
    <w:rsid w:val="00E6163E"/>
    <w:rsid w:val="00E61A1B"/>
    <w:rsid w:val="00E61B6D"/>
    <w:rsid w:val="00E61BA9"/>
    <w:rsid w:val="00E61BB9"/>
    <w:rsid w:val="00E61BDA"/>
    <w:rsid w:val="00E61C82"/>
    <w:rsid w:val="00E61F6B"/>
    <w:rsid w:val="00E61FEF"/>
    <w:rsid w:val="00E620ED"/>
    <w:rsid w:val="00E621C6"/>
    <w:rsid w:val="00E621FB"/>
    <w:rsid w:val="00E6241B"/>
    <w:rsid w:val="00E624B5"/>
    <w:rsid w:val="00E625B8"/>
    <w:rsid w:val="00E62654"/>
    <w:rsid w:val="00E627AA"/>
    <w:rsid w:val="00E627AB"/>
    <w:rsid w:val="00E6290B"/>
    <w:rsid w:val="00E62A51"/>
    <w:rsid w:val="00E62A89"/>
    <w:rsid w:val="00E62B72"/>
    <w:rsid w:val="00E62D1B"/>
    <w:rsid w:val="00E62DC2"/>
    <w:rsid w:val="00E62E1B"/>
    <w:rsid w:val="00E62E99"/>
    <w:rsid w:val="00E62EF4"/>
    <w:rsid w:val="00E62F85"/>
    <w:rsid w:val="00E62FE1"/>
    <w:rsid w:val="00E630C9"/>
    <w:rsid w:val="00E63289"/>
    <w:rsid w:val="00E63325"/>
    <w:rsid w:val="00E63382"/>
    <w:rsid w:val="00E6341C"/>
    <w:rsid w:val="00E6342E"/>
    <w:rsid w:val="00E634F4"/>
    <w:rsid w:val="00E63553"/>
    <w:rsid w:val="00E63867"/>
    <w:rsid w:val="00E6399E"/>
    <w:rsid w:val="00E63A3E"/>
    <w:rsid w:val="00E63B1D"/>
    <w:rsid w:val="00E63B71"/>
    <w:rsid w:val="00E63D66"/>
    <w:rsid w:val="00E63F22"/>
    <w:rsid w:val="00E6425C"/>
    <w:rsid w:val="00E6427A"/>
    <w:rsid w:val="00E642F2"/>
    <w:rsid w:val="00E6439F"/>
    <w:rsid w:val="00E64503"/>
    <w:rsid w:val="00E64587"/>
    <w:rsid w:val="00E646C3"/>
    <w:rsid w:val="00E64956"/>
    <w:rsid w:val="00E649CA"/>
    <w:rsid w:val="00E64D23"/>
    <w:rsid w:val="00E64EF7"/>
    <w:rsid w:val="00E6505A"/>
    <w:rsid w:val="00E65302"/>
    <w:rsid w:val="00E6559F"/>
    <w:rsid w:val="00E655D5"/>
    <w:rsid w:val="00E656FC"/>
    <w:rsid w:val="00E6572D"/>
    <w:rsid w:val="00E658EE"/>
    <w:rsid w:val="00E65A9E"/>
    <w:rsid w:val="00E65ACF"/>
    <w:rsid w:val="00E65E78"/>
    <w:rsid w:val="00E66073"/>
    <w:rsid w:val="00E660AD"/>
    <w:rsid w:val="00E661C8"/>
    <w:rsid w:val="00E6652E"/>
    <w:rsid w:val="00E66737"/>
    <w:rsid w:val="00E667E9"/>
    <w:rsid w:val="00E667F8"/>
    <w:rsid w:val="00E668D1"/>
    <w:rsid w:val="00E6690B"/>
    <w:rsid w:val="00E66ABA"/>
    <w:rsid w:val="00E66E5A"/>
    <w:rsid w:val="00E671FD"/>
    <w:rsid w:val="00E67206"/>
    <w:rsid w:val="00E6745F"/>
    <w:rsid w:val="00E674D7"/>
    <w:rsid w:val="00E67518"/>
    <w:rsid w:val="00E675FA"/>
    <w:rsid w:val="00E6763D"/>
    <w:rsid w:val="00E676AB"/>
    <w:rsid w:val="00E67821"/>
    <w:rsid w:val="00E67B64"/>
    <w:rsid w:val="00E67B95"/>
    <w:rsid w:val="00E67CC9"/>
    <w:rsid w:val="00E7013C"/>
    <w:rsid w:val="00E7018A"/>
    <w:rsid w:val="00E7028D"/>
    <w:rsid w:val="00E7032F"/>
    <w:rsid w:val="00E705A5"/>
    <w:rsid w:val="00E7069C"/>
    <w:rsid w:val="00E707FD"/>
    <w:rsid w:val="00E70856"/>
    <w:rsid w:val="00E708E1"/>
    <w:rsid w:val="00E709FE"/>
    <w:rsid w:val="00E70CB9"/>
    <w:rsid w:val="00E70E6D"/>
    <w:rsid w:val="00E70EE5"/>
    <w:rsid w:val="00E70F54"/>
    <w:rsid w:val="00E7108B"/>
    <w:rsid w:val="00E714D0"/>
    <w:rsid w:val="00E7154F"/>
    <w:rsid w:val="00E715DC"/>
    <w:rsid w:val="00E716FA"/>
    <w:rsid w:val="00E71808"/>
    <w:rsid w:val="00E71CDF"/>
    <w:rsid w:val="00E71EF6"/>
    <w:rsid w:val="00E71F08"/>
    <w:rsid w:val="00E72006"/>
    <w:rsid w:val="00E72109"/>
    <w:rsid w:val="00E7231F"/>
    <w:rsid w:val="00E723C8"/>
    <w:rsid w:val="00E723E4"/>
    <w:rsid w:val="00E7243F"/>
    <w:rsid w:val="00E72DF0"/>
    <w:rsid w:val="00E72EC5"/>
    <w:rsid w:val="00E7361F"/>
    <w:rsid w:val="00E73636"/>
    <w:rsid w:val="00E738A2"/>
    <w:rsid w:val="00E73A50"/>
    <w:rsid w:val="00E73B9D"/>
    <w:rsid w:val="00E73EBD"/>
    <w:rsid w:val="00E73FBC"/>
    <w:rsid w:val="00E74280"/>
    <w:rsid w:val="00E74402"/>
    <w:rsid w:val="00E74407"/>
    <w:rsid w:val="00E7441C"/>
    <w:rsid w:val="00E745B1"/>
    <w:rsid w:val="00E74691"/>
    <w:rsid w:val="00E7478E"/>
    <w:rsid w:val="00E748A0"/>
    <w:rsid w:val="00E74A73"/>
    <w:rsid w:val="00E74C75"/>
    <w:rsid w:val="00E74E68"/>
    <w:rsid w:val="00E74F9D"/>
    <w:rsid w:val="00E75029"/>
    <w:rsid w:val="00E7514D"/>
    <w:rsid w:val="00E753A9"/>
    <w:rsid w:val="00E7565E"/>
    <w:rsid w:val="00E75661"/>
    <w:rsid w:val="00E756FF"/>
    <w:rsid w:val="00E75721"/>
    <w:rsid w:val="00E758E5"/>
    <w:rsid w:val="00E7590B"/>
    <w:rsid w:val="00E75B37"/>
    <w:rsid w:val="00E75B6E"/>
    <w:rsid w:val="00E75C50"/>
    <w:rsid w:val="00E75CFD"/>
    <w:rsid w:val="00E75D58"/>
    <w:rsid w:val="00E75F2E"/>
    <w:rsid w:val="00E75F39"/>
    <w:rsid w:val="00E762D8"/>
    <w:rsid w:val="00E763AF"/>
    <w:rsid w:val="00E76503"/>
    <w:rsid w:val="00E76606"/>
    <w:rsid w:val="00E766C9"/>
    <w:rsid w:val="00E76723"/>
    <w:rsid w:val="00E767E2"/>
    <w:rsid w:val="00E76841"/>
    <w:rsid w:val="00E76A2C"/>
    <w:rsid w:val="00E76A7F"/>
    <w:rsid w:val="00E76B48"/>
    <w:rsid w:val="00E76BC3"/>
    <w:rsid w:val="00E76BE0"/>
    <w:rsid w:val="00E76D28"/>
    <w:rsid w:val="00E76F7B"/>
    <w:rsid w:val="00E77092"/>
    <w:rsid w:val="00E770AE"/>
    <w:rsid w:val="00E7711D"/>
    <w:rsid w:val="00E77130"/>
    <w:rsid w:val="00E7718B"/>
    <w:rsid w:val="00E7734D"/>
    <w:rsid w:val="00E7753C"/>
    <w:rsid w:val="00E77560"/>
    <w:rsid w:val="00E7756D"/>
    <w:rsid w:val="00E77633"/>
    <w:rsid w:val="00E77836"/>
    <w:rsid w:val="00E77884"/>
    <w:rsid w:val="00E779EF"/>
    <w:rsid w:val="00E77B30"/>
    <w:rsid w:val="00E77C75"/>
    <w:rsid w:val="00E77C89"/>
    <w:rsid w:val="00E77CD2"/>
    <w:rsid w:val="00E77DA9"/>
    <w:rsid w:val="00E77DCF"/>
    <w:rsid w:val="00E77E9F"/>
    <w:rsid w:val="00E77F44"/>
    <w:rsid w:val="00E8002E"/>
    <w:rsid w:val="00E8004E"/>
    <w:rsid w:val="00E80175"/>
    <w:rsid w:val="00E8036C"/>
    <w:rsid w:val="00E8051F"/>
    <w:rsid w:val="00E8095E"/>
    <w:rsid w:val="00E80A72"/>
    <w:rsid w:val="00E80B3D"/>
    <w:rsid w:val="00E80B61"/>
    <w:rsid w:val="00E80E81"/>
    <w:rsid w:val="00E80FAE"/>
    <w:rsid w:val="00E810C6"/>
    <w:rsid w:val="00E8155E"/>
    <w:rsid w:val="00E816BD"/>
    <w:rsid w:val="00E8176E"/>
    <w:rsid w:val="00E81782"/>
    <w:rsid w:val="00E817AD"/>
    <w:rsid w:val="00E817EC"/>
    <w:rsid w:val="00E817F4"/>
    <w:rsid w:val="00E818C3"/>
    <w:rsid w:val="00E81A45"/>
    <w:rsid w:val="00E81C85"/>
    <w:rsid w:val="00E81CAB"/>
    <w:rsid w:val="00E81D8D"/>
    <w:rsid w:val="00E81E17"/>
    <w:rsid w:val="00E81EB4"/>
    <w:rsid w:val="00E81EEE"/>
    <w:rsid w:val="00E81F9B"/>
    <w:rsid w:val="00E8207D"/>
    <w:rsid w:val="00E820F1"/>
    <w:rsid w:val="00E8218D"/>
    <w:rsid w:val="00E821FA"/>
    <w:rsid w:val="00E8235E"/>
    <w:rsid w:val="00E823EC"/>
    <w:rsid w:val="00E8264E"/>
    <w:rsid w:val="00E82657"/>
    <w:rsid w:val="00E82802"/>
    <w:rsid w:val="00E82854"/>
    <w:rsid w:val="00E82889"/>
    <w:rsid w:val="00E82BE3"/>
    <w:rsid w:val="00E82CBD"/>
    <w:rsid w:val="00E82D60"/>
    <w:rsid w:val="00E82DBD"/>
    <w:rsid w:val="00E82E1C"/>
    <w:rsid w:val="00E82EBD"/>
    <w:rsid w:val="00E83127"/>
    <w:rsid w:val="00E831B7"/>
    <w:rsid w:val="00E83489"/>
    <w:rsid w:val="00E8350F"/>
    <w:rsid w:val="00E83769"/>
    <w:rsid w:val="00E8386C"/>
    <w:rsid w:val="00E838A5"/>
    <w:rsid w:val="00E83B94"/>
    <w:rsid w:val="00E83D3C"/>
    <w:rsid w:val="00E841E5"/>
    <w:rsid w:val="00E84232"/>
    <w:rsid w:val="00E84259"/>
    <w:rsid w:val="00E842A5"/>
    <w:rsid w:val="00E842C4"/>
    <w:rsid w:val="00E844FF"/>
    <w:rsid w:val="00E8462A"/>
    <w:rsid w:val="00E8464D"/>
    <w:rsid w:val="00E84973"/>
    <w:rsid w:val="00E84A61"/>
    <w:rsid w:val="00E84BAE"/>
    <w:rsid w:val="00E84D8D"/>
    <w:rsid w:val="00E84DA7"/>
    <w:rsid w:val="00E84DD1"/>
    <w:rsid w:val="00E84DF1"/>
    <w:rsid w:val="00E85224"/>
    <w:rsid w:val="00E8523A"/>
    <w:rsid w:val="00E85417"/>
    <w:rsid w:val="00E8567A"/>
    <w:rsid w:val="00E8578B"/>
    <w:rsid w:val="00E85831"/>
    <w:rsid w:val="00E8587B"/>
    <w:rsid w:val="00E85895"/>
    <w:rsid w:val="00E85938"/>
    <w:rsid w:val="00E85A47"/>
    <w:rsid w:val="00E85BE2"/>
    <w:rsid w:val="00E85D46"/>
    <w:rsid w:val="00E85DF1"/>
    <w:rsid w:val="00E85E2E"/>
    <w:rsid w:val="00E85E3D"/>
    <w:rsid w:val="00E85E54"/>
    <w:rsid w:val="00E85EA5"/>
    <w:rsid w:val="00E85FD2"/>
    <w:rsid w:val="00E86002"/>
    <w:rsid w:val="00E86007"/>
    <w:rsid w:val="00E860B3"/>
    <w:rsid w:val="00E861EB"/>
    <w:rsid w:val="00E86310"/>
    <w:rsid w:val="00E865D2"/>
    <w:rsid w:val="00E867AC"/>
    <w:rsid w:val="00E867B2"/>
    <w:rsid w:val="00E867D6"/>
    <w:rsid w:val="00E86AB4"/>
    <w:rsid w:val="00E86B17"/>
    <w:rsid w:val="00E86B5A"/>
    <w:rsid w:val="00E86DA3"/>
    <w:rsid w:val="00E86EC0"/>
    <w:rsid w:val="00E870B8"/>
    <w:rsid w:val="00E870D4"/>
    <w:rsid w:val="00E87184"/>
    <w:rsid w:val="00E871D8"/>
    <w:rsid w:val="00E87229"/>
    <w:rsid w:val="00E87693"/>
    <w:rsid w:val="00E876B0"/>
    <w:rsid w:val="00E87813"/>
    <w:rsid w:val="00E87AF0"/>
    <w:rsid w:val="00E87D4E"/>
    <w:rsid w:val="00E87E7E"/>
    <w:rsid w:val="00E87F96"/>
    <w:rsid w:val="00E900D8"/>
    <w:rsid w:val="00E90120"/>
    <w:rsid w:val="00E90132"/>
    <w:rsid w:val="00E9021A"/>
    <w:rsid w:val="00E90327"/>
    <w:rsid w:val="00E90416"/>
    <w:rsid w:val="00E90436"/>
    <w:rsid w:val="00E90509"/>
    <w:rsid w:val="00E905A6"/>
    <w:rsid w:val="00E905AC"/>
    <w:rsid w:val="00E90665"/>
    <w:rsid w:val="00E907EE"/>
    <w:rsid w:val="00E908CC"/>
    <w:rsid w:val="00E90AC3"/>
    <w:rsid w:val="00E90AEF"/>
    <w:rsid w:val="00E90D1D"/>
    <w:rsid w:val="00E90DC4"/>
    <w:rsid w:val="00E911B2"/>
    <w:rsid w:val="00E9148F"/>
    <w:rsid w:val="00E914E0"/>
    <w:rsid w:val="00E915FA"/>
    <w:rsid w:val="00E91601"/>
    <w:rsid w:val="00E9165F"/>
    <w:rsid w:val="00E91661"/>
    <w:rsid w:val="00E91667"/>
    <w:rsid w:val="00E9168A"/>
    <w:rsid w:val="00E918E4"/>
    <w:rsid w:val="00E9193E"/>
    <w:rsid w:val="00E91996"/>
    <w:rsid w:val="00E919A6"/>
    <w:rsid w:val="00E91B0D"/>
    <w:rsid w:val="00E91B7C"/>
    <w:rsid w:val="00E91D9A"/>
    <w:rsid w:val="00E91F04"/>
    <w:rsid w:val="00E92045"/>
    <w:rsid w:val="00E92116"/>
    <w:rsid w:val="00E921B4"/>
    <w:rsid w:val="00E9224C"/>
    <w:rsid w:val="00E92460"/>
    <w:rsid w:val="00E924D7"/>
    <w:rsid w:val="00E9253F"/>
    <w:rsid w:val="00E92666"/>
    <w:rsid w:val="00E92971"/>
    <w:rsid w:val="00E929EF"/>
    <w:rsid w:val="00E92A66"/>
    <w:rsid w:val="00E92F84"/>
    <w:rsid w:val="00E93101"/>
    <w:rsid w:val="00E93194"/>
    <w:rsid w:val="00E9334F"/>
    <w:rsid w:val="00E93539"/>
    <w:rsid w:val="00E935B7"/>
    <w:rsid w:val="00E936E2"/>
    <w:rsid w:val="00E93775"/>
    <w:rsid w:val="00E93852"/>
    <w:rsid w:val="00E938A9"/>
    <w:rsid w:val="00E93A05"/>
    <w:rsid w:val="00E93A5A"/>
    <w:rsid w:val="00E93A9F"/>
    <w:rsid w:val="00E93B8F"/>
    <w:rsid w:val="00E93CBE"/>
    <w:rsid w:val="00E9410D"/>
    <w:rsid w:val="00E94323"/>
    <w:rsid w:val="00E944F2"/>
    <w:rsid w:val="00E94587"/>
    <w:rsid w:val="00E945F3"/>
    <w:rsid w:val="00E9464D"/>
    <w:rsid w:val="00E946AF"/>
    <w:rsid w:val="00E94718"/>
    <w:rsid w:val="00E94792"/>
    <w:rsid w:val="00E94968"/>
    <w:rsid w:val="00E949F0"/>
    <w:rsid w:val="00E94BAA"/>
    <w:rsid w:val="00E94C11"/>
    <w:rsid w:val="00E94D59"/>
    <w:rsid w:val="00E94DA4"/>
    <w:rsid w:val="00E94E00"/>
    <w:rsid w:val="00E94E35"/>
    <w:rsid w:val="00E94EC7"/>
    <w:rsid w:val="00E94F87"/>
    <w:rsid w:val="00E94FAE"/>
    <w:rsid w:val="00E950DE"/>
    <w:rsid w:val="00E9524A"/>
    <w:rsid w:val="00E952FC"/>
    <w:rsid w:val="00E95393"/>
    <w:rsid w:val="00E954E3"/>
    <w:rsid w:val="00E9551F"/>
    <w:rsid w:val="00E9565D"/>
    <w:rsid w:val="00E958BB"/>
    <w:rsid w:val="00E95975"/>
    <w:rsid w:val="00E95A97"/>
    <w:rsid w:val="00E95C1F"/>
    <w:rsid w:val="00E95E30"/>
    <w:rsid w:val="00E95E54"/>
    <w:rsid w:val="00E95FF0"/>
    <w:rsid w:val="00E96268"/>
    <w:rsid w:val="00E963FA"/>
    <w:rsid w:val="00E964B4"/>
    <w:rsid w:val="00E964F7"/>
    <w:rsid w:val="00E96524"/>
    <w:rsid w:val="00E9656C"/>
    <w:rsid w:val="00E9685F"/>
    <w:rsid w:val="00E969D3"/>
    <w:rsid w:val="00E96B61"/>
    <w:rsid w:val="00E96BD9"/>
    <w:rsid w:val="00E96C64"/>
    <w:rsid w:val="00E97215"/>
    <w:rsid w:val="00E97241"/>
    <w:rsid w:val="00E9727A"/>
    <w:rsid w:val="00E9733F"/>
    <w:rsid w:val="00E973B9"/>
    <w:rsid w:val="00E97427"/>
    <w:rsid w:val="00E9745C"/>
    <w:rsid w:val="00E97554"/>
    <w:rsid w:val="00E9757D"/>
    <w:rsid w:val="00E975DE"/>
    <w:rsid w:val="00E9761D"/>
    <w:rsid w:val="00E976ED"/>
    <w:rsid w:val="00E97728"/>
    <w:rsid w:val="00E977FF"/>
    <w:rsid w:val="00E9781B"/>
    <w:rsid w:val="00E97A56"/>
    <w:rsid w:val="00E97A94"/>
    <w:rsid w:val="00E97B1E"/>
    <w:rsid w:val="00E97DE5"/>
    <w:rsid w:val="00E97EA5"/>
    <w:rsid w:val="00E97EE0"/>
    <w:rsid w:val="00E97FF6"/>
    <w:rsid w:val="00EA0087"/>
    <w:rsid w:val="00EA014F"/>
    <w:rsid w:val="00EA01BF"/>
    <w:rsid w:val="00EA0216"/>
    <w:rsid w:val="00EA02B1"/>
    <w:rsid w:val="00EA0354"/>
    <w:rsid w:val="00EA057B"/>
    <w:rsid w:val="00EA0629"/>
    <w:rsid w:val="00EA0779"/>
    <w:rsid w:val="00EA0790"/>
    <w:rsid w:val="00EA08C0"/>
    <w:rsid w:val="00EA08F8"/>
    <w:rsid w:val="00EA09C0"/>
    <w:rsid w:val="00EA0A60"/>
    <w:rsid w:val="00EA0A9A"/>
    <w:rsid w:val="00EA0B48"/>
    <w:rsid w:val="00EA0C3F"/>
    <w:rsid w:val="00EA0CF2"/>
    <w:rsid w:val="00EA0E0E"/>
    <w:rsid w:val="00EA1065"/>
    <w:rsid w:val="00EA1094"/>
    <w:rsid w:val="00EA1157"/>
    <w:rsid w:val="00EA119D"/>
    <w:rsid w:val="00EA11AD"/>
    <w:rsid w:val="00EA13C6"/>
    <w:rsid w:val="00EA16B5"/>
    <w:rsid w:val="00EA16D7"/>
    <w:rsid w:val="00EA177B"/>
    <w:rsid w:val="00EA1793"/>
    <w:rsid w:val="00EA18A1"/>
    <w:rsid w:val="00EA1917"/>
    <w:rsid w:val="00EA1B8C"/>
    <w:rsid w:val="00EA1BD6"/>
    <w:rsid w:val="00EA1ECA"/>
    <w:rsid w:val="00EA1F46"/>
    <w:rsid w:val="00EA1F7C"/>
    <w:rsid w:val="00EA1FA3"/>
    <w:rsid w:val="00EA2026"/>
    <w:rsid w:val="00EA20A0"/>
    <w:rsid w:val="00EA224A"/>
    <w:rsid w:val="00EA22A3"/>
    <w:rsid w:val="00EA236F"/>
    <w:rsid w:val="00EA2382"/>
    <w:rsid w:val="00EA2383"/>
    <w:rsid w:val="00EA23E7"/>
    <w:rsid w:val="00EA26DB"/>
    <w:rsid w:val="00EA2761"/>
    <w:rsid w:val="00EA2AE8"/>
    <w:rsid w:val="00EA2BBB"/>
    <w:rsid w:val="00EA2BD7"/>
    <w:rsid w:val="00EA2C3A"/>
    <w:rsid w:val="00EA2D3F"/>
    <w:rsid w:val="00EA2D55"/>
    <w:rsid w:val="00EA2DA9"/>
    <w:rsid w:val="00EA2E9C"/>
    <w:rsid w:val="00EA2EC8"/>
    <w:rsid w:val="00EA2ED6"/>
    <w:rsid w:val="00EA2F7F"/>
    <w:rsid w:val="00EA3049"/>
    <w:rsid w:val="00EA30D8"/>
    <w:rsid w:val="00EA30D9"/>
    <w:rsid w:val="00EA331A"/>
    <w:rsid w:val="00EA34A4"/>
    <w:rsid w:val="00EA3548"/>
    <w:rsid w:val="00EA376E"/>
    <w:rsid w:val="00EA3810"/>
    <w:rsid w:val="00EA38A6"/>
    <w:rsid w:val="00EA38D7"/>
    <w:rsid w:val="00EA3B07"/>
    <w:rsid w:val="00EA3B56"/>
    <w:rsid w:val="00EA3B5E"/>
    <w:rsid w:val="00EA3B81"/>
    <w:rsid w:val="00EA3D95"/>
    <w:rsid w:val="00EA3DB2"/>
    <w:rsid w:val="00EA3FA3"/>
    <w:rsid w:val="00EA3FBC"/>
    <w:rsid w:val="00EA4010"/>
    <w:rsid w:val="00EA42CF"/>
    <w:rsid w:val="00EA4334"/>
    <w:rsid w:val="00EA43CC"/>
    <w:rsid w:val="00EA44B5"/>
    <w:rsid w:val="00EA4522"/>
    <w:rsid w:val="00EA46F4"/>
    <w:rsid w:val="00EA4861"/>
    <w:rsid w:val="00EA4B62"/>
    <w:rsid w:val="00EA4B78"/>
    <w:rsid w:val="00EA4D28"/>
    <w:rsid w:val="00EA4E5E"/>
    <w:rsid w:val="00EA4E7B"/>
    <w:rsid w:val="00EA4EE5"/>
    <w:rsid w:val="00EA501D"/>
    <w:rsid w:val="00EA50E8"/>
    <w:rsid w:val="00EA518A"/>
    <w:rsid w:val="00EA5208"/>
    <w:rsid w:val="00EA5261"/>
    <w:rsid w:val="00EA5435"/>
    <w:rsid w:val="00EA557C"/>
    <w:rsid w:val="00EA55B2"/>
    <w:rsid w:val="00EA57D2"/>
    <w:rsid w:val="00EA5822"/>
    <w:rsid w:val="00EA5904"/>
    <w:rsid w:val="00EA594B"/>
    <w:rsid w:val="00EA59DD"/>
    <w:rsid w:val="00EA59E3"/>
    <w:rsid w:val="00EA59E7"/>
    <w:rsid w:val="00EA5A15"/>
    <w:rsid w:val="00EA5F0E"/>
    <w:rsid w:val="00EA5F4D"/>
    <w:rsid w:val="00EA61A3"/>
    <w:rsid w:val="00EA6220"/>
    <w:rsid w:val="00EA6442"/>
    <w:rsid w:val="00EA6475"/>
    <w:rsid w:val="00EA65F9"/>
    <w:rsid w:val="00EA674C"/>
    <w:rsid w:val="00EA6854"/>
    <w:rsid w:val="00EA69E8"/>
    <w:rsid w:val="00EA6A76"/>
    <w:rsid w:val="00EA6AF4"/>
    <w:rsid w:val="00EA6B1B"/>
    <w:rsid w:val="00EA6C30"/>
    <w:rsid w:val="00EA6C99"/>
    <w:rsid w:val="00EA6E93"/>
    <w:rsid w:val="00EA6EC9"/>
    <w:rsid w:val="00EA70F6"/>
    <w:rsid w:val="00EA719E"/>
    <w:rsid w:val="00EA721C"/>
    <w:rsid w:val="00EA7271"/>
    <w:rsid w:val="00EA7292"/>
    <w:rsid w:val="00EA7397"/>
    <w:rsid w:val="00EA766E"/>
    <w:rsid w:val="00EA771D"/>
    <w:rsid w:val="00EA775A"/>
    <w:rsid w:val="00EA77BE"/>
    <w:rsid w:val="00EA788C"/>
    <w:rsid w:val="00EA79F7"/>
    <w:rsid w:val="00EA7A3C"/>
    <w:rsid w:val="00EA7A86"/>
    <w:rsid w:val="00EA7CD3"/>
    <w:rsid w:val="00EAB967"/>
    <w:rsid w:val="00EB029F"/>
    <w:rsid w:val="00EB0581"/>
    <w:rsid w:val="00EB05B7"/>
    <w:rsid w:val="00EB05D9"/>
    <w:rsid w:val="00EB0609"/>
    <w:rsid w:val="00EB0615"/>
    <w:rsid w:val="00EB06D2"/>
    <w:rsid w:val="00EB073A"/>
    <w:rsid w:val="00EB0851"/>
    <w:rsid w:val="00EB098E"/>
    <w:rsid w:val="00EB0A2E"/>
    <w:rsid w:val="00EB0A75"/>
    <w:rsid w:val="00EB0CC8"/>
    <w:rsid w:val="00EB0F8C"/>
    <w:rsid w:val="00EB1000"/>
    <w:rsid w:val="00EB1122"/>
    <w:rsid w:val="00EB118A"/>
    <w:rsid w:val="00EB14A8"/>
    <w:rsid w:val="00EB155B"/>
    <w:rsid w:val="00EB1812"/>
    <w:rsid w:val="00EB194A"/>
    <w:rsid w:val="00EB1ACE"/>
    <w:rsid w:val="00EB1C39"/>
    <w:rsid w:val="00EB1E66"/>
    <w:rsid w:val="00EB2243"/>
    <w:rsid w:val="00EB2487"/>
    <w:rsid w:val="00EB2643"/>
    <w:rsid w:val="00EB27FE"/>
    <w:rsid w:val="00EB28B3"/>
    <w:rsid w:val="00EB2B7B"/>
    <w:rsid w:val="00EB2C8C"/>
    <w:rsid w:val="00EB2CC4"/>
    <w:rsid w:val="00EB2EC9"/>
    <w:rsid w:val="00EB2ED4"/>
    <w:rsid w:val="00EB2EEC"/>
    <w:rsid w:val="00EB2FDE"/>
    <w:rsid w:val="00EB3016"/>
    <w:rsid w:val="00EB3079"/>
    <w:rsid w:val="00EB30CC"/>
    <w:rsid w:val="00EB30DD"/>
    <w:rsid w:val="00EB3113"/>
    <w:rsid w:val="00EB3230"/>
    <w:rsid w:val="00EB327B"/>
    <w:rsid w:val="00EB34A8"/>
    <w:rsid w:val="00EB34D4"/>
    <w:rsid w:val="00EB353C"/>
    <w:rsid w:val="00EB384C"/>
    <w:rsid w:val="00EB39F6"/>
    <w:rsid w:val="00EB3B0D"/>
    <w:rsid w:val="00EB3BBB"/>
    <w:rsid w:val="00EB3EAB"/>
    <w:rsid w:val="00EB3EB6"/>
    <w:rsid w:val="00EB3ED5"/>
    <w:rsid w:val="00EB3F50"/>
    <w:rsid w:val="00EB3F5F"/>
    <w:rsid w:val="00EB3F6C"/>
    <w:rsid w:val="00EB406B"/>
    <w:rsid w:val="00EB411A"/>
    <w:rsid w:val="00EB45D3"/>
    <w:rsid w:val="00EB4905"/>
    <w:rsid w:val="00EB4A43"/>
    <w:rsid w:val="00EB4ABE"/>
    <w:rsid w:val="00EB4B65"/>
    <w:rsid w:val="00EB4BD1"/>
    <w:rsid w:val="00EB4E0D"/>
    <w:rsid w:val="00EB4F75"/>
    <w:rsid w:val="00EB4F7F"/>
    <w:rsid w:val="00EB5068"/>
    <w:rsid w:val="00EB50B8"/>
    <w:rsid w:val="00EB516A"/>
    <w:rsid w:val="00EB5557"/>
    <w:rsid w:val="00EB558F"/>
    <w:rsid w:val="00EB56E7"/>
    <w:rsid w:val="00EB5745"/>
    <w:rsid w:val="00EB575A"/>
    <w:rsid w:val="00EB58E6"/>
    <w:rsid w:val="00EB58E8"/>
    <w:rsid w:val="00EB58FA"/>
    <w:rsid w:val="00EB5AE5"/>
    <w:rsid w:val="00EB5B34"/>
    <w:rsid w:val="00EB5B88"/>
    <w:rsid w:val="00EB5BCA"/>
    <w:rsid w:val="00EB5DC0"/>
    <w:rsid w:val="00EB5E03"/>
    <w:rsid w:val="00EB5E39"/>
    <w:rsid w:val="00EB6109"/>
    <w:rsid w:val="00EB64E4"/>
    <w:rsid w:val="00EB66DF"/>
    <w:rsid w:val="00EB675A"/>
    <w:rsid w:val="00EB6871"/>
    <w:rsid w:val="00EB6912"/>
    <w:rsid w:val="00EB6970"/>
    <w:rsid w:val="00EB6A15"/>
    <w:rsid w:val="00EB6B28"/>
    <w:rsid w:val="00EB6C69"/>
    <w:rsid w:val="00EB6C90"/>
    <w:rsid w:val="00EB6CA1"/>
    <w:rsid w:val="00EB6EE3"/>
    <w:rsid w:val="00EB6F31"/>
    <w:rsid w:val="00EB6F82"/>
    <w:rsid w:val="00EB7117"/>
    <w:rsid w:val="00EB71CF"/>
    <w:rsid w:val="00EB7459"/>
    <w:rsid w:val="00EB7502"/>
    <w:rsid w:val="00EB75CF"/>
    <w:rsid w:val="00EB7818"/>
    <w:rsid w:val="00EB7821"/>
    <w:rsid w:val="00EB7A22"/>
    <w:rsid w:val="00EB7AB5"/>
    <w:rsid w:val="00EB7BD1"/>
    <w:rsid w:val="00EB7D3C"/>
    <w:rsid w:val="00EB7DA3"/>
    <w:rsid w:val="00EB7E52"/>
    <w:rsid w:val="00EB7E83"/>
    <w:rsid w:val="00EB7FBC"/>
    <w:rsid w:val="00EC0098"/>
    <w:rsid w:val="00EC00BE"/>
    <w:rsid w:val="00EC027A"/>
    <w:rsid w:val="00EC0358"/>
    <w:rsid w:val="00EC03DF"/>
    <w:rsid w:val="00EC0405"/>
    <w:rsid w:val="00EC0407"/>
    <w:rsid w:val="00EC044C"/>
    <w:rsid w:val="00EC0494"/>
    <w:rsid w:val="00EC05BC"/>
    <w:rsid w:val="00EC0605"/>
    <w:rsid w:val="00EC0707"/>
    <w:rsid w:val="00EC0A05"/>
    <w:rsid w:val="00EC0AA1"/>
    <w:rsid w:val="00EC0B3D"/>
    <w:rsid w:val="00EC0C1A"/>
    <w:rsid w:val="00EC1020"/>
    <w:rsid w:val="00EC106D"/>
    <w:rsid w:val="00EC114A"/>
    <w:rsid w:val="00EC11BA"/>
    <w:rsid w:val="00EC128C"/>
    <w:rsid w:val="00EC128F"/>
    <w:rsid w:val="00EC15A8"/>
    <w:rsid w:val="00EC17FF"/>
    <w:rsid w:val="00EC1B28"/>
    <w:rsid w:val="00EC1E64"/>
    <w:rsid w:val="00EC1EFB"/>
    <w:rsid w:val="00EC1FB3"/>
    <w:rsid w:val="00EC1FC1"/>
    <w:rsid w:val="00EC2059"/>
    <w:rsid w:val="00EC2199"/>
    <w:rsid w:val="00EC2273"/>
    <w:rsid w:val="00EC2397"/>
    <w:rsid w:val="00EC2757"/>
    <w:rsid w:val="00EC28CF"/>
    <w:rsid w:val="00EC2AED"/>
    <w:rsid w:val="00EC2D6A"/>
    <w:rsid w:val="00EC3341"/>
    <w:rsid w:val="00EC33B2"/>
    <w:rsid w:val="00EC35A4"/>
    <w:rsid w:val="00EC3803"/>
    <w:rsid w:val="00EC3869"/>
    <w:rsid w:val="00EC393F"/>
    <w:rsid w:val="00EC3996"/>
    <w:rsid w:val="00EC39DB"/>
    <w:rsid w:val="00EC3E63"/>
    <w:rsid w:val="00EC3F1D"/>
    <w:rsid w:val="00EC3F26"/>
    <w:rsid w:val="00EC403C"/>
    <w:rsid w:val="00EC40F9"/>
    <w:rsid w:val="00EC445F"/>
    <w:rsid w:val="00EC455C"/>
    <w:rsid w:val="00EC45C5"/>
    <w:rsid w:val="00EC46EC"/>
    <w:rsid w:val="00EC478B"/>
    <w:rsid w:val="00EC47A2"/>
    <w:rsid w:val="00EC483F"/>
    <w:rsid w:val="00EC48B5"/>
    <w:rsid w:val="00EC4930"/>
    <w:rsid w:val="00EC4936"/>
    <w:rsid w:val="00EC4C48"/>
    <w:rsid w:val="00EC4D16"/>
    <w:rsid w:val="00EC4EB1"/>
    <w:rsid w:val="00EC4FB4"/>
    <w:rsid w:val="00EC506E"/>
    <w:rsid w:val="00EC514B"/>
    <w:rsid w:val="00EC514C"/>
    <w:rsid w:val="00EC5671"/>
    <w:rsid w:val="00EC5705"/>
    <w:rsid w:val="00EC5709"/>
    <w:rsid w:val="00EC57E7"/>
    <w:rsid w:val="00EC5830"/>
    <w:rsid w:val="00EC58E7"/>
    <w:rsid w:val="00EC5974"/>
    <w:rsid w:val="00EC59F8"/>
    <w:rsid w:val="00EC5A94"/>
    <w:rsid w:val="00EC5B93"/>
    <w:rsid w:val="00EC5CFF"/>
    <w:rsid w:val="00EC5D56"/>
    <w:rsid w:val="00EC5E0D"/>
    <w:rsid w:val="00EC5FFB"/>
    <w:rsid w:val="00EC6184"/>
    <w:rsid w:val="00EC618C"/>
    <w:rsid w:val="00EC63AB"/>
    <w:rsid w:val="00EC6430"/>
    <w:rsid w:val="00EC64ED"/>
    <w:rsid w:val="00EC677B"/>
    <w:rsid w:val="00EC6802"/>
    <w:rsid w:val="00EC6A14"/>
    <w:rsid w:val="00EC6B06"/>
    <w:rsid w:val="00EC6CD8"/>
    <w:rsid w:val="00EC6EFD"/>
    <w:rsid w:val="00EC6F5D"/>
    <w:rsid w:val="00EC7022"/>
    <w:rsid w:val="00EC7025"/>
    <w:rsid w:val="00EC722C"/>
    <w:rsid w:val="00EC7490"/>
    <w:rsid w:val="00EC74B3"/>
    <w:rsid w:val="00EC74C4"/>
    <w:rsid w:val="00EC75EA"/>
    <w:rsid w:val="00EC76BD"/>
    <w:rsid w:val="00EC7763"/>
    <w:rsid w:val="00EC77AA"/>
    <w:rsid w:val="00EC7808"/>
    <w:rsid w:val="00EC782E"/>
    <w:rsid w:val="00EC783F"/>
    <w:rsid w:val="00EC7971"/>
    <w:rsid w:val="00EC797E"/>
    <w:rsid w:val="00EC7997"/>
    <w:rsid w:val="00EC79BE"/>
    <w:rsid w:val="00EC7A74"/>
    <w:rsid w:val="00EC7C72"/>
    <w:rsid w:val="00EC7E17"/>
    <w:rsid w:val="00EC7FC9"/>
    <w:rsid w:val="00ED0005"/>
    <w:rsid w:val="00ED00A9"/>
    <w:rsid w:val="00ED0175"/>
    <w:rsid w:val="00ED025D"/>
    <w:rsid w:val="00ED02B6"/>
    <w:rsid w:val="00ED03F2"/>
    <w:rsid w:val="00ED0677"/>
    <w:rsid w:val="00ED075C"/>
    <w:rsid w:val="00ED08EF"/>
    <w:rsid w:val="00ED0F7B"/>
    <w:rsid w:val="00ED11A8"/>
    <w:rsid w:val="00ED1352"/>
    <w:rsid w:val="00ED1495"/>
    <w:rsid w:val="00ED1618"/>
    <w:rsid w:val="00ED1623"/>
    <w:rsid w:val="00ED1626"/>
    <w:rsid w:val="00ED16C5"/>
    <w:rsid w:val="00ED17EA"/>
    <w:rsid w:val="00ED1811"/>
    <w:rsid w:val="00ED189F"/>
    <w:rsid w:val="00ED199C"/>
    <w:rsid w:val="00ED1A16"/>
    <w:rsid w:val="00ED1C40"/>
    <w:rsid w:val="00ED1DBB"/>
    <w:rsid w:val="00ED1E4C"/>
    <w:rsid w:val="00ED1FD8"/>
    <w:rsid w:val="00ED20A4"/>
    <w:rsid w:val="00ED20D7"/>
    <w:rsid w:val="00ED2115"/>
    <w:rsid w:val="00ED21B5"/>
    <w:rsid w:val="00ED227F"/>
    <w:rsid w:val="00ED243F"/>
    <w:rsid w:val="00ED279D"/>
    <w:rsid w:val="00ED29E4"/>
    <w:rsid w:val="00ED2BEB"/>
    <w:rsid w:val="00ED2C3A"/>
    <w:rsid w:val="00ED2C4D"/>
    <w:rsid w:val="00ED2F16"/>
    <w:rsid w:val="00ED3020"/>
    <w:rsid w:val="00ED31F4"/>
    <w:rsid w:val="00ED3402"/>
    <w:rsid w:val="00ED3431"/>
    <w:rsid w:val="00ED368D"/>
    <w:rsid w:val="00ED370A"/>
    <w:rsid w:val="00ED3731"/>
    <w:rsid w:val="00ED38C1"/>
    <w:rsid w:val="00ED38D5"/>
    <w:rsid w:val="00ED3A2E"/>
    <w:rsid w:val="00ED3A99"/>
    <w:rsid w:val="00ED3B59"/>
    <w:rsid w:val="00ED3C65"/>
    <w:rsid w:val="00ED3E63"/>
    <w:rsid w:val="00ED3EE0"/>
    <w:rsid w:val="00ED3F13"/>
    <w:rsid w:val="00ED4222"/>
    <w:rsid w:val="00ED4254"/>
    <w:rsid w:val="00ED425F"/>
    <w:rsid w:val="00ED475C"/>
    <w:rsid w:val="00ED488C"/>
    <w:rsid w:val="00ED49CB"/>
    <w:rsid w:val="00ED4B31"/>
    <w:rsid w:val="00ED4CA5"/>
    <w:rsid w:val="00ED4D34"/>
    <w:rsid w:val="00ED4DF3"/>
    <w:rsid w:val="00ED4E1D"/>
    <w:rsid w:val="00ED4E61"/>
    <w:rsid w:val="00ED4EDB"/>
    <w:rsid w:val="00ED5194"/>
    <w:rsid w:val="00ED51AD"/>
    <w:rsid w:val="00ED532D"/>
    <w:rsid w:val="00ED5384"/>
    <w:rsid w:val="00ED5572"/>
    <w:rsid w:val="00ED58A3"/>
    <w:rsid w:val="00ED58BC"/>
    <w:rsid w:val="00ED58F1"/>
    <w:rsid w:val="00ED5B82"/>
    <w:rsid w:val="00ED5F50"/>
    <w:rsid w:val="00ED6021"/>
    <w:rsid w:val="00ED6232"/>
    <w:rsid w:val="00ED624A"/>
    <w:rsid w:val="00ED625B"/>
    <w:rsid w:val="00ED62A4"/>
    <w:rsid w:val="00ED634B"/>
    <w:rsid w:val="00ED65B5"/>
    <w:rsid w:val="00ED6606"/>
    <w:rsid w:val="00ED6787"/>
    <w:rsid w:val="00ED67C1"/>
    <w:rsid w:val="00ED6802"/>
    <w:rsid w:val="00ED68D1"/>
    <w:rsid w:val="00ED6A13"/>
    <w:rsid w:val="00ED6A2D"/>
    <w:rsid w:val="00ED6AFE"/>
    <w:rsid w:val="00ED6B90"/>
    <w:rsid w:val="00ED6BC8"/>
    <w:rsid w:val="00ED6BE8"/>
    <w:rsid w:val="00ED6E3F"/>
    <w:rsid w:val="00ED6E87"/>
    <w:rsid w:val="00ED6EC0"/>
    <w:rsid w:val="00ED72C8"/>
    <w:rsid w:val="00ED7308"/>
    <w:rsid w:val="00ED73A8"/>
    <w:rsid w:val="00ED7615"/>
    <w:rsid w:val="00ED770D"/>
    <w:rsid w:val="00ED77BF"/>
    <w:rsid w:val="00ED790F"/>
    <w:rsid w:val="00ED7D00"/>
    <w:rsid w:val="00ED7E17"/>
    <w:rsid w:val="00EE0133"/>
    <w:rsid w:val="00EE0165"/>
    <w:rsid w:val="00EE0379"/>
    <w:rsid w:val="00EE05D5"/>
    <w:rsid w:val="00EE06D3"/>
    <w:rsid w:val="00EE08B8"/>
    <w:rsid w:val="00EE09AB"/>
    <w:rsid w:val="00EE0A77"/>
    <w:rsid w:val="00EE0B63"/>
    <w:rsid w:val="00EE0C02"/>
    <w:rsid w:val="00EE0C0C"/>
    <w:rsid w:val="00EE0C88"/>
    <w:rsid w:val="00EE0D07"/>
    <w:rsid w:val="00EE0D0D"/>
    <w:rsid w:val="00EE0D59"/>
    <w:rsid w:val="00EE0EC0"/>
    <w:rsid w:val="00EE0F85"/>
    <w:rsid w:val="00EE0F98"/>
    <w:rsid w:val="00EE1176"/>
    <w:rsid w:val="00EE131D"/>
    <w:rsid w:val="00EE140F"/>
    <w:rsid w:val="00EE1671"/>
    <w:rsid w:val="00EE1764"/>
    <w:rsid w:val="00EE1823"/>
    <w:rsid w:val="00EE19F8"/>
    <w:rsid w:val="00EE1B15"/>
    <w:rsid w:val="00EE1D56"/>
    <w:rsid w:val="00EE1FD5"/>
    <w:rsid w:val="00EE2023"/>
    <w:rsid w:val="00EE2065"/>
    <w:rsid w:val="00EE21F4"/>
    <w:rsid w:val="00EE2294"/>
    <w:rsid w:val="00EE247B"/>
    <w:rsid w:val="00EE25A5"/>
    <w:rsid w:val="00EE25D4"/>
    <w:rsid w:val="00EE25E6"/>
    <w:rsid w:val="00EE299F"/>
    <w:rsid w:val="00EE2BE6"/>
    <w:rsid w:val="00EE2DF9"/>
    <w:rsid w:val="00EE30D3"/>
    <w:rsid w:val="00EE3129"/>
    <w:rsid w:val="00EE32E6"/>
    <w:rsid w:val="00EE36D4"/>
    <w:rsid w:val="00EE377B"/>
    <w:rsid w:val="00EE3892"/>
    <w:rsid w:val="00EE3941"/>
    <w:rsid w:val="00EE3A27"/>
    <w:rsid w:val="00EE3BF4"/>
    <w:rsid w:val="00EE3D50"/>
    <w:rsid w:val="00EE3D84"/>
    <w:rsid w:val="00EE3DB3"/>
    <w:rsid w:val="00EE3E17"/>
    <w:rsid w:val="00EE3F27"/>
    <w:rsid w:val="00EE406A"/>
    <w:rsid w:val="00EE41BF"/>
    <w:rsid w:val="00EE4323"/>
    <w:rsid w:val="00EE432E"/>
    <w:rsid w:val="00EE446C"/>
    <w:rsid w:val="00EE4666"/>
    <w:rsid w:val="00EE472A"/>
    <w:rsid w:val="00EE4841"/>
    <w:rsid w:val="00EE48A3"/>
    <w:rsid w:val="00EE48A6"/>
    <w:rsid w:val="00EE49C6"/>
    <w:rsid w:val="00EE4BCC"/>
    <w:rsid w:val="00EE4C55"/>
    <w:rsid w:val="00EE4E5F"/>
    <w:rsid w:val="00EE4E82"/>
    <w:rsid w:val="00EE4EAF"/>
    <w:rsid w:val="00EE51B4"/>
    <w:rsid w:val="00EE5342"/>
    <w:rsid w:val="00EE551C"/>
    <w:rsid w:val="00EE55D6"/>
    <w:rsid w:val="00EE5606"/>
    <w:rsid w:val="00EE56EC"/>
    <w:rsid w:val="00EE56FD"/>
    <w:rsid w:val="00EE570E"/>
    <w:rsid w:val="00EE57F3"/>
    <w:rsid w:val="00EE5911"/>
    <w:rsid w:val="00EE5969"/>
    <w:rsid w:val="00EE5BFE"/>
    <w:rsid w:val="00EE5CFE"/>
    <w:rsid w:val="00EE5E12"/>
    <w:rsid w:val="00EE6036"/>
    <w:rsid w:val="00EE603A"/>
    <w:rsid w:val="00EE6098"/>
    <w:rsid w:val="00EE61B1"/>
    <w:rsid w:val="00EE61DB"/>
    <w:rsid w:val="00EE61EC"/>
    <w:rsid w:val="00EE6764"/>
    <w:rsid w:val="00EE6993"/>
    <w:rsid w:val="00EE69E2"/>
    <w:rsid w:val="00EE6A83"/>
    <w:rsid w:val="00EE6B66"/>
    <w:rsid w:val="00EE714A"/>
    <w:rsid w:val="00EE72BA"/>
    <w:rsid w:val="00EE72C9"/>
    <w:rsid w:val="00EE733D"/>
    <w:rsid w:val="00EE7398"/>
    <w:rsid w:val="00EE73EA"/>
    <w:rsid w:val="00EE741D"/>
    <w:rsid w:val="00EE7530"/>
    <w:rsid w:val="00EE7701"/>
    <w:rsid w:val="00EE772C"/>
    <w:rsid w:val="00EE774C"/>
    <w:rsid w:val="00EE7830"/>
    <w:rsid w:val="00EE7851"/>
    <w:rsid w:val="00EE785D"/>
    <w:rsid w:val="00EE7A2A"/>
    <w:rsid w:val="00EE7B95"/>
    <w:rsid w:val="00EE7C63"/>
    <w:rsid w:val="00EE7F74"/>
    <w:rsid w:val="00EE7FB6"/>
    <w:rsid w:val="00EF0064"/>
    <w:rsid w:val="00EF00DA"/>
    <w:rsid w:val="00EF0101"/>
    <w:rsid w:val="00EF0115"/>
    <w:rsid w:val="00EF03A7"/>
    <w:rsid w:val="00EF04DB"/>
    <w:rsid w:val="00EF0716"/>
    <w:rsid w:val="00EF0A09"/>
    <w:rsid w:val="00EF0C39"/>
    <w:rsid w:val="00EF0F0E"/>
    <w:rsid w:val="00EF0F37"/>
    <w:rsid w:val="00EF0FF0"/>
    <w:rsid w:val="00EF105B"/>
    <w:rsid w:val="00EF1074"/>
    <w:rsid w:val="00EF11AF"/>
    <w:rsid w:val="00EF11EE"/>
    <w:rsid w:val="00EF1237"/>
    <w:rsid w:val="00EF1254"/>
    <w:rsid w:val="00EF12B3"/>
    <w:rsid w:val="00EF13CB"/>
    <w:rsid w:val="00EF1590"/>
    <w:rsid w:val="00EF15A1"/>
    <w:rsid w:val="00EF1616"/>
    <w:rsid w:val="00EF1636"/>
    <w:rsid w:val="00EF169A"/>
    <w:rsid w:val="00EF1C1C"/>
    <w:rsid w:val="00EF1C2A"/>
    <w:rsid w:val="00EF1C75"/>
    <w:rsid w:val="00EF1D4B"/>
    <w:rsid w:val="00EF1D5B"/>
    <w:rsid w:val="00EF1E03"/>
    <w:rsid w:val="00EF1F6D"/>
    <w:rsid w:val="00EF204C"/>
    <w:rsid w:val="00EF207B"/>
    <w:rsid w:val="00EF209A"/>
    <w:rsid w:val="00EF233A"/>
    <w:rsid w:val="00EF2409"/>
    <w:rsid w:val="00EF24B1"/>
    <w:rsid w:val="00EF27C6"/>
    <w:rsid w:val="00EF27E0"/>
    <w:rsid w:val="00EF296A"/>
    <w:rsid w:val="00EF29B2"/>
    <w:rsid w:val="00EF2AB5"/>
    <w:rsid w:val="00EF2ABB"/>
    <w:rsid w:val="00EF2FE7"/>
    <w:rsid w:val="00EF30B5"/>
    <w:rsid w:val="00EF3178"/>
    <w:rsid w:val="00EF3303"/>
    <w:rsid w:val="00EF345E"/>
    <w:rsid w:val="00EF35D0"/>
    <w:rsid w:val="00EF3613"/>
    <w:rsid w:val="00EF375E"/>
    <w:rsid w:val="00EF381F"/>
    <w:rsid w:val="00EF387D"/>
    <w:rsid w:val="00EF391B"/>
    <w:rsid w:val="00EF3920"/>
    <w:rsid w:val="00EF3A23"/>
    <w:rsid w:val="00EF3AC2"/>
    <w:rsid w:val="00EF3B5C"/>
    <w:rsid w:val="00EF3D75"/>
    <w:rsid w:val="00EF41C7"/>
    <w:rsid w:val="00EF41DB"/>
    <w:rsid w:val="00EF4260"/>
    <w:rsid w:val="00EF435D"/>
    <w:rsid w:val="00EF44AA"/>
    <w:rsid w:val="00EF4624"/>
    <w:rsid w:val="00EF479F"/>
    <w:rsid w:val="00EF481A"/>
    <w:rsid w:val="00EF485F"/>
    <w:rsid w:val="00EF4943"/>
    <w:rsid w:val="00EF4970"/>
    <w:rsid w:val="00EF4993"/>
    <w:rsid w:val="00EF4AE1"/>
    <w:rsid w:val="00EF4D32"/>
    <w:rsid w:val="00EF4D3A"/>
    <w:rsid w:val="00EF4F10"/>
    <w:rsid w:val="00EF4F7C"/>
    <w:rsid w:val="00EF5069"/>
    <w:rsid w:val="00EF53F2"/>
    <w:rsid w:val="00EF5447"/>
    <w:rsid w:val="00EF5455"/>
    <w:rsid w:val="00EF548A"/>
    <w:rsid w:val="00EF582E"/>
    <w:rsid w:val="00EF5894"/>
    <w:rsid w:val="00EF5949"/>
    <w:rsid w:val="00EF5953"/>
    <w:rsid w:val="00EF5967"/>
    <w:rsid w:val="00EF5A18"/>
    <w:rsid w:val="00EF5AB8"/>
    <w:rsid w:val="00EF5DD2"/>
    <w:rsid w:val="00EF5E47"/>
    <w:rsid w:val="00EF5F98"/>
    <w:rsid w:val="00EF5FEF"/>
    <w:rsid w:val="00EF6071"/>
    <w:rsid w:val="00EF60DC"/>
    <w:rsid w:val="00EF60DF"/>
    <w:rsid w:val="00EF6190"/>
    <w:rsid w:val="00EF6289"/>
    <w:rsid w:val="00EF6357"/>
    <w:rsid w:val="00EF6423"/>
    <w:rsid w:val="00EF64EA"/>
    <w:rsid w:val="00EF66DA"/>
    <w:rsid w:val="00EF68D3"/>
    <w:rsid w:val="00EF6B2B"/>
    <w:rsid w:val="00EF6CCE"/>
    <w:rsid w:val="00EF6DB9"/>
    <w:rsid w:val="00EF6EAC"/>
    <w:rsid w:val="00EF70E2"/>
    <w:rsid w:val="00EF71B3"/>
    <w:rsid w:val="00EF7387"/>
    <w:rsid w:val="00EF7429"/>
    <w:rsid w:val="00EF7540"/>
    <w:rsid w:val="00EF75E6"/>
    <w:rsid w:val="00EF7659"/>
    <w:rsid w:val="00EF7828"/>
    <w:rsid w:val="00EF78E5"/>
    <w:rsid w:val="00EF7A37"/>
    <w:rsid w:val="00EF7B6D"/>
    <w:rsid w:val="00EF7C24"/>
    <w:rsid w:val="00EF7D82"/>
    <w:rsid w:val="00EF7EC2"/>
    <w:rsid w:val="00EF7F3F"/>
    <w:rsid w:val="00EF7F9F"/>
    <w:rsid w:val="00F00278"/>
    <w:rsid w:val="00F00291"/>
    <w:rsid w:val="00F00305"/>
    <w:rsid w:val="00F00328"/>
    <w:rsid w:val="00F00510"/>
    <w:rsid w:val="00F0071C"/>
    <w:rsid w:val="00F00840"/>
    <w:rsid w:val="00F00851"/>
    <w:rsid w:val="00F008D1"/>
    <w:rsid w:val="00F00A0B"/>
    <w:rsid w:val="00F00AC9"/>
    <w:rsid w:val="00F00D47"/>
    <w:rsid w:val="00F00F2B"/>
    <w:rsid w:val="00F00F84"/>
    <w:rsid w:val="00F00FD6"/>
    <w:rsid w:val="00F01075"/>
    <w:rsid w:val="00F010B6"/>
    <w:rsid w:val="00F01175"/>
    <w:rsid w:val="00F011AB"/>
    <w:rsid w:val="00F0130C"/>
    <w:rsid w:val="00F0176A"/>
    <w:rsid w:val="00F01833"/>
    <w:rsid w:val="00F01BBE"/>
    <w:rsid w:val="00F01C4B"/>
    <w:rsid w:val="00F01D3C"/>
    <w:rsid w:val="00F01DEB"/>
    <w:rsid w:val="00F01ED2"/>
    <w:rsid w:val="00F02082"/>
    <w:rsid w:val="00F02197"/>
    <w:rsid w:val="00F0242E"/>
    <w:rsid w:val="00F024A4"/>
    <w:rsid w:val="00F025DC"/>
    <w:rsid w:val="00F028D5"/>
    <w:rsid w:val="00F0294E"/>
    <w:rsid w:val="00F02C53"/>
    <w:rsid w:val="00F02D9B"/>
    <w:rsid w:val="00F02E33"/>
    <w:rsid w:val="00F02E63"/>
    <w:rsid w:val="00F02F8D"/>
    <w:rsid w:val="00F0302E"/>
    <w:rsid w:val="00F03090"/>
    <w:rsid w:val="00F03247"/>
    <w:rsid w:val="00F03556"/>
    <w:rsid w:val="00F035AA"/>
    <w:rsid w:val="00F036C0"/>
    <w:rsid w:val="00F03737"/>
    <w:rsid w:val="00F03AF8"/>
    <w:rsid w:val="00F03BE5"/>
    <w:rsid w:val="00F03CFF"/>
    <w:rsid w:val="00F03DB6"/>
    <w:rsid w:val="00F03E40"/>
    <w:rsid w:val="00F03F7A"/>
    <w:rsid w:val="00F04012"/>
    <w:rsid w:val="00F0411D"/>
    <w:rsid w:val="00F04162"/>
    <w:rsid w:val="00F04450"/>
    <w:rsid w:val="00F047CF"/>
    <w:rsid w:val="00F047D5"/>
    <w:rsid w:val="00F04EB8"/>
    <w:rsid w:val="00F04FD1"/>
    <w:rsid w:val="00F05060"/>
    <w:rsid w:val="00F0510E"/>
    <w:rsid w:val="00F0519D"/>
    <w:rsid w:val="00F051E6"/>
    <w:rsid w:val="00F052B0"/>
    <w:rsid w:val="00F053AF"/>
    <w:rsid w:val="00F0540D"/>
    <w:rsid w:val="00F0542E"/>
    <w:rsid w:val="00F05617"/>
    <w:rsid w:val="00F0570B"/>
    <w:rsid w:val="00F058E1"/>
    <w:rsid w:val="00F059AC"/>
    <w:rsid w:val="00F05A84"/>
    <w:rsid w:val="00F05C19"/>
    <w:rsid w:val="00F05D40"/>
    <w:rsid w:val="00F05DBD"/>
    <w:rsid w:val="00F05E15"/>
    <w:rsid w:val="00F05E4A"/>
    <w:rsid w:val="00F05FE7"/>
    <w:rsid w:val="00F060D8"/>
    <w:rsid w:val="00F06175"/>
    <w:rsid w:val="00F06584"/>
    <w:rsid w:val="00F06921"/>
    <w:rsid w:val="00F06A40"/>
    <w:rsid w:val="00F06A62"/>
    <w:rsid w:val="00F06AA9"/>
    <w:rsid w:val="00F06B48"/>
    <w:rsid w:val="00F06C82"/>
    <w:rsid w:val="00F06CB9"/>
    <w:rsid w:val="00F06DE2"/>
    <w:rsid w:val="00F070CA"/>
    <w:rsid w:val="00F071CA"/>
    <w:rsid w:val="00F0721F"/>
    <w:rsid w:val="00F072F1"/>
    <w:rsid w:val="00F07417"/>
    <w:rsid w:val="00F07434"/>
    <w:rsid w:val="00F07471"/>
    <w:rsid w:val="00F07531"/>
    <w:rsid w:val="00F0758B"/>
    <w:rsid w:val="00F075BB"/>
    <w:rsid w:val="00F07628"/>
    <w:rsid w:val="00F0764B"/>
    <w:rsid w:val="00F0775C"/>
    <w:rsid w:val="00F077B5"/>
    <w:rsid w:val="00F07809"/>
    <w:rsid w:val="00F078E4"/>
    <w:rsid w:val="00F078FF"/>
    <w:rsid w:val="00F0796D"/>
    <w:rsid w:val="00F07A3B"/>
    <w:rsid w:val="00F07AB2"/>
    <w:rsid w:val="00F07EA1"/>
    <w:rsid w:val="00F07F06"/>
    <w:rsid w:val="00F07F97"/>
    <w:rsid w:val="00F10003"/>
    <w:rsid w:val="00F100CB"/>
    <w:rsid w:val="00F100F2"/>
    <w:rsid w:val="00F102E7"/>
    <w:rsid w:val="00F103C2"/>
    <w:rsid w:val="00F10471"/>
    <w:rsid w:val="00F10479"/>
    <w:rsid w:val="00F10571"/>
    <w:rsid w:val="00F105F5"/>
    <w:rsid w:val="00F10742"/>
    <w:rsid w:val="00F10C96"/>
    <w:rsid w:val="00F11067"/>
    <w:rsid w:val="00F111B4"/>
    <w:rsid w:val="00F1123E"/>
    <w:rsid w:val="00F11393"/>
    <w:rsid w:val="00F114D5"/>
    <w:rsid w:val="00F11542"/>
    <w:rsid w:val="00F1182E"/>
    <w:rsid w:val="00F11854"/>
    <w:rsid w:val="00F11866"/>
    <w:rsid w:val="00F118F1"/>
    <w:rsid w:val="00F1193D"/>
    <w:rsid w:val="00F11957"/>
    <w:rsid w:val="00F11B5F"/>
    <w:rsid w:val="00F11BAF"/>
    <w:rsid w:val="00F11BCD"/>
    <w:rsid w:val="00F11CB8"/>
    <w:rsid w:val="00F11E5F"/>
    <w:rsid w:val="00F11ECD"/>
    <w:rsid w:val="00F11F21"/>
    <w:rsid w:val="00F11F56"/>
    <w:rsid w:val="00F11F91"/>
    <w:rsid w:val="00F120B2"/>
    <w:rsid w:val="00F1234B"/>
    <w:rsid w:val="00F12454"/>
    <w:rsid w:val="00F125BC"/>
    <w:rsid w:val="00F125C1"/>
    <w:rsid w:val="00F125F7"/>
    <w:rsid w:val="00F1272C"/>
    <w:rsid w:val="00F12764"/>
    <w:rsid w:val="00F1284D"/>
    <w:rsid w:val="00F128C8"/>
    <w:rsid w:val="00F12AD9"/>
    <w:rsid w:val="00F12B4F"/>
    <w:rsid w:val="00F12DA1"/>
    <w:rsid w:val="00F12DAB"/>
    <w:rsid w:val="00F12E43"/>
    <w:rsid w:val="00F12F20"/>
    <w:rsid w:val="00F12F50"/>
    <w:rsid w:val="00F12FD1"/>
    <w:rsid w:val="00F13207"/>
    <w:rsid w:val="00F13257"/>
    <w:rsid w:val="00F132A9"/>
    <w:rsid w:val="00F13372"/>
    <w:rsid w:val="00F1372A"/>
    <w:rsid w:val="00F137FB"/>
    <w:rsid w:val="00F138E9"/>
    <w:rsid w:val="00F13A68"/>
    <w:rsid w:val="00F13F6A"/>
    <w:rsid w:val="00F14043"/>
    <w:rsid w:val="00F140A6"/>
    <w:rsid w:val="00F14184"/>
    <w:rsid w:val="00F14194"/>
    <w:rsid w:val="00F141E8"/>
    <w:rsid w:val="00F142AD"/>
    <w:rsid w:val="00F14587"/>
    <w:rsid w:val="00F145DF"/>
    <w:rsid w:val="00F145F5"/>
    <w:rsid w:val="00F14608"/>
    <w:rsid w:val="00F1463F"/>
    <w:rsid w:val="00F14673"/>
    <w:rsid w:val="00F1472C"/>
    <w:rsid w:val="00F14BCE"/>
    <w:rsid w:val="00F14D2E"/>
    <w:rsid w:val="00F14EC6"/>
    <w:rsid w:val="00F15060"/>
    <w:rsid w:val="00F15130"/>
    <w:rsid w:val="00F15404"/>
    <w:rsid w:val="00F15543"/>
    <w:rsid w:val="00F155F3"/>
    <w:rsid w:val="00F15660"/>
    <w:rsid w:val="00F158D6"/>
    <w:rsid w:val="00F15916"/>
    <w:rsid w:val="00F15A02"/>
    <w:rsid w:val="00F15C9D"/>
    <w:rsid w:val="00F15DCE"/>
    <w:rsid w:val="00F15E64"/>
    <w:rsid w:val="00F15EAC"/>
    <w:rsid w:val="00F15EC6"/>
    <w:rsid w:val="00F15F6A"/>
    <w:rsid w:val="00F16074"/>
    <w:rsid w:val="00F1611A"/>
    <w:rsid w:val="00F162BA"/>
    <w:rsid w:val="00F16347"/>
    <w:rsid w:val="00F164B0"/>
    <w:rsid w:val="00F16508"/>
    <w:rsid w:val="00F166B1"/>
    <w:rsid w:val="00F166E8"/>
    <w:rsid w:val="00F16786"/>
    <w:rsid w:val="00F16A31"/>
    <w:rsid w:val="00F16A5F"/>
    <w:rsid w:val="00F16CC9"/>
    <w:rsid w:val="00F16D12"/>
    <w:rsid w:val="00F16D48"/>
    <w:rsid w:val="00F16E0E"/>
    <w:rsid w:val="00F16FAC"/>
    <w:rsid w:val="00F17026"/>
    <w:rsid w:val="00F1707A"/>
    <w:rsid w:val="00F171E5"/>
    <w:rsid w:val="00F17237"/>
    <w:rsid w:val="00F172E9"/>
    <w:rsid w:val="00F17414"/>
    <w:rsid w:val="00F175C0"/>
    <w:rsid w:val="00F175F1"/>
    <w:rsid w:val="00F176E1"/>
    <w:rsid w:val="00F1786F"/>
    <w:rsid w:val="00F179BD"/>
    <w:rsid w:val="00F17B49"/>
    <w:rsid w:val="00F17D51"/>
    <w:rsid w:val="00F17DB3"/>
    <w:rsid w:val="00F17FA7"/>
    <w:rsid w:val="00F20040"/>
    <w:rsid w:val="00F202DA"/>
    <w:rsid w:val="00F2033B"/>
    <w:rsid w:val="00F20449"/>
    <w:rsid w:val="00F2046A"/>
    <w:rsid w:val="00F204D3"/>
    <w:rsid w:val="00F20661"/>
    <w:rsid w:val="00F20694"/>
    <w:rsid w:val="00F208FF"/>
    <w:rsid w:val="00F20A14"/>
    <w:rsid w:val="00F20A46"/>
    <w:rsid w:val="00F20AFE"/>
    <w:rsid w:val="00F20E6F"/>
    <w:rsid w:val="00F2128A"/>
    <w:rsid w:val="00F21452"/>
    <w:rsid w:val="00F21496"/>
    <w:rsid w:val="00F21502"/>
    <w:rsid w:val="00F21823"/>
    <w:rsid w:val="00F21AB8"/>
    <w:rsid w:val="00F21D8B"/>
    <w:rsid w:val="00F21DF6"/>
    <w:rsid w:val="00F21F1F"/>
    <w:rsid w:val="00F21F32"/>
    <w:rsid w:val="00F21F9B"/>
    <w:rsid w:val="00F21FA3"/>
    <w:rsid w:val="00F21FA5"/>
    <w:rsid w:val="00F21FC5"/>
    <w:rsid w:val="00F21FD0"/>
    <w:rsid w:val="00F22100"/>
    <w:rsid w:val="00F22263"/>
    <w:rsid w:val="00F222AE"/>
    <w:rsid w:val="00F223C6"/>
    <w:rsid w:val="00F2253F"/>
    <w:rsid w:val="00F226D3"/>
    <w:rsid w:val="00F228AC"/>
    <w:rsid w:val="00F228E4"/>
    <w:rsid w:val="00F22A38"/>
    <w:rsid w:val="00F22B44"/>
    <w:rsid w:val="00F22BFF"/>
    <w:rsid w:val="00F22C08"/>
    <w:rsid w:val="00F22C5E"/>
    <w:rsid w:val="00F22DEE"/>
    <w:rsid w:val="00F22E72"/>
    <w:rsid w:val="00F22E7F"/>
    <w:rsid w:val="00F22F20"/>
    <w:rsid w:val="00F23062"/>
    <w:rsid w:val="00F23122"/>
    <w:rsid w:val="00F231F7"/>
    <w:rsid w:val="00F23512"/>
    <w:rsid w:val="00F2364C"/>
    <w:rsid w:val="00F23715"/>
    <w:rsid w:val="00F23A49"/>
    <w:rsid w:val="00F23A64"/>
    <w:rsid w:val="00F23A8D"/>
    <w:rsid w:val="00F23B20"/>
    <w:rsid w:val="00F23C33"/>
    <w:rsid w:val="00F23C61"/>
    <w:rsid w:val="00F23D6B"/>
    <w:rsid w:val="00F23D6D"/>
    <w:rsid w:val="00F23E31"/>
    <w:rsid w:val="00F24058"/>
    <w:rsid w:val="00F240E0"/>
    <w:rsid w:val="00F240F5"/>
    <w:rsid w:val="00F24230"/>
    <w:rsid w:val="00F243F6"/>
    <w:rsid w:val="00F24670"/>
    <w:rsid w:val="00F24985"/>
    <w:rsid w:val="00F24B78"/>
    <w:rsid w:val="00F24B9D"/>
    <w:rsid w:val="00F24D3E"/>
    <w:rsid w:val="00F24D57"/>
    <w:rsid w:val="00F24DCA"/>
    <w:rsid w:val="00F25101"/>
    <w:rsid w:val="00F251C5"/>
    <w:rsid w:val="00F252C8"/>
    <w:rsid w:val="00F25463"/>
    <w:rsid w:val="00F25691"/>
    <w:rsid w:val="00F25707"/>
    <w:rsid w:val="00F2574F"/>
    <w:rsid w:val="00F257CA"/>
    <w:rsid w:val="00F25822"/>
    <w:rsid w:val="00F25D10"/>
    <w:rsid w:val="00F25DC1"/>
    <w:rsid w:val="00F260E0"/>
    <w:rsid w:val="00F26121"/>
    <w:rsid w:val="00F261E1"/>
    <w:rsid w:val="00F26390"/>
    <w:rsid w:val="00F26457"/>
    <w:rsid w:val="00F264C2"/>
    <w:rsid w:val="00F26546"/>
    <w:rsid w:val="00F2665D"/>
    <w:rsid w:val="00F2666E"/>
    <w:rsid w:val="00F268AC"/>
    <w:rsid w:val="00F269C2"/>
    <w:rsid w:val="00F26A11"/>
    <w:rsid w:val="00F26ACF"/>
    <w:rsid w:val="00F26AEB"/>
    <w:rsid w:val="00F26B36"/>
    <w:rsid w:val="00F26F74"/>
    <w:rsid w:val="00F271D8"/>
    <w:rsid w:val="00F2729C"/>
    <w:rsid w:val="00F2743E"/>
    <w:rsid w:val="00F2772E"/>
    <w:rsid w:val="00F279C7"/>
    <w:rsid w:val="00F27A43"/>
    <w:rsid w:val="00F27BFD"/>
    <w:rsid w:val="00F27CE0"/>
    <w:rsid w:val="00F27D64"/>
    <w:rsid w:val="00F27F44"/>
    <w:rsid w:val="00F300C4"/>
    <w:rsid w:val="00F30239"/>
    <w:rsid w:val="00F3024A"/>
    <w:rsid w:val="00F30302"/>
    <w:rsid w:val="00F304A1"/>
    <w:rsid w:val="00F3065E"/>
    <w:rsid w:val="00F306A1"/>
    <w:rsid w:val="00F306B4"/>
    <w:rsid w:val="00F30836"/>
    <w:rsid w:val="00F309B6"/>
    <w:rsid w:val="00F30A58"/>
    <w:rsid w:val="00F30B41"/>
    <w:rsid w:val="00F30CBB"/>
    <w:rsid w:val="00F30CEB"/>
    <w:rsid w:val="00F30EE5"/>
    <w:rsid w:val="00F310CF"/>
    <w:rsid w:val="00F310F4"/>
    <w:rsid w:val="00F311B1"/>
    <w:rsid w:val="00F3122E"/>
    <w:rsid w:val="00F3138A"/>
    <w:rsid w:val="00F3145F"/>
    <w:rsid w:val="00F31802"/>
    <w:rsid w:val="00F31CA7"/>
    <w:rsid w:val="00F31CE1"/>
    <w:rsid w:val="00F31CEA"/>
    <w:rsid w:val="00F31D7D"/>
    <w:rsid w:val="00F31D95"/>
    <w:rsid w:val="00F31D98"/>
    <w:rsid w:val="00F31FAE"/>
    <w:rsid w:val="00F320E0"/>
    <w:rsid w:val="00F321EF"/>
    <w:rsid w:val="00F322B6"/>
    <w:rsid w:val="00F32324"/>
    <w:rsid w:val="00F32365"/>
    <w:rsid w:val="00F32379"/>
    <w:rsid w:val="00F3241A"/>
    <w:rsid w:val="00F32451"/>
    <w:rsid w:val="00F3250D"/>
    <w:rsid w:val="00F32691"/>
    <w:rsid w:val="00F32749"/>
    <w:rsid w:val="00F328EB"/>
    <w:rsid w:val="00F329D1"/>
    <w:rsid w:val="00F32A09"/>
    <w:rsid w:val="00F32A1C"/>
    <w:rsid w:val="00F32B53"/>
    <w:rsid w:val="00F32C20"/>
    <w:rsid w:val="00F32C26"/>
    <w:rsid w:val="00F32C47"/>
    <w:rsid w:val="00F32CAE"/>
    <w:rsid w:val="00F32E94"/>
    <w:rsid w:val="00F32ECC"/>
    <w:rsid w:val="00F32F63"/>
    <w:rsid w:val="00F3304D"/>
    <w:rsid w:val="00F332A8"/>
    <w:rsid w:val="00F333D9"/>
    <w:rsid w:val="00F33432"/>
    <w:rsid w:val="00F334B4"/>
    <w:rsid w:val="00F336AF"/>
    <w:rsid w:val="00F33844"/>
    <w:rsid w:val="00F3398B"/>
    <w:rsid w:val="00F33B65"/>
    <w:rsid w:val="00F33D40"/>
    <w:rsid w:val="00F33D44"/>
    <w:rsid w:val="00F3407C"/>
    <w:rsid w:val="00F34422"/>
    <w:rsid w:val="00F3455B"/>
    <w:rsid w:val="00F345AB"/>
    <w:rsid w:val="00F3471E"/>
    <w:rsid w:val="00F34729"/>
    <w:rsid w:val="00F34ADA"/>
    <w:rsid w:val="00F34C58"/>
    <w:rsid w:val="00F34E1F"/>
    <w:rsid w:val="00F34EBC"/>
    <w:rsid w:val="00F34EED"/>
    <w:rsid w:val="00F34F3C"/>
    <w:rsid w:val="00F351B6"/>
    <w:rsid w:val="00F353E9"/>
    <w:rsid w:val="00F35406"/>
    <w:rsid w:val="00F3543C"/>
    <w:rsid w:val="00F355D0"/>
    <w:rsid w:val="00F35687"/>
    <w:rsid w:val="00F358A5"/>
    <w:rsid w:val="00F35CCF"/>
    <w:rsid w:val="00F35F0C"/>
    <w:rsid w:val="00F35F2C"/>
    <w:rsid w:val="00F3618B"/>
    <w:rsid w:val="00F36283"/>
    <w:rsid w:val="00F36346"/>
    <w:rsid w:val="00F36354"/>
    <w:rsid w:val="00F3641F"/>
    <w:rsid w:val="00F366BE"/>
    <w:rsid w:val="00F36867"/>
    <w:rsid w:val="00F36A48"/>
    <w:rsid w:val="00F36B6E"/>
    <w:rsid w:val="00F36CFF"/>
    <w:rsid w:val="00F36F4D"/>
    <w:rsid w:val="00F37107"/>
    <w:rsid w:val="00F37294"/>
    <w:rsid w:val="00F373E0"/>
    <w:rsid w:val="00F37559"/>
    <w:rsid w:val="00F375E6"/>
    <w:rsid w:val="00F37681"/>
    <w:rsid w:val="00F37990"/>
    <w:rsid w:val="00F37CE1"/>
    <w:rsid w:val="00F37D1B"/>
    <w:rsid w:val="00F37E81"/>
    <w:rsid w:val="00F37EE6"/>
    <w:rsid w:val="00F37EFD"/>
    <w:rsid w:val="00F37F99"/>
    <w:rsid w:val="00F40107"/>
    <w:rsid w:val="00F4025B"/>
    <w:rsid w:val="00F402B6"/>
    <w:rsid w:val="00F4035E"/>
    <w:rsid w:val="00F405D3"/>
    <w:rsid w:val="00F4070A"/>
    <w:rsid w:val="00F408D3"/>
    <w:rsid w:val="00F40964"/>
    <w:rsid w:val="00F40A5C"/>
    <w:rsid w:val="00F40ABF"/>
    <w:rsid w:val="00F40AD9"/>
    <w:rsid w:val="00F40C8A"/>
    <w:rsid w:val="00F40F83"/>
    <w:rsid w:val="00F4101E"/>
    <w:rsid w:val="00F41052"/>
    <w:rsid w:val="00F41107"/>
    <w:rsid w:val="00F4132E"/>
    <w:rsid w:val="00F41340"/>
    <w:rsid w:val="00F41411"/>
    <w:rsid w:val="00F4153D"/>
    <w:rsid w:val="00F41C17"/>
    <w:rsid w:val="00F41C33"/>
    <w:rsid w:val="00F41CDA"/>
    <w:rsid w:val="00F41D19"/>
    <w:rsid w:val="00F41D63"/>
    <w:rsid w:val="00F41E20"/>
    <w:rsid w:val="00F41E81"/>
    <w:rsid w:val="00F41F16"/>
    <w:rsid w:val="00F42185"/>
    <w:rsid w:val="00F421B7"/>
    <w:rsid w:val="00F42789"/>
    <w:rsid w:val="00F42863"/>
    <w:rsid w:val="00F42AE7"/>
    <w:rsid w:val="00F42B71"/>
    <w:rsid w:val="00F42C2F"/>
    <w:rsid w:val="00F42C34"/>
    <w:rsid w:val="00F42CA1"/>
    <w:rsid w:val="00F42CE8"/>
    <w:rsid w:val="00F42E5E"/>
    <w:rsid w:val="00F42FE4"/>
    <w:rsid w:val="00F4304C"/>
    <w:rsid w:val="00F43089"/>
    <w:rsid w:val="00F430FD"/>
    <w:rsid w:val="00F43163"/>
    <w:rsid w:val="00F43329"/>
    <w:rsid w:val="00F4332E"/>
    <w:rsid w:val="00F43363"/>
    <w:rsid w:val="00F433A2"/>
    <w:rsid w:val="00F4345C"/>
    <w:rsid w:val="00F43742"/>
    <w:rsid w:val="00F4387F"/>
    <w:rsid w:val="00F438A1"/>
    <w:rsid w:val="00F43999"/>
    <w:rsid w:val="00F43A3A"/>
    <w:rsid w:val="00F43A6D"/>
    <w:rsid w:val="00F43BDD"/>
    <w:rsid w:val="00F43BEF"/>
    <w:rsid w:val="00F43C73"/>
    <w:rsid w:val="00F43CAC"/>
    <w:rsid w:val="00F43DC2"/>
    <w:rsid w:val="00F44054"/>
    <w:rsid w:val="00F44111"/>
    <w:rsid w:val="00F44230"/>
    <w:rsid w:val="00F443A6"/>
    <w:rsid w:val="00F443D9"/>
    <w:rsid w:val="00F44767"/>
    <w:rsid w:val="00F44A26"/>
    <w:rsid w:val="00F44A29"/>
    <w:rsid w:val="00F44BB1"/>
    <w:rsid w:val="00F44D66"/>
    <w:rsid w:val="00F44DCF"/>
    <w:rsid w:val="00F44E53"/>
    <w:rsid w:val="00F44FCA"/>
    <w:rsid w:val="00F44FE5"/>
    <w:rsid w:val="00F450CC"/>
    <w:rsid w:val="00F4510C"/>
    <w:rsid w:val="00F4523F"/>
    <w:rsid w:val="00F4524D"/>
    <w:rsid w:val="00F45389"/>
    <w:rsid w:val="00F453A5"/>
    <w:rsid w:val="00F453FF"/>
    <w:rsid w:val="00F4577C"/>
    <w:rsid w:val="00F45798"/>
    <w:rsid w:val="00F45977"/>
    <w:rsid w:val="00F45D04"/>
    <w:rsid w:val="00F45E80"/>
    <w:rsid w:val="00F45F2E"/>
    <w:rsid w:val="00F45FB3"/>
    <w:rsid w:val="00F460A1"/>
    <w:rsid w:val="00F460D5"/>
    <w:rsid w:val="00F46393"/>
    <w:rsid w:val="00F4646A"/>
    <w:rsid w:val="00F4651F"/>
    <w:rsid w:val="00F46569"/>
    <w:rsid w:val="00F467AA"/>
    <w:rsid w:val="00F469B0"/>
    <w:rsid w:val="00F469C9"/>
    <w:rsid w:val="00F469D6"/>
    <w:rsid w:val="00F469EB"/>
    <w:rsid w:val="00F46A1D"/>
    <w:rsid w:val="00F46A20"/>
    <w:rsid w:val="00F46A6F"/>
    <w:rsid w:val="00F46B6C"/>
    <w:rsid w:val="00F46B8D"/>
    <w:rsid w:val="00F46BDC"/>
    <w:rsid w:val="00F46DD3"/>
    <w:rsid w:val="00F46F9A"/>
    <w:rsid w:val="00F471DB"/>
    <w:rsid w:val="00F47429"/>
    <w:rsid w:val="00F474BB"/>
    <w:rsid w:val="00F474D8"/>
    <w:rsid w:val="00F474F1"/>
    <w:rsid w:val="00F4750D"/>
    <w:rsid w:val="00F47629"/>
    <w:rsid w:val="00F47692"/>
    <w:rsid w:val="00F47737"/>
    <w:rsid w:val="00F47811"/>
    <w:rsid w:val="00F47865"/>
    <w:rsid w:val="00F47A66"/>
    <w:rsid w:val="00F47BB5"/>
    <w:rsid w:val="00F47D30"/>
    <w:rsid w:val="00F47D52"/>
    <w:rsid w:val="00F47EB3"/>
    <w:rsid w:val="00F503B8"/>
    <w:rsid w:val="00F50417"/>
    <w:rsid w:val="00F50467"/>
    <w:rsid w:val="00F50497"/>
    <w:rsid w:val="00F50701"/>
    <w:rsid w:val="00F5072A"/>
    <w:rsid w:val="00F5083A"/>
    <w:rsid w:val="00F50885"/>
    <w:rsid w:val="00F5098C"/>
    <w:rsid w:val="00F50B0F"/>
    <w:rsid w:val="00F50BD3"/>
    <w:rsid w:val="00F50D4E"/>
    <w:rsid w:val="00F50D53"/>
    <w:rsid w:val="00F50EBD"/>
    <w:rsid w:val="00F51029"/>
    <w:rsid w:val="00F5107E"/>
    <w:rsid w:val="00F511FD"/>
    <w:rsid w:val="00F512BF"/>
    <w:rsid w:val="00F514ED"/>
    <w:rsid w:val="00F51633"/>
    <w:rsid w:val="00F51656"/>
    <w:rsid w:val="00F51697"/>
    <w:rsid w:val="00F517EA"/>
    <w:rsid w:val="00F5184E"/>
    <w:rsid w:val="00F5190B"/>
    <w:rsid w:val="00F51A9E"/>
    <w:rsid w:val="00F51CA5"/>
    <w:rsid w:val="00F51E0F"/>
    <w:rsid w:val="00F51E10"/>
    <w:rsid w:val="00F51E53"/>
    <w:rsid w:val="00F5200E"/>
    <w:rsid w:val="00F52034"/>
    <w:rsid w:val="00F520BF"/>
    <w:rsid w:val="00F52205"/>
    <w:rsid w:val="00F52318"/>
    <w:rsid w:val="00F52388"/>
    <w:rsid w:val="00F5238A"/>
    <w:rsid w:val="00F52487"/>
    <w:rsid w:val="00F524F9"/>
    <w:rsid w:val="00F5252B"/>
    <w:rsid w:val="00F5275D"/>
    <w:rsid w:val="00F527D9"/>
    <w:rsid w:val="00F52A5E"/>
    <w:rsid w:val="00F52C9B"/>
    <w:rsid w:val="00F52CD3"/>
    <w:rsid w:val="00F52CE0"/>
    <w:rsid w:val="00F52D45"/>
    <w:rsid w:val="00F530DB"/>
    <w:rsid w:val="00F53119"/>
    <w:rsid w:val="00F53185"/>
    <w:rsid w:val="00F531F1"/>
    <w:rsid w:val="00F534C0"/>
    <w:rsid w:val="00F535BF"/>
    <w:rsid w:val="00F535C4"/>
    <w:rsid w:val="00F53610"/>
    <w:rsid w:val="00F536B5"/>
    <w:rsid w:val="00F536FE"/>
    <w:rsid w:val="00F5392A"/>
    <w:rsid w:val="00F5393A"/>
    <w:rsid w:val="00F53A02"/>
    <w:rsid w:val="00F53B79"/>
    <w:rsid w:val="00F53C10"/>
    <w:rsid w:val="00F53CE0"/>
    <w:rsid w:val="00F53EF7"/>
    <w:rsid w:val="00F53F11"/>
    <w:rsid w:val="00F53F5C"/>
    <w:rsid w:val="00F54043"/>
    <w:rsid w:val="00F5407A"/>
    <w:rsid w:val="00F540A4"/>
    <w:rsid w:val="00F5419D"/>
    <w:rsid w:val="00F54453"/>
    <w:rsid w:val="00F5487A"/>
    <w:rsid w:val="00F549A4"/>
    <w:rsid w:val="00F54D43"/>
    <w:rsid w:val="00F54DEA"/>
    <w:rsid w:val="00F54E5D"/>
    <w:rsid w:val="00F550DE"/>
    <w:rsid w:val="00F5510D"/>
    <w:rsid w:val="00F55141"/>
    <w:rsid w:val="00F5515A"/>
    <w:rsid w:val="00F5522E"/>
    <w:rsid w:val="00F553CD"/>
    <w:rsid w:val="00F554C8"/>
    <w:rsid w:val="00F555B0"/>
    <w:rsid w:val="00F55618"/>
    <w:rsid w:val="00F5573B"/>
    <w:rsid w:val="00F557A0"/>
    <w:rsid w:val="00F5596B"/>
    <w:rsid w:val="00F559B2"/>
    <w:rsid w:val="00F55A4A"/>
    <w:rsid w:val="00F55B1B"/>
    <w:rsid w:val="00F55BE8"/>
    <w:rsid w:val="00F55C17"/>
    <w:rsid w:val="00F55C38"/>
    <w:rsid w:val="00F55C72"/>
    <w:rsid w:val="00F55E3E"/>
    <w:rsid w:val="00F5613F"/>
    <w:rsid w:val="00F563CF"/>
    <w:rsid w:val="00F56497"/>
    <w:rsid w:val="00F564C7"/>
    <w:rsid w:val="00F56661"/>
    <w:rsid w:val="00F568EA"/>
    <w:rsid w:val="00F56AFA"/>
    <w:rsid w:val="00F56B44"/>
    <w:rsid w:val="00F56E15"/>
    <w:rsid w:val="00F56F8D"/>
    <w:rsid w:val="00F572B4"/>
    <w:rsid w:val="00F57307"/>
    <w:rsid w:val="00F574AF"/>
    <w:rsid w:val="00F57578"/>
    <w:rsid w:val="00F579ED"/>
    <w:rsid w:val="00F57C81"/>
    <w:rsid w:val="00F57D05"/>
    <w:rsid w:val="00F57D7B"/>
    <w:rsid w:val="00F57E9C"/>
    <w:rsid w:val="00F60070"/>
    <w:rsid w:val="00F603C6"/>
    <w:rsid w:val="00F603DE"/>
    <w:rsid w:val="00F60588"/>
    <w:rsid w:val="00F608F0"/>
    <w:rsid w:val="00F60B26"/>
    <w:rsid w:val="00F60BAF"/>
    <w:rsid w:val="00F60D58"/>
    <w:rsid w:val="00F60E01"/>
    <w:rsid w:val="00F60FB9"/>
    <w:rsid w:val="00F61144"/>
    <w:rsid w:val="00F611FF"/>
    <w:rsid w:val="00F61212"/>
    <w:rsid w:val="00F61293"/>
    <w:rsid w:val="00F6134D"/>
    <w:rsid w:val="00F614A3"/>
    <w:rsid w:val="00F61517"/>
    <w:rsid w:val="00F61596"/>
    <w:rsid w:val="00F6165B"/>
    <w:rsid w:val="00F6168E"/>
    <w:rsid w:val="00F616F6"/>
    <w:rsid w:val="00F61700"/>
    <w:rsid w:val="00F61754"/>
    <w:rsid w:val="00F618A8"/>
    <w:rsid w:val="00F61E7F"/>
    <w:rsid w:val="00F61F58"/>
    <w:rsid w:val="00F62363"/>
    <w:rsid w:val="00F623DD"/>
    <w:rsid w:val="00F62446"/>
    <w:rsid w:val="00F6244B"/>
    <w:rsid w:val="00F6261C"/>
    <w:rsid w:val="00F62731"/>
    <w:rsid w:val="00F62B71"/>
    <w:rsid w:val="00F62BFC"/>
    <w:rsid w:val="00F62C7E"/>
    <w:rsid w:val="00F62E0D"/>
    <w:rsid w:val="00F6311C"/>
    <w:rsid w:val="00F63132"/>
    <w:rsid w:val="00F6317D"/>
    <w:rsid w:val="00F632F5"/>
    <w:rsid w:val="00F63339"/>
    <w:rsid w:val="00F6364B"/>
    <w:rsid w:val="00F63687"/>
    <w:rsid w:val="00F63715"/>
    <w:rsid w:val="00F63800"/>
    <w:rsid w:val="00F63803"/>
    <w:rsid w:val="00F6388B"/>
    <w:rsid w:val="00F639F6"/>
    <w:rsid w:val="00F63A6B"/>
    <w:rsid w:val="00F63B33"/>
    <w:rsid w:val="00F63BF3"/>
    <w:rsid w:val="00F63C38"/>
    <w:rsid w:val="00F63F40"/>
    <w:rsid w:val="00F64068"/>
    <w:rsid w:val="00F64197"/>
    <w:rsid w:val="00F64235"/>
    <w:rsid w:val="00F644B9"/>
    <w:rsid w:val="00F645D3"/>
    <w:rsid w:val="00F64662"/>
    <w:rsid w:val="00F6466A"/>
    <w:rsid w:val="00F64684"/>
    <w:rsid w:val="00F646AA"/>
    <w:rsid w:val="00F6478C"/>
    <w:rsid w:val="00F649D7"/>
    <w:rsid w:val="00F64BA5"/>
    <w:rsid w:val="00F64D9B"/>
    <w:rsid w:val="00F64E08"/>
    <w:rsid w:val="00F64E23"/>
    <w:rsid w:val="00F6509B"/>
    <w:rsid w:val="00F65372"/>
    <w:rsid w:val="00F6564C"/>
    <w:rsid w:val="00F65696"/>
    <w:rsid w:val="00F658FF"/>
    <w:rsid w:val="00F65921"/>
    <w:rsid w:val="00F659FC"/>
    <w:rsid w:val="00F65A4D"/>
    <w:rsid w:val="00F65B35"/>
    <w:rsid w:val="00F65C70"/>
    <w:rsid w:val="00F65C7C"/>
    <w:rsid w:val="00F65CAF"/>
    <w:rsid w:val="00F65D54"/>
    <w:rsid w:val="00F6617A"/>
    <w:rsid w:val="00F661CA"/>
    <w:rsid w:val="00F661CE"/>
    <w:rsid w:val="00F661E2"/>
    <w:rsid w:val="00F66358"/>
    <w:rsid w:val="00F66560"/>
    <w:rsid w:val="00F66570"/>
    <w:rsid w:val="00F665D7"/>
    <w:rsid w:val="00F66656"/>
    <w:rsid w:val="00F668B4"/>
    <w:rsid w:val="00F668EA"/>
    <w:rsid w:val="00F669BD"/>
    <w:rsid w:val="00F66FF9"/>
    <w:rsid w:val="00F67029"/>
    <w:rsid w:val="00F67045"/>
    <w:rsid w:val="00F671ED"/>
    <w:rsid w:val="00F67231"/>
    <w:rsid w:val="00F672D2"/>
    <w:rsid w:val="00F673BA"/>
    <w:rsid w:val="00F67606"/>
    <w:rsid w:val="00F6780F"/>
    <w:rsid w:val="00F6781B"/>
    <w:rsid w:val="00F67A97"/>
    <w:rsid w:val="00F67CDD"/>
    <w:rsid w:val="00F67D11"/>
    <w:rsid w:val="00F67E8D"/>
    <w:rsid w:val="00F67EA3"/>
    <w:rsid w:val="00F67EE2"/>
    <w:rsid w:val="00F701CC"/>
    <w:rsid w:val="00F703C1"/>
    <w:rsid w:val="00F70520"/>
    <w:rsid w:val="00F706D2"/>
    <w:rsid w:val="00F7072C"/>
    <w:rsid w:val="00F70A85"/>
    <w:rsid w:val="00F70ABF"/>
    <w:rsid w:val="00F70AD6"/>
    <w:rsid w:val="00F70C22"/>
    <w:rsid w:val="00F70C26"/>
    <w:rsid w:val="00F70C3B"/>
    <w:rsid w:val="00F70EA1"/>
    <w:rsid w:val="00F70F05"/>
    <w:rsid w:val="00F71102"/>
    <w:rsid w:val="00F7122A"/>
    <w:rsid w:val="00F71350"/>
    <w:rsid w:val="00F71475"/>
    <w:rsid w:val="00F717FB"/>
    <w:rsid w:val="00F71A91"/>
    <w:rsid w:val="00F71AE6"/>
    <w:rsid w:val="00F71B36"/>
    <w:rsid w:val="00F71EE0"/>
    <w:rsid w:val="00F7201F"/>
    <w:rsid w:val="00F720DE"/>
    <w:rsid w:val="00F724AD"/>
    <w:rsid w:val="00F725C7"/>
    <w:rsid w:val="00F725F5"/>
    <w:rsid w:val="00F728AD"/>
    <w:rsid w:val="00F728ED"/>
    <w:rsid w:val="00F72AC1"/>
    <w:rsid w:val="00F72BD3"/>
    <w:rsid w:val="00F72C64"/>
    <w:rsid w:val="00F72D63"/>
    <w:rsid w:val="00F72FE7"/>
    <w:rsid w:val="00F730E6"/>
    <w:rsid w:val="00F73192"/>
    <w:rsid w:val="00F7327B"/>
    <w:rsid w:val="00F73297"/>
    <w:rsid w:val="00F732E9"/>
    <w:rsid w:val="00F73440"/>
    <w:rsid w:val="00F73479"/>
    <w:rsid w:val="00F734F8"/>
    <w:rsid w:val="00F73528"/>
    <w:rsid w:val="00F73541"/>
    <w:rsid w:val="00F7358C"/>
    <w:rsid w:val="00F735D9"/>
    <w:rsid w:val="00F73639"/>
    <w:rsid w:val="00F7364E"/>
    <w:rsid w:val="00F736BF"/>
    <w:rsid w:val="00F736E0"/>
    <w:rsid w:val="00F73829"/>
    <w:rsid w:val="00F7383B"/>
    <w:rsid w:val="00F7389D"/>
    <w:rsid w:val="00F7393F"/>
    <w:rsid w:val="00F73942"/>
    <w:rsid w:val="00F739A0"/>
    <w:rsid w:val="00F739BB"/>
    <w:rsid w:val="00F73AB0"/>
    <w:rsid w:val="00F73C47"/>
    <w:rsid w:val="00F73DEC"/>
    <w:rsid w:val="00F73EAC"/>
    <w:rsid w:val="00F74199"/>
    <w:rsid w:val="00F7428E"/>
    <w:rsid w:val="00F742C9"/>
    <w:rsid w:val="00F7444E"/>
    <w:rsid w:val="00F744D3"/>
    <w:rsid w:val="00F745C4"/>
    <w:rsid w:val="00F745C7"/>
    <w:rsid w:val="00F748BD"/>
    <w:rsid w:val="00F749B2"/>
    <w:rsid w:val="00F74A44"/>
    <w:rsid w:val="00F74B74"/>
    <w:rsid w:val="00F74CA2"/>
    <w:rsid w:val="00F74CAA"/>
    <w:rsid w:val="00F74DEA"/>
    <w:rsid w:val="00F74EDA"/>
    <w:rsid w:val="00F74F91"/>
    <w:rsid w:val="00F74FCF"/>
    <w:rsid w:val="00F75201"/>
    <w:rsid w:val="00F75352"/>
    <w:rsid w:val="00F754A0"/>
    <w:rsid w:val="00F755DD"/>
    <w:rsid w:val="00F75674"/>
    <w:rsid w:val="00F7576A"/>
    <w:rsid w:val="00F757A2"/>
    <w:rsid w:val="00F75863"/>
    <w:rsid w:val="00F75865"/>
    <w:rsid w:val="00F758BC"/>
    <w:rsid w:val="00F75A7B"/>
    <w:rsid w:val="00F75B69"/>
    <w:rsid w:val="00F75CF7"/>
    <w:rsid w:val="00F75F4B"/>
    <w:rsid w:val="00F75F57"/>
    <w:rsid w:val="00F75FE8"/>
    <w:rsid w:val="00F76013"/>
    <w:rsid w:val="00F76029"/>
    <w:rsid w:val="00F7624A"/>
    <w:rsid w:val="00F76260"/>
    <w:rsid w:val="00F762AC"/>
    <w:rsid w:val="00F7630E"/>
    <w:rsid w:val="00F76417"/>
    <w:rsid w:val="00F766B1"/>
    <w:rsid w:val="00F7681B"/>
    <w:rsid w:val="00F76822"/>
    <w:rsid w:val="00F76881"/>
    <w:rsid w:val="00F76927"/>
    <w:rsid w:val="00F76A6A"/>
    <w:rsid w:val="00F76C66"/>
    <w:rsid w:val="00F76CD0"/>
    <w:rsid w:val="00F76E88"/>
    <w:rsid w:val="00F77041"/>
    <w:rsid w:val="00F77098"/>
    <w:rsid w:val="00F771CC"/>
    <w:rsid w:val="00F7727A"/>
    <w:rsid w:val="00F772E8"/>
    <w:rsid w:val="00F77753"/>
    <w:rsid w:val="00F777D7"/>
    <w:rsid w:val="00F7783B"/>
    <w:rsid w:val="00F7787B"/>
    <w:rsid w:val="00F77926"/>
    <w:rsid w:val="00F77928"/>
    <w:rsid w:val="00F77B82"/>
    <w:rsid w:val="00F77F00"/>
    <w:rsid w:val="00F77F6F"/>
    <w:rsid w:val="00F80100"/>
    <w:rsid w:val="00F801CB"/>
    <w:rsid w:val="00F8038D"/>
    <w:rsid w:val="00F8042F"/>
    <w:rsid w:val="00F809BA"/>
    <w:rsid w:val="00F80AF3"/>
    <w:rsid w:val="00F80AFE"/>
    <w:rsid w:val="00F80BF1"/>
    <w:rsid w:val="00F80C4F"/>
    <w:rsid w:val="00F80CCD"/>
    <w:rsid w:val="00F80D62"/>
    <w:rsid w:val="00F80DC2"/>
    <w:rsid w:val="00F80E25"/>
    <w:rsid w:val="00F80E56"/>
    <w:rsid w:val="00F80E5D"/>
    <w:rsid w:val="00F80ECF"/>
    <w:rsid w:val="00F80FA9"/>
    <w:rsid w:val="00F81090"/>
    <w:rsid w:val="00F8123F"/>
    <w:rsid w:val="00F81271"/>
    <w:rsid w:val="00F81318"/>
    <w:rsid w:val="00F813AB"/>
    <w:rsid w:val="00F816C6"/>
    <w:rsid w:val="00F81749"/>
    <w:rsid w:val="00F818D5"/>
    <w:rsid w:val="00F8193E"/>
    <w:rsid w:val="00F81AAD"/>
    <w:rsid w:val="00F81EC8"/>
    <w:rsid w:val="00F81F9B"/>
    <w:rsid w:val="00F82133"/>
    <w:rsid w:val="00F8213F"/>
    <w:rsid w:val="00F82154"/>
    <w:rsid w:val="00F823BB"/>
    <w:rsid w:val="00F82405"/>
    <w:rsid w:val="00F824A9"/>
    <w:rsid w:val="00F826D6"/>
    <w:rsid w:val="00F828D3"/>
    <w:rsid w:val="00F82943"/>
    <w:rsid w:val="00F829D3"/>
    <w:rsid w:val="00F82A63"/>
    <w:rsid w:val="00F82B42"/>
    <w:rsid w:val="00F82BBB"/>
    <w:rsid w:val="00F82C26"/>
    <w:rsid w:val="00F82CD7"/>
    <w:rsid w:val="00F82D5D"/>
    <w:rsid w:val="00F82E65"/>
    <w:rsid w:val="00F82EB6"/>
    <w:rsid w:val="00F82EC5"/>
    <w:rsid w:val="00F82F55"/>
    <w:rsid w:val="00F82F56"/>
    <w:rsid w:val="00F8304A"/>
    <w:rsid w:val="00F830B1"/>
    <w:rsid w:val="00F83189"/>
    <w:rsid w:val="00F83217"/>
    <w:rsid w:val="00F8364B"/>
    <w:rsid w:val="00F8366D"/>
    <w:rsid w:val="00F83933"/>
    <w:rsid w:val="00F83BBE"/>
    <w:rsid w:val="00F83C0E"/>
    <w:rsid w:val="00F83C38"/>
    <w:rsid w:val="00F83E08"/>
    <w:rsid w:val="00F83E35"/>
    <w:rsid w:val="00F83E48"/>
    <w:rsid w:val="00F83F68"/>
    <w:rsid w:val="00F840FF"/>
    <w:rsid w:val="00F84105"/>
    <w:rsid w:val="00F8425C"/>
    <w:rsid w:val="00F845FD"/>
    <w:rsid w:val="00F84617"/>
    <w:rsid w:val="00F846EC"/>
    <w:rsid w:val="00F8487E"/>
    <w:rsid w:val="00F848BC"/>
    <w:rsid w:val="00F84B5E"/>
    <w:rsid w:val="00F84D19"/>
    <w:rsid w:val="00F84D84"/>
    <w:rsid w:val="00F84E5A"/>
    <w:rsid w:val="00F84E8B"/>
    <w:rsid w:val="00F84EF8"/>
    <w:rsid w:val="00F84FB0"/>
    <w:rsid w:val="00F853F1"/>
    <w:rsid w:val="00F8564D"/>
    <w:rsid w:val="00F85E54"/>
    <w:rsid w:val="00F86383"/>
    <w:rsid w:val="00F86390"/>
    <w:rsid w:val="00F8653A"/>
    <w:rsid w:val="00F8667B"/>
    <w:rsid w:val="00F86801"/>
    <w:rsid w:val="00F8686E"/>
    <w:rsid w:val="00F8699A"/>
    <w:rsid w:val="00F869A2"/>
    <w:rsid w:val="00F869EC"/>
    <w:rsid w:val="00F86B25"/>
    <w:rsid w:val="00F86C34"/>
    <w:rsid w:val="00F86D56"/>
    <w:rsid w:val="00F86DC3"/>
    <w:rsid w:val="00F86F21"/>
    <w:rsid w:val="00F86FA8"/>
    <w:rsid w:val="00F86FF7"/>
    <w:rsid w:val="00F872DB"/>
    <w:rsid w:val="00F87557"/>
    <w:rsid w:val="00F8766B"/>
    <w:rsid w:val="00F87861"/>
    <w:rsid w:val="00F87895"/>
    <w:rsid w:val="00F87924"/>
    <w:rsid w:val="00F8796E"/>
    <w:rsid w:val="00F879C9"/>
    <w:rsid w:val="00F87AB9"/>
    <w:rsid w:val="00F87AD1"/>
    <w:rsid w:val="00F87B97"/>
    <w:rsid w:val="00F87C46"/>
    <w:rsid w:val="00F87EBE"/>
    <w:rsid w:val="00F87F56"/>
    <w:rsid w:val="00F87F79"/>
    <w:rsid w:val="00F900B0"/>
    <w:rsid w:val="00F901E7"/>
    <w:rsid w:val="00F90246"/>
    <w:rsid w:val="00F9041B"/>
    <w:rsid w:val="00F90603"/>
    <w:rsid w:val="00F9067A"/>
    <w:rsid w:val="00F908DC"/>
    <w:rsid w:val="00F9097C"/>
    <w:rsid w:val="00F90A6C"/>
    <w:rsid w:val="00F90A83"/>
    <w:rsid w:val="00F90AE1"/>
    <w:rsid w:val="00F90B2A"/>
    <w:rsid w:val="00F90B46"/>
    <w:rsid w:val="00F90C81"/>
    <w:rsid w:val="00F90D37"/>
    <w:rsid w:val="00F90D78"/>
    <w:rsid w:val="00F90E6C"/>
    <w:rsid w:val="00F90E72"/>
    <w:rsid w:val="00F91021"/>
    <w:rsid w:val="00F9105B"/>
    <w:rsid w:val="00F9106C"/>
    <w:rsid w:val="00F91176"/>
    <w:rsid w:val="00F911AF"/>
    <w:rsid w:val="00F911ED"/>
    <w:rsid w:val="00F9127D"/>
    <w:rsid w:val="00F91329"/>
    <w:rsid w:val="00F913CB"/>
    <w:rsid w:val="00F9150D"/>
    <w:rsid w:val="00F915B6"/>
    <w:rsid w:val="00F918C3"/>
    <w:rsid w:val="00F918CE"/>
    <w:rsid w:val="00F91C4B"/>
    <w:rsid w:val="00F91C9E"/>
    <w:rsid w:val="00F91CB5"/>
    <w:rsid w:val="00F91D69"/>
    <w:rsid w:val="00F91D85"/>
    <w:rsid w:val="00F91DE5"/>
    <w:rsid w:val="00F91E2F"/>
    <w:rsid w:val="00F9209E"/>
    <w:rsid w:val="00F9232D"/>
    <w:rsid w:val="00F92521"/>
    <w:rsid w:val="00F925F7"/>
    <w:rsid w:val="00F925FE"/>
    <w:rsid w:val="00F9260B"/>
    <w:rsid w:val="00F926B6"/>
    <w:rsid w:val="00F92772"/>
    <w:rsid w:val="00F927E7"/>
    <w:rsid w:val="00F9292F"/>
    <w:rsid w:val="00F92996"/>
    <w:rsid w:val="00F92BD5"/>
    <w:rsid w:val="00F92D8E"/>
    <w:rsid w:val="00F92EAD"/>
    <w:rsid w:val="00F92F4B"/>
    <w:rsid w:val="00F92FAD"/>
    <w:rsid w:val="00F93086"/>
    <w:rsid w:val="00F93199"/>
    <w:rsid w:val="00F9329B"/>
    <w:rsid w:val="00F9339A"/>
    <w:rsid w:val="00F933A8"/>
    <w:rsid w:val="00F935AC"/>
    <w:rsid w:val="00F93670"/>
    <w:rsid w:val="00F9368B"/>
    <w:rsid w:val="00F9371E"/>
    <w:rsid w:val="00F9375F"/>
    <w:rsid w:val="00F938A2"/>
    <w:rsid w:val="00F93913"/>
    <w:rsid w:val="00F93997"/>
    <w:rsid w:val="00F93A23"/>
    <w:rsid w:val="00F93B23"/>
    <w:rsid w:val="00F93DEB"/>
    <w:rsid w:val="00F93ECC"/>
    <w:rsid w:val="00F93F74"/>
    <w:rsid w:val="00F9404A"/>
    <w:rsid w:val="00F9412B"/>
    <w:rsid w:val="00F943C4"/>
    <w:rsid w:val="00F946B3"/>
    <w:rsid w:val="00F94963"/>
    <w:rsid w:val="00F94994"/>
    <w:rsid w:val="00F94EEA"/>
    <w:rsid w:val="00F94F68"/>
    <w:rsid w:val="00F951DC"/>
    <w:rsid w:val="00F95238"/>
    <w:rsid w:val="00F954A8"/>
    <w:rsid w:val="00F954AC"/>
    <w:rsid w:val="00F954E3"/>
    <w:rsid w:val="00F95590"/>
    <w:rsid w:val="00F9565F"/>
    <w:rsid w:val="00F956F0"/>
    <w:rsid w:val="00F9577A"/>
    <w:rsid w:val="00F957E3"/>
    <w:rsid w:val="00F95B27"/>
    <w:rsid w:val="00F95C1D"/>
    <w:rsid w:val="00F95EE6"/>
    <w:rsid w:val="00F95FCB"/>
    <w:rsid w:val="00F9607B"/>
    <w:rsid w:val="00F960F9"/>
    <w:rsid w:val="00F961D6"/>
    <w:rsid w:val="00F961D8"/>
    <w:rsid w:val="00F961F2"/>
    <w:rsid w:val="00F962D3"/>
    <w:rsid w:val="00F9638B"/>
    <w:rsid w:val="00F965C6"/>
    <w:rsid w:val="00F96675"/>
    <w:rsid w:val="00F967B0"/>
    <w:rsid w:val="00F96812"/>
    <w:rsid w:val="00F96936"/>
    <w:rsid w:val="00F9699A"/>
    <w:rsid w:val="00F96B6F"/>
    <w:rsid w:val="00F96BFB"/>
    <w:rsid w:val="00F96E25"/>
    <w:rsid w:val="00F96E87"/>
    <w:rsid w:val="00F96F52"/>
    <w:rsid w:val="00F9727C"/>
    <w:rsid w:val="00F972ED"/>
    <w:rsid w:val="00F97389"/>
    <w:rsid w:val="00F9753F"/>
    <w:rsid w:val="00F975AA"/>
    <w:rsid w:val="00F977DC"/>
    <w:rsid w:val="00F9786B"/>
    <w:rsid w:val="00F978D7"/>
    <w:rsid w:val="00F979A0"/>
    <w:rsid w:val="00F97B0C"/>
    <w:rsid w:val="00F97BC2"/>
    <w:rsid w:val="00F97C5A"/>
    <w:rsid w:val="00F97C74"/>
    <w:rsid w:val="00F97C7A"/>
    <w:rsid w:val="00F97C9B"/>
    <w:rsid w:val="00F97CA0"/>
    <w:rsid w:val="00F97E1B"/>
    <w:rsid w:val="00F97E37"/>
    <w:rsid w:val="00F97FF7"/>
    <w:rsid w:val="00FA0119"/>
    <w:rsid w:val="00FA01D5"/>
    <w:rsid w:val="00FA01EF"/>
    <w:rsid w:val="00FA0293"/>
    <w:rsid w:val="00FA0307"/>
    <w:rsid w:val="00FA0481"/>
    <w:rsid w:val="00FA04B5"/>
    <w:rsid w:val="00FA067A"/>
    <w:rsid w:val="00FA07B6"/>
    <w:rsid w:val="00FA07CC"/>
    <w:rsid w:val="00FA0CEB"/>
    <w:rsid w:val="00FA0DCC"/>
    <w:rsid w:val="00FA1143"/>
    <w:rsid w:val="00FA121E"/>
    <w:rsid w:val="00FA12B4"/>
    <w:rsid w:val="00FA1789"/>
    <w:rsid w:val="00FA19F7"/>
    <w:rsid w:val="00FA1A43"/>
    <w:rsid w:val="00FA1E3D"/>
    <w:rsid w:val="00FA1F05"/>
    <w:rsid w:val="00FA1F1A"/>
    <w:rsid w:val="00FA2045"/>
    <w:rsid w:val="00FA20B0"/>
    <w:rsid w:val="00FA20F6"/>
    <w:rsid w:val="00FA2131"/>
    <w:rsid w:val="00FA223B"/>
    <w:rsid w:val="00FA2749"/>
    <w:rsid w:val="00FA28D7"/>
    <w:rsid w:val="00FA293E"/>
    <w:rsid w:val="00FA2D46"/>
    <w:rsid w:val="00FA2DD0"/>
    <w:rsid w:val="00FA2E9D"/>
    <w:rsid w:val="00FA3064"/>
    <w:rsid w:val="00FA30A3"/>
    <w:rsid w:val="00FA30D3"/>
    <w:rsid w:val="00FA325B"/>
    <w:rsid w:val="00FA3332"/>
    <w:rsid w:val="00FA343E"/>
    <w:rsid w:val="00FA35F2"/>
    <w:rsid w:val="00FA373E"/>
    <w:rsid w:val="00FA3763"/>
    <w:rsid w:val="00FA3798"/>
    <w:rsid w:val="00FA39CF"/>
    <w:rsid w:val="00FA3A7D"/>
    <w:rsid w:val="00FA3B06"/>
    <w:rsid w:val="00FA3C47"/>
    <w:rsid w:val="00FA3CB8"/>
    <w:rsid w:val="00FA3D42"/>
    <w:rsid w:val="00FA3D8E"/>
    <w:rsid w:val="00FA3E21"/>
    <w:rsid w:val="00FA3E3E"/>
    <w:rsid w:val="00FA3E5F"/>
    <w:rsid w:val="00FA3E73"/>
    <w:rsid w:val="00FA3F24"/>
    <w:rsid w:val="00FA3F80"/>
    <w:rsid w:val="00FA3FA3"/>
    <w:rsid w:val="00FA4118"/>
    <w:rsid w:val="00FA4151"/>
    <w:rsid w:val="00FA416C"/>
    <w:rsid w:val="00FA41C2"/>
    <w:rsid w:val="00FA42B9"/>
    <w:rsid w:val="00FA4357"/>
    <w:rsid w:val="00FA4438"/>
    <w:rsid w:val="00FA47F0"/>
    <w:rsid w:val="00FA48E5"/>
    <w:rsid w:val="00FA49CA"/>
    <w:rsid w:val="00FA4A32"/>
    <w:rsid w:val="00FA4A3B"/>
    <w:rsid w:val="00FA4B4B"/>
    <w:rsid w:val="00FA4C43"/>
    <w:rsid w:val="00FA4CA5"/>
    <w:rsid w:val="00FA4CB7"/>
    <w:rsid w:val="00FA4CD4"/>
    <w:rsid w:val="00FA4E3A"/>
    <w:rsid w:val="00FA5015"/>
    <w:rsid w:val="00FA50DA"/>
    <w:rsid w:val="00FA518E"/>
    <w:rsid w:val="00FA5480"/>
    <w:rsid w:val="00FA559D"/>
    <w:rsid w:val="00FA569E"/>
    <w:rsid w:val="00FA5731"/>
    <w:rsid w:val="00FA5767"/>
    <w:rsid w:val="00FA58EA"/>
    <w:rsid w:val="00FA5904"/>
    <w:rsid w:val="00FA5999"/>
    <w:rsid w:val="00FA5AA0"/>
    <w:rsid w:val="00FA5AF5"/>
    <w:rsid w:val="00FA5BE6"/>
    <w:rsid w:val="00FA5CC7"/>
    <w:rsid w:val="00FA5D23"/>
    <w:rsid w:val="00FA5D55"/>
    <w:rsid w:val="00FA5D5A"/>
    <w:rsid w:val="00FA5D6E"/>
    <w:rsid w:val="00FA5E32"/>
    <w:rsid w:val="00FA5EFF"/>
    <w:rsid w:val="00FA5F9A"/>
    <w:rsid w:val="00FA6008"/>
    <w:rsid w:val="00FA619F"/>
    <w:rsid w:val="00FA633F"/>
    <w:rsid w:val="00FA63C3"/>
    <w:rsid w:val="00FA6442"/>
    <w:rsid w:val="00FA66E1"/>
    <w:rsid w:val="00FA66E6"/>
    <w:rsid w:val="00FA67B3"/>
    <w:rsid w:val="00FA67F1"/>
    <w:rsid w:val="00FA69C6"/>
    <w:rsid w:val="00FA6A0C"/>
    <w:rsid w:val="00FA6A3D"/>
    <w:rsid w:val="00FA6ADA"/>
    <w:rsid w:val="00FA6C12"/>
    <w:rsid w:val="00FA6DB1"/>
    <w:rsid w:val="00FA6E43"/>
    <w:rsid w:val="00FA6ECF"/>
    <w:rsid w:val="00FA6F05"/>
    <w:rsid w:val="00FA7063"/>
    <w:rsid w:val="00FA71D7"/>
    <w:rsid w:val="00FA720A"/>
    <w:rsid w:val="00FA7216"/>
    <w:rsid w:val="00FA72CD"/>
    <w:rsid w:val="00FA73E4"/>
    <w:rsid w:val="00FA7599"/>
    <w:rsid w:val="00FA766A"/>
    <w:rsid w:val="00FA77CD"/>
    <w:rsid w:val="00FA782C"/>
    <w:rsid w:val="00FA7B3D"/>
    <w:rsid w:val="00FA7D5F"/>
    <w:rsid w:val="00FA7ECA"/>
    <w:rsid w:val="00FA7F97"/>
    <w:rsid w:val="00FA7F9C"/>
    <w:rsid w:val="00FAA43F"/>
    <w:rsid w:val="00FB056E"/>
    <w:rsid w:val="00FB0A4F"/>
    <w:rsid w:val="00FB0B4C"/>
    <w:rsid w:val="00FB0DCB"/>
    <w:rsid w:val="00FB0E68"/>
    <w:rsid w:val="00FB0FB9"/>
    <w:rsid w:val="00FB106E"/>
    <w:rsid w:val="00FB1084"/>
    <w:rsid w:val="00FB11BC"/>
    <w:rsid w:val="00FB1245"/>
    <w:rsid w:val="00FB127D"/>
    <w:rsid w:val="00FB1512"/>
    <w:rsid w:val="00FB1535"/>
    <w:rsid w:val="00FB1687"/>
    <w:rsid w:val="00FB16E8"/>
    <w:rsid w:val="00FB1712"/>
    <w:rsid w:val="00FB177C"/>
    <w:rsid w:val="00FB19AD"/>
    <w:rsid w:val="00FB1AC9"/>
    <w:rsid w:val="00FB1B19"/>
    <w:rsid w:val="00FB1BD7"/>
    <w:rsid w:val="00FB1C4B"/>
    <w:rsid w:val="00FB1D53"/>
    <w:rsid w:val="00FB1F63"/>
    <w:rsid w:val="00FB2046"/>
    <w:rsid w:val="00FB2078"/>
    <w:rsid w:val="00FB23A1"/>
    <w:rsid w:val="00FB24C0"/>
    <w:rsid w:val="00FB273B"/>
    <w:rsid w:val="00FB2960"/>
    <w:rsid w:val="00FB2BC4"/>
    <w:rsid w:val="00FB2C29"/>
    <w:rsid w:val="00FB2D74"/>
    <w:rsid w:val="00FB2D81"/>
    <w:rsid w:val="00FB2E67"/>
    <w:rsid w:val="00FB2EBE"/>
    <w:rsid w:val="00FB2EE7"/>
    <w:rsid w:val="00FB2F86"/>
    <w:rsid w:val="00FB3048"/>
    <w:rsid w:val="00FB30A2"/>
    <w:rsid w:val="00FB313A"/>
    <w:rsid w:val="00FB314A"/>
    <w:rsid w:val="00FB316C"/>
    <w:rsid w:val="00FB3217"/>
    <w:rsid w:val="00FB32E4"/>
    <w:rsid w:val="00FB3695"/>
    <w:rsid w:val="00FB37C4"/>
    <w:rsid w:val="00FB39FA"/>
    <w:rsid w:val="00FB3A83"/>
    <w:rsid w:val="00FB3A8C"/>
    <w:rsid w:val="00FB3B2F"/>
    <w:rsid w:val="00FB3B67"/>
    <w:rsid w:val="00FB3D1E"/>
    <w:rsid w:val="00FB3E96"/>
    <w:rsid w:val="00FB3EB7"/>
    <w:rsid w:val="00FB402A"/>
    <w:rsid w:val="00FB42CC"/>
    <w:rsid w:val="00FB431C"/>
    <w:rsid w:val="00FB43D4"/>
    <w:rsid w:val="00FB4571"/>
    <w:rsid w:val="00FB459C"/>
    <w:rsid w:val="00FB4671"/>
    <w:rsid w:val="00FB4763"/>
    <w:rsid w:val="00FB4771"/>
    <w:rsid w:val="00FB47A1"/>
    <w:rsid w:val="00FB480C"/>
    <w:rsid w:val="00FB48D9"/>
    <w:rsid w:val="00FB4961"/>
    <w:rsid w:val="00FB4A5C"/>
    <w:rsid w:val="00FB4B1D"/>
    <w:rsid w:val="00FB4C7D"/>
    <w:rsid w:val="00FB4E3B"/>
    <w:rsid w:val="00FB4E8B"/>
    <w:rsid w:val="00FB4E99"/>
    <w:rsid w:val="00FB50E8"/>
    <w:rsid w:val="00FB51B8"/>
    <w:rsid w:val="00FB529B"/>
    <w:rsid w:val="00FB5710"/>
    <w:rsid w:val="00FB5800"/>
    <w:rsid w:val="00FB581B"/>
    <w:rsid w:val="00FB5938"/>
    <w:rsid w:val="00FB5961"/>
    <w:rsid w:val="00FB597B"/>
    <w:rsid w:val="00FB59C3"/>
    <w:rsid w:val="00FB5CF5"/>
    <w:rsid w:val="00FB5D14"/>
    <w:rsid w:val="00FB5F0C"/>
    <w:rsid w:val="00FB609D"/>
    <w:rsid w:val="00FB61E1"/>
    <w:rsid w:val="00FB6217"/>
    <w:rsid w:val="00FB62E5"/>
    <w:rsid w:val="00FB636A"/>
    <w:rsid w:val="00FB64BC"/>
    <w:rsid w:val="00FB64E8"/>
    <w:rsid w:val="00FB664B"/>
    <w:rsid w:val="00FB676A"/>
    <w:rsid w:val="00FB6D60"/>
    <w:rsid w:val="00FB6D9C"/>
    <w:rsid w:val="00FB6E11"/>
    <w:rsid w:val="00FB6EFD"/>
    <w:rsid w:val="00FB6F8D"/>
    <w:rsid w:val="00FB72B6"/>
    <w:rsid w:val="00FB7339"/>
    <w:rsid w:val="00FB7408"/>
    <w:rsid w:val="00FB74BB"/>
    <w:rsid w:val="00FB74CB"/>
    <w:rsid w:val="00FB7731"/>
    <w:rsid w:val="00FB77DB"/>
    <w:rsid w:val="00FB7895"/>
    <w:rsid w:val="00FB78B7"/>
    <w:rsid w:val="00FB78D1"/>
    <w:rsid w:val="00FB7B1E"/>
    <w:rsid w:val="00FB7B3D"/>
    <w:rsid w:val="00FB7BD3"/>
    <w:rsid w:val="00FB7D8A"/>
    <w:rsid w:val="00FB7DB5"/>
    <w:rsid w:val="00FB7F0D"/>
    <w:rsid w:val="00FB7F79"/>
    <w:rsid w:val="00FC0063"/>
    <w:rsid w:val="00FC00B3"/>
    <w:rsid w:val="00FC0153"/>
    <w:rsid w:val="00FC0244"/>
    <w:rsid w:val="00FC065F"/>
    <w:rsid w:val="00FC0B90"/>
    <w:rsid w:val="00FC0BEA"/>
    <w:rsid w:val="00FC0C18"/>
    <w:rsid w:val="00FC0C91"/>
    <w:rsid w:val="00FC0DCB"/>
    <w:rsid w:val="00FC0E56"/>
    <w:rsid w:val="00FC0E6B"/>
    <w:rsid w:val="00FC1006"/>
    <w:rsid w:val="00FC1095"/>
    <w:rsid w:val="00FC11CE"/>
    <w:rsid w:val="00FC1276"/>
    <w:rsid w:val="00FC12A6"/>
    <w:rsid w:val="00FC145E"/>
    <w:rsid w:val="00FC1573"/>
    <w:rsid w:val="00FC17DD"/>
    <w:rsid w:val="00FC1B67"/>
    <w:rsid w:val="00FC1B93"/>
    <w:rsid w:val="00FC1BBE"/>
    <w:rsid w:val="00FC1E2D"/>
    <w:rsid w:val="00FC1F1A"/>
    <w:rsid w:val="00FC1FB7"/>
    <w:rsid w:val="00FC2077"/>
    <w:rsid w:val="00FC2161"/>
    <w:rsid w:val="00FC23DB"/>
    <w:rsid w:val="00FC25FF"/>
    <w:rsid w:val="00FC273C"/>
    <w:rsid w:val="00FC2B5C"/>
    <w:rsid w:val="00FC2CCB"/>
    <w:rsid w:val="00FC2D00"/>
    <w:rsid w:val="00FC2E09"/>
    <w:rsid w:val="00FC2F1E"/>
    <w:rsid w:val="00FC306B"/>
    <w:rsid w:val="00FC31B9"/>
    <w:rsid w:val="00FC33F2"/>
    <w:rsid w:val="00FC37AD"/>
    <w:rsid w:val="00FC37E8"/>
    <w:rsid w:val="00FC38D5"/>
    <w:rsid w:val="00FC3992"/>
    <w:rsid w:val="00FC3AC7"/>
    <w:rsid w:val="00FC3E72"/>
    <w:rsid w:val="00FC4398"/>
    <w:rsid w:val="00FC46A6"/>
    <w:rsid w:val="00FC4783"/>
    <w:rsid w:val="00FC47B0"/>
    <w:rsid w:val="00FC4878"/>
    <w:rsid w:val="00FC4B1E"/>
    <w:rsid w:val="00FC4C16"/>
    <w:rsid w:val="00FC4C2F"/>
    <w:rsid w:val="00FC4D18"/>
    <w:rsid w:val="00FC4D68"/>
    <w:rsid w:val="00FC4DAB"/>
    <w:rsid w:val="00FC4DD2"/>
    <w:rsid w:val="00FC53D4"/>
    <w:rsid w:val="00FC53F2"/>
    <w:rsid w:val="00FC55B6"/>
    <w:rsid w:val="00FC56D0"/>
    <w:rsid w:val="00FC58CB"/>
    <w:rsid w:val="00FC5A04"/>
    <w:rsid w:val="00FC5B3C"/>
    <w:rsid w:val="00FC5B81"/>
    <w:rsid w:val="00FC5C18"/>
    <w:rsid w:val="00FC5DDB"/>
    <w:rsid w:val="00FC5F4C"/>
    <w:rsid w:val="00FC5F62"/>
    <w:rsid w:val="00FC62B1"/>
    <w:rsid w:val="00FC62B2"/>
    <w:rsid w:val="00FC644B"/>
    <w:rsid w:val="00FC6692"/>
    <w:rsid w:val="00FC6795"/>
    <w:rsid w:val="00FC68E2"/>
    <w:rsid w:val="00FC6A0B"/>
    <w:rsid w:val="00FC6A30"/>
    <w:rsid w:val="00FC6BD0"/>
    <w:rsid w:val="00FC6CC1"/>
    <w:rsid w:val="00FC6D89"/>
    <w:rsid w:val="00FC70F4"/>
    <w:rsid w:val="00FC726E"/>
    <w:rsid w:val="00FC7397"/>
    <w:rsid w:val="00FC73EB"/>
    <w:rsid w:val="00FC7A3A"/>
    <w:rsid w:val="00FC7B0C"/>
    <w:rsid w:val="00FC7C35"/>
    <w:rsid w:val="00FC7CCD"/>
    <w:rsid w:val="00FC7FC5"/>
    <w:rsid w:val="00FD009D"/>
    <w:rsid w:val="00FD00A9"/>
    <w:rsid w:val="00FD0111"/>
    <w:rsid w:val="00FD05C9"/>
    <w:rsid w:val="00FD0934"/>
    <w:rsid w:val="00FD0A27"/>
    <w:rsid w:val="00FD0A68"/>
    <w:rsid w:val="00FD0A78"/>
    <w:rsid w:val="00FD0B35"/>
    <w:rsid w:val="00FD0DD7"/>
    <w:rsid w:val="00FD0E34"/>
    <w:rsid w:val="00FD0EB9"/>
    <w:rsid w:val="00FD0F52"/>
    <w:rsid w:val="00FD1156"/>
    <w:rsid w:val="00FD116B"/>
    <w:rsid w:val="00FD11C6"/>
    <w:rsid w:val="00FD13C5"/>
    <w:rsid w:val="00FD1450"/>
    <w:rsid w:val="00FD1A6B"/>
    <w:rsid w:val="00FD1B18"/>
    <w:rsid w:val="00FD1B72"/>
    <w:rsid w:val="00FD1B81"/>
    <w:rsid w:val="00FD1BE1"/>
    <w:rsid w:val="00FD1CF1"/>
    <w:rsid w:val="00FD1E6B"/>
    <w:rsid w:val="00FD20FC"/>
    <w:rsid w:val="00FD21A0"/>
    <w:rsid w:val="00FD2229"/>
    <w:rsid w:val="00FD22D0"/>
    <w:rsid w:val="00FD235C"/>
    <w:rsid w:val="00FD23A9"/>
    <w:rsid w:val="00FD2400"/>
    <w:rsid w:val="00FD26A6"/>
    <w:rsid w:val="00FD2708"/>
    <w:rsid w:val="00FD27B8"/>
    <w:rsid w:val="00FD2868"/>
    <w:rsid w:val="00FD2B9F"/>
    <w:rsid w:val="00FD2C49"/>
    <w:rsid w:val="00FD2D44"/>
    <w:rsid w:val="00FD2F42"/>
    <w:rsid w:val="00FD3041"/>
    <w:rsid w:val="00FD31A3"/>
    <w:rsid w:val="00FD31BC"/>
    <w:rsid w:val="00FD320A"/>
    <w:rsid w:val="00FD330D"/>
    <w:rsid w:val="00FD3496"/>
    <w:rsid w:val="00FD34D8"/>
    <w:rsid w:val="00FD3593"/>
    <w:rsid w:val="00FD37EE"/>
    <w:rsid w:val="00FD386B"/>
    <w:rsid w:val="00FD394C"/>
    <w:rsid w:val="00FD3A5D"/>
    <w:rsid w:val="00FD3B43"/>
    <w:rsid w:val="00FD3B52"/>
    <w:rsid w:val="00FD3C9E"/>
    <w:rsid w:val="00FD3D3D"/>
    <w:rsid w:val="00FD3D6A"/>
    <w:rsid w:val="00FD4005"/>
    <w:rsid w:val="00FD40B9"/>
    <w:rsid w:val="00FD41A5"/>
    <w:rsid w:val="00FD43C1"/>
    <w:rsid w:val="00FD4583"/>
    <w:rsid w:val="00FD4C4A"/>
    <w:rsid w:val="00FD4D10"/>
    <w:rsid w:val="00FD4E16"/>
    <w:rsid w:val="00FD4E27"/>
    <w:rsid w:val="00FD5094"/>
    <w:rsid w:val="00FD529F"/>
    <w:rsid w:val="00FD5594"/>
    <w:rsid w:val="00FD560A"/>
    <w:rsid w:val="00FD56DE"/>
    <w:rsid w:val="00FD577F"/>
    <w:rsid w:val="00FD5815"/>
    <w:rsid w:val="00FD5925"/>
    <w:rsid w:val="00FD5B8C"/>
    <w:rsid w:val="00FD5BF3"/>
    <w:rsid w:val="00FD5C0B"/>
    <w:rsid w:val="00FD5D4A"/>
    <w:rsid w:val="00FD5E89"/>
    <w:rsid w:val="00FD6078"/>
    <w:rsid w:val="00FD61AD"/>
    <w:rsid w:val="00FD6219"/>
    <w:rsid w:val="00FD6259"/>
    <w:rsid w:val="00FD6335"/>
    <w:rsid w:val="00FD6336"/>
    <w:rsid w:val="00FD6433"/>
    <w:rsid w:val="00FD660D"/>
    <w:rsid w:val="00FD66E7"/>
    <w:rsid w:val="00FD6835"/>
    <w:rsid w:val="00FD6900"/>
    <w:rsid w:val="00FD6987"/>
    <w:rsid w:val="00FD69DC"/>
    <w:rsid w:val="00FD6A3C"/>
    <w:rsid w:val="00FD6D7D"/>
    <w:rsid w:val="00FD6EAD"/>
    <w:rsid w:val="00FD7011"/>
    <w:rsid w:val="00FD70D3"/>
    <w:rsid w:val="00FD7130"/>
    <w:rsid w:val="00FD7132"/>
    <w:rsid w:val="00FD72F0"/>
    <w:rsid w:val="00FD7384"/>
    <w:rsid w:val="00FD73CA"/>
    <w:rsid w:val="00FD73E7"/>
    <w:rsid w:val="00FD750F"/>
    <w:rsid w:val="00FD755A"/>
    <w:rsid w:val="00FD7564"/>
    <w:rsid w:val="00FD7647"/>
    <w:rsid w:val="00FD77DA"/>
    <w:rsid w:val="00FD78D5"/>
    <w:rsid w:val="00FD7961"/>
    <w:rsid w:val="00FD7E82"/>
    <w:rsid w:val="00FD7F97"/>
    <w:rsid w:val="00FE000C"/>
    <w:rsid w:val="00FE001E"/>
    <w:rsid w:val="00FE00F7"/>
    <w:rsid w:val="00FE02EC"/>
    <w:rsid w:val="00FE030C"/>
    <w:rsid w:val="00FE033D"/>
    <w:rsid w:val="00FE0739"/>
    <w:rsid w:val="00FE0788"/>
    <w:rsid w:val="00FE08A6"/>
    <w:rsid w:val="00FE0A59"/>
    <w:rsid w:val="00FE0ED5"/>
    <w:rsid w:val="00FE0F4D"/>
    <w:rsid w:val="00FE101A"/>
    <w:rsid w:val="00FE113D"/>
    <w:rsid w:val="00FE11BD"/>
    <w:rsid w:val="00FE12FA"/>
    <w:rsid w:val="00FE13CC"/>
    <w:rsid w:val="00FE1478"/>
    <w:rsid w:val="00FE149A"/>
    <w:rsid w:val="00FE1732"/>
    <w:rsid w:val="00FE175D"/>
    <w:rsid w:val="00FE176D"/>
    <w:rsid w:val="00FE1B46"/>
    <w:rsid w:val="00FE1BA9"/>
    <w:rsid w:val="00FE1C5B"/>
    <w:rsid w:val="00FE1EE5"/>
    <w:rsid w:val="00FE1FC4"/>
    <w:rsid w:val="00FE1FDA"/>
    <w:rsid w:val="00FE20B6"/>
    <w:rsid w:val="00FE2118"/>
    <w:rsid w:val="00FE2262"/>
    <w:rsid w:val="00FE22A0"/>
    <w:rsid w:val="00FE2540"/>
    <w:rsid w:val="00FE2595"/>
    <w:rsid w:val="00FE2673"/>
    <w:rsid w:val="00FE2705"/>
    <w:rsid w:val="00FE289B"/>
    <w:rsid w:val="00FE28EA"/>
    <w:rsid w:val="00FE2B40"/>
    <w:rsid w:val="00FE2B63"/>
    <w:rsid w:val="00FE2FB7"/>
    <w:rsid w:val="00FE3014"/>
    <w:rsid w:val="00FE30C1"/>
    <w:rsid w:val="00FE3391"/>
    <w:rsid w:val="00FE3434"/>
    <w:rsid w:val="00FE35DD"/>
    <w:rsid w:val="00FE3747"/>
    <w:rsid w:val="00FE38A4"/>
    <w:rsid w:val="00FE3AD5"/>
    <w:rsid w:val="00FE3B43"/>
    <w:rsid w:val="00FE3B79"/>
    <w:rsid w:val="00FE3C2B"/>
    <w:rsid w:val="00FE3CB4"/>
    <w:rsid w:val="00FE3D6B"/>
    <w:rsid w:val="00FE3D78"/>
    <w:rsid w:val="00FE3FA7"/>
    <w:rsid w:val="00FE4216"/>
    <w:rsid w:val="00FE429C"/>
    <w:rsid w:val="00FE42EC"/>
    <w:rsid w:val="00FE43AD"/>
    <w:rsid w:val="00FE4471"/>
    <w:rsid w:val="00FE45CC"/>
    <w:rsid w:val="00FE4640"/>
    <w:rsid w:val="00FE4724"/>
    <w:rsid w:val="00FE47F8"/>
    <w:rsid w:val="00FE48A6"/>
    <w:rsid w:val="00FE493D"/>
    <w:rsid w:val="00FE49DE"/>
    <w:rsid w:val="00FE4A50"/>
    <w:rsid w:val="00FE4B2B"/>
    <w:rsid w:val="00FE4D8D"/>
    <w:rsid w:val="00FE50A9"/>
    <w:rsid w:val="00FE513A"/>
    <w:rsid w:val="00FE51E4"/>
    <w:rsid w:val="00FE524A"/>
    <w:rsid w:val="00FE52C0"/>
    <w:rsid w:val="00FE541B"/>
    <w:rsid w:val="00FE5628"/>
    <w:rsid w:val="00FE5749"/>
    <w:rsid w:val="00FE59A8"/>
    <w:rsid w:val="00FE5A54"/>
    <w:rsid w:val="00FE5A57"/>
    <w:rsid w:val="00FE5B74"/>
    <w:rsid w:val="00FE5C5F"/>
    <w:rsid w:val="00FE5C61"/>
    <w:rsid w:val="00FE5C73"/>
    <w:rsid w:val="00FE5C7C"/>
    <w:rsid w:val="00FE5D05"/>
    <w:rsid w:val="00FE5E22"/>
    <w:rsid w:val="00FE5EF7"/>
    <w:rsid w:val="00FE5F76"/>
    <w:rsid w:val="00FE65C6"/>
    <w:rsid w:val="00FE66A9"/>
    <w:rsid w:val="00FE66EE"/>
    <w:rsid w:val="00FE681A"/>
    <w:rsid w:val="00FE686B"/>
    <w:rsid w:val="00FE68F5"/>
    <w:rsid w:val="00FE6C02"/>
    <w:rsid w:val="00FE6D30"/>
    <w:rsid w:val="00FE6F10"/>
    <w:rsid w:val="00FE7092"/>
    <w:rsid w:val="00FE724F"/>
    <w:rsid w:val="00FE72A5"/>
    <w:rsid w:val="00FE75B9"/>
    <w:rsid w:val="00FE7730"/>
    <w:rsid w:val="00FE7CBA"/>
    <w:rsid w:val="00FE7D7A"/>
    <w:rsid w:val="00FE7F1F"/>
    <w:rsid w:val="00FE7F68"/>
    <w:rsid w:val="00FF00BF"/>
    <w:rsid w:val="00FF01D5"/>
    <w:rsid w:val="00FF032E"/>
    <w:rsid w:val="00FF0429"/>
    <w:rsid w:val="00FF04EE"/>
    <w:rsid w:val="00FF06B3"/>
    <w:rsid w:val="00FF06DA"/>
    <w:rsid w:val="00FF0806"/>
    <w:rsid w:val="00FF08D0"/>
    <w:rsid w:val="00FF098D"/>
    <w:rsid w:val="00FF0A62"/>
    <w:rsid w:val="00FF0F2F"/>
    <w:rsid w:val="00FF100C"/>
    <w:rsid w:val="00FF11CA"/>
    <w:rsid w:val="00FF12DF"/>
    <w:rsid w:val="00FF13DD"/>
    <w:rsid w:val="00FF1523"/>
    <w:rsid w:val="00FF16B4"/>
    <w:rsid w:val="00FF1768"/>
    <w:rsid w:val="00FF17DB"/>
    <w:rsid w:val="00FF1BF6"/>
    <w:rsid w:val="00FF1E55"/>
    <w:rsid w:val="00FF207B"/>
    <w:rsid w:val="00FF20EF"/>
    <w:rsid w:val="00FF255D"/>
    <w:rsid w:val="00FF2A2C"/>
    <w:rsid w:val="00FF2A8A"/>
    <w:rsid w:val="00FF2AC5"/>
    <w:rsid w:val="00FF2B19"/>
    <w:rsid w:val="00FF2BC9"/>
    <w:rsid w:val="00FF2C39"/>
    <w:rsid w:val="00FF2CD4"/>
    <w:rsid w:val="00FF2E85"/>
    <w:rsid w:val="00FF2F15"/>
    <w:rsid w:val="00FF2F6C"/>
    <w:rsid w:val="00FF2FC8"/>
    <w:rsid w:val="00FF3086"/>
    <w:rsid w:val="00FF30C2"/>
    <w:rsid w:val="00FF32D2"/>
    <w:rsid w:val="00FF33B1"/>
    <w:rsid w:val="00FF3611"/>
    <w:rsid w:val="00FF369C"/>
    <w:rsid w:val="00FF36D9"/>
    <w:rsid w:val="00FF3842"/>
    <w:rsid w:val="00FF386A"/>
    <w:rsid w:val="00FF388C"/>
    <w:rsid w:val="00FF390A"/>
    <w:rsid w:val="00FF3ACB"/>
    <w:rsid w:val="00FF3B9C"/>
    <w:rsid w:val="00FF3CBE"/>
    <w:rsid w:val="00FF3D65"/>
    <w:rsid w:val="00FF3E87"/>
    <w:rsid w:val="00FF402C"/>
    <w:rsid w:val="00FF4035"/>
    <w:rsid w:val="00FF4112"/>
    <w:rsid w:val="00FF4162"/>
    <w:rsid w:val="00FF41F6"/>
    <w:rsid w:val="00FF4289"/>
    <w:rsid w:val="00FF4441"/>
    <w:rsid w:val="00FF4492"/>
    <w:rsid w:val="00FF44E1"/>
    <w:rsid w:val="00FF45F6"/>
    <w:rsid w:val="00FF491D"/>
    <w:rsid w:val="00FF4A4A"/>
    <w:rsid w:val="00FF4B2B"/>
    <w:rsid w:val="00FF4CF0"/>
    <w:rsid w:val="00FF4D5F"/>
    <w:rsid w:val="00FF4DC0"/>
    <w:rsid w:val="00FF4E74"/>
    <w:rsid w:val="00FF4ECC"/>
    <w:rsid w:val="00FF4ED2"/>
    <w:rsid w:val="00FF52F6"/>
    <w:rsid w:val="00FF53FC"/>
    <w:rsid w:val="00FF546A"/>
    <w:rsid w:val="00FF5597"/>
    <w:rsid w:val="00FF55A5"/>
    <w:rsid w:val="00FF55FF"/>
    <w:rsid w:val="00FF57D9"/>
    <w:rsid w:val="00FF5AED"/>
    <w:rsid w:val="00FF5AF4"/>
    <w:rsid w:val="00FF5B56"/>
    <w:rsid w:val="00FF5DE2"/>
    <w:rsid w:val="00FF5F81"/>
    <w:rsid w:val="00FF61F7"/>
    <w:rsid w:val="00FF626A"/>
    <w:rsid w:val="00FF62C8"/>
    <w:rsid w:val="00FF6311"/>
    <w:rsid w:val="00FF6387"/>
    <w:rsid w:val="00FF6472"/>
    <w:rsid w:val="00FF6481"/>
    <w:rsid w:val="00FF6551"/>
    <w:rsid w:val="00FF6674"/>
    <w:rsid w:val="00FF668C"/>
    <w:rsid w:val="00FF6773"/>
    <w:rsid w:val="00FF696C"/>
    <w:rsid w:val="00FF6977"/>
    <w:rsid w:val="00FF6AAA"/>
    <w:rsid w:val="00FF6B48"/>
    <w:rsid w:val="00FF6B63"/>
    <w:rsid w:val="00FF6D41"/>
    <w:rsid w:val="00FF6E56"/>
    <w:rsid w:val="00FF6FB2"/>
    <w:rsid w:val="00FF6FD3"/>
    <w:rsid w:val="00FF7206"/>
    <w:rsid w:val="00FF7286"/>
    <w:rsid w:val="00FF72D6"/>
    <w:rsid w:val="00FF7349"/>
    <w:rsid w:val="00FF73BE"/>
    <w:rsid w:val="00FF7408"/>
    <w:rsid w:val="00FF744D"/>
    <w:rsid w:val="00FF74AC"/>
    <w:rsid w:val="00FF74E1"/>
    <w:rsid w:val="00FF7575"/>
    <w:rsid w:val="00FF7B1E"/>
    <w:rsid w:val="00FF7C2D"/>
    <w:rsid w:val="00FF7E2E"/>
    <w:rsid w:val="010A7919"/>
    <w:rsid w:val="010A9119"/>
    <w:rsid w:val="0110C0C6"/>
    <w:rsid w:val="011C8554"/>
    <w:rsid w:val="01221E30"/>
    <w:rsid w:val="012E75B2"/>
    <w:rsid w:val="013534AD"/>
    <w:rsid w:val="013D471B"/>
    <w:rsid w:val="013D565E"/>
    <w:rsid w:val="01457BDC"/>
    <w:rsid w:val="01541365"/>
    <w:rsid w:val="0156BD96"/>
    <w:rsid w:val="01595484"/>
    <w:rsid w:val="0159ABAC"/>
    <w:rsid w:val="0161DCE5"/>
    <w:rsid w:val="016E2B31"/>
    <w:rsid w:val="0170DA76"/>
    <w:rsid w:val="0172F0FB"/>
    <w:rsid w:val="017782D7"/>
    <w:rsid w:val="017946A2"/>
    <w:rsid w:val="017F2278"/>
    <w:rsid w:val="01818818"/>
    <w:rsid w:val="0181DC7D"/>
    <w:rsid w:val="018445A6"/>
    <w:rsid w:val="0186C75C"/>
    <w:rsid w:val="018ABC22"/>
    <w:rsid w:val="018CE85C"/>
    <w:rsid w:val="0190501B"/>
    <w:rsid w:val="019E6371"/>
    <w:rsid w:val="01A8BEA1"/>
    <w:rsid w:val="01A9957F"/>
    <w:rsid w:val="01B28C64"/>
    <w:rsid w:val="01B35B55"/>
    <w:rsid w:val="01B56C3D"/>
    <w:rsid w:val="01B73B38"/>
    <w:rsid w:val="01C0488F"/>
    <w:rsid w:val="01C9F0E4"/>
    <w:rsid w:val="01D08F0D"/>
    <w:rsid w:val="01D70A5E"/>
    <w:rsid w:val="01DF46A4"/>
    <w:rsid w:val="01E0D178"/>
    <w:rsid w:val="01EB75C8"/>
    <w:rsid w:val="01EDDDD6"/>
    <w:rsid w:val="01EE6B25"/>
    <w:rsid w:val="01EF689B"/>
    <w:rsid w:val="01EFCFF7"/>
    <w:rsid w:val="01F24604"/>
    <w:rsid w:val="01F64839"/>
    <w:rsid w:val="01F8298F"/>
    <w:rsid w:val="01F8EF35"/>
    <w:rsid w:val="01FE150E"/>
    <w:rsid w:val="020AF0F6"/>
    <w:rsid w:val="020B6DFB"/>
    <w:rsid w:val="02166AD9"/>
    <w:rsid w:val="0216A1B5"/>
    <w:rsid w:val="02203102"/>
    <w:rsid w:val="0229FE4B"/>
    <w:rsid w:val="022B5582"/>
    <w:rsid w:val="022D0ED4"/>
    <w:rsid w:val="022EFAA4"/>
    <w:rsid w:val="022F49D2"/>
    <w:rsid w:val="023D68A5"/>
    <w:rsid w:val="024435C6"/>
    <w:rsid w:val="0244A74B"/>
    <w:rsid w:val="02520B65"/>
    <w:rsid w:val="02543C09"/>
    <w:rsid w:val="0255D7DD"/>
    <w:rsid w:val="0258D00C"/>
    <w:rsid w:val="025B518F"/>
    <w:rsid w:val="025D198E"/>
    <w:rsid w:val="02673C63"/>
    <w:rsid w:val="026AFBCC"/>
    <w:rsid w:val="02784F1F"/>
    <w:rsid w:val="0283659E"/>
    <w:rsid w:val="02869B72"/>
    <w:rsid w:val="028CC252"/>
    <w:rsid w:val="028D2F40"/>
    <w:rsid w:val="0294A23F"/>
    <w:rsid w:val="029ABECE"/>
    <w:rsid w:val="029AD2F6"/>
    <w:rsid w:val="02A16477"/>
    <w:rsid w:val="02A1EC3C"/>
    <w:rsid w:val="02A4DEFA"/>
    <w:rsid w:val="02A6707D"/>
    <w:rsid w:val="02AD3764"/>
    <w:rsid w:val="02AE8F7E"/>
    <w:rsid w:val="02B20724"/>
    <w:rsid w:val="02B256F5"/>
    <w:rsid w:val="02BAC06E"/>
    <w:rsid w:val="02C54BE3"/>
    <w:rsid w:val="02C68C52"/>
    <w:rsid w:val="02CA0C07"/>
    <w:rsid w:val="02D2C5F9"/>
    <w:rsid w:val="02D487BE"/>
    <w:rsid w:val="02DAEFD9"/>
    <w:rsid w:val="02DF7694"/>
    <w:rsid w:val="02E669FC"/>
    <w:rsid w:val="02E9C407"/>
    <w:rsid w:val="02ED3FF6"/>
    <w:rsid w:val="02F32272"/>
    <w:rsid w:val="02F70888"/>
    <w:rsid w:val="02F8E294"/>
    <w:rsid w:val="03011C6E"/>
    <w:rsid w:val="030D2AB0"/>
    <w:rsid w:val="030E0094"/>
    <w:rsid w:val="030F60B6"/>
    <w:rsid w:val="032EC252"/>
    <w:rsid w:val="0330B1CE"/>
    <w:rsid w:val="0345541B"/>
    <w:rsid w:val="0345912D"/>
    <w:rsid w:val="034B461F"/>
    <w:rsid w:val="034FA74C"/>
    <w:rsid w:val="0352E4E3"/>
    <w:rsid w:val="03701063"/>
    <w:rsid w:val="03756E40"/>
    <w:rsid w:val="037DD2BB"/>
    <w:rsid w:val="0382EA2E"/>
    <w:rsid w:val="0389473F"/>
    <w:rsid w:val="038CD6E9"/>
    <w:rsid w:val="03903764"/>
    <w:rsid w:val="03917686"/>
    <w:rsid w:val="0396A1FC"/>
    <w:rsid w:val="039A6285"/>
    <w:rsid w:val="03A4FA1F"/>
    <w:rsid w:val="03ADE93C"/>
    <w:rsid w:val="03AFC2D4"/>
    <w:rsid w:val="03B3AF8A"/>
    <w:rsid w:val="03B5F5DD"/>
    <w:rsid w:val="03B99C8A"/>
    <w:rsid w:val="03CA48FA"/>
    <w:rsid w:val="03D29F6A"/>
    <w:rsid w:val="03D3C807"/>
    <w:rsid w:val="03E0C66E"/>
    <w:rsid w:val="03E4A358"/>
    <w:rsid w:val="03ECD902"/>
    <w:rsid w:val="03F5706F"/>
    <w:rsid w:val="04046BB4"/>
    <w:rsid w:val="0406BF29"/>
    <w:rsid w:val="040C16A1"/>
    <w:rsid w:val="040F6ABE"/>
    <w:rsid w:val="0416312F"/>
    <w:rsid w:val="041CB4D5"/>
    <w:rsid w:val="041F2543"/>
    <w:rsid w:val="041F2567"/>
    <w:rsid w:val="04202AD8"/>
    <w:rsid w:val="04204A28"/>
    <w:rsid w:val="0422E6C7"/>
    <w:rsid w:val="04233C8F"/>
    <w:rsid w:val="04376CDA"/>
    <w:rsid w:val="04395E01"/>
    <w:rsid w:val="04403BE8"/>
    <w:rsid w:val="044068C2"/>
    <w:rsid w:val="0442210F"/>
    <w:rsid w:val="0445D4FE"/>
    <w:rsid w:val="0447D97C"/>
    <w:rsid w:val="045157B3"/>
    <w:rsid w:val="04533854"/>
    <w:rsid w:val="04687E9A"/>
    <w:rsid w:val="046D0D41"/>
    <w:rsid w:val="047A20D2"/>
    <w:rsid w:val="048345E2"/>
    <w:rsid w:val="0485DE27"/>
    <w:rsid w:val="0493902A"/>
    <w:rsid w:val="0497C077"/>
    <w:rsid w:val="049CEB5D"/>
    <w:rsid w:val="049DE014"/>
    <w:rsid w:val="04AA5C1F"/>
    <w:rsid w:val="04B4D49A"/>
    <w:rsid w:val="04B86295"/>
    <w:rsid w:val="04BCC83E"/>
    <w:rsid w:val="04BD1167"/>
    <w:rsid w:val="04BEAD41"/>
    <w:rsid w:val="04C9756B"/>
    <w:rsid w:val="04C98047"/>
    <w:rsid w:val="04D23408"/>
    <w:rsid w:val="04D40796"/>
    <w:rsid w:val="04DDE122"/>
    <w:rsid w:val="04DDF0E6"/>
    <w:rsid w:val="04DED3A5"/>
    <w:rsid w:val="04E98A21"/>
    <w:rsid w:val="04ED9395"/>
    <w:rsid w:val="04FCB836"/>
    <w:rsid w:val="05010670"/>
    <w:rsid w:val="0506A866"/>
    <w:rsid w:val="050B1C91"/>
    <w:rsid w:val="05162930"/>
    <w:rsid w:val="05175DC0"/>
    <w:rsid w:val="05179AC7"/>
    <w:rsid w:val="051D681C"/>
    <w:rsid w:val="051F06C6"/>
    <w:rsid w:val="05235429"/>
    <w:rsid w:val="053E83F9"/>
    <w:rsid w:val="0545867A"/>
    <w:rsid w:val="054E4196"/>
    <w:rsid w:val="055A1D0F"/>
    <w:rsid w:val="055A6653"/>
    <w:rsid w:val="0560AC99"/>
    <w:rsid w:val="057234A5"/>
    <w:rsid w:val="05770A9B"/>
    <w:rsid w:val="058BF8D5"/>
    <w:rsid w:val="058CCD86"/>
    <w:rsid w:val="05949830"/>
    <w:rsid w:val="0595A0C8"/>
    <w:rsid w:val="05A299D3"/>
    <w:rsid w:val="05A7A838"/>
    <w:rsid w:val="05AABD2E"/>
    <w:rsid w:val="05AFB658"/>
    <w:rsid w:val="05C14D55"/>
    <w:rsid w:val="05CEFA5D"/>
    <w:rsid w:val="05D52B5E"/>
    <w:rsid w:val="05E61D7A"/>
    <w:rsid w:val="05EBA427"/>
    <w:rsid w:val="05EE7ACB"/>
    <w:rsid w:val="05F5F06C"/>
    <w:rsid w:val="0605A52C"/>
    <w:rsid w:val="060ED2F1"/>
    <w:rsid w:val="06153348"/>
    <w:rsid w:val="06158219"/>
    <w:rsid w:val="0616FBFF"/>
    <w:rsid w:val="06193FE4"/>
    <w:rsid w:val="061C7E60"/>
    <w:rsid w:val="0620044A"/>
    <w:rsid w:val="0624ABE0"/>
    <w:rsid w:val="062EDA36"/>
    <w:rsid w:val="063DBD6A"/>
    <w:rsid w:val="064B3A45"/>
    <w:rsid w:val="064F234F"/>
    <w:rsid w:val="0650E1CD"/>
    <w:rsid w:val="065265D3"/>
    <w:rsid w:val="065315BD"/>
    <w:rsid w:val="0654E689"/>
    <w:rsid w:val="0655EA1B"/>
    <w:rsid w:val="066F496B"/>
    <w:rsid w:val="0677CAFB"/>
    <w:rsid w:val="067A7AE8"/>
    <w:rsid w:val="067E236C"/>
    <w:rsid w:val="068425B3"/>
    <w:rsid w:val="068F50E9"/>
    <w:rsid w:val="0699F5A5"/>
    <w:rsid w:val="069A29FF"/>
    <w:rsid w:val="069BC838"/>
    <w:rsid w:val="069DC43C"/>
    <w:rsid w:val="069F7BE6"/>
    <w:rsid w:val="06A484E7"/>
    <w:rsid w:val="06ADDCF9"/>
    <w:rsid w:val="06BEC827"/>
    <w:rsid w:val="06CDC26B"/>
    <w:rsid w:val="06CE7E5F"/>
    <w:rsid w:val="06CFD655"/>
    <w:rsid w:val="06D73F6F"/>
    <w:rsid w:val="06DE4C58"/>
    <w:rsid w:val="06E0EC74"/>
    <w:rsid w:val="06EB43A5"/>
    <w:rsid w:val="06EC03CA"/>
    <w:rsid w:val="06EDF579"/>
    <w:rsid w:val="06F9B38C"/>
    <w:rsid w:val="06FBAA06"/>
    <w:rsid w:val="07013E0D"/>
    <w:rsid w:val="071143A8"/>
    <w:rsid w:val="071659D8"/>
    <w:rsid w:val="07185E7B"/>
    <w:rsid w:val="0721C1DF"/>
    <w:rsid w:val="0724560C"/>
    <w:rsid w:val="072AE63A"/>
    <w:rsid w:val="072BF4AA"/>
    <w:rsid w:val="072C6BB7"/>
    <w:rsid w:val="072F58EA"/>
    <w:rsid w:val="0732B0F0"/>
    <w:rsid w:val="0734999D"/>
    <w:rsid w:val="0736D313"/>
    <w:rsid w:val="073C7353"/>
    <w:rsid w:val="07482032"/>
    <w:rsid w:val="075058C0"/>
    <w:rsid w:val="075CDF44"/>
    <w:rsid w:val="076243AE"/>
    <w:rsid w:val="0762B902"/>
    <w:rsid w:val="077A0943"/>
    <w:rsid w:val="077CDE68"/>
    <w:rsid w:val="07837C53"/>
    <w:rsid w:val="078931DF"/>
    <w:rsid w:val="07925753"/>
    <w:rsid w:val="0793B4D0"/>
    <w:rsid w:val="07946D47"/>
    <w:rsid w:val="0799C9EA"/>
    <w:rsid w:val="079FC263"/>
    <w:rsid w:val="079FCDDA"/>
    <w:rsid w:val="07A45DC2"/>
    <w:rsid w:val="07AC150D"/>
    <w:rsid w:val="07B02022"/>
    <w:rsid w:val="07B85816"/>
    <w:rsid w:val="07C26BAF"/>
    <w:rsid w:val="07C8AD84"/>
    <w:rsid w:val="07C923D6"/>
    <w:rsid w:val="07D1D300"/>
    <w:rsid w:val="07D2713D"/>
    <w:rsid w:val="07D466D8"/>
    <w:rsid w:val="07D7CB68"/>
    <w:rsid w:val="07DE0983"/>
    <w:rsid w:val="07DF82F6"/>
    <w:rsid w:val="07E078D5"/>
    <w:rsid w:val="07E1B0AE"/>
    <w:rsid w:val="07E32B3A"/>
    <w:rsid w:val="07EB110A"/>
    <w:rsid w:val="07F00F02"/>
    <w:rsid w:val="07F0CAB1"/>
    <w:rsid w:val="07F65EE8"/>
    <w:rsid w:val="07F6624D"/>
    <w:rsid w:val="07FB6F8D"/>
    <w:rsid w:val="080278CD"/>
    <w:rsid w:val="0811F0A5"/>
    <w:rsid w:val="081B5891"/>
    <w:rsid w:val="081DEED8"/>
    <w:rsid w:val="08237370"/>
    <w:rsid w:val="082E9E89"/>
    <w:rsid w:val="08316D7D"/>
    <w:rsid w:val="0831BE68"/>
    <w:rsid w:val="083530C5"/>
    <w:rsid w:val="0837FBC1"/>
    <w:rsid w:val="0839D5CE"/>
    <w:rsid w:val="0840FD32"/>
    <w:rsid w:val="084160A3"/>
    <w:rsid w:val="0841E157"/>
    <w:rsid w:val="08465A12"/>
    <w:rsid w:val="08501DFF"/>
    <w:rsid w:val="08587854"/>
    <w:rsid w:val="0867CA68"/>
    <w:rsid w:val="08692FAF"/>
    <w:rsid w:val="086ECAA7"/>
    <w:rsid w:val="0873B973"/>
    <w:rsid w:val="08761117"/>
    <w:rsid w:val="0877B88F"/>
    <w:rsid w:val="08786A4F"/>
    <w:rsid w:val="087D82B7"/>
    <w:rsid w:val="087E4CBE"/>
    <w:rsid w:val="0887C7F6"/>
    <w:rsid w:val="0889A22A"/>
    <w:rsid w:val="08A1A63F"/>
    <w:rsid w:val="08A74FA9"/>
    <w:rsid w:val="08A77C4F"/>
    <w:rsid w:val="08AAE662"/>
    <w:rsid w:val="08AC6891"/>
    <w:rsid w:val="08B12DD0"/>
    <w:rsid w:val="08CC6DA5"/>
    <w:rsid w:val="08DDB2AD"/>
    <w:rsid w:val="08DE67D7"/>
    <w:rsid w:val="08DF85CE"/>
    <w:rsid w:val="08F46045"/>
    <w:rsid w:val="08F5A69B"/>
    <w:rsid w:val="09004E3B"/>
    <w:rsid w:val="09049A8B"/>
    <w:rsid w:val="0908BC51"/>
    <w:rsid w:val="0918A5FF"/>
    <w:rsid w:val="091F3D67"/>
    <w:rsid w:val="0920E2F7"/>
    <w:rsid w:val="0923118A"/>
    <w:rsid w:val="0926356D"/>
    <w:rsid w:val="0929CA88"/>
    <w:rsid w:val="092B1B7F"/>
    <w:rsid w:val="092FBEB1"/>
    <w:rsid w:val="09303F4F"/>
    <w:rsid w:val="09309ACC"/>
    <w:rsid w:val="0933CE69"/>
    <w:rsid w:val="09346565"/>
    <w:rsid w:val="093FD2CF"/>
    <w:rsid w:val="095CF06E"/>
    <w:rsid w:val="095D5043"/>
    <w:rsid w:val="095F156D"/>
    <w:rsid w:val="0969A004"/>
    <w:rsid w:val="097058D3"/>
    <w:rsid w:val="09738A1B"/>
    <w:rsid w:val="0976F394"/>
    <w:rsid w:val="0986F6EA"/>
    <w:rsid w:val="0987A7AC"/>
    <w:rsid w:val="0989B906"/>
    <w:rsid w:val="098FA368"/>
    <w:rsid w:val="09945775"/>
    <w:rsid w:val="099F68E0"/>
    <w:rsid w:val="09A7DCDA"/>
    <w:rsid w:val="09BD51AA"/>
    <w:rsid w:val="09BD85B8"/>
    <w:rsid w:val="09D721F8"/>
    <w:rsid w:val="09DC9AA3"/>
    <w:rsid w:val="09F20488"/>
    <w:rsid w:val="09F33D44"/>
    <w:rsid w:val="09F4D3B6"/>
    <w:rsid w:val="09F7AC9D"/>
    <w:rsid w:val="09FC34C7"/>
    <w:rsid w:val="09FD4A78"/>
    <w:rsid w:val="0A00846A"/>
    <w:rsid w:val="0A0A1150"/>
    <w:rsid w:val="0A144C02"/>
    <w:rsid w:val="0A1EFBFF"/>
    <w:rsid w:val="0A22A5DC"/>
    <w:rsid w:val="0A2BF10B"/>
    <w:rsid w:val="0A322E59"/>
    <w:rsid w:val="0A35DA23"/>
    <w:rsid w:val="0A59022E"/>
    <w:rsid w:val="0A5C2A54"/>
    <w:rsid w:val="0A5CAE6A"/>
    <w:rsid w:val="0A63D705"/>
    <w:rsid w:val="0A64FDB6"/>
    <w:rsid w:val="0A6A64CB"/>
    <w:rsid w:val="0A7657B2"/>
    <w:rsid w:val="0A7A37FA"/>
    <w:rsid w:val="0A7AC28C"/>
    <w:rsid w:val="0A80F24E"/>
    <w:rsid w:val="0A8E064F"/>
    <w:rsid w:val="0A932F4A"/>
    <w:rsid w:val="0AA3D4F5"/>
    <w:rsid w:val="0AA6A8E8"/>
    <w:rsid w:val="0AA71B8E"/>
    <w:rsid w:val="0AAE9918"/>
    <w:rsid w:val="0AAF48EA"/>
    <w:rsid w:val="0ABCD9B8"/>
    <w:rsid w:val="0ACAF8E7"/>
    <w:rsid w:val="0AD88E21"/>
    <w:rsid w:val="0AD9CDCD"/>
    <w:rsid w:val="0AE06087"/>
    <w:rsid w:val="0AE5AAC1"/>
    <w:rsid w:val="0AE7F545"/>
    <w:rsid w:val="0AE98A44"/>
    <w:rsid w:val="0AF1C983"/>
    <w:rsid w:val="0AF2D5C6"/>
    <w:rsid w:val="0AFD9F6D"/>
    <w:rsid w:val="0AFFC991"/>
    <w:rsid w:val="0B1409CE"/>
    <w:rsid w:val="0B140F07"/>
    <w:rsid w:val="0B16E13A"/>
    <w:rsid w:val="0B17157F"/>
    <w:rsid w:val="0B17EA21"/>
    <w:rsid w:val="0B1A511E"/>
    <w:rsid w:val="0B1A72D2"/>
    <w:rsid w:val="0B1B6EE8"/>
    <w:rsid w:val="0B1BD122"/>
    <w:rsid w:val="0B278EA2"/>
    <w:rsid w:val="0B2BBE69"/>
    <w:rsid w:val="0B2BFC80"/>
    <w:rsid w:val="0B2D7C23"/>
    <w:rsid w:val="0B332586"/>
    <w:rsid w:val="0B410263"/>
    <w:rsid w:val="0B499CD9"/>
    <w:rsid w:val="0B506FFB"/>
    <w:rsid w:val="0B51A46D"/>
    <w:rsid w:val="0B5A8FC0"/>
    <w:rsid w:val="0B61B5B8"/>
    <w:rsid w:val="0B6719DE"/>
    <w:rsid w:val="0B6EB978"/>
    <w:rsid w:val="0B72DD05"/>
    <w:rsid w:val="0B730BF3"/>
    <w:rsid w:val="0B79A52C"/>
    <w:rsid w:val="0B843C04"/>
    <w:rsid w:val="0B88E51D"/>
    <w:rsid w:val="0B891CA5"/>
    <w:rsid w:val="0B8A3852"/>
    <w:rsid w:val="0B8FB6E5"/>
    <w:rsid w:val="0B9E5B2B"/>
    <w:rsid w:val="0BA11B5D"/>
    <w:rsid w:val="0BA7B357"/>
    <w:rsid w:val="0BACC8A1"/>
    <w:rsid w:val="0BB00323"/>
    <w:rsid w:val="0BB0AFDB"/>
    <w:rsid w:val="0BB0F26B"/>
    <w:rsid w:val="0BB4D671"/>
    <w:rsid w:val="0BB5B13A"/>
    <w:rsid w:val="0BB5CBD9"/>
    <w:rsid w:val="0BC1AB22"/>
    <w:rsid w:val="0BC3CF53"/>
    <w:rsid w:val="0BC40C4B"/>
    <w:rsid w:val="0BCB21E3"/>
    <w:rsid w:val="0BCE6D61"/>
    <w:rsid w:val="0BD0DB1E"/>
    <w:rsid w:val="0BD4B248"/>
    <w:rsid w:val="0BDA9B47"/>
    <w:rsid w:val="0BDF04A5"/>
    <w:rsid w:val="0BE13B88"/>
    <w:rsid w:val="0BE1583E"/>
    <w:rsid w:val="0BE3F863"/>
    <w:rsid w:val="0BE4DECC"/>
    <w:rsid w:val="0BED3F3D"/>
    <w:rsid w:val="0C052E06"/>
    <w:rsid w:val="0C0A414D"/>
    <w:rsid w:val="0C0E6505"/>
    <w:rsid w:val="0C1425E0"/>
    <w:rsid w:val="0C147904"/>
    <w:rsid w:val="0C1504DC"/>
    <w:rsid w:val="0C16A7D9"/>
    <w:rsid w:val="0C17CC79"/>
    <w:rsid w:val="0C19E9C4"/>
    <w:rsid w:val="0C1E043D"/>
    <w:rsid w:val="0C244B86"/>
    <w:rsid w:val="0C26FA9D"/>
    <w:rsid w:val="0C2BED22"/>
    <w:rsid w:val="0C2DD28D"/>
    <w:rsid w:val="0C33402B"/>
    <w:rsid w:val="0C348B03"/>
    <w:rsid w:val="0C45F7B2"/>
    <w:rsid w:val="0C4BA2FD"/>
    <w:rsid w:val="0C4BF26F"/>
    <w:rsid w:val="0C4C831A"/>
    <w:rsid w:val="0C51A708"/>
    <w:rsid w:val="0C5C96A1"/>
    <w:rsid w:val="0C5FBDBD"/>
    <w:rsid w:val="0C62A699"/>
    <w:rsid w:val="0C6771EE"/>
    <w:rsid w:val="0C6E1965"/>
    <w:rsid w:val="0C725E68"/>
    <w:rsid w:val="0C7F470D"/>
    <w:rsid w:val="0C8E01DC"/>
    <w:rsid w:val="0C948F1E"/>
    <w:rsid w:val="0C989021"/>
    <w:rsid w:val="0C9EB478"/>
    <w:rsid w:val="0C9F2B6A"/>
    <w:rsid w:val="0C9FDCDE"/>
    <w:rsid w:val="0CAC0A5D"/>
    <w:rsid w:val="0CAE2B48"/>
    <w:rsid w:val="0CAEEA11"/>
    <w:rsid w:val="0CB3A7B9"/>
    <w:rsid w:val="0CB967EC"/>
    <w:rsid w:val="0CB98546"/>
    <w:rsid w:val="0CBB043E"/>
    <w:rsid w:val="0CBE0922"/>
    <w:rsid w:val="0CCA05A1"/>
    <w:rsid w:val="0CDD0E12"/>
    <w:rsid w:val="0CE008B4"/>
    <w:rsid w:val="0CE02D6D"/>
    <w:rsid w:val="0CE9FA36"/>
    <w:rsid w:val="0CEB1281"/>
    <w:rsid w:val="0CF37D30"/>
    <w:rsid w:val="0CF53DBE"/>
    <w:rsid w:val="0CF5D79E"/>
    <w:rsid w:val="0CF7B347"/>
    <w:rsid w:val="0D00CB58"/>
    <w:rsid w:val="0D02441F"/>
    <w:rsid w:val="0D097FEE"/>
    <w:rsid w:val="0D0BB9E1"/>
    <w:rsid w:val="0D0DE735"/>
    <w:rsid w:val="0D14A523"/>
    <w:rsid w:val="0D18C4A7"/>
    <w:rsid w:val="0D1C3F96"/>
    <w:rsid w:val="0D247897"/>
    <w:rsid w:val="0D331BDF"/>
    <w:rsid w:val="0D37D0F7"/>
    <w:rsid w:val="0D396278"/>
    <w:rsid w:val="0D3DA164"/>
    <w:rsid w:val="0D469EE1"/>
    <w:rsid w:val="0D49325F"/>
    <w:rsid w:val="0D4E21B5"/>
    <w:rsid w:val="0D4E688E"/>
    <w:rsid w:val="0D5C1103"/>
    <w:rsid w:val="0D682948"/>
    <w:rsid w:val="0D747DFD"/>
    <w:rsid w:val="0D80F31D"/>
    <w:rsid w:val="0D81C482"/>
    <w:rsid w:val="0D821970"/>
    <w:rsid w:val="0D83F751"/>
    <w:rsid w:val="0D848BB5"/>
    <w:rsid w:val="0D8AF4F0"/>
    <w:rsid w:val="0D8B49DF"/>
    <w:rsid w:val="0D8E61B2"/>
    <w:rsid w:val="0D9CC4A5"/>
    <w:rsid w:val="0DA1AC75"/>
    <w:rsid w:val="0DA29F74"/>
    <w:rsid w:val="0DA8AC06"/>
    <w:rsid w:val="0DACCEDE"/>
    <w:rsid w:val="0DADF958"/>
    <w:rsid w:val="0DB1668B"/>
    <w:rsid w:val="0DB6105C"/>
    <w:rsid w:val="0DBA8C99"/>
    <w:rsid w:val="0DC16BF2"/>
    <w:rsid w:val="0DC45CE0"/>
    <w:rsid w:val="0DC68219"/>
    <w:rsid w:val="0DCBEBE1"/>
    <w:rsid w:val="0DCC075D"/>
    <w:rsid w:val="0DCD74AC"/>
    <w:rsid w:val="0DCFFBA1"/>
    <w:rsid w:val="0DD2C3A8"/>
    <w:rsid w:val="0DDF1B0B"/>
    <w:rsid w:val="0DE551F0"/>
    <w:rsid w:val="0DE8B571"/>
    <w:rsid w:val="0DEBB89A"/>
    <w:rsid w:val="0DEC8ABC"/>
    <w:rsid w:val="0DED7AC7"/>
    <w:rsid w:val="0DF1F571"/>
    <w:rsid w:val="0DF45B53"/>
    <w:rsid w:val="0DF81C32"/>
    <w:rsid w:val="0DFA25F0"/>
    <w:rsid w:val="0DFAC57F"/>
    <w:rsid w:val="0E13E7DC"/>
    <w:rsid w:val="0E1D9127"/>
    <w:rsid w:val="0E1EB7F6"/>
    <w:rsid w:val="0E20B1CB"/>
    <w:rsid w:val="0E212FD0"/>
    <w:rsid w:val="0E250569"/>
    <w:rsid w:val="0E317EAE"/>
    <w:rsid w:val="0E33A8E3"/>
    <w:rsid w:val="0E36F533"/>
    <w:rsid w:val="0E4F3377"/>
    <w:rsid w:val="0E552B17"/>
    <w:rsid w:val="0E60F876"/>
    <w:rsid w:val="0E66D205"/>
    <w:rsid w:val="0E702E69"/>
    <w:rsid w:val="0E7A2113"/>
    <w:rsid w:val="0E7D50B9"/>
    <w:rsid w:val="0E7F063B"/>
    <w:rsid w:val="0E81E44E"/>
    <w:rsid w:val="0E87921B"/>
    <w:rsid w:val="0E8849F5"/>
    <w:rsid w:val="0E89378A"/>
    <w:rsid w:val="0E8EBF50"/>
    <w:rsid w:val="0E8EC17D"/>
    <w:rsid w:val="0E9071D2"/>
    <w:rsid w:val="0E92D76B"/>
    <w:rsid w:val="0E993AFC"/>
    <w:rsid w:val="0E9A1F5C"/>
    <w:rsid w:val="0E9C32CD"/>
    <w:rsid w:val="0E9E76D8"/>
    <w:rsid w:val="0EA408F4"/>
    <w:rsid w:val="0EA5E8DD"/>
    <w:rsid w:val="0EA67400"/>
    <w:rsid w:val="0EAB4E2E"/>
    <w:rsid w:val="0EB04AB4"/>
    <w:rsid w:val="0EB54938"/>
    <w:rsid w:val="0EBB91FD"/>
    <w:rsid w:val="0EBCDDF3"/>
    <w:rsid w:val="0EBFA078"/>
    <w:rsid w:val="0EE63C30"/>
    <w:rsid w:val="0EE7B7DC"/>
    <w:rsid w:val="0EE96BAB"/>
    <w:rsid w:val="0EED6BBF"/>
    <w:rsid w:val="0EEDC674"/>
    <w:rsid w:val="0EF00FDF"/>
    <w:rsid w:val="0EF14346"/>
    <w:rsid w:val="0EF8102C"/>
    <w:rsid w:val="0F0FF4AF"/>
    <w:rsid w:val="0F104697"/>
    <w:rsid w:val="0F14E302"/>
    <w:rsid w:val="0F182DB2"/>
    <w:rsid w:val="0F1E0F1C"/>
    <w:rsid w:val="0F1F610D"/>
    <w:rsid w:val="0F1FD933"/>
    <w:rsid w:val="0F21C64E"/>
    <w:rsid w:val="0F22828C"/>
    <w:rsid w:val="0F26D997"/>
    <w:rsid w:val="0F29A1AD"/>
    <w:rsid w:val="0F2A0C07"/>
    <w:rsid w:val="0F2A720A"/>
    <w:rsid w:val="0F2C03CA"/>
    <w:rsid w:val="0F337B00"/>
    <w:rsid w:val="0F38FC31"/>
    <w:rsid w:val="0F4C91BA"/>
    <w:rsid w:val="0F4F5F16"/>
    <w:rsid w:val="0F515A94"/>
    <w:rsid w:val="0F577044"/>
    <w:rsid w:val="0F5D42A0"/>
    <w:rsid w:val="0F6290C2"/>
    <w:rsid w:val="0F677AF5"/>
    <w:rsid w:val="0F734C25"/>
    <w:rsid w:val="0F75FCBD"/>
    <w:rsid w:val="0F8225AB"/>
    <w:rsid w:val="0F82649B"/>
    <w:rsid w:val="0F8AC594"/>
    <w:rsid w:val="0F8B3209"/>
    <w:rsid w:val="0F973BFB"/>
    <w:rsid w:val="0F995C6C"/>
    <w:rsid w:val="0F9DD6D3"/>
    <w:rsid w:val="0FA15609"/>
    <w:rsid w:val="0FA9C3D1"/>
    <w:rsid w:val="0FB9C5C5"/>
    <w:rsid w:val="0FBB5854"/>
    <w:rsid w:val="0FBF7AB7"/>
    <w:rsid w:val="0FC383AE"/>
    <w:rsid w:val="0FD176B3"/>
    <w:rsid w:val="0FDAE22A"/>
    <w:rsid w:val="0FDFF9D6"/>
    <w:rsid w:val="0FEE5BFF"/>
    <w:rsid w:val="0FEE5C56"/>
    <w:rsid w:val="0FFD0A8A"/>
    <w:rsid w:val="0FFDC8B6"/>
    <w:rsid w:val="0FFFCC99"/>
    <w:rsid w:val="10100E68"/>
    <w:rsid w:val="1010B529"/>
    <w:rsid w:val="1016637E"/>
    <w:rsid w:val="10173EC4"/>
    <w:rsid w:val="1025BFF3"/>
    <w:rsid w:val="1028865D"/>
    <w:rsid w:val="10295967"/>
    <w:rsid w:val="10298942"/>
    <w:rsid w:val="102C308F"/>
    <w:rsid w:val="102C59E3"/>
    <w:rsid w:val="102FB573"/>
    <w:rsid w:val="10318700"/>
    <w:rsid w:val="103310A9"/>
    <w:rsid w:val="103594CB"/>
    <w:rsid w:val="103A99B9"/>
    <w:rsid w:val="103B8027"/>
    <w:rsid w:val="103E3627"/>
    <w:rsid w:val="10416B1E"/>
    <w:rsid w:val="10435106"/>
    <w:rsid w:val="10484352"/>
    <w:rsid w:val="10571E8F"/>
    <w:rsid w:val="10575E49"/>
    <w:rsid w:val="105B74B9"/>
    <w:rsid w:val="105C2D84"/>
    <w:rsid w:val="1062C2B4"/>
    <w:rsid w:val="10652700"/>
    <w:rsid w:val="106CBE2A"/>
    <w:rsid w:val="1073C603"/>
    <w:rsid w:val="107A3B6A"/>
    <w:rsid w:val="107F8D00"/>
    <w:rsid w:val="108AA3ED"/>
    <w:rsid w:val="10929A92"/>
    <w:rsid w:val="10974A0F"/>
    <w:rsid w:val="109BF130"/>
    <w:rsid w:val="10A11393"/>
    <w:rsid w:val="10A44ED1"/>
    <w:rsid w:val="10A7600C"/>
    <w:rsid w:val="10A8D1D5"/>
    <w:rsid w:val="10AAA203"/>
    <w:rsid w:val="10ACE1B6"/>
    <w:rsid w:val="10AD2D18"/>
    <w:rsid w:val="10BC889E"/>
    <w:rsid w:val="10BCE9AC"/>
    <w:rsid w:val="10C14BEB"/>
    <w:rsid w:val="10C1B111"/>
    <w:rsid w:val="10C4EE6D"/>
    <w:rsid w:val="10C681D4"/>
    <w:rsid w:val="10D421CB"/>
    <w:rsid w:val="10D85C81"/>
    <w:rsid w:val="10DD9410"/>
    <w:rsid w:val="10DF7E24"/>
    <w:rsid w:val="10E012FA"/>
    <w:rsid w:val="10E3D5A7"/>
    <w:rsid w:val="10ED8C3B"/>
    <w:rsid w:val="10EDD54C"/>
    <w:rsid w:val="10F7D35E"/>
    <w:rsid w:val="10FD2884"/>
    <w:rsid w:val="110B53FC"/>
    <w:rsid w:val="110D427D"/>
    <w:rsid w:val="110ECAFD"/>
    <w:rsid w:val="1115723E"/>
    <w:rsid w:val="11179880"/>
    <w:rsid w:val="111A13AC"/>
    <w:rsid w:val="111D6CD7"/>
    <w:rsid w:val="111F253F"/>
    <w:rsid w:val="11274D90"/>
    <w:rsid w:val="112BE689"/>
    <w:rsid w:val="112D94AC"/>
    <w:rsid w:val="113067DA"/>
    <w:rsid w:val="11308F58"/>
    <w:rsid w:val="11317950"/>
    <w:rsid w:val="113254B3"/>
    <w:rsid w:val="11325676"/>
    <w:rsid w:val="11369CE4"/>
    <w:rsid w:val="113BE5C3"/>
    <w:rsid w:val="11470A91"/>
    <w:rsid w:val="11516086"/>
    <w:rsid w:val="115A7EBC"/>
    <w:rsid w:val="115AB1AE"/>
    <w:rsid w:val="115B2B59"/>
    <w:rsid w:val="116CF79D"/>
    <w:rsid w:val="1179D884"/>
    <w:rsid w:val="1182041D"/>
    <w:rsid w:val="11839F20"/>
    <w:rsid w:val="11923D7C"/>
    <w:rsid w:val="1193BEBC"/>
    <w:rsid w:val="119629B8"/>
    <w:rsid w:val="11A62B76"/>
    <w:rsid w:val="11AA1753"/>
    <w:rsid w:val="11AA5C7C"/>
    <w:rsid w:val="11ABBEAE"/>
    <w:rsid w:val="11BBC6E2"/>
    <w:rsid w:val="11BF8525"/>
    <w:rsid w:val="11C1F081"/>
    <w:rsid w:val="11C566CB"/>
    <w:rsid w:val="11C79E7E"/>
    <w:rsid w:val="11D2F86F"/>
    <w:rsid w:val="11D4B7A2"/>
    <w:rsid w:val="11D86922"/>
    <w:rsid w:val="11DA12F0"/>
    <w:rsid w:val="11E31550"/>
    <w:rsid w:val="11E6465C"/>
    <w:rsid w:val="11E83097"/>
    <w:rsid w:val="11EA3AC9"/>
    <w:rsid w:val="11EB5B3F"/>
    <w:rsid w:val="11F01ACE"/>
    <w:rsid w:val="11F4033B"/>
    <w:rsid w:val="11F5BD4D"/>
    <w:rsid w:val="11FBCE4D"/>
    <w:rsid w:val="120DA2F3"/>
    <w:rsid w:val="121D0441"/>
    <w:rsid w:val="12222ABC"/>
    <w:rsid w:val="12280D2C"/>
    <w:rsid w:val="122E5746"/>
    <w:rsid w:val="1230C4E5"/>
    <w:rsid w:val="1230EEC0"/>
    <w:rsid w:val="12315478"/>
    <w:rsid w:val="12327B83"/>
    <w:rsid w:val="1236F2E2"/>
    <w:rsid w:val="12412DBA"/>
    <w:rsid w:val="12438292"/>
    <w:rsid w:val="1243B3F7"/>
    <w:rsid w:val="1245C75E"/>
    <w:rsid w:val="1246200D"/>
    <w:rsid w:val="124B2F5D"/>
    <w:rsid w:val="12588001"/>
    <w:rsid w:val="125D1C2A"/>
    <w:rsid w:val="126893DB"/>
    <w:rsid w:val="12714633"/>
    <w:rsid w:val="12785A01"/>
    <w:rsid w:val="127BFE3E"/>
    <w:rsid w:val="127C9CAB"/>
    <w:rsid w:val="127D7551"/>
    <w:rsid w:val="128B9D8E"/>
    <w:rsid w:val="12919526"/>
    <w:rsid w:val="12960519"/>
    <w:rsid w:val="1299E83E"/>
    <w:rsid w:val="129AEDB2"/>
    <w:rsid w:val="129E6C19"/>
    <w:rsid w:val="129E9454"/>
    <w:rsid w:val="12AA0D21"/>
    <w:rsid w:val="12B26CBA"/>
    <w:rsid w:val="12BE6830"/>
    <w:rsid w:val="12C81231"/>
    <w:rsid w:val="12D3B518"/>
    <w:rsid w:val="12DF5B16"/>
    <w:rsid w:val="12DF783B"/>
    <w:rsid w:val="12E63377"/>
    <w:rsid w:val="12EBA251"/>
    <w:rsid w:val="12EBA68C"/>
    <w:rsid w:val="12F8ABEF"/>
    <w:rsid w:val="1309BA8B"/>
    <w:rsid w:val="13108E40"/>
    <w:rsid w:val="1312BBCB"/>
    <w:rsid w:val="131889D8"/>
    <w:rsid w:val="131AEA9F"/>
    <w:rsid w:val="131CC704"/>
    <w:rsid w:val="132783E8"/>
    <w:rsid w:val="1327F958"/>
    <w:rsid w:val="132D8D7F"/>
    <w:rsid w:val="1334CF72"/>
    <w:rsid w:val="133BD777"/>
    <w:rsid w:val="133CDC31"/>
    <w:rsid w:val="1342327D"/>
    <w:rsid w:val="1356821B"/>
    <w:rsid w:val="135A524C"/>
    <w:rsid w:val="135AAA19"/>
    <w:rsid w:val="135B0680"/>
    <w:rsid w:val="1367CA0F"/>
    <w:rsid w:val="1369FBC4"/>
    <w:rsid w:val="136DDC98"/>
    <w:rsid w:val="1376FCA8"/>
    <w:rsid w:val="138AE7A7"/>
    <w:rsid w:val="138FA817"/>
    <w:rsid w:val="1398B87C"/>
    <w:rsid w:val="139C7C60"/>
    <w:rsid w:val="139EB488"/>
    <w:rsid w:val="139F52F8"/>
    <w:rsid w:val="13A3282C"/>
    <w:rsid w:val="13AD16E1"/>
    <w:rsid w:val="13AF1071"/>
    <w:rsid w:val="13B4B17E"/>
    <w:rsid w:val="13C4DA89"/>
    <w:rsid w:val="13CAF394"/>
    <w:rsid w:val="13DF7959"/>
    <w:rsid w:val="13EF3960"/>
    <w:rsid w:val="13F01F09"/>
    <w:rsid w:val="13F48298"/>
    <w:rsid w:val="13FBEAF9"/>
    <w:rsid w:val="140D01ED"/>
    <w:rsid w:val="141D743E"/>
    <w:rsid w:val="14219016"/>
    <w:rsid w:val="142C81A3"/>
    <w:rsid w:val="142E34F5"/>
    <w:rsid w:val="142EB189"/>
    <w:rsid w:val="1435FA13"/>
    <w:rsid w:val="143808AB"/>
    <w:rsid w:val="143B009B"/>
    <w:rsid w:val="143B4E0A"/>
    <w:rsid w:val="144E45B8"/>
    <w:rsid w:val="14533BB1"/>
    <w:rsid w:val="145401A3"/>
    <w:rsid w:val="1458A74C"/>
    <w:rsid w:val="1460C185"/>
    <w:rsid w:val="1464FE5C"/>
    <w:rsid w:val="14666140"/>
    <w:rsid w:val="147F8E8C"/>
    <w:rsid w:val="1487BDA7"/>
    <w:rsid w:val="148ABEA1"/>
    <w:rsid w:val="148EA4B2"/>
    <w:rsid w:val="14912453"/>
    <w:rsid w:val="14985FC9"/>
    <w:rsid w:val="14987932"/>
    <w:rsid w:val="1498B743"/>
    <w:rsid w:val="14A5D2D0"/>
    <w:rsid w:val="14A79189"/>
    <w:rsid w:val="14A8ABEC"/>
    <w:rsid w:val="14AB2749"/>
    <w:rsid w:val="14AF5F09"/>
    <w:rsid w:val="14B2FD7F"/>
    <w:rsid w:val="14B33457"/>
    <w:rsid w:val="14B50FFE"/>
    <w:rsid w:val="14B61928"/>
    <w:rsid w:val="14B9CDF3"/>
    <w:rsid w:val="14C93BF7"/>
    <w:rsid w:val="14CF4C06"/>
    <w:rsid w:val="14D97FB3"/>
    <w:rsid w:val="14DBEE8B"/>
    <w:rsid w:val="14E36039"/>
    <w:rsid w:val="14E95180"/>
    <w:rsid w:val="14EBF46D"/>
    <w:rsid w:val="14EDE892"/>
    <w:rsid w:val="14EFE951"/>
    <w:rsid w:val="14F1D00E"/>
    <w:rsid w:val="14F6E516"/>
    <w:rsid w:val="14FCDD0B"/>
    <w:rsid w:val="14FE8BB7"/>
    <w:rsid w:val="15023870"/>
    <w:rsid w:val="15029510"/>
    <w:rsid w:val="1505F09F"/>
    <w:rsid w:val="1510C4A7"/>
    <w:rsid w:val="152A291E"/>
    <w:rsid w:val="152CD493"/>
    <w:rsid w:val="153107A9"/>
    <w:rsid w:val="15358DEE"/>
    <w:rsid w:val="153E322C"/>
    <w:rsid w:val="154665F8"/>
    <w:rsid w:val="1548AC73"/>
    <w:rsid w:val="1550BE52"/>
    <w:rsid w:val="15565003"/>
    <w:rsid w:val="1558A9B3"/>
    <w:rsid w:val="15684E7E"/>
    <w:rsid w:val="156CBC26"/>
    <w:rsid w:val="1576C273"/>
    <w:rsid w:val="157A6B6D"/>
    <w:rsid w:val="157B38B5"/>
    <w:rsid w:val="157E84EB"/>
    <w:rsid w:val="1580D267"/>
    <w:rsid w:val="1586E8AB"/>
    <w:rsid w:val="158ACB66"/>
    <w:rsid w:val="158D18DE"/>
    <w:rsid w:val="15932A9A"/>
    <w:rsid w:val="159C340D"/>
    <w:rsid w:val="15A042AA"/>
    <w:rsid w:val="15AEA823"/>
    <w:rsid w:val="15B02D5E"/>
    <w:rsid w:val="15B4B7E0"/>
    <w:rsid w:val="15B60AFB"/>
    <w:rsid w:val="15B723EA"/>
    <w:rsid w:val="15C95B7A"/>
    <w:rsid w:val="15DA83BC"/>
    <w:rsid w:val="15DFC39A"/>
    <w:rsid w:val="15E48628"/>
    <w:rsid w:val="15E91FAB"/>
    <w:rsid w:val="15EAC712"/>
    <w:rsid w:val="15F2CCCB"/>
    <w:rsid w:val="15F30924"/>
    <w:rsid w:val="16016721"/>
    <w:rsid w:val="1603211B"/>
    <w:rsid w:val="1609876B"/>
    <w:rsid w:val="160A0CEC"/>
    <w:rsid w:val="161D56FA"/>
    <w:rsid w:val="1623616D"/>
    <w:rsid w:val="1626BE83"/>
    <w:rsid w:val="16277D16"/>
    <w:rsid w:val="164ADE94"/>
    <w:rsid w:val="1654E5AC"/>
    <w:rsid w:val="1660D4FD"/>
    <w:rsid w:val="1665014A"/>
    <w:rsid w:val="167121A5"/>
    <w:rsid w:val="1687D1D3"/>
    <w:rsid w:val="168A7DBA"/>
    <w:rsid w:val="168E7F01"/>
    <w:rsid w:val="1691B474"/>
    <w:rsid w:val="16925DD6"/>
    <w:rsid w:val="16952D5D"/>
    <w:rsid w:val="169B614F"/>
    <w:rsid w:val="169C8658"/>
    <w:rsid w:val="16A09903"/>
    <w:rsid w:val="16A4FC85"/>
    <w:rsid w:val="16B783A1"/>
    <w:rsid w:val="16BA6D27"/>
    <w:rsid w:val="16C56AF9"/>
    <w:rsid w:val="16C9C101"/>
    <w:rsid w:val="16CC63DB"/>
    <w:rsid w:val="16D2E815"/>
    <w:rsid w:val="16DCEA4E"/>
    <w:rsid w:val="16DCF15A"/>
    <w:rsid w:val="16DF91EA"/>
    <w:rsid w:val="16ECE8DB"/>
    <w:rsid w:val="16F1F8EB"/>
    <w:rsid w:val="16F75C7E"/>
    <w:rsid w:val="17003FDF"/>
    <w:rsid w:val="170311FA"/>
    <w:rsid w:val="171158AA"/>
    <w:rsid w:val="1718F50E"/>
    <w:rsid w:val="171D2644"/>
    <w:rsid w:val="171DA515"/>
    <w:rsid w:val="171F1BC6"/>
    <w:rsid w:val="1723FF54"/>
    <w:rsid w:val="172C759F"/>
    <w:rsid w:val="172D68FF"/>
    <w:rsid w:val="172E26E1"/>
    <w:rsid w:val="173ACB13"/>
    <w:rsid w:val="173FCECE"/>
    <w:rsid w:val="17467BE4"/>
    <w:rsid w:val="17528DB1"/>
    <w:rsid w:val="175480C0"/>
    <w:rsid w:val="175753AC"/>
    <w:rsid w:val="175806C3"/>
    <w:rsid w:val="1759A521"/>
    <w:rsid w:val="176043BA"/>
    <w:rsid w:val="17620D29"/>
    <w:rsid w:val="17621D4B"/>
    <w:rsid w:val="17651423"/>
    <w:rsid w:val="1769EDC0"/>
    <w:rsid w:val="17738DB5"/>
    <w:rsid w:val="1776D872"/>
    <w:rsid w:val="17849A4F"/>
    <w:rsid w:val="179809EF"/>
    <w:rsid w:val="17999C4A"/>
    <w:rsid w:val="179EDD6C"/>
    <w:rsid w:val="17B2D77C"/>
    <w:rsid w:val="17B91055"/>
    <w:rsid w:val="17BC1BAE"/>
    <w:rsid w:val="17C15CC2"/>
    <w:rsid w:val="17C45890"/>
    <w:rsid w:val="17CAF526"/>
    <w:rsid w:val="17CC93D4"/>
    <w:rsid w:val="17CF31A8"/>
    <w:rsid w:val="17D6B958"/>
    <w:rsid w:val="17DC6DDF"/>
    <w:rsid w:val="17DD2D17"/>
    <w:rsid w:val="17E019DE"/>
    <w:rsid w:val="17E2E23F"/>
    <w:rsid w:val="17E3AE8F"/>
    <w:rsid w:val="17F6A860"/>
    <w:rsid w:val="17F6C43F"/>
    <w:rsid w:val="180266EE"/>
    <w:rsid w:val="1808ABDC"/>
    <w:rsid w:val="180B2E6E"/>
    <w:rsid w:val="180D2977"/>
    <w:rsid w:val="18131461"/>
    <w:rsid w:val="182059F3"/>
    <w:rsid w:val="1820CF24"/>
    <w:rsid w:val="18211C83"/>
    <w:rsid w:val="182532C6"/>
    <w:rsid w:val="182D3F4F"/>
    <w:rsid w:val="182FE5F1"/>
    <w:rsid w:val="183271BB"/>
    <w:rsid w:val="183380DF"/>
    <w:rsid w:val="18343225"/>
    <w:rsid w:val="183B297D"/>
    <w:rsid w:val="183BFC43"/>
    <w:rsid w:val="184B0DDE"/>
    <w:rsid w:val="184C0DAC"/>
    <w:rsid w:val="184C689A"/>
    <w:rsid w:val="1850CE07"/>
    <w:rsid w:val="1857F148"/>
    <w:rsid w:val="1861B86B"/>
    <w:rsid w:val="1865D294"/>
    <w:rsid w:val="18714CC0"/>
    <w:rsid w:val="187577F1"/>
    <w:rsid w:val="187858A9"/>
    <w:rsid w:val="187B6B21"/>
    <w:rsid w:val="18828EB5"/>
    <w:rsid w:val="188295F7"/>
    <w:rsid w:val="18840803"/>
    <w:rsid w:val="18855873"/>
    <w:rsid w:val="1885A755"/>
    <w:rsid w:val="1885E244"/>
    <w:rsid w:val="1886B7E8"/>
    <w:rsid w:val="188CACC4"/>
    <w:rsid w:val="18985554"/>
    <w:rsid w:val="18A1D5A2"/>
    <w:rsid w:val="18A88AD3"/>
    <w:rsid w:val="18AD2C46"/>
    <w:rsid w:val="18AFEEE9"/>
    <w:rsid w:val="18B089F0"/>
    <w:rsid w:val="18C0C72A"/>
    <w:rsid w:val="18C825D2"/>
    <w:rsid w:val="18CA8367"/>
    <w:rsid w:val="18CBD3ED"/>
    <w:rsid w:val="18CC8CC4"/>
    <w:rsid w:val="18D1A6D9"/>
    <w:rsid w:val="18D52F66"/>
    <w:rsid w:val="18DA3269"/>
    <w:rsid w:val="18DB091F"/>
    <w:rsid w:val="18DB27AF"/>
    <w:rsid w:val="18E830C4"/>
    <w:rsid w:val="18E8CBA7"/>
    <w:rsid w:val="18F3B8CE"/>
    <w:rsid w:val="18FB48E6"/>
    <w:rsid w:val="190CBBD2"/>
    <w:rsid w:val="190E3574"/>
    <w:rsid w:val="191439EC"/>
    <w:rsid w:val="1918DA16"/>
    <w:rsid w:val="191BC2CC"/>
    <w:rsid w:val="19200BCC"/>
    <w:rsid w:val="1923CF2F"/>
    <w:rsid w:val="1925E7B4"/>
    <w:rsid w:val="19318746"/>
    <w:rsid w:val="19404E9D"/>
    <w:rsid w:val="194A2D9E"/>
    <w:rsid w:val="1951BF29"/>
    <w:rsid w:val="1959EA66"/>
    <w:rsid w:val="195E3214"/>
    <w:rsid w:val="196EBC1E"/>
    <w:rsid w:val="197162BC"/>
    <w:rsid w:val="1972D528"/>
    <w:rsid w:val="1975E25F"/>
    <w:rsid w:val="19794D68"/>
    <w:rsid w:val="197C5EED"/>
    <w:rsid w:val="197E24DB"/>
    <w:rsid w:val="19830F8A"/>
    <w:rsid w:val="198662CE"/>
    <w:rsid w:val="1988AF53"/>
    <w:rsid w:val="198F4802"/>
    <w:rsid w:val="1991B79F"/>
    <w:rsid w:val="1993182E"/>
    <w:rsid w:val="1994AFEE"/>
    <w:rsid w:val="1995FBB7"/>
    <w:rsid w:val="199F3C7C"/>
    <w:rsid w:val="19A33096"/>
    <w:rsid w:val="19A40811"/>
    <w:rsid w:val="19AE57A3"/>
    <w:rsid w:val="19B3B276"/>
    <w:rsid w:val="19B3CF22"/>
    <w:rsid w:val="19D0F082"/>
    <w:rsid w:val="19D65B52"/>
    <w:rsid w:val="19DE0B32"/>
    <w:rsid w:val="19E59D65"/>
    <w:rsid w:val="19E64298"/>
    <w:rsid w:val="19EFE81D"/>
    <w:rsid w:val="19FAE58B"/>
    <w:rsid w:val="1A01F34C"/>
    <w:rsid w:val="1A0B0856"/>
    <w:rsid w:val="1A10F593"/>
    <w:rsid w:val="1A114B6C"/>
    <w:rsid w:val="1A115F8B"/>
    <w:rsid w:val="1A14AC04"/>
    <w:rsid w:val="1A16B52B"/>
    <w:rsid w:val="1A1EB8B0"/>
    <w:rsid w:val="1A2206FE"/>
    <w:rsid w:val="1A2C42C0"/>
    <w:rsid w:val="1A2EEF3B"/>
    <w:rsid w:val="1A31E89A"/>
    <w:rsid w:val="1A4824B8"/>
    <w:rsid w:val="1A48521A"/>
    <w:rsid w:val="1A4B9BE0"/>
    <w:rsid w:val="1A55E72B"/>
    <w:rsid w:val="1A5A4190"/>
    <w:rsid w:val="1A5AB81C"/>
    <w:rsid w:val="1A5BD72D"/>
    <w:rsid w:val="1A5F3B13"/>
    <w:rsid w:val="1A671D39"/>
    <w:rsid w:val="1A679EC9"/>
    <w:rsid w:val="1A767C05"/>
    <w:rsid w:val="1A774594"/>
    <w:rsid w:val="1A7A5D5D"/>
    <w:rsid w:val="1A88922B"/>
    <w:rsid w:val="1A8F70A5"/>
    <w:rsid w:val="1A91E989"/>
    <w:rsid w:val="1A930996"/>
    <w:rsid w:val="1AB0FC41"/>
    <w:rsid w:val="1AB91F77"/>
    <w:rsid w:val="1ABB0280"/>
    <w:rsid w:val="1ABCC713"/>
    <w:rsid w:val="1AC97FF6"/>
    <w:rsid w:val="1ACBED47"/>
    <w:rsid w:val="1ACD638A"/>
    <w:rsid w:val="1ACE700B"/>
    <w:rsid w:val="1ACE8004"/>
    <w:rsid w:val="1ADB7EB3"/>
    <w:rsid w:val="1AE29D8E"/>
    <w:rsid w:val="1AEEF418"/>
    <w:rsid w:val="1AF7D21E"/>
    <w:rsid w:val="1AF8C552"/>
    <w:rsid w:val="1AF95F56"/>
    <w:rsid w:val="1AFADBEA"/>
    <w:rsid w:val="1B0601D4"/>
    <w:rsid w:val="1B0AB052"/>
    <w:rsid w:val="1B0AD151"/>
    <w:rsid w:val="1B11BDA0"/>
    <w:rsid w:val="1B1EBC62"/>
    <w:rsid w:val="1B20B43F"/>
    <w:rsid w:val="1B249933"/>
    <w:rsid w:val="1B255651"/>
    <w:rsid w:val="1B3003A4"/>
    <w:rsid w:val="1B48839A"/>
    <w:rsid w:val="1B4A3C92"/>
    <w:rsid w:val="1B4E266B"/>
    <w:rsid w:val="1B4FDB53"/>
    <w:rsid w:val="1B50FA9A"/>
    <w:rsid w:val="1B51B01A"/>
    <w:rsid w:val="1B56E69F"/>
    <w:rsid w:val="1B5CBF1D"/>
    <w:rsid w:val="1B5D409E"/>
    <w:rsid w:val="1B5F30FC"/>
    <w:rsid w:val="1B670898"/>
    <w:rsid w:val="1B6FD129"/>
    <w:rsid w:val="1B7020FE"/>
    <w:rsid w:val="1B718944"/>
    <w:rsid w:val="1B7992B6"/>
    <w:rsid w:val="1B7A2576"/>
    <w:rsid w:val="1B7F5144"/>
    <w:rsid w:val="1B80C9BC"/>
    <w:rsid w:val="1B859C53"/>
    <w:rsid w:val="1B86BD39"/>
    <w:rsid w:val="1B8C4851"/>
    <w:rsid w:val="1B99EC1E"/>
    <w:rsid w:val="1BA56C58"/>
    <w:rsid w:val="1BABD495"/>
    <w:rsid w:val="1BB0AD16"/>
    <w:rsid w:val="1BBF4C71"/>
    <w:rsid w:val="1BC41978"/>
    <w:rsid w:val="1BC576C6"/>
    <w:rsid w:val="1BC6577E"/>
    <w:rsid w:val="1BC70BDB"/>
    <w:rsid w:val="1BD4F056"/>
    <w:rsid w:val="1BDC1AA7"/>
    <w:rsid w:val="1BDC2DA8"/>
    <w:rsid w:val="1BE15D33"/>
    <w:rsid w:val="1BEAD4E0"/>
    <w:rsid w:val="1BEB75D0"/>
    <w:rsid w:val="1BEB8202"/>
    <w:rsid w:val="1BEF793F"/>
    <w:rsid w:val="1BFB468D"/>
    <w:rsid w:val="1BFB6D48"/>
    <w:rsid w:val="1C0533E8"/>
    <w:rsid w:val="1C05B40E"/>
    <w:rsid w:val="1C083DB5"/>
    <w:rsid w:val="1C08DE67"/>
    <w:rsid w:val="1C171252"/>
    <w:rsid w:val="1C1E20BF"/>
    <w:rsid w:val="1C21842B"/>
    <w:rsid w:val="1C245203"/>
    <w:rsid w:val="1C2C366E"/>
    <w:rsid w:val="1C2DC7AB"/>
    <w:rsid w:val="1C2DE34B"/>
    <w:rsid w:val="1C30D51F"/>
    <w:rsid w:val="1C30EE52"/>
    <w:rsid w:val="1C317D99"/>
    <w:rsid w:val="1C33AE96"/>
    <w:rsid w:val="1C34AE8E"/>
    <w:rsid w:val="1C34D97A"/>
    <w:rsid w:val="1C34FD84"/>
    <w:rsid w:val="1C3B7FC0"/>
    <w:rsid w:val="1C3F60FD"/>
    <w:rsid w:val="1C41E0C7"/>
    <w:rsid w:val="1C48393F"/>
    <w:rsid w:val="1C4DF169"/>
    <w:rsid w:val="1C50F6FC"/>
    <w:rsid w:val="1C537205"/>
    <w:rsid w:val="1C57C18A"/>
    <w:rsid w:val="1C5AAF42"/>
    <w:rsid w:val="1C6847D3"/>
    <w:rsid w:val="1C6C53E0"/>
    <w:rsid w:val="1C760252"/>
    <w:rsid w:val="1C807AB3"/>
    <w:rsid w:val="1C82117A"/>
    <w:rsid w:val="1C840D72"/>
    <w:rsid w:val="1C8C7669"/>
    <w:rsid w:val="1C928190"/>
    <w:rsid w:val="1C944FBC"/>
    <w:rsid w:val="1C9D7788"/>
    <w:rsid w:val="1C9F6816"/>
    <w:rsid w:val="1CA17A2F"/>
    <w:rsid w:val="1CAB5E38"/>
    <w:rsid w:val="1CAD2CF0"/>
    <w:rsid w:val="1CAD6546"/>
    <w:rsid w:val="1CB35346"/>
    <w:rsid w:val="1CCFF7B2"/>
    <w:rsid w:val="1CD2FB1C"/>
    <w:rsid w:val="1CD66D1A"/>
    <w:rsid w:val="1CDE44D2"/>
    <w:rsid w:val="1CE0EE47"/>
    <w:rsid w:val="1CE546CB"/>
    <w:rsid w:val="1CF2CA1F"/>
    <w:rsid w:val="1CF79353"/>
    <w:rsid w:val="1D05197F"/>
    <w:rsid w:val="1D0546F6"/>
    <w:rsid w:val="1D0AB49A"/>
    <w:rsid w:val="1D0D3DC9"/>
    <w:rsid w:val="1D1541E7"/>
    <w:rsid w:val="1D15957B"/>
    <w:rsid w:val="1D19B544"/>
    <w:rsid w:val="1D1AEFAC"/>
    <w:rsid w:val="1D1EC09F"/>
    <w:rsid w:val="1D201656"/>
    <w:rsid w:val="1D2A3432"/>
    <w:rsid w:val="1D2B5504"/>
    <w:rsid w:val="1D3D6F80"/>
    <w:rsid w:val="1D40107D"/>
    <w:rsid w:val="1D467182"/>
    <w:rsid w:val="1D4731B8"/>
    <w:rsid w:val="1D4ACDD8"/>
    <w:rsid w:val="1D4C20D7"/>
    <w:rsid w:val="1D4C8E96"/>
    <w:rsid w:val="1D50DB03"/>
    <w:rsid w:val="1D52A125"/>
    <w:rsid w:val="1D56281A"/>
    <w:rsid w:val="1D5D7F59"/>
    <w:rsid w:val="1D5F7C2E"/>
    <w:rsid w:val="1D6FBA50"/>
    <w:rsid w:val="1D73ECF9"/>
    <w:rsid w:val="1D79E457"/>
    <w:rsid w:val="1D7AE1EB"/>
    <w:rsid w:val="1D7FB6EC"/>
    <w:rsid w:val="1D80DABA"/>
    <w:rsid w:val="1D817B1E"/>
    <w:rsid w:val="1D89809A"/>
    <w:rsid w:val="1D90C97A"/>
    <w:rsid w:val="1D91D7B7"/>
    <w:rsid w:val="1D983FA2"/>
    <w:rsid w:val="1D993855"/>
    <w:rsid w:val="1DA4928F"/>
    <w:rsid w:val="1DAA4F35"/>
    <w:rsid w:val="1DACD1DF"/>
    <w:rsid w:val="1DB23A8C"/>
    <w:rsid w:val="1DB9CA2C"/>
    <w:rsid w:val="1DBD1011"/>
    <w:rsid w:val="1DBD565D"/>
    <w:rsid w:val="1DBED200"/>
    <w:rsid w:val="1DBEFE05"/>
    <w:rsid w:val="1DC04840"/>
    <w:rsid w:val="1DC0688B"/>
    <w:rsid w:val="1DC173A5"/>
    <w:rsid w:val="1DC87DEC"/>
    <w:rsid w:val="1DCB28B0"/>
    <w:rsid w:val="1DD1D3F7"/>
    <w:rsid w:val="1DD7EE3F"/>
    <w:rsid w:val="1DDBE586"/>
    <w:rsid w:val="1DE03390"/>
    <w:rsid w:val="1DE5EF39"/>
    <w:rsid w:val="1DE89ED1"/>
    <w:rsid w:val="1DED8EBA"/>
    <w:rsid w:val="1DEDDA97"/>
    <w:rsid w:val="1E036816"/>
    <w:rsid w:val="1E040812"/>
    <w:rsid w:val="1E06F37A"/>
    <w:rsid w:val="1E0E2C34"/>
    <w:rsid w:val="1E133461"/>
    <w:rsid w:val="1E14AA26"/>
    <w:rsid w:val="1E166974"/>
    <w:rsid w:val="1E1E42B5"/>
    <w:rsid w:val="1E23AEAD"/>
    <w:rsid w:val="1E2A8A55"/>
    <w:rsid w:val="1E304929"/>
    <w:rsid w:val="1E30AC11"/>
    <w:rsid w:val="1E314CF9"/>
    <w:rsid w:val="1E314F90"/>
    <w:rsid w:val="1E339BEB"/>
    <w:rsid w:val="1E33B32E"/>
    <w:rsid w:val="1E3CD8B9"/>
    <w:rsid w:val="1E3E38F6"/>
    <w:rsid w:val="1E500964"/>
    <w:rsid w:val="1E547389"/>
    <w:rsid w:val="1E5DCF97"/>
    <w:rsid w:val="1E6EAB86"/>
    <w:rsid w:val="1E6F6B16"/>
    <w:rsid w:val="1E739A2A"/>
    <w:rsid w:val="1E7DCDAD"/>
    <w:rsid w:val="1E81D2E8"/>
    <w:rsid w:val="1E854F5A"/>
    <w:rsid w:val="1E857111"/>
    <w:rsid w:val="1E891D7E"/>
    <w:rsid w:val="1E8EAA73"/>
    <w:rsid w:val="1E9294D0"/>
    <w:rsid w:val="1E98C698"/>
    <w:rsid w:val="1E99A35F"/>
    <w:rsid w:val="1E9BF17F"/>
    <w:rsid w:val="1EA4DFB4"/>
    <w:rsid w:val="1EA95D85"/>
    <w:rsid w:val="1EAAF3E6"/>
    <w:rsid w:val="1EAF75BB"/>
    <w:rsid w:val="1EB0EB18"/>
    <w:rsid w:val="1EB2C5D2"/>
    <w:rsid w:val="1EBD0939"/>
    <w:rsid w:val="1EC1976B"/>
    <w:rsid w:val="1EC97523"/>
    <w:rsid w:val="1ECA9F7F"/>
    <w:rsid w:val="1ECBF7D5"/>
    <w:rsid w:val="1ECD992F"/>
    <w:rsid w:val="1EDEB8A8"/>
    <w:rsid w:val="1EE3A42A"/>
    <w:rsid w:val="1EE57F4C"/>
    <w:rsid w:val="1EE8AA6C"/>
    <w:rsid w:val="1EE9C65E"/>
    <w:rsid w:val="1EEA9534"/>
    <w:rsid w:val="1EEDA857"/>
    <w:rsid w:val="1EF105A3"/>
    <w:rsid w:val="1EF236CE"/>
    <w:rsid w:val="1EF3F83D"/>
    <w:rsid w:val="1EF4FD43"/>
    <w:rsid w:val="1EF7290A"/>
    <w:rsid w:val="1EF959DC"/>
    <w:rsid w:val="1EFA22A8"/>
    <w:rsid w:val="1EFBC8B4"/>
    <w:rsid w:val="1EFDDAB8"/>
    <w:rsid w:val="1F0D584A"/>
    <w:rsid w:val="1F1A7447"/>
    <w:rsid w:val="1F211DD6"/>
    <w:rsid w:val="1F232174"/>
    <w:rsid w:val="1F249F59"/>
    <w:rsid w:val="1F2E6424"/>
    <w:rsid w:val="1F2EA7E0"/>
    <w:rsid w:val="1F38789F"/>
    <w:rsid w:val="1F3D552D"/>
    <w:rsid w:val="1F3EFC02"/>
    <w:rsid w:val="1F4995F5"/>
    <w:rsid w:val="1F5762DC"/>
    <w:rsid w:val="1F5DC9BF"/>
    <w:rsid w:val="1F62CA94"/>
    <w:rsid w:val="1F6CCBBE"/>
    <w:rsid w:val="1F6DDD5D"/>
    <w:rsid w:val="1F716DB2"/>
    <w:rsid w:val="1F72B256"/>
    <w:rsid w:val="1F74BD64"/>
    <w:rsid w:val="1F76C101"/>
    <w:rsid w:val="1F784EC9"/>
    <w:rsid w:val="1F790A81"/>
    <w:rsid w:val="1F7ABE61"/>
    <w:rsid w:val="1F7F8170"/>
    <w:rsid w:val="1F8505D8"/>
    <w:rsid w:val="1F87AB9B"/>
    <w:rsid w:val="1F88938E"/>
    <w:rsid w:val="1F911451"/>
    <w:rsid w:val="1F958051"/>
    <w:rsid w:val="1F9A054D"/>
    <w:rsid w:val="1F9B025D"/>
    <w:rsid w:val="1F9C3CFE"/>
    <w:rsid w:val="1FA7627A"/>
    <w:rsid w:val="1FBACB2C"/>
    <w:rsid w:val="1FC2E008"/>
    <w:rsid w:val="1FC3B092"/>
    <w:rsid w:val="1FC41585"/>
    <w:rsid w:val="1FC6C823"/>
    <w:rsid w:val="1FC9EAD3"/>
    <w:rsid w:val="1FCA9B6B"/>
    <w:rsid w:val="1FCBA314"/>
    <w:rsid w:val="1FE2B67C"/>
    <w:rsid w:val="1FEF421F"/>
    <w:rsid w:val="1FF0B1BA"/>
    <w:rsid w:val="1FF52A6A"/>
    <w:rsid w:val="1FFFDF78"/>
    <w:rsid w:val="2003C2A8"/>
    <w:rsid w:val="200A1D15"/>
    <w:rsid w:val="2013D8E4"/>
    <w:rsid w:val="201543BC"/>
    <w:rsid w:val="201D3CA9"/>
    <w:rsid w:val="20246FB3"/>
    <w:rsid w:val="202A393D"/>
    <w:rsid w:val="202D5B3F"/>
    <w:rsid w:val="20305BD4"/>
    <w:rsid w:val="20325ABC"/>
    <w:rsid w:val="20351EA9"/>
    <w:rsid w:val="203A3395"/>
    <w:rsid w:val="203C02A4"/>
    <w:rsid w:val="20408DC2"/>
    <w:rsid w:val="20475E35"/>
    <w:rsid w:val="2049C900"/>
    <w:rsid w:val="2057034E"/>
    <w:rsid w:val="205B6FDF"/>
    <w:rsid w:val="206026CE"/>
    <w:rsid w:val="20683F17"/>
    <w:rsid w:val="2069EE20"/>
    <w:rsid w:val="206AD2C5"/>
    <w:rsid w:val="206E0D72"/>
    <w:rsid w:val="206F0543"/>
    <w:rsid w:val="207D477F"/>
    <w:rsid w:val="2082A3BB"/>
    <w:rsid w:val="20891A80"/>
    <w:rsid w:val="208B8171"/>
    <w:rsid w:val="208C147A"/>
    <w:rsid w:val="209D54AD"/>
    <w:rsid w:val="20A0148A"/>
    <w:rsid w:val="20A88176"/>
    <w:rsid w:val="20A8DE77"/>
    <w:rsid w:val="20BAAC6A"/>
    <w:rsid w:val="20BDEE86"/>
    <w:rsid w:val="20C5B569"/>
    <w:rsid w:val="20C6C1BD"/>
    <w:rsid w:val="20C96372"/>
    <w:rsid w:val="20CB86D6"/>
    <w:rsid w:val="20D90047"/>
    <w:rsid w:val="20E653F4"/>
    <w:rsid w:val="20ED170B"/>
    <w:rsid w:val="20EFC372"/>
    <w:rsid w:val="20F755CC"/>
    <w:rsid w:val="20FBB230"/>
    <w:rsid w:val="20FEEFCA"/>
    <w:rsid w:val="21078CB9"/>
    <w:rsid w:val="210CCE64"/>
    <w:rsid w:val="211301C9"/>
    <w:rsid w:val="2119C804"/>
    <w:rsid w:val="211E1A18"/>
    <w:rsid w:val="21211598"/>
    <w:rsid w:val="21238350"/>
    <w:rsid w:val="2128D1D4"/>
    <w:rsid w:val="212E4939"/>
    <w:rsid w:val="21371CC9"/>
    <w:rsid w:val="21374E75"/>
    <w:rsid w:val="2140CB13"/>
    <w:rsid w:val="2147C87A"/>
    <w:rsid w:val="2147C97A"/>
    <w:rsid w:val="21489B85"/>
    <w:rsid w:val="215052AA"/>
    <w:rsid w:val="2150A56C"/>
    <w:rsid w:val="2151B106"/>
    <w:rsid w:val="21558AA0"/>
    <w:rsid w:val="215B250A"/>
    <w:rsid w:val="215FB713"/>
    <w:rsid w:val="216226CD"/>
    <w:rsid w:val="2165FF28"/>
    <w:rsid w:val="21690AAA"/>
    <w:rsid w:val="216FBA7D"/>
    <w:rsid w:val="2177794A"/>
    <w:rsid w:val="218ABCAB"/>
    <w:rsid w:val="218BACBB"/>
    <w:rsid w:val="218F1F9C"/>
    <w:rsid w:val="21959B03"/>
    <w:rsid w:val="21986740"/>
    <w:rsid w:val="219CEC02"/>
    <w:rsid w:val="219D9F86"/>
    <w:rsid w:val="21B06E93"/>
    <w:rsid w:val="21B83E92"/>
    <w:rsid w:val="21BDD829"/>
    <w:rsid w:val="21BF132D"/>
    <w:rsid w:val="21C0E414"/>
    <w:rsid w:val="21C35C60"/>
    <w:rsid w:val="21CFB3C9"/>
    <w:rsid w:val="21DE5D40"/>
    <w:rsid w:val="21DEA715"/>
    <w:rsid w:val="21E17470"/>
    <w:rsid w:val="21ED3495"/>
    <w:rsid w:val="21F2E0A9"/>
    <w:rsid w:val="21FA6FEB"/>
    <w:rsid w:val="21FD5F8C"/>
    <w:rsid w:val="21FE9437"/>
    <w:rsid w:val="21FEB4CC"/>
    <w:rsid w:val="2204DDD2"/>
    <w:rsid w:val="220BE4CB"/>
    <w:rsid w:val="220DA9A1"/>
    <w:rsid w:val="220DD474"/>
    <w:rsid w:val="2218BA2A"/>
    <w:rsid w:val="221BCD1F"/>
    <w:rsid w:val="221D8C45"/>
    <w:rsid w:val="2221AA04"/>
    <w:rsid w:val="22249CE0"/>
    <w:rsid w:val="222A6C6F"/>
    <w:rsid w:val="222F1163"/>
    <w:rsid w:val="222F5219"/>
    <w:rsid w:val="22327EC0"/>
    <w:rsid w:val="2233DB09"/>
    <w:rsid w:val="223B78E4"/>
    <w:rsid w:val="223C21CE"/>
    <w:rsid w:val="223FAFB8"/>
    <w:rsid w:val="223FE721"/>
    <w:rsid w:val="224456EA"/>
    <w:rsid w:val="22464B80"/>
    <w:rsid w:val="22552DEE"/>
    <w:rsid w:val="225581E1"/>
    <w:rsid w:val="2256D654"/>
    <w:rsid w:val="2259121F"/>
    <w:rsid w:val="225B02E2"/>
    <w:rsid w:val="2261EB06"/>
    <w:rsid w:val="22627B12"/>
    <w:rsid w:val="2266CC2E"/>
    <w:rsid w:val="226722A7"/>
    <w:rsid w:val="22673F94"/>
    <w:rsid w:val="22694EB4"/>
    <w:rsid w:val="226DF6EF"/>
    <w:rsid w:val="2273A304"/>
    <w:rsid w:val="2279FE3B"/>
    <w:rsid w:val="227B596B"/>
    <w:rsid w:val="227FEE15"/>
    <w:rsid w:val="22861AC5"/>
    <w:rsid w:val="228BBEEB"/>
    <w:rsid w:val="228CD828"/>
    <w:rsid w:val="22924796"/>
    <w:rsid w:val="22930485"/>
    <w:rsid w:val="22957868"/>
    <w:rsid w:val="2298C731"/>
    <w:rsid w:val="229C6C73"/>
    <w:rsid w:val="22A60E38"/>
    <w:rsid w:val="22BBF385"/>
    <w:rsid w:val="22BDC043"/>
    <w:rsid w:val="22C5B95F"/>
    <w:rsid w:val="22CEECD2"/>
    <w:rsid w:val="22D20011"/>
    <w:rsid w:val="22D29E1C"/>
    <w:rsid w:val="22D84ABE"/>
    <w:rsid w:val="22E1E303"/>
    <w:rsid w:val="22E4A53A"/>
    <w:rsid w:val="22E963C6"/>
    <w:rsid w:val="22F13239"/>
    <w:rsid w:val="22FA3F19"/>
    <w:rsid w:val="2307314F"/>
    <w:rsid w:val="23080FD1"/>
    <w:rsid w:val="23136655"/>
    <w:rsid w:val="2317E18D"/>
    <w:rsid w:val="2318ABC2"/>
    <w:rsid w:val="231D0FE3"/>
    <w:rsid w:val="232C6C20"/>
    <w:rsid w:val="232CE13F"/>
    <w:rsid w:val="2332BF10"/>
    <w:rsid w:val="2333C8AB"/>
    <w:rsid w:val="2341A2D2"/>
    <w:rsid w:val="234462DE"/>
    <w:rsid w:val="2349957D"/>
    <w:rsid w:val="23559B53"/>
    <w:rsid w:val="2358A8A1"/>
    <w:rsid w:val="235D8444"/>
    <w:rsid w:val="23617498"/>
    <w:rsid w:val="2364B1E0"/>
    <w:rsid w:val="23665149"/>
    <w:rsid w:val="23690799"/>
    <w:rsid w:val="2370140F"/>
    <w:rsid w:val="2378EEBF"/>
    <w:rsid w:val="2384C9DC"/>
    <w:rsid w:val="2385CDEE"/>
    <w:rsid w:val="239DB714"/>
    <w:rsid w:val="23A02B75"/>
    <w:rsid w:val="23A2D28B"/>
    <w:rsid w:val="23A794FD"/>
    <w:rsid w:val="23A7FE9E"/>
    <w:rsid w:val="23AAE235"/>
    <w:rsid w:val="23AE4E8E"/>
    <w:rsid w:val="23AEFF54"/>
    <w:rsid w:val="23AFB5F4"/>
    <w:rsid w:val="23B59799"/>
    <w:rsid w:val="23BAB814"/>
    <w:rsid w:val="23BDC58B"/>
    <w:rsid w:val="23BDEAF0"/>
    <w:rsid w:val="23C7E34B"/>
    <w:rsid w:val="23C959C4"/>
    <w:rsid w:val="23D310E2"/>
    <w:rsid w:val="23D7B8B5"/>
    <w:rsid w:val="23D83D48"/>
    <w:rsid w:val="23DF90B9"/>
    <w:rsid w:val="23E34EE4"/>
    <w:rsid w:val="23E5D4AD"/>
    <w:rsid w:val="23EA2E01"/>
    <w:rsid w:val="23ED617F"/>
    <w:rsid w:val="23F1CA39"/>
    <w:rsid w:val="23F460E8"/>
    <w:rsid w:val="23F67EC7"/>
    <w:rsid w:val="23F98BD3"/>
    <w:rsid w:val="23F9FA11"/>
    <w:rsid w:val="23FA1811"/>
    <w:rsid w:val="23FDFD6D"/>
    <w:rsid w:val="240021AB"/>
    <w:rsid w:val="24110EA3"/>
    <w:rsid w:val="241899C9"/>
    <w:rsid w:val="241B1648"/>
    <w:rsid w:val="241C84F7"/>
    <w:rsid w:val="242296A9"/>
    <w:rsid w:val="242D0214"/>
    <w:rsid w:val="242D8707"/>
    <w:rsid w:val="24383F4F"/>
    <w:rsid w:val="243A20E3"/>
    <w:rsid w:val="24511224"/>
    <w:rsid w:val="2455252B"/>
    <w:rsid w:val="24596EA8"/>
    <w:rsid w:val="245A8EB2"/>
    <w:rsid w:val="245EF039"/>
    <w:rsid w:val="2462FAFF"/>
    <w:rsid w:val="24656EE4"/>
    <w:rsid w:val="246E1B00"/>
    <w:rsid w:val="246F8569"/>
    <w:rsid w:val="2475EEBE"/>
    <w:rsid w:val="24804F4A"/>
    <w:rsid w:val="24828DA8"/>
    <w:rsid w:val="24898F24"/>
    <w:rsid w:val="248C9C89"/>
    <w:rsid w:val="249058C3"/>
    <w:rsid w:val="24977B5F"/>
    <w:rsid w:val="249A7447"/>
    <w:rsid w:val="24A1F59C"/>
    <w:rsid w:val="24AB615B"/>
    <w:rsid w:val="24AD5046"/>
    <w:rsid w:val="24AFA1CA"/>
    <w:rsid w:val="24C0C84A"/>
    <w:rsid w:val="24C1600F"/>
    <w:rsid w:val="24C90405"/>
    <w:rsid w:val="24CD77D8"/>
    <w:rsid w:val="24D47823"/>
    <w:rsid w:val="24DA1E74"/>
    <w:rsid w:val="24DE0A48"/>
    <w:rsid w:val="24E61C5C"/>
    <w:rsid w:val="24ED8D27"/>
    <w:rsid w:val="24F36EB1"/>
    <w:rsid w:val="24F56938"/>
    <w:rsid w:val="24F61A9C"/>
    <w:rsid w:val="24FF0CF8"/>
    <w:rsid w:val="25182FAA"/>
    <w:rsid w:val="25210B75"/>
    <w:rsid w:val="25212BFD"/>
    <w:rsid w:val="25282C85"/>
    <w:rsid w:val="25341103"/>
    <w:rsid w:val="2543BBE7"/>
    <w:rsid w:val="254B9ECF"/>
    <w:rsid w:val="2552571C"/>
    <w:rsid w:val="2552A48B"/>
    <w:rsid w:val="255E1C87"/>
    <w:rsid w:val="255EF3F5"/>
    <w:rsid w:val="25603AC3"/>
    <w:rsid w:val="2561B98E"/>
    <w:rsid w:val="256220CB"/>
    <w:rsid w:val="256D06A8"/>
    <w:rsid w:val="256D4DDC"/>
    <w:rsid w:val="257BA6C4"/>
    <w:rsid w:val="257C1A75"/>
    <w:rsid w:val="257D03E1"/>
    <w:rsid w:val="258512D6"/>
    <w:rsid w:val="25861C5D"/>
    <w:rsid w:val="2586BD9F"/>
    <w:rsid w:val="258E7487"/>
    <w:rsid w:val="2590A87F"/>
    <w:rsid w:val="2595058A"/>
    <w:rsid w:val="25A1C32B"/>
    <w:rsid w:val="25AC97F5"/>
    <w:rsid w:val="25AF3BDE"/>
    <w:rsid w:val="25B7B113"/>
    <w:rsid w:val="25B93BB5"/>
    <w:rsid w:val="25B97A34"/>
    <w:rsid w:val="25BD04CC"/>
    <w:rsid w:val="25D3BF5A"/>
    <w:rsid w:val="25D44956"/>
    <w:rsid w:val="25DF2D03"/>
    <w:rsid w:val="25E2C1E7"/>
    <w:rsid w:val="25E769BD"/>
    <w:rsid w:val="25E8A1BB"/>
    <w:rsid w:val="25F3D09F"/>
    <w:rsid w:val="260160ED"/>
    <w:rsid w:val="260B1F70"/>
    <w:rsid w:val="261033D2"/>
    <w:rsid w:val="26112AAC"/>
    <w:rsid w:val="261A371D"/>
    <w:rsid w:val="2621FC2A"/>
    <w:rsid w:val="2622290E"/>
    <w:rsid w:val="2624D8FD"/>
    <w:rsid w:val="26266964"/>
    <w:rsid w:val="2629EB71"/>
    <w:rsid w:val="262D3D33"/>
    <w:rsid w:val="2636325A"/>
    <w:rsid w:val="263A5CC8"/>
    <w:rsid w:val="263AA9E3"/>
    <w:rsid w:val="263ED2F2"/>
    <w:rsid w:val="264B86DE"/>
    <w:rsid w:val="264F36F7"/>
    <w:rsid w:val="26563137"/>
    <w:rsid w:val="265E65B3"/>
    <w:rsid w:val="267375BE"/>
    <w:rsid w:val="2675B4AD"/>
    <w:rsid w:val="2676A6A7"/>
    <w:rsid w:val="2679BC15"/>
    <w:rsid w:val="267ED3C7"/>
    <w:rsid w:val="26809D0F"/>
    <w:rsid w:val="26834A7B"/>
    <w:rsid w:val="26840AD9"/>
    <w:rsid w:val="268414C7"/>
    <w:rsid w:val="26888F55"/>
    <w:rsid w:val="268E4C3B"/>
    <w:rsid w:val="26916828"/>
    <w:rsid w:val="26931A6A"/>
    <w:rsid w:val="26C313D4"/>
    <w:rsid w:val="26C407BE"/>
    <w:rsid w:val="26CB46F8"/>
    <w:rsid w:val="26D5525B"/>
    <w:rsid w:val="26DC5DF7"/>
    <w:rsid w:val="26E09A4D"/>
    <w:rsid w:val="26E26ACF"/>
    <w:rsid w:val="26E31E3D"/>
    <w:rsid w:val="26EE4098"/>
    <w:rsid w:val="26FC88FB"/>
    <w:rsid w:val="27008914"/>
    <w:rsid w:val="27012B09"/>
    <w:rsid w:val="2704E89C"/>
    <w:rsid w:val="2705791A"/>
    <w:rsid w:val="27059A38"/>
    <w:rsid w:val="270B8391"/>
    <w:rsid w:val="270D688F"/>
    <w:rsid w:val="270E3B3F"/>
    <w:rsid w:val="27177B49"/>
    <w:rsid w:val="271A68D7"/>
    <w:rsid w:val="271B402D"/>
    <w:rsid w:val="2723720D"/>
    <w:rsid w:val="272DB753"/>
    <w:rsid w:val="272EDAA0"/>
    <w:rsid w:val="2738ABD6"/>
    <w:rsid w:val="2738EEEB"/>
    <w:rsid w:val="27395DE9"/>
    <w:rsid w:val="274240D8"/>
    <w:rsid w:val="2743C4D8"/>
    <w:rsid w:val="274DBA73"/>
    <w:rsid w:val="274F9249"/>
    <w:rsid w:val="275876B3"/>
    <w:rsid w:val="275DA61D"/>
    <w:rsid w:val="275F1280"/>
    <w:rsid w:val="276219AF"/>
    <w:rsid w:val="27658C8D"/>
    <w:rsid w:val="27662157"/>
    <w:rsid w:val="276B08AA"/>
    <w:rsid w:val="276BC2AD"/>
    <w:rsid w:val="277D5E33"/>
    <w:rsid w:val="278761B7"/>
    <w:rsid w:val="278E4DD0"/>
    <w:rsid w:val="2791A586"/>
    <w:rsid w:val="279BF2F3"/>
    <w:rsid w:val="279C2174"/>
    <w:rsid w:val="27A3CD14"/>
    <w:rsid w:val="27AADD42"/>
    <w:rsid w:val="27AD636A"/>
    <w:rsid w:val="27B47239"/>
    <w:rsid w:val="27B874A5"/>
    <w:rsid w:val="27C0DD7A"/>
    <w:rsid w:val="27C65389"/>
    <w:rsid w:val="27CB7B6F"/>
    <w:rsid w:val="27CE4B22"/>
    <w:rsid w:val="27D6DDA6"/>
    <w:rsid w:val="27D8CA2A"/>
    <w:rsid w:val="27D9CF6E"/>
    <w:rsid w:val="27F04574"/>
    <w:rsid w:val="27F53C28"/>
    <w:rsid w:val="27F72580"/>
    <w:rsid w:val="2809EE4B"/>
    <w:rsid w:val="280B8D0D"/>
    <w:rsid w:val="281563B3"/>
    <w:rsid w:val="281CBC23"/>
    <w:rsid w:val="281E410B"/>
    <w:rsid w:val="2820B98A"/>
    <w:rsid w:val="282364BA"/>
    <w:rsid w:val="2824F849"/>
    <w:rsid w:val="2825A0A4"/>
    <w:rsid w:val="282638F9"/>
    <w:rsid w:val="282BA389"/>
    <w:rsid w:val="283389EA"/>
    <w:rsid w:val="2839A62C"/>
    <w:rsid w:val="283A32D8"/>
    <w:rsid w:val="283C227E"/>
    <w:rsid w:val="283D3C0B"/>
    <w:rsid w:val="283F6293"/>
    <w:rsid w:val="28418772"/>
    <w:rsid w:val="28448B43"/>
    <w:rsid w:val="2848509C"/>
    <w:rsid w:val="2849F0D7"/>
    <w:rsid w:val="28511B40"/>
    <w:rsid w:val="28527184"/>
    <w:rsid w:val="28532361"/>
    <w:rsid w:val="285ADC3E"/>
    <w:rsid w:val="285FF6CA"/>
    <w:rsid w:val="2862FA82"/>
    <w:rsid w:val="28674C93"/>
    <w:rsid w:val="286AD658"/>
    <w:rsid w:val="287405D3"/>
    <w:rsid w:val="2885576E"/>
    <w:rsid w:val="28866289"/>
    <w:rsid w:val="2897D3F7"/>
    <w:rsid w:val="28989837"/>
    <w:rsid w:val="289BD862"/>
    <w:rsid w:val="289D732C"/>
    <w:rsid w:val="28A084A6"/>
    <w:rsid w:val="28A2A44C"/>
    <w:rsid w:val="28A6C7D9"/>
    <w:rsid w:val="28BA13AB"/>
    <w:rsid w:val="28BA6E26"/>
    <w:rsid w:val="28BC2BFD"/>
    <w:rsid w:val="28C2E333"/>
    <w:rsid w:val="28C6B582"/>
    <w:rsid w:val="28CA7655"/>
    <w:rsid w:val="28CC47DF"/>
    <w:rsid w:val="28D8C3E1"/>
    <w:rsid w:val="28D8FC0F"/>
    <w:rsid w:val="28DCA986"/>
    <w:rsid w:val="28E77FA4"/>
    <w:rsid w:val="28F616D7"/>
    <w:rsid w:val="28FF30C9"/>
    <w:rsid w:val="2902E0F1"/>
    <w:rsid w:val="290F1210"/>
    <w:rsid w:val="290F57DE"/>
    <w:rsid w:val="291B8600"/>
    <w:rsid w:val="291FFCDA"/>
    <w:rsid w:val="29309134"/>
    <w:rsid w:val="293E8AFC"/>
    <w:rsid w:val="293E8F0C"/>
    <w:rsid w:val="29448662"/>
    <w:rsid w:val="294A2428"/>
    <w:rsid w:val="2952F6ED"/>
    <w:rsid w:val="295586D7"/>
    <w:rsid w:val="295695D8"/>
    <w:rsid w:val="29622BF5"/>
    <w:rsid w:val="296460F8"/>
    <w:rsid w:val="2967E28C"/>
    <w:rsid w:val="296E104C"/>
    <w:rsid w:val="29708A43"/>
    <w:rsid w:val="29876EC8"/>
    <w:rsid w:val="2989947D"/>
    <w:rsid w:val="2993858C"/>
    <w:rsid w:val="2999696A"/>
    <w:rsid w:val="29A79634"/>
    <w:rsid w:val="29B0DA51"/>
    <w:rsid w:val="29BA73C9"/>
    <w:rsid w:val="29BFDE0C"/>
    <w:rsid w:val="29C3B0F6"/>
    <w:rsid w:val="29C9AA51"/>
    <w:rsid w:val="29CA1D6D"/>
    <w:rsid w:val="29D81DB3"/>
    <w:rsid w:val="29DBAAC3"/>
    <w:rsid w:val="29DEE05C"/>
    <w:rsid w:val="29EE3EB0"/>
    <w:rsid w:val="29EFEC18"/>
    <w:rsid w:val="29F38DA4"/>
    <w:rsid w:val="29F3BD47"/>
    <w:rsid w:val="29F42E97"/>
    <w:rsid w:val="2A0B0719"/>
    <w:rsid w:val="2A1A2788"/>
    <w:rsid w:val="2A1BC1A0"/>
    <w:rsid w:val="2A1F44A1"/>
    <w:rsid w:val="2A2469F3"/>
    <w:rsid w:val="2A4138F3"/>
    <w:rsid w:val="2A4C4F89"/>
    <w:rsid w:val="2A4D6EA6"/>
    <w:rsid w:val="2A4DD80B"/>
    <w:rsid w:val="2A553E11"/>
    <w:rsid w:val="2A562DEA"/>
    <w:rsid w:val="2A5B8318"/>
    <w:rsid w:val="2A5D3D4E"/>
    <w:rsid w:val="2A6792A7"/>
    <w:rsid w:val="2A6A03DA"/>
    <w:rsid w:val="2A71C88D"/>
    <w:rsid w:val="2A76BBDC"/>
    <w:rsid w:val="2A80CA6F"/>
    <w:rsid w:val="2A84AC4E"/>
    <w:rsid w:val="2A895B6C"/>
    <w:rsid w:val="2A8B1CD5"/>
    <w:rsid w:val="2A96D6A6"/>
    <w:rsid w:val="2AA56BCF"/>
    <w:rsid w:val="2AA6DCEE"/>
    <w:rsid w:val="2AA83908"/>
    <w:rsid w:val="2AB17F5A"/>
    <w:rsid w:val="2AB9BC20"/>
    <w:rsid w:val="2ABE6EC5"/>
    <w:rsid w:val="2AC7AF38"/>
    <w:rsid w:val="2AC88A68"/>
    <w:rsid w:val="2ACDDCA5"/>
    <w:rsid w:val="2AD2E6C5"/>
    <w:rsid w:val="2AD77F3D"/>
    <w:rsid w:val="2ADAA946"/>
    <w:rsid w:val="2AE5A701"/>
    <w:rsid w:val="2AE8330D"/>
    <w:rsid w:val="2AF2F049"/>
    <w:rsid w:val="2AF59561"/>
    <w:rsid w:val="2AF66328"/>
    <w:rsid w:val="2AF98D79"/>
    <w:rsid w:val="2AF9F012"/>
    <w:rsid w:val="2B05C207"/>
    <w:rsid w:val="2B0B9F7B"/>
    <w:rsid w:val="2B0F8F28"/>
    <w:rsid w:val="2B12A083"/>
    <w:rsid w:val="2B162EDE"/>
    <w:rsid w:val="2B1AB9FA"/>
    <w:rsid w:val="2B2465D3"/>
    <w:rsid w:val="2B2DE6D5"/>
    <w:rsid w:val="2B3506B2"/>
    <w:rsid w:val="2B37A67E"/>
    <w:rsid w:val="2B40C49A"/>
    <w:rsid w:val="2B44ABF7"/>
    <w:rsid w:val="2B465BBA"/>
    <w:rsid w:val="2B584861"/>
    <w:rsid w:val="2B5DDEF3"/>
    <w:rsid w:val="2B5DFDCA"/>
    <w:rsid w:val="2B5E1ACE"/>
    <w:rsid w:val="2B5FB6ED"/>
    <w:rsid w:val="2B60F514"/>
    <w:rsid w:val="2B632ADE"/>
    <w:rsid w:val="2B6577E2"/>
    <w:rsid w:val="2B6B17E4"/>
    <w:rsid w:val="2B6B3691"/>
    <w:rsid w:val="2B6C2921"/>
    <w:rsid w:val="2B712CEC"/>
    <w:rsid w:val="2B751436"/>
    <w:rsid w:val="2B84CD68"/>
    <w:rsid w:val="2B8A3DB4"/>
    <w:rsid w:val="2B8DDCD7"/>
    <w:rsid w:val="2B9136DF"/>
    <w:rsid w:val="2B93E4D5"/>
    <w:rsid w:val="2B95590D"/>
    <w:rsid w:val="2B9831CB"/>
    <w:rsid w:val="2B989337"/>
    <w:rsid w:val="2B992772"/>
    <w:rsid w:val="2B9DEF27"/>
    <w:rsid w:val="2B9E91AC"/>
    <w:rsid w:val="2BA09AFC"/>
    <w:rsid w:val="2BA2B320"/>
    <w:rsid w:val="2BA423A9"/>
    <w:rsid w:val="2BA43252"/>
    <w:rsid w:val="2BAF69E3"/>
    <w:rsid w:val="2BB19707"/>
    <w:rsid w:val="2BB2FD51"/>
    <w:rsid w:val="2BC14A3B"/>
    <w:rsid w:val="2BD61BCA"/>
    <w:rsid w:val="2BDF408C"/>
    <w:rsid w:val="2BDF5CD3"/>
    <w:rsid w:val="2BE18406"/>
    <w:rsid w:val="2BE568BD"/>
    <w:rsid w:val="2BFCA615"/>
    <w:rsid w:val="2C07D5C9"/>
    <w:rsid w:val="2C13B15C"/>
    <w:rsid w:val="2C17B5F3"/>
    <w:rsid w:val="2C1A0021"/>
    <w:rsid w:val="2C1BE03F"/>
    <w:rsid w:val="2C2ACCB1"/>
    <w:rsid w:val="2C3A424E"/>
    <w:rsid w:val="2C463F24"/>
    <w:rsid w:val="2C4BA84F"/>
    <w:rsid w:val="2C4E59D8"/>
    <w:rsid w:val="2C5D70E1"/>
    <w:rsid w:val="2C6630FD"/>
    <w:rsid w:val="2C72EF8C"/>
    <w:rsid w:val="2C73DC99"/>
    <w:rsid w:val="2C8C401B"/>
    <w:rsid w:val="2C9CCC60"/>
    <w:rsid w:val="2C9FB103"/>
    <w:rsid w:val="2CA4BE39"/>
    <w:rsid w:val="2CA639E8"/>
    <w:rsid w:val="2CB8BE40"/>
    <w:rsid w:val="2CBB352B"/>
    <w:rsid w:val="2CBBBB89"/>
    <w:rsid w:val="2CC4FE8C"/>
    <w:rsid w:val="2CC8E93A"/>
    <w:rsid w:val="2CCB6DE2"/>
    <w:rsid w:val="2CD3D955"/>
    <w:rsid w:val="2CDA25D9"/>
    <w:rsid w:val="2CDB7CB4"/>
    <w:rsid w:val="2CDCDB88"/>
    <w:rsid w:val="2CE7B021"/>
    <w:rsid w:val="2CF2965F"/>
    <w:rsid w:val="2CFB1EB3"/>
    <w:rsid w:val="2D10E398"/>
    <w:rsid w:val="2D1659F1"/>
    <w:rsid w:val="2D22351C"/>
    <w:rsid w:val="2D24700F"/>
    <w:rsid w:val="2D3EA500"/>
    <w:rsid w:val="2D47B17E"/>
    <w:rsid w:val="2D4B939A"/>
    <w:rsid w:val="2D4BE689"/>
    <w:rsid w:val="2D500368"/>
    <w:rsid w:val="2D5EBFFA"/>
    <w:rsid w:val="2D72E681"/>
    <w:rsid w:val="2D74669F"/>
    <w:rsid w:val="2D76C6B6"/>
    <w:rsid w:val="2D7957B1"/>
    <w:rsid w:val="2D7F448E"/>
    <w:rsid w:val="2D81603F"/>
    <w:rsid w:val="2D818E28"/>
    <w:rsid w:val="2D87EF63"/>
    <w:rsid w:val="2D899BE8"/>
    <w:rsid w:val="2D8B9A24"/>
    <w:rsid w:val="2D91C3E9"/>
    <w:rsid w:val="2D94A39F"/>
    <w:rsid w:val="2D94BA83"/>
    <w:rsid w:val="2D9B424E"/>
    <w:rsid w:val="2D9B4C8D"/>
    <w:rsid w:val="2D9D8748"/>
    <w:rsid w:val="2D9F5DDB"/>
    <w:rsid w:val="2DA03570"/>
    <w:rsid w:val="2DA205A7"/>
    <w:rsid w:val="2DA94FC0"/>
    <w:rsid w:val="2DB772BD"/>
    <w:rsid w:val="2DBF6B35"/>
    <w:rsid w:val="2DBFDEC7"/>
    <w:rsid w:val="2DC9F2A6"/>
    <w:rsid w:val="2DD07E21"/>
    <w:rsid w:val="2DD6FE03"/>
    <w:rsid w:val="2DD7B8FF"/>
    <w:rsid w:val="2DD87228"/>
    <w:rsid w:val="2DE6A56E"/>
    <w:rsid w:val="2DEED7EB"/>
    <w:rsid w:val="2DF5252F"/>
    <w:rsid w:val="2E070310"/>
    <w:rsid w:val="2E0FF909"/>
    <w:rsid w:val="2E186281"/>
    <w:rsid w:val="2E1A68D8"/>
    <w:rsid w:val="2E1D4C0B"/>
    <w:rsid w:val="2E300717"/>
    <w:rsid w:val="2E3624CA"/>
    <w:rsid w:val="2E366CAB"/>
    <w:rsid w:val="2E42D3DB"/>
    <w:rsid w:val="2E478524"/>
    <w:rsid w:val="2E47E456"/>
    <w:rsid w:val="2E4BA64B"/>
    <w:rsid w:val="2E557D5D"/>
    <w:rsid w:val="2E5D10B3"/>
    <w:rsid w:val="2E5DD906"/>
    <w:rsid w:val="2E60D77A"/>
    <w:rsid w:val="2E6B39C3"/>
    <w:rsid w:val="2E72C9F7"/>
    <w:rsid w:val="2E76336D"/>
    <w:rsid w:val="2E78429C"/>
    <w:rsid w:val="2E7B4905"/>
    <w:rsid w:val="2E83E9C8"/>
    <w:rsid w:val="2E842D8D"/>
    <w:rsid w:val="2E8D3F6E"/>
    <w:rsid w:val="2E91F032"/>
    <w:rsid w:val="2E9314C8"/>
    <w:rsid w:val="2E954CEA"/>
    <w:rsid w:val="2E9D1AEC"/>
    <w:rsid w:val="2EAA4792"/>
    <w:rsid w:val="2ECF51CA"/>
    <w:rsid w:val="2ED2084F"/>
    <w:rsid w:val="2ED68464"/>
    <w:rsid w:val="2ED88D6D"/>
    <w:rsid w:val="2EDFDE37"/>
    <w:rsid w:val="2EE8A453"/>
    <w:rsid w:val="2EEC2367"/>
    <w:rsid w:val="2EF68A8D"/>
    <w:rsid w:val="2EF93B01"/>
    <w:rsid w:val="2F0F146A"/>
    <w:rsid w:val="2F1B53C3"/>
    <w:rsid w:val="2F1FCC7B"/>
    <w:rsid w:val="2F21BF98"/>
    <w:rsid w:val="2F22CE76"/>
    <w:rsid w:val="2F23387D"/>
    <w:rsid w:val="2F24B6E3"/>
    <w:rsid w:val="2F2FA55D"/>
    <w:rsid w:val="2F31516B"/>
    <w:rsid w:val="2F331931"/>
    <w:rsid w:val="2F3F3164"/>
    <w:rsid w:val="2F59A7D2"/>
    <w:rsid w:val="2F62CA80"/>
    <w:rsid w:val="2F64C38F"/>
    <w:rsid w:val="2F6A3E54"/>
    <w:rsid w:val="2F6B7131"/>
    <w:rsid w:val="2F70A77E"/>
    <w:rsid w:val="2F75D77B"/>
    <w:rsid w:val="2F75E04D"/>
    <w:rsid w:val="2F772519"/>
    <w:rsid w:val="2F7B7E15"/>
    <w:rsid w:val="2F7C6398"/>
    <w:rsid w:val="2F86D1CF"/>
    <w:rsid w:val="2F87B8E1"/>
    <w:rsid w:val="2F8B6411"/>
    <w:rsid w:val="2F917005"/>
    <w:rsid w:val="2F972F70"/>
    <w:rsid w:val="2FA1FBEF"/>
    <w:rsid w:val="2FA28EC2"/>
    <w:rsid w:val="2FA73A54"/>
    <w:rsid w:val="2FA9FE34"/>
    <w:rsid w:val="2FB2FD50"/>
    <w:rsid w:val="2FB8A365"/>
    <w:rsid w:val="2FBC531D"/>
    <w:rsid w:val="2FBE6D42"/>
    <w:rsid w:val="2FBF0544"/>
    <w:rsid w:val="2FC4DD40"/>
    <w:rsid w:val="2FCC77AD"/>
    <w:rsid w:val="2FD54719"/>
    <w:rsid w:val="2FDBAC9C"/>
    <w:rsid w:val="2FE17F34"/>
    <w:rsid w:val="2FE6B479"/>
    <w:rsid w:val="2FF192ED"/>
    <w:rsid w:val="2FF4FC42"/>
    <w:rsid w:val="2FFEBB17"/>
    <w:rsid w:val="30046FFD"/>
    <w:rsid w:val="3004872F"/>
    <w:rsid w:val="30053BA4"/>
    <w:rsid w:val="30118B8C"/>
    <w:rsid w:val="3014AB72"/>
    <w:rsid w:val="301B504F"/>
    <w:rsid w:val="3024507C"/>
    <w:rsid w:val="302D532E"/>
    <w:rsid w:val="303E872C"/>
    <w:rsid w:val="303F80D9"/>
    <w:rsid w:val="30441699"/>
    <w:rsid w:val="30468AFF"/>
    <w:rsid w:val="30513667"/>
    <w:rsid w:val="30683194"/>
    <w:rsid w:val="3068A1C0"/>
    <w:rsid w:val="306D20A0"/>
    <w:rsid w:val="3070B260"/>
    <w:rsid w:val="3074329E"/>
    <w:rsid w:val="30774C2B"/>
    <w:rsid w:val="307B03DE"/>
    <w:rsid w:val="307CCEBA"/>
    <w:rsid w:val="307ED1D3"/>
    <w:rsid w:val="3081E788"/>
    <w:rsid w:val="3087032D"/>
    <w:rsid w:val="3088019D"/>
    <w:rsid w:val="308E592D"/>
    <w:rsid w:val="308FE7BB"/>
    <w:rsid w:val="30910D56"/>
    <w:rsid w:val="30979ED8"/>
    <w:rsid w:val="309B6B42"/>
    <w:rsid w:val="30A0159A"/>
    <w:rsid w:val="30A05FC7"/>
    <w:rsid w:val="30B01C74"/>
    <w:rsid w:val="30B82BC1"/>
    <w:rsid w:val="30B9E635"/>
    <w:rsid w:val="30BCE473"/>
    <w:rsid w:val="30BE203B"/>
    <w:rsid w:val="30C6017D"/>
    <w:rsid w:val="30D51EB2"/>
    <w:rsid w:val="30DD0B7B"/>
    <w:rsid w:val="30DECCB2"/>
    <w:rsid w:val="30E053E1"/>
    <w:rsid w:val="30E18B66"/>
    <w:rsid w:val="30EC145B"/>
    <w:rsid w:val="30ED3E3F"/>
    <w:rsid w:val="30EE4E03"/>
    <w:rsid w:val="30F1459B"/>
    <w:rsid w:val="30F54909"/>
    <w:rsid w:val="310A65A1"/>
    <w:rsid w:val="310E9956"/>
    <w:rsid w:val="3113199A"/>
    <w:rsid w:val="311C8A3D"/>
    <w:rsid w:val="31218DBA"/>
    <w:rsid w:val="3121CF5F"/>
    <w:rsid w:val="3122EA22"/>
    <w:rsid w:val="31391891"/>
    <w:rsid w:val="3139E93F"/>
    <w:rsid w:val="314AAA9A"/>
    <w:rsid w:val="314BE9D9"/>
    <w:rsid w:val="314D6272"/>
    <w:rsid w:val="314F43B4"/>
    <w:rsid w:val="3153A411"/>
    <w:rsid w:val="3156A616"/>
    <w:rsid w:val="3158DD71"/>
    <w:rsid w:val="315E31E6"/>
    <w:rsid w:val="3163426E"/>
    <w:rsid w:val="31687B5D"/>
    <w:rsid w:val="3169302D"/>
    <w:rsid w:val="317A132E"/>
    <w:rsid w:val="317AB92E"/>
    <w:rsid w:val="317DEC3D"/>
    <w:rsid w:val="317E8671"/>
    <w:rsid w:val="31882A5D"/>
    <w:rsid w:val="318A5FE5"/>
    <w:rsid w:val="3194BA6C"/>
    <w:rsid w:val="319F6826"/>
    <w:rsid w:val="31B0B792"/>
    <w:rsid w:val="31BB9A13"/>
    <w:rsid w:val="31C3576F"/>
    <w:rsid w:val="31CD587E"/>
    <w:rsid w:val="31E0D56C"/>
    <w:rsid w:val="31E5A31F"/>
    <w:rsid w:val="31E73437"/>
    <w:rsid w:val="31EEB53B"/>
    <w:rsid w:val="31F4B7AC"/>
    <w:rsid w:val="31F93B81"/>
    <w:rsid w:val="31FD699B"/>
    <w:rsid w:val="31FD91EF"/>
    <w:rsid w:val="320369EC"/>
    <w:rsid w:val="32036C00"/>
    <w:rsid w:val="320A26CB"/>
    <w:rsid w:val="32130196"/>
    <w:rsid w:val="321AFAFC"/>
    <w:rsid w:val="321D440D"/>
    <w:rsid w:val="321E3A26"/>
    <w:rsid w:val="3220FE38"/>
    <w:rsid w:val="322BCB8D"/>
    <w:rsid w:val="322DC171"/>
    <w:rsid w:val="32313713"/>
    <w:rsid w:val="323978BD"/>
    <w:rsid w:val="323C4E02"/>
    <w:rsid w:val="3243D623"/>
    <w:rsid w:val="324B3969"/>
    <w:rsid w:val="32528E6F"/>
    <w:rsid w:val="3256507B"/>
    <w:rsid w:val="3260E91B"/>
    <w:rsid w:val="326A0ADF"/>
    <w:rsid w:val="326D4289"/>
    <w:rsid w:val="32747896"/>
    <w:rsid w:val="3277D673"/>
    <w:rsid w:val="328552FE"/>
    <w:rsid w:val="3287B12F"/>
    <w:rsid w:val="32911FD5"/>
    <w:rsid w:val="3295CC1C"/>
    <w:rsid w:val="3296B54A"/>
    <w:rsid w:val="32988F06"/>
    <w:rsid w:val="329BCFF2"/>
    <w:rsid w:val="32B0B8E1"/>
    <w:rsid w:val="32B205F3"/>
    <w:rsid w:val="32BCC62B"/>
    <w:rsid w:val="32BF3E4F"/>
    <w:rsid w:val="32C17EF7"/>
    <w:rsid w:val="32CA3633"/>
    <w:rsid w:val="32CB4E4F"/>
    <w:rsid w:val="32CFF6AF"/>
    <w:rsid w:val="32D12714"/>
    <w:rsid w:val="32D436E1"/>
    <w:rsid w:val="32D85191"/>
    <w:rsid w:val="32D93D3C"/>
    <w:rsid w:val="32DA0B58"/>
    <w:rsid w:val="32E1628F"/>
    <w:rsid w:val="32E836E9"/>
    <w:rsid w:val="32EF02BD"/>
    <w:rsid w:val="32EF9D26"/>
    <w:rsid w:val="33049B2F"/>
    <w:rsid w:val="3311D4D3"/>
    <w:rsid w:val="33170EBC"/>
    <w:rsid w:val="332235A9"/>
    <w:rsid w:val="3322C424"/>
    <w:rsid w:val="3326F06C"/>
    <w:rsid w:val="332917A9"/>
    <w:rsid w:val="332A74B4"/>
    <w:rsid w:val="333436B3"/>
    <w:rsid w:val="33384AD2"/>
    <w:rsid w:val="333A1D82"/>
    <w:rsid w:val="333C798D"/>
    <w:rsid w:val="333D54F1"/>
    <w:rsid w:val="334E007B"/>
    <w:rsid w:val="3356152F"/>
    <w:rsid w:val="335BC38D"/>
    <w:rsid w:val="3366F487"/>
    <w:rsid w:val="336AD1DC"/>
    <w:rsid w:val="336D33E2"/>
    <w:rsid w:val="336D61C7"/>
    <w:rsid w:val="3371D49A"/>
    <w:rsid w:val="33751170"/>
    <w:rsid w:val="33778031"/>
    <w:rsid w:val="3386B7D9"/>
    <w:rsid w:val="338AB9C8"/>
    <w:rsid w:val="338D9754"/>
    <w:rsid w:val="338E061B"/>
    <w:rsid w:val="3398EAFA"/>
    <w:rsid w:val="33A32B6B"/>
    <w:rsid w:val="33A5FA13"/>
    <w:rsid w:val="33A7D529"/>
    <w:rsid w:val="33B88792"/>
    <w:rsid w:val="33C13D2F"/>
    <w:rsid w:val="33C34F22"/>
    <w:rsid w:val="33D654E4"/>
    <w:rsid w:val="33D95A6F"/>
    <w:rsid w:val="33DAD17E"/>
    <w:rsid w:val="33DBF1CA"/>
    <w:rsid w:val="33DCA399"/>
    <w:rsid w:val="33DD6D81"/>
    <w:rsid w:val="33ED73BE"/>
    <w:rsid w:val="33F810E4"/>
    <w:rsid w:val="340560F3"/>
    <w:rsid w:val="3407A01B"/>
    <w:rsid w:val="34122D0D"/>
    <w:rsid w:val="341AB0FA"/>
    <w:rsid w:val="341FDE92"/>
    <w:rsid w:val="343F466B"/>
    <w:rsid w:val="3440AFAA"/>
    <w:rsid w:val="34410414"/>
    <w:rsid w:val="3441DE6E"/>
    <w:rsid w:val="344526C5"/>
    <w:rsid w:val="3446EE64"/>
    <w:rsid w:val="344F4653"/>
    <w:rsid w:val="34634794"/>
    <w:rsid w:val="34640DF4"/>
    <w:rsid w:val="346691FF"/>
    <w:rsid w:val="34691E44"/>
    <w:rsid w:val="3469E67F"/>
    <w:rsid w:val="346AC5E8"/>
    <w:rsid w:val="346C6B04"/>
    <w:rsid w:val="346C986D"/>
    <w:rsid w:val="34810148"/>
    <w:rsid w:val="34820263"/>
    <w:rsid w:val="348220BF"/>
    <w:rsid w:val="348B9F71"/>
    <w:rsid w:val="3498CC9E"/>
    <w:rsid w:val="349A387A"/>
    <w:rsid w:val="349D6887"/>
    <w:rsid w:val="34A1E012"/>
    <w:rsid w:val="34A4C36C"/>
    <w:rsid w:val="34ACB020"/>
    <w:rsid w:val="34AEC0E9"/>
    <w:rsid w:val="34B43D3A"/>
    <w:rsid w:val="34B473B1"/>
    <w:rsid w:val="34B71837"/>
    <w:rsid w:val="34B7E50F"/>
    <w:rsid w:val="34BD57D4"/>
    <w:rsid w:val="34BDF71C"/>
    <w:rsid w:val="34D1E378"/>
    <w:rsid w:val="34D83078"/>
    <w:rsid w:val="34DFA4A6"/>
    <w:rsid w:val="34E6361F"/>
    <w:rsid w:val="34EA86E7"/>
    <w:rsid w:val="34EC0116"/>
    <w:rsid w:val="34EEAE45"/>
    <w:rsid w:val="34FC4E60"/>
    <w:rsid w:val="35046A0D"/>
    <w:rsid w:val="35079B86"/>
    <w:rsid w:val="3507D716"/>
    <w:rsid w:val="350E06A2"/>
    <w:rsid w:val="35142C5B"/>
    <w:rsid w:val="35152EF8"/>
    <w:rsid w:val="3517FD2B"/>
    <w:rsid w:val="35197FA4"/>
    <w:rsid w:val="353E1F1D"/>
    <w:rsid w:val="3545B8FF"/>
    <w:rsid w:val="3556AE9D"/>
    <w:rsid w:val="355EFE6C"/>
    <w:rsid w:val="3563C6B7"/>
    <w:rsid w:val="3563D7B5"/>
    <w:rsid w:val="356FCD4C"/>
    <w:rsid w:val="357D56D0"/>
    <w:rsid w:val="358570E0"/>
    <w:rsid w:val="35893C0D"/>
    <w:rsid w:val="359AC6A0"/>
    <w:rsid w:val="35A8FF26"/>
    <w:rsid w:val="35AB166F"/>
    <w:rsid w:val="35AB16B3"/>
    <w:rsid w:val="35BC25DB"/>
    <w:rsid w:val="35BEF4CF"/>
    <w:rsid w:val="35C5EB1A"/>
    <w:rsid w:val="35C66F88"/>
    <w:rsid w:val="35C7A93E"/>
    <w:rsid w:val="35CEC088"/>
    <w:rsid w:val="35D56A48"/>
    <w:rsid w:val="35D829DF"/>
    <w:rsid w:val="35D8B241"/>
    <w:rsid w:val="35DB9B12"/>
    <w:rsid w:val="35DDB307"/>
    <w:rsid w:val="35DEFB33"/>
    <w:rsid w:val="35E63E68"/>
    <w:rsid w:val="35EC1F94"/>
    <w:rsid w:val="35EC4527"/>
    <w:rsid w:val="35EDC473"/>
    <w:rsid w:val="35EE4BCA"/>
    <w:rsid w:val="35F016DE"/>
    <w:rsid w:val="35F8A668"/>
    <w:rsid w:val="36072093"/>
    <w:rsid w:val="360F6E2D"/>
    <w:rsid w:val="361483FE"/>
    <w:rsid w:val="361A8900"/>
    <w:rsid w:val="361C1C37"/>
    <w:rsid w:val="361C5869"/>
    <w:rsid w:val="361D1CCD"/>
    <w:rsid w:val="36230A99"/>
    <w:rsid w:val="3625F58E"/>
    <w:rsid w:val="362CBC9F"/>
    <w:rsid w:val="36421285"/>
    <w:rsid w:val="3644BAB4"/>
    <w:rsid w:val="3644F66C"/>
    <w:rsid w:val="364AA0A9"/>
    <w:rsid w:val="36539342"/>
    <w:rsid w:val="3658344F"/>
    <w:rsid w:val="365C5DA2"/>
    <w:rsid w:val="3663ACD4"/>
    <w:rsid w:val="36665552"/>
    <w:rsid w:val="3669BF09"/>
    <w:rsid w:val="366F8854"/>
    <w:rsid w:val="367205EE"/>
    <w:rsid w:val="36767C35"/>
    <w:rsid w:val="36799CAF"/>
    <w:rsid w:val="367C297A"/>
    <w:rsid w:val="36863223"/>
    <w:rsid w:val="36892A50"/>
    <w:rsid w:val="369705C8"/>
    <w:rsid w:val="36979D93"/>
    <w:rsid w:val="3698F921"/>
    <w:rsid w:val="36A78198"/>
    <w:rsid w:val="36AB98CE"/>
    <w:rsid w:val="36ABEE97"/>
    <w:rsid w:val="36AC33CD"/>
    <w:rsid w:val="36C94322"/>
    <w:rsid w:val="36CFD159"/>
    <w:rsid w:val="36D5E8F8"/>
    <w:rsid w:val="36DDA001"/>
    <w:rsid w:val="36E39424"/>
    <w:rsid w:val="36E4539C"/>
    <w:rsid w:val="36F21017"/>
    <w:rsid w:val="36F42E76"/>
    <w:rsid w:val="36F48F9C"/>
    <w:rsid w:val="36FFF3EB"/>
    <w:rsid w:val="370BB618"/>
    <w:rsid w:val="3710C8F6"/>
    <w:rsid w:val="37110C80"/>
    <w:rsid w:val="37195FE2"/>
    <w:rsid w:val="371A7F1A"/>
    <w:rsid w:val="371E12EE"/>
    <w:rsid w:val="37210025"/>
    <w:rsid w:val="373E36F4"/>
    <w:rsid w:val="374A13A5"/>
    <w:rsid w:val="374E915C"/>
    <w:rsid w:val="37514D84"/>
    <w:rsid w:val="37525E74"/>
    <w:rsid w:val="37592545"/>
    <w:rsid w:val="3786B7B5"/>
    <w:rsid w:val="3788717E"/>
    <w:rsid w:val="378CDFDD"/>
    <w:rsid w:val="3792D79A"/>
    <w:rsid w:val="37942432"/>
    <w:rsid w:val="379986A2"/>
    <w:rsid w:val="3799B033"/>
    <w:rsid w:val="379B2543"/>
    <w:rsid w:val="379D9D18"/>
    <w:rsid w:val="37A20556"/>
    <w:rsid w:val="37A3F95A"/>
    <w:rsid w:val="37ABC0AC"/>
    <w:rsid w:val="37B0DD0A"/>
    <w:rsid w:val="37B184F0"/>
    <w:rsid w:val="37BCE76D"/>
    <w:rsid w:val="37C1DB7E"/>
    <w:rsid w:val="37D0D06C"/>
    <w:rsid w:val="37DC777F"/>
    <w:rsid w:val="37E3EE1D"/>
    <w:rsid w:val="37E90E8E"/>
    <w:rsid w:val="37EBC86A"/>
    <w:rsid w:val="37EDA173"/>
    <w:rsid w:val="37EDF99D"/>
    <w:rsid w:val="37F29DFC"/>
    <w:rsid w:val="37F9069D"/>
    <w:rsid w:val="37FBFB58"/>
    <w:rsid w:val="38000F7D"/>
    <w:rsid w:val="3801C0BE"/>
    <w:rsid w:val="3804CF5D"/>
    <w:rsid w:val="3805A54F"/>
    <w:rsid w:val="380C7C53"/>
    <w:rsid w:val="380EB371"/>
    <w:rsid w:val="381A3552"/>
    <w:rsid w:val="382E2887"/>
    <w:rsid w:val="3831113D"/>
    <w:rsid w:val="38386B5E"/>
    <w:rsid w:val="3838CD51"/>
    <w:rsid w:val="38396B9C"/>
    <w:rsid w:val="38475D89"/>
    <w:rsid w:val="384E20C0"/>
    <w:rsid w:val="386374A6"/>
    <w:rsid w:val="386719CE"/>
    <w:rsid w:val="386C5572"/>
    <w:rsid w:val="38702FBF"/>
    <w:rsid w:val="38722C14"/>
    <w:rsid w:val="387929C2"/>
    <w:rsid w:val="387A6BC4"/>
    <w:rsid w:val="387F0BFA"/>
    <w:rsid w:val="388822FB"/>
    <w:rsid w:val="3889BFFC"/>
    <w:rsid w:val="3890C55C"/>
    <w:rsid w:val="3897A1B6"/>
    <w:rsid w:val="38A220DD"/>
    <w:rsid w:val="38A5A241"/>
    <w:rsid w:val="38AFB574"/>
    <w:rsid w:val="38AFEBE3"/>
    <w:rsid w:val="38B0CC55"/>
    <w:rsid w:val="38B5AE1C"/>
    <w:rsid w:val="38B9C9CB"/>
    <w:rsid w:val="38BCEA8F"/>
    <w:rsid w:val="38BDE0FE"/>
    <w:rsid w:val="38C463F1"/>
    <w:rsid w:val="38C8285F"/>
    <w:rsid w:val="38D1DF67"/>
    <w:rsid w:val="38D7C8BB"/>
    <w:rsid w:val="38DC0FE7"/>
    <w:rsid w:val="38E5D684"/>
    <w:rsid w:val="38E814D4"/>
    <w:rsid w:val="38ED1E94"/>
    <w:rsid w:val="38F6AB98"/>
    <w:rsid w:val="38FA61FC"/>
    <w:rsid w:val="38FCAF92"/>
    <w:rsid w:val="38FCBB2E"/>
    <w:rsid w:val="38FE52F6"/>
    <w:rsid w:val="39044198"/>
    <w:rsid w:val="390D1009"/>
    <w:rsid w:val="390EF1EC"/>
    <w:rsid w:val="3910422A"/>
    <w:rsid w:val="392096C7"/>
    <w:rsid w:val="3920E7EE"/>
    <w:rsid w:val="392FAD24"/>
    <w:rsid w:val="3933466C"/>
    <w:rsid w:val="39387C02"/>
    <w:rsid w:val="3939198C"/>
    <w:rsid w:val="39404A7B"/>
    <w:rsid w:val="39439DE3"/>
    <w:rsid w:val="3947974A"/>
    <w:rsid w:val="394918EB"/>
    <w:rsid w:val="394F19F1"/>
    <w:rsid w:val="39523865"/>
    <w:rsid w:val="395349AA"/>
    <w:rsid w:val="39561510"/>
    <w:rsid w:val="3965FF7B"/>
    <w:rsid w:val="3970EF1E"/>
    <w:rsid w:val="397731AE"/>
    <w:rsid w:val="397C30BA"/>
    <w:rsid w:val="397ED8B9"/>
    <w:rsid w:val="39831984"/>
    <w:rsid w:val="398473CA"/>
    <w:rsid w:val="39883837"/>
    <w:rsid w:val="398C505C"/>
    <w:rsid w:val="39928086"/>
    <w:rsid w:val="39A6C1C2"/>
    <w:rsid w:val="39A83627"/>
    <w:rsid w:val="39AD59B6"/>
    <w:rsid w:val="39AD7F4F"/>
    <w:rsid w:val="39AE0BC4"/>
    <w:rsid w:val="39B38539"/>
    <w:rsid w:val="39B53F35"/>
    <w:rsid w:val="39B540FC"/>
    <w:rsid w:val="39C5EA72"/>
    <w:rsid w:val="39C84A4F"/>
    <w:rsid w:val="39CB95C5"/>
    <w:rsid w:val="39D72B7E"/>
    <w:rsid w:val="39D8117A"/>
    <w:rsid w:val="39D911AB"/>
    <w:rsid w:val="39DB7F5C"/>
    <w:rsid w:val="39E6C68F"/>
    <w:rsid w:val="39E6DE0C"/>
    <w:rsid w:val="39E77A95"/>
    <w:rsid w:val="39ED51C9"/>
    <w:rsid w:val="39F64355"/>
    <w:rsid w:val="3A0E8ABF"/>
    <w:rsid w:val="3A146DAD"/>
    <w:rsid w:val="3A14A315"/>
    <w:rsid w:val="3A1721E8"/>
    <w:rsid w:val="3A1DE1CA"/>
    <w:rsid w:val="3A22132B"/>
    <w:rsid w:val="3A2FE4BF"/>
    <w:rsid w:val="3A33C1D5"/>
    <w:rsid w:val="3A352C53"/>
    <w:rsid w:val="3A380161"/>
    <w:rsid w:val="3A3C4021"/>
    <w:rsid w:val="3A3EC7E4"/>
    <w:rsid w:val="3A40BA39"/>
    <w:rsid w:val="3A49D74C"/>
    <w:rsid w:val="3A5062CB"/>
    <w:rsid w:val="3A64C528"/>
    <w:rsid w:val="3A70A601"/>
    <w:rsid w:val="3A743883"/>
    <w:rsid w:val="3A785D7E"/>
    <w:rsid w:val="3A8E7036"/>
    <w:rsid w:val="3A903CD4"/>
    <w:rsid w:val="3A9F5701"/>
    <w:rsid w:val="3AA169E0"/>
    <w:rsid w:val="3AA8D4A7"/>
    <w:rsid w:val="3AAE6FD5"/>
    <w:rsid w:val="3AB983FC"/>
    <w:rsid w:val="3ABB6BA0"/>
    <w:rsid w:val="3ACA6815"/>
    <w:rsid w:val="3ACBE2A8"/>
    <w:rsid w:val="3ACE7AA8"/>
    <w:rsid w:val="3AD4B8C2"/>
    <w:rsid w:val="3AD5E608"/>
    <w:rsid w:val="3AD665D9"/>
    <w:rsid w:val="3AD6A431"/>
    <w:rsid w:val="3ADDDA38"/>
    <w:rsid w:val="3AE90B29"/>
    <w:rsid w:val="3AFF7725"/>
    <w:rsid w:val="3B018E8C"/>
    <w:rsid w:val="3B0DED35"/>
    <w:rsid w:val="3B0F05D3"/>
    <w:rsid w:val="3B165A92"/>
    <w:rsid w:val="3B1F7F31"/>
    <w:rsid w:val="3B232D15"/>
    <w:rsid w:val="3B238C70"/>
    <w:rsid w:val="3B2CF02E"/>
    <w:rsid w:val="3B2DD742"/>
    <w:rsid w:val="3B33419F"/>
    <w:rsid w:val="3B3719C5"/>
    <w:rsid w:val="3B4911EA"/>
    <w:rsid w:val="3B5A304B"/>
    <w:rsid w:val="3B61FFF1"/>
    <w:rsid w:val="3B6D7111"/>
    <w:rsid w:val="3B6F9B2E"/>
    <w:rsid w:val="3B6FE153"/>
    <w:rsid w:val="3B7026DB"/>
    <w:rsid w:val="3B7560EE"/>
    <w:rsid w:val="3B7BFD7D"/>
    <w:rsid w:val="3B7FD27C"/>
    <w:rsid w:val="3B87BB9B"/>
    <w:rsid w:val="3B8823A1"/>
    <w:rsid w:val="3B88C668"/>
    <w:rsid w:val="3B8D6FCC"/>
    <w:rsid w:val="3B95B60C"/>
    <w:rsid w:val="3B9932DA"/>
    <w:rsid w:val="3B9F1129"/>
    <w:rsid w:val="3BA12EA8"/>
    <w:rsid w:val="3BA6FF64"/>
    <w:rsid w:val="3BA7BF18"/>
    <w:rsid w:val="3BAA471A"/>
    <w:rsid w:val="3BAC1500"/>
    <w:rsid w:val="3BB2095A"/>
    <w:rsid w:val="3BB2D234"/>
    <w:rsid w:val="3BB7181C"/>
    <w:rsid w:val="3BB760F8"/>
    <w:rsid w:val="3BD981A1"/>
    <w:rsid w:val="3BDDE668"/>
    <w:rsid w:val="3BDFA090"/>
    <w:rsid w:val="3BE167D6"/>
    <w:rsid w:val="3BE50BA4"/>
    <w:rsid w:val="3BED71FF"/>
    <w:rsid w:val="3BF42B82"/>
    <w:rsid w:val="3BFF8F52"/>
    <w:rsid w:val="3C03E5BA"/>
    <w:rsid w:val="3C08282E"/>
    <w:rsid w:val="3C09C976"/>
    <w:rsid w:val="3C0B2381"/>
    <w:rsid w:val="3C0B444E"/>
    <w:rsid w:val="3C103BF6"/>
    <w:rsid w:val="3C16E02D"/>
    <w:rsid w:val="3C1CB1F8"/>
    <w:rsid w:val="3C1D08B0"/>
    <w:rsid w:val="3C1F4794"/>
    <w:rsid w:val="3C22383D"/>
    <w:rsid w:val="3C24E01A"/>
    <w:rsid w:val="3C2C9935"/>
    <w:rsid w:val="3C312DBC"/>
    <w:rsid w:val="3C332A7D"/>
    <w:rsid w:val="3C500685"/>
    <w:rsid w:val="3C5180B4"/>
    <w:rsid w:val="3C573585"/>
    <w:rsid w:val="3C5F65F7"/>
    <w:rsid w:val="3C5FAF96"/>
    <w:rsid w:val="3C663608"/>
    <w:rsid w:val="3C6AE95C"/>
    <w:rsid w:val="3C6D6C75"/>
    <w:rsid w:val="3C76412D"/>
    <w:rsid w:val="3C769C67"/>
    <w:rsid w:val="3C819921"/>
    <w:rsid w:val="3C866F7B"/>
    <w:rsid w:val="3C877C03"/>
    <w:rsid w:val="3C8AC9BD"/>
    <w:rsid w:val="3C8C40B4"/>
    <w:rsid w:val="3C8C844D"/>
    <w:rsid w:val="3C90626E"/>
    <w:rsid w:val="3C963925"/>
    <w:rsid w:val="3CA4C34E"/>
    <w:rsid w:val="3CAA3ABE"/>
    <w:rsid w:val="3CAB8F16"/>
    <w:rsid w:val="3CB10A02"/>
    <w:rsid w:val="3CB20077"/>
    <w:rsid w:val="3CB8C819"/>
    <w:rsid w:val="3CC6DCEF"/>
    <w:rsid w:val="3CD0B963"/>
    <w:rsid w:val="3CD25381"/>
    <w:rsid w:val="3CD31248"/>
    <w:rsid w:val="3CD736AC"/>
    <w:rsid w:val="3CDCD6B5"/>
    <w:rsid w:val="3CE5DDD6"/>
    <w:rsid w:val="3CEBF116"/>
    <w:rsid w:val="3CF24863"/>
    <w:rsid w:val="3CF2AA31"/>
    <w:rsid w:val="3CF3A692"/>
    <w:rsid w:val="3D01A550"/>
    <w:rsid w:val="3D030C5B"/>
    <w:rsid w:val="3D034B0A"/>
    <w:rsid w:val="3D0B2875"/>
    <w:rsid w:val="3D11DDAC"/>
    <w:rsid w:val="3D12C46C"/>
    <w:rsid w:val="3D16F67B"/>
    <w:rsid w:val="3D1806AA"/>
    <w:rsid w:val="3D1B2EBC"/>
    <w:rsid w:val="3D24A973"/>
    <w:rsid w:val="3D26D67D"/>
    <w:rsid w:val="3D2C2A43"/>
    <w:rsid w:val="3D2F7CC9"/>
    <w:rsid w:val="3D35000A"/>
    <w:rsid w:val="3D38CA95"/>
    <w:rsid w:val="3D4DC99B"/>
    <w:rsid w:val="3D4F656A"/>
    <w:rsid w:val="3D5063F9"/>
    <w:rsid w:val="3D527A41"/>
    <w:rsid w:val="3D620C69"/>
    <w:rsid w:val="3D669473"/>
    <w:rsid w:val="3D68DCD2"/>
    <w:rsid w:val="3D702E0C"/>
    <w:rsid w:val="3D735446"/>
    <w:rsid w:val="3D743E5B"/>
    <w:rsid w:val="3D757BDB"/>
    <w:rsid w:val="3D803715"/>
    <w:rsid w:val="3D83E511"/>
    <w:rsid w:val="3D881067"/>
    <w:rsid w:val="3D88FBC6"/>
    <w:rsid w:val="3D92D1FB"/>
    <w:rsid w:val="3D98C85E"/>
    <w:rsid w:val="3DA03354"/>
    <w:rsid w:val="3DA79C81"/>
    <w:rsid w:val="3DB13E7F"/>
    <w:rsid w:val="3DB152D8"/>
    <w:rsid w:val="3DB7E2DA"/>
    <w:rsid w:val="3DBB0522"/>
    <w:rsid w:val="3DE380DB"/>
    <w:rsid w:val="3DED7941"/>
    <w:rsid w:val="3DEF4660"/>
    <w:rsid w:val="3DF30DDC"/>
    <w:rsid w:val="3DF6923E"/>
    <w:rsid w:val="3DF7FE53"/>
    <w:rsid w:val="3DFB332A"/>
    <w:rsid w:val="3E05A72B"/>
    <w:rsid w:val="3E0BBA2B"/>
    <w:rsid w:val="3E10E215"/>
    <w:rsid w:val="3E2078FE"/>
    <w:rsid w:val="3E2266A0"/>
    <w:rsid w:val="3E2D984C"/>
    <w:rsid w:val="3E2E4F60"/>
    <w:rsid w:val="3E3EEB5A"/>
    <w:rsid w:val="3E4AA562"/>
    <w:rsid w:val="3E53E25F"/>
    <w:rsid w:val="3E56C78C"/>
    <w:rsid w:val="3E57FA7D"/>
    <w:rsid w:val="3E5ECBA7"/>
    <w:rsid w:val="3E61959A"/>
    <w:rsid w:val="3E6220D4"/>
    <w:rsid w:val="3E67A4A0"/>
    <w:rsid w:val="3E71D6A9"/>
    <w:rsid w:val="3E74DF19"/>
    <w:rsid w:val="3E759311"/>
    <w:rsid w:val="3E77CEAE"/>
    <w:rsid w:val="3E7FC631"/>
    <w:rsid w:val="3E846560"/>
    <w:rsid w:val="3E85ACFD"/>
    <w:rsid w:val="3E8909A4"/>
    <w:rsid w:val="3E8A8C9D"/>
    <w:rsid w:val="3E8B9BB6"/>
    <w:rsid w:val="3E94B9E2"/>
    <w:rsid w:val="3E96A7F4"/>
    <w:rsid w:val="3EA18740"/>
    <w:rsid w:val="3EA1E9E4"/>
    <w:rsid w:val="3EA2807E"/>
    <w:rsid w:val="3EACF9C2"/>
    <w:rsid w:val="3EAD5597"/>
    <w:rsid w:val="3EB119BC"/>
    <w:rsid w:val="3EB92736"/>
    <w:rsid w:val="3EC8F33D"/>
    <w:rsid w:val="3ED62653"/>
    <w:rsid w:val="3EE17CF9"/>
    <w:rsid w:val="3EE71D1B"/>
    <w:rsid w:val="3EEA7FF9"/>
    <w:rsid w:val="3EECD75E"/>
    <w:rsid w:val="3EF134AF"/>
    <w:rsid w:val="3EF57D7C"/>
    <w:rsid w:val="3EFA805C"/>
    <w:rsid w:val="3EFAFF77"/>
    <w:rsid w:val="3F0CD6FD"/>
    <w:rsid w:val="3F11A336"/>
    <w:rsid w:val="3F1A0A62"/>
    <w:rsid w:val="3F230B4C"/>
    <w:rsid w:val="3F2AD0D0"/>
    <w:rsid w:val="3F2EC7F0"/>
    <w:rsid w:val="3F2F850B"/>
    <w:rsid w:val="3F340A64"/>
    <w:rsid w:val="3F3B47FC"/>
    <w:rsid w:val="3F3E93DA"/>
    <w:rsid w:val="3F5091F3"/>
    <w:rsid w:val="3F548F27"/>
    <w:rsid w:val="3F5B726E"/>
    <w:rsid w:val="3F5BB5B8"/>
    <w:rsid w:val="3F5F4576"/>
    <w:rsid w:val="3F69DC7A"/>
    <w:rsid w:val="3F6EA2BA"/>
    <w:rsid w:val="3F752C10"/>
    <w:rsid w:val="3F7D8502"/>
    <w:rsid w:val="3F852CF5"/>
    <w:rsid w:val="3F86BB74"/>
    <w:rsid w:val="3F886400"/>
    <w:rsid w:val="3F8A2AAC"/>
    <w:rsid w:val="3F98E51C"/>
    <w:rsid w:val="3F9B0D02"/>
    <w:rsid w:val="3F9E51F3"/>
    <w:rsid w:val="3FA2D170"/>
    <w:rsid w:val="3FA5D7E9"/>
    <w:rsid w:val="3FA6F7D5"/>
    <w:rsid w:val="3FAED9FB"/>
    <w:rsid w:val="3FB58A78"/>
    <w:rsid w:val="3FBC4EC8"/>
    <w:rsid w:val="3FBF49F1"/>
    <w:rsid w:val="3FBF6D59"/>
    <w:rsid w:val="3FCB2E5A"/>
    <w:rsid w:val="3FD7E257"/>
    <w:rsid w:val="3FDB34F7"/>
    <w:rsid w:val="3FDD238E"/>
    <w:rsid w:val="3FDF161E"/>
    <w:rsid w:val="3FE75F15"/>
    <w:rsid w:val="3FE9C6EB"/>
    <w:rsid w:val="3FEB2E40"/>
    <w:rsid w:val="3FEF2075"/>
    <w:rsid w:val="3FFBE8C5"/>
    <w:rsid w:val="3FFDFFE7"/>
    <w:rsid w:val="3FFFAA5F"/>
    <w:rsid w:val="40043CCA"/>
    <w:rsid w:val="40070841"/>
    <w:rsid w:val="40072E7D"/>
    <w:rsid w:val="4014ED3E"/>
    <w:rsid w:val="4016C9A2"/>
    <w:rsid w:val="4016CB55"/>
    <w:rsid w:val="401849B2"/>
    <w:rsid w:val="401965AF"/>
    <w:rsid w:val="401E3F1D"/>
    <w:rsid w:val="401F4904"/>
    <w:rsid w:val="402417E4"/>
    <w:rsid w:val="403122DF"/>
    <w:rsid w:val="40326028"/>
    <w:rsid w:val="4046850A"/>
    <w:rsid w:val="404AE903"/>
    <w:rsid w:val="405814CA"/>
    <w:rsid w:val="40592546"/>
    <w:rsid w:val="4061683C"/>
    <w:rsid w:val="406FF4D9"/>
    <w:rsid w:val="4072E54E"/>
    <w:rsid w:val="4074BA71"/>
    <w:rsid w:val="407B0809"/>
    <w:rsid w:val="408032CA"/>
    <w:rsid w:val="408316FB"/>
    <w:rsid w:val="408A1CE7"/>
    <w:rsid w:val="408E436B"/>
    <w:rsid w:val="409002E7"/>
    <w:rsid w:val="40931EE9"/>
    <w:rsid w:val="40942F5A"/>
    <w:rsid w:val="4094CD9F"/>
    <w:rsid w:val="409D41CF"/>
    <w:rsid w:val="40A5BDCE"/>
    <w:rsid w:val="40AF3EF3"/>
    <w:rsid w:val="40B19CEE"/>
    <w:rsid w:val="40B20E1B"/>
    <w:rsid w:val="40B731FB"/>
    <w:rsid w:val="40B917F6"/>
    <w:rsid w:val="40D5DB89"/>
    <w:rsid w:val="40E90FF0"/>
    <w:rsid w:val="40EDB178"/>
    <w:rsid w:val="40EDBE4A"/>
    <w:rsid w:val="40F5BA70"/>
    <w:rsid w:val="40F87C48"/>
    <w:rsid w:val="40F994A3"/>
    <w:rsid w:val="41038BD7"/>
    <w:rsid w:val="4103DAD8"/>
    <w:rsid w:val="410928D8"/>
    <w:rsid w:val="410C67B5"/>
    <w:rsid w:val="410EC50A"/>
    <w:rsid w:val="410F03AB"/>
    <w:rsid w:val="41152FE6"/>
    <w:rsid w:val="41171EB1"/>
    <w:rsid w:val="41243395"/>
    <w:rsid w:val="412F2983"/>
    <w:rsid w:val="4130BD60"/>
    <w:rsid w:val="41344D73"/>
    <w:rsid w:val="4135F498"/>
    <w:rsid w:val="413BD452"/>
    <w:rsid w:val="41441D0F"/>
    <w:rsid w:val="4144744B"/>
    <w:rsid w:val="41585924"/>
    <w:rsid w:val="41585B59"/>
    <w:rsid w:val="41648DEF"/>
    <w:rsid w:val="41661126"/>
    <w:rsid w:val="41685D94"/>
    <w:rsid w:val="416C41F5"/>
    <w:rsid w:val="41741EB0"/>
    <w:rsid w:val="417C1744"/>
    <w:rsid w:val="41837563"/>
    <w:rsid w:val="4183AA8B"/>
    <w:rsid w:val="41842E6D"/>
    <w:rsid w:val="41846A0B"/>
    <w:rsid w:val="4186F549"/>
    <w:rsid w:val="418BA341"/>
    <w:rsid w:val="419BD8E8"/>
    <w:rsid w:val="419EF5B8"/>
    <w:rsid w:val="41A3AA71"/>
    <w:rsid w:val="41A869E7"/>
    <w:rsid w:val="41B78F1A"/>
    <w:rsid w:val="41BD0F15"/>
    <w:rsid w:val="41D02CF7"/>
    <w:rsid w:val="41DCE69B"/>
    <w:rsid w:val="41DDD097"/>
    <w:rsid w:val="41DEAA74"/>
    <w:rsid w:val="41ED805E"/>
    <w:rsid w:val="41EE7E5D"/>
    <w:rsid w:val="41F1471B"/>
    <w:rsid w:val="41F1D7E9"/>
    <w:rsid w:val="41F6AA67"/>
    <w:rsid w:val="41F8AE9E"/>
    <w:rsid w:val="41FA2FA7"/>
    <w:rsid w:val="41FB37A7"/>
    <w:rsid w:val="4223394C"/>
    <w:rsid w:val="4226E9C3"/>
    <w:rsid w:val="422702F9"/>
    <w:rsid w:val="422E062E"/>
    <w:rsid w:val="4237972D"/>
    <w:rsid w:val="4237C2C9"/>
    <w:rsid w:val="42400862"/>
    <w:rsid w:val="4247D61F"/>
    <w:rsid w:val="4259CD19"/>
    <w:rsid w:val="425A5542"/>
    <w:rsid w:val="425AA49C"/>
    <w:rsid w:val="426189E7"/>
    <w:rsid w:val="4265AD0D"/>
    <w:rsid w:val="42660885"/>
    <w:rsid w:val="426B50D8"/>
    <w:rsid w:val="4272FF38"/>
    <w:rsid w:val="42737281"/>
    <w:rsid w:val="427C61A4"/>
    <w:rsid w:val="427C724F"/>
    <w:rsid w:val="427ED938"/>
    <w:rsid w:val="427F9498"/>
    <w:rsid w:val="427FB9B0"/>
    <w:rsid w:val="4284FCA1"/>
    <w:rsid w:val="4285C2C1"/>
    <w:rsid w:val="428D41B4"/>
    <w:rsid w:val="428DE7AF"/>
    <w:rsid w:val="4297F33B"/>
    <w:rsid w:val="42A2F0E0"/>
    <w:rsid w:val="42A9F3DF"/>
    <w:rsid w:val="42B3CE51"/>
    <w:rsid w:val="42B8A20B"/>
    <w:rsid w:val="42CCE8CF"/>
    <w:rsid w:val="42CF7913"/>
    <w:rsid w:val="42D02CB8"/>
    <w:rsid w:val="42D3B88E"/>
    <w:rsid w:val="42D63AC8"/>
    <w:rsid w:val="42DC55DD"/>
    <w:rsid w:val="42E0F0AA"/>
    <w:rsid w:val="42E17CEC"/>
    <w:rsid w:val="42E2BE6B"/>
    <w:rsid w:val="42E3A048"/>
    <w:rsid w:val="42F195E5"/>
    <w:rsid w:val="42F48BEB"/>
    <w:rsid w:val="42F5B36D"/>
    <w:rsid w:val="42F70C73"/>
    <w:rsid w:val="42F97185"/>
    <w:rsid w:val="4308A266"/>
    <w:rsid w:val="430D4E86"/>
    <w:rsid w:val="431820B4"/>
    <w:rsid w:val="431BED8F"/>
    <w:rsid w:val="431F620C"/>
    <w:rsid w:val="4321AFD8"/>
    <w:rsid w:val="4321E6F1"/>
    <w:rsid w:val="4335EE86"/>
    <w:rsid w:val="43368825"/>
    <w:rsid w:val="43375555"/>
    <w:rsid w:val="433B90BA"/>
    <w:rsid w:val="4340F4C8"/>
    <w:rsid w:val="43502DB9"/>
    <w:rsid w:val="4350CD33"/>
    <w:rsid w:val="435ACC7C"/>
    <w:rsid w:val="435F4623"/>
    <w:rsid w:val="435F7FF1"/>
    <w:rsid w:val="4360C50D"/>
    <w:rsid w:val="43631DF4"/>
    <w:rsid w:val="4365084F"/>
    <w:rsid w:val="4365B50A"/>
    <w:rsid w:val="436A6412"/>
    <w:rsid w:val="436A78B5"/>
    <w:rsid w:val="437C3884"/>
    <w:rsid w:val="437CB30B"/>
    <w:rsid w:val="43807568"/>
    <w:rsid w:val="43807C64"/>
    <w:rsid w:val="4383DF8E"/>
    <w:rsid w:val="438A6D00"/>
    <w:rsid w:val="438D77D0"/>
    <w:rsid w:val="43B36A97"/>
    <w:rsid w:val="43BA3805"/>
    <w:rsid w:val="43BD0385"/>
    <w:rsid w:val="43CA7E97"/>
    <w:rsid w:val="43CB007F"/>
    <w:rsid w:val="43D4DC5A"/>
    <w:rsid w:val="43DB575C"/>
    <w:rsid w:val="43E0B98B"/>
    <w:rsid w:val="43E2B1CF"/>
    <w:rsid w:val="43E336F6"/>
    <w:rsid w:val="43EF1B43"/>
    <w:rsid w:val="43F24AAD"/>
    <w:rsid w:val="43F59EFD"/>
    <w:rsid w:val="440A516C"/>
    <w:rsid w:val="44127BE1"/>
    <w:rsid w:val="4412FAEC"/>
    <w:rsid w:val="442353AA"/>
    <w:rsid w:val="44255075"/>
    <w:rsid w:val="44286846"/>
    <w:rsid w:val="442F1F38"/>
    <w:rsid w:val="4433BA12"/>
    <w:rsid w:val="443B7BC0"/>
    <w:rsid w:val="443D4CD8"/>
    <w:rsid w:val="443DB929"/>
    <w:rsid w:val="443E48E5"/>
    <w:rsid w:val="4444B095"/>
    <w:rsid w:val="44492D6B"/>
    <w:rsid w:val="444FA83E"/>
    <w:rsid w:val="44574327"/>
    <w:rsid w:val="4467C34D"/>
    <w:rsid w:val="44681976"/>
    <w:rsid w:val="44684D6E"/>
    <w:rsid w:val="446B50EA"/>
    <w:rsid w:val="446C7A59"/>
    <w:rsid w:val="447179EB"/>
    <w:rsid w:val="4477D934"/>
    <w:rsid w:val="4479B2E8"/>
    <w:rsid w:val="447B7A7B"/>
    <w:rsid w:val="447C1C38"/>
    <w:rsid w:val="447C5761"/>
    <w:rsid w:val="447C704A"/>
    <w:rsid w:val="447D6A1A"/>
    <w:rsid w:val="447E1AA7"/>
    <w:rsid w:val="44857976"/>
    <w:rsid w:val="4485A2D7"/>
    <w:rsid w:val="4489A1A0"/>
    <w:rsid w:val="448A9E8F"/>
    <w:rsid w:val="4494334C"/>
    <w:rsid w:val="449FBCCE"/>
    <w:rsid w:val="44A0E7BE"/>
    <w:rsid w:val="44ABA25B"/>
    <w:rsid w:val="44AC2CA1"/>
    <w:rsid w:val="44B16244"/>
    <w:rsid w:val="44B60CEC"/>
    <w:rsid w:val="44BBDA42"/>
    <w:rsid w:val="44BF8C5A"/>
    <w:rsid w:val="44C04530"/>
    <w:rsid w:val="44C161DA"/>
    <w:rsid w:val="44C26E2D"/>
    <w:rsid w:val="44C4E9D3"/>
    <w:rsid w:val="44C85FC9"/>
    <w:rsid w:val="44CC7665"/>
    <w:rsid w:val="44E60F4B"/>
    <w:rsid w:val="44EBCB8C"/>
    <w:rsid w:val="44EEF729"/>
    <w:rsid w:val="44FDB8EF"/>
    <w:rsid w:val="44FEC764"/>
    <w:rsid w:val="450C8FD5"/>
    <w:rsid w:val="450CA94F"/>
    <w:rsid w:val="4510C968"/>
    <w:rsid w:val="451ECCEC"/>
    <w:rsid w:val="4527196E"/>
    <w:rsid w:val="4527AE39"/>
    <w:rsid w:val="4534A6D7"/>
    <w:rsid w:val="453A75F0"/>
    <w:rsid w:val="453DA9A0"/>
    <w:rsid w:val="454A69AF"/>
    <w:rsid w:val="454C8467"/>
    <w:rsid w:val="454DE844"/>
    <w:rsid w:val="45521B2A"/>
    <w:rsid w:val="455B7638"/>
    <w:rsid w:val="4579AD7B"/>
    <w:rsid w:val="458E8725"/>
    <w:rsid w:val="458F81F7"/>
    <w:rsid w:val="458FFB8D"/>
    <w:rsid w:val="459CE001"/>
    <w:rsid w:val="45A0D0AB"/>
    <w:rsid w:val="45A0F667"/>
    <w:rsid w:val="45A98E0B"/>
    <w:rsid w:val="45AA42BC"/>
    <w:rsid w:val="45AB2CF1"/>
    <w:rsid w:val="45AF93E3"/>
    <w:rsid w:val="45B205B3"/>
    <w:rsid w:val="45B63C61"/>
    <w:rsid w:val="45BB890D"/>
    <w:rsid w:val="45CD202C"/>
    <w:rsid w:val="45DBEEA0"/>
    <w:rsid w:val="45E423A2"/>
    <w:rsid w:val="45EA9760"/>
    <w:rsid w:val="45ED905E"/>
    <w:rsid w:val="45ED9CB4"/>
    <w:rsid w:val="45EDCF8B"/>
    <w:rsid w:val="45F014FC"/>
    <w:rsid w:val="45F05AA1"/>
    <w:rsid w:val="45F078D0"/>
    <w:rsid w:val="45F1E984"/>
    <w:rsid w:val="45F2661F"/>
    <w:rsid w:val="45FDF7A3"/>
    <w:rsid w:val="460F2196"/>
    <w:rsid w:val="461A7238"/>
    <w:rsid w:val="46283EE8"/>
    <w:rsid w:val="4632C937"/>
    <w:rsid w:val="46488700"/>
    <w:rsid w:val="464A0521"/>
    <w:rsid w:val="4650C2A7"/>
    <w:rsid w:val="46595893"/>
    <w:rsid w:val="465B0A0A"/>
    <w:rsid w:val="465DB44A"/>
    <w:rsid w:val="465F65D2"/>
    <w:rsid w:val="465FAF89"/>
    <w:rsid w:val="465FF599"/>
    <w:rsid w:val="4669C789"/>
    <w:rsid w:val="467F607A"/>
    <w:rsid w:val="4680AB52"/>
    <w:rsid w:val="468451C7"/>
    <w:rsid w:val="46850E06"/>
    <w:rsid w:val="46897348"/>
    <w:rsid w:val="46989CC7"/>
    <w:rsid w:val="469D18CB"/>
    <w:rsid w:val="469EF281"/>
    <w:rsid w:val="46ABEF0E"/>
    <w:rsid w:val="46AF38AC"/>
    <w:rsid w:val="46B44A97"/>
    <w:rsid w:val="46BEFB45"/>
    <w:rsid w:val="46C91294"/>
    <w:rsid w:val="46CF9C7A"/>
    <w:rsid w:val="46D1BEC7"/>
    <w:rsid w:val="46D3EE32"/>
    <w:rsid w:val="46E1C303"/>
    <w:rsid w:val="46E23005"/>
    <w:rsid w:val="46ECE0B6"/>
    <w:rsid w:val="46EE84B0"/>
    <w:rsid w:val="46F3A92F"/>
    <w:rsid w:val="46F5D754"/>
    <w:rsid w:val="46F6D7E9"/>
    <w:rsid w:val="46F6F925"/>
    <w:rsid w:val="4700935F"/>
    <w:rsid w:val="4709CA01"/>
    <w:rsid w:val="47186E6E"/>
    <w:rsid w:val="4723C95D"/>
    <w:rsid w:val="47348B7A"/>
    <w:rsid w:val="4735004A"/>
    <w:rsid w:val="4735D0BC"/>
    <w:rsid w:val="4736C5E1"/>
    <w:rsid w:val="4742046A"/>
    <w:rsid w:val="47432462"/>
    <w:rsid w:val="47476E1D"/>
    <w:rsid w:val="4747DCAF"/>
    <w:rsid w:val="474D07E9"/>
    <w:rsid w:val="4765EE07"/>
    <w:rsid w:val="476B7816"/>
    <w:rsid w:val="4771728E"/>
    <w:rsid w:val="4773997D"/>
    <w:rsid w:val="4773CC5A"/>
    <w:rsid w:val="47741EB7"/>
    <w:rsid w:val="478B8CE5"/>
    <w:rsid w:val="4793D92E"/>
    <w:rsid w:val="479617B0"/>
    <w:rsid w:val="479714C7"/>
    <w:rsid w:val="47998A5E"/>
    <w:rsid w:val="479AAA5A"/>
    <w:rsid w:val="479E42B1"/>
    <w:rsid w:val="47AEA91E"/>
    <w:rsid w:val="47B5BF56"/>
    <w:rsid w:val="47B795CD"/>
    <w:rsid w:val="47B9B495"/>
    <w:rsid w:val="47BBB79D"/>
    <w:rsid w:val="47BFC794"/>
    <w:rsid w:val="47C24A09"/>
    <w:rsid w:val="47C5B09D"/>
    <w:rsid w:val="47CA4D2F"/>
    <w:rsid w:val="47CC17FC"/>
    <w:rsid w:val="47D22497"/>
    <w:rsid w:val="47D5B255"/>
    <w:rsid w:val="47E03CC2"/>
    <w:rsid w:val="47E770B0"/>
    <w:rsid w:val="47F3C0CB"/>
    <w:rsid w:val="47F921F0"/>
    <w:rsid w:val="4809F3B2"/>
    <w:rsid w:val="480B82E5"/>
    <w:rsid w:val="480D3FC2"/>
    <w:rsid w:val="48119D9C"/>
    <w:rsid w:val="48133A82"/>
    <w:rsid w:val="48155F76"/>
    <w:rsid w:val="48196F30"/>
    <w:rsid w:val="481C1674"/>
    <w:rsid w:val="481E60CA"/>
    <w:rsid w:val="481EFF6E"/>
    <w:rsid w:val="4826A533"/>
    <w:rsid w:val="482D0812"/>
    <w:rsid w:val="483687DA"/>
    <w:rsid w:val="48379F84"/>
    <w:rsid w:val="483D80DA"/>
    <w:rsid w:val="4842212C"/>
    <w:rsid w:val="485046F4"/>
    <w:rsid w:val="48515A70"/>
    <w:rsid w:val="485341B2"/>
    <w:rsid w:val="485537FC"/>
    <w:rsid w:val="485586AE"/>
    <w:rsid w:val="485A2929"/>
    <w:rsid w:val="4861A8CB"/>
    <w:rsid w:val="48694AE9"/>
    <w:rsid w:val="486A9CF4"/>
    <w:rsid w:val="486D5E2A"/>
    <w:rsid w:val="4874B612"/>
    <w:rsid w:val="48785CC4"/>
    <w:rsid w:val="48794218"/>
    <w:rsid w:val="487DB465"/>
    <w:rsid w:val="4881A6FB"/>
    <w:rsid w:val="488E1967"/>
    <w:rsid w:val="4891DF2B"/>
    <w:rsid w:val="4899EC06"/>
    <w:rsid w:val="48A14CCC"/>
    <w:rsid w:val="48A4A983"/>
    <w:rsid w:val="48AE45FD"/>
    <w:rsid w:val="48BB882C"/>
    <w:rsid w:val="48C0AADB"/>
    <w:rsid w:val="48C13F21"/>
    <w:rsid w:val="48D2B1F3"/>
    <w:rsid w:val="48D337F5"/>
    <w:rsid w:val="48D8BB90"/>
    <w:rsid w:val="48D9E824"/>
    <w:rsid w:val="48DA64FD"/>
    <w:rsid w:val="48E93212"/>
    <w:rsid w:val="48EF353D"/>
    <w:rsid w:val="48FA4D9D"/>
    <w:rsid w:val="49016B59"/>
    <w:rsid w:val="4906842C"/>
    <w:rsid w:val="49075B43"/>
    <w:rsid w:val="490E3AA9"/>
    <w:rsid w:val="4915565F"/>
    <w:rsid w:val="4916CEB6"/>
    <w:rsid w:val="492152FF"/>
    <w:rsid w:val="492F5F25"/>
    <w:rsid w:val="49511205"/>
    <w:rsid w:val="4958D99C"/>
    <w:rsid w:val="49642E88"/>
    <w:rsid w:val="49673B58"/>
    <w:rsid w:val="49763279"/>
    <w:rsid w:val="497CDF4D"/>
    <w:rsid w:val="497E6016"/>
    <w:rsid w:val="497F29E4"/>
    <w:rsid w:val="497FB5BC"/>
    <w:rsid w:val="49816980"/>
    <w:rsid w:val="4986FE7D"/>
    <w:rsid w:val="499A7983"/>
    <w:rsid w:val="49A36C35"/>
    <w:rsid w:val="49A8B3FA"/>
    <w:rsid w:val="49AB04AE"/>
    <w:rsid w:val="49ACBB75"/>
    <w:rsid w:val="49ADE828"/>
    <w:rsid w:val="49AF5372"/>
    <w:rsid w:val="49B0667F"/>
    <w:rsid w:val="49B6933B"/>
    <w:rsid w:val="49B6F935"/>
    <w:rsid w:val="49C0D254"/>
    <w:rsid w:val="49C18D0D"/>
    <w:rsid w:val="49C84AC8"/>
    <w:rsid w:val="49CD3E21"/>
    <w:rsid w:val="49D2F63F"/>
    <w:rsid w:val="49D97ECB"/>
    <w:rsid w:val="49DEB6CF"/>
    <w:rsid w:val="49E22495"/>
    <w:rsid w:val="49E26BEE"/>
    <w:rsid w:val="49E5279F"/>
    <w:rsid w:val="49EA9CD2"/>
    <w:rsid w:val="49FA6EB3"/>
    <w:rsid w:val="49FD1CB4"/>
    <w:rsid w:val="4A03DF65"/>
    <w:rsid w:val="4A05336B"/>
    <w:rsid w:val="4A05763D"/>
    <w:rsid w:val="4A21AC16"/>
    <w:rsid w:val="4A240D22"/>
    <w:rsid w:val="4A2813C4"/>
    <w:rsid w:val="4A2F538E"/>
    <w:rsid w:val="4A34FB9A"/>
    <w:rsid w:val="4A3503E4"/>
    <w:rsid w:val="4A3DBF09"/>
    <w:rsid w:val="4A3EE36B"/>
    <w:rsid w:val="4A4A330B"/>
    <w:rsid w:val="4A4C52BF"/>
    <w:rsid w:val="4A4D0D9A"/>
    <w:rsid w:val="4A4EB647"/>
    <w:rsid w:val="4A5A8898"/>
    <w:rsid w:val="4A608288"/>
    <w:rsid w:val="4A6472CF"/>
    <w:rsid w:val="4A6A7844"/>
    <w:rsid w:val="4A6BA60D"/>
    <w:rsid w:val="4A6E5E8C"/>
    <w:rsid w:val="4A735E73"/>
    <w:rsid w:val="4A7D8F8A"/>
    <w:rsid w:val="4A7ED120"/>
    <w:rsid w:val="4A90D649"/>
    <w:rsid w:val="4A936489"/>
    <w:rsid w:val="4A9545E6"/>
    <w:rsid w:val="4A9AEF6D"/>
    <w:rsid w:val="4AA296CF"/>
    <w:rsid w:val="4AA66E0D"/>
    <w:rsid w:val="4AB0C28A"/>
    <w:rsid w:val="4AB2F946"/>
    <w:rsid w:val="4ABA05C3"/>
    <w:rsid w:val="4ABD34D3"/>
    <w:rsid w:val="4AC7A902"/>
    <w:rsid w:val="4ACAAEB5"/>
    <w:rsid w:val="4ACBC937"/>
    <w:rsid w:val="4ACD3D38"/>
    <w:rsid w:val="4AD797A6"/>
    <w:rsid w:val="4AD9E3B0"/>
    <w:rsid w:val="4ADED13E"/>
    <w:rsid w:val="4AE171A5"/>
    <w:rsid w:val="4AE64E3E"/>
    <w:rsid w:val="4AEB63B9"/>
    <w:rsid w:val="4AF3F690"/>
    <w:rsid w:val="4AF46D9B"/>
    <w:rsid w:val="4AF8796E"/>
    <w:rsid w:val="4AFCE76A"/>
    <w:rsid w:val="4B00153A"/>
    <w:rsid w:val="4B03852D"/>
    <w:rsid w:val="4B03A920"/>
    <w:rsid w:val="4B07DDA5"/>
    <w:rsid w:val="4B0F65B1"/>
    <w:rsid w:val="4B194855"/>
    <w:rsid w:val="4B200D69"/>
    <w:rsid w:val="4B21F4D7"/>
    <w:rsid w:val="4B32A5B6"/>
    <w:rsid w:val="4B3B1E0A"/>
    <w:rsid w:val="4B472DD7"/>
    <w:rsid w:val="4B4EDF15"/>
    <w:rsid w:val="4B50FABD"/>
    <w:rsid w:val="4B5DFB97"/>
    <w:rsid w:val="4B6040CA"/>
    <w:rsid w:val="4B6E9394"/>
    <w:rsid w:val="4B6ED579"/>
    <w:rsid w:val="4B7160FF"/>
    <w:rsid w:val="4B748E2D"/>
    <w:rsid w:val="4B76D4B4"/>
    <w:rsid w:val="4B7F9C82"/>
    <w:rsid w:val="4B7FDF1C"/>
    <w:rsid w:val="4B839A30"/>
    <w:rsid w:val="4B8C4619"/>
    <w:rsid w:val="4B8CDA8F"/>
    <w:rsid w:val="4B93B5D0"/>
    <w:rsid w:val="4B9B1C73"/>
    <w:rsid w:val="4B9C149A"/>
    <w:rsid w:val="4B9D7364"/>
    <w:rsid w:val="4B9EC1A2"/>
    <w:rsid w:val="4B9ECFEE"/>
    <w:rsid w:val="4BA1D6B7"/>
    <w:rsid w:val="4BA77525"/>
    <w:rsid w:val="4BAC19F8"/>
    <w:rsid w:val="4BB16F1F"/>
    <w:rsid w:val="4BB3872C"/>
    <w:rsid w:val="4BB50973"/>
    <w:rsid w:val="4BB9E59E"/>
    <w:rsid w:val="4BBB0D3B"/>
    <w:rsid w:val="4BCB7432"/>
    <w:rsid w:val="4BCE720F"/>
    <w:rsid w:val="4BD851B6"/>
    <w:rsid w:val="4BD9F7A8"/>
    <w:rsid w:val="4BDD2F32"/>
    <w:rsid w:val="4BDFE7B5"/>
    <w:rsid w:val="4BE4EEAD"/>
    <w:rsid w:val="4BE5F6ED"/>
    <w:rsid w:val="4BE784DD"/>
    <w:rsid w:val="4BF6EA4E"/>
    <w:rsid w:val="4BFCB7F5"/>
    <w:rsid w:val="4BFCD197"/>
    <w:rsid w:val="4C0FC0E7"/>
    <w:rsid w:val="4C10C999"/>
    <w:rsid w:val="4C10F431"/>
    <w:rsid w:val="4C13C5DE"/>
    <w:rsid w:val="4C15FD5F"/>
    <w:rsid w:val="4C1F66FA"/>
    <w:rsid w:val="4C264BDA"/>
    <w:rsid w:val="4C2A7B3E"/>
    <w:rsid w:val="4C2E9352"/>
    <w:rsid w:val="4C303F01"/>
    <w:rsid w:val="4C420A05"/>
    <w:rsid w:val="4C482DB7"/>
    <w:rsid w:val="4C4B150E"/>
    <w:rsid w:val="4C55109F"/>
    <w:rsid w:val="4C57A5D9"/>
    <w:rsid w:val="4C59F532"/>
    <w:rsid w:val="4C5B92C9"/>
    <w:rsid w:val="4C5E890B"/>
    <w:rsid w:val="4C660B9A"/>
    <w:rsid w:val="4C7481D2"/>
    <w:rsid w:val="4C7A8627"/>
    <w:rsid w:val="4C80A10F"/>
    <w:rsid w:val="4C899508"/>
    <w:rsid w:val="4C89B430"/>
    <w:rsid w:val="4CA157CC"/>
    <w:rsid w:val="4CA300EF"/>
    <w:rsid w:val="4CA35021"/>
    <w:rsid w:val="4CA85C8A"/>
    <w:rsid w:val="4CB5CDA7"/>
    <w:rsid w:val="4CBC5976"/>
    <w:rsid w:val="4CC1CD6C"/>
    <w:rsid w:val="4CC81290"/>
    <w:rsid w:val="4CC87FEC"/>
    <w:rsid w:val="4CCB03F0"/>
    <w:rsid w:val="4CCEB497"/>
    <w:rsid w:val="4CD7B7BA"/>
    <w:rsid w:val="4CDDF891"/>
    <w:rsid w:val="4CDF0E29"/>
    <w:rsid w:val="4CE7B7F1"/>
    <w:rsid w:val="4CEA5828"/>
    <w:rsid w:val="4CEFDE7E"/>
    <w:rsid w:val="4CF3DD5C"/>
    <w:rsid w:val="4CF41449"/>
    <w:rsid w:val="4CF92285"/>
    <w:rsid w:val="4CFEA4A6"/>
    <w:rsid w:val="4D02AE77"/>
    <w:rsid w:val="4D03179C"/>
    <w:rsid w:val="4D080637"/>
    <w:rsid w:val="4D11CC1D"/>
    <w:rsid w:val="4D189755"/>
    <w:rsid w:val="4D19E95D"/>
    <w:rsid w:val="4D1A1C56"/>
    <w:rsid w:val="4D2183F6"/>
    <w:rsid w:val="4D24B1AC"/>
    <w:rsid w:val="4D273816"/>
    <w:rsid w:val="4D2C7154"/>
    <w:rsid w:val="4D2E1F3B"/>
    <w:rsid w:val="4D3CA781"/>
    <w:rsid w:val="4D45F909"/>
    <w:rsid w:val="4D48E3C2"/>
    <w:rsid w:val="4D4EED23"/>
    <w:rsid w:val="4D54D219"/>
    <w:rsid w:val="4D596AF2"/>
    <w:rsid w:val="4D5BE65C"/>
    <w:rsid w:val="4D5E5D68"/>
    <w:rsid w:val="4D641FDD"/>
    <w:rsid w:val="4D73FACB"/>
    <w:rsid w:val="4D7582EE"/>
    <w:rsid w:val="4D7A691D"/>
    <w:rsid w:val="4D7BA1E8"/>
    <w:rsid w:val="4D7C196C"/>
    <w:rsid w:val="4D819DC7"/>
    <w:rsid w:val="4D846E19"/>
    <w:rsid w:val="4D8C67C4"/>
    <w:rsid w:val="4DA112FD"/>
    <w:rsid w:val="4DA51F48"/>
    <w:rsid w:val="4DA89F60"/>
    <w:rsid w:val="4DAADF9C"/>
    <w:rsid w:val="4DABE584"/>
    <w:rsid w:val="4DB82F6A"/>
    <w:rsid w:val="4DBF63CF"/>
    <w:rsid w:val="4DC0DFBA"/>
    <w:rsid w:val="4DC36DF0"/>
    <w:rsid w:val="4DC86FE7"/>
    <w:rsid w:val="4DCD13FF"/>
    <w:rsid w:val="4DD23059"/>
    <w:rsid w:val="4DD61780"/>
    <w:rsid w:val="4DDCE068"/>
    <w:rsid w:val="4DDD4A82"/>
    <w:rsid w:val="4DDF1E1A"/>
    <w:rsid w:val="4DE3D2FA"/>
    <w:rsid w:val="4DE9E03E"/>
    <w:rsid w:val="4DF342B8"/>
    <w:rsid w:val="4DF95EC4"/>
    <w:rsid w:val="4E0399F9"/>
    <w:rsid w:val="4E03ACEA"/>
    <w:rsid w:val="4E03CB10"/>
    <w:rsid w:val="4E108350"/>
    <w:rsid w:val="4E153AD3"/>
    <w:rsid w:val="4E1AEF67"/>
    <w:rsid w:val="4E263BD5"/>
    <w:rsid w:val="4E2A4BF9"/>
    <w:rsid w:val="4E2C777F"/>
    <w:rsid w:val="4E2D400D"/>
    <w:rsid w:val="4E2DBBF8"/>
    <w:rsid w:val="4E3D1D33"/>
    <w:rsid w:val="4E4A89A6"/>
    <w:rsid w:val="4E5F2B6A"/>
    <w:rsid w:val="4E5FC11D"/>
    <w:rsid w:val="4E6B574A"/>
    <w:rsid w:val="4E6B6609"/>
    <w:rsid w:val="4E765026"/>
    <w:rsid w:val="4E7BB6E3"/>
    <w:rsid w:val="4E7F0FD3"/>
    <w:rsid w:val="4E84ECBC"/>
    <w:rsid w:val="4E89C602"/>
    <w:rsid w:val="4E8B14AB"/>
    <w:rsid w:val="4E93A17E"/>
    <w:rsid w:val="4E950DBC"/>
    <w:rsid w:val="4E9813AC"/>
    <w:rsid w:val="4E9C58C2"/>
    <w:rsid w:val="4E9CC759"/>
    <w:rsid w:val="4E9DCD40"/>
    <w:rsid w:val="4E9DDB14"/>
    <w:rsid w:val="4E9F089B"/>
    <w:rsid w:val="4E9FF18F"/>
    <w:rsid w:val="4EA496D1"/>
    <w:rsid w:val="4EA66D6F"/>
    <w:rsid w:val="4EAE1346"/>
    <w:rsid w:val="4EAE9A0A"/>
    <w:rsid w:val="4EAF11FA"/>
    <w:rsid w:val="4EB08F6D"/>
    <w:rsid w:val="4EB6FCEB"/>
    <w:rsid w:val="4EB7F72E"/>
    <w:rsid w:val="4EB88048"/>
    <w:rsid w:val="4EBA8CD4"/>
    <w:rsid w:val="4EC65738"/>
    <w:rsid w:val="4EC71818"/>
    <w:rsid w:val="4EC87F4D"/>
    <w:rsid w:val="4ED2EB2F"/>
    <w:rsid w:val="4ED36EF4"/>
    <w:rsid w:val="4ED6EBD3"/>
    <w:rsid w:val="4EE865B8"/>
    <w:rsid w:val="4EE8D22B"/>
    <w:rsid w:val="4EE96877"/>
    <w:rsid w:val="4EEEB905"/>
    <w:rsid w:val="4EF49982"/>
    <w:rsid w:val="4EF6F220"/>
    <w:rsid w:val="4EFB3B8A"/>
    <w:rsid w:val="4EFD6B56"/>
    <w:rsid w:val="4F007B02"/>
    <w:rsid w:val="4F008F4C"/>
    <w:rsid w:val="4F01B120"/>
    <w:rsid w:val="4F05AE0A"/>
    <w:rsid w:val="4F061965"/>
    <w:rsid w:val="4F07A8CF"/>
    <w:rsid w:val="4F08EA0B"/>
    <w:rsid w:val="4F0DC51B"/>
    <w:rsid w:val="4F10ED37"/>
    <w:rsid w:val="4F1135C6"/>
    <w:rsid w:val="4F1E6763"/>
    <w:rsid w:val="4F207BE5"/>
    <w:rsid w:val="4F20E839"/>
    <w:rsid w:val="4F29CFF9"/>
    <w:rsid w:val="4F3D37FE"/>
    <w:rsid w:val="4F3ED8AC"/>
    <w:rsid w:val="4F4DFF25"/>
    <w:rsid w:val="4F505D98"/>
    <w:rsid w:val="4F55C274"/>
    <w:rsid w:val="4F5BC890"/>
    <w:rsid w:val="4F5E6F6A"/>
    <w:rsid w:val="4F672669"/>
    <w:rsid w:val="4F6D96F9"/>
    <w:rsid w:val="4F7806B2"/>
    <w:rsid w:val="4F7809DC"/>
    <w:rsid w:val="4F7A20F2"/>
    <w:rsid w:val="4F7C03A0"/>
    <w:rsid w:val="4F7C3CE6"/>
    <w:rsid w:val="4F827284"/>
    <w:rsid w:val="4FA5AFE6"/>
    <w:rsid w:val="4FAE29E3"/>
    <w:rsid w:val="4FAE3184"/>
    <w:rsid w:val="4FBCE22B"/>
    <w:rsid w:val="4FC60DAB"/>
    <w:rsid w:val="4FCC5C01"/>
    <w:rsid w:val="4FCC81B3"/>
    <w:rsid w:val="4FD5DCCC"/>
    <w:rsid w:val="4FD5E305"/>
    <w:rsid w:val="4FE438B7"/>
    <w:rsid w:val="4FE8A53E"/>
    <w:rsid w:val="4FEB39A3"/>
    <w:rsid w:val="4FECF0B6"/>
    <w:rsid w:val="4FF26653"/>
    <w:rsid w:val="4FF746A3"/>
    <w:rsid w:val="5003082D"/>
    <w:rsid w:val="500A33D0"/>
    <w:rsid w:val="500C1A4D"/>
    <w:rsid w:val="500C3047"/>
    <w:rsid w:val="5013524B"/>
    <w:rsid w:val="50135BC9"/>
    <w:rsid w:val="502007ED"/>
    <w:rsid w:val="5020D824"/>
    <w:rsid w:val="50378667"/>
    <w:rsid w:val="5046B0CA"/>
    <w:rsid w:val="504B2AD6"/>
    <w:rsid w:val="504CD9A1"/>
    <w:rsid w:val="5056E553"/>
    <w:rsid w:val="50591857"/>
    <w:rsid w:val="5059F373"/>
    <w:rsid w:val="505DD75E"/>
    <w:rsid w:val="506554FE"/>
    <w:rsid w:val="50693A39"/>
    <w:rsid w:val="506CDF74"/>
    <w:rsid w:val="50745457"/>
    <w:rsid w:val="507EACEC"/>
    <w:rsid w:val="507EE62B"/>
    <w:rsid w:val="50843E15"/>
    <w:rsid w:val="508AC6A3"/>
    <w:rsid w:val="508FB39C"/>
    <w:rsid w:val="5092558C"/>
    <w:rsid w:val="50952DC9"/>
    <w:rsid w:val="5098F28E"/>
    <w:rsid w:val="509F19A4"/>
    <w:rsid w:val="50A52C91"/>
    <w:rsid w:val="50A97297"/>
    <w:rsid w:val="50AFC133"/>
    <w:rsid w:val="50B0A134"/>
    <w:rsid w:val="50B22AE1"/>
    <w:rsid w:val="50CBA7A1"/>
    <w:rsid w:val="50CFD6D9"/>
    <w:rsid w:val="50D242A8"/>
    <w:rsid w:val="50D3CF71"/>
    <w:rsid w:val="50DA3F77"/>
    <w:rsid w:val="50E09005"/>
    <w:rsid w:val="50E6970E"/>
    <w:rsid w:val="50EE937C"/>
    <w:rsid w:val="50F13752"/>
    <w:rsid w:val="50F3B1BB"/>
    <w:rsid w:val="50FBF770"/>
    <w:rsid w:val="50FC8EDB"/>
    <w:rsid w:val="50FCD740"/>
    <w:rsid w:val="50FE3298"/>
    <w:rsid w:val="51012941"/>
    <w:rsid w:val="5108492B"/>
    <w:rsid w:val="5111C92C"/>
    <w:rsid w:val="51132A7C"/>
    <w:rsid w:val="51191FC4"/>
    <w:rsid w:val="511C6E15"/>
    <w:rsid w:val="51217D2B"/>
    <w:rsid w:val="5126CD03"/>
    <w:rsid w:val="5129C82F"/>
    <w:rsid w:val="51343226"/>
    <w:rsid w:val="51389F61"/>
    <w:rsid w:val="51457D2D"/>
    <w:rsid w:val="5146317C"/>
    <w:rsid w:val="514A722D"/>
    <w:rsid w:val="5150EE60"/>
    <w:rsid w:val="515F9CD3"/>
    <w:rsid w:val="5161394A"/>
    <w:rsid w:val="51629381"/>
    <w:rsid w:val="51645D69"/>
    <w:rsid w:val="5166C823"/>
    <w:rsid w:val="51675366"/>
    <w:rsid w:val="516997A2"/>
    <w:rsid w:val="517A6C15"/>
    <w:rsid w:val="518491A3"/>
    <w:rsid w:val="51869D79"/>
    <w:rsid w:val="518AA1C1"/>
    <w:rsid w:val="51902A0B"/>
    <w:rsid w:val="51906309"/>
    <w:rsid w:val="5193CEBA"/>
    <w:rsid w:val="5199F01D"/>
    <w:rsid w:val="519AA491"/>
    <w:rsid w:val="51A2596A"/>
    <w:rsid w:val="51A9976D"/>
    <w:rsid w:val="51B15EF6"/>
    <w:rsid w:val="51B9B562"/>
    <w:rsid w:val="51BE46AD"/>
    <w:rsid w:val="51C18DD7"/>
    <w:rsid w:val="51D0C219"/>
    <w:rsid w:val="51D3DC68"/>
    <w:rsid w:val="51D3FDD1"/>
    <w:rsid w:val="51E93D29"/>
    <w:rsid w:val="51FCED90"/>
    <w:rsid w:val="5201DEA1"/>
    <w:rsid w:val="5201F643"/>
    <w:rsid w:val="5209E7C2"/>
    <w:rsid w:val="520C4EE2"/>
    <w:rsid w:val="521B6AED"/>
    <w:rsid w:val="521C6BCF"/>
    <w:rsid w:val="522260BC"/>
    <w:rsid w:val="5227CBD8"/>
    <w:rsid w:val="522CCF56"/>
    <w:rsid w:val="522F5F5F"/>
    <w:rsid w:val="522F96FA"/>
    <w:rsid w:val="52328CE4"/>
    <w:rsid w:val="5238AC20"/>
    <w:rsid w:val="52426D61"/>
    <w:rsid w:val="52435162"/>
    <w:rsid w:val="52443D20"/>
    <w:rsid w:val="52497718"/>
    <w:rsid w:val="5256E4AE"/>
    <w:rsid w:val="5258976A"/>
    <w:rsid w:val="526445FA"/>
    <w:rsid w:val="5266D42D"/>
    <w:rsid w:val="52686DCE"/>
    <w:rsid w:val="5269275B"/>
    <w:rsid w:val="526A48B8"/>
    <w:rsid w:val="526D1425"/>
    <w:rsid w:val="526EEA80"/>
    <w:rsid w:val="526F3C2A"/>
    <w:rsid w:val="5276F6FE"/>
    <w:rsid w:val="527C4207"/>
    <w:rsid w:val="527E57AC"/>
    <w:rsid w:val="52865011"/>
    <w:rsid w:val="528F1DF0"/>
    <w:rsid w:val="52906A81"/>
    <w:rsid w:val="52907EAE"/>
    <w:rsid w:val="5290BFA7"/>
    <w:rsid w:val="529BADC6"/>
    <w:rsid w:val="529FB4B3"/>
    <w:rsid w:val="52AD540E"/>
    <w:rsid w:val="52B0B9B3"/>
    <w:rsid w:val="52B246AB"/>
    <w:rsid w:val="52BBA8CD"/>
    <w:rsid w:val="52C41D5E"/>
    <w:rsid w:val="52C5F975"/>
    <w:rsid w:val="52C99B70"/>
    <w:rsid w:val="52CF2E81"/>
    <w:rsid w:val="52D25804"/>
    <w:rsid w:val="52DAC614"/>
    <w:rsid w:val="52E30414"/>
    <w:rsid w:val="52E3D47D"/>
    <w:rsid w:val="52E7B7BB"/>
    <w:rsid w:val="52E82F06"/>
    <w:rsid w:val="52F83E6A"/>
    <w:rsid w:val="52F8F41E"/>
    <w:rsid w:val="52F9E013"/>
    <w:rsid w:val="52FA7C9D"/>
    <w:rsid w:val="52FE6DDF"/>
    <w:rsid w:val="531101FC"/>
    <w:rsid w:val="53175337"/>
    <w:rsid w:val="53189138"/>
    <w:rsid w:val="531984CF"/>
    <w:rsid w:val="531CBEC9"/>
    <w:rsid w:val="531FD776"/>
    <w:rsid w:val="532A8066"/>
    <w:rsid w:val="532AA9AF"/>
    <w:rsid w:val="532BBD02"/>
    <w:rsid w:val="5330D4DC"/>
    <w:rsid w:val="5334042A"/>
    <w:rsid w:val="534032F1"/>
    <w:rsid w:val="5341904B"/>
    <w:rsid w:val="534A36AE"/>
    <w:rsid w:val="53512952"/>
    <w:rsid w:val="53549102"/>
    <w:rsid w:val="535747F2"/>
    <w:rsid w:val="535AB3C5"/>
    <w:rsid w:val="536F049A"/>
    <w:rsid w:val="53701124"/>
    <w:rsid w:val="53735F4A"/>
    <w:rsid w:val="5374AC0E"/>
    <w:rsid w:val="537AA477"/>
    <w:rsid w:val="537E8157"/>
    <w:rsid w:val="5381CB21"/>
    <w:rsid w:val="5384AB72"/>
    <w:rsid w:val="538557BE"/>
    <w:rsid w:val="5386242B"/>
    <w:rsid w:val="538B481B"/>
    <w:rsid w:val="53966807"/>
    <w:rsid w:val="53A0C49C"/>
    <w:rsid w:val="53A0CE66"/>
    <w:rsid w:val="53A18960"/>
    <w:rsid w:val="53A2DDE4"/>
    <w:rsid w:val="53A7E3A4"/>
    <w:rsid w:val="53A9C738"/>
    <w:rsid w:val="53C0F944"/>
    <w:rsid w:val="53C29BB9"/>
    <w:rsid w:val="53CD4038"/>
    <w:rsid w:val="53CE6625"/>
    <w:rsid w:val="53E30344"/>
    <w:rsid w:val="53E3CC56"/>
    <w:rsid w:val="53F3980A"/>
    <w:rsid w:val="53F7C57F"/>
    <w:rsid w:val="53F9D876"/>
    <w:rsid w:val="53FE44CF"/>
    <w:rsid w:val="53FE5348"/>
    <w:rsid w:val="53FFC927"/>
    <w:rsid w:val="540785D6"/>
    <w:rsid w:val="5408B4ED"/>
    <w:rsid w:val="540984F3"/>
    <w:rsid w:val="540A1014"/>
    <w:rsid w:val="540DCD75"/>
    <w:rsid w:val="54135BCB"/>
    <w:rsid w:val="5414E4F0"/>
    <w:rsid w:val="5415C4E3"/>
    <w:rsid w:val="541CC447"/>
    <w:rsid w:val="54249814"/>
    <w:rsid w:val="5428A5CF"/>
    <w:rsid w:val="543FBA1A"/>
    <w:rsid w:val="5444B1BE"/>
    <w:rsid w:val="544F9804"/>
    <w:rsid w:val="545DEA6B"/>
    <w:rsid w:val="54665042"/>
    <w:rsid w:val="54709485"/>
    <w:rsid w:val="5487E3FA"/>
    <w:rsid w:val="5497073B"/>
    <w:rsid w:val="5498557D"/>
    <w:rsid w:val="54A20941"/>
    <w:rsid w:val="54A279D5"/>
    <w:rsid w:val="54A51872"/>
    <w:rsid w:val="54ACAFF1"/>
    <w:rsid w:val="54AEA8A1"/>
    <w:rsid w:val="54AF1547"/>
    <w:rsid w:val="54B449B4"/>
    <w:rsid w:val="54B516B7"/>
    <w:rsid w:val="54BEE662"/>
    <w:rsid w:val="54C8625D"/>
    <w:rsid w:val="54CAB9B1"/>
    <w:rsid w:val="54D62ECE"/>
    <w:rsid w:val="54DDFC5C"/>
    <w:rsid w:val="54E64B31"/>
    <w:rsid w:val="54F53B9C"/>
    <w:rsid w:val="54FB58A6"/>
    <w:rsid w:val="5501D762"/>
    <w:rsid w:val="55022FFB"/>
    <w:rsid w:val="5506046C"/>
    <w:rsid w:val="5509EDE5"/>
    <w:rsid w:val="550CCAF5"/>
    <w:rsid w:val="551172F8"/>
    <w:rsid w:val="55165761"/>
    <w:rsid w:val="551A04D4"/>
    <w:rsid w:val="551B38F7"/>
    <w:rsid w:val="55215F30"/>
    <w:rsid w:val="5521A648"/>
    <w:rsid w:val="5528E73C"/>
    <w:rsid w:val="552B1594"/>
    <w:rsid w:val="5539004D"/>
    <w:rsid w:val="55453913"/>
    <w:rsid w:val="5546CB82"/>
    <w:rsid w:val="554A89E1"/>
    <w:rsid w:val="554C1859"/>
    <w:rsid w:val="554D86EA"/>
    <w:rsid w:val="554FAAD4"/>
    <w:rsid w:val="555EB4F6"/>
    <w:rsid w:val="5561FF7C"/>
    <w:rsid w:val="5562959D"/>
    <w:rsid w:val="556D43F6"/>
    <w:rsid w:val="556DDEC3"/>
    <w:rsid w:val="557368CE"/>
    <w:rsid w:val="5574A5C7"/>
    <w:rsid w:val="5577C1D1"/>
    <w:rsid w:val="557E172E"/>
    <w:rsid w:val="557E5E28"/>
    <w:rsid w:val="55820E1D"/>
    <w:rsid w:val="558B6761"/>
    <w:rsid w:val="55903D8D"/>
    <w:rsid w:val="55931CD2"/>
    <w:rsid w:val="55938964"/>
    <w:rsid w:val="5596DAE3"/>
    <w:rsid w:val="559F03C8"/>
    <w:rsid w:val="55A16BD9"/>
    <w:rsid w:val="55A1BE6E"/>
    <w:rsid w:val="55A4BA50"/>
    <w:rsid w:val="55AA92E8"/>
    <w:rsid w:val="55AF5D1F"/>
    <w:rsid w:val="55B8EE02"/>
    <w:rsid w:val="55BAA140"/>
    <w:rsid w:val="55C5AFC5"/>
    <w:rsid w:val="55CA9ED6"/>
    <w:rsid w:val="55CC89ED"/>
    <w:rsid w:val="55CDB1C8"/>
    <w:rsid w:val="55D0514C"/>
    <w:rsid w:val="55D0FB1A"/>
    <w:rsid w:val="55D829B6"/>
    <w:rsid w:val="55DA6AD6"/>
    <w:rsid w:val="55DB69D3"/>
    <w:rsid w:val="55DCB211"/>
    <w:rsid w:val="55DE1684"/>
    <w:rsid w:val="55DF6900"/>
    <w:rsid w:val="55E669E7"/>
    <w:rsid w:val="55F5A920"/>
    <w:rsid w:val="55FEC747"/>
    <w:rsid w:val="56010C7E"/>
    <w:rsid w:val="560156A8"/>
    <w:rsid w:val="560298AE"/>
    <w:rsid w:val="56059509"/>
    <w:rsid w:val="5608043D"/>
    <w:rsid w:val="56082FB7"/>
    <w:rsid w:val="560AA285"/>
    <w:rsid w:val="56168B6F"/>
    <w:rsid w:val="5627E6D1"/>
    <w:rsid w:val="562EC5F9"/>
    <w:rsid w:val="56374F76"/>
    <w:rsid w:val="563BADBF"/>
    <w:rsid w:val="563C4013"/>
    <w:rsid w:val="5646D8A8"/>
    <w:rsid w:val="5647520E"/>
    <w:rsid w:val="564BA8D4"/>
    <w:rsid w:val="564BC39A"/>
    <w:rsid w:val="564CC970"/>
    <w:rsid w:val="564E1E4D"/>
    <w:rsid w:val="5655C9F9"/>
    <w:rsid w:val="565997B1"/>
    <w:rsid w:val="565B2D11"/>
    <w:rsid w:val="566445F0"/>
    <w:rsid w:val="566632A8"/>
    <w:rsid w:val="5669173A"/>
    <w:rsid w:val="566B83E5"/>
    <w:rsid w:val="56793465"/>
    <w:rsid w:val="5679E8AE"/>
    <w:rsid w:val="567B2BBD"/>
    <w:rsid w:val="567B87AC"/>
    <w:rsid w:val="5685EE8A"/>
    <w:rsid w:val="568882E9"/>
    <w:rsid w:val="5689FBD3"/>
    <w:rsid w:val="568BA4AF"/>
    <w:rsid w:val="568D0D3F"/>
    <w:rsid w:val="5694BB5D"/>
    <w:rsid w:val="569E684E"/>
    <w:rsid w:val="56A7E2B1"/>
    <w:rsid w:val="56B7A7F9"/>
    <w:rsid w:val="56B8AE63"/>
    <w:rsid w:val="56BE53EA"/>
    <w:rsid w:val="56BFF5F2"/>
    <w:rsid w:val="56C080FA"/>
    <w:rsid w:val="56C93E3C"/>
    <w:rsid w:val="56CA4602"/>
    <w:rsid w:val="56D2DC01"/>
    <w:rsid w:val="56D35B5A"/>
    <w:rsid w:val="56D7D016"/>
    <w:rsid w:val="56D7F123"/>
    <w:rsid w:val="56E2DA8E"/>
    <w:rsid w:val="56E50BB8"/>
    <w:rsid w:val="56EA8DBF"/>
    <w:rsid w:val="56F01ED0"/>
    <w:rsid w:val="56F44902"/>
    <w:rsid w:val="56F8BDD0"/>
    <w:rsid w:val="56F98FD4"/>
    <w:rsid w:val="56FFDEBA"/>
    <w:rsid w:val="570084A1"/>
    <w:rsid w:val="5705655E"/>
    <w:rsid w:val="5715DDC4"/>
    <w:rsid w:val="57229DF3"/>
    <w:rsid w:val="572827B1"/>
    <w:rsid w:val="572C9F68"/>
    <w:rsid w:val="572E3136"/>
    <w:rsid w:val="57350581"/>
    <w:rsid w:val="5736B80B"/>
    <w:rsid w:val="57412A43"/>
    <w:rsid w:val="574B1888"/>
    <w:rsid w:val="57502FD6"/>
    <w:rsid w:val="5753E100"/>
    <w:rsid w:val="57556503"/>
    <w:rsid w:val="575783CB"/>
    <w:rsid w:val="575B7DA9"/>
    <w:rsid w:val="57655A79"/>
    <w:rsid w:val="5768C718"/>
    <w:rsid w:val="576FC33C"/>
    <w:rsid w:val="57757FAB"/>
    <w:rsid w:val="577B3CF6"/>
    <w:rsid w:val="577E9753"/>
    <w:rsid w:val="57885D20"/>
    <w:rsid w:val="579042E7"/>
    <w:rsid w:val="5791D020"/>
    <w:rsid w:val="57983233"/>
    <w:rsid w:val="57988C5C"/>
    <w:rsid w:val="5799440A"/>
    <w:rsid w:val="57A2C4CB"/>
    <w:rsid w:val="57AE8E4D"/>
    <w:rsid w:val="57B14A08"/>
    <w:rsid w:val="57C3C9E4"/>
    <w:rsid w:val="57C936B9"/>
    <w:rsid w:val="57D7A723"/>
    <w:rsid w:val="57E152F1"/>
    <w:rsid w:val="57E2F3C8"/>
    <w:rsid w:val="57E6747C"/>
    <w:rsid w:val="57EA95CE"/>
    <w:rsid w:val="57ED3BC6"/>
    <w:rsid w:val="57FC7B6D"/>
    <w:rsid w:val="5810B9F9"/>
    <w:rsid w:val="58114D5A"/>
    <w:rsid w:val="5813310C"/>
    <w:rsid w:val="58157D50"/>
    <w:rsid w:val="58197E64"/>
    <w:rsid w:val="5819EDD3"/>
    <w:rsid w:val="5826B89E"/>
    <w:rsid w:val="58271A6E"/>
    <w:rsid w:val="5827FF7D"/>
    <w:rsid w:val="583485D0"/>
    <w:rsid w:val="58414270"/>
    <w:rsid w:val="5842393D"/>
    <w:rsid w:val="58439F25"/>
    <w:rsid w:val="584500C2"/>
    <w:rsid w:val="584B2521"/>
    <w:rsid w:val="58516A0A"/>
    <w:rsid w:val="5852ADA4"/>
    <w:rsid w:val="5853E608"/>
    <w:rsid w:val="5854150E"/>
    <w:rsid w:val="58556EF0"/>
    <w:rsid w:val="5859D720"/>
    <w:rsid w:val="58608AB9"/>
    <w:rsid w:val="586800D1"/>
    <w:rsid w:val="586AA551"/>
    <w:rsid w:val="586EC8EA"/>
    <w:rsid w:val="58809026"/>
    <w:rsid w:val="5882DE9D"/>
    <w:rsid w:val="5890B1EE"/>
    <w:rsid w:val="58928FEE"/>
    <w:rsid w:val="58989659"/>
    <w:rsid w:val="589905BC"/>
    <w:rsid w:val="589DDDC5"/>
    <w:rsid w:val="58A9ADB8"/>
    <w:rsid w:val="58B0162D"/>
    <w:rsid w:val="58B65AC9"/>
    <w:rsid w:val="58B6918F"/>
    <w:rsid w:val="58B9E232"/>
    <w:rsid w:val="58BDD5FC"/>
    <w:rsid w:val="58C6B6DB"/>
    <w:rsid w:val="58CE2B90"/>
    <w:rsid w:val="58D0DB4D"/>
    <w:rsid w:val="58DF3CCB"/>
    <w:rsid w:val="58E8B716"/>
    <w:rsid w:val="58F56455"/>
    <w:rsid w:val="58F66087"/>
    <w:rsid w:val="58FD00A8"/>
    <w:rsid w:val="58FD58B9"/>
    <w:rsid w:val="59027817"/>
    <w:rsid w:val="5904AA43"/>
    <w:rsid w:val="59052081"/>
    <w:rsid w:val="5905D935"/>
    <w:rsid w:val="590A9C4E"/>
    <w:rsid w:val="590C61E1"/>
    <w:rsid w:val="5917A661"/>
    <w:rsid w:val="59252411"/>
    <w:rsid w:val="5925A315"/>
    <w:rsid w:val="5929B353"/>
    <w:rsid w:val="592A75DE"/>
    <w:rsid w:val="592BDC15"/>
    <w:rsid w:val="592E1C78"/>
    <w:rsid w:val="59303D9B"/>
    <w:rsid w:val="5936D7A7"/>
    <w:rsid w:val="59387367"/>
    <w:rsid w:val="593BB444"/>
    <w:rsid w:val="593EB290"/>
    <w:rsid w:val="59429322"/>
    <w:rsid w:val="59459ED5"/>
    <w:rsid w:val="59487B1F"/>
    <w:rsid w:val="594DCAF0"/>
    <w:rsid w:val="594F795F"/>
    <w:rsid w:val="594FDF8E"/>
    <w:rsid w:val="5952F12B"/>
    <w:rsid w:val="59567D0A"/>
    <w:rsid w:val="59580AC2"/>
    <w:rsid w:val="595FD414"/>
    <w:rsid w:val="59611357"/>
    <w:rsid w:val="596D136E"/>
    <w:rsid w:val="596D56B3"/>
    <w:rsid w:val="596D8512"/>
    <w:rsid w:val="596FB8E5"/>
    <w:rsid w:val="59734886"/>
    <w:rsid w:val="5976E2A1"/>
    <w:rsid w:val="597F63D9"/>
    <w:rsid w:val="5982F894"/>
    <w:rsid w:val="59923E10"/>
    <w:rsid w:val="599B89ED"/>
    <w:rsid w:val="599C5B09"/>
    <w:rsid w:val="59AE164A"/>
    <w:rsid w:val="59B5CB4E"/>
    <w:rsid w:val="59B7848B"/>
    <w:rsid w:val="59BE8E75"/>
    <w:rsid w:val="59C8E8A4"/>
    <w:rsid w:val="59CA57E3"/>
    <w:rsid w:val="59CBB725"/>
    <w:rsid w:val="59D3CBB7"/>
    <w:rsid w:val="59DD963D"/>
    <w:rsid w:val="59E12793"/>
    <w:rsid w:val="59E943FF"/>
    <w:rsid w:val="59F4336B"/>
    <w:rsid w:val="59F9105B"/>
    <w:rsid w:val="5A02868C"/>
    <w:rsid w:val="5A08C9EC"/>
    <w:rsid w:val="5A0941F6"/>
    <w:rsid w:val="5A0A6C07"/>
    <w:rsid w:val="5A0FA0DF"/>
    <w:rsid w:val="5A122927"/>
    <w:rsid w:val="5A1ADB7F"/>
    <w:rsid w:val="5A2108D6"/>
    <w:rsid w:val="5A252EA8"/>
    <w:rsid w:val="5A2DE44A"/>
    <w:rsid w:val="5A2F2098"/>
    <w:rsid w:val="5A35FD31"/>
    <w:rsid w:val="5A3BCF5D"/>
    <w:rsid w:val="5A3BEB62"/>
    <w:rsid w:val="5A3D7770"/>
    <w:rsid w:val="5A3F78ED"/>
    <w:rsid w:val="5A4B896C"/>
    <w:rsid w:val="5A56D621"/>
    <w:rsid w:val="5A65C83D"/>
    <w:rsid w:val="5A6A54B7"/>
    <w:rsid w:val="5A6D4EB2"/>
    <w:rsid w:val="5A6E7221"/>
    <w:rsid w:val="5A781930"/>
    <w:rsid w:val="5A7AE1A6"/>
    <w:rsid w:val="5A84C0D8"/>
    <w:rsid w:val="5A96339F"/>
    <w:rsid w:val="5AB57BB5"/>
    <w:rsid w:val="5AB6C586"/>
    <w:rsid w:val="5AB9C6FA"/>
    <w:rsid w:val="5AC55B89"/>
    <w:rsid w:val="5AD63DFC"/>
    <w:rsid w:val="5AD66BBC"/>
    <w:rsid w:val="5AD6FC2D"/>
    <w:rsid w:val="5AE25CBB"/>
    <w:rsid w:val="5AEA3DE6"/>
    <w:rsid w:val="5AEA745B"/>
    <w:rsid w:val="5AEBC2FD"/>
    <w:rsid w:val="5AEFD41E"/>
    <w:rsid w:val="5AF999DD"/>
    <w:rsid w:val="5B0234ED"/>
    <w:rsid w:val="5B02F697"/>
    <w:rsid w:val="5B04E006"/>
    <w:rsid w:val="5B132CCE"/>
    <w:rsid w:val="5B14AFB7"/>
    <w:rsid w:val="5B171319"/>
    <w:rsid w:val="5B21FE36"/>
    <w:rsid w:val="5B238109"/>
    <w:rsid w:val="5B25AAC7"/>
    <w:rsid w:val="5B27FC4D"/>
    <w:rsid w:val="5B2E316F"/>
    <w:rsid w:val="5B35A709"/>
    <w:rsid w:val="5B4E8AE0"/>
    <w:rsid w:val="5B55E53E"/>
    <w:rsid w:val="5B57B9D3"/>
    <w:rsid w:val="5B5E3F6A"/>
    <w:rsid w:val="5B5FD03D"/>
    <w:rsid w:val="5B70CD15"/>
    <w:rsid w:val="5B7B5012"/>
    <w:rsid w:val="5B7B9D41"/>
    <w:rsid w:val="5B804980"/>
    <w:rsid w:val="5B8071AC"/>
    <w:rsid w:val="5B8BBF97"/>
    <w:rsid w:val="5B8DDA68"/>
    <w:rsid w:val="5B905A75"/>
    <w:rsid w:val="5B908893"/>
    <w:rsid w:val="5B97BCF0"/>
    <w:rsid w:val="5B997C92"/>
    <w:rsid w:val="5B9D6BF4"/>
    <w:rsid w:val="5BA46317"/>
    <w:rsid w:val="5BAD68F3"/>
    <w:rsid w:val="5BB00B95"/>
    <w:rsid w:val="5BB01A40"/>
    <w:rsid w:val="5BB0778A"/>
    <w:rsid w:val="5BCD36B2"/>
    <w:rsid w:val="5BD0B6A9"/>
    <w:rsid w:val="5BD22AF2"/>
    <w:rsid w:val="5BD36A7E"/>
    <w:rsid w:val="5BD8E133"/>
    <w:rsid w:val="5BDC365A"/>
    <w:rsid w:val="5BE35BFF"/>
    <w:rsid w:val="5BEB8546"/>
    <w:rsid w:val="5BEBCA3F"/>
    <w:rsid w:val="5BFBDDAB"/>
    <w:rsid w:val="5BFD5B95"/>
    <w:rsid w:val="5BFDB0CF"/>
    <w:rsid w:val="5C09B3F1"/>
    <w:rsid w:val="5C11270C"/>
    <w:rsid w:val="5C1BBC1B"/>
    <w:rsid w:val="5C26F77A"/>
    <w:rsid w:val="5C2D7D62"/>
    <w:rsid w:val="5C2E141C"/>
    <w:rsid w:val="5C30B6EB"/>
    <w:rsid w:val="5C348D93"/>
    <w:rsid w:val="5C369F64"/>
    <w:rsid w:val="5C370E3E"/>
    <w:rsid w:val="5C3C8B32"/>
    <w:rsid w:val="5C3E287F"/>
    <w:rsid w:val="5C40D549"/>
    <w:rsid w:val="5C420054"/>
    <w:rsid w:val="5C56800B"/>
    <w:rsid w:val="5C5CA639"/>
    <w:rsid w:val="5C5E0972"/>
    <w:rsid w:val="5C5E41FB"/>
    <w:rsid w:val="5C5F2811"/>
    <w:rsid w:val="5C617A02"/>
    <w:rsid w:val="5C6A87FB"/>
    <w:rsid w:val="5C7CC243"/>
    <w:rsid w:val="5C8992A1"/>
    <w:rsid w:val="5C8D558A"/>
    <w:rsid w:val="5C8E3CE1"/>
    <w:rsid w:val="5C8E802E"/>
    <w:rsid w:val="5C8FDF21"/>
    <w:rsid w:val="5C902B11"/>
    <w:rsid w:val="5CA4E4D5"/>
    <w:rsid w:val="5CAC6894"/>
    <w:rsid w:val="5CBBED14"/>
    <w:rsid w:val="5CBBED69"/>
    <w:rsid w:val="5CBD31A5"/>
    <w:rsid w:val="5CC41DD6"/>
    <w:rsid w:val="5CCB8DFB"/>
    <w:rsid w:val="5CCB9445"/>
    <w:rsid w:val="5CCBBBD2"/>
    <w:rsid w:val="5CCF1B14"/>
    <w:rsid w:val="5CDE8A2F"/>
    <w:rsid w:val="5CDF47DD"/>
    <w:rsid w:val="5CF729A6"/>
    <w:rsid w:val="5CFD194A"/>
    <w:rsid w:val="5D07BF4D"/>
    <w:rsid w:val="5D0F1C84"/>
    <w:rsid w:val="5D24C42D"/>
    <w:rsid w:val="5D2982EC"/>
    <w:rsid w:val="5D339BCC"/>
    <w:rsid w:val="5D3643E5"/>
    <w:rsid w:val="5D39681B"/>
    <w:rsid w:val="5D3B47C4"/>
    <w:rsid w:val="5D3C6153"/>
    <w:rsid w:val="5D3D04E5"/>
    <w:rsid w:val="5D3D4474"/>
    <w:rsid w:val="5D40D2B7"/>
    <w:rsid w:val="5D5F4D6A"/>
    <w:rsid w:val="5D6469C5"/>
    <w:rsid w:val="5D66F9BC"/>
    <w:rsid w:val="5D791B25"/>
    <w:rsid w:val="5D80572B"/>
    <w:rsid w:val="5D85B8BA"/>
    <w:rsid w:val="5D92C8BD"/>
    <w:rsid w:val="5D9C9BDD"/>
    <w:rsid w:val="5DA1DD98"/>
    <w:rsid w:val="5DA3D39B"/>
    <w:rsid w:val="5DA6A247"/>
    <w:rsid w:val="5DA6F636"/>
    <w:rsid w:val="5DA83024"/>
    <w:rsid w:val="5DB20E65"/>
    <w:rsid w:val="5DB60553"/>
    <w:rsid w:val="5DBAC883"/>
    <w:rsid w:val="5DBB25F7"/>
    <w:rsid w:val="5DBB5302"/>
    <w:rsid w:val="5DBFA79D"/>
    <w:rsid w:val="5DC220F6"/>
    <w:rsid w:val="5DC263DF"/>
    <w:rsid w:val="5DCAD5B2"/>
    <w:rsid w:val="5DCB5EB7"/>
    <w:rsid w:val="5DCC01D6"/>
    <w:rsid w:val="5DD4E631"/>
    <w:rsid w:val="5DDDC4D1"/>
    <w:rsid w:val="5DE084C0"/>
    <w:rsid w:val="5DE1FA25"/>
    <w:rsid w:val="5DE9DBE2"/>
    <w:rsid w:val="5DEE473B"/>
    <w:rsid w:val="5DF8B46B"/>
    <w:rsid w:val="5DFF38FB"/>
    <w:rsid w:val="5E01FC74"/>
    <w:rsid w:val="5E0D9578"/>
    <w:rsid w:val="5E14E058"/>
    <w:rsid w:val="5E151509"/>
    <w:rsid w:val="5E1515B7"/>
    <w:rsid w:val="5E1F1980"/>
    <w:rsid w:val="5E1FD347"/>
    <w:rsid w:val="5E28E410"/>
    <w:rsid w:val="5E35B78E"/>
    <w:rsid w:val="5E3718F8"/>
    <w:rsid w:val="5E3D7565"/>
    <w:rsid w:val="5E43D378"/>
    <w:rsid w:val="5E4AC700"/>
    <w:rsid w:val="5E581B69"/>
    <w:rsid w:val="5E5ACEBB"/>
    <w:rsid w:val="5E5B016A"/>
    <w:rsid w:val="5E5EEEE9"/>
    <w:rsid w:val="5E66891A"/>
    <w:rsid w:val="5E692334"/>
    <w:rsid w:val="5E6C9B52"/>
    <w:rsid w:val="5E761BDE"/>
    <w:rsid w:val="5E85C8A9"/>
    <w:rsid w:val="5E87B8FD"/>
    <w:rsid w:val="5E8F1515"/>
    <w:rsid w:val="5E8FDB60"/>
    <w:rsid w:val="5E9138D5"/>
    <w:rsid w:val="5E9A1707"/>
    <w:rsid w:val="5E9D4D8E"/>
    <w:rsid w:val="5E9F6D90"/>
    <w:rsid w:val="5EAE4335"/>
    <w:rsid w:val="5EB7E275"/>
    <w:rsid w:val="5EC12C55"/>
    <w:rsid w:val="5EC2C104"/>
    <w:rsid w:val="5EC4E29B"/>
    <w:rsid w:val="5ECC2D0C"/>
    <w:rsid w:val="5ED779A6"/>
    <w:rsid w:val="5ED7EAEB"/>
    <w:rsid w:val="5EE045D1"/>
    <w:rsid w:val="5EE849F4"/>
    <w:rsid w:val="5EEA21B5"/>
    <w:rsid w:val="5EEC24FB"/>
    <w:rsid w:val="5F024CD5"/>
    <w:rsid w:val="5F03A971"/>
    <w:rsid w:val="5F078733"/>
    <w:rsid w:val="5F0AB2B4"/>
    <w:rsid w:val="5F0C677F"/>
    <w:rsid w:val="5F11E004"/>
    <w:rsid w:val="5F125F39"/>
    <w:rsid w:val="5F12B200"/>
    <w:rsid w:val="5F144EF5"/>
    <w:rsid w:val="5F18B2EC"/>
    <w:rsid w:val="5F190578"/>
    <w:rsid w:val="5F1E384B"/>
    <w:rsid w:val="5F28D5E5"/>
    <w:rsid w:val="5F2DE381"/>
    <w:rsid w:val="5F2EAD9E"/>
    <w:rsid w:val="5F311C3F"/>
    <w:rsid w:val="5F3491BC"/>
    <w:rsid w:val="5F3502B5"/>
    <w:rsid w:val="5F3692DC"/>
    <w:rsid w:val="5F3B0457"/>
    <w:rsid w:val="5F3F6696"/>
    <w:rsid w:val="5F4A54EB"/>
    <w:rsid w:val="5F55B4DB"/>
    <w:rsid w:val="5F581C50"/>
    <w:rsid w:val="5F614B5F"/>
    <w:rsid w:val="5F7A5AA2"/>
    <w:rsid w:val="5F7C4B7D"/>
    <w:rsid w:val="5F7F6593"/>
    <w:rsid w:val="5F802B2B"/>
    <w:rsid w:val="5F8718BF"/>
    <w:rsid w:val="5F87C969"/>
    <w:rsid w:val="5F8CC9CD"/>
    <w:rsid w:val="5F8D6D50"/>
    <w:rsid w:val="5F984ACA"/>
    <w:rsid w:val="5F9E34BF"/>
    <w:rsid w:val="5FA06BDA"/>
    <w:rsid w:val="5FAA91F6"/>
    <w:rsid w:val="5FAFFF30"/>
    <w:rsid w:val="5FB4BFD2"/>
    <w:rsid w:val="5FBB5D03"/>
    <w:rsid w:val="5FBB72FF"/>
    <w:rsid w:val="5FC191E8"/>
    <w:rsid w:val="5FC41BC5"/>
    <w:rsid w:val="5FC7C8B6"/>
    <w:rsid w:val="5FCBCC16"/>
    <w:rsid w:val="5FCC6EFC"/>
    <w:rsid w:val="5FD44B8B"/>
    <w:rsid w:val="5FD7A6A8"/>
    <w:rsid w:val="5FDDC7E4"/>
    <w:rsid w:val="5FDEAA84"/>
    <w:rsid w:val="5FE23243"/>
    <w:rsid w:val="5FEAF924"/>
    <w:rsid w:val="5FEDBE03"/>
    <w:rsid w:val="5FEF068A"/>
    <w:rsid w:val="5FEFC4DB"/>
    <w:rsid w:val="5FF268CE"/>
    <w:rsid w:val="5FF62394"/>
    <w:rsid w:val="5FFAE4BD"/>
    <w:rsid w:val="5FFF25EF"/>
    <w:rsid w:val="60100ED4"/>
    <w:rsid w:val="6010313A"/>
    <w:rsid w:val="601FD9BA"/>
    <w:rsid w:val="602666C0"/>
    <w:rsid w:val="602908D5"/>
    <w:rsid w:val="603145DA"/>
    <w:rsid w:val="60359DEB"/>
    <w:rsid w:val="603A2F60"/>
    <w:rsid w:val="603A9692"/>
    <w:rsid w:val="603FD6E8"/>
    <w:rsid w:val="6041E3EF"/>
    <w:rsid w:val="6044DD27"/>
    <w:rsid w:val="604B20B1"/>
    <w:rsid w:val="60577057"/>
    <w:rsid w:val="605D6A23"/>
    <w:rsid w:val="605F5F9A"/>
    <w:rsid w:val="6062A888"/>
    <w:rsid w:val="60671B70"/>
    <w:rsid w:val="606BDA57"/>
    <w:rsid w:val="606F4B84"/>
    <w:rsid w:val="6076C151"/>
    <w:rsid w:val="607A6472"/>
    <w:rsid w:val="607AF922"/>
    <w:rsid w:val="60832FCE"/>
    <w:rsid w:val="6086EC62"/>
    <w:rsid w:val="6091C5E4"/>
    <w:rsid w:val="60924118"/>
    <w:rsid w:val="60AEEF07"/>
    <w:rsid w:val="60B1FBDB"/>
    <w:rsid w:val="60B3CF70"/>
    <w:rsid w:val="60BC4A33"/>
    <w:rsid w:val="60BDA3EE"/>
    <w:rsid w:val="60C13A58"/>
    <w:rsid w:val="60C89C74"/>
    <w:rsid w:val="60C90D36"/>
    <w:rsid w:val="60CF305E"/>
    <w:rsid w:val="60D4F4DE"/>
    <w:rsid w:val="60DA2F3F"/>
    <w:rsid w:val="60E342B6"/>
    <w:rsid w:val="60E8F0BE"/>
    <w:rsid w:val="60EFD81F"/>
    <w:rsid w:val="60F5F13E"/>
    <w:rsid w:val="60F69D9B"/>
    <w:rsid w:val="60F94B26"/>
    <w:rsid w:val="60FAD59D"/>
    <w:rsid w:val="60FAFD51"/>
    <w:rsid w:val="61067830"/>
    <w:rsid w:val="610CDCBE"/>
    <w:rsid w:val="610FC66E"/>
    <w:rsid w:val="6118FBD2"/>
    <w:rsid w:val="61219525"/>
    <w:rsid w:val="6128F9D7"/>
    <w:rsid w:val="612BFF51"/>
    <w:rsid w:val="612D6357"/>
    <w:rsid w:val="6131D3B9"/>
    <w:rsid w:val="613287F8"/>
    <w:rsid w:val="6135D3B2"/>
    <w:rsid w:val="61384257"/>
    <w:rsid w:val="6139AD50"/>
    <w:rsid w:val="613A513E"/>
    <w:rsid w:val="614547AD"/>
    <w:rsid w:val="6148D45A"/>
    <w:rsid w:val="615D4DF0"/>
    <w:rsid w:val="615E633F"/>
    <w:rsid w:val="6161AE5D"/>
    <w:rsid w:val="61623B46"/>
    <w:rsid w:val="6162E756"/>
    <w:rsid w:val="6167645C"/>
    <w:rsid w:val="618791AB"/>
    <w:rsid w:val="6188ADF0"/>
    <w:rsid w:val="618A6D2B"/>
    <w:rsid w:val="618DBCC9"/>
    <w:rsid w:val="61952EA0"/>
    <w:rsid w:val="61976E3F"/>
    <w:rsid w:val="61A095D5"/>
    <w:rsid w:val="61A6A9B9"/>
    <w:rsid w:val="61ABC6BF"/>
    <w:rsid w:val="61BB5018"/>
    <w:rsid w:val="61BD5D50"/>
    <w:rsid w:val="61C40330"/>
    <w:rsid w:val="61C55950"/>
    <w:rsid w:val="61DBB5F8"/>
    <w:rsid w:val="61DE8139"/>
    <w:rsid w:val="61E55813"/>
    <w:rsid w:val="61E6446D"/>
    <w:rsid w:val="61E6E382"/>
    <w:rsid w:val="61F077F7"/>
    <w:rsid w:val="61F7E9AF"/>
    <w:rsid w:val="61F8209E"/>
    <w:rsid w:val="61FD56C2"/>
    <w:rsid w:val="620068A8"/>
    <w:rsid w:val="620AF2E4"/>
    <w:rsid w:val="620C1656"/>
    <w:rsid w:val="622440D0"/>
    <w:rsid w:val="6224D708"/>
    <w:rsid w:val="6227FDAD"/>
    <w:rsid w:val="6230F7A9"/>
    <w:rsid w:val="62339B18"/>
    <w:rsid w:val="6233B910"/>
    <w:rsid w:val="62378C60"/>
    <w:rsid w:val="624110D4"/>
    <w:rsid w:val="6248BEC3"/>
    <w:rsid w:val="624AB771"/>
    <w:rsid w:val="625734BA"/>
    <w:rsid w:val="625AF218"/>
    <w:rsid w:val="6261A130"/>
    <w:rsid w:val="626292A2"/>
    <w:rsid w:val="6262C74A"/>
    <w:rsid w:val="6264BB0C"/>
    <w:rsid w:val="6266D592"/>
    <w:rsid w:val="62685662"/>
    <w:rsid w:val="62692249"/>
    <w:rsid w:val="6269C666"/>
    <w:rsid w:val="626B33EC"/>
    <w:rsid w:val="626D8124"/>
    <w:rsid w:val="62709D22"/>
    <w:rsid w:val="6273F71B"/>
    <w:rsid w:val="6276B239"/>
    <w:rsid w:val="62838BA0"/>
    <w:rsid w:val="6288C027"/>
    <w:rsid w:val="628AA9A6"/>
    <w:rsid w:val="628F8997"/>
    <w:rsid w:val="629137DC"/>
    <w:rsid w:val="629ED906"/>
    <w:rsid w:val="62AC2C75"/>
    <w:rsid w:val="62AD3D9F"/>
    <w:rsid w:val="62AF0987"/>
    <w:rsid w:val="62B5988B"/>
    <w:rsid w:val="62C0FAAB"/>
    <w:rsid w:val="62C3828F"/>
    <w:rsid w:val="62D26DBC"/>
    <w:rsid w:val="62D52147"/>
    <w:rsid w:val="62D58BBF"/>
    <w:rsid w:val="62D747D7"/>
    <w:rsid w:val="62DAED4F"/>
    <w:rsid w:val="62DD4D7F"/>
    <w:rsid w:val="62E33B2C"/>
    <w:rsid w:val="62E66402"/>
    <w:rsid w:val="62EBC43F"/>
    <w:rsid w:val="62F9FE94"/>
    <w:rsid w:val="6302E18C"/>
    <w:rsid w:val="6314818C"/>
    <w:rsid w:val="631736A6"/>
    <w:rsid w:val="63173D50"/>
    <w:rsid w:val="631B93B1"/>
    <w:rsid w:val="6326198C"/>
    <w:rsid w:val="632CBCA4"/>
    <w:rsid w:val="632D89AD"/>
    <w:rsid w:val="632E0942"/>
    <w:rsid w:val="63380453"/>
    <w:rsid w:val="63389335"/>
    <w:rsid w:val="63394892"/>
    <w:rsid w:val="633B7667"/>
    <w:rsid w:val="633EEE55"/>
    <w:rsid w:val="6341FA39"/>
    <w:rsid w:val="6342A807"/>
    <w:rsid w:val="6344F469"/>
    <w:rsid w:val="63498BDB"/>
    <w:rsid w:val="634E0990"/>
    <w:rsid w:val="635487F2"/>
    <w:rsid w:val="635524B9"/>
    <w:rsid w:val="63555617"/>
    <w:rsid w:val="6364CC70"/>
    <w:rsid w:val="636CAF9D"/>
    <w:rsid w:val="63738F65"/>
    <w:rsid w:val="63750130"/>
    <w:rsid w:val="63787F37"/>
    <w:rsid w:val="63795BB8"/>
    <w:rsid w:val="6387DD90"/>
    <w:rsid w:val="638D0DAC"/>
    <w:rsid w:val="638DDF69"/>
    <w:rsid w:val="6390C61C"/>
    <w:rsid w:val="639264BF"/>
    <w:rsid w:val="63984B1B"/>
    <w:rsid w:val="63986750"/>
    <w:rsid w:val="639AC5F0"/>
    <w:rsid w:val="639DE3BF"/>
    <w:rsid w:val="639EFA31"/>
    <w:rsid w:val="63A64AA7"/>
    <w:rsid w:val="63ADC430"/>
    <w:rsid w:val="63B5C759"/>
    <w:rsid w:val="63BECDF7"/>
    <w:rsid w:val="63CFE27E"/>
    <w:rsid w:val="63D261B0"/>
    <w:rsid w:val="63D28E7D"/>
    <w:rsid w:val="63D3CE24"/>
    <w:rsid w:val="63DAD565"/>
    <w:rsid w:val="63DC0C9B"/>
    <w:rsid w:val="63DEE2EB"/>
    <w:rsid w:val="63E4E923"/>
    <w:rsid w:val="63E5E44D"/>
    <w:rsid w:val="63E7DF44"/>
    <w:rsid w:val="63E99A49"/>
    <w:rsid w:val="63EBC752"/>
    <w:rsid w:val="63EEC4A0"/>
    <w:rsid w:val="63F6A224"/>
    <w:rsid w:val="64021B21"/>
    <w:rsid w:val="640248E1"/>
    <w:rsid w:val="6403E594"/>
    <w:rsid w:val="640B16DF"/>
    <w:rsid w:val="640F90CC"/>
    <w:rsid w:val="6413F886"/>
    <w:rsid w:val="6425E50B"/>
    <w:rsid w:val="642AF957"/>
    <w:rsid w:val="64321207"/>
    <w:rsid w:val="64494340"/>
    <w:rsid w:val="644BFFD8"/>
    <w:rsid w:val="644DF029"/>
    <w:rsid w:val="645D5A96"/>
    <w:rsid w:val="64642161"/>
    <w:rsid w:val="6464726D"/>
    <w:rsid w:val="646E17EB"/>
    <w:rsid w:val="646FC5FA"/>
    <w:rsid w:val="64724E77"/>
    <w:rsid w:val="6478334B"/>
    <w:rsid w:val="647D7264"/>
    <w:rsid w:val="647E0412"/>
    <w:rsid w:val="647F76FB"/>
    <w:rsid w:val="64822B9F"/>
    <w:rsid w:val="6487400A"/>
    <w:rsid w:val="6490F013"/>
    <w:rsid w:val="64920605"/>
    <w:rsid w:val="6493EB94"/>
    <w:rsid w:val="64952993"/>
    <w:rsid w:val="6495BC82"/>
    <w:rsid w:val="64974182"/>
    <w:rsid w:val="64978A3E"/>
    <w:rsid w:val="649DB479"/>
    <w:rsid w:val="64A027CC"/>
    <w:rsid w:val="64A8611A"/>
    <w:rsid w:val="64A9158A"/>
    <w:rsid w:val="64B0413A"/>
    <w:rsid w:val="64B94C0A"/>
    <w:rsid w:val="64C63087"/>
    <w:rsid w:val="64E44D40"/>
    <w:rsid w:val="64E51983"/>
    <w:rsid w:val="64EF411B"/>
    <w:rsid w:val="64EF8A6B"/>
    <w:rsid w:val="64F19914"/>
    <w:rsid w:val="64F7ABEC"/>
    <w:rsid w:val="64F8E245"/>
    <w:rsid w:val="64FE7335"/>
    <w:rsid w:val="650CC135"/>
    <w:rsid w:val="6515BBD3"/>
    <w:rsid w:val="65172845"/>
    <w:rsid w:val="651BFE89"/>
    <w:rsid w:val="651D5920"/>
    <w:rsid w:val="6526FCC6"/>
    <w:rsid w:val="652A8776"/>
    <w:rsid w:val="652E6B5E"/>
    <w:rsid w:val="653E9A40"/>
    <w:rsid w:val="6540C19D"/>
    <w:rsid w:val="65429AFC"/>
    <w:rsid w:val="654E6818"/>
    <w:rsid w:val="655173D5"/>
    <w:rsid w:val="65523ABD"/>
    <w:rsid w:val="6556CFEF"/>
    <w:rsid w:val="65586A07"/>
    <w:rsid w:val="655DDA11"/>
    <w:rsid w:val="656DE51F"/>
    <w:rsid w:val="6570F3DC"/>
    <w:rsid w:val="657760A3"/>
    <w:rsid w:val="6579C577"/>
    <w:rsid w:val="657EB85A"/>
    <w:rsid w:val="658965E3"/>
    <w:rsid w:val="658F6960"/>
    <w:rsid w:val="65938375"/>
    <w:rsid w:val="6597627A"/>
    <w:rsid w:val="65AED392"/>
    <w:rsid w:val="65AFDE17"/>
    <w:rsid w:val="65C6D19B"/>
    <w:rsid w:val="65C8D1D0"/>
    <w:rsid w:val="65CAF71B"/>
    <w:rsid w:val="65CDF382"/>
    <w:rsid w:val="65CEAE6A"/>
    <w:rsid w:val="65D8587F"/>
    <w:rsid w:val="65DD8021"/>
    <w:rsid w:val="65E025CF"/>
    <w:rsid w:val="65E2A7D7"/>
    <w:rsid w:val="65E84E03"/>
    <w:rsid w:val="65F0DDD4"/>
    <w:rsid w:val="65F2C216"/>
    <w:rsid w:val="65F44DD0"/>
    <w:rsid w:val="660BFC1C"/>
    <w:rsid w:val="660C4E4A"/>
    <w:rsid w:val="6611CC15"/>
    <w:rsid w:val="6612A0B1"/>
    <w:rsid w:val="661317B3"/>
    <w:rsid w:val="661E0966"/>
    <w:rsid w:val="66263066"/>
    <w:rsid w:val="662A3C6B"/>
    <w:rsid w:val="662D7C71"/>
    <w:rsid w:val="662F01F0"/>
    <w:rsid w:val="66353172"/>
    <w:rsid w:val="663695FF"/>
    <w:rsid w:val="663A0C01"/>
    <w:rsid w:val="6650F4AD"/>
    <w:rsid w:val="665A881E"/>
    <w:rsid w:val="665CFA50"/>
    <w:rsid w:val="665F75BB"/>
    <w:rsid w:val="6661BC4D"/>
    <w:rsid w:val="6662B4E9"/>
    <w:rsid w:val="666C039F"/>
    <w:rsid w:val="6672500B"/>
    <w:rsid w:val="667F1DC7"/>
    <w:rsid w:val="667FF641"/>
    <w:rsid w:val="66807056"/>
    <w:rsid w:val="66817976"/>
    <w:rsid w:val="66820C44"/>
    <w:rsid w:val="668BFD43"/>
    <w:rsid w:val="66984034"/>
    <w:rsid w:val="669E7BDC"/>
    <w:rsid w:val="66B43BDE"/>
    <w:rsid w:val="66BB0D9D"/>
    <w:rsid w:val="66BC7154"/>
    <w:rsid w:val="66BE3B28"/>
    <w:rsid w:val="66BEF5B7"/>
    <w:rsid w:val="66BF5C9D"/>
    <w:rsid w:val="66C613F4"/>
    <w:rsid w:val="66C6349E"/>
    <w:rsid w:val="66C76D64"/>
    <w:rsid w:val="66CEB1C6"/>
    <w:rsid w:val="66D28887"/>
    <w:rsid w:val="66D34851"/>
    <w:rsid w:val="66DA4119"/>
    <w:rsid w:val="66DDC219"/>
    <w:rsid w:val="66E16E58"/>
    <w:rsid w:val="66E6A1C8"/>
    <w:rsid w:val="66EAE5CA"/>
    <w:rsid w:val="66F671FA"/>
    <w:rsid w:val="670115E0"/>
    <w:rsid w:val="6715FAFE"/>
    <w:rsid w:val="671BF8BD"/>
    <w:rsid w:val="6726120B"/>
    <w:rsid w:val="672A208D"/>
    <w:rsid w:val="672DA74F"/>
    <w:rsid w:val="673000ED"/>
    <w:rsid w:val="67478863"/>
    <w:rsid w:val="67507D09"/>
    <w:rsid w:val="67519FF3"/>
    <w:rsid w:val="67561535"/>
    <w:rsid w:val="6756A79A"/>
    <w:rsid w:val="6756F112"/>
    <w:rsid w:val="676CEB0E"/>
    <w:rsid w:val="676F95BC"/>
    <w:rsid w:val="67711A83"/>
    <w:rsid w:val="677320DC"/>
    <w:rsid w:val="6776477F"/>
    <w:rsid w:val="67799CE1"/>
    <w:rsid w:val="677AD227"/>
    <w:rsid w:val="67877ACA"/>
    <w:rsid w:val="678C585F"/>
    <w:rsid w:val="67907070"/>
    <w:rsid w:val="67918534"/>
    <w:rsid w:val="6797738E"/>
    <w:rsid w:val="679B040E"/>
    <w:rsid w:val="679FE48A"/>
    <w:rsid w:val="67A6B1D6"/>
    <w:rsid w:val="67ABF75D"/>
    <w:rsid w:val="67B5A737"/>
    <w:rsid w:val="67B64757"/>
    <w:rsid w:val="67C05B31"/>
    <w:rsid w:val="67C7CB52"/>
    <w:rsid w:val="67E0BBBD"/>
    <w:rsid w:val="67E9BFB9"/>
    <w:rsid w:val="67F30C78"/>
    <w:rsid w:val="67FFF5F2"/>
    <w:rsid w:val="68110EE3"/>
    <w:rsid w:val="6815A998"/>
    <w:rsid w:val="68176BC7"/>
    <w:rsid w:val="681F9BBC"/>
    <w:rsid w:val="68214B32"/>
    <w:rsid w:val="683509D3"/>
    <w:rsid w:val="683A4B20"/>
    <w:rsid w:val="683FDF26"/>
    <w:rsid w:val="684CF747"/>
    <w:rsid w:val="684D6B8A"/>
    <w:rsid w:val="68500902"/>
    <w:rsid w:val="6850C9C2"/>
    <w:rsid w:val="6855D25B"/>
    <w:rsid w:val="68594501"/>
    <w:rsid w:val="68604382"/>
    <w:rsid w:val="68636BE7"/>
    <w:rsid w:val="68711D32"/>
    <w:rsid w:val="68753943"/>
    <w:rsid w:val="6875418E"/>
    <w:rsid w:val="6877B3DB"/>
    <w:rsid w:val="688145EB"/>
    <w:rsid w:val="6889F4D1"/>
    <w:rsid w:val="688C84F7"/>
    <w:rsid w:val="68992F2B"/>
    <w:rsid w:val="68A304FB"/>
    <w:rsid w:val="68A3E8D6"/>
    <w:rsid w:val="68BCA9A6"/>
    <w:rsid w:val="68C8AAD9"/>
    <w:rsid w:val="68C96710"/>
    <w:rsid w:val="68E1FF41"/>
    <w:rsid w:val="68E63663"/>
    <w:rsid w:val="68E674F4"/>
    <w:rsid w:val="68F5D085"/>
    <w:rsid w:val="68F67690"/>
    <w:rsid w:val="68F6B433"/>
    <w:rsid w:val="68FAD673"/>
    <w:rsid w:val="6904347D"/>
    <w:rsid w:val="690A6D2B"/>
    <w:rsid w:val="690D9890"/>
    <w:rsid w:val="69118779"/>
    <w:rsid w:val="6911ABD8"/>
    <w:rsid w:val="691A4199"/>
    <w:rsid w:val="6927AEAE"/>
    <w:rsid w:val="6928DBF3"/>
    <w:rsid w:val="692F1DCA"/>
    <w:rsid w:val="692F3A88"/>
    <w:rsid w:val="6933DD15"/>
    <w:rsid w:val="6936A759"/>
    <w:rsid w:val="69374122"/>
    <w:rsid w:val="693C854D"/>
    <w:rsid w:val="6940DEB3"/>
    <w:rsid w:val="6943F98C"/>
    <w:rsid w:val="69477A11"/>
    <w:rsid w:val="69484F85"/>
    <w:rsid w:val="694B3FF7"/>
    <w:rsid w:val="694D9860"/>
    <w:rsid w:val="69662307"/>
    <w:rsid w:val="696AEC6F"/>
    <w:rsid w:val="696E4D2C"/>
    <w:rsid w:val="6971A9A2"/>
    <w:rsid w:val="6972B439"/>
    <w:rsid w:val="697CCC10"/>
    <w:rsid w:val="697FA5B1"/>
    <w:rsid w:val="697FAC94"/>
    <w:rsid w:val="697FF3FE"/>
    <w:rsid w:val="6986B311"/>
    <w:rsid w:val="69A4328F"/>
    <w:rsid w:val="69B00EC1"/>
    <w:rsid w:val="69B06BAC"/>
    <w:rsid w:val="69B090BC"/>
    <w:rsid w:val="69B8E187"/>
    <w:rsid w:val="69C240B1"/>
    <w:rsid w:val="69CA53EE"/>
    <w:rsid w:val="69CC6368"/>
    <w:rsid w:val="69D10171"/>
    <w:rsid w:val="69D72676"/>
    <w:rsid w:val="69EE0FDA"/>
    <w:rsid w:val="69EF68FF"/>
    <w:rsid w:val="69F4B115"/>
    <w:rsid w:val="6A000CC1"/>
    <w:rsid w:val="6A0815E8"/>
    <w:rsid w:val="6A0F116D"/>
    <w:rsid w:val="6A100679"/>
    <w:rsid w:val="6A144B53"/>
    <w:rsid w:val="6A1D693F"/>
    <w:rsid w:val="6A28282C"/>
    <w:rsid w:val="6A2B031C"/>
    <w:rsid w:val="6A2C050E"/>
    <w:rsid w:val="6A311AC1"/>
    <w:rsid w:val="6A3EA3F3"/>
    <w:rsid w:val="6A4023C4"/>
    <w:rsid w:val="6A405BD4"/>
    <w:rsid w:val="6A43472C"/>
    <w:rsid w:val="6A4877B3"/>
    <w:rsid w:val="6A4CA04E"/>
    <w:rsid w:val="6A4F3214"/>
    <w:rsid w:val="6A680543"/>
    <w:rsid w:val="6A68EB26"/>
    <w:rsid w:val="6A6C9C0D"/>
    <w:rsid w:val="6A6D92CE"/>
    <w:rsid w:val="6A754563"/>
    <w:rsid w:val="6A768761"/>
    <w:rsid w:val="6A7C49C3"/>
    <w:rsid w:val="6A7DF91D"/>
    <w:rsid w:val="6A7F01FF"/>
    <w:rsid w:val="6A813D35"/>
    <w:rsid w:val="6A8837ED"/>
    <w:rsid w:val="6A941639"/>
    <w:rsid w:val="6A9C9DEA"/>
    <w:rsid w:val="6A9E19DF"/>
    <w:rsid w:val="6AA0C0F8"/>
    <w:rsid w:val="6AAFAEE8"/>
    <w:rsid w:val="6AB146FC"/>
    <w:rsid w:val="6AB3B248"/>
    <w:rsid w:val="6AB81DA6"/>
    <w:rsid w:val="6ABF6E2A"/>
    <w:rsid w:val="6AC02621"/>
    <w:rsid w:val="6AC10FFA"/>
    <w:rsid w:val="6AC3E17E"/>
    <w:rsid w:val="6ACE8392"/>
    <w:rsid w:val="6AD64E34"/>
    <w:rsid w:val="6ADD4E12"/>
    <w:rsid w:val="6ADD9D21"/>
    <w:rsid w:val="6ADDE964"/>
    <w:rsid w:val="6AED2401"/>
    <w:rsid w:val="6AFBA34C"/>
    <w:rsid w:val="6AFF8B43"/>
    <w:rsid w:val="6B00180E"/>
    <w:rsid w:val="6B0350D2"/>
    <w:rsid w:val="6B04307F"/>
    <w:rsid w:val="6B05E89F"/>
    <w:rsid w:val="6B0AB38C"/>
    <w:rsid w:val="6B0B0B32"/>
    <w:rsid w:val="6B103D14"/>
    <w:rsid w:val="6B11C3E2"/>
    <w:rsid w:val="6B1471A3"/>
    <w:rsid w:val="6B1626DE"/>
    <w:rsid w:val="6B2135A4"/>
    <w:rsid w:val="6B255C7C"/>
    <w:rsid w:val="6B25F52D"/>
    <w:rsid w:val="6B2D6EE9"/>
    <w:rsid w:val="6B303AB1"/>
    <w:rsid w:val="6B329BE7"/>
    <w:rsid w:val="6B36DFC6"/>
    <w:rsid w:val="6B3DA3A8"/>
    <w:rsid w:val="6B3F0992"/>
    <w:rsid w:val="6B3F51F3"/>
    <w:rsid w:val="6B46190B"/>
    <w:rsid w:val="6B4C8D75"/>
    <w:rsid w:val="6B4DC4F8"/>
    <w:rsid w:val="6B50A9F2"/>
    <w:rsid w:val="6B563A1C"/>
    <w:rsid w:val="6B5B5DE8"/>
    <w:rsid w:val="6B656A03"/>
    <w:rsid w:val="6B68F96D"/>
    <w:rsid w:val="6B73179D"/>
    <w:rsid w:val="6B89810A"/>
    <w:rsid w:val="6B8990E8"/>
    <w:rsid w:val="6B97FB53"/>
    <w:rsid w:val="6B98FD29"/>
    <w:rsid w:val="6BABE906"/>
    <w:rsid w:val="6BBBCB4C"/>
    <w:rsid w:val="6BC37C98"/>
    <w:rsid w:val="6BC55EB4"/>
    <w:rsid w:val="6BC5FCBC"/>
    <w:rsid w:val="6BD66DBB"/>
    <w:rsid w:val="6BDAD893"/>
    <w:rsid w:val="6BDFF3F8"/>
    <w:rsid w:val="6BED0CF8"/>
    <w:rsid w:val="6BF1F1AC"/>
    <w:rsid w:val="6BFCE384"/>
    <w:rsid w:val="6BFFA481"/>
    <w:rsid w:val="6C0B0BCD"/>
    <w:rsid w:val="6C0F2843"/>
    <w:rsid w:val="6C1181EB"/>
    <w:rsid w:val="6C1536ED"/>
    <w:rsid w:val="6C192AC8"/>
    <w:rsid w:val="6C1D53DE"/>
    <w:rsid w:val="6C21FE82"/>
    <w:rsid w:val="6C233C20"/>
    <w:rsid w:val="6C2ED0CF"/>
    <w:rsid w:val="6C349A27"/>
    <w:rsid w:val="6C363AB8"/>
    <w:rsid w:val="6C37407B"/>
    <w:rsid w:val="6C398A74"/>
    <w:rsid w:val="6C4801ED"/>
    <w:rsid w:val="6C4A202D"/>
    <w:rsid w:val="6C53665D"/>
    <w:rsid w:val="6C54E458"/>
    <w:rsid w:val="6C58544D"/>
    <w:rsid w:val="6C5D97A4"/>
    <w:rsid w:val="6C60049F"/>
    <w:rsid w:val="6C67561E"/>
    <w:rsid w:val="6C7069DA"/>
    <w:rsid w:val="6C7112DB"/>
    <w:rsid w:val="6C732425"/>
    <w:rsid w:val="6C7910DC"/>
    <w:rsid w:val="6C8037BE"/>
    <w:rsid w:val="6C83F1D1"/>
    <w:rsid w:val="6C854F2A"/>
    <w:rsid w:val="6C8E5E2F"/>
    <w:rsid w:val="6C8E5F43"/>
    <w:rsid w:val="6C97600D"/>
    <w:rsid w:val="6C9A05AD"/>
    <w:rsid w:val="6C9BC84D"/>
    <w:rsid w:val="6C9FA0DC"/>
    <w:rsid w:val="6CA28261"/>
    <w:rsid w:val="6CA786A7"/>
    <w:rsid w:val="6CA8CD14"/>
    <w:rsid w:val="6CB70970"/>
    <w:rsid w:val="6CB90748"/>
    <w:rsid w:val="6CBF1FD8"/>
    <w:rsid w:val="6CC3006F"/>
    <w:rsid w:val="6CC42937"/>
    <w:rsid w:val="6CC4D365"/>
    <w:rsid w:val="6CCCDB68"/>
    <w:rsid w:val="6CD000A1"/>
    <w:rsid w:val="6CDB230B"/>
    <w:rsid w:val="6CE1C162"/>
    <w:rsid w:val="6CE66317"/>
    <w:rsid w:val="6CE678A5"/>
    <w:rsid w:val="6CF1A343"/>
    <w:rsid w:val="6CF2513F"/>
    <w:rsid w:val="6CFABBA0"/>
    <w:rsid w:val="6CFEFA67"/>
    <w:rsid w:val="6D065779"/>
    <w:rsid w:val="6D07BF64"/>
    <w:rsid w:val="6D0F1341"/>
    <w:rsid w:val="6D10ED92"/>
    <w:rsid w:val="6D1440BE"/>
    <w:rsid w:val="6D15D007"/>
    <w:rsid w:val="6D1C76C2"/>
    <w:rsid w:val="6D1D8BBD"/>
    <w:rsid w:val="6D1FE100"/>
    <w:rsid w:val="6D232C09"/>
    <w:rsid w:val="6D2946C4"/>
    <w:rsid w:val="6D295F0A"/>
    <w:rsid w:val="6D2FD016"/>
    <w:rsid w:val="6D352B51"/>
    <w:rsid w:val="6D459D1E"/>
    <w:rsid w:val="6D46F4F5"/>
    <w:rsid w:val="6D470F91"/>
    <w:rsid w:val="6D479429"/>
    <w:rsid w:val="6D5F1349"/>
    <w:rsid w:val="6D693111"/>
    <w:rsid w:val="6D6A30F9"/>
    <w:rsid w:val="6D6AC833"/>
    <w:rsid w:val="6D6D517E"/>
    <w:rsid w:val="6D6D6F56"/>
    <w:rsid w:val="6D7843B0"/>
    <w:rsid w:val="6D799F44"/>
    <w:rsid w:val="6D803811"/>
    <w:rsid w:val="6D872643"/>
    <w:rsid w:val="6D8A6392"/>
    <w:rsid w:val="6D8E2A42"/>
    <w:rsid w:val="6D8F5897"/>
    <w:rsid w:val="6D902503"/>
    <w:rsid w:val="6D910248"/>
    <w:rsid w:val="6D943DE1"/>
    <w:rsid w:val="6D9513FF"/>
    <w:rsid w:val="6D9FB3F2"/>
    <w:rsid w:val="6DA1318F"/>
    <w:rsid w:val="6DA8BA1A"/>
    <w:rsid w:val="6DABFFC5"/>
    <w:rsid w:val="6DAC355D"/>
    <w:rsid w:val="6DAEBE30"/>
    <w:rsid w:val="6DB3B0E6"/>
    <w:rsid w:val="6DBC64A0"/>
    <w:rsid w:val="6DC2333C"/>
    <w:rsid w:val="6DC2B579"/>
    <w:rsid w:val="6DD849CA"/>
    <w:rsid w:val="6DD8590E"/>
    <w:rsid w:val="6DDB7ECC"/>
    <w:rsid w:val="6DDE4065"/>
    <w:rsid w:val="6DE083D0"/>
    <w:rsid w:val="6DEB772B"/>
    <w:rsid w:val="6DF497D3"/>
    <w:rsid w:val="6DFA0F5C"/>
    <w:rsid w:val="6DFB0C52"/>
    <w:rsid w:val="6DFB946E"/>
    <w:rsid w:val="6DFBE597"/>
    <w:rsid w:val="6DFC6CB1"/>
    <w:rsid w:val="6DFFAD21"/>
    <w:rsid w:val="6E11161A"/>
    <w:rsid w:val="6E1BF3BE"/>
    <w:rsid w:val="6E1D1190"/>
    <w:rsid w:val="6E1E8C81"/>
    <w:rsid w:val="6E1EBEDB"/>
    <w:rsid w:val="6E2C9870"/>
    <w:rsid w:val="6E39F11D"/>
    <w:rsid w:val="6E4B47EB"/>
    <w:rsid w:val="6E4F11B1"/>
    <w:rsid w:val="6E50FDD9"/>
    <w:rsid w:val="6E510A71"/>
    <w:rsid w:val="6E5A5843"/>
    <w:rsid w:val="6E5CC20D"/>
    <w:rsid w:val="6E5FA770"/>
    <w:rsid w:val="6E609CA3"/>
    <w:rsid w:val="6E6A8CDA"/>
    <w:rsid w:val="6E798496"/>
    <w:rsid w:val="6E87CA18"/>
    <w:rsid w:val="6E91FEA0"/>
    <w:rsid w:val="6E98F6F4"/>
    <w:rsid w:val="6E9B2A77"/>
    <w:rsid w:val="6EABA8C9"/>
    <w:rsid w:val="6EABC685"/>
    <w:rsid w:val="6EAF82DA"/>
    <w:rsid w:val="6EB51A78"/>
    <w:rsid w:val="6EB59FAD"/>
    <w:rsid w:val="6EBCDE79"/>
    <w:rsid w:val="6EBF4455"/>
    <w:rsid w:val="6EC3F3B3"/>
    <w:rsid w:val="6EC48EB1"/>
    <w:rsid w:val="6EC57A09"/>
    <w:rsid w:val="6EC58649"/>
    <w:rsid w:val="6ED3A1F3"/>
    <w:rsid w:val="6EDA231A"/>
    <w:rsid w:val="6EE7B5CC"/>
    <w:rsid w:val="6EEF2746"/>
    <w:rsid w:val="6EF276BA"/>
    <w:rsid w:val="6EFFD1A0"/>
    <w:rsid w:val="6F0BD6F7"/>
    <w:rsid w:val="6F16FD67"/>
    <w:rsid w:val="6F1825C4"/>
    <w:rsid w:val="6F1DD6A8"/>
    <w:rsid w:val="6F32283C"/>
    <w:rsid w:val="6F496061"/>
    <w:rsid w:val="6F537AFD"/>
    <w:rsid w:val="6F538613"/>
    <w:rsid w:val="6F5449B0"/>
    <w:rsid w:val="6F54CDBD"/>
    <w:rsid w:val="6F59222C"/>
    <w:rsid w:val="6F5BA298"/>
    <w:rsid w:val="6F6124A7"/>
    <w:rsid w:val="6F638C6B"/>
    <w:rsid w:val="6F69F963"/>
    <w:rsid w:val="6F6C387D"/>
    <w:rsid w:val="6F700038"/>
    <w:rsid w:val="6F71EB9A"/>
    <w:rsid w:val="6F72C67D"/>
    <w:rsid w:val="6F7500AB"/>
    <w:rsid w:val="6F784060"/>
    <w:rsid w:val="6F7C6C76"/>
    <w:rsid w:val="6F85AC79"/>
    <w:rsid w:val="6F87B3C9"/>
    <w:rsid w:val="6F87EA5D"/>
    <w:rsid w:val="6F89CA53"/>
    <w:rsid w:val="6F8F1AA2"/>
    <w:rsid w:val="6F91DAE1"/>
    <w:rsid w:val="6F985405"/>
    <w:rsid w:val="6F9A0FCE"/>
    <w:rsid w:val="6F9AC3D7"/>
    <w:rsid w:val="6F9E1897"/>
    <w:rsid w:val="6F9EDBBD"/>
    <w:rsid w:val="6FA2A1D8"/>
    <w:rsid w:val="6FA30524"/>
    <w:rsid w:val="6FA5AD0B"/>
    <w:rsid w:val="6FAEC85D"/>
    <w:rsid w:val="6FB345FD"/>
    <w:rsid w:val="6FB5E675"/>
    <w:rsid w:val="6FBB110E"/>
    <w:rsid w:val="6FC01B76"/>
    <w:rsid w:val="6FC81A46"/>
    <w:rsid w:val="6FC9E801"/>
    <w:rsid w:val="6FDA50B0"/>
    <w:rsid w:val="6FE43111"/>
    <w:rsid w:val="6FE69061"/>
    <w:rsid w:val="6FEEAC35"/>
    <w:rsid w:val="6FEF36D5"/>
    <w:rsid w:val="6FFA247B"/>
    <w:rsid w:val="70083023"/>
    <w:rsid w:val="70141405"/>
    <w:rsid w:val="7014A4C6"/>
    <w:rsid w:val="7019C0D7"/>
    <w:rsid w:val="701A94EB"/>
    <w:rsid w:val="701FD774"/>
    <w:rsid w:val="7020B733"/>
    <w:rsid w:val="702A5FCF"/>
    <w:rsid w:val="70472860"/>
    <w:rsid w:val="7048C87C"/>
    <w:rsid w:val="704CBDF9"/>
    <w:rsid w:val="704F468B"/>
    <w:rsid w:val="7061C2AD"/>
    <w:rsid w:val="7067352E"/>
    <w:rsid w:val="706A21C3"/>
    <w:rsid w:val="706BE378"/>
    <w:rsid w:val="70716433"/>
    <w:rsid w:val="7075DBCC"/>
    <w:rsid w:val="707F5DCE"/>
    <w:rsid w:val="70840E78"/>
    <w:rsid w:val="708D6DB2"/>
    <w:rsid w:val="708D938D"/>
    <w:rsid w:val="7093D9A1"/>
    <w:rsid w:val="70A072F9"/>
    <w:rsid w:val="70A420B2"/>
    <w:rsid w:val="70A7D758"/>
    <w:rsid w:val="70AD15C6"/>
    <w:rsid w:val="70B545F9"/>
    <w:rsid w:val="70C17E3F"/>
    <w:rsid w:val="70C43F52"/>
    <w:rsid w:val="70DE7C40"/>
    <w:rsid w:val="70DFE6C5"/>
    <w:rsid w:val="70DFF56E"/>
    <w:rsid w:val="70E6B4A1"/>
    <w:rsid w:val="70F0A88E"/>
    <w:rsid w:val="70F28D03"/>
    <w:rsid w:val="70F70A50"/>
    <w:rsid w:val="70FD01FF"/>
    <w:rsid w:val="71015B66"/>
    <w:rsid w:val="71047EDD"/>
    <w:rsid w:val="710DD335"/>
    <w:rsid w:val="71183797"/>
    <w:rsid w:val="711992F1"/>
    <w:rsid w:val="711D08C9"/>
    <w:rsid w:val="712969F8"/>
    <w:rsid w:val="71324EBE"/>
    <w:rsid w:val="7135B2F1"/>
    <w:rsid w:val="71369E89"/>
    <w:rsid w:val="713A4F8E"/>
    <w:rsid w:val="713BDE0C"/>
    <w:rsid w:val="71409A60"/>
    <w:rsid w:val="71454289"/>
    <w:rsid w:val="714A11F4"/>
    <w:rsid w:val="714F3EC8"/>
    <w:rsid w:val="71513A57"/>
    <w:rsid w:val="715218A7"/>
    <w:rsid w:val="7158C727"/>
    <w:rsid w:val="715EB00D"/>
    <w:rsid w:val="716049F5"/>
    <w:rsid w:val="7166562F"/>
    <w:rsid w:val="716E8942"/>
    <w:rsid w:val="717004FA"/>
    <w:rsid w:val="71737A9D"/>
    <w:rsid w:val="71741C53"/>
    <w:rsid w:val="71776C6D"/>
    <w:rsid w:val="718631BD"/>
    <w:rsid w:val="71872FE1"/>
    <w:rsid w:val="718CCA35"/>
    <w:rsid w:val="71A33B59"/>
    <w:rsid w:val="71A48179"/>
    <w:rsid w:val="71A7CD99"/>
    <w:rsid w:val="71B47EE9"/>
    <w:rsid w:val="71B91100"/>
    <w:rsid w:val="71BF27D9"/>
    <w:rsid w:val="71C2878E"/>
    <w:rsid w:val="71C38FEB"/>
    <w:rsid w:val="71D5C257"/>
    <w:rsid w:val="71D68358"/>
    <w:rsid w:val="71D68CF6"/>
    <w:rsid w:val="71D83AEC"/>
    <w:rsid w:val="71DA7F47"/>
    <w:rsid w:val="71DD8095"/>
    <w:rsid w:val="71DDBC48"/>
    <w:rsid w:val="71E595AE"/>
    <w:rsid w:val="71EE07C3"/>
    <w:rsid w:val="71F39E0F"/>
    <w:rsid w:val="71F51DBC"/>
    <w:rsid w:val="71F6A8BA"/>
    <w:rsid w:val="71FDBC6A"/>
    <w:rsid w:val="7206B944"/>
    <w:rsid w:val="7208525E"/>
    <w:rsid w:val="720F6812"/>
    <w:rsid w:val="72178178"/>
    <w:rsid w:val="722004E2"/>
    <w:rsid w:val="7226278E"/>
    <w:rsid w:val="723974B0"/>
    <w:rsid w:val="723AD251"/>
    <w:rsid w:val="723DC87A"/>
    <w:rsid w:val="72454995"/>
    <w:rsid w:val="724839D1"/>
    <w:rsid w:val="7252CFE7"/>
    <w:rsid w:val="726D761A"/>
    <w:rsid w:val="7271A962"/>
    <w:rsid w:val="727AC792"/>
    <w:rsid w:val="727F8F6E"/>
    <w:rsid w:val="7282106E"/>
    <w:rsid w:val="72835DD8"/>
    <w:rsid w:val="7283CBEC"/>
    <w:rsid w:val="7284078E"/>
    <w:rsid w:val="72891BC6"/>
    <w:rsid w:val="728FCFBC"/>
    <w:rsid w:val="729E5EC2"/>
    <w:rsid w:val="729E90D9"/>
    <w:rsid w:val="72A009F5"/>
    <w:rsid w:val="72A4AD33"/>
    <w:rsid w:val="72A4EF62"/>
    <w:rsid w:val="72A98128"/>
    <w:rsid w:val="72AC6016"/>
    <w:rsid w:val="72ACFFF3"/>
    <w:rsid w:val="72B223D5"/>
    <w:rsid w:val="72B99975"/>
    <w:rsid w:val="72CB4977"/>
    <w:rsid w:val="72D0DAB1"/>
    <w:rsid w:val="72D3392C"/>
    <w:rsid w:val="72D5359C"/>
    <w:rsid w:val="72D93A36"/>
    <w:rsid w:val="72DF03FA"/>
    <w:rsid w:val="72F92C38"/>
    <w:rsid w:val="7303D4A1"/>
    <w:rsid w:val="7317615B"/>
    <w:rsid w:val="731A3599"/>
    <w:rsid w:val="7327632B"/>
    <w:rsid w:val="7327AABE"/>
    <w:rsid w:val="7331D7CE"/>
    <w:rsid w:val="7333E239"/>
    <w:rsid w:val="7339DC00"/>
    <w:rsid w:val="733C470D"/>
    <w:rsid w:val="733C6AC4"/>
    <w:rsid w:val="733F1049"/>
    <w:rsid w:val="734782A4"/>
    <w:rsid w:val="734C380A"/>
    <w:rsid w:val="734EB17D"/>
    <w:rsid w:val="734F1979"/>
    <w:rsid w:val="73505660"/>
    <w:rsid w:val="7351F094"/>
    <w:rsid w:val="73548945"/>
    <w:rsid w:val="73588D8E"/>
    <w:rsid w:val="7359AFDB"/>
    <w:rsid w:val="735DB077"/>
    <w:rsid w:val="736506BB"/>
    <w:rsid w:val="73665306"/>
    <w:rsid w:val="736D6109"/>
    <w:rsid w:val="737763E1"/>
    <w:rsid w:val="737BB389"/>
    <w:rsid w:val="737F9162"/>
    <w:rsid w:val="73815551"/>
    <w:rsid w:val="73843E01"/>
    <w:rsid w:val="73899EF4"/>
    <w:rsid w:val="738B0A25"/>
    <w:rsid w:val="738CC37A"/>
    <w:rsid w:val="738FDC56"/>
    <w:rsid w:val="739204B7"/>
    <w:rsid w:val="7393879F"/>
    <w:rsid w:val="73971016"/>
    <w:rsid w:val="739A6B35"/>
    <w:rsid w:val="739DCD90"/>
    <w:rsid w:val="73A3862D"/>
    <w:rsid w:val="73A43C36"/>
    <w:rsid w:val="73A63047"/>
    <w:rsid w:val="73AB3838"/>
    <w:rsid w:val="73AC8CD6"/>
    <w:rsid w:val="73BB570E"/>
    <w:rsid w:val="73BC13B1"/>
    <w:rsid w:val="73BE2B81"/>
    <w:rsid w:val="73C796FB"/>
    <w:rsid w:val="73C8FFBC"/>
    <w:rsid w:val="73C91DC2"/>
    <w:rsid w:val="73CC4606"/>
    <w:rsid w:val="73DCDD90"/>
    <w:rsid w:val="73E25560"/>
    <w:rsid w:val="73EC8416"/>
    <w:rsid w:val="73F77AD1"/>
    <w:rsid w:val="73FE258E"/>
    <w:rsid w:val="73FF90AB"/>
    <w:rsid w:val="742BC3E1"/>
    <w:rsid w:val="742F1947"/>
    <w:rsid w:val="744BADC1"/>
    <w:rsid w:val="7457581C"/>
    <w:rsid w:val="745EB0A2"/>
    <w:rsid w:val="74604767"/>
    <w:rsid w:val="7461CB38"/>
    <w:rsid w:val="74635025"/>
    <w:rsid w:val="74667789"/>
    <w:rsid w:val="746C64D9"/>
    <w:rsid w:val="7471E756"/>
    <w:rsid w:val="7474E8BF"/>
    <w:rsid w:val="74805197"/>
    <w:rsid w:val="748593D0"/>
    <w:rsid w:val="748A7DE6"/>
    <w:rsid w:val="748AC7FF"/>
    <w:rsid w:val="749171C3"/>
    <w:rsid w:val="7496BF97"/>
    <w:rsid w:val="74995F6B"/>
    <w:rsid w:val="7499F6DC"/>
    <w:rsid w:val="74A2BFD1"/>
    <w:rsid w:val="74A3600B"/>
    <w:rsid w:val="74A4D466"/>
    <w:rsid w:val="74A78D40"/>
    <w:rsid w:val="74A92850"/>
    <w:rsid w:val="74A9337E"/>
    <w:rsid w:val="74AA5459"/>
    <w:rsid w:val="74AAA1AE"/>
    <w:rsid w:val="74AED168"/>
    <w:rsid w:val="74B8F4F5"/>
    <w:rsid w:val="74B9F2BD"/>
    <w:rsid w:val="74C6423C"/>
    <w:rsid w:val="74E2F8F5"/>
    <w:rsid w:val="74E4543D"/>
    <w:rsid w:val="74E5154D"/>
    <w:rsid w:val="74ED7AF0"/>
    <w:rsid w:val="74F5A4C2"/>
    <w:rsid w:val="74F5F38C"/>
    <w:rsid w:val="74F667C6"/>
    <w:rsid w:val="74FAE4A5"/>
    <w:rsid w:val="74FCD18B"/>
    <w:rsid w:val="750605D3"/>
    <w:rsid w:val="750F98AD"/>
    <w:rsid w:val="750FE6F1"/>
    <w:rsid w:val="75123F34"/>
    <w:rsid w:val="751CE159"/>
    <w:rsid w:val="752651AB"/>
    <w:rsid w:val="752892CC"/>
    <w:rsid w:val="752BC09F"/>
    <w:rsid w:val="752BC9FB"/>
    <w:rsid w:val="75394CE6"/>
    <w:rsid w:val="753A295A"/>
    <w:rsid w:val="753E5D84"/>
    <w:rsid w:val="753FE55F"/>
    <w:rsid w:val="754153C2"/>
    <w:rsid w:val="75436610"/>
    <w:rsid w:val="754BE90B"/>
    <w:rsid w:val="754EDA2E"/>
    <w:rsid w:val="755114B0"/>
    <w:rsid w:val="7553FC80"/>
    <w:rsid w:val="7554DDAB"/>
    <w:rsid w:val="755A93D6"/>
    <w:rsid w:val="75650352"/>
    <w:rsid w:val="75662C35"/>
    <w:rsid w:val="7572DBE6"/>
    <w:rsid w:val="757A82C6"/>
    <w:rsid w:val="757F0F48"/>
    <w:rsid w:val="758C6F3E"/>
    <w:rsid w:val="758D7E7E"/>
    <w:rsid w:val="758E350B"/>
    <w:rsid w:val="7591C6D9"/>
    <w:rsid w:val="7598A84E"/>
    <w:rsid w:val="759D6880"/>
    <w:rsid w:val="75A0C955"/>
    <w:rsid w:val="75A220C4"/>
    <w:rsid w:val="75A4B55D"/>
    <w:rsid w:val="75ADBE09"/>
    <w:rsid w:val="75B4CE43"/>
    <w:rsid w:val="75BE3869"/>
    <w:rsid w:val="75BECBA6"/>
    <w:rsid w:val="75C4DB75"/>
    <w:rsid w:val="75CC8EFE"/>
    <w:rsid w:val="75D8E762"/>
    <w:rsid w:val="75DB1BF1"/>
    <w:rsid w:val="75E19E70"/>
    <w:rsid w:val="75E34405"/>
    <w:rsid w:val="75F214A6"/>
    <w:rsid w:val="75F5A529"/>
    <w:rsid w:val="7602A41A"/>
    <w:rsid w:val="76092B06"/>
    <w:rsid w:val="7626B97B"/>
    <w:rsid w:val="76284CD5"/>
    <w:rsid w:val="7628A242"/>
    <w:rsid w:val="762B0E40"/>
    <w:rsid w:val="762B7615"/>
    <w:rsid w:val="7630F0BD"/>
    <w:rsid w:val="7634BE1A"/>
    <w:rsid w:val="7636166C"/>
    <w:rsid w:val="763C3CD7"/>
    <w:rsid w:val="764304F6"/>
    <w:rsid w:val="7648755F"/>
    <w:rsid w:val="7652B24F"/>
    <w:rsid w:val="765E0309"/>
    <w:rsid w:val="7660D0DE"/>
    <w:rsid w:val="76613EE9"/>
    <w:rsid w:val="7661E9C2"/>
    <w:rsid w:val="766D90CE"/>
    <w:rsid w:val="76705CF7"/>
    <w:rsid w:val="767B2A79"/>
    <w:rsid w:val="76802EC2"/>
    <w:rsid w:val="768403E5"/>
    <w:rsid w:val="768447F2"/>
    <w:rsid w:val="768A9042"/>
    <w:rsid w:val="769301FD"/>
    <w:rsid w:val="76989CFD"/>
    <w:rsid w:val="769C6993"/>
    <w:rsid w:val="76A39F65"/>
    <w:rsid w:val="76A9148D"/>
    <w:rsid w:val="76ABACEF"/>
    <w:rsid w:val="76AE54F1"/>
    <w:rsid w:val="76AFBF46"/>
    <w:rsid w:val="76B47E76"/>
    <w:rsid w:val="76BBFB74"/>
    <w:rsid w:val="76BD2BB3"/>
    <w:rsid w:val="76C084F0"/>
    <w:rsid w:val="76CB7A6D"/>
    <w:rsid w:val="76D77E37"/>
    <w:rsid w:val="76D9FC8C"/>
    <w:rsid w:val="76DC67E3"/>
    <w:rsid w:val="76E3019C"/>
    <w:rsid w:val="76FA63EE"/>
    <w:rsid w:val="7704CA4E"/>
    <w:rsid w:val="770E304C"/>
    <w:rsid w:val="77120F5F"/>
    <w:rsid w:val="771D6D50"/>
    <w:rsid w:val="771FF4EF"/>
    <w:rsid w:val="7721DF39"/>
    <w:rsid w:val="77223317"/>
    <w:rsid w:val="7723DF8C"/>
    <w:rsid w:val="77283239"/>
    <w:rsid w:val="7729669D"/>
    <w:rsid w:val="774AC29D"/>
    <w:rsid w:val="775AB57B"/>
    <w:rsid w:val="776286E1"/>
    <w:rsid w:val="776ECE70"/>
    <w:rsid w:val="776F5B9D"/>
    <w:rsid w:val="77756F36"/>
    <w:rsid w:val="777CFB09"/>
    <w:rsid w:val="7782E400"/>
    <w:rsid w:val="778A1995"/>
    <w:rsid w:val="778C26B7"/>
    <w:rsid w:val="7793B6C4"/>
    <w:rsid w:val="77940CC8"/>
    <w:rsid w:val="779DB017"/>
    <w:rsid w:val="779E28E1"/>
    <w:rsid w:val="77A343E5"/>
    <w:rsid w:val="77A6DB5E"/>
    <w:rsid w:val="77A9C0F0"/>
    <w:rsid w:val="77AC3FB5"/>
    <w:rsid w:val="77AC8A43"/>
    <w:rsid w:val="77B4055B"/>
    <w:rsid w:val="77B4B826"/>
    <w:rsid w:val="77B7D9E2"/>
    <w:rsid w:val="77BD5BBD"/>
    <w:rsid w:val="77C9F831"/>
    <w:rsid w:val="77DEA546"/>
    <w:rsid w:val="77DF5220"/>
    <w:rsid w:val="77DF9A35"/>
    <w:rsid w:val="77E37D61"/>
    <w:rsid w:val="77E66E1A"/>
    <w:rsid w:val="77EAAAE4"/>
    <w:rsid w:val="77F7C443"/>
    <w:rsid w:val="77FE76A7"/>
    <w:rsid w:val="77FEEC1B"/>
    <w:rsid w:val="7802BDA9"/>
    <w:rsid w:val="7803F04C"/>
    <w:rsid w:val="780F48FF"/>
    <w:rsid w:val="781F7830"/>
    <w:rsid w:val="7824C997"/>
    <w:rsid w:val="783370F5"/>
    <w:rsid w:val="783F998F"/>
    <w:rsid w:val="784D365D"/>
    <w:rsid w:val="7856E464"/>
    <w:rsid w:val="785C364B"/>
    <w:rsid w:val="786699F8"/>
    <w:rsid w:val="78685104"/>
    <w:rsid w:val="7868C8C9"/>
    <w:rsid w:val="78694E55"/>
    <w:rsid w:val="7869BF18"/>
    <w:rsid w:val="786A15F6"/>
    <w:rsid w:val="786B6B74"/>
    <w:rsid w:val="786E689B"/>
    <w:rsid w:val="787AC146"/>
    <w:rsid w:val="7885A903"/>
    <w:rsid w:val="788A2912"/>
    <w:rsid w:val="788E1626"/>
    <w:rsid w:val="7893DBA4"/>
    <w:rsid w:val="789552BD"/>
    <w:rsid w:val="789D458A"/>
    <w:rsid w:val="78A051C4"/>
    <w:rsid w:val="78A21090"/>
    <w:rsid w:val="78A28596"/>
    <w:rsid w:val="78A51738"/>
    <w:rsid w:val="78AA5AE1"/>
    <w:rsid w:val="78B8B076"/>
    <w:rsid w:val="78BA039C"/>
    <w:rsid w:val="78CD8AFF"/>
    <w:rsid w:val="78D13552"/>
    <w:rsid w:val="78D3B675"/>
    <w:rsid w:val="78D5365F"/>
    <w:rsid w:val="78DA27D3"/>
    <w:rsid w:val="78E43501"/>
    <w:rsid w:val="78EC9C08"/>
    <w:rsid w:val="78ED8E31"/>
    <w:rsid w:val="78F64841"/>
    <w:rsid w:val="78F777F8"/>
    <w:rsid w:val="78F7E8CD"/>
    <w:rsid w:val="7904557D"/>
    <w:rsid w:val="7906973F"/>
    <w:rsid w:val="791212D4"/>
    <w:rsid w:val="79127A33"/>
    <w:rsid w:val="79256DE9"/>
    <w:rsid w:val="7925EABC"/>
    <w:rsid w:val="792C0CFA"/>
    <w:rsid w:val="793055EB"/>
    <w:rsid w:val="793627FB"/>
    <w:rsid w:val="79399798"/>
    <w:rsid w:val="793DB8D7"/>
    <w:rsid w:val="7945EFEC"/>
    <w:rsid w:val="79481E80"/>
    <w:rsid w:val="796723C8"/>
    <w:rsid w:val="796DE3F0"/>
    <w:rsid w:val="7976441C"/>
    <w:rsid w:val="7978259E"/>
    <w:rsid w:val="797F3B6A"/>
    <w:rsid w:val="798BC72E"/>
    <w:rsid w:val="79922BA0"/>
    <w:rsid w:val="799867E7"/>
    <w:rsid w:val="79A23E9A"/>
    <w:rsid w:val="79A2626A"/>
    <w:rsid w:val="79A29A2E"/>
    <w:rsid w:val="79A5C713"/>
    <w:rsid w:val="79A87695"/>
    <w:rsid w:val="79A9C641"/>
    <w:rsid w:val="79AD7C93"/>
    <w:rsid w:val="79B6BBB5"/>
    <w:rsid w:val="79B861C5"/>
    <w:rsid w:val="79B91F5D"/>
    <w:rsid w:val="79BBF40A"/>
    <w:rsid w:val="79BC18CE"/>
    <w:rsid w:val="79BD3B2F"/>
    <w:rsid w:val="79BF0C1D"/>
    <w:rsid w:val="79C0FB92"/>
    <w:rsid w:val="79C7573C"/>
    <w:rsid w:val="79CE1CA1"/>
    <w:rsid w:val="79D1617B"/>
    <w:rsid w:val="79DD00E0"/>
    <w:rsid w:val="79F2AB8D"/>
    <w:rsid w:val="79F63668"/>
    <w:rsid w:val="79F6399B"/>
    <w:rsid w:val="79FA7580"/>
    <w:rsid w:val="79FFE6FB"/>
    <w:rsid w:val="7A011F03"/>
    <w:rsid w:val="7A02E775"/>
    <w:rsid w:val="7A0438E0"/>
    <w:rsid w:val="7A04F729"/>
    <w:rsid w:val="7A0761D8"/>
    <w:rsid w:val="7A0819E4"/>
    <w:rsid w:val="7A0886E4"/>
    <w:rsid w:val="7A0C915A"/>
    <w:rsid w:val="7A114C4F"/>
    <w:rsid w:val="7A190338"/>
    <w:rsid w:val="7A1A8F1C"/>
    <w:rsid w:val="7A1FD77E"/>
    <w:rsid w:val="7A24D0B3"/>
    <w:rsid w:val="7A26B13F"/>
    <w:rsid w:val="7A2798C5"/>
    <w:rsid w:val="7A285504"/>
    <w:rsid w:val="7A287B7B"/>
    <w:rsid w:val="7A2A7424"/>
    <w:rsid w:val="7A2A7BCB"/>
    <w:rsid w:val="7A2E16F7"/>
    <w:rsid w:val="7A2F76D0"/>
    <w:rsid w:val="7A37FBA5"/>
    <w:rsid w:val="7A417A32"/>
    <w:rsid w:val="7A4CEFA0"/>
    <w:rsid w:val="7A51002A"/>
    <w:rsid w:val="7A519DB8"/>
    <w:rsid w:val="7A6436EE"/>
    <w:rsid w:val="7A653793"/>
    <w:rsid w:val="7A67EA28"/>
    <w:rsid w:val="7A685E8A"/>
    <w:rsid w:val="7A68A1CE"/>
    <w:rsid w:val="7A6F43C3"/>
    <w:rsid w:val="7A86A9E7"/>
    <w:rsid w:val="7A8D2DD2"/>
    <w:rsid w:val="7A976738"/>
    <w:rsid w:val="7A97F7BD"/>
    <w:rsid w:val="7A9C2CCD"/>
    <w:rsid w:val="7AA18561"/>
    <w:rsid w:val="7AB55BB2"/>
    <w:rsid w:val="7AB64053"/>
    <w:rsid w:val="7ABEFCC2"/>
    <w:rsid w:val="7AD75173"/>
    <w:rsid w:val="7ADBF086"/>
    <w:rsid w:val="7ADDF5A6"/>
    <w:rsid w:val="7ADF338A"/>
    <w:rsid w:val="7AE17765"/>
    <w:rsid w:val="7AE36EB9"/>
    <w:rsid w:val="7AE520BE"/>
    <w:rsid w:val="7AE592D9"/>
    <w:rsid w:val="7AE6A337"/>
    <w:rsid w:val="7AE90A21"/>
    <w:rsid w:val="7AEE0773"/>
    <w:rsid w:val="7AF65049"/>
    <w:rsid w:val="7AF6DF08"/>
    <w:rsid w:val="7AF776A4"/>
    <w:rsid w:val="7AFDF84A"/>
    <w:rsid w:val="7B005CB4"/>
    <w:rsid w:val="7B018E6F"/>
    <w:rsid w:val="7B092B37"/>
    <w:rsid w:val="7B1FC069"/>
    <w:rsid w:val="7B20530D"/>
    <w:rsid w:val="7B20A016"/>
    <w:rsid w:val="7B2580C6"/>
    <w:rsid w:val="7B290A39"/>
    <w:rsid w:val="7B2C615B"/>
    <w:rsid w:val="7B2F3CE3"/>
    <w:rsid w:val="7B3137ED"/>
    <w:rsid w:val="7B3FA033"/>
    <w:rsid w:val="7B437666"/>
    <w:rsid w:val="7B51F756"/>
    <w:rsid w:val="7B5E0EAE"/>
    <w:rsid w:val="7B677AE2"/>
    <w:rsid w:val="7B6DF5EA"/>
    <w:rsid w:val="7B717669"/>
    <w:rsid w:val="7B7CF01B"/>
    <w:rsid w:val="7B87FB2C"/>
    <w:rsid w:val="7B947E0A"/>
    <w:rsid w:val="7B9958A1"/>
    <w:rsid w:val="7BA6B377"/>
    <w:rsid w:val="7BAA394E"/>
    <w:rsid w:val="7BB26599"/>
    <w:rsid w:val="7BB29AC9"/>
    <w:rsid w:val="7BBBE9CA"/>
    <w:rsid w:val="7BC1AFF6"/>
    <w:rsid w:val="7BC2CA93"/>
    <w:rsid w:val="7BC6DD4C"/>
    <w:rsid w:val="7BC7F477"/>
    <w:rsid w:val="7BCCBA98"/>
    <w:rsid w:val="7BCE43D5"/>
    <w:rsid w:val="7BD92074"/>
    <w:rsid w:val="7BE288A4"/>
    <w:rsid w:val="7BE6539F"/>
    <w:rsid w:val="7BE6EC85"/>
    <w:rsid w:val="7BE90AA2"/>
    <w:rsid w:val="7BEE8808"/>
    <w:rsid w:val="7C093A47"/>
    <w:rsid w:val="7C123FCC"/>
    <w:rsid w:val="7C198B6D"/>
    <w:rsid w:val="7C2F73EF"/>
    <w:rsid w:val="7C320DF6"/>
    <w:rsid w:val="7C48DDDD"/>
    <w:rsid w:val="7C497769"/>
    <w:rsid w:val="7C4A5A3A"/>
    <w:rsid w:val="7C5084F5"/>
    <w:rsid w:val="7C52C4CA"/>
    <w:rsid w:val="7C541876"/>
    <w:rsid w:val="7C616EDF"/>
    <w:rsid w:val="7C626DA6"/>
    <w:rsid w:val="7C68DD88"/>
    <w:rsid w:val="7C73FBD3"/>
    <w:rsid w:val="7C84629A"/>
    <w:rsid w:val="7C8FA4E8"/>
    <w:rsid w:val="7C8FFC8E"/>
    <w:rsid w:val="7C9C91D6"/>
    <w:rsid w:val="7CA3FDF0"/>
    <w:rsid w:val="7CA51CA2"/>
    <w:rsid w:val="7CA72D10"/>
    <w:rsid w:val="7CA85B0A"/>
    <w:rsid w:val="7CAC788F"/>
    <w:rsid w:val="7CB733C5"/>
    <w:rsid w:val="7CBD992B"/>
    <w:rsid w:val="7CC2EC85"/>
    <w:rsid w:val="7CC43B7E"/>
    <w:rsid w:val="7CC71242"/>
    <w:rsid w:val="7CC7E4FA"/>
    <w:rsid w:val="7CC8AC90"/>
    <w:rsid w:val="7CCBBFE2"/>
    <w:rsid w:val="7CCECEE8"/>
    <w:rsid w:val="7CD2422F"/>
    <w:rsid w:val="7CD3E299"/>
    <w:rsid w:val="7CD4687C"/>
    <w:rsid w:val="7CD54FBE"/>
    <w:rsid w:val="7CDB59CB"/>
    <w:rsid w:val="7CDF5B49"/>
    <w:rsid w:val="7CE5D001"/>
    <w:rsid w:val="7CE8D745"/>
    <w:rsid w:val="7CF82A0C"/>
    <w:rsid w:val="7CF9E25F"/>
    <w:rsid w:val="7D0127A1"/>
    <w:rsid w:val="7D03E943"/>
    <w:rsid w:val="7D0632CC"/>
    <w:rsid w:val="7D0DE010"/>
    <w:rsid w:val="7D0EE1AC"/>
    <w:rsid w:val="7D11608A"/>
    <w:rsid w:val="7D11C470"/>
    <w:rsid w:val="7D12CB7E"/>
    <w:rsid w:val="7D17EC47"/>
    <w:rsid w:val="7D1935E9"/>
    <w:rsid w:val="7D2D14D5"/>
    <w:rsid w:val="7D35B82B"/>
    <w:rsid w:val="7D38BD33"/>
    <w:rsid w:val="7D3A6C5D"/>
    <w:rsid w:val="7D3F7E4D"/>
    <w:rsid w:val="7D4467F7"/>
    <w:rsid w:val="7D4CD390"/>
    <w:rsid w:val="7D4CD780"/>
    <w:rsid w:val="7D4D4AE5"/>
    <w:rsid w:val="7D51CF03"/>
    <w:rsid w:val="7D51F6F3"/>
    <w:rsid w:val="7D53F0CE"/>
    <w:rsid w:val="7D5C5C57"/>
    <w:rsid w:val="7D64FCDF"/>
    <w:rsid w:val="7D65177E"/>
    <w:rsid w:val="7D719B6E"/>
    <w:rsid w:val="7D71DE24"/>
    <w:rsid w:val="7D71E414"/>
    <w:rsid w:val="7D75B22C"/>
    <w:rsid w:val="7D77B20A"/>
    <w:rsid w:val="7D794B5E"/>
    <w:rsid w:val="7D7A4B30"/>
    <w:rsid w:val="7D7B221F"/>
    <w:rsid w:val="7D8D9B0F"/>
    <w:rsid w:val="7D92524C"/>
    <w:rsid w:val="7D96C751"/>
    <w:rsid w:val="7DA0C677"/>
    <w:rsid w:val="7DAC63FB"/>
    <w:rsid w:val="7DB2058B"/>
    <w:rsid w:val="7DB81D61"/>
    <w:rsid w:val="7DC3E832"/>
    <w:rsid w:val="7DC8990E"/>
    <w:rsid w:val="7DC94F27"/>
    <w:rsid w:val="7DCC78C4"/>
    <w:rsid w:val="7DDAE55F"/>
    <w:rsid w:val="7DE4E879"/>
    <w:rsid w:val="7DE53869"/>
    <w:rsid w:val="7DEA55B8"/>
    <w:rsid w:val="7DEAF08C"/>
    <w:rsid w:val="7DEFFEDC"/>
    <w:rsid w:val="7DF5A099"/>
    <w:rsid w:val="7DF7C758"/>
    <w:rsid w:val="7DF9F21B"/>
    <w:rsid w:val="7E033F67"/>
    <w:rsid w:val="7E07DA1A"/>
    <w:rsid w:val="7E117B0C"/>
    <w:rsid w:val="7E13F66A"/>
    <w:rsid w:val="7E15C072"/>
    <w:rsid w:val="7E18F43E"/>
    <w:rsid w:val="7E1AD9C1"/>
    <w:rsid w:val="7E1CD7AE"/>
    <w:rsid w:val="7E2F9D62"/>
    <w:rsid w:val="7E302618"/>
    <w:rsid w:val="7E326E02"/>
    <w:rsid w:val="7E350464"/>
    <w:rsid w:val="7E391D5F"/>
    <w:rsid w:val="7E42FF75"/>
    <w:rsid w:val="7E45031D"/>
    <w:rsid w:val="7E4FA8EB"/>
    <w:rsid w:val="7E55CD2B"/>
    <w:rsid w:val="7E59DC4A"/>
    <w:rsid w:val="7E5B8426"/>
    <w:rsid w:val="7E5D807C"/>
    <w:rsid w:val="7E745C08"/>
    <w:rsid w:val="7E7C2272"/>
    <w:rsid w:val="7E7F8469"/>
    <w:rsid w:val="7E876F88"/>
    <w:rsid w:val="7E8A1B11"/>
    <w:rsid w:val="7E8D26FA"/>
    <w:rsid w:val="7E9C55E6"/>
    <w:rsid w:val="7E9F7CE4"/>
    <w:rsid w:val="7EA13751"/>
    <w:rsid w:val="7EA4F42D"/>
    <w:rsid w:val="7EB14BCD"/>
    <w:rsid w:val="7EB3D772"/>
    <w:rsid w:val="7EBA64F2"/>
    <w:rsid w:val="7EBAC0A1"/>
    <w:rsid w:val="7EBAF554"/>
    <w:rsid w:val="7EC00B14"/>
    <w:rsid w:val="7EC0651F"/>
    <w:rsid w:val="7ECBE4C9"/>
    <w:rsid w:val="7ED26757"/>
    <w:rsid w:val="7ED4CAA7"/>
    <w:rsid w:val="7EDC5AF7"/>
    <w:rsid w:val="7EE28AEC"/>
    <w:rsid w:val="7EE909B2"/>
    <w:rsid w:val="7EF9C7BF"/>
    <w:rsid w:val="7F014936"/>
    <w:rsid w:val="7F053D18"/>
    <w:rsid w:val="7F0B9E69"/>
    <w:rsid w:val="7F10C82D"/>
    <w:rsid w:val="7F18B354"/>
    <w:rsid w:val="7F1A0928"/>
    <w:rsid w:val="7F1C6D5E"/>
    <w:rsid w:val="7F1FB3E2"/>
    <w:rsid w:val="7F20324D"/>
    <w:rsid w:val="7F2136FE"/>
    <w:rsid w:val="7F24B33C"/>
    <w:rsid w:val="7F268C04"/>
    <w:rsid w:val="7F2BB278"/>
    <w:rsid w:val="7F2D6EC0"/>
    <w:rsid w:val="7F2DCA22"/>
    <w:rsid w:val="7F3E67BD"/>
    <w:rsid w:val="7F4508D1"/>
    <w:rsid w:val="7F46BF94"/>
    <w:rsid w:val="7F47CFA9"/>
    <w:rsid w:val="7F4ADF79"/>
    <w:rsid w:val="7F4D10FF"/>
    <w:rsid w:val="7F51A240"/>
    <w:rsid w:val="7F58AE92"/>
    <w:rsid w:val="7F5929AE"/>
    <w:rsid w:val="7F5988C7"/>
    <w:rsid w:val="7F5DD15F"/>
    <w:rsid w:val="7F637B1E"/>
    <w:rsid w:val="7F66D5F3"/>
    <w:rsid w:val="7F7711BF"/>
    <w:rsid w:val="7F846AE4"/>
    <w:rsid w:val="7F882CCF"/>
    <w:rsid w:val="7F9843E5"/>
    <w:rsid w:val="7F9F27E1"/>
    <w:rsid w:val="7F9F6247"/>
    <w:rsid w:val="7FA41B93"/>
    <w:rsid w:val="7FADFA13"/>
    <w:rsid w:val="7FB46B47"/>
    <w:rsid w:val="7FBA414F"/>
    <w:rsid w:val="7FC43CD1"/>
    <w:rsid w:val="7FC5377D"/>
    <w:rsid w:val="7FC864BB"/>
    <w:rsid w:val="7FD1716D"/>
    <w:rsid w:val="7FD58840"/>
    <w:rsid w:val="7FE58861"/>
    <w:rsid w:val="7FF1D989"/>
    <w:rsid w:val="7FF42804"/>
    <w:rsid w:val="7FF61F42"/>
    <w:rsid w:val="7FFE0E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E0308CB5-ABF6-4F89-AADF-0CB2FF310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pPr>
    <w:rPr>
      <w:rFonts w:eastAsia="Times New Roman"/>
      <w:lang w:eastAsia="en-GB"/>
    </w:r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ro-RO"/>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eop">
    <w:name w:val="eop"/>
    <w:basedOn w:val="DefaultParagraphFont"/>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normaltextrun">
    <w:name w:val="normaltextrun"/>
    <w:basedOn w:val="DefaultParagraphFont"/>
  </w:style>
  <w:style w:type="table" w:styleId="TableGrid">
    <w:name w:val="Table Grid"/>
    <w:basedOn w:val="TableNormal"/>
    <w:uiPriority w:val="59"/>
    <w:pPr>
      <w:spacing w:after="0" w:line="240" w:lineRule="auto"/>
    </w:pPr>
    <w:tblPr/>
  </w:style>
  <w:style w:type="character" w:customStyle="1" w:styleId="Mention1">
    <w:name w:val="Mention1"/>
    <w:basedOn w:val="DefaultParagraphFont"/>
    <w:uiPriority w:val="99"/>
    <w:unhideWhenUsed/>
    <w:rPr>
      <w:color w:val="2B579A"/>
      <w:shd w:val="clear" w:color="auto" w:fill="E6E6E6"/>
    </w:rPr>
  </w:style>
  <w:style w:type="character" w:customStyle="1" w:styleId="ui-provider">
    <w:name w:val="ui-provider"/>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character" w:customStyle="1" w:styleId="superscript">
    <w:name w:val="superscript"/>
    <w:basedOn w:val="DefaultParagraphFont"/>
  </w:style>
  <w:style w:type="character" w:customStyle="1" w:styleId="Mention2">
    <w:name w:val="Mention2"/>
    <w:basedOn w:val="DefaultParagraphFont"/>
    <w:uiPriority w:val="99"/>
    <w:unhideWhenUsed/>
    <w:rsid w:val="00FF6481"/>
    <w:rPr>
      <w:color w:val="2B579A"/>
      <w:shd w:val="clear" w:color="auto" w:fill="E1DFDD"/>
    </w:rPr>
  </w:style>
  <w:style w:type="character" w:customStyle="1" w:styleId="Mention">
    <w:name w:val="Mention"/>
    <w:basedOn w:val="DefaultParagraphFont"/>
    <w:uiPriority w:val="99"/>
    <w:unhideWhenUsed/>
    <w:rsid w:val="00442FB4"/>
    <w:rPr>
      <w:color w:val="2B579A"/>
      <w:shd w:val="clear" w:color="auto" w:fill="E1DFDD"/>
    </w:rPr>
  </w:style>
  <w:style w:type="character" w:customStyle="1" w:styleId="UnresolvedMention">
    <w:name w:val="Unresolved Mention"/>
    <w:basedOn w:val="DefaultParagraphFont"/>
    <w:uiPriority w:val="99"/>
    <w:semiHidden/>
    <w:unhideWhenUsed/>
    <w:rsid w:val="00DB38C7"/>
    <w:rPr>
      <w:color w:val="605E5C"/>
      <w:shd w:val="clear" w:color="auto" w:fill="E1DFDD"/>
    </w:rPr>
  </w:style>
  <w:style w:type="paragraph" w:customStyle="1" w:styleId="ListNumber1">
    <w:name w:val="List Number 1"/>
    <w:basedOn w:val="Text1"/>
    <w:rsid w:val="00007F85"/>
    <w:pPr>
      <w:numPr>
        <w:numId w:val="5"/>
      </w:numPr>
    </w:pPr>
    <w:rPr>
      <w:rFonts w:eastAsia="Times New Roman"/>
      <w:lang w:eastAsia="en-GB"/>
    </w:rPr>
  </w:style>
  <w:style w:type="paragraph" w:customStyle="1" w:styleId="ListNumber1Level2">
    <w:name w:val="List Number 1 (Level 2)"/>
    <w:basedOn w:val="Text1"/>
    <w:rsid w:val="00007F85"/>
    <w:pPr>
      <w:numPr>
        <w:ilvl w:val="1"/>
        <w:numId w:val="5"/>
      </w:numPr>
    </w:pPr>
    <w:rPr>
      <w:rFonts w:eastAsia="Times New Roman"/>
      <w:lang w:eastAsia="en-GB"/>
    </w:rPr>
  </w:style>
  <w:style w:type="paragraph" w:customStyle="1" w:styleId="ListNumber1Level3">
    <w:name w:val="List Number 1 (Level 3)"/>
    <w:basedOn w:val="Text1"/>
    <w:rsid w:val="00007F85"/>
    <w:pPr>
      <w:numPr>
        <w:ilvl w:val="2"/>
        <w:numId w:val="5"/>
      </w:numPr>
    </w:pPr>
    <w:rPr>
      <w:rFonts w:eastAsia="Times New Roman"/>
      <w:lang w:eastAsia="en-GB"/>
    </w:rPr>
  </w:style>
  <w:style w:type="paragraph" w:customStyle="1" w:styleId="ListNumber1Level4">
    <w:name w:val="List Number 1 (Level 4)"/>
    <w:basedOn w:val="Text1"/>
    <w:rsid w:val="00007F85"/>
    <w:pPr>
      <w:numPr>
        <w:ilvl w:val="3"/>
        <w:numId w:val="5"/>
      </w:numPr>
    </w:pPr>
    <w:rPr>
      <w:rFonts w:eastAsia="Times New Roman"/>
      <w:lang w:eastAsia="en-GB"/>
    </w:rPr>
  </w:style>
  <w:style w:type="character" w:customStyle="1" w:styleId="HeaderChar">
    <w:name w:val="Header Char"/>
    <w:basedOn w:val="DefaultParagraphFont"/>
    <w:link w:val="Header"/>
    <w:uiPriority w:val="99"/>
    <w:rsid w:val="00F82BBB"/>
    <w:rPr>
      <w:rFonts w:ascii="Times New Roman" w:hAnsi="Times New Roman" w:cs="Times New Roman"/>
      <w:sz w:val="24"/>
      <w:lang w:val="ro-RO"/>
    </w:rPr>
  </w:style>
  <w:style w:type="character" w:customStyle="1" w:styleId="FooterChar">
    <w:name w:val="Footer Char"/>
    <w:basedOn w:val="DefaultParagraphFont"/>
    <w:link w:val="Footer"/>
    <w:uiPriority w:val="99"/>
    <w:rsid w:val="00F82BBB"/>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F82BBB"/>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F82BBB"/>
    <w:pPr>
      <w:spacing w:before="0"/>
      <w:jc w:val="right"/>
    </w:pPr>
    <w:rPr>
      <w:sz w:val="28"/>
    </w:rPr>
  </w:style>
  <w:style w:type="paragraph" w:customStyle="1" w:styleId="FooterSensitivity">
    <w:name w:val="Footer Sensitivity"/>
    <w:basedOn w:val="Normal"/>
    <w:rsid w:val="00F82BBB"/>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F82BBB"/>
    <w:pPr>
      <w:tabs>
        <w:tab w:val="center" w:pos="4535"/>
        <w:tab w:val="right" w:pos="9071"/>
      </w:tabs>
      <w:spacing w:before="0"/>
    </w:pPr>
  </w:style>
  <w:style w:type="paragraph" w:customStyle="1" w:styleId="HeaderLandscape">
    <w:name w:val="HeaderLandscape"/>
    <w:basedOn w:val="Normal"/>
    <w:rsid w:val="00F82BBB"/>
    <w:pPr>
      <w:tabs>
        <w:tab w:val="center" w:pos="7285"/>
        <w:tab w:val="right" w:pos="14003"/>
      </w:tabs>
      <w:spacing w:before="0"/>
    </w:pPr>
  </w:style>
  <w:style w:type="paragraph" w:styleId="Footer">
    <w:name w:val="footer"/>
    <w:basedOn w:val="Normal"/>
    <w:link w:val="FooterChar"/>
    <w:uiPriority w:val="99"/>
    <w:unhideWhenUsed/>
    <w:rsid w:val="00F82BBB"/>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F82BBB"/>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4414">
      <w:bodyDiv w:val="1"/>
      <w:marLeft w:val="0"/>
      <w:marRight w:val="0"/>
      <w:marTop w:val="0"/>
      <w:marBottom w:val="0"/>
      <w:divBdr>
        <w:top w:val="none" w:sz="0" w:space="0" w:color="auto"/>
        <w:left w:val="none" w:sz="0" w:space="0" w:color="auto"/>
        <w:bottom w:val="none" w:sz="0" w:space="0" w:color="auto"/>
        <w:right w:val="none" w:sz="0" w:space="0" w:color="auto"/>
      </w:divBdr>
    </w:div>
    <w:div w:id="33504333">
      <w:bodyDiv w:val="1"/>
      <w:marLeft w:val="0"/>
      <w:marRight w:val="0"/>
      <w:marTop w:val="0"/>
      <w:marBottom w:val="0"/>
      <w:divBdr>
        <w:top w:val="none" w:sz="0" w:space="0" w:color="auto"/>
        <w:left w:val="none" w:sz="0" w:space="0" w:color="auto"/>
        <w:bottom w:val="none" w:sz="0" w:space="0" w:color="auto"/>
        <w:right w:val="none" w:sz="0" w:space="0" w:color="auto"/>
      </w:divBdr>
    </w:div>
    <w:div w:id="47654062">
      <w:bodyDiv w:val="1"/>
      <w:marLeft w:val="0"/>
      <w:marRight w:val="0"/>
      <w:marTop w:val="0"/>
      <w:marBottom w:val="0"/>
      <w:divBdr>
        <w:top w:val="none" w:sz="0" w:space="0" w:color="auto"/>
        <w:left w:val="none" w:sz="0" w:space="0" w:color="auto"/>
        <w:bottom w:val="none" w:sz="0" w:space="0" w:color="auto"/>
        <w:right w:val="none" w:sz="0" w:space="0" w:color="auto"/>
      </w:divBdr>
    </w:div>
    <w:div w:id="278220571">
      <w:bodyDiv w:val="1"/>
      <w:marLeft w:val="0"/>
      <w:marRight w:val="0"/>
      <w:marTop w:val="0"/>
      <w:marBottom w:val="0"/>
      <w:divBdr>
        <w:top w:val="none" w:sz="0" w:space="0" w:color="auto"/>
        <w:left w:val="none" w:sz="0" w:space="0" w:color="auto"/>
        <w:bottom w:val="none" w:sz="0" w:space="0" w:color="auto"/>
        <w:right w:val="none" w:sz="0" w:space="0" w:color="auto"/>
      </w:divBdr>
    </w:div>
    <w:div w:id="296760158">
      <w:bodyDiv w:val="1"/>
      <w:marLeft w:val="0"/>
      <w:marRight w:val="0"/>
      <w:marTop w:val="0"/>
      <w:marBottom w:val="0"/>
      <w:divBdr>
        <w:top w:val="none" w:sz="0" w:space="0" w:color="auto"/>
        <w:left w:val="none" w:sz="0" w:space="0" w:color="auto"/>
        <w:bottom w:val="none" w:sz="0" w:space="0" w:color="auto"/>
        <w:right w:val="none" w:sz="0" w:space="0" w:color="auto"/>
      </w:divBdr>
    </w:div>
    <w:div w:id="475801527">
      <w:bodyDiv w:val="1"/>
      <w:marLeft w:val="0"/>
      <w:marRight w:val="0"/>
      <w:marTop w:val="0"/>
      <w:marBottom w:val="0"/>
      <w:divBdr>
        <w:top w:val="none" w:sz="0" w:space="0" w:color="auto"/>
        <w:left w:val="none" w:sz="0" w:space="0" w:color="auto"/>
        <w:bottom w:val="none" w:sz="0" w:space="0" w:color="auto"/>
        <w:right w:val="none" w:sz="0" w:space="0" w:color="auto"/>
      </w:divBdr>
    </w:div>
    <w:div w:id="606738645">
      <w:bodyDiv w:val="1"/>
      <w:marLeft w:val="0"/>
      <w:marRight w:val="0"/>
      <w:marTop w:val="0"/>
      <w:marBottom w:val="0"/>
      <w:divBdr>
        <w:top w:val="none" w:sz="0" w:space="0" w:color="auto"/>
        <w:left w:val="none" w:sz="0" w:space="0" w:color="auto"/>
        <w:bottom w:val="none" w:sz="0" w:space="0" w:color="auto"/>
        <w:right w:val="none" w:sz="0" w:space="0" w:color="auto"/>
      </w:divBdr>
      <w:divsChild>
        <w:div w:id="798302481">
          <w:marLeft w:val="360"/>
          <w:marRight w:val="0"/>
          <w:marTop w:val="0"/>
          <w:marBottom w:val="160"/>
          <w:divBdr>
            <w:top w:val="none" w:sz="0" w:space="0" w:color="auto"/>
            <w:left w:val="none" w:sz="0" w:space="0" w:color="auto"/>
            <w:bottom w:val="none" w:sz="0" w:space="0" w:color="auto"/>
            <w:right w:val="none" w:sz="0" w:space="0" w:color="auto"/>
          </w:divBdr>
        </w:div>
      </w:divsChild>
    </w:div>
    <w:div w:id="608701650">
      <w:bodyDiv w:val="1"/>
      <w:marLeft w:val="0"/>
      <w:marRight w:val="0"/>
      <w:marTop w:val="0"/>
      <w:marBottom w:val="0"/>
      <w:divBdr>
        <w:top w:val="none" w:sz="0" w:space="0" w:color="auto"/>
        <w:left w:val="none" w:sz="0" w:space="0" w:color="auto"/>
        <w:bottom w:val="none" w:sz="0" w:space="0" w:color="auto"/>
        <w:right w:val="none" w:sz="0" w:space="0" w:color="auto"/>
      </w:divBdr>
    </w:div>
    <w:div w:id="721292387">
      <w:bodyDiv w:val="1"/>
      <w:marLeft w:val="0"/>
      <w:marRight w:val="0"/>
      <w:marTop w:val="0"/>
      <w:marBottom w:val="0"/>
      <w:divBdr>
        <w:top w:val="none" w:sz="0" w:space="0" w:color="auto"/>
        <w:left w:val="none" w:sz="0" w:space="0" w:color="auto"/>
        <w:bottom w:val="none" w:sz="0" w:space="0" w:color="auto"/>
        <w:right w:val="none" w:sz="0" w:space="0" w:color="auto"/>
      </w:divBdr>
    </w:div>
    <w:div w:id="757094129">
      <w:bodyDiv w:val="1"/>
      <w:marLeft w:val="0"/>
      <w:marRight w:val="0"/>
      <w:marTop w:val="0"/>
      <w:marBottom w:val="0"/>
      <w:divBdr>
        <w:top w:val="none" w:sz="0" w:space="0" w:color="auto"/>
        <w:left w:val="none" w:sz="0" w:space="0" w:color="auto"/>
        <w:bottom w:val="none" w:sz="0" w:space="0" w:color="auto"/>
        <w:right w:val="none" w:sz="0" w:space="0" w:color="auto"/>
      </w:divBdr>
    </w:div>
    <w:div w:id="923537666">
      <w:bodyDiv w:val="1"/>
      <w:marLeft w:val="0"/>
      <w:marRight w:val="0"/>
      <w:marTop w:val="0"/>
      <w:marBottom w:val="0"/>
      <w:divBdr>
        <w:top w:val="none" w:sz="0" w:space="0" w:color="auto"/>
        <w:left w:val="none" w:sz="0" w:space="0" w:color="auto"/>
        <w:bottom w:val="none" w:sz="0" w:space="0" w:color="auto"/>
        <w:right w:val="none" w:sz="0" w:space="0" w:color="auto"/>
      </w:divBdr>
    </w:div>
    <w:div w:id="966932100">
      <w:bodyDiv w:val="1"/>
      <w:marLeft w:val="0"/>
      <w:marRight w:val="0"/>
      <w:marTop w:val="0"/>
      <w:marBottom w:val="0"/>
      <w:divBdr>
        <w:top w:val="none" w:sz="0" w:space="0" w:color="auto"/>
        <w:left w:val="none" w:sz="0" w:space="0" w:color="auto"/>
        <w:bottom w:val="none" w:sz="0" w:space="0" w:color="auto"/>
        <w:right w:val="none" w:sz="0" w:space="0" w:color="auto"/>
      </w:divBdr>
    </w:div>
    <w:div w:id="1106460491">
      <w:bodyDiv w:val="1"/>
      <w:marLeft w:val="0"/>
      <w:marRight w:val="0"/>
      <w:marTop w:val="0"/>
      <w:marBottom w:val="0"/>
      <w:divBdr>
        <w:top w:val="none" w:sz="0" w:space="0" w:color="auto"/>
        <w:left w:val="none" w:sz="0" w:space="0" w:color="auto"/>
        <w:bottom w:val="none" w:sz="0" w:space="0" w:color="auto"/>
        <w:right w:val="none" w:sz="0" w:space="0" w:color="auto"/>
      </w:divBdr>
    </w:div>
    <w:div w:id="1150707288">
      <w:bodyDiv w:val="1"/>
      <w:marLeft w:val="0"/>
      <w:marRight w:val="0"/>
      <w:marTop w:val="0"/>
      <w:marBottom w:val="0"/>
      <w:divBdr>
        <w:top w:val="none" w:sz="0" w:space="0" w:color="auto"/>
        <w:left w:val="none" w:sz="0" w:space="0" w:color="auto"/>
        <w:bottom w:val="none" w:sz="0" w:space="0" w:color="auto"/>
        <w:right w:val="none" w:sz="0" w:space="0" w:color="auto"/>
      </w:divBdr>
      <w:divsChild>
        <w:div w:id="120389817">
          <w:marLeft w:val="0"/>
          <w:marRight w:val="0"/>
          <w:marTop w:val="0"/>
          <w:marBottom w:val="0"/>
          <w:divBdr>
            <w:top w:val="none" w:sz="0" w:space="0" w:color="auto"/>
            <w:left w:val="none" w:sz="0" w:space="0" w:color="auto"/>
            <w:bottom w:val="none" w:sz="0" w:space="0" w:color="auto"/>
            <w:right w:val="none" w:sz="0" w:space="0" w:color="auto"/>
          </w:divBdr>
        </w:div>
        <w:div w:id="2141655175">
          <w:marLeft w:val="0"/>
          <w:marRight w:val="0"/>
          <w:marTop w:val="0"/>
          <w:marBottom w:val="0"/>
          <w:divBdr>
            <w:top w:val="none" w:sz="0" w:space="0" w:color="auto"/>
            <w:left w:val="none" w:sz="0" w:space="0" w:color="auto"/>
            <w:bottom w:val="none" w:sz="0" w:space="0" w:color="auto"/>
            <w:right w:val="none" w:sz="0" w:space="0" w:color="auto"/>
          </w:divBdr>
        </w:div>
      </w:divsChild>
    </w:div>
    <w:div w:id="1293251827">
      <w:bodyDiv w:val="1"/>
      <w:marLeft w:val="0"/>
      <w:marRight w:val="0"/>
      <w:marTop w:val="0"/>
      <w:marBottom w:val="0"/>
      <w:divBdr>
        <w:top w:val="none" w:sz="0" w:space="0" w:color="auto"/>
        <w:left w:val="none" w:sz="0" w:space="0" w:color="auto"/>
        <w:bottom w:val="none" w:sz="0" w:space="0" w:color="auto"/>
        <w:right w:val="none" w:sz="0" w:space="0" w:color="auto"/>
      </w:divBdr>
    </w:div>
    <w:div w:id="1543636083">
      <w:bodyDiv w:val="1"/>
      <w:marLeft w:val="0"/>
      <w:marRight w:val="0"/>
      <w:marTop w:val="0"/>
      <w:marBottom w:val="0"/>
      <w:divBdr>
        <w:top w:val="none" w:sz="0" w:space="0" w:color="auto"/>
        <w:left w:val="none" w:sz="0" w:space="0" w:color="auto"/>
        <w:bottom w:val="none" w:sz="0" w:space="0" w:color="auto"/>
        <w:right w:val="none" w:sz="0" w:space="0" w:color="auto"/>
      </w:divBdr>
      <w:divsChild>
        <w:div w:id="1033000835">
          <w:marLeft w:val="360"/>
          <w:marRight w:val="0"/>
          <w:marTop w:val="0"/>
          <w:marBottom w:val="160"/>
          <w:divBdr>
            <w:top w:val="none" w:sz="0" w:space="0" w:color="auto"/>
            <w:left w:val="none" w:sz="0" w:space="0" w:color="auto"/>
            <w:bottom w:val="none" w:sz="0" w:space="0" w:color="auto"/>
            <w:right w:val="none" w:sz="0" w:space="0" w:color="auto"/>
          </w:divBdr>
        </w:div>
      </w:divsChild>
    </w:div>
    <w:div w:id="1581792308">
      <w:bodyDiv w:val="1"/>
      <w:marLeft w:val="0"/>
      <w:marRight w:val="0"/>
      <w:marTop w:val="0"/>
      <w:marBottom w:val="0"/>
      <w:divBdr>
        <w:top w:val="none" w:sz="0" w:space="0" w:color="auto"/>
        <w:left w:val="none" w:sz="0" w:space="0" w:color="auto"/>
        <w:bottom w:val="none" w:sz="0" w:space="0" w:color="auto"/>
        <w:right w:val="none" w:sz="0" w:space="0" w:color="auto"/>
      </w:divBdr>
    </w:div>
    <w:div w:id="1586837124">
      <w:bodyDiv w:val="1"/>
      <w:marLeft w:val="0"/>
      <w:marRight w:val="0"/>
      <w:marTop w:val="0"/>
      <w:marBottom w:val="0"/>
      <w:divBdr>
        <w:top w:val="none" w:sz="0" w:space="0" w:color="auto"/>
        <w:left w:val="none" w:sz="0" w:space="0" w:color="auto"/>
        <w:bottom w:val="none" w:sz="0" w:space="0" w:color="auto"/>
        <w:right w:val="none" w:sz="0" w:space="0" w:color="auto"/>
      </w:divBdr>
    </w:div>
    <w:div w:id="1872498391">
      <w:bodyDiv w:val="1"/>
      <w:marLeft w:val="0"/>
      <w:marRight w:val="0"/>
      <w:marTop w:val="0"/>
      <w:marBottom w:val="0"/>
      <w:divBdr>
        <w:top w:val="none" w:sz="0" w:space="0" w:color="auto"/>
        <w:left w:val="none" w:sz="0" w:space="0" w:color="auto"/>
        <w:bottom w:val="none" w:sz="0" w:space="0" w:color="auto"/>
        <w:right w:val="none" w:sz="0" w:space="0" w:color="auto"/>
      </w:divBdr>
    </w:div>
    <w:div w:id="1998075553">
      <w:bodyDiv w:val="1"/>
      <w:marLeft w:val="0"/>
      <w:marRight w:val="0"/>
      <w:marTop w:val="0"/>
      <w:marBottom w:val="0"/>
      <w:divBdr>
        <w:top w:val="none" w:sz="0" w:space="0" w:color="auto"/>
        <w:left w:val="none" w:sz="0" w:space="0" w:color="auto"/>
        <w:bottom w:val="none" w:sz="0" w:space="0" w:color="auto"/>
        <w:right w:val="none" w:sz="0" w:space="0" w:color="auto"/>
      </w:divBdr>
    </w:div>
    <w:div w:id="2014528986">
      <w:bodyDiv w:val="1"/>
      <w:marLeft w:val="0"/>
      <w:marRight w:val="0"/>
      <w:marTop w:val="0"/>
      <w:marBottom w:val="0"/>
      <w:divBdr>
        <w:top w:val="none" w:sz="0" w:space="0" w:color="auto"/>
        <w:left w:val="none" w:sz="0" w:space="0" w:color="auto"/>
        <w:bottom w:val="none" w:sz="0" w:space="0" w:color="auto"/>
        <w:right w:val="none" w:sz="0" w:space="0" w:color="auto"/>
      </w:divBdr>
      <w:divsChild>
        <w:div w:id="12881229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1/1755/oj" TargetMode="External"/><Relationship Id="rId1" Type="http://schemas.openxmlformats.org/officeDocument/2006/relationships/hyperlink" Target="https://eur-lex.europa.eu/eli/reg/2021/24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A481E945-A52A-4B94-8D92-275DA360AF8B}">
    <t:Anchor>
      <t:Comment id="2133395610"/>
    </t:Anchor>
    <t:History>
      <t:Event time="2023-03-27T09:18:00.794Z" id="{FF94924C-1DC0-482E-B6E8-AB975FCA48F3}">
        <t:Attribution userId="S::francesco.perticari@ec.europa.eu::9ea59f4c-194c-4786-8066-5b3be293c07f" userName="PERTICARI Francesco (ECFIN)" userProvider="AD"/>
        <t:Anchor>
          <t:Comment id="2133395610"/>
        </t:Anchor>
        <t:Create/>
      </t:Event>
      <t:Event time="2023-03-27T09:18:00.794Z" id="{4A1B0725-1774-4FE0-8176-865E865D86FB}">
        <t:Attribution userId="S::francesco.perticari@ec.europa.eu::9ea59f4c-194c-4786-8066-5b3be293c07f" userName="PERTICARI Francesco (ECFIN)" userProvider="AD"/>
        <t:Anchor>
          <t:Comment id="2133395610"/>
        </t:Anchor>
        <t:Assign userId="S::Aurelia-Madalina.PLENICEANU@ec.europa.eu::a0fe7b1c-00a9-4040-b8af-b1eac3d78215" userName="PLENICEANU Aurelia-Madalina (ECFIN)" userProvider="AD"/>
      </t:Event>
      <t:Event time="2023-03-27T09:18:00.794Z" id="{D4042AA4-2AF1-45EF-AADC-9112004E7D48}">
        <t:Attribution userId="S::francesco.perticari@ec.europa.eu::9ea59f4c-194c-4786-8066-5b3be293c07f" userName="PERTICARI Francesco (ECFIN)" userProvider="AD"/>
        <t:Anchor>
          <t:Comment id="2133395610"/>
        </t:Anchor>
        <t:SetTitle title="@PLENICEANU Aurelia-Madalina (ECFIN) TBD"/>
      </t:Event>
      <t:Event time="2023-03-27T09:43:30.267Z" id="{5BA26A37-965F-455C-9E23-9F434299E54E}">
        <t:Attribution userId="S::aurelia-madalina.pleniceanu@ec.europa.eu::a0fe7b1c-00a9-4040-b8af-b1eac3d78215" userName="PLENICEANU Aurelia-Madalina (ECFIN)" userProvider="AD"/>
        <t:Progress percentComplete="100"/>
      </t:Event>
    </t:History>
  </t:Task>
  <t:Task id="{F2E26404-18F7-4CEB-A920-D0958651DBB5}">
    <t:Anchor>
      <t:Comment id="1810327585"/>
    </t:Anchor>
    <t:History>
      <t:Event time="2023-03-27T09:18:00.794Z" id="{54052D89-3E8E-4DAF-B092-90B2EE81F7BB}">
        <t:Attribution userId="S::francesco.perticari@ec.europa.eu::9ea59f4c-194c-4786-8066-5b3be293c07f" userName="PERTICARI Francesco (ECFIN)" userProvider="AD"/>
        <t:Anchor>
          <t:Comment id="1810327585"/>
        </t:Anchor>
        <t:Create/>
      </t:Event>
      <t:Event time="2023-03-27T09:18:00.794Z" id="{3D73CAE8-DF4F-4303-A6CC-BA3A6A553DBE}">
        <t:Attribution userId="S::francesco.perticari@ec.europa.eu::9ea59f4c-194c-4786-8066-5b3be293c07f" userName="PERTICARI Francesco (ECFIN)" userProvider="AD"/>
        <t:Anchor>
          <t:Comment id="1810327585"/>
        </t:Anchor>
        <t:Assign userId="S::Aurelia-Madalina.PLENICEANU@ec.europa.eu::a0fe7b1c-00a9-4040-b8af-b1eac3d78215" userName="PLENICEANU Aurelia-Madalina (ECFIN)" userProvider="AD"/>
      </t:Event>
      <t:Event time="2023-03-27T09:18:00.794Z" id="{966A6B76-547D-4321-9F90-B655A8463F32}">
        <t:Attribution userId="S::francesco.perticari@ec.europa.eu::9ea59f4c-194c-4786-8066-5b3be293c07f" userName="PERTICARI Francesco (ECFIN)" userProvider="AD"/>
        <t:Anchor>
          <t:Comment id="1810327585"/>
        </t:Anchor>
        <t:SetTitle title="@PLENICEANU Aurelia-Madalina (ECFIN) TBD"/>
      </t:Event>
    </t:History>
  </t:Task>
  <t:Task id="{511B2260-564B-43A5-8C0C-03047D4EC1A4}">
    <t:Anchor>
      <t:Comment id="768345462"/>
    </t:Anchor>
    <t:History>
      <t:Event time="2023-03-27T09:18:00.794Z" id="{38BA315E-BC1D-48FF-8C7C-62CD80DA4654}">
        <t:Attribution userId="S::francesco.perticari@ec.europa.eu::9ea59f4c-194c-4786-8066-5b3be293c07f" userName="PERTICARI Francesco (ECFIN)" userProvider="AD"/>
        <t:Anchor>
          <t:Comment id="768345462"/>
        </t:Anchor>
        <t:Create/>
      </t:Event>
      <t:Event time="2023-03-27T09:18:00.794Z" id="{5EA04A65-E919-4CE6-975F-6C9840C73AA5}">
        <t:Attribution userId="S::francesco.perticari@ec.europa.eu::9ea59f4c-194c-4786-8066-5b3be293c07f" userName="PERTICARI Francesco (ECFIN)" userProvider="AD"/>
        <t:Anchor>
          <t:Comment id="768345462"/>
        </t:Anchor>
        <t:Assign userId="S::Aurelia-Madalina.PLENICEANU@ec.europa.eu::a0fe7b1c-00a9-4040-b8af-b1eac3d78215" userName="PLENICEANU Aurelia-Madalina (ECFIN)" userProvider="AD"/>
      </t:Event>
      <t:Event time="2023-03-27T09:18:00.794Z" id="{4F6F27ED-2EAF-4A8D-8C89-8CF950FF9DB4}">
        <t:Attribution userId="S::francesco.perticari@ec.europa.eu::9ea59f4c-194c-4786-8066-5b3be293c07f" userName="PERTICARI Francesco (ECFIN)" userProvider="AD"/>
        <t:Anchor>
          <t:Comment id="768345462"/>
        </t:Anchor>
        <t:SetTitle title="@PLENICEANU Aurelia-Madalina (ECFIN) TBD"/>
      </t:Event>
      <t:Event time="2023-03-27T09:33:45.541Z" id="{1C0B8B13-D2F5-49C4-A446-5AF85003FD0A}">
        <t:Attribution userId="S::aurelia-madalina.pleniceanu@ec.europa.eu::a0fe7b1c-00a9-4040-b8af-b1eac3d78215" userName="PLENICEANU Aurelia-Madalina (ECFIN)"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19" ma:contentTypeDescription="Create a new document." ma:contentTypeScope="" ma:versionID="a898ec2cb2cc5d995393b57596829421">
  <xsd:schema xmlns:xsd="http://www.w3.org/2001/XMLSchema" xmlns:xs="http://www.w3.org/2001/XMLSchema" xmlns:p="http://schemas.microsoft.com/office/2006/metadata/properties" xmlns:ns2="1700ab43-7395-48ff-866c-657c86ba7f4e" xmlns:ns3="e6c3bc29-9e11-4027-900b-c73633d7928a" targetNamespace="http://schemas.microsoft.com/office/2006/metadata/properties" ma:root="true" ma:fieldsID="b828d0427a63670fdedcad903ccb6c11" ns2:_="" ns3:_="">
    <xsd:import namespace="1700ab43-7395-48ff-866c-657c86ba7f4e"/>
    <xsd:import namespace="e6c3bc29-9e11-4027-900b-c73633d792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6c789236-6f3d-4b09-86d0-e09cffd33a39}"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6c3bc29-9e11-4027-900b-c73633d7928a" xsi:nil="true"/>
    <lcf76f155ced4ddcb4097134ff3c332f xmlns="1700ab43-7395-48ff-866c-657c86ba7f4e">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DD6E6D-C28E-474B-9658-BB1AB5140FF7}">
  <ds:schemaRefs>
    <ds:schemaRef ds:uri="http://schemas.microsoft.com/sharepoint/v3/contenttype/forms"/>
  </ds:schemaRefs>
</ds:datastoreItem>
</file>

<file path=customXml/itemProps2.xml><?xml version="1.0" encoding="utf-8"?>
<ds:datastoreItem xmlns:ds="http://schemas.openxmlformats.org/officeDocument/2006/customXml" ds:itemID="{6EC0A8A3-48D4-457F-81E6-9FA75667D8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00ab43-7395-48ff-866c-657c86ba7f4e"/>
    <ds:schemaRef ds:uri="e6c3bc29-9e11-4027-900b-c73633d79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342379E-E59E-4A12-9FAA-58C4AD59449E}">
  <ds:schemaRefs>
    <ds:schemaRef ds:uri="http://schemas.microsoft.com/office/2006/metadata/properties"/>
    <ds:schemaRef ds:uri="http://schemas.microsoft.com/office/infopath/2007/PartnerControls"/>
    <ds:schemaRef ds:uri="e6c3bc29-9e11-4027-900b-c73633d7928a"/>
    <ds:schemaRef ds:uri="1700ab43-7395-48ff-866c-657c86ba7f4e"/>
  </ds:schemaRefs>
</ds:datastoreItem>
</file>

<file path=customXml/itemProps4.xml><?xml version="1.0" encoding="utf-8"?>
<ds:datastoreItem xmlns:ds="http://schemas.openxmlformats.org/officeDocument/2006/customXml" ds:itemID="{E57E46ED-B2CA-482B-88DC-8208D9646B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47</TotalTime>
  <Pages>7</Pages>
  <Words>2437</Words>
  <Characters>13892</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43</cp:revision>
  <dcterms:created xsi:type="dcterms:W3CDTF">2026-05-08T13:05:00Z</dcterms:created>
  <dcterms:modified xsi:type="dcterms:W3CDTF">2026-05-28T10:16:00Z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Created using">
    <vt:lpwstr>LW 8.0.1, Build 20220429</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SJ-020</vt:lpwstr>
  </property>
  <property fmtid="{D5CDD505-2E9C-101B-9397-08002B2CF9AE}" pid="9" name="MSIP_Label_6bd9ddd1-4d20-43f6-abfa-fc3c07406f94_Enabled">
    <vt:lpwstr>true</vt:lpwstr>
  </property>
  <property fmtid="{D5CDD505-2E9C-101B-9397-08002B2CF9AE}" pid="10" name="MSIP_Label_6bd9ddd1-4d20-43f6-abfa-fc3c07406f94_SetDate">
    <vt:lpwstr>2023-03-02T12:49:16Z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8f582852-c262-4eca-97ef-cdd4caf4869a</vt:lpwstr>
  </property>
  <property fmtid="{D5CDD505-2E9C-101B-9397-08002B2CF9AE}" pid="15" name="MSIP_Label_6bd9ddd1-4d20-43f6-abfa-fc3c07406f94_ContentBits">
    <vt:lpwstr>0</vt:lpwstr>
  </property>
  <property fmtid="{D5CDD505-2E9C-101B-9397-08002B2CF9AE}" pid="16" name="ContentTypeId">
    <vt:lpwstr>0x01010062094E9F29D6C04F85860C631ABC812A</vt:lpwstr>
  </property>
  <property fmtid="{D5CDD505-2E9C-101B-9397-08002B2CF9AE}" pid="17" name="Last edited using">
    <vt:lpwstr>LW 9.2, Build 20250828</vt:lpwstr>
  </property>
  <property fmtid="{D5CDD505-2E9C-101B-9397-08002B2CF9AE}" pid="18" name="MediaServiceImageTags">
    <vt:lpwstr/>
  </property>
  <property fmtid="{D5CDD505-2E9C-101B-9397-08002B2CF9AE}" pid="19" name="DQCStatus">
    <vt:lpwstr>Green (DQC version 03)</vt:lpwstr>
  </property>
</Properties>
</file>