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3B18" w:rsidRDefault="00266C9E" w:rsidP="00266C9E">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C13F837-90C5-4C60-B884-E677790AFBDF" style="width:455.25pt;height:357.75pt">
            <v:imagedata r:id="rId11" o:title=""/>
          </v:shape>
        </w:pict>
      </w:r>
    </w:p>
    <w:p w:rsidR="00391EDA" w:rsidRPr="00391EDA" w:rsidRDefault="00391EDA" w:rsidP="00391EDA">
      <w:pPr>
        <w:pStyle w:val="Pagedecouverture"/>
        <w:rPr>
          <w:noProof/>
        </w:rPr>
        <w:sectPr w:rsidR="00391EDA" w:rsidRPr="00391EDA" w:rsidSect="00266C9E">
          <w:footerReference w:type="even" r:id="rId12"/>
          <w:footerReference w:type="default" r:id="rId13"/>
          <w:pgSz w:w="11907" w:h="16839"/>
          <w:pgMar w:top="1134" w:right="1417" w:bottom="1134" w:left="1417" w:header="709" w:footer="709" w:gutter="0"/>
          <w:pgNumType w:start="0"/>
          <w:cols w:space="720"/>
          <w:docGrid w:linePitch="360"/>
        </w:sectPr>
      </w:pPr>
    </w:p>
    <w:p w:rsidR="00DB38C7" w:rsidRDefault="00DB38C7" w:rsidP="00DB38C7">
      <w:pPr>
        <w:pStyle w:val="Exposdesmotifstitre"/>
        <w:rPr>
          <w:noProof/>
        </w:rPr>
      </w:pPr>
      <w:bookmarkStart w:id="1" w:name="_GoBack"/>
      <w:bookmarkEnd w:id="1"/>
    </w:p>
    <w:p w:rsidR="00607CA2" w:rsidRPr="00607CA2" w:rsidRDefault="00607CA2" w:rsidP="00607CA2">
      <w:pPr>
        <w:rPr>
          <w:noProof/>
        </w:rPr>
      </w:pPr>
    </w:p>
    <w:p w:rsidR="00573295" w:rsidRDefault="009626C7">
      <w:pPr>
        <w:pStyle w:val="Rfrenceinterinstitutionnelle"/>
        <w:rPr>
          <w:noProof/>
        </w:rPr>
      </w:pPr>
      <w:r>
        <w:rPr>
          <w:noProof/>
        </w:rPr>
        <w:t>2026/0154 (NLE)</w:t>
      </w:r>
    </w:p>
    <w:p w:rsidR="002709B6" w:rsidRDefault="00391EDA" w:rsidP="00391EDA">
      <w:pPr>
        <w:pStyle w:val="Statut"/>
        <w:rPr>
          <w:noProof/>
        </w:rPr>
      </w:pPr>
      <w:r w:rsidRPr="00391EDA">
        <w:rPr>
          <w:noProof/>
        </w:rPr>
        <w:t>Proposal for a</w:t>
      </w:r>
    </w:p>
    <w:p w:rsidR="002709B6" w:rsidRDefault="00391EDA" w:rsidP="00391EDA">
      <w:pPr>
        <w:pStyle w:val="Typedudocument"/>
        <w:rPr>
          <w:noProof/>
        </w:rPr>
      </w:pPr>
      <w:r w:rsidRPr="00391EDA">
        <w:rPr>
          <w:noProof/>
        </w:rPr>
        <w:t>COUNCIL IMPLEMENTING DECISION</w:t>
      </w:r>
    </w:p>
    <w:p w:rsidR="002F19B5" w:rsidRDefault="00391EDA" w:rsidP="00391EDA">
      <w:pPr>
        <w:pStyle w:val="Titreobjet"/>
        <w:rPr>
          <w:noProof/>
        </w:rPr>
      </w:pPr>
      <w:r w:rsidRPr="00391EDA">
        <w:rPr>
          <w:noProof/>
        </w:rPr>
        <w:t>amending the Implementing Decision of 13 July 2021 on the approval of the assessment of the recovery and resilience plan for Germany</w:t>
      </w:r>
    </w:p>
    <w:bookmarkEnd w:id="0"/>
    <w:p w:rsidR="698C60DE" w:rsidRDefault="698C60DE" w:rsidP="2B948AB0">
      <w:pPr>
        <w:pStyle w:val="Institutionquiagit"/>
        <w:rPr>
          <w:rFonts w:eastAsia="Times New Roman"/>
          <w:noProof/>
          <w:color w:val="000000" w:themeColor="text1"/>
          <w:szCs w:val="24"/>
        </w:rPr>
      </w:pPr>
      <w:r w:rsidRPr="2B948AB0">
        <w:rPr>
          <w:rFonts w:eastAsia="Times New Roman"/>
          <w:noProof/>
          <w:color w:val="000000" w:themeColor="text1"/>
          <w:szCs w:val="24"/>
        </w:rPr>
        <w:t>THE COUNCIL OF THE EUROPEAN UNION,</w:t>
      </w:r>
    </w:p>
    <w:p w:rsidR="698C60DE" w:rsidRDefault="698C60DE" w:rsidP="2B948AB0">
      <w:pPr>
        <w:rPr>
          <w:rFonts w:eastAsia="Times New Roman"/>
          <w:noProof/>
          <w:color w:val="000000" w:themeColor="text1"/>
          <w:szCs w:val="24"/>
        </w:rPr>
      </w:pPr>
      <w:r w:rsidRPr="2B948AB0">
        <w:rPr>
          <w:rFonts w:eastAsia="Times New Roman"/>
          <w:noProof/>
          <w:color w:val="000000" w:themeColor="text1"/>
          <w:szCs w:val="24"/>
        </w:rPr>
        <w:t xml:space="preserve">Having regard to the Treaty on the Functioning of the European Union, </w:t>
      </w:r>
    </w:p>
    <w:p w:rsidR="698C60DE" w:rsidRDefault="698C60DE" w:rsidP="2B948AB0">
      <w:pPr>
        <w:rPr>
          <w:rFonts w:eastAsia="Times New Roman"/>
          <w:noProof/>
          <w:color w:val="000000" w:themeColor="text1"/>
          <w:szCs w:val="24"/>
        </w:rPr>
      </w:pPr>
      <w:r w:rsidRPr="2B948AB0">
        <w:rPr>
          <w:rFonts w:eastAsia="Times New Roman"/>
          <w:noProof/>
          <w:color w:val="000000" w:themeColor="text1"/>
          <w:szCs w:val="24"/>
        </w:rPr>
        <w:t>Having regard to Regulation (EU) 2021/241 of the European Parliament and of the Council of 12 February 2021 establishing the Recovery and Resilience Facility</w:t>
      </w:r>
      <w:r w:rsidR="000B6689">
        <w:rPr>
          <w:rStyle w:val="FootnoteReference"/>
          <w:rFonts w:eastAsia="Times New Roman"/>
          <w:noProof/>
        </w:rPr>
        <w:footnoteReference w:id="2"/>
      </w:r>
      <w:r w:rsidRPr="2B948AB0">
        <w:rPr>
          <w:rFonts w:eastAsia="Times New Roman"/>
          <w:noProof/>
          <w:color w:val="000000" w:themeColor="text1"/>
          <w:szCs w:val="24"/>
        </w:rPr>
        <w:t>, and in particular Article 20(1) thereof,</w:t>
      </w:r>
    </w:p>
    <w:p w:rsidR="698C60DE" w:rsidRDefault="698C60DE" w:rsidP="2B948AB0">
      <w:pPr>
        <w:rPr>
          <w:rFonts w:eastAsia="Times New Roman"/>
          <w:noProof/>
          <w:color w:val="000000" w:themeColor="text1"/>
          <w:szCs w:val="24"/>
        </w:rPr>
      </w:pPr>
      <w:r w:rsidRPr="2B948AB0">
        <w:rPr>
          <w:rFonts w:eastAsia="Times New Roman"/>
          <w:noProof/>
          <w:color w:val="000000" w:themeColor="text1"/>
          <w:szCs w:val="24"/>
        </w:rPr>
        <w:t>Having regard to the proposal from the European Commission,</w:t>
      </w:r>
    </w:p>
    <w:p w:rsidR="698C60DE" w:rsidRDefault="698C60DE" w:rsidP="2B948AB0">
      <w:pPr>
        <w:rPr>
          <w:rFonts w:eastAsia="Times New Roman"/>
          <w:noProof/>
          <w:color w:val="000000" w:themeColor="text1"/>
          <w:szCs w:val="24"/>
        </w:rPr>
      </w:pPr>
      <w:r w:rsidRPr="2B948AB0">
        <w:rPr>
          <w:rFonts w:eastAsia="Times New Roman"/>
          <w:noProof/>
          <w:color w:val="000000" w:themeColor="text1"/>
          <w:szCs w:val="24"/>
        </w:rPr>
        <w:t>Whereas:</w:t>
      </w:r>
    </w:p>
    <w:p w:rsidR="698C60DE" w:rsidRDefault="4DF40E4C" w:rsidP="000741DC">
      <w:pPr>
        <w:pStyle w:val="ManualConsidrant"/>
        <w:rPr>
          <w:rFonts w:eastAsia="Times New Roman"/>
          <w:noProof/>
          <w:color w:val="000000" w:themeColor="text1"/>
        </w:rPr>
      </w:pPr>
      <w:r>
        <w:rPr>
          <w:noProof/>
        </w:rPr>
        <w:t>(1)</w:t>
      </w:r>
      <w:r>
        <w:rPr>
          <w:noProof/>
        </w:rPr>
        <w:tab/>
      </w:r>
      <w:r w:rsidRPr="14EAF3CD">
        <w:rPr>
          <w:rFonts w:eastAsia="Times New Roman"/>
          <w:noProof/>
          <w:color w:val="000000" w:themeColor="text1"/>
        </w:rPr>
        <w:t>Following the submission of the national recovery and resilience plan (‘RRP’) by Germany on 28 April 2021, the Commission proposed its positive assessment to the Council. On 13 July 2021, the Council approved the positive assessment by means of an implementing decision</w:t>
      </w:r>
      <w:r w:rsidR="000B6689" w:rsidRPr="008E0D3B">
        <w:rPr>
          <w:rStyle w:val="FootnoteReference"/>
          <w:rFonts w:eastAsia="Times New Roman"/>
          <w:noProof/>
        </w:rPr>
        <w:footnoteReference w:id="3"/>
      </w:r>
      <w:r w:rsidRPr="14EAF3CD">
        <w:rPr>
          <w:rFonts w:eastAsia="Times New Roman"/>
          <w:noProof/>
          <w:color w:val="000000" w:themeColor="text1"/>
        </w:rPr>
        <w:t xml:space="preserve"> (‘the Council Implementing Decision of 13 July 2021’). The Council Implementing Decision of 13 July 2021 was amended by the Council Implementing Decisions of 14 February 2023</w:t>
      </w:r>
      <w:r w:rsidR="000B6689" w:rsidRPr="008E0D3B">
        <w:rPr>
          <w:rStyle w:val="FootnoteReference"/>
          <w:rFonts w:eastAsia="Times New Roman"/>
          <w:noProof/>
        </w:rPr>
        <w:footnoteReference w:id="4"/>
      </w:r>
      <w:r w:rsidRPr="14EAF3CD">
        <w:rPr>
          <w:rFonts w:eastAsia="Times New Roman"/>
          <w:noProof/>
          <w:color w:val="000000" w:themeColor="text1"/>
        </w:rPr>
        <w:t>, 8 December 2023</w:t>
      </w:r>
      <w:r w:rsidR="000B6689" w:rsidRPr="508E6E42">
        <w:rPr>
          <w:rStyle w:val="FootnoteReference"/>
          <w:noProof/>
        </w:rPr>
        <w:footnoteReference w:id="5"/>
      </w:r>
      <w:r w:rsidRPr="14EAF3CD">
        <w:rPr>
          <w:rFonts w:eastAsia="Times New Roman"/>
          <w:noProof/>
          <w:color w:val="000000" w:themeColor="text1"/>
        </w:rPr>
        <w:t>, 16 July 2024</w:t>
      </w:r>
      <w:r w:rsidR="000B6689" w:rsidRPr="508E6E42">
        <w:rPr>
          <w:rStyle w:val="FootnoteReference"/>
          <w:noProof/>
        </w:rPr>
        <w:footnoteReference w:id="6"/>
      </w:r>
      <w:r w:rsidRPr="14EAF3CD">
        <w:rPr>
          <w:rFonts w:eastAsia="Times New Roman"/>
          <w:noProof/>
          <w:color w:val="000000" w:themeColor="text1"/>
        </w:rPr>
        <w:t>, 8 July 2025</w:t>
      </w:r>
      <w:r w:rsidR="000B6689" w:rsidRPr="508E6E42">
        <w:rPr>
          <w:rStyle w:val="FootnoteReference"/>
          <w:noProof/>
        </w:rPr>
        <w:footnoteReference w:id="7"/>
      </w:r>
      <w:r w:rsidRPr="14EAF3CD">
        <w:rPr>
          <w:rFonts w:eastAsia="Times New Roman"/>
          <w:noProof/>
          <w:color w:val="000000" w:themeColor="text1"/>
        </w:rPr>
        <w:t xml:space="preserve"> and 20 January 2026</w:t>
      </w:r>
      <w:r w:rsidR="000B6689" w:rsidRPr="508E6E42">
        <w:rPr>
          <w:rStyle w:val="FootnoteReference"/>
          <w:noProof/>
        </w:rPr>
        <w:footnoteReference w:id="8"/>
      </w:r>
      <w:r w:rsidRPr="14EAF3CD">
        <w:rPr>
          <w:rFonts w:eastAsia="Times New Roman"/>
          <w:noProof/>
          <w:color w:val="000000" w:themeColor="text1"/>
        </w:rPr>
        <w:t>.</w:t>
      </w:r>
    </w:p>
    <w:p w:rsidR="698C60DE" w:rsidRDefault="4DF40E4C" w:rsidP="14EAF3CD">
      <w:pPr>
        <w:pStyle w:val="ManualConsidrant"/>
        <w:rPr>
          <w:rFonts w:eastAsia="Times New Roman"/>
          <w:noProof/>
          <w:color w:val="000000" w:themeColor="text1"/>
        </w:rPr>
      </w:pPr>
      <w:r>
        <w:rPr>
          <w:noProof/>
        </w:rPr>
        <w:t>(2)</w:t>
      </w:r>
      <w:r>
        <w:rPr>
          <w:noProof/>
        </w:rPr>
        <w:tab/>
      </w:r>
      <w:r w:rsidRPr="14EAF3CD">
        <w:rPr>
          <w:rFonts w:eastAsia="Times New Roman"/>
          <w:noProof/>
          <w:color w:val="000000" w:themeColor="text1"/>
        </w:rPr>
        <w:t>On 29 May 2026, Germany made a reasoned request to the Commission to make a proposal to amend the Council Implementing Decision of 13 July 2021 in accordance with Article 21(1) of Regulation (EU) 2021/241 on the grounds that the RRP is partially no longer achievable because of objective circumstances. On that basis, Germany has submitted an amended RRP.</w:t>
      </w:r>
    </w:p>
    <w:p w:rsidR="698C60DE" w:rsidRDefault="698C60DE" w:rsidP="2B948AB0">
      <w:pPr>
        <w:rPr>
          <w:rFonts w:eastAsia="Times New Roman"/>
          <w:noProof/>
          <w:color w:val="000000" w:themeColor="text1"/>
          <w:szCs w:val="24"/>
        </w:rPr>
      </w:pPr>
      <w:r w:rsidRPr="2B948AB0">
        <w:rPr>
          <w:rFonts w:eastAsia="Times New Roman"/>
          <w:b/>
          <w:bCs/>
          <w:i/>
          <w:iCs/>
          <w:noProof/>
          <w:color w:val="000000" w:themeColor="text1"/>
          <w:szCs w:val="24"/>
        </w:rPr>
        <w:t xml:space="preserve">Amendments based on Article 21 of Regulation (EU) 2021/241 </w:t>
      </w:r>
    </w:p>
    <w:p w:rsidR="698C60DE" w:rsidRDefault="4DF40E4C" w:rsidP="14EAF3CD">
      <w:pPr>
        <w:pStyle w:val="ManualConsidrant"/>
        <w:rPr>
          <w:rFonts w:eastAsia="Times New Roman"/>
          <w:noProof/>
          <w:color w:val="000000" w:themeColor="text1"/>
        </w:rPr>
      </w:pPr>
      <w:r>
        <w:rPr>
          <w:noProof/>
        </w:rPr>
        <w:t>(3)</w:t>
      </w:r>
      <w:r>
        <w:rPr>
          <w:noProof/>
        </w:rPr>
        <w:tab/>
      </w:r>
      <w:r w:rsidRPr="000131FD">
        <w:rPr>
          <w:rFonts w:eastAsia="Times New Roman"/>
          <w:noProof/>
          <w:color w:val="000000" w:themeColor="text1"/>
        </w:rPr>
        <w:t xml:space="preserve">The amendments to the RRP submitted by Germany because of objective circumstances concern </w:t>
      </w:r>
      <w:r w:rsidR="65DEBF7F" w:rsidRPr="000131FD">
        <w:rPr>
          <w:rFonts w:eastAsia="Times New Roman"/>
          <w:noProof/>
          <w:color w:val="000000" w:themeColor="text1"/>
        </w:rPr>
        <w:t xml:space="preserve">five </w:t>
      </w:r>
      <w:r w:rsidRPr="000131FD">
        <w:rPr>
          <w:rFonts w:eastAsia="Times New Roman"/>
          <w:noProof/>
          <w:color w:val="000000" w:themeColor="text1"/>
        </w:rPr>
        <w:t xml:space="preserve">measures. </w:t>
      </w:r>
    </w:p>
    <w:p w:rsidR="698C60DE" w:rsidRDefault="4DF40E4C" w:rsidP="000131FD">
      <w:pPr>
        <w:pStyle w:val="ManualConsidrant"/>
        <w:rPr>
          <w:rFonts w:eastAsia="Times New Roman"/>
          <w:noProof/>
          <w:color w:val="000000" w:themeColor="text1"/>
        </w:rPr>
      </w:pPr>
      <w:r>
        <w:rPr>
          <w:noProof/>
        </w:rPr>
        <w:t>(4)</w:t>
      </w:r>
      <w:r>
        <w:rPr>
          <w:noProof/>
        </w:rPr>
        <w:tab/>
      </w:r>
      <w:r w:rsidRPr="000131FD">
        <w:rPr>
          <w:rFonts w:eastAsia="Times New Roman"/>
          <w:noProof/>
          <w:color w:val="000000" w:themeColor="text1"/>
        </w:rPr>
        <w:t xml:space="preserve">Germany has explained that one measure is partially no longer achievable due to limited availability of standardised technical solutions in the market. This concerns measure 1.1.6 (Federal support for efficient heat networks). On this basis, Germany has requested that this measure be amended. The Council Implementing Decision of 13 July 2021 should be amended accordingly.  </w:t>
      </w:r>
    </w:p>
    <w:p w:rsidR="698C60DE" w:rsidRDefault="4DF40E4C" w:rsidP="000131FD">
      <w:pPr>
        <w:pStyle w:val="ManualConsidrant"/>
        <w:rPr>
          <w:rFonts w:eastAsia="Times New Roman"/>
          <w:noProof/>
          <w:color w:val="000000" w:themeColor="text1"/>
        </w:rPr>
      </w:pPr>
      <w:r>
        <w:rPr>
          <w:noProof/>
        </w:rPr>
        <w:t>(5)</w:t>
      </w:r>
      <w:r>
        <w:rPr>
          <w:noProof/>
        </w:rPr>
        <w:tab/>
      </w:r>
      <w:r w:rsidRPr="000131FD">
        <w:rPr>
          <w:rFonts w:eastAsia="Times New Roman"/>
          <w:noProof/>
          <w:color w:val="000000" w:themeColor="text1"/>
        </w:rPr>
        <w:t xml:space="preserve">Germany has explained that </w:t>
      </w:r>
      <w:r w:rsidR="5051B1E0" w:rsidRPr="000131FD">
        <w:rPr>
          <w:rFonts w:eastAsia="Times New Roman"/>
          <w:noProof/>
          <w:color w:val="000000" w:themeColor="text1"/>
        </w:rPr>
        <w:t xml:space="preserve">four </w:t>
      </w:r>
      <w:r w:rsidRPr="000131FD">
        <w:rPr>
          <w:rFonts w:eastAsia="Times New Roman"/>
          <w:noProof/>
          <w:color w:val="000000" w:themeColor="text1"/>
        </w:rPr>
        <w:t xml:space="preserve">measures have been amended to implement a better alternative that allows the administrative burden to be reduced and simplify the Council Implementing Decision, while still achieving the objectives of the measure. This concerns measure 2.1.1 (Innovative data policy for Germany), </w:t>
      </w:r>
      <w:r w:rsidR="1C75F86D" w:rsidRPr="000131FD">
        <w:rPr>
          <w:rFonts w:eastAsia="Times New Roman"/>
          <w:noProof/>
          <w:color w:val="000000" w:themeColor="text1"/>
        </w:rPr>
        <w:t xml:space="preserve">measure </w:t>
      </w:r>
      <w:r w:rsidR="1C75F86D" w:rsidRPr="000131FD">
        <w:rPr>
          <w:rFonts w:eastAsia="Times New Roman"/>
          <w:noProof/>
        </w:rPr>
        <w:t xml:space="preserve">2.2.3 </w:t>
      </w:r>
      <w:r w:rsidR="183AEC80" w:rsidRPr="000131FD">
        <w:rPr>
          <w:rFonts w:eastAsia="Times New Roman"/>
          <w:noProof/>
        </w:rPr>
        <w:t>(</w:t>
      </w:r>
      <w:r w:rsidR="1C75F86D" w:rsidRPr="000131FD">
        <w:rPr>
          <w:rFonts w:eastAsia="Times New Roman"/>
          <w:noProof/>
        </w:rPr>
        <w:t xml:space="preserve">Digitalisation and </w:t>
      </w:r>
      <w:r w:rsidR="5673E9A4" w:rsidRPr="000131FD">
        <w:rPr>
          <w:rFonts w:eastAsia="Times New Roman"/>
          <w:noProof/>
        </w:rPr>
        <w:t>t</w:t>
      </w:r>
      <w:r w:rsidR="1C75F86D" w:rsidRPr="000131FD">
        <w:rPr>
          <w:rFonts w:eastAsia="Times New Roman"/>
          <w:noProof/>
        </w:rPr>
        <w:t xml:space="preserve">echnology </w:t>
      </w:r>
      <w:r w:rsidR="3A11EACC" w:rsidRPr="000131FD">
        <w:rPr>
          <w:rFonts w:eastAsia="Times New Roman"/>
          <w:noProof/>
        </w:rPr>
        <w:t>r</w:t>
      </w:r>
      <w:r w:rsidR="1C75F86D" w:rsidRPr="000131FD">
        <w:rPr>
          <w:rFonts w:eastAsia="Times New Roman"/>
          <w:noProof/>
        </w:rPr>
        <w:t xml:space="preserve">esearch </w:t>
      </w:r>
      <w:r w:rsidR="20D2FAA3" w:rsidRPr="000131FD">
        <w:rPr>
          <w:rFonts w:eastAsia="Times New Roman"/>
          <w:noProof/>
        </w:rPr>
        <w:t>c</w:t>
      </w:r>
      <w:r w:rsidR="1C75F86D" w:rsidRPr="000131FD">
        <w:rPr>
          <w:rFonts w:eastAsia="Times New Roman"/>
          <w:noProof/>
        </w:rPr>
        <w:t>entre of the Bundeswehr</w:t>
      </w:r>
      <w:r w:rsidR="47661CD9" w:rsidRPr="000131FD">
        <w:rPr>
          <w:rFonts w:eastAsia="Times New Roman"/>
          <w:noProof/>
        </w:rPr>
        <w:t>)</w:t>
      </w:r>
      <w:r w:rsidR="1C75F86D" w:rsidRPr="000131FD">
        <w:rPr>
          <w:rFonts w:eastAsia="Times New Roman"/>
          <w:noProof/>
        </w:rPr>
        <w:t xml:space="preserve">, </w:t>
      </w:r>
      <w:r w:rsidRPr="000131FD">
        <w:rPr>
          <w:rFonts w:eastAsia="Times New Roman"/>
          <w:noProof/>
          <w:color w:val="000000" w:themeColor="text1"/>
        </w:rPr>
        <w:t xml:space="preserve">measure 6.1.3 (Digitalisation of the administration – modernisation of registers) and measure 7.1.3 (Digital platform for processing authorisation requests for the hydrogen core network). On this basis, Germany has requested that these measures be amended. The Council Implementing Decision of 13 July 2021 should be amended accordingly.  </w:t>
      </w:r>
    </w:p>
    <w:p w:rsidR="698C60DE" w:rsidRPr="00391EDA" w:rsidRDefault="698C60DE" w:rsidP="00391EDA">
      <w:pPr>
        <w:rPr>
          <w:b/>
          <w:bCs/>
          <w:i/>
          <w:iCs/>
          <w:noProof/>
        </w:rPr>
      </w:pPr>
      <w:r w:rsidRPr="00391EDA">
        <w:rPr>
          <w:b/>
          <w:bCs/>
          <w:i/>
          <w:iCs/>
          <w:noProof/>
        </w:rPr>
        <w:t>Corrections of clerical errors</w:t>
      </w:r>
    </w:p>
    <w:p w:rsidR="698C60DE" w:rsidRDefault="4DF40E4C" w:rsidP="2B948AB0">
      <w:pPr>
        <w:pStyle w:val="ManualConsidrant"/>
        <w:rPr>
          <w:rFonts w:eastAsia="Times New Roman"/>
          <w:noProof/>
          <w:color w:val="000000" w:themeColor="text1"/>
        </w:rPr>
      </w:pPr>
      <w:r>
        <w:rPr>
          <w:noProof/>
        </w:rPr>
        <w:t>(6)</w:t>
      </w:r>
      <w:r>
        <w:rPr>
          <w:noProof/>
        </w:rPr>
        <w:tab/>
      </w:r>
      <w:r w:rsidRPr="14EAF3CD">
        <w:rPr>
          <w:rFonts w:eastAsia="Times New Roman"/>
          <w:noProof/>
          <w:color w:val="000000" w:themeColor="text1"/>
        </w:rPr>
        <w:t>Two clerical errors have been identified in the text of the Council Implementing Decision, affecting two milestones and targets and two measures under two components. The Council Implementing Decision should be amended to correct these clerical errors that do not reflect the content of the RRP submitted to the Commission on 28 April 2021, as agreed between the Commission and Germany. Those clerical errors relate to target 5 of measure 1.1.1 (Hydrogen projects within the framework of IPCEIs) under component 1.1 (Decarbonisation using renewable hydrogen in particular) and milestone 41 of measure 1.2.7 (Promotion of the industries involved in hydrogen and fuel cell applications in transport) under component 1.2 (Climate-friendly mobility). Those corrections do not affect the implementation of the measures concerned.</w:t>
      </w:r>
    </w:p>
    <w:p w:rsidR="698C60DE" w:rsidRDefault="698C60DE" w:rsidP="2B948AB0">
      <w:pPr>
        <w:rPr>
          <w:rFonts w:eastAsia="Times New Roman"/>
          <w:noProof/>
          <w:color w:val="000000" w:themeColor="text1"/>
          <w:szCs w:val="24"/>
        </w:rPr>
      </w:pPr>
      <w:r w:rsidRPr="2B948AB0">
        <w:rPr>
          <w:rFonts w:eastAsia="Times New Roman"/>
          <w:b/>
          <w:bCs/>
          <w:i/>
          <w:iCs/>
          <w:noProof/>
          <w:color w:val="000000" w:themeColor="text1"/>
          <w:szCs w:val="24"/>
        </w:rPr>
        <w:t>Commission’s assessment</w:t>
      </w:r>
    </w:p>
    <w:p w:rsidR="698C60DE" w:rsidRDefault="4DF40E4C" w:rsidP="14EAF3CD">
      <w:pPr>
        <w:pStyle w:val="ManualConsidrant"/>
        <w:rPr>
          <w:rFonts w:eastAsia="Times New Roman"/>
          <w:noProof/>
          <w:color w:val="000000" w:themeColor="text1"/>
        </w:rPr>
      </w:pPr>
      <w:r>
        <w:rPr>
          <w:noProof/>
        </w:rPr>
        <w:t>(7)</w:t>
      </w:r>
      <w:r>
        <w:rPr>
          <w:noProof/>
        </w:rPr>
        <w:tab/>
      </w:r>
      <w:r w:rsidRPr="14EAF3CD">
        <w:rPr>
          <w:rFonts w:eastAsia="Times New Roman"/>
          <w:noProof/>
          <w:color w:val="000000" w:themeColor="text1"/>
        </w:rPr>
        <w:t>The Commission has assessed the amended RRP against the assessment criteria laid down in Article 19(3) of Regulation (EU) 2021/241.</w:t>
      </w:r>
    </w:p>
    <w:p w:rsidR="698C60DE" w:rsidRPr="00391EDA" w:rsidRDefault="698C60DE" w:rsidP="00391EDA">
      <w:pPr>
        <w:rPr>
          <w:b/>
          <w:bCs/>
          <w:i/>
          <w:iCs/>
          <w:noProof/>
        </w:rPr>
      </w:pPr>
      <w:r w:rsidRPr="00391EDA">
        <w:rPr>
          <w:b/>
          <w:bCs/>
          <w:i/>
          <w:iCs/>
          <w:noProof/>
        </w:rPr>
        <w:t>Contribution to the green transition including biodiversity</w:t>
      </w:r>
    </w:p>
    <w:p w:rsidR="698C60DE" w:rsidRDefault="4DF40E4C" w:rsidP="14EAF3CD">
      <w:pPr>
        <w:pStyle w:val="ManualConsidrant"/>
        <w:rPr>
          <w:rFonts w:eastAsia="Times New Roman"/>
          <w:noProof/>
          <w:color w:val="000000" w:themeColor="text1"/>
        </w:rPr>
      </w:pPr>
      <w:r>
        <w:rPr>
          <w:noProof/>
        </w:rPr>
        <w:t>(8)</w:t>
      </w:r>
      <w:r>
        <w:rPr>
          <w:noProof/>
        </w:rPr>
        <w:tab/>
      </w:r>
      <w:r w:rsidRPr="14EAF3CD">
        <w:rPr>
          <w:rFonts w:eastAsia="Times New Roman"/>
          <w:noProof/>
          <w:color w:val="000000" w:themeColor="text1"/>
        </w:rPr>
        <w:t xml:space="preserve">In accordance with Article 19(3), point (e), of, and criterion 2.5 of Annex V to, Regulation (EU) 2021/241, the amended RRP contains measures that contribute to a large extent (rating A) to the green transition, including biodiversity, or to addressing the challenges resulting therefrom. The measures supporting climate objectives account for an amount which represents 44.1% of the amended RRP’s total allocation and 48% of the total estimated costs of measures in the REPowerEU chapter calculated in accordance with the methodology set out in Annex VI to Regulation (EU) 2021/241. In accordance with Article 17 of Regulation (EU) 2021/241, the amended RRP is consistent with the information included in the National Energy and Climate Plan 2021-2030. </w:t>
      </w:r>
    </w:p>
    <w:p w:rsidR="698C60DE" w:rsidRDefault="4DF40E4C" w:rsidP="14EAF3CD">
      <w:pPr>
        <w:pStyle w:val="ManualConsidrant"/>
        <w:rPr>
          <w:rFonts w:eastAsia="Times New Roman"/>
          <w:noProof/>
          <w:color w:val="000000" w:themeColor="text1"/>
        </w:rPr>
      </w:pPr>
      <w:r>
        <w:rPr>
          <w:noProof/>
        </w:rPr>
        <w:t>(9)</w:t>
      </w:r>
      <w:r>
        <w:rPr>
          <w:noProof/>
        </w:rPr>
        <w:tab/>
      </w:r>
      <w:r w:rsidRPr="14EAF3CD">
        <w:rPr>
          <w:rFonts w:eastAsia="Times New Roman"/>
          <w:noProof/>
          <w:color w:val="000000" w:themeColor="text1"/>
        </w:rPr>
        <w:t>The only measure for which the estimated costing has been changed (1.1.6 Federal support for efficient heat networks) does not significantly impact the overall ambition of the RRP regarding the green transition. The climate contribution of the modified RRP has decreased from 44.9% to 44.1% compared to the amended assessment.</w:t>
      </w:r>
    </w:p>
    <w:p w:rsidR="698C60DE" w:rsidRDefault="698C60DE" w:rsidP="2B948AB0">
      <w:pPr>
        <w:rPr>
          <w:rFonts w:eastAsia="Times New Roman"/>
          <w:noProof/>
          <w:color w:val="000000" w:themeColor="text1"/>
          <w:szCs w:val="24"/>
        </w:rPr>
      </w:pPr>
      <w:r w:rsidRPr="2B948AB0">
        <w:rPr>
          <w:rFonts w:eastAsia="Times New Roman"/>
          <w:b/>
          <w:bCs/>
          <w:i/>
          <w:iCs/>
          <w:noProof/>
          <w:color w:val="000000" w:themeColor="text1"/>
          <w:szCs w:val="24"/>
        </w:rPr>
        <w:t>Any other assessment criteria</w:t>
      </w:r>
    </w:p>
    <w:p w:rsidR="698C60DE" w:rsidRDefault="4DF40E4C" w:rsidP="14EAF3CD">
      <w:pPr>
        <w:pStyle w:val="ManualConsidrant"/>
        <w:rPr>
          <w:rFonts w:eastAsia="Times New Roman"/>
          <w:noProof/>
          <w:color w:val="000000" w:themeColor="text1"/>
        </w:rPr>
      </w:pPr>
      <w:r>
        <w:rPr>
          <w:noProof/>
        </w:rPr>
        <w:t>(10)</w:t>
      </w:r>
      <w:r>
        <w:rPr>
          <w:noProof/>
        </w:rPr>
        <w:tab/>
      </w:r>
      <w:r w:rsidRPr="14EAF3CD">
        <w:rPr>
          <w:rFonts w:eastAsia="Times New Roman"/>
          <w:noProof/>
          <w:color w:val="000000" w:themeColor="text1"/>
        </w:rPr>
        <w:t>The Commission considers that the amendments put forward by Germany do not affect the positive assessment of the RRP set out in the Council Implementing Decision</w:t>
      </w:r>
      <w:bookmarkStart w:id="2" w:name="_Hlk231493582"/>
      <w:r w:rsidR="000B6689" w:rsidRPr="008E0D3B">
        <w:rPr>
          <w:rStyle w:val="FootnoteReference"/>
          <w:rFonts w:eastAsia="Times New Roman"/>
          <w:noProof/>
        </w:rPr>
        <w:footnoteReference w:id="9"/>
      </w:r>
      <w:bookmarkEnd w:id="2"/>
      <w:r w:rsidRPr="14EAF3CD">
        <w:rPr>
          <w:rFonts w:eastAsia="Times New Roman"/>
          <w:noProof/>
          <w:color w:val="000000" w:themeColor="text1"/>
        </w:rPr>
        <w:t xml:space="preserve"> of 13 July 2021 on the approval of the assessment of the RRP for Germany regarding the relevance, effectiveness, efficiency and coherence of the RRP against the assessment criteria laid down in Article 19(3), points (a), (b), (c), (d), (da), (db), (f), (g), (h), (i), (j) and (k).</w:t>
      </w:r>
    </w:p>
    <w:p w:rsidR="698C60DE" w:rsidRDefault="698C60DE" w:rsidP="2B948AB0">
      <w:pPr>
        <w:rPr>
          <w:rFonts w:eastAsia="Times New Roman"/>
          <w:noProof/>
          <w:color w:val="000000" w:themeColor="text1"/>
          <w:szCs w:val="24"/>
        </w:rPr>
      </w:pPr>
      <w:r w:rsidRPr="2B948AB0">
        <w:rPr>
          <w:rFonts w:eastAsia="Times New Roman"/>
          <w:b/>
          <w:bCs/>
          <w:i/>
          <w:iCs/>
          <w:noProof/>
          <w:color w:val="000000" w:themeColor="text1"/>
          <w:szCs w:val="24"/>
        </w:rPr>
        <w:t>Positive assessment</w:t>
      </w:r>
    </w:p>
    <w:p w:rsidR="698C60DE" w:rsidRDefault="4DF40E4C" w:rsidP="14EAF3CD">
      <w:pPr>
        <w:pStyle w:val="ManualConsidrant"/>
        <w:rPr>
          <w:rFonts w:eastAsia="Times New Roman"/>
          <w:noProof/>
          <w:color w:val="000000" w:themeColor="text1"/>
        </w:rPr>
      </w:pPr>
      <w:r>
        <w:rPr>
          <w:noProof/>
        </w:rPr>
        <w:t>(11)</w:t>
      </w:r>
      <w:r>
        <w:rPr>
          <w:noProof/>
        </w:rPr>
        <w:tab/>
      </w:r>
      <w:r w:rsidRPr="14EAF3CD">
        <w:rPr>
          <w:rFonts w:eastAsia="Times New Roman"/>
          <w:noProof/>
          <w:color w:val="000000" w:themeColor="text1"/>
        </w:rPr>
        <w:t>Following the positive assessment by the Commission of the amended RRP,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rsidR="698C60DE" w:rsidRDefault="698C60DE" w:rsidP="2B948AB0">
      <w:pPr>
        <w:rPr>
          <w:rFonts w:eastAsia="Times New Roman"/>
          <w:noProof/>
          <w:color w:val="000000" w:themeColor="text1"/>
          <w:szCs w:val="24"/>
        </w:rPr>
      </w:pPr>
      <w:r w:rsidRPr="2B948AB0">
        <w:rPr>
          <w:rFonts w:eastAsia="Times New Roman"/>
          <w:b/>
          <w:bCs/>
          <w:i/>
          <w:iCs/>
          <w:noProof/>
          <w:color w:val="000000" w:themeColor="text1"/>
          <w:szCs w:val="24"/>
        </w:rPr>
        <w:t>Financial contribution</w:t>
      </w:r>
    </w:p>
    <w:p w:rsidR="698C60DE" w:rsidRDefault="4DF40E4C" w:rsidP="14EAF3CD">
      <w:pPr>
        <w:pStyle w:val="ManualConsidrant"/>
        <w:rPr>
          <w:rFonts w:eastAsia="Times New Roman"/>
          <w:noProof/>
          <w:color w:val="000000" w:themeColor="text1"/>
        </w:rPr>
      </w:pPr>
      <w:r>
        <w:rPr>
          <w:noProof/>
        </w:rPr>
        <w:t>(12)</w:t>
      </w:r>
      <w:r>
        <w:rPr>
          <w:noProof/>
        </w:rPr>
        <w:tab/>
      </w:r>
      <w:r w:rsidRPr="14EAF3CD">
        <w:rPr>
          <w:rFonts w:eastAsia="Times New Roman"/>
          <w:noProof/>
          <w:color w:val="000000" w:themeColor="text1"/>
        </w:rPr>
        <w:t>The estimated total costs of Germany’s amended RRP is EUR 30 336 828 678. As the amount of the estimated total cost of the amended RRP is higher than the updated maximum financial contribution available for Germany, the financial contribution determined in accordance with Article 4a of Regulation (EU) 2021/1755 of the European Parliament and of the Council</w:t>
      </w:r>
      <w:r w:rsidR="000B6689">
        <w:rPr>
          <w:rStyle w:val="FootnoteReference"/>
          <w:noProof/>
        </w:rPr>
        <w:footnoteReference w:id="10"/>
      </w:r>
      <w:r w:rsidRPr="14EAF3CD">
        <w:rPr>
          <w:rFonts w:eastAsia="Times New Roman"/>
          <w:noProof/>
          <w:color w:val="000000" w:themeColor="text1"/>
        </w:rPr>
        <w:t>, and with Article 20(4) and Article 21a(6) of Regulation (EU) 2021/241 that is allocated for Germany’s amended RRP should be equal to EUR 30 324 665 082. Therefore, the financial contribution made available to Germany remains unchanged.</w:t>
      </w:r>
    </w:p>
    <w:p w:rsidR="698C60DE" w:rsidRDefault="4DF40E4C" w:rsidP="14EAF3CD">
      <w:pPr>
        <w:pStyle w:val="ManualConsidrant"/>
        <w:rPr>
          <w:rFonts w:eastAsia="Times New Roman"/>
          <w:noProof/>
          <w:color w:val="000000" w:themeColor="text1"/>
        </w:rPr>
      </w:pPr>
      <w:r>
        <w:rPr>
          <w:noProof/>
        </w:rPr>
        <w:t>(13)</w:t>
      </w:r>
      <w:r>
        <w:rPr>
          <w:noProof/>
        </w:rPr>
        <w:tab/>
      </w:r>
      <w:r w:rsidRPr="14EAF3CD">
        <w:rPr>
          <w:rFonts w:eastAsia="Times New Roman"/>
          <w:noProof/>
          <w:color w:val="000000" w:themeColor="text1"/>
        </w:rPr>
        <w:t>The Council Implementing Decision of 13 July 2021 should therefore be amended accordingly. For the sake of clarity, the Annex to the Council Implementing Decision of 13 July 2021 should be replaced entirely.</w:t>
      </w:r>
    </w:p>
    <w:p w:rsidR="2B948AB0" w:rsidRPr="00391EDA" w:rsidRDefault="4DF40E4C" w:rsidP="2B948AB0">
      <w:pPr>
        <w:pStyle w:val="ManualConsidrant"/>
        <w:ind w:left="720" w:hanging="720"/>
        <w:rPr>
          <w:rFonts w:eastAsia="Times New Roman"/>
          <w:noProof/>
          <w:color w:val="000000" w:themeColor="text1"/>
        </w:rPr>
      </w:pPr>
      <w:r>
        <w:rPr>
          <w:noProof/>
        </w:rPr>
        <w:t>(14)</w:t>
      </w:r>
      <w:r>
        <w:rPr>
          <w:noProof/>
        </w:rPr>
        <w:tab/>
      </w:r>
      <w:r w:rsidRPr="14EAF3CD">
        <w:rPr>
          <w:rFonts w:eastAsia="Times New Roman"/>
          <w:noProof/>
          <w:color w:val="000000" w:themeColor="text1"/>
        </w:rPr>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p>
    <w:p w:rsidR="698C60DE" w:rsidRDefault="698C60DE" w:rsidP="2B948AB0">
      <w:pPr>
        <w:pStyle w:val="Formuledadoption"/>
        <w:rPr>
          <w:rFonts w:eastAsia="Times New Roman"/>
          <w:noProof/>
          <w:color w:val="000000" w:themeColor="text1"/>
          <w:szCs w:val="24"/>
        </w:rPr>
      </w:pPr>
      <w:r w:rsidRPr="2B948AB0">
        <w:rPr>
          <w:rFonts w:eastAsia="Times New Roman"/>
          <w:noProof/>
          <w:color w:val="000000" w:themeColor="text1"/>
          <w:szCs w:val="24"/>
        </w:rPr>
        <w:t xml:space="preserve">HAS ADOPTED THIS DECISION: </w:t>
      </w:r>
    </w:p>
    <w:p w:rsidR="698C60DE" w:rsidRDefault="698C60DE" w:rsidP="2B948AB0">
      <w:pPr>
        <w:pStyle w:val="Titrearticle"/>
        <w:rPr>
          <w:rFonts w:eastAsia="Times New Roman"/>
          <w:iCs/>
          <w:noProof/>
          <w:color w:val="000000" w:themeColor="text1"/>
          <w:szCs w:val="24"/>
        </w:rPr>
      </w:pPr>
      <w:r w:rsidRPr="2B948AB0">
        <w:rPr>
          <w:rFonts w:eastAsia="Times New Roman"/>
          <w:iCs/>
          <w:noProof/>
          <w:color w:val="000000" w:themeColor="text1"/>
          <w:szCs w:val="24"/>
        </w:rPr>
        <w:t>Article 1</w:t>
      </w:r>
      <w:r>
        <w:rPr>
          <w:noProof/>
        </w:rPr>
        <w:br/>
      </w:r>
      <w:r w:rsidRPr="2B948AB0">
        <w:rPr>
          <w:rFonts w:eastAsia="Times New Roman"/>
          <w:iCs/>
          <w:noProof/>
          <w:color w:val="000000" w:themeColor="text1"/>
          <w:szCs w:val="24"/>
        </w:rPr>
        <w:t>Approval of the assessment of the RRP</w:t>
      </w:r>
    </w:p>
    <w:p w:rsidR="2B948AB0" w:rsidRDefault="698C60DE" w:rsidP="2B948AB0">
      <w:pPr>
        <w:rPr>
          <w:rFonts w:eastAsia="Times New Roman"/>
          <w:noProof/>
          <w:color w:val="000000" w:themeColor="text1"/>
          <w:szCs w:val="24"/>
        </w:rPr>
      </w:pPr>
      <w:r w:rsidRPr="2B948AB0">
        <w:rPr>
          <w:rFonts w:eastAsia="Times New Roman"/>
          <w:noProof/>
          <w:color w:val="000000" w:themeColor="text1"/>
          <w:szCs w:val="24"/>
        </w:rPr>
        <w:t xml:space="preserve">The assessment of the amended RRP for Germany on the basis of the criteria provided for in Article 19(3) of Regulation (EU) 2021/241 is approved. </w:t>
      </w:r>
    </w:p>
    <w:p w:rsidR="698C60DE" w:rsidRDefault="698C60DE" w:rsidP="2B948AB0">
      <w:pPr>
        <w:pStyle w:val="Titrearticle"/>
        <w:rPr>
          <w:rFonts w:eastAsia="Times New Roman"/>
          <w:iCs/>
          <w:noProof/>
          <w:color w:val="000000" w:themeColor="text1"/>
          <w:szCs w:val="24"/>
        </w:rPr>
      </w:pPr>
      <w:r w:rsidRPr="2B948AB0">
        <w:rPr>
          <w:rFonts w:eastAsia="Times New Roman"/>
          <w:iCs/>
          <w:noProof/>
          <w:color w:val="000000" w:themeColor="text1"/>
          <w:szCs w:val="24"/>
        </w:rPr>
        <w:t>Article 2</w:t>
      </w:r>
      <w:r>
        <w:rPr>
          <w:noProof/>
        </w:rPr>
        <w:br/>
      </w:r>
      <w:r w:rsidRPr="2B948AB0">
        <w:rPr>
          <w:rFonts w:eastAsia="Times New Roman"/>
          <w:iCs/>
          <w:noProof/>
          <w:color w:val="000000" w:themeColor="text1"/>
          <w:szCs w:val="24"/>
        </w:rPr>
        <w:t>Amendments</w:t>
      </w:r>
    </w:p>
    <w:p w:rsidR="698C60DE" w:rsidRDefault="698C60DE" w:rsidP="2B948AB0">
      <w:pPr>
        <w:rPr>
          <w:rFonts w:eastAsia="Times New Roman"/>
          <w:noProof/>
          <w:color w:val="000000" w:themeColor="text1"/>
          <w:szCs w:val="24"/>
        </w:rPr>
      </w:pPr>
      <w:r w:rsidRPr="2B948AB0">
        <w:rPr>
          <w:rFonts w:eastAsia="Times New Roman"/>
          <w:noProof/>
          <w:color w:val="000000" w:themeColor="text1"/>
          <w:szCs w:val="24"/>
        </w:rPr>
        <w:t xml:space="preserve">The Council Implementing Decision of 13 July 2021 on the approval of the assessment of the recovery and resilience plan for Germany is amended as follows: </w:t>
      </w:r>
    </w:p>
    <w:p w:rsidR="698C60DE" w:rsidRDefault="00614E46" w:rsidP="2B948AB0">
      <w:pPr>
        <w:rPr>
          <w:rFonts w:eastAsia="Times New Roman"/>
          <w:noProof/>
          <w:color w:val="000000" w:themeColor="text1"/>
          <w:szCs w:val="24"/>
        </w:rPr>
      </w:pPr>
      <w:r>
        <w:rPr>
          <w:rFonts w:eastAsia="Times New Roman"/>
          <w:noProof/>
          <w:color w:val="000000" w:themeColor="text1"/>
          <w:szCs w:val="24"/>
        </w:rPr>
        <w:t>t</w:t>
      </w:r>
      <w:r w:rsidR="698C60DE" w:rsidRPr="2B948AB0">
        <w:rPr>
          <w:rFonts w:eastAsia="Times New Roman"/>
          <w:noProof/>
          <w:color w:val="000000" w:themeColor="text1"/>
          <w:szCs w:val="24"/>
        </w:rPr>
        <w:t>he Annex is replaced by the text set out in the Annex to this Decision.</w:t>
      </w:r>
    </w:p>
    <w:p w:rsidR="698C60DE" w:rsidRDefault="698C60DE" w:rsidP="001F01A8">
      <w:pPr>
        <w:pStyle w:val="Titrearticle"/>
        <w:rPr>
          <w:rFonts w:eastAsia="Times New Roman"/>
          <w:iCs/>
          <w:noProof/>
          <w:color w:val="000000" w:themeColor="text1"/>
          <w:szCs w:val="24"/>
        </w:rPr>
      </w:pPr>
      <w:r w:rsidRPr="2B948AB0">
        <w:rPr>
          <w:rFonts w:eastAsia="Times New Roman"/>
          <w:iCs/>
          <w:noProof/>
          <w:color w:val="000000" w:themeColor="text1"/>
          <w:szCs w:val="24"/>
        </w:rPr>
        <w:t>Article 3</w:t>
      </w:r>
      <w:r>
        <w:rPr>
          <w:noProof/>
        </w:rPr>
        <w:br/>
      </w:r>
      <w:r w:rsidRPr="2B948AB0">
        <w:rPr>
          <w:rFonts w:eastAsia="Times New Roman"/>
          <w:iCs/>
          <w:noProof/>
          <w:color w:val="000000" w:themeColor="text1"/>
          <w:szCs w:val="24"/>
        </w:rPr>
        <w:t>Addressee</w:t>
      </w:r>
    </w:p>
    <w:p w:rsidR="698C60DE" w:rsidRDefault="698C60DE" w:rsidP="2B948AB0">
      <w:pPr>
        <w:rPr>
          <w:rFonts w:eastAsia="Times New Roman"/>
          <w:noProof/>
          <w:color w:val="000000" w:themeColor="text1"/>
          <w:szCs w:val="24"/>
        </w:rPr>
      </w:pPr>
      <w:r w:rsidRPr="2B948AB0">
        <w:rPr>
          <w:rFonts w:eastAsia="Times New Roman"/>
          <w:noProof/>
          <w:color w:val="000000" w:themeColor="text1"/>
          <w:szCs w:val="24"/>
        </w:rPr>
        <w:t>This Decision is addressed to the Federal Republic of Germany.</w:t>
      </w:r>
    </w:p>
    <w:p w:rsidR="698C60DE" w:rsidRDefault="00391EDA" w:rsidP="001F01A8">
      <w:pPr>
        <w:pStyle w:val="Fait"/>
        <w:rPr>
          <w:noProof/>
        </w:rPr>
      </w:pPr>
      <w:r>
        <w:rPr>
          <w:noProof/>
        </w:rPr>
        <w:t>Done at Brussels,</w:t>
      </w:r>
    </w:p>
    <w:p w:rsidR="698C60DE" w:rsidRDefault="698C60DE" w:rsidP="001F01A8">
      <w:pPr>
        <w:pStyle w:val="Institutionquisigne"/>
        <w:ind w:left="5760" w:firstLine="720"/>
        <w:rPr>
          <w:rFonts w:eastAsia="Times New Roman"/>
          <w:noProof/>
          <w:color w:val="000000" w:themeColor="text1"/>
        </w:rPr>
      </w:pPr>
      <w:r w:rsidRPr="353C822C">
        <w:rPr>
          <w:rFonts w:eastAsia="Times New Roman"/>
          <w:noProof/>
          <w:color w:val="000000" w:themeColor="text1"/>
        </w:rPr>
        <w:t>For the Council</w:t>
      </w:r>
    </w:p>
    <w:p w:rsidR="002709B6" w:rsidRDefault="00391EDA" w:rsidP="15A1DCCE">
      <w:pPr>
        <w:pStyle w:val="Personnequisigne"/>
        <w:rPr>
          <w:rFonts w:eastAsia="Times New Roman"/>
          <w:noProof/>
          <w:color w:val="000000" w:themeColor="text1"/>
        </w:rPr>
      </w:pPr>
      <w:r>
        <w:rPr>
          <w:rFonts w:eastAsia="Times New Roman"/>
          <w:iCs/>
          <w:noProof/>
          <w:color w:val="000000" w:themeColor="text1"/>
          <w:szCs w:val="24"/>
        </w:rPr>
        <w:tab/>
      </w:r>
      <w:r>
        <w:rPr>
          <w:rFonts w:eastAsia="Times New Roman"/>
          <w:iCs/>
          <w:noProof/>
          <w:color w:val="000000" w:themeColor="text1"/>
          <w:szCs w:val="24"/>
        </w:rPr>
        <w:tab/>
      </w:r>
      <w:r>
        <w:rPr>
          <w:rFonts w:eastAsia="Times New Roman"/>
          <w:iCs/>
          <w:noProof/>
          <w:color w:val="000000" w:themeColor="text1"/>
          <w:szCs w:val="24"/>
        </w:rPr>
        <w:tab/>
      </w:r>
      <w:r>
        <w:rPr>
          <w:rFonts w:eastAsia="Times New Roman"/>
          <w:iCs/>
          <w:noProof/>
          <w:color w:val="000000" w:themeColor="text1"/>
          <w:szCs w:val="24"/>
        </w:rPr>
        <w:tab/>
      </w:r>
      <w:r>
        <w:rPr>
          <w:rFonts w:eastAsia="Times New Roman"/>
          <w:iCs/>
          <w:noProof/>
          <w:color w:val="000000" w:themeColor="text1"/>
          <w:szCs w:val="24"/>
        </w:rPr>
        <w:tab/>
      </w:r>
      <w:r w:rsidR="698C60DE" w:rsidRPr="2B948AB0">
        <w:rPr>
          <w:rFonts w:eastAsia="Times New Roman"/>
          <w:iCs/>
          <w:noProof/>
          <w:color w:val="000000" w:themeColor="text1"/>
          <w:szCs w:val="24"/>
        </w:rPr>
        <w:t>The President</w:t>
      </w:r>
    </w:p>
    <w:sectPr w:rsidR="002709B6" w:rsidSect="00266C9E">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26E0" w:rsidRDefault="009F26E0">
      <w:pPr>
        <w:spacing w:before="0" w:after="0"/>
      </w:pPr>
      <w:r>
        <w:separator/>
      </w:r>
    </w:p>
  </w:endnote>
  <w:endnote w:type="continuationSeparator" w:id="0">
    <w:p w:rsidR="009F26E0" w:rsidRDefault="009F26E0">
      <w:pPr>
        <w:spacing w:before="0" w:after="0"/>
      </w:pPr>
      <w:r>
        <w:continuationSeparator/>
      </w:r>
    </w:p>
  </w:endnote>
  <w:endnote w:type="continuationNotice" w:id="1">
    <w:p w:rsidR="009F26E0" w:rsidRDefault="009F26E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C9E" w:rsidRPr="00266C9E" w:rsidRDefault="00266C9E" w:rsidP="00266C9E">
    <w:pPr>
      <w:pStyle w:val="Footer"/>
      <w:rPr>
        <w:rFonts w:ascii="Arial" w:hAnsi="Arial" w:cs="Arial"/>
        <w:b/>
        <w:sz w:val="48"/>
      </w:rPr>
    </w:pPr>
    <w:r w:rsidRPr="00266C9E">
      <w:rPr>
        <w:rFonts w:ascii="Arial" w:hAnsi="Arial" w:cs="Arial"/>
        <w:b/>
        <w:sz w:val="48"/>
      </w:rPr>
      <w:t>EN</w:t>
    </w:r>
    <w:r w:rsidRPr="00266C9E">
      <w:rPr>
        <w:rFonts w:ascii="Arial" w:hAnsi="Arial" w:cs="Arial"/>
        <w:b/>
        <w:sz w:val="48"/>
      </w:rPr>
      <w:tab/>
    </w:r>
    <w:r w:rsidRPr="00266C9E">
      <w:rPr>
        <w:rFonts w:ascii="Arial" w:hAnsi="Arial" w:cs="Arial"/>
        <w:b/>
        <w:sz w:val="48"/>
      </w:rPr>
      <w:tab/>
    </w:r>
    <w:r w:rsidRPr="00266C9E">
      <w:tab/>
    </w:r>
    <w:r w:rsidRPr="00266C9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C9E" w:rsidRPr="00266C9E" w:rsidRDefault="00266C9E" w:rsidP="00266C9E">
    <w:pPr>
      <w:pStyle w:val="Footer"/>
      <w:rPr>
        <w:rFonts w:ascii="Arial" w:hAnsi="Arial" w:cs="Arial"/>
        <w:b/>
        <w:sz w:val="48"/>
      </w:rPr>
    </w:pPr>
    <w:r w:rsidRPr="00266C9E">
      <w:rPr>
        <w:rFonts w:ascii="Arial" w:hAnsi="Arial" w:cs="Arial"/>
        <w:b/>
        <w:sz w:val="48"/>
      </w:rPr>
      <w:t>EN</w:t>
    </w:r>
    <w:r w:rsidRPr="00266C9E">
      <w:rPr>
        <w:rFonts w:ascii="Arial" w:hAnsi="Arial" w:cs="Arial"/>
        <w:b/>
        <w:sz w:val="48"/>
      </w:rPr>
      <w:tab/>
    </w:r>
    <w:r w:rsidRPr="00266C9E">
      <w:rPr>
        <w:rFonts w:ascii="Arial" w:hAnsi="Arial" w:cs="Arial"/>
        <w:b/>
        <w:sz w:val="48"/>
      </w:rPr>
      <w:tab/>
    </w:r>
    <w:r w:rsidRPr="00266C9E">
      <w:tab/>
    </w:r>
    <w:r w:rsidRPr="00266C9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C9E" w:rsidRDefault="00266C9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C9E" w:rsidRPr="00266C9E" w:rsidRDefault="00266C9E" w:rsidP="00266C9E">
    <w:pPr>
      <w:pStyle w:val="Footer"/>
      <w:rPr>
        <w:rFonts w:ascii="Arial" w:hAnsi="Arial" w:cs="Arial"/>
        <w:b/>
        <w:sz w:val="48"/>
      </w:rPr>
    </w:pPr>
    <w:r w:rsidRPr="00266C9E">
      <w:rPr>
        <w:rFonts w:ascii="Arial" w:hAnsi="Arial" w:cs="Arial"/>
        <w:b/>
        <w:sz w:val="48"/>
      </w:rPr>
      <w:t>EN</w:t>
    </w:r>
    <w:r w:rsidRPr="00266C9E">
      <w:rPr>
        <w:rFonts w:ascii="Arial" w:hAnsi="Arial" w:cs="Arial"/>
        <w:b/>
        <w:sz w:val="48"/>
      </w:rPr>
      <w:tab/>
    </w:r>
    <w:r>
      <w:fldChar w:fldCharType="begin"/>
    </w:r>
    <w:r>
      <w:instrText xml:space="preserve"> PAGE  \* MERGEFORMAT </w:instrText>
    </w:r>
    <w:r>
      <w:fldChar w:fldCharType="separate"/>
    </w:r>
    <w:r w:rsidR="001F01A8">
      <w:rPr>
        <w:noProof/>
      </w:rPr>
      <w:t>4</w:t>
    </w:r>
    <w:r>
      <w:fldChar w:fldCharType="end"/>
    </w:r>
    <w:r>
      <w:tab/>
    </w:r>
    <w:r w:rsidRPr="00266C9E">
      <w:tab/>
    </w:r>
    <w:r w:rsidRPr="00266C9E">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C9E" w:rsidRDefault="00266C9E" w:rsidP="00266C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26E0" w:rsidRDefault="009F26E0">
      <w:pPr>
        <w:spacing w:before="0" w:after="0"/>
      </w:pPr>
      <w:r>
        <w:separator/>
      </w:r>
    </w:p>
  </w:footnote>
  <w:footnote w:type="continuationSeparator" w:id="0">
    <w:p w:rsidR="009F26E0" w:rsidRDefault="009F26E0">
      <w:pPr>
        <w:spacing w:before="0" w:after="0"/>
      </w:pPr>
      <w:r>
        <w:continuationSeparator/>
      </w:r>
    </w:p>
  </w:footnote>
  <w:footnote w:type="continuationNotice" w:id="1">
    <w:p w:rsidR="009F26E0" w:rsidRDefault="009F26E0">
      <w:pPr>
        <w:spacing w:before="0" w:after="0"/>
      </w:pPr>
    </w:p>
  </w:footnote>
  <w:footnote w:id="2">
    <w:p w:rsidR="000B6689" w:rsidRPr="00D10F22" w:rsidRDefault="000B6689" w:rsidP="000B6689">
      <w:pPr>
        <w:pStyle w:val="FootnoteText"/>
        <w:rPr>
          <w:lang w:val="it-IT"/>
        </w:rPr>
      </w:pPr>
      <w:r>
        <w:rPr>
          <w:rStyle w:val="FootnoteReference"/>
        </w:rPr>
        <w:footnoteRef/>
      </w:r>
      <w:r w:rsidRPr="00D10F22">
        <w:rPr>
          <w:lang w:val="it-IT"/>
        </w:rPr>
        <w:tab/>
        <w:t xml:space="preserve">OJ L 57, 18.2.2021, p. 17, ELI: </w:t>
      </w:r>
      <w:hyperlink r:id="rId1" w:history="1">
        <w:r w:rsidRPr="00D10F22">
          <w:rPr>
            <w:rStyle w:val="Hyperlink"/>
            <w:lang w:val="it-IT"/>
          </w:rPr>
          <w:t>https://eur-lex.europa.eu/eli/reg/2021/241/oj</w:t>
        </w:r>
      </w:hyperlink>
    </w:p>
  </w:footnote>
  <w:footnote w:id="3">
    <w:p w:rsidR="000B6689" w:rsidRPr="006D28E4" w:rsidRDefault="000B6689" w:rsidP="000B6689">
      <w:pPr>
        <w:pStyle w:val="FootnoteText"/>
        <w:rPr>
          <w:lang w:val="en-IE"/>
        </w:rPr>
      </w:pPr>
      <w:r>
        <w:rPr>
          <w:rStyle w:val="FootnoteReference"/>
        </w:rPr>
        <w:footnoteRef/>
      </w:r>
      <w:r>
        <w:tab/>
      </w:r>
      <w:r w:rsidRPr="005A315F">
        <w:t>ST 10158/21 INIT; ST 10158/21 ADD 1.</w:t>
      </w:r>
    </w:p>
  </w:footnote>
  <w:footnote w:id="4">
    <w:p w:rsidR="000B6689" w:rsidRDefault="000B6689" w:rsidP="000B6689">
      <w:pPr>
        <w:pStyle w:val="FootnoteText"/>
        <w:rPr>
          <w:lang w:val="en-IE"/>
        </w:rPr>
      </w:pPr>
      <w:r w:rsidRPr="006D28E4">
        <w:rPr>
          <w:rStyle w:val="FootnoteReference"/>
        </w:rPr>
        <w:footnoteRef/>
      </w:r>
      <w:r w:rsidRPr="006D28E4">
        <w:tab/>
      </w:r>
      <w:r w:rsidRPr="006925D5">
        <w:t>ST 5536/23 INIT</w:t>
      </w:r>
      <w:r>
        <w:t>.</w:t>
      </w:r>
    </w:p>
  </w:footnote>
  <w:footnote w:id="5">
    <w:p w:rsidR="000B6689" w:rsidRDefault="000B6689" w:rsidP="000B6689">
      <w:pPr>
        <w:pStyle w:val="FootnoteText"/>
      </w:pPr>
      <w:r w:rsidRPr="005A25BF">
        <w:rPr>
          <w:rStyle w:val="FootnoteReference"/>
        </w:rPr>
        <w:footnoteRef/>
      </w:r>
      <w:r w:rsidR="005A25BF">
        <w:tab/>
      </w:r>
      <w:r>
        <w:t>ST 15572/23 INIT.</w:t>
      </w:r>
    </w:p>
  </w:footnote>
  <w:footnote w:id="6">
    <w:p w:rsidR="000B6689" w:rsidRDefault="000B6689" w:rsidP="000B6689">
      <w:pPr>
        <w:pStyle w:val="FootnoteText"/>
      </w:pPr>
      <w:r w:rsidRPr="005A25BF">
        <w:rPr>
          <w:rStyle w:val="FootnoteReference"/>
        </w:rPr>
        <w:footnoteRef/>
      </w:r>
      <w:r w:rsidR="005A25BF">
        <w:tab/>
      </w:r>
      <w:r>
        <w:t>ST 11674/24 INIT; ST 11674/24 COR 1; ST 11674/24 COR 2(sk); ST 11674/24 ADD1.</w:t>
      </w:r>
    </w:p>
  </w:footnote>
  <w:footnote w:id="7">
    <w:p w:rsidR="000B6689" w:rsidRDefault="000B6689" w:rsidP="000B6689">
      <w:pPr>
        <w:pStyle w:val="FootnoteText"/>
      </w:pPr>
      <w:r w:rsidRPr="005A25BF">
        <w:rPr>
          <w:rStyle w:val="FootnoteReference"/>
        </w:rPr>
        <w:footnoteRef/>
      </w:r>
      <w:r w:rsidR="005A25BF">
        <w:tab/>
      </w:r>
      <w:r>
        <w:t>ST 10517/25 INIT; ST 10517/25 ADD 1.</w:t>
      </w:r>
    </w:p>
  </w:footnote>
  <w:footnote w:id="8">
    <w:p w:rsidR="000B6689" w:rsidRDefault="000B6689" w:rsidP="000B6689">
      <w:pPr>
        <w:pStyle w:val="FootnoteText"/>
      </w:pPr>
      <w:r w:rsidRPr="005A25BF">
        <w:rPr>
          <w:rStyle w:val="FootnoteReference"/>
        </w:rPr>
        <w:footnoteRef/>
      </w:r>
      <w:r w:rsidR="005A25BF">
        <w:tab/>
      </w:r>
      <w:r>
        <w:t>ST 17026/25 INIT; ST 17026/25 ADD 1.</w:t>
      </w:r>
    </w:p>
  </w:footnote>
  <w:footnote w:id="9">
    <w:p w:rsidR="000B6689" w:rsidRPr="006D28E4" w:rsidRDefault="000B6689" w:rsidP="000B6689">
      <w:pPr>
        <w:pStyle w:val="FootnoteText"/>
        <w:rPr>
          <w:lang w:val="en-IE"/>
        </w:rPr>
      </w:pPr>
      <w:r>
        <w:rPr>
          <w:rStyle w:val="FootnoteReference"/>
        </w:rPr>
        <w:footnoteRef/>
      </w:r>
      <w:r>
        <w:tab/>
        <w:t>ST 10158/21 INIT; ST 10158/21 ADD 1.</w:t>
      </w:r>
    </w:p>
  </w:footnote>
  <w:footnote w:id="10">
    <w:p w:rsidR="000B6689" w:rsidRDefault="000B6689" w:rsidP="000B6689">
      <w:pPr>
        <w:pStyle w:val="FootnoteText"/>
      </w:pPr>
      <w:r w:rsidRPr="00DA7981">
        <w:rPr>
          <w:rStyle w:val="FootnoteReference"/>
        </w:rPr>
        <w:footnoteRef/>
      </w:r>
      <w:r>
        <w:tab/>
      </w:r>
      <w:r w:rsidRPr="003D2D07">
        <w:t>Regulation (EU) 2021/1755 of the European Parliament and of the Council of 6 October 2021 establishing the</w:t>
      </w:r>
      <w:r>
        <w:t xml:space="preserve"> </w:t>
      </w:r>
      <w:r w:rsidRPr="003D2D07">
        <w:t>Brexit Adjustment Reserve (OJ L 357, 8.10.2021, p. 1, ELI: </w:t>
      </w:r>
      <w:hyperlink r:id="rId2">
        <w:r>
          <w:t>http://data.europa.eu/eli/reg/2021/1755/oj</w:t>
        </w:r>
      </w:hyperlink>
      <w:r w:rsidRPr="003D2D07">
        <w:t>).</w:t>
      </w:r>
    </w:p>
    <w:p w:rsidR="000B6689" w:rsidRPr="00F27E3C" w:rsidRDefault="000B6689" w:rsidP="000B668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C9E" w:rsidRDefault="00266C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C9E" w:rsidRDefault="00266C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1 11:31:3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6C13F837-90C5-4C60-B884-E677790AFBDF"/>
    <w:docVar w:name="LW_COVERPAGE_TYPE" w:val="1"/>
    <w:docVar w:name="LW_CROSSREFERENCE" w:val="{SWD(2026) 153 final}"/>
    <w:docVar w:name="LW_DocType" w:val="COM"/>
    <w:docVar w:name="LW_EMISSION" w:val="15.6.2026"/>
    <w:docVar w:name="LW_EMISSION_ISODATE" w:val="2026-06-15"/>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54"/>
    <w:docVar w:name="LW_REF.II.NEW.CP_YEAR" w:val="2026"/>
    <w:docVar w:name="LW_REF.INST.NEW" w:val="COM"/>
    <w:docVar w:name="LW_REF.INST.NEW_ADOPTED" w:val="final"/>
    <w:docVar w:name="LW_REF.INST.NEW_TEXT" w:val="(2026) 28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13 July 2021 on the approval of the assessment of the recovery and resilience plan for Germany"/>
    <w:docVar w:name="LW_TYPE.DOC.CP" w:val="COUNCIL IMPLEMENTING DECISION"/>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0FB8"/>
    <w:rsid w:val="00001211"/>
    <w:rsid w:val="00001458"/>
    <w:rsid w:val="00001549"/>
    <w:rsid w:val="000016E3"/>
    <w:rsid w:val="00001973"/>
    <w:rsid w:val="00001B20"/>
    <w:rsid w:val="00001E12"/>
    <w:rsid w:val="00001F5D"/>
    <w:rsid w:val="00002009"/>
    <w:rsid w:val="00002023"/>
    <w:rsid w:val="000020F4"/>
    <w:rsid w:val="00002144"/>
    <w:rsid w:val="00002444"/>
    <w:rsid w:val="00002525"/>
    <w:rsid w:val="0000253E"/>
    <w:rsid w:val="00002590"/>
    <w:rsid w:val="000025A3"/>
    <w:rsid w:val="0000268B"/>
    <w:rsid w:val="000028D9"/>
    <w:rsid w:val="0000291C"/>
    <w:rsid w:val="00002A2B"/>
    <w:rsid w:val="00002D2C"/>
    <w:rsid w:val="00002E77"/>
    <w:rsid w:val="00003279"/>
    <w:rsid w:val="000032D8"/>
    <w:rsid w:val="0000332D"/>
    <w:rsid w:val="000034F0"/>
    <w:rsid w:val="00003506"/>
    <w:rsid w:val="00003657"/>
    <w:rsid w:val="00003779"/>
    <w:rsid w:val="00003875"/>
    <w:rsid w:val="00003A0D"/>
    <w:rsid w:val="00003AFB"/>
    <w:rsid w:val="00003E51"/>
    <w:rsid w:val="000042BB"/>
    <w:rsid w:val="000042F6"/>
    <w:rsid w:val="0000445F"/>
    <w:rsid w:val="00004646"/>
    <w:rsid w:val="00004951"/>
    <w:rsid w:val="00004A40"/>
    <w:rsid w:val="00004B75"/>
    <w:rsid w:val="00004CD3"/>
    <w:rsid w:val="00004E9E"/>
    <w:rsid w:val="00004EC2"/>
    <w:rsid w:val="00004F1A"/>
    <w:rsid w:val="00004F2B"/>
    <w:rsid w:val="00005084"/>
    <w:rsid w:val="000051B2"/>
    <w:rsid w:val="000051D9"/>
    <w:rsid w:val="000051FB"/>
    <w:rsid w:val="000053B6"/>
    <w:rsid w:val="00005484"/>
    <w:rsid w:val="000054CC"/>
    <w:rsid w:val="00005504"/>
    <w:rsid w:val="00005544"/>
    <w:rsid w:val="00005632"/>
    <w:rsid w:val="000056E8"/>
    <w:rsid w:val="0000575E"/>
    <w:rsid w:val="0000582B"/>
    <w:rsid w:val="000058C2"/>
    <w:rsid w:val="000058CF"/>
    <w:rsid w:val="00005955"/>
    <w:rsid w:val="00005975"/>
    <w:rsid w:val="00005A64"/>
    <w:rsid w:val="00005B11"/>
    <w:rsid w:val="00005B15"/>
    <w:rsid w:val="00005BA2"/>
    <w:rsid w:val="00005BC1"/>
    <w:rsid w:val="00005DD1"/>
    <w:rsid w:val="00005F46"/>
    <w:rsid w:val="00005FB7"/>
    <w:rsid w:val="00006188"/>
    <w:rsid w:val="00006221"/>
    <w:rsid w:val="00006229"/>
    <w:rsid w:val="000063DF"/>
    <w:rsid w:val="000064B9"/>
    <w:rsid w:val="00006533"/>
    <w:rsid w:val="000067BF"/>
    <w:rsid w:val="0000681B"/>
    <w:rsid w:val="00006879"/>
    <w:rsid w:val="0000694F"/>
    <w:rsid w:val="0000698D"/>
    <w:rsid w:val="00006A55"/>
    <w:rsid w:val="00006C36"/>
    <w:rsid w:val="00006C5E"/>
    <w:rsid w:val="00006EE2"/>
    <w:rsid w:val="000070D0"/>
    <w:rsid w:val="000070FF"/>
    <w:rsid w:val="00007168"/>
    <w:rsid w:val="000071F7"/>
    <w:rsid w:val="000072B0"/>
    <w:rsid w:val="0000766F"/>
    <w:rsid w:val="000076F5"/>
    <w:rsid w:val="0000777E"/>
    <w:rsid w:val="00007838"/>
    <w:rsid w:val="00007B7B"/>
    <w:rsid w:val="00007F85"/>
    <w:rsid w:val="0001003F"/>
    <w:rsid w:val="00010047"/>
    <w:rsid w:val="0001007A"/>
    <w:rsid w:val="00010181"/>
    <w:rsid w:val="0001071D"/>
    <w:rsid w:val="00010873"/>
    <w:rsid w:val="00010C39"/>
    <w:rsid w:val="00010C40"/>
    <w:rsid w:val="00010E81"/>
    <w:rsid w:val="0001123F"/>
    <w:rsid w:val="00011352"/>
    <w:rsid w:val="0001136F"/>
    <w:rsid w:val="000113DA"/>
    <w:rsid w:val="0001147E"/>
    <w:rsid w:val="000114C6"/>
    <w:rsid w:val="0001157C"/>
    <w:rsid w:val="000115E2"/>
    <w:rsid w:val="00011609"/>
    <w:rsid w:val="00011631"/>
    <w:rsid w:val="0001167F"/>
    <w:rsid w:val="00011709"/>
    <w:rsid w:val="0001178A"/>
    <w:rsid w:val="00011817"/>
    <w:rsid w:val="00011C63"/>
    <w:rsid w:val="00011CE9"/>
    <w:rsid w:val="00011F86"/>
    <w:rsid w:val="00011FBF"/>
    <w:rsid w:val="00012039"/>
    <w:rsid w:val="000127BF"/>
    <w:rsid w:val="000128E3"/>
    <w:rsid w:val="00012AF9"/>
    <w:rsid w:val="00012C15"/>
    <w:rsid w:val="00012C1E"/>
    <w:rsid w:val="00012CD5"/>
    <w:rsid w:val="00012DC3"/>
    <w:rsid w:val="00013078"/>
    <w:rsid w:val="0001311B"/>
    <w:rsid w:val="000131FD"/>
    <w:rsid w:val="000132AC"/>
    <w:rsid w:val="000132F2"/>
    <w:rsid w:val="000133E1"/>
    <w:rsid w:val="000134DA"/>
    <w:rsid w:val="0001357E"/>
    <w:rsid w:val="0001383B"/>
    <w:rsid w:val="000139C8"/>
    <w:rsid w:val="00013C7C"/>
    <w:rsid w:val="00013D10"/>
    <w:rsid w:val="00014019"/>
    <w:rsid w:val="000141BF"/>
    <w:rsid w:val="00014250"/>
    <w:rsid w:val="0001426C"/>
    <w:rsid w:val="00014284"/>
    <w:rsid w:val="000143C6"/>
    <w:rsid w:val="000147F2"/>
    <w:rsid w:val="00014810"/>
    <w:rsid w:val="00014922"/>
    <w:rsid w:val="000149AD"/>
    <w:rsid w:val="000149B5"/>
    <w:rsid w:val="00014A29"/>
    <w:rsid w:val="00014B38"/>
    <w:rsid w:val="00014B88"/>
    <w:rsid w:val="00014BCF"/>
    <w:rsid w:val="00014C29"/>
    <w:rsid w:val="00014C8E"/>
    <w:rsid w:val="00014D14"/>
    <w:rsid w:val="00014E17"/>
    <w:rsid w:val="00014F01"/>
    <w:rsid w:val="00014F49"/>
    <w:rsid w:val="00014FC0"/>
    <w:rsid w:val="000151C8"/>
    <w:rsid w:val="0001520E"/>
    <w:rsid w:val="00015388"/>
    <w:rsid w:val="00015532"/>
    <w:rsid w:val="00015606"/>
    <w:rsid w:val="000158A1"/>
    <w:rsid w:val="00015907"/>
    <w:rsid w:val="00015954"/>
    <w:rsid w:val="00015B8C"/>
    <w:rsid w:val="00015C54"/>
    <w:rsid w:val="00015DB4"/>
    <w:rsid w:val="00015FD9"/>
    <w:rsid w:val="000161A8"/>
    <w:rsid w:val="000161BA"/>
    <w:rsid w:val="0001647B"/>
    <w:rsid w:val="000164FB"/>
    <w:rsid w:val="0001654A"/>
    <w:rsid w:val="00016577"/>
    <w:rsid w:val="000166A0"/>
    <w:rsid w:val="000167D9"/>
    <w:rsid w:val="00016880"/>
    <w:rsid w:val="00016986"/>
    <w:rsid w:val="00016AF5"/>
    <w:rsid w:val="00016B50"/>
    <w:rsid w:val="00016D25"/>
    <w:rsid w:val="00016ED7"/>
    <w:rsid w:val="000170C6"/>
    <w:rsid w:val="00017147"/>
    <w:rsid w:val="000171BA"/>
    <w:rsid w:val="0001762E"/>
    <w:rsid w:val="00017793"/>
    <w:rsid w:val="000177A1"/>
    <w:rsid w:val="00017847"/>
    <w:rsid w:val="00017866"/>
    <w:rsid w:val="00017CE2"/>
    <w:rsid w:val="00017DB7"/>
    <w:rsid w:val="00017F01"/>
    <w:rsid w:val="00020042"/>
    <w:rsid w:val="0002023E"/>
    <w:rsid w:val="0002032A"/>
    <w:rsid w:val="0002037B"/>
    <w:rsid w:val="000204BA"/>
    <w:rsid w:val="000208CC"/>
    <w:rsid w:val="00020A75"/>
    <w:rsid w:val="00020ADA"/>
    <w:rsid w:val="00020B0B"/>
    <w:rsid w:val="00020D02"/>
    <w:rsid w:val="00020E3E"/>
    <w:rsid w:val="00020E85"/>
    <w:rsid w:val="00020F32"/>
    <w:rsid w:val="0002102F"/>
    <w:rsid w:val="00021347"/>
    <w:rsid w:val="000213EE"/>
    <w:rsid w:val="00021456"/>
    <w:rsid w:val="000214C3"/>
    <w:rsid w:val="0002150D"/>
    <w:rsid w:val="00021537"/>
    <w:rsid w:val="0002168C"/>
    <w:rsid w:val="000216B7"/>
    <w:rsid w:val="000217E8"/>
    <w:rsid w:val="00021C3A"/>
    <w:rsid w:val="00021CF9"/>
    <w:rsid w:val="00021D42"/>
    <w:rsid w:val="00021E05"/>
    <w:rsid w:val="00021F7D"/>
    <w:rsid w:val="00021FBD"/>
    <w:rsid w:val="00021FCE"/>
    <w:rsid w:val="00022156"/>
    <w:rsid w:val="000223B5"/>
    <w:rsid w:val="000223CA"/>
    <w:rsid w:val="00022401"/>
    <w:rsid w:val="0002245B"/>
    <w:rsid w:val="000224F6"/>
    <w:rsid w:val="00022539"/>
    <w:rsid w:val="00022558"/>
    <w:rsid w:val="000225E7"/>
    <w:rsid w:val="00022696"/>
    <w:rsid w:val="000226B0"/>
    <w:rsid w:val="000228E5"/>
    <w:rsid w:val="00022B73"/>
    <w:rsid w:val="00022BE2"/>
    <w:rsid w:val="00022C48"/>
    <w:rsid w:val="00022DC5"/>
    <w:rsid w:val="00022DF5"/>
    <w:rsid w:val="00022F95"/>
    <w:rsid w:val="0002341C"/>
    <w:rsid w:val="00023547"/>
    <w:rsid w:val="000235BC"/>
    <w:rsid w:val="000235DA"/>
    <w:rsid w:val="000235FA"/>
    <w:rsid w:val="00023600"/>
    <w:rsid w:val="0002368E"/>
    <w:rsid w:val="000236BD"/>
    <w:rsid w:val="00023712"/>
    <w:rsid w:val="0002372E"/>
    <w:rsid w:val="000237AF"/>
    <w:rsid w:val="000237C9"/>
    <w:rsid w:val="00023870"/>
    <w:rsid w:val="0002396A"/>
    <w:rsid w:val="0002397B"/>
    <w:rsid w:val="00023AE1"/>
    <w:rsid w:val="00023B55"/>
    <w:rsid w:val="00023BFF"/>
    <w:rsid w:val="00023D04"/>
    <w:rsid w:val="00024187"/>
    <w:rsid w:val="00024207"/>
    <w:rsid w:val="00024269"/>
    <w:rsid w:val="000243E9"/>
    <w:rsid w:val="00024693"/>
    <w:rsid w:val="00024779"/>
    <w:rsid w:val="00024B8A"/>
    <w:rsid w:val="00024BB3"/>
    <w:rsid w:val="00024ED6"/>
    <w:rsid w:val="00024ED7"/>
    <w:rsid w:val="00024F41"/>
    <w:rsid w:val="000250F8"/>
    <w:rsid w:val="0002530B"/>
    <w:rsid w:val="000253F3"/>
    <w:rsid w:val="000253F7"/>
    <w:rsid w:val="00025487"/>
    <w:rsid w:val="00025513"/>
    <w:rsid w:val="00025718"/>
    <w:rsid w:val="000258C8"/>
    <w:rsid w:val="0002599E"/>
    <w:rsid w:val="000259B9"/>
    <w:rsid w:val="000259F5"/>
    <w:rsid w:val="00025B44"/>
    <w:rsid w:val="00025D2B"/>
    <w:rsid w:val="00025D70"/>
    <w:rsid w:val="00025E68"/>
    <w:rsid w:val="00025EE4"/>
    <w:rsid w:val="00026143"/>
    <w:rsid w:val="00026209"/>
    <w:rsid w:val="00026238"/>
    <w:rsid w:val="00026681"/>
    <w:rsid w:val="00026C48"/>
    <w:rsid w:val="00026C57"/>
    <w:rsid w:val="00026C8C"/>
    <w:rsid w:val="00026CCC"/>
    <w:rsid w:val="00026E27"/>
    <w:rsid w:val="00026E3A"/>
    <w:rsid w:val="00026FEE"/>
    <w:rsid w:val="00027195"/>
    <w:rsid w:val="0002726A"/>
    <w:rsid w:val="00027312"/>
    <w:rsid w:val="000273BE"/>
    <w:rsid w:val="000274CB"/>
    <w:rsid w:val="000276A7"/>
    <w:rsid w:val="000277BA"/>
    <w:rsid w:val="0002783A"/>
    <w:rsid w:val="00027850"/>
    <w:rsid w:val="00027991"/>
    <w:rsid w:val="00027CE5"/>
    <w:rsid w:val="00027D08"/>
    <w:rsid w:val="00027D17"/>
    <w:rsid w:val="00027D40"/>
    <w:rsid w:val="00027FED"/>
    <w:rsid w:val="0003019E"/>
    <w:rsid w:val="000302ED"/>
    <w:rsid w:val="00030466"/>
    <w:rsid w:val="00030622"/>
    <w:rsid w:val="0003083B"/>
    <w:rsid w:val="000308E4"/>
    <w:rsid w:val="000309F1"/>
    <w:rsid w:val="00030B2A"/>
    <w:rsid w:val="00030C0F"/>
    <w:rsid w:val="00030CE2"/>
    <w:rsid w:val="00030D27"/>
    <w:rsid w:val="00030DCF"/>
    <w:rsid w:val="00030EA2"/>
    <w:rsid w:val="00031009"/>
    <w:rsid w:val="00031071"/>
    <w:rsid w:val="0003147F"/>
    <w:rsid w:val="000314D2"/>
    <w:rsid w:val="00031687"/>
    <w:rsid w:val="00031689"/>
    <w:rsid w:val="0003175C"/>
    <w:rsid w:val="000317A4"/>
    <w:rsid w:val="000317AF"/>
    <w:rsid w:val="0003199F"/>
    <w:rsid w:val="00031AFA"/>
    <w:rsid w:val="00031BA8"/>
    <w:rsid w:val="00031C56"/>
    <w:rsid w:val="00031C78"/>
    <w:rsid w:val="00031CA7"/>
    <w:rsid w:val="00031D03"/>
    <w:rsid w:val="00031F29"/>
    <w:rsid w:val="00031F69"/>
    <w:rsid w:val="0003211E"/>
    <w:rsid w:val="000321BE"/>
    <w:rsid w:val="000321D9"/>
    <w:rsid w:val="0003233E"/>
    <w:rsid w:val="0003234A"/>
    <w:rsid w:val="000325CD"/>
    <w:rsid w:val="00032696"/>
    <w:rsid w:val="00032717"/>
    <w:rsid w:val="0003272A"/>
    <w:rsid w:val="000329FA"/>
    <w:rsid w:val="00032C19"/>
    <w:rsid w:val="00032E2A"/>
    <w:rsid w:val="00032E7D"/>
    <w:rsid w:val="00032E86"/>
    <w:rsid w:val="00032F8E"/>
    <w:rsid w:val="00033127"/>
    <w:rsid w:val="0003318A"/>
    <w:rsid w:val="00033397"/>
    <w:rsid w:val="00033416"/>
    <w:rsid w:val="00033638"/>
    <w:rsid w:val="00033741"/>
    <w:rsid w:val="00033830"/>
    <w:rsid w:val="00033841"/>
    <w:rsid w:val="00033956"/>
    <w:rsid w:val="0003400D"/>
    <w:rsid w:val="0003415D"/>
    <w:rsid w:val="00034300"/>
    <w:rsid w:val="0003434C"/>
    <w:rsid w:val="00034359"/>
    <w:rsid w:val="0003489B"/>
    <w:rsid w:val="000349AF"/>
    <w:rsid w:val="000349D2"/>
    <w:rsid w:val="00034A3B"/>
    <w:rsid w:val="00034B6B"/>
    <w:rsid w:val="00034BBC"/>
    <w:rsid w:val="00034BCD"/>
    <w:rsid w:val="00034BE6"/>
    <w:rsid w:val="00034D88"/>
    <w:rsid w:val="00034E6D"/>
    <w:rsid w:val="00035048"/>
    <w:rsid w:val="000351BE"/>
    <w:rsid w:val="000351C9"/>
    <w:rsid w:val="00035388"/>
    <w:rsid w:val="000353CD"/>
    <w:rsid w:val="00035510"/>
    <w:rsid w:val="00035614"/>
    <w:rsid w:val="00035714"/>
    <w:rsid w:val="0003572F"/>
    <w:rsid w:val="0003587A"/>
    <w:rsid w:val="00035A85"/>
    <w:rsid w:val="00035A8F"/>
    <w:rsid w:val="00035AEB"/>
    <w:rsid w:val="00035C19"/>
    <w:rsid w:val="00035F5E"/>
    <w:rsid w:val="00035F88"/>
    <w:rsid w:val="00036037"/>
    <w:rsid w:val="000362B9"/>
    <w:rsid w:val="0003642A"/>
    <w:rsid w:val="0003642E"/>
    <w:rsid w:val="00036464"/>
    <w:rsid w:val="0003658B"/>
    <w:rsid w:val="0003660D"/>
    <w:rsid w:val="00036620"/>
    <w:rsid w:val="00036916"/>
    <w:rsid w:val="00036A86"/>
    <w:rsid w:val="00036B4D"/>
    <w:rsid w:val="00036B6F"/>
    <w:rsid w:val="00036D59"/>
    <w:rsid w:val="00036DB0"/>
    <w:rsid w:val="0003700E"/>
    <w:rsid w:val="00037283"/>
    <w:rsid w:val="000373DF"/>
    <w:rsid w:val="00037661"/>
    <w:rsid w:val="000376C0"/>
    <w:rsid w:val="0003798E"/>
    <w:rsid w:val="00037AB6"/>
    <w:rsid w:val="00037ECC"/>
    <w:rsid w:val="00037F30"/>
    <w:rsid w:val="00037F80"/>
    <w:rsid w:val="0004015F"/>
    <w:rsid w:val="000402CB"/>
    <w:rsid w:val="000404B4"/>
    <w:rsid w:val="000408EA"/>
    <w:rsid w:val="0004097D"/>
    <w:rsid w:val="000409A9"/>
    <w:rsid w:val="00040B0F"/>
    <w:rsid w:val="00040B98"/>
    <w:rsid w:val="00040CC5"/>
    <w:rsid w:val="00041218"/>
    <w:rsid w:val="0004159E"/>
    <w:rsid w:val="00041662"/>
    <w:rsid w:val="0004178A"/>
    <w:rsid w:val="0004199D"/>
    <w:rsid w:val="00041A15"/>
    <w:rsid w:val="00041D3A"/>
    <w:rsid w:val="00041DEA"/>
    <w:rsid w:val="00041ECB"/>
    <w:rsid w:val="00042034"/>
    <w:rsid w:val="00042189"/>
    <w:rsid w:val="000422D7"/>
    <w:rsid w:val="000423B4"/>
    <w:rsid w:val="000423E8"/>
    <w:rsid w:val="000423FE"/>
    <w:rsid w:val="0004240D"/>
    <w:rsid w:val="000426FD"/>
    <w:rsid w:val="00042716"/>
    <w:rsid w:val="00042823"/>
    <w:rsid w:val="0004284F"/>
    <w:rsid w:val="000429B6"/>
    <w:rsid w:val="000429CC"/>
    <w:rsid w:val="00042A8F"/>
    <w:rsid w:val="00042D29"/>
    <w:rsid w:val="00042D4D"/>
    <w:rsid w:val="00042DF4"/>
    <w:rsid w:val="00042E20"/>
    <w:rsid w:val="00042FEA"/>
    <w:rsid w:val="000430CC"/>
    <w:rsid w:val="00043177"/>
    <w:rsid w:val="00043242"/>
    <w:rsid w:val="0004343F"/>
    <w:rsid w:val="000434BD"/>
    <w:rsid w:val="000436BA"/>
    <w:rsid w:val="00043759"/>
    <w:rsid w:val="0004379D"/>
    <w:rsid w:val="0004392F"/>
    <w:rsid w:val="00043B6B"/>
    <w:rsid w:val="00043BEE"/>
    <w:rsid w:val="00043C82"/>
    <w:rsid w:val="00043D13"/>
    <w:rsid w:val="00043D99"/>
    <w:rsid w:val="00043E3F"/>
    <w:rsid w:val="00043E40"/>
    <w:rsid w:val="00043E49"/>
    <w:rsid w:val="00044009"/>
    <w:rsid w:val="000440E0"/>
    <w:rsid w:val="00044122"/>
    <w:rsid w:val="000442B1"/>
    <w:rsid w:val="0004438C"/>
    <w:rsid w:val="000443F3"/>
    <w:rsid w:val="00044536"/>
    <w:rsid w:val="00044583"/>
    <w:rsid w:val="000445B6"/>
    <w:rsid w:val="000446C6"/>
    <w:rsid w:val="000447B3"/>
    <w:rsid w:val="00044813"/>
    <w:rsid w:val="0004487F"/>
    <w:rsid w:val="0004497E"/>
    <w:rsid w:val="00044ACE"/>
    <w:rsid w:val="00044EC4"/>
    <w:rsid w:val="00044F7D"/>
    <w:rsid w:val="00045125"/>
    <w:rsid w:val="000453F4"/>
    <w:rsid w:val="000456FD"/>
    <w:rsid w:val="00045728"/>
    <w:rsid w:val="00045774"/>
    <w:rsid w:val="000457E3"/>
    <w:rsid w:val="00045A31"/>
    <w:rsid w:val="00045B81"/>
    <w:rsid w:val="00045D3E"/>
    <w:rsid w:val="00045DF7"/>
    <w:rsid w:val="00045F1A"/>
    <w:rsid w:val="00046024"/>
    <w:rsid w:val="0004618F"/>
    <w:rsid w:val="00046253"/>
    <w:rsid w:val="000462B6"/>
    <w:rsid w:val="00046358"/>
    <w:rsid w:val="000463AF"/>
    <w:rsid w:val="00046635"/>
    <w:rsid w:val="000466DB"/>
    <w:rsid w:val="00046708"/>
    <w:rsid w:val="00046758"/>
    <w:rsid w:val="00046803"/>
    <w:rsid w:val="0004682F"/>
    <w:rsid w:val="00046874"/>
    <w:rsid w:val="00046925"/>
    <w:rsid w:val="00046BF9"/>
    <w:rsid w:val="00046C00"/>
    <w:rsid w:val="00046C1B"/>
    <w:rsid w:val="00046CF9"/>
    <w:rsid w:val="00046E5C"/>
    <w:rsid w:val="00046F9D"/>
    <w:rsid w:val="00047243"/>
    <w:rsid w:val="00047577"/>
    <w:rsid w:val="000476A1"/>
    <w:rsid w:val="00047858"/>
    <w:rsid w:val="000479C4"/>
    <w:rsid w:val="00047BEB"/>
    <w:rsid w:val="00047DE9"/>
    <w:rsid w:val="0005010C"/>
    <w:rsid w:val="00050139"/>
    <w:rsid w:val="000503B7"/>
    <w:rsid w:val="00050466"/>
    <w:rsid w:val="000504D0"/>
    <w:rsid w:val="000506C3"/>
    <w:rsid w:val="000506CB"/>
    <w:rsid w:val="0005075A"/>
    <w:rsid w:val="00050772"/>
    <w:rsid w:val="00050809"/>
    <w:rsid w:val="00050B5F"/>
    <w:rsid w:val="00050B62"/>
    <w:rsid w:val="00050B74"/>
    <w:rsid w:val="00050F9F"/>
    <w:rsid w:val="00050FDB"/>
    <w:rsid w:val="000510B8"/>
    <w:rsid w:val="000511A5"/>
    <w:rsid w:val="000511C0"/>
    <w:rsid w:val="000511C9"/>
    <w:rsid w:val="00051513"/>
    <w:rsid w:val="00051726"/>
    <w:rsid w:val="000517A5"/>
    <w:rsid w:val="000517E4"/>
    <w:rsid w:val="000518C9"/>
    <w:rsid w:val="000519A4"/>
    <w:rsid w:val="00051B06"/>
    <w:rsid w:val="00051BD2"/>
    <w:rsid w:val="00051C0B"/>
    <w:rsid w:val="00051F4A"/>
    <w:rsid w:val="0005203C"/>
    <w:rsid w:val="000521AB"/>
    <w:rsid w:val="00052280"/>
    <w:rsid w:val="00052641"/>
    <w:rsid w:val="000527A8"/>
    <w:rsid w:val="00052A65"/>
    <w:rsid w:val="00052A76"/>
    <w:rsid w:val="00052BEF"/>
    <w:rsid w:val="00052DF1"/>
    <w:rsid w:val="00052E4D"/>
    <w:rsid w:val="00052EEE"/>
    <w:rsid w:val="00052FC7"/>
    <w:rsid w:val="0005313A"/>
    <w:rsid w:val="000533D4"/>
    <w:rsid w:val="0005366F"/>
    <w:rsid w:val="00053675"/>
    <w:rsid w:val="000536E8"/>
    <w:rsid w:val="000539FF"/>
    <w:rsid w:val="00053A43"/>
    <w:rsid w:val="00053AB1"/>
    <w:rsid w:val="00053B0E"/>
    <w:rsid w:val="00053D1F"/>
    <w:rsid w:val="00053DA1"/>
    <w:rsid w:val="00053DA5"/>
    <w:rsid w:val="00053E8A"/>
    <w:rsid w:val="00053EF7"/>
    <w:rsid w:val="00053F03"/>
    <w:rsid w:val="00053F10"/>
    <w:rsid w:val="00053F4C"/>
    <w:rsid w:val="00054005"/>
    <w:rsid w:val="00054012"/>
    <w:rsid w:val="0005405C"/>
    <w:rsid w:val="000540C8"/>
    <w:rsid w:val="000540F6"/>
    <w:rsid w:val="00054157"/>
    <w:rsid w:val="0005428C"/>
    <w:rsid w:val="000542DA"/>
    <w:rsid w:val="00054321"/>
    <w:rsid w:val="0005437E"/>
    <w:rsid w:val="0005439F"/>
    <w:rsid w:val="0005452B"/>
    <w:rsid w:val="0005464B"/>
    <w:rsid w:val="0005489C"/>
    <w:rsid w:val="00054B75"/>
    <w:rsid w:val="00054C8E"/>
    <w:rsid w:val="00054D67"/>
    <w:rsid w:val="00054E72"/>
    <w:rsid w:val="00054F3E"/>
    <w:rsid w:val="00054FD6"/>
    <w:rsid w:val="0005502B"/>
    <w:rsid w:val="00055064"/>
    <w:rsid w:val="00055072"/>
    <w:rsid w:val="0005527E"/>
    <w:rsid w:val="0005533E"/>
    <w:rsid w:val="00055341"/>
    <w:rsid w:val="000554FA"/>
    <w:rsid w:val="0005551E"/>
    <w:rsid w:val="00055706"/>
    <w:rsid w:val="00055745"/>
    <w:rsid w:val="000557C0"/>
    <w:rsid w:val="00055832"/>
    <w:rsid w:val="00055880"/>
    <w:rsid w:val="00055961"/>
    <w:rsid w:val="00055983"/>
    <w:rsid w:val="000559E2"/>
    <w:rsid w:val="00055A08"/>
    <w:rsid w:val="00055BBE"/>
    <w:rsid w:val="00055F79"/>
    <w:rsid w:val="00056007"/>
    <w:rsid w:val="000560AB"/>
    <w:rsid w:val="00056103"/>
    <w:rsid w:val="00056130"/>
    <w:rsid w:val="00056201"/>
    <w:rsid w:val="0005623B"/>
    <w:rsid w:val="00056277"/>
    <w:rsid w:val="0005656B"/>
    <w:rsid w:val="000565C8"/>
    <w:rsid w:val="00056676"/>
    <w:rsid w:val="00056714"/>
    <w:rsid w:val="000567A3"/>
    <w:rsid w:val="00056879"/>
    <w:rsid w:val="00056C65"/>
    <w:rsid w:val="00056CD2"/>
    <w:rsid w:val="00056F3C"/>
    <w:rsid w:val="000570E2"/>
    <w:rsid w:val="000572BF"/>
    <w:rsid w:val="000575AC"/>
    <w:rsid w:val="000579B9"/>
    <w:rsid w:val="00057AEF"/>
    <w:rsid w:val="00057C15"/>
    <w:rsid w:val="00057E2D"/>
    <w:rsid w:val="00057F87"/>
    <w:rsid w:val="0006011E"/>
    <w:rsid w:val="00060257"/>
    <w:rsid w:val="000603C2"/>
    <w:rsid w:val="000605BD"/>
    <w:rsid w:val="000608E0"/>
    <w:rsid w:val="000609CB"/>
    <w:rsid w:val="00060AA7"/>
    <w:rsid w:val="00060B29"/>
    <w:rsid w:val="00060E74"/>
    <w:rsid w:val="00060EED"/>
    <w:rsid w:val="000610D0"/>
    <w:rsid w:val="00061123"/>
    <w:rsid w:val="00061303"/>
    <w:rsid w:val="00061380"/>
    <w:rsid w:val="00061397"/>
    <w:rsid w:val="00061461"/>
    <w:rsid w:val="0006147A"/>
    <w:rsid w:val="0006148D"/>
    <w:rsid w:val="00061647"/>
    <w:rsid w:val="000618A3"/>
    <w:rsid w:val="000618B2"/>
    <w:rsid w:val="0006190E"/>
    <w:rsid w:val="0006191A"/>
    <w:rsid w:val="0006197D"/>
    <w:rsid w:val="00061993"/>
    <w:rsid w:val="000619B8"/>
    <w:rsid w:val="00061A42"/>
    <w:rsid w:val="00061AA3"/>
    <w:rsid w:val="00061AFC"/>
    <w:rsid w:val="00061BA9"/>
    <w:rsid w:val="00061BC0"/>
    <w:rsid w:val="00061C1A"/>
    <w:rsid w:val="00061C55"/>
    <w:rsid w:val="00061ECC"/>
    <w:rsid w:val="00061F6D"/>
    <w:rsid w:val="00062492"/>
    <w:rsid w:val="000624DC"/>
    <w:rsid w:val="000625D1"/>
    <w:rsid w:val="000625D2"/>
    <w:rsid w:val="00062635"/>
    <w:rsid w:val="000626C6"/>
    <w:rsid w:val="0006296B"/>
    <w:rsid w:val="00062C91"/>
    <w:rsid w:val="00062CE2"/>
    <w:rsid w:val="00062D04"/>
    <w:rsid w:val="00062E78"/>
    <w:rsid w:val="00062E93"/>
    <w:rsid w:val="00062F44"/>
    <w:rsid w:val="00062FFA"/>
    <w:rsid w:val="0006304D"/>
    <w:rsid w:val="00063122"/>
    <w:rsid w:val="0006324C"/>
    <w:rsid w:val="00063552"/>
    <w:rsid w:val="000637A0"/>
    <w:rsid w:val="00063DE0"/>
    <w:rsid w:val="00063E52"/>
    <w:rsid w:val="00064021"/>
    <w:rsid w:val="0006448A"/>
    <w:rsid w:val="000645B8"/>
    <w:rsid w:val="00064756"/>
    <w:rsid w:val="0006493B"/>
    <w:rsid w:val="00064AEF"/>
    <w:rsid w:val="00064B4B"/>
    <w:rsid w:val="00064D2B"/>
    <w:rsid w:val="00064D84"/>
    <w:rsid w:val="00064DD7"/>
    <w:rsid w:val="00064DF8"/>
    <w:rsid w:val="000650E8"/>
    <w:rsid w:val="00065302"/>
    <w:rsid w:val="0006539F"/>
    <w:rsid w:val="0006541D"/>
    <w:rsid w:val="0006548D"/>
    <w:rsid w:val="000655C9"/>
    <w:rsid w:val="000656DE"/>
    <w:rsid w:val="000656FE"/>
    <w:rsid w:val="00065749"/>
    <w:rsid w:val="0006586D"/>
    <w:rsid w:val="000659A5"/>
    <w:rsid w:val="00065B48"/>
    <w:rsid w:val="00065C00"/>
    <w:rsid w:val="00065D6D"/>
    <w:rsid w:val="00065F3B"/>
    <w:rsid w:val="00065F76"/>
    <w:rsid w:val="000660B3"/>
    <w:rsid w:val="000661D7"/>
    <w:rsid w:val="00066265"/>
    <w:rsid w:val="0006629D"/>
    <w:rsid w:val="0006634B"/>
    <w:rsid w:val="00066452"/>
    <w:rsid w:val="000667FB"/>
    <w:rsid w:val="000669D7"/>
    <w:rsid w:val="00066AD3"/>
    <w:rsid w:val="00066AE1"/>
    <w:rsid w:val="00066C32"/>
    <w:rsid w:val="00066C6A"/>
    <w:rsid w:val="00066CEB"/>
    <w:rsid w:val="00066EAB"/>
    <w:rsid w:val="00066F33"/>
    <w:rsid w:val="000673CC"/>
    <w:rsid w:val="000678F3"/>
    <w:rsid w:val="00067D8B"/>
    <w:rsid w:val="00067E6F"/>
    <w:rsid w:val="00067E89"/>
    <w:rsid w:val="00067ECB"/>
    <w:rsid w:val="00067F3C"/>
    <w:rsid w:val="00067F56"/>
    <w:rsid w:val="00067F5E"/>
    <w:rsid w:val="00067F77"/>
    <w:rsid w:val="00070099"/>
    <w:rsid w:val="000700B0"/>
    <w:rsid w:val="000700B6"/>
    <w:rsid w:val="0007010D"/>
    <w:rsid w:val="000701A2"/>
    <w:rsid w:val="0007035D"/>
    <w:rsid w:val="000703F6"/>
    <w:rsid w:val="0007077B"/>
    <w:rsid w:val="00070944"/>
    <w:rsid w:val="00070974"/>
    <w:rsid w:val="00070A08"/>
    <w:rsid w:val="00070B22"/>
    <w:rsid w:val="00070B53"/>
    <w:rsid w:val="00070C16"/>
    <w:rsid w:val="00070CCF"/>
    <w:rsid w:val="00070D71"/>
    <w:rsid w:val="00070E1D"/>
    <w:rsid w:val="00070E99"/>
    <w:rsid w:val="00070EE2"/>
    <w:rsid w:val="00071334"/>
    <w:rsid w:val="0007144B"/>
    <w:rsid w:val="00071565"/>
    <w:rsid w:val="0007156E"/>
    <w:rsid w:val="00071818"/>
    <w:rsid w:val="00071951"/>
    <w:rsid w:val="000719D5"/>
    <w:rsid w:val="00071B9A"/>
    <w:rsid w:val="00071FEB"/>
    <w:rsid w:val="00072038"/>
    <w:rsid w:val="000722F9"/>
    <w:rsid w:val="00072329"/>
    <w:rsid w:val="000723D0"/>
    <w:rsid w:val="0007243C"/>
    <w:rsid w:val="000724D0"/>
    <w:rsid w:val="000724D7"/>
    <w:rsid w:val="000725E1"/>
    <w:rsid w:val="00072607"/>
    <w:rsid w:val="0007261E"/>
    <w:rsid w:val="000726A2"/>
    <w:rsid w:val="000727E4"/>
    <w:rsid w:val="00072803"/>
    <w:rsid w:val="0007280B"/>
    <w:rsid w:val="00072AD5"/>
    <w:rsid w:val="00072AD9"/>
    <w:rsid w:val="00072B0C"/>
    <w:rsid w:val="00072BCD"/>
    <w:rsid w:val="00072BDC"/>
    <w:rsid w:val="00072CFC"/>
    <w:rsid w:val="00072E72"/>
    <w:rsid w:val="00072EFF"/>
    <w:rsid w:val="00073200"/>
    <w:rsid w:val="000738C4"/>
    <w:rsid w:val="0007395B"/>
    <w:rsid w:val="00073BA1"/>
    <w:rsid w:val="00073BF2"/>
    <w:rsid w:val="00073C04"/>
    <w:rsid w:val="00073C80"/>
    <w:rsid w:val="00073D27"/>
    <w:rsid w:val="00073F4F"/>
    <w:rsid w:val="00073FAB"/>
    <w:rsid w:val="000740FE"/>
    <w:rsid w:val="000741DC"/>
    <w:rsid w:val="00074311"/>
    <w:rsid w:val="00074364"/>
    <w:rsid w:val="000743ED"/>
    <w:rsid w:val="000745CC"/>
    <w:rsid w:val="000745FC"/>
    <w:rsid w:val="0007471B"/>
    <w:rsid w:val="000749E6"/>
    <w:rsid w:val="000749EF"/>
    <w:rsid w:val="00074B3A"/>
    <w:rsid w:val="00074F7C"/>
    <w:rsid w:val="00074FFE"/>
    <w:rsid w:val="0007505D"/>
    <w:rsid w:val="000750A4"/>
    <w:rsid w:val="000750BB"/>
    <w:rsid w:val="00075204"/>
    <w:rsid w:val="00075557"/>
    <w:rsid w:val="00075880"/>
    <w:rsid w:val="000758FF"/>
    <w:rsid w:val="00075996"/>
    <w:rsid w:val="000759AC"/>
    <w:rsid w:val="000759D0"/>
    <w:rsid w:val="00075BFB"/>
    <w:rsid w:val="00075C19"/>
    <w:rsid w:val="00075CFD"/>
    <w:rsid w:val="0007606C"/>
    <w:rsid w:val="00076173"/>
    <w:rsid w:val="00076240"/>
    <w:rsid w:val="000762DD"/>
    <w:rsid w:val="0007660E"/>
    <w:rsid w:val="00076820"/>
    <w:rsid w:val="000769D4"/>
    <w:rsid w:val="00076B95"/>
    <w:rsid w:val="00076C56"/>
    <w:rsid w:val="00076DF1"/>
    <w:rsid w:val="00076E1D"/>
    <w:rsid w:val="0007732A"/>
    <w:rsid w:val="000773B0"/>
    <w:rsid w:val="000773D6"/>
    <w:rsid w:val="000775FF"/>
    <w:rsid w:val="000778A9"/>
    <w:rsid w:val="00077A19"/>
    <w:rsid w:val="00077B1B"/>
    <w:rsid w:val="00077C75"/>
    <w:rsid w:val="00077CDE"/>
    <w:rsid w:val="00077ECB"/>
    <w:rsid w:val="0008000C"/>
    <w:rsid w:val="000801CD"/>
    <w:rsid w:val="000801D3"/>
    <w:rsid w:val="0008033F"/>
    <w:rsid w:val="00080528"/>
    <w:rsid w:val="00080543"/>
    <w:rsid w:val="000805FF"/>
    <w:rsid w:val="00080605"/>
    <w:rsid w:val="00080621"/>
    <w:rsid w:val="00080698"/>
    <w:rsid w:val="000807BE"/>
    <w:rsid w:val="00080A2D"/>
    <w:rsid w:val="00080A4D"/>
    <w:rsid w:val="00080B04"/>
    <w:rsid w:val="00080EAB"/>
    <w:rsid w:val="00080EDB"/>
    <w:rsid w:val="000810D3"/>
    <w:rsid w:val="0008116D"/>
    <w:rsid w:val="000811FA"/>
    <w:rsid w:val="00081425"/>
    <w:rsid w:val="00081437"/>
    <w:rsid w:val="00081879"/>
    <w:rsid w:val="000818C6"/>
    <w:rsid w:val="00081919"/>
    <w:rsid w:val="00081964"/>
    <w:rsid w:val="000819C4"/>
    <w:rsid w:val="00081A7B"/>
    <w:rsid w:val="00081AB4"/>
    <w:rsid w:val="00081AB6"/>
    <w:rsid w:val="00081BE2"/>
    <w:rsid w:val="00081D44"/>
    <w:rsid w:val="00081ED9"/>
    <w:rsid w:val="0008210C"/>
    <w:rsid w:val="0008218C"/>
    <w:rsid w:val="000821B8"/>
    <w:rsid w:val="00082301"/>
    <w:rsid w:val="000823D9"/>
    <w:rsid w:val="000824CF"/>
    <w:rsid w:val="000827E7"/>
    <w:rsid w:val="0008282C"/>
    <w:rsid w:val="0008294E"/>
    <w:rsid w:val="00082A00"/>
    <w:rsid w:val="00082B26"/>
    <w:rsid w:val="00082D23"/>
    <w:rsid w:val="00082DA6"/>
    <w:rsid w:val="00082DF2"/>
    <w:rsid w:val="00082F7A"/>
    <w:rsid w:val="0008301E"/>
    <w:rsid w:val="000830FC"/>
    <w:rsid w:val="00083107"/>
    <w:rsid w:val="0008313B"/>
    <w:rsid w:val="000831A9"/>
    <w:rsid w:val="00083281"/>
    <w:rsid w:val="000834C8"/>
    <w:rsid w:val="0008363C"/>
    <w:rsid w:val="000838D1"/>
    <w:rsid w:val="0008391D"/>
    <w:rsid w:val="00083D15"/>
    <w:rsid w:val="00083D3D"/>
    <w:rsid w:val="0008407D"/>
    <w:rsid w:val="00084597"/>
    <w:rsid w:val="00084635"/>
    <w:rsid w:val="00084A1F"/>
    <w:rsid w:val="00084C4D"/>
    <w:rsid w:val="00084CFE"/>
    <w:rsid w:val="00084D5C"/>
    <w:rsid w:val="00084D77"/>
    <w:rsid w:val="00084D96"/>
    <w:rsid w:val="00084DAA"/>
    <w:rsid w:val="00084E40"/>
    <w:rsid w:val="00084E4A"/>
    <w:rsid w:val="00084E68"/>
    <w:rsid w:val="00084F92"/>
    <w:rsid w:val="00085048"/>
    <w:rsid w:val="0008535C"/>
    <w:rsid w:val="00085393"/>
    <w:rsid w:val="00085394"/>
    <w:rsid w:val="000855B0"/>
    <w:rsid w:val="000858B9"/>
    <w:rsid w:val="000859B8"/>
    <w:rsid w:val="00085B99"/>
    <w:rsid w:val="00085CDD"/>
    <w:rsid w:val="00085D27"/>
    <w:rsid w:val="00085D8B"/>
    <w:rsid w:val="00085EF7"/>
    <w:rsid w:val="00085FAF"/>
    <w:rsid w:val="00086146"/>
    <w:rsid w:val="000861AF"/>
    <w:rsid w:val="00086372"/>
    <w:rsid w:val="0008661E"/>
    <w:rsid w:val="0008663A"/>
    <w:rsid w:val="00086753"/>
    <w:rsid w:val="00086795"/>
    <w:rsid w:val="00086930"/>
    <w:rsid w:val="000869F1"/>
    <w:rsid w:val="00086AD5"/>
    <w:rsid w:val="00086BB3"/>
    <w:rsid w:val="00086BFB"/>
    <w:rsid w:val="00086CC6"/>
    <w:rsid w:val="00086E93"/>
    <w:rsid w:val="00086F0E"/>
    <w:rsid w:val="00086F4B"/>
    <w:rsid w:val="00086F6F"/>
    <w:rsid w:val="00086FC6"/>
    <w:rsid w:val="00087190"/>
    <w:rsid w:val="000871FA"/>
    <w:rsid w:val="00087449"/>
    <w:rsid w:val="0008755E"/>
    <w:rsid w:val="000875A5"/>
    <w:rsid w:val="0008765E"/>
    <w:rsid w:val="000877F9"/>
    <w:rsid w:val="00087954"/>
    <w:rsid w:val="00087B7A"/>
    <w:rsid w:val="00087BC4"/>
    <w:rsid w:val="00087D10"/>
    <w:rsid w:val="00087E3C"/>
    <w:rsid w:val="00087E6D"/>
    <w:rsid w:val="00087FE2"/>
    <w:rsid w:val="0009026E"/>
    <w:rsid w:val="000902D9"/>
    <w:rsid w:val="0009035C"/>
    <w:rsid w:val="00090596"/>
    <w:rsid w:val="000905EF"/>
    <w:rsid w:val="0009060C"/>
    <w:rsid w:val="0009074D"/>
    <w:rsid w:val="000907D9"/>
    <w:rsid w:val="00090C7B"/>
    <w:rsid w:val="00090CB1"/>
    <w:rsid w:val="00090CBE"/>
    <w:rsid w:val="00090D48"/>
    <w:rsid w:val="00091170"/>
    <w:rsid w:val="00091333"/>
    <w:rsid w:val="0009140D"/>
    <w:rsid w:val="000916B8"/>
    <w:rsid w:val="000916C8"/>
    <w:rsid w:val="00091A90"/>
    <w:rsid w:val="00091B99"/>
    <w:rsid w:val="00091D96"/>
    <w:rsid w:val="00091F1E"/>
    <w:rsid w:val="00091FDE"/>
    <w:rsid w:val="00092185"/>
    <w:rsid w:val="0009226F"/>
    <w:rsid w:val="0009232D"/>
    <w:rsid w:val="00092411"/>
    <w:rsid w:val="00092470"/>
    <w:rsid w:val="000924EE"/>
    <w:rsid w:val="00092503"/>
    <w:rsid w:val="000925AB"/>
    <w:rsid w:val="0009289E"/>
    <w:rsid w:val="000928C6"/>
    <w:rsid w:val="00092ADD"/>
    <w:rsid w:val="00092B9C"/>
    <w:rsid w:val="00092C82"/>
    <w:rsid w:val="00092C8F"/>
    <w:rsid w:val="00092CA4"/>
    <w:rsid w:val="00092CF9"/>
    <w:rsid w:val="00092ECA"/>
    <w:rsid w:val="00092F77"/>
    <w:rsid w:val="000930A0"/>
    <w:rsid w:val="00093189"/>
    <w:rsid w:val="000931AE"/>
    <w:rsid w:val="0009327C"/>
    <w:rsid w:val="000932DC"/>
    <w:rsid w:val="000933D8"/>
    <w:rsid w:val="0009349C"/>
    <w:rsid w:val="000934CC"/>
    <w:rsid w:val="00093542"/>
    <w:rsid w:val="0009356A"/>
    <w:rsid w:val="000935D2"/>
    <w:rsid w:val="0009375D"/>
    <w:rsid w:val="00093A88"/>
    <w:rsid w:val="00093B27"/>
    <w:rsid w:val="00093D41"/>
    <w:rsid w:val="00093D56"/>
    <w:rsid w:val="00093F10"/>
    <w:rsid w:val="000940B2"/>
    <w:rsid w:val="0009446A"/>
    <w:rsid w:val="000944C2"/>
    <w:rsid w:val="000945DC"/>
    <w:rsid w:val="0009462D"/>
    <w:rsid w:val="000946F5"/>
    <w:rsid w:val="0009482D"/>
    <w:rsid w:val="0009498A"/>
    <w:rsid w:val="00094B1E"/>
    <w:rsid w:val="00094D01"/>
    <w:rsid w:val="00094E98"/>
    <w:rsid w:val="00094F43"/>
    <w:rsid w:val="00094F6E"/>
    <w:rsid w:val="00094FC0"/>
    <w:rsid w:val="000951E3"/>
    <w:rsid w:val="000952F4"/>
    <w:rsid w:val="000955C5"/>
    <w:rsid w:val="000955E9"/>
    <w:rsid w:val="0009563A"/>
    <w:rsid w:val="000956C6"/>
    <w:rsid w:val="00095790"/>
    <w:rsid w:val="00095B7D"/>
    <w:rsid w:val="00095BE4"/>
    <w:rsid w:val="00095C0A"/>
    <w:rsid w:val="00095C18"/>
    <w:rsid w:val="00095C5C"/>
    <w:rsid w:val="00095C99"/>
    <w:rsid w:val="00095D90"/>
    <w:rsid w:val="00095E6A"/>
    <w:rsid w:val="00096259"/>
    <w:rsid w:val="000962B2"/>
    <w:rsid w:val="000962F4"/>
    <w:rsid w:val="00096678"/>
    <w:rsid w:val="000966B1"/>
    <w:rsid w:val="0009680E"/>
    <w:rsid w:val="00096863"/>
    <w:rsid w:val="00096A79"/>
    <w:rsid w:val="00096C68"/>
    <w:rsid w:val="00096DBF"/>
    <w:rsid w:val="00096EB1"/>
    <w:rsid w:val="00097012"/>
    <w:rsid w:val="00097026"/>
    <w:rsid w:val="0009714D"/>
    <w:rsid w:val="000971EF"/>
    <w:rsid w:val="00097280"/>
    <w:rsid w:val="00097329"/>
    <w:rsid w:val="000975EC"/>
    <w:rsid w:val="0009766A"/>
    <w:rsid w:val="000976A2"/>
    <w:rsid w:val="00097873"/>
    <w:rsid w:val="000978E7"/>
    <w:rsid w:val="00097A42"/>
    <w:rsid w:val="00097A61"/>
    <w:rsid w:val="00097ACE"/>
    <w:rsid w:val="00097AD8"/>
    <w:rsid w:val="00097C21"/>
    <w:rsid w:val="00097DD8"/>
    <w:rsid w:val="00097F16"/>
    <w:rsid w:val="00097FD3"/>
    <w:rsid w:val="000A00CF"/>
    <w:rsid w:val="000A0148"/>
    <w:rsid w:val="000A049D"/>
    <w:rsid w:val="000A0504"/>
    <w:rsid w:val="000A0678"/>
    <w:rsid w:val="000A06A5"/>
    <w:rsid w:val="000A0794"/>
    <w:rsid w:val="000A0CF9"/>
    <w:rsid w:val="000A0D29"/>
    <w:rsid w:val="000A0DF6"/>
    <w:rsid w:val="000A0EED"/>
    <w:rsid w:val="000A0FAD"/>
    <w:rsid w:val="000A1006"/>
    <w:rsid w:val="000A11A1"/>
    <w:rsid w:val="000A11E5"/>
    <w:rsid w:val="000A11FE"/>
    <w:rsid w:val="000A14B6"/>
    <w:rsid w:val="000A1603"/>
    <w:rsid w:val="000A16FA"/>
    <w:rsid w:val="000A1830"/>
    <w:rsid w:val="000A18E2"/>
    <w:rsid w:val="000A19A2"/>
    <w:rsid w:val="000A1A32"/>
    <w:rsid w:val="000A1ADE"/>
    <w:rsid w:val="000A1B82"/>
    <w:rsid w:val="000A1CA7"/>
    <w:rsid w:val="000A1CD0"/>
    <w:rsid w:val="000A1DE6"/>
    <w:rsid w:val="000A1EB9"/>
    <w:rsid w:val="000A1F81"/>
    <w:rsid w:val="000A1FDD"/>
    <w:rsid w:val="000A2239"/>
    <w:rsid w:val="000A232D"/>
    <w:rsid w:val="000A2443"/>
    <w:rsid w:val="000A2691"/>
    <w:rsid w:val="000A26CD"/>
    <w:rsid w:val="000A270B"/>
    <w:rsid w:val="000A275F"/>
    <w:rsid w:val="000A2766"/>
    <w:rsid w:val="000A2785"/>
    <w:rsid w:val="000A27B6"/>
    <w:rsid w:val="000A2824"/>
    <w:rsid w:val="000A2CC9"/>
    <w:rsid w:val="000A2D36"/>
    <w:rsid w:val="000A2EB6"/>
    <w:rsid w:val="000A2F14"/>
    <w:rsid w:val="000A2FB3"/>
    <w:rsid w:val="000A30AA"/>
    <w:rsid w:val="000A31CD"/>
    <w:rsid w:val="000A322B"/>
    <w:rsid w:val="000A3369"/>
    <w:rsid w:val="000A33FD"/>
    <w:rsid w:val="000A34DF"/>
    <w:rsid w:val="000A34F9"/>
    <w:rsid w:val="000A3610"/>
    <w:rsid w:val="000A37B1"/>
    <w:rsid w:val="000A3846"/>
    <w:rsid w:val="000A3891"/>
    <w:rsid w:val="000A3B95"/>
    <w:rsid w:val="000A3C61"/>
    <w:rsid w:val="000A3EB7"/>
    <w:rsid w:val="000A3F03"/>
    <w:rsid w:val="000A3F6D"/>
    <w:rsid w:val="000A41CE"/>
    <w:rsid w:val="000A428A"/>
    <w:rsid w:val="000A43F4"/>
    <w:rsid w:val="000A4612"/>
    <w:rsid w:val="000A46E1"/>
    <w:rsid w:val="000A4AF2"/>
    <w:rsid w:val="000A4B43"/>
    <w:rsid w:val="000A4BE7"/>
    <w:rsid w:val="000A4C6C"/>
    <w:rsid w:val="000A5265"/>
    <w:rsid w:val="000A52D7"/>
    <w:rsid w:val="000A52E8"/>
    <w:rsid w:val="000A5394"/>
    <w:rsid w:val="000A562E"/>
    <w:rsid w:val="000A57EC"/>
    <w:rsid w:val="000A57F6"/>
    <w:rsid w:val="000A5874"/>
    <w:rsid w:val="000A58C7"/>
    <w:rsid w:val="000A5941"/>
    <w:rsid w:val="000A594C"/>
    <w:rsid w:val="000A5961"/>
    <w:rsid w:val="000A5C11"/>
    <w:rsid w:val="000A5D31"/>
    <w:rsid w:val="000A5E8D"/>
    <w:rsid w:val="000A5EB2"/>
    <w:rsid w:val="000A6057"/>
    <w:rsid w:val="000A60BE"/>
    <w:rsid w:val="000A621B"/>
    <w:rsid w:val="000A6220"/>
    <w:rsid w:val="000A62B8"/>
    <w:rsid w:val="000A6498"/>
    <w:rsid w:val="000A660C"/>
    <w:rsid w:val="000A6677"/>
    <w:rsid w:val="000A668C"/>
    <w:rsid w:val="000A6792"/>
    <w:rsid w:val="000A67B5"/>
    <w:rsid w:val="000A67FB"/>
    <w:rsid w:val="000A68F0"/>
    <w:rsid w:val="000A6908"/>
    <w:rsid w:val="000A69F6"/>
    <w:rsid w:val="000A6AF4"/>
    <w:rsid w:val="000A6BB1"/>
    <w:rsid w:val="000A6BEB"/>
    <w:rsid w:val="000A6C48"/>
    <w:rsid w:val="000A6CDC"/>
    <w:rsid w:val="000A6DED"/>
    <w:rsid w:val="000A6F1B"/>
    <w:rsid w:val="000A720B"/>
    <w:rsid w:val="000A728D"/>
    <w:rsid w:val="000A744C"/>
    <w:rsid w:val="000A7537"/>
    <w:rsid w:val="000A75DB"/>
    <w:rsid w:val="000A7754"/>
    <w:rsid w:val="000A7A4A"/>
    <w:rsid w:val="000A7B6E"/>
    <w:rsid w:val="000A7D19"/>
    <w:rsid w:val="000A7D9E"/>
    <w:rsid w:val="000A7EC4"/>
    <w:rsid w:val="000B004F"/>
    <w:rsid w:val="000B0475"/>
    <w:rsid w:val="000B0530"/>
    <w:rsid w:val="000B0544"/>
    <w:rsid w:val="000B0816"/>
    <w:rsid w:val="000B090F"/>
    <w:rsid w:val="000B0AAD"/>
    <w:rsid w:val="000B0C80"/>
    <w:rsid w:val="000B0C92"/>
    <w:rsid w:val="000B0CD0"/>
    <w:rsid w:val="000B0E29"/>
    <w:rsid w:val="000B0E70"/>
    <w:rsid w:val="000B0EAB"/>
    <w:rsid w:val="000B0EBD"/>
    <w:rsid w:val="000B1157"/>
    <w:rsid w:val="000B11CF"/>
    <w:rsid w:val="000B1232"/>
    <w:rsid w:val="000B1271"/>
    <w:rsid w:val="000B129F"/>
    <w:rsid w:val="000B14C0"/>
    <w:rsid w:val="000B18D8"/>
    <w:rsid w:val="000B1BC2"/>
    <w:rsid w:val="000B1C73"/>
    <w:rsid w:val="000B1C82"/>
    <w:rsid w:val="000B1CA8"/>
    <w:rsid w:val="000B1D50"/>
    <w:rsid w:val="000B1E6F"/>
    <w:rsid w:val="000B1EF6"/>
    <w:rsid w:val="000B1F8E"/>
    <w:rsid w:val="000B2029"/>
    <w:rsid w:val="000B2051"/>
    <w:rsid w:val="000B20C3"/>
    <w:rsid w:val="000B2200"/>
    <w:rsid w:val="000B229B"/>
    <w:rsid w:val="000B2317"/>
    <w:rsid w:val="000B2564"/>
    <w:rsid w:val="000B256A"/>
    <w:rsid w:val="000B2AA2"/>
    <w:rsid w:val="000B2C52"/>
    <w:rsid w:val="000B2CC7"/>
    <w:rsid w:val="000B2DD4"/>
    <w:rsid w:val="000B2E04"/>
    <w:rsid w:val="000B2E51"/>
    <w:rsid w:val="000B2E66"/>
    <w:rsid w:val="000B2EAA"/>
    <w:rsid w:val="000B2F6E"/>
    <w:rsid w:val="000B2F75"/>
    <w:rsid w:val="000B3103"/>
    <w:rsid w:val="000B313A"/>
    <w:rsid w:val="000B3172"/>
    <w:rsid w:val="000B324D"/>
    <w:rsid w:val="000B32A5"/>
    <w:rsid w:val="000B32B6"/>
    <w:rsid w:val="000B349C"/>
    <w:rsid w:val="000B34F5"/>
    <w:rsid w:val="000B369F"/>
    <w:rsid w:val="000B3930"/>
    <w:rsid w:val="000B3AFF"/>
    <w:rsid w:val="000B3B44"/>
    <w:rsid w:val="000B3B6B"/>
    <w:rsid w:val="000B3B8A"/>
    <w:rsid w:val="000B3E46"/>
    <w:rsid w:val="000B3E86"/>
    <w:rsid w:val="000B3F9E"/>
    <w:rsid w:val="000B4061"/>
    <w:rsid w:val="000B4465"/>
    <w:rsid w:val="000B452B"/>
    <w:rsid w:val="000B4548"/>
    <w:rsid w:val="000B456E"/>
    <w:rsid w:val="000B472D"/>
    <w:rsid w:val="000B4784"/>
    <w:rsid w:val="000B4A61"/>
    <w:rsid w:val="000B4AB5"/>
    <w:rsid w:val="000B4B2F"/>
    <w:rsid w:val="000B4E17"/>
    <w:rsid w:val="000B4F2D"/>
    <w:rsid w:val="000B51AF"/>
    <w:rsid w:val="000B5918"/>
    <w:rsid w:val="000B5D43"/>
    <w:rsid w:val="000B5D65"/>
    <w:rsid w:val="000B5F69"/>
    <w:rsid w:val="000B5F88"/>
    <w:rsid w:val="000B6089"/>
    <w:rsid w:val="000B60DF"/>
    <w:rsid w:val="000B6182"/>
    <w:rsid w:val="000B627C"/>
    <w:rsid w:val="000B62B5"/>
    <w:rsid w:val="000B6314"/>
    <w:rsid w:val="000B6465"/>
    <w:rsid w:val="000B6689"/>
    <w:rsid w:val="000B6726"/>
    <w:rsid w:val="000B678F"/>
    <w:rsid w:val="000B6824"/>
    <w:rsid w:val="000B6874"/>
    <w:rsid w:val="000B6B30"/>
    <w:rsid w:val="000B6D08"/>
    <w:rsid w:val="000B6EDA"/>
    <w:rsid w:val="000B7082"/>
    <w:rsid w:val="000B70FC"/>
    <w:rsid w:val="000B71E1"/>
    <w:rsid w:val="000B7295"/>
    <w:rsid w:val="000B7426"/>
    <w:rsid w:val="000B7514"/>
    <w:rsid w:val="000B7537"/>
    <w:rsid w:val="000B75E4"/>
    <w:rsid w:val="000B75F6"/>
    <w:rsid w:val="000B788C"/>
    <w:rsid w:val="000B78E3"/>
    <w:rsid w:val="000B7949"/>
    <w:rsid w:val="000B7BD0"/>
    <w:rsid w:val="000B7C3D"/>
    <w:rsid w:val="000B7C9C"/>
    <w:rsid w:val="000B7DA6"/>
    <w:rsid w:val="000B7E0E"/>
    <w:rsid w:val="000B7F4D"/>
    <w:rsid w:val="000BDF43"/>
    <w:rsid w:val="000C0338"/>
    <w:rsid w:val="000C041F"/>
    <w:rsid w:val="000C052C"/>
    <w:rsid w:val="000C080F"/>
    <w:rsid w:val="000C092C"/>
    <w:rsid w:val="000C09B0"/>
    <w:rsid w:val="000C0D0E"/>
    <w:rsid w:val="000C0D78"/>
    <w:rsid w:val="000C0FE2"/>
    <w:rsid w:val="000C1000"/>
    <w:rsid w:val="000C12C6"/>
    <w:rsid w:val="000C146F"/>
    <w:rsid w:val="000C14E2"/>
    <w:rsid w:val="000C1637"/>
    <w:rsid w:val="000C17BC"/>
    <w:rsid w:val="000C1929"/>
    <w:rsid w:val="000C1B37"/>
    <w:rsid w:val="000C1B72"/>
    <w:rsid w:val="000C1D1B"/>
    <w:rsid w:val="000C1D5F"/>
    <w:rsid w:val="000C1E1E"/>
    <w:rsid w:val="000C233C"/>
    <w:rsid w:val="000C2382"/>
    <w:rsid w:val="000C25AF"/>
    <w:rsid w:val="000C2639"/>
    <w:rsid w:val="000C2719"/>
    <w:rsid w:val="000C29B2"/>
    <w:rsid w:val="000C29B3"/>
    <w:rsid w:val="000C2A3F"/>
    <w:rsid w:val="000C2A87"/>
    <w:rsid w:val="000C2AFC"/>
    <w:rsid w:val="000C2C13"/>
    <w:rsid w:val="000C2EBE"/>
    <w:rsid w:val="000C3014"/>
    <w:rsid w:val="000C30C3"/>
    <w:rsid w:val="000C30E9"/>
    <w:rsid w:val="000C35C2"/>
    <w:rsid w:val="000C3661"/>
    <w:rsid w:val="000C3689"/>
    <w:rsid w:val="000C3AD2"/>
    <w:rsid w:val="000C3BD8"/>
    <w:rsid w:val="000C3BED"/>
    <w:rsid w:val="000C3ED6"/>
    <w:rsid w:val="000C3ED8"/>
    <w:rsid w:val="000C3F82"/>
    <w:rsid w:val="000C40E1"/>
    <w:rsid w:val="000C4340"/>
    <w:rsid w:val="000C4903"/>
    <w:rsid w:val="000C4B04"/>
    <w:rsid w:val="000C4B8F"/>
    <w:rsid w:val="000C4C5D"/>
    <w:rsid w:val="000C4CD9"/>
    <w:rsid w:val="000C4D52"/>
    <w:rsid w:val="000C4D88"/>
    <w:rsid w:val="000C4DB5"/>
    <w:rsid w:val="000C4E96"/>
    <w:rsid w:val="000C4EC3"/>
    <w:rsid w:val="000C5048"/>
    <w:rsid w:val="000C50A9"/>
    <w:rsid w:val="000C5108"/>
    <w:rsid w:val="000C514C"/>
    <w:rsid w:val="000C52B9"/>
    <w:rsid w:val="000C5503"/>
    <w:rsid w:val="000C5612"/>
    <w:rsid w:val="000C5638"/>
    <w:rsid w:val="000C5892"/>
    <w:rsid w:val="000C5AA3"/>
    <w:rsid w:val="000C5B66"/>
    <w:rsid w:val="000C5C78"/>
    <w:rsid w:val="000C5CD0"/>
    <w:rsid w:val="000C5EDE"/>
    <w:rsid w:val="000C5F4A"/>
    <w:rsid w:val="000C5F68"/>
    <w:rsid w:val="000C603F"/>
    <w:rsid w:val="000C622A"/>
    <w:rsid w:val="000C64A9"/>
    <w:rsid w:val="000C64BD"/>
    <w:rsid w:val="000C6563"/>
    <w:rsid w:val="000C669A"/>
    <w:rsid w:val="000C6799"/>
    <w:rsid w:val="000C6856"/>
    <w:rsid w:val="000C68C0"/>
    <w:rsid w:val="000C690C"/>
    <w:rsid w:val="000C6E7C"/>
    <w:rsid w:val="000C6E96"/>
    <w:rsid w:val="000C6F03"/>
    <w:rsid w:val="000C6F5B"/>
    <w:rsid w:val="000C7038"/>
    <w:rsid w:val="000C70D4"/>
    <w:rsid w:val="000C7293"/>
    <w:rsid w:val="000C732A"/>
    <w:rsid w:val="000C7408"/>
    <w:rsid w:val="000C75BE"/>
    <w:rsid w:val="000C75C9"/>
    <w:rsid w:val="000C76D4"/>
    <w:rsid w:val="000C7780"/>
    <w:rsid w:val="000C77F9"/>
    <w:rsid w:val="000C7904"/>
    <w:rsid w:val="000C7A20"/>
    <w:rsid w:val="000C7B7B"/>
    <w:rsid w:val="000C7CC8"/>
    <w:rsid w:val="000C7E0F"/>
    <w:rsid w:val="000C7FC5"/>
    <w:rsid w:val="000D00A4"/>
    <w:rsid w:val="000D0110"/>
    <w:rsid w:val="000D0183"/>
    <w:rsid w:val="000D02D9"/>
    <w:rsid w:val="000D036A"/>
    <w:rsid w:val="000D03D7"/>
    <w:rsid w:val="000D04F8"/>
    <w:rsid w:val="000D0603"/>
    <w:rsid w:val="000D0AF8"/>
    <w:rsid w:val="000D0BCD"/>
    <w:rsid w:val="000D0D09"/>
    <w:rsid w:val="000D0E0A"/>
    <w:rsid w:val="000D0E53"/>
    <w:rsid w:val="000D1153"/>
    <w:rsid w:val="000D117D"/>
    <w:rsid w:val="000D11D4"/>
    <w:rsid w:val="000D1277"/>
    <w:rsid w:val="000D151C"/>
    <w:rsid w:val="000D1869"/>
    <w:rsid w:val="000D1A18"/>
    <w:rsid w:val="000D1A69"/>
    <w:rsid w:val="000D1B80"/>
    <w:rsid w:val="000D1CCA"/>
    <w:rsid w:val="000D1E31"/>
    <w:rsid w:val="000D202E"/>
    <w:rsid w:val="000D21C3"/>
    <w:rsid w:val="000D232C"/>
    <w:rsid w:val="000D2424"/>
    <w:rsid w:val="000D2436"/>
    <w:rsid w:val="000D2442"/>
    <w:rsid w:val="000D2955"/>
    <w:rsid w:val="000D2A9D"/>
    <w:rsid w:val="000D2AB6"/>
    <w:rsid w:val="000D2ACE"/>
    <w:rsid w:val="000D2B21"/>
    <w:rsid w:val="000D2BAE"/>
    <w:rsid w:val="000D2BCC"/>
    <w:rsid w:val="000D2DA5"/>
    <w:rsid w:val="000D2EDB"/>
    <w:rsid w:val="000D2FF2"/>
    <w:rsid w:val="000D3147"/>
    <w:rsid w:val="000D331B"/>
    <w:rsid w:val="000D3335"/>
    <w:rsid w:val="000D34E2"/>
    <w:rsid w:val="000D3576"/>
    <w:rsid w:val="000D3581"/>
    <w:rsid w:val="000D35ED"/>
    <w:rsid w:val="000D387B"/>
    <w:rsid w:val="000D398C"/>
    <w:rsid w:val="000D39E2"/>
    <w:rsid w:val="000D39F3"/>
    <w:rsid w:val="000D3B4D"/>
    <w:rsid w:val="000D3EA9"/>
    <w:rsid w:val="000D41B5"/>
    <w:rsid w:val="000D41D1"/>
    <w:rsid w:val="000D4257"/>
    <w:rsid w:val="000D46C5"/>
    <w:rsid w:val="000D4D62"/>
    <w:rsid w:val="000D50D7"/>
    <w:rsid w:val="000D538E"/>
    <w:rsid w:val="000D553C"/>
    <w:rsid w:val="000D575F"/>
    <w:rsid w:val="000D5A72"/>
    <w:rsid w:val="000D5B2C"/>
    <w:rsid w:val="000D5CFB"/>
    <w:rsid w:val="000D5D67"/>
    <w:rsid w:val="000D613A"/>
    <w:rsid w:val="000D6300"/>
    <w:rsid w:val="000D6312"/>
    <w:rsid w:val="000D6462"/>
    <w:rsid w:val="000D6511"/>
    <w:rsid w:val="000D675F"/>
    <w:rsid w:val="000D6778"/>
    <w:rsid w:val="000D67A1"/>
    <w:rsid w:val="000D67CE"/>
    <w:rsid w:val="000D680D"/>
    <w:rsid w:val="000D6952"/>
    <w:rsid w:val="000D695D"/>
    <w:rsid w:val="000D6AF3"/>
    <w:rsid w:val="000D6B2B"/>
    <w:rsid w:val="000D6CA2"/>
    <w:rsid w:val="000D6CD8"/>
    <w:rsid w:val="000D6D3D"/>
    <w:rsid w:val="000D6D5E"/>
    <w:rsid w:val="000D6E5E"/>
    <w:rsid w:val="000D6FAB"/>
    <w:rsid w:val="000D707C"/>
    <w:rsid w:val="000D70D5"/>
    <w:rsid w:val="000D70F5"/>
    <w:rsid w:val="000D72E7"/>
    <w:rsid w:val="000D7356"/>
    <w:rsid w:val="000D745D"/>
    <w:rsid w:val="000D76E2"/>
    <w:rsid w:val="000D7782"/>
    <w:rsid w:val="000D7812"/>
    <w:rsid w:val="000D78A4"/>
    <w:rsid w:val="000D7A6A"/>
    <w:rsid w:val="000D7F2B"/>
    <w:rsid w:val="000D7F4B"/>
    <w:rsid w:val="000E0012"/>
    <w:rsid w:val="000E015B"/>
    <w:rsid w:val="000E0266"/>
    <w:rsid w:val="000E02B0"/>
    <w:rsid w:val="000E02B8"/>
    <w:rsid w:val="000E0412"/>
    <w:rsid w:val="000E04EC"/>
    <w:rsid w:val="000E0565"/>
    <w:rsid w:val="000E0589"/>
    <w:rsid w:val="000E0990"/>
    <w:rsid w:val="000E0B6D"/>
    <w:rsid w:val="000E14D6"/>
    <w:rsid w:val="000E1576"/>
    <w:rsid w:val="000E1672"/>
    <w:rsid w:val="000E1797"/>
    <w:rsid w:val="000E1807"/>
    <w:rsid w:val="000E182F"/>
    <w:rsid w:val="000E194C"/>
    <w:rsid w:val="000E197C"/>
    <w:rsid w:val="000E19B8"/>
    <w:rsid w:val="000E1A15"/>
    <w:rsid w:val="000E1AC3"/>
    <w:rsid w:val="000E1D5C"/>
    <w:rsid w:val="000E1D77"/>
    <w:rsid w:val="000E2065"/>
    <w:rsid w:val="000E21EF"/>
    <w:rsid w:val="000E2282"/>
    <w:rsid w:val="000E2343"/>
    <w:rsid w:val="000E247B"/>
    <w:rsid w:val="000E25ED"/>
    <w:rsid w:val="000E2624"/>
    <w:rsid w:val="000E2692"/>
    <w:rsid w:val="000E2718"/>
    <w:rsid w:val="000E2757"/>
    <w:rsid w:val="000E2A5C"/>
    <w:rsid w:val="000E2AA5"/>
    <w:rsid w:val="000E2CEB"/>
    <w:rsid w:val="000E2DDE"/>
    <w:rsid w:val="000E2E68"/>
    <w:rsid w:val="000E3000"/>
    <w:rsid w:val="000E3075"/>
    <w:rsid w:val="000E3699"/>
    <w:rsid w:val="000E3816"/>
    <w:rsid w:val="000E389C"/>
    <w:rsid w:val="000E391C"/>
    <w:rsid w:val="000E3CDA"/>
    <w:rsid w:val="000E3D59"/>
    <w:rsid w:val="000E3DA3"/>
    <w:rsid w:val="000E3DDD"/>
    <w:rsid w:val="000E40C9"/>
    <w:rsid w:val="000E43BD"/>
    <w:rsid w:val="000E4590"/>
    <w:rsid w:val="000E463D"/>
    <w:rsid w:val="000E46F5"/>
    <w:rsid w:val="000E4AC0"/>
    <w:rsid w:val="000E4B35"/>
    <w:rsid w:val="000E4D18"/>
    <w:rsid w:val="000E4D1E"/>
    <w:rsid w:val="000E4D5B"/>
    <w:rsid w:val="000E4ECC"/>
    <w:rsid w:val="000E50A3"/>
    <w:rsid w:val="000E52B7"/>
    <w:rsid w:val="000E5432"/>
    <w:rsid w:val="000E57BA"/>
    <w:rsid w:val="000E590E"/>
    <w:rsid w:val="000E594A"/>
    <w:rsid w:val="000E59A7"/>
    <w:rsid w:val="000E5B2B"/>
    <w:rsid w:val="000E5B7E"/>
    <w:rsid w:val="000E5E4B"/>
    <w:rsid w:val="000E601A"/>
    <w:rsid w:val="000E601B"/>
    <w:rsid w:val="000E6107"/>
    <w:rsid w:val="000E6193"/>
    <w:rsid w:val="000E66C9"/>
    <w:rsid w:val="000E67E0"/>
    <w:rsid w:val="000E688D"/>
    <w:rsid w:val="000E6961"/>
    <w:rsid w:val="000E69E3"/>
    <w:rsid w:val="000E6AE7"/>
    <w:rsid w:val="000E6CCC"/>
    <w:rsid w:val="000E6E01"/>
    <w:rsid w:val="000E7178"/>
    <w:rsid w:val="000E73C6"/>
    <w:rsid w:val="000E73E2"/>
    <w:rsid w:val="000E744A"/>
    <w:rsid w:val="000E756A"/>
    <w:rsid w:val="000E759C"/>
    <w:rsid w:val="000E7675"/>
    <w:rsid w:val="000E76A0"/>
    <w:rsid w:val="000E7748"/>
    <w:rsid w:val="000E79B6"/>
    <w:rsid w:val="000F01EC"/>
    <w:rsid w:val="000F050E"/>
    <w:rsid w:val="000F0654"/>
    <w:rsid w:val="000F0DEF"/>
    <w:rsid w:val="000F1006"/>
    <w:rsid w:val="000F10BA"/>
    <w:rsid w:val="000F1436"/>
    <w:rsid w:val="000F14FA"/>
    <w:rsid w:val="000F1514"/>
    <w:rsid w:val="000F1557"/>
    <w:rsid w:val="000F189D"/>
    <w:rsid w:val="000F194D"/>
    <w:rsid w:val="000F1951"/>
    <w:rsid w:val="000F19C2"/>
    <w:rsid w:val="000F1CA8"/>
    <w:rsid w:val="000F1D8B"/>
    <w:rsid w:val="000F1E6F"/>
    <w:rsid w:val="000F1E92"/>
    <w:rsid w:val="000F1EB8"/>
    <w:rsid w:val="000F1ED4"/>
    <w:rsid w:val="000F1F71"/>
    <w:rsid w:val="000F1FAE"/>
    <w:rsid w:val="000F228C"/>
    <w:rsid w:val="000F2324"/>
    <w:rsid w:val="000F237F"/>
    <w:rsid w:val="000F242A"/>
    <w:rsid w:val="000F2517"/>
    <w:rsid w:val="000F26EE"/>
    <w:rsid w:val="000F2854"/>
    <w:rsid w:val="000F2A78"/>
    <w:rsid w:val="000F2B91"/>
    <w:rsid w:val="000F2C97"/>
    <w:rsid w:val="000F2CA3"/>
    <w:rsid w:val="000F2CA9"/>
    <w:rsid w:val="000F2D0D"/>
    <w:rsid w:val="000F2EC6"/>
    <w:rsid w:val="000F2EEA"/>
    <w:rsid w:val="000F308C"/>
    <w:rsid w:val="000F30D4"/>
    <w:rsid w:val="000F30D9"/>
    <w:rsid w:val="000F3308"/>
    <w:rsid w:val="000F33B5"/>
    <w:rsid w:val="000F3427"/>
    <w:rsid w:val="000F352F"/>
    <w:rsid w:val="000F35B2"/>
    <w:rsid w:val="000F3604"/>
    <w:rsid w:val="000F3654"/>
    <w:rsid w:val="000F36BC"/>
    <w:rsid w:val="000F36D8"/>
    <w:rsid w:val="000F39B8"/>
    <w:rsid w:val="000F3A75"/>
    <w:rsid w:val="000F3A94"/>
    <w:rsid w:val="000F3AAE"/>
    <w:rsid w:val="000F3B6F"/>
    <w:rsid w:val="000F3C5F"/>
    <w:rsid w:val="000F3D43"/>
    <w:rsid w:val="000F3D48"/>
    <w:rsid w:val="000F3E06"/>
    <w:rsid w:val="000F3EC9"/>
    <w:rsid w:val="000F3F86"/>
    <w:rsid w:val="000F4127"/>
    <w:rsid w:val="000F4171"/>
    <w:rsid w:val="000F41B1"/>
    <w:rsid w:val="000F43D9"/>
    <w:rsid w:val="000F44C5"/>
    <w:rsid w:val="000F4A32"/>
    <w:rsid w:val="000F4A41"/>
    <w:rsid w:val="000F4A8B"/>
    <w:rsid w:val="000F4CE3"/>
    <w:rsid w:val="000F4EA1"/>
    <w:rsid w:val="000F4F4D"/>
    <w:rsid w:val="000F5121"/>
    <w:rsid w:val="000F547F"/>
    <w:rsid w:val="000F577C"/>
    <w:rsid w:val="000F5837"/>
    <w:rsid w:val="000F58D7"/>
    <w:rsid w:val="000F5948"/>
    <w:rsid w:val="000F5960"/>
    <w:rsid w:val="000F5C33"/>
    <w:rsid w:val="000F5CA9"/>
    <w:rsid w:val="000F5D19"/>
    <w:rsid w:val="000F5DC1"/>
    <w:rsid w:val="000F5E01"/>
    <w:rsid w:val="000F5ECD"/>
    <w:rsid w:val="000F5F19"/>
    <w:rsid w:val="000F5F97"/>
    <w:rsid w:val="000F5FA1"/>
    <w:rsid w:val="000F6012"/>
    <w:rsid w:val="000F601B"/>
    <w:rsid w:val="000F6531"/>
    <w:rsid w:val="000F6673"/>
    <w:rsid w:val="000F6837"/>
    <w:rsid w:val="000F69A4"/>
    <w:rsid w:val="000F69FA"/>
    <w:rsid w:val="000F6A6E"/>
    <w:rsid w:val="000F6C50"/>
    <w:rsid w:val="000F6EEB"/>
    <w:rsid w:val="000F6FEB"/>
    <w:rsid w:val="000F728E"/>
    <w:rsid w:val="000F7361"/>
    <w:rsid w:val="000F73ED"/>
    <w:rsid w:val="000F7414"/>
    <w:rsid w:val="000F7735"/>
    <w:rsid w:val="000F77F7"/>
    <w:rsid w:val="000F7989"/>
    <w:rsid w:val="000F7A51"/>
    <w:rsid w:val="000F7AD1"/>
    <w:rsid w:val="000F7C5B"/>
    <w:rsid w:val="000F7CB0"/>
    <w:rsid w:val="000F7CBD"/>
    <w:rsid w:val="000F7D02"/>
    <w:rsid w:val="000F7D5D"/>
    <w:rsid w:val="000F7E65"/>
    <w:rsid w:val="000F7E7C"/>
    <w:rsid w:val="000FA523"/>
    <w:rsid w:val="001003EC"/>
    <w:rsid w:val="00100464"/>
    <w:rsid w:val="00100623"/>
    <w:rsid w:val="001006E8"/>
    <w:rsid w:val="00100732"/>
    <w:rsid w:val="001008BE"/>
    <w:rsid w:val="001009F4"/>
    <w:rsid w:val="00100A03"/>
    <w:rsid w:val="00100B3A"/>
    <w:rsid w:val="00100B91"/>
    <w:rsid w:val="00100BBE"/>
    <w:rsid w:val="00100C5D"/>
    <w:rsid w:val="00100E37"/>
    <w:rsid w:val="00100F16"/>
    <w:rsid w:val="00100FE2"/>
    <w:rsid w:val="0010138C"/>
    <w:rsid w:val="0010165B"/>
    <w:rsid w:val="001018CF"/>
    <w:rsid w:val="00101944"/>
    <w:rsid w:val="00101A33"/>
    <w:rsid w:val="00101A78"/>
    <w:rsid w:val="00101B70"/>
    <w:rsid w:val="00101C69"/>
    <w:rsid w:val="00101CCC"/>
    <w:rsid w:val="001020E6"/>
    <w:rsid w:val="001022E8"/>
    <w:rsid w:val="00102577"/>
    <w:rsid w:val="001026FD"/>
    <w:rsid w:val="00102766"/>
    <w:rsid w:val="001028BA"/>
    <w:rsid w:val="0010294D"/>
    <w:rsid w:val="00102AA8"/>
    <w:rsid w:val="00102CCD"/>
    <w:rsid w:val="00102DEB"/>
    <w:rsid w:val="00102F42"/>
    <w:rsid w:val="00103111"/>
    <w:rsid w:val="00103183"/>
    <w:rsid w:val="00103212"/>
    <w:rsid w:val="00103241"/>
    <w:rsid w:val="001035AE"/>
    <w:rsid w:val="001036A1"/>
    <w:rsid w:val="0010374A"/>
    <w:rsid w:val="0010386D"/>
    <w:rsid w:val="0010398C"/>
    <w:rsid w:val="00103BEA"/>
    <w:rsid w:val="00103C0A"/>
    <w:rsid w:val="00103C3D"/>
    <w:rsid w:val="001041D6"/>
    <w:rsid w:val="001042C9"/>
    <w:rsid w:val="001043C6"/>
    <w:rsid w:val="00104670"/>
    <w:rsid w:val="00104730"/>
    <w:rsid w:val="001047EF"/>
    <w:rsid w:val="001049F3"/>
    <w:rsid w:val="00104C0D"/>
    <w:rsid w:val="00104D7A"/>
    <w:rsid w:val="00104D9E"/>
    <w:rsid w:val="00104E71"/>
    <w:rsid w:val="00104EF9"/>
    <w:rsid w:val="00104FB9"/>
    <w:rsid w:val="00105025"/>
    <w:rsid w:val="00105084"/>
    <w:rsid w:val="00105092"/>
    <w:rsid w:val="001056B6"/>
    <w:rsid w:val="00105732"/>
    <w:rsid w:val="00105863"/>
    <w:rsid w:val="00105923"/>
    <w:rsid w:val="00105A1B"/>
    <w:rsid w:val="00105AA1"/>
    <w:rsid w:val="00105AFA"/>
    <w:rsid w:val="00105C02"/>
    <w:rsid w:val="00105F79"/>
    <w:rsid w:val="0010605B"/>
    <w:rsid w:val="001061DB"/>
    <w:rsid w:val="001061EF"/>
    <w:rsid w:val="00106487"/>
    <w:rsid w:val="001067A9"/>
    <w:rsid w:val="00106953"/>
    <w:rsid w:val="001069E1"/>
    <w:rsid w:val="00106BA8"/>
    <w:rsid w:val="00106D1F"/>
    <w:rsid w:val="00106E12"/>
    <w:rsid w:val="00107119"/>
    <w:rsid w:val="001072A7"/>
    <w:rsid w:val="00107346"/>
    <w:rsid w:val="001073FD"/>
    <w:rsid w:val="00107425"/>
    <w:rsid w:val="00107559"/>
    <w:rsid w:val="001076D0"/>
    <w:rsid w:val="001079A0"/>
    <w:rsid w:val="00107B23"/>
    <w:rsid w:val="00110031"/>
    <w:rsid w:val="00110086"/>
    <w:rsid w:val="0011019F"/>
    <w:rsid w:val="00110531"/>
    <w:rsid w:val="00110865"/>
    <w:rsid w:val="00110872"/>
    <w:rsid w:val="00110B76"/>
    <w:rsid w:val="00110BD9"/>
    <w:rsid w:val="00110EF4"/>
    <w:rsid w:val="00111055"/>
    <w:rsid w:val="001110A4"/>
    <w:rsid w:val="0011135E"/>
    <w:rsid w:val="00111672"/>
    <w:rsid w:val="001118DB"/>
    <w:rsid w:val="001119C8"/>
    <w:rsid w:val="00111A69"/>
    <w:rsid w:val="00111B25"/>
    <w:rsid w:val="00111B43"/>
    <w:rsid w:val="00111B89"/>
    <w:rsid w:val="00111D38"/>
    <w:rsid w:val="00111D58"/>
    <w:rsid w:val="00111E93"/>
    <w:rsid w:val="00112069"/>
    <w:rsid w:val="001120DF"/>
    <w:rsid w:val="0011214C"/>
    <w:rsid w:val="001123DB"/>
    <w:rsid w:val="00112448"/>
    <w:rsid w:val="00112623"/>
    <w:rsid w:val="0011278A"/>
    <w:rsid w:val="0011288A"/>
    <w:rsid w:val="001128B6"/>
    <w:rsid w:val="001128E5"/>
    <w:rsid w:val="00112C12"/>
    <w:rsid w:val="00112C9B"/>
    <w:rsid w:val="00112CB8"/>
    <w:rsid w:val="00112D1B"/>
    <w:rsid w:val="00112E38"/>
    <w:rsid w:val="00112FC8"/>
    <w:rsid w:val="00112FE7"/>
    <w:rsid w:val="00113182"/>
    <w:rsid w:val="00113291"/>
    <w:rsid w:val="001132CC"/>
    <w:rsid w:val="001135C8"/>
    <w:rsid w:val="0011375B"/>
    <w:rsid w:val="00113791"/>
    <w:rsid w:val="00113A4D"/>
    <w:rsid w:val="00113B70"/>
    <w:rsid w:val="00113CF4"/>
    <w:rsid w:val="00113E38"/>
    <w:rsid w:val="00113FD6"/>
    <w:rsid w:val="00114052"/>
    <w:rsid w:val="0011421F"/>
    <w:rsid w:val="00114286"/>
    <w:rsid w:val="001143D8"/>
    <w:rsid w:val="0011458C"/>
    <w:rsid w:val="001148C7"/>
    <w:rsid w:val="001149F3"/>
    <w:rsid w:val="00114A06"/>
    <w:rsid w:val="00114AD9"/>
    <w:rsid w:val="00114C5E"/>
    <w:rsid w:val="00114DA1"/>
    <w:rsid w:val="00114F67"/>
    <w:rsid w:val="00114FA9"/>
    <w:rsid w:val="00114FFA"/>
    <w:rsid w:val="0011533C"/>
    <w:rsid w:val="00115351"/>
    <w:rsid w:val="00115794"/>
    <w:rsid w:val="00115814"/>
    <w:rsid w:val="001158CA"/>
    <w:rsid w:val="00115943"/>
    <w:rsid w:val="00115C60"/>
    <w:rsid w:val="00115D74"/>
    <w:rsid w:val="00115DBA"/>
    <w:rsid w:val="00115E7A"/>
    <w:rsid w:val="0011606B"/>
    <w:rsid w:val="0011612F"/>
    <w:rsid w:val="0011616D"/>
    <w:rsid w:val="0011625D"/>
    <w:rsid w:val="001164C6"/>
    <w:rsid w:val="00116568"/>
    <w:rsid w:val="0011658B"/>
    <w:rsid w:val="00116638"/>
    <w:rsid w:val="00116730"/>
    <w:rsid w:val="001167AA"/>
    <w:rsid w:val="00116965"/>
    <w:rsid w:val="00116A34"/>
    <w:rsid w:val="00116C6F"/>
    <w:rsid w:val="0011706C"/>
    <w:rsid w:val="00117105"/>
    <w:rsid w:val="00117275"/>
    <w:rsid w:val="001172D5"/>
    <w:rsid w:val="001172FB"/>
    <w:rsid w:val="00117473"/>
    <w:rsid w:val="001174A0"/>
    <w:rsid w:val="00117504"/>
    <w:rsid w:val="001175ED"/>
    <w:rsid w:val="0011782C"/>
    <w:rsid w:val="00117872"/>
    <w:rsid w:val="001178CF"/>
    <w:rsid w:val="00117AB8"/>
    <w:rsid w:val="00117B4A"/>
    <w:rsid w:val="00117BF1"/>
    <w:rsid w:val="00117CAB"/>
    <w:rsid w:val="00117EB1"/>
    <w:rsid w:val="001200D8"/>
    <w:rsid w:val="00120163"/>
    <w:rsid w:val="001202DB"/>
    <w:rsid w:val="00120321"/>
    <w:rsid w:val="001203DA"/>
    <w:rsid w:val="001204E7"/>
    <w:rsid w:val="00120681"/>
    <w:rsid w:val="001206B9"/>
    <w:rsid w:val="00120767"/>
    <w:rsid w:val="00120924"/>
    <w:rsid w:val="001209EE"/>
    <w:rsid w:val="00120C7E"/>
    <w:rsid w:val="00120E8A"/>
    <w:rsid w:val="00120E9A"/>
    <w:rsid w:val="00120EAD"/>
    <w:rsid w:val="00120F44"/>
    <w:rsid w:val="0012104B"/>
    <w:rsid w:val="00121127"/>
    <w:rsid w:val="0012127E"/>
    <w:rsid w:val="00121364"/>
    <w:rsid w:val="001213A8"/>
    <w:rsid w:val="001213AA"/>
    <w:rsid w:val="001213AD"/>
    <w:rsid w:val="00121767"/>
    <w:rsid w:val="00121A2B"/>
    <w:rsid w:val="00121AF3"/>
    <w:rsid w:val="00121C62"/>
    <w:rsid w:val="00121C74"/>
    <w:rsid w:val="00121DAD"/>
    <w:rsid w:val="00121FAD"/>
    <w:rsid w:val="001220E8"/>
    <w:rsid w:val="001220FE"/>
    <w:rsid w:val="00122114"/>
    <w:rsid w:val="001221E1"/>
    <w:rsid w:val="001223CC"/>
    <w:rsid w:val="00122427"/>
    <w:rsid w:val="001224FE"/>
    <w:rsid w:val="0012260B"/>
    <w:rsid w:val="001228BB"/>
    <w:rsid w:val="00122A28"/>
    <w:rsid w:val="00122AAC"/>
    <w:rsid w:val="00122BAC"/>
    <w:rsid w:val="00122DCF"/>
    <w:rsid w:val="00122E8E"/>
    <w:rsid w:val="00122EE6"/>
    <w:rsid w:val="00122FD0"/>
    <w:rsid w:val="001230F1"/>
    <w:rsid w:val="001231F1"/>
    <w:rsid w:val="0012339B"/>
    <w:rsid w:val="0012344D"/>
    <w:rsid w:val="00123458"/>
    <w:rsid w:val="001235E2"/>
    <w:rsid w:val="0012364F"/>
    <w:rsid w:val="001236BB"/>
    <w:rsid w:val="00123771"/>
    <w:rsid w:val="001237FB"/>
    <w:rsid w:val="00123B33"/>
    <w:rsid w:val="00123BBF"/>
    <w:rsid w:val="00123CBB"/>
    <w:rsid w:val="00123CD5"/>
    <w:rsid w:val="00123F37"/>
    <w:rsid w:val="00123F9E"/>
    <w:rsid w:val="00124000"/>
    <w:rsid w:val="00124175"/>
    <w:rsid w:val="0012448D"/>
    <w:rsid w:val="001244AB"/>
    <w:rsid w:val="00124580"/>
    <w:rsid w:val="00124676"/>
    <w:rsid w:val="001246C8"/>
    <w:rsid w:val="001248A1"/>
    <w:rsid w:val="0012492E"/>
    <w:rsid w:val="00124ACB"/>
    <w:rsid w:val="00124AEA"/>
    <w:rsid w:val="00124CEC"/>
    <w:rsid w:val="00124F32"/>
    <w:rsid w:val="001250C1"/>
    <w:rsid w:val="001250F2"/>
    <w:rsid w:val="001250F6"/>
    <w:rsid w:val="0012518A"/>
    <w:rsid w:val="00125462"/>
    <w:rsid w:val="00125504"/>
    <w:rsid w:val="00125576"/>
    <w:rsid w:val="00125857"/>
    <w:rsid w:val="0012587E"/>
    <w:rsid w:val="00125C37"/>
    <w:rsid w:val="00125D4B"/>
    <w:rsid w:val="00125DCB"/>
    <w:rsid w:val="0012608D"/>
    <w:rsid w:val="0012623E"/>
    <w:rsid w:val="00126298"/>
    <w:rsid w:val="0012640B"/>
    <w:rsid w:val="0012648E"/>
    <w:rsid w:val="00126620"/>
    <w:rsid w:val="00126678"/>
    <w:rsid w:val="00126721"/>
    <w:rsid w:val="00126882"/>
    <w:rsid w:val="001268FD"/>
    <w:rsid w:val="00126A27"/>
    <w:rsid w:val="00126A97"/>
    <w:rsid w:val="00126BAF"/>
    <w:rsid w:val="00126C38"/>
    <w:rsid w:val="00126D24"/>
    <w:rsid w:val="00126D78"/>
    <w:rsid w:val="00126E5D"/>
    <w:rsid w:val="00127292"/>
    <w:rsid w:val="00127312"/>
    <w:rsid w:val="0012738E"/>
    <w:rsid w:val="0012745E"/>
    <w:rsid w:val="001276B6"/>
    <w:rsid w:val="001276D0"/>
    <w:rsid w:val="00127C62"/>
    <w:rsid w:val="00127CC8"/>
    <w:rsid w:val="00127D7B"/>
    <w:rsid w:val="00130173"/>
    <w:rsid w:val="001301BC"/>
    <w:rsid w:val="00130329"/>
    <w:rsid w:val="001303D1"/>
    <w:rsid w:val="00130536"/>
    <w:rsid w:val="0013053D"/>
    <w:rsid w:val="0013063A"/>
    <w:rsid w:val="001306DE"/>
    <w:rsid w:val="0013080B"/>
    <w:rsid w:val="00130AAC"/>
    <w:rsid w:val="00130AD1"/>
    <w:rsid w:val="00130AF7"/>
    <w:rsid w:val="00130CB3"/>
    <w:rsid w:val="00130E2A"/>
    <w:rsid w:val="001311EE"/>
    <w:rsid w:val="00131263"/>
    <w:rsid w:val="001313F2"/>
    <w:rsid w:val="001314B9"/>
    <w:rsid w:val="001315D1"/>
    <w:rsid w:val="0013168D"/>
    <w:rsid w:val="0013169A"/>
    <w:rsid w:val="00131713"/>
    <w:rsid w:val="001317B7"/>
    <w:rsid w:val="00131AB4"/>
    <w:rsid w:val="00131EF4"/>
    <w:rsid w:val="00131F32"/>
    <w:rsid w:val="00131F36"/>
    <w:rsid w:val="0013221C"/>
    <w:rsid w:val="00132398"/>
    <w:rsid w:val="001325C8"/>
    <w:rsid w:val="001329AD"/>
    <w:rsid w:val="001329DA"/>
    <w:rsid w:val="00132C51"/>
    <w:rsid w:val="00132DAF"/>
    <w:rsid w:val="00132EFB"/>
    <w:rsid w:val="00132FBB"/>
    <w:rsid w:val="00132FEE"/>
    <w:rsid w:val="001330B9"/>
    <w:rsid w:val="00133364"/>
    <w:rsid w:val="001333F9"/>
    <w:rsid w:val="00133479"/>
    <w:rsid w:val="001334F0"/>
    <w:rsid w:val="001337AB"/>
    <w:rsid w:val="0013388C"/>
    <w:rsid w:val="0013395B"/>
    <w:rsid w:val="00133AC4"/>
    <w:rsid w:val="00133B2A"/>
    <w:rsid w:val="00133C0D"/>
    <w:rsid w:val="00133D12"/>
    <w:rsid w:val="00133D56"/>
    <w:rsid w:val="00133D76"/>
    <w:rsid w:val="00133EAA"/>
    <w:rsid w:val="00133EDB"/>
    <w:rsid w:val="00133EEE"/>
    <w:rsid w:val="00133FAB"/>
    <w:rsid w:val="00134160"/>
    <w:rsid w:val="00134179"/>
    <w:rsid w:val="001341C9"/>
    <w:rsid w:val="001342B7"/>
    <w:rsid w:val="00134496"/>
    <w:rsid w:val="00134B1C"/>
    <w:rsid w:val="00134B68"/>
    <w:rsid w:val="00134CBA"/>
    <w:rsid w:val="00134D83"/>
    <w:rsid w:val="00134ECD"/>
    <w:rsid w:val="00135034"/>
    <w:rsid w:val="001350FE"/>
    <w:rsid w:val="001351B5"/>
    <w:rsid w:val="00135385"/>
    <w:rsid w:val="001353E1"/>
    <w:rsid w:val="00135562"/>
    <w:rsid w:val="0013557F"/>
    <w:rsid w:val="00135761"/>
    <w:rsid w:val="00135783"/>
    <w:rsid w:val="0013595D"/>
    <w:rsid w:val="001359F9"/>
    <w:rsid w:val="00135A06"/>
    <w:rsid w:val="00135A16"/>
    <w:rsid w:val="00135A94"/>
    <w:rsid w:val="00135B3A"/>
    <w:rsid w:val="00135D95"/>
    <w:rsid w:val="00135F9A"/>
    <w:rsid w:val="001360B3"/>
    <w:rsid w:val="00136188"/>
    <w:rsid w:val="001361A4"/>
    <w:rsid w:val="001362CA"/>
    <w:rsid w:val="00136471"/>
    <w:rsid w:val="001364B1"/>
    <w:rsid w:val="001364E3"/>
    <w:rsid w:val="00136604"/>
    <w:rsid w:val="00136711"/>
    <w:rsid w:val="00136769"/>
    <w:rsid w:val="00136C13"/>
    <w:rsid w:val="00136CEE"/>
    <w:rsid w:val="00136EA9"/>
    <w:rsid w:val="00137092"/>
    <w:rsid w:val="00137124"/>
    <w:rsid w:val="001371D2"/>
    <w:rsid w:val="00137265"/>
    <w:rsid w:val="0013772D"/>
    <w:rsid w:val="0013776C"/>
    <w:rsid w:val="0013785E"/>
    <w:rsid w:val="00137C00"/>
    <w:rsid w:val="00137C1E"/>
    <w:rsid w:val="00137C5A"/>
    <w:rsid w:val="00137CE0"/>
    <w:rsid w:val="00137D98"/>
    <w:rsid w:val="00137E2A"/>
    <w:rsid w:val="00137F2E"/>
    <w:rsid w:val="00137FAB"/>
    <w:rsid w:val="00140016"/>
    <w:rsid w:val="00140049"/>
    <w:rsid w:val="001400B8"/>
    <w:rsid w:val="00140118"/>
    <w:rsid w:val="001401B5"/>
    <w:rsid w:val="00140437"/>
    <w:rsid w:val="0014050D"/>
    <w:rsid w:val="0014074B"/>
    <w:rsid w:val="001407B4"/>
    <w:rsid w:val="001407F6"/>
    <w:rsid w:val="001408B2"/>
    <w:rsid w:val="00140923"/>
    <w:rsid w:val="00140A02"/>
    <w:rsid w:val="00140A78"/>
    <w:rsid w:val="00140B6D"/>
    <w:rsid w:val="00140B85"/>
    <w:rsid w:val="00140F92"/>
    <w:rsid w:val="001411A7"/>
    <w:rsid w:val="0014122A"/>
    <w:rsid w:val="001412DE"/>
    <w:rsid w:val="001413A4"/>
    <w:rsid w:val="001414C4"/>
    <w:rsid w:val="0014188F"/>
    <w:rsid w:val="00141D30"/>
    <w:rsid w:val="00141E46"/>
    <w:rsid w:val="00141EC6"/>
    <w:rsid w:val="00141F7D"/>
    <w:rsid w:val="0014208B"/>
    <w:rsid w:val="0014213C"/>
    <w:rsid w:val="00142225"/>
    <w:rsid w:val="0014233E"/>
    <w:rsid w:val="0014294C"/>
    <w:rsid w:val="00142A72"/>
    <w:rsid w:val="00142A74"/>
    <w:rsid w:val="00142D2E"/>
    <w:rsid w:val="00142DE1"/>
    <w:rsid w:val="00142E5B"/>
    <w:rsid w:val="00143125"/>
    <w:rsid w:val="0014312F"/>
    <w:rsid w:val="001432C4"/>
    <w:rsid w:val="00143528"/>
    <w:rsid w:val="0014353E"/>
    <w:rsid w:val="00143627"/>
    <w:rsid w:val="001436BB"/>
    <w:rsid w:val="001436EF"/>
    <w:rsid w:val="00143850"/>
    <w:rsid w:val="0014393C"/>
    <w:rsid w:val="00143B4D"/>
    <w:rsid w:val="00143B6C"/>
    <w:rsid w:val="00143BF3"/>
    <w:rsid w:val="00143FB3"/>
    <w:rsid w:val="001440B1"/>
    <w:rsid w:val="001442A6"/>
    <w:rsid w:val="00144435"/>
    <w:rsid w:val="00144478"/>
    <w:rsid w:val="00144566"/>
    <w:rsid w:val="00144620"/>
    <w:rsid w:val="0014492F"/>
    <w:rsid w:val="00144A1B"/>
    <w:rsid w:val="00144D2D"/>
    <w:rsid w:val="00145023"/>
    <w:rsid w:val="001451FD"/>
    <w:rsid w:val="00145261"/>
    <w:rsid w:val="00145343"/>
    <w:rsid w:val="00145581"/>
    <w:rsid w:val="001455DA"/>
    <w:rsid w:val="0014569B"/>
    <w:rsid w:val="001456DB"/>
    <w:rsid w:val="001457E0"/>
    <w:rsid w:val="001458F3"/>
    <w:rsid w:val="00145B07"/>
    <w:rsid w:val="00145C2A"/>
    <w:rsid w:val="00145C4B"/>
    <w:rsid w:val="00145C90"/>
    <w:rsid w:val="00145CC3"/>
    <w:rsid w:val="00145DAA"/>
    <w:rsid w:val="00145EC2"/>
    <w:rsid w:val="001461B5"/>
    <w:rsid w:val="001462E6"/>
    <w:rsid w:val="00146359"/>
    <w:rsid w:val="001464E3"/>
    <w:rsid w:val="0014665F"/>
    <w:rsid w:val="00146689"/>
    <w:rsid w:val="001466E4"/>
    <w:rsid w:val="001469D7"/>
    <w:rsid w:val="00146A34"/>
    <w:rsid w:val="00146A73"/>
    <w:rsid w:val="00146B39"/>
    <w:rsid w:val="00146B91"/>
    <w:rsid w:val="00146EA1"/>
    <w:rsid w:val="001470D9"/>
    <w:rsid w:val="00147446"/>
    <w:rsid w:val="00147488"/>
    <w:rsid w:val="001474A0"/>
    <w:rsid w:val="0014761D"/>
    <w:rsid w:val="00147647"/>
    <w:rsid w:val="00147652"/>
    <w:rsid w:val="0014770D"/>
    <w:rsid w:val="001477B8"/>
    <w:rsid w:val="0014793A"/>
    <w:rsid w:val="0014793F"/>
    <w:rsid w:val="00147C55"/>
    <w:rsid w:val="00147F2C"/>
    <w:rsid w:val="00147FC3"/>
    <w:rsid w:val="00150039"/>
    <w:rsid w:val="00150085"/>
    <w:rsid w:val="001501B7"/>
    <w:rsid w:val="001501BD"/>
    <w:rsid w:val="001502AF"/>
    <w:rsid w:val="001505D1"/>
    <w:rsid w:val="00150709"/>
    <w:rsid w:val="001507B5"/>
    <w:rsid w:val="00150852"/>
    <w:rsid w:val="001509A9"/>
    <w:rsid w:val="00150B85"/>
    <w:rsid w:val="00150C06"/>
    <w:rsid w:val="00150C81"/>
    <w:rsid w:val="00150CC3"/>
    <w:rsid w:val="00150D01"/>
    <w:rsid w:val="00150E36"/>
    <w:rsid w:val="00150E4A"/>
    <w:rsid w:val="00150E8E"/>
    <w:rsid w:val="00150FF3"/>
    <w:rsid w:val="001511E2"/>
    <w:rsid w:val="001513DA"/>
    <w:rsid w:val="001513FA"/>
    <w:rsid w:val="0015143C"/>
    <w:rsid w:val="0015164E"/>
    <w:rsid w:val="00151791"/>
    <w:rsid w:val="0015180A"/>
    <w:rsid w:val="0015185A"/>
    <w:rsid w:val="00151984"/>
    <w:rsid w:val="00151ABA"/>
    <w:rsid w:val="00151DB9"/>
    <w:rsid w:val="00151EB2"/>
    <w:rsid w:val="00151EF2"/>
    <w:rsid w:val="00151F42"/>
    <w:rsid w:val="0015206A"/>
    <w:rsid w:val="00152160"/>
    <w:rsid w:val="00152228"/>
    <w:rsid w:val="0015223E"/>
    <w:rsid w:val="00152339"/>
    <w:rsid w:val="0015243A"/>
    <w:rsid w:val="00152457"/>
    <w:rsid w:val="001524D7"/>
    <w:rsid w:val="001527EF"/>
    <w:rsid w:val="0015290C"/>
    <w:rsid w:val="00152B1A"/>
    <w:rsid w:val="00152BA3"/>
    <w:rsid w:val="00152CD0"/>
    <w:rsid w:val="00152E6B"/>
    <w:rsid w:val="00152EB9"/>
    <w:rsid w:val="00152F2C"/>
    <w:rsid w:val="00152FD6"/>
    <w:rsid w:val="0015301C"/>
    <w:rsid w:val="0015302E"/>
    <w:rsid w:val="0015305F"/>
    <w:rsid w:val="001531A4"/>
    <w:rsid w:val="0015321B"/>
    <w:rsid w:val="001532A6"/>
    <w:rsid w:val="00153321"/>
    <w:rsid w:val="001536FB"/>
    <w:rsid w:val="00153763"/>
    <w:rsid w:val="001537C7"/>
    <w:rsid w:val="00153858"/>
    <w:rsid w:val="00153957"/>
    <w:rsid w:val="00153A37"/>
    <w:rsid w:val="00153C9B"/>
    <w:rsid w:val="00153EF8"/>
    <w:rsid w:val="00154297"/>
    <w:rsid w:val="001543DD"/>
    <w:rsid w:val="00154411"/>
    <w:rsid w:val="0015489D"/>
    <w:rsid w:val="001548AA"/>
    <w:rsid w:val="001549C7"/>
    <w:rsid w:val="00154A00"/>
    <w:rsid w:val="00154C19"/>
    <w:rsid w:val="00154C26"/>
    <w:rsid w:val="00154D4E"/>
    <w:rsid w:val="0015511E"/>
    <w:rsid w:val="0015523B"/>
    <w:rsid w:val="001552D1"/>
    <w:rsid w:val="00155321"/>
    <w:rsid w:val="00155365"/>
    <w:rsid w:val="0015540C"/>
    <w:rsid w:val="00155449"/>
    <w:rsid w:val="001555F3"/>
    <w:rsid w:val="0015583E"/>
    <w:rsid w:val="00155906"/>
    <w:rsid w:val="00155A59"/>
    <w:rsid w:val="00155D53"/>
    <w:rsid w:val="00155DD8"/>
    <w:rsid w:val="00155E66"/>
    <w:rsid w:val="001561E0"/>
    <w:rsid w:val="001562A3"/>
    <w:rsid w:val="001562AC"/>
    <w:rsid w:val="001565DF"/>
    <w:rsid w:val="00156636"/>
    <w:rsid w:val="00156944"/>
    <w:rsid w:val="00156E08"/>
    <w:rsid w:val="00156EA4"/>
    <w:rsid w:val="00156F71"/>
    <w:rsid w:val="00156FA4"/>
    <w:rsid w:val="00156FE9"/>
    <w:rsid w:val="00157041"/>
    <w:rsid w:val="00157156"/>
    <w:rsid w:val="00157184"/>
    <w:rsid w:val="00157270"/>
    <w:rsid w:val="00157316"/>
    <w:rsid w:val="0015734C"/>
    <w:rsid w:val="001573A9"/>
    <w:rsid w:val="001574ED"/>
    <w:rsid w:val="00157541"/>
    <w:rsid w:val="00157603"/>
    <w:rsid w:val="00157786"/>
    <w:rsid w:val="00157890"/>
    <w:rsid w:val="001578D5"/>
    <w:rsid w:val="00157965"/>
    <w:rsid w:val="001579F9"/>
    <w:rsid w:val="00157A41"/>
    <w:rsid w:val="00157B18"/>
    <w:rsid w:val="00157B79"/>
    <w:rsid w:val="00157C42"/>
    <w:rsid w:val="00157E49"/>
    <w:rsid w:val="00157F45"/>
    <w:rsid w:val="001601B7"/>
    <w:rsid w:val="00160258"/>
    <w:rsid w:val="001603EB"/>
    <w:rsid w:val="0016046C"/>
    <w:rsid w:val="00160588"/>
    <w:rsid w:val="001605B0"/>
    <w:rsid w:val="00160626"/>
    <w:rsid w:val="0016080F"/>
    <w:rsid w:val="001609FF"/>
    <w:rsid w:val="00160A0E"/>
    <w:rsid w:val="00160A35"/>
    <w:rsid w:val="00160AD2"/>
    <w:rsid w:val="00160B21"/>
    <w:rsid w:val="00160D1E"/>
    <w:rsid w:val="00160DD4"/>
    <w:rsid w:val="00160E06"/>
    <w:rsid w:val="00160ED5"/>
    <w:rsid w:val="00160F26"/>
    <w:rsid w:val="00160F2A"/>
    <w:rsid w:val="00161087"/>
    <w:rsid w:val="0016111A"/>
    <w:rsid w:val="0016116F"/>
    <w:rsid w:val="001611A5"/>
    <w:rsid w:val="001613F9"/>
    <w:rsid w:val="001615F0"/>
    <w:rsid w:val="0016170B"/>
    <w:rsid w:val="0016184A"/>
    <w:rsid w:val="00161BD4"/>
    <w:rsid w:val="00161F7F"/>
    <w:rsid w:val="00161FF7"/>
    <w:rsid w:val="001621D9"/>
    <w:rsid w:val="00162245"/>
    <w:rsid w:val="00162258"/>
    <w:rsid w:val="00162603"/>
    <w:rsid w:val="0016264C"/>
    <w:rsid w:val="001626D9"/>
    <w:rsid w:val="00162704"/>
    <w:rsid w:val="00162A51"/>
    <w:rsid w:val="00162AE1"/>
    <w:rsid w:val="00162C92"/>
    <w:rsid w:val="00162E02"/>
    <w:rsid w:val="00162E48"/>
    <w:rsid w:val="00162EF8"/>
    <w:rsid w:val="0016311C"/>
    <w:rsid w:val="0016330E"/>
    <w:rsid w:val="00163530"/>
    <w:rsid w:val="001635D6"/>
    <w:rsid w:val="001636C3"/>
    <w:rsid w:val="00163977"/>
    <w:rsid w:val="001639EF"/>
    <w:rsid w:val="00163CB3"/>
    <w:rsid w:val="00163D00"/>
    <w:rsid w:val="00164203"/>
    <w:rsid w:val="0016428B"/>
    <w:rsid w:val="001643D0"/>
    <w:rsid w:val="0016440C"/>
    <w:rsid w:val="00164432"/>
    <w:rsid w:val="001644E6"/>
    <w:rsid w:val="001645D6"/>
    <w:rsid w:val="001646DE"/>
    <w:rsid w:val="00164738"/>
    <w:rsid w:val="001647E0"/>
    <w:rsid w:val="0016488E"/>
    <w:rsid w:val="001649F2"/>
    <w:rsid w:val="001649FB"/>
    <w:rsid w:val="00164A3D"/>
    <w:rsid w:val="00164B64"/>
    <w:rsid w:val="0016504E"/>
    <w:rsid w:val="00165145"/>
    <w:rsid w:val="001651AE"/>
    <w:rsid w:val="00165302"/>
    <w:rsid w:val="00165644"/>
    <w:rsid w:val="0016572C"/>
    <w:rsid w:val="00165A51"/>
    <w:rsid w:val="00165C7D"/>
    <w:rsid w:val="00165DA6"/>
    <w:rsid w:val="00165E99"/>
    <w:rsid w:val="00165FD4"/>
    <w:rsid w:val="00166075"/>
    <w:rsid w:val="001661E4"/>
    <w:rsid w:val="00166212"/>
    <w:rsid w:val="00166229"/>
    <w:rsid w:val="0016636D"/>
    <w:rsid w:val="00166475"/>
    <w:rsid w:val="0016652C"/>
    <w:rsid w:val="0016664E"/>
    <w:rsid w:val="001666AE"/>
    <w:rsid w:val="001667F5"/>
    <w:rsid w:val="001667FB"/>
    <w:rsid w:val="00166851"/>
    <w:rsid w:val="00166891"/>
    <w:rsid w:val="00166A09"/>
    <w:rsid w:val="00166C77"/>
    <w:rsid w:val="00166D65"/>
    <w:rsid w:val="00166D69"/>
    <w:rsid w:val="00166E40"/>
    <w:rsid w:val="00166F86"/>
    <w:rsid w:val="00166FB3"/>
    <w:rsid w:val="0016721A"/>
    <w:rsid w:val="0016724C"/>
    <w:rsid w:val="0016747C"/>
    <w:rsid w:val="001674B8"/>
    <w:rsid w:val="00167765"/>
    <w:rsid w:val="00167938"/>
    <w:rsid w:val="00167AD1"/>
    <w:rsid w:val="00167B56"/>
    <w:rsid w:val="00167CF4"/>
    <w:rsid w:val="00167F80"/>
    <w:rsid w:val="001700FD"/>
    <w:rsid w:val="001701B7"/>
    <w:rsid w:val="001703D9"/>
    <w:rsid w:val="0017055F"/>
    <w:rsid w:val="00170664"/>
    <w:rsid w:val="001707F1"/>
    <w:rsid w:val="00170A07"/>
    <w:rsid w:val="00170AF0"/>
    <w:rsid w:val="00170C3A"/>
    <w:rsid w:val="00170CCC"/>
    <w:rsid w:val="00170EF0"/>
    <w:rsid w:val="00170F0E"/>
    <w:rsid w:val="00171042"/>
    <w:rsid w:val="00171241"/>
    <w:rsid w:val="00171330"/>
    <w:rsid w:val="001715ED"/>
    <w:rsid w:val="001716F5"/>
    <w:rsid w:val="00171A05"/>
    <w:rsid w:val="00171F67"/>
    <w:rsid w:val="001720BF"/>
    <w:rsid w:val="0017230B"/>
    <w:rsid w:val="0017240D"/>
    <w:rsid w:val="00172663"/>
    <w:rsid w:val="00172723"/>
    <w:rsid w:val="00172934"/>
    <w:rsid w:val="00172A15"/>
    <w:rsid w:val="00172C4B"/>
    <w:rsid w:val="00172D43"/>
    <w:rsid w:val="00172DF9"/>
    <w:rsid w:val="00172F7D"/>
    <w:rsid w:val="001731FD"/>
    <w:rsid w:val="0017330D"/>
    <w:rsid w:val="00173313"/>
    <w:rsid w:val="001733FA"/>
    <w:rsid w:val="00173463"/>
    <w:rsid w:val="001734AC"/>
    <w:rsid w:val="0017352E"/>
    <w:rsid w:val="00173709"/>
    <w:rsid w:val="00173786"/>
    <w:rsid w:val="0017398D"/>
    <w:rsid w:val="00173A32"/>
    <w:rsid w:val="00173C2E"/>
    <w:rsid w:val="00173CD4"/>
    <w:rsid w:val="00173DA9"/>
    <w:rsid w:val="00173E47"/>
    <w:rsid w:val="00173EBB"/>
    <w:rsid w:val="00173F04"/>
    <w:rsid w:val="00174013"/>
    <w:rsid w:val="0017413B"/>
    <w:rsid w:val="00174254"/>
    <w:rsid w:val="001742E3"/>
    <w:rsid w:val="00174399"/>
    <w:rsid w:val="001743A2"/>
    <w:rsid w:val="00174528"/>
    <w:rsid w:val="001745AF"/>
    <w:rsid w:val="00174698"/>
    <w:rsid w:val="00174752"/>
    <w:rsid w:val="001747B2"/>
    <w:rsid w:val="00174885"/>
    <w:rsid w:val="00174936"/>
    <w:rsid w:val="00174972"/>
    <w:rsid w:val="001749F3"/>
    <w:rsid w:val="00174A3A"/>
    <w:rsid w:val="00174B96"/>
    <w:rsid w:val="00174BA6"/>
    <w:rsid w:val="00174E10"/>
    <w:rsid w:val="00174E65"/>
    <w:rsid w:val="001750B4"/>
    <w:rsid w:val="00175103"/>
    <w:rsid w:val="001752CA"/>
    <w:rsid w:val="0017550B"/>
    <w:rsid w:val="001755F1"/>
    <w:rsid w:val="00175675"/>
    <w:rsid w:val="0017570E"/>
    <w:rsid w:val="0017570F"/>
    <w:rsid w:val="001757A2"/>
    <w:rsid w:val="00175946"/>
    <w:rsid w:val="001759E2"/>
    <w:rsid w:val="001759EF"/>
    <w:rsid w:val="00175AB9"/>
    <w:rsid w:val="00175B7B"/>
    <w:rsid w:val="00175C57"/>
    <w:rsid w:val="00176139"/>
    <w:rsid w:val="00176212"/>
    <w:rsid w:val="001762EA"/>
    <w:rsid w:val="0017630E"/>
    <w:rsid w:val="0017640B"/>
    <w:rsid w:val="001765B0"/>
    <w:rsid w:val="001765B5"/>
    <w:rsid w:val="0017681F"/>
    <w:rsid w:val="00176843"/>
    <w:rsid w:val="00176A16"/>
    <w:rsid w:val="00176B1D"/>
    <w:rsid w:val="00176C17"/>
    <w:rsid w:val="00176E93"/>
    <w:rsid w:val="00176F31"/>
    <w:rsid w:val="00176F89"/>
    <w:rsid w:val="00176FC2"/>
    <w:rsid w:val="0017706D"/>
    <w:rsid w:val="001771D7"/>
    <w:rsid w:val="00177248"/>
    <w:rsid w:val="0017728F"/>
    <w:rsid w:val="001772C2"/>
    <w:rsid w:val="001772CF"/>
    <w:rsid w:val="001773E4"/>
    <w:rsid w:val="001774AA"/>
    <w:rsid w:val="001775E1"/>
    <w:rsid w:val="0017764B"/>
    <w:rsid w:val="00177719"/>
    <w:rsid w:val="0017789E"/>
    <w:rsid w:val="00177A5B"/>
    <w:rsid w:val="00177ACD"/>
    <w:rsid w:val="00177B00"/>
    <w:rsid w:val="00177CA4"/>
    <w:rsid w:val="00177DA3"/>
    <w:rsid w:val="00177ED1"/>
    <w:rsid w:val="001801D9"/>
    <w:rsid w:val="0018022E"/>
    <w:rsid w:val="001802C3"/>
    <w:rsid w:val="001804A5"/>
    <w:rsid w:val="001805BF"/>
    <w:rsid w:val="001808DD"/>
    <w:rsid w:val="001809B1"/>
    <w:rsid w:val="00180C6B"/>
    <w:rsid w:val="00180DAF"/>
    <w:rsid w:val="00180EA6"/>
    <w:rsid w:val="00180FD6"/>
    <w:rsid w:val="001810B4"/>
    <w:rsid w:val="0018127F"/>
    <w:rsid w:val="00181329"/>
    <w:rsid w:val="0018142F"/>
    <w:rsid w:val="00181456"/>
    <w:rsid w:val="0018157C"/>
    <w:rsid w:val="001816BC"/>
    <w:rsid w:val="001817AF"/>
    <w:rsid w:val="00181824"/>
    <w:rsid w:val="001818C9"/>
    <w:rsid w:val="001819F5"/>
    <w:rsid w:val="00181AE4"/>
    <w:rsid w:val="00181BC8"/>
    <w:rsid w:val="00181F63"/>
    <w:rsid w:val="00182150"/>
    <w:rsid w:val="00182217"/>
    <w:rsid w:val="0018250B"/>
    <w:rsid w:val="00182694"/>
    <w:rsid w:val="001828FE"/>
    <w:rsid w:val="00182912"/>
    <w:rsid w:val="00182B96"/>
    <w:rsid w:val="00182DA3"/>
    <w:rsid w:val="00182DAD"/>
    <w:rsid w:val="001830DF"/>
    <w:rsid w:val="00183170"/>
    <w:rsid w:val="001832D1"/>
    <w:rsid w:val="00183377"/>
    <w:rsid w:val="001834BA"/>
    <w:rsid w:val="0018380D"/>
    <w:rsid w:val="0018396E"/>
    <w:rsid w:val="00183A75"/>
    <w:rsid w:val="00183C49"/>
    <w:rsid w:val="00183D26"/>
    <w:rsid w:val="00183D46"/>
    <w:rsid w:val="0018421D"/>
    <w:rsid w:val="00184958"/>
    <w:rsid w:val="001849EC"/>
    <w:rsid w:val="00184A10"/>
    <w:rsid w:val="00184B7A"/>
    <w:rsid w:val="00184BAD"/>
    <w:rsid w:val="00184C3B"/>
    <w:rsid w:val="00184D07"/>
    <w:rsid w:val="00184EAE"/>
    <w:rsid w:val="00184EE0"/>
    <w:rsid w:val="00184F03"/>
    <w:rsid w:val="00184F88"/>
    <w:rsid w:val="00184FF4"/>
    <w:rsid w:val="0018512C"/>
    <w:rsid w:val="0018517F"/>
    <w:rsid w:val="001852EB"/>
    <w:rsid w:val="0018534D"/>
    <w:rsid w:val="001856D5"/>
    <w:rsid w:val="00185830"/>
    <w:rsid w:val="00185A63"/>
    <w:rsid w:val="00185C85"/>
    <w:rsid w:val="00185D52"/>
    <w:rsid w:val="00185E32"/>
    <w:rsid w:val="00185EAF"/>
    <w:rsid w:val="001860E6"/>
    <w:rsid w:val="0018624D"/>
    <w:rsid w:val="001862E8"/>
    <w:rsid w:val="001862F2"/>
    <w:rsid w:val="00186382"/>
    <w:rsid w:val="001863C0"/>
    <w:rsid w:val="0018649D"/>
    <w:rsid w:val="001865F7"/>
    <w:rsid w:val="001867BB"/>
    <w:rsid w:val="00186A18"/>
    <w:rsid w:val="00186A2D"/>
    <w:rsid w:val="00186ACF"/>
    <w:rsid w:val="00186CA2"/>
    <w:rsid w:val="00186D87"/>
    <w:rsid w:val="00186EDC"/>
    <w:rsid w:val="00186FB5"/>
    <w:rsid w:val="00187353"/>
    <w:rsid w:val="0018735A"/>
    <w:rsid w:val="0018739C"/>
    <w:rsid w:val="00187437"/>
    <w:rsid w:val="00187583"/>
    <w:rsid w:val="001875AB"/>
    <w:rsid w:val="00187779"/>
    <w:rsid w:val="0018779F"/>
    <w:rsid w:val="00187B46"/>
    <w:rsid w:val="00187B5C"/>
    <w:rsid w:val="00187B6E"/>
    <w:rsid w:val="00187CB7"/>
    <w:rsid w:val="00187CEB"/>
    <w:rsid w:val="00187D34"/>
    <w:rsid w:val="00187DBB"/>
    <w:rsid w:val="00187F88"/>
    <w:rsid w:val="00190029"/>
    <w:rsid w:val="001900C5"/>
    <w:rsid w:val="00190195"/>
    <w:rsid w:val="00190330"/>
    <w:rsid w:val="001903EC"/>
    <w:rsid w:val="00190444"/>
    <w:rsid w:val="00190515"/>
    <w:rsid w:val="0019076B"/>
    <w:rsid w:val="0019076C"/>
    <w:rsid w:val="0019087A"/>
    <w:rsid w:val="001908A1"/>
    <w:rsid w:val="001908BF"/>
    <w:rsid w:val="001908F1"/>
    <w:rsid w:val="00190A5F"/>
    <w:rsid w:val="00190B65"/>
    <w:rsid w:val="00190BD9"/>
    <w:rsid w:val="00190C6C"/>
    <w:rsid w:val="00190E0E"/>
    <w:rsid w:val="00191107"/>
    <w:rsid w:val="00191163"/>
    <w:rsid w:val="0019138C"/>
    <w:rsid w:val="001913A2"/>
    <w:rsid w:val="001913AC"/>
    <w:rsid w:val="0019150A"/>
    <w:rsid w:val="001915F2"/>
    <w:rsid w:val="001916A7"/>
    <w:rsid w:val="00191711"/>
    <w:rsid w:val="0019177A"/>
    <w:rsid w:val="00191936"/>
    <w:rsid w:val="00191D97"/>
    <w:rsid w:val="00192185"/>
    <w:rsid w:val="001922CE"/>
    <w:rsid w:val="001925F2"/>
    <w:rsid w:val="00192CBE"/>
    <w:rsid w:val="00192D7F"/>
    <w:rsid w:val="00192E75"/>
    <w:rsid w:val="00192E7D"/>
    <w:rsid w:val="00192F8D"/>
    <w:rsid w:val="00192F9C"/>
    <w:rsid w:val="0019300C"/>
    <w:rsid w:val="00193019"/>
    <w:rsid w:val="001930BA"/>
    <w:rsid w:val="001930F9"/>
    <w:rsid w:val="001932AA"/>
    <w:rsid w:val="001933D5"/>
    <w:rsid w:val="001934C6"/>
    <w:rsid w:val="001934C9"/>
    <w:rsid w:val="00193683"/>
    <w:rsid w:val="00193834"/>
    <w:rsid w:val="00193A9D"/>
    <w:rsid w:val="00193C23"/>
    <w:rsid w:val="00193C3B"/>
    <w:rsid w:val="00193C7C"/>
    <w:rsid w:val="00193CDA"/>
    <w:rsid w:val="00193D3B"/>
    <w:rsid w:val="00193D5D"/>
    <w:rsid w:val="00193DF8"/>
    <w:rsid w:val="00193E89"/>
    <w:rsid w:val="00193EC6"/>
    <w:rsid w:val="00193EE8"/>
    <w:rsid w:val="00193F4B"/>
    <w:rsid w:val="00194007"/>
    <w:rsid w:val="0019447F"/>
    <w:rsid w:val="00194480"/>
    <w:rsid w:val="0019449F"/>
    <w:rsid w:val="0019452A"/>
    <w:rsid w:val="001945D5"/>
    <w:rsid w:val="00194646"/>
    <w:rsid w:val="001948CC"/>
    <w:rsid w:val="00194A73"/>
    <w:rsid w:val="00194AA3"/>
    <w:rsid w:val="00194C73"/>
    <w:rsid w:val="00194CC9"/>
    <w:rsid w:val="00194F9B"/>
    <w:rsid w:val="00194FA8"/>
    <w:rsid w:val="001951B5"/>
    <w:rsid w:val="00195229"/>
    <w:rsid w:val="0019533C"/>
    <w:rsid w:val="0019560F"/>
    <w:rsid w:val="001957D5"/>
    <w:rsid w:val="00195845"/>
    <w:rsid w:val="00195887"/>
    <w:rsid w:val="00195937"/>
    <w:rsid w:val="001959BC"/>
    <w:rsid w:val="00195B16"/>
    <w:rsid w:val="00195B6D"/>
    <w:rsid w:val="00195CCF"/>
    <w:rsid w:val="00195DA1"/>
    <w:rsid w:val="00195E30"/>
    <w:rsid w:val="00195F4D"/>
    <w:rsid w:val="0019614D"/>
    <w:rsid w:val="001961DC"/>
    <w:rsid w:val="001963E4"/>
    <w:rsid w:val="00196438"/>
    <w:rsid w:val="00196489"/>
    <w:rsid w:val="0019658C"/>
    <w:rsid w:val="00196699"/>
    <w:rsid w:val="001966EC"/>
    <w:rsid w:val="00196802"/>
    <w:rsid w:val="0019688A"/>
    <w:rsid w:val="001968D7"/>
    <w:rsid w:val="0019692C"/>
    <w:rsid w:val="00196958"/>
    <w:rsid w:val="00196BB2"/>
    <w:rsid w:val="00196CC2"/>
    <w:rsid w:val="00196D53"/>
    <w:rsid w:val="00196D64"/>
    <w:rsid w:val="00196D66"/>
    <w:rsid w:val="00196DC2"/>
    <w:rsid w:val="00196DD0"/>
    <w:rsid w:val="00196FEF"/>
    <w:rsid w:val="001970B9"/>
    <w:rsid w:val="001971A1"/>
    <w:rsid w:val="00197244"/>
    <w:rsid w:val="0019743C"/>
    <w:rsid w:val="00197564"/>
    <w:rsid w:val="0019758F"/>
    <w:rsid w:val="00197621"/>
    <w:rsid w:val="00197762"/>
    <w:rsid w:val="001979A1"/>
    <w:rsid w:val="001979C5"/>
    <w:rsid w:val="00197AA9"/>
    <w:rsid w:val="00197C2D"/>
    <w:rsid w:val="00197D6A"/>
    <w:rsid w:val="00197E31"/>
    <w:rsid w:val="001A05BD"/>
    <w:rsid w:val="001A06ED"/>
    <w:rsid w:val="001A0755"/>
    <w:rsid w:val="001A07A0"/>
    <w:rsid w:val="001A080C"/>
    <w:rsid w:val="001A0860"/>
    <w:rsid w:val="001A092D"/>
    <w:rsid w:val="001A0C73"/>
    <w:rsid w:val="001A0C7F"/>
    <w:rsid w:val="001A0E87"/>
    <w:rsid w:val="001A0F67"/>
    <w:rsid w:val="001A0FC2"/>
    <w:rsid w:val="001A1044"/>
    <w:rsid w:val="001A109B"/>
    <w:rsid w:val="001A11EA"/>
    <w:rsid w:val="001A14CF"/>
    <w:rsid w:val="001A1573"/>
    <w:rsid w:val="001A1583"/>
    <w:rsid w:val="001A1593"/>
    <w:rsid w:val="001A1650"/>
    <w:rsid w:val="001A16B5"/>
    <w:rsid w:val="001A17F0"/>
    <w:rsid w:val="001A1977"/>
    <w:rsid w:val="001A1981"/>
    <w:rsid w:val="001A1AAC"/>
    <w:rsid w:val="001A1DE5"/>
    <w:rsid w:val="001A2073"/>
    <w:rsid w:val="001A20A5"/>
    <w:rsid w:val="001A21AC"/>
    <w:rsid w:val="001A23C7"/>
    <w:rsid w:val="001A23D3"/>
    <w:rsid w:val="001A265F"/>
    <w:rsid w:val="001A26B0"/>
    <w:rsid w:val="001A2805"/>
    <w:rsid w:val="001A288D"/>
    <w:rsid w:val="001A292F"/>
    <w:rsid w:val="001A2BB5"/>
    <w:rsid w:val="001A2C2A"/>
    <w:rsid w:val="001A2DB5"/>
    <w:rsid w:val="001A2EA4"/>
    <w:rsid w:val="001A3025"/>
    <w:rsid w:val="001A31D3"/>
    <w:rsid w:val="001A3494"/>
    <w:rsid w:val="001A34B5"/>
    <w:rsid w:val="001A3634"/>
    <w:rsid w:val="001A367D"/>
    <w:rsid w:val="001A36F9"/>
    <w:rsid w:val="001A388C"/>
    <w:rsid w:val="001A39A3"/>
    <w:rsid w:val="001A3AA2"/>
    <w:rsid w:val="001A3DAA"/>
    <w:rsid w:val="001A3F6F"/>
    <w:rsid w:val="001A4163"/>
    <w:rsid w:val="001A44D7"/>
    <w:rsid w:val="001A45EA"/>
    <w:rsid w:val="001A4704"/>
    <w:rsid w:val="001A47F8"/>
    <w:rsid w:val="001A4914"/>
    <w:rsid w:val="001A493B"/>
    <w:rsid w:val="001A49ED"/>
    <w:rsid w:val="001A4A71"/>
    <w:rsid w:val="001A4AAE"/>
    <w:rsid w:val="001A4AD4"/>
    <w:rsid w:val="001A4BCE"/>
    <w:rsid w:val="001A4CD4"/>
    <w:rsid w:val="001A4D1E"/>
    <w:rsid w:val="001A4D37"/>
    <w:rsid w:val="001A4DA9"/>
    <w:rsid w:val="001A5237"/>
    <w:rsid w:val="001A525C"/>
    <w:rsid w:val="001A53BB"/>
    <w:rsid w:val="001A54E4"/>
    <w:rsid w:val="001A563B"/>
    <w:rsid w:val="001A565D"/>
    <w:rsid w:val="001A571B"/>
    <w:rsid w:val="001A5793"/>
    <w:rsid w:val="001A57E8"/>
    <w:rsid w:val="001A5973"/>
    <w:rsid w:val="001A5B69"/>
    <w:rsid w:val="001A5BA9"/>
    <w:rsid w:val="001A5ECA"/>
    <w:rsid w:val="001A6086"/>
    <w:rsid w:val="001A60FE"/>
    <w:rsid w:val="001A61B6"/>
    <w:rsid w:val="001A61D2"/>
    <w:rsid w:val="001A6375"/>
    <w:rsid w:val="001A63C3"/>
    <w:rsid w:val="001A6408"/>
    <w:rsid w:val="001A64E9"/>
    <w:rsid w:val="001A657B"/>
    <w:rsid w:val="001A6637"/>
    <w:rsid w:val="001A6666"/>
    <w:rsid w:val="001A66B8"/>
    <w:rsid w:val="001A67EF"/>
    <w:rsid w:val="001A6831"/>
    <w:rsid w:val="001A68CA"/>
    <w:rsid w:val="001A69C4"/>
    <w:rsid w:val="001A6A42"/>
    <w:rsid w:val="001A6AED"/>
    <w:rsid w:val="001A6BAE"/>
    <w:rsid w:val="001A6D4B"/>
    <w:rsid w:val="001A6EDA"/>
    <w:rsid w:val="001A6FE5"/>
    <w:rsid w:val="001A726B"/>
    <w:rsid w:val="001A7277"/>
    <w:rsid w:val="001A72A2"/>
    <w:rsid w:val="001A7479"/>
    <w:rsid w:val="001A755F"/>
    <w:rsid w:val="001A7662"/>
    <w:rsid w:val="001A78F7"/>
    <w:rsid w:val="001A7924"/>
    <w:rsid w:val="001A7977"/>
    <w:rsid w:val="001A79FA"/>
    <w:rsid w:val="001A7AEC"/>
    <w:rsid w:val="001A7AED"/>
    <w:rsid w:val="001A7B6A"/>
    <w:rsid w:val="001A7B87"/>
    <w:rsid w:val="001A7BEE"/>
    <w:rsid w:val="001A7DB8"/>
    <w:rsid w:val="001A7F09"/>
    <w:rsid w:val="001A7F81"/>
    <w:rsid w:val="001A7F98"/>
    <w:rsid w:val="001B00A3"/>
    <w:rsid w:val="001B0178"/>
    <w:rsid w:val="001B017E"/>
    <w:rsid w:val="001B0421"/>
    <w:rsid w:val="001B0468"/>
    <w:rsid w:val="001B0703"/>
    <w:rsid w:val="001B077B"/>
    <w:rsid w:val="001B07F5"/>
    <w:rsid w:val="001B09A7"/>
    <w:rsid w:val="001B0D16"/>
    <w:rsid w:val="001B0E3A"/>
    <w:rsid w:val="001B0FCA"/>
    <w:rsid w:val="001B1027"/>
    <w:rsid w:val="001B11D8"/>
    <w:rsid w:val="001B12DE"/>
    <w:rsid w:val="001B1308"/>
    <w:rsid w:val="001B1521"/>
    <w:rsid w:val="001B1642"/>
    <w:rsid w:val="001B1681"/>
    <w:rsid w:val="001B178A"/>
    <w:rsid w:val="001B1846"/>
    <w:rsid w:val="001B19A4"/>
    <w:rsid w:val="001B19C2"/>
    <w:rsid w:val="001B1BBD"/>
    <w:rsid w:val="001B1BFA"/>
    <w:rsid w:val="001B1DC5"/>
    <w:rsid w:val="001B1DF8"/>
    <w:rsid w:val="001B1F32"/>
    <w:rsid w:val="001B2525"/>
    <w:rsid w:val="001B25C2"/>
    <w:rsid w:val="001B261A"/>
    <w:rsid w:val="001B2805"/>
    <w:rsid w:val="001B2CA1"/>
    <w:rsid w:val="001B2DB0"/>
    <w:rsid w:val="001B2F19"/>
    <w:rsid w:val="001B2FB5"/>
    <w:rsid w:val="001B3070"/>
    <w:rsid w:val="001B3109"/>
    <w:rsid w:val="001B3226"/>
    <w:rsid w:val="001B3359"/>
    <w:rsid w:val="001B35CA"/>
    <w:rsid w:val="001B36F2"/>
    <w:rsid w:val="001B3700"/>
    <w:rsid w:val="001B377D"/>
    <w:rsid w:val="001B3819"/>
    <w:rsid w:val="001B38AC"/>
    <w:rsid w:val="001B3AD9"/>
    <w:rsid w:val="001B3BE7"/>
    <w:rsid w:val="001B3D80"/>
    <w:rsid w:val="001B3F8E"/>
    <w:rsid w:val="001B3FB9"/>
    <w:rsid w:val="001B40B0"/>
    <w:rsid w:val="001B431D"/>
    <w:rsid w:val="001B445C"/>
    <w:rsid w:val="001B45F7"/>
    <w:rsid w:val="001B4703"/>
    <w:rsid w:val="001B49C1"/>
    <w:rsid w:val="001B4AC7"/>
    <w:rsid w:val="001B4B1A"/>
    <w:rsid w:val="001B4B97"/>
    <w:rsid w:val="001B4BBE"/>
    <w:rsid w:val="001B4D29"/>
    <w:rsid w:val="001B4E36"/>
    <w:rsid w:val="001B5146"/>
    <w:rsid w:val="001B51CF"/>
    <w:rsid w:val="001B532A"/>
    <w:rsid w:val="001B53D1"/>
    <w:rsid w:val="001B55D7"/>
    <w:rsid w:val="001B5623"/>
    <w:rsid w:val="001B5644"/>
    <w:rsid w:val="001B5910"/>
    <w:rsid w:val="001B5943"/>
    <w:rsid w:val="001B594D"/>
    <w:rsid w:val="001B599F"/>
    <w:rsid w:val="001B59C8"/>
    <w:rsid w:val="001B5A4A"/>
    <w:rsid w:val="001B5B59"/>
    <w:rsid w:val="001B5B64"/>
    <w:rsid w:val="001B5B80"/>
    <w:rsid w:val="001B5BD0"/>
    <w:rsid w:val="001B5BDC"/>
    <w:rsid w:val="001B5D18"/>
    <w:rsid w:val="001B5D8C"/>
    <w:rsid w:val="001B5EB1"/>
    <w:rsid w:val="001B5EDC"/>
    <w:rsid w:val="001B5FED"/>
    <w:rsid w:val="001B6007"/>
    <w:rsid w:val="001B603D"/>
    <w:rsid w:val="001B6153"/>
    <w:rsid w:val="001B6171"/>
    <w:rsid w:val="001B62AD"/>
    <w:rsid w:val="001B62BA"/>
    <w:rsid w:val="001B62FE"/>
    <w:rsid w:val="001B638C"/>
    <w:rsid w:val="001B6546"/>
    <w:rsid w:val="001B661F"/>
    <w:rsid w:val="001B6699"/>
    <w:rsid w:val="001B66B7"/>
    <w:rsid w:val="001B6734"/>
    <w:rsid w:val="001B686F"/>
    <w:rsid w:val="001B691E"/>
    <w:rsid w:val="001B692E"/>
    <w:rsid w:val="001B6C3B"/>
    <w:rsid w:val="001B6FB2"/>
    <w:rsid w:val="001B7269"/>
    <w:rsid w:val="001B7710"/>
    <w:rsid w:val="001B77B1"/>
    <w:rsid w:val="001B77F4"/>
    <w:rsid w:val="001B78CA"/>
    <w:rsid w:val="001B792A"/>
    <w:rsid w:val="001B7A09"/>
    <w:rsid w:val="001B7A1F"/>
    <w:rsid w:val="001B7AEE"/>
    <w:rsid w:val="001B7B03"/>
    <w:rsid w:val="001B7C1B"/>
    <w:rsid w:val="001B7CC8"/>
    <w:rsid w:val="001B7CF4"/>
    <w:rsid w:val="001B7D56"/>
    <w:rsid w:val="001B7DC2"/>
    <w:rsid w:val="001B7F5E"/>
    <w:rsid w:val="001C0005"/>
    <w:rsid w:val="001C01C2"/>
    <w:rsid w:val="001C01E6"/>
    <w:rsid w:val="001C0255"/>
    <w:rsid w:val="001C0407"/>
    <w:rsid w:val="001C045E"/>
    <w:rsid w:val="001C04F9"/>
    <w:rsid w:val="001C07E4"/>
    <w:rsid w:val="001C083A"/>
    <w:rsid w:val="001C0A2E"/>
    <w:rsid w:val="001C0A5E"/>
    <w:rsid w:val="001C0AF0"/>
    <w:rsid w:val="001C0B0C"/>
    <w:rsid w:val="001C0B6C"/>
    <w:rsid w:val="001C0BEF"/>
    <w:rsid w:val="001C0CD6"/>
    <w:rsid w:val="001C0D0A"/>
    <w:rsid w:val="001C0D3D"/>
    <w:rsid w:val="001C0D58"/>
    <w:rsid w:val="001C1117"/>
    <w:rsid w:val="001C1206"/>
    <w:rsid w:val="001C1292"/>
    <w:rsid w:val="001C1662"/>
    <w:rsid w:val="001C17F9"/>
    <w:rsid w:val="001C18F0"/>
    <w:rsid w:val="001C192A"/>
    <w:rsid w:val="001C1936"/>
    <w:rsid w:val="001C19FB"/>
    <w:rsid w:val="001C1A16"/>
    <w:rsid w:val="001C1A41"/>
    <w:rsid w:val="001C1C68"/>
    <w:rsid w:val="001C1D04"/>
    <w:rsid w:val="001C1D3E"/>
    <w:rsid w:val="001C1E32"/>
    <w:rsid w:val="001C1F2C"/>
    <w:rsid w:val="001C2221"/>
    <w:rsid w:val="001C222C"/>
    <w:rsid w:val="001C2422"/>
    <w:rsid w:val="001C2647"/>
    <w:rsid w:val="001C26DE"/>
    <w:rsid w:val="001C2771"/>
    <w:rsid w:val="001C279A"/>
    <w:rsid w:val="001C29D4"/>
    <w:rsid w:val="001C2A21"/>
    <w:rsid w:val="001C2E8E"/>
    <w:rsid w:val="001C3182"/>
    <w:rsid w:val="001C3570"/>
    <w:rsid w:val="001C3697"/>
    <w:rsid w:val="001C3742"/>
    <w:rsid w:val="001C3891"/>
    <w:rsid w:val="001C38A8"/>
    <w:rsid w:val="001C38C8"/>
    <w:rsid w:val="001C3B76"/>
    <w:rsid w:val="001C3BA4"/>
    <w:rsid w:val="001C3CA4"/>
    <w:rsid w:val="001C3E49"/>
    <w:rsid w:val="001C4001"/>
    <w:rsid w:val="001C408D"/>
    <w:rsid w:val="001C41AC"/>
    <w:rsid w:val="001C41B7"/>
    <w:rsid w:val="001C427C"/>
    <w:rsid w:val="001C4296"/>
    <w:rsid w:val="001C4322"/>
    <w:rsid w:val="001C44C3"/>
    <w:rsid w:val="001C44F9"/>
    <w:rsid w:val="001C457B"/>
    <w:rsid w:val="001C471C"/>
    <w:rsid w:val="001C4807"/>
    <w:rsid w:val="001C4BCA"/>
    <w:rsid w:val="001C4D77"/>
    <w:rsid w:val="001C4DB7"/>
    <w:rsid w:val="001C4DF7"/>
    <w:rsid w:val="001C4E21"/>
    <w:rsid w:val="001C4EA9"/>
    <w:rsid w:val="001C501E"/>
    <w:rsid w:val="001C5150"/>
    <w:rsid w:val="001C51B9"/>
    <w:rsid w:val="001C5286"/>
    <w:rsid w:val="001C52AF"/>
    <w:rsid w:val="001C53B1"/>
    <w:rsid w:val="001C5443"/>
    <w:rsid w:val="001C56F3"/>
    <w:rsid w:val="001C58C7"/>
    <w:rsid w:val="001C597B"/>
    <w:rsid w:val="001C5E26"/>
    <w:rsid w:val="001C5E47"/>
    <w:rsid w:val="001C5FBE"/>
    <w:rsid w:val="001C60A7"/>
    <w:rsid w:val="001C60C4"/>
    <w:rsid w:val="001C637E"/>
    <w:rsid w:val="001C6386"/>
    <w:rsid w:val="001C63B4"/>
    <w:rsid w:val="001C63DA"/>
    <w:rsid w:val="001C63E6"/>
    <w:rsid w:val="001C649A"/>
    <w:rsid w:val="001C650B"/>
    <w:rsid w:val="001C6526"/>
    <w:rsid w:val="001C67AF"/>
    <w:rsid w:val="001C6974"/>
    <w:rsid w:val="001C697D"/>
    <w:rsid w:val="001C6C26"/>
    <w:rsid w:val="001C6D53"/>
    <w:rsid w:val="001C6D8B"/>
    <w:rsid w:val="001C6E45"/>
    <w:rsid w:val="001C6F86"/>
    <w:rsid w:val="001C6FDD"/>
    <w:rsid w:val="001C7001"/>
    <w:rsid w:val="001C70B8"/>
    <w:rsid w:val="001C719F"/>
    <w:rsid w:val="001C72E7"/>
    <w:rsid w:val="001C73DD"/>
    <w:rsid w:val="001C7411"/>
    <w:rsid w:val="001C7444"/>
    <w:rsid w:val="001C74BA"/>
    <w:rsid w:val="001C75DB"/>
    <w:rsid w:val="001C7709"/>
    <w:rsid w:val="001C7757"/>
    <w:rsid w:val="001C786C"/>
    <w:rsid w:val="001C79CD"/>
    <w:rsid w:val="001C7A26"/>
    <w:rsid w:val="001C7CBE"/>
    <w:rsid w:val="001C7D93"/>
    <w:rsid w:val="001C7DC7"/>
    <w:rsid w:val="001C7F85"/>
    <w:rsid w:val="001CC974"/>
    <w:rsid w:val="001D0067"/>
    <w:rsid w:val="001D0374"/>
    <w:rsid w:val="001D04EF"/>
    <w:rsid w:val="001D05FE"/>
    <w:rsid w:val="001D06DF"/>
    <w:rsid w:val="001D07B1"/>
    <w:rsid w:val="001D08EA"/>
    <w:rsid w:val="001D09CB"/>
    <w:rsid w:val="001D0AAF"/>
    <w:rsid w:val="001D0B36"/>
    <w:rsid w:val="001D0C33"/>
    <w:rsid w:val="001D0F8D"/>
    <w:rsid w:val="001D107A"/>
    <w:rsid w:val="001D1372"/>
    <w:rsid w:val="001D151C"/>
    <w:rsid w:val="001D15F4"/>
    <w:rsid w:val="001D171A"/>
    <w:rsid w:val="001D171E"/>
    <w:rsid w:val="001D1835"/>
    <w:rsid w:val="001D185E"/>
    <w:rsid w:val="001D189E"/>
    <w:rsid w:val="001D1BB5"/>
    <w:rsid w:val="001D1D01"/>
    <w:rsid w:val="001D1D7F"/>
    <w:rsid w:val="001D1F44"/>
    <w:rsid w:val="001D2005"/>
    <w:rsid w:val="001D2136"/>
    <w:rsid w:val="001D21FB"/>
    <w:rsid w:val="001D2239"/>
    <w:rsid w:val="001D2376"/>
    <w:rsid w:val="001D26AD"/>
    <w:rsid w:val="001D29D0"/>
    <w:rsid w:val="001D29F4"/>
    <w:rsid w:val="001D2B5E"/>
    <w:rsid w:val="001D2D85"/>
    <w:rsid w:val="001D3197"/>
    <w:rsid w:val="001D31F9"/>
    <w:rsid w:val="001D3310"/>
    <w:rsid w:val="001D33BE"/>
    <w:rsid w:val="001D3565"/>
    <w:rsid w:val="001D377C"/>
    <w:rsid w:val="001D3782"/>
    <w:rsid w:val="001D38C1"/>
    <w:rsid w:val="001D3A0C"/>
    <w:rsid w:val="001D3A9F"/>
    <w:rsid w:val="001D3D5E"/>
    <w:rsid w:val="001D40CE"/>
    <w:rsid w:val="001D4190"/>
    <w:rsid w:val="001D41E8"/>
    <w:rsid w:val="001D42BB"/>
    <w:rsid w:val="001D42E0"/>
    <w:rsid w:val="001D4427"/>
    <w:rsid w:val="001D4554"/>
    <w:rsid w:val="001D465B"/>
    <w:rsid w:val="001D4753"/>
    <w:rsid w:val="001D4806"/>
    <w:rsid w:val="001D483C"/>
    <w:rsid w:val="001D4882"/>
    <w:rsid w:val="001D49E4"/>
    <w:rsid w:val="001D4B2F"/>
    <w:rsid w:val="001D4CDA"/>
    <w:rsid w:val="001D4D52"/>
    <w:rsid w:val="001D4E1E"/>
    <w:rsid w:val="001D4E62"/>
    <w:rsid w:val="001D4F9D"/>
    <w:rsid w:val="001D4FC3"/>
    <w:rsid w:val="001D5137"/>
    <w:rsid w:val="001D53D8"/>
    <w:rsid w:val="001D554F"/>
    <w:rsid w:val="001D58D7"/>
    <w:rsid w:val="001D5917"/>
    <w:rsid w:val="001D596D"/>
    <w:rsid w:val="001D5A4A"/>
    <w:rsid w:val="001D5B3D"/>
    <w:rsid w:val="001D5BF6"/>
    <w:rsid w:val="001D5CAD"/>
    <w:rsid w:val="001D60CD"/>
    <w:rsid w:val="001D61A3"/>
    <w:rsid w:val="001D6455"/>
    <w:rsid w:val="001D6474"/>
    <w:rsid w:val="001D64DA"/>
    <w:rsid w:val="001D650F"/>
    <w:rsid w:val="001D661F"/>
    <w:rsid w:val="001D6634"/>
    <w:rsid w:val="001D68E6"/>
    <w:rsid w:val="001D6915"/>
    <w:rsid w:val="001D691F"/>
    <w:rsid w:val="001D69DB"/>
    <w:rsid w:val="001D6B29"/>
    <w:rsid w:val="001D6D81"/>
    <w:rsid w:val="001D6DA6"/>
    <w:rsid w:val="001D6EEB"/>
    <w:rsid w:val="001D705A"/>
    <w:rsid w:val="001D7151"/>
    <w:rsid w:val="001D73C5"/>
    <w:rsid w:val="001D7498"/>
    <w:rsid w:val="001D7526"/>
    <w:rsid w:val="001D759D"/>
    <w:rsid w:val="001D75D8"/>
    <w:rsid w:val="001D760B"/>
    <w:rsid w:val="001D76A0"/>
    <w:rsid w:val="001D78F0"/>
    <w:rsid w:val="001D7A9D"/>
    <w:rsid w:val="001D7BF9"/>
    <w:rsid w:val="001D7D57"/>
    <w:rsid w:val="001D7DB8"/>
    <w:rsid w:val="001D7E83"/>
    <w:rsid w:val="001D7EFC"/>
    <w:rsid w:val="001D7F61"/>
    <w:rsid w:val="001E005E"/>
    <w:rsid w:val="001E0160"/>
    <w:rsid w:val="001E016F"/>
    <w:rsid w:val="001E0432"/>
    <w:rsid w:val="001E04B1"/>
    <w:rsid w:val="001E04DC"/>
    <w:rsid w:val="001E0559"/>
    <w:rsid w:val="001E07A2"/>
    <w:rsid w:val="001E07A9"/>
    <w:rsid w:val="001E07EE"/>
    <w:rsid w:val="001E0AB0"/>
    <w:rsid w:val="001E0B0F"/>
    <w:rsid w:val="001E0F10"/>
    <w:rsid w:val="001E100C"/>
    <w:rsid w:val="001E1272"/>
    <w:rsid w:val="001E1391"/>
    <w:rsid w:val="001E16DE"/>
    <w:rsid w:val="001E1799"/>
    <w:rsid w:val="001E1817"/>
    <w:rsid w:val="001E18C4"/>
    <w:rsid w:val="001E1ACD"/>
    <w:rsid w:val="001E1B1A"/>
    <w:rsid w:val="001E1B70"/>
    <w:rsid w:val="001E1F82"/>
    <w:rsid w:val="001E2095"/>
    <w:rsid w:val="001E2113"/>
    <w:rsid w:val="001E22DD"/>
    <w:rsid w:val="001E22EB"/>
    <w:rsid w:val="001E25EC"/>
    <w:rsid w:val="001E26ED"/>
    <w:rsid w:val="001E2770"/>
    <w:rsid w:val="001E2804"/>
    <w:rsid w:val="001E29FA"/>
    <w:rsid w:val="001E2A0B"/>
    <w:rsid w:val="001E2BE1"/>
    <w:rsid w:val="001E2BF4"/>
    <w:rsid w:val="001E2C1D"/>
    <w:rsid w:val="001E2F11"/>
    <w:rsid w:val="001E2F16"/>
    <w:rsid w:val="001E3059"/>
    <w:rsid w:val="001E3075"/>
    <w:rsid w:val="001E3195"/>
    <w:rsid w:val="001E32E4"/>
    <w:rsid w:val="001E32FF"/>
    <w:rsid w:val="001E3651"/>
    <w:rsid w:val="001E36CA"/>
    <w:rsid w:val="001E392E"/>
    <w:rsid w:val="001E399F"/>
    <w:rsid w:val="001E39BF"/>
    <w:rsid w:val="001E3BC9"/>
    <w:rsid w:val="001E3CE1"/>
    <w:rsid w:val="001E3E51"/>
    <w:rsid w:val="001E3EC2"/>
    <w:rsid w:val="001E3F0A"/>
    <w:rsid w:val="001E3F93"/>
    <w:rsid w:val="001E3FD8"/>
    <w:rsid w:val="001E40D6"/>
    <w:rsid w:val="001E437C"/>
    <w:rsid w:val="001E4515"/>
    <w:rsid w:val="001E45E7"/>
    <w:rsid w:val="001E4705"/>
    <w:rsid w:val="001E4960"/>
    <w:rsid w:val="001E49B8"/>
    <w:rsid w:val="001E4C7A"/>
    <w:rsid w:val="001E4DED"/>
    <w:rsid w:val="001E4EAB"/>
    <w:rsid w:val="001E4F4F"/>
    <w:rsid w:val="001E50DA"/>
    <w:rsid w:val="001E5137"/>
    <w:rsid w:val="001E5533"/>
    <w:rsid w:val="001E55D8"/>
    <w:rsid w:val="001E5669"/>
    <w:rsid w:val="001E5882"/>
    <w:rsid w:val="001E58D4"/>
    <w:rsid w:val="001E592A"/>
    <w:rsid w:val="001E59FF"/>
    <w:rsid w:val="001E5A23"/>
    <w:rsid w:val="001E5C1E"/>
    <w:rsid w:val="001E5C86"/>
    <w:rsid w:val="001E5CB9"/>
    <w:rsid w:val="001E5DEF"/>
    <w:rsid w:val="001E5E91"/>
    <w:rsid w:val="001E6056"/>
    <w:rsid w:val="001E6208"/>
    <w:rsid w:val="001E621A"/>
    <w:rsid w:val="001E62A7"/>
    <w:rsid w:val="001E6713"/>
    <w:rsid w:val="001E67C2"/>
    <w:rsid w:val="001E6809"/>
    <w:rsid w:val="001E68A5"/>
    <w:rsid w:val="001E6942"/>
    <w:rsid w:val="001E6BE2"/>
    <w:rsid w:val="001E6D92"/>
    <w:rsid w:val="001E6E2F"/>
    <w:rsid w:val="001E6EA0"/>
    <w:rsid w:val="001E6ED1"/>
    <w:rsid w:val="001E6FEA"/>
    <w:rsid w:val="001E7029"/>
    <w:rsid w:val="001E7073"/>
    <w:rsid w:val="001E716B"/>
    <w:rsid w:val="001E74EF"/>
    <w:rsid w:val="001E7557"/>
    <w:rsid w:val="001E7570"/>
    <w:rsid w:val="001E76C3"/>
    <w:rsid w:val="001E778C"/>
    <w:rsid w:val="001E77D8"/>
    <w:rsid w:val="001E78EB"/>
    <w:rsid w:val="001E7DFA"/>
    <w:rsid w:val="001F01A8"/>
    <w:rsid w:val="001F0335"/>
    <w:rsid w:val="001F0433"/>
    <w:rsid w:val="001F061D"/>
    <w:rsid w:val="001F06EC"/>
    <w:rsid w:val="001F0966"/>
    <w:rsid w:val="001F09B8"/>
    <w:rsid w:val="001F0A40"/>
    <w:rsid w:val="001F0B59"/>
    <w:rsid w:val="001F0D7C"/>
    <w:rsid w:val="001F0E30"/>
    <w:rsid w:val="001F0E44"/>
    <w:rsid w:val="001F0E7E"/>
    <w:rsid w:val="001F0F4E"/>
    <w:rsid w:val="001F0FE0"/>
    <w:rsid w:val="001F1010"/>
    <w:rsid w:val="001F1104"/>
    <w:rsid w:val="001F12C1"/>
    <w:rsid w:val="001F12CE"/>
    <w:rsid w:val="001F1384"/>
    <w:rsid w:val="001F139D"/>
    <w:rsid w:val="001F13C1"/>
    <w:rsid w:val="001F1436"/>
    <w:rsid w:val="001F144C"/>
    <w:rsid w:val="001F148E"/>
    <w:rsid w:val="001F14A7"/>
    <w:rsid w:val="001F14ED"/>
    <w:rsid w:val="001F1566"/>
    <w:rsid w:val="001F18F3"/>
    <w:rsid w:val="001F1973"/>
    <w:rsid w:val="001F1A79"/>
    <w:rsid w:val="001F1AC0"/>
    <w:rsid w:val="001F207F"/>
    <w:rsid w:val="001F20D4"/>
    <w:rsid w:val="001F228A"/>
    <w:rsid w:val="001F234E"/>
    <w:rsid w:val="001F239F"/>
    <w:rsid w:val="001F245B"/>
    <w:rsid w:val="001F2560"/>
    <w:rsid w:val="001F2622"/>
    <w:rsid w:val="001F27A2"/>
    <w:rsid w:val="001F288C"/>
    <w:rsid w:val="001F2A23"/>
    <w:rsid w:val="001F2D6E"/>
    <w:rsid w:val="001F2D99"/>
    <w:rsid w:val="001F2FBE"/>
    <w:rsid w:val="001F30BC"/>
    <w:rsid w:val="001F31CA"/>
    <w:rsid w:val="001F32EA"/>
    <w:rsid w:val="001F3316"/>
    <w:rsid w:val="001F3476"/>
    <w:rsid w:val="001F3669"/>
    <w:rsid w:val="001F379F"/>
    <w:rsid w:val="001F3880"/>
    <w:rsid w:val="001F3ADB"/>
    <w:rsid w:val="001F3D17"/>
    <w:rsid w:val="001F3E07"/>
    <w:rsid w:val="001F3ED2"/>
    <w:rsid w:val="001F3F8B"/>
    <w:rsid w:val="001F43B5"/>
    <w:rsid w:val="001F469E"/>
    <w:rsid w:val="001F46E4"/>
    <w:rsid w:val="001F46E6"/>
    <w:rsid w:val="001F4737"/>
    <w:rsid w:val="001F47F2"/>
    <w:rsid w:val="001F4884"/>
    <w:rsid w:val="001F48ED"/>
    <w:rsid w:val="001F493A"/>
    <w:rsid w:val="001F496D"/>
    <w:rsid w:val="001F49A5"/>
    <w:rsid w:val="001F4A18"/>
    <w:rsid w:val="001F4DD1"/>
    <w:rsid w:val="001F4DDC"/>
    <w:rsid w:val="001F5189"/>
    <w:rsid w:val="001F518C"/>
    <w:rsid w:val="001F55AE"/>
    <w:rsid w:val="001F5788"/>
    <w:rsid w:val="001F594C"/>
    <w:rsid w:val="001F598F"/>
    <w:rsid w:val="001F5ACA"/>
    <w:rsid w:val="001F5B07"/>
    <w:rsid w:val="001F5D6F"/>
    <w:rsid w:val="001F5DD5"/>
    <w:rsid w:val="001F5DD9"/>
    <w:rsid w:val="001F5E44"/>
    <w:rsid w:val="001F5E6D"/>
    <w:rsid w:val="001F5F13"/>
    <w:rsid w:val="001F5F23"/>
    <w:rsid w:val="001F61C9"/>
    <w:rsid w:val="001F6283"/>
    <w:rsid w:val="001F6370"/>
    <w:rsid w:val="001F64C0"/>
    <w:rsid w:val="001F64C6"/>
    <w:rsid w:val="001F673A"/>
    <w:rsid w:val="001F6B1C"/>
    <w:rsid w:val="001F6C13"/>
    <w:rsid w:val="001F6EC9"/>
    <w:rsid w:val="001F715E"/>
    <w:rsid w:val="001F74BF"/>
    <w:rsid w:val="001F74FD"/>
    <w:rsid w:val="001F751F"/>
    <w:rsid w:val="001F761B"/>
    <w:rsid w:val="001F7685"/>
    <w:rsid w:val="001F77DD"/>
    <w:rsid w:val="001F7832"/>
    <w:rsid w:val="001F7888"/>
    <w:rsid w:val="001F796C"/>
    <w:rsid w:val="001F7985"/>
    <w:rsid w:val="001F7A5F"/>
    <w:rsid w:val="001F7BEA"/>
    <w:rsid w:val="001F7C66"/>
    <w:rsid w:val="001F7CB2"/>
    <w:rsid w:val="001F7E52"/>
    <w:rsid w:val="001F7FE7"/>
    <w:rsid w:val="00200082"/>
    <w:rsid w:val="0020027C"/>
    <w:rsid w:val="0020041F"/>
    <w:rsid w:val="00200483"/>
    <w:rsid w:val="00200496"/>
    <w:rsid w:val="0020073B"/>
    <w:rsid w:val="002007E7"/>
    <w:rsid w:val="0020085F"/>
    <w:rsid w:val="0020098D"/>
    <w:rsid w:val="00200A9C"/>
    <w:rsid w:val="00200BC4"/>
    <w:rsid w:val="00200C3E"/>
    <w:rsid w:val="00200DA5"/>
    <w:rsid w:val="00200E09"/>
    <w:rsid w:val="00201122"/>
    <w:rsid w:val="002011CF"/>
    <w:rsid w:val="0020132E"/>
    <w:rsid w:val="00201613"/>
    <w:rsid w:val="002016FE"/>
    <w:rsid w:val="00201718"/>
    <w:rsid w:val="00201993"/>
    <w:rsid w:val="00201BDF"/>
    <w:rsid w:val="00201CA4"/>
    <w:rsid w:val="00201D52"/>
    <w:rsid w:val="00201D9D"/>
    <w:rsid w:val="00201E09"/>
    <w:rsid w:val="00201ED4"/>
    <w:rsid w:val="00201F25"/>
    <w:rsid w:val="00201F72"/>
    <w:rsid w:val="00202014"/>
    <w:rsid w:val="00202026"/>
    <w:rsid w:val="002020E0"/>
    <w:rsid w:val="0020219E"/>
    <w:rsid w:val="002021A0"/>
    <w:rsid w:val="002021C4"/>
    <w:rsid w:val="002027CF"/>
    <w:rsid w:val="0020282A"/>
    <w:rsid w:val="0020284F"/>
    <w:rsid w:val="00202AC3"/>
    <w:rsid w:val="00202C07"/>
    <w:rsid w:val="00202CBF"/>
    <w:rsid w:val="00202D2D"/>
    <w:rsid w:val="00202E21"/>
    <w:rsid w:val="00203195"/>
    <w:rsid w:val="00203431"/>
    <w:rsid w:val="00203568"/>
    <w:rsid w:val="00203608"/>
    <w:rsid w:val="00203611"/>
    <w:rsid w:val="0020367B"/>
    <w:rsid w:val="00203688"/>
    <w:rsid w:val="002037B2"/>
    <w:rsid w:val="002037F1"/>
    <w:rsid w:val="002038C5"/>
    <w:rsid w:val="002038EA"/>
    <w:rsid w:val="00203C37"/>
    <w:rsid w:val="00203DA9"/>
    <w:rsid w:val="00203DF1"/>
    <w:rsid w:val="0020430A"/>
    <w:rsid w:val="00204371"/>
    <w:rsid w:val="0020445A"/>
    <w:rsid w:val="002044DC"/>
    <w:rsid w:val="002044FE"/>
    <w:rsid w:val="0020458B"/>
    <w:rsid w:val="002045A1"/>
    <w:rsid w:val="0020473D"/>
    <w:rsid w:val="002048A2"/>
    <w:rsid w:val="00204994"/>
    <w:rsid w:val="00204CA4"/>
    <w:rsid w:val="00204E08"/>
    <w:rsid w:val="00204E43"/>
    <w:rsid w:val="00204ED7"/>
    <w:rsid w:val="00204F48"/>
    <w:rsid w:val="00204F57"/>
    <w:rsid w:val="00205064"/>
    <w:rsid w:val="002050E0"/>
    <w:rsid w:val="002052B8"/>
    <w:rsid w:val="002053FD"/>
    <w:rsid w:val="00205624"/>
    <w:rsid w:val="0020576F"/>
    <w:rsid w:val="00205C4F"/>
    <w:rsid w:val="00205EB6"/>
    <w:rsid w:val="0020616C"/>
    <w:rsid w:val="00206775"/>
    <w:rsid w:val="0020688C"/>
    <w:rsid w:val="00206D47"/>
    <w:rsid w:val="00206D73"/>
    <w:rsid w:val="002070E1"/>
    <w:rsid w:val="0020710C"/>
    <w:rsid w:val="0020721B"/>
    <w:rsid w:val="0020724A"/>
    <w:rsid w:val="002072D4"/>
    <w:rsid w:val="00207368"/>
    <w:rsid w:val="002073E0"/>
    <w:rsid w:val="002073F0"/>
    <w:rsid w:val="00207ADF"/>
    <w:rsid w:val="00207C7E"/>
    <w:rsid w:val="00207E23"/>
    <w:rsid w:val="0021017B"/>
    <w:rsid w:val="00210259"/>
    <w:rsid w:val="002104C1"/>
    <w:rsid w:val="00210520"/>
    <w:rsid w:val="00210631"/>
    <w:rsid w:val="00210B73"/>
    <w:rsid w:val="00210BA6"/>
    <w:rsid w:val="00210C25"/>
    <w:rsid w:val="00210E7D"/>
    <w:rsid w:val="00210F49"/>
    <w:rsid w:val="002111A0"/>
    <w:rsid w:val="00211279"/>
    <w:rsid w:val="0021146C"/>
    <w:rsid w:val="00211527"/>
    <w:rsid w:val="00211529"/>
    <w:rsid w:val="002115D5"/>
    <w:rsid w:val="002116AA"/>
    <w:rsid w:val="002116D9"/>
    <w:rsid w:val="0021175B"/>
    <w:rsid w:val="0021188A"/>
    <w:rsid w:val="00211896"/>
    <w:rsid w:val="002118E6"/>
    <w:rsid w:val="002119AF"/>
    <w:rsid w:val="00211BE1"/>
    <w:rsid w:val="00211E9C"/>
    <w:rsid w:val="00211EEA"/>
    <w:rsid w:val="00211FA6"/>
    <w:rsid w:val="002120B3"/>
    <w:rsid w:val="0021212B"/>
    <w:rsid w:val="00212137"/>
    <w:rsid w:val="0021219D"/>
    <w:rsid w:val="00212202"/>
    <w:rsid w:val="0021227F"/>
    <w:rsid w:val="002123E7"/>
    <w:rsid w:val="00212819"/>
    <w:rsid w:val="0021283F"/>
    <w:rsid w:val="0021289B"/>
    <w:rsid w:val="002129C0"/>
    <w:rsid w:val="00212AD7"/>
    <w:rsid w:val="00212E43"/>
    <w:rsid w:val="00212E74"/>
    <w:rsid w:val="00212EA9"/>
    <w:rsid w:val="00212F8E"/>
    <w:rsid w:val="00213026"/>
    <w:rsid w:val="002130D1"/>
    <w:rsid w:val="0021315C"/>
    <w:rsid w:val="0021317E"/>
    <w:rsid w:val="0021324B"/>
    <w:rsid w:val="002132CA"/>
    <w:rsid w:val="0021337C"/>
    <w:rsid w:val="00213559"/>
    <w:rsid w:val="00213572"/>
    <w:rsid w:val="00213586"/>
    <w:rsid w:val="002135A5"/>
    <w:rsid w:val="0021363D"/>
    <w:rsid w:val="00213641"/>
    <w:rsid w:val="002136A2"/>
    <w:rsid w:val="00213A16"/>
    <w:rsid w:val="00213B52"/>
    <w:rsid w:val="00213DC9"/>
    <w:rsid w:val="00213F1E"/>
    <w:rsid w:val="00213F42"/>
    <w:rsid w:val="002140C6"/>
    <w:rsid w:val="00214333"/>
    <w:rsid w:val="002145B7"/>
    <w:rsid w:val="002146CB"/>
    <w:rsid w:val="0021478A"/>
    <w:rsid w:val="002148EF"/>
    <w:rsid w:val="00214AB0"/>
    <w:rsid w:val="00214DAA"/>
    <w:rsid w:val="00214FD6"/>
    <w:rsid w:val="0021516F"/>
    <w:rsid w:val="002151A2"/>
    <w:rsid w:val="0021545A"/>
    <w:rsid w:val="002156D3"/>
    <w:rsid w:val="002157C5"/>
    <w:rsid w:val="002158A2"/>
    <w:rsid w:val="002158DC"/>
    <w:rsid w:val="002158FF"/>
    <w:rsid w:val="00215971"/>
    <w:rsid w:val="0021597B"/>
    <w:rsid w:val="00215DFF"/>
    <w:rsid w:val="00215E96"/>
    <w:rsid w:val="00216012"/>
    <w:rsid w:val="00216038"/>
    <w:rsid w:val="00216216"/>
    <w:rsid w:val="002164DF"/>
    <w:rsid w:val="00216740"/>
    <w:rsid w:val="00216A1E"/>
    <w:rsid w:val="00216B3C"/>
    <w:rsid w:val="00216CAD"/>
    <w:rsid w:val="00216D39"/>
    <w:rsid w:val="00216D9F"/>
    <w:rsid w:val="00216E3C"/>
    <w:rsid w:val="00216E69"/>
    <w:rsid w:val="00216F36"/>
    <w:rsid w:val="0021706C"/>
    <w:rsid w:val="0021707F"/>
    <w:rsid w:val="002171B4"/>
    <w:rsid w:val="002172AC"/>
    <w:rsid w:val="002173E2"/>
    <w:rsid w:val="0021766D"/>
    <w:rsid w:val="0021768D"/>
    <w:rsid w:val="002178CA"/>
    <w:rsid w:val="002179FD"/>
    <w:rsid w:val="00217A4A"/>
    <w:rsid w:val="00217C07"/>
    <w:rsid w:val="00217D50"/>
    <w:rsid w:val="00217E86"/>
    <w:rsid w:val="00217F8A"/>
    <w:rsid w:val="00217FC3"/>
    <w:rsid w:val="00217FC4"/>
    <w:rsid w:val="00217FF2"/>
    <w:rsid w:val="0022007E"/>
    <w:rsid w:val="002202C3"/>
    <w:rsid w:val="00220428"/>
    <w:rsid w:val="002205B2"/>
    <w:rsid w:val="00220890"/>
    <w:rsid w:val="00220A3E"/>
    <w:rsid w:val="00220BBB"/>
    <w:rsid w:val="00220BC0"/>
    <w:rsid w:val="00220C03"/>
    <w:rsid w:val="00220D77"/>
    <w:rsid w:val="00220DA3"/>
    <w:rsid w:val="00220F5A"/>
    <w:rsid w:val="00220F9A"/>
    <w:rsid w:val="002211C2"/>
    <w:rsid w:val="00221305"/>
    <w:rsid w:val="002215A5"/>
    <w:rsid w:val="002217C5"/>
    <w:rsid w:val="00221934"/>
    <w:rsid w:val="00221CBA"/>
    <w:rsid w:val="00221DB6"/>
    <w:rsid w:val="00221E01"/>
    <w:rsid w:val="00221E08"/>
    <w:rsid w:val="00221E45"/>
    <w:rsid w:val="00221E80"/>
    <w:rsid w:val="002220F5"/>
    <w:rsid w:val="002221AD"/>
    <w:rsid w:val="00222309"/>
    <w:rsid w:val="00222321"/>
    <w:rsid w:val="00222440"/>
    <w:rsid w:val="00222507"/>
    <w:rsid w:val="0022266C"/>
    <w:rsid w:val="002226EC"/>
    <w:rsid w:val="00222934"/>
    <w:rsid w:val="00222A81"/>
    <w:rsid w:val="00222C17"/>
    <w:rsid w:val="00222D57"/>
    <w:rsid w:val="00222DFD"/>
    <w:rsid w:val="00222EC2"/>
    <w:rsid w:val="00222FD3"/>
    <w:rsid w:val="002231BB"/>
    <w:rsid w:val="002233D6"/>
    <w:rsid w:val="002233FE"/>
    <w:rsid w:val="0022346E"/>
    <w:rsid w:val="00223623"/>
    <w:rsid w:val="0022363C"/>
    <w:rsid w:val="00223884"/>
    <w:rsid w:val="00223B41"/>
    <w:rsid w:val="00223BC4"/>
    <w:rsid w:val="00223D29"/>
    <w:rsid w:val="00223D9D"/>
    <w:rsid w:val="00223DB2"/>
    <w:rsid w:val="00223DD3"/>
    <w:rsid w:val="00223DEA"/>
    <w:rsid w:val="00223EEF"/>
    <w:rsid w:val="00223F70"/>
    <w:rsid w:val="00224158"/>
    <w:rsid w:val="00224462"/>
    <w:rsid w:val="0022466B"/>
    <w:rsid w:val="00224686"/>
    <w:rsid w:val="00224757"/>
    <w:rsid w:val="0022484E"/>
    <w:rsid w:val="00224891"/>
    <w:rsid w:val="002248D4"/>
    <w:rsid w:val="00224916"/>
    <w:rsid w:val="0022492D"/>
    <w:rsid w:val="002249A9"/>
    <w:rsid w:val="002249DF"/>
    <w:rsid w:val="00224A0B"/>
    <w:rsid w:val="00224A8A"/>
    <w:rsid w:val="00224AF3"/>
    <w:rsid w:val="00224B86"/>
    <w:rsid w:val="00224BCF"/>
    <w:rsid w:val="00224CB2"/>
    <w:rsid w:val="00224CC7"/>
    <w:rsid w:val="00224CD5"/>
    <w:rsid w:val="00224ECF"/>
    <w:rsid w:val="0022513F"/>
    <w:rsid w:val="0022524E"/>
    <w:rsid w:val="00225340"/>
    <w:rsid w:val="002253F6"/>
    <w:rsid w:val="00225414"/>
    <w:rsid w:val="00225499"/>
    <w:rsid w:val="0022565C"/>
    <w:rsid w:val="00225842"/>
    <w:rsid w:val="00225869"/>
    <w:rsid w:val="0022589C"/>
    <w:rsid w:val="00225D56"/>
    <w:rsid w:val="00225D75"/>
    <w:rsid w:val="00225E87"/>
    <w:rsid w:val="00225F95"/>
    <w:rsid w:val="002261F3"/>
    <w:rsid w:val="00226254"/>
    <w:rsid w:val="002262E7"/>
    <w:rsid w:val="0022634C"/>
    <w:rsid w:val="00226390"/>
    <w:rsid w:val="002263E2"/>
    <w:rsid w:val="00226500"/>
    <w:rsid w:val="00226727"/>
    <w:rsid w:val="002267D6"/>
    <w:rsid w:val="002269DF"/>
    <w:rsid w:val="00226C99"/>
    <w:rsid w:val="00226CB2"/>
    <w:rsid w:val="00226EEE"/>
    <w:rsid w:val="0022706F"/>
    <w:rsid w:val="0022708B"/>
    <w:rsid w:val="00227163"/>
    <w:rsid w:val="00227449"/>
    <w:rsid w:val="002274B9"/>
    <w:rsid w:val="002275CF"/>
    <w:rsid w:val="00227679"/>
    <w:rsid w:val="00227936"/>
    <w:rsid w:val="00227A9D"/>
    <w:rsid w:val="00227AF4"/>
    <w:rsid w:val="00227BDF"/>
    <w:rsid w:val="00227F3D"/>
    <w:rsid w:val="0023009E"/>
    <w:rsid w:val="002300DC"/>
    <w:rsid w:val="002305A6"/>
    <w:rsid w:val="002305F8"/>
    <w:rsid w:val="002305FD"/>
    <w:rsid w:val="0023080D"/>
    <w:rsid w:val="00230AB3"/>
    <w:rsid w:val="00230B39"/>
    <w:rsid w:val="00230BE5"/>
    <w:rsid w:val="00230E12"/>
    <w:rsid w:val="00230ED0"/>
    <w:rsid w:val="00230FD8"/>
    <w:rsid w:val="00231208"/>
    <w:rsid w:val="002312C2"/>
    <w:rsid w:val="00231337"/>
    <w:rsid w:val="00231408"/>
    <w:rsid w:val="00231579"/>
    <w:rsid w:val="002317A0"/>
    <w:rsid w:val="00231A00"/>
    <w:rsid w:val="00231A08"/>
    <w:rsid w:val="00231BA5"/>
    <w:rsid w:val="00231C5A"/>
    <w:rsid w:val="00231CE1"/>
    <w:rsid w:val="00231DEA"/>
    <w:rsid w:val="00231E06"/>
    <w:rsid w:val="00231F00"/>
    <w:rsid w:val="00231F4C"/>
    <w:rsid w:val="00231FD0"/>
    <w:rsid w:val="00232044"/>
    <w:rsid w:val="002322E2"/>
    <w:rsid w:val="0023260B"/>
    <w:rsid w:val="00232616"/>
    <w:rsid w:val="00232715"/>
    <w:rsid w:val="0023277E"/>
    <w:rsid w:val="002329C2"/>
    <w:rsid w:val="00232B08"/>
    <w:rsid w:val="00232FF4"/>
    <w:rsid w:val="00233223"/>
    <w:rsid w:val="00233416"/>
    <w:rsid w:val="00233601"/>
    <w:rsid w:val="00233666"/>
    <w:rsid w:val="0023378E"/>
    <w:rsid w:val="00233961"/>
    <w:rsid w:val="00233B31"/>
    <w:rsid w:val="00233BE9"/>
    <w:rsid w:val="00233D67"/>
    <w:rsid w:val="00233DA0"/>
    <w:rsid w:val="00233DA5"/>
    <w:rsid w:val="00233E44"/>
    <w:rsid w:val="00233E6F"/>
    <w:rsid w:val="00233EC7"/>
    <w:rsid w:val="00233ECF"/>
    <w:rsid w:val="00233F6E"/>
    <w:rsid w:val="00233F72"/>
    <w:rsid w:val="00233FD6"/>
    <w:rsid w:val="0023406F"/>
    <w:rsid w:val="002340A1"/>
    <w:rsid w:val="0023425F"/>
    <w:rsid w:val="002342D6"/>
    <w:rsid w:val="002342DD"/>
    <w:rsid w:val="002343FA"/>
    <w:rsid w:val="002344F8"/>
    <w:rsid w:val="00234672"/>
    <w:rsid w:val="00234A9D"/>
    <w:rsid w:val="00234B77"/>
    <w:rsid w:val="00234B9B"/>
    <w:rsid w:val="00234D95"/>
    <w:rsid w:val="00234DEB"/>
    <w:rsid w:val="00235018"/>
    <w:rsid w:val="00235175"/>
    <w:rsid w:val="00235181"/>
    <w:rsid w:val="00235268"/>
    <w:rsid w:val="002354A1"/>
    <w:rsid w:val="00235550"/>
    <w:rsid w:val="002355B5"/>
    <w:rsid w:val="00235653"/>
    <w:rsid w:val="00235695"/>
    <w:rsid w:val="00235732"/>
    <w:rsid w:val="002357C6"/>
    <w:rsid w:val="002357DE"/>
    <w:rsid w:val="00235A13"/>
    <w:rsid w:val="00235A9B"/>
    <w:rsid w:val="00235B28"/>
    <w:rsid w:val="00235C0B"/>
    <w:rsid w:val="00235C75"/>
    <w:rsid w:val="00235D8C"/>
    <w:rsid w:val="00235E63"/>
    <w:rsid w:val="0023612C"/>
    <w:rsid w:val="002362FE"/>
    <w:rsid w:val="0023630C"/>
    <w:rsid w:val="00236472"/>
    <w:rsid w:val="002365E1"/>
    <w:rsid w:val="0023669A"/>
    <w:rsid w:val="00236B74"/>
    <w:rsid w:val="00236B8B"/>
    <w:rsid w:val="00236E2B"/>
    <w:rsid w:val="00236FD5"/>
    <w:rsid w:val="00237047"/>
    <w:rsid w:val="00237188"/>
    <w:rsid w:val="0023718A"/>
    <w:rsid w:val="002374AC"/>
    <w:rsid w:val="00237764"/>
    <w:rsid w:val="00237A64"/>
    <w:rsid w:val="00237AE7"/>
    <w:rsid w:val="00237B2D"/>
    <w:rsid w:val="00237B7B"/>
    <w:rsid w:val="00237CCC"/>
    <w:rsid w:val="00237D5E"/>
    <w:rsid w:val="002400E7"/>
    <w:rsid w:val="0024012E"/>
    <w:rsid w:val="0024014F"/>
    <w:rsid w:val="002402BB"/>
    <w:rsid w:val="002402C2"/>
    <w:rsid w:val="0024048F"/>
    <w:rsid w:val="00240682"/>
    <w:rsid w:val="00240795"/>
    <w:rsid w:val="00240871"/>
    <w:rsid w:val="0024088D"/>
    <w:rsid w:val="00240950"/>
    <w:rsid w:val="00240A47"/>
    <w:rsid w:val="00240A5C"/>
    <w:rsid w:val="00240AA9"/>
    <w:rsid w:val="00240BDC"/>
    <w:rsid w:val="00240C87"/>
    <w:rsid w:val="00240CB7"/>
    <w:rsid w:val="00240DDC"/>
    <w:rsid w:val="00240E18"/>
    <w:rsid w:val="00240E7A"/>
    <w:rsid w:val="00240F1F"/>
    <w:rsid w:val="00240FC6"/>
    <w:rsid w:val="00241070"/>
    <w:rsid w:val="002410B8"/>
    <w:rsid w:val="002410CE"/>
    <w:rsid w:val="0024139B"/>
    <w:rsid w:val="002413B9"/>
    <w:rsid w:val="00241499"/>
    <w:rsid w:val="0024159D"/>
    <w:rsid w:val="002415C9"/>
    <w:rsid w:val="00241722"/>
    <w:rsid w:val="00241767"/>
    <w:rsid w:val="00241797"/>
    <w:rsid w:val="002417C2"/>
    <w:rsid w:val="00241943"/>
    <w:rsid w:val="00241A29"/>
    <w:rsid w:val="00241C19"/>
    <w:rsid w:val="00241C81"/>
    <w:rsid w:val="00241EC1"/>
    <w:rsid w:val="00242102"/>
    <w:rsid w:val="00242291"/>
    <w:rsid w:val="00242318"/>
    <w:rsid w:val="0024239B"/>
    <w:rsid w:val="00242430"/>
    <w:rsid w:val="00242490"/>
    <w:rsid w:val="00242557"/>
    <w:rsid w:val="0024259A"/>
    <w:rsid w:val="002426D0"/>
    <w:rsid w:val="002426DD"/>
    <w:rsid w:val="00242773"/>
    <w:rsid w:val="002429D1"/>
    <w:rsid w:val="00242AE2"/>
    <w:rsid w:val="00242CD6"/>
    <w:rsid w:val="00242D57"/>
    <w:rsid w:val="00242D75"/>
    <w:rsid w:val="00242ECD"/>
    <w:rsid w:val="00242F38"/>
    <w:rsid w:val="00243355"/>
    <w:rsid w:val="002436E5"/>
    <w:rsid w:val="00243849"/>
    <w:rsid w:val="0024386E"/>
    <w:rsid w:val="002438FD"/>
    <w:rsid w:val="00243C5D"/>
    <w:rsid w:val="00243D01"/>
    <w:rsid w:val="00243E60"/>
    <w:rsid w:val="00243EC8"/>
    <w:rsid w:val="00244104"/>
    <w:rsid w:val="00244288"/>
    <w:rsid w:val="002442C9"/>
    <w:rsid w:val="00244366"/>
    <w:rsid w:val="00244380"/>
    <w:rsid w:val="002443CF"/>
    <w:rsid w:val="00244456"/>
    <w:rsid w:val="0024449C"/>
    <w:rsid w:val="00244538"/>
    <w:rsid w:val="002446A7"/>
    <w:rsid w:val="002446DC"/>
    <w:rsid w:val="0024485C"/>
    <w:rsid w:val="00244878"/>
    <w:rsid w:val="002449B3"/>
    <w:rsid w:val="00244C2B"/>
    <w:rsid w:val="00244C9B"/>
    <w:rsid w:val="00245337"/>
    <w:rsid w:val="002453C3"/>
    <w:rsid w:val="002455EF"/>
    <w:rsid w:val="0024571E"/>
    <w:rsid w:val="0024576F"/>
    <w:rsid w:val="0024583B"/>
    <w:rsid w:val="00245A1A"/>
    <w:rsid w:val="00245ABB"/>
    <w:rsid w:val="00245AD5"/>
    <w:rsid w:val="00245B22"/>
    <w:rsid w:val="00245E29"/>
    <w:rsid w:val="00245E72"/>
    <w:rsid w:val="00245E85"/>
    <w:rsid w:val="00245ECA"/>
    <w:rsid w:val="002460C3"/>
    <w:rsid w:val="0024610E"/>
    <w:rsid w:val="00246256"/>
    <w:rsid w:val="00246412"/>
    <w:rsid w:val="002465CA"/>
    <w:rsid w:val="0024673E"/>
    <w:rsid w:val="002467B4"/>
    <w:rsid w:val="00246859"/>
    <w:rsid w:val="00246B1D"/>
    <w:rsid w:val="00246CA0"/>
    <w:rsid w:val="00246DDB"/>
    <w:rsid w:val="00246ED7"/>
    <w:rsid w:val="00247243"/>
    <w:rsid w:val="0024750E"/>
    <w:rsid w:val="00247567"/>
    <w:rsid w:val="0024772B"/>
    <w:rsid w:val="0024782B"/>
    <w:rsid w:val="002478A9"/>
    <w:rsid w:val="0024796D"/>
    <w:rsid w:val="002479CF"/>
    <w:rsid w:val="00247A38"/>
    <w:rsid w:val="00247A66"/>
    <w:rsid w:val="00247BDC"/>
    <w:rsid w:val="00247C23"/>
    <w:rsid w:val="00247C28"/>
    <w:rsid w:val="002500E1"/>
    <w:rsid w:val="0025011E"/>
    <w:rsid w:val="00250155"/>
    <w:rsid w:val="00250354"/>
    <w:rsid w:val="002503B8"/>
    <w:rsid w:val="0025047A"/>
    <w:rsid w:val="002504BB"/>
    <w:rsid w:val="002506AB"/>
    <w:rsid w:val="002506FE"/>
    <w:rsid w:val="00250916"/>
    <w:rsid w:val="0025091F"/>
    <w:rsid w:val="00250A05"/>
    <w:rsid w:val="00250A26"/>
    <w:rsid w:val="00250A70"/>
    <w:rsid w:val="00250B48"/>
    <w:rsid w:val="00250C5D"/>
    <w:rsid w:val="00250CF9"/>
    <w:rsid w:val="00250D1F"/>
    <w:rsid w:val="00250D63"/>
    <w:rsid w:val="0025104B"/>
    <w:rsid w:val="002511F4"/>
    <w:rsid w:val="0025156B"/>
    <w:rsid w:val="00251646"/>
    <w:rsid w:val="002516A8"/>
    <w:rsid w:val="002516E2"/>
    <w:rsid w:val="0025182D"/>
    <w:rsid w:val="00251918"/>
    <w:rsid w:val="00251A12"/>
    <w:rsid w:val="00251A76"/>
    <w:rsid w:val="00251C9F"/>
    <w:rsid w:val="00251D91"/>
    <w:rsid w:val="00251F3E"/>
    <w:rsid w:val="00251F45"/>
    <w:rsid w:val="00252040"/>
    <w:rsid w:val="0025209C"/>
    <w:rsid w:val="002520A1"/>
    <w:rsid w:val="002522B0"/>
    <w:rsid w:val="0025237B"/>
    <w:rsid w:val="00252454"/>
    <w:rsid w:val="0025246E"/>
    <w:rsid w:val="002524C8"/>
    <w:rsid w:val="002525D3"/>
    <w:rsid w:val="002525DB"/>
    <w:rsid w:val="00252629"/>
    <w:rsid w:val="00252795"/>
    <w:rsid w:val="002527AA"/>
    <w:rsid w:val="002527E0"/>
    <w:rsid w:val="00252CC4"/>
    <w:rsid w:val="00252D33"/>
    <w:rsid w:val="00252DEA"/>
    <w:rsid w:val="002530AB"/>
    <w:rsid w:val="002532B4"/>
    <w:rsid w:val="0025358B"/>
    <w:rsid w:val="00253758"/>
    <w:rsid w:val="00253790"/>
    <w:rsid w:val="002538F9"/>
    <w:rsid w:val="00253BD0"/>
    <w:rsid w:val="00253C58"/>
    <w:rsid w:val="00253CF6"/>
    <w:rsid w:val="00253D42"/>
    <w:rsid w:val="00253D90"/>
    <w:rsid w:val="00253DBA"/>
    <w:rsid w:val="00253FB0"/>
    <w:rsid w:val="00254046"/>
    <w:rsid w:val="0025409A"/>
    <w:rsid w:val="0025433B"/>
    <w:rsid w:val="0025441D"/>
    <w:rsid w:val="002545F0"/>
    <w:rsid w:val="00254679"/>
    <w:rsid w:val="0025488A"/>
    <w:rsid w:val="002548EF"/>
    <w:rsid w:val="00254939"/>
    <w:rsid w:val="00254A58"/>
    <w:rsid w:val="00254AD9"/>
    <w:rsid w:val="00254BE3"/>
    <w:rsid w:val="00254CED"/>
    <w:rsid w:val="00254CF4"/>
    <w:rsid w:val="0025539E"/>
    <w:rsid w:val="002554D6"/>
    <w:rsid w:val="0025554E"/>
    <w:rsid w:val="002555C6"/>
    <w:rsid w:val="00255608"/>
    <w:rsid w:val="002557A5"/>
    <w:rsid w:val="00255815"/>
    <w:rsid w:val="002558BF"/>
    <w:rsid w:val="002558CC"/>
    <w:rsid w:val="002559D0"/>
    <w:rsid w:val="00255A8C"/>
    <w:rsid w:val="00255BEA"/>
    <w:rsid w:val="00255D34"/>
    <w:rsid w:val="00255DD3"/>
    <w:rsid w:val="00255DF6"/>
    <w:rsid w:val="002560CA"/>
    <w:rsid w:val="002561CC"/>
    <w:rsid w:val="0025624C"/>
    <w:rsid w:val="0025625B"/>
    <w:rsid w:val="00256318"/>
    <w:rsid w:val="00256577"/>
    <w:rsid w:val="00256702"/>
    <w:rsid w:val="00256992"/>
    <w:rsid w:val="00256A16"/>
    <w:rsid w:val="00256C0D"/>
    <w:rsid w:val="00256CD6"/>
    <w:rsid w:val="00256DDD"/>
    <w:rsid w:val="00257009"/>
    <w:rsid w:val="0025729D"/>
    <w:rsid w:val="00257349"/>
    <w:rsid w:val="002573EF"/>
    <w:rsid w:val="0025759E"/>
    <w:rsid w:val="002575DD"/>
    <w:rsid w:val="00257685"/>
    <w:rsid w:val="002576AB"/>
    <w:rsid w:val="002578B3"/>
    <w:rsid w:val="0025791E"/>
    <w:rsid w:val="00257A0A"/>
    <w:rsid w:val="00257A77"/>
    <w:rsid w:val="00257B9E"/>
    <w:rsid w:val="00257BC3"/>
    <w:rsid w:val="00257D19"/>
    <w:rsid w:val="00257E5D"/>
    <w:rsid w:val="002600F1"/>
    <w:rsid w:val="0026014A"/>
    <w:rsid w:val="002601F1"/>
    <w:rsid w:val="0026026D"/>
    <w:rsid w:val="00260287"/>
    <w:rsid w:val="002604DA"/>
    <w:rsid w:val="00260517"/>
    <w:rsid w:val="002607DA"/>
    <w:rsid w:val="00260A77"/>
    <w:rsid w:val="00260A8C"/>
    <w:rsid w:val="00260DC4"/>
    <w:rsid w:val="00260E03"/>
    <w:rsid w:val="00260F55"/>
    <w:rsid w:val="00260F83"/>
    <w:rsid w:val="00261042"/>
    <w:rsid w:val="00261075"/>
    <w:rsid w:val="0026130A"/>
    <w:rsid w:val="0026144E"/>
    <w:rsid w:val="00261506"/>
    <w:rsid w:val="00261644"/>
    <w:rsid w:val="00261785"/>
    <w:rsid w:val="002619F5"/>
    <w:rsid w:val="00261C25"/>
    <w:rsid w:val="00261CB2"/>
    <w:rsid w:val="00261EF7"/>
    <w:rsid w:val="0026211E"/>
    <w:rsid w:val="002621A4"/>
    <w:rsid w:val="00262258"/>
    <w:rsid w:val="002622B5"/>
    <w:rsid w:val="00262382"/>
    <w:rsid w:val="00262456"/>
    <w:rsid w:val="0026249D"/>
    <w:rsid w:val="0026257E"/>
    <w:rsid w:val="002625AB"/>
    <w:rsid w:val="00262908"/>
    <w:rsid w:val="00262921"/>
    <w:rsid w:val="00262927"/>
    <w:rsid w:val="0026295D"/>
    <w:rsid w:val="00262A8B"/>
    <w:rsid w:val="00262AE1"/>
    <w:rsid w:val="00262E03"/>
    <w:rsid w:val="00262F42"/>
    <w:rsid w:val="00262F8B"/>
    <w:rsid w:val="00262FC7"/>
    <w:rsid w:val="00262FCD"/>
    <w:rsid w:val="00263092"/>
    <w:rsid w:val="002633B8"/>
    <w:rsid w:val="00263427"/>
    <w:rsid w:val="002634A6"/>
    <w:rsid w:val="002634DA"/>
    <w:rsid w:val="0026354E"/>
    <w:rsid w:val="00263579"/>
    <w:rsid w:val="00263600"/>
    <w:rsid w:val="0026361A"/>
    <w:rsid w:val="002636F9"/>
    <w:rsid w:val="0026386A"/>
    <w:rsid w:val="00263A6F"/>
    <w:rsid w:val="00263B07"/>
    <w:rsid w:val="0026408D"/>
    <w:rsid w:val="0026409C"/>
    <w:rsid w:val="00264184"/>
    <w:rsid w:val="0026419B"/>
    <w:rsid w:val="002641DE"/>
    <w:rsid w:val="00264289"/>
    <w:rsid w:val="0026443B"/>
    <w:rsid w:val="00264603"/>
    <w:rsid w:val="00264606"/>
    <w:rsid w:val="00264634"/>
    <w:rsid w:val="002649B2"/>
    <w:rsid w:val="00264D9D"/>
    <w:rsid w:val="00264E05"/>
    <w:rsid w:val="00264E53"/>
    <w:rsid w:val="00264F73"/>
    <w:rsid w:val="00264FEE"/>
    <w:rsid w:val="00265000"/>
    <w:rsid w:val="00265315"/>
    <w:rsid w:val="0026536F"/>
    <w:rsid w:val="0026538C"/>
    <w:rsid w:val="00265392"/>
    <w:rsid w:val="00265436"/>
    <w:rsid w:val="002655D6"/>
    <w:rsid w:val="00265620"/>
    <w:rsid w:val="00265636"/>
    <w:rsid w:val="0026569C"/>
    <w:rsid w:val="002656EB"/>
    <w:rsid w:val="0026575C"/>
    <w:rsid w:val="00265A65"/>
    <w:rsid w:val="00265B1E"/>
    <w:rsid w:val="00265C61"/>
    <w:rsid w:val="00265F23"/>
    <w:rsid w:val="002660F6"/>
    <w:rsid w:val="002661F4"/>
    <w:rsid w:val="00266482"/>
    <w:rsid w:val="0026651B"/>
    <w:rsid w:val="00266533"/>
    <w:rsid w:val="00266642"/>
    <w:rsid w:val="0026667E"/>
    <w:rsid w:val="00266771"/>
    <w:rsid w:val="002667CA"/>
    <w:rsid w:val="002667E9"/>
    <w:rsid w:val="00266800"/>
    <w:rsid w:val="0026682C"/>
    <w:rsid w:val="00266873"/>
    <w:rsid w:val="0026689A"/>
    <w:rsid w:val="0026694D"/>
    <w:rsid w:val="00266959"/>
    <w:rsid w:val="00266A6A"/>
    <w:rsid w:val="00266AF6"/>
    <w:rsid w:val="00266BB0"/>
    <w:rsid w:val="00266C9E"/>
    <w:rsid w:val="00266EDA"/>
    <w:rsid w:val="002671B4"/>
    <w:rsid w:val="0026743F"/>
    <w:rsid w:val="002674BA"/>
    <w:rsid w:val="00267585"/>
    <w:rsid w:val="00267654"/>
    <w:rsid w:val="0026767B"/>
    <w:rsid w:val="002677A6"/>
    <w:rsid w:val="0026789A"/>
    <w:rsid w:val="002678FF"/>
    <w:rsid w:val="00267928"/>
    <w:rsid w:val="00267AD5"/>
    <w:rsid w:val="00270281"/>
    <w:rsid w:val="00270487"/>
    <w:rsid w:val="00270585"/>
    <w:rsid w:val="002705B5"/>
    <w:rsid w:val="002705D0"/>
    <w:rsid w:val="00270745"/>
    <w:rsid w:val="0027075E"/>
    <w:rsid w:val="00270813"/>
    <w:rsid w:val="002709B6"/>
    <w:rsid w:val="00270CD1"/>
    <w:rsid w:val="00270D25"/>
    <w:rsid w:val="00270D81"/>
    <w:rsid w:val="00270E19"/>
    <w:rsid w:val="00270EE7"/>
    <w:rsid w:val="00270F1D"/>
    <w:rsid w:val="00270F65"/>
    <w:rsid w:val="00270FB9"/>
    <w:rsid w:val="00271043"/>
    <w:rsid w:val="0027105E"/>
    <w:rsid w:val="00271129"/>
    <w:rsid w:val="0027112D"/>
    <w:rsid w:val="002712E1"/>
    <w:rsid w:val="002712ED"/>
    <w:rsid w:val="002716E6"/>
    <w:rsid w:val="002716FE"/>
    <w:rsid w:val="002717D2"/>
    <w:rsid w:val="002717EF"/>
    <w:rsid w:val="00271C83"/>
    <w:rsid w:val="00271E11"/>
    <w:rsid w:val="00271FA8"/>
    <w:rsid w:val="002720A1"/>
    <w:rsid w:val="002720E2"/>
    <w:rsid w:val="00272163"/>
    <w:rsid w:val="0027217E"/>
    <w:rsid w:val="002721A7"/>
    <w:rsid w:val="00272338"/>
    <w:rsid w:val="002723F5"/>
    <w:rsid w:val="00272425"/>
    <w:rsid w:val="0027246C"/>
    <w:rsid w:val="0027254A"/>
    <w:rsid w:val="002725E2"/>
    <w:rsid w:val="00272702"/>
    <w:rsid w:val="00272761"/>
    <w:rsid w:val="002727B0"/>
    <w:rsid w:val="002728A1"/>
    <w:rsid w:val="002728DD"/>
    <w:rsid w:val="0027293F"/>
    <w:rsid w:val="00272A51"/>
    <w:rsid w:val="00272DCE"/>
    <w:rsid w:val="00272F1E"/>
    <w:rsid w:val="00272F7A"/>
    <w:rsid w:val="00273020"/>
    <w:rsid w:val="00273068"/>
    <w:rsid w:val="002730A6"/>
    <w:rsid w:val="002730B1"/>
    <w:rsid w:val="00273161"/>
    <w:rsid w:val="0027322D"/>
    <w:rsid w:val="0027333F"/>
    <w:rsid w:val="00273367"/>
    <w:rsid w:val="002734EC"/>
    <w:rsid w:val="00273A66"/>
    <w:rsid w:val="00273D9C"/>
    <w:rsid w:val="00273E81"/>
    <w:rsid w:val="00273F37"/>
    <w:rsid w:val="00273FB7"/>
    <w:rsid w:val="00274051"/>
    <w:rsid w:val="002742F6"/>
    <w:rsid w:val="002742FD"/>
    <w:rsid w:val="00274372"/>
    <w:rsid w:val="00274884"/>
    <w:rsid w:val="002748CC"/>
    <w:rsid w:val="002749E4"/>
    <w:rsid w:val="00274A8B"/>
    <w:rsid w:val="00274B26"/>
    <w:rsid w:val="00274B83"/>
    <w:rsid w:val="00274C06"/>
    <w:rsid w:val="00274C7C"/>
    <w:rsid w:val="00274D41"/>
    <w:rsid w:val="00274E04"/>
    <w:rsid w:val="00274E55"/>
    <w:rsid w:val="00274E73"/>
    <w:rsid w:val="00274EBF"/>
    <w:rsid w:val="00274EE4"/>
    <w:rsid w:val="00274F79"/>
    <w:rsid w:val="00275410"/>
    <w:rsid w:val="00275411"/>
    <w:rsid w:val="00275423"/>
    <w:rsid w:val="0027550F"/>
    <w:rsid w:val="00275557"/>
    <w:rsid w:val="002755FD"/>
    <w:rsid w:val="00275818"/>
    <w:rsid w:val="00275901"/>
    <w:rsid w:val="00275991"/>
    <w:rsid w:val="00275D16"/>
    <w:rsid w:val="00275EE7"/>
    <w:rsid w:val="00275F1E"/>
    <w:rsid w:val="002760AC"/>
    <w:rsid w:val="002760FB"/>
    <w:rsid w:val="00276143"/>
    <w:rsid w:val="002761B7"/>
    <w:rsid w:val="002761CC"/>
    <w:rsid w:val="0027637B"/>
    <w:rsid w:val="00276406"/>
    <w:rsid w:val="002765E3"/>
    <w:rsid w:val="0027680D"/>
    <w:rsid w:val="00276842"/>
    <w:rsid w:val="00276888"/>
    <w:rsid w:val="002768E1"/>
    <w:rsid w:val="0027696F"/>
    <w:rsid w:val="00276AA6"/>
    <w:rsid w:val="00276B73"/>
    <w:rsid w:val="00276E66"/>
    <w:rsid w:val="00277183"/>
    <w:rsid w:val="002772A2"/>
    <w:rsid w:val="00277304"/>
    <w:rsid w:val="0027746D"/>
    <w:rsid w:val="0027751E"/>
    <w:rsid w:val="0027757A"/>
    <w:rsid w:val="00277704"/>
    <w:rsid w:val="002777DE"/>
    <w:rsid w:val="0027782B"/>
    <w:rsid w:val="00277A07"/>
    <w:rsid w:val="00277AA2"/>
    <w:rsid w:val="00277BE6"/>
    <w:rsid w:val="00277C37"/>
    <w:rsid w:val="00277EB3"/>
    <w:rsid w:val="00277EE5"/>
    <w:rsid w:val="00277FC2"/>
    <w:rsid w:val="002800FB"/>
    <w:rsid w:val="002801A7"/>
    <w:rsid w:val="002802A0"/>
    <w:rsid w:val="002802A4"/>
    <w:rsid w:val="00280371"/>
    <w:rsid w:val="00280379"/>
    <w:rsid w:val="0028061D"/>
    <w:rsid w:val="002807BC"/>
    <w:rsid w:val="00280855"/>
    <w:rsid w:val="0028094E"/>
    <w:rsid w:val="00280ADD"/>
    <w:rsid w:val="00280B6D"/>
    <w:rsid w:val="00280CCE"/>
    <w:rsid w:val="00280DFD"/>
    <w:rsid w:val="00280E50"/>
    <w:rsid w:val="00280EA2"/>
    <w:rsid w:val="00281107"/>
    <w:rsid w:val="0028115B"/>
    <w:rsid w:val="00281715"/>
    <w:rsid w:val="002817CC"/>
    <w:rsid w:val="00281A91"/>
    <w:rsid w:val="00281AD1"/>
    <w:rsid w:val="00281AFC"/>
    <w:rsid w:val="00281B26"/>
    <w:rsid w:val="00281DC5"/>
    <w:rsid w:val="00281EAC"/>
    <w:rsid w:val="00281ED0"/>
    <w:rsid w:val="00281FAC"/>
    <w:rsid w:val="0028228B"/>
    <w:rsid w:val="00282461"/>
    <w:rsid w:val="002828DE"/>
    <w:rsid w:val="002829E2"/>
    <w:rsid w:val="00282A8A"/>
    <w:rsid w:val="00282BAC"/>
    <w:rsid w:val="00282C5A"/>
    <w:rsid w:val="00282EE2"/>
    <w:rsid w:val="00282FD7"/>
    <w:rsid w:val="00283101"/>
    <w:rsid w:val="00283183"/>
    <w:rsid w:val="002831BB"/>
    <w:rsid w:val="00283268"/>
    <w:rsid w:val="00283362"/>
    <w:rsid w:val="002833BB"/>
    <w:rsid w:val="0028343B"/>
    <w:rsid w:val="00283663"/>
    <w:rsid w:val="002836B6"/>
    <w:rsid w:val="00283751"/>
    <w:rsid w:val="00283782"/>
    <w:rsid w:val="002839E3"/>
    <w:rsid w:val="00283A85"/>
    <w:rsid w:val="00283BA8"/>
    <w:rsid w:val="00283DB4"/>
    <w:rsid w:val="00283FA9"/>
    <w:rsid w:val="002840DE"/>
    <w:rsid w:val="002842D8"/>
    <w:rsid w:val="002843ED"/>
    <w:rsid w:val="00284605"/>
    <w:rsid w:val="002847D4"/>
    <w:rsid w:val="00284B15"/>
    <w:rsid w:val="00284BC1"/>
    <w:rsid w:val="00284C08"/>
    <w:rsid w:val="00284C77"/>
    <w:rsid w:val="00284D99"/>
    <w:rsid w:val="002850F6"/>
    <w:rsid w:val="0028510C"/>
    <w:rsid w:val="00285358"/>
    <w:rsid w:val="002853E8"/>
    <w:rsid w:val="002855CB"/>
    <w:rsid w:val="0028567F"/>
    <w:rsid w:val="00285850"/>
    <w:rsid w:val="00285A17"/>
    <w:rsid w:val="00285A27"/>
    <w:rsid w:val="00285D38"/>
    <w:rsid w:val="00285F07"/>
    <w:rsid w:val="00286213"/>
    <w:rsid w:val="0028656D"/>
    <w:rsid w:val="002866F3"/>
    <w:rsid w:val="00286818"/>
    <w:rsid w:val="002868AB"/>
    <w:rsid w:val="00286972"/>
    <w:rsid w:val="00286A8A"/>
    <w:rsid w:val="00286AC7"/>
    <w:rsid w:val="00286ADD"/>
    <w:rsid w:val="00286BAF"/>
    <w:rsid w:val="00287169"/>
    <w:rsid w:val="002871BF"/>
    <w:rsid w:val="0028726C"/>
    <w:rsid w:val="002872FC"/>
    <w:rsid w:val="00287480"/>
    <w:rsid w:val="0028756D"/>
    <w:rsid w:val="002875E4"/>
    <w:rsid w:val="00287997"/>
    <w:rsid w:val="002879EC"/>
    <w:rsid w:val="00287A7D"/>
    <w:rsid w:val="00287BE6"/>
    <w:rsid w:val="00287DD4"/>
    <w:rsid w:val="00287FE7"/>
    <w:rsid w:val="002902B5"/>
    <w:rsid w:val="0029035B"/>
    <w:rsid w:val="00290433"/>
    <w:rsid w:val="00290464"/>
    <w:rsid w:val="00290542"/>
    <w:rsid w:val="002905BF"/>
    <w:rsid w:val="00290794"/>
    <w:rsid w:val="002907C0"/>
    <w:rsid w:val="00290833"/>
    <w:rsid w:val="00290918"/>
    <w:rsid w:val="00290963"/>
    <w:rsid w:val="00290B6E"/>
    <w:rsid w:val="00290C95"/>
    <w:rsid w:val="00290CE0"/>
    <w:rsid w:val="00290E9E"/>
    <w:rsid w:val="00290EB8"/>
    <w:rsid w:val="00290EE6"/>
    <w:rsid w:val="00290F4B"/>
    <w:rsid w:val="00290F73"/>
    <w:rsid w:val="00290FFE"/>
    <w:rsid w:val="00291057"/>
    <w:rsid w:val="00291156"/>
    <w:rsid w:val="0029127F"/>
    <w:rsid w:val="00291426"/>
    <w:rsid w:val="00291453"/>
    <w:rsid w:val="00291729"/>
    <w:rsid w:val="002917F5"/>
    <w:rsid w:val="00291826"/>
    <w:rsid w:val="002919B3"/>
    <w:rsid w:val="002919F8"/>
    <w:rsid w:val="00291A25"/>
    <w:rsid w:val="00291A50"/>
    <w:rsid w:val="00291B1E"/>
    <w:rsid w:val="00291B21"/>
    <w:rsid w:val="00291E92"/>
    <w:rsid w:val="00291EA9"/>
    <w:rsid w:val="00291F18"/>
    <w:rsid w:val="0029202E"/>
    <w:rsid w:val="002921F4"/>
    <w:rsid w:val="00292275"/>
    <w:rsid w:val="002922A4"/>
    <w:rsid w:val="002923FD"/>
    <w:rsid w:val="00292594"/>
    <w:rsid w:val="002926B0"/>
    <w:rsid w:val="0029289E"/>
    <w:rsid w:val="00292BF5"/>
    <w:rsid w:val="00292CA0"/>
    <w:rsid w:val="00292CAB"/>
    <w:rsid w:val="00292CAC"/>
    <w:rsid w:val="00292F38"/>
    <w:rsid w:val="00292FE5"/>
    <w:rsid w:val="00292FEB"/>
    <w:rsid w:val="002930A3"/>
    <w:rsid w:val="00293424"/>
    <w:rsid w:val="00293425"/>
    <w:rsid w:val="0029352E"/>
    <w:rsid w:val="00293816"/>
    <w:rsid w:val="002938AD"/>
    <w:rsid w:val="002938D5"/>
    <w:rsid w:val="002938E6"/>
    <w:rsid w:val="002939B5"/>
    <w:rsid w:val="00293B17"/>
    <w:rsid w:val="00293C1C"/>
    <w:rsid w:val="00293D95"/>
    <w:rsid w:val="00294188"/>
    <w:rsid w:val="002944CB"/>
    <w:rsid w:val="00294536"/>
    <w:rsid w:val="002945E0"/>
    <w:rsid w:val="00294787"/>
    <w:rsid w:val="00294964"/>
    <w:rsid w:val="00294A1F"/>
    <w:rsid w:val="00294A6F"/>
    <w:rsid w:val="00294AB9"/>
    <w:rsid w:val="00294CCA"/>
    <w:rsid w:val="00294DD1"/>
    <w:rsid w:val="00294E2E"/>
    <w:rsid w:val="0029521F"/>
    <w:rsid w:val="00295275"/>
    <w:rsid w:val="002954DF"/>
    <w:rsid w:val="00295519"/>
    <w:rsid w:val="002956F1"/>
    <w:rsid w:val="00295977"/>
    <w:rsid w:val="002959D8"/>
    <w:rsid w:val="002959E8"/>
    <w:rsid w:val="00295A11"/>
    <w:rsid w:val="00295A40"/>
    <w:rsid w:val="00295A4A"/>
    <w:rsid w:val="00295C32"/>
    <w:rsid w:val="00295C35"/>
    <w:rsid w:val="00295C39"/>
    <w:rsid w:val="00295CB9"/>
    <w:rsid w:val="00295F76"/>
    <w:rsid w:val="00296065"/>
    <w:rsid w:val="00296118"/>
    <w:rsid w:val="0029614F"/>
    <w:rsid w:val="0029617E"/>
    <w:rsid w:val="002961C8"/>
    <w:rsid w:val="00296559"/>
    <w:rsid w:val="00296756"/>
    <w:rsid w:val="00296958"/>
    <w:rsid w:val="002969DA"/>
    <w:rsid w:val="00296A24"/>
    <w:rsid w:val="00296AE7"/>
    <w:rsid w:val="00296B26"/>
    <w:rsid w:val="00296C1C"/>
    <w:rsid w:val="00296E87"/>
    <w:rsid w:val="00296EF5"/>
    <w:rsid w:val="00296F5E"/>
    <w:rsid w:val="00296FB6"/>
    <w:rsid w:val="00297063"/>
    <w:rsid w:val="00297123"/>
    <w:rsid w:val="002971D2"/>
    <w:rsid w:val="0029737A"/>
    <w:rsid w:val="00297540"/>
    <w:rsid w:val="00297A9C"/>
    <w:rsid w:val="00297AAF"/>
    <w:rsid w:val="00297AC9"/>
    <w:rsid w:val="00297BC8"/>
    <w:rsid w:val="00297D0F"/>
    <w:rsid w:val="00297EA5"/>
    <w:rsid w:val="00297EF1"/>
    <w:rsid w:val="00297FA6"/>
    <w:rsid w:val="002A008E"/>
    <w:rsid w:val="002A02CD"/>
    <w:rsid w:val="002A034E"/>
    <w:rsid w:val="002A0527"/>
    <w:rsid w:val="002A064C"/>
    <w:rsid w:val="002A066A"/>
    <w:rsid w:val="002A07A4"/>
    <w:rsid w:val="002A0928"/>
    <w:rsid w:val="002A09C9"/>
    <w:rsid w:val="002A0AC4"/>
    <w:rsid w:val="002A0C02"/>
    <w:rsid w:val="002A0D18"/>
    <w:rsid w:val="002A0D5A"/>
    <w:rsid w:val="002A0D86"/>
    <w:rsid w:val="002A0E6C"/>
    <w:rsid w:val="002A104A"/>
    <w:rsid w:val="002A10E0"/>
    <w:rsid w:val="002A1234"/>
    <w:rsid w:val="002A13BA"/>
    <w:rsid w:val="002A157F"/>
    <w:rsid w:val="002A16EE"/>
    <w:rsid w:val="002A1722"/>
    <w:rsid w:val="002A1806"/>
    <w:rsid w:val="002A1860"/>
    <w:rsid w:val="002A18D5"/>
    <w:rsid w:val="002A1BFB"/>
    <w:rsid w:val="002A1CCD"/>
    <w:rsid w:val="002A1D7D"/>
    <w:rsid w:val="002A1DD4"/>
    <w:rsid w:val="002A2162"/>
    <w:rsid w:val="002A249A"/>
    <w:rsid w:val="002A24CE"/>
    <w:rsid w:val="002A270F"/>
    <w:rsid w:val="002A2A4E"/>
    <w:rsid w:val="002A2AA0"/>
    <w:rsid w:val="002A2ABA"/>
    <w:rsid w:val="002A2B09"/>
    <w:rsid w:val="002A2D7F"/>
    <w:rsid w:val="002A2DD8"/>
    <w:rsid w:val="002A2F0C"/>
    <w:rsid w:val="002A302F"/>
    <w:rsid w:val="002A303B"/>
    <w:rsid w:val="002A3054"/>
    <w:rsid w:val="002A3163"/>
    <w:rsid w:val="002A32B4"/>
    <w:rsid w:val="002A3400"/>
    <w:rsid w:val="002A35B6"/>
    <w:rsid w:val="002A372E"/>
    <w:rsid w:val="002A3AAD"/>
    <w:rsid w:val="002A3C19"/>
    <w:rsid w:val="002A3C85"/>
    <w:rsid w:val="002A3C91"/>
    <w:rsid w:val="002A3DA9"/>
    <w:rsid w:val="002A3FF5"/>
    <w:rsid w:val="002A4115"/>
    <w:rsid w:val="002A4371"/>
    <w:rsid w:val="002A4449"/>
    <w:rsid w:val="002A44EF"/>
    <w:rsid w:val="002A4837"/>
    <w:rsid w:val="002A484E"/>
    <w:rsid w:val="002A491B"/>
    <w:rsid w:val="002A4954"/>
    <w:rsid w:val="002A4B36"/>
    <w:rsid w:val="002A4BC6"/>
    <w:rsid w:val="002A4C78"/>
    <w:rsid w:val="002A4D9F"/>
    <w:rsid w:val="002A5159"/>
    <w:rsid w:val="002A5174"/>
    <w:rsid w:val="002A51B8"/>
    <w:rsid w:val="002A51EA"/>
    <w:rsid w:val="002A53FC"/>
    <w:rsid w:val="002A5455"/>
    <w:rsid w:val="002A54A1"/>
    <w:rsid w:val="002A55F7"/>
    <w:rsid w:val="002A5648"/>
    <w:rsid w:val="002A5718"/>
    <w:rsid w:val="002A5C41"/>
    <w:rsid w:val="002A5CBC"/>
    <w:rsid w:val="002A5CC6"/>
    <w:rsid w:val="002A5D59"/>
    <w:rsid w:val="002A5E74"/>
    <w:rsid w:val="002A607D"/>
    <w:rsid w:val="002A60AD"/>
    <w:rsid w:val="002A618D"/>
    <w:rsid w:val="002A620A"/>
    <w:rsid w:val="002A62EE"/>
    <w:rsid w:val="002A6351"/>
    <w:rsid w:val="002A658C"/>
    <w:rsid w:val="002A6655"/>
    <w:rsid w:val="002A6755"/>
    <w:rsid w:val="002A67AC"/>
    <w:rsid w:val="002A6898"/>
    <w:rsid w:val="002A68B1"/>
    <w:rsid w:val="002A6CC0"/>
    <w:rsid w:val="002A6CC6"/>
    <w:rsid w:val="002A6D9B"/>
    <w:rsid w:val="002A6E8B"/>
    <w:rsid w:val="002A6EA4"/>
    <w:rsid w:val="002A700C"/>
    <w:rsid w:val="002A706D"/>
    <w:rsid w:val="002A70E2"/>
    <w:rsid w:val="002A7131"/>
    <w:rsid w:val="002A7175"/>
    <w:rsid w:val="002A7254"/>
    <w:rsid w:val="002A738A"/>
    <w:rsid w:val="002A773C"/>
    <w:rsid w:val="002A7978"/>
    <w:rsid w:val="002A79CD"/>
    <w:rsid w:val="002A7BAD"/>
    <w:rsid w:val="002A7D99"/>
    <w:rsid w:val="002A7DCC"/>
    <w:rsid w:val="002B008F"/>
    <w:rsid w:val="002B00EF"/>
    <w:rsid w:val="002B0435"/>
    <w:rsid w:val="002B0535"/>
    <w:rsid w:val="002B0594"/>
    <w:rsid w:val="002B0786"/>
    <w:rsid w:val="002B09A7"/>
    <w:rsid w:val="002B0BD1"/>
    <w:rsid w:val="002B0C85"/>
    <w:rsid w:val="002B0CB2"/>
    <w:rsid w:val="002B0D83"/>
    <w:rsid w:val="002B0ED7"/>
    <w:rsid w:val="002B1017"/>
    <w:rsid w:val="002B1159"/>
    <w:rsid w:val="002B11A5"/>
    <w:rsid w:val="002B11BB"/>
    <w:rsid w:val="002B12DA"/>
    <w:rsid w:val="002B1428"/>
    <w:rsid w:val="002B1531"/>
    <w:rsid w:val="002B15F8"/>
    <w:rsid w:val="002B1666"/>
    <w:rsid w:val="002B1752"/>
    <w:rsid w:val="002B188A"/>
    <w:rsid w:val="002B18EA"/>
    <w:rsid w:val="002B18F9"/>
    <w:rsid w:val="002B1A3B"/>
    <w:rsid w:val="002B1BB3"/>
    <w:rsid w:val="002B1CF4"/>
    <w:rsid w:val="002B1D9D"/>
    <w:rsid w:val="002B1F07"/>
    <w:rsid w:val="002B1F15"/>
    <w:rsid w:val="002B1F4E"/>
    <w:rsid w:val="002B1F95"/>
    <w:rsid w:val="002B2077"/>
    <w:rsid w:val="002B210D"/>
    <w:rsid w:val="002B242B"/>
    <w:rsid w:val="002B2572"/>
    <w:rsid w:val="002B2578"/>
    <w:rsid w:val="002B2625"/>
    <w:rsid w:val="002B26B9"/>
    <w:rsid w:val="002B26E1"/>
    <w:rsid w:val="002B27E4"/>
    <w:rsid w:val="002B2B6F"/>
    <w:rsid w:val="002B2D4E"/>
    <w:rsid w:val="002B2E35"/>
    <w:rsid w:val="002B2F6F"/>
    <w:rsid w:val="002B2F79"/>
    <w:rsid w:val="002B3060"/>
    <w:rsid w:val="002B30FA"/>
    <w:rsid w:val="002B32E6"/>
    <w:rsid w:val="002B3418"/>
    <w:rsid w:val="002B3465"/>
    <w:rsid w:val="002B356C"/>
    <w:rsid w:val="002B36F6"/>
    <w:rsid w:val="002B3768"/>
    <w:rsid w:val="002B39D8"/>
    <w:rsid w:val="002B3A40"/>
    <w:rsid w:val="002B3B06"/>
    <w:rsid w:val="002B3BFA"/>
    <w:rsid w:val="002B3C6F"/>
    <w:rsid w:val="002B3E11"/>
    <w:rsid w:val="002B3E30"/>
    <w:rsid w:val="002B3E5D"/>
    <w:rsid w:val="002B3EDE"/>
    <w:rsid w:val="002B3F2E"/>
    <w:rsid w:val="002B4215"/>
    <w:rsid w:val="002B443C"/>
    <w:rsid w:val="002B45A8"/>
    <w:rsid w:val="002B4689"/>
    <w:rsid w:val="002B468A"/>
    <w:rsid w:val="002B46B5"/>
    <w:rsid w:val="002B46F8"/>
    <w:rsid w:val="002B4811"/>
    <w:rsid w:val="002B4885"/>
    <w:rsid w:val="002B495F"/>
    <w:rsid w:val="002B4992"/>
    <w:rsid w:val="002B4A32"/>
    <w:rsid w:val="002B4EFA"/>
    <w:rsid w:val="002B50A1"/>
    <w:rsid w:val="002B53FC"/>
    <w:rsid w:val="002B54AD"/>
    <w:rsid w:val="002B5683"/>
    <w:rsid w:val="002B573E"/>
    <w:rsid w:val="002B5896"/>
    <w:rsid w:val="002B589D"/>
    <w:rsid w:val="002B592F"/>
    <w:rsid w:val="002B5CBD"/>
    <w:rsid w:val="002B5E1C"/>
    <w:rsid w:val="002B5F8D"/>
    <w:rsid w:val="002B5FBE"/>
    <w:rsid w:val="002B6222"/>
    <w:rsid w:val="002B668F"/>
    <w:rsid w:val="002B66A8"/>
    <w:rsid w:val="002B66F3"/>
    <w:rsid w:val="002B67FC"/>
    <w:rsid w:val="002B695A"/>
    <w:rsid w:val="002B69BB"/>
    <w:rsid w:val="002B6A03"/>
    <w:rsid w:val="002B6AC4"/>
    <w:rsid w:val="002B6E28"/>
    <w:rsid w:val="002B6EB6"/>
    <w:rsid w:val="002B6F4A"/>
    <w:rsid w:val="002B7059"/>
    <w:rsid w:val="002B7182"/>
    <w:rsid w:val="002B71CE"/>
    <w:rsid w:val="002B722F"/>
    <w:rsid w:val="002B72C2"/>
    <w:rsid w:val="002B7502"/>
    <w:rsid w:val="002B7681"/>
    <w:rsid w:val="002B76C6"/>
    <w:rsid w:val="002B7759"/>
    <w:rsid w:val="002B77CF"/>
    <w:rsid w:val="002B7854"/>
    <w:rsid w:val="002B7A48"/>
    <w:rsid w:val="002B7AC4"/>
    <w:rsid w:val="002B7B3C"/>
    <w:rsid w:val="002B7CA8"/>
    <w:rsid w:val="002B7D79"/>
    <w:rsid w:val="002B7E4E"/>
    <w:rsid w:val="002C0010"/>
    <w:rsid w:val="002C01C0"/>
    <w:rsid w:val="002C0348"/>
    <w:rsid w:val="002C068B"/>
    <w:rsid w:val="002C0691"/>
    <w:rsid w:val="002C0878"/>
    <w:rsid w:val="002C093C"/>
    <w:rsid w:val="002C0952"/>
    <w:rsid w:val="002C0A21"/>
    <w:rsid w:val="002C0AEF"/>
    <w:rsid w:val="002C0B0D"/>
    <w:rsid w:val="002C0B34"/>
    <w:rsid w:val="002C0BD7"/>
    <w:rsid w:val="002C0F01"/>
    <w:rsid w:val="002C0F58"/>
    <w:rsid w:val="002C12F4"/>
    <w:rsid w:val="002C1457"/>
    <w:rsid w:val="002C14E5"/>
    <w:rsid w:val="002C1551"/>
    <w:rsid w:val="002C166A"/>
    <w:rsid w:val="002C16CA"/>
    <w:rsid w:val="002C1773"/>
    <w:rsid w:val="002C1796"/>
    <w:rsid w:val="002C17EF"/>
    <w:rsid w:val="002C198E"/>
    <w:rsid w:val="002C1A29"/>
    <w:rsid w:val="002C1B91"/>
    <w:rsid w:val="002C1C14"/>
    <w:rsid w:val="002C1CBE"/>
    <w:rsid w:val="002C1F4F"/>
    <w:rsid w:val="002C1F6A"/>
    <w:rsid w:val="002C2074"/>
    <w:rsid w:val="002C23D7"/>
    <w:rsid w:val="002C2484"/>
    <w:rsid w:val="002C2514"/>
    <w:rsid w:val="002C2548"/>
    <w:rsid w:val="002C25D7"/>
    <w:rsid w:val="002C26FF"/>
    <w:rsid w:val="002C287F"/>
    <w:rsid w:val="002C28A5"/>
    <w:rsid w:val="002C291D"/>
    <w:rsid w:val="002C29B8"/>
    <w:rsid w:val="002C2AC1"/>
    <w:rsid w:val="002C2AD2"/>
    <w:rsid w:val="002C2B8D"/>
    <w:rsid w:val="002C2DD8"/>
    <w:rsid w:val="002C2F4A"/>
    <w:rsid w:val="002C3063"/>
    <w:rsid w:val="002C3270"/>
    <w:rsid w:val="002C353E"/>
    <w:rsid w:val="002C3667"/>
    <w:rsid w:val="002C3A07"/>
    <w:rsid w:val="002C3A0D"/>
    <w:rsid w:val="002C3A4C"/>
    <w:rsid w:val="002C3B30"/>
    <w:rsid w:val="002C3DDC"/>
    <w:rsid w:val="002C3E8E"/>
    <w:rsid w:val="002C40B0"/>
    <w:rsid w:val="002C4157"/>
    <w:rsid w:val="002C42BB"/>
    <w:rsid w:val="002C4342"/>
    <w:rsid w:val="002C496C"/>
    <w:rsid w:val="002C4ABD"/>
    <w:rsid w:val="002C4B74"/>
    <w:rsid w:val="002C4C2D"/>
    <w:rsid w:val="002C4D40"/>
    <w:rsid w:val="002C4EDF"/>
    <w:rsid w:val="002C5063"/>
    <w:rsid w:val="002C523F"/>
    <w:rsid w:val="002C52F1"/>
    <w:rsid w:val="002C53A7"/>
    <w:rsid w:val="002C544A"/>
    <w:rsid w:val="002C55BC"/>
    <w:rsid w:val="002C565B"/>
    <w:rsid w:val="002C5745"/>
    <w:rsid w:val="002C583D"/>
    <w:rsid w:val="002C58AD"/>
    <w:rsid w:val="002C5ED2"/>
    <w:rsid w:val="002C6089"/>
    <w:rsid w:val="002C630E"/>
    <w:rsid w:val="002C63AD"/>
    <w:rsid w:val="002C63C8"/>
    <w:rsid w:val="002C65E9"/>
    <w:rsid w:val="002C6728"/>
    <w:rsid w:val="002C68EE"/>
    <w:rsid w:val="002C69F2"/>
    <w:rsid w:val="002C69F4"/>
    <w:rsid w:val="002C6AAE"/>
    <w:rsid w:val="002C6B07"/>
    <w:rsid w:val="002C6BAD"/>
    <w:rsid w:val="002C6E12"/>
    <w:rsid w:val="002C6E3B"/>
    <w:rsid w:val="002C70E7"/>
    <w:rsid w:val="002C70FA"/>
    <w:rsid w:val="002C720F"/>
    <w:rsid w:val="002C7217"/>
    <w:rsid w:val="002C729F"/>
    <w:rsid w:val="002C730A"/>
    <w:rsid w:val="002C748B"/>
    <w:rsid w:val="002C74CE"/>
    <w:rsid w:val="002C7649"/>
    <w:rsid w:val="002C76C2"/>
    <w:rsid w:val="002C7817"/>
    <w:rsid w:val="002C7901"/>
    <w:rsid w:val="002C791F"/>
    <w:rsid w:val="002C7924"/>
    <w:rsid w:val="002C7D22"/>
    <w:rsid w:val="002C7E33"/>
    <w:rsid w:val="002C7F0E"/>
    <w:rsid w:val="002C7F4C"/>
    <w:rsid w:val="002C7FB3"/>
    <w:rsid w:val="002C7FCF"/>
    <w:rsid w:val="002D0238"/>
    <w:rsid w:val="002D0324"/>
    <w:rsid w:val="002D03AD"/>
    <w:rsid w:val="002D03D0"/>
    <w:rsid w:val="002D0475"/>
    <w:rsid w:val="002D054F"/>
    <w:rsid w:val="002D06A3"/>
    <w:rsid w:val="002D0A5D"/>
    <w:rsid w:val="002D0BF1"/>
    <w:rsid w:val="002D0C41"/>
    <w:rsid w:val="002D0CF2"/>
    <w:rsid w:val="002D10EF"/>
    <w:rsid w:val="002D1194"/>
    <w:rsid w:val="002D11D3"/>
    <w:rsid w:val="002D1257"/>
    <w:rsid w:val="002D1416"/>
    <w:rsid w:val="002D15D3"/>
    <w:rsid w:val="002D1692"/>
    <w:rsid w:val="002D180D"/>
    <w:rsid w:val="002D1989"/>
    <w:rsid w:val="002D19D0"/>
    <w:rsid w:val="002D1AE7"/>
    <w:rsid w:val="002D1AF8"/>
    <w:rsid w:val="002D1C99"/>
    <w:rsid w:val="002D1D1E"/>
    <w:rsid w:val="002D1D4E"/>
    <w:rsid w:val="002D1E43"/>
    <w:rsid w:val="002D1E90"/>
    <w:rsid w:val="002D24A1"/>
    <w:rsid w:val="002D26A5"/>
    <w:rsid w:val="002D2761"/>
    <w:rsid w:val="002D283A"/>
    <w:rsid w:val="002D2868"/>
    <w:rsid w:val="002D2A3C"/>
    <w:rsid w:val="002D2A80"/>
    <w:rsid w:val="002D2BC2"/>
    <w:rsid w:val="002D2CB2"/>
    <w:rsid w:val="002D2DF5"/>
    <w:rsid w:val="002D3316"/>
    <w:rsid w:val="002D3459"/>
    <w:rsid w:val="002D3758"/>
    <w:rsid w:val="002D38C0"/>
    <w:rsid w:val="002D3BD9"/>
    <w:rsid w:val="002D3D0D"/>
    <w:rsid w:val="002D3D5D"/>
    <w:rsid w:val="002D3E13"/>
    <w:rsid w:val="002D3E5F"/>
    <w:rsid w:val="002D40BE"/>
    <w:rsid w:val="002D419B"/>
    <w:rsid w:val="002D4247"/>
    <w:rsid w:val="002D4250"/>
    <w:rsid w:val="002D4326"/>
    <w:rsid w:val="002D461E"/>
    <w:rsid w:val="002D46D0"/>
    <w:rsid w:val="002D47FC"/>
    <w:rsid w:val="002D4832"/>
    <w:rsid w:val="002D4AE1"/>
    <w:rsid w:val="002D4B02"/>
    <w:rsid w:val="002D4B5F"/>
    <w:rsid w:val="002D4C58"/>
    <w:rsid w:val="002D4F5B"/>
    <w:rsid w:val="002D4F6E"/>
    <w:rsid w:val="002D50F7"/>
    <w:rsid w:val="002D512C"/>
    <w:rsid w:val="002D520B"/>
    <w:rsid w:val="002D53BA"/>
    <w:rsid w:val="002D54AB"/>
    <w:rsid w:val="002D55AF"/>
    <w:rsid w:val="002D57EE"/>
    <w:rsid w:val="002D57F4"/>
    <w:rsid w:val="002D5846"/>
    <w:rsid w:val="002D597C"/>
    <w:rsid w:val="002D5A91"/>
    <w:rsid w:val="002D5EF8"/>
    <w:rsid w:val="002D61DA"/>
    <w:rsid w:val="002D6259"/>
    <w:rsid w:val="002D62F2"/>
    <w:rsid w:val="002D6410"/>
    <w:rsid w:val="002D65B8"/>
    <w:rsid w:val="002D6769"/>
    <w:rsid w:val="002D6968"/>
    <w:rsid w:val="002D6B46"/>
    <w:rsid w:val="002D6B59"/>
    <w:rsid w:val="002D6D89"/>
    <w:rsid w:val="002D6E04"/>
    <w:rsid w:val="002D6F7F"/>
    <w:rsid w:val="002D7033"/>
    <w:rsid w:val="002D724A"/>
    <w:rsid w:val="002D72DA"/>
    <w:rsid w:val="002D73E6"/>
    <w:rsid w:val="002D7423"/>
    <w:rsid w:val="002D78D8"/>
    <w:rsid w:val="002D7AF4"/>
    <w:rsid w:val="002D7DA1"/>
    <w:rsid w:val="002D7DA2"/>
    <w:rsid w:val="002D7F32"/>
    <w:rsid w:val="002D7FCC"/>
    <w:rsid w:val="002E00D0"/>
    <w:rsid w:val="002E0112"/>
    <w:rsid w:val="002E02DA"/>
    <w:rsid w:val="002E0462"/>
    <w:rsid w:val="002E0831"/>
    <w:rsid w:val="002E087B"/>
    <w:rsid w:val="002E0BD5"/>
    <w:rsid w:val="002E0C87"/>
    <w:rsid w:val="002E0E5D"/>
    <w:rsid w:val="002E0EAC"/>
    <w:rsid w:val="002E105F"/>
    <w:rsid w:val="002E10B6"/>
    <w:rsid w:val="002E10F1"/>
    <w:rsid w:val="002E160A"/>
    <w:rsid w:val="002E173D"/>
    <w:rsid w:val="002E1745"/>
    <w:rsid w:val="002E18CD"/>
    <w:rsid w:val="002E19BD"/>
    <w:rsid w:val="002E1A43"/>
    <w:rsid w:val="002E1AA2"/>
    <w:rsid w:val="002E1B66"/>
    <w:rsid w:val="002E2131"/>
    <w:rsid w:val="002E21F7"/>
    <w:rsid w:val="002E2311"/>
    <w:rsid w:val="002E2388"/>
    <w:rsid w:val="002E2465"/>
    <w:rsid w:val="002E24FD"/>
    <w:rsid w:val="002E2556"/>
    <w:rsid w:val="002E2647"/>
    <w:rsid w:val="002E2653"/>
    <w:rsid w:val="002E26E3"/>
    <w:rsid w:val="002E26ED"/>
    <w:rsid w:val="002E2717"/>
    <w:rsid w:val="002E27D5"/>
    <w:rsid w:val="002E282B"/>
    <w:rsid w:val="002E28ED"/>
    <w:rsid w:val="002E2E10"/>
    <w:rsid w:val="002E312F"/>
    <w:rsid w:val="002E326F"/>
    <w:rsid w:val="002E3489"/>
    <w:rsid w:val="002E35D3"/>
    <w:rsid w:val="002E3625"/>
    <w:rsid w:val="002E3B46"/>
    <w:rsid w:val="002E3B67"/>
    <w:rsid w:val="002E3B83"/>
    <w:rsid w:val="002E3BE2"/>
    <w:rsid w:val="002E3C62"/>
    <w:rsid w:val="002E3F00"/>
    <w:rsid w:val="002E4178"/>
    <w:rsid w:val="002E4190"/>
    <w:rsid w:val="002E42E2"/>
    <w:rsid w:val="002E4388"/>
    <w:rsid w:val="002E4545"/>
    <w:rsid w:val="002E4711"/>
    <w:rsid w:val="002E4779"/>
    <w:rsid w:val="002E4889"/>
    <w:rsid w:val="002E4A69"/>
    <w:rsid w:val="002E4C95"/>
    <w:rsid w:val="002E4D67"/>
    <w:rsid w:val="002E4E95"/>
    <w:rsid w:val="002E507A"/>
    <w:rsid w:val="002E50E4"/>
    <w:rsid w:val="002E5166"/>
    <w:rsid w:val="002E5453"/>
    <w:rsid w:val="002E54AB"/>
    <w:rsid w:val="002E54D5"/>
    <w:rsid w:val="002E55FF"/>
    <w:rsid w:val="002E573A"/>
    <w:rsid w:val="002E579F"/>
    <w:rsid w:val="002E58A4"/>
    <w:rsid w:val="002E5926"/>
    <w:rsid w:val="002E5A15"/>
    <w:rsid w:val="002E5BD2"/>
    <w:rsid w:val="002E622F"/>
    <w:rsid w:val="002E62F9"/>
    <w:rsid w:val="002E6309"/>
    <w:rsid w:val="002E648E"/>
    <w:rsid w:val="002E657E"/>
    <w:rsid w:val="002E6745"/>
    <w:rsid w:val="002E67DB"/>
    <w:rsid w:val="002E6A98"/>
    <w:rsid w:val="002E6B14"/>
    <w:rsid w:val="002E6E92"/>
    <w:rsid w:val="002E6EFC"/>
    <w:rsid w:val="002E6F7E"/>
    <w:rsid w:val="002E6FBA"/>
    <w:rsid w:val="002E6FE4"/>
    <w:rsid w:val="002E718D"/>
    <w:rsid w:val="002E7603"/>
    <w:rsid w:val="002E774C"/>
    <w:rsid w:val="002E78EF"/>
    <w:rsid w:val="002E792E"/>
    <w:rsid w:val="002E79A1"/>
    <w:rsid w:val="002E7BE9"/>
    <w:rsid w:val="002E7F21"/>
    <w:rsid w:val="002F0030"/>
    <w:rsid w:val="002F01A9"/>
    <w:rsid w:val="002F02A1"/>
    <w:rsid w:val="002F02B8"/>
    <w:rsid w:val="002F02B9"/>
    <w:rsid w:val="002F03CB"/>
    <w:rsid w:val="002F05BF"/>
    <w:rsid w:val="002F05D5"/>
    <w:rsid w:val="002F068B"/>
    <w:rsid w:val="002F08FF"/>
    <w:rsid w:val="002F0977"/>
    <w:rsid w:val="002F09A3"/>
    <w:rsid w:val="002F0ADA"/>
    <w:rsid w:val="002F0B06"/>
    <w:rsid w:val="002F0B3A"/>
    <w:rsid w:val="002F0CB0"/>
    <w:rsid w:val="002F0EB4"/>
    <w:rsid w:val="002F0EC2"/>
    <w:rsid w:val="002F0F13"/>
    <w:rsid w:val="002F0F43"/>
    <w:rsid w:val="002F0F7C"/>
    <w:rsid w:val="002F0FE0"/>
    <w:rsid w:val="002F112D"/>
    <w:rsid w:val="002F1190"/>
    <w:rsid w:val="002F134B"/>
    <w:rsid w:val="002F1364"/>
    <w:rsid w:val="002F1423"/>
    <w:rsid w:val="002F15A2"/>
    <w:rsid w:val="002F1612"/>
    <w:rsid w:val="002F1624"/>
    <w:rsid w:val="002F186F"/>
    <w:rsid w:val="002F18C5"/>
    <w:rsid w:val="002F1932"/>
    <w:rsid w:val="002F19B1"/>
    <w:rsid w:val="002F19B5"/>
    <w:rsid w:val="002F1ADC"/>
    <w:rsid w:val="002F1C6A"/>
    <w:rsid w:val="002F1CCD"/>
    <w:rsid w:val="002F1D60"/>
    <w:rsid w:val="002F1F3C"/>
    <w:rsid w:val="002F1F67"/>
    <w:rsid w:val="002F206F"/>
    <w:rsid w:val="002F2072"/>
    <w:rsid w:val="002F20C9"/>
    <w:rsid w:val="002F21BA"/>
    <w:rsid w:val="002F220F"/>
    <w:rsid w:val="002F24C9"/>
    <w:rsid w:val="002F2545"/>
    <w:rsid w:val="002F26FA"/>
    <w:rsid w:val="002F27BF"/>
    <w:rsid w:val="002F2819"/>
    <w:rsid w:val="002F2834"/>
    <w:rsid w:val="002F286C"/>
    <w:rsid w:val="002F2B37"/>
    <w:rsid w:val="002F2BC9"/>
    <w:rsid w:val="002F2CA6"/>
    <w:rsid w:val="002F2D65"/>
    <w:rsid w:val="002F2E86"/>
    <w:rsid w:val="002F2E98"/>
    <w:rsid w:val="002F2F7D"/>
    <w:rsid w:val="002F3081"/>
    <w:rsid w:val="002F32EE"/>
    <w:rsid w:val="002F33DF"/>
    <w:rsid w:val="002F3725"/>
    <w:rsid w:val="002F3798"/>
    <w:rsid w:val="002F37A9"/>
    <w:rsid w:val="002F389B"/>
    <w:rsid w:val="002F38D7"/>
    <w:rsid w:val="002F3B4E"/>
    <w:rsid w:val="002F3C6C"/>
    <w:rsid w:val="002F3D93"/>
    <w:rsid w:val="002F3E03"/>
    <w:rsid w:val="002F40EB"/>
    <w:rsid w:val="002F4126"/>
    <w:rsid w:val="002F4276"/>
    <w:rsid w:val="002F42F7"/>
    <w:rsid w:val="002F4355"/>
    <w:rsid w:val="002F4673"/>
    <w:rsid w:val="002F4967"/>
    <w:rsid w:val="002F4A65"/>
    <w:rsid w:val="002F4C8C"/>
    <w:rsid w:val="002F5085"/>
    <w:rsid w:val="002F513B"/>
    <w:rsid w:val="002F53E6"/>
    <w:rsid w:val="002F546A"/>
    <w:rsid w:val="002F54D0"/>
    <w:rsid w:val="002F55BB"/>
    <w:rsid w:val="002F580E"/>
    <w:rsid w:val="002F581C"/>
    <w:rsid w:val="002F585A"/>
    <w:rsid w:val="002F5A54"/>
    <w:rsid w:val="002F5DA7"/>
    <w:rsid w:val="002F5DCD"/>
    <w:rsid w:val="002F5E1E"/>
    <w:rsid w:val="002F5E4C"/>
    <w:rsid w:val="002F5E97"/>
    <w:rsid w:val="002F5EE5"/>
    <w:rsid w:val="002F607E"/>
    <w:rsid w:val="002F626A"/>
    <w:rsid w:val="002F645C"/>
    <w:rsid w:val="002F64B3"/>
    <w:rsid w:val="002F64E0"/>
    <w:rsid w:val="002F6533"/>
    <w:rsid w:val="002F6624"/>
    <w:rsid w:val="002F6822"/>
    <w:rsid w:val="002F6BC3"/>
    <w:rsid w:val="002F6C2C"/>
    <w:rsid w:val="002F6DFC"/>
    <w:rsid w:val="002F6E5C"/>
    <w:rsid w:val="002F7027"/>
    <w:rsid w:val="002F70FF"/>
    <w:rsid w:val="002F715E"/>
    <w:rsid w:val="002F7166"/>
    <w:rsid w:val="002F7313"/>
    <w:rsid w:val="002F7458"/>
    <w:rsid w:val="002F7535"/>
    <w:rsid w:val="002F7581"/>
    <w:rsid w:val="002F764B"/>
    <w:rsid w:val="002F778D"/>
    <w:rsid w:val="002F7792"/>
    <w:rsid w:val="002F7969"/>
    <w:rsid w:val="002F796B"/>
    <w:rsid w:val="002F7A1D"/>
    <w:rsid w:val="002F7AA8"/>
    <w:rsid w:val="002F7BAC"/>
    <w:rsid w:val="002F7C75"/>
    <w:rsid w:val="002F7C7C"/>
    <w:rsid w:val="002F7CB4"/>
    <w:rsid w:val="002F7D84"/>
    <w:rsid w:val="002F7F0C"/>
    <w:rsid w:val="00300366"/>
    <w:rsid w:val="0030070A"/>
    <w:rsid w:val="00300711"/>
    <w:rsid w:val="0030088B"/>
    <w:rsid w:val="003008B6"/>
    <w:rsid w:val="0030094D"/>
    <w:rsid w:val="00300A19"/>
    <w:rsid w:val="00300A42"/>
    <w:rsid w:val="00300B38"/>
    <w:rsid w:val="00300C8B"/>
    <w:rsid w:val="00300CA8"/>
    <w:rsid w:val="00300D58"/>
    <w:rsid w:val="00300D73"/>
    <w:rsid w:val="003010A9"/>
    <w:rsid w:val="003010AF"/>
    <w:rsid w:val="00301258"/>
    <w:rsid w:val="00301295"/>
    <w:rsid w:val="003013B4"/>
    <w:rsid w:val="003015E7"/>
    <w:rsid w:val="003015FC"/>
    <w:rsid w:val="0030160E"/>
    <w:rsid w:val="00301687"/>
    <w:rsid w:val="003016DD"/>
    <w:rsid w:val="003017DF"/>
    <w:rsid w:val="003017FF"/>
    <w:rsid w:val="00301863"/>
    <w:rsid w:val="00301916"/>
    <w:rsid w:val="003019C6"/>
    <w:rsid w:val="00301B2C"/>
    <w:rsid w:val="00301CC8"/>
    <w:rsid w:val="00301DAB"/>
    <w:rsid w:val="00301EB6"/>
    <w:rsid w:val="00302037"/>
    <w:rsid w:val="003020C8"/>
    <w:rsid w:val="003020E3"/>
    <w:rsid w:val="00302335"/>
    <w:rsid w:val="00302349"/>
    <w:rsid w:val="00302374"/>
    <w:rsid w:val="00302482"/>
    <w:rsid w:val="003024B1"/>
    <w:rsid w:val="00302547"/>
    <w:rsid w:val="003026B1"/>
    <w:rsid w:val="0030280D"/>
    <w:rsid w:val="00302850"/>
    <w:rsid w:val="00302922"/>
    <w:rsid w:val="00302A76"/>
    <w:rsid w:val="00302D9E"/>
    <w:rsid w:val="00302DC0"/>
    <w:rsid w:val="00302E01"/>
    <w:rsid w:val="00302E69"/>
    <w:rsid w:val="00302E7A"/>
    <w:rsid w:val="00302FB5"/>
    <w:rsid w:val="00302FBC"/>
    <w:rsid w:val="00302FE3"/>
    <w:rsid w:val="00303030"/>
    <w:rsid w:val="003031D3"/>
    <w:rsid w:val="003032E4"/>
    <w:rsid w:val="003033BE"/>
    <w:rsid w:val="003034F3"/>
    <w:rsid w:val="003036FF"/>
    <w:rsid w:val="003037EF"/>
    <w:rsid w:val="00303812"/>
    <w:rsid w:val="00303AAF"/>
    <w:rsid w:val="00303BD2"/>
    <w:rsid w:val="00303C0D"/>
    <w:rsid w:val="00303C35"/>
    <w:rsid w:val="00303C78"/>
    <w:rsid w:val="00303D99"/>
    <w:rsid w:val="00303ED1"/>
    <w:rsid w:val="00304037"/>
    <w:rsid w:val="003042BD"/>
    <w:rsid w:val="0030469F"/>
    <w:rsid w:val="003047C2"/>
    <w:rsid w:val="0030483A"/>
    <w:rsid w:val="003049F6"/>
    <w:rsid w:val="00304C42"/>
    <w:rsid w:val="00304D34"/>
    <w:rsid w:val="00304D49"/>
    <w:rsid w:val="00304DF6"/>
    <w:rsid w:val="00304E95"/>
    <w:rsid w:val="0030521D"/>
    <w:rsid w:val="0030535D"/>
    <w:rsid w:val="00305376"/>
    <w:rsid w:val="003053C6"/>
    <w:rsid w:val="00305458"/>
    <w:rsid w:val="0030554A"/>
    <w:rsid w:val="00305612"/>
    <w:rsid w:val="003056B9"/>
    <w:rsid w:val="003058C5"/>
    <w:rsid w:val="003058EF"/>
    <w:rsid w:val="003059F8"/>
    <w:rsid w:val="00305AAB"/>
    <w:rsid w:val="00305E25"/>
    <w:rsid w:val="00305F3A"/>
    <w:rsid w:val="00305F6C"/>
    <w:rsid w:val="0030607C"/>
    <w:rsid w:val="003062E0"/>
    <w:rsid w:val="003062E8"/>
    <w:rsid w:val="0030645B"/>
    <w:rsid w:val="003067D3"/>
    <w:rsid w:val="003067F2"/>
    <w:rsid w:val="00306815"/>
    <w:rsid w:val="00306B07"/>
    <w:rsid w:val="00306B86"/>
    <w:rsid w:val="00306BB1"/>
    <w:rsid w:val="00306C9A"/>
    <w:rsid w:val="00306D7A"/>
    <w:rsid w:val="00306F90"/>
    <w:rsid w:val="00307064"/>
    <w:rsid w:val="0030735F"/>
    <w:rsid w:val="003074FD"/>
    <w:rsid w:val="00307525"/>
    <w:rsid w:val="0030755B"/>
    <w:rsid w:val="003076B3"/>
    <w:rsid w:val="00307B9D"/>
    <w:rsid w:val="00307DDC"/>
    <w:rsid w:val="00307E6B"/>
    <w:rsid w:val="00310174"/>
    <w:rsid w:val="00310336"/>
    <w:rsid w:val="00310366"/>
    <w:rsid w:val="003103F8"/>
    <w:rsid w:val="0031060D"/>
    <w:rsid w:val="0031064F"/>
    <w:rsid w:val="0031067C"/>
    <w:rsid w:val="00310AF3"/>
    <w:rsid w:val="00310C32"/>
    <w:rsid w:val="00310CA4"/>
    <w:rsid w:val="00310F48"/>
    <w:rsid w:val="00310F95"/>
    <w:rsid w:val="0031100C"/>
    <w:rsid w:val="0031107B"/>
    <w:rsid w:val="00311255"/>
    <w:rsid w:val="003112CF"/>
    <w:rsid w:val="00311324"/>
    <w:rsid w:val="0031134F"/>
    <w:rsid w:val="00311374"/>
    <w:rsid w:val="00311377"/>
    <w:rsid w:val="003113A7"/>
    <w:rsid w:val="003116F2"/>
    <w:rsid w:val="00311733"/>
    <w:rsid w:val="003117A9"/>
    <w:rsid w:val="003117B9"/>
    <w:rsid w:val="0031197B"/>
    <w:rsid w:val="00311A95"/>
    <w:rsid w:val="00311C49"/>
    <w:rsid w:val="00311CA2"/>
    <w:rsid w:val="00311D10"/>
    <w:rsid w:val="00311D19"/>
    <w:rsid w:val="0031210E"/>
    <w:rsid w:val="00312207"/>
    <w:rsid w:val="0031231B"/>
    <w:rsid w:val="003124A7"/>
    <w:rsid w:val="003125EA"/>
    <w:rsid w:val="003127BC"/>
    <w:rsid w:val="003129E8"/>
    <w:rsid w:val="00312A5A"/>
    <w:rsid w:val="00312B2A"/>
    <w:rsid w:val="00312B32"/>
    <w:rsid w:val="00312C22"/>
    <w:rsid w:val="00312CCB"/>
    <w:rsid w:val="00313132"/>
    <w:rsid w:val="003132CB"/>
    <w:rsid w:val="0031330A"/>
    <w:rsid w:val="00313311"/>
    <w:rsid w:val="0031348E"/>
    <w:rsid w:val="00313647"/>
    <w:rsid w:val="0031369B"/>
    <w:rsid w:val="00313943"/>
    <w:rsid w:val="00313BD2"/>
    <w:rsid w:val="00313BD6"/>
    <w:rsid w:val="00313E26"/>
    <w:rsid w:val="00313ED4"/>
    <w:rsid w:val="00313FF7"/>
    <w:rsid w:val="003140D3"/>
    <w:rsid w:val="0031425E"/>
    <w:rsid w:val="003147C7"/>
    <w:rsid w:val="00314B5B"/>
    <w:rsid w:val="00314CBD"/>
    <w:rsid w:val="00314D27"/>
    <w:rsid w:val="00314E14"/>
    <w:rsid w:val="00314EF1"/>
    <w:rsid w:val="00314F5B"/>
    <w:rsid w:val="00314FF2"/>
    <w:rsid w:val="00315057"/>
    <w:rsid w:val="0031505C"/>
    <w:rsid w:val="003150D8"/>
    <w:rsid w:val="0031510C"/>
    <w:rsid w:val="0031515A"/>
    <w:rsid w:val="003152A8"/>
    <w:rsid w:val="003152DA"/>
    <w:rsid w:val="003153AA"/>
    <w:rsid w:val="003154B9"/>
    <w:rsid w:val="003154E2"/>
    <w:rsid w:val="00315502"/>
    <w:rsid w:val="00315527"/>
    <w:rsid w:val="003156E6"/>
    <w:rsid w:val="003157E1"/>
    <w:rsid w:val="00315937"/>
    <w:rsid w:val="003159B9"/>
    <w:rsid w:val="00315D10"/>
    <w:rsid w:val="00315DBB"/>
    <w:rsid w:val="00315EC9"/>
    <w:rsid w:val="00315F96"/>
    <w:rsid w:val="00315FDA"/>
    <w:rsid w:val="003160A9"/>
    <w:rsid w:val="003162F5"/>
    <w:rsid w:val="003163A0"/>
    <w:rsid w:val="00316486"/>
    <w:rsid w:val="003164F7"/>
    <w:rsid w:val="00316671"/>
    <w:rsid w:val="0031678F"/>
    <w:rsid w:val="00316807"/>
    <w:rsid w:val="003169A3"/>
    <w:rsid w:val="00316A60"/>
    <w:rsid w:val="00316A91"/>
    <w:rsid w:val="00316C25"/>
    <w:rsid w:val="00316E6D"/>
    <w:rsid w:val="0031732F"/>
    <w:rsid w:val="0031744A"/>
    <w:rsid w:val="00317454"/>
    <w:rsid w:val="00317481"/>
    <w:rsid w:val="00317608"/>
    <w:rsid w:val="0031763E"/>
    <w:rsid w:val="0031765C"/>
    <w:rsid w:val="003178B6"/>
    <w:rsid w:val="0031791D"/>
    <w:rsid w:val="0031793A"/>
    <w:rsid w:val="003179E0"/>
    <w:rsid w:val="00317A53"/>
    <w:rsid w:val="00317C8E"/>
    <w:rsid w:val="00317D4D"/>
    <w:rsid w:val="00317E97"/>
    <w:rsid w:val="00317EB4"/>
    <w:rsid w:val="00317FAF"/>
    <w:rsid w:val="00317FD6"/>
    <w:rsid w:val="00317FF4"/>
    <w:rsid w:val="00320017"/>
    <w:rsid w:val="003200F5"/>
    <w:rsid w:val="00320142"/>
    <w:rsid w:val="003204F0"/>
    <w:rsid w:val="00320572"/>
    <w:rsid w:val="003205C9"/>
    <w:rsid w:val="003207C1"/>
    <w:rsid w:val="003207FD"/>
    <w:rsid w:val="0032097E"/>
    <w:rsid w:val="00320A17"/>
    <w:rsid w:val="00320A8D"/>
    <w:rsid w:val="00320AB9"/>
    <w:rsid w:val="00320B27"/>
    <w:rsid w:val="00320C01"/>
    <w:rsid w:val="00320C45"/>
    <w:rsid w:val="00320CA4"/>
    <w:rsid w:val="00320D1D"/>
    <w:rsid w:val="00320D9F"/>
    <w:rsid w:val="00320E03"/>
    <w:rsid w:val="003210C3"/>
    <w:rsid w:val="00321108"/>
    <w:rsid w:val="0032114F"/>
    <w:rsid w:val="0032118D"/>
    <w:rsid w:val="00321234"/>
    <w:rsid w:val="0032129E"/>
    <w:rsid w:val="00321444"/>
    <w:rsid w:val="003214FC"/>
    <w:rsid w:val="00321672"/>
    <w:rsid w:val="003216FA"/>
    <w:rsid w:val="00321899"/>
    <w:rsid w:val="003218A1"/>
    <w:rsid w:val="00321ABC"/>
    <w:rsid w:val="00321C5A"/>
    <w:rsid w:val="00321EBA"/>
    <w:rsid w:val="00321ED5"/>
    <w:rsid w:val="00321F81"/>
    <w:rsid w:val="00322053"/>
    <w:rsid w:val="0032216D"/>
    <w:rsid w:val="003221F8"/>
    <w:rsid w:val="0032227C"/>
    <w:rsid w:val="003222ED"/>
    <w:rsid w:val="00322375"/>
    <w:rsid w:val="00322516"/>
    <w:rsid w:val="00322528"/>
    <w:rsid w:val="0032258A"/>
    <w:rsid w:val="003225E9"/>
    <w:rsid w:val="00322767"/>
    <w:rsid w:val="003228FD"/>
    <w:rsid w:val="003229D3"/>
    <w:rsid w:val="00322B00"/>
    <w:rsid w:val="00322B3B"/>
    <w:rsid w:val="00322B58"/>
    <w:rsid w:val="00322B69"/>
    <w:rsid w:val="00322CC2"/>
    <w:rsid w:val="00322D94"/>
    <w:rsid w:val="00322DE7"/>
    <w:rsid w:val="00322E3F"/>
    <w:rsid w:val="00322EB3"/>
    <w:rsid w:val="00322F6D"/>
    <w:rsid w:val="00323087"/>
    <w:rsid w:val="00323200"/>
    <w:rsid w:val="00323203"/>
    <w:rsid w:val="003232C1"/>
    <w:rsid w:val="0032340C"/>
    <w:rsid w:val="003234FE"/>
    <w:rsid w:val="00323715"/>
    <w:rsid w:val="00323744"/>
    <w:rsid w:val="003237CC"/>
    <w:rsid w:val="00323B60"/>
    <w:rsid w:val="00323C30"/>
    <w:rsid w:val="00323DA2"/>
    <w:rsid w:val="00323EBB"/>
    <w:rsid w:val="00323FC3"/>
    <w:rsid w:val="00324180"/>
    <w:rsid w:val="00324466"/>
    <w:rsid w:val="00324494"/>
    <w:rsid w:val="0032458C"/>
    <w:rsid w:val="00324652"/>
    <w:rsid w:val="00324929"/>
    <w:rsid w:val="00324DE6"/>
    <w:rsid w:val="00324EA3"/>
    <w:rsid w:val="00325074"/>
    <w:rsid w:val="00325120"/>
    <w:rsid w:val="00325127"/>
    <w:rsid w:val="003253B5"/>
    <w:rsid w:val="0032546A"/>
    <w:rsid w:val="0032572E"/>
    <w:rsid w:val="00325A02"/>
    <w:rsid w:val="00325A52"/>
    <w:rsid w:val="00325BA5"/>
    <w:rsid w:val="00325CF8"/>
    <w:rsid w:val="00325D88"/>
    <w:rsid w:val="00325EE1"/>
    <w:rsid w:val="00325F13"/>
    <w:rsid w:val="003262D0"/>
    <w:rsid w:val="00326336"/>
    <w:rsid w:val="00326408"/>
    <w:rsid w:val="0032651E"/>
    <w:rsid w:val="003266C5"/>
    <w:rsid w:val="003266FF"/>
    <w:rsid w:val="00326826"/>
    <w:rsid w:val="003268DE"/>
    <w:rsid w:val="00326A71"/>
    <w:rsid w:val="00326A8C"/>
    <w:rsid w:val="00326AD3"/>
    <w:rsid w:val="00326BE3"/>
    <w:rsid w:val="00326D4B"/>
    <w:rsid w:val="00326E7F"/>
    <w:rsid w:val="00326F94"/>
    <w:rsid w:val="0032704C"/>
    <w:rsid w:val="0032705A"/>
    <w:rsid w:val="0032705D"/>
    <w:rsid w:val="003270E4"/>
    <w:rsid w:val="00327385"/>
    <w:rsid w:val="003274CA"/>
    <w:rsid w:val="00327730"/>
    <w:rsid w:val="00327828"/>
    <w:rsid w:val="003278FF"/>
    <w:rsid w:val="0032790C"/>
    <w:rsid w:val="00327B7D"/>
    <w:rsid w:val="00327BEA"/>
    <w:rsid w:val="00327FDB"/>
    <w:rsid w:val="003300D4"/>
    <w:rsid w:val="00330101"/>
    <w:rsid w:val="003303C4"/>
    <w:rsid w:val="00330479"/>
    <w:rsid w:val="003304C8"/>
    <w:rsid w:val="00330511"/>
    <w:rsid w:val="0033058E"/>
    <w:rsid w:val="00330591"/>
    <w:rsid w:val="00330624"/>
    <w:rsid w:val="0033062A"/>
    <w:rsid w:val="0033062B"/>
    <w:rsid w:val="0033065E"/>
    <w:rsid w:val="00330699"/>
    <w:rsid w:val="00330755"/>
    <w:rsid w:val="003307E5"/>
    <w:rsid w:val="003309DD"/>
    <w:rsid w:val="00330BAC"/>
    <w:rsid w:val="00330BB4"/>
    <w:rsid w:val="00330BC6"/>
    <w:rsid w:val="00330CDB"/>
    <w:rsid w:val="00330DFE"/>
    <w:rsid w:val="00330E33"/>
    <w:rsid w:val="00330EB5"/>
    <w:rsid w:val="00330F05"/>
    <w:rsid w:val="00330F0D"/>
    <w:rsid w:val="0033110D"/>
    <w:rsid w:val="003312F0"/>
    <w:rsid w:val="0033130A"/>
    <w:rsid w:val="003313A0"/>
    <w:rsid w:val="003313EE"/>
    <w:rsid w:val="0033143E"/>
    <w:rsid w:val="003315EC"/>
    <w:rsid w:val="003315F5"/>
    <w:rsid w:val="003316D0"/>
    <w:rsid w:val="0033173E"/>
    <w:rsid w:val="00331791"/>
    <w:rsid w:val="003317CD"/>
    <w:rsid w:val="0033192F"/>
    <w:rsid w:val="00331C10"/>
    <w:rsid w:val="00331D83"/>
    <w:rsid w:val="00331F74"/>
    <w:rsid w:val="00332083"/>
    <w:rsid w:val="00332283"/>
    <w:rsid w:val="0033262F"/>
    <w:rsid w:val="0033265C"/>
    <w:rsid w:val="00332718"/>
    <w:rsid w:val="00332800"/>
    <w:rsid w:val="0033280A"/>
    <w:rsid w:val="00332A1E"/>
    <w:rsid w:val="00332A5B"/>
    <w:rsid w:val="00332A84"/>
    <w:rsid w:val="00332B0F"/>
    <w:rsid w:val="00332B5A"/>
    <w:rsid w:val="00332C22"/>
    <w:rsid w:val="00332C93"/>
    <w:rsid w:val="00332CFF"/>
    <w:rsid w:val="00332DE7"/>
    <w:rsid w:val="00332DF8"/>
    <w:rsid w:val="00332F37"/>
    <w:rsid w:val="00332F4E"/>
    <w:rsid w:val="00332FA3"/>
    <w:rsid w:val="00333120"/>
    <w:rsid w:val="003331CC"/>
    <w:rsid w:val="00333329"/>
    <w:rsid w:val="0033351F"/>
    <w:rsid w:val="003336BF"/>
    <w:rsid w:val="00333703"/>
    <w:rsid w:val="0033379C"/>
    <w:rsid w:val="003338FB"/>
    <w:rsid w:val="00333A7E"/>
    <w:rsid w:val="00333AA8"/>
    <w:rsid w:val="00333AEB"/>
    <w:rsid w:val="00333B6A"/>
    <w:rsid w:val="00333BEA"/>
    <w:rsid w:val="00333C98"/>
    <w:rsid w:val="00333CC5"/>
    <w:rsid w:val="00333E4B"/>
    <w:rsid w:val="0033416E"/>
    <w:rsid w:val="00334180"/>
    <w:rsid w:val="00334220"/>
    <w:rsid w:val="00334312"/>
    <w:rsid w:val="00334351"/>
    <w:rsid w:val="003346CD"/>
    <w:rsid w:val="003346CF"/>
    <w:rsid w:val="00334803"/>
    <w:rsid w:val="00334809"/>
    <w:rsid w:val="003348DF"/>
    <w:rsid w:val="00334944"/>
    <w:rsid w:val="00334A48"/>
    <w:rsid w:val="00334AB8"/>
    <w:rsid w:val="00334E40"/>
    <w:rsid w:val="00334F0A"/>
    <w:rsid w:val="00334FDF"/>
    <w:rsid w:val="00335181"/>
    <w:rsid w:val="00335671"/>
    <w:rsid w:val="003356DB"/>
    <w:rsid w:val="0033583E"/>
    <w:rsid w:val="003358AD"/>
    <w:rsid w:val="003359B7"/>
    <w:rsid w:val="00335A29"/>
    <w:rsid w:val="00335A8F"/>
    <w:rsid w:val="00335CF0"/>
    <w:rsid w:val="00335D3B"/>
    <w:rsid w:val="00335DCE"/>
    <w:rsid w:val="00335E74"/>
    <w:rsid w:val="00335E86"/>
    <w:rsid w:val="00335F4A"/>
    <w:rsid w:val="00335F7B"/>
    <w:rsid w:val="00335F98"/>
    <w:rsid w:val="00336152"/>
    <w:rsid w:val="00336207"/>
    <w:rsid w:val="00336307"/>
    <w:rsid w:val="00336333"/>
    <w:rsid w:val="00336511"/>
    <w:rsid w:val="00336779"/>
    <w:rsid w:val="003368B6"/>
    <w:rsid w:val="00336A83"/>
    <w:rsid w:val="00336B27"/>
    <w:rsid w:val="00336D08"/>
    <w:rsid w:val="00336D3A"/>
    <w:rsid w:val="00336D55"/>
    <w:rsid w:val="00336D77"/>
    <w:rsid w:val="00337006"/>
    <w:rsid w:val="0033706F"/>
    <w:rsid w:val="00337126"/>
    <w:rsid w:val="00337196"/>
    <w:rsid w:val="0033739B"/>
    <w:rsid w:val="0033751A"/>
    <w:rsid w:val="0033794A"/>
    <w:rsid w:val="003379FC"/>
    <w:rsid w:val="00337A81"/>
    <w:rsid w:val="00337AC7"/>
    <w:rsid w:val="00337B62"/>
    <w:rsid w:val="00337BCB"/>
    <w:rsid w:val="00337CAA"/>
    <w:rsid w:val="00337E7D"/>
    <w:rsid w:val="00337F2A"/>
    <w:rsid w:val="00337F81"/>
    <w:rsid w:val="003400D6"/>
    <w:rsid w:val="00340234"/>
    <w:rsid w:val="0034038A"/>
    <w:rsid w:val="0034047C"/>
    <w:rsid w:val="003404BD"/>
    <w:rsid w:val="003404FC"/>
    <w:rsid w:val="00340652"/>
    <w:rsid w:val="00340968"/>
    <w:rsid w:val="00340AAF"/>
    <w:rsid w:val="00340B32"/>
    <w:rsid w:val="00340D02"/>
    <w:rsid w:val="00340DB5"/>
    <w:rsid w:val="00340E00"/>
    <w:rsid w:val="00340F75"/>
    <w:rsid w:val="00340F94"/>
    <w:rsid w:val="00341086"/>
    <w:rsid w:val="003411D6"/>
    <w:rsid w:val="003412D2"/>
    <w:rsid w:val="003412DE"/>
    <w:rsid w:val="003414D3"/>
    <w:rsid w:val="00341538"/>
    <w:rsid w:val="003416E0"/>
    <w:rsid w:val="0034174B"/>
    <w:rsid w:val="00341BD0"/>
    <w:rsid w:val="00341C1A"/>
    <w:rsid w:val="003420C3"/>
    <w:rsid w:val="003420EE"/>
    <w:rsid w:val="0034224A"/>
    <w:rsid w:val="003425BC"/>
    <w:rsid w:val="00342653"/>
    <w:rsid w:val="00342685"/>
    <w:rsid w:val="00342C1B"/>
    <w:rsid w:val="00342C48"/>
    <w:rsid w:val="00342CCD"/>
    <w:rsid w:val="00342D7D"/>
    <w:rsid w:val="0034309D"/>
    <w:rsid w:val="003432E8"/>
    <w:rsid w:val="003436BD"/>
    <w:rsid w:val="003436F4"/>
    <w:rsid w:val="0034373B"/>
    <w:rsid w:val="0034374E"/>
    <w:rsid w:val="00343794"/>
    <w:rsid w:val="003438CE"/>
    <w:rsid w:val="00343BDB"/>
    <w:rsid w:val="00343C78"/>
    <w:rsid w:val="00343CE7"/>
    <w:rsid w:val="00343CF8"/>
    <w:rsid w:val="00343D94"/>
    <w:rsid w:val="00343FF7"/>
    <w:rsid w:val="0034434B"/>
    <w:rsid w:val="0034439A"/>
    <w:rsid w:val="003443F8"/>
    <w:rsid w:val="0034458F"/>
    <w:rsid w:val="0034460E"/>
    <w:rsid w:val="00344682"/>
    <w:rsid w:val="0034485C"/>
    <w:rsid w:val="00344AD1"/>
    <w:rsid w:val="00344B4A"/>
    <w:rsid w:val="00344D5E"/>
    <w:rsid w:val="00344D91"/>
    <w:rsid w:val="00344DB7"/>
    <w:rsid w:val="00344DF8"/>
    <w:rsid w:val="00344E5B"/>
    <w:rsid w:val="00344FDD"/>
    <w:rsid w:val="003451E5"/>
    <w:rsid w:val="00345410"/>
    <w:rsid w:val="0034557A"/>
    <w:rsid w:val="00345585"/>
    <w:rsid w:val="003455D9"/>
    <w:rsid w:val="00345688"/>
    <w:rsid w:val="00345700"/>
    <w:rsid w:val="0034573F"/>
    <w:rsid w:val="003458D9"/>
    <w:rsid w:val="00345A74"/>
    <w:rsid w:val="00345A94"/>
    <w:rsid w:val="00345E9D"/>
    <w:rsid w:val="00345F68"/>
    <w:rsid w:val="003461E6"/>
    <w:rsid w:val="0034628E"/>
    <w:rsid w:val="003462E1"/>
    <w:rsid w:val="003463BE"/>
    <w:rsid w:val="00346459"/>
    <w:rsid w:val="00346481"/>
    <w:rsid w:val="00346534"/>
    <w:rsid w:val="0034654A"/>
    <w:rsid w:val="0034658F"/>
    <w:rsid w:val="003468BD"/>
    <w:rsid w:val="0034693F"/>
    <w:rsid w:val="00346974"/>
    <w:rsid w:val="00346A54"/>
    <w:rsid w:val="00346B9D"/>
    <w:rsid w:val="00346DE2"/>
    <w:rsid w:val="00346EC5"/>
    <w:rsid w:val="0034711F"/>
    <w:rsid w:val="0034727A"/>
    <w:rsid w:val="0034762F"/>
    <w:rsid w:val="00347674"/>
    <w:rsid w:val="00347795"/>
    <w:rsid w:val="00347865"/>
    <w:rsid w:val="00347A0B"/>
    <w:rsid w:val="00347A41"/>
    <w:rsid w:val="00347A64"/>
    <w:rsid w:val="00347A6C"/>
    <w:rsid w:val="00347AE3"/>
    <w:rsid w:val="00347D46"/>
    <w:rsid w:val="00347E51"/>
    <w:rsid w:val="00347E72"/>
    <w:rsid w:val="00347F20"/>
    <w:rsid w:val="00347FBA"/>
    <w:rsid w:val="00347FBF"/>
    <w:rsid w:val="003501FF"/>
    <w:rsid w:val="003503D5"/>
    <w:rsid w:val="003504AC"/>
    <w:rsid w:val="0035091F"/>
    <w:rsid w:val="00350996"/>
    <w:rsid w:val="00350BA3"/>
    <w:rsid w:val="00350BD1"/>
    <w:rsid w:val="00350EEE"/>
    <w:rsid w:val="00350F11"/>
    <w:rsid w:val="00350F7A"/>
    <w:rsid w:val="00350FC6"/>
    <w:rsid w:val="0035101E"/>
    <w:rsid w:val="003510B2"/>
    <w:rsid w:val="00351180"/>
    <w:rsid w:val="0035131C"/>
    <w:rsid w:val="00351357"/>
    <w:rsid w:val="003513EC"/>
    <w:rsid w:val="003515AD"/>
    <w:rsid w:val="0035160B"/>
    <w:rsid w:val="003516E3"/>
    <w:rsid w:val="00351916"/>
    <w:rsid w:val="003519B4"/>
    <w:rsid w:val="00351AE8"/>
    <w:rsid w:val="00351B4E"/>
    <w:rsid w:val="00351C55"/>
    <w:rsid w:val="00351DEF"/>
    <w:rsid w:val="00351E5E"/>
    <w:rsid w:val="00351EEF"/>
    <w:rsid w:val="003520C6"/>
    <w:rsid w:val="0035247C"/>
    <w:rsid w:val="0035247D"/>
    <w:rsid w:val="003524A4"/>
    <w:rsid w:val="003526AF"/>
    <w:rsid w:val="0035276D"/>
    <w:rsid w:val="003527AE"/>
    <w:rsid w:val="003527E9"/>
    <w:rsid w:val="0035284D"/>
    <w:rsid w:val="0035291B"/>
    <w:rsid w:val="003529EC"/>
    <w:rsid w:val="00352A39"/>
    <w:rsid w:val="00352B74"/>
    <w:rsid w:val="00352BA5"/>
    <w:rsid w:val="00352DFC"/>
    <w:rsid w:val="00352EE3"/>
    <w:rsid w:val="00352F7C"/>
    <w:rsid w:val="00352FFC"/>
    <w:rsid w:val="00353003"/>
    <w:rsid w:val="00353073"/>
    <w:rsid w:val="003530E4"/>
    <w:rsid w:val="0035311A"/>
    <w:rsid w:val="00353190"/>
    <w:rsid w:val="003531A1"/>
    <w:rsid w:val="00353432"/>
    <w:rsid w:val="0035358A"/>
    <w:rsid w:val="00353711"/>
    <w:rsid w:val="0035380B"/>
    <w:rsid w:val="0035380E"/>
    <w:rsid w:val="00353867"/>
    <w:rsid w:val="00353B69"/>
    <w:rsid w:val="00353B94"/>
    <w:rsid w:val="00353E9D"/>
    <w:rsid w:val="00354156"/>
    <w:rsid w:val="00354AA9"/>
    <w:rsid w:val="00354BEC"/>
    <w:rsid w:val="00354CBC"/>
    <w:rsid w:val="00354F77"/>
    <w:rsid w:val="00354F8C"/>
    <w:rsid w:val="00355383"/>
    <w:rsid w:val="00355394"/>
    <w:rsid w:val="00355909"/>
    <w:rsid w:val="00355A1D"/>
    <w:rsid w:val="00355B5D"/>
    <w:rsid w:val="00355B86"/>
    <w:rsid w:val="00355BBE"/>
    <w:rsid w:val="00355BF4"/>
    <w:rsid w:val="00355F4F"/>
    <w:rsid w:val="00355F75"/>
    <w:rsid w:val="00356254"/>
    <w:rsid w:val="00356430"/>
    <w:rsid w:val="003564D0"/>
    <w:rsid w:val="003565F1"/>
    <w:rsid w:val="003565F7"/>
    <w:rsid w:val="0035662B"/>
    <w:rsid w:val="003566C2"/>
    <w:rsid w:val="00356938"/>
    <w:rsid w:val="003569C4"/>
    <w:rsid w:val="00356A18"/>
    <w:rsid w:val="00356B65"/>
    <w:rsid w:val="00356C41"/>
    <w:rsid w:val="00356C5E"/>
    <w:rsid w:val="00356DCD"/>
    <w:rsid w:val="00356F65"/>
    <w:rsid w:val="00357032"/>
    <w:rsid w:val="003570A6"/>
    <w:rsid w:val="003571E4"/>
    <w:rsid w:val="003572F0"/>
    <w:rsid w:val="003575B7"/>
    <w:rsid w:val="00357623"/>
    <w:rsid w:val="00357655"/>
    <w:rsid w:val="00357745"/>
    <w:rsid w:val="00357810"/>
    <w:rsid w:val="00357843"/>
    <w:rsid w:val="0035785F"/>
    <w:rsid w:val="00357953"/>
    <w:rsid w:val="00357E3C"/>
    <w:rsid w:val="0036005C"/>
    <w:rsid w:val="003600C2"/>
    <w:rsid w:val="003601BF"/>
    <w:rsid w:val="0036025A"/>
    <w:rsid w:val="003603E7"/>
    <w:rsid w:val="003605BE"/>
    <w:rsid w:val="00360648"/>
    <w:rsid w:val="003606D2"/>
    <w:rsid w:val="0036088E"/>
    <w:rsid w:val="0036091D"/>
    <w:rsid w:val="0036091E"/>
    <w:rsid w:val="00360A2B"/>
    <w:rsid w:val="00360A65"/>
    <w:rsid w:val="00360AA3"/>
    <w:rsid w:val="00360B42"/>
    <w:rsid w:val="00360BB6"/>
    <w:rsid w:val="00360C24"/>
    <w:rsid w:val="00360D41"/>
    <w:rsid w:val="00360D79"/>
    <w:rsid w:val="00360D7D"/>
    <w:rsid w:val="00361240"/>
    <w:rsid w:val="003612FA"/>
    <w:rsid w:val="0036136E"/>
    <w:rsid w:val="0036155F"/>
    <w:rsid w:val="003617C5"/>
    <w:rsid w:val="00361928"/>
    <w:rsid w:val="0036192D"/>
    <w:rsid w:val="003619E7"/>
    <w:rsid w:val="00361B14"/>
    <w:rsid w:val="00361B49"/>
    <w:rsid w:val="00361C96"/>
    <w:rsid w:val="00361CF0"/>
    <w:rsid w:val="00361E5F"/>
    <w:rsid w:val="00361EA8"/>
    <w:rsid w:val="00361F13"/>
    <w:rsid w:val="00362005"/>
    <w:rsid w:val="00362229"/>
    <w:rsid w:val="003622D0"/>
    <w:rsid w:val="0036230D"/>
    <w:rsid w:val="00362873"/>
    <w:rsid w:val="003629C3"/>
    <w:rsid w:val="003629E4"/>
    <w:rsid w:val="00362AB5"/>
    <w:rsid w:val="00362AB8"/>
    <w:rsid w:val="00362ADC"/>
    <w:rsid w:val="00362CE8"/>
    <w:rsid w:val="00362D74"/>
    <w:rsid w:val="00362E80"/>
    <w:rsid w:val="00362FA3"/>
    <w:rsid w:val="00363179"/>
    <w:rsid w:val="00363390"/>
    <w:rsid w:val="00363535"/>
    <w:rsid w:val="00363623"/>
    <w:rsid w:val="00363676"/>
    <w:rsid w:val="00363711"/>
    <w:rsid w:val="00363792"/>
    <w:rsid w:val="003637A8"/>
    <w:rsid w:val="0036382A"/>
    <w:rsid w:val="00363830"/>
    <w:rsid w:val="003639CD"/>
    <w:rsid w:val="00363B6C"/>
    <w:rsid w:val="00363BC5"/>
    <w:rsid w:val="00363CAC"/>
    <w:rsid w:val="00363DCE"/>
    <w:rsid w:val="00363DEE"/>
    <w:rsid w:val="0036416B"/>
    <w:rsid w:val="00364375"/>
    <w:rsid w:val="00364477"/>
    <w:rsid w:val="003646B1"/>
    <w:rsid w:val="003646EA"/>
    <w:rsid w:val="003647DB"/>
    <w:rsid w:val="003649FD"/>
    <w:rsid w:val="00364A00"/>
    <w:rsid w:val="00364ABD"/>
    <w:rsid w:val="00364B14"/>
    <w:rsid w:val="00364B2A"/>
    <w:rsid w:val="00364C08"/>
    <w:rsid w:val="00364D7F"/>
    <w:rsid w:val="00364DC8"/>
    <w:rsid w:val="003651A3"/>
    <w:rsid w:val="0036527F"/>
    <w:rsid w:val="00365294"/>
    <w:rsid w:val="003653F0"/>
    <w:rsid w:val="00365518"/>
    <w:rsid w:val="0036599B"/>
    <w:rsid w:val="00365B5E"/>
    <w:rsid w:val="00365F0A"/>
    <w:rsid w:val="00365F99"/>
    <w:rsid w:val="00366723"/>
    <w:rsid w:val="003667A5"/>
    <w:rsid w:val="00366AD8"/>
    <w:rsid w:val="00366AF5"/>
    <w:rsid w:val="00366B18"/>
    <w:rsid w:val="00366C14"/>
    <w:rsid w:val="00366CA3"/>
    <w:rsid w:val="00366E6B"/>
    <w:rsid w:val="00366F2F"/>
    <w:rsid w:val="00366F7E"/>
    <w:rsid w:val="00366FE9"/>
    <w:rsid w:val="00367039"/>
    <w:rsid w:val="003670A4"/>
    <w:rsid w:val="003670B6"/>
    <w:rsid w:val="003671AD"/>
    <w:rsid w:val="00367268"/>
    <w:rsid w:val="00367318"/>
    <w:rsid w:val="0036740B"/>
    <w:rsid w:val="003674CB"/>
    <w:rsid w:val="00367504"/>
    <w:rsid w:val="00367853"/>
    <w:rsid w:val="00367883"/>
    <w:rsid w:val="00367977"/>
    <w:rsid w:val="003679A4"/>
    <w:rsid w:val="00367B03"/>
    <w:rsid w:val="00370037"/>
    <w:rsid w:val="003700B9"/>
    <w:rsid w:val="003700E1"/>
    <w:rsid w:val="003702F2"/>
    <w:rsid w:val="0037046B"/>
    <w:rsid w:val="003704BB"/>
    <w:rsid w:val="00370608"/>
    <w:rsid w:val="0037063A"/>
    <w:rsid w:val="0037076A"/>
    <w:rsid w:val="00370836"/>
    <w:rsid w:val="0037085A"/>
    <w:rsid w:val="0037097F"/>
    <w:rsid w:val="00370984"/>
    <w:rsid w:val="00370B5E"/>
    <w:rsid w:val="00370DA1"/>
    <w:rsid w:val="00370F3C"/>
    <w:rsid w:val="00370FB6"/>
    <w:rsid w:val="00370FBE"/>
    <w:rsid w:val="003710EB"/>
    <w:rsid w:val="0037112E"/>
    <w:rsid w:val="00371415"/>
    <w:rsid w:val="00371479"/>
    <w:rsid w:val="0037147C"/>
    <w:rsid w:val="003714D4"/>
    <w:rsid w:val="00371572"/>
    <w:rsid w:val="003715C6"/>
    <w:rsid w:val="0037161E"/>
    <w:rsid w:val="003716B3"/>
    <w:rsid w:val="00371848"/>
    <w:rsid w:val="00371F1C"/>
    <w:rsid w:val="00371F4F"/>
    <w:rsid w:val="00371FDD"/>
    <w:rsid w:val="00372360"/>
    <w:rsid w:val="003723D7"/>
    <w:rsid w:val="003723DA"/>
    <w:rsid w:val="00372403"/>
    <w:rsid w:val="00372430"/>
    <w:rsid w:val="00372477"/>
    <w:rsid w:val="003725AD"/>
    <w:rsid w:val="00372614"/>
    <w:rsid w:val="0037262A"/>
    <w:rsid w:val="00372970"/>
    <w:rsid w:val="00372B0C"/>
    <w:rsid w:val="00372B7B"/>
    <w:rsid w:val="00372C05"/>
    <w:rsid w:val="00372C0F"/>
    <w:rsid w:val="00372C1B"/>
    <w:rsid w:val="00372CD9"/>
    <w:rsid w:val="00372D0A"/>
    <w:rsid w:val="00372F12"/>
    <w:rsid w:val="003731E5"/>
    <w:rsid w:val="0037321D"/>
    <w:rsid w:val="0037323D"/>
    <w:rsid w:val="00373299"/>
    <w:rsid w:val="003733C3"/>
    <w:rsid w:val="00373420"/>
    <w:rsid w:val="003735C2"/>
    <w:rsid w:val="0037367A"/>
    <w:rsid w:val="00373694"/>
    <w:rsid w:val="003736A5"/>
    <w:rsid w:val="00373843"/>
    <w:rsid w:val="0037395C"/>
    <w:rsid w:val="00373973"/>
    <w:rsid w:val="00373A40"/>
    <w:rsid w:val="00373ACC"/>
    <w:rsid w:val="00373B81"/>
    <w:rsid w:val="00373BFC"/>
    <w:rsid w:val="00373DF7"/>
    <w:rsid w:val="00373E25"/>
    <w:rsid w:val="00373F82"/>
    <w:rsid w:val="003740EF"/>
    <w:rsid w:val="00374263"/>
    <w:rsid w:val="00374317"/>
    <w:rsid w:val="00374531"/>
    <w:rsid w:val="00374715"/>
    <w:rsid w:val="00374727"/>
    <w:rsid w:val="0037473F"/>
    <w:rsid w:val="003748A1"/>
    <w:rsid w:val="003748AB"/>
    <w:rsid w:val="00374952"/>
    <w:rsid w:val="00374AF8"/>
    <w:rsid w:val="00374DB1"/>
    <w:rsid w:val="00374DBB"/>
    <w:rsid w:val="00374E6F"/>
    <w:rsid w:val="00374E71"/>
    <w:rsid w:val="003750B3"/>
    <w:rsid w:val="0037513F"/>
    <w:rsid w:val="0037520B"/>
    <w:rsid w:val="00375248"/>
    <w:rsid w:val="003752D4"/>
    <w:rsid w:val="0037537A"/>
    <w:rsid w:val="0037546D"/>
    <w:rsid w:val="00375580"/>
    <w:rsid w:val="0037575C"/>
    <w:rsid w:val="00375AA2"/>
    <w:rsid w:val="00375AA9"/>
    <w:rsid w:val="00375AC3"/>
    <w:rsid w:val="00375ADA"/>
    <w:rsid w:val="00375E46"/>
    <w:rsid w:val="00375F45"/>
    <w:rsid w:val="00376016"/>
    <w:rsid w:val="00376077"/>
    <w:rsid w:val="0037609A"/>
    <w:rsid w:val="003761D0"/>
    <w:rsid w:val="003763B7"/>
    <w:rsid w:val="003766B8"/>
    <w:rsid w:val="00376765"/>
    <w:rsid w:val="003768BB"/>
    <w:rsid w:val="00376B3A"/>
    <w:rsid w:val="00376BE0"/>
    <w:rsid w:val="00376C46"/>
    <w:rsid w:val="00376D6E"/>
    <w:rsid w:val="00376D77"/>
    <w:rsid w:val="00376FA9"/>
    <w:rsid w:val="0037701C"/>
    <w:rsid w:val="00377055"/>
    <w:rsid w:val="0037709D"/>
    <w:rsid w:val="00377129"/>
    <w:rsid w:val="003771BB"/>
    <w:rsid w:val="0037726F"/>
    <w:rsid w:val="00377479"/>
    <w:rsid w:val="00377578"/>
    <w:rsid w:val="003776C3"/>
    <w:rsid w:val="0037771B"/>
    <w:rsid w:val="003779FD"/>
    <w:rsid w:val="00377ABE"/>
    <w:rsid w:val="00377B97"/>
    <w:rsid w:val="00377D17"/>
    <w:rsid w:val="00377D6B"/>
    <w:rsid w:val="00377D89"/>
    <w:rsid w:val="00377E83"/>
    <w:rsid w:val="00378F4F"/>
    <w:rsid w:val="00380179"/>
    <w:rsid w:val="00380195"/>
    <w:rsid w:val="003801BD"/>
    <w:rsid w:val="0038029C"/>
    <w:rsid w:val="0038036E"/>
    <w:rsid w:val="00380381"/>
    <w:rsid w:val="003804B4"/>
    <w:rsid w:val="0038058B"/>
    <w:rsid w:val="00380827"/>
    <w:rsid w:val="00380BB9"/>
    <w:rsid w:val="00380BFC"/>
    <w:rsid w:val="00380CB4"/>
    <w:rsid w:val="00380D10"/>
    <w:rsid w:val="00380E60"/>
    <w:rsid w:val="00380F1C"/>
    <w:rsid w:val="00380F2A"/>
    <w:rsid w:val="00380F39"/>
    <w:rsid w:val="0038104B"/>
    <w:rsid w:val="00381166"/>
    <w:rsid w:val="00381221"/>
    <w:rsid w:val="003812F0"/>
    <w:rsid w:val="0038155D"/>
    <w:rsid w:val="00381621"/>
    <w:rsid w:val="0038191A"/>
    <w:rsid w:val="00381B40"/>
    <w:rsid w:val="00381CCB"/>
    <w:rsid w:val="00381ED3"/>
    <w:rsid w:val="00381EFE"/>
    <w:rsid w:val="00382032"/>
    <w:rsid w:val="00382120"/>
    <w:rsid w:val="003821F3"/>
    <w:rsid w:val="0038227F"/>
    <w:rsid w:val="00382305"/>
    <w:rsid w:val="0038275C"/>
    <w:rsid w:val="00382ABF"/>
    <w:rsid w:val="00382CDD"/>
    <w:rsid w:val="00382EB8"/>
    <w:rsid w:val="00382F5C"/>
    <w:rsid w:val="0038301B"/>
    <w:rsid w:val="00383085"/>
    <w:rsid w:val="0038340B"/>
    <w:rsid w:val="003834E0"/>
    <w:rsid w:val="0038351A"/>
    <w:rsid w:val="00383551"/>
    <w:rsid w:val="00383584"/>
    <w:rsid w:val="003835C9"/>
    <w:rsid w:val="00383691"/>
    <w:rsid w:val="003837CC"/>
    <w:rsid w:val="0038397F"/>
    <w:rsid w:val="00383C1B"/>
    <w:rsid w:val="00383C20"/>
    <w:rsid w:val="00383DEA"/>
    <w:rsid w:val="00383E3C"/>
    <w:rsid w:val="00383EC5"/>
    <w:rsid w:val="00383FE9"/>
    <w:rsid w:val="003840E5"/>
    <w:rsid w:val="0038418C"/>
    <w:rsid w:val="0038425B"/>
    <w:rsid w:val="0038436D"/>
    <w:rsid w:val="00384495"/>
    <w:rsid w:val="00384578"/>
    <w:rsid w:val="003845B8"/>
    <w:rsid w:val="00384648"/>
    <w:rsid w:val="003846BA"/>
    <w:rsid w:val="003847B4"/>
    <w:rsid w:val="003848D8"/>
    <w:rsid w:val="00384934"/>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7A9"/>
    <w:rsid w:val="00385864"/>
    <w:rsid w:val="00385967"/>
    <w:rsid w:val="00385978"/>
    <w:rsid w:val="00385ABC"/>
    <w:rsid w:val="00385AC8"/>
    <w:rsid w:val="00385B2B"/>
    <w:rsid w:val="00385D70"/>
    <w:rsid w:val="00385E7F"/>
    <w:rsid w:val="00385FC5"/>
    <w:rsid w:val="00385FD3"/>
    <w:rsid w:val="00386318"/>
    <w:rsid w:val="0038653C"/>
    <w:rsid w:val="00386863"/>
    <w:rsid w:val="003869E7"/>
    <w:rsid w:val="00386E2C"/>
    <w:rsid w:val="00386EE9"/>
    <w:rsid w:val="00386F09"/>
    <w:rsid w:val="00386F2C"/>
    <w:rsid w:val="0038716B"/>
    <w:rsid w:val="00387366"/>
    <w:rsid w:val="00387381"/>
    <w:rsid w:val="00387461"/>
    <w:rsid w:val="003874CA"/>
    <w:rsid w:val="003874E1"/>
    <w:rsid w:val="00387512"/>
    <w:rsid w:val="003877F0"/>
    <w:rsid w:val="00387981"/>
    <w:rsid w:val="003879F4"/>
    <w:rsid w:val="00387A80"/>
    <w:rsid w:val="00387A98"/>
    <w:rsid w:val="00387B8D"/>
    <w:rsid w:val="00387BD3"/>
    <w:rsid w:val="00387C3E"/>
    <w:rsid w:val="00387DD5"/>
    <w:rsid w:val="00387EDA"/>
    <w:rsid w:val="00387F21"/>
    <w:rsid w:val="00390352"/>
    <w:rsid w:val="00390362"/>
    <w:rsid w:val="00390391"/>
    <w:rsid w:val="00390499"/>
    <w:rsid w:val="00390620"/>
    <w:rsid w:val="0039069E"/>
    <w:rsid w:val="003907E7"/>
    <w:rsid w:val="003909E3"/>
    <w:rsid w:val="00390C86"/>
    <w:rsid w:val="00390EF1"/>
    <w:rsid w:val="00391170"/>
    <w:rsid w:val="0039119E"/>
    <w:rsid w:val="003911F8"/>
    <w:rsid w:val="00391237"/>
    <w:rsid w:val="003914B8"/>
    <w:rsid w:val="003915BA"/>
    <w:rsid w:val="003915E5"/>
    <w:rsid w:val="00391778"/>
    <w:rsid w:val="00391BBF"/>
    <w:rsid w:val="00391C24"/>
    <w:rsid w:val="00391EDA"/>
    <w:rsid w:val="00391F5E"/>
    <w:rsid w:val="003920AF"/>
    <w:rsid w:val="003920FD"/>
    <w:rsid w:val="00392133"/>
    <w:rsid w:val="003922A8"/>
    <w:rsid w:val="003923F8"/>
    <w:rsid w:val="003926CB"/>
    <w:rsid w:val="00392854"/>
    <w:rsid w:val="00392AF1"/>
    <w:rsid w:val="00392D91"/>
    <w:rsid w:val="00392F77"/>
    <w:rsid w:val="0039302A"/>
    <w:rsid w:val="0039304E"/>
    <w:rsid w:val="00393177"/>
    <w:rsid w:val="003931C0"/>
    <w:rsid w:val="00393395"/>
    <w:rsid w:val="003933E7"/>
    <w:rsid w:val="0039345A"/>
    <w:rsid w:val="003935B3"/>
    <w:rsid w:val="003935E6"/>
    <w:rsid w:val="003935FA"/>
    <w:rsid w:val="0039381C"/>
    <w:rsid w:val="00393895"/>
    <w:rsid w:val="0039390A"/>
    <w:rsid w:val="00393AB9"/>
    <w:rsid w:val="00393E88"/>
    <w:rsid w:val="00393FB6"/>
    <w:rsid w:val="00393FBF"/>
    <w:rsid w:val="00393FE0"/>
    <w:rsid w:val="00394159"/>
    <w:rsid w:val="00394335"/>
    <w:rsid w:val="003943D0"/>
    <w:rsid w:val="0039441A"/>
    <w:rsid w:val="00394513"/>
    <w:rsid w:val="00394622"/>
    <w:rsid w:val="003948F2"/>
    <w:rsid w:val="00394A70"/>
    <w:rsid w:val="00394CD8"/>
    <w:rsid w:val="00394E2E"/>
    <w:rsid w:val="00394F36"/>
    <w:rsid w:val="0039503F"/>
    <w:rsid w:val="00395098"/>
    <w:rsid w:val="003951BC"/>
    <w:rsid w:val="00395343"/>
    <w:rsid w:val="0039537A"/>
    <w:rsid w:val="003955EF"/>
    <w:rsid w:val="00395755"/>
    <w:rsid w:val="003957A7"/>
    <w:rsid w:val="0039587B"/>
    <w:rsid w:val="0039599D"/>
    <w:rsid w:val="00395A7E"/>
    <w:rsid w:val="00395A7F"/>
    <w:rsid w:val="00395C2B"/>
    <w:rsid w:val="00395CB5"/>
    <w:rsid w:val="00395D4F"/>
    <w:rsid w:val="00395D5C"/>
    <w:rsid w:val="00395FC7"/>
    <w:rsid w:val="00396027"/>
    <w:rsid w:val="003960EE"/>
    <w:rsid w:val="00396173"/>
    <w:rsid w:val="003961D6"/>
    <w:rsid w:val="00396272"/>
    <w:rsid w:val="003962C8"/>
    <w:rsid w:val="0039640B"/>
    <w:rsid w:val="003964F0"/>
    <w:rsid w:val="003965CC"/>
    <w:rsid w:val="003969DC"/>
    <w:rsid w:val="003969F2"/>
    <w:rsid w:val="00396A0E"/>
    <w:rsid w:val="00396C2E"/>
    <w:rsid w:val="00396D00"/>
    <w:rsid w:val="00396F4E"/>
    <w:rsid w:val="00397139"/>
    <w:rsid w:val="00397177"/>
    <w:rsid w:val="00397355"/>
    <w:rsid w:val="0039737D"/>
    <w:rsid w:val="003973B0"/>
    <w:rsid w:val="0039748B"/>
    <w:rsid w:val="003975EA"/>
    <w:rsid w:val="0039770C"/>
    <w:rsid w:val="00397785"/>
    <w:rsid w:val="0039784B"/>
    <w:rsid w:val="003978AE"/>
    <w:rsid w:val="003979A8"/>
    <w:rsid w:val="003979AD"/>
    <w:rsid w:val="00397AAA"/>
    <w:rsid w:val="00397D4D"/>
    <w:rsid w:val="00397D72"/>
    <w:rsid w:val="00397DD6"/>
    <w:rsid w:val="00397ECB"/>
    <w:rsid w:val="00397F2A"/>
    <w:rsid w:val="00397F65"/>
    <w:rsid w:val="00397FB9"/>
    <w:rsid w:val="003A0054"/>
    <w:rsid w:val="003A01C1"/>
    <w:rsid w:val="003A01F0"/>
    <w:rsid w:val="003A0438"/>
    <w:rsid w:val="003A055D"/>
    <w:rsid w:val="003A059B"/>
    <w:rsid w:val="003A066C"/>
    <w:rsid w:val="003A0713"/>
    <w:rsid w:val="003A0826"/>
    <w:rsid w:val="003A0888"/>
    <w:rsid w:val="003A0A73"/>
    <w:rsid w:val="003A0BCD"/>
    <w:rsid w:val="003A0C07"/>
    <w:rsid w:val="003A0C4E"/>
    <w:rsid w:val="003A0E50"/>
    <w:rsid w:val="003A0E55"/>
    <w:rsid w:val="003A0F64"/>
    <w:rsid w:val="003A0FA7"/>
    <w:rsid w:val="003A103D"/>
    <w:rsid w:val="003A135F"/>
    <w:rsid w:val="003A14A6"/>
    <w:rsid w:val="003A16BE"/>
    <w:rsid w:val="003A180E"/>
    <w:rsid w:val="003A1895"/>
    <w:rsid w:val="003A1944"/>
    <w:rsid w:val="003A1981"/>
    <w:rsid w:val="003A1B2B"/>
    <w:rsid w:val="003A1D65"/>
    <w:rsid w:val="003A1DF4"/>
    <w:rsid w:val="003A1E3B"/>
    <w:rsid w:val="003A2275"/>
    <w:rsid w:val="003A246E"/>
    <w:rsid w:val="003A276E"/>
    <w:rsid w:val="003A2775"/>
    <w:rsid w:val="003A2A37"/>
    <w:rsid w:val="003A2A56"/>
    <w:rsid w:val="003A2A8F"/>
    <w:rsid w:val="003A2B06"/>
    <w:rsid w:val="003A2B1D"/>
    <w:rsid w:val="003A2C50"/>
    <w:rsid w:val="003A2C78"/>
    <w:rsid w:val="003A2CB8"/>
    <w:rsid w:val="003A2FA2"/>
    <w:rsid w:val="003A33E9"/>
    <w:rsid w:val="003A3656"/>
    <w:rsid w:val="003A36D3"/>
    <w:rsid w:val="003A3714"/>
    <w:rsid w:val="003A37C2"/>
    <w:rsid w:val="003A3813"/>
    <w:rsid w:val="003A38AC"/>
    <w:rsid w:val="003A39B9"/>
    <w:rsid w:val="003A3B53"/>
    <w:rsid w:val="003A3B7B"/>
    <w:rsid w:val="003A3CA8"/>
    <w:rsid w:val="003A3CDF"/>
    <w:rsid w:val="003A3EA8"/>
    <w:rsid w:val="003A3EC4"/>
    <w:rsid w:val="003A41C2"/>
    <w:rsid w:val="003A42CA"/>
    <w:rsid w:val="003A42D6"/>
    <w:rsid w:val="003A44A8"/>
    <w:rsid w:val="003A4833"/>
    <w:rsid w:val="003A4836"/>
    <w:rsid w:val="003A494E"/>
    <w:rsid w:val="003A4A22"/>
    <w:rsid w:val="003A4B37"/>
    <w:rsid w:val="003A4BB5"/>
    <w:rsid w:val="003A4CA7"/>
    <w:rsid w:val="003A4DB4"/>
    <w:rsid w:val="003A4F5D"/>
    <w:rsid w:val="003A4FF3"/>
    <w:rsid w:val="003A5132"/>
    <w:rsid w:val="003A52CA"/>
    <w:rsid w:val="003A5446"/>
    <w:rsid w:val="003A5818"/>
    <w:rsid w:val="003A5C45"/>
    <w:rsid w:val="003A5DA5"/>
    <w:rsid w:val="003A5E92"/>
    <w:rsid w:val="003A5F3F"/>
    <w:rsid w:val="003A60EF"/>
    <w:rsid w:val="003A6325"/>
    <w:rsid w:val="003A6484"/>
    <w:rsid w:val="003A64D7"/>
    <w:rsid w:val="003A6576"/>
    <w:rsid w:val="003A6795"/>
    <w:rsid w:val="003A67F9"/>
    <w:rsid w:val="003A6B0A"/>
    <w:rsid w:val="003A6C5A"/>
    <w:rsid w:val="003A6D19"/>
    <w:rsid w:val="003A6FAB"/>
    <w:rsid w:val="003A6FCB"/>
    <w:rsid w:val="003A7214"/>
    <w:rsid w:val="003A7232"/>
    <w:rsid w:val="003A7296"/>
    <w:rsid w:val="003A7300"/>
    <w:rsid w:val="003A73F9"/>
    <w:rsid w:val="003A740D"/>
    <w:rsid w:val="003A7624"/>
    <w:rsid w:val="003A7637"/>
    <w:rsid w:val="003A7799"/>
    <w:rsid w:val="003A79B8"/>
    <w:rsid w:val="003A7BFA"/>
    <w:rsid w:val="003A7C5C"/>
    <w:rsid w:val="003A7DE7"/>
    <w:rsid w:val="003A7E3A"/>
    <w:rsid w:val="003A7E72"/>
    <w:rsid w:val="003A7EE8"/>
    <w:rsid w:val="003A7FBC"/>
    <w:rsid w:val="003AF564"/>
    <w:rsid w:val="003B0180"/>
    <w:rsid w:val="003B0263"/>
    <w:rsid w:val="003B02B6"/>
    <w:rsid w:val="003B08F1"/>
    <w:rsid w:val="003B093D"/>
    <w:rsid w:val="003B09EF"/>
    <w:rsid w:val="003B0A70"/>
    <w:rsid w:val="003B0B0E"/>
    <w:rsid w:val="003B0BD4"/>
    <w:rsid w:val="003B0D55"/>
    <w:rsid w:val="003B0DD4"/>
    <w:rsid w:val="003B0E37"/>
    <w:rsid w:val="003B0F67"/>
    <w:rsid w:val="003B110B"/>
    <w:rsid w:val="003B1167"/>
    <w:rsid w:val="003B1407"/>
    <w:rsid w:val="003B145C"/>
    <w:rsid w:val="003B14D1"/>
    <w:rsid w:val="003B1521"/>
    <w:rsid w:val="003B1829"/>
    <w:rsid w:val="003B1883"/>
    <w:rsid w:val="003B1938"/>
    <w:rsid w:val="003B1A9D"/>
    <w:rsid w:val="003B1D52"/>
    <w:rsid w:val="003B1F82"/>
    <w:rsid w:val="003B2031"/>
    <w:rsid w:val="003B209D"/>
    <w:rsid w:val="003B20AB"/>
    <w:rsid w:val="003B20E4"/>
    <w:rsid w:val="003B2269"/>
    <w:rsid w:val="003B226C"/>
    <w:rsid w:val="003B2287"/>
    <w:rsid w:val="003B22EC"/>
    <w:rsid w:val="003B23E2"/>
    <w:rsid w:val="003B276B"/>
    <w:rsid w:val="003B2800"/>
    <w:rsid w:val="003B28ED"/>
    <w:rsid w:val="003B2939"/>
    <w:rsid w:val="003B2AF1"/>
    <w:rsid w:val="003B2B21"/>
    <w:rsid w:val="003B3004"/>
    <w:rsid w:val="003B3058"/>
    <w:rsid w:val="003B3175"/>
    <w:rsid w:val="003B32A8"/>
    <w:rsid w:val="003B3414"/>
    <w:rsid w:val="003B36B7"/>
    <w:rsid w:val="003B372F"/>
    <w:rsid w:val="003B3937"/>
    <w:rsid w:val="003B3A75"/>
    <w:rsid w:val="003B3AAA"/>
    <w:rsid w:val="003B3B03"/>
    <w:rsid w:val="003B3B4E"/>
    <w:rsid w:val="003B3BE3"/>
    <w:rsid w:val="003B4086"/>
    <w:rsid w:val="003B41F6"/>
    <w:rsid w:val="003B43DE"/>
    <w:rsid w:val="003B43F9"/>
    <w:rsid w:val="003B451D"/>
    <w:rsid w:val="003B4569"/>
    <w:rsid w:val="003B467F"/>
    <w:rsid w:val="003B473D"/>
    <w:rsid w:val="003B4878"/>
    <w:rsid w:val="003B49D3"/>
    <w:rsid w:val="003B4A55"/>
    <w:rsid w:val="003B4AC7"/>
    <w:rsid w:val="003B4AEC"/>
    <w:rsid w:val="003B4B01"/>
    <w:rsid w:val="003B4EAC"/>
    <w:rsid w:val="003B4EE1"/>
    <w:rsid w:val="003B4F52"/>
    <w:rsid w:val="003B50E2"/>
    <w:rsid w:val="003B514E"/>
    <w:rsid w:val="003B5195"/>
    <w:rsid w:val="003B51FB"/>
    <w:rsid w:val="003B5346"/>
    <w:rsid w:val="003B54FA"/>
    <w:rsid w:val="003B5720"/>
    <w:rsid w:val="003B576A"/>
    <w:rsid w:val="003B57A6"/>
    <w:rsid w:val="003B58F3"/>
    <w:rsid w:val="003B5D4D"/>
    <w:rsid w:val="003B5DE6"/>
    <w:rsid w:val="003B60DF"/>
    <w:rsid w:val="003B618E"/>
    <w:rsid w:val="003B619F"/>
    <w:rsid w:val="003B6348"/>
    <w:rsid w:val="003B63D9"/>
    <w:rsid w:val="003B650E"/>
    <w:rsid w:val="003B67BB"/>
    <w:rsid w:val="003B68A5"/>
    <w:rsid w:val="003B68F2"/>
    <w:rsid w:val="003B6925"/>
    <w:rsid w:val="003B695A"/>
    <w:rsid w:val="003B69DD"/>
    <w:rsid w:val="003B6A3E"/>
    <w:rsid w:val="003B6AE0"/>
    <w:rsid w:val="003B6AE3"/>
    <w:rsid w:val="003B6B42"/>
    <w:rsid w:val="003B6C25"/>
    <w:rsid w:val="003B6EEA"/>
    <w:rsid w:val="003B6F50"/>
    <w:rsid w:val="003B6FF3"/>
    <w:rsid w:val="003B7069"/>
    <w:rsid w:val="003B7088"/>
    <w:rsid w:val="003B740E"/>
    <w:rsid w:val="003B76FB"/>
    <w:rsid w:val="003B7762"/>
    <w:rsid w:val="003B776A"/>
    <w:rsid w:val="003B7A5F"/>
    <w:rsid w:val="003B7A99"/>
    <w:rsid w:val="003B7B55"/>
    <w:rsid w:val="003B7BD0"/>
    <w:rsid w:val="003B7E23"/>
    <w:rsid w:val="003B7FD4"/>
    <w:rsid w:val="003B7FD9"/>
    <w:rsid w:val="003C020C"/>
    <w:rsid w:val="003C0645"/>
    <w:rsid w:val="003C0738"/>
    <w:rsid w:val="003C07BB"/>
    <w:rsid w:val="003C07D7"/>
    <w:rsid w:val="003C0A71"/>
    <w:rsid w:val="003C0AFB"/>
    <w:rsid w:val="003C0FF5"/>
    <w:rsid w:val="003C1137"/>
    <w:rsid w:val="003C113F"/>
    <w:rsid w:val="003C1150"/>
    <w:rsid w:val="003C138C"/>
    <w:rsid w:val="003C15B6"/>
    <w:rsid w:val="003C16E4"/>
    <w:rsid w:val="003C1715"/>
    <w:rsid w:val="003C1A2B"/>
    <w:rsid w:val="003C1B5C"/>
    <w:rsid w:val="003C215B"/>
    <w:rsid w:val="003C256D"/>
    <w:rsid w:val="003C25E6"/>
    <w:rsid w:val="003C26B6"/>
    <w:rsid w:val="003C28DB"/>
    <w:rsid w:val="003C28FA"/>
    <w:rsid w:val="003C2951"/>
    <w:rsid w:val="003C2BF0"/>
    <w:rsid w:val="003C2DBA"/>
    <w:rsid w:val="003C2F8F"/>
    <w:rsid w:val="003C2FD3"/>
    <w:rsid w:val="003C3108"/>
    <w:rsid w:val="003C335B"/>
    <w:rsid w:val="003C33DD"/>
    <w:rsid w:val="003C351D"/>
    <w:rsid w:val="003C35C0"/>
    <w:rsid w:val="003C367D"/>
    <w:rsid w:val="003C377B"/>
    <w:rsid w:val="003C38E2"/>
    <w:rsid w:val="003C3AF8"/>
    <w:rsid w:val="003C3B9E"/>
    <w:rsid w:val="003C3C74"/>
    <w:rsid w:val="003C3EF5"/>
    <w:rsid w:val="003C3F72"/>
    <w:rsid w:val="003C4065"/>
    <w:rsid w:val="003C43B8"/>
    <w:rsid w:val="003C4507"/>
    <w:rsid w:val="003C451B"/>
    <w:rsid w:val="003C45AB"/>
    <w:rsid w:val="003C4731"/>
    <w:rsid w:val="003C4A77"/>
    <w:rsid w:val="003C4A98"/>
    <w:rsid w:val="003C4AAA"/>
    <w:rsid w:val="003C4C92"/>
    <w:rsid w:val="003C4E50"/>
    <w:rsid w:val="003C50AB"/>
    <w:rsid w:val="003C5108"/>
    <w:rsid w:val="003C511B"/>
    <w:rsid w:val="003C5177"/>
    <w:rsid w:val="003C52DD"/>
    <w:rsid w:val="003C535F"/>
    <w:rsid w:val="003C56D1"/>
    <w:rsid w:val="003C5716"/>
    <w:rsid w:val="003C572B"/>
    <w:rsid w:val="003C5752"/>
    <w:rsid w:val="003C5857"/>
    <w:rsid w:val="003C59E2"/>
    <w:rsid w:val="003C5ADC"/>
    <w:rsid w:val="003C5CBB"/>
    <w:rsid w:val="003C5CFD"/>
    <w:rsid w:val="003C5D91"/>
    <w:rsid w:val="003C5DB2"/>
    <w:rsid w:val="003C5F43"/>
    <w:rsid w:val="003C60DD"/>
    <w:rsid w:val="003C63F0"/>
    <w:rsid w:val="003C6557"/>
    <w:rsid w:val="003C6589"/>
    <w:rsid w:val="003C65C6"/>
    <w:rsid w:val="003C6773"/>
    <w:rsid w:val="003C6B19"/>
    <w:rsid w:val="003C6B3C"/>
    <w:rsid w:val="003C6BB7"/>
    <w:rsid w:val="003C6D36"/>
    <w:rsid w:val="003C6D46"/>
    <w:rsid w:val="003C6FC7"/>
    <w:rsid w:val="003C7094"/>
    <w:rsid w:val="003C70D7"/>
    <w:rsid w:val="003C71B2"/>
    <w:rsid w:val="003C727C"/>
    <w:rsid w:val="003C73C9"/>
    <w:rsid w:val="003C76A1"/>
    <w:rsid w:val="003C785C"/>
    <w:rsid w:val="003C7868"/>
    <w:rsid w:val="003C7C38"/>
    <w:rsid w:val="003C7C47"/>
    <w:rsid w:val="003C7E60"/>
    <w:rsid w:val="003C7E89"/>
    <w:rsid w:val="003C7F59"/>
    <w:rsid w:val="003C7FDB"/>
    <w:rsid w:val="003C7FE2"/>
    <w:rsid w:val="003D0099"/>
    <w:rsid w:val="003D00E0"/>
    <w:rsid w:val="003D02EC"/>
    <w:rsid w:val="003D04FA"/>
    <w:rsid w:val="003D05DD"/>
    <w:rsid w:val="003D0690"/>
    <w:rsid w:val="003D0A16"/>
    <w:rsid w:val="003D0CA1"/>
    <w:rsid w:val="003D0D60"/>
    <w:rsid w:val="003D128F"/>
    <w:rsid w:val="003D1305"/>
    <w:rsid w:val="003D1539"/>
    <w:rsid w:val="003D1726"/>
    <w:rsid w:val="003D18BD"/>
    <w:rsid w:val="003D1A5A"/>
    <w:rsid w:val="003D1AC0"/>
    <w:rsid w:val="003D1DFB"/>
    <w:rsid w:val="003D1E1D"/>
    <w:rsid w:val="003D207B"/>
    <w:rsid w:val="003D2297"/>
    <w:rsid w:val="003D2357"/>
    <w:rsid w:val="003D248A"/>
    <w:rsid w:val="003D24E3"/>
    <w:rsid w:val="003D2609"/>
    <w:rsid w:val="003D261D"/>
    <w:rsid w:val="003D263D"/>
    <w:rsid w:val="003D26E8"/>
    <w:rsid w:val="003D2AA4"/>
    <w:rsid w:val="003D2B31"/>
    <w:rsid w:val="003D2C46"/>
    <w:rsid w:val="003D2CDC"/>
    <w:rsid w:val="003D2F8B"/>
    <w:rsid w:val="003D31DE"/>
    <w:rsid w:val="003D343E"/>
    <w:rsid w:val="003D38DF"/>
    <w:rsid w:val="003D396C"/>
    <w:rsid w:val="003D3A62"/>
    <w:rsid w:val="003D411A"/>
    <w:rsid w:val="003D4156"/>
    <w:rsid w:val="003D4159"/>
    <w:rsid w:val="003D41F7"/>
    <w:rsid w:val="003D4210"/>
    <w:rsid w:val="003D429B"/>
    <w:rsid w:val="003D435A"/>
    <w:rsid w:val="003D4479"/>
    <w:rsid w:val="003D479B"/>
    <w:rsid w:val="003D48BD"/>
    <w:rsid w:val="003D4987"/>
    <w:rsid w:val="003D4A53"/>
    <w:rsid w:val="003D4B8D"/>
    <w:rsid w:val="003D4C38"/>
    <w:rsid w:val="003D4DB8"/>
    <w:rsid w:val="003D4E07"/>
    <w:rsid w:val="003D4E5C"/>
    <w:rsid w:val="003D4EC3"/>
    <w:rsid w:val="003D4ED3"/>
    <w:rsid w:val="003D4F2C"/>
    <w:rsid w:val="003D5059"/>
    <w:rsid w:val="003D508A"/>
    <w:rsid w:val="003D527B"/>
    <w:rsid w:val="003D5348"/>
    <w:rsid w:val="003D563C"/>
    <w:rsid w:val="003D56BF"/>
    <w:rsid w:val="003D59A2"/>
    <w:rsid w:val="003D5AB5"/>
    <w:rsid w:val="003D5B06"/>
    <w:rsid w:val="003D5B39"/>
    <w:rsid w:val="003D5B8B"/>
    <w:rsid w:val="003D5BCF"/>
    <w:rsid w:val="003D5CC5"/>
    <w:rsid w:val="003D5FEC"/>
    <w:rsid w:val="003D61FA"/>
    <w:rsid w:val="003D62C9"/>
    <w:rsid w:val="003D62E6"/>
    <w:rsid w:val="003D64D4"/>
    <w:rsid w:val="003D6593"/>
    <w:rsid w:val="003D6897"/>
    <w:rsid w:val="003D6B37"/>
    <w:rsid w:val="003D6C48"/>
    <w:rsid w:val="003D6C54"/>
    <w:rsid w:val="003D6DA2"/>
    <w:rsid w:val="003D6E5C"/>
    <w:rsid w:val="003D6F81"/>
    <w:rsid w:val="003D7077"/>
    <w:rsid w:val="003D70CC"/>
    <w:rsid w:val="003D720D"/>
    <w:rsid w:val="003D7287"/>
    <w:rsid w:val="003D72D2"/>
    <w:rsid w:val="003D73AF"/>
    <w:rsid w:val="003D7459"/>
    <w:rsid w:val="003D75BF"/>
    <w:rsid w:val="003D7834"/>
    <w:rsid w:val="003D7A31"/>
    <w:rsid w:val="003D7B01"/>
    <w:rsid w:val="003D7BFB"/>
    <w:rsid w:val="003D7C70"/>
    <w:rsid w:val="003E0197"/>
    <w:rsid w:val="003E020F"/>
    <w:rsid w:val="003E0604"/>
    <w:rsid w:val="003E0648"/>
    <w:rsid w:val="003E0663"/>
    <w:rsid w:val="003E0705"/>
    <w:rsid w:val="003E0855"/>
    <w:rsid w:val="003E09C6"/>
    <w:rsid w:val="003E0C4F"/>
    <w:rsid w:val="003E0CFD"/>
    <w:rsid w:val="003E0E36"/>
    <w:rsid w:val="003E0E8D"/>
    <w:rsid w:val="003E0F4F"/>
    <w:rsid w:val="003E0FD3"/>
    <w:rsid w:val="003E10FD"/>
    <w:rsid w:val="003E1358"/>
    <w:rsid w:val="003E1601"/>
    <w:rsid w:val="003E16A9"/>
    <w:rsid w:val="003E18BE"/>
    <w:rsid w:val="003E1905"/>
    <w:rsid w:val="003E1932"/>
    <w:rsid w:val="003E194B"/>
    <w:rsid w:val="003E1955"/>
    <w:rsid w:val="003E19D4"/>
    <w:rsid w:val="003E1A1D"/>
    <w:rsid w:val="003E1A96"/>
    <w:rsid w:val="003E1E07"/>
    <w:rsid w:val="003E1ED0"/>
    <w:rsid w:val="003E20AA"/>
    <w:rsid w:val="003E2208"/>
    <w:rsid w:val="003E23F4"/>
    <w:rsid w:val="003E2544"/>
    <w:rsid w:val="003E255C"/>
    <w:rsid w:val="003E257A"/>
    <w:rsid w:val="003E26A2"/>
    <w:rsid w:val="003E271A"/>
    <w:rsid w:val="003E2B3F"/>
    <w:rsid w:val="003E2BA5"/>
    <w:rsid w:val="003E2BCC"/>
    <w:rsid w:val="003E2C4E"/>
    <w:rsid w:val="003E2D05"/>
    <w:rsid w:val="003E2D3A"/>
    <w:rsid w:val="003E2FA6"/>
    <w:rsid w:val="003E306E"/>
    <w:rsid w:val="003E32E8"/>
    <w:rsid w:val="003E32E9"/>
    <w:rsid w:val="003E3370"/>
    <w:rsid w:val="003E3393"/>
    <w:rsid w:val="003E33B5"/>
    <w:rsid w:val="003E33FB"/>
    <w:rsid w:val="003E37F5"/>
    <w:rsid w:val="003E3879"/>
    <w:rsid w:val="003E392C"/>
    <w:rsid w:val="003E3998"/>
    <w:rsid w:val="003E3CD8"/>
    <w:rsid w:val="003E40DE"/>
    <w:rsid w:val="003E41F7"/>
    <w:rsid w:val="003E42FE"/>
    <w:rsid w:val="003E4511"/>
    <w:rsid w:val="003E4689"/>
    <w:rsid w:val="003E468D"/>
    <w:rsid w:val="003E4799"/>
    <w:rsid w:val="003E4845"/>
    <w:rsid w:val="003E49C7"/>
    <w:rsid w:val="003E4A5A"/>
    <w:rsid w:val="003E4B7E"/>
    <w:rsid w:val="003E4E64"/>
    <w:rsid w:val="003E4F50"/>
    <w:rsid w:val="003E4FA7"/>
    <w:rsid w:val="003E4FB6"/>
    <w:rsid w:val="003E4FCE"/>
    <w:rsid w:val="003E50E5"/>
    <w:rsid w:val="003E5278"/>
    <w:rsid w:val="003E53CA"/>
    <w:rsid w:val="003E5578"/>
    <w:rsid w:val="003E56A9"/>
    <w:rsid w:val="003E56B7"/>
    <w:rsid w:val="003E5827"/>
    <w:rsid w:val="003E593D"/>
    <w:rsid w:val="003E5A94"/>
    <w:rsid w:val="003E5B87"/>
    <w:rsid w:val="003E5DC6"/>
    <w:rsid w:val="003E5EC4"/>
    <w:rsid w:val="003E5F96"/>
    <w:rsid w:val="003E61CE"/>
    <w:rsid w:val="003E62A0"/>
    <w:rsid w:val="003E63AE"/>
    <w:rsid w:val="003E646F"/>
    <w:rsid w:val="003E64EE"/>
    <w:rsid w:val="003E6695"/>
    <w:rsid w:val="003E6BDC"/>
    <w:rsid w:val="003E6D38"/>
    <w:rsid w:val="003E6D78"/>
    <w:rsid w:val="003E6E06"/>
    <w:rsid w:val="003E6E25"/>
    <w:rsid w:val="003E6E82"/>
    <w:rsid w:val="003E70A6"/>
    <w:rsid w:val="003E721A"/>
    <w:rsid w:val="003E73A0"/>
    <w:rsid w:val="003E754D"/>
    <w:rsid w:val="003E768B"/>
    <w:rsid w:val="003E76AB"/>
    <w:rsid w:val="003E77BF"/>
    <w:rsid w:val="003E790C"/>
    <w:rsid w:val="003E7939"/>
    <w:rsid w:val="003E7A52"/>
    <w:rsid w:val="003E7A68"/>
    <w:rsid w:val="003E7C50"/>
    <w:rsid w:val="003E7D67"/>
    <w:rsid w:val="003E7ED2"/>
    <w:rsid w:val="003E7EDE"/>
    <w:rsid w:val="003E7EEE"/>
    <w:rsid w:val="003F00A1"/>
    <w:rsid w:val="003F01A7"/>
    <w:rsid w:val="003F01B3"/>
    <w:rsid w:val="003F0361"/>
    <w:rsid w:val="003F036A"/>
    <w:rsid w:val="003F073F"/>
    <w:rsid w:val="003F074F"/>
    <w:rsid w:val="003F09D3"/>
    <w:rsid w:val="003F0A04"/>
    <w:rsid w:val="003F0A0E"/>
    <w:rsid w:val="003F0AB2"/>
    <w:rsid w:val="003F0C03"/>
    <w:rsid w:val="003F0E29"/>
    <w:rsid w:val="003F0EB0"/>
    <w:rsid w:val="003F0FC4"/>
    <w:rsid w:val="003F1022"/>
    <w:rsid w:val="003F1199"/>
    <w:rsid w:val="003F13D8"/>
    <w:rsid w:val="003F13E5"/>
    <w:rsid w:val="003F1546"/>
    <w:rsid w:val="003F1590"/>
    <w:rsid w:val="003F17A4"/>
    <w:rsid w:val="003F1950"/>
    <w:rsid w:val="003F1CFD"/>
    <w:rsid w:val="003F1D4C"/>
    <w:rsid w:val="003F1E9E"/>
    <w:rsid w:val="003F231D"/>
    <w:rsid w:val="003F2328"/>
    <w:rsid w:val="003F238E"/>
    <w:rsid w:val="003F266F"/>
    <w:rsid w:val="003F2753"/>
    <w:rsid w:val="003F27D3"/>
    <w:rsid w:val="003F291E"/>
    <w:rsid w:val="003F2A0D"/>
    <w:rsid w:val="003F2CA4"/>
    <w:rsid w:val="003F2DA1"/>
    <w:rsid w:val="003F2E31"/>
    <w:rsid w:val="003F2F19"/>
    <w:rsid w:val="003F3382"/>
    <w:rsid w:val="003F35FD"/>
    <w:rsid w:val="003F363C"/>
    <w:rsid w:val="003F365C"/>
    <w:rsid w:val="003F3752"/>
    <w:rsid w:val="003F3847"/>
    <w:rsid w:val="003F3961"/>
    <w:rsid w:val="003F3973"/>
    <w:rsid w:val="003F3AED"/>
    <w:rsid w:val="003F3C05"/>
    <w:rsid w:val="003F3C3E"/>
    <w:rsid w:val="003F3CD7"/>
    <w:rsid w:val="003F3D57"/>
    <w:rsid w:val="003F3EB2"/>
    <w:rsid w:val="003F3FED"/>
    <w:rsid w:val="003F4009"/>
    <w:rsid w:val="003F41C5"/>
    <w:rsid w:val="003F41CB"/>
    <w:rsid w:val="003F42A8"/>
    <w:rsid w:val="003F42DA"/>
    <w:rsid w:val="003F4385"/>
    <w:rsid w:val="003F454E"/>
    <w:rsid w:val="003F45EF"/>
    <w:rsid w:val="003F46B9"/>
    <w:rsid w:val="003F4785"/>
    <w:rsid w:val="003F47CA"/>
    <w:rsid w:val="003F492B"/>
    <w:rsid w:val="003F4B39"/>
    <w:rsid w:val="003F4C22"/>
    <w:rsid w:val="003F503E"/>
    <w:rsid w:val="003F5055"/>
    <w:rsid w:val="003F5221"/>
    <w:rsid w:val="003F525E"/>
    <w:rsid w:val="003F5285"/>
    <w:rsid w:val="003F534E"/>
    <w:rsid w:val="003F5407"/>
    <w:rsid w:val="003F56EC"/>
    <w:rsid w:val="003F57EB"/>
    <w:rsid w:val="003F59B8"/>
    <w:rsid w:val="003F5DC4"/>
    <w:rsid w:val="003F5ED5"/>
    <w:rsid w:val="003F5EFD"/>
    <w:rsid w:val="003F5FB4"/>
    <w:rsid w:val="003F6220"/>
    <w:rsid w:val="003F62B7"/>
    <w:rsid w:val="003F638B"/>
    <w:rsid w:val="003F63BB"/>
    <w:rsid w:val="003F63DB"/>
    <w:rsid w:val="003F6506"/>
    <w:rsid w:val="003F6741"/>
    <w:rsid w:val="003F67EF"/>
    <w:rsid w:val="003F687C"/>
    <w:rsid w:val="003F68D0"/>
    <w:rsid w:val="003F694E"/>
    <w:rsid w:val="003F6A35"/>
    <w:rsid w:val="003F6A40"/>
    <w:rsid w:val="003F6AD4"/>
    <w:rsid w:val="003F6B80"/>
    <w:rsid w:val="003F6CC2"/>
    <w:rsid w:val="003F6D4B"/>
    <w:rsid w:val="003F6DC6"/>
    <w:rsid w:val="003F6E94"/>
    <w:rsid w:val="003F703F"/>
    <w:rsid w:val="003F70F7"/>
    <w:rsid w:val="003F73B0"/>
    <w:rsid w:val="003F743E"/>
    <w:rsid w:val="003F755F"/>
    <w:rsid w:val="003F7602"/>
    <w:rsid w:val="003F765C"/>
    <w:rsid w:val="003F7709"/>
    <w:rsid w:val="003F7FAC"/>
    <w:rsid w:val="00400003"/>
    <w:rsid w:val="00400272"/>
    <w:rsid w:val="00400311"/>
    <w:rsid w:val="004003B4"/>
    <w:rsid w:val="004003BA"/>
    <w:rsid w:val="0040067F"/>
    <w:rsid w:val="004006BD"/>
    <w:rsid w:val="00400714"/>
    <w:rsid w:val="00400782"/>
    <w:rsid w:val="004007E1"/>
    <w:rsid w:val="00400995"/>
    <w:rsid w:val="00400B17"/>
    <w:rsid w:val="00400BD5"/>
    <w:rsid w:val="00400D09"/>
    <w:rsid w:val="00400E3A"/>
    <w:rsid w:val="00400E4B"/>
    <w:rsid w:val="00400F06"/>
    <w:rsid w:val="00401245"/>
    <w:rsid w:val="0040129A"/>
    <w:rsid w:val="0040162F"/>
    <w:rsid w:val="004017F3"/>
    <w:rsid w:val="004019AC"/>
    <w:rsid w:val="004019B4"/>
    <w:rsid w:val="00401B7C"/>
    <w:rsid w:val="00401C8F"/>
    <w:rsid w:val="00401D8B"/>
    <w:rsid w:val="00401E16"/>
    <w:rsid w:val="0040200F"/>
    <w:rsid w:val="0040201F"/>
    <w:rsid w:val="004022C5"/>
    <w:rsid w:val="00402372"/>
    <w:rsid w:val="004025AF"/>
    <w:rsid w:val="004025FD"/>
    <w:rsid w:val="00402660"/>
    <w:rsid w:val="0040279D"/>
    <w:rsid w:val="00402827"/>
    <w:rsid w:val="00402839"/>
    <w:rsid w:val="00402875"/>
    <w:rsid w:val="0040291E"/>
    <w:rsid w:val="00402B1F"/>
    <w:rsid w:val="00402BE6"/>
    <w:rsid w:val="00402CDC"/>
    <w:rsid w:val="00402D30"/>
    <w:rsid w:val="00402F4A"/>
    <w:rsid w:val="00402F74"/>
    <w:rsid w:val="004030A2"/>
    <w:rsid w:val="0040310A"/>
    <w:rsid w:val="00403148"/>
    <w:rsid w:val="004032D9"/>
    <w:rsid w:val="004033F8"/>
    <w:rsid w:val="00403428"/>
    <w:rsid w:val="00403593"/>
    <w:rsid w:val="00403748"/>
    <w:rsid w:val="00403FD1"/>
    <w:rsid w:val="00404126"/>
    <w:rsid w:val="0040413D"/>
    <w:rsid w:val="00404219"/>
    <w:rsid w:val="004043E6"/>
    <w:rsid w:val="004044D4"/>
    <w:rsid w:val="00404634"/>
    <w:rsid w:val="00404A9D"/>
    <w:rsid w:val="00404CD9"/>
    <w:rsid w:val="00404DA0"/>
    <w:rsid w:val="00404E75"/>
    <w:rsid w:val="00404EFB"/>
    <w:rsid w:val="004050B4"/>
    <w:rsid w:val="00405159"/>
    <w:rsid w:val="004052C2"/>
    <w:rsid w:val="00405340"/>
    <w:rsid w:val="0040548D"/>
    <w:rsid w:val="0040560A"/>
    <w:rsid w:val="0040581B"/>
    <w:rsid w:val="004059B8"/>
    <w:rsid w:val="00405A27"/>
    <w:rsid w:val="00405B89"/>
    <w:rsid w:val="00405DD1"/>
    <w:rsid w:val="00405F49"/>
    <w:rsid w:val="00405F81"/>
    <w:rsid w:val="00405FF0"/>
    <w:rsid w:val="004060BB"/>
    <w:rsid w:val="00406107"/>
    <w:rsid w:val="0040611F"/>
    <w:rsid w:val="004061FF"/>
    <w:rsid w:val="00406236"/>
    <w:rsid w:val="00406443"/>
    <w:rsid w:val="00406870"/>
    <w:rsid w:val="00406877"/>
    <w:rsid w:val="00406968"/>
    <w:rsid w:val="0040697B"/>
    <w:rsid w:val="004069E8"/>
    <w:rsid w:val="004069F7"/>
    <w:rsid w:val="00406A26"/>
    <w:rsid w:val="00406AF2"/>
    <w:rsid w:val="00406B29"/>
    <w:rsid w:val="00406C7F"/>
    <w:rsid w:val="00406E42"/>
    <w:rsid w:val="00406FC4"/>
    <w:rsid w:val="00406FCD"/>
    <w:rsid w:val="004071AC"/>
    <w:rsid w:val="00407221"/>
    <w:rsid w:val="00407449"/>
    <w:rsid w:val="0040766D"/>
    <w:rsid w:val="00407805"/>
    <w:rsid w:val="00407A77"/>
    <w:rsid w:val="00407AA7"/>
    <w:rsid w:val="0041006A"/>
    <w:rsid w:val="0041024B"/>
    <w:rsid w:val="004102BC"/>
    <w:rsid w:val="0041030D"/>
    <w:rsid w:val="004103D5"/>
    <w:rsid w:val="00410632"/>
    <w:rsid w:val="0041084A"/>
    <w:rsid w:val="004109DF"/>
    <w:rsid w:val="00410ADD"/>
    <w:rsid w:val="00410BC0"/>
    <w:rsid w:val="00410CA0"/>
    <w:rsid w:val="00410D41"/>
    <w:rsid w:val="00410F3B"/>
    <w:rsid w:val="00410F6F"/>
    <w:rsid w:val="004110CB"/>
    <w:rsid w:val="0041116B"/>
    <w:rsid w:val="00411187"/>
    <w:rsid w:val="004111A4"/>
    <w:rsid w:val="00411238"/>
    <w:rsid w:val="0041129B"/>
    <w:rsid w:val="00411349"/>
    <w:rsid w:val="00411500"/>
    <w:rsid w:val="0041156F"/>
    <w:rsid w:val="0041161B"/>
    <w:rsid w:val="0041183D"/>
    <w:rsid w:val="00411996"/>
    <w:rsid w:val="00411B76"/>
    <w:rsid w:val="00411E33"/>
    <w:rsid w:val="00411F57"/>
    <w:rsid w:val="004120BB"/>
    <w:rsid w:val="004120C3"/>
    <w:rsid w:val="004122F7"/>
    <w:rsid w:val="00412531"/>
    <w:rsid w:val="00412682"/>
    <w:rsid w:val="004128E7"/>
    <w:rsid w:val="0041294A"/>
    <w:rsid w:val="00412A35"/>
    <w:rsid w:val="00412AFE"/>
    <w:rsid w:val="00412D54"/>
    <w:rsid w:val="00412DE9"/>
    <w:rsid w:val="00412E72"/>
    <w:rsid w:val="00412E92"/>
    <w:rsid w:val="00412F25"/>
    <w:rsid w:val="00413037"/>
    <w:rsid w:val="00413188"/>
    <w:rsid w:val="004131AE"/>
    <w:rsid w:val="004131C3"/>
    <w:rsid w:val="0041321E"/>
    <w:rsid w:val="00413370"/>
    <w:rsid w:val="004133BA"/>
    <w:rsid w:val="004133BB"/>
    <w:rsid w:val="004135E0"/>
    <w:rsid w:val="004135F9"/>
    <w:rsid w:val="004136BC"/>
    <w:rsid w:val="0041395D"/>
    <w:rsid w:val="004139D6"/>
    <w:rsid w:val="00413A2E"/>
    <w:rsid w:val="00413B66"/>
    <w:rsid w:val="00413D18"/>
    <w:rsid w:val="00413E73"/>
    <w:rsid w:val="00413EA5"/>
    <w:rsid w:val="00413FD2"/>
    <w:rsid w:val="00413FF7"/>
    <w:rsid w:val="004141DC"/>
    <w:rsid w:val="0041428D"/>
    <w:rsid w:val="00414369"/>
    <w:rsid w:val="00414489"/>
    <w:rsid w:val="0041449E"/>
    <w:rsid w:val="0041459D"/>
    <w:rsid w:val="004145BD"/>
    <w:rsid w:val="004145D9"/>
    <w:rsid w:val="00414743"/>
    <w:rsid w:val="004148BD"/>
    <w:rsid w:val="00414914"/>
    <w:rsid w:val="004149DB"/>
    <w:rsid w:val="00414CE5"/>
    <w:rsid w:val="00414E45"/>
    <w:rsid w:val="00414EFE"/>
    <w:rsid w:val="00414FFC"/>
    <w:rsid w:val="004150BA"/>
    <w:rsid w:val="004152CE"/>
    <w:rsid w:val="0041539C"/>
    <w:rsid w:val="0041569D"/>
    <w:rsid w:val="004157A3"/>
    <w:rsid w:val="0041593B"/>
    <w:rsid w:val="004159E4"/>
    <w:rsid w:val="00415AF3"/>
    <w:rsid w:val="00415B82"/>
    <w:rsid w:val="00415C1D"/>
    <w:rsid w:val="00415D80"/>
    <w:rsid w:val="00415DA3"/>
    <w:rsid w:val="00415DF9"/>
    <w:rsid w:val="00415F0E"/>
    <w:rsid w:val="00416213"/>
    <w:rsid w:val="00416353"/>
    <w:rsid w:val="00416363"/>
    <w:rsid w:val="0041677E"/>
    <w:rsid w:val="00416822"/>
    <w:rsid w:val="00416989"/>
    <w:rsid w:val="00416B10"/>
    <w:rsid w:val="00416B63"/>
    <w:rsid w:val="00416BFE"/>
    <w:rsid w:val="00416C08"/>
    <w:rsid w:val="00416D40"/>
    <w:rsid w:val="0041705A"/>
    <w:rsid w:val="004170AC"/>
    <w:rsid w:val="004171B1"/>
    <w:rsid w:val="004172B7"/>
    <w:rsid w:val="004177D0"/>
    <w:rsid w:val="004177E8"/>
    <w:rsid w:val="004179D4"/>
    <w:rsid w:val="00417A6F"/>
    <w:rsid w:val="00417B2F"/>
    <w:rsid w:val="00417BCD"/>
    <w:rsid w:val="00417CA0"/>
    <w:rsid w:val="00420173"/>
    <w:rsid w:val="004201E3"/>
    <w:rsid w:val="0042039D"/>
    <w:rsid w:val="004206B7"/>
    <w:rsid w:val="004208CB"/>
    <w:rsid w:val="00420A1D"/>
    <w:rsid w:val="00420BCA"/>
    <w:rsid w:val="00420C76"/>
    <w:rsid w:val="00420C79"/>
    <w:rsid w:val="00420C9C"/>
    <w:rsid w:val="00420CD4"/>
    <w:rsid w:val="00420D87"/>
    <w:rsid w:val="00420FA9"/>
    <w:rsid w:val="00421064"/>
    <w:rsid w:val="004212DB"/>
    <w:rsid w:val="00421431"/>
    <w:rsid w:val="004214B4"/>
    <w:rsid w:val="00421597"/>
    <w:rsid w:val="004215BE"/>
    <w:rsid w:val="00421671"/>
    <w:rsid w:val="00421858"/>
    <w:rsid w:val="004218A2"/>
    <w:rsid w:val="00421963"/>
    <w:rsid w:val="00421D94"/>
    <w:rsid w:val="00421DB8"/>
    <w:rsid w:val="00421F32"/>
    <w:rsid w:val="00421FD9"/>
    <w:rsid w:val="004222B5"/>
    <w:rsid w:val="004223CF"/>
    <w:rsid w:val="0042256F"/>
    <w:rsid w:val="00422597"/>
    <w:rsid w:val="004225A7"/>
    <w:rsid w:val="004225EA"/>
    <w:rsid w:val="00422689"/>
    <w:rsid w:val="00422776"/>
    <w:rsid w:val="004227A6"/>
    <w:rsid w:val="00422800"/>
    <w:rsid w:val="00422A0A"/>
    <w:rsid w:val="00422C8A"/>
    <w:rsid w:val="00422D14"/>
    <w:rsid w:val="00422E9C"/>
    <w:rsid w:val="00422F28"/>
    <w:rsid w:val="0042302B"/>
    <w:rsid w:val="004230CE"/>
    <w:rsid w:val="00423240"/>
    <w:rsid w:val="004232D6"/>
    <w:rsid w:val="004233C8"/>
    <w:rsid w:val="0042369E"/>
    <w:rsid w:val="004236BC"/>
    <w:rsid w:val="0042373C"/>
    <w:rsid w:val="0042374B"/>
    <w:rsid w:val="0042398D"/>
    <w:rsid w:val="004239B9"/>
    <w:rsid w:val="004239E9"/>
    <w:rsid w:val="00423B6F"/>
    <w:rsid w:val="00423C7A"/>
    <w:rsid w:val="00423CA5"/>
    <w:rsid w:val="00423CC5"/>
    <w:rsid w:val="00423DA3"/>
    <w:rsid w:val="00423E4B"/>
    <w:rsid w:val="00423F54"/>
    <w:rsid w:val="00424154"/>
    <w:rsid w:val="00424166"/>
    <w:rsid w:val="00424239"/>
    <w:rsid w:val="00424286"/>
    <w:rsid w:val="0042435C"/>
    <w:rsid w:val="00424495"/>
    <w:rsid w:val="004244A1"/>
    <w:rsid w:val="00424530"/>
    <w:rsid w:val="004245DD"/>
    <w:rsid w:val="004248CF"/>
    <w:rsid w:val="00424982"/>
    <w:rsid w:val="00424994"/>
    <w:rsid w:val="00424A2C"/>
    <w:rsid w:val="00424B03"/>
    <w:rsid w:val="00424BE3"/>
    <w:rsid w:val="00424C9A"/>
    <w:rsid w:val="00424D97"/>
    <w:rsid w:val="00424E45"/>
    <w:rsid w:val="00424EA2"/>
    <w:rsid w:val="0042502E"/>
    <w:rsid w:val="0042515D"/>
    <w:rsid w:val="00425223"/>
    <w:rsid w:val="00425390"/>
    <w:rsid w:val="004254BA"/>
    <w:rsid w:val="00425728"/>
    <w:rsid w:val="00425798"/>
    <w:rsid w:val="00425857"/>
    <w:rsid w:val="00425966"/>
    <w:rsid w:val="00425B48"/>
    <w:rsid w:val="00425B9E"/>
    <w:rsid w:val="00425DF4"/>
    <w:rsid w:val="00426007"/>
    <w:rsid w:val="0042603D"/>
    <w:rsid w:val="004262CD"/>
    <w:rsid w:val="0042630D"/>
    <w:rsid w:val="0042648D"/>
    <w:rsid w:val="004267A8"/>
    <w:rsid w:val="004268D3"/>
    <w:rsid w:val="004268E5"/>
    <w:rsid w:val="00426905"/>
    <w:rsid w:val="00426A28"/>
    <w:rsid w:val="00426B0E"/>
    <w:rsid w:val="00426C30"/>
    <w:rsid w:val="00426CA4"/>
    <w:rsid w:val="00426E32"/>
    <w:rsid w:val="00426EF6"/>
    <w:rsid w:val="00427258"/>
    <w:rsid w:val="004272EE"/>
    <w:rsid w:val="0042736A"/>
    <w:rsid w:val="0042762C"/>
    <w:rsid w:val="004276DF"/>
    <w:rsid w:val="00427745"/>
    <w:rsid w:val="004277C2"/>
    <w:rsid w:val="0042787E"/>
    <w:rsid w:val="004278B2"/>
    <w:rsid w:val="00427B46"/>
    <w:rsid w:val="00427BB9"/>
    <w:rsid w:val="00427C60"/>
    <w:rsid w:val="0043009F"/>
    <w:rsid w:val="00430118"/>
    <w:rsid w:val="004304D4"/>
    <w:rsid w:val="0043059D"/>
    <w:rsid w:val="00430611"/>
    <w:rsid w:val="00430695"/>
    <w:rsid w:val="00430856"/>
    <w:rsid w:val="004309C9"/>
    <w:rsid w:val="00430D2F"/>
    <w:rsid w:val="00430DDC"/>
    <w:rsid w:val="00430EF9"/>
    <w:rsid w:val="00430F32"/>
    <w:rsid w:val="00430F74"/>
    <w:rsid w:val="00430FB2"/>
    <w:rsid w:val="004310CE"/>
    <w:rsid w:val="00431196"/>
    <w:rsid w:val="00431270"/>
    <w:rsid w:val="004312DA"/>
    <w:rsid w:val="0043130F"/>
    <w:rsid w:val="0043134E"/>
    <w:rsid w:val="00431A38"/>
    <w:rsid w:val="00431A6C"/>
    <w:rsid w:val="00431C9D"/>
    <w:rsid w:val="00431CC6"/>
    <w:rsid w:val="00431D34"/>
    <w:rsid w:val="00431E00"/>
    <w:rsid w:val="00431ECC"/>
    <w:rsid w:val="00431F3E"/>
    <w:rsid w:val="0043207D"/>
    <w:rsid w:val="004320FA"/>
    <w:rsid w:val="00432195"/>
    <w:rsid w:val="004324DB"/>
    <w:rsid w:val="00432553"/>
    <w:rsid w:val="004325A3"/>
    <w:rsid w:val="004327C1"/>
    <w:rsid w:val="004327F9"/>
    <w:rsid w:val="0043285E"/>
    <w:rsid w:val="004328E5"/>
    <w:rsid w:val="004329CE"/>
    <w:rsid w:val="00432AEE"/>
    <w:rsid w:val="00432B38"/>
    <w:rsid w:val="00432B8B"/>
    <w:rsid w:val="00432C3B"/>
    <w:rsid w:val="00432DEE"/>
    <w:rsid w:val="00432F28"/>
    <w:rsid w:val="00432FAF"/>
    <w:rsid w:val="00432FEF"/>
    <w:rsid w:val="00433224"/>
    <w:rsid w:val="004332F2"/>
    <w:rsid w:val="0043344A"/>
    <w:rsid w:val="00433710"/>
    <w:rsid w:val="00433A71"/>
    <w:rsid w:val="00433CC7"/>
    <w:rsid w:val="00433CEB"/>
    <w:rsid w:val="00433DF2"/>
    <w:rsid w:val="00433E4D"/>
    <w:rsid w:val="00433F28"/>
    <w:rsid w:val="0043402C"/>
    <w:rsid w:val="004341EC"/>
    <w:rsid w:val="00434201"/>
    <w:rsid w:val="004342DC"/>
    <w:rsid w:val="004343BE"/>
    <w:rsid w:val="0043445A"/>
    <w:rsid w:val="00434749"/>
    <w:rsid w:val="0043479E"/>
    <w:rsid w:val="004349DF"/>
    <w:rsid w:val="00434BDA"/>
    <w:rsid w:val="00434BEC"/>
    <w:rsid w:val="00434FB9"/>
    <w:rsid w:val="00434FDD"/>
    <w:rsid w:val="00434FE6"/>
    <w:rsid w:val="00434FE8"/>
    <w:rsid w:val="00435277"/>
    <w:rsid w:val="004352A2"/>
    <w:rsid w:val="00435320"/>
    <w:rsid w:val="00435393"/>
    <w:rsid w:val="004353BB"/>
    <w:rsid w:val="00435431"/>
    <w:rsid w:val="00435470"/>
    <w:rsid w:val="00435471"/>
    <w:rsid w:val="00435566"/>
    <w:rsid w:val="004356BF"/>
    <w:rsid w:val="004356F5"/>
    <w:rsid w:val="004358FC"/>
    <w:rsid w:val="00435992"/>
    <w:rsid w:val="004359C0"/>
    <w:rsid w:val="00435A1B"/>
    <w:rsid w:val="00435A24"/>
    <w:rsid w:val="00435BFF"/>
    <w:rsid w:val="00435E34"/>
    <w:rsid w:val="00435E6B"/>
    <w:rsid w:val="00435ECB"/>
    <w:rsid w:val="00435FC2"/>
    <w:rsid w:val="0043649C"/>
    <w:rsid w:val="00436897"/>
    <w:rsid w:val="004368EB"/>
    <w:rsid w:val="00436ACC"/>
    <w:rsid w:val="00436B87"/>
    <w:rsid w:val="00436CB9"/>
    <w:rsid w:val="00436D31"/>
    <w:rsid w:val="004370E2"/>
    <w:rsid w:val="00437227"/>
    <w:rsid w:val="004372AC"/>
    <w:rsid w:val="00437351"/>
    <w:rsid w:val="00437454"/>
    <w:rsid w:val="004374A5"/>
    <w:rsid w:val="00437508"/>
    <w:rsid w:val="00437643"/>
    <w:rsid w:val="0043768C"/>
    <w:rsid w:val="0043771E"/>
    <w:rsid w:val="004377CE"/>
    <w:rsid w:val="004378F4"/>
    <w:rsid w:val="00437940"/>
    <w:rsid w:val="00437A53"/>
    <w:rsid w:val="00437A64"/>
    <w:rsid w:val="00437AAD"/>
    <w:rsid w:val="00437C6E"/>
    <w:rsid w:val="00437C71"/>
    <w:rsid w:val="00437C78"/>
    <w:rsid w:val="00437CF8"/>
    <w:rsid w:val="00437F37"/>
    <w:rsid w:val="0044030C"/>
    <w:rsid w:val="00440368"/>
    <w:rsid w:val="00440673"/>
    <w:rsid w:val="0044079F"/>
    <w:rsid w:val="0044086F"/>
    <w:rsid w:val="00440924"/>
    <w:rsid w:val="00440A5F"/>
    <w:rsid w:val="00440BFB"/>
    <w:rsid w:val="00440C6F"/>
    <w:rsid w:val="00440D4F"/>
    <w:rsid w:val="00440EBE"/>
    <w:rsid w:val="004410E2"/>
    <w:rsid w:val="00441123"/>
    <w:rsid w:val="004412A9"/>
    <w:rsid w:val="0044134D"/>
    <w:rsid w:val="004413C8"/>
    <w:rsid w:val="004414A1"/>
    <w:rsid w:val="004414DC"/>
    <w:rsid w:val="0044153B"/>
    <w:rsid w:val="004416D0"/>
    <w:rsid w:val="004416E4"/>
    <w:rsid w:val="00441845"/>
    <w:rsid w:val="00441990"/>
    <w:rsid w:val="00441B02"/>
    <w:rsid w:val="00441C62"/>
    <w:rsid w:val="00441C97"/>
    <w:rsid w:val="00441F18"/>
    <w:rsid w:val="00441F6B"/>
    <w:rsid w:val="004422BE"/>
    <w:rsid w:val="004422F3"/>
    <w:rsid w:val="004423F7"/>
    <w:rsid w:val="00442413"/>
    <w:rsid w:val="004424A1"/>
    <w:rsid w:val="004425CC"/>
    <w:rsid w:val="004426FA"/>
    <w:rsid w:val="00442861"/>
    <w:rsid w:val="0044286D"/>
    <w:rsid w:val="0044289F"/>
    <w:rsid w:val="00442A41"/>
    <w:rsid w:val="00442BA3"/>
    <w:rsid w:val="00442BEA"/>
    <w:rsid w:val="00442D5F"/>
    <w:rsid w:val="00442FB4"/>
    <w:rsid w:val="004430BB"/>
    <w:rsid w:val="0044314A"/>
    <w:rsid w:val="004432C0"/>
    <w:rsid w:val="004432D8"/>
    <w:rsid w:val="00443458"/>
    <w:rsid w:val="0044352E"/>
    <w:rsid w:val="004435F8"/>
    <w:rsid w:val="00443602"/>
    <w:rsid w:val="004437CD"/>
    <w:rsid w:val="004437E1"/>
    <w:rsid w:val="004438D6"/>
    <w:rsid w:val="0044396B"/>
    <w:rsid w:val="004439F2"/>
    <w:rsid w:val="00443A58"/>
    <w:rsid w:val="00443B51"/>
    <w:rsid w:val="00443BC2"/>
    <w:rsid w:val="00443D9D"/>
    <w:rsid w:val="00443DFD"/>
    <w:rsid w:val="00443E38"/>
    <w:rsid w:val="00443E67"/>
    <w:rsid w:val="00443E69"/>
    <w:rsid w:val="00443F9A"/>
    <w:rsid w:val="00444013"/>
    <w:rsid w:val="00444185"/>
    <w:rsid w:val="00444216"/>
    <w:rsid w:val="0044424D"/>
    <w:rsid w:val="004446D0"/>
    <w:rsid w:val="00444779"/>
    <w:rsid w:val="004447EC"/>
    <w:rsid w:val="004448BA"/>
    <w:rsid w:val="00444A06"/>
    <w:rsid w:val="00444A41"/>
    <w:rsid w:val="00444B2C"/>
    <w:rsid w:val="00444C1B"/>
    <w:rsid w:val="00444F31"/>
    <w:rsid w:val="00444F35"/>
    <w:rsid w:val="00445072"/>
    <w:rsid w:val="004452CF"/>
    <w:rsid w:val="004454C9"/>
    <w:rsid w:val="00445504"/>
    <w:rsid w:val="0044550E"/>
    <w:rsid w:val="004457CD"/>
    <w:rsid w:val="00445828"/>
    <w:rsid w:val="00445887"/>
    <w:rsid w:val="004458BE"/>
    <w:rsid w:val="00445BF6"/>
    <w:rsid w:val="00445C93"/>
    <w:rsid w:val="00445C94"/>
    <w:rsid w:val="00445D95"/>
    <w:rsid w:val="00445DD0"/>
    <w:rsid w:val="0044623E"/>
    <w:rsid w:val="00446379"/>
    <w:rsid w:val="00446382"/>
    <w:rsid w:val="00446431"/>
    <w:rsid w:val="004464F2"/>
    <w:rsid w:val="004466B5"/>
    <w:rsid w:val="004468B0"/>
    <w:rsid w:val="00446BFE"/>
    <w:rsid w:val="00446C3A"/>
    <w:rsid w:val="00446E34"/>
    <w:rsid w:val="00446E7D"/>
    <w:rsid w:val="00446EB0"/>
    <w:rsid w:val="00446EC6"/>
    <w:rsid w:val="004471C5"/>
    <w:rsid w:val="004471FF"/>
    <w:rsid w:val="0044732F"/>
    <w:rsid w:val="0044749C"/>
    <w:rsid w:val="004474A5"/>
    <w:rsid w:val="0044752C"/>
    <w:rsid w:val="004475D7"/>
    <w:rsid w:val="00447748"/>
    <w:rsid w:val="0044783C"/>
    <w:rsid w:val="00447983"/>
    <w:rsid w:val="00447993"/>
    <w:rsid w:val="004479EC"/>
    <w:rsid w:val="00447A0D"/>
    <w:rsid w:val="00447A4B"/>
    <w:rsid w:val="00447B94"/>
    <w:rsid w:val="00447E2E"/>
    <w:rsid w:val="004500CA"/>
    <w:rsid w:val="0045017D"/>
    <w:rsid w:val="00450251"/>
    <w:rsid w:val="0045043C"/>
    <w:rsid w:val="0045057A"/>
    <w:rsid w:val="004505B3"/>
    <w:rsid w:val="004506B5"/>
    <w:rsid w:val="004507B0"/>
    <w:rsid w:val="00450FCD"/>
    <w:rsid w:val="00450FF2"/>
    <w:rsid w:val="00451212"/>
    <w:rsid w:val="00451272"/>
    <w:rsid w:val="004512C2"/>
    <w:rsid w:val="004514EC"/>
    <w:rsid w:val="00451501"/>
    <w:rsid w:val="00451748"/>
    <w:rsid w:val="00451CB7"/>
    <w:rsid w:val="00451EDB"/>
    <w:rsid w:val="00451F01"/>
    <w:rsid w:val="00451F39"/>
    <w:rsid w:val="00452012"/>
    <w:rsid w:val="00452045"/>
    <w:rsid w:val="004521D5"/>
    <w:rsid w:val="004522BC"/>
    <w:rsid w:val="00452388"/>
    <w:rsid w:val="004523D3"/>
    <w:rsid w:val="004523EB"/>
    <w:rsid w:val="004525AC"/>
    <w:rsid w:val="00452603"/>
    <w:rsid w:val="0045271C"/>
    <w:rsid w:val="00452725"/>
    <w:rsid w:val="004527A7"/>
    <w:rsid w:val="0045287F"/>
    <w:rsid w:val="00452927"/>
    <w:rsid w:val="00452A5A"/>
    <w:rsid w:val="00452C2F"/>
    <w:rsid w:val="00452C45"/>
    <w:rsid w:val="00452D01"/>
    <w:rsid w:val="004531E2"/>
    <w:rsid w:val="004533F4"/>
    <w:rsid w:val="00453701"/>
    <w:rsid w:val="00453730"/>
    <w:rsid w:val="00453841"/>
    <w:rsid w:val="00453908"/>
    <w:rsid w:val="00453AAA"/>
    <w:rsid w:val="00453AEE"/>
    <w:rsid w:val="00453CCD"/>
    <w:rsid w:val="00453E2D"/>
    <w:rsid w:val="00453FA1"/>
    <w:rsid w:val="004540E9"/>
    <w:rsid w:val="0045412B"/>
    <w:rsid w:val="004542B0"/>
    <w:rsid w:val="004542FE"/>
    <w:rsid w:val="00454450"/>
    <w:rsid w:val="00454479"/>
    <w:rsid w:val="004544C9"/>
    <w:rsid w:val="004544E1"/>
    <w:rsid w:val="00454570"/>
    <w:rsid w:val="00454645"/>
    <w:rsid w:val="004546C7"/>
    <w:rsid w:val="004549D8"/>
    <w:rsid w:val="00454B0B"/>
    <w:rsid w:val="00454CD4"/>
    <w:rsid w:val="00454D07"/>
    <w:rsid w:val="00454E68"/>
    <w:rsid w:val="00454FFE"/>
    <w:rsid w:val="00455008"/>
    <w:rsid w:val="004552A6"/>
    <w:rsid w:val="0045531E"/>
    <w:rsid w:val="004554FE"/>
    <w:rsid w:val="00455653"/>
    <w:rsid w:val="004557C6"/>
    <w:rsid w:val="0045582A"/>
    <w:rsid w:val="00455853"/>
    <w:rsid w:val="00455C1A"/>
    <w:rsid w:val="00455F3E"/>
    <w:rsid w:val="00455F5A"/>
    <w:rsid w:val="00455F97"/>
    <w:rsid w:val="004560B8"/>
    <w:rsid w:val="0045613F"/>
    <w:rsid w:val="0045641E"/>
    <w:rsid w:val="0045643B"/>
    <w:rsid w:val="004565BE"/>
    <w:rsid w:val="00456652"/>
    <w:rsid w:val="0045665D"/>
    <w:rsid w:val="0045671D"/>
    <w:rsid w:val="004567BF"/>
    <w:rsid w:val="00456C63"/>
    <w:rsid w:val="004570F7"/>
    <w:rsid w:val="00457145"/>
    <w:rsid w:val="00457237"/>
    <w:rsid w:val="004573FA"/>
    <w:rsid w:val="00457490"/>
    <w:rsid w:val="00457501"/>
    <w:rsid w:val="0045750D"/>
    <w:rsid w:val="00457739"/>
    <w:rsid w:val="004577BC"/>
    <w:rsid w:val="00457821"/>
    <w:rsid w:val="00457957"/>
    <w:rsid w:val="00457B95"/>
    <w:rsid w:val="00457BCE"/>
    <w:rsid w:val="00457CCB"/>
    <w:rsid w:val="00460377"/>
    <w:rsid w:val="00460452"/>
    <w:rsid w:val="00460607"/>
    <w:rsid w:val="004607A9"/>
    <w:rsid w:val="0046095C"/>
    <w:rsid w:val="004609CA"/>
    <w:rsid w:val="00460B81"/>
    <w:rsid w:val="00460CD1"/>
    <w:rsid w:val="00460CFF"/>
    <w:rsid w:val="00460DF2"/>
    <w:rsid w:val="00460FA8"/>
    <w:rsid w:val="00461087"/>
    <w:rsid w:val="00461103"/>
    <w:rsid w:val="00461218"/>
    <w:rsid w:val="004613E1"/>
    <w:rsid w:val="004616BA"/>
    <w:rsid w:val="004616C3"/>
    <w:rsid w:val="00461821"/>
    <w:rsid w:val="0046192B"/>
    <w:rsid w:val="00461B4A"/>
    <w:rsid w:val="00461E25"/>
    <w:rsid w:val="0046200E"/>
    <w:rsid w:val="004620D8"/>
    <w:rsid w:val="00462207"/>
    <w:rsid w:val="00462211"/>
    <w:rsid w:val="004622A5"/>
    <w:rsid w:val="004627CD"/>
    <w:rsid w:val="00462849"/>
    <w:rsid w:val="00462AED"/>
    <w:rsid w:val="00462B56"/>
    <w:rsid w:val="00462C7A"/>
    <w:rsid w:val="00462C84"/>
    <w:rsid w:val="004635B3"/>
    <w:rsid w:val="00463724"/>
    <w:rsid w:val="00463857"/>
    <w:rsid w:val="00463ACB"/>
    <w:rsid w:val="00463ACE"/>
    <w:rsid w:val="00463B1C"/>
    <w:rsid w:val="00463D0D"/>
    <w:rsid w:val="00463DD4"/>
    <w:rsid w:val="00463DFD"/>
    <w:rsid w:val="00463E80"/>
    <w:rsid w:val="00463E8E"/>
    <w:rsid w:val="00463ECD"/>
    <w:rsid w:val="0046400C"/>
    <w:rsid w:val="0046406C"/>
    <w:rsid w:val="00464074"/>
    <w:rsid w:val="0046409B"/>
    <w:rsid w:val="0046428E"/>
    <w:rsid w:val="004642D9"/>
    <w:rsid w:val="004644A3"/>
    <w:rsid w:val="00464582"/>
    <w:rsid w:val="0046462D"/>
    <w:rsid w:val="00464919"/>
    <w:rsid w:val="004649B5"/>
    <w:rsid w:val="004649D9"/>
    <w:rsid w:val="00464C54"/>
    <w:rsid w:val="00464D61"/>
    <w:rsid w:val="00464D9B"/>
    <w:rsid w:val="00464E4B"/>
    <w:rsid w:val="004652E6"/>
    <w:rsid w:val="004653B7"/>
    <w:rsid w:val="004654C1"/>
    <w:rsid w:val="004655B8"/>
    <w:rsid w:val="004655F8"/>
    <w:rsid w:val="00465670"/>
    <w:rsid w:val="00465845"/>
    <w:rsid w:val="00465977"/>
    <w:rsid w:val="00465B18"/>
    <w:rsid w:val="00465B60"/>
    <w:rsid w:val="00465B77"/>
    <w:rsid w:val="00465BF9"/>
    <w:rsid w:val="00465EE0"/>
    <w:rsid w:val="00465F35"/>
    <w:rsid w:val="00466074"/>
    <w:rsid w:val="004660E5"/>
    <w:rsid w:val="004661AA"/>
    <w:rsid w:val="0046628F"/>
    <w:rsid w:val="004662CA"/>
    <w:rsid w:val="00466717"/>
    <w:rsid w:val="0046679B"/>
    <w:rsid w:val="004667B1"/>
    <w:rsid w:val="00466902"/>
    <w:rsid w:val="00466A22"/>
    <w:rsid w:val="00466AB5"/>
    <w:rsid w:val="00466DE5"/>
    <w:rsid w:val="00466E48"/>
    <w:rsid w:val="00466E8B"/>
    <w:rsid w:val="0046708A"/>
    <w:rsid w:val="0046718E"/>
    <w:rsid w:val="0046730F"/>
    <w:rsid w:val="00467394"/>
    <w:rsid w:val="0046744C"/>
    <w:rsid w:val="00467486"/>
    <w:rsid w:val="0046749A"/>
    <w:rsid w:val="004674D2"/>
    <w:rsid w:val="0046774F"/>
    <w:rsid w:val="0046783B"/>
    <w:rsid w:val="004678A3"/>
    <w:rsid w:val="00467940"/>
    <w:rsid w:val="00467AAD"/>
    <w:rsid w:val="00467B63"/>
    <w:rsid w:val="00467B86"/>
    <w:rsid w:val="00467D02"/>
    <w:rsid w:val="00467D13"/>
    <w:rsid w:val="00467D52"/>
    <w:rsid w:val="00467DAA"/>
    <w:rsid w:val="00467E05"/>
    <w:rsid w:val="00467EB7"/>
    <w:rsid w:val="004700DB"/>
    <w:rsid w:val="004702BD"/>
    <w:rsid w:val="0047037D"/>
    <w:rsid w:val="0047037E"/>
    <w:rsid w:val="004703CD"/>
    <w:rsid w:val="00470699"/>
    <w:rsid w:val="004706B8"/>
    <w:rsid w:val="0047074F"/>
    <w:rsid w:val="00470762"/>
    <w:rsid w:val="004708C5"/>
    <w:rsid w:val="00470AF4"/>
    <w:rsid w:val="00470B29"/>
    <w:rsid w:val="00470C09"/>
    <w:rsid w:val="00470C75"/>
    <w:rsid w:val="00470CBD"/>
    <w:rsid w:val="00470D8D"/>
    <w:rsid w:val="00470DB7"/>
    <w:rsid w:val="00471021"/>
    <w:rsid w:val="004713EC"/>
    <w:rsid w:val="00471585"/>
    <w:rsid w:val="00471613"/>
    <w:rsid w:val="00471760"/>
    <w:rsid w:val="00471923"/>
    <w:rsid w:val="004719C8"/>
    <w:rsid w:val="00471B0C"/>
    <w:rsid w:val="00471B38"/>
    <w:rsid w:val="00471C4F"/>
    <w:rsid w:val="00471CB8"/>
    <w:rsid w:val="00471F17"/>
    <w:rsid w:val="004726EF"/>
    <w:rsid w:val="004727CA"/>
    <w:rsid w:val="004729A3"/>
    <w:rsid w:val="00472AB8"/>
    <w:rsid w:val="00472ADA"/>
    <w:rsid w:val="00472D14"/>
    <w:rsid w:val="00472DB3"/>
    <w:rsid w:val="00472E82"/>
    <w:rsid w:val="00472FAD"/>
    <w:rsid w:val="00473285"/>
    <w:rsid w:val="004734B1"/>
    <w:rsid w:val="004734DF"/>
    <w:rsid w:val="0047357C"/>
    <w:rsid w:val="004738E2"/>
    <w:rsid w:val="00473981"/>
    <w:rsid w:val="004739D2"/>
    <w:rsid w:val="00473A98"/>
    <w:rsid w:val="00473BC9"/>
    <w:rsid w:val="00473C1E"/>
    <w:rsid w:val="00473C67"/>
    <w:rsid w:val="00473CF4"/>
    <w:rsid w:val="00473D07"/>
    <w:rsid w:val="00473F2E"/>
    <w:rsid w:val="0047419A"/>
    <w:rsid w:val="004742CC"/>
    <w:rsid w:val="0047430A"/>
    <w:rsid w:val="0047431A"/>
    <w:rsid w:val="0047452F"/>
    <w:rsid w:val="004745C1"/>
    <w:rsid w:val="004748F7"/>
    <w:rsid w:val="00474A0F"/>
    <w:rsid w:val="00474A63"/>
    <w:rsid w:val="00474BF3"/>
    <w:rsid w:val="00474CAA"/>
    <w:rsid w:val="00474D0C"/>
    <w:rsid w:val="00474EE4"/>
    <w:rsid w:val="00474FC7"/>
    <w:rsid w:val="004751F6"/>
    <w:rsid w:val="004752A5"/>
    <w:rsid w:val="0047554E"/>
    <w:rsid w:val="0047559B"/>
    <w:rsid w:val="004755C3"/>
    <w:rsid w:val="0047563F"/>
    <w:rsid w:val="004756B7"/>
    <w:rsid w:val="0047572A"/>
    <w:rsid w:val="00475945"/>
    <w:rsid w:val="00475A62"/>
    <w:rsid w:val="00475A63"/>
    <w:rsid w:val="00475AC5"/>
    <w:rsid w:val="00475B60"/>
    <w:rsid w:val="00475B76"/>
    <w:rsid w:val="00475BE0"/>
    <w:rsid w:val="00475E28"/>
    <w:rsid w:val="00475FA7"/>
    <w:rsid w:val="00476043"/>
    <w:rsid w:val="0047605A"/>
    <w:rsid w:val="00476160"/>
    <w:rsid w:val="00476262"/>
    <w:rsid w:val="0047628E"/>
    <w:rsid w:val="004763F6"/>
    <w:rsid w:val="00476478"/>
    <w:rsid w:val="00476508"/>
    <w:rsid w:val="004765AD"/>
    <w:rsid w:val="004766BE"/>
    <w:rsid w:val="00476801"/>
    <w:rsid w:val="0047695A"/>
    <w:rsid w:val="00476C1A"/>
    <w:rsid w:val="004771CB"/>
    <w:rsid w:val="00477242"/>
    <w:rsid w:val="004772D5"/>
    <w:rsid w:val="0047731B"/>
    <w:rsid w:val="00477363"/>
    <w:rsid w:val="004774D8"/>
    <w:rsid w:val="00477612"/>
    <w:rsid w:val="0047778E"/>
    <w:rsid w:val="004778ED"/>
    <w:rsid w:val="00477915"/>
    <w:rsid w:val="004779C9"/>
    <w:rsid w:val="00477A78"/>
    <w:rsid w:val="00477AB9"/>
    <w:rsid w:val="00477C7F"/>
    <w:rsid w:val="00477EE9"/>
    <w:rsid w:val="0048002E"/>
    <w:rsid w:val="0048003A"/>
    <w:rsid w:val="00480304"/>
    <w:rsid w:val="0048039F"/>
    <w:rsid w:val="00480400"/>
    <w:rsid w:val="00480413"/>
    <w:rsid w:val="0048043C"/>
    <w:rsid w:val="00480477"/>
    <w:rsid w:val="00480596"/>
    <w:rsid w:val="00480638"/>
    <w:rsid w:val="00480849"/>
    <w:rsid w:val="004808AB"/>
    <w:rsid w:val="00480912"/>
    <w:rsid w:val="00480A82"/>
    <w:rsid w:val="00480A84"/>
    <w:rsid w:val="00480BB4"/>
    <w:rsid w:val="00480E10"/>
    <w:rsid w:val="00480E35"/>
    <w:rsid w:val="00480EB0"/>
    <w:rsid w:val="00480F4C"/>
    <w:rsid w:val="004810C1"/>
    <w:rsid w:val="0048149B"/>
    <w:rsid w:val="00481606"/>
    <w:rsid w:val="0048160E"/>
    <w:rsid w:val="004816A9"/>
    <w:rsid w:val="004816D3"/>
    <w:rsid w:val="00481A38"/>
    <w:rsid w:val="00481B2F"/>
    <w:rsid w:val="00481D00"/>
    <w:rsid w:val="00481DA2"/>
    <w:rsid w:val="00481DF1"/>
    <w:rsid w:val="00481DF5"/>
    <w:rsid w:val="00481F41"/>
    <w:rsid w:val="00482185"/>
    <w:rsid w:val="00482433"/>
    <w:rsid w:val="004825AE"/>
    <w:rsid w:val="00482861"/>
    <w:rsid w:val="004828E9"/>
    <w:rsid w:val="00482B61"/>
    <w:rsid w:val="00482CF8"/>
    <w:rsid w:val="00482D54"/>
    <w:rsid w:val="00482E32"/>
    <w:rsid w:val="00482F6E"/>
    <w:rsid w:val="00482FA1"/>
    <w:rsid w:val="00483151"/>
    <w:rsid w:val="004833DB"/>
    <w:rsid w:val="004834CF"/>
    <w:rsid w:val="00483578"/>
    <w:rsid w:val="004835C9"/>
    <w:rsid w:val="0048367D"/>
    <w:rsid w:val="00483915"/>
    <w:rsid w:val="00483988"/>
    <w:rsid w:val="00483AA1"/>
    <w:rsid w:val="00483B13"/>
    <w:rsid w:val="00483CCD"/>
    <w:rsid w:val="00483FAE"/>
    <w:rsid w:val="0048414E"/>
    <w:rsid w:val="00484186"/>
    <w:rsid w:val="004846BD"/>
    <w:rsid w:val="004846D1"/>
    <w:rsid w:val="0048488D"/>
    <w:rsid w:val="004848F6"/>
    <w:rsid w:val="004849B7"/>
    <w:rsid w:val="00484A63"/>
    <w:rsid w:val="00484B2D"/>
    <w:rsid w:val="004850F1"/>
    <w:rsid w:val="00485108"/>
    <w:rsid w:val="004851B2"/>
    <w:rsid w:val="0048564E"/>
    <w:rsid w:val="00485753"/>
    <w:rsid w:val="00485986"/>
    <w:rsid w:val="004859CB"/>
    <w:rsid w:val="00485B5C"/>
    <w:rsid w:val="00485C75"/>
    <w:rsid w:val="00485F70"/>
    <w:rsid w:val="004860CF"/>
    <w:rsid w:val="0048610A"/>
    <w:rsid w:val="00486144"/>
    <w:rsid w:val="004863CB"/>
    <w:rsid w:val="004865D1"/>
    <w:rsid w:val="0048663B"/>
    <w:rsid w:val="00486A81"/>
    <w:rsid w:val="00486C73"/>
    <w:rsid w:val="00486D84"/>
    <w:rsid w:val="004870FC"/>
    <w:rsid w:val="004873DE"/>
    <w:rsid w:val="004873F2"/>
    <w:rsid w:val="00487576"/>
    <w:rsid w:val="004875BF"/>
    <w:rsid w:val="00487655"/>
    <w:rsid w:val="00487751"/>
    <w:rsid w:val="004877CC"/>
    <w:rsid w:val="004878BF"/>
    <w:rsid w:val="004878CF"/>
    <w:rsid w:val="00487A02"/>
    <w:rsid w:val="00487AD9"/>
    <w:rsid w:val="00487C08"/>
    <w:rsid w:val="00487C11"/>
    <w:rsid w:val="00487DB1"/>
    <w:rsid w:val="00487E50"/>
    <w:rsid w:val="004900A4"/>
    <w:rsid w:val="00490118"/>
    <w:rsid w:val="004904FE"/>
    <w:rsid w:val="0049096E"/>
    <w:rsid w:val="00490984"/>
    <w:rsid w:val="004909AF"/>
    <w:rsid w:val="00490AB9"/>
    <w:rsid w:val="00490BB8"/>
    <w:rsid w:val="00490BD3"/>
    <w:rsid w:val="004910B8"/>
    <w:rsid w:val="004913A3"/>
    <w:rsid w:val="00491427"/>
    <w:rsid w:val="00491514"/>
    <w:rsid w:val="0049153B"/>
    <w:rsid w:val="00491647"/>
    <w:rsid w:val="004916D8"/>
    <w:rsid w:val="0049172F"/>
    <w:rsid w:val="0049173F"/>
    <w:rsid w:val="004917DB"/>
    <w:rsid w:val="0049190B"/>
    <w:rsid w:val="004919EC"/>
    <w:rsid w:val="00491BAE"/>
    <w:rsid w:val="00491DE6"/>
    <w:rsid w:val="00492006"/>
    <w:rsid w:val="00492019"/>
    <w:rsid w:val="004923F7"/>
    <w:rsid w:val="00492404"/>
    <w:rsid w:val="00492595"/>
    <w:rsid w:val="00492613"/>
    <w:rsid w:val="004926AC"/>
    <w:rsid w:val="0049277C"/>
    <w:rsid w:val="00492964"/>
    <w:rsid w:val="00492983"/>
    <w:rsid w:val="00492BE4"/>
    <w:rsid w:val="00492C38"/>
    <w:rsid w:val="00492C75"/>
    <w:rsid w:val="00492CFC"/>
    <w:rsid w:val="00492E7B"/>
    <w:rsid w:val="00493072"/>
    <w:rsid w:val="004932C7"/>
    <w:rsid w:val="00493341"/>
    <w:rsid w:val="00493446"/>
    <w:rsid w:val="004936E0"/>
    <w:rsid w:val="00493785"/>
    <w:rsid w:val="004937CA"/>
    <w:rsid w:val="0049385D"/>
    <w:rsid w:val="004938AC"/>
    <w:rsid w:val="00493994"/>
    <w:rsid w:val="00493AE5"/>
    <w:rsid w:val="00493C02"/>
    <w:rsid w:val="00493C9F"/>
    <w:rsid w:val="00493D8C"/>
    <w:rsid w:val="00493EF2"/>
    <w:rsid w:val="0049401B"/>
    <w:rsid w:val="00494176"/>
    <w:rsid w:val="004943FF"/>
    <w:rsid w:val="004944C7"/>
    <w:rsid w:val="004944DE"/>
    <w:rsid w:val="00494603"/>
    <w:rsid w:val="00494735"/>
    <w:rsid w:val="0049491F"/>
    <w:rsid w:val="00494A56"/>
    <w:rsid w:val="00494AEF"/>
    <w:rsid w:val="00494C08"/>
    <w:rsid w:val="00494C7E"/>
    <w:rsid w:val="00494CDF"/>
    <w:rsid w:val="00494E86"/>
    <w:rsid w:val="00494ED6"/>
    <w:rsid w:val="00495175"/>
    <w:rsid w:val="0049524A"/>
    <w:rsid w:val="0049531E"/>
    <w:rsid w:val="00495433"/>
    <w:rsid w:val="00495470"/>
    <w:rsid w:val="004956BC"/>
    <w:rsid w:val="0049580A"/>
    <w:rsid w:val="0049586B"/>
    <w:rsid w:val="00495A00"/>
    <w:rsid w:val="00495A9A"/>
    <w:rsid w:val="00495BA8"/>
    <w:rsid w:val="00495C4F"/>
    <w:rsid w:val="004960A1"/>
    <w:rsid w:val="00496253"/>
    <w:rsid w:val="004962F6"/>
    <w:rsid w:val="004964E3"/>
    <w:rsid w:val="004964E6"/>
    <w:rsid w:val="004965CF"/>
    <w:rsid w:val="004965FA"/>
    <w:rsid w:val="00496657"/>
    <w:rsid w:val="00496792"/>
    <w:rsid w:val="004967BE"/>
    <w:rsid w:val="004968BD"/>
    <w:rsid w:val="00496933"/>
    <w:rsid w:val="00496956"/>
    <w:rsid w:val="00496CBD"/>
    <w:rsid w:val="00496E30"/>
    <w:rsid w:val="0049701A"/>
    <w:rsid w:val="004972DD"/>
    <w:rsid w:val="00497311"/>
    <w:rsid w:val="0049737F"/>
    <w:rsid w:val="00497469"/>
    <w:rsid w:val="0049762B"/>
    <w:rsid w:val="0049763B"/>
    <w:rsid w:val="00497A07"/>
    <w:rsid w:val="00497A18"/>
    <w:rsid w:val="00497A94"/>
    <w:rsid w:val="00497B2F"/>
    <w:rsid w:val="00497CA7"/>
    <w:rsid w:val="00497EAB"/>
    <w:rsid w:val="00497F03"/>
    <w:rsid w:val="004A01F0"/>
    <w:rsid w:val="004A0239"/>
    <w:rsid w:val="004A02CE"/>
    <w:rsid w:val="004A0379"/>
    <w:rsid w:val="004A0524"/>
    <w:rsid w:val="004A061A"/>
    <w:rsid w:val="004A08DC"/>
    <w:rsid w:val="004A0922"/>
    <w:rsid w:val="004A09F2"/>
    <w:rsid w:val="004A0F46"/>
    <w:rsid w:val="004A12DC"/>
    <w:rsid w:val="004A1486"/>
    <w:rsid w:val="004A1568"/>
    <w:rsid w:val="004A1574"/>
    <w:rsid w:val="004A15C5"/>
    <w:rsid w:val="004A15F9"/>
    <w:rsid w:val="004A1829"/>
    <w:rsid w:val="004A18C6"/>
    <w:rsid w:val="004A1945"/>
    <w:rsid w:val="004A1D26"/>
    <w:rsid w:val="004A1D35"/>
    <w:rsid w:val="004A1E6B"/>
    <w:rsid w:val="004A1E71"/>
    <w:rsid w:val="004A1F8E"/>
    <w:rsid w:val="004A1FF9"/>
    <w:rsid w:val="004A2108"/>
    <w:rsid w:val="004A227B"/>
    <w:rsid w:val="004A24A3"/>
    <w:rsid w:val="004A256B"/>
    <w:rsid w:val="004A2594"/>
    <w:rsid w:val="004A2B27"/>
    <w:rsid w:val="004A2C5A"/>
    <w:rsid w:val="004A2EA5"/>
    <w:rsid w:val="004A2EDB"/>
    <w:rsid w:val="004A2F53"/>
    <w:rsid w:val="004A2F96"/>
    <w:rsid w:val="004A317B"/>
    <w:rsid w:val="004A3429"/>
    <w:rsid w:val="004A35DA"/>
    <w:rsid w:val="004A3606"/>
    <w:rsid w:val="004A36D6"/>
    <w:rsid w:val="004A3758"/>
    <w:rsid w:val="004A376A"/>
    <w:rsid w:val="004A3801"/>
    <w:rsid w:val="004A3AF5"/>
    <w:rsid w:val="004A3BD5"/>
    <w:rsid w:val="004A3C06"/>
    <w:rsid w:val="004A3CFC"/>
    <w:rsid w:val="004A3EA1"/>
    <w:rsid w:val="004A3FEF"/>
    <w:rsid w:val="004A42B7"/>
    <w:rsid w:val="004A44F6"/>
    <w:rsid w:val="004A4507"/>
    <w:rsid w:val="004A48A4"/>
    <w:rsid w:val="004A4905"/>
    <w:rsid w:val="004A4BD3"/>
    <w:rsid w:val="004A4C3D"/>
    <w:rsid w:val="004A4EF6"/>
    <w:rsid w:val="004A4F4A"/>
    <w:rsid w:val="004A4F6A"/>
    <w:rsid w:val="004A4F87"/>
    <w:rsid w:val="004A4FF8"/>
    <w:rsid w:val="004A521F"/>
    <w:rsid w:val="004A5432"/>
    <w:rsid w:val="004A547D"/>
    <w:rsid w:val="004A5602"/>
    <w:rsid w:val="004A57EE"/>
    <w:rsid w:val="004A590B"/>
    <w:rsid w:val="004A5A3E"/>
    <w:rsid w:val="004A5ABF"/>
    <w:rsid w:val="004A5AE7"/>
    <w:rsid w:val="004A5CF0"/>
    <w:rsid w:val="004A6176"/>
    <w:rsid w:val="004A6192"/>
    <w:rsid w:val="004A61AC"/>
    <w:rsid w:val="004A6201"/>
    <w:rsid w:val="004A634E"/>
    <w:rsid w:val="004A6603"/>
    <w:rsid w:val="004A6733"/>
    <w:rsid w:val="004A695E"/>
    <w:rsid w:val="004A6B5A"/>
    <w:rsid w:val="004A6BFB"/>
    <w:rsid w:val="004A6C34"/>
    <w:rsid w:val="004A6E37"/>
    <w:rsid w:val="004A7063"/>
    <w:rsid w:val="004A714D"/>
    <w:rsid w:val="004A71D1"/>
    <w:rsid w:val="004A71DD"/>
    <w:rsid w:val="004A7272"/>
    <w:rsid w:val="004A756C"/>
    <w:rsid w:val="004A773E"/>
    <w:rsid w:val="004A79A1"/>
    <w:rsid w:val="004A7A8E"/>
    <w:rsid w:val="004A7AD5"/>
    <w:rsid w:val="004A7BEE"/>
    <w:rsid w:val="004A7C82"/>
    <w:rsid w:val="004A7D75"/>
    <w:rsid w:val="004A7EA1"/>
    <w:rsid w:val="004A7F30"/>
    <w:rsid w:val="004A7FFA"/>
    <w:rsid w:val="004B005C"/>
    <w:rsid w:val="004B00BC"/>
    <w:rsid w:val="004B00E5"/>
    <w:rsid w:val="004B0323"/>
    <w:rsid w:val="004B043E"/>
    <w:rsid w:val="004B051A"/>
    <w:rsid w:val="004B058B"/>
    <w:rsid w:val="004B0598"/>
    <w:rsid w:val="004B0809"/>
    <w:rsid w:val="004B09A5"/>
    <w:rsid w:val="004B0AA5"/>
    <w:rsid w:val="004B0B69"/>
    <w:rsid w:val="004B0D6C"/>
    <w:rsid w:val="004B0D77"/>
    <w:rsid w:val="004B0D86"/>
    <w:rsid w:val="004B0E88"/>
    <w:rsid w:val="004B0E9F"/>
    <w:rsid w:val="004B1013"/>
    <w:rsid w:val="004B1258"/>
    <w:rsid w:val="004B1278"/>
    <w:rsid w:val="004B1352"/>
    <w:rsid w:val="004B13E0"/>
    <w:rsid w:val="004B148E"/>
    <w:rsid w:val="004B15CB"/>
    <w:rsid w:val="004B165D"/>
    <w:rsid w:val="004B17EC"/>
    <w:rsid w:val="004B1855"/>
    <w:rsid w:val="004B190B"/>
    <w:rsid w:val="004B1ED6"/>
    <w:rsid w:val="004B2033"/>
    <w:rsid w:val="004B2071"/>
    <w:rsid w:val="004B20DE"/>
    <w:rsid w:val="004B215E"/>
    <w:rsid w:val="004B21F4"/>
    <w:rsid w:val="004B2525"/>
    <w:rsid w:val="004B259B"/>
    <w:rsid w:val="004B2795"/>
    <w:rsid w:val="004B284C"/>
    <w:rsid w:val="004B289F"/>
    <w:rsid w:val="004B2A7E"/>
    <w:rsid w:val="004B2C7D"/>
    <w:rsid w:val="004B2F00"/>
    <w:rsid w:val="004B2F08"/>
    <w:rsid w:val="004B2F0D"/>
    <w:rsid w:val="004B31D5"/>
    <w:rsid w:val="004B3246"/>
    <w:rsid w:val="004B327D"/>
    <w:rsid w:val="004B3496"/>
    <w:rsid w:val="004B3696"/>
    <w:rsid w:val="004B37C1"/>
    <w:rsid w:val="004B3A2F"/>
    <w:rsid w:val="004B3A56"/>
    <w:rsid w:val="004B3B04"/>
    <w:rsid w:val="004B3B9D"/>
    <w:rsid w:val="004B3CFC"/>
    <w:rsid w:val="004B3D62"/>
    <w:rsid w:val="004B3D73"/>
    <w:rsid w:val="004B3D95"/>
    <w:rsid w:val="004B3E0B"/>
    <w:rsid w:val="004B3F6E"/>
    <w:rsid w:val="004B3FA8"/>
    <w:rsid w:val="004B4087"/>
    <w:rsid w:val="004B4090"/>
    <w:rsid w:val="004B42EE"/>
    <w:rsid w:val="004B43AB"/>
    <w:rsid w:val="004B450D"/>
    <w:rsid w:val="004B45AC"/>
    <w:rsid w:val="004B46DC"/>
    <w:rsid w:val="004B4B72"/>
    <w:rsid w:val="004B4BE3"/>
    <w:rsid w:val="004B4D20"/>
    <w:rsid w:val="004B4E81"/>
    <w:rsid w:val="004B4EBE"/>
    <w:rsid w:val="004B4F31"/>
    <w:rsid w:val="004B529A"/>
    <w:rsid w:val="004B5319"/>
    <w:rsid w:val="004B53C4"/>
    <w:rsid w:val="004B547A"/>
    <w:rsid w:val="004B5502"/>
    <w:rsid w:val="004B56F7"/>
    <w:rsid w:val="004B595E"/>
    <w:rsid w:val="004B5A36"/>
    <w:rsid w:val="004B5D1E"/>
    <w:rsid w:val="004B5D33"/>
    <w:rsid w:val="004B5E6A"/>
    <w:rsid w:val="004B61CD"/>
    <w:rsid w:val="004B6340"/>
    <w:rsid w:val="004B6605"/>
    <w:rsid w:val="004B66E6"/>
    <w:rsid w:val="004B67AF"/>
    <w:rsid w:val="004B6B06"/>
    <w:rsid w:val="004B6BA6"/>
    <w:rsid w:val="004B6DEC"/>
    <w:rsid w:val="004B6EE9"/>
    <w:rsid w:val="004B6F04"/>
    <w:rsid w:val="004B6F3F"/>
    <w:rsid w:val="004B705D"/>
    <w:rsid w:val="004B7173"/>
    <w:rsid w:val="004B7316"/>
    <w:rsid w:val="004B7349"/>
    <w:rsid w:val="004B73EC"/>
    <w:rsid w:val="004B74A8"/>
    <w:rsid w:val="004B74B4"/>
    <w:rsid w:val="004B7615"/>
    <w:rsid w:val="004B7691"/>
    <w:rsid w:val="004B792D"/>
    <w:rsid w:val="004B7A05"/>
    <w:rsid w:val="004B7B07"/>
    <w:rsid w:val="004B7BBA"/>
    <w:rsid w:val="004B7D78"/>
    <w:rsid w:val="004B7F96"/>
    <w:rsid w:val="004BBEDE"/>
    <w:rsid w:val="004C0010"/>
    <w:rsid w:val="004C01EB"/>
    <w:rsid w:val="004C03EB"/>
    <w:rsid w:val="004C047A"/>
    <w:rsid w:val="004C05E8"/>
    <w:rsid w:val="004C07B4"/>
    <w:rsid w:val="004C0870"/>
    <w:rsid w:val="004C0872"/>
    <w:rsid w:val="004C08AA"/>
    <w:rsid w:val="004C090D"/>
    <w:rsid w:val="004C0B84"/>
    <w:rsid w:val="004C0CA0"/>
    <w:rsid w:val="004C0D80"/>
    <w:rsid w:val="004C0D9A"/>
    <w:rsid w:val="004C1070"/>
    <w:rsid w:val="004C1115"/>
    <w:rsid w:val="004C111E"/>
    <w:rsid w:val="004C1172"/>
    <w:rsid w:val="004C132F"/>
    <w:rsid w:val="004C13A0"/>
    <w:rsid w:val="004C147E"/>
    <w:rsid w:val="004C14F9"/>
    <w:rsid w:val="004C156B"/>
    <w:rsid w:val="004C164A"/>
    <w:rsid w:val="004C17D7"/>
    <w:rsid w:val="004C17E0"/>
    <w:rsid w:val="004C17FB"/>
    <w:rsid w:val="004C1A73"/>
    <w:rsid w:val="004C1B64"/>
    <w:rsid w:val="004C1BA4"/>
    <w:rsid w:val="004C1C67"/>
    <w:rsid w:val="004C1D16"/>
    <w:rsid w:val="004C1F66"/>
    <w:rsid w:val="004C20C3"/>
    <w:rsid w:val="004C2476"/>
    <w:rsid w:val="004C25D2"/>
    <w:rsid w:val="004C27D8"/>
    <w:rsid w:val="004C27E5"/>
    <w:rsid w:val="004C2865"/>
    <w:rsid w:val="004C29C2"/>
    <w:rsid w:val="004C2AF6"/>
    <w:rsid w:val="004C2B8C"/>
    <w:rsid w:val="004C2DC9"/>
    <w:rsid w:val="004C30D6"/>
    <w:rsid w:val="004C317F"/>
    <w:rsid w:val="004C3284"/>
    <w:rsid w:val="004C330E"/>
    <w:rsid w:val="004C3895"/>
    <w:rsid w:val="004C3C98"/>
    <w:rsid w:val="004C3C9A"/>
    <w:rsid w:val="004C3CB5"/>
    <w:rsid w:val="004C3D6F"/>
    <w:rsid w:val="004C3E91"/>
    <w:rsid w:val="004C3E93"/>
    <w:rsid w:val="004C3EB8"/>
    <w:rsid w:val="004C3ED0"/>
    <w:rsid w:val="004C414D"/>
    <w:rsid w:val="004C4173"/>
    <w:rsid w:val="004C43F4"/>
    <w:rsid w:val="004C4439"/>
    <w:rsid w:val="004C468E"/>
    <w:rsid w:val="004C46E8"/>
    <w:rsid w:val="004C4738"/>
    <w:rsid w:val="004C4A63"/>
    <w:rsid w:val="004C4B00"/>
    <w:rsid w:val="004C4BC9"/>
    <w:rsid w:val="004C4C0E"/>
    <w:rsid w:val="004C4CC0"/>
    <w:rsid w:val="004C4EAA"/>
    <w:rsid w:val="004C536E"/>
    <w:rsid w:val="004C568F"/>
    <w:rsid w:val="004C56E1"/>
    <w:rsid w:val="004C56F3"/>
    <w:rsid w:val="004C571E"/>
    <w:rsid w:val="004C5722"/>
    <w:rsid w:val="004C57A5"/>
    <w:rsid w:val="004C581B"/>
    <w:rsid w:val="004C592B"/>
    <w:rsid w:val="004C5985"/>
    <w:rsid w:val="004C5A2F"/>
    <w:rsid w:val="004C5B06"/>
    <w:rsid w:val="004C5B1E"/>
    <w:rsid w:val="004C5CFA"/>
    <w:rsid w:val="004C5DFC"/>
    <w:rsid w:val="004C5E7E"/>
    <w:rsid w:val="004C607A"/>
    <w:rsid w:val="004C63F6"/>
    <w:rsid w:val="004C64CC"/>
    <w:rsid w:val="004C64F5"/>
    <w:rsid w:val="004C68BC"/>
    <w:rsid w:val="004C694C"/>
    <w:rsid w:val="004C69D7"/>
    <w:rsid w:val="004C6A80"/>
    <w:rsid w:val="004C6CCA"/>
    <w:rsid w:val="004C6D7D"/>
    <w:rsid w:val="004C6FDA"/>
    <w:rsid w:val="004C7145"/>
    <w:rsid w:val="004C71D8"/>
    <w:rsid w:val="004C7214"/>
    <w:rsid w:val="004C72DD"/>
    <w:rsid w:val="004C7511"/>
    <w:rsid w:val="004C76D0"/>
    <w:rsid w:val="004C783F"/>
    <w:rsid w:val="004C7C5F"/>
    <w:rsid w:val="004C7C99"/>
    <w:rsid w:val="004C7D9E"/>
    <w:rsid w:val="004C7DC9"/>
    <w:rsid w:val="004C7F43"/>
    <w:rsid w:val="004D002E"/>
    <w:rsid w:val="004D01A9"/>
    <w:rsid w:val="004D01F1"/>
    <w:rsid w:val="004D0288"/>
    <w:rsid w:val="004D02BF"/>
    <w:rsid w:val="004D0300"/>
    <w:rsid w:val="004D0389"/>
    <w:rsid w:val="004D045F"/>
    <w:rsid w:val="004D04B6"/>
    <w:rsid w:val="004D0728"/>
    <w:rsid w:val="004D0891"/>
    <w:rsid w:val="004D0AE0"/>
    <w:rsid w:val="004D0C44"/>
    <w:rsid w:val="004D0CD8"/>
    <w:rsid w:val="004D0DD0"/>
    <w:rsid w:val="004D1245"/>
    <w:rsid w:val="004D127C"/>
    <w:rsid w:val="004D1363"/>
    <w:rsid w:val="004D162D"/>
    <w:rsid w:val="004D166F"/>
    <w:rsid w:val="004D16C7"/>
    <w:rsid w:val="004D1BA7"/>
    <w:rsid w:val="004D1D00"/>
    <w:rsid w:val="004D1E47"/>
    <w:rsid w:val="004D1E4D"/>
    <w:rsid w:val="004D1F0E"/>
    <w:rsid w:val="004D1F17"/>
    <w:rsid w:val="004D1F3A"/>
    <w:rsid w:val="004D1F4D"/>
    <w:rsid w:val="004D1F7A"/>
    <w:rsid w:val="004D24C9"/>
    <w:rsid w:val="004D25A9"/>
    <w:rsid w:val="004D260B"/>
    <w:rsid w:val="004D2646"/>
    <w:rsid w:val="004D285E"/>
    <w:rsid w:val="004D2882"/>
    <w:rsid w:val="004D2884"/>
    <w:rsid w:val="004D2896"/>
    <w:rsid w:val="004D291B"/>
    <w:rsid w:val="004D29C0"/>
    <w:rsid w:val="004D2A1E"/>
    <w:rsid w:val="004D2A48"/>
    <w:rsid w:val="004D2A8C"/>
    <w:rsid w:val="004D2AD9"/>
    <w:rsid w:val="004D2BF4"/>
    <w:rsid w:val="004D2D0B"/>
    <w:rsid w:val="004D2F05"/>
    <w:rsid w:val="004D2F5B"/>
    <w:rsid w:val="004D30C7"/>
    <w:rsid w:val="004D3341"/>
    <w:rsid w:val="004D356F"/>
    <w:rsid w:val="004D35EA"/>
    <w:rsid w:val="004D37BF"/>
    <w:rsid w:val="004D3CFC"/>
    <w:rsid w:val="004D3DA6"/>
    <w:rsid w:val="004D3F5F"/>
    <w:rsid w:val="004D4082"/>
    <w:rsid w:val="004D4118"/>
    <w:rsid w:val="004D4164"/>
    <w:rsid w:val="004D41D5"/>
    <w:rsid w:val="004D425E"/>
    <w:rsid w:val="004D43A0"/>
    <w:rsid w:val="004D4733"/>
    <w:rsid w:val="004D4AD5"/>
    <w:rsid w:val="004D4B1D"/>
    <w:rsid w:val="004D4D13"/>
    <w:rsid w:val="004D503E"/>
    <w:rsid w:val="004D516D"/>
    <w:rsid w:val="004D5244"/>
    <w:rsid w:val="004D525B"/>
    <w:rsid w:val="004D52A2"/>
    <w:rsid w:val="004D52E6"/>
    <w:rsid w:val="004D5342"/>
    <w:rsid w:val="004D552E"/>
    <w:rsid w:val="004D5535"/>
    <w:rsid w:val="004D555D"/>
    <w:rsid w:val="004D5670"/>
    <w:rsid w:val="004D5913"/>
    <w:rsid w:val="004D5ABA"/>
    <w:rsid w:val="004D5B77"/>
    <w:rsid w:val="004D5DFC"/>
    <w:rsid w:val="004D5EF0"/>
    <w:rsid w:val="004D6207"/>
    <w:rsid w:val="004D62F2"/>
    <w:rsid w:val="004D6321"/>
    <w:rsid w:val="004D655E"/>
    <w:rsid w:val="004D6591"/>
    <w:rsid w:val="004D66B7"/>
    <w:rsid w:val="004D674E"/>
    <w:rsid w:val="004D68FC"/>
    <w:rsid w:val="004D6968"/>
    <w:rsid w:val="004D6B9C"/>
    <w:rsid w:val="004D6BB7"/>
    <w:rsid w:val="004D6D03"/>
    <w:rsid w:val="004D6D6E"/>
    <w:rsid w:val="004D7052"/>
    <w:rsid w:val="004D7263"/>
    <w:rsid w:val="004D74CA"/>
    <w:rsid w:val="004D75DB"/>
    <w:rsid w:val="004D763A"/>
    <w:rsid w:val="004D7720"/>
    <w:rsid w:val="004D7740"/>
    <w:rsid w:val="004D7787"/>
    <w:rsid w:val="004D77CC"/>
    <w:rsid w:val="004D7886"/>
    <w:rsid w:val="004D78E9"/>
    <w:rsid w:val="004D7907"/>
    <w:rsid w:val="004D7D4F"/>
    <w:rsid w:val="004D7ED2"/>
    <w:rsid w:val="004D7ED5"/>
    <w:rsid w:val="004E02B4"/>
    <w:rsid w:val="004E03A7"/>
    <w:rsid w:val="004E04F9"/>
    <w:rsid w:val="004E053C"/>
    <w:rsid w:val="004E0594"/>
    <w:rsid w:val="004E0714"/>
    <w:rsid w:val="004E08AA"/>
    <w:rsid w:val="004E08FD"/>
    <w:rsid w:val="004E0C43"/>
    <w:rsid w:val="004E0CE5"/>
    <w:rsid w:val="004E0D21"/>
    <w:rsid w:val="004E0E5B"/>
    <w:rsid w:val="004E10B4"/>
    <w:rsid w:val="004E1370"/>
    <w:rsid w:val="004E1391"/>
    <w:rsid w:val="004E1635"/>
    <w:rsid w:val="004E194F"/>
    <w:rsid w:val="004E19A4"/>
    <w:rsid w:val="004E1A73"/>
    <w:rsid w:val="004E1B20"/>
    <w:rsid w:val="004E1E1A"/>
    <w:rsid w:val="004E1E45"/>
    <w:rsid w:val="004E1EBF"/>
    <w:rsid w:val="004E2093"/>
    <w:rsid w:val="004E2106"/>
    <w:rsid w:val="004E210F"/>
    <w:rsid w:val="004E21F8"/>
    <w:rsid w:val="004E229E"/>
    <w:rsid w:val="004E23A3"/>
    <w:rsid w:val="004E2420"/>
    <w:rsid w:val="004E24E2"/>
    <w:rsid w:val="004E25F3"/>
    <w:rsid w:val="004E2683"/>
    <w:rsid w:val="004E2966"/>
    <w:rsid w:val="004E29C6"/>
    <w:rsid w:val="004E29EE"/>
    <w:rsid w:val="004E2A69"/>
    <w:rsid w:val="004E2AF3"/>
    <w:rsid w:val="004E2B52"/>
    <w:rsid w:val="004E2DDC"/>
    <w:rsid w:val="004E2DEE"/>
    <w:rsid w:val="004E310C"/>
    <w:rsid w:val="004E321F"/>
    <w:rsid w:val="004E34A6"/>
    <w:rsid w:val="004E34A7"/>
    <w:rsid w:val="004E3632"/>
    <w:rsid w:val="004E3693"/>
    <w:rsid w:val="004E397B"/>
    <w:rsid w:val="004E39B6"/>
    <w:rsid w:val="004E3B28"/>
    <w:rsid w:val="004E3C39"/>
    <w:rsid w:val="004E3CC4"/>
    <w:rsid w:val="004E3D87"/>
    <w:rsid w:val="004E3E0C"/>
    <w:rsid w:val="004E3E4E"/>
    <w:rsid w:val="004E3E86"/>
    <w:rsid w:val="004E3F4F"/>
    <w:rsid w:val="004E3FB3"/>
    <w:rsid w:val="004E4164"/>
    <w:rsid w:val="004E41B4"/>
    <w:rsid w:val="004E433F"/>
    <w:rsid w:val="004E44C4"/>
    <w:rsid w:val="004E4659"/>
    <w:rsid w:val="004E47A3"/>
    <w:rsid w:val="004E4B01"/>
    <w:rsid w:val="004E4D09"/>
    <w:rsid w:val="004E4EF4"/>
    <w:rsid w:val="004E4F5F"/>
    <w:rsid w:val="004E5018"/>
    <w:rsid w:val="004E5147"/>
    <w:rsid w:val="004E525E"/>
    <w:rsid w:val="004E5481"/>
    <w:rsid w:val="004E5519"/>
    <w:rsid w:val="004E5699"/>
    <w:rsid w:val="004E5A55"/>
    <w:rsid w:val="004E5BD0"/>
    <w:rsid w:val="004E5C76"/>
    <w:rsid w:val="004E5CFD"/>
    <w:rsid w:val="004E5F81"/>
    <w:rsid w:val="004E6034"/>
    <w:rsid w:val="004E611D"/>
    <w:rsid w:val="004E6385"/>
    <w:rsid w:val="004E6444"/>
    <w:rsid w:val="004E648E"/>
    <w:rsid w:val="004E6609"/>
    <w:rsid w:val="004E66EE"/>
    <w:rsid w:val="004E6853"/>
    <w:rsid w:val="004E6989"/>
    <w:rsid w:val="004E6A42"/>
    <w:rsid w:val="004E6AA7"/>
    <w:rsid w:val="004E6B54"/>
    <w:rsid w:val="004E6CC5"/>
    <w:rsid w:val="004E6E2D"/>
    <w:rsid w:val="004E6F7F"/>
    <w:rsid w:val="004E6FC4"/>
    <w:rsid w:val="004E71CF"/>
    <w:rsid w:val="004E7373"/>
    <w:rsid w:val="004E757F"/>
    <w:rsid w:val="004E77B7"/>
    <w:rsid w:val="004E7892"/>
    <w:rsid w:val="004E7AB4"/>
    <w:rsid w:val="004E7AF0"/>
    <w:rsid w:val="004E7C05"/>
    <w:rsid w:val="004E7D37"/>
    <w:rsid w:val="004E7E6E"/>
    <w:rsid w:val="004E7E75"/>
    <w:rsid w:val="004E7FCF"/>
    <w:rsid w:val="004F003C"/>
    <w:rsid w:val="004F018D"/>
    <w:rsid w:val="004F0309"/>
    <w:rsid w:val="004F031A"/>
    <w:rsid w:val="004F0337"/>
    <w:rsid w:val="004F0349"/>
    <w:rsid w:val="004F0384"/>
    <w:rsid w:val="004F0422"/>
    <w:rsid w:val="004F0505"/>
    <w:rsid w:val="004F05B5"/>
    <w:rsid w:val="004F05D3"/>
    <w:rsid w:val="004F05ED"/>
    <w:rsid w:val="004F0620"/>
    <w:rsid w:val="004F063F"/>
    <w:rsid w:val="004F0757"/>
    <w:rsid w:val="004F0839"/>
    <w:rsid w:val="004F084B"/>
    <w:rsid w:val="004F08F1"/>
    <w:rsid w:val="004F08F4"/>
    <w:rsid w:val="004F092F"/>
    <w:rsid w:val="004F0A8B"/>
    <w:rsid w:val="004F0AC7"/>
    <w:rsid w:val="004F0B68"/>
    <w:rsid w:val="004F0B6E"/>
    <w:rsid w:val="004F0D41"/>
    <w:rsid w:val="004F0DDD"/>
    <w:rsid w:val="004F101C"/>
    <w:rsid w:val="004F1134"/>
    <w:rsid w:val="004F1154"/>
    <w:rsid w:val="004F11D2"/>
    <w:rsid w:val="004F1368"/>
    <w:rsid w:val="004F1398"/>
    <w:rsid w:val="004F14C6"/>
    <w:rsid w:val="004F15A5"/>
    <w:rsid w:val="004F1637"/>
    <w:rsid w:val="004F16C3"/>
    <w:rsid w:val="004F17F1"/>
    <w:rsid w:val="004F180F"/>
    <w:rsid w:val="004F19AA"/>
    <w:rsid w:val="004F1B1D"/>
    <w:rsid w:val="004F1BA5"/>
    <w:rsid w:val="004F205C"/>
    <w:rsid w:val="004F2120"/>
    <w:rsid w:val="004F22C1"/>
    <w:rsid w:val="004F2327"/>
    <w:rsid w:val="004F238A"/>
    <w:rsid w:val="004F2396"/>
    <w:rsid w:val="004F246B"/>
    <w:rsid w:val="004F24E0"/>
    <w:rsid w:val="004F258F"/>
    <w:rsid w:val="004F25D6"/>
    <w:rsid w:val="004F2924"/>
    <w:rsid w:val="004F2A02"/>
    <w:rsid w:val="004F2BAF"/>
    <w:rsid w:val="004F2BD6"/>
    <w:rsid w:val="004F2BEE"/>
    <w:rsid w:val="004F2C3B"/>
    <w:rsid w:val="004F2FA7"/>
    <w:rsid w:val="004F301B"/>
    <w:rsid w:val="004F347D"/>
    <w:rsid w:val="004F34F4"/>
    <w:rsid w:val="004F36AE"/>
    <w:rsid w:val="004F387A"/>
    <w:rsid w:val="004F3990"/>
    <w:rsid w:val="004F3AE8"/>
    <w:rsid w:val="004F3AEB"/>
    <w:rsid w:val="004F3B61"/>
    <w:rsid w:val="004F3CDB"/>
    <w:rsid w:val="004F3D12"/>
    <w:rsid w:val="004F3DEE"/>
    <w:rsid w:val="004F3EB9"/>
    <w:rsid w:val="004F4214"/>
    <w:rsid w:val="004F4531"/>
    <w:rsid w:val="004F45B4"/>
    <w:rsid w:val="004F4639"/>
    <w:rsid w:val="004F465E"/>
    <w:rsid w:val="004F47E6"/>
    <w:rsid w:val="004F4889"/>
    <w:rsid w:val="004F49C4"/>
    <w:rsid w:val="004F4A36"/>
    <w:rsid w:val="004F4A5C"/>
    <w:rsid w:val="004F4A96"/>
    <w:rsid w:val="004F5280"/>
    <w:rsid w:val="004F52EF"/>
    <w:rsid w:val="004F53CD"/>
    <w:rsid w:val="004F5566"/>
    <w:rsid w:val="004F556E"/>
    <w:rsid w:val="004F55E8"/>
    <w:rsid w:val="004F565B"/>
    <w:rsid w:val="004F573D"/>
    <w:rsid w:val="004F5771"/>
    <w:rsid w:val="004F57CC"/>
    <w:rsid w:val="004F5810"/>
    <w:rsid w:val="004F5848"/>
    <w:rsid w:val="004F5B32"/>
    <w:rsid w:val="004F5E50"/>
    <w:rsid w:val="004F5FCC"/>
    <w:rsid w:val="004F5FF1"/>
    <w:rsid w:val="004F6019"/>
    <w:rsid w:val="004F6027"/>
    <w:rsid w:val="004F60D2"/>
    <w:rsid w:val="004F61C1"/>
    <w:rsid w:val="004F624F"/>
    <w:rsid w:val="004F6287"/>
    <w:rsid w:val="004F62BA"/>
    <w:rsid w:val="004F63AA"/>
    <w:rsid w:val="004F6401"/>
    <w:rsid w:val="004F6489"/>
    <w:rsid w:val="004F66E8"/>
    <w:rsid w:val="004F67CC"/>
    <w:rsid w:val="004F67E6"/>
    <w:rsid w:val="004F68DB"/>
    <w:rsid w:val="004F6B0C"/>
    <w:rsid w:val="004F6D24"/>
    <w:rsid w:val="004F6D27"/>
    <w:rsid w:val="004F6DC1"/>
    <w:rsid w:val="004F6E37"/>
    <w:rsid w:val="004F6E75"/>
    <w:rsid w:val="004F709C"/>
    <w:rsid w:val="004F7103"/>
    <w:rsid w:val="004F7137"/>
    <w:rsid w:val="004F7202"/>
    <w:rsid w:val="004F7687"/>
    <w:rsid w:val="004F7722"/>
    <w:rsid w:val="004F780E"/>
    <w:rsid w:val="004F788F"/>
    <w:rsid w:val="004F7915"/>
    <w:rsid w:val="004F7936"/>
    <w:rsid w:val="004F79D7"/>
    <w:rsid w:val="004F7AD6"/>
    <w:rsid w:val="004F7CFC"/>
    <w:rsid w:val="004F7F23"/>
    <w:rsid w:val="00500268"/>
    <w:rsid w:val="0050036B"/>
    <w:rsid w:val="00500386"/>
    <w:rsid w:val="0050055F"/>
    <w:rsid w:val="005005D5"/>
    <w:rsid w:val="005007F2"/>
    <w:rsid w:val="00500830"/>
    <w:rsid w:val="00500A04"/>
    <w:rsid w:val="00500BF8"/>
    <w:rsid w:val="00500CEA"/>
    <w:rsid w:val="00500D51"/>
    <w:rsid w:val="00500EF5"/>
    <w:rsid w:val="00500F90"/>
    <w:rsid w:val="005013C2"/>
    <w:rsid w:val="0050143B"/>
    <w:rsid w:val="00501643"/>
    <w:rsid w:val="0050166F"/>
    <w:rsid w:val="00501781"/>
    <w:rsid w:val="005017DF"/>
    <w:rsid w:val="0050180B"/>
    <w:rsid w:val="0050190C"/>
    <w:rsid w:val="00501999"/>
    <w:rsid w:val="00501C7A"/>
    <w:rsid w:val="00501D60"/>
    <w:rsid w:val="00501D86"/>
    <w:rsid w:val="00501DFA"/>
    <w:rsid w:val="005020D4"/>
    <w:rsid w:val="005023C4"/>
    <w:rsid w:val="005024EF"/>
    <w:rsid w:val="00502674"/>
    <w:rsid w:val="005027AF"/>
    <w:rsid w:val="005028EC"/>
    <w:rsid w:val="00502942"/>
    <w:rsid w:val="00502B89"/>
    <w:rsid w:val="00502C3A"/>
    <w:rsid w:val="00502C8B"/>
    <w:rsid w:val="00502C8E"/>
    <w:rsid w:val="00502D4D"/>
    <w:rsid w:val="00502EA3"/>
    <w:rsid w:val="005030C7"/>
    <w:rsid w:val="005033D8"/>
    <w:rsid w:val="005035A3"/>
    <w:rsid w:val="005036AD"/>
    <w:rsid w:val="0050384E"/>
    <w:rsid w:val="00503D15"/>
    <w:rsid w:val="00503DC0"/>
    <w:rsid w:val="00503F0D"/>
    <w:rsid w:val="005040B4"/>
    <w:rsid w:val="00504239"/>
    <w:rsid w:val="0050433C"/>
    <w:rsid w:val="00504478"/>
    <w:rsid w:val="0050447D"/>
    <w:rsid w:val="00504527"/>
    <w:rsid w:val="005045C9"/>
    <w:rsid w:val="0050471C"/>
    <w:rsid w:val="0050494E"/>
    <w:rsid w:val="00504C6F"/>
    <w:rsid w:val="00504CD3"/>
    <w:rsid w:val="00504DBD"/>
    <w:rsid w:val="00505006"/>
    <w:rsid w:val="00505014"/>
    <w:rsid w:val="005051BB"/>
    <w:rsid w:val="005051BD"/>
    <w:rsid w:val="005051C5"/>
    <w:rsid w:val="005051F1"/>
    <w:rsid w:val="005053DC"/>
    <w:rsid w:val="00505750"/>
    <w:rsid w:val="0050594E"/>
    <w:rsid w:val="00505A04"/>
    <w:rsid w:val="00505C12"/>
    <w:rsid w:val="00505D65"/>
    <w:rsid w:val="00505E58"/>
    <w:rsid w:val="00505E6D"/>
    <w:rsid w:val="00506024"/>
    <w:rsid w:val="00506097"/>
    <w:rsid w:val="00506173"/>
    <w:rsid w:val="00506359"/>
    <w:rsid w:val="005064C7"/>
    <w:rsid w:val="005065E3"/>
    <w:rsid w:val="00506641"/>
    <w:rsid w:val="00506665"/>
    <w:rsid w:val="00506736"/>
    <w:rsid w:val="0050676E"/>
    <w:rsid w:val="005068B2"/>
    <w:rsid w:val="005068F6"/>
    <w:rsid w:val="00506A94"/>
    <w:rsid w:val="00506B29"/>
    <w:rsid w:val="00506B2A"/>
    <w:rsid w:val="00506B6C"/>
    <w:rsid w:val="00506EC8"/>
    <w:rsid w:val="00507083"/>
    <w:rsid w:val="0050717E"/>
    <w:rsid w:val="0050719D"/>
    <w:rsid w:val="00507236"/>
    <w:rsid w:val="00507402"/>
    <w:rsid w:val="005074F5"/>
    <w:rsid w:val="0050753C"/>
    <w:rsid w:val="0050766E"/>
    <w:rsid w:val="00507692"/>
    <w:rsid w:val="0050771C"/>
    <w:rsid w:val="00507777"/>
    <w:rsid w:val="005078A5"/>
    <w:rsid w:val="00507A1E"/>
    <w:rsid w:val="00507BEE"/>
    <w:rsid w:val="00507C31"/>
    <w:rsid w:val="00507F67"/>
    <w:rsid w:val="005103F7"/>
    <w:rsid w:val="0051058B"/>
    <w:rsid w:val="005106E5"/>
    <w:rsid w:val="00510A41"/>
    <w:rsid w:val="00510B50"/>
    <w:rsid w:val="00510BB8"/>
    <w:rsid w:val="00510CFB"/>
    <w:rsid w:val="00510F4E"/>
    <w:rsid w:val="005111E9"/>
    <w:rsid w:val="0051149E"/>
    <w:rsid w:val="005114A8"/>
    <w:rsid w:val="0051160C"/>
    <w:rsid w:val="005116AF"/>
    <w:rsid w:val="00511A3F"/>
    <w:rsid w:val="00511C03"/>
    <w:rsid w:val="00511CEE"/>
    <w:rsid w:val="00511EC0"/>
    <w:rsid w:val="00511EC4"/>
    <w:rsid w:val="00511FB8"/>
    <w:rsid w:val="005121A2"/>
    <w:rsid w:val="005124B0"/>
    <w:rsid w:val="005124C1"/>
    <w:rsid w:val="005124D4"/>
    <w:rsid w:val="00512611"/>
    <w:rsid w:val="00512717"/>
    <w:rsid w:val="005127D3"/>
    <w:rsid w:val="005129F5"/>
    <w:rsid w:val="00512B65"/>
    <w:rsid w:val="00512BB1"/>
    <w:rsid w:val="00512C65"/>
    <w:rsid w:val="00512D7A"/>
    <w:rsid w:val="00512EF1"/>
    <w:rsid w:val="0051321D"/>
    <w:rsid w:val="0051329D"/>
    <w:rsid w:val="005132B5"/>
    <w:rsid w:val="005133CF"/>
    <w:rsid w:val="005134B1"/>
    <w:rsid w:val="0051385B"/>
    <w:rsid w:val="005138C6"/>
    <w:rsid w:val="00513C16"/>
    <w:rsid w:val="00513CA9"/>
    <w:rsid w:val="00513CD1"/>
    <w:rsid w:val="00513DE5"/>
    <w:rsid w:val="00513E90"/>
    <w:rsid w:val="00513ED0"/>
    <w:rsid w:val="00514050"/>
    <w:rsid w:val="005141C1"/>
    <w:rsid w:val="005143DE"/>
    <w:rsid w:val="005144F0"/>
    <w:rsid w:val="0051452B"/>
    <w:rsid w:val="00514639"/>
    <w:rsid w:val="00514A89"/>
    <w:rsid w:val="00514C38"/>
    <w:rsid w:val="00514DE5"/>
    <w:rsid w:val="00514E09"/>
    <w:rsid w:val="00515073"/>
    <w:rsid w:val="0051510B"/>
    <w:rsid w:val="005151D8"/>
    <w:rsid w:val="005152F8"/>
    <w:rsid w:val="005156C1"/>
    <w:rsid w:val="005156EF"/>
    <w:rsid w:val="00515846"/>
    <w:rsid w:val="005158C7"/>
    <w:rsid w:val="00515A72"/>
    <w:rsid w:val="00515D89"/>
    <w:rsid w:val="00515DBF"/>
    <w:rsid w:val="00515F25"/>
    <w:rsid w:val="005160CA"/>
    <w:rsid w:val="005160CB"/>
    <w:rsid w:val="00516164"/>
    <w:rsid w:val="00516426"/>
    <w:rsid w:val="0051673C"/>
    <w:rsid w:val="00516756"/>
    <w:rsid w:val="00516830"/>
    <w:rsid w:val="005168BC"/>
    <w:rsid w:val="0051695D"/>
    <w:rsid w:val="0051699B"/>
    <w:rsid w:val="00516F16"/>
    <w:rsid w:val="005170EA"/>
    <w:rsid w:val="005170F8"/>
    <w:rsid w:val="005174E1"/>
    <w:rsid w:val="005174FC"/>
    <w:rsid w:val="00517623"/>
    <w:rsid w:val="00517677"/>
    <w:rsid w:val="005176CD"/>
    <w:rsid w:val="005177E4"/>
    <w:rsid w:val="00517923"/>
    <w:rsid w:val="0051794B"/>
    <w:rsid w:val="00517B45"/>
    <w:rsid w:val="00517CFE"/>
    <w:rsid w:val="00517D23"/>
    <w:rsid w:val="00520171"/>
    <w:rsid w:val="005201B7"/>
    <w:rsid w:val="005201EC"/>
    <w:rsid w:val="00520416"/>
    <w:rsid w:val="00520479"/>
    <w:rsid w:val="005206DD"/>
    <w:rsid w:val="00520809"/>
    <w:rsid w:val="0052082B"/>
    <w:rsid w:val="0052084F"/>
    <w:rsid w:val="00520A64"/>
    <w:rsid w:val="00520C11"/>
    <w:rsid w:val="00520DCD"/>
    <w:rsid w:val="00520EF6"/>
    <w:rsid w:val="0052116E"/>
    <w:rsid w:val="00521431"/>
    <w:rsid w:val="0052147D"/>
    <w:rsid w:val="00521483"/>
    <w:rsid w:val="0052152B"/>
    <w:rsid w:val="0052153A"/>
    <w:rsid w:val="005215AC"/>
    <w:rsid w:val="005219D4"/>
    <w:rsid w:val="00521B25"/>
    <w:rsid w:val="00521BDF"/>
    <w:rsid w:val="00521BE2"/>
    <w:rsid w:val="00521CA7"/>
    <w:rsid w:val="00521D3B"/>
    <w:rsid w:val="005220BE"/>
    <w:rsid w:val="00522149"/>
    <w:rsid w:val="005224E5"/>
    <w:rsid w:val="0052258E"/>
    <w:rsid w:val="005226D7"/>
    <w:rsid w:val="005227A2"/>
    <w:rsid w:val="00522AFE"/>
    <w:rsid w:val="00522BCA"/>
    <w:rsid w:val="005232E7"/>
    <w:rsid w:val="00523407"/>
    <w:rsid w:val="0052351C"/>
    <w:rsid w:val="005235F6"/>
    <w:rsid w:val="005235FD"/>
    <w:rsid w:val="005238BB"/>
    <w:rsid w:val="005238D6"/>
    <w:rsid w:val="00523A96"/>
    <w:rsid w:val="00523AF1"/>
    <w:rsid w:val="00523B32"/>
    <w:rsid w:val="00523B90"/>
    <w:rsid w:val="00523F72"/>
    <w:rsid w:val="00523FB9"/>
    <w:rsid w:val="005240F9"/>
    <w:rsid w:val="0052416B"/>
    <w:rsid w:val="0052422B"/>
    <w:rsid w:val="0052430F"/>
    <w:rsid w:val="005243E2"/>
    <w:rsid w:val="0052447F"/>
    <w:rsid w:val="0052448D"/>
    <w:rsid w:val="00524610"/>
    <w:rsid w:val="005246FA"/>
    <w:rsid w:val="00524756"/>
    <w:rsid w:val="00524768"/>
    <w:rsid w:val="005248E5"/>
    <w:rsid w:val="00524A45"/>
    <w:rsid w:val="00524AED"/>
    <w:rsid w:val="00524ED2"/>
    <w:rsid w:val="00524F2A"/>
    <w:rsid w:val="0052506A"/>
    <w:rsid w:val="005256EB"/>
    <w:rsid w:val="0052593A"/>
    <w:rsid w:val="00525A19"/>
    <w:rsid w:val="00525B1D"/>
    <w:rsid w:val="00525C14"/>
    <w:rsid w:val="00525CC0"/>
    <w:rsid w:val="00525D29"/>
    <w:rsid w:val="00525DE0"/>
    <w:rsid w:val="00525E66"/>
    <w:rsid w:val="00525E85"/>
    <w:rsid w:val="00526045"/>
    <w:rsid w:val="005260A5"/>
    <w:rsid w:val="005260BE"/>
    <w:rsid w:val="00526499"/>
    <w:rsid w:val="00526531"/>
    <w:rsid w:val="005266C5"/>
    <w:rsid w:val="005269A8"/>
    <w:rsid w:val="00526A6E"/>
    <w:rsid w:val="00526C5A"/>
    <w:rsid w:val="00526D26"/>
    <w:rsid w:val="00526E99"/>
    <w:rsid w:val="0052713A"/>
    <w:rsid w:val="005271B9"/>
    <w:rsid w:val="00527211"/>
    <w:rsid w:val="005272E4"/>
    <w:rsid w:val="00527413"/>
    <w:rsid w:val="00527688"/>
    <w:rsid w:val="005277AC"/>
    <w:rsid w:val="00527910"/>
    <w:rsid w:val="0052795A"/>
    <w:rsid w:val="005279F8"/>
    <w:rsid w:val="00527BBB"/>
    <w:rsid w:val="00527CCA"/>
    <w:rsid w:val="00527F4D"/>
    <w:rsid w:val="00527FA0"/>
    <w:rsid w:val="005301DB"/>
    <w:rsid w:val="005303DD"/>
    <w:rsid w:val="00530426"/>
    <w:rsid w:val="00530432"/>
    <w:rsid w:val="00530502"/>
    <w:rsid w:val="0053059F"/>
    <w:rsid w:val="005305EF"/>
    <w:rsid w:val="00530717"/>
    <w:rsid w:val="0053072F"/>
    <w:rsid w:val="00530779"/>
    <w:rsid w:val="00530999"/>
    <w:rsid w:val="00530B82"/>
    <w:rsid w:val="00530C8E"/>
    <w:rsid w:val="00530C9C"/>
    <w:rsid w:val="00530D12"/>
    <w:rsid w:val="00530EE1"/>
    <w:rsid w:val="00530FDA"/>
    <w:rsid w:val="005311A0"/>
    <w:rsid w:val="005311C2"/>
    <w:rsid w:val="0053120A"/>
    <w:rsid w:val="00531286"/>
    <w:rsid w:val="00531495"/>
    <w:rsid w:val="00531695"/>
    <w:rsid w:val="005317F5"/>
    <w:rsid w:val="0053183D"/>
    <w:rsid w:val="0053193A"/>
    <w:rsid w:val="00531A0C"/>
    <w:rsid w:val="00531A29"/>
    <w:rsid w:val="00531D1C"/>
    <w:rsid w:val="00531D86"/>
    <w:rsid w:val="00531EC1"/>
    <w:rsid w:val="00531FC5"/>
    <w:rsid w:val="00532047"/>
    <w:rsid w:val="0053208A"/>
    <w:rsid w:val="00532193"/>
    <w:rsid w:val="00532280"/>
    <w:rsid w:val="005324B7"/>
    <w:rsid w:val="0053269B"/>
    <w:rsid w:val="00532773"/>
    <w:rsid w:val="005328F9"/>
    <w:rsid w:val="00532A05"/>
    <w:rsid w:val="00532A74"/>
    <w:rsid w:val="00532AFD"/>
    <w:rsid w:val="00532B14"/>
    <w:rsid w:val="00532D73"/>
    <w:rsid w:val="00532D74"/>
    <w:rsid w:val="00532E66"/>
    <w:rsid w:val="00532E8E"/>
    <w:rsid w:val="005330D3"/>
    <w:rsid w:val="005330FB"/>
    <w:rsid w:val="00533303"/>
    <w:rsid w:val="0053372D"/>
    <w:rsid w:val="00533842"/>
    <w:rsid w:val="00533A7E"/>
    <w:rsid w:val="00533AA0"/>
    <w:rsid w:val="00533B11"/>
    <w:rsid w:val="00533C2F"/>
    <w:rsid w:val="00533F42"/>
    <w:rsid w:val="00533FDF"/>
    <w:rsid w:val="005343CD"/>
    <w:rsid w:val="00534514"/>
    <w:rsid w:val="00534616"/>
    <w:rsid w:val="00534656"/>
    <w:rsid w:val="00534685"/>
    <w:rsid w:val="0053478C"/>
    <w:rsid w:val="00534BE4"/>
    <w:rsid w:val="00534DEF"/>
    <w:rsid w:val="00534EC1"/>
    <w:rsid w:val="00534EFF"/>
    <w:rsid w:val="00535066"/>
    <w:rsid w:val="00535162"/>
    <w:rsid w:val="0053519C"/>
    <w:rsid w:val="005351B6"/>
    <w:rsid w:val="00535265"/>
    <w:rsid w:val="00535572"/>
    <w:rsid w:val="00535654"/>
    <w:rsid w:val="00535927"/>
    <w:rsid w:val="00535A1B"/>
    <w:rsid w:val="00535A3E"/>
    <w:rsid w:val="00535B55"/>
    <w:rsid w:val="00535D01"/>
    <w:rsid w:val="00535D28"/>
    <w:rsid w:val="00535DE2"/>
    <w:rsid w:val="00535E75"/>
    <w:rsid w:val="00536181"/>
    <w:rsid w:val="00536753"/>
    <w:rsid w:val="0053687B"/>
    <w:rsid w:val="005368CF"/>
    <w:rsid w:val="00536974"/>
    <w:rsid w:val="005369A9"/>
    <w:rsid w:val="005369EA"/>
    <w:rsid w:val="00536B17"/>
    <w:rsid w:val="00536F2D"/>
    <w:rsid w:val="00537102"/>
    <w:rsid w:val="00537119"/>
    <w:rsid w:val="00537160"/>
    <w:rsid w:val="0053732E"/>
    <w:rsid w:val="0053741F"/>
    <w:rsid w:val="00537977"/>
    <w:rsid w:val="005379E0"/>
    <w:rsid w:val="00537A9D"/>
    <w:rsid w:val="00537BCB"/>
    <w:rsid w:val="00537CAA"/>
    <w:rsid w:val="00540014"/>
    <w:rsid w:val="00540238"/>
    <w:rsid w:val="0054035F"/>
    <w:rsid w:val="00540477"/>
    <w:rsid w:val="005405F8"/>
    <w:rsid w:val="005406DC"/>
    <w:rsid w:val="0054088D"/>
    <w:rsid w:val="00540B8E"/>
    <w:rsid w:val="00540C34"/>
    <w:rsid w:val="00540C5A"/>
    <w:rsid w:val="00540FD4"/>
    <w:rsid w:val="005410A5"/>
    <w:rsid w:val="0054114E"/>
    <w:rsid w:val="005411C3"/>
    <w:rsid w:val="00541217"/>
    <w:rsid w:val="00541227"/>
    <w:rsid w:val="00541256"/>
    <w:rsid w:val="00541290"/>
    <w:rsid w:val="0054132B"/>
    <w:rsid w:val="00541597"/>
    <w:rsid w:val="005417F1"/>
    <w:rsid w:val="00541B4A"/>
    <w:rsid w:val="00541B76"/>
    <w:rsid w:val="00541BCF"/>
    <w:rsid w:val="00541CDE"/>
    <w:rsid w:val="00541D62"/>
    <w:rsid w:val="00541D6D"/>
    <w:rsid w:val="00541E28"/>
    <w:rsid w:val="00541FFA"/>
    <w:rsid w:val="00542002"/>
    <w:rsid w:val="005420EB"/>
    <w:rsid w:val="00542152"/>
    <w:rsid w:val="00542285"/>
    <w:rsid w:val="0054249D"/>
    <w:rsid w:val="0054258E"/>
    <w:rsid w:val="005426BA"/>
    <w:rsid w:val="00542785"/>
    <w:rsid w:val="005427B6"/>
    <w:rsid w:val="0054297C"/>
    <w:rsid w:val="00542C11"/>
    <w:rsid w:val="00542C5A"/>
    <w:rsid w:val="00542CCD"/>
    <w:rsid w:val="00542F60"/>
    <w:rsid w:val="00542FAF"/>
    <w:rsid w:val="0054363C"/>
    <w:rsid w:val="005436FB"/>
    <w:rsid w:val="00543700"/>
    <w:rsid w:val="00543779"/>
    <w:rsid w:val="0054379D"/>
    <w:rsid w:val="00543BB1"/>
    <w:rsid w:val="00543C64"/>
    <w:rsid w:val="00543C7F"/>
    <w:rsid w:val="00543E01"/>
    <w:rsid w:val="00544216"/>
    <w:rsid w:val="0054454F"/>
    <w:rsid w:val="0054478D"/>
    <w:rsid w:val="005447E1"/>
    <w:rsid w:val="0054492D"/>
    <w:rsid w:val="00544959"/>
    <w:rsid w:val="00544D51"/>
    <w:rsid w:val="00544DDA"/>
    <w:rsid w:val="00544E1B"/>
    <w:rsid w:val="005450E5"/>
    <w:rsid w:val="0054518D"/>
    <w:rsid w:val="005451AA"/>
    <w:rsid w:val="00545230"/>
    <w:rsid w:val="005457BE"/>
    <w:rsid w:val="005457D8"/>
    <w:rsid w:val="00545831"/>
    <w:rsid w:val="00545866"/>
    <w:rsid w:val="005459FE"/>
    <w:rsid w:val="00545A3C"/>
    <w:rsid w:val="00545E3D"/>
    <w:rsid w:val="00545E5C"/>
    <w:rsid w:val="00546043"/>
    <w:rsid w:val="005460FE"/>
    <w:rsid w:val="0054630F"/>
    <w:rsid w:val="00546486"/>
    <w:rsid w:val="00546509"/>
    <w:rsid w:val="0054679A"/>
    <w:rsid w:val="00546835"/>
    <w:rsid w:val="00546872"/>
    <w:rsid w:val="00546905"/>
    <w:rsid w:val="00546D87"/>
    <w:rsid w:val="00546DAC"/>
    <w:rsid w:val="005470DA"/>
    <w:rsid w:val="0054719D"/>
    <w:rsid w:val="00547289"/>
    <w:rsid w:val="005473C0"/>
    <w:rsid w:val="00547443"/>
    <w:rsid w:val="005474FB"/>
    <w:rsid w:val="005475EF"/>
    <w:rsid w:val="00547653"/>
    <w:rsid w:val="00547715"/>
    <w:rsid w:val="005477B2"/>
    <w:rsid w:val="0054786A"/>
    <w:rsid w:val="005479EC"/>
    <w:rsid w:val="00547A77"/>
    <w:rsid w:val="00547AFF"/>
    <w:rsid w:val="00547B00"/>
    <w:rsid w:val="00547DDD"/>
    <w:rsid w:val="00547DFE"/>
    <w:rsid w:val="00547E71"/>
    <w:rsid w:val="00547E8E"/>
    <w:rsid w:val="00547E97"/>
    <w:rsid w:val="00547E9E"/>
    <w:rsid w:val="00547EBC"/>
    <w:rsid w:val="00547EF2"/>
    <w:rsid w:val="00547F28"/>
    <w:rsid w:val="005502A1"/>
    <w:rsid w:val="00550347"/>
    <w:rsid w:val="0055038B"/>
    <w:rsid w:val="005503FC"/>
    <w:rsid w:val="00550422"/>
    <w:rsid w:val="00550738"/>
    <w:rsid w:val="00550864"/>
    <w:rsid w:val="00550AD5"/>
    <w:rsid w:val="00550B5D"/>
    <w:rsid w:val="00550B7A"/>
    <w:rsid w:val="00550BC6"/>
    <w:rsid w:val="00550BFC"/>
    <w:rsid w:val="00550E1B"/>
    <w:rsid w:val="00551020"/>
    <w:rsid w:val="0055102A"/>
    <w:rsid w:val="00551342"/>
    <w:rsid w:val="0055141E"/>
    <w:rsid w:val="0055143F"/>
    <w:rsid w:val="0055163B"/>
    <w:rsid w:val="005516AB"/>
    <w:rsid w:val="005516B5"/>
    <w:rsid w:val="00551779"/>
    <w:rsid w:val="0055191B"/>
    <w:rsid w:val="00551963"/>
    <w:rsid w:val="00551A78"/>
    <w:rsid w:val="00551BE3"/>
    <w:rsid w:val="00551C36"/>
    <w:rsid w:val="00551D8A"/>
    <w:rsid w:val="00551E48"/>
    <w:rsid w:val="00551FBC"/>
    <w:rsid w:val="0055203F"/>
    <w:rsid w:val="00552070"/>
    <w:rsid w:val="005520A4"/>
    <w:rsid w:val="005522DF"/>
    <w:rsid w:val="00552312"/>
    <w:rsid w:val="0055238C"/>
    <w:rsid w:val="00552428"/>
    <w:rsid w:val="0055272E"/>
    <w:rsid w:val="005527A2"/>
    <w:rsid w:val="00552A3D"/>
    <w:rsid w:val="00552E1F"/>
    <w:rsid w:val="00552ED0"/>
    <w:rsid w:val="00552EEC"/>
    <w:rsid w:val="00552FC9"/>
    <w:rsid w:val="00553104"/>
    <w:rsid w:val="00553241"/>
    <w:rsid w:val="00553269"/>
    <w:rsid w:val="005532EC"/>
    <w:rsid w:val="00553417"/>
    <w:rsid w:val="0055344B"/>
    <w:rsid w:val="00553534"/>
    <w:rsid w:val="005537A6"/>
    <w:rsid w:val="00553900"/>
    <w:rsid w:val="00553A60"/>
    <w:rsid w:val="00553C96"/>
    <w:rsid w:val="00553E9C"/>
    <w:rsid w:val="00553EBB"/>
    <w:rsid w:val="00553EE7"/>
    <w:rsid w:val="00554060"/>
    <w:rsid w:val="00554480"/>
    <w:rsid w:val="00554822"/>
    <w:rsid w:val="0055496F"/>
    <w:rsid w:val="00554B48"/>
    <w:rsid w:val="00554B49"/>
    <w:rsid w:val="00554C1C"/>
    <w:rsid w:val="00554C22"/>
    <w:rsid w:val="00554CA6"/>
    <w:rsid w:val="00554E0C"/>
    <w:rsid w:val="0055508F"/>
    <w:rsid w:val="005550C6"/>
    <w:rsid w:val="00555140"/>
    <w:rsid w:val="005551A3"/>
    <w:rsid w:val="00555477"/>
    <w:rsid w:val="005554D4"/>
    <w:rsid w:val="0055551A"/>
    <w:rsid w:val="0055551D"/>
    <w:rsid w:val="005555E3"/>
    <w:rsid w:val="005555FF"/>
    <w:rsid w:val="0055574A"/>
    <w:rsid w:val="005558A7"/>
    <w:rsid w:val="005558DE"/>
    <w:rsid w:val="00555E7F"/>
    <w:rsid w:val="00555F82"/>
    <w:rsid w:val="00555F94"/>
    <w:rsid w:val="00555FC5"/>
    <w:rsid w:val="00556003"/>
    <w:rsid w:val="0055617D"/>
    <w:rsid w:val="005562AA"/>
    <w:rsid w:val="005562ED"/>
    <w:rsid w:val="0055631F"/>
    <w:rsid w:val="00556535"/>
    <w:rsid w:val="0055668E"/>
    <w:rsid w:val="00556826"/>
    <w:rsid w:val="00556841"/>
    <w:rsid w:val="0055686A"/>
    <w:rsid w:val="00556A8F"/>
    <w:rsid w:val="00556FA1"/>
    <w:rsid w:val="005574EE"/>
    <w:rsid w:val="00557647"/>
    <w:rsid w:val="0055775E"/>
    <w:rsid w:val="00557770"/>
    <w:rsid w:val="00557775"/>
    <w:rsid w:val="00557C04"/>
    <w:rsid w:val="00557D01"/>
    <w:rsid w:val="00557D0A"/>
    <w:rsid w:val="0056005C"/>
    <w:rsid w:val="005600BC"/>
    <w:rsid w:val="0056027B"/>
    <w:rsid w:val="00560284"/>
    <w:rsid w:val="005603B9"/>
    <w:rsid w:val="00560455"/>
    <w:rsid w:val="005604B2"/>
    <w:rsid w:val="005605CE"/>
    <w:rsid w:val="005606BF"/>
    <w:rsid w:val="005606D0"/>
    <w:rsid w:val="005607A7"/>
    <w:rsid w:val="00560865"/>
    <w:rsid w:val="00560ACD"/>
    <w:rsid w:val="00560AE2"/>
    <w:rsid w:val="00560C21"/>
    <w:rsid w:val="00560C82"/>
    <w:rsid w:val="00560D35"/>
    <w:rsid w:val="00560E83"/>
    <w:rsid w:val="00560FA5"/>
    <w:rsid w:val="0056120A"/>
    <w:rsid w:val="0056123B"/>
    <w:rsid w:val="00561303"/>
    <w:rsid w:val="00561391"/>
    <w:rsid w:val="00561830"/>
    <w:rsid w:val="00561838"/>
    <w:rsid w:val="00561880"/>
    <w:rsid w:val="00561910"/>
    <w:rsid w:val="00561A86"/>
    <w:rsid w:val="00561B95"/>
    <w:rsid w:val="00561C80"/>
    <w:rsid w:val="00561D1C"/>
    <w:rsid w:val="00561F87"/>
    <w:rsid w:val="00561FA7"/>
    <w:rsid w:val="00561FF8"/>
    <w:rsid w:val="00562238"/>
    <w:rsid w:val="005622F6"/>
    <w:rsid w:val="0056234F"/>
    <w:rsid w:val="00562368"/>
    <w:rsid w:val="005624CA"/>
    <w:rsid w:val="0056282C"/>
    <w:rsid w:val="00562847"/>
    <w:rsid w:val="00562899"/>
    <w:rsid w:val="0056297D"/>
    <w:rsid w:val="0056298B"/>
    <w:rsid w:val="00562C74"/>
    <w:rsid w:val="00562EB6"/>
    <w:rsid w:val="00562F74"/>
    <w:rsid w:val="00562F77"/>
    <w:rsid w:val="0056330F"/>
    <w:rsid w:val="0056331B"/>
    <w:rsid w:val="0056342D"/>
    <w:rsid w:val="005634B6"/>
    <w:rsid w:val="00563570"/>
    <w:rsid w:val="005636E7"/>
    <w:rsid w:val="00563739"/>
    <w:rsid w:val="005639B3"/>
    <w:rsid w:val="00563A7E"/>
    <w:rsid w:val="00563C1F"/>
    <w:rsid w:val="00563D1E"/>
    <w:rsid w:val="00563E18"/>
    <w:rsid w:val="00563E67"/>
    <w:rsid w:val="00563F85"/>
    <w:rsid w:val="005640F8"/>
    <w:rsid w:val="005642A6"/>
    <w:rsid w:val="005642AA"/>
    <w:rsid w:val="0056435D"/>
    <w:rsid w:val="0056439B"/>
    <w:rsid w:val="0056450E"/>
    <w:rsid w:val="0056458B"/>
    <w:rsid w:val="005645C2"/>
    <w:rsid w:val="005646C1"/>
    <w:rsid w:val="005646FD"/>
    <w:rsid w:val="00564838"/>
    <w:rsid w:val="00564913"/>
    <w:rsid w:val="00564ED7"/>
    <w:rsid w:val="00565147"/>
    <w:rsid w:val="0056548B"/>
    <w:rsid w:val="00565500"/>
    <w:rsid w:val="0056557D"/>
    <w:rsid w:val="00565613"/>
    <w:rsid w:val="0056573B"/>
    <w:rsid w:val="00565769"/>
    <w:rsid w:val="00565AB5"/>
    <w:rsid w:val="00565C30"/>
    <w:rsid w:val="00565C95"/>
    <w:rsid w:val="00565CD6"/>
    <w:rsid w:val="00565D97"/>
    <w:rsid w:val="00565E5E"/>
    <w:rsid w:val="00565EBF"/>
    <w:rsid w:val="00565F72"/>
    <w:rsid w:val="00566358"/>
    <w:rsid w:val="0056635C"/>
    <w:rsid w:val="00566474"/>
    <w:rsid w:val="005665E1"/>
    <w:rsid w:val="005665F8"/>
    <w:rsid w:val="00566762"/>
    <w:rsid w:val="00566C6D"/>
    <w:rsid w:val="00566F64"/>
    <w:rsid w:val="00567483"/>
    <w:rsid w:val="00567652"/>
    <w:rsid w:val="0056766B"/>
    <w:rsid w:val="00567670"/>
    <w:rsid w:val="005676CF"/>
    <w:rsid w:val="00567773"/>
    <w:rsid w:val="005678A3"/>
    <w:rsid w:val="00567950"/>
    <w:rsid w:val="00567DFB"/>
    <w:rsid w:val="00567F49"/>
    <w:rsid w:val="0057001F"/>
    <w:rsid w:val="0057010D"/>
    <w:rsid w:val="00570177"/>
    <w:rsid w:val="005702B9"/>
    <w:rsid w:val="005703CD"/>
    <w:rsid w:val="00570475"/>
    <w:rsid w:val="00570498"/>
    <w:rsid w:val="005705A8"/>
    <w:rsid w:val="005706D0"/>
    <w:rsid w:val="00570891"/>
    <w:rsid w:val="00570922"/>
    <w:rsid w:val="00570BCF"/>
    <w:rsid w:val="00570E39"/>
    <w:rsid w:val="00570E5D"/>
    <w:rsid w:val="00570E81"/>
    <w:rsid w:val="00570EBA"/>
    <w:rsid w:val="00571276"/>
    <w:rsid w:val="0057132C"/>
    <w:rsid w:val="00571357"/>
    <w:rsid w:val="0057142C"/>
    <w:rsid w:val="00571790"/>
    <w:rsid w:val="00571809"/>
    <w:rsid w:val="005718D2"/>
    <w:rsid w:val="005718E0"/>
    <w:rsid w:val="005718F8"/>
    <w:rsid w:val="005719C0"/>
    <w:rsid w:val="00571A2E"/>
    <w:rsid w:val="00571BCC"/>
    <w:rsid w:val="005720C3"/>
    <w:rsid w:val="00572177"/>
    <w:rsid w:val="0057226A"/>
    <w:rsid w:val="005724C9"/>
    <w:rsid w:val="0057250A"/>
    <w:rsid w:val="0057266B"/>
    <w:rsid w:val="005729B5"/>
    <w:rsid w:val="00572A01"/>
    <w:rsid w:val="00572A25"/>
    <w:rsid w:val="00572AAC"/>
    <w:rsid w:val="00572BB3"/>
    <w:rsid w:val="00572CEE"/>
    <w:rsid w:val="00572D21"/>
    <w:rsid w:val="00572D9A"/>
    <w:rsid w:val="00572E2B"/>
    <w:rsid w:val="00572E51"/>
    <w:rsid w:val="0057307B"/>
    <w:rsid w:val="00573295"/>
    <w:rsid w:val="005733ED"/>
    <w:rsid w:val="00573465"/>
    <w:rsid w:val="0057354E"/>
    <w:rsid w:val="0057357C"/>
    <w:rsid w:val="005735B7"/>
    <w:rsid w:val="0057360B"/>
    <w:rsid w:val="00573755"/>
    <w:rsid w:val="005738DF"/>
    <w:rsid w:val="0057395A"/>
    <w:rsid w:val="00573A85"/>
    <w:rsid w:val="00573B8C"/>
    <w:rsid w:val="00573D00"/>
    <w:rsid w:val="00573D8F"/>
    <w:rsid w:val="00574036"/>
    <w:rsid w:val="00574040"/>
    <w:rsid w:val="005740F9"/>
    <w:rsid w:val="0057420F"/>
    <w:rsid w:val="00574584"/>
    <w:rsid w:val="005747C4"/>
    <w:rsid w:val="005747C8"/>
    <w:rsid w:val="005748EA"/>
    <w:rsid w:val="0057498C"/>
    <w:rsid w:val="00574D0B"/>
    <w:rsid w:val="00574D10"/>
    <w:rsid w:val="00574EB0"/>
    <w:rsid w:val="0057509E"/>
    <w:rsid w:val="005750AA"/>
    <w:rsid w:val="005750AC"/>
    <w:rsid w:val="005752D7"/>
    <w:rsid w:val="005753F1"/>
    <w:rsid w:val="0057557E"/>
    <w:rsid w:val="00575611"/>
    <w:rsid w:val="005757C7"/>
    <w:rsid w:val="0057585A"/>
    <w:rsid w:val="00575871"/>
    <w:rsid w:val="00575907"/>
    <w:rsid w:val="00575BB7"/>
    <w:rsid w:val="00575BF1"/>
    <w:rsid w:val="00575C02"/>
    <w:rsid w:val="00575C6C"/>
    <w:rsid w:val="00575D28"/>
    <w:rsid w:val="00575F18"/>
    <w:rsid w:val="005766F2"/>
    <w:rsid w:val="0057672D"/>
    <w:rsid w:val="00576B2E"/>
    <w:rsid w:val="00576B92"/>
    <w:rsid w:val="00576CD3"/>
    <w:rsid w:val="00576CDF"/>
    <w:rsid w:val="00576CFE"/>
    <w:rsid w:val="00576E85"/>
    <w:rsid w:val="00576F07"/>
    <w:rsid w:val="00577271"/>
    <w:rsid w:val="005772B4"/>
    <w:rsid w:val="0057750B"/>
    <w:rsid w:val="00577A3B"/>
    <w:rsid w:val="00577B2B"/>
    <w:rsid w:val="00577CF8"/>
    <w:rsid w:val="00577DF2"/>
    <w:rsid w:val="00577EAE"/>
    <w:rsid w:val="00577F6A"/>
    <w:rsid w:val="00577FC3"/>
    <w:rsid w:val="00577FC7"/>
    <w:rsid w:val="005800FA"/>
    <w:rsid w:val="00580388"/>
    <w:rsid w:val="005803AA"/>
    <w:rsid w:val="00580524"/>
    <w:rsid w:val="005806D9"/>
    <w:rsid w:val="00580724"/>
    <w:rsid w:val="005807C7"/>
    <w:rsid w:val="00580851"/>
    <w:rsid w:val="005809BB"/>
    <w:rsid w:val="00580CCF"/>
    <w:rsid w:val="00580EFF"/>
    <w:rsid w:val="005811ED"/>
    <w:rsid w:val="00581271"/>
    <w:rsid w:val="005812F3"/>
    <w:rsid w:val="00581360"/>
    <w:rsid w:val="005813D8"/>
    <w:rsid w:val="005814BF"/>
    <w:rsid w:val="005814EF"/>
    <w:rsid w:val="005815B9"/>
    <w:rsid w:val="005816B6"/>
    <w:rsid w:val="005818E6"/>
    <w:rsid w:val="00581A84"/>
    <w:rsid w:val="00581A85"/>
    <w:rsid w:val="00581B22"/>
    <w:rsid w:val="00581B43"/>
    <w:rsid w:val="00581C30"/>
    <w:rsid w:val="00581C9D"/>
    <w:rsid w:val="00581D34"/>
    <w:rsid w:val="00581D6C"/>
    <w:rsid w:val="00581E62"/>
    <w:rsid w:val="00581EA0"/>
    <w:rsid w:val="00581EB3"/>
    <w:rsid w:val="0058232E"/>
    <w:rsid w:val="00582366"/>
    <w:rsid w:val="005823C4"/>
    <w:rsid w:val="005826B9"/>
    <w:rsid w:val="005827EF"/>
    <w:rsid w:val="00582A54"/>
    <w:rsid w:val="00582B19"/>
    <w:rsid w:val="00582BAD"/>
    <w:rsid w:val="005831AB"/>
    <w:rsid w:val="00583306"/>
    <w:rsid w:val="00583374"/>
    <w:rsid w:val="005833AD"/>
    <w:rsid w:val="00583550"/>
    <w:rsid w:val="00583771"/>
    <w:rsid w:val="0058386C"/>
    <w:rsid w:val="005839CE"/>
    <w:rsid w:val="00583CE4"/>
    <w:rsid w:val="00583F9E"/>
    <w:rsid w:val="00583FAB"/>
    <w:rsid w:val="00584160"/>
    <w:rsid w:val="00584325"/>
    <w:rsid w:val="00584340"/>
    <w:rsid w:val="00584358"/>
    <w:rsid w:val="00584361"/>
    <w:rsid w:val="00584403"/>
    <w:rsid w:val="0058440B"/>
    <w:rsid w:val="0058445D"/>
    <w:rsid w:val="005846E5"/>
    <w:rsid w:val="0058478D"/>
    <w:rsid w:val="005847BD"/>
    <w:rsid w:val="005847FC"/>
    <w:rsid w:val="0058499B"/>
    <w:rsid w:val="00584A4D"/>
    <w:rsid w:val="00584B21"/>
    <w:rsid w:val="00584BD4"/>
    <w:rsid w:val="00584C80"/>
    <w:rsid w:val="00584C95"/>
    <w:rsid w:val="00585062"/>
    <w:rsid w:val="00585121"/>
    <w:rsid w:val="00585356"/>
    <w:rsid w:val="005854B1"/>
    <w:rsid w:val="00585778"/>
    <w:rsid w:val="00585C76"/>
    <w:rsid w:val="00585C7C"/>
    <w:rsid w:val="00585CC1"/>
    <w:rsid w:val="00585D6C"/>
    <w:rsid w:val="00585E97"/>
    <w:rsid w:val="0058633F"/>
    <w:rsid w:val="00586446"/>
    <w:rsid w:val="005868A5"/>
    <w:rsid w:val="0058691A"/>
    <w:rsid w:val="00586993"/>
    <w:rsid w:val="00586C13"/>
    <w:rsid w:val="00586D9E"/>
    <w:rsid w:val="00586F6A"/>
    <w:rsid w:val="005872D1"/>
    <w:rsid w:val="0058754D"/>
    <w:rsid w:val="005876C9"/>
    <w:rsid w:val="005876F3"/>
    <w:rsid w:val="00587736"/>
    <w:rsid w:val="005878EC"/>
    <w:rsid w:val="00587A2B"/>
    <w:rsid w:val="00587B05"/>
    <w:rsid w:val="00587B27"/>
    <w:rsid w:val="00587CCD"/>
    <w:rsid w:val="00587D06"/>
    <w:rsid w:val="00587EB7"/>
    <w:rsid w:val="00587EDC"/>
    <w:rsid w:val="00587F73"/>
    <w:rsid w:val="0059003D"/>
    <w:rsid w:val="005901DD"/>
    <w:rsid w:val="00590282"/>
    <w:rsid w:val="00590367"/>
    <w:rsid w:val="00590380"/>
    <w:rsid w:val="00590463"/>
    <w:rsid w:val="00590512"/>
    <w:rsid w:val="00590514"/>
    <w:rsid w:val="00590643"/>
    <w:rsid w:val="00590945"/>
    <w:rsid w:val="0059098C"/>
    <w:rsid w:val="005909E7"/>
    <w:rsid w:val="005909F3"/>
    <w:rsid w:val="00590AC8"/>
    <w:rsid w:val="00590B10"/>
    <w:rsid w:val="00590C17"/>
    <w:rsid w:val="00590DE4"/>
    <w:rsid w:val="00590E69"/>
    <w:rsid w:val="0059110C"/>
    <w:rsid w:val="0059114A"/>
    <w:rsid w:val="0059125A"/>
    <w:rsid w:val="0059135C"/>
    <w:rsid w:val="005914CB"/>
    <w:rsid w:val="00591607"/>
    <w:rsid w:val="005916AF"/>
    <w:rsid w:val="005917CF"/>
    <w:rsid w:val="00591836"/>
    <w:rsid w:val="00591C26"/>
    <w:rsid w:val="00591C9D"/>
    <w:rsid w:val="00591EE6"/>
    <w:rsid w:val="00592045"/>
    <w:rsid w:val="00592138"/>
    <w:rsid w:val="00592179"/>
    <w:rsid w:val="0059224F"/>
    <w:rsid w:val="00592318"/>
    <w:rsid w:val="00592398"/>
    <w:rsid w:val="00592487"/>
    <w:rsid w:val="0059269F"/>
    <w:rsid w:val="0059285F"/>
    <w:rsid w:val="00592DEB"/>
    <w:rsid w:val="00592E76"/>
    <w:rsid w:val="005930CC"/>
    <w:rsid w:val="005931C9"/>
    <w:rsid w:val="0059320E"/>
    <w:rsid w:val="0059329E"/>
    <w:rsid w:val="00593322"/>
    <w:rsid w:val="00593621"/>
    <w:rsid w:val="0059366D"/>
    <w:rsid w:val="005936CF"/>
    <w:rsid w:val="005936DB"/>
    <w:rsid w:val="005937BF"/>
    <w:rsid w:val="005939A1"/>
    <w:rsid w:val="00593A21"/>
    <w:rsid w:val="00593BF5"/>
    <w:rsid w:val="00593C84"/>
    <w:rsid w:val="00593C90"/>
    <w:rsid w:val="00593CED"/>
    <w:rsid w:val="00593D96"/>
    <w:rsid w:val="00593E8F"/>
    <w:rsid w:val="0059401D"/>
    <w:rsid w:val="005940EE"/>
    <w:rsid w:val="0059415E"/>
    <w:rsid w:val="00594216"/>
    <w:rsid w:val="005942F6"/>
    <w:rsid w:val="0059441E"/>
    <w:rsid w:val="005946AD"/>
    <w:rsid w:val="00594788"/>
    <w:rsid w:val="005949A6"/>
    <w:rsid w:val="005949C8"/>
    <w:rsid w:val="00594ADC"/>
    <w:rsid w:val="00594B17"/>
    <w:rsid w:val="00594B4B"/>
    <w:rsid w:val="00594B4C"/>
    <w:rsid w:val="00594D0D"/>
    <w:rsid w:val="00594EB4"/>
    <w:rsid w:val="00594F20"/>
    <w:rsid w:val="00595111"/>
    <w:rsid w:val="00595194"/>
    <w:rsid w:val="005951E7"/>
    <w:rsid w:val="00595235"/>
    <w:rsid w:val="005952CC"/>
    <w:rsid w:val="0059530C"/>
    <w:rsid w:val="00595585"/>
    <w:rsid w:val="00595672"/>
    <w:rsid w:val="005956AF"/>
    <w:rsid w:val="005956D4"/>
    <w:rsid w:val="00595872"/>
    <w:rsid w:val="005958E5"/>
    <w:rsid w:val="00595973"/>
    <w:rsid w:val="00595A6A"/>
    <w:rsid w:val="00595AE2"/>
    <w:rsid w:val="00595BC0"/>
    <w:rsid w:val="00595C4F"/>
    <w:rsid w:val="00595CC9"/>
    <w:rsid w:val="00595DF3"/>
    <w:rsid w:val="005962DE"/>
    <w:rsid w:val="0059630D"/>
    <w:rsid w:val="0059677B"/>
    <w:rsid w:val="0059678C"/>
    <w:rsid w:val="005968DC"/>
    <w:rsid w:val="00596AE2"/>
    <w:rsid w:val="00596C27"/>
    <w:rsid w:val="00596CF5"/>
    <w:rsid w:val="00596EB4"/>
    <w:rsid w:val="00596EDC"/>
    <w:rsid w:val="00596FCE"/>
    <w:rsid w:val="00597185"/>
    <w:rsid w:val="005972DB"/>
    <w:rsid w:val="00597417"/>
    <w:rsid w:val="00597422"/>
    <w:rsid w:val="005974A0"/>
    <w:rsid w:val="0059764C"/>
    <w:rsid w:val="005976A1"/>
    <w:rsid w:val="005976BE"/>
    <w:rsid w:val="005977DF"/>
    <w:rsid w:val="0059792E"/>
    <w:rsid w:val="005979FB"/>
    <w:rsid w:val="00597AAA"/>
    <w:rsid w:val="00597BE1"/>
    <w:rsid w:val="00597C44"/>
    <w:rsid w:val="00597C84"/>
    <w:rsid w:val="00597F64"/>
    <w:rsid w:val="00597FC3"/>
    <w:rsid w:val="005A0534"/>
    <w:rsid w:val="005A063D"/>
    <w:rsid w:val="005A08C6"/>
    <w:rsid w:val="005A0971"/>
    <w:rsid w:val="005A0A1B"/>
    <w:rsid w:val="005A0B58"/>
    <w:rsid w:val="005A0B83"/>
    <w:rsid w:val="005A0BA1"/>
    <w:rsid w:val="005A0BE4"/>
    <w:rsid w:val="005A0C39"/>
    <w:rsid w:val="005A0DED"/>
    <w:rsid w:val="005A0E76"/>
    <w:rsid w:val="005A0F1D"/>
    <w:rsid w:val="005A1201"/>
    <w:rsid w:val="005A1212"/>
    <w:rsid w:val="005A1443"/>
    <w:rsid w:val="005A155A"/>
    <w:rsid w:val="005A1621"/>
    <w:rsid w:val="005A1671"/>
    <w:rsid w:val="005A197B"/>
    <w:rsid w:val="005A19E1"/>
    <w:rsid w:val="005A1B01"/>
    <w:rsid w:val="005A1CB6"/>
    <w:rsid w:val="005A1DDB"/>
    <w:rsid w:val="005A2174"/>
    <w:rsid w:val="005A21EA"/>
    <w:rsid w:val="005A2204"/>
    <w:rsid w:val="005A250C"/>
    <w:rsid w:val="005A25BF"/>
    <w:rsid w:val="005A2619"/>
    <w:rsid w:val="005A2643"/>
    <w:rsid w:val="005A2655"/>
    <w:rsid w:val="005A26BF"/>
    <w:rsid w:val="005A29F8"/>
    <w:rsid w:val="005A2B7B"/>
    <w:rsid w:val="005A2C36"/>
    <w:rsid w:val="005A2C42"/>
    <w:rsid w:val="005A2C6A"/>
    <w:rsid w:val="005A2FC7"/>
    <w:rsid w:val="005A301C"/>
    <w:rsid w:val="005A315F"/>
    <w:rsid w:val="005A3233"/>
    <w:rsid w:val="005A3259"/>
    <w:rsid w:val="005A33D5"/>
    <w:rsid w:val="005A3413"/>
    <w:rsid w:val="005A341D"/>
    <w:rsid w:val="005A34CA"/>
    <w:rsid w:val="005A36F9"/>
    <w:rsid w:val="005A382E"/>
    <w:rsid w:val="005A397A"/>
    <w:rsid w:val="005A39DF"/>
    <w:rsid w:val="005A3A6E"/>
    <w:rsid w:val="005A3B5C"/>
    <w:rsid w:val="005A3B9E"/>
    <w:rsid w:val="005A3CA0"/>
    <w:rsid w:val="005A447C"/>
    <w:rsid w:val="005A44C9"/>
    <w:rsid w:val="005A46EF"/>
    <w:rsid w:val="005A480D"/>
    <w:rsid w:val="005A4831"/>
    <w:rsid w:val="005A492A"/>
    <w:rsid w:val="005A4A6C"/>
    <w:rsid w:val="005A5067"/>
    <w:rsid w:val="005A51CB"/>
    <w:rsid w:val="005A532E"/>
    <w:rsid w:val="005A5352"/>
    <w:rsid w:val="005A5447"/>
    <w:rsid w:val="005A564E"/>
    <w:rsid w:val="005A57C3"/>
    <w:rsid w:val="005A5818"/>
    <w:rsid w:val="005A5855"/>
    <w:rsid w:val="005A58DC"/>
    <w:rsid w:val="005A59D9"/>
    <w:rsid w:val="005A5DD0"/>
    <w:rsid w:val="005A5F0B"/>
    <w:rsid w:val="005A5FF6"/>
    <w:rsid w:val="005A6143"/>
    <w:rsid w:val="005A623F"/>
    <w:rsid w:val="005A6522"/>
    <w:rsid w:val="005A6550"/>
    <w:rsid w:val="005A659B"/>
    <w:rsid w:val="005A6606"/>
    <w:rsid w:val="005A6646"/>
    <w:rsid w:val="005A6753"/>
    <w:rsid w:val="005A67E9"/>
    <w:rsid w:val="005A6861"/>
    <w:rsid w:val="005A6ECB"/>
    <w:rsid w:val="005A6ED0"/>
    <w:rsid w:val="005A6F55"/>
    <w:rsid w:val="005A7044"/>
    <w:rsid w:val="005A7109"/>
    <w:rsid w:val="005A711F"/>
    <w:rsid w:val="005A7205"/>
    <w:rsid w:val="005A7246"/>
    <w:rsid w:val="005A7579"/>
    <w:rsid w:val="005A76E3"/>
    <w:rsid w:val="005A7706"/>
    <w:rsid w:val="005A7741"/>
    <w:rsid w:val="005A7843"/>
    <w:rsid w:val="005A79F3"/>
    <w:rsid w:val="005A7B39"/>
    <w:rsid w:val="005A7D8C"/>
    <w:rsid w:val="005A7E8E"/>
    <w:rsid w:val="005A7EDB"/>
    <w:rsid w:val="005B02CC"/>
    <w:rsid w:val="005B0315"/>
    <w:rsid w:val="005B0321"/>
    <w:rsid w:val="005B0356"/>
    <w:rsid w:val="005B0630"/>
    <w:rsid w:val="005B06D9"/>
    <w:rsid w:val="005B0879"/>
    <w:rsid w:val="005B08F4"/>
    <w:rsid w:val="005B0902"/>
    <w:rsid w:val="005B0B23"/>
    <w:rsid w:val="005B0B4A"/>
    <w:rsid w:val="005B0CD4"/>
    <w:rsid w:val="005B0E35"/>
    <w:rsid w:val="005B0EBA"/>
    <w:rsid w:val="005B0F4D"/>
    <w:rsid w:val="005B0F9A"/>
    <w:rsid w:val="005B1036"/>
    <w:rsid w:val="005B106A"/>
    <w:rsid w:val="005B10E7"/>
    <w:rsid w:val="005B132D"/>
    <w:rsid w:val="005B15B8"/>
    <w:rsid w:val="005B166E"/>
    <w:rsid w:val="005B1703"/>
    <w:rsid w:val="005B1955"/>
    <w:rsid w:val="005B1B84"/>
    <w:rsid w:val="005B1CAC"/>
    <w:rsid w:val="005B1DCD"/>
    <w:rsid w:val="005B20FB"/>
    <w:rsid w:val="005B211C"/>
    <w:rsid w:val="005B214A"/>
    <w:rsid w:val="005B267F"/>
    <w:rsid w:val="005B26B9"/>
    <w:rsid w:val="005B2791"/>
    <w:rsid w:val="005B27A5"/>
    <w:rsid w:val="005B27F7"/>
    <w:rsid w:val="005B28C3"/>
    <w:rsid w:val="005B29BA"/>
    <w:rsid w:val="005B2A57"/>
    <w:rsid w:val="005B2C3E"/>
    <w:rsid w:val="005B2C6F"/>
    <w:rsid w:val="005B2D72"/>
    <w:rsid w:val="005B2E8C"/>
    <w:rsid w:val="005B2EAE"/>
    <w:rsid w:val="005B2EE0"/>
    <w:rsid w:val="005B317F"/>
    <w:rsid w:val="005B31BF"/>
    <w:rsid w:val="005B3280"/>
    <w:rsid w:val="005B3285"/>
    <w:rsid w:val="005B3319"/>
    <w:rsid w:val="005B3350"/>
    <w:rsid w:val="005B3369"/>
    <w:rsid w:val="005B34CB"/>
    <w:rsid w:val="005B34EA"/>
    <w:rsid w:val="005B354E"/>
    <w:rsid w:val="005B370A"/>
    <w:rsid w:val="005B3A77"/>
    <w:rsid w:val="005B3B3B"/>
    <w:rsid w:val="005B3CEF"/>
    <w:rsid w:val="005B3DA2"/>
    <w:rsid w:val="005B3ECD"/>
    <w:rsid w:val="005B3F6D"/>
    <w:rsid w:val="005B42A4"/>
    <w:rsid w:val="005B42E6"/>
    <w:rsid w:val="005B4315"/>
    <w:rsid w:val="005B43BE"/>
    <w:rsid w:val="005B451D"/>
    <w:rsid w:val="005B45F7"/>
    <w:rsid w:val="005B461E"/>
    <w:rsid w:val="005B4678"/>
    <w:rsid w:val="005B46D5"/>
    <w:rsid w:val="005B48B7"/>
    <w:rsid w:val="005B4AA6"/>
    <w:rsid w:val="005B4AE0"/>
    <w:rsid w:val="005B4B57"/>
    <w:rsid w:val="005B4C7C"/>
    <w:rsid w:val="005B4E64"/>
    <w:rsid w:val="005B4EA7"/>
    <w:rsid w:val="005B4F2A"/>
    <w:rsid w:val="005B503E"/>
    <w:rsid w:val="005B50FE"/>
    <w:rsid w:val="005B514F"/>
    <w:rsid w:val="005B528D"/>
    <w:rsid w:val="005B54B6"/>
    <w:rsid w:val="005B58E8"/>
    <w:rsid w:val="005B5958"/>
    <w:rsid w:val="005B596C"/>
    <w:rsid w:val="005B59CF"/>
    <w:rsid w:val="005B5C22"/>
    <w:rsid w:val="005B5C9F"/>
    <w:rsid w:val="005B6162"/>
    <w:rsid w:val="005B62A2"/>
    <w:rsid w:val="005B6559"/>
    <w:rsid w:val="005B6796"/>
    <w:rsid w:val="005B67F7"/>
    <w:rsid w:val="005B697A"/>
    <w:rsid w:val="005B6CC7"/>
    <w:rsid w:val="005B6D1E"/>
    <w:rsid w:val="005B71A7"/>
    <w:rsid w:val="005B72AD"/>
    <w:rsid w:val="005B73BF"/>
    <w:rsid w:val="005B7448"/>
    <w:rsid w:val="005B746B"/>
    <w:rsid w:val="005B74C1"/>
    <w:rsid w:val="005B755E"/>
    <w:rsid w:val="005B7717"/>
    <w:rsid w:val="005B7C14"/>
    <w:rsid w:val="005B7CDB"/>
    <w:rsid w:val="005B7CED"/>
    <w:rsid w:val="005B7D3D"/>
    <w:rsid w:val="005B7D47"/>
    <w:rsid w:val="005B7DC0"/>
    <w:rsid w:val="005B7EE4"/>
    <w:rsid w:val="005B7F55"/>
    <w:rsid w:val="005C01C8"/>
    <w:rsid w:val="005C0389"/>
    <w:rsid w:val="005C0A40"/>
    <w:rsid w:val="005C0A41"/>
    <w:rsid w:val="005C0B35"/>
    <w:rsid w:val="005C0B5B"/>
    <w:rsid w:val="005C0C0A"/>
    <w:rsid w:val="005C0DD0"/>
    <w:rsid w:val="005C0E0F"/>
    <w:rsid w:val="005C0E5E"/>
    <w:rsid w:val="005C0E88"/>
    <w:rsid w:val="005C120D"/>
    <w:rsid w:val="005C1316"/>
    <w:rsid w:val="005C136E"/>
    <w:rsid w:val="005C13CD"/>
    <w:rsid w:val="005C1564"/>
    <w:rsid w:val="005C1576"/>
    <w:rsid w:val="005C18B3"/>
    <w:rsid w:val="005C1A62"/>
    <w:rsid w:val="005C1B49"/>
    <w:rsid w:val="005C1C2A"/>
    <w:rsid w:val="005C1CE9"/>
    <w:rsid w:val="005C1EC0"/>
    <w:rsid w:val="005C1FC8"/>
    <w:rsid w:val="005C21D6"/>
    <w:rsid w:val="005C222A"/>
    <w:rsid w:val="005C25E9"/>
    <w:rsid w:val="005C27EB"/>
    <w:rsid w:val="005C2869"/>
    <w:rsid w:val="005C2C71"/>
    <w:rsid w:val="005C2D66"/>
    <w:rsid w:val="005C2E27"/>
    <w:rsid w:val="005C2FD6"/>
    <w:rsid w:val="005C31BB"/>
    <w:rsid w:val="005C342D"/>
    <w:rsid w:val="005C34C9"/>
    <w:rsid w:val="005C364A"/>
    <w:rsid w:val="005C3655"/>
    <w:rsid w:val="005C3858"/>
    <w:rsid w:val="005C38A0"/>
    <w:rsid w:val="005C3A33"/>
    <w:rsid w:val="005C3A9B"/>
    <w:rsid w:val="005C3C1B"/>
    <w:rsid w:val="005C3CC2"/>
    <w:rsid w:val="005C3D34"/>
    <w:rsid w:val="005C3F1B"/>
    <w:rsid w:val="005C40D6"/>
    <w:rsid w:val="005C4211"/>
    <w:rsid w:val="005C425A"/>
    <w:rsid w:val="005C4348"/>
    <w:rsid w:val="005C4375"/>
    <w:rsid w:val="005C43EF"/>
    <w:rsid w:val="005C43FC"/>
    <w:rsid w:val="005C45FE"/>
    <w:rsid w:val="005C4664"/>
    <w:rsid w:val="005C46CA"/>
    <w:rsid w:val="005C4899"/>
    <w:rsid w:val="005C4A7E"/>
    <w:rsid w:val="005C4D25"/>
    <w:rsid w:val="005C4D83"/>
    <w:rsid w:val="005C4DAF"/>
    <w:rsid w:val="005C4F49"/>
    <w:rsid w:val="005C505F"/>
    <w:rsid w:val="005C549F"/>
    <w:rsid w:val="005C561C"/>
    <w:rsid w:val="005C56C0"/>
    <w:rsid w:val="005C56E0"/>
    <w:rsid w:val="005C57DF"/>
    <w:rsid w:val="005C5833"/>
    <w:rsid w:val="005C58E2"/>
    <w:rsid w:val="005C5919"/>
    <w:rsid w:val="005C5A6D"/>
    <w:rsid w:val="005C5BCB"/>
    <w:rsid w:val="005C5E55"/>
    <w:rsid w:val="005C6223"/>
    <w:rsid w:val="005C6249"/>
    <w:rsid w:val="005C64CB"/>
    <w:rsid w:val="005C65A0"/>
    <w:rsid w:val="005C65B7"/>
    <w:rsid w:val="005C6614"/>
    <w:rsid w:val="005C6625"/>
    <w:rsid w:val="005C678F"/>
    <w:rsid w:val="005C6A5C"/>
    <w:rsid w:val="005C6C0B"/>
    <w:rsid w:val="005C6CDC"/>
    <w:rsid w:val="005C6FE6"/>
    <w:rsid w:val="005C6FFA"/>
    <w:rsid w:val="005C7010"/>
    <w:rsid w:val="005C703E"/>
    <w:rsid w:val="005C70DC"/>
    <w:rsid w:val="005C73E7"/>
    <w:rsid w:val="005C7615"/>
    <w:rsid w:val="005C783D"/>
    <w:rsid w:val="005C7A73"/>
    <w:rsid w:val="005C7B27"/>
    <w:rsid w:val="005C7BED"/>
    <w:rsid w:val="005C7E52"/>
    <w:rsid w:val="005D0083"/>
    <w:rsid w:val="005D0122"/>
    <w:rsid w:val="005D0150"/>
    <w:rsid w:val="005D0165"/>
    <w:rsid w:val="005D02E8"/>
    <w:rsid w:val="005D0711"/>
    <w:rsid w:val="005D0734"/>
    <w:rsid w:val="005D0783"/>
    <w:rsid w:val="005D07F7"/>
    <w:rsid w:val="005D080C"/>
    <w:rsid w:val="005D0836"/>
    <w:rsid w:val="005D0A54"/>
    <w:rsid w:val="005D0DE9"/>
    <w:rsid w:val="005D0FCA"/>
    <w:rsid w:val="005D10CA"/>
    <w:rsid w:val="005D1102"/>
    <w:rsid w:val="005D1107"/>
    <w:rsid w:val="005D1179"/>
    <w:rsid w:val="005D1413"/>
    <w:rsid w:val="005D151E"/>
    <w:rsid w:val="005D1816"/>
    <w:rsid w:val="005D1828"/>
    <w:rsid w:val="005D18DD"/>
    <w:rsid w:val="005D19CC"/>
    <w:rsid w:val="005D1B52"/>
    <w:rsid w:val="005D1CD7"/>
    <w:rsid w:val="005D1CF9"/>
    <w:rsid w:val="005D1F33"/>
    <w:rsid w:val="005D1F74"/>
    <w:rsid w:val="005D1FAB"/>
    <w:rsid w:val="005D20AC"/>
    <w:rsid w:val="005D210B"/>
    <w:rsid w:val="005D219B"/>
    <w:rsid w:val="005D22B7"/>
    <w:rsid w:val="005D2410"/>
    <w:rsid w:val="005D243B"/>
    <w:rsid w:val="005D2521"/>
    <w:rsid w:val="005D2577"/>
    <w:rsid w:val="005D265B"/>
    <w:rsid w:val="005D2712"/>
    <w:rsid w:val="005D27AF"/>
    <w:rsid w:val="005D281E"/>
    <w:rsid w:val="005D28E2"/>
    <w:rsid w:val="005D295A"/>
    <w:rsid w:val="005D2A9B"/>
    <w:rsid w:val="005D2AAA"/>
    <w:rsid w:val="005D2ACC"/>
    <w:rsid w:val="005D2BA6"/>
    <w:rsid w:val="005D2C03"/>
    <w:rsid w:val="005D301A"/>
    <w:rsid w:val="005D303B"/>
    <w:rsid w:val="005D304D"/>
    <w:rsid w:val="005D3098"/>
    <w:rsid w:val="005D3185"/>
    <w:rsid w:val="005D31A5"/>
    <w:rsid w:val="005D32B5"/>
    <w:rsid w:val="005D333A"/>
    <w:rsid w:val="005D33D8"/>
    <w:rsid w:val="005D34EA"/>
    <w:rsid w:val="005D3521"/>
    <w:rsid w:val="005D3A24"/>
    <w:rsid w:val="005D3A87"/>
    <w:rsid w:val="005D3AE5"/>
    <w:rsid w:val="005D3B2A"/>
    <w:rsid w:val="005D3DC2"/>
    <w:rsid w:val="005D4057"/>
    <w:rsid w:val="005D40C5"/>
    <w:rsid w:val="005D427E"/>
    <w:rsid w:val="005D42F6"/>
    <w:rsid w:val="005D4300"/>
    <w:rsid w:val="005D4403"/>
    <w:rsid w:val="005D44BA"/>
    <w:rsid w:val="005D44E6"/>
    <w:rsid w:val="005D47D6"/>
    <w:rsid w:val="005D4A01"/>
    <w:rsid w:val="005D4C8D"/>
    <w:rsid w:val="005D4D7A"/>
    <w:rsid w:val="005D4F70"/>
    <w:rsid w:val="005D51C7"/>
    <w:rsid w:val="005D54B9"/>
    <w:rsid w:val="005D54E1"/>
    <w:rsid w:val="005D56A0"/>
    <w:rsid w:val="005D57E6"/>
    <w:rsid w:val="005D59DF"/>
    <w:rsid w:val="005D59E7"/>
    <w:rsid w:val="005D5D05"/>
    <w:rsid w:val="005D5E14"/>
    <w:rsid w:val="005D5ED0"/>
    <w:rsid w:val="005D5F97"/>
    <w:rsid w:val="005D5FC6"/>
    <w:rsid w:val="005D60F5"/>
    <w:rsid w:val="005D6120"/>
    <w:rsid w:val="005D62A4"/>
    <w:rsid w:val="005D6437"/>
    <w:rsid w:val="005D676E"/>
    <w:rsid w:val="005D6887"/>
    <w:rsid w:val="005D688E"/>
    <w:rsid w:val="005D6C07"/>
    <w:rsid w:val="005D6C19"/>
    <w:rsid w:val="005D6D1C"/>
    <w:rsid w:val="005D6F0B"/>
    <w:rsid w:val="005D6FDB"/>
    <w:rsid w:val="005D6FEC"/>
    <w:rsid w:val="005D7015"/>
    <w:rsid w:val="005D709C"/>
    <w:rsid w:val="005D7233"/>
    <w:rsid w:val="005D7291"/>
    <w:rsid w:val="005D72CB"/>
    <w:rsid w:val="005D7385"/>
    <w:rsid w:val="005D73A7"/>
    <w:rsid w:val="005D7437"/>
    <w:rsid w:val="005D7487"/>
    <w:rsid w:val="005D7527"/>
    <w:rsid w:val="005D75EA"/>
    <w:rsid w:val="005D7784"/>
    <w:rsid w:val="005D7874"/>
    <w:rsid w:val="005D7897"/>
    <w:rsid w:val="005D79C5"/>
    <w:rsid w:val="005D7D5F"/>
    <w:rsid w:val="005D7EE2"/>
    <w:rsid w:val="005D7F8E"/>
    <w:rsid w:val="005E050F"/>
    <w:rsid w:val="005E0586"/>
    <w:rsid w:val="005E063B"/>
    <w:rsid w:val="005E0778"/>
    <w:rsid w:val="005E07D3"/>
    <w:rsid w:val="005E08BA"/>
    <w:rsid w:val="005E0925"/>
    <w:rsid w:val="005E0B1D"/>
    <w:rsid w:val="005E0B24"/>
    <w:rsid w:val="005E0B74"/>
    <w:rsid w:val="005E0BF1"/>
    <w:rsid w:val="005E0CA8"/>
    <w:rsid w:val="005E0EAD"/>
    <w:rsid w:val="005E103A"/>
    <w:rsid w:val="005E11DA"/>
    <w:rsid w:val="005E1349"/>
    <w:rsid w:val="005E1383"/>
    <w:rsid w:val="005E143D"/>
    <w:rsid w:val="005E1533"/>
    <w:rsid w:val="005E1535"/>
    <w:rsid w:val="005E17E1"/>
    <w:rsid w:val="005E1827"/>
    <w:rsid w:val="005E1A17"/>
    <w:rsid w:val="005E1D0A"/>
    <w:rsid w:val="005E1E3B"/>
    <w:rsid w:val="005E1FD4"/>
    <w:rsid w:val="005E23D2"/>
    <w:rsid w:val="005E2806"/>
    <w:rsid w:val="005E289B"/>
    <w:rsid w:val="005E28BA"/>
    <w:rsid w:val="005E28D6"/>
    <w:rsid w:val="005E28EB"/>
    <w:rsid w:val="005E2900"/>
    <w:rsid w:val="005E297E"/>
    <w:rsid w:val="005E29DD"/>
    <w:rsid w:val="005E29DF"/>
    <w:rsid w:val="005E29FC"/>
    <w:rsid w:val="005E2CC2"/>
    <w:rsid w:val="005E2D23"/>
    <w:rsid w:val="005E2D6C"/>
    <w:rsid w:val="005E2EFA"/>
    <w:rsid w:val="005E2F8D"/>
    <w:rsid w:val="005E2FCC"/>
    <w:rsid w:val="005E300D"/>
    <w:rsid w:val="005E303D"/>
    <w:rsid w:val="005E3080"/>
    <w:rsid w:val="005E3195"/>
    <w:rsid w:val="005E31C1"/>
    <w:rsid w:val="005E31C4"/>
    <w:rsid w:val="005E3244"/>
    <w:rsid w:val="005E34C9"/>
    <w:rsid w:val="005E35E9"/>
    <w:rsid w:val="005E37B0"/>
    <w:rsid w:val="005E3862"/>
    <w:rsid w:val="005E3ABA"/>
    <w:rsid w:val="005E3B84"/>
    <w:rsid w:val="005E3DAB"/>
    <w:rsid w:val="005E3DC0"/>
    <w:rsid w:val="005E4141"/>
    <w:rsid w:val="005E4221"/>
    <w:rsid w:val="005E4222"/>
    <w:rsid w:val="005E4299"/>
    <w:rsid w:val="005E44B7"/>
    <w:rsid w:val="005E4637"/>
    <w:rsid w:val="005E4648"/>
    <w:rsid w:val="005E475A"/>
    <w:rsid w:val="005E48A3"/>
    <w:rsid w:val="005E48DC"/>
    <w:rsid w:val="005E493C"/>
    <w:rsid w:val="005E4A6E"/>
    <w:rsid w:val="005E4BE6"/>
    <w:rsid w:val="005E4C34"/>
    <w:rsid w:val="005E4CAE"/>
    <w:rsid w:val="005E4D30"/>
    <w:rsid w:val="005E4E0B"/>
    <w:rsid w:val="005E4E45"/>
    <w:rsid w:val="005E507C"/>
    <w:rsid w:val="005E5453"/>
    <w:rsid w:val="005E56CD"/>
    <w:rsid w:val="005E5875"/>
    <w:rsid w:val="005E5A0E"/>
    <w:rsid w:val="005E5B08"/>
    <w:rsid w:val="005E5BF1"/>
    <w:rsid w:val="005E5D6C"/>
    <w:rsid w:val="005E6264"/>
    <w:rsid w:val="005E6526"/>
    <w:rsid w:val="005E681B"/>
    <w:rsid w:val="005E6856"/>
    <w:rsid w:val="005E68A9"/>
    <w:rsid w:val="005E6931"/>
    <w:rsid w:val="005E6A13"/>
    <w:rsid w:val="005E6B95"/>
    <w:rsid w:val="005E6C11"/>
    <w:rsid w:val="005E6C60"/>
    <w:rsid w:val="005E6CC0"/>
    <w:rsid w:val="005E6E04"/>
    <w:rsid w:val="005E6FD8"/>
    <w:rsid w:val="005E7200"/>
    <w:rsid w:val="005E724B"/>
    <w:rsid w:val="005E72B9"/>
    <w:rsid w:val="005E72D0"/>
    <w:rsid w:val="005E7568"/>
    <w:rsid w:val="005E767E"/>
    <w:rsid w:val="005E777E"/>
    <w:rsid w:val="005E7902"/>
    <w:rsid w:val="005E7978"/>
    <w:rsid w:val="005E7ACE"/>
    <w:rsid w:val="005E7BF0"/>
    <w:rsid w:val="005E7CDB"/>
    <w:rsid w:val="005E7DA9"/>
    <w:rsid w:val="005E7E4C"/>
    <w:rsid w:val="005E7F1B"/>
    <w:rsid w:val="005F00D1"/>
    <w:rsid w:val="005F0176"/>
    <w:rsid w:val="005F02CE"/>
    <w:rsid w:val="005F03ED"/>
    <w:rsid w:val="005F04A6"/>
    <w:rsid w:val="005F0CEF"/>
    <w:rsid w:val="005F0D2A"/>
    <w:rsid w:val="005F0D95"/>
    <w:rsid w:val="005F113C"/>
    <w:rsid w:val="005F1152"/>
    <w:rsid w:val="005F11DE"/>
    <w:rsid w:val="005F136E"/>
    <w:rsid w:val="005F1385"/>
    <w:rsid w:val="005F153E"/>
    <w:rsid w:val="005F177F"/>
    <w:rsid w:val="005F18A7"/>
    <w:rsid w:val="005F19E9"/>
    <w:rsid w:val="005F19F6"/>
    <w:rsid w:val="005F1B3A"/>
    <w:rsid w:val="005F1DAD"/>
    <w:rsid w:val="005F1DD5"/>
    <w:rsid w:val="005F1E47"/>
    <w:rsid w:val="005F251D"/>
    <w:rsid w:val="005F279E"/>
    <w:rsid w:val="005F2865"/>
    <w:rsid w:val="005F28F0"/>
    <w:rsid w:val="005F2B92"/>
    <w:rsid w:val="005F2D82"/>
    <w:rsid w:val="005F2EED"/>
    <w:rsid w:val="005F325D"/>
    <w:rsid w:val="005F33B6"/>
    <w:rsid w:val="005F34BC"/>
    <w:rsid w:val="005F356A"/>
    <w:rsid w:val="005F3632"/>
    <w:rsid w:val="005F36CA"/>
    <w:rsid w:val="005F3723"/>
    <w:rsid w:val="005F393C"/>
    <w:rsid w:val="005F3B12"/>
    <w:rsid w:val="005F3B16"/>
    <w:rsid w:val="005F3C42"/>
    <w:rsid w:val="005F3CFB"/>
    <w:rsid w:val="005F3D67"/>
    <w:rsid w:val="005F3FCA"/>
    <w:rsid w:val="005F3FCB"/>
    <w:rsid w:val="005F405D"/>
    <w:rsid w:val="005F4129"/>
    <w:rsid w:val="005F4324"/>
    <w:rsid w:val="005F43CD"/>
    <w:rsid w:val="005F43E4"/>
    <w:rsid w:val="005F45C8"/>
    <w:rsid w:val="005F463E"/>
    <w:rsid w:val="005F46F7"/>
    <w:rsid w:val="005F4860"/>
    <w:rsid w:val="005F48D2"/>
    <w:rsid w:val="005F496C"/>
    <w:rsid w:val="005F4AB8"/>
    <w:rsid w:val="005F4BF4"/>
    <w:rsid w:val="005F4CD6"/>
    <w:rsid w:val="005F4D38"/>
    <w:rsid w:val="005F4D8E"/>
    <w:rsid w:val="005F4F1E"/>
    <w:rsid w:val="005F534F"/>
    <w:rsid w:val="005F569C"/>
    <w:rsid w:val="005F57AC"/>
    <w:rsid w:val="005F57C9"/>
    <w:rsid w:val="005F5807"/>
    <w:rsid w:val="005F582B"/>
    <w:rsid w:val="005F58D4"/>
    <w:rsid w:val="005F5926"/>
    <w:rsid w:val="005F5929"/>
    <w:rsid w:val="005F5B1B"/>
    <w:rsid w:val="005F5BEE"/>
    <w:rsid w:val="005F5C8B"/>
    <w:rsid w:val="005F5D49"/>
    <w:rsid w:val="005F5D9F"/>
    <w:rsid w:val="005F5E2B"/>
    <w:rsid w:val="005F5EDB"/>
    <w:rsid w:val="005F612F"/>
    <w:rsid w:val="005F630D"/>
    <w:rsid w:val="005F66D9"/>
    <w:rsid w:val="005F6815"/>
    <w:rsid w:val="005F6902"/>
    <w:rsid w:val="005F6E5A"/>
    <w:rsid w:val="005F7089"/>
    <w:rsid w:val="005F711F"/>
    <w:rsid w:val="005F7298"/>
    <w:rsid w:val="005F73B4"/>
    <w:rsid w:val="005F7549"/>
    <w:rsid w:val="005F76E0"/>
    <w:rsid w:val="005F76E6"/>
    <w:rsid w:val="005F7700"/>
    <w:rsid w:val="005F7894"/>
    <w:rsid w:val="005F78E4"/>
    <w:rsid w:val="005F798F"/>
    <w:rsid w:val="005F79C9"/>
    <w:rsid w:val="005F7A00"/>
    <w:rsid w:val="005F7B15"/>
    <w:rsid w:val="0060021C"/>
    <w:rsid w:val="00600275"/>
    <w:rsid w:val="0060041C"/>
    <w:rsid w:val="006004EF"/>
    <w:rsid w:val="00600524"/>
    <w:rsid w:val="0060063B"/>
    <w:rsid w:val="00600671"/>
    <w:rsid w:val="00600760"/>
    <w:rsid w:val="006007E4"/>
    <w:rsid w:val="0060090E"/>
    <w:rsid w:val="006009A2"/>
    <w:rsid w:val="006009B1"/>
    <w:rsid w:val="00600A13"/>
    <w:rsid w:val="00600B79"/>
    <w:rsid w:val="00600C5F"/>
    <w:rsid w:val="00600E3C"/>
    <w:rsid w:val="00600FBC"/>
    <w:rsid w:val="0060123C"/>
    <w:rsid w:val="00601417"/>
    <w:rsid w:val="00601492"/>
    <w:rsid w:val="0060156C"/>
    <w:rsid w:val="006015EF"/>
    <w:rsid w:val="00601633"/>
    <w:rsid w:val="00601829"/>
    <w:rsid w:val="006019DC"/>
    <w:rsid w:val="00601A1B"/>
    <w:rsid w:val="00601C64"/>
    <w:rsid w:val="00601CB2"/>
    <w:rsid w:val="00601D05"/>
    <w:rsid w:val="00601ED2"/>
    <w:rsid w:val="006022C8"/>
    <w:rsid w:val="006022FC"/>
    <w:rsid w:val="00602320"/>
    <w:rsid w:val="00602442"/>
    <w:rsid w:val="0060279A"/>
    <w:rsid w:val="006027B6"/>
    <w:rsid w:val="006028EF"/>
    <w:rsid w:val="00602EDA"/>
    <w:rsid w:val="00602F19"/>
    <w:rsid w:val="00602F4C"/>
    <w:rsid w:val="00602F84"/>
    <w:rsid w:val="00603179"/>
    <w:rsid w:val="00603202"/>
    <w:rsid w:val="006033E5"/>
    <w:rsid w:val="006033EF"/>
    <w:rsid w:val="006034D3"/>
    <w:rsid w:val="006034D9"/>
    <w:rsid w:val="0060360A"/>
    <w:rsid w:val="00603684"/>
    <w:rsid w:val="006038A5"/>
    <w:rsid w:val="00603A0B"/>
    <w:rsid w:val="00603AA4"/>
    <w:rsid w:val="00603AB5"/>
    <w:rsid w:val="00603D1B"/>
    <w:rsid w:val="00603DB6"/>
    <w:rsid w:val="00603E2F"/>
    <w:rsid w:val="00603E6E"/>
    <w:rsid w:val="00603FA7"/>
    <w:rsid w:val="00603FB5"/>
    <w:rsid w:val="00603FD8"/>
    <w:rsid w:val="0060402D"/>
    <w:rsid w:val="00604119"/>
    <w:rsid w:val="00604174"/>
    <w:rsid w:val="0060424D"/>
    <w:rsid w:val="0060427B"/>
    <w:rsid w:val="006042E0"/>
    <w:rsid w:val="006043A4"/>
    <w:rsid w:val="006044F4"/>
    <w:rsid w:val="00604513"/>
    <w:rsid w:val="00604869"/>
    <w:rsid w:val="006049C8"/>
    <w:rsid w:val="00604AA1"/>
    <w:rsid w:val="00604B25"/>
    <w:rsid w:val="00604CE7"/>
    <w:rsid w:val="00604D2C"/>
    <w:rsid w:val="00604D5E"/>
    <w:rsid w:val="00604DCE"/>
    <w:rsid w:val="00604DE4"/>
    <w:rsid w:val="00604E91"/>
    <w:rsid w:val="0060539A"/>
    <w:rsid w:val="0060593A"/>
    <w:rsid w:val="00605999"/>
    <w:rsid w:val="00605D87"/>
    <w:rsid w:val="00605FEA"/>
    <w:rsid w:val="00606071"/>
    <w:rsid w:val="00606101"/>
    <w:rsid w:val="00606146"/>
    <w:rsid w:val="0060617C"/>
    <w:rsid w:val="0060620B"/>
    <w:rsid w:val="006062BD"/>
    <w:rsid w:val="0060663A"/>
    <w:rsid w:val="00606926"/>
    <w:rsid w:val="00606A2C"/>
    <w:rsid w:val="00606AD0"/>
    <w:rsid w:val="00606B9A"/>
    <w:rsid w:val="006070CC"/>
    <w:rsid w:val="00607116"/>
    <w:rsid w:val="00607214"/>
    <w:rsid w:val="00607218"/>
    <w:rsid w:val="00607390"/>
    <w:rsid w:val="00607421"/>
    <w:rsid w:val="00607633"/>
    <w:rsid w:val="0060780A"/>
    <w:rsid w:val="00607A59"/>
    <w:rsid w:val="00607A8D"/>
    <w:rsid w:val="00607ADA"/>
    <w:rsid w:val="00607AE2"/>
    <w:rsid w:val="00607B13"/>
    <w:rsid w:val="00607B57"/>
    <w:rsid w:val="00607CA2"/>
    <w:rsid w:val="00607D0F"/>
    <w:rsid w:val="00607D19"/>
    <w:rsid w:val="00607E3E"/>
    <w:rsid w:val="00607ED4"/>
    <w:rsid w:val="00607ED8"/>
    <w:rsid w:val="00607F82"/>
    <w:rsid w:val="0061003E"/>
    <w:rsid w:val="00610152"/>
    <w:rsid w:val="006101CA"/>
    <w:rsid w:val="00610292"/>
    <w:rsid w:val="006102B2"/>
    <w:rsid w:val="006102FF"/>
    <w:rsid w:val="006103E0"/>
    <w:rsid w:val="006104F4"/>
    <w:rsid w:val="0061052A"/>
    <w:rsid w:val="00610661"/>
    <w:rsid w:val="0061070A"/>
    <w:rsid w:val="0061072A"/>
    <w:rsid w:val="00610798"/>
    <w:rsid w:val="0061092D"/>
    <w:rsid w:val="0061099C"/>
    <w:rsid w:val="00610A3A"/>
    <w:rsid w:val="00610BCF"/>
    <w:rsid w:val="00610EC7"/>
    <w:rsid w:val="00610EE4"/>
    <w:rsid w:val="00610EF2"/>
    <w:rsid w:val="00610F3C"/>
    <w:rsid w:val="00610F82"/>
    <w:rsid w:val="006111EB"/>
    <w:rsid w:val="00611275"/>
    <w:rsid w:val="00611444"/>
    <w:rsid w:val="0061153E"/>
    <w:rsid w:val="00611676"/>
    <w:rsid w:val="006117DC"/>
    <w:rsid w:val="006118ED"/>
    <w:rsid w:val="0061193A"/>
    <w:rsid w:val="00611AF7"/>
    <w:rsid w:val="00611BC7"/>
    <w:rsid w:val="00611C00"/>
    <w:rsid w:val="00611CDE"/>
    <w:rsid w:val="00611D86"/>
    <w:rsid w:val="0061216F"/>
    <w:rsid w:val="0061219D"/>
    <w:rsid w:val="00612378"/>
    <w:rsid w:val="006123B7"/>
    <w:rsid w:val="006125BA"/>
    <w:rsid w:val="006125E9"/>
    <w:rsid w:val="0061262B"/>
    <w:rsid w:val="00612713"/>
    <w:rsid w:val="006127FB"/>
    <w:rsid w:val="00612805"/>
    <w:rsid w:val="00612959"/>
    <w:rsid w:val="00612BAB"/>
    <w:rsid w:val="00612C42"/>
    <w:rsid w:val="00612E27"/>
    <w:rsid w:val="006130DE"/>
    <w:rsid w:val="00613184"/>
    <w:rsid w:val="006135CC"/>
    <w:rsid w:val="0061366A"/>
    <w:rsid w:val="006136B0"/>
    <w:rsid w:val="0061389E"/>
    <w:rsid w:val="00613908"/>
    <w:rsid w:val="00613952"/>
    <w:rsid w:val="00613CFE"/>
    <w:rsid w:val="00613DBC"/>
    <w:rsid w:val="00613DCC"/>
    <w:rsid w:val="00613E0F"/>
    <w:rsid w:val="00614049"/>
    <w:rsid w:val="00614133"/>
    <w:rsid w:val="00614406"/>
    <w:rsid w:val="0061460B"/>
    <w:rsid w:val="006146E9"/>
    <w:rsid w:val="00614789"/>
    <w:rsid w:val="006147FE"/>
    <w:rsid w:val="006148BE"/>
    <w:rsid w:val="00614969"/>
    <w:rsid w:val="00614BF1"/>
    <w:rsid w:val="00614DCA"/>
    <w:rsid w:val="00614E46"/>
    <w:rsid w:val="00614F6B"/>
    <w:rsid w:val="006150A1"/>
    <w:rsid w:val="0061514B"/>
    <w:rsid w:val="006153A9"/>
    <w:rsid w:val="00615679"/>
    <w:rsid w:val="006156BD"/>
    <w:rsid w:val="006157E2"/>
    <w:rsid w:val="0061581A"/>
    <w:rsid w:val="0061587C"/>
    <w:rsid w:val="0061595D"/>
    <w:rsid w:val="00615BD7"/>
    <w:rsid w:val="00615D4B"/>
    <w:rsid w:val="00615F13"/>
    <w:rsid w:val="00615F3D"/>
    <w:rsid w:val="00615FB1"/>
    <w:rsid w:val="0061647E"/>
    <w:rsid w:val="00616491"/>
    <w:rsid w:val="006164F4"/>
    <w:rsid w:val="0061654D"/>
    <w:rsid w:val="006165CE"/>
    <w:rsid w:val="00616790"/>
    <w:rsid w:val="00616984"/>
    <w:rsid w:val="00616CE0"/>
    <w:rsid w:val="00616DF2"/>
    <w:rsid w:val="00617225"/>
    <w:rsid w:val="00617289"/>
    <w:rsid w:val="00617372"/>
    <w:rsid w:val="00617391"/>
    <w:rsid w:val="006173B7"/>
    <w:rsid w:val="006175E3"/>
    <w:rsid w:val="0061799A"/>
    <w:rsid w:val="00617A94"/>
    <w:rsid w:val="00617B3D"/>
    <w:rsid w:val="00617BE0"/>
    <w:rsid w:val="00617E0D"/>
    <w:rsid w:val="00617F5E"/>
    <w:rsid w:val="006201AE"/>
    <w:rsid w:val="006202F5"/>
    <w:rsid w:val="00620344"/>
    <w:rsid w:val="006203C1"/>
    <w:rsid w:val="0062055F"/>
    <w:rsid w:val="0062066C"/>
    <w:rsid w:val="00620719"/>
    <w:rsid w:val="00620733"/>
    <w:rsid w:val="0062076B"/>
    <w:rsid w:val="006208DD"/>
    <w:rsid w:val="00620918"/>
    <w:rsid w:val="00620B3F"/>
    <w:rsid w:val="00620B59"/>
    <w:rsid w:val="00620E86"/>
    <w:rsid w:val="00620F8D"/>
    <w:rsid w:val="00621040"/>
    <w:rsid w:val="00621134"/>
    <w:rsid w:val="00621143"/>
    <w:rsid w:val="00621779"/>
    <w:rsid w:val="006218F2"/>
    <w:rsid w:val="00621981"/>
    <w:rsid w:val="006219A0"/>
    <w:rsid w:val="006219F9"/>
    <w:rsid w:val="00621C09"/>
    <w:rsid w:val="00621DC6"/>
    <w:rsid w:val="00621E10"/>
    <w:rsid w:val="00621E76"/>
    <w:rsid w:val="00621E8E"/>
    <w:rsid w:val="00621FDB"/>
    <w:rsid w:val="0062200F"/>
    <w:rsid w:val="006221CE"/>
    <w:rsid w:val="006221DA"/>
    <w:rsid w:val="00622442"/>
    <w:rsid w:val="00622654"/>
    <w:rsid w:val="00622798"/>
    <w:rsid w:val="0062279F"/>
    <w:rsid w:val="00622817"/>
    <w:rsid w:val="0062293A"/>
    <w:rsid w:val="006229F5"/>
    <w:rsid w:val="00622A52"/>
    <w:rsid w:val="00622B6A"/>
    <w:rsid w:val="00622CF1"/>
    <w:rsid w:val="00622E81"/>
    <w:rsid w:val="00622F59"/>
    <w:rsid w:val="00623058"/>
    <w:rsid w:val="0062317B"/>
    <w:rsid w:val="00623296"/>
    <w:rsid w:val="00623372"/>
    <w:rsid w:val="006233DD"/>
    <w:rsid w:val="00623618"/>
    <w:rsid w:val="0062367E"/>
    <w:rsid w:val="006236E4"/>
    <w:rsid w:val="00623DEB"/>
    <w:rsid w:val="00623E3E"/>
    <w:rsid w:val="00623EC6"/>
    <w:rsid w:val="00624016"/>
    <w:rsid w:val="006240A5"/>
    <w:rsid w:val="006242DA"/>
    <w:rsid w:val="00624377"/>
    <w:rsid w:val="0062442F"/>
    <w:rsid w:val="006246C7"/>
    <w:rsid w:val="00624A83"/>
    <w:rsid w:val="00624B5D"/>
    <w:rsid w:val="00624C83"/>
    <w:rsid w:val="00624D20"/>
    <w:rsid w:val="00624DFE"/>
    <w:rsid w:val="00624E4C"/>
    <w:rsid w:val="006251F2"/>
    <w:rsid w:val="0062520A"/>
    <w:rsid w:val="006252C7"/>
    <w:rsid w:val="00625657"/>
    <w:rsid w:val="006256F7"/>
    <w:rsid w:val="0062587A"/>
    <w:rsid w:val="00625940"/>
    <w:rsid w:val="00625A47"/>
    <w:rsid w:val="00625B33"/>
    <w:rsid w:val="00625C24"/>
    <w:rsid w:val="00625C7E"/>
    <w:rsid w:val="00625CF9"/>
    <w:rsid w:val="00625E21"/>
    <w:rsid w:val="00625EA9"/>
    <w:rsid w:val="00625EFC"/>
    <w:rsid w:val="00625F0B"/>
    <w:rsid w:val="00626020"/>
    <w:rsid w:val="006263D5"/>
    <w:rsid w:val="006264BA"/>
    <w:rsid w:val="006264C8"/>
    <w:rsid w:val="006265DD"/>
    <w:rsid w:val="006267DF"/>
    <w:rsid w:val="00626A56"/>
    <w:rsid w:val="00626B94"/>
    <w:rsid w:val="00626DC8"/>
    <w:rsid w:val="00627041"/>
    <w:rsid w:val="006271F6"/>
    <w:rsid w:val="00627402"/>
    <w:rsid w:val="00627619"/>
    <w:rsid w:val="006276E8"/>
    <w:rsid w:val="006277EE"/>
    <w:rsid w:val="0062792C"/>
    <w:rsid w:val="00627ACC"/>
    <w:rsid w:val="00627BBB"/>
    <w:rsid w:val="00627D96"/>
    <w:rsid w:val="00627DD7"/>
    <w:rsid w:val="00627DEB"/>
    <w:rsid w:val="00627F1B"/>
    <w:rsid w:val="00627F86"/>
    <w:rsid w:val="006301B5"/>
    <w:rsid w:val="00630207"/>
    <w:rsid w:val="0063033D"/>
    <w:rsid w:val="00630425"/>
    <w:rsid w:val="006304CF"/>
    <w:rsid w:val="0063052E"/>
    <w:rsid w:val="00630547"/>
    <w:rsid w:val="006305CB"/>
    <w:rsid w:val="006306B1"/>
    <w:rsid w:val="0063071B"/>
    <w:rsid w:val="00630C21"/>
    <w:rsid w:val="00630CA1"/>
    <w:rsid w:val="00630DA7"/>
    <w:rsid w:val="00630ED5"/>
    <w:rsid w:val="0063104A"/>
    <w:rsid w:val="00631170"/>
    <w:rsid w:val="006313F4"/>
    <w:rsid w:val="006313FC"/>
    <w:rsid w:val="0063167E"/>
    <w:rsid w:val="00631722"/>
    <w:rsid w:val="0063194D"/>
    <w:rsid w:val="00631A05"/>
    <w:rsid w:val="00631B36"/>
    <w:rsid w:val="00631B94"/>
    <w:rsid w:val="00631C60"/>
    <w:rsid w:val="00631F8D"/>
    <w:rsid w:val="00631FA2"/>
    <w:rsid w:val="00631FF4"/>
    <w:rsid w:val="00632024"/>
    <w:rsid w:val="00632052"/>
    <w:rsid w:val="00632347"/>
    <w:rsid w:val="00632473"/>
    <w:rsid w:val="006324DF"/>
    <w:rsid w:val="00632508"/>
    <w:rsid w:val="00632591"/>
    <w:rsid w:val="006329FA"/>
    <w:rsid w:val="00632AB5"/>
    <w:rsid w:val="00632D5D"/>
    <w:rsid w:val="00632DBF"/>
    <w:rsid w:val="00632DDA"/>
    <w:rsid w:val="00632F90"/>
    <w:rsid w:val="00633029"/>
    <w:rsid w:val="00633139"/>
    <w:rsid w:val="00633298"/>
    <w:rsid w:val="006332B5"/>
    <w:rsid w:val="006334CD"/>
    <w:rsid w:val="006336D0"/>
    <w:rsid w:val="0063379E"/>
    <w:rsid w:val="006338A4"/>
    <w:rsid w:val="006339C2"/>
    <w:rsid w:val="006339F6"/>
    <w:rsid w:val="00633ADF"/>
    <w:rsid w:val="00633D1A"/>
    <w:rsid w:val="00633E7D"/>
    <w:rsid w:val="00633EB3"/>
    <w:rsid w:val="00633EB4"/>
    <w:rsid w:val="00633F34"/>
    <w:rsid w:val="00634171"/>
    <w:rsid w:val="00634179"/>
    <w:rsid w:val="00634869"/>
    <w:rsid w:val="0063486B"/>
    <w:rsid w:val="0063498A"/>
    <w:rsid w:val="006349BE"/>
    <w:rsid w:val="00634A67"/>
    <w:rsid w:val="00634C24"/>
    <w:rsid w:val="00634CDE"/>
    <w:rsid w:val="00634D04"/>
    <w:rsid w:val="00634D6C"/>
    <w:rsid w:val="00634E07"/>
    <w:rsid w:val="00634E19"/>
    <w:rsid w:val="00635107"/>
    <w:rsid w:val="0063520F"/>
    <w:rsid w:val="00635284"/>
    <w:rsid w:val="006353A5"/>
    <w:rsid w:val="0063590A"/>
    <w:rsid w:val="00635C54"/>
    <w:rsid w:val="00635E0D"/>
    <w:rsid w:val="00635F51"/>
    <w:rsid w:val="00635FF1"/>
    <w:rsid w:val="00636189"/>
    <w:rsid w:val="006361F1"/>
    <w:rsid w:val="00636235"/>
    <w:rsid w:val="006363D4"/>
    <w:rsid w:val="00636405"/>
    <w:rsid w:val="0063646C"/>
    <w:rsid w:val="006364BA"/>
    <w:rsid w:val="00636559"/>
    <w:rsid w:val="006365C2"/>
    <w:rsid w:val="006367B7"/>
    <w:rsid w:val="00636A78"/>
    <w:rsid w:val="00636B91"/>
    <w:rsid w:val="00636BC9"/>
    <w:rsid w:val="00636C1E"/>
    <w:rsid w:val="00636F26"/>
    <w:rsid w:val="00636F86"/>
    <w:rsid w:val="00636FB3"/>
    <w:rsid w:val="006370B3"/>
    <w:rsid w:val="0063727D"/>
    <w:rsid w:val="006372B9"/>
    <w:rsid w:val="00637308"/>
    <w:rsid w:val="0063733E"/>
    <w:rsid w:val="006373C4"/>
    <w:rsid w:val="006374F9"/>
    <w:rsid w:val="00637586"/>
    <w:rsid w:val="0063766F"/>
    <w:rsid w:val="00637723"/>
    <w:rsid w:val="00637725"/>
    <w:rsid w:val="006377F3"/>
    <w:rsid w:val="00637926"/>
    <w:rsid w:val="00637BEB"/>
    <w:rsid w:val="00637DDB"/>
    <w:rsid w:val="00640008"/>
    <w:rsid w:val="0064003E"/>
    <w:rsid w:val="00640300"/>
    <w:rsid w:val="00640581"/>
    <w:rsid w:val="00640606"/>
    <w:rsid w:val="0064062A"/>
    <w:rsid w:val="00640A1F"/>
    <w:rsid w:val="00640B55"/>
    <w:rsid w:val="00640B8E"/>
    <w:rsid w:val="00640DC5"/>
    <w:rsid w:val="006410D8"/>
    <w:rsid w:val="00641574"/>
    <w:rsid w:val="006415A7"/>
    <w:rsid w:val="006416C8"/>
    <w:rsid w:val="00641700"/>
    <w:rsid w:val="00641734"/>
    <w:rsid w:val="006417B8"/>
    <w:rsid w:val="006418C7"/>
    <w:rsid w:val="00641AF0"/>
    <w:rsid w:val="00641AFF"/>
    <w:rsid w:val="00641DC9"/>
    <w:rsid w:val="00641E6B"/>
    <w:rsid w:val="00641F5C"/>
    <w:rsid w:val="00641FA1"/>
    <w:rsid w:val="00641FCE"/>
    <w:rsid w:val="0064201A"/>
    <w:rsid w:val="00642406"/>
    <w:rsid w:val="00642511"/>
    <w:rsid w:val="0064257B"/>
    <w:rsid w:val="006426A2"/>
    <w:rsid w:val="006426D3"/>
    <w:rsid w:val="006426EB"/>
    <w:rsid w:val="006429C8"/>
    <w:rsid w:val="00642C32"/>
    <w:rsid w:val="0064314C"/>
    <w:rsid w:val="0064316E"/>
    <w:rsid w:val="006431FF"/>
    <w:rsid w:val="0064332C"/>
    <w:rsid w:val="006433BF"/>
    <w:rsid w:val="006433FA"/>
    <w:rsid w:val="00643485"/>
    <w:rsid w:val="00643602"/>
    <w:rsid w:val="00643852"/>
    <w:rsid w:val="006438BE"/>
    <w:rsid w:val="0064391C"/>
    <w:rsid w:val="0064398A"/>
    <w:rsid w:val="00643998"/>
    <w:rsid w:val="00643A80"/>
    <w:rsid w:val="00643C36"/>
    <w:rsid w:val="00643F36"/>
    <w:rsid w:val="00643F56"/>
    <w:rsid w:val="00644019"/>
    <w:rsid w:val="006441E8"/>
    <w:rsid w:val="006441FD"/>
    <w:rsid w:val="00644237"/>
    <w:rsid w:val="00644438"/>
    <w:rsid w:val="006445C8"/>
    <w:rsid w:val="00644636"/>
    <w:rsid w:val="00644707"/>
    <w:rsid w:val="00644828"/>
    <w:rsid w:val="00644831"/>
    <w:rsid w:val="00644906"/>
    <w:rsid w:val="006449B6"/>
    <w:rsid w:val="00644B52"/>
    <w:rsid w:val="00644DFE"/>
    <w:rsid w:val="00644EE6"/>
    <w:rsid w:val="00645077"/>
    <w:rsid w:val="00645099"/>
    <w:rsid w:val="006451D1"/>
    <w:rsid w:val="0064527A"/>
    <w:rsid w:val="0064533A"/>
    <w:rsid w:val="00645370"/>
    <w:rsid w:val="006453ED"/>
    <w:rsid w:val="00645412"/>
    <w:rsid w:val="00645549"/>
    <w:rsid w:val="006457D2"/>
    <w:rsid w:val="0064592B"/>
    <w:rsid w:val="00645A40"/>
    <w:rsid w:val="00645B03"/>
    <w:rsid w:val="00645CF0"/>
    <w:rsid w:val="00645DEF"/>
    <w:rsid w:val="00645E85"/>
    <w:rsid w:val="00645F81"/>
    <w:rsid w:val="006460D7"/>
    <w:rsid w:val="00646195"/>
    <w:rsid w:val="006462ED"/>
    <w:rsid w:val="006466BD"/>
    <w:rsid w:val="00646780"/>
    <w:rsid w:val="00646840"/>
    <w:rsid w:val="00646AA3"/>
    <w:rsid w:val="00646AC0"/>
    <w:rsid w:val="00646B4E"/>
    <w:rsid w:val="00646D4D"/>
    <w:rsid w:val="00646F41"/>
    <w:rsid w:val="00647034"/>
    <w:rsid w:val="00647088"/>
    <w:rsid w:val="006470C6"/>
    <w:rsid w:val="00647156"/>
    <w:rsid w:val="006474B3"/>
    <w:rsid w:val="0064771A"/>
    <w:rsid w:val="0064771D"/>
    <w:rsid w:val="0064782A"/>
    <w:rsid w:val="00647C0B"/>
    <w:rsid w:val="00647DC8"/>
    <w:rsid w:val="00647F2D"/>
    <w:rsid w:val="006500AE"/>
    <w:rsid w:val="0065014E"/>
    <w:rsid w:val="00650326"/>
    <w:rsid w:val="006505D6"/>
    <w:rsid w:val="006508E9"/>
    <w:rsid w:val="00650B2A"/>
    <w:rsid w:val="00650B95"/>
    <w:rsid w:val="00650C02"/>
    <w:rsid w:val="00650C48"/>
    <w:rsid w:val="00650D47"/>
    <w:rsid w:val="00650D4E"/>
    <w:rsid w:val="00650EB7"/>
    <w:rsid w:val="0065114B"/>
    <w:rsid w:val="00651266"/>
    <w:rsid w:val="006512C4"/>
    <w:rsid w:val="00651316"/>
    <w:rsid w:val="00651426"/>
    <w:rsid w:val="0065148F"/>
    <w:rsid w:val="006514D9"/>
    <w:rsid w:val="00651567"/>
    <w:rsid w:val="006515A8"/>
    <w:rsid w:val="00651772"/>
    <w:rsid w:val="00651926"/>
    <w:rsid w:val="00651B18"/>
    <w:rsid w:val="00651D9D"/>
    <w:rsid w:val="00651DA9"/>
    <w:rsid w:val="00651DBC"/>
    <w:rsid w:val="00651ECB"/>
    <w:rsid w:val="006520D7"/>
    <w:rsid w:val="006520DF"/>
    <w:rsid w:val="00652103"/>
    <w:rsid w:val="00652185"/>
    <w:rsid w:val="0065228C"/>
    <w:rsid w:val="006522FA"/>
    <w:rsid w:val="0065230E"/>
    <w:rsid w:val="00652492"/>
    <w:rsid w:val="00652516"/>
    <w:rsid w:val="00652526"/>
    <w:rsid w:val="0065291C"/>
    <w:rsid w:val="00652960"/>
    <w:rsid w:val="00652AEE"/>
    <w:rsid w:val="00652D4A"/>
    <w:rsid w:val="00652DB1"/>
    <w:rsid w:val="00652E4B"/>
    <w:rsid w:val="0065303F"/>
    <w:rsid w:val="00653476"/>
    <w:rsid w:val="006536DE"/>
    <w:rsid w:val="006537F4"/>
    <w:rsid w:val="0065385F"/>
    <w:rsid w:val="00653BD9"/>
    <w:rsid w:val="00653D23"/>
    <w:rsid w:val="00653D4E"/>
    <w:rsid w:val="006542E3"/>
    <w:rsid w:val="0065437B"/>
    <w:rsid w:val="00654398"/>
    <w:rsid w:val="006543C4"/>
    <w:rsid w:val="006543EB"/>
    <w:rsid w:val="0065455E"/>
    <w:rsid w:val="0065466E"/>
    <w:rsid w:val="00654767"/>
    <w:rsid w:val="006547A7"/>
    <w:rsid w:val="006547C2"/>
    <w:rsid w:val="00654B2F"/>
    <w:rsid w:val="00654C01"/>
    <w:rsid w:val="00654E97"/>
    <w:rsid w:val="006550A3"/>
    <w:rsid w:val="006553E9"/>
    <w:rsid w:val="0065540A"/>
    <w:rsid w:val="00655564"/>
    <w:rsid w:val="006555D8"/>
    <w:rsid w:val="00655758"/>
    <w:rsid w:val="006558B6"/>
    <w:rsid w:val="00655B16"/>
    <w:rsid w:val="00655D4C"/>
    <w:rsid w:val="00655D5A"/>
    <w:rsid w:val="00655D81"/>
    <w:rsid w:val="00655DA4"/>
    <w:rsid w:val="00655FE5"/>
    <w:rsid w:val="0065600F"/>
    <w:rsid w:val="006560D9"/>
    <w:rsid w:val="006563B8"/>
    <w:rsid w:val="006564CA"/>
    <w:rsid w:val="00656615"/>
    <w:rsid w:val="0065676A"/>
    <w:rsid w:val="00656A83"/>
    <w:rsid w:val="00656B9B"/>
    <w:rsid w:val="00656C59"/>
    <w:rsid w:val="00656E34"/>
    <w:rsid w:val="00656E5B"/>
    <w:rsid w:val="0065713E"/>
    <w:rsid w:val="00657191"/>
    <w:rsid w:val="00657386"/>
    <w:rsid w:val="00657401"/>
    <w:rsid w:val="0065740C"/>
    <w:rsid w:val="00657439"/>
    <w:rsid w:val="00657481"/>
    <w:rsid w:val="006574AE"/>
    <w:rsid w:val="00657639"/>
    <w:rsid w:val="006577D7"/>
    <w:rsid w:val="00657D54"/>
    <w:rsid w:val="00657E40"/>
    <w:rsid w:val="00657F79"/>
    <w:rsid w:val="00657FB9"/>
    <w:rsid w:val="006600BE"/>
    <w:rsid w:val="006600F6"/>
    <w:rsid w:val="0066020E"/>
    <w:rsid w:val="006602BC"/>
    <w:rsid w:val="006605A0"/>
    <w:rsid w:val="006606AC"/>
    <w:rsid w:val="00660700"/>
    <w:rsid w:val="00660780"/>
    <w:rsid w:val="006607A1"/>
    <w:rsid w:val="00660854"/>
    <w:rsid w:val="006608BA"/>
    <w:rsid w:val="006608E5"/>
    <w:rsid w:val="006608F2"/>
    <w:rsid w:val="00660B3A"/>
    <w:rsid w:val="00660B41"/>
    <w:rsid w:val="00660CBD"/>
    <w:rsid w:val="00660CF6"/>
    <w:rsid w:val="00660F52"/>
    <w:rsid w:val="0066103B"/>
    <w:rsid w:val="00661211"/>
    <w:rsid w:val="006612E4"/>
    <w:rsid w:val="0066141A"/>
    <w:rsid w:val="006614A6"/>
    <w:rsid w:val="006618C8"/>
    <w:rsid w:val="0066192C"/>
    <w:rsid w:val="0066194E"/>
    <w:rsid w:val="0066194F"/>
    <w:rsid w:val="00661A6F"/>
    <w:rsid w:val="00661C2C"/>
    <w:rsid w:val="00661E34"/>
    <w:rsid w:val="00661E84"/>
    <w:rsid w:val="00661F0B"/>
    <w:rsid w:val="0066220C"/>
    <w:rsid w:val="0066235D"/>
    <w:rsid w:val="006623E3"/>
    <w:rsid w:val="00662489"/>
    <w:rsid w:val="0066269A"/>
    <w:rsid w:val="00662765"/>
    <w:rsid w:val="00662B08"/>
    <w:rsid w:val="00662C08"/>
    <w:rsid w:val="00662C97"/>
    <w:rsid w:val="00662CA5"/>
    <w:rsid w:val="00662CFC"/>
    <w:rsid w:val="00662D47"/>
    <w:rsid w:val="00662DC7"/>
    <w:rsid w:val="00662F38"/>
    <w:rsid w:val="0066311B"/>
    <w:rsid w:val="006633B5"/>
    <w:rsid w:val="006633CF"/>
    <w:rsid w:val="00663493"/>
    <w:rsid w:val="0066352F"/>
    <w:rsid w:val="006635CE"/>
    <w:rsid w:val="00663625"/>
    <w:rsid w:val="0066369F"/>
    <w:rsid w:val="00663731"/>
    <w:rsid w:val="006639A5"/>
    <w:rsid w:val="00663A6C"/>
    <w:rsid w:val="00663C23"/>
    <w:rsid w:val="00663C7B"/>
    <w:rsid w:val="00663CBC"/>
    <w:rsid w:val="00663D03"/>
    <w:rsid w:val="00663F2F"/>
    <w:rsid w:val="006640F4"/>
    <w:rsid w:val="0066425F"/>
    <w:rsid w:val="0066435C"/>
    <w:rsid w:val="006646CE"/>
    <w:rsid w:val="006646EB"/>
    <w:rsid w:val="006647D4"/>
    <w:rsid w:val="00664B27"/>
    <w:rsid w:val="00664B2A"/>
    <w:rsid w:val="00664B89"/>
    <w:rsid w:val="00664CB5"/>
    <w:rsid w:val="00664D86"/>
    <w:rsid w:val="00664DD2"/>
    <w:rsid w:val="00664DDB"/>
    <w:rsid w:val="0066526B"/>
    <w:rsid w:val="006652BF"/>
    <w:rsid w:val="0066549F"/>
    <w:rsid w:val="00665529"/>
    <w:rsid w:val="00665AB7"/>
    <w:rsid w:val="00665CC7"/>
    <w:rsid w:val="00665CFD"/>
    <w:rsid w:val="00665DFC"/>
    <w:rsid w:val="00665E9F"/>
    <w:rsid w:val="00665F37"/>
    <w:rsid w:val="00666085"/>
    <w:rsid w:val="006661AB"/>
    <w:rsid w:val="00666370"/>
    <w:rsid w:val="006665B9"/>
    <w:rsid w:val="00666659"/>
    <w:rsid w:val="0066674E"/>
    <w:rsid w:val="006667BC"/>
    <w:rsid w:val="006668B1"/>
    <w:rsid w:val="00666A32"/>
    <w:rsid w:val="00666ADF"/>
    <w:rsid w:val="00666B39"/>
    <w:rsid w:val="00666B54"/>
    <w:rsid w:val="00666BEA"/>
    <w:rsid w:val="00666CC1"/>
    <w:rsid w:val="00666E3F"/>
    <w:rsid w:val="00666F20"/>
    <w:rsid w:val="00666F6E"/>
    <w:rsid w:val="006670BA"/>
    <w:rsid w:val="00667302"/>
    <w:rsid w:val="00667404"/>
    <w:rsid w:val="006675D5"/>
    <w:rsid w:val="0066793B"/>
    <w:rsid w:val="00667A14"/>
    <w:rsid w:val="00667E3A"/>
    <w:rsid w:val="00667F14"/>
    <w:rsid w:val="00667FD9"/>
    <w:rsid w:val="00667FFC"/>
    <w:rsid w:val="0067009E"/>
    <w:rsid w:val="00670232"/>
    <w:rsid w:val="006702AE"/>
    <w:rsid w:val="00670455"/>
    <w:rsid w:val="0067047E"/>
    <w:rsid w:val="006704C4"/>
    <w:rsid w:val="00670553"/>
    <w:rsid w:val="006705EC"/>
    <w:rsid w:val="00670619"/>
    <w:rsid w:val="006706BD"/>
    <w:rsid w:val="006706E8"/>
    <w:rsid w:val="006707D8"/>
    <w:rsid w:val="00670866"/>
    <w:rsid w:val="00670B11"/>
    <w:rsid w:val="00670BAC"/>
    <w:rsid w:val="00670C76"/>
    <w:rsid w:val="00670E7F"/>
    <w:rsid w:val="00671170"/>
    <w:rsid w:val="00671278"/>
    <w:rsid w:val="006713C5"/>
    <w:rsid w:val="0067143C"/>
    <w:rsid w:val="00671529"/>
    <w:rsid w:val="00671627"/>
    <w:rsid w:val="006717B5"/>
    <w:rsid w:val="006719DA"/>
    <w:rsid w:val="00671D95"/>
    <w:rsid w:val="00671DD7"/>
    <w:rsid w:val="00671E39"/>
    <w:rsid w:val="00671F2F"/>
    <w:rsid w:val="00671FFD"/>
    <w:rsid w:val="006721FB"/>
    <w:rsid w:val="00672257"/>
    <w:rsid w:val="0067233B"/>
    <w:rsid w:val="00672602"/>
    <w:rsid w:val="00672641"/>
    <w:rsid w:val="006726B5"/>
    <w:rsid w:val="0067296E"/>
    <w:rsid w:val="0067299C"/>
    <w:rsid w:val="00672A4D"/>
    <w:rsid w:val="00672A98"/>
    <w:rsid w:val="00672B0B"/>
    <w:rsid w:val="00672C88"/>
    <w:rsid w:val="00672CBB"/>
    <w:rsid w:val="00672D52"/>
    <w:rsid w:val="00672EFD"/>
    <w:rsid w:val="006730B2"/>
    <w:rsid w:val="0067316F"/>
    <w:rsid w:val="00673212"/>
    <w:rsid w:val="00673330"/>
    <w:rsid w:val="006733F6"/>
    <w:rsid w:val="006733FC"/>
    <w:rsid w:val="0067347C"/>
    <w:rsid w:val="006736A2"/>
    <w:rsid w:val="006736CF"/>
    <w:rsid w:val="006736EC"/>
    <w:rsid w:val="00673A0B"/>
    <w:rsid w:val="00673AC3"/>
    <w:rsid w:val="00673B87"/>
    <w:rsid w:val="00674048"/>
    <w:rsid w:val="00674165"/>
    <w:rsid w:val="00674182"/>
    <w:rsid w:val="006744EB"/>
    <w:rsid w:val="006747D2"/>
    <w:rsid w:val="00674890"/>
    <w:rsid w:val="00674BC3"/>
    <w:rsid w:val="00674D33"/>
    <w:rsid w:val="00674F15"/>
    <w:rsid w:val="00674FF8"/>
    <w:rsid w:val="006752D4"/>
    <w:rsid w:val="006752EE"/>
    <w:rsid w:val="0067544C"/>
    <w:rsid w:val="00675584"/>
    <w:rsid w:val="006755A4"/>
    <w:rsid w:val="00675763"/>
    <w:rsid w:val="006757BE"/>
    <w:rsid w:val="006758DE"/>
    <w:rsid w:val="00675BB9"/>
    <w:rsid w:val="00675BEA"/>
    <w:rsid w:val="00675BF6"/>
    <w:rsid w:val="00675CF0"/>
    <w:rsid w:val="00675F70"/>
    <w:rsid w:val="006760DE"/>
    <w:rsid w:val="006762D2"/>
    <w:rsid w:val="006762DC"/>
    <w:rsid w:val="0067658D"/>
    <w:rsid w:val="0067665E"/>
    <w:rsid w:val="006766C2"/>
    <w:rsid w:val="006767D1"/>
    <w:rsid w:val="0067688A"/>
    <w:rsid w:val="0067688D"/>
    <w:rsid w:val="00676948"/>
    <w:rsid w:val="006769A3"/>
    <w:rsid w:val="00676A1B"/>
    <w:rsid w:val="00676A2F"/>
    <w:rsid w:val="00676AB7"/>
    <w:rsid w:val="00676D3E"/>
    <w:rsid w:val="00676D43"/>
    <w:rsid w:val="00676D89"/>
    <w:rsid w:val="006770FF"/>
    <w:rsid w:val="006771A0"/>
    <w:rsid w:val="00677399"/>
    <w:rsid w:val="006773C3"/>
    <w:rsid w:val="0067751C"/>
    <w:rsid w:val="00677602"/>
    <w:rsid w:val="0067794A"/>
    <w:rsid w:val="00677A01"/>
    <w:rsid w:val="00677A32"/>
    <w:rsid w:val="00677CB8"/>
    <w:rsid w:val="00677EC5"/>
    <w:rsid w:val="0068021A"/>
    <w:rsid w:val="00680473"/>
    <w:rsid w:val="00680591"/>
    <w:rsid w:val="006805EC"/>
    <w:rsid w:val="00680663"/>
    <w:rsid w:val="00680677"/>
    <w:rsid w:val="00680700"/>
    <w:rsid w:val="0068093A"/>
    <w:rsid w:val="00680986"/>
    <w:rsid w:val="00680A6F"/>
    <w:rsid w:val="00680B8A"/>
    <w:rsid w:val="00680C16"/>
    <w:rsid w:val="00680C34"/>
    <w:rsid w:val="00680CA6"/>
    <w:rsid w:val="00680D3A"/>
    <w:rsid w:val="00680DD1"/>
    <w:rsid w:val="00681138"/>
    <w:rsid w:val="0068116B"/>
    <w:rsid w:val="006812E5"/>
    <w:rsid w:val="00681462"/>
    <w:rsid w:val="00681534"/>
    <w:rsid w:val="0068158C"/>
    <w:rsid w:val="00681610"/>
    <w:rsid w:val="0068167F"/>
    <w:rsid w:val="00681BE2"/>
    <w:rsid w:val="00681C5F"/>
    <w:rsid w:val="00681C99"/>
    <w:rsid w:val="00681CE5"/>
    <w:rsid w:val="00681CEB"/>
    <w:rsid w:val="00681D36"/>
    <w:rsid w:val="00681F34"/>
    <w:rsid w:val="00681F7E"/>
    <w:rsid w:val="00681FFA"/>
    <w:rsid w:val="0068219E"/>
    <w:rsid w:val="006822EE"/>
    <w:rsid w:val="00682313"/>
    <w:rsid w:val="006823A5"/>
    <w:rsid w:val="006823FF"/>
    <w:rsid w:val="0068240C"/>
    <w:rsid w:val="0068242C"/>
    <w:rsid w:val="00682773"/>
    <w:rsid w:val="0068289A"/>
    <w:rsid w:val="006828E1"/>
    <w:rsid w:val="00682939"/>
    <w:rsid w:val="00682A13"/>
    <w:rsid w:val="00682A34"/>
    <w:rsid w:val="00682D96"/>
    <w:rsid w:val="00682DA6"/>
    <w:rsid w:val="00682EA4"/>
    <w:rsid w:val="00682F20"/>
    <w:rsid w:val="00682FA9"/>
    <w:rsid w:val="00683081"/>
    <w:rsid w:val="00683249"/>
    <w:rsid w:val="006833CC"/>
    <w:rsid w:val="0068365C"/>
    <w:rsid w:val="00683899"/>
    <w:rsid w:val="00683A48"/>
    <w:rsid w:val="00683B4A"/>
    <w:rsid w:val="00683C6F"/>
    <w:rsid w:val="00683C9F"/>
    <w:rsid w:val="00683D2B"/>
    <w:rsid w:val="00683DB9"/>
    <w:rsid w:val="0068403C"/>
    <w:rsid w:val="0068406F"/>
    <w:rsid w:val="006841D6"/>
    <w:rsid w:val="00684262"/>
    <w:rsid w:val="006845CC"/>
    <w:rsid w:val="0068494A"/>
    <w:rsid w:val="006849C6"/>
    <w:rsid w:val="00684BC6"/>
    <w:rsid w:val="00684BFB"/>
    <w:rsid w:val="00684C6F"/>
    <w:rsid w:val="00684DA7"/>
    <w:rsid w:val="00684F76"/>
    <w:rsid w:val="00684FCD"/>
    <w:rsid w:val="006857DE"/>
    <w:rsid w:val="006859FD"/>
    <w:rsid w:val="00685A83"/>
    <w:rsid w:val="00685AFD"/>
    <w:rsid w:val="00685B0F"/>
    <w:rsid w:val="00685C5C"/>
    <w:rsid w:val="00685D77"/>
    <w:rsid w:val="00685DB7"/>
    <w:rsid w:val="00685E32"/>
    <w:rsid w:val="00686008"/>
    <w:rsid w:val="006861AC"/>
    <w:rsid w:val="0068643A"/>
    <w:rsid w:val="00686586"/>
    <w:rsid w:val="006866C3"/>
    <w:rsid w:val="00686857"/>
    <w:rsid w:val="0068694E"/>
    <w:rsid w:val="00686D22"/>
    <w:rsid w:val="00686D99"/>
    <w:rsid w:val="00686DDA"/>
    <w:rsid w:val="00686E33"/>
    <w:rsid w:val="00686E8E"/>
    <w:rsid w:val="006870E5"/>
    <w:rsid w:val="00687280"/>
    <w:rsid w:val="00687454"/>
    <w:rsid w:val="00687503"/>
    <w:rsid w:val="0068766B"/>
    <w:rsid w:val="00687807"/>
    <w:rsid w:val="0068781B"/>
    <w:rsid w:val="006878AF"/>
    <w:rsid w:val="006879B6"/>
    <w:rsid w:val="006879D8"/>
    <w:rsid w:val="00687A4E"/>
    <w:rsid w:val="00687B4B"/>
    <w:rsid w:val="00687BCD"/>
    <w:rsid w:val="00687C36"/>
    <w:rsid w:val="00687E0B"/>
    <w:rsid w:val="00687EDB"/>
    <w:rsid w:val="00687F0E"/>
    <w:rsid w:val="0069007C"/>
    <w:rsid w:val="00690319"/>
    <w:rsid w:val="006903EF"/>
    <w:rsid w:val="00690583"/>
    <w:rsid w:val="0069065C"/>
    <w:rsid w:val="006906A2"/>
    <w:rsid w:val="00690716"/>
    <w:rsid w:val="00690750"/>
    <w:rsid w:val="0069077B"/>
    <w:rsid w:val="006909B9"/>
    <w:rsid w:val="006909E9"/>
    <w:rsid w:val="00690A46"/>
    <w:rsid w:val="00690B4D"/>
    <w:rsid w:val="00690CAB"/>
    <w:rsid w:val="00690D20"/>
    <w:rsid w:val="00690D6E"/>
    <w:rsid w:val="00690EBE"/>
    <w:rsid w:val="00690F7D"/>
    <w:rsid w:val="00690FC8"/>
    <w:rsid w:val="00691043"/>
    <w:rsid w:val="0069106B"/>
    <w:rsid w:val="006910F6"/>
    <w:rsid w:val="006911D8"/>
    <w:rsid w:val="006913B9"/>
    <w:rsid w:val="0069141C"/>
    <w:rsid w:val="0069161F"/>
    <w:rsid w:val="00691781"/>
    <w:rsid w:val="006919D1"/>
    <w:rsid w:val="00691B17"/>
    <w:rsid w:val="00691C99"/>
    <w:rsid w:val="00691E4C"/>
    <w:rsid w:val="00692204"/>
    <w:rsid w:val="00692270"/>
    <w:rsid w:val="006923A4"/>
    <w:rsid w:val="00692480"/>
    <w:rsid w:val="0069253C"/>
    <w:rsid w:val="00692544"/>
    <w:rsid w:val="006925A3"/>
    <w:rsid w:val="006925AD"/>
    <w:rsid w:val="006925D5"/>
    <w:rsid w:val="00692609"/>
    <w:rsid w:val="006929D0"/>
    <w:rsid w:val="00692ADB"/>
    <w:rsid w:val="00692AF4"/>
    <w:rsid w:val="00692BF2"/>
    <w:rsid w:val="00692E69"/>
    <w:rsid w:val="00692EF1"/>
    <w:rsid w:val="00692FF5"/>
    <w:rsid w:val="006931DE"/>
    <w:rsid w:val="006935CA"/>
    <w:rsid w:val="00693861"/>
    <w:rsid w:val="006938A5"/>
    <w:rsid w:val="0069390E"/>
    <w:rsid w:val="00693A68"/>
    <w:rsid w:val="00693B91"/>
    <w:rsid w:val="00693D81"/>
    <w:rsid w:val="00693DF2"/>
    <w:rsid w:val="00693E6E"/>
    <w:rsid w:val="006941E3"/>
    <w:rsid w:val="0069425B"/>
    <w:rsid w:val="00694263"/>
    <w:rsid w:val="0069460D"/>
    <w:rsid w:val="006948A2"/>
    <w:rsid w:val="00694A49"/>
    <w:rsid w:val="00694AA9"/>
    <w:rsid w:val="00694B18"/>
    <w:rsid w:val="00694E5E"/>
    <w:rsid w:val="00694F5D"/>
    <w:rsid w:val="006951C9"/>
    <w:rsid w:val="006954C8"/>
    <w:rsid w:val="00695537"/>
    <w:rsid w:val="0069561C"/>
    <w:rsid w:val="00695634"/>
    <w:rsid w:val="0069564A"/>
    <w:rsid w:val="00695700"/>
    <w:rsid w:val="00695A1E"/>
    <w:rsid w:val="00695B74"/>
    <w:rsid w:val="00695DE7"/>
    <w:rsid w:val="00696041"/>
    <w:rsid w:val="0069607A"/>
    <w:rsid w:val="006961E0"/>
    <w:rsid w:val="006962A1"/>
    <w:rsid w:val="00696355"/>
    <w:rsid w:val="0069637B"/>
    <w:rsid w:val="006963EB"/>
    <w:rsid w:val="006964A9"/>
    <w:rsid w:val="006964EB"/>
    <w:rsid w:val="0069656F"/>
    <w:rsid w:val="006966F4"/>
    <w:rsid w:val="00696A4A"/>
    <w:rsid w:val="00696A8B"/>
    <w:rsid w:val="00696AF3"/>
    <w:rsid w:val="00696CB7"/>
    <w:rsid w:val="00696CD7"/>
    <w:rsid w:val="00696D3B"/>
    <w:rsid w:val="00696EE8"/>
    <w:rsid w:val="006971D3"/>
    <w:rsid w:val="0069742A"/>
    <w:rsid w:val="006974A6"/>
    <w:rsid w:val="006974C8"/>
    <w:rsid w:val="006974F9"/>
    <w:rsid w:val="006974FE"/>
    <w:rsid w:val="00697686"/>
    <w:rsid w:val="00697688"/>
    <w:rsid w:val="00697843"/>
    <w:rsid w:val="00697BDE"/>
    <w:rsid w:val="00697E53"/>
    <w:rsid w:val="00697FD9"/>
    <w:rsid w:val="006A0022"/>
    <w:rsid w:val="006A01D7"/>
    <w:rsid w:val="006A027C"/>
    <w:rsid w:val="006A0372"/>
    <w:rsid w:val="006A0386"/>
    <w:rsid w:val="006A0390"/>
    <w:rsid w:val="006A0430"/>
    <w:rsid w:val="006A0578"/>
    <w:rsid w:val="006A06B7"/>
    <w:rsid w:val="006A070E"/>
    <w:rsid w:val="006A08DA"/>
    <w:rsid w:val="006A0A0F"/>
    <w:rsid w:val="006A0A3A"/>
    <w:rsid w:val="006A0B97"/>
    <w:rsid w:val="006A0CFC"/>
    <w:rsid w:val="006A0D9F"/>
    <w:rsid w:val="006A0DCB"/>
    <w:rsid w:val="006A0DFD"/>
    <w:rsid w:val="006A0E15"/>
    <w:rsid w:val="006A0FBF"/>
    <w:rsid w:val="006A12E8"/>
    <w:rsid w:val="006A17F7"/>
    <w:rsid w:val="006A18DB"/>
    <w:rsid w:val="006A19EC"/>
    <w:rsid w:val="006A1A25"/>
    <w:rsid w:val="006A1A3D"/>
    <w:rsid w:val="006A1A6C"/>
    <w:rsid w:val="006A1B34"/>
    <w:rsid w:val="006A1E01"/>
    <w:rsid w:val="006A1E87"/>
    <w:rsid w:val="006A2026"/>
    <w:rsid w:val="006A203E"/>
    <w:rsid w:val="006A244C"/>
    <w:rsid w:val="006A25E5"/>
    <w:rsid w:val="006A25F7"/>
    <w:rsid w:val="006A2843"/>
    <w:rsid w:val="006A2931"/>
    <w:rsid w:val="006A294F"/>
    <w:rsid w:val="006A29BE"/>
    <w:rsid w:val="006A2BCA"/>
    <w:rsid w:val="006A2CA3"/>
    <w:rsid w:val="006A2D4F"/>
    <w:rsid w:val="006A2EA7"/>
    <w:rsid w:val="006A2ECF"/>
    <w:rsid w:val="006A2FA3"/>
    <w:rsid w:val="006A2FCA"/>
    <w:rsid w:val="006A2FDC"/>
    <w:rsid w:val="006A31CD"/>
    <w:rsid w:val="006A31E1"/>
    <w:rsid w:val="006A320C"/>
    <w:rsid w:val="006A322A"/>
    <w:rsid w:val="006A3232"/>
    <w:rsid w:val="006A3312"/>
    <w:rsid w:val="006A34F3"/>
    <w:rsid w:val="006A36E9"/>
    <w:rsid w:val="006A3885"/>
    <w:rsid w:val="006A390B"/>
    <w:rsid w:val="006A3AC5"/>
    <w:rsid w:val="006A3AD2"/>
    <w:rsid w:val="006A3BC1"/>
    <w:rsid w:val="006A3DF1"/>
    <w:rsid w:val="006A46E1"/>
    <w:rsid w:val="006A47D0"/>
    <w:rsid w:val="006A47EB"/>
    <w:rsid w:val="006A483E"/>
    <w:rsid w:val="006A4844"/>
    <w:rsid w:val="006A48D6"/>
    <w:rsid w:val="006A49BE"/>
    <w:rsid w:val="006A4A40"/>
    <w:rsid w:val="006A4A5F"/>
    <w:rsid w:val="006A4AE9"/>
    <w:rsid w:val="006A4D65"/>
    <w:rsid w:val="006A4DF5"/>
    <w:rsid w:val="006A4FA8"/>
    <w:rsid w:val="006A5084"/>
    <w:rsid w:val="006A52D5"/>
    <w:rsid w:val="006A542B"/>
    <w:rsid w:val="006A547F"/>
    <w:rsid w:val="006A54BB"/>
    <w:rsid w:val="006A5531"/>
    <w:rsid w:val="006A5833"/>
    <w:rsid w:val="006A5AA2"/>
    <w:rsid w:val="006A5AFF"/>
    <w:rsid w:val="006A5D85"/>
    <w:rsid w:val="006A60D2"/>
    <w:rsid w:val="006A634D"/>
    <w:rsid w:val="006A63F9"/>
    <w:rsid w:val="006A6454"/>
    <w:rsid w:val="006A649D"/>
    <w:rsid w:val="006A651E"/>
    <w:rsid w:val="006A6632"/>
    <w:rsid w:val="006A6738"/>
    <w:rsid w:val="006A678F"/>
    <w:rsid w:val="006A67DF"/>
    <w:rsid w:val="006A67EC"/>
    <w:rsid w:val="006A68E2"/>
    <w:rsid w:val="006A6A07"/>
    <w:rsid w:val="006A6A3D"/>
    <w:rsid w:val="006A6B95"/>
    <w:rsid w:val="006A6DE3"/>
    <w:rsid w:val="006A6F1B"/>
    <w:rsid w:val="006A706B"/>
    <w:rsid w:val="006A71A6"/>
    <w:rsid w:val="006A732F"/>
    <w:rsid w:val="006A7440"/>
    <w:rsid w:val="006A74B2"/>
    <w:rsid w:val="006A74E8"/>
    <w:rsid w:val="006A751C"/>
    <w:rsid w:val="006A75E3"/>
    <w:rsid w:val="006A7662"/>
    <w:rsid w:val="006A78BC"/>
    <w:rsid w:val="006A7959"/>
    <w:rsid w:val="006A7A0E"/>
    <w:rsid w:val="006A7A40"/>
    <w:rsid w:val="006A7A87"/>
    <w:rsid w:val="006A7F9C"/>
    <w:rsid w:val="006B0053"/>
    <w:rsid w:val="006B0175"/>
    <w:rsid w:val="006B030E"/>
    <w:rsid w:val="006B0326"/>
    <w:rsid w:val="006B03E1"/>
    <w:rsid w:val="006B03F1"/>
    <w:rsid w:val="006B0452"/>
    <w:rsid w:val="006B08A7"/>
    <w:rsid w:val="006B0CF8"/>
    <w:rsid w:val="006B0D10"/>
    <w:rsid w:val="006B0F5A"/>
    <w:rsid w:val="006B10AA"/>
    <w:rsid w:val="006B10F5"/>
    <w:rsid w:val="006B1138"/>
    <w:rsid w:val="006B13F5"/>
    <w:rsid w:val="006B162F"/>
    <w:rsid w:val="006B1831"/>
    <w:rsid w:val="006B1878"/>
    <w:rsid w:val="006B18E7"/>
    <w:rsid w:val="006B194B"/>
    <w:rsid w:val="006B1BA9"/>
    <w:rsid w:val="006B1BBF"/>
    <w:rsid w:val="006B1C9F"/>
    <w:rsid w:val="006B1D5C"/>
    <w:rsid w:val="006B1E38"/>
    <w:rsid w:val="006B1E6D"/>
    <w:rsid w:val="006B1F5A"/>
    <w:rsid w:val="006B20DB"/>
    <w:rsid w:val="006B253A"/>
    <w:rsid w:val="006B2585"/>
    <w:rsid w:val="006B267F"/>
    <w:rsid w:val="006B29B2"/>
    <w:rsid w:val="006B2D58"/>
    <w:rsid w:val="006B313C"/>
    <w:rsid w:val="006B3625"/>
    <w:rsid w:val="006B3883"/>
    <w:rsid w:val="006B38D8"/>
    <w:rsid w:val="006B3974"/>
    <w:rsid w:val="006B3A2F"/>
    <w:rsid w:val="006B3A69"/>
    <w:rsid w:val="006B3B3D"/>
    <w:rsid w:val="006B3F30"/>
    <w:rsid w:val="006B40DF"/>
    <w:rsid w:val="006B410C"/>
    <w:rsid w:val="006B4213"/>
    <w:rsid w:val="006B4223"/>
    <w:rsid w:val="006B42C2"/>
    <w:rsid w:val="006B42F6"/>
    <w:rsid w:val="006B43A4"/>
    <w:rsid w:val="006B44E2"/>
    <w:rsid w:val="006B44EC"/>
    <w:rsid w:val="006B45CD"/>
    <w:rsid w:val="006B4653"/>
    <w:rsid w:val="006B46E6"/>
    <w:rsid w:val="006B471A"/>
    <w:rsid w:val="006B4836"/>
    <w:rsid w:val="006B4C0A"/>
    <w:rsid w:val="006B4C7A"/>
    <w:rsid w:val="006B4D56"/>
    <w:rsid w:val="006B500A"/>
    <w:rsid w:val="006B5211"/>
    <w:rsid w:val="006B5217"/>
    <w:rsid w:val="006B5595"/>
    <w:rsid w:val="006B55D3"/>
    <w:rsid w:val="006B57C4"/>
    <w:rsid w:val="006B57FC"/>
    <w:rsid w:val="006B59FB"/>
    <w:rsid w:val="006B5A8E"/>
    <w:rsid w:val="006B5B1E"/>
    <w:rsid w:val="006B5B57"/>
    <w:rsid w:val="006B5BBF"/>
    <w:rsid w:val="006B5F39"/>
    <w:rsid w:val="006B5F58"/>
    <w:rsid w:val="006B6146"/>
    <w:rsid w:val="006B623A"/>
    <w:rsid w:val="006B655C"/>
    <w:rsid w:val="006B678F"/>
    <w:rsid w:val="006B6804"/>
    <w:rsid w:val="006B6953"/>
    <w:rsid w:val="006B6AC2"/>
    <w:rsid w:val="006B6C74"/>
    <w:rsid w:val="006B6CDF"/>
    <w:rsid w:val="006B6D19"/>
    <w:rsid w:val="006B6DB1"/>
    <w:rsid w:val="006B6DD9"/>
    <w:rsid w:val="006B71C2"/>
    <w:rsid w:val="006B7287"/>
    <w:rsid w:val="006B72B0"/>
    <w:rsid w:val="006B74DA"/>
    <w:rsid w:val="006B75B5"/>
    <w:rsid w:val="006B7915"/>
    <w:rsid w:val="006B7952"/>
    <w:rsid w:val="006B7E3E"/>
    <w:rsid w:val="006B7E58"/>
    <w:rsid w:val="006B7ED2"/>
    <w:rsid w:val="006BC929"/>
    <w:rsid w:val="006C0019"/>
    <w:rsid w:val="006C009F"/>
    <w:rsid w:val="006C00F7"/>
    <w:rsid w:val="006C00FD"/>
    <w:rsid w:val="006C01DE"/>
    <w:rsid w:val="006C0274"/>
    <w:rsid w:val="006C0393"/>
    <w:rsid w:val="006C04A9"/>
    <w:rsid w:val="006C04C4"/>
    <w:rsid w:val="006C04EF"/>
    <w:rsid w:val="006C0527"/>
    <w:rsid w:val="006C0589"/>
    <w:rsid w:val="006C06B8"/>
    <w:rsid w:val="006C0749"/>
    <w:rsid w:val="006C0835"/>
    <w:rsid w:val="006C0942"/>
    <w:rsid w:val="006C0A33"/>
    <w:rsid w:val="006C0B85"/>
    <w:rsid w:val="006C0C14"/>
    <w:rsid w:val="006C0CD3"/>
    <w:rsid w:val="006C0D7E"/>
    <w:rsid w:val="006C0E00"/>
    <w:rsid w:val="006C1120"/>
    <w:rsid w:val="006C11EC"/>
    <w:rsid w:val="006C123D"/>
    <w:rsid w:val="006C12B6"/>
    <w:rsid w:val="006C1346"/>
    <w:rsid w:val="006C13B0"/>
    <w:rsid w:val="006C142C"/>
    <w:rsid w:val="006C1470"/>
    <w:rsid w:val="006C16D8"/>
    <w:rsid w:val="006C19AC"/>
    <w:rsid w:val="006C1A85"/>
    <w:rsid w:val="006C1ADA"/>
    <w:rsid w:val="006C1ADC"/>
    <w:rsid w:val="006C1B6A"/>
    <w:rsid w:val="006C1C53"/>
    <w:rsid w:val="006C1CF6"/>
    <w:rsid w:val="006C1E77"/>
    <w:rsid w:val="006C1EB6"/>
    <w:rsid w:val="006C210B"/>
    <w:rsid w:val="006C21A4"/>
    <w:rsid w:val="006C2373"/>
    <w:rsid w:val="006C23CB"/>
    <w:rsid w:val="006C253D"/>
    <w:rsid w:val="006C25C1"/>
    <w:rsid w:val="006C262E"/>
    <w:rsid w:val="006C26A3"/>
    <w:rsid w:val="006C2785"/>
    <w:rsid w:val="006C27B6"/>
    <w:rsid w:val="006C27FB"/>
    <w:rsid w:val="006C28EC"/>
    <w:rsid w:val="006C2983"/>
    <w:rsid w:val="006C2B29"/>
    <w:rsid w:val="006C2DF0"/>
    <w:rsid w:val="006C2E31"/>
    <w:rsid w:val="006C2FD3"/>
    <w:rsid w:val="006C3008"/>
    <w:rsid w:val="006C30B1"/>
    <w:rsid w:val="006C30CD"/>
    <w:rsid w:val="006C3229"/>
    <w:rsid w:val="006C32C8"/>
    <w:rsid w:val="006C32CD"/>
    <w:rsid w:val="006C336D"/>
    <w:rsid w:val="006C3439"/>
    <w:rsid w:val="006C3612"/>
    <w:rsid w:val="006C37F7"/>
    <w:rsid w:val="006C3847"/>
    <w:rsid w:val="006C3858"/>
    <w:rsid w:val="006C3938"/>
    <w:rsid w:val="006C395D"/>
    <w:rsid w:val="006C3A8D"/>
    <w:rsid w:val="006C3B42"/>
    <w:rsid w:val="006C3BD4"/>
    <w:rsid w:val="006C3BDF"/>
    <w:rsid w:val="006C3D6B"/>
    <w:rsid w:val="006C4163"/>
    <w:rsid w:val="006C418D"/>
    <w:rsid w:val="006C41BE"/>
    <w:rsid w:val="006C4258"/>
    <w:rsid w:val="006C448A"/>
    <w:rsid w:val="006C46D4"/>
    <w:rsid w:val="006C4855"/>
    <w:rsid w:val="006C48E4"/>
    <w:rsid w:val="006C48F5"/>
    <w:rsid w:val="006C4A27"/>
    <w:rsid w:val="006C4BE7"/>
    <w:rsid w:val="006C4CC7"/>
    <w:rsid w:val="006C4EC8"/>
    <w:rsid w:val="006C4F7D"/>
    <w:rsid w:val="006C4FB2"/>
    <w:rsid w:val="006C5041"/>
    <w:rsid w:val="006C5172"/>
    <w:rsid w:val="006C52E9"/>
    <w:rsid w:val="006C53B6"/>
    <w:rsid w:val="006C544E"/>
    <w:rsid w:val="006C54B4"/>
    <w:rsid w:val="006C5851"/>
    <w:rsid w:val="006C597D"/>
    <w:rsid w:val="006C59D6"/>
    <w:rsid w:val="006C6066"/>
    <w:rsid w:val="006C6150"/>
    <w:rsid w:val="006C62F4"/>
    <w:rsid w:val="006C645C"/>
    <w:rsid w:val="006C64C1"/>
    <w:rsid w:val="006C6681"/>
    <w:rsid w:val="006C66CA"/>
    <w:rsid w:val="006C66DE"/>
    <w:rsid w:val="006C673F"/>
    <w:rsid w:val="006C67F8"/>
    <w:rsid w:val="006C69B8"/>
    <w:rsid w:val="006C6AB8"/>
    <w:rsid w:val="006C6B7E"/>
    <w:rsid w:val="006C6BE1"/>
    <w:rsid w:val="006C6C1E"/>
    <w:rsid w:val="006C6C81"/>
    <w:rsid w:val="006C70AD"/>
    <w:rsid w:val="006C71EE"/>
    <w:rsid w:val="006C71F7"/>
    <w:rsid w:val="006C73D2"/>
    <w:rsid w:val="006C741C"/>
    <w:rsid w:val="006C7492"/>
    <w:rsid w:val="006C7644"/>
    <w:rsid w:val="006C7758"/>
    <w:rsid w:val="006C79B0"/>
    <w:rsid w:val="006C79BD"/>
    <w:rsid w:val="006C7A46"/>
    <w:rsid w:val="006C7ADC"/>
    <w:rsid w:val="006C7E70"/>
    <w:rsid w:val="006CB2F5"/>
    <w:rsid w:val="006D00AA"/>
    <w:rsid w:val="006D00C4"/>
    <w:rsid w:val="006D02E1"/>
    <w:rsid w:val="006D0665"/>
    <w:rsid w:val="006D0681"/>
    <w:rsid w:val="006D0717"/>
    <w:rsid w:val="006D0726"/>
    <w:rsid w:val="006D0835"/>
    <w:rsid w:val="006D086C"/>
    <w:rsid w:val="006D09A2"/>
    <w:rsid w:val="006D0BD3"/>
    <w:rsid w:val="006D0D54"/>
    <w:rsid w:val="006D0FEE"/>
    <w:rsid w:val="006D1035"/>
    <w:rsid w:val="006D106F"/>
    <w:rsid w:val="006D11A6"/>
    <w:rsid w:val="006D1215"/>
    <w:rsid w:val="006D1393"/>
    <w:rsid w:val="006D13CA"/>
    <w:rsid w:val="006D1468"/>
    <w:rsid w:val="006D149C"/>
    <w:rsid w:val="006D14DC"/>
    <w:rsid w:val="006D156B"/>
    <w:rsid w:val="006D15FD"/>
    <w:rsid w:val="006D166D"/>
    <w:rsid w:val="006D17FE"/>
    <w:rsid w:val="006D1B75"/>
    <w:rsid w:val="006D1C43"/>
    <w:rsid w:val="006D1CB4"/>
    <w:rsid w:val="006D1E56"/>
    <w:rsid w:val="006D1FA6"/>
    <w:rsid w:val="006D1FB8"/>
    <w:rsid w:val="006D1FEE"/>
    <w:rsid w:val="006D20BF"/>
    <w:rsid w:val="006D20D1"/>
    <w:rsid w:val="006D20E0"/>
    <w:rsid w:val="006D2615"/>
    <w:rsid w:val="006D2895"/>
    <w:rsid w:val="006D2936"/>
    <w:rsid w:val="006D297B"/>
    <w:rsid w:val="006D2A0D"/>
    <w:rsid w:val="006D2A72"/>
    <w:rsid w:val="006D2A85"/>
    <w:rsid w:val="006D2DDB"/>
    <w:rsid w:val="006D2EDB"/>
    <w:rsid w:val="006D2F44"/>
    <w:rsid w:val="006D2F57"/>
    <w:rsid w:val="006D309E"/>
    <w:rsid w:val="006D3116"/>
    <w:rsid w:val="006D3192"/>
    <w:rsid w:val="006D33F6"/>
    <w:rsid w:val="006D3481"/>
    <w:rsid w:val="006D34E3"/>
    <w:rsid w:val="006D355A"/>
    <w:rsid w:val="006D35AE"/>
    <w:rsid w:val="006D35CD"/>
    <w:rsid w:val="006D3691"/>
    <w:rsid w:val="006D37B3"/>
    <w:rsid w:val="006D37DE"/>
    <w:rsid w:val="006D37FE"/>
    <w:rsid w:val="006D38AF"/>
    <w:rsid w:val="006D3C05"/>
    <w:rsid w:val="006D3C8F"/>
    <w:rsid w:val="006D3DC8"/>
    <w:rsid w:val="006D3DF0"/>
    <w:rsid w:val="006D3F70"/>
    <w:rsid w:val="006D3FC5"/>
    <w:rsid w:val="006D3FFB"/>
    <w:rsid w:val="006D41AB"/>
    <w:rsid w:val="006D449B"/>
    <w:rsid w:val="006D4501"/>
    <w:rsid w:val="006D4544"/>
    <w:rsid w:val="006D475A"/>
    <w:rsid w:val="006D47C0"/>
    <w:rsid w:val="006D47D5"/>
    <w:rsid w:val="006D4802"/>
    <w:rsid w:val="006D4959"/>
    <w:rsid w:val="006D4AB8"/>
    <w:rsid w:val="006D4C5A"/>
    <w:rsid w:val="006D4DA1"/>
    <w:rsid w:val="006D4F19"/>
    <w:rsid w:val="006D4F3C"/>
    <w:rsid w:val="006D4F4F"/>
    <w:rsid w:val="006D4F8D"/>
    <w:rsid w:val="006D4FCD"/>
    <w:rsid w:val="006D5006"/>
    <w:rsid w:val="006D5021"/>
    <w:rsid w:val="006D5187"/>
    <w:rsid w:val="006D550D"/>
    <w:rsid w:val="006D564C"/>
    <w:rsid w:val="006D565F"/>
    <w:rsid w:val="006D57C4"/>
    <w:rsid w:val="006D5806"/>
    <w:rsid w:val="006D5C3F"/>
    <w:rsid w:val="006D5C4B"/>
    <w:rsid w:val="006D5CEC"/>
    <w:rsid w:val="006D5DF3"/>
    <w:rsid w:val="006D5FB6"/>
    <w:rsid w:val="006D6237"/>
    <w:rsid w:val="006D6245"/>
    <w:rsid w:val="006D628F"/>
    <w:rsid w:val="006D649C"/>
    <w:rsid w:val="006D65B1"/>
    <w:rsid w:val="006D6612"/>
    <w:rsid w:val="006D662F"/>
    <w:rsid w:val="006D6699"/>
    <w:rsid w:val="006D66C1"/>
    <w:rsid w:val="006D6719"/>
    <w:rsid w:val="006D6AB7"/>
    <w:rsid w:val="006D6C6D"/>
    <w:rsid w:val="006D6DCC"/>
    <w:rsid w:val="006D6F23"/>
    <w:rsid w:val="006D711C"/>
    <w:rsid w:val="006D71EC"/>
    <w:rsid w:val="006D7285"/>
    <w:rsid w:val="006D7355"/>
    <w:rsid w:val="006D7451"/>
    <w:rsid w:val="006D747A"/>
    <w:rsid w:val="006D7536"/>
    <w:rsid w:val="006D7805"/>
    <w:rsid w:val="006D7AC8"/>
    <w:rsid w:val="006D7BC3"/>
    <w:rsid w:val="006D7BE3"/>
    <w:rsid w:val="006D7D56"/>
    <w:rsid w:val="006D7FE8"/>
    <w:rsid w:val="006E033A"/>
    <w:rsid w:val="006E03A8"/>
    <w:rsid w:val="006E047A"/>
    <w:rsid w:val="006E0484"/>
    <w:rsid w:val="006E06B1"/>
    <w:rsid w:val="006E0745"/>
    <w:rsid w:val="006E0C82"/>
    <w:rsid w:val="006E0C87"/>
    <w:rsid w:val="006E0E62"/>
    <w:rsid w:val="006E0ECD"/>
    <w:rsid w:val="006E0F87"/>
    <w:rsid w:val="006E129D"/>
    <w:rsid w:val="006E13C7"/>
    <w:rsid w:val="006E14E0"/>
    <w:rsid w:val="006E15BA"/>
    <w:rsid w:val="006E181A"/>
    <w:rsid w:val="006E1890"/>
    <w:rsid w:val="006E190C"/>
    <w:rsid w:val="006E194F"/>
    <w:rsid w:val="006E1B0B"/>
    <w:rsid w:val="006E20D9"/>
    <w:rsid w:val="006E212F"/>
    <w:rsid w:val="006E22A1"/>
    <w:rsid w:val="006E24C3"/>
    <w:rsid w:val="006E26C9"/>
    <w:rsid w:val="006E26F2"/>
    <w:rsid w:val="006E2C93"/>
    <w:rsid w:val="006E2D89"/>
    <w:rsid w:val="006E2E4F"/>
    <w:rsid w:val="006E2E88"/>
    <w:rsid w:val="006E30AB"/>
    <w:rsid w:val="006E3231"/>
    <w:rsid w:val="006E3263"/>
    <w:rsid w:val="006E32D8"/>
    <w:rsid w:val="006E3449"/>
    <w:rsid w:val="006E3495"/>
    <w:rsid w:val="006E34A7"/>
    <w:rsid w:val="006E35CA"/>
    <w:rsid w:val="006E35D4"/>
    <w:rsid w:val="006E38D9"/>
    <w:rsid w:val="006E3971"/>
    <w:rsid w:val="006E3A12"/>
    <w:rsid w:val="006E3AC4"/>
    <w:rsid w:val="006E3AE2"/>
    <w:rsid w:val="006E3B5C"/>
    <w:rsid w:val="006E3D67"/>
    <w:rsid w:val="006E3FB0"/>
    <w:rsid w:val="006E4237"/>
    <w:rsid w:val="006E4300"/>
    <w:rsid w:val="006E4386"/>
    <w:rsid w:val="006E44F1"/>
    <w:rsid w:val="006E4621"/>
    <w:rsid w:val="006E465D"/>
    <w:rsid w:val="006E470E"/>
    <w:rsid w:val="006E476A"/>
    <w:rsid w:val="006E49A5"/>
    <w:rsid w:val="006E4A1A"/>
    <w:rsid w:val="006E4AA7"/>
    <w:rsid w:val="006E4ACA"/>
    <w:rsid w:val="006E4AD2"/>
    <w:rsid w:val="006E4C4B"/>
    <w:rsid w:val="006E515B"/>
    <w:rsid w:val="006E524F"/>
    <w:rsid w:val="006E5331"/>
    <w:rsid w:val="006E5377"/>
    <w:rsid w:val="006E537C"/>
    <w:rsid w:val="006E557C"/>
    <w:rsid w:val="006E5583"/>
    <w:rsid w:val="006E55BF"/>
    <w:rsid w:val="006E55F2"/>
    <w:rsid w:val="006E5601"/>
    <w:rsid w:val="006E5727"/>
    <w:rsid w:val="006E58D3"/>
    <w:rsid w:val="006E5A1C"/>
    <w:rsid w:val="006E5C42"/>
    <w:rsid w:val="006E5D6D"/>
    <w:rsid w:val="006E5DB6"/>
    <w:rsid w:val="006E5F87"/>
    <w:rsid w:val="006E60BC"/>
    <w:rsid w:val="006E6121"/>
    <w:rsid w:val="006E612F"/>
    <w:rsid w:val="006E619F"/>
    <w:rsid w:val="006E61F9"/>
    <w:rsid w:val="006E620B"/>
    <w:rsid w:val="006E63B5"/>
    <w:rsid w:val="006E64B0"/>
    <w:rsid w:val="006E68FE"/>
    <w:rsid w:val="006E6A19"/>
    <w:rsid w:val="006E6A73"/>
    <w:rsid w:val="006E6CC2"/>
    <w:rsid w:val="006E6E37"/>
    <w:rsid w:val="006E6E44"/>
    <w:rsid w:val="006E6F57"/>
    <w:rsid w:val="006E7104"/>
    <w:rsid w:val="006E711B"/>
    <w:rsid w:val="006E75ED"/>
    <w:rsid w:val="006E7647"/>
    <w:rsid w:val="006E7667"/>
    <w:rsid w:val="006E7719"/>
    <w:rsid w:val="006E7809"/>
    <w:rsid w:val="006E789F"/>
    <w:rsid w:val="006E78D8"/>
    <w:rsid w:val="006E7918"/>
    <w:rsid w:val="006E7967"/>
    <w:rsid w:val="006E7A86"/>
    <w:rsid w:val="006E7BF2"/>
    <w:rsid w:val="006E7C1C"/>
    <w:rsid w:val="006E7C4E"/>
    <w:rsid w:val="006E7E3D"/>
    <w:rsid w:val="006F0062"/>
    <w:rsid w:val="006F0082"/>
    <w:rsid w:val="006F0099"/>
    <w:rsid w:val="006F02CF"/>
    <w:rsid w:val="006F03DA"/>
    <w:rsid w:val="006F0459"/>
    <w:rsid w:val="006F04EA"/>
    <w:rsid w:val="006F0513"/>
    <w:rsid w:val="006F0536"/>
    <w:rsid w:val="006F056C"/>
    <w:rsid w:val="006F06F5"/>
    <w:rsid w:val="006F0703"/>
    <w:rsid w:val="006F07C3"/>
    <w:rsid w:val="006F0959"/>
    <w:rsid w:val="006F09E5"/>
    <w:rsid w:val="006F0A3B"/>
    <w:rsid w:val="006F0B4C"/>
    <w:rsid w:val="006F0C19"/>
    <w:rsid w:val="006F0DB5"/>
    <w:rsid w:val="006F0DC9"/>
    <w:rsid w:val="006F0F39"/>
    <w:rsid w:val="006F1282"/>
    <w:rsid w:val="006F12E4"/>
    <w:rsid w:val="006F13BF"/>
    <w:rsid w:val="006F14CD"/>
    <w:rsid w:val="006F1516"/>
    <w:rsid w:val="006F1557"/>
    <w:rsid w:val="006F172A"/>
    <w:rsid w:val="006F19CD"/>
    <w:rsid w:val="006F1BFB"/>
    <w:rsid w:val="006F1CB5"/>
    <w:rsid w:val="006F1D89"/>
    <w:rsid w:val="006F1F76"/>
    <w:rsid w:val="006F2030"/>
    <w:rsid w:val="006F2568"/>
    <w:rsid w:val="006F2575"/>
    <w:rsid w:val="006F25F7"/>
    <w:rsid w:val="006F2815"/>
    <w:rsid w:val="006F28D4"/>
    <w:rsid w:val="006F28D7"/>
    <w:rsid w:val="006F28EE"/>
    <w:rsid w:val="006F294F"/>
    <w:rsid w:val="006F2AD0"/>
    <w:rsid w:val="006F2BA9"/>
    <w:rsid w:val="006F2BC2"/>
    <w:rsid w:val="006F2D5A"/>
    <w:rsid w:val="006F2DBA"/>
    <w:rsid w:val="006F2F9B"/>
    <w:rsid w:val="006F32E3"/>
    <w:rsid w:val="006F355E"/>
    <w:rsid w:val="006F3609"/>
    <w:rsid w:val="006F3674"/>
    <w:rsid w:val="006F38E9"/>
    <w:rsid w:val="006F3960"/>
    <w:rsid w:val="006F3A37"/>
    <w:rsid w:val="006F3A9D"/>
    <w:rsid w:val="006F3AA4"/>
    <w:rsid w:val="006F3B1F"/>
    <w:rsid w:val="006F3BD8"/>
    <w:rsid w:val="006F3D3F"/>
    <w:rsid w:val="006F3D50"/>
    <w:rsid w:val="006F3D77"/>
    <w:rsid w:val="006F3E07"/>
    <w:rsid w:val="006F3E19"/>
    <w:rsid w:val="006F3EE0"/>
    <w:rsid w:val="006F4035"/>
    <w:rsid w:val="006F4168"/>
    <w:rsid w:val="006F41A1"/>
    <w:rsid w:val="006F452E"/>
    <w:rsid w:val="006F458C"/>
    <w:rsid w:val="006F4590"/>
    <w:rsid w:val="006F46A7"/>
    <w:rsid w:val="006F46BE"/>
    <w:rsid w:val="006F484D"/>
    <w:rsid w:val="006F4888"/>
    <w:rsid w:val="006F4A31"/>
    <w:rsid w:val="006F4A84"/>
    <w:rsid w:val="006F4BC5"/>
    <w:rsid w:val="006F4C67"/>
    <w:rsid w:val="006F4DA1"/>
    <w:rsid w:val="006F4DC4"/>
    <w:rsid w:val="006F4F60"/>
    <w:rsid w:val="006F5005"/>
    <w:rsid w:val="006F50BF"/>
    <w:rsid w:val="006F52B1"/>
    <w:rsid w:val="006F546C"/>
    <w:rsid w:val="006F5586"/>
    <w:rsid w:val="006F5592"/>
    <w:rsid w:val="006F561A"/>
    <w:rsid w:val="006F5714"/>
    <w:rsid w:val="006F58A8"/>
    <w:rsid w:val="006F5A74"/>
    <w:rsid w:val="006F5E84"/>
    <w:rsid w:val="006F5F2A"/>
    <w:rsid w:val="006F5F66"/>
    <w:rsid w:val="006F609F"/>
    <w:rsid w:val="006F6298"/>
    <w:rsid w:val="006F635D"/>
    <w:rsid w:val="006F6395"/>
    <w:rsid w:val="006F6505"/>
    <w:rsid w:val="006F6A22"/>
    <w:rsid w:val="006F6B9A"/>
    <w:rsid w:val="006F6C6A"/>
    <w:rsid w:val="006F6C7A"/>
    <w:rsid w:val="006F6D77"/>
    <w:rsid w:val="006F70EA"/>
    <w:rsid w:val="006F7230"/>
    <w:rsid w:val="006F7408"/>
    <w:rsid w:val="006F7453"/>
    <w:rsid w:val="006F7562"/>
    <w:rsid w:val="006F756D"/>
    <w:rsid w:val="006F757E"/>
    <w:rsid w:val="006F77BE"/>
    <w:rsid w:val="006F7A8E"/>
    <w:rsid w:val="006F7B07"/>
    <w:rsid w:val="006F7B1A"/>
    <w:rsid w:val="006F7B8F"/>
    <w:rsid w:val="006F7D8C"/>
    <w:rsid w:val="006F7EE4"/>
    <w:rsid w:val="0070011A"/>
    <w:rsid w:val="007001E3"/>
    <w:rsid w:val="007001E7"/>
    <w:rsid w:val="00700342"/>
    <w:rsid w:val="00700369"/>
    <w:rsid w:val="00700482"/>
    <w:rsid w:val="007005C0"/>
    <w:rsid w:val="00700762"/>
    <w:rsid w:val="00700874"/>
    <w:rsid w:val="007008A2"/>
    <w:rsid w:val="00700B2C"/>
    <w:rsid w:val="00700C85"/>
    <w:rsid w:val="00700C94"/>
    <w:rsid w:val="00701123"/>
    <w:rsid w:val="007014EE"/>
    <w:rsid w:val="0070152D"/>
    <w:rsid w:val="007016F6"/>
    <w:rsid w:val="0070185C"/>
    <w:rsid w:val="00701966"/>
    <w:rsid w:val="00701A25"/>
    <w:rsid w:val="00701A3D"/>
    <w:rsid w:val="00701A98"/>
    <w:rsid w:val="00701B1E"/>
    <w:rsid w:val="00701B5B"/>
    <w:rsid w:val="00701CEE"/>
    <w:rsid w:val="00701E5B"/>
    <w:rsid w:val="00701F14"/>
    <w:rsid w:val="00702049"/>
    <w:rsid w:val="00702065"/>
    <w:rsid w:val="00702127"/>
    <w:rsid w:val="007023E7"/>
    <w:rsid w:val="00702589"/>
    <w:rsid w:val="007025F9"/>
    <w:rsid w:val="00702716"/>
    <w:rsid w:val="00702732"/>
    <w:rsid w:val="00702877"/>
    <w:rsid w:val="007028D7"/>
    <w:rsid w:val="00702B67"/>
    <w:rsid w:val="00702C32"/>
    <w:rsid w:val="00702D6A"/>
    <w:rsid w:val="00702DD6"/>
    <w:rsid w:val="00702E17"/>
    <w:rsid w:val="00703008"/>
    <w:rsid w:val="00703036"/>
    <w:rsid w:val="00703096"/>
    <w:rsid w:val="00703246"/>
    <w:rsid w:val="0070327B"/>
    <w:rsid w:val="0070355D"/>
    <w:rsid w:val="00703857"/>
    <w:rsid w:val="0070388B"/>
    <w:rsid w:val="00703926"/>
    <w:rsid w:val="007039AA"/>
    <w:rsid w:val="007039DA"/>
    <w:rsid w:val="00703AD3"/>
    <w:rsid w:val="00703CD0"/>
    <w:rsid w:val="00703D92"/>
    <w:rsid w:val="00703F5F"/>
    <w:rsid w:val="0070401D"/>
    <w:rsid w:val="00704170"/>
    <w:rsid w:val="00704211"/>
    <w:rsid w:val="007042A9"/>
    <w:rsid w:val="007042E3"/>
    <w:rsid w:val="0070433D"/>
    <w:rsid w:val="0070437D"/>
    <w:rsid w:val="007044FE"/>
    <w:rsid w:val="00704946"/>
    <w:rsid w:val="00704948"/>
    <w:rsid w:val="00704A6E"/>
    <w:rsid w:val="00704B92"/>
    <w:rsid w:val="00704FB0"/>
    <w:rsid w:val="0070527E"/>
    <w:rsid w:val="0070547D"/>
    <w:rsid w:val="007054AE"/>
    <w:rsid w:val="007054F1"/>
    <w:rsid w:val="00705520"/>
    <w:rsid w:val="00705620"/>
    <w:rsid w:val="00705820"/>
    <w:rsid w:val="007058EE"/>
    <w:rsid w:val="00705A6A"/>
    <w:rsid w:val="00705B08"/>
    <w:rsid w:val="00705B5A"/>
    <w:rsid w:val="00705BB6"/>
    <w:rsid w:val="00705E14"/>
    <w:rsid w:val="00705EA5"/>
    <w:rsid w:val="0070608D"/>
    <w:rsid w:val="0070612C"/>
    <w:rsid w:val="0070620B"/>
    <w:rsid w:val="007064D8"/>
    <w:rsid w:val="007064E5"/>
    <w:rsid w:val="007065D8"/>
    <w:rsid w:val="0070677F"/>
    <w:rsid w:val="007068DF"/>
    <w:rsid w:val="00706C4F"/>
    <w:rsid w:val="00706ECD"/>
    <w:rsid w:val="00707004"/>
    <w:rsid w:val="00707016"/>
    <w:rsid w:val="00707064"/>
    <w:rsid w:val="007076A9"/>
    <w:rsid w:val="00707998"/>
    <w:rsid w:val="00707A5C"/>
    <w:rsid w:val="00707B73"/>
    <w:rsid w:val="00707D61"/>
    <w:rsid w:val="00707DEE"/>
    <w:rsid w:val="00707E43"/>
    <w:rsid w:val="00707EB5"/>
    <w:rsid w:val="0071008E"/>
    <w:rsid w:val="00710102"/>
    <w:rsid w:val="007101D4"/>
    <w:rsid w:val="00710423"/>
    <w:rsid w:val="0071053B"/>
    <w:rsid w:val="007105C2"/>
    <w:rsid w:val="007107DC"/>
    <w:rsid w:val="00710937"/>
    <w:rsid w:val="00710A2B"/>
    <w:rsid w:val="00710A97"/>
    <w:rsid w:val="00710B9E"/>
    <w:rsid w:val="00710CC7"/>
    <w:rsid w:val="00710CFB"/>
    <w:rsid w:val="00710DB2"/>
    <w:rsid w:val="00711007"/>
    <w:rsid w:val="0071107E"/>
    <w:rsid w:val="0071110C"/>
    <w:rsid w:val="007112FE"/>
    <w:rsid w:val="0071170B"/>
    <w:rsid w:val="00711813"/>
    <w:rsid w:val="007118FC"/>
    <w:rsid w:val="007119A4"/>
    <w:rsid w:val="007119C2"/>
    <w:rsid w:val="00711B97"/>
    <w:rsid w:val="00711BAB"/>
    <w:rsid w:val="00711C0D"/>
    <w:rsid w:val="00711C32"/>
    <w:rsid w:val="00711CEA"/>
    <w:rsid w:val="00712005"/>
    <w:rsid w:val="007121DF"/>
    <w:rsid w:val="007121FB"/>
    <w:rsid w:val="00712286"/>
    <w:rsid w:val="0071234C"/>
    <w:rsid w:val="0071237F"/>
    <w:rsid w:val="00712457"/>
    <w:rsid w:val="00712759"/>
    <w:rsid w:val="00712979"/>
    <w:rsid w:val="00712A0A"/>
    <w:rsid w:val="00712C84"/>
    <w:rsid w:val="00712D36"/>
    <w:rsid w:val="00712EB2"/>
    <w:rsid w:val="00712F3F"/>
    <w:rsid w:val="00712F75"/>
    <w:rsid w:val="00713078"/>
    <w:rsid w:val="00713132"/>
    <w:rsid w:val="0071319A"/>
    <w:rsid w:val="007131C9"/>
    <w:rsid w:val="00713235"/>
    <w:rsid w:val="007132D0"/>
    <w:rsid w:val="00713440"/>
    <w:rsid w:val="007134DD"/>
    <w:rsid w:val="007136D6"/>
    <w:rsid w:val="00713743"/>
    <w:rsid w:val="007138D6"/>
    <w:rsid w:val="00713A3C"/>
    <w:rsid w:val="00713AD7"/>
    <w:rsid w:val="00713B2E"/>
    <w:rsid w:val="00713B89"/>
    <w:rsid w:val="00713BA4"/>
    <w:rsid w:val="00713BB4"/>
    <w:rsid w:val="00713D1D"/>
    <w:rsid w:val="00713D39"/>
    <w:rsid w:val="00713D8F"/>
    <w:rsid w:val="00713EDA"/>
    <w:rsid w:val="00713FBB"/>
    <w:rsid w:val="00714230"/>
    <w:rsid w:val="00714379"/>
    <w:rsid w:val="00714390"/>
    <w:rsid w:val="00714614"/>
    <w:rsid w:val="007146BF"/>
    <w:rsid w:val="00714762"/>
    <w:rsid w:val="00714815"/>
    <w:rsid w:val="007149FC"/>
    <w:rsid w:val="00714C02"/>
    <w:rsid w:val="00714E28"/>
    <w:rsid w:val="00714F0E"/>
    <w:rsid w:val="0071517F"/>
    <w:rsid w:val="00715198"/>
    <w:rsid w:val="007151E6"/>
    <w:rsid w:val="007152A1"/>
    <w:rsid w:val="007154C2"/>
    <w:rsid w:val="007154D8"/>
    <w:rsid w:val="0071564E"/>
    <w:rsid w:val="0071564F"/>
    <w:rsid w:val="0071597B"/>
    <w:rsid w:val="00715994"/>
    <w:rsid w:val="00715A73"/>
    <w:rsid w:val="00715CA0"/>
    <w:rsid w:val="00715DBB"/>
    <w:rsid w:val="00715FDC"/>
    <w:rsid w:val="0071607B"/>
    <w:rsid w:val="00716133"/>
    <w:rsid w:val="00716149"/>
    <w:rsid w:val="0071622F"/>
    <w:rsid w:val="00716282"/>
    <w:rsid w:val="0071633C"/>
    <w:rsid w:val="007163B5"/>
    <w:rsid w:val="007163D1"/>
    <w:rsid w:val="00716434"/>
    <w:rsid w:val="00716440"/>
    <w:rsid w:val="00716480"/>
    <w:rsid w:val="00716651"/>
    <w:rsid w:val="00716799"/>
    <w:rsid w:val="00716DEF"/>
    <w:rsid w:val="00716E7B"/>
    <w:rsid w:val="00716E88"/>
    <w:rsid w:val="00717044"/>
    <w:rsid w:val="00717057"/>
    <w:rsid w:val="007175CC"/>
    <w:rsid w:val="00717705"/>
    <w:rsid w:val="00717A22"/>
    <w:rsid w:val="00717AB0"/>
    <w:rsid w:val="00717DC6"/>
    <w:rsid w:val="00717E4E"/>
    <w:rsid w:val="00717F38"/>
    <w:rsid w:val="00720178"/>
    <w:rsid w:val="00720719"/>
    <w:rsid w:val="00720786"/>
    <w:rsid w:val="007207B4"/>
    <w:rsid w:val="00720935"/>
    <w:rsid w:val="00720940"/>
    <w:rsid w:val="00720CE8"/>
    <w:rsid w:val="00720DC7"/>
    <w:rsid w:val="00720E2F"/>
    <w:rsid w:val="00720E35"/>
    <w:rsid w:val="00720E91"/>
    <w:rsid w:val="00720FD2"/>
    <w:rsid w:val="00721080"/>
    <w:rsid w:val="00721241"/>
    <w:rsid w:val="00721359"/>
    <w:rsid w:val="0072139A"/>
    <w:rsid w:val="007213AA"/>
    <w:rsid w:val="007213B6"/>
    <w:rsid w:val="00721713"/>
    <w:rsid w:val="007217C0"/>
    <w:rsid w:val="007217C8"/>
    <w:rsid w:val="00721B33"/>
    <w:rsid w:val="00721D25"/>
    <w:rsid w:val="00721E29"/>
    <w:rsid w:val="00721E79"/>
    <w:rsid w:val="00721EEA"/>
    <w:rsid w:val="00721F54"/>
    <w:rsid w:val="00722047"/>
    <w:rsid w:val="007220E3"/>
    <w:rsid w:val="0072210B"/>
    <w:rsid w:val="00722157"/>
    <w:rsid w:val="00722191"/>
    <w:rsid w:val="007222F3"/>
    <w:rsid w:val="007227DC"/>
    <w:rsid w:val="00722A56"/>
    <w:rsid w:val="00722BB5"/>
    <w:rsid w:val="00722BBA"/>
    <w:rsid w:val="00722C9E"/>
    <w:rsid w:val="00722DBF"/>
    <w:rsid w:val="00722E80"/>
    <w:rsid w:val="00722F39"/>
    <w:rsid w:val="00723055"/>
    <w:rsid w:val="007230F3"/>
    <w:rsid w:val="00723159"/>
    <w:rsid w:val="007231C2"/>
    <w:rsid w:val="00723348"/>
    <w:rsid w:val="0072337E"/>
    <w:rsid w:val="007233EC"/>
    <w:rsid w:val="00723425"/>
    <w:rsid w:val="0072363A"/>
    <w:rsid w:val="007236E8"/>
    <w:rsid w:val="007238CE"/>
    <w:rsid w:val="00723A20"/>
    <w:rsid w:val="00723A6A"/>
    <w:rsid w:val="00723AD6"/>
    <w:rsid w:val="00723B50"/>
    <w:rsid w:val="00723C82"/>
    <w:rsid w:val="00723CC4"/>
    <w:rsid w:val="00723CFD"/>
    <w:rsid w:val="00723D31"/>
    <w:rsid w:val="00723D6B"/>
    <w:rsid w:val="00723DF7"/>
    <w:rsid w:val="00723E29"/>
    <w:rsid w:val="00723FF6"/>
    <w:rsid w:val="00724027"/>
    <w:rsid w:val="00724465"/>
    <w:rsid w:val="007245A1"/>
    <w:rsid w:val="007245EE"/>
    <w:rsid w:val="00724671"/>
    <w:rsid w:val="00724733"/>
    <w:rsid w:val="0072473E"/>
    <w:rsid w:val="00724755"/>
    <w:rsid w:val="00724C86"/>
    <w:rsid w:val="00724EC3"/>
    <w:rsid w:val="00724F63"/>
    <w:rsid w:val="00724FEC"/>
    <w:rsid w:val="0072519F"/>
    <w:rsid w:val="00725348"/>
    <w:rsid w:val="00725352"/>
    <w:rsid w:val="0072548A"/>
    <w:rsid w:val="0072549F"/>
    <w:rsid w:val="00725613"/>
    <w:rsid w:val="00725766"/>
    <w:rsid w:val="0072586E"/>
    <w:rsid w:val="00725876"/>
    <w:rsid w:val="00725BF7"/>
    <w:rsid w:val="00725E78"/>
    <w:rsid w:val="00725F4F"/>
    <w:rsid w:val="00725F60"/>
    <w:rsid w:val="00726089"/>
    <w:rsid w:val="00726135"/>
    <w:rsid w:val="00726363"/>
    <w:rsid w:val="00726428"/>
    <w:rsid w:val="0072650D"/>
    <w:rsid w:val="007265D1"/>
    <w:rsid w:val="0072662D"/>
    <w:rsid w:val="00726733"/>
    <w:rsid w:val="0072697C"/>
    <w:rsid w:val="00726A22"/>
    <w:rsid w:val="00726A2C"/>
    <w:rsid w:val="00726AFE"/>
    <w:rsid w:val="00726C12"/>
    <w:rsid w:val="00726C50"/>
    <w:rsid w:val="00726D2D"/>
    <w:rsid w:val="00727083"/>
    <w:rsid w:val="0072715E"/>
    <w:rsid w:val="007271E3"/>
    <w:rsid w:val="0072720C"/>
    <w:rsid w:val="00727232"/>
    <w:rsid w:val="00727267"/>
    <w:rsid w:val="007273E3"/>
    <w:rsid w:val="007275D1"/>
    <w:rsid w:val="007275E2"/>
    <w:rsid w:val="00727791"/>
    <w:rsid w:val="007277AB"/>
    <w:rsid w:val="00727855"/>
    <w:rsid w:val="007278BB"/>
    <w:rsid w:val="007278FF"/>
    <w:rsid w:val="00727919"/>
    <w:rsid w:val="00727A13"/>
    <w:rsid w:val="00727ABD"/>
    <w:rsid w:val="00727D54"/>
    <w:rsid w:val="00727DD0"/>
    <w:rsid w:val="00727DFF"/>
    <w:rsid w:val="00727E56"/>
    <w:rsid w:val="00727F6F"/>
    <w:rsid w:val="00727F82"/>
    <w:rsid w:val="00729A51"/>
    <w:rsid w:val="00730408"/>
    <w:rsid w:val="007305EF"/>
    <w:rsid w:val="0073075D"/>
    <w:rsid w:val="00730872"/>
    <w:rsid w:val="00730AAC"/>
    <w:rsid w:val="00730B01"/>
    <w:rsid w:val="00730E77"/>
    <w:rsid w:val="00730ED0"/>
    <w:rsid w:val="0073109F"/>
    <w:rsid w:val="007311A1"/>
    <w:rsid w:val="00731400"/>
    <w:rsid w:val="00731429"/>
    <w:rsid w:val="0073155E"/>
    <w:rsid w:val="00731607"/>
    <w:rsid w:val="0073178F"/>
    <w:rsid w:val="0073195E"/>
    <w:rsid w:val="0073199C"/>
    <w:rsid w:val="0073199E"/>
    <w:rsid w:val="00731A1C"/>
    <w:rsid w:val="00731AF1"/>
    <w:rsid w:val="00731B2E"/>
    <w:rsid w:val="00731CF0"/>
    <w:rsid w:val="00731D95"/>
    <w:rsid w:val="00731E69"/>
    <w:rsid w:val="00731F80"/>
    <w:rsid w:val="00731F87"/>
    <w:rsid w:val="0073219A"/>
    <w:rsid w:val="0073227A"/>
    <w:rsid w:val="00732395"/>
    <w:rsid w:val="007323BA"/>
    <w:rsid w:val="00732435"/>
    <w:rsid w:val="007325C6"/>
    <w:rsid w:val="00732779"/>
    <w:rsid w:val="007327AA"/>
    <w:rsid w:val="007329B3"/>
    <w:rsid w:val="00732C74"/>
    <w:rsid w:val="00732D05"/>
    <w:rsid w:val="00732F37"/>
    <w:rsid w:val="00732FE6"/>
    <w:rsid w:val="0073303E"/>
    <w:rsid w:val="007330E4"/>
    <w:rsid w:val="00733248"/>
    <w:rsid w:val="0073366F"/>
    <w:rsid w:val="0073371B"/>
    <w:rsid w:val="00733887"/>
    <w:rsid w:val="007338C4"/>
    <w:rsid w:val="0073397A"/>
    <w:rsid w:val="007339EF"/>
    <w:rsid w:val="00733DA7"/>
    <w:rsid w:val="00733DFC"/>
    <w:rsid w:val="00733E97"/>
    <w:rsid w:val="0073403B"/>
    <w:rsid w:val="0073404D"/>
    <w:rsid w:val="007341FB"/>
    <w:rsid w:val="007341FD"/>
    <w:rsid w:val="007344FD"/>
    <w:rsid w:val="0073457A"/>
    <w:rsid w:val="0073466A"/>
    <w:rsid w:val="00734762"/>
    <w:rsid w:val="00734808"/>
    <w:rsid w:val="0073496E"/>
    <w:rsid w:val="00734D1E"/>
    <w:rsid w:val="00734D32"/>
    <w:rsid w:val="00734F18"/>
    <w:rsid w:val="007351B8"/>
    <w:rsid w:val="00735306"/>
    <w:rsid w:val="0073542E"/>
    <w:rsid w:val="00735433"/>
    <w:rsid w:val="007354D3"/>
    <w:rsid w:val="007355E7"/>
    <w:rsid w:val="00735881"/>
    <w:rsid w:val="00735A26"/>
    <w:rsid w:val="00735ABA"/>
    <w:rsid w:val="00735B56"/>
    <w:rsid w:val="00735B7E"/>
    <w:rsid w:val="00735D30"/>
    <w:rsid w:val="00735D70"/>
    <w:rsid w:val="00735F6D"/>
    <w:rsid w:val="00735F75"/>
    <w:rsid w:val="0073603E"/>
    <w:rsid w:val="0073607A"/>
    <w:rsid w:val="0073638E"/>
    <w:rsid w:val="00736709"/>
    <w:rsid w:val="00736716"/>
    <w:rsid w:val="00736835"/>
    <w:rsid w:val="00736893"/>
    <w:rsid w:val="0073697B"/>
    <w:rsid w:val="00736BD2"/>
    <w:rsid w:val="00736C14"/>
    <w:rsid w:val="00736C3A"/>
    <w:rsid w:val="00736D2D"/>
    <w:rsid w:val="00736ECD"/>
    <w:rsid w:val="00736F48"/>
    <w:rsid w:val="00736F94"/>
    <w:rsid w:val="0073708F"/>
    <w:rsid w:val="00737454"/>
    <w:rsid w:val="0073765E"/>
    <w:rsid w:val="0073766E"/>
    <w:rsid w:val="00737785"/>
    <w:rsid w:val="00737790"/>
    <w:rsid w:val="007377BC"/>
    <w:rsid w:val="00737865"/>
    <w:rsid w:val="00737AC5"/>
    <w:rsid w:val="00737AFA"/>
    <w:rsid w:val="00737C64"/>
    <w:rsid w:val="00737D96"/>
    <w:rsid w:val="00737E89"/>
    <w:rsid w:val="00740044"/>
    <w:rsid w:val="007400A3"/>
    <w:rsid w:val="00740244"/>
    <w:rsid w:val="0074034D"/>
    <w:rsid w:val="0074037D"/>
    <w:rsid w:val="007405CB"/>
    <w:rsid w:val="0074075F"/>
    <w:rsid w:val="00740927"/>
    <w:rsid w:val="00740A34"/>
    <w:rsid w:val="00740A63"/>
    <w:rsid w:val="00740B19"/>
    <w:rsid w:val="00740F4E"/>
    <w:rsid w:val="00741067"/>
    <w:rsid w:val="0074118F"/>
    <w:rsid w:val="007411F5"/>
    <w:rsid w:val="0074129C"/>
    <w:rsid w:val="0074137A"/>
    <w:rsid w:val="00741612"/>
    <w:rsid w:val="007417E2"/>
    <w:rsid w:val="007417E5"/>
    <w:rsid w:val="00741836"/>
    <w:rsid w:val="007418F1"/>
    <w:rsid w:val="00741930"/>
    <w:rsid w:val="00741BC6"/>
    <w:rsid w:val="00741C01"/>
    <w:rsid w:val="00741D68"/>
    <w:rsid w:val="00741DA1"/>
    <w:rsid w:val="00741E20"/>
    <w:rsid w:val="007421A6"/>
    <w:rsid w:val="00742222"/>
    <w:rsid w:val="007422D7"/>
    <w:rsid w:val="007423A8"/>
    <w:rsid w:val="00742435"/>
    <w:rsid w:val="0074250E"/>
    <w:rsid w:val="00742516"/>
    <w:rsid w:val="00742573"/>
    <w:rsid w:val="0074281D"/>
    <w:rsid w:val="00742BD7"/>
    <w:rsid w:val="00742BEC"/>
    <w:rsid w:val="00742BF8"/>
    <w:rsid w:val="00742C8B"/>
    <w:rsid w:val="00742D02"/>
    <w:rsid w:val="00742DC6"/>
    <w:rsid w:val="00742DDA"/>
    <w:rsid w:val="00742F21"/>
    <w:rsid w:val="00743211"/>
    <w:rsid w:val="00743258"/>
    <w:rsid w:val="0074354C"/>
    <w:rsid w:val="007435C9"/>
    <w:rsid w:val="00743713"/>
    <w:rsid w:val="007438FB"/>
    <w:rsid w:val="00743905"/>
    <w:rsid w:val="00743949"/>
    <w:rsid w:val="00743AC1"/>
    <w:rsid w:val="00743ADC"/>
    <w:rsid w:val="00743CC0"/>
    <w:rsid w:val="00743D31"/>
    <w:rsid w:val="00743E17"/>
    <w:rsid w:val="00743E22"/>
    <w:rsid w:val="00743EFF"/>
    <w:rsid w:val="00743F98"/>
    <w:rsid w:val="00744186"/>
    <w:rsid w:val="00744316"/>
    <w:rsid w:val="0074451E"/>
    <w:rsid w:val="00744562"/>
    <w:rsid w:val="007448D5"/>
    <w:rsid w:val="00744B1D"/>
    <w:rsid w:val="00744C63"/>
    <w:rsid w:val="00744C78"/>
    <w:rsid w:val="00744E93"/>
    <w:rsid w:val="00744F5A"/>
    <w:rsid w:val="00744F93"/>
    <w:rsid w:val="00744FB1"/>
    <w:rsid w:val="0074507B"/>
    <w:rsid w:val="00745152"/>
    <w:rsid w:val="007451B3"/>
    <w:rsid w:val="00745332"/>
    <w:rsid w:val="00745458"/>
    <w:rsid w:val="00745513"/>
    <w:rsid w:val="007455D2"/>
    <w:rsid w:val="007457AE"/>
    <w:rsid w:val="00745A0E"/>
    <w:rsid w:val="00745C69"/>
    <w:rsid w:val="00745CA6"/>
    <w:rsid w:val="00745D1F"/>
    <w:rsid w:val="00745E5F"/>
    <w:rsid w:val="00746275"/>
    <w:rsid w:val="007463BE"/>
    <w:rsid w:val="00746491"/>
    <w:rsid w:val="007465B3"/>
    <w:rsid w:val="00746696"/>
    <w:rsid w:val="00746791"/>
    <w:rsid w:val="00746919"/>
    <w:rsid w:val="00746988"/>
    <w:rsid w:val="00746A01"/>
    <w:rsid w:val="00746A78"/>
    <w:rsid w:val="00746B39"/>
    <w:rsid w:val="00746D3A"/>
    <w:rsid w:val="00746E1A"/>
    <w:rsid w:val="00746E93"/>
    <w:rsid w:val="00746EB9"/>
    <w:rsid w:val="00746F4E"/>
    <w:rsid w:val="007470D4"/>
    <w:rsid w:val="007471DE"/>
    <w:rsid w:val="0074723E"/>
    <w:rsid w:val="0074726A"/>
    <w:rsid w:val="0074727A"/>
    <w:rsid w:val="00747353"/>
    <w:rsid w:val="007473C0"/>
    <w:rsid w:val="007474A4"/>
    <w:rsid w:val="007474B1"/>
    <w:rsid w:val="007474FF"/>
    <w:rsid w:val="00747505"/>
    <w:rsid w:val="007476DC"/>
    <w:rsid w:val="007478C5"/>
    <w:rsid w:val="007479A2"/>
    <w:rsid w:val="00747A65"/>
    <w:rsid w:val="00747BE4"/>
    <w:rsid w:val="00747D51"/>
    <w:rsid w:val="00747D65"/>
    <w:rsid w:val="00747DD4"/>
    <w:rsid w:val="00747E8D"/>
    <w:rsid w:val="00747EB0"/>
    <w:rsid w:val="007500DC"/>
    <w:rsid w:val="00750116"/>
    <w:rsid w:val="0075011A"/>
    <w:rsid w:val="00750204"/>
    <w:rsid w:val="0075057B"/>
    <w:rsid w:val="00750591"/>
    <w:rsid w:val="007506BD"/>
    <w:rsid w:val="007507AF"/>
    <w:rsid w:val="007508D3"/>
    <w:rsid w:val="00750A70"/>
    <w:rsid w:val="00750C4B"/>
    <w:rsid w:val="00750D65"/>
    <w:rsid w:val="00750D8B"/>
    <w:rsid w:val="00750E13"/>
    <w:rsid w:val="00751158"/>
    <w:rsid w:val="007511D6"/>
    <w:rsid w:val="007512D7"/>
    <w:rsid w:val="0075131D"/>
    <w:rsid w:val="007513CF"/>
    <w:rsid w:val="007514D5"/>
    <w:rsid w:val="00751597"/>
    <w:rsid w:val="007515CF"/>
    <w:rsid w:val="007516B1"/>
    <w:rsid w:val="00751873"/>
    <w:rsid w:val="0075192D"/>
    <w:rsid w:val="00751A1E"/>
    <w:rsid w:val="00751AFF"/>
    <w:rsid w:val="00751BD8"/>
    <w:rsid w:val="00751D47"/>
    <w:rsid w:val="00751D65"/>
    <w:rsid w:val="00751E16"/>
    <w:rsid w:val="00751E88"/>
    <w:rsid w:val="00751E9D"/>
    <w:rsid w:val="00752025"/>
    <w:rsid w:val="007520D7"/>
    <w:rsid w:val="00752528"/>
    <w:rsid w:val="0075258E"/>
    <w:rsid w:val="007527B9"/>
    <w:rsid w:val="007527C0"/>
    <w:rsid w:val="00752927"/>
    <w:rsid w:val="00752B32"/>
    <w:rsid w:val="00752B7E"/>
    <w:rsid w:val="00752BA2"/>
    <w:rsid w:val="00752BCB"/>
    <w:rsid w:val="00752BF1"/>
    <w:rsid w:val="00752CBF"/>
    <w:rsid w:val="00752D1D"/>
    <w:rsid w:val="00752E6C"/>
    <w:rsid w:val="00752FD5"/>
    <w:rsid w:val="007531D1"/>
    <w:rsid w:val="007533B6"/>
    <w:rsid w:val="00753445"/>
    <w:rsid w:val="00753481"/>
    <w:rsid w:val="00753557"/>
    <w:rsid w:val="00753627"/>
    <w:rsid w:val="00753667"/>
    <w:rsid w:val="007536E9"/>
    <w:rsid w:val="00753703"/>
    <w:rsid w:val="007537B8"/>
    <w:rsid w:val="007537C7"/>
    <w:rsid w:val="007538CB"/>
    <w:rsid w:val="00753A34"/>
    <w:rsid w:val="00753A39"/>
    <w:rsid w:val="00753AD5"/>
    <w:rsid w:val="00754183"/>
    <w:rsid w:val="007541C3"/>
    <w:rsid w:val="0075433E"/>
    <w:rsid w:val="00754382"/>
    <w:rsid w:val="00754572"/>
    <w:rsid w:val="007545FC"/>
    <w:rsid w:val="007548E9"/>
    <w:rsid w:val="00754970"/>
    <w:rsid w:val="00754CEB"/>
    <w:rsid w:val="00754ED2"/>
    <w:rsid w:val="00754F84"/>
    <w:rsid w:val="0075503A"/>
    <w:rsid w:val="00755099"/>
    <w:rsid w:val="00755160"/>
    <w:rsid w:val="007551A4"/>
    <w:rsid w:val="007552F7"/>
    <w:rsid w:val="0075531C"/>
    <w:rsid w:val="0075535D"/>
    <w:rsid w:val="007553E6"/>
    <w:rsid w:val="00755541"/>
    <w:rsid w:val="007555E7"/>
    <w:rsid w:val="0075561F"/>
    <w:rsid w:val="00755872"/>
    <w:rsid w:val="00755873"/>
    <w:rsid w:val="00755A00"/>
    <w:rsid w:val="00755A45"/>
    <w:rsid w:val="00755AC7"/>
    <w:rsid w:val="00755C6A"/>
    <w:rsid w:val="00755DB8"/>
    <w:rsid w:val="00756034"/>
    <w:rsid w:val="0075603C"/>
    <w:rsid w:val="00756080"/>
    <w:rsid w:val="00756174"/>
    <w:rsid w:val="00756237"/>
    <w:rsid w:val="0075624E"/>
    <w:rsid w:val="007562C7"/>
    <w:rsid w:val="007564AE"/>
    <w:rsid w:val="0075653C"/>
    <w:rsid w:val="007566FF"/>
    <w:rsid w:val="007567FB"/>
    <w:rsid w:val="007568F1"/>
    <w:rsid w:val="007569C4"/>
    <w:rsid w:val="007569D2"/>
    <w:rsid w:val="00756A97"/>
    <w:rsid w:val="00756A9D"/>
    <w:rsid w:val="00756B21"/>
    <w:rsid w:val="00756CAC"/>
    <w:rsid w:val="00756CB6"/>
    <w:rsid w:val="00756E1D"/>
    <w:rsid w:val="00756E4E"/>
    <w:rsid w:val="00756F3C"/>
    <w:rsid w:val="00756FBD"/>
    <w:rsid w:val="00756FBE"/>
    <w:rsid w:val="00757032"/>
    <w:rsid w:val="007572B0"/>
    <w:rsid w:val="0075745D"/>
    <w:rsid w:val="007575F0"/>
    <w:rsid w:val="00757689"/>
    <w:rsid w:val="00757781"/>
    <w:rsid w:val="007577AB"/>
    <w:rsid w:val="007579EA"/>
    <w:rsid w:val="00757B97"/>
    <w:rsid w:val="00757D6D"/>
    <w:rsid w:val="00757FA1"/>
    <w:rsid w:val="00757FD5"/>
    <w:rsid w:val="00760100"/>
    <w:rsid w:val="00760378"/>
    <w:rsid w:val="007605E0"/>
    <w:rsid w:val="0076060F"/>
    <w:rsid w:val="0076088B"/>
    <w:rsid w:val="00760A27"/>
    <w:rsid w:val="00760B17"/>
    <w:rsid w:val="00760BF4"/>
    <w:rsid w:val="00760C47"/>
    <w:rsid w:val="00761038"/>
    <w:rsid w:val="0076103D"/>
    <w:rsid w:val="00761095"/>
    <w:rsid w:val="007611A5"/>
    <w:rsid w:val="00761316"/>
    <w:rsid w:val="0076148F"/>
    <w:rsid w:val="0076185F"/>
    <w:rsid w:val="0076189A"/>
    <w:rsid w:val="007618C0"/>
    <w:rsid w:val="007619EB"/>
    <w:rsid w:val="00761A22"/>
    <w:rsid w:val="00761B2E"/>
    <w:rsid w:val="00761D77"/>
    <w:rsid w:val="00761E69"/>
    <w:rsid w:val="00761EF4"/>
    <w:rsid w:val="00761F90"/>
    <w:rsid w:val="00762033"/>
    <w:rsid w:val="00762098"/>
    <w:rsid w:val="00762133"/>
    <w:rsid w:val="00762251"/>
    <w:rsid w:val="0076244A"/>
    <w:rsid w:val="0076263C"/>
    <w:rsid w:val="007628C8"/>
    <w:rsid w:val="0076290C"/>
    <w:rsid w:val="00762AA6"/>
    <w:rsid w:val="00762AF1"/>
    <w:rsid w:val="00762B00"/>
    <w:rsid w:val="00762B0B"/>
    <w:rsid w:val="00762C82"/>
    <w:rsid w:val="00762D89"/>
    <w:rsid w:val="00762E35"/>
    <w:rsid w:val="00762F6F"/>
    <w:rsid w:val="00762FE0"/>
    <w:rsid w:val="00763130"/>
    <w:rsid w:val="00763340"/>
    <w:rsid w:val="007633EE"/>
    <w:rsid w:val="007633FF"/>
    <w:rsid w:val="00763422"/>
    <w:rsid w:val="0076365D"/>
    <w:rsid w:val="00763720"/>
    <w:rsid w:val="00763796"/>
    <w:rsid w:val="007637B2"/>
    <w:rsid w:val="0076385C"/>
    <w:rsid w:val="00763868"/>
    <w:rsid w:val="0076399D"/>
    <w:rsid w:val="00763B8C"/>
    <w:rsid w:val="00763D60"/>
    <w:rsid w:val="00763DC1"/>
    <w:rsid w:val="00763DED"/>
    <w:rsid w:val="007640EE"/>
    <w:rsid w:val="0076420A"/>
    <w:rsid w:val="007642CA"/>
    <w:rsid w:val="007642D7"/>
    <w:rsid w:val="007643B9"/>
    <w:rsid w:val="00764554"/>
    <w:rsid w:val="00764759"/>
    <w:rsid w:val="0076485B"/>
    <w:rsid w:val="007648AA"/>
    <w:rsid w:val="007648F3"/>
    <w:rsid w:val="00764AD3"/>
    <w:rsid w:val="00764F1B"/>
    <w:rsid w:val="00764FAC"/>
    <w:rsid w:val="0076503F"/>
    <w:rsid w:val="007651B7"/>
    <w:rsid w:val="00765306"/>
    <w:rsid w:val="00765362"/>
    <w:rsid w:val="0076542D"/>
    <w:rsid w:val="00765441"/>
    <w:rsid w:val="007656F4"/>
    <w:rsid w:val="00765703"/>
    <w:rsid w:val="0076588B"/>
    <w:rsid w:val="0076590F"/>
    <w:rsid w:val="0076592E"/>
    <w:rsid w:val="00765A21"/>
    <w:rsid w:val="00765B06"/>
    <w:rsid w:val="00765EB6"/>
    <w:rsid w:val="00765FF0"/>
    <w:rsid w:val="007660A8"/>
    <w:rsid w:val="007661C4"/>
    <w:rsid w:val="0076638C"/>
    <w:rsid w:val="007663BD"/>
    <w:rsid w:val="0076642D"/>
    <w:rsid w:val="00766506"/>
    <w:rsid w:val="007665BA"/>
    <w:rsid w:val="007666EF"/>
    <w:rsid w:val="00766825"/>
    <w:rsid w:val="00766858"/>
    <w:rsid w:val="00766874"/>
    <w:rsid w:val="00766875"/>
    <w:rsid w:val="007668D5"/>
    <w:rsid w:val="00766A13"/>
    <w:rsid w:val="00766A15"/>
    <w:rsid w:val="00766B32"/>
    <w:rsid w:val="00766C8F"/>
    <w:rsid w:val="007672FD"/>
    <w:rsid w:val="007674FF"/>
    <w:rsid w:val="00767537"/>
    <w:rsid w:val="00767867"/>
    <w:rsid w:val="00767B09"/>
    <w:rsid w:val="00767D04"/>
    <w:rsid w:val="00767E2C"/>
    <w:rsid w:val="00767EEE"/>
    <w:rsid w:val="00767F16"/>
    <w:rsid w:val="00767FB4"/>
    <w:rsid w:val="007700F0"/>
    <w:rsid w:val="00770104"/>
    <w:rsid w:val="00770153"/>
    <w:rsid w:val="007703EE"/>
    <w:rsid w:val="0077078F"/>
    <w:rsid w:val="007707D3"/>
    <w:rsid w:val="00770809"/>
    <w:rsid w:val="0077084A"/>
    <w:rsid w:val="00770A1B"/>
    <w:rsid w:val="00770A85"/>
    <w:rsid w:val="00770AFC"/>
    <w:rsid w:val="00770C7A"/>
    <w:rsid w:val="00770DE3"/>
    <w:rsid w:val="00770E30"/>
    <w:rsid w:val="00770E64"/>
    <w:rsid w:val="00770F66"/>
    <w:rsid w:val="00770F95"/>
    <w:rsid w:val="00770FB2"/>
    <w:rsid w:val="00771050"/>
    <w:rsid w:val="00771172"/>
    <w:rsid w:val="007711B7"/>
    <w:rsid w:val="007711C7"/>
    <w:rsid w:val="00771235"/>
    <w:rsid w:val="0077124A"/>
    <w:rsid w:val="007713F6"/>
    <w:rsid w:val="007715AD"/>
    <w:rsid w:val="0077166A"/>
    <w:rsid w:val="0077189A"/>
    <w:rsid w:val="00771A2D"/>
    <w:rsid w:val="00771ACB"/>
    <w:rsid w:val="00771AE2"/>
    <w:rsid w:val="00771B57"/>
    <w:rsid w:val="00771C34"/>
    <w:rsid w:val="00771E31"/>
    <w:rsid w:val="00771ED0"/>
    <w:rsid w:val="00771ED1"/>
    <w:rsid w:val="00771EF8"/>
    <w:rsid w:val="00771F3C"/>
    <w:rsid w:val="00771F98"/>
    <w:rsid w:val="00772208"/>
    <w:rsid w:val="00772292"/>
    <w:rsid w:val="007722B5"/>
    <w:rsid w:val="00772621"/>
    <w:rsid w:val="0077289B"/>
    <w:rsid w:val="00772915"/>
    <w:rsid w:val="00772B67"/>
    <w:rsid w:val="00772C9B"/>
    <w:rsid w:val="00772CDC"/>
    <w:rsid w:val="00772D37"/>
    <w:rsid w:val="00772E62"/>
    <w:rsid w:val="00773002"/>
    <w:rsid w:val="00773012"/>
    <w:rsid w:val="00773120"/>
    <w:rsid w:val="00773164"/>
    <w:rsid w:val="00773229"/>
    <w:rsid w:val="007733A6"/>
    <w:rsid w:val="007733E4"/>
    <w:rsid w:val="0077358B"/>
    <w:rsid w:val="0077369A"/>
    <w:rsid w:val="007736E4"/>
    <w:rsid w:val="00773794"/>
    <w:rsid w:val="007737BD"/>
    <w:rsid w:val="0077382E"/>
    <w:rsid w:val="0077391D"/>
    <w:rsid w:val="00773F22"/>
    <w:rsid w:val="00773FD0"/>
    <w:rsid w:val="0077413C"/>
    <w:rsid w:val="007744D0"/>
    <w:rsid w:val="00774578"/>
    <w:rsid w:val="0077475F"/>
    <w:rsid w:val="00774773"/>
    <w:rsid w:val="00774824"/>
    <w:rsid w:val="00774838"/>
    <w:rsid w:val="007748AA"/>
    <w:rsid w:val="0077494E"/>
    <w:rsid w:val="00775157"/>
    <w:rsid w:val="00775185"/>
    <w:rsid w:val="00775277"/>
    <w:rsid w:val="007752AF"/>
    <w:rsid w:val="00775512"/>
    <w:rsid w:val="00775751"/>
    <w:rsid w:val="00775841"/>
    <w:rsid w:val="0077588C"/>
    <w:rsid w:val="00775968"/>
    <w:rsid w:val="00775E72"/>
    <w:rsid w:val="00775F22"/>
    <w:rsid w:val="0077603B"/>
    <w:rsid w:val="00776154"/>
    <w:rsid w:val="007761ED"/>
    <w:rsid w:val="00776205"/>
    <w:rsid w:val="00776249"/>
    <w:rsid w:val="00776270"/>
    <w:rsid w:val="0077640D"/>
    <w:rsid w:val="007765E6"/>
    <w:rsid w:val="007767A6"/>
    <w:rsid w:val="007767C5"/>
    <w:rsid w:val="00776D5C"/>
    <w:rsid w:val="00777057"/>
    <w:rsid w:val="007772CF"/>
    <w:rsid w:val="007772E2"/>
    <w:rsid w:val="00777374"/>
    <w:rsid w:val="00777900"/>
    <w:rsid w:val="00777B2D"/>
    <w:rsid w:val="00777C22"/>
    <w:rsid w:val="00777CCF"/>
    <w:rsid w:val="00777CDC"/>
    <w:rsid w:val="00777EE9"/>
    <w:rsid w:val="00777F3E"/>
    <w:rsid w:val="00777F74"/>
    <w:rsid w:val="00777F89"/>
    <w:rsid w:val="0078017C"/>
    <w:rsid w:val="007801BE"/>
    <w:rsid w:val="007804DA"/>
    <w:rsid w:val="00780528"/>
    <w:rsid w:val="007807DF"/>
    <w:rsid w:val="00780821"/>
    <w:rsid w:val="007808A3"/>
    <w:rsid w:val="0078095D"/>
    <w:rsid w:val="00780BC8"/>
    <w:rsid w:val="00780E55"/>
    <w:rsid w:val="00781028"/>
    <w:rsid w:val="007810E6"/>
    <w:rsid w:val="0078121F"/>
    <w:rsid w:val="007812CC"/>
    <w:rsid w:val="00781492"/>
    <w:rsid w:val="007814A3"/>
    <w:rsid w:val="0078161E"/>
    <w:rsid w:val="00781853"/>
    <w:rsid w:val="00781A13"/>
    <w:rsid w:val="00781B13"/>
    <w:rsid w:val="00781B9E"/>
    <w:rsid w:val="00781D2F"/>
    <w:rsid w:val="00781E81"/>
    <w:rsid w:val="00781E98"/>
    <w:rsid w:val="007822B0"/>
    <w:rsid w:val="00782415"/>
    <w:rsid w:val="00782683"/>
    <w:rsid w:val="007826F4"/>
    <w:rsid w:val="0078279E"/>
    <w:rsid w:val="0078289E"/>
    <w:rsid w:val="00782964"/>
    <w:rsid w:val="00782A18"/>
    <w:rsid w:val="00782BDA"/>
    <w:rsid w:val="00782C50"/>
    <w:rsid w:val="00782C6D"/>
    <w:rsid w:val="00782C72"/>
    <w:rsid w:val="00782DD7"/>
    <w:rsid w:val="00782DFB"/>
    <w:rsid w:val="00782E05"/>
    <w:rsid w:val="00783037"/>
    <w:rsid w:val="007830DF"/>
    <w:rsid w:val="0078318C"/>
    <w:rsid w:val="007832A7"/>
    <w:rsid w:val="0078336F"/>
    <w:rsid w:val="007833FA"/>
    <w:rsid w:val="0078341B"/>
    <w:rsid w:val="00783B70"/>
    <w:rsid w:val="00783E3E"/>
    <w:rsid w:val="00783E43"/>
    <w:rsid w:val="00783E9F"/>
    <w:rsid w:val="00784139"/>
    <w:rsid w:val="00784293"/>
    <w:rsid w:val="00784329"/>
    <w:rsid w:val="00784340"/>
    <w:rsid w:val="007843ED"/>
    <w:rsid w:val="007844A2"/>
    <w:rsid w:val="00784543"/>
    <w:rsid w:val="00784743"/>
    <w:rsid w:val="00784766"/>
    <w:rsid w:val="007847DF"/>
    <w:rsid w:val="00784815"/>
    <w:rsid w:val="00784B5C"/>
    <w:rsid w:val="00784C90"/>
    <w:rsid w:val="00784F32"/>
    <w:rsid w:val="00785414"/>
    <w:rsid w:val="0078551F"/>
    <w:rsid w:val="00785528"/>
    <w:rsid w:val="00785588"/>
    <w:rsid w:val="00785716"/>
    <w:rsid w:val="00785C7A"/>
    <w:rsid w:val="00785F8D"/>
    <w:rsid w:val="007860DF"/>
    <w:rsid w:val="0078613D"/>
    <w:rsid w:val="007861BA"/>
    <w:rsid w:val="0078625E"/>
    <w:rsid w:val="00786408"/>
    <w:rsid w:val="0078641A"/>
    <w:rsid w:val="007864B5"/>
    <w:rsid w:val="007866DA"/>
    <w:rsid w:val="00786719"/>
    <w:rsid w:val="0078672B"/>
    <w:rsid w:val="007867B2"/>
    <w:rsid w:val="007868D7"/>
    <w:rsid w:val="00786A1B"/>
    <w:rsid w:val="00786AE6"/>
    <w:rsid w:val="00786C54"/>
    <w:rsid w:val="00786E09"/>
    <w:rsid w:val="00786E87"/>
    <w:rsid w:val="00786F2F"/>
    <w:rsid w:val="00786F87"/>
    <w:rsid w:val="00787081"/>
    <w:rsid w:val="00787127"/>
    <w:rsid w:val="007872C1"/>
    <w:rsid w:val="0078735F"/>
    <w:rsid w:val="00787443"/>
    <w:rsid w:val="0078746A"/>
    <w:rsid w:val="00787494"/>
    <w:rsid w:val="0078754C"/>
    <w:rsid w:val="007876CE"/>
    <w:rsid w:val="0078776F"/>
    <w:rsid w:val="00787925"/>
    <w:rsid w:val="00787B82"/>
    <w:rsid w:val="00787C16"/>
    <w:rsid w:val="00787D52"/>
    <w:rsid w:val="00787FB9"/>
    <w:rsid w:val="00787FEA"/>
    <w:rsid w:val="007901CD"/>
    <w:rsid w:val="007901EA"/>
    <w:rsid w:val="00790357"/>
    <w:rsid w:val="0079036A"/>
    <w:rsid w:val="0079048D"/>
    <w:rsid w:val="007904F7"/>
    <w:rsid w:val="007906BC"/>
    <w:rsid w:val="007906EA"/>
    <w:rsid w:val="007907AA"/>
    <w:rsid w:val="007909D1"/>
    <w:rsid w:val="00790A29"/>
    <w:rsid w:val="00790A6E"/>
    <w:rsid w:val="00790E34"/>
    <w:rsid w:val="00790F31"/>
    <w:rsid w:val="00790F4A"/>
    <w:rsid w:val="00790FEB"/>
    <w:rsid w:val="0079115F"/>
    <w:rsid w:val="00791193"/>
    <w:rsid w:val="00791205"/>
    <w:rsid w:val="0079126D"/>
    <w:rsid w:val="00791499"/>
    <w:rsid w:val="0079149E"/>
    <w:rsid w:val="007917B5"/>
    <w:rsid w:val="00791852"/>
    <w:rsid w:val="00791944"/>
    <w:rsid w:val="00791A3D"/>
    <w:rsid w:val="00791D94"/>
    <w:rsid w:val="00791E43"/>
    <w:rsid w:val="00791E4B"/>
    <w:rsid w:val="00791F19"/>
    <w:rsid w:val="00791F5D"/>
    <w:rsid w:val="00792067"/>
    <w:rsid w:val="007921F4"/>
    <w:rsid w:val="0079262F"/>
    <w:rsid w:val="007927AB"/>
    <w:rsid w:val="007928DA"/>
    <w:rsid w:val="007928EA"/>
    <w:rsid w:val="00792A04"/>
    <w:rsid w:val="00792AA5"/>
    <w:rsid w:val="00792BF0"/>
    <w:rsid w:val="00792C0E"/>
    <w:rsid w:val="00792D45"/>
    <w:rsid w:val="00792ECB"/>
    <w:rsid w:val="00792EE3"/>
    <w:rsid w:val="00792F71"/>
    <w:rsid w:val="007930B8"/>
    <w:rsid w:val="00793115"/>
    <w:rsid w:val="007931D7"/>
    <w:rsid w:val="00793294"/>
    <w:rsid w:val="007932B2"/>
    <w:rsid w:val="007932CF"/>
    <w:rsid w:val="007932D2"/>
    <w:rsid w:val="00793368"/>
    <w:rsid w:val="00793393"/>
    <w:rsid w:val="0079344D"/>
    <w:rsid w:val="00793545"/>
    <w:rsid w:val="007935EE"/>
    <w:rsid w:val="0079385E"/>
    <w:rsid w:val="007938DF"/>
    <w:rsid w:val="00793970"/>
    <w:rsid w:val="00793A06"/>
    <w:rsid w:val="00793BBA"/>
    <w:rsid w:val="00793C8E"/>
    <w:rsid w:val="00793D71"/>
    <w:rsid w:val="00793F42"/>
    <w:rsid w:val="00794321"/>
    <w:rsid w:val="00794323"/>
    <w:rsid w:val="007945B2"/>
    <w:rsid w:val="007945C8"/>
    <w:rsid w:val="0079469E"/>
    <w:rsid w:val="007946D4"/>
    <w:rsid w:val="0079474D"/>
    <w:rsid w:val="007948A8"/>
    <w:rsid w:val="00794915"/>
    <w:rsid w:val="00794A3E"/>
    <w:rsid w:val="00794C27"/>
    <w:rsid w:val="00794CB0"/>
    <w:rsid w:val="00794CE5"/>
    <w:rsid w:val="00794D34"/>
    <w:rsid w:val="00794DCA"/>
    <w:rsid w:val="00794F79"/>
    <w:rsid w:val="007950A2"/>
    <w:rsid w:val="007951E9"/>
    <w:rsid w:val="007952F8"/>
    <w:rsid w:val="00795407"/>
    <w:rsid w:val="00795432"/>
    <w:rsid w:val="0079546D"/>
    <w:rsid w:val="0079553B"/>
    <w:rsid w:val="0079581F"/>
    <w:rsid w:val="00795D0B"/>
    <w:rsid w:val="00795E61"/>
    <w:rsid w:val="00795F66"/>
    <w:rsid w:val="0079603B"/>
    <w:rsid w:val="00796190"/>
    <w:rsid w:val="0079619B"/>
    <w:rsid w:val="007961C8"/>
    <w:rsid w:val="007962A8"/>
    <w:rsid w:val="0079632A"/>
    <w:rsid w:val="0079658F"/>
    <w:rsid w:val="00796656"/>
    <w:rsid w:val="00796878"/>
    <w:rsid w:val="007968E7"/>
    <w:rsid w:val="0079690B"/>
    <w:rsid w:val="00796966"/>
    <w:rsid w:val="00796A35"/>
    <w:rsid w:val="00796A99"/>
    <w:rsid w:val="00796B25"/>
    <w:rsid w:val="00796B44"/>
    <w:rsid w:val="00796CAD"/>
    <w:rsid w:val="00796D08"/>
    <w:rsid w:val="00796D0D"/>
    <w:rsid w:val="00796ED8"/>
    <w:rsid w:val="007970AE"/>
    <w:rsid w:val="0079729A"/>
    <w:rsid w:val="0079740A"/>
    <w:rsid w:val="007974E4"/>
    <w:rsid w:val="007976A1"/>
    <w:rsid w:val="00797747"/>
    <w:rsid w:val="007977AA"/>
    <w:rsid w:val="007978D7"/>
    <w:rsid w:val="00797956"/>
    <w:rsid w:val="00797ACD"/>
    <w:rsid w:val="00797BCA"/>
    <w:rsid w:val="00797BFA"/>
    <w:rsid w:val="00797C3E"/>
    <w:rsid w:val="00797C80"/>
    <w:rsid w:val="00797D57"/>
    <w:rsid w:val="00797E3A"/>
    <w:rsid w:val="00797F0C"/>
    <w:rsid w:val="007A005C"/>
    <w:rsid w:val="007A0152"/>
    <w:rsid w:val="007A01A5"/>
    <w:rsid w:val="007A036E"/>
    <w:rsid w:val="007A0522"/>
    <w:rsid w:val="007A077C"/>
    <w:rsid w:val="007A0966"/>
    <w:rsid w:val="007A0B4C"/>
    <w:rsid w:val="007A0B89"/>
    <w:rsid w:val="007A0BAB"/>
    <w:rsid w:val="007A0BEC"/>
    <w:rsid w:val="007A0C36"/>
    <w:rsid w:val="007A0CB8"/>
    <w:rsid w:val="007A0D1C"/>
    <w:rsid w:val="007A0DAC"/>
    <w:rsid w:val="007A0E49"/>
    <w:rsid w:val="007A0F18"/>
    <w:rsid w:val="007A0F53"/>
    <w:rsid w:val="007A1103"/>
    <w:rsid w:val="007A1305"/>
    <w:rsid w:val="007A1415"/>
    <w:rsid w:val="007A162D"/>
    <w:rsid w:val="007A1855"/>
    <w:rsid w:val="007A18E5"/>
    <w:rsid w:val="007A19C0"/>
    <w:rsid w:val="007A1A67"/>
    <w:rsid w:val="007A1B3D"/>
    <w:rsid w:val="007A1C6F"/>
    <w:rsid w:val="007A1CB1"/>
    <w:rsid w:val="007A1CDE"/>
    <w:rsid w:val="007A1D13"/>
    <w:rsid w:val="007A20A3"/>
    <w:rsid w:val="007A2192"/>
    <w:rsid w:val="007A21E6"/>
    <w:rsid w:val="007A223E"/>
    <w:rsid w:val="007A2310"/>
    <w:rsid w:val="007A250F"/>
    <w:rsid w:val="007A2570"/>
    <w:rsid w:val="007A26C5"/>
    <w:rsid w:val="007A27CA"/>
    <w:rsid w:val="007A27F7"/>
    <w:rsid w:val="007A2941"/>
    <w:rsid w:val="007A2970"/>
    <w:rsid w:val="007A2AA9"/>
    <w:rsid w:val="007A2B7E"/>
    <w:rsid w:val="007A3144"/>
    <w:rsid w:val="007A314E"/>
    <w:rsid w:val="007A32E5"/>
    <w:rsid w:val="007A33EB"/>
    <w:rsid w:val="007A3438"/>
    <w:rsid w:val="007A3502"/>
    <w:rsid w:val="007A35BC"/>
    <w:rsid w:val="007A37DE"/>
    <w:rsid w:val="007A3869"/>
    <w:rsid w:val="007A38BF"/>
    <w:rsid w:val="007A3915"/>
    <w:rsid w:val="007A395E"/>
    <w:rsid w:val="007A3990"/>
    <w:rsid w:val="007A3B35"/>
    <w:rsid w:val="007A3D77"/>
    <w:rsid w:val="007A3E05"/>
    <w:rsid w:val="007A3EA8"/>
    <w:rsid w:val="007A3EF1"/>
    <w:rsid w:val="007A412F"/>
    <w:rsid w:val="007A42DB"/>
    <w:rsid w:val="007A4584"/>
    <w:rsid w:val="007A462D"/>
    <w:rsid w:val="007A47D6"/>
    <w:rsid w:val="007A481E"/>
    <w:rsid w:val="007A49B8"/>
    <w:rsid w:val="007A4A5C"/>
    <w:rsid w:val="007A4ACA"/>
    <w:rsid w:val="007A4F57"/>
    <w:rsid w:val="007A53DC"/>
    <w:rsid w:val="007A5489"/>
    <w:rsid w:val="007A57EB"/>
    <w:rsid w:val="007A585C"/>
    <w:rsid w:val="007A587E"/>
    <w:rsid w:val="007A5910"/>
    <w:rsid w:val="007A59E7"/>
    <w:rsid w:val="007A5A0C"/>
    <w:rsid w:val="007A5A1A"/>
    <w:rsid w:val="007A5AC2"/>
    <w:rsid w:val="007A5CE7"/>
    <w:rsid w:val="007A5CE8"/>
    <w:rsid w:val="007A5D21"/>
    <w:rsid w:val="007A5D83"/>
    <w:rsid w:val="007A5DF7"/>
    <w:rsid w:val="007A5E77"/>
    <w:rsid w:val="007A5F1B"/>
    <w:rsid w:val="007A5F45"/>
    <w:rsid w:val="007A61F5"/>
    <w:rsid w:val="007A62B7"/>
    <w:rsid w:val="007A63FB"/>
    <w:rsid w:val="007A642A"/>
    <w:rsid w:val="007A65F8"/>
    <w:rsid w:val="007A6626"/>
    <w:rsid w:val="007A662F"/>
    <w:rsid w:val="007A667D"/>
    <w:rsid w:val="007A66A6"/>
    <w:rsid w:val="007A6764"/>
    <w:rsid w:val="007A6778"/>
    <w:rsid w:val="007A68BD"/>
    <w:rsid w:val="007A6955"/>
    <w:rsid w:val="007A6A29"/>
    <w:rsid w:val="007A6D31"/>
    <w:rsid w:val="007A6E0A"/>
    <w:rsid w:val="007A6E6A"/>
    <w:rsid w:val="007A6ED1"/>
    <w:rsid w:val="007A6F9E"/>
    <w:rsid w:val="007A6FD6"/>
    <w:rsid w:val="007A6FF8"/>
    <w:rsid w:val="007A7020"/>
    <w:rsid w:val="007A7041"/>
    <w:rsid w:val="007A71B0"/>
    <w:rsid w:val="007A7567"/>
    <w:rsid w:val="007A779E"/>
    <w:rsid w:val="007A77F1"/>
    <w:rsid w:val="007A7924"/>
    <w:rsid w:val="007A79E4"/>
    <w:rsid w:val="007A7B24"/>
    <w:rsid w:val="007A7C26"/>
    <w:rsid w:val="007A7E53"/>
    <w:rsid w:val="007A7EEE"/>
    <w:rsid w:val="007A7FED"/>
    <w:rsid w:val="007AD06E"/>
    <w:rsid w:val="007B009B"/>
    <w:rsid w:val="007B01BF"/>
    <w:rsid w:val="007B0243"/>
    <w:rsid w:val="007B025B"/>
    <w:rsid w:val="007B0466"/>
    <w:rsid w:val="007B07EE"/>
    <w:rsid w:val="007B0856"/>
    <w:rsid w:val="007B0932"/>
    <w:rsid w:val="007B0DB2"/>
    <w:rsid w:val="007B10AB"/>
    <w:rsid w:val="007B10C2"/>
    <w:rsid w:val="007B11BC"/>
    <w:rsid w:val="007B125F"/>
    <w:rsid w:val="007B1277"/>
    <w:rsid w:val="007B12B8"/>
    <w:rsid w:val="007B137A"/>
    <w:rsid w:val="007B1662"/>
    <w:rsid w:val="007B1748"/>
    <w:rsid w:val="007B17B2"/>
    <w:rsid w:val="007B18BD"/>
    <w:rsid w:val="007B18DB"/>
    <w:rsid w:val="007B18FD"/>
    <w:rsid w:val="007B193F"/>
    <w:rsid w:val="007B19A0"/>
    <w:rsid w:val="007B1CB0"/>
    <w:rsid w:val="007B1E4F"/>
    <w:rsid w:val="007B1EDA"/>
    <w:rsid w:val="007B2043"/>
    <w:rsid w:val="007B2218"/>
    <w:rsid w:val="007B234B"/>
    <w:rsid w:val="007B236B"/>
    <w:rsid w:val="007B24B4"/>
    <w:rsid w:val="007B26A8"/>
    <w:rsid w:val="007B2726"/>
    <w:rsid w:val="007B2749"/>
    <w:rsid w:val="007B28F9"/>
    <w:rsid w:val="007B2AED"/>
    <w:rsid w:val="007B2B92"/>
    <w:rsid w:val="007B2D07"/>
    <w:rsid w:val="007B2D4B"/>
    <w:rsid w:val="007B2D85"/>
    <w:rsid w:val="007B32AA"/>
    <w:rsid w:val="007B33AE"/>
    <w:rsid w:val="007B3483"/>
    <w:rsid w:val="007B3642"/>
    <w:rsid w:val="007B36D2"/>
    <w:rsid w:val="007B36E6"/>
    <w:rsid w:val="007B38C5"/>
    <w:rsid w:val="007B394D"/>
    <w:rsid w:val="007B3976"/>
    <w:rsid w:val="007B398E"/>
    <w:rsid w:val="007B3AA6"/>
    <w:rsid w:val="007B3CB3"/>
    <w:rsid w:val="007B3EE0"/>
    <w:rsid w:val="007B3FAB"/>
    <w:rsid w:val="007B4036"/>
    <w:rsid w:val="007B4375"/>
    <w:rsid w:val="007B4468"/>
    <w:rsid w:val="007B44CE"/>
    <w:rsid w:val="007B467A"/>
    <w:rsid w:val="007B4864"/>
    <w:rsid w:val="007B4A6C"/>
    <w:rsid w:val="007B4ACC"/>
    <w:rsid w:val="007B4DC9"/>
    <w:rsid w:val="007B4DF7"/>
    <w:rsid w:val="007B4E17"/>
    <w:rsid w:val="007B4F8E"/>
    <w:rsid w:val="007B5056"/>
    <w:rsid w:val="007B5077"/>
    <w:rsid w:val="007B5203"/>
    <w:rsid w:val="007B5387"/>
    <w:rsid w:val="007B5693"/>
    <w:rsid w:val="007B56BA"/>
    <w:rsid w:val="007B584B"/>
    <w:rsid w:val="007B5886"/>
    <w:rsid w:val="007B58F1"/>
    <w:rsid w:val="007B5A0D"/>
    <w:rsid w:val="007B5A39"/>
    <w:rsid w:val="007B5AFA"/>
    <w:rsid w:val="007B5B39"/>
    <w:rsid w:val="007B5B65"/>
    <w:rsid w:val="007B5C2C"/>
    <w:rsid w:val="007B600A"/>
    <w:rsid w:val="007B60D0"/>
    <w:rsid w:val="007B64E8"/>
    <w:rsid w:val="007B689C"/>
    <w:rsid w:val="007B6964"/>
    <w:rsid w:val="007B6A84"/>
    <w:rsid w:val="007B6AA8"/>
    <w:rsid w:val="007B6B1E"/>
    <w:rsid w:val="007B6B7B"/>
    <w:rsid w:val="007B6C1F"/>
    <w:rsid w:val="007B6C70"/>
    <w:rsid w:val="007B6CF3"/>
    <w:rsid w:val="007B6ED8"/>
    <w:rsid w:val="007B6F7B"/>
    <w:rsid w:val="007B6FC5"/>
    <w:rsid w:val="007B7535"/>
    <w:rsid w:val="007B75D2"/>
    <w:rsid w:val="007B7624"/>
    <w:rsid w:val="007B7710"/>
    <w:rsid w:val="007B7813"/>
    <w:rsid w:val="007B7879"/>
    <w:rsid w:val="007B79B2"/>
    <w:rsid w:val="007B7A56"/>
    <w:rsid w:val="007B7BFF"/>
    <w:rsid w:val="007B7D7A"/>
    <w:rsid w:val="007B7ED1"/>
    <w:rsid w:val="007B7F82"/>
    <w:rsid w:val="007C0183"/>
    <w:rsid w:val="007C0438"/>
    <w:rsid w:val="007C057E"/>
    <w:rsid w:val="007C05C9"/>
    <w:rsid w:val="007C0875"/>
    <w:rsid w:val="007C097B"/>
    <w:rsid w:val="007C0ABF"/>
    <w:rsid w:val="007C0CBC"/>
    <w:rsid w:val="007C0CF0"/>
    <w:rsid w:val="007C0E97"/>
    <w:rsid w:val="007C0FDB"/>
    <w:rsid w:val="007C10FE"/>
    <w:rsid w:val="007C11DB"/>
    <w:rsid w:val="007C125B"/>
    <w:rsid w:val="007C1284"/>
    <w:rsid w:val="007C134C"/>
    <w:rsid w:val="007C137F"/>
    <w:rsid w:val="007C1433"/>
    <w:rsid w:val="007C14DA"/>
    <w:rsid w:val="007C162B"/>
    <w:rsid w:val="007C17B4"/>
    <w:rsid w:val="007C18D4"/>
    <w:rsid w:val="007C1A40"/>
    <w:rsid w:val="007C1C85"/>
    <w:rsid w:val="007C1D4A"/>
    <w:rsid w:val="007C1EB7"/>
    <w:rsid w:val="007C1EBB"/>
    <w:rsid w:val="007C228F"/>
    <w:rsid w:val="007C22D3"/>
    <w:rsid w:val="007C22E3"/>
    <w:rsid w:val="007C231E"/>
    <w:rsid w:val="007C2343"/>
    <w:rsid w:val="007C24A7"/>
    <w:rsid w:val="007C24EF"/>
    <w:rsid w:val="007C2533"/>
    <w:rsid w:val="007C259D"/>
    <w:rsid w:val="007C29A2"/>
    <w:rsid w:val="007C2CBD"/>
    <w:rsid w:val="007C2DD3"/>
    <w:rsid w:val="007C2DE4"/>
    <w:rsid w:val="007C2EA8"/>
    <w:rsid w:val="007C2EE4"/>
    <w:rsid w:val="007C308A"/>
    <w:rsid w:val="007C3140"/>
    <w:rsid w:val="007C317A"/>
    <w:rsid w:val="007C33F4"/>
    <w:rsid w:val="007C3507"/>
    <w:rsid w:val="007C36DD"/>
    <w:rsid w:val="007C372B"/>
    <w:rsid w:val="007C387C"/>
    <w:rsid w:val="007C389C"/>
    <w:rsid w:val="007C393D"/>
    <w:rsid w:val="007C3A81"/>
    <w:rsid w:val="007C3B1D"/>
    <w:rsid w:val="007C3BB7"/>
    <w:rsid w:val="007C3E79"/>
    <w:rsid w:val="007C3ED3"/>
    <w:rsid w:val="007C4017"/>
    <w:rsid w:val="007C430E"/>
    <w:rsid w:val="007C4311"/>
    <w:rsid w:val="007C4327"/>
    <w:rsid w:val="007C43A4"/>
    <w:rsid w:val="007C4437"/>
    <w:rsid w:val="007C467C"/>
    <w:rsid w:val="007C4741"/>
    <w:rsid w:val="007C4890"/>
    <w:rsid w:val="007C4971"/>
    <w:rsid w:val="007C4986"/>
    <w:rsid w:val="007C4C0F"/>
    <w:rsid w:val="007C4EFC"/>
    <w:rsid w:val="007C4F88"/>
    <w:rsid w:val="007C5001"/>
    <w:rsid w:val="007C503F"/>
    <w:rsid w:val="007C5192"/>
    <w:rsid w:val="007C51E2"/>
    <w:rsid w:val="007C527D"/>
    <w:rsid w:val="007C53B2"/>
    <w:rsid w:val="007C556A"/>
    <w:rsid w:val="007C566B"/>
    <w:rsid w:val="007C56E8"/>
    <w:rsid w:val="007C57F3"/>
    <w:rsid w:val="007C58BA"/>
    <w:rsid w:val="007C5BAC"/>
    <w:rsid w:val="007C5CE9"/>
    <w:rsid w:val="007C5E41"/>
    <w:rsid w:val="007C5E4E"/>
    <w:rsid w:val="007C5E8B"/>
    <w:rsid w:val="007C5F2E"/>
    <w:rsid w:val="007C5F74"/>
    <w:rsid w:val="007C600E"/>
    <w:rsid w:val="007C6083"/>
    <w:rsid w:val="007C60D4"/>
    <w:rsid w:val="007C61DC"/>
    <w:rsid w:val="007C6277"/>
    <w:rsid w:val="007C63B3"/>
    <w:rsid w:val="007C6440"/>
    <w:rsid w:val="007C6859"/>
    <w:rsid w:val="007C6872"/>
    <w:rsid w:val="007C68AC"/>
    <w:rsid w:val="007C6925"/>
    <w:rsid w:val="007C6AA8"/>
    <w:rsid w:val="007C6B01"/>
    <w:rsid w:val="007C6B08"/>
    <w:rsid w:val="007C6D6F"/>
    <w:rsid w:val="007C6F51"/>
    <w:rsid w:val="007C708A"/>
    <w:rsid w:val="007C719B"/>
    <w:rsid w:val="007C73A2"/>
    <w:rsid w:val="007C775C"/>
    <w:rsid w:val="007C7AA0"/>
    <w:rsid w:val="007C7ED9"/>
    <w:rsid w:val="007D0293"/>
    <w:rsid w:val="007D02B9"/>
    <w:rsid w:val="007D0444"/>
    <w:rsid w:val="007D0507"/>
    <w:rsid w:val="007D0596"/>
    <w:rsid w:val="007D0779"/>
    <w:rsid w:val="007D086B"/>
    <w:rsid w:val="007D09FF"/>
    <w:rsid w:val="007D0B38"/>
    <w:rsid w:val="007D0BD2"/>
    <w:rsid w:val="007D0BFF"/>
    <w:rsid w:val="007D1148"/>
    <w:rsid w:val="007D118E"/>
    <w:rsid w:val="007D1240"/>
    <w:rsid w:val="007D1383"/>
    <w:rsid w:val="007D150D"/>
    <w:rsid w:val="007D15AF"/>
    <w:rsid w:val="007D1658"/>
    <w:rsid w:val="007D181A"/>
    <w:rsid w:val="007D1903"/>
    <w:rsid w:val="007D197D"/>
    <w:rsid w:val="007D1A1F"/>
    <w:rsid w:val="007D1ADC"/>
    <w:rsid w:val="007D1B99"/>
    <w:rsid w:val="007D1C11"/>
    <w:rsid w:val="007D2448"/>
    <w:rsid w:val="007D247C"/>
    <w:rsid w:val="007D24D9"/>
    <w:rsid w:val="007D25BD"/>
    <w:rsid w:val="007D2660"/>
    <w:rsid w:val="007D26F7"/>
    <w:rsid w:val="007D2733"/>
    <w:rsid w:val="007D27A9"/>
    <w:rsid w:val="007D28F9"/>
    <w:rsid w:val="007D2900"/>
    <w:rsid w:val="007D2AEC"/>
    <w:rsid w:val="007D2B40"/>
    <w:rsid w:val="007D2BA5"/>
    <w:rsid w:val="007D2F1D"/>
    <w:rsid w:val="007D2FD7"/>
    <w:rsid w:val="007D3318"/>
    <w:rsid w:val="007D3491"/>
    <w:rsid w:val="007D3521"/>
    <w:rsid w:val="007D3A8D"/>
    <w:rsid w:val="007D3B66"/>
    <w:rsid w:val="007D3CC6"/>
    <w:rsid w:val="007D3E6A"/>
    <w:rsid w:val="007D4038"/>
    <w:rsid w:val="007D4091"/>
    <w:rsid w:val="007D412B"/>
    <w:rsid w:val="007D4289"/>
    <w:rsid w:val="007D4319"/>
    <w:rsid w:val="007D43EC"/>
    <w:rsid w:val="007D43F2"/>
    <w:rsid w:val="007D45EF"/>
    <w:rsid w:val="007D471C"/>
    <w:rsid w:val="007D475D"/>
    <w:rsid w:val="007D4853"/>
    <w:rsid w:val="007D49BB"/>
    <w:rsid w:val="007D49FD"/>
    <w:rsid w:val="007D4ADD"/>
    <w:rsid w:val="007D4DE7"/>
    <w:rsid w:val="007D4F9E"/>
    <w:rsid w:val="007D5291"/>
    <w:rsid w:val="007D56C3"/>
    <w:rsid w:val="007D57EC"/>
    <w:rsid w:val="007D597F"/>
    <w:rsid w:val="007D59D7"/>
    <w:rsid w:val="007D5C13"/>
    <w:rsid w:val="007D5C47"/>
    <w:rsid w:val="007D5C4F"/>
    <w:rsid w:val="007D5C62"/>
    <w:rsid w:val="007D5CF5"/>
    <w:rsid w:val="007D5EA9"/>
    <w:rsid w:val="007D5EB4"/>
    <w:rsid w:val="007D5FEA"/>
    <w:rsid w:val="007D60FC"/>
    <w:rsid w:val="007D61DB"/>
    <w:rsid w:val="007D6244"/>
    <w:rsid w:val="007D62DF"/>
    <w:rsid w:val="007D6303"/>
    <w:rsid w:val="007D6387"/>
    <w:rsid w:val="007D65D0"/>
    <w:rsid w:val="007D6841"/>
    <w:rsid w:val="007D6925"/>
    <w:rsid w:val="007D6ABD"/>
    <w:rsid w:val="007D6B91"/>
    <w:rsid w:val="007D6D7B"/>
    <w:rsid w:val="007D6F56"/>
    <w:rsid w:val="007D6F99"/>
    <w:rsid w:val="007D7017"/>
    <w:rsid w:val="007D7075"/>
    <w:rsid w:val="007D70D3"/>
    <w:rsid w:val="007D70D5"/>
    <w:rsid w:val="007D70ED"/>
    <w:rsid w:val="007D71A0"/>
    <w:rsid w:val="007D71E5"/>
    <w:rsid w:val="007D743C"/>
    <w:rsid w:val="007D7442"/>
    <w:rsid w:val="007D7583"/>
    <w:rsid w:val="007D76A9"/>
    <w:rsid w:val="007D7A53"/>
    <w:rsid w:val="007D7A99"/>
    <w:rsid w:val="007D7B03"/>
    <w:rsid w:val="007D7C8B"/>
    <w:rsid w:val="007D7CFD"/>
    <w:rsid w:val="007D7D94"/>
    <w:rsid w:val="007D7DB7"/>
    <w:rsid w:val="007D7E30"/>
    <w:rsid w:val="007E0277"/>
    <w:rsid w:val="007E05CE"/>
    <w:rsid w:val="007E05E5"/>
    <w:rsid w:val="007E06A9"/>
    <w:rsid w:val="007E076A"/>
    <w:rsid w:val="007E0888"/>
    <w:rsid w:val="007E08EA"/>
    <w:rsid w:val="007E0B65"/>
    <w:rsid w:val="007E0C5B"/>
    <w:rsid w:val="007E0CA2"/>
    <w:rsid w:val="007E0E3C"/>
    <w:rsid w:val="007E0E88"/>
    <w:rsid w:val="007E100E"/>
    <w:rsid w:val="007E11AA"/>
    <w:rsid w:val="007E1251"/>
    <w:rsid w:val="007E12E0"/>
    <w:rsid w:val="007E1425"/>
    <w:rsid w:val="007E14C3"/>
    <w:rsid w:val="007E1553"/>
    <w:rsid w:val="007E159C"/>
    <w:rsid w:val="007E15D3"/>
    <w:rsid w:val="007E1682"/>
    <w:rsid w:val="007E16D2"/>
    <w:rsid w:val="007E181A"/>
    <w:rsid w:val="007E181E"/>
    <w:rsid w:val="007E190E"/>
    <w:rsid w:val="007E1A81"/>
    <w:rsid w:val="007E1CF6"/>
    <w:rsid w:val="007E1DFC"/>
    <w:rsid w:val="007E1F42"/>
    <w:rsid w:val="007E20B5"/>
    <w:rsid w:val="007E210B"/>
    <w:rsid w:val="007E2210"/>
    <w:rsid w:val="007E22D7"/>
    <w:rsid w:val="007E2414"/>
    <w:rsid w:val="007E24BC"/>
    <w:rsid w:val="007E24DC"/>
    <w:rsid w:val="007E255C"/>
    <w:rsid w:val="007E2653"/>
    <w:rsid w:val="007E26D6"/>
    <w:rsid w:val="007E2973"/>
    <w:rsid w:val="007E2CB2"/>
    <w:rsid w:val="007E2E31"/>
    <w:rsid w:val="007E313B"/>
    <w:rsid w:val="007E3264"/>
    <w:rsid w:val="007E34C0"/>
    <w:rsid w:val="007E3554"/>
    <w:rsid w:val="007E3560"/>
    <w:rsid w:val="007E35EA"/>
    <w:rsid w:val="007E3608"/>
    <w:rsid w:val="007E36A6"/>
    <w:rsid w:val="007E3781"/>
    <w:rsid w:val="007E39EF"/>
    <w:rsid w:val="007E3ACE"/>
    <w:rsid w:val="007E3AE4"/>
    <w:rsid w:val="007E3B66"/>
    <w:rsid w:val="007E3DBE"/>
    <w:rsid w:val="007E3E14"/>
    <w:rsid w:val="007E3E49"/>
    <w:rsid w:val="007E3F01"/>
    <w:rsid w:val="007E4085"/>
    <w:rsid w:val="007E4156"/>
    <w:rsid w:val="007E417B"/>
    <w:rsid w:val="007E428F"/>
    <w:rsid w:val="007E4353"/>
    <w:rsid w:val="007E44B7"/>
    <w:rsid w:val="007E45E1"/>
    <w:rsid w:val="007E460D"/>
    <w:rsid w:val="007E495D"/>
    <w:rsid w:val="007E4A0A"/>
    <w:rsid w:val="007E4C85"/>
    <w:rsid w:val="007E4D5E"/>
    <w:rsid w:val="007E4DA1"/>
    <w:rsid w:val="007E4E73"/>
    <w:rsid w:val="007E51AE"/>
    <w:rsid w:val="007E52A5"/>
    <w:rsid w:val="007E52D0"/>
    <w:rsid w:val="007E5353"/>
    <w:rsid w:val="007E53A5"/>
    <w:rsid w:val="007E53E4"/>
    <w:rsid w:val="007E553D"/>
    <w:rsid w:val="007E554B"/>
    <w:rsid w:val="007E5589"/>
    <w:rsid w:val="007E5676"/>
    <w:rsid w:val="007E576C"/>
    <w:rsid w:val="007E57A3"/>
    <w:rsid w:val="007E5856"/>
    <w:rsid w:val="007E5B67"/>
    <w:rsid w:val="007E5D18"/>
    <w:rsid w:val="007E5DDD"/>
    <w:rsid w:val="007E601C"/>
    <w:rsid w:val="007E6025"/>
    <w:rsid w:val="007E60C9"/>
    <w:rsid w:val="007E6269"/>
    <w:rsid w:val="007E65BE"/>
    <w:rsid w:val="007E65D2"/>
    <w:rsid w:val="007E660A"/>
    <w:rsid w:val="007E66B2"/>
    <w:rsid w:val="007E6715"/>
    <w:rsid w:val="007E67A6"/>
    <w:rsid w:val="007E6833"/>
    <w:rsid w:val="007E68D6"/>
    <w:rsid w:val="007E693E"/>
    <w:rsid w:val="007E6943"/>
    <w:rsid w:val="007E697A"/>
    <w:rsid w:val="007E6A6E"/>
    <w:rsid w:val="007E6A93"/>
    <w:rsid w:val="007E6AA4"/>
    <w:rsid w:val="007E6C12"/>
    <w:rsid w:val="007E6EA2"/>
    <w:rsid w:val="007E6F02"/>
    <w:rsid w:val="007E6F40"/>
    <w:rsid w:val="007E6FF2"/>
    <w:rsid w:val="007E70C2"/>
    <w:rsid w:val="007E72E6"/>
    <w:rsid w:val="007E7418"/>
    <w:rsid w:val="007E7510"/>
    <w:rsid w:val="007E75D9"/>
    <w:rsid w:val="007E77D0"/>
    <w:rsid w:val="007E786A"/>
    <w:rsid w:val="007E78B1"/>
    <w:rsid w:val="007E7AD8"/>
    <w:rsid w:val="007E7B65"/>
    <w:rsid w:val="007E7CD0"/>
    <w:rsid w:val="007E7DDF"/>
    <w:rsid w:val="007F01A2"/>
    <w:rsid w:val="007F02BB"/>
    <w:rsid w:val="007F0333"/>
    <w:rsid w:val="007F051F"/>
    <w:rsid w:val="007F0547"/>
    <w:rsid w:val="007F06C6"/>
    <w:rsid w:val="007F0B44"/>
    <w:rsid w:val="007F0C09"/>
    <w:rsid w:val="007F0C1F"/>
    <w:rsid w:val="007F0F18"/>
    <w:rsid w:val="007F0F34"/>
    <w:rsid w:val="007F0F3E"/>
    <w:rsid w:val="007F1518"/>
    <w:rsid w:val="007F18A6"/>
    <w:rsid w:val="007F1A33"/>
    <w:rsid w:val="007F1AD0"/>
    <w:rsid w:val="007F1ADC"/>
    <w:rsid w:val="007F1B68"/>
    <w:rsid w:val="007F1DCC"/>
    <w:rsid w:val="007F1F20"/>
    <w:rsid w:val="007F200A"/>
    <w:rsid w:val="007F2135"/>
    <w:rsid w:val="007F2510"/>
    <w:rsid w:val="007F2553"/>
    <w:rsid w:val="007F2598"/>
    <w:rsid w:val="007F25A8"/>
    <w:rsid w:val="007F2602"/>
    <w:rsid w:val="007F26B3"/>
    <w:rsid w:val="007F2810"/>
    <w:rsid w:val="007F28D4"/>
    <w:rsid w:val="007F2956"/>
    <w:rsid w:val="007F2B22"/>
    <w:rsid w:val="007F2C59"/>
    <w:rsid w:val="007F2C68"/>
    <w:rsid w:val="007F2D8B"/>
    <w:rsid w:val="007F2E09"/>
    <w:rsid w:val="007F31D2"/>
    <w:rsid w:val="007F338D"/>
    <w:rsid w:val="007F33AB"/>
    <w:rsid w:val="007F34E2"/>
    <w:rsid w:val="007F3751"/>
    <w:rsid w:val="007F3755"/>
    <w:rsid w:val="007F38A6"/>
    <w:rsid w:val="007F38C2"/>
    <w:rsid w:val="007F38FA"/>
    <w:rsid w:val="007F39B8"/>
    <w:rsid w:val="007F39D7"/>
    <w:rsid w:val="007F39ED"/>
    <w:rsid w:val="007F3BCF"/>
    <w:rsid w:val="007F3C86"/>
    <w:rsid w:val="007F3E29"/>
    <w:rsid w:val="007F3EC7"/>
    <w:rsid w:val="007F3FB0"/>
    <w:rsid w:val="007F3FB5"/>
    <w:rsid w:val="007F4095"/>
    <w:rsid w:val="007F40AA"/>
    <w:rsid w:val="007F40BF"/>
    <w:rsid w:val="007F4123"/>
    <w:rsid w:val="007F431B"/>
    <w:rsid w:val="007F4332"/>
    <w:rsid w:val="007F4342"/>
    <w:rsid w:val="007F453D"/>
    <w:rsid w:val="007F46F3"/>
    <w:rsid w:val="007F4866"/>
    <w:rsid w:val="007F48D3"/>
    <w:rsid w:val="007F4D9B"/>
    <w:rsid w:val="007F4E3D"/>
    <w:rsid w:val="007F4E67"/>
    <w:rsid w:val="007F4F88"/>
    <w:rsid w:val="007F4FC2"/>
    <w:rsid w:val="007F4FF7"/>
    <w:rsid w:val="007F5032"/>
    <w:rsid w:val="007F50A3"/>
    <w:rsid w:val="007F5156"/>
    <w:rsid w:val="007F52C5"/>
    <w:rsid w:val="007F5317"/>
    <w:rsid w:val="007F5557"/>
    <w:rsid w:val="007F5592"/>
    <w:rsid w:val="007F55B4"/>
    <w:rsid w:val="007F569A"/>
    <w:rsid w:val="007F58BA"/>
    <w:rsid w:val="007F5B4F"/>
    <w:rsid w:val="007F5EFD"/>
    <w:rsid w:val="007F5FA1"/>
    <w:rsid w:val="007F5FAE"/>
    <w:rsid w:val="007F603A"/>
    <w:rsid w:val="007F61A7"/>
    <w:rsid w:val="007F62C9"/>
    <w:rsid w:val="007F63DE"/>
    <w:rsid w:val="007F640B"/>
    <w:rsid w:val="007F64D0"/>
    <w:rsid w:val="007F64FF"/>
    <w:rsid w:val="007F6681"/>
    <w:rsid w:val="007F6748"/>
    <w:rsid w:val="007F67E9"/>
    <w:rsid w:val="007F6C14"/>
    <w:rsid w:val="007F6CEC"/>
    <w:rsid w:val="007F6E43"/>
    <w:rsid w:val="007F6EAD"/>
    <w:rsid w:val="007F7220"/>
    <w:rsid w:val="007F725D"/>
    <w:rsid w:val="007F72B7"/>
    <w:rsid w:val="007F72F7"/>
    <w:rsid w:val="007F733D"/>
    <w:rsid w:val="007F73C1"/>
    <w:rsid w:val="007F751A"/>
    <w:rsid w:val="007F75B3"/>
    <w:rsid w:val="007F75FE"/>
    <w:rsid w:val="007F7920"/>
    <w:rsid w:val="007F79EC"/>
    <w:rsid w:val="007F7AD8"/>
    <w:rsid w:val="007F7B58"/>
    <w:rsid w:val="007F7B77"/>
    <w:rsid w:val="007F7BC0"/>
    <w:rsid w:val="007F7E91"/>
    <w:rsid w:val="007F7EAF"/>
    <w:rsid w:val="007F7F32"/>
    <w:rsid w:val="008001ED"/>
    <w:rsid w:val="008006A2"/>
    <w:rsid w:val="008006E3"/>
    <w:rsid w:val="0080079F"/>
    <w:rsid w:val="008009F4"/>
    <w:rsid w:val="00800CBD"/>
    <w:rsid w:val="00800D4D"/>
    <w:rsid w:val="00800EF0"/>
    <w:rsid w:val="00800EFF"/>
    <w:rsid w:val="0080103B"/>
    <w:rsid w:val="008010B9"/>
    <w:rsid w:val="008011A4"/>
    <w:rsid w:val="00801246"/>
    <w:rsid w:val="00801325"/>
    <w:rsid w:val="008013A2"/>
    <w:rsid w:val="00801458"/>
    <w:rsid w:val="00801711"/>
    <w:rsid w:val="0080172B"/>
    <w:rsid w:val="0080175B"/>
    <w:rsid w:val="008018C4"/>
    <w:rsid w:val="008018D2"/>
    <w:rsid w:val="00801934"/>
    <w:rsid w:val="008019E7"/>
    <w:rsid w:val="00801B8C"/>
    <w:rsid w:val="00801BB0"/>
    <w:rsid w:val="00801BB8"/>
    <w:rsid w:val="00801BD8"/>
    <w:rsid w:val="00801C44"/>
    <w:rsid w:val="00801D5A"/>
    <w:rsid w:val="00802053"/>
    <w:rsid w:val="0080206F"/>
    <w:rsid w:val="008023EF"/>
    <w:rsid w:val="00802472"/>
    <w:rsid w:val="008024D9"/>
    <w:rsid w:val="008024F2"/>
    <w:rsid w:val="0080271A"/>
    <w:rsid w:val="008027A4"/>
    <w:rsid w:val="0080284C"/>
    <w:rsid w:val="008029B8"/>
    <w:rsid w:val="00802A6B"/>
    <w:rsid w:val="00802C0E"/>
    <w:rsid w:val="00802E71"/>
    <w:rsid w:val="00803071"/>
    <w:rsid w:val="008030AF"/>
    <w:rsid w:val="008033AE"/>
    <w:rsid w:val="008033F2"/>
    <w:rsid w:val="0080349D"/>
    <w:rsid w:val="008034D8"/>
    <w:rsid w:val="0080353C"/>
    <w:rsid w:val="00803621"/>
    <w:rsid w:val="00803871"/>
    <w:rsid w:val="008038F2"/>
    <w:rsid w:val="00803930"/>
    <w:rsid w:val="00803A8C"/>
    <w:rsid w:val="00803B96"/>
    <w:rsid w:val="00804192"/>
    <w:rsid w:val="008041DE"/>
    <w:rsid w:val="00804285"/>
    <w:rsid w:val="00804294"/>
    <w:rsid w:val="008042C1"/>
    <w:rsid w:val="00804355"/>
    <w:rsid w:val="0080440E"/>
    <w:rsid w:val="008044DA"/>
    <w:rsid w:val="0080453E"/>
    <w:rsid w:val="00804650"/>
    <w:rsid w:val="00804699"/>
    <w:rsid w:val="00804991"/>
    <w:rsid w:val="008049A7"/>
    <w:rsid w:val="008049E9"/>
    <w:rsid w:val="00804A23"/>
    <w:rsid w:val="00804D63"/>
    <w:rsid w:val="00805263"/>
    <w:rsid w:val="008052E8"/>
    <w:rsid w:val="0080535B"/>
    <w:rsid w:val="008053A5"/>
    <w:rsid w:val="00805472"/>
    <w:rsid w:val="00805630"/>
    <w:rsid w:val="008059E5"/>
    <w:rsid w:val="00805BE7"/>
    <w:rsid w:val="00805C24"/>
    <w:rsid w:val="00805C3C"/>
    <w:rsid w:val="00805DF5"/>
    <w:rsid w:val="00806131"/>
    <w:rsid w:val="008062F2"/>
    <w:rsid w:val="0080635A"/>
    <w:rsid w:val="00806375"/>
    <w:rsid w:val="008063D6"/>
    <w:rsid w:val="008065DC"/>
    <w:rsid w:val="00806895"/>
    <w:rsid w:val="008068D4"/>
    <w:rsid w:val="008068DB"/>
    <w:rsid w:val="008069AF"/>
    <w:rsid w:val="00806B2C"/>
    <w:rsid w:val="00806CA4"/>
    <w:rsid w:val="00806CA6"/>
    <w:rsid w:val="00806D85"/>
    <w:rsid w:val="00806DE1"/>
    <w:rsid w:val="00806ECE"/>
    <w:rsid w:val="00806EDB"/>
    <w:rsid w:val="00806F06"/>
    <w:rsid w:val="0080712F"/>
    <w:rsid w:val="0080721D"/>
    <w:rsid w:val="00807725"/>
    <w:rsid w:val="0080778C"/>
    <w:rsid w:val="008077EE"/>
    <w:rsid w:val="00807AB5"/>
    <w:rsid w:val="00807BBC"/>
    <w:rsid w:val="00807C40"/>
    <w:rsid w:val="00807D1E"/>
    <w:rsid w:val="00807DA8"/>
    <w:rsid w:val="00807E25"/>
    <w:rsid w:val="00807EA6"/>
    <w:rsid w:val="00807FC1"/>
    <w:rsid w:val="008102E7"/>
    <w:rsid w:val="008102FD"/>
    <w:rsid w:val="00810513"/>
    <w:rsid w:val="0081053A"/>
    <w:rsid w:val="008105CE"/>
    <w:rsid w:val="008109F1"/>
    <w:rsid w:val="00810CC4"/>
    <w:rsid w:val="008110C0"/>
    <w:rsid w:val="008111A9"/>
    <w:rsid w:val="008114CE"/>
    <w:rsid w:val="008115AB"/>
    <w:rsid w:val="008115CF"/>
    <w:rsid w:val="00811608"/>
    <w:rsid w:val="00811684"/>
    <w:rsid w:val="00811728"/>
    <w:rsid w:val="0081172E"/>
    <w:rsid w:val="008117F1"/>
    <w:rsid w:val="0081189B"/>
    <w:rsid w:val="0081191C"/>
    <w:rsid w:val="00811968"/>
    <w:rsid w:val="00811A3C"/>
    <w:rsid w:val="00811A8F"/>
    <w:rsid w:val="00811C3F"/>
    <w:rsid w:val="00811D9D"/>
    <w:rsid w:val="00811E13"/>
    <w:rsid w:val="00811FB0"/>
    <w:rsid w:val="008120BA"/>
    <w:rsid w:val="008122D1"/>
    <w:rsid w:val="00812408"/>
    <w:rsid w:val="00812660"/>
    <w:rsid w:val="008126A9"/>
    <w:rsid w:val="008126CF"/>
    <w:rsid w:val="008126F8"/>
    <w:rsid w:val="00812796"/>
    <w:rsid w:val="0081296D"/>
    <w:rsid w:val="00812981"/>
    <w:rsid w:val="00812B32"/>
    <w:rsid w:val="00812C33"/>
    <w:rsid w:val="00812D1F"/>
    <w:rsid w:val="00812D5E"/>
    <w:rsid w:val="00812E86"/>
    <w:rsid w:val="00812FDD"/>
    <w:rsid w:val="0081326E"/>
    <w:rsid w:val="00813372"/>
    <w:rsid w:val="008133C0"/>
    <w:rsid w:val="008134BC"/>
    <w:rsid w:val="008135A7"/>
    <w:rsid w:val="00813772"/>
    <w:rsid w:val="0081389C"/>
    <w:rsid w:val="00813A91"/>
    <w:rsid w:val="008140DF"/>
    <w:rsid w:val="008143D9"/>
    <w:rsid w:val="00814524"/>
    <w:rsid w:val="0081457C"/>
    <w:rsid w:val="00814655"/>
    <w:rsid w:val="00814735"/>
    <w:rsid w:val="008149E3"/>
    <w:rsid w:val="00814D76"/>
    <w:rsid w:val="00814EEF"/>
    <w:rsid w:val="0081507E"/>
    <w:rsid w:val="0081520F"/>
    <w:rsid w:val="00815249"/>
    <w:rsid w:val="00815314"/>
    <w:rsid w:val="00815375"/>
    <w:rsid w:val="008153E3"/>
    <w:rsid w:val="00815438"/>
    <w:rsid w:val="008154CF"/>
    <w:rsid w:val="0081559D"/>
    <w:rsid w:val="008156FC"/>
    <w:rsid w:val="00815702"/>
    <w:rsid w:val="008157B8"/>
    <w:rsid w:val="008157F6"/>
    <w:rsid w:val="00815880"/>
    <w:rsid w:val="008158FE"/>
    <w:rsid w:val="0081593F"/>
    <w:rsid w:val="0081594F"/>
    <w:rsid w:val="00815CD8"/>
    <w:rsid w:val="00815E38"/>
    <w:rsid w:val="00815FCD"/>
    <w:rsid w:val="00816014"/>
    <w:rsid w:val="00816260"/>
    <w:rsid w:val="00816454"/>
    <w:rsid w:val="00816653"/>
    <w:rsid w:val="00816898"/>
    <w:rsid w:val="00816913"/>
    <w:rsid w:val="008169F0"/>
    <w:rsid w:val="00816B87"/>
    <w:rsid w:val="00816D03"/>
    <w:rsid w:val="00816D6C"/>
    <w:rsid w:val="00816E56"/>
    <w:rsid w:val="00816E7F"/>
    <w:rsid w:val="00816EA9"/>
    <w:rsid w:val="00817081"/>
    <w:rsid w:val="008172CD"/>
    <w:rsid w:val="008172E9"/>
    <w:rsid w:val="0081744B"/>
    <w:rsid w:val="00817597"/>
    <w:rsid w:val="0081763D"/>
    <w:rsid w:val="008176D5"/>
    <w:rsid w:val="008178D6"/>
    <w:rsid w:val="00817A16"/>
    <w:rsid w:val="00817D2E"/>
    <w:rsid w:val="00817E1A"/>
    <w:rsid w:val="008202B3"/>
    <w:rsid w:val="008202E5"/>
    <w:rsid w:val="008203A0"/>
    <w:rsid w:val="0082041B"/>
    <w:rsid w:val="008205FC"/>
    <w:rsid w:val="008206DD"/>
    <w:rsid w:val="008208A5"/>
    <w:rsid w:val="00820A48"/>
    <w:rsid w:val="00820D0B"/>
    <w:rsid w:val="00820E5E"/>
    <w:rsid w:val="00820FC3"/>
    <w:rsid w:val="00821010"/>
    <w:rsid w:val="008211AE"/>
    <w:rsid w:val="008215BF"/>
    <w:rsid w:val="008217F7"/>
    <w:rsid w:val="008218CE"/>
    <w:rsid w:val="00821997"/>
    <w:rsid w:val="00821A2E"/>
    <w:rsid w:val="00821D40"/>
    <w:rsid w:val="00822304"/>
    <w:rsid w:val="0082242C"/>
    <w:rsid w:val="0082247E"/>
    <w:rsid w:val="008224AF"/>
    <w:rsid w:val="008224FE"/>
    <w:rsid w:val="0082253E"/>
    <w:rsid w:val="00822581"/>
    <w:rsid w:val="00822804"/>
    <w:rsid w:val="00822859"/>
    <w:rsid w:val="00822A47"/>
    <w:rsid w:val="00822AD8"/>
    <w:rsid w:val="00822B3E"/>
    <w:rsid w:val="00822DD7"/>
    <w:rsid w:val="00822F53"/>
    <w:rsid w:val="00822FAD"/>
    <w:rsid w:val="00822FAE"/>
    <w:rsid w:val="00823323"/>
    <w:rsid w:val="008233F0"/>
    <w:rsid w:val="00823441"/>
    <w:rsid w:val="0082388C"/>
    <w:rsid w:val="00823958"/>
    <w:rsid w:val="00823988"/>
    <w:rsid w:val="00823B77"/>
    <w:rsid w:val="00823CC2"/>
    <w:rsid w:val="00823DA7"/>
    <w:rsid w:val="00823F2C"/>
    <w:rsid w:val="008240EF"/>
    <w:rsid w:val="00824235"/>
    <w:rsid w:val="0082426A"/>
    <w:rsid w:val="008244C2"/>
    <w:rsid w:val="008244CB"/>
    <w:rsid w:val="00824661"/>
    <w:rsid w:val="0082479E"/>
    <w:rsid w:val="00824A6E"/>
    <w:rsid w:val="00824B37"/>
    <w:rsid w:val="00824B99"/>
    <w:rsid w:val="00824C07"/>
    <w:rsid w:val="00825045"/>
    <w:rsid w:val="00825130"/>
    <w:rsid w:val="00825330"/>
    <w:rsid w:val="00825471"/>
    <w:rsid w:val="00825559"/>
    <w:rsid w:val="00825590"/>
    <w:rsid w:val="008256B5"/>
    <w:rsid w:val="008256FE"/>
    <w:rsid w:val="0082577D"/>
    <w:rsid w:val="00825A70"/>
    <w:rsid w:val="00825A8A"/>
    <w:rsid w:val="00825B60"/>
    <w:rsid w:val="00825C43"/>
    <w:rsid w:val="00825CD7"/>
    <w:rsid w:val="00825D23"/>
    <w:rsid w:val="00825D78"/>
    <w:rsid w:val="00825D82"/>
    <w:rsid w:val="00825DCE"/>
    <w:rsid w:val="00825F9C"/>
    <w:rsid w:val="00826118"/>
    <w:rsid w:val="0082612A"/>
    <w:rsid w:val="008263C6"/>
    <w:rsid w:val="008264A8"/>
    <w:rsid w:val="008264B4"/>
    <w:rsid w:val="0082658D"/>
    <w:rsid w:val="008265C8"/>
    <w:rsid w:val="00826764"/>
    <w:rsid w:val="008267F4"/>
    <w:rsid w:val="008267F5"/>
    <w:rsid w:val="00826AC4"/>
    <w:rsid w:val="00826ADC"/>
    <w:rsid w:val="00827068"/>
    <w:rsid w:val="0082716F"/>
    <w:rsid w:val="00827423"/>
    <w:rsid w:val="00827958"/>
    <w:rsid w:val="00827A22"/>
    <w:rsid w:val="00827A38"/>
    <w:rsid w:val="00830189"/>
    <w:rsid w:val="008301DD"/>
    <w:rsid w:val="00830394"/>
    <w:rsid w:val="00830508"/>
    <w:rsid w:val="00830650"/>
    <w:rsid w:val="00830737"/>
    <w:rsid w:val="008307A5"/>
    <w:rsid w:val="00830868"/>
    <w:rsid w:val="0083096E"/>
    <w:rsid w:val="008309FC"/>
    <w:rsid w:val="00830B44"/>
    <w:rsid w:val="00830CBE"/>
    <w:rsid w:val="00830D1E"/>
    <w:rsid w:val="00830EE6"/>
    <w:rsid w:val="00830F8E"/>
    <w:rsid w:val="00831256"/>
    <w:rsid w:val="0083137C"/>
    <w:rsid w:val="00831486"/>
    <w:rsid w:val="00831696"/>
    <w:rsid w:val="008316C0"/>
    <w:rsid w:val="00831858"/>
    <w:rsid w:val="008318DB"/>
    <w:rsid w:val="00831BC7"/>
    <w:rsid w:val="00831CB2"/>
    <w:rsid w:val="00831D5C"/>
    <w:rsid w:val="00831D6D"/>
    <w:rsid w:val="00831E24"/>
    <w:rsid w:val="00831E34"/>
    <w:rsid w:val="00831F35"/>
    <w:rsid w:val="00832073"/>
    <w:rsid w:val="00832175"/>
    <w:rsid w:val="00832408"/>
    <w:rsid w:val="008324D4"/>
    <w:rsid w:val="0083267A"/>
    <w:rsid w:val="00832856"/>
    <w:rsid w:val="00832897"/>
    <w:rsid w:val="008328E8"/>
    <w:rsid w:val="00832B33"/>
    <w:rsid w:val="00832C3A"/>
    <w:rsid w:val="00832D2F"/>
    <w:rsid w:val="00832D93"/>
    <w:rsid w:val="00832E03"/>
    <w:rsid w:val="00832E07"/>
    <w:rsid w:val="008330A8"/>
    <w:rsid w:val="008330D9"/>
    <w:rsid w:val="008330EC"/>
    <w:rsid w:val="0083322A"/>
    <w:rsid w:val="008332DB"/>
    <w:rsid w:val="008333B0"/>
    <w:rsid w:val="008333CC"/>
    <w:rsid w:val="008335E7"/>
    <w:rsid w:val="008336B7"/>
    <w:rsid w:val="0083377A"/>
    <w:rsid w:val="00833780"/>
    <w:rsid w:val="008337FC"/>
    <w:rsid w:val="008338E1"/>
    <w:rsid w:val="008339E9"/>
    <w:rsid w:val="00833B5C"/>
    <w:rsid w:val="00833BBC"/>
    <w:rsid w:val="00833C9A"/>
    <w:rsid w:val="00833DD6"/>
    <w:rsid w:val="00833DEA"/>
    <w:rsid w:val="00833E22"/>
    <w:rsid w:val="00833FA2"/>
    <w:rsid w:val="00833FD5"/>
    <w:rsid w:val="00834284"/>
    <w:rsid w:val="0083428A"/>
    <w:rsid w:val="0083458C"/>
    <w:rsid w:val="00834594"/>
    <w:rsid w:val="008346FB"/>
    <w:rsid w:val="0083484F"/>
    <w:rsid w:val="00834927"/>
    <w:rsid w:val="0083495B"/>
    <w:rsid w:val="00834B2F"/>
    <w:rsid w:val="00834BA4"/>
    <w:rsid w:val="00834DA2"/>
    <w:rsid w:val="008351A4"/>
    <w:rsid w:val="008351C8"/>
    <w:rsid w:val="00835310"/>
    <w:rsid w:val="008353EC"/>
    <w:rsid w:val="00835509"/>
    <w:rsid w:val="00835587"/>
    <w:rsid w:val="008356BC"/>
    <w:rsid w:val="008356DD"/>
    <w:rsid w:val="00835A0D"/>
    <w:rsid w:val="00835AC7"/>
    <w:rsid w:val="00835C6F"/>
    <w:rsid w:val="00835EE9"/>
    <w:rsid w:val="00835F69"/>
    <w:rsid w:val="00835FD3"/>
    <w:rsid w:val="008360B3"/>
    <w:rsid w:val="0083630F"/>
    <w:rsid w:val="008363D2"/>
    <w:rsid w:val="00836433"/>
    <w:rsid w:val="008364C2"/>
    <w:rsid w:val="008364E6"/>
    <w:rsid w:val="008366B8"/>
    <w:rsid w:val="00836735"/>
    <w:rsid w:val="008369F9"/>
    <w:rsid w:val="00836C65"/>
    <w:rsid w:val="00836EFC"/>
    <w:rsid w:val="0083713A"/>
    <w:rsid w:val="00837317"/>
    <w:rsid w:val="00837564"/>
    <w:rsid w:val="008377AA"/>
    <w:rsid w:val="008377D4"/>
    <w:rsid w:val="00837876"/>
    <w:rsid w:val="008378AC"/>
    <w:rsid w:val="00837960"/>
    <w:rsid w:val="00837A56"/>
    <w:rsid w:val="00837BE1"/>
    <w:rsid w:val="00837BE3"/>
    <w:rsid w:val="00837D61"/>
    <w:rsid w:val="00837EBE"/>
    <w:rsid w:val="00837F8C"/>
    <w:rsid w:val="00840083"/>
    <w:rsid w:val="008400BE"/>
    <w:rsid w:val="008402C4"/>
    <w:rsid w:val="008402EB"/>
    <w:rsid w:val="0084039E"/>
    <w:rsid w:val="008403DF"/>
    <w:rsid w:val="008406F8"/>
    <w:rsid w:val="0084074C"/>
    <w:rsid w:val="00840849"/>
    <w:rsid w:val="008408D4"/>
    <w:rsid w:val="0084094B"/>
    <w:rsid w:val="00840A0E"/>
    <w:rsid w:val="00840A5E"/>
    <w:rsid w:val="00840B1D"/>
    <w:rsid w:val="00840BBB"/>
    <w:rsid w:val="00840D33"/>
    <w:rsid w:val="00840DAF"/>
    <w:rsid w:val="00840E2D"/>
    <w:rsid w:val="00840FCF"/>
    <w:rsid w:val="008415E5"/>
    <w:rsid w:val="0084160E"/>
    <w:rsid w:val="00841719"/>
    <w:rsid w:val="008417B7"/>
    <w:rsid w:val="008417E4"/>
    <w:rsid w:val="008418D2"/>
    <w:rsid w:val="00841994"/>
    <w:rsid w:val="008419E3"/>
    <w:rsid w:val="00841B98"/>
    <w:rsid w:val="00841DD7"/>
    <w:rsid w:val="00841E8E"/>
    <w:rsid w:val="00841EFE"/>
    <w:rsid w:val="00841FC3"/>
    <w:rsid w:val="0084204C"/>
    <w:rsid w:val="00842153"/>
    <w:rsid w:val="00842167"/>
    <w:rsid w:val="008423B9"/>
    <w:rsid w:val="008424BD"/>
    <w:rsid w:val="008429BC"/>
    <w:rsid w:val="008429CA"/>
    <w:rsid w:val="008429CB"/>
    <w:rsid w:val="00842D68"/>
    <w:rsid w:val="00842ECF"/>
    <w:rsid w:val="00842F18"/>
    <w:rsid w:val="008430C4"/>
    <w:rsid w:val="00843427"/>
    <w:rsid w:val="0084387E"/>
    <w:rsid w:val="008439D0"/>
    <w:rsid w:val="00843BB6"/>
    <w:rsid w:val="00843C46"/>
    <w:rsid w:val="00843D63"/>
    <w:rsid w:val="00843D71"/>
    <w:rsid w:val="00843E06"/>
    <w:rsid w:val="0084413D"/>
    <w:rsid w:val="00844257"/>
    <w:rsid w:val="008443A7"/>
    <w:rsid w:val="0084453C"/>
    <w:rsid w:val="0084454E"/>
    <w:rsid w:val="00844793"/>
    <w:rsid w:val="008447AE"/>
    <w:rsid w:val="00844848"/>
    <w:rsid w:val="0084484A"/>
    <w:rsid w:val="00844876"/>
    <w:rsid w:val="008449BE"/>
    <w:rsid w:val="008449C5"/>
    <w:rsid w:val="00844B86"/>
    <w:rsid w:val="00844BA9"/>
    <w:rsid w:val="00844BC4"/>
    <w:rsid w:val="00844CA3"/>
    <w:rsid w:val="00844D55"/>
    <w:rsid w:val="00844FE8"/>
    <w:rsid w:val="008451BC"/>
    <w:rsid w:val="008452DC"/>
    <w:rsid w:val="008453E1"/>
    <w:rsid w:val="008454AF"/>
    <w:rsid w:val="008455A9"/>
    <w:rsid w:val="00845689"/>
    <w:rsid w:val="0084583D"/>
    <w:rsid w:val="008459B0"/>
    <w:rsid w:val="00845C5A"/>
    <w:rsid w:val="00845D57"/>
    <w:rsid w:val="00845EDF"/>
    <w:rsid w:val="00845F3B"/>
    <w:rsid w:val="00845FEB"/>
    <w:rsid w:val="008460E1"/>
    <w:rsid w:val="00846134"/>
    <w:rsid w:val="0084631D"/>
    <w:rsid w:val="00846336"/>
    <w:rsid w:val="0084649B"/>
    <w:rsid w:val="00846522"/>
    <w:rsid w:val="008465C5"/>
    <w:rsid w:val="0084666A"/>
    <w:rsid w:val="008466C6"/>
    <w:rsid w:val="0084697B"/>
    <w:rsid w:val="008469AE"/>
    <w:rsid w:val="00846D3E"/>
    <w:rsid w:val="00846EEB"/>
    <w:rsid w:val="00847137"/>
    <w:rsid w:val="008471BF"/>
    <w:rsid w:val="0084721E"/>
    <w:rsid w:val="00847222"/>
    <w:rsid w:val="0084732D"/>
    <w:rsid w:val="00847334"/>
    <w:rsid w:val="008473F6"/>
    <w:rsid w:val="00847479"/>
    <w:rsid w:val="008474CF"/>
    <w:rsid w:val="008476E4"/>
    <w:rsid w:val="0084771D"/>
    <w:rsid w:val="008478CC"/>
    <w:rsid w:val="00847A92"/>
    <w:rsid w:val="00847B0C"/>
    <w:rsid w:val="00847BF8"/>
    <w:rsid w:val="00847C07"/>
    <w:rsid w:val="00847D5A"/>
    <w:rsid w:val="00847E08"/>
    <w:rsid w:val="00847E30"/>
    <w:rsid w:val="00847E66"/>
    <w:rsid w:val="008500ED"/>
    <w:rsid w:val="00850140"/>
    <w:rsid w:val="008501C0"/>
    <w:rsid w:val="008501D2"/>
    <w:rsid w:val="00850223"/>
    <w:rsid w:val="0085043F"/>
    <w:rsid w:val="00850528"/>
    <w:rsid w:val="00850681"/>
    <w:rsid w:val="0085072B"/>
    <w:rsid w:val="008507B8"/>
    <w:rsid w:val="008508DA"/>
    <w:rsid w:val="008509BE"/>
    <w:rsid w:val="00850E17"/>
    <w:rsid w:val="00850E65"/>
    <w:rsid w:val="008512F2"/>
    <w:rsid w:val="00851326"/>
    <w:rsid w:val="008513B9"/>
    <w:rsid w:val="008519B4"/>
    <w:rsid w:val="00851AC6"/>
    <w:rsid w:val="00851B02"/>
    <w:rsid w:val="00851EA7"/>
    <w:rsid w:val="00851FDD"/>
    <w:rsid w:val="0085214D"/>
    <w:rsid w:val="008521E6"/>
    <w:rsid w:val="00852382"/>
    <w:rsid w:val="00852401"/>
    <w:rsid w:val="00852469"/>
    <w:rsid w:val="0085251D"/>
    <w:rsid w:val="0085259A"/>
    <w:rsid w:val="00852715"/>
    <w:rsid w:val="008528EF"/>
    <w:rsid w:val="0085294D"/>
    <w:rsid w:val="00852AA4"/>
    <w:rsid w:val="00852B89"/>
    <w:rsid w:val="00852BFE"/>
    <w:rsid w:val="00852F78"/>
    <w:rsid w:val="00853077"/>
    <w:rsid w:val="0085308D"/>
    <w:rsid w:val="00853162"/>
    <w:rsid w:val="008533C2"/>
    <w:rsid w:val="008533EB"/>
    <w:rsid w:val="00853550"/>
    <w:rsid w:val="0085355B"/>
    <w:rsid w:val="0085356E"/>
    <w:rsid w:val="008535C6"/>
    <w:rsid w:val="00853780"/>
    <w:rsid w:val="008538EF"/>
    <w:rsid w:val="008538FC"/>
    <w:rsid w:val="008539DE"/>
    <w:rsid w:val="00853B8E"/>
    <w:rsid w:val="00853ED5"/>
    <w:rsid w:val="008541C2"/>
    <w:rsid w:val="00854468"/>
    <w:rsid w:val="00854660"/>
    <w:rsid w:val="00854661"/>
    <w:rsid w:val="00854741"/>
    <w:rsid w:val="0085477D"/>
    <w:rsid w:val="008547A8"/>
    <w:rsid w:val="008548B0"/>
    <w:rsid w:val="008548DC"/>
    <w:rsid w:val="00854A3F"/>
    <w:rsid w:val="00854AD9"/>
    <w:rsid w:val="00854B4B"/>
    <w:rsid w:val="00854C8A"/>
    <w:rsid w:val="00854CA3"/>
    <w:rsid w:val="00854CA6"/>
    <w:rsid w:val="00854E57"/>
    <w:rsid w:val="00854FE3"/>
    <w:rsid w:val="008551AC"/>
    <w:rsid w:val="00855417"/>
    <w:rsid w:val="00855437"/>
    <w:rsid w:val="0085579D"/>
    <w:rsid w:val="00855886"/>
    <w:rsid w:val="0085593F"/>
    <w:rsid w:val="00855940"/>
    <w:rsid w:val="00855B3A"/>
    <w:rsid w:val="00855CA6"/>
    <w:rsid w:val="00855F48"/>
    <w:rsid w:val="008561E9"/>
    <w:rsid w:val="008562CE"/>
    <w:rsid w:val="00856433"/>
    <w:rsid w:val="008564D6"/>
    <w:rsid w:val="00856558"/>
    <w:rsid w:val="008567DA"/>
    <w:rsid w:val="00856A13"/>
    <w:rsid w:val="00856A4E"/>
    <w:rsid w:val="00856B7E"/>
    <w:rsid w:val="00856BE6"/>
    <w:rsid w:val="00856CCA"/>
    <w:rsid w:val="00856E39"/>
    <w:rsid w:val="00856FF2"/>
    <w:rsid w:val="0085721D"/>
    <w:rsid w:val="00857285"/>
    <w:rsid w:val="0085729D"/>
    <w:rsid w:val="0085731E"/>
    <w:rsid w:val="008574F8"/>
    <w:rsid w:val="008577E7"/>
    <w:rsid w:val="008577F9"/>
    <w:rsid w:val="008578CF"/>
    <w:rsid w:val="00857ACA"/>
    <w:rsid w:val="00857C02"/>
    <w:rsid w:val="00857C5F"/>
    <w:rsid w:val="00860050"/>
    <w:rsid w:val="00860337"/>
    <w:rsid w:val="00860394"/>
    <w:rsid w:val="0086059F"/>
    <w:rsid w:val="008605CD"/>
    <w:rsid w:val="008605D8"/>
    <w:rsid w:val="0086067C"/>
    <w:rsid w:val="00860C7F"/>
    <w:rsid w:val="00860CD0"/>
    <w:rsid w:val="00860D24"/>
    <w:rsid w:val="00860DEC"/>
    <w:rsid w:val="00860EE5"/>
    <w:rsid w:val="00860FBE"/>
    <w:rsid w:val="00861084"/>
    <w:rsid w:val="00861090"/>
    <w:rsid w:val="00861166"/>
    <w:rsid w:val="008614F3"/>
    <w:rsid w:val="0086155F"/>
    <w:rsid w:val="0086156E"/>
    <w:rsid w:val="00861647"/>
    <w:rsid w:val="00861813"/>
    <w:rsid w:val="0086191D"/>
    <w:rsid w:val="00861962"/>
    <w:rsid w:val="0086197D"/>
    <w:rsid w:val="008619DA"/>
    <w:rsid w:val="00861AEC"/>
    <w:rsid w:val="00861B2A"/>
    <w:rsid w:val="00861C33"/>
    <w:rsid w:val="00861C36"/>
    <w:rsid w:val="00861CB6"/>
    <w:rsid w:val="00861E18"/>
    <w:rsid w:val="00861F01"/>
    <w:rsid w:val="00861F40"/>
    <w:rsid w:val="008621BD"/>
    <w:rsid w:val="0086222B"/>
    <w:rsid w:val="008623FD"/>
    <w:rsid w:val="0086249A"/>
    <w:rsid w:val="008624DD"/>
    <w:rsid w:val="00862671"/>
    <w:rsid w:val="00862674"/>
    <w:rsid w:val="008628B0"/>
    <w:rsid w:val="00862CE2"/>
    <w:rsid w:val="00862DF0"/>
    <w:rsid w:val="00862F1B"/>
    <w:rsid w:val="008631F8"/>
    <w:rsid w:val="00863690"/>
    <w:rsid w:val="0086378C"/>
    <w:rsid w:val="0086379F"/>
    <w:rsid w:val="008637DB"/>
    <w:rsid w:val="0086381D"/>
    <w:rsid w:val="008638B5"/>
    <w:rsid w:val="008638F6"/>
    <w:rsid w:val="00863905"/>
    <w:rsid w:val="00863920"/>
    <w:rsid w:val="0086394A"/>
    <w:rsid w:val="00863B2B"/>
    <w:rsid w:val="00863D3B"/>
    <w:rsid w:val="00863E1D"/>
    <w:rsid w:val="00863E45"/>
    <w:rsid w:val="00863E4F"/>
    <w:rsid w:val="008640F1"/>
    <w:rsid w:val="008642C7"/>
    <w:rsid w:val="008643A9"/>
    <w:rsid w:val="008643BE"/>
    <w:rsid w:val="008647B6"/>
    <w:rsid w:val="008647D8"/>
    <w:rsid w:val="008647F6"/>
    <w:rsid w:val="008647FC"/>
    <w:rsid w:val="00864880"/>
    <w:rsid w:val="00864A07"/>
    <w:rsid w:val="00864ABE"/>
    <w:rsid w:val="00864B5B"/>
    <w:rsid w:val="00864C17"/>
    <w:rsid w:val="00864C76"/>
    <w:rsid w:val="00864DF7"/>
    <w:rsid w:val="00864E71"/>
    <w:rsid w:val="00864E8A"/>
    <w:rsid w:val="0086507E"/>
    <w:rsid w:val="0086507F"/>
    <w:rsid w:val="0086511C"/>
    <w:rsid w:val="0086515C"/>
    <w:rsid w:val="0086549E"/>
    <w:rsid w:val="00865503"/>
    <w:rsid w:val="008656B3"/>
    <w:rsid w:val="008656F4"/>
    <w:rsid w:val="00865771"/>
    <w:rsid w:val="008657C3"/>
    <w:rsid w:val="00865948"/>
    <w:rsid w:val="00865ACD"/>
    <w:rsid w:val="00865C90"/>
    <w:rsid w:val="00865D3F"/>
    <w:rsid w:val="00865ECE"/>
    <w:rsid w:val="00865FC7"/>
    <w:rsid w:val="008660E2"/>
    <w:rsid w:val="00866122"/>
    <w:rsid w:val="0086615D"/>
    <w:rsid w:val="00866193"/>
    <w:rsid w:val="0086619E"/>
    <w:rsid w:val="0086623E"/>
    <w:rsid w:val="0086628A"/>
    <w:rsid w:val="008662A1"/>
    <w:rsid w:val="00866594"/>
    <w:rsid w:val="00866696"/>
    <w:rsid w:val="00866835"/>
    <w:rsid w:val="00866B0F"/>
    <w:rsid w:val="00866BCF"/>
    <w:rsid w:val="00866C59"/>
    <w:rsid w:val="00866D29"/>
    <w:rsid w:val="00866E1B"/>
    <w:rsid w:val="00866F74"/>
    <w:rsid w:val="0086706A"/>
    <w:rsid w:val="008670E1"/>
    <w:rsid w:val="008671E5"/>
    <w:rsid w:val="008672F1"/>
    <w:rsid w:val="00867496"/>
    <w:rsid w:val="00867585"/>
    <w:rsid w:val="008675AD"/>
    <w:rsid w:val="008679D3"/>
    <w:rsid w:val="00867A78"/>
    <w:rsid w:val="00867A8F"/>
    <w:rsid w:val="00867B03"/>
    <w:rsid w:val="00867C0D"/>
    <w:rsid w:val="00867C8F"/>
    <w:rsid w:val="00867D05"/>
    <w:rsid w:val="00867E8C"/>
    <w:rsid w:val="008700B2"/>
    <w:rsid w:val="0087019C"/>
    <w:rsid w:val="008704C4"/>
    <w:rsid w:val="00870579"/>
    <w:rsid w:val="0087057D"/>
    <w:rsid w:val="008707CB"/>
    <w:rsid w:val="008707D4"/>
    <w:rsid w:val="0087081B"/>
    <w:rsid w:val="008708ED"/>
    <w:rsid w:val="00870A23"/>
    <w:rsid w:val="00870C5C"/>
    <w:rsid w:val="00870E99"/>
    <w:rsid w:val="00870E9A"/>
    <w:rsid w:val="00870E9C"/>
    <w:rsid w:val="00870F4D"/>
    <w:rsid w:val="008710C0"/>
    <w:rsid w:val="00871192"/>
    <w:rsid w:val="00871225"/>
    <w:rsid w:val="0087128A"/>
    <w:rsid w:val="008713A0"/>
    <w:rsid w:val="00871745"/>
    <w:rsid w:val="00871771"/>
    <w:rsid w:val="00871B62"/>
    <w:rsid w:val="00871BF6"/>
    <w:rsid w:val="00871C05"/>
    <w:rsid w:val="00871DEB"/>
    <w:rsid w:val="00871E7F"/>
    <w:rsid w:val="00871E84"/>
    <w:rsid w:val="00872285"/>
    <w:rsid w:val="008722F8"/>
    <w:rsid w:val="0087260E"/>
    <w:rsid w:val="00872721"/>
    <w:rsid w:val="008728F2"/>
    <w:rsid w:val="0087290A"/>
    <w:rsid w:val="008729CD"/>
    <w:rsid w:val="00872A5B"/>
    <w:rsid w:val="00872BC6"/>
    <w:rsid w:val="00872BDE"/>
    <w:rsid w:val="00872DA6"/>
    <w:rsid w:val="008730FE"/>
    <w:rsid w:val="00873120"/>
    <w:rsid w:val="00873328"/>
    <w:rsid w:val="00873389"/>
    <w:rsid w:val="008734E7"/>
    <w:rsid w:val="0087358C"/>
    <w:rsid w:val="0087359B"/>
    <w:rsid w:val="0087376E"/>
    <w:rsid w:val="00873A83"/>
    <w:rsid w:val="00873B7F"/>
    <w:rsid w:val="00873CAD"/>
    <w:rsid w:val="0087401A"/>
    <w:rsid w:val="0087443A"/>
    <w:rsid w:val="0087459F"/>
    <w:rsid w:val="008745A5"/>
    <w:rsid w:val="008747DC"/>
    <w:rsid w:val="00874811"/>
    <w:rsid w:val="00874898"/>
    <w:rsid w:val="00874954"/>
    <w:rsid w:val="00874AAA"/>
    <w:rsid w:val="00874B6E"/>
    <w:rsid w:val="00874D81"/>
    <w:rsid w:val="00874EED"/>
    <w:rsid w:val="008751EB"/>
    <w:rsid w:val="00875449"/>
    <w:rsid w:val="0087559F"/>
    <w:rsid w:val="0087567B"/>
    <w:rsid w:val="00875870"/>
    <w:rsid w:val="008758E5"/>
    <w:rsid w:val="00875904"/>
    <w:rsid w:val="0087594B"/>
    <w:rsid w:val="00875A42"/>
    <w:rsid w:val="00875B11"/>
    <w:rsid w:val="00875B25"/>
    <w:rsid w:val="00875C56"/>
    <w:rsid w:val="00875E38"/>
    <w:rsid w:val="00875EC4"/>
    <w:rsid w:val="00875FEA"/>
    <w:rsid w:val="008761C0"/>
    <w:rsid w:val="0087620A"/>
    <w:rsid w:val="0087671F"/>
    <w:rsid w:val="008768BF"/>
    <w:rsid w:val="008768D2"/>
    <w:rsid w:val="0087699B"/>
    <w:rsid w:val="008769E2"/>
    <w:rsid w:val="00876A3F"/>
    <w:rsid w:val="00876CEB"/>
    <w:rsid w:val="00877026"/>
    <w:rsid w:val="00877330"/>
    <w:rsid w:val="00877519"/>
    <w:rsid w:val="008775AC"/>
    <w:rsid w:val="00877636"/>
    <w:rsid w:val="0087769E"/>
    <w:rsid w:val="0087779E"/>
    <w:rsid w:val="00877961"/>
    <w:rsid w:val="00877BA0"/>
    <w:rsid w:val="00877D21"/>
    <w:rsid w:val="00877F1E"/>
    <w:rsid w:val="008800CE"/>
    <w:rsid w:val="00880113"/>
    <w:rsid w:val="008801D1"/>
    <w:rsid w:val="008803D1"/>
    <w:rsid w:val="00880468"/>
    <w:rsid w:val="00880630"/>
    <w:rsid w:val="00880664"/>
    <w:rsid w:val="00880711"/>
    <w:rsid w:val="008807F7"/>
    <w:rsid w:val="008809A9"/>
    <w:rsid w:val="008809D8"/>
    <w:rsid w:val="00880C32"/>
    <w:rsid w:val="00880CCA"/>
    <w:rsid w:val="00880DF3"/>
    <w:rsid w:val="00880E5A"/>
    <w:rsid w:val="00880EB1"/>
    <w:rsid w:val="00880EC0"/>
    <w:rsid w:val="00881120"/>
    <w:rsid w:val="008811E9"/>
    <w:rsid w:val="00881370"/>
    <w:rsid w:val="0088140E"/>
    <w:rsid w:val="0088141C"/>
    <w:rsid w:val="0088143F"/>
    <w:rsid w:val="00881858"/>
    <w:rsid w:val="0088188A"/>
    <w:rsid w:val="00881890"/>
    <w:rsid w:val="008818C9"/>
    <w:rsid w:val="008818DA"/>
    <w:rsid w:val="0088194E"/>
    <w:rsid w:val="00881AA0"/>
    <w:rsid w:val="00881B93"/>
    <w:rsid w:val="00881D8D"/>
    <w:rsid w:val="00881E78"/>
    <w:rsid w:val="00881E82"/>
    <w:rsid w:val="00881ED9"/>
    <w:rsid w:val="00881F15"/>
    <w:rsid w:val="008820E3"/>
    <w:rsid w:val="00882144"/>
    <w:rsid w:val="00882163"/>
    <w:rsid w:val="00882184"/>
    <w:rsid w:val="008822AF"/>
    <w:rsid w:val="0088252F"/>
    <w:rsid w:val="0088274E"/>
    <w:rsid w:val="00882909"/>
    <w:rsid w:val="00882B03"/>
    <w:rsid w:val="00882B12"/>
    <w:rsid w:val="00882D97"/>
    <w:rsid w:val="00882DF1"/>
    <w:rsid w:val="0088348E"/>
    <w:rsid w:val="00883519"/>
    <w:rsid w:val="0088354C"/>
    <w:rsid w:val="008835A0"/>
    <w:rsid w:val="00883641"/>
    <w:rsid w:val="00883778"/>
    <w:rsid w:val="008837C3"/>
    <w:rsid w:val="00883816"/>
    <w:rsid w:val="00883C93"/>
    <w:rsid w:val="00883D8D"/>
    <w:rsid w:val="00883DFE"/>
    <w:rsid w:val="0088466C"/>
    <w:rsid w:val="0088475B"/>
    <w:rsid w:val="0088498D"/>
    <w:rsid w:val="00884E97"/>
    <w:rsid w:val="00885438"/>
    <w:rsid w:val="00885566"/>
    <w:rsid w:val="0088583F"/>
    <w:rsid w:val="00885AD5"/>
    <w:rsid w:val="00885C20"/>
    <w:rsid w:val="00885C78"/>
    <w:rsid w:val="00885D00"/>
    <w:rsid w:val="00885D09"/>
    <w:rsid w:val="00885D67"/>
    <w:rsid w:val="00885D84"/>
    <w:rsid w:val="00885F24"/>
    <w:rsid w:val="0088631C"/>
    <w:rsid w:val="00886379"/>
    <w:rsid w:val="0088649D"/>
    <w:rsid w:val="0088681B"/>
    <w:rsid w:val="00886875"/>
    <w:rsid w:val="0088689B"/>
    <w:rsid w:val="00886945"/>
    <w:rsid w:val="008869AC"/>
    <w:rsid w:val="00886C3D"/>
    <w:rsid w:val="00886D5C"/>
    <w:rsid w:val="00886D6A"/>
    <w:rsid w:val="00886D6D"/>
    <w:rsid w:val="00886F6E"/>
    <w:rsid w:val="008870D9"/>
    <w:rsid w:val="00887369"/>
    <w:rsid w:val="008873D8"/>
    <w:rsid w:val="00887421"/>
    <w:rsid w:val="00887561"/>
    <w:rsid w:val="00887569"/>
    <w:rsid w:val="008875A2"/>
    <w:rsid w:val="0088765F"/>
    <w:rsid w:val="00887685"/>
    <w:rsid w:val="008878FE"/>
    <w:rsid w:val="00887ABE"/>
    <w:rsid w:val="00887B75"/>
    <w:rsid w:val="00887FEA"/>
    <w:rsid w:val="0089000E"/>
    <w:rsid w:val="008903C0"/>
    <w:rsid w:val="008905B6"/>
    <w:rsid w:val="008906D5"/>
    <w:rsid w:val="008907ED"/>
    <w:rsid w:val="00890902"/>
    <w:rsid w:val="00890A1D"/>
    <w:rsid w:val="00890C9F"/>
    <w:rsid w:val="00890D45"/>
    <w:rsid w:val="0089122E"/>
    <w:rsid w:val="008913E2"/>
    <w:rsid w:val="008913F7"/>
    <w:rsid w:val="00891597"/>
    <w:rsid w:val="008916DC"/>
    <w:rsid w:val="0089181E"/>
    <w:rsid w:val="008918E6"/>
    <w:rsid w:val="0089193F"/>
    <w:rsid w:val="00891947"/>
    <w:rsid w:val="008919DF"/>
    <w:rsid w:val="00891A02"/>
    <w:rsid w:val="00891ACE"/>
    <w:rsid w:val="00891B8E"/>
    <w:rsid w:val="00891C7F"/>
    <w:rsid w:val="00891C8F"/>
    <w:rsid w:val="00891D3E"/>
    <w:rsid w:val="00891DA2"/>
    <w:rsid w:val="00892000"/>
    <w:rsid w:val="0089201B"/>
    <w:rsid w:val="00892022"/>
    <w:rsid w:val="00892142"/>
    <w:rsid w:val="00892256"/>
    <w:rsid w:val="0089228B"/>
    <w:rsid w:val="00892356"/>
    <w:rsid w:val="0089239A"/>
    <w:rsid w:val="008923EF"/>
    <w:rsid w:val="008926AB"/>
    <w:rsid w:val="00892862"/>
    <w:rsid w:val="00892975"/>
    <w:rsid w:val="00892DF9"/>
    <w:rsid w:val="00892E20"/>
    <w:rsid w:val="00892EA8"/>
    <w:rsid w:val="00892F04"/>
    <w:rsid w:val="00893235"/>
    <w:rsid w:val="008933FC"/>
    <w:rsid w:val="00893403"/>
    <w:rsid w:val="00893467"/>
    <w:rsid w:val="0089365F"/>
    <w:rsid w:val="0089367A"/>
    <w:rsid w:val="00893894"/>
    <w:rsid w:val="00893BA3"/>
    <w:rsid w:val="00893CBA"/>
    <w:rsid w:val="00893EFD"/>
    <w:rsid w:val="00893F44"/>
    <w:rsid w:val="0089417C"/>
    <w:rsid w:val="008941CE"/>
    <w:rsid w:val="00894327"/>
    <w:rsid w:val="008943AD"/>
    <w:rsid w:val="008943E5"/>
    <w:rsid w:val="00894481"/>
    <w:rsid w:val="00894557"/>
    <w:rsid w:val="008945AF"/>
    <w:rsid w:val="00894639"/>
    <w:rsid w:val="00894712"/>
    <w:rsid w:val="00894802"/>
    <w:rsid w:val="0089482F"/>
    <w:rsid w:val="008949A8"/>
    <w:rsid w:val="00894A1A"/>
    <w:rsid w:val="00894AC6"/>
    <w:rsid w:val="00894BB5"/>
    <w:rsid w:val="00894CFD"/>
    <w:rsid w:val="00894D2E"/>
    <w:rsid w:val="008950CB"/>
    <w:rsid w:val="008953C2"/>
    <w:rsid w:val="00895434"/>
    <w:rsid w:val="00895436"/>
    <w:rsid w:val="00895531"/>
    <w:rsid w:val="008955C7"/>
    <w:rsid w:val="0089563B"/>
    <w:rsid w:val="008959FD"/>
    <w:rsid w:val="00895A9D"/>
    <w:rsid w:val="00895CEA"/>
    <w:rsid w:val="00896117"/>
    <w:rsid w:val="0089652A"/>
    <w:rsid w:val="0089663F"/>
    <w:rsid w:val="00896687"/>
    <w:rsid w:val="008966B5"/>
    <w:rsid w:val="008966CB"/>
    <w:rsid w:val="00896776"/>
    <w:rsid w:val="00896896"/>
    <w:rsid w:val="00896C78"/>
    <w:rsid w:val="00896C94"/>
    <w:rsid w:val="00896D52"/>
    <w:rsid w:val="00897072"/>
    <w:rsid w:val="008970BD"/>
    <w:rsid w:val="008970FB"/>
    <w:rsid w:val="0089711F"/>
    <w:rsid w:val="008973E4"/>
    <w:rsid w:val="00897522"/>
    <w:rsid w:val="00897631"/>
    <w:rsid w:val="00897739"/>
    <w:rsid w:val="008977AD"/>
    <w:rsid w:val="0089782F"/>
    <w:rsid w:val="008978E7"/>
    <w:rsid w:val="008978FC"/>
    <w:rsid w:val="00897906"/>
    <w:rsid w:val="00897C1A"/>
    <w:rsid w:val="00897D33"/>
    <w:rsid w:val="00897E23"/>
    <w:rsid w:val="00897EB9"/>
    <w:rsid w:val="00897EDD"/>
    <w:rsid w:val="008A0085"/>
    <w:rsid w:val="008A0145"/>
    <w:rsid w:val="008A01A9"/>
    <w:rsid w:val="008A03E7"/>
    <w:rsid w:val="008A0498"/>
    <w:rsid w:val="008A0613"/>
    <w:rsid w:val="008A07E4"/>
    <w:rsid w:val="008A099D"/>
    <w:rsid w:val="008A0A22"/>
    <w:rsid w:val="008A0C56"/>
    <w:rsid w:val="008A0D64"/>
    <w:rsid w:val="008A1132"/>
    <w:rsid w:val="008A1133"/>
    <w:rsid w:val="008A1198"/>
    <w:rsid w:val="008A11E7"/>
    <w:rsid w:val="008A133F"/>
    <w:rsid w:val="008A137B"/>
    <w:rsid w:val="008A13A1"/>
    <w:rsid w:val="008A156C"/>
    <w:rsid w:val="008A1582"/>
    <w:rsid w:val="008A164A"/>
    <w:rsid w:val="008A17C7"/>
    <w:rsid w:val="008A18F0"/>
    <w:rsid w:val="008A1A3E"/>
    <w:rsid w:val="008A1A79"/>
    <w:rsid w:val="008A1B70"/>
    <w:rsid w:val="008A1D05"/>
    <w:rsid w:val="008A1DD3"/>
    <w:rsid w:val="008A1E6B"/>
    <w:rsid w:val="008A1EF4"/>
    <w:rsid w:val="008A1F23"/>
    <w:rsid w:val="008A2428"/>
    <w:rsid w:val="008A24B9"/>
    <w:rsid w:val="008A277D"/>
    <w:rsid w:val="008A27B6"/>
    <w:rsid w:val="008A29DB"/>
    <w:rsid w:val="008A2A4B"/>
    <w:rsid w:val="008A2BBF"/>
    <w:rsid w:val="008A2E80"/>
    <w:rsid w:val="008A3149"/>
    <w:rsid w:val="008A3251"/>
    <w:rsid w:val="008A338D"/>
    <w:rsid w:val="008A354D"/>
    <w:rsid w:val="008A361F"/>
    <w:rsid w:val="008A371D"/>
    <w:rsid w:val="008A3747"/>
    <w:rsid w:val="008A393B"/>
    <w:rsid w:val="008A39A3"/>
    <w:rsid w:val="008A39E2"/>
    <w:rsid w:val="008A3A88"/>
    <w:rsid w:val="008A3E39"/>
    <w:rsid w:val="008A3E3B"/>
    <w:rsid w:val="008A3F17"/>
    <w:rsid w:val="008A3F30"/>
    <w:rsid w:val="008A4095"/>
    <w:rsid w:val="008A40A4"/>
    <w:rsid w:val="008A42D1"/>
    <w:rsid w:val="008A4367"/>
    <w:rsid w:val="008A43FE"/>
    <w:rsid w:val="008A4506"/>
    <w:rsid w:val="008A4A13"/>
    <w:rsid w:val="008A4A81"/>
    <w:rsid w:val="008A4AD2"/>
    <w:rsid w:val="008A4B7D"/>
    <w:rsid w:val="008A4BF7"/>
    <w:rsid w:val="008A4C1C"/>
    <w:rsid w:val="008A4CA2"/>
    <w:rsid w:val="008A4CF5"/>
    <w:rsid w:val="008A4DF2"/>
    <w:rsid w:val="008A4DF3"/>
    <w:rsid w:val="008A4E88"/>
    <w:rsid w:val="008A4E9D"/>
    <w:rsid w:val="008A4F0B"/>
    <w:rsid w:val="008A5101"/>
    <w:rsid w:val="008A525C"/>
    <w:rsid w:val="008A52D9"/>
    <w:rsid w:val="008A5508"/>
    <w:rsid w:val="008A552B"/>
    <w:rsid w:val="008A55AB"/>
    <w:rsid w:val="008A594A"/>
    <w:rsid w:val="008A5983"/>
    <w:rsid w:val="008A5A78"/>
    <w:rsid w:val="008A5BB7"/>
    <w:rsid w:val="008A5E41"/>
    <w:rsid w:val="008A5EAC"/>
    <w:rsid w:val="008A6040"/>
    <w:rsid w:val="008A60CA"/>
    <w:rsid w:val="008A64B3"/>
    <w:rsid w:val="008A64E0"/>
    <w:rsid w:val="008A662C"/>
    <w:rsid w:val="008A668A"/>
    <w:rsid w:val="008A674C"/>
    <w:rsid w:val="008A6770"/>
    <w:rsid w:val="008A6913"/>
    <w:rsid w:val="008A6AE0"/>
    <w:rsid w:val="008A6AF7"/>
    <w:rsid w:val="008A6B69"/>
    <w:rsid w:val="008A6BD3"/>
    <w:rsid w:val="008A6C26"/>
    <w:rsid w:val="008A6C75"/>
    <w:rsid w:val="008A71F1"/>
    <w:rsid w:val="008A7471"/>
    <w:rsid w:val="008A74E1"/>
    <w:rsid w:val="008A7789"/>
    <w:rsid w:val="008A78A7"/>
    <w:rsid w:val="008A7ABD"/>
    <w:rsid w:val="008A7AFD"/>
    <w:rsid w:val="008A7CD9"/>
    <w:rsid w:val="008A7CEC"/>
    <w:rsid w:val="008A7E89"/>
    <w:rsid w:val="008B0025"/>
    <w:rsid w:val="008B0196"/>
    <w:rsid w:val="008B029D"/>
    <w:rsid w:val="008B039E"/>
    <w:rsid w:val="008B0538"/>
    <w:rsid w:val="008B0602"/>
    <w:rsid w:val="008B0848"/>
    <w:rsid w:val="008B087A"/>
    <w:rsid w:val="008B08B0"/>
    <w:rsid w:val="008B09C2"/>
    <w:rsid w:val="008B0C23"/>
    <w:rsid w:val="008B0F5E"/>
    <w:rsid w:val="008B1207"/>
    <w:rsid w:val="008B15D0"/>
    <w:rsid w:val="008B15E9"/>
    <w:rsid w:val="008B1609"/>
    <w:rsid w:val="008B16E6"/>
    <w:rsid w:val="008B1881"/>
    <w:rsid w:val="008B1983"/>
    <w:rsid w:val="008B1A2F"/>
    <w:rsid w:val="008B1B33"/>
    <w:rsid w:val="008B1B71"/>
    <w:rsid w:val="008B1BF1"/>
    <w:rsid w:val="008B1FE6"/>
    <w:rsid w:val="008B2039"/>
    <w:rsid w:val="008B2114"/>
    <w:rsid w:val="008B2288"/>
    <w:rsid w:val="008B24FD"/>
    <w:rsid w:val="008B2504"/>
    <w:rsid w:val="008B25B0"/>
    <w:rsid w:val="008B2737"/>
    <w:rsid w:val="008B2883"/>
    <w:rsid w:val="008B2983"/>
    <w:rsid w:val="008B2D3E"/>
    <w:rsid w:val="008B2D80"/>
    <w:rsid w:val="008B2E37"/>
    <w:rsid w:val="008B2FBC"/>
    <w:rsid w:val="008B2FE3"/>
    <w:rsid w:val="008B2FF0"/>
    <w:rsid w:val="008B2FFD"/>
    <w:rsid w:val="008B315C"/>
    <w:rsid w:val="008B3182"/>
    <w:rsid w:val="008B3343"/>
    <w:rsid w:val="008B35CA"/>
    <w:rsid w:val="008B3775"/>
    <w:rsid w:val="008B37A2"/>
    <w:rsid w:val="008B39A4"/>
    <w:rsid w:val="008B39E1"/>
    <w:rsid w:val="008B3B7A"/>
    <w:rsid w:val="008B3C30"/>
    <w:rsid w:val="008B3CB8"/>
    <w:rsid w:val="008B3DD1"/>
    <w:rsid w:val="008B4141"/>
    <w:rsid w:val="008B4197"/>
    <w:rsid w:val="008B41FB"/>
    <w:rsid w:val="008B4232"/>
    <w:rsid w:val="008B42B4"/>
    <w:rsid w:val="008B43A4"/>
    <w:rsid w:val="008B43EC"/>
    <w:rsid w:val="008B4471"/>
    <w:rsid w:val="008B4812"/>
    <w:rsid w:val="008B4875"/>
    <w:rsid w:val="008B48ED"/>
    <w:rsid w:val="008B4AA4"/>
    <w:rsid w:val="008B4AD7"/>
    <w:rsid w:val="008B4C3C"/>
    <w:rsid w:val="008B4CD4"/>
    <w:rsid w:val="008B4E73"/>
    <w:rsid w:val="008B4F43"/>
    <w:rsid w:val="008B4FAF"/>
    <w:rsid w:val="008B5171"/>
    <w:rsid w:val="008B51CA"/>
    <w:rsid w:val="008B5565"/>
    <w:rsid w:val="008B56D6"/>
    <w:rsid w:val="008B5721"/>
    <w:rsid w:val="008B5893"/>
    <w:rsid w:val="008B5C4A"/>
    <w:rsid w:val="008B5DDB"/>
    <w:rsid w:val="008B5E36"/>
    <w:rsid w:val="008B5EAA"/>
    <w:rsid w:val="008B5ED6"/>
    <w:rsid w:val="008B5F03"/>
    <w:rsid w:val="008B5F2A"/>
    <w:rsid w:val="008B6308"/>
    <w:rsid w:val="008B6324"/>
    <w:rsid w:val="008B64EC"/>
    <w:rsid w:val="008B66B5"/>
    <w:rsid w:val="008B678C"/>
    <w:rsid w:val="008B67A2"/>
    <w:rsid w:val="008B69BA"/>
    <w:rsid w:val="008B69CD"/>
    <w:rsid w:val="008B6CFB"/>
    <w:rsid w:val="008B6E52"/>
    <w:rsid w:val="008B6E82"/>
    <w:rsid w:val="008B6F56"/>
    <w:rsid w:val="008B6F64"/>
    <w:rsid w:val="008B71AA"/>
    <w:rsid w:val="008B73EC"/>
    <w:rsid w:val="008B7495"/>
    <w:rsid w:val="008B75D8"/>
    <w:rsid w:val="008B7647"/>
    <w:rsid w:val="008B76EF"/>
    <w:rsid w:val="008B7902"/>
    <w:rsid w:val="008B7B1A"/>
    <w:rsid w:val="008B7BCA"/>
    <w:rsid w:val="008B7DFC"/>
    <w:rsid w:val="008B7EEB"/>
    <w:rsid w:val="008B7F15"/>
    <w:rsid w:val="008C0034"/>
    <w:rsid w:val="008C007E"/>
    <w:rsid w:val="008C0165"/>
    <w:rsid w:val="008C0609"/>
    <w:rsid w:val="008C080A"/>
    <w:rsid w:val="008C0904"/>
    <w:rsid w:val="008C0959"/>
    <w:rsid w:val="008C0A31"/>
    <w:rsid w:val="008C0CB0"/>
    <w:rsid w:val="008C0E28"/>
    <w:rsid w:val="008C0FA5"/>
    <w:rsid w:val="008C1387"/>
    <w:rsid w:val="008C149E"/>
    <w:rsid w:val="008C14C8"/>
    <w:rsid w:val="008C15FD"/>
    <w:rsid w:val="008C169A"/>
    <w:rsid w:val="008C1805"/>
    <w:rsid w:val="008C1921"/>
    <w:rsid w:val="008C1A3E"/>
    <w:rsid w:val="008C1B06"/>
    <w:rsid w:val="008C1CB2"/>
    <w:rsid w:val="008C1DEB"/>
    <w:rsid w:val="008C1DEC"/>
    <w:rsid w:val="008C1DF0"/>
    <w:rsid w:val="008C1E9E"/>
    <w:rsid w:val="008C207C"/>
    <w:rsid w:val="008C207D"/>
    <w:rsid w:val="008C2095"/>
    <w:rsid w:val="008C20D3"/>
    <w:rsid w:val="008C21C8"/>
    <w:rsid w:val="008C22FD"/>
    <w:rsid w:val="008C244D"/>
    <w:rsid w:val="008C2472"/>
    <w:rsid w:val="008C24E1"/>
    <w:rsid w:val="008C271A"/>
    <w:rsid w:val="008C29DC"/>
    <w:rsid w:val="008C2D46"/>
    <w:rsid w:val="008C2F2E"/>
    <w:rsid w:val="008C3122"/>
    <w:rsid w:val="008C314A"/>
    <w:rsid w:val="008C31C9"/>
    <w:rsid w:val="008C3307"/>
    <w:rsid w:val="008C3330"/>
    <w:rsid w:val="008C3397"/>
    <w:rsid w:val="008C33C8"/>
    <w:rsid w:val="008C33DF"/>
    <w:rsid w:val="008C3550"/>
    <w:rsid w:val="008C35C9"/>
    <w:rsid w:val="008C36E5"/>
    <w:rsid w:val="008C373B"/>
    <w:rsid w:val="008C37F4"/>
    <w:rsid w:val="008C382E"/>
    <w:rsid w:val="008C39E3"/>
    <w:rsid w:val="008C3A5B"/>
    <w:rsid w:val="008C3B18"/>
    <w:rsid w:val="008C3DFE"/>
    <w:rsid w:val="008C3F11"/>
    <w:rsid w:val="008C4023"/>
    <w:rsid w:val="008C4176"/>
    <w:rsid w:val="008C4220"/>
    <w:rsid w:val="008C42B7"/>
    <w:rsid w:val="008C4422"/>
    <w:rsid w:val="008C45FE"/>
    <w:rsid w:val="008C478D"/>
    <w:rsid w:val="008C4872"/>
    <w:rsid w:val="008C4A07"/>
    <w:rsid w:val="008C4D5E"/>
    <w:rsid w:val="008C4F16"/>
    <w:rsid w:val="008C52A3"/>
    <w:rsid w:val="008C545B"/>
    <w:rsid w:val="008C558C"/>
    <w:rsid w:val="008C56FE"/>
    <w:rsid w:val="008C5858"/>
    <w:rsid w:val="008C58D8"/>
    <w:rsid w:val="008C58E7"/>
    <w:rsid w:val="008C5966"/>
    <w:rsid w:val="008C5AD4"/>
    <w:rsid w:val="008C5DAE"/>
    <w:rsid w:val="008C5FB3"/>
    <w:rsid w:val="008C616A"/>
    <w:rsid w:val="008C6320"/>
    <w:rsid w:val="008C6400"/>
    <w:rsid w:val="008C6458"/>
    <w:rsid w:val="008C66E9"/>
    <w:rsid w:val="008C68F9"/>
    <w:rsid w:val="008C696C"/>
    <w:rsid w:val="008C6A98"/>
    <w:rsid w:val="008C6ACB"/>
    <w:rsid w:val="008C6BC2"/>
    <w:rsid w:val="008C6DD6"/>
    <w:rsid w:val="008C6EBC"/>
    <w:rsid w:val="008C71AF"/>
    <w:rsid w:val="008C71DF"/>
    <w:rsid w:val="008C741F"/>
    <w:rsid w:val="008C76FA"/>
    <w:rsid w:val="008C7705"/>
    <w:rsid w:val="008C7838"/>
    <w:rsid w:val="008C7987"/>
    <w:rsid w:val="008C798C"/>
    <w:rsid w:val="008C7AE4"/>
    <w:rsid w:val="008C7B9F"/>
    <w:rsid w:val="008C7C75"/>
    <w:rsid w:val="008C7C7E"/>
    <w:rsid w:val="008C7C8E"/>
    <w:rsid w:val="008C7CD0"/>
    <w:rsid w:val="008C7D17"/>
    <w:rsid w:val="008C7D51"/>
    <w:rsid w:val="008C7E63"/>
    <w:rsid w:val="008C7EB4"/>
    <w:rsid w:val="008C7F2C"/>
    <w:rsid w:val="008D00FD"/>
    <w:rsid w:val="008D0163"/>
    <w:rsid w:val="008D0291"/>
    <w:rsid w:val="008D031F"/>
    <w:rsid w:val="008D05D1"/>
    <w:rsid w:val="008D07F8"/>
    <w:rsid w:val="008D0830"/>
    <w:rsid w:val="008D094D"/>
    <w:rsid w:val="008D0AC1"/>
    <w:rsid w:val="008D0B44"/>
    <w:rsid w:val="008D0BA6"/>
    <w:rsid w:val="008D0C03"/>
    <w:rsid w:val="008D0E06"/>
    <w:rsid w:val="008D0E1B"/>
    <w:rsid w:val="008D0E63"/>
    <w:rsid w:val="008D104D"/>
    <w:rsid w:val="008D1285"/>
    <w:rsid w:val="008D1494"/>
    <w:rsid w:val="008D15C9"/>
    <w:rsid w:val="008D17E5"/>
    <w:rsid w:val="008D17FE"/>
    <w:rsid w:val="008D1934"/>
    <w:rsid w:val="008D1973"/>
    <w:rsid w:val="008D1BF4"/>
    <w:rsid w:val="008D1CBF"/>
    <w:rsid w:val="008D1F41"/>
    <w:rsid w:val="008D1FA2"/>
    <w:rsid w:val="008D1FE7"/>
    <w:rsid w:val="008D1FF1"/>
    <w:rsid w:val="008D2008"/>
    <w:rsid w:val="008D219E"/>
    <w:rsid w:val="008D21D5"/>
    <w:rsid w:val="008D2395"/>
    <w:rsid w:val="008D239A"/>
    <w:rsid w:val="008D23E2"/>
    <w:rsid w:val="008D2415"/>
    <w:rsid w:val="008D251B"/>
    <w:rsid w:val="008D2696"/>
    <w:rsid w:val="008D2816"/>
    <w:rsid w:val="008D29DE"/>
    <w:rsid w:val="008D2C12"/>
    <w:rsid w:val="008D3264"/>
    <w:rsid w:val="008D327C"/>
    <w:rsid w:val="008D3488"/>
    <w:rsid w:val="008D35AC"/>
    <w:rsid w:val="008D3661"/>
    <w:rsid w:val="008D36C6"/>
    <w:rsid w:val="008D3731"/>
    <w:rsid w:val="008D387D"/>
    <w:rsid w:val="008D38C0"/>
    <w:rsid w:val="008D3915"/>
    <w:rsid w:val="008D3F89"/>
    <w:rsid w:val="008D41A3"/>
    <w:rsid w:val="008D41C5"/>
    <w:rsid w:val="008D41DB"/>
    <w:rsid w:val="008D42ED"/>
    <w:rsid w:val="008D43D9"/>
    <w:rsid w:val="008D44A1"/>
    <w:rsid w:val="008D4657"/>
    <w:rsid w:val="008D470B"/>
    <w:rsid w:val="008D475D"/>
    <w:rsid w:val="008D481E"/>
    <w:rsid w:val="008D4848"/>
    <w:rsid w:val="008D4933"/>
    <w:rsid w:val="008D4989"/>
    <w:rsid w:val="008D4B6F"/>
    <w:rsid w:val="008D4E35"/>
    <w:rsid w:val="008D4F8A"/>
    <w:rsid w:val="008D53C3"/>
    <w:rsid w:val="008D55B3"/>
    <w:rsid w:val="008D5763"/>
    <w:rsid w:val="008D57BE"/>
    <w:rsid w:val="008D57EF"/>
    <w:rsid w:val="008D59B1"/>
    <w:rsid w:val="008D5B15"/>
    <w:rsid w:val="008D5B92"/>
    <w:rsid w:val="008D5CFE"/>
    <w:rsid w:val="008D5E97"/>
    <w:rsid w:val="008D5F0F"/>
    <w:rsid w:val="008D6027"/>
    <w:rsid w:val="008D60B5"/>
    <w:rsid w:val="008D6289"/>
    <w:rsid w:val="008D6300"/>
    <w:rsid w:val="008D6346"/>
    <w:rsid w:val="008D6373"/>
    <w:rsid w:val="008D63C0"/>
    <w:rsid w:val="008D6709"/>
    <w:rsid w:val="008D6730"/>
    <w:rsid w:val="008D677D"/>
    <w:rsid w:val="008D678D"/>
    <w:rsid w:val="008D6939"/>
    <w:rsid w:val="008D6E42"/>
    <w:rsid w:val="008D6E8E"/>
    <w:rsid w:val="008D71BB"/>
    <w:rsid w:val="008D72EA"/>
    <w:rsid w:val="008D7379"/>
    <w:rsid w:val="008D73E9"/>
    <w:rsid w:val="008D754D"/>
    <w:rsid w:val="008D758D"/>
    <w:rsid w:val="008D75A2"/>
    <w:rsid w:val="008D75A4"/>
    <w:rsid w:val="008D773A"/>
    <w:rsid w:val="008D77CC"/>
    <w:rsid w:val="008D77F3"/>
    <w:rsid w:val="008D7805"/>
    <w:rsid w:val="008D7819"/>
    <w:rsid w:val="008D7854"/>
    <w:rsid w:val="008D7A4D"/>
    <w:rsid w:val="008D7A87"/>
    <w:rsid w:val="008D7C56"/>
    <w:rsid w:val="008D7ED2"/>
    <w:rsid w:val="008E0068"/>
    <w:rsid w:val="008E010C"/>
    <w:rsid w:val="008E019A"/>
    <w:rsid w:val="008E0A02"/>
    <w:rsid w:val="008E0B5E"/>
    <w:rsid w:val="008E0DFA"/>
    <w:rsid w:val="008E0FB7"/>
    <w:rsid w:val="008E0FE5"/>
    <w:rsid w:val="008E0FFA"/>
    <w:rsid w:val="008E1027"/>
    <w:rsid w:val="008E10FE"/>
    <w:rsid w:val="008E1164"/>
    <w:rsid w:val="008E1211"/>
    <w:rsid w:val="008E1220"/>
    <w:rsid w:val="008E14EB"/>
    <w:rsid w:val="008E175B"/>
    <w:rsid w:val="008E18C5"/>
    <w:rsid w:val="008E18CB"/>
    <w:rsid w:val="008E1A3B"/>
    <w:rsid w:val="008E1AD4"/>
    <w:rsid w:val="008E2009"/>
    <w:rsid w:val="008E2083"/>
    <w:rsid w:val="008E20D3"/>
    <w:rsid w:val="008E261A"/>
    <w:rsid w:val="008E2673"/>
    <w:rsid w:val="008E26A2"/>
    <w:rsid w:val="008E26C0"/>
    <w:rsid w:val="008E26D6"/>
    <w:rsid w:val="008E2758"/>
    <w:rsid w:val="008E27A4"/>
    <w:rsid w:val="008E2A13"/>
    <w:rsid w:val="008E2A8C"/>
    <w:rsid w:val="008E2E94"/>
    <w:rsid w:val="008E2EC8"/>
    <w:rsid w:val="008E3186"/>
    <w:rsid w:val="008E318F"/>
    <w:rsid w:val="008E335F"/>
    <w:rsid w:val="008E34A6"/>
    <w:rsid w:val="008E362F"/>
    <w:rsid w:val="008E3632"/>
    <w:rsid w:val="008E3811"/>
    <w:rsid w:val="008E381E"/>
    <w:rsid w:val="008E3841"/>
    <w:rsid w:val="008E38A7"/>
    <w:rsid w:val="008E3BB8"/>
    <w:rsid w:val="008E3BEB"/>
    <w:rsid w:val="008E3C27"/>
    <w:rsid w:val="008E3D93"/>
    <w:rsid w:val="008E3E20"/>
    <w:rsid w:val="008E40A0"/>
    <w:rsid w:val="008E41CD"/>
    <w:rsid w:val="008E4353"/>
    <w:rsid w:val="008E457F"/>
    <w:rsid w:val="008E461B"/>
    <w:rsid w:val="008E463D"/>
    <w:rsid w:val="008E46EB"/>
    <w:rsid w:val="008E48DF"/>
    <w:rsid w:val="008E496C"/>
    <w:rsid w:val="008E4B6E"/>
    <w:rsid w:val="008E4C31"/>
    <w:rsid w:val="008E4E55"/>
    <w:rsid w:val="008E50DE"/>
    <w:rsid w:val="008E515E"/>
    <w:rsid w:val="008E51C1"/>
    <w:rsid w:val="008E523A"/>
    <w:rsid w:val="008E5240"/>
    <w:rsid w:val="008E524B"/>
    <w:rsid w:val="008E526A"/>
    <w:rsid w:val="008E53A2"/>
    <w:rsid w:val="008E572B"/>
    <w:rsid w:val="008E5B09"/>
    <w:rsid w:val="008E5B1F"/>
    <w:rsid w:val="008E5CA8"/>
    <w:rsid w:val="008E5D87"/>
    <w:rsid w:val="008E5D8E"/>
    <w:rsid w:val="008E5DEB"/>
    <w:rsid w:val="008E5DED"/>
    <w:rsid w:val="008E5E1A"/>
    <w:rsid w:val="008E6207"/>
    <w:rsid w:val="008E626D"/>
    <w:rsid w:val="008E6537"/>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3A0"/>
    <w:rsid w:val="008E76EE"/>
    <w:rsid w:val="008E7945"/>
    <w:rsid w:val="008E7A4F"/>
    <w:rsid w:val="008E7B87"/>
    <w:rsid w:val="008E7C85"/>
    <w:rsid w:val="008E7ED9"/>
    <w:rsid w:val="008E7F1D"/>
    <w:rsid w:val="008F019E"/>
    <w:rsid w:val="008F02DE"/>
    <w:rsid w:val="008F02F6"/>
    <w:rsid w:val="008F0392"/>
    <w:rsid w:val="008F0A94"/>
    <w:rsid w:val="008F0C3A"/>
    <w:rsid w:val="008F0DCC"/>
    <w:rsid w:val="008F0E40"/>
    <w:rsid w:val="008F0F16"/>
    <w:rsid w:val="008F10AE"/>
    <w:rsid w:val="008F10E4"/>
    <w:rsid w:val="008F14E4"/>
    <w:rsid w:val="008F14FB"/>
    <w:rsid w:val="008F152E"/>
    <w:rsid w:val="008F1B85"/>
    <w:rsid w:val="008F1F7C"/>
    <w:rsid w:val="008F1FDA"/>
    <w:rsid w:val="008F1FEF"/>
    <w:rsid w:val="008F209E"/>
    <w:rsid w:val="008F21F7"/>
    <w:rsid w:val="008F22E3"/>
    <w:rsid w:val="008F2390"/>
    <w:rsid w:val="008F245F"/>
    <w:rsid w:val="008F2617"/>
    <w:rsid w:val="008F2664"/>
    <w:rsid w:val="008F266B"/>
    <w:rsid w:val="008F2690"/>
    <w:rsid w:val="008F28D1"/>
    <w:rsid w:val="008F2915"/>
    <w:rsid w:val="008F29B8"/>
    <w:rsid w:val="008F29CE"/>
    <w:rsid w:val="008F2A44"/>
    <w:rsid w:val="008F2B49"/>
    <w:rsid w:val="008F2BCB"/>
    <w:rsid w:val="008F2D0F"/>
    <w:rsid w:val="008F2F9B"/>
    <w:rsid w:val="008F34CC"/>
    <w:rsid w:val="008F36E0"/>
    <w:rsid w:val="008F37F9"/>
    <w:rsid w:val="008F396D"/>
    <w:rsid w:val="008F3A42"/>
    <w:rsid w:val="008F3A63"/>
    <w:rsid w:val="008F3AAB"/>
    <w:rsid w:val="008F3AB0"/>
    <w:rsid w:val="008F3BFB"/>
    <w:rsid w:val="008F3C1B"/>
    <w:rsid w:val="008F3C87"/>
    <w:rsid w:val="008F4011"/>
    <w:rsid w:val="008F402E"/>
    <w:rsid w:val="008F4267"/>
    <w:rsid w:val="008F4649"/>
    <w:rsid w:val="008F4685"/>
    <w:rsid w:val="008F4859"/>
    <w:rsid w:val="008F48CF"/>
    <w:rsid w:val="008F48D8"/>
    <w:rsid w:val="008F48EA"/>
    <w:rsid w:val="008F4993"/>
    <w:rsid w:val="008F4CE5"/>
    <w:rsid w:val="008F4D5C"/>
    <w:rsid w:val="008F4DB6"/>
    <w:rsid w:val="008F4E86"/>
    <w:rsid w:val="008F4FDD"/>
    <w:rsid w:val="008F503D"/>
    <w:rsid w:val="008F504E"/>
    <w:rsid w:val="008F51FF"/>
    <w:rsid w:val="008F536B"/>
    <w:rsid w:val="008F5482"/>
    <w:rsid w:val="008F548C"/>
    <w:rsid w:val="008F5495"/>
    <w:rsid w:val="008F568D"/>
    <w:rsid w:val="008F57E3"/>
    <w:rsid w:val="008F5B68"/>
    <w:rsid w:val="008F5C66"/>
    <w:rsid w:val="008F5D72"/>
    <w:rsid w:val="008F5EA6"/>
    <w:rsid w:val="008F5F2B"/>
    <w:rsid w:val="008F5F6D"/>
    <w:rsid w:val="008F5FF4"/>
    <w:rsid w:val="008F5FFF"/>
    <w:rsid w:val="008F60D5"/>
    <w:rsid w:val="008F635E"/>
    <w:rsid w:val="008F63DF"/>
    <w:rsid w:val="008F65B9"/>
    <w:rsid w:val="008F6639"/>
    <w:rsid w:val="008F66FE"/>
    <w:rsid w:val="008F6899"/>
    <w:rsid w:val="008F6BF1"/>
    <w:rsid w:val="008F6D90"/>
    <w:rsid w:val="008F6DB2"/>
    <w:rsid w:val="008F6E82"/>
    <w:rsid w:val="008F6E87"/>
    <w:rsid w:val="008F6E8C"/>
    <w:rsid w:val="008F6FBB"/>
    <w:rsid w:val="008F6FF7"/>
    <w:rsid w:val="008F700F"/>
    <w:rsid w:val="008F73FB"/>
    <w:rsid w:val="008F7955"/>
    <w:rsid w:val="008F79AC"/>
    <w:rsid w:val="008F7AD2"/>
    <w:rsid w:val="008F7B01"/>
    <w:rsid w:val="008F7B88"/>
    <w:rsid w:val="008F7C90"/>
    <w:rsid w:val="008F7CBF"/>
    <w:rsid w:val="008F7F8D"/>
    <w:rsid w:val="008F95B9"/>
    <w:rsid w:val="0090019C"/>
    <w:rsid w:val="009001FB"/>
    <w:rsid w:val="00900658"/>
    <w:rsid w:val="0090083C"/>
    <w:rsid w:val="00900879"/>
    <w:rsid w:val="009008CB"/>
    <w:rsid w:val="00900C9F"/>
    <w:rsid w:val="00900F64"/>
    <w:rsid w:val="00900F6C"/>
    <w:rsid w:val="00901133"/>
    <w:rsid w:val="009013EA"/>
    <w:rsid w:val="009014B9"/>
    <w:rsid w:val="009015F1"/>
    <w:rsid w:val="009015F3"/>
    <w:rsid w:val="00901606"/>
    <w:rsid w:val="00901771"/>
    <w:rsid w:val="009017AC"/>
    <w:rsid w:val="00901822"/>
    <w:rsid w:val="009018B9"/>
    <w:rsid w:val="00901CC4"/>
    <w:rsid w:val="00901E7B"/>
    <w:rsid w:val="009020EE"/>
    <w:rsid w:val="0090216F"/>
    <w:rsid w:val="009021F2"/>
    <w:rsid w:val="009022C3"/>
    <w:rsid w:val="00902301"/>
    <w:rsid w:val="009023B7"/>
    <w:rsid w:val="0090241B"/>
    <w:rsid w:val="0090281E"/>
    <w:rsid w:val="0090298D"/>
    <w:rsid w:val="00902A26"/>
    <w:rsid w:val="00902C1E"/>
    <w:rsid w:val="00902F7C"/>
    <w:rsid w:val="009031C0"/>
    <w:rsid w:val="00903347"/>
    <w:rsid w:val="0090352D"/>
    <w:rsid w:val="00903563"/>
    <w:rsid w:val="0090377A"/>
    <w:rsid w:val="009037C7"/>
    <w:rsid w:val="00903B74"/>
    <w:rsid w:val="00903CC1"/>
    <w:rsid w:val="00903ED7"/>
    <w:rsid w:val="00903FE0"/>
    <w:rsid w:val="0090405A"/>
    <w:rsid w:val="0090432D"/>
    <w:rsid w:val="00904343"/>
    <w:rsid w:val="00904470"/>
    <w:rsid w:val="00904532"/>
    <w:rsid w:val="00904581"/>
    <w:rsid w:val="00904631"/>
    <w:rsid w:val="00904686"/>
    <w:rsid w:val="009046D8"/>
    <w:rsid w:val="00904810"/>
    <w:rsid w:val="0090481A"/>
    <w:rsid w:val="0090483E"/>
    <w:rsid w:val="00904918"/>
    <w:rsid w:val="009049BC"/>
    <w:rsid w:val="00904A44"/>
    <w:rsid w:val="00904A51"/>
    <w:rsid w:val="00904B01"/>
    <w:rsid w:val="00904B39"/>
    <w:rsid w:val="00904DF3"/>
    <w:rsid w:val="00904FC8"/>
    <w:rsid w:val="00905248"/>
    <w:rsid w:val="00905305"/>
    <w:rsid w:val="0090549C"/>
    <w:rsid w:val="0090553A"/>
    <w:rsid w:val="009055DB"/>
    <w:rsid w:val="00905723"/>
    <w:rsid w:val="00905A9F"/>
    <w:rsid w:val="00905AEE"/>
    <w:rsid w:val="00905BC9"/>
    <w:rsid w:val="00906048"/>
    <w:rsid w:val="0090609B"/>
    <w:rsid w:val="00906251"/>
    <w:rsid w:val="009062C6"/>
    <w:rsid w:val="0090646B"/>
    <w:rsid w:val="009064CF"/>
    <w:rsid w:val="0090653D"/>
    <w:rsid w:val="00906582"/>
    <w:rsid w:val="009065FF"/>
    <w:rsid w:val="00906644"/>
    <w:rsid w:val="0090682F"/>
    <w:rsid w:val="00906905"/>
    <w:rsid w:val="00906A79"/>
    <w:rsid w:val="00906B50"/>
    <w:rsid w:val="00906C9E"/>
    <w:rsid w:val="00907230"/>
    <w:rsid w:val="0090732F"/>
    <w:rsid w:val="00907478"/>
    <w:rsid w:val="009074E8"/>
    <w:rsid w:val="009075DE"/>
    <w:rsid w:val="009076CD"/>
    <w:rsid w:val="009076FA"/>
    <w:rsid w:val="00907859"/>
    <w:rsid w:val="00907938"/>
    <w:rsid w:val="00907AAD"/>
    <w:rsid w:val="00907AD9"/>
    <w:rsid w:val="00907E4B"/>
    <w:rsid w:val="00907F87"/>
    <w:rsid w:val="00907FA6"/>
    <w:rsid w:val="00910038"/>
    <w:rsid w:val="009100D3"/>
    <w:rsid w:val="0091010C"/>
    <w:rsid w:val="009101B1"/>
    <w:rsid w:val="009101EE"/>
    <w:rsid w:val="009102CC"/>
    <w:rsid w:val="009102F4"/>
    <w:rsid w:val="00910351"/>
    <w:rsid w:val="00910392"/>
    <w:rsid w:val="00910472"/>
    <w:rsid w:val="009104AB"/>
    <w:rsid w:val="0091069B"/>
    <w:rsid w:val="009106FA"/>
    <w:rsid w:val="00910875"/>
    <w:rsid w:val="0091088F"/>
    <w:rsid w:val="00910911"/>
    <w:rsid w:val="00910AB9"/>
    <w:rsid w:val="00910C45"/>
    <w:rsid w:val="00910C4F"/>
    <w:rsid w:val="0091114C"/>
    <w:rsid w:val="00911172"/>
    <w:rsid w:val="009111FE"/>
    <w:rsid w:val="0091126C"/>
    <w:rsid w:val="0091142C"/>
    <w:rsid w:val="009114C0"/>
    <w:rsid w:val="009114E5"/>
    <w:rsid w:val="0091150D"/>
    <w:rsid w:val="00911590"/>
    <w:rsid w:val="009115FB"/>
    <w:rsid w:val="009118F9"/>
    <w:rsid w:val="00911902"/>
    <w:rsid w:val="0091197F"/>
    <w:rsid w:val="00911A88"/>
    <w:rsid w:val="0091204C"/>
    <w:rsid w:val="00912103"/>
    <w:rsid w:val="00912151"/>
    <w:rsid w:val="00912417"/>
    <w:rsid w:val="009125FD"/>
    <w:rsid w:val="0091260C"/>
    <w:rsid w:val="0091270A"/>
    <w:rsid w:val="00912755"/>
    <w:rsid w:val="00912756"/>
    <w:rsid w:val="0091279D"/>
    <w:rsid w:val="009128DA"/>
    <w:rsid w:val="009129C3"/>
    <w:rsid w:val="009129CE"/>
    <w:rsid w:val="00912AB6"/>
    <w:rsid w:val="00912B3B"/>
    <w:rsid w:val="00912CD5"/>
    <w:rsid w:val="00912DB8"/>
    <w:rsid w:val="00912EFC"/>
    <w:rsid w:val="00913105"/>
    <w:rsid w:val="0091382E"/>
    <w:rsid w:val="00913BFD"/>
    <w:rsid w:val="00913C18"/>
    <w:rsid w:val="00913C56"/>
    <w:rsid w:val="00913ECF"/>
    <w:rsid w:val="00913F91"/>
    <w:rsid w:val="00913FB4"/>
    <w:rsid w:val="00913FDE"/>
    <w:rsid w:val="0091401F"/>
    <w:rsid w:val="009140CA"/>
    <w:rsid w:val="009141B5"/>
    <w:rsid w:val="00914311"/>
    <w:rsid w:val="00914336"/>
    <w:rsid w:val="00914344"/>
    <w:rsid w:val="0091443A"/>
    <w:rsid w:val="0091451A"/>
    <w:rsid w:val="00914711"/>
    <w:rsid w:val="009147CB"/>
    <w:rsid w:val="009147DB"/>
    <w:rsid w:val="009147E7"/>
    <w:rsid w:val="0091484D"/>
    <w:rsid w:val="0091484E"/>
    <w:rsid w:val="00914A75"/>
    <w:rsid w:val="00914CD0"/>
    <w:rsid w:val="00914F18"/>
    <w:rsid w:val="00914F7C"/>
    <w:rsid w:val="0091519F"/>
    <w:rsid w:val="00915506"/>
    <w:rsid w:val="009155E3"/>
    <w:rsid w:val="0091561B"/>
    <w:rsid w:val="0091569F"/>
    <w:rsid w:val="009156C8"/>
    <w:rsid w:val="00915779"/>
    <w:rsid w:val="009157D9"/>
    <w:rsid w:val="00915847"/>
    <w:rsid w:val="00915A60"/>
    <w:rsid w:val="00915CA3"/>
    <w:rsid w:val="00915CFE"/>
    <w:rsid w:val="00915DB1"/>
    <w:rsid w:val="00915F1D"/>
    <w:rsid w:val="00915F80"/>
    <w:rsid w:val="00915FCB"/>
    <w:rsid w:val="00916252"/>
    <w:rsid w:val="0091627B"/>
    <w:rsid w:val="009162A4"/>
    <w:rsid w:val="00916333"/>
    <w:rsid w:val="00916550"/>
    <w:rsid w:val="009165FF"/>
    <w:rsid w:val="009166C5"/>
    <w:rsid w:val="00916816"/>
    <w:rsid w:val="009168E0"/>
    <w:rsid w:val="00916933"/>
    <w:rsid w:val="00916B43"/>
    <w:rsid w:val="00916B64"/>
    <w:rsid w:val="00916C0A"/>
    <w:rsid w:val="00916D42"/>
    <w:rsid w:val="00916E53"/>
    <w:rsid w:val="00916E75"/>
    <w:rsid w:val="00916F23"/>
    <w:rsid w:val="0091704A"/>
    <w:rsid w:val="009170E2"/>
    <w:rsid w:val="009171B7"/>
    <w:rsid w:val="0091729B"/>
    <w:rsid w:val="009174AB"/>
    <w:rsid w:val="009176A2"/>
    <w:rsid w:val="009177F4"/>
    <w:rsid w:val="00917988"/>
    <w:rsid w:val="009179D1"/>
    <w:rsid w:val="009179EC"/>
    <w:rsid w:val="00917B05"/>
    <w:rsid w:val="00917B4D"/>
    <w:rsid w:val="00917B90"/>
    <w:rsid w:val="00917BBC"/>
    <w:rsid w:val="00917DB5"/>
    <w:rsid w:val="0091D47E"/>
    <w:rsid w:val="0092039A"/>
    <w:rsid w:val="009203FB"/>
    <w:rsid w:val="0092041D"/>
    <w:rsid w:val="009204F8"/>
    <w:rsid w:val="00920519"/>
    <w:rsid w:val="0092054C"/>
    <w:rsid w:val="00920637"/>
    <w:rsid w:val="00920888"/>
    <w:rsid w:val="00920A03"/>
    <w:rsid w:val="00920C54"/>
    <w:rsid w:val="00920D34"/>
    <w:rsid w:val="00920D83"/>
    <w:rsid w:val="00920DA1"/>
    <w:rsid w:val="00921307"/>
    <w:rsid w:val="00921336"/>
    <w:rsid w:val="00921346"/>
    <w:rsid w:val="0092157C"/>
    <w:rsid w:val="009215AE"/>
    <w:rsid w:val="009215F3"/>
    <w:rsid w:val="0092197F"/>
    <w:rsid w:val="009219C7"/>
    <w:rsid w:val="00921A66"/>
    <w:rsid w:val="00921C35"/>
    <w:rsid w:val="00922085"/>
    <w:rsid w:val="0092212B"/>
    <w:rsid w:val="0092220F"/>
    <w:rsid w:val="0092249A"/>
    <w:rsid w:val="00922684"/>
    <w:rsid w:val="009226CE"/>
    <w:rsid w:val="00922739"/>
    <w:rsid w:val="00922A38"/>
    <w:rsid w:val="00922C57"/>
    <w:rsid w:val="00922DD9"/>
    <w:rsid w:val="00923392"/>
    <w:rsid w:val="00923786"/>
    <w:rsid w:val="0092385D"/>
    <w:rsid w:val="00923899"/>
    <w:rsid w:val="00923F91"/>
    <w:rsid w:val="009240EA"/>
    <w:rsid w:val="009241DD"/>
    <w:rsid w:val="0092422A"/>
    <w:rsid w:val="00924276"/>
    <w:rsid w:val="00924504"/>
    <w:rsid w:val="0092464C"/>
    <w:rsid w:val="0092469C"/>
    <w:rsid w:val="009246E7"/>
    <w:rsid w:val="0092478F"/>
    <w:rsid w:val="009247CD"/>
    <w:rsid w:val="009249C6"/>
    <w:rsid w:val="00924A3C"/>
    <w:rsid w:val="00924B71"/>
    <w:rsid w:val="00924C54"/>
    <w:rsid w:val="00924C92"/>
    <w:rsid w:val="00924D91"/>
    <w:rsid w:val="00924E19"/>
    <w:rsid w:val="00924F41"/>
    <w:rsid w:val="00925100"/>
    <w:rsid w:val="00925157"/>
    <w:rsid w:val="0092526E"/>
    <w:rsid w:val="009252DB"/>
    <w:rsid w:val="00925455"/>
    <w:rsid w:val="00925623"/>
    <w:rsid w:val="009258FA"/>
    <w:rsid w:val="00925904"/>
    <w:rsid w:val="00925940"/>
    <w:rsid w:val="0092596C"/>
    <w:rsid w:val="00925B7B"/>
    <w:rsid w:val="00925FB3"/>
    <w:rsid w:val="00925FEE"/>
    <w:rsid w:val="009261C8"/>
    <w:rsid w:val="00926539"/>
    <w:rsid w:val="00926679"/>
    <w:rsid w:val="0092670C"/>
    <w:rsid w:val="009268E2"/>
    <w:rsid w:val="00926A22"/>
    <w:rsid w:val="00926B46"/>
    <w:rsid w:val="00926BA0"/>
    <w:rsid w:val="00926BDF"/>
    <w:rsid w:val="00926E86"/>
    <w:rsid w:val="009270BF"/>
    <w:rsid w:val="00927118"/>
    <w:rsid w:val="009271E2"/>
    <w:rsid w:val="009271F4"/>
    <w:rsid w:val="009273DB"/>
    <w:rsid w:val="0092759D"/>
    <w:rsid w:val="0092762D"/>
    <w:rsid w:val="00927777"/>
    <w:rsid w:val="00927969"/>
    <w:rsid w:val="009279DF"/>
    <w:rsid w:val="009279FD"/>
    <w:rsid w:val="00927A39"/>
    <w:rsid w:val="00927BD5"/>
    <w:rsid w:val="00927E96"/>
    <w:rsid w:val="00927F59"/>
    <w:rsid w:val="0093005E"/>
    <w:rsid w:val="009300F1"/>
    <w:rsid w:val="0093011C"/>
    <w:rsid w:val="009301C8"/>
    <w:rsid w:val="009301FD"/>
    <w:rsid w:val="009303AF"/>
    <w:rsid w:val="00930626"/>
    <w:rsid w:val="00930777"/>
    <w:rsid w:val="00930890"/>
    <w:rsid w:val="009308CB"/>
    <w:rsid w:val="00930D6A"/>
    <w:rsid w:val="00931034"/>
    <w:rsid w:val="0093133F"/>
    <w:rsid w:val="009316BB"/>
    <w:rsid w:val="009319F7"/>
    <w:rsid w:val="00931DEA"/>
    <w:rsid w:val="00931E1A"/>
    <w:rsid w:val="00931E81"/>
    <w:rsid w:val="0093202C"/>
    <w:rsid w:val="0093218F"/>
    <w:rsid w:val="00932253"/>
    <w:rsid w:val="009322A5"/>
    <w:rsid w:val="00932435"/>
    <w:rsid w:val="0093255C"/>
    <w:rsid w:val="009327B1"/>
    <w:rsid w:val="00932A83"/>
    <w:rsid w:val="00932A86"/>
    <w:rsid w:val="00932BF8"/>
    <w:rsid w:val="00932EE6"/>
    <w:rsid w:val="00932F06"/>
    <w:rsid w:val="00932FA0"/>
    <w:rsid w:val="00932FFF"/>
    <w:rsid w:val="009331CD"/>
    <w:rsid w:val="009331FB"/>
    <w:rsid w:val="00933211"/>
    <w:rsid w:val="009333CE"/>
    <w:rsid w:val="00933516"/>
    <w:rsid w:val="00933581"/>
    <w:rsid w:val="00933619"/>
    <w:rsid w:val="0093374E"/>
    <w:rsid w:val="00933827"/>
    <w:rsid w:val="00933A61"/>
    <w:rsid w:val="00933B12"/>
    <w:rsid w:val="00933CBF"/>
    <w:rsid w:val="00933CD2"/>
    <w:rsid w:val="00933E48"/>
    <w:rsid w:val="00933E58"/>
    <w:rsid w:val="00933F77"/>
    <w:rsid w:val="0093420C"/>
    <w:rsid w:val="00934378"/>
    <w:rsid w:val="009343B1"/>
    <w:rsid w:val="009345E3"/>
    <w:rsid w:val="009345ED"/>
    <w:rsid w:val="00934776"/>
    <w:rsid w:val="009347C2"/>
    <w:rsid w:val="0093486C"/>
    <w:rsid w:val="009348DB"/>
    <w:rsid w:val="00934973"/>
    <w:rsid w:val="00934AA6"/>
    <w:rsid w:val="00934AAE"/>
    <w:rsid w:val="00934B2F"/>
    <w:rsid w:val="00934D3C"/>
    <w:rsid w:val="00934EC4"/>
    <w:rsid w:val="009350FF"/>
    <w:rsid w:val="00935296"/>
    <w:rsid w:val="009353C9"/>
    <w:rsid w:val="009353CC"/>
    <w:rsid w:val="0093541A"/>
    <w:rsid w:val="00935483"/>
    <w:rsid w:val="009354C4"/>
    <w:rsid w:val="009355E4"/>
    <w:rsid w:val="0093568D"/>
    <w:rsid w:val="00935972"/>
    <w:rsid w:val="00935C3C"/>
    <w:rsid w:val="00935CBB"/>
    <w:rsid w:val="00936032"/>
    <w:rsid w:val="0093609A"/>
    <w:rsid w:val="009360FC"/>
    <w:rsid w:val="00936306"/>
    <w:rsid w:val="0093632F"/>
    <w:rsid w:val="009363C0"/>
    <w:rsid w:val="009365A3"/>
    <w:rsid w:val="009366D1"/>
    <w:rsid w:val="00936904"/>
    <w:rsid w:val="0093693F"/>
    <w:rsid w:val="00936A49"/>
    <w:rsid w:val="00937035"/>
    <w:rsid w:val="009370F0"/>
    <w:rsid w:val="0093713F"/>
    <w:rsid w:val="00937269"/>
    <w:rsid w:val="00937330"/>
    <w:rsid w:val="00937334"/>
    <w:rsid w:val="00937438"/>
    <w:rsid w:val="009374DF"/>
    <w:rsid w:val="00937577"/>
    <w:rsid w:val="00937759"/>
    <w:rsid w:val="00937781"/>
    <w:rsid w:val="00937953"/>
    <w:rsid w:val="00937A97"/>
    <w:rsid w:val="00937B44"/>
    <w:rsid w:val="00937CD8"/>
    <w:rsid w:val="00937F30"/>
    <w:rsid w:val="00940034"/>
    <w:rsid w:val="0094016A"/>
    <w:rsid w:val="009401A5"/>
    <w:rsid w:val="009401F0"/>
    <w:rsid w:val="009404A3"/>
    <w:rsid w:val="009407E1"/>
    <w:rsid w:val="00940806"/>
    <w:rsid w:val="00940884"/>
    <w:rsid w:val="00940A06"/>
    <w:rsid w:val="00940AA9"/>
    <w:rsid w:val="00940B2F"/>
    <w:rsid w:val="00940C1B"/>
    <w:rsid w:val="00940C85"/>
    <w:rsid w:val="009410CA"/>
    <w:rsid w:val="00941146"/>
    <w:rsid w:val="0094133C"/>
    <w:rsid w:val="00941388"/>
    <w:rsid w:val="0094181D"/>
    <w:rsid w:val="00941900"/>
    <w:rsid w:val="009419AF"/>
    <w:rsid w:val="00941AAE"/>
    <w:rsid w:val="00941CD9"/>
    <w:rsid w:val="00941D7C"/>
    <w:rsid w:val="00942212"/>
    <w:rsid w:val="0094232E"/>
    <w:rsid w:val="00942436"/>
    <w:rsid w:val="0094246D"/>
    <w:rsid w:val="00942565"/>
    <w:rsid w:val="0094269D"/>
    <w:rsid w:val="00942705"/>
    <w:rsid w:val="0094273B"/>
    <w:rsid w:val="009427BD"/>
    <w:rsid w:val="00942A11"/>
    <w:rsid w:val="00942CF3"/>
    <w:rsid w:val="00942EDA"/>
    <w:rsid w:val="00942FBB"/>
    <w:rsid w:val="00943280"/>
    <w:rsid w:val="00943287"/>
    <w:rsid w:val="009432E8"/>
    <w:rsid w:val="00943333"/>
    <w:rsid w:val="009433BF"/>
    <w:rsid w:val="0094344E"/>
    <w:rsid w:val="0094362A"/>
    <w:rsid w:val="00943747"/>
    <w:rsid w:val="00943959"/>
    <w:rsid w:val="00943A96"/>
    <w:rsid w:val="00943AB9"/>
    <w:rsid w:val="00943B27"/>
    <w:rsid w:val="00943E1B"/>
    <w:rsid w:val="00943E41"/>
    <w:rsid w:val="009440BA"/>
    <w:rsid w:val="009441F7"/>
    <w:rsid w:val="00944677"/>
    <w:rsid w:val="009447C4"/>
    <w:rsid w:val="009447C9"/>
    <w:rsid w:val="00944982"/>
    <w:rsid w:val="00944B74"/>
    <w:rsid w:val="00944BAA"/>
    <w:rsid w:val="00944CFB"/>
    <w:rsid w:val="00944D2A"/>
    <w:rsid w:val="00944E2D"/>
    <w:rsid w:val="00944E58"/>
    <w:rsid w:val="00944FD5"/>
    <w:rsid w:val="009450F6"/>
    <w:rsid w:val="0094510F"/>
    <w:rsid w:val="00945302"/>
    <w:rsid w:val="00945514"/>
    <w:rsid w:val="00945517"/>
    <w:rsid w:val="009455A6"/>
    <w:rsid w:val="009456B7"/>
    <w:rsid w:val="0094572D"/>
    <w:rsid w:val="00945A8B"/>
    <w:rsid w:val="00945B14"/>
    <w:rsid w:val="00945B61"/>
    <w:rsid w:val="00945C49"/>
    <w:rsid w:val="00945E77"/>
    <w:rsid w:val="00945EA2"/>
    <w:rsid w:val="00945F18"/>
    <w:rsid w:val="009460F0"/>
    <w:rsid w:val="00946252"/>
    <w:rsid w:val="00946267"/>
    <w:rsid w:val="009464DC"/>
    <w:rsid w:val="00946631"/>
    <w:rsid w:val="009466B6"/>
    <w:rsid w:val="00946860"/>
    <w:rsid w:val="009468F6"/>
    <w:rsid w:val="009469C9"/>
    <w:rsid w:val="00946AB3"/>
    <w:rsid w:val="00946AEA"/>
    <w:rsid w:val="00946C09"/>
    <w:rsid w:val="00946CC4"/>
    <w:rsid w:val="00946DFC"/>
    <w:rsid w:val="00946E69"/>
    <w:rsid w:val="00946F93"/>
    <w:rsid w:val="00947005"/>
    <w:rsid w:val="00947044"/>
    <w:rsid w:val="00947101"/>
    <w:rsid w:val="0094751F"/>
    <w:rsid w:val="00947588"/>
    <w:rsid w:val="0094758F"/>
    <w:rsid w:val="00947652"/>
    <w:rsid w:val="00947973"/>
    <w:rsid w:val="00947974"/>
    <w:rsid w:val="009479DA"/>
    <w:rsid w:val="00947A92"/>
    <w:rsid w:val="00947AB2"/>
    <w:rsid w:val="00947AD9"/>
    <w:rsid w:val="00950051"/>
    <w:rsid w:val="009500E3"/>
    <w:rsid w:val="00950185"/>
    <w:rsid w:val="00950319"/>
    <w:rsid w:val="0095062D"/>
    <w:rsid w:val="0095067E"/>
    <w:rsid w:val="0095094E"/>
    <w:rsid w:val="00950973"/>
    <w:rsid w:val="009509F0"/>
    <w:rsid w:val="00950AB7"/>
    <w:rsid w:val="00950CAC"/>
    <w:rsid w:val="00950D15"/>
    <w:rsid w:val="00950E8E"/>
    <w:rsid w:val="00950EFA"/>
    <w:rsid w:val="00950F43"/>
    <w:rsid w:val="009510AA"/>
    <w:rsid w:val="00951282"/>
    <w:rsid w:val="00951342"/>
    <w:rsid w:val="00951533"/>
    <w:rsid w:val="00951543"/>
    <w:rsid w:val="0095169C"/>
    <w:rsid w:val="00951757"/>
    <w:rsid w:val="0095185D"/>
    <w:rsid w:val="009518F2"/>
    <w:rsid w:val="00951919"/>
    <w:rsid w:val="0095193B"/>
    <w:rsid w:val="00951AAD"/>
    <w:rsid w:val="00951B11"/>
    <w:rsid w:val="00951B8E"/>
    <w:rsid w:val="00951E48"/>
    <w:rsid w:val="00952180"/>
    <w:rsid w:val="009521AE"/>
    <w:rsid w:val="00952641"/>
    <w:rsid w:val="0095273D"/>
    <w:rsid w:val="00952994"/>
    <w:rsid w:val="00952A6C"/>
    <w:rsid w:val="00952AC1"/>
    <w:rsid w:val="00952BED"/>
    <w:rsid w:val="00952CBB"/>
    <w:rsid w:val="00952DAA"/>
    <w:rsid w:val="00952F48"/>
    <w:rsid w:val="009530E1"/>
    <w:rsid w:val="00953201"/>
    <w:rsid w:val="0095333F"/>
    <w:rsid w:val="00953450"/>
    <w:rsid w:val="009534B1"/>
    <w:rsid w:val="0095376A"/>
    <w:rsid w:val="0095377D"/>
    <w:rsid w:val="00953931"/>
    <w:rsid w:val="00953AAC"/>
    <w:rsid w:val="00953B35"/>
    <w:rsid w:val="00953BAD"/>
    <w:rsid w:val="00953BC8"/>
    <w:rsid w:val="00953C9A"/>
    <w:rsid w:val="00953D25"/>
    <w:rsid w:val="00953D3F"/>
    <w:rsid w:val="00953D95"/>
    <w:rsid w:val="00953EE6"/>
    <w:rsid w:val="00954245"/>
    <w:rsid w:val="009543FC"/>
    <w:rsid w:val="00954690"/>
    <w:rsid w:val="00954924"/>
    <w:rsid w:val="0095497E"/>
    <w:rsid w:val="00954CD0"/>
    <w:rsid w:val="00954DCC"/>
    <w:rsid w:val="00954EF6"/>
    <w:rsid w:val="00954F05"/>
    <w:rsid w:val="00954F6D"/>
    <w:rsid w:val="00954FB6"/>
    <w:rsid w:val="00955102"/>
    <w:rsid w:val="00955108"/>
    <w:rsid w:val="00955152"/>
    <w:rsid w:val="00955327"/>
    <w:rsid w:val="0095533A"/>
    <w:rsid w:val="0095548D"/>
    <w:rsid w:val="009554D1"/>
    <w:rsid w:val="00955543"/>
    <w:rsid w:val="00955632"/>
    <w:rsid w:val="0095576E"/>
    <w:rsid w:val="00955883"/>
    <w:rsid w:val="009558D8"/>
    <w:rsid w:val="00955A4C"/>
    <w:rsid w:val="00955A78"/>
    <w:rsid w:val="00955AD2"/>
    <w:rsid w:val="00955ECC"/>
    <w:rsid w:val="00955EDE"/>
    <w:rsid w:val="00955F9E"/>
    <w:rsid w:val="0095605D"/>
    <w:rsid w:val="009560EF"/>
    <w:rsid w:val="00956180"/>
    <w:rsid w:val="00956210"/>
    <w:rsid w:val="00956229"/>
    <w:rsid w:val="009562D6"/>
    <w:rsid w:val="009563D1"/>
    <w:rsid w:val="0095645E"/>
    <w:rsid w:val="00956651"/>
    <w:rsid w:val="009567BF"/>
    <w:rsid w:val="00956805"/>
    <w:rsid w:val="009568BF"/>
    <w:rsid w:val="00956DC5"/>
    <w:rsid w:val="00956E21"/>
    <w:rsid w:val="00957218"/>
    <w:rsid w:val="0095746E"/>
    <w:rsid w:val="0095759D"/>
    <w:rsid w:val="0095765C"/>
    <w:rsid w:val="009577C7"/>
    <w:rsid w:val="009577C8"/>
    <w:rsid w:val="00957877"/>
    <w:rsid w:val="009578AD"/>
    <w:rsid w:val="0095796B"/>
    <w:rsid w:val="00957A18"/>
    <w:rsid w:val="00957A92"/>
    <w:rsid w:val="00957ABF"/>
    <w:rsid w:val="00957B08"/>
    <w:rsid w:val="00957B83"/>
    <w:rsid w:val="0096013E"/>
    <w:rsid w:val="00960482"/>
    <w:rsid w:val="009604FF"/>
    <w:rsid w:val="009609CA"/>
    <w:rsid w:val="00960A06"/>
    <w:rsid w:val="00960AA0"/>
    <w:rsid w:val="00960B3C"/>
    <w:rsid w:val="00960CCD"/>
    <w:rsid w:val="00960D0F"/>
    <w:rsid w:val="00960D3B"/>
    <w:rsid w:val="00960D7A"/>
    <w:rsid w:val="00960EB6"/>
    <w:rsid w:val="00960EE5"/>
    <w:rsid w:val="0096101A"/>
    <w:rsid w:val="009610EB"/>
    <w:rsid w:val="009611A9"/>
    <w:rsid w:val="009611E6"/>
    <w:rsid w:val="0096122F"/>
    <w:rsid w:val="009614EA"/>
    <w:rsid w:val="009617C0"/>
    <w:rsid w:val="0096180D"/>
    <w:rsid w:val="00961847"/>
    <w:rsid w:val="009618CE"/>
    <w:rsid w:val="00961A24"/>
    <w:rsid w:val="00961A51"/>
    <w:rsid w:val="00961B7E"/>
    <w:rsid w:val="00961C58"/>
    <w:rsid w:val="00961E69"/>
    <w:rsid w:val="00961F39"/>
    <w:rsid w:val="00961FA3"/>
    <w:rsid w:val="009621B0"/>
    <w:rsid w:val="00962397"/>
    <w:rsid w:val="00962A8D"/>
    <w:rsid w:val="00962BED"/>
    <w:rsid w:val="00962C39"/>
    <w:rsid w:val="00962CDA"/>
    <w:rsid w:val="00962D43"/>
    <w:rsid w:val="00962E43"/>
    <w:rsid w:val="00963038"/>
    <w:rsid w:val="00963171"/>
    <w:rsid w:val="009631D5"/>
    <w:rsid w:val="0096329B"/>
    <w:rsid w:val="0096329F"/>
    <w:rsid w:val="009632ED"/>
    <w:rsid w:val="00963370"/>
    <w:rsid w:val="00963418"/>
    <w:rsid w:val="009634BA"/>
    <w:rsid w:val="00963688"/>
    <w:rsid w:val="00963A9F"/>
    <w:rsid w:val="00963AC1"/>
    <w:rsid w:val="00963D8F"/>
    <w:rsid w:val="00963F76"/>
    <w:rsid w:val="009640BF"/>
    <w:rsid w:val="009640E9"/>
    <w:rsid w:val="00964163"/>
    <w:rsid w:val="009642E5"/>
    <w:rsid w:val="009644A0"/>
    <w:rsid w:val="00964656"/>
    <w:rsid w:val="00964676"/>
    <w:rsid w:val="009646FC"/>
    <w:rsid w:val="00964B51"/>
    <w:rsid w:val="00964BBE"/>
    <w:rsid w:val="009653BE"/>
    <w:rsid w:val="0096547A"/>
    <w:rsid w:val="0096554F"/>
    <w:rsid w:val="009657C7"/>
    <w:rsid w:val="0096598A"/>
    <w:rsid w:val="00965B7C"/>
    <w:rsid w:val="00965B94"/>
    <w:rsid w:val="00965CB4"/>
    <w:rsid w:val="00965D36"/>
    <w:rsid w:val="00965DF0"/>
    <w:rsid w:val="00966087"/>
    <w:rsid w:val="009660AC"/>
    <w:rsid w:val="00966104"/>
    <w:rsid w:val="00966213"/>
    <w:rsid w:val="00966222"/>
    <w:rsid w:val="009662EF"/>
    <w:rsid w:val="0096641F"/>
    <w:rsid w:val="00966594"/>
    <w:rsid w:val="00966667"/>
    <w:rsid w:val="00966756"/>
    <w:rsid w:val="00966812"/>
    <w:rsid w:val="00966847"/>
    <w:rsid w:val="009669A4"/>
    <w:rsid w:val="009669FB"/>
    <w:rsid w:val="00966A92"/>
    <w:rsid w:val="00966B98"/>
    <w:rsid w:val="00966C1E"/>
    <w:rsid w:val="00966DDD"/>
    <w:rsid w:val="00966E29"/>
    <w:rsid w:val="00966E54"/>
    <w:rsid w:val="00966E81"/>
    <w:rsid w:val="00966FC1"/>
    <w:rsid w:val="0096707E"/>
    <w:rsid w:val="009673CF"/>
    <w:rsid w:val="009674F0"/>
    <w:rsid w:val="009676E6"/>
    <w:rsid w:val="00967C19"/>
    <w:rsid w:val="00967DB3"/>
    <w:rsid w:val="00967FB2"/>
    <w:rsid w:val="009701EE"/>
    <w:rsid w:val="0097024B"/>
    <w:rsid w:val="00970262"/>
    <w:rsid w:val="00970377"/>
    <w:rsid w:val="0097038F"/>
    <w:rsid w:val="0097039E"/>
    <w:rsid w:val="009703A5"/>
    <w:rsid w:val="00970834"/>
    <w:rsid w:val="009708A9"/>
    <w:rsid w:val="009709AF"/>
    <w:rsid w:val="009709DF"/>
    <w:rsid w:val="00970A33"/>
    <w:rsid w:val="00970AEB"/>
    <w:rsid w:val="00970BDD"/>
    <w:rsid w:val="00970BE2"/>
    <w:rsid w:val="00970C5A"/>
    <w:rsid w:val="00970C81"/>
    <w:rsid w:val="00970CD5"/>
    <w:rsid w:val="00970E37"/>
    <w:rsid w:val="00970F1A"/>
    <w:rsid w:val="0097110E"/>
    <w:rsid w:val="00971119"/>
    <w:rsid w:val="00971188"/>
    <w:rsid w:val="0097132E"/>
    <w:rsid w:val="00971396"/>
    <w:rsid w:val="009713C8"/>
    <w:rsid w:val="00971526"/>
    <w:rsid w:val="009717FC"/>
    <w:rsid w:val="00971992"/>
    <w:rsid w:val="00971A6E"/>
    <w:rsid w:val="00971B92"/>
    <w:rsid w:val="00971EA1"/>
    <w:rsid w:val="00971FDE"/>
    <w:rsid w:val="00972103"/>
    <w:rsid w:val="00972231"/>
    <w:rsid w:val="00972596"/>
    <w:rsid w:val="009725AE"/>
    <w:rsid w:val="0097286C"/>
    <w:rsid w:val="00972A85"/>
    <w:rsid w:val="00972B56"/>
    <w:rsid w:val="00972C6F"/>
    <w:rsid w:val="009730A6"/>
    <w:rsid w:val="009730F5"/>
    <w:rsid w:val="0097319E"/>
    <w:rsid w:val="009731F1"/>
    <w:rsid w:val="009734C1"/>
    <w:rsid w:val="00973506"/>
    <w:rsid w:val="009735F0"/>
    <w:rsid w:val="00973735"/>
    <w:rsid w:val="00973778"/>
    <w:rsid w:val="00973925"/>
    <w:rsid w:val="009739E4"/>
    <w:rsid w:val="00973B1D"/>
    <w:rsid w:val="00973B6B"/>
    <w:rsid w:val="00973B9E"/>
    <w:rsid w:val="00973CBC"/>
    <w:rsid w:val="00973CCD"/>
    <w:rsid w:val="00973E99"/>
    <w:rsid w:val="0097403F"/>
    <w:rsid w:val="009741F9"/>
    <w:rsid w:val="00974325"/>
    <w:rsid w:val="0097442B"/>
    <w:rsid w:val="009744D5"/>
    <w:rsid w:val="009746B2"/>
    <w:rsid w:val="009746BC"/>
    <w:rsid w:val="009746D3"/>
    <w:rsid w:val="00974838"/>
    <w:rsid w:val="0097496E"/>
    <w:rsid w:val="0097498E"/>
    <w:rsid w:val="00974C0C"/>
    <w:rsid w:val="00974C2F"/>
    <w:rsid w:val="00974C89"/>
    <w:rsid w:val="00974E23"/>
    <w:rsid w:val="00974E24"/>
    <w:rsid w:val="00974EB8"/>
    <w:rsid w:val="00974F2D"/>
    <w:rsid w:val="00974F6A"/>
    <w:rsid w:val="0097506D"/>
    <w:rsid w:val="009751CA"/>
    <w:rsid w:val="00975284"/>
    <w:rsid w:val="0097528C"/>
    <w:rsid w:val="0097571A"/>
    <w:rsid w:val="0097587D"/>
    <w:rsid w:val="0097591F"/>
    <w:rsid w:val="00975BBB"/>
    <w:rsid w:val="00975C1C"/>
    <w:rsid w:val="00975C5C"/>
    <w:rsid w:val="00975F8A"/>
    <w:rsid w:val="00975F90"/>
    <w:rsid w:val="00975F97"/>
    <w:rsid w:val="00975FF9"/>
    <w:rsid w:val="00976002"/>
    <w:rsid w:val="0097617D"/>
    <w:rsid w:val="0097623F"/>
    <w:rsid w:val="009763B5"/>
    <w:rsid w:val="00976422"/>
    <w:rsid w:val="00976493"/>
    <w:rsid w:val="00976623"/>
    <w:rsid w:val="00976635"/>
    <w:rsid w:val="00976669"/>
    <w:rsid w:val="00976810"/>
    <w:rsid w:val="0097690B"/>
    <w:rsid w:val="009769AD"/>
    <w:rsid w:val="009769B8"/>
    <w:rsid w:val="00976A56"/>
    <w:rsid w:val="00976C0C"/>
    <w:rsid w:val="00976D6A"/>
    <w:rsid w:val="00976E24"/>
    <w:rsid w:val="0097707F"/>
    <w:rsid w:val="00977512"/>
    <w:rsid w:val="009775B3"/>
    <w:rsid w:val="00977684"/>
    <w:rsid w:val="009776F5"/>
    <w:rsid w:val="00977933"/>
    <w:rsid w:val="00977A5D"/>
    <w:rsid w:val="00977B01"/>
    <w:rsid w:val="00977CB1"/>
    <w:rsid w:val="00977D10"/>
    <w:rsid w:val="00977D72"/>
    <w:rsid w:val="00977E32"/>
    <w:rsid w:val="00977ED6"/>
    <w:rsid w:val="00977F97"/>
    <w:rsid w:val="0098009C"/>
    <w:rsid w:val="009801BB"/>
    <w:rsid w:val="009801CE"/>
    <w:rsid w:val="009801E1"/>
    <w:rsid w:val="009802C4"/>
    <w:rsid w:val="009803B5"/>
    <w:rsid w:val="009803C4"/>
    <w:rsid w:val="00980401"/>
    <w:rsid w:val="00980521"/>
    <w:rsid w:val="0098056B"/>
    <w:rsid w:val="00980601"/>
    <w:rsid w:val="009808E5"/>
    <w:rsid w:val="009809CC"/>
    <w:rsid w:val="00980BDF"/>
    <w:rsid w:val="00980BEB"/>
    <w:rsid w:val="00980C19"/>
    <w:rsid w:val="00980C55"/>
    <w:rsid w:val="00980C8D"/>
    <w:rsid w:val="00981089"/>
    <w:rsid w:val="0098108A"/>
    <w:rsid w:val="009813B2"/>
    <w:rsid w:val="00981500"/>
    <w:rsid w:val="0098150E"/>
    <w:rsid w:val="009815A3"/>
    <w:rsid w:val="009816FB"/>
    <w:rsid w:val="00981940"/>
    <w:rsid w:val="0098195A"/>
    <w:rsid w:val="00981B14"/>
    <w:rsid w:val="00981C4B"/>
    <w:rsid w:val="00981CF9"/>
    <w:rsid w:val="00981E2A"/>
    <w:rsid w:val="00981EA2"/>
    <w:rsid w:val="00981FB0"/>
    <w:rsid w:val="0098203B"/>
    <w:rsid w:val="0098205B"/>
    <w:rsid w:val="009820D7"/>
    <w:rsid w:val="00982317"/>
    <w:rsid w:val="009823FB"/>
    <w:rsid w:val="0098240C"/>
    <w:rsid w:val="00982605"/>
    <w:rsid w:val="0098263F"/>
    <w:rsid w:val="0098276C"/>
    <w:rsid w:val="0098277F"/>
    <w:rsid w:val="009827E1"/>
    <w:rsid w:val="0098288B"/>
    <w:rsid w:val="009828BF"/>
    <w:rsid w:val="009829C5"/>
    <w:rsid w:val="00982A04"/>
    <w:rsid w:val="00982CD4"/>
    <w:rsid w:val="00982D86"/>
    <w:rsid w:val="00983063"/>
    <w:rsid w:val="00983312"/>
    <w:rsid w:val="00983430"/>
    <w:rsid w:val="00983602"/>
    <w:rsid w:val="00983677"/>
    <w:rsid w:val="0098367C"/>
    <w:rsid w:val="00983893"/>
    <w:rsid w:val="00983952"/>
    <w:rsid w:val="0098399F"/>
    <w:rsid w:val="00983A36"/>
    <w:rsid w:val="00983B32"/>
    <w:rsid w:val="00983D7D"/>
    <w:rsid w:val="00983DDC"/>
    <w:rsid w:val="00983E00"/>
    <w:rsid w:val="00983E23"/>
    <w:rsid w:val="00983F28"/>
    <w:rsid w:val="00983FA4"/>
    <w:rsid w:val="00983FCD"/>
    <w:rsid w:val="0098449F"/>
    <w:rsid w:val="00984595"/>
    <w:rsid w:val="009846CA"/>
    <w:rsid w:val="00984799"/>
    <w:rsid w:val="0098483B"/>
    <w:rsid w:val="00984909"/>
    <w:rsid w:val="00984F14"/>
    <w:rsid w:val="00984F27"/>
    <w:rsid w:val="00984FDD"/>
    <w:rsid w:val="009850A3"/>
    <w:rsid w:val="009850EF"/>
    <w:rsid w:val="00985142"/>
    <w:rsid w:val="009853A2"/>
    <w:rsid w:val="009854B3"/>
    <w:rsid w:val="00985556"/>
    <w:rsid w:val="009855E8"/>
    <w:rsid w:val="009857E4"/>
    <w:rsid w:val="00985865"/>
    <w:rsid w:val="00985944"/>
    <w:rsid w:val="00985AA2"/>
    <w:rsid w:val="00985C0F"/>
    <w:rsid w:val="00985C85"/>
    <w:rsid w:val="00985CB1"/>
    <w:rsid w:val="00985DE7"/>
    <w:rsid w:val="00985E55"/>
    <w:rsid w:val="00985FBF"/>
    <w:rsid w:val="009861A4"/>
    <w:rsid w:val="0098633B"/>
    <w:rsid w:val="00986451"/>
    <w:rsid w:val="00986577"/>
    <w:rsid w:val="009865C1"/>
    <w:rsid w:val="00986649"/>
    <w:rsid w:val="0098674D"/>
    <w:rsid w:val="00986815"/>
    <w:rsid w:val="00986853"/>
    <w:rsid w:val="00986B4C"/>
    <w:rsid w:val="00986E39"/>
    <w:rsid w:val="00986F64"/>
    <w:rsid w:val="0098701B"/>
    <w:rsid w:val="0098713F"/>
    <w:rsid w:val="00987173"/>
    <w:rsid w:val="009872BE"/>
    <w:rsid w:val="0098744E"/>
    <w:rsid w:val="00987603"/>
    <w:rsid w:val="0098771D"/>
    <w:rsid w:val="0098771F"/>
    <w:rsid w:val="0098781D"/>
    <w:rsid w:val="00987A26"/>
    <w:rsid w:val="00987AA3"/>
    <w:rsid w:val="00987AD1"/>
    <w:rsid w:val="00987B05"/>
    <w:rsid w:val="00987B22"/>
    <w:rsid w:val="00987C6A"/>
    <w:rsid w:val="00987CFD"/>
    <w:rsid w:val="00990168"/>
    <w:rsid w:val="00990237"/>
    <w:rsid w:val="0099034F"/>
    <w:rsid w:val="009904AA"/>
    <w:rsid w:val="0099080C"/>
    <w:rsid w:val="0099084E"/>
    <w:rsid w:val="00990881"/>
    <w:rsid w:val="009909FA"/>
    <w:rsid w:val="00990AB9"/>
    <w:rsid w:val="00990B08"/>
    <w:rsid w:val="00990B33"/>
    <w:rsid w:val="00990BE5"/>
    <w:rsid w:val="00990F67"/>
    <w:rsid w:val="00990F6C"/>
    <w:rsid w:val="00990FCE"/>
    <w:rsid w:val="009917D8"/>
    <w:rsid w:val="009917EC"/>
    <w:rsid w:val="00991B11"/>
    <w:rsid w:val="00991BF1"/>
    <w:rsid w:val="00991C1F"/>
    <w:rsid w:val="00991CD0"/>
    <w:rsid w:val="00991D47"/>
    <w:rsid w:val="00991DA5"/>
    <w:rsid w:val="00991E35"/>
    <w:rsid w:val="00991E9D"/>
    <w:rsid w:val="00991ED5"/>
    <w:rsid w:val="009920E5"/>
    <w:rsid w:val="00992276"/>
    <w:rsid w:val="009922D9"/>
    <w:rsid w:val="0099245E"/>
    <w:rsid w:val="00992506"/>
    <w:rsid w:val="00992541"/>
    <w:rsid w:val="00992687"/>
    <w:rsid w:val="0099271E"/>
    <w:rsid w:val="009927CF"/>
    <w:rsid w:val="009927ED"/>
    <w:rsid w:val="009929BE"/>
    <w:rsid w:val="009929FB"/>
    <w:rsid w:val="00992A49"/>
    <w:rsid w:val="00992BDE"/>
    <w:rsid w:val="00992C6A"/>
    <w:rsid w:val="00992D30"/>
    <w:rsid w:val="00992EB9"/>
    <w:rsid w:val="00993025"/>
    <w:rsid w:val="00993155"/>
    <w:rsid w:val="0099321C"/>
    <w:rsid w:val="0099323E"/>
    <w:rsid w:val="009932EA"/>
    <w:rsid w:val="00993344"/>
    <w:rsid w:val="009934F0"/>
    <w:rsid w:val="00993506"/>
    <w:rsid w:val="00993558"/>
    <w:rsid w:val="00993652"/>
    <w:rsid w:val="009936B2"/>
    <w:rsid w:val="00993838"/>
    <w:rsid w:val="0099389B"/>
    <w:rsid w:val="00993C53"/>
    <w:rsid w:val="00993C6E"/>
    <w:rsid w:val="00993D9E"/>
    <w:rsid w:val="00993E4E"/>
    <w:rsid w:val="009940E7"/>
    <w:rsid w:val="009940EF"/>
    <w:rsid w:val="009941D8"/>
    <w:rsid w:val="0099425B"/>
    <w:rsid w:val="0099428C"/>
    <w:rsid w:val="0099433C"/>
    <w:rsid w:val="00994431"/>
    <w:rsid w:val="009944C3"/>
    <w:rsid w:val="009944F4"/>
    <w:rsid w:val="0099453C"/>
    <w:rsid w:val="00994552"/>
    <w:rsid w:val="0099470E"/>
    <w:rsid w:val="009947B6"/>
    <w:rsid w:val="009947FD"/>
    <w:rsid w:val="00994AD7"/>
    <w:rsid w:val="00994B0D"/>
    <w:rsid w:val="00994CC1"/>
    <w:rsid w:val="00994D20"/>
    <w:rsid w:val="00994FA9"/>
    <w:rsid w:val="00994FAB"/>
    <w:rsid w:val="0099512D"/>
    <w:rsid w:val="009951D0"/>
    <w:rsid w:val="009953EA"/>
    <w:rsid w:val="0099563A"/>
    <w:rsid w:val="0099566B"/>
    <w:rsid w:val="00995745"/>
    <w:rsid w:val="009957C0"/>
    <w:rsid w:val="009957F1"/>
    <w:rsid w:val="009959DF"/>
    <w:rsid w:val="00995A3D"/>
    <w:rsid w:val="00995B47"/>
    <w:rsid w:val="00995B51"/>
    <w:rsid w:val="00995B9F"/>
    <w:rsid w:val="00995C5F"/>
    <w:rsid w:val="00995CB6"/>
    <w:rsid w:val="00995D7E"/>
    <w:rsid w:val="00995D8E"/>
    <w:rsid w:val="00995DFD"/>
    <w:rsid w:val="00995E22"/>
    <w:rsid w:val="00995E94"/>
    <w:rsid w:val="00995EC8"/>
    <w:rsid w:val="00995F36"/>
    <w:rsid w:val="00995FC5"/>
    <w:rsid w:val="00996127"/>
    <w:rsid w:val="0099618A"/>
    <w:rsid w:val="009961DE"/>
    <w:rsid w:val="00996389"/>
    <w:rsid w:val="009964A3"/>
    <w:rsid w:val="009969C8"/>
    <w:rsid w:val="00996A57"/>
    <w:rsid w:val="00996AE5"/>
    <w:rsid w:val="00996B7C"/>
    <w:rsid w:val="00996CE6"/>
    <w:rsid w:val="00996F83"/>
    <w:rsid w:val="00996FDB"/>
    <w:rsid w:val="00997019"/>
    <w:rsid w:val="009970CA"/>
    <w:rsid w:val="009970D2"/>
    <w:rsid w:val="0099710C"/>
    <w:rsid w:val="009972D9"/>
    <w:rsid w:val="00997378"/>
    <w:rsid w:val="00997476"/>
    <w:rsid w:val="009974D4"/>
    <w:rsid w:val="0099763D"/>
    <w:rsid w:val="009976C1"/>
    <w:rsid w:val="009977E2"/>
    <w:rsid w:val="009979DD"/>
    <w:rsid w:val="00997B11"/>
    <w:rsid w:val="00997B63"/>
    <w:rsid w:val="00997CB0"/>
    <w:rsid w:val="00997FAF"/>
    <w:rsid w:val="009A00F5"/>
    <w:rsid w:val="009A0406"/>
    <w:rsid w:val="009A0648"/>
    <w:rsid w:val="009A0986"/>
    <w:rsid w:val="009A0B65"/>
    <w:rsid w:val="009A0B81"/>
    <w:rsid w:val="009A0C4A"/>
    <w:rsid w:val="009A0E2C"/>
    <w:rsid w:val="009A0EF6"/>
    <w:rsid w:val="009A0F94"/>
    <w:rsid w:val="009A0FC0"/>
    <w:rsid w:val="009A0FDF"/>
    <w:rsid w:val="009A11C0"/>
    <w:rsid w:val="009A12D6"/>
    <w:rsid w:val="009A13BC"/>
    <w:rsid w:val="009A13EA"/>
    <w:rsid w:val="009A1516"/>
    <w:rsid w:val="009A172A"/>
    <w:rsid w:val="009A1BB7"/>
    <w:rsid w:val="009A1BF7"/>
    <w:rsid w:val="009A1CCE"/>
    <w:rsid w:val="009A1E41"/>
    <w:rsid w:val="009A1F14"/>
    <w:rsid w:val="009A1F27"/>
    <w:rsid w:val="009A228E"/>
    <w:rsid w:val="009A22B4"/>
    <w:rsid w:val="009A2333"/>
    <w:rsid w:val="009A23B6"/>
    <w:rsid w:val="009A246F"/>
    <w:rsid w:val="009A2539"/>
    <w:rsid w:val="009A274F"/>
    <w:rsid w:val="009A287A"/>
    <w:rsid w:val="009A290B"/>
    <w:rsid w:val="009A2AAE"/>
    <w:rsid w:val="009A2AF5"/>
    <w:rsid w:val="009A2DA9"/>
    <w:rsid w:val="009A2E32"/>
    <w:rsid w:val="009A2E36"/>
    <w:rsid w:val="009A2E82"/>
    <w:rsid w:val="009A31C7"/>
    <w:rsid w:val="009A332B"/>
    <w:rsid w:val="009A33A7"/>
    <w:rsid w:val="009A33D4"/>
    <w:rsid w:val="009A37E2"/>
    <w:rsid w:val="009A3855"/>
    <w:rsid w:val="009A3911"/>
    <w:rsid w:val="009A3B79"/>
    <w:rsid w:val="009A3CB4"/>
    <w:rsid w:val="009A3CE8"/>
    <w:rsid w:val="009A3D84"/>
    <w:rsid w:val="009A3DAD"/>
    <w:rsid w:val="009A3EEB"/>
    <w:rsid w:val="009A406B"/>
    <w:rsid w:val="009A4250"/>
    <w:rsid w:val="009A42E3"/>
    <w:rsid w:val="009A4357"/>
    <w:rsid w:val="009A43A1"/>
    <w:rsid w:val="009A457F"/>
    <w:rsid w:val="009A4899"/>
    <w:rsid w:val="009A48E1"/>
    <w:rsid w:val="009A499B"/>
    <w:rsid w:val="009A49FC"/>
    <w:rsid w:val="009A4AFE"/>
    <w:rsid w:val="009A4B05"/>
    <w:rsid w:val="009A5010"/>
    <w:rsid w:val="009A503D"/>
    <w:rsid w:val="009A5078"/>
    <w:rsid w:val="009A5150"/>
    <w:rsid w:val="009A55A7"/>
    <w:rsid w:val="009A5789"/>
    <w:rsid w:val="009A57DE"/>
    <w:rsid w:val="009A5901"/>
    <w:rsid w:val="009A5937"/>
    <w:rsid w:val="009A59E0"/>
    <w:rsid w:val="009A5B11"/>
    <w:rsid w:val="009A5C83"/>
    <w:rsid w:val="009A6029"/>
    <w:rsid w:val="009A61CC"/>
    <w:rsid w:val="009A6288"/>
    <w:rsid w:val="009A6289"/>
    <w:rsid w:val="009A62B8"/>
    <w:rsid w:val="009A64CD"/>
    <w:rsid w:val="009A662F"/>
    <w:rsid w:val="009A6693"/>
    <w:rsid w:val="009A6729"/>
    <w:rsid w:val="009A677E"/>
    <w:rsid w:val="009A6862"/>
    <w:rsid w:val="009A697E"/>
    <w:rsid w:val="009A6981"/>
    <w:rsid w:val="009A69B9"/>
    <w:rsid w:val="009A6A70"/>
    <w:rsid w:val="009A6A7C"/>
    <w:rsid w:val="009A6AFA"/>
    <w:rsid w:val="009A6B4D"/>
    <w:rsid w:val="009A6D71"/>
    <w:rsid w:val="009A6E62"/>
    <w:rsid w:val="009A7118"/>
    <w:rsid w:val="009A7291"/>
    <w:rsid w:val="009A7523"/>
    <w:rsid w:val="009A757B"/>
    <w:rsid w:val="009A7731"/>
    <w:rsid w:val="009A773B"/>
    <w:rsid w:val="009A7762"/>
    <w:rsid w:val="009A7BC8"/>
    <w:rsid w:val="009A7C2E"/>
    <w:rsid w:val="009A7D2F"/>
    <w:rsid w:val="009A7E2F"/>
    <w:rsid w:val="009A7F0D"/>
    <w:rsid w:val="009A7FC5"/>
    <w:rsid w:val="009B0058"/>
    <w:rsid w:val="009B0118"/>
    <w:rsid w:val="009B0199"/>
    <w:rsid w:val="009B01B0"/>
    <w:rsid w:val="009B022E"/>
    <w:rsid w:val="009B0279"/>
    <w:rsid w:val="009B02D5"/>
    <w:rsid w:val="009B04DF"/>
    <w:rsid w:val="009B0556"/>
    <w:rsid w:val="009B0705"/>
    <w:rsid w:val="009B08EE"/>
    <w:rsid w:val="009B0911"/>
    <w:rsid w:val="009B094F"/>
    <w:rsid w:val="009B0A18"/>
    <w:rsid w:val="009B0AD0"/>
    <w:rsid w:val="009B0AD7"/>
    <w:rsid w:val="009B0B1D"/>
    <w:rsid w:val="009B0B20"/>
    <w:rsid w:val="009B0B24"/>
    <w:rsid w:val="009B0B50"/>
    <w:rsid w:val="009B0BAC"/>
    <w:rsid w:val="009B0BD3"/>
    <w:rsid w:val="009B0F7D"/>
    <w:rsid w:val="009B105D"/>
    <w:rsid w:val="009B13AA"/>
    <w:rsid w:val="009B1547"/>
    <w:rsid w:val="009B15D6"/>
    <w:rsid w:val="009B160C"/>
    <w:rsid w:val="009B1766"/>
    <w:rsid w:val="009B19CD"/>
    <w:rsid w:val="009B1B46"/>
    <w:rsid w:val="009B1CB2"/>
    <w:rsid w:val="009B1DA7"/>
    <w:rsid w:val="009B1EEC"/>
    <w:rsid w:val="009B2158"/>
    <w:rsid w:val="009B227B"/>
    <w:rsid w:val="009B2289"/>
    <w:rsid w:val="009B2455"/>
    <w:rsid w:val="009B276C"/>
    <w:rsid w:val="009B27A0"/>
    <w:rsid w:val="009B28B6"/>
    <w:rsid w:val="009B28EF"/>
    <w:rsid w:val="009B2BA6"/>
    <w:rsid w:val="009B2C53"/>
    <w:rsid w:val="009B2CC8"/>
    <w:rsid w:val="009B2D20"/>
    <w:rsid w:val="009B2FA0"/>
    <w:rsid w:val="009B305B"/>
    <w:rsid w:val="009B3076"/>
    <w:rsid w:val="009B3746"/>
    <w:rsid w:val="009B3788"/>
    <w:rsid w:val="009B385D"/>
    <w:rsid w:val="009B3940"/>
    <w:rsid w:val="009B39E0"/>
    <w:rsid w:val="009B3A52"/>
    <w:rsid w:val="009B3A6E"/>
    <w:rsid w:val="009B3C07"/>
    <w:rsid w:val="009B3D41"/>
    <w:rsid w:val="009B3DE7"/>
    <w:rsid w:val="009B400A"/>
    <w:rsid w:val="009B40BE"/>
    <w:rsid w:val="009B44A5"/>
    <w:rsid w:val="009B45E4"/>
    <w:rsid w:val="009B4809"/>
    <w:rsid w:val="009B48C2"/>
    <w:rsid w:val="009B4A0B"/>
    <w:rsid w:val="009B4B17"/>
    <w:rsid w:val="009B4B7D"/>
    <w:rsid w:val="009B4C4B"/>
    <w:rsid w:val="009B4DB4"/>
    <w:rsid w:val="009B4F43"/>
    <w:rsid w:val="009B4FCD"/>
    <w:rsid w:val="009B5032"/>
    <w:rsid w:val="009B514F"/>
    <w:rsid w:val="009B52F9"/>
    <w:rsid w:val="009B53A2"/>
    <w:rsid w:val="009B5482"/>
    <w:rsid w:val="009B555D"/>
    <w:rsid w:val="009B55BE"/>
    <w:rsid w:val="009B562B"/>
    <w:rsid w:val="009B5715"/>
    <w:rsid w:val="009B57DE"/>
    <w:rsid w:val="009B5943"/>
    <w:rsid w:val="009B5BE7"/>
    <w:rsid w:val="009B5CA6"/>
    <w:rsid w:val="009B5DAE"/>
    <w:rsid w:val="009B5E72"/>
    <w:rsid w:val="009B5FF8"/>
    <w:rsid w:val="009B633D"/>
    <w:rsid w:val="009B652F"/>
    <w:rsid w:val="009B659C"/>
    <w:rsid w:val="009B67B6"/>
    <w:rsid w:val="009B698D"/>
    <w:rsid w:val="009B69E8"/>
    <w:rsid w:val="009B6A64"/>
    <w:rsid w:val="009B6EF0"/>
    <w:rsid w:val="009B6F5E"/>
    <w:rsid w:val="009B70B7"/>
    <w:rsid w:val="009B70F6"/>
    <w:rsid w:val="009B71A8"/>
    <w:rsid w:val="009B71DD"/>
    <w:rsid w:val="009B7247"/>
    <w:rsid w:val="009B728D"/>
    <w:rsid w:val="009B7463"/>
    <w:rsid w:val="009B74E4"/>
    <w:rsid w:val="009B7549"/>
    <w:rsid w:val="009B76AE"/>
    <w:rsid w:val="009B76DA"/>
    <w:rsid w:val="009B7864"/>
    <w:rsid w:val="009B78A6"/>
    <w:rsid w:val="009B791B"/>
    <w:rsid w:val="009B79A8"/>
    <w:rsid w:val="009B7E73"/>
    <w:rsid w:val="009C0033"/>
    <w:rsid w:val="009C00D3"/>
    <w:rsid w:val="009C01DD"/>
    <w:rsid w:val="009C02A4"/>
    <w:rsid w:val="009C02B1"/>
    <w:rsid w:val="009C02E4"/>
    <w:rsid w:val="009C0362"/>
    <w:rsid w:val="009C0436"/>
    <w:rsid w:val="009C0858"/>
    <w:rsid w:val="009C0868"/>
    <w:rsid w:val="009C0898"/>
    <w:rsid w:val="009C0A17"/>
    <w:rsid w:val="009C0BD7"/>
    <w:rsid w:val="009C1359"/>
    <w:rsid w:val="009C1494"/>
    <w:rsid w:val="009C1614"/>
    <w:rsid w:val="009C1760"/>
    <w:rsid w:val="009C17CD"/>
    <w:rsid w:val="009C18B5"/>
    <w:rsid w:val="009C1D56"/>
    <w:rsid w:val="009C1DD4"/>
    <w:rsid w:val="009C1DE1"/>
    <w:rsid w:val="009C1DE4"/>
    <w:rsid w:val="009C1FF8"/>
    <w:rsid w:val="009C2022"/>
    <w:rsid w:val="009C2048"/>
    <w:rsid w:val="009C20FC"/>
    <w:rsid w:val="009C2138"/>
    <w:rsid w:val="009C22A3"/>
    <w:rsid w:val="009C2306"/>
    <w:rsid w:val="009C2307"/>
    <w:rsid w:val="009C2311"/>
    <w:rsid w:val="009C2355"/>
    <w:rsid w:val="009C24A5"/>
    <w:rsid w:val="009C265F"/>
    <w:rsid w:val="009C26AD"/>
    <w:rsid w:val="009C2B2D"/>
    <w:rsid w:val="009C2C58"/>
    <w:rsid w:val="009C2ECC"/>
    <w:rsid w:val="009C2F5A"/>
    <w:rsid w:val="009C2FE4"/>
    <w:rsid w:val="009C301A"/>
    <w:rsid w:val="009C3053"/>
    <w:rsid w:val="009C309F"/>
    <w:rsid w:val="009C31C5"/>
    <w:rsid w:val="009C31E3"/>
    <w:rsid w:val="009C32BB"/>
    <w:rsid w:val="009C33F7"/>
    <w:rsid w:val="009C344E"/>
    <w:rsid w:val="009C3544"/>
    <w:rsid w:val="009C35AC"/>
    <w:rsid w:val="009C35C0"/>
    <w:rsid w:val="009C369C"/>
    <w:rsid w:val="009C37EC"/>
    <w:rsid w:val="009C3811"/>
    <w:rsid w:val="009C3908"/>
    <w:rsid w:val="009C391D"/>
    <w:rsid w:val="009C3954"/>
    <w:rsid w:val="009C3CA5"/>
    <w:rsid w:val="009C3DD8"/>
    <w:rsid w:val="009C3E3D"/>
    <w:rsid w:val="009C3E8C"/>
    <w:rsid w:val="009C3EB6"/>
    <w:rsid w:val="009C3F6F"/>
    <w:rsid w:val="009C4063"/>
    <w:rsid w:val="009C40CA"/>
    <w:rsid w:val="009C40D7"/>
    <w:rsid w:val="009C41D4"/>
    <w:rsid w:val="009C4317"/>
    <w:rsid w:val="009C45B9"/>
    <w:rsid w:val="009C4691"/>
    <w:rsid w:val="009C4728"/>
    <w:rsid w:val="009C47AA"/>
    <w:rsid w:val="009C48A6"/>
    <w:rsid w:val="009C4940"/>
    <w:rsid w:val="009C49A0"/>
    <w:rsid w:val="009C49F7"/>
    <w:rsid w:val="009C4C85"/>
    <w:rsid w:val="009C4FEB"/>
    <w:rsid w:val="009C4FED"/>
    <w:rsid w:val="009C5098"/>
    <w:rsid w:val="009C518F"/>
    <w:rsid w:val="009C51B7"/>
    <w:rsid w:val="009C51C2"/>
    <w:rsid w:val="009C537A"/>
    <w:rsid w:val="009C53B9"/>
    <w:rsid w:val="009C548E"/>
    <w:rsid w:val="009C571B"/>
    <w:rsid w:val="009C5803"/>
    <w:rsid w:val="009C5922"/>
    <w:rsid w:val="009C597C"/>
    <w:rsid w:val="009C5CE8"/>
    <w:rsid w:val="009C5D26"/>
    <w:rsid w:val="009C5D5E"/>
    <w:rsid w:val="009C5D86"/>
    <w:rsid w:val="009C5D8B"/>
    <w:rsid w:val="009C5EC2"/>
    <w:rsid w:val="009C5F1E"/>
    <w:rsid w:val="009C6053"/>
    <w:rsid w:val="009C615E"/>
    <w:rsid w:val="009C6192"/>
    <w:rsid w:val="009C62FD"/>
    <w:rsid w:val="009C6527"/>
    <w:rsid w:val="009C670F"/>
    <w:rsid w:val="009C6795"/>
    <w:rsid w:val="009C6AF6"/>
    <w:rsid w:val="009C6C18"/>
    <w:rsid w:val="009C6F3D"/>
    <w:rsid w:val="009C7185"/>
    <w:rsid w:val="009C72D5"/>
    <w:rsid w:val="009C7492"/>
    <w:rsid w:val="009C7493"/>
    <w:rsid w:val="009C74BC"/>
    <w:rsid w:val="009C74EF"/>
    <w:rsid w:val="009C7682"/>
    <w:rsid w:val="009C76B7"/>
    <w:rsid w:val="009C7725"/>
    <w:rsid w:val="009C7817"/>
    <w:rsid w:val="009C7930"/>
    <w:rsid w:val="009C7958"/>
    <w:rsid w:val="009C7AAB"/>
    <w:rsid w:val="009C7AC4"/>
    <w:rsid w:val="009C7BD4"/>
    <w:rsid w:val="009C7BF2"/>
    <w:rsid w:val="009C7E2F"/>
    <w:rsid w:val="009D004B"/>
    <w:rsid w:val="009D013E"/>
    <w:rsid w:val="009D053B"/>
    <w:rsid w:val="009D056F"/>
    <w:rsid w:val="009D05D8"/>
    <w:rsid w:val="009D0A09"/>
    <w:rsid w:val="009D0ACC"/>
    <w:rsid w:val="009D0B01"/>
    <w:rsid w:val="009D0D0A"/>
    <w:rsid w:val="009D0E83"/>
    <w:rsid w:val="009D0FB1"/>
    <w:rsid w:val="009D110C"/>
    <w:rsid w:val="009D139E"/>
    <w:rsid w:val="009D13BC"/>
    <w:rsid w:val="009D142E"/>
    <w:rsid w:val="009D1721"/>
    <w:rsid w:val="009D17AE"/>
    <w:rsid w:val="009D17F9"/>
    <w:rsid w:val="009D1A69"/>
    <w:rsid w:val="009D1A88"/>
    <w:rsid w:val="009D1ADB"/>
    <w:rsid w:val="009D1B7E"/>
    <w:rsid w:val="009D1C53"/>
    <w:rsid w:val="009D1FAF"/>
    <w:rsid w:val="009D2135"/>
    <w:rsid w:val="009D21CD"/>
    <w:rsid w:val="009D229D"/>
    <w:rsid w:val="009D241E"/>
    <w:rsid w:val="009D252E"/>
    <w:rsid w:val="009D25C2"/>
    <w:rsid w:val="009D25F5"/>
    <w:rsid w:val="009D265B"/>
    <w:rsid w:val="009D265D"/>
    <w:rsid w:val="009D279C"/>
    <w:rsid w:val="009D2A3A"/>
    <w:rsid w:val="009D2F40"/>
    <w:rsid w:val="009D2F56"/>
    <w:rsid w:val="009D342D"/>
    <w:rsid w:val="009D351E"/>
    <w:rsid w:val="009D37E0"/>
    <w:rsid w:val="009D3AE6"/>
    <w:rsid w:val="009D3AF4"/>
    <w:rsid w:val="009D3C33"/>
    <w:rsid w:val="009D3CFB"/>
    <w:rsid w:val="009D3D04"/>
    <w:rsid w:val="009D3D6D"/>
    <w:rsid w:val="009D3DF9"/>
    <w:rsid w:val="009D3E7B"/>
    <w:rsid w:val="009D3E87"/>
    <w:rsid w:val="009D3FFA"/>
    <w:rsid w:val="009D400F"/>
    <w:rsid w:val="009D4049"/>
    <w:rsid w:val="009D41EE"/>
    <w:rsid w:val="009D4498"/>
    <w:rsid w:val="009D45A5"/>
    <w:rsid w:val="009D47F6"/>
    <w:rsid w:val="009D4935"/>
    <w:rsid w:val="009D4CB6"/>
    <w:rsid w:val="009D4E37"/>
    <w:rsid w:val="009D4EE2"/>
    <w:rsid w:val="009D51BA"/>
    <w:rsid w:val="009D52E8"/>
    <w:rsid w:val="009D535B"/>
    <w:rsid w:val="009D53B3"/>
    <w:rsid w:val="009D5408"/>
    <w:rsid w:val="009D556C"/>
    <w:rsid w:val="009D55EF"/>
    <w:rsid w:val="009D5663"/>
    <w:rsid w:val="009D5724"/>
    <w:rsid w:val="009D5824"/>
    <w:rsid w:val="009D5978"/>
    <w:rsid w:val="009D59EE"/>
    <w:rsid w:val="009D5A4A"/>
    <w:rsid w:val="009D5B7C"/>
    <w:rsid w:val="009D5BF7"/>
    <w:rsid w:val="009D5D03"/>
    <w:rsid w:val="009D5EB2"/>
    <w:rsid w:val="009D606A"/>
    <w:rsid w:val="009D6078"/>
    <w:rsid w:val="009D6285"/>
    <w:rsid w:val="009D62D0"/>
    <w:rsid w:val="009D6327"/>
    <w:rsid w:val="009D634D"/>
    <w:rsid w:val="009D645C"/>
    <w:rsid w:val="009D6502"/>
    <w:rsid w:val="009D671B"/>
    <w:rsid w:val="009D69E6"/>
    <w:rsid w:val="009D6A9C"/>
    <w:rsid w:val="009D6D6C"/>
    <w:rsid w:val="009D70BE"/>
    <w:rsid w:val="009D70CF"/>
    <w:rsid w:val="009D71BF"/>
    <w:rsid w:val="009D7458"/>
    <w:rsid w:val="009D7518"/>
    <w:rsid w:val="009D757A"/>
    <w:rsid w:val="009D7865"/>
    <w:rsid w:val="009D7975"/>
    <w:rsid w:val="009D7989"/>
    <w:rsid w:val="009D7F1B"/>
    <w:rsid w:val="009E0089"/>
    <w:rsid w:val="009E012F"/>
    <w:rsid w:val="009E02B9"/>
    <w:rsid w:val="009E02C3"/>
    <w:rsid w:val="009E0430"/>
    <w:rsid w:val="009E04AA"/>
    <w:rsid w:val="009E0663"/>
    <w:rsid w:val="009E077F"/>
    <w:rsid w:val="009E0798"/>
    <w:rsid w:val="009E08D3"/>
    <w:rsid w:val="009E0BE6"/>
    <w:rsid w:val="009E0E30"/>
    <w:rsid w:val="009E0EB4"/>
    <w:rsid w:val="009E1044"/>
    <w:rsid w:val="009E10B9"/>
    <w:rsid w:val="009E12FA"/>
    <w:rsid w:val="009E1336"/>
    <w:rsid w:val="009E13ED"/>
    <w:rsid w:val="009E158D"/>
    <w:rsid w:val="009E15F4"/>
    <w:rsid w:val="009E1633"/>
    <w:rsid w:val="009E17C7"/>
    <w:rsid w:val="009E180A"/>
    <w:rsid w:val="009E18FA"/>
    <w:rsid w:val="009E1B28"/>
    <w:rsid w:val="009E1B39"/>
    <w:rsid w:val="009E1B65"/>
    <w:rsid w:val="009E1F1E"/>
    <w:rsid w:val="009E2035"/>
    <w:rsid w:val="009E212F"/>
    <w:rsid w:val="009E23C2"/>
    <w:rsid w:val="009E24C4"/>
    <w:rsid w:val="009E25D7"/>
    <w:rsid w:val="009E2651"/>
    <w:rsid w:val="009E2933"/>
    <w:rsid w:val="009E295B"/>
    <w:rsid w:val="009E2976"/>
    <w:rsid w:val="009E2D52"/>
    <w:rsid w:val="009E30F7"/>
    <w:rsid w:val="009E318E"/>
    <w:rsid w:val="009E3201"/>
    <w:rsid w:val="009E3239"/>
    <w:rsid w:val="009E3358"/>
    <w:rsid w:val="009E3546"/>
    <w:rsid w:val="009E3581"/>
    <w:rsid w:val="009E35F5"/>
    <w:rsid w:val="009E3669"/>
    <w:rsid w:val="009E366C"/>
    <w:rsid w:val="009E375B"/>
    <w:rsid w:val="009E3782"/>
    <w:rsid w:val="009E379B"/>
    <w:rsid w:val="009E395D"/>
    <w:rsid w:val="009E39FB"/>
    <w:rsid w:val="009E3C34"/>
    <w:rsid w:val="009E3E79"/>
    <w:rsid w:val="009E3F7D"/>
    <w:rsid w:val="009E41C2"/>
    <w:rsid w:val="009E42C6"/>
    <w:rsid w:val="009E4373"/>
    <w:rsid w:val="009E43A4"/>
    <w:rsid w:val="009E4419"/>
    <w:rsid w:val="009E45F6"/>
    <w:rsid w:val="009E485A"/>
    <w:rsid w:val="009E4A83"/>
    <w:rsid w:val="009E4ADB"/>
    <w:rsid w:val="009E4AFB"/>
    <w:rsid w:val="009E4B45"/>
    <w:rsid w:val="009E4B9E"/>
    <w:rsid w:val="009E4C0B"/>
    <w:rsid w:val="009E4D23"/>
    <w:rsid w:val="009E4D60"/>
    <w:rsid w:val="009E4F0D"/>
    <w:rsid w:val="009E4F59"/>
    <w:rsid w:val="009E4F5E"/>
    <w:rsid w:val="009E502C"/>
    <w:rsid w:val="009E5112"/>
    <w:rsid w:val="009E5134"/>
    <w:rsid w:val="009E525D"/>
    <w:rsid w:val="009E5353"/>
    <w:rsid w:val="009E5466"/>
    <w:rsid w:val="009E54AF"/>
    <w:rsid w:val="009E583C"/>
    <w:rsid w:val="009E58B7"/>
    <w:rsid w:val="009E5927"/>
    <w:rsid w:val="009E5A3E"/>
    <w:rsid w:val="009E5A8C"/>
    <w:rsid w:val="009E5BAE"/>
    <w:rsid w:val="009E5BB2"/>
    <w:rsid w:val="009E5E06"/>
    <w:rsid w:val="009E6058"/>
    <w:rsid w:val="009E6388"/>
    <w:rsid w:val="009E65AF"/>
    <w:rsid w:val="009E6655"/>
    <w:rsid w:val="009E6AAA"/>
    <w:rsid w:val="009E6AEF"/>
    <w:rsid w:val="009E6B46"/>
    <w:rsid w:val="009E6D94"/>
    <w:rsid w:val="009E6DED"/>
    <w:rsid w:val="009E6E1D"/>
    <w:rsid w:val="009E6E31"/>
    <w:rsid w:val="009E6E8F"/>
    <w:rsid w:val="009E70D0"/>
    <w:rsid w:val="009E72DB"/>
    <w:rsid w:val="009E787C"/>
    <w:rsid w:val="009E78AE"/>
    <w:rsid w:val="009E7C28"/>
    <w:rsid w:val="009E7D6A"/>
    <w:rsid w:val="009E7DC1"/>
    <w:rsid w:val="009F0072"/>
    <w:rsid w:val="009F013A"/>
    <w:rsid w:val="009F0141"/>
    <w:rsid w:val="009F019B"/>
    <w:rsid w:val="009F0230"/>
    <w:rsid w:val="009F0438"/>
    <w:rsid w:val="009F04E8"/>
    <w:rsid w:val="009F07E0"/>
    <w:rsid w:val="009F0826"/>
    <w:rsid w:val="009F086B"/>
    <w:rsid w:val="009F0B49"/>
    <w:rsid w:val="009F0B5C"/>
    <w:rsid w:val="009F0BB4"/>
    <w:rsid w:val="009F0CAD"/>
    <w:rsid w:val="009F0D44"/>
    <w:rsid w:val="009F10B7"/>
    <w:rsid w:val="009F11C0"/>
    <w:rsid w:val="009F120E"/>
    <w:rsid w:val="009F1319"/>
    <w:rsid w:val="009F161E"/>
    <w:rsid w:val="009F17D7"/>
    <w:rsid w:val="009F1878"/>
    <w:rsid w:val="009F1ADE"/>
    <w:rsid w:val="009F1D4C"/>
    <w:rsid w:val="009F1EB4"/>
    <w:rsid w:val="009F1FA8"/>
    <w:rsid w:val="009F2022"/>
    <w:rsid w:val="009F210C"/>
    <w:rsid w:val="009F22F9"/>
    <w:rsid w:val="009F24F1"/>
    <w:rsid w:val="009F250E"/>
    <w:rsid w:val="009F2633"/>
    <w:rsid w:val="009F26AD"/>
    <w:rsid w:val="009F26E0"/>
    <w:rsid w:val="009F273B"/>
    <w:rsid w:val="009F280A"/>
    <w:rsid w:val="009F2909"/>
    <w:rsid w:val="009F2A4F"/>
    <w:rsid w:val="009F2AAB"/>
    <w:rsid w:val="009F2DD4"/>
    <w:rsid w:val="009F2EA6"/>
    <w:rsid w:val="009F3331"/>
    <w:rsid w:val="009F343C"/>
    <w:rsid w:val="009F38E0"/>
    <w:rsid w:val="009F3AC0"/>
    <w:rsid w:val="009F3B1D"/>
    <w:rsid w:val="009F3B5F"/>
    <w:rsid w:val="009F3D03"/>
    <w:rsid w:val="009F3F57"/>
    <w:rsid w:val="009F3F59"/>
    <w:rsid w:val="009F4217"/>
    <w:rsid w:val="009F432D"/>
    <w:rsid w:val="009F43B3"/>
    <w:rsid w:val="009F447C"/>
    <w:rsid w:val="009F44BE"/>
    <w:rsid w:val="009F44D3"/>
    <w:rsid w:val="009F44FE"/>
    <w:rsid w:val="009F45C2"/>
    <w:rsid w:val="009F4614"/>
    <w:rsid w:val="009F46C8"/>
    <w:rsid w:val="009F479C"/>
    <w:rsid w:val="009F47F5"/>
    <w:rsid w:val="009F48BB"/>
    <w:rsid w:val="009F4949"/>
    <w:rsid w:val="009F495A"/>
    <w:rsid w:val="009F49E6"/>
    <w:rsid w:val="009F4C97"/>
    <w:rsid w:val="009F4CBF"/>
    <w:rsid w:val="009F4D34"/>
    <w:rsid w:val="009F4DD0"/>
    <w:rsid w:val="009F4E32"/>
    <w:rsid w:val="009F4E9F"/>
    <w:rsid w:val="009F5194"/>
    <w:rsid w:val="009F526F"/>
    <w:rsid w:val="009F53B9"/>
    <w:rsid w:val="009F5518"/>
    <w:rsid w:val="009F55E7"/>
    <w:rsid w:val="009F5838"/>
    <w:rsid w:val="009F5848"/>
    <w:rsid w:val="009F58E7"/>
    <w:rsid w:val="009F5A32"/>
    <w:rsid w:val="009F5B66"/>
    <w:rsid w:val="009F5D24"/>
    <w:rsid w:val="009F5E6B"/>
    <w:rsid w:val="009F614B"/>
    <w:rsid w:val="009F6307"/>
    <w:rsid w:val="009F6401"/>
    <w:rsid w:val="009F67B4"/>
    <w:rsid w:val="009F67B9"/>
    <w:rsid w:val="009F6EE5"/>
    <w:rsid w:val="009F70D8"/>
    <w:rsid w:val="009F72A8"/>
    <w:rsid w:val="009F74B3"/>
    <w:rsid w:val="009F78AF"/>
    <w:rsid w:val="009F7A49"/>
    <w:rsid w:val="009F7A81"/>
    <w:rsid w:val="009F7DD8"/>
    <w:rsid w:val="009F7E38"/>
    <w:rsid w:val="009F7EB7"/>
    <w:rsid w:val="009F7ECF"/>
    <w:rsid w:val="00A00324"/>
    <w:rsid w:val="00A00660"/>
    <w:rsid w:val="00A006C7"/>
    <w:rsid w:val="00A00743"/>
    <w:rsid w:val="00A0077E"/>
    <w:rsid w:val="00A00962"/>
    <w:rsid w:val="00A00A3E"/>
    <w:rsid w:val="00A00A5E"/>
    <w:rsid w:val="00A00ACB"/>
    <w:rsid w:val="00A00C15"/>
    <w:rsid w:val="00A00C62"/>
    <w:rsid w:val="00A00C6C"/>
    <w:rsid w:val="00A00D10"/>
    <w:rsid w:val="00A00D72"/>
    <w:rsid w:val="00A00F3A"/>
    <w:rsid w:val="00A01093"/>
    <w:rsid w:val="00A011B5"/>
    <w:rsid w:val="00A01324"/>
    <w:rsid w:val="00A013F5"/>
    <w:rsid w:val="00A01404"/>
    <w:rsid w:val="00A014D7"/>
    <w:rsid w:val="00A01502"/>
    <w:rsid w:val="00A016B6"/>
    <w:rsid w:val="00A0177B"/>
    <w:rsid w:val="00A01ACD"/>
    <w:rsid w:val="00A01B0E"/>
    <w:rsid w:val="00A01C70"/>
    <w:rsid w:val="00A01E9C"/>
    <w:rsid w:val="00A01EA9"/>
    <w:rsid w:val="00A01EBF"/>
    <w:rsid w:val="00A01F0E"/>
    <w:rsid w:val="00A022D0"/>
    <w:rsid w:val="00A02364"/>
    <w:rsid w:val="00A02423"/>
    <w:rsid w:val="00A02456"/>
    <w:rsid w:val="00A0245F"/>
    <w:rsid w:val="00A028ED"/>
    <w:rsid w:val="00A02A2F"/>
    <w:rsid w:val="00A02D64"/>
    <w:rsid w:val="00A02DFC"/>
    <w:rsid w:val="00A0325E"/>
    <w:rsid w:val="00A03573"/>
    <w:rsid w:val="00A0358C"/>
    <w:rsid w:val="00A037AC"/>
    <w:rsid w:val="00A039B3"/>
    <w:rsid w:val="00A03AF0"/>
    <w:rsid w:val="00A03BFF"/>
    <w:rsid w:val="00A03D04"/>
    <w:rsid w:val="00A03D4E"/>
    <w:rsid w:val="00A03DBE"/>
    <w:rsid w:val="00A03DDE"/>
    <w:rsid w:val="00A03F03"/>
    <w:rsid w:val="00A04002"/>
    <w:rsid w:val="00A04018"/>
    <w:rsid w:val="00A042AF"/>
    <w:rsid w:val="00A0440F"/>
    <w:rsid w:val="00A04585"/>
    <w:rsid w:val="00A04794"/>
    <w:rsid w:val="00A047CB"/>
    <w:rsid w:val="00A0493C"/>
    <w:rsid w:val="00A04B8F"/>
    <w:rsid w:val="00A04B95"/>
    <w:rsid w:val="00A04BDF"/>
    <w:rsid w:val="00A04D82"/>
    <w:rsid w:val="00A04F91"/>
    <w:rsid w:val="00A05087"/>
    <w:rsid w:val="00A0508F"/>
    <w:rsid w:val="00A05163"/>
    <w:rsid w:val="00A05424"/>
    <w:rsid w:val="00A05928"/>
    <w:rsid w:val="00A059F2"/>
    <w:rsid w:val="00A059FD"/>
    <w:rsid w:val="00A05B6B"/>
    <w:rsid w:val="00A05C6D"/>
    <w:rsid w:val="00A05DDC"/>
    <w:rsid w:val="00A05EA4"/>
    <w:rsid w:val="00A05F77"/>
    <w:rsid w:val="00A05F8C"/>
    <w:rsid w:val="00A06261"/>
    <w:rsid w:val="00A062AD"/>
    <w:rsid w:val="00A0633E"/>
    <w:rsid w:val="00A0637B"/>
    <w:rsid w:val="00A06847"/>
    <w:rsid w:val="00A06BA0"/>
    <w:rsid w:val="00A06E0F"/>
    <w:rsid w:val="00A06F9F"/>
    <w:rsid w:val="00A06FAD"/>
    <w:rsid w:val="00A07183"/>
    <w:rsid w:val="00A07430"/>
    <w:rsid w:val="00A074E0"/>
    <w:rsid w:val="00A0751D"/>
    <w:rsid w:val="00A0757B"/>
    <w:rsid w:val="00A0768F"/>
    <w:rsid w:val="00A0770F"/>
    <w:rsid w:val="00A07834"/>
    <w:rsid w:val="00A07909"/>
    <w:rsid w:val="00A0796D"/>
    <w:rsid w:val="00A07B08"/>
    <w:rsid w:val="00A07B31"/>
    <w:rsid w:val="00A07B3C"/>
    <w:rsid w:val="00A07B54"/>
    <w:rsid w:val="00A07BD6"/>
    <w:rsid w:val="00A07C26"/>
    <w:rsid w:val="00A07D58"/>
    <w:rsid w:val="00A07D7B"/>
    <w:rsid w:val="00A07DF1"/>
    <w:rsid w:val="00A07E6F"/>
    <w:rsid w:val="00A07E82"/>
    <w:rsid w:val="00A07F40"/>
    <w:rsid w:val="00A1000D"/>
    <w:rsid w:val="00A10082"/>
    <w:rsid w:val="00A1055C"/>
    <w:rsid w:val="00A10571"/>
    <w:rsid w:val="00A105DE"/>
    <w:rsid w:val="00A1062C"/>
    <w:rsid w:val="00A10982"/>
    <w:rsid w:val="00A109D8"/>
    <w:rsid w:val="00A10C40"/>
    <w:rsid w:val="00A10E33"/>
    <w:rsid w:val="00A10F4F"/>
    <w:rsid w:val="00A10FD6"/>
    <w:rsid w:val="00A11090"/>
    <w:rsid w:val="00A1110A"/>
    <w:rsid w:val="00A112E4"/>
    <w:rsid w:val="00A112E5"/>
    <w:rsid w:val="00A11577"/>
    <w:rsid w:val="00A115E6"/>
    <w:rsid w:val="00A1175D"/>
    <w:rsid w:val="00A11A90"/>
    <w:rsid w:val="00A11B0C"/>
    <w:rsid w:val="00A11B9D"/>
    <w:rsid w:val="00A11D71"/>
    <w:rsid w:val="00A120EB"/>
    <w:rsid w:val="00A122C9"/>
    <w:rsid w:val="00A1233B"/>
    <w:rsid w:val="00A12372"/>
    <w:rsid w:val="00A12999"/>
    <w:rsid w:val="00A12B7E"/>
    <w:rsid w:val="00A12ED7"/>
    <w:rsid w:val="00A12F67"/>
    <w:rsid w:val="00A13023"/>
    <w:rsid w:val="00A134B8"/>
    <w:rsid w:val="00A13523"/>
    <w:rsid w:val="00A135C9"/>
    <w:rsid w:val="00A1367F"/>
    <w:rsid w:val="00A13883"/>
    <w:rsid w:val="00A139AF"/>
    <w:rsid w:val="00A13D40"/>
    <w:rsid w:val="00A13E03"/>
    <w:rsid w:val="00A13EF3"/>
    <w:rsid w:val="00A13F3B"/>
    <w:rsid w:val="00A1406D"/>
    <w:rsid w:val="00A14379"/>
    <w:rsid w:val="00A1443B"/>
    <w:rsid w:val="00A14460"/>
    <w:rsid w:val="00A14565"/>
    <w:rsid w:val="00A1467D"/>
    <w:rsid w:val="00A14819"/>
    <w:rsid w:val="00A14B7D"/>
    <w:rsid w:val="00A14C23"/>
    <w:rsid w:val="00A14C57"/>
    <w:rsid w:val="00A14CBE"/>
    <w:rsid w:val="00A14CEB"/>
    <w:rsid w:val="00A14CFF"/>
    <w:rsid w:val="00A14E3F"/>
    <w:rsid w:val="00A14E66"/>
    <w:rsid w:val="00A14F22"/>
    <w:rsid w:val="00A14FC4"/>
    <w:rsid w:val="00A14FE1"/>
    <w:rsid w:val="00A15093"/>
    <w:rsid w:val="00A15184"/>
    <w:rsid w:val="00A15278"/>
    <w:rsid w:val="00A1536B"/>
    <w:rsid w:val="00A153FF"/>
    <w:rsid w:val="00A15435"/>
    <w:rsid w:val="00A15636"/>
    <w:rsid w:val="00A15776"/>
    <w:rsid w:val="00A158DD"/>
    <w:rsid w:val="00A15930"/>
    <w:rsid w:val="00A15CC7"/>
    <w:rsid w:val="00A15D0F"/>
    <w:rsid w:val="00A15E1A"/>
    <w:rsid w:val="00A15E1D"/>
    <w:rsid w:val="00A15EC5"/>
    <w:rsid w:val="00A15FB7"/>
    <w:rsid w:val="00A1612B"/>
    <w:rsid w:val="00A16402"/>
    <w:rsid w:val="00A16451"/>
    <w:rsid w:val="00A1654C"/>
    <w:rsid w:val="00A1654F"/>
    <w:rsid w:val="00A166D9"/>
    <w:rsid w:val="00A16735"/>
    <w:rsid w:val="00A16804"/>
    <w:rsid w:val="00A168C7"/>
    <w:rsid w:val="00A168ED"/>
    <w:rsid w:val="00A16B35"/>
    <w:rsid w:val="00A16E5B"/>
    <w:rsid w:val="00A16E9A"/>
    <w:rsid w:val="00A17014"/>
    <w:rsid w:val="00A17122"/>
    <w:rsid w:val="00A171C5"/>
    <w:rsid w:val="00A17574"/>
    <w:rsid w:val="00A1777F"/>
    <w:rsid w:val="00A17A89"/>
    <w:rsid w:val="00A17B44"/>
    <w:rsid w:val="00A17B7C"/>
    <w:rsid w:val="00A17BF9"/>
    <w:rsid w:val="00A17C97"/>
    <w:rsid w:val="00A17DBE"/>
    <w:rsid w:val="00A17F2C"/>
    <w:rsid w:val="00A200B7"/>
    <w:rsid w:val="00A201BD"/>
    <w:rsid w:val="00A20243"/>
    <w:rsid w:val="00A20268"/>
    <w:rsid w:val="00A202AE"/>
    <w:rsid w:val="00A2036B"/>
    <w:rsid w:val="00A2060F"/>
    <w:rsid w:val="00A2075E"/>
    <w:rsid w:val="00A2081E"/>
    <w:rsid w:val="00A208E2"/>
    <w:rsid w:val="00A20A35"/>
    <w:rsid w:val="00A20A3E"/>
    <w:rsid w:val="00A20BDF"/>
    <w:rsid w:val="00A20C0F"/>
    <w:rsid w:val="00A20C72"/>
    <w:rsid w:val="00A20C7A"/>
    <w:rsid w:val="00A20D7C"/>
    <w:rsid w:val="00A20DD3"/>
    <w:rsid w:val="00A20E53"/>
    <w:rsid w:val="00A20F6D"/>
    <w:rsid w:val="00A210AC"/>
    <w:rsid w:val="00A210F3"/>
    <w:rsid w:val="00A21256"/>
    <w:rsid w:val="00A214A7"/>
    <w:rsid w:val="00A214AA"/>
    <w:rsid w:val="00A216FE"/>
    <w:rsid w:val="00A21983"/>
    <w:rsid w:val="00A219AF"/>
    <w:rsid w:val="00A21CC4"/>
    <w:rsid w:val="00A21DBE"/>
    <w:rsid w:val="00A21E5E"/>
    <w:rsid w:val="00A21EB2"/>
    <w:rsid w:val="00A21F4F"/>
    <w:rsid w:val="00A22249"/>
    <w:rsid w:val="00A22391"/>
    <w:rsid w:val="00A2246C"/>
    <w:rsid w:val="00A2246E"/>
    <w:rsid w:val="00A224EF"/>
    <w:rsid w:val="00A22775"/>
    <w:rsid w:val="00A2295B"/>
    <w:rsid w:val="00A22979"/>
    <w:rsid w:val="00A229A3"/>
    <w:rsid w:val="00A229CF"/>
    <w:rsid w:val="00A22A64"/>
    <w:rsid w:val="00A22DBF"/>
    <w:rsid w:val="00A22E37"/>
    <w:rsid w:val="00A22FC9"/>
    <w:rsid w:val="00A2309F"/>
    <w:rsid w:val="00A23107"/>
    <w:rsid w:val="00A2315F"/>
    <w:rsid w:val="00A23216"/>
    <w:rsid w:val="00A23501"/>
    <w:rsid w:val="00A23581"/>
    <w:rsid w:val="00A23613"/>
    <w:rsid w:val="00A236C1"/>
    <w:rsid w:val="00A237AB"/>
    <w:rsid w:val="00A237C2"/>
    <w:rsid w:val="00A23898"/>
    <w:rsid w:val="00A23927"/>
    <w:rsid w:val="00A2392B"/>
    <w:rsid w:val="00A23A07"/>
    <w:rsid w:val="00A23AB7"/>
    <w:rsid w:val="00A23B96"/>
    <w:rsid w:val="00A23DDA"/>
    <w:rsid w:val="00A23F5D"/>
    <w:rsid w:val="00A23F9F"/>
    <w:rsid w:val="00A24057"/>
    <w:rsid w:val="00A2417E"/>
    <w:rsid w:val="00A24226"/>
    <w:rsid w:val="00A24401"/>
    <w:rsid w:val="00A2443F"/>
    <w:rsid w:val="00A244E4"/>
    <w:rsid w:val="00A24538"/>
    <w:rsid w:val="00A24598"/>
    <w:rsid w:val="00A24658"/>
    <w:rsid w:val="00A246DD"/>
    <w:rsid w:val="00A2486F"/>
    <w:rsid w:val="00A248B1"/>
    <w:rsid w:val="00A24B36"/>
    <w:rsid w:val="00A24B47"/>
    <w:rsid w:val="00A24B70"/>
    <w:rsid w:val="00A24C02"/>
    <w:rsid w:val="00A24C95"/>
    <w:rsid w:val="00A24C9E"/>
    <w:rsid w:val="00A24DA5"/>
    <w:rsid w:val="00A24F3C"/>
    <w:rsid w:val="00A25053"/>
    <w:rsid w:val="00A251D7"/>
    <w:rsid w:val="00A252D7"/>
    <w:rsid w:val="00A25329"/>
    <w:rsid w:val="00A25527"/>
    <w:rsid w:val="00A255F3"/>
    <w:rsid w:val="00A25871"/>
    <w:rsid w:val="00A25960"/>
    <w:rsid w:val="00A259CD"/>
    <w:rsid w:val="00A25E04"/>
    <w:rsid w:val="00A2638A"/>
    <w:rsid w:val="00A26475"/>
    <w:rsid w:val="00A26481"/>
    <w:rsid w:val="00A26528"/>
    <w:rsid w:val="00A26664"/>
    <w:rsid w:val="00A26781"/>
    <w:rsid w:val="00A2684C"/>
    <w:rsid w:val="00A26A6B"/>
    <w:rsid w:val="00A26AFE"/>
    <w:rsid w:val="00A26B98"/>
    <w:rsid w:val="00A26C5B"/>
    <w:rsid w:val="00A26EC6"/>
    <w:rsid w:val="00A270C1"/>
    <w:rsid w:val="00A27376"/>
    <w:rsid w:val="00A27385"/>
    <w:rsid w:val="00A2740D"/>
    <w:rsid w:val="00A27490"/>
    <w:rsid w:val="00A27869"/>
    <w:rsid w:val="00A2788A"/>
    <w:rsid w:val="00A27911"/>
    <w:rsid w:val="00A27D13"/>
    <w:rsid w:val="00A27D3A"/>
    <w:rsid w:val="00A27D75"/>
    <w:rsid w:val="00A27E23"/>
    <w:rsid w:val="00A27E36"/>
    <w:rsid w:val="00A27F5A"/>
    <w:rsid w:val="00A3000F"/>
    <w:rsid w:val="00A301E0"/>
    <w:rsid w:val="00A30325"/>
    <w:rsid w:val="00A30394"/>
    <w:rsid w:val="00A304F0"/>
    <w:rsid w:val="00A306C4"/>
    <w:rsid w:val="00A3073E"/>
    <w:rsid w:val="00A3081D"/>
    <w:rsid w:val="00A30A86"/>
    <w:rsid w:val="00A30A8E"/>
    <w:rsid w:val="00A30CA7"/>
    <w:rsid w:val="00A30EBD"/>
    <w:rsid w:val="00A30F08"/>
    <w:rsid w:val="00A31171"/>
    <w:rsid w:val="00A311C8"/>
    <w:rsid w:val="00A3123A"/>
    <w:rsid w:val="00A312DA"/>
    <w:rsid w:val="00A312E8"/>
    <w:rsid w:val="00A3130F"/>
    <w:rsid w:val="00A31331"/>
    <w:rsid w:val="00A3133A"/>
    <w:rsid w:val="00A313AE"/>
    <w:rsid w:val="00A31B12"/>
    <w:rsid w:val="00A31E7A"/>
    <w:rsid w:val="00A31F5A"/>
    <w:rsid w:val="00A32360"/>
    <w:rsid w:val="00A32377"/>
    <w:rsid w:val="00A323DE"/>
    <w:rsid w:val="00A32615"/>
    <w:rsid w:val="00A3262A"/>
    <w:rsid w:val="00A32650"/>
    <w:rsid w:val="00A3269C"/>
    <w:rsid w:val="00A32713"/>
    <w:rsid w:val="00A32865"/>
    <w:rsid w:val="00A32868"/>
    <w:rsid w:val="00A3291A"/>
    <w:rsid w:val="00A32939"/>
    <w:rsid w:val="00A329C7"/>
    <w:rsid w:val="00A32A9F"/>
    <w:rsid w:val="00A32B32"/>
    <w:rsid w:val="00A32C21"/>
    <w:rsid w:val="00A32C8B"/>
    <w:rsid w:val="00A32CBD"/>
    <w:rsid w:val="00A32EF3"/>
    <w:rsid w:val="00A33335"/>
    <w:rsid w:val="00A33924"/>
    <w:rsid w:val="00A33A41"/>
    <w:rsid w:val="00A33B3C"/>
    <w:rsid w:val="00A33BD8"/>
    <w:rsid w:val="00A33CD8"/>
    <w:rsid w:val="00A33F7E"/>
    <w:rsid w:val="00A3416F"/>
    <w:rsid w:val="00A34179"/>
    <w:rsid w:val="00A34182"/>
    <w:rsid w:val="00A343FB"/>
    <w:rsid w:val="00A3441B"/>
    <w:rsid w:val="00A3461C"/>
    <w:rsid w:val="00A34645"/>
    <w:rsid w:val="00A34BE1"/>
    <w:rsid w:val="00A34D97"/>
    <w:rsid w:val="00A34F90"/>
    <w:rsid w:val="00A357A0"/>
    <w:rsid w:val="00A3592F"/>
    <w:rsid w:val="00A35B42"/>
    <w:rsid w:val="00A35B56"/>
    <w:rsid w:val="00A35BAC"/>
    <w:rsid w:val="00A35DCC"/>
    <w:rsid w:val="00A35E72"/>
    <w:rsid w:val="00A35EF7"/>
    <w:rsid w:val="00A35F05"/>
    <w:rsid w:val="00A36115"/>
    <w:rsid w:val="00A362A9"/>
    <w:rsid w:val="00A362BE"/>
    <w:rsid w:val="00A36496"/>
    <w:rsid w:val="00A36511"/>
    <w:rsid w:val="00A3668D"/>
    <w:rsid w:val="00A36948"/>
    <w:rsid w:val="00A36A65"/>
    <w:rsid w:val="00A36C9E"/>
    <w:rsid w:val="00A36D78"/>
    <w:rsid w:val="00A36D79"/>
    <w:rsid w:val="00A36E86"/>
    <w:rsid w:val="00A36FAB"/>
    <w:rsid w:val="00A3706A"/>
    <w:rsid w:val="00A371FE"/>
    <w:rsid w:val="00A372BD"/>
    <w:rsid w:val="00A3738F"/>
    <w:rsid w:val="00A374A9"/>
    <w:rsid w:val="00A374AA"/>
    <w:rsid w:val="00A37584"/>
    <w:rsid w:val="00A37E9E"/>
    <w:rsid w:val="00A37EF2"/>
    <w:rsid w:val="00A40087"/>
    <w:rsid w:val="00A4041A"/>
    <w:rsid w:val="00A40437"/>
    <w:rsid w:val="00A404A3"/>
    <w:rsid w:val="00A404B5"/>
    <w:rsid w:val="00A405DA"/>
    <w:rsid w:val="00A407CD"/>
    <w:rsid w:val="00A40842"/>
    <w:rsid w:val="00A40AAA"/>
    <w:rsid w:val="00A40AF6"/>
    <w:rsid w:val="00A40B6F"/>
    <w:rsid w:val="00A40C04"/>
    <w:rsid w:val="00A40D8C"/>
    <w:rsid w:val="00A40DAC"/>
    <w:rsid w:val="00A40EC0"/>
    <w:rsid w:val="00A40ECA"/>
    <w:rsid w:val="00A40FB2"/>
    <w:rsid w:val="00A41115"/>
    <w:rsid w:val="00A4136B"/>
    <w:rsid w:val="00A413AD"/>
    <w:rsid w:val="00A417EE"/>
    <w:rsid w:val="00A41A2F"/>
    <w:rsid w:val="00A41B84"/>
    <w:rsid w:val="00A41BCA"/>
    <w:rsid w:val="00A41E95"/>
    <w:rsid w:val="00A4201C"/>
    <w:rsid w:val="00A4219E"/>
    <w:rsid w:val="00A42428"/>
    <w:rsid w:val="00A424D9"/>
    <w:rsid w:val="00A429FB"/>
    <w:rsid w:val="00A42BCE"/>
    <w:rsid w:val="00A42C9B"/>
    <w:rsid w:val="00A43042"/>
    <w:rsid w:val="00A430EF"/>
    <w:rsid w:val="00A431A8"/>
    <w:rsid w:val="00A43350"/>
    <w:rsid w:val="00A43362"/>
    <w:rsid w:val="00A43390"/>
    <w:rsid w:val="00A43399"/>
    <w:rsid w:val="00A4363C"/>
    <w:rsid w:val="00A43772"/>
    <w:rsid w:val="00A43F42"/>
    <w:rsid w:val="00A4420C"/>
    <w:rsid w:val="00A44275"/>
    <w:rsid w:val="00A44293"/>
    <w:rsid w:val="00A443DC"/>
    <w:rsid w:val="00A446F7"/>
    <w:rsid w:val="00A447BE"/>
    <w:rsid w:val="00A449EC"/>
    <w:rsid w:val="00A44D3B"/>
    <w:rsid w:val="00A44E27"/>
    <w:rsid w:val="00A44E6F"/>
    <w:rsid w:val="00A44F3C"/>
    <w:rsid w:val="00A44F93"/>
    <w:rsid w:val="00A44FF6"/>
    <w:rsid w:val="00A45059"/>
    <w:rsid w:val="00A45119"/>
    <w:rsid w:val="00A452C3"/>
    <w:rsid w:val="00A455AE"/>
    <w:rsid w:val="00A455DD"/>
    <w:rsid w:val="00A45616"/>
    <w:rsid w:val="00A456F2"/>
    <w:rsid w:val="00A45816"/>
    <w:rsid w:val="00A45A54"/>
    <w:rsid w:val="00A45A9D"/>
    <w:rsid w:val="00A45AA3"/>
    <w:rsid w:val="00A45DF6"/>
    <w:rsid w:val="00A45DFA"/>
    <w:rsid w:val="00A45EFB"/>
    <w:rsid w:val="00A4608A"/>
    <w:rsid w:val="00A46168"/>
    <w:rsid w:val="00A4632C"/>
    <w:rsid w:val="00A46649"/>
    <w:rsid w:val="00A46659"/>
    <w:rsid w:val="00A46828"/>
    <w:rsid w:val="00A46923"/>
    <w:rsid w:val="00A46AB7"/>
    <w:rsid w:val="00A46BD1"/>
    <w:rsid w:val="00A46CBA"/>
    <w:rsid w:val="00A46E6F"/>
    <w:rsid w:val="00A46EFF"/>
    <w:rsid w:val="00A46F76"/>
    <w:rsid w:val="00A471CC"/>
    <w:rsid w:val="00A47583"/>
    <w:rsid w:val="00A476D5"/>
    <w:rsid w:val="00A477CF"/>
    <w:rsid w:val="00A47887"/>
    <w:rsid w:val="00A47B62"/>
    <w:rsid w:val="00A47B89"/>
    <w:rsid w:val="00A47C9F"/>
    <w:rsid w:val="00A47CF6"/>
    <w:rsid w:val="00A47D2C"/>
    <w:rsid w:val="00A47D45"/>
    <w:rsid w:val="00A47E62"/>
    <w:rsid w:val="00A47F04"/>
    <w:rsid w:val="00A501F2"/>
    <w:rsid w:val="00A501FA"/>
    <w:rsid w:val="00A50543"/>
    <w:rsid w:val="00A5073E"/>
    <w:rsid w:val="00A507C7"/>
    <w:rsid w:val="00A507F0"/>
    <w:rsid w:val="00A50A7F"/>
    <w:rsid w:val="00A50D54"/>
    <w:rsid w:val="00A50DC8"/>
    <w:rsid w:val="00A50E2E"/>
    <w:rsid w:val="00A51017"/>
    <w:rsid w:val="00A51023"/>
    <w:rsid w:val="00A51279"/>
    <w:rsid w:val="00A512C4"/>
    <w:rsid w:val="00A513A5"/>
    <w:rsid w:val="00A516A7"/>
    <w:rsid w:val="00A516AB"/>
    <w:rsid w:val="00A516ED"/>
    <w:rsid w:val="00A5189F"/>
    <w:rsid w:val="00A519D8"/>
    <w:rsid w:val="00A51A8B"/>
    <w:rsid w:val="00A51B99"/>
    <w:rsid w:val="00A51C4D"/>
    <w:rsid w:val="00A51FB5"/>
    <w:rsid w:val="00A5208C"/>
    <w:rsid w:val="00A520F5"/>
    <w:rsid w:val="00A52208"/>
    <w:rsid w:val="00A5231A"/>
    <w:rsid w:val="00A5251A"/>
    <w:rsid w:val="00A5264F"/>
    <w:rsid w:val="00A52775"/>
    <w:rsid w:val="00A527ED"/>
    <w:rsid w:val="00A5286D"/>
    <w:rsid w:val="00A528BC"/>
    <w:rsid w:val="00A5296C"/>
    <w:rsid w:val="00A52988"/>
    <w:rsid w:val="00A529BE"/>
    <w:rsid w:val="00A52E08"/>
    <w:rsid w:val="00A52E12"/>
    <w:rsid w:val="00A52E2E"/>
    <w:rsid w:val="00A52EB6"/>
    <w:rsid w:val="00A52F44"/>
    <w:rsid w:val="00A52F82"/>
    <w:rsid w:val="00A53052"/>
    <w:rsid w:val="00A53231"/>
    <w:rsid w:val="00A5336D"/>
    <w:rsid w:val="00A5350C"/>
    <w:rsid w:val="00A53517"/>
    <w:rsid w:val="00A535AE"/>
    <w:rsid w:val="00A535C2"/>
    <w:rsid w:val="00A53927"/>
    <w:rsid w:val="00A53B80"/>
    <w:rsid w:val="00A53BD9"/>
    <w:rsid w:val="00A53C10"/>
    <w:rsid w:val="00A53CC0"/>
    <w:rsid w:val="00A53D91"/>
    <w:rsid w:val="00A5404E"/>
    <w:rsid w:val="00A54292"/>
    <w:rsid w:val="00A542E7"/>
    <w:rsid w:val="00A54379"/>
    <w:rsid w:val="00A5442C"/>
    <w:rsid w:val="00A545A1"/>
    <w:rsid w:val="00A545DC"/>
    <w:rsid w:val="00A545F4"/>
    <w:rsid w:val="00A54724"/>
    <w:rsid w:val="00A54794"/>
    <w:rsid w:val="00A54A39"/>
    <w:rsid w:val="00A54C8A"/>
    <w:rsid w:val="00A54CE1"/>
    <w:rsid w:val="00A54EE5"/>
    <w:rsid w:val="00A54F34"/>
    <w:rsid w:val="00A5505F"/>
    <w:rsid w:val="00A5514B"/>
    <w:rsid w:val="00A5537E"/>
    <w:rsid w:val="00A555EF"/>
    <w:rsid w:val="00A55663"/>
    <w:rsid w:val="00A556F2"/>
    <w:rsid w:val="00A55792"/>
    <w:rsid w:val="00A557FD"/>
    <w:rsid w:val="00A55AE9"/>
    <w:rsid w:val="00A55AFD"/>
    <w:rsid w:val="00A55B37"/>
    <w:rsid w:val="00A55E9A"/>
    <w:rsid w:val="00A55F7A"/>
    <w:rsid w:val="00A55FEF"/>
    <w:rsid w:val="00A5635B"/>
    <w:rsid w:val="00A564C4"/>
    <w:rsid w:val="00A56602"/>
    <w:rsid w:val="00A56648"/>
    <w:rsid w:val="00A566E3"/>
    <w:rsid w:val="00A5673F"/>
    <w:rsid w:val="00A5674C"/>
    <w:rsid w:val="00A56781"/>
    <w:rsid w:val="00A56A11"/>
    <w:rsid w:val="00A56AA0"/>
    <w:rsid w:val="00A56AE1"/>
    <w:rsid w:val="00A56C3A"/>
    <w:rsid w:val="00A5702C"/>
    <w:rsid w:val="00A57199"/>
    <w:rsid w:val="00A572A2"/>
    <w:rsid w:val="00A57377"/>
    <w:rsid w:val="00A57435"/>
    <w:rsid w:val="00A5763D"/>
    <w:rsid w:val="00A5787A"/>
    <w:rsid w:val="00A57C77"/>
    <w:rsid w:val="00A57CD9"/>
    <w:rsid w:val="00A57F0A"/>
    <w:rsid w:val="00A57FD8"/>
    <w:rsid w:val="00A60027"/>
    <w:rsid w:val="00A60220"/>
    <w:rsid w:val="00A60396"/>
    <w:rsid w:val="00A605D9"/>
    <w:rsid w:val="00A607D1"/>
    <w:rsid w:val="00A608E9"/>
    <w:rsid w:val="00A609C6"/>
    <w:rsid w:val="00A609D5"/>
    <w:rsid w:val="00A60B62"/>
    <w:rsid w:val="00A60B7F"/>
    <w:rsid w:val="00A60C0A"/>
    <w:rsid w:val="00A60CB8"/>
    <w:rsid w:val="00A60E3D"/>
    <w:rsid w:val="00A60EC5"/>
    <w:rsid w:val="00A6107E"/>
    <w:rsid w:val="00A61166"/>
    <w:rsid w:val="00A6122C"/>
    <w:rsid w:val="00A6148D"/>
    <w:rsid w:val="00A614F7"/>
    <w:rsid w:val="00A6154D"/>
    <w:rsid w:val="00A6156D"/>
    <w:rsid w:val="00A61758"/>
    <w:rsid w:val="00A617BF"/>
    <w:rsid w:val="00A6189E"/>
    <w:rsid w:val="00A618D3"/>
    <w:rsid w:val="00A619C8"/>
    <w:rsid w:val="00A61CBC"/>
    <w:rsid w:val="00A61F34"/>
    <w:rsid w:val="00A620E4"/>
    <w:rsid w:val="00A62184"/>
    <w:rsid w:val="00A621CD"/>
    <w:rsid w:val="00A6227B"/>
    <w:rsid w:val="00A62449"/>
    <w:rsid w:val="00A62516"/>
    <w:rsid w:val="00A625A6"/>
    <w:rsid w:val="00A62616"/>
    <w:rsid w:val="00A6277C"/>
    <w:rsid w:val="00A627CE"/>
    <w:rsid w:val="00A62840"/>
    <w:rsid w:val="00A628AF"/>
    <w:rsid w:val="00A6297A"/>
    <w:rsid w:val="00A62B22"/>
    <w:rsid w:val="00A62BE9"/>
    <w:rsid w:val="00A62C63"/>
    <w:rsid w:val="00A62EC5"/>
    <w:rsid w:val="00A63051"/>
    <w:rsid w:val="00A6315A"/>
    <w:rsid w:val="00A63267"/>
    <w:rsid w:val="00A6348E"/>
    <w:rsid w:val="00A636B4"/>
    <w:rsid w:val="00A637A8"/>
    <w:rsid w:val="00A6391D"/>
    <w:rsid w:val="00A63A1E"/>
    <w:rsid w:val="00A63AAC"/>
    <w:rsid w:val="00A63B40"/>
    <w:rsid w:val="00A6428E"/>
    <w:rsid w:val="00A642BD"/>
    <w:rsid w:val="00A645C2"/>
    <w:rsid w:val="00A64619"/>
    <w:rsid w:val="00A646A3"/>
    <w:rsid w:val="00A646DD"/>
    <w:rsid w:val="00A64811"/>
    <w:rsid w:val="00A64864"/>
    <w:rsid w:val="00A648F8"/>
    <w:rsid w:val="00A64A9D"/>
    <w:rsid w:val="00A64B15"/>
    <w:rsid w:val="00A64C60"/>
    <w:rsid w:val="00A64D34"/>
    <w:rsid w:val="00A64DA0"/>
    <w:rsid w:val="00A64EC8"/>
    <w:rsid w:val="00A65033"/>
    <w:rsid w:val="00A650F5"/>
    <w:rsid w:val="00A650FC"/>
    <w:rsid w:val="00A6517B"/>
    <w:rsid w:val="00A65232"/>
    <w:rsid w:val="00A6527D"/>
    <w:rsid w:val="00A652F2"/>
    <w:rsid w:val="00A65367"/>
    <w:rsid w:val="00A655E3"/>
    <w:rsid w:val="00A65AF9"/>
    <w:rsid w:val="00A65B2F"/>
    <w:rsid w:val="00A65BBF"/>
    <w:rsid w:val="00A65BC8"/>
    <w:rsid w:val="00A65C8A"/>
    <w:rsid w:val="00A65D2F"/>
    <w:rsid w:val="00A65F54"/>
    <w:rsid w:val="00A6623E"/>
    <w:rsid w:val="00A66271"/>
    <w:rsid w:val="00A66342"/>
    <w:rsid w:val="00A6680F"/>
    <w:rsid w:val="00A668AC"/>
    <w:rsid w:val="00A66925"/>
    <w:rsid w:val="00A66A53"/>
    <w:rsid w:val="00A66B03"/>
    <w:rsid w:val="00A66BC3"/>
    <w:rsid w:val="00A66DBC"/>
    <w:rsid w:val="00A66E38"/>
    <w:rsid w:val="00A66E70"/>
    <w:rsid w:val="00A66E90"/>
    <w:rsid w:val="00A66EEF"/>
    <w:rsid w:val="00A6706B"/>
    <w:rsid w:val="00A6706F"/>
    <w:rsid w:val="00A6708F"/>
    <w:rsid w:val="00A67340"/>
    <w:rsid w:val="00A674F2"/>
    <w:rsid w:val="00A675CC"/>
    <w:rsid w:val="00A675E0"/>
    <w:rsid w:val="00A6764E"/>
    <w:rsid w:val="00A67698"/>
    <w:rsid w:val="00A67839"/>
    <w:rsid w:val="00A67890"/>
    <w:rsid w:val="00A67891"/>
    <w:rsid w:val="00A67A0D"/>
    <w:rsid w:val="00A67E62"/>
    <w:rsid w:val="00A702CA"/>
    <w:rsid w:val="00A702D2"/>
    <w:rsid w:val="00A70425"/>
    <w:rsid w:val="00A704E8"/>
    <w:rsid w:val="00A7052E"/>
    <w:rsid w:val="00A70664"/>
    <w:rsid w:val="00A706AF"/>
    <w:rsid w:val="00A706CC"/>
    <w:rsid w:val="00A70763"/>
    <w:rsid w:val="00A70AB8"/>
    <w:rsid w:val="00A70B85"/>
    <w:rsid w:val="00A70E55"/>
    <w:rsid w:val="00A70E86"/>
    <w:rsid w:val="00A70E8B"/>
    <w:rsid w:val="00A70F73"/>
    <w:rsid w:val="00A710C3"/>
    <w:rsid w:val="00A7124C"/>
    <w:rsid w:val="00A71510"/>
    <w:rsid w:val="00A7156E"/>
    <w:rsid w:val="00A715B0"/>
    <w:rsid w:val="00A71768"/>
    <w:rsid w:val="00A71877"/>
    <w:rsid w:val="00A71A6C"/>
    <w:rsid w:val="00A71BEA"/>
    <w:rsid w:val="00A71BF6"/>
    <w:rsid w:val="00A72163"/>
    <w:rsid w:val="00A721C3"/>
    <w:rsid w:val="00A72481"/>
    <w:rsid w:val="00A72495"/>
    <w:rsid w:val="00A7252F"/>
    <w:rsid w:val="00A726FD"/>
    <w:rsid w:val="00A72777"/>
    <w:rsid w:val="00A727DA"/>
    <w:rsid w:val="00A728D0"/>
    <w:rsid w:val="00A72942"/>
    <w:rsid w:val="00A72952"/>
    <w:rsid w:val="00A729B8"/>
    <w:rsid w:val="00A72AB5"/>
    <w:rsid w:val="00A72C9B"/>
    <w:rsid w:val="00A72CF1"/>
    <w:rsid w:val="00A72DF1"/>
    <w:rsid w:val="00A72E21"/>
    <w:rsid w:val="00A72E55"/>
    <w:rsid w:val="00A72E7B"/>
    <w:rsid w:val="00A73259"/>
    <w:rsid w:val="00A737AB"/>
    <w:rsid w:val="00A737E5"/>
    <w:rsid w:val="00A73839"/>
    <w:rsid w:val="00A73A08"/>
    <w:rsid w:val="00A73A12"/>
    <w:rsid w:val="00A73BC4"/>
    <w:rsid w:val="00A73CC0"/>
    <w:rsid w:val="00A73DA9"/>
    <w:rsid w:val="00A73DDD"/>
    <w:rsid w:val="00A73E28"/>
    <w:rsid w:val="00A73E5E"/>
    <w:rsid w:val="00A7465D"/>
    <w:rsid w:val="00A74812"/>
    <w:rsid w:val="00A74A15"/>
    <w:rsid w:val="00A74A55"/>
    <w:rsid w:val="00A74BE2"/>
    <w:rsid w:val="00A74CDF"/>
    <w:rsid w:val="00A74DFF"/>
    <w:rsid w:val="00A74F0A"/>
    <w:rsid w:val="00A74F42"/>
    <w:rsid w:val="00A74FB7"/>
    <w:rsid w:val="00A74FD6"/>
    <w:rsid w:val="00A75080"/>
    <w:rsid w:val="00A751E0"/>
    <w:rsid w:val="00A7534B"/>
    <w:rsid w:val="00A7555B"/>
    <w:rsid w:val="00A757A9"/>
    <w:rsid w:val="00A7598B"/>
    <w:rsid w:val="00A75B32"/>
    <w:rsid w:val="00A75D8B"/>
    <w:rsid w:val="00A75E56"/>
    <w:rsid w:val="00A75F6D"/>
    <w:rsid w:val="00A7620C"/>
    <w:rsid w:val="00A7624B"/>
    <w:rsid w:val="00A7630C"/>
    <w:rsid w:val="00A76568"/>
    <w:rsid w:val="00A7657D"/>
    <w:rsid w:val="00A76586"/>
    <w:rsid w:val="00A767C0"/>
    <w:rsid w:val="00A768C1"/>
    <w:rsid w:val="00A7698D"/>
    <w:rsid w:val="00A76AA3"/>
    <w:rsid w:val="00A76B05"/>
    <w:rsid w:val="00A76B5B"/>
    <w:rsid w:val="00A76C7E"/>
    <w:rsid w:val="00A76D39"/>
    <w:rsid w:val="00A76DA9"/>
    <w:rsid w:val="00A77315"/>
    <w:rsid w:val="00A77440"/>
    <w:rsid w:val="00A77686"/>
    <w:rsid w:val="00A7777D"/>
    <w:rsid w:val="00A77888"/>
    <w:rsid w:val="00A77ABF"/>
    <w:rsid w:val="00A77B44"/>
    <w:rsid w:val="00A77CF9"/>
    <w:rsid w:val="00A77F43"/>
    <w:rsid w:val="00A77FCB"/>
    <w:rsid w:val="00A800AE"/>
    <w:rsid w:val="00A800F0"/>
    <w:rsid w:val="00A800FD"/>
    <w:rsid w:val="00A801F6"/>
    <w:rsid w:val="00A8033F"/>
    <w:rsid w:val="00A80364"/>
    <w:rsid w:val="00A80454"/>
    <w:rsid w:val="00A80554"/>
    <w:rsid w:val="00A80782"/>
    <w:rsid w:val="00A807C3"/>
    <w:rsid w:val="00A80E32"/>
    <w:rsid w:val="00A80F8E"/>
    <w:rsid w:val="00A80FD1"/>
    <w:rsid w:val="00A81052"/>
    <w:rsid w:val="00A810BA"/>
    <w:rsid w:val="00A8129E"/>
    <w:rsid w:val="00A812B4"/>
    <w:rsid w:val="00A81415"/>
    <w:rsid w:val="00A814E9"/>
    <w:rsid w:val="00A81632"/>
    <w:rsid w:val="00A816B4"/>
    <w:rsid w:val="00A8177F"/>
    <w:rsid w:val="00A81976"/>
    <w:rsid w:val="00A81D35"/>
    <w:rsid w:val="00A81E0A"/>
    <w:rsid w:val="00A81E61"/>
    <w:rsid w:val="00A82032"/>
    <w:rsid w:val="00A82792"/>
    <w:rsid w:val="00A827FD"/>
    <w:rsid w:val="00A82801"/>
    <w:rsid w:val="00A8289C"/>
    <w:rsid w:val="00A828C4"/>
    <w:rsid w:val="00A82A2A"/>
    <w:rsid w:val="00A82AF7"/>
    <w:rsid w:val="00A82D58"/>
    <w:rsid w:val="00A82E5B"/>
    <w:rsid w:val="00A83006"/>
    <w:rsid w:val="00A831C1"/>
    <w:rsid w:val="00A83364"/>
    <w:rsid w:val="00A835AB"/>
    <w:rsid w:val="00A83968"/>
    <w:rsid w:val="00A839DD"/>
    <w:rsid w:val="00A83A68"/>
    <w:rsid w:val="00A83B18"/>
    <w:rsid w:val="00A83C11"/>
    <w:rsid w:val="00A83E1C"/>
    <w:rsid w:val="00A83E75"/>
    <w:rsid w:val="00A83FB3"/>
    <w:rsid w:val="00A84176"/>
    <w:rsid w:val="00A84201"/>
    <w:rsid w:val="00A842C6"/>
    <w:rsid w:val="00A842D2"/>
    <w:rsid w:val="00A845BA"/>
    <w:rsid w:val="00A84A46"/>
    <w:rsid w:val="00A84B53"/>
    <w:rsid w:val="00A8503A"/>
    <w:rsid w:val="00A85056"/>
    <w:rsid w:val="00A85074"/>
    <w:rsid w:val="00A85150"/>
    <w:rsid w:val="00A852C8"/>
    <w:rsid w:val="00A8562C"/>
    <w:rsid w:val="00A857DF"/>
    <w:rsid w:val="00A857F2"/>
    <w:rsid w:val="00A85852"/>
    <w:rsid w:val="00A859B0"/>
    <w:rsid w:val="00A859E2"/>
    <w:rsid w:val="00A85A57"/>
    <w:rsid w:val="00A85A5E"/>
    <w:rsid w:val="00A85A69"/>
    <w:rsid w:val="00A85BB9"/>
    <w:rsid w:val="00A85C46"/>
    <w:rsid w:val="00A85DC3"/>
    <w:rsid w:val="00A85DC6"/>
    <w:rsid w:val="00A85F60"/>
    <w:rsid w:val="00A85FA3"/>
    <w:rsid w:val="00A860C7"/>
    <w:rsid w:val="00A86110"/>
    <w:rsid w:val="00A86342"/>
    <w:rsid w:val="00A86417"/>
    <w:rsid w:val="00A8642F"/>
    <w:rsid w:val="00A8663D"/>
    <w:rsid w:val="00A86827"/>
    <w:rsid w:val="00A86A38"/>
    <w:rsid w:val="00A86C29"/>
    <w:rsid w:val="00A86F5A"/>
    <w:rsid w:val="00A872CB"/>
    <w:rsid w:val="00A872E3"/>
    <w:rsid w:val="00A874A6"/>
    <w:rsid w:val="00A87742"/>
    <w:rsid w:val="00A87A98"/>
    <w:rsid w:val="00A87B07"/>
    <w:rsid w:val="00A87BEE"/>
    <w:rsid w:val="00A87C7B"/>
    <w:rsid w:val="00A87C8F"/>
    <w:rsid w:val="00A87D70"/>
    <w:rsid w:val="00A87DC9"/>
    <w:rsid w:val="00A900C5"/>
    <w:rsid w:val="00A902CF"/>
    <w:rsid w:val="00A90390"/>
    <w:rsid w:val="00A906E9"/>
    <w:rsid w:val="00A90B34"/>
    <w:rsid w:val="00A90C08"/>
    <w:rsid w:val="00A90D0D"/>
    <w:rsid w:val="00A90DA8"/>
    <w:rsid w:val="00A90EA8"/>
    <w:rsid w:val="00A91155"/>
    <w:rsid w:val="00A9141F"/>
    <w:rsid w:val="00A9148B"/>
    <w:rsid w:val="00A9148C"/>
    <w:rsid w:val="00A91A3B"/>
    <w:rsid w:val="00A91AAA"/>
    <w:rsid w:val="00A91FDD"/>
    <w:rsid w:val="00A91FEB"/>
    <w:rsid w:val="00A92021"/>
    <w:rsid w:val="00A92066"/>
    <w:rsid w:val="00A920A8"/>
    <w:rsid w:val="00A92247"/>
    <w:rsid w:val="00A92625"/>
    <w:rsid w:val="00A9266A"/>
    <w:rsid w:val="00A929A8"/>
    <w:rsid w:val="00A92A2B"/>
    <w:rsid w:val="00A92D58"/>
    <w:rsid w:val="00A92DC8"/>
    <w:rsid w:val="00A92E7B"/>
    <w:rsid w:val="00A92FAF"/>
    <w:rsid w:val="00A93335"/>
    <w:rsid w:val="00A9338C"/>
    <w:rsid w:val="00A933A9"/>
    <w:rsid w:val="00A937AD"/>
    <w:rsid w:val="00A938A7"/>
    <w:rsid w:val="00A93AC9"/>
    <w:rsid w:val="00A93B89"/>
    <w:rsid w:val="00A93C60"/>
    <w:rsid w:val="00A93C8F"/>
    <w:rsid w:val="00A93D55"/>
    <w:rsid w:val="00A93F78"/>
    <w:rsid w:val="00A940A3"/>
    <w:rsid w:val="00A94262"/>
    <w:rsid w:val="00A942E3"/>
    <w:rsid w:val="00A9445B"/>
    <w:rsid w:val="00A9455B"/>
    <w:rsid w:val="00A945D1"/>
    <w:rsid w:val="00A9475E"/>
    <w:rsid w:val="00A94A60"/>
    <w:rsid w:val="00A94AB7"/>
    <w:rsid w:val="00A94B98"/>
    <w:rsid w:val="00A94DB4"/>
    <w:rsid w:val="00A94DBB"/>
    <w:rsid w:val="00A94EA4"/>
    <w:rsid w:val="00A94EB4"/>
    <w:rsid w:val="00A95078"/>
    <w:rsid w:val="00A95398"/>
    <w:rsid w:val="00A954D7"/>
    <w:rsid w:val="00A95520"/>
    <w:rsid w:val="00A958AA"/>
    <w:rsid w:val="00A95B98"/>
    <w:rsid w:val="00A95CBE"/>
    <w:rsid w:val="00A95D4E"/>
    <w:rsid w:val="00A95DFC"/>
    <w:rsid w:val="00A95FEE"/>
    <w:rsid w:val="00A96100"/>
    <w:rsid w:val="00A96401"/>
    <w:rsid w:val="00A9644B"/>
    <w:rsid w:val="00A964A3"/>
    <w:rsid w:val="00A96593"/>
    <w:rsid w:val="00A965A8"/>
    <w:rsid w:val="00A965F4"/>
    <w:rsid w:val="00A96759"/>
    <w:rsid w:val="00A96B79"/>
    <w:rsid w:val="00A96BA3"/>
    <w:rsid w:val="00A96BDD"/>
    <w:rsid w:val="00A96C0A"/>
    <w:rsid w:val="00A96C40"/>
    <w:rsid w:val="00A96CDA"/>
    <w:rsid w:val="00A96E15"/>
    <w:rsid w:val="00A96E84"/>
    <w:rsid w:val="00A96E8A"/>
    <w:rsid w:val="00A96EE2"/>
    <w:rsid w:val="00A97005"/>
    <w:rsid w:val="00A9709B"/>
    <w:rsid w:val="00A971F1"/>
    <w:rsid w:val="00A97247"/>
    <w:rsid w:val="00A97726"/>
    <w:rsid w:val="00A977A4"/>
    <w:rsid w:val="00A978DD"/>
    <w:rsid w:val="00A9798B"/>
    <w:rsid w:val="00A979D7"/>
    <w:rsid w:val="00A97D07"/>
    <w:rsid w:val="00A97D5B"/>
    <w:rsid w:val="00A97DE4"/>
    <w:rsid w:val="00A97E69"/>
    <w:rsid w:val="00A97E8E"/>
    <w:rsid w:val="00A97EC4"/>
    <w:rsid w:val="00A97F15"/>
    <w:rsid w:val="00A97FD2"/>
    <w:rsid w:val="00A97FE0"/>
    <w:rsid w:val="00AA0059"/>
    <w:rsid w:val="00AA0084"/>
    <w:rsid w:val="00AA0090"/>
    <w:rsid w:val="00AA0135"/>
    <w:rsid w:val="00AA03AE"/>
    <w:rsid w:val="00AA064C"/>
    <w:rsid w:val="00AA0677"/>
    <w:rsid w:val="00AA06FB"/>
    <w:rsid w:val="00AA07B2"/>
    <w:rsid w:val="00AA0800"/>
    <w:rsid w:val="00AA086E"/>
    <w:rsid w:val="00AA0892"/>
    <w:rsid w:val="00AA08DB"/>
    <w:rsid w:val="00AA0956"/>
    <w:rsid w:val="00AA0A80"/>
    <w:rsid w:val="00AA0BC8"/>
    <w:rsid w:val="00AA0CC3"/>
    <w:rsid w:val="00AA0D16"/>
    <w:rsid w:val="00AA0D17"/>
    <w:rsid w:val="00AA0E98"/>
    <w:rsid w:val="00AA119E"/>
    <w:rsid w:val="00AA11FD"/>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8D"/>
    <w:rsid w:val="00AA25D4"/>
    <w:rsid w:val="00AA266F"/>
    <w:rsid w:val="00AA2748"/>
    <w:rsid w:val="00AA283D"/>
    <w:rsid w:val="00AA286F"/>
    <w:rsid w:val="00AA28E2"/>
    <w:rsid w:val="00AA2A3C"/>
    <w:rsid w:val="00AA2BB4"/>
    <w:rsid w:val="00AA2CFB"/>
    <w:rsid w:val="00AA2DDF"/>
    <w:rsid w:val="00AA2E1D"/>
    <w:rsid w:val="00AA2E3E"/>
    <w:rsid w:val="00AA2F54"/>
    <w:rsid w:val="00AA3027"/>
    <w:rsid w:val="00AA30AF"/>
    <w:rsid w:val="00AA30B7"/>
    <w:rsid w:val="00AA30D3"/>
    <w:rsid w:val="00AA3153"/>
    <w:rsid w:val="00AA3171"/>
    <w:rsid w:val="00AA3278"/>
    <w:rsid w:val="00AA3456"/>
    <w:rsid w:val="00AA34F9"/>
    <w:rsid w:val="00AA3576"/>
    <w:rsid w:val="00AA3630"/>
    <w:rsid w:val="00AA363D"/>
    <w:rsid w:val="00AA3937"/>
    <w:rsid w:val="00AA3B82"/>
    <w:rsid w:val="00AA3D1E"/>
    <w:rsid w:val="00AA3D37"/>
    <w:rsid w:val="00AA3FFF"/>
    <w:rsid w:val="00AA4084"/>
    <w:rsid w:val="00AA408B"/>
    <w:rsid w:val="00AA40F6"/>
    <w:rsid w:val="00AA4150"/>
    <w:rsid w:val="00AA42CB"/>
    <w:rsid w:val="00AA4343"/>
    <w:rsid w:val="00AA4444"/>
    <w:rsid w:val="00AA44E1"/>
    <w:rsid w:val="00AA457B"/>
    <w:rsid w:val="00AA4680"/>
    <w:rsid w:val="00AA4982"/>
    <w:rsid w:val="00AA4A01"/>
    <w:rsid w:val="00AA4BD0"/>
    <w:rsid w:val="00AA4CCB"/>
    <w:rsid w:val="00AA4DC0"/>
    <w:rsid w:val="00AA4E0E"/>
    <w:rsid w:val="00AA4E14"/>
    <w:rsid w:val="00AA4EC9"/>
    <w:rsid w:val="00AA4F5A"/>
    <w:rsid w:val="00AA5043"/>
    <w:rsid w:val="00AA5072"/>
    <w:rsid w:val="00AA51F1"/>
    <w:rsid w:val="00AA522F"/>
    <w:rsid w:val="00AA538C"/>
    <w:rsid w:val="00AA53D6"/>
    <w:rsid w:val="00AA5471"/>
    <w:rsid w:val="00AA5516"/>
    <w:rsid w:val="00AA554F"/>
    <w:rsid w:val="00AA5556"/>
    <w:rsid w:val="00AA5571"/>
    <w:rsid w:val="00AA56BE"/>
    <w:rsid w:val="00AA5866"/>
    <w:rsid w:val="00AA592E"/>
    <w:rsid w:val="00AA59AC"/>
    <w:rsid w:val="00AA5A28"/>
    <w:rsid w:val="00AA5AB3"/>
    <w:rsid w:val="00AA5B1F"/>
    <w:rsid w:val="00AA5BE1"/>
    <w:rsid w:val="00AA5C8E"/>
    <w:rsid w:val="00AA5D27"/>
    <w:rsid w:val="00AA5DE7"/>
    <w:rsid w:val="00AA5EA0"/>
    <w:rsid w:val="00AA5EA2"/>
    <w:rsid w:val="00AA6227"/>
    <w:rsid w:val="00AA6337"/>
    <w:rsid w:val="00AA65D1"/>
    <w:rsid w:val="00AA6628"/>
    <w:rsid w:val="00AA6B84"/>
    <w:rsid w:val="00AA6C67"/>
    <w:rsid w:val="00AA70A0"/>
    <w:rsid w:val="00AA73AB"/>
    <w:rsid w:val="00AA73F9"/>
    <w:rsid w:val="00AA74A2"/>
    <w:rsid w:val="00AA75AE"/>
    <w:rsid w:val="00AA75B4"/>
    <w:rsid w:val="00AA762D"/>
    <w:rsid w:val="00AA76CB"/>
    <w:rsid w:val="00AA7759"/>
    <w:rsid w:val="00AA7826"/>
    <w:rsid w:val="00AA7937"/>
    <w:rsid w:val="00AA7A11"/>
    <w:rsid w:val="00AA7A53"/>
    <w:rsid w:val="00AA7B53"/>
    <w:rsid w:val="00AA7C28"/>
    <w:rsid w:val="00AA7C69"/>
    <w:rsid w:val="00AA7CE8"/>
    <w:rsid w:val="00AA7D46"/>
    <w:rsid w:val="00AA7DF9"/>
    <w:rsid w:val="00AB0000"/>
    <w:rsid w:val="00AB0099"/>
    <w:rsid w:val="00AB03D6"/>
    <w:rsid w:val="00AB06E6"/>
    <w:rsid w:val="00AB080E"/>
    <w:rsid w:val="00AB096C"/>
    <w:rsid w:val="00AB09A4"/>
    <w:rsid w:val="00AB0B4E"/>
    <w:rsid w:val="00AB0D7E"/>
    <w:rsid w:val="00AB0D88"/>
    <w:rsid w:val="00AB0E5E"/>
    <w:rsid w:val="00AB0E85"/>
    <w:rsid w:val="00AB0FA7"/>
    <w:rsid w:val="00AB105B"/>
    <w:rsid w:val="00AB139C"/>
    <w:rsid w:val="00AB1429"/>
    <w:rsid w:val="00AB14A7"/>
    <w:rsid w:val="00AB15EE"/>
    <w:rsid w:val="00AB1A00"/>
    <w:rsid w:val="00AB1A0A"/>
    <w:rsid w:val="00AB1A70"/>
    <w:rsid w:val="00AB1B5E"/>
    <w:rsid w:val="00AB1B71"/>
    <w:rsid w:val="00AB1FED"/>
    <w:rsid w:val="00AB20E5"/>
    <w:rsid w:val="00AB21F3"/>
    <w:rsid w:val="00AB21F9"/>
    <w:rsid w:val="00AB224E"/>
    <w:rsid w:val="00AB226C"/>
    <w:rsid w:val="00AB27D5"/>
    <w:rsid w:val="00AB28A1"/>
    <w:rsid w:val="00AB28A4"/>
    <w:rsid w:val="00AB2990"/>
    <w:rsid w:val="00AB2A28"/>
    <w:rsid w:val="00AB2A70"/>
    <w:rsid w:val="00AB2DDE"/>
    <w:rsid w:val="00AB2E63"/>
    <w:rsid w:val="00AB30B2"/>
    <w:rsid w:val="00AB3169"/>
    <w:rsid w:val="00AB3472"/>
    <w:rsid w:val="00AB3551"/>
    <w:rsid w:val="00AB36B7"/>
    <w:rsid w:val="00AB3728"/>
    <w:rsid w:val="00AB37F4"/>
    <w:rsid w:val="00AB38F1"/>
    <w:rsid w:val="00AB3953"/>
    <w:rsid w:val="00AB3955"/>
    <w:rsid w:val="00AB3989"/>
    <w:rsid w:val="00AB3A1D"/>
    <w:rsid w:val="00AB3A59"/>
    <w:rsid w:val="00AB3ABD"/>
    <w:rsid w:val="00AB3B7A"/>
    <w:rsid w:val="00AB3BA3"/>
    <w:rsid w:val="00AB3BF3"/>
    <w:rsid w:val="00AB3C82"/>
    <w:rsid w:val="00AB3C85"/>
    <w:rsid w:val="00AB3D04"/>
    <w:rsid w:val="00AB3EAA"/>
    <w:rsid w:val="00AB3F1D"/>
    <w:rsid w:val="00AB3FFA"/>
    <w:rsid w:val="00AB4143"/>
    <w:rsid w:val="00AB4659"/>
    <w:rsid w:val="00AB475C"/>
    <w:rsid w:val="00AB49E0"/>
    <w:rsid w:val="00AB4B78"/>
    <w:rsid w:val="00AB4BA2"/>
    <w:rsid w:val="00AB4C74"/>
    <w:rsid w:val="00AB4D8C"/>
    <w:rsid w:val="00AB4F9D"/>
    <w:rsid w:val="00AB50F9"/>
    <w:rsid w:val="00AB5318"/>
    <w:rsid w:val="00AB5366"/>
    <w:rsid w:val="00AB53D4"/>
    <w:rsid w:val="00AB54C2"/>
    <w:rsid w:val="00AB5501"/>
    <w:rsid w:val="00AB5599"/>
    <w:rsid w:val="00AB55E2"/>
    <w:rsid w:val="00AB5621"/>
    <w:rsid w:val="00AB56A2"/>
    <w:rsid w:val="00AB5744"/>
    <w:rsid w:val="00AB5853"/>
    <w:rsid w:val="00AB58A6"/>
    <w:rsid w:val="00AB5A3D"/>
    <w:rsid w:val="00AB5A50"/>
    <w:rsid w:val="00AB5B5D"/>
    <w:rsid w:val="00AB5B6F"/>
    <w:rsid w:val="00AB604B"/>
    <w:rsid w:val="00AB623B"/>
    <w:rsid w:val="00AB6288"/>
    <w:rsid w:val="00AB6319"/>
    <w:rsid w:val="00AB6593"/>
    <w:rsid w:val="00AB65AD"/>
    <w:rsid w:val="00AB6672"/>
    <w:rsid w:val="00AB6753"/>
    <w:rsid w:val="00AB67B7"/>
    <w:rsid w:val="00AB67E3"/>
    <w:rsid w:val="00AB6AB7"/>
    <w:rsid w:val="00AB6D87"/>
    <w:rsid w:val="00AB6EA9"/>
    <w:rsid w:val="00AB6ED0"/>
    <w:rsid w:val="00AB702C"/>
    <w:rsid w:val="00AB719E"/>
    <w:rsid w:val="00AB71B6"/>
    <w:rsid w:val="00AB71CF"/>
    <w:rsid w:val="00AB7388"/>
    <w:rsid w:val="00AB739E"/>
    <w:rsid w:val="00AB73F9"/>
    <w:rsid w:val="00AB74CF"/>
    <w:rsid w:val="00AB751E"/>
    <w:rsid w:val="00AB7667"/>
    <w:rsid w:val="00AB769F"/>
    <w:rsid w:val="00AB76BF"/>
    <w:rsid w:val="00AB774A"/>
    <w:rsid w:val="00AB79A6"/>
    <w:rsid w:val="00AB7BDD"/>
    <w:rsid w:val="00AB7BE8"/>
    <w:rsid w:val="00AB7D69"/>
    <w:rsid w:val="00AB7F83"/>
    <w:rsid w:val="00AC00E2"/>
    <w:rsid w:val="00AC0106"/>
    <w:rsid w:val="00AC0182"/>
    <w:rsid w:val="00AC0289"/>
    <w:rsid w:val="00AC0335"/>
    <w:rsid w:val="00AC03AC"/>
    <w:rsid w:val="00AC0507"/>
    <w:rsid w:val="00AC064B"/>
    <w:rsid w:val="00AC0663"/>
    <w:rsid w:val="00AC0689"/>
    <w:rsid w:val="00AC0748"/>
    <w:rsid w:val="00AC094B"/>
    <w:rsid w:val="00AC0AEC"/>
    <w:rsid w:val="00AC0BD7"/>
    <w:rsid w:val="00AC0C31"/>
    <w:rsid w:val="00AC0CC0"/>
    <w:rsid w:val="00AC0F7C"/>
    <w:rsid w:val="00AC1054"/>
    <w:rsid w:val="00AC1289"/>
    <w:rsid w:val="00AC1330"/>
    <w:rsid w:val="00AC145B"/>
    <w:rsid w:val="00AC14A5"/>
    <w:rsid w:val="00AC1510"/>
    <w:rsid w:val="00AC156E"/>
    <w:rsid w:val="00AC16CE"/>
    <w:rsid w:val="00AC1838"/>
    <w:rsid w:val="00AC1876"/>
    <w:rsid w:val="00AC1A2B"/>
    <w:rsid w:val="00AC1AD6"/>
    <w:rsid w:val="00AC1B6D"/>
    <w:rsid w:val="00AC1C82"/>
    <w:rsid w:val="00AC1C84"/>
    <w:rsid w:val="00AC1CA6"/>
    <w:rsid w:val="00AC1CEB"/>
    <w:rsid w:val="00AC1E38"/>
    <w:rsid w:val="00AC1E58"/>
    <w:rsid w:val="00AC20A7"/>
    <w:rsid w:val="00AC211F"/>
    <w:rsid w:val="00AC224B"/>
    <w:rsid w:val="00AC2531"/>
    <w:rsid w:val="00AC25B0"/>
    <w:rsid w:val="00AC263E"/>
    <w:rsid w:val="00AC27AD"/>
    <w:rsid w:val="00AC28AD"/>
    <w:rsid w:val="00AC2AD4"/>
    <w:rsid w:val="00AC2C9D"/>
    <w:rsid w:val="00AC2EAB"/>
    <w:rsid w:val="00AC2F5E"/>
    <w:rsid w:val="00AC2FE9"/>
    <w:rsid w:val="00AC327D"/>
    <w:rsid w:val="00AC338E"/>
    <w:rsid w:val="00AC33E1"/>
    <w:rsid w:val="00AC353F"/>
    <w:rsid w:val="00AC35BD"/>
    <w:rsid w:val="00AC3760"/>
    <w:rsid w:val="00AC378E"/>
    <w:rsid w:val="00AC37C0"/>
    <w:rsid w:val="00AC3805"/>
    <w:rsid w:val="00AC3814"/>
    <w:rsid w:val="00AC3906"/>
    <w:rsid w:val="00AC3D76"/>
    <w:rsid w:val="00AC3D8B"/>
    <w:rsid w:val="00AC3DBB"/>
    <w:rsid w:val="00AC3FB0"/>
    <w:rsid w:val="00AC3FD2"/>
    <w:rsid w:val="00AC4000"/>
    <w:rsid w:val="00AC4062"/>
    <w:rsid w:val="00AC40F3"/>
    <w:rsid w:val="00AC4330"/>
    <w:rsid w:val="00AC4371"/>
    <w:rsid w:val="00AC4378"/>
    <w:rsid w:val="00AC48F0"/>
    <w:rsid w:val="00AC4ACB"/>
    <w:rsid w:val="00AC4AD7"/>
    <w:rsid w:val="00AC4AEA"/>
    <w:rsid w:val="00AC4B04"/>
    <w:rsid w:val="00AC4C9C"/>
    <w:rsid w:val="00AC4DA7"/>
    <w:rsid w:val="00AC4FBF"/>
    <w:rsid w:val="00AC503D"/>
    <w:rsid w:val="00AC50A0"/>
    <w:rsid w:val="00AC5135"/>
    <w:rsid w:val="00AC5310"/>
    <w:rsid w:val="00AC53A1"/>
    <w:rsid w:val="00AC53F0"/>
    <w:rsid w:val="00AC5456"/>
    <w:rsid w:val="00AC54D9"/>
    <w:rsid w:val="00AC54F5"/>
    <w:rsid w:val="00AC554D"/>
    <w:rsid w:val="00AC57DA"/>
    <w:rsid w:val="00AC5BC9"/>
    <w:rsid w:val="00AC5D2E"/>
    <w:rsid w:val="00AC5FAC"/>
    <w:rsid w:val="00AC60FC"/>
    <w:rsid w:val="00AC62EE"/>
    <w:rsid w:val="00AC64DB"/>
    <w:rsid w:val="00AC6561"/>
    <w:rsid w:val="00AC6849"/>
    <w:rsid w:val="00AC6C77"/>
    <w:rsid w:val="00AC6E2A"/>
    <w:rsid w:val="00AC7165"/>
    <w:rsid w:val="00AC7249"/>
    <w:rsid w:val="00AC738E"/>
    <w:rsid w:val="00AC73BC"/>
    <w:rsid w:val="00AC74B2"/>
    <w:rsid w:val="00AC74B9"/>
    <w:rsid w:val="00AC7716"/>
    <w:rsid w:val="00AC7765"/>
    <w:rsid w:val="00AC78CF"/>
    <w:rsid w:val="00AC7C04"/>
    <w:rsid w:val="00AC7D41"/>
    <w:rsid w:val="00AC7F86"/>
    <w:rsid w:val="00AC8BB2"/>
    <w:rsid w:val="00AD0271"/>
    <w:rsid w:val="00AD02DF"/>
    <w:rsid w:val="00AD0369"/>
    <w:rsid w:val="00AD044B"/>
    <w:rsid w:val="00AD044E"/>
    <w:rsid w:val="00AD04D8"/>
    <w:rsid w:val="00AD05B8"/>
    <w:rsid w:val="00AD05EE"/>
    <w:rsid w:val="00AD0624"/>
    <w:rsid w:val="00AD0659"/>
    <w:rsid w:val="00AD0680"/>
    <w:rsid w:val="00AD0767"/>
    <w:rsid w:val="00AD08D7"/>
    <w:rsid w:val="00AD0A54"/>
    <w:rsid w:val="00AD0CDD"/>
    <w:rsid w:val="00AD1046"/>
    <w:rsid w:val="00AD10D4"/>
    <w:rsid w:val="00AD11AC"/>
    <w:rsid w:val="00AD12F1"/>
    <w:rsid w:val="00AD13C4"/>
    <w:rsid w:val="00AD13D9"/>
    <w:rsid w:val="00AD163B"/>
    <w:rsid w:val="00AD1836"/>
    <w:rsid w:val="00AD188E"/>
    <w:rsid w:val="00AD19D5"/>
    <w:rsid w:val="00AD1B9B"/>
    <w:rsid w:val="00AD1C89"/>
    <w:rsid w:val="00AD1E60"/>
    <w:rsid w:val="00AD2160"/>
    <w:rsid w:val="00AD2198"/>
    <w:rsid w:val="00AD2200"/>
    <w:rsid w:val="00AD2267"/>
    <w:rsid w:val="00AD2303"/>
    <w:rsid w:val="00AD23DF"/>
    <w:rsid w:val="00AD23ED"/>
    <w:rsid w:val="00AD23F2"/>
    <w:rsid w:val="00AD24A1"/>
    <w:rsid w:val="00AD25A6"/>
    <w:rsid w:val="00AD25F1"/>
    <w:rsid w:val="00AD28B7"/>
    <w:rsid w:val="00AD2930"/>
    <w:rsid w:val="00AD2B0A"/>
    <w:rsid w:val="00AD2B23"/>
    <w:rsid w:val="00AD2B64"/>
    <w:rsid w:val="00AD2B7E"/>
    <w:rsid w:val="00AD2D28"/>
    <w:rsid w:val="00AD2E17"/>
    <w:rsid w:val="00AD2FDE"/>
    <w:rsid w:val="00AD312A"/>
    <w:rsid w:val="00AD31B8"/>
    <w:rsid w:val="00AD3469"/>
    <w:rsid w:val="00AD358A"/>
    <w:rsid w:val="00AD39BD"/>
    <w:rsid w:val="00AD3B30"/>
    <w:rsid w:val="00AD3BA3"/>
    <w:rsid w:val="00AD3C5D"/>
    <w:rsid w:val="00AD3FEA"/>
    <w:rsid w:val="00AD424A"/>
    <w:rsid w:val="00AD433F"/>
    <w:rsid w:val="00AD4368"/>
    <w:rsid w:val="00AD43EE"/>
    <w:rsid w:val="00AD4640"/>
    <w:rsid w:val="00AD4B78"/>
    <w:rsid w:val="00AD4CEB"/>
    <w:rsid w:val="00AD4D51"/>
    <w:rsid w:val="00AD4E7B"/>
    <w:rsid w:val="00AD4F26"/>
    <w:rsid w:val="00AD4F46"/>
    <w:rsid w:val="00AD4F57"/>
    <w:rsid w:val="00AD5065"/>
    <w:rsid w:val="00AD51C7"/>
    <w:rsid w:val="00AD5239"/>
    <w:rsid w:val="00AD52E0"/>
    <w:rsid w:val="00AD5330"/>
    <w:rsid w:val="00AD5598"/>
    <w:rsid w:val="00AD55B4"/>
    <w:rsid w:val="00AD55ED"/>
    <w:rsid w:val="00AD59E1"/>
    <w:rsid w:val="00AD5B29"/>
    <w:rsid w:val="00AD5CE7"/>
    <w:rsid w:val="00AD60BE"/>
    <w:rsid w:val="00AD6105"/>
    <w:rsid w:val="00AD627B"/>
    <w:rsid w:val="00AD62AC"/>
    <w:rsid w:val="00AD6612"/>
    <w:rsid w:val="00AD6667"/>
    <w:rsid w:val="00AD66DC"/>
    <w:rsid w:val="00AD6D0B"/>
    <w:rsid w:val="00AD6ED0"/>
    <w:rsid w:val="00AD6F5A"/>
    <w:rsid w:val="00AD6FD1"/>
    <w:rsid w:val="00AD7356"/>
    <w:rsid w:val="00AD736B"/>
    <w:rsid w:val="00AD7448"/>
    <w:rsid w:val="00AD7476"/>
    <w:rsid w:val="00AD76C8"/>
    <w:rsid w:val="00AD7833"/>
    <w:rsid w:val="00AD78F3"/>
    <w:rsid w:val="00AD7F0A"/>
    <w:rsid w:val="00AD7FE9"/>
    <w:rsid w:val="00AE0162"/>
    <w:rsid w:val="00AE0721"/>
    <w:rsid w:val="00AE075A"/>
    <w:rsid w:val="00AE095D"/>
    <w:rsid w:val="00AE0B01"/>
    <w:rsid w:val="00AE0B51"/>
    <w:rsid w:val="00AE0B9F"/>
    <w:rsid w:val="00AE0C46"/>
    <w:rsid w:val="00AE0D36"/>
    <w:rsid w:val="00AE0D7C"/>
    <w:rsid w:val="00AE0E8A"/>
    <w:rsid w:val="00AE0F46"/>
    <w:rsid w:val="00AE1033"/>
    <w:rsid w:val="00AE1298"/>
    <w:rsid w:val="00AE12C2"/>
    <w:rsid w:val="00AE1444"/>
    <w:rsid w:val="00AE152C"/>
    <w:rsid w:val="00AE16D5"/>
    <w:rsid w:val="00AE172C"/>
    <w:rsid w:val="00AE1965"/>
    <w:rsid w:val="00AE1BA9"/>
    <w:rsid w:val="00AE1C07"/>
    <w:rsid w:val="00AE1E4C"/>
    <w:rsid w:val="00AE1F27"/>
    <w:rsid w:val="00AE2067"/>
    <w:rsid w:val="00AE2220"/>
    <w:rsid w:val="00AE2253"/>
    <w:rsid w:val="00AE234E"/>
    <w:rsid w:val="00AE2570"/>
    <w:rsid w:val="00AE2722"/>
    <w:rsid w:val="00AE27EE"/>
    <w:rsid w:val="00AE29D9"/>
    <w:rsid w:val="00AE29DA"/>
    <w:rsid w:val="00AE2CF6"/>
    <w:rsid w:val="00AE3302"/>
    <w:rsid w:val="00AE339E"/>
    <w:rsid w:val="00AE34A2"/>
    <w:rsid w:val="00AE3605"/>
    <w:rsid w:val="00AE3667"/>
    <w:rsid w:val="00AE3798"/>
    <w:rsid w:val="00AE3905"/>
    <w:rsid w:val="00AE393E"/>
    <w:rsid w:val="00AE3BCE"/>
    <w:rsid w:val="00AE3E76"/>
    <w:rsid w:val="00AE3EBC"/>
    <w:rsid w:val="00AE4078"/>
    <w:rsid w:val="00AE40CB"/>
    <w:rsid w:val="00AE40F5"/>
    <w:rsid w:val="00AE425B"/>
    <w:rsid w:val="00AE4261"/>
    <w:rsid w:val="00AE436D"/>
    <w:rsid w:val="00AE4548"/>
    <w:rsid w:val="00AE456B"/>
    <w:rsid w:val="00AE46E2"/>
    <w:rsid w:val="00AE4751"/>
    <w:rsid w:val="00AE4C3A"/>
    <w:rsid w:val="00AE4CFA"/>
    <w:rsid w:val="00AE4DC9"/>
    <w:rsid w:val="00AE4DDF"/>
    <w:rsid w:val="00AE4E4F"/>
    <w:rsid w:val="00AE4FA2"/>
    <w:rsid w:val="00AE50C8"/>
    <w:rsid w:val="00AE52C1"/>
    <w:rsid w:val="00AE534B"/>
    <w:rsid w:val="00AE5384"/>
    <w:rsid w:val="00AE5551"/>
    <w:rsid w:val="00AE55B3"/>
    <w:rsid w:val="00AE57CE"/>
    <w:rsid w:val="00AE57FD"/>
    <w:rsid w:val="00AE58A5"/>
    <w:rsid w:val="00AE58E3"/>
    <w:rsid w:val="00AE58FC"/>
    <w:rsid w:val="00AE5A79"/>
    <w:rsid w:val="00AE5AAC"/>
    <w:rsid w:val="00AE5C42"/>
    <w:rsid w:val="00AE5C5B"/>
    <w:rsid w:val="00AE5D7D"/>
    <w:rsid w:val="00AE5DFD"/>
    <w:rsid w:val="00AE5E1F"/>
    <w:rsid w:val="00AE60FA"/>
    <w:rsid w:val="00AE61ED"/>
    <w:rsid w:val="00AE658B"/>
    <w:rsid w:val="00AE6821"/>
    <w:rsid w:val="00AE6837"/>
    <w:rsid w:val="00AE6B1A"/>
    <w:rsid w:val="00AE6BF8"/>
    <w:rsid w:val="00AE6BFC"/>
    <w:rsid w:val="00AE6D04"/>
    <w:rsid w:val="00AE6F03"/>
    <w:rsid w:val="00AE7126"/>
    <w:rsid w:val="00AE71C0"/>
    <w:rsid w:val="00AE73A7"/>
    <w:rsid w:val="00AE7401"/>
    <w:rsid w:val="00AE749E"/>
    <w:rsid w:val="00AE74EA"/>
    <w:rsid w:val="00AE76FF"/>
    <w:rsid w:val="00AE7940"/>
    <w:rsid w:val="00AE796C"/>
    <w:rsid w:val="00AE7995"/>
    <w:rsid w:val="00AE7B5F"/>
    <w:rsid w:val="00AE7B9A"/>
    <w:rsid w:val="00AE7C92"/>
    <w:rsid w:val="00AE7D0C"/>
    <w:rsid w:val="00AE7D88"/>
    <w:rsid w:val="00AE7E8F"/>
    <w:rsid w:val="00AE7FD8"/>
    <w:rsid w:val="00AF013C"/>
    <w:rsid w:val="00AF019D"/>
    <w:rsid w:val="00AF03B2"/>
    <w:rsid w:val="00AF045A"/>
    <w:rsid w:val="00AF0611"/>
    <w:rsid w:val="00AF061D"/>
    <w:rsid w:val="00AF0843"/>
    <w:rsid w:val="00AF090F"/>
    <w:rsid w:val="00AF099E"/>
    <w:rsid w:val="00AF0D92"/>
    <w:rsid w:val="00AF0DAF"/>
    <w:rsid w:val="00AF0EE1"/>
    <w:rsid w:val="00AF0F36"/>
    <w:rsid w:val="00AF0F76"/>
    <w:rsid w:val="00AF12D2"/>
    <w:rsid w:val="00AF12EE"/>
    <w:rsid w:val="00AF1435"/>
    <w:rsid w:val="00AF14AB"/>
    <w:rsid w:val="00AF1521"/>
    <w:rsid w:val="00AF1809"/>
    <w:rsid w:val="00AF1C36"/>
    <w:rsid w:val="00AF2299"/>
    <w:rsid w:val="00AF23B5"/>
    <w:rsid w:val="00AF240A"/>
    <w:rsid w:val="00AF24E9"/>
    <w:rsid w:val="00AF25C3"/>
    <w:rsid w:val="00AF25D1"/>
    <w:rsid w:val="00AF25DB"/>
    <w:rsid w:val="00AF264D"/>
    <w:rsid w:val="00AF27EC"/>
    <w:rsid w:val="00AF2CFF"/>
    <w:rsid w:val="00AF2FBD"/>
    <w:rsid w:val="00AF3010"/>
    <w:rsid w:val="00AF311A"/>
    <w:rsid w:val="00AF31D7"/>
    <w:rsid w:val="00AF31DC"/>
    <w:rsid w:val="00AF3223"/>
    <w:rsid w:val="00AF32D5"/>
    <w:rsid w:val="00AF32F2"/>
    <w:rsid w:val="00AF339D"/>
    <w:rsid w:val="00AF3433"/>
    <w:rsid w:val="00AF34AC"/>
    <w:rsid w:val="00AF3660"/>
    <w:rsid w:val="00AF387A"/>
    <w:rsid w:val="00AF3889"/>
    <w:rsid w:val="00AF38E8"/>
    <w:rsid w:val="00AF3944"/>
    <w:rsid w:val="00AF3B15"/>
    <w:rsid w:val="00AF3B53"/>
    <w:rsid w:val="00AF3CB1"/>
    <w:rsid w:val="00AF3D03"/>
    <w:rsid w:val="00AF405D"/>
    <w:rsid w:val="00AF4095"/>
    <w:rsid w:val="00AF411F"/>
    <w:rsid w:val="00AF42A1"/>
    <w:rsid w:val="00AF4316"/>
    <w:rsid w:val="00AF4453"/>
    <w:rsid w:val="00AF460F"/>
    <w:rsid w:val="00AF4862"/>
    <w:rsid w:val="00AF4969"/>
    <w:rsid w:val="00AF496E"/>
    <w:rsid w:val="00AF49B2"/>
    <w:rsid w:val="00AF4AD2"/>
    <w:rsid w:val="00AF4AD6"/>
    <w:rsid w:val="00AF4B13"/>
    <w:rsid w:val="00AF4B2D"/>
    <w:rsid w:val="00AF4C3C"/>
    <w:rsid w:val="00AF4C49"/>
    <w:rsid w:val="00AF4D24"/>
    <w:rsid w:val="00AF4E6D"/>
    <w:rsid w:val="00AF514F"/>
    <w:rsid w:val="00AF531C"/>
    <w:rsid w:val="00AF5462"/>
    <w:rsid w:val="00AF564D"/>
    <w:rsid w:val="00AF5705"/>
    <w:rsid w:val="00AF57E0"/>
    <w:rsid w:val="00AF57EE"/>
    <w:rsid w:val="00AF5885"/>
    <w:rsid w:val="00AF5927"/>
    <w:rsid w:val="00AF59AF"/>
    <w:rsid w:val="00AF59DA"/>
    <w:rsid w:val="00AF5BAD"/>
    <w:rsid w:val="00AF5C34"/>
    <w:rsid w:val="00AF6017"/>
    <w:rsid w:val="00AF64B5"/>
    <w:rsid w:val="00AF64C9"/>
    <w:rsid w:val="00AF6515"/>
    <w:rsid w:val="00AF66F4"/>
    <w:rsid w:val="00AF6771"/>
    <w:rsid w:val="00AF689D"/>
    <w:rsid w:val="00AF68B4"/>
    <w:rsid w:val="00AF6965"/>
    <w:rsid w:val="00AF6A39"/>
    <w:rsid w:val="00AF6CB8"/>
    <w:rsid w:val="00AF6CEF"/>
    <w:rsid w:val="00AF6D1B"/>
    <w:rsid w:val="00AF6E12"/>
    <w:rsid w:val="00AF6E4D"/>
    <w:rsid w:val="00AF727C"/>
    <w:rsid w:val="00AF72A2"/>
    <w:rsid w:val="00AF7549"/>
    <w:rsid w:val="00AF7592"/>
    <w:rsid w:val="00AF761B"/>
    <w:rsid w:val="00AF7664"/>
    <w:rsid w:val="00AF78B3"/>
    <w:rsid w:val="00AF78CC"/>
    <w:rsid w:val="00AF7A14"/>
    <w:rsid w:val="00AF7A5F"/>
    <w:rsid w:val="00AF7B53"/>
    <w:rsid w:val="00AF7BA7"/>
    <w:rsid w:val="00AF7EB1"/>
    <w:rsid w:val="00B001BA"/>
    <w:rsid w:val="00B0022B"/>
    <w:rsid w:val="00B002FC"/>
    <w:rsid w:val="00B00351"/>
    <w:rsid w:val="00B006CB"/>
    <w:rsid w:val="00B00DED"/>
    <w:rsid w:val="00B00E54"/>
    <w:rsid w:val="00B01041"/>
    <w:rsid w:val="00B01106"/>
    <w:rsid w:val="00B01755"/>
    <w:rsid w:val="00B01794"/>
    <w:rsid w:val="00B01844"/>
    <w:rsid w:val="00B01CB8"/>
    <w:rsid w:val="00B01DD8"/>
    <w:rsid w:val="00B01F15"/>
    <w:rsid w:val="00B01FED"/>
    <w:rsid w:val="00B02035"/>
    <w:rsid w:val="00B0211C"/>
    <w:rsid w:val="00B02519"/>
    <w:rsid w:val="00B0258F"/>
    <w:rsid w:val="00B0259F"/>
    <w:rsid w:val="00B025B4"/>
    <w:rsid w:val="00B0266F"/>
    <w:rsid w:val="00B026FC"/>
    <w:rsid w:val="00B02808"/>
    <w:rsid w:val="00B0289A"/>
    <w:rsid w:val="00B028C7"/>
    <w:rsid w:val="00B02999"/>
    <w:rsid w:val="00B02A4D"/>
    <w:rsid w:val="00B02BE3"/>
    <w:rsid w:val="00B02C05"/>
    <w:rsid w:val="00B02CEE"/>
    <w:rsid w:val="00B02E16"/>
    <w:rsid w:val="00B02EC8"/>
    <w:rsid w:val="00B02FF4"/>
    <w:rsid w:val="00B03087"/>
    <w:rsid w:val="00B032BA"/>
    <w:rsid w:val="00B0332A"/>
    <w:rsid w:val="00B034EE"/>
    <w:rsid w:val="00B03626"/>
    <w:rsid w:val="00B03728"/>
    <w:rsid w:val="00B0380E"/>
    <w:rsid w:val="00B0382C"/>
    <w:rsid w:val="00B03898"/>
    <w:rsid w:val="00B03A9C"/>
    <w:rsid w:val="00B03D6E"/>
    <w:rsid w:val="00B03E28"/>
    <w:rsid w:val="00B03E94"/>
    <w:rsid w:val="00B03F51"/>
    <w:rsid w:val="00B04043"/>
    <w:rsid w:val="00B0441E"/>
    <w:rsid w:val="00B0456E"/>
    <w:rsid w:val="00B047B6"/>
    <w:rsid w:val="00B0486F"/>
    <w:rsid w:val="00B0496F"/>
    <w:rsid w:val="00B04A71"/>
    <w:rsid w:val="00B04B92"/>
    <w:rsid w:val="00B04C18"/>
    <w:rsid w:val="00B04C73"/>
    <w:rsid w:val="00B05036"/>
    <w:rsid w:val="00B05244"/>
    <w:rsid w:val="00B052B4"/>
    <w:rsid w:val="00B054C3"/>
    <w:rsid w:val="00B057F8"/>
    <w:rsid w:val="00B057FF"/>
    <w:rsid w:val="00B0585B"/>
    <w:rsid w:val="00B05A85"/>
    <w:rsid w:val="00B05B06"/>
    <w:rsid w:val="00B05E21"/>
    <w:rsid w:val="00B05F65"/>
    <w:rsid w:val="00B06249"/>
    <w:rsid w:val="00B0629A"/>
    <w:rsid w:val="00B06467"/>
    <w:rsid w:val="00B06598"/>
    <w:rsid w:val="00B065F6"/>
    <w:rsid w:val="00B067A9"/>
    <w:rsid w:val="00B06B42"/>
    <w:rsid w:val="00B06C2D"/>
    <w:rsid w:val="00B06F2C"/>
    <w:rsid w:val="00B07031"/>
    <w:rsid w:val="00B07232"/>
    <w:rsid w:val="00B0735B"/>
    <w:rsid w:val="00B073B1"/>
    <w:rsid w:val="00B073F1"/>
    <w:rsid w:val="00B074C3"/>
    <w:rsid w:val="00B074D0"/>
    <w:rsid w:val="00B075FA"/>
    <w:rsid w:val="00B07724"/>
    <w:rsid w:val="00B0790F"/>
    <w:rsid w:val="00B07938"/>
    <w:rsid w:val="00B07A2F"/>
    <w:rsid w:val="00B07CD9"/>
    <w:rsid w:val="00B07DD0"/>
    <w:rsid w:val="00B07E81"/>
    <w:rsid w:val="00B07F33"/>
    <w:rsid w:val="00B10077"/>
    <w:rsid w:val="00B10117"/>
    <w:rsid w:val="00B102FE"/>
    <w:rsid w:val="00B10347"/>
    <w:rsid w:val="00B1046E"/>
    <w:rsid w:val="00B1062E"/>
    <w:rsid w:val="00B10702"/>
    <w:rsid w:val="00B10871"/>
    <w:rsid w:val="00B10A81"/>
    <w:rsid w:val="00B10AA0"/>
    <w:rsid w:val="00B10AE9"/>
    <w:rsid w:val="00B10AED"/>
    <w:rsid w:val="00B10B25"/>
    <w:rsid w:val="00B10BEF"/>
    <w:rsid w:val="00B10CEF"/>
    <w:rsid w:val="00B10EC5"/>
    <w:rsid w:val="00B111E6"/>
    <w:rsid w:val="00B1134B"/>
    <w:rsid w:val="00B113D2"/>
    <w:rsid w:val="00B1176C"/>
    <w:rsid w:val="00B11789"/>
    <w:rsid w:val="00B117B6"/>
    <w:rsid w:val="00B118A3"/>
    <w:rsid w:val="00B118C0"/>
    <w:rsid w:val="00B118E4"/>
    <w:rsid w:val="00B11A5F"/>
    <w:rsid w:val="00B11C5D"/>
    <w:rsid w:val="00B11CA2"/>
    <w:rsid w:val="00B11E54"/>
    <w:rsid w:val="00B11E71"/>
    <w:rsid w:val="00B11F88"/>
    <w:rsid w:val="00B12072"/>
    <w:rsid w:val="00B12417"/>
    <w:rsid w:val="00B1271B"/>
    <w:rsid w:val="00B127DA"/>
    <w:rsid w:val="00B12805"/>
    <w:rsid w:val="00B12A6C"/>
    <w:rsid w:val="00B12F58"/>
    <w:rsid w:val="00B12F62"/>
    <w:rsid w:val="00B13007"/>
    <w:rsid w:val="00B13122"/>
    <w:rsid w:val="00B13198"/>
    <w:rsid w:val="00B1321B"/>
    <w:rsid w:val="00B1344A"/>
    <w:rsid w:val="00B134E7"/>
    <w:rsid w:val="00B1350D"/>
    <w:rsid w:val="00B13550"/>
    <w:rsid w:val="00B13588"/>
    <w:rsid w:val="00B135DC"/>
    <w:rsid w:val="00B1363C"/>
    <w:rsid w:val="00B136C6"/>
    <w:rsid w:val="00B138FC"/>
    <w:rsid w:val="00B13923"/>
    <w:rsid w:val="00B1395A"/>
    <w:rsid w:val="00B13A20"/>
    <w:rsid w:val="00B13D16"/>
    <w:rsid w:val="00B13D53"/>
    <w:rsid w:val="00B13D82"/>
    <w:rsid w:val="00B13EC8"/>
    <w:rsid w:val="00B13F42"/>
    <w:rsid w:val="00B13F79"/>
    <w:rsid w:val="00B140DB"/>
    <w:rsid w:val="00B14172"/>
    <w:rsid w:val="00B141C8"/>
    <w:rsid w:val="00B1448D"/>
    <w:rsid w:val="00B1462E"/>
    <w:rsid w:val="00B14698"/>
    <w:rsid w:val="00B1471C"/>
    <w:rsid w:val="00B147D9"/>
    <w:rsid w:val="00B149CC"/>
    <w:rsid w:val="00B14B2B"/>
    <w:rsid w:val="00B14BC5"/>
    <w:rsid w:val="00B14C8E"/>
    <w:rsid w:val="00B14FC5"/>
    <w:rsid w:val="00B15010"/>
    <w:rsid w:val="00B15066"/>
    <w:rsid w:val="00B151C8"/>
    <w:rsid w:val="00B15252"/>
    <w:rsid w:val="00B1569E"/>
    <w:rsid w:val="00B15703"/>
    <w:rsid w:val="00B15763"/>
    <w:rsid w:val="00B157D1"/>
    <w:rsid w:val="00B15A43"/>
    <w:rsid w:val="00B15A62"/>
    <w:rsid w:val="00B15A74"/>
    <w:rsid w:val="00B15AC4"/>
    <w:rsid w:val="00B15B6D"/>
    <w:rsid w:val="00B15D69"/>
    <w:rsid w:val="00B15E4A"/>
    <w:rsid w:val="00B1612D"/>
    <w:rsid w:val="00B1625C"/>
    <w:rsid w:val="00B162D9"/>
    <w:rsid w:val="00B16524"/>
    <w:rsid w:val="00B1662D"/>
    <w:rsid w:val="00B166AA"/>
    <w:rsid w:val="00B166DB"/>
    <w:rsid w:val="00B166F2"/>
    <w:rsid w:val="00B167F8"/>
    <w:rsid w:val="00B16834"/>
    <w:rsid w:val="00B16968"/>
    <w:rsid w:val="00B169F9"/>
    <w:rsid w:val="00B16BFF"/>
    <w:rsid w:val="00B16D29"/>
    <w:rsid w:val="00B16E09"/>
    <w:rsid w:val="00B16FB4"/>
    <w:rsid w:val="00B1700E"/>
    <w:rsid w:val="00B1754A"/>
    <w:rsid w:val="00B1757C"/>
    <w:rsid w:val="00B176CB"/>
    <w:rsid w:val="00B17720"/>
    <w:rsid w:val="00B178F9"/>
    <w:rsid w:val="00B17963"/>
    <w:rsid w:val="00B17974"/>
    <w:rsid w:val="00B17C2C"/>
    <w:rsid w:val="00B17D15"/>
    <w:rsid w:val="00B17F15"/>
    <w:rsid w:val="00B17F45"/>
    <w:rsid w:val="00B20137"/>
    <w:rsid w:val="00B20230"/>
    <w:rsid w:val="00B20400"/>
    <w:rsid w:val="00B204C1"/>
    <w:rsid w:val="00B206F9"/>
    <w:rsid w:val="00B20872"/>
    <w:rsid w:val="00B20958"/>
    <w:rsid w:val="00B20981"/>
    <w:rsid w:val="00B20A04"/>
    <w:rsid w:val="00B20ACB"/>
    <w:rsid w:val="00B21088"/>
    <w:rsid w:val="00B212C8"/>
    <w:rsid w:val="00B2139C"/>
    <w:rsid w:val="00B217FA"/>
    <w:rsid w:val="00B218FA"/>
    <w:rsid w:val="00B2195D"/>
    <w:rsid w:val="00B219D0"/>
    <w:rsid w:val="00B21CF6"/>
    <w:rsid w:val="00B221AE"/>
    <w:rsid w:val="00B22255"/>
    <w:rsid w:val="00B2230D"/>
    <w:rsid w:val="00B224F3"/>
    <w:rsid w:val="00B228A2"/>
    <w:rsid w:val="00B22BA3"/>
    <w:rsid w:val="00B22F58"/>
    <w:rsid w:val="00B23072"/>
    <w:rsid w:val="00B23150"/>
    <w:rsid w:val="00B232A2"/>
    <w:rsid w:val="00B23347"/>
    <w:rsid w:val="00B23370"/>
    <w:rsid w:val="00B23390"/>
    <w:rsid w:val="00B23625"/>
    <w:rsid w:val="00B23736"/>
    <w:rsid w:val="00B23778"/>
    <w:rsid w:val="00B237CA"/>
    <w:rsid w:val="00B237E3"/>
    <w:rsid w:val="00B239E1"/>
    <w:rsid w:val="00B23A03"/>
    <w:rsid w:val="00B23B0B"/>
    <w:rsid w:val="00B23D4B"/>
    <w:rsid w:val="00B241EC"/>
    <w:rsid w:val="00B24479"/>
    <w:rsid w:val="00B245BD"/>
    <w:rsid w:val="00B2460C"/>
    <w:rsid w:val="00B2468A"/>
    <w:rsid w:val="00B248A5"/>
    <w:rsid w:val="00B24A40"/>
    <w:rsid w:val="00B24B2A"/>
    <w:rsid w:val="00B24BF8"/>
    <w:rsid w:val="00B24C64"/>
    <w:rsid w:val="00B24C80"/>
    <w:rsid w:val="00B24D02"/>
    <w:rsid w:val="00B24D6A"/>
    <w:rsid w:val="00B24DFE"/>
    <w:rsid w:val="00B24E3B"/>
    <w:rsid w:val="00B24E5C"/>
    <w:rsid w:val="00B2521E"/>
    <w:rsid w:val="00B25385"/>
    <w:rsid w:val="00B253E4"/>
    <w:rsid w:val="00B254A2"/>
    <w:rsid w:val="00B2550F"/>
    <w:rsid w:val="00B257AD"/>
    <w:rsid w:val="00B258DD"/>
    <w:rsid w:val="00B258E3"/>
    <w:rsid w:val="00B25951"/>
    <w:rsid w:val="00B25A27"/>
    <w:rsid w:val="00B25A4F"/>
    <w:rsid w:val="00B25C31"/>
    <w:rsid w:val="00B25E95"/>
    <w:rsid w:val="00B25ED5"/>
    <w:rsid w:val="00B26191"/>
    <w:rsid w:val="00B2631D"/>
    <w:rsid w:val="00B26412"/>
    <w:rsid w:val="00B26556"/>
    <w:rsid w:val="00B2657A"/>
    <w:rsid w:val="00B2684D"/>
    <w:rsid w:val="00B26BE7"/>
    <w:rsid w:val="00B26D91"/>
    <w:rsid w:val="00B26D93"/>
    <w:rsid w:val="00B26D9A"/>
    <w:rsid w:val="00B26E19"/>
    <w:rsid w:val="00B26E90"/>
    <w:rsid w:val="00B26EDA"/>
    <w:rsid w:val="00B26F03"/>
    <w:rsid w:val="00B26FBF"/>
    <w:rsid w:val="00B26FDC"/>
    <w:rsid w:val="00B27173"/>
    <w:rsid w:val="00B271A1"/>
    <w:rsid w:val="00B271B0"/>
    <w:rsid w:val="00B271E7"/>
    <w:rsid w:val="00B273A7"/>
    <w:rsid w:val="00B275A3"/>
    <w:rsid w:val="00B27786"/>
    <w:rsid w:val="00B27893"/>
    <w:rsid w:val="00B278FD"/>
    <w:rsid w:val="00B27FF4"/>
    <w:rsid w:val="00B2B76F"/>
    <w:rsid w:val="00B302B1"/>
    <w:rsid w:val="00B30395"/>
    <w:rsid w:val="00B30400"/>
    <w:rsid w:val="00B3086C"/>
    <w:rsid w:val="00B30935"/>
    <w:rsid w:val="00B30ADE"/>
    <w:rsid w:val="00B30D39"/>
    <w:rsid w:val="00B30F12"/>
    <w:rsid w:val="00B30FED"/>
    <w:rsid w:val="00B31287"/>
    <w:rsid w:val="00B31330"/>
    <w:rsid w:val="00B31416"/>
    <w:rsid w:val="00B3141C"/>
    <w:rsid w:val="00B315DC"/>
    <w:rsid w:val="00B31680"/>
    <w:rsid w:val="00B31681"/>
    <w:rsid w:val="00B316A2"/>
    <w:rsid w:val="00B318C1"/>
    <w:rsid w:val="00B31AA1"/>
    <w:rsid w:val="00B31B1D"/>
    <w:rsid w:val="00B31C87"/>
    <w:rsid w:val="00B31D57"/>
    <w:rsid w:val="00B31E0A"/>
    <w:rsid w:val="00B31F22"/>
    <w:rsid w:val="00B323A5"/>
    <w:rsid w:val="00B326A6"/>
    <w:rsid w:val="00B326F7"/>
    <w:rsid w:val="00B3292C"/>
    <w:rsid w:val="00B3298C"/>
    <w:rsid w:val="00B329FE"/>
    <w:rsid w:val="00B32C1A"/>
    <w:rsid w:val="00B32D4E"/>
    <w:rsid w:val="00B32DAF"/>
    <w:rsid w:val="00B32E6D"/>
    <w:rsid w:val="00B3301A"/>
    <w:rsid w:val="00B331D3"/>
    <w:rsid w:val="00B332DE"/>
    <w:rsid w:val="00B33378"/>
    <w:rsid w:val="00B333FE"/>
    <w:rsid w:val="00B334D4"/>
    <w:rsid w:val="00B33607"/>
    <w:rsid w:val="00B33852"/>
    <w:rsid w:val="00B3388D"/>
    <w:rsid w:val="00B33949"/>
    <w:rsid w:val="00B33E9B"/>
    <w:rsid w:val="00B33F78"/>
    <w:rsid w:val="00B33FA0"/>
    <w:rsid w:val="00B33FC8"/>
    <w:rsid w:val="00B34028"/>
    <w:rsid w:val="00B34199"/>
    <w:rsid w:val="00B34297"/>
    <w:rsid w:val="00B34323"/>
    <w:rsid w:val="00B3441A"/>
    <w:rsid w:val="00B344F4"/>
    <w:rsid w:val="00B346E7"/>
    <w:rsid w:val="00B34888"/>
    <w:rsid w:val="00B34AEE"/>
    <w:rsid w:val="00B34BF2"/>
    <w:rsid w:val="00B34D28"/>
    <w:rsid w:val="00B34D73"/>
    <w:rsid w:val="00B34E05"/>
    <w:rsid w:val="00B34E6F"/>
    <w:rsid w:val="00B352F1"/>
    <w:rsid w:val="00B3537B"/>
    <w:rsid w:val="00B3545E"/>
    <w:rsid w:val="00B354C3"/>
    <w:rsid w:val="00B354FA"/>
    <w:rsid w:val="00B355FF"/>
    <w:rsid w:val="00B356E0"/>
    <w:rsid w:val="00B35741"/>
    <w:rsid w:val="00B358FB"/>
    <w:rsid w:val="00B3591D"/>
    <w:rsid w:val="00B3593E"/>
    <w:rsid w:val="00B35A4C"/>
    <w:rsid w:val="00B35B46"/>
    <w:rsid w:val="00B35B58"/>
    <w:rsid w:val="00B35BC9"/>
    <w:rsid w:val="00B35C47"/>
    <w:rsid w:val="00B35D45"/>
    <w:rsid w:val="00B35DC8"/>
    <w:rsid w:val="00B35E08"/>
    <w:rsid w:val="00B35F07"/>
    <w:rsid w:val="00B36232"/>
    <w:rsid w:val="00B36239"/>
    <w:rsid w:val="00B363AA"/>
    <w:rsid w:val="00B363CF"/>
    <w:rsid w:val="00B3663B"/>
    <w:rsid w:val="00B3682E"/>
    <w:rsid w:val="00B36839"/>
    <w:rsid w:val="00B36DB4"/>
    <w:rsid w:val="00B36DCE"/>
    <w:rsid w:val="00B36F06"/>
    <w:rsid w:val="00B372C4"/>
    <w:rsid w:val="00B37301"/>
    <w:rsid w:val="00B3732B"/>
    <w:rsid w:val="00B37352"/>
    <w:rsid w:val="00B374C2"/>
    <w:rsid w:val="00B3752C"/>
    <w:rsid w:val="00B3761E"/>
    <w:rsid w:val="00B3768A"/>
    <w:rsid w:val="00B3783A"/>
    <w:rsid w:val="00B37935"/>
    <w:rsid w:val="00B379B2"/>
    <w:rsid w:val="00B37A18"/>
    <w:rsid w:val="00B37A33"/>
    <w:rsid w:val="00B37C53"/>
    <w:rsid w:val="00B37E8F"/>
    <w:rsid w:val="00B37F23"/>
    <w:rsid w:val="00B37F3A"/>
    <w:rsid w:val="00B402DD"/>
    <w:rsid w:val="00B40335"/>
    <w:rsid w:val="00B4080F"/>
    <w:rsid w:val="00B408B7"/>
    <w:rsid w:val="00B40913"/>
    <w:rsid w:val="00B40B39"/>
    <w:rsid w:val="00B40D03"/>
    <w:rsid w:val="00B40FCA"/>
    <w:rsid w:val="00B41258"/>
    <w:rsid w:val="00B412D4"/>
    <w:rsid w:val="00B41566"/>
    <w:rsid w:val="00B41603"/>
    <w:rsid w:val="00B416BA"/>
    <w:rsid w:val="00B41907"/>
    <w:rsid w:val="00B419D9"/>
    <w:rsid w:val="00B41A0B"/>
    <w:rsid w:val="00B41A50"/>
    <w:rsid w:val="00B41B00"/>
    <w:rsid w:val="00B41BC2"/>
    <w:rsid w:val="00B41C65"/>
    <w:rsid w:val="00B41D69"/>
    <w:rsid w:val="00B41D78"/>
    <w:rsid w:val="00B41EC9"/>
    <w:rsid w:val="00B41F41"/>
    <w:rsid w:val="00B41F4E"/>
    <w:rsid w:val="00B41F68"/>
    <w:rsid w:val="00B41FD3"/>
    <w:rsid w:val="00B42108"/>
    <w:rsid w:val="00B422E7"/>
    <w:rsid w:val="00B4233E"/>
    <w:rsid w:val="00B4251D"/>
    <w:rsid w:val="00B42708"/>
    <w:rsid w:val="00B427BB"/>
    <w:rsid w:val="00B42853"/>
    <w:rsid w:val="00B4294B"/>
    <w:rsid w:val="00B42AB4"/>
    <w:rsid w:val="00B42ADD"/>
    <w:rsid w:val="00B42B24"/>
    <w:rsid w:val="00B42E99"/>
    <w:rsid w:val="00B42F76"/>
    <w:rsid w:val="00B42F91"/>
    <w:rsid w:val="00B430AC"/>
    <w:rsid w:val="00B43104"/>
    <w:rsid w:val="00B4311F"/>
    <w:rsid w:val="00B43195"/>
    <w:rsid w:val="00B431B5"/>
    <w:rsid w:val="00B433DC"/>
    <w:rsid w:val="00B433EB"/>
    <w:rsid w:val="00B435D8"/>
    <w:rsid w:val="00B436B3"/>
    <w:rsid w:val="00B436B9"/>
    <w:rsid w:val="00B43A30"/>
    <w:rsid w:val="00B43C27"/>
    <w:rsid w:val="00B43D79"/>
    <w:rsid w:val="00B43DA5"/>
    <w:rsid w:val="00B43FA1"/>
    <w:rsid w:val="00B44009"/>
    <w:rsid w:val="00B44107"/>
    <w:rsid w:val="00B44121"/>
    <w:rsid w:val="00B4421C"/>
    <w:rsid w:val="00B44231"/>
    <w:rsid w:val="00B44381"/>
    <w:rsid w:val="00B44603"/>
    <w:rsid w:val="00B4468E"/>
    <w:rsid w:val="00B446F1"/>
    <w:rsid w:val="00B448D2"/>
    <w:rsid w:val="00B448EA"/>
    <w:rsid w:val="00B44913"/>
    <w:rsid w:val="00B44A05"/>
    <w:rsid w:val="00B44C45"/>
    <w:rsid w:val="00B44CCD"/>
    <w:rsid w:val="00B44D15"/>
    <w:rsid w:val="00B44D35"/>
    <w:rsid w:val="00B44D95"/>
    <w:rsid w:val="00B44E9B"/>
    <w:rsid w:val="00B45044"/>
    <w:rsid w:val="00B4525E"/>
    <w:rsid w:val="00B452F5"/>
    <w:rsid w:val="00B45371"/>
    <w:rsid w:val="00B4552A"/>
    <w:rsid w:val="00B457C5"/>
    <w:rsid w:val="00B45A03"/>
    <w:rsid w:val="00B45C58"/>
    <w:rsid w:val="00B45D12"/>
    <w:rsid w:val="00B45D44"/>
    <w:rsid w:val="00B45D4F"/>
    <w:rsid w:val="00B45FBF"/>
    <w:rsid w:val="00B46015"/>
    <w:rsid w:val="00B4614B"/>
    <w:rsid w:val="00B46208"/>
    <w:rsid w:val="00B463E9"/>
    <w:rsid w:val="00B463FF"/>
    <w:rsid w:val="00B464BA"/>
    <w:rsid w:val="00B46513"/>
    <w:rsid w:val="00B4658C"/>
    <w:rsid w:val="00B466DC"/>
    <w:rsid w:val="00B46929"/>
    <w:rsid w:val="00B46AD5"/>
    <w:rsid w:val="00B46B93"/>
    <w:rsid w:val="00B46C81"/>
    <w:rsid w:val="00B46CA5"/>
    <w:rsid w:val="00B46D10"/>
    <w:rsid w:val="00B46D95"/>
    <w:rsid w:val="00B46E02"/>
    <w:rsid w:val="00B46F89"/>
    <w:rsid w:val="00B47001"/>
    <w:rsid w:val="00B470A0"/>
    <w:rsid w:val="00B47213"/>
    <w:rsid w:val="00B472C4"/>
    <w:rsid w:val="00B472C7"/>
    <w:rsid w:val="00B47316"/>
    <w:rsid w:val="00B47341"/>
    <w:rsid w:val="00B47351"/>
    <w:rsid w:val="00B47393"/>
    <w:rsid w:val="00B47464"/>
    <w:rsid w:val="00B47512"/>
    <w:rsid w:val="00B4771C"/>
    <w:rsid w:val="00B477B4"/>
    <w:rsid w:val="00B4790C"/>
    <w:rsid w:val="00B47AFA"/>
    <w:rsid w:val="00B47CEE"/>
    <w:rsid w:val="00B47DF9"/>
    <w:rsid w:val="00B47DFD"/>
    <w:rsid w:val="00B47E63"/>
    <w:rsid w:val="00B47E8D"/>
    <w:rsid w:val="00B50040"/>
    <w:rsid w:val="00B50085"/>
    <w:rsid w:val="00B500B9"/>
    <w:rsid w:val="00B500D1"/>
    <w:rsid w:val="00B50113"/>
    <w:rsid w:val="00B50159"/>
    <w:rsid w:val="00B5044D"/>
    <w:rsid w:val="00B50619"/>
    <w:rsid w:val="00B50891"/>
    <w:rsid w:val="00B508E4"/>
    <w:rsid w:val="00B50925"/>
    <w:rsid w:val="00B5094C"/>
    <w:rsid w:val="00B50C2D"/>
    <w:rsid w:val="00B50C8E"/>
    <w:rsid w:val="00B50D9D"/>
    <w:rsid w:val="00B50ED3"/>
    <w:rsid w:val="00B5111D"/>
    <w:rsid w:val="00B51149"/>
    <w:rsid w:val="00B512E1"/>
    <w:rsid w:val="00B516C7"/>
    <w:rsid w:val="00B517EA"/>
    <w:rsid w:val="00B518F9"/>
    <w:rsid w:val="00B51B06"/>
    <w:rsid w:val="00B51F69"/>
    <w:rsid w:val="00B521B2"/>
    <w:rsid w:val="00B5235C"/>
    <w:rsid w:val="00B526E7"/>
    <w:rsid w:val="00B52776"/>
    <w:rsid w:val="00B5283D"/>
    <w:rsid w:val="00B529AE"/>
    <w:rsid w:val="00B52B87"/>
    <w:rsid w:val="00B52EBF"/>
    <w:rsid w:val="00B52F08"/>
    <w:rsid w:val="00B530D2"/>
    <w:rsid w:val="00B530FD"/>
    <w:rsid w:val="00B533AE"/>
    <w:rsid w:val="00B533FD"/>
    <w:rsid w:val="00B535E0"/>
    <w:rsid w:val="00B53655"/>
    <w:rsid w:val="00B536B8"/>
    <w:rsid w:val="00B536BD"/>
    <w:rsid w:val="00B53772"/>
    <w:rsid w:val="00B5387C"/>
    <w:rsid w:val="00B538A9"/>
    <w:rsid w:val="00B538CA"/>
    <w:rsid w:val="00B538F9"/>
    <w:rsid w:val="00B53925"/>
    <w:rsid w:val="00B53A02"/>
    <w:rsid w:val="00B53BC5"/>
    <w:rsid w:val="00B53BF9"/>
    <w:rsid w:val="00B53CF9"/>
    <w:rsid w:val="00B53D4E"/>
    <w:rsid w:val="00B53DE7"/>
    <w:rsid w:val="00B5423B"/>
    <w:rsid w:val="00B5426A"/>
    <w:rsid w:val="00B54311"/>
    <w:rsid w:val="00B543C0"/>
    <w:rsid w:val="00B54407"/>
    <w:rsid w:val="00B54420"/>
    <w:rsid w:val="00B544A5"/>
    <w:rsid w:val="00B5456F"/>
    <w:rsid w:val="00B5465B"/>
    <w:rsid w:val="00B547DF"/>
    <w:rsid w:val="00B54A2C"/>
    <w:rsid w:val="00B54ABB"/>
    <w:rsid w:val="00B54CD1"/>
    <w:rsid w:val="00B54D32"/>
    <w:rsid w:val="00B54DBA"/>
    <w:rsid w:val="00B54DBF"/>
    <w:rsid w:val="00B550BA"/>
    <w:rsid w:val="00B55178"/>
    <w:rsid w:val="00B55209"/>
    <w:rsid w:val="00B552DC"/>
    <w:rsid w:val="00B55457"/>
    <w:rsid w:val="00B5570D"/>
    <w:rsid w:val="00B55907"/>
    <w:rsid w:val="00B559D9"/>
    <w:rsid w:val="00B559E3"/>
    <w:rsid w:val="00B55A1A"/>
    <w:rsid w:val="00B55F6F"/>
    <w:rsid w:val="00B56090"/>
    <w:rsid w:val="00B56137"/>
    <w:rsid w:val="00B56349"/>
    <w:rsid w:val="00B563CE"/>
    <w:rsid w:val="00B563EE"/>
    <w:rsid w:val="00B56489"/>
    <w:rsid w:val="00B567CD"/>
    <w:rsid w:val="00B5684E"/>
    <w:rsid w:val="00B569D0"/>
    <w:rsid w:val="00B56A43"/>
    <w:rsid w:val="00B56A79"/>
    <w:rsid w:val="00B56E91"/>
    <w:rsid w:val="00B56EF8"/>
    <w:rsid w:val="00B56F6C"/>
    <w:rsid w:val="00B56FA4"/>
    <w:rsid w:val="00B5710D"/>
    <w:rsid w:val="00B5712B"/>
    <w:rsid w:val="00B57154"/>
    <w:rsid w:val="00B571B1"/>
    <w:rsid w:val="00B57232"/>
    <w:rsid w:val="00B57379"/>
    <w:rsid w:val="00B57429"/>
    <w:rsid w:val="00B5742E"/>
    <w:rsid w:val="00B5745B"/>
    <w:rsid w:val="00B5761D"/>
    <w:rsid w:val="00B576DC"/>
    <w:rsid w:val="00B576F1"/>
    <w:rsid w:val="00B57715"/>
    <w:rsid w:val="00B57789"/>
    <w:rsid w:val="00B577BE"/>
    <w:rsid w:val="00B57C73"/>
    <w:rsid w:val="00B57C96"/>
    <w:rsid w:val="00B57CDE"/>
    <w:rsid w:val="00B57D2D"/>
    <w:rsid w:val="00B57DF4"/>
    <w:rsid w:val="00B57FC7"/>
    <w:rsid w:val="00B600AE"/>
    <w:rsid w:val="00B600F1"/>
    <w:rsid w:val="00B60238"/>
    <w:rsid w:val="00B60811"/>
    <w:rsid w:val="00B60844"/>
    <w:rsid w:val="00B60B88"/>
    <w:rsid w:val="00B60E53"/>
    <w:rsid w:val="00B6124F"/>
    <w:rsid w:val="00B612B3"/>
    <w:rsid w:val="00B6131E"/>
    <w:rsid w:val="00B613E2"/>
    <w:rsid w:val="00B616F9"/>
    <w:rsid w:val="00B61865"/>
    <w:rsid w:val="00B618D6"/>
    <w:rsid w:val="00B618DA"/>
    <w:rsid w:val="00B6198A"/>
    <w:rsid w:val="00B61B9A"/>
    <w:rsid w:val="00B61CF2"/>
    <w:rsid w:val="00B61D3B"/>
    <w:rsid w:val="00B61F04"/>
    <w:rsid w:val="00B61F38"/>
    <w:rsid w:val="00B620ED"/>
    <w:rsid w:val="00B62130"/>
    <w:rsid w:val="00B62154"/>
    <w:rsid w:val="00B6225C"/>
    <w:rsid w:val="00B62340"/>
    <w:rsid w:val="00B62388"/>
    <w:rsid w:val="00B62416"/>
    <w:rsid w:val="00B62453"/>
    <w:rsid w:val="00B62566"/>
    <w:rsid w:val="00B62622"/>
    <w:rsid w:val="00B6270E"/>
    <w:rsid w:val="00B62787"/>
    <w:rsid w:val="00B62805"/>
    <w:rsid w:val="00B6289A"/>
    <w:rsid w:val="00B62CA3"/>
    <w:rsid w:val="00B62FC0"/>
    <w:rsid w:val="00B63040"/>
    <w:rsid w:val="00B63099"/>
    <w:rsid w:val="00B63211"/>
    <w:rsid w:val="00B632D8"/>
    <w:rsid w:val="00B63493"/>
    <w:rsid w:val="00B63583"/>
    <w:rsid w:val="00B6359D"/>
    <w:rsid w:val="00B635FA"/>
    <w:rsid w:val="00B63692"/>
    <w:rsid w:val="00B63844"/>
    <w:rsid w:val="00B63923"/>
    <w:rsid w:val="00B63941"/>
    <w:rsid w:val="00B639DF"/>
    <w:rsid w:val="00B63A7B"/>
    <w:rsid w:val="00B63AD7"/>
    <w:rsid w:val="00B63CD2"/>
    <w:rsid w:val="00B63ED6"/>
    <w:rsid w:val="00B63F99"/>
    <w:rsid w:val="00B63FDB"/>
    <w:rsid w:val="00B64031"/>
    <w:rsid w:val="00B64062"/>
    <w:rsid w:val="00B640A4"/>
    <w:rsid w:val="00B641E7"/>
    <w:rsid w:val="00B6424F"/>
    <w:rsid w:val="00B643E2"/>
    <w:rsid w:val="00B6446C"/>
    <w:rsid w:val="00B6488A"/>
    <w:rsid w:val="00B64900"/>
    <w:rsid w:val="00B64921"/>
    <w:rsid w:val="00B64DB1"/>
    <w:rsid w:val="00B64E5B"/>
    <w:rsid w:val="00B64EB6"/>
    <w:rsid w:val="00B65021"/>
    <w:rsid w:val="00B65472"/>
    <w:rsid w:val="00B65536"/>
    <w:rsid w:val="00B6565A"/>
    <w:rsid w:val="00B6599A"/>
    <w:rsid w:val="00B65ABA"/>
    <w:rsid w:val="00B65C2E"/>
    <w:rsid w:val="00B65C46"/>
    <w:rsid w:val="00B65C89"/>
    <w:rsid w:val="00B65CC3"/>
    <w:rsid w:val="00B65D4E"/>
    <w:rsid w:val="00B65EB4"/>
    <w:rsid w:val="00B65EE3"/>
    <w:rsid w:val="00B65EE5"/>
    <w:rsid w:val="00B65F6C"/>
    <w:rsid w:val="00B6606E"/>
    <w:rsid w:val="00B660AA"/>
    <w:rsid w:val="00B660D7"/>
    <w:rsid w:val="00B66188"/>
    <w:rsid w:val="00B6619A"/>
    <w:rsid w:val="00B661B5"/>
    <w:rsid w:val="00B661E4"/>
    <w:rsid w:val="00B6630C"/>
    <w:rsid w:val="00B66319"/>
    <w:rsid w:val="00B6646F"/>
    <w:rsid w:val="00B664E9"/>
    <w:rsid w:val="00B664EE"/>
    <w:rsid w:val="00B66501"/>
    <w:rsid w:val="00B66A07"/>
    <w:rsid w:val="00B66B44"/>
    <w:rsid w:val="00B66D0A"/>
    <w:rsid w:val="00B66D77"/>
    <w:rsid w:val="00B66D9B"/>
    <w:rsid w:val="00B66DFE"/>
    <w:rsid w:val="00B66EC3"/>
    <w:rsid w:val="00B66EDF"/>
    <w:rsid w:val="00B66F53"/>
    <w:rsid w:val="00B67092"/>
    <w:rsid w:val="00B67198"/>
    <w:rsid w:val="00B671B4"/>
    <w:rsid w:val="00B67226"/>
    <w:rsid w:val="00B67295"/>
    <w:rsid w:val="00B673C7"/>
    <w:rsid w:val="00B675B2"/>
    <w:rsid w:val="00B6764A"/>
    <w:rsid w:val="00B67667"/>
    <w:rsid w:val="00B676DB"/>
    <w:rsid w:val="00B677C4"/>
    <w:rsid w:val="00B678BD"/>
    <w:rsid w:val="00B67966"/>
    <w:rsid w:val="00B67A3E"/>
    <w:rsid w:val="00B67B2A"/>
    <w:rsid w:val="00B67BDB"/>
    <w:rsid w:val="00B67D34"/>
    <w:rsid w:val="00B67EB2"/>
    <w:rsid w:val="00B700F3"/>
    <w:rsid w:val="00B70119"/>
    <w:rsid w:val="00B70280"/>
    <w:rsid w:val="00B7034A"/>
    <w:rsid w:val="00B703F9"/>
    <w:rsid w:val="00B707C4"/>
    <w:rsid w:val="00B70A0F"/>
    <w:rsid w:val="00B70AEC"/>
    <w:rsid w:val="00B70BAC"/>
    <w:rsid w:val="00B70CE6"/>
    <w:rsid w:val="00B70D71"/>
    <w:rsid w:val="00B70ED8"/>
    <w:rsid w:val="00B70F40"/>
    <w:rsid w:val="00B71009"/>
    <w:rsid w:val="00B71287"/>
    <w:rsid w:val="00B71319"/>
    <w:rsid w:val="00B71386"/>
    <w:rsid w:val="00B71393"/>
    <w:rsid w:val="00B7140E"/>
    <w:rsid w:val="00B7141F"/>
    <w:rsid w:val="00B714A8"/>
    <w:rsid w:val="00B7188B"/>
    <w:rsid w:val="00B719C9"/>
    <w:rsid w:val="00B71C60"/>
    <w:rsid w:val="00B71FAE"/>
    <w:rsid w:val="00B7216B"/>
    <w:rsid w:val="00B721F3"/>
    <w:rsid w:val="00B7238A"/>
    <w:rsid w:val="00B723A2"/>
    <w:rsid w:val="00B7253B"/>
    <w:rsid w:val="00B72704"/>
    <w:rsid w:val="00B727E6"/>
    <w:rsid w:val="00B72B3F"/>
    <w:rsid w:val="00B72B8C"/>
    <w:rsid w:val="00B72BC2"/>
    <w:rsid w:val="00B72BE5"/>
    <w:rsid w:val="00B72DA5"/>
    <w:rsid w:val="00B72FEB"/>
    <w:rsid w:val="00B7306C"/>
    <w:rsid w:val="00B73257"/>
    <w:rsid w:val="00B733D9"/>
    <w:rsid w:val="00B7341E"/>
    <w:rsid w:val="00B734D8"/>
    <w:rsid w:val="00B735AB"/>
    <w:rsid w:val="00B73845"/>
    <w:rsid w:val="00B73AAB"/>
    <w:rsid w:val="00B73E31"/>
    <w:rsid w:val="00B73E3E"/>
    <w:rsid w:val="00B73E6F"/>
    <w:rsid w:val="00B740C1"/>
    <w:rsid w:val="00B74123"/>
    <w:rsid w:val="00B741E6"/>
    <w:rsid w:val="00B745D1"/>
    <w:rsid w:val="00B747DE"/>
    <w:rsid w:val="00B74884"/>
    <w:rsid w:val="00B7489F"/>
    <w:rsid w:val="00B749AF"/>
    <w:rsid w:val="00B74A71"/>
    <w:rsid w:val="00B74B11"/>
    <w:rsid w:val="00B74B86"/>
    <w:rsid w:val="00B74BF1"/>
    <w:rsid w:val="00B74EBE"/>
    <w:rsid w:val="00B74FF5"/>
    <w:rsid w:val="00B75180"/>
    <w:rsid w:val="00B75265"/>
    <w:rsid w:val="00B752C1"/>
    <w:rsid w:val="00B752F2"/>
    <w:rsid w:val="00B75560"/>
    <w:rsid w:val="00B7571A"/>
    <w:rsid w:val="00B75809"/>
    <w:rsid w:val="00B758D4"/>
    <w:rsid w:val="00B759CA"/>
    <w:rsid w:val="00B75A1C"/>
    <w:rsid w:val="00B75DF8"/>
    <w:rsid w:val="00B75EAA"/>
    <w:rsid w:val="00B76075"/>
    <w:rsid w:val="00B76160"/>
    <w:rsid w:val="00B76289"/>
    <w:rsid w:val="00B76341"/>
    <w:rsid w:val="00B7638A"/>
    <w:rsid w:val="00B76474"/>
    <w:rsid w:val="00B766AC"/>
    <w:rsid w:val="00B767D3"/>
    <w:rsid w:val="00B76804"/>
    <w:rsid w:val="00B76850"/>
    <w:rsid w:val="00B76A1C"/>
    <w:rsid w:val="00B76AD7"/>
    <w:rsid w:val="00B76AF8"/>
    <w:rsid w:val="00B76BB2"/>
    <w:rsid w:val="00B76BD5"/>
    <w:rsid w:val="00B76D95"/>
    <w:rsid w:val="00B76DA2"/>
    <w:rsid w:val="00B76E5E"/>
    <w:rsid w:val="00B76E87"/>
    <w:rsid w:val="00B76EA7"/>
    <w:rsid w:val="00B77006"/>
    <w:rsid w:val="00B770C6"/>
    <w:rsid w:val="00B770E8"/>
    <w:rsid w:val="00B77147"/>
    <w:rsid w:val="00B771DD"/>
    <w:rsid w:val="00B77376"/>
    <w:rsid w:val="00B7748E"/>
    <w:rsid w:val="00B778CF"/>
    <w:rsid w:val="00B77932"/>
    <w:rsid w:val="00B779C2"/>
    <w:rsid w:val="00B779CB"/>
    <w:rsid w:val="00B77C2A"/>
    <w:rsid w:val="00B80006"/>
    <w:rsid w:val="00B802C2"/>
    <w:rsid w:val="00B805BA"/>
    <w:rsid w:val="00B80669"/>
    <w:rsid w:val="00B80730"/>
    <w:rsid w:val="00B80826"/>
    <w:rsid w:val="00B80A6F"/>
    <w:rsid w:val="00B80D8F"/>
    <w:rsid w:val="00B80DCE"/>
    <w:rsid w:val="00B80E26"/>
    <w:rsid w:val="00B80E73"/>
    <w:rsid w:val="00B80F48"/>
    <w:rsid w:val="00B80F77"/>
    <w:rsid w:val="00B80F7D"/>
    <w:rsid w:val="00B812FF"/>
    <w:rsid w:val="00B8133A"/>
    <w:rsid w:val="00B8134A"/>
    <w:rsid w:val="00B814A2"/>
    <w:rsid w:val="00B81543"/>
    <w:rsid w:val="00B81751"/>
    <w:rsid w:val="00B818FD"/>
    <w:rsid w:val="00B81A22"/>
    <w:rsid w:val="00B81AB1"/>
    <w:rsid w:val="00B81BBE"/>
    <w:rsid w:val="00B81CEA"/>
    <w:rsid w:val="00B81F7D"/>
    <w:rsid w:val="00B820B0"/>
    <w:rsid w:val="00B82241"/>
    <w:rsid w:val="00B82246"/>
    <w:rsid w:val="00B82330"/>
    <w:rsid w:val="00B823FB"/>
    <w:rsid w:val="00B8253C"/>
    <w:rsid w:val="00B825F7"/>
    <w:rsid w:val="00B82899"/>
    <w:rsid w:val="00B828F8"/>
    <w:rsid w:val="00B82CBD"/>
    <w:rsid w:val="00B82D69"/>
    <w:rsid w:val="00B82F50"/>
    <w:rsid w:val="00B82FC4"/>
    <w:rsid w:val="00B830E8"/>
    <w:rsid w:val="00B831DC"/>
    <w:rsid w:val="00B832B5"/>
    <w:rsid w:val="00B8343C"/>
    <w:rsid w:val="00B834B1"/>
    <w:rsid w:val="00B8356F"/>
    <w:rsid w:val="00B83676"/>
    <w:rsid w:val="00B836B4"/>
    <w:rsid w:val="00B836E5"/>
    <w:rsid w:val="00B8374F"/>
    <w:rsid w:val="00B839C4"/>
    <w:rsid w:val="00B83CE9"/>
    <w:rsid w:val="00B83D44"/>
    <w:rsid w:val="00B8410A"/>
    <w:rsid w:val="00B841C4"/>
    <w:rsid w:val="00B842C1"/>
    <w:rsid w:val="00B842D1"/>
    <w:rsid w:val="00B8437F"/>
    <w:rsid w:val="00B84454"/>
    <w:rsid w:val="00B8468D"/>
    <w:rsid w:val="00B8492C"/>
    <w:rsid w:val="00B84974"/>
    <w:rsid w:val="00B84D70"/>
    <w:rsid w:val="00B84D90"/>
    <w:rsid w:val="00B84E99"/>
    <w:rsid w:val="00B8502C"/>
    <w:rsid w:val="00B85121"/>
    <w:rsid w:val="00B85143"/>
    <w:rsid w:val="00B85431"/>
    <w:rsid w:val="00B85549"/>
    <w:rsid w:val="00B855A9"/>
    <w:rsid w:val="00B8566F"/>
    <w:rsid w:val="00B85816"/>
    <w:rsid w:val="00B85A18"/>
    <w:rsid w:val="00B85AEE"/>
    <w:rsid w:val="00B85D4A"/>
    <w:rsid w:val="00B85FA1"/>
    <w:rsid w:val="00B85FD3"/>
    <w:rsid w:val="00B860BB"/>
    <w:rsid w:val="00B86165"/>
    <w:rsid w:val="00B8629D"/>
    <w:rsid w:val="00B862AB"/>
    <w:rsid w:val="00B864FE"/>
    <w:rsid w:val="00B86782"/>
    <w:rsid w:val="00B867B4"/>
    <w:rsid w:val="00B867C8"/>
    <w:rsid w:val="00B86821"/>
    <w:rsid w:val="00B8682E"/>
    <w:rsid w:val="00B868A7"/>
    <w:rsid w:val="00B868AD"/>
    <w:rsid w:val="00B86A33"/>
    <w:rsid w:val="00B86A4F"/>
    <w:rsid w:val="00B86AB6"/>
    <w:rsid w:val="00B86AE8"/>
    <w:rsid w:val="00B86CBE"/>
    <w:rsid w:val="00B86D99"/>
    <w:rsid w:val="00B86E09"/>
    <w:rsid w:val="00B86EF4"/>
    <w:rsid w:val="00B870A0"/>
    <w:rsid w:val="00B872FE"/>
    <w:rsid w:val="00B87410"/>
    <w:rsid w:val="00B87424"/>
    <w:rsid w:val="00B877C1"/>
    <w:rsid w:val="00B87C50"/>
    <w:rsid w:val="00B87E0F"/>
    <w:rsid w:val="00B87F92"/>
    <w:rsid w:val="00B87F93"/>
    <w:rsid w:val="00B90005"/>
    <w:rsid w:val="00B90011"/>
    <w:rsid w:val="00B90052"/>
    <w:rsid w:val="00B9073C"/>
    <w:rsid w:val="00B90832"/>
    <w:rsid w:val="00B909E1"/>
    <w:rsid w:val="00B90AA0"/>
    <w:rsid w:val="00B90B85"/>
    <w:rsid w:val="00B90BB2"/>
    <w:rsid w:val="00B90C75"/>
    <w:rsid w:val="00B90D5B"/>
    <w:rsid w:val="00B90DB2"/>
    <w:rsid w:val="00B90EF5"/>
    <w:rsid w:val="00B90FCF"/>
    <w:rsid w:val="00B91150"/>
    <w:rsid w:val="00B9121E"/>
    <w:rsid w:val="00B912AF"/>
    <w:rsid w:val="00B913D0"/>
    <w:rsid w:val="00B91483"/>
    <w:rsid w:val="00B914E4"/>
    <w:rsid w:val="00B9156A"/>
    <w:rsid w:val="00B915F1"/>
    <w:rsid w:val="00B916B3"/>
    <w:rsid w:val="00B919AF"/>
    <w:rsid w:val="00B919C4"/>
    <w:rsid w:val="00B919E9"/>
    <w:rsid w:val="00B91B27"/>
    <w:rsid w:val="00B91BA9"/>
    <w:rsid w:val="00B91D88"/>
    <w:rsid w:val="00B91DA8"/>
    <w:rsid w:val="00B91EB3"/>
    <w:rsid w:val="00B91ED2"/>
    <w:rsid w:val="00B9206E"/>
    <w:rsid w:val="00B92324"/>
    <w:rsid w:val="00B9232C"/>
    <w:rsid w:val="00B92388"/>
    <w:rsid w:val="00B924BD"/>
    <w:rsid w:val="00B9250A"/>
    <w:rsid w:val="00B9263D"/>
    <w:rsid w:val="00B9274E"/>
    <w:rsid w:val="00B92960"/>
    <w:rsid w:val="00B92C89"/>
    <w:rsid w:val="00B92D19"/>
    <w:rsid w:val="00B92E73"/>
    <w:rsid w:val="00B92ED6"/>
    <w:rsid w:val="00B92F2E"/>
    <w:rsid w:val="00B93138"/>
    <w:rsid w:val="00B93562"/>
    <w:rsid w:val="00B93584"/>
    <w:rsid w:val="00B936A8"/>
    <w:rsid w:val="00B93730"/>
    <w:rsid w:val="00B93741"/>
    <w:rsid w:val="00B9380C"/>
    <w:rsid w:val="00B9382F"/>
    <w:rsid w:val="00B93910"/>
    <w:rsid w:val="00B93A1C"/>
    <w:rsid w:val="00B93A30"/>
    <w:rsid w:val="00B93C67"/>
    <w:rsid w:val="00B93E7B"/>
    <w:rsid w:val="00B93F5B"/>
    <w:rsid w:val="00B94277"/>
    <w:rsid w:val="00B94423"/>
    <w:rsid w:val="00B9488D"/>
    <w:rsid w:val="00B948B2"/>
    <w:rsid w:val="00B948F4"/>
    <w:rsid w:val="00B94B36"/>
    <w:rsid w:val="00B94B7B"/>
    <w:rsid w:val="00B94D18"/>
    <w:rsid w:val="00B9509C"/>
    <w:rsid w:val="00B95223"/>
    <w:rsid w:val="00B9527E"/>
    <w:rsid w:val="00B95359"/>
    <w:rsid w:val="00B95654"/>
    <w:rsid w:val="00B95690"/>
    <w:rsid w:val="00B95709"/>
    <w:rsid w:val="00B9570D"/>
    <w:rsid w:val="00B95A43"/>
    <w:rsid w:val="00B95A8A"/>
    <w:rsid w:val="00B95BB5"/>
    <w:rsid w:val="00B95F67"/>
    <w:rsid w:val="00B9629C"/>
    <w:rsid w:val="00B96360"/>
    <w:rsid w:val="00B96448"/>
    <w:rsid w:val="00B96453"/>
    <w:rsid w:val="00B96517"/>
    <w:rsid w:val="00B966B8"/>
    <w:rsid w:val="00B96892"/>
    <w:rsid w:val="00B9693F"/>
    <w:rsid w:val="00B96993"/>
    <w:rsid w:val="00B96A79"/>
    <w:rsid w:val="00B96B05"/>
    <w:rsid w:val="00B96D83"/>
    <w:rsid w:val="00B96F64"/>
    <w:rsid w:val="00B96FCD"/>
    <w:rsid w:val="00B97060"/>
    <w:rsid w:val="00B97113"/>
    <w:rsid w:val="00B97168"/>
    <w:rsid w:val="00B97242"/>
    <w:rsid w:val="00B97424"/>
    <w:rsid w:val="00B9753B"/>
    <w:rsid w:val="00B9774E"/>
    <w:rsid w:val="00B9782A"/>
    <w:rsid w:val="00B97945"/>
    <w:rsid w:val="00B97A37"/>
    <w:rsid w:val="00B97BD1"/>
    <w:rsid w:val="00B97DA5"/>
    <w:rsid w:val="00B97E07"/>
    <w:rsid w:val="00B97EDF"/>
    <w:rsid w:val="00BA01B6"/>
    <w:rsid w:val="00BA02DE"/>
    <w:rsid w:val="00BA0375"/>
    <w:rsid w:val="00BA0442"/>
    <w:rsid w:val="00BA045C"/>
    <w:rsid w:val="00BA04C2"/>
    <w:rsid w:val="00BA057A"/>
    <w:rsid w:val="00BA061B"/>
    <w:rsid w:val="00BA061E"/>
    <w:rsid w:val="00BA0622"/>
    <w:rsid w:val="00BA063F"/>
    <w:rsid w:val="00BA064A"/>
    <w:rsid w:val="00BA0836"/>
    <w:rsid w:val="00BA0915"/>
    <w:rsid w:val="00BA0930"/>
    <w:rsid w:val="00BA0986"/>
    <w:rsid w:val="00BA0998"/>
    <w:rsid w:val="00BA09A0"/>
    <w:rsid w:val="00BA0B5D"/>
    <w:rsid w:val="00BA0C20"/>
    <w:rsid w:val="00BA0CDD"/>
    <w:rsid w:val="00BA0FFF"/>
    <w:rsid w:val="00BA101C"/>
    <w:rsid w:val="00BA1127"/>
    <w:rsid w:val="00BA124B"/>
    <w:rsid w:val="00BA129E"/>
    <w:rsid w:val="00BA14F4"/>
    <w:rsid w:val="00BA14FC"/>
    <w:rsid w:val="00BA1851"/>
    <w:rsid w:val="00BA190B"/>
    <w:rsid w:val="00BA1B58"/>
    <w:rsid w:val="00BA1D05"/>
    <w:rsid w:val="00BA1D17"/>
    <w:rsid w:val="00BA1F49"/>
    <w:rsid w:val="00BA1FB4"/>
    <w:rsid w:val="00BA20BF"/>
    <w:rsid w:val="00BA20E8"/>
    <w:rsid w:val="00BA2171"/>
    <w:rsid w:val="00BA2273"/>
    <w:rsid w:val="00BA228C"/>
    <w:rsid w:val="00BA22DA"/>
    <w:rsid w:val="00BA22F5"/>
    <w:rsid w:val="00BA2326"/>
    <w:rsid w:val="00BA2336"/>
    <w:rsid w:val="00BA2535"/>
    <w:rsid w:val="00BA2816"/>
    <w:rsid w:val="00BA2898"/>
    <w:rsid w:val="00BA2C33"/>
    <w:rsid w:val="00BA2D6C"/>
    <w:rsid w:val="00BA2FB4"/>
    <w:rsid w:val="00BA300A"/>
    <w:rsid w:val="00BA30CF"/>
    <w:rsid w:val="00BA3195"/>
    <w:rsid w:val="00BA31CD"/>
    <w:rsid w:val="00BA32AB"/>
    <w:rsid w:val="00BA33FC"/>
    <w:rsid w:val="00BA3491"/>
    <w:rsid w:val="00BA34CC"/>
    <w:rsid w:val="00BA354D"/>
    <w:rsid w:val="00BA3696"/>
    <w:rsid w:val="00BA3914"/>
    <w:rsid w:val="00BA3ADD"/>
    <w:rsid w:val="00BA3BAC"/>
    <w:rsid w:val="00BA3CB4"/>
    <w:rsid w:val="00BA3D5F"/>
    <w:rsid w:val="00BA3F72"/>
    <w:rsid w:val="00BA40B5"/>
    <w:rsid w:val="00BA415E"/>
    <w:rsid w:val="00BA4273"/>
    <w:rsid w:val="00BA42AF"/>
    <w:rsid w:val="00BA42B9"/>
    <w:rsid w:val="00BA435E"/>
    <w:rsid w:val="00BA43AD"/>
    <w:rsid w:val="00BA448A"/>
    <w:rsid w:val="00BA44B7"/>
    <w:rsid w:val="00BA45A9"/>
    <w:rsid w:val="00BA46EF"/>
    <w:rsid w:val="00BA47D2"/>
    <w:rsid w:val="00BA48BA"/>
    <w:rsid w:val="00BA49E1"/>
    <w:rsid w:val="00BA4BAD"/>
    <w:rsid w:val="00BA4C0F"/>
    <w:rsid w:val="00BA4CE9"/>
    <w:rsid w:val="00BA4F6C"/>
    <w:rsid w:val="00BA5199"/>
    <w:rsid w:val="00BA5247"/>
    <w:rsid w:val="00BA525E"/>
    <w:rsid w:val="00BA529F"/>
    <w:rsid w:val="00BA52B2"/>
    <w:rsid w:val="00BA536D"/>
    <w:rsid w:val="00BA547F"/>
    <w:rsid w:val="00BA54E5"/>
    <w:rsid w:val="00BA561E"/>
    <w:rsid w:val="00BA56C9"/>
    <w:rsid w:val="00BA56F2"/>
    <w:rsid w:val="00BA574C"/>
    <w:rsid w:val="00BA575F"/>
    <w:rsid w:val="00BA5866"/>
    <w:rsid w:val="00BA594E"/>
    <w:rsid w:val="00BA59D4"/>
    <w:rsid w:val="00BA5B35"/>
    <w:rsid w:val="00BA5B64"/>
    <w:rsid w:val="00BA5CE7"/>
    <w:rsid w:val="00BA5E78"/>
    <w:rsid w:val="00BA5E98"/>
    <w:rsid w:val="00BA5FF2"/>
    <w:rsid w:val="00BA601B"/>
    <w:rsid w:val="00BA6041"/>
    <w:rsid w:val="00BA6121"/>
    <w:rsid w:val="00BA618D"/>
    <w:rsid w:val="00BA627A"/>
    <w:rsid w:val="00BA6474"/>
    <w:rsid w:val="00BA649F"/>
    <w:rsid w:val="00BA663C"/>
    <w:rsid w:val="00BA69B7"/>
    <w:rsid w:val="00BA69CE"/>
    <w:rsid w:val="00BA6ABC"/>
    <w:rsid w:val="00BA6B22"/>
    <w:rsid w:val="00BA6B83"/>
    <w:rsid w:val="00BA6C1C"/>
    <w:rsid w:val="00BA6E3C"/>
    <w:rsid w:val="00BA6E5F"/>
    <w:rsid w:val="00BA7073"/>
    <w:rsid w:val="00BA70B5"/>
    <w:rsid w:val="00BA71C3"/>
    <w:rsid w:val="00BA7207"/>
    <w:rsid w:val="00BA7241"/>
    <w:rsid w:val="00BA73C4"/>
    <w:rsid w:val="00BA74CA"/>
    <w:rsid w:val="00BA7552"/>
    <w:rsid w:val="00BA7794"/>
    <w:rsid w:val="00BA7A33"/>
    <w:rsid w:val="00BA7C12"/>
    <w:rsid w:val="00BA7C15"/>
    <w:rsid w:val="00BA7D54"/>
    <w:rsid w:val="00BA7E56"/>
    <w:rsid w:val="00BA7F33"/>
    <w:rsid w:val="00BA7FE4"/>
    <w:rsid w:val="00BB006F"/>
    <w:rsid w:val="00BB00F7"/>
    <w:rsid w:val="00BB01CE"/>
    <w:rsid w:val="00BB0267"/>
    <w:rsid w:val="00BB035B"/>
    <w:rsid w:val="00BB0577"/>
    <w:rsid w:val="00BB05AA"/>
    <w:rsid w:val="00BB05FB"/>
    <w:rsid w:val="00BB0794"/>
    <w:rsid w:val="00BB0802"/>
    <w:rsid w:val="00BB0849"/>
    <w:rsid w:val="00BB0A00"/>
    <w:rsid w:val="00BB0A16"/>
    <w:rsid w:val="00BB0A6F"/>
    <w:rsid w:val="00BB0B80"/>
    <w:rsid w:val="00BB0C71"/>
    <w:rsid w:val="00BB0E41"/>
    <w:rsid w:val="00BB0E81"/>
    <w:rsid w:val="00BB0F99"/>
    <w:rsid w:val="00BB13CF"/>
    <w:rsid w:val="00BB1444"/>
    <w:rsid w:val="00BB1462"/>
    <w:rsid w:val="00BB1556"/>
    <w:rsid w:val="00BB155A"/>
    <w:rsid w:val="00BB1635"/>
    <w:rsid w:val="00BB1744"/>
    <w:rsid w:val="00BB185C"/>
    <w:rsid w:val="00BB1872"/>
    <w:rsid w:val="00BB1968"/>
    <w:rsid w:val="00BB1B34"/>
    <w:rsid w:val="00BB1B50"/>
    <w:rsid w:val="00BB1B60"/>
    <w:rsid w:val="00BB1C86"/>
    <w:rsid w:val="00BB1F5E"/>
    <w:rsid w:val="00BB2199"/>
    <w:rsid w:val="00BB2315"/>
    <w:rsid w:val="00BB231D"/>
    <w:rsid w:val="00BB23CA"/>
    <w:rsid w:val="00BB24D6"/>
    <w:rsid w:val="00BB256A"/>
    <w:rsid w:val="00BB2580"/>
    <w:rsid w:val="00BB2600"/>
    <w:rsid w:val="00BB2613"/>
    <w:rsid w:val="00BB265A"/>
    <w:rsid w:val="00BB2954"/>
    <w:rsid w:val="00BB2AC9"/>
    <w:rsid w:val="00BB2D30"/>
    <w:rsid w:val="00BB2F19"/>
    <w:rsid w:val="00BB2F28"/>
    <w:rsid w:val="00BB3225"/>
    <w:rsid w:val="00BB3260"/>
    <w:rsid w:val="00BB32FB"/>
    <w:rsid w:val="00BB34BB"/>
    <w:rsid w:val="00BB3572"/>
    <w:rsid w:val="00BB35D6"/>
    <w:rsid w:val="00BB389C"/>
    <w:rsid w:val="00BB3A6B"/>
    <w:rsid w:val="00BB3AF4"/>
    <w:rsid w:val="00BB3CD1"/>
    <w:rsid w:val="00BB3D53"/>
    <w:rsid w:val="00BB3F6A"/>
    <w:rsid w:val="00BB414D"/>
    <w:rsid w:val="00BB415C"/>
    <w:rsid w:val="00BB41DF"/>
    <w:rsid w:val="00BB43BA"/>
    <w:rsid w:val="00BB4473"/>
    <w:rsid w:val="00BB4677"/>
    <w:rsid w:val="00BB47AF"/>
    <w:rsid w:val="00BB47CF"/>
    <w:rsid w:val="00BB4880"/>
    <w:rsid w:val="00BB4E55"/>
    <w:rsid w:val="00BB4F26"/>
    <w:rsid w:val="00BB5007"/>
    <w:rsid w:val="00BB509C"/>
    <w:rsid w:val="00BB54D2"/>
    <w:rsid w:val="00BB5516"/>
    <w:rsid w:val="00BB57ED"/>
    <w:rsid w:val="00BB5A75"/>
    <w:rsid w:val="00BB5BB7"/>
    <w:rsid w:val="00BB5C57"/>
    <w:rsid w:val="00BB5CFC"/>
    <w:rsid w:val="00BB5CFD"/>
    <w:rsid w:val="00BB5E75"/>
    <w:rsid w:val="00BB5E92"/>
    <w:rsid w:val="00BB5EAD"/>
    <w:rsid w:val="00BB5F30"/>
    <w:rsid w:val="00BB629F"/>
    <w:rsid w:val="00BB6446"/>
    <w:rsid w:val="00BB649F"/>
    <w:rsid w:val="00BB6566"/>
    <w:rsid w:val="00BB6816"/>
    <w:rsid w:val="00BB68AF"/>
    <w:rsid w:val="00BB6994"/>
    <w:rsid w:val="00BB6A99"/>
    <w:rsid w:val="00BB6BEE"/>
    <w:rsid w:val="00BB6DF5"/>
    <w:rsid w:val="00BB70BC"/>
    <w:rsid w:val="00BB740C"/>
    <w:rsid w:val="00BB76C1"/>
    <w:rsid w:val="00BB773A"/>
    <w:rsid w:val="00BB79A2"/>
    <w:rsid w:val="00BB7BA6"/>
    <w:rsid w:val="00BB7C0A"/>
    <w:rsid w:val="00BB7D2E"/>
    <w:rsid w:val="00BB7DF7"/>
    <w:rsid w:val="00BB7F85"/>
    <w:rsid w:val="00BC0201"/>
    <w:rsid w:val="00BC02D3"/>
    <w:rsid w:val="00BC040D"/>
    <w:rsid w:val="00BC04C8"/>
    <w:rsid w:val="00BC04E6"/>
    <w:rsid w:val="00BC06FF"/>
    <w:rsid w:val="00BC081F"/>
    <w:rsid w:val="00BC09F4"/>
    <w:rsid w:val="00BC0BD0"/>
    <w:rsid w:val="00BC0CC7"/>
    <w:rsid w:val="00BC0E2E"/>
    <w:rsid w:val="00BC0F39"/>
    <w:rsid w:val="00BC1038"/>
    <w:rsid w:val="00BC1099"/>
    <w:rsid w:val="00BC1165"/>
    <w:rsid w:val="00BC1179"/>
    <w:rsid w:val="00BC12EE"/>
    <w:rsid w:val="00BC13A9"/>
    <w:rsid w:val="00BC16BF"/>
    <w:rsid w:val="00BC16EC"/>
    <w:rsid w:val="00BC19A5"/>
    <w:rsid w:val="00BC1C19"/>
    <w:rsid w:val="00BC1ED2"/>
    <w:rsid w:val="00BC1FA5"/>
    <w:rsid w:val="00BC2027"/>
    <w:rsid w:val="00BC206A"/>
    <w:rsid w:val="00BC20CA"/>
    <w:rsid w:val="00BC211A"/>
    <w:rsid w:val="00BC2137"/>
    <w:rsid w:val="00BC21DE"/>
    <w:rsid w:val="00BC22F9"/>
    <w:rsid w:val="00BC2634"/>
    <w:rsid w:val="00BC274D"/>
    <w:rsid w:val="00BC281F"/>
    <w:rsid w:val="00BC29E6"/>
    <w:rsid w:val="00BC2A7E"/>
    <w:rsid w:val="00BC2AC7"/>
    <w:rsid w:val="00BC2B45"/>
    <w:rsid w:val="00BC2C0A"/>
    <w:rsid w:val="00BC2F3C"/>
    <w:rsid w:val="00BC3025"/>
    <w:rsid w:val="00BC3225"/>
    <w:rsid w:val="00BC3423"/>
    <w:rsid w:val="00BC3582"/>
    <w:rsid w:val="00BC3CA8"/>
    <w:rsid w:val="00BC3EA2"/>
    <w:rsid w:val="00BC3EC6"/>
    <w:rsid w:val="00BC3F91"/>
    <w:rsid w:val="00BC3FCB"/>
    <w:rsid w:val="00BC4102"/>
    <w:rsid w:val="00BC4145"/>
    <w:rsid w:val="00BC41A2"/>
    <w:rsid w:val="00BC434B"/>
    <w:rsid w:val="00BC44B5"/>
    <w:rsid w:val="00BC458B"/>
    <w:rsid w:val="00BC46D6"/>
    <w:rsid w:val="00BC4866"/>
    <w:rsid w:val="00BC4986"/>
    <w:rsid w:val="00BC4A97"/>
    <w:rsid w:val="00BC4AA0"/>
    <w:rsid w:val="00BC4C87"/>
    <w:rsid w:val="00BC4D05"/>
    <w:rsid w:val="00BC4DCF"/>
    <w:rsid w:val="00BC4E35"/>
    <w:rsid w:val="00BC4F76"/>
    <w:rsid w:val="00BC5042"/>
    <w:rsid w:val="00BC5480"/>
    <w:rsid w:val="00BC5510"/>
    <w:rsid w:val="00BC5801"/>
    <w:rsid w:val="00BC5872"/>
    <w:rsid w:val="00BC59E7"/>
    <w:rsid w:val="00BC5C42"/>
    <w:rsid w:val="00BC5C81"/>
    <w:rsid w:val="00BC5DC8"/>
    <w:rsid w:val="00BC5DEF"/>
    <w:rsid w:val="00BC5F45"/>
    <w:rsid w:val="00BC5F4C"/>
    <w:rsid w:val="00BC5FB7"/>
    <w:rsid w:val="00BC6018"/>
    <w:rsid w:val="00BC61F1"/>
    <w:rsid w:val="00BC63AA"/>
    <w:rsid w:val="00BC64FA"/>
    <w:rsid w:val="00BC6856"/>
    <w:rsid w:val="00BC6880"/>
    <w:rsid w:val="00BC6960"/>
    <w:rsid w:val="00BC6B4A"/>
    <w:rsid w:val="00BC6C8C"/>
    <w:rsid w:val="00BC6CC2"/>
    <w:rsid w:val="00BC6EC2"/>
    <w:rsid w:val="00BC7039"/>
    <w:rsid w:val="00BC7095"/>
    <w:rsid w:val="00BC718E"/>
    <w:rsid w:val="00BC7195"/>
    <w:rsid w:val="00BC7335"/>
    <w:rsid w:val="00BC7388"/>
    <w:rsid w:val="00BC74A0"/>
    <w:rsid w:val="00BC7553"/>
    <w:rsid w:val="00BC75C5"/>
    <w:rsid w:val="00BC773D"/>
    <w:rsid w:val="00BC77B0"/>
    <w:rsid w:val="00BC78DC"/>
    <w:rsid w:val="00BC79CB"/>
    <w:rsid w:val="00BC7A3A"/>
    <w:rsid w:val="00BC7DB5"/>
    <w:rsid w:val="00BC7E56"/>
    <w:rsid w:val="00BC7EFD"/>
    <w:rsid w:val="00BC7F4E"/>
    <w:rsid w:val="00BD0194"/>
    <w:rsid w:val="00BD019F"/>
    <w:rsid w:val="00BD031F"/>
    <w:rsid w:val="00BD0337"/>
    <w:rsid w:val="00BD0457"/>
    <w:rsid w:val="00BD04F6"/>
    <w:rsid w:val="00BD0672"/>
    <w:rsid w:val="00BD078F"/>
    <w:rsid w:val="00BD07B5"/>
    <w:rsid w:val="00BD07C5"/>
    <w:rsid w:val="00BD0842"/>
    <w:rsid w:val="00BD0907"/>
    <w:rsid w:val="00BD09D8"/>
    <w:rsid w:val="00BD0B3D"/>
    <w:rsid w:val="00BD0C0A"/>
    <w:rsid w:val="00BD0C79"/>
    <w:rsid w:val="00BD0ED0"/>
    <w:rsid w:val="00BD0F0C"/>
    <w:rsid w:val="00BD0F31"/>
    <w:rsid w:val="00BD1457"/>
    <w:rsid w:val="00BD15F8"/>
    <w:rsid w:val="00BD18A6"/>
    <w:rsid w:val="00BD18B7"/>
    <w:rsid w:val="00BD18D7"/>
    <w:rsid w:val="00BD1AB0"/>
    <w:rsid w:val="00BD1AE1"/>
    <w:rsid w:val="00BD1B96"/>
    <w:rsid w:val="00BD1C8C"/>
    <w:rsid w:val="00BD1C99"/>
    <w:rsid w:val="00BD1F13"/>
    <w:rsid w:val="00BD2068"/>
    <w:rsid w:val="00BD20E6"/>
    <w:rsid w:val="00BD240F"/>
    <w:rsid w:val="00BD24D8"/>
    <w:rsid w:val="00BD2559"/>
    <w:rsid w:val="00BD2580"/>
    <w:rsid w:val="00BD27C8"/>
    <w:rsid w:val="00BD280F"/>
    <w:rsid w:val="00BD289E"/>
    <w:rsid w:val="00BD28EC"/>
    <w:rsid w:val="00BD291D"/>
    <w:rsid w:val="00BD292E"/>
    <w:rsid w:val="00BD29DC"/>
    <w:rsid w:val="00BD2A51"/>
    <w:rsid w:val="00BD2AA4"/>
    <w:rsid w:val="00BD2D6A"/>
    <w:rsid w:val="00BD2E2C"/>
    <w:rsid w:val="00BD2F03"/>
    <w:rsid w:val="00BD2F7E"/>
    <w:rsid w:val="00BD307B"/>
    <w:rsid w:val="00BD3269"/>
    <w:rsid w:val="00BD33B8"/>
    <w:rsid w:val="00BD340C"/>
    <w:rsid w:val="00BD34FC"/>
    <w:rsid w:val="00BD3570"/>
    <w:rsid w:val="00BD36BC"/>
    <w:rsid w:val="00BD37CE"/>
    <w:rsid w:val="00BD399F"/>
    <w:rsid w:val="00BD3A1E"/>
    <w:rsid w:val="00BD3A44"/>
    <w:rsid w:val="00BD3B28"/>
    <w:rsid w:val="00BD3C9B"/>
    <w:rsid w:val="00BD3D45"/>
    <w:rsid w:val="00BD3E3E"/>
    <w:rsid w:val="00BD3FAB"/>
    <w:rsid w:val="00BD40B1"/>
    <w:rsid w:val="00BD40F5"/>
    <w:rsid w:val="00BD41E0"/>
    <w:rsid w:val="00BD41F0"/>
    <w:rsid w:val="00BD4218"/>
    <w:rsid w:val="00BD4260"/>
    <w:rsid w:val="00BD4346"/>
    <w:rsid w:val="00BD444C"/>
    <w:rsid w:val="00BD4634"/>
    <w:rsid w:val="00BD4683"/>
    <w:rsid w:val="00BD49FA"/>
    <w:rsid w:val="00BD4A16"/>
    <w:rsid w:val="00BD4A42"/>
    <w:rsid w:val="00BD4BC8"/>
    <w:rsid w:val="00BD4C6A"/>
    <w:rsid w:val="00BD4E63"/>
    <w:rsid w:val="00BD4E7C"/>
    <w:rsid w:val="00BD5071"/>
    <w:rsid w:val="00BD5249"/>
    <w:rsid w:val="00BD52F7"/>
    <w:rsid w:val="00BD57E8"/>
    <w:rsid w:val="00BD58AC"/>
    <w:rsid w:val="00BD5997"/>
    <w:rsid w:val="00BD59C1"/>
    <w:rsid w:val="00BD5F80"/>
    <w:rsid w:val="00BD6014"/>
    <w:rsid w:val="00BD6078"/>
    <w:rsid w:val="00BD60DB"/>
    <w:rsid w:val="00BD61CB"/>
    <w:rsid w:val="00BD6277"/>
    <w:rsid w:val="00BD6501"/>
    <w:rsid w:val="00BD6525"/>
    <w:rsid w:val="00BD688A"/>
    <w:rsid w:val="00BD6941"/>
    <w:rsid w:val="00BD6D5E"/>
    <w:rsid w:val="00BD6DD6"/>
    <w:rsid w:val="00BD6E29"/>
    <w:rsid w:val="00BD6E37"/>
    <w:rsid w:val="00BD702D"/>
    <w:rsid w:val="00BD703F"/>
    <w:rsid w:val="00BD70FA"/>
    <w:rsid w:val="00BD72AC"/>
    <w:rsid w:val="00BD7572"/>
    <w:rsid w:val="00BD7576"/>
    <w:rsid w:val="00BD7578"/>
    <w:rsid w:val="00BD76EA"/>
    <w:rsid w:val="00BD76EB"/>
    <w:rsid w:val="00BD7725"/>
    <w:rsid w:val="00BD77DD"/>
    <w:rsid w:val="00BD77FE"/>
    <w:rsid w:val="00BD783C"/>
    <w:rsid w:val="00BD7861"/>
    <w:rsid w:val="00BD7868"/>
    <w:rsid w:val="00BD7897"/>
    <w:rsid w:val="00BD78B4"/>
    <w:rsid w:val="00BD78CF"/>
    <w:rsid w:val="00BD7A1E"/>
    <w:rsid w:val="00BD7A3F"/>
    <w:rsid w:val="00BD7B6C"/>
    <w:rsid w:val="00BD7DCE"/>
    <w:rsid w:val="00BD7F9B"/>
    <w:rsid w:val="00BE00A4"/>
    <w:rsid w:val="00BE032B"/>
    <w:rsid w:val="00BE032E"/>
    <w:rsid w:val="00BE049F"/>
    <w:rsid w:val="00BE04EE"/>
    <w:rsid w:val="00BE04FC"/>
    <w:rsid w:val="00BE067B"/>
    <w:rsid w:val="00BE06D5"/>
    <w:rsid w:val="00BE0710"/>
    <w:rsid w:val="00BE0742"/>
    <w:rsid w:val="00BE08D3"/>
    <w:rsid w:val="00BE08ED"/>
    <w:rsid w:val="00BE09E9"/>
    <w:rsid w:val="00BE0C78"/>
    <w:rsid w:val="00BE0EC8"/>
    <w:rsid w:val="00BE1002"/>
    <w:rsid w:val="00BE101C"/>
    <w:rsid w:val="00BE116B"/>
    <w:rsid w:val="00BE13C8"/>
    <w:rsid w:val="00BE14F8"/>
    <w:rsid w:val="00BE15EF"/>
    <w:rsid w:val="00BE1653"/>
    <w:rsid w:val="00BE169C"/>
    <w:rsid w:val="00BE1878"/>
    <w:rsid w:val="00BE19BE"/>
    <w:rsid w:val="00BE1A57"/>
    <w:rsid w:val="00BE1A5D"/>
    <w:rsid w:val="00BE1B9B"/>
    <w:rsid w:val="00BE1C6D"/>
    <w:rsid w:val="00BE1DD1"/>
    <w:rsid w:val="00BE202D"/>
    <w:rsid w:val="00BE21C1"/>
    <w:rsid w:val="00BE22B9"/>
    <w:rsid w:val="00BE2313"/>
    <w:rsid w:val="00BE2582"/>
    <w:rsid w:val="00BE271F"/>
    <w:rsid w:val="00BE28F7"/>
    <w:rsid w:val="00BE294B"/>
    <w:rsid w:val="00BE29E5"/>
    <w:rsid w:val="00BE2AB3"/>
    <w:rsid w:val="00BE2B1D"/>
    <w:rsid w:val="00BE2B78"/>
    <w:rsid w:val="00BE2C1F"/>
    <w:rsid w:val="00BE2C43"/>
    <w:rsid w:val="00BE2D4E"/>
    <w:rsid w:val="00BE2DD2"/>
    <w:rsid w:val="00BE2E26"/>
    <w:rsid w:val="00BE30FE"/>
    <w:rsid w:val="00BE31B0"/>
    <w:rsid w:val="00BE31B7"/>
    <w:rsid w:val="00BE3285"/>
    <w:rsid w:val="00BE33C4"/>
    <w:rsid w:val="00BE33FC"/>
    <w:rsid w:val="00BE3486"/>
    <w:rsid w:val="00BE361F"/>
    <w:rsid w:val="00BE366E"/>
    <w:rsid w:val="00BE36BB"/>
    <w:rsid w:val="00BE36FF"/>
    <w:rsid w:val="00BE37C0"/>
    <w:rsid w:val="00BE38ED"/>
    <w:rsid w:val="00BE3951"/>
    <w:rsid w:val="00BE3975"/>
    <w:rsid w:val="00BE39C1"/>
    <w:rsid w:val="00BE3B95"/>
    <w:rsid w:val="00BE3BD7"/>
    <w:rsid w:val="00BE3BF3"/>
    <w:rsid w:val="00BE3BF9"/>
    <w:rsid w:val="00BE3EA8"/>
    <w:rsid w:val="00BE40B7"/>
    <w:rsid w:val="00BE4237"/>
    <w:rsid w:val="00BE4295"/>
    <w:rsid w:val="00BE42E4"/>
    <w:rsid w:val="00BE42F9"/>
    <w:rsid w:val="00BE4414"/>
    <w:rsid w:val="00BE495B"/>
    <w:rsid w:val="00BE4A85"/>
    <w:rsid w:val="00BE4AE4"/>
    <w:rsid w:val="00BE4BC7"/>
    <w:rsid w:val="00BE4CF7"/>
    <w:rsid w:val="00BE4D57"/>
    <w:rsid w:val="00BE4E38"/>
    <w:rsid w:val="00BE4F59"/>
    <w:rsid w:val="00BE5173"/>
    <w:rsid w:val="00BE51B2"/>
    <w:rsid w:val="00BE5306"/>
    <w:rsid w:val="00BE54AE"/>
    <w:rsid w:val="00BE561A"/>
    <w:rsid w:val="00BE5671"/>
    <w:rsid w:val="00BE5688"/>
    <w:rsid w:val="00BE579E"/>
    <w:rsid w:val="00BE57C8"/>
    <w:rsid w:val="00BE57FF"/>
    <w:rsid w:val="00BE58E3"/>
    <w:rsid w:val="00BE5A3A"/>
    <w:rsid w:val="00BE5D47"/>
    <w:rsid w:val="00BE5D52"/>
    <w:rsid w:val="00BE62DE"/>
    <w:rsid w:val="00BE64BF"/>
    <w:rsid w:val="00BE6722"/>
    <w:rsid w:val="00BE6982"/>
    <w:rsid w:val="00BE69D6"/>
    <w:rsid w:val="00BE69FF"/>
    <w:rsid w:val="00BE6C4E"/>
    <w:rsid w:val="00BE6EEA"/>
    <w:rsid w:val="00BE6F89"/>
    <w:rsid w:val="00BE7030"/>
    <w:rsid w:val="00BE713E"/>
    <w:rsid w:val="00BE715A"/>
    <w:rsid w:val="00BE7337"/>
    <w:rsid w:val="00BE735A"/>
    <w:rsid w:val="00BE73FF"/>
    <w:rsid w:val="00BE74D1"/>
    <w:rsid w:val="00BE74DB"/>
    <w:rsid w:val="00BE752D"/>
    <w:rsid w:val="00BE75E2"/>
    <w:rsid w:val="00BE75E3"/>
    <w:rsid w:val="00BE766F"/>
    <w:rsid w:val="00BE76B1"/>
    <w:rsid w:val="00BE781D"/>
    <w:rsid w:val="00BE795F"/>
    <w:rsid w:val="00BE7B4C"/>
    <w:rsid w:val="00BE7B76"/>
    <w:rsid w:val="00BE7B9B"/>
    <w:rsid w:val="00BE7C93"/>
    <w:rsid w:val="00BE7D8F"/>
    <w:rsid w:val="00BE7E17"/>
    <w:rsid w:val="00BE7EAE"/>
    <w:rsid w:val="00BE7EFA"/>
    <w:rsid w:val="00BF001B"/>
    <w:rsid w:val="00BF03B6"/>
    <w:rsid w:val="00BF0438"/>
    <w:rsid w:val="00BF051A"/>
    <w:rsid w:val="00BF0553"/>
    <w:rsid w:val="00BF055B"/>
    <w:rsid w:val="00BF05E7"/>
    <w:rsid w:val="00BF0650"/>
    <w:rsid w:val="00BF066D"/>
    <w:rsid w:val="00BF06B1"/>
    <w:rsid w:val="00BF07E5"/>
    <w:rsid w:val="00BF0836"/>
    <w:rsid w:val="00BF0918"/>
    <w:rsid w:val="00BF0946"/>
    <w:rsid w:val="00BF0A97"/>
    <w:rsid w:val="00BF0BC4"/>
    <w:rsid w:val="00BF0D49"/>
    <w:rsid w:val="00BF0D4A"/>
    <w:rsid w:val="00BF0F8F"/>
    <w:rsid w:val="00BF1005"/>
    <w:rsid w:val="00BF107D"/>
    <w:rsid w:val="00BF1113"/>
    <w:rsid w:val="00BF1116"/>
    <w:rsid w:val="00BF114B"/>
    <w:rsid w:val="00BF1323"/>
    <w:rsid w:val="00BF1339"/>
    <w:rsid w:val="00BF137D"/>
    <w:rsid w:val="00BF15A0"/>
    <w:rsid w:val="00BF170E"/>
    <w:rsid w:val="00BF17D1"/>
    <w:rsid w:val="00BF1804"/>
    <w:rsid w:val="00BF18BA"/>
    <w:rsid w:val="00BF18BC"/>
    <w:rsid w:val="00BF197E"/>
    <w:rsid w:val="00BF1B6C"/>
    <w:rsid w:val="00BF1E50"/>
    <w:rsid w:val="00BF1EA9"/>
    <w:rsid w:val="00BF1EB9"/>
    <w:rsid w:val="00BF20E8"/>
    <w:rsid w:val="00BF215F"/>
    <w:rsid w:val="00BF2487"/>
    <w:rsid w:val="00BF256C"/>
    <w:rsid w:val="00BF26FE"/>
    <w:rsid w:val="00BF2798"/>
    <w:rsid w:val="00BF280A"/>
    <w:rsid w:val="00BF2900"/>
    <w:rsid w:val="00BF2902"/>
    <w:rsid w:val="00BF2951"/>
    <w:rsid w:val="00BF29A8"/>
    <w:rsid w:val="00BF2A0D"/>
    <w:rsid w:val="00BF2B5C"/>
    <w:rsid w:val="00BF2D5E"/>
    <w:rsid w:val="00BF2D7F"/>
    <w:rsid w:val="00BF2E74"/>
    <w:rsid w:val="00BF2F8C"/>
    <w:rsid w:val="00BF308F"/>
    <w:rsid w:val="00BF314E"/>
    <w:rsid w:val="00BF3319"/>
    <w:rsid w:val="00BF33C0"/>
    <w:rsid w:val="00BF342E"/>
    <w:rsid w:val="00BF3495"/>
    <w:rsid w:val="00BF3581"/>
    <w:rsid w:val="00BF3623"/>
    <w:rsid w:val="00BF3891"/>
    <w:rsid w:val="00BF3922"/>
    <w:rsid w:val="00BF3B13"/>
    <w:rsid w:val="00BF3C49"/>
    <w:rsid w:val="00BF3CE8"/>
    <w:rsid w:val="00BF3D2C"/>
    <w:rsid w:val="00BF3E01"/>
    <w:rsid w:val="00BF3E28"/>
    <w:rsid w:val="00BF3FE5"/>
    <w:rsid w:val="00BF4214"/>
    <w:rsid w:val="00BF42AA"/>
    <w:rsid w:val="00BF436B"/>
    <w:rsid w:val="00BF446B"/>
    <w:rsid w:val="00BF4529"/>
    <w:rsid w:val="00BF45EE"/>
    <w:rsid w:val="00BF46A8"/>
    <w:rsid w:val="00BF48A8"/>
    <w:rsid w:val="00BF4975"/>
    <w:rsid w:val="00BF4AFB"/>
    <w:rsid w:val="00BF4BC1"/>
    <w:rsid w:val="00BF4C0E"/>
    <w:rsid w:val="00BF4C4E"/>
    <w:rsid w:val="00BF5166"/>
    <w:rsid w:val="00BF51A8"/>
    <w:rsid w:val="00BF5202"/>
    <w:rsid w:val="00BF55AA"/>
    <w:rsid w:val="00BF56C9"/>
    <w:rsid w:val="00BF5860"/>
    <w:rsid w:val="00BF5A18"/>
    <w:rsid w:val="00BF5B45"/>
    <w:rsid w:val="00BF5BF0"/>
    <w:rsid w:val="00BF5C2E"/>
    <w:rsid w:val="00BF5CC6"/>
    <w:rsid w:val="00BF6212"/>
    <w:rsid w:val="00BF64A5"/>
    <w:rsid w:val="00BF64CF"/>
    <w:rsid w:val="00BF6641"/>
    <w:rsid w:val="00BF67AB"/>
    <w:rsid w:val="00BF67EF"/>
    <w:rsid w:val="00BF680C"/>
    <w:rsid w:val="00BF6858"/>
    <w:rsid w:val="00BF68CF"/>
    <w:rsid w:val="00BF6CF6"/>
    <w:rsid w:val="00BF6D3F"/>
    <w:rsid w:val="00BF6D5F"/>
    <w:rsid w:val="00BF6DBD"/>
    <w:rsid w:val="00BF6E5F"/>
    <w:rsid w:val="00BF6F1F"/>
    <w:rsid w:val="00BF71A1"/>
    <w:rsid w:val="00BF7319"/>
    <w:rsid w:val="00BF7375"/>
    <w:rsid w:val="00BF7650"/>
    <w:rsid w:val="00BF76D9"/>
    <w:rsid w:val="00BF7731"/>
    <w:rsid w:val="00BF7791"/>
    <w:rsid w:val="00BF77E5"/>
    <w:rsid w:val="00BF791D"/>
    <w:rsid w:val="00BF796F"/>
    <w:rsid w:val="00BF7A36"/>
    <w:rsid w:val="00BF7A80"/>
    <w:rsid w:val="00BF7A83"/>
    <w:rsid w:val="00BF7C2B"/>
    <w:rsid w:val="00BF7EA5"/>
    <w:rsid w:val="00C00006"/>
    <w:rsid w:val="00C0049D"/>
    <w:rsid w:val="00C007C2"/>
    <w:rsid w:val="00C008B6"/>
    <w:rsid w:val="00C009B9"/>
    <w:rsid w:val="00C00A2D"/>
    <w:rsid w:val="00C00A39"/>
    <w:rsid w:val="00C00AC6"/>
    <w:rsid w:val="00C00B43"/>
    <w:rsid w:val="00C00D16"/>
    <w:rsid w:val="00C00D8C"/>
    <w:rsid w:val="00C00DDA"/>
    <w:rsid w:val="00C00E00"/>
    <w:rsid w:val="00C00E17"/>
    <w:rsid w:val="00C00EE3"/>
    <w:rsid w:val="00C00FED"/>
    <w:rsid w:val="00C01073"/>
    <w:rsid w:val="00C011C2"/>
    <w:rsid w:val="00C01215"/>
    <w:rsid w:val="00C015B0"/>
    <w:rsid w:val="00C015C5"/>
    <w:rsid w:val="00C01730"/>
    <w:rsid w:val="00C01789"/>
    <w:rsid w:val="00C01795"/>
    <w:rsid w:val="00C019F7"/>
    <w:rsid w:val="00C01A40"/>
    <w:rsid w:val="00C01B53"/>
    <w:rsid w:val="00C01B7B"/>
    <w:rsid w:val="00C01BAB"/>
    <w:rsid w:val="00C01FBF"/>
    <w:rsid w:val="00C02124"/>
    <w:rsid w:val="00C021C2"/>
    <w:rsid w:val="00C02227"/>
    <w:rsid w:val="00C022D8"/>
    <w:rsid w:val="00C022DB"/>
    <w:rsid w:val="00C023DC"/>
    <w:rsid w:val="00C024BA"/>
    <w:rsid w:val="00C02500"/>
    <w:rsid w:val="00C02584"/>
    <w:rsid w:val="00C02602"/>
    <w:rsid w:val="00C02676"/>
    <w:rsid w:val="00C02782"/>
    <w:rsid w:val="00C028AD"/>
    <w:rsid w:val="00C02A87"/>
    <w:rsid w:val="00C02B17"/>
    <w:rsid w:val="00C02B8B"/>
    <w:rsid w:val="00C02C49"/>
    <w:rsid w:val="00C02CA4"/>
    <w:rsid w:val="00C02E73"/>
    <w:rsid w:val="00C02F23"/>
    <w:rsid w:val="00C02FA2"/>
    <w:rsid w:val="00C03088"/>
    <w:rsid w:val="00C03154"/>
    <w:rsid w:val="00C03393"/>
    <w:rsid w:val="00C033C8"/>
    <w:rsid w:val="00C033DE"/>
    <w:rsid w:val="00C035F0"/>
    <w:rsid w:val="00C03843"/>
    <w:rsid w:val="00C038D1"/>
    <w:rsid w:val="00C03B10"/>
    <w:rsid w:val="00C03C1E"/>
    <w:rsid w:val="00C03CAA"/>
    <w:rsid w:val="00C03CE1"/>
    <w:rsid w:val="00C03D6B"/>
    <w:rsid w:val="00C03EF3"/>
    <w:rsid w:val="00C03F25"/>
    <w:rsid w:val="00C03F93"/>
    <w:rsid w:val="00C04031"/>
    <w:rsid w:val="00C04085"/>
    <w:rsid w:val="00C04141"/>
    <w:rsid w:val="00C042CE"/>
    <w:rsid w:val="00C04466"/>
    <w:rsid w:val="00C0454B"/>
    <w:rsid w:val="00C04553"/>
    <w:rsid w:val="00C04562"/>
    <w:rsid w:val="00C04714"/>
    <w:rsid w:val="00C047AD"/>
    <w:rsid w:val="00C04A15"/>
    <w:rsid w:val="00C04AD8"/>
    <w:rsid w:val="00C04EE8"/>
    <w:rsid w:val="00C05009"/>
    <w:rsid w:val="00C0513D"/>
    <w:rsid w:val="00C05147"/>
    <w:rsid w:val="00C051C7"/>
    <w:rsid w:val="00C0525F"/>
    <w:rsid w:val="00C054A3"/>
    <w:rsid w:val="00C05511"/>
    <w:rsid w:val="00C056CE"/>
    <w:rsid w:val="00C057C1"/>
    <w:rsid w:val="00C057E9"/>
    <w:rsid w:val="00C058E5"/>
    <w:rsid w:val="00C05A71"/>
    <w:rsid w:val="00C05BB7"/>
    <w:rsid w:val="00C05C03"/>
    <w:rsid w:val="00C05D02"/>
    <w:rsid w:val="00C05FC9"/>
    <w:rsid w:val="00C0604A"/>
    <w:rsid w:val="00C06063"/>
    <w:rsid w:val="00C06097"/>
    <w:rsid w:val="00C060B0"/>
    <w:rsid w:val="00C0634E"/>
    <w:rsid w:val="00C06424"/>
    <w:rsid w:val="00C065CA"/>
    <w:rsid w:val="00C067D4"/>
    <w:rsid w:val="00C06820"/>
    <w:rsid w:val="00C068A5"/>
    <w:rsid w:val="00C06B85"/>
    <w:rsid w:val="00C06CAD"/>
    <w:rsid w:val="00C06CB9"/>
    <w:rsid w:val="00C06D67"/>
    <w:rsid w:val="00C06FC0"/>
    <w:rsid w:val="00C074DE"/>
    <w:rsid w:val="00C074FD"/>
    <w:rsid w:val="00C07515"/>
    <w:rsid w:val="00C0767A"/>
    <w:rsid w:val="00C0791D"/>
    <w:rsid w:val="00C079AE"/>
    <w:rsid w:val="00C07B01"/>
    <w:rsid w:val="00C07B24"/>
    <w:rsid w:val="00C07BA7"/>
    <w:rsid w:val="00C07E5E"/>
    <w:rsid w:val="00C07EDF"/>
    <w:rsid w:val="00C100B3"/>
    <w:rsid w:val="00C10196"/>
    <w:rsid w:val="00C101BA"/>
    <w:rsid w:val="00C10508"/>
    <w:rsid w:val="00C106ED"/>
    <w:rsid w:val="00C107E0"/>
    <w:rsid w:val="00C107E9"/>
    <w:rsid w:val="00C109CA"/>
    <w:rsid w:val="00C10B79"/>
    <w:rsid w:val="00C10BC4"/>
    <w:rsid w:val="00C10DB5"/>
    <w:rsid w:val="00C10E86"/>
    <w:rsid w:val="00C10EA4"/>
    <w:rsid w:val="00C11004"/>
    <w:rsid w:val="00C11152"/>
    <w:rsid w:val="00C111B2"/>
    <w:rsid w:val="00C111CD"/>
    <w:rsid w:val="00C1128C"/>
    <w:rsid w:val="00C112B5"/>
    <w:rsid w:val="00C113EB"/>
    <w:rsid w:val="00C114DB"/>
    <w:rsid w:val="00C115FE"/>
    <w:rsid w:val="00C117A8"/>
    <w:rsid w:val="00C117AE"/>
    <w:rsid w:val="00C117BA"/>
    <w:rsid w:val="00C118A7"/>
    <w:rsid w:val="00C118BA"/>
    <w:rsid w:val="00C11B1B"/>
    <w:rsid w:val="00C11C75"/>
    <w:rsid w:val="00C11C9B"/>
    <w:rsid w:val="00C11F89"/>
    <w:rsid w:val="00C11FCB"/>
    <w:rsid w:val="00C1209E"/>
    <w:rsid w:val="00C1229F"/>
    <w:rsid w:val="00C1236E"/>
    <w:rsid w:val="00C12698"/>
    <w:rsid w:val="00C12759"/>
    <w:rsid w:val="00C127C6"/>
    <w:rsid w:val="00C128A7"/>
    <w:rsid w:val="00C12908"/>
    <w:rsid w:val="00C12AC4"/>
    <w:rsid w:val="00C12BC4"/>
    <w:rsid w:val="00C12BFA"/>
    <w:rsid w:val="00C12C9A"/>
    <w:rsid w:val="00C12CFA"/>
    <w:rsid w:val="00C12E43"/>
    <w:rsid w:val="00C13133"/>
    <w:rsid w:val="00C131FE"/>
    <w:rsid w:val="00C13415"/>
    <w:rsid w:val="00C14041"/>
    <w:rsid w:val="00C14134"/>
    <w:rsid w:val="00C141B9"/>
    <w:rsid w:val="00C14258"/>
    <w:rsid w:val="00C14321"/>
    <w:rsid w:val="00C1439E"/>
    <w:rsid w:val="00C14633"/>
    <w:rsid w:val="00C1464A"/>
    <w:rsid w:val="00C1466E"/>
    <w:rsid w:val="00C146E5"/>
    <w:rsid w:val="00C148F3"/>
    <w:rsid w:val="00C14AA8"/>
    <w:rsid w:val="00C14B48"/>
    <w:rsid w:val="00C14DC9"/>
    <w:rsid w:val="00C14DCF"/>
    <w:rsid w:val="00C14FF7"/>
    <w:rsid w:val="00C1504F"/>
    <w:rsid w:val="00C15177"/>
    <w:rsid w:val="00C154F0"/>
    <w:rsid w:val="00C155CE"/>
    <w:rsid w:val="00C155E9"/>
    <w:rsid w:val="00C158C6"/>
    <w:rsid w:val="00C1598F"/>
    <w:rsid w:val="00C159E5"/>
    <w:rsid w:val="00C15C18"/>
    <w:rsid w:val="00C15FA2"/>
    <w:rsid w:val="00C161F7"/>
    <w:rsid w:val="00C16338"/>
    <w:rsid w:val="00C165B1"/>
    <w:rsid w:val="00C165F2"/>
    <w:rsid w:val="00C1663F"/>
    <w:rsid w:val="00C16800"/>
    <w:rsid w:val="00C168F7"/>
    <w:rsid w:val="00C16A11"/>
    <w:rsid w:val="00C16B93"/>
    <w:rsid w:val="00C16C57"/>
    <w:rsid w:val="00C16E1D"/>
    <w:rsid w:val="00C17071"/>
    <w:rsid w:val="00C172D4"/>
    <w:rsid w:val="00C17389"/>
    <w:rsid w:val="00C173BE"/>
    <w:rsid w:val="00C17445"/>
    <w:rsid w:val="00C17464"/>
    <w:rsid w:val="00C1747F"/>
    <w:rsid w:val="00C17587"/>
    <w:rsid w:val="00C17589"/>
    <w:rsid w:val="00C176E0"/>
    <w:rsid w:val="00C177F8"/>
    <w:rsid w:val="00C17938"/>
    <w:rsid w:val="00C179A9"/>
    <w:rsid w:val="00C17A1B"/>
    <w:rsid w:val="00C17AD1"/>
    <w:rsid w:val="00C17B28"/>
    <w:rsid w:val="00C17C3A"/>
    <w:rsid w:val="00C17C49"/>
    <w:rsid w:val="00C17D74"/>
    <w:rsid w:val="00C17F51"/>
    <w:rsid w:val="00C17F8D"/>
    <w:rsid w:val="00C2005C"/>
    <w:rsid w:val="00C20201"/>
    <w:rsid w:val="00C204D1"/>
    <w:rsid w:val="00C20529"/>
    <w:rsid w:val="00C206C6"/>
    <w:rsid w:val="00C2072F"/>
    <w:rsid w:val="00C2077F"/>
    <w:rsid w:val="00C207D7"/>
    <w:rsid w:val="00C2098B"/>
    <w:rsid w:val="00C20A22"/>
    <w:rsid w:val="00C20CCC"/>
    <w:rsid w:val="00C20EF1"/>
    <w:rsid w:val="00C20F4A"/>
    <w:rsid w:val="00C20F65"/>
    <w:rsid w:val="00C20FDD"/>
    <w:rsid w:val="00C21417"/>
    <w:rsid w:val="00C21430"/>
    <w:rsid w:val="00C21529"/>
    <w:rsid w:val="00C2154A"/>
    <w:rsid w:val="00C2159E"/>
    <w:rsid w:val="00C21621"/>
    <w:rsid w:val="00C218FD"/>
    <w:rsid w:val="00C21936"/>
    <w:rsid w:val="00C21938"/>
    <w:rsid w:val="00C21969"/>
    <w:rsid w:val="00C21D43"/>
    <w:rsid w:val="00C21DDD"/>
    <w:rsid w:val="00C21F0A"/>
    <w:rsid w:val="00C21F0C"/>
    <w:rsid w:val="00C21F0E"/>
    <w:rsid w:val="00C21F74"/>
    <w:rsid w:val="00C21FE5"/>
    <w:rsid w:val="00C22267"/>
    <w:rsid w:val="00C224CE"/>
    <w:rsid w:val="00C225EE"/>
    <w:rsid w:val="00C22648"/>
    <w:rsid w:val="00C2267D"/>
    <w:rsid w:val="00C22736"/>
    <w:rsid w:val="00C22751"/>
    <w:rsid w:val="00C228C7"/>
    <w:rsid w:val="00C229C4"/>
    <w:rsid w:val="00C229CB"/>
    <w:rsid w:val="00C22AAF"/>
    <w:rsid w:val="00C22BB2"/>
    <w:rsid w:val="00C22BEA"/>
    <w:rsid w:val="00C22C6D"/>
    <w:rsid w:val="00C22E58"/>
    <w:rsid w:val="00C22F6C"/>
    <w:rsid w:val="00C22F80"/>
    <w:rsid w:val="00C23043"/>
    <w:rsid w:val="00C23206"/>
    <w:rsid w:val="00C233FB"/>
    <w:rsid w:val="00C234C5"/>
    <w:rsid w:val="00C237A7"/>
    <w:rsid w:val="00C2383E"/>
    <w:rsid w:val="00C2386E"/>
    <w:rsid w:val="00C239F9"/>
    <w:rsid w:val="00C23B39"/>
    <w:rsid w:val="00C23BE0"/>
    <w:rsid w:val="00C23C86"/>
    <w:rsid w:val="00C23D10"/>
    <w:rsid w:val="00C23D80"/>
    <w:rsid w:val="00C23E85"/>
    <w:rsid w:val="00C24059"/>
    <w:rsid w:val="00C241CF"/>
    <w:rsid w:val="00C243C5"/>
    <w:rsid w:val="00C24522"/>
    <w:rsid w:val="00C2456F"/>
    <w:rsid w:val="00C24602"/>
    <w:rsid w:val="00C2467C"/>
    <w:rsid w:val="00C247D5"/>
    <w:rsid w:val="00C2480D"/>
    <w:rsid w:val="00C24D3A"/>
    <w:rsid w:val="00C24D97"/>
    <w:rsid w:val="00C24DA6"/>
    <w:rsid w:val="00C24E67"/>
    <w:rsid w:val="00C24EBF"/>
    <w:rsid w:val="00C24F97"/>
    <w:rsid w:val="00C25129"/>
    <w:rsid w:val="00C25297"/>
    <w:rsid w:val="00C254DA"/>
    <w:rsid w:val="00C254FD"/>
    <w:rsid w:val="00C25590"/>
    <w:rsid w:val="00C255A6"/>
    <w:rsid w:val="00C25777"/>
    <w:rsid w:val="00C257D5"/>
    <w:rsid w:val="00C259E6"/>
    <w:rsid w:val="00C25AB8"/>
    <w:rsid w:val="00C25AD5"/>
    <w:rsid w:val="00C25C66"/>
    <w:rsid w:val="00C25D05"/>
    <w:rsid w:val="00C25D7B"/>
    <w:rsid w:val="00C25EB6"/>
    <w:rsid w:val="00C2602C"/>
    <w:rsid w:val="00C260C0"/>
    <w:rsid w:val="00C26284"/>
    <w:rsid w:val="00C262CE"/>
    <w:rsid w:val="00C26313"/>
    <w:rsid w:val="00C26370"/>
    <w:rsid w:val="00C26372"/>
    <w:rsid w:val="00C2670C"/>
    <w:rsid w:val="00C267A6"/>
    <w:rsid w:val="00C268D9"/>
    <w:rsid w:val="00C26987"/>
    <w:rsid w:val="00C26A62"/>
    <w:rsid w:val="00C26A64"/>
    <w:rsid w:val="00C26B1C"/>
    <w:rsid w:val="00C26B21"/>
    <w:rsid w:val="00C26C04"/>
    <w:rsid w:val="00C26D87"/>
    <w:rsid w:val="00C26D98"/>
    <w:rsid w:val="00C27135"/>
    <w:rsid w:val="00C272D7"/>
    <w:rsid w:val="00C2739A"/>
    <w:rsid w:val="00C273AD"/>
    <w:rsid w:val="00C2745D"/>
    <w:rsid w:val="00C27652"/>
    <w:rsid w:val="00C276D8"/>
    <w:rsid w:val="00C276F0"/>
    <w:rsid w:val="00C276F8"/>
    <w:rsid w:val="00C27718"/>
    <w:rsid w:val="00C2773B"/>
    <w:rsid w:val="00C27757"/>
    <w:rsid w:val="00C27997"/>
    <w:rsid w:val="00C279F0"/>
    <w:rsid w:val="00C27A1F"/>
    <w:rsid w:val="00C27A3B"/>
    <w:rsid w:val="00C27B3C"/>
    <w:rsid w:val="00C27CEB"/>
    <w:rsid w:val="00C27E9F"/>
    <w:rsid w:val="00C300BB"/>
    <w:rsid w:val="00C304E7"/>
    <w:rsid w:val="00C3053D"/>
    <w:rsid w:val="00C30670"/>
    <w:rsid w:val="00C3067E"/>
    <w:rsid w:val="00C3070C"/>
    <w:rsid w:val="00C30851"/>
    <w:rsid w:val="00C30858"/>
    <w:rsid w:val="00C30898"/>
    <w:rsid w:val="00C30956"/>
    <w:rsid w:val="00C30983"/>
    <w:rsid w:val="00C3098C"/>
    <w:rsid w:val="00C30A9F"/>
    <w:rsid w:val="00C30AC3"/>
    <w:rsid w:val="00C30B07"/>
    <w:rsid w:val="00C30BD6"/>
    <w:rsid w:val="00C30C41"/>
    <w:rsid w:val="00C30E9C"/>
    <w:rsid w:val="00C30F12"/>
    <w:rsid w:val="00C30FCE"/>
    <w:rsid w:val="00C31096"/>
    <w:rsid w:val="00C310C5"/>
    <w:rsid w:val="00C311D9"/>
    <w:rsid w:val="00C3133E"/>
    <w:rsid w:val="00C3159F"/>
    <w:rsid w:val="00C31668"/>
    <w:rsid w:val="00C316EB"/>
    <w:rsid w:val="00C31730"/>
    <w:rsid w:val="00C317D1"/>
    <w:rsid w:val="00C3188A"/>
    <w:rsid w:val="00C318B8"/>
    <w:rsid w:val="00C31941"/>
    <w:rsid w:val="00C31A42"/>
    <w:rsid w:val="00C31B2B"/>
    <w:rsid w:val="00C31B98"/>
    <w:rsid w:val="00C31C41"/>
    <w:rsid w:val="00C31C8E"/>
    <w:rsid w:val="00C31C93"/>
    <w:rsid w:val="00C31F17"/>
    <w:rsid w:val="00C32398"/>
    <w:rsid w:val="00C3243B"/>
    <w:rsid w:val="00C326B1"/>
    <w:rsid w:val="00C3274F"/>
    <w:rsid w:val="00C328E8"/>
    <w:rsid w:val="00C329A3"/>
    <w:rsid w:val="00C32B13"/>
    <w:rsid w:val="00C32C19"/>
    <w:rsid w:val="00C32D30"/>
    <w:rsid w:val="00C32D4E"/>
    <w:rsid w:val="00C32D90"/>
    <w:rsid w:val="00C32E82"/>
    <w:rsid w:val="00C3300A"/>
    <w:rsid w:val="00C330A8"/>
    <w:rsid w:val="00C33124"/>
    <w:rsid w:val="00C33412"/>
    <w:rsid w:val="00C3364A"/>
    <w:rsid w:val="00C3368F"/>
    <w:rsid w:val="00C336C9"/>
    <w:rsid w:val="00C336ED"/>
    <w:rsid w:val="00C337AD"/>
    <w:rsid w:val="00C338F1"/>
    <w:rsid w:val="00C33935"/>
    <w:rsid w:val="00C33AD0"/>
    <w:rsid w:val="00C33BDF"/>
    <w:rsid w:val="00C33C6C"/>
    <w:rsid w:val="00C33C8F"/>
    <w:rsid w:val="00C33C94"/>
    <w:rsid w:val="00C33F17"/>
    <w:rsid w:val="00C33FBD"/>
    <w:rsid w:val="00C342CB"/>
    <w:rsid w:val="00C345C6"/>
    <w:rsid w:val="00C346B0"/>
    <w:rsid w:val="00C347C4"/>
    <w:rsid w:val="00C348E4"/>
    <w:rsid w:val="00C349D6"/>
    <w:rsid w:val="00C34D77"/>
    <w:rsid w:val="00C34D86"/>
    <w:rsid w:val="00C34F97"/>
    <w:rsid w:val="00C34FDC"/>
    <w:rsid w:val="00C35046"/>
    <w:rsid w:val="00C35309"/>
    <w:rsid w:val="00C353A4"/>
    <w:rsid w:val="00C35799"/>
    <w:rsid w:val="00C35A1B"/>
    <w:rsid w:val="00C35C45"/>
    <w:rsid w:val="00C35D02"/>
    <w:rsid w:val="00C35D29"/>
    <w:rsid w:val="00C35DE0"/>
    <w:rsid w:val="00C35E75"/>
    <w:rsid w:val="00C35EEA"/>
    <w:rsid w:val="00C35F21"/>
    <w:rsid w:val="00C35F7F"/>
    <w:rsid w:val="00C36132"/>
    <w:rsid w:val="00C3621C"/>
    <w:rsid w:val="00C36336"/>
    <w:rsid w:val="00C365DF"/>
    <w:rsid w:val="00C365EF"/>
    <w:rsid w:val="00C36824"/>
    <w:rsid w:val="00C368F7"/>
    <w:rsid w:val="00C369D5"/>
    <w:rsid w:val="00C36D08"/>
    <w:rsid w:val="00C36E0B"/>
    <w:rsid w:val="00C36EEB"/>
    <w:rsid w:val="00C37205"/>
    <w:rsid w:val="00C373AB"/>
    <w:rsid w:val="00C374E8"/>
    <w:rsid w:val="00C3770F"/>
    <w:rsid w:val="00C37876"/>
    <w:rsid w:val="00C37896"/>
    <w:rsid w:val="00C37B74"/>
    <w:rsid w:val="00C37CA3"/>
    <w:rsid w:val="00C37DC0"/>
    <w:rsid w:val="00C37F14"/>
    <w:rsid w:val="00C37F72"/>
    <w:rsid w:val="00C401C1"/>
    <w:rsid w:val="00C4023B"/>
    <w:rsid w:val="00C402A0"/>
    <w:rsid w:val="00C402F9"/>
    <w:rsid w:val="00C402FD"/>
    <w:rsid w:val="00C40484"/>
    <w:rsid w:val="00C404FC"/>
    <w:rsid w:val="00C4050B"/>
    <w:rsid w:val="00C40830"/>
    <w:rsid w:val="00C40A3F"/>
    <w:rsid w:val="00C40B93"/>
    <w:rsid w:val="00C40CBB"/>
    <w:rsid w:val="00C41028"/>
    <w:rsid w:val="00C41072"/>
    <w:rsid w:val="00C41262"/>
    <w:rsid w:val="00C4139C"/>
    <w:rsid w:val="00C413B1"/>
    <w:rsid w:val="00C413EB"/>
    <w:rsid w:val="00C41517"/>
    <w:rsid w:val="00C41555"/>
    <w:rsid w:val="00C41593"/>
    <w:rsid w:val="00C41711"/>
    <w:rsid w:val="00C41712"/>
    <w:rsid w:val="00C4172E"/>
    <w:rsid w:val="00C4179E"/>
    <w:rsid w:val="00C417CF"/>
    <w:rsid w:val="00C417FD"/>
    <w:rsid w:val="00C41995"/>
    <w:rsid w:val="00C41B3F"/>
    <w:rsid w:val="00C41D00"/>
    <w:rsid w:val="00C41D96"/>
    <w:rsid w:val="00C41E01"/>
    <w:rsid w:val="00C4219A"/>
    <w:rsid w:val="00C42322"/>
    <w:rsid w:val="00C4245F"/>
    <w:rsid w:val="00C42474"/>
    <w:rsid w:val="00C42500"/>
    <w:rsid w:val="00C42525"/>
    <w:rsid w:val="00C42627"/>
    <w:rsid w:val="00C42644"/>
    <w:rsid w:val="00C426B0"/>
    <w:rsid w:val="00C426BA"/>
    <w:rsid w:val="00C42763"/>
    <w:rsid w:val="00C429EF"/>
    <w:rsid w:val="00C429F2"/>
    <w:rsid w:val="00C42B4F"/>
    <w:rsid w:val="00C42C8C"/>
    <w:rsid w:val="00C42D6D"/>
    <w:rsid w:val="00C42E72"/>
    <w:rsid w:val="00C42EE4"/>
    <w:rsid w:val="00C4322E"/>
    <w:rsid w:val="00C4330A"/>
    <w:rsid w:val="00C43415"/>
    <w:rsid w:val="00C43586"/>
    <w:rsid w:val="00C4371A"/>
    <w:rsid w:val="00C437D3"/>
    <w:rsid w:val="00C4381A"/>
    <w:rsid w:val="00C43D90"/>
    <w:rsid w:val="00C43EE7"/>
    <w:rsid w:val="00C44091"/>
    <w:rsid w:val="00C440B5"/>
    <w:rsid w:val="00C44430"/>
    <w:rsid w:val="00C4463C"/>
    <w:rsid w:val="00C44775"/>
    <w:rsid w:val="00C4477C"/>
    <w:rsid w:val="00C44855"/>
    <w:rsid w:val="00C44A73"/>
    <w:rsid w:val="00C44AD7"/>
    <w:rsid w:val="00C44D35"/>
    <w:rsid w:val="00C44F07"/>
    <w:rsid w:val="00C452CB"/>
    <w:rsid w:val="00C452DA"/>
    <w:rsid w:val="00C45356"/>
    <w:rsid w:val="00C45376"/>
    <w:rsid w:val="00C4561A"/>
    <w:rsid w:val="00C45643"/>
    <w:rsid w:val="00C456C7"/>
    <w:rsid w:val="00C457F0"/>
    <w:rsid w:val="00C4588F"/>
    <w:rsid w:val="00C45891"/>
    <w:rsid w:val="00C45A48"/>
    <w:rsid w:val="00C45EA4"/>
    <w:rsid w:val="00C45EAF"/>
    <w:rsid w:val="00C4604C"/>
    <w:rsid w:val="00C46101"/>
    <w:rsid w:val="00C4618D"/>
    <w:rsid w:val="00C4634F"/>
    <w:rsid w:val="00C46430"/>
    <w:rsid w:val="00C464FC"/>
    <w:rsid w:val="00C466B1"/>
    <w:rsid w:val="00C466CB"/>
    <w:rsid w:val="00C46845"/>
    <w:rsid w:val="00C4687A"/>
    <w:rsid w:val="00C46CDA"/>
    <w:rsid w:val="00C46CF7"/>
    <w:rsid w:val="00C46D4B"/>
    <w:rsid w:val="00C46ECB"/>
    <w:rsid w:val="00C46EDC"/>
    <w:rsid w:val="00C46F26"/>
    <w:rsid w:val="00C46FDE"/>
    <w:rsid w:val="00C47062"/>
    <w:rsid w:val="00C47112"/>
    <w:rsid w:val="00C47483"/>
    <w:rsid w:val="00C4752F"/>
    <w:rsid w:val="00C477FF"/>
    <w:rsid w:val="00C478C7"/>
    <w:rsid w:val="00C47A1A"/>
    <w:rsid w:val="00C47D4F"/>
    <w:rsid w:val="00C47D58"/>
    <w:rsid w:val="00C47ED2"/>
    <w:rsid w:val="00C47F7F"/>
    <w:rsid w:val="00C47F9F"/>
    <w:rsid w:val="00C4B7CF"/>
    <w:rsid w:val="00C50149"/>
    <w:rsid w:val="00C5046C"/>
    <w:rsid w:val="00C504F4"/>
    <w:rsid w:val="00C505EB"/>
    <w:rsid w:val="00C5076D"/>
    <w:rsid w:val="00C50882"/>
    <w:rsid w:val="00C50A87"/>
    <w:rsid w:val="00C50B79"/>
    <w:rsid w:val="00C50D86"/>
    <w:rsid w:val="00C50EE9"/>
    <w:rsid w:val="00C5120A"/>
    <w:rsid w:val="00C5125D"/>
    <w:rsid w:val="00C5127C"/>
    <w:rsid w:val="00C5139E"/>
    <w:rsid w:val="00C513E4"/>
    <w:rsid w:val="00C513F9"/>
    <w:rsid w:val="00C514A1"/>
    <w:rsid w:val="00C51BE6"/>
    <w:rsid w:val="00C51BF2"/>
    <w:rsid w:val="00C51CD7"/>
    <w:rsid w:val="00C51D34"/>
    <w:rsid w:val="00C51D37"/>
    <w:rsid w:val="00C51D53"/>
    <w:rsid w:val="00C51DCE"/>
    <w:rsid w:val="00C51ED2"/>
    <w:rsid w:val="00C51F44"/>
    <w:rsid w:val="00C51FF4"/>
    <w:rsid w:val="00C523A1"/>
    <w:rsid w:val="00C523C0"/>
    <w:rsid w:val="00C525A5"/>
    <w:rsid w:val="00C52996"/>
    <w:rsid w:val="00C52A30"/>
    <w:rsid w:val="00C52B41"/>
    <w:rsid w:val="00C52D23"/>
    <w:rsid w:val="00C52D2C"/>
    <w:rsid w:val="00C52D75"/>
    <w:rsid w:val="00C52DA5"/>
    <w:rsid w:val="00C52EE3"/>
    <w:rsid w:val="00C53023"/>
    <w:rsid w:val="00C530A6"/>
    <w:rsid w:val="00C53146"/>
    <w:rsid w:val="00C53157"/>
    <w:rsid w:val="00C533C4"/>
    <w:rsid w:val="00C533D7"/>
    <w:rsid w:val="00C533E9"/>
    <w:rsid w:val="00C5341A"/>
    <w:rsid w:val="00C5348A"/>
    <w:rsid w:val="00C534DC"/>
    <w:rsid w:val="00C53954"/>
    <w:rsid w:val="00C53C26"/>
    <w:rsid w:val="00C53D1C"/>
    <w:rsid w:val="00C53D77"/>
    <w:rsid w:val="00C53E38"/>
    <w:rsid w:val="00C53EC7"/>
    <w:rsid w:val="00C53F59"/>
    <w:rsid w:val="00C542BD"/>
    <w:rsid w:val="00C543EE"/>
    <w:rsid w:val="00C54541"/>
    <w:rsid w:val="00C5496D"/>
    <w:rsid w:val="00C54BAF"/>
    <w:rsid w:val="00C54ED1"/>
    <w:rsid w:val="00C554C8"/>
    <w:rsid w:val="00C5578F"/>
    <w:rsid w:val="00C55951"/>
    <w:rsid w:val="00C55C56"/>
    <w:rsid w:val="00C55C9D"/>
    <w:rsid w:val="00C55DDE"/>
    <w:rsid w:val="00C55EAE"/>
    <w:rsid w:val="00C55F4D"/>
    <w:rsid w:val="00C55FF0"/>
    <w:rsid w:val="00C56087"/>
    <w:rsid w:val="00C5608C"/>
    <w:rsid w:val="00C5624D"/>
    <w:rsid w:val="00C563EE"/>
    <w:rsid w:val="00C564A0"/>
    <w:rsid w:val="00C564A2"/>
    <w:rsid w:val="00C56511"/>
    <w:rsid w:val="00C565B0"/>
    <w:rsid w:val="00C565F9"/>
    <w:rsid w:val="00C56780"/>
    <w:rsid w:val="00C567C8"/>
    <w:rsid w:val="00C56A9E"/>
    <w:rsid w:val="00C56E67"/>
    <w:rsid w:val="00C5722D"/>
    <w:rsid w:val="00C57351"/>
    <w:rsid w:val="00C57638"/>
    <w:rsid w:val="00C577C9"/>
    <w:rsid w:val="00C57886"/>
    <w:rsid w:val="00C578AA"/>
    <w:rsid w:val="00C57950"/>
    <w:rsid w:val="00C579F2"/>
    <w:rsid w:val="00C57A34"/>
    <w:rsid w:val="00C57AE6"/>
    <w:rsid w:val="00C57B63"/>
    <w:rsid w:val="00C57BA8"/>
    <w:rsid w:val="00C57CB4"/>
    <w:rsid w:val="00C57CEE"/>
    <w:rsid w:val="00C57D34"/>
    <w:rsid w:val="00C57DEA"/>
    <w:rsid w:val="00C57E8F"/>
    <w:rsid w:val="00C57F07"/>
    <w:rsid w:val="00C57FAB"/>
    <w:rsid w:val="00C57FBC"/>
    <w:rsid w:val="00C57FF9"/>
    <w:rsid w:val="00C6002D"/>
    <w:rsid w:val="00C60038"/>
    <w:rsid w:val="00C60267"/>
    <w:rsid w:val="00C602BD"/>
    <w:rsid w:val="00C60344"/>
    <w:rsid w:val="00C6046E"/>
    <w:rsid w:val="00C60753"/>
    <w:rsid w:val="00C60776"/>
    <w:rsid w:val="00C607E2"/>
    <w:rsid w:val="00C60803"/>
    <w:rsid w:val="00C608FA"/>
    <w:rsid w:val="00C608FB"/>
    <w:rsid w:val="00C60B71"/>
    <w:rsid w:val="00C60C74"/>
    <w:rsid w:val="00C60DF3"/>
    <w:rsid w:val="00C61009"/>
    <w:rsid w:val="00C61064"/>
    <w:rsid w:val="00C61166"/>
    <w:rsid w:val="00C613BE"/>
    <w:rsid w:val="00C614D9"/>
    <w:rsid w:val="00C6152E"/>
    <w:rsid w:val="00C61578"/>
    <w:rsid w:val="00C6157F"/>
    <w:rsid w:val="00C6165E"/>
    <w:rsid w:val="00C6184F"/>
    <w:rsid w:val="00C6190E"/>
    <w:rsid w:val="00C61AC0"/>
    <w:rsid w:val="00C61CC5"/>
    <w:rsid w:val="00C61E3A"/>
    <w:rsid w:val="00C61E92"/>
    <w:rsid w:val="00C61F59"/>
    <w:rsid w:val="00C6203F"/>
    <w:rsid w:val="00C6204F"/>
    <w:rsid w:val="00C6244D"/>
    <w:rsid w:val="00C6254A"/>
    <w:rsid w:val="00C6267D"/>
    <w:rsid w:val="00C6286B"/>
    <w:rsid w:val="00C628D8"/>
    <w:rsid w:val="00C628E8"/>
    <w:rsid w:val="00C62ADF"/>
    <w:rsid w:val="00C62B02"/>
    <w:rsid w:val="00C62B9D"/>
    <w:rsid w:val="00C62C52"/>
    <w:rsid w:val="00C62F98"/>
    <w:rsid w:val="00C6308F"/>
    <w:rsid w:val="00C63330"/>
    <w:rsid w:val="00C6333D"/>
    <w:rsid w:val="00C6335E"/>
    <w:rsid w:val="00C633D5"/>
    <w:rsid w:val="00C63409"/>
    <w:rsid w:val="00C6344E"/>
    <w:rsid w:val="00C634BD"/>
    <w:rsid w:val="00C636F9"/>
    <w:rsid w:val="00C636FC"/>
    <w:rsid w:val="00C63932"/>
    <w:rsid w:val="00C63AF6"/>
    <w:rsid w:val="00C63BFB"/>
    <w:rsid w:val="00C63C86"/>
    <w:rsid w:val="00C63CBF"/>
    <w:rsid w:val="00C640F4"/>
    <w:rsid w:val="00C64287"/>
    <w:rsid w:val="00C642CD"/>
    <w:rsid w:val="00C645DD"/>
    <w:rsid w:val="00C64685"/>
    <w:rsid w:val="00C64918"/>
    <w:rsid w:val="00C64939"/>
    <w:rsid w:val="00C64AD1"/>
    <w:rsid w:val="00C64AD6"/>
    <w:rsid w:val="00C64B17"/>
    <w:rsid w:val="00C64C8B"/>
    <w:rsid w:val="00C65041"/>
    <w:rsid w:val="00C6506C"/>
    <w:rsid w:val="00C652C2"/>
    <w:rsid w:val="00C652CB"/>
    <w:rsid w:val="00C653A4"/>
    <w:rsid w:val="00C6549C"/>
    <w:rsid w:val="00C6550E"/>
    <w:rsid w:val="00C6558C"/>
    <w:rsid w:val="00C656B5"/>
    <w:rsid w:val="00C65734"/>
    <w:rsid w:val="00C659AC"/>
    <w:rsid w:val="00C65DEF"/>
    <w:rsid w:val="00C65E70"/>
    <w:rsid w:val="00C660E5"/>
    <w:rsid w:val="00C661D4"/>
    <w:rsid w:val="00C661F6"/>
    <w:rsid w:val="00C6620B"/>
    <w:rsid w:val="00C662BC"/>
    <w:rsid w:val="00C66409"/>
    <w:rsid w:val="00C66418"/>
    <w:rsid w:val="00C664E1"/>
    <w:rsid w:val="00C6653F"/>
    <w:rsid w:val="00C6654D"/>
    <w:rsid w:val="00C6663D"/>
    <w:rsid w:val="00C667D3"/>
    <w:rsid w:val="00C66870"/>
    <w:rsid w:val="00C66B8A"/>
    <w:rsid w:val="00C66C98"/>
    <w:rsid w:val="00C66ED1"/>
    <w:rsid w:val="00C66F12"/>
    <w:rsid w:val="00C66F35"/>
    <w:rsid w:val="00C66F3A"/>
    <w:rsid w:val="00C66FA8"/>
    <w:rsid w:val="00C66FDC"/>
    <w:rsid w:val="00C674D9"/>
    <w:rsid w:val="00C67763"/>
    <w:rsid w:val="00C6787D"/>
    <w:rsid w:val="00C678C6"/>
    <w:rsid w:val="00C67938"/>
    <w:rsid w:val="00C67A3C"/>
    <w:rsid w:val="00C67B92"/>
    <w:rsid w:val="00C67DAC"/>
    <w:rsid w:val="00C67E98"/>
    <w:rsid w:val="00C7018A"/>
    <w:rsid w:val="00C701A3"/>
    <w:rsid w:val="00C701FA"/>
    <w:rsid w:val="00C702CB"/>
    <w:rsid w:val="00C702EF"/>
    <w:rsid w:val="00C70549"/>
    <w:rsid w:val="00C7057A"/>
    <w:rsid w:val="00C70748"/>
    <w:rsid w:val="00C70770"/>
    <w:rsid w:val="00C7082C"/>
    <w:rsid w:val="00C70A53"/>
    <w:rsid w:val="00C70B17"/>
    <w:rsid w:val="00C70C35"/>
    <w:rsid w:val="00C70CE7"/>
    <w:rsid w:val="00C70E6C"/>
    <w:rsid w:val="00C70E9C"/>
    <w:rsid w:val="00C70EC3"/>
    <w:rsid w:val="00C71134"/>
    <w:rsid w:val="00C711A9"/>
    <w:rsid w:val="00C712E7"/>
    <w:rsid w:val="00C7136F"/>
    <w:rsid w:val="00C7155F"/>
    <w:rsid w:val="00C71560"/>
    <w:rsid w:val="00C71585"/>
    <w:rsid w:val="00C71618"/>
    <w:rsid w:val="00C719B1"/>
    <w:rsid w:val="00C71A93"/>
    <w:rsid w:val="00C71C88"/>
    <w:rsid w:val="00C71C9F"/>
    <w:rsid w:val="00C71FCB"/>
    <w:rsid w:val="00C722CC"/>
    <w:rsid w:val="00C723BC"/>
    <w:rsid w:val="00C723F4"/>
    <w:rsid w:val="00C72433"/>
    <w:rsid w:val="00C72683"/>
    <w:rsid w:val="00C72746"/>
    <w:rsid w:val="00C72A0F"/>
    <w:rsid w:val="00C72AA1"/>
    <w:rsid w:val="00C72D98"/>
    <w:rsid w:val="00C72DD8"/>
    <w:rsid w:val="00C72EE1"/>
    <w:rsid w:val="00C72FC9"/>
    <w:rsid w:val="00C730C7"/>
    <w:rsid w:val="00C730D6"/>
    <w:rsid w:val="00C730E7"/>
    <w:rsid w:val="00C7327B"/>
    <w:rsid w:val="00C73486"/>
    <w:rsid w:val="00C73491"/>
    <w:rsid w:val="00C7364E"/>
    <w:rsid w:val="00C73841"/>
    <w:rsid w:val="00C73849"/>
    <w:rsid w:val="00C73BEF"/>
    <w:rsid w:val="00C73C0B"/>
    <w:rsid w:val="00C73D07"/>
    <w:rsid w:val="00C73E4E"/>
    <w:rsid w:val="00C73EDE"/>
    <w:rsid w:val="00C73EF7"/>
    <w:rsid w:val="00C74029"/>
    <w:rsid w:val="00C7430D"/>
    <w:rsid w:val="00C744CD"/>
    <w:rsid w:val="00C74521"/>
    <w:rsid w:val="00C7460F"/>
    <w:rsid w:val="00C7478F"/>
    <w:rsid w:val="00C74984"/>
    <w:rsid w:val="00C74BF4"/>
    <w:rsid w:val="00C74C62"/>
    <w:rsid w:val="00C74D7A"/>
    <w:rsid w:val="00C74DC1"/>
    <w:rsid w:val="00C74EA2"/>
    <w:rsid w:val="00C74EFD"/>
    <w:rsid w:val="00C74F52"/>
    <w:rsid w:val="00C75014"/>
    <w:rsid w:val="00C751C2"/>
    <w:rsid w:val="00C75754"/>
    <w:rsid w:val="00C75770"/>
    <w:rsid w:val="00C75861"/>
    <w:rsid w:val="00C7593F"/>
    <w:rsid w:val="00C75963"/>
    <w:rsid w:val="00C75A30"/>
    <w:rsid w:val="00C75A5F"/>
    <w:rsid w:val="00C75A9B"/>
    <w:rsid w:val="00C75CCA"/>
    <w:rsid w:val="00C75D46"/>
    <w:rsid w:val="00C75E42"/>
    <w:rsid w:val="00C76026"/>
    <w:rsid w:val="00C76309"/>
    <w:rsid w:val="00C7637D"/>
    <w:rsid w:val="00C76582"/>
    <w:rsid w:val="00C76829"/>
    <w:rsid w:val="00C7691B"/>
    <w:rsid w:val="00C76B63"/>
    <w:rsid w:val="00C76B67"/>
    <w:rsid w:val="00C76D20"/>
    <w:rsid w:val="00C770FE"/>
    <w:rsid w:val="00C77134"/>
    <w:rsid w:val="00C77477"/>
    <w:rsid w:val="00C77693"/>
    <w:rsid w:val="00C776CD"/>
    <w:rsid w:val="00C77741"/>
    <w:rsid w:val="00C7782E"/>
    <w:rsid w:val="00C779C3"/>
    <w:rsid w:val="00C77A95"/>
    <w:rsid w:val="00C77B03"/>
    <w:rsid w:val="00C77B25"/>
    <w:rsid w:val="00C77F27"/>
    <w:rsid w:val="00C77FD5"/>
    <w:rsid w:val="00C77FE4"/>
    <w:rsid w:val="00C8016C"/>
    <w:rsid w:val="00C801F9"/>
    <w:rsid w:val="00C803B9"/>
    <w:rsid w:val="00C803E4"/>
    <w:rsid w:val="00C8064C"/>
    <w:rsid w:val="00C80864"/>
    <w:rsid w:val="00C809B1"/>
    <w:rsid w:val="00C80B2D"/>
    <w:rsid w:val="00C80B4B"/>
    <w:rsid w:val="00C80D6F"/>
    <w:rsid w:val="00C8110A"/>
    <w:rsid w:val="00C8111A"/>
    <w:rsid w:val="00C81238"/>
    <w:rsid w:val="00C81257"/>
    <w:rsid w:val="00C81499"/>
    <w:rsid w:val="00C81617"/>
    <w:rsid w:val="00C8185E"/>
    <w:rsid w:val="00C819C3"/>
    <w:rsid w:val="00C81A4A"/>
    <w:rsid w:val="00C81ACD"/>
    <w:rsid w:val="00C81AFC"/>
    <w:rsid w:val="00C81B0F"/>
    <w:rsid w:val="00C81CB1"/>
    <w:rsid w:val="00C81E67"/>
    <w:rsid w:val="00C81EF0"/>
    <w:rsid w:val="00C81FE3"/>
    <w:rsid w:val="00C82004"/>
    <w:rsid w:val="00C82036"/>
    <w:rsid w:val="00C82105"/>
    <w:rsid w:val="00C82180"/>
    <w:rsid w:val="00C82403"/>
    <w:rsid w:val="00C82446"/>
    <w:rsid w:val="00C824D3"/>
    <w:rsid w:val="00C82795"/>
    <w:rsid w:val="00C8283F"/>
    <w:rsid w:val="00C82982"/>
    <w:rsid w:val="00C82B24"/>
    <w:rsid w:val="00C82BA1"/>
    <w:rsid w:val="00C82BEB"/>
    <w:rsid w:val="00C82CFE"/>
    <w:rsid w:val="00C82F6B"/>
    <w:rsid w:val="00C833FA"/>
    <w:rsid w:val="00C835F2"/>
    <w:rsid w:val="00C836FE"/>
    <w:rsid w:val="00C837FB"/>
    <w:rsid w:val="00C83AD2"/>
    <w:rsid w:val="00C83C71"/>
    <w:rsid w:val="00C83CA5"/>
    <w:rsid w:val="00C83DD7"/>
    <w:rsid w:val="00C840E1"/>
    <w:rsid w:val="00C846F1"/>
    <w:rsid w:val="00C8487B"/>
    <w:rsid w:val="00C848C9"/>
    <w:rsid w:val="00C84ABF"/>
    <w:rsid w:val="00C84B08"/>
    <w:rsid w:val="00C84B39"/>
    <w:rsid w:val="00C84CA3"/>
    <w:rsid w:val="00C84CCA"/>
    <w:rsid w:val="00C850CA"/>
    <w:rsid w:val="00C851BC"/>
    <w:rsid w:val="00C85325"/>
    <w:rsid w:val="00C854B3"/>
    <w:rsid w:val="00C8557B"/>
    <w:rsid w:val="00C85653"/>
    <w:rsid w:val="00C8566A"/>
    <w:rsid w:val="00C8569B"/>
    <w:rsid w:val="00C859D9"/>
    <w:rsid w:val="00C85B7C"/>
    <w:rsid w:val="00C85E23"/>
    <w:rsid w:val="00C85E65"/>
    <w:rsid w:val="00C85EDA"/>
    <w:rsid w:val="00C85F73"/>
    <w:rsid w:val="00C86028"/>
    <w:rsid w:val="00C86113"/>
    <w:rsid w:val="00C861F0"/>
    <w:rsid w:val="00C86479"/>
    <w:rsid w:val="00C86666"/>
    <w:rsid w:val="00C86814"/>
    <w:rsid w:val="00C868AD"/>
    <w:rsid w:val="00C868FC"/>
    <w:rsid w:val="00C869F1"/>
    <w:rsid w:val="00C86A91"/>
    <w:rsid w:val="00C86B77"/>
    <w:rsid w:val="00C86DCE"/>
    <w:rsid w:val="00C86E96"/>
    <w:rsid w:val="00C87013"/>
    <w:rsid w:val="00C870EE"/>
    <w:rsid w:val="00C871D4"/>
    <w:rsid w:val="00C87A6A"/>
    <w:rsid w:val="00C87B8F"/>
    <w:rsid w:val="00C87E2C"/>
    <w:rsid w:val="00C900CC"/>
    <w:rsid w:val="00C901D7"/>
    <w:rsid w:val="00C902EE"/>
    <w:rsid w:val="00C9056E"/>
    <w:rsid w:val="00C905C2"/>
    <w:rsid w:val="00C90624"/>
    <w:rsid w:val="00C907AD"/>
    <w:rsid w:val="00C9093E"/>
    <w:rsid w:val="00C90EBF"/>
    <w:rsid w:val="00C90EC2"/>
    <w:rsid w:val="00C9114A"/>
    <w:rsid w:val="00C912EF"/>
    <w:rsid w:val="00C9136B"/>
    <w:rsid w:val="00C91655"/>
    <w:rsid w:val="00C91680"/>
    <w:rsid w:val="00C9170A"/>
    <w:rsid w:val="00C918DC"/>
    <w:rsid w:val="00C91925"/>
    <w:rsid w:val="00C91A45"/>
    <w:rsid w:val="00C91AAB"/>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2EB1"/>
    <w:rsid w:val="00C92EC1"/>
    <w:rsid w:val="00C92F54"/>
    <w:rsid w:val="00C92F76"/>
    <w:rsid w:val="00C932DF"/>
    <w:rsid w:val="00C934A5"/>
    <w:rsid w:val="00C934AA"/>
    <w:rsid w:val="00C9356C"/>
    <w:rsid w:val="00C935BD"/>
    <w:rsid w:val="00C93786"/>
    <w:rsid w:val="00C93838"/>
    <w:rsid w:val="00C93938"/>
    <w:rsid w:val="00C939A6"/>
    <w:rsid w:val="00C93DCE"/>
    <w:rsid w:val="00C93F37"/>
    <w:rsid w:val="00C93F79"/>
    <w:rsid w:val="00C94028"/>
    <w:rsid w:val="00C9404C"/>
    <w:rsid w:val="00C9404D"/>
    <w:rsid w:val="00C941F2"/>
    <w:rsid w:val="00C94289"/>
    <w:rsid w:val="00C942E4"/>
    <w:rsid w:val="00C94463"/>
    <w:rsid w:val="00C9450D"/>
    <w:rsid w:val="00C94527"/>
    <w:rsid w:val="00C9456C"/>
    <w:rsid w:val="00C946E6"/>
    <w:rsid w:val="00C94778"/>
    <w:rsid w:val="00C9481C"/>
    <w:rsid w:val="00C94840"/>
    <w:rsid w:val="00C94910"/>
    <w:rsid w:val="00C94A1A"/>
    <w:rsid w:val="00C94AE7"/>
    <w:rsid w:val="00C94B15"/>
    <w:rsid w:val="00C94B93"/>
    <w:rsid w:val="00C94BE5"/>
    <w:rsid w:val="00C94D12"/>
    <w:rsid w:val="00C95082"/>
    <w:rsid w:val="00C950E8"/>
    <w:rsid w:val="00C9547C"/>
    <w:rsid w:val="00C9550F"/>
    <w:rsid w:val="00C9551B"/>
    <w:rsid w:val="00C956B6"/>
    <w:rsid w:val="00C9580A"/>
    <w:rsid w:val="00C9599B"/>
    <w:rsid w:val="00C95A20"/>
    <w:rsid w:val="00C95A95"/>
    <w:rsid w:val="00C95B91"/>
    <w:rsid w:val="00C95BD9"/>
    <w:rsid w:val="00C95C50"/>
    <w:rsid w:val="00C95CA5"/>
    <w:rsid w:val="00C95D6B"/>
    <w:rsid w:val="00C95E18"/>
    <w:rsid w:val="00C95F93"/>
    <w:rsid w:val="00C96312"/>
    <w:rsid w:val="00C963C8"/>
    <w:rsid w:val="00C965B8"/>
    <w:rsid w:val="00C96744"/>
    <w:rsid w:val="00C967EA"/>
    <w:rsid w:val="00C9696F"/>
    <w:rsid w:val="00C96B4D"/>
    <w:rsid w:val="00C96C32"/>
    <w:rsid w:val="00C96DCA"/>
    <w:rsid w:val="00C96E5A"/>
    <w:rsid w:val="00C96EC2"/>
    <w:rsid w:val="00C96FED"/>
    <w:rsid w:val="00C970B1"/>
    <w:rsid w:val="00C97218"/>
    <w:rsid w:val="00C97326"/>
    <w:rsid w:val="00C97409"/>
    <w:rsid w:val="00C9741B"/>
    <w:rsid w:val="00C97448"/>
    <w:rsid w:val="00C97558"/>
    <w:rsid w:val="00C975AD"/>
    <w:rsid w:val="00C97665"/>
    <w:rsid w:val="00C97699"/>
    <w:rsid w:val="00C978E3"/>
    <w:rsid w:val="00C97B29"/>
    <w:rsid w:val="00C97CE0"/>
    <w:rsid w:val="00C97F6F"/>
    <w:rsid w:val="00C97FF9"/>
    <w:rsid w:val="00CA0176"/>
    <w:rsid w:val="00CA043C"/>
    <w:rsid w:val="00CA0444"/>
    <w:rsid w:val="00CA0467"/>
    <w:rsid w:val="00CA04E6"/>
    <w:rsid w:val="00CA05A5"/>
    <w:rsid w:val="00CA063E"/>
    <w:rsid w:val="00CA069B"/>
    <w:rsid w:val="00CA0911"/>
    <w:rsid w:val="00CA0958"/>
    <w:rsid w:val="00CA0965"/>
    <w:rsid w:val="00CA0A5F"/>
    <w:rsid w:val="00CA0EA4"/>
    <w:rsid w:val="00CA0ED2"/>
    <w:rsid w:val="00CA0FD3"/>
    <w:rsid w:val="00CA0FDF"/>
    <w:rsid w:val="00CA1165"/>
    <w:rsid w:val="00CA1172"/>
    <w:rsid w:val="00CA1254"/>
    <w:rsid w:val="00CA1435"/>
    <w:rsid w:val="00CA16E5"/>
    <w:rsid w:val="00CA1720"/>
    <w:rsid w:val="00CA177E"/>
    <w:rsid w:val="00CA1825"/>
    <w:rsid w:val="00CA18A4"/>
    <w:rsid w:val="00CA1CAB"/>
    <w:rsid w:val="00CA1DA4"/>
    <w:rsid w:val="00CA1F68"/>
    <w:rsid w:val="00CA2002"/>
    <w:rsid w:val="00CA2084"/>
    <w:rsid w:val="00CA2137"/>
    <w:rsid w:val="00CA2282"/>
    <w:rsid w:val="00CA232D"/>
    <w:rsid w:val="00CA2444"/>
    <w:rsid w:val="00CA24FB"/>
    <w:rsid w:val="00CA25A0"/>
    <w:rsid w:val="00CA2612"/>
    <w:rsid w:val="00CA276C"/>
    <w:rsid w:val="00CA2867"/>
    <w:rsid w:val="00CA2946"/>
    <w:rsid w:val="00CA2970"/>
    <w:rsid w:val="00CA2B9A"/>
    <w:rsid w:val="00CA2C22"/>
    <w:rsid w:val="00CA2D42"/>
    <w:rsid w:val="00CA2D76"/>
    <w:rsid w:val="00CA2EC4"/>
    <w:rsid w:val="00CA30E3"/>
    <w:rsid w:val="00CA3194"/>
    <w:rsid w:val="00CA33B1"/>
    <w:rsid w:val="00CA358A"/>
    <w:rsid w:val="00CA35DC"/>
    <w:rsid w:val="00CA36EF"/>
    <w:rsid w:val="00CA3734"/>
    <w:rsid w:val="00CA37BF"/>
    <w:rsid w:val="00CA382F"/>
    <w:rsid w:val="00CA38B8"/>
    <w:rsid w:val="00CA39F7"/>
    <w:rsid w:val="00CA3E4A"/>
    <w:rsid w:val="00CA3EE0"/>
    <w:rsid w:val="00CA3EF1"/>
    <w:rsid w:val="00CA3F5F"/>
    <w:rsid w:val="00CA43E0"/>
    <w:rsid w:val="00CA45D3"/>
    <w:rsid w:val="00CA45E4"/>
    <w:rsid w:val="00CA4660"/>
    <w:rsid w:val="00CA4780"/>
    <w:rsid w:val="00CA489D"/>
    <w:rsid w:val="00CA4A30"/>
    <w:rsid w:val="00CA4A4D"/>
    <w:rsid w:val="00CA4A94"/>
    <w:rsid w:val="00CA4AB6"/>
    <w:rsid w:val="00CA4BA2"/>
    <w:rsid w:val="00CA4CCA"/>
    <w:rsid w:val="00CA4D55"/>
    <w:rsid w:val="00CA4DDE"/>
    <w:rsid w:val="00CA5016"/>
    <w:rsid w:val="00CA5031"/>
    <w:rsid w:val="00CA516A"/>
    <w:rsid w:val="00CA5260"/>
    <w:rsid w:val="00CA5402"/>
    <w:rsid w:val="00CA56B4"/>
    <w:rsid w:val="00CA5755"/>
    <w:rsid w:val="00CA5834"/>
    <w:rsid w:val="00CA5B70"/>
    <w:rsid w:val="00CA5CD4"/>
    <w:rsid w:val="00CA5ECA"/>
    <w:rsid w:val="00CA5FAA"/>
    <w:rsid w:val="00CA600C"/>
    <w:rsid w:val="00CA61F2"/>
    <w:rsid w:val="00CA64F1"/>
    <w:rsid w:val="00CA6518"/>
    <w:rsid w:val="00CA654D"/>
    <w:rsid w:val="00CA65E5"/>
    <w:rsid w:val="00CA6638"/>
    <w:rsid w:val="00CA675E"/>
    <w:rsid w:val="00CA6775"/>
    <w:rsid w:val="00CA68E9"/>
    <w:rsid w:val="00CA6968"/>
    <w:rsid w:val="00CA6CF0"/>
    <w:rsid w:val="00CA6D56"/>
    <w:rsid w:val="00CA6E42"/>
    <w:rsid w:val="00CA6EAB"/>
    <w:rsid w:val="00CA7071"/>
    <w:rsid w:val="00CA7158"/>
    <w:rsid w:val="00CA7183"/>
    <w:rsid w:val="00CA72C4"/>
    <w:rsid w:val="00CA72E6"/>
    <w:rsid w:val="00CA72EA"/>
    <w:rsid w:val="00CA7364"/>
    <w:rsid w:val="00CA736D"/>
    <w:rsid w:val="00CA742A"/>
    <w:rsid w:val="00CA7489"/>
    <w:rsid w:val="00CA7490"/>
    <w:rsid w:val="00CA7577"/>
    <w:rsid w:val="00CA759D"/>
    <w:rsid w:val="00CA7799"/>
    <w:rsid w:val="00CA7A1E"/>
    <w:rsid w:val="00CA7AF6"/>
    <w:rsid w:val="00CA7D17"/>
    <w:rsid w:val="00CA7EAE"/>
    <w:rsid w:val="00CA7EE6"/>
    <w:rsid w:val="00CA7F5A"/>
    <w:rsid w:val="00CA7FDD"/>
    <w:rsid w:val="00CB0086"/>
    <w:rsid w:val="00CB008E"/>
    <w:rsid w:val="00CB0145"/>
    <w:rsid w:val="00CB02B6"/>
    <w:rsid w:val="00CB04CB"/>
    <w:rsid w:val="00CB058D"/>
    <w:rsid w:val="00CB082E"/>
    <w:rsid w:val="00CB0876"/>
    <w:rsid w:val="00CB0897"/>
    <w:rsid w:val="00CB0957"/>
    <w:rsid w:val="00CB09D0"/>
    <w:rsid w:val="00CB0A80"/>
    <w:rsid w:val="00CB0CED"/>
    <w:rsid w:val="00CB0D09"/>
    <w:rsid w:val="00CB0D7A"/>
    <w:rsid w:val="00CB0E9C"/>
    <w:rsid w:val="00CB0F22"/>
    <w:rsid w:val="00CB103A"/>
    <w:rsid w:val="00CB116E"/>
    <w:rsid w:val="00CB12C4"/>
    <w:rsid w:val="00CB1301"/>
    <w:rsid w:val="00CB1339"/>
    <w:rsid w:val="00CB1356"/>
    <w:rsid w:val="00CB1598"/>
    <w:rsid w:val="00CB1784"/>
    <w:rsid w:val="00CB183C"/>
    <w:rsid w:val="00CB19DA"/>
    <w:rsid w:val="00CB19E5"/>
    <w:rsid w:val="00CB1B4F"/>
    <w:rsid w:val="00CB1C24"/>
    <w:rsid w:val="00CB1D2D"/>
    <w:rsid w:val="00CB1D78"/>
    <w:rsid w:val="00CB1DE4"/>
    <w:rsid w:val="00CB1E8C"/>
    <w:rsid w:val="00CB1F03"/>
    <w:rsid w:val="00CB1FDF"/>
    <w:rsid w:val="00CB2072"/>
    <w:rsid w:val="00CB20E3"/>
    <w:rsid w:val="00CB227B"/>
    <w:rsid w:val="00CB2329"/>
    <w:rsid w:val="00CB233B"/>
    <w:rsid w:val="00CB2340"/>
    <w:rsid w:val="00CB248C"/>
    <w:rsid w:val="00CB249B"/>
    <w:rsid w:val="00CB281F"/>
    <w:rsid w:val="00CB295C"/>
    <w:rsid w:val="00CB2AB0"/>
    <w:rsid w:val="00CB2AF1"/>
    <w:rsid w:val="00CB2BD7"/>
    <w:rsid w:val="00CB2CAE"/>
    <w:rsid w:val="00CB2D24"/>
    <w:rsid w:val="00CB2D72"/>
    <w:rsid w:val="00CB2E8B"/>
    <w:rsid w:val="00CB2FF7"/>
    <w:rsid w:val="00CB3006"/>
    <w:rsid w:val="00CB30F7"/>
    <w:rsid w:val="00CB3105"/>
    <w:rsid w:val="00CB32D6"/>
    <w:rsid w:val="00CB337E"/>
    <w:rsid w:val="00CB3639"/>
    <w:rsid w:val="00CB376B"/>
    <w:rsid w:val="00CB3ABC"/>
    <w:rsid w:val="00CB3C3A"/>
    <w:rsid w:val="00CB3C3D"/>
    <w:rsid w:val="00CB4203"/>
    <w:rsid w:val="00CB4310"/>
    <w:rsid w:val="00CB4540"/>
    <w:rsid w:val="00CB459A"/>
    <w:rsid w:val="00CB45E6"/>
    <w:rsid w:val="00CB46F8"/>
    <w:rsid w:val="00CB482D"/>
    <w:rsid w:val="00CB48B9"/>
    <w:rsid w:val="00CB4A10"/>
    <w:rsid w:val="00CB4BF8"/>
    <w:rsid w:val="00CB4CBB"/>
    <w:rsid w:val="00CB4DDF"/>
    <w:rsid w:val="00CB4E3F"/>
    <w:rsid w:val="00CB4E75"/>
    <w:rsid w:val="00CB511F"/>
    <w:rsid w:val="00CB51B0"/>
    <w:rsid w:val="00CB520B"/>
    <w:rsid w:val="00CB5290"/>
    <w:rsid w:val="00CB538A"/>
    <w:rsid w:val="00CB5439"/>
    <w:rsid w:val="00CB54D9"/>
    <w:rsid w:val="00CB5545"/>
    <w:rsid w:val="00CB56A7"/>
    <w:rsid w:val="00CB594B"/>
    <w:rsid w:val="00CB5B62"/>
    <w:rsid w:val="00CB5F40"/>
    <w:rsid w:val="00CB5F56"/>
    <w:rsid w:val="00CB611C"/>
    <w:rsid w:val="00CB63A8"/>
    <w:rsid w:val="00CB6447"/>
    <w:rsid w:val="00CB6711"/>
    <w:rsid w:val="00CB6804"/>
    <w:rsid w:val="00CB685D"/>
    <w:rsid w:val="00CB6CF4"/>
    <w:rsid w:val="00CB6D6F"/>
    <w:rsid w:val="00CB6E00"/>
    <w:rsid w:val="00CB6E97"/>
    <w:rsid w:val="00CB701E"/>
    <w:rsid w:val="00CB7081"/>
    <w:rsid w:val="00CB70F8"/>
    <w:rsid w:val="00CB7190"/>
    <w:rsid w:val="00CB72B0"/>
    <w:rsid w:val="00CB733D"/>
    <w:rsid w:val="00CB7348"/>
    <w:rsid w:val="00CB7522"/>
    <w:rsid w:val="00CB7643"/>
    <w:rsid w:val="00CB787D"/>
    <w:rsid w:val="00CB789E"/>
    <w:rsid w:val="00CB7946"/>
    <w:rsid w:val="00CB79A7"/>
    <w:rsid w:val="00CB7A50"/>
    <w:rsid w:val="00CB7A60"/>
    <w:rsid w:val="00CB7E34"/>
    <w:rsid w:val="00CB7EC3"/>
    <w:rsid w:val="00CB7F5E"/>
    <w:rsid w:val="00CC009B"/>
    <w:rsid w:val="00CC026C"/>
    <w:rsid w:val="00CC0499"/>
    <w:rsid w:val="00CC062E"/>
    <w:rsid w:val="00CC07BC"/>
    <w:rsid w:val="00CC0864"/>
    <w:rsid w:val="00CC0872"/>
    <w:rsid w:val="00CC0A0A"/>
    <w:rsid w:val="00CC0A5C"/>
    <w:rsid w:val="00CC0B26"/>
    <w:rsid w:val="00CC0C3A"/>
    <w:rsid w:val="00CC0E50"/>
    <w:rsid w:val="00CC0F6A"/>
    <w:rsid w:val="00CC1106"/>
    <w:rsid w:val="00CC11B2"/>
    <w:rsid w:val="00CC12EA"/>
    <w:rsid w:val="00CC1302"/>
    <w:rsid w:val="00CC1446"/>
    <w:rsid w:val="00CC168A"/>
    <w:rsid w:val="00CC16A8"/>
    <w:rsid w:val="00CC1775"/>
    <w:rsid w:val="00CC17BF"/>
    <w:rsid w:val="00CC1BEF"/>
    <w:rsid w:val="00CC1CEC"/>
    <w:rsid w:val="00CC1D1B"/>
    <w:rsid w:val="00CC1F03"/>
    <w:rsid w:val="00CC1FB1"/>
    <w:rsid w:val="00CC204D"/>
    <w:rsid w:val="00CC2252"/>
    <w:rsid w:val="00CC225E"/>
    <w:rsid w:val="00CC234A"/>
    <w:rsid w:val="00CC2369"/>
    <w:rsid w:val="00CC24EE"/>
    <w:rsid w:val="00CC2547"/>
    <w:rsid w:val="00CC257B"/>
    <w:rsid w:val="00CC262F"/>
    <w:rsid w:val="00CC27E8"/>
    <w:rsid w:val="00CC28EE"/>
    <w:rsid w:val="00CC2C58"/>
    <w:rsid w:val="00CC2E4F"/>
    <w:rsid w:val="00CC3257"/>
    <w:rsid w:val="00CC32DC"/>
    <w:rsid w:val="00CC332A"/>
    <w:rsid w:val="00CC335E"/>
    <w:rsid w:val="00CC3472"/>
    <w:rsid w:val="00CC34D0"/>
    <w:rsid w:val="00CC34E6"/>
    <w:rsid w:val="00CC35B3"/>
    <w:rsid w:val="00CC35DF"/>
    <w:rsid w:val="00CC3665"/>
    <w:rsid w:val="00CC3747"/>
    <w:rsid w:val="00CC378C"/>
    <w:rsid w:val="00CC39D1"/>
    <w:rsid w:val="00CC3B66"/>
    <w:rsid w:val="00CC3F66"/>
    <w:rsid w:val="00CC3F8F"/>
    <w:rsid w:val="00CC412E"/>
    <w:rsid w:val="00CC41A5"/>
    <w:rsid w:val="00CC4343"/>
    <w:rsid w:val="00CC46E7"/>
    <w:rsid w:val="00CC490D"/>
    <w:rsid w:val="00CC4B3A"/>
    <w:rsid w:val="00CC4CCC"/>
    <w:rsid w:val="00CC4D9F"/>
    <w:rsid w:val="00CC510A"/>
    <w:rsid w:val="00CC5180"/>
    <w:rsid w:val="00CC51BC"/>
    <w:rsid w:val="00CC54D3"/>
    <w:rsid w:val="00CC5732"/>
    <w:rsid w:val="00CC5846"/>
    <w:rsid w:val="00CC5890"/>
    <w:rsid w:val="00CC5982"/>
    <w:rsid w:val="00CC59C1"/>
    <w:rsid w:val="00CC5AE7"/>
    <w:rsid w:val="00CC5AFE"/>
    <w:rsid w:val="00CC5D25"/>
    <w:rsid w:val="00CC5E98"/>
    <w:rsid w:val="00CC5F08"/>
    <w:rsid w:val="00CC60C8"/>
    <w:rsid w:val="00CC613F"/>
    <w:rsid w:val="00CC625F"/>
    <w:rsid w:val="00CC639B"/>
    <w:rsid w:val="00CC657E"/>
    <w:rsid w:val="00CC65B5"/>
    <w:rsid w:val="00CC65BA"/>
    <w:rsid w:val="00CC665B"/>
    <w:rsid w:val="00CC669E"/>
    <w:rsid w:val="00CC6875"/>
    <w:rsid w:val="00CC6BFF"/>
    <w:rsid w:val="00CC7584"/>
    <w:rsid w:val="00CC76A0"/>
    <w:rsid w:val="00CC77F4"/>
    <w:rsid w:val="00CC7A39"/>
    <w:rsid w:val="00CC7B19"/>
    <w:rsid w:val="00CC7C31"/>
    <w:rsid w:val="00CC7C9B"/>
    <w:rsid w:val="00CC7D5E"/>
    <w:rsid w:val="00CC7DDB"/>
    <w:rsid w:val="00CC7EDC"/>
    <w:rsid w:val="00CC7F8B"/>
    <w:rsid w:val="00CC7FE8"/>
    <w:rsid w:val="00CD01EA"/>
    <w:rsid w:val="00CD0407"/>
    <w:rsid w:val="00CD065F"/>
    <w:rsid w:val="00CD070B"/>
    <w:rsid w:val="00CD079E"/>
    <w:rsid w:val="00CD079F"/>
    <w:rsid w:val="00CD085D"/>
    <w:rsid w:val="00CD08D4"/>
    <w:rsid w:val="00CD0B81"/>
    <w:rsid w:val="00CD0BC5"/>
    <w:rsid w:val="00CD0C1E"/>
    <w:rsid w:val="00CD1077"/>
    <w:rsid w:val="00CD112D"/>
    <w:rsid w:val="00CD114B"/>
    <w:rsid w:val="00CD12A7"/>
    <w:rsid w:val="00CD12AD"/>
    <w:rsid w:val="00CD12CB"/>
    <w:rsid w:val="00CD12EC"/>
    <w:rsid w:val="00CD1349"/>
    <w:rsid w:val="00CD1371"/>
    <w:rsid w:val="00CD1675"/>
    <w:rsid w:val="00CD16F0"/>
    <w:rsid w:val="00CD1D10"/>
    <w:rsid w:val="00CD1F21"/>
    <w:rsid w:val="00CD1FF2"/>
    <w:rsid w:val="00CD2122"/>
    <w:rsid w:val="00CD2126"/>
    <w:rsid w:val="00CD22B7"/>
    <w:rsid w:val="00CD23AC"/>
    <w:rsid w:val="00CD2406"/>
    <w:rsid w:val="00CD2481"/>
    <w:rsid w:val="00CD2506"/>
    <w:rsid w:val="00CD274E"/>
    <w:rsid w:val="00CD2828"/>
    <w:rsid w:val="00CD2916"/>
    <w:rsid w:val="00CD2A33"/>
    <w:rsid w:val="00CD2B90"/>
    <w:rsid w:val="00CD2C42"/>
    <w:rsid w:val="00CD2CE6"/>
    <w:rsid w:val="00CD2D3D"/>
    <w:rsid w:val="00CD2D71"/>
    <w:rsid w:val="00CD311E"/>
    <w:rsid w:val="00CD31C8"/>
    <w:rsid w:val="00CD31DF"/>
    <w:rsid w:val="00CD3387"/>
    <w:rsid w:val="00CD33AE"/>
    <w:rsid w:val="00CD34BC"/>
    <w:rsid w:val="00CD36D3"/>
    <w:rsid w:val="00CD3913"/>
    <w:rsid w:val="00CD3917"/>
    <w:rsid w:val="00CD3A24"/>
    <w:rsid w:val="00CD3AA3"/>
    <w:rsid w:val="00CD3C48"/>
    <w:rsid w:val="00CD3DDF"/>
    <w:rsid w:val="00CD3EA1"/>
    <w:rsid w:val="00CD3F02"/>
    <w:rsid w:val="00CD404E"/>
    <w:rsid w:val="00CD428C"/>
    <w:rsid w:val="00CD4371"/>
    <w:rsid w:val="00CD43C7"/>
    <w:rsid w:val="00CD4530"/>
    <w:rsid w:val="00CD454B"/>
    <w:rsid w:val="00CD47CC"/>
    <w:rsid w:val="00CD4A3E"/>
    <w:rsid w:val="00CD4A47"/>
    <w:rsid w:val="00CD4B27"/>
    <w:rsid w:val="00CD4C2F"/>
    <w:rsid w:val="00CD4E96"/>
    <w:rsid w:val="00CD4F65"/>
    <w:rsid w:val="00CD501C"/>
    <w:rsid w:val="00CD514C"/>
    <w:rsid w:val="00CD517F"/>
    <w:rsid w:val="00CD524D"/>
    <w:rsid w:val="00CD53D0"/>
    <w:rsid w:val="00CD53E5"/>
    <w:rsid w:val="00CD54FA"/>
    <w:rsid w:val="00CD55AA"/>
    <w:rsid w:val="00CD56D7"/>
    <w:rsid w:val="00CD58F0"/>
    <w:rsid w:val="00CD59B8"/>
    <w:rsid w:val="00CD5BE8"/>
    <w:rsid w:val="00CD5C76"/>
    <w:rsid w:val="00CD5E64"/>
    <w:rsid w:val="00CD5F3A"/>
    <w:rsid w:val="00CD5F96"/>
    <w:rsid w:val="00CD6106"/>
    <w:rsid w:val="00CD61F8"/>
    <w:rsid w:val="00CD6429"/>
    <w:rsid w:val="00CD6470"/>
    <w:rsid w:val="00CD64E4"/>
    <w:rsid w:val="00CD65C5"/>
    <w:rsid w:val="00CD67BF"/>
    <w:rsid w:val="00CD6A44"/>
    <w:rsid w:val="00CD6B99"/>
    <w:rsid w:val="00CD6DB3"/>
    <w:rsid w:val="00CD6DEB"/>
    <w:rsid w:val="00CD718A"/>
    <w:rsid w:val="00CD720E"/>
    <w:rsid w:val="00CD743F"/>
    <w:rsid w:val="00CD7542"/>
    <w:rsid w:val="00CD7595"/>
    <w:rsid w:val="00CD75DF"/>
    <w:rsid w:val="00CD774A"/>
    <w:rsid w:val="00CD78AB"/>
    <w:rsid w:val="00CD7920"/>
    <w:rsid w:val="00CD7B50"/>
    <w:rsid w:val="00CD7BC3"/>
    <w:rsid w:val="00CD7D5C"/>
    <w:rsid w:val="00CD7E50"/>
    <w:rsid w:val="00CD7EB2"/>
    <w:rsid w:val="00CDCAD7"/>
    <w:rsid w:val="00CE0253"/>
    <w:rsid w:val="00CE03B6"/>
    <w:rsid w:val="00CE0640"/>
    <w:rsid w:val="00CE064B"/>
    <w:rsid w:val="00CE0831"/>
    <w:rsid w:val="00CE0A14"/>
    <w:rsid w:val="00CE0B13"/>
    <w:rsid w:val="00CE0BF8"/>
    <w:rsid w:val="00CE0E85"/>
    <w:rsid w:val="00CE122A"/>
    <w:rsid w:val="00CE1245"/>
    <w:rsid w:val="00CE125E"/>
    <w:rsid w:val="00CE14AD"/>
    <w:rsid w:val="00CE15C4"/>
    <w:rsid w:val="00CE17B4"/>
    <w:rsid w:val="00CE1A2D"/>
    <w:rsid w:val="00CE1A70"/>
    <w:rsid w:val="00CE1B11"/>
    <w:rsid w:val="00CE1BEE"/>
    <w:rsid w:val="00CE1BF0"/>
    <w:rsid w:val="00CE1CEE"/>
    <w:rsid w:val="00CE2052"/>
    <w:rsid w:val="00CE20A5"/>
    <w:rsid w:val="00CE211B"/>
    <w:rsid w:val="00CE21DD"/>
    <w:rsid w:val="00CE26F5"/>
    <w:rsid w:val="00CE2703"/>
    <w:rsid w:val="00CE27F7"/>
    <w:rsid w:val="00CE2851"/>
    <w:rsid w:val="00CE290B"/>
    <w:rsid w:val="00CE295C"/>
    <w:rsid w:val="00CE2B13"/>
    <w:rsid w:val="00CE2B7B"/>
    <w:rsid w:val="00CE2E03"/>
    <w:rsid w:val="00CE2EB6"/>
    <w:rsid w:val="00CE302B"/>
    <w:rsid w:val="00CE3147"/>
    <w:rsid w:val="00CE31F0"/>
    <w:rsid w:val="00CE33AA"/>
    <w:rsid w:val="00CE345B"/>
    <w:rsid w:val="00CE355A"/>
    <w:rsid w:val="00CE3570"/>
    <w:rsid w:val="00CE379B"/>
    <w:rsid w:val="00CE395D"/>
    <w:rsid w:val="00CE39DB"/>
    <w:rsid w:val="00CE3A0F"/>
    <w:rsid w:val="00CE3A5A"/>
    <w:rsid w:val="00CE3AE0"/>
    <w:rsid w:val="00CE3AFA"/>
    <w:rsid w:val="00CE3B08"/>
    <w:rsid w:val="00CE3D1E"/>
    <w:rsid w:val="00CE3D74"/>
    <w:rsid w:val="00CE4002"/>
    <w:rsid w:val="00CE408C"/>
    <w:rsid w:val="00CE4328"/>
    <w:rsid w:val="00CE440C"/>
    <w:rsid w:val="00CE451E"/>
    <w:rsid w:val="00CE470F"/>
    <w:rsid w:val="00CE472E"/>
    <w:rsid w:val="00CE479D"/>
    <w:rsid w:val="00CE48A5"/>
    <w:rsid w:val="00CE48F0"/>
    <w:rsid w:val="00CE4A54"/>
    <w:rsid w:val="00CE4C7E"/>
    <w:rsid w:val="00CE4C82"/>
    <w:rsid w:val="00CE500F"/>
    <w:rsid w:val="00CE50A2"/>
    <w:rsid w:val="00CE536A"/>
    <w:rsid w:val="00CE53E8"/>
    <w:rsid w:val="00CE5405"/>
    <w:rsid w:val="00CE57D0"/>
    <w:rsid w:val="00CE58EE"/>
    <w:rsid w:val="00CE59FC"/>
    <w:rsid w:val="00CE5A92"/>
    <w:rsid w:val="00CE5D00"/>
    <w:rsid w:val="00CE5FB6"/>
    <w:rsid w:val="00CE6506"/>
    <w:rsid w:val="00CE657A"/>
    <w:rsid w:val="00CE678C"/>
    <w:rsid w:val="00CE67B4"/>
    <w:rsid w:val="00CE6807"/>
    <w:rsid w:val="00CE68B2"/>
    <w:rsid w:val="00CE6938"/>
    <w:rsid w:val="00CE6AD2"/>
    <w:rsid w:val="00CE6AF0"/>
    <w:rsid w:val="00CE6AFC"/>
    <w:rsid w:val="00CE6BFA"/>
    <w:rsid w:val="00CE6C4E"/>
    <w:rsid w:val="00CE6FFC"/>
    <w:rsid w:val="00CE705D"/>
    <w:rsid w:val="00CE71A5"/>
    <w:rsid w:val="00CE7251"/>
    <w:rsid w:val="00CE7369"/>
    <w:rsid w:val="00CE757E"/>
    <w:rsid w:val="00CE7645"/>
    <w:rsid w:val="00CE78F8"/>
    <w:rsid w:val="00CE7940"/>
    <w:rsid w:val="00CE7B03"/>
    <w:rsid w:val="00CE7B0F"/>
    <w:rsid w:val="00CE7C1A"/>
    <w:rsid w:val="00CE7CF4"/>
    <w:rsid w:val="00CE7D4F"/>
    <w:rsid w:val="00CE7E59"/>
    <w:rsid w:val="00CE7F44"/>
    <w:rsid w:val="00CE7F67"/>
    <w:rsid w:val="00CF0531"/>
    <w:rsid w:val="00CF07F2"/>
    <w:rsid w:val="00CF082F"/>
    <w:rsid w:val="00CF0AC6"/>
    <w:rsid w:val="00CF0B51"/>
    <w:rsid w:val="00CF0C05"/>
    <w:rsid w:val="00CF0E13"/>
    <w:rsid w:val="00CF0F22"/>
    <w:rsid w:val="00CF0F46"/>
    <w:rsid w:val="00CF0F96"/>
    <w:rsid w:val="00CF0FA2"/>
    <w:rsid w:val="00CF139F"/>
    <w:rsid w:val="00CF1568"/>
    <w:rsid w:val="00CF159F"/>
    <w:rsid w:val="00CF1661"/>
    <w:rsid w:val="00CF1670"/>
    <w:rsid w:val="00CF17E2"/>
    <w:rsid w:val="00CF17FA"/>
    <w:rsid w:val="00CF1B69"/>
    <w:rsid w:val="00CF1D94"/>
    <w:rsid w:val="00CF1DB4"/>
    <w:rsid w:val="00CF1DDE"/>
    <w:rsid w:val="00CF1DE4"/>
    <w:rsid w:val="00CF1E00"/>
    <w:rsid w:val="00CF1E58"/>
    <w:rsid w:val="00CF1E5E"/>
    <w:rsid w:val="00CF1F4E"/>
    <w:rsid w:val="00CF2252"/>
    <w:rsid w:val="00CF2256"/>
    <w:rsid w:val="00CF2334"/>
    <w:rsid w:val="00CF247F"/>
    <w:rsid w:val="00CF2608"/>
    <w:rsid w:val="00CF287F"/>
    <w:rsid w:val="00CF2968"/>
    <w:rsid w:val="00CF2AFB"/>
    <w:rsid w:val="00CF2BAF"/>
    <w:rsid w:val="00CF2EE8"/>
    <w:rsid w:val="00CF34AF"/>
    <w:rsid w:val="00CF3529"/>
    <w:rsid w:val="00CF35D2"/>
    <w:rsid w:val="00CF35F6"/>
    <w:rsid w:val="00CF364A"/>
    <w:rsid w:val="00CF38ED"/>
    <w:rsid w:val="00CF39C1"/>
    <w:rsid w:val="00CF3A82"/>
    <w:rsid w:val="00CF3DCA"/>
    <w:rsid w:val="00CF402B"/>
    <w:rsid w:val="00CF406C"/>
    <w:rsid w:val="00CF407B"/>
    <w:rsid w:val="00CF41B8"/>
    <w:rsid w:val="00CF4297"/>
    <w:rsid w:val="00CF4322"/>
    <w:rsid w:val="00CF435D"/>
    <w:rsid w:val="00CF43F8"/>
    <w:rsid w:val="00CF44B1"/>
    <w:rsid w:val="00CF4556"/>
    <w:rsid w:val="00CF45A6"/>
    <w:rsid w:val="00CF45BC"/>
    <w:rsid w:val="00CF4630"/>
    <w:rsid w:val="00CF46AC"/>
    <w:rsid w:val="00CF4896"/>
    <w:rsid w:val="00CF4A48"/>
    <w:rsid w:val="00CF4A82"/>
    <w:rsid w:val="00CF4BF5"/>
    <w:rsid w:val="00CF4CDC"/>
    <w:rsid w:val="00CF4D8A"/>
    <w:rsid w:val="00CF4EE3"/>
    <w:rsid w:val="00CF5032"/>
    <w:rsid w:val="00CF5103"/>
    <w:rsid w:val="00CF514B"/>
    <w:rsid w:val="00CF51A9"/>
    <w:rsid w:val="00CF5302"/>
    <w:rsid w:val="00CF54CA"/>
    <w:rsid w:val="00CF54D1"/>
    <w:rsid w:val="00CF54D5"/>
    <w:rsid w:val="00CF582C"/>
    <w:rsid w:val="00CF59AB"/>
    <w:rsid w:val="00CF59F8"/>
    <w:rsid w:val="00CF5BA0"/>
    <w:rsid w:val="00CF5D40"/>
    <w:rsid w:val="00CF5D8E"/>
    <w:rsid w:val="00CF5E46"/>
    <w:rsid w:val="00CF6096"/>
    <w:rsid w:val="00CF65F5"/>
    <w:rsid w:val="00CF6668"/>
    <w:rsid w:val="00CF6962"/>
    <w:rsid w:val="00CF6967"/>
    <w:rsid w:val="00CF69AF"/>
    <w:rsid w:val="00CF6AF2"/>
    <w:rsid w:val="00CF6B34"/>
    <w:rsid w:val="00CF6C31"/>
    <w:rsid w:val="00CF6CAC"/>
    <w:rsid w:val="00CF6E0C"/>
    <w:rsid w:val="00CF6F34"/>
    <w:rsid w:val="00CF6F89"/>
    <w:rsid w:val="00CF7044"/>
    <w:rsid w:val="00CF7166"/>
    <w:rsid w:val="00CF7289"/>
    <w:rsid w:val="00CF76A1"/>
    <w:rsid w:val="00CF7890"/>
    <w:rsid w:val="00CF7A52"/>
    <w:rsid w:val="00CF7B9B"/>
    <w:rsid w:val="00CF7EE5"/>
    <w:rsid w:val="00D000E1"/>
    <w:rsid w:val="00D00237"/>
    <w:rsid w:val="00D00345"/>
    <w:rsid w:val="00D0036D"/>
    <w:rsid w:val="00D003D4"/>
    <w:rsid w:val="00D00651"/>
    <w:rsid w:val="00D007BB"/>
    <w:rsid w:val="00D009B7"/>
    <w:rsid w:val="00D00B8F"/>
    <w:rsid w:val="00D00BAC"/>
    <w:rsid w:val="00D00C77"/>
    <w:rsid w:val="00D00CDB"/>
    <w:rsid w:val="00D00EB1"/>
    <w:rsid w:val="00D00EBB"/>
    <w:rsid w:val="00D00F23"/>
    <w:rsid w:val="00D010C2"/>
    <w:rsid w:val="00D01170"/>
    <w:rsid w:val="00D01228"/>
    <w:rsid w:val="00D01242"/>
    <w:rsid w:val="00D013F6"/>
    <w:rsid w:val="00D0145D"/>
    <w:rsid w:val="00D01465"/>
    <w:rsid w:val="00D0156F"/>
    <w:rsid w:val="00D016C8"/>
    <w:rsid w:val="00D01AA3"/>
    <w:rsid w:val="00D01B97"/>
    <w:rsid w:val="00D01DA0"/>
    <w:rsid w:val="00D01DFF"/>
    <w:rsid w:val="00D01EFA"/>
    <w:rsid w:val="00D01F51"/>
    <w:rsid w:val="00D02328"/>
    <w:rsid w:val="00D02371"/>
    <w:rsid w:val="00D0269E"/>
    <w:rsid w:val="00D026C0"/>
    <w:rsid w:val="00D0271F"/>
    <w:rsid w:val="00D027A7"/>
    <w:rsid w:val="00D02873"/>
    <w:rsid w:val="00D02902"/>
    <w:rsid w:val="00D02A94"/>
    <w:rsid w:val="00D02ACB"/>
    <w:rsid w:val="00D02AF6"/>
    <w:rsid w:val="00D02CBD"/>
    <w:rsid w:val="00D02D89"/>
    <w:rsid w:val="00D0316D"/>
    <w:rsid w:val="00D03483"/>
    <w:rsid w:val="00D03575"/>
    <w:rsid w:val="00D03877"/>
    <w:rsid w:val="00D03C72"/>
    <w:rsid w:val="00D03D26"/>
    <w:rsid w:val="00D03E32"/>
    <w:rsid w:val="00D03F51"/>
    <w:rsid w:val="00D04145"/>
    <w:rsid w:val="00D04201"/>
    <w:rsid w:val="00D04335"/>
    <w:rsid w:val="00D0433B"/>
    <w:rsid w:val="00D043C6"/>
    <w:rsid w:val="00D045F0"/>
    <w:rsid w:val="00D04684"/>
    <w:rsid w:val="00D046E1"/>
    <w:rsid w:val="00D04705"/>
    <w:rsid w:val="00D04720"/>
    <w:rsid w:val="00D04ADA"/>
    <w:rsid w:val="00D04AF5"/>
    <w:rsid w:val="00D04C88"/>
    <w:rsid w:val="00D04EF3"/>
    <w:rsid w:val="00D04EF6"/>
    <w:rsid w:val="00D04FB0"/>
    <w:rsid w:val="00D04FBE"/>
    <w:rsid w:val="00D04FE6"/>
    <w:rsid w:val="00D05002"/>
    <w:rsid w:val="00D05023"/>
    <w:rsid w:val="00D051B5"/>
    <w:rsid w:val="00D053D2"/>
    <w:rsid w:val="00D0542E"/>
    <w:rsid w:val="00D0547B"/>
    <w:rsid w:val="00D056B8"/>
    <w:rsid w:val="00D05769"/>
    <w:rsid w:val="00D0576E"/>
    <w:rsid w:val="00D057A7"/>
    <w:rsid w:val="00D05883"/>
    <w:rsid w:val="00D059E9"/>
    <w:rsid w:val="00D05D82"/>
    <w:rsid w:val="00D05EC6"/>
    <w:rsid w:val="00D05FD3"/>
    <w:rsid w:val="00D06038"/>
    <w:rsid w:val="00D0625E"/>
    <w:rsid w:val="00D062F8"/>
    <w:rsid w:val="00D063A2"/>
    <w:rsid w:val="00D063CA"/>
    <w:rsid w:val="00D06496"/>
    <w:rsid w:val="00D064AC"/>
    <w:rsid w:val="00D06724"/>
    <w:rsid w:val="00D06771"/>
    <w:rsid w:val="00D06788"/>
    <w:rsid w:val="00D0678B"/>
    <w:rsid w:val="00D06956"/>
    <w:rsid w:val="00D070A4"/>
    <w:rsid w:val="00D07152"/>
    <w:rsid w:val="00D07158"/>
    <w:rsid w:val="00D0718A"/>
    <w:rsid w:val="00D071E2"/>
    <w:rsid w:val="00D07296"/>
    <w:rsid w:val="00D07652"/>
    <w:rsid w:val="00D076C8"/>
    <w:rsid w:val="00D07882"/>
    <w:rsid w:val="00D07914"/>
    <w:rsid w:val="00D07A0C"/>
    <w:rsid w:val="00D07A25"/>
    <w:rsid w:val="00D07A59"/>
    <w:rsid w:val="00D07AB1"/>
    <w:rsid w:val="00D07D3E"/>
    <w:rsid w:val="00D07DE2"/>
    <w:rsid w:val="00D0A8B9"/>
    <w:rsid w:val="00D0E5AD"/>
    <w:rsid w:val="00D10095"/>
    <w:rsid w:val="00D100C3"/>
    <w:rsid w:val="00D1014A"/>
    <w:rsid w:val="00D103BE"/>
    <w:rsid w:val="00D10609"/>
    <w:rsid w:val="00D107F8"/>
    <w:rsid w:val="00D108C9"/>
    <w:rsid w:val="00D109B4"/>
    <w:rsid w:val="00D10A12"/>
    <w:rsid w:val="00D10A88"/>
    <w:rsid w:val="00D10AF8"/>
    <w:rsid w:val="00D10B08"/>
    <w:rsid w:val="00D10B4B"/>
    <w:rsid w:val="00D10CF2"/>
    <w:rsid w:val="00D1156C"/>
    <w:rsid w:val="00D11603"/>
    <w:rsid w:val="00D117E3"/>
    <w:rsid w:val="00D117E9"/>
    <w:rsid w:val="00D11866"/>
    <w:rsid w:val="00D1197E"/>
    <w:rsid w:val="00D11985"/>
    <w:rsid w:val="00D11BDC"/>
    <w:rsid w:val="00D11F03"/>
    <w:rsid w:val="00D11F09"/>
    <w:rsid w:val="00D1206A"/>
    <w:rsid w:val="00D1209A"/>
    <w:rsid w:val="00D121CB"/>
    <w:rsid w:val="00D121FA"/>
    <w:rsid w:val="00D12D49"/>
    <w:rsid w:val="00D12DCD"/>
    <w:rsid w:val="00D1301C"/>
    <w:rsid w:val="00D13033"/>
    <w:rsid w:val="00D132AF"/>
    <w:rsid w:val="00D13391"/>
    <w:rsid w:val="00D133B3"/>
    <w:rsid w:val="00D133C6"/>
    <w:rsid w:val="00D133F7"/>
    <w:rsid w:val="00D13455"/>
    <w:rsid w:val="00D134BA"/>
    <w:rsid w:val="00D135A8"/>
    <w:rsid w:val="00D136A6"/>
    <w:rsid w:val="00D136F1"/>
    <w:rsid w:val="00D13727"/>
    <w:rsid w:val="00D1379B"/>
    <w:rsid w:val="00D137A5"/>
    <w:rsid w:val="00D13907"/>
    <w:rsid w:val="00D13987"/>
    <w:rsid w:val="00D139C9"/>
    <w:rsid w:val="00D13B91"/>
    <w:rsid w:val="00D13CB4"/>
    <w:rsid w:val="00D13D0F"/>
    <w:rsid w:val="00D13DAA"/>
    <w:rsid w:val="00D13ED0"/>
    <w:rsid w:val="00D1400F"/>
    <w:rsid w:val="00D1401A"/>
    <w:rsid w:val="00D1404E"/>
    <w:rsid w:val="00D1406E"/>
    <w:rsid w:val="00D141D9"/>
    <w:rsid w:val="00D14313"/>
    <w:rsid w:val="00D1432A"/>
    <w:rsid w:val="00D1432B"/>
    <w:rsid w:val="00D14567"/>
    <w:rsid w:val="00D14569"/>
    <w:rsid w:val="00D1465D"/>
    <w:rsid w:val="00D146E6"/>
    <w:rsid w:val="00D147E7"/>
    <w:rsid w:val="00D148CA"/>
    <w:rsid w:val="00D148D0"/>
    <w:rsid w:val="00D148FC"/>
    <w:rsid w:val="00D14912"/>
    <w:rsid w:val="00D14B1E"/>
    <w:rsid w:val="00D14B91"/>
    <w:rsid w:val="00D14CD2"/>
    <w:rsid w:val="00D14D69"/>
    <w:rsid w:val="00D14E01"/>
    <w:rsid w:val="00D14F0D"/>
    <w:rsid w:val="00D14F8C"/>
    <w:rsid w:val="00D15035"/>
    <w:rsid w:val="00D150D3"/>
    <w:rsid w:val="00D15274"/>
    <w:rsid w:val="00D153E1"/>
    <w:rsid w:val="00D15840"/>
    <w:rsid w:val="00D15C4A"/>
    <w:rsid w:val="00D15C78"/>
    <w:rsid w:val="00D15DB1"/>
    <w:rsid w:val="00D15DC3"/>
    <w:rsid w:val="00D16059"/>
    <w:rsid w:val="00D160BD"/>
    <w:rsid w:val="00D16135"/>
    <w:rsid w:val="00D162EA"/>
    <w:rsid w:val="00D163EA"/>
    <w:rsid w:val="00D1647B"/>
    <w:rsid w:val="00D164E7"/>
    <w:rsid w:val="00D16540"/>
    <w:rsid w:val="00D166A5"/>
    <w:rsid w:val="00D167BB"/>
    <w:rsid w:val="00D16899"/>
    <w:rsid w:val="00D16934"/>
    <w:rsid w:val="00D16EBC"/>
    <w:rsid w:val="00D16ED5"/>
    <w:rsid w:val="00D16EF4"/>
    <w:rsid w:val="00D170E4"/>
    <w:rsid w:val="00D171F7"/>
    <w:rsid w:val="00D17497"/>
    <w:rsid w:val="00D17989"/>
    <w:rsid w:val="00D17A18"/>
    <w:rsid w:val="00D17A3D"/>
    <w:rsid w:val="00D17B29"/>
    <w:rsid w:val="00D17CCF"/>
    <w:rsid w:val="00D17D45"/>
    <w:rsid w:val="00D17FAC"/>
    <w:rsid w:val="00D201F9"/>
    <w:rsid w:val="00D202D7"/>
    <w:rsid w:val="00D204EE"/>
    <w:rsid w:val="00D2051B"/>
    <w:rsid w:val="00D2064D"/>
    <w:rsid w:val="00D20915"/>
    <w:rsid w:val="00D20954"/>
    <w:rsid w:val="00D209F9"/>
    <w:rsid w:val="00D20B01"/>
    <w:rsid w:val="00D20BB3"/>
    <w:rsid w:val="00D20BD8"/>
    <w:rsid w:val="00D20D36"/>
    <w:rsid w:val="00D20DC2"/>
    <w:rsid w:val="00D20E16"/>
    <w:rsid w:val="00D20E4B"/>
    <w:rsid w:val="00D20F0C"/>
    <w:rsid w:val="00D21072"/>
    <w:rsid w:val="00D211DD"/>
    <w:rsid w:val="00D21230"/>
    <w:rsid w:val="00D2124E"/>
    <w:rsid w:val="00D21271"/>
    <w:rsid w:val="00D21315"/>
    <w:rsid w:val="00D21326"/>
    <w:rsid w:val="00D21473"/>
    <w:rsid w:val="00D215EF"/>
    <w:rsid w:val="00D21690"/>
    <w:rsid w:val="00D21755"/>
    <w:rsid w:val="00D21A7C"/>
    <w:rsid w:val="00D21C32"/>
    <w:rsid w:val="00D21C46"/>
    <w:rsid w:val="00D21FA2"/>
    <w:rsid w:val="00D21FBD"/>
    <w:rsid w:val="00D21FFE"/>
    <w:rsid w:val="00D22023"/>
    <w:rsid w:val="00D221F5"/>
    <w:rsid w:val="00D22336"/>
    <w:rsid w:val="00D22367"/>
    <w:rsid w:val="00D223EF"/>
    <w:rsid w:val="00D2268F"/>
    <w:rsid w:val="00D22812"/>
    <w:rsid w:val="00D22986"/>
    <w:rsid w:val="00D229D9"/>
    <w:rsid w:val="00D22ADB"/>
    <w:rsid w:val="00D22FAA"/>
    <w:rsid w:val="00D23297"/>
    <w:rsid w:val="00D232F8"/>
    <w:rsid w:val="00D233C4"/>
    <w:rsid w:val="00D233E0"/>
    <w:rsid w:val="00D23470"/>
    <w:rsid w:val="00D234DF"/>
    <w:rsid w:val="00D23936"/>
    <w:rsid w:val="00D23942"/>
    <w:rsid w:val="00D23A0B"/>
    <w:rsid w:val="00D23AAE"/>
    <w:rsid w:val="00D23B0D"/>
    <w:rsid w:val="00D23CD8"/>
    <w:rsid w:val="00D23E2E"/>
    <w:rsid w:val="00D23EBB"/>
    <w:rsid w:val="00D240D0"/>
    <w:rsid w:val="00D240DF"/>
    <w:rsid w:val="00D24114"/>
    <w:rsid w:val="00D245BC"/>
    <w:rsid w:val="00D248A2"/>
    <w:rsid w:val="00D24922"/>
    <w:rsid w:val="00D2495E"/>
    <w:rsid w:val="00D24984"/>
    <w:rsid w:val="00D24A66"/>
    <w:rsid w:val="00D24B52"/>
    <w:rsid w:val="00D24BB0"/>
    <w:rsid w:val="00D24C12"/>
    <w:rsid w:val="00D24D58"/>
    <w:rsid w:val="00D24E54"/>
    <w:rsid w:val="00D25151"/>
    <w:rsid w:val="00D25203"/>
    <w:rsid w:val="00D2528F"/>
    <w:rsid w:val="00D25361"/>
    <w:rsid w:val="00D2546D"/>
    <w:rsid w:val="00D2552A"/>
    <w:rsid w:val="00D25780"/>
    <w:rsid w:val="00D259F6"/>
    <w:rsid w:val="00D25EA5"/>
    <w:rsid w:val="00D262C3"/>
    <w:rsid w:val="00D26475"/>
    <w:rsid w:val="00D264F4"/>
    <w:rsid w:val="00D26658"/>
    <w:rsid w:val="00D268CD"/>
    <w:rsid w:val="00D2693D"/>
    <w:rsid w:val="00D26B61"/>
    <w:rsid w:val="00D26E55"/>
    <w:rsid w:val="00D27009"/>
    <w:rsid w:val="00D270B7"/>
    <w:rsid w:val="00D270FC"/>
    <w:rsid w:val="00D276B4"/>
    <w:rsid w:val="00D277FB"/>
    <w:rsid w:val="00D278CF"/>
    <w:rsid w:val="00D27969"/>
    <w:rsid w:val="00D27C94"/>
    <w:rsid w:val="00D27DB7"/>
    <w:rsid w:val="00D27F26"/>
    <w:rsid w:val="00D30141"/>
    <w:rsid w:val="00D30146"/>
    <w:rsid w:val="00D30184"/>
    <w:rsid w:val="00D30242"/>
    <w:rsid w:val="00D30281"/>
    <w:rsid w:val="00D303C4"/>
    <w:rsid w:val="00D303CD"/>
    <w:rsid w:val="00D304B3"/>
    <w:rsid w:val="00D3055D"/>
    <w:rsid w:val="00D305F0"/>
    <w:rsid w:val="00D3062F"/>
    <w:rsid w:val="00D307BE"/>
    <w:rsid w:val="00D309F8"/>
    <w:rsid w:val="00D30A54"/>
    <w:rsid w:val="00D30B62"/>
    <w:rsid w:val="00D313DF"/>
    <w:rsid w:val="00D31716"/>
    <w:rsid w:val="00D317F9"/>
    <w:rsid w:val="00D3196B"/>
    <w:rsid w:val="00D31B7B"/>
    <w:rsid w:val="00D31DCD"/>
    <w:rsid w:val="00D31E0F"/>
    <w:rsid w:val="00D31E13"/>
    <w:rsid w:val="00D32357"/>
    <w:rsid w:val="00D32378"/>
    <w:rsid w:val="00D32510"/>
    <w:rsid w:val="00D326D2"/>
    <w:rsid w:val="00D32806"/>
    <w:rsid w:val="00D328A8"/>
    <w:rsid w:val="00D32925"/>
    <w:rsid w:val="00D32989"/>
    <w:rsid w:val="00D32C7C"/>
    <w:rsid w:val="00D32DE8"/>
    <w:rsid w:val="00D32E91"/>
    <w:rsid w:val="00D33032"/>
    <w:rsid w:val="00D330FE"/>
    <w:rsid w:val="00D3320B"/>
    <w:rsid w:val="00D332B3"/>
    <w:rsid w:val="00D3337A"/>
    <w:rsid w:val="00D333EB"/>
    <w:rsid w:val="00D334B4"/>
    <w:rsid w:val="00D334EC"/>
    <w:rsid w:val="00D33553"/>
    <w:rsid w:val="00D33675"/>
    <w:rsid w:val="00D33C6E"/>
    <w:rsid w:val="00D33CC2"/>
    <w:rsid w:val="00D33D3E"/>
    <w:rsid w:val="00D33E22"/>
    <w:rsid w:val="00D34022"/>
    <w:rsid w:val="00D340B4"/>
    <w:rsid w:val="00D34105"/>
    <w:rsid w:val="00D34188"/>
    <w:rsid w:val="00D34451"/>
    <w:rsid w:val="00D34478"/>
    <w:rsid w:val="00D345E9"/>
    <w:rsid w:val="00D346B1"/>
    <w:rsid w:val="00D346CE"/>
    <w:rsid w:val="00D347C9"/>
    <w:rsid w:val="00D349FF"/>
    <w:rsid w:val="00D34A40"/>
    <w:rsid w:val="00D34A59"/>
    <w:rsid w:val="00D34CA3"/>
    <w:rsid w:val="00D34D8C"/>
    <w:rsid w:val="00D34F72"/>
    <w:rsid w:val="00D350A3"/>
    <w:rsid w:val="00D350DD"/>
    <w:rsid w:val="00D3529F"/>
    <w:rsid w:val="00D35508"/>
    <w:rsid w:val="00D35536"/>
    <w:rsid w:val="00D355F4"/>
    <w:rsid w:val="00D3575F"/>
    <w:rsid w:val="00D358CE"/>
    <w:rsid w:val="00D358E1"/>
    <w:rsid w:val="00D3596A"/>
    <w:rsid w:val="00D35990"/>
    <w:rsid w:val="00D35A3B"/>
    <w:rsid w:val="00D35A4C"/>
    <w:rsid w:val="00D35B44"/>
    <w:rsid w:val="00D35C32"/>
    <w:rsid w:val="00D35C9E"/>
    <w:rsid w:val="00D35D2E"/>
    <w:rsid w:val="00D35D9C"/>
    <w:rsid w:val="00D35EC6"/>
    <w:rsid w:val="00D35ED0"/>
    <w:rsid w:val="00D35F41"/>
    <w:rsid w:val="00D36136"/>
    <w:rsid w:val="00D361B5"/>
    <w:rsid w:val="00D361C9"/>
    <w:rsid w:val="00D36279"/>
    <w:rsid w:val="00D36286"/>
    <w:rsid w:val="00D3629D"/>
    <w:rsid w:val="00D363C2"/>
    <w:rsid w:val="00D363C5"/>
    <w:rsid w:val="00D36494"/>
    <w:rsid w:val="00D365C1"/>
    <w:rsid w:val="00D36936"/>
    <w:rsid w:val="00D36E18"/>
    <w:rsid w:val="00D36E5B"/>
    <w:rsid w:val="00D36FAC"/>
    <w:rsid w:val="00D37055"/>
    <w:rsid w:val="00D374EA"/>
    <w:rsid w:val="00D3763E"/>
    <w:rsid w:val="00D37712"/>
    <w:rsid w:val="00D378FD"/>
    <w:rsid w:val="00D37913"/>
    <w:rsid w:val="00D37962"/>
    <w:rsid w:val="00D3798B"/>
    <w:rsid w:val="00D3799B"/>
    <w:rsid w:val="00D37AD3"/>
    <w:rsid w:val="00D37C6C"/>
    <w:rsid w:val="00D37C72"/>
    <w:rsid w:val="00D37CD9"/>
    <w:rsid w:val="00D37E0B"/>
    <w:rsid w:val="00D4006A"/>
    <w:rsid w:val="00D402EE"/>
    <w:rsid w:val="00D4044F"/>
    <w:rsid w:val="00D4047D"/>
    <w:rsid w:val="00D40676"/>
    <w:rsid w:val="00D406D7"/>
    <w:rsid w:val="00D4085E"/>
    <w:rsid w:val="00D409D9"/>
    <w:rsid w:val="00D40A27"/>
    <w:rsid w:val="00D40BD6"/>
    <w:rsid w:val="00D40E85"/>
    <w:rsid w:val="00D4101D"/>
    <w:rsid w:val="00D41203"/>
    <w:rsid w:val="00D41534"/>
    <w:rsid w:val="00D41650"/>
    <w:rsid w:val="00D4172B"/>
    <w:rsid w:val="00D41734"/>
    <w:rsid w:val="00D4174D"/>
    <w:rsid w:val="00D417F0"/>
    <w:rsid w:val="00D41917"/>
    <w:rsid w:val="00D41A3F"/>
    <w:rsid w:val="00D41A67"/>
    <w:rsid w:val="00D41AA4"/>
    <w:rsid w:val="00D41C2B"/>
    <w:rsid w:val="00D41CF2"/>
    <w:rsid w:val="00D41FEA"/>
    <w:rsid w:val="00D4203C"/>
    <w:rsid w:val="00D42076"/>
    <w:rsid w:val="00D42233"/>
    <w:rsid w:val="00D422EA"/>
    <w:rsid w:val="00D426FB"/>
    <w:rsid w:val="00D4271A"/>
    <w:rsid w:val="00D42926"/>
    <w:rsid w:val="00D42A98"/>
    <w:rsid w:val="00D42BE0"/>
    <w:rsid w:val="00D42C6C"/>
    <w:rsid w:val="00D42FC4"/>
    <w:rsid w:val="00D431A7"/>
    <w:rsid w:val="00D431E7"/>
    <w:rsid w:val="00D4320E"/>
    <w:rsid w:val="00D435A3"/>
    <w:rsid w:val="00D4371B"/>
    <w:rsid w:val="00D43756"/>
    <w:rsid w:val="00D43817"/>
    <w:rsid w:val="00D439C4"/>
    <w:rsid w:val="00D43A6A"/>
    <w:rsid w:val="00D43B6B"/>
    <w:rsid w:val="00D43D06"/>
    <w:rsid w:val="00D43E2C"/>
    <w:rsid w:val="00D43E35"/>
    <w:rsid w:val="00D44061"/>
    <w:rsid w:val="00D44265"/>
    <w:rsid w:val="00D442B2"/>
    <w:rsid w:val="00D442D4"/>
    <w:rsid w:val="00D44456"/>
    <w:rsid w:val="00D44469"/>
    <w:rsid w:val="00D444F9"/>
    <w:rsid w:val="00D44506"/>
    <w:rsid w:val="00D4464E"/>
    <w:rsid w:val="00D44936"/>
    <w:rsid w:val="00D449C4"/>
    <w:rsid w:val="00D44A2B"/>
    <w:rsid w:val="00D44A32"/>
    <w:rsid w:val="00D44B08"/>
    <w:rsid w:val="00D44BFB"/>
    <w:rsid w:val="00D44C69"/>
    <w:rsid w:val="00D44D4B"/>
    <w:rsid w:val="00D44E62"/>
    <w:rsid w:val="00D44F04"/>
    <w:rsid w:val="00D44FBD"/>
    <w:rsid w:val="00D450A5"/>
    <w:rsid w:val="00D45101"/>
    <w:rsid w:val="00D4533C"/>
    <w:rsid w:val="00D45632"/>
    <w:rsid w:val="00D456D4"/>
    <w:rsid w:val="00D456E6"/>
    <w:rsid w:val="00D457E7"/>
    <w:rsid w:val="00D458DE"/>
    <w:rsid w:val="00D459F8"/>
    <w:rsid w:val="00D45A52"/>
    <w:rsid w:val="00D45A58"/>
    <w:rsid w:val="00D45ACA"/>
    <w:rsid w:val="00D45B14"/>
    <w:rsid w:val="00D45CAD"/>
    <w:rsid w:val="00D45F40"/>
    <w:rsid w:val="00D4607F"/>
    <w:rsid w:val="00D46116"/>
    <w:rsid w:val="00D4621E"/>
    <w:rsid w:val="00D462BB"/>
    <w:rsid w:val="00D464B3"/>
    <w:rsid w:val="00D4667C"/>
    <w:rsid w:val="00D466AB"/>
    <w:rsid w:val="00D466F4"/>
    <w:rsid w:val="00D4699F"/>
    <w:rsid w:val="00D46CCB"/>
    <w:rsid w:val="00D46D21"/>
    <w:rsid w:val="00D46DBD"/>
    <w:rsid w:val="00D46DDB"/>
    <w:rsid w:val="00D46EA4"/>
    <w:rsid w:val="00D47052"/>
    <w:rsid w:val="00D47207"/>
    <w:rsid w:val="00D472C0"/>
    <w:rsid w:val="00D4747E"/>
    <w:rsid w:val="00D47526"/>
    <w:rsid w:val="00D4773C"/>
    <w:rsid w:val="00D4793B"/>
    <w:rsid w:val="00D47993"/>
    <w:rsid w:val="00D47D3C"/>
    <w:rsid w:val="00D47FDC"/>
    <w:rsid w:val="00D4DA87"/>
    <w:rsid w:val="00D50012"/>
    <w:rsid w:val="00D501AE"/>
    <w:rsid w:val="00D5021A"/>
    <w:rsid w:val="00D50283"/>
    <w:rsid w:val="00D502E7"/>
    <w:rsid w:val="00D50632"/>
    <w:rsid w:val="00D506A1"/>
    <w:rsid w:val="00D506D1"/>
    <w:rsid w:val="00D506D8"/>
    <w:rsid w:val="00D508C4"/>
    <w:rsid w:val="00D5095E"/>
    <w:rsid w:val="00D50AF5"/>
    <w:rsid w:val="00D50E4D"/>
    <w:rsid w:val="00D50F1E"/>
    <w:rsid w:val="00D510D3"/>
    <w:rsid w:val="00D510F5"/>
    <w:rsid w:val="00D5149D"/>
    <w:rsid w:val="00D51817"/>
    <w:rsid w:val="00D51BBC"/>
    <w:rsid w:val="00D51CC0"/>
    <w:rsid w:val="00D51D2E"/>
    <w:rsid w:val="00D51ECF"/>
    <w:rsid w:val="00D51FF2"/>
    <w:rsid w:val="00D520C4"/>
    <w:rsid w:val="00D52287"/>
    <w:rsid w:val="00D52354"/>
    <w:rsid w:val="00D523EE"/>
    <w:rsid w:val="00D5249F"/>
    <w:rsid w:val="00D524AE"/>
    <w:rsid w:val="00D5258F"/>
    <w:rsid w:val="00D525B7"/>
    <w:rsid w:val="00D52757"/>
    <w:rsid w:val="00D528E1"/>
    <w:rsid w:val="00D52916"/>
    <w:rsid w:val="00D5297B"/>
    <w:rsid w:val="00D52B2B"/>
    <w:rsid w:val="00D52BC3"/>
    <w:rsid w:val="00D52C5C"/>
    <w:rsid w:val="00D52CFA"/>
    <w:rsid w:val="00D52DC9"/>
    <w:rsid w:val="00D52F3D"/>
    <w:rsid w:val="00D530B9"/>
    <w:rsid w:val="00D530DD"/>
    <w:rsid w:val="00D53143"/>
    <w:rsid w:val="00D531DC"/>
    <w:rsid w:val="00D53231"/>
    <w:rsid w:val="00D53305"/>
    <w:rsid w:val="00D53394"/>
    <w:rsid w:val="00D533E2"/>
    <w:rsid w:val="00D5344C"/>
    <w:rsid w:val="00D535EE"/>
    <w:rsid w:val="00D536D2"/>
    <w:rsid w:val="00D536E9"/>
    <w:rsid w:val="00D53762"/>
    <w:rsid w:val="00D537B4"/>
    <w:rsid w:val="00D53A32"/>
    <w:rsid w:val="00D53A4E"/>
    <w:rsid w:val="00D53AE8"/>
    <w:rsid w:val="00D53D06"/>
    <w:rsid w:val="00D53E25"/>
    <w:rsid w:val="00D53F38"/>
    <w:rsid w:val="00D54086"/>
    <w:rsid w:val="00D54212"/>
    <w:rsid w:val="00D54280"/>
    <w:rsid w:val="00D54576"/>
    <w:rsid w:val="00D5478C"/>
    <w:rsid w:val="00D547CA"/>
    <w:rsid w:val="00D54A11"/>
    <w:rsid w:val="00D54A63"/>
    <w:rsid w:val="00D54BD6"/>
    <w:rsid w:val="00D54C2E"/>
    <w:rsid w:val="00D54C58"/>
    <w:rsid w:val="00D54F93"/>
    <w:rsid w:val="00D55195"/>
    <w:rsid w:val="00D55344"/>
    <w:rsid w:val="00D5536F"/>
    <w:rsid w:val="00D554B6"/>
    <w:rsid w:val="00D554CC"/>
    <w:rsid w:val="00D555C4"/>
    <w:rsid w:val="00D555E9"/>
    <w:rsid w:val="00D55618"/>
    <w:rsid w:val="00D55964"/>
    <w:rsid w:val="00D559BD"/>
    <w:rsid w:val="00D55A4A"/>
    <w:rsid w:val="00D55A65"/>
    <w:rsid w:val="00D55A93"/>
    <w:rsid w:val="00D55AE2"/>
    <w:rsid w:val="00D55B39"/>
    <w:rsid w:val="00D55B9B"/>
    <w:rsid w:val="00D55B9C"/>
    <w:rsid w:val="00D55BB8"/>
    <w:rsid w:val="00D55C73"/>
    <w:rsid w:val="00D55E1D"/>
    <w:rsid w:val="00D55EF3"/>
    <w:rsid w:val="00D55FC1"/>
    <w:rsid w:val="00D56000"/>
    <w:rsid w:val="00D561A6"/>
    <w:rsid w:val="00D56207"/>
    <w:rsid w:val="00D562E1"/>
    <w:rsid w:val="00D56457"/>
    <w:rsid w:val="00D56605"/>
    <w:rsid w:val="00D5667F"/>
    <w:rsid w:val="00D5672F"/>
    <w:rsid w:val="00D5676F"/>
    <w:rsid w:val="00D56788"/>
    <w:rsid w:val="00D56863"/>
    <w:rsid w:val="00D568A8"/>
    <w:rsid w:val="00D568DC"/>
    <w:rsid w:val="00D56A9D"/>
    <w:rsid w:val="00D56AF4"/>
    <w:rsid w:val="00D56B0A"/>
    <w:rsid w:val="00D56C89"/>
    <w:rsid w:val="00D56CFB"/>
    <w:rsid w:val="00D56DE1"/>
    <w:rsid w:val="00D570FD"/>
    <w:rsid w:val="00D5722C"/>
    <w:rsid w:val="00D57353"/>
    <w:rsid w:val="00D573F3"/>
    <w:rsid w:val="00D5751F"/>
    <w:rsid w:val="00D57542"/>
    <w:rsid w:val="00D57580"/>
    <w:rsid w:val="00D57618"/>
    <w:rsid w:val="00D57983"/>
    <w:rsid w:val="00D579ED"/>
    <w:rsid w:val="00D57BFD"/>
    <w:rsid w:val="00D57CB0"/>
    <w:rsid w:val="00D57CE8"/>
    <w:rsid w:val="00D57E79"/>
    <w:rsid w:val="00D57F16"/>
    <w:rsid w:val="00D57FF6"/>
    <w:rsid w:val="00D6010B"/>
    <w:rsid w:val="00D60494"/>
    <w:rsid w:val="00D605D2"/>
    <w:rsid w:val="00D606F9"/>
    <w:rsid w:val="00D60864"/>
    <w:rsid w:val="00D6099B"/>
    <w:rsid w:val="00D60BE1"/>
    <w:rsid w:val="00D60CCB"/>
    <w:rsid w:val="00D60D01"/>
    <w:rsid w:val="00D60E67"/>
    <w:rsid w:val="00D611F2"/>
    <w:rsid w:val="00D614DA"/>
    <w:rsid w:val="00D614E2"/>
    <w:rsid w:val="00D6151C"/>
    <w:rsid w:val="00D617B8"/>
    <w:rsid w:val="00D61947"/>
    <w:rsid w:val="00D61A37"/>
    <w:rsid w:val="00D61DEB"/>
    <w:rsid w:val="00D62022"/>
    <w:rsid w:val="00D62242"/>
    <w:rsid w:val="00D6225A"/>
    <w:rsid w:val="00D622A6"/>
    <w:rsid w:val="00D62349"/>
    <w:rsid w:val="00D6253B"/>
    <w:rsid w:val="00D62830"/>
    <w:rsid w:val="00D6289C"/>
    <w:rsid w:val="00D62938"/>
    <w:rsid w:val="00D62B48"/>
    <w:rsid w:val="00D62BE9"/>
    <w:rsid w:val="00D62C75"/>
    <w:rsid w:val="00D62CC5"/>
    <w:rsid w:val="00D62D2D"/>
    <w:rsid w:val="00D62D4B"/>
    <w:rsid w:val="00D62D70"/>
    <w:rsid w:val="00D62F61"/>
    <w:rsid w:val="00D630E7"/>
    <w:rsid w:val="00D630F7"/>
    <w:rsid w:val="00D6324D"/>
    <w:rsid w:val="00D6325D"/>
    <w:rsid w:val="00D6331C"/>
    <w:rsid w:val="00D6336C"/>
    <w:rsid w:val="00D633F4"/>
    <w:rsid w:val="00D63546"/>
    <w:rsid w:val="00D6381C"/>
    <w:rsid w:val="00D638E5"/>
    <w:rsid w:val="00D63977"/>
    <w:rsid w:val="00D63ACF"/>
    <w:rsid w:val="00D63BA5"/>
    <w:rsid w:val="00D63BC2"/>
    <w:rsid w:val="00D63C15"/>
    <w:rsid w:val="00D63C8E"/>
    <w:rsid w:val="00D63F79"/>
    <w:rsid w:val="00D63F87"/>
    <w:rsid w:val="00D64014"/>
    <w:rsid w:val="00D6409F"/>
    <w:rsid w:val="00D640F5"/>
    <w:rsid w:val="00D64281"/>
    <w:rsid w:val="00D642E5"/>
    <w:rsid w:val="00D64FBE"/>
    <w:rsid w:val="00D6510A"/>
    <w:rsid w:val="00D651D2"/>
    <w:rsid w:val="00D655AC"/>
    <w:rsid w:val="00D6575E"/>
    <w:rsid w:val="00D6583C"/>
    <w:rsid w:val="00D65878"/>
    <w:rsid w:val="00D658B8"/>
    <w:rsid w:val="00D65936"/>
    <w:rsid w:val="00D65962"/>
    <w:rsid w:val="00D65AF2"/>
    <w:rsid w:val="00D65FDC"/>
    <w:rsid w:val="00D6615C"/>
    <w:rsid w:val="00D661DE"/>
    <w:rsid w:val="00D662F9"/>
    <w:rsid w:val="00D66347"/>
    <w:rsid w:val="00D66420"/>
    <w:rsid w:val="00D66445"/>
    <w:rsid w:val="00D6644A"/>
    <w:rsid w:val="00D6651C"/>
    <w:rsid w:val="00D666E1"/>
    <w:rsid w:val="00D6677F"/>
    <w:rsid w:val="00D66DDB"/>
    <w:rsid w:val="00D66DE3"/>
    <w:rsid w:val="00D66EF6"/>
    <w:rsid w:val="00D66F68"/>
    <w:rsid w:val="00D671E0"/>
    <w:rsid w:val="00D67313"/>
    <w:rsid w:val="00D6751C"/>
    <w:rsid w:val="00D67609"/>
    <w:rsid w:val="00D67817"/>
    <w:rsid w:val="00D6794C"/>
    <w:rsid w:val="00D679F4"/>
    <w:rsid w:val="00D67D04"/>
    <w:rsid w:val="00D67D4B"/>
    <w:rsid w:val="00D67D64"/>
    <w:rsid w:val="00D67F0A"/>
    <w:rsid w:val="00D7018A"/>
    <w:rsid w:val="00D70205"/>
    <w:rsid w:val="00D702A0"/>
    <w:rsid w:val="00D703F6"/>
    <w:rsid w:val="00D704EE"/>
    <w:rsid w:val="00D7072C"/>
    <w:rsid w:val="00D708B4"/>
    <w:rsid w:val="00D70BC1"/>
    <w:rsid w:val="00D70D7E"/>
    <w:rsid w:val="00D70D97"/>
    <w:rsid w:val="00D70DB7"/>
    <w:rsid w:val="00D70E49"/>
    <w:rsid w:val="00D70F5A"/>
    <w:rsid w:val="00D70F6A"/>
    <w:rsid w:val="00D71017"/>
    <w:rsid w:val="00D71066"/>
    <w:rsid w:val="00D7114A"/>
    <w:rsid w:val="00D7115E"/>
    <w:rsid w:val="00D7144E"/>
    <w:rsid w:val="00D716DB"/>
    <w:rsid w:val="00D717D1"/>
    <w:rsid w:val="00D71BFF"/>
    <w:rsid w:val="00D71C35"/>
    <w:rsid w:val="00D71F9C"/>
    <w:rsid w:val="00D71FB1"/>
    <w:rsid w:val="00D72129"/>
    <w:rsid w:val="00D72369"/>
    <w:rsid w:val="00D72418"/>
    <w:rsid w:val="00D7246E"/>
    <w:rsid w:val="00D724FD"/>
    <w:rsid w:val="00D72909"/>
    <w:rsid w:val="00D72AA3"/>
    <w:rsid w:val="00D72B50"/>
    <w:rsid w:val="00D72C57"/>
    <w:rsid w:val="00D72DC7"/>
    <w:rsid w:val="00D72FAB"/>
    <w:rsid w:val="00D7308B"/>
    <w:rsid w:val="00D73112"/>
    <w:rsid w:val="00D73362"/>
    <w:rsid w:val="00D733C9"/>
    <w:rsid w:val="00D735D7"/>
    <w:rsid w:val="00D735D9"/>
    <w:rsid w:val="00D73657"/>
    <w:rsid w:val="00D73CE8"/>
    <w:rsid w:val="00D73D14"/>
    <w:rsid w:val="00D73D58"/>
    <w:rsid w:val="00D73D9B"/>
    <w:rsid w:val="00D740E6"/>
    <w:rsid w:val="00D74246"/>
    <w:rsid w:val="00D74395"/>
    <w:rsid w:val="00D74553"/>
    <w:rsid w:val="00D745A6"/>
    <w:rsid w:val="00D7462C"/>
    <w:rsid w:val="00D74741"/>
    <w:rsid w:val="00D747BD"/>
    <w:rsid w:val="00D74838"/>
    <w:rsid w:val="00D74C27"/>
    <w:rsid w:val="00D74D11"/>
    <w:rsid w:val="00D74D8B"/>
    <w:rsid w:val="00D74EB6"/>
    <w:rsid w:val="00D74F92"/>
    <w:rsid w:val="00D750D4"/>
    <w:rsid w:val="00D7513A"/>
    <w:rsid w:val="00D75221"/>
    <w:rsid w:val="00D75367"/>
    <w:rsid w:val="00D754BF"/>
    <w:rsid w:val="00D75638"/>
    <w:rsid w:val="00D75842"/>
    <w:rsid w:val="00D758ED"/>
    <w:rsid w:val="00D75910"/>
    <w:rsid w:val="00D7592C"/>
    <w:rsid w:val="00D75A1A"/>
    <w:rsid w:val="00D75AD6"/>
    <w:rsid w:val="00D75AEC"/>
    <w:rsid w:val="00D75D25"/>
    <w:rsid w:val="00D75E73"/>
    <w:rsid w:val="00D7611B"/>
    <w:rsid w:val="00D7628D"/>
    <w:rsid w:val="00D76330"/>
    <w:rsid w:val="00D76395"/>
    <w:rsid w:val="00D76460"/>
    <w:rsid w:val="00D765E1"/>
    <w:rsid w:val="00D76609"/>
    <w:rsid w:val="00D7682A"/>
    <w:rsid w:val="00D76A5C"/>
    <w:rsid w:val="00D76A94"/>
    <w:rsid w:val="00D76D1B"/>
    <w:rsid w:val="00D76E54"/>
    <w:rsid w:val="00D76F8F"/>
    <w:rsid w:val="00D7701C"/>
    <w:rsid w:val="00D7722F"/>
    <w:rsid w:val="00D7777F"/>
    <w:rsid w:val="00D77798"/>
    <w:rsid w:val="00D7788C"/>
    <w:rsid w:val="00D7796B"/>
    <w:rsid w:val="00D779CC"/>
    <w:rsid w:val="00D77A07"/>
    <w:rsid w:val="00D77A79"/>
    <w:rsid w:val="00D77B32"/>
    <w:rsid w:val="00D77C52"/>
    <w:rsid w:val="00D77D18"/>
    <w:rsid w:val="00D77D2B"/>
    <w:rsid w:val="00D77D8E"/>
    <w:rsid w:val="00D77DD3"/>
    <w:rsid w:val="00D77FF6"/>
    <w:rsid w:val="00D8003E"/>
    <w:rsid w:val="00D800CC"/>
    <w:rsid w:val="00D800E9"/>
    <w:rsid w:val="00D80287"/>
    <w:rsid w:val="00D80448"/>
    <w:rsid w:val="00D804D1"/>
    <w:rsid w:val="00D8051B"/>
    <w:rsid w:val="00D80799"/>
    <w:rsid w:val="00D807D1"/>
    <w:rsid w:val="00D80930"/>
    <w:rsid w:val="00D80993"/>
    <w:rsid w:val="00D80A28"/>
    <w:rsid w:val="00D80C2C"/>
    <w:rsid w:val="00D8106C"/>
    <w:rsid w:val="00D81333"/>
    <w:rsid w:val="00D81393"/>
    <w:rsid w:val="00D813B5"/>
    <w:rsid w:val="00D81489"/>
    <w:rsid w:val="00D81531"/>
    <w:rsid w:val="00D8163E"/>
    <w:rsid w:val="00D8175D"/>
    <w:rsid w:val="00D81A40"/>
    <w:rsid w:val="00D81CE8"/>
    <w:rsid w:val="00D81DA6"/>
    <w:rsid w:val="00D81FE5"/>
    <w:rsid w:val="00D820D2"/>
    <w:rsid w:val="00D820F4"/>
    <w:rsid w:val="00D8224E"/>
    <w:rsid w:val="00D82A94"/>
    <w:rsid w:val="00D82C2D"/>
    <w:rsid w:val="00D82C4C"/>
    <w:rsid w:val="00D82EEE"/>
    <w:rsid w:val="00D82FA7"/>
    <w:rsid w:val="00D83021"/>
    <w:rsid w:val="00D83182"/>
    <w:rsid w:val="00D83424"/>
    <w:rsid w:val="00D835C4"/>
    <w:rsid w:val="00D83736"/>
    <w:rsid w:val="00D83756"/>
    <w:rsid w:val="00D838CF"/>
    <w:rsid w:val="00D838DF"/>
    <w:rsid w:val="00D838FB"/>
    <w:rsid w:val="00D839D1"/>
    <w:rsid w:val="00D83A1F"/>
    <w:rsid w:val="00D83A47"/>
    <w:rsid w:val="00D83B02"/>
    <w:rsid w:val="00D83E3D"/>
    <w:rsid w:val="00D83E42"/>
    <w:rsid w:val="00D83E76"/>
    <w:rsid w:val="00D83EDB"/>
    <w:rsid w:val="00D83FEA"/>
    <w:rsid w:val="00D83FF2"/>
    <w:rsid w:val="00D84048"/>
    <w:rsid w:val="00D8408B"/>
    <w:rsid w:val="00D84092"/>
    <w:rsid w:val="00D8415D"/>
    <w:rsid w:val="00D84325"/>
    <w:rsid w:val="00D844BA"/>
    <w:rsid w:val="00D844EE"/>
    <w:rsid w:val="00D846CB"/>
    <w:rsid w:val="00D849BC"/>
    <w:rsid w:val="00D84B62"/>
    <w:rsid w:val="00D84E0E"/>
    <w:rsid w:val="00D8500C"/>
    <w:rsid w:val="00D8503E"/>
    <w:rsid w:val="00D851A4"/>
    <w:rsid w:val="00D851E5"/>
    <w:rsid w:val="00D852F0"/>
    <w:rsid w:val="00D8555B"/>
    <w:rsid w:val="00D85694"/>
    <w:rsid w:val="00D85753"/>
    <w:rsid w:val="00D8576E"/>
    <w:rsid w:val="00D858DE"/>
    <w:rsid w:val="00D85912"/>
    <w:rsid w:val="00D85A4E"/>
    <w:rsid w:val="00D85C09"/>
    <w:rsid w:val="00D85DEE"/>
    <w:rsid w:val="00D85E36"/>
    <w:rsid w:val="00D85E59"/>
    <w:rsid w:val="00D85E5A"/>
    <w:rsid w:val="00D85F00"/>
    <w:rsid w:val="00D85F3F"/>
    <w:rsid w:val="00D8651B"/>
    <w:rsid w:val="00D8651F"/>
    <w:rsid w:val="00D86543"/>
    <w:rsid w:val="00D866C6"/>
    <w:rsid w:val="00D86A76"/>
    <w:rsid w:val="00D86B23"/>
    <w:rsid w:val="00D86B71"/>
    <w:rsid w:val="00D86CA7"/>
    <w:rsid w:val="00D86D19"/>
    <w:rsid w:val="00D86EBA"/>
    <w:rsid w:val="00D86EDB"/>
    <w:rsid w:val="00D86EDD"/>
    <w:rsid w:val="00D87022"/>
    <w:rsid w:val="00D87124"/>
    <w:rsid w:val="00D8770C"/>
    <w:rsid w:val="00D87767"/>
    <w:rsid w:val="00D87902"/>
    <w:rsid w:val="00D87A56"/>
    <w:rsid w:val="00D87AB7"/>
    <w:rsid w:val="00D87B5B"/>
    <w:rsid w:val="00D87B66"/>
    <w:rsid w:val="00D87D2A"/>
    <w:rsid w:val="00D87E8F"/>
    <w:rsid w:val="00D8E9F1"/>
    <w:rsid w:val="00D90164"/>
    <w:rsid w:val="00D90350"/>
    <w:rsid w:val="00D90359"/>
    <w:rsid w:val="00D90379"/>
    <w:rsid w:val="00D90438"/>
    <w:rsid w:val="00D904AC"/>
    <w:rsid w:val="00D9053B"/>
    <w:rsid w:val="00D907E5"/>
    <w:rsid w:val="00D908FB"/>
    <w:rsid w:val="00D909F0"/>
    <w:rsid w:val="00D90A62"/>
    <w:rsid w:val="00D90EE2"/>
    <w:rsid w:val="00D910B6"/>
    <w:rsid w:val="00D910D6"/>
    <w:rsid w:val="00D91198"/>
    <w:rsid w:val="00D911D8"/>
    <w:rsid w:val="00D911E8"/>
    <w:rsid w:val="00D913B4"/>
    <w:rsid w:val="00D9154B"/>
    <w:rsid w:val="00D9164F"/>
    <w:rsid w:val="00D917FD"/>
    <w:rsid w:val="00D9187E"/>
    <w:rsid w:val="00D918D5"/>
    <w:rsid w:val="00D9191A"/>
    <w:rsid w:val="00D91927"/>
    <w:rsid w:val="00D919AC"/>
    <w:rsid w:val="00D91BA9"/>
    <w:rsid w:val="00D91BAE"/>
    <w:rsid w:val="00D91C23"/>
    <w:rsid w:val="00D91C24"/>
    <w:rsid w:val="00D91D4E"/>
    <w:rsid w:val="00D91D67"/>
    <w:rsid w:val="00D91DC0"/>
    <w:rsid w:val="00D91E4C"/>
    <w:rsid w:val="00D91E6E"/>
    <w:rsid w:val="00D91EFD"/>
    <w:rsid w:val="00D91FBE"/>
    <w:rsid w:val="00D92097"/>
    <w:rsid w:val="00D920A1"/>
    <w:rsid w:val="00D921B0"/>
    <w:rsid w:val="00D92299"/>
    <w:rsid w:val="00D92336"/>
    <w:rsid w:val="00D92837"/>
    <w:rsid w:val="00D92A7D"/>
    <w:rsid w:val="00D92AE2"/>
    <w:rsid w:val="00D92AEB"/>
    <w:rsid w:val="00D92F17"/>
    <w:rsid w:val="00D92F3D"/>
    <w:rsid w:val="00D92F6E"/>
    <w:rsid w:val="00D93000"/>
    <w:rsid w:val="00D93154"/>
    <w:rsid w:val="00D93182"/>
    <w:rsid w:val="00D932AA"/>
    <w:rsid w:val="00D933C6"/>
    <w:rsid w:val="00D93511"/>
    <w:rsid w:val="00D9359D"/>
    <w:rsid w:val="00D9361C"/>
    <w:rsid w:val="00D93782"/>
    <w:rsid w:val="00D93B69"/>
    <w:rsid w:val="00D93B87"/>
    <w:rsid w:val="00D93C38"/>
    <w:rsid w:val="00D93CFB"/>
    <w:rsid w:val="00D93D1E"/>
    <w:rsid w:val="00D93D6D"/>
    <w:rsid w:val="00D93E68"/>
    <w:rsid w:val="00D94244"/>
    <w:rsid w:val="00D94278"/>
    <w:rsid w:val="00D9429D"/>
    <w:rsid w:val="00D94464"/>
    <w:rsid w:val="00D94600"/>
    <w:rsid w:val="00D948B1"/>
    <w:rsid w:val="00D94B46"/>
    <w:rsid w:val="00D94CF3"/>
    <w:rsid w:val="00D94DD5"/>
    <w:rsid w:val="00D951DA"/>
    <w:rsid w:val="00D95588"/>
    <w:rsid w:val="00D9560C"/>
    <w:rsid w:val="00D95837"/>
    <w:rsid w:val="00D95905"/>
    <w:rsid w:val="00D9593E"/>
    <w:rsid w:val="00D95964"/>
    <w:rsid w:val="00D95A9D"/>
    <w:rsid w:val="00D95B5F"/>
    <w:rsid w:val="00D95B65"/>
    <w:rsid w:val="00D95BC8"/>
    <w:rsid w:val="00D95BDE"/>
    <w:rsid w:val="00D95C9F"/>
    <w:rsid w:val="00D96055"/>
    <w:rsid w:val="00D9613E"/>
    <w:rsid w:val="00D962B7"/>
    <w:rsid w:val="00D962D7"/>
    <w:rsid w:val="00D96322"/>
    <w:rsid w:val="00D963D9"/>
    <w:rsid w:val="00D96422"/>
    <w:rsid w:val="00D965D4"/>
    <w:rsid w:val="00D96722"/>
    <w:rsid w:val="00D9676C"/>
    <w:rsid w:val="00D96789"/>
    <w:rsid w:val="00D96893"/>
    <w:rsid w:val="00D969B6"/>
    <w:rsid w:val="00D96A4F"/>
    <w:rsid w:val="00D96B04"/>
    <w:rsid w:val="00D96BC1"/>
    <w:rsid w:val="00D96BF4"/>
    <w:rsid w:val="00D96C56"/>
    <w:rsid w:val="00D96F1B"/>
    <w:rsid w:val="00D97068"/>
    <w:rsid w:val="00D9728D"/>
    <w:rsid w:val="00D974BB"/>
    <w:rsid w:val="00D974E2"/>
    <w:rsid w:val="00D976B3"/>
    <w:rsid w:val="00D977A4"/>
    <w:rsid w:val="00D97B21"/>
    <w:rsid w:val="00D97BAF"/>
    <w:rsid w:val="00D97CC3"/>
    <w:rsid w:val="00D97DD0"/>
    <w:rsid w:val="00D97FAA"/>
    <w:rsid w:val="00DA00D8"/>
    <w:rsid w:val="00DA0127"/>
    <w:rsid w:val="00DA018F"/>
    <w:rsid w:val="00DA01B4"/>
    <w:rsid w:val="00DA0201"/>
    <w:rsid w:val="00DA0455"/>
    <w:rsid w:val="00DA04A0"/>
    <w:rsid w:val="00DA05E0"/>
    <w:rsid w:val="00DA0977"/>
    <w:rsid w:val="00DA0B6B"/>
    <w:rsid w:val="00DA0E09"/>
    <w:rsid w:val="00DA0EEB"/>
    <w:rsid w:val="00DA10FC"/>
    <w:rsid w:val="00DA1164"/>
    <w:rsid w:val="00DA127A"/>
    <w:rsid w:val="00DA12ED"/>
    <w:rsid w:val="00DA12FC"/>
    <w:rsid w:val="00DA1407"/>
    <w:rsid w:val="00DA1423"/>
    <w:rsid w:val="00DA180B"/>
    <w:rsid w:val="00DA182A"/>
    <w:rsid w:val="00DA18C9"/>
    <w:rsid w:val="00DA193D"/>
    <w:rsid w:val="00DA1B86"/>
    <w:rsid w:val="00DA1D29"/>
    <w:rsid w:val="00DA1D9D"/>
    <w:rsid w:val="00DA2025"/>
    <w:rsid w:val="00DA20B6"/>
    <w:rsid w:val="00DA24CA"/>
    <w:rsid w:val="00DA297B"/>
    <w:rsid w:val="00DA29B2"/>
    <w:rsid w:val="00DA2A38"/>
    <w:rsid w:val="00DA2BF0"/>
    <w:rsid w:val="00DA2CCD"/>
    <w:rsid w:val="00DA2CFA"/>
    <w:rsid w:val="00DA2FB6"/>
    <w:rsid w:val="00DA2FEA"/>
    <w:rsid w:val="00DA309A"/>
    <w:rsid w:val="00DA3149"/>
    <w:rsid w:val="00DA33F8"/>
    <w:rsid w:val="00DA3400"/>
    <w:rsid w:val="00DA341B"/>
    <w:rsid w:val="00DA372A"/>
    <w:rsid w:val="00DA37AF"/>
    <w:rsid w:val="00DA3921"/>
    <w:rsid w:val="00DA3970"/>
    <w:rsid w:val="00DA3A27"/>
    <w:rsid w:val="00DA3A82"/>
    <w:rsid w:val="00DA3AB9"/>
    <w:rsid w:val="00DA3B3B"/>
    <w:rsid w:val="00DA3CB4"/>
    <w:rsid w:val="00DA3D4A"/>
    <w:rsid w:val="00DA3E4D"/>
    <w:rsid w:val="00DA3E76"/>
    <w:rsid w:val="00DA3F76"/>
    <w:rsid w:val="00DA426F"/>
    <w:rsid w:val="00DA4276"/>
    <w:rsid w:val="00DA4513"/>
    <w:rsid w:val="00DA45E0"/>
    <w:rsid w:val="00DA45F8"/>
    <w:rsid w:val="00DA4628"/>
    <w:rsid w:val="00DA4653"/>
    <w:rsid w:val="00DA4703"/>
    <w:rsid w:val="00DA473C"/>
    <w:rsid w:val="00DA4792"/>
    <w:rsid w:val="00DA4949"/>
    <w:rsid w:val="00DA49B5"/>
    <w:rsid w:val="00DA4A28"/>
    <w:rsid w:val="00DA4A29"/>
    <w:rsid w:val="00DA4A37"/>
    <w:rsid w:val="00DA4D11"/>
    <w:rsid w:val="00DA4D89"/>
    <w:rsid w:val="00DA4DA0"/>
    <w:rsid w:val="00DA4ED8"/>
    <w:rsid w:val="00DA4FB1"/>
    <w:rsid w:val="00DA517C"/>
    <w:rsid w:val="00DA52FC"/>
    <w:rsid w:val="00DA537B"/>
    <w:rsid w:val="00DA5389"/>
    <w:rsid w:val="00DA55DE"/>
    <w:rsid w:val="00DA565A"/>
    <w:rsid w:val="00DA5758"/>
    <w:rsid w:val="00DA5849"/>
    <w:rsid w:val="00DA5AF2"/>
    <w:rsid w:val="00DA5CCA"/>
    <w:rsid w:val="00DA5D44"/>
    <w:rsid w:val="00DA5E55"/>
    <w:rsid w:val="00DA61B2"/>
    <w:rsid w:val="00DA61E7"/>
    <w:rsid w:val="00DA6299"/>
    <w:rsid w:val="00DA64AE"/>
    <w:rsid w:val="00DA654B"/>
    <w:rsid w:val="00DA67DC"/>
    <w:rsid w:val="00DA694E"/>
    <w:rsid w:val="00DA6AE4"/>
    <w:rsid w:val="00DA6B4A"/>
    <w:rsid w:val="00DA6B70"/>
    <w:rsid w:val="00DA6C11"/>
    <w:rsid w:val="00DA6DE8"/>
    <w:rsid w:val="00DA6E55"/>
    <w:rsid w:val="00DA6EE4"/>
    <w:rsid w:val="00DA7073"/>
    <w:rsid w:val="00DA711D"/>
    <w:rsid w:val="00DA719B"/>
    <w:rsid w:val="00DA71C7"/>
    <w:rsid w:val="00DA72EC"/>
    <w:rsid w:val="00DA74C6"/>
    <w:rsid w:val="00DA763C"/>
    <w:rsid w:val="00DA77D7"/>
    <w:rsid w:val="00DA784D"/>
    <w:rsid w:val="00DA78D5"/>
    <w:rsid w:val="00DA79BD"/>
    <w:rsid w:val="00DA7AC9"/>
    <w:rsid w:val="00DA7C65"/>
    <w:rsid w:val="00DA7FD5"/>
    <w:rsid w:val="00DB005A"/>
    <w:rsid w:val="00DB0160"/>
    <w:rsid w:val="00DB027B"/>
    <w:rsid w:val="00DB034B"/>
    <w:rsid w:val="00DB03F5"/>
    <w:rsid w:val="00DB042D"/>
    <w:rsid w:val="00DB04D6"/>
    <w:rsid w:val="00DB0612"/>
    <w:rsid w:val="00DB0767"/>
    <w:rsid w:val="00DB0800"/>
    <w:rsid w:val="00DB0988"/>
    <w:rsid w:val="00DB0B68"/>
    <w:rsid w:val="00DB0B74"/>
    <w:rsid w:val="00DB0C07"/>
    <w:rsid w:val="00DB0D47"/>
    <w:rsid w:val="00DB0DC6"/>
    <w:rsid w:val="00DB0E4F"/>
    <w:rsid w:val="00DB0F89"/>
    <w:rsid w:val="00DB1315"/>
    <w:rsid w:val="00DB1431"/>
    <w:rsid w:val="00DB148F"/>
    <w:rsid w:val="00DB157C"/>
    <w:rsid w:val="00DB1581"/>
    <w:rsid w:val="00DB1679"/>
    <w:rsid w:val="00DB16AA"/>
    <w:rsid w:val="00DB1771"/>
    <w:rsid w:val="00DB17D9"/>
    <w:rsid w:val="00DB1DA2"/>
    <w:rsid w:val="00DB1DEC"/>
    <w:rsid w:val="00DB1FC6"/>
    <w:rsid w:val="00DB2043"/>
    <w:rsid w:val="00DB2144"/>
    <w:rsid w:val="00DB226C"/>
    <w:rsid w:val="00DB248D"/>
    <w:rsid w:val="00DB2580"/>
    <w:rsid w:val="00DB25B2"/>
    <w:rsid w:val="00DB2671"/>
    <w:rsid w:val="00DB26AF"/>
    <w:rsid w:val="00DB26D8"/>
    <w:rsid w:val="00DB26E5"/>
    <w:rsid w:val="00DB2841"/>
    <w:rsid w:val="00DB2876"/>
    <w:rsid w:val="00DB288E"/>
    <w:rsid w:val="00DB288F"/>
    <w:rsid w:val="00DB2969"/>
    <w:rsid w:val="00DB296A"/>
    <w:rsid w:val="00DB2A2E"/>
    <w:rsid w:val="00DB2A4F"/>
    <w:rsid w:val="00DB2AEE"/>
    <w:rsid w:val="00DB2EA6"/>
    <w:rsid w:val="00DB2F51"/>
    <w:rsid w:val="00DB3051"/>
    <w:rsid w:val="00DB3207"/>
    <w:rsid w:val="00DB320C"/>
    <w:rsid w:val="00DB336D"/>
    <w:rsid w:val="00DB3482"/>
    <w:rsid w:val="00DB34E6"/>
    <w:rsid w:val="00DB35B2"/>
    <w:rsid w:val="00DB3726"/>
    <w:rsid w:val="00DB3742"/>
    <w:rsid w:val="00DB3768"/>
    <w:rsid w:val="00DB38A9"/>
    <w:rsid w:val="00DB38C7"/>
    <w:rsid w:val="00DB38D1"/>
    <w:rsid w:val="00DB3ABC"/>
    <w:rsid w:val="00DB3ADE"/>
    <w:rsid w:val="00DB3B20"/>
    <w:rsid w:val="00DB3B4C"/>
    <w:rsid w:val="00DB3BAA"/>
    <w:rsid w:val="00DB3C6F"/>
    <w:rsid w:val="00DB3D6A"/>
    <w:rsid w:val="00DB42BD"/>
    <w:rsid w:val="00DB4339"/>
    <w:rsid w:val="00DB45CB"/>
    <w:rsid w:val="00DB4752"/>
    <w:rsid w:val="00DB47DF"/>
    <w:rsid w:val="00DB4989"/>
    <w:rsid w:val="00DB4997"/>
    <w:rsid w:val="00DB4C26"/>
    <w:rsid w:val="00DB4C6B"/>
    <w:rsid w:val="00DB4E09"/>
    <w:rsid w:val="00DB5031"/>
    <w:rsid w:val="00DB50AB"/>
    <w:rsid w:val="00DB52B4"/>
    <w:rsid w:val="00DB5337"/>
    <w:rsid w:val="00DB57CD"/>
    <w:rsid w:val="00DB57D9"/>
    <w:rsid w:val="00DB5977"/>
    <w:rsid w:val="00DB5AD9"/>
    <w:rsid w:val="00DB5DC1"/>
    <w:rsid w:val="00DB5E32"/>
    <w:rsid w:val="00DB5F8C"/>
    <w:rsid w:val="00DB6053"/>
    <w:rsid w:val="00DB61BD"/>
    <w:rsid w:val="00DB6249"/>
    <w:rsid w:val="00DB6343"/>
    <w:rsid w:val="00DB639F"/>
    <w:rsid w:val="00DB6453"/>
    <w:rsid w:val="00DB64C6"/>
    <w:rsid w:val="00DB6596"/>
    <w:rsid w:val="00DB6602"/>
    <w:rsid w:val="00DB6B02"/>
    <w:rsid w:val="00DB6CB6"/>
    <w:rsid w:val="00DB6E04"/>
    <w:rsid w:val="00DB6E92"/>
    <w:rsid w:val="00DB6F69"/>
    <w:rsid w:val="00DB6FB6"/>
    <w:rsid w:val="00DB7019"/>
    <w:rsid w:val="00DB7137"/>
    <w:rsid w:val="00DB7255"/>
    <w:rsid w:val="00DB75E7"/>
    <w:rsid w:val="00DB7703"/>
    <w:rsid w:val="00DB77BE"/>
    <w:rsid w:val="00DB7865"/>
    <w:rsid w:val="00DB7912"/>
    <w:rsid w:val="00DB795F"/>
    <w:rsid w:val="00DB7A6B"/>
    <w:rsid w:val="00DB7AD2"/>
    <w:rsid w:val="00DB7B6E"/>
    <w:rsid w:val="00DB7D79"/>
    <w:rsid w:val="00DB7DC4"/>
    <w:rsid w:val="00DB7E48"/>
    <w:rsid w:val="00DB7E8C"/>
    <w:rsid w:val="00DC0051"/>
    <w:rsid w:val="00DC0093"/>
    <w:rsid w:val="00DC011C"/>
    <w:rsid w:val="00DC0201"/>
    <w:rsid w:val="00DC0207"/>
    <w:rsid w:val="00DC03EF"/>
    <w:rsid w:val="00DC0542"/>
    <w:rsid w:val="00DC083D"/>
    <w:rsid w:val="00DC08C5"/>
    <w:rsid w:val="00DC08F8"/>
    <w:rsid w:val="00DC0A56"/>
    <w:rsid w:val="00DC0AA3"/>
    <w:rsid w:val="00DC0B1F"/>
    <w:rsid w:val="00DC0D44"/>
    <w:rsid w:val="00DC0D70"/>
    <w:rsid w:val="00DC0F19"/>
    <w:rsid w:val="00DC1080"/>
    <w:rsid w:val="00DC1214"/>
    <w:rsid w:val="00DC128B"/>
    <w:rsid w:val="00DC152D"/>
    <w:rsid w:val="00DC15B2"/>
    <w:rsid w:val="00DC16AC"/>
    <w:rsid w:val="00DC17D8"/>
    <w:rsid w:val="00DC1915"/>
    <w:rsid w:val="00DC1A2E"/>
    <w:rsid w:val="00DC1B40"/>
    <w:rsid w:val="00DC1BA4"/>
    <w:rsid w:val="00DC1BF3"/>
    <w:rsid w:val="00DC1D36"/>
    <w:rsid w:val="00DC1FB8"/>
    <w:rsid w:val="00DC200F"/>
    <w:rsid w:val="00DC20FA"/>
    <w:rsid w:val="00DC2116"/>
    <w:rsid w:val="00DC2150"/>
    <w:rsid w:val="00DC236A"/>
    <w:rsid w:val="00DC2387"/>
    <w:rsid w:val="00DC243E"/>
    <w:rsid w:val="00DC2666"/>
    <w:rsid w:val="00DC29B5"/>
    <w:rsid w:val="00DC2A38"/>
    <w:rsid w:val="00DC2BC7"/>
    <w:rsid w:val="00DC2E10"/>
    <w:rsid w:val="00DC2EAD"/>
    <w:rsid w:val="00DC2FF2"/>
    <w:rsid w:val="00DC3014"/>
    <w:rsid w:val="00DC306A"/>
    <w:rsid w:val="00DC3092"/>
    <w:rsid w:val="00DC30E2"/>
    <w:rsid w:val="00DC3238"/>
    <w:rsid w:val="00DC32ED"/>
    <w:rsid w:val="00DC3324"/>
    <w:rsid w:val="00DC3564"/>
    <w:rsid w:val="00DC39D2"/>
    <w:rsid w:val="00DC39E5"/>
    <w:rsid w:val="00DC3A69"/>
    <w:rsid w:val="00DC3B88"/>
    <w:rsid w:val="00DC3DA0"/>
    <w:rsid w:val="00DC3DC5"/>
    <w:rsid w:val="00DC3DF3"/>
    <w:rsid w:val="00DC3E11"/>
    <w:rsid w:val="00DC3E29"/>
    <w:rsid w:val="00DC3E2A"/>
    <w:rsid w:val="00DC3EE7"/>
    <w:rsid w:val="00DC401F"/>
    <w:rsid w:val="00DC40CF"/>
    <w:rsid w:val="00DC4259"/>
    <w:rsid w:val="00DC4420"/>
    <w:rsid w:val="00DC452F"/>
    <w:rsid w:val="00DC4740"/>
    <w:rsid w:val="00DC47BB"/>
    <w:rsid w:val="00DC4846"/>
    <w:rsid w:val="00DC48D3"/>
    <w:rsid w:val="00DC49B2"/>
    <w:rsid w:val="00DC4AFD"/>
    <w:rsid w:val="00DC4BFE"/>
    <w:rsid w:val="00DC4C0F"/>
    <w:rsid w:val="00DC50AB"/>
    <w:rsid w:val="00DC5417"/>
    <w:rsid w:val="00DC546E"/>
    <w:rsid w:val="00DC56B9"/>
    <w:rsid w:val="00DC575A"/>
    <w:rsid w:val="00DC59FD"/>
    <w:rsid w:val="00DC5FC9"/>
    <w:rsid w:val="00DC60F9"/>
    <w:rsid w:val="00DC6138"/>
    <w:rsid w:val="00DC6143"/>
    <w:rsid w:val="00DC6383"/>
    <w:rsid w:val="00DC6392"/>
    <w:rsid w:val="00DC6584"/>
    <w:rsid w:val="00DC65AE"/>
    <w:rsid w:val="00DC65C3"/>
    <w:rsid w:val="00DC66A9"/>
    <w:rsid w:val="00DC6811"/>
    <w:rsid w:val="00DC6817"/>
    <w:rsid w:val="00DC69C5"/>
    <w:rsid w:val="00DC6A70"/>
    <w:rsid w:val="00DC6B77"/>
    <w:rsid w:val="00DC6E6A"/>
    <w:rsid w:val="00DC6F8E"/>
    <w:rsid w:val="00DC6FA1"/>
    <w:rsid w:val="00DC7051"/>
    <w:rsid w:val="00DC747E"/>
    <w:rsid w:val="00DC765B"/>
    <w:rsid w:val="00DC7701"/>
    <w:rsid w:val="00DC780C"/>
    <w:rsid w:val="00DC784C"/>
    <w:rsid w:val="00DC7A6F"/>
    <w:rsid w:val="00DC7C3D"/>
    <w:rsid w:val="00DC7C6E"/>
    <w:rsid w:val="00DC7DF7"/>
    <w:rsid w:val="00DC7E82"/>
    <w:rsid w:val="00DC7F5C"/>
    <w:rsid w:val="00DCA1A0"/>
    <w:rsid w:val="00DD0253"/>
    <w:rsid w:val="00DD0293"/>
    <w:rsid w:val="00DD02FF"/>
    <w:rsid w:val="00DD04C9"/>
    <w:rsid w:val="00DD071C"/>
    <w:rsid w:val="00DD075E"/>
    <w:rsid w:val="00DD0A16"/>
    <w:rsid w:val="00DD0B37"/>
    <w:rsid w:val="00DD0DFC"/>
    <w:rsid w:val="00DD10CC"/>
    <w:rsid w:val="00DD11E9"/>
    <w:rsid w:val="00DD12D2"/>
    <w:rsid w:val="00DD12EE"/>
    <w:rsid w:val="00DD132D"/>
    <w:rsid w:val="00DD138D"/>
    <w:rsid w:val="00DD1589"/>
    <w:rsid w:val="00DD1681"/>
    <w:rsid w:val="00DD181B"/>
    <w:rsid w:val="00DD183D"/>
    <w:rsid w:val="00DD1872"/>
    <w:rsid w:val="00DD1951"/>
    <w:rsid w:val="00DD1B67"/>
    <w:rsid w:val="00DD2047"/>
    <w:rsid w:val="00DD20CA"/>
    <w:rsid w:val="00DD2512"/>
    <w:rsid w:val="00DD2530"/>
    <w:rsid w:val="00DD2685"/>
    <w:rsid w:val="00DD2747"/>
    <w:rsid w:val="00DD29CF"/>
    <w:rsid w:val="00DD29E9"/>
    <w:rsid w:val="00DD2B84"/>
    <w:rsid w:val="00DD2BA5"/>
    <w:rsid w:val="00DD2DE5"/>
    <w:rsid w:val="00DD2F0B"/>
    <w:rsid w:val="00DD3016"/>
    <w:rsid w:val="00DD30EE"/>
    <w:rsid w:val="00DD327B"/>
    <w:rsid w:val="00DD32F1"/>
    <w:rsid w:val="00DD34F0"/>
    <w:rsid w:val="00DD3503"/>
    <w:rsid w:val="00DD367A"/>
    <w:rsid w:val="00DD36A3"/>
    <w:rsid w:val="00DD380D"/>
    <w:rsid w:val="00DD39C0"/>
    <w:rsid w:val="00DD3DE5"/>
    <w:rsid w:val="00DD419F"/>
    <w:rsid w:val="00DD4683"/>
    <w:rsid w:val="00DD46E2"/>
    <w:rsid w:val="00DD49C8"/>
    <w:rsid w:val="00DD49D2"/>
    <w:rsid w:val="00DD4B51"/>
    <w:rsid w:val="00DD4B67"/>
    <w:rsid w:val="00DD4C94"/>
    <w:rsid w:val="00DD4D16"/>
    <w:rsid w:val="00DD4E16"/>
    <w:rsid w:val="00DD4F34"/>
    <w:rsid w:val="00DD50AD"/>
    <w:rsid w:val="00DD5202"/>
    <w:rsid w:val="00DD5211"/>
    <w:rsid w:val="00DD5369"/>
    <w:rsid w:val="00DD54A4"/>
    <w:rsid w:val="00DD55BD"/>
    <w:rsid w:val="00DD55EB"/>
    <w:rsid w:val="00DD5A35"/>
    <w:rsid w:val="00DD5C88"/>
    <w:rsid w:val="00DD5CF5"/>
    <w:rsid w:val="00DD5D9E"/>
    <w:rsid w:val="00DD5DBD"/>
    <w:rsid w:val="00DD6026"/>
    <w:rsid w:val="00DD62FC"/>
    <w:rsid w:val="00DD62FF"/>
    <w:rsid w:val="00DD63A2"/>
    <w:rsid w:val="00DD63BA"/>
    <w:rsid w:val="00DD64F8"/>
    <w:rsid w:val="00DD6625"/>
    <w:rsid w:val="00DD6644"/>
    <w:rsid w:val="00DD664B"/>
    <w:rsid w:val="00DD6840"/>
    <w:rsid w:val="00DD68B0"/>
    <w:rsid w:val="00DD6AC4"/>
    <w:rsid w:val="00DD6AE4"/>
    <w:rsid w:val="00DD6B7B"/>
    <w:rsid w:val="00DD6C9B"/>
    <w:rsid w:val="00DD7009"/>
    <w:rsid w:val="00DD7307"/>
    <w:rsid w:val="00DD735F"/>
    <w:rsid w:val="00DD73B8"/>
    <w:rsid w:val="00DD7553"/>
    <w:rsid w:val="00DD7564"/>
    <w:rsid w:val="00DD7636"/>
    <w:rsid w:val="00DD76C9"/>
    <w:rsid w:val="00DD7700"/>
    <w:rsid w:val="00DD7782"/>
    <w:rsid w:val="00DD7884"/>
    <w:rsid w:val="00DD7885"/>
    <w:rsid w:val="00DD78DB"/>
    <w:rsid w:val="00DD7C8E"/>
    <w:rsid w:val="00DD7CF9"/>
    <w:rsid w:val="00DD7D09"/>
    <w:rsid w:val="00DE0178"/>
    <w:rsid w:val="00DE01DD"/>
    <w:rsid w:val="00DE0355"/>
    <w:rsid w:val="00DE05B9"/>
    <w:rsid w:val="00DE0746"/>
    <w:rsid w:val="00DE0A29"/>
    <w:rsid w:val="00DE0A36"/>
    <w:rsid w:val="00DE0AA9"/>
    <w:rsid w:val="00DE0F0F"/>
    <w:rsid w:val="00DE1092"/>
    <w:rsid w:val="00DE10B3"/>
    <w:rsid w:val="00DE12D0"/>
    <w:rsid w:val="00DE14C0"/>
    <w:rsid w:val="00DE15A1"/>
    <w:rsid w:val="00DE1911"/>
    <w:rsid w:val="00DE1A8D"/>
    <w:rsid w:val="00DE1C1D"/>
    <w:rsid w:val="00DE1DEB"/>
    <w:rsid w:val="00DE1F2E"/>
    <w:rsid w:val="00DE2003"/>
    <w:rsid w:val="00DE216D"/>
    <w:rsid w:val="00DE21BC"/>
    <w:rsid w:val="00DE2374"/>
    <w:rsid w:val="00DE2559"/>
    <w:rsid w:val="00DE27B5"/>
    <w:rsid w:val="00DE27F6"/>
    <w:rsid w:val="00DE2821"/>
    <w:rsid w:val="00DE287E"/>
    <w:rsid w:val="00DE28FB"/>
    <w:rsid w:val="00DE29F2"/>
    <w:rsid w:val="00DE2A0F"/>
    <w:rsid w:val="00DE2A3E"/>
    <w:rsid w:val="00DE2C99"/>
    <w:rsid w:val="00DE2CCA"/>
    <w:rsid w:val="00DE2CCB"/>
    <w:rsid w:val="00DE2FE6"/>
    <w:rsid w:val="00DE304D"/>
    <w:rsid w:val="00DE31F4"/>
    <w:rsid w:val="00DE330C"/>
    <w:rsid w:val="00DE34A1"/>
    <w:rsid w:val="00DE355A"/>
    <w:rsid w:val="00DE381C"/>
    <w:rsid w:val="00DE3898"/>
    <w:rsid w:val="00DE3968"/>
    <w:rsid w:val="00DE3E1F"/>
    <w:rsid w:val="00DE3F5F"/>
    <w:rsid w:val="00DE4032"/>
    <w:rsid w:val="00DE41F0"/>
    <w:rsid w:val="00DE4287"/>
    <w:rsid w:val="00DE42AA"/>
    <w:rsid w:val="00DE4359"/>
    <w:rsid w:val="00DE43CF"/>
    <w:rsid w:val="00DE44B1"/>
    <w:rsid w:val="00DE4572"/>
    <w:rsid w:val="00DE469B"/>
    <w:rsid w:val="00DE4717"/>
    <w:rsid w:val="00DE4894"/>
    <w:rsid w:val="00DE4904"/>
    <w:rsid w:val="00DE492D"/>
    <w:rsid w:val="00DE4C10"/>
    <w:rsid w:val="00DE4C3E"/>
    <w:rsid w:val="00DE4C90"/>
    <w:rsid w:val="00DE4DBD"/>
    <w:rsid w:val="00DE4F7E"/>
    <w:rsid w:val="00DE55C3"/>
    <w:rsid w:val="00DE5793"/>
    <w:rsid w:val="00DE5800"/>
    <w:rsid w:val="00DE589A"/>
    <w:rsid w:val="00DE5933"/>
    <w:rsid w:val="00DE5970"/>
    <w:rsid w:val="00DE5AFD"/>
    <w:rsid w:val="00DE5B45"/>
    <w:rsid w:val="00DE5E86"/>
    <w:rsid w:val="00DE5FF1"/>
    <w:rsid w:val="00DE61E7"/>
    <w:rsid w:val="00DE61FD"/>
    <w:rsid w:val="00DE64C7"/>
    <w:rsid w:val="00DE6671"/>
    <w:rsid w:val="00DE671D"/>
    <w:rsid w:val="00DE6806"/>
    <w:rsid w:val="00DE6826"/>
    <w:rsid w:val="00DE690F"/>
    <w:rsid w:val="00DE696C"/>
    <w:rsid w:val="00DE69A8"/>
    <w:rsid w:val="00DE6A45"/>
    <w:rsid w:val="00DE6D1E"/>
    <w:rsid w:val="00DE6DB7"/>
    <w:rsid w:val="00DE6F28"/>
    <w:rsid w:val="00DE71D3"/>
    <w:rsid w:val="00DE72DD"/>
    <w:rsid w:val="00DE7739"/>
    <w:rsid w:val="00DE7A3A"/>
    <w:rsid w:val="00DE7BF9"/>
    <w:rsid w:val="00DE7D0E"/>
    <w:rsid w:val="00DE7DE6"/>
    <w:rsid w:val="00DE7F0B"/>
    <w:rsid w:val="00DE7F1A"/>
    <w:rsid w:val="00DF0107"/>
    <w:rsid w:val="00DF01CC"/>
    <w:rsid w:val="00DF05CB"/>
    <w:rsid w:val="00DF070D"/>
    <w:rsid w:val="00DF0750"/>
    <w:rsid w:val="00DF0821"/>
    <w:rsid w:val="00DF088B"/>
    <w:rsid w:val="00DF0A78"/>
    <w:rsid w:val="00DF0C4F"/>
    <w:rsid w:val="00DF0DF6"/>
    <w:rsid w:val="00DF0E3C"/>
    <w:rsid w:val="00DF0E72"/>
    <w:rsid w:val="00DF0ED4"/>
    <w:rsid w:val="00DF0F61"/>
    <w:rsid w:val="00DF104E"/>
    <w:rsid w:val="00DF1269"/>
    <w:rsid w:val="00DF1270"/>
    <w:rsid w:val="00DF14A4"/>
    <w:rsid w:val="00DF153F"/>
    <w:rsid w:val="00DF15EE"/>
    <w:rsid w:val="00DF16FE"/>
    <w:rsid w:val="00DF1826"/>
    <w:rsid w:val="00DF1943"/>
    <w:rsid w:val="00DF1C02"/>
    <w:rsid w:val="00DF1CBB"/>
    <w:rsid w:val="00DF1CDA"/>
    <w:rsid w:val="00DF1DA0"/>
    <w:rsid w:val="00DF1F12"/>
    <w:rsid w:val="00DF1F68"/>
    <w:rsid w:val="00DF20C6"/>
    <w:rsid w:val="00DF23A3"/>
    <w:rsid w:val="00DF267E"/>
    <w:rsid w:val="00DF27EF"/>
    <w:rsid w:val="00DF29FC"/>
    <w:rsid w:val="00DF2A54"/>
    <w:rsid w:val="00DF2AF3"/>
    <w:rsid w:val="00DF2B84"/>
    <w:rsid w:val="00DF2BE2"/>
    <w:rsid w:val="00DF2C4C"/>
    <w:rsid w:val="00DF2C6C"/>
    <w:rsid w:val="00DF2CB3"/>
    <w:rsid w:val="00DF2CF7"/>
    <w:rsid w:val="00DF2F73"/>
    <w:rsid w:val="00DF3153"/>
    <w:rsid w:val="00DF3172"/>
    <w:rsid w:val="00DF31D0"/>
    <w:rsid w:val="00DF33F9"/>
    <w:rsid w:val="00DF3626"/>
    <w:rsid w:val="00DF3735"/>
    <w:rsid w:val="00DF3786"/>
    <w:rsid w:val="00DF37F8"/>
    <w:rsid w:val="00DF381D"/>
    <w:rsid w:val="00DF38B3"/>
    <w:rsid w:val="00DF38F3"/>
    <w:rsid w:val="00DF3A11"/>
    <w:rsid w:val="00DF3D8D"/>
    <w:rsid w:val="00DF3DD1"/>
    <w:rsid w:val="00DF3F82"/>
    <w:rsid w:val="00DF41CC"/>
    <w:rsid w:val="00DF42A8"/>
    <w:rsid w:val="00DF4457"/>
    <w:rsid w:val="00DF4589"/>
    <w:rsid w:val="00DF45D4"/>
    <w:rsid w:val="00DF4601"/>
    <w:rsid w:val="00DF46A6"/>
    <w:rsid w:val="00DF474F"/>
    <w:rsid w:val="00DF479D"/>
    <w:rsid w:val="00DF47A8"/>
    <w:rsid w:val="00DF47EE"/>
    <w:rsid w:val="00DF4829"/>
    <w:rsid w:val="00DF49DD"/>
    <w:rsid w:val="00DF4AF7"/>
    <w:rsid w:val="00DF4BA8"/>
    <w:rsid w:val="00DF4C1F"/>
    <w:rsid w:val="00DF4FE1"/>
    <w:rsid w:val="00DF518A"/>
    <w:rsid w:val="00DF5276"/>
    <w:rsid w:val="00DF531A"/>
    <w:rsid w:val="00DF532A"/>
    <w:rsid w:val="00DF5461"/>
    <w:rsid w:val="00DF5513"/>
    <w:rsid w:val="00DF5634"/>
    <w:rsid w:val="00DF584C"/>
    <w:rsid w:val="00DF58C3"/>
    <w:rsid w:val="00DF58C9"/>
    <w:rsid w:val="00DF58D4"/>
    <w:rsid w:val="00DF5915"/>
    <w:rsid w:val="00DF59E1"/>
    <w:rsid w:val="00DF5A02"/>
    <w:rsid w:val="00DF5A25"/>
    <w:rsid w:val="00DF5B3D"/>
    <w:rsid w:val="00DF5E2D"/>
    <w:rsid w:val="00DF5E34"/>
    <w:rsid w:val="00DF5E76"/>
    <w:rsid w:val="00DF5EA7"/>
    <w:rsid w:val="00DF5F07"/>
    <w:rsid w:val="00DF5F83"/>
    <w:rsid w:val="00DF610B"/>
    <w:rsid w:val="00DF61D0"/>
    <w:rsid w:val="00DF61EE"/>
    <w:rsid w:val="00DF639D"/>
    <w:rsid w:val="00DF658D"/>
    <w:rsid w:val="00DF67A5"/>
    <w:rsid w:val="00DF6957"/>
    <w:rsid w:val="00DF6B34"/>
    <w:rsid w:val="00DF6C3A"/>
    <w:rsid w:val="00DF6D1D"/>
    <w:rsid w:val="00DF6D83"/>
    <w:rsid w:val="00DF6E05"/>
    <w:rsid w:val="00DF70AE"/>
    <w:rsid w:val="00DF70C4"/>
    <w:rsid w:val="00DF711C"/>
    <w:rsid w:val="00DF7395"/>
    <w:rsid w:val="00DF7431"/>
    <w:rsid w:val="00DF7444"/>
    <w:rsid w:val="00DF756E"/>
    <w:rsid w:val="00DF7582"/>
    <w:rsid w:val="00DF77B6"/>
    <w:rsid w:val="00DF77EE"/>
    <w:rsid w:val="00DF785F"/>
    <w:rsid w:val="00DF7915"/>
    <w:rsid w:val="00DF7A02"/>
    <w:rsid w:val="00DF7AAF"/>
    <w:rsid w:val="00DF7AD3"/>
    <w:rsid w:val="00DF7B60"/>
    <w:rsid w:val="00DF7C3A"/>
    <w:rsid w:val="00DF7D93"/>
    <w:rsid w:val="00DF7E27"/>
    <w:rsid w:val="00E0010C"/>
    <w:rsid w:val="00E004A1"/>
    <w:rsid w:val="00E005C6"/>
    <w:rsid w:val="00E00769"/>
    <w:rsid w:val="00E00B27"/>
    <w:rsid w:val="00E00B2F"/>
    <w:rsid w:val="00E00F51"/>
    <w:rsid w:val="00E00F72"/>
    <w:rsid w:val="00E011AF"/>
    <w:rsid w:val="00E013F3"/>
    <w:rsid w:val="00E015A2"/>
    <w:rsid w:val="00E01658"/>
    <w:rsid w:val="00E01774"/>
    <w:rsid w:val="00E01857"/>
    <w:rsid w:val="00E01921"/>
    <w:rsid w:val="00E01929"/>
    <w:rsid w:val="00E01B36"/>
    <w:rsid w:val="00E01BC7"/>
    <w:rsid w:val="00E01D12"/>
    <w:rsid w:val="00E01ECC"/>
    <w:rsid w:val="00E021F1"/>
    <w:rsid w:val="00E02287"/>
    <w:rsid w:val="00E0234D"/>
    <w:rsid w:val="00E0236B"/>
    <w:rsid w:val="00E02559"/>
    <w:rsid w:val="00E02606"/>
    <w:rsid w:val="00E026B6"/>
    <w:rsid w:val="00E026C7"/>
    <w:rsid w:val="00E0276A"/>
    <w:rsid w:val="00E02AC6"/>
    <w:rsid w:val="00E02B59"/>
    <w:rsid w:val="00E02D94"/>
    <w:rsid w:val="00E03066"/>
    <w:rsid w:val="00E03224"/>
    <w:rsid w:val="00E03277"/>
    <w:rsid w:val="00E033DB"/>
    <w:rsid w:val="00E0355A"/>
    <w:rsid w:val="00E035FB"/>
    <w:rsid w:val="00E03618"/>
    <w:rsid w:val="00E03747"/>
    <w:rsid w:val="00E03781"/>
    <w:rsid w:val="00E037EE"/>
    <w:rsid w:val="00E03936"/>
    <w:rsid w:val="00E039CF"/>
    <w:rsid w:val="00E03B31"/>
    <w:rsid w:val="00E03C37"/>
    <w:rsid w:val="00E0405A"/>
    <w:rsid w:val="00E04070"/>
    <w:rsid w:val="00E04135"/>
    <w:rsid w:val="00E0413B"/>
    <w:rsid w:val="00E0431D"/>
    <w:rsid w:val="00E04465"/>
    <w:rsid w:val="00E04512"/>
    <w:rsid w:val="00E04693"/>
    <w:rsid w:val="00E04703"/>
    <w:rsid w:val="00E04769"/>
    <w:rsid w:val="00E047A0"/>
    <w:rsid w:val="00E048D7"/>
    <w:rsid w:val="00E049B7"/>
    <w:rsid w:val="00E04D53"/>
    <w:rsid w:val="00E04EE6"/>
    <w:rsid w:val="00E04F6A"/>
    <w:rsid w:val="00E04F6C"/>
    <w:rsid w:val="00E0500A"/>
    <w:rsid w:val="00E0506B"/>
    <w:rsid w:val="00E050DA"/>
    <w:rsid w:val="00E0512B"/>
    <w:rsid w:val="00E0515D"/>
    <w:rsid w:val="00E052E8"/>
    <w:rsid w:val="00E05365"/>
    <w:rsid w:val="00E0553C"/>
    <w:rsid w:val="00E055BA"/>
    <w:rsid w:val="00E057A9"/>
    <w:rsid w:val="00E058D3"/>
    <w:rsid w:val="00E0592F"/>
    <w:rsid w:val="00E05B0B"/>
    <w:rsid w:val="00E05D84"/>
    <w:rsid w:val="00E05FA8"/>
    <w:rsid w:val="00E0602B"/>
    <w:rsid w:val="00E0608B"/>
    <w:rsid w:val="00E061D5"/>
    <w:rsid w:val="00E061F4"/>
    <w:rsid w:val="00E0622F"/>
    <w:rsid w:val="00E063FE"/>
    <w:rsid w:val="00E065E0"/>
    <w:rsid w:val="00E066EF"/>
    <w:rsid w:val="00E068CC"/>
    <w:rsid w:val="00E06A7C"/>
    <w:rsid w:val="00E06AC6"/>
    <w:rsid w:val="00E06B58"/>
    <w:rsid w:val="00E06BF4"/>
    <w:rsid w:val="00E06D05"/>
    <w:rsid w:val="00E06EEB"/>
    <w:rsid w:val="00E06F75"/>
    <w:rsid w:val="00E07011"/>
    <w:rsid w:val="00E0707B"/>
    <w:rsid w:val="00E071E0"/>
    <w:rsid w:val="00E07297"/>
    <w:rsid w:val="00E072CC"/>
    <w:rsid w:val="00E0741E"/>
    <w:rsid w:val="00E074A3"/>
    <w:rsid w:val="00E075C7"/>
    <w:rsid w:val="00E07616"/>
    <w:rsid w:val="00E07638"/>
    <w:rsid w:val="00E0777C"/>
    <w:rsid w:val="00E077E3"/>
    <w:rsid w:val="00E079B1"/>
    <w:rsid w:val="00E07AD7"/>
    <w:rsid w:val="00E07AF2"/>
    <w:rsid w:val="00E07B00"/>
    <w:rsid w:val="00E07B6D"/>
    <w:rsid w:val="00E07D26"/>
    <w:rsid w:val="00E07D2C"/>
    <w:rsid w:val="00E07D42"/>
    <w:rsid w:val="00E07EA8"/>
    <w:rsid w:val="00E07F53"/>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CE1"/>
    <w:rsid w:val="00E10D02"/>
    <w:rsid w:val="00E10E79"/>
    <w:rsid w:val="00E10EF0"/>
    <w:rsid w:val="00E10F5E"/>
    <w:rsid w:val="00E11351"/>
    <w:rsid w:val="00E113EA"/>
    <w:rsid w:val="00E114F1"/>
    <w:rsid w:val="00E1158D"/>
    <w:rsid w:val="00E115B5"/>
    <w:rsid w:val="00E11633"/>
    <w:rsid w:val="00E116BC"/>
    <w:rsid w:val="00E11733"/>
    <w:rsid w:val="00E11806"/>
    <w:rsid w:val="00E11AAD"/>
    <w:rsid w:val="00E11B88"/>
    <w:rsid w:val="00E11B92"/>
    <w:rsid w:val="00E11BD0"/>
    <w:rsid w:val="00E11D38"/>
    <w:rsid w:val="00E11D48"/>
    <w:rsid w:val="00E120A0"/>
    <w:rsid w:val="00E122FA"/>
    <w:rsid w:val="00E12462"/>
    <w:rsid w:val="00E124B0"/>
    <w:rsid w:val="00E12545"/>
    <w:rsid w:val="00E125B4"/>
    <w:rsid w:val="00E12602"/>
    <w:rsid w:val="00E126EF"/>
    <w:rsid w:val="00E12AA5"/>
    <w:rsid w:val="00E12ACC"/>
    <w:rsid w:val="00E12C6B"/>
    <w:rsid w:val="00E12D50"/>
    <w:rsid w:val="00E12E40"/>
    <w:rsid w:val="00E12ED4"/>
    <w:rsid w:val="00E12EDF"/>
    <w:rsid w:val="00E132FB"/>
    <w:rsid w:val="00E13397"/>
    <w:rsid w:val="00E133EF"/>
    <w:rsid w:val="00E13468"/>
    <w:rsid w:val="00E134CE"/>
    <w:rsid w:val="00E13513"/>
    <w:rsid w:val="00E135EE"/>
    <w:rsid w:val="00E13765"/>
    <w:rsid w:val="00E13AE6"/>
    <w:rsid w:val="00E13C04"/>
    <w:rsid w:val="00E13D3A"/>
    <w:rsid w:val="00E13E37"/>
    <w:rsid w:val="00E140F6"/>
    <w:rsid w:val="00E141B9"/>
    <w:rsid w:val="00E14590"/>
    <w:rsid w:val="00E14D68"/>
    <w:rsid w:val="00E14D82"/>
    <w:rsid w:val="00E14DB9"/>
    <w:rsid w:val="00E14E8F"/>
    <w:rsid w:val="00E14F2F"/>
    <w:rsid w:val="00E15085"/>
    <w:rsid w:val="00E150C0"/>
    <w:rsid w:val="00E151DE"/>
    <w:rsid w:val="00E152D1"/>
    <w:rsid w:val="00E15802"/>
    <w:rsid w:val="00E159FD"/>
    <w:rsid w:val="00E15AC6"/>
    <w:rsid w:val="00E15B00"/>
    <w:rsid w:val="00E15C9F"/>
    <w:rsid w:val="00E15D0D"/>
    <w:rsid w:val="00E15F50"/>
    <w:rsid w:val="00E16043"/>
    <w:rsid w:val="00E160A1"/>
    <w:rsid w:val="00E1623F"/>
    <w:rsid w:val="00E162CE"/>
    <w:rsid w:val="00E164BA"/>
    <w:rsid w:val="00E16621"/>
    <w:rsid w:val="00E166B1"/>
    <w:rsid w:val="00E1688E"/>
    <w:rsid w:val="00E16BD1"/>
    <w:rsid w:val="00E16D71"/>
    <w:rsid w:val="00E16E9D"/>
    <w:rsid w:val="00E16EC6"/>
    <w:rsid w:val="00E16ED1"/>
    <w:rsid w:val="00E16F98"/>
    <w:rsid w:val="00E17012"/>
    <w:rsid w:val="00E17171"/>
    <w:rsid w:val="00E171C4"/>
    <w:rsid w:val="00E171E3"/>
    <w:rsid w:val="00E172FC"/>
    <w:rsid w:val="00E173FE"/>
    <w:rsid w:val="00E176D7"/>
    <w:rsid w:val="00E17BC0"/>
    <w:rsid w:val="00E17EA5"/>
    <w:rsid w:val="00E20111"/>
    <w:rsid w:val="00E201C4"/>
    <w:rsid w:val="00E201E1"/>
    <w:rsid w:val="00E202B3"/>
    <w:rsid w:val="00E20381"/>
    <w:rsid w:val="00E2039C"/>
    <w:rsid w:val="00E20538"/>
    <w:rsid w:val="00E20556"/>
    <w:rsid w:val="00E2096B"/>
    <w:rsid w:val="00E20CF7"/>
    <w:rsid w:val="00E20EC5"/>
    <w:rsid w:val="00E20F87"/>
    <w:rsid w:val="00E21087"/>
    <w:rsid w:val="00E21149"/>
    <w:rsid w:val="00E2114E"/>
    <w:rsid w:val="00E21249"/>
    <w:rsid w:val="00E212B6"/>
    <w:rsid w:val="00E214B0"/>
    <w:rsid w:val="00E214BC"/>
    <w:rsid w:val="00E21583"/>
    <w:rsid w:val="00E21599"/>
    <w:rsid w:val="00E215A6"/>
    <w:rsid w:val="00E2167C"/>
    <w:rsid w:val="00E21720"/>
    <w:rsid w:val="00E2176E"/>
    <w:rsid w:val="00E21A46"/>
    <w:rsid w:val="00E21A8F"/>
    <w:rsid w:val="00E21AAA"/>
    <w:rsid w:val="00E21D19"/>
    <w:rsid w:val="00E21ED6"/>
    <w:rsid w:val="00E21F99"/>
    <w:rsid w:val="00E22088"/>
    <w:rsid w:val="00E2211C"/>
    <w:rsid w:val="00E22217"/>
    <w:rsid w:val="00E22239"/>
    <w:rsid w:val="00E2228C"/>
    <w:rsid w:val="00E222D6"/>
    <w:rsid w:val="00E2231B"/>
    <w:rsid w:val="00E2253E"/>
    <w:rsid w:val="00E226A4"/>
    <w:rsid w:val="00E228F9"/>
    <w:rsid w:val="00E22983"/>
    <w:rsid w:val="00E22A51"/>
    <w:rsid w:val="00E22ACC"/>
    <w:rsid w:val="00E22C42"/>
    <w:rsid w:val="00E22C5E"/>
    <w:rsid w:val="00E22C7B"/>
    <w:rsid w:val="00E22CFF"/>
    <w:rsid w:val="00E22F9B"/>
    <w:rsid w:val="00E230C4"/>
    <w:rsid w:val="00E2332D"/>
    <w:rsid w:val="00E2345D"/>
    <w:rsid w:val="00E2347A"/>
    <w:rsid w:val="00E2353E"/>
    <w:rsid w:val="00E2354D"/>
    <w:rsid w:val="00E237DA"/>
    <w:rsid w:val="00E23887"/>
    <w:rsid w:val="00E2391F"/>
    <w:rsid w:val="00E23968"/>
    <w:rsid w:val="00E23AEC"/>
    <w:rsid w:val="00E23B00"/>
    <w:rsid w:val="00E23B35"/>
    <w:rsid w:val="00E23C2F"/>
    <w:rsid w:val="00E23C9A"/>
    <w:rsid w:val="00E23D85"/>
    <w:rsid w:val="00E23DA9"/>
    <w:rsid w:val="00E23F3E"/>
    <w:rsid w:val="00E24017"/>
    <w:rsid w:val="00E2422D"/>
    <w:rsid w:val="00E242F0"/>
    <w:rsid w:val="00E24598"/>
    <w:rsid w:val="00E24620"/>
    <w:rsid w:val="00E249CC"/>
    <w:rsid w:val="00E24B03"/>
    <w:rsid w:val="00E24B6E"/>
    <w:rsid w:val="00E24B83"/>
    <w:rsid w:val="00E24CCC"/>
    <w:rsid w:val="00E24D7C"/>
    <w:rsid w:val="00E24EBE"/>
    <w:rsid w:val="00E25094"/>
    <w:rsid w:val="00E2511E"/>
    <w:rsid w:val="00E2515E"/>
    <w:rsid w:val="00E2548D"/>
    <w:rsid w:val="00E25912"/>
    <w:rsid w:val="00E25A2C"/>
    <w:rsid w:val="00E25E0B"/>
    <w:rsid w:val="00E25EB8"/>
    <w:rsid w:val="00E25EEB"/>
    <w:rsid w:val="00E26035"/>
    <w:rsid w:val="00E26071"/>
    <w:rsid w:val="00E26297"/>
    <w:rsid w:val="00E26367"/>
    <w:rsid w:val="00E264E6"/>
    <w:rsid w:val="00E26781"/>
    <w:rsid w:val="00E268C4"/>
    <w:rsid w:val="00E26CE6"/>
    <w:rsid w:val="00E26E18"/>
    <w:rsid w:val="00E26E9D"/>
    <w:rsid w:val="00E26F14"/>
    <w:rsid w:val="00E26FAF"/>
    <w:rsid w:val="00E272F2"/>
    <w:rsid w:val="00E27378"/>
    <w:rsid w:val="00E2742D"/>
    <w:rsid w:val="00E27727"/>
    <w:rsid w:val="00E277FC"/>
    <w:rsid w:val="00E2788A"/>
    <w:rsid w:val="00E27A36"/>
    <w:rsid w:val="00E27A8C"/>
    <w:rsid w:val="00E27BA8"/>
    <w:rsid w:val="00E27C26"/>
    <w:rsid w:val="00E27D0C"/>
    <w:rsid w:val="00E27D3C"/>
    <w:rsid w:val="00E27D81"/>
    <w:rsid w:val="00E27DBF"/>
    <w:rsid w:val="00E27E29"/>
    <w:rsid w:val="00E2BB13"/>
    <w:rsid w:val="00E30106"/>
    <w:rsid w:val="00E30193"/>
    <w:rsid w:val="00E3022D"/>
    <w:rsid w:val="00E302A2"/>
    <w:rsid w:val="00E302D5"/>
    <w:rsid w:val="00E30367"/>
    <w:rsid w:val="00E3045E"/>
    <w:rsid w:val="00E3053F"/>
    <w:rsid w:val="00E305CC"/>
    <w:rsid w:val="00E3060D"/>
    <w:rsid w:val="00E3067E"/>
    <w:rsid w:val="00E30889"/>
    <w:rsid w:val="00E3088B"/>
    <w:rsid w:val="00E308A9"/>
    <w:rsid w:val="00E308C3"/>
    <w:rsid w:val="00E30909"/>
    <w:rsid w:val="00E30B34"/>
    <w:rsid w:val="00E30D81"/>
    <w:rsid w:val="00E30F1B"/>
    <w:rsid w:val="00E30F85"/>
    <w:rsid w:val="00E3104C"/>
    <w:rsid w:val="00E31233"/>
    <w:rsid w:val="00E31540"/>
    <w:rsid w:val="00E3156D"/>
    <w:rsid w:val="00E315EF"/>
    <w:rsid w:val="00E3169B"/>
    <w:rsid w:val="00E316A8"/>
    <w:rsid w:val="00E31876"/>
    <w:rsid w:val="00E318E7"/>
    <w:rsid w:val="00E319F1"/>
    <w:rsid w:val="00E31AC8"/>
    <w:rsid w:val="00E31EDD"/>
    <w:rsid w:val="00E321AC"/>
    <w:rsid w:val="00E32296"/>
    <w:rsid w:val="00E3235B"/>
    <w:rsid w:val="00E32454"/>
    <w:rsid w:val="00E32491"/>
    <w:rsid w:val="00E324E6"/>
    <w:rsid w:val="00E32742"/>
    <w:rsid w:val="00E32855"/>
    <w:rsid w:val="00E32882"/>
    <w:rsid w:val="00E3297C"/>
    <w:rsid w:val="00E32A62"/>
    <w:rsid w:val="00E32D96"/>
    <w:rsid w:val="00E3307F"/>
    <w:rsid w:val="00E33364"/>
    <w:rsid w:val="00E33382"/>
    <w:rsid w:val="00E33407"/>
    <w:rsid w:val="00E33465"/>
    <w:rsid w:val="00E33496"/>
    <w:rsid w:val="00E33662"/>
    <w:rsid w:val="00E337D9"/>
    <w:rsid w:val="00E3383A"/>
    <w:rsid w:val="00E3394C"/>
    <w:rsid w:val="00E3399F"/>
    <w:rsid w:val="00E339D3"/>
    <w:rsid w:val="00E33AD7"/>
    <w:rsid w:val="00E33BF2"/>
    <w:rsid w:val="00E33C54"/>
    <w:rsid w:val="00E33D0A"/>
    <w:rsid w:val="00E33D87"/>
    <w:rsid w:val="00E33F27"/>
    <w:rsid w:val="00E3406B"/>
    <w:rsid w:val="00E341AF"/>
    <w:rsid w:val="00E341E6"/>
    <w:rsid w:val="00E34218"/>
    <w:rsid w:val="00E3426C"/>
    <w:rsid w:val="00E34359"/>
    <w:rsid w:val="00E3446B"/>
    <w:rsid w:val="00E3496D"/>
    <w:rsid w:val="00E34A42"/>
    <w:rsid w:val="00E34AA4"/>
    <w:rsid w:val="00E34AE9"/>
    <w:rsid w:val="00E34C9C"/>
    <w:rsid w:val="00E34CB1"/>
    <w:rsid w:val="00E34CD8"/>
    <w:rsid w:val="00E34E0E"/>
    <w:rsid w:val="00E34ECB"/>
    <w:rsid w:val="00E35375"/>
    <w:rsid w:val="00E357E0"/>
    <w:rsid w:val="00E35880"/>
    <w:rsid w:val="00E35F36"/>
    <w:rsid w:val="00E361F4"/>
    <w:rsid w:val="00E361FD"/>
    <w:rsid w:val="00E36343"/>
    <w:rsid w:val="00E3654F"/>
    <w:rsid w:val="00E36754"/>
    <w:rsid w:val="00E36911"/>
    <w:rsid w:val="00E3698E"/>
    <w:rsid w:val="00E369DB"/>
    <w:rsid w:val="00E36B3F"/>
    <w:rsid w:val="00E36B73"/>
    <w:rsid w:val="00E36BBC"/>
    <w:rsid w:val="00E36CA3"/>
    <w:rsid w:val="00E36DE4"/>
    <w:rsid w:val="00E36F6D"/>
    <w:rsid w:val="00E36F7B"/>
    <w:rsid w:val="00E37096"/>
    <w:rsid w:val="00E37178"/>
    <w:rsid w:val="00E371C3"/>
    <w:rsid w:val="00E37420"/>
    <w:rsid w:val="00E37480"/>
    <w:rsid w:val="00E3775E"/>
    <w:rsid w:val="00E377AD"/>
    <w:rsid w:val="00E37862"/>
    <w:rsid w:val="00E37946"/>
    <w:rsid w:val="00E379B3"/>
    <w:rsid w:val="00E37CD5"/>
    <w:rsid w:val="00E37DE9"/>
    <w:rsid w:val="00E37E46"/>
    <w:rsid w:val="00E37F79"/>
    <w:rsid w:val="00E4014B"/>
    <w:rsid w:val="00E403CE"/>
    <w:rsid w:val="00E4051C"/>
    <w:rsid w:val="00E405E1"/>
    <w:rsid w:val="00E40A54"/>
    <w:rsid w:val="00E40A97"/>
    <w:rsid w:val="00E40B68"/>
    <w:rsid w:val="00E40D56"/>
    <w:rsid w:val="00E40E20"/>
    <w:rsid w:val="00E40FCB"/>
    <w:rsid w:val="00E41183"/>
    <w:rsid w:val="00E413CA"/>
    <w:rsid w:val="00E415CB"/>
    <w:rsid w:val="00E415CF"/>
    <w:rsid w:val="00E41804"/>
    <w:rsid w:val="00E41B15"/>
    <w:rsid w:val="00E41C36"/>
    <w:rsid w:val="00E41FB9"/>
    <w:rsid w:val="00E42048"/>
    <w:rsid w:val="00E42087"/>
    <w:rsid w:val="00E424AD"/>
    <w:rsid w:val="00E4284C"/>
    <w:rsid w:val="00E428DC"/>
    <w:rsid w:val="00E4296D"/>
    <w:rsid w:val="00E42BFB"/>
    <w:rsid w:val="00E42CF5"/>
    <w:rsid w:val="00E42F0A"/>
    <w:rsid w:val="00E42FDD"/>
    <w:rsid w:val="00E43089"/>
    <w:rsid w:val="00E4319C"/>
    <w:rsid w:val="00E4327A"/>
    <w:rsid w:val="00E4327D"/>
    <w:rsid w:val="00E4328B"/>
    <w:rsid w:val="00E43351"/>
    <w:rsid w:val="00E43409"/>
    <w:rsid w:val="00E4346A"/>
    <w:rsid w:val="00E43532"/>
    <w:rsid w:val="00E43561"/>
    <w:rsid w:val="00E437D9"/>
    <w:rsid w:val="00E4393B"/>
    <w:rsid w:val="00E43A5F"/>
    <w:rsid w:val="00E43B53"/>
    <w:rsid w:val="00E43C3E"/>
    <w:rsid w:val="00E44242"/>
    <w:rsid w:val="00E4432D"/>
    <w:rsid w:val="00E4437A"/>
    <w:rsid w:val="00E4445E"/>
    <w:rsid w:val="00E445E6"/>
    <w:rsid w:val="00E449AA"/>
    <w:rsid w:val="00E449C5"/>
    <w:rsid w:val="00E44E29"/>
    <w:rsid w:val="00E44EBC"/>
    <w:rsid w:val="00E45085"/>
    <w:rsid w:val="00E45229"/>
    <w:rsid w:val="00E453B7"/>
    <w:rsid w:val="00E454DC"/>
    <w:rsid w:val="00E4563A"/>
    <w:rsid w:val="00E4573A"/>
    <w:rsid w:val="00E45876"/>
    <w:rsid w:val="00E458D7"/>
    <w:rsid w:val="00E45987"/>
    <w:rsid w:val="00E459F8"/>
    <w:rsid w:val="00E45A95"/>
    <w:rsid w:val="00E45C76"/>
    <w:rsid w:val="00E45E30"/>
    <w:rsid w:val="00E45E45"/>
    <w:rsid w:val="00E45E69"/>
    <w:rsid w:val="00E45E7F"/>
    <w:rsid w:val="00E45EF5"/>
    <w:rsid w:val="00E45FAF"/>
    <w:rsid w:val="00E46033"/>
    <w:rsid w:val="00E460F4"/>
    <w:rsid w:val="00E46205"/>
    <w:rsid w:val="00E4633F"/>
    <w:rsid w:val="00E46533"/>
    <w:rsid w:val="00E4654F"/>
    <w:rsid w:val="00E465EA"/>
    <w:rsid w:val="00E46658"/>
    <w:rsid w:val="00E469EB"/>
    <w:rsid w:val="00E46A03"/>
    <w:rsid w:val="00E46A3F"/>
    <w:rsid w:val="00E46B3A"/>
    <w:rsid w:val="00E46BCC"/>
    <w:rsid w:val="00E46C25"/>
    <w:rsid w:val="00E46D13"/>
    <w:rsid w:val="00E47187"/>
    <w:rsid w:val="00E471AF"/>
    <w:rsid w:val="00E47256"/>
    <w:rsid w:val="00E472AA"/>
    <w:rsid w:val="00E4730E"/>
    <w:rsid w:val="00E47517"/>
    <w:rsid w:val="00E4758F"/>
    <w:rsid w:val="00E476CA"/>
    <w:rsid w:val="00E4777B"/>
    <w:rsid w:val="00E477C6"/>
    <w:rsid w:val="00E47900"/>
    <w:rsid w:val="00E479AC"/>
    <w:rsid w:val="00E47AAF"/>
    <w:rsid w:val="00E47B1F"/>
    <w:rsid w:val="00E47BC0"/>
    <w:rsid w:val="00E47CAD"/>
    <w:rsid w:val="00E5012B"/>
    <w:rsid w:val="00E5021D"/>
    <w:rsid w:val="00E502AE"/>
    <w:rsid w:val="00E50379"/>
    <w:rsid w:val="00E507BF"/>
    <w:rsid w:val="00E50A09"/>
    <w:rsid w:val="00E50A65"/>
    <w:rsid w:val="00E50AD4"/>
    <w:rsid w:val="00E50B25"/>
    <w:rsid w:val="00E50D16"/>
    <w:rsid w:val="00E50D3A"/>
    <w:rsid w:val="00E50E14"/>
    <w:rsid w:val="00E50EEA"/>
    <w:rsid w:val="00E50FF2"/>
    <w:rsid w:val="00E51030"/>
    <w:rsid w:val="00E5108D"/>
    <w:rsid w:val="00E51119"/>
    <w:rsid w:val="00E51586"/>
    <w:rsid w:val="00E51615"/>
    <w:rsid w:val="00E51661"/>
    <w:rsid w:val="00E51743"/>
    <w:rsid w:val="00E518AD"/>
    <w:rsid w:val="00E51980"/>
    <w:rsid w:val="00E51E91"/>
    <w:rsid w:val="00E51FBE"/>
    <w:rsid w:val="00E51FE4"/>
    <w:rsid w:val="00E520D5"/>
    <w:rsid w:val="00E52184"/>
    <w:rsid w:val="00E521C7"/>
    <w:rsid w:val="00E527D5"/>
    <w:rsid w:val="00E52AAA"/>
    <w:rsid w:val="00E52BBF"/>
    <w:rsid w:val="00E52DE9"/>
    <w:rsid w:val="00E52ED4"/>
    <w:rsid w:val="00E53089"/>
    <w:rsid w:val="00E530F1"/>
    <w:rsid w:val="00E5310A"/>
    <w:rsid w:val="00E5314C"/>
    <w:rsid w:val="00E5319D"/>
    <w:rsid w:val="00E5330A"/>
    <w:rsid w:val="00E533E4"/>
    <w:rsid w:val="00E53495"/>
    <w:rsid w:val="00E53532"/>
    <w:rsid w:val="00E53640"/>
    <w:rsid w:val="00E5375D"/>
    <w:rsid w:val="00E5377D"/>
    <w:rsid w:val="00E5378C"/>
    <w:rsid w:val="00E538FD"/>
    <w:rsid w:val="00E5397B"/>
    <w:rsid w:val="00E53A92"/>
    <w:rsid w:val="00E53B0E"/>
    <w:rsid w:val="00E53C2B"/>
    <w:rsid w:val="00E53C75"/>
    <w:rsid w:val="00E53DFE"/>
    <w:rsid w:val="00E53E27"/>
    <w:rsid w:val="00E53F25"/>
    <w:rsid w:val="00E53F8A"/>
    <w:rsid w:val="00E54003"/>
    <w:rsid w:val="00E540D6"/>
    <w:rsid w:val="00E540F5"/>
    <w:rsid w:val="00E54160"/>
    <w:rsid w:val="00E54302"/>
    <w:rsid w:val="00E543FA"/>
    <w:rsid w:val="00E54456"/>
    <w:rsid w:val="00E544FF"/>
    <w:rsid w:val="00E54524"/>
    <w:rsid w:val="00E545A4"/>
    <w:rsid w:val="00E545DA"/>
    <w:rsid w:val="00E547B9"/>
    <w:rsid w:val="00E548B8"/>
    <w:rsid w:val="00E548E8"/>
    <w:rsid w:val="00E548FE"/>
    <w:rsid w:val="00E54B32"/>
    <w:rsid w:val="00E54D6C"/>
    <w:rsid w:val="00E54ED2"/>
    <w:rsid w:val="00E54F26"/>
    <w:rsid w:val="00E54FA9"/>
    <w:rsid w:val="00E55103"/>
    <w:rsid w:val="00E552EF"/>
    <w:rsid w:val="00E55322"/>
    <w:rsid w:val="00E55559"/>
    <w:rsid w:val="00E556E7"/>
    <w:rsid w:val="00E5570C"/>
    <w:rsid w:val="00E55A53"/>
    <w:rsid w:val="00E55A59"/>
    <w:rsid w:val="00E55A5A"/>
    <w:rsid w:val="00E55B6F"/>
    <w:rsid w:val="00E55D26"/>
    <w:rsid w:val="00E55FC9"/>
    <w:rsid w:val="00E55FF5"/>
    <w:rsid w:val="00E56250"/>
    <w:rsid w:val="00E562FA"/>
    <w:rsid w:val="00E564FF"/>
    <w:rsid w:val="00E567C8"/>
    <w:rsid w:val="00E568DE"/>
    <w:rsid w:val="00E56A52"/>
    <w:rsid w:val="00E56C54"/>
    <w:rsid w:val="00E56D79"/>
    <w:rsid w:val="00E56DDB"/>
    <w:rsid w:val="00E56DEA"/>
    <w:rsid w:val="00E57050"/>
    <w:rsid w:val="00E570C5"/>
    <w:rsid w:val="00E570D8"/>
    <w:rsid w:val="00E571B0"/>
    <w:rsid w:val="00E571CC"/>
    <w:rsid w:val="00E57713"/>
    <w:rsid w:val="00E5785B"/>
    <w:rsid w:val="00E579C3"/>
    <w:rsid w:val="00E579EB"/>
    <w:rsid w:val="00E57A8B"/>
    <w:rsid w:val="00E57D2D"/>
    <w:rsid w:val="00E57F7A"/>
    <w:rsid w:val="00E60185"/>
    <w:rsid w:val="00E601BD"/>
    <w:rsid w:val="00E604FD"/>
    <w:rsid w:val="00E60521"/>
    <w:rsid w:val="00E6054C"/>
    <w:rsid w:val="00E60580"/>
    <w:rsid w:val="00E605B7"/>
    <w:rsid w:val="00E605F4"/>
    <w:rsid w:val="00E60782"/>
    <w:rsid w:val="00E60806"/>
    <w:rsid w:val="00E609D7"/>
    <w:rsid w:val="00E60ACC"/>
    <w:rsid w:val="00E60B7E"/>
    <w:rsid w:val="00E60C45"/>
    <w:rsid w:val="00E60DE5"/>
    <w:rsid w:val="00E60DFE"/>
    <w:rsid w:val="00E60F09"/>
    <w:rsid w:val="00E6102A"/>
    <w:rsid w:val="00E6121C"/>
    <w:rsid w:val="00E6136F"/>
    <w:rsid w:val="00E614B3"/>
    <w:rsid w:val="00E61511"/>
    <w:rsid w:val="00E615D2"/>
    <w:rsid w:val="00E6187E"/>
    <w:rsid w:val="00E618E0"/>
    <w:rsid w:val="00E619A0"/>
    <w:rsid w:val="00E61A1B"/>
    <w:rsid w:val="00E61BA9"/>
    <w:rsid w:val="00E61BB9"/>
    <w:rsid w:val="00E61BC0"/>
    <w:rsid w:val="00E61BDA"/>
    <w:rsid w:val="00E61C35"/>
    <w:rsid w:val="00E61C82"/>
    <w:rsid w:val="00E61D68"/>
    <w:rsid w:val="00E61FEF"/>
    <w:rsid w:val="00E620ED"/>
    <w:rsid w:val="00E621C6"/>
    <w:rsid w:val="00E6241B"/>
    <w:rsid w:val="00E625B8"/>
    <w:rsid w:val="00E625EB"/>
    <w:rsid w:val="00E62654"/>
    <w:rsid w:val="00E627AA"/>
    <w:rsid w:val="00E62A51"/>
    <w:rsid w:val="00E62B2F"/>
    <w:rsid w:val="00E62DC2"/>
    <w:rsid w:val="00E62E29"/>
    <w:rsid w:val="00E62E2C"/>
    <w:rsid w:val="00E62E99"/>
    <w:rsid w:val="00E62EF4"/>
    <w:rsid w:val="00E62F06"/>
    <w:rsid w:val="00E62F9A"/>
    <w:rsid w:val="00E63325"/>
    <w:rsid w:val="00E63351"/>
    <w:rsid w:val="00E63382"/>
    <w:rsid w:val="00E6341C"/>
    <w:rsid w:val="00E6342E"/>
    <w:rsid w:val="00E634C4"/>
    <w:rsid w:val="00E63859"/>
    <w:rsid w:val="00E63892"/>
    <w:rsid w:val="00E638FF"/>
    <w:rsid w:val="00E6399E"/>
    <w:rsid w:val="00E63A3E"/>
    <w:rsid w:val="00E63AC3"/>
    <w:rsid w:val="00E63B1D"/>
    <w:rsid w:val="00E63B71"/>
    <w:rsid w:val="00E63D66"/>
    <w:rsid w:val="00E63EF6"/>
    <w:rsid w:val="00E63F22"/>
    <w:rsid w:val="00E63FF2"/>
    <w:rsid w:val="00E6401F"/>
    <w:rsid w:val="00E6407C"/>
    <w:rsid w:val="00E642F2"/>
    <w:rsid w:val="00E6439F"/>
    <w:rsid w:val="00E64587"/>
    <w:rsid w:val="00E646C3"/>
    <w:rsid w:val="00E6471E"/>
    <w:rsid w:val="00E64890"/>
    <w:rsid w:val="00E64B60"/>
    <w:rsid w:val="00E64BE6"/>
    <w:rsid w:val="00E64D23"/>
    <w:rsid w:val="00E64F3F"/>
    <w:rsid w:val="00E650A4"/>
    <w:rsid w:val="00E65156"/>
    <w:rsid w:val="00E65172"/>
    <w:rsid w:val="00E65480"/>
    <w:rsid w:val="00E6559F"/>
    <w:rsid w:val="00E655D5"/>
    <w:rsid w:val="00E656FC"/>
    <w:rsid w:val="00E65859"/>
    <w:rsid w:val="00E658EE"/>
    <w:rsid w:val="00E659F5"/>
    <w:rsid w:val="00E65ACF"/>
    <w:rsid w:val="00E65AD8"/>
    <w:rsid w:val="00E65B75"/>
    <w:rsid w:val="00E65C15"/>
    <w:rsid w:val="00E65E21"/>
    <w:rsid w:val="00E66073"/>
    <w:rsid w:val="00E6652E"/>
    <w:rsid w:val="00E66730"/>
    <w:rsid w:val="00E667F8"/>
    <w:rsid w:val="00E668D1"/>
    <w:rsid w:val="00E6692E"/>
    <w:rsid w:val="00E66ABA"/>
    <w:rsid w:val="00E66B8C"/>
    <w:rsid w:val="00E66C6D"/>
    <w:rsid w:val="00E67002"/>
    <w:rsid w:val="00E671FD"/>
    <w:rsid w:val="00E674D7"/>
    <w:rsid w:val="00E67518"/>
    <w:rsid w:val="00E675FA"/>
    <w:rsid w:val="00E6763D"/>
    <w:rsid w:val="00E676AB"/>
    <w:rsid w:val="00E67B64"/>
    <w:rsid w:val="00E67B95"/>
    <w:rsid w:val="00E67CC9"/>
    <w:rsid w:val="00E67FC5"/>
    <w:rsid w:val="00E7013C"/>
    <w:rsid w:val="00E7018A"/>
    <w:rsid w:val="00E70257"/>
    <w:rsid w:val="00E7028D"/>
    <w:rsid w:val="00E7032F"/>
    <w:rsid w:val="00E70465"/>
    <w:rsid w:val="00E7069C"/>
    <w:rsid w:val="00E707FD"/>
    <w:rsid w:val="00E70851"/>
    <w:rsid w:val="00E70856"/>
    <w:rsid w:val="00E70BD9"/>
    <w:rsid w:val="00E70E6D"/>
    <w:rsid w:val="00E70F54"/>
    <w:rsid w:val="00E711D4"/>
    <w:rsid w:val="00E714D0"/>
    <w:rsid w:val="00E715E3"/>
    <w:rsid w:val="00E715E8"/>
    <w:rsid w:val="00E716FA"/>
    <w:rsid w:val="00E71808"/>
    <w:rsid w:val="00E71B7E"/>
    <w:rsid w:val="00E71CDF"/>
    <w:rsid w:val="00E71F08"/>
    <w:rsid w:val="00E72006"/>
    <w:rsid w:val="00E72109"/>
    <w:rsid w:val="00E722CA"/>
    <w:rsid w:val="00E7231F"/>
    <w:rsid w:val="00E723C8"/>
    <w:rsid w:val="00E723E4"/>
    <w:rsid w:val="00E7243F"/>
    <w:rsid w:val="00E725AB"/>
    <w:rsid w:val="00E7292F"/>
    <w:rsid w:val="00E72DF0"/>
    <w:rsid w:val="00E72EB9"/>
    <w:rsid w:val="00E72EC5"/>
    <w:rsid w:val="00E72F32"/>
    <w:rsid w:val="00E72F6D"/>
    <w:rsid w:val="00E73014"/>
    <w:rsid w:val="00E7328D"/>
    <w:rsid w:val="00E73417"/>
    <w:rsid w:val="00E7361F"/>
    <w:rsid w:val="00E73635"/>
    <w:rsid w:val="00E73757"/>
    <w:rsid w:val="00E7392D"/>
    <w:rsid w:val="00E73A50"/>
    <w:rsid w:val="00E73B9D"/>
    <w:rsid w:val="00E73E98"/>
    <w:rsid w:val="00E73EBD"/>
    <w:rsid w:val="00E74137"/>
    <w:rsid w:val="00E741FA"/>
    <w:rsid w:val="00E74402"/>
    <w:rsid w:val="00E74407"/>
    <w:rsid w:val="00E7441C"/>
    <w:rsid w:val="00E7443E"/>
    <w:rsid w:val="00E74691"/>
    <w:rsid w:val="00E7474C"/>
    <w:rsid w:val="00E7478E"/>
    <w:rsid w:val="00E748A0"/>
    <w:rsid w:val="00E74A73"/>
    <w:rsid w:val="00E74BA5"/>
    <w:rsid w:val="00E74C25"/>
    <w:rsid w:val="00E74C75"/>
    <w:rsid w:val="00E75029"/>
    <w:rsid w:val="00E75267"/>
    <w:rsid w:val="00E753A9"/>
    <w:rsid w:val="00E7565E"/>
    <w:rsid w:val="00E75721"/>
    <w:rsid w:val="00E7590B"/>
    <w:rsid w:val="00E75A32"/>
    <w:rsid w:val="00E75B37"/>
    <w:rsid w:val="00E75B6E"/>
    <w:rsid w:val="00E75C50"/>
    <w:rsid w:val="00E75CFD"/>
    <w:rsid w:val="00E75F2E"/>
    <w:rsid w:val="00E75F39"/>
    <w:rsid w:val="00E7607A"/>
    <w:rsid w:val="00E762D8"/>
    <w:rsid w:val="00E763AF"/>
    <w:rsid w:val="00E7644A"/>
    <w:rsid w:val="00E76491"/>
    <w:rsid w:val="00E76503"/>
    <w:rsid w:val="00E76699"/>
    <w:rsid w:val="00E76723"/>
    <w:rsid w:val="00E767E2"/>
    <w:rsid w:val="00E76899"/>
    <w:rsid w:val="00E76AD2"/>
    <w:rsid w:val="00E76B48"/>
    <w:rsid w:val="00E76F7D"/>
    <w:rsid w:val="00E77092"/>
    <w:rsid w:val="00E770AE"/>
    <w:rsid w:val="00E77130"/>
    <w:rsid w:val="00E771A4"/>
    <w:rsid w:val="00E771DC"/>
    <w:rsid w:val="00E7734D"/>
    <w:rsid w:val="00E77560"/>
    <w:rsid w:val="00E7756D"/>
    <w:rsid w:val="00E776CB"/>
    <w:rsid w:val="00E77774"/>
    <w:rsid w:val="00E77884"/>
    <w:rsid w:val="00E77904"/>
    <w:rsid w:val="00E77A97"/>
    <w:rsid w:val="00E77B30"/>
    <w:rsid w:val="00E77C89"/>
    <w:rsid w:val="00E77E9F"/>
    <w:rsid w:val="00E77ED3"/>
    <w:rsid w:val="00E77F07"/>
    <w:rsid w:val="00E8004E"/>
    <w:rsid w:val="00E8004F"/>
    <w:rsid w:val="00E80175"/>
    <w:rsid w:val="00E8036C"/>
    <w:rsid w:val="00E805EA"/>
    <w:rsid w:val="00E8095E"/>
    <w:rsid w:val="00E80B45"/>
    <w:rsid w:val="00E80B61"/>
    <w:rsid w:val="00E80C62"/>
    <w:rsid w:val="00E80E81"/>
    <w:rsid w:val="00E80FAE"/>
    <w:rsid w:val="00E81534"/>
    <w:rsid w:val="00E8155E"/>
    <w:rsid w:val="00E817AD"/>
    <w:rsid w:val="00E817EC"/>
    <w:rsid w:val="00E817F4"/>
    <w:rsid w:val="00E818C3"/>
    <w:rsid w:val="00E81A45"/>
    <w:rsid w:val="00E81C85"/>
    <w:rsid w:val="00E81CAB"/>
    <w:rsid w:val="00E81D8A"/>
    <w:rsid w:val="00E81E17"/>
    <w:rsid w:val="00E81EB4"/>
    <w:rsid w:val="00E81EEE"/>
    <w:rsid w:val="00E81F9B"/>
    <w:rsid w:val="00E821FA"/>
    <w:rsid w:val="00E82259"/>
    <w:rsid w:val="00E8233F"/>
    <w:rsid w:val="00E8235E"/>
    <w:rsid w:val="00E825F4"/>
    <w:rsid w:val="00E82802"/>
    <w:rsid w:val="00E82889"/>
    <w:rsid w:val="00E82A66"/>
    <w:rsid w:val="00E82B9D"/>
    <w:rsid w:val="00E82BE3"/>
    <w:rsid w:val="00E82CCF"/>
    <w:rsid w:val="00E82D55"/>
    <w:rsid w:val="00E82D60"/>
    <w:rsid w:val="00E82DBD"/>
    <w:rsid w:val="00E82E8F"/>
    <w:rsid w:val="00E83489"/>
    <w:rsid w:val="00E8350F"/>
    <w:rsid w:val="00E83769"/>
    <w:rsid w:val="00E838F6"/>
    <w:rsid w:val="00E83B94"/>
    <w:rsid w:val="00E83D3C"/>
    <w:rsid w:val="00E8413F"/>
    <w:rsid w:val="00E841E5"/>
    <w:rsid w:val="00E84259"/>
    <w:rsid w:val="00E842A5"/>
    <w:rsid w:val="00E842C4"/>
    <w:rsid w:val="00E844FF"/>
    <w:rsid w:val="00E845B1"/>
    <w:rsid w:val="00E8464D"/>
    <w:rsid w:val="00E848C5"/>
    <w:rsid w:val="00E84900"/>
    <w:rsid w:val="00E84D8D"/>
    <w:rsid w:val="00E84DD1"/>
    <w:rsid w:val="00E84E1E"/>
    <w:rsid w:val="00E84EF0"/>
    <w:rsid w:val="00E84F76"/>
    <w:rsid w:val="00E85108"/>
    <w:rsid w:val="00E85181"/>
    <w:rsid w:val="00E85224"/>
    <w:rsid w:val="00E8527E"/>
    <w:rsid w:val="00E85493"/>
    <w:rsid w:val="00E85656"/>
    <w:rsid w:val="00E8567A"/>
    <w:rsid w:val="00E856ED"/>
    <w:rsid w:val="00E85780"/>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116"/>
    <w:rsid w:val="00E8626F"/>
    <w:rsid w:val="00E863BD"/>
    <w:rsid w:val="00E8644A"/>
    <w:rsid w:val="00E865D2"/>
    <w:rsid w:val="00E86628"/>
    <w:rsid w:val="00E867AC"/>
    <w:rsid w:val="00E867B2"/>
    <w:rsid w:val="00E867D6"/>
    <w:rsid w:val="00E86AB4"/>
    <w:rsid w:val="00E86B17"/>
    <w:rsid w:val="00E86C45"/>
    <w:rsid w:val="00E86EEA"/>
    <w:rsid w:val="00E870D4"/>
    <w:rsid w:val="00E87184"/>
    <w:rsid w:val="00E872B3"/>
    <w:rsid w:val="00E87371"/>
    <w:rsid w:val="00E875BE"/>
    <w:rsid w:val="00E876B0"/>
    <w:rsid w:val="00E87813"/>
    <w:rsid w:val="00E87AF0"/>
    <w:rsid w:val="00E87E7E"/>
    <w:rsid w:val="00E87F96"/>
    <w:rsid w:val="00E90056"/>
    <w:rsid w:val="00E900CB"/>
    <w:rsid w:val="00E90416"/>
    <w:rsid w:val="00E904BC"/>
    <w:rsid w:val="00E905A6"/>
    <w:rsid w:val="00E90665"/>
    <w:rsid w:val="00E906C6"/>
    <w:rsid w:val="00E907EE"/>
    <w:rsid w:val="00E908CC"/>
    <w:rsid w:val="00E90AEF"/>
    <w:rsid w:val="00E90BA8"/>
    <w:rsid w:val="00E90DC4"/>
    <w:rsid w:val="00E90F2D"/>
    <w:rsid w:val="00E91056"/>
    <w:rsid w:val="00E911B2"/>
    <w:rsid w:val="00E9127F"/>
    <w:rsid w:val="00E91315"/>
    <w:rsid w:val="00E9138A"/>
    <w:rsid w:val="00E9148F"/>
    <w:rsid w:val="00E914E0"/>
    <w:rsid w:val="00E91661"/>
    <w:rsid w:val="00E91667"/>
    <w:rsid w:val="00E9168A"/>
    <w:rsid w:val="00E9177C"/>
    <w:rsid w:val="00E918E4"/>
    <w:rsid w:val="00E9193E"/>
    <w:rsid w:val="00E91951"/>
    <w:rsid w:val="00E91996"/>
    <w:rsid w:val="00E91B0D"/>
    <w:rsid w:val="00E91B7C"/>
    <w:rsid w:val="00E91D9A"/>
    <w:rsid w:val="00E91E3F"/>
    <w:rsid w:val="00E91FE4"/>
    <w:rsid w:val="00E92045"/>
    <w:rsid w:val="00E9224C"/>
    <w:rsid w:val="00E9238C"/>
    <w:rsid w:val="00E92460"/>
    <w:rsid w:val="00E92535"/>
    <w:rsid w:val="00E9253F"/>
    <w:rsid w:val="00E92666"/>
    <w:rsid w:val="00E9287A"/>
    <w:rsid w:val="00E929EF"/>
    <w:rsid w:val="00E92CBC"/>
    <w:rsid w:val="00E92F84"/>
    <w:rsid w:val="00E93101"/>
    <w:rsid w:val="00E93539"/>
    <w:rsid w:val="00E936E2"/>
    <w:rsid w:val="00E93775"/>
    <w:rsid w:val="00E93852"/>
    <w:rsid w:val="00E938A9"/>
    <w:rsid w:val="00E9393B"/>
    <w:rsid w:val="00E93A05"/>
    <w:rsid w:val="00E93A5A"/>
    <w:rsid w:val="00E93A9F"/>
    <w:rsid w:val="00E93CBE"/>
    <w:rsid w:val="00E9410D"/>
    <w:rsid w:val="00E94234"/>
    <w:rsid w:val="00E942F4"/>
    <w:rsid w:val="00E94323"/>
    <w:rsid w:val="00E944F2"/>
    <w:rsid w:val="00E94587"/>
    <w:rsid w:val="00E945F3"/>
    <w:rsid w:val="00E9464D"/>
    <w:rsid w:val="00E946AF"/>
    <w:rsid w:val="00E94718"/>
    <w:rsid w:val="00E94763"/>
    <w:rsid w:val="00E94823"/>
    <w:rsid w:val="00E949F0"/>
    <w:rsid w:val="00E94E00"/>
    <w:rsid w:val="00E94E35"/>
    <w:rsid w:val="00E94F87"/>
    <w:rsid w:val="00E94F9C"/>
    <w:rsid w:val="00E95067"/>
    <w:rsid w:val="00E952FC"/>
    <w:rsid w:val="00E95393"/>
    <w:rsid w:val="00E955C4"/>
    <w:rsid w:val="00E95700"/>
    <w:rsid w:val="00E95A97"/>
    <w:rsid w:val="00E95B33"/>
    <w:rsid w:val="00E95D98"/>
    <w:rsid w:val="00E95E0D"/>
    <w:rsid w:val="00E95E54"/>
    <w:rsid w:val="00E95F7E"/>
    <w:rsid w:val="00E95FF0"/>
    <w:rsid w:val="00E96014"/>
    <w:rsid w:val="00E96268"/>
    <w:rsid w:val="00E964B4"/>
    <w:rsid w:val="00E964F7"/>
    <w:rsid w:val="00E9685F"/>
    <w:rsid w:val="00E96868"/>
    <w:rsid w:val="00E969C3"/>
    <w:rsid w:val="00E969D0"/>
    <w:rsid w:val="00E969D3"/>
    <w:rsid w:val="00E96BD9"/>
    <w:rsid w:val="00E96C2F"/>
    <w:rsid w:val="00E96C64"/>
    <w:rsid w:val="00E9720A"/>
    <w:rsid w:val="00E97218"/>
    <w:rsid w:val="00E97241"/>
    <w:rsid w:val="00E9727A"/>
    <w:rsid w:val="00E9733F"/>
    <w:rsid w:val="00E973B9"/>
    <w:rsid w:val="00E97427"/>
    <w:rsid w:val="00E9745C"/>
    <w:rsid w:val="00E97554"/>
    <w:rsid w:val="00E975DE"/>
    <w:rsid w:val="00E9761D"/>
    <w:rsid w:val="00E97728"/>
    <w:rsid w:val="00E977FF"/>
    <w:rsid w:val="00E9781B"/>
    <w:rsid w:val="00E97A56"/>
    <w:rsid w:val="00E97B80"/>
    <w:rsid w:val="00E97EE0"/>
    <w:rsid w:val="00EA01BF"/>
    <w:rsid w:val="00EA01D9"/>
    <w:rsid w:val="00EA0216"/>
    <w:rsid w:val="00EA057B"/>
    <w:rsid w:val="00EA0629"/>
    <w:rsid w:val="00EA0688"/>
    <w:rsid w:val="00EA0779"/>
    <w:rsid w:val="00EA08A1"/>
    <w:rsid w:val="00EA09C0"/>
    <w:rsid w:val="00EA0A60"/>
    <w:rsid w:val="00EA0A9A"/>
    <w:rsid w:val="00EA0B16"/>
    <w:rsid w:val="00EA0B48"/>
    <w:rsid w:val="00EA0C3F"/>
    <w:rsid w:val="00EA0CF2"/>
    <w:rsid w:val="00EA0E0E"/>
    <w:rsid w:val="00EA0FC9"/>
    <w:rsid w:val="00EA1065"/>
    <w:rsid w:val="00EA1094"/>
    <w:rsid w:val="00EA1157"/>
    <w:rsid w:val="00EA11AD"/>
    <w:rsid w:val="00EA12AE"/>
    <w:rsid w:val="00EA13C6"/>
    <w:rsid w:val="00EA14A8"/>
    <w:rsid w:val="00EA15CC"/>
    <w:rsid w:val="00EA16D7"/>
    <w:rsid w:val="00EA177B"/>
    <w:rsid w:val="00EA17B1"/>
    <w:rsid w:val="00EA17D2"/>
    <w:rsid w:val="00EA18A1"/>
    <w:rsid w:val="00EA1917"/>
    <w:rsid w:val="00EA1B0E"/>
    <w:rsid w:val="00EA1B8C"/>
    <w:rsid w:val="00EA1BD6"/>
    <w:rsid w:val="00EA1F46"/>
    <w:rsid w:val="00EA1F5D"/>
    <w:rsid w:val="00EA1F7C"/>
    <w:rsid w:val="00EA2026"/>
    <w:rsid w:val="00EA22A3"/>
    <w:rsid w:val="00EA2382"/>
    <w:rsid w:val="00EA23C3"/>
    <w:rsid w:val="00EA23E7"/>
    <w:rsid w:val="00EA2447"/>
    <w:rsid w:val="00EA25D3"/>
    <w:rsid w:val="00EA261E"/>
    <w:rsid w:val="00EA26BB"/>
    <w:rsid w:val="00EA26DB"/>
    <w:rsid w:val="00EA2D55"/>
    <w:rsid w:val="00EA2E9C"/>
    <w:rsid w:val="00EA2EC8"/>
    <w:rsid w:val="00EA2ED6"/>
    <w:rsid w:val="00EA3041"/>
    <w:rsid w:val="00EA331A"/>
    <w:rsid w:val="00EA34A4"/>
    <w:rsid w:val="00EA3548"/>
    <w:rsid w:val="00EA382F"/>
    <w:rsid w:val="00EA38D7"/>
    <w:rsid w:val="00EA3ABD"/>
    <w:rsid w:val="00EA3B07"/>
    <w:rsid w:val="00EA3B5E"/>
    <w:rsid w:val="00EA3B81"/>
    <w:rsid w:val="00EA3D95"/>
    <w:rsid w:val="00EA3DB2"/>
    <w:rsid w:val="00EA40FB"/>
    <w:rsid w:val="00EA4235"/>
    <w:rsid w:val="00EA4334"/>
    <w:rsid w:val="00EA435E"/>
    <w:rsid w:val="00EA484D"/>
    <w:rsid w:val="00EA4A0B"/>
    <w:rsid w:val="00EA4B78"/>
    <w:rsid w:val="00EA4D28"/>
    <w:rsid w:val="00EA4D51"/>
    <w:rsid w:val="00EA4EE5"/>
    <w:rsid w:val="00EA4FB2"/>
    <w:rsid w:val="00EA501D"/>
    <w:rsid w:val="00EA5329"/>
    <w:rsid w:val="00EA5435"/>
    <w:rsid w:val="00EA55B2"/>
    <w:rsid w:val="00EA55DA"/>
    <w:rsid w:val="00EA57D2"/>
    <w:rsid w:val="00EA5810"/>
    <w:rsid w:val="00EA5822"/>
    <w:rsid w:val="00EA5904"/>
    <w:rsid w:val="00EA594B"/>
    <w:rsid w:val="00EA59DD"/>
    <w:rsid w:val="00EA59E3"/>
    <w:rsid w:val="00EA59E7"/>
    <w:rsid w:val="00EA5A15"/>
    <w:rsid w:val="00EA5CA6"/>
    <w:rsid w:val="00EA5E54"/>
    <w:rsid w:val="00EA5F03"/>
    <w:rsid w:val="00EA5F0E"/>
    <w:rsid w:val="00EA5F4D"/>
    <w:rsid w:val="00EA607D"/>
    <w:rsid w:val="00EA61A3"/>
    <w:rsid w:val="00EA6220"/>
    <w:rsid w:val="00EA62FF"/>
    <w:rsid w:val="00EA6380"/>
    <w:rsid w:val="00EA6475"/>
    <w:rsid w:val="00EA6519"/>
    <w:rsid w:val="00EA65F9"/>
    <w:rsid w:val="00EA6744"/>
    <w:rsid w:val="00EA674C"/>
    <w:rsid w:val="00EA6854"/>
    <w:rsid w:val="00EA6935"/>
    <w:rsid w:val="00EA69E8"/>
    <w:rsid w:val="00EA6AF4"/>
    <w:rsid w:val="00EA6B1B"/>
    <w:rsid w:val="00EA6C94"/>
    <w:rsid w:val="00EA6C99"/>
    <w:rsid w:val="00EA6CF6"/>
    <w:rsid w:val="00EA6E93"/>
    <w:rsid w:val="00EA7034"/>
    <w:rsid w:val="00EA7056"/>
    <w:rsid w:val="00EA719E"/>
    <w:rsid w:val="00EA7271"/>
    <w:rsid w:val="00EA7397"/>
    <w:rsid w:val="00EA75B0"/>
    <w:rsid w:val="00EA775A"/>
    <w:rsid w:val="00EA77BE"/>
    <w:rsid w:val="00EA782C"/>
    <w:rsid w:val="00EA7A86"/>
    <w:rsid w:val="00EA7AF1"/>
    <w:rsid w:val="00EA7CD3"/>
    <w:rsid w:val="00EB01FA"/>
    <w:rsid w:val="00EB029F"/>
    <w:rsid w:val="00EB0302"/>
    <w:rsid w:val="00EB04BC"/>
    <w:rsid w:val="00EB0581"/>
    <w:rsid w:val="00EB05D9"/>
    <w:rsid w:val="00EB0615"/>
    <w:rsid w:val="00EB06D2"/>
    <w:rsid w:val="00EB073A"/>
    <w:rsid w:val="00EB098E"/>
    <w:rsid w:val="00EB0A2E"/>
    <w:rsid w:val="00EB0A75"/>
    <w:rsid w:val="00EB0CC8"/>
    <w:rsid w:val="00EB0D55"/>
    <w:rsid w:val="00EB0E76"/>
    <w:rsid w:val="00EB1122"/>
    <w:rsid w:val="00EB118A"/>
    <w:rsid w:val="00EB194A"/>
    <w:rsid w:val="00EB19D6"/>
    <w:rsid w:val="00EB1ACE"/>
    <w:rsid w:val="00EB1C45"/>
    <w:rsid w:val="00EB1CE5"/>
    <w:rsid w:val="00EB1E66"/>
    <w:rsid w:val="00EB204B"/>
    <w:rsid w:val="00EB2122"/>
    <w:rsid w:val="00EB2243"/>
    <w:rsid w:val="00EB24D0"/>
    <w:rsid w:val="00EB260A"/>
    <w:rsid w:val="00EB2643"/>
    <w:rsid w:val="00EB2B7B"/>
    <w:rsid w:val="00EB2C8C"/>
    <w:rsid w:val="00EB2CA2"/>
    <w:rsid w:val="00EB2CC4"/>
    <w:rsid w:val="00EB2E2C"/>
    <w:rsid w:val="00EB2ED4"/>
    <w:rsid w:val="00EB2EFE"/>
    <w:rsid w:val="00EB2FDE"/>
    <w:rsid w:val="00EB3016"/>
    <w:rsid w:val="00EB3079"/>
    <w:rsid w:val="00EB30DD"/>
    <w:rsid w:val="00EB3230"/>
    <w:rsid w:val="00EB327B"/>
    <w:rsid w:val="00EB34A8"/>
    <w:rsid w:val="00EB34D4"/>
    <w:rsid w:val="00EB353C"/>
    <w:rsid w:val="00EB37C2"/>
    <w:rsid w:val="00EB384C"/>
    <w:rsid w:val="00EB3A2E"/>
    <w:rsid w:val="00EB3AA1"/>
    <w:rsid w:val="00EB3EB6"/>
    <w:rsid w:val="00EB3ED5"/>
    <w:rsid w:val="00EB40FB"/>
    <w:rsid w:val="00EB411A"/>
    <w:rsid w:val="00EB41DE"/>
    <w:rsid w:val="00EB4302"/>
    <w:rsid w:val="00EB4641"/>
    <w:rsid w:val="00EB4657"/>
    <w:rsid w:val="00EB474A"/>
    <w:rsid w:val="00EB48B8"/>
    <w:rsid w:val="00EB4905"/>
    <w:rsid w:val="00EB4ABE"/>
    <w:rsid w:val="00EB4BD1"/>
    <w:rsid w:val="00EB4CF5"/>
    <w:rsid w:val="00EB4E0D"/>
    <w:rsid w:val="00EB5068"/>
    <w:rsid w:val="00EB50B8"/>
    <w:rsid w:val="00EB516A"/>
    <w:rsid w:val="00EB5557"/>
    <w:rsid w:val="00EB558F"/>
    <w:rsid w:val="00EB5683"/>
    <w:rsid w:val="00EB56E7"/>
    <w:rsid w:val="00EB5745"/>
    <w:rsid w:val="00EB58E6"/>
    <w:rsid w:val="00EB59CC"/>
    <w:rsid w:val="00EB5B34"/>
    <w:rsid w:val="00EB5B35"/>
    <w:rsid w:val="00EB5B88"/>
    <w:rsid w:val="00EB5DC0"/>
    <w:rsid w:val="00EB5E03"/>
    <w:rsid w:val="00EB5E0E"/>
    <w:rsid w:val="00EB5E39"/>
    <w:rsid w:val="00EB5EE1"/>
    <w:rsid w:val="00EB6109"/>
    <w:rsid w:val="00EB6110"/>
    <w:rsid w:val="00EB61A6"/>
    <w:rsid w:val="00EB64E4"/>
    <w:rsid w:val="00EB6660"/>
    <w:rsid w:val="00EB66DF"/>
    <w:rsid w:val="00EB675A"/>
    <w:rsid w:val="00EB6A63"/>
    <w:rsid w:val="00EB6C90"/>
    <w:rsid w:val="00EB6CA1"/>
    <w:rsid w:val="00EB6F31"/>
    <w:rsid w:val="00EB7117"/>
    <w:rsid w:val="00EB71CF"/>
    <w:rsid w:val="00EB7459"/>
    <w:rsid w:val="00EB7502"/>
    <w:rsid w:val="00EB75CF"/>
    <w:rsid w:val="00EB7818"/>
    <w:rsid w:val="00EB78FB"/>
    <w:rsid w:val="00EB79FB"/>
    <w:rsid w:val="00EB7A22"/>
    <w:rsid w:val="00EB7A82"/>
    <w:rsid w:val="00EB7B58"/>
    <w:rsid w:val="00EB7BD1"/>
    <w:rsid w:val="00EB7C8E"/>
    <w:rsid w:val="00EB7CC0"/>
    <w:rsid w:val="00EB7D3C"/>
    <w:rsid w:val="00EB7DA3"/>
    <w:rsid w:val="00EB7E52"/>
    <w:rsid w:val="00EB7FBC"/>
    <w:rsid w:val="00EC0098"/>
    <w:rsid w:val="00EC00BE"/>
    <w:rsid w:val="00EC00D1"/>
    <w:rsid w:val="00EC0358"/>
    <w:rsid w:val="00EC0405"/>
    <w:rsid w:val="00EC0407"/>
    <w:rsid w:val="00EC044C"/>
    <w:rsid w:val="00EC0605"/>
    <w:rsid w:val="00EC06F0"/>
    <w:rsid w:val="00EC09D2"/>
    <w:rsid w:val="00EC09D9"/>
    <w:rsid w:val="00EC0A05"/>
    <w:rsid w:val="00EC0B3D"/>
    <w:rsid w:val="00EC0B50"/>
    <w:rsid w:val="00EC0B54"/>
    <w:rsid w:val="00EC0C1A"/>
    <w:rsid w:val="00EC0DD7"/>
    <w:rsid w:val="00EC0E60"/>
    <w:rsid w:val="00EC0EC7"/>
    <w:rsid w:val="00EC1020"/>
    <w:rsid w:val="00EC106D"/>
    <w:rsid w:val="00EC114A"/>
    <w:rsid w:val="00EC11BA"/>
    <w:rsid w:val="00EC15A8"/>
    <w:rsid w:val="00EC17FF"/>
    <w:rsid w:val="00EC180B"/>
    <w:rsid w:val="00EC19B0"/>
    <w:rsid w:val="00EC1A44"/>
    <w:rsid w:val="00EC1B28"/>
    <w:rsid w:val="00EC1B5B"/>
    <w:rsid w:val="00EC1B96"/>
    <w:rsid w:val="00EC1E64"/>
    <w:rsid w:val="00EC1FC1"/>
    <w:rsid w:val="00EC2059"/>
    <w:rsid w:val="00EC2199"/>
    <w:rsid w:val="00EC2292"/>
    <w:rsid w:val="00EC22AC"/>
    <w:rsid w:val="00EC2397"/>
    <w:rsid w:val="00EC2757"/>
    <w:rsid w:val="00EC28CF"/>
    <w:rsid w:val="00EC2B78"/>
    <w:rsid w:val="00EC2BB8"/>
    <w:rsid w:val="00EC2C90"/>
    <w:rsid w:val="00EC30EA"/>
    <w:rsid w:val="00EC3221"/>
    <w:rsid w:val="00EC33B2"/>
    <w:rsid w:val="00EC3565"/>
    <w:rsid w:val="00EC3996"/>
    <w:rsid w:val="00EC3A2E"/>
    <w:rsid w:val="00EC3B29"/>
    <w:rsid w:val="00EC3E63"/>
    <w:rsid w:val="00EC3F1D"/>
    <w:rsid w:val="00EC3F26"/>
    <w:rsid w:val="00EC403C"/>
    <w:rsid w:val="00EC40F9"/>
    <w:rsid w:val="00EC455C"/>
    <w:rsid w:val="00EC45C5"/>
    <w:rsid w:val="00EC46EC"/>
    <w:rsid w:val="00EC478B"/>
    <w:rsid w:val="00EC47A2"/>
    <w:rsid w:val="00EC483F"/>
    <w:rsid w:val="00EC48B5"/>
    <w:rsid w:val="00EC4BBB"/>
    <w:rsid w:val="00EC4E5A"/>
    <w:rsid w:val="00EC4EB1"/>
    <w:rsid w:val="00EC514B"/>
    <w:rsid w:val="00EC514C"/>
    <w:rsid w:val="00EC5154"/>
    <w:rsid w:val="00EC53D9"/>
    <w:rsid w:val="00EC54CB"/>
    <w:rsid w:val="00EC5671"/>
    <w:rsid w:val="00EC5705"/>
    <w:rsid w:val="00EC5709"/>
    <w:rsid w:val="00EC57E7"/>
    <w:rsid w:val="00EC5837"/>
    <w:rsid w:val="00EC58E7"/>
    <w:rsid w:val="00EC5974"/>
    <w:rsid w:val="00EC5985"/>
    <w:rsid w:val="00EC59A0"/>
    <w:rsid w:val="00EC5B04"/>
    <w:rsid w:val="00EC5CC6"/>
    <w:rsid w:val="00EC5CFF"/>
    <w:rsid w:val="00EC5D56"/>
    <w:rsid w:val="00EC5E0D"/>
    <w:rsid w:val="00EC5FFB"/>
    <w:rsid w:val="00EC6184"/>
    <w:rsid w:val="00EC6327"/>
    <w:rsid w:val="00EC63D6"/>
    <w:rsid w:val="00EC66D6"/>
    <w:rsid w:val="00EC677B"/>
    <w:rsid w:val="00EC6A14"/>
    <w:rsid w:val="00EC6A34"/>
    <w:rsid w:val="00EC6CD8"/>
    <w:rsid w:val="00EC6EEF"/>
    <w:rsid w:val="00EC7022"/>
    <w:rsid w:val="00EC7025"/>
    <w:rsid w:val="00EC7050"/>
    <w:rsid w:val="00EC71B6"/>
    <w:rsid w:val="00EC722C"/>
    <w:rsid w:val="00EC74B3"/>
    <w:rsid w:val="00EC74BF"/>
    <w:rsid w:val="00EC772F"/>
    <w:rsid w:val="00EC7763"/>
    <w:rsid w:val="00EC77AA"/>
    <w:rsid w:val="00EC77DA"/>
    <w:rsid w:val="00EC7808"/>
    <w:rsid w:val="00EC782E"/>
    <w:rsid w:val="00EC783F"/>
    <w:rsid w:val="00EC7971"/>
    <w:rsid w:val="00EC797E"/>
    <w:rsid w:val="00EC79BE"/>
    <w:rsid w:val="00EC79D4"/>
    <w:rsid w:val="00EC7D5A"/>
    <w:rsid w:val="00EC7E17"/>
    <w:rsid w:val="00EC7E93"/>
    <w:rsid w:val="00EC7F52"/>
    <w:rsid w:val="00EC7FC9"/>
    <w:rsid w:val="00ED0005"/>
    <w:rsid w:val="00ED00A9"/>
    <w:rsid w:val="00ED020D"/>
    <w:rsid w:val="00ED0462"/>
    <w:rsid w:val="00ED046F"/>
    <w:rsid w:val="00ED0677"/>
    <w:rsid w:val="00ED077E"/>
    <w:rsid w:val="00ED0B2A"/>
    <w:rsid w:val="00ED0B43"/>
    <w:rsid w:val="00ED0D20"/>
    <w:rsid w:val="00ED0F31"/>
    <w:rsid w:val="00ED0FAD"/>
    <w:rsid w:val="00ED1079"/>
    <w:rsid w:val="00ED10D8"/>
    <w:rsid w:val="00ED12AD"/>
    <w:rsid w:val="00ED1366"/>
    <w:rsid w:val="00ED1495"/>
    <w:rsid w:val="00ED1618"/>
    <w:rsid w:val="00ED169A"/>
    <w:rsid w:val="00ED16AD"/>
    <w:rsid w:val="00ED16C5"/>
    <w:rsid w:val="00ED171E"/>
    <w:rsid w:val="00ED17EA"/>
    <w:rsid w:val="00ED1831"/>
    <w:rsid w:val="00ED189F"/>
    <w:rsid w:val="00ED199C"/>
    <w:rsid w:val="00ED19A3"/>
    <w:rsid w:val="00ED1BF2"/>
    <w:rsid w:val="00ED1DBB"/>
    <w:rsid w:val="00ED1DD9"/>
    <w:rsid w:val="00ED1E4C"/>
    <w:rsid w:val="00ED2115"/>
    <w:rsid w:val="00ED279D"/>
    <w:rsid w:val="00ED2BEB"/>
    <w:rsid w:val="00ED2BED"/>
    <w:rsid w:val="00ED2C3A"/>
    <w:rsid w:val="00ED2EDB"/>
    <w:rsid w:val="00ED2F13"/>
    <w:rsid w:val="00ED2F16"/>
    <w:rsid w:val="00ED3020"/>
    <w:rsid w:val="00ED305E"/>
    <w:rsid w:val="00ED3133"/>
    <w:rsid w:val="00ED31F4"/>
    <w:rsid w:val="00ED335F"/>
    <w:rsid w:val="00ED33B8"/>
    <w:rsid w:val="00ED3402"/>
    <w:rsid w:val="00ED340A"/>
    <w:rsid w:val="00ED3446"/>
    <w:rsid w:val="00ED368D"/>
    <w:rsid w:val="00ED370A"/>
    <w:rsid w:val="00ED37EC"/>
    <w:rsid w:val="00ED38C1"/>
    <w:rsid w:val="00ED38DB"/>
    <w:rsid w:val="00ED3A99"/>
    <w:rsid w:val="00ED3B59"/>
    <w:rsid w:val="00ED3E63"/>
    <w:rsid w:val="00ED4222"/>
    <w:rsid w:val="00ED42C9"/>
    <w:rsid w:val="00ED42DC"/>
    <w:rsid w:val="00ED475C"/>
    <w:rsid w:val="00ED4989"/>
    <w:rsid w:val="00ED49BA"/>
    <w:rsid w:val="00ED49CB"/>
    <w:rsid w:val="00ED4B31"/>
    <w:rsid w:val="00ED4CA5"/>
    <w:rsid w:val="00ED4DF3"/>
    <w:rsid w:val="00ED4E1D"/>
    <w:rsid w:val="00ED4EDB"/>
    <w:rsid w:val="00ED5194"/>
    <w:rsid w:val="00ED51AD"/>
    <w:rsid w:val="00ED52D4"/>
    <w:rsid w:val="00ED5334"/>
    <w:rsid w:val="00ED5384"/>
    <w:rsid w:val="00ED53F1"/>
    <w:rsid w:val="00ED5572"/>
    <w:rsid w:val="00ED5678"/>
    <w:rsid w:val="00ED5688"/>
    <w:rsid w:val="00ED5887"/>
    <w:rsid w:val="00ED58A3"/>
    <w:rsid w:val="00ED58F1"/>
    <w:rsid w:val="00ED5A35"/>
    <w:rsid w:val="00ED5B82"/>
    <w:rsid w:val="00ED5CB0"/>
    <w:rsid w:val="00ED5D18"/>
    <w:rsid w:val="00ED5DFF"/>
    <w:rsid w:val="00ED607B"/>
    <w:rsid w:val="00ED6232"/>
    <w:rsid w:val="00ED634B"/>
    <w:rsid w:val="00ED6666"/>
    <w:rsid w:val="00ED6678"/>
    <w:rsid w:val="00ED66D7"/>
    <w:rsid w:val="00ED67A7"/>
    <w:rsid w:val="00ED67C1"/>
    <w:rsid w:val="00ED6802"/>
    <w:rsid w:val="00ED6888"/>
    <w:rsid w:val="00ED68D1"/>
    <w:rsid w:val="00ED699D"/>
    <w:rsid w:val="00ED6A13"/>
    <w:rsid w:val="00ED6A2D"/>
    <w:rsid w:val="00ED6B6B"/>
    <w:rsid w:val="00ED6BC8"/>
    <w:rsid w:val="00ED6BE8"/>
    <w:rsid w:val="00ED6E87"/>
    <w:rsid w:val="00ED700D"/>
    <w:rsid w:val="00ED72C8"/>
    <w:rsid w:val="00ED73A8"/>
    <w:rsid w:val="00ED7545"/>
    <w:rsid w:val="00ED7661"/>
    <w:rsid w:val="00ED770D"/>
    <w:rsid w:val="00ED77BF"/>
    <w:rsid w:val="00ED790F"/>
    <w:rsid w:val="00ED7D00"/>
    <w:rsid w:val="00ED7E17"/>
    <w:rsid w:val="00ED7EF8"/>
    <w:rsid w:val="00EE0174"/>
    <w:rsid w:val="00EE0379"/>
    <w:rsid w:val="00EE03DA"/>
    <w:rsid w:val="00EE05D5"/>
    <w:rsid w:val="00EE06D3"/>
    <w:rsid w:val="00EE0868"/>
    <w:rsid w:val="00EE08A1"/>
    <w:rsid w:val="00EE08B8"/>
    <w:rsid w:val="00EE09AB"/>
    <w:rsid w:val="00EE0B63"/>
    <w:rsid w:val="00EE0C04"/>
    <w:rsid w:val="00EE0C88"/>
    <w:rsid w:val="00EE0D07"/>
    <w:rsid w:val="00EE0EC0"/>
    <w:rsid w:val="00EE0F85"/>
    <w:rsid w:val="00EE0F98"/>
    <w:rsid w:val="00EE1176"/>
    <w:rsid w:val="00EE131D"/>
    <w:rsid w:val="00EE140F"/>
    <w:rsid w:val="00EE158C"/>
    <w:rsid w:val="00EE1671"/>
    <w:rsid w:val="00EE1764"/>
    <w:rsid w:val="00EE1823"/>
    <w:rsid w:val="00EE19F8"/>
    <w:rsid w:val="00EE1B15"/>
    <w:rsid w:val="00EE1D56"/>
    <w:rsid w:val="00EE1FD5"/>
    <w:rsid w:val="00EE2065"/>
    <w:rsid w:val="00EE2167"/>
    <w:rsid w:val="00EE21F4"/>
    <w:rsid w:val="00EE22D6"/>
    <w:rsid w:val="00EE239D"/>
    <w:rsid w:val="00EE247B"/>
    <w:rsid w:val="00EE24C7"/>
    <w:rsid w:val="00EE24D6"/>
    <w:rsid w:val="00EE255D"/>
    <w:rsid w:val="00EE25A8"/>
    <w:rsid w:val="00EE25E6"/>
    <w:rsid w:val="00EE273D"/>
    <w:rsid w:val="00EE27D3"/>
    <w:rsid w:val="00EE299F"/>
    <w:rsid w:val="00EE2BBD"/>
    <w:rsid w:val="00EE2BE6"/>
    <w:rsid w:val="00EE2DF9"/>
    <w:rsid w:val="00EE2F62"/>
    <w:rsid w:val="00EE3129"/>
    <w:rsid w:val="00EE3165"/>
    <w:rsid w:val="00EE32E6"/>
    <w:rsid w:val="00EE334E"/>
    <w:rsid w:val="00EE33A6"/>
    <w:rsid w:val="00EE3892"/>
    <w:rsid w:val="00EE3941"/>
    <w:rsid w:val="00EE39DD"/>
    <w:rsid w:val="00EE3A27"/>
    <w:rsid w:val="00EE3AA3"/>
    <w:rsid w:val="00EE3C67"/>
    <w:rsid w:val="00EE3D50"/>
    <w:rsid w:val="00EE3D84"/>
    <w:rsid w:val="00EE3DB3"/>
    <w:rsid w:val="00EE3E75"/>
    <w:rsid w:val="00EE40BE"/>
    <w:rsid w:val="00EE41BF"/>
    <w:rsid w:val="00EE4323"/>
    <w:rsid w:val="00EE432E"/>
    <w:rsid w:val="00EE446C"/>
    <w:rsid w:val="00EE4666"/>
    <w:rsid w:val="00EE46AC"/>
    <w:rsid w:val="00EE472A"/>
    <w:rsid w:val="00EE4737"/>
    <w:rsid w:val="00EE49C6"/>
    <w:rsid w:val="00EE4BCC"/>
    <w:rsid w:val="00EE4C55"/>
    <w:rsid w:val="00EE4E5F"/>
    <w:rsid w:val="00EE4E82"/>
    <w:rsid w:val="00EE4E83"/>
    <w:rsid w:val="00EE4F58"/>
    <w:rsid w:val="00EE4FE3"/>
    <w:rsid w:val="00EE51B4"/>
    <w:rsid w:val="00EE5266"/>
    <w:rsid w:val="00EE528D"/>
    <w:rsid w:val="00EE541F"/>
    <w:rsid w:val="00EE5493"/>
    <w:rsid w:val="00EE549E"/>
    <w:rsid w:val="00EE551C"/>
    <w:rsid w:val="00EE55D6"/>
    <w:rsid w:val="00EE5911"/>
    <w:rsid w:val="00EE5A5D"/>
    <w:rsid w:val="00EE5AAA"/>
    <w:rsid w:val="00EE5D91"/>
    <w:rsid w:val="00EE5F5C"/>
    <w:rsid w:val="00EE6036"/>
    <w:rsid w:val="00EE603A"/>
    <w:rsid w:val="00EE63D9"/>
    <w:rsid w:val="00EE6764"/>
    <w:rsid w:val="00EE6919"/>
    <w:rsid w:val="00EE6993"/>
    <w:rsid w:val="00EE69E2"/>
    <w:rsid w:val="00EE6A83"/>
    <w:rsid w:val="00EE6B66"/>
    <w:rsid w:val="00EE6CEF"/>
    <w:rsid w:val="00EE6E08"/>
    <w:rsid w:val="00EE6F1D"/>
    <w:rsid w:val="00EE714A"/>
    <w:rsid w:val="00EE72BA"/>
    <w:rsid w:val="00EE733D"/>
    <w:rsid w:val="00EE73EA"/>
    <w:rsid w:val="00EE741D"/>
    <w:rsid w:val="00EE7530"/>
    <w:rsid w:val="00EE7851"/>
    <w:rsid w:val="00EE785D"/>
    <w:rsid w:val="00EE7925"/>
    <w:rsid w:val="00EE797C"/>
    <w:rsid w:val="00EE7AC8"/>
    <w:rsid w:val="00EE7DD1"/>
    <w:rsid w:val="00EE7E06"/>
    <w:rsid w:val="00EE7F0E"/>
    <w:rsid w:val="00EF0064"/>
    <w:rsid w:val="00EF0087"/>
    <w:rsid w:val="00EF00DA"/>
    <w:rsid w:val="00EF0115"/>
    <w:rsid w:val="00EF0134"/>
    <w:rsid w:val="00EF03A4"/>
    <w:rsid w:val="00EF04DB"/>
    <w:rsid w:val="00EF0716"/>
    <w:rsid w:val="00EF0C39"/>
    <w:rsid w:val="00EF0F0E"/>
    <w:rsid w:val="00EF0F37"/>
    <w:rsid w:val="00EF0FEA"/>
    <w:rsid w:val="00EF105B"/>
    <w:rsid w:val="00EF1074"/>
    <w:rsid w:val="00EF1193"/>
    <w:rsid w:val="00EF11AF"/>
    <w:rsid w:val="00EF11EE"/>
    <w:rsid w:val="00EF1254"/>
    <w:rsid w:val="00EF12B3"/>
    <w:rsid w:val="00EF139D"/>
    <w:rsid w:val="00EF15A1"/>
    <w:rsid w:val="00EF1636"/>
    <w:rsid w:val="00EF1BED"/>
    <w:rsid w:val="00EF1C2A"/>
    <w:rsid w:val="00EF1D4B"/>
    <w:rsid w:val="00EF1D77"/>
    <w:rsid w:val="00EF1E03"/>
    <w:rsid w:val="00EF1F6D"/>
    <w:rsid w:val="00EF209A"/>
    <w:rsid w:val="00EF209B"/>
    <w:rsid w:val="00EF233A"/>
    <w:rsid w:val="00EF24B1"/>
    <w:rsid w:val="00EF24B5"/>
    <w:rsid w:val="00EF27C6"/>
    <w:rsid w:val="00EF27E0"/>
    <w:rsid w:val="00EF29B2"/>
    <w:rsid w:val="00EF2ABB"/>
    <w:rsid w:val="00EF2B58"/>
    <w:rsid w:val="00EF2B78"/>
    <w:rsid w:val="00EF30B5"/>
    <w:rsid w:val="00EF3178"/>
    <w:rsid w:val="00EF345E"/>
    <w:rsid w:val="00EF35D0"/>
    <w:rsid w:val="00EF3613"/>
    <w:rsid w:val="00EF36D2"/>
    <w:rsid w:val="00EF375E"/>
    <w:rsid w:val="00EF3801"/>
    <w:rsid w:val="00EF381F"/>
    <w:rsid w:val="00EF387D"/>
    <w:rsid w:val="00EF391B"/>
    <w:rsid w:val="00EF3A23"/>
    <w:rsid w:val="00EF3B5C"/>
    <w:rsid w:val="00EF3BA2"/>
    <w:rsid w:val="00EF3C7E"/>
    <w:rsid w:val="00EF3ECA"/>
    <w:rsid w:val="00EF41C7"/>
    <w:rsid w:val="00EF4260"/>
    <w:rsid w:val="00EF435D"/>
    <w:rsid w:val="00EF44AA"/>
    <w:rsid w:val="00EF456D"/>
    <w:rsid w:val="00EF4624"/>
    <w:rsid w:val="00EF479F"/>
    <w:rsid w:val="00EF485F"/>
    <w:rsid w:val="00EF4943"/>
    <w:rsid w:val="00EF4970"/>
    <w:rsid w:val="00EF4D28"/>
    <w:rsid w:val="00EF4D32"/>
    <w:rsid w:val="00EF4D3A"/>
    <w:rsid w:val="00EF4D9B"/>
    <w:rsid w:val="00EF4F10"/>
    <w:rsid w:val="00EF4F63"/>
    <w:rsid w:val="00EF4F7C"/>
    <w:rsid w:val="00EF5069"/>
    <w:rsid w:val="00EF507C"/>
    <w:rsid w:val="00EF53F2"/>
    <w:rsid w:val="00EF548A"/>
    <w:rsid w:val="00EF5894"/>
    <w:rsid w:val="00EF5949"/>
    <w:rsid w:val="00EF5953"/>
    <w:rsid w:val="00EF5967"/>
    <w:rsid w:val="00EF59CC"/>
    <w:rsid w:val="00EF5A18"/>
    <w:rsid w:val="00EF5AB8"/>
    <w:rsid w:val="00EF5B49"/>
    <w:rsid w:val="00EF5BC9"/>
    <w:rsid w:val="00EF5DD2"/>
    <w:rsid w:val="00EF5DF5"/>
    <w:rsid w:val="00EF5EA6"/>
    <w:rsid w:val="00EF60DC"/>
    <w:rsid w:val="00EF60DF"/>
    <w:rsid w:val="00EF6190"/>
    <w:rsid w:val="00EF6330"/>
    <w:rsid w:val="00EF63C0"/>
    <w:rsid w:val="00EF6423"/>
    <w:rsid w:val="00EF66DA"/>
    <w:rsid w:val="00EF6745"/>
    <w:rsid w:val="00EF6807"/>
    <w:rsid w:val="00EF6B2B"/>
    <w:rsid w:val="00EF6BBE"/>
    <w:rsid w:val="00EF6C1E"/>
    <w:rsid w:val="00EF6CCE"/>
    <w:rsid w:val="00EF6EAC"/>
    <w:rsid w:val="00EF70E2"/>
    <w:rsid w:val="00EF71AE"/>
    <w:rsid w:val="00EF7316"/>
    <w:rsid w:val="00EF7387"/>
    <w:rsid w:val="00EF74EC"/>
    <w:rsid w:val="00EF7540"/>
    <w:rsid w:val="00EF7659"/>
    <w:rsid w:val="00EF7828"/>
    <w:rsid w:val="00EF7B6D"/>
    <w:rsid w:val="00EF7D0C"/>
    <w:rsid w:val="00EF7E6B"/>
    <w:rsid w:val="00EF7EC2"/>
    <w:rsid w:val="00EF7F3F"/>
    <w:rsid w:val="00EF7F9F"/>
    <w:rsid w:val="00F000EC"/>
    <w:rsid w:val="00F001FD"/>
    <w:rsid w:val="00F00278"/>
    <w:rsid w:val="00F00305"/>
    <w:rsid w:val="00F00328"/>
    <w:rsid w:val="00F00630"/>
    <w:rsid w:val="00F006E2"/>
    <w:rsid w:val="00F00710"/>
    <w:rsid w:val="00F0083D"/>
    <w:rsid w:val="00F00840"/>
    <w:rsid w:val="00F008D1"/>
    <w:rsid w:val="00F00A0B"/>
    <w:rsid w:val="00F00B34"/>
    <w:rsid w:val="00F00BD4"/>
    <w:rsid w:val="00F00D47"/>
    <w:rsid w:val="00F00E75"/>
    <w:rsid w:val="00F00F2B"/>
    <w:rsid w:val="00F00F84"/>
    <w:rsid w:val="00F00FCE"/>
    <w:rsid w:val="00F00FD6"/>
    <w:rsid w:val="00F01075"/>
    <w:rsid w:val="00F010B6"/>
    <w:rsid w:val="00F01162"/>
    <w:rsid w:val="00F01175"/>
    <w:rsid w:val="00F011AB"/>
    <w:rsid w:val="00F0130C"/>
    <w:rsid w:val="00F01615"/>
    <w:rsid w:val="00F016CA"/>
    <w:rsid w:val="00F0176A"/>
    <w:rsid w:val="00F01833"/>
    <w:rsid w:val="00F019BE"/>
    <w:rsid w:val="00F01BBE"/>
    <w:rsid w:val="00F01C4B"/>
    <w:rsid w:val="00F0201E"/>
    <w:rsid w:val="00F023C8"/>
    <w:rsid w:val="00F0242E"/>
    <w:rsid w:val="00F024A4"/>
    <w:rsid w:val="00F02948"/>
    <w:rsid w:val="00F0294E"/>
    <w:rsid w:val="00F0295C"/>
    <w:rsid w:val="00F02B75"/>
    <w:rsid w:val="00F02C53"/>
    <w:rsid w:val="00F02CDB"/>
    <w:rsid w:val="00F02D9B"/>
    <w:rsid w:val="00F02DD4"/>
    <w:rsid w:val="00F02E63"/>
    <w:rsid w:val="00F02F8D"/>
    <w:rsid w:val="00F03556"/>
    <w:rsid w:val="00F035AA"/>
    <w:rsid w:val="00F036C0"/>
    <w:rsid w:val="00F03737"/>
    <w:rsid w:val="00F03BE5"/>
    <w:rsid w:val="00F03C45"/>
    <w:rsid w:val="00F03E40"/>
    <w:rsid w:val="00F03F7A"/>
    <w:rsid w:val="00F04012"/>
    <w:rsid w:val="00F040CB"/>
    <w:rsid w:val="00F04162"/>
    <w:rsid w:val="00F04388"/>
    <w:rsid w:val="00F047CF"/>
    <w:rsid w:val="00F04DAD"/>
    <w:rsid w:val="00F04F38"/>
    <w:rsid w:val="00F04FD1"/>
    <w:rsid w:val="00F05060"/>
    <w:rsid w:val="00F0510E"/>
    <w:rsid w:val="00F0519D"/>
    <w:rsid w:val="00F051E6"/>
    <w:rsid w:val="00F05247"/>
    <w:rsid w:val="00F053AF"/>
    <w:rsid w:val="00F0540D"/>
    <w:rsid w:val="00F05569"/>
    <w:rsid w:val="00F056CE"/>
    <w:rsid w:val="00F0570B"/>
    <w:rsid w:val="00F05DBD"/>
    <w:rsid w:val="00F05FE7"/>
    <w:rsid w:val="00F060D8"/>
    <w:rsid w:val="00F0610A"/>
    <w:rsid w:val="00F06175"/>
    <w:rsid w:val="00F06603"/>
    <w:rsid w:val="00F06B48"/>
    <w:rsid w:val="00F06C82"/>
    <w:rsid w:val="00F06DE2"/>
    <w:rsid w:val="00F071AF"/>
    <w:rsid w:val="00F0721F"/>
    <w:rsid w:val="00F072F1"/>
    <w:rsid w:val="00F07360"/>
    <w:rsid w:val="00F07434"/>
    <w:rsid w:val="00F07531"/>
    <w:rsid w:val="00F075BB"/>
    <w:rsid w:val="00F07628"/>
    <w:rsid w:val="00F0764B"/>
    <w:rsid w:val="00F077E2"/>
    <w:rsid w:val="00F0796D"/>
    <w:rsid w:val="00F07A3B"/>
    <w:rsid w:val="00F07AB2"/>
    <w:rsid w:val="00F07C68"/>
    <w:rsid w:val="00F07DE9"/>
    <w:rsid w:val="00F07F06"/>
    <w:rsid w:val="00F100F2"/>
    <w:rsid w:val="00F10479"/>
    <w:rsid w:val="00F10571"/>
    <w:rsid w:val="00F105F5"/>
    <w:rsid w:val="00F10979"/>
    <w:rsid w:val="00F11067"/>
    <w:rsid w:val="00F1123E"/>
    <w:rsid w:val="00F113B9"/>
    <w:rsid w:val="00F114D5"/>
    <w:rsid w:val="00F11542"/>
    <w:rsid w:val="00F116F6"/>
    <w:rsid w:val="00F117C6"/>
    <w:rsid w:val="00F11866"/>
    <w:rsid w:val="00F11B5F"/>
    <w:rsid w:val="00F11BAF"/>
    <w:rsid w:val="00F11BCD"/>
    <w:rsid w:val="00F11CB8"/>
    <w:rsid w:val="00F11ECD"/>
    <w:rsid w:val="00F11F14"/>
    <w:rsid w:val="00F11F56"/>
    <w:rsid w:val="00F11F91"/>
    <w:rsid w:val="00F12414"/>
    <w:rsid w:val="00F12421"/>
    <w:rsid w:val="00F12454"/>
    <w:rsid w:val="00F125BC"/>
    <w:rsid w:val="00F125F7"/>
    <w:rsid w:val="00F12664"/>
    <w:rsid w:val="00F1272C"/>
    <w:rsid w:val="00F12764"/>
    <w:rsid w:val="00F1284D"/>
    <w:rsid w:val="00F12ABD"/>
    <w:rsid w:val="00F12AD9"/>
    <w:rsid w:val="00F12BF7"/>
    <w:rsid w:val="00F12CA4"/>
    <w:rsid w:val="00F12D6C"/>
    <w:rsid w:val="00F12DA1"/>
    <w:rsid w:val="00F12E43"/>
    <w:rsid w:val="00F12F16"/>
    <w:rsid w:val="00F12F20"/>
    <w:rsid w:val="00F12F50"/>
    <w:rsid w:val="00F12FD1"/>
    <w:rsid w:val="00F13207"/>
    <w:rsid w:val="00F13257"/>
    <w:rsid w:val="00F13372"/>
    <w:rsid w:val="00F133B0"/>
    <w:rsid w:val="00F13786"/>
    <w:rsid w:val="00F137FB"/>
    <w:rsid w:val="00F138E9"/>
    <w:rsid w:val="00F139EE"/>
    <w:rsid w:val="00F13A68"/>
    <w:rsid w:val="00F13D61"/>
    <w:rsid w:val="00F13F4B"/>
    <w:rsid w:val="00F140A6"/>
    <w:rsid w:val="00F140E2"/>
    <w:rsid w:val="00F14184"/>
    <w:rsid w:val="00F14194"/>
    <w:rsid w:val="00F1441A"/>
    <w:rsid w:val="00F14587"/>
    <w:rsid w:val="00F14608"/>
    <w:rsid w:val="00F1472C"/>
    <w:rsid w:val="00F148EA"/>
    <w:rsid w:val="00F14BCE"/>
    <w:rsid w:val="00F14D2E"/>
    <w:rsid w:val="00F14E42"/>
    <w:rsid w:val="00F14EC6"/>
    <w:rsid w:val="00F14F84"/>
    <w:rsid w:val="00F15130"/>
    <w:rsid w:val="00F15404"/>
    <w:rsid w:val="00F155F3"/>
    <w:rsid w:val="00F15603"/>
    <w:rsid w:val="00F158D6"/>
    <w:rsid w:val="00F15916"/>
    <w:rsid w:val="00F159F2"/>
    <w:rsid w:val="00F15DCE"/>
    <w:rsid w:val="00F15EAC"/>
    <w:rsid w:val="00F16074"/>
    <w:rsid w:val="00F1611A"/>
    <w:rsid w:val="00F162BA"/>
    <w:rsid w:val="00F16347"/>
    <w:rsid w:val="00F16391"/>
    <w:rsid w:val="00F16468"/>
    <w:rsid w:val="00F164B0"/>
    <w:rsid w:val="00F16786"/>
    <w:rsid w:val="00F16C10"/>
    <w:rsid w:val="00F16CC9"/>
    <w:rsid w:val="00F16D12"/>
    <w:rsid w:val="00F16D6D"/>
    <w:rsid w:val="00F16E0E"/>
    <w:rsid w:val="00F16FAC"/>
    <w:rsid w:val="00F17058"/>
    <w:rsid w:val="00F1707A"/>
    <w:rsid w:val="00F17237"/>
    <w:rsid w:val="00F172E9"/>
    <w:rsid w:val="00F173BF"/>
    <w:rsid w:val="00F175F1"/>
    <w:rsid w:val="00F1768A"/>
    <w:rsid w:val="00F176C0"/>
    <w:rsid w:val="00F176E1"/>
    <w:rsid w:val="00F1786F"/>
    <w:rsid w:val="00F179BD"/>
    <w:rsid w:val="00F17CCF"/>
    <w:rsid w:val="00F17FA7"/>
    <w:rsid w:val="00F20062"/>
    <w:rsid w:val="00F200D1"/>
    <w:rsid w:val="00F201C3"/>
    <w:rsid w:val="00F20393"/>
    <w:rsid w:val="00F203A5"/>
    <w:rsid w:val="00F2045E"/>
    <w:rsid w:val="00F204D3"/>
    <w:rsid w:val="00F20661"/>
    <w:rsid w:val="00F209DD"/>
    <w:rsid w:val="00F20A14"/>
    <w:rsid w:val="00F20A46"/>
    <w:rsid w:val="00F20AFE"/>
    <w:rsid w:val="00F20C69"/>
    <w:rsid w:val="00F20D8A"/>
    <w:rsid w:val="00F211C8"/>
    <w:rsid w:val="00F21452"/>
    <w:rsid w:val="00F21496"/>
    <w:rsid w:val="00F2158C"/>
    <w:rsid w:val="00F2169B"/>
    <w:rsid w:val="00F21794"/>
    <w:rsid w:val="00F21823"/>
    <w:rsid w:val="00F21B3A"/>
    <w:rsid w:val="00F21C07"/>
    <w:rsid w:val="00F21DF6"/>
    <w:rsid w:val="00F21F1F"/>
    <w:rsid w:val="00F21F32"/>
    <w:rsid w:val="00F21F9B"/>
    <w:rsid w:val="00F21FA3"/>
    <w:rsid w:val="00F21FA5"/>
    <w:rsid w:val="00F21FC5"/>
    <w:rsid w:val="00F21FD0"/>
    <w:rsid w:val="00F22100"/>
    <w:rsid w:val="00F221C4"/>
    <w:rsid w:val="00F221ED"/>
    <w:rsid w:val="00F22286"/>
    <w:rsid w:val="00F222AE"/>
    <w:rsid w:val="00F2237B"/>
    <w:rsid w:val="00F223C6"/>
    <w:rsid w:val="00F2253F"/>
    <w:rsid w:val="00F226D3"/>
    <w:rsid w:val="00F228E4"/>
    <w:rsid w:val="00F229FC"/>
    <w:rsid w:val="00F22A38"/>
    <w:rsid w:val="00F22ADF"/>
    <w:rsid w:val="00F22C08"/>
    <w:rsid w:val="00F22C5E"/>
    <w:rsid w:val="00F23062"/>
    <w:rsid w:val="00F2330F"/>
    <w:rsid w:val="00F2364C"/>
    <w:rsid w:val="00F23715"/>
    <w:rsid w:val="00F23819"/>
    <w:rsid w:val="00F23A51"/>
    <w:rsid w:val="00F23B20"/>
    <w:rsid w:val="00F23C33"/>
    <w:rsid w:val="00F23D6B"/>
    <w:rsid w:val="00F23DEE"/>
    <w:rsid w:val="00F23E4B"/>
    <w:rsid w:val="00F23E88"/>
    <w:rsid w:val="00F23FA7"/>
    <w:rsid w:val="00F240E0"/>
    <w:rsid w:val="00F240F5"/>
    <w:rsid w:val="00F243F6"/>
    <w:rsid w:val="00F244BA"/>
    <w:rsid w:val="00F245C2"/>
    <w:rsid w:val="00F24670"/>
    <w:rsid w:val="00F24801"/>
    <w:rsid w:val="00F248B7"/>
    <w:rsid w:val="00F24985"/>
    <w:rsid w:val="00F24B78"/>
    <w:rsid w:val="00F24D26"/>
    <w:rsid w:val="00F24D3E"/>
    <w:rsid w:val="00F24D57"/>
    <w:rsid w:val="00F24DCA"/>
    <w:rsid w:val="00F24DF8"/>
    <w:rsid w:val="00F251EE"/>
    <w:rsid w:val="00F252B0"/>
    <w:rsid w:val="00F252C8"/>
    <w:rsid w:val="00F253EE"/>
    <w:rsid w:val="00F25463"/>
    <w:rsid w:val="00F25691"/>
    <w:rsid w:val="00F2574F"/>
    <w:rsid w:val="00F257CA"/>
    <w:rsid w:val="00F25822"/>
    <w:rsid w:val="00F2588F"/>
    <w:rsid w:val="00F25BAF"/>
    <w:rsid w:val="00F25C77"/>
    <w:rsid w:val="00F25D10"/>
    <w:rsid w:val="00F25F63"/>
    <w:rsid w:val="00F261E1"/>
    <w:rsid w:val="00F26390"/>
    <w:rsid w:val="00F26591"/>
    <w:rsid w:val="00F2666E"/>
    <w:rsid w:val="00F268B9"/>
    <w:rsid w:val="00F269C2"/>
    <w:rsid w:val="00F26A11"/>
    <w:rsid w:val="00F26B36"/>
    <w:rsid w:val="00F26FFA"/>
    <w:rsid w:val="00F271D8"/>
    <w:rsid w:val="00F2729C"/>
    <w:rsid w:val="00F27398"/>
    <w:rsid w:val="00F276FF"/>
    <w:rsid w:val="00F2772E"/>
    <w:rsid w:val="00F279C7"/>
    <w:rsid w:val="00F27BFD"/>
    <w:rsid w:val="00F27D64"/>
    <w:rsid w:val="00F27DA3"/>
    <w:rsid w:val="00F27EDB"/>
    <w:rsid w:val="00F27F44"/>
    <w:rsid w:val="00F300C4"/>
    <w:rsid w:val="00F301A3"/>
    <w:rsid w:val="00F3024A"/>
    <w:rsid w:val="00F30272"/>
    <w:rsid w:val="00F30302"/>
    <w:rsid w:val="00F30357"/>
    <w:rsid w:val="00F3035E"/>
    <w:rsid w:val="00F304A1"/>
    <w:rsid w:val="00F3065E"/>
    <w:rsid w:val="00F306A1"/>
    <w:rsid w:val="00F306B4"/>
    <w:rsid w:val="00F307D3"/>
    <w:rsid w:val="00F30836"/>
    <w:rsid w:val="00F3094B"/>
    <w:rsid w:val="00F309B6"/>
    <w:rsid w:val="00F30B41"/>
    <w:rsid w:val="00F30CBB"/>
    <w:rsid w:val="00F30E6E"/>
    <w:rsid w:val="00F30EE5"/>
    <w:rsid w:val="00F310CF"/>
    <w:rsid w:val="00F310F4"/>
    <w:rsid w:val="00F31679"/>
    <w:rsid w:val="00F31705"/>
    <w:rsid w:val="00F318FD"/>
    <w:rsid w:val="00F31CE1"/>
    <w:rsid w:val="00F31D7D"/>
    <w:rsid w:val="00F31D98"/>
    <w:rsid w:val="00F31E59"/>
    <w:rsid w:val="00F321EF"/>
    <w:rsid w:val="00F322B6"/>
    <w:rsid w:val="00F32379"/>
    <w:rsid w:val="00F323DD"/>
    <w:rsid w:val="00F3241A"/>
    <w:rsid w:val="00F3250D"/>
    <w:rsid w:val="00F32520"/>
    <w:rsid w:val="00F3266E"/>
    <w:rsid w:val="00F32691"/>
    <w:rsid w:val="00F327C9"/>
    <w:rsid w:val="00F3285F"/>
    <w:rsid w:val="00F328EB"/>
    <w:rsid w:val="00F329B4"/>
    <w:rsid w:val="00F329D1"/>
    <w:rsid w:val="00F32A09"/>
    <w:rsid w:val="00F32A1C"/>
    <w:rsid w:val="00F32B26"/>
    <w:rsid w:val="00F32C47"/>
    <w:rsid w:val="00F32CAE"/>
    <w:rsid w:val="00F32D60"/>
    <w:rsid w:val="00F32E94"/>
    <w:rsid w:val="00F32ECC"/>
    <w:rsid w:val="00F33114"/>
    <w:rsid w:val="00F332A8"/>
    <w:rsid w:val="00F333D3"/>
    <w:rsid w:val="00F334B4"/>
    <w:rsid w:val="00F336AF"/>
    <w:rsid w:val="00F33844"/>
    <w:rsid w:val="00F3398B"/>
    <w:rsid w:val="00F33D40"/>
    <w:rsid w:val="00F33D44"/>
    <w:rsid w:val="00F3400D"/>
    <w:rsid w:val="00F34422"/>
    <w:rsid w:val="00F345AB"/>
    <w:rsid w:val="00F3471E"/>
    <w:rsid w:val="00F34729"/>
    <w:rsid w:val="00F34ADA"/>
    <w:rsid w:val="00F34BB5"/>
    <w:rsid w:val="00F34C58"/>
    <w:rsid w:val="00F34E1F"/>
    <w:rsid w:val="00F34F3C"/>
    <w:rsid w:val="00F35043"/>
    <w:rsid w:val="00F35105"/>
    <w:rsid w:val="00F353E6"/>
    <w:rsid w:val="00F353E9"/>
    <w:rsid w:val="00F35406"/>
    <w:rsid w:val="00F35482"/>
    <w:rsid w:val="00F355D0"/>
    <w:rsid w:val="00F35687"/>
    <w:rsid w:val="00F3570F"/>
    <w:rsid w:val="00F3589A"/>
    <w:rsid w:val="00F358A5"/>
    <w:rsid w:val="00F35CCF"/>
    <w:rsid w:val="00F35EC7"/>
    <w:rsid w:val="00F35EDC"/>
    <w:rsid w:val="00F35F0C"/>
    <w:rsid w:val="00F35F2C"/>
    <w:rsid w:val="00F3612F"/>
    <w:rsid w:val="00F3618B"/>
    <w:rsid w:val="00F36354"/>
    <w:rsid w:val="00F36B6E"/>
    <w:rsid w:val="00F36CFF"/>
    <w:rsid w:val="00F36F4D"/>
    <w:rsid w:val="00F37107"/>
    <w:rsid w:val="00F37325"/>
    <w:rsid w:val="00F373E0"/>
    <w:rsid w:val="00F37482"/>
    <w:rsid w:val="00F375E6"/>
    <w:rsid w:val="00F37681"/>
    <w:rsid w:val="00F37774"/>
    <w:rsid w:val="00F37C49"/>
    <w:rsid w:val="00F37CE1"/>
    <w:rsid w:val="00F37D1B"/>
    <w:rsid w:val="00F37EE6"/>
    <w:rsid w:val="00F37EFD"/>
    <w:rsid w:val="00F40107"/>
    <w:rsid w:val="00F4025B"/>
    <w:rsid w:val="00F4035E"/>
    <w:rsid w:val="00F40964"/>
    <w:rsid w:val="00F409C3"/>
    <w:rsid w:val="00F40ABF"/>
    <w:rsid w:val="00F40B76"/>
    <w:rsid w:val="00F40C8A"/>
    <w:rsid w:val="00F40DDB"/>
    <w:rsid w:val="00F40E41"/>
    <w:rsid w:val="00F40F83"/>
    <w:rsid w:val="00F4101E"/>
    <w:rsid w:val="00F4104E"/>
    <w:rsid w:val="00F41052"/>
    <w:rsid w:val="00F41107"/>
    <w:rsid w:val="00F4132E"/>
    <w:rsid w:val="00F41340"/>
    <w:rsid w:val="00F41423"/>
    <w:rsid w:val="00F4153D"/>
    <w:rsid w:val="00F416EC"/>
    <w:rsid w:val="00F418E8"/>
    <w:rsid w:val="00F41A6E"/>
    <w:rsid w:val="00F41B02"/>
    <w:rsid w:val="00F41D19"/>
    <w:rsid w:val="00F41E20"/>
    <w:rsid w:val="00F41E81"/>
    <w:rsid w:val="00F41F16"/>
    <w:rsid w:val="00F421A9"/>
    <w:rsid w:val="00F422F9"/>
    <w:rsid w:val="00F42863"/>
    <w:rsid w:val="00F42AE7"/>
    <w:rsid w:val="00F42B20"/>
    <w:rsid w:val="00F42B71"/>
    <w:rsid w:val="00F42C2F"/>
    <w:rsid w:val="00F42CA1"/>
    <w:rsid w:val="00F42CE8"/>
    <w:rsid w:val="00F42E5E"/>
    <w:rsid w:val="00F42F11"/>
    <w:rsid w:val="00F42FE4"/>
    <w:rsid w:val="00F4304C"/>
    <w:rsid w:val="00F430FD"/>
    <w:rsid w:val="00F431F1"/>
    <w:rsid w:val="00F43363"/>
    <w:rsid w:val="00F433A2"/>
    <w:rsid w:val="00F4345C"/>
    <w:rsid w:val="00F43742"/>
    <w:rsid w:val="00F4387F"/>
    <w:rsid w:val="00F43A3A"/>
    <w:rsid w:val="00F43A3C"/>
    <w:rsid w:val="00F43BDD"/>
    <w:rsid w:val="00F43BEF"/>
    <w:rsid w:val="00F43C54"/>
    <w:rsid w:val="00F43DC2"/>
    <w:rsid w:val="00F43E2C"/>
    <w:rsid w:val="00F43F74"/>
    <w:rsid w:val="00F44054"/>
    <w:rsid w:val="00F44111"/>
    <w:rsid w:val="00F44230"/>
    <w:rsid w:val="00F443A6"/>
    <w:rsid w:val="00F443D9"/>
    <w:rsid w:val="00F44767"/>
    <w:rsid w:val="00F44984"/>
    <w:rsid w:val="00F44B83"/>
    <w:rsid w:val="00F44BB1"/>
    <w:rsid w:val="00F44BEF"/>
    <w:rsid w:val="00F44D66"/>
    <w:rsid w:val="00F44DCF"/>
    <w:rsid w:val="00F44E53"/>
    <w:rsid w:val="00F44FCA"/>
    <w:rsid w:val="00F450CC"/>
    <w:rsid w:val="00F45135"/>
    <w:rsid w:val="00F4524D"/>
    <w:rsid w:val="00F4527F"/>
    <w:rsid w:val="00F45295"/>
    <w:rsid w:val="00F453A5"/>
    <w:rsid w:val="00F453FF"/>
    <w:rsid w:val="00F45692"/>
    <w:rsid w:val="00F4577C"/>
    <w:rsid w:val="00F45798"/>
    <w:rsid w:val="00F45977"/>
    <w:rsid w:val="00F45B0F"/>
    <w:rsid w:val="00F45E80"/>
    <w:rsid w:val="00F45F2E"/>
    <w:rsid w:val="00F45FB3"/>
    <w:rsid w:val="00F460D5"/>
    <w:rsid w:val="00F46393"/>
    <w:rsid w:val="00F465F7"/>
    <w:rsid w:val="00F467AA"/>
    <w:rsid w:val="00F46885"/>
    <w:rsid w:val="00F469C9"/>
    <w:rsid w:val="00F469D6"/>
    <w:rsid w:val="00F469EB"/>
    <w:rsid w:val="00F46A20"/>
    <w:rsid w:val="00F46A6F"/>
    <w:rsid w:val="00F46B8D"/>
    <w:rsid w:val="00F46D57"/>
    <w:rsid w:val="00F46DD3"/>
    <w:rsid w:val="00F46E7F"/>
    <w:rsid w:val="00F46EFB"/>
    <w:rsid w:val="00F46F9A"/>
    <w:rsid w:val="00F47003"/>
    <w:rsid w:val="00F4705E"/>
    <w:rsid w:val="00F47081"/>
    <w:rsid w:val="00F4733C"/>
    <w:rsid w:val="00F47381"/>
    <w:rsid w:val="00F47429"/>
    <w:rsid w:val="00F474BB"/>
    <w:rsid w:val="00F474D8"/>
    <w:rsid w:val="00F474F1"/>
    <w:rsid w:val="00F4750D"/>
    <w:rsid w:val="00F47629"/>
    <w:rsid w:val="00F47692"/>
    <w:rsid w:val="00F47737"/>
    <w:rsid w:val="00F47865"/>
    <w:rsid w:val="00F47A66"/>
    <w:rsid w:val="00F47BB5"/>
    <w:rsid w:val="00F47D30"/>
    <w:rsid w:val="00F47EB3"/>
    <w:rsid w:val="00F47F4D"/>
    <w:rsid w:val="00F50022"/>
    <w:rsid w:val="00F5002D"/>
    <w:rsid w:val="00F501E5"/>
    <w:rsid w:val="00F503B8"/>
    <w:rsid w:val="00F503E9"/>
    <w:rsid w:val="00F50417"/>
    <w:rsid w:val="00F50467"/>
    <w:rsid w:val="00F50497"/>
    <w:rsid w:val="00F505B7"/>
    <w:rsid w:val="00F50701"/>
    <w:rsid w:val="00F5072A"/>
    <w:rsid w:val="00F5083A"/>
    <w:rsid w:val="00F5098C"/>
    <w:rsid w:val="00F50B46"/>
    <w:rsid w:val="00F50BD3"/>
    <w:rsid w:val="00F50C2B"/>
    <w:rsid w:val="00F50D4E"/>
    <w:rsid w:val="00F50D53"/>
    <w:rsid w:val="00F50EBD"/>
    <w:rsid w:val="00F5107E"/>
    <w:rsid w:val="00F511FD"/>
    <w:rsid w:val="00F512BF"/>
    <w:rsid w:val="00F514ED"/>
    <w:rsid w:val="00F51519"/>
    <w:rsid w:val="00F517EA"/>
    <w:rsid w:val="00F5184E"/>
    <w:rsid w:val="00F51877"/>
    <w:rsid w:val="00F5190B"/>
    <w:rsid w:val="00F5194C"/>
    <w:rsid w:val="00F51A9E"/>
    <w:rsid w:val="00F51C2B"/>
    <w:rsid w:val="00F51E0F"/>
    <w:rsid w:val="00F51E10"/>
    <w:rsid w:val="00F51F02"/>
    <w:rsid w:val="00F5200E"/>
    <w:rsid w:val="00F52034"/>
    <w:rsid w:val="00F520BF"/>
    <w:rsid w:val="00F521F4"/>
    <w:rsid w:val="00F52205"/>
    <w:rsid w:val="00F52318"/>
    <w:rsid w:val="00F52388"/>
    <w:rsid w:val="00F524F9"/>
    <w:rsid w:val="00F5252B"/>
    <w:rsid w:val="00F5275D"/>
    <w:rsid w:val="00F528AD"/>
    <w:rsid w:val="00F52A5E"/>
    <w:rsid w:val="00F52C9B"/>
    <w:rsid w:val="00F52CD3"/>
    <w:rsid w:val="00F52CE0"/>
    <w:rsid w:val="00F52D45"/>
    <w:rsid w:val="00F53111"/>
    <w:rsid w:val="00F53185"/>
    <w:rsid w:val="00F53195"/>
    <w:rsid w:val="00F535BF"/>
    <w:rsid w:val="00F535E7"/>
    <w:rsid w:val="00F53610"/>
    <w:rsid w:val="00F536B5"/>
    <w:rsid w:val="00F536FE"/>
    <w:rsid w:val="00F53C10"/>
    <w:rsid w:val="00F53CE0"/>
    <w:rsid w:val="00F53EF7"/>
    <w:rsid w:val="00F53F11"/>
    <w:rsid w:val="00F53F5C"/>
    <w:rsid w:val="00F54043"/>
    <w:rsid w:val="00F5407A"/>
    <w:rsid w:val="00F540A4"/>
    <w:rsid w:val="00F54387"/>
    <w:rsid w:val="00F54453"/>
    <w:rsid w:val="00F5453C"/>
    <w:rsid w:val="00F54621"/>
    <w:rsid w:val="00F546F6"/>
    <w:rsid w:val="00F549A4"/>
    <w:rsid w:val="00F54D43"/>
    <w:rsid w:val="00F54D91"/>
    <w:rsid w:val="00F54E42"/>
    <w:rsid w:val="00F550DE"/>
    <w:rsid w:val="00F5510D"/>
    <w:rsid w:val="00F55141"/>
    <w:rsid w:val="00F552BC"/>
    <w:rsid w:val="00F553CD"/>
    <w:rsid w:val="00F5542D"/>
    <w:rsid w:val="00F554C8"/>
    <w:rsid w:val="00F555B0"/>
    <w:rsid w:val="00F5573B"/>
    <w:rsid w:val="00F557A0"/>
    <w:rsid w:val="00F55921"/>
    <w:rsid w:val="00F5596B"/>
    <w:rsid w:val="00F559B2"/>
    <w:rsid w:val="00F55A4A"/>
    <w:rsid w:val="00F55B1B"/>
    <w:rsid w:val="00F55C38"/>
    <w:rsid w:val="00F55F04"/>
    <w:rsid w:val="00F5613F"/>
    <w:rsid w:val="00F561E6"/>
    <w:rsid w:val="00F563C4"/>
    <w:rsid w:val="00F563CF"/>
    <w:rsid w:val="00F56497"/>
    <w:rsid w:val="00F56661"/>
    <w:rsid w:val="00F568EA"/>
    <w:rsid w:val="00F56AFA"/>
    <w:rsid w:val="00F56E15"/>
    <w:rsid w:val="00F56F1D"/>
    <w:rsid w:val="00F571EB"/>
    <w:rsid w:val="00F572B4"/>
    <w:rsid w:val="00F574AF"/>
    <w:rsid w:val="00F5797A"/>
    <w:rsid w:val="00F579ED"/>
    <w:rsid w:val="00F57ABD"/>
    <w:rsid w:val="00F57C06"/>
    <w:rsid w:val="00F57D37"/>
    <w:rsid w:val="00F57D7B"/>
    <w:rsid w:val="00F57E9C"/>
    <w:rsid w:val="00F600B2"/>
    <w:rsid w:val="00F603DE"/>
    <w:rsid w:val="00F60588"/>
    <w:rsid w:val="00F606BD"/>
    <w:rsid w:val="00F6096E"/>
    <w:rsid w:val="00F60A77"/>
    <w:rsid w:val="00F60E01"/>
    <w:rsid w:val="00F60EAF"/>
    <w:rsid w:val="00F610DC"/>
    <w:rsid w:val="00F61144"/>
    <w:rsid w:val="00F611FF"/>
    <w:rsid w:val="00F61287"/>
    <w:rsid w:val="00F6134D"/>
    <w:rsid w:val="00F61596"/>
    <w:rsid w:val="00F6166D"/>
    <w:rsid w:val="00F618A8"/>
    <w:rsid w:val="00F61A85"/>
    <w:rsid w:val="00F61B7F"/>
    <w:rsid w:val="00F61E7F"/>
    <w:rsid w:val="00F61F06"/>
    <w:rsid w:val="00F61F57"/>
    <w:rsid w:val="00F61F58"/>
    <w:rsid w:val="00F62363"/>
    <w:rsid w:val="00F623C1"/>
    <w:rsid w:val="00F623DD"/>
    <w:rsid w:val="00F62446"/>
    <w:rsid w:val="00F6261C"/>
    <w:rsid w:val="00F6281B"/>
    <w:rsid w:val="00F62B74"/>
    <w:rsid w:val="00F62C07"/>
    <w:rsid w:val="00F62E0D"/>
    <w:rsid w:val="00F62E5C"/>
    <w:rsid w:val="00F62EB8"/>
    <w:rsid w:val="00F63060"/>
    <w:rsid w:val="00F6311C"/>
    <w:rsid w:val="00F63132"/>
    <w:rsid w:val="00F632F5"/>
    <w:rsid w:val="00F63339"/>
    <w:rsid w:val="00F634AD"/>
    <w:rsid w:val="00F6364B"/>
    <w:rsid w:val="00F63715"/>
    <w:rsid w:val="00F63800"/>
    <w:rsid w:val="00F63803"/>
    <w:rsid w:val="00F6388B"/>
    <w:rsid w:val="00F63960"/>
    <w:rsid w:val="00F639BB"/>
    <w:rsid w:val="00F639F6"/>
    <w:rsid w:val="00F63A6B"/>
    <w:rsid w:val="00F63B5D"/>
    <w:rsid w:val="00F63F30"/>
    <w:rsid w:val="00F64068"/>
    <w:rsid w:val="00F641C5"/>
    <w:rsid w:val="00F644B9"/>
    <w:rsid w:val="00F6466A"/>
    <w:rsid w:val="00F64684"/>
    <w:rsid w:val="00F646AA"/>
    <w:rsid w:val="00F6478C"/>
    <w:rsid w:val="00F64C6C"/>
    <w:rsid w:val="00F64E08"/>
    <w:rsid w:val="00F64E23"/>
    <w:rsid w:val="00F6509B"/>
    <w:rsid w:val="00F650FA"/>
    <w:rsid w:val="00F65372"/>
    <w:rsid w:val="00F6556C"/>
    <w:rsid w:val="00F6564C"/>
    <w:rsid w:val="00F65696"/>
    <w:rsid w:val="00F65870"/>
    <w:rsid w:val="00F658FF"/>
    <w:rsid w:val="00F65921"/>
    <w:rsid w:val="00F65950"/>
    <w:rsid w:val="00F65A4D"/>
    <w:rsid w:val="00F65C7C"/>
    <w:rsid w:val="00F65FE2"/>
    <w:rsid w:val="00F660B3"/>
    <w:rsid w:val="00F6617A"/>
    <w:rsid w:val="00F661CA"/>
    <w:rsid w:val="00F66345"/>
    <w:rsid w:val="00F66500"/>
    <w:rsid w:val="00F66560"/>
    <w:rsid w:val="00F66640"/>
    <w:rsid w:val="00F668B4"/>
    <w:rsid w:val="00F66968"/>
    <w:rsid w:val="00F669BD"/>
    <w:rsid w:val="00F66E23"/>
    <w:rsid w:val="00F67029"/>
    <w:rsid w:val="00F67045"/>
    <w:rsid w:val="00F67231"/>
    <w:rsid w:val="00F672D2"/>
    <w:rsid w:val="00F67304"/>
    <w:rsid w:val="00F673BA"/>
    <w:rsid w:val="00F67450"/>
    <w:rsid w:val="00F674AE"/>
    <w:rsid w:val="00F676FC"/>
    <w:rsid w:val="00F6780F"/>
    <w:rsid w:val="00F6781B"/>
    <w:rsid w:val="00F67878"/>
    <w:rsid w:val="00F67A97"/>
    <w:rsid w:val="00F67DF4"/>
    <w:rsid w:val="00F67EA3"/>
    <w:rsid w:val="00F7012E"/>
    <w:rsid w:val="00F7026F"/>
    <w:rsid w:val="00F70446"/>
    <w:rsid w:val="00F70520"/>
    <w:rsid w:val="00F706D2"/>
    <w:rsid w:val="00F7072C"/>
    <w:rsid w:val="00F70A5B"/>
    <w:rsid w:val="00F70C26"/>
    <w:rsid w:val="00F70EA1"/>
    <w:rsid w:val="00F70F05"/>
    <w:rsid w:val="00F710B1"/>
    <w:rsid w:val="00F711D0"/>
    <w:rsid w:val="00F71329"/>
    <w:rsid w:val="00F7132D"/>
    <w:rsid w:val="00F71350"/>
    <w:rsid w:val="00F71400"/>
    <w:rsid w:val="00F717BE"/>
    <w:rsid w:val="00F717F7"/>
    <w:rsid w:val="00F717FB"/>
    <w:rsid w:val="00F71A91"/>
    <w:rsid w:val="00F71B36"/>
    <w:rsid w:val="00F71B49"/>
    <w:rsid w:val="00F71DA8"/>
    <w:rsid w:val="00F71E19"/>
    <w:rsid w:val="00F71EEA"/>
    <w:rsid w:val="00F72103"/>
    <w:rsid w:val="00F724AD"/>
    <w:rsid w:val="00F725C7"/>
    <w:rsid w:val="00F725F5"/>
    <w:rsid w:val="00F726C8"/>
    <w:rsid w:val="00F72C4B"/>
    <w:rsid w:val="00F72D63"/>
    <w:rsid w:val="00F731F1"/>
    <w:rsid w:val="00F7327B"/>
    <w:rsid w:val="00F732E9"/>
    <w:rsid w:val="00F73329"/>
    <w:rsid w:val="00F73440"/>
    <w:rsid w:val="00F734F8"/>
    <w:rsid w:val="00F73528"/>
    <w:rsid w:val="00F73541"/>
    <w:rsid w:val="00F73639"/>
    <w:rsid w:val="00F7364E"/>
    <w:rsid w:val="00F736DE"/>
    <w:rsid w:val="00F736E0"/>
    <w:rsid w:val="00F7389D"/>
    <w:rsid w:val="00F7393F"/>
    <w:rsid w:val="00F73942"/>
    <w:rsid w:val="00F739A0"/>
    <w:rsid w:val="00F739BB"/>
    <w:rsid w:val="00F73B56"/>
    <w:rsid w:val="00F73C36"/>
    <w:rsid w:val="00F73C47"/>
    <w:rsid w:val="00F73DEC"/>
    <w:rsid w:val="00F73E2D"/>
    <w:rsid w:val="00F73EAC"/>
    <w:rsid w:val="00F742C9"/>
    <w:rsid w:val="00F74439"/>
    <w:rsid w:val="00F7444E"/>
    <w:rsid w:val="00F744D3"/>
    <w:rsid w:val="00F745C4"/>
    <w:rsid w:val="00F745C7"/>
    <w:rsid w:val="00F7474E"/>
    <w:rsid w:val="00F74765"/>
    <w:rsid w:val="00F748BD"/>
    <w:rsid w:val="00F749B2"/>
    <w:rsid w:val="00F74AD4"/>
    <w:rsid w:val="00F74B74"/>
    <w:rsid w:val="00F74CA2"/>
    <w:rsid w:val="00F74CAA"/>
    <w:rsid w:val="00F74DEA"/>
    <w:rsid w:val="00F74FCF"/>
    <w:rsid w:val="00F751DB"/>
    <w:rsid w:val="00F75201"/>
    <w:rsid w:val="00F75352"/>
    <w:rsid w:val="00F754A0"/>
    <w:rsid w:val="00F755DD"/>
    <w:rsid w:val="00F75674"/>
    <w:rsid w:val="00F75863"/>
    <w:rsid w:val="00F758BC"/>
    <w:rsid w:val="00F759CC"/>
    <w:rsid w:val="00F75B69"/>
    <w:rsid w:val="00F75BFA"/>
    <w:rsid w:val="00F75F57"/>
    <w:rsid w:val="00F76013"/>
    <w:rsid w:val="00F7624A"/>
    <w:rsid w:val="00F76417"/>
    <w:rsid w:val="00F7662E"/>
    <w:rsid w:val="00F7681B"/>
    <w:rsid w:val="00F76881"/>
    <w:rsid w:val="00F76927"/>
    <w:rsid w:val="00F7696A"/>
    <w:rsid w:val="00F7696C"/>
    <w:rsid w:val="00F76FBB"/>
    <w:rsid w:val="00F77041"/>
    <w:rsid w:val="00F770A4"/>
    <w:rsid w:val="00F771CC"/>
    <w:rsid w:val="00F77647"/>
    <w:rsid w:val="00F776DF"/>
    <w:rsid w:val="00F77753"/>
    <w:rsid w:val="00F7783B"/>
    <w:rsid w:val="00F778EF"/>
    <w:rsid w:val="00F77926"/>
    <w:rsid w:val="00F779E4"/>
    <w:rsid w:val="00F77C5A"/>
    <w:rsid w:val="00F77D39"/>
    <w:rsid w:val="00F77D87"/>
    <w:rsid w:val="00F77F00"/>
    <w:rsid w:val="00F77F6F"/>
    <w:rsid w:val="00F80100"/>
    <w:rsid w:val="00F8026B"/>
    <w:rsid w:val="00F8035D"/>
    <w:rsid w:val="00F8038D"/>
    <w:rsid w:val="00F803AA"/>
    <w:rsid w:val="00F8042F"/>
    <w:rsid w:val="00F804C1"/>
    <w:rsid w:val="00F8069B"/>
    <w:rsid w:val="00F807BF"/>
    <w:rsid w:val="00F8086B"/>
    <w:rsid w:val="00F809BA"/>
    <w:rsid w:val="00F80ADE"/>
    <w:rsid w:val="00F80AF3"/>
    <w:rsid w:val="00F80BF1"/>
    <w:rsid w:val="00F80CAA"/>
    <w:rsid w:val="00F80CCD"/>
    <w:rsid w:val="00F80D06"/>
    <w:rsid w:val="00F80D62"/>
    <w:rsid w:val="00F80E25"/>
    <w:rsid w:val="00F80E56"/>
    <w:rsid w:val="00F80F72"/>
    <w:rsid w:val="00F80F99"/>
    <w:rsid w:val="00F80FA9"/>
    <w:rsid w:val="00F81090"/>
    <w:rsid w:val="00F8123F"/>
    <w:rsid w:val="00F813AB"/>
    <w:rsid w:val="00F814FC"/>
    <w:rsid w:val="00F816C6"/>
    <w:rsid w:val="00F81749"/>
    <w:rsid w:val="00F817A3"/>
    <w:rsid w:val="00F818D5"/>
    <w:rsid w:val="00F8193E"/>
    <w:rsid w:val="00F81A6D"/>
    <w:rsid w:val="00F81CF3"/>
    <w:rsid w:val="00F81EC8"/>
    <w:rsid w:val="00F8213F"/>
    <w:rsid w:val="00F82154"/>
    <w:rsid w:val="00F823BB"/>
    <w:rsid w:val="00F824A9"/>
    <w:rsid w:val="00F82536"/>
    <w:rsid w:val="00F828D3"/>
    <w:rsid w:val="00F829D3"/>
    <w:rsid w:val="00F829D4"/>
    <w:rsid w:val="00F82A63"/>
    <w:rsid w:val="00F82B42"/>
    <w:rsid w:val="00F82E11"/>
    <w:rsid w:val="00F82EB6"/>
    <w:rsid w:val="00F82EC5"/>
    <w:rsid w:val="00F82F93"/>
    <w:rsid w:val="00F83036"/>
    <w:rsid w:val="00F8304A"/>
    <w:rsid w:val="00F83189"/>
    <w:rsid w:val="00F83217"/>
    <w:rsid w:val="00F832E9"/>
    <w:rsid w:val="00F83337"/>
    <w:rsid w:val="00F83422"/>
    <w:rsid w:val="00F83617"/>
    <w:rsid w:val="00F8366D"/>
    <w:rsid w:val="00F83933"/>
    <w:rsid w:val="00F83C38"/>
    <w:rsid w:val="00F83CAE"/>
    <w:rsid w:val="00F83D58"/>
    <w:rsid w:val="00F83D6C"/>
    <w:rsid w:val="00F83E08"/>
    <w:rsid w:val="00F83E27"/>
    <w:rsid w:val="00F83E35"/>
    <w:rsid w:val="00F83F68"/>
    <w:rsid w:val="00F840FF"/>
    <w:rsid w:val="00F842A4"/>
    <w:rsid w:val="00F84380"/>
    <w:rsid w:val="00F84617"/>
    <w:rsid w:val="00F848BC"/>
    <w:rsid w:val="00F84AA0"/>
    <w:rsid w:val="00F84B5E"/>
    <w:rsid w:val="00F84CEA"/>
    <w:rsid w:val="00F84D84"/>
    <w:rsid w:val="00F84E6B"/>
    <w:rsid w:val="00F84E8B"/>
    <w:rsid w:val="00F84FB0"/>
    <w:rsid w:val="00F853F1"/>
    <w:rsid w:val="00F8564D"/>
    <w:rsid w:val="00F85757"/>
    <w:rsid w:val="00F857EC"/>
    <w:rsid w:val="00F85A43"/>
    <w:rsid w:val="00F85A4A"/>
    <w:rsid w:val="00F85BFC"/>
    <w:rsid w:val="00F85D28"/>
    <w:rsid w:val="00F8603D"/>
    <w:rsid w:val="00F86232"/>
    <w:rsid w:val="00F86338"/>
    <w:rsid w:val="00F86390"/>
    <w:rsid w:val="00F8653A"/>
    <w:rsid w:val="00F8667B"/>
    <w:rsid w:val="00F86801"/>
    <w:rsid w:val="00F8699A"/>
    <w:rsid w:val="00F869A2"/>
    <w:rsid w:val="00F869EC"/>
    <w:rsid w:val="00F86A41"/>
    <w:rsid w:val="00F86B25"/>
    <w:rsid w:val="00F86C34"/>
    <w:rsid w:val="00F86D56"/>
    <w:rsid w:val="00F86DC3"/>
    <w:rsid w:val="00F86DCE"/>
    <w:rsid w:val="00F86E60"/>
    <w:rsid w:val="00F86E6B"/>
    <w:rsid w:val="00F86FA8"/>
    <w:rsid w:val="00F86FF7"/>
    <w:rsid w:val="00F870A0"/>
    <w:rsid w:val="00F871AA"/>
    <w:rsid w:val="00F87400"/>
    <w:rsid w:val="00F87474"/>
    <w:rsid w:val="00F874DE"/>
    <w:rsid w:val="00F8755F"/>
    <w:rsid w:val="00F8766B"/>
    <w:rsid w:val="00F877AA"/>
    <w:rsid w:val="00F87861"/>
    <w:rsid w:val="00F8796E"/>
    <w:rsid w:val="00F87996"/>
    <w:rsid w:val="00F879FD"/>
    <w:rsid w:val="00F87AD1"/>
    <w:rsid w:val="00F87B13"/>
    <w:rsid w:val="00F87B97"/>
    <w:rsid w:val="00F87DCD"/>
    <w:rsid w:val="00F87F1A"/>
    <w:rsid w:val="00F87F56"/>
    <w:rsid w:val="00F87FF3"/>
    <w:rsid w:val="00F9019A"/>
    <w:rsid w:val="00F901E7"/>
    <w:rsid w:val="00F90246"/>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2AB"/>
    <w:rsid w:val="00F913D0"/>
    <w:rsid w:val="00F9150B"/>
    <w:rsid w:val="00F915CA"/>
    <w:rsid w:val="00F918B3"/>
    <w:rsid w:val="00F918C3"/>
    <w:rsid w:val="00F918CE"/>
    <w:rsid w:val="00F919B0"/>
    <w:rsid w:val="00F91C4B"/>
    <w:rsid w:val="00F91C9E"/>
    <w:rsid w:val="00F91CB5"/>
    <w:rsid w:val="00F91D85"/>
    <w:rsid w:val="00F91DE5"/>
    <w:rsid w:val="00F91E2F"/>
    <w:rsid w:val="00F91E79"/>
    <w:rsid w:val="00F91F14"/>
    <w:rsid w:val="00F92083"/>
    <w:rsid w:val="00F92151"/>
    <w:rsid w:val="00F9232D"/>
    <w:rsid w:val="00F92439"/>
    <w:rsid w:val="00F92521"/>
    <w:rsid w:val="00F925F7"/>
    <w:rsid w:val="00F925FE"/>
    <w:rsid w:val="00F927E7"/>
    <w:rsid w:val="00F9292F"/>
    <w:rsid w:val="00F92D8E"/>
    <w:rsid w:val="00F92EAD"/>
    <w:rsid w:val="00F92F4B"/>
    <w:rsid w:val="00F93384"/>
    <w:rsid w:val="00F933A8"/>
    <w:rsid w:val="00F93520"/>
    <w:rsid w:val="00F935AC"/>
    <w:rsid w:val="00F93670"/>
    <w:rsid w:val="00F9368B"/>
    <w:rsid w:val="00F936C2"/>
    <w:rsid w:val="00F9375F"/>
    <w:rsid w:val="00F93A23"/>
    <w:rsid w:val="00F93B23"/>
    <w:rsid w:val="00F93DEB"/>
    <w:rsid w:val="00F93ECC"/>
    <w:rsid w:val="00F9404A"/>
    <w:rsid w:val="00F9412B"/>
    <w:rsid w:val="00F94508"/>
    <w:rsid w:val="00F946B3"/>
    <w:rsid w:val="00F94845"/>
    <w:rsid w:val="00F94963"/>
    <w:rsid w:val="00F94994"/>
    <w:rsid w:val="00F94D51"/>
    <w:rsid w:val="00F94DFD"/>
    <w:rsid w:val="00F94F68"/>
    <w:rsid w:val="00F951DC"/>
    <w:rsid w:val="00F954E3"/>
    <w:rsid w:val="00F95590"/>
    <w:rsid w:val="00F9565F"/>
    <w:rsid w:val="00F9577A"/>
    <w:rsid w:val="00F957E3"/>
    <w:rsid w:val="00F95B1B"/>
    <w:rsid w:val="00F95EE6"/>
    <w:rsid w:val="00F9607B"/>
    <w:rsid w:val="00F961D6"/>
    <w:rsid w:val="00F962D3"/>
    <w:rsid w:val="00F962F4"/>
    <w:rsid w:val="00F9638B"/>
    <w:rsid w:val="00F96675"/>
    <w:rsid w:val="00F96BCC"/>
    <w:rsid w:val="00F96BFB"/>
    <w:rsid w:val="00F972ED"/>
    <w:rsid w:val="00F9747D"/>
    <w:rsid w:val="00F9753F"/>
    <w:rsid w:val="00F975AA"/>
    <w:rsid w:val="00F977DC"/>
    <w:rsid w:val="00F97824"/>
    <w:rsid w:val="00F9786B"/>
    <w:rsid w:val="00F979D1"/>
    <w:rsid w:val="00F97C5A"/>
    <w:rsid w:val="00F97C74"/>
    <w:rsid w:val="00F97C7A"/>
    <w:rsid w:val="00F97CA0"/>
    <w:rsid w:val="00F97E1B"/>
    <w:rsid w:val="00FA0119"/>
    <w:rsid w:val="00FA01D5"/>
    <w:rsid w:val="00FA0293"/>
    <w:rsid w:val="00FA0481"/>
    <w:rsid w:val="00FA04B5"/>
    <w:rsid w:val="00FA0595"/>
    <w:rsid w:val="00FA067A"/>
    <w:rsid w:val="00FA068F"/>
    <w:rsid w:val="00FA07B6"/>
    <w:rsid w:val="00FA07CC"/>
    <w:rsid w:val="00FA0CEB"/>
    <w:rsid w:val="00FA0FB2"/>
    <w:rsid w:val="00FA0FB7"/>
    <w:rsid w:val="00FA121E"/>
    <w:rsid w:val="00FA12B4"/>
    <w:rsid w:val="00FA12BD"/>
    <w:rsid w:val="00FA1386"/>
    <w:rsid w:val="00FA169C"/>
    <w:rsid w:val="00FA1789"/>
    <w:rsid w:val="00FA1951"/>
    <w:rsid w:val="00FA19F7"/>
    <w:rsid w:val="00FA1A43"/>
    <w:rsid w:val="00FA1B99"/>
    <w:rsid w:val="00FA1C73"/>
    <w:rsid w:val="00FA1E3D"/>
    <w:rsid w:val="00FA1F05"/>
    <w:rsid w:val="00FA2045"/>
    <w:rsid w:val="00FA20B0"/>
    <w:rsid w:val="00FA20BF"/>
    <w:rsid w:val="00FA20F6"/>
    <w:rsid w:val="00FA2101"/>
    <w:rsid w:val="00FA223B"/>
    <w:rsid w:val="00FA2730"/>
    <w:rsid w:val="00FA2D46"/>
    <w:rsid w:val="00FA2E9D"/>
    <w:rsid w:val="00FA2F3B"/>
    <w:rsid w:val="00FA30A3"/>
    <w:rsid w:val="00FA3332"/>
    <w:rsid w:val="00FA343E"/>
    <w:rsid w:val="00FA35F2"/>
    <w:rsid w:val="00FA36C2"/>
    <w:rsid w:val="00FA3890"/>
    <w:rsid w:val="00FA39CF"/>
    <w:rsid w:val="00FA3B06"/>
    <w:rsid w:val="00FA3B22"/>
    <w:rsid w:val="00FA3C47"/>
    <w:rsid w:val="00FA3CB8"/>
    <w:rsid w:val="00FA3D42"/>
    <w:rsid w:val="00FA3D8E"/>
    <w:rsid w:val="00FA3E21"/>
    <w:rsid w:val="00FA3E3E"/>
    <w:rsid w:val="00FA3E5F"/>
    <w:rsid w:val="00FA3F80"/>
    <w:rsid w:val="00FA3F90"/>
    <w:rsid w:val="00FA4091"/>
    <w:rsid w:val="00FA4118"/>
    <w:rsid w:val="00FA416C"/>
    <w:rsid w:val="00FA41C2"/>
    <w:rsid w:val="00FA4357"/>
    <w:rsid w:val="00FA4438"/>
    <w:rsid w:val="00FA444A"/>
    <w:rsid w:val="00FA4799"/>
    <w:rsid w:val="00FA47F0"/>
    <w:rsid w:val="00FA48E5"/>
    <w:rsid w:val="00FA4A32"/>
    <w:rsid w:val="00FA4B82"/>
    <w:rsid w:val="00FA4C32"/>
    <w:rsid w:val="00FA4C43"/>
    <w:rsid w:val="00FA4D34"/>
    <w:rsid w:val="00FA5015"/>
    <w:rsid w:val="00FA5016"/>
    <w:rsid w:val="00FA50DA"/>
    <w:rsid w:val="00FA54D8"/>
    <w:rsid w:val="00FA5544"/>
    <w:rsid w:val="00FA559D"/>
    <w:rsid w:val="00FA5672"/>
    <w:rsid w:val="00FA5731"/>
    <w:rsid w:val="00FA5999"/>
    <w:rsid w:val="00FA5AF5"/>
    <w:rsid w:val="00FA5D23"/>
    <w:rsid w:val="00FA5D55"/>
    <w:rsid w:val="00FA5F9A"/>
    <w:rsid w:val="00FA5FA5"/>
    <w:rsid w:val="00FA619F"/>
    <w:rsid w:val="00FA633F"/>
    <w:rsid w:val="00FA6442"/>
    <w:rsid w:val="00FA66E1"/>
    <w:rsid w:val="00FA67F1"/>
    <w:rsid w:val="00FA6872"/>
    <w:rsid w:val="00FA69C6"/>
    <w:rsid w:val="00FA6C62"/>
    <w:rsid w:val="00FA6CFF"/>
    <w:rsid w:val="00FA6DB1"/>
    <w:rsid w:val="00FA6ECF"/>
    <w:rsid w:val="00FA6F05"/>
    <w:rsid w:val="00FA7056"/>
    <w:rsid w:val="00FA7063"/>
    <w:rsid w:val="00FA71D7"/>
    <w:rsid w:val="00FA720A"/>
    <w:rsid w:val="00FA7216"/>
    <w:rsid w:val="00FA73E4"/>
    <w:rsid w:val="00FA73F2"/>
    <w:rsid w:val="00FA7599"/>
    <w:rsid w:val="00FA766A"/>
    <w:rsid w:val="00FA7B0E"/>
    <w:rsid w:val="00FA7B3D"/>
    <w:rsid w:val="00FA7CB7"/>
    <w:rsid w:val="00FA7D5F"/>
    <w:rsid w:val="00FA7ECA"/>
    <w:rsid w:val="00FA7EDE"/>
    <w:rsid w:val="00FA7F97"/>
    <w:rsid w:val="00FA7F9C"/>
    <w:rsid w:val="00FAA43F"/>
    <w:rsid w:val="00FB056E"/>
    <w:rsid w:val="00FB05F5"/>
    <w:rsid w:val="00FB076C"/>
    <w:rsid w:val="00FB07B7"/>
    <w:rsid w:val="00FB0E68"/>
    <w:rsid w:val="00FB103B"/>
    <w:rsid w:val="00FB1072"/>
    <w:rsid w:val="00FB1084"/>
    <w:rsid w:val="00FB11BC"/>
    <w:rsid w:val="00FB1245"/>
    <w:rsid w:val="00FB127D"/>
    <w:rsid w:val="00FB132F"/>
    <w:rsid w:val="00FB1535"/>
    <w:rsid w:val="00FB1677"/>
    <w:rsid w:val="00FB1687"/>
    <w:rsid w:val="00FB16E8"/>
    <w:rsid w:val="00FB173C"/>
    <w:rsid w:val="00FB177C"/>
    <w:rsid w:val="00FB17D6"/>
    <w:rsid w:val="00FB19AD"/>
    <w:rsid w:val="00FB1AC9"/>
    <w:rsid w:val="00FB1B3E"/>
    <w:rsid w:val="00FB1BD7"/>
    <w:rsid w:val="00FB1C4B"/>
    <w:rsid w:val="00FB1D53"/>
    <w:rsid w:val="00FB1EBD"/>
    <w:rsid w:val="00FB1F63"/>
    <w:rsid w:val="00FB2046"/>
    <w:rsid w:val="00FB218C"/>
    <w:rsid w:val="00FB21C8"/>
    <w:rsid w:val="00FB22F2"/>
    <w:rsid w:val="00FB23A1"/>
    <w:rsid w:val="00FB23C9"/>
    <w:rsid w:val="00FB24C0"/>
    <w:rsid w:val="00FB273B"/>
    <w:rsid w:val="00FB2960"/>
    <w:rsid w:val="00FB2AC9"/>
    <w:rsid w:val="00FB2C29"/>
    <w:rsid w:val="00FB2D74"/>
    <w:rsid w:val="00FB2D81"/>
    <w:rsid w:val="00FB2E67"/>
    <w:rsid w:val="00FB2EBE"/>
    <w:rsid w:val="00FB2EE7"/>
    <w:rsid w:val="00FB2F86"/>
    <w:rsid w:val="00FB3030"/>
    <w:rsid w:val="00FB30A2"/>
    <w:rsid w:val="00FB314A"/>
    <w:rsid w:val="00FB316C"/>
    <w:rsid w:val="00FB32E4"/>
    <w:rsid w:val="00FB353E"/>
    <w:rsid w:val="00FB3570"/>
    <w:rsid w:val="00FB37C4"/>
    <w:rsid w:val="00FB39FA"/>
    <w:rsid w:val="00FB3A83"/>
    <w:rsid w:val="00FB3B2F"/>
    <w:rsid w:val="00FB3B67"/>
    <w:rsid w:val="00FB3E96"/>
    <w:rsid w:val="00FB3EB7"/>
    <w:rsid w:val="00FB3F00"/>
    <w:rsid w:val="00FB3FD7"/>
    <w:rsid w:val="00FB402A"/>
    <w:rsid w:val="00FB427D"/>
    <w:rsid w:val="00FB42CC"/>
    <w:rsid w:val="00FB43D4"/>
    <w:rsid w:val="00FB459C"/>
    <w:rsid w:val="00FB4671"/>
    <w:rsid w:val="00FB4771"/>
    <w:rsid w:val="00FB480C"/>
    <w:rsid w:val="00FB48D9"/>
    <w:rsid w:val="00FB49E5"/>
    <w:rsid w:val="00FB4A5C"/>
    <w:rsid w:val="00FB4A95"/>
    <w:rsid w:val="00FB4ABF"/>
    <w:rsid w:val="00FB4B76"/>
    <w:rsid w:val="00FB4D68"/>
    <w:rsid w:val="00FB4E3B"/>
    <w:rsid w:val="00FB4E99"/>
    <w:rsid w:val="00FB50E8"/>
    <w:rsid w:val="00FB518A"/>
    <w:rsid w:val="00FB51B8"/>
    <w:rsid w:val="00FB529B"/>
    <w:rsid w:val="00FB5374"/>
    <w:rsid w:val="00FB5667"/>
    <w:rsid w:val="00FB5710"/>
    <w:rsid w:val="00FB581B"/>
    <w:rsid w:val="00FB58B0"/>
    <w:rsid w:val="00FB5961"/>
    <w:rsid w:val="00FB59A6"/>
    <w:rsid w:val="00FB59AB"/>
    <w:rsid w:val="00FB59C3"/>
    <w:rsid w:val="00FB5B59"/>
    <w:rsid w:val="00FB5B93"/>
    <w:rsid w:val="00FB5C45"/>
    <w:rsid w:val="00FB5F0C"/>
    <w:rsid w:val="00FB6089"/>
    <w:rsid w:val="00FB6217"/>
    <w:rsid w:val="00FB62E5"/>
    <w:rsid w:val="00FB636A"/>
    <w:rsid w:val="00FB63A5"/>
    <w:rsid w:val="00FB63BE"/>
    <w:rsid w:val="00FB63D7"/>
    <w:rsid w:val="00FB64BC"/>
    <w:rsid w:val="00FB64E8"/>
    <w:rsid w:val="00FB65DC"/>
    <w:rsid w:val="00FB664B"/>
    <w:rsid w:val="00FB676A"/>
    <w:rsid w:val="00FB6ACA"/>
    <w:rsid w:val="00FB6ACC"/>
    <w:rsid w:val="00FB6AEB"/>
    <w:rsid w:val="00FB6B61"/>
    <w:rsid w:val="00FB6D70"/>
    <w:rsid w:val="00FB6D9C"/>
    <w:rsid w:val="00FB6EFD"/>
    <w:rsid w:val="00FB6FBB"/>
    <w:rsid w:val="00FB72B6"/>
    <w:rsid w:val="00FB74BB"/>
    <w:rsid w:val="00FB74CB"/>
    <w:rsid w:val="00FB75AB"/>
    <w:rsid w:val="00FB7731"/>
    <w:rsid w:val="00FB7895"/>
    <w:rsid w:val="00FB78D1"/>
    <w:rsid w:val="00FB7B1E"/>
    <w:rsid w:val="00FB7BD3"/>
    <w:rsid w:val="00FB7DB5"/>
    <w:rsid w:val="00FB7F0D"/>
    <w:rsid w:val="00FB7F13"/>
    <w:rsid w:val="00FB7F84"/>
    <w:rsid w:val="00FC0063"/>
    <w:rsid w:val="00FC00B3"/>
    <w:rsid w:val="00FC0153"/>
    <w:rsid w:val="00FC03E5"/>
    <w:rsid w:val="00FC065F"/>
    <w:rsid w:val="00FC06C1"/>
    <w:rsid w:val="00FC07B4"/>
    <w:rsid w:val="00FC0B90"/>
    <w:rsid w:val="00FC0C91"/>
    <w:rsid w:val="00FC0DCB"/>
    <w:rsid w:val="00FC0E6B"/>
    <w:rsid w:val="00FC0F84"/>
    <w:rsid w:val="00FC1006"/>
    <w:rsid w:val="00FC1095"/>
    <w:rsid w:val="00FC10EF"/>
    <w:rsid w:val="00FC155D"/>
    <w:rsid w:val="00FC17DD"/>
    <w:rsid w:val="00FC1B67"/>
    <w:rsid w:val="00FC1B93"/>
    <w:rsid w:val="00FC1BBE"/>
    <w:rsid w:val="00FC1D8E"/>
    <w:rsid w:val="00FC1DC6"/>
    <w:rsid w:val="00FC1DD7"/>
    <w:rsid w:val="00FC1E2D"/>
    <w:rsid w:val="00FC1FB7"/>
    <w:rsid w:val="00FC1FFF"/>
    <w:rsid w:val="00FC2077"/>
    <w:rsid w:val="00FC2099"/>
    <w:rsid w:val="00FC2222"/>
    <w:rsid w:val="00FC23DB"/>
    <w:rsid w:val="00FC24BA"/>
    <w:rsid w:val="00FC25FF"/>
    <w:rsid w:val="00FC28CD"/>
    <w:rsid w:val="00FC2B5C"/>
    <w:rsid w:val="00FC2CCB"/>
    <w:rsid w:val="00FC2E09"/>
    <w:rsid w:val="00FC2EFC"/>
    <w:rsid w:val="00FC2F1E"/>
    <w:rsid w:val="00FC2FBE"/>
    <w:rsid w:val="00FC306B"/>
    <w:rsid w:val="00FC31B9"/>
    <w:rsid w:val="00FC33F2"/>
    <w:rsid w:val="00FC37E8"/>
    <w:rsid w:val="00FC38CE"/>
    <w:rsid w:val="00FC38D5"/>
    <w:rsid w:val="00FC38DC"/>
    <w:rsid w:val="00FC3992"/>
    <w:rsid w:val="00FC3AC7"/>
    <w:rsid w:val="00FC3CB3"/>
    <w:rsid w:val="00FC3E72"/>
    <w:rsid w:val="00FC4126"/>
    <w:rsid w:val="00FC4398"/>
    <w:rsid w:val="00FC46A6"/>
    <w:rsid w:val="00FC47B0"/>
    <w:rsid w:val="00FC4B1E"/>
    <w:rsid w:val="00FC4C16"/>
    <w:rsid w:val="00FC4C2F"/>
    <w:rsid w:val="00FC4D18"/>
    <w:rsid w:val="00FC4D68"/>
    <w:rsid w:val="00FC4DAB"/>
    <w:rsid w:val="00FC4DD2"/>
    <w:rsid w:val="00FC50E7"/>
    <w:rsid w:val="00FC51D4"/>
    <w:rsid w:val="00FC5265"/>
    <w:rsid w:val="00FC53F2"/>
    <w:rsid w:val="00FC563D"/>
    <w:rsid w:val="00FC58CB"/>
    <w:rsid w:val="00FC5999"/>
    <w:rsid w:val="00FC5A04"/>
    <w:rsid w:val="00FC5B3C"/>
    <w:rsid w:val="00FC5B81"/>
    <w:rsid w:val="00FC5DDB"/>
    <w:rsid w:val="00FC5F62"/>
    <w:rsid w:val="00FC5FD2"/>
    <w:rsid w:val="00FC60AC"/>
    <w:rsid w:val="00FC611A"/>
    <w:rsid w:val="00FC632E"/>
    <w:rsid w:val="00FC6434"/>
    <w:rsid w:val="00FC644B"/>
    <w:rsid w:val="00FC6692"/>
    <w:rsid w:val="00FC66E1"/>
    <w:rsid w:val="00FC6795"/>
    <w:rsid w:val="00FC6862"/>
    <w:rsid w:val="00FC6BD0"/>
    <w:rsid w:val="00FC6CC1"/>
    <w:rsid w:val="00FC6D48"/>
    <w:rsid w:val="00FC713C"/>
    <w:rsid w:val="00FC7397"/>
    <w:rsid w:val="00FC73EB"/>
    <w:rsid w:val="00FC757B"/>
    <w:rsid w:val="00FC7862"/>
    <w:rsid w:val="00FC7A3A"/>
    <w:rsid w:val="00FC7AAD"/>
    <w:rsid w:val="00FC7B0C"/>
    <w:rsid w:val="00FC7E98"/>
    <w:rsid w:val="00FC7FC5"/>
    <w:rsid w:val="00FD009D"/>
    <w:rsid w:val="00FD0422"/>
    <w:rsid w:val="00FD05C9"/>
    <w:rsid w:val="00FD06FC"/>
    <w:rsid w:val="00FD0934"/>
    <w:rsid w:val="00FD0943"/>
    <w:rsid w:val="00FD09C2"/>
    <w:rsid w:val="00FD0A27"/>
    <w:rsid w:val="00FD0A68"/>
    <w:rsid w:val="00FD0A78"/>
    <w:rsid w:val="00FD0B35"/>
    <w:rsid w:val="00FD0E34"/>
    <w:rsid w:val="00FD0EB9"/>
    <w:rsid w:val="00FD0F52"/>
    <w:rsid w:val="00FD1156"/>
    <w:rsid w:val="00FD116B"/>
    <w:rsid w:val="00FD126E"/>
    <w:rsid w:val="00FD1334"/>
    <w:rsid w:val="00FD13C5"/>
    <w:rsid w:val="00FD1450"/>
    <w:rsid w:val="00FD1472"/>
    <w:rsid w:val="00FD1752"/>
    <w:rsid w:val="00FD17A1"/>
    <w:rsid w:val="00FD1A59"/>
    <w:rsid w:val="00FD1A6B"/>
    <w:rsid w:val="00FD1B72"/>
    <w:rsid w:val="00FD1C48"/>
    <w:rsid w:val="00FD1E6B"/>
    <w:rsid w:val="00FD1E90"/>
    <w:rsid w:val="00FD20A0"/>
    <w:rsid w:val="00FD21A0"/>
    <w:rsid w:val="00FD2229"/>
    <w:rsid w:val="00FD235C"/>
    <w:rsid w:val="00FD23A9"/>
    <w:rsid w:val="00FD2400"/>
    <w:rsid w:val="00FD2708"/>
    <w:rsid w:val="00FD27B8"/>
    <w:rsid w:val="00FD2868"/>
    <w:rsid w:val="00FD2B9F"/>
    <w:rsid w:val="00FD2C49"/>
    <w:rsid w:val="00FD2D44"/>
    <w:rsid w:val="00FD2DF1"/>
    <w:rsid w:val="00FD2F42"/>
    <w:rsid w:val="00FD3041"/>
    <w:rsid w:val="00FD31A3"/>
    <w:rsid w:val="00FD34D8"/>
    <w:rsid w:val="00FD3593"/>
    <w:rsid w:val="00FD3650"/>
    <w:rsid w:val="00FD37EE"/>
    <w:rsid w:val="00FD386B"/>
    <w:rsid w:val="00FD38D6"/>
    <w:rsid w:val="00FD394C"/>
    <w:rsid w:val="00FD3B53"/>
    <w:rsid w:val="00FD3C9E"/>
    <w:rsid w:val="00FD3CE5"/>
    <w:rsid w:val="00FD3D3D"/>
    <w:rsid w:val="00FD3D6A"/>
    <w:rsid w:val="00FD3FDF"/>
    <w:rsid w:val="00FD4005"/>
    <w:rsid w:val="00FD40B9"/>
    <w:rsid w:val="00FD4197"/>
    <w:rsid w:val="00FD42D0"/>
    <w:rsid w:val="00FD4583"/>
    <w:rsid w:val="00FD47BA"/>
    <w:rsid w:val="00FD4B83"/>
    <w:rsid w:val="00FD4C4A"/>
    <w:rsid w:val="00FD4CB6"/>
    <w:rsid w:val="00FD4E16"/>
    <w:rsid w:val="00FD4EAC"/>
    <w:rsid w:val="00FD4EB7"/>
    <w:rsid w:val="00FD5092"/>
    <w:rsid w:val="00FD5094"/>
    <w:rsid w:val="00FD511B"/>
    <w:rsid w:val="00FD5593"/>
    <w:rsid w:val="00FD55B1"/>
    <w:rsid w:val="00FD56DE"/>
    <w:rsid w:val="00FD5B8C"/>
    <w:rsid w:val="00FD5BF3"/>
    <w:rsid w:val="00FD5C09"/>
    <w:rsid w:val="00FD5CB6"/>
    <w:rsid w:val="00FD5D4A"/>
    <w:rsid w:val="00FD5D65"/>
    <w:rsid w:val="00FD5F74"/>
    <w:rsid w:val="00FD6219"/>
    <w:rsid w:val="00FD6335"/>
    <w:rsid w:val="00FD636E"/>
    <w:rsid w:val="00FD6433"/>
    <w:rsid w:val="00FD648C"/>
    <w:rsid w:val="00FD656E"/>
    <w:rsid w:val="00FD6900"/>
    <w:rsid w:val="00FD69DC"/>
    <w:rsid w:val="00FD6A3C"/>
    <w:rsid w:val="00FD6D7D"/>
    <w:rsid w:val="00FD6EAD"/>
    <w:rsid w:val="00FD6EE1"/>
    <w:rsid w:val="00FD7011"/>
    <w:rsid w:val="00FD71C1"/>
    <w:rsid w:val="00FD7384"/>
    <w:rsid w:val="00FD73D7"/>
    <w:rsid w:val="00FD744A"/>
    <w:rsid w:val="00FD750F"/>
    <w:rsid w:val="00FD77DA"/>
    <w:rsid w:val="00FD78D5"/>
    <w:rsid w:val="00FD7E2D"/>
    <w:rsid w:val="00FD7E82"/>
    <w:rsid w:val="00FD7F97"/>
    <w:rsid w:val="00FE000C"/>
    <w:rsid w:val="00FE001E"/>
    <w:rsid w:val="00FE00F7"/>
    <w:rsid w:val="00FE030C"/>
    <w:rsid w:val="00FE040E"/>
    <w:rsid w:val="00FE0683"/>
    <w:rsid w:val="00FE0739"/>
    <w:rsid w:val="00FE0788"/>
    <w:rsid w:val="00FE0834"/>
    <w:rsid w:val="00FE08A6"/>
    <w:rsid w:val="00FE0B46"/>
    <w:rsid w:val="00FE0D8D"/>
    <w:rsid w:val="00FE0F4D"/>
    <w:rsid w:val="00FE101A"/>
    <w:rsid w:val="00FE10A3"/>
    <w:rsid w:val="00FE113D"/>
    <w:rsid w:val="00FE12FA"/>
    <w:rsid w:val="00FE13CC"/>
    <w:rsid w:val="00FE1478"/>
    <w:rsid w:val="00FE16F4"/>
    <w:rsid w:val="00FE176D"/>
    <w:rsid w:val="00FE1B46"/>
    <w:rsid w:val="00FE1BA9"/>
    <w:rsid w:val="00FE1C5B"/>
    <w:rsid w:val="00FE1EE5"/>
    <w:rsid w:val="00FE1FC4"/>
    <w:rsid w:val="00FE202B"/>
    <w:rsid w:val="00FE2118"/>
    <w:rsid w:val="00FE2262"/>
    <w:rsid w:val="00FE22A0"/>
    <w:rsid w:val="00FE2540"/>
    <w:rsid w:val="00FE2595"/>
    <w:rsid w:val="00FE2653"/>
    <w:rsid w:val="00FE2673"/>
    <w:rsid w:val="00FE268B"/>
    <w:rsid w:val="00FE26A0"/>
    <w:rsid w:val="00FE2869"/>
    <w:rsid w:val="00FE288D"/>
    <w:rsid w:val="00FE289B"/>
    <w:rsid w:val="00FE28EA"/>
    <w:rsid w:val="00FE2C10"/>
    <w:rsid w:val="00FE2DE5"/>
    <w:rsid w:val="00FE2FB7"/>
    <w:rsid w:val="00FE3014"/>
    <w:rsid w:val="00FE3086"/>
    <w:rsid w:val="00FE309A"/>
    <w:rsid w:val="00FE35DD"/>
    <w:rsid w:val="00FE377C"/>
    <w:rsid w:val="00FE3851"/>
    <w:rsid w:val="00FE38A4"/>
    <w:rsid w:val="00FE3B43"/>
    <w:rsid w:val="00FE3B79"/>
    <w:rsid w:val="00FE3C2B"/>
    <w:rsid w:val="00FE3DA2"/>
    <w:rsid w:val="00FE3E3B"/>
    <w:rsid w:val="00FE4005"/>
    <w:rsid w:val="00FE41A3"/>
    <w:rsid w:val="00FE41AB"/>
    <w:rsid w:val="00FE4216"/>
    <w:rsid w:val="00FE429C"/>
    <w:rsid w:val="00FE42EC"/>
    <w:rsid w:val="00FE4535"/>
    <w:rsid w:val="00FE48A6"/>
    <w:rsid w:val="00FE48FB"/>
    <w:rsid w:val="00FE493D"/>
    <w:rsid w:val="00FE4B1F"/>
    <w:rsid w:val="00FE4B2B"/>
    <w:rsid w:val="00FE4C15"/>
    <w:rsid w:val="00FE4D8E"/>
    <w:rsid w:val="00FE5020"/>
    <w:rsid w:val="00FE50A9"/>
    <w:rsid w:val="00FE50E6"/>
    <w:rsid w:val="00FE51AF"/>
    <w:rsid w:val="00FE524A"/>
    <w:rsid w:val="00FE52C0"/>
    <w:rsid w:val="00FE541B"/>
    <w:rsid w:val="00FE5628"/>
    <w:rsid w:val="00FE5749"/>
    <w:rsid w:val="00FE58B8"/>
    <w:rsid w:val="00FE5A57"/>
    <w:rsid w:val="00FE5C5F"/>
    <w:rsid w:val="00FE5C73"/>
    <w:rsid w:val="00FE5E22"/>
    <w:rsid w:val="00FE5EF7"/>
    <w:rsid w:val="00FE60A8"/>
    <w:rsid w:val="00FE6348"/>
    <w:rsid w:val="00FE66A9"/>
    <w:rsid w:val="00FE66EE"/>
    <w:rsid w:val="00FE674B"/>
    <w:rsid w:val="00FE681A"/>
    <w:rsid w:val="00FE6B03"/>
    <w:rsid w:val="00FE6C02"/>
    <w:rsid w:val="00FE6D30"/>
    <w:rsid w:val="00FE6F3D"/>
    <w:rsid w:val="00FE6F9A"/>
    <w:rsid w:val="00FE7057"/>
    <w:rsid w:val="00FE7085"/>
    <w:rsid w:val="00FE7092"/>
    <w:rsid w:val="00FE71A3"/>
    <w:rsid w:val="00FE724F"/>
    <w:rsid w:val="00FE72A5"/>
    <w:rsid w:val="00FE75B9"/>
    <w:rsid w:val="00FE7730"/>
    <w:rsid w:val="00FE79FD"/>
    <w:rsid w:val="00FE7BEA"/>
    <w:rsid w:val="00FE7CBA"/>
    <w:rsid w:val="00FE7CF5"/>
    <w:rsid w:val="00FE7D7A"/>
    <w:rsid w:val="00FE7F13"/>
    <w:rsid w:val="00FE7F1F"/>
    <w:rsid w:val="00FE7F68"/>
    <w:rsid w:val="00FE7F6B"/>
    <w:rsid w:val="00FF0062"/>
    <w:rsid w:val="00FF00BF"/>
    <w:rsid w:val="00FF0151"/>
    <w:rsid w:val="00FF01D5"/>
    <w:rsid w:val="00FF0429"/>
    <w:rsid w:val="00FF0462"/>
    <w:rsid w:val="00FF04EE"/>
    <w:rsid w:val="00FF0668"/>
    <w:rsid w:val="00FF06B3"/>
    <w:rsid w:val="00FF06DA"/>
    <w:rsid w:val="00FF0806"/>
    <w:rsid w:val="00FF0814"/>
    <w:rsid w:val="00FF08EA"/>
    <w:rsid w:val="00FF0948"/>
    <w:rsid w:val="00FF098D"/>
    <w:rsid w:val="00FF0A62"/>
    <w:rsid w:val="00FF0CEB"/>
    <w:rsid w:val="00FF0E53"/>
    <w:rsid w:val="00FF1074"/>
    <w:rsid w:val="00FF1114"/>
    <w:rsid w:val="00FF11CA"/>
    <w:rsid w:val="00FF11DD"/>
    <w:rsid w:val="00FF12DF"/>
    <w:rsid w:val="00FF14B4"/>
    <w:rsid w:val="00FF1523"/>
    <w:rsid w:val="00FF16B4"/>
    <w:rsid w:val="00FF1768"/>
    <w:rsid w:val="00FF17DB"/>
    <w:rsid w:val="00FF1F8F"/>
    <w:rsid w:val="00FF20EF"/>
    <w:rsid w:val="00FF2190"/>
    <w:rsid w:val="00FF23C7"/>
    <w:rsid w:val="00FF2501"/>
    <w:rsid w:val="00FF255D"/>
    <w:rsid w:val="00FF28A5"/>
    <w:rsid w:val="00FF2A2C"/>
    <w:rsid w:val="00FF2AC5"/>
    <w:rsid w:val="00FF2B19"/>
    <w:rsid w:val="00FF2CD4"/>
    <w:rsid w:val="00FF2F6C"/>
    <w:rsid w:val="00FF2F92"/>
    <w:rsid w:val="00FF2FC8"/>
    <w:rsid w:val="00FF30C2"/>
    <w:rsid w:val="00FF32D2"/>
    <w:rsid w:val="00FF343B"/>
    <w:rsid w:val="00FF369C"/>
    <w:rsid w:val="00FF36D9"/>
    <w:rsid w:val="00FF388C"/>
    <w:rsid w:val="00FF390A"/>
    <w:rsid w:val="00FF3B9C"/>
    <w:rsid w:val="00FF3D65"/>
    <w:rsid w:val="00FF3ED5"/>
    <w:rsid w:val="00FF4035"/>
    <w:rsid w:val="00FF4064"/>
    <w:rsid w:val="00FF4112"/>
    <w:rsid w:val="00FF4162"/>
    <w:rsid w:val="00FF41F6"/>
    <w:rsid w:val="00FF4289"/>
    <w:rsid w:val="00FF43EC"/>
    <w:rsid w:val="00FF4492"/>
    <w:rsid w:val="00FF44E1"/>
    <w:rsid w:val="00FF4781"/>
    <w:rsid w:val="00FF491D"/>
    <w:rsid w:val="00FF4A4A"/>
    <w:rsid w:val="00FF4B2B"/>
    <w:rsid w:val="00FF4C04"/>
    <w:rsid w:val="00FF4C0F"/>
    <w:rsid w:val="00FF4D5F"/>
    <w:rsid w:val="00FF4DC0"/>
    <w:rsid w:val="00FF4E74"/>
    <w:rsid w:val="00FF4ECC"/>
    <w:rsid w:val="00FF4ED2"/>
    <w:rsid w:val="00FF508B"/>
    <w:rsid w:val="00FF53E4"/>
    <w:rsid w:val="00FF53FC"/>
    <w:rsid w:val="00FF5585"/>
    <w:rsid w:val="00FF5597"/>
    <w:rsid w:val="00FF55A5"/>
    <w:rsid w:val="00FF55F5"/>
    <w:rsid w:val="00FF5610"/>
    <w:rsid w:val="00FF5653"/>
    <w:rsid w:val="00FF578F"/>
    <w:rsid w:val="00FF5A66"/>
    <w:rsid w:val="00FF5AE5"/>
    <w:rsid w:val="00FF5AED"/>
    <w:rsid w:val="00FF5AF4"/>
    <w:rsid w:val="00FF5B56"/>
    <w:rsid w:val="00FF5D5E"/>
    <w:rsid w:val="00FF5DE2"/>
    <w:rsid w:val="00FF5F81"/>
    <w:rsid w:val="00FF61F7"/>
    <w:rsid w:val="00FF623B"/>
    <w:rsid w:val="00FF62C8"/>
    <w:rsid w:val="00FF6311"/>
    <w:rsid w:val="00FF6387"/>
    <w:rsid w:val="00FF6481"/>
    <w:rsid w:val="00FF6551"/>
    <w:rsid w:val="00FF65E9"/>
    <w:rsid w:val="00FF6674"/>
    <w:rsid w:val="00FF668C"/>
    <w:rsid w:val="00FF6768"/>
    <w:rsid w:val="00FF6772"/>
    <w:rsid w:val="00FF6773"/>
    <w:rsid w:val="00FF6B48"/>
    <w:rsid w:val="00FF6FB2"/>
    <w:rsid w:val="00FF6FD3"/>
    <w:rsid w:val="00FF7134"/>
    <w:rsid w:val="00FF7206"/>
    <w:rsid w:val="00FF7286"/>
    <w:rsid w:val="00FF72C9"/>
    <w:rsid w:val="00FF72D6"/>
    <w:rsid w:val="00FF72ED"/>
    <w:rsid w:val="00FF7349"/>
    <w:rsid w:val="00FF73BE"/>
    <w:rsid w:val="00FF73BF"/>
    <w:rsid w:val="00FF74AC"/>
    <w:rsid w:val="00FF7519"/>
    <w:rsid w:val="00FF7718"/>
    <w:rsid w:val="00FF7797"/>
    <w:rsid w:val="00FF7859"/>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1CCC"/>
    <w:rsid w:val="030D2AB0"/>
    <w:rsid w:val="030E0094"/>
    <w:rsid w:val="032EC252"/>
    <w:rsid w:val="0330B1CE"/>
    <w:rsid w:val="0332DB8A"/>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16CA"/>
    <w:rsid w:val="03CA48FA"/>
    <w:rsid w:val="03D03B83"/>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9B568"/>
    <w:rsid w:val="047A20D2"/>
    <w:rsid w:val="047D9627"/>
    <w:rsid w:val="048345E2"/>
    <w:rsid w:val="0485DE27"/>
    <w:rsid w:val="0493902A"/>
    <w:rsid w:val="0497C077"/>
    <w:rsid w:val="049CEB5D"/>
    <w:rsid w:val="04AB6364"/>
    <w:rsid w:val="04B4D49A"/>
    <w:rsid w:val="04B86295"/>
    <w:rsid w:val="04BCC83E"/>
    <w:rsid w:val="04BD1167"/>
    <w:rsid w:val="04BEAD41"/>
    <w:rsid w:val="04C9756B"/>
    <w:rsid w:val="04C98047"/>
    <w:rsid w:val="04D039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BB88A0"/>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208A"/>
    <w:rsid w:val="0732B0F0"/>
    <w:rsid w:val="0734999D"/>
    <w:rsid w:val="0736D313"/>
    <w:rsid w:val="073C7353"/>
    <w:rsid w:val="0747B077"/>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A33F6"/>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CD49D4"/>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1C9C6"/>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0D3F2"/>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B6AED"/>
    <w:rsid w:val="0D4E21B5"/>
    <w:rsid w:val="0D4E688E"/>
    <w:rsid w:val="0D5C1103"/>
    <w:rsid w:val="0D682948"/>
    <w:rsid w:val="0D6E90A3"/>
    <w:rsid w:val="0D747DFD"/>
    <w:rsid w:val="0D80F31D"/>
    <w:rsid w:val="0D81C482"/>
    <w:rsid w:val="0D83F751"/>
    <w:rsid w:val="0D848BB5"/>
    <w:rsid w:val="0D8AF4F0"/>
    <w:rsid w:val="0D8B49DF"/>
    <w:rsid w:val="0D8E61B2"/>
    <w:rsid w:val="0D9CC4A5"/>
    <w:rsid w:val="0DA1AC75"/>
    <w:rsid w:val="0DA29F74"/>
    <w:rsid w:val="0DA8AC06"/>
    <w:rsid w:val="0DACCEDE"/>
    <w:rsid w:val="0DADF958"/>
    <w:rsid w:val="0DAF7469"/>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082AF"/>
    <w:rsid w:val="0EF14346"/>
    <w:rsid w:val="0F0FF4AF"/>
    <w:rsid w:val="0F14E302"/>
    <w:rsid w:val="0F15DEB8"/>
    <w:rsid w:val="0F182DB2"/>
    <w:rsid w:val="0F1E0F1C"/>
    <w:rsid w:val="0F1F610D"/>
    <w:rsid w:val="0F1FD933"/>
    <w:rsid w:val="0F21C64E"/>
    <w:rsid w:val="0F26D997"/>
    <w:rsid w:val="0F29A1AD"/>
    <w:rsid w:val="0F2A0C07"/>
    <w:rsid w:val="0F2A720A"/>
    <w:rsid w:val="0F2C03CA"/>
    <w:rsid w:val="0F38FC31"/>
    <w:rsid w:val="0F43922A"/>
    <w:rsid w:val="0F577044"/>
    <w:rsid w:val="0F6290C2"/>
    <w:rsid w:val="0F677AF5"/>
    <w:rsid w:val="0F6AE58D"/>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1ED4D"/>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AE8D25"/>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212C9"/>
    <w:rsid w:val="115A7EBC"/>
    <w:rsid w:val="115AB1AE"/>
    <w:rsid w:val="11607440"/>
    <w:rsid w:val="116CF79D"/>
    <w:rsid w:val="1179D884"/>
    <w:rsid w:val="1182041D"/>
    <w:rsid w:val="11839F20"/>
    <w:rsid w:val="11923D7C"/>
    <w:rsid w:val="1193BEBC"/>
    <w:rsid w:val="119629B8"/>
    <w:rsid w:val="11A62B76"/>
    <w:rsid w:val="11AA1753"/>
    <w:rsid w:val="11AA5C7C"/>
    <w:rsid w:val="11AB8026"/>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10FB5"/>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B777B9"/>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7C70D"/>
    <w:rsid w:val="14E95180"/>
    <w:rsid w:val="14EAF3CD"/>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1DCCE"/>
    <w:rsid w:val="15AEA823"/>
    <w:rsid w:val="15B02D5E"/>
    <w:rsid w:val="15B4B7E0"/>
    <w:rsid w:val="15B60AFB"/>
    <w:rsid w:val="15B723EA"/>
    <w:rsid w:val="15C148BB"/>
    <w:rsid w:val="15C95B7A"/>
    <w:rsid w:val="15CAB02B"/>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6B0A3"/>
    <w:rsid w:val="1718F50E"/>
    <w:rsid w:val="171D2644"/>
    <w:rsid w:val="171DA515"/>
    <w:rsid w:val="1723FF54"/>
    <w:rsid w:val="17271B10"/>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A1B451"/>
    <w:rsid w:val="17B2D77C"/>
    <w:rsid w:val="17B91055"/>
    <w:rsid w:val="17BB11BB"/>
    <w:rsid w:val="17BC1BAE"/>
    <w:rsid w:val="17C15CC2"/>
    <w:rsid w:val="17C39E1D"/>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AFF9C"/>
    <w:rsid w:val="182D3F4F"/>
    <w:rsid w:val="182FE5F1"/>
    <w:rsid w:val="183AEC80"/>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C9020"/>
    <w:rsid w:val="18AD2C46"/>
    <w:rsid w:val="18B089F0"/>
    <w:rsid w:val="18C825D2"/>
    <w:rsid w:val="18CA8367"/>
    <w:rsid w:val="18CC8CC4"/>
    <w:rsid w:val="18CD65AA"/>
    <w:rsid w:val="18D1A6D9"/>
    <w:rsid w:val="18D52F66"/>
    <w:rsid w:val="18DA3269"/>
    <w:rsid w:val="18DB091F"/>
    <w:rsid w:val="18E830C4"/>
    <w:rsid w:val="18E8CBA7"/>
    <w:rsid w:val="18F3B8CE"/>
    <w:rsid w:val="190E3574"/>
    <w:rsid w:val="191439EC"/>
    <w:rsid w:val="1918DA16"/>
    <w:rsid w:val="19200BCC"/>
    <w:rsid w:val="1923CF2F"/>
    <w:rsid w:val="1925E7B4"/>
    <w:rsid w:val="19318746"/>
    <w:rsid w:val="19325A4B"/>
    <w:rsid w:val="19404E9D"/>
    <w:rsid w:val="194A2D9E"/>
    <w:rsid w:val="195E3214"/>
    <w:rsid w:val="196EBC1E"/>
    <w:rsid w:val="197162BC"/>
    <w:rsid w:val="1972D528"/>
    <w:rsid w:val="1975E25F"/>
    <w:rsid w:val="19794D68"/>
    <w:rsid w:val="197C5EED"/>
    <w:rsid w:val="197DB09F"/>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0B8C70"/>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5F86D"/>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9A69B9"/>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69F77"/>
    <w:rsid w:val="1DE89ED1"/>
    <w:rsid w:val="1DED8EBA"/>
    <w:rsid w:val="1DED98C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B82D2E"/>
    <w:rsid w:val="1EC1976B"/>
    <w:rsid w:val="1EC97523"/>
    <w:rsid w:val="1ECBF7D5"/>
    <w:rsid w:val="1EE3A42A"/>
    <w:rsid w:val="1EE57F4C"/>
    <w:rsid w:val="1EE5BA69"/>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A0DC6D"/>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8E19B"/>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2FAA3"/>
    <w:rsid w:val="20D90047"/>
    <w:rsid w:val="20E653F4"/>
    <w:rsid w:val="20ED170B"/>
    <w:rsid w:val="20EFC372"/>
    <w:rsid w:val="20FBB230"/>
    <w:rsid w:val="20FEEFCA"/>
    <w:rsid w:val="21078CB9"/>
    <w:rsid w:val="210CCE64"/>
    <w:rsid w:val="211301C9"/>
    <w:rsid w:val="2119C804"/>
    <w:rsid w:val="211E1A18"/>
    <w:rsid w:val="21207CAA"/>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A4D7B3"/>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0EE126"/>
    <w:rsid w:val="2218BA2A"/>
    <w:rsid w:val="221BCD1F"/>
    <w:rsid w:val="221D8C45"/>
    <w:rsid w:val="2221AA04"/>
    <w:rsid w:val="22249CE0"/>
    <w:rsid w:val="2228EBDF"/>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4B8DF"/>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BCBE4D"/>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888DC"/>
    <w:rsid w:val="255EF3F5"/>
    <w:rsid w:val="25603AC3"/>
    <w:rsid w:val="2561B98E"/>
    <w:rsid w:val="256220CB"/>
    <w:rsid w:val="2569FBA1"/>
    <w:rsid w:val="256D06A8"/>
    <w:rsid w:val="256D4DDC"/>
    <w:rsid w:val="2573950F"/>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552BA"/>
    <w:rsid w:val="25DF2D03"/>
    <w:rsid w:val="25E2C1E7"/>
    <w:rsid w:val="25E769BD"/>
    <w:rsid w:val="25E8A1BB"/>
    <w:rsid w:val="25F3D09F"/>
    <w:rsid w:val="260160ED"/>
    <w:rsid w:val="2602ABD4"/>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DD095E"/>
    <w:rsid w:val="27EFD0BC"/>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01976"/>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770A63"/>
    <w:rsid w:val="2A80CA6F"/>
    <w:rsid w:val="2A84AC4E"/>
    <w:rsid w:val="2A8B1CD5"/>
    <w:rsid w:val="2A96D6A6"/>
    <w:rsid w:val="2AA56BCF"/>
    <w:rsid w:val="2AA6DCEE"/>
    <w:rsid w:val="2AA83908"/>
    <w:rsid w:val="2AB17F5A"/>
    <w:rsid w:val="2AB9BC20"/>
    <w:rsid w:val="2ABE6EC5"/>
    <w:rsid w:val="2AC7AF38"/>
    <w:rsid w:val="2ACDDCA5"/>
    <w:rsid w:val="2AD2E6C5"/>
    <w:rsid w:val="2AD77F3D"/>
    <w:rsid w:val="2ADFDF2A"/>
    <w:rsid w:val="2AE5A701"/>
    <w:rsid w:val="2AE8330D"/>
    <w:rsid w:val="2AF2F049"/>
    <w:rsid w:val="2AF66328"/>
    <w:rsid w:val="2AF98D79"/>
    <w:rsid w:val="2AF9F012"/>
    <w:rsid w:val="2B05C207"/>
    <w:rsid w:val="2B0F8F28"/>
    <w:rsid w:val="2B10E326"/>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854737"/>
    <w:rsid w:val="2B93E4D5"/>
    <w:rsid w:val="2B948AB0"/>
    <w:rsid w:val="2B95590D"/>
    <w:rsid w:val="2B9831CB"/>
    <w:rsid w:val="2B989337"/>
    <w:rsid w:val="2B9DEF27"/>
    <w:rsid w:val="2B9E91AC"/>
    <w:rsid w:val="2B9F7ACF"/>
    <w:rsid w:val="2BA09AFC"/>
    <w:rsid w:val="2BA2B320"/>
    <w:rsid w:val="2BA423A9"/>
    <w:rsid w:val="2BA43252"/>
    <w:rsid w:val="2BC14A3B"/>
    <w:rsid w:val="2BD61BCA"/>
    <w:rsid w:val="2BDF408C"/>
    <w:rsid w:val="2BDF5CD3"/>
    <w:rsid w:val="2BE18406"/>
    <w:rsid w:val="2BE568BD"/>
    <w:rsid w:val="2C13B15C"/>
    <w:rsid w:val="2C175A97"/>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97323"/>
    <w:rsid w:val="2D9B424E"/>
    <w:rsid w:val="2D9F5DDB"/>
    <w:rsid w:val="2DA03570"/>
    <w:rsid w:val="2DA205A7"/>
    <w:rsid w:val="2DA908C8"/>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9D416"/>
    <w:rsid w:val="308E592D"/>
    <w:rsid w:val="308FE7BB"/>
    <w:rsid w:val="30910D56"/>
    <w:rsid w:val="30979ED8"/>
    <w:rsid w:val="309B6B42"/>
    <w:rsid w:val="30A0159A"/>
    <w:rsid w:val="30B01C74"/>
    <w:rsid w:val="30B2DBFF"/>
    <w:rsid w:val="30B9E635"/>
    <w:rsid w:val="30BCE473"/>
    <w:rsid w:val="30C3D781"/>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D34C1A"/>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9F558"/>
    <w:rsid w:val="324B3969"/>
    <w:rsid w:val="32528E6F"/>
    <w:rsid w:val="3256507B"/>
    <w:rsid w:val="325D58DB"/>
    <w:rsid w:val="3260E91B"/>
    <w:rsid w:val="326A0ADF"/>
    <w:rsid w:val="326D4289"/>
    <w:rsid w:val="32747896"/>
    <w:rsid w:val="3277D673"/>
    <w:rsid w:val="328552FE"/>
    <w:rsid w:val="328F3F7E"/>
    <w:rsid w:val="32911FD5"/>
    <w:rsid w:val="3295CC1C"/>
    <w:rsid w:val="32988F06"/>
    <w:rsid w:val="329BCFF2"/>
    <w:rsid w:val="32A9480B"/>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41B04"/>
    <w:rsid w:val="348B9F71"/>
    <w:rsid w:val="3498CC9E"/>
    <w:rsid w:val="349A387A"/>
    <w:rsid w:val="349D6887"/>
    <w:rsid w:val="34A1AC5E"/>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C822C"/>
    <w:rsid w:val="353E1F1D"/>
    <w:rsid w:val="3556AE9D"/>
    <w:rsid w:val="355EFE6C"/>
    <w:rsid w:val="3563C6B7"/>
    <w:rsid w:val="356FCD4C"/>
    <w:rsid w:val="357D56D0"/>
    <w:rsid w:val="358570E0"/>
    <w:rsid w:val="35893C0D"/>
    <w:rsid w:val="359AC6A0"/>
    <w:rsid w:val="35A8FF26"/>
    <w:rsid w:val="35BC25DB"/>
    <w:rsid w:val="35BEF4CF"/>
    <w:rsid w:val="35C62275"/>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34607"/>
    <w:rsid w:val="36979D93"/>
    <w:rsid w:val="36A78198"/>
    <w:rsid w:val="36AB98CE"/>
    <w:rsid w:val="36ABEE97"/>
    <w:rsid w:val="36AC33CD"/>
    <w:rsid w:val="36AFDED4"/>
    <w:rsid w:val="36CFD159"/>
    <w:rsid w:val="36E4539C"/>
    <w:rsid w:val="36F21017"/>
    <w:rsid w:val="36F42E76"/>
    <w:rsid w:val="36F48F9C"/>
    <w:rsid w:val="36FFF3EB"/>
    <w:rsid w:val="3710C8F6"/>
    <w:rsid w:val="37110C80"/>
    <w:rsid w:val="37195FE2"/>
    <w:rsid w:val="371A7F1A"/>
    <w:rsid w:val="3731869C"/>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C82A5D"/>
    <w:rsid w:val="37CC8948"/>
    <w:rsid w:val="37D0D06C"/>
    <w:rsid w:val="37DC777F"/>
    <w:rsid w:val="37E368C7"/>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6B16F"/>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1EACC"/>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80907"/>
    <w:rsid w:val="3ADDDA38"/>
    <w:rsid w:val="3AE90B29"/>
    <w:rsid w:val="3B018E8C"/>
    <w:rsid w:val="3B0DED35"/>
    <w:rsid w:val="3B0F05D3"/>
    <w:rsid w:val="3B165A92"/>
    <w:rsid w:val="3B232D15"/>
    <w:rsid w:val="3B238C70"/>
    <w:rsid w:val="3B27E1A2"/>
    <w:rsid w:val="3B2CF02E"/>
    <w:rsid w:val="3B2DD742"/>
    <w:rsid w:val="3B33419F"/>
    <w:rsid w:val="3B3719C5"/>
    <w:rsid w:val="3B4911EA"/>
    <w:rsid w:val="3B4913D2"/>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A6319"/>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91A1"/>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1DA86A"/>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1A409"/>
    <w:rsid w:val="41ED805E"/>
    <w:rsid w:val="41EE7E5D"/>
    <w:rsid w:val="41F1471B"/>
    <w:rsid w:val="41F6AA67"/>
    <w:rsid w:val="41F8AE9E"/>
    <w:rsid w:val="41FA2FA7"/>
    <w:rsid w:val="41FB37A7"/>
    <w:rsid w:val="4226E9C3"/>
    <w:rsid w:val="422702F9"/>
    <w:rsid w:val="4237972D"/>
    <w:rsid w:val="42400862"/>
    <w:rsid w:val="4247D61F"/>
    <w:rsid w:val="4251BBEF"/>
    <w:rsid w:val="425AA49C"/>
    <w:rsid w:val="425AEB3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82DCC"/>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AEBE87"/>
    <w:rsid w:val="44B16244"/>
    <w:rsid w:val="44B60CEC"/>
    <w:rsid w:val="44BBDA42"/>
    <w:rsid w:val="44BF8C5A"/>
    <w:rsid w:val="44C04530"/>
    <w:rsid w:val="44C161DA"/>
    <w:rsid w:val="44C26E2D"/>
    <w:rsid w:val="44C4E9D3"/>
    <w:rsid w:val="44C6DBBB"/>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8F989"/>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61CD9"/>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D4ED5D"/>
    <w:rsid w:val="47E03CC2"/>
    <w:rsid w:val="47E07D94"/>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9C02F5"/>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5A48"/>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99CC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9E133"/>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97B73B"/>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4DFDC4"/>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40E4C"/>
    <w:rsid w:val="4DF95EC4"/>
    <w:rsid w:val="4E0399F9"/>
    <w:rsid w:val="4E03ACEA"/>
    <w:rsid w:val="4E03CB10"/>
    <w:rsid w:val="4E0D6CA2"/>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ED866"/>
    <w:rsid w:val="4EAF11FA"/>
    <w:rsid w:val="4EB08F6D"/>
    <w:rsid w:val="4EB6FCEB"/>
    <w:rsid w:val="4EB7F72E"/>
    <w:rsid w:val="4EB88048"/>
    <w:rsid w:val="4EBA8CD4"/>
    <w:rsid w:val="4EC65738"/>
    <w:rsid w:val="4EC71818"/>
    <w:rsid w:val="4ED2EB2F"/>
    <w:rsid w:val="4ED36EF4"/>
    <w:rsid w:val="4EE865B8"/>
    <w:rsid w:val="4EE96877"/>
    <w:rsid w:val="4EEEB905"/>
    <w:rsid w:val="4EF44F5B"/>
    <w:rsid w:val="4EF49982"/>
    <w:rsid w:val="4EF6F220"/>
    <w:rsid w:val="4EF8037D"/>
    <w:rsid w:val="4EFD6B56"/>
    <w:rsid w:val="4F007B02"/>
    <w:rsid w:val="4F01B120"/>
    <w:rsid w:val="4F061965"/>
    <w:rsid w:val="4F07A8CF"/>
    <w:rsid w:val="4F08EA0B"/>
    <w:rsid w:val="4F0DC51B"/>
    <w:rsid w:val="4F1135C6"/>
    <w:rsid w:val="4F1E6763"/>
    <w:rsid w:val="4F20E839"/>
    <w:rsid w:val="4F21264D"/>
    <w:rsid w:val="4F26DAC5"/>
    <w:rsid w:val="4F29CFF9"/>
    <w:rsid w:val="4F3ED8AC"/>
    <w:rsid w:val="4F4DFF25"/>
    <w:rsid w:val="4F505D98"/>
    <w:rsid w:val="4F552421"/>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1AC889"/>
    <w:rsid w:val="502007ED"/>
    <w:rsid w:val="50378667"/>
    <w:rsid w:val="5046B0CA"/>
    <w:rsid w:val="504B2AD6"/>
    <w:rsid w:val="504CD9A1"/>
    <w:rsid w:val="5051B1E0"/>
    <w:rsid w:val="5056E553"/>
    <w:rsid w:val="50591857"/>
    <w:rsid w:val="5059F373"/>
    <w:rsid w:val="505D4D73"/>
    <w:rsid w:val="506554FE"/>
    <w:rsid w:val="50693A39"/>
    <w:rsid w:val="506CDF74"/>
    <w:rsid w:val="506F9899"/>
    <w:rsid w:val="50745457"/>
    <w:rsid w:val="507EACEC"/>
    <w:rsid w:val="50843E15"/>
    <w:rsid w:val="508AC6A3"/>
    <w:rsid w:val="508E6E42"/>
    <w:rsid w:val="508FB39C"/>
    <w:rsid w:val="5092558C"/>
    <w:rsid w:val="50952DC9"/>
    <w:rsid w:val="509F19A4"/>
    <w:rsid w:val="50A52C91"/>
    <w:rsid w:val="50A97297"/>
    <w:rsid w:val="50AFC133"/>
    <w:rsid w:val="50B0A134"/>
    <w:rsid w:val="50B22AE1"/>
    <w:rsid w:val="50CBA7A1"/>
    <w:rsid w:val="50CFD6D9"/>
    <w:rsid w:val="50D242A8"/>
    <w:rsid w:val="50D3CF71"/>
    <w:rsid w:val="50D99FD5"/>
    <w:rsid w:val="50DA3F77"/>
    <w:rsid w:val="50E09005"/>
    <w:rsid w:val="50E6970E"/>
    <w:rsid w:val="50EE937C"/>
    <w:rsid w:val="50FBF770"/>
    <w:rsid w:val="50FC8EDB"/>
    <w:rsid w:val="50FCD740"/>
    <w:rsid w:val="50FE22F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4D4626"/>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A1BF7"/>
    <w:rsid w:val="51FCED90"/>
    <w:rsid w:val="5201DEA1"/>
    <w:rsid w:val="5201F643"/>
    <w:rsid w:val="520C4EE2"/>
    <w:rsid w:val="5216E74F"/>
    <w:rsid w:val="521B6AED"/>
    <w:rsid w:val="521C6BCF"/>
    <w:rsid w:val="522260BC"/>
    <w:rsid w:val="5227CBD8"/>
    <w:rsid w:val="522CCF56"/>
    <w:rsid w:val="522F5F5F"/>
    <w:rsid w:val="52328CE4"/>
    <w:rsid w:val="52426D61"/>
    <w:rsid w:val="52443D20"/>
    <w:rsid w:val="52497718"/>
    <w:rsid w:val="524F82BF"/>
    <w:rsid w:val="5256E4AE"/>
    <w:rsid w:val="5258976A"/>
    <w:rsid w:val="526445FA"/>
    <w:rsid w:val="5266D42D"/>
    <w:rsid w:val="52686DCE"/>
    <w:rsid w:val="5269275B"/>
    <w:rsid w:val="526EEA80"/>
    <w:rsid w:val="5276F6FE"/>
    <w:rsid w:val="527ACA5F"/>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543B4"/>
    <w:rsid w:val="537E8157"/>
    <w:rsid w:val="5381CB21"/>
    <w:rsid w:val="53822014"/>
    <w:rsid w:val="5384AB72"/>
    <w:rsid w:val="538557BE"/>
    <w:rsid w:val="538B481B"/>
    <w:rsid w:val="53966807"/>
    <w:rsid w:val="5398C12C"/>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47AA"/>
    <w:rsid w:val="54ACAFF1"/>
    <w:rsid w:val="54AEA8A1"/>
    <w:rsid w:val="54AF1547"/>
    <w:rsid w:val="54B427A0"/>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3E9A4"/>
    <w:rsid w:val="56793465"/>
    <w:rsid w:val="5679E8AE"/>
    <w:rsid w:val="5685EE8A"/>
    <w:rsid w:val="568882E9"/>
    <w:rsid w:val="5689FBD3"/>
    <w:rsid w:val="568BA4AF"/>
    <w:rsid w:val="568D0D3F"/>
    <w:rsid w:val="5694BB5D"/>
    <w:rsid w:val="569E684E"/>
    <w:rsid w:val="56A1E64D"/>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084CC7"/>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2FE654"/>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8CAB9F"/>
    <w:rsid w:val="5AB57BB5"/>
    <w:rsid w:val="5AB6C586"/>
    <w:rsid w:val="5AB9C6FA"/>
    <w:rsid w:val="5AC55B89"/>
    <w:rsid w:val="5AD6FC2D"/>
    <w:rsid w:val="5AE25CBB"/>
    <w:rsid w:val="5AEA3DE6"/>
    <w:rsid w:val="5AEBC2FD"/>
    <w:rsid w:val="5AEFD41E"/>
    <w:rsid w:val="5AF999DD"/>
    <w:rsid w:val="5B003AA9"/>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A764E"/>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57986"/>
    <w:rsid w:val="5CF729A6"/>
    <w:rsid w:val="5CFD194A"/>
    <w:rsid w:val="5CFDC220"/>
    <w:rsid w:val="5D07BF4D"/>
    <w:rsid w:val="5D088433"/>
    <w:rsid w:val="5D103C9E"/>
    <w:rsid w:val="5D24C42D"/>
    <w:rsid w:val="5D339BCC"/>
    <w:rsid w:val="5D3643E5"/>
    <w:rsid w:val="5D39681B"/>
    <w:rsid w:val="5D3B47C4"/>
    <w:rsid w:val="5D3C6153"/>
    <w:rsid w:val="5D3D04E5"/>
    <w:rsid w:val="5D3D4474"/>
    <w:rsid w:val="5D40D2B7"/>
    <w:rsid w:val="5D451FD8"/>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3BF57"/>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4FD0F"/>
    <w:rsid w:val="5EB7E275"/>
    <w:rsid w:val="5EC12C55"/>
    <w:rsid w:val="5EC2C104"/>
    <w:rsid w:val="5EC4E29B"/>
    <w:rsid w:val="5EC881F7"/>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6E75AA"/>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2E12F"/>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E7F288"/>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564A2B"/>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33D344"/>
    <w:rsid w:val="64468A99"/>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862F0"/>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9F7A2"/>
    <w:rsid w:val="653E9A40"/>
    <w:rsid w:val="6540C19D"/>
    <w:rsid w:val="65429AFC"/>
    <w:rsid w:val="654E6818"/>
    <w:rsid w:val="655173D5"/>
    <w:rsid w:val="65523ABD"/>
    <w:rsid w:val="6556CFEF"/>
    <w:rsid w:val="65586A07"/>
    <w:rsid w:val="655DDA11"/>
    <w:rsid w:val="6570F3DC"/>
    <w:rsid w:val="657760A3"/>
    <w:rsid w:val="6579C577"/>
    <w:rsid w:val="658965E3"/>
    <w:rsid w:val="658B16AD"/>
    <w:rsid w:val="65938375"/>
    <w:rsid w:val="6597627A"/>
    <w:rsid w:val="65AED392"/>
    <w:rsid w:val="65AFDE17"/>
    <w:rsid w:val="65C6D19B"/>
    <w:rsid w:val="65CAF71B"/>
    <w:rsid w:val="65CDF382"/>
    <w:rsid w:val="65CEAE6A"/>
    <w:rsid w:val="65D8587F"/>
    <w:rsid w:val="65DD8021"/>
    <w:rsid w:val="65DEBF7F"/>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BDBDB"/>
    <w:rsid w:val="66DDC219"/>
    <w:rsid w:val="66DFA96A"/>
    <w:rsid w:val="66E16E58"/>
    <w:rsid w:val="66EAE5CA"/>
    <w:rsid w:val="66F671FA"/>
    <w:rsid w:val="670115E0"/>
    <w:rsid w:val="6715FAFE"/>
    <w:rsid w:val="671BF8BD"/>
    <w:rsid w:val="6726120B"/>
    <w:rsid w:val="673000ED"/>
    <w:rsid w:val="67476EF6"/>
    <w:rsid w:val="67478863"/>
    <w:rsid w:val="674D9976"/>
    <w:rsid w:val="67507D09"/>
    <w:rsid w:val="6751332F"/>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CBF080"/>
    <w:rsid w:val="67F30C78"/>
    <w:rsid w:val="67FFF5F2"/>
    <w:rsid w:val="6815A998"/>
    <w:rsid w:val="681F9BBC"/>
    <w:rsid w:val="68214B32"/>
    <w:rsid w:val="683509D3"/>
    <w:rsid w:val="683A4B20"/>
    <w:rsid w:val="683FDF26"/>
    <w:rsid w:val="68500902"/>
    <w:rsid w:val="6850C9C2"/>
    <w:rsid w:val="6854934A"/>
    <w:rsid w:val="68594501"/>
    <w:rsid w:val="68604382"/>
    <w:rsid w:val="686A88A8"/>
    <w:rsid w:val="68711D32"/>
    <w:rsid w:val="6877B3DB"/>
    <w:rsid w:val="688145EB"/>
    <w:rsid w:val="6889F4D1"/>
    <w:rsid w:val="688C84F7"/>
    <w:rsid w:val="68992F2B"/>
    <w:rsid w:val="68A304FB"/>
    <w:rsid w:val="68A3E8D6"/>
    <w:rsid w:val="68BCA9A6"/>
    <w:rsid w:val="68C8AAD9"/>
    <w:rsid w:val="68CB3A21"/>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32744"/>
    <w:rsid w:val="694B3FF7"/>
    <w:rsid w:val="696AEC6F"/>
    <w:rsid w:val="696E4D2C"/>
    <w:rsid w:val="6971A9A2"/>
    <w:rsid w:val="6972B439"/>
    <w:rsid w:val="697CCC10"/>
    <w:rsid w:val="697FAC94"/>
    <w:rsid w:val="697FF3FE"/>
    <w:rsid w:val="6986B311"/>
    <w:rsid w:val="698C60DE"/>
    <w:rsid w:val="69A4328F"/>
    <w:rsid w:val="69B00EC1"/>
    <w:rsid w:val="69B090BC"/>
    <w:rsid w:val="69B8E187"/>
    <w:rsid w:val="69C240B1"/>
    <w:rsid w:val="69CC6368"/>
    <w:rsid w:val="69D10171"/>
    <w:rsid w:val="69D72676"/>
    <w:rsid w:val="69EE0FDA"/>
    <w:rsid w:val="69EF68FF"/>
    <w:rsid w:val="69F4B115"/>
    <w:rsid w:val="6A000CC1"/>
    <w:rsid w:val="6A04BDF5"/>
    <w:rsid w:val="6A0815E8"/>
    <w:rsid w:val="6A0F116D"/>
    <w:rsid w:val="6A100679"/>
    <w:rsid w:val="6A144B53"/>
    <w:rsid w:val="6A1D693F"/>
    <w:rsid w:val="6A2B031C"/>
    <w:rsid w:val="6A311AC1"/>
    <w:rsid w:val="6A4023C4"/>
    <w:rsid w:val="6A43472C"/>
    <w:rsid w:val="6A4877B3"/>
    <w:rsid w:val="6A4CA04E"/>
    <w:rsid w:val="6A4F3214"/>
    <w:rsid w:val="6A50E9AA"/>
    <w:rsid w:val="6A680543"/>
    <w:rsid w:val="6A68EB26"/>
    <w:rsid w:val="6A6C9C0D"/>
    <w:rsid w:val="6A754563"/>
    <w:rsid w:val="6A768761"/>
    <w:rsid w:val="6A7C49C3"/>
    <w:rsid w:val="6A7DF91D"/>
    <w:rsid w:val="6A7F01FF"/>
    <w:rsid w:val="6A813D35"/>
    <w:rsid w:val="6A8BA3A4"/>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C3D4D"/>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7E86C"/>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27E96"/>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4AECA9"/>
    <w:rsid w:val="6D59FF22"/>
    <w:rsid w:val="6D693111"/>
    <w:rsid w:val="6D6A30F9"/>
    <w:rsid w:val="6D6D517E"/>
    <w:rsid w:val="6D7843B0"/>
    <w:rsid w:val="6D799F44"/>
    <w:rsid w:val="6D803811"/>
    <w:rsid w:val="6D872643"/>
    <w:rsid w:val="6D8A6392"/>
    <w:rsid w:val="6D8AEC7D"/>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251170"/>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0E4B17"/>
    <w:rsid w:val="6F16FD67"/>
    <w:rsid w:val="6F1825C4"/>
    <w:rsid w:val="6F1DD6A8"/>
    <w:rsid w:val="6F32283C"/>
    <w:rsid w:val="6F356CD8"/>
    <w:rsid w:val="6F3D6A88"/>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7CE2"/>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AF292"/>
    <w:rsid w:val="706BE378"/>
    <w:rsid w:val="70716433"/>
    <w:rsid w:val="7075DBCC"/>
    <w:rsid w:val="707F5DCE"/>
    <w:rsid w:val="70840E78"/>
    <w:rsid w:val="708D938D"/>
    <w:rsid w:val="70A072F9"/>
    <w:rsid w:val="70A420B2"/>
    <w:rsid w:val="70B545F9"/>
    <w:rsid w:val="70C17E3F"/>
    <w:rsid w:val="70C43F52"/>
    <w:rsid w:val="70C698D3"/>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5AAA"/>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61148"/>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2ED6"/>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00B5A"/>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7A85F"/>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6299E"/>
    <w:rsid w:val="75BECBA6"/>
    <w:rsid w:val="75C4DB75"/>
    <w:rsid w:val="75CC8EFE"/>
    <w:rsid w:val="75D8E762"/>
    <w:rsid w:val="75DB1BF1"/>
    <w:rsid w:val="75E19E70"/>
    <w:rsid w:val="75E34405"/>
    <w:rsid w:val="75F214A6"/>
    <w:rsid w:val="75F5A529"/>
    <w:rsid w:val="7602A41A"/>
    <w:rsid w:val="76092B06"/>
    <w:rsid w:val="760BE50C"/>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5E870"/>
    <w:rsid w:val="77B7D9E2"/>
    <w:rsid w:val="77C9F831"/>
    <w:rsid w:val="77DEA546"/>
    <w:rsid w:val="77DF5220"/>
    <w:rsid w:val="77DF9A35"/>
    <w:rsid w:val="77E37D61"/>
    <w:rsid w:val="77F6EB7C"/>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B5FDB"/>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6F6139"/>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BF10935"/>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5EEB8"/>
    <w:rsid w:val="7C8FFC8E"/>
    <w:rsid w:val="7C99D9A5"/>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45D9"/>
    <w:rsid w:val="7DC3E832"/>
    <w:rsid w:val="7DC94F27"/>
    <w:rsid w:val="7DCC78C4"/>
    <w:rsid w:val="7DDAE55F"/>
    <w:rsid w:val="7DE4A661"/>
    <w:rsid w:val="7DE4E879"/>
    <w:rsid w:val="7DEA55B8"/>
    <w:rsid w:val="7DEAF08C"/>
    <w:rsid w:val="7DF5A099"/>
    <w:rsid w:val="7DF7C758"/>
    <w:rsid w:val="7DF9F21B"/>
    <w:rsid w:val="7E033F67"/>
    <w:rsid w:val="7E0530F8"/>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3331E"/>
    <w:rsid w:val="7E876F88"/>
    <w:rsid w:val="7E8A1B11"/>
    <w:rsid w:val="7E8D26FA"/>
    <w:rsid w:val="7E9C55E6"/>
    <w:rsid w:val="7E9F7CE4"/>
    <w:rsid w:val="7EA13751"/>
    <w:rsid w:val="7EB14BCD"/>
    <w:rsid w:val="7EB222A3"/>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1A22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C9F00B8-78F4-41E0-BDAE-54F32C38F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val="fr-FR" w:eastAsia="en-GB"/>
    </w:rPr>
  </w:style>
  <w:style w:type="paragraph" w:customStyle="1" w:styleId="ListNumber1Level2">
    <w:name w:val="List Number 1 (Level 2)"/>
    <w:basedOn w:val="Text1"/>
    <w:rsid w:val="00007F85"/>
    <w:pPr>
      <w:numPr>
        <w:ilvl w:val="1"/>
        <w:numId w:val="5"/>
      </w:numPr>
    </w:pPr>
    <w:rPr>
      <w:rFonts w:eastAsia="Times New Roman"/>
      <w:lang w:val="fr-FR" w:eastAsia="en-GB"/>
    </w:rPr>
  </w:style>
  <w:style w:type="paragraph" w:customStyle="1" w:styleId="ListNumber1Level3">
    <w:name w:val="List Number 1 (Level 3)"/>
    <w:basedOn w:val="Text1"/>
    <w:rsid w:val="00007F85"/>
    <w:pPr>
      <w:numPr>
        <w:ilvl w:val="2"/>
        <w:numId w:val="5"/>
      </w:numPr>
    </w:pPr>
    <w:rPr>
      <w:rFonts w:eastAsia="Times New Roman"/>
      <w:lang w:val="fr-FR" w:eastAsia="en-GB"/>
    </w:rPr>
  </w:style>
  <w:style w:type="paragraph" w:customStyle="1" w:styleId="ListNumber1Level4">
    <w:name w:val="List Number 1 (Level 4)"/>
    <w:basedOn w:val="Text1"/>
    <w:rsid w:val="00007F85"/>
    <w:pPr>
      <w:numPr>
        <w:ilvl w:val="3"/>
        <w:numId w:val="5"/>
      </w:numPr>
    </w:pPr>
    <w:rPr>
      <w:rFonts w:eastAsia="Times New Roman"/>
      <w:lang w:val="fr-FR" w:eastAsia="en-GB"/>
    </w:rPr>
  </w:style>
  <w:style w:type="paragraph" w:customStyle="1" w:styleId="TableParagraph">
    <w:name w:val="Table Paragraph"/>
    <w:basedOn w:val="Normal"/>
    <w:uiPriority w:val="1"/>
    <w:qFormat/>
    <w:rsid w:val="14EAF3CD"/>
    <w:rPr>
      <w:rFonts w:asciiTheme="minorHAnsi" w:eastAsiaTheme="minorEastAsia" w:hAnsiTheme="minorHAnsi" w:cstheme="minorBidi"/>
      <w:sz w:val="22"/>
    </w:rPr>
  </w:style>
  <w:style w:type="character" w:customStyle="1" w:styleId="HeaderChar">
    <w:name w:val="Header Char"/>
    <w:basedOn w:val="DefaultParagraphFont"/>
    <w:link w:val="Header"/>
    <w:uiPriority w:val="99"/>
    <w:rsid w:val="00266C9E"/>
    <w:rPr>
      <w:rFonts w:ascii="Times New Roman" w:hAnsi="Times New Roman" w:cs="Times New Roman"/>
      <w:sz w:val="24"/>
      <w:lang w:val="en-GB"/>
    </w:rPr>
  </w:style>
  <w:style w:type="character" w:customStyle="1" w:styleId="FooterChar">
    <w:name w:val="Footer Char"/>
    <w:basedOn w:val="DefaultParagraphFont"/>
    <w:link w:val="Footer"/>
    <w:uiPriority w:val="99"/>
    <w:rsid w:val="00266C9E"/>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66C9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66C9E"/>
    <w:pPr>
      <w:spacing w:before="0"/>
      <w:jc w:val="right"/>
    </w:pPr>
    <w:rPr>
      <w:sz w:val="28"/>
    </w:rPr>
  </w:style>
  <w:style w:type="paragraph" w:customStyle="1" w:styleId="FooterSensitivity">
    <w:name w:val="Footer Sensitivity"/>
    <w:basedOn w:val="Normal"/>
    <w:rsid w:val="00266C9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66C9E"/>
    <w:pPr>
      <w:tabs>
        <w:tab w:val="center" w:pos="4535"/>
        <w:tab w:val="right" w:pos="9071"/>
      </w:tabs>
      <w:spacing w:before="0"/>
    </w:pPr>
  </w:style>
  <w:style w:type="paragraph" w:customStyle="1" w:styleId="HeaderLandscape">
    <w:name w:val="HeaderLandscape"/>
    <w:basedOn w:val="Normal"/>
    <w:rsid w:val="00266C9E"/>
    <w:pPr>
      <w:tabs>
        <w:tab w:val="center" w:pos="7285"/>
        <w:tab w:val="right" w:pos="14003"/>
      </w:tabs>
      <w:spacing w:before="0"/>
    </w:pPr>
  </w:style>
  <w:style w:type="paragraph" w:styleId="Footer">
    <w:name w:val="footer"/>
    <w:basedOn w:val="Normal"/>
    <w:link w:val="FooterChar"/>
    <w:uiPriority w:val="99"/>
    <w:unhideWhenUsed/>
    <w:rsid w:val="00266C9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66C9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ARES_NUMBER xmlns="e6c3bc29-9e11-4027-900b-c73633d7928a">
      <Url xsi:nil="true"/>
      <Description xsi:nil="true"/>
    </EC_ARES_NUMBER>
    <EC_ARES_DATE_TRANSFERRED xmlns="e6c3bc29-9e11-4027-900b-c73633d7928a" xsi:nil="true"/>
    <IconOverlay xmlns="http://schemas.microsoft.com/sharepoint/v4" xsi:nil="true"/>
    <TaxCatchAll xmlns="e6c3bc29-9e11-4027-900b-c73633d7928a" xsi:nil="true"/>
    <lcf76f155ced4ddcb4097134ff3c332f xmlns="1700ab43-7395-48ff-866c-657c86ba7f4e">
      <Terms xmlns="http://schemas.microsoft.com/office/infopath/2007/PartnerControls"/>
    </lcf76f155ced4ddcb4097134ff3c332f>
    <Deadline xmlns="1700ab43-7395-48ff-866c-657c86ba7f4e" xsi:nil="true"/>
    <Team20 xmlns="1700ab43-7395-48ff-866c-657c86ba7f4e" xsi:nil="true"/>
    <Team10 xmlns="1700ab43-7395-48ff-866c-657c86ba7f4e" xsi:nil="true"/>
    <MT_Number xmlns="1700ab43-7395-48ff-866c-657c86ba7f4e" xsi:nil="true"/>
    <EC_ARES_TRANSFERRED_BY xmlns="e6c3bc29-9e11-4027-900b-c73633d7928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30" ma:contentTypeDescription="Create a new document." ma:contentTypeScope="" ma:versionID="df98852f9111b718f2d3faf140df3d69">
  <xsd:schema xmlns:xsd="http://www.w3.org/2001/XMLSchema" xmlns:xs="http://www.w3.org/2001/XMLSchema" xmlns:p="http://schemas.microsoft.com/office/2006/metadata/properties" xmlns:ns1="http://schemas.microsoft.com/sharepoint/v3" xmlns:ns2="1700ab43-7395-48ff-866c-657c86ba7f4e" xmlns:ns3="e6c3bc29-9e11-4027-900b-c73633d7928a" xmlns:ns4="http://schemas.microsoft.com/sharepoint/v4" targetNamespace="http://schemas.microsoft.com/office/2006/metadata/properties" ma:root="true" ma:fieldsID="b85ccd90c986dbf7f3e488c541f63b5d" ns1:_="" ns2:_="" ns3:_="" ns4:_="">
    <xsd:import namespace="http://schemas.microsoft.com/sharepoint/v3"/>
    <xsd:import namespace="1700ab43-7395-48ff-866c-657c86ba7f4e"/>
    <xsd:import namespace="e6c3bc29-9e11-4027-900b-c73633d7928a"/>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Deadline" minOccurs="0"/>
                <xsd:element ref="ns2:Team10" minOccurs="0"/>
                <xsd:element ref="ns2:Team20" minOccurs="0"/>
                <xsd:element ref="ns2:MT_Number"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element ref="ns2:MediaServiceDateTaken"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31" nillable="true" ma:displayName="Declared Record" ma:hidden="true" ma:internalName="_vti_ItemDeclaredRecord" ma:readOnly="true">
      <xsd:simpleType>
        <xsd:restriction base="dms:DateTime"/>
      </xsd:simpleType>
    </xsd:element>
    <xsd:element name="_vti_ItemHoldRecordStatus" ma:index="32"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Deadline" ma:index="14" nillable="true" ma:displayName="Deadline" ma:format="DateOnly" ma:internalName="Deadline">
      <xsd:simpleType>
        <xsd:restriction base="dms:DateTime"/>
      </xsd:simpleType>
    </xsd:element>
    <xsd:element name="Team10" ma:index="15" nillable="true" ma:displayName="Team1" ma:format="Dropdown" ma:internalName="Team10">
      <xsd:simpleType>
        <xsd:restriction base="dms:Text">
          <xsd:maxLength value="255"/>
        </xsd:restriction>
      </xsd:simpleType>
    </xsd:element>
    <xsd:element name="Team20" ma:index="16" nillable="true" ma:displayName="Team2" ma:format="Dropdown" ma:internalName="Team20">
      <xsd:simpleType>
        <xsd:restriction base="dms:Text">
          <xsd:maxLength value="255"/>
        </xsd:restriction>
      </xsd:simpleType>
    </xsd:element>
    <xsd:element name="MT_Number" ma:index="17" nillable="true" ma:displayName="MT_No" ma:format="Dropdown" ma:internalName="MT_Number">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DateTaken" ma:index="26" nillable="true" ma:displayName="MediaServiceDateTaken" ma:hidden="true" ma:indexed="true" ma:internalName="MediaServiceDateTaken" ma:readOnly="true">
      <xsd:simpleType>
        <xsd:restriction base="dms:Text"/>
      </xsd:simpleType>
    </xsd:element>
    <xsd:element name="MediaLengthInSeconds" ma:index="33" nillable="true" ma:displayName="MediaLengthInSeconds" ma:hidden="true" ma:internalName="MediaLengthInSeconds" ma:readOnly="true">
      <xsd:simpleType>
        <xsd:restriction base="dms:Unknown"/>
      </xsd:simpleType>
    </xsd:element>
    <xsd:element name="MediaServiceBillingMetadata" ma:index="3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bc47fdf-8144-4a05-a402-f0c12969bea5}"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element name="EC_ARES_NUMBER" ma:index="27"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8" nillable="true" ma:displayName="Transferred to Ares" ma:format="DateTime" ma:hidden="true" ma:internalName="EC_ARES_DATE_TRANSFERRED">
      <xsd:simpleType>
        <xsd:restriction base="dms:DateTime"/>
      </xsd:simpleType>
    </xsd:element>
    <xsd:element name="EC_ARES_TRANSFERRED_BY" ma:index="29"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e6c3bc29-9e11-4027-900b-c73633d7928a"/>
    <ds:schemaRef ds:uri="http://schemas.microsoft.com/sharepoint/v4"/>
    <ds:schemaRef ds:uri="1700ab43-7395-48ff-866c-657c86ba7f4e"/>
  </ds:schemaRefs>
</ds:datastoreItem>
</file>

<file path=customXml/itemProps2.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3.xml><?xml version="1.0" encoding="utf-8"?>
<ds:datastoreItem xmlns:ds="http://schemas.openxmlformats.org/officeDocument/2006/customXml" ds:itemID="{3AAE3A50-2C2C-4E0C-AA6E-4D9DF5464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A2DD30-0BC6-43E5-9E60-52394F934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15</TotalTime>
  <Pages>5</Pages>
  <Words>1171</Words>
  <Characters>6678</Characters>
  <Application>Microsoft Office Word</Application>
  <DocSecurity>0</DocSecurity>
  <Lines>55</Lines>
  <Paragraphs>15</Paragraphs>
  <ScaleCrop>false</ScaleCrop>
  <Manager/>
  <Company/>
  <LinksUpToDate>false</LinksUpToDate>
  <CharactersWithSpaces>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3951</cp:revision>
  <dcterms:created xsi:type="dcterms:W3CDTF">2025-12-13T23:58:00Z</dcterms:created>
  <dcterms:modified xsi:type="dcterms:W3CDTF">2026-06-11T09:31:00Z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