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3B18" w:rsidRPr="008B1B78" w:rsidRDefault="00825B51" w:rsidP="00825B51">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DF8C090-6A89-4655-BF79-63B51A4D49C0" style="width:455.25pt;height:357.75pt">
            <v:imagedata r:id="rId11" o:title=""/>
          </v:shape>
        </w:pict>
      </w:r>
    </w:p>
    <w:p w:rsidR="00391EDA" w:rsidRPr="008B1B78" w:rsidRDefault="00391EDA" w:rsidP="00391EDA">
      <w:pPr>
        <w:pStyle w:val="Pagedecouverture"/>
        <w:rPr>
          <w:noProof/>
        </w:rPr>
        <w:sectPr w:rsidR="00391EDA" w:rsidRPr="008B1B78" w:rsidSect="00825B51">
          <w:footerReference w:type="even" r:id="rId12"/>
          <w:footerReference w:type="default" r:id="rId13"/>
          <w:pgSz w:w="11907" w:h="16839"/>
          <w:pgMar w:top="1134" w:right="1417" w:bottom="1134" w:left="1417" w:header="709" w:footer="709" w:gutter="0"/>
          <w:pgNumType w:start="0"/>
          <w:cols w:space="720"/>
          <w:docGrid w:linePitch="360"/>
        </w:sectPr>
      </w:pPr>
    </w:p>
    <w:p w:rsidR="00DB38C7" w:rsidRPr="008B1B78" w:rsidRDefault="00DB38C7" w:rsidP="00DB38C7">
      <w:pPr>
        <w:pStyle w:val="Exposdesmotifstitre"/>
        <w:rPr>
          <w:noProof/>
        </w:rPr>
      </w:pPr>
      <w:bookmarkStart w:id="1" w:name="_GoBack"/>
      <w:bookmarkEnd w:id="1"/>
    </w:p>
    <w:p w:rsidR="00607CA2" w:rsidRPr="008B1B78" w:rsidRDefault="00607CA2" w:rsidP="00607CA2">
      <w:pPr>
        <w:rPr>
          <w:noProof/>
        </w:rPr>
      </w:pPr>
    </w:p>
    <w:p w:rsidR="002664E9" w:rsidRDefault="00ED499E">
      <w:pPr>
        <w:pStyle w:val="Rfrenceinterinstitutionnelle"/>
        <w:rPr>
          <w:noProof/>
        </w:rPr>
      </w:pPr>
      <w:r>
        <w:rPr>
          <w:noProof/>
        </w:rPr>
        <w:t>2026/0154 (NLE)</w:t>
      </w:r>
    </w:p>
    <w:p w:rsidR="002709B6" w:rsidRPr="008B1B78" w:rsidRDefault="008B1B78" w:rsidP="008B1B78">
      <w:pPr>
        <w:pStyle w:val="Statut"/>
        <w:rPr>
          <w:noProof/>
        </w:rPr>
      </w:pPr>
      <w:r w:rsidRPr="008B1B78">
        <w:rPr>
          <w:noProof/>
        </w:rPr>
        <w:t>Proposition de</w:t>
      </w:r>
    </w:p>
    <w:p w:rsidR="002709B6" w:rsidRPr="008B1B78" w:rsidRDefault="008B1B78" w:rsidP="008B1B78">
      <w:pPr>
        <w:pStyle w:val="Typedudocument"/>
        <w:rPr>
          <w:noProof/>
        </w:rPr>
      </w:pPr>
      <w:r w:rsidRPr="008B1B78">
        <w:rPr>
          <w:noProof/>
        </w:rPr>
        <w:t>DÉCISION D’EXÉCUTION DU CONSEIL</w:t>
      </w:r>
    </w:p>
    <w:p w:rsidR="002F19B5" w:rsidRPr="008B1B78" w:rsidRDefault="008B1B78" w:rsidP="008B1B78">
      <w:pPr>
        <w:pStyle w:val="Titreobjet"/>
        <w:rPr>
          <w:noProof/>
        </w:rPr>
      </w:pPr>
      <w:r w:rsidRPr="008B1B78">
        <w:rPr>
          <w:noProof/>
        </w:rPr>
        <w:t>modifiant la décision d’exécution du 13 juillet 2021 relative à l’approbation de l’évaluation du plan pour la reprise et la résilience pour l’Allemagne</w:t>
      </w:r>
    </w:p>
    <w:bookmarkEnd w:id="0"/>
    <w:p w:rsidR="698C60DE" w:rsidRPr="008B1B78" w:rsidRDefault="698C60DE" w:rsidP="2B948AB0">
      <w:pPr>
        <w:pStyle w:val="Institutionquiagit"/>
        <w:rPr>
          <w:rFonts w:eastAsia="Times New Roman"/>
          <w:noProof/>
          <w:color w:val="000000" w:themeColor="text1"/>
          <w:szCs w:val="24"/>
        </w:rPr>
      </w:pPr>
      <w:r w:rsidRPr="008B1B78">
        <w:rPr>
          <w:noProof/>
          <w:color w:val="000000" w:themeColor="text1"/>
        </w:rPr>
        <w:t>LE CONSEIL DE L’UNION EUROPÉENNE,</w:t>
      </w:r>
    </w:p>
    <w:p w:rsidR="698C60DE" w:rsidRPr="008B1B78" w:rsidRDefault="698C60DE" w:rsidP="2B948AB0">
      <w:pPr>
        <w:rPr>
          <w:rFonts w:eastAsia="Times New Roman"/>
          <w:noProof/>
          <w:color w:val="000000" w:themeColor="text1"/>
          <w:szCs w:val="24"/>
        </w:rPr>
      </w:pPr>
      <w:r w:rsidRPr="008B1B78">
        <w:rPr>
          <w:noProof/>
          <w:color w:val="000000" w:themeColor="text1"/>
        </w:rPr>
        <w:t xml:space="preserve">vu le traité sur le fonctionnement de l’Union européenne, </w:t>
      </w:r>
    </w:p>
    <w:p w:rsidR="698C60DE" w:rsidRPr="008B1B78" w:rsidRDefault="698C60DE" w:rsidP="2B948AB0">
      <w:pPr>
        <w:rPr>
          <w:rFonts w:eastAsia="Times New Roman"/>
          <w:noProof/>
          <w:color w:val="000000" w:themeColor="text1"/>
          <w:szCs w:val="24"/>
        </w:rPr>
      </w:pPr>
      <w:r w:rsidRPr="008B1B78">
        <w:rPr>
          <w:noProof/>
          <w:color w:val="000000" w:themeColor="text1"/>
        </w:rPr>
        <w:t>vu le règlement (UE) 2021/241 du Parlement européen et du Conseil du 12 février 2021 établissant la facilité pour la reprise et la résilience</w:t>
      </w:r>
      <w:r w:rsidRPr="008B1B78">
        <w:rPr>
          <w:rStyle w:val="FootnoteReference"/>
          <w:rFonts w:eastAsia="Times New Roman"/>
          <w:noProof/>
        </w:rPr>
        <w:footnoteReference w:id="2"/>
      </w:r>
      <w:r w:rsidRPr="008B1B78">
        <w:rPr>
          <w:noProof/>
          <w:color w:val="000000" w:themeColor="text1"/>
        </w:rPr>
        <w:t>, et notamment son article 20, paragraphe 1,</w:t>
      </w:r>
    </w:p>
    <w:p w:rsidR="698C60DE" w:rsidRPr="008B1B78" w:rsidRDefault="698C60DE" w:rsidP="2B948AB0">
      <w:pPr>
        <w:rPr>
          <w:rFonts w:eastAsia="Times New Roman"/>
          <w:noProof/>
          <w:color w:val="000000" w:themeColor="text1"/>
          <w:szCs w:val="24"/>
        </w:rPr>
      </w:pPr>
      <w:r w:rsidRPr="008B1B78">
        <w:rPr>
          <w:noProof/>
          <w:color w:val="000000" w:themeColor="text1"/>
        </w:rPr>
        <w:t>vu la proposition de la Commission européenne,</w:t>
      </w:r>
    </w:p>
    <w:p w:rsidR="698C60DE" w:rsidRPr="008B1B78" w:rsidRDefault="698C60DE" w:rsidP="2B948AB0">
      <w:pPr>
        <w:rPr>
          <w:rFonts w:eastAsia="Times New Roman"/>
          <w:noProof/>
          <w:color w:val="000000" w:themeColor="text1"/>
          <w:szCs w:val="24"/>
        </w:rPr>
      </w:pPr>
      <w:r w:rsidRPr="008B1B78">
        <w:rPr>
          <w:noProof/>
          <w:color w:val="000000" w:themeColor="text1"/>
        </w:rPr>
        <w:t>considérant ce qui suit:</w:t>
      </w:r>
    </w:p>
    <w:p w:rsidR="698C60DE" w:rsidRPr="008B1B78" w:rsidRDefault="4DF40E4C" w:rsidP="000741DC">
      <w:pPr>
        <w:pStyle w:val="ManualConsidrant"/>
        <w:rPr>
          <w:rFonts w:eastAsia="Times New Roman"/>
          <w:noProof/>
          <w:color w:val="000000" w:themeColor="text1"/>
        </w:rPr>
      </w:pPr>
      <w:r>
        <w:rPr>
          <w:noProof/>
        </w:rPr>
        <w:t>(1)</w:t>
      </w:r>
      <w:r>
        <w:rPr>
          <w:noProof/>
        </w:rPr>
        <w:tab/>
      </w:r>
      <w:r w:rsidRPr="008B1B78">
        <w:rPr>
          <w:noProof/>
          <w:color w:val="000000" w:themeColor="text1"/>
        </w:rPr>
        <w:t>Après la présentation, par l’Allemagne, de son plan national pour la reprise et la résilience («PRR») le 28 avril 2021, la Commission a proposé au Conseil que ce PRR reçoive une évaluation positive. Le 13 juillet 2021, le Conseil a approuvé l’évaluation positive par une décision d’exécution</w:t>
      </w:r>
      <w:r w:rsidRPr="008B1B78">
        <w:rPr>
          <w:rStyle w:val="FootnoteReference"/>
          <w:rFonts w:eastAsia="Times New Roman"/>
          <w:noProof/>
        </w:rPr>
        <w:footnoteReference w:id="3"/>
      </w:r>
      <w:r w:rsidRPr="008B1B78">
        <w:rPr>
          <w:noProof/>
          <w:color w:val="000000" w:themeColor="text1"/>
        </w:rPr>
        <w:t xml:space="preserve"> (ci-après la «décision d’exécution du Conseil du 13 juillet 2021»). La décision d’exécution du Conseil du 13 juillet 2021 a été modifiée par les décisions d’exécution du Conseil du 14 février 2023</w:t>
      </w:r>
      <w:r w:rsidRPr="008B1B78">
        <w:rPr>
          <w:rStyle w:val="FootnoteReference"/>
          <w:rFonts w:eastAsia="Times New Roman"/>
          <w:noProof/>
        </w:rPr>
        <w:footnoteReference w:id="4"/>
      </w:r>
      <w:r w:rsidRPr="008B1B78">
        <w:rPr>
          <w:noProof/>
          <w:color w:val="000000" w:themeColor="text1"/>
        </w:rPr>
        <w:t>, du 8 décembre 2023</w:t>
      </w:r>
      <w:r w:rsidRPr="008B1B78">
        <w:rPr>
          <w:rStyle w:val="FootnoteReference"/>
          <w:noProof/>
        </w:rPr>
        <w:footnoteReference w:id="5"/>
      </w:r>
      <w:r w:rsidRPr="008B1B78">
        <w:rPr>
          <w:noProof/>
          <w:color w:val="000000" w:themeColor="text1"/>
        </w:rPr>
        <w:t>, du 16 juillet 2024</w:t>
      </w:r>
      <w:r w:rsidRPr="008B1B78">
        <w:rPr>
          <w:rStyle w:val="FootnoteReference"/>
          <w:noProof/>
        </w:rPr>
        <w:footnoteReference w:id="6"/>
      </w:r>
      <w:r w:rsidRPr="008B1B78">
        <w:rPr>
          <w:noProof/>
          <w:color w:val="000000" w:themeColor="text1"/>
        </w:rPr>
        <w:t>, du 8 juillet 2025</w:t>
      </w:r>
      <w:r w:rsidRPr="008B1B78">
        <w:rPr>
          <w:rStyle w:val="FootnoteReference"/>
          <w:noProof/>
        </w:rPr>
        <w:footnoteReference w:id="7"/>
      </w:r>
      <w:r w:rsidRPr="008B1B78">
        <w:rPr>
          <w:noProof/>
          <w:color w:val="000000" w:themeColor="text1"/>
        </w:rPr>
        <w:t xml:space="preserve"> et du 20 janvier 2026</w:t>
      </w:r>
      <w:r w:rsidRPr="008B1B78">
        <w:rPr>
          <w:rStyle w:val="FootnoteReference"/>
          <w:noProof/>
        </w:rPr>
        <w:footnoteReference w:id="8"/>
      </w:r>
      <w:r w:rsidRPr="008B1B78">
        <w:rPr>
          <w:noProof/>
          <w:color w:val="000000" w:themeColor="text1"/>
        </w:rPr>
        <w:t>.</w:t>
      </w:r>
    </w:p>
    <w:p w:rsidR="698C60DE" w:rsidRPr="008B1B78" w:rsidRDefault="4DF40E4C" w:rsidP="14EAF3CD">
      <w:pPr>
        <w:pStyle w:val="ManualConsidrant"/>
        <w:rPr>
          <w:rFonts w:eastAsia="Times New Roman"/>
          <w:noProof/>
          <w:color w:val="000000" w:themeColor="text1"/>
        </w:rPr>
      </w:pPr>
      <w:r>
        <w:rPr>
          <w:noProof/>
        </w:rPr>
        <w:t>(2)</w:t>
      </w:r>
      <w:r>
        <w:rPr>
          <w:noProof/>
        </w:rPr>
        <w:tab/>
      </w:r>
      <w:r w:rsidRPr="008B1B78">
        <w:rPr>
          <w:noProof/>
          <w:color w:val="000000" w:themeColor="text1"/>
        </w:rPr>
        <w:t>Le 29 mai 2026, estimant que le PRR ne pouvait plus être respecté en partie en raison de circonstances objectives, l’Allemagne a adressé à la Commission une demande motivée l’invitant à présenter une proposition visant à modifier la décision d’exécution du Conseil du 13 juillet 2021 conformément à l’article 21, paragraphe 1, du règlement (UE) 2021/241. Sur cette base, l’Allemagne a présenté un PRR modifié.</w:t>
      </w:r>
    </w:p>
    <w:p w:rsidR="698C60DE" w:rsidRPr="008B1B78" w:rsidRDefault="698C60DE" w:rsidP="2B948AB0">
      <w:pPr>
        <w:rPr>
          <w:rFonts w:eastAsia="Times New Roman"/>
          <w:noProof/>
          <w:color w:val="000000" w:themeColor="text1"/>
          <w:szCs w:val="24"/>
        </w:rPr>
      </w:pPr>
      <w:r w:rsidRPr="008B1B78">
        <w:rPr>
          <w:b/>
          <w:i/>
          <w:noProof/>
          <w:color w:val="000000" w:themeColor="text1"/>
        </w:rPr>
        <w:t xml:space="preserve">Modifications fondées sur l’article 21 du règlement (UE) 2021/241 </w:t>
      </w:r>
    </w:p>
    <w:p w:rsidR="698C60DE" w:rsidRPr="008B1B78" w:rsidRDefault="4DF40E4C" w:rsidP="14EAF3CD">
      <w:pPr>
        <w:pStyle w:val="ManualConsidrant"/>
        <w:rPr>
          <w:rFonts w:eastAsia="Times New Roman"/>
          <w:noProof/>
          <w:color w:val="000000" w:themeColor="text1"/>
        </w:rPr>
      </w:pPr>
      <w:r>
        <w:rPr>
          <w:noProof/>
        </w:rPr>
        <w:t>(3)</w:t>
      </w:r>
      <w:r>
        <w:rPr>
          <w:noProof/>
        </w:rPr>
        <w:tab/>
      </w:r>
      <w:r w:rsidRPr="008B1B78">
        <w:rPr>
          <w:noProof/>
          <w:color w:val="000000" w:themeColor="text1"/>
        </w:rPr>
        <w:t xml:space="preserve">Les modifications du PRR présentées par l’Allemagne en raison de circonstances objectives concernent cinq mesures. </w:t>
      </w:r>
    </w:p>
    <w:p w:rsidR="698C60DE" w:rsidRPr="008B1B78" w:rsidRDefault="4DF40E4C" w:rsidP="000131FD">
      <w:pPr>
        <w:pStyle w:val="ManualConsidrant"/>
        <w:rPr>
          <w:rFonts w:eastAsia="Times New Roman"/>
          <w:noProof/>
          <w:color w:val="000000" w:themeColor="text1"/>
        </w:rPr>
      </w:pPr>
      <w:r>
        <w:rPr>
          <w:noProof/>
        </w:rPr>
        <w:t>(4)</w:t>
      </w:r>
      <w:r>
        <w:rPr>
          <w:noProof/>
        </w:rPr>
        <w:tab/>
      </w:r>
      <w:r w:rsidRPr="008B1B78">
        <w:rPr>
          <w:noProof/>
          <w:color w:val="000000" w:themeColor="text1"/>
        </w:rPr>
        <w:t xml:space="preserve">L’Allemagne a expliqué qu’une mesure n’était plus réalisable en partie, en raison de la disponibilité limitée de solutions techniques normalisées sur le marché. Cela concerne la mesure 1.1.6 (Soutien fédéral aux réseaux de chaleur efficaces). Sur cette base, l’Allemagne a demandé que cette mesure soit modifiée. Il convient de modifier en conséquence la décision d’exécution du Conseil du 13 juillet 2021.  </w:t>
      </w:r>
    </w:p>
    <w:p w:rsidR="698C60DE" w:rsidRPr="008B1B78" w:rsidRDefault="4DF40E4C" w:rsidP="000131FD">
      <w:pPr>
        <w:pStyle w:val="ManualConsidrant"/>
        <w:rPr>
          <w:rFonts w:eastAsia="Times New Roman"/>
          <w:noProof/>
          <w:color w:val="000000" w:themeColor="text1"/>
        </w:rPr>
      </w:pPr>
      <w:r>
        <w:rPr>
          <w:noProof/>
        </w:rPr>
        <w:t>(5)</w:t>
      </w:r>
      <w:r>
        <w:rPr>
          <w:noProof/>
        </w:rPr>
        <w:tab/>
      </w:r>
      <w:r w:rsidRPr="008B1B78">
        <w:rPr>
          <w:noProof/>
          <w:color w:val="000000" w:themeColor="text1"/>
        </w:rPr>
        <w:t xml:space="preserve">L’Allemagne a expliqué que quatre mesures avaient été modifiées pour mettre en œuvre une meilleure solution qui permet de réduire la charge administrative et de simplifier la décision d’exécution du Conseil, tout en continuant à atteindre les objectifs de ces mesures. </w:t>
      </w:r>
      <w:r w:rsidRPr="008B1B78">
        <w:rPr>
          <w:noProof/>
        </w:rPr>
        <w:t>Cela concerne la mesure 2.1.1 (Politique innovante en matière de données pour l’Allemagne), la mesure 2.2.3 (Centre de recherche sur la numérisation et la technologie de la Bundeswehr), la mesure 6.1.3 (Numérisation de l’administration –modernisation des registres) et la mesure 7.1.3 (Plateforme numérique pour le traitement des demandes d’autorisation relatives au réseau central d’hydrogène).</w:t>
      </w:r>
      <w:r w:rsidRPr="008B1B78">
        <w:rPr>
          <w:noProof/>
          <w:color w:val="000000" w:themeColor="text1"/>
        </w:rPr>
        <w:t xml:space="preserve"> Sur cette base, l’Allemagne a demandé que ces mesures soient modifiées. Il convient de modifier en conséquence la décision d’exécution du Conseil du 13 juillet 2021.  </w:t>
      </w:r>
    </w:p>
    <w:p w:rsidR="698C60DE" w:rsidRPr="008B1B78" w:rsidRDefault="698C60DE" w:rsidP="00391EDA">
      <w:pPr>
        <w:rPr>
          <w:b/>
          <w:bCs/>
          <w:i/>
          <w:iCs/>
          <w:noProof/>
        </w:rPr>
      </w:pPr>
      <w:r w:rsidRPr="008B1B78">
        <w:rPr>
          <w:b/>
          <w:i/>
          <w:noProof/>
        </w:rPr>
        <w:t>Correction d’erreurs matérielles</w:t>
      </w:r>
    </w:p>
    <w:p w:rsidR="698C60DE" w:rsidRPr="008B1B78" w:rsidRDefault="4DF40E4C" w:rsidP="2B948AB0">
      <w:pPr>
        <w:pStyle w:val="ManualConsidrant"/>
        <w:rPr>
          <w:rFonts w:eastAsia="Times New Roman"/>
          <w:noProof/>
          <w:color w:val="000000" w:themeColor="text1"/>
        </w:rPr>
      </w:pPr>
      <w:r>
        <w:rPr>
          <w:noProof/>
        </w:rPr>
        <w:t>(6)</w:t>
      </w:r>
      <w:r>
        <w:rPr>
          <w:noProof/>
        </w:rPr>
        <w:tab/>
      </w:r>
      <w:r w:rsidRPr="008B1B78">
        <w:rPr>
          <w:noProof/>
          <w:color w:val="000000" w:themeColor="text1"/>
        </w:rPr>
        <w:t>Deux erreurs matérielles ont été relevées dans le texte de la décision d’exécution du Conseil, concernant deux jalons et cibles et deux mesures relevant de deux volets différents. Il y a lieu de modifier la décision d’exécution du Conseil afin de corriger ces erreurs matérielles qui ne reflètent pas le contenu du PRR présenté à la Commission le 28 avril 2021, comme convenu entre la Commission et l’Allemagne. Ces erreurs matérielles concernent la cible 5 de la mesure 1.1.1 (Projets relatifs à l’hydrogène dans le cadre des PIIEC) relevant du volet 1.1 (Décarbonation à l’aide de l’hydrogène renouvelable en particulier) et le jalon 41 de la mesure 1.2.7 (Promotion des industries actives dans les applications de l’hydrogène et des piles à combustible dans les transports) relevant du volet 1.2 (Mobilité respectueuse du climat). Ces corrections n’ont pas d’incidence sur la mise en œuvre des mesures concernées.</w:t>
      </w:r>
    </w:p>
    <w:p w:rsidR="698C60DE" w:rsidRPr="008B1B78" w:rsidRDefault="698C60DE" w:rsidP="2B948AB0">
      <w:pPr>
        <w:rPr>
          <w:rFonts w:eastAsia="Times New Roman"/>
          <w:noProof/>
          <w:color w:val="000000" w:themeColor="text1"/>
          <w:szCs w:val="24"/>
        </w:rPr>
      </w:pPr>
      <w:r w:rsidRPr="008B1B78">
        <w:rPr>
          <w:b/>
          <w:i/>
          <w:noProof/>
          <w:color w:val="000000" w:themeColor="text1"/>
        </w:rPr>
        <w:t>Évaluation par la Commission</w:t>
      </w:r>
    </w:p>
    <w:p w:rsidR="698C60DE" w:rsidRPr="008B1B78" w:rsidRDefault="4DF40E4C" w:rsidP="14EAF3CD">
      <w:pPr>
        <w:pStyle w:val="ManualConsidrant"/>
        <w:rPr>
          <w:rFonts w:eastAsia="Times New Roman"/>
          <w:noProof/>
          <w:color w:val="000000" w:themeColor="text1"/>
        </w:rPr>
      </w:pPr>
      <w:r>
        <w:rPr>
          <w:noProof/>
        </w:rPr>
        <w:t>(7)</w:t>
      </w:r>
      <w:r>
        <w:rPr>
          <w:noProof/>
        </w:rPr>
        <w:tab/>
      </w:r>
      <w:r w:rsidRPr="008B1B78">
        <w:rPr>
          <w:noProof/>
          <w:color w:val="000000" w:themeColor="text1"/>
        </w:rPr>
        <w:t>La Commission a évalué le PRR modifié au regard des critères d’évaluation énoncés à l’article 19, paragraphe 3, du règlement (UE) 2021/241.</w:t>
      </w:r>
    </w:p>
    <w:p w:rsidR="698C60DE" w:rsidRPr="008B1B78" w:rsidRDefault="698C60DE" w:rsidP="00391EDA">
      <w:pPr>
        <w:rPr>
          <w:b/>
          <w:bCs/>
          <w:i/>
          <w:iCs/>
          <w:noProof/>
        </w:rPr>
      </w:pPr>
      <w:r w:rsidRPr="008B1B78">
        <w:rPr>
          <w:b/>
          <w:i/>
          <w:noProof/>
        </w:rPr>
        <w:t>Contribution à la transition verte, y compris à la biodiversité</w:t>
      </w:r>
    </w:p>
    <w:p w:rsidR="698C60DE" w:rsidRPr="008B1B78" w:rsidRDefault="4DF40E4C" w:rsidP="14EAF3CD">
      <w:pPr>
        <w:pStyle w:val="ManualConsidrant"/>
        <w:rPr>
          <w:rFonts w:eastAsia="Times New Roman"/>
          <w:noProof/>
          <w:color w:val="000000" w:themeColor="text1"/>
        </w:rPr>
      </w:pPr>
      <w:r>
        <w:rPr>
          <w:noProof/>
        </w:rPr>
        <w:t>(8)</w:t>
      </w:r>
      <w:r>
        <w:rPr>
          <w:noProof/>
        </w:rPr>
        <w:tab/>
      </w:r>
      <w:r w:rsidRPr="008B1B78">
        <w:rPr>
          <w:noProof/>
          <w:color w:val="000000" w:themeColor="text1"/>
        </w:rPr>
        <w:t xml:space="preserve">Conformément à l’article 19, paragraphe 3, point e), et à l’annexe V, critère 2.5, du règlement (UE) 2021/241, le PRR modifié contient des mesures qui contribuent dans une large mesure (note A) à la transition verte, y compris la biodiversité, ou à relever les défis qui en découlent. Le montant des mesures de soutien aux objectifs climatiques représente 44,1 % de l’enveloppe totale du PRR modifié et 48 % du coût total estimé des mesures figurant dans le chapitre REPowerEU, la méthode de calcul étant celle définie à l’annexe VI du règlement (UE) 2021/241. Conformément à l’article 17 dudit règlement, le PRR modifié est cohérent avec les informations figurant dans le plan national en matière d’énergie et de climat 2021-2030. </w:t>
      </w:r>
    </w:p>
    <w:p w:rsidR="698C60DE" w:rsidRPr="008B1B78" w:rsidRDefault="4DF40E4C" w:rsidP="14EAF3CD">
      <w:pPr>
        <w:pStyle w:val="ManualConsidrant"/>
        <w:rPr>
          <w:rFonts w:eastAsia="Times New Roman"/>
          <w:noProof/>
          <w:color w:val="000000" w:themeColor="text1"/>
        </w:rPr>
      </w:pPr>
      <w:r>
        <w:rPr>
          <w:noProof/>
        </w:rPr>
        <w:t>(9)</w:t>
      </w:r>
      <w:r>
        <w:rPr>
          <w:noProof/>
        </w:rPr>
        <w:tab/>
      </w:r>
      <w:r w:rsidRPr="008B1B78">
        <w:rPr>
          <w:noProof/>
          <w:color w:val="000000" w:themeColor="text1"/>
        </w:rPr>
        <w:t>La seule mesure pour laquelle les coûts estimés ont été modifiés (1.1.6 Soutien fédéral aux réseaux de chaleur efficaces) n’a pas d’incidence significative sur l’ambition globale du PRR en ce qui concerne la transition verte. La contribution du PRR modifié à l’action pour le climat a diminué, passant de 44,9 % à 44,1 %, par rapport à l’évaluation modifiée.</w:t>
      </w:r>
    </w:p>
    <w:p w:rsidR="698C60DE" w:rsidRPr="008B1B78" w:rsidRDefault="698C60DE" w:rsidP="2B948AB0">
      <w:pPr>
        <w:rPr>
          <w:rFonts w:eastAsia="Times New Roman"/>
          <w:noProof/>
          <w:color w:val="000000" w:themeColor="text1"/>
          <w:szCs w:val="24"/>
        </w:rPr>
      </w:pPr>
      <w:r w:rsidRPr="008B1B78">
        <w:rPr>
          <w:b/>
          <w:i/>
          <w:noProof/>
          <w:color w:val="000000" w:themeColor="text1"/>
        </w:rPr>
        <w:t>Autres critères d’évaluation éventuels</w:t>
      </w:r>
    </w:p>
    <w:p w:rsidR="698C60DE" w:rsidRPr="008B1B78" w:rsidRDefault="4DF40E4C" w:rsidP="14EAF3CD">
      <w:pPr>
        <w:pStyle w:val="ManualConsidrant"/>
        <w:rPr>
          <w:rFonts w:eastAsia="Times New Roman"/>
          <w:noProof/>
          <w:color w:val="000000" w:themeColor="text1"/>
        </w:rPr>
      </w:pPr>
      <w:r>
        <w:rPr>
          <w:noProof/>
        </w:rPr>
        <w:t>(10)</w:t>
      </w:r>
      <w:r>
        <w:rPr>
          <w:noProof/>
        </w:rPr>
        <w:tab/>
      </w:r>
      <w:r w:rsidRPr="008B1B78">
        <w:rPr>
          <w:noProof/>
        </w:rPr>
        <w:t>La Commission estime que les modifications proposées par l’Allemagne n’ont pas d’incidence sur l’évaluation positive du PRR présentée dans la décision d’exécution du Conseil du 13 juillet 2021 relative à l’approbation de l’évaluation du PRR pour l’Allemagne</w:t>
      </w:r>
      <w:bookmarkStart w:id="2" w:name="_Hlk231493582"/>
      <w:r w:rsidRPr="008B1B78">
        <w:rPr>
          <w:rStyle w:val="FootnoteReference"/>
          <w:rFonts w:eastAsia="Times New Roman"/>
          <w:noProof/>
        </w:rPr>
        <w:footnoteReference w:id="9"/>
      </w:r>
      <w:bookmarkEnd w:id="2"/>
      <w:r w:rsidRPr="008B1B78">
        <w:rPr>
          <w:noProof/>
        </w:rPr>
        <w:t xml:space="preserve"> en ce qui concerne la pertinence, l’efficacité, l’efficience et la cohérence du PRR au regard des critères d’évaluation énoncés à l’article 19, paragraphe 3, points a), b), c), d), d </w:t>
      </w:r>
      <w:r w:rsidRPr="008B1B78">
        <w:rPr>
          <w:i/>
          <w:iCs/>
          <w:noProof/>
        </w:rPr>
        <w:t>bis</w:t>
      </w:r>
      <w:r w:rsidRPr="008B1B78">
        <w:rPr>
          <w:noProof/>
        </w:rPr>
        <w:t>), d </w:t>
      </w:r>
      <w:r w:rsidRPr="008B1B78">
        <w:rPr>
          <w:i/>
          <w:iCs/>
          <w:noProof/>
        </w:rPr>
        <w:t>ter</w:t>
      </w:r>
      <w:r w:rsidRPr="008B1B78">
        <w:rPr>
          <w:noProof/>
        </w:rPr>
        <w:t>), f), g), h), i), j) et k).</w:t>
      </w:r>
    </w:p>
    <w:p w:rsidR="698C60DE" w:rsidRPr="008B1B78" w:rsidRDefault="698C60DE" w:rsidP="2B948AB0">
      <w:pPr>
        <w:rPr>
          <w:rFonts w:eastAsia="Times New Roman"/>
          <w:noProof/>
          <w:color w:val="000000" w:themeColor="text1"/>
          <w:szCs w:val="24"/>
        </w:rPr>
      </w:pPr>
      <w:r w:rsidRPr="008B1B78">
        <w:rPr>
          <w:b/>
          <w:i/>
          <w:noProof/>
          <w:color w:val="000000" w:themeColor="text1"/>
        </w:rPr>
        <w:t>Évaluation positive</w:t>
      </w:r>
    </w:p>
    <w:p w:rsidR="698C60DE" w:rsidRPr="008B1B78" w:rsidRDefault="4DF40E4C" w:rsidP="14EAF3CD">
      <w:pPr>
        <w:pStyle w:val="ManualConsidrant"/>
        <w:rPr>
          <w:rFonts w:eastAsia="Times New Roman"/>
          <w:noProof/>
          <w:color w:val="000000" w:themeColor="text1"/>
        </w:rPr>
      </w:pPr>
      <w:r>
        <w:rPr>
          <w:noProof/>
        </w:rPr>
        <w:t>(11)</w:t>
      </w:r>
      <w:r>
        <w:rPr>
          <w:noProof/>
        </w:rPr>
        <w:tab/>
      </w:r>
      <w:r w:rsidRPr="008B1B78">
        <w:rPr>
          <w:noProof/>
          <w:color w:val="000000" w:themeColor="text1"/>
        </w:rPr>
        <w:t>À la suite de l’évaluation positive, par la Commission, du PRR modifié, selon laquelle le PRR répond de manière satisfaisante aux critères d’évaluation énoncés dans le règlement (UE) 2021/241, il convient, conformément à l’article 20, paragraphe 2, et à l’annexe V dudit règlement, d’énoncer les réformes et les projets d’investissement nécessaires à la mise en œuvre du PRR modifié, ainsi que les jalons, cibles et indicateurs pertinents, et de fixer le montant mis à disposition par l’Union pour la mise en œuvre du PRR modifié.</w:t>
      </w:r>
    </w:p>
    <w:p w:rsidR="698C60DE" w:rsidRPr="008B1B78" w:rsidRDefault="698C60DE" w:rsidP="2B948AB0">
      <w:pPr>
        <w:rPr>
          <w:rFonts w:eastAsia="Times New Roman"/>
          <w:noProof/>
          <w:color w:val="000000" w:themeColor="text1"/>
          <w:szCs w:val="24"/>
        </w:rPr>
      </w:pPr>
      <w:r w:rsidRPr="008B1B78">
        <w:rPr>
          <w:b/>
          <w:i/>
          <w:noProof/>
          <w:color w:val="000000" w:themeColor="text1"/>
        </w:rPr>
        <w:t>Contribution financière</w:t>
      </w:r>
    </w:p>
    <w:p w:rsidR="698C60DE" w:rsidRPr="008B1B78" w:rsidRDefault="4DF40E4C" w:rsidP="14EAF3CD">
      <w:pPr>
        <w:pStyle w:val="ManualConsidrant"/>
        <w:rPr>
          <w:rFonts w:eastAsia="Times New Roman"/>
          <w:noProof/>
          <w:color w:val="000000" w:themeColor="text1"/>
        </w:rPr>
      </w:pPr>
      <w:r>
        <w:rPr>
          <w:noProof/>
        </w:rPr>
        <w:t>(12)</w:t>
      </w:r>
      <w:r>
        <w:rPr>
          <w:noProof/>
        </w:rPr>
        <w:tab/>
      </w:r>
      <w:r w:rsidRPr="008B1B78">
        <w:rPr>
          <w:noProof/>
          <w:color w:val="000000" w:themeColor="text1"/>
        </w:rPr>
        <w:t>Le coût total estimé du PRR modifié de l’Allemagne s’élève à 30 336 828 678 EUR. Le montant du coût total estimé du PRR modifié étant supérieur à la contribution financière maximale actualisée disponible pour l’Allemagne, la contribution financière déterminée conformément à l’article 4 </w:t>
      </w:r>
      <w:r w:rsidRPr="008B1B78">
        <w:rPr>
          <w:i/>
          <w:iCs/>
          <w:noProof/>
          <w:color w:val="000000" w:themeColor="text1"/>
        </w:rPr>
        <w:t>bis</w:t>
      </w:r>
      <w:r w:rsidRPr="008B1B78">
        <w:rPr>
          <w:noProof/>
          <w:color w:val="000000" w:themeColor="text1"/>
        </w:rPr>
        <w:t xml:space="preserve"> du règlement (UE) 2021/1755 du Parlement européen et du Conseil</w:t>
      </w:r>
      <w:r w:rsidRPr="008B1B78">
        <w:rPr>
          <w:rStyle w:val="FootnoteReference"/>
          <w:noProof/>
        </w:rPr>
        <w:footnoteReference w:id="10"/>
      </w:r>
      <w:r w:rsidRPr="008B1B78">
        <w:rPr>
          <w:noProof/>
          <w:color w:val="000000" w:themeColor="text1"/>
        </w:rPr>
        <w:t xml:space="preserve"> ainsi qu’à l’article 20, paragraphe 4, et à l’article 21 </w:t>
      </w:r>
      <w:r w:rsidRPr="008B1B78">
        <w:rPr>
          <w:i/>
          <w:iCs/>
          <w:noProof/>
          <w:color w:val="000000" w:themeColor="text1"/>
        </w:rPr>
        <w:t>bis</w:t>
      </w:r>
      <w:r w:rsidRPr="008B1B78">
        <w:rPr>
          <w:noProof/>
          <w:color w:val="000000" w:themeColor="text1"/>
        </w:rPr>
        <w:t>, paragraphe 6, du règlement (UE) 2021/241, qui est allouée au PRR modifié de l’Allemagne, devrait être égale à 30 324 665 082 EUR. Par conséquent, la contribution financière mise à la disposition de l’Allemagne reste inchangée.</w:t>
      </w:r>
    </w:p>
    <w:p w:rsidR="698C60DE" w:rsidRPr="008B1B78" w:rsidRDefault="4DF40E4C" w:rsidP="14EAF3CD">
      <w:pPr>
        <w:pStyle w:val="ManualConsidrant"/>
        <w:rPr>
          <w:rFonts w:eastAsia="Times New Roman"/>
          <w:noProof/>
          <w:color w:val="000000" w:themeColor="text1"/>
        </w:rPr>
      </w:pPr>
      <w:r>
        <w:rPr>
          <w:noProof/>
        </w:rPr>
        <w:t>(13)</w:t>
      </w:r>
      <w:r>
        <w:rPr>
          <w:noProof/>
        </w:rPr>
        <w:tab/>
      </w:r>
      <w:r w:rsidRPr="008B1B78">
        <w:rPr>
          <w:noProof/>
          <w:color w:val="000000" w:themeColor="text1"/>
        </w:rPr>
        <w:t>Il convient donc de modifier en conséquence la décision d’exécution du Conseil du 13 juillet 2021. Par souci de clarté, il convient de remplacer intégralement l’annexe de la décision d’exécution du Conseil du 13 juillet 2021.</w:t>
      </w:r>
    </w:p>
    <w:p w:rsidR="2B948AB0" w:rsidRPr="008B1B78" w:rsidRDefault="4DF40E4C" w:rsidP="2B948AB0">
      <w:pPr>
        <w:pStyle w:val="ManualConsidrant"/>
        <w:ind w:left="720" w:hanging="720"/>
        <w:rPr>
          <w:rFonts w:eastAsia="Times New Roman"/>
          <w:noProof/>
          <w:color w:val="000000" w:themeColor="text1"/>
        </w:rPr>
      </w:pPr>
      <w:r>
        <w:rPr>
          <w:noProof/>
        </w:rPr>
        <w:t>(14)</w:t>
      </w:r>
      <w:r>
        <w:rPr>
          <w:noProof/>
        </w:rPr>
        <w:tab/>
      </w:r>
      <w:r w:rsidRPr="008B1B78">
        <w:rPr>
          <w:noProof/>
          <w:color w:val="000000" w:themeColor="text1"/>
        </w:rPr>
        <w:t>La présente décision ne devrait pas préjuger de l’issue d’éventuelles procédures relatives à l’octroi de fonds de l’Union au titre de tout programme de l’Union autre que la facilité ou de procédures relatives à des distorsions de fonctionnement du marché intérieur qui pourraient être intentées, notamment en vertu des articles 107 et 108 du traité. La présente décision ne dispense pas les États membres de l’obligation de notifier à la Commission, conformément à l’article 108 du traité, les aides d’État susceptibles d’être instituées,</w:t>
      </w:r>
    </w:p>
    <w:p w:rsidR="698C60DE" w:rsidRPr="008B1B78" w:rsidRDefault="698C60DE" w:rsidP="2B948AB0">
      <w:pPr>
        <w:pStyle w:val="Formuledadoption"/>
        <w:rPr>
          <w:rFonts w:eastAsia="Times New Roman"/>
          <w:noProof/>
          <w:color w:val="000000" w:themeColor="text1"/>
          <w:szCs w:val="24"/>
        </w:rPr>
      </w:pPr>
      <w:r w:rsidRPr="008B1B78">
        <w:rPr>
          <w:noProof/>
          <w:color w:val="000000" w:themeColor="text1"/>
        </w:rPr>
        <w:t xml:space="preserve">A ADOPTÉ LA PRÉSENTE DÉCISION: </w:t>
      </w:r>
    </w:p>
    <w:p w:rsidR="698C60DE" w:rsidRPr="008B1B78" w:rsidRDefault="698C60DE" w:rsidP="2B948AB0">
      <w:pPr>
        <w:pStyle w:val="Titrearticle"/>
        <w:rPr>
          <w:rFonts w:eastAsia="Times New Roman"/>
          <w:iCs/>
          <w:noProof/>
          <w:color w:val="000000" w:themeColor="text1"/>
          <w:szCs w:val="24"/>
        </w:rPr>
      </w:pPr>
      <w:r w:rsidRPr="008B1B78">
        <w:rPr>
          <w:noProof/>
          <w:color w:val="000000" w:themeColor="text1"/>
        </w:rPr>
        <w:t>Article premier</w:t>
      </w:r>
      <w:r w:rsidRPr="008B1B78">
        <w:rPr>
          <w:noProof/>
        </w:rPr>
        <w:t xml:space="preserve"> </w:t>
      </w:r>
      <w:r w:rsidRPr="008B1B78">
        <w:rPr>
          <w:noProof/>
        </w:rPr>
        <w:br/>
      </w:r>
      <w:r w:rsidRPr="008B1B78">
        <w:rPr>
          <w:noProof/>
          <w:color w:val="000000" w:themeColor="text1"/>
        </w:rPr>
        <w:t>Approbation de l’évaluation du PRR</w:t>
      </w:r>
    </w:p>
    <w:p w:rsidR="2B948AB0" w:rsidRPr="008B1B78" w:rsidRDefault="698C60DE" w:rsidP="2B948AB0">
      <w:pPr>
        <w:rPr>
          <w:rFonts w:eastAsia="Times New Roman"/>
          <w:noProof/>
          <w:color w:val="000000" w:themeColor="text1"/>
          <w:szCs w:val="24"/>
        </w:rPr>
      </w:pPr>
      <w:r w:rsidRPr="008B1B78">
        <w:rPr>
          <w:noProof/>
          <w:color w:val="000000" w:themeColor="text1"/>
        </w:rPr>
        <w:t xml:space="preserve">L’évaluation du PRR modifié pour l’Allemagne sur la base des critères prévus à l’article 19, paragraphe 3, du règlement (UE) 2021/241 est approuvée. </w:t>
      </w:r>
    </w:p>
    <w:p w:rsidR="698C60DE" w:rsidRPr="008B1B78" w:rsidRDefault="698C60DE" w:rsidP="2B948AB0">
      <w:pPr>
        <w:pStyle w:val="Titrearticle"/>
        <w:rPr>
          <w:rFonts w:eastAsia="Times New Roman"/>
          <w:iCs/>
          <w:noProof/>
          <w:color w:val="000000" w:themeColor="text1"/>
          <w:szCs w:val="24"/>
        </w:rPr>
      </w:pPr>
      <w:r w:rsidRPr="008B1B78">
        <w:rPr>
          <w:noProof/>
          <w:color w:val="000000" w:themeColor="text1"/>
        </w:rPr>
        <w:t>Article 2</w:t>
      </w:r>
      <w:r w:rsidRPr="008B1B78">
        <w:rPr>
          <w:noProof/>
        </w:rPr>
        <w:t xml:space="preserve"> </w:t>
      </w:r>
      <w:r w:rsidRPr="008B1B78">
        <w:rPr>
          <w:noProof/>
        </w:rPr>
        <w:br/>
      </w:r>
      <w:r w:rsidRPr="008B1B78">
        <w:rPr>
          <w:noProof/>
          <w:color w:val="000000" w:themeColor="text1"/>
        </w:rPr>
        <w:t>Modifications</w:t>
      </w:r>
    </w:p>
    <w:p w:rsidR="698C60DE" w:rsidRPr="008B1B78" w:rsidRDefault="698C60DE" w:rsidP="2B948AB0">
      <w:pPr>
        <w:rPr>
          <w:rFonts w:eastAsia="Times New Roman"/>
          <w:noProof/>
          <w:color w:val="000000" w:themeColor="text1"/>
          <w:szCs w:val="24"/>
        </w:rPr>
      </w:pPr>
      <w:r w:rsidRPr="008B1B78">
        <w:rPr>
          <w:noProof/>
          <w:color w:val="000000" w:themeColor="text1"/>
        </w:rPr>
        <w:t xml:space="preserve">La décision d’exécution du Conseil du 13 juillet 2021 relative à l’approbation de l’évaluation du plan pour la reprise et la résilience pour l’Allemagne est modifiée comme suit: </w:t>
      </w:r>
    </w:p>
    <w:p w:rsidR="698C60DE" w:rsidRPr="008B1B78" w:rsidRDefault="00614E46" w:rsidP="2B948AB0">
      <w:pPr>
        <w:rPr>
          <w:rFonts w:eastAsia="Times New Roman"/>
          <w:noProof/>
          <w:color w:val="000000" w:themeColor="text1"/>
          <w:szCs w:val="24"/>
        </w:rPr>
      </w:pPr>
      <w:r w:rsidRPr="008B1B78">
        <w:rPr>
          <w:noProof/>
          <w:color w:val="000000" w:themeColor="text1"/>
        </w:rPr>
        <w:t>L’annexe est remplacée par le texte figurant à l’annexe de la présente décision.</w:t>
      </w:r>
    </w:p>
    <w:p w:rsidR="698C60DE" w:rsidRPr="008B1B78" w:rsidRDefault="698C60DE" w:rsidP="001E4519">
      <w:pPr>
        <w:pStyle w:val="Titrearticle"/>
        <w:rPr>
          <w:rFonts w:eastAsia="Times New Roman"/>
          <w:iCs/>
          <w:noProof/>
          <w:color w:val="000000" w:themeColor="text1"/>
          <w:szCs w:val="24"/>
        </w:rPr>
      </w:pPr>
      <w:r w:rsidRPr="008B1B78">
        <w:rPr>
          <w:noProof/>
          <w:color w:val="000000" w:themeColor="text1"/>
        </w:rPr>
        <w:t>Article 3</w:t>
      </w:r>
      <w:r w:rsidRPr="008B1B78">
        <w:rPr>
          <w:noProof/>
        </w:rPr>
        <w:t xml:space="preserve"> </w:t>
      </w:r>
      <w:r w:rsidRPr="008B1B78">
        <w:rPr>
          <w:noProof/>
        </w:rPr>
        <w:br/>
      </w:r>
      <w:r w:rsidRPr="008B1B78">
        <w:rPr>
          <w:noProof/>
          <w:color w:val="000000" w:themeColor="text1"/>
        </w:rPr>
        <w:t>Destinataire</w:t>
      </w:r>
    </w:p>
    <w:p w:rsidR="698C60DE" w:rsidRPr="008B1B78" w:rsidRDefault="698C60DE" w:rsidP="2B948AB0">
      <w:pPr>
        <w:rPr>
          <w:rFonts w:eastAsia="Times New Roman"/>
          <w:noProof/>
          <w:color w:val="000000" w:themeColor="text1"/>
          <w:szCs w:val="24"/>
        </w:rPr>
      </w:pPr>
      <w:r w:rsidRPr="008B1B78">
        <w:rPr>
          <w:noProof/>
          <w:color w:val="000000" w:themeColor="text1"/>
        </w:rPr>
        <w:t>La République fédérale d’Allemagne est destinataire de la présente décision.</w:t>
      </w:r>
    </w:p>
    <w:p w:rsidR="698C60DE" w:rsidRPr="008B1B78" w:rsidRDefault="008B1B78" w:rsidP="001E4519">
      <w:pPr>
        <w:pStyle w:val="Fait"/>
        <w:rPr>
          <w:noProof/>
        </w:rPr>
      </w:pPr>
      <w:r>
        <w:rPr>
          <w:noProof/>
        </w:rPr>
        <w:t>Fait à Bruxelles, le</w:t>
      </w:r>
    </w:p>
    <w:p w:rsidR="698C60DE" w:rsidRPr="008B1B78" w:rsidRDefault="698C60DE" w:rsidP="001E4519">
      <w:pPr>
        <w:pStyle w:val="Institutionquisigne"/>
        <w:ind w:left="5760" w:firstLine="720"/>
        <w:rPr>
          <w:rFonts w:eastAsia="Times New Roman"/>
          <w:noProof/>
          <w:color w:val="000000" w:themeColor="text1"/>
        </w:rPr>
      </w:pPr>
      <w:r w:rsidRPr="008B1B78">
        <w:rPr>
          <w:noProof/>
          <w:color w:val="000000" w:themeColor="text1"/>
        </w:rPr>
        <w:t>Par le Conseil</w:t>
      </w:r>
    </w:p>
    <w:p w:rsidR="002709B6" w:rsidRPr="008B1B78" w:rsidRDefault="00391EDA" w:rsidP="15A1DCCE">
      <w:pPr>
        <w:pStyle w:val="Personnequisigne"/>
        <w:rPr>
          <w:rFonts w:eastAsia="Times New Roman"/>
          <w:noProof/>
          <w:color w:val="000000" w:themeColor="text1"/>
        </w:rPr>
      </w:pPr>
      <w:r w:rsidRPr="008B1B78">
        <w:rPr>
          <w:noProof/>
        </w:rPr>
        <w:tab/>
      </w:r>
      <w:r w:rsidRPr="008B1B78">
        <w:rPr>
          <w:noProof/>
        </w:rPr>
        <w:tab/>
      </w:r>
      <w:r w:rsidRPr="008B1B78">
        <w:rPr>
          <w:noProof/>
        </w:rPr>
        <w:tab/>
      </w:r>
      <w:r w:rsidRPr="008B1B78">
        <w:rPr>
          <w:noProof/>
        </w:rPr>
        <w:tab/>
      </w:r>
      <w:r w:rsidRPr="008B1B78">
        <w:rPr>
          <w:noProof/>
        </w:rPr>
        <w:tab/>
      </w:r>
      <w:r w:rsidRPr="008B1B78">
        <w:rPr>
          <w:noProof/>
          <w:color w:val="000000" w:themeColor="text1"/>
        </w:rPr>
        <w:t>Le président/La présidente</w:t>
      </w:r>
    </w:p>
    <w:sectPr w:rsidR="002709B6" w:rsidRPr="008B1B78" w:rsidSect="00825B51">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26E0" w:rsidRDefault="009F26E0">
      <w:pPr>
        <w:spacing w:before="0" w:after="0"/>
      </w:pPr>
      <w:r>
        <w:separator/>
      </w:r>
    </w:p>
  </w:endnote>
  <w:endnote w:type="continuationSeparator" w:id="0">
    <w:p w:rsidR="009F26E0" w:rsidRDefault="009F26E0">
      <w:pPr>
        <w:spacing w:before="0" w:after="0"/>
      </w:pPr>
      <w:r>
        <w:continuationSeparator/>
      </w:r>
    </w:p>
  </w:endnote>
  <w:endnote w:type="continuationNotice" w:id="1">
    <w:p w:rsidR="009F26E0" w:rsidRDefault="009F26E0">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5B51" w:rsidRPr="00825B51" w:rsidRDefault="00825B51" w:rsidP="00825B51">
    <w:pPr>
      <w:pStyle w:val="Footer"/>
      <w:rPr>
        <w:rFonts w:ascii="Arial" w:hAnsi="Arial" w:cs="Arial"/>
        <w:b/>
        <w:sz w:val="48"/>
      </w:rPr>
    </w:pPr>
    <w:r w:rsidRPr="00825B51">
      <w:rPr>
        <w:rFonts w:ascii="Arial" w:hAnsi="Arial" w:cs="Arial"/>
        <w:b/>
        <w:sz w:val="48"/>
      </w:rPr>
      <w:t>FR</w:t>
    </w:r>
    <w:r w:rsidRPr="00825B51">
      <w:rPr>
        <w:rFonts w:ascii="Arial" w:hAnsi="Arial" w:cs="Arial"/>
        <w:b/>
        <w:sz w:val="48"/>
      </w:rPr>
      <w:tab/>
    </w:r>
    <w:r w:rsidRPr="00825B51">
      <w:rPr>
        <w:rFonts w:ascii="Arial" w:hAnsi="Arial" w:cs="Arial"/>
        <w:b/>
        <w:sz w:val="48"/>
      </w:rPr>
      <w:tab/>
    </w:r>
    <w:r w:rsidRPr="00825B51">
      <w:tab/>
    </w:r>
    <w:r w:rsidRPr="00825B51">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5B51" w:rsidRPr="00825B51" w:rsidRDefault="00825B51" w:rsidP="00825B51">
    <w:pPr>
      <w:pStyle w:val="Footer"/>
      <w:rPr>
        <w:rFonts w:ascii="Arial" w:hAnsi="Arial" w:cs="Arial"/>
        <w:b/>
        <w:sz w:val="48"/>
      </w:rPr>
    </w:pPr>
    <w:r w:rsidRPr="00825B51">
      <w:rPr>
        <w:rFonts w:ascii="Arial" w:hAnsi="Arial" w:cs="Arial"/>
        <w:b/>
        <w:sz w:val="48"/>
      </w:rPr>
      <w:t>FR</w:t>
    </w:r>
    <w:r w:rsidRPr="00825B51">
      <w:rPr>
        <w:rFonts w:ascii="Arial" w:hAnsi="Arial" w:cs="Arial"/>
        <w:b/>
        <w:sz w:val="48"/>
      </w:rPr>
      <w:tab/>
    </w:r>
    <w:r w:rsidRPr="00825B51">
      <w:rPr>
        <w:rFonts w:ascii="Arial" w:hAnsi="Arial" w:cs="Arial"/>
        <w:b/>
        <w:sz w:val="48"/>
      </w:rPr>
      <w:tab/>
    </w:r>
    <w:r w:rsidRPr="00825B51">
      <w:tab/>
    </w:r>
    <w:r w:rsidRPr="00825B51">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5B51" w:rsidRDefault="00825B5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5B51" w:rsidRPr="00825B51" w:rsidRDefault="00825B51" w:rsidP="00825B51">
    <w:pPr>
      <w:pStyle w:val="Footer"/>
      <w:rPr>
        <w:rFonts w:ascii="Arial" w:hAnsi="Arial" w:cs="Arial"/>
        <w:b/>
        <w:sz w:val="48"/>
      </w:rPr>
    </w:pPr>
    <w:r w:rsidRPr="00825B51">
      <w:rPr>
        <w:rFonts w:ascii="Arial" w:hAnsi="Arial" w:cs="Arial"/>
        <w:b/>
        <w:sz w:val="48"/>
      </w:rPr>
      <w:t>FR</w:t>
    </w:r>
    <w:r w:rsidRPr="00825B51">
      <w:rPr>
        <w:rFonts w:ascii="Arial" w:hAnsi="Arial" w:cs="Arial"/>
        <w:b/>
        <w:sz w:val="48"/>
      </w:rPr>
      <w:tab/>
    </w:r>
    <w:r>
      <w:fldChar w:fldCharType="begin"/>
    </w:r>
    <w:r>
      <w:instrText xml:space="preserve"> PAGE  \* MERGEFORMAT </w:instrText>
    </w:r>
    <w:r>
      <w:fldChar w:fldCharType="separate"/>
    </w:r>
    <w:r w:rsidR="00ED499E">
      <w:rPr>
        <w:noProof/>
      </w:rPr>
      <w:t>2</w:t>
    </w:r>
    <w:r>
      <w:fldChar w:fldCharType="end"/>
    </w:r>
    <w:r>
      <w:tab/>
    </w:r>
    <w:r w:rsidRPr="00825B51">
      <w:tab/>
    </w:r>
    <w:r w:rsidRPr="00825B51">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5B51" w:rsidRDefault="00825B51" w:rsidP="00825B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26E0" w:rsidRDefault="009F26E0">
      <w:pPr>
        <w:spacing w:before="0" w:after="0"/>
      </w:pPr>
      <w:r>
        <w:separator/>
      </w:r>
    </w:p>
  </w:footnote>
  <w:footnote w:type="continuationSeparator" w:id="0">
    <w:p w:rsidR="009F26E0" w:rsidRDefault="009F26E0">
      <w:pPr>
        <w:spacing w:before="0" w:after="0"/>
      </w:pPr>
      <w:r>
        <w:continuationSeparator/>
      </w:r>
    </w:p>
  </w:footnote>
  <w:footnote w:type="continuationNotice" w:id="1">
    <w:p w:rsidR="009F26E0" w:rsidRDefault="009F26E0">
      <w:pPr>
        <w:spacing w:before="0" w:after="0"/>
      </w:pPr>
    </w:p>
  </w:footnote>
  <w:footnote w:id="2">
    <w:p w:rsidR="000B6689" w:rsidRPr="00D10F22" w:rsidRDefault="000B6689" w:rsidP="000B6689">
      <w:pPr>
        <w:pStyle w:val="FootnoteText"/>
      </w:pPr>
      <w:r>
        <w:rPr>
          <w:rStyle w:val="FootnoteReference"/>
        </w:rPr>
        <w:footnoteRef/>
      </w:r>
      <w:r>
        <w:tab/>
        <w:t xml:space="preserve">JO L 57 du 18.2.2021, p. 17, ELI: </w:t>
      </w:r>
      <w:hyperlink r:id="rId1" w:history="1">
        <w:r>
          <w:rPr>
            <w:rStyle w:val="Hyperlink"/>
          </w:rPr>
          <w:t>https://eur-lex.europa.eu/eli/reg/2021/241/oj</w:t>
        </w:r>
      </w:hyperlink>
      <w:r>
        <w:t>.</w:t>
      </w:r>
    </w:p>
  </w:footnote>
  <w:footnote w:id="3">
    <w:p w:rsidR="000B6689" w:rsidRPr="008B1B78" w:rsidRDefault="000B6689" w:rsidP="000B6689">
      <w:pPr>
        <w:pStyle w:val="FootnoteText"/>
        <w:rPr>
          <w:lang w:val="en-IE"/>
        </w:rPr>
      </w:pPr>
      <w:r>
        <w:rPr>
          <w:rStyle w:val="FootnoteReference"/>
        </w:rPr>
        <w:footnoteRef/>
      </w:r>
      <w:r w:rsidRPr="008B1B78">
        <w:rPr>
          <w:lang w:val="en-IE"/>
        </w:rPr>
        <w:tab/>
        <w:t>ST 10158/21 INIT; ST 10158/21 ADD 1.</w:t>
      </w:r>
    </w:p>
  </w:footnote>
  <w:footnote w:id="4">
    <w:p w:rsidR="000B6689" w:rsidRPr="008B1B78" w:rsidRDefault="000B6689" w:rsidP="000B6689">
      <w:pPr>
        <w:pStyle w:val="FootnoteText"/>
        <w:rPr>
          <w:lang w:val="en-IE"/>
        </w:rPr>
      </w:pPr>
      <w:r>
        <w:rPr>
          <w:rStyle w:val="FootnoteReference"/>
        </w:rPr>
        <w:footnoteRef/>
      </w:r>
      <w:r w:rsidRPr="008B1B78">
        <w:rPr>
          <w:lang w:val="en-IE"/>
        </w:rPr>
        <w:tab/>
        <w:t>ST 5536/23 INIT.</w:t>
      </w:r>
    </w:p>
  </w:footnote>
  <w:footnote w:id="5">
    <w:p w:rsidR="000B6689" w:rsidRPr="008B1B78" w:rsidRDefault="000B6689" w:rsidP="000B6689">
      <w:pPr>
        <w:pStyle w:val="FootnoteText"/>
        <w:rPr>
          <w:lang w:val="en-IE"/>
        </w:rPr>
      </w:pPr>
      <w:r>
        <w:rPr>
          <w:rStyle w:val="FootnoteReference"/>
        </w:rPr>
        <w:footnoteRef/>
      </w:r>
      <w:r w:rsidRPr="008B1B78">
        <w:rPr>
          <w:lang w:val="en-IE"/>
        </w:rPr>
        <w:tab/>
        <w:t>ST 15572/23 INIT.</w:t>
      </w:r>
    </w:p>
  </w:footnote>
  <w:footnote w:id="6">
    <w:p w:rsidR="000B6689" w:rsidRPr="008B1B78" w:rsidRDefault="000B6689" w:rsidP="000B6689">
      <w:pPr>
        <w:pStyle w:val="FootnoteText"/>
        <w:rPr>
          <w:lang w:val="en-IE"/>
        </w:rPr>
      </w:pPr>
      <w:r>
        <w:rPr>
          <w:rStyle w:val="FootnoteReference"/>
        </w:rPr>
        <w:footnoteRef/>
      </w:r>
      <w:r w:rsidRPr="008B1B78">
        <w:rPr>
          <w:lang w:val="en-IE"/>
        </w:rPr>
        <w:tab/>
        <w:t>ST 11674/24 INIT; ST 11674/24 COR 1; ST 11674/24 COR 2(sk); ST 11674/24 ADD1.</w:t>
      </w:r>
    </w:p>
  </w:footnote>
  <w:footnote w:id="7">
    <w:p w:rsidR="000B6689" w:rsidRPr="008B1B78" w:rsidRDefault="000B6689" w:rsidP="000B6689">
      <w:pPr>
        <w:pStyle w:val="FootnoteText"/>
        <w:rPr>
          <w:lang w:val="en-IE"/>
        </w:rPr>
      </w:pPr>
      <w:r>
        <w:rPr>
          <w:rStyle w:val="FootnoteReference"/>
        </w:rPr>
        <w:footnoteRef/>
      </w:r>
      <w:r w:rsidRPr="008B1B78">
        <w:rPr>
          <w:lang w:val="en-IE"/>
        </w:rPr>
        <w:tab/>
        <w:t>ST 10517/25 INIT; ST 10517/25 ADD 1.</w:t>
      </w:r>
    </w:p>
  </w:footnote>
  <w:footnote w:id="8">
    <w:p w:rsidR="000B6689" w:rsidRPr="008B1B78" w:rsidRDefault="000B6689" w:rsidP="000B6689">
      <w:pPr>
        <w:pStyle w:val="FootnoteText"/>
        <w:rPr>
          <w:lang w:val="en-IE"/>
        </w:rPr>
      </w:pPr>
      <w:r>
        <w:rPr>
          <w:rStyle w:val="FootnoteReference"/>
        </w:rPr>
        <w:footnoteRef/>
      </w:r>
      <w:r w:rsidRPr="008B1B78">
        <w:rPr>
          <w:lang w:val="en-IE"/>
        </w:rPr>
        <w:tab/>
        <w:t>ST 17026/25 INIT; ST 17026/25 ADD 1.</w:t>
      </w:r>
    </w:p>
  </w:footnote>
  <w:footnote w:id="9">
    <w:p w:rsidR="000B6689" w:rsidRPr="006D28E4" w:rsidRDefault="000B6689" w:rsidP="000B6689">
      <w:pPr>
        <w:pStyle w:val="FootnoteText"/>
      </w:pPr>
      <w:r>
        <w:rPr>
          <w:rStyle w:val="FootnoteReference"/>
        </w:rPr>
        <w:footnoteRef/>
      </w:r>
      <w:r>
        <w:tab/>
        <w:t>ST 10158/21 INIT; ST 10158/21 ADD 1.</w:t>
      </w:r>
    </w:p>
  </w:footnote>
  <w:footnote w:id="10">
    <w:p w:rsidR="000B6689" w:rsidRDefault="000B6689" w:rsidP="000B6689">
      <w:pPr>
        <w:pStyle w:val="FootnoteText"/>
      </w:pPr>
      <w:r>
        <w:rPr>
          <w:rStyle w:val="FootnoteReference"/>
        </w:rPr>
        <w:footnoteRef/>
      </w:r>
      <w:r>
        <w:tab/>
        <w:t>Règlement (UE) 2021/1755 du Parlement européen et du Conseil du 6 octobre 2021 établissant la réserve d’ajustement au Brexit (JO L 357 du 8.10.2021, p. 1, ELI: </w:t>
      </w:r>
      <w:hyperlink r:id="rId2">
        <w:r>
          <w:t>http://data.europa.eu/eli/reg/2021/1755/oj</w:t>
        </w:r>
      </w:hyperlink>
      <w:r>
        <w:t>).</w:t>
      </w:r>
    </w:p>
    <w:p w:rsidR="000B6689" w:rsidRPr="00F27E3C" w:rsidRDefault="000B6689" w:rsidP="000B6689">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5B51" w:rsidRDefault="00825B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5B51" w:rsidRDefault="00825B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19"/>
    <w:lvlOverride w:ilvl="0">
      <w:startOverride w:val="1"/>
    </w:lvlOverride>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 w:numId="22">
    <w:abstractNumId w:val="16"/>
  </w:num>
  <w:num w:numId="23">
    <w:abstractNumId w:val="9"/>
  </w:num>
  <w:num w:numId="24">
    <w:abstractNumId w:val="18"/>
  </w:num>
  <w:num w:numId="25">
    <w:abstractNumId w:val="8"/>
  </w:num>
  <w:num w:numId="26">
    <w:abstractNumId w:val="10"/>
  </w:num>
  <w:num w:numId="27">
    <w:abstractNumId w:val="11"/>
  </w:num>
  <w:num w:numId="28">
    <w:abstractNumId w:val="6"/>
  </w:num>
  <w:num w:numId="29">
    <w:abstractNumId w:val="17"/>
  </w:num>
  <w:num w:numId="30">
    <w:abstractNumId w:val="5"/>
  </w:num>
  <w:num w:numId="31">
    <w:abstractNumId w:val="12"/>
  </w:num>
  <w:num w:numId="32">
    <w:abstractNumId w:val="14"/>
  </w:num>
  <w:num w:numId="33">
    <w:abstractNumId w:val="15"/>
  </w:num>
  <w:num w:numId="34">
    <w:abstractNumId w:val="7"/>
  </w:num>
  <w:num w:numId="35">
    <w:abstractNumId w:val="13"/>
  </w:num>
  <w:num w:numId="36">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it-IT" w:vendorID="64" w:dllVersion="0" w:nlCheck="1" w:checkStyle="0"/>
  <w:activeWritingStyle w:appName="MSWord" w:lang="en-GB"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26 08:40:0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8DF8C090-6A89-4655-BF79-63B51A4D49C0"/>
    <w:docVar w:name="LW_COVERPAGE_TYPE" w:val="1"/>
    <w:docVar w:name="LW_CROSSREFERENCE" w:val="{SWD(2026) 153 final}"/>
    <w:docVar w:name="LW_DocType" w:val="COM"/>
    <w:docVar w:name="LW_EMISSION" w:val="15.6.2026"/>
    <w:docVar w:name="LW_EMISSION_ISODATE" w:val="2026-06-15"/>
    <w:docVar w:name="LW_EMISSION_LOCATION" w:val="BRX"/>
    <w:docVar w:name="LW_EMISSION_PREFIX" w:val="Bruxelles, le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154"/>
    <w:docVar w:name="LW_REF.II.NEW.CP_YEAR" w:val="2026"/>
    <w:docVar w:name="LW_REF.INST.NEW" w:val="COM"/>
    <w:docVar w:name="LW_REF.INST.NEW_ADOPTED" w:val="final"/>
    <w:docVar w:name="LW_REF.INST.NEW_TEXT" w:val="(2026) 28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modifiant la décision d\u8217?exécution du 13 juillet 2021 relative à l\u8217?approbation de l\u8217?évaluation du plan pour la reprise et la résilience pour l\u8217?Allemagne"/>
    <w:docVar w:name="LW_TYPE.DOC.CP" w:val="DÉCISION D\u8217?EXÉCUTION DU CONSEIL"/>
    <w:docVar w:name="LwApiVersions" w:val="LW4CoDe 1.24.5.0; LW 9.2, Build 20251112"/>
  </w:docVars>
  <w:rsids>
    <w:rsidRoot w:val="002709B6"/>
    <w:rsid w:val="000001F6"/>
    <w:rsid w:val="0000038E"/>
    <w:rsid w:val="00000520"/>
    <w:rsid w:val="000005F0"/>
    <w:rsid w:val="0000062D"/>
    <w:rsid w:val="00000720"/>
    <w:rsid w:val="0000073B"/>
    <w:rsid w:val="000007EB"/>
    <w:rsid w:val="00000956"/>
    <w:rsid w:val="00000BC3"/>
    <w:rsid w:val="00000EA9"/>
    <w:rsid w:val="00000FB8"/>
    <w:rsid w:val="00001211"/>
    <w:rsid w:val="00001458"/>
    <w:rsid w:val="00001549"/>
    <w:rsid w:val="000016E3"/>
    <w:rsid w:val="00001973"/>
    <w:rsid w:val="00001B20"/>
    <w:rsid w:val="00001E12"/>
    <w:rsid w:val="00001F5D"/>
    <w:rsid w:val="00002009"/>
    <w:rsid w:val="00002023"/>
    <w:rsid w:val="000020F4"/>
    <w:rsid w:val="00002144"/>
    <w:rsid w:val="00002444"/>
    <w:rsid w:val="00002525"/>
    <w:rsid w:val="0000253E"/>
    <w:rsid w:val="00002590"/>
    <w:rsid w:val="000025A3"/>
    <w:rsid w:val="0000268B"/>
    <w:rsid w:val="000028D9"/>
    <w:rsid w:val="0000291C"/>
    <w:rsid w:val="00002A2B"/>
    <w:rsid w:val="00002D2C"/>
    <w:rsid w:val="00002E77"/>
    <w:rsid w:val="00003279"/>
    <w:rsid w:val="000032D8"/>
    <w:rsid w:val="0000332D"/>
    <w:rsid w:val="000034F0"/>
    <w:rsid w:val="00003506"/>
    <w:rsid w:val="00003657"/>
    <w:rsid w:val="00003779"/>
    <w:rsid w:val="00003875"/>
    <w:rsid w:val="00003A0D"/>
    <w:rsid w:val="00003AFB"/>
    <w:rsid w:val="00003E51"/>
    <w:rsid w:val="000042BB"/>
    <w:rsid w:val="000042F6"/>
    <w:rsid w:val="0000445F"/>
    <w:rsid w:val="00004646"/>
    <w:rsid w:val="00004951"/>
    <w:rsid w:val="00004A40"/>
    <w:rsid w:val="00004B75"/>
    <w:rsid w:val="00004CD3"/>
    <w:rsid w:val="00004E9E"/>
    <w:rsid w:val="00004EC2"/>
    <w:rsid w:val="00004F1A"/>
    <w:rsid w:val="00004F2B"/>
    <w:rsid w:val="00005084"/>
    <w:rsid w:val="000051B2"/>
    <w:rsid w:val="000051D9"/>
    <w:rsid w:val="000051FB"/>
    <w:rsid w:val="000053B6"/>
    <w:rsid w:val="00005484"/>
    <w:rsid w:val="000054CC"/>
    <w:rsid w:val="00005504"/>
    <w:rsid w:val="00005544"/>
    <w:rsid w:val="00005632"/>
    <w:rsid w:val="000056E8"/>
    <w:rsid w:val="0000575E"/>
    <w:rsid w:val="0000582B"/>
    <w:rsid w:val="000058C2"/>
    <w:rsid w:val="000058CF"/>
    <w:rsid w:val="00005955"/>
    <w:rsid w:val="00005975"/>
    <w:rsid w:val="00005A64"/>
    <w:rsid w:val="00005B11"/>
    <w:rsid w:val="00005B15"/>
    <w:rsid w:val="00005BA2"/>
    <w:rsid w:val="00005BC1"/>
    <w:rsid w:val="00005DD1"/>
    <w:rsid w:val="00005F46"/>
    <w:rsid w:val="00005FB7"/>
    <w:rsid w:val="00006188"/>
    <w:rsid w:val="00006221"/>
    <w:rsid w:val="00006229"/>
    <w:rsid w:val="000063DF"/>
    <w:rsid w:val="000064B9"/>
    <w:rsid w:val="00006533"/>
    <w:rsid w:val="000067BF"/>
    <w:rsid w:val="0000681B"/>
    <w:rsid w:val="00006879"/>
    <w:rsid w:val="0000694F"/>
    <w:rsid w:val="0000698D"/>
    <w:rsid w:val="00006A55"/>
    <w:rsid w:val="00006C36"/>
    <w:rsid w:val="00006C5E"/>
    <w:rsid w:val="00006EE2"/>
    <w:rsid w:val="000070D0"/>
    <w:rsid w:val="000070FF"/>
    <w:rsid w:val="00007168"/>
    <w:rsid w:val="000071F7"/>
    <w:rsid w:val="000072B0"/>
    <w:rsid w:val="0000766F"/>
    <w:rsid w:val="000076F5"/>
    <w:rsid w:val="0000777E"/>
    <w:rsid w:val="00007838"/>
    <w:rsid w:val="00007B7B"/>
    <w:rsid w:val="00007F85"/>
    <w:rsid w:val="0001003F"/>
    <w:rsid w:val="00010047"/>
    <w:rsid w:val="0001007A"/>
    <w:rsid w:val="00010181"/>
    <w:rsid w:val="0001071D"/>
    <w:rsid w:val="00010873"/>
    <w:rsid w:val="00010C39"/>
    <w:rsid w:val="00010C40"/>
    <w:rsid w:val="00010E81"/>
    <w:rsid w:val="0001123F"/>
    <w:rsid w:val="00011352"/>
    <w:rsid w:val="0001136F"/>
    <w:rsid w:val="000113DA"/>
    <w:rsid w:val="0001147E"/>
    <w:rsid w:val="000114C6"/>
    <w:rsid w:val="0001157C"/>
    <w:rsid w:val="000115E2"/>
    <w:rsid w:val="00011609"/>
    <w:rsid w:val="00011631"/>
    <w:rsid w:val="0001167F"/>
    <w:rsid w:val="00011709"/>
    <w:rsid w:val="0001178A"/>
    <w:rsid w:val="00011817"/>
    <w:rsid w:val="00011C63"/>
    <w:rsid w:val="00011CE9"/>
    <w:rsid w:val="00011F86"/>
    <w:rsid w:val="00011FBF"/>
    <w:rsid w:val="00012039"/>
    <w:rsid w:val="000127BF"/>
    <w:rsid w:val="000128E3"/>
    <w:rsid w:val="00012AF9"/>
    <w:rsid w:val="00012C15"/>
    <w:rsid w:val="00012C1E"/>
    <w:rsid w:val="00012CD5"/>
    <w:rsid w:val="00012DC3"/>
    <w:rsid w:val="00013078"/>
    <w:rsid w:val="0001311B"/>
    <w:rsid w:val="000131FD"/>
    <w:rsid w:val="000132AC"/>
    <w:rsid w:val="000132F2"/>
    <w:rsid w:val="000133E1"/>
    <w:rsid w:val="000134DA"/>
    <w:rsid w:val="0001357E"/>
    <w:rsid w:val="0001383B"/>
    <w:rsid w:val="000139C8"/>
    <w:rsid w:val="00013C7C"/>
    <w:rsid w:val="00013D10"/>
    <w:rsid w:val="00014019"/>
    <w:rsid w:val="000141BF"/>
    <w:rsid w:val="00014250"/>
    <w:rsid w:val="0001426C"/>
    <w:rsid w:val="00014284"/>
    <w:rsid w:val="000143C6"/>
    <w:rsid w:val="000147F2"/>
    <w:rsid w:val="00014810"/>
    <w:rsid w:val="00014922"/>
    <w:rsid w:val="000149AD"/>
    <w:rsid w:val="000149B5"/>
    <w:rsid w:val="00014A29"/>
    <w:rsid w:val="00014B38"/>
    <w:rsid w:val="00014B88"/>
    <w:rsid w:val="00014BCF"/>
    <w:rsid w:val="00014C29"/>
    <w:rsid w:val="00014C8E"/>
    <w:rsid w:val="00014D14"/>
    <w:rsid w:val="00014E17"/>
    <w:rsid w:val="00014F01"/>
    <w:rsid w:val="00014F49"/>
    <w:rsid w:val="00014FC0"/>
    <w:rsid w:val="000151C8"/>
    <w:rsid w:val="0001520E"/>
    <w:rsid w:val="00015388"/>
    <w:rsid w:val="00015532"/>
    <w:rsid w:val="00015606"/>
    <w:rsid w:val="000158A1"/>
    <w:rsid w:val="00015907"/>
    <w:rsid w:val="00015954"/>
    <w:rsid w:val="00015B8C"/>
    <w:rsid w:val="00015C54"/>
    <w:rsid w:val="00015DB4"/>
    <w:rsid w:val="00015FD9"/>
    <w:rsid w:val="000161A8"/>
    <w:rsid w:val="000161BA"/>
    <w:rsid w:val="0001647B"/>
    <w:rsid w:val="000164FB"/>
    <w:rsid w:val="0001654A"/>
    <w:rsid w:val="00016577"/>
    <w:rsid w:val="000166A0"/>
    <w:rsid w:val="000167D9"/>
    <w:rsid w:val="00016880"/>
    <w:rsid w:val="00016986"/>
    <w:rsid w:val="00016AF5"/>
    <w:rsid w:val="00016B50"/>
    <w:rsid w:val="00016D25"/>
    <w:rsid w:val="00016ED7"/>
    <w:rsid w:val="000170C6"/>
    <w:rsid w:val="00017147"/>
    <w:rsid w:val="000171BA"/>
    <w:rsid w:val="0001762E"/>
    <w:rsid w:val="00017793"/>
    <w:rsid w:val="000177A1"/>
    <w:rsid w:val="00017847"/>
    <w:rsid w:val="00017866"/>
    <w:rsid w:val="00017CE2"/>
    <w:rsid w:val="00017DB7"/>
    <w:rsid w:val="00017F01"/>
    <w:rsid w:val="00020042"/>
    <w:rsid w:val="0002023E"/>
    <w:rsid w:val="0002032A"/>
    <w:rsid w:val="0002037B"/>
    <w:rsid w:val="000204BA"/>
    <w:rsid w:val="000208CC"/>
    <w:rsid w:val="00020A75"/>
    <w:rsid w:val="00020ADA"/>
    <w:rsid w:val="00020B0B"/>
    <w:rsid w:val="00020D02"/>
    <w:rsid w:val="00020E3E"/>
    <w:rsid w:val="00020E85"/>
    <w:rsid w:val="00020F32"/>
    <w:rsid w:val="0002102F"/>
    <w:rsid w:val="00021347"/>
    <w:rsid w:val="000213EE"/>
    <w:rsid w:val="00021456"/>
    <w:rsid w:val="000214C3"/>
    <w:rsid w:val="0002150D"/>
    <w:rsid w:val="00021537"/>
    <w:rsid w:val="0002168C"/>
    <w:rsid w:val="000216B7"/>
    <w:rsid w:val="000217E8"/>
    <w:rsid w:val="00021C3A"/>
    <w:rsid w:val="00021CF9"/>
    <w:rsid w:val="00021D42"/>
    <w:rsid w:val="00021E05"/>
    <w:rsid w:val="00021F7D"/>
    <w:rsid w:val="00021FBD"/>
    <w:rsid w:val="00021FCE"/>
    <w:rsid w:val="00022156"/>
    <w:rsid w:val="000223B5"/>
    <w:rsid w:val="000223CA"/>
    <w:rsid w:val="00022401"/>
    <w:rsid w:val="0002245B"/>
    <w:rsid w:val="000224F6"/>
    <w:rsid w:val="00022539"/>
    <w:rsid w:val="00022558"/>
    <w:rsid w:val="000225E7"/>
    <w:rsid w:val="00022696"/>
    <w:rsid w:val="000226B0"/>
    <w:rsid w:val="000228E5"/>
    <w:rsid w:val="00022B73"/>
    <w:rsid w:val="00022BE2"/>
    <w:rsid w:val="00022C48"/>
    <w:rsid w:val="00022DC5"/>
    <w:rsid w:val="00022DF5"/>
    <w:rsid w:val="00022F95"/>
    <w:rsid w:val="0002341C"/>
    <w:rsid w:val="00023547"/>
    <w:rsid w:val="000235BC"/>
    <w:rsid w:val="000235DA"/>
    <w:rsid w:val="000235FA"/>
    <w:rsid w:val="00023600"/>
    <w:rsid w:val="0002368E"/>
    <w:rsid w:val="000236BD"/>
    <w:rsid w:val="00023712"/>
    <w:rsid w:val="0002372E"/>
    <w:rsid w:val="000237AF"/>
    <w:rsid w:val="000237C9"/>
    <w:rsid w:val="00023870"/>
    <w:rsid w:val="0002396A"/>
    <w:rsid w:val="0002397B"/>
    <w:rsid w:val="00023AE1"/>
    <w:rsid w:val="00023B55"/>
    <w:rsid w:val="00023BFF"/>
    <w:rsid w:val="00023D04"/>
    <w:rsid w:val="00024187"/>
    <w:rsid w:val="00024207"/>
    <w:rsid w:val="00024269"/>
    <w:rsid w:val="000243E9"/>
    <w:rsid w:val="00024693"/>
    <w:rsid w:val="00024779"/>
    <w:rsid w:val="00024B8A"/>
    <w:rsid w:val="00024BB3"/>
    <w:rsid w:val="00024ED6"/>
    <w:rsid w:val="00024ED7"/>
    <w:rsid w:val="00024F41"/>
    <w:rsid w:val="000250F8"/>
    <w:rsid w:val="0002530B"/>
    <w:rsid w:val="000253F3"/>
    <w:rsid w:val="000253F7"/>
    <w:rsid w:val="00025487"/>
    <w:rsid w:val="00025513"/>
    <w:rsid w:val="00025718"/>
    <w:rsid w:val="000258C8"/>
    <w:rsid w:val="0002599E"/>
    <w:rsid w:val="000259B9"/>
    <w:rsid w:val="000259F5"/>
    <w:rsid w:val="00025B44"/>
    <w:rsid w:val="00025D2B"/>
    <w:rsid w:val="00025D70"/>
    <w:rsid w:val="00025E68"/>
    <w:rsid w:val="00025EE4"/>
    <w:rsid w:val="00026143"/>
    <w:rsid w:val="00026209"/>
    <w:rsid w:val="00026238"/>
    <w:rsid w:val="00026681"/>
    <w:rsid w:val="00026C48"/>
    <w:rsid w:val="00026C57"/>
    <w:rsid w:val="00026C8C"/>
    <w:rsid w:val="00026CCC"/>
    <w:rsid w:val="00026E27"/>
    <w:rsid w:val="00026E3A"/>
    <w:rsid w:val="00026FEE"/>
    <w:rsid w:val="00027195"/>
    <w:rsid w:val="0002726A"/>
    <w:rsid w:val="00027312"/>
    <w:rsid w:val="000273BE"/>
    <w:rsid w:val="000274CB"/>
    <w:rsid w:val="000276A7"/>
    <w:rsid w:val="000277BA"/>
    <w:rsid w:val="0002783A"/>
    <w:rsid w:val="00027850"/>
    <w:rsid w:val="00027991"/>
    <w:rsid w:val="00027CE5"/>
    <w:rsid w:val="00027D08"/>
    <w:rsid w:val="00027D17"/>
    <w:rsid w:val="00027D40"/>
    <w:rsid w:val="00027FED"/>
    <w:rsid w:val="0003019E"/>
    <w:rsid w:val="000302ED"/>
    <w:rsid w:val="00030466"/>
    <w:rsid w:val="00030622"/>
    <w:rsid w:val="0003083B"/>
    <w:rsid w:val="000308E4"/>
    <w:rsid w:val="000309F1"/>
    <w:rsid w:val="00030B2A"/>
    <w:rsid w:val="00030C0F"/>
    <w:rsid w:val="00030CE2"/>
    <w:rsid w:val="00030D27"/>
    <w:rsid w:val="00030DCF"/>
    <w:rsid w:val="00030EA2"/>
    <w:rsid w:val="00031009"/>
    <w:rsid w:val="00031071"/>
    <w:rsid w:val="0003147F"/>
    <w:rsid w:val="000314D2"/>
    <w:rsid w:val="00031687"/>
    <w:rsid w:val="00031689"/>
    <w:rsid w:val="0003175C"/>
    <w:rsid w:val="000317A4"/>
    <w:rsid w:val="000317AF"/>
    <w:rsid w:val="0003199F"/>
    <w:rsid w:val="00031AFA"/>
    <w:rsid w:val="00031BA8"/>
    <w:rsid w:val="00031C56"/>
    <w:rsid w:val="00031C78"/>
    <w:rsid w:val="00031CA7"/>
    <w:rsid w:val="00031D03"/>
    <w:rsid w:val="00031F29"/>
    <w:rsid w:val="00031F69"/>
    <w:rsid w:val="0003211E"/>
    <w:rsid w:val="000321BE"/>
    <w:rsid w:val="000321D9"/>
    <w:rsid w:val="0003233E"/>
    <w:rsid w:val="0003234A"/>
    <w:rsid w:val="000325CD"/>
    <w:rsid w:val="00032696"/>
    <w:rsid w:val="00032717"/>
    <w:rsid w:val="0003272A"/>
    <w:rsid w:val="000329FA"/>
    <w:rsid w:val="00032C19"/>
    <w:rsid w:val="00032E2A"/>
    <w:rsid w:val="00032E7D"/>
    <w:rsid w:val="00032E86"/>
    <w:rsid w:val="00032F8E"/>
    <w:rsid w:val="00033127"/>
    <w:rsid w:val="0003318A"/>
    <w:rsid w:val="00033397"/>
    <w:rsid w:val="00033416"/>
    <w:rsid w:val="00033638"/>
    <w:rsid w:val="00033741"/>
    <w:rsid w:val="00033830"/>
    <w:rsid w:val="00033841"/>
    <w:rsid w:val="00033956"/>
    <w:rsid w:val="0003400D"/>
    <w:rsid w:val="0003415D"/>
    <w:rsid w:val="00034300"/>
    <w:rsid w:val="0003434C"/>
    <w:rsid w:val="00034359"/>
    <w:rsid w:val="0003489B"/>
    <w:rsid w:val="000349AF"/>
    <w:rsid w:val="000349D2"/>
    <w:rsid w:val="00034A3B"/>
    <w:rsid w:val="00034B6B"/>
    <w:rsid w:val="00034BBC"/>
    <w:rsid w:val="00034BCD"/>
    <w:rsid w:val="00034BE6"/>
    <w:rsid w:val="00034D88"/>
    <w:rsid w:val="00034E6D"/>
    <w:rsid w:val="00035048"/>
    <w:rsid w:val="000351BE"/>
    <w:rsid w:val="000351C9"/>
    <w:rsid w:val="00035388"/>
    <w:rsid w:val="000353CD"/>
    <w:rsid w:val="00035510"/>
    <w:rsid w:val="00035614"/>
    <w:rsid w:val="00035714"/>
    <w:rsid w:val="0003572F"/>
    <w:rsid w:val="0003587A"/>
    <w:rsid w:val="00035A85"/>
    <w:rsid w:val="00035A8F"/>
    <w:rsid w:val="00035AEB"/>
    <w:rsid w:val="00035C19"/>
    <w:rsid w:val="00035F5E"/>
    <w:rsid w:val="00035F88"/>
    <w:rsid w:val="00036037"/>
    <w:rsid w:val="000362B9"/>
    <w:rsid w:val="0003642A"/>
    <w:rsid w:val="0003642E"/>
    <w:rsid w:val="00036464"/>
    <w:rsid w:val="0003658B"/>
    <w:rsid w:val="0003660D"/>
    <w:rsid w:val="00036620"/>
    <w:rsid w:val="00036916"/>
    <w:rsid w:val="00036A86"/>
    <w:rsid w:val="00036B4D"/>
    <w:rsid w:val="00036B6F"/>
    <w:rsid w:val="00036D59"/>
    <w:rsid w:val="00036DB0"/>
    <w:rsid w:val="0003700E"/>
    <w:rsid w:val="00037283"/>
    <w:rsid w:val="000373DF"/>
    <w:rsid w:val="00037661"/>
    <w:rsid w:val="000376C0"/>
    <w:rsid w:val="0003798E"/>
    <w:rsid w:val="00037AB6"/>
    <w:rsid w:val="00037ECC"/>
    <w:rsid w:val="00037F30"/>
    <w:rsid w:val="00037F80"/>
    <w:rsid w:val="0004015F"/>
    <w:rsid w:val="000402CB"/>
    <w:rsid w:val="000404B4"/>
    <w:rsid w:val="000408EA"/>
    <w:rsid w:val="0004097D"/>
    <w:rsid w:val="000409A9"/>
    <w:rsid w:val="00040B0F"/>
    <w:rsid w:val="00040B98"/>
    <w:rsid w:val="00040CC5"/>
    <w:rsid w:val="00041218"/>
    <w:rsid w:val="0004159E"/>
    <w:rsid w:val="00041662"/>
    <w:rsid w:val="0004178A"/>
    <w:rsid w:val="0004199D"/>
    <w:rsid w:val="00041A15"/>
    <w:rsid w:val="00041D3A"/>
    <w:rsid w:val="00041DEA"/>
    <w:rsid w:val="00041ECB"/>
    <w:rsid w:val="00042034"/>
    <w:rsid w:val="00042189"/>
    <w:rsid w:val="000422D7"/>
    <w:rsid w:val="000423B4"/>
    <w:rsid w:val="000423E8"/>
    <w:rsid w:val="000423FE"/>
    <w:rsid w:val="0004240D"/>
    <w:rsid w:val="000426FD"/>
    <w:rsid w:val="00042716"/>
    <w:rsid w:val="00042823"/>
    <w:rsid w:val="0004284F"/>
    <w:rsid w:val="000429B6"/>
    <w:rsid w:val="000429CC"/>
    <w:rsid w:val="00042A8F"/>
    <w:rsid w:val="00042D29"/>
    <w:rsid w:val="00042D4D"/>
    <w:rsid w:val="00042DF4"/>
    <w:rsid w:val="00042E20"/>
    <w:rsid w:val="00042FEA"/>
    <w:rsid w:val="000430CC"/>
    <w:rsid w:val="00043177"/>
    <w:rsid w:val="00043242"/>
    <w:rsid w:val="0004343F"/>
    <w:rsid w:val="000434BD"/>
    <w:rsid w:val="000436BA"/>
    <w:rsid w:val="00043759"/>
    <w:rsid w:val="0004379D"/>
    <w:rsid w:val="0004392F"/>
    <w:rsid w:val="00043B6B"/>
    <w:rsid w:val="00043BEE"/>
    <w:rsid w:val="00043C82"/>
    <w:rsid w:val="00043D13"/>
    <w:rsid w:val="00043D99"/>
    <w:rsid w:val="00043E3F"/>
    <w:rsid w:val="00043E40"/>
    <w:rsid w:val="00043E49"/>
    <w:rsid w:val="00044009"/>
    <w:rsid w:val="000440E0"/>
    <w:rsid w:val="00044122"/>
    <w:rsid w:val="000442B1"/>
    <w:rsid w:val="0004438C"/>
    <w:rsid w:val="000443F3"/>
    <w:rsid w:val="00044536"/>
    <w:rsid w:val="00044583"/>
    <w:rsid w:val="000445B6"/>
    <w:rsid w:val="000446C6"/>
    <w:rsid w:val="000447B3"/>
    <w:rsid w:val="00044813"/>
    <w:rsid w:val="0004487F"/>
    <w:rsid w:val="0004497E"/>
    <w:rsid w:val="00044ACE"/>
    <w:rsid w:val="00044EC4"/>
    <w:rsid w:val="00044F7D"/>
    <w:rsid w:val="00045125"/>
    <w:rsid w:val="000453F4"/>
    <w:rsid w:val="000456FD"/>
    <w:rsid w:val="00045728"/>
    <w:rsid w:val="00045774"/>
    <w:rsid w:val="000457E3"/>
    <w:rsid w:val="00045A31"/>
    <w:rsid w:val="00045B81"/>
    <w:rsid w:val="00045D3E"/>
    <w:rsid w:val="00045DF7"/>
    <w:rsid w:val="00045F1A"/>
    <w:rsid w:val="00046024"/>
    <w:rsid w:val="0004618F"/>
    <w:rsid w:val="00046253"/>
    <w:rsid w:val="000462B6"/>
    <w:rsid w:val="00046358"/>
    <w:rsid w:val="000463AF"/>
    <w:rsid w:val="00046635"/>
    <w:rsid w:val="000466DB"/>
    <w:rsid w:val="00046708"/>
    <w:rsid w:val="00046758"/>
    <w:rsid w:val="00046803"/>
    <w:rsid w:val="0004682F"/>
    <w:rsid w:val="00046874"/>
    <w:rsid w:val="00046925"/>
    <w:rsid w:val="00046BF9"/>
    <w:rsid w:val="00046C00"/>
    <w:rsid w:val="00046C1B"/>
    <w:rsid w:val="00046CF9"/>
    <w:rsid w:val="00046E5C"/>
    <w:rsid w:val="00046F9D"/>
    <w:rsid w:val="00047243"/>
    <w:rsid w:val="00047577"/>
    <w:rsid w:val="000476A1"/>
    <w:rsid w:val="00047858"/>
    <w:rsid w:val="000479C4"/>
    <w:rsid w:val="00047BEB"/>
    <w:rsid w:val="00047DE9"/>
    <w:rsid w:val="0005010C"/>
    <w:rsid w:val="00050139"/>
    <w:rsid w:val="000503B7"/>
    <w:rsid w:val="00050466"/>
    <w:rsid w:val="000504D0"/>
    <w:rsid w:val="000506C3"/>
    <w:rsid w:val="000506CB"/>
    <w:rsid w:val="0005075A"/>
    <w:rsid w:val="00050772"/>
    <w:rsid w:val="00050809"/>
    <w:rsid w:val="00050B5F"/>
    <w:rsid w:val="00050B62"/>
    <w:rsid w:val="00050B74"/>
    <w:rsid w:val="00050F9F"/>
    <w:rsid w:val="00050FDB"/>
    <w:rsid w:val="000510B8"/>
    <w:rsid w:val="000511A5"/>
    <w:rsid w:val="000511C0"/>
    <w:rsid w:val="000511C9"/>
    <w:rsid w:val="00051513"/>
    <w:rsid w:val="00051726"/>
    <w:rsid w:val="000517A5"/>
    <w:rsid w:val="000517E4"/>
    <w:rsid w:val="000518C9"/>
    <w:rsid w:val="000519A4"/>
    <w:rsid w:val="00051B06"/>
    <w:rsid w:val="00051BD2"/>
    <w:rsid w:val="00051C0B"/>
    <w:rsid w:val="00051F4A"/>
    <w:rsid w:val="0005203C"/>
    <w:rsid w:val="000521AB"/>
    <w:rsid w:val="00052280"/>
    <w:rsid w:val="00052641"/>
    <w:rsid w:val="000527A8"/>
    <w:rsid w:val="00052A65"/>
    <w:rsid w:val="00052A76"/>
    <w:rsid w:val="00052BEF"/>
    <w:rsid w:val="00052DF1"/>
    <w:rsid w:val="00052E4D"/>
    <w:rsid w:val="00052EEE"/>
    <w:rsid w:val="00052FC7"/>
    <w:rsid w:val="0005313A"/>
    <w:rsid w:val="000533D4"/>
    <w:rsid w:val="0005366F"/>
    <w:rsid w:val="00053675"/>
    <w:rsid w:val="000536E8"/>
    <w:rsid w:val="000539FF"/>
    <w:rsid w:val="00053A43"/>
    <w:rsid w:val="00053AB1"/>
    <w:rsid w:val="00053B0E"/>
    <w:rsid w:val="00053D1F"/>
    <w:rsid w:val="00053DA1"/>
    <w:rsid w:val="00053DA5"/>
    <w:rsid w:val="00053E8A"/>
    <w:rsid w:val="00053EF7"/>
    <w:rsid w:val="00053F03"/>
    <w:rsid w:val="00053F10"/>
    <w:rsid w:val="00053F4C"/>
    <w:rsid w:val="00054005"/>
    <w:rsid w:val="00054012"/>
    <w:rsid w:val="0005405C"/>
    <w:rsid w:val="000540C8"/>
    <w:rsid w:val="000540F6"/>
    <w:rsid w:val="00054157"/>
    <w:rsid w:val="0005428C"/>
    <w:rsid w:val="000542DA"/>
    <w:rsid w:val="00054321"/>
    <w:rsid w:val="0005437E"/>
    <w:rsid w:val="0005439F"/>
    <w:rsid w:val="0005452B"/>
    <w:rsid w:val="0005464B"/>
    <w:rsid w:val="0005489C"/>
    <w:rsid w:val="00054B75"/>
    <w:rsid w:val="00054C8E"/>
    <w:rsid w:val="00054D67"/>
    <w:rsid w:val="00054E72"/>
    <w:rsid w:val="00054F3E"/>
    <w:rsid w:val="00054FD6"/>
    <w:rsid w:val="0005502B"/>
    <w:rsid w:val="00055064"/>
    <w:rsid w:val="00055072"/>
    <w:rsid w:val="0005527E"/>
    <w:rsid w:val="0005533E"/>
    <w:rsid w:val="00055341"/>
    <w:rsid w:val="000554FA"/>
    <w:rsid w:val="0005551E"/>
    <w:rsid w:val="00055706"/>
    <w:rsid w:val="00055745"/>
    <w:rsid w:val="000557C0"/>
    <w:rsid w:val="00055832"/>
    <w:rsid w:val="00055880"/>
    <w:rsid w:val="00055961"/>
    <w:rsid w:val="00055983"/>
    <w:rsid w:val="000559E2"/>
    <w:rsid w:val="00055A08"/>
    <w:rsid w:val="00055BBE"/>
    <w:rsid w:val="00055F79"/>
    <w:rsid w:val="00056007"/>
    <w:rsid w:val="000560AB"/>
    <w:rsid w:val="00056103"/>
    <w:rsid w:val="00056130"/>
    <w:rsid w:val="00056201"/>
    <w:rsid w:val="0005623B"/>
    <w:rsid w:val="00056277"/>
    <w:rsid w:val="0005656B"/>
    <w:rsid w:val="000565C8"/>
    <w:rsid w:val="00056676"/>
    <w:rsid w:val="00056714"/>
    <w:rsid w:val="000567A3"/>
    <w:rsid w:val="00056879"/>
    <w:rsid w:val="00056C65"/>
    <w:rsid w:val="00056CD2"/>
    <w:rsid w:val="00056F3C"/>
    <w:rsid w:val="000570E2"/>
    <w:rsid w:val="000572BF"/>
    <w:rsid w:val="000575AC"/>
    <w:rsid w:val="000579B9"/>
    <w:rsid w:val="00057AEF"/>
    <w:rsid w:val="00057C15"/>
    <w:rsid w:val="00057E2D"/>
    <w:rsid w:val="00057F87"/>
    <w:rsid w:val="0006011E"/>
    <w:rsid w:val="00060257"/>
    <w:rsid w:val="000603C2"/>
    <w:rsid w:val="000605BD"/>
    <w:rsid w:val="000608E0"/>
    <w:rsid w:val="000609CB"/>
    <w:rsid w:val="00060AA7"/>
    <w:rsid w:val="00060B29"/>
    <w:rsid w:val="00060E74"/>
    <w:rsid w:val="00060EED"/>
    <w:rsid w:val="000610D0"/>
    <w:rsid w:val="00061123"/>
    <w:rsid w:val="00061303"/>
    <w:rsid w:val="00061380"/>
    <w:rsid w:val="00061397"/>
    <w:rsid w:val="00061461"/>
    <w:rsid w:val="0006147A"/>
    <w:rsid w:val="0006148D"/>
    <w:rsid w:val="00061647"/>
    <w:rsid w:val="000618A3"/>
    <w:rsid w:val="000618B2"/>
    <w:rsid w:val="0006190E"/>
    <w:rsid w:val="0006191A"/>
    <w:rsid w:val="0006197D"/>
    <w:rsid w:val="00061993"/>
    <w:rsid w:val="000619B8"/>
    <w:rsid w:val="00061A42"/>
    <w:rsid w:val="00061AA3"/>
    <w:rsid w:val="00061AFC"/>
    <w:rsid w:val="00061BA9"/>
    <w:rsid w:val="00061BC0"/>
    <w:rsid w:val="00061C1A"/>
    <w:rsid w:val="00061C55"/>
    <w:rsid w:val="00061ECC"/>
    <w:rsid w:val="00061F6D"/>
    <w:rsid w:val="00062492"/>
    <w:rsid w:val="000624DC"/>
    <w:rsid w:val="000625D1"/>
    <w:rsid w:val="000625D2"/>
    <w:rsid w:val="00062635"/>
    <w:rsid w:val="000626C6"/>
    <w:rsid w:val="0006296B"/>
    <w:rsid w:val="00062C91"/>
    <w:rsid w:val="00062CE2"/>
    <w:rsid w:val="00062D04"/>
    <w:rsid w:val="00062E78"/>
    <w:rsid w:val="00062E93"/>
    <w:rsid w:val="00062F44"/>
    <w:rsid w:val="00062FFA"/>
    <w:rsid w:val="0006304D"/>
    <w:rsid w:val="00063122"/>
    <w:rsid w:val="0006324C"/>
    <w:rsid w:val="00063552"/>
    <w:rsid w:val="000637A0"/>
    <w:rsid w:val="00063DE0"/>
    <w:rsid w:val="00063E52"/>
    <w:rsid w:val="00064021"/>
    <w:rsid w:val="0006448A"/>
    <w:rsid w:val="000645B8"/>
    <w:rsid w:val="00064756"/>
    <w:rsid w:val="0006493B"/>
    <w:rsid w:val="00064AEF"/>
    <w:rsid w:val="00064B4B"/>
    <w:rsid w:val="00064D2B"/>
    <w:rsid w:val="00064D84"/>
    <w:rsid w:val="00064DD7"/>
    <w:rsid w:val="00064DF8"/>
    <w:rsid w:val="000650E8"/>
    <w:rsid w:val="00065302"/>
    <w:rsid w:val="0006539F"/>
    <w:rsid w:val="0006541D"/>
    <w:rsid w:val="0006548D"/>
    <w:rsid w:val="000655C9"/>
    <w:rsid w:val="000656DE"/>
    <w:rsid w:val="000656FE"/>
    <w:rsid w:val="00065749"/>
    <w:rsid w:val="0006586D"/>
    <w:rsid w:val="000659A5"/>
    <w:rsid w:val="00065B48"/>
    <w:rsid w:val="00065C00"/>
    <w:rsid w:val="00065D6D"/>
    <w:rsid w:val="00065F3B"/>
    <w:rsid w:val="00065F76"/>
    <w:rsid w:val="000660B3"/>
    <w:rsid w:val="000661D7"/>
    <w:rsid w:val="00066265"/>
    <w:rsid w:val="0006629D"/>
    <w:rsid w:val="0006634B"/>
    <w:rsid w:val="00066452"/>
    <w:rsid w:val="000667FB"/>
    <w:rsid w:val="000669D7"/>
    <w:rsid w:val="00066AD3"/>
    <w:rsid w:val="00066AE1"/>
    <w:rsid w:val="00066C32"/>
    <w:rsid w:val="00066C6A"/>
    <w:rsid w:val="00066CEB"/>
    <w:rsid w:val="00066EAB"/>
    <w:rsid w:val="00066F33"/>
    <w:rsid w:val="000673CC"/>
    <w:rsid w:val="000678F3"/>
    <w:rsid w:val="00067D8B"/>
    <w:rsid w:val="00067E6F"/>
    <w:rsid w:val="00067E89"/>
    <w:rsid w:val="00067ECB"/>
    <w:rsid w:val="00067F3C"/>
    <w:rsid w:val="00067F56"/>
    <w:rsid w:val="00067F5E"/>
    <w:rsid w:val="00067F77"/>
    <w:rsid w:val="00070099"/>
    <w:rsid w:val="000700B0"/>
    <w:rsid w:val="000700B6"/>
    <w:rsid w:val="0007010D"/>
    <w:rsid w:val="000701A2"/>
    <w:rsid w:val="0007035D"/>
    <w:rsid w:val="000703F6"/>
    <w:rsid w:val="0007077B"/>
    <w:rsid w:val="00070944"/>
    <w:rsid w:val="00070974"/>
    <w:rsid w:val="00070A08"/>
    <w:rsid w:val="00070B22"/>
    <w:rsid w:val="00070B53"/>
    <w:rsid w:val="00070C16"/>
    <w:rsid w:val="00070CCF"/>
    <w:rsid w:val="00070D71"/>
    <w:rsid w:val="00070E1D"/>
    <w:rsid w:val="00070E99"/>
    <w:rsid w:val="00070EE2"/>
    <w:rsid w:val="00071334"/>
    <w:rsid w:val="0007144B"/>
    <w:rsid w:val="00071565"/>
    <w:rsid w:val="0007156E"/>
    <w:rsid w:val="00071818"/>
    <w:rsid w:val="00071951"/>
    <w:rsid w:val="000719D5"/>
    <w:rsid w:val="00071B9A"/>
    <w:rsid w:val="00071FEB"/>
    <w:rsid w:val="00072038"/>
    <w:rsid w:val="000722F9"/>
    <w:rsid w:val="00072329"/>
    <w:rsid w:val="000723D0"/>
    <w:rsid w:val="0007243C"/>
    <w:rsid w:val="000724D0"/>
    <w:rsid w:val="000724D7"/>
    <w:rsid w:val="000725E1"/>
    <w:rsid w:val="00072607"/>
    <w:rsid w:val="0007261E"/>
    <w:rsid w:val="000726A2"/>
    <w:rsid w:val="000727E4"/>
    <w:rsid w:val="00072803"/>
    <w:rsid w:val="0007280B"/>
    <w:rsid w:val="00072AD5"/>
    <w:rsid w:val="00072AD9"/>
    <w:rsid w:val="00072B0C"/>
    <w:rsid w:val="00072BCD"/>
    <w:rsid w:val="00072BDC"/>
    <w:rsid w:val="00072CFC"/>
    <w:rsid w:val="00072E72"/>
    <w:rsid w:val="00072EFF"/>
    <w:rsid w:val="00073200"/>
    <w:rsid w:val="000738C4"/>
    <w:rsid w:val="0007395B"/>
    <w:rsid w:val="00073BA1"/>
    <w:rsid w:val="00073BF2"/>
    <w:rsid w:val="00073C04"/>
    <w:rsid w:val="00073C80"/>
    <w:rsid w:val="00073D27"/>
    <w:rsid w:val="00073F4F"/>
    <w:rsid w:val="00073FAB"/>
    <w:rsid w:val="000740FE"/>
    <w:rsid w:val="000741DC"/>
    <w:rsid w:val="00074311"/>
    <w:rsid w:val="00074364"/>
    <w:rsid w:val="000743ED"/>
    <w:rsid w:val="000745CC"/>
    <w:rsid w:val="000745FC"/>
    <w:rsid w:val="0007471B"/>
    <w:rsid w:val="000749E6"/>
    <w:rsid w:val="000749EF"/>
    <w:rsid w:val="00074B3A"/>
    <w:rsid w:val="00074F7C"/>
    <w:rsid w:val="00074FFE"/>
    <w:rsid w:val="0007505D"/>
    <w:rsid w:val="000750A4"/>
    <w:rsid w:val="000750BB"/>
    <w:rsid w:val="00075204"/>
    <w:rsid w:val="00075557"/>
    <w:rsid w:val="00075880"/>
    <w:rsid w:val="000758FF"/>
    <w:rsid w:val="00075996"/>
    <w:rsid w:val="000759AC"/>
    <w:rsid w:val="000759D0"/>
    <w:rsid w:val="00075BFB"/>
    <w:rsid w:val="00075C19"/>
    <w:rsid w:val="00075CFD"/>
    <w:rsid w:val="0007606C"/>
    <w:rsid w:val="00076173"/>
    <w:rsid w:val="00076240"/>
    <w:rsid w:val="000762DD"/>
    <w:rsid w:val="0007660E"/>
    <w:rsid w:val="00076820"/>
    <w:rsid w:val="000769D4"/>
    <w:rsid w:val="00076B95"/>
    <w:rsid w:val="00076C56"/>
    <w:rsid w:val="00076DF1"/>
    <w:rsid w:val="00076E1D"/>
    <w:rsid w:val="0007732A"/>
    <w:rsid w:val="000773B0"/>
    <w:rsid w:val="000773D6"/>
    <w:rsid w:val="000775FF"/>
    <w:rsid w:val="000778A9"/>
    <w:rsid w:val="00077A19"/>
    <w:rsid w:val="00077B1B"/>
    <w:rsid w:val="00077C75"/>
    <w:rsid w:val="00077CDE"/>
    <w:rsid w:val="00077ECB"/>
    <w:rsid w:val="0008000C"/>
    <w:rsid w:val="000801CD"/>
    <w:rsid w:val="000801D3"/>
    <w:rsid w:val="0008033F"/>
    <w:rsid w:val="00080528"/>
    <w:rsid w:val="00080543"/>
    <w:rsid w:val="000805FF"/>
    <w:rsid w:val="00080605"/>
    <w:rsid w:val="00080621"/>
    <w:rsid w:val="00080698"/>
    <w:rsid w:val="000807BE"/>
    <w:rsid w:val="00080A2D"/>
    <w:rsid w:val="00080A4D"/>
    <w:rsid w:val="00080B04"/>
    <w:rsid w:val="00080EAB"/>
    <w:rsid w:val="00080EDB"/>
    <w:rsid w:val="000810D3"/>
    <w:rsid w:val="0008116D"/>
    <w:rsid w:val="000811FA"/>
    <w:rsid w:val="00081425"/>
    <w:rsid w:val="00081437"/>
    <w:rsid w:val="00081879"/>
    <w:rsid w:val="000818C6"/>
    <w:rsid w:val="00081919"/>
    <w:rsid w:val="00081964"/>
    <w:rsid w:val="000819C4"/>
    <w:rsid w:val="00081A7B"/>
    <w:rsid w:val="00081AB4"/>
    <w:rsid w:val="00081AB6"/>
    <w:rsid w:val="00081BE2"/>
    <w:rsid w:val="00081D44"/>
    <w:rsid w:val="00081ED9"/>
    <w:rsid w:val="0008210C"/>
    <w:rsid w:val="0008218C"/>
    <w:rsid w:val="000821B8"/>
    <w:rsid w:val="00082301"/>
    <w:rsid w:val="000823D9"/>
    <w:rsid w:val="000824CF"/>
    <w:rsid w:val="000827E7"/>
    <w:rsid w:val="0008282C"/>
    <w:rsid w:val="0008294E"/>
    <w:rsid w:val="00082A00"/>
    <w:rsid w:val="00082B26"/>
    <w:rsid w:val="00082D23"/>
    <w:rsid w:val="00082DA6"/>
    <w:rsid w:val="00082DF2"/>
    <w:rsid w:val="00082F7A"/>
    <w:rsid w:val="0008301E"/>
    <w:rsid w:val="000830FC"/>
    <w:rsid w:val="00083107"/>
    <w:rsid w:val="0008313B"/>
    <w:rsid w:val="000831A9"/>
    <w:rsid w:val="00083281"/>
    <w:rsid w:val="000834C8"/>
    <w:rsid w:val="0008363C"/>
    <w:rsid w:val="000838D1"/>
    <w:rsid w:val="0008391D"/>
    <w:rsid w:val="00083D15"/>
    <w:rsid w:val="00083D3D"/>
    <w:rsid w:val="0008407D"/>
    <w:rsid w:val="00084597"/>
    <w:rsid w:val="00084635"/>
    <w:rsid w:val="00084A1F"/>
    <w:rsid w:val="00084C4D"/>
    <w:rsid w:val="00084CFE"/>
    <w:rsid w:val="00084D5C"/>
    <w:rsid w:val="00084D77"/>
    <w:rsid w:val="00084D96"/>
    <w:rsid w:val="00084DAA"/>
    <w:rsid w:val="00084E40"/>
    <w:rsid w:val="00084E4A"/>
    <w:rsid w:val="00084E68"/>
    <w:rsid w:val="00084F92"/>
    <w:rsid w:val="00085048"/>
    <w:rsid w:val="0008535C"/>
    <w:rsid w:val="00085393"/>
    <w:rsid w:val="00085394"/>
    <w:rsid w:val="000855B0"/>
    <w:rsid w:val="000858B9"/>
    <w:rsid w:val="000859B8"/>
    <w:rsid w:val="00085B99"/>
    <w:rsid w:val="00085CDD"/>
    <w:rsid w:val="00085D27"/>
    <w:rsid w:val="00085D8B"/>
    <w:rsid w:val="00085EF7"/>
    <w:rsid w:val="00085FAF"/>
    <w:rsid w:val="00086146"/>
    <w:rsid w:val="000861AF"/>
    <w:rsid w:val="00086372"/>
    <w:rsid w:val="0008661E"/>
    <w:rsid w:val="0008663A"/>
    <w:rsid w:val="00086753"/>
    <w:rsid w:val="00086795"/>
    <w:rsid w:val="00086930"/>
    <w:rsid w:val="000869F1"/>
    <w:rsid w:val="00086AD5"/>
    <w:rsid w:val="00086BB3"/>
    <w:rsid w:val="00086BFB"/>
    <w:rsid w:val="00086CC6"/>
    <w:rsid w:val="00086E93"/>
    <w:rsid w:val="00086F0E"/>
    <w:rsid w:val="00086F4B"/>
    <w:rsid w:val="00086F6F"/>
    <w:rsid w:val="00086FC6"/>
    <w:rsid w:val="00087190"/>
    <w:rsid w:val="000871FA"/>
    <w:rsid w:val="00087449"/>
    <w:rsid w:val="0008755E"/>
    <w:rsid w:val="000875A5"/>
    <w:rsid w:val="0008765E"/>
    <w:rsid w:val="000877F9"/>
    <w:rsid w:val="00087954"/>
    <w:rsid w:val="00087B7A"/>
    <w:rsid w:val="00087BC4"/>
    <w:rsid w:val="00087D10"/>
    <w:rsid w:val="00087E3C"/>
    <w:rsid w:val="00087E6D"/>
    <w:rsid w:val="00087FE2"/>
    <w:rsid w:val="0009026E"/>
    <w:rsid w:val="000902D9"/>
    <w:rsid w:val="0009035C"/>
    <w:rsid w:val="00090596"/>
    <w:rsid w:val="000905EF"/>
    <w:rsid w:val="0009060C"/>
    <w:rsid w:val="0009074D"/>
    <w:rsid w:val="000907D9"/>
    <w:rsid w:val="00090C7B"/>
    <w:rsid w:val="00090CB1"/>
    <w:rsid w:val="00090CBE"/>
    <w:rsid w:val="00090D48"/>
    <w:rsid w:val="00091170"/>
    <w:rsid w:val="00091333"/>
    <w:rsid w:val="0009140D"/>
    <w:rsid w:val="000916B8"/>
    <w:rsid w:val="000916C8"/>
    <w:rsid w:val="00091A90"/>
    <w:rsid w:val="00091B99"/>
    <w:rsid w:val="00091D96"/>
    <w:rsid w:val="00091F1E"/>
    <w:rsid w:val="00091FDE"/>
    <w:rsid w:val="00092185"/>
    <w:rsid w:val="0009226F"/>
    <w:rsid w:val="0009232D"/>
    <w:rsid w:val="00092411"/>
    <w:rsid w:val="00092470"/>
    <w:rsid w:val="000924EE"/>
    <w:rsid w:val="00092503"/>
    <w:rsid w:val="000925AB"/>
    <w:rsid w:val="0009289E"/>
    <w:rsid w:val="000928C6"/>
    <w:rsid w:val="00092ADD"/>
    <w:rsid w:val="00092B9C"/>
    <w:rsid w:val="00092C82"/>
    <w:rsid w:val="00092C8F"/>
    <w:rsid w:val="00092CA4"/>
    <w:rsid w:val="00092CF9"/>
    <w:rsid w:val="00092ECA"/>
    <w:rsid w:val="00092F77"/>
    <w:rsid w:val="000930A0"/>
    <w:rsid w:val="00093189"/>
    <w:rsid w:val="000931AE"/>
    <w:rsid w:val="0009327C"/>
    <w:rsid w:val="000932DC"/>
    <w:rsid w:val="000933D8"/>
    <w:rsid w:val="0009349C"/>
    <w:rsid w:val="000934CC"/>
    <w:rsid w:val="00093542"/>
    <w:rsid w:val="0009356A"/>
    <w:rsid w:val="000935D2"/>
    <w:rsid w:val="0009375D"/>
    <w:rsid w:val="00093A88"/>
    <w:rsid w:val="00093B27"/>
    <w:rsid w:val="00093D41"/>
    <w:rsid w:val="00093D56"/>
    <w:rsid w:val="00093F10"/>
    <w:rsid w:val="000940B2"/>
    <w:rsid w:val="0009446A"/>
    <w:rsid w:val="000944C2"/>
    <w:rsid w:val="000945DC"/>
    <w:rsid w:val="0009462D"/>
    <w:rsid w:val="000946F5"/>
    <w:rsid w:val="0009482D"/>
    <w:rsid w:val="0009498A"/>
    <w:rsid w:val="00094B1E"/>
    <w:rsid w:val="00094D01"/>
    <w:rsid w:val="00094E98"/>
    <w:rsid w:val="00094F43"/>
    <w:rsid w:val="00094F6E"/>
    <w:rsid w:val="00094FC0"/>
    <w:rsid w:val="000951E3"/>
    <w:rsid w:val="000952F4"/>
    <w:rsid w:val="000955C5"/>
    <w:rsid w:val="000955E9"/>
    <w:rsid w:val="0009563A"/>
    <w:rsid w:val="000956C6"/>
    <w:rsid w:val="00095790"/>
    <w:rsid w:val="00095B7D"/>
    <w:rsid w:val="00095BE4"/>
    <w:rsid w:val="00095C0A"/>
    <w:rsid w:val="00095C18"/>
    <w:rsid w:val="00095C5C"/>
    <w:rsid w:val="00095C99"/>
    <w:rsid w:val="00095D90"/>
    <w:rsid w:val="00095E6A"/>
    <w:rsid w:val="00096259"/>
    <w:rsid w:val="000962B2"/>
    <w:rsid w:val="000962F4"/>
    <w:rsid w:val="00096678"/>
    <w:rsid w:val="000966B1"/>
    <w:rsid w:val="0009680E"/>
    <w:rsid w:val="00096863"/>
    <w:rsid w:val="00096A79"/>
    <w:rsid w:val="00096C68"/>
    <w:rsid w:val="00096DBF"/>
    <w:rsid w:val="00096EB1"/>
    <w:rsid w:val="00097012"/>
    <w:rsid w:val="00097026"/>
    <w:rsid w:val="0009714D"/>
    <w:rsid w:val="000971EF"/>
    <w:rsid w:val="00097280"/>
    <w:rsid w:val="00097329"/>
    <w:rsid w:val="000975EC"/>
    <w:rsid w:val="0009766A"/>
    <w:rsid w:val="000976A2"/>
    <w:rsid w:val="00097873"/>
    <w:rsid w:val="000978E7"/>
    <w:rsid w:val="00097A42"/>
    <w:rsid w:val="00097A61"/>
    <w:rsid w:val="00097ACE"/>
    <w:rsid w:val="00097AD8"/>
    <w:rsid w:val="00097C21"/>
    <w:rsid w:val="00097DD8"/>
    <w:rsid w:val="00097F16"/>
    <w:rsid w:val="00097FD3"/>
    <w:rsid w:val="000A00CF"/>
    <w:rsid w:val="000A0148"/>
    <w:rsid w:val="000A049D"/>
    <w:rsid w:val="000A0504"/>
    <w:rsid w:val="000A0678"/>
    <w:rsid w:val="000A06A5"/>
    <w:rsid w:val="000A0794"/>
    <w:rsid w:val="000A0CF9"/>
    <w:rsid w:val="000A0D29"/>
    <w:rsid w:val="000A0DF6"/>
    <w:rsid w:val="000A0EED"/>
    <w:rsid w:val="000A0FAD"/>
    <w:rsid w:val="000A1006"/>
    <w:rsid w:val="000A11A1"/>
    <w:rsid w:val="000A11E5"/>
    <w:rsid w:val="000A11FE"/>
    <w:rsid w:val="000A14B6"/>
    <w:rsid w:val="000A1603"/>
    <w:rsid w:val="000A16FA"/>
    <w:rsid w:val="000A1830"/>
    <w:rsid w:val="000A18E2"/>
    <w:rsid w:val="000A19A2"/>
    <w:rsid w:val="000A1A32"/>
    <w:rsid w:val="000A1ADE"/>
    <w:rsid w:val="000A1B82"/>
    <w:rsid w:val="000A1CA7"/>
    <w:rsid w:val="000A1CD0"/>
    <w:rsid w:val="000A1DE6"/>
    <w:rsid w:val="000A1EB9"/>
    <w:rsid w:val="000A1F81"/>
    <w:rsid w:val="000A1FDD"/>
    <w:rsid w:val="000A2239"/>
    <w:rsid w:val="000A232D"/>
    <w:rsid w:val="000A2443"/>
    <w:rsid w:val="000A2691"/>
    <w:rsid w:val="000A26CD"/>
    <w:rsid w:val="000A270B"/>
    <w:rsid w:val="000A275F"/>
    <w:rsid w:val="000A2766"/>
    <w:rsid w:val="000A2785"/>
    <w:rsid w:val="000A27B6"/>
    <w:rsid w:val="000A2824"/>
    <w:rsid w:val="000A2CC9"/>
    <w:rsid w:val="000A2D36"/>
    <w:rsid w:val="000A2EB6"/>
    <w:rsid w:val="000A2F14"/>
    <w:rsid w:val="000A2FB3"/>
    <w:rsid w:val="000A30AA"/>
    <w:rsid w:val="000A31CD"/>
    <w:rsid w:val="000A322B"/>
    <w:rsid w:val="000A3369"/>
    <w:rsid w:val="000A33FD"/>
    <w:rsid w:val="000A34DF"/>
    <w:rsid w:val="000A34F9"/>
    <w:rsid w:val="000A3610"/>
    <w:rsid w:val="000A37B1"/>
    <w:rsid w:val="000A3846"/>
    <w:rsid w:val="000A3891"/>
    <w:rsid w:val="000A3B95"/>
    <w:rsid w:val="000A3C61"/>
    <w:rsid w:val="000A3EB7"/>
    <w:rsid w:val="000A3F03"/>
    <w:rsid w:val="000A3F6D"/>
    <w:rsid w:val="000A41CE"/>
    <w:rsid w:val="000A428A"/>
    <w:rsid w:val="000A43F4"/>
    <w:rsid w:val="000A4612"/>
    <w:rsid w:val="000A46E1"/>
    <w:rsid w:val="000A4AF2"/>
    <w:rsid w:val="000A4B43"/>
    <w:rsid w:val="000A4BE7"/>
    <w:rsid w:val="000A4C6C"/>
    <w:rsid w:val="000A5265"/>
    <w:rsid w:val="000A52D7"/>
    <w:rsid w:val="000A52E8"/>
    <w:rsid w:val="000A5394"/>
    <w:rsid w:val="000A562E"/>
    <w:rsid w:val="000A57EC"/>
    <w:rsid w:val="000A57F6"/>
    <w:rsid w:val="000A5874"/>
    <w:rsid w:val="000A58C7"/>
    <w:rsid w:val="000A5941"/>
    <w:rsid w:val="000A594C"/>
    <w:rsid w:val="000A5961"/>
    <w:rsid w:val="000A5C11"/>
    <w:rsid w:val="000A5D31"/>
    <w:rsid w:val="000A5E8D"/>
    <w:rsid w:val="000A5EB2"/>
    <w:rsid w:val="000A6057"/>
    <w:rsid w:val="000A60BE"/>
    <w:rsid w:val="000A621B"/>
    <w:rsid w:val="000A6220"/>
    <w:rsid w:val="000A62B8"/>
    <w:rsid w:val="000A6498"/>
    <w:rsid w:val="000A660C"/>
    <w:rsid w:val="000A6677"/>
    <w:rsid w:val="000A668C"/>
    <w:rsid w:val="000A6792"/>
    <w:rsid w:val="000A67B5"/>
    <w:rsid w:val="000A67FB"/>
    <w:rsid w:val="000A68F0"/>
    <w:rsid w:val="000A6908"/>
    <w:rsid w:val="000A69F6"/>
    <w:rsid w:val="000A6AF4"/>
    <w:rsid w:val="000A6BB1"/>
    <w:rsid w:val="000A6BEB"/>
    <w:rsid w:val="000A6C48"/>
    <w:rsid w:val="000A6CDC"/>
    <w:rsid w:val="000A6DED"/>
    <w:rsid w:val="000A6F1B"/>
    <w:rsid w:val="000A720B"/>
    <w:rsid w:val="000A728D"/>
    <w:rsid w:val="000A744C"/>
    <w:rsid w:val="000A7537"/>
    <w:rsid w:val="000A75DB"/>
    <w:rsid w:val="000A7754"/>
    <w:rsid w:val="000A7A4A"/>
    <w:rsid w:val="000A7B6E"/>
    <w:rsid w:val="000A7D19"/>
    <w:rsid w:val="000A7D9E"/>
    <w:rsid w:val="000A7EC4"/>
    <w:rsid w:val="000B004F"/>
    <w:rsid w:val="000B0475"/>
    <w:rsid w:val="000B0530"/>
    <w:rsid w:val="000B0544"/>
    <w:rsid w:val="000B0816"/>
    <w:rsid w:val="000B090F"/>
    <w:rsid w:val="000B0AAD"/>
    <w:rsid w:val="000B0C80"/>
    <w:rsid w:val="000B0C92"/>
    <w:rsid w:val="000B0CD0"/>
    <w:rsid w:val="000B0E29"/>
    <w:rsid w:val="000B0E70"/>
    <w:rsid w:val="000B0EAB"/>
    <w:rsid w:val="000B0EBD"/>
    <w:rsid w:val="000B1157"/>
    <w:rsid w:val="000B11CF"/>
    <w:rsid w:val="000B1232"/>
    <w:rsid w:val="000B1271"/>
    <w:rsid w:val="000B129F"/>
    <w:rsid w:val="000B14C0"/>
    <w:rsid w:val="000B18D8"/>
    <w:rsid w:val="000B1BC2"/>
    <w:rsid w:val="000B1C73"/>
    <w:rsid w:val="000B1C82"/>
    <w:rsid w:val="000B1CA8"/>
    <w:rsid w:val="000B1D50"/>
    <w:rsid w:val="000B1E6F"/>
    <w:rsid w:val="000B1EF6"/>
    <w:rsid w:val="000B1F8E"/>
    <w:rsid w:val="000B2029"/>
    <w:rsid w:val="000B2051"/>
    <w:rsid w:val="000B20C3"/>
    <w:rsid w:val="000B2200"/>
    <w:rsid w:val="000B229B"/>
    <w:rsid w:val="000B2317"/>
    <w:rsid w:val="000B2564"/>
    <w:rsid w:val="000B256A"/>
    <w:rsid w:val="000B2AA2"/>
    <w:rsid w:val="000B2C52"/>
    <w:rsid w:val="000B2CC7"/>
    <w:rsid w:val="000B2DD4"/>
    <w:rsid w:val="000B2E04"/>
    <w:rsid w:val="000B2E51"/>
    <w:rsid w:val="000B2E66"/>
    <w:rsid w:val="000B2EAA"/>
    <w:rsid w:val="000B2F6E"/>
    <w:rsid w:val="000B2F75"/>
    <w:rsid w:val="000B3103"/>
    <w:rsid w:val="000B313A"/>
    <w:rsid w:val="000B3172"/>
    <w:rsid w:val="000B324D"/>
    <w:rsid w:val="000B32A5"/>
    <w:rsid w:val="000B32B6"/>
    <w:rsid w:val="000B349C"/>
    <w:rsid w:val="000B34F5"/>
    <w:rsid w:val="000B369F"/>
    <w:rsid w:val="000B3930"/>
    <w:rsid w:val="000B3AFF"/>
    <w:rsid w:val="000B3B44"/>
    <w:rsid w:val="000B3B6B"/>
    <w:rsid w:val="000B3B8A"/>
    <w:rsid w:val="000B3E46"/>
    <w:rsid w:val="000B3E86"/>
    <w:rsid w:val="000B3F9E"/>
    <w:rsid w:val="000B4061"/>
    <w:rsid w:val="000B4465"/>
    <w:rsid w:val="000B452B"/>
    <w:rsid w:val="000B4548"/>
    <w:rsid w:val="000B456E"/>
    <w:rsid w:val="000B472D"/>
    <w:rsid w:val="000B4784"/>
    <w:rsid w:val="000B4A61"/>
    <w:rsid w:val="000B4AB5"/>
    <w:rsid w:val="000B4B2F"/>
    <w:rsid w:val="000B4E17"/>
    <w:rsid w:val="000B4F2D"/>
    <w:rsid w:val="000B51AF"/>
    <w:rsid w:val="000B5918"/>
    <w:rsid w:val="000B5D43"/>
    <w:rsid w:val="000B5D65"/>
    <w:rsid w:val="000B5F69"/>
    <w:rsid w:val="000B5F88"/>
    <w:rsid w:val="000B6089"/>
    <w:rsid w:val="000B60DF"/>
    <w:rsid w:val="000B6182"/>
    <w:rsid w:val="000B627C"/>
    <w:rsid w:val="000B62B5"/>
    <w:rsid w:val="000B6314"/>
    <w:rsid w:val="000B6465"/>
    <w:rsid w:val="000B6689"/>
    <w:rsid w:val="000B6726"/>
    <w:rsid w:val="000B678F"/>
    <w:rsid w:val="000B6824"/>
    <w:rsid w:val="000B6874"/>
    <w:rsid w:val="000B6B30"/>
    <w:rsid w:val="000B6D08"/>
    <w:rsid w:val="000B6EDA"/>
    <w:rsid w:val="000B7082"/>
    <w:rsid w:val="000B70FC"/>
    <w:rsid w:val="000B71E1"/>
    <w:rsid w:val="000B7295"/>
    <w:rsid w:val="000B7426"/>
    <w:rsid w:val="000B7514"/>
    <w:rsid w:val="000B7537"/>
    <w:rsid w:val="000B75E4"/>
    <w:rsid w:val="000B75F6"/>
    <w:rsid w:val="000B788C"/>
    <w:rsid w:val="000B78E3"/>
    <w:rsid w:val="000B7949"/>
    <w:rsid w:val="000B7BD0"/>
    <w:rsid w:val="000B7C3D"/>
    <w:rsid w:val="000B7C9C"/>
    <w:rsid w:val="000B7DA6"/>
    <w:rsid w:val="000B7E0E"/>
    <w:rsid w:val="000B7F4D"/>
    <w:rsid w:val="000BDF43"/>
    <w:rsid w:val="000C0338"/>
    <w:rsid w:val="000C041F"/>
    <w:rsid w:val="000C052C"/>
    <w:rsid w:val="000C080F"/>
    <w:rsid w:val="000C092C"/>
    <w:rsid w:val="000C09B0"/>
    <w:rsid w:val="000C0D0E"/>
    <w:rsid w:val="000C0D78"/>
    <w:rsid w:val="000C0FE2"/>
    <w:rsid w:val="000C1000"/>
    <w:rsid w:val="000C12C6"/>
    <w:rsid w:val="000C146F"/>
    <w:rsid w:val="000C14E2"/>
    <w:rsid w:val="000C1637"/>
    <w:rsid w:val="000C17BC"/>
    <w:rsid w:val="000C1929"/>
    <w:rsid w:val="000C1B37"/>
    <w:rsid w:val="000C1B72"/>
    <w:rsid w:val="000C1D1B"/>
    <w:rsid w:val="000C1D5F"/>
    <w:rsid w:val="000C1E1E"/>
    <w:rsid w:val="000C233C"/>
    <w:rsid w:val="000C2382"/>
    <w:rsid w:val="000C25AF"/>
    <w:rsid w:val="000C2639"/>
    <w:rsid w:val="000C2719"/>
    <w:rsid w:val="000C29B2"/>
    <w:rsid w:val="000C29B3"/>
    <w:rsid w:val="000C2A3F"/>
    <w:rsid w:val="000C2A87"/>
    <w:rsid w:val="000C2AFC"/>
    <w:rsid w:val="000C2C13"/>
    <w:rsid w:val="000C2EBE"/>
    <w:rsid w:val="000C3014"/>
    <w:rsid w:val="000C30C3"/>
    <w:rsid w:val="000C30E9"/>
    <w:rsid w:val="000C35C2"/>
    <w:rsid w:val="000C3661"/>
    <w:rsid w:val="000C3689"/>
    <w:rsid w:val="000C3AD2"/>
    <w:rsid w:val="000C3BD8"/>
    <w:rsid w:val="000C3BED"/>
    <w:rsid w:val="000C3ED6"/>
    <w:rsid w:val="000C3ED8"/>
    <w:rsid w:val="000C3F82"/>
    <w:rsid w:val="000C40E1"/>
    <w:rsid w:val="000C4340"/>
    <w:rsid w:val="000C4903"/>
    <w:rsid w:val="000C4B04"/>
    <w:rsid w:val="000C4B8F"/>
    <w:rsid w:val="000C4C5D"/>
    <w:rsid w:val="000C4CD9"/>
    <w:rsid w:val="000C4D52"/>
    <w:rsid w:val="000C4D88"/>
    <w:rsid w:val="000C4DB5"/>
    <w:rsid w:val="000C4E96"/>
    <w:rsid w:val="000C4EC3"/>
    <w:rsid w:val="000C5048"/>
    <w:rsid w:val="000C50A9"/>
    <w:rsid w:val="000C5108"/>
    <w:rsid w:val="000C514C"/>
    <w:rsid w:val="000C52B9"/>
    <w:rsid w:val="000C5503"/>
    <w:rsid w:val="000C5612"/>
    <w:rsid w:val="000C5638"/>
    <w:rsid w:val="000C5892"/>
    <w:rsid w:val="000C5AA3"/>
    <w:rsid w:val="000C5B66"/>
    <w:rsid w:val="000C5C78"/>
    <w:rsid w:val="000C5CD0"/>
    <w:rsid w:val="000C5EDE"/>
    <w:rsid w:val="000C5F4A"/>
    <w:rsid w:val="000C5F68"/>
    <w:rsid w:val="000C603F"/>
    <w:rsid w:val="000C622A"/>
    <w:rsid w:val="000C64A9"/>
    <w:rsid w:val="000C64BD"/>
    <w:rsid w:val="000C6563"/>
    <w:rsid w:val="000C669A"/>
    <w:rsid w:val="000C6799"/>
    <w:rsid w:val="000C6856"/>
    <w:rsid w:val="000C68C0"/>
    <w:rsid w:val="000C690C"/>
    <w:rsid w:val="000C6E7C"/>
    <w:rsid w:val="000C6E96"/>
    <w:rsid w:val="000C6F03"/>
    <w:rsid w:val="000C6F5B"/>
    <w:rsid w:val="000C7038"/>
    <w:rsid w:val="000C70D4"/>
    <w:rsid w:val="000C7293"/>
    <w:rsid w:val="000C732A"/>
    <w:rsid w:val="000C7408"/>
    <w:rsid w:val="000C75BE"/>
    <w:rsid w:val="000C75C9"/>
    <w:rsid w:val="000C76D4"/>
    <w:rsid w:val="000C7780"/>
    <w:rsid w:val="000C77F9"/>
    <w:rsid w:val="000C7904"/>
    <w:rsid w:val="000C7A20"/>
    <w:rsid w:val="000C7B7B"/>
    <w:rsid w:val="000C7CC8"/>
    <w:rsid w:val="000C7E0F"/>
    <w:rsid w:val="000C7FC5"/>
    <w:rsid w:val="000D00A4"/>
    <w:rsid w:val="000D0110"/>
    <w:rsid w:val="000D0183"/>
    <w:rsid w:val="000D02D9"/>
    <w:rsid w:val="000D036A"/>
    <w:rsid w:val="000D03D7"/>
    <w:rsid w:val="000D04F8"/>
    <w:rsid w:val="000D0603"/>
    <w:rsid w:val="000D0AF8"/>
    <w:rsid w:val="000D0BCD"/>
    <w:rsid w:val="000D0D09"/>
    <w:rsid w:val="000D0E0A"/>
    <w:rsid w:val="000D0E53"/>
    <w:rsid w:val="000D1153"/>
    <w:rsid w:val="000D117D"/>
    <w:rsid w:val="000D11D4"/>
    <w:rsid w:val="000D1277"/>
    <w:rsid w:val="000D151C"/>
    <w:rsid w:val="000D1869"/>
    <w:rsid w:val="000D1A18"/>
    <w:rsid w:val="000D1A69"/>
    <w:rsid w:val="000D1B80"/>
    <w:rsid w:val="000D1CCA"/>
    <w:rsid w:val="000D1E31"/>
    <w:rsid w:val="000D202E"/>
    <w:rsid w:val="000D21C3"/>
    <w:rsid w:val="000D232C"/>
    <w:rsid w:val="000D2424"/>
    <w:rsid w:val="000D2436"/>
    <w:rsid w:val="000D2442"/>
    <w:rsid w:val="000D2955"/>
    <w:rsid w:val="000D2A9D"/>
    <w:rsid w:val="000D2AB6"/>
    <w:rsid w:val="000D2ACE"/>
    <w:rsid w:val="000D2B21"/>
    <w:rsid w:val="000D2BAE"/>
    <w:rsid w:val="000D2BCC"/>
    <w:rsid w:val="000D2DA5"/>
    <w:rsid w:val="000D2EDB"/>
    <w:rsid w:val="000D2FF2"/>
    <w:rsid w:val="000D3147"/>
    <w:rsid w:val="000D331B"/>
    <w:rsid w:val="000D3335"/>
    <w:rsid w:val="000D34E2"/>
    <w:rsid w:val="000D3576"/>
    <w:rsid w:val="000D3581"/>
    <w:rsid w:val="000D35ED"/>
    <w:rsid w:val="000D387B"/>
    <w:rsid w:val="000D398C"/>
    <w:rsid w:val="000D39E2"/>
    <w:rsid w:val="000D39F3"/>
    <w:rsid w:val="000D3B4D"/>
    <w:rsid w:val="000D3EA9"/>
    <w:rsid w:val="000D41B5"/>
    <w:rsid w:val="000D41D1"/>
    <w:rsid w:val="000D4257"/>
    <w:rsid w:val="000D46C5"/>
    <w:rsid w:val="000D4D62"/>
    <w:rsid w:val="000D50D7"/>
    <w:rsid w:val="000D538E"/>
    <w:rsid w:val="000D553C"/>
    <w:rsid w:val="000D575F"/>
    <w:rsid w:val="000D5A72"/>
    <w:rsid w:val="000D5B2C"/>
    <w:rsid w:val="000D5CFB"/>
    <w:rsid w:val="000D5D67"/>
    <w:rsid w:val="000D613A"/>
    <w:rsid w:val="000D6300"/>
    <w:rsid w:val="000D6312"/>
    <w:rsid w:val="000D6462"/>
    <w:rsid w:val="000D6511"/>
    <w:rsid w:val="000D675F"/>
    <w:rsid w:val="000D6778"/>
    <w:rsid w:val="000D67A1"/>
    <w:rsid w:val="000D67CE"/>
    <w:rsid w:val="000D680D"/>
    <w:rsid w:val="000D6952"/>
    <w:rsid w:val="000D695D"/>
    <w:rsid w:val="000D6AF3"/>
    <w:rsid w:val="000D6B2B"/>
    <w:rsid w:val="000D6CA2"/>
    <w:rsid w:val="000D6CD8"/>
    <w:rsid w:val="000D6D3D"/>
    <w:rsid w:val="000D6D5E"/>
    <w:rsid w:val="000D6E5E"/>
    <w:rsid w:val="000D6FAB"/>
    <w:rsid w:val="000D707C"/>
    <w:rsid w:val="000D70D5"/>
    <w:rsid w:val="000D70F5"/>
    <w:rsid w:val="000D72E7"/>
    <w:rsid w:val="000D7356"/>
    <w:rsid w:val="000D745D"/>
    <w:rsid w:val="000D76E2"/>
    <w:rsid w:val="000D7782"/>
    <w:rsid w:val="000D7812"/>
    <w:rsid w:val="000D78A4"/>
    <w:rsid w:val="000D7A6A"/>
    <w:rsid w:val="000D7F2B"/>
    <w:rsid w:val="000D7F4B"/>
    <w:rsid w:val="000E0012"/>
    <w:rsid w:val="000E015B"/>
    <w:rsid w:val="000E0266"/>
    <w:rsid w:val="000E02B0"/>
    <w:rsid w:val="000E02B8"/>
    <w:rsid w:val="000E0412"/>
    <w:rsid w:val="000E04EC"/>
    <w:rsid w:val="000E0565"/>
    <w:rsid w:val="000E0589"/>
    <w:rsid w:val="000E0990"/>
    <w:rsid w:val="000E0B6D"/>
    <w:rsid w:val="000E14D6"/>
    <w:rsid w:val="000E1576"/>
    <w:rsid w:val="000E1672"/>
    <w:rsid w:val="000E1797"/>
    <w:rsid w:val="000E1807"/>
    <w:rsid w:val="000E182F"/>
    <w:rsid w:val="000E194C"/>
    <w:rsid w:val="000E197C"/>
    <w:rsid w:val="000E19B8"/>
    <w:rsid w:val="000E1A15"/>
    <w:rsid w:val="000E1AC3"/>
    <w:rsid w:val="000E1D5C"/>
    <w:rsid w:val="000E1D77"/>
    <w:rsid w:val="000E2065"/>
    <w:rsid w:val="000E21EF"/>
    <w:rsid w:val="000E2282"/>
    <w:rsid w:val="000E2343"/>
    <w:rsid w:val="000E247B"/>
    <w:rsid w:val="000E25ED"/>
    <w:rsid w:val="000E2624"/>
    <w:rsid w:val="000E2692"/>
    <w:rsid w:val="000E2718"/>
    <w:rsid w:val="000E2757"/>
    <w:rsid w:val="000E2A5C"/>
    <w:rsid w:val="000E2AA5"/>
    <w:rsid w:val="000E2CEB"/>
    <w:rsid w:val="000E2DDE"/>
    <w:rsid w:val="000E2E68"/>
    <w:rsid w:val="000E3000"/>
    <w:rsid w:val="000E3075"/>
    <w:rsid w:val="000E3699"/>
    <w:rsid w:val="000E3816"/>
    <w:rsid w:val="000E389C"/>
    <w:rsid w:val="000E391C"/>
    <w:rsid w:val="000E3CDA"/>
    <w:rsid w:val="000E3D59"/>
    <w:rsid w:val="000E3DA3"/>
    <w:rsid w:val="000E3DDD"/>
    <w:rsid w:val="000E40C9"/>
    <w:rsid w:val="000E43BD"/>
    <w:rsid w:val="000E4590"/>
    <w:rsid w:val="000E463D"/>
    <w:rsid w:val="000E46F5"/>
    <w:rsid w:val="000E4AC0"/>
    <w:rsid w:val="000E4B35"/>
    <w:rsid w:val="000E4D18"/>
    <w:rsid w:val="000E4D1E"/>
    <w:rsid w:val="000E4D5B"/>
    <w:rsid w:val="000E4ECC"/>
    <w:rsid w:val="000E50A3"/>
    <w:rsid w:val="000E52B7"/>
    <w:rsid w:val="000E5432"/>
    <w:rsid w:val="000E57BA"/>
    <w:rsid w:val="000E590E"/>
    <w:rsid w:val="000E594A"/>
    <w:rsid w:val="000E59A7"/>
    <w:rsid w:val="000E5B2B"/>
    <w:rsid w:val="000E5B7E"/>
    <w:rsid w:val="000E5E4B"/>
    <w:rsid w:val="000E601A"/>
    <w:rsid w:val="000E601B"/>
    <w:rsid w:val="000E6107"/>
    <w:rsid w:val="000E6193"/>
    <w:rsid w:val="000E66C9"/>
    <w:rsid w:val="000E67E0"/>
    <w:rsid w:val="000E688D"/>
    <w:rsid w:val="000E6961"/>
    <w:rsid w:val="000E69E3"/>
    <w:rsid w:val="000E6AE7"/>
    <w:rsid w:val="000E6CCC"/>
    <w:rsid w:val="000E6E01"/>
    <w:rsid w:val="000E7178"/>
    <w:rsid w:val="000E73C6"/>
    <w:rsid w:val="000E73E2"/>
    <w:rsid w:val="000E744A"/>
    <w:rsid w:val="000E756A"/>
    <w:rsid w:val="000E759C"/>
    <w:rsid w:val="000E7675"/>
    <w:rsid w:val="000E76A0"/>
    <w:rsid w:val="000E7748"/>
    <w:rsid w:val="000E79B6"/>
    <w:rsid w:val="000F01EC"/>
    <w:rsid w:val="000F050E"/>
    <w:rsid w:val="000F0654"/>
    <w:rsid w:val="000F0DEF"/>
    <w:rsid w:val="000F1006"/>
    <w:rsid w:val="000F10BA"/>
    <w:rsid w:val="000F1436"/>
    <w:rsid w:val="000F14FA"/>
    <w:rsid w:val="000F1514"/>
    <w:rsid w:val="000F1557"/>
    <w:rsid w:val="000F189D"/>
    <w:rsid w:val="000F194D"/>
    <w:rsid w:val="000F1951"/>
    <w:rsid w:val="000F19C2"/>
    <w:rsid w:val="000F1CA8"/>
    <w:rsid w:val="000F1D8B"/>
    <w:rsid w:val="000F1E6F"/>
    <w:rsid w:val="000F1E92"/>
    <w:rsid w:val="000F1EB8"/>
    <w:rsid w:val="000F1ED4"/>
    <w:rsid w:val="000F1F71"/>
    <w:rsid w:val="000F1FAE"/>
    <w:rsid w:val="000F228C"/>
    <w:rsid w:val="000F2324"/>
    <w:rsid w:val="000F237F"/>
    <w:rsid w:val="000F242A"/>
    <w:rsid w:val="000F2517"/>
    <w:rsid w:val="000F26EE"/>
    <w:rsid w:val="000F2854"/>
    <w:rsid w:val="000F2A78"/>
    <w:rsid w:val="000F2B91"/>
    <w:rsid w:val="000F2C97"/>
    <w:rsid w:val="000F2CA3"/>
    <w:rsid w:val="000F2CA9"/>
    <w:rsid w:val="000F2D0D"/>
    <w:rsid w:val="000F2EC6"/>
    <w:rsid w:val="000F2EEA"/>
    <w:rsid w:val="000F308C"/>
    <w:rsid w:val="000F30D4"/>
    <w:rsid w:val="000F30D9"/>
    <w:rsid w:val="000F3308"/>
    <w:rsid w:val="000F33B5"/>
    <w:rsid w:val="000F3427"/>
    <w:rsid w:val="000F352F"/>
    <w:rsid w:val="000F35B2"/>
    <w:rsid w:val="000F3604"/>
    <w:rsid w:val="000F3654"/>
    <w:rsid w:val="000F36BC"/>
    <w:rsid w:val="000F36D8"/>
    <w:rsid w:val="000F39B8"/>
    <w:rsid w:val="000F3A75"/>
    <w:rsid w:val="000F3A94"/>
    <w:rsid w:val="000F3AAE"/>
    <w:rsid w:val="000F3B6F"/>
    <w:rsid w:val="000F3C5F"/>
    <w:rsid w:val="000F3D43"/>
    <w:rsid w:val="000F3D48"/>
    <w:rsid w:val="000F3E06"/>
    <w:rsid w:val="000F3EC9"/>
    <w:rsid w:val="000F3F86"/>
    <w:rsid w:val="000F4127"/>
    <w:rsid w:val="000F4171"/>
    <w:rsid w:val="000F41B1"/>
    <w:rsid w:val="000F43D9"/>
    <w:rsid w:val="000F44C5"/>
    <w:rsid w:val="000F4A32"/>
    <w:rsid w:val="000F4A41"/>
    <w:rsid w:val="000F4A8B"/>
    <w:rsid w:val="000F4CE3"/>
    <w:rsid w:val="000F4EA1"/>
    <w:rsid w:val="000F4F4D"/>
    <w:rsid w:val="000F5121"/>
    <w:rsid w:val="000F547F"/>
    <w:rsid w:val="000F577C"/>
    <w:rsid w:val="000F5837"/>
    <w:rsid w:val="000F58D7"/>
    <w:rsid w:val="000F5948"/>
    <w:rsid w:val="000F5960"/>
    <w:rsid w:val="000F5C33"/>
    <w:rsid w:val="000F5CA9"/>
    <w:rsid w:val="000F5D19"/>
    <w:rsid w:val="000F5DC1"/>
    <w:rsid w:val="000F5E01"/>
    <w:rsid w:val="000F5ECD"/>
    <w:rsid w:val="000F5F19"/>
    <w:rsid w:val="000F5F97"/>
    <w:rsid w:val="000F5FA1"/>
    <w:rsid w:val="000F6012"/>
    <w:rsid w:val="000F601B"/>
    <w:rsid w:val="000F6531"/>
    <w:rsid w:val="000F6673"/>
    <w:rsid w:val="000F6837"/>
    <w:rsid w:val="000F69A4"/>
    <w:rsid w:val="000F69FA"/>
    <w:rsid w:val="000F6A6E"/>
    <w:rsid w:val="000F6C50"/>
    <w:rsid w:val="000F6EEB"/>
    <w:rsid w:val="000F6FEB"/>
    <w:rsid w:val="000F728E"/>
    <w:rsid w:val="000F7361"/>
    <w:rsid w:val="000F73ED"/>
    <w:rsid w:val="000F7414"/>
    <w:rsid w:val="000F7735"/>
    <w:rsid w:val="000F77F7"/>
    <w:rsid w:val="000F7989"/>
    <w:rsid w:val="000F7A51"/>
    <w:rsid w:val="000F7AD1"/>
    <w:rsid w:val="000F7C5B"/>
    <w:rsid w:val="000F7CB0"/>
    <w:rsid w:val="000F7CBD"/>
    <w:rsid w:val="000F7D02"/>
    <w:rsid w:val="000F7D5D"/>
    <w:rsid w:val="000F7E65"/>
    <w:rsid w:val="000F7E7C"/>
    <w:rsid w:val="000FA523"/>
    <w:rsid w:val="001003EC"/>
    <w:rsid w:val="00100464"/>
    <w:rsid w:val="00100623"/>
    <w:rsid w:val="001006E8"/>
    <w:rsid w:val="00100732"/>
    <w:rsid w:val="001008BE"/>
    <w:rsid w:val="001009F4"/>
    <w:rsid w:val="00100A03"/>
    <w:rsid w:val="00100B3A"/>
    <w:rsid w:val="00100B91"/>
    <w:rsid w:val="00100BBE"/>
    <w:rsid w:val="00100C5D"/>
    <w:rsid w:val="00100E37"/>
    <w:rsid w:val="00100F16"/>
    <w:rsid w:val="00100FE2"/>
    <w:rsid w:val="0010138C"/>
    <w:rsid w:val="0010165B"/>
    <w:rsid w:val="001018CF"/>
    <w:rsid w:val="00101944"/>
    <w:rsid w:val="00101A33"/>
    <w:rsid w:val="00101A78"/>
    <w:rsid w:val="00101B70"/>
    <w:rsid w:val="00101C69"/>
    <w:rsid w:val="00101CCC"/>
    <w:rsid w:val="001020E6"/>
    <w:rsid w:val="001022E8"/>
    <w:rsid w:val="00102577"/>
    <w:rsid w:val="001026FD"/>
    <w:rsid w:val="00102766"/>
    <w:rsid w:val="001028BA"/>
    <w:rsid w:val="0010294D"/>
    <w:rsid w:val="00102AA8"/>
    <w:rsid w:val="00102CCD"/>
    <w:rsid w:val="00102DEB"/>
    <w:rsid w:val="00102F42"/>
    <w:rsid w:val="00103111"/>
    <w:rsid w:val="00103183"/>
    <w:rsid w:val="00103212"/>
    <w:rsid w:val="00103241"/>
    <w:rsid w:val="001035AE"/>
    <w:rsid w:val="001036A1"/>
    <w:rsid w:val="0010374A"/>
    <w:rsid w:val="0010386D"/>
    <w:rsid w:val="0010398C"/>
    <w:rsid w:val="00103BEA"/>
    <w:rsid w:val="00103C0A"/>
    <w:rsid w:val="00103C3D"/>
    <w:rsid w:val="001041D6"/>
    <w:rsid w:val="001042C9"/>
    <w:rsid w:val="001043C6"/>
    <w:rsid w:val="00104670"/>
    <w:rsid w:val="00104730"/>
    <w:rsid w:val="001047EF"/>
    <w:rsid w:val="001049F3"/>
    <w:rsid w:val="00104C0D"/>
    <w:rsid w:val="00104D7A"/>
    <w:rsid w:val="00104D9E"/>
    <w:rsid w:val="00104E71"/>
    <w:rsid w:val="00104EF9"/>
    <w:rsid w:val="00104FB9"/>
    <w:rsid w:val="00105025"/>
    <w:rsid w:val="00105084"/>
    <w:rsid w:val="00105092"/>
    <w:rsid w:val="001056B6"/>
    <w:rsid w:val="00105732"/>
    <w:rsid w:val="00105863"/>
    <w:rsid w:val="00105923"/>
    <w:rsid w:val="00105A1B"/>
    <w:rsid w:val="00105AA1"/>
    <w:rsid w:val="00105AFA"/>
    <w:rsid w:val="00105C02"/>
    <w:rsid w:val="00105F79"/>
    <w:rsid w:val="0010605B"/>
    <w:rsid w:val="001061DB"/>
    <w:rsid w:val="001061EF"/>
    <w:rsid w:val="00106487"/>
    <w:rsid w:val="001067A9"/>
    <w:rsid w:val="00106953"/>
    <w:rsid w:val="001069E1"/>
    <w:rsid w:val="00106BA8"/>
    <w:rsid w:val="00106D1F"/>
    <w:rsid w:val="00106E12"/>
    <w:rsid w:val="00107119"/>
    <w:rsid w:val="001072A7"/>
    <w:rsid w:val="00107346"/>
    <w:rsid w:val="001073FD"/>
    <w:rsid w:val="00107425"/>
    <w:rsid w:val="00107559"/>
    <w:rsid w:val="001076D0"/>
    <w:rsid w:val="001079A0"/>
    <w:rsid w:val="00107B23"/>
    <w:rsid w:val="00110031"/>
    <w:rsid w:val="00110086"/>
    <w:rsid w:val="0011019F"/>
    <w:rsid w:val="00110531"/>
    <w:rsid w:val="00110865"/>
    <w:rsid w:val="00110872"/>
    <w:rsid w:val="00110B76"/>
    <w:rsid w:val="00110BD9"/>
    <w:rsid w:val="00110EF4"/>
    <w:rsid w:val="00111055"/>
    <w:rsid w:val="001110A4"/>
    <w:rsid w:val="0011135E"/>
    <w:rsid w:val="00111672"/>
    <w:rsid w:val="001118DB"/>
    <w:rsid w:val="001119C8"/>
    <w:rsid w:val="00111A69"/>
    <w:rsid w:val="00111B25"/>
    <w:rsid w:val="00111B43"/>
    <w:rsid w:val="00111B89"/>
    <w:rsid w:val="00111D38"/>
    <w:rsid w:val="00111D58"/>
    <w:rsid w:val="00111E93"/>
    <w:rsid w:val="00112069"/>
    <w:rsid w:val="001120DF"/>
    <w:rsid w:val="0011214C"/>
    <w:rsid w:val="001123DB"/>
    <w:rsid w:val="00112448"/>
    <w:rsid w:val="00112623"/>
    <w:rsid w:val="0011278A"/>
    <w:rsid w:val="0011288A"/>
    <w:rsid w:val="001128B6"/>
    <w:rsid w:val="001128E5"/>
    <w:rsid w:val="00112C12"/>
    <w:rsid w:val="00112C9B"/>
    <w:rsid w:val="00112CB8"/>
    <w:rsid w:val="00112D1B"/>
    <w:rsid w:val="00112E38"/>
    <w:rsid w:val="00112FC8"/>
    <w:rsid w:val="00112FE7"/>
    <w:rsid w:val="00113182"/>
    <w:rsid w:val="00113291"/>
    <w:rsid w:val="001132CC"/>
    <w:rsid w:val="001135C8"/>
    <w:rsid w:val="0011375B"/>
    <w:rsid w:val="00113791"/>
    <w:rsid w:val="00113A4D"/>
    <w:rsid w:val="00113B70"/>
    <w:rsid w:val="00113CF4"/>
    <w:rsid w:val="00113E38"/>
    <w:rsid w:val="00113FD6"/>
    <w:rsid w:val="00114052"/>
    <w:rsid w:val="0011421F"/>
    <w:rsid w:val="00114286"/>
    <w:rsid w:val="001143D8"/>
    <w:rsid w:val="0011458C"/>
    <w:rsid w:val="001148C7"/>
    <w:rsid w:val="001149F3"/>
    <w:rsid w:val="00114A06"/>
    <w:rsid w:val="00114AD9"/>
    <w:rsid w:val="00114C5E"/>
    <w:rsid w:val="00114DA1"/>
    <w:rsid w:val="00114F67"/>
    <w:rsid w:val="00114FA9"/>
    <w:rsid w:val="00114FFA"/>
    <w:rsid w:val="0011533C"/>
    <w:rsid w:val="00115351"/>
    <w:rsid w:val="00115794"/>
    <w:rsid w:val="00115814"/>
    <w:rsid w:val="001158CA"/>
    <w:rsid w:val="00115943"/>
    <w:rsid w:val="00115C60"/>
    <w:rsid w:val="00115D74"/>
    <w:rsid w:val="00115DBA"/>
    <w:rsid w:val="00115E7A"/>
    <w:rsid w:val="0011606B"/>
    <w:rsid w:val="0011612F"/>
    <w:rsid w:val="0011616D"/>
    <w:rsid w:val="0011625D"/>
    <w:rsid w:val="001164C6"/>
    <w:rsid w:val="00116568"/>
    <w:rsid w:val="0011658B"/>
    <w:rsid w:val="00116638"/>
    <w:rsid w:val="00116730"/>
    <w:rsid w:val="001167AA"/>
    <w:rsid w:val="00116965"/>
    <w:rsid w:val="00116A34"/>
    <w:rsid w:val="00116C6F"/>
    <w:rsid w:val="0011706C"/>
    <w:rsid w:val="00117105"/>
    <w:rsid w:val="00117275"/>
    <w:rsid w:val="001172D5"/>
    <w:rsid w:val="001172FB"/>
    <w:rsid w:val="00117473"/>
    <w:rsid w:val="001174A0"/>
    <w:rsid w:val="00117504"/>
    <w:rsid w:val="001175ED"/>
    <w:rsid w:val="0011782C"/>
    <w:rsid w:val="00117872"/>
    <w:rsid w:val="001178CF"/>
    <w:rsid w:val="00117AB8"/>
    <w:rsid w:val="00117B4A"/>
    <w:rsid w:val="00117BF1"/>
    <w:rsid w:val="00117CAB"/>
    <w:rsid w:val="00117EB1"/>
    <w:rsid w:val="001200D8"/>
    <w:rsid w:val="00120163"/>
    <w:rsid w:val="001202DB"/>
    <w:rsid w:val="00120321"/>
    <w:rsid w:val="001203DA"/>
    <w:rsid w:val="001204E7"/>
    <w:rsid w:val="00120681"/>
    <w:rsid w:val="001206B9"/>
    <w:rsid w:val="00120767"/>
    <w:rsid w:val="00120924"/>
    <w:rsid w:val="001209EE"/>
    <w:rsid w:val="00120C7E"/>
    <w:rsid w:val="00120E8A"/>
    <w:rsid w:val="00120E9A"/>
    <w:rsid w:val="00120EAD"/>
    <w:rsid w:val="00120F44"/>
    <w:rsid w:val="0012104B"/>
    <w:rsid w:val="00121127"/>
    <w:rsid w:val="0012127E"/>
    <w:rsid w:val="00121364"/>
    <w:rsid w:val="001213A8"/>
    <w:rsid w:val="001213AA"/>
    <w:rsid w:val="001213AD"/>
    <w:rsid w:val="00121767"/>
    <w:rsid w:val="00121A2B"/>
    <w:rsid w:val="00121AF3"/>
    <w:rsid w:val="00121C62"/>
    <w:rsid w:val="00121C74"/>
    <w:rsid w:val="00121DAD"/>
    <w:rsid w:val="00121FAD"/>
    <w:rsid w:val="001220E8"/>
    <w:rsid w:val="001220FE"/>
    <w:rsid w:val="00122114"/>
    <w:rsid w:val="001221E1"/>
    <w:rsid w:val="001223CC"/>
    <w:rsid w:val="00122427"/>
    <w:rsid w:val="001224FE"/>
    <w:rsid w:val="0012260B"/>
    <w:rsid w:val="001228BB"/>
    <w:rsid w:val="00122A28"/>
    <w:rsid w:val="00122AAC"/>
    <w:rsid w:val="00122BAC"/>
    <w:rsid w:val="00122DCF"/>
    <w:rsid w:val="00122E8E"/>
    <w:rsid w:val="00122EE6"/>
    <w:rsid w:val="00122FD0"/>
    <w:rsid w:val="001230F1"/>
    <w:rsid w:val="001231F1"/>
    <w:rsid w:val="0012339B"/>
    <w:rsid w:val="0012344D"/>
    <w:rsid w:val="00123458"/>
    <w:rsid w:val="001235E2"/>
    <w:rsid w:val="0012364F"/>
    <w:rsid w:val="001236BB"/>
    <w:rsid w:val="00123771"/>
    <w:rsid w:val="001237FB"/>
    <w:rsid w:val="00123B33"/>
    <w:rsid w:val="00123BBF"/>
    <w:rsid w:val="00123CBB"/>
    <w:rsid w:val="00123CD5"/>
    <w:rsid w:val="00123F37"/>
    <w:rsid w:val="00123F9E"/>
    <w:rsid w:val="00124000"/>
    <w:rsid w:val="00124175"/>
    <w:rsid w:val="0012448D"/>
    <w:rsid w:val="001244AB"/>
    <w:rsid w:val="00124580"/>
    <w:rsid w:val="00124676"/>
    <w:rsid w:val="001246C8"/>
    <w:rsid w:val="001248A1"/>
    <w:rsid w:val="0012492E"/>
    <w:rsid w:val="00124ACB"/>
    <w:rsid w:val="00124AEA"/>
    <w:rsid w:val="00124CEC"/>
    <w:rsid w:val="00124F32"/>
    <w:rsid w:val="001250C1"/>
    <w:rsid w:val="001250F2"/>
    <w:rsid w:val="001250F6"/>
    <w:rsid w:val="0012518A"/>
    <w:rsid w:val="00125462"/>
    <w:rsid w:val="00125504"/>
    <w:rsid w:val="00125576"/>
    <w:rsid w:val="00125857"/>
    <w:rsid w:val="0012587E"/>
    <w:rsid w:val="00125C37"/>
    <w:rsid w:val="00125D4B"/>
    <w:rsid w:val="00125DCB"/>
    <w:rsid w:val="0012608D"/>
    <w:rsid w:val="0012623E"/>
    <w:rsid w:val="00126298"/>
    <w:rsid w:val="0012640B"/>
    <w:rsid w:val="0012648E"/>
    <w:rsid w:val="00126620"/>
    <w:rsid w:val="00126678"/>
    <w:rsid w:val="00126721"/>
    <w:rsid w:val="00126882"/>
    <w:rsid w:val="001268FD"/>
    <w:rsid w:val="00126A27"/>
    <w:rsid w:val="00126A97"/>
    <w:rsid w:val="00126BAF"/>
    <w:rsid w:val="00126C38"/>
    <w:rsid w:val="00126D24"/>
    <w:rsid w:val="00126D78"/>
    <w:rsid w:val="00126E5D"/>
    <w:rsid w:val="00127292"/>
    <w:rsid w:val="00127312"/>
    <w:rsid w:val="0012738E"/>
    <w:rsid w:val="0012745E"/>
    <w:rsid w:val="001276B6"/>
    <w:rsid w:val="001276D0"/>
    <w:rsid w:val="00127C62"/>
    <w:rsid w:val="00127CC8"/>
    <w:rsid w:val="00127D7B"/>
    <w:rsid w:val="00130173"/>
    <w:rsid w:val="001301BC"/>
    <w:rsid w:val="00130329"/>
    <w:rsid w:val="001303D1"/>
    <w:rsid w:val="00130536"/>
    <w:rsid w:val="0013053D"/>
    <w:rsid w:val="0013063A"/>
    <w:rsid w:val="001306DE"/>
    <w:rsid w:val="0013080B"/>
    <w:rsid w:val="00130AAC"/>
    <w:rsid w:val="00130AD1"/>
    <w:rsid w:val="00130AF7"/>
    <w:rsid w:val="00130CB3"/>
    <w:rsid w:val="00130E2A"/>
    <w:rsid w:val="001311EE"/>
    <w:rsid w:val="00131263"/>
    <w:rsid w:val="001313F2"/>
    <w:rsid w:val="001314B9"/>
    <w:rsid w:val="001315D1"/>
    <w:rsid w:val="0013168D"/>
    <w:rsid w:val="0013169A"/>
    <w:rsid w:val="00131713"/>
    <w:rsid w:val="001317B7"/>
    <w:rsid w:val="00131AB4"/>
    <w:rsid w:val="00131EF4"/>
    <w:rsid w:val="00131F32"/>
    <w:rsid w:val="00131F36"/>
    <w:rsid w:val="0013221C"/>
    <w:rsid w:val="00132398"/>
    <w:rsid w:val="001325C8"/>
    <w:rsid w:val="001329AD"/>
    <w:rsid w:val="001329DA"/>
    <w:rsid w:val="00132C51"/>
    <w:rsid w:val="00132DAF"/>
    <w:rsid w:val="00132EFB"/>
    <w:rsid w:val="00132FBB"/>
    <w:rsid w:val="00132FEE"/>
    <w:rsid w:val="001330B9"/>
    <w:rsid w:val="00133364"/>
    <w:rsid w:val="001333F9"/>
    <w:rsid w:val="00133479"/>
    <w:rsid w:val="001334F0"/>
    <w:rsid w:val="001337AB"/>
    <w:rsid w:val="0013388C"/>
    <w:rsid w:val="0013395B"/>
    <w:rsid w:val="00133AC4"/>
    <w:rsid w:val="00133B2A"/>
    <w:rsid w:val="00133C0D"/>
    <w:rsid w:val="00133D12"/>
    <w:rsid w:val="00133D56"/>
    <w:rsid w:val="00133D76"/>
    <w:rsid w:val="00133EAA"/>
    <w:rsid w:val="00133EDB"/>
    <w:rsid w:val="00133EEE"/>
    <w:rsid w:val="00133FAB"/>
    <w:rsid w:val="00134160"/>
    <w:rsid w:val="00134179"/>
    <w:rsid w:val="001341C9"/>
    <w:rsid w:val="001342B7"/>
    <w:rsid w:val="00134496"/>
    <w:rsid w:val="00134B1C"/>
    <w:rsid w:val="00134B68"/>
    <w:rsid w:val="00134CBA"/>
    <w:rsid w:val="00134D83"/>
    <w:rsid w:val="00134ECD"/>
    <w:rsid w:val="00135034"/>
    <w:rsid w:val="001350FE"/>
    <w:rsid w:val="001351B5"/>
    <w:rsid w:val="00135385"/>
    <w:rsid w:val="001353E1"/>
    <w:rsid w:val="00135562"/>
    <w:rsid w:val="0013557F"/>
    <w:rsid w:val="00135761"/>
    <w:rsid w:val="00135783"/>
    <w:rsid w:val="0013595D"/>
    <w:rsid w:val="001359F9"/>
    <w:rsid w:val="00135A06"/>
    <w:rsid w:val="00135A16"/>
    <w:rsid w:val="00135A94"/>
    <w:rsid w:val="00135B3A"/>
    <w:rsid w:val="00135D95"/>
    <w:rsid w:val="00135F9A"/>
    <w:rsid w:val="001360B3"/>
    <w:rsid w:val="00136188"/>
    <w:rsid w:val="001361A4"/>
    <w:rsid w:val="001362CA"/>
    <w:rsid w:val="00136471"/>
    <w:rsid w:val="001364B1"/>
    <w:rsid w:val="001364E3"/>
    <w:rsid w:val="00136604"/>
    <w:rsid w:val="00136711"/>
    <w:rsid w:val="00136769"/>
    <w:rsid w:val="00136C13"/>
    <w:rsid w:val="00136CEE"/>
    <w:rsid w:val="00136EA9"/>
    <w:rsid w:val="00137092"/>
    <w:rsid w:val="00137124"/>
    <w:rsid w:val="001371D2"/>
    <w:rsid w:val="00137265"/>
    <w:rsid w:val="0013772D"/>
    <w:rsid w:val="0013776C"/>
    <w:rsid w:val="0013785E"/>
    <w:rsid w:val="00137C00"/>
    <w:rsid w:val="00137C1E"/>
    <w:rsid w:val="00137C5A"/>
    <w:rsid w:val="00137CE0"/>
    <w:rsid w:val="00137D98"/>
    <w:rsid w:val="00137E2A"/>
    <w:rsid w:val="00137F2E"/>
    <w:rsid w:val="00137FAB"/>
    <w:rsid w:val="00140016"/>
    <w:rsid w:val="00140049"/>
    <w:rsid w:val="001400B8"/>
    <w:rsid w:val="00140118"/>
    <w:rsid w:val="001401B5"/>
    <w:rsid w:val="00140437"/>
    <w:rsid w:val="0014050D"/>
    <w:rsid w:val="0014074B"/>
    <w:rsid w:val="001407B4"/>
    <w:rsid w:val="001407F6"/>
    <w:rsid w:val="001408B2"/>
    <w:rsid w:val="00140923"/>
    <w:rsid w:val="00140A02"/>
    <w:rsid w:val="00140A78"/>
    <w:rsid w:val="00140B6D"/>
    <w:rsid w:val="00140B85"/>
    <w:rsid w:val="00140F92"/>
    <w:rsid w:val="001411A7"/>
    <w:rsid w:val="0014122A"/>
    <w:rsid w:val="001412DE"/>
    <w:rsid w:val="001413A4"/>
    <w:rsid w:val="001414C4"/>
    <w:rsid w:val="0014188F"/>
    <w:rsid w:val="00141D30"/>
    <w:rsid w:val="00141E46"/>
    <w:rsid w:val="00141EC6"/>
    <w:rsid w:val="00141F7D"/>
    <w:rsid w:val="0014208B"/>
    <w:rsid w:val="0014213C"/>
    <w:rsid w:val="00142225"/>
    <w:rsid w:val="0014233E"/>
    <w:rsid w:val="0014294C"/>
    <w:rsid w:val="00142A72"/>
    <w:rsid w:val="00142A74"/>
    <w:rsid w:val="00142D2E"/>
    <w:rsid w:val="00142DE1"/>
    <w:rsid w:val="00142E5B"/>
    <w:rsid w:val="00143125"/>
    <w:rsid w:val="0014312F"/>
    <w:rsid w:val="001432C4"/>
    <w:rsid w:val="00143528"/>
    <w:rsid w:val="0014353E"/>
    <w:rsid w:val="00143627"/>
    <w:rsid w:val="001436BB"/>
    <w:rsid w:val="001436EF"/>
    <w:rsid w:val="00143850"/>
    <w:rsid w:val="0014393C"/>
    <w:rsid w:val="00143B4D"/>
    <w:rsid w:val="00143B6C"/>
    <w:rsid w:val="00143BF3"/>
    <w:rsid w:val="00143FB3"/>
    <w:rsid w:val="001440B1"/>
    <w:rsid w:val="001442A6"/>
    <w:rsid w:val="00144435"/>
    <w:rsid w:val="00144478"/>
    <w:rsid w:val="00144566"/>
    <w:rsid w:val="00144620"/>
    <w:rsid w:val="0014492F"/>
    <w:rsid w:val="00144A1B"/>
    <w:rsid w:val="00144D2D"/>
    <w:rsid w:val="00145023"/>
    <w:rsid w:val="001451FD"/>
    <w:rsid w:val="00145261"/>
    <w:rsid w:val="00145343"/>
    <w:rsid w:val="00145581"/>
    <w:rsid w:val="001455DA"/>
    <w:rsid w:val="0014569B"/>
    <w:rsid w:val="001456DB"/>
    <w:rsid w:val="001457E0"/>
    <w:rsid w:val="001458F3"/>
    <w:rsid w:val="00145B07"/>
    <w:rsid w:val="00145C2A"/>
    <w:rsid w:val="00145C4B"/>
    <w:rsid w:val="00145C90"/>
    <w:rsid w:val="00145CC3"/>
    <w:rsid w:val="00145DAA"/>
    <w:rsid w:val="00145EC2"/>
    <w:rsid w:val="001461B5"/>
    <w:rsid w:val="001462E6"/>
    <w:rsid w:val="00146359"/>
    <w:rsid w:val="001464E3"/>
    <w:rsid w:val="0014665F"/>
    <w:rsid w:val="00146689"/>
    <w:rsid w:val="001466E4"/>
    <w:rsid w:val="001469D7"/>
    <w:rsid w:val="00146A34"/>
    <w:rsid w:val="00146A73"/>
    <w:rsid w:val="00146B39"/>
    <w:rsid w:val="00146B91"/>
    <w:rsid w:val="00146EA1"/>
    <w:rsid w:val="001470D9"/>
    <w:rsid w:val="00147446"/>
    <w:rsid w:val="00147488"/>
    <w:rsid w:val="001474A0"/>
    <w:rsid w:val="0014761D"/>
    <w:rsid w:val="00147647"/>
    <w:rsid w:val="00147652"/>
    <w:rsid w:val="0014770D"/>
    <w:rsid w:val="001477B8"/>
    <w:rsid w:val="0014793A"/>
    <w:rsid w:val="0014793F"/>
    <w:rsid w:val="00147C55"/>
    <w:rsid w:val="00147F2C"/>
    <w:rsid w:val="00147FC3"/>
    <w:rsid w:val="00150039"/>
    <w:rsid w:val="00150085"/>
    <w:rsid w:val="001501B7"/>
    <w:rsid w:val="001501BD"/>
    <w:rsid w:val="001502AF"/>
    <w:rsid w:val="001505D1"/>
    <w:rsid w:val="00150709"/>
    <w:rsid w:val="001507B5"/>
    <w:rsid w:val="00150852"/>
    <w:rsid w:val="001509A9"/>
    <w:rsid w:val="00150B85"/>
    <w:rsid w:val="00150C06"/>
    <w:rsid w:val="00150C81"/>
    <w:rsid w:val="00150CC3"/>
    <w:rsid w:val="00150D01"/>
    <w:rsid w:val="00150E36"/>
    <w:rsid w:val="00150E4A"/>
    <w:rsid w:val="00150E8E"/>
    <w:rsid w:val="00150FF3"/>
    <w:rsid w:val="001511E2"/>
    <w:rsid w:val="001513DA"/>
    <w:rsid w:val="001513FA"/>
    <w:rsid w:val="0015143C"/>
    <w:rsid w:val="0015164E"/>
    <w:rsid w:val="00151791"/>
    <w:rsid w:val="0015180A"/>
    <w:rsid w:val="0015185A"/>
    <w:rsid w:val="00151984"/>
    <w:rsid w:val="00151ABA"/>
    <w:rsid w:val="00151DB9"/>
    <w:rsid w:val="00151EB2"/>
    <w:rsid w:val="00151EF2"/>
    <w:rsid w:val="00151F42"/>
    <w:rsid w:val="0015206A"/>
    <w:rsid w:val="00152160"/>
    <w:rsid w:val="00152228"/>
    <w:rsid w:val="0015223E"/>
    <w:rsid w:val="00152339"/>
    <w:rsid w:val="0015243A"/>
    <w:rsid w:val="00152457"/>
    <w:rsid w:val="001524D7"/>
    <w:rsid w:val="001527EF"/>
    <w:rsid w:val="0015290C"/>
    <w:rsid w:val="00152B1A"/>
    <w:rsid w:val="00152BA3"/>
    <w:rsid w:val="00152CD0"/>
    <w:rsid w:val="00152E6B"/>
    <w:rsid w:val="00152EB9"/>
    <w:rsid w:val="00152F2C"/>
    <w:rsid w:val="00152FD6"/>
    <w:rsid w:val="0015301C"/>
    <w:rsid w:val="0015302E"/>
    <w:rsid w:val="0015305F"/>
    <w:rsid w:val="001531A4"/>
    <w:rsid w:val="0015321B"/>
    <w:rsid w:val="001532A6"/>
    <w:rsid w:val="00153321"/>
    <w:rsid w:val="001536FB"/>
    <w:rsid w:val="00153763"/>
    <w:rsid w:val="001537C7"/>
    <w:rsid w:val="00153858"/>
    <w:rsid w:val="00153957"/>
    <w:rsid w:val="00153A37"/>
    <w:rsid w:val="00153C9B"/>
    <w:rsid w:val="00153EF8"/>
    <w:rsid w:val="00154297"/>
    <w:rsid w:val="001543DD"/>
    <w:rsid w:val="00154411"/>
    <w:rsid w:val="0015489D"/>
    <w:rsid w:val="001548AA"/>
    <w:rsid w:val="001549C7"/>
    <w:rsid w:val="00154A00"/>
    <w:rsid w:val="00154C19"/>
    <w:rsid w:val="00154C26"/>
    <w:rsid w:val="00154D4E"/>
    <w:rsid w:val="0015511E"/>
    <w:rsid w:val="0015523B"/>
    <w:rsid w:val="001552D1"/>
    <w:rsid w:val="00155321"/>
    <w:rsid w:val="00155365"/>
    <w:rsid w:val="0015540C"/>
    <w:rsid w:val="00155449"/>
    <w:rsid w:val="001555F3"/>
    <w:rsid w:val="0015583E"/>
    <w:rsid w:val="00155906"/>
    <w:rsid w:val="00155A59"/>
    <w:rsid w:val="00155D53"/>
    <w:rsid w:val="00155DD8"/>
    <w:rsid w:val="00155E66"/>
    <w:rsid w:val="001561E0"/>
    <w:rsid w:val="001562A3"/>
    <w:rsid w:val="001562AC"/>
    <w:rsid w:val="001565DF"/>
    <w:rsid w:val="00156636"/>
    <w:rsid w:val="00156944"/>
    <w:rsid w:val="00156E08"/>
    <w:rsid w:val="00156EA4"/>
    <w:rsid w:val="00156F71"/>
    <w:rsid w:val="00156FA4"/>
    <w:rsid w:val="00156FE9"/>
    <w:rsid w:val="00157041"/>
    <w:rsid w:val="00157156"/>
    <w:rsid w:val="00157184"/>
    <w:rsid w:val="00157270"/>
    <w:rsid w:val="00157316"/>
    <w:rsid w:val="0015734C"/>
    <w:rsid w:val="001573A9"/>
    <w:rsid w:val="001574ED"/>
    <w:rsid w:val="00157541"/>
    <w:rsid w:val="00157603"/>
    <w:rsid w:val="00157786"/>
    <w:rsid w:val="00157890"/>
    <w:rsid w:val="001578D5"/>
    <w:rsid w:val="00157965"/>
    <w:rsid w:val="001579F9"/>
    <w:rsid w:val="00157A41"/>
    <w:rsid w:val="00157B18"/>
    <w:rsid w:val="00157B79"/>
    <w:rsid w:val="00157C42"/>
    <w:rsid w:val="00157E49"/>
    <w:rsid w:val="00157F45"/>
    <w:rsid w:val="001601B7"/>
    <w:rsid w:val="00160258"/>
    <w:rsid w:val="001603EB"/>
    <w:rsid w:val="0016046C"/>
    <w:rsid w:val="00160588"/>
    <w:rsid w:val="001605B0"/>
    <w:rsid w:val="00160626"/>
    <w:rsid w:val="0016080F"/>
    <w:rsid w:val="001609FF"/>
    <w:rsid w:val="00160A0E"/>
    <w:rsid w:val="00160A35"/>
    <w:rsid w:val="00160AD2"/>
    <w:rsid w:val="00160B21"/>
    <w:rsid w:val="00160D1E"/>
    <w:rsid w:val="00160DD4"/>
    <w:rsid w:val="00160E06"/>
    <w:rsid w:val="00160ED5"/>
    <w:rsid w:val="00160F26"/>
    <w:rsid w:val="00160F2A"/>
    <w:rsid w:val="00161087"/>
    <w:rsid w:val="0016111A"/>
    <w:rsid w:val="0016116F"/>
    <w:rsid w:val="001611A5"/>
    <w:rsid w:val="001613F9"/>
    <w:rsid w:val="001615F0"/>
    <w:rsid w:val="0016170B"/>
    <w:rsid w:val="0016184A"/>
    <w:rsid w:val="00161BD4"/>
    <w:rsid w:val="00161F7F"/>
    <w:rsid w:val="00161FF7"/>
    <w:rsid w:val="001621D9"/>
    <w:rsid w:val="00162245"/>
    <w:rsid w:val="00162258"/>
    <w:rsid w:val="00162603"/>
    <w:rsid w:val="0016264C"/>
    <w:rsid w:val="001626D9"/>
    <w:rsid w:val="00162704"/>
    <w:rsid w:val="00162A51"/>
    <w:rsid w:val="00162AE1"/>
    <w:rsid w:val="00162C92"/>
    <w:rsid w:val="00162E02"/>
    <w:rsid w:val="00162E48"/>
    <w:rsid w:val="00162EF8"/>
    <w:rsid w:val="0016311C"/>
    <w:rsid w:val="0016330E"/>
    <w:rsid w:val="00163530"/>
    <w:rsid w:val="001635D6"/>
    <w:rsid w:val="001636C3"/>
    <w:rsid w:val="00163977"/>
    <w:rsid w:val="001639EF"/>
    <w:rsid w:val="00163CB3"/>
    <w:rsid w:val="00163D00"/>
    <w:rsid w:val="00164203"/>
    <w:rsid w:val="0016428B"/>
    <w:rsid w:val="001643D0"/>
    <w:rsid w:val="0016440C"/>
    <w:rsid w:val="00164432"/>
    <w:rsid w:val="001644E6"/>
    <w:rsid w:val="001645D6"/>
    <w:rsid w:val="001646DE"/>
    <w:rsid w:val="00164738"/>
    <w:rsid w:val="001647E0"/>
    <w:rsid w:val="0016488E"/>
    <w:rsid w:val="001649F2"/>
    <w:rsid w:val="001649FB"/>
    <w:rsid w:val="00164A3D"/>
    <w:rsid w:val="00164B64"/>
    <w:rsid w:val="0016504E"/>
    <w:rsid w:val="00165145"/>
    <w:rsid w:val="001651AE"/>
    <w:rsid w:val="00165302"/>
    <w:rsid w:val="00165644"/>
    <w:rsid w:val="0016572C"/>
    <w:rsid w:val="00165A51"/>
    <w:rsid w:val="00165C7D"/>
    <w:rsid w:val="00165DA6"/>
    <w:rsid w:val="00165E99"/>
    <w:rsid w:val="00165FD4"/>
    <w:rsid w:val="00166075"/>
    <w:rsid w:val="001661E4"/>
    <w:rsid w:val="00166212"/>
    <w:rsid w:val="00166229"/>
    <w:rsid w:val="0016636D"/>
    <w:rsid w:val="00166475"/>
    <w:rsid w:val="0016652C"/>
    <w:rsid w:val="0016664E"/>
    <w:rsid w:val="001666AE"/>
    <w:rsid w:val="001667F5"/>
    <w:rsid w:val="001667FB"/>
    <w:rsid w:val="00166851"/>
    <w:rsid w:val="00166891"/>
    <w:rsid w:val="00166A09"/>
    <w:rsid w:val="00166C77"/>
    <w:rsid w:val="00166D65"/>
    <w:rsid w:val="00166D69"/>
    <w:rsid w:val="00166E40"/>
    <w:rsid w:val="00166F86"/>
    <w:rsid w:val="00166FB3"/>
    <w:rsid w:val="0016721A"/>
    <w:rsid w:val="0016724C"/>
    <w:rsid w:val="0016747C"/>
    <w:rsid w:val="001674B8"/>
    <w:rsid w:val="00167765"/>
    <w:rsid w:val="00167938"/>
    <w:rsid w:val="00167AD1"/>
    <w:rsid w:val="00167B56"/>
    <w:rsid w:val="00167CF4"/>
    <w:rsid w:val="00167F80"/>
    <w:rsid w:val="001700FD"/>
    <w:rsid w:val="001701B7"/>
    <w:rsid w:val="001703D9"/>
    <w:rsid w:val="0017055F"/>
    <w:rsid w:val="00170664"/>
    <w:rsid w:val="001707F1"/>
    <w:rsid w:val="00170A07"/>
    <w:rsid w:val="00170AF0"/>
    <w:rsid w:val="00170C3A"/>
    <w:rsid w:val="00170CCC"/>
    <w:rsid w:val="00170EF0"/>
    <w:rsid w:val="00170F0E"/>
    <w:rsid w:val="00171042"/>
    <w:rsid w:val="00171241"/>
    <w:rsid w:val="00171330"/>
    <w:rsid w:val="001715ED"/>
    <w:rsid w:val="001716F5"/>
    <w:rsid w:val="00171A05"/>
    <w:rsid w:val="00171F67"/>
    <w:rsid w:val="001720BF"/>
    <w:rsid w:val="0017230B"/>
    <w:rsid w:val="0017240D"/>
    <w:rsid w:val="00172663"/>
    <w:rsid w:val="00172723"/>
    <w:rsid w:val="00172934"/>
    <w:rsid w:val="00172A15"/>
    <w:rsid w:val="00172C4B"/>
    <w:rsid w:val="00172D43"/>
    <w:rsid w:val="00172DF9"/>
    <w:rsid w:val="00172F7D"/>
    <w:rsid w:val="001731FD"/>
    <w:rsid w:val="0017330D"/>
    <w:rsid w:val="00173313"/>
    <w:rsid w:val="001733FA"/>
    <w:rsid w:val="00173463"/>
    <w:rsid w:val="001734AC"/>
    <w:rsid w:val="0017352E"/>
    <w:rsid w:val="00173709"/>
    <w:rsid w:val="00173786"/>
    <w:rsid w:val="0017398D"/>
    <w:rsid w:val="00173A32"/>
    <w:rsid w:val="00173C2E"/>
    <w:rsid w:val="00173CD4"/>
    <w:rsid w:val="00173DA9"/>
    <w:rsid w:val="00173E47"/>
    <w:rsid w:val="00173EBB"/>
    <w:rsid w:val="00173F04"/>
    <w:rsid w:val="00174013"/>
    <w:rsid w:val="0017413B"/>
    <w:rsid w:val="00174254"/>
    <w:rsid w:val="001742E3"/>
    <w:rsid w:val="00174399"/>
    <w:rsid w:val="001743A2"/>
    <w:rsid w:val="00174528"/>
    <w:rsid w:val="001745AF"/>
    <w:rsid w:val="00174698"/>
    <w:rsid w:val="00174752"/>
    <w:rsid w:val="001747B2"/>
    <w:rsid w:val="00174885"/>
    <w:rsid w:val="00174936"/>
    <w:rsid w:val="00174972"/>
    <w:rsid w:val="001749F3"/>
    <w:rsid w:val="00174A3A"/>
    <w:rsid w:val="00174B96"/>
    <w:rsid w:val="00174BA6"/>
    <w:rsid w:val="00174E10"/>
    <w:rsid w:val="00174E65"/>
    <w:rsid w:val="001750B4"/>
    <w:rsid w:val="00175103"/>
    <w:rsid w:val="001752CA"/>
    <w:rsid w:val="0017550B"/>
    <w:rsid w:val="001755F1"/>
    <w:rsid w:val="00175675"/>
    <w:rsid w:val="0017570E"/>
    <w:rsid w:val="0017570F"/>
    <w:rsid w:val="001757A2"/>
    <w:rsid w:val="00175946"/>
    <w:rsid w:val="001759E2"/>
    <w:rsid w:val="001759EF"/>
    <w:rsid w:val="00175AB9"/>
    <w:rsid w:val="00175B7B"/>
    <w:rsid w:val="00175C57"/>
    <w:rsid w:val="00176139"/>
    <w:rsid w:val="00176212"/>
    <w:rsid w:val="001762EA"/>
    <w:rsid w:val="0017630E"/>
    <w:rsid w:val="0017640B"/>
    <w:rsid w:val="001765B0"/>
    <w:rsid w:val="001765B5"/>
    <w:rsid w:val="0017681F"/>
    <w:rsid w:val="00176843"/>
    <w:rsid w:val="00176A16"/>
    <w:rsid w:val="00176B1D"/>
    <w:rsid w:val="00176C17"/>
    <w:rsid w:val="00176E93"/>
    <w:rsid w:val="00176F31"/>
    <w:rsid w:val="00176F89"/>
    <w:rsid w:val="00176FC2"/>
    <w:rsid w:val="0017706D"/>
    <w:rsid w:val="001771D7"/>
    <w:rsid w:val="00177248"/>
    <w:rsid w:val="0017728F"/>
    <w:rsid w:val="001772C2"/>
    <w:rsid w:val="001772CF"/>
    <w:rsid w:val="001773E4"/>
    <w:rsid w:val="001774AA"/>
    <w:rsid w:val="001775E1"/>
    <w:rsid w:val="0017764B"/>
    <w:rsid w:val="00177719"/>
    <w:rsid w:val="0017789E"/>
    <w:rsid w:val="00177A5B"/>
    <w:rsid w:val="00177ACD"/>
    <w:rsid w:val="00177B00"/>
    <w:rsid w:val="00177CA4"/>
    <w:rsid w:val="00177DA3"/>
    <w:rsid w:val="00177ED1"/>
    <w:rsid w:val="001801D9"/>
    <w:rsid w:val="0018022E"/>
    <w:rsid w:val="001802C3"/>
    <w:rsid w:val="001804A5"/>
    <w:rsid w:val="001805BF"/>
    <w:rsid w:val="001808DD"/>
    <w:rsid w:val="001809B1"/>
    <w:rsid w:val="00180C6B"/>
    <w:rsid w:val="00180DAF"/>
    <w:rsid w:val="00180EA6"/>
    <w:rsid w:val="00180FD6"/>
    <w:rsid w:val="001810B4"/>
    <w:rsid w:val="0018127F"/>
    <w:rsid w:val="00181329"/>
    <w:rsid w:val="0018142F"/>
    <w:rsid w:val="00181456"/>
    <w:rsid w:val="0018157C"/>
    <w:rsid w:val="001816BC"/>
    <w:rsid w:val="001817AF"/>
    <w:rsid w:val="00181824"/>
    <w:rsid w:val="001818C9"/>
    <w:rsid w:val="001819F5"/>
    <w:rsid w:val="00181AE4"/>
    <w:rsid w:val="00181BC8"/>
    <w:rsid w:val="00181F63"/>
    <w:rsid w:val="00182150"/>
    <w:rsid w:val="00182217"/>
    <w:rsid w:val="0018250B"/>
    <w:rsid w:val="00182694"/>
    <w:rsid w:val="001828FE"/>
    <w:rsid w:val="00182912"/>
    <w:rsid w:val="00182B96"/>
    <w:rsid w:val="00182DA3"/>
    <w:rsid w:val="00182DAD"/>
    <w:rsid w:val="001830DF"/>
    <w:rsid w:val="00183170"/>
    <w:rsid w:val="001832D1"/>
    <w:rsid w:val="00183377"/>
    <w:rsid w:val="001834BA"/>
    <w:rsid w:val="0018380D"/>
    <w:rsid w:val="0018396E"/>
    <w:rsid w:val="00183A75"/>
    <w:rsid w:val="00183C49"/>
    <w:rsid w:val="00183D26"/>
    <w:rsid w:val="00183D46"/>
    <w:rsid w:val="0018421D"/>
    <w:rsid w:val="00184958"/>
    <w:rsid w:val="001849EC"/>
    <w:rsid w:val="00184A10"/>
    <w:rsid w:val="00184B7A"/>
    <w:rsid w:val="00184BAD"/>
    <w:rsid w:val="00184C3B"/>
    <w:rsid w:val="00184D07"/>
    <w:rsid w:val="00184EAE"/>
    <w:rsid w:val="00184EE0"/>
    <w:rsid w:val="00184F03"/>
    <w:rsid w:val="00184F88"/>
    <w:rsid w:val="00184FF4"/>
    <w:rsid w:val="0018512C"/>
    <w:rsid w:val="0018517F"/>
    <w:rsid w:val="001852EB"/>
    <w:rsid w:val="0018534D"/>
    <w:rsid w:val="001856D5"/>
    <w:rsid w:val="00185830"/>
    <w:rsid w:val="00185A63"/>
    <w:rsid w:val="00185C85"/>
    <w:rsid w:val="00185D52"/>
    <w:rsid w:val="00185E32"/>
    <w:rsid w:val="00185EAF"/>
    <w:rsid w:val="001860E6"/>
    <w:rsid w:val="0018624D"/>
    <w:rsid w:val="001862E8"/>
    <w:rsid w:val="001862F2"/>
    <w:rsid w:val="00186382"/>
    <w:rsid w:val="001863C0"/>
    <w:rsid w:val="0018649D"/>
    <w:rsid w:val="001865F7"/>
    <w:rsid w:val="001867BB"/>
    <w:rsid w:val="00186A18"/>
    <w:rsid w:val="00186A2D"/>
    <w:rsid w:val="00186ACF"/>
    <w:rsid w:val="00186CA2"/>
    <w:rsid w:val="00186D87"/>
    <w:rsid w:val="00186EDC"/>
    <w:rsid w:val="00186FB5"/>
    <w:rsid w:val="00187353"/>
    <w:rsid w:val="0018735A"/>
    <w:rsid w:val="0018739C"/>
    <w:rsid w:val="00187437"/>
    <w:rsid w:val="00187583"/>
    <w:rsid w:val="001875AB"/>
    <w:rsid w:val="00187779"/>
    <w:rsid w:val="0018779F"/>
    <w:rsid w:val="00187B46"/>
    <w:rsid w:val="00187B5C"/>
    <w:rsid w:val="00187B6E"/>
    <w:rsid w:val="00187CB7"/>
    <w:rsid w:val="00187CEB"/>
    <w:rsid w:val="00187D34"/>
    <w:rsid w:val="00187DBB"/>
    <w:rsid w:val="00187F88"/>
    <w:rsid w:val="00190029"/>
    <w:rsid w:val="001900C5"/>
    <w:rsid w:val="00190195"/>
    <w:rsid w:val="00190330"/>
    <w:rsid w:val="001903EC"/>
    <w:rsid w:val="00190444"/>
    <w:rsid w:val="00190515"/>
    <w:rsid w:val="0019076B"/>
    <w:rsid w:val="0019076C"/>
    <w:rsid w:val="0019087A"/>
    <w:rsid w:val="001908A1"/>
    <w:rsid w:val="001908BF"/>
    <w:rsid w:val="001908F1"/>
    <w:rsid w:val="00190A5F"/>
    <w:rsid w:val="00190B65"/>
    <w:rsid w:val="00190BD9"/>
    <w:rsid w:val="00190C6C"/>
    <w:rsid w:val="00190E0E"/>
    <w:rsid w:val="00191107"/>
    <w:rsid w:val="00191163"/>
    <w:rsid w:val="0019138C"/>
    <w:rsid w:val="001913A2"/>
    <w:rsid w:val="001913AC"/>
    <w:rsid w:val="0019150A"/>
    <w:rsid w:val="001915F2"/>
    <w:rsid w:val="001916A7"/>
    <w:rsid w:val="00191711"/>
    <w:rsid w:val="0019177A"/>
    <w:rsid w:val="00191936"/>
    <w:rsid w:val="00191D97"/>
    <w:rsid w:val="00192185"/>
    <w:rsid w:val="001922CE"/>
    <w:rsid w:val="001925F2"/>
    <w:rsid w:val="00192CBE"/>
    <w:rsid w:val="00192D7F"/>
    <w:rsid w:val="00192E75"/>
    <w:rsid w:val="00192E7D"/>
    <w:rsid w:val="00192F8D"/>
    <w:rsid w:val="00192F9C"/>
    <w:rsid w:val="0019300C"/>
    <w:rsid w:val="00193019"/>
    <w:rsid w:val="001930BA"/>
    <w:rsid w:val="001930F9"/>
    <w:rsid w:val="001932AA"/>
    <w:rsid w:val="001933D5"/>
    <w:rsid w:val="001934C6"/>
    <w:rsid w:val="001934C9"/>
    <w:rsid w:val="00193683"/>
    <w:rsid w:val="00193834"/>
    <w:rsid w:val="00193A9D"/>
    <w:rsid w:val="00193C23"/>
    <w:rsid w:val="00193C3B"/>
    <w:rsid w:val="00193C7C"/>
    <w:rsid w:val="00193CDA"/>
    <w:rsid w:val="00193D3B"/>
    <w:rsid w:val="00193D5D"/>
    <w:rsid w:val="00193DF8"/>
    <w:rsid w:val="00193E89"/>
    <w:rsid w:val="00193EC6"/>
    <w:rsid w:val="00193EE8"/>
    <w:rsid w:val="00193F4B"/>
    <w:rsid w:val="00194007"/>
    <w:rsid w:val="0019447F"/>
    <w:rsid w:val="00194480"/>
    <w:rsid w:val="0019449F"/>
    <w:rsid w:val="0019452A"/>
    <w:rsid w:val="001945D5"/>
    <w:rsid w:val="00194646"/>
    <w:rsid w:val="001948CC"/>
    <w:rsid w:val="00194A73"/>
    <w:rsid w:val="00194AA3"/>
    <w:rsid w:val="00194C73"/>
    <w:rsid w:val="00194CC9"/>
    <w:rsid w:val="00194F9B"/>
    <w:rsid w:val="00194FA8"/>
    <w:rsid w:val="001951B5"/>
    <w:rsid w:val="00195229"/>
    <w:rsid w:val="0019533C"/>
    <w:rsid w:val="0019560F"/>
    <w:rsid w:val="001957D5"/>
    <w:rsid w:val="00195845"/>
    <w:rsid w:val="00195887"/>
    <w:rsid w:val="00195937"/>
    <w:rsid w:val="001959BC"/>
    <w:rsid w:val="00195B16"/>
    <w:rsid w:val="00195B6D"/>
    <w:rsid w:val="00195CCF"/>
    <w:rsid w:val="00195DA1"/>
    <w:rsid w:val="00195E30"/>
    <w:rsid w:val="00195F4D"/>
    <w:rsid w:val="0019614D"/>
    <w:rsid w:val="001961DC"/>
    <w:rsid w:val="001963E4"/>
    <w:rsid w:val="00196438"/>
    <w:rsid w:val="00196489"/>
    <w:rsid w:val="0019658C"/>
    <w:rsid w:val="00196699"/>
    <w:rsid w:val="001966EC"/>
    <w:rsid w:val="00196802"/>
    <w:rsid w:val="0019688A"/>
    <w:rsid w:val="001968D7"/>
    <w:rsid w:val="0019692C"/>
    <w:rsid w:val="00196958"/>
    <w:rsid w:val="00196BB2"/>
    <w:rsid w:val="00196CC2"/>
    <w:rsid w:val="00196D53"/>
    <w:rsid w:val="00196D64"/>
    <w:rsid w:val="00196D66"/>
    <w:rsid w:val="00196DC2"/>
    <w:rsid w:val="00196DD0"/>
    <w:rsid w:val="00196FEF"/>
    <w:rsid w:val="001970B9"/>
    <w:rsid w:val="001971A1"/>
    <w:rsid w:val="00197244"/>
    <w:rsid w:val="0019743C"/>
    <w:rsid w:val="00197564"/>
    <w:rsid w:val="0019758F"/>
    <w:rsid w:val="00197621"/>
    <w:rsid w:val="00197762"/>
    <w:rsid w:val="001979A1"/>
    <w:rsid w:val="001979C5"/>
    <w:rsid w:val="00197AA9"/>
    <w:rsid w:val="00197C2D"/>
    <w:rsid w:val="00197D6A"/>
    <w:rsid w:val="00197E31"/>
    <w:rsid w:val="001A05BD"/>
    <w:rsid w:val="001A06ED"/>
    <w:rsid w:val="001A0755"/>
    <w:rsid w:val="001A07A0"/>
    <w:rsid w:val="001A080C"/>
    <w:rsid w:val="001A0860"/>
    <w:rsid w:val="001A092D"/>
    <w:rsid w:val="001A0C73"/>
    <w:rsid w:val="001A0C7F"/>
    <w:rsid w:val="001A0E87"/>
    <w:rsid w:val="001A0F67"/>
    <w:rsid w:val="001A0FC2"/>
    <w:rsid w:val="001A1044"/>
    <w:rsid w:val="001A109B"/>
    <w:rsid w:val="001A11EA"/>
    <w:rsid w:val="001A14CF"/>
    <w:rsid w:val="001A1573"/>
    <w:rsid w:val="001A1583"/>
    <w:rsid w:val="001A1593"/>
    <w:rsid w:val="001A1650"/>
    <w:rsid w:val="001A16B5"/>
    <w:rsid w:val="001A17F0"/>
    <w:rsid w:val="001A1977"/>
    <w:rsid w:val="001A1981"/>
    <w:rsid w:val="001A1AAC"/>
    <w:rsid w:val="001A1DE5"/>
    <w:rsid w:val="001A2073"/>
    <w:rsid w:val="001A20A5"/>
    <w:rsid w:val="001A21AC"/>
    <w:rsid w:val="001A23C7"/>
    <w:rsid w:val="001A23D3"/>
    <w:rsid w:val="001A265F"/>
    <w:rsid w:val="001A26B0"/>
    <w:rsid w:val="001A2805"/>
    <w:rsid w:val="001A288D"/>
    <w:rsid w:val="001A292F"/>
    <w:rsid w:val="001A2BB5"/>
    <w:rsid w:val="001A2C2A"/>
    <w:rsid w:val="001A2DB5"/>
    <w:rsid w:val="001A2EA4"/>
    <w:rsid w:val="001A3025"/>
    <w:rsid w:val="001A31D3"/>
    <w:rsid w:val="001A3494"/>
    <w:rsid w:val="001A34B5"/>
    <w:rsid w:val="001A3634"/>
    <w:rsid w:val="001A367D"/>
    <w:rsid w:val="001A36F9"/>
    <w:rsid w:val="001A388C"/>
    <w:rsid w:val="001A39A3"/>
    <w:rsid w:val="001A3AA2"/>
    <w:rsid w:val="001A3DAA"/>
    <w:rsid w:val="001A3F6F"/>
    <w:rsid w:val="001A4163"/>
    <w:rsid w:val="001A44D7"/>
    <w:rsid w:val="001A45EA"/>
    <w:rsid w:val="001A4704"/>
    <w:rsid w:val="001A47F8"/>
    <w:rsid w:val="001A4914"/>
    <w:rsid w:val="001A493B"/>
    <w:rsid w:val="001A49ED"/>
    <w:rsid w:val="001A4A71"/>
    <w:rsid w:val="001A4AAE"/>
    <w:rsid w:val="001A4AD4"/>
    <w:rsid w:val="001A4BCE"/>
    <w:rsid w:val="001A4CD4"/>
    <w:rsid w:val="001A4D1E"/>
    <w:rsid w:val="001A4D37"/>
    <w:rsid w:val="001A4DA9"/>
    <w:rsid w:val="001A5237"/>
    <w:rsid w:val="001A525C"/>
    <w:rsid w:val="001A53BB"/>
    <w:rsid w:val="001A54E4"/>
    <w:rsid w:val="001A563B"/>
    <w:rsid w:val="001A565D"/>
    <w:rsid w:val="001A571B"/>
    <w:rsid w:val="001A5793"/>
    <w:rsid w:val="001A57E8"/>
    <w:rsid w:val="001A5973"/>
    <w:rsid w:val="001A5B69"/>
    <w:rsid w:val="001A5BA9"/>
    <w:rsid w:val="001A5ECA"/>
    <w:rsid w:val="001A6086"/>
    <w:rsid w:val="001A60FE"/>
    <w:rsid w:val="001A61B6"/>
    <w:rsid w:val="001A61D2"/>
    <w:rsid w:val="001A6375"/>
    <w:rsid w:val="001A63C3"/>
    <w:rsid w:val="001A6408"/>
    <w:rsid w:val="001A64E9"/>
    <w:rsid w:val="001A657B"/>
    <w:rsid w:val="001A6637"/>
    <w:rsid w:val="001A6666"/>
    <w:rsid w:val="001A66B8"/>
    <w:rsid w:val="001A67EF"/>
    <w:rsid w:val="001A6831"/>
    <w:rsid w:val="001A68CA"/>
    <w:rsid w:val="001A69C4"/>
    <w:rsid w:val="001A6A42"/>
    <w:rsid w:val="001A6AED"/>
    <w:rsid w:val="001A6BAE"/>
    <w:rsid w:val="001A6D4B"/>
    <w:rsid w:val="001A6EDA"/>
    <w:rsid w:val="001A6FE5"/>
    <w:rsid w:val="001A726B"/>
    <w:rsid w:val="001A7277"/>
    <w:rsid w:val="001A72A2"/>
    <w:rsid w:val="001A7479"/>
    <w:rsid w:val="001A755F"/>
    <w:rsid w:val="001A7662"/>
    <w:rsid w:val="001A78F7"/>
    <w:rsid w:val="001A7924"/>
    <w:rsid w:val="001A7977"/>
    <w:rsid w:val="001A79FA"/>
    <w:rsid w:val="001A7AEC"/>
    <w:rsid w:val="001A7AED"/>
    <w:rsid w:val="001A7B6A"/>
    <w:rsid w:val="001A7B87"/>
    <w:rsid w:val="001A7BEE"/>
    <w:rsid w:val="001A7DB8"/>
    <w:rsid w:val="001A7F09"/>
    <w:rsid w:val="001A7F81"/>
    <w:rsid w:val="001A7F98"/>
    <w:rsid w:val="001B00A3"/>
    <w:rsid w:val="001B0178"/>
    <w:rsid w:val="001B017E"/>
    <w:rsid w:val="001B0421"/>
    <w:rsid w:val="001B0468"/>
    <w:rsid w:val="001B0703"/>
    <w:rsid w:val="001B077B"/>
    <w:rsid w:val="001B07F5"/>
    <w:rsid w:val="001B09A7"/>
    <w:rsid w:val="001B0D16"/>
    <w:rsid w:val="001B0E3A"/>
    <w:rsid w:val="001B0FCA"/>
    <w:rsid w:val="001B1027"/>
    <w:rsid w:val="001B11D8"/>
    <w:rsid w:val="001B12DE"/>
    <w:rsid w:val="001B1308"/>
    <w:rsid w:val="001B1521"/>
    <w:rsid w:val="001B1642"/>
    <w:rsid w:val="001B1681"/>
    <w:rsid w:val="001B178A"/>
    <w:rsid w:val="001B1846"/>
    <w:rsid w:val="001B19A4"/>
    <w:rsid w:val="001B19C2"/>
    <w:rsid w:val="001B1BBD"/>
    <w:rsid w:val="001B1BFA"/>
    <w:rsid w:val="001B1DC5"/>
    <w:rsid w:val="001B1DF8"/>
    <w:rsid w:val="001B1F32"/>
    <w:rsid w:val="001B2525"/>
    <w:rsid w:val="001B25C2"/>
    <w:rsid w:val="001B261A"/>
    <w:rsid w:val="001B2805"/>
    <w:rsid w:val="001B2CA1"/>
    <w:rsid w:val="001B2DB0"/>
    <w:rsid w:val="001B2F19"/>
    <w:rsid w:val="001B2FB5"/>
    <w:rsid w:val="001B3070"/>
    <w:rsid w:val="001B3109"/>
    <w:rsid w:val="001B3226"/>
    <w:rsid w:val="001B3359"/>
    <w:rsid w:val="001B35CA"/>
    <w:rsid w:val="001B36F2"/>
    <w:rsid w:val="001B3700"/>
    <w:rsid w:val="001B377D"/>
    <w:rsid w:val="001B3819"/>
    <w:rsid w:val="001B38AC"/>
    <w:rsid w:val="001B3AD9"/>
    <w:rsid w:val="001B3BE7"/>
    <w:rsid w:val="001B3D80"/>
    <w:rsid w:val="001B3F8E"/>
    <w:rsid w:val="001B3FB9"/>
    <w:rsid w:val="001B40B0"/>
    <w:rsid w:val="001B431D"/>
    <w:rsid w:val="001B445C"/>
    <w:rsid w:val="001B45F7"/>
    <w:rsid w:val="001B4703"/>
    <w:rsid w:val="001B49C1"/>
    <w:rsid w:val="001B4AC7"/>
    <w:rsid w:val="001B4B1A"/>
    <w:rsid w:val="001B4B97"/>
    <w:rsid w:val="001B4BBE"/>
    <w:rsid w:val="001B4D29"/>
    <w:rsid w:val="001B4E36"/>
    <w:rsid w:val="001B5146"/>
    <w:rsid w:val="001B51CF"/>
    <w:rsid w:val="001B532A"/>
    <w:rsid w:val="001B53D1"/>
    <w:rsid w:val="001B55D7"/>
    <w:rsid w:val="001B5623"/>
    <w:rsid w:val="001B5644"/>
    <w:rsid w:val="001B5910"/>
    <w:rsid w:val="001B5943"/>
    <w:rsid w:val="001B594D"/>
    <w:rsid w:val="001B599F"/>
    <w:rsid w:val="001B59C8"/>
    <w:rsid w:val="001B5A4A"/>
    <w:rsid w:val="001B5B59"/>
    <w:rsid w:val="001B5B64"/>
    <w:rsid w:val="001B5B80"/>
    <w:rsid w:val="001B5BD0"/>
    <w:rsid w:val="001B5BDC"/>
    <w:rsid w:val="001B5D18"/>
    <w:rsid w:val="001B5D8C"/>
    <w:rsid w:val="001B5EB1"/>
    <w:rsid w:val="001B5EDC"/>
    <w:rsid w:val="001B5FED"/>
    <w:rsid w:val="001B6007"/>
    <w:rsid w:val="001B603D"/>
    <w:rsid w:val="001B6153"/>
    <w:rsid w:val="001B6171"/>
    <w:rsid w:val="001B62AD"/>
    <w:rsid w:val="001B62BA"/>
    <w:rsid w:val="001B62FE"/>
    <w:rsid w:val="001B638C"/>
    <w:rsid w:val="001B6546"/>
    <w:rsid w:val="001B661F"/>
    <w:rsid w:val="001B6699"/>
    <w:rsid w:val="001B66B7"/>
    <w:rsid w:val="001B6734"/>
    <w:rsid w:val="001B686F"/>
    <w:rsid w:val="001B691E"/>
    <w:rsid w:val="001B692E"/>
    <w:rsid w:val="001B6C3B"/>
    <w:rsid w:val="001B6FB2"/>
    <w:rsid w:val="001B7269"/>
    <w:rsid w:val="001B7710"/>
    <w:rsid w:val="001B77B1"/>
    <w:rsid w:val="001B77F4"/>
    <w:rsid w:val="001B78CA"/>
    <w:rsid w:val="001B792A"/>
    <w:rsid w:val="001B7A09"/>
    <w:rsid w:val="001B7A1F"/>
    <w:rsid w:val="001B7AEE"/>
    <w:rsid w:val="001B7B03"/>
    <w:rsid w:val="001B7C1B"/>
    <w:rsid w:val="001B7CC8"/>
    <w:rsid w:val="001B7CF4"/>
    <w:rsid w:val="001B7D56"/>
    <w:rsid w:val="001B7DC2"/>
    <w:rsid w:val="001B7F5E"/>
    <w:rsid w:val="001C0005"/>
    <w:rsid w:val="001C01C2"/>
    <w:rsid w:val="001C01E6"/>
    <w:rsid w:val="001C0255"/>
    <w:rsid w:val="001C0407"/>
    <w:rsid w:val="001C045E"/>
    <w:rsid w:val="001C04F9"/>
    <w:rsid w:val="001C07E4"/>
    <w:rsid w:val="001C083A"/>
    <w:rsid w:val="001C0A2E"/>
    <w:rsid w:val="001C0A5E"/>
    <w:rsid w:val="001C0AF0"/>
    <w:rsid w:val="001C0B0C"/>
    <w:rsid w:val="001C0B6C"/>
    <w:rsid w:val="001C0BEF"/>
    <w:rsid w:val="001C0CD6"/>
    <w:rsid w:val="001C0D0A"/>
    <w:rsid w:val="001C0D3D"/>
    <w:rsid w:val="001C0D58"/>
    <w:rsid w:val="001C1117"/>
    <w:rsid w:val="001C1206"/>
    <w:rsid w:val="001C1292"/>
    <w:rsid w:val="001C1662"/>
    <w:rsid w:val="001C17F9"/>
    <w:rsid w:val="001C18F0"/>
    <w:rsid w:val="001C192A"/>
    <w:rsid w:val="001C1936"/>
    <w:rsid w:val="001C19FB"/>
    <w:rsid w:val="001C1A16"/>
    <w:rsid w:val="001C1A41"/>
    <w:rsid w:val="001C1C68"/>
    <w:rsid w:val="001C1D04"/>
    <w:rsid w:val="001C1D3E"/>
    <w:rsid w:val="001C1E32"/>
    <w:rsid w:val="001C1F2C"/>
    <w:rsid w:val="001C2221"/>
    <w:rsid w:val="001C222C"/>
    <w:rsid w:val="001C2422"/>
    <w:rsid w:val="001C2647"/>
    <w:rsid w:val="001C26DE"/>
    <w:rsid w:val="001C2771"/>
    <w:rsid w:val="001C279A"/>
    <w:rsid w:val="001C29D4"/>
    <w:rsid w:val="001C2A21"/>
    <w:rsid w:val="001C2E8E"/>
    <w:rsid w:val="001C3182"/>
    <w:rsid w:val="001C3570"/>
    <w:rsid w:val="001C3697"/>
    <w:rsid w:val="001C3742"/>
    <w:rsid w:val="001C3891"/>
    <w:rsid w:val="001C38A8"/>
    <w:rsid w:val="001C38C8"/>
    <w:rsid w:val="001C3B76"/>
    <w:rsid w:val="001C3BA4"/>
    <w:rsid w:val="001C3CA4"/>
    <w:rsid w:val="001C3E49"/>
    <w:rsid w:val="001C4001"/>
    <w:rsid w:val="001C408D"/>
    <w:rsid w:val="001C41AC"/>
    <w:rsid w:val="001C41B7"/>
    <w:rsid w:val="001C427C"/>
    <w:rsid w:val="001C4296"/>
    <w:rsid w:val="001C4322"/>
    <w:rsid w:val="001C44C3"/>
    <w:rsid w:val="001C44F9"/>
    <w:rsid w:val="001C457B"/>
    <w:rsid w:val="001C471C"/>
    <w:rsid w:val="001C4807"/>
    <w:rsid w:val="001C4BCA"/>
    <w:rsid w:val="001C4D77"/>
    <w:rsid w:val="001C4DB7"/>
    <w:rsid w:val="001C4DF7"/>
    <w:rsid w:val="001C4E21"/>
    <w:rsid w:val="001C4EA9"/>
    <w:rsid w:val="001C501E"/>
    <w:rsid w:val="001C5150"/>
    <w:rsid w:val="001C51B9"/>
    <w:rsid w:val="001C5286"/>
    <w:rsid w:val="001C52AF"/>
    <w:rsid w:val="001C53B1"/>
    <w:rsid w:val="001C5443"/>
    <w:rsid w:val="001C56F3"/>
    <w:rsid w:val="001C58C7"/>
    <w:rsid w:val="001C597B"/>
    <w:rsid w:val="001C5E26"/>
    <w:rsid w:val="001C5E47"/>
    <w:rsid w:val="001C5FBE"/>
    <w:rsid w:val="001C60A7"/>
    <w:rsid w:val="001C60C4"/>
    <w:rsid w:val="001C637E"/>
    <w:rsid w:val="001C6386"/>
    <w:rsid w:val="001C63B4"/>
    <w:rsid w:val="001C63DA"/>
    <w:rsid w:val="001C63E6"/>
    <w:rsid w:val="001C649A"/>
    <w:rsid w:val="001C650B"/>
    <w:rsid w:val="001C6526"/>
    <w:rsid w:val="001C67AF"/>
    <w:rsid w:val="001C6974"/>
    <w:rsid w:val="001C697D"/>
    <w:rsid w:val="001C6C26"/>
    <w:rsid w:val="001C6D53"/>
    <w:rsid w:val="001C6D8B"/>
    <w:rsid w:val="001C6E45"/>
    <w:rsid w:val="001C6F86"/>
    <w:rsid w:val="001C6FDD"/>
    <w:rsid w:val="001C7001"/>
    <w:rsid w:val="001C70B8"/>
    <w:rsid w:val="001C719F"/>
    <w:rsid w:val="001C72E7"/>
    <w:rsid w:val="001C73DD"/>
    <w:rsid w:val="001C7411"/>
    <w:rsid w:val="001C7444"/>
    <w:rsid w:val="001C74BA"/>
    <w:rsid w:val="001C75DB"/>
    <w:rsid w:val="001C7709"/>
    <w:rsid w:val="001C7757"/>
    <w:rsid w:val="001C786C"/>
    <w:rsid w:val="001C79CD"/>
    <w:rsid w:val="001C7A26"/>
    <w:rsid w:val="001C7CBE"/>
    <w:rsid w:val="001C7D93"/>
    <w:rsid w:val="001C7DC7"/>
    <w:rsid w:val="001C7F85"/>
    <w:rsid w:val="001CC974"/>
    <w:rsid w:val="001D0067"/>
    <w:rsid w:val="001D0374"/>
    <w:rsid w:val="001D04EF"/>
    <w:rsid w:val="001D05FE"/>
    <w:rsid w:val="001D06DF"/>
    <w:rsid w:val="001D07B1"/>
    <w:rsid w:val="001D08EA"/>
    <w:rsid w:val="001D09CB"/>
    <w:rsid w:val="001D0AAF"/>
    <w:rsid w:val="001D0B36"/>
    <w:rsid w:val="001D0C33"/>
    <w:rsid w:val="001D0F8D"/>
    <w:rsid w:val="001D107A"/>
    <w:rsid w:val="001D1372"/>
    <w:rsid w:val="001D151C"/>
    <w:rsid w:val="001D15F4"/>
    <w:rsid w:val="001D171A"/>
    <w:rsid w:val="001D171E"/>
    <w:rsid w:val="001D1835"/>
    <w:rsid w:val="001D185E"/>
    <w:rsid w:val="001D189E"/>
    <w:rsid w:val="001D1BB5"/>
    <w:rsid w:val="001D1D01"/>
    <w:rsid w:val="001D1D7F"/>
    <w:rsid w:val="001D1F44"/>
    <w:rsid w:val="001D2005"/>
    <w:rsid w:val="001D2136"/>
    <w:rsid w:val="001D21FB"/>
    <w:rsid w:val="001D2239"/>
    <w:rsid w:val="001D2376"/>
    <w:rsid w:val="001D26AD"/>
    <w:rsid w:val="001D29D0"/>
    <w:rsid w:val="001D29F4"/>
    <w:rsid w:val="001D2B5E"/>
    <w:rsid w:val="001D2D85"/>
    <w:rsid w:val="001D3197"/>
    <w:rsid w:val="001D31F9"/>
    <w:rsid w:val="001D3310"/>
    <w:rsid w:val="001D33BE"/>
    <w:rsid w:val="001D3565"/>
    <w:rsid w:val="001D377C"/>
    <w:rsid w:val="001D3782"/>
    <w:rsid w:val="001D38C1"/>
    <w:rsid w:val="001D3A0C"/>
    <w:rsid w:val="001D3A9F"/>
    <w:rsid w:val="001D3D5E"/>
    <w:rsid w:val="001D40CE"/>
    <w:rsid w:val="001D4190"/>
    <w:rsid w:val="001D41E8"/>
    <w:rsid w:val="001D42BB"/>
    <w:rsid w:val="001D42E0"/>
    <w:rsid w:val="001D4427"/>
    <w:rsid w:val="001D4554"/>
    <w:rsid w:val="001D465B"/>
    <w:rsid w:val="001D4753"/>
    <w:rsid w:val="001D4806"/>
    <w:rsid w:val="001D483C"/>
    <w:rsid w:val="001D4882"/>
    <w:rsid w:val="001D49E4"/>
    <w:rsid w:val="001D4B2F"/>
    <w:rsid w:val="001D4CDA"/>
    <w:rsid w:val="001D4D52"/>
    <w:rsid w:val="001D4E1E"/>
    <w:rsid w:val="001D4E62"/>
    <w:rsid w:val="001D4F9D"/>
    <w:rsid w:val="001D4FC3"/>
    <w:rsid w:val="001D5137"/>
    <w:rsid w:val="001D53D8"/>
    <w:rsid w:val="001D554F"/>
    <w:rsid w:val="001D58D7"/>
    <w:rsid w:val="001D5917"/>
    <w:rsid w:val="001D596D"/>
    <w:rsid w:val="001D5A4A"/>
    <w:rsid w:val="001D5B3D"/>
    <w:rsid w:val="001D5BF6"/>
    <w:rsid w:val="001D5CAD"/>
    <w:rsid w:val="001D60CD"/>
    <w:rsid w:val="001D61A3"/>
    <w:rsid w:val="001D6455"/>
    <w:rsid w:val="001D6474"/>
    <w:rsid w:val="001D64DA"/>
    <w:rsid w:val="001D650F"/>
    <w:rsid w:val="001D661F"/>
    <w:rsid w:val="001D6634"/>
    <w:rsid w:val="001D68E6"/>
    <w:rsid w:val="001D6915"/>
    <w:rsid w:val="001D691F"/>
    <w:rsid w:val="001D69DB"/>
    <w:rsid w:val="001D6B29"/>
    <w:rsid w:val="001D6D81"/>
    <w:rsid w:val="001D6DA6"/>
    <w:rsid w:val="001D6EEB"/>
    <w:rsid w:val="001D705A"/>
    <w:rsid w:val="001D7151"/>
    <w:rsid w:val="001D73C5"/>
    <w:rsid w:val="001D7498"/>
    <w:rsid w:val="001D7526"/>
    <w:rsid w:val="001D759D"/>
    <w:rsid w:val="001D75D8"/>
    <w:rsid w:val="001D760B"/>
    <w:rsid w:val="001D76A0"/>
    <w:rsid w:val="001D78F0"/>
    <w:rsid w:val="001D7A9D"/>
    <w:rsid w:val="001D7BF9"/>
    <w:rsid w:val="001D7D57"/>
    <w:rsid w:val="001D7DB8"/>
    <w:rsid w:val="001D7E83"/>
    <w:rsid w:val="001D7EFC"/>
    <w:rsid w:val="001D7F61"/>
    <w:rsid w:val="001E005E"/>
    <w:rsid w:val="001E0160"/>
    <w:rsid w:val="001E016F"/>
    <w:rsid w:val="001E0432"/>
    <w:rsid w:val="001E04B1"/>
    <w:rsid w:val="001E04DC"/>
    <w:rsid w:val="001E0559"/>
    <w:rsid w:val="001E07A2"/>
    <w:rsid w:val="001E07A9"/>
    <w:rsid w:val="001E07EE"/>
    <w:rsid w:val="001E0AB0"/>
    <w:rsid w:val="001E0B0F"/>
    <w:rsid w:val="001E0F10"/>
    <w:rsid w:val="001E100C"/>
    <w:rsid w:val="001E1272"/>
    <w:rsid w:val="001E1391"/>
    <w:rsid w:val="001E16DE"/>
    <w:rsid w:val="001E1799"/>
    <w:rsid w:val="001E1817"/>
    <w:rsid w:val="001E18C4"/>
    <w:rsid w:val="001E1ACD"/>
    <w:rsid w:val="001E1B1A"/>
    <w:rsid w:val="001E1B70"/>
    <w:rsid w:val="001E1F82"/>
    <w:rsid w:val="001E2095"/>
    <w:rsid w:val="001E2113"/>
    <w:rsid w:val="001E22DD"/>
    <w:rsid w:val="001E22EB"/>
    <w:rsid w:val="001E25EC"/>
    <w:rsid w:val="001E26ED"/>
    <w:rsid w:val="001E2770"/>
    <w:rsid w:val="001E2804"/>
    <w:rsid w:val="001E29FA"/>
    <w:rsid w:val="001E2A0B"/>
    <w:rsid w:val="001E2BE1"/>
    <w:rsid w:val="001E2BF4"/>
    <w:rsid w:val="001E2C1D"/>
    <w:rsid w:val="001E2F11"/>
    <w:rsid w:val="001E2F16"/>
    <w:rsid w:val="001E3059"/>
    <w:rsid w:val="001E3075"/>
    <w:rsid w:val="001E3195"/>
    <w:rsid w:val="001E32E4"/>
    <w:rsid w:val="001E32FF"/>
    <w:rsid w:val="001E3651"/>
    <w:rsid w:val="001E36CA"/>
    <w:rsid w:val="001E392E"/>
    <w:rsid w:val="001E399F"/>
    <w:rsid w:val="001E39BF"/>
    <w:rsid w:val="001E3BC9"/>
    <w:rsid w:val="001E3CE1"/>
    <w:rsid w:val="001E3E51"/>
    <w:rsid w:val="001E3EC2"/>
    <w:rsid w:val="001E3F0A"/>
    <w:rsid w:val="001E3F93"/>
    <w:rsid w:val="001E3FD8"/>
    <w:rsid w:val="001E40D6"/>
    <w:rsid w:val="001E437C"/>
    <w:rsid w:val="001E4515"/>
    <w:rsid w:val="001E4519"/>
    <w:rsid w:val="001E45E7"/>
    <w:rsid w:val="001E4705"/>
    <w:rsid w:val="001E4960"/>
    <w:rsid w:val="001E49B8"/>
    <w:rsid w:val="001E4C7A"/>
    <w:rsid w:val="001E4DED"/>
    <w:rsid w:val="001E4EAB"/>
    <w:rsid w:val="001E4F4F"/>
    <w:rsid w:val="001E50DA"/>
    <w:rsid w:val="001E5137"/>
    <w:rsid w:val="001E5533"/>
    <w:rsid w:val="001E55D8"/>
    <w:rsid w:val="001E5669"/>
    <w:rsid w:val="001E5882"/>
    <w:rsid w:val="001E58D4"/>
    <w:rsid w:val="001E592A"/>
    <w:rsid w:val="001E59FF"/>
    <w:rsid w:val="001E5A23"/>
    <w:rsid w:val="001E5C1E"/>
    <w:rsid w:val="001E5C86"/>
    <w:rsid w:val="001E5CB9"/>
    <w:rsid w:val="001E5DEF"/>
    <w:rsid w:val="001E5E91"/>
    <w:rsid w:val="001E6056"/>
    <w:rsid w:val="001E6208"/>
    <w:rsid w:val="001E621A"/>
    <w:rsid w:val="001E62A7"/>
    <w:rsid w:val="001E6713"/>
    <w:rsid w:val="001E67C2"/>
    <w:rsid w:val="001E6809"/>
    <w:rsid w:val="001E68A5"/>
    <w:rsid w:val="001E6942"/>
    <w:rsid w:val="001E6BE2"/>
    <w:rsid w:val="001E6D92"/>
    <w:rsid w:val="001E6E2F"/>
    <w:rsid w:val="001E6EA0"/>
    <w:rsid w:val="001E6ED1"/>
    <w:rsid w:val="001E6FEA"/>
    <w:rsid w:val="001E7029"/>
    <w:rsid w:val="001E7073"/>
    <w:rsid w:val="001E716B"/>
    <w:rsid w:val="001E74EF"/>
    <w:rsid w:val="001E7557"/>
    <w:rsid w:val="001E7570"/>
    <w:rsid w:val="001E76C3"/>
    <w:rsid w:val="001E778C"/>
    <w:rsid w:val="001E77D8"/>
    <w:rsid w:val="001E78EB"/>
    <w:rsid w:val="001E7DFA"/>
    <w:rsid w:val="001F0335"/>
    <w:rsid w:val="001F0433"/>
    <w:rsid w:val="001F061D"/>
    <w:rsid w:val="001F06EC"/>
    <w:rsid w:val="001F0966"/>
    <w:rsid w:val="001F09B8"/>
    <w:rsid w:val="001F0A40"/>
    <w:rsid w:val="001F0B59"/>
    <w:rsid w:val="001F0D7C"/>
    <w:rsid w:val="001F0E30"/>
    <w:rsid w:val="001F0E44"/>
    <w:rsid w:val="001F0E7E"/>
    <w:rsid w:val="001F0F4E"/>
    <w:rsid w:val="001F0FE0"/>
    <w:rsid w:val="001F1010"/>
    <w:rsid w:val="001F1104"/>
    <w:rsid w:val="001F12C1"/>
    <w:rsid w:val="001F12CE"/>
    <w:rsid w:val="001F1384"/>
    <w:rsid w:val="001F139D"/>
    <w:rsid w:val="001F13C1"/>
    <w:rsid w:val="001F1436"/>
    <w:rsid w:val="001F144C"/>
    <w:rsid w:val="001F148E"/>
    <w:rsid w:val="001F14A7"/>
    <w:rsid w:val="001F14ED"/>
    <w:rsid w:val="001F1566"/>
    <w:rsid w:val="001F18F3"/>
    <w:rsid w:val="001F1973"/>
    <w:rsid w:val="001F1A79"/>
    <w:rsid w:val="001F1AC0"/>
    <w:rsid w:val="001F207F"/>
    <w:rsid w:val="001F20D4"/>
    <w:rsid w:val="001F228A"/>
    <w:rsid w:val="001F234E"/>
    <w:rsid w:val="001F239F"/>
    <w:rsid w:val="001F245B"/>
    <w:rsid w:val="001F2560"/>
    <w:rsid w:val="001F2622"/>
    <w:rsid w:val="001F27A2"/>
    <w:rsid w:val="001F288C"/>
    <w:rsid w:val="001F2A23"/>
    <w:rsid w:val="001F2D6E"/>
    <w:rsid w:val="001F2D99"/>
    <w:rsid w:val="001F2FBE"/>
    <w:rsid w:val="001F30BC"/>
    <w:rsid w:val="001F31CA"/>
    <w:rsid w:val="001F32EA"/>
    <w:rsid w:val="001F3316"/>
    <w:rsid w:val="001F3476"/>
    <w:rsid w:val="001F3669"/>
    <w:rsid w:val="001F379F"/>
    <w:rsid w:val="001F3880"/>
    <w:rsid w:val="001F3ADB"/>
    <w:rsid w:val="001F3D17"/>
    <w:rsid w:val="001F3E07"/>
    <w:rsid w:val="001F3ED2"/>
    <w:rsid w:val="001F3F8B"/>
    <w:rsid w:val="001F43B5"/>
    <w:rsid w:val="001F469E"/>
    <w:rsid w:val="001F46E4"/>
    <w:rsid w:val="001F46E6"/>
    <w:rsid w:val="001F4737"/>
    <w:rsid w:val="001F47F2"/>
    <w:rsid w:val="001F4884"/>
    <w:rsid w:val="001F48ED"/>
    <w:rsid w:val="001F493A"/>
    <w:rsid w:val="001F496D"/>
    <w:rsid w:val="001F49A5"/>
    <w:rsid w:val="001F4A18"/>
    <w:rsid w:val="001F4DD1"/>
    <w:rsid w:val="001F4DDC"/>
    <w:rsid w:val="001F5189"/>
    <w:rsid w:val="001F518C"/>
    <w:rsid w:val="001F55AE"/>
    <w:rsid w:val="001F5788"/>
    <w:rsid w:val="001F594C"/>
    <w:rsid w:val="001F598F"/>
    <w:rsid w:val="001F5ACA"/>
    <w:rsid w:val="001F5B07"/>
    <w:rsid w:val="001F5D6F"/>
    <w:rsid w:val="001F5DD5"/>
    <w:rsid w:val="001F5DD9"/>
    <w:rsid w:val="001F5E44"/>
    <w:rsid w:val="001F5E6D"/>
    <w:rsid w:val="001F5F13"/>
    <w:rsid w:val="001F5F23"/>
    <w:rsid w:val="001F61C9"/>
    <w:rsid w:val="001F6283"/>
    <w:rsid w:val="001F6370"/>
    <w:rsid w:val="001F64C0"/>
    <w:rsid w:val="001F64C6"/>
    <w:rsid w:val="001F673A"/>
    <w:rsid w:val="001F6B1C"/>
    <w:rsid w:val="001F6C13"/>
    <w:rsid w:val="001F6EC9"/>
    <w:rsid w:val="001F715E"/>
    <w:rsid w:val="001F74BF"/>
    <w:rsid w:val="001F74FD"/>
    <w:rsid w:val="001F751F"/>
    <w:rsid w:val="001F761B"/>
    <w:rsid w:val="001F7685"/>
    <w:rsid w:val="001F77DD"/>
    <w:rsid w:val="001F7832"/>
    <w:rsid w:val="001F7888"/>
    <w:rsid w:val="001F796C"/>
    <w:rsid w:val="001F7985"/>
    <w:rsid w:val="001F7A5F"/>
    <w:rsid w:val="001F7BEA"/>
    <w:rsid w:val="001F7C66"/>
    <w:rsid w:val="001F7CB2"/>
    <w:rsid w:val="001F7E52"/>
    <w:rsid w:val="001F7FE7"/>
    <w:rsid w:val="00200082"/>
    <w:rsid w:val="0020027C"/>
    <w:rsid w:val="0020041F"/>
    <w:rsid w:val="00200483"/>
    <w:rsid w:val="00200496"/>
    <w:rsid w:val="0020073B"/>
    <w:rsid w:val="002007E7"/>
    <w:rsid w:val="0020085F"/>
    <w:rsid w:val="0020098D"/>
    <w:rsid w:val="00200A9C"/>
    <w:rsid w:val="00200BC4"/>
    <w:rsid w:val="00200C3E"/>
    <w:rsid w:val="00200DA5"/>
    <w:rsid w:val="00200E09"/>
    <w:rsid w:val="00201122"/>
    <w:rsid w:val="002011CF"/>
    <w:rsid w:val="0020132E"/>
    <w:rsid w:val="00201613"/>
    <w:rsid w:val="002016FE"/>
    <w:rsid w:val="00201718"/>
    <w:rsid w:val="00201993"/>
    <w:rsid w:val="00201A97"/>
    <w:rsid w:val="00201BDF"/>
    <w:rsid w:val="00201CA4"/>
    <w:rsid w:val="00201D52"/>
    <w:rsid w:val="00201D9D"/>
    <w:rsid w:val="00201E09"/>
    <w:rsid w:val="00201ED4"/>
    <w:rsid w:val="00201F25"/>
    <w:rsid w:val="00201F72"/>
    <w:rsid w:val="00202014"/>
    <w:rsid w:val="00202026"/>
    <w:rsid w:val="002020E0"/>
    <w:rsid w:val="0020219E"/>
    <w:rsid w:val="002021A0"/>
    <w:rsid w:val="002021C4"/>
    <w:rsid w:val="002027CF"/>
    <w:rsid w:val="0020282A"/>
    <w:rsid w:val="0020284F"/>
    <w:rsid w:val="00202AC3"/>
    <w:rsid w:val="00202C07"/>
    <w:rsid w:val="00202CBF"/>
    <w:rsid w:val="00202D2D"/>
    <w:rsid w:val="00202E21"/>
    <w:rsid w:val="00203195"/>
    <w:rsid w:val="00203431"/>
    <w:rsid w:val="00203568"/>
    <w:rsid w:val="00203608"/>
    <w:rsid w:val="00203611"/>
    <w:rsid w:val="0020367B"/>
    <w:rsid w:val="00203688"/>
    <w:rsid w:val="002037B2"/>
    <w:rsid w:val="002037F1"/>
    <w:rsid w:val="002038C5"/>
    <w:rsid w:val="002038EA"/>
    <w:rsid w:val="00203C37"/>
    <w:rsid w:val="00203DA9"/>
    <w:rsid w:val="00203DF1"/>
    <w:rsid w:val="0020430A"/>
    <w:rsid w:val="00204371"/>
    <w:rsid w:val="0020445A"/>
    <w:rsid w:val="002044DC"/>
    <w:rsid w:val="002044FE"/>
    <w:rsid w:val="0020458B"/>
    <w:rsid w:val="002045A1"/>
    <w:rsid w:val="0020473D"/>
    <w:rsid w:val="002048A2"/>
    <w:rsid w:val="00204994"/>
    <w:rsid w:val="00204CA4"/>
    <w:rsid w:val="00204E08"/>
    <w:rsid w:val="00204E43"/>
    <w:rsid w:val="00204ED7"/>
    <w:rsid w:val="00204F48"/>
    <w:rsid w:val="00204F57"/>
    <w:rsid w:val="00205064"/>
    <w:rsid w:val="002050E0"/>
    <w:rsid w:val="002052B8"/>
    <w:rsid w:val="002053FD"/>
    <w:rsid w:val="00205624"/>
    <w:rsid w:val="0020576F"/>
    <w:rsid w:val="00205C4F"/>
    <w:rsid w:val="00205EB6"/>
    <w:rsid w:val="0020616C"/>
    <w:rsid w:val="00206775"/>
    <w:rsid w:val="0020688C"/>
    <w:rsid w:val="00206D47"/>
    <w:rsid w:val="00206D73"/>
    <w:rsid w:val="002070E1"/>
    <w:rsid w:val="0020710C"/>
    <w:rsid w:val="0020721B"/>
    <w:rsid w:val="0020724A"/>
    <w:rsid w:val="002072D4"/>
    <w:rsid w:val="00207368"/>
    <w:rsid w:val="002073E0"/>
    <w:rsid w:val="002073F0"/>
    <w:rsid w:val="00207ADF"/>
    <w:rsid w:val="00207C7E"/>
    <w:rsid w:val="00207E23"/>
    <w:rsid w:val="0021017B"/>
    <w:rsid w:val="00210259"/>
    <w:rsid w:val="002104C1"/>
    <w:rsid w:val="00210520"/>
    <w:rsid w:val="00210631"/>
    <w:rsid w:val="00210B73"/>
    <w:rsid w:val="00210BA6"/>
    <w:rsid w:val="00210C25"/>
    <w:rsid w:val="00210E7D"/>
    <w:rsid w:val="00210F49"/>
    <w:rsid w:val="002111A0"/>
    <w:rsid w:val="00211279"/>
    <w:rsid w:val="0021146C"/>
    <w:rsid w:val="00211527"/>
    <w:rsid w:val="00211529"/>
    <w:rsid w:val="002115D5"/>
    <w:rsid w:val="002116AA"/>
    <w:rsid w:val="002116D9"/>
    <w:rsid w:val="0021175B"/>
    <w:rsid w:val="0021188A"/>
    <w:rsid w:val="00211896"/>
    <w:rsid w:val="002118E6"/>
    <w:rsid w:val="002119AF"/>
    <w:rsid w:val="00211BE1"/>
    <w:rsid w:val="00211E9C"/>
    <w:rsid w:val="00211EEA"/>
    <w:rsid w:val="00211FA6"/>
    <w:rsid w:val="002120B3"/>
    <w:rsid w:val="0021212B"/>
    <w:rsid w:val="00212137"/>
    <w:rsid w:val="0021219D"/>
    <w:rsid w:val="00212202"/>
    <w:rsid w:val="0021227F"/>
    <w:rsid w:val="002123E7"/>
    <w:rsid w:val="00212819"/>
    <w:rsid w:val="0021283F"/>
    <w:rsid w:val="0021289B"/>
    <w:rsid w:val="002129C0"/>
    <w:rsid w:val="00212AD7"/>
    <w:rsid w:val="00212E43"/>
    <w:rsid w:val="00212E74"/>
    <w:rsid w:val="00212EA9"/>
    <w:rsid w:val="00212F8E"/>
    <w:rsid w:val="00213026"/>
    <w:rsid w:val="002130D1"/>
    <w:rsid w:val="0021315C"/>
    <w:rsid w:val="0021317E"/>
    <w:rsid w:val="0021324B"/>
    <w:rsid w:val="002132CA"/>
    <w:rsid w:val="0021337C"/>
    <w:rsid w:val="00213559"/>
    <w:rsid w:val="00213572"/>
    <w:rsid w:val="00213586"/>
    <w:rsid w:val="002135A5"/>
    <w:rsid w:val="0021363D"/>
    <w:rsid w:val="00213641"/>
    <w:rsid w:val="002136A2"/>
    <w:rsid w:val="00213A16"/>
    <w:rsid w:val="00213B52"/>
    <w:rsid w:val="00213DC9"/>
    <w:rsid w:val="00213F1E"/>
    <w:rsid w:val="00213F42"/>
    <w:rsid w:val="002140C6"/>
    <w:rsid w:val="00214333"/>
    <w:rsid w:val="002145B7"/>
    <w:rsid w:val="002146CB"/>
    <w:rsid w:val="0021478A"/>
    <w:rsid w:val="002148EF"/>
    <w:rsid w:val="00214AB0"/>
    <w:rsid w:val="00214DAA"/>
    <w:rsid w:val="00214FD6"/>
    <w:rsid w:val="0021516F"/>
    <w:rsid w:val="002151A2"/>
    <w:rsid w:val="0021545A"/>
    <w:rsid w:val="002156D3"/>
    <w:rsid w:val="002157C5"/>
    <w:rsid w:val="002158A2"/>
    <w:rsid w:val="002158DC"/>
    <w:rsid w:val="002158FF"/>
    <w:rsid w:val="00215971"/>
    <w:rsid w:val="0021597B"/>
    <w:rsid w:val="00215DFF"/>
    <w:rsid w:val="00215E96"/>
    <w:rsid w:val="00216012"/>
    <w:rsid w:val="00216038"/>
    <w:rsid w:val="00216216"/>
    <w:rsid w:val="002164DF"/>
    <w:rsid w:val="00216740"/>
    <w:rsid w:val="00216A1E"/>
    <w:rsid w:val="00216B3C"/>
    <w:rsid w:val="00216CAD"/>
    <w:rsid w:val="00216D39"/>
    <w:rsid w:val="00216D9F"/>
    <w:rsid w:val="00216E3C"/>
    <w:rsid w:val="00216E69"/>
    <w:rsid w:val="00216F36"/>
    <w:rsid w:val="0021706C"/>
    <w:rsid w:val="0021707F"/>
    <w:rsid w:val="002171B4"/>
    <w:rsid w:val="002172AC"/>
    <w:rsid w:val="002173E2"/>
    <w:rsid w:val="0021766D"/>
    <w:rsid w:val="0021768D"/>
    <w:rsid w:val="002178CA"/>
    <w:rsid w:val="002179FD"/>
    <w:rsid w:val="00217A4A"/>
    <w:rsid w:val="00217C07"/>
    <w:rsid w:val="00217D50"/>
    <w:rsid w:val="00217E86"/>
    <w:rsid w:val="00217F8A"/>
    <w:rsid w:val="00217FC3"/>
    <w:rsid w:val="00217FC4"/>
    <w:rsid w:val="00217FF2"/>
    <w:rsid w:val="0022007E"/>
    <w:rsid w:val="002202C3"/>
    <w:rsid w:val="00220428"/>
    <w:rsid w:val="002205B2"/>
    <w:rsid w:val="00220890"/>
    <w:rsid w:val="00220A3E"/>
    <w:rsid w:val="00220BBB"/>
    <w:rsid w:val="00220BC0"/>
    <w:rsid w:val="00220C03"/>
    <w:rsid w:val="00220D77"/>
    <w:rsid w:val="00220DA3"/>
    <w:rsid w:val="00220F5A"/>
    <w:rsid w:val="00220F9A"/>
    <w:rsid w:val="002211C2"/>
    <w:rsid w:val="00221305"/>
    <w:rsid w:val="002215A5"/>
    <w:rsid w:val="002217C5"/>
    <w:rsid w:val="00221934"/>
    <w:rsid w:val="00221CBA"/>
    <w:rsid w:val="00221DB6"/>
    <w:rsid w:val="00221E01"/>
    <w:rsid w:val="00221E08"/>
    <w:rsid w:val="00221E45"/>
    <w:rsid w:val="00221E80"/>
    <w:rsid w:val="002220F5"/>
    <w:rsid w:val="002221AD"/>
    <w:rsid w:val="00222309"/>
    <w:rsid w:val="00222321"/>
    <w:rsid w:val="00222440"/>
    <w:rsid w:val="00222507"/>
    <w:rsid w:val="0022266C"/>
    <w:rsid w:val="002226EC"/>
    <w:rsid w:val="00222934"/>
    <w:rsid w:val="00222A81"/>
    <w:rsid w:val="00222C17"/>
    <w:rsid w:val="00222D57"/>
    <w:rsid w:val="00222DFD"/>
    <w:rsid w:val="00222EC2"/>
    <w:rsid w:val="00222FD3"/>
    <w:rsid w:val="002231BB"/>
    <w:rsid w:val="002233D6"/>
    <w:rsid w:val="002233FE"/>
    <w:rsid w:val="0022346E"/>
    <w:rsid w:val="00223623"/>
    <w:rsid w:val="0022363C"/>
    <w:rsid w:val="00223884"/>
    <w:rsid w:val="00223B41"/>
    <w:rsid w:val="00223BC4"/>
    <w:rsid w:val="00223D29"/>
    <w:rsid w:val="00223D9D"/>
    <w:rsid w:val="00223DB2"/>
    <w:rsid w:val="00223DD3"/>
    <w:rsid w:val="00223DEA"/>
    <w:rsid w:val="00223EEF"/>
    <w:rsid w:val="00223F70"/>
    <w:rsid w:val="00224158"/>
    <w:rsid w:val="00224462"/>
    <w:rsid w:val="0022466B"/>
    <w:rsid w:val="00224686"/>
    <w:rsid w:val="00224757"/>
    <w:rsid w:val="0022484E"/>
    <w:rsid w:val="00224891"/>
    <w:rsid w:val="002248D4"/>
    <w:rsid w:val="00224916"/>
    <w:rsid w:val="0022492D"/>
    <w:rsid w:val="002249A9"/>
    <w:rsid w:val="002249DF"/>
    <w:rsid w:val="00224A0B"/>
    <w:rsid w:val="00224A8A"/>
    <w:rsid w:val="00224AF3"/>
    <w:rsid w:val="00224B86"/>
    <w:rsid w:val="00224BCF"/>
    <w:rsid w:val="00224CB2"/>
    <w:rsid w:val="00224CC7"/>
    <w:rsid w:val="00224CD5"/>
    <w:rsid w:val="00224ECF"/>
    <w:rsid w:val="0022513F"/>
    <w:rsid w:val="0022524E"/>
    <w:rsid w:val="00225340"/>
    <w:rsid w:val="002253F6"/>
    <w:rsid w:val="00225414"/>
    <w:rsid w:val="00225499"/>
    <w:rsid w:val="0022565C"/>
    <w:rsid w:val="00225842"/>
    <w:rsid w:val="00225869"/>
    <w:rsid w:val="0022589C"/>
    <w:rsid w:val="00225D56"/>
    <w:rsid w:val="00225D75"/>
    <w:rsid w:val="00225E87"/>
    <w:rsid w:val="00225F95"/>
    <w:rsid w:val="002261F3"/>
    <w:rsid w:val="00226254"/>
    <w:rsid w:val="002262E7"/>
    <w:rsid w:val="0022634C"/>
    <w:rsid w:val="00226390"/>
    <w:rsid w:val="002263E2"/>
    <w:rsid w:val="00226500"/>
    <w:rsid w:val="00226727"/>
    <w:rsid w:val="002267D6"/>
    <w:rsid w:val="002269DF"/>
    <w:rsid w:val="00226C99"/>
    <w:rsid w:val="00226CB2"/>
    <w:rsid w:val="00226EEE"/>
    <w:rsid w:val="0022706F"/>
    <w:rsid w:val="0022708B"/>
    <w:rsid w:val="00227163"/>
    <w:rsid w:val="00227449"/>
    <w:rsid w:val="002274B9"/>
    <w:rsid w:val="002275CF"/>
    <w:rsid w:val="00227679"/>
    <w:rsid w:val="00227936"/>
    <w:rsid w:val="00227A9D"/>
    <w:rsid w:val="00227AF4"/>
    <w:rsid w:val="00227BDF"/>
    <w:rsid w:val="00227F3D"/>
    <w:rsid w:val="0023009E"/>
    <w:rsid w:val="002300DC"/>
    <w:rsid w:val="002305A6"/>
    <w:rsid w:val="002305F8"/>
    <w:rsid w:val="002305FD"/>
    <w:rsid w:val="0023080D"/>
    <w:rsid w:val="00230AB3"/>
    <w:rsid w:val="00230B39"/>
    <w:rsid w:val="00230BE5"/>
    <w:rsid w:val="00230E12"/>
    <w:rsid w:val="00230ED0"/>
    <w:rsid w:val="00230FD8"/>
    <w:rsid w:val="00231208"/>
    <w:rsid w:val="002312C2"/>
    <w:rsid w:val="00231337"/>
    <w:rsid w:val="00231408"/>
    <w:rsid w:val="00231579"/>
    <w:rsid w:val="002317A0"/>
    <w:rsid w:val="00231A00"/>
    <w:rsid w:val="00231A08"/>
    <w:rsid w:val="00231BA5"/>
    <w:rsid w:val="00231C5A"/>
    <w:rsid w:val="00231CE1"/>
    <w:rsid w:val="00231DEA"/>
    <w:rsid w:val="00231E06"/>
    <w:rsid w:val="00231F00"/>
    <w:rsid w:val="00231F4C"/>
    <w:rsid w:val="00231FD0"/>
    <w:rsid w:val="00232044"/>
    <w:rsid w:val="002322E2"/>
    <w:rsid w:val="0023260B"/>
    <w:rsid w:val="00232616"/>
    <w:rsid w:val="00232715"/>
    <w:rsid w:val="0023277E"/>
    <w:rsid w:val="002329C2"/>
    <w:rsid w:val="00232B08"/>
    <w:rsid w:val="00232FF4"/>
    <w:rsid w:val="00233223"/>
    <w:rsid w:val="00233416"/>
    <w:rsid w:val="00233601"/>
    <w:rsid w:val="00233666"/>
    <w:rsid w:val="0023378E"/>
    <w:rsid w:val="00233961"/>
    <w:rsid w:val="00233B31"/>
    <w:rsid w:val="00233BE9"/>
    <w:rsid w:val="00233D67"/>
    <w:rsid w:val="00233DA0"/>
    <w:rsid w:val="00233DA5"/>
    <w:rsid w:val="00233E44"/>
    <w:rsid w:val="00233E6F"/>
    <w:rsid w:val="00233EC7"/>
    <w:rsid w:val="00233ECF"/>
    <w:rsid w:val="00233F6E"/>
    <w:rsid w:val="00233F72"/>
    <w:rsid w:val="00233FD6"/>
    <w:rsid w:val="0023406F"/>
    <w:rsid w:val="002340A1"/>
    <w:rsid w:val="0023425F"/>
    <w:rsid w:val="002342D6"/>
    <w:rsid w:val="002342DD"/>
    <w:rsid w:val="002343FA"/>
    <w:rsid w:val="002344F8"/>
    <w:rsid w:val="00234672"/>
    <w:rsid w:val="00234A9D"/>
    <w:rsid w:val="00234B77"/>
    <w:rsid w:val="00234B9B"/>
    <w:rsid w:val="00234D95"/>
    <w:rsid w:val="00234DEB"/>
    <w:rsid w:val="00235018"/>
    <w:rsid w:val="00235175"/>
    <w:rsid w:val="00235181"/>
    <w:rsid w:val="00235268"/>
    <w:rsid w:val="002354A1"/>
    <w:rsid w:val="00235550"/>
    <w:rsid w:val="002355B5"/>
    <w:rsid w:val="00235653"/>
    <w:rsid w:val="00235695"/>
    <w:rsid w:val="00235732"/>
    <w:rsid w:val="002357C6"/>
    <w:rsid w:val="002357DE"/>
    <w:rsid w:val="00235A13"/>
    <w:rsid w:val="00235A9B"/>
    <w:rsid w:val="00235B28"/>
    <w:rsid w:val="00235C0B"/>
    <w:rsid w:val="00235C75"/>
    <w:rsid w:val="00235D8C"/>
    <w:rsid w:val="00235E63"/>
    <w:rsid w:val="0023612C"/>
    <w:rsid w:val="002362FE"/>
    <w:rsid w:val="0023630C"/>
    <w:rsid w:val="00236472"/>
    <w:rsid w:val="002365E1"/>
    <w:rsid w:val="0023669A"/>
    <w:rsid w:val="00236B74"/>
    <w:rsid w:val="00236B8B"/>
    <w:rsid w:val="00236E2B"/>
    <w:rsid w:val="00236FD5"/>
    <w:rsid w:val="00237047"/>
    <w:rsid w:val="00237188"/>
    <w:rsid w:val="0023718A"/>
    <w:rsid w:val="002374AC"/>
    <w:rsid w:val="00237764"/>
    <w:rsid w:val="00237A64"/>
    <w:rsid w:val="00237AE7"/>
    <w:rsid w:val="00237B2D"/>
    <w:rsid w:val="00237B7B"/>
    <w:rsid w:val="00237CCC"/>
    <w:rsid w:val="00237D5E"/>
    <w:rsid w:val="002400E7"/>
    <w:rsid w:val="0024012E"/>
    <w:rsid w:val="0024014F"/>
    <w:rsid w:val="002402BB"/>
    <w:rsid w:val="002402C2"/>
    <w:rsid w:val="0024048F"/>
    <w:rsid w:val="00240682"/>
    <w:rsid w:val="00240795"/>
    <w:rsid w:val="00240871"/>
    <w:rsid w:val="0024088D"/>
    <w:rsid w:val="00240950"/>
    <w:rsid w:val="00240A47"/>
    <w:rsid w:val="00240A5C"/>
    <w:rsid w:val="00240AA9"/>
    <w:rsid w:val="00240BDC"/>
    <w:rsid w:val="00240C87"/>
    <w:rsid w:val="00240CB7"/>
    <w:rsid w:val="00240DDC"/>
    <w:rsid w:val="00240E18"/>
    <w:rsid w:val="00240E7A"/>
    <w:rsid w:val="00240F1F"/>
    <w:rsid w:val="00240FC6"/>
    <w:rsid w:val="00241070"/>
    <w:rsid w:val="002410B8"/>
    <w:rsid w:val="002410CE"/>
    <w:rsid w:val="0024139B"/>
    <w:rsid w:val="002413B9"/>
    <w:rsid w:val="00241499"/>
    <w:rsid w:val="0024159D"/>
    <w:rsid w:val="002415C9"/>
    <w:rsid w:val="00241722"/>
    <w:rsid w:val="00241767"/>
    <w:rsid w:val="00241797"/>
    <w:rsid w:val="002417C2"/>
    <w:rsid w:val="00241943"/>
    <w:rsid w:val="00241A29"/>
    <w:rsid w:val="00241C19"/>
    <w:rsid w:val="00241C81"/>
    <w:rsid w:val="00241EC1"/>
    <w:rsid w:val="00242102"/>
    <w:rsid w:val="00242291"/>
    <w:rsid w:val="00242318"/>
    <w:rsid w:val="0024239B"/>
    <w:rsid w:val="00242430"/>
    <w:rsid w:val="00242490"/>
    <w:rsid w:val="00242557"/>
    <w:rsid w:val="0024259A"/>
    <w:rsid w:val="002426D0"/>
    <w:rsid w:val="002426DD"/>
    <w:rsid w:val="00242773"/>
    <w:rsid w:val="002429D1"/>
    <w:rsid w:val="00242AE2"/>
    <w:rsid w:val="00242CD6"/>
    <w:rsid w:val="00242D57"/>
    <w:rsid w:val="00242D75"/>
    <w:rsid w:val="00242ECD"/>
    <w:rsid w:val="00242F38"/>
    <w:rsid w:val="00243355"/>
    <w:rsid w:val="002436E5"/>
    <w:rsid w:val="00243849"/>
    <w:rsid w:val="0024386E"/>
    <w:rsid w:val="002438FD"/>
    <w:rsid w:val="00243C5D"/>
    <w:rsid w:val="00243D01"/>
    <w:rsid w:val="00243E60"/>
    <w:rsid w:val="00243EC8"/>
    <w:rsid w:val="00244104"/>
    <w:rsid w:val="00244288"/>
    <w:rsid w:val="002442C9"/>
    <w:rsid w:val="00244366"/>
    <w:rsid w:val="00244380"/>
    <w:rsid w:val="002443CF"/>
    <w:rsid w:val="00244456"/>
    <w:rsid w:val="0024449C"/>
    <w:rsid w:val="00244538"/>
    <w:rsid w:val="002446A7"/>
    <w:rsid w:val="002446DC"/>
    <w:rsid w:val="0024485C"/>
    <w:rsid w:val="00244878"/>
    <w:rsid w:val="002449B3"/>
    <w:rsid w:val="00244C2B"/>
    <w:rsid w:val="00244C9B"/>
    <w:rsid w:val="00245337"/>
    <w:rsid w:val="002453C3"/>
    <w:rsid w:val="002455EF"/>
    <w:rsid w:val="0024571E"/>
    <w:rsid w:val="0024576F"/>
    <w:rsid w:val="0024583B"/>
    <w:rsid w:val="00245A1A"/>
    <w:rsid w:val="00245ABB"/>
    <w:rsid w:val="00245AD5"/>
    <w:rsid w:val="00245B22"/>
    <w:rsid w:val="00245E29"/>
    <w:rsid w:val="00245E72"/>
    <w:rsid w:val="00245E85"/>
    <w:rsid w:val="00245ECA"/>
    <w:rsid w:val="002460C3"/>
    <w:rsid w:val="0024610E"/>
    <w:rsid w:val="00246256"/>
    <w:rsid w:val="00246412"/>
    <w:rsid w:val="002465CA"/>
    <w:rsid w:val="0024673E"/>
    <w:rsid w:val="002467B4"/>
    <w:rsid w:val="00246859"/>
    <w:rsid w:val="00246B1D"/>
    <w:rsid w:val="00246CA0"/>
    <w:rsid w:val="00246DDB"/>
    <w:rsid w:val="00246ED7"/>
    <w:rsid w:val="00247243"/>
    <w:rsid w:val="0024750E"/>
    <w:rsid w:val="00247567"/>
    <w:rsid w:val="0024772B"/>
    <w:rsid w:val="0024782B"/>
    <w:rsid w:val="002478A9"/>
    <w:rsid w:val="0024796D"/>
    <w:rsid w:val="002479CF"/>
    <w:rsid w:val="00247A38"/>
    <w:rsid w:val="00247A66"/>
    <w:rsid w:val="00247BDC"/>
    <w:rsid w:val="00247C23"/>
    <w:rsid w:val="00247C28"/>
    <w:rsid w:val="002500E1"/>
    <w:rsid w:val="0025011E"/>
    <w:rsid w:val="00250155"/>
    <w:rsid w:val="00250354"/>
    <w:rsid w:val="002503B8"/>
    <w:rsid w:val="0025047A"/>
    <w:rsid w:val="002504BB"/>
    <w:rsid w:val="002506AB"/>
    <w:rsid w:val="002506FE"/>
    <w:rsid w:val="00250916"/>
    <w:rsid w:val="0025091F"/>
    <w:rsid w:val="00250A05"/>
    <w:rsid w:val="00250A26"/>
    <w:rsid w:val="00250A70"/>
    <w:rsid w:val="00250B48"/>
    <w:rsid w:val="00250C5D"/>
    <w:rsid w:val="00250CF9"/>
    <w:rsid w:val="00250D1F"/>
    <w:rsid w:val="00250D63"/>
    <w:rsid w:val="0025104B"/>
    <w:rsid w:val="002511F4"/>
    <w:rsid w:val="0025156B"/>
    <w:rsid w:val="00251646"/>
    <w:rsid w:val="002516A8"/>
    <w:rsid w:val="002516E2"/>
    <w:rsid w:val="0025182D"/>
    <w:rsid w:val="00251918"/>
    <w:rsid w:val="00251A12"/>
    <w:rsid w:val="00251A76"/>
    <w:rsid w:val="00251C9F"/>
    <w:rsid w:val="00251D91"/>
    <w:rsid w:val="00251F3E"/>
    <w:rsid w:val="00251F45"/>
    <w:rsid w:val="00252040"/>
    <w:rsid w:val="0025209C"/>
    <w:rsid w:val="002520A1"/>
    <w:rsid w:val="002522B0"/>
    <w:rsid w:val="0025237B"/>
    <w:rsid w:val="00252454"/>
    <w:rsid w:val="0025246E"/>
    <w:rsid w:val="002524C8"/>
    <w:rsid w:val="002525D3"/>
    <w:rsid w:val="002525DB"/>
    <w:rsid w:val="00252629"/>
    <w:rsid w:val="00252795"/>
    <w:rsid w:val="002527AA"/>
    <w:rsid w:val="002527E0"/>
    <w:rsid w:val="00252CC4"/>
    <w:rsid w:val="00252D33"/>
    <w:rsid w:val="00252DEA"/>
    <w:rsid w:val="002530AB"/>
    <w:rsid w:val="002532B4"/>
    <w:rsid w:val="0025358B"/>
    <w:rsid w:val="00253758"/>
    <w:rsid w:val="00253790"/>
    <w:rsid w:val="002538F9"/>
    <w:rsid w:val="00253BD0"/>
    <w:rsid w:val="00253C58"/>
    <w:rsid w:val="00253CF6"/>
    <w:rsid w:val="00253D42"/>
    <w:rsid w:val="00253D90"/>
    <w:rsid w:val="00253DBA"/>
    <w:rsid w:val="00253FB0"/>
    <w:rsid w:val="00254046"/>
    <w:rsid w:val="0025409A"/>
    <w:rsid w:val="0025433B"/>
    <w:rsid w:val="0025441D"/>
    <w:rsid w:val="002545F0"/>
    <w:rsid w:val="00254679"/>
    <w:rsid w:val="0025488A"/>
    <w:rsid w:val="002548EF"/>
    <w:rsid w:val="00254939"/>
    <w:rsid w:val="00254A58"/>
    <w:rsid w:val="00254AD9"/>
    <w:rsid w:val="00254BE3"/>
    <w:rsid w:val="00254CED"/>
    <w:rsid w:val="00254CF4"/>
    <w:rsid w:val="0025539E"/>
    <w:rsid w:val="002554D6"/>
    <w:rsid w:val="0025554E"/>
    <w:rsid w:val="002555C6"/>
    <w:rsid w:val="00255608"/>
    <w:rsid w:val="002557A5"/>
    <w:rsid w:val="00255815"/>
    <w:rsid w:val="002558BF"/>
    <w:rsid w:val="002558CC"/>
    <w:rsid w:val="002559D0"/>
    <w:rsid w:val="00255A8C"/>
    <w:rsid w:val="00255BEA"/>
    <w:rsid w:val="00255D34"/>
    <w:rsid w:val="00255DD3"/>
    <w:rsid w:val="00255DF6"/>
    <w:rsid w:val="002560CA"/>
    <w:rsid w:val="002561CC"/>
    <w:rsid w:val="0025624C"/>
    <w:rsid w:val="0025625B"/>
    <w:rsid w:val="00256318"/>
    <w:rsid w:val="00256577"/>
    <w:rsid w:val="00256702"/>
    <w:rsid w:val="00256992"/>
    <w:rsid w:val="00256A16"/>
    <w:rsid w:val="00256C0D"/>
    <w:rsid w:val="00256CD6"/>
    <w:rsid w:val="00256DDD"/>
    <w:rsid w:val="00257009"/>
    <w:rsid w:val="0025729D"/>
    <w:rsid w:val="00257349"/>
    <w:rsid w:val="002573EF"/>
    <w:rsid w:val="0025759E"/>
    <w:rsid w:val="002575DD"/>
    <w:rsid w:val="00257685"/>
    <w:rsid w:val="002576AB"/>
    <w:rsid w:val="002578B3"/>
    <w:rsid w:val="0025791E"/>
    <w:rsid w:val="00257A0A"/>
    <w:rsid w:val="00257A77"/>
    <w:rsid w:val="00257B9E"/>
    <w:rsid w:val="00257BC3"/>
    <w:rsid w:val="00257D19"/>
    <w:rsid w:val="00257E5D"/>
    <w:rsid w:val="002600F1"/>
    <w:rsid w:val="0026014A"/>
    <w:rsid w:val="002601F1"/>
    <w:rsid w:val="0026026D"/>
    <w:rsid w:val="00260287"/>
    <w:rsid w:val="002604DA"/>
    <w:rsid w:val="00260517"/>
    <w:rsid w:val="002607DA"/>
    <w:rsid w:val="00260A77"/>
    <w:rsid w:val="00260A8C"/>
    <w:rsid w:val="00260DC4"/>
    <w:rsid w:val="00260E03"/>
    <w:rsid w:val="00260F55"/>
    <w:rsid w:val="00260F83"/>
    <w:rsid w:val="00261042"/>
    <w:rsid w:val="00261075"/>
    <w:rsid w:val="0026130A"/>
    <w:rsid w:val="0026144E"/>
    <w:rsid w:val="00261506"/>
    <w:rsid w:val="00261644"/>
    <w:rsid w:val="00261785"/>
    <w:rsid w:val="002619F5"/>
    <w:rsid w:val="00261C25"/>
    <w:rsid w:val="00261CB2"/>
    <w:rsid w:val="00261EF7"/>
    <w:rsid w:val="0026211E"/>
    <w:rsid w:val="002621A4"/>
    <w:rsid w:val="00262258"/>
    <w:rsid w:val="002622B5"/>
    <w:rsid w:val="00262382"/>
    <w:rsid w:val="00262456"/>
    <w:rsid w:val="0026249D"/>
    <w:rsid w:val="0026257E"/>
    <w:rsid w:val="002625AB"/>
    <w:rsid w:val="00262908"/>
    <w:rsid w:val="00262921"/>
    <w:rsid w:val="00262927"/>
    <w:rsid w:val="0026295D"/>
    <w:rsid w:val="00262A8B"/>
    <w:rsid w:val="00262AE1"/>
    <w:rsid w:val="00262E03"/>
    <w:rsid w:val="00262F42"/>
    <w:rsid w:val="00262F8B"/>
    <w:rsid w:val="00262FC7"/>
    <w:rsid w:val="00262FCD"/>
    <w:rsid w:val="00263092"/>
    <w:rsid w:val="002633B8"/>
    <w:rsid w:val="00263427"/>
    <w:rsid w:val="002634A6"/>
    <w:rsid w:val="002634DA"/>
    <w:rsid w:val="0026354E"/>
    <w:rsid w:val="00263579"/>
    <w:rsid w:val="00263600"/>
    <w:rsid w:val="0026361A"/>
    <w:rsid w:val="002636F9"/>
    <w:rsid w:val="0026386A"/>
    <w:rsid w:val="00263A6F"/>
    <w:rsid w:val="00263B07"/>
    <w:rsid w:val="0026408D"/>
    <w:rsid w:val="0026409C"/>
    <w:rsid w:val="00264184"/>
    <w:rsid w:val="0026419B"/>
    <w:rsid w:val="002641DE"/>
    <w:rsid w:val="00264289"/>
    <w:rsid w:val="0026443B"/>
    <w:rsid w:val="00264603"/>
    <w:rsid w:val="00264606"/>
    <w:rsid w:val="00264634"/>
    <w:rsid w:val="002649B2"/>
    <w:rsid w:val="00264D9D"/>
    <w:rsid w:val="00264E05"/>
    <w:rsid w:val="00264E53"/>
    <w:rsid w:val="00264F73"/>
    <w:rsid w:val="00264FEE"/>
    <w:rsid w:val="00265000"/>
    <w:rsid w:val="00265315"/>
    <w:rsid w:val="0026536F"/>
    <w:rsid w:val="0026538C"/>
    <w:rsid w:val="00265392"/>
    <w:rsid w:val="00265436"/>
    <w:rsid w:val="002655D6"/>
    <w:rsid w:val="00265620"/>
    <w:rsid w:val="00265636"/>
    <w:rsid w:val="0026569C"/>
    <w:rsid w:val="002656EB"/>
    <w:rsid w:val="0026575C"/>
    <w:rsid w:val="00265A65"/>
    <w:rsid w:val="00265B1E"/>
    <w:rsid w:val="00265C61"/>
    <w:rsid w:val="00265F23"/>
    <w:rsid w:val="002660F6"/>
    <w:rsid w:val="002661F4"/>
    <w:rsid w:val="00266482"/>
    <w:rsid w:val="002664E9"/>
    <w:rsid w:val="0026651B"/>
    <w:rsid w:val="00266533"/>
    <w:rsid w:val="00266642"/>
    <w:rsid w:val="0026667E"/>
    <w:rsid w:val="00266771"/>
    <w:rsid w:val="002667CA"/>
    <w:rsid w:val="002667E9"/>
    <w:rsid w:val="00266800"/>
    <w:rsid w:val="0026682C"/>
    <w:rsid w:val="00266873"/>
    <w:rsid w:val="0026689A"/>
    <w:rsid w:val="0026694D"/>
    <w:rsid w:val="00266959"/>
    <w:rsid w:val="00266A6A"/>
    <w:rsid w:val="00266AF6"/>
    <w:rsid w:val="00266BB0"/>
    <w:rsid w:val="00266EDA"/>
    <w:rsid w:val="002671B4"/>
    <w:rsid w:val="0026743F"/>
    <w:rsid w:val="002674BA"/>
    <w:rsid w:val="00267585"/>
    <w:rsid w:val="00267654"/>
    <w:rsid w:val="0026767B"/>
    <w:rsid w:val="002677A6"/>
    <w:rsid w:val="0026789A"/>
    <w:rsid w:val="002678FF"/>
    <w:rsid w:val="00267928"/>
    <w:rsid w:val="00267AD5"/>
    <w:rsid w:val="00270281"/>
    <w:rsid w:val="00270487"/>
    <w:rsid w:val="00270585"/>
    <w:rsid w:val="002705B5"/>
    <w:rsid w:val="002705D0"/>
    <w:rsid w:val="00270745"/>
    <w:rsid w:val="0027075E"/>
    <w:rsid w:val="00270813"/>
    <w:rsid w:val="002709B6"/>
    <w:rsid w:val="00270CD1"/>
    <w:rsid w:val="00270D25"/>
    <w:rsid w:val="00270D81"/>
    <w:rsid w:val="00270E19"/>
    <w:rsid w:val="00270EE7"/>
    <w:rsid w:val="00270F1D"/>
    <w:rsid w:val="00270F65"/>
    <w:rsid w:val="00270FB9"/>
    <w:rsid w:val="00271043"/>
    <w:rsid w:val="0027105E"/>
    <w:rsid w:val="00271129"/>
    <w:rsid w:val="0027112D"/>
    <w:rsid w:val="002712E1"/>
    <w:rsid w:val="002712ED"/>
    <w:rsid w:val="002716E6"/>
    <w:rsid w:val="002716FE"/>
    <w:rsid w:val="002717D2"/>
    <w:rsid w:val="002717EF"/>
    <w:rsid w:val="00271C83"/>
    <w:rsid w:val="00271E11"/>
    <w:rsid w:val="00271FA8"/>
    <w:rsid w:val="002720A1"/>
    <w:rsid w:val="002720E2"/>
    <w:rsid w:val="00272163"/>
    <w:rsid w:val="0027217E"/>
    <w:rsid w:val="002721A7"/>
    <w:rsid w:val="00272338"/>
    <w:rsid w:val="002723F5"/>
    <w:rsid w:val="00272425"/>
    <w:rsid w:val="0027246C"/>
    <w:rsid w:val="0027254A"/>
    <w:rsid w:val="002725E2"/>
    <w:rsid w:val="00272702"/>
    <w:rsid w:val="00272761"/>
    <w:rsid w:val="002727B0"/>
    <w:rsid w:val="002728A1"/>
    <w:rsid w:val="002728DD"/>
    <w:rsid w:val="0027293F"/>
    <w:rsid w:val="00272A51"/>
    <w:rsid w:val="00272DCE"/>
    <w:rsid w:val="00272F1E"/>
    <w:rsid w:val="00272F7A"/>
    <w:rsid w:val="00273020"/>
    <w:rsid w:val="00273068"/>
    <w:rsid w:val="002730A6"/>
    <w:rsid w:val="002730B1"/>
    <w:rsid w:val="00273161"/>
    <w:rsid w:val="0027322D"/>
    <w:rsid w:val="0027333F"/>
    <w:rsid w:val="00273367"/>
    <w:rsid w:val="002734EC"/>
    <w:rsid w:val="00273A66"/>
    <w:rsid w:val="00273D9C"/>
    <w:rsid w:val="00273E81"/>
    <w:rsid w:val="00273F37"/>
    <w:rsid w:val="00273FB7"/>
    <w:rsid w:val="00274051"/>
    <w:rsid w:val="002742F6"/>
    <w:rsid w:val="002742FD"/>
    <w:rsid w:val="00274372"/>
    <w:rsid w:val="00274884"/>
    <w:rsid w:val="002748CC"/>
    <w:rsid w:val="002749E4"/>
    <w:rsid w:val="00274A8B"/>
    <w:rsid w:val="00274B26"/>
    <w:rsid w:val="00274B83"/>
    <w:rsid w:val="00274C06"/>
    <w:rsid w:val="00274C7C"/>
    <w:rsid w:val="00274D41"/>
    <w:rsid w:val="00274E04"/>
    <w:rsid w:val="00274E55"/>
    <w:rsid w:val="00274E73"/>
    <w:rsid w:val="00274EBF"/>
    <w:rsid w:val="00274EE4"/>
    <w:rsid w:val="00274F79"/>
    <w:rsid w:val="00275410"/>
    <w:rsid w:val="00275411"/>
    <w:rsid w:val="00275423"/>
    <w:rsid w:val="0027550F"/>
    <w:rsid w:val="00275557"/>
    <w:rsid w:val="002755FD"/>
    <w:rsid w:val="00275818"/>
    <w:rsid w:val="00275901"/>
    <w:rsid w:val="00275991"/>
    <w:rsid w:val="00275D16"/>
    <w:rsid w:val="00275EE7"/>
    <w:rsid w:val="00275F1E"/>
    <w:rsid w:val="002760AC"/>
    <w:rsid w:val="002760FB"/>
    <w:rsid w:val="00276143"/>
    <w:rsid w:val="002761B7"/>
    <w:rsid w:val="002761CC"/>
    <w:rsid w:val="0027637B"/>
    <w:rsid w:val="00276406"/>
    <w:rsid w:val="002765E3"/>
    <w:rsid w:val="0027680D"/>
    <w:rsid w:val="00276842"/>
    <w:rsid w:val="00276888"/>
    <w:rsid w:val="002768E1"/>
    <w:rsid w:val="0027696F"/>
    <w:rsid w:val="00276AA6"/>
    <w:rsid w:val="00276B73"/>
    <w:rsid w:val="00276E66"/>
    <w:rsid w:val="00277183"/>
    <w:rsid w:val="002772A2"/>
    <w:rsid w:val="00277304"/>
    <w:rsid w:val="0027746D"/>
    <w:rsid w:val="0027751E"/>
    <w:rsid w:val="0027757A"/>
    <w:rsid w:val="00277704"/>
    <w:rsid w:val="002777DE"/>
    <w:rsid w:val="0027782B"/>
    <w:rsid w:val="00277A07"/>
    <w:rsid w:val="00277AA2"/>
    <w:rsid w:val="00277BE6"/>
    <w:rsid w:val="00277C37"/>
    <w:rsid w:val="00277EB3"/>
    <w:rsid w:val="00277EE5"/>
    <w:rsid w:val="00277FC2"/>
    <w:rsid w:val="002800FB"/>
    <w:rsid w:val="002801A7"/>
    <w:rsid w:val="002802A0"/>
    <w:rsid w:val="002802A4"/>
    <w:rsid w:val="00280371"/>
    <w:rsid w:val="00280379"/>
    <w:rsid w:val="0028061D"/>
    <w:rsid w:val="002807BC"/>
    <w:rsid w:val="00280855"/>
    <w:rsid w:val="0028094E"/>
    <w:rsid w:val="00280ADD"/>
    <w:rsid w:val="00280B6D"/>
    <w:rsid w:val="00280CCE"/>
    <w:rsid w:val="00280DFD"/>
    <w:rsid w:val="00280E50"/>
    <w:rsid w:val="00280EA2"/>
    <w:rsid w:val="00281107"/>
    <w:rsid w:val="0028115B"/>
    <w:rsid w:val="00281715"/>
    <w:rsid w:val="002817CC"/>
    <w:rsid w:val="00281A91"/>
    <w:rsid w:val="00281AD1"/>
    <w:rsid w:val="00281AFC"/>
    <w:rsid w:val="00281B26"/>
    <w:rsid w:val="00281DC5"/>
    <w:rsid w:val="00281EAC"/>
    <w:rsid w:val="00281ED0"/>
    <w:rsid w:val="0028228B"/>
    <w:rsid w:val="00282461"/>
    <w:rsid w:val="002828DE"/>
    <w:rsid w:val="002829E2"/>
    <w:rsid w:val="00282A8A"/>
    <w:rsid w:val="00282BAC"/>
    <w:rsid w:val="00282C5A"/>
    <w:rsid w:val="00282EE2"/>
    <w:rsid w:val="00282FD7"/>
    <w:rsid w:val="00283101"/>
    <w:rsid w:val="00283183"/>
    <w:rsid w:val="002831BB"/>
    <w:rsid w:val="00283268"/>
    <w:rsid w:val="00283362"/>
    <w:rsid w:val="002833BB"/>
    <w:rsid w:val="0028343B"/>
    <w:rsid w:val="00283663"/>
    <w:rsid w:val="002836B6"/>
    <w:rsid w:val="00283751"/>
    <w:rsid w:val="00283782"/>
    <w:rsid w:val="002839E3"/>
    <w:rsid w:val="00283A85"/>
    <w:rsid w:val="00283BA8"/>
    <w:rsid w:val="00283DB4"/>
    <w:rsid w:val="00283FA9"/>
    <w:rsid w:val="002840DE"/>
    <w:rsid w:val="002842D8"/>
    <w:rsid w:val="002843ED"/>
    <w:rsid w:val="00284605"/>
    <w:rsid w:val="002847D4"/>
    <w:rsid w:val="00284B15"/>
    <w:rsid w:val="00284BC1"/>
    <w:rsid w:val="00284C08"/>
    <w:rsid w:val="00284C77"/>
    <w:rsid w:val="00284D99"/>
    <w:rsid w:val="002850F6"/>
    <w:rsid w:val="0028510C"/>
    <w:rsid w:val="00285358"/>
    <w:rsid w:val="002853E8"/>
    <w:rsid w:val="002855CB"/>
    <w:rsid w:val="0028567F"/>
    <w:rsid w:val="00285850"/>
    <w:rsid w:val="00285A17"/>
    <w:rsid w:val="00285A27"/>
    <w:rsid w:val="00285D38"/>
    <w:rsid w:val="00285F07"/>
    <w:rsid w:val="00286213"/>
    <w:rsid w:val="0028656D"/>
    <w:rsid w:val="002866F3"/>
    <w:rsid w:val="00286818"/>
    <w:rsid w:val="002868AB"/>
    <w:rsid w:val="00286972"/>
    <w:rsid w:val="00286A8A"/>
    <w:rsid w:val="00286AC7"/>
    <w:rsid w:val="00286ADD"/>
    <w:rsid w:val="00286BAF"/>
    <w:rsid w:val="00287169"/>
    <w:rsid w:val="002871BF"/>
    <w:rsid w:val="0028726C"/>
    <w:rsid w:val="002872FC"/>
    <w:rsid w:val="00287480"/>
    <w:rsid w:val="0028756D"/>
    <w:rsid w:val="002875E4"/>
    <w:rsid w:val="00287997"/>
    <w:rsid w:val="002879EC"/>
    <w:rsid w:val="00287A7D"/>
    <w:rsid w:val="00287BE6"/>
    <w:rsid w:val="00287DD4"/>
    <w:rsid w:val="00287FE7"/>
    <w:rsid w:val="002902B5"/>
    <w:rsid w:val="0029035B"/>
    <w:rsid w:val="00290433"/>
    <w:rsid w:val="00290464"/>
    <w:rsid w:val="00290542"/>
    <w:rsid w:val="002905BF"/>
    <w:rsid w:val="00290794"/>
    <w:rsid w:val="002907C0"/>
    <w:rsid w:val="00290833"/>
    <w:rsid w:val="00290918"/>
    <w:rsid w:val="00290963"/>
    <w:rsid w:val="00290B6E"/>
    <w:rsid w:val="00290C95"/>
    <w:rsid w:val="00290CE0"/>
    <w:rsid w:val="00290E9E"/>
    <w:rsid w:val="00290EB8"/>
    <w:rsid w:val="00290EE6"/>
    <w:rsid w:val="00290F4B"/>
    <w:rsid w:val="00290F73"/>
    <w:rsid w:val="00290FFE"/>
    <w:rsid w:val="00291057"/>
    <w:rsid w:val="00291156"/>
    <w:rsid w:val="0029127F"/>
    <w:rsid w:val="00291426"/>
    <w:rsid w:val="00291453"/>
    <w:rsid w:val="00291729"/>
    <w:rsid w:val="002917F5"/>
    <w:rsid w:val="00291826"/>
    <w:rsid w:val="002919B3"/>
    <w:rsid w:val="002919F8"/>
    <w:rsid w:val="00291A25"/>
    <w:rsid w:val="00291A50"/>
    <w:rsid w:val="00291B1E"/>
    <w:rsid w:val="00291B21"/>
    <w:rsid w:val="00291E92"/>
    <w:rsid w:val="00291EA9"/>
    <w:rsid w:val="00291F18"/>
    <w:rsid w:val="0029202E"/>
    <w:rsid w:val="002921F4"/>
    <w:rsid w:val="00292275"/>
    <w:rsid w:val="002922A4"/>
    <w:rsid w:val="002923FD"/>
    <w:rsid w:val="00292594"/>
    <w:rsid w:val="002926B0"/>
    <w:rsid w:val="0029289E"/>
    <w:rsid w:val="00292BF5"/>
    <w:rsid w:val="00292CA0"/>
    <w:rsid w:val="00292CAB"/>
    <w:rsid w:val="00292CAC"/>
    <w:rsid w:val="00292F38"/>
    <w:rsid w:val="00292FE5"/>
    <w:rsid w:val="00292FEB"/>
    <w:rsid w:val="002930A3"/>
    <w:rsid w:val="00293424"/>
    <w:rsid w:val="00293425"/>
    <w:rsid w:val="0029352E"/>
    <w:rsid w:val="00293816"/>
    <w:rsid w:val="002938AD"/>
    <w:rsid w:val="002938D5"/>
    <w:rsid w:val="002938E6"/>
    <w:rsid w:val="002939B5"/>
    <w:rsid w:val="00293B17"/>
    <w:rsid w:val="00293C1C"/>
    <w:rsid w:val="00293D95"/>
    <w:rsid w:val="00294188"/>
    <w:rsid w:val="002944CB"/>
    <w:rsid w:val="00294536"/>
    <w:rsid w:val="002945E0"/>
    <w:rsid w:val="00294787"/>
    <w:rsid w:val="00294964"/>
    <w:rsid w:val="00294A1F"/>
    <w:rsid w:val="00294A6F"/>
    <w:rsid w:val="00294AB9"/>
    <w:rsid w:val="00294CCA"/>
    <w:rsid w:val="00294DD1"/>
    <w:rsid w:val="00294E2E"/>
    <w:rsid w:val="0029521F"/>
    <w:rsid w:val="00295275"/>
    <w:rsid w:val="002954DF"/>
    <w:rsid w:val="00295519"/>
    <w:rsid w:val="002956F1"/>
    <w:rsid w:val="00295977"/>
    <w:rsid w:val="002959D8"/>
    <w:rsid w:val="002959E8"/>
    <w:rsid w:val="00295A11"/>
    <w:rsid w:val="00295A40"/>
    <w:rsid w:val="00295A4A"/>
    <w:rsid w:val="00295C32"/>
    <w:rsid w:val="00295C35"/>
    <w:rsid w:val="00295C39"/>
    <w:rsid w:val="00295CB9"/>
    <w:rsid w:val="00295F76"/>
    <w:rsid w:val="00296065"/>
    <w:rsid w:val="00296118"/>
    <w:rsid w:val="0029614F"/>
    <w:rsid w:val="0029617E"/>
    <w:rsid w:val="002961C8"/>
    <w:rsid w:val="00296559"/>
    <w:rsid w:val="00296756"/>
    <w:rsid w:val="00296958"/>
    <w:rsid w:val="002969DA"/>
    <w:rsid w:val="00296A24"/>
    <w:rsid w:val="00296AE7"/>
    <w:rsid w:val="00296B26"/>
    <w:rsid w:val="00296C1C"/>
    <w:rsid w:val="00296E87"/>
    <w:rsid w:val="00296EF5"/>
    <w:rsid w:val="00296F5E"/>
    <w:rsid w:val="00296FB6"/>
    <w:rsid w:val="00297063"/>
    <w:rsid w:val="00297123"/>
    <w:rsid w:val="002971D2"/>
    <w:rsid w:val="0029737A"/>
    <w:rsid w:val="00297540"/>
    <w:rsid w:val="00297A9C"/>
    <w:rsid w:val="00297AAF"/>
    <w:rsid w:val="00297AC9"/>
    <w:rsid w:val="00297BC8"/>
    <w:rsid w:val="00297D0F"/>
    <w:rsid w:val="00297EA5"/>
    <w:rsid w:val="00297EF1"/>
    <w:rsid w:val="00297FA6"/>
    <w:rsid w:val="002A008E"/>
    <w:rsid w:val="002A02CD"/>
    <w:rsid w:val="002A034E"/>
    <w:rsid w:val="002A0527"/>
    <w:rsid w:val="002A064C"/>
    <w:rsid w:val="002A066A"/>
    <w:rsid w:val="002A07A4"/>
    <w:rsid w:val="002A0928"/>
    <w:rsid w:val="002A09C9"/>
    <w:rsid w:val="002A0AC4"/>
    <w:rsid w:val="002A0C02"/>
    <w:rsid w:val="002A0D18"/>
    <w:rsid w:val="002A0D5A"/>
    <w:rsid w:val="002A0D86"/>
    <w:rsid w:val="002A0E6C"/>
    <w:rsid w:val="002A104A"/>
    <w:rsid w:val="002A10E0"/>
    <w:rsid w:val="002A1234"/>
    <w:rsid w:val="002A13BA"/>
    <w:rsid w:val="002A157F"/>
    <w:rsid w:val="002A16EE"/>
    <w:rsid w:val="002A1722"/>
    <w:rsid w:val="002A1806"/>
    <w:rsid w:val="002A1860"/>
    <w:rsid w:val="002A18D5"/>
    <w:rsid w:val="002A1BFB"/>
    <w:rsid w:val="002A1CCD"/>
    <w:rsid w:val="002A1D7D"/>
    <w:rsid w:val="002A1DD4"/>
    <w:rsid w:val="002A2162"/>
    <w:rsid w:val="002A249A"/>
    <w:rsid w:val="002A24CE"/>
    <w:rsid w:val="002A270F"/>
    <w:rsid w:val="002A2A4E"/>
    <w:rsid w:val="002A2AA0"/>
    <w:rsid w:val="002A2ABA"/>
    <w:rsid w:val="002A2B09"/>
    <w:rsid w:val="002A2D7F"/>
    <w:rsid w:val="002A2DD8"/>
    <w:rsid w:val="002A2F0C"/>
    <w:rsid w:val="002A302F"/>
    <w:rsid w:val="002A303B"/>
    <w:rsid w:val="002A3054"/>
    <w:rsid w:val="002A3163"/>
    <w:rsid w:val="002A32B4"/>
    <w:rsid w:val="002A3400"/>
    <w:rsid w:val="002A35B6"/>
    <w:rsid w:val="002A372E"/>
    <w:rsid w:val="002A3AAD"/>
    <w:rsid w:val="002A3C19"/>
    <w:rsid w:val="002A3C85"/>
    <w:rsid w:val="002A3C91"/>
    <w:rsid w:val="002A3DA9"/>
    <w:rsid w:val="002A3FF5"/>
    <w:rsid w:val="002A4115"/>
    <w:rsid w:val="002A4371"/>
    <w:rsid w:val="002A4449"/>
    <w:rsid w:val="002A44EF"/>
    <w:rsid w:val="002A4837"/>
    <w:rsid w:val="002A484E"/>
    <w:rsid w:val="002A491B"/>
    <w:rsid w:val="002A4954"/>
    <w:rsid w:val="002A4B36"/>
    <w:rsid w:val="002A4BC6"/>
    <w:rsid w:val="002A4C78"/>
    <w:rsid w:val="002A4D9F"/>
    <w:rsid w:val="002A5159"/>
    <w:rsid w:val="002A5174"/>
    <w:rsid w:val="002A51B8"/>
    <w:rsid w:val="002A51EA"/>
    <w:rsid w:val="002A53FC"/>
    <w:rsid w:val="002A5455"/>
    <w:rsid w:val="002A54A1"/>
    <w:rsid w:val="002A55F7"/>
    <w:rsid w:val="002A5648"/>
    <w:rsid w:val="002A5718"/>
    <w:rsid w:val="002A5C41"/>
    <w:rsid w:val="002A5CBC"/>
    <w:rsid w:val="002A5CC6"/>
    <w:rsid w:val="002A5D59"/>
    <w:rsid w:val="002A5E74"/>
    <w:rsid w:val="002A607D"/>
    <w:rsid w:val="002A60AD"/>
    <w:rsid w:val="002A618D"/>
    <w:rsid w:val="002A620A"/>
    <w:rsid w:val="002A62EE"/>
    <w:rsid w:val="002A6351"/>
    <w:rsid w:val="002A658C"/>
    <w:rsid w:val="002A6655"/>
    <w:rsid w:val="002A6755"/>
    <w:rsid w:val="002A67AC"/>
    <w:rsid w:val="002A6898"/>
    <w:rsid w:val="002A68B1"/>
    <w:rsid w:val="002A6CC0"/>
    <w:rsid w:val="002A6CC6"/>
    <w:rsid w:val="002A6D9B"/>
    <w:rsid w:val="002A6E8B"/>
    <w:rsid w:val="002A6EA4"/>
    <w:rsid w:val="002A700C"/>
    <w:rsid w:val="002A706D"/>
    <w:rsid w:val="002A70E2"/>
    <w:rsid w:val="002A7131"/>
    <w:rsid w:val="002A7175"/>
    <w:rsid w:val="002A7254"/>
    <w:rsid w:val="002A738A"/>
    <w:rsid w:val="002A773C"/>
    <w:rsid w:val="002A7978"/>
    <w:rsid w:val="002A79CD"/>
    <w:rsid w:val="002A7BAD"/>
    <w:rsid w:val="002A7D99"/>
    <w:rsid w:val="002A7DCC"/>
    <w:rsid w:val="002B008F"/>
    <w:rsid w:val="002B00EF"/>
    <w:rsid w:val="002B0435"/>
    <w:rsid w:val="002B0535"/>
    <w:rsid w:val="002B0594"/>
    <w:rsid w:val="002B0786"/>
    <w:rsid w:val="002B09A7"/>
    <w:rsid w:val="002B0BD1"/>
    <w:rsid w:val="002B0C85"/>
    <w:rsid w:val="002B0CB2"/>
    <w:rsid w:val="002B0D83"/>
    <w:rsid w:val="002B0ED7"/>
    <w:rsid w:val="002B1017"/>
    <w:rsid w:val="002B1159"/>
    <w:rsid w:val="002B11A5"/>
    <w:rsid w:val="002B11BB"/>
    <w:rsid w:val="002B12DA"/>
    <w:rsid w:val="002B1428"/>
    <w:rsid w:val="002B1531"/>
    <w:rsid w:val="002B15F8"/>
    <w:rsid w:val="002B1666"/>
    <w:rsid w:val="002B1752"/>
    <w:rsid w:val="002B188A"/>
    <w:rsid w:val="002B18EA"/>
    <w:rsid w:val="002B18F9"/>
    <w:rsid w:val="002B1A3B"/>
    <w:rsid w:val="002B1BB3"/>
    <w:rsid w:val="002B1CF4"/>
    <w:rsid w:val="002B1D9D"/>
    <w:rsid w:val="002B1F07"/>
    <w:rsid w:val="002B1F15"/>
    <w:rsid w:val="002B1F4E"/>
    <w:rsid w:val="002B1F95"/>
    <w:rsid w:val="002B2077"/>
    <w:rsid w:val="002B210D"/>
    <w:rsid w:val="002B242B"/>
    <w:rsid w:val="002B2572"/>
    <w:rsid w:val="002B2578"/>
    <w:rsid w:val="002B2625"/>
    <w:rsid w:val="002B26B9"/>
    <w:rsid w:val="002B26E1"/>
    <w:rsid w:val="002B27E4"/>
    <w:rsid w:val="002B2B6F"/>
    <w:rsid w:val="002B2D4E"/>
    <w:rsid w:val="002B2E35"/>
    <w:rsid w:val="002B2F6F"/>
    <w:rsid w:val="002B2F79"/>
    <w:rsid w:val="002B3060"/>
    <w:rsid w:val="002B30FA"/>
    <w:rsid w:val="002B32E6"/>
    <w:rsid w:val="002B3418"/>
    <w:rsid w:val="002B3465"/>
    <w:rsid w:val="002B356C"/>
    <w:rsid w:val="002B36F6"/>
    <w:rsid w:val="002B3768"/>
    <w:rsid w:val="002B39D8"/>
    <w:rsid w:val="002B3A40"/>
    <w:rsid w:val="002B3B06"/>
    <w:rsid w:val="002B3BFA"/>
    <w:rsid w:val="002B3C6F"/>
    <w:rsid w:val="002B3E11"/>
    <w:rsid w:val="002B3E30"/>
    <w:rsid w:val="002B3E5D"/>
    <w:rsid w:val="002B3EDE"/>
    <w:rsid w:val="002B3F2E"/>
    <w:rsid w:val="002B4215"/>
    <w:rsid w:val="002B443C"/>
    <w:rsid w:val="002B45A8"/>
    <w:rsid w:val="002B4689"/>
    <w:rsid w:val="002B468A"/>
    <w:rsid w:val="002B46B5"/>
    <w:rsid w:val="002B46F8"/>
    <w:rsid w:val="002B4811"/>
    <w:rsid w:val="002B4885"/>
    <w:rsid w:val="002B495F"/>
    <w:rsid w:val="002B4992"/>
    <w:rsid w:val="002B4A32"/>
    <w:rsid w:val="002B4EFA"/>
    <w:rsid w:val="002B50A1"/>
    <w:rsid w:val="002B53FC"/>
    <w:rsid w:val="002B54AD"/>
    <w:rsid w:val="002B5683"/>
    <w:rsid w:val="002B573E"/>
    <w:rsid w:val="002B5896"/>
    <w:rsid w:val="002B589D"/>
    <w:rsid w:val="002B592F"/>
    <w:rsid w:val="002B5CBD"/>
    <w:rsid w:val="002B5E1C"/>
    <w:rsid w:val="002B5F8D"/>
    <w:rsid w:val="002B5FBE"/>
    <w:rsid w:val="002B6222"/>
    <w:rsid w:val="002B668F"/>
    <w:rsid w:val="002B66A8"/>
    <w:rsid w:val="002B66F3"/>
    <w:rsid w:val="002B67FC"/>
    <w:rsid w:val="002B695A"/>
    <w:rsid w:val="002B69BB"/>
    <w:rsid w:val="002B6A03"/>
    <w:rsid w:val="002B6AC4"/>
    <w:rsid w:val="002B6E28"/>
    <w:rsid w:val="002B6EB6"/>
    <w:rsid w:val="002B6F4A"/>
    <w:rsid w:val="002B7059"/>
    <w:rsid w:val="002B7182"/>
    <w:rsid w:val="002B71CE"/>
    <w:rsid w:val="002B722F"/>
    <w:rsid w:val="002B72C2"/>
    <w:rsid w:val="002B7502"/>
    <w:rsid w:val="002B7681"/>
    <w:rsid w:val="002B76C6"/>
    <w:rsid w:val="002B7759"/>
    <w:rsid w:val="002B77CF"/>
    <w:rsid w:val="002B7854"/>
    <w:rsid w:val="002B7A48"/>
    <w:rsid w:val="002B7AC4"/>
    <w:rsid w:val="002B7B3C"/>
    <w:rsid w:val="002B7CA8"/>
    <w:rsid w:val="002B7D79"/>
    <w:rsid w:val="002B7E4E"/>
    <w:rsid w:val="002C0010"/>
    <w:rsid w:val="002C01C0"/>
    <w:rsid w:val="002C0348"/>
    <w:rsid w:val="002C068B"/>
    <w:rsid w:val="002C0691"/>
    <w:rsid w:val="002C0878"/>
    <w:rsid w:val="002C093C"/>
    <w:rsid w:val="002C0952"/>
    <w:rsid w:val="002C0A21"/>
    <w:rsid w:val="002C0AEF"/>
    <w:rsid w:val="002C0B0D"/>
    <w:rsid w:val="002C0B34"/>
    <w:rsid w:val="002C0BD7"/>
    <w:rsid w:val="002C0F01"/>
    <w:rsid w:val="002C0F58"/>
    <w:rsid w:val="002C12F4"/>
    <w:rsid w:val="002C1457"/>
    <w:rsid w:val="002C14E5"/>
    <w:rsid w:val="002C1551"/>
    <w:rsid w:val="002C166A"/>
    <w:rsid w:val="002C16CA"/>
    <w:rsid w:val="002C1773"/>
    <w:rsid w:val="002C1796"/>
    <w:rsid w:val="002C17EF"/>
    <w:rsid w:val="002C198E"/>
    <w:rsid w:val="002C1A29"/>
    <w:rsid w:val="002C1B91"/>
    <w:rsid w:val="002C1C14"/>
    <w:rsid w:val="002C1CBE"/>
    <w:rsid w:val="002C1F4F"/>
    <w:rsid w:val="002C1F6A"/>
    <w:rsid w:val="002C2074"/>
    <w:rsid w:val="002C23D7"/>
    <w:rsid w:val="002C2484"/>
    <w:rsid w:val="002C2514"/>
    <w:rsid w:val="002C2548"/>
    <w:rsid w:val="002C25D7"/>
    <w:rsid w:val="002C26FF"/>
    <w:rsid w:val="002C287F"/>
    <w:rsid w:val="002C28A5"/>
    <w:rsid w:val="002C291D"/>
    <w:rsid w:val="002C29B8"/>
    <w:rsid w:val="002C2AC1"/>
    <w:rsid w:val="002C2AD2"/>
    <w:rsid w:val="002C2B8D"/>
    <w:rsid w:val="002C2DD8"/>
    <w:rsid w:val="002C2F4A"/>
    <w:rsid w:val="002C3063"/>
    <w:rsid w:val="002C3270"/>
    <w:rsid w:val="002C353E"/>
    <w:rsid w:val="002C3667"/>
    <w:rsid w:val="002C3A07"/>
    <w:rsid w:val="002C3A0D"/>
    <w:rsid w:val="002C3A4C"/>
    <w:rsid w:val="002C3B30"/>
    <w:rsid w:val="002C3DDC"/>
    <w:rsid w:val="002C3E8E"/>
    <w:rsid w:val="002C40B0"/>
    <w:rsid w:val="002C4157"/>
    <w:rsid w:val="002C42BB"/>
    <w:rsid w:val="002C4342"/>
    <w:rsid w:val="002C496C"/>
    <w:rsid w:val="002C4ABD"/>
    <w:rsid w:val="002C4B74"/>
    <w:rsid w:val="002C4C2D"/>
    <w:rsid w:val="002C4D40"/>
    <w:rsid w:val="002C4EDF"/>
    <w:rsid w:val="002C5063"/>
    <w:rsid w:val="002C523F"/>
    <w:rsid w:val="002C52F1"/>
    <w:rsid w:val="002C53A7"/>
    <w:rsid w:val="002C544A"/>
    <w:rsid w:val="002C55BC"/>
    <w:rsid w:val="002C565B"/>
    <w:rsid w:val="002C5745"/>
    <w:rsid w:val="002C583D"/>
    <w:rsid w:val="002C58AD"/>
    <w:rsid w:val="002C5ED2"/>
    <w:rsid w:val="002C6089"/>
    <w:rsid w:val="002C630E"/>
    <w:rsid w:val="002C63AD"/>
    <w:rsid w:val="002C63C8"/>
    <w:rsid w:val="002C65E9"/>
    <w:rsid w:val="002C6728"/>
    <w:rsid w:val="002C68EE"/>
    <w:rsid w:val="002C69F2"/>
    <w:rsid w:val="002C69F4"/>
    <w:rsid w:val="002C6AAE"/>
    <w:rsid w:val="002C6B07"/>
    <w:rsid w:val="002C6BAD"/>
    <w:rsid w:val="002C6E12"/>
    <w:rsid w:val="002C6E3B"/>
    <w:rsid w:val="002C70E7"/>
    <w:rsid w:val="002C70FA"/>
    <w:rsid w:val="002C720F"/>
    <w:rsid w:val="002C7217"/>
    <w:rsid w:val="002C729F"/>
    <w:rsid w:val="002C730A"/>
    <w:rsid w:val="002C748B"/>
    <w:rsid w:val="002C74CE"/>
    <w:rsid w:val="002C7649"/>
    <w:rsid w:val="002C76C2"/>
    <w:rsid w:val="002C7817"/>
    <w:rsid w:val="002C7901"/>
    <w:rsid w:val="002C791F"/>
    <w:rsid w:val="002C7924"/>
    <w:rsid w:val="002C7D22"/>
    <w:rsid w:val="002C7E33"/>
    <w:rsid w:val="002C7F0E"/>
    <w:rsid w:val="002C7F4C"/>
    <w:rsid w:val="002C7FB3"/>
    <w:rsid w:val="002C7FCF"/>
    <w:rsid w:val="002D0238"/>
    <w:rsid w:val="002D0324"/>
    <w:rsid w:val="002D03AD"/>
    <w:rsid w:val="002D03D0"/>
    <w:rsid w:val="002D0475"/>
    <w:rsid w:val="002D054F"/>
    <w:rsid w:val="002D06A3"/>
    <w:rsid w:val="002D0A5D"/>
    <w:rsid w:val="002D0BF1"/>
    <w:rsid w:val="002D0C41"/>
    <w:rsid w:val="002D0CF2"/>
    <w:rsid w:val="002D10EF"/>
    <w:rsid w:val="002D1194"/>
    <w:rsid w:val="002D11D3"/>
    <w:rsid w:val="002D1257"/>
    <w:rsid w:val="002D1416"/>
    <w:rsid w:val="002D15D3"/>
    <w:rsid w:val="002D1692"/>
    <w:rsid w:val="002D180D"/>
    <w:rsid w:val="002D1989"/>
    <w:rsid w:val="002D19D0"/>
    <w:rsid w:val="002D1AE7"/>
    <w:rsid w:val="002D1AF8"/>
    <w:rsid w:val="002D1C99"/>
    <w:rsid w:val="002D1D1E"/>
    <w:rsid w:val="002D1D4E"/>
    <w:rsid w:val="002D1E43"/>
    <w:rsid w:val="002D1E90"/>
    <w:rsid w:val="002D24A1"/>
    <w:rsid w:val="002D26A5"/>
    <w:rsid w:val="002D2761"/>
    <w:rsid w:val="002D283A"/>
    <w:rsid w:val="002D2868"/>
    <w:rsid w:val="002D2A3C"/>
    <w:rsid w:val="002D2A80"/>
    <w:rsid w:val="002D2BC2"/>
    <w:rsid w:val="002D2CB2"/>
    <w:rsid w:val="002D2DF5"/>
    <w:rsid w:val="002D3316"/>
    <w:rsid w:val="002D3459"/>
    <w:rsid w:val="002D3758"/>
    <w:rsid w:val="002D38C0"/>
    <w:rsid w:val="002D3BD9"/>
    <w:rsid w:val="002D3D0D"/>
    <w:rsid w:val="002D3D5D"/>
    <w:rsid w:val="002D3E13"/>
    <w:rsid w:val="002D3E5F"/>
    <w:rsid w:val="002D40BE"/>
    <w:rsid w:val="002D419B"/>
    <w:rsid w:val="002D4247"/>
    <w:rsid w:val="002D4250"/>
    <w:rsid w:val="002D4326"/>
    <w:rsid w:val="002D461E"/>
    <w:rsid w:val="002D46D0"/>
    <w:rsid w:val="002D47FC"/>
    <w:rsid w:val="002D4832"/>
    <w:rsid w:val="002D4AE1"/>
    <w:rsid w:val="002D4B02"/>
    <w:rsid w:val="002D4B5F"/>
    <w:rsid w:val="002D4C58"/>
    <w:rsid w:val="002D4F5B"/>
    <w:rsid w:val="002D4F6E"/>
    <w:rsid w:val="002D50F7"/>
    <w:rsid w:val="002D512C"/>
    <w:rsid w:val="002D520B"/>
    <w:rsid w:val="002D53BA"/>
    <w:rsid w:val="002D54AB"/>
    <w:rsid w:val="002D55AF"/>
    <w:rsid w:val="002D57EE"/>
    <w:rsid w:val="002D57F4"/>
    <w:rsid w:val="002D5846"/>
    <w:rsid w:val="002D597C"/>
    <w:rsid w:val="002D5A91"/>
    <w:rsid w:val="002D5EF8"/>
    <w:rsid w:val="002D61DA"/>
    <w:rsid w:val="002D6259"/>
    <w:rsid w:val="002D62F2"/>
    <w:rsid w:val="002D6410"/>
    <w:rsid w:val="002D65B8"/>
    <w:rsid w:val="002D6769"/>
    <w:rsid w:val="002D6968"/>
    <w:rsid w:val="002D6B46"/>
    <w:rsid w:val="002D6B59"/>
    <w:rsid w:val="002D6D89"/>
    <w:rsid w:val="002D6E04"/>
    <w:rsid w:val="002D6F7F"/>
    <w:rsid w:val="002D7033"/>
    <w:rsid w:val="002D724A"/>
    <w:rsid w:val="002D72DA"/>
    <w:rsid w:val="002D73E6"/>
    <w:rsid w:val="002D7423"/>
    <w:rsid w:val="002D78D8"/>
    <w:rsid w:val="002D7AF4"/>
    <w:rsid w:val="002D7DA1"/>
    <w:rsid w:val="002D7DA2"/>
    <w:rsid w:val="002D7F32"/>
    <w:rsid w:val="002D7FCC"/>
    <w:rsid w:val="002E00D0"/>
    <w:rsid w:val="002E0112"/>
    <w:rsid w:val="002E02DA"/>
    <w:rsid w:val="002E0462"/>
    <w:rsid w:val="002E0831"/>
    <w:rsid w:val="002E087B"/>
    <w:rsid w:val="002E0BD5"/>
    <w:rsid w:val="002E0C87"/>
    <w:rsid w:val="002E0E5D"/>
    <w:rsid w:val="002E0EAC"/>
    <w:rsid w:val="002E105F"/>
    <w:rsid w:val="002E10B6"/>
    <w:rsid w:val="002E10F1"/>
    <w:rsid w:val="002E160A"/>
    <w:rsid w:val="002E173D"/>
    <w:rsid w:val="002E1745"/>
    <w:rsid w:val="002E18CD"/>
    <w:rsid w:val="002E19BD"/>
    <w:rsid w:val="002E1A43"/>
    <w:rsid w:val="002E1AA2"/>
    <w:rsid w:val="002E1B66"/>
    <w:rsid w:val="002E2131"/>
    <w:rsid w:val="002E21F7"/>
    <w:rsid w:val="002E2311"/>
    <w:rsid w:val="002E2388"/>
    <w:rsid w:val="002E2465"/>
    <w:rsid w:val="002E24FD"/>
    <w:rsid w:val="002E2556"/>
    <w:rsid w:val="002E2647"/>
    <w:rsid w:val="002E2653"/>
    <w:rsid w:val="002E26E3"/>
    <w:rsid w:val="002E26ED"/>
    <w:rsid w:val="002E2717"/>
    <w:rsid w:val="002E27D5"/>
    <w:rsid w:val="002E282B"/>
    <w:rsid w:val="002E28ED"/>
    <w:rsid w:val="002E2E10"/>
    <w:rsid w:val="002E312F"/>
    <w:rsid w:val="002E326F"/>
    <w:rsid w:val="002E3489"/>
    <w:rsid w:val="002E35D3"/>
    <w:rsid w:val="002E3625"/>
    <w:rsid w:val="002E3B46"/>
    <w:rsid w:val="002E3B67"/>
    <w:rsid w:val="002E3B83"/>
    <w:rsid w:val="002E3BE2"/>
    <w:rsid w:val="002E3C62"/>
    <w:rsid w:val="002E3F00"/>
    <w:rsid w:val="002E4178"/>
    <w:rsid w:val="002E4190"/>
    <w:rsid w:val="002E42E2"/>
    <w:rsid w:val="002E4388"/>
    <w:rsid w:val="002E4545"/>
    <w:rsid w:val="002E4711"/>
    <w:rsid w:val="002E4779"/>
    <w:rsid w:val="002E4889"/>
    <w:rsid w:val="002E4A69"/>
    <w:rsid w:val="002E4C95"/>
    <w:rsid w:val="002E4D67"/>
    <w:rsid w:val="002E4E95"/>
    <w:rsid w:val="002E507A"/>
    <w:rsid w:val="002E50E4"/>
    <w:rsid w:val="002E5166"/>
    <w:rsid w:val="002E5453"/>
    <w:rsid w:val="002E54AB"/>
    <w:rsid w:val="002E54D5"/>
    <w:rsid w:val="002E55FF"/>
    <w:rsid w:val="002E573A"/>
    <w:rsid w:val="002E579F"/>
    <w:rsid w:val="002E58A4"/>
    <w:rsid w:val="002E5926"/>
    <w:rsid w:val="002E5A15"/>
    <w:rsid w:val="002E5BD2"/>
    <w:rsid w:val="002E622F"/>
    <w:rsid w:val="002E62F9"/>
    <w:rsid w:val="002E6309"/>
    <w:rsid w:val="002E648E"/>
    <w:rsid w:val="002E657E"/>
    <w:rsid w:val="002E6745"/>
    <w:rsid w:val="002E67DB"/>
    <w:rsid w:val="002E6A98"/>
    <w:rsid w:val="002E6B14"/>
    <w:rsid w:val="002E6E92"/>
    <w:rsid w:val="002E6EFC"/>
    <w:rsid w:val="002E6F7E"/>
    <w:rsid w:val="002E6FBA"/>
    <w:rsid w:val="002E6FE4"/>
    <w:rsid w:val="002E718D"/>
    <w:rsid w:val="002E7603"/>
    <w:rsid w:val="002E774C"/>
    <w:rsid w:val="002E78EF"/>
    <w:rsid w:val="002E792E"/>
    <w:rsid w:val="002E79A1"/>
    <w:rsid w:val="002E7BE9"/>
    <w:rsid w:val="002E7F21"/>
    <w:rsid w:val="002F0030"/>
    <w:rsid w:val="002F01A9"/>
    <w:rsid w:val="002F02A1"/>
    <w:rsid w:val="002F02B8"/>
    <w:rsid w:val="002F02B9"/>
    <w:rsid w:val="002F03CB"/>
    <w:rsid w:val="002F05BF"/>
    <w:rsid w:val="002F05D5"/>
    <w:rsid w:val="002F068B"/>
    <w:rsid w:val="002F08FF"/>
    <w:rsid w:val="002F0977"/>
    <w:rsid w:val="002F09A3"/>
    <w:rsid w:val="002F0ADA"/>
    <w:rsid w:val="002F0B06"/>
    <w:rsid w:val="002F0B3A"/>
    <w:rsid w:val="002F0CB0"/>
    <w:rsid w:val="002F0EB4"/>
    <w:rsid w:val="002F0EC2"/>
    <w:rsid w:val="002F0F13"/>
    <w:rsid w:val="002F0F43"/>
    <w:rsid w:val="002F0F7C"/>
    <w:rsid w:val="002F0FE0"/>
    <w:rsid w:val="002F112D"/>
    <w:rsid w:val="002F1190"/>
    <w:rsid w:val="002F134B"/>
    <w:rsid w:val="002F1364"/>
    <w:rsid w:val="002F1423"/>
    <w:rsid w:val="002F15A2"/>
    <w:rsid w:val="002F1612"/>
    <w:rsid w:val="002F1624"/>
    <w:rsid w:val="002F186F"/>
    <w:rsid w:val="002F18C5"/>
    <w:rsid w:val="002F1932"/>
    <w:rsid w:val="002F19B1"/>
    <w:rsid w:val="002F19B5"/>
    <w:rsid w:val="002F1ADC"/>
    <w:rsid w:val="002F1C6A"/>
    <w:rsid w:val="002F1CCD"/>
    <w:rsid w:val="002F1D60"/>
    <w:rsid w:val="002F1F3C"/>
    <w:rsid w:val="002F1F67"/>
    <w:rsid w:val="002F206F"/>
    <w:rsid w:val="002F2072"/>
    <w:rsid w:val="002F20C9"/>
    <w:rsid w:val="002F21BA"/>
    <w:rsid w:val="002F220F"/>
    <w:rsid w:val="002F24C9"/>
    <w:rsid w:val="002F2545"/>
    <w:rsid w:val="002F26FA"/>
    <w:rsid w:val="002F27BF"/>
    <w:rsid w:val="002F2819"/>
    <w:rsid w:val="002F2834"/>
    <w:rsid w:val="002F286C"/>
    <w:rsid w:val="002F2B37"/>
    <w:rsid w:val="002F2BC9"/>
    <w:rsid w:val="002F2CA6"/>
    <w:rsid w:val="002F2D65"/>
    <w:rsid w:val="002F2E86"/>
    <w:rsid w:val="002F2E98"/>
    <w:rsid w:val="002F2F7D"/>
    <w:rsid w:val="002F3081"/>
    <w:rsid w:val="002F32EE"/>
    <w:rsid w:val="002F33DF"/>
    <w:rsid w:val="002F3725"/>
    <w:rsid w:val="002F3798"/>
    <w:rsid w:val="002F37A9"/>
    <w:rsid w:val="002F389B"/>
    <w:rsid w:val="002F38D7"/>
    <w:rsid w:val="002F3B4E"/>
    <w:rsid w:val="002F3C6C"/>
    <w:rsid w:val="002F3D93"/>
    <w:rsid w:val="002F3E03"/>
    <w:rsid w:val="002F40EB"/>
    <w:rsid w:val="002F4126"/>
    <w:rsid w:val="002F4276"/>
    <w:rsid w:val="002F42F7"/>
    <w:rsid w:val="002F4355"/>
    <w:rsid w:val="002F4673"/>
    <w:rsid w:val="002F4967"/>
    <w:rsid w:val="002F4A65"/>
    <w:rsid w:val="002F4C8C"/>
    <w:rsid w:val="002F5085"/>
    <w:rsid w:val="002F513B"/>
    <w:rsid w:val="002F53E6"/>
    <w:rsid w:val="002F546A"/>
    <w:rsid w:val="002F54D0"/>
    <w:rsid w:val="002F55BB"/>
    <w:rsid w:val="002F580E"/>
    <w:rsid w:val="002F581C"/>
    <w:rsid w:val="002F585A"/>
    <w:rsid w:val="002F5A54"/>
    <w:rsid w:val="002F5DA7"/>
    <w:rsid w:val="002F5DCD"/>
    <w:rsid w:val="002F5E1E"/>
    <w:rsid w:val="002F5E4C"/>
    <w:rsid w:val="002F5E97"/>
    <w:rsid w:val="002F5EE5"/>
    <w:rsid w:val="002F607E"/>
    <w:rsid w:val="002F626A"/>
    <w:rsid w:val="002F645C"/>
    <w:rsid w:val="002F64B3"/>
    <w:rsid w:val="002F64E0"/>
    <w:rsid w:val="002F6533"/>
    <w:rsid w:val="002F6624"/>
    <w:rsid w:val="002F6822"/>
    <w:rsid w:val="002F6BC3"/>
    <w:rsid w:val="002F6C2C"/>
    <w:rsid w:val="002F6DFC"/>
    <w:rsid w:val="002F6E5C"/>
    <w:rsid w:val="002F7027"/>
    <w:rsid w:val="002F70FF"/>
    <w:rsid w:val="002F715E"/>
    <w:rsid w:val="002F7166"/>
    <w:rsid w:val="002F7313"/>
    <w:rsid w:val="002F7458"/>
    <w:rsid w:val="002F7535"/>
    <w:rsid w:val="002F7581"/>
    <w:rsid w:val="002F764B"/>
    <w:rsid w:val="002F778D"/>
    <w:rsid w:val="002F7792"/>
    <w:rsid w:val="002F7969"/>
    <w:rsid w:val="002F796B"/>
    <w:rsid w:val="002F7A1D"/>
    <w:rsid w:val="002F7AA8"/>
    <w:rsid w:val="002F7BAC"/>
    <w:rsid w:val="002F7C75"/>
    <w:rsid w:val="002F7C7C"/>
    <w:rsid w:val="002F7CB4"/>
    <w:rsid w:val="002F7D84"/>
    <w:rsid w:val="002F7F0C"/>
    <w:rsid w:val="00300366"/>
    <w:rsid w:val="0030070A"/>
    <w:rsid w:val="00300711"/>
    <w:rsid w:val="0030088B"/>
    <w:rsid w:val="003008B6"/>
    <w:rsid w:val="0030094D"/>
    <w:rsid w:val="00300A19"/>
    <w:rsid w:val="00300A42"/>
    <w:rsid w:val="00300B38"/>
    <w:rsid w:val="00300C8B"/>
    <w:rsid w:val="00300CA8"/>
    <w:rsid w:val="00300D58"/>
    <w:rsid w:val="00300D73"/>
    <w:rsid w:val="003010A9"/>
    <w:rsid w:val="003010AF"/>
    <w:rsid w:val="00301258"/>
    <w:rsid w:val="00301295"/>
    <w:rsid w:val="003013B4"/>
    <w:rsid w:val="003015E7"/>
    <w:rsid w:val="003015FC"/>
    <w:rsid w:val="0030160E"/>
    <w:rsid w:val="00301687"/>
    <w:rsid w:val="003016DD"/>
    <w:rsid w:val="003017DF"/>
    <w:rsid w:val="003017FF"/>
    <w:rsid w:val="00301863"/>
    <w:rsid w:val="00301916"/>
    <w:rsid w:val="003019C6"/>
    <w:rsid w:val="00301B2C"/>
    <w:rsid w:val="00301CC8"/>
    <w:rsid w:val="00301DAB"/>
    <w:rsid w:val="00301EB6"/>
    <w:rsid w:val="00302037"/>
    <w:rsid w:val="003020C8"/>
    <w:rsid w:val="003020E3"/>
    <w:rsid w:val="00302335"/>
    <w:rsid w:val="00302349"/>
    <w:rsid w:val="00302374"/>
    <w:rsid w:val="00302482"/>
    <w:rsid w:val="003024B1"/>
    <w:rsid w:val="00302547"/>
    <w:rsid w:val="003026B1"/>
    <w:rsid w:val="0030280D"/>
    <w:rsid w:val="00302850"/>
    <w:rsid w:val="00302922"/>
    <w:rsid w:val="00302A76"/>
    <w:rsid w:val="00302D9E"/>
    <w:rsid w:val="00302DC0"/>
    <w:rsid w:val="00302E01"/>
    <w:rsid w:val="00302E69"/>
    <w:rsid w:val="00302E7A"/>
    <w:rsid w:val="00302FB5"/>
    <w:rsid w:val="00302FBC"/>
    <w:rsid w:val="00302FE3"/>
    <w:rsid w:val="00303030"/>
    <w:rsid w:val="003031D3"/>
    <w:rsid w:val="003032E4"/>
    <w:rsid w:val="003033BE"/>
    <w:rsid w:val="003034F3"/>
    <w:rsid w:val="003036FF"/>
    <w:rsid w:val="003037EF"/>
    <w:rsid w:val="00303812"/>
    <w:rsid w:val="00303AAF"/>
    <w:rsid w:val="00303BD2"/>
    <w:rsid w:val="00303C0D"/>
    <w:rsid w:val="00303C35"/>
    <w:rsid w:val="00303C78"/>
    <w:rsid w:val="00303D99"/>
    <w:rsid w:val="00303ED1"/>
    <w:rsid w:val="00304037"/>
    <w:rsid w:val="003042BD"/>
    <w:rsid w:val="0030469F"/>
    <w:rsid w:val="003047C2"/>
    <w:rsid w:val="0030483A"/>
    <w:rsid w:val="003049F6"/>
    <w:rsid w:val="00304C42"/>
    <w:rsid w:val="00304D34"/>
    <w:rsid w:val="00304D49"/>
    <w:rsid w:val="00304DF6"/>
    <w:rsid w:val="00304E95"/>
    <w:rsid w:val="0030521D"/>
    <w:rsid w:val="0030535D"/>
    <w:rsid w:val="00305376"/>
    <w:rsid w:val="003053C6"/>
    <w:rsid w:val="00305458"/>
    <w:rsid w:val="0030554A"/>
    <w:rsid w:val="00305612"/>
    <w:rsid w:val="003056B9"/>
    <w:rsid w:val="003058C5"/>
    <w:rsid w:val="003058EF"/>
    <w:rsid w:val="003059F8"/>
    <w:rsid w:val="00305AAB"/>
    <w:rsid w:val="00305E25"/>
    <w:rsid w:val="00305F3A"/>
    <w:rsid w:val="00305F6C"/>
    <w:rsid w:val="0030607C"/>
    <w:rsid w:val="003062E0"/>
    <w:rsid w:val="003062E8"/>
    <w:rsid w:val="0030645B"/>
    <w:rsid w:val="003067D3"/>
    <w:rsid w:val="003067F2"/>
    <w:rsid w:val="00306815"/>
    <w:rsid w:val="00306B07"/>
    <w:rsid w:val="00306B86"/>
    <w:rsid w:val="00306BB1"/>
    <w:rsid w:val="00306C9A"/>
    <w:rsid w:val="00306D7A"/>
    <w:rsid w:val="00306F90"/>
    <w:rsid w:val="00307064"/>
    <w:rsid w:val="0030735F"/>
    <w:rsid w:val="003074FD"/>
    <w:rsid w:val="00307525"/>
    <w:rsid w:val="0030755B"/>
    <w:rsid w:val="003076B3"/>
    <w:rsid w:val="00307B9D"/>
    <w:rsid w:val="00307DDC"/>
    <w:rsid w:val="00307E6B"/>
    <w:rsid w:val="00310174"/>
    <w:rsid w:val="00310336"/>
    <w:rsid w:val="00310366"/>
    <w:rsid w:val="003103F8"/>
    <w:rsid w:val="0031060D"/>
    <w:rsid w:val="0031064F"/>
    <w:rsid w:val="0031067C"/>
    <w:rsid w:val="00310AF3"/>
    <w:rsid w:val="00310C32"/>
    <w:rsid w:val="00310CA4"/>
    <w:rsid w:val="00310F48"/>
    <w:rsid w:val="00310F95"/>
    <w:rsid w:val="0031100C"/>
    <w:rsid w:val="0031107B"/>
    <w:rsid w:val="00311255"/>
    <w:rsid w:val="003112CF"/>
    <w:rsid w:val="00311324"/>
    <w:rsid w:val="0031134F"/>
    <w:rsid w:val="00311374"/>
    <w:rsid w:val="00311377"/>
    <w:rsid w:val="003113A7"/>
    <w:rsid w:val="003116F2"/>
    <w:rsid w:val="00311733"/>
    <w:rsid w:val="003117A9"/>
    <w:rsid w:val="003117B9"/>
    <w:rsid w:val="0031197B"/>
    <w:rsid w:val="00311A95"/>
    <w:rsid w:val="00311C49"/>
    <w:rsid w:val="00311CA2"/>
    <w:rsid w:val="00311D10"/>
    <w:rsid w:val="00311D19"/>
    <w:rsid w:val="0031210E"/>
    <w:rsid w:val="00312207"/>
    <w:rsid w:val="0031231B"/>
    <w:rsid w:val="003124A7"/>
    <w:rsid w:val="003125EA"/>
    <w:rsid w:val="003127BC"/>
    <w:rsid w:val="003129E8"/>
    <w:rsid w:val="00312A5A"/>
    <w:rsid w:val="00312B2A"/>
    <w:rsid w:val="00312B32"/>
    <w:rsid w:val="00312C22"/>
    <w:rsid w:val="00312CCB"/>
    <w:rsid w:val="00313132"/>
    <w:rsid w:val="003132CB"/>
    <w:rsid w:val="0031330A"/>
    <w:rsid w:val="00313311"/>
    <w:rsid w:val="0031348E"/>
    <w:rsid w:val="00313647"/>
    <w:rsid w:val="0031369B"/>
    <w:rsid w:val="00313943"/>
    <w:rsid w:val="00313BD2"/>
    <w:rsid w:val="00313BD6"/>
    <w:rsid w:val="00313E26"/>
    <w:rsid w:val="00313ED4"/>
    <w:rsid w:val="00313FF7"/>
    <w:rsid w:val="003140D3"/>
    <w:rsid w:val="0031425E"/>
    <w:rsid w:val="003147C7"/>
    <w:rsid w:val="00314B5B"/>
    <w:rsid w:val="00314CBD"/>
    <w:rsid w:val="00314D27"/>
    <w:rsid w:val="00314E14"/>
    <w:rsid w:val="00314EF1"/>
    <w:rsid w:val="00314F5B"/>
    <w:rsid w:val="00314FF2"/>
    <w:rsid w:val="00315057"/>
    <w:rsid w:val="0031505C"/>
    <w:rsid w:val="003150D8"/>
    <w:rsid w:val="0031510C"/>
    <w:rsid w:val="0031515A"/>
    <w:rsid w:val="003152A8"/>
    <w:rsid w:val="003152DA"/>
    <w:rsid w:val="003153AA"/>
    <w:rsid w:val="003154B9"/>
    <w:rsid w:val="003154E2"/>
    <w:rsid w:val="00315502"/>
    <w:rsid w:val="00315527"/>
    <w:rsid w:val="003156E6"/>
    <w:rsid w:val="003157E1"/>
    <w:rsid w:val="00315937"/>
    <w:rsid w:val="003159B9"/>
    <w:rsid w:val="00315D10"/>
    <w:rsid w:val="00315DBB"/>
    <w:rsid w:val="00315EC9"/>
    <w:rsid w:val="00315F96"/>
    <w:rsid w:val="00315FDA"/>
    <w:rsid w:val="003160A9"/>
    <w:rsid w:val="003162F5"/>
    <w:rsid w:val="003163A0"/>
    <w:rsid w:val="00316486"/>
    <w:rsid w:val="003164F7"/>
    <w:rsid w:val="00316671"/>
    <w:rsid w:val="0031678F"/>
    <w:rsid w:val="00316807"/>
    <w:rsid w:val="003169A3"/>
    <w:rsid w:val="00316A60"/>
    <w:rsid w:val="00316A91"/>
    <w:rsid w:val="00316C25"/>
    <w:rsid w:val="00316E6D"/>
    <w:rsid w:val="0031732F"/>
    <w:rsid w:val="0031744A"/>
    <w:rsid w:val="00317454"/>
    <w:rsid w:val="00317481"/>
    <w:rsid w:val="00317608"/>
    <w:rsid w:val="0031763E"/>
    <w:rsid w:val="0031765C"/>
    <w:rsid w:val="003178B6"/>
    <w:rsid w:val="0031791D"/>
    <w:rsid w:val="0031793A"/>
    <w:rsid w:val="003179E0"/>
    <w:rsid w:val="00317A53"/>
    <w:rsid w:val="00317C8E"/>
    <w:rsid w:val="00317D4D"/>
    <w:rsid w:val="00317E97"/>
    <w:rsid w:val="00317EB4"/>
    <w:rsid w:val="00317FAF"/>
    <w:rsid w:val="00317FD6"/>
    <w:rsid w:val="00317FF4"/>
    <w:rsid w:val="00320017"/>
    <w:rsid w:val="003200F5"/>
    <w:rsid w:val="00320142"/>
    <w:rsid w:val="003204F0"/>
    <w:rsid w:val="00320572"/>
    <w:rsid w:val="003205C9"/>
    <w:rsid w:val="003207C1"/>
    <w:rsid w:val="003207FD"/>
    <w:rsid w:val="0032097E"/>
    <w:rsid w:val="00320A17"/>
    <w:rsid w:val="00320A8D"/>
    <w:rsid w:val="00320AB9"/>
    <w:rsid w:val="00320B27"/>
    <w:rsid w:val="00320C01"/>
    <w:rsid w:val="00320C45"/>
    <w:rsid w:val="00320CA4"/>
    <w:rsid w:val="00320D1D"/>
    <w:rsid w:val="00320D9F"/>
    <w:rsid w:val="00320E03"/>
    <w:rsid w:val="003210C3"/>
    <w:rsid w:val="00321108"/>
    <w:rsid w:val="0032114F"/>
    <w:rsid w:val="0032118D"/>
    <w:rsid w:val="00321234"/>
    <w:rsid w:val="0032129E"/>
    <w:rsid w:val="00321444"/>
    <w:rsid w:val="003214FC"/>
    <w:rsid w:val="00321672"/>
    <w:rsid w:val="003216FA"/>
    <w:rsid w:val="00321899"/>
    <w:rsid w:val="003218A1"/>
    <w:rsid w:val="00321ABC"/>
    <w:rsid w:val="00321C5A"/>
    <w:rsid w:val="00321EBA"/>
    <w:rsid w:val="00321ED5"/>
    <w:rsid w:val="00321F81"/>
    <w:rsid w:val="00322053"/>
    <w:rsid w:val="0032216D"/>
    <w:rsid w:val="003221F8"/>
    <w:rsid w:val="0032227C"/>
    <w:rsid w:val="003222ED"/>
    <w:rsid w:val="00322375"/>
    <w:rsid w:val="00322516"/>
    <w:rsid w:val="00322528"/>
    <w:rsid w:val="0032258A"/>
    <w:rsid w:val="003225E9"/>
    <w:rsid w:val="00322767"/>
    <w:rsid w:val="003228FD"/>
    <w:rsid w:val="003229D3"/>
    <w:rsid w:val="00322B00"/>
    <w:rsid w:val="00322B3B"/>
    <w:rsid w:val="00322B58"/>
    <w:rsid w:val="00322B69"/>
    <w:rsid w:val="00322CC2"/>
    <w:rsid w:val="00322D94"/>
    <w:rsid w:val="00322DE7"/>
    <w:rsid w:val="00322E3F"/>
    <w:rsid w:val="00322EB3"/>
    <w:rsid w:val="00322F6D"/>
    <w:rsid w:val="00323087"/>
    <w:rsid w:val="00323200"/>
    <w:rsid w:val="00323203"/>
    <w:rsid w:val="003232C1"/>
    <w:rsid w:val="0032340C"/>
    <w:rsid w:val="003234FE"/>
    <w:rsid w:val="00323715"/>
    <w:rsid w:val="00323744"/>
    <w:rsid w:val="003237CC"/>
    <w:rsid w:val="00323B60"/>
    <w:rsid w:val="00323C30"/>
    <w:rsid w:val="00323DA2"/>
    <w:rsid w:val="00323EBB"/>
    <w:rsid w:val="00323FC3"/>
    <w:rsid w:val="00324180"/>
    <w:rsid w:val="00324466"/>
    <w:rsid w:val="00324494"/>
    <w:rsid w:val="0032458C"/>
    <w:rsid w:val="00324652"/>
    <w:rsid w:val="00324929"/>
    <w:rsid w:val="00324DE6"/>
    <w:rsid w:val="00324EA3"/>
    <w:rsid w:val="00325074"/>
    <w:rsid w:val="00325120"/>
    <w:rsid w:val="00325127"/>
    <w:rsid w:val="003253B5"/>
    <w:rsid w:val="0032546A"/>
    <w:rsid w:val="0032572E"/>
    <w:rsid w:val="00325A02"/>
    <w:rsid w:val="00325A52"/>
    <w:rsid w:val="00325BA5"/>
    <w:rsid w:val="00325CF8"/>
    <w:rsid w:val="00325D88"/>
    <w:rsid w:val="00325EE1"/>
    <w:rsid w:val="00325F13"/>
    <w:rsid w:val="003262D0"/>
    <w:rsid w:val="00326336"/>
    <w:rsid w:val="00326408"/>
    <w:rsid w:val="0032651E"/>
    <w:rsid w:val="003266C5"/>
    <w:rsid w:val="003266FF"/>
    <w:rsid w:val="00326826"/>
    <w:rsid w:val="003268DE"/>
    <w:rsid w:val="00326A71"/>
    <w:rsid w:val="00326A8C"/>
    <w:rsid w:val="00326AD3"/>
    <w:rsid w:val="00326BE3"/>
    <w:rsid w:val="00326D4B"/>
    <w:rsid w:val="00326E7F"/>
    <w:rsid w:val="00326F94"/>
    <w:rsid w:val="0032704C"/>
    <w:rsid w:val="0032705A"/>
    <w:rsid w:val="0032705D"/>
    <w:rsid w:val="003270E4"/>
    <w:rsid w:val="00327385"/>
    <w:rsid w:val="003274CA"/>
    <w:rsid w:val="00327730"/>
    <w:rsid w:val="00327828"/>
    <w:rsid w:val="003278FF"/>
    <w:rsid w:val="0032790C"/>
    <w:rsid w:val="00327B7D"/>
    <w:rsid w:val="00327BEA"/>
    <w:rsid w:val="00327FDB"/>
    <w:rsid w:val="003300D4"/>
    <w:rsid w:val="00330101"/>
    <w:rsid w:val="003303C4"/>
    <w:rsid w:val="00330479"/>
    <w:rsid w:val="003304C8"/>
    <w:rsid w:val="00330511"/>
    <w:rsid w:val="0033058E"/>
    <w:rsid w:val="00330591"/>
    <w:rsid w:val="00330624"/>
    <w:rsid w:val="0033062A"/>
    <w:rsid w:val="0033062B"/>
    <w:rsid w:val="0033065E"/>
    <w:rsid w:val="00330699"/>
    <w:rsid w:val="00330755"/>
    <w:rsid w:val="003307E5"/>
    <w:rsid w:val="003309DD"/>
    <w:rsid w:val="00330BAC"/>
    <w:rsid w:val="00330BB4"/>
    <w:rsid w:val="00330BC6"/>
    <w:rsid w:val="00330CDB"/>
    <w:rsid w:val="00330DFE"/>
    <w:rsid w:val="00330E33"/>
    <w:rsid w:val="00330EB5"/>
    <w:rsid w:val="00330F05"/>
    <w:rsid w:val="00330F0D"/>
    <w:rsid w:val="0033110D"/>
    <w:rsid w:val="003312F0"/>
    <w:rsid w:val="0033130A"/>
    <w:rsid w:val="003313A0"/>
    <w:rsid w:val="003313EE"/>
    <w:rsid w:val="0033143E"/>
    <w:rsid w:val="003315EC"/>
    <w:rsid w:val="003315F5"/>
    <w:rsid w:val="003316D0"/>
    <w:rsid w:val="0033173E"/>
    <w:rsid w:val="00331791"/>
    <w:rsid w:val="003317CD"/>
    <w:rsid w:val="0033192F"/>
    <w:rsid w:val="00331C10"/>
    <w:rsid w:val="00331D83"/>
    <w:rsid w:val="00331F74"/>
    <w:rsid w:val="00332083"/>
    <w:rsid w:val="00332283"/>
    <w:rsid w:val="0033262F"/>
    <w:rsid w:val="0033265C"/>
    <w:rsid w:val="00332718"/>
    <w:rsid w:val="00332800"/>
    <w:rsid w:val="0033280A"/>
    <w:rsid w:val="00332A1E"/>
    <w:rsid w:val="00332A5B"/>
    <w:rsid w:val="00332A84"/>
    <w:rsid w:val="00332B0F"/>
    <w:rsid w:val="00332B5A"/>
    <w:rsid w:val="00332C22"/>
    <w:rsid w:val="00332C93"/>
    <w:rsid w:val="00332CFF"/>
    <w:rsid w:val="00332DE7"/>
    <w:rsid w:val="00332DEB"/>
    <w:rsid w:val="00332DF8"/>
    <w:rsid w:val="00332F37"/>
    <w:rsid w:val="00332F4E"/>
    <w:rsid w:val="00332FA3"/>
    <w:rsid w:val="00333120"/>
    <w:rsid w:val="003331CC"/>
    <w:rsid w:val="00333329"/>
    <w:rsid w:val="0033351F"/>
    <w:rsid w:val="003336BF"/>
    <w:rsid w:val="00333703"/>
    <w:rsid w:val="0033379C"/>
    <w:rsid w:val="003338FB"/>
    <w:rsid w:val="00333A7E"/>
    <w:rsid w:val="00333AA8"/>
    <w:rsid w:val="00333AEB"/>
    <w:rsid w:val="00333B6A"/>
    <w:rsid w:val="00333BEA"/>
    <w:rsid w:val="00333C98"/>
    <w:rsid w:val="00333CC5"/>
    <w:rsid w:val="00333E4B"/>
    <w:rsid w:val="0033416E"/>
    <w:rsid w:val="00334180"/>
    <w:rsid w:val="00334220"/>
    <w:rsid w:val="00334312"/>
    <w:rsid w:val="00334351"/>
    <w:rsid w:val="003346CD"/>
    <w:rsid w:val="003346CF"/>
    <w:rsid w:val="00334803"/>
    <w:rsid w:val="00334809"/>
    <w:rsid w:val="003348DF"/>
    <w:rsid w:val="00334944"/>
    <w:rsid w:val="00334A48"/>
    <w:rsid w:val="00334AB8"/>
    <w:rsid w:val="00334E40"/>
    <w:rsid w:val="00334F0A"/>
    <w:rsid w:val="00334FDF"/>
    <w:rsid w:val="00335181"/>
    <w:rsid w:val="00335671"/>
    <w:rsid w:val="003356DB"/>
    <w:rsid w:val="0033583E"/>
    <w:rsid w:val="003358AD"/>
    <w:rsid w:val="003359B7"/>
    <w:rsid w:val="00335A1C"/>
    <w:rsid w:val="00335A29"/>
    <w:rsid w:val="00335A8F"/>
    <w:rsid w:val="00335CF0"/>
    <w:rsid w:val="00335D3B"/>
    <w:rsid w:val="00335DCE"/>
    <w:rsid w:val="00335E74"/>
    <w:rsid w:val="00335E86"/>
    <w:rsid w:val="00335F4A"/>
    <w:rsid w:val="00335F7B"/>
    <w:rsid w:val="00335F98"/>
    <w:rsid w:val="00336152"/>
    <w:rsid w:val="00336207"/>
    <w:rsid w:val="00336307"/>
    <w:rsid w:val="00336333"/>
    <w:rsid w:val="00336511"/>
    <w:rsid w:val="00336779"/>
    <w:rsid w:val="003368B6"/>
    <w:rsid w:val="00336A83"/>
    <w:rsid w:val="00336B27"/>
    <w:rsid w:val="00336D08"/>
    <w:rsid w:val="00336D3A"/>
    <w:rsid w:val="00336D55"/>
    <w:rsid w:val="00336D77"/>
    <w:rsid w:val="00337006"/>
    <w:rsid w:val="0033706F"/>
    <w:rsid w:val="00337126"/>
    <w:rsid w:val="00337196"/>
    <w:rsid w:val="0033739B"/>
    <w:rsid w:val="0033751A"/>
    <w:rsid w:val="0033794A"/>
    <w:rsid w:val="003379FC"/>
    <w:rsid w:val="00337A81"/>
    <w:rsid w:val="00337AC7"/>
    <w:rsid w:val="00337B62"/>
    <w:rsid w:val="00337BCB"/>
    <w:rsid w:val="00337CAA"/>
    <w:rsid w:val="00337E7D"/>
    <w:rsid w:val="00337F2A"/>
    <w:rsid w:val="00337F81"/>
    <w:rsid w:val="003400D6"/>
    <w:rsid w:val="00340234"/>
    <w:rsid w:val="0034038A"/>
    <w:rsid w:val="0034047C"/>
    <w:rsid w:val="003404BD"/>
    <w:rsid w:val="003404FC"/>
    <w:rsid w:val="00340652"/>
    <w:rsid w:val="00340968"/>
    <w:rsid w:val="00340AAF"/>
    <w:rsid w:val="00340B32"/>
    <w:rsid w:val="00340D02"/>
    <w:rsid w:val="00340DB5"/>
    <w:rsid w:val="00340E00"/>
    <w:rsid w:val="00340F75"/>
    <w:rsid w:val="00340F94"/>
    <w:rsid w:val="00341086"/>
    <w:rsid w:val="003411D6"/>
    <w:rsid w:val="003412D2"/>
    <w:rsid w:val="003412DE"/>
    <w:rsid w:val="003414D3"/>
    <w:rsid w:val="00341538"/>
    <w:rsid w:val="003416E0"/>
    <w:rsid w:val="0034174B"/>
    <w:rsid w:val="00341BD0"/>
    <w:rsid w:val="00341C1A"/>
    <w:rsid w:val="003420C3"/>
    <w:rsid w:val="003420EE"/>
    <w:rsid w:val="0034224A"/>
    <w:rsid w:val="003425BC"/>
    <w:rsid w:val="00342653"/>
    <w:rsid w:val="00342685"/>
    <w:rsid w:val="00342C1B"/>
    <w:rsid w:val="00342C48"/>
    <w:rsid w:val="00342CCD"/>
    <w:rsid w:val="00342D7D"/>
    <w:rsid w:val="0034309D"/>
    <w:rsid w:val="003432E8"/>
    <w:rsid w:val="003436BD"/>
    <w:rsid w:val="003436F4"/>
    <w:rsid w:val="0034373B"/>
    <w:rsid w:val="0034374E"/>
    <w:rsid w:val="00343794"/>
    <w:rsid w:val="003438CE"/>
    <w:rsid w:val="00343BDB"/>
    <w:rsid w:val="00343C78"/>
    <w:rsid w:val="00343CE7"/>
    <w:rsid w:val="00343CF8"/>
    <w:rsid w:val="00343D94"/>
    <w:rsid w:val="00343FF7"/>
    <w:rsid w:val="0034434B"/>
    <w:rsid w:val="0034439A"/>
    <w:rsid w:val="003443F8"/>
    <w:rsid w:val="0034458F"/>
    <w:rsid w:val="0034460E"/>
    <w:rsid w:val="00344682"/>
    <w:rsid w:val="0034485C"/>
    <w:rsid w:val="00344AD1"/>
    <w:rsid w:val="00344B4A"/>
    <w:rsid w:val="00344D5E"/>
    <w:rsid w:val="00344D91"/>
    <w:rsid w:val="00344DB7"/>
    <w:rsid w:val="00344DF8"/>
    <w:rsid w:val="00344E5B"/>
    <w:rsid w:val="00344FDD"/>
    <w:rsid w:val="003451E5"/>
    <w:rsid w:val="00345410"/>
    <w:rsid w:val="0034557A"/>
    <w:rsid w:val="00345585"/>
    <w:rsid w:val="003455D9"/>
    <w:rsid w:val="00345688"/>
    <w:rsid w:val="00345700"/>
    <w:rsid w:val="0034573F"/>
    <w:rsid w:val="003458D9"/>
    <w:rsid w:val="00345A74"/>
    <w:rsid w:val="00345A94"/>
    <w:rsid w:val="00345E9D"/>
    <w:rsid w:val="00345F68"/>
    <w:rsid w:val="003461E6"/>
    <w:rsid w:val="0034628E"/>
    <w:rsid w:val="003462E1"/>
    <w:rsid w:val="003463BE"/>
    <w:rsid w:val="00346459"/>
    <w:rsid w:val="00346481"/>
    <w:rsid w:val="00346534"/>
    <w:rsid w:val="0034654A"/>
    <w:rsid w:val="0034658F"/>
    <w:rsid w:val="003468BD"/>
    <w:rsid w:val="0034693F"/>
    <w:rsid w:val="00346974"/>
    <w:rsid w:val="00346A54"/>
    <w:rsid w:val="00346B9D"/>
    <w:rsid w:val="00346DE2"/>
    <w:rsid w:val="00346EC5"/>
    <w:rsid w:val="0034711F"/>
    <w:rsid w:val="0034727A"/>
    <w:rsid w:val="0034762F"/>
    <w:rsid w:val="00347674"/>
    <w:rsid w:val="00347795"/>
    <w:rsid w:val="00347865"/>
    <w:rsid w:val="00347A0B"/>
    <w:rsid w:val="00347A41"/>
    <w:rsid w:val="00347A64"/>
    <w:rsid w:val="00347A6C"/>
    <w:rsid w:val="00347AE3"/>
    <w:rsid w:val="00347D46"/>
    <w:rsid w:val="00347E51"/>
    <w:rsid w:val="00347E72"/>
    <w:rsid w:val="00347F20"/>
    <w:rsid w:val="00347FBA"/>
    <w:rsid w:val="00347FBF"/>
    <w:rsid w:val="003501FF"/>
    <w:rsid w:val="003503D5"/>
    <w:rsid w:val="003504AC"/>
    <w:rsid w:val="0035091F"/>
    <w:rsid w:val="00350996"/>
    <w:rsid w:val="00350BA3"/>
    <w:rsid w:val="00350BD1"/>
    <w:rsid w:val="00350EEE"/>
    <w:rsid w:val="00350F11"/>
    <w:rsid w:val="00350F7A"/>
    <w:rsid w:val="00350FC6"/>
    <w:rsid w:val="0035101E"/>
    <w:rsid w:val="003510B2"/>
    <w:rsid w:val="00351180"/>
    <w:rsid w:val="0035131C"/>
    <w:rsid w:val="00351357"/>
    <w:rsid w:val="003513EC"/>
    <w:rsid w:val="003515AD"/>
    <w:rsid w:val="0035160B"/>
    <w:rsid w:val="003516E3"/>
    <w:rsid w:val="00351916"/>
    <w:rsid w:val="003519B4"/>
    <w:rsid w:val="00351AE8"/>
    <w:rsid w:val="00351B4E"/>
    <w:rsid w:val="00351C55"/>
    <w:rsid w:val="00351DEF"/>
    <w:rsid w:val="00351E5E"/>
    <w:rsid w:val="00351EEF"/>
    <w:rsid w:val="003520C6"/>
    <w:rsid w:val="0035247C"/>
    <w:rsid w:val="0035247D"/>
    <w:rsid w:val="003524A4"/>
    <w:rsid w:val="003526AF"/>
    <w:rsid w:val="0035276D"/>
    <w:rsid w:val="003527AE"/>
    <w:rsid w:val="003527E9"/>
    <w:rsid w:val="0035284D"/>
    <w:rsid w:val="0035291B"/>
    <w:rsid w:val="003529EC"/>
    <w:rsid w:val="00352A39"/>
    <w:rsid w:val="00352B74"/>
    <w:rsid w:val="00352BA5"/>
    <w:rsid w:val="00352DFC"/>
    <w:rsid w:val="00352EE3"/>
    <w:rsid w:val="00352F7C"/>
    <w:rsid w:val="00352FFC"/>
    <w:rsid w:val="00353003"/>
    <w:rsid w:val="00353073"/>
    <w:rsid w:val="003530E4"/>
    <w:rsid w:val="0035311A"/>
    <w:rsid w:val="00353190"/>
    <w:rsid w:val="003531A1"/>
    <w:rsid w:val="00353432"/>
    <w:rsid w:val="0035358A"/>
    <w:rsid w:val="00353711"/>
    <w:rsid w:val="0035380B"/>
    <w:rsid w:val="0035380E"/>
    <w:rsid w:val="00353867"/>
    <w:rsid w:val="00353B69"/>
    <w:rsid w:val="00353B94"/>
    <w:rsid w:val="00353E9D"/>
    <w:rsid w:val="00354156"/>
    <w:rsid w:val="00354AA9"/>
    <w:rsid w:val="00354BEC"/>
    <w:rsid w:val="00354CBC"/>
    <w:rsid w:val="00354F77"/>
    <w:rsid w:val="00354F8C"/>
    <w:rsid w:val="00355383"/>
    <w:rsid w:val="00355394"/>
    <w:rsid w:val="00355909"/>
    <w:rsid w:val="00355A1D"/>
    <w:rsid w:val="00355B5D"/>
    <w:rsid w:val="00355B86"/>
    <w:rsid w:val="00355BBE"/>
    <w:rsid w:val="00355BF4"/>
    <w:rsid w:val="00355F4F"/>
    <w:rsid w:val="00355F75"/>
    <w:rsid w:val="00356254"/>
    <w:rsid w:val="00356430"/>
    <w:rsid w:val="003564D0"/>
    <w:rsid w:val="003565F1"/>
    <w:rsid w:val="003565F7"/>
    <w:rsid w:val="0035662B"/>
    <w:rsid w:val="003566C2"/>
    <w:rsid w:val="00356938"/>
    <w:rsid w:val="003569C4"/>
    <w:rsid w:val="00356A18"/>
    <w:rsid w:val="00356B65"/>
    <w:rsid w:val="00356C41"/>
    <w:rsid w:val="00356C5E"/>
    <w:rsid w:val="00356DCD"/>
    <w:rsid w:val="00356F65"/>
    <w:rsid w:val="00357032"/>
    <w:rsid w:val="003570A6"/>
    <w:rsid w:val="003571E4"/>
    <w:rsid w:val="003572F0"/>
    <w:rsid w:val="003575B7"/>
    <w:rsid w:val="00357623"/>
    <w:rsid w:val="00357655"/>
    <w:rsid w:val="00357745"/>
    <w:rsid w:val="00357810"/>
    <w:rsid w:val="00357843"/>
    <w:rsid w:val="0035785F"/>
    <w:rsid w:val="00357953"/>
    <w:rsid w:val="00357E3C"/>
    <w:rsid w:val="0036005C"/>
    <w:rsid w:val="003600C2"/>
    <w:rsid w:val="003601BF"/>
    <w:rsid w:val="0036025A"/>
    <w:rsid w:val="003603E7"/>
    <w:rsid w:val="003605BE"/>
    <w:rsid w:val="00360648"/>
    <w:rsid w:val="003606D2"/>
    <w:rsid w:val="0036088E"/>
    <w:rsid w:val="0036091D"/>
    <w:rsid w:val="0036091E"/>
    <w:rsid w:val="00360A2B"/>
    <w:rsid w:val="00360A65"/>
    <w:rsid w:val="00360AA3"/>
    <w:rsid w:val="00360B42"/>
    <w:rsid w:val="00360BB6"/>
    <w:rsid w:val="00360C24"/>
    <w:rsid w:val="00360D41"/>
    <w:rsid w:val="00360D79"/>
    <w:rsid w:val="00360D7D"/>
    <w:rsid w:val="00361240"/>
    <w:rsid w:val="003612FA"/>
    <w:rsid w:val="0036136E"/>
    <w:rsid w:val="0036155F"/>
    <w:rsid w:val="003617C5"/>
    <w:rsid w:val="00361928"/>
    <w:rsid w:val="0036192D"/>
    <w:rsid w:val="003619E7"/>
    <w:rsid w:val="00361B14"/>
    <w:rsid w:val="00361B49"/>
    <w:rsid w:val="00361C96"/>
    <w:rsid w:val="00361CF0"/>
    <w:rsid w:val="00361E5F"/>
    <w:rsid w:val="00361EA8"/>
    <w:rsid w:val="00361F13"/>
    <w:rsid w:val="00362005"/>
    <w:rsid w:val="00362229"/>
    <w:rsid w:val="003622D0"/>
    <w:rsid w:val="0036230D"/>
    <w:rsid w:val="00362873"/>
    <w:rsid w:val="003629C3"/>
    <w:rsid w:val="003629E4"/>
    <w:rsid w:val="00362AB5"/>
    <w:rsid w:val="00362AB8"/>
    <w:rsid w:val="00362ADC"/>
    <w:rsid w:val="00362CE8"/>
    <w:rsid w:val="00362D74"/>
    <w:rsid w:val="00362E80"/>
    <w:rsid w:val="00362FA3"/>
    <w:rsid w:val="00363179"/>
    <w:rsid w:val="00363390"/>
    <w:rsid w:val="00363535"/>
    <w:rsid w:val="00363623"/>
    <w:rsid w:val="00363676"/>
    <w:rsid w:val="00363711"/>
    <w:rsid w:val="00363792"/>
    <w:rsid w:val="003637A8"/>
    <w:rsid w:val="0036382A"/>
    <w:rsid w:val="00363830"/>
    <w:rsid w:val="003639CD"/>
    <w:rsid w:val="00363B6C"/>
    <w:rsid w:val="00363BC5"/>
    <w:rsid w:val="00363CAC"/>
    <w:rsid w:val="00363DCE"/>
    <w:rsid w:val="00363DEE"/>
    <w:rsid w:val="0036416B"/>
    <w:rsid w:val="00364375"/>
    <w:rsid w:val="00364477"/>
    <w:rsid w:val="003646B1"/>
    <w:rsid w:val="003646EA"/>
    <w:rsid w:val="003647DB"/>
    <w:rsid w:val="003649FD"/>
    <w:rsid w:val="00364A00"/>
    <w:rsid w:val="00364ABD"/>
    <w:rsid w:val="00364B14"/>
    <w:rsid w:val="00364B2A"/>
    <w:rsid w:val="00364C08"/>
    <w:rsid w:val="00364D7F"/>
    <w:rsid w:val="00364DC8"/>
    <w:rsid w:val="003651A3"/>
    <w:rsid w:val="0036527F"/>
    <w:rsid w:val="00365294"/>
    <w:rsid w:val="003653F0"/>
    <w:rsid w:val="00365518"/>
    <w:rsid w:val="0036599B"/>
    <w:rsid w:val="00365B5E"/>
    <w:rsid w:val="00365F0A"/>
    <w:rsid w:val="00365F99"/>
    <w:rsid w:val="00366723"/>
    <w:rsid w:val="003667A5"/>
    <w:rsid w:val="00366AD8"/>
    <w:rsid w:val="00366AF5"/>
    <w:rsid w:val="00366B18"/>
    <w:rsid w:val="00366C14"/>
    <w:rsid w:val="00366CA3"/>
    <w:rsid w:val="00366E6B"/>
    <w:rsid w:val="00366F2F"/>
    <w:rsid w:val="00366F7E"/>
    <w:rsid w:val="00366FE9"/>
    <w:rsid w:val="00367039"/>
    <w:rsid w:val="003670A4"/>
    <w:rsid w:val="003670B6"/>
    <w:rsid w:val="003671AD"/>
    <w:rsid w:val="00367268"/>
    <w:rsid w:val="00367318"/>
    <w:rsid w:val="0036740B"/>
    <w:rsid w:val="003674CB"/>
    <w:rsid w:val="00367504"/>
    <w:rsid w:val="00367853"/>
    <w:rsid w:val="00367883"/>
    <w:rsid w:val="00367977"/>
    <w:rsid w:val="003679A4"/>
    <w:rsid w:val="00367B03"/>
    <w:rsid w:val="00370037"/>
    <w:rsid w:val="003700B9"/>
    <w:rsid w:val="003700E1"/>
    <w:rsid w:val="003702F2"/>
    <w:rsid w:val="0037046B"/>
    <w:rsid w:val="003704BB"/>
    <w:rsid w:val="00370608"/>
    <w:rsid w:val="0037063A"/>
    <w:rsid w:val="0037076A"/>
    <w:rsid w:val="00370836"/>
    <w:rsid w:val="0037085A"/>
    <w:rsid w:val="0037097F"/>
    <w:rsid w:val="00370984"/>
    <w:rsid w:val="00370B5E"/>
    <w:rsid w:val="00370DA1"/>
    <w:rsid w:val="00370F3C"/>
    <w:rsid w:val="00370FB6"/>
    <w:rsid w:val="00370FBE"/>
    <w:rsid w:val="003710EB"/>
    <w:rsid w:val="0037112E"/>
    <w:rsid w:val="00371415"/>
    <w:rsid w:val="00371479"/>
    <w:rsid w:val="0037147C"/>
    <w:rsid w:val="003714D4"/>
    <w:rsid w:val="00371572"/>
    <w:rsid w:val="003715C6"/>
    <w:rsid w:val="0037161E"/>
    <w:rsid w:val="003716B3"/>
    <w:rsid w:val="00371848"/>
    <w:rsid w:val="00371F1C"/>
    <w:rsid w:val="00371F4F"/>
    <w:rsid w:val="00371FDD"/>
    <w:rsid w:val="00372360"/>
    <w:rsid w:val="003723D7"/>
    <w:rsid w:val="003723DA"/>
    <w:rsid w:val="00372403"/>
    <w:rsid w:val="00372430"/>
    <w:rsid w:val="00372477"/>
    <w:rsid w:val="003725AD"/>
    <w:rsid w:val="00372614"/>
    <w:rsid w:val="0037262A"/>
    <w:rsid w:val="00372970"/>
    <w:rsid w:val="00372B0C"/>
    <w:rsid w:val="00372B7B"/>
    <w:rsid w:val="00372C05"/>
    <w:rsid w:val="00372C0F"/>
    <w:rsid w:val="00372C1B"/>
    <w:rsid w:val="00372CD9"/>
    <w:rsid w:val="00372D0A"/>
    <w:rsid w:val="00372F12"/>
    <w:rsid w:val="003731E5"/>
    <w:rsid w:val="0037321D"/>
    <w:rsid w:val="0037323D"/>
    <w:rsid w:val="00373299"/>
    <w:rsid w:val="003733C3"/>
    <w:rsid w:val="00373420"/>
    <w:rsid w:val="003735C2"/>
    <w:rsid w:val="0037367A"/>
    <w:rsid w:val="00373694"/>
    <w:rsid w:val="003736A5"/>
    <w:rsid w:val="00373843"/>
    <w:rsid w:val="0037395C"/>
    <w:rsid w:val="00373973"/>
    <w:rsid w:val="00373A40"/>
    <w:rsid w:val="00373ACC"/>
    <w:rsid w:val="00373B81"/>
    <w:rsid w:val="00373BFC"/>
    <w:rsid w:val="00373DF7"/>
    <w:rsid w:val="00373E25"/>
    <w:rsid w:val="00373F82"/>
    <w:rsid w:val="003740EF"/>
    <w:rsid w:val="00374263"/>
    <w:rsid w:val="00374317"/>
    <w:rsid w:val="00374531"/>
    <w:rsid w:val="00374715"/>
    <w:rsid w:val="00374727"/>
    <w:rsid w:val="0037473F"/>
    <w:rsid w:val="003748A1"/>
    <w:rsid w:val="003748AB"/>
    <w:rsid w:val="00374952"/>
    <w:rsid w:val="00374AF8"/>
    <w:rsid w:val="00374DB1"/>
    <w:rsid w:val="00374DBB"/>
    <w:rsid w:val="00374E6F"/>
    <w:rsid w:val="00374E71"/>
    <w:rsid w:val="003750B3"/>
    <w:rsid w:val="0037513F"/>
    <w:rsid w:val="0037520B"/>
    <w:rsid w:val="00375248"/>
    <w:rsid w:val="003752D4"/>
    <w:rsid w:val="0037537A"/>
    <w:rsid w:val="0037546D"/>
    <w:rsid w:val="00375580"/>
    <w:rsid w:val="0037575C"/>
    <w:rsid w:val="00375AA2"/>
    <w:rsid w:val="00375AA9"/>
    <w:rsid w:val="00375AC3"/>
    <w:rsid w:val="00375ADA"/>
    <w:rsid w:val="00375E46"/>
    <w:rsid w:val="00375F45"/>
    <w:rsid w:val="00376016"/>
    <w:rsid w:val="00376077"/>
    <w:rsid w:val="0037609A"/>
    <w:rsid w:val="003761D0"/>
    <w:rsid w:val="003763B7"/>
    <w:rsid w:val="003766B8"/>
    <w:rsid w:val="00376765"/>
    <w:rsid w:val="003768BB"/>
    <w:rsid w:val="00376B3A"/>
    <w:rsid w:val="00376BE0"/>
    <w:rsid w:val="00376C46"/>
    <w:rsid w:val="00376D6E"/>
    <w:rsid w:val="00376D77"/>
    <w:rsid w:val="00376FA9"/>
    <w:rsid w:val="0037701C"/>
    <w:rsid w:val="00377055"/>
    <w:rsid w:val="0037709D"/>
    <w:rsid w:val="00377129"/>
    <w:rsid w:val="003771BB"/>
    <w:rsid w:val="0037726F"/>
    <w:rsid w:val="00377479"/>
    <w:rsid w:val="00377578"/>
    <w:rsid w:val="003776C3"/>
    <w:rsid w:val="0037771B"/>
    <w:rsid w:val="003779FD"/>
    <w:rsid w:val="00377ABE"/>
    <w:rsid w:val="00377B97"/>
    <w:rsid w:val="00377D17"/>
    <w:rsid w:val="00377D6B"/>
    <w:rsid w:val="00377D89"/>
    <w:rsid w:val="00377E83"/>
    <w:rsid w:val="00378F4F"/>
    <w:rsid w:val="00380179"/>
    <w:rsid w:val="00380195"/>
    <w:rsid w:val="003801BD"/>
    <w:rsid w:val="0038029C"/>
    <w:rsid w:val="0038036E"/>
    <w:rsid w:val="00380381"/>
    <w:rsid w:val="003804B4"/>
    <w:rsid w:val="0038058B"/>
    <w:rsid w:val="00380827"/>
    <w:rsid w:val="00380BB9"/>
    <w:rsid w:val="00380BFC"/>
    <w:rsid w:val="00380CB4"/>
    <w:rsid w:val="00380D10"/>
    <w:rsid w:val="00380E60"/>
    <w:rsid w:val="00380F1C"/>
    <w:rsid w:val="00380F2A"/>
    <w:rsid w:val="00380F39"/>
    <w:rsid w:val="0038104B"/>
    <w:rsid w:val="00381166"/>
    <w:rsid w:val="00381221"/>
    <w:rsid w:val="003812F0"/>
    <w:rsid w:val="0038155D"/>
    <w:rsid w:val="00381621"/>
    <w:rsid w:val="0038191A"/>
    <w:rsid w:val="00381B40"/>
    <w:rsid w:val="00381CCB"/>
    <w:rsid w:val="00381ED3"/>
    <w:rsid w:val="00381EFE"/>
    <w:rsid w:val="00382032"/>
    <w:rsid w:val="00382120"/>
    <w:rsid w:val="003821F3"/>
    <w:rsid w:val="0038227F"/>
    <w:rsid w:val="00382305"/>
    <w:rsid w:val="0038275C"/>
    <w:rsid w:val="00382ABF"/>
    <w:rsid w:val="00382CDD"/>
    <w:rsid w:val="00382EB8"/>
    <w:rsid w:val="00382F5C"/>
    <w:rsid w:val="0038301B"/>
    <w:rsid w:val="00383085"/>
    <w:rsid w:val="0038340B"/>
    <w:rsid w:val="003834E0"/>
    <w:rsid w:val="0038351A"/>
    <w:rsid w:val="00383551"/>
    <w:rsid w:val="00383584"/>
    <w:rsid w:val="003835C9"/>
    <w:rsid w:val="00383691"/>
    <w:rsid w:val="003837CC"/>
    <w:rsid w:val="0038397F"/>
    <w:rsid w:val="00383C1B"/>
    <w:rsid w:val="00383C20"/>
    <w:rsid w:val="00383DEA"/>
    <w:rsid w:val="00383E3C"/>
    <w:rsid w:val="00383EC5"/>
    <w:rsid w:val="00383FE9"/>
    <w:rsid w:val="003840E5"/>
    <w:rsid w:val="0038418C"/>
    <w:rsid w:val="0038425B"/>
    <w:rsid w:val="0038436D"/>
    <w:rsid w:val="00384495"/>
    <w:rsid w:val="00384578"/>
    <w:rsid w:val="003845B8"/>
    <w:rsid w:val="00384648"/>
    <w:rsid w:val="003846BA"/>
    <w:rsid w:val="003847B4"/>
    <w:rsid w:val="003848D8"/>
    <w:rsid w:val="00384934"/>
    <w:rsid w:val="0038496B"/>
    <w:rsid w:val="00384A4C"/>
    <w:rsid w:val="00384C19"/>
    <w:rsid w:val="00384DC5"/>
    <w:rsid w:val="00384EBE"/>
    <w:rsid w:val="00384F0F"/>
    <w:rsid w:val="003850E0"/>
    <w:rsid w:val="003851CA"/>
    <w:rsid w:val="00385309"/>
    <w:rsid w:val="003853B2"/>
    <w:rsid w:val="003854CC"/>
    <w:rsid w:val="003856DD"/>
    <w:rsid w:val="003856E8"/>
    <w:rsid w:val="00385747"/>
    <w:rsid w:val="003857A9"/>
    <w:rsid w:val="00385864"/>
    <w:rsid w:val="00385967"/>
    <w:rsid w:val="00385978"/>
    <w:rsid w:val="00385ABC"/>
    <w:rsid w:val="00385AC8"/>
    <w:rsid w:val="00385B2B"/>
    <w:rsid w:val="00385D70"/>
    <w:rsid w:val="00385E7F"/>
    <w:rsid w:val="00385FC5"/>
    <w:rsid w:val="00385FD3"/>
    <w:rsid w:val="00386318"/>
    <w:rsid w:val="0038653C"/>
    <w:rsid w:val="00386863"/>
    <w:rsid w:val="003869E7"/>
    <w:rsid w:val="00386E2C"/>
    <w:rsid w:val="00386EE9"/>
    <w:rsid w:val="00386F09"/>
    <w:rsid w:val="00386F2C"/>
    <w:rsid w:val="0038716B"/>
    <w:rsid w:val="00387366"/>
    <w:rsid w:val="00387381"/>
    <w:rsid w:val="00387461"/>
    <w:rsid w:val="003874CA"/>
    <w:rsid w:val="003874E1"/>
    <w:rsid w:val="00387512"/>
    <w:rsid w:val="003877F0"/>
    <w:rsid w:val="00387981"/>
    <w:rsid w:val="003879F4"/>
    <w:rsid w:val="00387A80"/>
    <w:rsid w:val="00387A98"/>
    <w:rsid w:val="00387B8D"/>
    <w:rsid w:val="00387BD3"/>
    <w:rsid w:val="00387C3E"/>
    <w:rsid w:val="00387DD5"/>
    <w:rsid w:val="00387EDA"/>
    <w:rsid w:val="00387F21"/>
    <w:rsid w:val="00390352"/>
    <w:rsid w:val="00390362"/>
    <w:rsid w:val="00390391"/>
    <w:rsid w:val="00390499"/>
    <w:rsid w:val="00390620"/>
    <w:rsid w:val="0039069E"/>
    <w:rsid w:val="003907E7"/>
    <w:rsid w:val="003909E3"/>
    <w:rsid w:val="00390C86"/>
    <w:rsid w:val="00390EF1"/>
    <w:rsid w:val="00391170"/>
    <w:rsid w:val="0039119E"/>
    <w:rsid w:val="003911F8"/>
    <w:rsid w:val="00391237"/>
    <w:rsid w:val="003914B8"/>
    <w:rsid w:val="003915BA"/>
    <w:rsid w:val="003915E5"/>
    <w:rsid w:val="00391778"/>
    <w:rsid w:val="00391BBF"/>
    <w:rsid w:val="00391C24"/>
    <w:rsid w:val="00391EDA"/>
    <w:rsid w:val="00391F5E"/>
    <w:rsid w:val="003920AF"/>
    <w:rsid w:val="003920FD"/>
    <w:rsid w:val="00392133"/>
    <w:rsid w:val="003922A8"/>
    <w:rsid w:val="003923F8"/>
    <w:rsid w:val="003926CB"/>
    <w:rsid w:val="00392854"/>
    <w:rsid w:val="00392AF1"/>
    <w:rsid w:val="00392D91"/>
    <w:rsid w:val="00392F77"/>
    <w:rsid w:val="0039302A"/>
    <w:rsid w:val="0039304E"/>
    <w:rsid w:val="00393177"/>
    <w:rsid w:val="003931C0"/>
    <w:rsid w:val="00393395"/>
    <w:rsid w:val="003933E7"/>
    <w:rsid w:val="0039345A"/>
    <w:rsid w:val="003935B3"/>
    <w:rsid w:val="003935E6"/>
    <w:rsid w:val="003935FA"/>
    <w:rsid w:val="0039381C"/>
    <w:rsid w:val="00393895"/>
    <w:rsid w:val="0039390A"/>
    <w:rsid w:val="00393AB9"/>
    <w:rsid w:val="00393E88"/>
    <w:rsid w:val="00393FB6"/>
    <w:rsid w:val="00393FBF"/>
    <w:rsid w:val="00393FE0"/>
    <w:rsid w:val="00394159"/>
    <w:rsid w:val="00394335"/>
    <w:rsid w:val="003943D0"/>
    <w:rsid w:val="0039441A"/>
    <w:rsid w:val="00394513"/>
    <w:rsid w:val="00394622"/>
    <w:rsid w:val="003948F2"/>
    <w:rsid w:val="00394A70"/>
    <w:rsid w:val="00394CD8"/>
    <w:rsid w:val="00394E2E"/>
    <w:rsid w:val="00394F36"/>
    <w:rsid w:val="0039503F"/>
    <w:rsid w:val="00395098"/>
    <w:rsid w:val="003951BC"/>
    <w:rsid w:val="00395343"/>
    <w:rsid w:val="0039537A"/>
    <w:rsid w:val="003955EF"/>
    <w:rsid w:val="00395755"/>
    <w:rsid w:val="003957A7"/>
    <w:rsid w:val="0039587B"/>
    <w:rsid w:val="0039599D"/>
    <w:rsid w:val="00395A7E"/>
    <w:rsid w:val="00395A7F"/>
    <w:rsid w:val="00395C2B"/>
    <w:rsid w:val="00395CB5"/>
    <w:rsid w:val="00395D4F"/>
    <w:rsid w:val="00395D5C"/>
    <w:rsid w:val="00395FC7"/>
    <w:rsid w:val="00396027"/>
    <w:rsid w:val="003960EE"/>
    <w:rsid w:val="00396173"/>
    <w:rsid w:val="003961D6"/>
    <w:rsid w:val="00396272"/>
    <w:rsid w:val="003962C8"/>
    <w:rsid w:val="0039640B"/>
    <w:rsid w:val="003964F0"/>
    <w:rsid w:val="003965CC"/>
    <w:rsid w:val="003969DC"/>
    <w:rsid w:val="003969F2"/>
    <w:rsid w:val="00396A0E"/>
    <w:rsid w:val="00396C2E"/>
    <w:rsid w:val="00396D00"/>
    <w:rsid w:val="00396F4E"/>
    <w:rsid w:val="00397139"/>
    <w:rsid w:val="00397177"/>
    <w:rsid w:val="00397355"/>
    <w:rsid w:val="0039737D"/>
    <w:rsid w:val="003973B0"/>
    <w:rsid w:val="0039748B"/>
    <w:rsid w:val="003975EA"/>
    <w:rsid w:val="0039770C"/>
    <w:rsid w:val="00397785"/>
    <w:rsid w:val="0039784B"/>
    <w:rsid w:val="003978AE"/>
    <w:rsid w:val="003979A8"/>
    <w:rsid w:val="003979AD"/>
    <w:rsid w:val="00397AAA"/>
    <w:rsid w:val="00397D4D"/>
    <w:rsid w:val="00397D72"/>
    <w:rsid w:val="00397DD6"/>
    <w:rsid w:val="00397ECB"/>
    <w:rsid w:val="00397F2A"/>
    <w:rsid w:val="00397F65"/>
    <w:rsid w:val="00397FB9"/>
    <w:rsid w:val="003A0054"/>
    <w:rsid w:val="003A01C1"/>
    <w:rsid w:val="003A01F0"/>
    <w:rsid w:val="003A0438"/>
    <w:rsid w:val="003A055D"/>
    <w:rsid w:val="003A059B"/>
    <w:rsid w:val="003A066C"/>
    <w:rsid w:val="003A0713"/>
    <w:rsid w:val="003A0826"/>
    <w:rsid w:val="003A0888"/>
    <w:rsid w:val="003A0A73"/>
    <w:rsid w:val="003A0BCD"/>
    <w:rsid w:val="003A0C07"/>
    <w:rsid w:val="003A0C4E"/>
    <w:rsid w:val="003A0E50"/>
    <w:rsid w:val="003A0E55"/>
    <w:rsid w:val="003A0F64"/>
    <w:rsid w:val="003A0FA7"/>
    <w:rsid w:val="003A103D"/>
    <w:rsid w:val="003A135F"/>
    <w:rsid w:val="003A14A6"/>
    <w:rsid w:val="003A16BE"/>
    <w:rsid w:val="003A180E"/>
    <w:rsid w:val="003A1895"/>
    <w:rsid w:val="003A1944"/>
    <w:rsid w:val="003A1981"/>
    <w:rsid w:val="003A1B2B"/>
    <w:rsid w:val="003A1D65"/>
    <w:rsid w:val="003A1DF4"/>
    <w:rsid w:val="003A1E3B"/>
    <w:rsid w:val="003A2275"/>
    <w:rsid w:val="003A246E"/>
    <w:rsid w:val="003A276E"/>
    <w:rsid w:val="003A2775"/>
    <w:rsid w:val="003A2A37"/>
    <w:rsid w:val="003A2A56"/>
    <w:rsid w:val="003A2A8F"/>
    <w:rsid w:val="003A2B06"/>
    <w:rsid w:val="003A2B1D"/>
    <w:rsid w:val="003A2C50"/>
    <w:rsid w:val="003A2C78"/>
    <w:rsid w:val="003A2CB8"/>
    <w:rsid w:val="003A2FA2"/>
    <w:rsid w:val="003A33E9"/>
    <w:rsid w:val="003A3656"/>
    <w:rsid w:val="003A36D3"/>
    <w:rsid w:val="003A3714"/>
    <w:rsid w:val="003A37C2"/>
    <w:rsid w:val="003A3813"/>
    <w:rsid w:val="003A38AC"/>
    <w:rsid w:val="003A39B9"/>
    <w:rsid w:val="003A3B53"/>
    <w:rsid w:val="003A3B7B"/>
    <w:rsid w:val="003A3CA8"/>
    <w:rsid w:val="003A3CDF"/>
    <w:rsid w:val="003A3EA8"/>
    <w:rsid w:val="003A3EC4"/>
    <w:rsid w:val="003A41C2"/>
    <w:rsid w:val="003A42CA"/>
    <w:rsid w:val="003A42D6"/>
    <w:rsid w:val="003A44A8"/>
    <w:rsid w:val="003A4833"/>
    <w:rsid w:val="003A4836"/>
    <w:rsid w:val="003A494E"/>
    <w:rsid w:val="003A4A22"/>
    <w:rsid w:val="003A4B37"/>
    <w:rsid w:val="003A4BB5"/>
    <w:rsid w:val="003A4CA7"/>
    <w:rsid w:val="003A4DB4"/>
    <w:rsid w:val="003A4F5D"/>
    <w:rsid w:val="003A4FF3"/>
    <w:rsid w:val="003A5132"/>
    <w:rsid w:val="003A52CA"/>
    <w:rsid w:val="003A5446"/>
    <w:rsid w:val="003A5818"/>
    <w:rsid w:val="003A5C45"/>
    <w:rsid w:val="003A5DA5"/>
    <w:rsid w:val="003A5E92"/>
    <w:rsid w:val="003A5F3F"/>
    <w:rsid w:val="003A60EF"/>
    <w:rsid w:val="003A6325"/>
    <w:rsid w:val="003A6484"/>
    <w:rsid w:val="003A64D7"/>
    <w:rsid w:val="003A6576"/>
    <w:rsid w:val="003A6795"/>
    <w:rsid w:val="003A67F9"/>
    <w:rsid w:val="003A6B0A"/>
    <w:rsid w:val="003A6C5A"/>
    <w:rsid w:val="003A6D19"/>
    <w:rsid w:val="003A6FAB"/>
    <w:rsid w:val="003A6FCB"/>
    <w:rsid w:val="003A7214"/>
    <w:rsid w:val="003A7232"/>
    <w:rsid w:val="003A7296"/>
    <w:rsid w:val="003A7300"/>
    <w:rsid w:val="003A73F9"/>
    <w:rsid w:val="003A740D"/>
    <w:rsid w:val="003A7624"/>
    <w:rsid w:val="003A7637"/>
    <w:rsid w:val="003A7799"/>
    <w:rsid w:val="003A79B8"/>
    <w:rsid w:val="003A7BFA"/>
    <w:rsid w:val="003A7C5C"/>
    <w:rsid w:val="003A7DE7"/>
    <w:rsid w:val="003A7E3A"/>
    <w:rsid w:val="003A7E72"/>
    <w:rsid w:val="003A7EE8"/>
    <w:rsid w:val="003A7FBC"/>
    <w:rsid w:val="003AF564"/>
    <w:rsid w:val="003B0180"/>
    <w:rsid w:val="003B0263"/>
    <w:rsid w:val="003B02B6"/>
    <w:rsid w:val="003B08F1"/>
    <w:rsid w:val="003B093D"/>
    <w:rsid w:val="003B09EF"/>
    <w:rsid w:val="003B0A70"/>
    <w:rsid w:val="003B0B0E"/>
    <w:rsid w:val="003B0BD4"/>
    <w:rsid w:val="003B0D55"/>
    <w:rsid w:val="003B0DD4"/>
    <w:rsid w:val="003B0E37"/>
    <w:rsid w:val="003B0F67"/>
    <w:rsid w:val="003B110B"/>
    <w:rsid w:val="003B1167"/>
    <w:rsid w:val="003B1407"/>
    <w:rsid w:val="003B145C"/>
    <w:rsid w:val="003B14D1"/>
    <w:rsid w:val="003B1521"/>
    <w:rsid w:val="003B1829"/>
    <w:rsid w:val="003B1883"/>
    <w:rsid w:val="003B1938"/>
    <w:rsid w:val="003B1A9D"/>
    <w:rsid w:val="003B1D52"/>
    <w:rsid w:val="003B1F82"/>
    <w:rsid w:val="003B2031"/>
    <w:rsid w:val="003B209D"/>
    <w:rsid w:val="003B20AB"/>
    <w:rsid w:val="003B20E4"/>
    <w:rsid w:val="003B2269"/>
    <w:rsid w:val="003B226C"/>
    <w:rsid w:val="003B2287"/>
    <w:rsid w:val="003B22EC"/>
    <w:rsid w:val="003B23E2"/>
    <w:rsid w:val="003B276B"/>
    <w:rsid w:val="003B2800"/>
    <w:rsid w:val="003B28ED"/>
    <w:rsid w:val="003B2939"/>
    <w:rsid w:val="003B2AF1"/>
    <w:rsid w:val="003B2B21"/>
    <w:rsid w:val="003B3004"/>
    <w:rsid w:val="003B3058"/>
    <w:rsid w:val="003B3175"/>
    <w:rsid w:val="003B32A8"/>
    <w:rsid w:val="003B3414"/>
    <w:rsid w:val="003B3441"/>
    <w:rsid w:val="003B36B7"/>
    <w:rsid w:val="003B372F"/>
    <w:rsid w:val="003B3937"/>
    <w:rsid w:val="003B3A75"/>
    <w:rsid w:val="003B3AAA"/>
    <w:rsid w:val="003B3B03"/>
    <w:rsid w:val="003B3B4E"/>
    <w:rsid w:val="003B3BE3"/>
    <w:rsid w:val="003B4086"/>
    <w:rsid w:val="003B41F6"/>
    <w:rsid w:val="003B43DE"/>
    <w:rsid w:val="003B43F9"/>
    <w:rsid w:val="003B451D"/>
    <w:rsid w:val="003B4569"/>
    <w:rsid w:val="003B467F"/>
    <w:rsid w:val="003B473D"/>
    <w:rsid w:val="003B4878"/>
    <w:rsid w:val="003B49D3"/>
    <w:rsid w:val="003B4A55"/>
    <w:rsid w:val="003B4AC7"/>
    <w:rsid w:val="003B4AEC"/>
    <w:rsid w:val="003B4B01"/>
    <w:rsid w:val="003B4EAC"/>
    <w:rsid w:val="003B4EE1"/>
    <w:rsid w:val="003B4F52"/>
    <w:rsid w:val="003B50E2"/>
    <w:rsid w:val="003B514E"/>
    <w:rsid w:val="003B5195"/>
    <w:rsid w:val="003B51FB"/>
    <w:rsid w:val="003B5346"/>
    <w:rsid w:val="003B54FA"/>
    <w:rsid w:val="003B5720"/>
    <w:rsid w:val="003B576A"/>
    <w:rsid w:val="003B57A6"/>
    <w:rsid w:val="003B58F3"/>
    <w:rsid w:val="003B5D4D"/>
    <w:rsid w:val="003B5DE6"/>
    <w:rsid w:val="003B60DF"/>
    <w:rsid w:val="003B618E"/>
    <w:rsid w:val="003B619F"/>
    <w:rsid w:val="003B6348"/>
    <w:rsid w:val="003B63D9"/>
    <w:rsid w:val="003B650E"/>
    <w:rsid w:val="003B67BB"/>
    <w:rsid w:val="003B68A5"/>
    <w:rsid w:val="003B68F2"/>
    <w:rsid w:val="003B6925"/>
    <w:rsid w:val="003B695A"/>
    <w:rsid w:val="003B69DD"/>
    <w:rsid w:val="003B6A3E"/>
    <w:rsid w:val="003B6AE0"/>
    <w:rsid w:val="003B6AE3"/>
    <w:rsid w:val="003B6B42"/>
    <w:rsid w:val="003B6C25"/>
    <w:rsid w:val="003B6EEA"/>
    <w:rsid w:val="003B6F50"/>
    <w:rsid w:val="003B6FF3"/>
    <w:rsid w:val="003B7069"/>
    <w:rsid w:val="003B7088"/>
    <w:rsid w:val="003B740E"/>
    <w:rsid w:val="003B76FB"/>
    <w:rsid w:val="003B7762"/>
    <w:rsid w:val="003B776A"/>
    <w:rsid w:val="003B7A5F"/>
    <w:rsid w:val="003B7A99"/>
    <w:rsid w:val="003B7B55"/>
    <w:rsid w:val="003B7BD0"/>
    <w:rsid w:val="003B7E23"/>
    <w:rsid w:val="003B7FD4"/>
    <w:rsid w:val="003B7FD9"/>
    <w:rsid w:val="003C020C"/>
    <w:rsid w:val="003C0645"/>
    <w:rsid w:val="003C0738"/>
    <w:rsid w:val="003C07BB"/>
    <w:rsid w:val="003C07D7"/>
    <w:rsid w:val="003C0A71"/>
    <w:rsid w:val="003C0AFB"/>
    <w:rsid w:val="003C0FF5"/>
    <w:rsid w:val="003C1137"/>
    <w:rsid w:val="003C113F"/>
    <w:rsid w:val="003C1150"/>
    <w:rsid w:val="003C138C"/>
    <w:rsid w:val="003C15B6"/>
    <w:rsid w:val="003C16E4"/>
    <w:rsid w:val="003C1715"/>
    <w:rsid w:val="003C1A2B"/>
    <w:rsid w:val="003C1B5C"/>
    <w:rsid w:val="003C215B"/>
    <w:rsid w:val="003C256D"/>
    <w:rsid w:val="003C25E6"/>
    <w:rsid w:val="003C26B6"/>
    <w:rsid w:val="003C28DB"/>
    <w:rsid w:val="003C28FA"/>
    <w:rsid w:val="003C2951"/>
    <w:rsid w:val="003C2BF0"/>
    <w:rsid w:val="003C2DBA"/>
    <w:rsid w:val="003C2F8F"/>
    <w:rsid w:val="003C2FD3"/>
    <w:rsid w:val="003C3108"/>
    <w:rsid w:val="003C335B"/>
    <w:rsid w:val="003C33DD"/>
    <w:rsid w:val="003C351D"/>
    <w:rsid w:val="003C35C0"/>
    <w:rsid w:val="003C367D"/>
    <w:rsid w:val="003C377B"/>
    <w:rsid w:val="003C38E2"/>
    <w:rsid w:val="003C3AF8"/>
    <w:rsid w:val="003C3B9E"/>
    <w:rsid w:val="003C3C74"/>
    <w:rsid w:val="003C3EF5"/>
    <w:rsid w:val="003C3F72"/>
    <w:rsid w:val="003C4065"/>
    <w:rsid w:val="003C43B8"/>
    <w:rsid w:val="003C4507"/>
    <w:rsid w:val="003C451B"/>
    <w:rsid w:val="003C45AB"/>
    <w:rsid w:val="003C4731"/>
    <w:rsid w:val="003C4A77"/>
    <w:rsid w:val="003C4A98"/>
    <w:rsid w:val="003C4AAA"/>
    <w:rsid w:val="003C4C92"/>
    <w:rsid w:val="003C4E50"/>
    <w:rsid w:val="003C50AB"/>
    <w:rsid w:val="003C5108"/>
    <w:rsid w:val="003C511B"/>
    <w:rsid w:val="003C5177"/>
    <w:rsid w:val="003C52DD"/>
    <w:rsid w:val="003C535F"/>
    <w:rsid w:val="003C56D1"/>
    <w:rsid w:val="003C5716"/>
    <w:rsid w:val="003C572B"/>
    <w:rsid w:val="003C5752"/>
    <w:rsid w:val="003C5857"/>
    <w:rsid w:val="003C59E2"/>
    <w:rsid w:val="003C5ADC"/>
    <w:rsid w:val="003C5CBB"/>
    <w:rsid w:val="003C5CFD"/>
    <w:rsid w:val="003C5D91"/>
    <w:rsid w:val="003C5DB2"/>
    <w:rsid w:val="003C5F43"/>
    <w:rsid w:val="003C60DD"/>
    <w:rsid w:val="003C63F0"/>
    <w:rsid w:val="003C6557"/>
    <w:rsid w:val="003C6589"/>
    <w:rsid w:val="003C65C6"/>
    <w:rsid w:val="003C6773"/>
    <w:rsid w:val="003C6B19"/>
    <w:rsid w:val="003C6B3C"/>
    <w:rsid w:val="003C6BB7"/>
    <w:rsid w:val="003C6D36"/>
    <w:rsid w:val="003C6D46"/>
    <w:rsid w:val="003C6FC7"/>
    <w:rsid w:val="003C7094"/>
    <w:rsid w:val="003C70D7"/>
    <w:rsid w:val="003C71B2"/>
    <w:rsid w:val="003C727C"/>
    <w:rsid w:val="003C73C9"/>
    <w:rsid w:val="003C76A1"/>
    <w:rsid w:val="003C785C"/>
    <w:rsid w:val="003C7868"/>
    <w:rsid w:val="003C7C38"/>
    <w:rsid w:val="003C7C47"/>
    <w:rsid w:val="003C7E60"/>
    <w:rsid w:val="003C7E89"/>
    <w:rsid w:val="003C7F59"/>
    <w:rsid w:val="003C7FDB"/>
    <w:rsid w:val="003C7FE2"/>
    <w:rsid w:val="003D0099"/>
    <w:rsid w:val="003D00E0"/>
    <w:rsid w:val="003D02EC"/>
    <w:rsid w:val="003D04FA"/>
    <w:rsid w:val="003D05DD"/>
    <w:rsid w:val="003D0690"/>
    <w:rsid w:val="003D0A16"/>
    <w:rsid w:val="003D0CA1"/>
    <w:rsid w:val="003D0D60"/>
    <w:rsid w:val="003D128F"/>
    <w:rsid w:val="003D1305"/>
    <w:rsid w:val="003D1539"/>
    <w:rsid w:val="003D1726"/>
    <w:rsid w:val="003D18BD"/>
    <w:rsid w:val="003D1A5A"/>
    <w:rsid w:val="003D1AC0"/>
    <w:rsid w:val="003D1DFB"/>
    <w:rsid w:val="003D1E1D"/>
    <w:rsid w:val="003D207B"/>
    <w:rsid w:val="003D2297"/>
    <w:rsid w:val="003D2357"/>
    <w:rsid w:val="003D248A"/>
    <w:rsid w:val="003D24E3"/>
    <w:rsid w:val="003D2609"/>
    <w:rsid w:val="003D261D"/>
    <w:rsid w:val="003D263D"/>
    <w:rsid w:val="003D26E8"/>
    <w:rsid w:val="003D2AA4"/>
    <w:rsid w:val="003D2B31"/>
    <w:rsid w:val="003D2C46"/>
    <w:rsid w:val="003D2CDC"/>
    <w:rsid w:val="003D2F8B"/>
    <w:rsid w:val="003D31DE"/>
    <w:rsid w:val="003D343E"/>
    <w:rsid w:val="003D38DF"/>
    <w:rsid w:val="003D396C"/>
    <w:rsid w:val="003D3A62"/>
    <w:rsid w:val="003D411A"/>
    <w:rsid w:val="003D4156"/>
    <w:rsid w:val="003D4159"/>
    <w:rsid w:val="003D41F7"/>
    <w:rsid w:val="003D4210"/>
    <w:rsid w:val="003D429B"/>
    <w:rsid w:val="003D435A"/>
    <w:rsid w:val="003D4479"/>
    <w:rsid w:val="003D479B"/>
    <w:rsid w:val="003D48BD"/>
    <w:rsid w:val="003D4987"/>
    <w:rsid w:val="003D4A53"/>
    <w:rsid w:val="003D4B8D"/>
    <w:rsid w:val="003D4C38"/>
    <w:rsid w:val="003D4DB8"/>
    <w:rsid w:val="003D4E07"/>
    <w:rsid w:val="003D4E5C"/>
    <w:rsid w:val="003D4EC3"/>
    <w:rsid w:val="003D4ED3"/>
    <w:rsid w:val="003D4F2C"/>
    <w:rsid w:val="003D5059"/>
    <w:rsid w:val="003D508A"/>
    <w:rsid w:val="003D527B"/>
    <w:rsid w:val="003D5348"/>
    <w:rsid w:val="003D563C"/>
    <w:rsid w:val="003D56BF"/>
    <w:rsid w:val="003D59A2"/>
    <w:rsid w:val="003D5AB5"/>
    <w:rsid w:val="003D5B06"/>
    <w:rsid w:val="003D5B39"/>
    <w:rsid w:val="003D5B8B"/>
    <w:rsid w:val="003D5BCF"/>
    <w:rsid w:val="003D5CC5"/>
    <w:rsid w:val="003D5FEC"/>
    <w:rsid w:val="003D61FA"/>
    <w:rsid w:val="003D62C9"/>
    <w:rsid w:val="003D62E6"/>
    <w:rsid w:val="003D64D4"/>
    <w:rsid w:val="003D6593"/>
    <w:rsid w:val="003D6897"/>
    <w:rsid w:val="003D6B37"/>
    <w:rsid w:val="003D6C48"/>
    <w:rsid w:val="003D6C54"/>
    <w:rsid w:val="003D6DA2"/>
    <w:rsid w:val="003D6E5C"/>
    <w:rsid w:val="003D6F81"/>
    <w:rsid w:val="003D7077"/>
    <w:rsid w:val="003D70CC"/>
    <w:rsid w:val="003D720D"/>
    <w:rsid w:val="003D7287"/>
    <w:rsid w:val="003D72D2"/>
    <w:rsid w:val="003D73AF"/>
    <w:rsid w:val="003D7459"/>
    <w:rsid w:val="003D75BF"/>
    <w:rsid w:val="003D7834"/>
    <w:rsid w:val="003D7A31"/>
    <w:rsid w:val="003D7B01"/>
    <w:rsid w:val="003D7BFB"/>
    <w:rsid w:val="003D7C70"/>
    <w:rsid w:val="003E0197"/>
    <w:rsid w:val="003E020F"/>
    <w:rsid w:val="003E0604"/>
    <w:rsid w:val="003E0648"/>
    <w:rsid w:val="003E0663"/>
    <w:rsid w:val="003E0705"/>
    <w:rsid w:val="003E0855"/>
    <w:rsid w:val="003E09C6"/>
    <w:rsid w:val="003E0C4F"/>
    <w:rsid w:val="003E0CFD"/>
    <w:rsid w:val="003E0E36"/>
    <w:rsid w:val="003E0E8D"/>
    <w:rsid w:val="003E0F4F"/>
    <w:rsid w:val="003E0FD3"/>
    <w:rsid w:val="003E10FD"/>
    <w:rsid w:val="003E1358"/>
    <w:rsid w:val="003E1601"/>
    <w:rsid w:val="003E16A9"/>
    <w:rsid w:val="003E18BE"/>
    <w:rsid w:val="003E1905"/>
    <w:rsid w:val="003E1932"/>
    <w:rsid w:val="003E194B"/>
    <w:rsid w:val="003E1955"/>
    <w:rsid w:val="003E19D4"/>
    <w:rsid w:val="003E1A1D"/>
    <w:rsid w:val="003E1A96"/>
    <w:rsid w:val="003E1E07"/>
    <w:rsid w:val="003E1ED0"/>
    <w:rsid w:val="003E20AA"/>
    <w:rsid w:val="003E2208"/>
    <w:rsid w:val="003E23F4"/>
    <w:rsid w:val="003E2544"/>
    <w:rsid w:val="003E255C"/>
    <w:rsid w:val="003E257A"/>
    <w:rsid w:val="003E26A2"/>
    <w:rsid w:val="003E271A"/>
    <w:rsid w:val="003E2B3F"/>
    <w:rsid w:val="003E2BA5"/>
    <w:rsid w:val="003E2BCC"/>
    <w:rsid w:val="003E2C4E"/>
    <w:rsid w:val="003E2D05"/>
    <w:rsid w:val="003E2D3A"/>
    <w:rsid w:val="003E2FA6"/>
    <w:rsid w:val="003E306E"/>
    <w:rsid w:val="003E32E8"/>
    <w:rsid w:val="003E32E9"/>
    <w:rsid w:val="003E3370"/>
    <w:rsid w:val="003E3393"/>
    <w:rsid w:val="003E33B5"/>
    <w:rsid w:val="003E33FB"/>
    <w:rsid w:val="003E37F5"/>
    <w:rsid w:val="003E3879"/>
    <w:rsid w:val="003E392C"/>
    <w:rsid w:val="003E3998"/>
    <w:rsid w:val="003E3CD8"/>
    <w:rsid w:val="003E40DE"/>
    <w:rsid w:val="003E41F7"/>
    <w:rsid w:val="003E42FE"/>
    <w:rsid w:val="003E4511"/>
    <w:rsid w:val="003E4689"/>
    <w:rsid w:val="003E468D"/>
    <w:rsid w:val="003E4799"/>
    <w:rsid w:val="003E4845"/>
    <w:rsid w:val="003E49C7"/>
    <w:rsid w:val="003E4A5A"/>
    <w:rsid w:val="003E4B7E"/>
    <w:rsid w:val="003E4E64"/>
    <w:rsid w:val="003E4F50"/>
    <w:rsid w:val="003E4FA7"/>
    <w:rsid w:val="003E4FB6"/>
    <w:rsid w:val="003E4FCE"/>
    <w:rsid w:val="003E50E5"/>
    <w:rsid w:val="003E5278"/>
    <w:rsid w:val="003E53CA"/>
    <w:rsid w:val="003E5578"/>
    <w:rsid w:val="003E56A9"/>
    <w:rsid w:val="003E56B7"/>
    <w:rsid w:val="003E5827"/>
    <w:rsid w:val="003E593D"/>
    <w:rsid w:val="003E5A94"/>
    <w:rsid w:val="003E5B87"/>
    <w:rsid w:val="003E5DC6"/>
    <w:rsid w:val="003E5EC4"/>
    <w:rsid w:val="003E5F96"/>
    <w:rsid w:val="003E61CE"/>
    <w:rsid w:val="003E62A0"/>
    <w:rsid w:val="003E63AE"/>
    <w:rsid w:val="003E646F"/>
    <w:rsid w:val="003E64EE"/>
    <w:rsid w:val="003E6695"/>
    <w:rsid w:val="003E6BDC"/>
    <w:rsid w:val="003E6D38"/>
    <w:rsid w:val="003E6D78"/>
    <w:rsid w:val="003E6E06"/>
    <w:rsid w:val="003E6E25"/>
    <w:rsid w:val="003E6E82"/>
    <w:rsid w:val="003E70A6"/>
    <w:rsid w:val="003E721A"/>
    <w:rsid w:val="003E73A0"/>
    <w:rsid w:val="003E754D"/>
    <w:rsid w:val="003E768B"/>
    <w:rsid w:val="003E76AB"/>
    <w:rsid w:val="003E77BF"/>
    <w:rsid w:val="003E790C"/>
    <w:rsid w:val="003E7939"/>
    <w:rsid w:val="003E7A52"/>
    <w:rsid w:val="003E7A68"/>
    <w:rsid w:val="003E7C50"/>
    <w:rsid w:val="003E7D67"/>
    <w:rsid w:val="003E7ED2"/>
    <w:rsid w:val="003E7EDE"/>
    <w:rsid w:val="003E7EEE"/>
    <w:rsid w:val="003F00A1"/>
    <w:rsid w:val="003F01A7"/>
    <w:rsid w:val="003F01B3"/>
    <w:rsid w:val="003F0361"/>
    <w:rsid w:val="003F036A"/>
    <w:rsid w:val="003F073F"/>
    <w:rsid w:val="003F074F"/>
    <w:rsid w:val="003F09D3"/>
    <w:rsid w:val="003F0A04"/>
    <w:rsid w:val="003F0A0E"/>
    <w:rsid w:val="003F0AB2"/>
    <w:rsid w:val="003F0C03"/>
    <w:rsid w:val="003F0E29"/>
    <w:rsid w:val="003F0EB0"/>
    <w:rsid w:val="003F0FC4"/>
    <w:rsid w:val="003F1022"/>
    <w:rsid w:val="003F1199"/>
    <w:rsid w:val="003F13D8"/>
    <w:rsid w:val="003F13E5"/>
    <w:rsid w:val="003F1546"/>
    <w:rsid w:val="003F1590"/>
    <w:rsid w:val="003F17A4"/>
    <w:rsid w:val="003F1950"/>
    <w:rsid w:val="003F1C42"/>
    <w:rsid w:val="003F1CFD"/>
    <w:rsid w:val="003F1D4C"/>
    <w:rsid w:val="003F1E9E"/>
    <w:rsid w:val="003F231D"/>
    <w:rsid w:val="003F2328"/>
    <w:rsid w:val="003F238E"/>
    <w:rsid w:val="003F266F"/>
    <w:rsid w:val="003F2753"/>
    <w:rsid w:val="003F27D3"/>
    <w:rsid w:val="003F291E"/>
    <w:rsid w:val="003F2A0D"/>
    <w:rsid w:val="003F2CA4"/>
    <w:rsid w:val="003F2DA1"/>
    <w:rsid w:val="003F2E31"/>
    <w:rsid w:val="003F2F19"/>
    <w:rsid w:val="003F3382"/>
    <w:rsid w:val="003F35FD"/>
    <w:rsid w:val="003F363C"/>
    <w:rsid w:val="003F365C"/>
    <w:rsid w:val="003F3752"/>
    <w:rsid w:val="003F3847"/>
    <w:rsid w:val="003F3961"/>
    <w:rsid w:val="003F3973"/>
    <w:rsid w:val="003F3AED"/>
    <w:rsid w:val="003F3C05"/>
    <w:rsid w:val="003F3C3E"/>
    <w:rsid w:val="003F3CD7"/>
    <w:rsid w:val="003F3D57"/>
    <w:rsid w:val="003F3EB2"/>
    <w:rsid w:val="003F3FED"/>
    <w:rsid w:val="003F4009"/>
    <w:rsid w:val="003F41C5"/>
    <w:rsid w:val="003F41CB"/>
    <w:rsid w:val="003F42A8"/>
    <w:rsid w:val="003F42DA"/>
    <w:rsid w:val="003F4385"/>
    <w:rsid w:val="003F454E"/>
    <w:rsid w:val="003F45EF"/>
    <w:rsid w:val="003F46B9"/>
    <w:rsid w:val="003F4785"/>
    <w:rsid w:val="003F47CA"/>
    <w:rsid w:val="003F492B"/>
    <w:rsid w:val="003F4B39"/>
    <w:rsid w:val="003F4C22"/>
    <w:rsid w:val="003F503E"/>
    <w:rsid w:val="003F5055"/>
    <w:rsid w:val="003F5221"/>
    <w:rsid w:val="003F525E"/>
    <w:rsid w:val="003F5285"/>
    <w:rsid w:val="003F534E"/>
    <w:rsid w:val="003F5407"/>
    <w:rsid w:val="003F56EC"/>
    <w:rsid w:val="003F57EB"/>
    <w:rsid w:val="003F59B8"/>
    <w:rsid w:val="003F5DC4"/>
    <w:rsid w:val="003F5ED5"/>
    <w:rsid w:val="003F5EFD"/>
    <w:rsid w:val="003F5FB4"/>
    <w:rsid w:val="003F6220"/>
    <w:rsid w:val="003F62B7"/>
    <w:rsid w:val="003F638B"/>
    <w:rsid w:val="003F63BB"/>
    <w:rsid w:val="003F63DB"/>
    <w:rsid w:val="003F6506"/>
    <w:rsid w:val="003F6741"/>
    <w:rsid w:val="003F67EF"/>
    <w:rsid w:val="003F687C"/>
    <w:rsid w:val="003F68D0"/>
    <w:rsid w:val="003F694E"/>
    <w:rsid w:val="003F6A35"/>
    <w:rsid w:val="003F6A40"/>
    <w:rsid w:val="003F6AD4"/>
    <w:rsid w:val="003F6B80"/>
    <w:rsid w:val="003F6CC2"/>
    <w:rsid w:val="003F6D4B"/>
    <w:rsid w:val="003F6DC6"/>
    <w:rsid w:val="003F6E94"/>
    <w:rsid w:val="003F703F"/>
    <w:rsid w:val="003F70F7"/>
    <w:rsid w:val="003F73B0"/>
    <w:rsid w:val="003F743E"/>
    <w:rsid w:val="003F755F"/>
    <w:rsid w:val="003F7602"/>
    <w:rsid w:val="003F765C"/>
    <w:rsid w:val="003F7709"/>
    <w:rsid w:val="003F7FAC"/>
    <w:rsid w:val="00400003"/>
    <w:rsid w:val="00400272"/>
    <w:rsid w:val="00400311"/>
    <w:rsid w:val="004003B4"/>
    <w:rsid w:val="004003BA"/>
    <w:rsid w:val="0040067F"/>
    <w:rsid w:val="004006BD"/>
    <w:rsid w:val="00400714"/>
    <w:rsid w:val="00400782"/>
    <w:rsid w:val="004007E1"/>
    <w:rsid w:val="00400995"/>
    <w:rsid w:val="00400B17"/>
    <w:rsid w:val="00400BD5"/>
    <w:rsid w:val="00400D09"/>
    <w:rsid w:val="00400E3A"/>
    <w:rsid w:val="00400E4B"/>
    <w:rsid w:val="00400F06"/>
    <w:rsid w:val="00401245"/>
    <w:rsid w:val="0040129A"/>
    <w:rsid w:val="0040162F"/>
    <w:rsid w:val="004017F3"/>
    <w:rsid w:val="004019AC"/>
    <w:rsid w:val="004019B4"/>
    <w:rsid w:val="00401B7C"/>
    <w:rsid w:val="00401C8F"/>
    <w:rsid w:val="00401D8B"/>
    <w:rsid w:val="00401E16"/>
    <w:rsid w:val="0040200F"/>
    <w:rsid w:val="0040201F"/>
    <w:rsid w:val="004022C5"/>
    <w:rsid w:val="00402372"/>
    <w:rsid w:val="004025AF"/>
    <w:rsid w:val="004025FD"/>
    <w:rsid w:val="00402660"/>
    <w:rsid w:val="0040279D"/>
    <w:rsid w:val="00402827"/>
    <w:rsid w:val="00402839"/>
    <w:rsid w:val="00402875"/>
    <w:rsid w:val="0040291E"/>
    <w:rsid w:val="00402B1F"/>
    <w:rsid w:val="00402BE6"/>
    <w:rsid w:val="00402CDC"/>
    <w:rsid w:val="00402D30"/>
    <w:rsid w:val="00402F4A"/>
    <w:rsid w:val="00402F74"/>
    <w:rsid w:val="004030A2"/>
    <w:rsid w:val="0040310A"/>
    <w:rsid w:val="00403148"/>
    <w:rsid w:val="004032D9"/>
    <w:rsid w:val="004033F8"/>
    <w:rsid w:val="00403428"/>
    <w:rsid w:val="00403593"/>
    <w:rsid w:val="00403748"/>
    <w:rsid w:val="00403FD1"/>
    <w:rsid w:val="00404126"/>
    <w:rsid w:val="0040413D"/>
    <w:rsid w:val="00404219"/>
    <w:rsid w:val="004043E6"/>
    <w:rsid w:val="004044D4"/>
    <w:rsid w:val="00404634"/>
    <w:rsid w:val="00404A9D"/>
    <w:rsid w:val="00404CD9"/>
    <w:rsid w:val="00404DA0"/>
    <w:rsid w:val="00404E75"/>
    <w:rsid w:val="00404EFB"/>
    <w:rsid w:val="004050B4"/>
    <w:rsid w:val="00405159"/>
    <w:rsid w:val="004052C2"/>
    <w:rsid w:val="00405340"/>
    <w:rsid w:val="0040548D"/>
    <w:rsid w:val="0040560A"/>
    <w:rsid w:val="0040581B"/>
    <w:rsid w:val="004059B8"/>
    <w:rsid w:val="00405A27"/>
    <w:rsid w:val="00405B89"/>
    <w:rsid w:val="00405DD1"/>
    <w:rsid w:val="00405F49"/>
    <w:rsid w:val="00405F81"/>
    <w:rsid w:val="00405FF0"/>
    <w:rsid w:val="004060BB"/>
    <w:rsid w:val="00406107"/>
    <w:rsid w:val="0040611F"/>
    <w:rsid w:val="004061FF"/>
    <w:rsid w:val="00406236"/>
    <w:rsid w:val="00406443"/>
    <w:rsid w:val="00406870"/>
    <w:rsid w:val="00406877"/>
    <w:rsid w:val="00406968"/>
    <w:rsid w:val="0040697B"/>
    <w:rsid w:val="004069E8"/>
    <w:rsid w:val="004069F7"/>
    <w:rsid w:val="00406A26"/>
    <w:rsid w:val="00406AF2"/>
    <w:rsid w:val="00406B29"/>
    <w:rsid w:val="00406C7F"/>
    <w:rsid w:val="00406E42"/>
    <w:rsid w:val="00406FC4"/>
    <w:rsid w:val="00406FCD"/>
    <w:rsid w:val="004071AC"/>
    <w:rsid w:val="00407221"/>
    <w:rsid w:val="00407449"/>
    <w:rsid w:val="0040766D"/>
    <w:rsid w:val="00407805"/>
    <w:rsid w:val="00407A77"/>
    <w:rsid w:val="00407AA7"/>
    <w:rsid w:val="0041006A"/>
    <w:rsid w:val="0041024B"/>
    <w:rsid w:val="004102BC"/>
    <w:rsid w:val="0041030D"/>
    <w:rsid w:val="004103D5"/>
    <w:rsid w:val="00410632"/>
    <w:rsid w:val="0041084A"/>
    <w:rsid w:val="004109DF"/>
    <w:rsid w:val="00410ADD"/>
    <w:rsid w:val="00410BC0"/>
    <w:rsid w:val="00410CA0"/>
    <w:rsid w:val="00410D41"/>
    <w:rsid w:val="00410F3B"/>
    <w:rsid w:val="00410F6F"/>
    <w:rsid w:val="004110CB"/>
    <w:rsid w:val="0041116B"/>
    <w:rsid w:val="00411187"/>
    <w:rsid w:val="004111A4"/>
    <w:rsid w:val="00411238"/>
    <w:rsid w:val="0041129B"/>
    <w:rsid w:val="00411349"/>
    <w:rsid w:val="00411500"/>
    <w:rsid w:val="0041156F"/>
    <w:rsid w:val="0041161B"/>
    <w:rsid w:val="0041183D"/>
    <w:rsid w:val="00411996"/>
    <w:rsid w:val="00411B76"/>
    <w:rsid w:val="00411E33"/>
    <w:rsid w:val="00411F57"/>
    <w:rsid w:val="004120BB"/>
    <w:rsid w:val="004120C3"/>
    <w:rsid w:val="004122F7"/>
    <w:rsid w:val="00412531"/>
    <w:rsid w:val="00412682"/>
    <w:rsid w:val="004128E7"/>
    <w:rsid w:val="0041294A"/>
    <w:rsid w:val="00412A35"/>
    <w:rsid w:val="00412AFE"/>
    <w:rsid w:val="00412D54"/>
    <w:rsid w:val="00412DE9"/>
    <w:rsid w:val="00412E72"/>
    <w:rsid w:val="00412E92"/>
    <w:rsid w:val="00412F25"/>
    <w:rsid w:val="00413037"/>
    <w:rsid w:val="00413188"/>
    <w:rsid w:val="004131AE"/>
    <w:rsid w:val="004131C3"/>
    <w:rsid w:val="0041321E"/>
    <w:rsid w:val="00413370"/>
    <w:rsid w:val="004133BA"/>
    <w:rsid w:val="004133BB"/>
    <w:rsid w:val="004135E0"/>
    <w:rsid w:val="004135F9"/>
    <w:rsid w:val="004136BC"/>
    <w:rsid w:val="0041395D"/>
    <w:rsid w:val="004139D6"/>
    <w:rsid w:val="00413A2E"/>
    <w:rsid w:val="00413B66"/>
    <w:rsid w:val="00413D18"/>
    <w:rsid w:val="00413E73"/>
    <w:rsid w:val="00413EA5"/>
    <w:rsid w:val="00413FD2"/>
    <w:rsid w:val="00413FF7"/>
    <w:rsid w:val="004141DC"/>
    <w:rsid w:val="0041428D"/>
    <w:rsid w:val="00414369"/>
    <w:rsid w:val="00414489"/>
    <w:rsid w:val="0041449E"/>
    <w:rsid w:val="0041459D"/>
    <w:rsid w:val="004145BD"/>
    <w:rsid w:val="004145D9"/>
    <w:rsid w:val="00414743"/>
    <w:rsid w:val="004148BD"/>
    <w:rsid w:val="00414914"/>
    <w:rsid w:val="004149DB"/>
    <w:rsid w:val="00414CE5"/>
    <w:rsid w:val="00414E45"/>
    <w:rsid w:val="00414EFE"/>
    <w:rsid w:val="00414FFC"/>
    <w:rsid w:val="004150BA"/>
    <w:rsid w:val="004152CE"/>
    <w:rsid w:val="0041539C"/>
    <w:rsid w:val="0041569D"/>
    <w:rsid w:val="004157A3"/>
    <w:rsid w:val="0041593B"/>
    <w:rsid w:val="004159E4"/>
    <w:rsid w:val="00415AF3"/>
    <w:rsid w:val="00415B82"/>
    <w:rsid w:val="00415C1D"/>
    <w:rsid w:val="00415D80"/>
    <w:rsid w:val="00415DA3"/>
    <w:rsid w:val="00415DF9"/>
    <w:rsid w:val="00415F0E"/>
    <w:rsid w:val="00416213"/>
    <w:rsid w:val="00416353"/>
    <w:rsid w:val="00416363"/>
    <w:rsid w:val="0041677E"/>
    <w:rsid w:val="00416822"/>
    <w:rsid w:val="00416989"/>
    <w:rsid w:val="00416B10"/>
    <w:rsid w:val="00416B63"/>
    <w:rsid w:val="00416BFE"/>
    <w:rsid w:val="00416C08"/>
    <w:rsid w:val="00416D40"/>
    <w:rsid w:val="0041705A"/>
    <w:rsid w:val="004170AC"/>
    <w:rsid w:val="004171B1"/>
    <w:rsid w:val="004172B7"/>
    <w:rsid w:val="004177D0"/>
    <w:rsid w:val="004177E8"/>
    <w:rsid w:val="004179D4"/>
    <w:rsid w:val="00417A6F"/>
    <w:rsid w:val="00417B2F"/>
    <w:rsid w:val="00417BCD"/>
    <w:rsid w:val="00417CA0"/>
    <w:rsid w:val="00420173"/>
    <w:rsid w:val="004201E3"/>
    <w:rsid w:val="0042039D"/>
    <w:rsid w:val="004206B7"/>
    <w:rsid w:val="004208CB"/>
    <w:rsid w:val="00420A1D"/>
    <w:rsid w:val="00420BCA"/>
    <w:rsid w:val="00420C76"/>
    <w:rsid w:val="00420C79"/>
    <w:rsid w:val="00420C9C"/>
    <w:rsid w:val="00420CD4"/>
    <w:rsid w:val="00420D87"/>
    <w:rsid w:val="00420FA9"/>
    <w:rsid w:val="00421064"/>
    <w:rsid w:val="004212DB"/>
    <w:rsid w:val="00421431"/>
    <w:rsid w:val="004214B4"/>
    <w:rsid w:val="00421597"/>
    <w:rsid w:val="004215BE"/>
    <w:rsid w:val="00421671"/>
    <w:rsid w:val="00421858"/>
    <w:rsid w:val="004218A2"/>
    <w:rsid w:val="00421963"/>
    <w:rsid w:val="00421D94"/>
    <w:rsid w:val="00421DB8"/>
    <w:rsid w:val="00421F32"/>
    <w:rsid w:val="00421FD9"/>
    <w:rsid w:val="004222B5"/>
    <w:rsid w:val="004223CF"/>
    <w:rsid w:val="0042256F"/>
    <w:rsid w:val="00422597"/>
    <w:rsid w:val="004225A7"/>
    <w:rsid w:val="004225EA"/>
    <w:rsid w:val="00422689"/>
    <w:rsid w:val="00422776"/>
    <w:rsid w:val="004227A6"/>
    <w:rsid w:val="00422800"/>
    <w:rsid w:val="00422A0A"/>
    <w:rsid w:val="00422C8A"/>
    <w:rsid w:val="00422D14"/>
    <w:rsid w:val="00422E9C"/>
    <w:rsid w:val="00422F28"/>
    <w:rsid w:val="0042302B"/>
    <w:rsid w:val="004230CE"/>
    <w:rsid w:val="00423240"/>
    <w:rsid w:val="004232D6"/>
    <w:rsid w:val="004233C8"/>
    <w:rsid w:val="0042369E"/>
    <w:rsid w:val="004236BC"/>
    <w:rsid w:val="0042373C"/>
    <w:rsid w:val="0042374B"/>
    <w:rsid w:val="0042398D"/>
    <w:rsid w:val="004239B9"/>
    <w:rsid w:val="004239E9"/>
    <w:rsid w:val="00423B6F"/>
    <w:rsid w:val="00423C7A"/>
    <w:rsid w:val="00423CA5"/>
    <w:rsid w:val="00423CC5"/>
    <w:rsid w:val="00423DA3"/>
    <w:rsid w:val="00423E4B"/>
    <w:rsid w:val="00423F54"/>
    <w:rsid w:val="00424154"/>
    <w:rsid w:val="00424166"/>
    <w:rsid w:val="00424239"/>
    <w:rsid w:val="00424286"/>
    <w:rsid w:val="0042435C"/>
    <w:rsid w:val="00424495"/>
    <w:rsid w:val="004244A1"/>
    <w:rsid w:val="00424530"/>
    <w:rsid w:val="004245DD"/>
    <w:rsid w:val="004248CF"/>
    <w:rsid w:val="00424982"/>
    <w:rsid w:val="00424994"/>
    <w:rsid w:val="00424A2C"/>
    <w:rsid w:val="00424B03"/>
    <w:rsid w:val="00424BE3"/>
    <w:rsid w:val="00424C9A"/>
    <w:rsid w:val="00424D97"/>
    <w:rsid w:val="00424E45"/>
    <w:rsid w:val="00424EA2"/>
    <w:rsid w:val="0042502E"/>
    <w:rsid w:val="0042515D"/>
    <w:rsid w:val="00425223"/>
    <w:rsid w:val="00425390"/>
    <w:rsid w:val="004254BA"/>
    <w:rsid w:val="00425728"/>
    <w:rsid w:val="00425798"/>
    <w:rsid w:val="00425857"/>
    <w:rsid w:val="00425966"/>
    <w:rsid w:val="00425B48"/>
    <w:rsid w:val="00425B9E"/>
    <w:rsid w:val="00425DF4"/>
    <w:rsid w:val="00426007"/>
    <w:rsid w:val="0042603D"/>
    <w:rsid w:val="004262CD"/>
    <w:rsid w:val="0042630D"/>
    <w:rsid w:val="0042648D"/>
    <w:rsid w:val="004267A8"/>
    <w:rsid w:val="004268D3"/>
    <w:rsid w:val="004268E5"/>
    <w:rsid w:val="00426905"/>
    <w:rsid w:val="00426A28"/>
    <w:rsid w:val="00426B0E"/>
    <w:rsid w:val="00426C30"/>
    <w:rsid w:val="00426CA4"/>
    <w:rsid w:val="00426E32"/>
    <w:rsid w:val="00426EF6"/>
    <w:rsid w:val="00427258"/>
    <w:rsid w:val="004272EE"/>
    <w:rsid w:val="0042736A"/>
    <w:rsid w:val="0042762C"/>
    <w:rsid w:val="004276DF"/>
    <w:rsid w:val="00427745"/>
    <w:rsid w:val="004277C2"/>
    <w:rsid w:val="0042787E"/>
    <w:rsid w:val="004278B2"/>
    <w:rsid w:val="00427B46"/>
    <w:rsid w:val="00427BB9"/>
    <w:rsid w:val="00427C60"/>
    <w:rsid w:val="0043009F"/>
    <w:rsid w:val="00430118"/>
    <w:rsid w:val="004304D4"/>
    <w:rsid w:val="0043059D"/>
    <w:rsid w:val="00430611"/>
    <w:rsid w:val="00430695"/>
    <w:rsid w:val="00430856"/>
    <w:rsid w:val="004309C9"/>
    <w:rsid w:val="00430D2F"/>
    <w:rsid w:val="00430DDC"/>
    <w:rsid w:val="00430EF9"/>
    <w:rsid w:val="00430F32"/>
    <w:rsid w:val="00430F74"/>
    <w:rsid w:val="00430FB2"/>
    <w:rsid w:val="004310CE"/>
    <w:rsid w:val="00431196"/>
    <w:rsid w:val="00431270"/>
    <w:rsid w:val="004312DA"/>
    <w:rsid w:val="0043130F"/>
    <w:rsid w:val="0043134E"/>
    <w:rsid w:val="00431A38"/>
    <w:rsid w:val="00431A6C"/>
    <w:rsid w:val="00431C9D"/>
    <w:rsid w:val="00431CC6"/>
    <w:rsid w:val="00431D34"/>
    <w:rsid w:val="00431E00"/>
    <w:rsid w:val="00431ECC"/>
    <w:rsid w:val="00431F3E"/>
    <w:rsid w:val="0043207D"/>
    <w:rsid w:val="004320FA"/>
    <w:rsid w:val="00432195"/>
    <w:rsid w:val="004324DB"/>
    <w:rsid w:val="00432553"/>
    <w:rsid w:val="004325A3"/>
    <w:rsid w:val="004327C1"/>
    <w:rsid w:val="004327F9"/>
    <w:rsid w:val="0043285E"/>
    <w:rsid w:val="004328E5"/>
    <w:rsid w:val="004329CE"/>
    <w:rsid w:val="00432AEE"/>
    <w:rsid w:val="00432B38"/>
    <w:rsid w:val="00432B8B"/>
    <w:rsid w:val="00432C3B"/>
    <w:rsid w:val="00432DEE"/>
    <w:rsid w:val="00432F28"/>
    <w:rsid w:val="00432FAF"/>
    <w:rsid w:val="00432FEF"/>
    <w:rsid w:val="00433224"/>
    <w:rsid w:val="004332F2"/>
    <w:rsid w:val="0043344A"/>
    <w:rsid w:val="00433710"/>
    <w:rsid w:val="00433A71"/>
    <w:rsid w:val="00433CC7"/>
    <w:rsid w:val="00433CEB"/>
    <w:rsid w:val="00433DF2"/>
    <w:rsid w:val="00433E4D"/>
    <w:rsid w:val="00433F28"/>
    <w:rsid w:val="0043402C"/>
    <w:rsid w:val="004341EC"/>
    <w:rsid w:val="00434201"/>
    <w:rsid w:val="004342DC"/>
    <w:rsid w:val="004343BE"/>
    <w:rsid w:val="0043445A"/>
    <w:rsid w:val="00434749"/>
    <w:rsid w:val="0043479E"/>
    <w:rsid w:val="004349DF"/>
    <w:rsid w:val="00434BDA"/>
    <w:rsid w:val="00434BEC"/>
    <w:rsid w:val="00434FB9"/>
    <w:rsid w:val="00434FDD"/>
    <w:rsid w:val="00434FE6"/>
    <w:rsid w:val="00434FE8"/>
    <w:rsid w:val="00435277"/>
    <w:rsid w:val="004352A2"/>
    <w:rsid w:val="00435320"/>
    <w:rsid w:val="00435393"/>
    <w:rsid w:val="004353BB"/>
    <w:rsid w:val="00435431"/>
    <w:rsid w:val="00435470"/>
    <w:rsid w:val="00435471"/>
    <w:rsid w:val="00435566"/>
    <w:rsid w:val="004356BF"/>
    <w:rsid w:val="004356F5"/>
    <w:rsid w:val="004358FC"/>
    <w:rsid w:val="00435992"/>
    <w:rsid w:val="004359C0"/>
    <w:rsid w:val="00435A1B"/>
    <w:rsid w:val="00435A24"/>
    <w:rsid w:val="00435BFF"/>
    <w:rsid w:val="00435E34"/>
    <w:rsid w:val="00435E6B"/>
    <w:rsid w:val="00435ECB"/>
    <w:rsid w:val="00435FC2"/>
    <w:rsid w:val="0043649C"/>
    <w:rsid w:val="00436897"/>
    <w:rsid w:val="004368EB"/>
    <w:rsid w:val="00436ACC"/>
    <w:rsid w:val="00436B87"/>
    <w:rsid w:val="00436CB9"/>
    <w:rsid w:val="00436D31"/>
    <w:rsid w:val="004370E2"/>
    <w:rsid w:val="00437227"/>
    <w:rsid w:val="004372AC"/>
    <w:rsid w:val="00437351"/>
    <w:rsid w:val="00437454"/>
    <w:rsid w:val="004374A5"/>
    <w:rsid w:val="00437508"/>
    <w:rsid w:val="00437643"/>
    <w:rsid w:val="0043768C"/>
    <w:rsid w:val="0043771E"/>
    <w:rsid w:val="004377CE"/>
    <w:rsid w:val="004378F4"/>
    <w:rsid w:val="00437940"/>
    <w:rsid w:val="00437A53"/>
    <w:rsid w:val="00437A64"/>
    <w:rsid w:val="00437AAD"/>
    <w:rsid w:val="00437C6E"/>
    <w:rsid w:val="00437C71"/>
    <w:rsid w:val="00437C78"/>
    <w:rsid w:val="00437CF8"/>
    <w:rsid w:val="00437F37"/>
    <w:rsid w:val="0044030C"/>
    <w:rsid w:val="00440368"/>
    <w:rsid w:val="00440673"/>
    <w:rsid w:val="0044079F"/>
    <w:rsid w:val="0044086F"/>
    <w:rsid w:val="00440924"/>
    <w:rsid w:val="00440A5F"/>
    <w:rsid w:val="00440BFB"/>
    <w:rsid w:val="00440C6F"/>
    <w:rsid w:val="00440D4F"/>
    <w:rsid w:val="00440EBE"/>
    <w:rsid w:val="004410E2"/>
    <w:rsid w:val="00441123"/>
    <w:rsid w:val="004412A9"/>
    <w:rsid w:val="0044134D"/>
    <w:rsid w:val="004413C8"/>
    <w:rsid w:val="004414A1"/>
    <w:rsid w:val="004414DC"/>
    <w:rsid w:val="0044153B"/>
    <w:rsid w:val="004416D0"/>
    <w:rsid w:val="004416E4"/>
    <w:rsid w:val="00441845"/>
    <w:rsid w:val="00441990"/>
    <w:rsid w:val="00441B02"/>
    <w:rsid w:val="00441C62"/>
    <w:rsid w:val="00441C97"/>
    <w:rsid w:val="00441F18"/>
    <w:rsid w:val="00441F6B"/>
    <w:rsid w:val="004422BE"/>
    <w:rsid w:val="004422F3"/>
    <w:rsid w:val="004423F7"/>
    <w:rsid w:val="00442413"/>
    <w:rsid w:val="004424A1"/>
    <w:rsid w:val="004425CC"/>
    <w:rsid w:val="004426FA"/>
    <w:rsid w:val="00442861"/>
    <w:rsid w:val="0044286D"/>
    <w:rsid w:val="0044289F"/>
    <w:rsid w:val="00442A41"/>
    <w:rsid w:val="00442BA3"/>
    <w:rsid w:val="00442BEA"/>
    <w:rsid w:val="00442D5F"/>
    <w:rsid w:val="00442FB4"/>
    <w:rsid w:val="004430BB"/>
    <w:rsid w:val="0044314A"/>
    <w:rsid w:val="004432C0"/>
    <w:rsid w:val="004432D8"/>
    <w:rsid w:val="00443458"/>
    <w:rsid w:val="0044352E"/>
    <w:rsid w:val="004435F8"/>
    <w:rsid w:val="00443602"/>
    <w:rsid w:val="004437CD"/>
    <w:rsid w:val="004437E1"/>
    <w:rsid w:val="004438D6"/>
    <w:rsid w:val="0044396B"/>
    <w:rsid w:val="004439F2"/>
    <w:rsid w:val="00443A58"/>
    <w:rsid w:val="00443B51"/>
    <w:rsid w:val="00443BC2"/>
    <w:rsid w:val="00443D9D"/>
    <w:rsid w:val="00443DFD"/>
    <w:rsid w:val="00443E38"/>
    <w:rsid w:val="00443E67"/>
    <w:rsid w:val="00443E69"/>
    <w:rsid w:val="00443F9A"/>
    <w:rsid w:val="00444013"/>
    <w:rsid w:val="00444185"/>
    <w:rsid w:val="00444216"/>
    <w:rsid w:val="0044424D"/>
    <w:rsid w:val="004446D0"/>
    <w:rsid w:val="00444779"/>
    <w:rsid w:val="004447EC"/>
    <w:rsid w:val="004448BA"/>
    <w:rsid w:val="00444A06"/>
    <w:rsid w:val="00444A41"/>
    <w:rsid w:val="00444B2C"/>
    <w:rsid w:val="00444C1B"/>
    <w:rsid w:val="00444F31"/>
    <w:rsid w:val="00444F35"/>
    <w:rsid w:val="00445072"/>
    <w:rsid w:val="004452CF"/>
    <w:rsid w:val="004454C9"/>
    <w:rsid w:val="00445504"/>
    <w:rsid w:val="0044550E"/>
    <w:rsid w:val="004457CD"/>
    <w:rsid w:val="00445828"/>
    <w:rsid w:val="00445887"/>
    <w:rsid w:val="004458BE"/>
    <w:rsid w:val="00445BF6"/>
    <w:rsid w:val="00445C93"/>
    <w:rsid w:val="00445C94"/>
    <w:rsid w:val="00445D95"/>
    <w:rsid w:val="00445DD0"/>
    <w:rsid w:val="0044623E"/>
    <w:rsid w:val="00446379"/>
    <w:rsid w:val="00446382"/>
    <w:rsid w:val="00446431"/>
    <w:rsid w:val="004464F2"/>
    <w:rsid w:val="004466B5"/>
    <w:rsid w:val="004468B0"/>
    <w:rsid w:val="00446BFE"/>
    <w:rsid w:val="00446C3A"/>
    <w:rsid w:val="00446E34"/>
    <w:rsid w:val="00446E7D"/>
    <w:rsid w:val="00446EB0"/>
    <w:rsid w:val="00446EC6"/>
    <w:rsid w:val="004471C5"/>
    <w:rsid w:val="004471FF"/>
    <w:rsid w:val="0044732F"/>
    <w:rsid w:val="0044749C"/>
    <w:rsid w:val="004474A5"/>
    <w:rsid w:val="0044752C"/>
    <w:rsid w:val="004475D7"/>
    <w:rsid w:val="00447748"/>
    <w:rsid w:val="0044783C"/>
    <w:rsid w:val="00447983"/>
    <w:rsid w:val="00447993"/>
    <w:rsid w:val="004479EC"/>
    <w:rsid w:val="00447A0D"/>
    <w:rsid w:val="00447A4B"/>
    <w:rsid w:val="00447B94"/>
    <w:rsid w:val="00447E2E"/>
    <w:rsid w:val="004500CA"/>
    <w:rsid w:val="0045017D"/>
    <w:rsid w:val="00450251"/>
    <w:rsid w:val="0045043C"/>
    <w:rsid w:val="0045057A"/>
    <w:rsid w:val="004505B3"/>
    <w:rsid w:val="004506B5"/>
    <w:rsid w:val="004507B0"/>
    <w:rsid w:val="00450FCD"/>
    <w:rsid w:val="00450FF2"/>
    <w:rsid w:val="00451212"/>
    <w:rsid w:val="00451272"/>
    <w:rsid w:val="004512C2"/>
    <w:rsid w:val="004514EC"/>
    <w:rsid w:val="00451501"/>
    <w:rsid w:val="00451748"/>
    <w:rsid w:val="00451CB7"/>
    <w:rsid w:val="00451EDB"/>
    <w:rsid w:val="00451F01"/>
    <w:rsid w:val="00451F39"/>
    <w:rsid w:val="00452012"/>
    <w:rsid w:val="00452045"/>
    <w:rsid w:val="004521D5"/>
    <w:rsid w:val="004522BC"/>
    <w:rsid w:val="00452388"/>
    <w:rsid w:val="004523D3"/>
    <w:rsid w:val="004523EB"/>
    <w:rsid w:val="004525AC"/>
    <w:rsid w:val="00452603"/>
    <w:rsid w:val="0045271C"/>
    <w:rsid w:val="00452725"/>
    <w:rsid w:val="004527A7"/>
    <w:rsid w:val="0045287F"/>
    <w:rsid w:val="00452927"/>
    <w:rsid w:val="00452A5A"/>
    <w:rsid w:val="00452C2F"/>
    <w:rsid w:val="00452C45"/>
    <w:rsid w:val="00452D01"/>
    <w:rsid w:val="004531E2"/>
    <w:rsid w:val="004533F4"/>
    <w:rsid w:val="00453701"/>
    <w:rsid w:val="00453730"/>
    <w:rsid w:val="00453841"/>
    <w:rsid w:val="00453908"/>
    <w:rsid w:val="00453AAA"/>
    <w:rsid w:val="00453AEE"/>
    <w:rsid w:val="00453CCD"/>
    <w:rsid w:val="00453E2D"/>
    <w:rsid w:val="00453FA1"/>
    <w:rsid w:val="004540E9"/>
    <w:rsid w:val="0045412B"/>
    <w:rsid w:val="004542B0"/>
    <w:rsid w:val="004542FE"/>
    <w:rsid w:val="00454450"/>
    <w:rsid w:val="00454479"/>
    <w:rsid w:val="004544C9"/>
    <w:rsid w:val="004544E1"/>
    <w:rsid w:val="00454570"/>
    <w:rsid w:val="00454645"/>
    <w:rsid w:val="004546C7"/>
    <w:rsid w:val="004549D8"/>
    <w:rsid w:val="00454B0B"/>
    <w:rsid w:val="00454CD4"/>
    <w:rsid w:val="00454D07"/>
    <w:rsid w:val="00454E68"/>
    <w:rsid w:val="00454FFE"/>
    <w:rsid w:val="00455008"/>
    <w:rsid w:val="004552A6"/>
    <w:rsid w:val="0045531E"/>
    <w:rsid w:val="004554FE"/>
    <w:rsid w:val="00455653"/>
    <w:rsid w:val="004557C6"/>
    <w:rsid w:val="0045582A"/>
    <w:rsid w:val="00455853"/>
    <w:rsid w:val="00455C1A"/>
    <w:rsid w:val="00455F3E"/>
    <w:rsid w:val="00455F5A"/>
    <w:rsid w:val="00455F97"/>
    <w:rsid w:val="004560B8"/>
    <w:rsid w:val="0045613F"/>
    <w:rsid w:val="0045641E"/>
    <w:rsid w:val="0045643B"/>
    <w:rsid w:val="004565BE"/>
    <w:rsid w:val="00456652"/>
    <w:rsid w:val="0045665D"/>
    <w:rsid w:val="0045671D"/>
    <w:rsid w:val="004567BF"/>
    <w:rsid w:val="00456C63"/>
    <w:rsid w:val="004570F7"/>
    <w:rsid w:val="00457145"/>
    <w:rsid w:val="00457237"/>
    <w:rsid w:val="004573FA"/>
    <w:rsid w:val="00457490"/>
    <w:rsid w:val="00457501"/>
    <w:rsid w:val="0045750D"/>
    <w:rsid w:val="00457739"/>
    <w:rsid w:val="004577BC"/>
    <w:rsid w:val="00457821"/>
    <w:rsid w:val="00457957"/>
    <w:rsid w:val="00457B95"/>
    <w:rsid w:val="00457BCE"/>
    <w:rsid w:val="00457CCB"/>
    <w:rsid w:val="00460377"/>
    <w:rsid w:val="00460452"/>
    <w:rsid w:val="00460607"/>
    <w:rsid w:val="004607A9"/>
    <w:rsid w:val="0046095C"/>
    <w:rsid w:val="004609CA"/>
    <w:rsid w:val="00460B81"/>
    <w:rsid w:val="00460CD1"/>
    <w:rsid w:val="00460CFF"/>
    <w:rsid w:val="00460DF2"/>
    <w:rsid w:val="00460FA8"/>
    <w:rsid w:val="00461087"/>
    <w:rsid w:val="00461103"/>
    <w:rsid w:val="00461218"/>
    <w:rsid w:val="004613E1"/>
    <w:rsid w:val="004616BA"/>
    <w:rsid w:val="004616C3"/>
    <w:rsid w:val="00461821"/>
    <w:rsid w:val="0046192B"/>
    <w:rsid w:val="00461B4A"/>
    <w:rsid w:val="00461E25"/>
    <w:rsid w:val="0046200E"/>
    <w:rsid w:val="004620D8"/>
    <w:rsid w:val="00462207"/>
    <w:rsid w:val="00462211"/>
    <w:rsid w:val="004622A5"/>
    <w:rsid w:val="004627CD"/>
    <w:rsid w:val="00462849"/>
    <w:rsid w:val="00462AED"/>
    <w:rsid w:val="00462B56"/>
    <w:rsid w:val="00462C7A"/>
    <w:rsid w:val="00462C84"/>
    <w:rsid w:val="004635B3"/>
    <w:rsid w:val="00463724"/>
    <w:rsid w:val="00463857"/>
    <w:rsid w:val="00463ACB"/>
    <w:rsid w:val="00463ACE"/>
    <w:rsid w:val="00463B1C"/>
    <w:rsid w:val="00463D0D"/>
    <w:rsid w:val="00463DD4"/>
    <w:rsid w:val="00463DFD"/>
    <w:rsid w:val="00463E80"/>
    <w:rsid w:val="00463E8E"/>
    <w:rsid w:val="00463ECD"/>
    <w:rsid w:val="0046400C"/>
    <w:rsid w:val="0046406C"/>
    <w:rsid w:val="00464074"/>
    <w:rsid w:val="0046409B"/>
    <w:rsid w:val="0046428E"/>
    <w:rsid w:val="004642D9"/>
    <w:rsid w:val="004644A3"/>
    <w:rsid w:val="00464582"/>
    <w:rsid w:val="0046462D"/>
    <w:rsid w:val="00464919"/>
    <w:rsid w:val="004649B5"/>
    <w:rsid w:val="004649D9"/>
    <w:rsid w:val="00464C54"/>
    <w:rsid w:val="00464D61"/>
    <w:rsid w:val="00464D9B"/>
    <w:rsid w:val="00464E4B"/>
    <w:rsid w:val="004652E6"/>
    <w:rsid w:val="004653B7"/>
    <w:rsid w:val="004654C1"/>
    <w:rsid w:val="004655B8"/>
    <w:rsid w:val="004655F8"/>
    <w:rsid w:val="00465670"/>
    <w:rsid w:val="00465845"/>
    <w:rsid w:val="00465977"/>
    <w:rsid w:val="00465B18"/>
    <w:rsid w:val="00465B60"/>
    <w:rsid w:val="00465B77"/>
    <w:rsid w:val="00465BF9"/>
    <w:rsid w:val="00465EE0"/>
    <w:rsid w:val="00465F35"/>
    <w:rsid w:val="00466074"/>
    <w:rsid w:val="004660E5"/>
    <w:rsid w:val="004661AA"/>
    <w:rsid w:val="0046628F"/>
    <w:rsid w:val="004662CA"/>
    <w:rsid w:val="00466717"/>
    <w:rsid w:val="0046679B"/>
    <w:rsid w:val="004667B1"/>
    <w:rsid w:val="00466902"/>
    <w:rsid w:val="00466A22"/>
    <w:rsid w:val="00466AB5"/>
    <w:rsid w:val="00466DE5"/>
    <w:rsid w:val="00466E48"/>
    <w:rsid w:val="00466E8B"/>
    <w:rsid w:val="0046708A"/>
    <w:rsid w:val="0046718E"/>
    <w:rsid w:val="0046730F"/>
    <w:rsid w:val="00467394"/>
    <w:rsid w:val="0046744C"/>
    <w:rsid w:val="00467486"/>
    <w:rsid w:val="0046749A"/>
    <w:rsid w:val="004674D2"/>
    <w:rsid w:val="0046774F"/>
    <w:rsid w:val="0046783B"/>
    <w:rsid w:val="004678A3"/>
    <w:rsid w:val="00467940"/>
    <w:rsid w:val="00467AAD"/>
    <w:rsid w:val="00467B63"/>
    <w:rsid w:val="00467B86"/>
    <w:rsid w:val="00467D02"/>
    <w:rsid w:val="00467D13"/>
    <w:rsid w:val="00467D52"/>
    <w:rsid w:val="00467DAA"/>
    <w:rsid w:val="00467E05"/>
    <w:rsid w:val="00467EB7"/>
    <w:rsid w:val="004700DB"/>
    <w:rsid w:val="004702BD"/>
    <w:rsid w:val="0047037D"/>
    <w:rsid w:val="0047037E"/>
    <w:rsid w:val="004703CD"/>
    <w:rsid w:val="00470699"/>
    <w:rsid w:val="004706B8"/>
    <w:rsid w:val="0047074F"/>
    <w:rsid w:val="00470762"/>
    <w:rsid w:val="004708C5"/>
    <w:rsid w:val="00470AF4"/>
    <w:rsid w:val="00470B29"/>
    <w:rsid w:val="00470C09"/>
    <w:rsid w:val="00470C75"/>
    <w:rsid w:val="00470CBD"/>
    <w:rsid w:val="00470D8D"/>
    <w:rsid w:val="00470DB7"/>
    <w:rsid w:val="00471021"/>
    <w:rsid w:val="004713EC"/>
    <w:rsid w:val="00471585"/>
    <w:rsid w:val="00471613"/>
    <w:rsid w:val="00471760"/>
    <w:rsid w:val="00471923"/>
    <w:rsid w:val="004719C8"/>
    <w:rsid w:val="00471B0C"/>
    <w:rsid w:val="00471B38"/>
    <w:rsid w:val="00471C4F"/>
    <w:rsid w:val="00471CB8"/>
    <w:rsid w:val="00471F17"/>
    <w:rsid w:val="004726EF"/>
    <w:rsid w:val="004727CA"/>
    <w:rsid w:val="004729A3"/>
    <w:rsid w:val="00472AB8"/>
    <w:rsid w:val="00472ADA"/>
    <w:rsid w:val="00472D14"/>
    <w:rsid w:val="00472DB3"/>
    <w:rsid w:val="00472E82"/>
    <w:rsid w:val="00472FAD"/>
    <w:rsid w:val="00473285"/>
    <w:rsid w:val="004734DF"/>
    <w:rsid w:val="0047357C"/>
    <w:rsid w:val="004738E2"/>
    <w:rsid w:val="00473981"/>
    <w:rsid w:val="004739D2"/>
    <w:rsid w:val="00473A98"/>
    <w:rsid w:val="00473BC9"/>
    <w:rsid w:val="00473C1E"/>
    <w:rsid w:val="00473C67"/>
    <w:rsid w:val="00473CF4"/>
    <w:rsid w:val="00473D07"/>
    <w:rsid w:val="00473F2E"/>
    <w:rsid w:val="0047419A"/>
    <w:rsid w:val="004742CC"/>
    <w:rsid w:val="0047430A"/>
    <w:rsid w:val="0047431A"/>
    <w:rsid w:val="0047452F"/>
    <w:rsid w:val="004745C1"/>
    <w:rsid w:val="004748F7"/>
    <w:rsid w:val="00474A0F"/>
    <w:rsid w:val="00474A63"/>
    <w:rsid w:val="00474BF3"/>
    <w:rsid w:val="00474CAA"/>
    <w:rsid w:val="00474D0C"/>
    <w:rsid w:val="00474EE4"/>
    <w:rsid w:val="00474FC7"/>
    <w:rsid w:val="004751F6"/>
    <w:rsid w:val="004752A5"/>
    <w:rsid w:val="0047554E"/>
    <w:rsid w:val="0047559B"/>
    <w:rsid w:val="004755C3"/>
    <w:rsid w:val="0047563F"/>
    <w:rsid w:val="004756B7"/>
    <w:rsid w:val="0047572A"/>
    <w:rsid w:val="00475945"/>
    <w:rsid w:val="00475A62"/>
    <w:rsid w:val="00475A63"/>
    <w:rsid w:val="00475AC5"/>
    <w:rsid w:val="00475B60"/>
    <w:rsid w:val="00475B76"/>
    <w:rsid w:val="00475BE0"/>
    <w:rsid w:val="00475E28"/>
    <w:rsid w:val="00475FA7"/>
    <w:rsid w:val="00476043"/>
    <w:rsid w:val="0047605A"/>
    <w:rsid w:val="00476160"/>
    <w:rsid w:val="00476262"/>
    <w:rsid w:val="0047628E"/>
    <w:rsid w:val="004763F6"/>
    <w:rsid w:val="00476478"/>
    <w:rsid w:val="00476508"/>
    <w:rsid w:val="004765AD"/>
    <w:rsid w:val="004766BE"/>
    <w:rsid w:val="00476801"/>
    <w:rsid w:val="0047695A"/>
    <w:rsid w:val="00476C1A"/>
    <w:rsid w:val="004771CB"/>
    <w:rsid w:val="00477242"/>
    <w:rsid w:val="004772D5"/>
    <w:rsid w:val="0047731B"/>
    <w:rsid w:val="00477363"/>
    <w:rsid w:val="004774D8"/>
    <w:rsid w:val="00477612"/>
    <w:rsid w:val="0047778E"/>
    <w:rsid w:val="004778ED"/>
    <w:rsid w:val="00477915"/>
    <w:rsid w:val="004779C9"/>
    <w:rsid w:val="00477A78"/>
    <w:rsid w:val="00477AB9"/>
    <w:rsid w:val="00477C7F"/>
    <w:rsid w:val="00477EE9"/>
    <w:rsid w:val="0048002E"/>
    <w:rsid w:val="0048003A"/>
    <w:rsid w:val="00480304"/>
    <w:rsid w:val="0048039F"/>
    <w:rsid w:val="00480400"/>
    <w:rsid w:val="00480413"/>
    <w:rsid w:val="0048043C"/>
    <w:rsid w:val="00480477"/>
    <w:rsid w:val="00480596"/>
    <w:rsid w:val="00480638"/>
    <w:rsid w:val="00480849"/>
    <w:rsid w:val="004808AB"/>
    <w:rsid w:val="00480912"/>
    <w:rsid w:val="00480A82"/>
    <w:rsid w:val="00480A84"/>
    <w:rsid w:val="00480BB4"/>
    <w:rsid w:val="00480E10"/>
    <w:rsid w:val="00480E35"/>
    <w:rsid w:val="00480EB0"/>
    <w:rsid w:val="00480F4C"/>
    <w:rsid w:val="004810C1"/>
    <w:rsid w:val="0048149B"/>
    <w:rsid w:val="00481606"/>
    <w:rsid w:val="0048160E"/>
    <w:rsid w:val="004816A9"/>
    <w:rsid w:val="004816D3"/>
    <w:rsid w:val="00481A38"/>
    <w:rsid w:val="00481B2F"/>
    <w:rsid w:val="00481D00"/>
    <w:rsid w:val="00481DA2"/>
    <w:rsid w:val="00481DF1"/>
    <w:rsid w:val="00481DF5"/>
    <w:rsid w:val="00481F41"/>
    <w:rsid w:val="00482185"/>
    <w:rsid w:val="00482433"/>
    <w:rsid w:val="004825AE"/>
    <w:rsid w:val="00482861"/>
    <w:rsid w:val="004828E9"/>
    <w:rsid w:val="00482B61"/>
    <w:rsid w:val="00482CF8"/>
    <w:rsid w:val="00482D54"/>
    <w:rsid w:val="00482E32"/>
    <w:rsid w:val="00482F6E"/>
    <w:rsid w:val="00482FA1"/>
    <w:rsid w:val="00483151"/>
    <w:rsid w:val="004833DB"/>
    <w:rsid w:val="004834CF"/>
    <w:rsid w:val="00483578"/>
    <w:rsid w:val="004835C9"/>
    <w:rsid w:val="0048367D"/>
    <w:rsid w:val="00483915"/>
    <w:rsid w:val="00483988"/>
    <w:rsid w:val="00483AA1"/>
    <w:rsid w:val="00483B13"/>
    <w:rsid w:val="00483CCD"/>
    <w:rsid w:val="00483FAE"/>
    <w:rsid w:val="0048414E"/>
    <w:rsid w:val="00484186"/>
    <w:rsid w:val="004846BD"/>
    <w:rsid w:val="004846D1"/>
    <w:rsid w:val="0048488D"/>
    <w:rsid w:val="004848F6"/>
    <w:rsid w:val="004849B7"/>
    <w:rsid w:val="00484A63"/>
    <w:rsid w:val="00484B2D"/>
    <w:rsid w:val="004850F1"/>
    <w:rsid w:val="00485108"/>
    <w:rsid w:val="004851B2"/>
    <w:rsid w:val="0048564E"/>
    <w:rsid w:val="00485753"/>
    <w:rsid w:val="00485986"/>
    <w:rsid w:val="004859CB"/>
    <w:rsid w:val="00485B5C"/>
    <w:rsid w:val="00485C75"/>
    <w:rsid w:val="00485F70"/>
    <w:rsid w:val="004860CF"/>
    <w:rsid w:val="0048610A"/>
    <w:rsid w:val="00486144"/>
    <w:rsid w:val="004863CB"/>
    <w:rsid w:val="004865D1"/>
    <w:rsid w:val="0048663B"/>
    <w:rsid w:val="00486A81"/>
    <w:rsid w:val="00486C73"/>
    <w:rsid w:val="00486D84"/>
    <w:rsid w:val="004870FC"/>
    <w:rsid w:val="004873DE"/>
    <w:rsid w:val="004873F2"/>
    <w:rsid w:val="00487576"/>
    <w:rsid w:val="004875BF"/>
    <w:rsid w:val="00487655"/>
    <w:rsid w:val="00487751"/>
    <w:rsid w:val="004877CC"/>
    <w:rsid w:val="004878BF"/>
    <w:rsid w:val="004878CF"/>
    <w:rsid w:val="00487A02"/>
    <w:rsid w:val="00487AD9"/>
    <w:rsid w:val="00487C08"/>
    <w:rsid w:val="00487C11"/>
    <w:rsid w:val="00487DB1"/>
    <w:rsid w:val="00487E50"/>
    <w:rsid w:val="004900A4"/>
    <w:rsid w:val="00490118"/>
    <w:rsid w:val="004904FE"/>
    <w:rsid w:val="0049096E"/>
    <w:rsid w:val="00490984"/>
    <w:rsid w:val="004909AF"/>
    <w:rsid w:val="00490AB9"/>
    <w:rsid w:val="00490BB8"/>
    <w:rsid w:val="00490BD3"/>
    <w:rsid w:val="004910B8"/>
    <w:rsid w:val="004913A3"/>
    <w:rsid w:val="00491427"/>
    <w:rsid w:val="00491514"/>
    <w:rsid w:val="0049153B"/>
    <w:rsid w:val="00491647"/>
    <w:rsid w:val="004916D8"/>
    <w:rsid w:val="0049172F"/>
    <w:rsid w:val="0049173F"/>
    <w:rsid w:val="004917DB"/>
    <w:rsid w:val="0049190B"/>
    <w:rsid w:val="004919EC"/>
    <w:rsid w:val="00491BAE"/>
    <w:rsid w:val="00491DE6"/>
    <w:rsid w:val="00492006"/>
    <w:rsid w:val="00492019"/>
    <w:rsid w:val="004923F7"/>
    <w:rsid w:val="00492404"/>
    <w:rsid w:val="00492595"/>
    <w:rsid w:val="00492613"/>
    <w:rsid w:val="004926AC"/>
    <w:rsid w:val="0049277C"/>
    <w:rsid w:val="00492964"/>
    <w:rsid w:val="00492983"/>
    <w:rsid w:val="00492BE4"/>
    <w:rsid w:val="00492C38"/>
    <w:rsid w:val="00492C75"/>
    <w:rsid w:val="00492CFC"/>
    <w:rsid w:val="00492E7B"/>
    <w:rsid w:val="00493072"/>
    <w:rsid w:val="004932C7"/>
    <w:rsid w:val="00493341"/>
    <w:rsid w:val="00493446"/>
    <w:rsid w:val="004936E0"/>
    <w:rsid w:val="00493785"/>
    <w:rsid w:val="004937CA"/>
    <w:rsid w:val="0049385D"/>
    <w:rsid w:val="004938AC"/>
    <w:rsid w:val="00493994"/>
    <w:rsid w:val="00493AE5"/>
    <w:rsid w:val="00493C02"/>
    <w:rsid w:val="00493C9F"/>
    <w:rsid w:val="00493D8C"/>
    <w:rsid w:val="00493EF2"/>
    <w:rsid w:val="0049401B"/>
    <w:rsid w:val="00494176"/>
    <w:rsid w:val="004943FF"/>
    <w:rsid w:val="004944C7"/>
    <w:rsid w:val="004944DE"/>
    <w:rsid w:val="00494603"/>
    <w:rsid w:val="00494735"/>
    <w:rsid w:val="0049491F"/>
    <w:rsid w:val="00494A56"/>
    <w:rsid w:val="00494AEF"/>
    <w:rsid w:val="00494C08"/>
    <w:rsid w:val="00494C7E"/>
    <w:rsid w:val="00494CDF"/>
    <w:rsid w:val="00494E86"/>
    <w:rsid w:val="00494ED6"/>
    <w:rsid w:val="00495175"/>
    <w:rsid w:val="0049524A"/>
    <w:rsid w:val="0049531E"/>
    <w:rsid w:val="00495433"/>
    <w:rsid w:val="00495470"/>
    <w:rsid w:val="004956BC"/>
    <w:rsid w:val="0049580A"/>
    <w:rsid w:val="0049586B"/>
    <w:rsid w:val="00495A00"/>
    <w:rsid w:val="00495A9A"/>
    <w:rsid w:val="00495BA8"/>
    <w:rsid w:val="00495C4F"/>
    <w:rsid w:val="004960A1"/>
    <w:rsid w:val="00496253"/>
    <w:rsid w:val="004962F6"/>
    <w:rsid w:val="004964E3"/>
    <w:rsid w:val="004964E6"/>
    <w:rsid w:val="004965CF"/>
    <w:rsid w:val="004965FA"/>
    <w:rsid w:val="00496657"/>
    <w:rsid w:val="00496792"/>
    <w:rsid w:val="004967BE"/>
    <w:rsid w:val="004968BD"/>
    <w:rsid w:val="00496933"/>
    <w:rsid w:val="00496956"/>
    <w:rsid w:val="00496CBD"/>
    <w:rsid w:val="00496E30"/>
    <w:rsid w:val="0049701A"/>
    <w:rsid w:val="004972DD"/>
    <w:rsid w:val="00497311"/>
    <w:rsid w:val="0049737F"/>
    <w:rsid w:val="00497469"/>
    <w:rsid w:val="0049762B"/>
    <w:rsid w:val="0049763B"/>
    <w:rsid w:val="00497A07"/>
    <w:rsid w:val="00497A18"/>
    <w:rsid w:val="00497A94"/>
    <w:rsid w:val="00497B2F"/>
    <w:rsid w:val="00497CA7"/>
    <w:rsid w:val="00497EAB"/>
    <w:rsid w:val="00497F03"/>
    <w:rsid w:val="004A01F0"/>
    <w:rsid w:val="004A0239"/>
    <w:rsid w:val="004A02CE"/>
    <w:rsid w:val="004A0379"/>
    <w:rsid w:val="004A0524"/>
    <w:rsid w:val="004A061A"/>
    <w:rsid w:val="004A08DC"/>
    <w:rsid w:val="004A0922"/>
    <w:rsid w:val="004A09F2"/>
    <w:rsid w:val="004A0F46"/>
    <w:rsid w:val="004A12DC"/>
    <w:rsid w:val="004A1486"/>
    <w:rsid w:val="004A1568"/>
    <w:rsid w:val="004A1574"/>
    <w:rsid w:val="004A15C5"/>
    <w:rsid w:val="004A15F9"/>
    <w:rsid w:val="004A1829"/>
    <w:rsid w:val="004A18C6"/>
    <w:rsid w:val="004A1945"/>
    <w:rsid w:val="004A1D26"/>
    <w:rsid w:val="004A1D35"/>
    <w:rsid w:val="004A1E6B"/>
    <w:rsid w:val="004A1E71"/>
    <w:rsid w:val="004A1F8E"/>
    <w:rsid w:val="004A1FF9"/>
    <w:rsid w:val="004A2108"/>
    <w:rsid w:val="004A227B"/>
    <w:rsid w:val="004A24A3"/>
    <w:rsid w:val="004A256B"/>
    <w:rsid w:val="004A2594"/>
    <w:rsid w:val="004A2B27"/>
    <w:rsid w:val="004A2C5A"/>
    <w:rsid w:val="004A2EA5"/>
    <w:rsid w:val="004A2EDB"/>
    <w:rsid w:val="004A2F53"/>
    <w:rsid w:val="004A2F96"/>
    <w:rsid w:val="004A317B"/>
    <w:rsid w:val="004A3429"/>
    <w:rsid w:val="004A35DA"/>
    <w:rsid w:val="004A3606"/>
    <w:rsid w:val="004A36D6"/>
    <w:rsid w:val="004A3758"/>
    <w:rsid w:val="004A376A"/>
    <w:rsid w:val="004A3801"/>
    <w:rsid w:val="004A3AF5"/>
    <w:rsid w:val="004A3BD5"/>
    <w:rsid w:val="004A3C06"/>
    <w:rsid w:val="004A3CFC"/>
    <w:rsid w:val="004A3EA1"/>
    <w:rsid w:val="004A3FEF"/>
    <w:rsid w:val="004A42B7"/>
    <w:rsid w:val="004A44F6"/>
    <w:rsid w:val="004A4507"/>
    <w:rsid w:val="004A48A4"/>
    <w:rsid w:val="004A4905"/>
    <w:rsid w:val="004A4BD3"/>
    <w:rsid w:val="004A4C3D"/>
    <w:rsid w:val="004A4EF6"/>
    <w:rsid w:val="004A4F4A"/>
    <w:rsid w:val="004A4F6A"/>
    <w:rsid w:val="004A4F87"/>
    <w:rsid w:val="004A4FF8"/>
    <w:rsid w:val="004A521F"/>
    <w:rsid w:val="004A5432"/>
    <w:rsid w:val="004A547D"/>
    <w:rsid w:val="004A5602"/>
    <w:rsid w:val="004A57EE"/>
    <w:rsid w:val="004A590B"/>
    <w:rsid w:val="004A5A3E"/>
    <w:rsid w:val="004A5ABF"/>
    <w:rsid w:val="004A5AE7"/>
    <w:rsid w:val="004A5CF0"/>
    <w:rsid w:val="004A6176"/>
    <w:rsid w:val="004A6192"/>
    <w:rsid w:val="004A61AC"/>
    <w:rsid w:val="004A6201"/>
    <w:rsid w:val="004A634E"/>
    <w:rsid w:val="004A6603"/>
    <w:rsid w:val="004A6733"/>
    <w:rsid w:val="004A695E"/>
    <w:rsid w:val="004A6B5A"/>
    <w:rsid w:val="004A6BFB"/>
    <w:rsid w:val="004A6C34"/>
    <w:rsid w:val="004A6E37"/>
    <w:rsid w:val="004A7063"/>
    <w:rsid w:val="004A714D"/>
    <w:rsid w:val="004A71D1"/>
    <w:rsid w:val="004A71DD"/>
    <w:rsid w:val="004A7272"/>
    <w:rsid w:val="004A756C"/>
    <w:rsid w:val="004A773E"/>
    <w:rsid w:val="004A79A1"/>
    <w:rsid w:val="004A7A8E"/>
    <w:rsid w:val="004A7AD5"/>
    <w:rsid w:val="004A7BEE"/>
    <w:rsid w:val="004A7C82"/>
    <w:rsid w:val="004A7D75"/>
    <w:rsid w:val="004A7EA1"/>
    <w:rsid w:val="004A7F30"/>
    <w:rsid w:val="004A7FFA"/>
    <w:rsid w:val="004B005C"/>
    <w:rsid w:val="004B00BC"/>
    <w:rsid w:val="004B00E5"/>
    <w:rsid w:val="004B0323"/>
    <w:rsid w:val="004B043E"/>
    <w:rsid w:val="004B051A"/>
    <w:rsid w:val="004B058B"/>
    <w:rsid w:val="004B0598"/>
    <w:rsid w:val="004B0809"/>
    <w:rsid w:val="004B09A5"/>
    <w:rsid w:val="004B0AA5"/>
    <w:rsid w:val="004B0B69"/>
    <w:rsid w:val="004B0D6C"/>
    <w:rsid w:val="004B0D77"/>
    <w:rsid w:val="004B0D86"/>
    <w:rsid w:val="004B0E88"/>
    <w:rsid w:val="004B0E9F"/>
    <w:rsid w:val="004B1013"/>
    <w:rsid w:val="004B1258"/>
    <w:rsid w:val="004B1278"/>
    <w:rsid w:val="004B1352"/>
    <w:rsid w:val="004B13E0"/>
    <w:rsid w:val="004B148E"/>
    <w:rsid w:val="004B15CB"/>
    <w:rsid w:val="004B165D"/>
    <w:rsid w:val="004B17EC"/>
    <w:rsid w:val="004B1855"/>
    <w:rsid w:val="004B190B"/>
    <w:rsid w:val="004B1ED6"/>
    <w:rsid w:val="004B2033"/>
    <w:rsid w:val="004B2071"/>
    <w:rsid w:val="004B20DE"/>
    <w:rsid w:val="004B215E"/>
    <w:rsid w:val="004B21F4"/>
    <w:rsid w:val="004B2525"/>
    <w:rsid w:val="004B259B"/>
    <w:rsid w:val="004B2795"/>
    <w:rsid w:val="004B284C"/>
    <w:rsid w:val="004B289F"/>
    <w:rsid w:val="004B2A7E"/>
    <w:rsid w:val="004B2C7D"/>
    <w:rsid w:val="004B2F00"/>
    <w:rsid w:val="004B2F08"/>
    <w:rsid w:val="004B2F0D"/>
    <w:rsid w:val="004B31D5"/>
    <w:rsid w:val="004B3246"/>
    <w:rsid w:val="004B327D"/>
    <w:rsid w:val="004B3496"/>
    <w:rsid w:val="004B3696"/>
    <w:rsid w:val="004B37C1"/>
    <w:rsid w:val="004B3A2F"/>
    <w:rsid w:val="004B3A56"/>
    <w:rsid w:val="004B3B04"/>
    <w:rsid w:val="004B3B9D"/>
    <w:rsid w:val="004B3CFC"/>
    <w:rsid w:val="004B3D62"/>
    <w:rsid w:val="004B3D73"/>
    <w:rsid w:val="004B3D95"/>
    <w:rsid w:val="004B3E0B"/>
    <w:rsid w:val="004B3F6E"/>
    <w:rsid w:val="004B3FA8"/>
    <w:rsid w:val="004B4087"/>
    <w:rsid w:val="004B4090"/>
    <w:rsid w:val="004B42EE"/>
    <w:rsid w:val="004B43AB"/>
    <w:rsid w:val="004B450D"/>
    <w:rsid w:val="004B45AC"/>
    <w:rsid w:val="004B46DC"/>
    <w:rsid w:val="004B4B72"/>
    <w:rsid w:val="004B4BE3"/>
    <w:rsid w:val="004B4D20"/>
    <w:rsid w:val="004B4E81"/>
    <w:rsid w:val="004B4EBE"/>
    <w:rsid w:val="004B4F31"/>
    <w:rsid w:val="004B529A"/>
    <w:rsid w:val="004B5319"/>
    <w:rsid w:val="004B53C4"/>
    <w:rsid w:val="004B547A"/>
    <w:rsid w:val="004B5502"/>
    <w:rsid w:val="004B56F7"/>
    <w:rsid w:val="004B595E"/>
    <w:rsid w:val="004B5A36"/>
    <w:rsid w:val="004B5D1E"/>
    <w:rsid w:val="004B5D33"/>
    <w:rsid w:val="004B5E6A"/>
    <w:rsid w:val="004B61CD"/>
    <w:rsid w:val="004B6340"/>
    <w:rsid w:val="004B6605"/>
    <w:rsid w:val="004B66E6"/>
    <w:rsid w:val="004B67AF"/>
    <w:rsid w:val="004B6B06"/>
    <w:rsid w:val="004B6BA6"/>
    <w:rsid w:val="004B6DEC"/>
    <w:rsid w:val="004B6EE9"/>
    <w:rsid w:val="004B6F04"/>
    <w:rsid w:val="004B6F3F"/>
    <w:rsid w:val="004B705D"/>
    <w:rsid w:val="004B7173"/>
    <w:rsid w:val="004B7316"/>
    <w:rsid w:val="004B7349"/>
    <w:rsid w:val="004B73EC"/>
    <w:rsid w:val="004B74A8"/>
    <w:rsid w:val="004B74B4"/>
    <w:rsid w:val="004B7615"/>
    <w:rsid w:val="004B7691"/>
    <w:rsid w:val="004B792D"/>
    <w:rsid w:val="004B7A05"/>
    <w:rsid w:val="004B7B07"/>
    <w:rsid w:val="004B7BBA"/>
    <w:rsid w:val="004B7D78"/>
    <w:rsid w:val="004B7F96"/>
    <w:rsid w:val="004BBEDE"/>
    <w:rsid w:val="004C0010"/>
    <w:rsid w:val="004C01EB"/>
    <w:rsid w:val="004C03EB"/>
    <w:rsid w:val="004C047A"/>
    <w:rsid w:val="004C05E8"/>
    <w:rsid w:val="004C07B4"/>
    <w:rsid w:val="004C0870"/>
    <w:rsid w:val="004C0872"/>
    <w:rsid w:val="004C08AA"/>
    <w:rsid w:val="004C090D"/>
    <w:rsid w:val="004C0B84"/>
    <w:rsid w:val="004C0CA0"/>
    <w:rsid w:val="004C0D80"/>
    <w:rsid w:val="004C0D9A"/>
    <w:rsid w:val="004C1070"/>
    <w:rsid w:val="004C1115"/>
    <w:rsid w:val="004C111E"/>
    <w:rsid w:val="004C1172"/>
    <w:rsid w:val="004C132F"/>
    <w:rsid w:val="004C13A0"/>
    <w:rsid w:val="004C147E"/>
    <w:rsid w:val="004C14F9"/>
    <w:rsid w:val="004C156B"/>
    <w:rsid w:val="004C164A"/>
    <w:rsid w:val="004C17D7"/>
    <w:rsid w:val="004C17E0"/>
    <w:rsid w:val="004C17FB"/>
    <w:rsid w:val="004C1A73"/>
    <w:rsid w:val="004C1B64"/>
    <w:rsid w:val="004C1BA4"/>
    <w:rsid w:val="004C1C67"/>
    <w:rsid w:val="004C1D16"/>
    <w:rsid w:val="004C1F66"/>
    <w:rsid w:val="004C20C3"/>
    <w:rsid w:val="004C2476"/>
    <w:rsid w:val="004C25D2"/>
    <w:rsid w:val="004C27D8"/>
    <w:rsid w:val="004C27E5"/>
    <w:rsid w:val="004C2865"/>
    <w:rsid w:val="004C29C2"/>
    <w:rsid w:val="004C2AF6"/>
    <w:rsid w:val="004C2B8C"/>
    <w:rsid w:val="004C2DC9"/>
    <w:rsid w:val="004C30D6"/>
    <w:rsid w:val="004C317F"/>
    <w:rsid w:val="004C3284"/>
    <w:rsid w:val="004C330E"/>
    <w:rsid w:val="004C3895"/>
    <w:rsid w:val="004C3C98"/>
    <w:rsid w:val="004C3C9A"/>
    <w:rsid w:val="004C3CB5"/>
    <w:rsid w:val="004C3D6F"/>
    <w:rsid w:val="004C3E91"/>
    <w:rsid w:val="004C3E93"/>
    <w:rsid w:val="004C3EB8"/>
    <w:rsid w:val="004C3ED0"/>
    <w:rsid w:val="004C414D"/>
    <w:rsid w:val="004C4173"/>
    <w:rsid w:val="004C43F4"/>
    <w:rsid w:val="004C4439"/>
    <w:rsid w:val="004C468E"/>
    <w:rsid w:val="004C46E8"/>
    <w:rsid w:val="004C4738"/>
    <w:rsid w:val="004C4A63"/>
    <w:rsid w:val="004C4B00"/>
    <w:rsid w:val="004C4BC9"/>
    <w:rsid w:val="004C4C0E"/>
    <w:rsid w:val="004C4CC0"/>
    <w:rsid w:val="004C4EAA"/>
    <w:rsid w:val="004C536E"/>
    <w:rsid w:val="004C568F"/>
    <w:rsid w:val="004C56E1"/>
    <w:rsid w:val="004C56F3"/>
    <w:rsid w:val="004C571E"/>
    <w:rsid w:val="004C5722"/>
    <w:rsid w:val="004C57A5"/>
    <w:rsid w:val="004C581B"/>
    <w:rsid w:val="004C592B"/>
    <w:rsid w:val="004C5985"/>
    <w:rsid w:val="004C5A2F"/>
    <w:rsid w:val="004C5B06"/>
    <w:rsid w:val="004C5B1E"/>
    <w:rsid w:val="004C5CFA"/>
    <w:rsid w:val="004C5DFC"/>
    <w:rsid w:val="004C5E7E"/>
    <w:rsid w:val="004C607A"/>
    <w:rsid w:val="004C63F6"/>
    <w:rsid w:val="004C64CC"/>
    <w:rsid w:val="004C64F5"/>
    <w:rsid w:val="004C68BC"/>
    <w:rsid w:val="004C694C"/>
    <w:rsid w:val="004C69D7"/>
    <w:rsid w:val="004C6A80"/>
    <w:rsid w:val="004C6CCA"/>
    <w:rsid w:val="004C6D7D"/>
    <w:rsid w:val="004C6FDA"/>
    <w:rsid w:val="004C7145"/>
    <w:rsid w:val="004C71D8"/>
    <w:rsid w:val="004C7214"/>
    <w:rsid w:val="004C72DD"/>
    <w:rsid w:val="004C7511"/>
    <w:rsid w:val="004C76D0"/>
    <w:rsid w:val="004C783F"/>
    <w:rsid w:val="004C7C5F"/>
    <w:rsid w:val="004C7C99"/>
    <w:rsid w:val="004C7D9E"/>
    <w:rsid w:val="004C7DC9"/>
    <w:rsid w:val="004C7F43"/>
    <w:rsid w:val="004D002E"/>
    <w:rsid w:val="004D01A9"/>
    <w:rsid w:val="004D01F1"/>
    <w:rsid w:val="004D0288"/>
    <w:rsid w:val="004D02BF"/>
    <w:rsid w:val="004D0300"/>
    <w:rsid w:val="004D0389"/>
    <w:rsid w:val="004D045F"/>
    <w:rsid w:val="004D04B6"/>
    <w:rsid w:val="004D0728"/>
    <w:rsid w:val="004D0891"/>
    <w:rsid w:val="004D0AE0"/>
    <w:rsid w:val="004D0C44"/>
    <w:rsid w:val="004D0CD8"/>
    <w:rsid w:val="004D0DD0"/>
    <w:rsid w:val="004D1245"/>
    <w:rsid w:val="004D127C"/>
    <w:rsid w:val="004D1363"/>
    <w:rsid w:val="004D162D"/>
    <w:rsid w:val="004D166F"/>
    <w:rsid w:val="004D16C7"/>
    <w:rsid w:val="004D1BA7"/>
    <w:rsid w:val="004D1D00"/>
    <w:rsid w:val="004D1E47"/>
    <w:rsid w:val="004D1E4D"/>
    <w:rsid w:val="004D1F0E"/>
    <w:rsid w:val="004D1F17"/>
    <w:rsid w:val="004D1F3A"/>
    <w:rsid w:val="004D1F4D"/>
    <w:rsid w:val="004D1F7A"/>
    <w:rsid w:val="004D24C9"/>
    <w:rsid w:val="004D25A9"/>
    <w:rsid w:val="004D260B"/>
    <w:rsid w:val="004D2646"/>
    <w:rsid w:val="004D285E"/>
    <w:rsid w:val="004D2882"/>
    <w:rsid w:val="004D2884"/>
    <w:rsid w:val="004D2896"/>
    <w:rsid w:val="004D291B"/>
    <w:rsid w:val="004D29C0"/>
    <w:rsid w:val="004D2A1E"/>
    <w:rsid w:val="004D2A48"/>
    <w:rsid w:val="004D2A8C"/>
    <w:rsid w:val="004D2AD9"/>
    <w:rsid w:val="004D2BF4"/>
    <w:rsid w:val="004D2D0B"/>
    <w:rsid w:val="004D2F05"/>
    <w:rsid w:val="004D2F5B"/>
    <w:rsid w:val="004D30C7"/>
    <w:rsid w:val="004D3341"/>
    <w:rsid w:val="004D356F"/>
    <w:rsid w:val="004D35EA"/>
    <w:rsid w:val="004D37BF"/>
    <w:rsid w:val="004D3CFC"/>
    <w:rsid w:val="004D3DA6"/>
    <w:rsid w:val="004D3F5F"/>
    <w:rsid w:val="004D4082"/>
    <w:rsid w:val="004D4118"/>
    <w:rsid w:val="004D4164"/>
    <w:rsid w:val="004D41D5"/>
    <w:rsid w:val="004D425E"/>
    <w:rsid w:val="004D43A0"/>
    <w:rsid w:val="004D4733"/>
    <w:rsid w:val="004D4AD5"/>
    <w:rsid w:val="004D4B1D"/>
    <w:rsid w:val="004D4D13"/>
    <w:rsid w:val="004D503E"/>
    <w:rsid w:val="004D516D"/>
    <w:rsid w:val="004D5244"/>
    <w:rsid w:val="004D525B"/>
    <w:rsid w:val="004D52A2"/>
    <w:rsid w:val="004D52E6"/>
    <w:rsid w:val="004D5342"/>
    <w:rsid w:val="004D552E"/>
    <w:rsid w:val="004D5535"/>
    <w:rsid w:val="004D555D"/>
    <w:rsid w:val="004D5670"/>
    <w:rsid w:val="004D5913"/>
    <w:rsid w:val="004D5ABA"/>
    <w:rsid w:val="004D5B77"/>
    <w:rsid w:val="004D5DFC"/>
    <w:rsid w:val="004D5EF0"/>
    <w:rsid w:val="004D6207"/>
    <w:rsid w:val="004D62F2"/>
    <w:rsid w:val="004D6321"/>
    <w:rsid w:val="004D655E"/>
    <w:rsid w:val="004D6591"/>
    <w:rsid w:val="004D66B7"/>
    <w:rsid w:val="004D674E"/>
    <w:rsid w:val="004D68FC"/>
    <w:rsid w:val="004D6968"/>
    <w:rsid w:val="004D6B9C"/>
    <w:rsid w:val="004D6BB7"/>
    <w:rsid w:val="004D6D03"/>
    <w:rsid w:val="004D6D6E"/>
    <w:rsid w:val="004D7052"/>
    <w:rsid w:val="004D7263"/>
    <w:rsid w:val="004D74CA"/>
    <w:rsid w:val="004D75DB"/>
    <w:rsid w:val="004D763A"/>
    <w:rsid w:val="004D7720"/>
    <w:rsid w:val="004D7740"/>
    <w:rsid w:val="004D7787"/>
    <w:rsid w:val="004D77CC"/>
    <w:rsid w:val="004D7886"/>
    <w:rsid w:val="004D78E9"/>
    <w:rsid w:val="004D7907"/>
    <w:rsid w:val="004D7D4F"/>
    <w:rsid w:val="004D7ED2"/>
    <w:rsid w:val="004D7ED5"/>
    <w:rsid w:val="004E02B4"/>
    <w:rsid w:val="004E03A7"/>
    <w:rsid w:val="004E04F9"/>
    <w:rsid w:val="004E053C"/>
    <w:rsid w:val="004E0594"/>
    <w:rsid w:val="004E0714"/>
    <w:rsid w:val="004E08AA"/>
    <w:rsid w:val="004E08FD"/>
    <w:rsid w:val="004E0C43"/>
    <w:rsid w:val="004E0CE5"/>
    <w:rsid w:val="004E0D21"/>
    <w:rsid w:val="004E0E5B"/>
    <w:rsid w:val="004E10B4"/>
    <w:rsid w:val="004E1370"/>
    <w:rsid w:val="004E1391"/>
    <w:rsid w:val="004E1635"/>
    <w:rsid w:val="004E194F"/>
    <w:rsid w:val="004E19A4"/>
    <w:rsid w:val="004E1A73"/>
    <w:rsid w:val="004E1B20"/>
    <w:rsid w:val="004E1E1A"/>
    <w:rsid w:val="004E1E45"/>
    <w:rsid w:val="004E1EBF"/>
    <w:rsid w:val="004E2093"/>
    <w:rsid w:val="004E2106"/>
    <w:rsid w:val="004E210F"/>
    <w:rsid w:val="004E21F8"/>
    <w:rsid w:val="004E229E"/>
    <w:rsid w:val="004E23A3"/>
    <w:rsid w:val="004E2420"/>
    <w:rsid w:val="004E24E2"/>
    <w:rsid w:val="004E25F3"/>
    <w:rsid w:val="004E2683"/>
    <w:rsid w:val="004E2966"/>
    <w:rsid w:val="004E29C6"/>
    <w:rsid w:val="004E29EE"/>
    <w:rsid w:val="004E2A69"/>
    <w:rsid w:val="004E2AF3"/>
    <w:rsid w:val="004E2B52"/>
    <w:rsid w:val="004E2DDC"/>
    <w:rsid w:val="004E2DEE"/>
    <w:rsid w:val="004E310C"/>
    <w:rsid w:val="004E321F"/>
    <w:rsid w:val="004E34A6"/>
    <w:rsid w:val="004E34A7"/>
    <w:rsid w:val="004E3632"/>
    <w:rsid w:val="004E3693"/>
    <w:rsid w:val="004E397B"/>
    <w:rsid w:val="004E39B6"/>
    <w:rsid w:val="004E3B28"/>
    <w:rsid w:val="004E3C39"/>
    <w:rsid w:val="004E3CC4"/>
    <w:rsid w:val="004E3D87"/>
    <w:rsid w:val="004E3E0C"/>
    <w:rsid w:val="004E3E4E"/>
    <w:rsid w:val="004E3E86"/>
    <w:rsid w:val="004E3F4F"/>
    <w:rsid w:val="004E3FB3"/>
    <w:rsid w:val="004E4164"/>
    <w:rsid w:val="004E41B4"/>
    <w:rsid w:val="004E433F"/>
    <w:rsid w:val="004E44C4"/>
    <w:rsid w:val="004E4659"/>
    <w:rsid w:val="004E47A3"/>
    <w:rsid w:val="004E4B01"/>
    <w:rsid w:val="004E4D09"/>
    <w:rsid w:val="004E4EF4"/>
    <w:rsid w:val="004E4F5F"/>
    <w:rsid w:val="004E5018"/>
    <w:rsid w:val="004E5147"/>
    <w:rsid w:val="004E525E"/>
    <w:rsid w:val="004E5481"/>
    <w:rsid w:val="004E5519"/>
    <w:rsid w:val="004E5699"/>
    <w:rsid w:val="004E5A55"/>
    <w:rsid w:val="004E5BD0"/>
    <w:rsid w:val="004E5C76"/>
    <w:rsid w:val="004E5CFD"/>
    <w:rsid w:val="004E5F81"/>
    <w:rsid w:val="004E6034"/>
    <w:rsid w:val="004E611D"/>
    <w:rsid w:val="004E6385"/>
    <w:rsid w:val="004E6444"/>
    <w:rsid w:val="004E648E"/>
    <w:rsid w:val="004E6609"/>
    <w:rsid w:val="004E66EE"/>
    <w:rsid w:val="004E6853"/>
    <w:rsid w:val="004E6989"/>
    <w:rsid w:val="004E6A42"/>
    <w:rsid w:val="004E6AA7"/>
    <w:rsid w:val="004E6B54"/>
    <w:rsid w:val="004E6CC5"/>
    <w:rsid w:val="004E6E2D"/>
    <w:rsid w:val="004E6F7F"/>
    <w:rsid w:val="004E6FC4"/>
    <w:rsid w:val="004E71CF"/>
    <w:rsid w:val="004E7373"/>
    <w:rsid w:val="004E757F"/>
    <w:rsid w:val="004E77B7"/>
    <w:rsid w:val="004E7892"/>
    <w:rsid w:val="004E7AB4"/>
    <w:rsid w:val="004E7AF0"/>
    <w:rsid w:val="004E7C05"/>
    <w:rsid w:val="004E7D37"/>
    <w:rsid w:val="004E7E6E"/>
    <w:rsid w:val="004E7E75"/>
    <w:rsid w:val="004E7FCF"/>
    <w:rsid w:val="004F003C"/>
    <w:rsid w:val="004F018D"/>
    <w:rsid w:val="004F0309"/>
    <w:rsid w:val="004F031A"/>
    <w:rsid w:val="004F0337"/>
    <w:rsid w:val="004F0349"/>
    <w:rsid w:val="004F0384"/>
    <w:rsid w:val="004F0422"/>
    <w:rsid w:val="004F0505"/>
    <w:rsid w:val="004F05B5"/>
    <w:rsid w:val="004F05D3"/>
    <w:rsid w:val="004F05ED"/>
    <w:rsid w:val="004F0620"/>
    <w:rsid w:val="004F063F"/>
    <w:rsid w:val="004F0757"/>
    <w:rsid w:val="004F0839"/>
    <w:rsid w:val="004F084B"/>
    <w:rsid w:val="004F08F1"/>
    <w:rsid w:val="004F08F4"/>
    <w:rsid w:val="004F092F"/>
    <w:rsid w:val="004F0A8B"/>
    <w:rsid w:val="004F0AC7"/>
    <w:rsid w:val="004F0B68"/>
    <w:rsid w:val="004F0B6E"/>
    <w:rsid w:val="004F0D41"/>
    <w:rsid w:val="004F0DDD"/>
    <w:rsid w:val="004F101C"/>
    <w:rsid w:val="004F1134"/>
    <w:rsid w:val="004F1154"/>
    <w:rsid w:val="004F11D2"/>
    <w:rsid w:val="004F1368"/>
    <w:rsid w:val="004F1398"/>
    <w:rsid w:val="004F14C6"/>
    <w:rsid w:val="004F15A5"/>
    <w:rsid w:val="004F1637"/>
    <w:rsid w:val="004F16C3"/>
    <w:rsid w:val="004F17F1"/>
    <w:rsid w:val="004F180F"/>
    <w:rsid w:val="004F19AA"/>
    <w:rsid w:val="004F1B1D"/>
    <w:rsid w:val="004F1BA5"/>
    <w:rsid w:val="004F205C"/>
    <w:rsid w:val="004F2120"/>
    <w:rsid w:val="004F22C1"/>
    <w:rsid w:val="004F2327"/>
    <w:rsid w:val="004F238A"/>
    <w:rsid w:val="004F2396"/>
    <w:rsid w:val="004F246B"/>
    <w:rsid w:val="004F24E0"/>
    <w:rsid w:val="004F258F"/>
    <w:rsid w:val="004F25D6"/>
    <w:rsid w:val="004F2924"/>
    <w:rsid w:val="004F2A02"/>
    <w:rsid w:val="004F2BAF"/>
    <w:rsid w:val="004F2BD6"/>
    <w:rsid w:val="004F2BEE"/>
    <w:rsid w:val="004F2C3B"/>
    <w:rsid w:val="004F2FA7"/>
    <w:rsid w:val="004F301B"/>
    <w:rsid w:val="004F347D"/>
    <w:rsid w:val="004F34F4"/>
    <w:rsid w:val="004F36AE"/>
    <w:rsid w:val="004F387A"/>
    <w:rsid w:val="004F3990"/>
    <w:rsid w:val="004F3AE8"/>
    <w:rsid w:val="004F3AEB"/>
    <w:rsid w:val="004F3B61"/>
    <w:rsid w:val="004F3CDB"/>
    <w:rsid w:val="004F3D12"/>
    <w:rsid w:val="004F3DEE"/>
    <w:rsid w:val="004F3EB9"/>
    <w:rsid w:val="004F4214"/>
    <w:rsid w:val="004F4531"/>
    <w:rsid w:val="004F45B4"/>
    <w:rsid w:val="004F4639"/>
    <w:rsid w:val="004F465E"/>
    <w:rsid w:val="004F47E6"/>
    <w:rsid w:val="004F4889"/>
    <w:rsid w:val="004F49C4"/>
    <w:rsid w:val="004F4A36"/>
    <w:rsid w:val="004F4A5C"/>
    <w:rsid w:val="004F4A96"/>
    <w:rsid w:val="004F5280"/>
    <w:rsid w:val="004F52EF"/>
    <w:rsid w:val="004F53CD"/>
    <w:rsid w:val="004F5566"/>
    <w:rsid w:val="004F556E"/>
    <w:rsid w:val="004F55E8"/>
    <w:rsid w:val="004F565B"/>
    <w:rsid w:val="004F573D"/>
    <w:rsid w:val="004F5771"/>
    <w:rsid w:val="004F57CC"/>
    <w:rsid w:val="004F5810"/>
    <w:rsid w:val="004F5848"/>
    <w:rsid w:val="004F5B32"/>
    <w:rsid w:val="004F5E50"/>
    <w:rsid w:val="004F5FCC"/>
    <w:rsid w:val="004F5FF1"/>
    <w:rsid w:val="004F6019"/>
    <w:rsid w:val="004F6027"/>
    <w:rsid w:val="004F60D2"/>
    <w:rsid w:val="004F61C1"/>
    <w:rsid w:val="004F624F"/>
    <w:rsid w:val="004F6287"/>
    <w:rsid w:val="004F62BA"/>
    <w:rsid w:val="004F63AA"/>
    <w:rsid w:val="004F6401"/>
    <w:rsid w:val="004F6489"/>
    <w:rsid w:val="004F66E8"/>
    <w:rsid w:val="004F67CC"/>
    <w:rsid w:val="004F67E6"/>
    <w:rsid w:val="004F68DB"/>
    <w:rsid w:val="004F6B0C"/>
    <w:rsid w:val="004F6D24"/>
    <w:rsid w:val="004F6D27"/>
    <w:rsid w:val="004F6DC1"/>
    <w:rsid w:val="004F6E37"/>
    <w:rsid w:val="004F6E75"/>
    <w:rsid w:val="004F709C"/>
    <w:rsid w:val="004F7103"/>
    <w:rsid w:val="004F7137"/>
    <w:rsid w:val="004F7202"/>
    <w:rsid w:val="004F7687"/>
    <w:rsid w:val="004F7722"/>
    <w:rsid w:val="004F780E"/>
    <w:rsid w:val="004F788F"/>
    <w:rsid w:val="004F7915"/>
    <w:rsid w:val="004F7936"/>
    <w:rsid w:val="004F79D7"/>
    <w:rsid w:val="004F7AD6"/>
    <w:rsid w:val="004F7CFC"/>
    <w:rsid w:val="004F7F23"/>
    <w:rsid w:val="00500268"/>
    <w:rsid w:val="0050036B"/>
    <w:rsid w:val="00500386"/>
    <w:rsid w:val="0050055F"/>
    <w:rsid w:val="005005D5"/>
    <w:rsid w:val="005007F2"/>
    <w:rsid w:val="00500830"/>
    <w:rsid w:val="00500A04"/>
    <w:rsid w:val="00500BF8"/>
    <w:rsid w:val="00500CEA"/>
    <w:rsid w:val="00500D51"/>
    <w:rsid w:val="00500EF5"/>
    <w:rsid w:val="00500F90"/>
    <w:rsid w:val="005013C2"/>
    <w:rsid w:val="0050143B"/>
    <w:rsid w:val="00501643"/>
    <w:rsid w:val="0050166F"/>
    <w:rsid w:val="00501781"/>
    <w:rsid w:val="005017DF"/>
    <w:rsid w:val="0050180B"/>
    <w:rsid w:val="0050190C"/>
    <w:rsid w:val="00501999"/>
    <w:rsid w:val="00501C7A"/>
    <w:rsid w:val="00501D60"/>
    <w:rsid w:val="00501D86"/>
    <w:rsid w:val="00501DFA"/>
    <w:rsid w:val="005020D4"/>
    <w:rsid w:val="005023C4"/>
    <w:rsid w:val="005024EF"/>
    <w:rsid w:val="00502674"/>
    <w:rsid w:val="005027AF"/>
    <w:rsid w:val="005028EC"/>
    <w:rsid w:val="00502942"/>
    <w:rsid w:val="00502B89"/>
    <w:rsid w:val="00502C3A"/>
    <w:rsid w:val="00502C8B"/>
    <w:rsid w:val="00502C8E"/>
    <w:rsid w:val="00502D4D"/>
    <w:rsid w:val="00502EA3"/>
    <w:rsid w:val="005030C7"/>
    <w:rsid w:val="005033D8"/>
    <w:rsid w:val="005035A3"/>
    <w:rsid w:val="005036AD"/>
    <w:rsid w:val="0050384E"/>
    <w:rsid w:val="00503D15"/>
    <w:rsid w:val="00503DC0"/>
    <w:rsid w:val="00503F0D"/>
    <w:rsid w:val="005040B4"/>
    <w:rsid w:val="00504239"/>
    <w:rsid w:val="0050433C"/>
    <w:rsid w:val="00504478"/>
    <w:rsid w:val="0050447D"/>
    <w:rsid w:val="00504527"/>
    <w:rsid w:val="005045C9"/>
    <w:rsid w:val="0050471C"/>
    <w:rsid w:val="0050494E"/>
    <w:rsid w:val="00504C6F"/>
    <w:rsid w:val="00504CD3"/>
    <w:rsid w:val="00504DBD"/>
    <w:rsid w:val="00505006"/>
    <w:rsid w:val="00505014"/>
    <w:rsid w:val="005051BB"/>
    <w:rsid w:val="005051BD"/>
    <w:rsid w:val="005051C5"/>
    <w:rsid w:val="005051F1"/>
    <w:rsid w:val="005053DC"/>
    <w:rsid w:val="00505750"/>
    <w:rsid w:val="0050594E"/>
    <w:rsid w:val="00505A04"/>
    <w:rsid w:val="00505C12"/>
    <w:rsid w:val="00505D65"/>
    <w:rsid w:val="00505E58"/>
    <w:rsid w:val="00505E6D"/>
    <w:rsid w:val="00506024"/>
    <w:rsid w:val="00506097"/>
    <w:rsid w:val="00506173"/>
    <w:rsid w:val="00506359"/>
    <w:rsid w:val="005064C7"/>
    <w:rsid w:val="005065E3"/>
    <w:rsid w:val="00506641"/>
    <w:rsid w:val="00506665"/>
    <w:rsid w:val="00506736"/>
    <w:rsid w:val="0050676E"/>
    <w:rsid w:val="005068B2"/>
    <w:rsid w:val="005068F6"/>
    <w:rsid w:val="00506A94"/>
    <w:rsid w:val="00506B29"/>
    <w:rsid w:val="00506B2A"/>
    <w:rsid w:val="00506B6C"/>
    <w:rsid w:val="00506EC8"/>
    <w:rsid w:val="00507083"/>
    <w:rsid w:val="0050717E"/>
    <w:rsid w:val="0050719D"/>
    <w:rsid w:val="00507236"/>
    <w:rsid w:val="00507402"/>
    <w:rsid w:val="005074F5"/>
    <w:rsid w:val="0050753C"/>
    <w:rsid w:val="0050766E"/>
    <w:rsid w:val="00507692"/>
    <w:rsid w:val="0050771C"/>
    <w:rsid w:val="00507777"/>
    <w:rsid w:val="005078A5"/>
    <w:rsid w:val="00507A1E"/>
    <w:rsid w:val="00507BEE"/>
    <w:rsid w:val="00507C31"/>
    <w:rsid w:val="00507F67"/>
    <w:rsid w:val="005103F7"/>
    <w:rsid w:val="0051058B"/>
    <w:rsid w:val="005106E5"/>
    <w:rsid w:val="00510A41"/>
    <w:rsid w:val="00510B50"/>
    <w:rsid w:val="00510BB8"/>
    <w:rsid w:val="00510CFB"/>
    <w:rsid w:val="00510F4E"/>
    <w:rsid w:val="005111E9"/>
    <w:rsid w:val="0051149E"/>
    <w:rsid w:val="005114A8"/>
    <w:rsid w:val="0051160C"/>
    <w:rsid w:val="005116AF"/>
    <w:rsid w:val="00511A3F"/>
    <w:rsid w:val="00511C03"/>
    <w:rsid w:val="00511CEE"/>
    <w:rsid w:val="00511EC0"/>
    <w:rsid w:val="00511EC4"/>
    <w:rsid w:val="00511FB8"/>
    <w:rsid w:val="005121A2"/>
    <w:rsid w:val="005124B0"/>
    <w:rsid w:val="005124C1"/>
    <w:rsid w:val="005124D4"/>
    <w:rsid w:val="00512611"/>
    <w:rsid w:val="00512717"/>
    <w:rsid w:val="005127D3"/>
    <w:rsid w:val="005129F5"/>
    <w:rsid w:val="00512B65"/>
    <w:rsid w:val="00512BB1"/>
    <w:rsid w:val="00512C65"/>
    <w:rsid w:val="00512D7A"/>
    <w:rsid w:val="00512EF1"/>
    <w:rsid w:val="0051321D"/>
    <w:rsid w:val="0051329D"/>
    <w:rsid w:val="005132B5"/>
    <w:rsid w:val="005133CF"/>
    <w:rsid w:val="005134B1"/>
    <w:rsid w:val="0051385B"/>
    <w:rsid w:val="005138C6"/>
    <w:rsid w:val="00513C16"/>
    <w:rsid w:val="00513CA9"/>
    <w:rsid w:val="00513CD1"/>
    <w:rsid w:val="00513DE5"/>
    <w:rsid w:val="00513E90"/>
    <w:rsid w:val="00513ED0"/>
    <w:rsid w:val="00514050"/>
    <w:rsid w:val="005141C1"/>
    <w:rsid w:val="005143DE"/>
    <w:rsid w:val="005144F0"/>
    <w:rsid w:val="0051452B"/>
    <w:rsid w:val="00514639"/>
    <w:rsid w:val="00514A89"/>
    <w:rsid w:val="00514C38"/>
    <w:rsid w:val="00514DE5"/>
    <w:rsid w:val="00514E09"/>
    <w:rsid w:val="00515073"/>
    <w:rsid w:val="0051510B"/>
    <w:rsid w:val="005151D8"/>
    <w:rsid w:val="005152F8"/>
    <w:rsid w:val="005156C1"/>
    <w:rsid w:val="005156EF"/>
    <w:rsid w:val="00515846"/>
    <w:rsid w:val="005158C7"/>
    <w:rsid w:val="00515A72"/>
    <w:rsid w:val="00515D89"/>
    <w:rsid w:val="00515DBF"/>
    <w:rsid w:val="00515F25"/>
    <w:rsid w:val="005160CA"/>
    <w:rsid w:val="005160CB"/>
    <w:rsid w:val="00516164"/>
    <w:rsid w:val="00516426"/>
    <w:rsid w:val="0051673C"/>
    <w:rsid w:val="00516756"/>
    <w:rsid w:val="00516830"/>
    <w:rsid w:val="005168BC"/>
    <w:rsid w:val="0051695D"/>
    <w:rsid w:val="0051699B"/>
    <w:rsid w:val="00516F16"/>
    <w:rsid w:val="005170EA"/>
    <w:rsid w:val="005170F8"/>
    <w:rsid w:val="005174E1"/>
    <w:rsid w:val="005174FC"/>
    <w:rsid w:val="00517623"/>
    <w:rsid w:val="00517677"/>
    <w:rsid w:val="005176CD"/>
    <w:rsid w:val="005177E4"/>
    <w:rsid w:val="00517923"/>
    <w:rsid w:val="0051794B"/>
    <w:rsid w:val="00517B45"/>
    <w:rsid w:val="00517CFE"/>
    <w:rsid w:val="00517D23"/>
    <w:rsid w:val="00520171"/>
    <w:rsid w:val="005201B7"/>
    <w:rsid w:val="005201EC"/>
    <w:rsid w:val="00520416"/>
    <w:rsid w:val="00520479"/>
    <w:rsid w:val="005206DD"/>
    <w:rsid w:val="00520809"/>
    <w:rsid w:val="0052082B"/>
    <w:rsid w:val="0052084F"/>
    <w:rsid w:val="00520A64"/>
    <w:rsid w:val="00520C11"/>
    <w:rsid w:val="00520DCD"/>
    <w:rsid w:val="00520EF6"/>
    <w:rsid w:val="0052116E"/>
    <w:rsid w:val="00521431"/>
    <w:rsid w:val="0052147D"/>
    <w:rsid w:val="00521483"/>
    <w:rsid w:val="0052152B"/>
    <w:rsid w:val="0052153A"/>
    <w:rsid w:val="005215AC"/>
    <w:rsid w:val="005219D4"/>
    <w:rsid w:val="00521B25"/>
    <w:rsid w:val="00521BDF"/>
    <w:rsid w:val="00521BE2"/>
    <w:rsid w:val="00521CA7"/>
    <w:rsid w:val="00521D3B"/>
    <w:rsid w:val="005220BE"/>
    <w:rsid w:val="00522149"/>
    <w:rsid w:val="005224E5"/>
    <w:rsid w:val="0052258E"/>
    <w:rsid w:val="005226D7"/>
    <w:rsid w:val="005227A2"/>
    <w:rsid w:val="00522AFE"/>
    <w:rsid w:val="00522BCA"/>
    <w:rsid w:val="005232E7"/>
    <w:rsid w:val="00523407"/>
    <w:rsid w:val="0052351C"/>
    <w:rsid w:val="005235F6"/>
    <w:rsid w:val="005235FD"/>
    <w:rsid w:val="005238BB"/>
    <w:rsid w:val="005238D6"/>
    <w:rsid w:val="00523A96"/>
    <w:rsid w:val="00523AF1"/>
    <w:rsid w:val="00523B32"/>
    <w:rsid w:val="00523B90"/>
    <w:rsid w:val="00523F72"/>
    <w:rsid w:val="00523FB9"/>
    <w:rsid w:val="005240F9"/>
    <w:rsid w:val="0052416B"/>
    <w:rsid w:val="0052422B"/>
    <w:rsid w:val="0052430F"/>
    <w:rsid w:val="005243E2"/>
    <w:rsid w:val="0052447F"/>
    <w:rsid w:val="0052448D"/>
    <w:rsid w:val="00524610"/>
    <w:rsid w:val="005246FA"/>
    <w:rsid w:val="00524756"/>
    <w:rsid w:val="00524768"/>
    <w:rsid w:val="005248E5"/>
    <w:rsid w:val="00524A45"/>
    <w:rsid w:val="00524AED"/>
    <w:rsid w:val="00524ED2"/>
    <w:rsid w:val="00524F2A"/>
    <w:rsid w:val="0052506A"/>
    <w:rsid w:val="005256EB"/>
    <w:rsid w:val="0052593A"/>
    <w:rsid w:val="00525A19"/>
    <w:rsid w:val="00525B1D"/>
    <w:rsid w:val="00525C14"/>
    <w:rsid w:val="00525CC0"/>
    <w:rsid w:val="00525D29"/>
    <w:rsid w:val="00525DE0"/>
    <w:rsid w:val="00525E66"/>
    <w:rsid w:val="00525E85"/>
    <w:rsid w:val="00526045"/>
    <w:rsid w:val="005260A5"/>
    <w:rsid w:val="005260BE"/>
    <w:rsid w:val="00526499"/>
    <w:rsid w:val="00526531"/>
    <w:rsid w:val="005266C5"/>
    <w:rsid w:val="005269A8"/>
    <w:rsid w:val="00526A6E"/>
    <w:rsid w:val="00526C5A"/>
    <w:rsid w:val="00526D26"/>
    <w:rsid w:val="00526E99"/>
    <w:rsid w:val="0052713A"/>
    <w:rsid w:val="005271B9"/>
    <w:rsid w:val="00527211"/>
    <w:rsid w:val="005272E4"/>
    <w:rsid w:val="00527413"/>
    <w:rsid w:val="00527688"/>
    <w:rsid w:val="005277AC"/>
    <w:rsid w:val="00527910"/>
    <w:rsid w:val="0052795A"/>
    <w:rsid w:val="005279F8"/>
    <w:rsid w:val="00527BBB"/>
    <w:rsid w:val="00527CCA"/>
    <w:rsid w:val="00527F4D"/>
    <w:rsid w:val="00527FA0"/>
    <w:rsid w:val="005301DB"/>
    <w:rsid w:val="005303DD"/>
    <w:rsid w:val="00530426"/>
    <w:rsid w:val="00530432"/>
    <w:rsid w:val="00530502"/>
    <w:rsid w:val="0053059F"/>
    <w:rsid w:val="005305EF"/>
    <w:rsid w:val="00530717"/>
    <w:rsid w:val="0053072F"/>
    <w:rsid w:val="00530779"/>
    <w:rsid w:val="00530999"/>
    <w:rsid w:val="00530B82"/>
    <w:rsid w:val="00530C8E"/>
    <w:rsid w:val="00530C9C"/>
    <w:rsid w:val="00530D12"/>
    <w:rsid w:val="00530EE1"/>
    <w:rsid w:val="00530FDA"/>
    <w:rsid w:val="005311A0"/>
    <w:rsid w:val="005311C2"/>
    <w:rsid w:val="0053120A"/>
    <w:rsid w:val="00531286"/>
    <w:rsid w:val="00531495"/>
    <w:rsid w:val="00531695"/>
    <w:rsid w:val="005317F5"/>
    <w:rsid w:val="0053183D"/>
    <w:rsid w:val="0053193A"/>
    <w:rsid w:val="00531A0C"/>
    <w:rsid w:val="00531A29"/>
    <w:rsid w:val="00531D1C"/>
    <w:rsid w:val="00531D86"/>
    <w:rsid w:val="00531EC1"/>
    <w:rsid w:val="00531FC5"/>
    <w:rsid w:val="00532047"/>
    <w:rsid w:val="0053208A"/>
    <w:rsid w:val="00532193"/>
    <w:rsid w:val="00532280"/>
    <w:rsid w:val="005324B7"/>
    <w:rsid w:val="0053269B"/>
    <w:rsid w:val="00532773"/>
    <w:rsid w:val="005328F9"/>
    <w:rsid w:val="00532A05"/>
    <w:rsid w:val="00532A74"/>
    <w:rsid w:val="00532AFD"/>
    <w:rsid w:val="00532B14"/>
    <w:rsid w:val="00532D73"/>
    <w:rsid w:val="00532D74"/>
    <w:rsid w:val="00532E66"/>
    <w:rsid w:val="00532E8E"/>
    <w:rsid w:val="005330D3"/>
    <w:rsid w:val="005330FB"/>
    <w:rsid w:val="00533303"/>
    <w:rsid w:val="0053372D"/>
    <w:rsid w:val="00533842"/>
    <w:rsid w:val="00533A7E"/>
    <w:rsid w:val="00533AA0"/>
    <w:rsid w:val="00533B11"/>
    <w:rsid w:val="00533C2F"/>
    <w:rsid w:val="00533F42"/>
    <w:rsid w:val="00533FDF"/>
    <w:rsid w:val="005343CD"/>
    <w:rsid w:val="00534514"/>
    <w:rsid w:val="00534616"/>
    <w:rsid w:val="00534656"/>
    <w:rsid w:val="00534685"/>
    <w:rsid w:val="0053478C"/>
    <w:rsid w:val="00534BE4"/>
    <w:rsid w:val="00534DEF"/>
    <w:rsid w:val="00534EC1"/>
    <w:rsid w:val="00534EFF"/>
    <w:rsid w:val="00535066"/>
    <w:rsid w:val="00535162"/>
    <w:rsid w:val="0053519C"/>
    <w:rsid w:val="005351B6"/>
    <w:rsid w:val="00535265"/>
    <w:rsid w:val="00535572"/>
    <w:rsid w:val="00535654"/>
    <w:rsid w:val="00535927"/>
    <w:rsid w:val="00535A1B"/>
    <w:rsid w:val="00535A3E"/>
    <w:rsid w:val="00535B55"/>
    <w:rsid w:val="00535D01"/>
    <w:rsid w:val="00535D28"/>
    <w:rsid w:val="00535DE2"/>
    <w:rsid w:val="00535E75"/>
    <w:rsid w:val="00536181"/>
    <w:rsid w:val="00536753"/>
    <w:rsid w:val="0053687B"/>
    <w:rsid w:val="005368CF"/>
    <w:rsid w:val="00536974"/>
    <w:rsid w:val="005369A9"/>
    <w:rsid w:val="005369EA"/>
    <w:rsid w:val="00536B17"/>
    <w:rsid w:val="00536F2D"/>
    <w:rsid w:val="00537102"/>
    <w:rsid w:val="00537119"/>
    <w:rsid w:val="00537160"/>
    <w:rsid w:val="0053732E"/>
    <w:rsid w:val="0053741F"/>
    <w:rsid w:val="00537977"/>
    <w:rsid w:val="005379E0"/>
    <w:rsid w:val="00537A9D"/>
    <w:rsid w:val="00537BCB"/>
    <w:rsid w:val="00537CAA"/>
    <w:rsid w:val="00540014"/>
    <w:rsid w:val="00540238"/>
    <w:rsid w:val="0054035F"/>
    <w:rsid w:val="00540477"/>
    <w:rsid w:val="005405F8"/>
    <w:rsid w:val="005406DC"/>
    <w:rsid w:val="0054088D"/>
    <w:rsid w:val="00540B8E"/>
    <w:rsid w:val="00540C34"/>
    <w:rsid w:val="00540C5A"/>
    <w:rsid w:val="00540FD4"/>
    <w:rsid w:val="005410A5"/>
    <w:rsid w:val="0054114E"/>
    <w:rsid w:val="005411C3"/>
    <w:rsid w:val="00541217"/>
    <w:rsid w:val="00541227"/>
    <w:rsid w:val="00541256"/>
    <w:rsid w:val="00541290"/>
    <w:rsid w:val="0054132B"/>
    <w:rsid w:val="00541597"/>
    <w:rsid w:val="005417F1"/>
    <w:rsid w:val="00541B4A"/>
    <w:rsid w:val="00541B76"/>
    <w:rsid w:val="00541BCF"/>
    <w:rsid w:val="00541CDE"/>
    <w:rsid w:val="00541D62"/>
    <w:rsid w:val="00541D6D"/>
    <w:rsid w:val="00541E28"/>
    <w:rsid w:val="00541FFA"/>
    <w:rsid w:val="00542002"/>
    <w:rsid w:val="005420EB"/>
    <w:rsid w:val="00542152"/>
    <w:rsid w:val="00542285"/>
    <w:rsid w:val="0054249D"/>
    <w:rsid w:val="0054258E"/>
    <w:rsid w:val="005426BA"/>
    <w:rsid w:val="00542785"/>
    <w:rsid w:val="005427B6"/>
    <w:rsid w:val="0054297C"/>
    <w:rsid w:val="00542C11"/>
    <w:rsid w:val="00542C5A"/>
    <w:rsid w:val="00542CCD"/>
    <w:rsid w:val="00542F60"/>
    <w:rsid w:val="00542FAF"/>
    <w:rsid w:val="0054363C"/>
    <w:rsid w:val="005436FB"/>
    <w:rsid w:val="00543700"/>
    <w:rsid w:val="00543779"/>
    <w:rsid w:val="0054379D"/>
    <w:rsid w:val="00543BB1"/>
    <w:rsid w:val="00543C64"/>
    <w:rsid w:val="00543C7F"/>
    <w:rsid w:val="00543E01"/>
    <w:rsid w:val="00544216"/>
    <w:rsid w:val="0054454F"/>
    <w:rsid w:val="0054478D"/>
    <w:rsid w:val="005447E1"/>
    <w:rsid w:val="0054492D"/>
    <w:rsid w:val="00544959"/>
    <w:rsid w:val="00544D51"/>
    <w:rsid w:val="00544DDA"/>
    <w:rsid w:val="00544E1B"/>
    <w:rsid w:val="005450E5"/>
    <w:rsid w:val="0054518D"/>
    <w:rsid w:val="005451AA"/>
    <w:rsid w:val="00545230"/>
    <w:rsid w:val="005457BE"/>
    <w:rsid w:val="005457D8"/>
    <w:rsid w:val="00545831"/>
    <w:rsid w:val="00545866"/>
    <w:rsid w:val="005459FE"/>
    <w:rsid w:val="00545A3C"/>
    <w:rsid w:val="00545E3D"/>
    <w:rsid w:val="00545E5C"/>
    <w:rsid w:val="00546043"/>
    <w:rsid w:val="005460FE"/>
    <w:rsid w:val="0054630F"/>
    <w:rsid w:val="00546486"/>
    <w:rsid w:val="00546509"/>
    <w:rsid w:val="0054679A"/>
    <w:rsid w:val="00546835"/>
    <w:rsid w:val="00546872"/>
    <w:rsid w:val="00546905"/>
    <w:rsid w:val="00546D87"/>
    <w:rsid w:val="00546DAC"/>
    <w:rsid w:val="005470DA"/>
    <w:rsid w:val="0054719D"/>
    <w:rsid w:val="00547289"/>
    <w:rsid w:val="005473C0"/>
    <w:rsid w:val="00547443"/>
    <w:rsid w:val="005474FB"/>
    <w:rsid w:val="005475EF"/>
    <w:rsid w:val="00547653"/>
    <w:rsid w:val="00547715"/>
    <w:rsid w:val="005477B2"/>
    <w:rsid w:val="0054786A"/>
    <w:rsid w:val="005479EC"/>
    <w:rsid w:val="00547A77"/>
    <w:rsid w:val="00547AFF"/>
    <w:rsid w:val="00547B00"/>
    <w:rsid w:val="00547DDD"/>
    <w:rsid w:val="00547DFE"/>
    <w:rsid w:val="00547E71"/>
    <w:rsid w:val="00547E8E"/>
    <w:rsid w:val="00547E97"/>
    <w:rsid w:val="00547E9E"/>
    <w:rsid w:val="00547EBC"/>
    <w:rsid w:val="00547EF2"/>
    <w:rsid w:val="00547F28"/>
    <w:rsid w:val="005502A1"/>
    <w:rsid w:val="00550347"/>
    <w:rsid w:val="0055038B"/>
    <w:rsid w:val="005503FC"/>
    <w:rsid w:val="00550422"/>
    <w:rsid w:val="00550738"/>
    <w:rsid w:val="00550864"/>
    <w:rsid w:val="00550AD5"/>
    <w:rsid w:val="00550B5D"/>
    <w:rsid w:val="00550B7A"/>
    <w:rsid w:val="00550BC6"/>
    <w:rsid w:val="00550BFC"/>
    <w:rsid w:val="00550E1B"/>
    <w:rsid w:val="00551020"/>
    <w:rsid w:val="0055102A"/>
    <w:rsid w:val="00551342"/>
    <w:rsid w:val="0055141E"/>
    <w:rsid w:val="0055143F"/>
    <w:rsid w:val="0055163B"/>
    <w:rsid w:val="005516AB"/>
    <w:rsid w:val="005516B5"/>
    <w:rsid w:val="00551779"/>
    <w:rsid w:val="0055191B"/>
    <w:rsid w:val="00551963"/>
    <w:rsid w:val="00551A78"/>
    <w:rsid w:val="00551BE3"/>
    <w:rsid w:val="00551C36"/>
    <w:rsid w:val="00551D8A"/>
    <w:rsid w:val="00551E48"/>
    <w:rsid w:val="00551FBC"/>
    <w:rsid w:val="0055203F"/>
    <w:rsid w:val="00552070"/>
    <w:rsid w:val="005520A4"/>
    <w:rsid w:val="005522DF"/>
    <w:rsid w:val="00552312"/>
    <w:rsid w:val="0055238C"/>
    <w:rsid w:val="00552428"/>
    <w:rsid w:val="0055272E"/>
    <w:rsid w:val="005527A2"/>
    <w:rsid w:val="00552A3D"/>
    <w:rsid w:val="00552E1F"/>
    <w:rsid w:val="00552ED0"/>
    <w:rsid w:val="00552EEC"/>
    <w:rsid w:val="00552FC9"/>
    <w:rsid w:val="00553104"/>
    <w:rsid w:val="00553241"/>
    <w:rsid w:val="00553269"/>
    <w:rsid w:val="005532EC"/>
    <w:rsid w:val="00553417"/>
    <w:rsid w:val="0055344B"/>
    <w:rsid w:val="00553534"/>
    <w:rsid w:val="005537A6"/>
    <w:rsid w:val="00553900"/>
    <w:rsid w:val="00553A60"/>
    <w:rsid w:val="00553C96"/>
    <w:rsid w:val="00553E9C"/>
    <w:rsid w:val="00553EBB"/>
    <w:rsid w:val="00553EE7"/>
    <w:rsid w:val="00554060"/>
    <w:rsid w:val="00554480"/>
    <w:rsid w:val="00554822"/>
    <w:rsid w:val="0055496F"/>
    <w:rsid w:val="00554B48"/>
    <w:rsid w:val="00554B49"/>
    <w:rsid w:val="00554C1C"/>
    <w:rsid w:val="00554C22"/>
    <w:rsid w:val="00554CA6"/>
    <w:rsid w:val="00554E0C"/>
    <w:rsid w:val="0055508F"/>
    <w:rsid w:val="005550C6"/>
    <w:rsid w:val="00555140"/>
    <w:rsid w:val="005551A3"/>
    <w:rsid w:val="00555477"/>
    <w:rsid w:val="005554D4"/>
    <w:rsid w:val="0055551A"/>
    <w:rsid w:val="0055551D"/>
    <w:rsid w:val="005555E3"/>
    <w:rsid w:val="005555FF"/>
    <w:rsid w:val="0055574A"/>
    <w:rsid w:val="005558A7"/>
    <w:rsid w:val="005558DE"/>
    <w:rsid w:val="00555E7F"/>
    <w:rsid w:val="00555F82"/>
    <w:rsid w:val="00555F94"/>
    <w:rsid w:val="00555FC5"/>
    <w:rsid w:val="00556003"/>
    <w:rsid w:val="0055617D"/>
    <w:rsid w:val="005562AA"/>
    <w:rsid w:val="005562ED"/>
    <w:rsid w:val="0055631F"/>
    <w:rsid w:val="00556535"/>
    <w:rsid w:val="0055668E"/>
    <w:rsid w:val="00556826"/>
    <w:rsid w:val="00556841"/>
    <w:rsid w:val="0055686A"/>
    <w:rsid w:val="00556A8F"/>
    <w:rsid w:val="00556FA1"/>
    <w:rsid w:val="005574EE"/>
    <w:rsid w:val="00557647"/>
    <w:rsid w:val="0055775E"/>
    <w:rsid w:val="00557770"/>
    <w:rsid w:val="00557775"/>
    <w:rsid w:val="00557C04"/>
    <w:rsid w:val="00557D01"/>
    <w:rsid w:val="00557D0A"/>
    <w:rsid w:val="0056005C"/>
    <w:rsid w:val="005600BC"/>
    <w:rsid w:val="0056027B"/>
    <w:rsid w:val="00560284"/>
    <w:rsid w:val="005603B9"/>
    <w:rsid w:val="00560455"/>
    <w:rsid w:val="005604B2"/>
    <w:rsid w:val="005605CE"/>
    <w:rsid w:val="005606BF"/>
    <w:rsid w:val="005606D0"/>
    <w:rsid w:val="005607A7"/>
    <w:rsid w:val="00560865"/>
    <w:rsid w:val="00560ACD"/>
    <w:rsid w:val="00560AE2"/>
    <w:rsid w:val="00560C21"/>
    <w:rsid w:val="00560C82"/>
    <w:rsid w:val="00560D35"/>
    <w:rsid w:val="00560E83"/>
    <w:rsid w:val="00560FA5"/>
    <w:rsid w:val="0056120A"/>
    <w:rsid w:val="0056123B"/>
    <w:rsid w:val="00561303"/>
    <w:rsid w:val="00561391"/>
    <w:rsid w:val="00561830"/>
    <w:rsid w:val="00561838"/>
    <w:rsid w:val="00561880"/>
    <w:rsid w:val="00561910"/>
    <w:rsid w:val="00561A86"/>
    <w:rsid w:val="00561B95"/>
    <w:rsid w:val="00561C80"/>
    <w:rsid w:val="00561D1C"/>
    <w:rsid w:val="00561F87"/>
    <w:rsid w:val="00561FA7"/>
    <w:rsid w:val="00561FF8"/>
    <w:rsid w:val="00562238"/>
    <w:rsid w:val="005622F6"/>
    <w:rsid w:val="0056234F"/>
    <w:rsid w:val="00562368"/>
    <w:rsid w:val="005624CA"/>
    <w:rsid w:val="0056282C"/>
    <w:rsid w:val="00562847"/>
    <w:rsid w:val="00562899"/>
    <w:rsid w:val="0056297D"/>
    <w:rsid w:val="0056298B"/>
    <w:rsid w:val="00562C74"/>
    <w:rsid w:val="00562EB6"/>
    <w:rsid w:val="00562F74"/>
    <w:rsid w:val="00562F77"/>
    <w:rsid w:val="0056330F"/>
    <w:rsid w:val="0056331B"/>
    <w:rsid w:val="0056342D"/>
    <w:rsid w:val="005634B6"/>
    <w:rsid w:val="00563570"/>
    <w:rsid w:val="005636E7"/>
    <w:rsid w:val="00563739"/>
    <w:rsid w:val="005639B3"/>
    <w:rsid w:val="00563A7E"/>
    <w:rsid w:val="00563C1F"/>
    <w:rsid w:val="00563D1E"/>
    <w:rsid w:val="00563E18"/>
    <w:rsid w:val="00563E67"/>
    <w:rsid w:val="00563F85"/>
    <w:rsid w:val="005640F8"/>
    <w:rsid w:val="005642A6"/>
    <w:rsid w:val="005642AA"/>
    <w:rsid w:val="0056435D"/>
    <w:rsid w:val="0056439B"/>
    <w:rsid w:val="0056450E"/>
    <w:rsid w:val="0056458B"/>
    <w:rsid w:val="005645C2"/>
    <w:rsid w:val="005646C1"/>
    <w:rsid w:val="005646FD"/>
    <w:rsid w:val="00564838"/>
    <w:rsid w:val="00564913"/>
    <w:rsid w:val="00564ED7"/>
    <w:rsid w:val="00565147"/>
    <w:rsid w:val="0056548B"/>
    <w:rsid w:val="00565500"/>
    <w:rsid w:val="0056557D"/>
    <w:rsid w:val="00565613"/>
    <w:rsid w:val="0056573B"/>
    <w:rsid w:val="00565769"/>
    <w:rsid w:val="00565AB5"/>
    <w:rsid w:val="00565C30"/>
    <w:rsid w:val="00565C95"/>
    <w:rsid w:val="00565CD6"/>
    <w:rsid w:val="00565D97"/>
    <w:rsid w:val="00565E5E"/>
    <w:rsid w:val="00565EBF"/>
    <w:rsid w:val="00565F72"/>
    <w:rsid w:val="00566358"/>
    <w:rsid w:val="0056635C"/>
    <w:rsid w:val="00566474"/>
    <w:rsid w:val="005665E1"/>
    <w:rsid w:val="005665F8"/>
    <w:rsid w:val="00566762"/>
    <w:rsid w:val="00566C6D"/>
    <w:rsid w:val="00566F64"/>
    <w:rsid w:val="00567483"/>
    <w:rsid w:val="00567652"/>
    <w:rsid w:val="0056766B"/>
    <w:rsid w:val="00567670"/>
    <w:rsid w:val="005676CF"/>
    <w:rsid w:val="00567773"/>
    <w:rsid w:val="005678A3"/>
    <w:rsid w:val="00567950"/>
    <w:rsid w:val="00567DFB"/>
    <w:rsid w:val="00567F49"/>
    <w:rsid w:val="0057001F"/>
    <w:rsid w:val="0057010D"/>
    <w:rsid w:val="00570177"/>
    <w:rsid w:val="005702B9"/>
    <w:rsid w:val="005703CD"/>
    <w:rsid w:val="00570475"/>
    <w:rsid w:val="00570498"/>
    <w:rsid w:val="005705A8"/>
    <w:rsid w:val="005706D0"/>
    <w:rsid w:val="00570891"/>
    <w:rsid w:val="00570922"/>
    <w:rsid w:val="00570BCF"/>
    <w:rsid w:val="00570E39"/>
    <w:rsid w:val="00570E5D"/>
    <w:rsid w:val="00570E81"/>
    <w:rsid w:val="00570EBA"/>
    <w:rsid w:val="00571276"/>
    <w:rsid w:val="0057132C"/>
    <w:rsid w:val="00571357"/>
    <w:rsid w:val="0057142C"/>
    <w:rsid w:val="00571790"/>
    <w:rsid w:val="00571809"/>
    <w:rsid w:val="005718D2"/>
    <w:rsid w:val="005718E0"/>
    <w:rsid w:val="005718F8"/>
    <w:rsid w:val="005719C0"/>
    <w:rsid w:val="00571A2E"/>
    <w:rsid w:val="00571BCC"/>
    <w:rsid w:val="005720C3"/>
    <w:rsid w:val="00572177"/>
    <w:rsid w:val="0057226A"/>
    <w:rsid w:val="005724C9"/>
    <w:rsid w:val="0057250A"/>
    <w:rsid w:val="0057266B"/>
    <w:rsid w:val="005729B5"/>
    <w:rsid w:val="00572A01"/>
    <w:rsid w:val="00572A25"/>
    <w:rsid w:val="00572AAC"/>
    <w:rsid w:val="00572BB3"/>
    <w:rsid w:val="00572CEE"/>
    <w:rsid w:val="00572D21"/>
    <w:rsid w:val="00572D9A"/>
    <w:rsid w:val="00572E2B"/>
    <w:rsid w:val="00572E51"/>
    <w:rsid w:val="0057307B"/>
    <w:rsid w:val="005733ED"/>
    <w:rsid w:val="00573465"/>
    <w:rsid w:val="0057354E"/>
    <w:rsid w:val="0057357C"/>
    <w:rsid w:val="005735B7"/>
    <w:rsid w:val="0057360B"/>
    <w:rsid w:val="00573755"/>
    <w:rsid w:val="005738DF"/>
    <w:rsid w:val="0057395A"/>
    <w:rsid w:val="00573A85"/>
    <w:rsid w:val="00573B8C"/>
    <w:rsid w:val="00573D00"/>
    <w:rsid w:val="00573D8F"/>
    <w:rsid w:val="00574036"/>
    <w:rsid w:val="00574040"/>
    <w:rsid w:val="005740F9"/>
    <w:rsid w:val="0057420F"/>
    <w:rsid w:val="00574584"/>
    <w:rsid w:val="005747C4"/>
    <w:rsid w:val="005747C8"/>
    <w:rsid w:val="005748EA"/>
    <w:rsid w:val="0057498C"/>
    <w:rsid w:val="00574D0B"/>
    <w:rsid w:val="00574D10"/>
    <w:rsid w:val="00574EB0"/>
    <w:rsid w:val="0057509E"/>
    <w:rsid w:val="005750AA"/>
    <w:rsid w:val="005750AC"/>
    <w:rsid w:val="005752D7"/>
    <w:rsid w:val="005753F1"/>
    <w:rsid w:val="0057557E"/>
    <w:rsid w:val="00575611"/>
    <w:rsid w:val="005757C7"/>
    <w:rsid w:val="0057585A"/>
    <w:rsid w:val="00575871"/>
    <w:rsid w:val="00575907"/>
    <w:rsid w:val="00575BB7"/>
    <w:rsid w:val="00575BF1"/>
    <w:rsid w:val="00575C02"/>
    <w:rsid w:val="00575C6C"/>
    <w:rsid w:val="00575D28"/>
    <w:rsid w:val="00575F18"/>
    <w:rsid w:val="005766F2"/>
    <w:rsid w:val="0057672D"/>
    <w:rsid w:val="00576B2E"/>
    <w:rsid w:val="00576B92"/>
    <w:rsid w:val="00576CD3"/>
    <w:rsid w:val="00576CDF"/>
    <w:rsid w:val="00576CFE"/>
    <w:rsid w:val="00576E85"/>
    <w:rsid w:val="00576F07"/>
    <w:rsid w:val="00577271"/>
    <w:rsid w:val="005772B4"/>
    <w:rsid w:val="0057750B"/>
    <w:rsid w:val="00577A3B"/>
    <w:rsid w:val="00577B2B"/>
    <w:rsid w:val="00577CF8"/>
    <w:rsid w:val="00577DF2"/>
    <w:rsid w:val="00577EAE"/>
    <w:rsid w:val="00577F6A"/>
    <w:rsid w:val="00577FC3"/>
    <w:rsid w:val="00577FC7"/>
    <w:rsid w:val="005800FA"/>
    <w:rsid w:val="00580388"/>
    <w:rsid w:val="005803AA"/>
    <w:rsid w:val="00580524"/>
    <w:rsid w:val="005806D9"/>
    <w:rsid w:val="00580724"/>
    <w:rsid w:val="005807C7"/>
    <w:rsid w:val="00580851"/>
    <w:rsid w:val="005809BB"/>
    <w:rsid w:val="00580CCF"/>
    <w:rsid w:val="00580EFF"/>
    <w:rsid w:val="005811ED"/>
    <w:rsid w:val="00581271"/>
    <w:rsid w:val="005812F3"/>
    <w:rsid w:val="00581360"/>
    <w:rsid w:val="005813D8"/>
    <w:rsid w:val="005814BF"/>
    <w:rsid w:val="005814EF"/>
    <w:rsid w:val="005815B9"/>
    <w:rsid w:val="005816B6"/>
    <w:rsid w:val="005818E6"/>
    <w:rsid w:val="00581A84"/>
    <w:rsid w:val="00581A85"/>
    <w:rsid w:val="00581B22"/>
    <w:rsid w:val="00581B43"/>
    <w:rsid w:val="00581C30"/>
    <w:rsid w:val="00581C9D"/>
    <w:rsid w:val="00581D34"/>
    <w:rsid w:val="00581D6C"/>
    <w:rsid w:val="00581E62"/>
    <w:rsid w:val="00581EA0"/>
    <w:rsid w:val="00581EB3"/>
    <w:rsid w:val="0058232E"/>
    <w:rsid w:val="00582366"/>
    <w:rsid w:val="005823C4"/>
    <w:rsid w:val="005826B9"/>
    <w:rsid w:val="005827EF"/>
    <w:rsid w:val="00582A54"/>
    <w:rsid w:val="00582B19"/>
    <w:rsid w:val="00582BAD"/>
    <w:rsid w:val="005831AB"/>
    <w:rsid w:val="00583306"/>
    <w:rsid w:val="00583374"/>
    <w:rsid w:val="005833AD"/>
    <w:rsid w:val="00583550"/>
    <w:rsid w:val="00583771"/>
    <w:rsid w:val="0058386C"/>
    <w:rsid w:val="005839CE"/>
    <w:rsid w:val="00583CE4"/>
    <w:rsid w:val="00583F9E"/>
    <w:rsid w:val="00583FAB"/>
    <w:rsid w:val="00584160"/>
    <w:rsid w:val="00584325"/>
    <w:rsid w:val="00584340"/>
    <w:rsid w:val="00584358"/>
    <w:rsid w:val="00584361"/>
    <w:rsid w:val="00584403"/>
    <w:rsid w:val="0058440B"/>
    <w:rsid w:val="0058445D"/>
    <w:rsid w:val="005846E5"/>
    <w:rsid w:val="0058478D"/>
    <w:rsid w:val="005847BD"/>
    <w:rsid w:val="005847FC"/>
    <w:rsid w:val="0058499B"/>
    <w:rsid w:val="00584A4D"/>
    <w:rsid w:val="00584B21"/>
    <w:rsid w:val="00584BD4"/>
    <w:rsid w:val="00584C80"/>
    <w:rsid w:val="00584C95"/>
    <w:rsid w:val="00585062"/>
    <w:rsid w:val="00585121"/>
    <w:rsid w:val="00585356"/>
    <w:rsid w:val="005854B1"/>
    <w:rsid w:val="00585778"/>
    <w:rsid w:val="00585C76"/>
    <w:rsid w:val="00585C7C"/>
    <w:rsid w:val="00585CC1"/>
    <w:rsid w:val="00585D6C"/>
    <w:rsid w:val="00585E97"/>
    <w:rsid w:val="0058633F"/>
    <w:rsid w:val="00586446"/>
    <w:rsid w:val="005868A5"/>
    <w:rsid w:val="0058691A"/>
    <w:rsid w:val="00586993"/>
    <w:rsid w:val="00586C13"/>
    <w:rsid w:val="00586D9E"/>
    <w:rsid w:val="00586F6A"/>
    <w:rsid w:val="005872D1"/>
    <w:rsid w:val="0058754D"/>
    <w:rsid w:val="005876C9"/>
    <w:rsid w:val="005876F3"/>
    <w:rsid w:val="00587736"/>
    <w:rsid w:val="005878EC"/>
    <w:rsid w:val="00587A2B"/>
    <w:rsid w:val="00587B05"/>
    <w:rsid w:val="00587B27"/>
    <w:rsid w:val="00587CCD"/>
    <w:rsid w:val="00587D06"/>
    <w:rsid w:val="00587EB7"/>
    <w:rsid w:val="00587EDC"/>
    <w:rsid w:val="00587F73"/>
    <w:rsid w:val="0059003D"/>
    <w:rsid w:val="005901DD"/>
    <w:rsid w:val="00590282"/>
    <w:rsid w:val="00590367"/>
    <w:rsid w:val="00590380"/>
    <w:rsid w:val="00590463"/>
    <w:rsid w:val="00590512"/>
    <w:rsid w:val="00590514"/>
    <w:rsid w:val="00590643"/>
    <w:rsid w:val="00590945"/>
    <w:rsid w:val="0059098C"/>
    <w:rsid w:val="005909E7"/>
    <w:rsid w:val="005909F3"/>
    <w:rsid w:val="00590AC8"/>
    <w:rsid w:val="00590B10"/>
    <w:rsid w:val="00590C17"/>
    <w:rsid w:val="00590DE4"/>
    <w:rsid w:val="00590E69"/>
    <w:rsid w:val="0059110C"/>
    <w:rsid w:val="0059114A"/>
    <w:rsid w:val="0059125A"/>
    <w:rsid w:val="0059135C"/>
    <w:rsid w:val="005914CB"/>
    <w:rsid w:val="00591607"/>
    <w:rsid w:val="005916AF"/>
    <w:rsid w:val="005917CF"/>
    <w:rsid w:val="00591836"/>
    <w:rsid w:val="00591C26"/>
    <w:rsid w:val="00591C9D"/>
    <w:rsid w:val="00591EE6"/>
    <w:rsid w:val="00592045"/>
    <w:rsid w:val="00592138"/>
    <w:rsid w:val="00592179"/>
    <w:rsid w:val="0059224F"/>
    <w:rsid w:val="00592318"/>
    <w:rsid w:val="00592398"/>
    <w:rsid w:val="00592487"/>
    <w:rsid w:val="0059269F"/>
    <w:rsid w:val="0059285F"/>
    <w:rsid w:val="00592DEB"/>
    <w:rsid w:val="00592E76"/>
    <w:rsid w:val="005930CC"/>
    <w:rsid w:val="005931C9"/>
    <w:rsid w:val="0059320E"/>
    <w:rsid w:val="0059329E"/>
    <w:rsid w:val="00593322"/>
    <w:rsid w:val="00593621"/>
    <w:rsid w:val="0059366D"/>
    <w:rsid w:val="005936CF"/>
    <w:rsid w:val="005936DB"/>
    <w:rsid w:val="005937BF"/>
    <w:rsid w:val="005939A1"/>
    <w:rsid w:val="00593A21"/>
    <w:rsid w:val="00593BF5"/>
    <w:rsid w:val="00593C84"/>
    <w:rsid w:val="00593C90"/>
    <w:rsid w:val="00593CED"/>
    <w:rsid w:val="00593D96"/>
    <w:rsid w:val="00593E8F"/>
    <w:rsid w:val="0059401D"/>
    <w:rsid w:val="005940EE"/>
    <w:rsid w:val="0059415E"/>
    <w:rsid w:val="00594216"/>
    <w:rsid w:val="005942F6"/>
    <w:rsid w:val="0059441E"/>
    <w:rsid w:val="005946AD"/>
    <w:rsid w:val="00594788"/>
    <w:rsid w:val="005949A6"/>
    <w:rsid w:val="005949C8"/>
    <w:rsid w:val="00594ADC"/>
    <w:rsid w:val="00594B17"/>
    <w:rsid w:val="00594B4B"/>
    <w:rsid w:val="00594B4C"/>
    <w:rsid w:val="00594D0D"/>
    <w:rsid w:val="00594EB4"/>
    <w:rsid w:val="00594F20"/>
    <w:rsid w:val="00595111"/>
    <w:rsid w:val="00595194"/>
    <w:rsid w:val="005951E7"/>
    <w:rsid w:val="00595235"/>
    <w:rsid w:val="005952CC"/>
    <w:rsid w:val="0059530C"/>
    <w:rsid w:val="00595585"/>
    <w:rsid w:val="00595672"/>
    <w:rsid w:val="005956AF"/>
    <w:rsid w:val="005956D4"/>
    <w:rsid w:val="00595872"/>
    <w:rsid w:val="005958E5"/>
    <w:rsid w:val="00595973"/>
    <w:rsid w:val="00595A6A"/>
    <w:rsid w:val="00595AE2"/>
    <w:rsid w:val="00595BC0"/>
    <w:rsid w:val="00595C4F"/>
    <w:rsid w:val="00595CC9"/>
    <w:rsid w:val="00595DF3"/>
    <w:rsid w:val="005962DE"/>
    <w:rsid w:val="0059630D"/>
    <w:rsid w:val="0059677B"/>
    <w:rsid w:val="0059678C"/>
    <w:rsid w:val="005968DC"/>
    <w:rsid w:val="00596AE2"/>
    <w:rsid w:val="00596C27"/>
    <w:rsid w:val="00596CF5"/>
    <w:rsid w:val="00596EB4"/>
    <w:rsid w:val="00596EDC"/>
    <w:rsid w:val="00596FCE"/>
    <w:rsid w:val="00597185"/>
    <w:rsid w:val="005972DB"/>
    <w:rsid w:val="00597417"/>
    <w:rsid w:val="00597422"/>
    <w:rsid w:val="005974A0"/>
    <w:rsid w:val="0059764C"/>
    <w:rsid w:val="005976A1"/>
    <w:rsid w:val="005976BE"/>
    <w:rsid w:val="005977DF"/>
    <w:rsid w:val="0059792E"/>
    <w:rsid w:val="005979FB"/>
    <w:rsid w:val="00597AAA"/>
    <w:rsid w:val="00597BE1"/>
    <w:rsid w:val="00597C44"/>
    <w:rsid w:val="00597C84"/>
    <w:rsid w:val="00597F64"/>
    <w:rsid w:val="00597FC3"/>
    <w:rsid w:val="005A0534"/>
    <w:rsid w:val="005A063D"/>
    <w:rsid w:val="005A08C6"/>
    <w:rsid w:val="005A0971"/>
    <w:rsid w:val="005A0A1B"/>
    <w:rsid w:val="005A0B58"/>
    <w:rsid w:val="005A0B83"/>
    <w:rsid w:val="005A0BA1"/>
    <w:rsid w:val="005A0BE4"/>
    <w:rsid w:val="005A0C39"/>
    <w:rsid w:val="005A0DED"/>
    <w:rsid w:val="005A0E76"/>
    <w:rsid w:val="005A0F1D"/>
    <w:rsid w:val="005A1201"/>
    <w:rsid w:val="005A1212"/>
    <w:rsid w:val="005A1443"/>
    <w:rsid w:val="005A155A"/>
    <w:rsid w:val="005A1621"/>
    <w:rsid w:val="005A1671"/>
    <w:rsid w:val="005A197B"/>
    <w:rsid w:val="005A19E1"/>
    <w:rsid w:val="005A1B01"/>
    <w:rsid w:val="005A1CB6"/>
    <w:rsid w:val="005A1DDB"/>
    <w:rsid w:val="005A2174"/>
    <w:rsid w:val="005A21EA"/>
    <w:rsid w:val="005A2204"/>
    <w:rsid w:val="005A250C"/>
    <w:rsid w:val="005A25BF"/>
    <w:rsid w:val="005A2619"/>
    <w:rsid w:val="005A2643"/>
    <w:rsid w:val="005A2655"/>
    <w:rsid w:val="005A26BF"/>
    <w:rsid w:val="005A29F8"/>
    <w:rsid w:val="005A2B7B"/>
    <w:rsid w:val="005A2C36"/>
    <w:rsid w:val="005A2C42"/>
    <w:rsid w:val="005A2C6A"/>
    <w:rsid w:val="005A2FC7"/>
    <w:rsid w:val="005A301C"/>
    <w:rsid w:val="005A315F"/>
    <w:rsid w:val="005A3233"/>
    <w:rsid w:val="005A3259"/>
    <w:rsid w:val="005A33D5"/>
    <w:rsid w:val="005A3413"/>
    <w:rsid w:val="005A341D"/>
    <w:rsid w:val="005A34CA"/>
    <w:rsid w:val="005A36F9"/>
    <w:rsid w:val="005A382E"/>
    <w:rsid w:val="005A397A"/>
    <w:rsid w:val="005A39DF"/>
    <w:rsid w:val="005A3A6E"/>
    <w:rsid w:val="005A3B5C"/>
    <w:rsid w:val="005A3B9E"/>
    <w:rsid w:val="005A3CA0"/>
    <w:rsid w:val="005A447C"/>
    <w:rsid w:val="005A44C9"/>
    <w:rsid w:val="005A46EF"/>
    <w:rsid w:val="005A480D"/>
    <w:rsid w:val="005A4831"/>
    <w:rsid w:val="005A492A"/>
    <w:rsid w:val="005A4A6C"/>
    <w:rsid w:val="005A5067"/>
    <w:rsid w:val="005A51CB"/>
    <w:rsid w:val="005A532E"/>
    <w:rsid w:val="005A5352"/>
    <w:rsid w:val="005A5447"/>
    <w:rsid w:val="005A564E"/>
    <w:rsid w:val="005A57C3"/>
    <w:rsid w:val="005A5818"/>
    <w:rsid w:val="005A5855"/>
    <w:rsid w:val="005A58DC"/>
    <w:rsid w:val="005A59D9"/>
    <w:rsid w:val="005A5DD0"/>
    <w:rsid w:val="005A5F0B"/>
    <w:rsid w:val="005A5FF6"/>
    <w:rsid w:val="005A6143"/>
    <w:rsid w:val="005A623F"/>
    <w:rsid w:val="005A6522"/>
    <w:rsid w:val="005A6550"/>
    <w:rsid w:val="005A659B"/>
    <w:rsid w:val="005A6606"/>
    <w:rsid w:val="005A6646"/>
    <w:rsid w:val="005A6753"/>
    <w:rsid w:val="005A67E9"/>
    <w:rsid w:val="005A6861"/>
    <w:rsid w:val="005A6ECB"/>
    <w:rsid w:val="005A6ED0"/>
    <w:rsid w:val="005A6F55"/>
    <w:rsid w:val="005A7044"/>
    <w:rsid w:val="005A7109"/>
    <w:rsid w:val="005A711F"/>
    <w:rsid w:val="005A7205"/>
    <w:rsid w:val="005A7246"/>
    <w:rsid w:val="005A7579"/>
    <w:rsid w:val="005A76E3"/>
    <w:rsid w:val="005A7706"/>
    <w:rsid w:val="005A7741"/>
    <w:rsid w:val="005A7843"/>
    <w:rsid w:val="005A79F3"/>
    <w:rsid w:val="005A7B39"/>
    <w:rsid w:val="005A7D8C"/>
    <w:rsid w:val="005A7E8E"/>
    <w:rsid w:val="005A7EDB"/>
    <w:rsid w:val="005B02CC"/>
    <w:rsid w:val="005B0315"/>
    <w:rsid w:val="005B0321"/>
    <w:rsid w:val="005B0356"/>
    <w:rsid w:val="005B0630"/>
    <w:rsid w:val="005B06D9"/>
    <w:rsid w:val="005B0879"/>
    <w:rsid w:val="005B08F4"/>
    <w:rsid w:val="005B0902"/>
    <w:rsid w:val="005B0B23"/>
    <w:rsid w:val="005B0B4A"/>
    <w:rsid w:val="005B0CD4"/>
    <w:rsid w:val="005B0E35"/>
    <w:rsid w:val="005B0EBA"/>
    <w:rsid w:val="005B0F4D"/>
    <w:rsid w:val="005B0F9A"/>
    <w:rsid w:val="005B1036"/>
    <w:rsid w:val="005B106A"/>
    <w:rsid w:val="005B10E7"/>
    <w:rsid w:val="005B132D"/>
    <w:rsid w:val="005B15B8"/>
    <w:rsid w:val="005B166E"/>
    <w:rsid w:val="005B1703"/>
    <w:rsid w:val="005B1955"/>
    <w:rsid w:val="005B1B84"/>
    <w:rsid w:val="005B1CAC"/>
    <w:rsid w:val="005B1DCD"/>
    <w:rsid w:val="005B20FB"/>
    <w:rsid w:val="005B211C"/>
    <w:rsid w:val="005B214A"/>
    <w:rsid w:val="005B267F"/>
    <w:rsid w:val="005B26B9"/>
    <w:rsid w:val="005B2791"/>
    <w:rsid w:val="005B27A5"/>
    <w:rsid w:val="005B27F7"/>
    <w:rsid w:val="005B28C3"/>
    <w:rsid w:val="005B29BA"/>
    <w:rsid w:val="005B2A57"/>
    <w:rsid w:val="005B2C3E"/>
    <w:rsid w:val="005B2C6F"/>
    <w:rsid w:val="005B2D72"/>
    <w:rsid w:val="005B2E8C"/>
    <w:rsid w:val="005B2EAE"/>
    <w:rsid w:val="005B2EE0"/>
    <w:rsid w:val="005B317F"/>
    <w:rsid w:val="005B31BF"/>
    <w:rsid w:val="005B3280"/>
    <w:rsid w:val="005B3285"/>
    <w:rsid w:val="005B3319"/>
    <w:rsid w:val="005B3350"/>
    <w:rsid w:val="005B3369"/>
    <w:rsid w:val="005B34CB"/>
    <w:rsid w:val="005B34EA"/>
    <w:rsid w:val="005B354E"/>
    <w:rsid w:val="005B370A"/>
    <w:rsid w:val="005B3A77"/>
    <w:rsid w:val="005B3B3B"/>
    <w:rsid w:val="005B3CEF"/>
    <w:rsid w:val="005B3DA2"/>
    <w:rsid w:val="005B3ECD"/>
    <w:rsid w:val="005B3F6D"/>
    <w:rsid w:val="005B42A4"/>
    <w:rsid w:val="005B42E6"/>
    <w:rsid w:val="005B4315"/>
    <w:rsid w:val="005B43BE"/>
    <w:rsid w:val="005B451D"/>
    <w:rsid w:val="005B45F7"/>
    <w:rsid w:val="005B461E"/>
    <w:rsid w:val="005B4678"/>
    <w:rsid w:val="005B46D5"/>
    <w:rsid w:val="005B48B7"/>
    <w:rsid w:val="005B4AA6"/>
    <w:rsid w:val="005B4AE0"/>
    <w:rsid w:val="005B4B57"/>
    <w:rsid w:val="005B4C7C"/>
    <w:rsid w:val="005B4E64"/>
    <w:rsid w:val="005B4EA7"/>
    <w:rsid w:val="005B4F2A"/>
    <w:rsid w:val="005B503E"/>
    <w:rsid w:val="005B50FE"/>
    <w:rsid w:val="005B514F"/>
    <w:rsid w:val="005B528D"/>
    <w:rsid w:val="005B54B6"/>
    <w:rsid w:val="005B58E8"/>
    <w:rsid w:val="005B5958"/>
    <w:rsid w:val="005B596C"/>
    <w:rsid w:val="005B59CF"/>
    <w:rsid w:val="005B5C22"/>
    <w:rsid w:val="005B5C9F"/>
    <w:rsid w:val="005B6162"/>
    <w:rsid w:val="005B62A2"/>
    <w:rsid w:val="005B6559"/>
    <w:rsid w:val="005B6796"/>
    <w:rsid w:val="005B67F7"/>
    <w:rsid w:val="005B697A"/>
    <w:rsid w:val="005B6CC7"/>
    <w:rsid w:val="005B6D1E"/>
    <w:rsid w:val="005B71A7"/>
    <w:rsid w:val="005B72AD"/>
    <w:rsid w:val="005B73BF"/>
    <w:rsid w:val="005B7448"/>
    <w:rsid w:val="005B746B"/>
    <w:rsid w:val="005B74C1"/>
    <w:rsid w:val="005B755E"/>
    <w:rsid w:val="005B7717"/>
    <w:rsid w:val="005B7C14"/>
    <w:rsid w:val="005B7CDB"/>
    <w:rsid w:val="005B7CED"/>
    <w:rsid w:val="005B7D3D"/>
    <w:rsid w:val="005B7D47"/>
    <w:rsid w:val="005B7DC0"/>
    <w:rsid w:val="005B7EE4"/>
    <w:rsid w:val="005B7F55"/>
    <w:rsid w:val="005C01C8"/>
    <w:rsid w:val="005C0389"/>
    <w:rsid w:val="005C0A40"/>
    <w:rsid w:val="005C0A41"/>
    <w:rsid w:val="005C0B35"/>
    <w:rsid w:val="005C0B5B"/>
    <w:rsid w:val="005C0C0A"/>
    <w:rsid w:val="005C0DD0"/>
    <w:rsid w:val="005C0E0F"/>
    <w:rsid w:val="005C0E5E"/>
    <w:rsid w:val="005C0E88"/>
    <w:rsid w:val="005C120D"/>
    <w:rsid w:val="005C1316"/>
    <w:rsid w:val="005C136E"/>
    <w:rsid w:val="005C13CD"/>
    <w:rsid w:val="005C1564"/>
    <w:rsid w:val="005C1576"/>
    <w:rsid w:val="005C18B3"/>
    <w:rsid w:val="005C1A62"/>
    <w:rsid w:val="005C1B49"/>
    <w:rsid w:val="005C1C2A"/>
    <w:rsid w:val="005C1CE9"/>
    <w:rsid w:val="005C1EC0"/>
    <w:rsid w:val="005C1FC8"/>
    <w:rsid w:val="005C21D6"/>
    <w:rsid w:val="005C222A"/>
    <w:rsid w:val="005C25E9"/>
    <w:rsid w:val="005C27EB"/>
    <w:rsid w:val="005C2869"/>
    <w:rsid w:val="005C2C71"/>
    <w:rsid w:val="005C2D66"/>
    <w:rsid w:val="005C2E27"/>
    <w:rsid w:val="005C2FD6"/>
    <w:rsid w:val="005C31BB"/>
    <w:rsid w:val="005C342D"/>
    <w:rsid w:val="005C34C9"/>
    <w:rsid w:val="005C364A"/>
    <w:rsid w:val="005C3655"/>
    <w:rsid w:val="005C3858"/>
    <w:rsid w:val="005C38A0"/>
    <w:rsid w:val="005C3A33"/>
    <w:rsid w:val="005C3A9B"/>
    <w:rsid w:val="005C3C1B"/>
    <w:rsid w:val="005C3CC2"/>
    <w:rsid w:val="005C3D34"/>
    <w:rsid w:val="005C3F1B"/>
    <w:rsid w:val="005C40D6"/>
    <w:rsid w:val="005C4211"/>
    <w:rsid w:val="005C425A"/>
    <w:rsid w:val="005C4348"/>
    <w:rsid w:val="005C4375"/>
    <w:rsid w:val="005C43EF"/>
    <w:rsid w:val="005C43FC"/>
    <w:rsid w:val="005C45FE"/>
    <w:rsid w:val="005C4664"/>
    <w:rsid w:val="005C46CA"/>
    <w:rsid w:val="005C4899"/>
    <w:rsid w:val="005C4A7E"/>
    <w:rsid w:val="005C4D25"/>
    <w:rsid w:val="005C4D83"/>
    <w:rsid w:val="005C4DAF"/>
    <w:rsid w:val="005C4F49"/>
    <w:rsid w:val="005C505F"/>
    <w:rsid w:val="005C549F"/>
    <w:rsid w:val="005C561C"/>
    <w:rsid w:val="005C56C0"/>
    <w:rsid w:val="005C56E0"/>
    <w:rsid w:val="005C57DF"/>
    <w:rsid w:val="005C5833"/>
    <w:rsid w:val="005C58E2"/>
    <w:rsid w:val="005C5919"/>
    <w:rsid w:val="005C5A6D"/>
    <w:rsid w:val="005C5BCB"/>
    <w:rsid w:val="005C5E55"/>
    <w:rsid w:val="005C6223"/>
    <w:rsid w:val="005C6249"/>
    <w:rsid w:val="005C64CB"/>
    <w:rsid w:val="005C65A0"/>
    <w:rsid w:val="005C65B7"/>
    <w:rsid w:val="005C6614"/>
    <w:rsid w:val="005C6625"/>
    <w:rsid w:val="005C678F"/>
    <w:rsid w:val="005C6A5C"/>
    <w:rsid w:val="005C6C0B"/>
    <w:rsid w:val="005C6CDC"/>
    <w:rsid w:val="005C6FE6"/>
    <w:rsid w:val="005C6FFA"/>
    <w:rsid w:val="005C7010"/>
    <w:rsid w:val="005C703E"/>
    <w:rsid w:val="005C70DC"/>
    <w:rsid w:val="005C73E7"/>
    <w:rsid w:val="005C7615"/>
    <w:rsid w:val="005C783D"/>
    <w:rsid w:val="005C7A73"/>
    <w:rsid w:val="005C7B27"/>
    <w:rsid w:val="005C7BED"/>
    <w:rsid w:val="005C7E52"/>
    <w:rsid w:val="005D0083"/>
    <w:rsid w:val="005D0122"/>
    <w:rsid w:val="005D0150"/>
    <w:rsid w:val="005D0165"/>
    <w:rsid w:val="005D02E8"/>
    <w:rsid w:val="005D0711"/>
    <w:rsid w:val="005D0734"/>
    <w:rsid w:val="005D0783"/>
    <w:rsid w:val="005D07F7"/>
    <w:rsid w:val="005D080C"/>
    <w:rsid w:val="005D0836"/>
    <w:rsid w:val="005D0A54"/>
    <w:rsid w:val="005D0DE9"/>
    <w:rsid w:val="005D0FCA"/>
    <w:rsid w:val="005D10CA"/>
    <w:rsid w:val="005D1102"/>
    <w:rsid w:val="005D1107"/>
    <w:rsid w:val="005D1179"/>
    <w:rsid w:val="005D1413"/>
    <w:rsid w:val="005D151E"/>
    <w:rsid w:val="005D1816"/>
    <w:rsid w:val="005D1828"/>
    <w:rsid w:val="005D18DD"/>
    <w:rsid w:val="005D19CC"/>
    <w:rsid w:val="005D1B52"/>
    <w:rsid w:val="005D1CD7"/>
    <w:rsid w:val="005D1CF9"/>
    <w:rsid w:val="005D1F33"/>
    <w:rsid w:val="005D1F74"/>
    <w:rsid w:val="005D1FAB"/>
    <w:rsid w:val="005D20AC"/>
    <w:rsid w:val="005D210B"/>
    <w:rsid w:val="005D219B"/>
    <w:rsid w:val="005D22B7"/>
    <w:rsid w:val="005D2410"/>
    <w:rsid w:val="005D243B"/>
    <w:rsid w:val="005D2521"/>
    <w:rsid w:val="005D2577"/>
    <w:rsid w:val="005D265B"/>
    <w:rsid w:val="005D2712"/>
    <w:rsid w:val="005D27AF"/>
    <w:rsid w:val="005D281E"/>
    <w:rsid w:val="005D28E2"/>
    <w:rsid w:val="005D295A"/>
    <w:rsid w:val="005D2A9B"/>
    <w:rsid w:val="005D2AAA"/>
    <w:rsid w:val="005D2ACC"/>
    <w:rsid w:val="005D2BA6"/>
    <w:rsid w:val="005D2C03"/>
    <w:rsid w:val="005D301A"/>
    <w:rsid w:val="005D303B"/>
    <w:rsid w:val="005D304D"/>
    <w:rsid w:val="005D3098"/>
    <w:rsid w:val="005D3185"/>
    <w:rsid w:val="005D31A5"/>
    <w:rsid w:val="005D32B5"/>
    <w:rsid w:val="005D333A"/>
    <w:rsid w:val="005D33D8"/>
    <w:rsid w:val="005D34EA"/>
    <w:rsid w:val="005D3521"/>
    <w:rsid w:val="005D3A24"/>
    <w:rsid w:val="005D3A87"/>
    <w:rsid w:val="005D3AE5"/>
    <w:rsid w:val="005D3B2A"/>
    <w:rsid w:val="005D3DC2"/>
    <w:rsid w:val="005D4057"/>
    <w:rsid w:val="005D40C5"/>
    <w:rsid w:val="005D427E"/>
    <w:rsid w:val="005D42F6"/>
    <w:rsid w:val="005D4300"/>
    <w:rsid w:val="005D4403"/>
    <w:rsid w:val="005D44BA"/>
    <w:rsid w:val="005D44E6"/>
    <w:rsid w:val="005D47D6"/>
    <w:rsid w:val="005D4A01"/>
    <w:rsid w:val="005D4C8D"/>
    <w:rsid w:val="005D4D7A"/>
    <w:rsid w:val="005D4F70"/>
    <w:rsid w:val="005D51C7"/>
    <w:rsid w:val="005D54B9"/>
    <w:rsid w:val="005D54E1"/>
    <w:rsid w:val="005D56A0"/>
    <w:rsid w:val="005D57E6"/>
    <w:rsid w:val="005D59DF"/>
    <w:rsid w:val="005D59E7"/>
    <w:rsid w:val="005D5D05"/>
    <w:rsid w:val="005D5E14"/>
    <w:rsid w:val="005D5ED0"/>
    <w:rsid w:val="005D5F97"/>
    <w:rsid w:val="005D5FC6"/>
    <w:rsid w:val="005D60F5"/>
    <w:rsid w:val="005D6120"/>
    <w:rsid w:val="005D62A4"/>
    <w:rsid w:val="005D6437"/>
    <w:rsid w:val="005D676E"/>
    <w:rsid w:val="005D6887"/>
    <w:rsid w:val="005D688E"/>
    <w:rsid w:val="005D6C07"/>
    <w:rsid w:val="005D6C19"/>
    <w:rsid w:val="005D6D1C"/>
    <w:rsid w:val="005D6F0B"/>
    <w:rsid w:val="005D6FDB"/>
    <w:rsid w:val="005D6FEC"/>
    <w:rsid w:val="005D7015"/>
    <w:rsid w:val="005D709C"/>
    <w:rsid w:val="005D7233"/>
    <w:rsid w:val="005D7291"/>
    <w:rsid w:val="005D72CB"/>
    <w:rsid w:val="005D7385"/>
    <w:rsid w:val="005D73A7"/>
    <w:rsid w:val="005D7437"/>
    <w:rsid w:val="005D7487"/>
    <w:rsid w:val="005D7527"/>
    <w:rsid w:val="005D75EA"/>
    <w:rsid w:val="005D7784"/>
    <w:rsid w:val="005D7874"/>
    <w:rsid w:val="005D7897"/>
    <w:rsid w:val="005D79C5"/>
    <w:rsid w:val="005D7D5F"/>
    <w:rsid w:val="005D7EE2"/>
    <w:rsid w:val="005D7F8E"/>
    <w:rsid w:val="005E050F"/>
    <w:rsid w:val="005E0586"/>
    <w:rsid w:val="005E063B"/>
    <w:rsid w:val="005E0778"/>
    <w:rsid w:val="005E07D3"/>
    <w:rsid w:val="005E08BA"/>
    <w:rsid w:val="005E0925"/>
    <w:rsid w:val="005E0B1D"/>
    <w:rsid w:val="005E0B24"/>
    <w:rsid w:val="005E0B74"/>
    <w:rsid w:val="005E0BF1"/>
    <w:rsid w:val="005E0CA8"/>
    <w:rsid w:val="005E0EAD"/>
    <w:rsid w:val="005E103A"/>
    <w:rsid w:val="005E11DA"/>
    <w:rsid w:val="005E1349"/>
    <w:rsid w:val="005E1383"/>
    <w:rsid w:val="005E143D"/>
    <w:rsid w:val="005E1533"/>
    <w:rsid w:val="005E1535"/>
    <w:rsid w:val="005E17E1"/>
    <w:rsid w:val="005E1827"/>
    <w:rsid w:val="005E1A17"/>
    <w:rsid w:val="005E1D0A"/>
    <w:rsid w:val="005E1E3B"/>
    <w:rsid w:val="005E1FD4"/>
    <w:rsid w:val="005E23D2"/>
    <w:rsid w:val="005E2806"/>
    <w:rsid w:val="005E289B"/>
    <w:rsid w:val="005E28BA"/>
    <w:rsid w:val="005E28D6"/>
    <w:rsid w:val="005E28EB"/>
    <w:rsid w:val="005E2900"/>
    <w:rsid w:val="005E297E"/>
    <w:rsid w:val="005E29DD"/>
    <w:rsid w:val="005E29DF"/>
    <w:rsid w:val="005E29FC"/>
    <w:rsid w:val="005E2CC2"/>
    <w:rsid w:val="005E2D23"/>
    <w:rsid w:val="005E2D6C"/>
    <w:rsid w:val="005E2EFA"/>
    <w:rsid w:val="005E2F8D"/>
    <w:rsid w:val="005E2FCC"/>
    <w:rsid w:val="005E300D"/>
    <w:rsid w:val="005E303D"/>
    <w:rsid w:val="005E3080"/>
    <w:rsid w:val="005E3195"/>
    <w:rsid w:val="005E31C1"/>
    <w:rsid w:val="005E31C4"/>
    <w:rsid w:val="005E3244"/>
    <w:rsid w:val="005E34C9"/>
    <w:rsid w:val="005E35E9"/>
    <w:rsid w:val="005E37B0"/>
    <w:rsid w:val="005E3862"/>
    <w:rsid w:val="005E3ABA"/>
    <w:rsid w:val="005E3B84"/>
    <w:rsid w:val="005E3DAB"/>
    <w:rsid w:val="005E3DC0"/>
    <w:rsid w:val="005E4141"/>
    <w:rsid w:val="005E4221"/>
    <w:rsid w:val="005E4222"/>
    <w:rsid w:val="005E4299"/>
    <w:rsid w:val="005E44B7"/>
    <w:rsid w:val="005E4637"/>
    <w:rsid w:val="005E4648"/>
    <w:rsid w:val="005E475A"/>
    <w:rsid w:val="005E48A3"/>
    <w:rsid w:val="005E48DC"/>
    <w:rsid w:val="005E493C"/>
    <w:rsid w:val="005E4A6E"/>
    <w:rsid w:val="005E4BE6"/>
    <w:rsid w:val="005E4C34"/>
    <w:rsid w:val="005E4CAE"/>
    <w:rsid w:val="005E4D30"/>
    <w:rsid w:val="005E4E0B"/>
    <w:rsid w:val="005E4E45"/>
    <w:rsid w:val="005E507C"/>
    <w:rsid w:val="005E5453"/>
    <w:rsid w:val="005E56CD"/>
    <w:rsid w:val="005E5875"/>
    <w:rsid w:val="005E5A0E"/>
    <w:rsid w:val="005E5B08"/>
    <w:rsid w:val="005E5BF1"/>
    <w:rsid w:val="005E5D6C"/>
    <w:rsid w:val="005E6264"/>
    <w:rsid w:val="005E6526"/>
    <w:rsid w:val="005E681B"/>
    <w:rsid w:val="005E6856"/>
    <w:rsid w:val="005E68A9"/>
    <w:rsid w:val="005E6931"/>
    <w:rsid w:val="005E6A13"/>
    <w:rsid w:val="005E6B95"/>
    <w:rsid w:val="005E6C11"/>
    <w:rsid w:val="005E6C60"/>
    <w:rsid w:val="005E6CC0"/>
    <w:rsid w:val="005E6E04"/>
    <w:rsid w:val="005E6FD8"/>
    <w:rsid w:val="005E7200"/>
    <w:rsid w:val="005E724B"/>
    <w:rsid w:val="005E72B9"/>
    <w:rsid w:val="005E72D0"/>
    <w:rsid w:val="005E7568"/>
    <w:rsid w:val="005E767E"/>
    <w:rsid w:val="005E777E"/>
    <w:rsid w:val="005E7902"/>
    <w:rsid w:val="005E7978"/>
    <w:rsid w:val="005E7ACE"/>
    <w:rsid w:val="005E7BF0"/>
    <w:rsid w:val="005E7CDB"/>
    <w:rsid w:val="005E7DA9"/>
    <w:rsid w:val="005E7E4C"/>
    <w:rsid w:val="005E7F1B"/>
    <w:rsid w:val="005F00D1"/>
    <w:rsid w:val="005F0176"/>
    <w:rsid w:val="005F02CE"/>
    <w:rsid w:val="005F03ED"/>
    <w:rsid w:val="005F04A6"/>
    <w:rsid w:val="005F0CEF"/>
    <w:rsid w:val="005F0D2A"/>
    <w:rsid w:val="005F0D95"/>
    <w:rsid w:val="005F113C"/>
    <w:rsid w:val="005F1152"/>
    <w:rsid w:val="005F11DE"/>
    <w:rsid w:val="005F136E"/>
    <w:rsid w:val="005F1385"/>
    <w:rsid w:val="005F153E"/>
    <w:rsid w:val="005F177F"/>
    <w:rsid w:val="005F18A7"/>
    <w:rsid w:val="005F19E9"/>
    <w:rsid w:val="005F19F6"/>
    <w:rsid w:val="005F1B3A"/>
    <w:rsid w:val="005F1DAD"/>
    <w:rsid w:val="005F1DD5"/>
    <w:rsid w:val="005F1E47"/>
    <w:rsid w:val="005F251D"/>
    <w:rsid w:val="005F279E"/>
    <w:rsid w:val="005F2865"/>
    <w:rsid w:val="005F28F0"/>
    <w:rsid w:val="005F2B92"/>
    <w:rsid w:val="005F2D82"/>
    <w:rsid w:val="005F2EED"/>
    <w:rsid w:val="005F325D"/>
    <w:rsid w:val="005F33B6"/>
    <w:rsid w:val="005F34BC"/>
    <w:rsid w:val="005F356A"/>
    <w:rsid w:val="005F3632"/>
    <w:rsid w:val="005F36CA"/>
    <w:rsid w:val="005F3723"/>
    <w:rsid w:val="005F393C"/>
    <w:rsid w:val="005F3B12"/>
    <w:rsid w:val="005F3B16"/>
    <w:rsid w:val="005F3C42"/>
    <w:rsid w:val="005F3CFB"/>
    <w:rsid w:val="005F3D67"/>
    <w:rsid w:val="005F3FCA"/>
    <w:rsid w:val="005F3FCB"/>
    <w:rsid w:val="005F405D"/>
    <w:rsid w:val="005F4129"/>
    <w:rsid w:val="005F4324"/>
    <w:rsid w:val="005F43CD"/>
    <w:rsid w:val="005F43E4"/>
    <w:rsid w:val="005F45C8"/>
    <w:rsid w:val="005F463E"/>
    <w:rsid w:val="005F46F7"/>
    <w:rsid w:val="005F4860"/>
    <w:rsid w:val="005F48D2"/>
    <w:rsid w:val="005F496C"/>
    <w:rsid w:val="005F4AB8"/>
    <w:rsid w:val="005F4BF4"/>
    <w:rsid w:val="005F4CD6"/>
    <w:rsid w:val="005F4D38"/>
    <w:rsid w:val="005F4D8E"/>
    <w:rsid w:val="005F4F1E"/>
    <w:rsid w:val="005F534F"/>
    <w:rsid w:val="005F569C"/>
    <w:rsid w:val="005F57AC"/>
    <w:rsid w:val="005F57C9"/>
    <w:rsid w:val="005F5807"/>
    <w:rsid w:val="005F582B"/>
    <w:rsid w:val="005F58D4"/>
    <w:rsid w:val="005F5926"/>
    <w:rsid w:val="005F5929"/>
    <w:rsid w:val="005F5B1B"/>
    <w:rsid w:val="005F5BEE"/>
    <w:rsid w:val="005F5C8B"/>
    <w:rsid w:val="005F5D49"/>
    <w:rsid w:val="005F5D9F"/>
    <w:rsid w:val="005F5E2B"/>
    <w:rsid w:val="005F5EDB"/>
    <w:rsid w:val="005F612F"/>
    <w:rsid w:val="005F630D"/>
    <w:rsid w:val="005F66D9"/>
    <w:rsid w:val="005F6815"/>
    <w:rsid w:val="005F6902"/>
    <w:rsid w:val="005F6E5A"/>
    <w:rsid w:val="005F7089"/>
    <w:rsid w:val="005F711F"/>
    <w:rsid w:val="005F7298"/>
    <w:rsid w:val="005F73B4"/>
    <w:rsid w:val="005F7549"/>
    <w:rsid w:val="005F76E0"/>
    <w:rsid w:val="005F76E6"/>
    <w:rsid w:val="005F7700"/>
    <w:rsid w:val="005F7894"/>
    <w:rsid w:val="005F78E4"/>
    <w:rsid w:val="005F798F"/>
    <w:rsid w:val="005F79C9"/>
    <w:rsid w:val="005F7A00"/>
    <w:rsid w:val="005F7B15"/>
    <w:rsid w:val="0060021C"/>
    <w:rsid w:val="00600275"/>
    <w:rsid w:val="0060041C"/>
    <w:rsid w:val="006004EF"/>
    <w:rsid w:val="00600524"/>
    <w:rsid w:val="0060063B"/>
    <w:rsid w:val="00600671"/>
    <w:rsid w:val="00600760"/>
    <w:rsid w:val="006007E4"/>
    <w:rsid w:val="0060090E"/>
    <w:rsid w:val="006009A2"/>
    <w:rsid w:val="006009B1"/>
    <w:rsid w:val="00600A13"/>
    <w:rsid w:val="00600B79"/>
    <w:rsid w:val="00600C5F"/>
    <w:rsid w:val="00600E3C"/>
    <w:rsid w:val="00600FBC"/>
    <w:rsid w:val="0060123C"/>
    <w:rsid w:val="00601417"/>
    <w:rsid w:val="00601492"/>
    <w:rsid w:val="0060156C"/>
    <w:rsid w:val="006015EF"/>
    <w:rsid w:val="00601633"/>
    <w:rsid w:val="00601829"/>
    <w:rsid w:val="006019DC"/>
    <w:rsid w:val="00601A1B"/>
    <w:rsid w:val="00601C64"/>
    <w:rsid w:val="00601CB2"/>
    <w:rsid w:val="00601D05"/>
    <w:rsid w:val="00601ED2"/>
    <w:rsid w:val="006022C8"/>
    <w:rsid w:val="006022FC"/>
    <w:rsid w:val="00602320"/>
    <w:rsid w:val="00602442"/>
    <w:rsid w:val="0060279A"/>
    <w:rsid w:val="006027B6"/>
    <w:rsid w:val="006028EF"/>
    <w:rsid w:val="00602EDA"/>
    <w:rsid w:val="00602F19"/>
    <w:rsid w:val="00602F4C"/>
    <w:rsid w:val="00602F84"/>
    <w:rsid w:val="00603179"/>
    <w:rsid w:val="00603202"/>
    <w:rsid w:val="006033E5"/>
    <w:rsid w:val="006033EF"/>
    <w:rsid w:val="006034D3"/>
    <w:rsid w:val="006034D9"/>
    <w:rsid w:val="0060360A"/>
    <w:rsid w:val="00603684"/>
    <w:rsid w:val="006038A5"/>
    <w:rsid w:val="00603A0B"/>
    <w:rsid w:val="00603AA4"/>
    <w:rsid w:val="00603AB5"/>
    <w:rsid w:val="00603D1B"/>
    <w:rsid w:val="00603DB6"/>
    <w:rsid w:val="00603E2F"/>
    <w:rsid w:val="00603E6E"/>
    <w:rsid w:val="00603FA7"/>
    <w:rsid w:val="00603FB5"/>
    <w:rsid w:val="00603FD8"/>
    <w:rsid w:val="0060402D"/>
    <w:rsid w:val="00604119"/>
    <w:rsid w:val="00604174"/>
    <w:rsid w:val="0060424D"/>
    <w:rsid w:val="0060427B"/>
    <w:rsid w:val="006042E0"/>
    <w:rsid w:val="006043A4"/>
    <w:rsid w:val="006044F4"/>
    <w:rsid w:val="00604513"/>
    <w:rsid w:val="00604869"/>
    <w:rsid w:val="006049C8"/>
    <w:rsid w:val="00604AA1"/>
    <w:rsid w:val="00604B25"/>
    <w:rsid w:val="00604CE7"/>
    <w:rsid w:val="00604D2C"/>
    <w:rsid w:val="00604D5E"/>
    <w:rsid w:val="00604DCE"/>
    <w:rsid w:val="00604DE4"/>
    <w:rsid w:val="00604E91"/>
    <w:rsid w:val="0060539A"/>
    <w:rsid w:val="0060593A"/>
    <w:rsid w:val="00605999"/>
    <w:rsid w:val="00605D87"/>
    <w:rsid w:val="00605FEA"/>
    <w:rsid w:val="00606071"/>
    <w:rsid w:val="00606101"/>
    <w:rsid w:val="00606146"/>
    <w:rsid w:val="0060617C"/>
    <w:rsid w:val="0060620B"/>
    <w:rsid w:val="006062BD"/>
    <w:rsid w:val="0060663A"/>
    <w:rsid w:val="00606926"/>
    <w:rsid w:val="00606A2C"/>
    <w:rsid w:val="00606AD0"/>
    <w:rsid w:val="00606B9A"/>
    <w:rsid w:val="006070CC"/>
    <w:rsid w:val="00607116"/>
    <w:rsid w:val="00607214"/>
    <w:rsid w:val="00607218"/>
    <w:rsid w:val="00607390"/>
    <w:rsid w:val="00607421"/>
    <w:rsid w:val="00607633"/>
    <w:rsid w:val="0060780A"/>
    <w:rsid w:val="00607A59"/>
    <w:rsid w:val="00607A8D"/>
    <w:rsid w:val="00607ADA"/>
    <w:rsid w:val="00607AE2"/>
    <w:rsid w:val="00607B13"/>
    <w:rsid w:val="00607B57"/>
    <w:rsid w:val="00607CA2"/>
    <w:rsid w:val="00607D0F"/>
    <w:rsid w:val="00607D19"/>
    <w:rsid w:val="00607E3E"/>
    <w:rsid w:val="00607ED4"/>
    <w:rsid w:val="00607ED8"/>
    <w:rsid w:val="00607F82"/>
    <w:rsid w:val="0061003E"/>
    <w:rsid w:val="00610152"/>
    <w:rsid w:val="006101CA"/>
    <w:rsid w:val="00610292"/>
    <w:rsid w:val="006102B2"/>
    <w:rsid w:val="006102FF"/>
    <w:rsid w:val="006103E0"/>
    <w:rsid w:val="006104F4"/>
    <w:rsid w:val="0061052A"/>
    <w:rsid w:val="00610661"/>
    <w:rsid w:val="0061070A"/>
    <w:rsid w:val="0061072A"/>
    <w:rsid w:val="00610798"/>
    <w:rsid w:val="0061092D"/>
    <w:rsid w:val="0061099C"/>
    <w:rsid w:val="00610A3A"/>
    <w:rsid w:val="00610BCF"/>
    <w:rsid w:val="00610EC7"/>
    <w:rsid w:val="00610EE4"/>
    <w:rsid w:val="00610EF2"/>
    <w:rsid w:val="00610F3C"/>
    <w:rsid w:val="00610F82"/>
    <w:rsid w:val="006111EB"/>
    <w:rsid w:val="00611275"/>
    <w:rsid w:val="00611444"/>
    <w:rsid w:val="0061153E"/>
    <w:rsid w:val="00611676"/>
    <w:rsid w:val="006117DC"/>
    <w:rsid w:val="006118ED"/>
    <w:rsid w:val="0061193A"/>
    <w:rsid w:val="00611AF7"/>
    <w:rsid w:val="00611BC7"/>
    <w:rsid w:val="00611C00"/>
    <w:rsid w:val="00611CDE"/>
    <w:rsid w:val="00611D86"/>
    <w:rsid w:val="0061216F"/>
    <w:rsid w:val="0061219D"/>
    <w:rsid w:val="00612378"/>
    <w:rsid w:val="006123B7"/>
    <w:rsid w:val="006125BA"/>
    <w:rsid w:val="006125E9"/>
    <w:rsid w:val="0061262B"/>
    <w:rsid w:val="00612713"/>
    <w:rsid w:val="006127FB"/>
    <w:rsid w:val="00612805"/>
    <w:rsid w:val="00612959"/>
    <w:rsid w:val="00612BAB"/>
    <w:rsid w:val="00612C42"/>
    <w:rsid w:val="00612E27"/>
    <w:rsid w:val="006130DE"/>
    <w:rsid w:val="00613184"/>
    <w:rsid w:val="006135CC"/>
    <w:rsid w:val="0061366A"/>
    <w:rsid w:val="006136B0"/>
    <w:rsid w:val="0061389E"/>
    <w:rsid w:val="00613908"/>
    <w:rsid w:val="00613952"/>
    <w:rsid w:val="00613CFE"/>
    <w:rsid w:val="00613DBC"/>
    <w:rsid w:val="00613DCC"/>
    <w:rsid w:val="00613E0F"/>
    <w:rsid w:val="00614049"/>
    <w:rsid w:val="00614133"/>
    <w:rsid w:val="00614406"/>
    <w:rsid w:val="0061460B"/>
    <w:rsid w:val="006146E9"/>
    <w:rsid w:val="00614789"/>
    <w:rsid w:val="006147FE"/>
    <w:rsid w:val="006148BE"/>
    <w:rsid w:val="00614969"/>
    <w:rsid w:val="00614BF1"/>
    <w:rsid w:val="00614DCA"/>
    <w:rsid w:val="00614E46"/>
    <w:rsid w:val="00614F6B"/>
    <w:rsid w:val="006150A1"/>
    <w:rsid w:val="0061514B"/>
    <w:rsid w:val="006153A9"/>
    <w:rsid w:val="00615679"/>
    <w:rsid w:val="006156BD"/>
    <w:rsid w:val="006157E2"/>
    <w:rsid w:val="0061581A"/>
    <w:rsid w:val="0061587C"/>
    <w:rsid w:val="0061595D"/>
    <w:rsid w:val="00615BD7"/>
    <w:rsid w:val="00615D4B"/>
    <w:rsid w:val="00615F13"/>
    <w:rsid w:val="00615F3D"/>
    <w:rsid w:val="00615FB1"/>
    <w:rsid w:val="0061647E"/>
    <w:rsid w:val="00616491"/>
    <w:rsid w:val="006164F4"/>
    <w:rsid w:val="0061654D"/>
    <w:rsid w:val="006165CE"/>
    <w:rsid w:val="00616790"/>
    <w:rsid w:val="00616984"/>
    <w:rsid w:val="00616CE0"/>
    <w:rsid w:val="00616DF2"/>
    <w:rsid w:val="00617225"/>
    <w:rsid w:val="00617289"/>
    <w:rsid w:val="00617372"/>
    <w:rsid w:val="00617391"/>
    <w:rsid w:val="006173B7"/>
    <w:rsid w:val="006175E3"/>
    <w:rsid w:val="0061799A"/>
    <w:rsid w:val="00617A94"/>
    <w:rsid w:val="00617B3D"/>
    <w:rsid w:val="00617BE0"/>
    <w:rsid w:val="00617E0D"/>
    <w:rsid w:val="00617F5E"/>
    <w:rsid w:val="006201AE"/>
    <w:rsid w:val="006202F5"/>
    <w:rsid w:val="00620344"/>
    <w:rsid w:val="006203C1"/>
    <w:rsid w:val="0062055F"/>
    <w:rsid w:val="0062066C"/>
    <w:rsid w:val="00620719"/>
    <w:rsid w:val="00620733"/>
    <w:rsid w:val="0062076B"/>
    <w:rsid w:val="006208DD"/>
    <w:rsid w:val="00620918"/>
    <w:rsid w:val="00620B3F"/>
    <w:rsid w:val="00620B59"/>
    <w:rsid w:val="00620E86"/>
    <w:rsid w:val="00620F8D"/>
    <w:rsid w:val="00621040"/>
    <w:rsid w:val="00621134"/>
    <w:rsid w:val="00621143"/>
    <w:rsid w:val="00621779"/>
    <w:rsid w:val="006218F2"/>
    <w:rsid w:val="00621981"/>
    <w:rsid w:val="006219A0"/>
    <w:rsid w:val="006219F9"/>
    <w:rsid w:val="00621C09"/>
    <w:rsid w:val="00621DC6"/>
    <w:rsid w:val="00621E10"/>
    <w:rsid w:val="00621E76"/>
    <w:rsid w:val="00621E8E"/>
    <w:rsid w:val="00621FDB"/>
    <w:rsid w:val="0062200F"/>
    <w:rsid w:val="006221CE"/>
    <w:rsid w:val="006221DA"/>
    <w:rsid w:val="00622442"/>
    <w:rsid w:val="00622654"/>
    <w:rsid w:val="00622798"/>
    <w:rsid w:val="0062279F"/>
    <w:rsid w:val="00622817"/>
    <w:rsid w:val="0062293A"/>
    <w:rsid w:val="006229F5"/>
    <w:rsid w:val="00622A52"/>
    <w:rsid w:val="00622B6A"/>
    <w:rsid w:val="00622CF1"/>
    <w:rsid w:val="00622E81"/>
    <w:rsid w:val="00622F59"/>
    <w:rsid w:val="00623058"/>
    <w:rsid w:val="0062317B"/>
    <w:rsid w:val="00623296"/>
    <w:rsid w:val="00623372"/>
    <w:rsid w:val="006233DD"/>
    <w:rsid w:val="00623618"/>
    <w:rsid w:val="0062367E"/>
    <w:rsid w:val="006236E4"/>
    <w:rsid w:val="00623DEB"/>
    <w:rsid w:val="00623E3E"/>
    <w:rsid w:val="00623EC6"/>
    <w:rsid w:val="00624016"/>
    <w:rsid w:val="006240A5"/>
    <w:rsid w:val="006242DA"/>
    <w:rsid w:val="00624377"/>
    <w:rsid w:val="0062442F"/>
    <w:rsid w:val="006246C7"/>
    <w:rsid w:val="00624A83"/>
    <w:rsid w:val="00624B5D"/>
    <w:rsid w:val="00624C83"/>
    <w:rsid w:val="00624D20"/>
    <w:rsid w:val="00624DFE"/>
    <w:rsid w:val="00624E4C"/>
    <w:rsid w:val="006251F2"/>
    <w:rsid w:val="0062520A"/>
    <w:rsid w:val="006252C7"/>
    <w:rsid w:val="00625657"/>
    <w:rsid w:val="006256F7"/>
    <w:rsid w:val="0062587A"/>
    <w:rsid w:val="00625940"/>
    <w:rsid w:val="00625A47"/>
    <w:rsid w:val="00625B33"/>
    <w:rsid w:val="00625C24"/>
    <w:rsid w:val="00625C7E"/>
    <w:rsid w:val="00625CF9"/>
    <w:rsid w:val="00625E21"/>
    <w:rsid w:val="00625EA9"/>
    <w:rsid w:val="00625EFC"/>
    <w:rsid w:val="00625F0B"/>
    <w:rsid w:val="00626020"/>
    <w:rsid w:val="006263D5"/>
    <w:rsid w:val="006264BA"/>
    <w:rsid w:val="006264C8"/>
    <w:rsid w:val="006265DD"/>
    <w:rsid w:val="006267DF"/>
    <w:rsid w:val="00626A56"/>
    <w:rsid w:val="00626B94"/>
    <w:rsid w:val="00626DC8"/>
    <w:rsid w:val="00627041"/>
    <w:rsid w:val="006271F6"/>
    <w:rsid w:val="00627402"/>
    <w:rsid w:val="00627619"/>
    <w:rsid w:val="006276E8"/>
    <w:rsid w:val="006277EE"/>
    <w:rsid w:val="0062792C"/>
    <w:rsid w:val="00627ACC"/>
    <w:rsid w:val="00627BBB"/>
    <w:rsid w:val="00627D96"/>
    <w:rsid w:val="00627DD7"/>
    <w:rsid w:val="00627DEB"/>
    <w:rsid w:val="00627F1B"/>
    <w:rsid w:val="00627F86"/>
    <w:rsid w:val="006301B5"/>
    <w:rsid w:val="00630207"/>
    <w:rsid w:val="0063033D"/>
    <w:rsid w:val="00630425"/>
    <w:rsid w:val="006304CF"/>
    <w:rsid w:val="0063052E"/>
    <w:rsid w:val="00630547"/>
    <w:rsid w:val="006305CB"/>
    <w:rsid w:val="006306B1"/>
    <w:rsid w:val="0063071B"/>
    <w:rsid w:val="00630C21"/>
    <w:rsid w:val="00630CA1"/>
    <w:rsid w:val="00630DA7"/>
    <w:rsid w:val="00630ED5"/>
    <w:rsid w:val="0063104A"/>
    <w:rsid w:val="00631170"/>
    <w:rsid w:val="006313F4"/>
    <w:rsid w:val="006313FC"/>
    <w:rsid w:val="0063167E"/>
    <w:rsid w:val="00631722"/>
    <w:rsid w:val="0063194D"/>
    <w:rsid w:val="00631A05"/>
    <w:rsid w:val="00631B36"/>
    <w:rsid w:val="00631B94"/>
    <w:rsid w:val="00631C60"/>
    <w:rsid w:val="00631F8D"/>
    <w:rsid w:val="00631FA2"/>
    <w:rsid w:val="00631FF4"/>
    <w:rsid w:val="00632024"/>
    <w:rsid w:val="00632052"/>
    <w:rsid w:val="00632347"/>
    <w:rsid w:val="00632473"/>
    <w:rsid w:val="006324DF"/>
    <w:rsid w:val="00632508"/>
    <w:rsid w:val="00632591"/>
    <w:rsid w:val="006329FA"/>
    <w:rsid w:val="00632AB5"/>
    <w:rsid w:val="00632D5D"/>
    <w:rsid w:val="00632DBF"/>
    <w:rsid w:val="00632DDA"/>
    <w:rsid w:val="00632F90"/>
    <w:rsid w:val="00633029"/>
    <w:rsid w:val="00633139"/>
    <w:rsid w:val="00633298"/>
    <w:rsid w:val="006332B5"/>
    <w:rsid w:val="006334CD"/>
    <w:rsid w:val="006336D0"/>
    <w:rsid w:val="0063379E"/>
    <w:rsid w:val="006338A4"/>
    <w:rsid w:val="006339C2"/>
    <w:rsid w:val="006339F6"/>
    <w:rsid w:val="00633ADF"/>
    <w:rsid w:val="00633D1A"/>
    <w:rsid w:val="00633E7D"/>
    <w:rsid w:val="00633EB3"/>
    <w:rsid w:val="00633EB4"/>
    <w:rsid w:val="00633F34"/>
    <w:rsid w:val="00634171"/>
    <w:rsid w:val="00634179"/>
    <w:rsid w:val="00634869"/>
    <w:rsid w:val="0063486B"/>
    <w:rsid w:val="0063498A"/>
    <w:rsid w:val="006349BE"/>
    <w:rsid w:val="00634A67"/>
    <w:rsid w:val="00634C24"/>
    <w:rsid w:val="00634CDE"/>
    <w:rsid w:val="00634D04"/>
    <w:rsid w:val="00634D6C"/>
    <w:rsid w:val="00634E07"/>
    <w:rsid w:val="00634E19"/>
    <w:rsid w:val="00635107"/>
    <w:rsid w:val="0063520F"/>
    <w:rsid w:val="00635284"/>
    <w:rsid w:val="006353A5"/>
    <w:rsid w:val="0063590A"/>
    <w:rsid w:val="00635C54"/>
    <w:rsid w:val="00635E0D"/>
    <w:rsid w:val="00635F51"/>
    <w:rsid w:val="00635FF1"/>
    <w:rsid w:val="00636189"/>
    <w:rsid w:val="006361F1"/>
    <w:rsid w:val="00636235"/>
    <w:rsid w:val="006363D4"/>
    <w:rsid w:val="00636405"/>
    <w:rsid w:val="0063646C"/>
    <w:rsid w:val="006364BA"/>
    <w:rsid w:val="00636559"/>
    <w:rsid w:val="006365C2"/>
    <w:rsid w:val="006367B7"/>
    <w:rsid w:val="00636A78"/>
    <w:rsid w:val="00636B91"/>
    <w:rsid w:val="00636BC9"/>
    <w:rsid w:val="00636C1E"/>
    <w:rsid w:val="00636F26"/>
    <w:rsid w:val="00636F86"/>
    <w:rsid w:val="00636FB3"/>
    <w:rsid w:val="006370B3"/>
    <w:rsid w:val="0063727D"/>
    <w:rsid w:val="006372B9"/>
    <w:rsid w:val="00637308"/>
    <w:rsid w:val="0063733E"/>
    <w:rsid w:val="006373C4"/>
    <w:rsid w:val="006374F9"/>
    <w:rsid w:val="00637586"/>
    <w:rsid w:val="0063766F"/>
    <w:rsid w:val="00637723"/>
    <w:rsid w:val="00637725"/>
    <w:rsid w:val="006377F3"/>
    <w:rsid w:val="00637926"/>
    <w:rsid w:val="00637BEB"/>
    <w:rsid w:val="00637DDB"/>
    <w:rsid w:val="00640008"/>
    <w:rsid w:val="0064003E"/>
    <w:rsid w:val="00640300"/>
    <w:rsid w:val="00640581"/>
    <w:rsid w:val="00640606"/>
    <w:rsid w:val="0064062A"/>
    <w:rsid w:val="00640A1F"/>
    <w:rsid w:val="00640B55"/>
    <w:rsid w:val="00640B8E"/>
    <w:rsid w:val="00640DC5"/>
    <w:rsid w:val="006410D8"/>
    <w:rsid w:val="00641574"/>
    <w:rsid w:val="006415A7"/>
    <w:rsid w:val="006416C8"/>
    <w:rsid w:val="00641700"/>
    <w:rsid w:val="00641734"/>
    <w:rsid w:val="006417B8"/>
    <w:rsid w:val="006418C7"/>
    <w:rsid w:val="00641AF0"/>
    <w:rsid w:val="00641AFF"/>
    <w:rsid w:val="00641DC9"/>
    <w:rsid w:val="00641E6B"/>
    <w:rsid w:val="00641F5C"/>
    <w:rsid w:val="00641FA1"/>
    <w:rsid w:val="00641FCE"/>
    <w:rsid w:val="0064201A"/>
    <w:rsid w:val="00642406"/>
    <w:rsid w:val="00642511"/>
    <w:rsid w:val="0064257B"/>
    <w:rsid w:val="006426A2"/>
    <w:rsid w:val="006426D3"/>
    <w:rsid w:val="006426EB"/>
    <w:rsid w:val="006429C8"/>
    <w:rsid w:val="00642C32"/>
    <w:rsid w:val="0064314C"/>
    <w:rsid w:val="0064316E"/>
    <w:rsid w:val="006431FF"/>
    <w:rsid w:val="0064332C"/>
    <w:rsid w:val="006433BF"/>
    <w:rsid w:val="006433FA"/>
    <w:rsid w:val="00643485"/>
    <w:rsid w:val="00643602"/>
    <w:rsid w:val="00643852"/>
    <w:rsid w:val="006438BE"/>
    <w:rsid w:val="0064391C"/>
    <w:rsid w:val="0064398A"/>
    <w:rsid w:val="00643998"/>
    <w:rsid w:val="00643A80"/>
    <w:rsid w:val="00643C36"/>
    <w:rsid w:val="00643F36"/>
    <w:rsid w:val="00643F56"/>
    <w:rsid w:val="00644019"/>
    <w:rsid w:val="006441E8"/>
    <w:rsid w:val="006441FD"/>
    <w:rsid w:val="00644237"/>
    <w:rsid w:val="00644438"/>
    <w:rsid w:val="006445C8"/>
    <w:rsid w:val="00644636"/>
    <w:rsid w:val="00644707"/>
    <w:rsid w:val="00644828"/>
    <w:rsid w:val="00644831"/>
    <w:rsid w:val="00644906"/>
    <w:rsid w:val="006449B6"/>
    <w:rsid w:val="00644B52"/>
    <w:rsid w:val="00644DFE"/>
    <w:rsid w:val="00644EE6"/>
    <w:rsid w:val="00645077"/>
    <w:rsid w:val="00645099"/>
    <w:rsid w:val="006451D1"/>
    <w:rsid w:val="0064527A"/>
    <w:rsid w:val="0064533A"/>
    <w:rsid w:val="00645370"/>
    <w:rsid w:val="006453ED"/>
    <w:rsid w:val="00645412"/>
    <w:rsid w:val="00645549"/>
    <w:rsid w:val="006457D2"/>
    <w:rsid w:val="0064592B"/>
    <w:rsid w:val="00645A40"/>
    <w:rsid w:val="00645B03"/>
    <w:rsid w:val="00645CF0"/>
    <w:rsid w:val="00645DEF"/>
    <w:rsid w:val="00645E85"/>
    <w:rsid w:val="00645F81"/>
    <w:rsid w:val="006460D7"/>
    <w:rsid w:val="00646195"/>
    <w:rsid w:val="006462ED"/>
    <w:rsid w:val="006466BD"/>
    <w:rsid w:val="00646780"/>
    <w:rsid w:val="00646840"/>
    <w:rsid w:val="00646AA3"/>
    <w:rsid w:val="00646AC0"/>
    <w:rsid w:val="00646B4E"/>
    <w:rsid w:val="00646D4D"/>
    <w:rsid w:val="00646F41"/>
    <w:rsid w:val="00647034"/>
    <w:rsid w:val="00647088"/>
    <w:rsid w:val="006470C6"/>
    <w:rsid w:val="00647156"/>
    <w:rsid w:val="006474B3"/>
    <w:rsid w:val="0064771A"/>
    <w:rsid w:val="0064771D"/>
    <w:rsid w:val="0064782A"/>
    <w:rsid w:val="00647C0B"/>
    <w:rsid w:val="00647DC8"/>
    <w:rsid w:val="00647F2D"/>
    <w:rsid w:val="006500AE"/>
    <w:rsid w:val="0065014E"/>
    <w:rsid w:val="00650326"/>
    <w:rsid w:val="006505D6"/>
    <w:rsid w:val="006508E9"/>
    <w:rsid w:val="00650B2A"/>
    <w:rsid w:val="00650B95"/>
    <w:rsid w:val="00650C02"/>
    <w:rsid w:val="00650C48"/>
    <w:rsid w:val="00650D47"/>
    <w:rsid w:val="00650D4E"/>
    <w:rsid w:val="00650EB7"/>
    <w:rsid w:val="0065114B"/>
    <w:rsid w:val="00651266"/>
    <w:rsid w:val="006512C4"/>
    <w:rsid w:val="00651316"/>
    <w:rsid w:val="00651426"/>
    <w:rsid w:val="0065148F"/>
    <w:rsid w:val="006514D9"/>
    <w:rsid w:val="00651567"/>
    <w:rsid w:val="006515A8"/>
    <w:rsid w:val="00651772"/>
    <w:rsid w:val="00651926"/>
    <w:rsid w:val="00651B18"/>
    <w:rsid w:val="00651D9D"/>
    <w:rsid w:val="00651DA9"/>
    <w:rsid w:val="00651DBC"/>
    <w:rsid w:val="00651ECB"/>
    <w:rsid w:val="006520D7"/>
    <w:rsid w:val="006520DF"/>
    <w:rsid w:val="00652103"/>
    <w:rsid w:val="00652185"/>
    <w:rsid w:val="0065228C"/>
    <w:rsid w:val="006522FA"/>
    <w:rsid w:val="0065230E"/>
    <w:rsid w:val="00652492"/>
    <w:rsid w:val="00652516"/>
    <w:rsid w:val="00652526"/>
    <w:rsid w:val="0065291C"/>
    <w:rsid w:val="00652960"/>
    <w:rsid w:val="00652AEE"/>
    <w:rsid w:val="00652D4A"/>
    <w:rsid w:val="00652DB1"/>
    <w:rsid w:val="00652E4B"/>
    <w:rsid w:val="0065303F"/>
    <w:rsid w:val="00653476"/>
    <w:rsid w:val="006536DE"/>
    <w:rsid w:val="006537F4"/>
    <w:rsid w:val="0065385F"/>
    <w:rsid w:val="00653BD9"/>
    <w:rsid w:val="00653D23"/>
    <w:rsid w:val="00653D4E"/>
    <w:rsid w:val="006542E3"/>
    <w:rsid w:val="0065437B"/>
    <w:rsid w:val="00654398"/>
    <w:rsid w:val="006543C4"/>
    <w:rsid w:val="006543EB"/>
    <w:rsid w:val="0065455E"/>
    <w:rsid w:val="0065466E"/>
    <w:rsid w:val="00654767"/>
    <w:rsid w:val="006547A7"/>
    <w:rsid w:val="006547C2"/>
    <w:rsid w:val="00654B2F"/>
    <w:rsid w:val="00654C01"/>
    <w:rsid w:val="00654E97"/>
    <w:rsid w:val="006550A3"/>
    <w:rsid w:val="006553E9"/>
    <w:rsid w:val="0065540A"/>
    <w:rsid w:val="00655564"/>
    <w:rsid w:val="006555D8"/>
    <w:rsid w:val="00655758"/>
    <w:rsid w:val="006558B6"/>
    <w:rsid w:val="00655B16"/>
    <w:rsid w:val="00655D4C"/>
    <w:rsid w:val="00655D5A"/>
    <w:rsid w:val="00655D81"/>
    <w:rsid w:val="00655DA4"/>
    <w:rsid w:val="00655FE5"/>
    <w:rsid w:val="0065600F"/>
    <w:rsid w:val="006560D9"/>
    <w:rsid w:val="006563B8"/>
    <w:rsid w:val="006564CA"/>
    <w:rsid w:val="00656615"/>
    <w:rsid w:val="0065676A"/>
    <w:rsid w:val="00656A83"/>
    <w:rsid w:val="00656B9B"/>
    <w:rsid w:val="00656C59"/>
    <w:rsid w:val="00656E34"/>
    <w:rsid w:val="00656E5B"/>
    <w:rsid w:val="0065713E"/>
    <w:rsid w:val="00657191"/>
    <w:rsid w:val="00657386"/>
    <w:rsid w:val="00657401"/>
    <w:rsid w:val="0065740C"/>
    <w:rsid w:val="00657439"/>
    <w:rsid w:val="00657481"/>
    <w:rsid w:val="006574AE"/>
    <w:rsid w:val="00657639"/>
    <w:rsid w:val="006577D7"/>
    <w:rsid w:val="00657D54"/>
    <w:rsid w:val="00657E40"/>
    <w:rsid w:val="00657F79"/>
    <w:rsid w:val="00657FB9"/>
    <w:rsid w:val="006600BE"/>
    <w:rsid w:val="006600F6"/>
    <w:rsid w:val="0066020E"/>
    <w:rsid w:val="006602BC"/>
    <w:rsid w:val="006605A0"/>
    <w:rsid w:val="006606AC"/>
    <w:rsid w:val="00660700"/>
    <w:rsid w:val="00660780"/>
    <w:rsid w:val="006607A1"/>
    <w:rsid w:val="00660854"/>
    <w:rsid w:val="006608BA"/>
    <w:rsid w:val="006608E5"/>
    <w:rsid w:val="006608F2"/>
    <w:rsid w:val="00660B3A"/>
    <w:rsid w:val="00660B41"/>
    <w:rsid w:val="00660CBD"/>
    <w:rsid w:val="00660CF6"/>
    <w:rsid w:val="00660F52"/>
    <w:rsid w:val="0066103B"/>
    <w:rsid w:val="00661211"/>
    <w:rsid w:val="006612E4"/>
    <w:rsid w:val="0066141A"/>
    <w:rsid w:val="006614A6"/>
    <w:rsid w:val="006618C8"/>
    <w:rsid w:val="0066192C"/>
    <w:rsid w:val="0066194E"/>
    <w:rsid w:val="0066194F"/>
    <w:rsid w:val="00661A6F"/>
    <w:rsid w:val="00661C2C"/>
    <w:rsid w:val="00661E34"/>
    <w:rsid w:val="00661E84"/>
    <w:rsid w:val="00661F0B"/>
    <w:rsid w:val="0066220C"/>
    <w:rsid w:val="0066235D"/>
    <w:rsid w:val="006623E3"/>
    <w:rsid w:val="00662489"/>
    <w:rsid w:val="0066269A"/>
    <w:rsid w:val="00662765"/>
    <w:rsid w:val="00662B08"/>
    <w:rsid w:val="00662C08"/>
    <w:rsid w:val="00662C97"/>
    <w:rsid w:val="00662CA5"/>
    <w:rsid w:val="00662CFC"/>
    <w:rsid w:val="00662D47"/>
    <w:rsid w:val="00662DC7"/>
    <w:rsid w:val="00662F38"/>
    <w:rsid w:val="0066311B"/>
    <w:rsid w:val="006633B5"/>
    <w:rsid w:val="006633CF"/>
    <w:rsid w:val="00663493"/>
    <w:rsid w:val="0066352F"/>
    <w:rsid w:val="006635CE"/>
    <w:rsid w:val="00663625"/>
    <w:rsid w:val="0066369F"/>
    <w:rsid w:val="00663731"/>
    <w:rsid w:val="006639A5"/>
    <w:rsid w:val="00663A6C"/>
    <w:rsid w:val="00663C23"/>
    <w:rsid w:val="00663C7B"/>
    <w:rsid w:val="00663CBC"/>
    <w:rsid w:val="00663D03"/>
    <w:rsid w:val="00663F2F"/>
    <w:rsid w:val="006640F4"/>
    <w:rsid w:val="0066425F"/>
    <w:rsid w:val="0066435C"/>
    <w:rsid w:val="006646CE"/>
    <w:rsid w:val="006646EB"/>
    <w:rsid w:val="006647D4"/>
    <w:rsid w:val="00664B27"/>
    <w:rsid w:val="00664B2A"/>
    <w:rsid w:val="00664B89"/>
    <w:rsid w:val="00664CB5"/>
    <w:rsid w:val="00664D86"/>
    <w:rsid w:val="00664DD2"/>
    <w:rsid w:val="00664DDB"/>
    <w:rsid w:val="0066526B"/>
    <w:rsid w:val="006652BF"/>
    <w:rsid w:val="0066549F"/>
    <w:rsid w:val="00665529"/>
    <w:rsid w:val="00665AB7"/>
    <w:rsid w:val="00665CC7"/>
    <w:rsid w:val="00665CFD"/>
    <w:rsid w:val="00665DFC"/>
    <w:rsid w:val="00665E9F"/>
    <w:rsid w:val="00665F37"/>
    <w:rsid w:val="00666085"/>
    <w:rsid w:val="006661AB"/>
    <w:rsid w:val="00666370"/>
    <w:rsid w:val="006665B9"/>
    <w:rsid w:val="00666659"/>
    <w:rsid w:val="0066674E"/>
    <w:rsid w:val="006667BC"/>
    <w:rsid w:val="006668B1"/>
    <w:rsid w:val="00666A32"/>
    <w:rsid w:val="00666ADF"/>
    <w:rsid w:val="00666B39"/>
    <w:rsid w:val="00666B54"/>
    <w:rsid w:val="00666BEA"/>
    <w:rsid w:val="00666CC1"/>
    <w:rsid w:val="00666E3F"/>
    <w:rsid w:val="00666F20"/>
    <w:rsid w:val="00666F6E"/>
    <w:rsid w:val="006670BA"/>
    <w:rsid w:val="00667302"/>
    <w:rsid w:val="00667404"/>
    <w:rsid w:val="006675D5"/>
    <w:rsid w:val="0066793B"/>
    <w:rsid w:val="00667A14"/>
    <w:rsid w:val="00667E3A"/>
    <w:rsid w:val="00667F14"/>
    <w:rsid w:val="00667FD9"/>
    <w:rsid w:val="00667FFC"/>
    <w:rsid w:val="0067009E"/>
    <w:rsid w:val="00670232"/>
    <w:rsid w:val="006702AE"/>
    <w:rsid w:val="00670455"/>
    <w:rsid w:val="0067047E"/>
    <w:rsid w:val="006704C4"/>
    <w:rsid w:val="00670553"/>
    <w:rsid w:val="006705EC"/>
    <w:rsid w:val="00670619"/>
    <w:rsid w:val="006706BD"/>
    <w:rsid w:val="006706E8"/>
    <w:rsid w:val="006707D8"/>
    <w:rsid w:val="00670866"/>
    <w:rsid w:val="00670B11"/>
    <w:rsid w:val="00670BAC"/>
    <w:rsid w:val="00670C76"/>
    <w:rsid w:val="00670E7F"/>
    <w:rsid w:val="00671170"/>
    <w:rsid w:val="00671278"/>
    <w:rsid w:val="006713C5"/>
    <w:rsid w:val="0067143C"/>
    <w:rsid w:val="00671529"/>
    <w:rsid w:val="00671627"/>
    <w:rsid w:val="006717B5"/>
    <w:rsid w:val="006719DA"/>
    <w:rsid w:val="00671D95"/>
    <w:rsid w:val="00671DD7"/>
    <w:rsid w:val="00671E39"/>
    <w:rsid w:val="00671F2F"/>
    <w:rsid w:val="00671FFD"/>
    <w:rsid w:val="006721FB"/>
    <w:rsid w:val="00672257"/>
    <w:rsid w:val="0067233B"/>
    <w:rsid w:val="00672602"/>
    <w:rsid w:val="00672641"/>
    <w:rsid w:val="006726B5"/>
    <w:rsid w:val="0067296E"/>
    <w:rsid w:val="0067299C"/>
    <w:rsid w:val="00672A4D"/>
    <w:rsid w:val="00672A98"/>
    <w:rsid w:val="00672B0B"/>
    <w:rsid w:val="00672C88"/>
    <w:rsid w:val="00672CBB"/>
    <w:rsid w:val="00672D52"/>
    <w:rsid w:val="00672EFD"/>
    <w:rsid w:val="006730B2"/>
    <w:rsid w:val="0067316F"/>
    <w:rsid w:val="00673212"/>
    <w:rsid w:val="00673330"/>
    <w:rsid w:val="006733F6"/>
    <w:rsid w:val="006733FC"/>
    <w:rsid w:val="0067347C"/>
    <w:rsid w:val="006736A2"/>
    <w:rsid w:val="006736CF"/>
    <w:rsid w:val="006736EC"/>
    <w:rsid w:val="00673A0B"/>
    <w:rsid w:val="00673AC3"/>
    <w:rsid w:val="00673B87"/>
    <w:rsid w:val="00674048"/>
    <w:rsid w:val="00674165"/>
    <w:rsid w:val="00674182"/>
    <w:rsid w:val="006744EB"/>
    <w:rsid w:val="006747D2"/>
    <w:rsid w:val="00674890"/>
    <w:rsid w:val="00674BC3"/>
    <w:rsid w:val="00674D33"/>
    <w:rsid w:val="00674F15"/>
    <w:rsid w:val="00674FF8"/>
    <w:rsid w:val="006752D4"/>
    <w:rsid w:val="006752EE"/>
    <w:rsid w:val="0067544C"/>
    <w:rsid w:val="00675584"/>
    <w:rsid w:val="006755A4"/>
    <w:rsid w:val="00675763"/>
    <w:rsid w:val="006757BE"/>
    <w:rsid w:val="006758DE"/>
    <w:rsid w:val="00675BB9"/>
    <w:rsid w:val="00675BEA"/>
    <w:rsid w:val="00675BF6"/>
    <w:rsid w:val="00675CF0"/>
    <w:rsid w:val="00675F70"/>
    <w:rsid w:val="006760DE"/>
    <w:rsid w:val="006762D2"/>
    <w:rsid w:val="006762DC"/>
    <w:rsid w:val="0067658D"/>
    <w:rsid w:val="0067665E"/>
    <w:rsid w:val="006766C2"/>
    <w:rsid w:val="006767D1"/>
    <w:rsid w:val="0067688A"/>
    <w:rsid w:val="0067688D"/>
    <w:rsid w:val="00676948"/>
    <w:rsid w:val="006769A3"/>
    <w:rsid w:val="00676A1B"/>
    <w:rsid w:val="00676A2F"/>
    <w:rsid w:val="00676AB7"/>
    <w:rsid w:val="00676D3E"/>
    <w:rsid w:val="00676D43"/>
    <w:rsid w:val="00676D89"/>
    <w:rsid w:val="006770FF"/>
    <w:rsid w:val="006771A0"/>
    <w:rsid w:val="00677399"/>
    <w:rsid w:val="006773C3"/>
    <w:rsid w:val="0067751C"/>
    <w:rsid w:val="00677602"/>
    <w:rsid w:val="0067794A"/>
    <w:rsid w:val="00677A01"/>
    <w:rsid w:val="00677A32"/>
    <w:rsid w:val="00677CB8"/>
    <w:rsid w:val="00677EC5"/>
    <w:rsid w:val="0068021A"/>
    <w:rsid w:val="00680473"/>
    <w:rsid w:val="00680591"/>
    <w:rsid w:val="006805EC"/>
    <w:rsid w:val="00680663"/>
    <w:rsid w:val="00680677"/>
    <w:rsid w:val="00680700"/>
    <w:rsid w:val="0068093A"/>
    <w:rsid w:val="00680986"/>
    <w:rsid w:val="00680A6F"/>
    <w:rsid w:val="00680B8A"/>
    <w:rsid w:val="00680C16"/>
    <w:rsid w:val="00680C34"/>
    <w:rsid w:val="00680CA6"/>
    <w:rsid w:val="00680D3A"/>
    <w:rsid w:val="00680DD1"/>
    <w:rsid w:val="00681138"/>
    <w:rsid w:val="0068116B"/>
    <w:rsid w:val="006812E5"/>
    <w:rsid w:val="00681462"/>
    <w:rsid w:val="00681534"/>
    <w:rsid w:val="0068158C"/>
    <w:rsid w:val="00681610"/>
    <w:rsid w:val="0068167F"/>
    <w:rsid w:val="00681BE2"/>
    <w:rsid w:val="00681C5F"/>
    <w:rsid w:val="00681C99"/>
    <w:rsid w:val="00681CE5"/>
    <w:rsid w:val="00681CEB"/>
    <w:rsid w:val="00681D36"/>
    <w:rsid w:val="00681F34"/>
    <w:rsid w:val="00681F7E"/>
    <w:rsid w:val="00681FFA"/>
    <w:rsid w:val="0068219E"/>
    <w:rsid w:val="006822EE"/>
    <w:rsid w:val="00682313"/>
    <w:rsid w:val="006823A5"/>
    <w:rsid w:val="006823FF"/>
    <w:rsid w:val="0068240C"/>
    <w:rsid w:val="0068242C"/>
    <w:rsid w:val="00682773"/>
    <w:rsid w:val="0068289A"/>
    <w:rsid w:val="006828E1"/>
    <w:rsid w:val="00682939"/>
    <w:rsid w:val="00682A13"/>
    <w:rsid w:val="00682A34"/>
    <w:rsid w:val="00682D96"/>
    <w:rsid w:val="00682DA6"/>
    <w:rsid w:val="00682EA4"/>
    <w:rsid w:val="00682F20"/>
    <w:rsid w:val="00682FA9"/>
    <w:rsid w:val="00683081"/>
    <w:rsid w:val="00683249"/>
    <w:rsid w:val="006833CC"/>
    <w:rsid w:val="0068365C"/>
    <w:rsid w:val="00683899"/>
    <w:rsid w:val="00683A48"/>
    <w:rsid w:val="00683B4A"/>
    <w:rsid w:val="00683C6F"/>
    <w:rsid w:val="00683C9F"/>
    <w:rsid w:val="00683D2B"/>
    <w:rsid w:val="00683DB9"/>
    <w:rsid w:val="0068403C"/>
    <w:rsid w:val="0068406F"/>
    <w:rsid w:val="006841D6"/>
    <w:rsid w:val="00684262"/>
    <w:rsid w:val="006845CC"/>
    <w:rsid w:val="0068494A"/>
    <w:rsid w:val="006849C6"/>
    <w:rsid w:val="00684BC6"/>
    <w:rsid w:val="00684BFB"/>
    <w:rsid w:val="00684C6F"/>
    <w:rsid w:val="00684DA7"/>
    <w:rsid w:val="00684F76"/>
    <w:rsid w:val="00684FCD"/>
    <w:rsid w:val="006857DE"/>
    <w:rsid w:val="006859FD"/>
    <w:rsid w:val="00685A83"/>
    <w:rsid w:val="00685AFD"/>
    <w:rsid w:val="00685B0F"/>
    <w:rsid w:val="00685C5C"/>
    <w:rsid w:val="00685D77"/>
    <w:rsid w:val="00685DB7"/>
    <w:rsid w:val="00685E32"/>
    <w:rsid w:val="00686008"/>
    <w:rsid w:val="006861AC"/>
    <w:rsid w:val="0068643A"/>
    <w:rsid w:val="00686586"/>
    <w:rsid w:val="006866C3"/>
    <w:rsid w:val="00686857"/>
    <w:rsid w:val="0068694E"/>
    <w:rsid w:val="00686D22"/>
    <w:rsid w:val="00686D99"/>
    <w:rsid w:val="00686DDA"/>
    <w:rsid w:val="00686E33"/>
    <w:rsid w:val="00686E8E"/>
    <w:rsid w:val="006870E5"/>
    <w:rsid w:val="00687280"/>
    <w:rsid w:val="00687454"/>
    <w:rsid w:val="00687503"/>
    <w:rsid w:val="0068766B"/>
    <w:rsid w:val="00687807"/>
    <w:rsid w:val="0068781B"/>
    <w:rsid w:val="006878AF"/>
    <w:rsid w:val="006879B6"/>
    <w:rsid w:val="006879D8"/>
    <w:rsid w:val="00687A4E"/>
    <w:rsid w:val="00687B4B"/>
    <w:rsid w:val="00687BCD"/>
    <w:rsid w:val="00687C36"/>
    <w:rsid w:val="00687E0B"/>
    <w:rsid w:val="00687EDB"/>
    <w:rsid w:val="00687F0E"/>
    <w:rsid w:val="0069007C"/>
    <w:rsid w:val="00690319"/>
    <w:rsid w:val="006903EF"/>
    <w:rsid w:val="00690583"/>
    <w:rsid w:val="0069065C"/>
    <w:rsid w:val="006906A2"/>
    <w:rsid w:val="00690716"/>
    <w:rsid w:val="00690750"/>
    <w:rsid w:val="0069077B"/>
    <w:rsid w:val="006909B9"/>
    <w:rsid w:val="006909E9"/>
    <w:rsid w:val="00690A46"/>
    <w:rsid w:val="00690B4D"/>
    <w:rsid w:val="00690CAB"/>
    <w:rsid w:val="00690D20"/>
    <w:rsid w:val="00690D6E"/>
    <w:rsid w:val="00690EBE"/>
    <w:rsid w:val="00690F7D"/>
    <w:rsid w:val="00690FC8"/>
    <w:rsid w:val="00691043"/>
    <w:rsid w:val="0069106B"/>
    <w:rsid w:val="006910F6"/>
    <w:rsid w:val="006911D8"/>
    <w:rsid w:val="006913B9"/>
    <w:rsid w:val="0069141C"/>
    <w:rsid w:val="0069161F"/>
    <w:rsid w:val="00691781"/>
    <w:rsid w:val="006919D1"/>
    <w:rsid w:val="00691B17"/>
    <w:rsid w:val="00691C99"/>
    <w:rsid w:val="00691E4C"/>
    <w:rsid w:val="00692204"/>
    <w:rsid w:val="00692270"/>
    <w:rsid w:val="006923A4"/>
    <w:rsid w:val="00692480"/>
    <w:rsid w:val="0069253C"/>
    <w:rsid w:val="00692544"/>
    <w:rsid w:val="006925A3"/>
    <w:rsid w:val="006925AD"/>
    <w:rsid w:val="006925D5"/>
    <w:rsid w:val="00692609"/>
    <w:rsid w:val="006929D0"/>
    <w:rsid w:val="00692ADB"/>
    <w:rsid w:val="00692AF4"/>
    <w:rsid w:val="00692BF2"/>
    <w:rsid w:val="00692E69"/>
    <w:rsid w:val="00692EF1"/>
    <w:rsid w:val="00692FF5"/>
    <w:rsid w:val="006931DE"/>
    <w:rsid w:val="006935CA"/>
    <w:rsid w:val="00693861"/>
    <w:rsid w:val="006938A5"/>
    <w:rsid w:val="0069390E"/>
    <w:rsid w:val="00693A68"/>
    <w:rsid w:val="00693B91"/>
    <w:rsid w:val="00693D81"/>
    <w:rsid w:val="00693DF2"/>
    <w:rsid w:val="00693E6E"/>
    <w:rsid w:val="006941E3"/>
    <w:rsid w:val="0069425B"/>
    <w:rsid w:val="00694263"/>
    <w:rsid w:val="0069460D"/>
    <w:rsid w:val="006948A2"/>
    <w:rsid w:val="00694A49"/>
    <w:rsid w:val="00694AA9"/>
    <w:rsid w:val="00694B18"/>
    <w:rsid w:val="00694E5E"/>
    <w:rsid w:val="00694F5D"/>
    <w:rsid w:val="006951C9"/>
    <w:rsid w:val="006954C8"/>
    <w:rsid w:val="00695537"/>
    <w:rsid w:val="0069561C"/>
    <w:rsid w:val="00695634"/>
    <w:rsid w:val="0069564A"/>
    <w:rsid w:val="00695700"/>
    <w:rsid w:val="00695A1E"/>
    <w:rsid w:val="00695B74"/>
    <w:rsid w:val="00695DE7"/>
    <w:rsid w:val="00696041"/>
    <w:rsid w:val="0069607A"/>
    <w:rsid w:val="006961E0"/>
    <w:rsid w:val="006962A1"/>
    <w:rsid w:val="00696355"/>
    <w:rsid w:val="0069637B"/>
    <w:rsid w:val="006963EB"/>
    <w:rsid w:val="006964A9"/>
    <w:rsid w:val="006964EB"/>
    <w:rsid w:val="0069656F"/>
    <w:rsid w:val="006966F4"/>
    <w:rsid w:val="00696A4A"/>
    <w:rsid w:val="00696A8B"/>
    <w:rsid w:val="00696AF3"/>
    <w:rsid w:val="00696CB7"/>
    <w:rsid w:val="00696CD7"/>
    <w:rsid w:val="00696D3B"/>
    <w:rsid w:val="00696EE8"/>
    <w:rsid w:val="006971D3"/>
    <w:rsid w:val="0069742A"/>
    <w:rsid w:val="006974A6"/>
    <w:rsid w:val="006974C8"/>
    <w:rsid w:val="006974F9"/>
    <w:rsid w:val="006974FE"/>
    <w:rsid w:val="00697686"/>
    <w:rsid w:val="00697688"/>
    <w:rsid w:val="00697843"/>
    <w:rsid w:val="00697BDE"/>
    <w:rsid w:val="00697E53"/>
    <w:rsid w:val="00697FD9"/>
    <w:rsid w:val="006A0022"/>
    <w:rsid w:val="006A01D7"/>
    <w:rsid w:val="006A027C"/>
    <w:rsid w:val="006A0372"/>
    <w:rsid w:val="006A0386"/>
    <w:rsid w:val="006A0390"/>
    <w:rsid w:val="006A0430"/>
    <w:rsid w:val="006A0578"/>
    <w:rsid w:val="006A06B7"/>
    <w:rsid w:val="006A070E"/>
    <w:rsid w:val="006A08DA"/>
    <w:rsid w:val="006A0A0F"/>
    <w:rsid w:val="006A0A3A"/>
    <w:rsid w:val="006A0B97"/>
    <w:rsid w:val="006A0CFC"/>
    <w:rsid w:val="006A0D9F"/>
    <w:rsid w:val="006A0DCB"/>
    <w:rsid w:val="006A0DFD"/>
    <w:rsid w:val="006A0E15"/>
    <w:rsid w:val="006A0FBF"/>
    <w:rsid w:val="006A12E8"/>
    <w:rsid w:val="006A17F7"/>
    <w:rsid w:val="006A18DB"/>
    <w:rsid w:val="006A19EC"/>
    <w:rsid w:val="006A1A25"/>
    <w:rsid w:val="006A1A3D"/>
    <w:rsid w:val="006A1A6C"/>
    <w:rsid w:val="006A1B34"/>
    <w:rsid w:val="006A1E01"/>
    <w:rsid w:val="006A1E87"/>
    <w:rsid w:val="006A2026"/>
    <w:rsid w:val="006A203E"/>
    <w:rsid w:val="006A244C"/>
    <w:rsid w:val="006A25E5"/>
    <w:rsid w:val="006A25F7"/>
    <w:rsid w:val="006A2843"/>
    <w:rsid w:val="006A2931"/>
    <w:rsid w:val="006A294F"/>
    <w:rsid w:val="006A29BE"/>
    <w:rsid w:val="006A2BCA"/>
    <w:rsid w:val="006A2CA3"/>
    <w:rsid w:val="006A2D4F"/>
    <w:rsid w:val="006A2EA7"/>
    <w:rsid w:val="006A2ECF"/>
    <w:rsid w:val="006A2FA3"/>
    <w:rsid w:val="006A2FCA"/>
    <w:rsid w:val="006A2FDC"/>
    <w:rsid w:val="006A31CD"/>
    <w:rsid w:val="006A31E1"/>
    <w:rsid w:val="006A320C"/>
    <w:rsid w:val="006A322A"/>
    <w:rsid w:val="006A3232"/>
    <w:rsid w:val="006A3312"/>
    <w:rsid w:val="006A34F3"/>
    <w:rsid w:val="006A36E9"/>
    <w:rsid w:val="006A3885"/>
    <w:rsid w:val="006A390B"/>
    <w:rsid w:val="006A3AC5"/>
    <w:rsid w:val="006A3AD2"/>
    <w:rsid w:val="006A3BC1"/>
    <w:rsid w:val="006A3DF1"/>
    <w:rsid w:val="006A46E1"/>
    <w:rsid w:val="006A47D0"/>
    <w:rsid w:val="006A47EB"/>
    <w:rsid w:val="006A483E"/>
    <w:rsid w:val="006A4844"/>
    <w:rsid w:val="006A48D6"/>
    <w:rsid w:val="006A49BE"/>
    <w:rsid w:val="006A4A40"/>
    <w:rsid w:val="006A4A5F"/>
    <w:rsid w:val="006A4AE9"/>
    <w:rsid w:val="006A4D65"/>
    <w:rsid w:val="006A4DF5"/>
    <w:rsid w:val="006A4FA8"/>
    <w:rsid w:val="006A5084"/>
    <w:rsid w:val="006A52D5"/>
    <w:rsid w:val="006A542B"/>
    <w:rsid w:val="006A547F"/>
    <w:rsid w:val="006A54BB"/>
    <w:rsid w:val="006A5531"/>
    <w:rsid w:val="006A5833"/>
    <w:rsid w:val="006A5AA2"/>
    <w:rsid w:val="006A5AFF"/>
    <w:rsid w:val="006A5D85"/>
    <w:rsid w:val="006A60D2"/>
    <w:rsid w:val="006A634D"/>
    <w:rsid w:val="006A63F9"/>
    <w:rsid w:val="006A6454"/>
    <w:rsid w:val="006A649D"/>
    <w:rsid w:val="006A651E"/>
    <w:rsid w:val="006A6632"/>
    <w:rsid w:val="006A6738"/>
    <w:rsid w:val="006A678F"/>
    <w:rsid w:val="006A67DF"/>
    <w:rsid w:val="006A67EC"/>
    <w:rsid w:val="006A68E2"/>
    <w:rsid w:val="006A6A07"/>
    <w:rsid w:val="006A6A3D"/>
    <w:rsid w:val="006A6B95"/>
    <w:rsid w:val="006A6DE3"/>
    <w:rsid w:val="006A6F1B"/>
    <w:rsid w:val="006A706B"/>
    <w:rsid w:val="006A71A6"/>
    <w:rsid w:val="006A732F"/>
    <w:rsid w:val="006A7440"/>
    <w:rsid w:val="006A74B2"/>
    <w:rsid w:val="006A74E8"/>
    <w:rsid w:val="006A751C"/>
    <w:rsid w:val="006A75E3"/>
    <w:rsid w:val="006A7662"/>
    <w:rsid w:val="006A78BC"/>
    <w:rsid w:val="006A7959"/>
    <w:rsid w:val="006A7A0E"/>
    <w:rsid w:val="006A7A40"/>
    <w:rsid w:val="006A7A87"/>
    <w:rsid w:val="006A7F9C"/>
    <w:rsid w:val="006B0053"/>
    <w:rsid w:val="006B0175"/>
    <w:rsid w:val="006B030E"/>
    <w:rsid w:val="006B0326"/>
    <w:rsid w:val="006B03E1"/>
    <w:rsid w:val="006B03F1"/>
    <w:rsid w:val="006B0452"/>
    <w:rsid w:val="006B08A7"/>
    <w:rsid w:val="006B0CF8"/>
    <w:rsid w:val="006B0D10"/>
    <w:rsid w:val="006B0F5A"/>
    <w:rsid w:val="006B10AA"/>
    <w:rsid w:val="006B10F5"/>
    <w:rsid w:val="006B1138"/>
    <w:rsid w:val="006B13F5"/>
    <w:rsid w:val="006B162F"/>
    <w:rsid w:val="006B1831"/>
    <w:rsid w:val="006B1878"/>
    <w:rsid w:val="006B18E7"/>
    <w:rsid w:val="006B194B"/>
    <w:rsid w:val="006B1BA9"/>
    <w:rsid w:val="006B1BBF"/>
    <w:rsid w:val="006B1C9F"/>
    <w:rsid w:val="006B1D5C"/>
    <w:rsid w:val="006B1E38"/>
    <w:rsid w:val="006B1E6D"/>
    <w:rsid w:val="006B1F5A"/>
    <w:rsid w:val="006B20DB"/>
    <w:rsid w:val="006B253A"/>
    <w:rsid w:val="006B2585"/>
    <w:rsid w:val="006B267F"/>
    <w:rsid w:val="006B29B2"/>
    <w:rsid w:val="006B2D58"/>
    <w:rsid w:val="006B313C"/>
    <w:rsid w:val="006B3625"/>
    <w:rsid w:val="006B3883"/>
    <w:rsid w:val="006B38D8"/>
    <w:rsid w:val="006B3974"/>
    <w:rsid w:val="006B3A2F"/>
    <w:rsid w:val="006B3A69"/>
    <w:rsid w:val="006B3B3D"/>
    <w:rsid w:val="006B3F30"/>
    <w:rsid w:val="006B40DF"/>
    <w:rsid w:val="006B410C"/>
    <w:rsid w:val="006B4213"/>
    <w:rsid w:val="006B4223"/>
    <w:rsid w:val="006B42C2"/>
    <w:rsid w:val="006B42F6"/>
    <w:rsid w:val="006B43A4"/>
    <w:rsid w:val="006B44E2"/>
    <w:rsid w:val="006B44EC"/>
    <w:rsid w:val="006B45CD"/>
    <w:rsid w:val="006B4653"/>
    <w:rsid w:val="006B46E6"/>
    <w:rsid w:val="006B471A"/>
    <w:rsid w:val="006B4836"/>
    <w:rsid w:val="006B4C0A"/>
    <w:rsid w:val="006B4C7A"/>
    <w:rsid w:val="006B4D56"/>
    <w:rsid w:val="006B500A"/>
    <w:rsid w:val="006B5211"/>
    <w:rsid w:val="006B5217"/>
    <w:rsid w:val="006B5595"/>
    <w:rsid w:val="006B55D3"/>
    <w:rsid w:val="006B57C4"/>
    <w:rsid w:val="006B57FC"/>
    <w:rsid w:val="006B59FB"/>
    <w:rsid w:val="006B5A8E"/>
    <w:rsid w:val="006B5B1E"/>
    <w:rsid w:val="006B5B57"/>
    <w:rsid w:val="006B5BBF"/>
    <w:rsid w:val="006B5F39"/>
    <w:rsid w:val="006B5F58"/>
    <w:rsid w:val="006B609B"/>
    <w:rsid w:val="006B6146"/>
    <w:rsid w:val="006B623A"/>
    <w:rsid w:val="006B655C"/>
    <w:rsid w:val="006B678F"/>
    <w:rsid w:val="006B6804"/>
    <w:rsid w:val="006B6953"/>
    <w:rsid w:val="006B6AC2"/>
    <w:rsid w:val="006B6C74"/>
    <w:rsid w:val="006B6CDF"/>
    <w:rsid w:val="006B6D19"/>
    <w:rsid w:val="006B6DB1"/>
    <w:rsid w:val="006B6DD9"/>
    <w:rsid w:val="006B71C2"/>
    <w:rsid w:val="006B7287"/>
    <w:rsid w:val="006B72B0"/>
    <w:rsid w:val="006B74DA"/>
    <w:rsid w:val="006B75B5"/>
    <w:rsid w:val="006B7915"/>
    <w:rsid w:val="006B7952"/>
    <w:rsid w:val="006B7E3E"/>
    <w:rsid w:val="006B7E58"/>
    <w:rsid w:val="006B7ED2"/>
    <w:rsid w:val="006BC929"/>
    <w:rsid w:val="006C0019"/>
    <w:rsid w:val="006C009F"/>
    <w:rsid w:val="006C00F7"/>
    <w:rsid w:val="006C00FD"/>
    <w:rsid w:val="006C01DE"/>
    <w:rsid w:val="006C0274"/>
    <w:rsid w:val="006C0393"/>
    <w:rsid w:val="006C04A9"/>
    <w:rsid w:val="006C04C4"/>
    <w:rsid w:val="006C04EF"/>
    <w:rsid w:val="006C0527"/>
    <w:rsid w:val="006C0589"/>
    <w:rsid w:val="006C06B8"/>
    <w:rsid w:val="006C0749"/>
    <w:rsid w:val="006C0835"/>
    <w:rsid w:val="006C0942"/>
    <w:rsid w:val="006C0A33"/>
    <w:rsid w:val="006C0B85"/>
    <w:rsid w:val="006C0C14"/>
    <w:rsid w:val="006C0CD3"/>
    <w:rsid w:val="006C0D7E"/>
    <w:rsid w:val="006C0E00"/>
    <w:rsid w:val="006C1120"/>
    <w:rsid w:val="006C11EC"/>
    <w:rsid w:val="006C123D"/>
    <w:rsid w:val="006C12B6"/>
    <w:rsid w:val="006C1346"/>
    <w:rsid w:val="006C13B0"/>
    <w:rsid w:val="006C142C"/>
    <w:rsid w:val="006C1470"/>
    <w:rsid w:val="006C16D8"/>
    <w:rsid w:val="006C19AC"/>
    <w:rsid w:val="006C1A85"/>
    <w:rsid w:val="006C1ADA"/>
    <w:rsid w:val="006C1ADC"/>
    <w:rsid w:val="006C1B6A"/>
    <w:rsid w:val="006C1C53"/>
    <w:rsid w:val="006C1CF6"/>
    <w:rsid w:val="006C1E77"/>
    <w:rsid w:val="006C1EB6"/>
    <w:rsid w:val="006C210B"/>
    <w:rsid w:val="006C21A4"/>
    <w:rsid w:val="006C2373"/>
    <w:rsid w:val="006C23CB"/>
    <w:rsid w:val="006C253D"/>
    <w:rsid w:val="006C25C1"/>
    <w:rsid w:val="006C262E"/>
    <w:rsid w:val="006C26A3"/>
    <w:rsid w:val="006C2785"/>
    <w:rsid w:val="006C27B6"/>
    <w:rsid w:val="006C27FB"/>
    <w:rsid w:val="006C28EC"/>
    <w:rsid w:val="006C2983"/>
    <w:rsid w:val="006C2B29"/>
    <w:rsid w:val="006C2DF0"/>
    <w:rsid w:val="006C2E31"/>
    <w:rsid w:val="006C2FD3"/>
    <w:rsid w:val="006C3008"/>
    <w:rsid w:val="006C30B1"/>
    <w:rsid w:val="006C30CD"/>
    <w:rsid w:val="006C3229"/>
    <w:rsid w:val="006C32C8"/>
    <w:rsid w:val="006C32CD"/>
    <w:rsid w:val="006C336D"/>
    <w:rsid w:val="006C3439"/>
    <w:rsid w:val="006C3612"/>
    <w:rsid w:val="006C37F7"/>
    <w:rsid w:val="006C3847"/>
    <w:rsid w:val="006C3858"/>
    <w:rsid w:val="006C3938"/>
    <w:rsid w:val="006C395D"/>
    <w:rsid w:val="006C3A8D"/>
    <w:rsid w:val="006C3B42"/>
    <w:rsid w:val="006C3BD4"/>
    <w:rsid w:val="006C3BDF"/>
    <w:rsid w:val="006C3D6B"/>
    <w:rsid w:val="006C4163"/>
    <w:rsid w:val="006C418D"/>
    <w:rsid w:val="006C41BE"/>
    <w:rsid w:val="006C4258"/>
    <w:rsid w:val="006C448A"/>
    <w:rsid w:val="006C46D4"/>
    <w:rsid w:val="006C4855"/>
    <w:rsid w:val="006C48E4"/>
    <w:rsid w:val="006C48F5"/>
    <w:rsid w:val="006C4A27"/>
    <w:rsid w:val="006C4BE7"/>
    <w:rsid w:val="006C4CC7"/>
    <w:rsid w:val="006C4EC8"/>
    <w:rsid w:val="006C4F7D"/>
    <w:rsid w:val="006C4FB2"/>
    <w:rsid w:val="006C5041"/>
    <w:rsid w:val="006C5172"/>
    <w:rsid w:val="006C52E9"/>
    <w:rsid w:val="006C53B6"/>
    <w:rsid w:val="006C544E"/>
    <w:rsid w:val="006C54B4"/>
    <w:rsid w:val="006C5851"/>
    <w:rsid w:val="006C597D"/>
    <w:rsid w:val="006C59D6"/>
    <w:rsid w:val="006C6066"/>
    <w:rsid w:val="006C6150"/>
    <w:rsid w:val="006C62F4"/>
    <w:rsid w:val="006C645C"/>
    <w:rsid w:val="006C64C1"/>
    <w:rsid w:val="006C6681"/>
    <w:rsid w:val="006C66CA"/>
    <w:rsid w:val="006C66DE"/>
    <w:rsid w:val="006C673F"/>
    <w:rsid w:val="006C67F8"/>
    <w:rsid w:val="006C69B8"/>
    <w:rsid w:val="006C6AB8"/>
    <w:rsid w:val="006C6B7E"/>
    <w:rsid w:val="006C6BE1"/>
    <w:rsid w:val="006C6C1E"/>
    <w:rsid w:val="006C6C81"/>
    <w:rsid w:val="006C70AD"/>
    <w:rsid w:val="006C71EE"/>
    <w:rsid w:val="006C71F7"/>
    <w:rsid w:val="006C73D2"/>
    <w:rsid w:val="006C741C"/>
    <w:rsid w:val="006C7492"/>
    <w:rsid w:val="006C7644"/>
    <w:rsid w:val="006C7758"/>
    <w:rsid w:val="006C79B0"/>
    <w:rsid w:val="006C79BD"/>
    <w:rsid w:val="006C7A46"/>
    <w:rsid w:val="006C7ADC"/>
    <w:rsid w:val="006C7E70"/>
    <w:rsid w:val="006CB2F5"/>
    <w:rsid w:val="006D00AA"/>
    <w:rsid w:val="006D00C4"/>
    <w:rsid w:val="006D02E1"/>
    <w:rsid w:val="006D0665"/>
    <w:rsid w:val="006D0681"/>
    <w:rsid w:val="006D0717"/>
    <w:rsid w:val="006D0726"/>
    <w:rsid w:val="006D0835"/>
    <w:rsid w:val="006D086C"/>
    <w:rsid w:val="006D09A2"/>
    <w:rsid w:val="006D0BD3"/>
    <w:rsid w:val="006D0D54"/>
    <w:rsid w:val="006D0FEE"/>
    <w:rsid w:val="006D1035"/>
    <w:rsid w:val="006D106F"/>
    <w:rsid w:val="006D11A6"/>
    <w:rsid w:val="006D1215"/>
    <w:rsid w:val="006D1393"/>
    <w:rsid w:val="006D13CA"/>
    <w:rsid w:val="006D1468"/>
    <w:rsid w:val="006D149C"/>
    <w:rsid w:val="006D14DC"/>
    <w:rsid w:val="006D156B"/>
    <w:rsid w:val="006D15FD"/>
    <w:rsid w:val="006D166D"/>
    <w:rsid w:val="006D17FE"/>
    <w:rsid w:val="006D1B75"/>
    <w:rsid w:val="006D1C43"/>
    <w:rsid w:val="006D1CB4"/>
    <w:rsid w:val="006D1E56"/>
    <w:rsid w:val="006D1FA6"/>
    <w:rsid w:val="006D1FB8"/>
    <w:rsid w:val="006D1FEE"/>
    <w:rsid w:val="006D20BF"/>
    <w:rsid w:val="006D20D1"/>
    <w:rsid w:val="006D20E0"/>
    <w:rsid w:val="006D2615"/>
    <w:rsid w:val="006D2895"/>
    <w:rsid w:val="006D2936"/>
    <w:rsid w:val="006D297B"/>
    <w:rsid w:val="006D2A0D"/>
    <w:rsid w:val="006D2A72"/>
    <w:rsid w:val="006D2A85"/>
    <w:rsid w:val="006D2DDB"/>
    <w:rsid w:val="006D2EDB"/>
    <w:rsid w:val="006D2F44"/>
    <w:rsid w:val="006D2F57"/>
    <w:rsid w:val="006D309E"/>
    <w:rsid w:val="006D3116"/>
    <w:rsid w:val="006D3192"/>
    <w:rsid w:val="006D33F6"/>
    <w:rsid w:val="006D3481"/>
    <w:rsid w:val="006D34E3"/>
    <w:rsid w:val="006D355A"/>
    <w:rsid w:val="006D35AE"/>
    <w:rsid w:val="006D35CD"/>
    <w:rsid w:val="006D3691"/>
    <w:rsid w:val="006D37B3"/>
    <w:rsid w:val="006D37DE"/>
    <w:rsid w:val="006D37FE"/>
    <w:rsid w:val="006D38AF"/>
    <w:rsid w:val="006D3C05"/>
    <w:rsid w:val="006D3C8F"/>
    <w:rsid w:val="006D3DC8"/>
    <w:rsid w:val="006D3DF0"/>
    <w:rsid w:val="006D3F70"/>
    <w:rsid w:val="006D3FC5"/>
    <w:rsid w:val="006D3FFB"/>
    <w:rsid w:val="006D41AB"/>
    <w:rsid w:val="006D449B"/>
    <w:rsid w:val="006D4501"/>
    <w:rsid w:val="006D4544"/>
    <w:rsid w:val="006D475A"/>
    <w:rsid w:val="006D47C0"/>
    <w:rsid w:val="006D47D5"/>
    <w:rsid w:val="006D4802"/>
    <w:rsid w:val="006D4959"/>
    <w:rsid w:val="006D4AB8"/>
    <w:rsid w:val="006D4C5A"/>
    <w:rsid w:val="006D4DA1"/>
    <w:rsid w:val="006D4F19"/>
    <w:rsid w:val="006D4F3C"/>
    <w:rsid w:val="006D4F4F"/>
    <w:rsid w:val="006D4F8D"/>
    <w:rsid w:val="006D4FCD"/>
    <w:rsid w:val="006D5006"/>
    <w:rsid w:val="006D5021"/>
    <w:rsid w:val="006D5187"/>
    <w:rsid w:val="006D550D"/>
    <w:rsid w:val="006D564C"/>
    <w:rsid w:val="006D565F"/>
    <w:rsid w:val="006D57C4"/>
    <w:rsid w:val="006D5806"/>
    <w:rsid w:val="006D5C3F"/>
    <w:rsid w:val="006D5C4B"/>
    <w:rsid w:val="006D5CEC"/>
    <w:rsid w:val="006D5DF3"/>
    <w:rsid w:val="006D5FB6"/>
    <w:rsid w:val="006D6237"/>
    <w:rsid w:val="006D6245"/>
    <w:rsid w:val="006D628F"/>
    <w:rsid w:val="006D649C"/>
    <w:rsid w:val="006D65B1"/>
    <w:rsid w:val="006D6612"/>
    <w:rsid w:val="006D662F"/>
    <w:rsid w:val="006D6699"/>
    <w:rsid w:val="006D66C1"/>
    <w:rsid w:val="006D6719"/>
    <w:rsid w:val="006D6AB7"/>
    <w:rsid w:val="006D6C6D"/>
    <w:rsid w:val="006D6DCC"/>
    <w:rsid w:val="006D6F23"/>
    <w:rsid w:val="006D711C"/>
    <w:rsid w:val="006D71EC"/>
    <w:rsid w:val="006D7285"/>
    <w:rsid w:val="006D7355"/>
    <w:rsid w:val="006D7451"/>
    <w:rsid w:val="006D747A"/>
    <w:rsid w:val="006D7536"/>
    <w:rsid w:val="006D7805"/>
    <w:rsid w:val="006D7AC8"/>
    <w:rsid w:val="006D7BC3"/>
    <w:rsid w:val="006D7BE3"/>
    <w:rsid w:val="006D7D56"/>
    <w:rsid w:val="006D7FE8"/>
    <w:rsid w:val="006E033A"/>
    <w:rsid w:val="006E03A8"/>
    <w:rsid w:val="006E047A"/>
    <w:rsid w:val="006E0484"/>
    <w:rsid w:val="006E06B1"/>
    <w:rsid w:val="006E0745"/>
    <w:rsid w:val="006E0C82"/>
    <w:rsid w:val="006E0C87"/>
    <w:rsid w:val="006E0E62"/>
    <w:rsid w:val="006E0ECD"/>
    <w:rsid w:val="006E0F87"/>
    <w:rsid w:val="006E129D"/>
    <w:rsid w:val="006E13C7"/>
    <w:rsid w:val="006E14E0"/>
    <w:rsid w:val="006E15BA"/>
    <w:rsid w:val="006E181A"/>
    <w:rsid w:val="006E1890"/>
    <w:rsid w:val="006E190C"/>
    <w:rsid w:val="006E194F"/>
    <w:rsid w:val="006E1B0B"/>
    <w:rsid w:val="006E20D9"/>
    <w:rsid w:val="006E212F"/>
    <w:rsid w:val="006E22A1"/>
    <w:rsid w:val="006E24C3"/>
    <w:rsid w:val="006E26C9"/>
    <w:rsid w:val="006E26F2"/>
    <w:rsid w:val="006E2C93"/>
    <w:rsid w:val="006E2D89"/>
    <w:rsid w:val="006E2E4F"/>
    <w:rsid w:val="006E2E88"/>
    <w:rsid w:val="006E30AB"/>
    <w:rsid w:val="006E3231"/>
    <w:rsid w:val="006E3263"/>
    <w:rsid w:val="006E32D8"/>
    <w:rsid w:val="006E3449"/>
    <w:rsid w:val="006E3495"/>
    <w:rsid w:val="006E34A7"/>
    <w:rsid w:val="006E35CA"/>
    <w:rsid w:val="006E35D4"/>
    <w:rsid w:val="006E38D9"/>
    <w:rsid w:val="006E3971"/>
    <w:rsid w:val="006E3A12"/>
    <w:rsid w:val="006E3AC4"/>
    <w:rsid w:val="006E3AE2"/>
    <w:rsid w:val="006E3B5C"/>
    <w:rsid w:val="006E3D67"/>
    <w:rsid w:val="006E3FB0"/>
    <w:rsid w:val="006E4237"/>
    <w:rsid w:val="006E4300"/>
    <w:rsid w:val="006E4386"/>
    <w:rsid w:val="006E44F1"/>
    <w:rsid w:val="006E4621"/>
    <w:rsid w:val="006E465D"/>
    <w:rsid w:val="006E470E"/>
    <w:rsid w:val="006E476A"/>
    <w:rsid w:val="006E49A5"/>
    <w:rsid w:val="006E4A1A"/>
    <w:rsid w:val="006E4AA7"/>
    <w:rsid w:val="006E4ACA"/>
    <w:rsid w:val="006E4AD2"/>
    <w:rsid w:val="006E4C4B"/>
    <w:rsid w:val="006E515B"/>
    <w:rsid w:val="006E524F"/>
    <w:rsid w:val="006E5331"/>
    <w:rsid w:val="006E5377"/>
    <w:rsid w:val="006E537C"/>
    <w:rsid w:val="006E557C"/>
    <w:rsid w:val="006E5583"/>
    <w:rsid w:val="006E55BF"/>
    <w:rsid w:val="006E55F2"/>
    <w:rsid w:val="006E5601"/>
    <w:rsid w:val="006E5727"/>
    <w:rsid w:val="006E58D3"/>
    <w:rsid w:val="006E5A1C"/>
    <w:rsid w:val="006E5C42"/>
    <w:rsid w:val="006E5D6D"/>
    <w:rsid w:val="006E5DB6"/>
    <w:rsid w:val="006E5F87"/>
    <w:rsid w:val="006E60BC"/>
    <w:rsid w:val="006E6121"/>
    <w:rsid w:val="006E612F"/>
    <w:rsid w:val="006E619F"/>
    <w:rsid w:val="006E61F9"/>
    <w:rsid w:val="006E620B"/>
    <w:rsid w:val="006E63B5"/>
    <w:rsid w:val="006E64B0"/>
    <w:rsid w:val="006E68FE"/>
    <w:rsid w:val="006E6A19"/>
    <w:rsid w:val="006E6A73"/>
    <w:rsid w:val="006E6CC2"/>
    <w:rsid w:val="006E6E37"/>
    <w:rsid w:val="006E6E44"/>
    <w:rsid w:val="006E6F57"/>
    <w:rsid w:val="006E7104"/>
    <w:rsid w:val="006E711B"/>
    <w:rsid w:val="006E75ED"/>
    <w:rsid w:val="006E7647"/>
    <w:rsid w:val="006E7667"/>
    <w:rsid w:val="006E7719"/>
    <w:rsid w:val="006E7809"/>
    <w:rsid w:val="006E789F"/>
    <w:rsid w:val="006E78D8"/>
    <w:rsid w:val="006E7918"/>
    <w:rsid w:val="006E7967"/>
    <w:rsid w:val="006E7A86"/>
    <w:rsid w:val="006E7BF2"/>
    <w:rsid w:val="006E7C1C"/>
    <w:rsid w:val="006E7C4E"/>
    <w:rsid w:val="006E7E3D"/>
    <w:rsid w:val="006F0062"/>
    <w:rsid w:val="006F0082"/>
    <w:rsid w:val="006F0099"/>
    <w:rsid w:val="006F02CF"/>
    <w:rsid w:val="006F03DA"/>
    <w:rsid w:val="006F0459"/>
    <w:rsid w:val="006F04EA"/>
    <w:rsid w:val="006F0513"/>
    <w:rsid w:val="006F0536"/>
    <w:rsid w:val="006F056C"/>
    <w:rsid w:val="006F06F5"/>
    <w:rsid w:val="006F0703"/>
    <w:rsid w:val="006F07C3"/>
    <w:rsid w:val="006F0959"/>
    <w:rsid w:val="006F09E5"/>
    <w:rsid w:val="006F0A3B"/>
    <w:rsid w:val="006F0B4C"/>
    <w:rsid w:val="006F0C19"/>
    <w:rsid w:val="006F0DB5"/>
    <w:rsid w:val="006F0DC9"/>
    <w:rsid w:val="006F0F39"/>
    <w:rsid w:val="006F1282"/>
    <w:rsid w:val="006F12E4"/>
    <w:rsid w:val="006F13BF"/>
    <w:rsid w:val="006F14CD"/>
    <w:rsid w:val="006F1516"/>
    <w:rsid w:val="006F1557"/>
    <w:rsid w:val="006F172A"/>
    <w:rsid w:val="006F19CD"/>
    <w:rsid w:val="006F1BFB"/>
    <w:rsid w:val="006F1CB5"/>
    <w:rsid w:val="006F1D89"/>
    <w:rsid w:val="006F1F76"/>
    <w:rsid w:val="006F2030"/>
    <w:rsid w:val="006F2568"/>
    <w:rsid w:val="006F2575"/>
    <w:rsid w:val="006F25F7"/>
    <w:rsid w:val="006F2815"/>
    <w:rsid w:val="006F28D4"/>
    <w:rsid w:val="006F28D7"/>
    <w:rsid w:val="006F28EE"/>
    <w:rsid w:val="006F294F"/>
    <w:rsid w:val="006F2AD0"/>
    <w:rsid w:val="006F2BA9"/>
    <w:rsid w:val="006F2BC2"/>
    <w:rsid w:val="006F2D5A"/>
    <w:rsid w:val="006F2DBA"/>
    <w:rsid w:val="006F2F9B"/>
    <w:rsid w:val="006F32E3"/>
    <w:rsid w:val="006F355E"/>
    <w:rsid w:val="006F3609"/>
    <w:rsid w:val="006F3674"/>
    <w:rsid w:val="006F38E9"/>
    <w:rsid w:val="006F3960"/>
    <w:rsid w:val="006F3A37"/>
    <w:rsid w:val="006F3A9D"/>
    <w:rsid w:val="006F3AA4"/>
    <w:rsid w:val="006F3B1F"/>
    <w:rsid w:val="006F3BD8"/>
    <w:rsid w:val="006F3D3F"/>
    <w:rsid w:val="006F3D50"/>
    <w:rsid w:val="006F3D77"/>
    <w:rsid w:val="006F3E07"/>
    <w:rsid w:val="006F3E19"/>
    <w:rsid w:val="006F3EE0"/>
    <w:rsid w:val="006F4035"/>
    <w:rsid w:val="006F4168"/>
    <w:rsid w:val="006F41A1"/>
    <w:rsid w:val="006F452E"/>
    <w:rsid w:val="006F458C"/>
    <w:rsid w:val="006F4590"/>
    <w:rsid w:val="006F46A7"/>
    <w:rsid w:val="006F46BE"/>
    <w:rsid w:val="006F484D"/>
    <w:rsid w:val="006F4888"/>
    <w:rsid w:val="006F4A31"/>
    <w:rsid w:val="006F4A84"/>
    <w:rsid w:val="006F4BC5"/>
    <w:rsid w:val="006F4C67"/>
    <w:rsid w:val="006F4DA1"/>
    <w:rsid w:val="006F4DC4"/>
    <w:rsid w:val="006F4F60"/>
    <w:rsid w:val="006F5005"/>
    <w:rsid w:val="006F50BF"/>
    <w:rsid w:val="006F52B1"/>
    <w:rsid w:val="006F546C"/>
    <w:rsid w:val="006F5586"/>
    <w:rsid w:val="006F5592"/>
    <w:rsid w:val="006F561A"/>
    <w:rsid w:val="006F5714"/>
    <w:rsid w:val="006F58A8"/>
    <w:rsid w:val="006F5A74"/>
    <w:rsid w:val="006F5E84"/>
    <w:rsid w:val="006F5F2A"/>
    <w:rsid w:val="006F5F66"/>
    <w:rsid w:val="006F609F"/>
    <w:rsid w:val="006F6298"/>
    <w:rsid w:val="006F635D"/>
    <w:rsid w:val="006F6395"/>
    <w:rsid w:val="006F6505"/>
    <w:rsid w:val="006F6A22"/>
    <w:rsid w:val="006F6B9A"/>
    <w:rsid w:val="006F6C6A"/>
    <w:rsid w:val="006F6C7A"/>
    <w:rsid w:val="006F6D77"/>
    <w:rsid w:val="006F70EA"/>
    <w:rsid w:val="006F7230"/>
    <w:rsid w:val="006F7408"/>
    <w:rsid w:val="006F7453"/>
    <w:rsid w:val="006F7562"/>
    <w:rsid w:val="006F756D"/>
    <w:rsid w:val="006F757E"/>
    <w:rsid w:val="006F77BE"/>
    <w:rsid w:val="006F7A8E"/>
    <w:rsid w:val="006F7B07"/>
    <w:rsid w:val="006F7B1A"/>
    <w:rsid w:val="006F7B8F"/>
    <w:rsid w:val="006F7D8C"/>
    <w:rsid w:val="006F7EE4"/>
    <w:rsid w:val="0070011A"/>
    <w:rsid w:val="007001E3"/>
    <w:rsid w:val="007001E7"/>
    <w:rsid w:val="00700342"/>
    <w:rsid w:val="00700369"/>
    <w:rsid w:val="00700482"/>
    <w:rsid w:val="007005C0"/>
    <w:rsid w:val="00700762"/>
    <w:rsid w:val="00700874"/>
    <w:rsid w:val="007008A2"/>
    <w:rsid w:val="00700B2C"/>
    <w:rsid w:val="00700C85"/>
    <w:rsid w:val="00700C94"/>
    <w:rsid w:val="00701123"/>
    <w:rsid w:val="007014EE"/>
    <w:rsid w:val="0070152D"/>
    <w:rsid w:val="007016F6"/>
    <w:rsid w:val="0070185C"/>
    <w:rsid w:val="00701966"/>
    <w:rsid w:val="00701A25"/>
    <w:rsid w:val="00701A3D"/>
    <w:rsid w:val="00701A98"/>
    <w:rsid w:val="00701B1E"/>
    <w:rsid w:val="00701B5B"/>
    <w:rsid w:val="00701CEE"/>
    <w:rsid w:val="00701E5B"/>
    <w:rsid w:val="00701F14"/>
    <w:rsid w:val="00702049"/>
    <w:rsid w:val="00702065"/>
    <w:rsid w:val="00702127"/>
    <w:rsid w:val="007023E7"/>
    <w:rsid w:val="00702589"/>
    <w:rsid w:val="007025F9"/>
    <w:rsid w:val="00702716"/>
    <w:rsid w:val="00702732"/>
    <w:rsid w:val="00702877"/>
    <w:rsid w:val="007028D7"/>
    <w:rsid w:val="00702B67"/>
    <w:rsid w:val="00702C32"/>
    <w:rsid w:val="00702D6A"/>
    <w:rsid w:val="00702DD6"/>
    <w:rsid w:val="00702E17"/>
    <w:rsid w:val="00703008"/>
    <w:rsid w:val="00703036"/>
    <w:rsid w:val="00703096"/>
    <w:rsid w:val="00703246"/>
    <w:rsid w:val="0070327B"/>
    <w:rsid w:val="0070355D"/>
    <w:rsid w:val="00703857"/>
    <w:rsid w:val="0070388B"/>
    <w:rsid w:val="00703926"/>
    <w:rsid w:val="007039AA"/>
    <w:rsid w:val="007039DA"/>
    <w:rsid w:val="00703AD3"/>
    <w:rsid w:val="00703CD0"/>
    <w:rsid w:val="00703D92"/>
    <w:rsid w:val="00703F5F"/>
    <w:rsid w:val="0070401D"/>
    <w:rsid w:val="00704170"/>
    <w:rsid w:val="00704211"/>
    <w:rsid w:val="007042A9"/>
    <w:rsid w:val="007042E3"/>
    <w:rsid w:val="0070433D"/>
    <w:rsid w:val="0070437D"/>
    <w:rsid w:val="007044B2"/>
    <w:rsid w:val="007044FE"/>
    <w:rsid w:val="00704946"/>
    <w:rsid w:val="00704948"/>
    <w:rsid w:val="00704A6E"/>
    <w:rsid w:val="00704B92"/>
    <w:rsid w:val="00704FB0"/>
    <w:rsid w:val="0070527E"/>
    <w:rsid w:val="0070547D"/>
    <w:rsid w:val="007054AE"/>
    <w:rsid w:val="007054F1"/>
    <w:rsid w:val="00705520"/>
    <w:rsid w:val="00705620"/>
    <w:rsid w:val="00705820"/>
    <w:rsid w:val="007058EE"/>
    <w:rsid w:val="00705A6A"/>
    <w:rsid w:val="00705B08"/>
    <w:rsid w:val="00705B5A"/>
    <w:rsid w:val="00705BB6"/>
    <w:rsid w:val="00705E14"/>
    <w:rsid w:val="00705EA5"/>
    <w:rsid w:val="0070608D"/>
    <w:rsid w:val="0070612C"/>
    <w:rsid w:val="0070620B"/>
    <w:rsid w:val="007064D8"/>
    <w:rsid w:val="007064E5"/>
    <w:rsid w:val="007065D8"/>
    <w:rsid w:val="0070677F"/>
    <w:rsid w:val="007068DF"/>
    <w:rsid w:val="00706C4F"/>
    <w:rsid w:val="00706ECD"/>
    <w:rsid w:val="00707004"/>
    <w:rsid w:val="00707016"/>
    <w:rsid w:val="00707064"/>
    <w:rsid w:val="007076A9"/>
    <w:rsid w:val="00707998"/>
    <w:rsid w:val="00707A5C"/>
    <w:rsid w:val="00707B73"/>
    <w:rsid w:val="00707D61"/>
    <w:rsid w:val="00707DEE"/>
    <w:rsid w:val="00707E43"/>
    <w:rsid w:val="00707EB5"/>
    <w:rsid w:val="0071008E"/>
    <w:rsid w:val="00710102"/>
    <w:rsid w:val="007101D4"/>
    <w:rsid w:val="00710423"/>
    <w:rsid w:val="0071053B"/>
    <w:rsid w:val="007105C2"/>
    <w:rsid w:val="007107DC"/>
    <w:rsid w:val="00710937"/>
    <w:rsid w:val="00710A2B"/>
    <w:rsid w:val="00710A97"/>
    <w:rsid w:val="00710B9E"/>
    <w:rsid w:val="00710CC7"/>
    <w:rsid w:val="00710CFB"/>
    <w:rsid w:val="00710DB2"/>
    <w:rsid w:val="00711007"/>
    <w:rsid w:val="0071107E"/>
    <w:rsid w:val="0071110C"/>
    <w:rsid w:val="007112FE"/>
    <w:rsid w:val="0071170B"/>
    <w:rsid w:val="00711813"/>
    <w:rsid w:val="007118FC"/>
    <w:rsid w:val="007119A4"/>
    <w:rsid w:val="007119C2"/>
    <w:rsid w:val="00711B97"/>
    <w:rsid w:val="00711BAB"/>
    <w:rsid w:val="00711C0D"/>
    <w:rsid w:val="00711C32"/>
    <w:rsid w:val="00711CEA"/>
    <w:rsid w:val="00712005"/>
    <w:rsid w:val="007121DF"/>
    <w:rsid w:val="007121FB"/>
    <w:rsid w:val="00712286"/>
    <w:rsid w:val="0071234C"/>
    <w:rsid w:val="0071237F"/>
    <w:rsid w:val="00712457"/>
    <w:rsid w:val="00712759"/>
    <w:rsid w:val="00712979"/>
    <w:rsid w:val="00712A0A"/>
    <w:rsid w:val="00712C84"/>
    <w:rsid w:val="00712D36"/>
    <w:rsid w:val="00712EB2"/>
    <w:rsid w:val="00712F3F"/>
    <w:rsid w:val="00712F75"/>
    <w:rsid w:val="00713078"/>
    <w:rsid w:val="00713132"/>
    <w:rsid w:val="0071319A"/>
    <w:rsid w:val="007131C9"/>
    <w:rsid w:val="00713235"/>
    <w:rsid w:val="007132D0"/>
    <w:rsid w:val="00713440"/>
    <w:rsid w:val="007134DD"/>
    <w:rsid w:val="007136D6"/>
    <w:rsid w:val="00713743"/>
    <w:rsid w:val="007138D6"/>
    <w:rsid w:val="00713A3C"/>
    <w:rsid w:val="00713AD7"/>
    <w:rsid w:val="00713B2E"/>
    <w:rsid w:val="00713B89"/>
    <w:rsid w:val="00713BA4"/>
    <w:rsid w:val="00713BB4"/>
    <w:rsid w:val="00713D1D"/>
    <w:rsid w:val="00713D39"/>
    <w:rsid w:val="00713D8F"/>
    <w:rsid w:val="00713EDA"/>
    <w:rsid w:val="00713FBB"/>
    <w:rsid w:val="00714230"/>
    <w:rsid w:val="00714379"/>
    <w:rsid w:val="00714390"/>
    <w:rsid w:val="00714614"/>
    <w:rsid w:val="007146BF"/>
    <w:rsid w:val="00714762"/>
    <w:rsid w:val="00714815"/>
    <w:rsid w:val="007149FC"/>
    <w:rsid w:val="00714C02"/>
    <w:rsid w:val="00714E28"/>
    <w:rsid w:val="00714F0E"/>
    <w:rsid w:val="0071517F"/>
    <w:rsid w:val="00715198"/>
    <w:rsid w:val="007151E6"/>
    <w:rsid w:val="007152A1"/>
    <w:rsid w:val="007154C2"/>
    <w:rsid w:val="007154D8"/>
    <w:rsid w:val="0071564E"/>
    <w:rsid w:val="0071564F"/>
    <w:rsid w:val="0071597B"/>
    <w:rsid w:val="00715994"/>
    <w:rsid w:val="00715A73"/>
    <w:rsid w:val="00715CA0"/>
    <w:rsid w:val="00715DBB"/>
    <w:rsid w:val="00715FDC"/>
    <w:rsid w:val="0071607B"/>
    <w:rsid w:val="00716133"/>
    <w:rsid w:val="00716149"/>
    <w:rsid w:val="0071622F"/>
    <w:rsid w:val="00716282"/>
    <w:rsid w:val="0071633C"/>
    <w:rsid w:val="007163B5"/>
    <w:rsid w:val="007163D1"/>
    <w:rsid w:val="00716434"/>
    <w:rsid w:val="00716440"/>
    <w:rsid w:val="00716480"/>
    <w:rsid w:val="00716651"/>
    <w:rsid w:val="00716799"/>
    <w:rsid w:val="00716DEF"/>
    <w:rsid w:val="00716E7B"/>
    <w:rsid w:val="00716E88"/>
    <w:rsid w:val="00717044"/>
    <w:rsid w:val="00717057"/>
    <w:rsid w:val="007175CC"/>
    <w:rsid w:val="00717705"/>
    <w:rsid w:val="00717A22"/>
    <w:rsid w:val="00717AB0"/>
    <w:rsid w:val="00717DC6"/>
    <w:rsid w:val="00717E4E"/>
    <w:rsid w:val="00717F38"/>
    <w:rsid w:val="00720178"/>
    <w:rsid w:val="00720719"/>
    <w:rsid w:val="00720786"/>
    <w:rsid w:val="007207B4"/>
    <w:rsid w:val="00720935"/>
    <w:rsid w:val="00720940"/>
    <w:rsid w:val="00720CE8"/>
    <w:rsid w:val="00720DC7"/>
    <w:rsid w:val="00720E2F"/>
    <w:rsid w:val="00720E35"/>
    <w:rsid w:val="00720E91"/>
    <w:rsid w:val="00720FD2"/>
    <w:rsid w:val="00721080"/>
    <w:rsid w:val="00721241"/>
    <w:rsid w:val="00721359"/>
    <w:rsid w:val="0072139A"/>
    <w:rsid w:val="007213AA"/>
    <w:rsid w:val="007213B6"/>
    <w:rsid w:val="00721713"/>
    <w:rsid w:val="007217C0"/>
    <w:rsid w:val="007217C8"/>
    <w:rsid w:val="00721B33"/>
    <w:rsid w:val="00721D25"/>
    <w:rsid w:val="00721E29"/>
    <w:rsid w:val="00721E79"/>
    <w:rsid w:val="00721EEA"/>
    <w:rsid w:val="00721F54"/>
    <w:rsid w:val="00722047"/>
    <w:rsid w:val="007220E3"/>
    <w:rsid w:val="0072210B"/>
    <w:rsid w:val="00722157"/>
    <w:rsid w:val="00722191"/>
    <w:rsid w:val="007222F3"/>
    <w:rsid w:val="007227DC"/>
    <w:rsid w:val="00722A56"/>
    <w:rsid w:val="00722BB5"/>
    <w:rsid w:val="00722BBA"/>
    <w:rsid w:val="00722C9E"/>
    <w:rsid w:val="00722DBF"/>
    <w:rsid w:val="00722E80"/>
    <w:rsid w:val="00722F39"/>
    <w:rsid w:val="00723055"/>
    <w:rsid w:val="007230F3"/>
    <w:rsid w:val="00723159"/>
    <w:rsid w:val="007231C2"/>
    <w:rsid w:val="00723348"/>
    <w:rsid w:val="0072337E"/>
    <w:rsid w:val="007233EC"/>
    <w:rsid w:val="00723425"/>
    <w:rsid w:val="0072363A"/>
    <w:rsid w:val="007236E8"/>
    <w:rsid w:val="007238CE"/>
    <w:rsid w:val="00723A20"/>
    <w:rsid w:val="00723A6A"/>
    <w:rsid w:val="00723AD6"/>
    <w:rsid w:val="00723B50"/>
    <w:rsid w:val="00723C82"/>
    <w:rsid w:val="00723CC4"/>
    <w:rsid w:val="00723CFD"/>
    <w:rsid w:val="00723D31"/>
    <w:rsid w:val="00723D6B"/>
    <w:rsid w:val="00723DF7"/>
    <w:rsid w:val="00723E29"/>
    <w:rsid w:val="00723FF6"/>
    <w:rsid w:val="00724027"/>
    <w:rsid w:val="00724465"/>
    <w:rsid w:val="007245A1"/>
    <w:rsid w:val="007245EE"/>
    <w:rsid w:val="00724671"/>
    <w:rsid w:val="00724733"/>
    <w:rsid w:val="0072473E"/>
    <w:rsid w:val="00724755"/>
    <w:rsid w:val="00724C86"/>
    <w:rsid w:val="00724EC3"/>
    <w:rsid w:val="00724F63"/>
    <w:rsid w:val="00724FEC"/>
    <w:rsid w:val="0072519F"/>
    <w:rsid w:val="00725348"/>
    <w:rsid w:val="00725352"/>
    <w:rsid w:val="0072548A"/>
    <w:rsid w:val="0072549F"/>
    <w:rsid w:val="00725613"/>
    <w:rsid w:val="00725766"/>
    <w:rsid w:val="0072586E"/>
    <w:rsid w:val="00725876"/>
    <w:rsid w:val="00725BF7"/>
    <w:rsid w:val="00725E78"/>
    <w:rsid w:val="00725F4F"/>
    <w:rsid w:val="00725F60"/>
    <w:rsid w:val="00726089"/>
    <w:rsid w:val="00726135"/>
    <w:rsid w:val="00726363"/>
    <w:rsid w:val="00726428"/>
    <w:rsid w:val="0072650D"/>
    <w:rsid w:val="007265D1"/>
    <w:rsid w:val="0072662D"/>
    <w:rsid w:val="00726733"/>
    <w:rsid w:val="0072697C"/>
    <w:rsid w:val="00726A22"/>
    <w:rsid w:val="00726A2C"/>
    <w:rsid w:val="00726AFE"/>
    <w:rsid w:val="00726C12"/>
    <w:rsid w:val="00726C50"/>
    <w:rsid w:val="00726D2D"/>
    <w:rsid w:val="00727083"/>
    <w:rsid w:val="0072715E"/>
    <w:rsid w:val="007271E3"/>
    <w:rsid w:val="0072720C"/>
    <w:rsid w:val="00727232"/>
    <w:rsid w:val="00727267"/>
    <w:rsid w:val="007273E3"/>
    <w:rsid w:val="007275D1"/>
    <w:rsid w:val="007275E2"/>
    <w:rsid w:val="00727791"/>
    <w:rsid w:val="007277AB"/>
    <w:rsid w:val="00727855"/>
    <w:rsid w:val="007278BB"/>
    <w:rsid w:val="007278FF"/>
    <w:rsid w:val="00727919"/>
    <w:rsid w:val="00727A13"/>
    <w:rsid w:val="00727ABD"/>
    <w:rsid w:val="00727D54"/>
    <w:rsid w:val="00727DD0"/>
    <w:rsid w:val="00727DFF"/>
    <w:rsid w:val="00727E56"/>
    <w:rsid w:val="00727F6F"/>
    <w:rsid w:val="00727F82"/>
    <w:rsid w:val="00729A51"/>
    <w:rsid w:val="00730408"/>
    <w:rsid w:val="007305EF"/>
    <w:rsid w:val="0073075D"/>
    <w:rsid w:val="00730872"/>
    <w:rsid w:val="00730AAC"/>
    <w:rsid w:val="00730B01"/>
    <w:rsid w:val="00730E77"/>
    <w:rsid w:val="00730ED0"/>
    <w:rsid w:val="0073109F"/>
    <w:rsid w:val="007311A1"/>
    <w:rsid w:val="00731400"/>
    <w:rsid w:val="00731429"/>
    <w:rsid w:val="0073155E"/>
    <w:rsid w:val="00731607"/>
    <w:rsid w:val="0073178F"/>
    <w:rsid w:val="0073195E"/>
    <w:rsid w:val="0073199C"/>
    <w:rsid w:val="0073199E"/>
    <w:rsid w:val="00731A1C"/>
    <w:rsid w:val="00731AF1"/>
    <w:rsid w:val="00731B2E"/>
    <w:rsid w:val="00731CF0"/>
    <w:rsid w:val="00731D95"/>
    <w:rsid w:val="00731E69"/>
    <w:rsid w:val="00731F80"/>
    <w:rsid w:val="00731F87"/>
    <w:rsid w:val="0073219A"/>
    <w:rsid w:val="0073227A"/>
    <w:rsid w:val="00732395"/>
    <w:rsid w:val="007323BA"/>
    <w:rsid w:val="00732435"/>
    <w:rsid w:val="007325C6"/>
    <w:rsid w:val="00732779"/>
    <w:rsid w:val="007327AA"/>
    <w:rsid w:val="007329B3"/>
    <w:rsid w:val="00732C74"/>
    <w:rsid w:val="00732D05"/>
    <w:rsid w:val="00732F37"/>
    <w:rsid w:val="00732FE6"/>
    <w:rsid w:val="0073303E"/>
    <w:rsid w:val="007330E4"/>
    <w:rsid w:val="00733248"/>
    <w:rsid w:val="0073366F"/>
    <w:rsid w:val="0073371B"/>
    <w:rsid w:val="00733887"/>
    <w:rsid w:val="007338C4"/>
    <w:rsid w:val="0073397A"/>
    <w:rsid w:val="007339EF"/>
    <w:rsid w:val="00733DA7"/>
    <w:rsid w:val="00733DFC"/>
    <w:rsid w:val="00733E97"/>
    <w:rsid w:val="0073403B"/>
    <w:rsid w:val="0073404D"/>
    <w:rsid w:val="007341FB"/>
    <w:rsid w:val="007341FD"/>
    <w:rsid w:val="007344FD"/>
    <w:rsid w:val="0073457A"/>
    <w:rsid w:val="0073466A"/>
    <w:rsid w:val="00734762"/>
    <w:rsid w:val="00734808"/>
    <w:rsid w:val="0073496E"/>
    <w:rsid w:val="00734D1E"/>
    <w:rsid w:val="00734D32"/>
    <w:rsid w:val="00734F18"/>
    <w:rsid w:val="007351B8"/>
    <w:rsid w:val="00735306"/>
    <w:rsid w:val="0073542E"/>
    <w:rsid w:val="00735433"/>
    <w:rsid w:val="007354D3"/>
    <w:rsid w:val="007355E7"/>
    <w:rsid w:val="00735881"/>
    <w:rsid w:val="00735A26"/>
    <w:rsid w:val="00735ABA"/>
    <w:rsid w:val="00735B56"/>
    <w:rsid w:val="00735B7E"/>
    <w:rsid w:val="00735D30"/>
    <w:rsid w:val="00735D70"/>
    <w:rsid w:val="00735F6D"/>
    <w:rsid w:val="00735F75"/>
    <w:rsid w:val="0073603E"/>
    <w:rsid w:val="0073607A"/>
    <w:rsid w:val="0073638E"/>
    <w:rsid w:val="00736709"/>
    <w:rsid w:val="00736716"/>
    <w:rsid w:val="00736835"/>
    <w:rsid w:val="00736893"/>
    <w:rsid w:val="0073697B"/>
    <w:rsid w:val="00736BD2"/>
    <w:rsid w:val="00736C14"/>
    <w:rsid w:val="00736C3A"/>
    <w:rsid w:val="00736D2D"/>
    <w:rsid w:val="00736ECD"/>
    <w:rsid w:val="00736F48"/>
    <w:rsid w:val="00736F94"/>
    <w:rsid w:val="0073708F"/>
    <w:rsid w:val="00737454"/>
    <w:rsid w:val="0073765E"/>
    <w:rsid w:val="0073766E"/>
    <w:rsid w:val="00737785"/>
    <w:rsid w:val="00737790"/>
    <w:rsid w:val="007377BC"/>
    <w:rsid w:val="00737865"/>
    <w:rsid w:val="00737AC5"/>
    <w:rsid w:val="00737AFA"/>
    <w:rsid w:val="00737C64"/>
    <w:rsid w:val="00737D96"/>
    <w:rsid w:val="00737E89"/>
    <w:rsid w:val="00740044"/>
    <w:rsid w:val="007400A3"/>
    <w:rsid w:val="00740244"/>
    <w:rsid w:val="0074034D"/>
    <w:rsid w:val="0074037D"/>
    <w:rsid w:val="007405CB"/>
    <w:rsid w:val="0074075F"/>
    <w:rsid w:val="00740927"/>
    <w:rsid w:val="00740A34"/>
    <w:rsid w:val="00740A63"/>
    <w:rsid w:val="00740B19"/>
    <w:rsid w:val="00740F4E"/>
    <w:rsid w:val="00741067"/>
    <w:rsid w:val="0074118F"/>
    <w:rsid w:val="007411F5"/>
    <w:rsid w:val="0074129C"/>
    <w:rsid w:val="0074137A"/>
    <w:rsid w:val="00741612"/>
    <w:rsid w:val="007417E2"/>
    <w:rsid w:val="007417E5"/>
    <w:rsid w:val="00741836"/>
    <w:rsid w:val="007418F1"/>
    <w:rsid w:val="00741930"/>
    <w:rsid w:val="00741BC6"/>
    <w:rsid w:val="00741C01"/>
    <w:rsid w:val="00741D68"/>
    <w:rsid w:val="00741DA1"/>
    <w:rsid w:val="00741E20"/>
    <w:rsid w:val="007421A6"/>
    <w:rsid w:val="00742222"/>
    <w:rsid w:val="007422D7"/>
    <w:rsid w:val="007423A8"/>
    <w:rsid w:val="00742435"/>
    <w:rsid w:val="0074250E"/>
    <w:rsid w:val="00742516"/>
    <w:rsid w:val="00742573"/>
    <w:rsid w:val="0074281D"/>
    <w:rsid w:val="00742BD7"/>
    <w:rsid w:val="00742BEC"/>
    <w:rsid w:val="00742BF8"/>
    <w:rsid w:val="00742C8B"/>
    <w:rsid w:val="00742D02"/>
    <w:rsid w:val="00742DC6"/>
    <w:rsid w:val="00742DDA"/>
    <w:rsid w:val="00742F21"/>
    <w:rsid w:val="00743211"/>
    <w:rsid w:val="00743258"/>
    <w:rsid w:val="0074354C"/>
    <w:rsid w:val="007435C9"/>
    <w:rsid w:val="00743713"/>
    <w:rsid w:val="007438FB"/>
    <w:rsid w:val="00743905"/>
    <w:rsid w:val="00743949"/>
    <w:rsid w:val="00743AC1"/>
    <w:rsid w:val="00743ADC"/>
    <w:rsid w:val="00743CC0"/>
    <w:rsid w:val="00743D31"/>
    <w:rsid w:val="00743E17"/>
    <w:rsid w:val="00743E22"/>
    <w:rsid w:val="00743EFF"/>
    <w:rsid w:val="00743F98"/>
    <w:rsid w:val="00744186"/>
    <w:rsid w:val="00744316"/>
    <w:rsid w:val="0074451E"/>
    <w:rsid w:val="00744562"/>
    <w:rsid w:val="007448D5"/>
    <w:rsid w:val="00744B1D"/>
    <w:rsid w:val="00744C63"/>
    <w:rsid w:val="00744C78"/>
    <w:rsid w:val="00744E93"/>
    <w:rsid w:val="00744F5A"/>
    <w:rsid w:val="00744F93"/>
    <w:rsid w:val="00744FB1"/>
    <w:rsid w:val="0074507B"/>
    <w:rsid w:val="00745152"/>
    <w:rsid w:val="007451B3"/>
    <w:rsid w:val="00745332"/>
    <w:rsid w:val="00745458"/>
    <w:rsid w:val="00745513"/>
    <w:rsid w:val="007455D2"/>
    <w:rsid w:val="007457AE"/>
    <w:rsid w:val="00745A0E"/>
    <w:rsid w:val="00745C69"/>
    <w:rsid w:val="00745CA6"/>
    <w:rsid w:val="00745D1F"/>
    <w:rsid w:val="00745E5F"/>
    <w:rsid w:val="00746275"/>
    <w:rsid w:val="007463BE"/>
    <w:rsid w:val="00746491"/>
    <w:rsid w:val="007465B3"/>
    <w:rsid w:val="00746696"/>
    <w:rsid w:val="00746791"/>
    <w:rsid w:val="00746919"/>
    <w:rsid w:val="00746988"/>
    <w:rsid w:val="00746A01"/>
    <w:rsid w:val="00746A78"/>
    <w:rsid w:val="00746B39"/>
    <w:rsid w:val="00746D3A"/>
    <w:rsid w:val="00746E1A"/>
    <w:rsid w:val="00746E93"/>
    <w:rsid w:val="00746EB9"/>
    <w:rsid w:val="00746F4E"/>
    <w:rsid w:val="007470D4"/>
    <w:rsid w:val="007471DE"/>
    <w:rsid w:val="0074723E"/>
    <w:rsid w:val="0074726A"/>
    <w:rsid w:val="0074727A"/>
    <w:rsid w:val="00747353"/>
    <w:rsid w:val="007473C0"/>
    <w:rsid w:val="007474A4"/>
    <w:rsid w:val="007474B1"/>
    <w:rsid w:val="007474FF"/>
    <w:rsid w:val="00747505"/>
    <w:rsid w:val="007476DC"/>
    <w:rsid w:val="007478C5"/>
    <w:rsid w:val="007479A2"/>
    <w:rsid w:val="00747A65"/>
    <w:rsid w:val="00747BE4"/>
    <w:rsid w:val="00747D51"/>
    <w:rsid w:val="00747D65"/>
    <w:rsid w:val="00747DD4"/>
    <w:rsid w:val="00747E8D"/>
    <w:rsid w:val="00747EB0"/>
    <w:rsid w:val="007500DC"/>
    <w:rsid w:val="00750116"/>
    <w:rsid w:val="0075011A"/>
    <w:rsid w:val="00750204"/>
    <w:rsid w:val="0075057B"/>
    <w:rsid w:val="00750591"/>
    <w:rsid w:val="007506BD"/>
    <w:rsid w:val="007507AF"/>
    <w:rsid w:val="007508D3"/>
    <w:rsid w:val="00750A70"/>
    <w:rsid w:val="00750C4B"/>
    <w:rsid w:val="00750D65"/>
    <w:rsid w:val="00750D8B"/>
    <w:rsid w:val="00750E13"/>
    <w:rsid w:val="00751158"/>
    <w:rsid w:val="007511D6"/>
    <w:rsid w:val="007512D7"/>
    <w:rsid w:val="0075131D"/>
    <w:rsid w:val="007513CF"/>
    <w:rsid w:val="007514D5"/>
    <w:rsid w:val="00751597"/>
    <w:rsid w:val="007515CF"/>
    <w:rsid w:val="007516B1"/>
    <w:rsid w:val="00751873"/>
    <w:rsid w:val="0075192D"/>
    <w:rsid w:val="00751A1E"/>
    <w:rsid w:val="00751AFF"/>
    <w:rsid w:val="00751BD8"/>
    <w:rsid w:val="00751D47"/>
    <w:rsid w:val="00751D65"/>
    <w:rsid w:val="00751E16"/>
    <w:rsid w:val="00751E88"/>
    <w:rsid w:val="00751E9D"/>
    <w:rsid w:val="00752025"/>
    <w:rsid w:val="007520D7"/>
    <w:rsid w:val="00752528"/>
    <w:rsid w:val="0075258E"/>
    <w:rsid w:val="007527B9"/>
    <w:rsid w:val="007527C0"/>
    <w:rsid w:val="00752927"/>
    <w:rsid w:val="00752B32"/>
    <w:rsid w:val="00752B7E"/>
    <w:rsid w:val="00752BA2"/>
    <w:rsid w:val="00752BCB"/>
    <w:rsid w:val="00752BF1"/>
    <w:rsid w:val="00752CBF"/>
    <w:rsid w:val="00752D1D"/>
    <w:rsid w:val="00752E6C"/>
    <w:rsid w:val="00752FD5"/>
    <w:rsid w:val="007531D1"/>
    <w:rsid w:val="007533B6"/>
    <w:rsid w:val="00753445"/>
    <w:rsid w:val="00753481"/>
    <w:rsid w:val="00753557"/>
    <w:rsid w:val="00753627"/>
    <w:rsid w:val="00753667"/>
    <w:rsid w:val="007536E9"/>
    <w:rsid w:val="00753703"/>
    <w:rsid w:val="007537B8"/>
    <w:rsid w:val="007537C7"/>
    <w:rsid w:val="007538CB"/>
    <w:rsid w:val="00753A34"/>
    <w:rsid w:val="00753A39"/>
    <w:rsid w:val="00753AD5"/>
    <w:rsid w:val="00754183"/>
    <w:rsid w:val="007541C3"/>
    <w:rsid w:val="0075433E"/>
    <w:rsid w:val="00754382"/>
    <w:rsid w:val="00754572"/>
    <w:rsid w:val="007545FC"/>
    <w:rsid w:val="007548E9"/>
    <w:rsid w:val="00754970"/>
    <w:rsid w:val="00754CEB"/>
    <w:rsid w:val="00754ED2"/>
    <w:rsid w:val="00754F84"/>
    <w:rsid w:val="0075503A"/>
    <w:rsid w:val="00755099"/>
    <w:rsid w:val="00755160"/>
    <w:rsid w:val="007551A4"/>
    <w:rsid w:val="007552F7"/>
    <w:rsid w:val="0075531C"/>
    <w:rsid w:val="0075535D"/>
    <w:rsid w:val="007553E6"/>
    <w:rsid w:val="00755541"/>
    <w:rsid w:val="007555E7"/>
    <w:rsid w:val="0075561F"/>
    <w:rsid w:val="00755872"/>
    <w:rsid w:val="00755873"/>
    <w:rsid w:val="00755A00"/>
    <w:rsid w:val="00755A45"/>
    <w:rsid w:val="00755AC7"/>
    <w:rsid w:val="00755C6A"/>
    <w:rsid w:val="00755DB8"/>
    <w:rsid w:val="00756034"/>
    <w:rsid w:val="0075603C"/>
    <w:rsid w:val="00756080"/>
    <w:rsid w:val="00756174"/>
    <w:rsid w:val="00756237"/>
    <w:rsid w:val="0075624E"/>
    <w:rsid w:val="007562C7"/>
    <w:rsid w:val="007564AE"/>
    <w:rsid w:val="0075653C"/>
    <w:rsid w:val="007566FF"/>
    <w:rsid w:val="007567FB"/>
    <w:rsid w:val="007568F1"/>
    <w:rsid w:val="007569C4"/>
    <w:rsid w:val="007569D2"/>
    <w:rsid w:val="00756A97"/>
    <w:rsid w:val="00756A9D"/>
    <w:rsid w:val="00756B21"/>
    <w:rsid w:val="00756CAC"/>
    <w:rsid w:val="00756CB6"/>
    <w:rsid w:val="00756E1D"/>
    <w:rsid w:val="00756E4E"/>
    <w:rsid w:val="00756F3C"/>
    <w:rsid w:val="00756FBD"/>
    <w:rsid w:val="00756FBE"/>
    <w:rsid w:val="00757032"/>
    <w:rsid w:val="007572B0"/>
    <w:rsid w:val="0075745D"/>
    <w:rsid w:val="007575F0"/>
    <w:rsid w:val="00757689"/>
    <w:rsid w:val="00757781"/>
    <w:rsid w:val="007577AB"/>
    <w:rsid w:val="007579EA"/>
    <w:rsid w:val="00757B97"/>
    <w:rsid w:val="00757D6D"/>
    <w:rsid w:val="00757FA1"/>
    <w:rsid w:val="00757FD5"/>
    <w:rsid w:val="00760100"/>
    <w:rsid w:val="00760378"/>
    <w:rsid w:val="007605E0"/>
    <w:rsid w:val="0076060F"/>
    <w:rsid w:val="0076088B"/>
    <w:rsid w:val="00760A27"/>
    <w:rsid w:val="00760B17"/>
    <w:rsid w:val="00760BF4"/>
    <w:rsid w:val="00760C47"/>
    <w:rsid w:val="00761038"/>
    <w:rsid w:val="0076103D"/>
    <w:rsid w:val="00761095"/>
    <w:rsid w:val="007611A5"/>
    <w:rsid w:val="00761316"/>
    <w:rsid w:val="0076148F"/>
    <w:rsid w:val="0076185F"/>
    <w:rsid w:val="0076189A"/>
    <w:rsid w:val="007618C0"/>
    <w:rsid w:val="007619EB"/>
    <w:rsid w:val="00761A22"/>
    <w:rsid w:val="00761B2E"/>
    <w:rsid w:val="00761D77"/>
    <w:rsid w:val="00761E69"/>
    <w:rsid w:val="00761EF4"/>
    <w:rsid w:val="00761F90"/>
    <w:rsid w:val="00762033"/>
    <w:rsid w:val="00762098"/>
    <w:rsid w:val="00762133"/>
    <w:rsid w:val="00762251"/>
    <w:rsid w:val="0076244A"/>
    <w:rsid w:val="0076263C"/>
    <w:rsid w:val="007628C8"/>
    <w:rsid w:val="0076290C"/>
    <w:rsid w:val="00762AA6"/>
    <w:rsid w:val="00762AF1"/>
    <w:rsid w:val="00762B00"/>
    <w:rsid w:val="00762B0B"/>
    <w:rsid w:val="00762C82"/>
    <w:rsid w:val="00762D89"/>
    <w:rsid w:val="00762E35"/>
    <w:rsid w:val="00762F6F"/>
    <w:rsid w:val="00762FE0"/>
    <w:rsid w:val="00763130"/>
    <w:rsid w:val="00763340"/>
    <w:rsid w:val="007633EE"/>
    <w:rsid w:val="007633FF"/>
    <w:rsid w:val="00763422"/>
    <w:rsid w:val="0076365D"/>
    <w:rsid w:val="00763720"/>
    <w:rsid w:val="00763796"/>
    <w:rsid w:val="007637B2"/>
    <w:rsid w:val="0076385C"/>
    <w:rsid w:val="00763868"/>
    <w:rsid w:val="0076399D"/>
    <w:rsid w:val="00763B8C"/>
    <w:rsid w:val="00763D60"/>
    <w:rsid w:val="00763DC1"/>
    <w:rsid w:val="00763DED"/>
    <w:rsid w:val="007640EE"/>
    <w:rsid w:val="0076420A"/>
    <w:rsid w:val="007642CA"/>
    <w:rsid w:val="007642D7"/>
    <w:rsid w:val="007643B9"/>
    <w:rsid w:val="00764554"/>
    <w:rsid w:val="00764759"/>
    <w:rsid w:val="0076485B"/>
    <w:rsid w:val="007648AA"/>
    <w:rsid w:val="007648F3"/>
    <w:rsid w:val="00764AD3"/>
    <w:rsid w:val="00764F1B"/>
    <w:rsid w:val="00764FAC"/>
    <w:rsid w:val="0076503F"/>
    <w:rsid w:val="007651B7"/>
    <w:rsid w:val="00765306"/>
    <w:rsid w:val="00765362"/>
    <w:rsid w:val="0076542D"/>
    <w:rsid w:val="00765441"/>
    <w:rsid w:val="007656F4"/>
    <w:rsid w:val="00765703"/>
    <w:rsid w:val="0076588B"/>
    <w:rsid w:val="0076590F"/>
    <w:rsid w:val="0076592E"/>
    <w:rsid w:val="00765A21"/>
    <w:rsid w:val="00765B06"/>
    <w:rsid w:val="00765EB6"/>
    <w:rsid w:val="00765FF0"/>
    <w:rsid w:val="007660A8"/>
    <w:rsid w:val="007661C4"/>
    <w:rsid w:val="0076638C"/>
    <w:rsid w:val="007663BD"/>
    <w:rsid w:val="0076642D"/>
    <w:rsid w:val="00766506"/>
    <w:rsid w:val="007665BA"/>
    <w:rsid w:val="007666EF"/>
    <w:rsid w:val="00766825"/>
    <w:rsid w:val="00766858"/>
    <w:rsid w:val="00766874"/>
    <w:rsid w:val="00766875"/>
    <w:rsid w:val="007668D5"/>
    <w:rsid w:val="00766A13"/>
    <w:rsid w:val="00766A15"/>
    <w:rsid w:val="00766B32"/>
    <w:rsid w:val="00766C8F"/>
    <w:rsid w:val="007672FD"/>
    <w:rsid w:val="007674FF"/>
    <w:rsid w:val="00767537"/>
    <w:rsid w:val="00767867"/>
    <w:rsid w:val="00767B09"/>
    <w:rsid w:val="00767D04"/>
    <w:rsid w:val="00767E2C"/>
    <w:rsid w:val="00767EEE"/>
    <w:rsid w:val="00767F16"/>
    <w:rsid w:val="00767FB4"/>
    <w:rsid w:val="007700F0"/>
    <w:rsid w:val="00770104"/>
    <w:rsid w:val="00770153"/>
    <w:rsid w:val="007703EE"/>
    <w:rsid w:val="0077078F"/>
    <w:rsid w:val="007707D3"/>
    <w:rsid w:val="00770809"/>
    <w:rsid w:val="0077084A"/>
    <w:rsid w:val="00770A1B"/>
    <w:rsid w:val="00770A85"/>
    <w:rsid w:val="00770AFC"/>
    <w:rsid w:val="00770C7A"/>
    <w:rsid w:val="00770DE3"/>
    <w:rsid w:val="00770E30"/>
    <w:rsid w:val="00770E64"/>
    <w:rsid w:val="00770F66"/>
    <w:rsid w:val="00770F95"/>
    <w:rsid w:val="00770FB2"/>
    <w:rsid w:val="00771050"/>
    <w:rsid w:val="00771172"/>
    <w:rsid w:val="007711B7"/>
    <w:rsid w:val="007711C7"/>
    <w:rsid w:val="00771235"/>
    <w:rsid w:val="0077124A"/>
    <w:rsid w:val="007713F6"/>
    <w:rsid w:val="007715AD"/>
    <w:rsid w:val="0077166A"/>
    <w:rsid w:val="0077189A"/>
    <w:rsid w:val="00771A2D"/>
    <w:rsid w:val="00771ACB"/>
    <w:rsid w:val="00771AE2"/>
    <w:rsid w:val="00771B57"/>
    <w:rsid w:val="00771C34"/>
    <w:rsid w:val="00771E31"/>
    <w:rsid w:val="00771ED0"/>
    <w:rsid w:val="00771ED1"/>
    <w:rsid w:val="00771EF8"/>
    <w:rsid w:val="00771F3C"/>
    <w:rsid w:val="00771F98"/>
    <w:rsid w:val="00772208"/>
    <w:rsid w:val="00772292"/>
    <w:rsid w:val="007722B5"/>
    <w:rsid w:val="00772621"/>
    <w:rsid w:val="0077289B"/>
    <w:rsid w:val="00772915"/>
    <w:rsid w:val="00772B67"/>
    <w:rsid w:val="00772C9B"/>
    <w:rsid w:val="00772CDC"/>
    <w:rsid w:val="00772D37"/>
    <w:rsid w:val="00772E62"/>
    <w:rsid w:val="00773002"/>
    <w:rsid w:val="00773012"/>
    <w:rsid w:val="00773120"/>
    <w:rsid w:val="00773164"/>
    <w:rsid w:val="00773229"/>
    <w:rsid w:val="007733A6"/>
    <w:rsid w:val="007733E4"/>
    <w:rsid w:val="0077358B"/>
    <w:rsid w:val="0077369A"/>
    <w:rsid w:val="007736E4"/>
    <w:rsid w:val="00773794"/>
    <w:rsid w:val="007737BD"/>
    <w:rsid w:val="0077382E"/>
    <w:rsid w:val="0077391D"/>
    <w:rsid w:val="00773F22"/>
    <w:rsid w:val="00773FD0"/>
    <w:rsid w:val="0077413C"/>
    <w:rsid w:val="007744D0"/>
    <w:rsid w:val="00774578"/>
    <w:rsid w:val="0077475F"/>
    <w:rsid w:val="00774773"/>
    <w:rsid w:val="00774824"/>
    <w:rsid w:val="00774838"/>
    <w:rsid w:val="007748AA"/>
    <w:rsid w:val="0077494E"/>
    <w:rsid w:val="00775157"/>
    <w:rsid w:val="00775185"/>
    <w:rsid w:val="00775277"/>
    <w:rsid w:val="007752AF"/>
    <w:rsid w:val="00775512"/>
    <w:rsid w:val="00775751"/>
    <w:rsid w:val="00775841"/>
    <w:rsid w:val="0077588C"/>
    <w:rsid w:val="00775968"/>
    <w:rsid w:val="00775E72"/>
    <w:rsid w:val="00775F22"/>
    <w:rsid w:val="0077603B"/>
    <w:rsid w:val="00776154"/>
    <w:rsid w:val="007761ED"/>
    <w:rsid w:val="00776205"/>
    <w:rsid w:val="00776249"/>
    <w:rsid w:val="00776270"/>
    <w:rsid w:val="0077640D"/>
    <w:rsid w:val="007765E6"/>
    <w:rsid w:val="007767A6"/>
    <w:rsid w:val="007767C5"/>
    <w:rsid w:val="00776D5C"/>
    <w:rsid w:val="00777057"/>
    <w:rsid w:val="007772CF"/>
    <w:rsid w:val="007772E2"/>
    <w:rsid w:val="00777374"/>
    <w:rsid w:val="00777900"/>
    <w:rsid w:val="00777B2D"/>
    <w:rsid w:val="00777C22"/>
    <w:rsid w:val="00777CCF"/>
    <w:rsid w:val="00777CDC"/>
    <w:rsid w:val="00777EE9"/>
    <w:rsid w:val="00777F3E"/>
    <w:rsid w:val="00777F74"/>
    <w:rsid w:val="00777F89"/>
    <w:rsid w:val="0078017C"/>
    <w:rsid w:val="007801BE"/>
    <w:rsid w:val="007804DA"/>
    <w:rsid w:val="00780528"/>
    <w:rsid w:val="007807DF"/>
    <w:rsid w:val="00780821"/>
    <w:rsid w:val="007808A3"/>
    <w:rsid w:val="0078095D"/>
    <w:rsid w:val="00780BC8"/>
    <w:rsid w:val="00780E55"/>
    <w:rsid w:val="00781028"/>
    <w:rsid w:val="007810E6"/>
    <w:rsid w:val="0078121F"/>
    <w:rsid w:val="007812CC"/>
    <w:rsid w:val="00781492"/>
    <w:rsid w:val="007814A3"/>
    <w:rsid w:val="0078161E"/>
    <w:rsid w:val="00781853"/>
    <w:rsid w:val="00781A13"/>
    <w:rsid w:val="00781B13"/>
    <w:rsid w:val="00781B9E"/>
    <w:rsid w:val="00781D2F"/>
    <w:rsid w:val="00781E81"/>
    <w:rsid w:val="00781E98"/>
    <w:rsid w:val="007822B0"/>
    <w:rsid w:val="00782415"/>
    <w:rsid w:val="00782683"/>
    <w:rsid w:val="007826F4"/>
    <w:rsid w:val="0078279E"/>
    <w:rsid w:val="0078289E"/>
    <w:rsid w:val="00782964"/>
    <w:rsid w:val="00782A18"/>
    <w:rsid w:val="00782BDA"/>
    <w:rsid w:val="00782C50"/>
    <w:rsid w:val="00782C6D"/>
    <w:rsid w:val="00782C72"/>
    <w:rsid w:val="00782DD7"/>
    <w:rsid w:val="00782DFB"/>
    <w:rsid w:val="00782E05"/>
    <w:rsid w:val="00783037"/>
    <w:rsid w:val="007830DF"/>
    <w:rsid w:val="0078318C"/>
    <w:rsid w:val="007832A7"/>
    <w:rsid w:val="0078336F"/>
    <w:rsid w:val="007833FA"/>
    <w:rsid w:val="0078341B"/>
    <w:rsid w:val="00783B70"/>
    <w:rsid w:val="00783E3E"/>
    <w:rsid w:val="00783E43"/>
    <w:rsid w:val="00783E9F"/>
    <w:rsid w:val="00784139"/>
    <w:rsid w:val="00784293"/>
    <w:rsid w:val="00784329"/>
    <w:rsid w:val="00784340"/>
    <w:rsid w:val="007843ED"/>
    <w:rsid w:val="007844A2"/>
    <w:rsid w:val="00784543"/>
    <w:rsid w:val="00784743"/>
    <w:rsid w:val="00784766"/>
    <w:rsid w:val="007847DF"/>
    <w:rsid w:val="00784815"/>
    <w:rsid w:val="00784B5C"/>
    <w:rsid w:val="00784C90"/>
    <w:rsid w:val="00784F32"/>
    <w:rsid w:val="00785414"/>
    <w:rsid w:val="0078551F"/>
    <w:rsid w:val="00785528"/>
    <w:rsid w:val="00785588"/>
    <w:rsid w:val="00785716"/>
    <w:rsid w:val="00785C7A"/>
    <w:rsid w:val="00785F8D"/>
    <w:rsid w:val="007860DF"/>
    <w:rsid w:val="0078613D"/>
    <w:rsid w:val="007861BA"/>
    <w:rsid w:val="0078625E"/>
    <w:rsid w:val="00786408"/>
    <w:rsid w:val="0078641A"/>
    <w:rsid w:val="007864B5"/>
    <w:rsid w:val="007866DA"/>
    <w:rsid w:val="00786719"/>
    <w:rsid w:val="0078672B"/>
    <w:rsid w:val="007867B2"/>
    <w:rsid w:val="007868D7"/>
    <w:rsid w:val="00786A1B"/>
    <w:rsid w:val="00786AE6"/>
    <w:rsid w:val="00786C54"/>
    <w:rsid w:val="00786E09"/>
    <w:rsid w:val="00786E87"/>
    <w:rsid w:val="00786F2F"/>
    <w:rsid w:val="00786F87"/>
    <w:rsid w:val="00787081"/>
    <w:rsid w:val="00787127"/>
    <w:rsid w:val="007872C1"/>
    <w:rsid w:val="0078735F"/>
    <w:rsid w:val="00787443"/>
    <w:rsid w:val="0078746A"/>
    <w:rsid w:val="00787494"/>
    <w:rsid w:val="0078754C"/>
    <w:rsid w:val="007876CE"/>
    <w:rsid w:val="0078776F"/>
    <w:rsid w:val="00787925"/>
    <w:rsid w:val="00787B82"/>
    <w:rsid w:val="00787C16"/>
    <w:rsid w:val="00787D52"/>
    <w:rsid w:val="00787FB9"/>
    <w:rsid w:val="00787FEA"/>
    <w:rsid w:val="007901CD"/>
    <w:rsid w:val="007901EA"/>
    <w:rsid w:val="00790357"/>
    <w:rsid w:val="0079036A"/>
    <w:rsid w:val="0079048D"/>
    <w:rsid w:val="007904F7"/>
    <w:rsid w:val="007906BC"/>
    <w:rsid w:val="007906EA"/>
    <w:rsid w:val="007907AA"/>
    <w:rsid w:val="007909D1"/>
    <w:rsid w:val="00790A29"/>
    <w:rsid w:val="00790A6E"/>
    <w:rsid w:val="00790E34"/>
    <w:rsid w:val="00790F31"/>
    <w:rsid w:val="00790F4A"/>
    <w:rsid w:val="00790FEB"/>
    <w:rsid w:val="0079115F"/>
    <w:rsid w:val="00791193"/>
    <w:rsid w:val="00791205"/>
    <w:rsid w:val="0079126D"/>
    <w:rsid w:val="00791499"/>
    <w:rsid w:val="0079149E"/>
    <w:rsid w:val="007917B5"/>
    <w:rsid w:val="00791852"/>
    <w:rsid w:val="00791944"/>
    <w:rsid w:val="00791A3D"/>
    <w:rsid w:val="00791D94"/>
    <w:rsid w:val="00791E43"/>
    <w:rsid w:val="00791E4B"/>
    <w:rsid w:val="00791F19"/>
    <w:rsid w:val="00791F5D"/>
    <w:rsid w:val="00792067"/>
    <w:rsid w:val="007921F4"/>
    <w:rsid w:val="0079262F"/>
    <w:rsid w:val="007927AB"/>
    <w:rsid w:val="007928DA"/>
    <w:rsid w:val="007928EA"/>
    <w:rsid w:val="00792A04"/>
    <w:rsid w:val="00792AA5"/>
    <w:rsid w:val="00792BF0"/>
    <w:rsid w:val="00792C0E"/>
    <w:rsid w:val="00792D45"/>
    <w:rsid w:val="00792ECB"/>
    <w:rsid w:val="00792EE3"/>
    <w:rsid w:val="00792F71"/>
    <w:rsid w:val="007930B8"/>
    <w:rsid w:val="00793115"/>
    <w:rsid w:val="007931D7"/>
    <w:rsid w:val="00793294"/>
    <w:rsid w:val="007932B2"/>
    <w:rsid w:val="007932CF"/>
    <w:rsid w:val="007932D2"/>
    <w:rsid w:val="00793368"/>
    <w:rsid w:val="00793393"/>
    <w:rsid w:val="0079344D"/>
    <w:rsid w:val="00793545"/>
    <w:rsid w:val="007935EE"/>
    <w:rsid w:val="0079385E"/>
    <w:rsid w:val="007938DF"/>
    <w:rsid w:val="00793970"/>
    <w:rsid w:val="00793A06"/>
    <w:rsid w:val="00793BBA"/>
    <w:rsid w:val="00793C8E"/>
    <w:rsid w:val="00793D71"/>
    <w:rsid w:val="00793F42"/>
    <w:rsid w:val="00794321"/>
    <w:rsid w:val="00794323"/>
    <w:rsid w:val="007945B2"/>
    <w:rsid w:val="007945C8"/>
    <w:rsid w:val="0079469E"/>
    <w:rsid w:val="007946D4"/>
    <w:rsid w:val="0079474D"/>
    <w:rsid w:val="007948A8"/>
    <w:rsid w:val="00794915"/>
    <w:rsid w:val="00794A3E"/>
    <w:rsid w:val="00794C27"/>
    <w:rsid w:val="00794CB0"/>
    <w:rsid w:val="00794CE5"/>
    <w:rsid w:val="00794D34"/>
    <w:rsid w:val="00794DCA"/>
    <w:rsid w:val="00794F79"/>
    <w:rsid w:val="007950A2"/>
    <w:rsid w:val="007951E9"/>
    <w:rsid w:val="007952F8"/>
    <w:rsid w:val="00795407"/>
    <w:rsid w:val="00795432"/>
    <w:rsid w:val="0079546D"/>
    <w:rsid w:val="0079553B"/>
    <w:rsid w:val="0079581F"/>
    <w:rsid w:val="00795D0B"/>
    <w:rsid w:val="00795E61"/>
    <w:rsid w:val="00795F66"/>
    <w:rsid w:val="0079603B"/>
    <w:rsid w:val="00796190"/>
    <w:rsid w:val="0079619B"/>
    <w:rsid w:val="007961C8"/>
    <w:rsid w:val="007962A8"/>
    <w:rsid w:val="0079632A"/>
    <w:rsid w:val="0079658F"/>
    <w:rsid w:val="00796656"/>
    <w:rsid w:val="00796878"/>
    <w:rsid w:val="007968E7"/>
    <w:rsid w:val="0079690B"/>
    <w:rsid w:val="00796966"/>
    <w:rsid w:val="00796A35"/>
    <w:rsid w:val="00796A99"/>
    <w:rsid w:val="00796AD5"/>
    <w:rsid w:val="00796B25"/>
    <w:rsid w:val="00796B44"/>
    <w:rsid w:val="00796CAD"/>
    <w:rsid w:val="00796D08"/>
    <w:rsid w:val="00796D0D"/>
    <w:rsid w:val="00796ED8"/>
    <w:rsid w:val="007970AE"/>
    <w:rsid w:val="0079729A"/>
    <w:rsid w:val="0079740A"/>
    <w:rsid w:val="007974E4"/>
    <w:rsid w:val="007976A1"/>
    <w:rsid w:val="00797747"/>
    <w:rsid w:val="007977AA"/>
    <w:rsid w:val="007978D7"/>
    <w:rsid w:val="00797956"/>
    <w:rsid w:val="00797ACD"/>
    <w:rsid w:val="00797BCA"/>
    <w:rsid w:val="00797BFA"/>
    <w:rsid w:val="00797C3E"/>
    <w:rsid w:val="00797C80"/>
    <w:rsid w:val="00797D57"/>
    <w:rsid w:val="00797E3A"/>
    <w:rsid w:val="00797F0C"/>
    <w:rsid w:val="007A005C"/>
    <w:rsid w:val="007A0152"/>
    <w:rsid w:val="007A01A5"/>
    <w:rsid w:val="007A036E"/>
    <w:rsid w:val="007A0522"/>
    <w:rsid w:val="007A077C"/>
    <w:rsid w:val="007A0966"/>
    <w:rsid w:val="007A0B4C"/>
    <w:rsid w:val="007A0B89"/>
    <w:rsid w:val="007A0BAB"/>
    <w:rsid w:val="007A0BEC"/>
    <w:rsid w:val="007A0C36"/>
    <w:rsid w:val="007A0CB8"/>
    <w:rsid w:val="007A0D1C"/>
    <w:rsid w:val="007A0DAC"/>
    <w:rsid w:val="007A0E49"/>
    <w:rsid w:val="007A0F18"/>
    <w:rsid w:val="007A0F53"/>
    <w:rsid w:val="007A1103"/>
    <w:rsid w:val="007A1305"/>
    <w:rsid w:val="007A1415"/>
    <w:rsid w:val="007A162D"/>
    <w:rsid w:val="007A1855"/>
    <w:rsid w:val="007A18E5"/>
    <w:rsid w:val="007A19C0"/>
    <w:rsid w:val="007A1A67"/>
    <w:rsid w:val="007A1B3D"/>
    <w:rsid w:val="007A1C6F"/>
    <w:rsid w:val="007A1CB1"/>
    <w:rsid w:val="007A1CDE"/>
    <w:rsid w:val="007A1D13"/>
    <w:rsid w:val="007A20A3"/>
    <w:rsid w:val="007A2192"/>
    <w:rsid w:val="007A21E6"/>
    <w:rsid w:val="007A223E"/>
    <w:rsid w:val="007A2310"/>
    <w:rsid w:val="007A250F"/>
    <w:rsid w:val="007A2570"/>
    <w:rsid w:val="007A26C5"/>
    <w:rsid w:val="007A27CA"/>
    <w:rsid w:val="007A27F7"/>
    <w:rsid w:val="007A2941"/>
    <w:rsid w:val="007A2970"/>
    <w:rsid w:val="007A2AA9"/>
    <w:rsid w:val="007A2B7E"/>
    <w:rsid w:val="007A3144"/>
    <w:rsid w:val="007A314E"/>
    <w:rsid w:val="007A32E5"/>
    <w:rsid w:val="007A33EB"/>
    <w:rsid w:val="007A3438"/>
    <w:rsid w:val="007A3502"/>
    <w:rsid w:val="007A35BC"/>
    <w:rsid w:val="007A37DE"/>
    <w:rsid w:val="007A3869"/>
    <w:rsid w:val="007A38BF"/>
    <w:rsid w:val="007A3915"/>
    <w:rsid w:val="007A395E"/>
    <w:rsid w:val="007A3990"/>
    <w:rsid w:val="007A3B35"/>
    <w:rsid w:val="007A3D77"/>
    <w:rsid w:val="007A3E05"/>
    <w:rsid w:val="007A3EA8"/>
    <w:rsid w:val="007A3EF1"/>
    <w:rsid w:val="007A412F"/>
    <w:rsid w:val="007A42DB"/>
    <w:rsid w:val="007A4584"/>
    <w:rsid w:val="007A462D"/>
    <w:rsid w:val="007A47D6"/>
    <w:rsid w:val="007A481E"/>
    <w:rsid w:val="007A49B8"/>
    <w:rsid w:val="007A4A5C"/>
    <w:rsid w:val="007A4ACA"/>
    <w:rsid w:val="007A4F57"/>
    <w:rsid w:val="007A53DC"/>
    <w:rsid w:val="007A5489"/>
    <w:rsid w:val="007A57EB"/>
    <w:rsid w:val="007A585C"/>
    <w:rsid w:val="007A587E"/>
    <w:rsid w:val="007A5910"/>
    <w:rsid w:val="007A59E7"/>
    <w:rsid w:val="007A5A0C"/>
    <w:rsid w:val="007A5A1A"/>
    <w:rsid w:val="007A5AC2"/>
    <w:rsid w:val="007A5CE7"/>
    <w:rsid w:val="007A5CE8"/>
    <w:rsid w:val="007A5D21"/>
    <w:rsid w:val="007A5D83"/>
    <w:rsid w:val="007A5DF7"/>
    <w:rsid w:val="007A5E77"/>
    <w:rsid w:val="007A5F1B"/>
    <w:rsid w:val="007A5F45"/>
    <w:rsid w:val="007A61F5"/>
    <w:rsid w:val="007A62B7"/>
    <w:rsid w:val="007A63FB"/>
    <w:rsid w:val="007A642A"/>
    <w:rsid w:val="007A65F8"/>
    <w:rsid w:val="007A6626"/>
    <w:rsid w:val="007A662F"/>
    <w:rsid w:val="007A667D"/>
    <w:rsid w:val="007A66A6"/>
    <w:rsid w:val="007A6764"/>
    <w:rsid w:val="007A6778"/>
    <w:rsid w:val="007A68BD"/>
    <w:rsid w:val="007A6955"/>
    <w:rsid w:val="007A6A29"/>
    <w:rsid w:val="007A6D31"/>
    <w:rsid w:val="007A6E0A"/>
    <w:rsid w:val="007A6E6A"/>
    <w:rsid w:val="007A6ED1"/>
    <w:rsid w:val="007A6F9E"/>
    <w:rsid w:val="007A6FD6"/>
    <w:rsid w:val="007A6FF8"/>
    <w:rsid w:val="007A7020"/>
    <w:rsid w:val="007A7041"/>
    <w:rsid w:val="007A71B0"/>
    <w:rsid w:val="007A7567"/>
    <w:rsid w:val="007A779E"/>
    <w:rsid w:val="007A77F1"/>
    <w:rsid w:val="007A7924"/>
    <w:rsid w:val="007A79E4"/>
    <w:rsid w:val="007A7B24"/>
    <w:rsid w:val="007A7C26"/>
    <w:rsid w:val="007A7E53"/>
    <w:rsid w:val="007A7EEE"/>
    <w:rsid w:val="007A7FED"/>
    <w:rsid w:val="007AD06E"/>
    <w:rsid w:val="007B009B"/>
    <w:rsid w:val="007B01BF"/>
    <w:rsid w:val="007B0243"/>
    <w:rsid w:val="007B025B"/>
    <w:rsid w:val="007B0466"/>
    <w:rsid w:val="007B07EE"/>
    <w:rsid w:val="007B0856"/>
    <w:rsid w:val="007B0932"/>
    <w:rsid w:val="007B0DB2"/>
    <w:rsid w:val="007B10AB"/>
    <w:rsid w:val="007B10C2"/>
    <w:rsid w:val="007B11BC"/>
    <w:rsid w:val="007B125F"/>
    <w:rsid w:val="007B1277"/>
    <w:rsid w:val="007B12B8"/>
    <w:rsid w:val="007B137A"/>
    <w:rsid w:val="007B1662"/>
    <w:rsid w:val="007B1748"/>
    <w:rsid w:val="007B17B2"/>
    <w:rsid w:val="007B18BD"/>
    <w:rsid w:val="007B18DB"/>
    <w:rsid w:val="007B18FD"/>
    <w:rsid w:val="007B193F"/>
    <w:rsid w:val="007B19A0"/>
    <w:rsid w:val="007B1CB0"/>
    <w:rsid w:val="007B1E4F"/>
    <w:rsid w:val="007B1EDA"/>
    <w:rsid w:val="007B2043"/>
    <w:rsid w:val="007B2218"/>
    <w:rsid w:val="007B234B"/>
    <w:rsid w:val="007B236B"/>
    <w:rsid w:val="007B24B4"/>
    <w:rsid w:val="007B26A8"/>
    <w:rsid w:val="007B2726"/>
    <w:rsid w:val="007B2749"/>
    <w:rsid w:val="007B28F9"/>
    <w:rsid w:val="007B2AED"/>
    <w:rsid w:val="007B2B92"/>
    <w:rsid w:val="007B2D07"/>
    <w:rsid w:val="007B2D4B"/>
    <w:rsid w:val="007B2D85"/>
    <w:rsid w:val="007B32AA"/>
    <w:rsid w:val="007B33AE"/>
    <w:rsid w:val="007B3483"/>
    <w:rsid w:val="007B3642"/>
    <w:rsid w:val="007B36D2"/>
    <w:rsid w:val="007B36E6"/>
    <w:rsid w:val="007B38C5"/>
    <w:rsid w:val="007B394D"/>
    <w:rsid w:val="007B3976"/>
    <w:rsid w:val="007B398E"/>
    <w:rsid w:val="007B3AA6"/>
    <w:rsid w:val="007B3CB3"/>
    <w:rsid w:val="007B3EE0"/>
    <w:rsid w:val="007B3FAB"/>
    <w:rsid w:val="007B4036"/>
    <w:rsid w:val="007B4375"/>
    <w:rsid w:val="007B4468"/>
    <w:rsid w:val="007B44CE"/>
    <w:rsid w:val="007B467A"/>
    <w:rsid w:val="007B4864"/>
    <w:rsid w:val="007B4A6C"/>
    <w:rsid w:val="007B4ACC"/>
    <w:rsid w:val="007B4DC9"/>
    <w:rsid w:val="007B4DF7"/>
    <w:rsid w:val="007B4E17"/>
    <w:rsid w:val="007B4F8E"/>
    <w:rsid w:val="007B5056"/>
    <w:rsid w:val="007B5077"/>
    <w:rsid w:val="007B5203"/>
    <w:rsid w:val="007B5387"/>
    <w:rsid w:val="007B5693"/>
    <w:rsid w:val="007B56BA"/>
    <w:rsid w:val="007B584B"/>
    <w:rsid w:val="007B5886"/>
    <w:rsid w:val="007B58F1"/>
    <w:rsid w:val="007B5A0D"/>
    <w:rsid w:val="007B5A39"/>
    <w:rsid w:val="007B5AFA"/>
    <w:rsid w:val="007B5B39"/>
    <w:rsid w:val="007B5B65"/>
    <w:rsid w:val="007B5C2C"/>
    <w:rsid w:val="007B600A"/>
    <w:rsid w:val="007B60D0"/>
    <w:rsid w:val="007B64E8"/>
    <w:rsid w:val="007B689C"/>
    <w:rsid w:val="007B6964"/>
    <w:rsid w:val="007B6A84"/>
    <w:rsid w:val="007B6AA8"/>
    <w:rsid w:val="007B6B1E"/>
    <w:rsid w:val="007B6B7B"/>
    <w:rsid w:val="007B6C1F"/>
    <w:rsid w:val="007B6C70"/>
    <w:rsid w:val="007B6CF3"/>
    <w:rsid w:val="007B6ED8"/>
    <w:rsid w:val="007B6F7B"/>
    <w:rsid w:val="007B6FC5"/>
    <w:rsid w:val="007B7535"/>
    <w:rsid w:val="007B75D2"/>
    <w:rsid w:val="007B7624"/>
    <w:rsid w:val="007B7710"/>
    <w:rsid w:val="007B7813"/>
    <w:rsid w:val="007B7879"/>
    <w:rsid w:val="007B79B2"/>
    <w:rsid w:val="007B7A56"/>
    <w:rsid w:val="007B7BFF"/>
    <w:rsid w:val="007B7D7A"/>
    <w:rsid w:val="007B7ED1"/>
    <w:rsid w:val="007B7F82"/>
    <w:rsid w:val="007C0183"/>
    <w:rsid w:val="007C0438"/>
    <w:rsid w:val="007C057E"/>
    <w:rsid w:val="007C05C9"/>
    <w:rsid w:val="007C0875"/>
    <w:rsid w:val="007C097B"/>
    <w:rsid w:val="007C0ABF"/>
    <w:rsid w:val="007C0CBC"/>
    <w:rsid w:val="007C0CF0"/>
    <w:rsid w:val="007C0E97"/>
    <w:rsid w:val="007C0FDB"/>
    <w:rsid w:val="007C10FE"/>
    <w:rsid w:val="007C11DB"/>
    <w:rsid w:val="007C125B"/>
    <w:rsid w:val="007C1284"/>
    <w:rsid w:val="007C134C"/>
    <w:rsid w:val="007C137F"/>
    <w:rsid w:val="007C1433"/>
    <w:rsid w:val="007C14DA"/>
    <w:rsid w:val="007C162B"/>
    <w:rsid w:val="007C17B4"/>
    <w:rsid w:val="007C18D4"/>
    <w:rsid w:val="007C1A40"/>
    <w:rsid w:val="007C1C85"/>
    <w:rsid w:val="007C1D4A"/>
    <w:rsid w:val="007C1EB7"/>
    <w:rsid w:val="007C1EBB"/>
    <w:rsid w:val="007C228F"/>
    <w:rsid w:val="007C22D3"/>
    <w:rsid w:val="007C22E3"/>
    <w:rsid w:val="007C231E"/>
    <w:rsid w:val="007C2343"/>
    <w:rsid w:val="007C24A7"/>
    <w:rsid w:val="007C24EF"/>
    <w:rsid w:val="007C2533"/>
    <w:rsid w:val="007C259D"/>
    <w:rsid w:val="007C29A2"/>
    <w:rsid w:val="007C2CBD"/>
    <w:rsid w:val="007C2DD3"/>
    <w:rsid w:val="007C2DE4"/>
    <w:rsid w:val="007C2EA8"/>
    <w:rsid w:val="007C2EE4"/>
    <w:rsid w:val="007C308A"/>
    <w:rsid w:val="007C3140"/>
    <w:rsid w:val="007C317A"/>
    <w:rsid w:val="007C33F4"/>
    <w:rsid w:val="007C3507"/>
    <w:rsid w:val="007C36DD"/>
    <w:rsid w:val="007C372B"/>
    <w:rsid w:val="007C387C"/>
    <w:rsid w:val="007C389C"/>
    <w:rsid w:val="007C393D"/>
    <w:rsid w:val="007C3A81"/>
    <w:rsid w:val="007C3B1D"/>
    <w:rsid w:val="007C3BB7"/>
    <w:rsid w:val="007C3E79"/>
    <w:rsid w:val="007C3ED3"/>
    <w:rsid w:val="007C4017"/>
    <w:rsid w:val="007C430E"/>
    <w:rsid w:val="007C4311"/>
    <w:rsid w:val="007C4327"/>
    <w:rsid w:val="007C43A4"/>
    <w:rsid w:val="007C4437"/>
    <w:rsid w:val="007C467C"/>
    <w:rsid w:val="007C4741"/>
    <w:rsid w:val="007C4890"/>
    <w:rsid w:val="007C4971"/>
    <w:rsid w:val="007C4986"/>
    <w:rsid w:val="007C4C0F"/>
    <w:rsid w:val="007C4EFC"/>
    <w:rsid w:val="007C4F88"/>
    <w:rsid w:val="007C5001"/>
    <w:rsid w:val="007C503F"/>
    <w:rsid w:val="007C5192"/>
    <w:rsid w:val="007C51E2"/>
    <w:rsid w:val="007C527D"/>
    <w:rsid w:val="007C53B2"/>
    <w:rsid w:val="007C556A"/>
    <w:rsid w:val="007C566B"/>
    <w:rsid w:val="007C56E8"/>
    <w:rsid w:val="007C57F3"/>
    <w:rsid w:val="007C58BA"/>
    <w:rsid w:val="007C5BAC"/>
    <w:rsid w:val="007C5CE9"/>
    <w:rsid w:val="007C5E41"/>
    <w:rsid w:val="007C5E4E"/>
    <w:rsid w:val="007C5E8B"/>
    <w:rsid w:val="007C5F2E"/>
    <w:rsid w:val="007C5F74"/>
    <w:rsid w:val="007C600E"/>
    <w:rsid w:val="007C6083"/>
    <w:rsid w:val="007C60D4"/>
    <w:rsid w:val="007C61DC"/>
    <w:rsid w:val="007C6277"/>
    <w:rsid w:val="007C63B3"/>
    <w:rsid w:val="007C6440"/>
    <w:rsid w:val="007C6859"/>
    <w:rsid w:val="007C6872"/>
    <w:rsid w:val="007C68AC"/>
    <w:rsid w:val="007C6925"/>
    <w:rsid w:val="007C6AA8"/>
    <w:rsid w:val="007C6B01"/>
    <w:rsid w:val="007C6B08"/>
    <w:rsid w:val="007C6D6F"/>
    <w:rsid w:val="007C6F51"/>
    <w:rsid w:val="007C708A"/>
    <w:rsid w:val="007C719B"/>
    <w:rsid w:val="007C73A2"/>
    <w:rsid w:val="007C775C"/>
    <w:rsid w:val="007C7AA0"/>
    <w:rsid w:val="007C7ED9"/>
    <w:rsid w:val="007D0293"/>
    <w:rsid w:val="007D02B9"/>
    <w:rsid w:val="007D0444"/>
    <w:rsid w:val="007D0507"/>
    <w:rsid w:val="007D0596"/>
    <w:rsid w:val="007D0779"/>
    <w:rsid w:val="007D086B"/>
    <w:rsid w:val="007D09FF"/>
    <w:rsid w:val="007D0B38"/>
    <w:rsid w:val="007D0BD2"/>
    <w:rsid w:val="007D0BFF"/>
    <w:rsid w:val="007D1148"/>
    <w:rsid w:val="007D118E"/>
    <w:rsid w:val="007D1240"/>
    <w:rsid w:val="007D1383"/>
    <w:rsid w:val="007D150D"/>
    <w:rsid w:val="007D15AF"/>
    <w:rsid w:val="007D1658"/>
    <w:rsid w:val="007D181A"/>
    <w:rsid w:val="007D1903"/>
    <w:rsid w:val="007D197D"/>
    <w:rsid w:val="007D1A1F"/>
    <w:rsid w:val="007D1ADC"/>
    <w:rsid w:val="007D1B99"/>
    <w:rsid w:val="007D1C11"/>
    <w:rsid w:val="007D2448"/>
    <w:rsid w:val="007D247C"/>
    <w:rsid w:val="007D24D9"/>
    <w:rsid w:val="007D25BD"/>
    <w:rsid w:val="007D2660"/>
    <w:rsid w:val="007D26F7"/>
    <w:rsid w:val="007D2733"/>
    <w:rsid w:val="007D27A9"/>
    <w:rsid w:val="007D28F9"/>
    <w:rsid w:val="007D2900"/>
    <w:rsid w:val="007D2AEC"/>
    <w:rsid w:val="007D2B40"/>
    <w:rsid w:val="007D2BA5"/>
    <w:rsid w:val="007D2F1D"/>
    <w:rsid w:val="007D2FD7"/>
    <w:rsid w:val="007D3318"/>
    <w:rsid w:val="007D3491"/>
    <w:rsid w:val="007D3521"/>
    <w:rsid w:val="007D3A8D"/>
    <w:rsid w:val="007D3B66"/>
    <w:rsid w:val="007D3CC6"/>
    <w:rsid w:val="007D3E6A"/>
    <w:rsid w:val="007D4038"/>
    <w:rsid w:val="007D4091"/>
    <w:rsid w:val="007D412B"/>
    <w:rsid w:val="007D4289"/>
    <w:rsid w:val="007D4319"/>
    <w:rsid w:val="007D43EC"/>
    <w:rsid w:val="007D43F2"/>
    <w:rsid w:val="007D45EF"/>
    <w:rsid w:val="007D471C"/>
    <w:rsid w:val="007D475D"/>
    <w:rsid w:val="007D4853"/>
    <w:rsid w:val="007D49BB"/>
    <w:rsid w:val="007D49FD"/>
    <w:rsid w:val="007D4ADD"/>
    <w:rsid w:val="007D4DE7"/>
    <w:rsid w:val="007D4F9E"/>
    <w:rsid w:val="007D5291"/>
    <w:rsid w:val="007D56C3"/>
    <w:rsid w:val="007D57EC"/>
    <w:rsid w:val="007D597F"/>
    <w:rsid w:val="007D59D7"/>
    <w:rsid w:val="007D5C13"/>
    <w:rsid w:val="007D5C47"/>
    <w:rsid w:val="007D5C4F"/>
    <w:rsid w:val="007D5C62"/>
    <w:rsid w:val="007D5CF5"/>
    <w:rsid w:val="007D5EA9"/>
    <w:rsid w:val="007D5EB4"/>
    <w:rsid w:val="007D5FEA"/>
    <w:rsid w:val="007D60FC"/>
    <w:rsid w:val="007D61DB"/>
    <w:rsid w:val="007D6244"/>
    <w:rsid w:val="007D62DF"/>
    <w:rsid w:val="007D6303"/>
    <w:rsid w:val="007D6387"/>
    <w:rsid w:val="007D65D0"/>
    <w:rsid w:val="007D6841"/>
    <w:rsid w:val="007D6925"/>
    <w:rsid w:val="007D6ABD"/>
    <w:rsid w:val="007D6B91"/>
    <w:rsid w:val="007D6D7B"/>
    <w:rsid w:val="007D6F56"/>
    <w:rsid w:val="007D6F99"/>
    <w:rsid w:val="007D7017"/>
    <w:rsid w:val="007D7075"/>
    <w:rsid w:val="007D70D3"/>
    <w:rsid w:val="007D70D5"/>
    <w:rsid w:val="007D70ED"/>
    <w:rsid w:val="007D71A0"/>
    <w:rsid w:val="007D71E5"/>
    <w:rsid w:val="007D743C"/>
    <w:rsid w:val="007D7442"/>
    <w:rsid w:val="007D7583"/>
    <w:rsid w:val="007D76A9"/>
    <w:rsid w:val="007D7A53"/>
    <w:rsid w:val="007D7A99"/>
    <w:rsid w:val="007D7B03"/>
    <w:rsid w:val="007D7C8B"/>
    <w:rsid w:val="007D7CFD"/>
    <w:rsid w:val="007D7D94"/>
    <w:rsid w:val="007D7DB7"/>
    <w:rsid w:val="007D7E30"/>
    <w:rsid w:val="007E0277"/>
    <w:rsid w:val="007E05CE"/>
    <w:rsid w:val="007E05E5"/>
    <w:rsid w:val="007E06A9"/>
    <w:rsid w:val="007E076A"/>
    <w:rsid w:val="007E0888"/>
    <w:rsid w:val="007E08EA"/>
    <w:rsid w:val="007E0B65"/>
    <w:rsid w:val="007E0C5B"/>
    <w:rsid w:val="007E0CA2"/>
    <w:rsid w:val="007E0E3C"/>
    <w:rsid w:val="007E0E88"/>
    <w:rsid w:val="007E100E"/>
    <w:rsid w:val="007E11AA"/>
    <w:rsid w:val="007E1251"/>
    <w:rsid w:val="007E12E0"/>
    <w:rsid w:val="007E1425"/>
    <w:rsid w:val="007E14C3"/>
    <w:rsid w:val="007E1553"/>
    <w:rsid w:val="007E159C"/>
    <w:rsid w:val="007E15D3"/>
    <w:rsid w:val="007E1682"/>
    <w:rsid w:val="007E16D2"/>
    <w:rsid w:val="007E181A"/>
    <w:rsid w:val="007E181E"/>
    <w:rsid w:val="007E190E"/>
    <w:rsid w:val="007E1A81"/>
    <w:rsid w:val="007E1CF6"/>
    <w:rsid w:val="007E1DFC"/>
    <w:rsid w:val="007E1F42"/>
    <w:rsid w:val="007E20B5"/>
    <w:rsid w:val="007E210B"/>
    <w:rsid w:val="007E2210"/>
    <w:rsid w:val="007E22D7"/>
    <w:rsid w:val="007E2414"/>
    <w:rsid w:val="007E24BC"/>
    <w:rsid w:val="007E24DC"/>
    <w:rsid w:val="007E255C"/>
    <w:rsid w:val="007E2653"/>
    <w:rsid w:val="007E26D6"/>
    <w:rsid w:val="007E2973"/>
    <w:rsid w:val="007E2CB2"/>
    <w:rsid w:val="007E2E31"/>
    <w:rsid w:val="007E313B"/>
    <w:rsid w:val="007E3264"/>
    <w:rsid w:val="007E34C0"/>
    <w:rsid w:val="007E3554"/>
    <w:rsid w:val="007E3560"/>
    <w:rsid w:val="007E35EA"/>
    <w:rsid w:val="007E3608"/>
    <w:rsid w:val="007E36A6"/>
    <w:rsid w:val="007E3781"/>
    <w:rsid w:val="007E39EF"/>
    <w:rsid w:val="007E3ACE"/>
    <w:rsid w:val="007E3AE4"/>
    <w:rsid w:val="007E3B66"/>
    <w:rsid w:val="007E3DBE"/>
    <w:rsid w:val="007E3E14"/>
    <w:rsid w:val="007E3E49"/>
    <w:rsid w:val="007E3F01"/>
    <w:rsid w:val="007E4085"/>
    <w:rsid w:val="007E4156"/>
    <w:rsid w:val="007E417B"/>
    <w:rsid w:val="007E428F"/>
    <w:rsid w:val="007E4353"/>
    <w:rsid w:val="007E44B7"/>
    <w:rsid w:val="007E45E1"/>
    <w:rsid w:val="007E460D"/>
    <w:rsid w:val="007E495D"/>
    <w:rsid w:val="007E4A0A"/>
    <w:rsid w:val="007E4C85"/>
    <w:rsid w:val="007E4D5E"/>
    <w:rsid w:val="007E4DA1"/>
    <w:rsid w:val="007E4E73"/>
    <w:rsid w:val="007E51AE"/>
    <w:rsid w:val="007E52A5"/>
    <w:rsid w:val="007E52D0"/>
    <w:rsid w:val="007E5353"/>
    <w:rsid w:val="007E53A5"/>
    <w:rsid w:val="007E53E4"/>
    <w:rsid w:val="007E553D"/>
    <w:rsid w:val="007E554B"/>
    <w:rsid w:val="007E5589"/>
    <w:rsid w:val="007E5676"/>
    <w:rsid w:val="007E576C"/>
    <w:rsid w:val="007E57A3"/>
    <w:rsid w:val="007E5856"/>
    <w:rsid w:val="007E5B67"/>
    <w:rsid w:val="007E5D18"/>
    <w:rsid w:val="007E5DDD"/>
    <w:rsid w:val="007E601C"/>
    <w:rsid w:val="007E6025"/>
    <w:rsid w:val="007E60C9"/>
    <w:rsid w:val="007E6269"/>
    <w:rsid w:val="007E65BE"/>
    <w:rsid w:val="007E65D2"/>
    <w:rsid w:val="007E660A"/>
    <w:rsid w:val="007E66B2"/>
    <w:rsid w:val="007E6715"/>
    <w:rsid w:val="007E67A6"/>
    <w:rsid w:val="007E6833"/>
    <w:rsid w:val="007E68D6"/>
    <w:rsid w:val="007E693E"/>
    <w:rsid w:val="007E6943"/>
    <w:rsid w:val="007E697A"/>
    <w:rsid w:val="007E6A6E"/>
    <w:rsid w:val="007E6A93"/>
    <w:rsid w:val="007E6AA4"/>
    <w:rsid w:val="007E6C12"/>
    <w:rsid w:val="007E6EA2"/>
    <w:rsid w:val="007E6F02"/>
    <w:rsid w:val="007E6F40"/>
    <w:rsid w:val="007E6FF2"/>
    <w:rsid w:val="007E70C2"/>
    <w:rsid w:val="007E72E6"/>
    <w:rsid w:val="007E7418"/>
    <w:rsid w:val="007E7510"/>
    <w:rsid w:val="007E75D9"/>
    <w:rsid w:val="007E77D0"/>
    <w:rsid w:val="007E786A"/>
    <w:rsid w:val="007E78B1"/>
    <w:rsid w:val="007E7AD8"/>
    <w:rsid w:val="007E7B65"/>
    <w:rsid w:val="007E7CD0"/>
    <w:rsid w:val="007E7DDF"/>
    <w:rsid w:val="007F01A2"/>
    <w:rsid w:val="007F02BB"/>
    <w:rsid w:val="007F0333"/>
    <w:rsid w:val="007F051F"/>
    <w:rsid w:val="007F0547"/>
    <w:rsid w:val="007F06C6"/>
    <w:rsid w:val="007F0B44"/>
    <w:rsid w:val="007F0C09"/>
    <w:rsid w:val="007F0C1F"/>
    <w:rsid w:val="007F0F18"/>
    <w:rsid w:val="007F0F34"/>
    <w:rsid w:val="007F0F3E"/>
    <w:rsid w:val="007F1518"/>
    <w:rsid w:val="007F18A6"/>
    <w:rsid w:val="007F1A33"/>
    <w:rsid w:val="007F1AD0"/>
    <w:rsid w:val="007F1ADC"/>
    <w:rsid w:val="007F1B68"/>
    <w:rsid w:val="007F1DCC"/>
    <w:rsid w:val="007F1F20"/>
    <w:rsid w:val="007F200A"/>
    <w:rsid w:val="007F2135"/>
    <w:rsid w:val="007F2510"/>
    <w:rsid w:val="007F2553"/>
    <w:rsid w:val="007F2598"/>
    <w:rsid w:val="007F25A8"/>
    <w:rsid w:val="007F2602"/>
    <w:rsid w:val="007F26B3"/>
    <w:rsid w:val="007F2810"/>
    <w:rsid w:val="007F28D4"/>
    <w:rsid w:val="007F2956"/>
    <w:rsid w:val="007F2B22"/>
    <w:rsid w:val="007F2C59"/>
    <w:rsid w:val="007F2C68"/>
    <w:rsid w:val="007F2D8B"/>
    <w:rsid w:val="007F2E09"/>
    <w:rsid w:val="007F31D2"/>
    <w:rsid w:val="007F338D"/>
    <w:rsid w:val="007F33AB"/>
    <w:rsid w:val="007F34E2"/>
    <w:rsid w:val="007F3751"/>
    <w:rsid w:val="007F3755"/>
    <w:rsid w:val="007F38A6"/>
    <w:rsid w:val="007F38C2"/>
    <w:rsid w:val="007F38FA"/>
    <w:rsid w:val="007F39B8"/>
    <w:rsid w:val="007F39D7"/>
    <w:rsid w:val="007F39ED"/>
    <w:rsid w:val="007F3BCF"/>
    <w:rsid w:val="007F3C86"/>
    <w:rsid w:val="007F3E29"/>
    <w:rsid w:val="007F3EC7"/>
    <w:rsid w:val="007F3FB0"/>
    <w:rsid w:val="007F3FB5"/>
    <w:rsid w:val="007F4095"/>
    <w:rsid w:val="007F40AA"/>
    <w:rsid w:val="007F40BF"/>
    <w:rsid w:val="007F4123"/>
    <w:rsid w:val="007F431B"/>
    <w:rsid w:val="007F4332"/>
    <w:rsid w:val="007F4342"/>
    <w:rsid w:val="007F453D"/>
    <w:rsid w:val="007F46F3"/>
    <w:rsid w:val="007F4866"/>
    <w:rsid w:val="007F48D3"/>
    <w:rsid w:val="007F4D9B"/>
    <w:rsid w:val="007F4E3D"/>
    <w:rsid w:val="007F4E67"/>
    <w:rsid w:val="007F4F88"/>
    <w:rsid w:val="007F4FC2"/>
    <w:rsid w:val="007F4FF7"/>
    <w:rsid w:val="007F5032"/>
    <w:rsid w:val="007F50A3"/>
    <w:rsid w:val="007F5156"/>
    <w:rsid w:val="007F52C5"/>
    <w:rsid w:val="007F5317"/>
    <w:rsid w:val="007F5557"/>
    <w:rsid w:val="007F5592"/>
    <w:rsid w:val="007F55B4"/>
    <w:rsid w:val="007F569A"/>
    <w:rsid w:val="007F58BA"/>
    <w:rsid w:val="007F5B4F"/>
    <w:rsid w:val="007F5EFD"/>
    <w:rsid w:val="007F5FA1"/>
    <w:rsid w:val="007F5FAE"/>
    <w:rsid w:val="007F603A"/>
    <w:rsid w:val="007F61A7"/>
    <w:rsid w:val="007F62C9"/>
    <w:rsid w:val="007F63DE"/>
    <w:rsid w:val="007F640B"/>
    <w:rsid w:val="007F64D0"/>
    <w:rsid w:val="007F64FF"/>
    <w:rsid w:val="007F6681"/>
    <w:rsid w:val="007F6748"/>
    <w:rsid w:val="007F67E9"/>
    <w:rsid w:val="007F6C14"/>
    <w:rsid w:val="007F6CEC"/>
    <w:rsid w:val="007F6E43"/>
    <w:rsid w:val="007F6EAD"/>
    <w:rsid w:val="007F7220"/>
    <w:rsid w:val="007F725D"/>
    <w:rsid w:val="007F72B7"/>
    <w:rsid w:val="007F72F7"/>
    <w:rsid w:val="007F733D"/>
    <w:rsid w:val="007F73C1"/>
    <w:rsid w:val="007F751A"/>
    <w:rsid w:val="007F75B3"/>
    <w:rsid w:val="007F75FE"/>
    <w:rsid w:val="007F7920"/>
    <w:rsid w:val="007F79EC"/>
    <w:rsid w:val="007F7AD8"/>
    <w:rsid w:val="007F7B58"/>
    <w:rsid w:val="007F7B77"/>
    <w:rsid w:val="007F7BC0"/>
    <w:rsid w:val="007F7E91"/>
    <w:rsid w:val="007F7EAF"/>
    <w:rsid w:val="007F7F32"/>
    <w:rsid w:val="008001ED"/>
    <w:rsid w:val="008006A2"/>
    <w:rsid w:val="008006E3"/>
    <w:rsid w:val="0080079F"/>
    <w:rsid w:val="008009F4"/>
    <w:rsid w:val="00800CBD"/>
    <w:rsid w:val="00800D4D"/>
    <w:rsid w:val="00800EF0"/>
    <w:rsid w:val="00800EFF"/>
    <w:rsid w:val="0080103B"/>
    <w:rsid w:val="008010B9"/>
    <w:rsid w:val="008011A4"/>
    <w:rsid w:val="00801246"/>
    <w:rsid w:val="00801325"/>
    <w:rsid w:val="008013A2"/>
    <w:rsid w:val="00801458"/>
    <w:rsid w:val="00801711"/>
    <w:rsid w:val="0080172B"/>
    <w:rsid w:val="0080175B"/>
    <w:rsid w:val="008018C4"/>
    <w:rsid w:val="008018D2"/>
    <w:rsid w:val="00801934"/>
    <w:rsid w:val="008019E7"/>
    <w:rsid w:val="00801B8C"/>
    <w:rsid w:val="00801BB0"/>
    <w:rsid w:val="00801BB8"/>
    <w:rsid w:val="00801BD8"/>
    <w:rsid w:val="00801C44"/>
    <w:rsid w:val="00801D5A"/>
    <w:rsid w:val="00802053"/>
    <w:rsid w:val="0080206F"/>
    <w:rsid w:val="008023EF"/>
    <w:rsid w:val="00802472"/>
    <w:rsid w:val="008024D9"/>
    <w:rsid w:val="008024F2"/>
    <w:rsid w:val="0080271A"/>
    <w:rsid w:val="008027A4"/>
    <w:rsid w:val="0080284C"/>
    <w:rsid w:val="008029B8"/>
    <w:rsid w:val="00802A6B"/>
    <w:rsid w:val="00802C0E"/>
    <w:rsid w:val="00802E71"/>
    <w:rsid w:val="00803071"/>
    <w:rsid w:val="008030AF"/>
    <w:rsid w:val="008033AE"/>
    <w:rsid w:val="008033F2"/>
    <w:rsid w:val="0080349D"/>
    <w:rsid w:val="008034D8"/>
    <w:rsid w:val="0080353C"/>
    <w:rsid w:val="00803621"/>
    <w:rsid w:val="00803871"/>
    <w:rsid w:val="008038F2"/>
    <w:rsid w:val="00803930"/>
    <w:rsid w:val="00803A8C"/>
    <w:rsid w:val="00803B96"/>
    <w:rsid w:val="00804192"/>
    <w:rsid w:val="008041DE"/>
    <w:rsid w:val="00804285"/>
    <w:rsid w:val="00804294"/>
    <w:rsid w:val="008042C1"/>
    <w:rsid w:val="00804355"/>
    <w:rsid w:val="0080440E"/>
    <w:rsid w:val="008044DA"/>
    <w:rsid w:val="0080453E"/>
    <w:rsid w:val="00804650"/>
    <w:rsid w:val="00804699"/>
    <w:rsid w:val="00804991"/>
    <w:rsid w:val="008049A7"/>
    <w:rsid w:val="008049E9"/>
    <w:rsid w:val="00804A23"/>
    <w:rsid w:val="00804D63"/>
    <w:rsid w:val="00805263"/>
    <w:rsid w:val="008052E8"/>
    <w:rsid w:val="0080535B"/>
    <w:rsid w:val="008053A5"/>
    <w:rsid w:val="00805472"/>
    <w:rsid w:val="00805630"/>
    <w:rsid w:val="008059E5"/>
    <w:rsid w:val="00805BE7"/>
    <w:rsid w:val="00805C24"/>
    <w:rsid w:val="00805C3C"/>
    <w:rsid w:val="00805DF5"/>
    <w:rsid w:val="00806131"/>
    <w:rsid w:val="008062F2"/>
    <w:rsid w:val="0080635A"/>
    <w:rsid w:val="00806375"/>
    <w:rsid w:val="008063D6"/>
    <w:rsid w:val="008065DC"/>
    <w:rsid w:val="00806895"/>
    <w:rsid w:val="008068D4"/>
    <w:rsid w:val="008068DB"/>
    <w:rsid w:val="008069AF"/>
    <w:rsid w:val="00806B2C"/>
    <w:rsid w:val="00806CA4"/>
    <w:rsid w:val="00806CA6"/>
    <w:rsid w:val="00806D85"/>
    <w:rsid w:val="00806DE1"/>
    <w:rsid w:val="00806ECE"/>
    <w:rsid w:val="00806EDB"/>
    <w:rsid w:val="00806F06"/>
    <w:rsid w:val="0080712F"/>
    <w:rsid w:val="0080721D"/>
    <w:rsid w:val="00807725"/>
    <w:rsid w:val="0080778C"/>
    <w:rsid w:val="008077EE"/>
    <w:rsid w:val="00807AB5"/>
    <w:rsid w:val="00807BBC"/>
    <w:rsid w:val="00807C40"/>
    <w:rsid w:val="00807D1E"/>
    <w:rsid w:val="00807DA8"/>
    <w:rsid w:val="00807E25"/>
    <w:rsid w:val="00807EA6"/>
    <w:rsid w:val="00807FC1"/>
    <w:rsid w:val="008102E7"/>
    <w:rsid w:val="008102FD"/>
    <w:rsid w:val="00810513"/>
    <w:rsid w:val="0081053A"/>
    <w:rsid w:val="008105CE"/>
    <w:rsid w:val="008109F1"/>
    <w:rsid w:val="00810CC4"/>
    <w:rsid w:val="008110C0"/>
    <w:rsid w:val="008111A9"/>
    <w:rsid w:val="008114CE"/>
    <w:rsid w:val="008115AB"/>
    <w:rsid w:val="008115CF"/>
    <w:rsid w:val="00811608"/>
    <w:rsid w:val="00811684"/>
    <w:rsid w:val="00811728"/>
    <w:rsid w:val="0081172E"/>
    <w:rsid w:val="008117F1"/>
    <w:rsid w:val="0081189B"/>
    <w:rsid w:val="0081191C"/>
    <w:rsid w:val="00811968"/>
    <w:rsid w:val="00811A3C"/>
    <w:rsid w:val="00811A8F"/>
    <w:rsid w:val="00811C3F"/>
    <w:rsid w:val="00811D9D"/>
    <w:rsid w:val="00811E13"/>
    <w:rsid w:val="00811FB0"/>
    <w:rsid w:val="008120BA"/>
    <w:rsid w:val="008122D1"/>
    <w:rsid w:val="00812408"/>
    <w:rsid w:val="00812660"/>
    <w:rsid w:val="008126A9"/>
    <w:rsid w:val="008126CF"/>
    <w:rsid w:val="008126F8"/>
    <w:rsid w:val="00812796"/>
    <w:rsid w:val="0081296D"/>
    <w:rsid w:val="00812981"/>
    <w:rsid w:val="00812B32"/>
    <w:rsid w:val="00812C33"/>
    <w:rsid w:val="00812D1F"/>
    <w:rsid w:val="00812D5E"/>
    <w:rsid w:val="00812E86"/>
    <w:rsid w:val="00812FDD"/>
    <w:rsid w:val="0081326E"/>
    <w:rsid w:val="00813372"/>
    <w:rsid w:val="008133C0"/>
    <w:rsid w:val="008134BC"/>
    <w:rsid w:val="008135A7"/>
    <w:rsid w:val="00813772"/>
    <w:rsid w:val="0081389C"/>
    <w:rsid w:val="00813A91"/>
    <w:rsid w:val="008140DF"/>
    <w:rsid w:val="008143D9"/>
    <w:rsid w:val="00814524"/>
    <w:rsid w:val="0081457C"/>
    <w:rsid w:val="00814655"/>
    <w:rsid w:val="00814735"/>
    <w:rsid w:val="008149E3"/>
    <w:rsid w:val="00814D76"/>
    <w:rsid w:val="00814EEF"/>
    <w:rsid w:val="0081507E"/>
    <w:rsid w:val="0081520F"/>
    <w:rsid w:val="00815249"/>
    <w:rsid w:val="00815314"/>
    <w:rsid w:val="00815375"/>
    <w:rsid w:val="008153E3"/>
    <w:rsid w:val="00815438"/>
    <w:rsid w:val="008154CF"/>
    <w:rsid w:val="0081559D"/>
    <w:rsid w:val="008156FC"/>
    <w:rsid w:val="00815702"/>
    <w:rsid w:val="008157B8"/>
    <w:rsid w:val="008157F6"/>
    <w:rsid w:val="00815880"/>
    <w:rsid w:val="008158FE"/>
    <w:rsid w:val="0081593F"/>
    <w:rsid w:val="0081594F"/>
    <w:rsid w:val="00815CD8"/>
    <w:rsid w:val="00815E38"/>
    <w:rsid w:val="00815FCD"/>
    <w:rsid w:val="00816014"/>
    <w:rsid w:val="00816260"/>
    <w:rsid w:val="00816454"/>
    <w:rsid w:val="00816653"/>
    <w:rsid w:val="00816898"/>
    <w:rsid w:val="00816913"/>
    <w:rsid w:val="008169F0"/>
    <w:rsid w:val="00816B87"/>
    <w:rsid w:val="00816D03"/>
    <w:rsid w:val="00816D6C"/>
    <w:rsid w:val="00816E56"/>
    <w:rsid w:val="00816E7F"/>
    <w:rsid w:val="00816EA9"/>
    <w:rsid w:val="00817081"/>
    <w:rsid w:val="008172CD"/>
    <w:rsid w:val="008172E9"/>
    <w:rsid w:val="0081744B"/>
    <w:rsid w:val="00817597"/>
    <w:rsid w:val="0081763D"/>
    <w:rsid w:val="008176D5"/>
    <w:rsid w:val="008178D6"/>
    <w:rsid w:val="00817A16"/>
    <w:rsid w:val="00817D2E"/>
    <w:rsid w:val="00817E1A"/>
    <w:rsid w:val="008202B3"/>
    <w:rsid w:val="008202E5"/>
    <w:rsid w:val="008203A0"/>
    <w:rsid w:val="0082041B"/>
    <w:rsid w:val="008205FC"/>
    <w:rsid w:val="008206DD"/>
    <w:rsid w:val="008208A5"/>
    <w:rsid w:val="00820A48"/>
    <w:rsid w:val="00820D0B"/>
    <w:rsid w:val="00820E5E"/>
    <w:rsid w:val="00820FC3"/>
    <w:rsid w:val="00821010"/>
    <w:rsid w:val="008211AE"/>
    <w:rsid w:val="008215BF"/>
    <w:rsid w:val="008217F7"/>
    <w:rsid w:val="008218CE"/>
    <w:rsid w:val="00821997"/>
    <w:rsid w:val="00821A2E"/>
    <w:rsid w:val="00821D40"/>
    <w:rsid w:val="00822304"/>
    <w:rsid w:val="0082242C"/>
    <w:rsid w:val="0082247E"/>
    <w:rsid w:val="008224AF"/>
    <w:rsid w:val="008224FE"/>
    <w:rsid w:val="0082253E"/>
    <w:rsid w:val="00822581"/>
    <w:rsid w:val="00822804"/>
    <w:rsid w:val="00822859"/>
    <w:rsid w:val="00822A47"/>
    <w:rsid w:val="00822AD8"/>
    <w:rsid w:val="00822B3E"/>
    <w:rsid w:val="00822DD7"/>
    <w:rsid w:val="00822F53"/>
    <w:rsid w:val="00822FAD"/>
    <w:rsid w:val="00822FAE"/>
    <w:rsid w:val="00823323"/>
    <w:rsid w:val="008233F0"/>
    <w:rsid w:val="00823441"/>
    <w:rsid w:val="0082388C"/>
    <w:rsid w:val="00823958"/>
    <w:rsid w:val="00823988"/>
    <w:rsid w:val="00823B77"/>
    <w:rsid w:val="00823CC2"/>
    <w:rsid w:val="00823DA7"/>
    <w:rsid w:val="00823F2C"/>
    <w:rsid w:val="008240EF"/>
    <w:rsid w:val="00824235"/>
    <w:rsid w:val="0082426A"/>
    <w:rsid w:val="008244C2"/>
    <w:rsid w:val="008244CB"/>
    <w:rsid w:val="00824661"/>
    <w:rsid w:val="0082479E"/>
    <w:rsid w:val="00824A6E"/>
    <w:rsid w:val="00824B37"/>
    <w:rsid w:val="00824B99"/>
    <w:rsid w:val="00824C07"/>
    <w:rsid w:val="00825045"/>
    <w:rsid w:val="00825130"/>
    <w:rsid w:val="00825330"/>
    <w:rsid w:val="00825471"/>
    <w:rsid w:val="00825559"/>
    <w:rsid w:val="00825590"/>
    <w:rsid w:val="008256B5"/>
    <w:rsid w:val="008256FE"/>
    <w:rsid w:val="0082577D"/>
    <w:rsid w:val="00825A70"/>
    <w:rsid w:val="00825A8A"/>
    <w:rsid w:val="00825B51"/>
    <w:rsid w:val="00825B60"/>
    <w:rsid w:val="00825C43"/>
    <w:rsid w:val="00825CD7"/>
    <w:rsid w:val="00825D23"/>
    <w:rsid w:val="00825D78"/>
    <w:rsid w:val="00825D82"/>
    <w:rsid w:val="00825DCE"/>
    <w:rsid w:val="00825F9C"/>
    <w:rsid w:val="00826118"/>
    <w:rsid w:val="0082612A"/>
    <w:rsid w:val="008263C6"/>
    <w:rsid w:val="008264A8"/>
    <w:rsid w:val="008264B4"/>
    <w:rsid w:val="0082658D"/>
    <w:rsid w:val="008265C8"/>
    <w:rsid w:val="00826764"/>
    <w:rsid w:val="008267F4"/>
    <w:rsid w:val="008267F5"/>
    <w:rsid w:val="00826AC4"/>
    <w:rsid w:val="00826ADC"/>
    <w:rsid w:val="00827068"/>
    <w:rsid w:val="0082716F"/>
    <w:rsid w:val="00827423"/>
    <w:rsid w:val="00827958"/>
    <w:rsid w:val="00827A22"/>
    <w:rsid w:val="00827A38"/>
    <w:rsid w:val="00830189"/>
    <w:rsid w:val="008301DD"/>
    <w:rsid w:val="00830394"/>
    <w:rsid w:val="00830508"/>
    <w:rsid w:val="00830650"/>
    <w:rsid w:val="00830737"/>
    <w:rsid w:val="008307A5"/>
    <w:rsid w:val="00830868"/>
    <w:rsid w:val="0083096E"/>
    <w:rsid w:val="008309FC"/>
    <w:rsid w:val="00830B44"/>
    <w:rsid w:val="00830CBE"/>
    <w:rsid w:val="00830D1E"/>
    <w:rsid w:val="00830EE6"/>
    <w:rsid w:val="00830F8E"/>
    <w:rsid w:val="00831256"/>
    <w:rsid w:val="0083137C"/>
    <w:rsid w:val="00831486"/>
    <w:rsid w:val="00831696"/>
    <w:rsid w:val="008316C0"/>
    <w:rsid w:val="00831858"/>
    <w:rsid w:val="008318DB"/>
    <w:rsid w:val="00831BC7"/>
    <w:rsid w:val="00831CB2"/>
    <w:rsid w:val="00831D5C"/>
    <w:rsid w:val="00831D6D"/>
    <w:rsid w:val="00831E24"/>
    <w:rsid w:val="00831E34"/>
    <w:rsid w:val="00831F35"/>
    <w:rsid w:val="00832073"/>
    <w:rsid w:val="00832175"/>
    <w:rsid w:val="00832408"/>
    <w:rsid w:val="008324D4"/>
    <w:rsid w:val="0083267A"/>
    <w:rsid w:val="00832856"/>
    <w:rsid w:val="00832897"/>
    <w:rsid w:val="008328E8"/>
    <w:rsid w:val="00832B33"/>
    <w:rsid w:val="00832C3A"/>
    <w:rsid w:val="00832D2F"/>
    <w:rsid w:val="00832D93"/>
    <w:rsid w:val="00832E03"/>
    <w:rsid w:val="00832E07"/>
    <w:rsid w:val="008330A8"/>
    <w:rsid w:val="008330D9"/>
    <w:rsid w:val="008330EC"/>
    <w:rsid w:val="0083322A"/>
    <w:rsid w:val="008332DB"/>
    <w:rsid w:val="008333B0"/>
    <w:rsid w:val="008333CC"/>
    <w:rsid w:val="008335E7"/>
    <w:rsid w:val="008336B7"/>
    <w:rsid w:val="0083377A"/>
    <w:rsid w:val="00833780"/>
    <w:rsid w:val="008337FC"/>
    <w:rsid w:val="008338E1"/>
    <w:rsid w:val="008339E9"/>
    <w:rsid w:val="00833B5C"/>
    <w:rsid w:val="00833BBC"/>
    <w:rsid w:val="00833C9A"/>
    <w:rsid w:val="00833DD6"/>
    <w:rsid w:val="00833DEA"/>
    <w:rsid w:val="00833E22"/>
    <w:rsid w:val="00833FA2"/>
    <w:rsid w:val="00833FD5"/>
    <w:rsid w:val="00834284"/>
    <w:rsid w:val="0083428A"/>
    <w:rsid w:val="0083458C"/>
    <w:rsid w:val="00834594"/>
    <w:rsid w:val="008346FB"/>
    <w:rsid w:val="0083484F"/>
    <w:rsid w:val="00834927"/>
    <w:rsid w:val="0083495B"/>
    <w:rsid w:val="00834B2F"/>
    <w:rsid w:val="00834BA4"/>
    <w:rsid w:val="00834DA2"/>
    <w:rsid w:val="008351A4"/>
    <w:rsid w:val="008351C8"/>
    <w:rsid w:val="00835310"/>
    <w:rsid w:val="008353EC"/>
    <w:rsid w:val="00835509"/>
    <w:rsid w:val="00835587"/>
    <w:rsid w:val="008356BC"/>
    <w:rsid w:val="008356DD"/>
    <w:rsid w:val="00835A0D"/>
    <w:rsid w:val="00835AC7"/>
    <w:rsid w:val="00835C6F"/>
    <w:rsid w:val="00835EE9"/>
    <w:rsid w:val="00835F69"/>
    <w:rsid w:val="00835FD3"/>
    <w:rsid w:val="008360B3"/>
    <w:rsid w:val="0083630F"/>
    <w:rsid w:val="008363D2"/>
    <w:rsid w:val="00836433"/>
    <w:rsid w:val="008364C2"/>
    <w:rsid w:val="008364E6"/>
    <w:rsid w:val="008366B8"/>
    <w:rsid w:val="00836735"/>
    <w:rsid w:val="008369F9"/>
    <w:rsid w:val="00836C65"/>
    <w:rsid w:val="00836EFC"/>
    <w:rsid w:val="0083713A"/>
    <w:rsid w:val="00837317"/>
    <w:rsid w:val="00837564"/>
    <w:rsid w:val="008377AA"/>
    <w:rsid w:val="008377D4"/>
    <w:rsid w:val="00837876"/>
    <w:rsid w:val="008378AC"/>
    <w:rsid w:val="00837960"/>
    <w:rsid w:val="00837A56"/>
    <w:rsid w:val="00837BE1"/>
    <w:rsid w:val="00837BE3"/>
    <w:rsid w:val="00837D61"/>
    <w:rsid w:val="00837EBE"/>
    <w:rsid w:val="00837F8C"/>
    <w:rsid w:val="00840083"/>
    <w:rsid w:val="008400BE"/>
    <w:rsid w:val="008402C4"/>
    <w:rsid w:val="008402EB"/>
    <w:rsid w:val="0084039E"/>
    <w:rsid w:val="008403DF"/>
    <w:rsid w:val="008406F8"/>
    <w:rsid w:val="0084074C"/>
    <w:rsid w:val="00840849"/>
    <w:rsid w:val="008408D4"/>
    <w:rsid w:val="0084094B"/>
    <w:rsid w:val="00840A0E"/>
    <w:rsid w:val="00840A5E"/>
    <w:rsid w:val="00840B1D"/>
    <w:rsid w:val="00840BBB"/>
    <w:rsid w:val="00840D33"/>
    <w:rsid w:val="00840DAF"/>
    <w:rsid w:val="00840E2D"/>
    <w:rsid w:val="00840FCF"/>
    <w:rsid w:val="008415E5"/>
    <w:rsid w:val="0084160E"/>
    <w:rsid w:val="00841719"/>
    <w:rsid w:val="008417B7"/>
    <w:rsid w:val="008417E4"/>
    <w:rsid w:val="008418D2"/>
    <w:rsid w:val="00841994"/>
    <w:rsid w:val="008419E3"/>
    <w:rsid w:val="00841B98"/>
    <w:rsid w:val="00841DD7"/>
    <w:rsid w:val="00841E8E"/>
    <w:rsid w:val="00841EFE"/>
    <w:rsid w:val="00841FC3"/>
    <w:rsid w:val="0084204C"/>
    <w:rsid w:val="00842153"/>
    <w:rsid w:val="00842167"/>
    <w:rsid w:val="008423B9"/>
    <w:rsid w:val="008424BD"/>
    <w:rsid w:val="008429BC"/>
    <w:rsid w:val="008429CA"/>
    <w:rsid w:val="008429CB"/>
    <w:rsid w:val="00842D68"/>
    <w:rsid w:val="00842ECF"/>
    <w:rsid w:val="00842F18"/>
    <w:rsid w:val="008430C4"/>
    <w:rsid w:val="00843427"/>
    <w:rsid w:val="0084387E"/>
    <w:rsid w:val="008439D0"/>
    <w:rsid w:val="00843BB6"/>
    <w:rsid w:val="00843C46"/>
    <w:rsid w:val="00843D63"/>
    <w:rsid w:val="00843D71"/>
    <w:rsid w:val="00843E06"/>
    <w:rsid w:val="0084413D"/>
    <w:rsid w:val="00844257"/>
    <w:rsid w:val="008443A7"/>
    <w:rsid w:val="0084453C"/>
    <w:rsid w:val="0084454E"/>
    <w:rsid w:val="00844793"/>
    <w:rsid w:val="008447AE"/>
    <w:rsid w:val="00844848"/>
    <w:rsid w:val="0084484A"/>
    <w:rsid w:val="00844876"/>
    <w:rsid w:val="008449BE"/>
    <w:rsid w:val="008449C5"/>
    <w:rsid w:val="00844B86"/>
    <w:rsid w:val="00844BA9"/>
    <w:rsid w:val="00844BC4"/>
    <w:rsid w:val="00844CA3"/>
    <w:rsid w:val="00844D55"/>
    <w:rsid w:val="00844FE8"/>
    <w:rsid w:val="008451BC"/>
    <w:rsid w:val="008452DC"/>
    <w:rsid w:val="008453E1"/>
    <w:rsid w:val="008454AF"/>
    <w:rsid w:val="008455A9"/>
    <w:rsid w:val="00845689"/>
    <w:rsid w:val="0084583D"/>
    <w:rsid w:val="008459B0"/>
    <w:rsid w:val="00845C5A"/>
    <w:rsid w:val="00845D57"/>
    <w:rsid w:val="00845EDF"/>
    <w:rsid w:val="00845F3B"/>
    <w:rsid w:val="00845FEB"/>
    <w:rsid w:val="008460E1"/>
    <w:rsid w:val="00846134"/>
    <w:rsid w:val="0084631D"/>
    <w:rsid w:val="00846336"/>
    <w:rsid w:val="0084649B"/>
    <w:rsid w:val="00846522"/>
    <w:rsid w:val="008465C5"/>
    <w:rsid w:val="0084666A"/>
    <w:rsid w:val="008466C6"/>
    <w:rsid w:val="0084697B"/>
    <w:rsid w:val="008469AE"/>
    <w:rsid w:val="00846D3E"/>
    <w:rsid w:val="00846EEB"/>
    <w:rsid w:val="00847137"/>
    <w:rsid w:val="008471BF"/>
    <w:rsid w:val="0084721E"/>
    <w:rsid w:val="00847222"/>
    <w:rsid w:val="0084732D"/>
    <w:rsid w:val="00847334"/>
    <w:rsid w:val="008473F6"/>
    <w:rsid w:val="00847479"/>
    <w:rsid w:val="008474CF"/>
    <w:rsid w:val="008476E4"/>
    <w:rsid w:val="0084771D"/>
    <w:rsid w:val="008478CC"/>
    <w:rsid w:val="00847A92"/>
    <w:rsid w:val="00847B0C"/>
    <w:rsid w:val="00847BF8"/>
    <w:rsid w:val="00847C07"/>
    <w:rsid w:val="00847D5A"/>
    <w:rsid w:val="00847E08"/>
    <w:rsid w:val="00847E30"/>
    <w:rsid w:val="00847E66"/>
    <w:rsid w:val="008500ED"/>
    <w:rsid w:val="00850140"/>
    <w:rsid w:val="008501C0"/>
    <w:rsid w:val="008501D2"/>
    <w:rsid w:val="00850223"/>
    <w:rsid w:val="0085043F"/>
    <w:rsid w:val="00850528"/>
    <w:rsid w:val="00850681"/>
    <w:rsid w:val="0085072B"/>
    <w:rsid w:val="008507B8"/>
    <w:rsid w:val="008508DA"/>
    <w:rsid w:val="008509BE"/>
    <w:rsid w:val="00850E17"/>
    <w:rsid w:val="00850E65"/>
    <w:rsid w:val="008512F2"/>
    <w:rsid w:val="00851326"/>
    <w:rsid w:val="008513B9"/>
    <w:rsid w:val="008519B4"/>
    <w:rsid w:val="00851AC6"/>
    <w:rsid w:val="00851B02"/>
    <w:rsid w:val="00851EA7"/>
    <w:rsid w:val="00851FDD"/>
    <w:rsid w:val="0085214D"/>
    <w:rsid w:val="008521E6"/>
    <w:rsid w:val="00852382"/>
    <w:rsid w:val="00852401"/>
    <w:rsid w:val="00852469"/>
    <w:rsid w:val="0085251D"/>
    <w:rsid w:val="0085259A"/>
    <w:rsid w:val="00852715"/>
    <w:rsid w:val="008528EF"/>
    <w:rsid w:val="0085294D"/>
    <w:rsid w:val="00852AA4"/>
    <w:rsid w:val="00852B89"/>
    <w:rsid w:val="00852BFE"/>
    <w:rsid w:val="00852F78"/>
    <w:rsid w:val="00853077"/>
    <w:rsid w:val="0085308D"/>
    <w:rsid w:val="00853162"/>
    <w:rsid w:val="008533C2"/>
    <w:rsid w:val="008533EB"/>
    <w:rsid w:val="00853550"/>
    <w:rsid w:val="0085355B"/>
    <w:rsid w:val="0085356E"/>
    <w:rsid w:val="008535C6"/>
    <w:rsid w:val="00853780"/>
    <w:rsid w:val="008538EF"/>
    <w:rsid w:val="008538FC"/>
    <w:rsid w:val="008539DE"/>
    <w:rsid w:val="00853B8E"/>
    <w:rsid w:val="00853ED5"/>
    <w:rsid w:val="008541C2"/>
    <w:rsid w:val="00854468"/>
    <w:rsid w:val="00854660"/>
    <w:rsid w:val="00854661"/>
    <w:rsid w:val="00854741"/>
    <w:rsid w:val="0085477D"/>
    <w:rsid w:val="008547A8"/>
    <w:rsid w:val="008548B0"/>
    <w:rsid w:val="008548DC"/>
    <w:rsid w:val="00854A3F"/>
    <w:rsid w:val="00854AD9"/>
    <w:rsid w:val="00854B4B"/>
    <w:rsid w:val="00854C8A"/>
    <w:rsid w:val="00854CA3"/>
    <w:rsid w:val="00854CA6"/>
    <w:rsid w:val="00854E57"/>
    <w:rsid w:val="00854FE3"/>
    <w:rsid w:val="008551AC"/>
    <w:rsid w:val="00855417"/>
    <w:rsid w:val="00855437"/>
    <w:rsid w:val="0085579D"/>
    <w:rsid w:val="00855886"/>
    <w:rsid w:val="0085593F"/>
    <w:rsid w:val="00855940"/>
    <w:rsid w:val="00855B3A"/>
    <w:rsid w:val="00855CA6"/>
    <w:rsid w:val="00855F48"/>
    <w:rsid w:val="008561E9"/>
    <w:rsid w:val="008562CE"/>
    <w:rsid w:val="00856433"/>
    <w:rsid w:val="008564D6"/>
    <w:rsid w:val="00856558"/>
    <w:rsid w:val="008567DA"/>
    <w:rsid w:val="00856A13"/>
    <w:rsid w:val="00856A4E"/>
    <w:rsid w:val="00856B7E"/>
    <w:rsid w:val="00856BE6"/>
    <w:rsid w:val="00856CCA"/>
    <w:rsid w:val="00856E39"/>
    <w:rsid w:val="00856FF2"/>
    <w:rsid w:val="0085721D"/>
    <w:rsid w:val="00857285"/>
    <w:rsid w:val="0085729D"/>
    <w:rsid w:val="0085731E"/>
    <w:rsid w:val="008574F8"/>
    <w:rsid w:val="008577E7"/>
    <w:rsid w:val="008577F9"/>
    <w:rsid w:val="008578CF"/>
    <w:rsid w:val="00857ACA"/>
    <w:rsid w:val="00857C02"/>
    <w:rsid w:val="00857C5F"/>
    <w:rsid w:val="00860050"/>
    <w:rsid w:val="00860337"/>
    <w:rsid w:val="00860394"/>
    <w:rsid w:val="0086059F"/>
    <w:rsid w:val="008605CD"/>
    <w:rsid w:val="008605D8"/>
    <w:rsid w:val="0086067C"/>
    <w:rsid w:val="00860C7F"/>
    <w:rsid w:val="00860CD0"/>
    <w:rsid w:val="00860D24"/>
    <w:rsid w:val="00860DEC"/>
    <w:rsid w:val="00860EE5"/>
    <w:rsid w:val="00860FBE"/>
    <w:rsid w:val="00861084"/>
    <w:rsid w:val="00861090"/>
    <w:rsid w:val="00861166"/>
    <w:rsid w:val="008614F3"/>
    <w:rsid w:val="0086155F"/>
    <w:rsid w:val="0086156E"/>
    <w:rsid w:val="00861647"/>
    <w:rsid w:val="00861813"/>
    <w:rsid w:val="0086191D"/>
    <w:rsid w:val="00861962"/>
    <w:rsid w:val="0086197D"/>
    <w:rsid w:val="008619DA"/>
    <w:rsid w:val="00861AEC"/>
    <w:rsid w:val="00861B2A"/>
    <w:rsid w:val="00861C33"/>
    <w:rsid w:val="00861C36"/>
    <w:rsid w:val="00861CB6"/>
    <w:rsid w:val="00861E18"/>
    <w:rsid w:val="00861F01"/>
    <w:rsid w:val="00861F40"/>
    <w:rsid w:val="008621BD"/>
    <w:rsid w:val="0086222B"/>
    <w:rsid w:val="008623FD"/>
    <w:rsid w:val="0086249A"/>
    <w:rsid w:val="008624DD"/>
    <w:rsid w:val="00862671"/>
    <w:rsid w:val="00862674"/>
    <w:rsid w:val="008628B0"/>
    <w:rsid w:val="00862CE2"/>
    <w:rsid w:val="00862DF0"/>
    <w:rsid w:val="00862F1B"/>
    <w:rsid w:val="008631F8"/>
    <w:rsid w:val="00863690"/>
    <w:rsid w:val="0086378C"/>
    <w:rsid w:val="0086379F"/>
    <w:rsid w:val="008637DB"/>
    <w:rsid w:val="0086381D"/>
    <w:rsid w:val="008638B5"/>
    <w:rsid w:val="008638F6"/>
    <w:rsid w:val="00863905"/>
    <w:rsid w:val="00863920"/>
    <w:rsid w:val="0086394A"/>
    <w:rsid w:val="00863B2B"/>
    <w:rsid w:val="00863D3B"/>
    <w:rsid w:val="00863E1D"/>
    <w:rsid w:val="00863E45"/>
    <w:rsid w:val="00863E4F"/>
    <w:rsid w:val="008640F1"/>
    <w:rsid w:val="008642C7"/>
    <w:rsid w:val="008643A9"/>
    <w:rsid w:val="008643BE"/>
    <w:rsid w:val="008647B6"/>
    <w:rsid w:val="008647D8"/>
    <w:rsid w:val="008647F6"/>
    <w:rsid w:val="008647FC"/>
    <w:rsid w:val="00864880"/>
    <w:rsid w:val="00864A07"/>
    <w:rsid w:val="00864ABE"/>
    <w:rsid w:val="00864B5B"/>
    <w:rsid w:val="00864C17"/>
    <w:rsid w:val="00864C76"/>
    <w:rsid w:val="00864DF7"/>
    <w:rsid w:val="00864E71"/>
    <w:rsid w:val="00864E8A"/>
    <w:rsid w:val="0086507E"/>
    <w:rsid w:val="0086507F"/>
    <w:rsid w:val="0086511C"/>
    <w:rsid w:val="0086515C"/>
    <w:rsid w:val="0086549E"/>
    <w:rsid w:val="00865503"/>
    <w:rsid w:val="008656B3"/>
    <w:rsid w:val="008656F4"/>
    <w:rsid w:val="00865771"/>
    <w:rsid w:val="008657C3"/>
    <w:rsid w:val="00865948"/>
    <w:rsid w:val="00865ACD"/>
    <w:rsid w:val="00865C90"/>
    <w:rsid w:val="00865D3F"/>
    <w:rsid w:val="00865ECE"/>
    <w:rsid w:val="00865FC7"/>
    <w:rsid w:val="008660E2"/>
    <w:rsid w:val="00866122"/>
    <w:rsid w:val="0086615D"/>
    <w:rsid w:val="00866193"/>
    <w:rsid w:val="0086619E"/>
    <w:rsid w:val="0086623E"/>
    <w:rsid w:val="0086628A"/>
    <w:rsid w:val="008662A1"/>
    <w:rsid w:val="00866594"/>
    <w:rsid w:val="00866696"/>
    <w:rsid w:val="00866835"/>
    <w:rsid w:val="00866B0F"/>
    <w:rsid w:val="00866BCF"/>
    <w:rsid w:val="00866C59"/>
    <w:rsid w:val="00866D29"/>
    <w:rsid w:val="00866E1B"/>
    <w:rsid w:val="00866F74"/>
    <w:rsid w:val="0086706A"/>
    <w:rsid w:val="008670E1"/>
    <w:rsid w:val="008671E5"/>
    <w:rsid w:val="008672F1"/>
    <w:rsid w:val="00867496"/>
    <w:rsid w:val="00867585"/>
    <w:rsid w:val="008675AD"/>
    <w:rsid w:val="008679D3"/>
    <w:rsid w:val="00867A78"/>
    <w:rsid w:val="00867A8F"/>
    <w:rsid w:val="00867B03"/>
    <w:rsid w:val="00867C0D"/>
    <w:rsid w:val="00867C8F"/>
    <w:rsid w:val="00867D05"/>
    <w:rsid w:val="00867E8C"/>
    <w:rsid w:val="008700B2"/>
    <w:rsid w:val="0087019C"/>
    <w:rsid w:val="008704C4"/>
    <w:rsid w:val="00870579"/>
    <w:rsid w:val="0087057D"/>
    <w:rsid w:val="008707CB"/>
    <w:rsid w:val="008707D4"/>
    <w:rsid w:val="0087081B"/>
    <w:rsid w:val="008708ED"/>
    <w:rsid w:val="00870A23"/>
    <w:rsid w:val="00870C5C"/>
    <w:rsid w:val="00870E99"/>
    <w:rsid w:val="00870E9A"/>
    <w:rsid w:val="00870E9C"/>
    <w:rsid w:val="00870F4D"/>
    <w:rsid w:val="008710C0"/>
    <w:rsid w:val="00871192"/>
    <w:rsid w:val="00871225"/>
    <w:rsid w:val="0087128A"/>
    <w:rsid w:val="008713A0"/>
    <w:rsid w:val="00871745"/>
    <w:rsid w:val="00871771"/>
    <w:rsid w:val="00871B62"/>
    <w:rsid w:val="00871BF6"/>
    <w:rsid w:val="00871C05"/>
    <w:rsid w:val="00871DEB"/>
    <w:rsid w:val="00871E7F"/>
    <w:rsid w:val="00871E84"/>
    <w:rsid w:val="00872285"/>
    <w:rsid w:val="008722F8"/>
    <w:rsid w:val="0087260E"/>
    <w:rsid w:val="00872721"/>
    <w:rsid w:val="008728F2"/>
    <w:rsid w:val="0087290A"/>
    <w:rsid w:val="008729CD"/>
    <w:rsid w:val="00872A5B"/>
    <w:rsid w:val="00872BC6"/>
    <w:rsid w:val="00872BDE"/>
    <w:rsid w:val="00872DA6"/>
    <w:rsid w:val="008730FE"/>
    <w:rsid w:val="00873120"/>
    <w:rsid w:val="00873328"/>
    <w:rsid w:val="00873389"/>
    <w:rsid w:val="008734E7"/>
    <w:rsid w:val="0087358C"/>
    <w:rsid w:val="0087359B"/>
    <w:rsid w:val="0087376E"/>
    <w:rsid w:val="00873A83"/>
    <w:rsid w:val="00873B7F"/>
    <w:rsid w:val="00873CAD"/>
    <w:rsid w:val="0087401A"/>
    <w:rsid w:val="0087443A"/>
    <w:rsid w:val="0087459F"/>
    <w:rsid w:val="008745A5"/>
    <w:rsid w:val="008747DC"/>
    <w:rsid w:val="00874811"/>
    <w:rsid w:val="00874898"/>
    <w:rsid w:val="00874954"/>
    <w:rsid w:val="00874AAA"/>
    <w:rsid w:val="00874B6E"/>
    <w:rsid w:val="00874D81"/>
    <w:rsid w:val="00874EED"/>
    <w:rsid w:val="008751EB"/>
    <w:rsid w:val="00875449"/>
    <w:rsid w:val="0087559F"/>
    <w:rsid w:val="0087567B"/>
    <w:rsid w:val="00875870"/>
    <w:rsid w:val="008758E5"/>
    <w:rsid w:val="00875904"/>
    <w:rsid w:val="0087594B"/>
    <w:rsid w:val="00875A42"/>
    <w:rsid w:val="00875B11"/>
    <w:rsid w:val="00875B25"/>
    <w:rsid w:val="00875C56"/>
    <w:rsid w:val="00875E38"/>
    <w:rsid w:val="00875EC4"/>
    <w:rsid w:val="00875FEA"/>
    <w:rsid w:val="008761C0"/>
    <w:rsid w:val="0087620A"/>
    <w:rsid w:val="0087671F"/>
    <w:rsid w:val="008768BF"/>
    <w:rsid w:val="008768D2"/>
    <w:rsid w:val="0087699B"/>
    <w:rsid w:val="008769E2"/>
    <w:rsid w:val="00876A3F"/>
    <w:rsid w:val="00876CEB"/>
    <w:rsid w:val="00877026"/>
    <w:rsid w:val="00877330"/>
    <w:rsid w:val="00877519"/>
    <w:rsid w:val="008775AC"/>
    <w:rsid w:val="00877636"/>
    <w:rsid w:val="0087769E"/>
    <w:rsid w:val="0087779E"/>
    <w:rsid w:val="00877961"/>
    <w:rsid w:val="00877BA0"/>
    <w:rsid w:val="00877D21"/>
    <w:rsid w:val="00877F1E"/>
    <w:rsid w:val="008800CE"/>
    <w:rsid w:val="00880113"/>
    <w:rsid w:val="008801D1"/>
    <w:rsid w:val="008803D1"/>
    <w:rsid w:val="00880468"/>
    <w:rsid w:val="00880630"/>
    <w:rsid w:val="00880664"/>
    <w:rsid w:val="00880711"/>
    <w:rsid w:val="008807F7"/>
    <w:rsid w:val="008809A9"/>
    <w:rsid w:val="008809D8"/>
    <w:rsid w:val="00880C32"/>
    <w:rsid w:val="00880CCA"/>
    <w:rsid w:val="00880DF3"/>
    <w:rsid w:val="00880E5A"/>
    <w:rsid w:val="00880EB1"/>
    <w:rsid w:val="00880EC0"/>
    <w:rsid w:val="00881120"/>
    <w:rsid w:val="008811E9"/>
    <w:rsid w:val="00881370"/>
    <w:rsid w:val="0088140E"/>
    <w:rsid w:val="0088141C"/>
    <w:rsid w:val="0088143F"/>
    <w:rsid w:val="00881858"/>
    <w:rsid w:val="0088188A"/>
    <w:rsid w:val="00881890"/>
    <w:rsid w:val="008818C9"/>
    <w:rsid w:val="008818DA"/>
    <w:rsid w:val="0088194E"/>
    <w:rsid w:val="00881AA0"/>
    <w:rsid w:val="00881B93"/>
    <w:rsid w:val="00881D8D"/>
    <w:rsid w:val="00881E78"/>
    <w:rsid w:val="00881E82"/>
    <w:rsid w:val="00881ED9"/>
    <w:rsid w:val="00881F15"/>
    <w:rsid w:val="008820E3"/>
    <w:rsid w:val="00882144"/>
    <w:rsid w:val="00882163"/>
    <w:rsid w:val="00882184"/>
    <w:rsid w:val="008822AF"/>
    <w:rsid w:val="0088252F"/>
    <w:rsid w:val="0088274E"/>
    <w:rsid w:val="00882909"/>
    <w:rsid w:val="00882B03"/>
    <w:rsid w:val="00882B12"/>
    <w:rsid w:val="00882D97"/>
    <w:rsid w:val="00882DF1"/>
    <w:rsid w:val="0088348E"/>
    <w:rsid w:val="00883519"/>
    <w:rsid w:val="0088354C"/>
    <w:rsid w:val="008835A0"/>
    <w:rsid w:val="00883641"/>
    <w:rsid w:val="00883778"/>
    <w:rsid w:val="008837C3"/>
    <w:rsid w:val="00883816"/>
    <w:rsid w:val="00883C93"/>
    <w:rsid w:val="00883D8D"/>
    <w:rsid w:val="00883DFE"/>
    <w:rsid w:val="0088466C"/>
    <w:rsid w:val="0088475B"/>
    <w:rsid w:val="0088498D"/>
    <w:rsid w:val="00884E97"/>
    <w:rsid w:val="00885438"/>
    <w:rsid w:val="00885566"/>
    <w:rsid w:val="0088583F"/>
    <w:rsid w:val="00885AD5"/>
    <w:rsid w:val="00885C20"/>
    <w:rsid w:val="00885C78"/>
    <w:rsid w:val="00885D00"/>
    <w:rsid w:val="00885D09"/>
    <w:rsid w:val="00885D67"/>
    <w:rsid w:val="00885D84"/>
    <w:rsid w:val="00885F24"/>
    <w:rsid w:val="0088631C"/>
    <w:rsid w:val="00886379"/>
    <w:rsid w:val="0088649D"/>
    <w:rsid w:val="0088681B"/>
    <w:rsid w:val="00886875"/>
    <w:rsid w:val="0088689B"/>
    <w:rsid w:val="00886945"/>
    <w:rsid w:val="008869AC"/>
    <w:rsid w:val="00886C3D"/>
    <w:rsid w:val="00886D5C"/>
    <w:rsid w:val="00886D6A"/>
    <w:rsid w:val="00886D6D"/>
    <w:rsid w:val="00886F6E"/>
    <w:rsid w:val="008870D9"/>
    <w:rsid w:val="00887369"/>
    <w:rsid w:val="008873D8"/>
    <w:rsid w:val="00887421"/>
    <w:rsid w:val="00887561"/>
    <w:rsid w:val="00887569"/>
    <w:rsid w:val="008875A2"/>
    <w:rsid w:val="0088765F"/>
    <w:rsid w:val="00887685"/>
    <w:rsid w:val="008878FE"/>
    <w:rsid w:val="00887ABE"/>
    <w:rsid w:val="00887B75"/>
    <w:rsid w:val="00887FEA"/>
    <w:rsid w:val="0089000E"/>
    <w:rsid w:val="008903C0"/>
    <w:rsid w:val="008905B6"/>
    <w:rsid w:val="008906D5"/>
    <w:rsid w:val="008907ED"/>
    <w:rsid w:val="00890902"/>
    <w:rsid w:val="00890A1D"/>
    <w:rsid w:val="00890C9F"/>
    <w:rsid w:val="00890D45"/>
    <w:rsid w:val="0089122E"/>
    <w:rsid w:val="008913E2"/>
    <w:rsid w:val="008913F7"/>
    <w:rsid w:val="00891597"/>
    <w:rsid w:val="008916DC"/>
    <w:rsid w:val="0089181E"/>
    <w:rsid w:val="008918E6"/>
    <w:rsid w:val="0089193F"/>
    <w:rsid w:val="00891947"/>
    <w:rsid w:val="008919DF"/>
    <w:rsid w:val="00891A02"/>
    <w:rsid w:val="00891ACE"/>
    <w:rsid w:val="00891B8E"/>
    <w:rsid w:val="00891C7F"/>
    <w:rsid w:val="00891C8F"/>
    <w:rsid w:val="00891D3E"/>
    <w:rsid w:val="00891DA2"/>
    <w:rsid w:val="00892000"/>
    <w:rsid w:val="0089201B"/>
    <w:rsid w:val="00892022"/>
    <w:rsid w:val="00892142"/>
    <w:rsid w:val="00892256"/>
    <w:rsid w:val="0089228B"/>
    <w:rsid w:val="00892356"/>
    <w:rsid w:val="0089239A"/>
    <w:rsid w:val="008923EF"/>
    <w:rsid w:val="008926AB"/>
    <w:rsid w:val="00892862"/>
    <w:rsid w:val="00892975"/>
    <w:rsid w:val="00892DF9"/>
    <w:rsid w:val="00892E20"/>
    <w:rsid w:val="00892EA8"/>
    <w:rsid w:val="00892F04"/>
    <w:rsid w:val="00893235"/>
    <w:rsid w:val="008933FC"/>
    <w:rsid w:val="00893403"/>
    <w:rsid w:val="00893467"/>
    <w:rsid w:val="0089365F"/>
    <w:rsid w:val="0089367A"/>
    <w:rsid w:val="00893894"/>
    <w:rsid w:val="00893BA3"/>
    <w:rsid w:val="00893CBA"/>
    <w:rsid w:val="00893EFD"/>
    <w:rsid w:val="00893F44"/>
    <w:rsid w:val="0089417C"/>
    <w:rsid w:val="008941CE"/>
    <w:rsid w:val="00894327"/>
    <w:rsid w:val="008943AD"/>
    <w:rsid w:val="008943E5"/>
    <w:rsid w:val="00894481"/>
    <w:rsid w:val="00894557"/>
    <w:rsid w:val="008945AF"/>
    <w:rsid w:val="00894639"/>
    <w:rsid w:val="00894712"/>
    <w:rsid w:val="00894802"/>
    <w:rsid w:val="0089482F"/>
    <w:rsid w:val="008949A8"/>
    <w:rsid w:val="00894A1A"/>
    <w:rsid w:val="00894AC6"/>
    <w:rsid w:val="00894BB5"/>
    <w:rsid w:val="00894CFD"/>
    <w:rsid w:val="00894D2E"/>
    <w:rsid w:val="008950CB"/>
    <w:rsid w:val="008953C2"/>
    <w:rsid w:val="00895434"/>
    <w:rsid w:val="00895436"/>
    <w:rsid w:val="00895531"/>
    <w:rsid w:val="008955C7"/>
    <w:rsid w:val="0089563B"/>
    <w:rsid w:val="008959FD"/>
    <w:rsid w:val="00895A9D"/>
    <w:rsid w:val="00895CEA"/>
    <w:rsid w:val="00896117"/>
    <w:rsid w:val="0089652A"/>
    <w:rsid w:val="0089663F"/>
    <w:rsid w:val="00896687"/>
    <w:rsid w:val="008966B5"/>
    <w:rsid w:val="008966CB"/>
    <w:rsid w:val="00896776"/>
    <w:rsid w:val="00896896"/>
    <w:rsid w:val="00896C78"/>
    <w:rsid w:val="00896C94"/>
    <w:rsid w:val="00896D52"/>
    <w:rsid w:val="00897072"/>
    <w:rsid w:val="008970BD"/>
    <w:rsid w:val="008970FB"/>
    <w:rsid w:val="0089711F"/>
    <w:rsid w:val="008973E4"/>
    <w:rsid w:val="00897522"/>
    <w:rsid w:val="00897631"/>
    <w:rsid w:val="00897739"/>
    <w:rsid w:val="008977AD"/>
    <w:rsid w:val="0089782F"/>
    <w:rsid w:val="008978E7"/>
    <w:rsid w:val="008978FC"/>
    <w:rsid w:val="00897906"/>
    <w:rsid w:val="00897C1A"/>
    <w:rsid w:val="00897D33"/>
    <w:rsid w:val="00897E23"/>
    <w:rsid w:val="00897EB9"/>
    <w:rsid w:val="00897EDD"/>
    <w:rsid w:val="008A0085"/>
    <w:rsid w:val="008A0145"/>
    <w:rsid w:val="008A01A9"/>
    <w:rsid w:val="008A03E7"/>
    <w:rsid w:val="008A0498"/>
    <w:rsid w:val="008A0613"/>
    <w:rsid w:val="008A07E4"/>
    <w:rsid w:val="008A099D"/>
    <w:rsid w:val="008A0A22"/>
    <w:rsid w:val="008A0C56"/>
    <w:rsid w:val="008A0D64"/>
    <w:rsid w:val="008A1132"/>
    <w:rsid w:val="008A1133"/>
    <w:rsid w:val="008A1198"/>
    <w:rsid w:val="008A11E7"/>
    <w:rsid w:val="008A133F"/>
    <w:rsid w:val="008A137B"/>
    <w:rsid w:val="008A13A1"/>
    <w:rsid w:val="008A156C"/>
    <w:rsid w:val="008A1582"/>
    <w:rsid w:val="008A164A"/>
    <w:rsid w:val="008A17C7"/>
    <w:rsid w:val="008A18F0"/>
    <w:rsid w:val="008A1A3E"/>
    <w:rsid w:val="008A1A79"/>
    <w:rsid w:val="008A1B70"/>
    <w:rsid w:val="008A1D05"/>
    <w:rsid w:val="008A1DD3"/>
    <w:rsid w:val="008A1E6B"/>
    <w:rsid w:val="008A1EF4"/>
    <w:rsid w:val="008A1F23"/>
    <w:rsid w:val="008A2428"/>
    <w:rsid w:val="008A24B9"/>
    <w:rsid w:val="008A277D"/>
    <w:rsid w:val="008A27B6"/>
    <w:rsid w:val="008A29DB"/>
    <w:rsid w:val="008A2A4B"/>
    <w:rsid w:val="008A2BBF"/>
    <w:rsid w:val="008A2E80"/>
    <w:rsid w:val="008A3149"/>
    <w:rsid w:val="008A3251"/>
    <w:rsid w:val="008A338D"/>
    <w:rsid w:val="008A354D"/>
    <w:rsid w:val="008A361F"/>
    <w:rsid w:val="008A371D"/>
    <w:rsid w:val="008A3747"/>
    <w:rsid w:val="008A393B"/>
    <w:rsid w:val="008A39A3"/>
    <w:rsid w:val="008A39E2"/>
    <w:rsid w:val="008A3A88"/>
    <w:rsid w:val="008A3E39"/>
    <w:rsid w:val="008A3E3B"/>
    <w:rsid w:val="008A3F17"/>
    <w:rsid w:val="008A3F30"/>
    <w:rsid w:val="008A4095"/>
    <w:rsid w:val="008A40A4"/>
    <w:rsid w:val="008A42D1"/>
    <w:rsid w:val="008A4367"/>
    <w:rsid w:val="008A43FE"/>
    <w:rsid w:val="008A4506"/>
    <w:rsid w:val="008A4A13"/>
    <w:rsid w:val="008A4A81"/>
    <w:rsid w:val="008A4AD2"/>
    <w:rsid w:val="008A4B7D"/>
    <w:rsid w:val="008A4BF7"/>
    <w:rsid w:val="008A4C1C"/>
    <w:rsid w:val="008A4CA2"/>
    <w:rsid w:val="008A4CF5"/>
    <w:rsid w:val="008A4DF2"/>
    <w:rsid w:val="008A4DF3"/>
    <w:rsid w:val="008A4E88"/>
    <w:rsid w:val="008A4E9D"/>
    <w:rsid w:val="008A4F0B"/>
    <w:rsid w:val="008A5101"/>
    <w:rsid w:val="008A525C"/>
    <w:rsid w:val="008A52D9"/>
    <w:rsid w:val="008A5508"/>
    <w:rsid w:val="008A552B"/>
    <w:rsid w:val="008A55AB"/>
    <w:rsid w:val="008A594A"/>
    <w:rsid w:val="008A5983"/>
    <w:rsid w:val="008A5A78"/>
    <w:rsid w:val="008A5BB7"/>
    <w:rsid w:val="008A5E41"/>
    <w:rsid w:val="008A5EAC"/>
    <w:rsid w:val="008A6040"/>
    <w:rsid w:val="008A60CA"/>
    <w:rsid w:val="008A64B3"/>
    <w:rsid w:val="008A64E0"/>
    <w:rsid w:val="008A662C"/>
    <w:rsid w:val="008A668A"/>
    <w:rsid w:val="008A674C"/>
    <w:rsid w:val="008A6770"/>
    <w:rsid w:val="008A6913"/>
    <w:rsid w:val="008A6AE0"/>
    <w:rsid w:val="008A6AF7"/>
    <w:rsid w:val="008A6B69"/>
    <w:rsid w:val="008A6BD3"/>
    <w:rsid w:val="008A6C26"/>
    <w:rsid w:val="008A6C75"/>
    <w:rsid w:val="008A71F1"/>
    <w:rsid w:val="008A7471"/>
    <w:rsid w:val="008A74E1"/>
    <w:rsid w:val="008A7789"/>
    <w:rsid w:val="008A78A7"/>
    <w:rsid w:val="008A7ABD"/>
    <w:rsid w:val="008A7AFD"/>
    <w:rsid w:val="008A7CD9"/>
    <w:rsid w:val="008A7CEC"/>
    <w:rsid w:val="008A7E89"/>
    <w:rsid w:val="008B0025"/>
    <w:rsid w:val="008B0196"/>
    <w:rsid w:val="008B029D"/>
    <w:rsid w:val="008B039E"/>
    <w:rsid w:val="008B0538"/>
    <w:rsid w:val="008B0602"/>
    <w:rsid w:val="008B0848"/>
    <w:rsid w:val="008B087A"/>
    <w:rsid w:val="008B08B0"/>
    <w:rsid w:val="008B09C2"/>
    <w:rsid w:val="008B0C23"/>
    <w:rsid w:val="008B0F5E"/>
    <w:rsid w:val="008B1207"/>
    <w:rsid w:val="008B15D0"/>
    <w:rsid w:val="008B15E9"/>
    <w:rsid w:val="008B1609"/>
    <w:rsid w:val="008B16E6"/>
    <w:rsid w:val="008B1881"/>
    <w:rsid w:val="008B1983"/>
    <w:rsid w:val="008B1A2F"/>
    <w:rsid w:val="008B1B33"/>
    <w:rsid w:val="008B1B71"/>
    <w:rsid w:val="008B1B78"/>
    <w:rsid w:val="008B1BF1"/>
    <w:rsid w:val="008B1FE6"/>
    <w:rsid w:val="008B2039"/>
    <w:rsid w:val="008B2114"/>
    <w:rsid w:val="008B2288"/>
    <w:rsid w:val="008B24FD"/>
    <w:rsid w:val="008B2504"/>
    <w:rsid w:val="008B25B0"/>
    <w:rsid w:val="008B2737"/>
    <w:rsid w:val="008B2883"/>
    <w:rsid w:val="008B2983"/>
    <w:rsid w:val="008B2D3E"/>
    <w:rsid w:val="008B2D80"/>
    <w:rsid w:val="008B2E37"/>
    <w:rsid w:val="008B2FBC"/>
    <w:rsid w:val="008B2FE3"/>
    <w:rsid w:val="008B2FF0"/>
    <w:rsid w:val="008B2FFD"/>
    <w:rsid w:val="008B315C"/>
    <w:rsid w:val="008B3182"/>
    <w:rsid w:val="008B3343"/>
    <w:rsid w:val="008B35CA"/>
    <w:rsid w:val="008B3775"/>
    <w:rsid w:val="008B37A2"/>
    <w:rsid w:val="008B39A4"/>
    <w:rsid w:val="008B39E1"/>
    <w:rsid w:val="008B3B7A"/>
    <w:rsid w:val="008B3C30"/>
    <w:rsid w:val="008B3CB8"/>
    <w:rsid w:val="008B3DD1"/>
    <w:rsid w:val="008B4141"/>
    <w:rsid w:val="008B4197"/>
    <w:rsid w:val="008B41FB"/>
    <w:rsid w:val="008B4232"/>
    <w:rsid w:val="008B42B4"/>
    <w:rsid w:val="008B43A4"/>
    <w:rsid w:val="008B43EC"/>
    <w:rsid w:val="008B4471"/>
    <w:rsid w:val="008B4812"/>
    <w:rsid w:val="008B4875"/>
    <w:rsid w:val="008B48ED"/>
    <w:rsid w:val="008B4AA4"/>
    <w:rsid w:val="008B4AD7"/>
    <w:rsid w:val="008B4C3C"/>
    <w:rsid w:val="008B4CD4"/>
    <w:rsid w:val="008B4E73"/>
    <w:rsid w:val="008B4F43"/>
    <w:rsid w:val="008B4FAF"/>
    <w:rsid w:val="008B5171"/>
    <w:rsid w:val="008B51CA"/>
    <w:rsid w:val="008B5565"/>
    <w:rsid w:val="008B56D6"/>
    <w:rsid w:val="008B5721"/>
    <w:rsid w:val="008B5893"/>
    <w:rsid w:val="008B5C4A"/>
    <w:rsid w:val="008B5DDB"/>
    <w:rsid w:val="008B5E36"/>
    <w:rsid w:val="008B5EAA"/>
    <w:rsid w:val="008B5ED6"/>
    <w:rsid w:val="008B5F03"/>
    <w:rsid w:val="008B5F2A"/>
    <w:rsid w:val="008B6308"/>
    <w:rsid w:val="008B6324"/>
    <w:rsid w:val="008B64EC"/>
    <w:rsid w:val="008B66B5"/>
    <w:rsid w:val="008B678C"/>
    <w:rsid w:val="008B67A2"/>
    <w:rsid w:val="008B69BA"/>
    <w:rsid w:val="008B69CD"/>
    <w:rsid w:val="008B6CFB"/>
    <w:rsid w:val="008B6E52"/>
    <w:rsid w:val="008B6E82"/>
    <w:rsid w:val="008B6F56"/>
    <w:rsid w:val="008B6F64"/>
    <w:rsid w:val="008B71AA"/>
    <w:rsid w:val="008B73EC"/>
    <w:rsid w:val="008B7495"/>
    <w:rsid w:val="008B75D8"/>
    <w:rsid w:val="008B7647"/>
    <w:rsid w:val="008B76EF"/>
    <w:rsid w:val="008B7902"/>
    <w:rsid w:val="008B7B1A"/>
    <w:rsid w:val="008B7BCA"/>
    <w:rsid w:val="008B7DFC"/>
    <w:rsid w:val="008B7EEB"/>
    <w:rsid w:val="008B7F15"/>
    <w:rsid w:val="008C0034"/>
    <w:rsid w:val="008C007E"/>
    <w:rsid w:val="008C0165"/>
    <w:rsid w:val="008C0609"/>
    <w:rsid w:val="008C080A"/>
    <w:rsid w:val="008C0904"/>
    <w:rsid w:val="008C0959"/>
    <w:rsid w:val="008C0A31"/>
    <w:rsid w:val="008C0CB0"/>
    <w:rsid w:val="008C0E28"/>
    <w:rsid w:val="008C0FA5"/>
    <w:rsid w:val="008C1387"/>
    <w:rsid w:val="008C149E"/>
    <w:rsid w:val="008C14C8"/>
    <w:rsid w:val="008C15FD"/>
    <w:rsid w:val="008C169A"/>
    <w:rsid w:val="008C1805"/>
    <w:rsid w:val="008C1921"/>
    <w:rsid w:val="008C1A3E"/>
    <w:rsid w:val="008C1B06"/>
    <w:rsid w:val="008C1CB2"/>
    <w:rsid w:val="008C1DEB"/>
    <w:rsid w:val="008C1DEC"/>
    <w:rsid w:val="008C1DF0"/>
    <w:rsid w:val="008C1E9E"/>
    <w:rsid w:val="008C207C"/>
    <w:rsid w:val="008C207D"/>
    <w:rsid w:val="008C2095"/>
    <w:rsid w:val="008C20D3"/>
    <w:rsid w:val="008C21C8"/>
    <w:rsid w:val="008C22FD"/>
    <w:rsid w:val="008C244D"/>
    <w:rsid w:val="008C2472"/>
    <w:rsid w:val="008C24E1"/>
    <w:rsid w:val="008C271A"/>
    <w:rsid w:val="008C29DC"/>
    <w:rsid w:val="008C2D46"/>
    <w:rsid w:val="008C2F2E"/>
    <w:rsid w:val="008C3122"/>
    <w:rsid w:val="008C314A"/>
    <w:rsid w:val="008C31C9"/>
    <w:rsid w:val="008C3307"/>
    <w:rsid w:val="008C3330"/>
    <w:rsid w:val="008C3397"/>
    <w:rsid w:val="008C33C8"/>
    <w:rsid w:val="008C33DF"/>
    <w:rsid w:val="008C3550"/>
    <w:rsid w:val="008C35C9"/>
    <w:rsid w:val="008C36E5"/>
    <w:rsid w:val="008C373B"/>
    <w:rsid w:val="008C37F4"/>
    <w:rsid w:val="008C382E"/>
    <w:rsid w:val="008C39E3"/>
    <w:rsid w:val="008C3A5B"/>
    <w:rsid w:val="008C3B18"/>
    <w:rsid w:val="008C3DFE"/>
    <w:rsid w:val="008C3F11"/>
    <w:rsid w:val="008C4023"/>
    <w:rsid w:val="008C4176"/>
    <w:rsid w:val="008C4220"/>
    <w:rsid w:val="008C42B7"/>
    <w:rsid w:val="008C4422"/>
    <w:rsid w:val="008C45FE"/>
    <w:rsid w:val="008C478D"/>
    <w:rsid w:val="008C4872"/>
    <w:rsid w:val="008C4A07"/>
    <w:rsid w:val="008C4D5E"/>
    <w:rsid w:val="008C4F16"/>
    <w:rsid w:val="008C52A3"/>
    <w:rsid w:val="008C545B"/>
    <w:rsid w:val="008C558C"/>
    <w:rsid w:val="008C56FE"/>
    <w:rsid w:val="008C5858"/>
    <w:rsid w:val="008C58D8"/>
    <w:rsid w:val="008C58E7"/>
    <w:rsid w:val="008C5966"/>
    <w:rsid w:val="008C5AD4"/>
    <w:rsid w:val="008C5DAE"/>
    <w:rsid w:val="008C5FB3"/>
    <w:rsid w:val="008C616A"/>
    <w:rsid w:val="008C6320"/>
    <w:rsid w:val="008C6400"/>
    <w:rsid w:val="008C6458"/>
    <w:rsid w:val="008C66E9"/>
    <w:rsid w:val="008C68F9"/>
    <w:rsid w:val="008C696C"/>
    <w:rsid w:val="008C6A98"/>
    <w:rsid w:val="008C6ACB"/>
    <w:rsid w:val="008C6BC2"/>
    <w:rsid w:val="008C6DD6"/>
    <w:rsid w:val="008C6EBC"/>
    <w:rsid w:val="008C71AF"/>
    <w:rsid w:val="008C71DF"/>
    <w:rsid w:val="008C741F"/>
    <w:rsid w:val="008C76FA"/>
    <w:rsid w:val="008C7705"/>
    <w:rsid w:val="008C7838"/>
    <w:rsid w:val="008C7987"/>
    <w:rsid w:val="008C798C"/>
    <w:rsid w:val="008C7AE4"/>
    <w:rsid w:val="008C7B9F"/>
    <w:rsid w:val="008C7C75"/>
    <w:rsid w:val="008C7C7E"/>
    <w:rsid w:val="008C7C8E"/>
    <w:rsid w:val="008C7CD0"/>
    <w:rsid w:val="008C7D17"/>
    <w:rsid w:val="008C7D51"/>
    <w:rsid w:val="008C7E63"/>
    <w:rsid w:val="008C7EB4"/>
    <w:rsid w:val="008C7F2C"/>
    <w:rsid w:val="008D00FD"/>
    <w:rsid w:val="008D0163"/>
    <w:rsid w:val="008D0291"/>
    <w:rsid w:val="008D031F"/>
    <w:rsid w:val="008D05D1"/>
    <w:rsid w:val="008D07F8"/>
    <w:rsid w:val="008D0830"/>
    <w:rsid w:val="008D094D"/>
    <w:rsid w:val="008D0AC1"/>
    <w:rsid w:val="008D0B44"/>
    <w:rsid w:val="008D0BA6"/>
    <w:rsid w:val="008D0C03"/>
    <w:rsid w:val="008D0E06"/>
    <w:rsid w:val="008D0E1B"/>
    <w:rsid w:val="008D0E63"/>
    <w:rsid w:val="008D104D"/>
    <w:rsid w:val="008D1285"/>
    <w:rsid w:val="008D1494"/>
    <w:rsid w:val="008D15C9"/>
    <w:rsid w:val="008D17E5"/>
    <w:rsid w:val="008D17FE"/>
    <w:rsid w:val="008D1934"/>
    <w:rsid w:val="008D1973"/>
    <w:rsid w:val="008D1BF4"/>
    <w:rsid w:val="008D1CBF"/>
    <w:rsid w:val="008D1F41"/>
    <w:rsid w:val="008D1FA2"/>
    <w:rsid w:val="008D1FE7"/>
    <w:rsid w:val="008D1FF1"/>
    <w:rsid w:val="008D2008"/>
    <w:rsid w:val="008D219E"/>
    <w:rsid w:val="008D21D5"/>
    <w:rsid w:val="008D2395"/>
    <w:rsid w:val="008D239A"/>
    <w:rsid w:val="008D23E2"/>
    <w:rsid w:val="008D2415"/>
    <w:rsid w:val="008D251B"/>
    <w:rsid w:val="008D2696"/>
    <w:rsid w:val="008D2816"/>
    <w:rsid w:val="008D29DE"/>
    <w:rsid w:val="008D2C12"/>
    <w:rsid w:val="008D3264"/>
    <w:rsid w:val="008D327C"/>
    <w:rsid w:val="008D3488"/>
    <w:rsid w:val="008D35AC"/>
    <w:rsid w:val="008D3661"/>
    <w:rsid w:val="008D36C6"/>
    <w:rsid w:val="008D3731"/>
    <w:rsid w:val="008D387D"/>
    <w:rsid w:val="008D38C0"/>
    <w:rsid w:val="008D3915"/>
    <w:rsid w:val="008D3F89"/>
    <w:rsid w:val="008D41A3"/>
    <w:rsid w:val="008D41C5"/>
    <w:rsid w:val="008D41DB"/>
    <w:rsid w:val="008D42ED"/>
    <w:rsid w:val="008D43D9"/>
    <w:rsid w:val="008D44A1"/>
    <w:rsid w:val="008D4657"/>
    <w:rsid w:val="008D470B"/>
    <w:rsid w:val="008D475D"/>
    <w:rsid w:val="008D481E"/>
    <w:rsid w:val="008D4848"/>
    <w:rsid w:val="008D4933"/>
    <w:rsid w:val="008D4989"/>
    <w:rsid w:val="008D4B6F"/>
    <w:rsid w:val="008D4E35"/>
    <w:rsid w:val="008D4F8A"/>
    <w:rsid w:val="008D53C3"/>
    <w:rsid w:val="008D55B3"/>
    <w:rsid w:val="008D5763"/>
    <w:rsid w:val="008D57BE"/>
    <w:rsid w:val="008D57EF"/>
    <w:rsid w:val="008D59B1"/>
    <w:rsid w:val="008D5B15"/>
    <w:rsid w:val="008D5B92"/>
    <w:rsid w:val="008D5CFE"/>
    <w:rsid w:val="008D5E97"/>
    <w:rsid w:val="008D5F0F"/>
    <w:rsid w:val="008D6027"/>
    <w:rsid w:val="008D60B5"/>
    <w:rsid w:val="008D6289"/>
    <w:rsid w:val="008D6300"/>
    <w:rsid w:val="008D6346"/>
    <w:rsid w:val="008D6373"/>
    <w:rsid w:val="008D63C0"/>
    <w:rsid w:val="008D6709"/>
    <w:rsid w:val="008D6730"/>
    <w:rsid w:val="008D677D"/>
    <w:rsid w:val="008D678D"/>
    <w:rsid w:val="008D6939"/>
    <w:rsid w:val="008D6E42"/>
    <w:rsid w:val="008D6E8E"/>
    <w:rsid w:val="008D71BB"/>
    <w:rsid w:val="008D72EA"/>
    <w:rsid w:val="008D7379"/>
    <w:rsid w:val="008D73E9"/>
    <w:rsid w:val="008D754D"/>
    <w:rsid w:val="008D758D"/>
    <w:rsid w:val="008D75A2"/>
    <w:rsid w:val="008D75A4"/>
    <w:rsid w:val="008D773A"/>
    <w:rsid w:val="008D77CC"/>
    <w:rsid w:val="008D77F3"/>
    <w:rsid w:val="008D7805"/>
    <w:rsid w:val="008D7819"/>
    <w:rsid w:val="008D7854"/>
    <w:rsid w:val="008D7A4D"/>
    <w:rsid w:val="008D7A87"/>
    <w:rsid w:val="008D7C56"/>
    <w:rsid w:val="008D7ED2"/>
    <w:rsid w:val="008E0068"/>
    <w:rsid w:val="008E010C"/>
    <w:rsid w:val="008E019A"/>
    <w:rsid w:val="008E0A02"/>
    <w:rsid w:val="008E0B5E"/>
    <w:rsid w:val="008E0DFA"/>
    <w:rsid w:val="008E0FB7"/>
    <w:rsid w:val="008E0FE5"/>
    <w:rsid w:val="008E0FFA"/>
    <w:rsid w:val="008E1027"/>
    <w:rsid w:val="008E10FE"/>
    <w:rsid w:val="008E1164"/>
    <w:rsid w:val="008E1211"/>
    <w:rsid w:val="008E1220"/>
    <w:rsid w:val="008E14EB"/>
    <w:rsid w:val="008E175B"/>
    <w:rsid w:val="008E18C5"/>
    <w:rsid w:val="008E18CB"/>
    <w:rsid w:val="008E1A3B"/>
    <w:rsid w:val="008E1AD4"/>
    <w:rsid w:val="008E2009"/>
    <w:rsid w:val="008E2083"/>
    <w:rsid w:val="008E20D3"/>
    <w:rsid w:val="008E261A"/>
    <w:rsid w:val="008E2673"/>
    <w:rsid w:val="008E26A2"/>
    <w:rsid w:val="008E26C0"/>
    <w:rsid w:val="008E26D6"/>
    <w:rsid w:val="008E2758"/>
    <w:rsid w:val="008E27A4"/>
    <w:rsid w:val="008E2A13"/>
    <w:rsid w:val="008E2A8C"/>
    <w:rsid w:val="008E2E94"/>
    <w:rsid w:val="008E2EC8"/>
    <w:rsid w:val="008E3186"/>
    <w:rsid w:val="008E318F"/>
    <w:rsid w:val="008E335F"/>
    <w:rsid w:val="008E34A6"/>
    <w:rsid w:val="008E362F"/>
    <w:rsid w:val="008E3632"/>
    <w:rsid w:val="008E3811"/>
    <w:rsid w:val="008E381E"/>
    <w:rsid w:val="008E3841"/>
    <w:rsid w:val="008E38A7"/>
    <w:rsid w:val="008E3BB8"/>
    <w:rsid w:val="008E3BEB"/>
    <w:rsid w:val="008E3C27"/>
    <w:rsid w:val="008E3D93"/>
    <w:rsid w:val="008E3E20"/>
    <w:rsid w:val="008E40A0"/>
    <w:rsid w:val="008E41CD"/>
    <w:rsid w:val="008E4353"/>
    <w:rsid w:val="008E457F"/>
    <w:rsid w:val="008E461B"/>
    <w:rsid w:val="008E463D"/>
    <w:rsid w:val="008E46EB"/>
    <w:rsid w:val="008E48DF"/>
    <w:rsid w:val="008E496C"/>
    <w:rsid w:val="008E4B6E"/>
    <w:rsid w:val="008E4C31"/>
    <w:rsid w:val="008E4E55"/>
    <w:rsid w:val="008E50DE"/>
    <w:rsid w:val="008E515E"/>
    <w:rsid w:val="008E51C1"/>
    <w:rsid w:val="008E523A"/>
    <w:rsid w:val="008E5240"/>
    <w:rsid w:val="008E524B"/>
    <w:rsid w:val="008E526A"/>
    <w:rsid w:val="008E53A2"/>
    <w:rsid w:val="008E572B"/>
    <w:rsid w:val="008E5B09"/>
    <w:rsid w:val="008E5B1F"/>
    <w:rsid w:val="008E5CA8"/>
    <w:rsid w:val="008E5D87"/>
    <w:rsid w:val="008E5D8E"/>
    <w:rsid w:val="008E5DEB"/>
    <w:rsid w:val="008E5DED"/>
    <w:rsid w:val="008E5E1A"/>
    <w:rsid w:val="008E6207"/>
    <w:rsid w:val="008E626D"/>
    <w:rsid w:val="008E6537"/>
    <w:rsid w:val="008E6A3A"/>
    <w:rsid w:val="008E6A6C"/>
    <w:rsid w:val="008E6AD1"/>
    <w:rsid w:val="008E6B98"/>
    <w:rsid w:val="008E6D0C"/>
    <w:rsid w:val="008E6D57"/>
    <w:rsid w:val="008E6E18"/>
    <w:rsid w:val="008E6EAF"/>
    <w:rsid w:val="008E6EED"/>
    <w:rsid w:val="008E6F96"/>
    <w:rsid w:val="008E6FB1"/>
    <w:rsid w:val="008E7093"/>
    <w:rsid w:val="008E70FB"/>
    <w:rsid w:val="008E713E"/>
    <w:rsid w:val="008E71B7"/>
    <w:rsid w:val="008E73A0"/>
    <w:rsid w:val="008E76EE"/>
    <w:rsid w:val="008E7945"/>
    <w:rsid w:val="008E7A4F"/>
    <w:rsid w:val="008E7B87"/>
    <w:rsid w:val="008E7C85"/>
    <w:rsid w:val="008E7ED9"/>
    <w:rsid w:val="008E7F1D"/>
    <w:rsid w:val="008F019E"/>
    <w:rsid w:val="008F02DE"/>
    <w:rsid w:val="008F02F6"/>
    <w:rsid w:val="008F0392"/>
    <w:rsid w:val="008F0A94"/>
    <w:rsid w:val="008F0C3A"/>
    <w:rsid w:val="008F0DCC"/>
    <w:rsid w:val="008F0E40"/>
    <w:rsid w:val="008F0F16"/>
    <w:rsid w:val="008F10AE"/>
    <w:rsid w:val="008F10E4"/>
    <w:rsid w:val="008F14E4"/>
    <w:rsid w:val="008F14FB"/>
    <w:rsid w:val="008F152E"/>
    <w:rsid w:val="008F1B85"/>
    <w:rsid w:val="008F1F7C"/>
    <w:rsid w:val="008F1FDA"/>
    <w:rsid w:val="008F1FEF"/>
    <w:rsid w:val="008F209E"/>
    <w:rsid w:val="008F21F7"/>
    <w:rsid w:val="008F22E3"/>
    <w:rsid w:val="008F2390"/>
    <w:rsid w:val="008F245F"/>
    <w:rsid w:val="008F2617"/>
    <w:rsid w:val="008F2664"/>
    <w:rsid w:val="008F266B"/>
    <w:rsid w:val="008F2690"/>
    <w:rsid w:val="008F28D1"/>
    <w:rsid w:val="008F2915"/>
    <w:rsid w:val="008F29B8"/>
    <w:rsid w:val="008F29CE"/>
    <w:rsid w:val="008F2A44"/>
    <w:rsid w:val="008F2B49"/>
    <w:rsid w:val="008F2BCB"/>
    <w:rsid w:val="008F2D0F"/>
    <w:rsid w:val="008F2F9B"/>
    <w:rsid w:val="008F34CC"/>
    <w:rsid w:val="008F36E0"/>
    <w:rsid w:val="008F37F9"/>
    <w:rsid w:val="008F396D"/>
    <w:rsid w:val="008F3A42"/>
    <w:rsid w:val="008F3A63"/>
    <w:rsid w:val="008F3AAB"/>
    <w:rsid w:val="008F3AB0"/>
    <w:rsid w:val="008F3BFB"/>
    <w:rsid w:val="008F3C1B"/>
    <w:rsid w:val="008F3C87"/>
    <w:rsid w:val="008F4011"/>
    <w:rsid w:val="008F402E"/>
    <w:rsid w:val="008F4267"/>
    <w:rsid w:val="008F4649"/>
    <w:rsid w:val="008F4685"/>
    <w:rsid w:val="008F4859"/>
    <w:rsid w:val="008F48CF"/>
    <w:rsid w:val="008F48D8"/>
    <w:rsid w:val="008F48EA"/>
    <w:rsid w:val="008F4993"/>
    <w:rsid w:val="008F4CE5"/>
    <w:rsid w:val="008F4D5C"/>
    <w:rsid w:val="008F4DB6"/>
    <w:rsid w:val="008F4E86"/>
    <w:rsid w:val="008F4FDD"/>
    <w:rsid w:val="008F503D"/>
    <w:rsid w:val="008F504E"/>
    <w:rsid w:val="008F51FF"/>
    <w:rsid w:val="008F536B"/>
    <w:rsid w:val="008F5482"/>
    <w:rsid w:val="008F548C"/>
    <w:rsid w:val="008F5495"/>
    <w:rsid w:val="008F568D"/>
    <w:rsid w:val="008F57E3"/>
    <w:rsid w:val="008F5B68"/>
    <w:rsid w:val="008F5C66"/>
    <w:rsid w:val="008F5D72"/>
    <w:rsid w:val="008F5EA6"/>
    <w:rsid w:val="008F5F2B"/>
    <w:rsid w:val="008F5F6D"/>
    <w:rsid w:val="008F5FF4"/>
    <w:rsid w:val="008F5FFF"/>
    <w:rsid w:val="008F60D5"/>
    <w:rsid w:val="008F635E"/>
    <w:rsid w:val="008F63DF"/>
    <w:rsid w:val="008F65B9"/>
    <w:rsid w:val="008F6639"/>
    <w:rsid w:val="008F66FE"/>
    <w:rsid w:val="008F6899"/>
    <w:rsid w:val="008F6BF1"/>
    <w:rsid w:val="008F6D90"/>
    <w:rsid w:val="008F6DB2"/>
    <w:rsid w:val="008F6E82"/>
    <w:rsid w:val="008F6E87"/>
    <w:rsid w:val="008F6E8C"/>
    <w:rsid w:val="008F6FBB"/>
    <w:rsid w:val="008F6FF7"/>
    <w:rsid w:val="008F700F"/>
    <w:rsid w:val="008F73FB"/>
    <w:rsid w:val="008F7955"/>
    <w:rsid w:val="008F79AC"/>
    <w:rsid w:val="008F7AD2"/>
    <w:rsid w:val="008F7B01"/>
    <w:rsid w:val="008F7B88"/>
    <w:rsid w:val="008F7C90"/>
    <w:rsid w:val="008F7CBF"/>
    <w:rsid w:val="008F7F8D"/>
    <w:rsid w:val="008F95B9"/>
    <w:rsid w:val="0090019C"/>
    <w:rsid w:val="009001FB"/>
    <w:rsid w:val="00900658"/>
    <w:rsid w:val="0090083C"/>
    <w:rsid w:val="00900879"/>
    <w:rsid w:val="009008CB"/>
    <w:rsid w:val="00900C9F"/>
    <w:rsid w:val="00900F64"/>
    <w:rsid w:val="00900F6C"/>
    <w:rsid w:val="00901133"/>
    <w:rsid w:val="009013EA"/>
    <w:rsid w:val="009014B9"/>
    <w:rsid w:val="009015F1"/>
    <w:rsid w:val="009015F3"/>
    <w:rsid w:val="00901606"/>
    <w:rsid w:val="00901771"/>
    <w:rsid w:val="009017AC"/>
    <w:rsid w:val="00901822"/>
    <w:rsid w:val="009018B9"/>
    <w:rsid w:val="00901CC4"/>
    <w:rsid w:val="00901E7B"/>
    <w:rsid w:val="009020EE"/>
    <w:rsid w:val="0090216F"/>
    <w:rsid w:val="009021F2"/>
    <w:rsid w:val="009022C3"/>
    <w:rsid w:val="00902301"/>
    <w:rsid w:val="009023B7"/>
    <w:rsid w:val="0090241B"/>
    <w:rsid w:val="0090281E"/>
    <w:rsid w:val="0090298D"/>
    <w:rsid w:val="00902A26"/>
    <w:rsid w:val="00902C1E"/>
    <w:rsid w:val="00902F7C"/>
    <w:rsid w:val="009031C0"/>
    <w:rsid w:val="00903347"/>
    <w:rsid w:val="0090352D"/>
    <w:rsid w:val="00903563"/>
    <w:rsid w:val="0090377A"/>
    <w:rsid w:val="009037C7"/>
    <w:rsid w:val="00903B74"/>
    <w:rsid w:val="00903CC1"/>
    <w:rsid w:val="00903ED7"/>
    <w:rsid w:val="00903FE0"/>
    <w:rsid w:val="0090405A"/>
    <w:rsid w:val="0090432D"/>
    <w:rsid w:val="00904343"/>
    <w:rsid w:val="00904470"/>
    <w:rsid w:val="00904532"/>
    <w:rsid w:val="00904581"/>
    <w:rsid w:val="00904631"/>
    <w:rsid w:val="00904686"/>
    <w:rsid w:val="009046D8"/>
    <w:rsid w:val="00904810"/>
    <w:rsid w:val="0090481A"/>
    <w:rsid w:val="0090483E"/>
    <w:rsid w:val="00904918"/>
    <w:rsid w:val="009049BC"/>
    <w:rsid w:val="00904A44"/>
    <w:rsid w:val="00904A51"/>
    <w:rsid w:val="00904B01"/>
    <w:rsid w:val="00904B39"/>
    <w:rsid w:val="00904DF3"/>
    <w:rsid w:val="00904FC8"/>
    <w:rsid w:val="00905248"/>
    <w:rsid w:val="00905305"/>
    <w:rsid w:val="0090549C"/>
    <w:rsid w:val="0090553A"/>
    <w:rsid w:val="009055DB"/>
    <w:rsid w:val="00905723"/>
    <w:rsid w:val="00905A9F"/>
    <w:rsid w:val="00905AEE"/>
    <w:rsid w:val="00905BC9"/>
    <w:rsid w:val="00906048"/>
    <w:rsid w:val="0090609B"/>
    <w:rsid w:val="00906251"/>
    <w:rsid w:val="009062C6"/>
    <w:rsid w:val="0090646B"/>
    <w:rsid w:val="009064CF"/>
    <w:rsid w:val="0090653D"/>
    <w:rsid w:val="00906582"/>
    <w:rsid w:val="009065FF"/>
    <w:rsid w:val="00906644"/>
    <w:rsid w:val="0090682F"/>
    <w:rsid w:val="00906905"/>
    <w:rsid w:val="00906A79"/>
    <w:rsid w:val="00906B50"/>
    <w:rsid w:val="00906C9E"/>
    <w:rsid w:val="00907230"/>
    <w:rsid w:val="0090732F"/>
    <w:rsid w:val="00907478"/>
    <w:rsid w:val="009074E8"/>
    <w:rsid w:val="009075DE"/>
    <w:rsid w:val="009076CD"/>
    <w:rsid w:val="009076FA"/>
    <w:rsid w:val="00907859"/>
    <w:rsid w:val="00907938"/>
    <w:rsid w:val="00907AAD"/>
    <w:rsid w:val="00907AD9"/>
    <w:rsid w:val="00907E4B"/>
    <w:rsid w:val="00907F87"/>
    <w:rsid w:val="00907FA6"/>
    <w:rsid w:val="00910038"/>
    <w:rsid w:val="009100D3"/>
    <w:rsid w:val="0091010C"/>
    <w:rsid w:val="009101B1"/>
    <w:rsid w:val="009101EE"/>
    <w:rsid w:val="009102CC"/>
    <w:rsid w:val="009102F4"/>
    <w:rsid w:val="00910351"/>
    <w:rsid w:val="00910392"/>
    <w:rsid w:val="00910472"/>
    <w:rsid w:val="009104AB"/>
    <w:rsid w:val="0091069B"/>
    <w:rsid w:val="009106FA"/>
    <w:rsid w:val="00910875"/>
    <w:rsid w:val="0091088F"/>
    <w:rsid w:val="00910911"/>
    <w:rsid w:val="00910AB9"/>
    <w:rsid w:val="00910C45"/>
    <w:rsid w:val="00910C4F"/>
    <w:rsid w:val="0091114C"/>
    <w:rsid w:val="00911172"/>
    <w:rsid w:val="009111FE"/>
    <w:rsid w:val="0091126C"/>
    <w:rsid w:val="0091142C"/>
    <w:rsid w:val="009114C0"/>
    <w:rsid w:val="009114E5"/>
    <w:rsid w:val="0091150D"/>
    <w:rsid w:val="00911590"/>
    <w:rsid w:val="009115FB"/>
    <w:rsid w:val="009118F9"/>
    <w:rsid w:val="00911902"/>
    <w:rsid w:val="0091197F"/>
    <w:rsid w:val="00911A88"/>
    <w:rsid w:val="0091204C"/>
    <w:rsid w:val="00912103"/>
    <w:rsid w:val="00912151"/>
    <w:rsid w:val="00912417"/>
    <w:rsid w:val="009125FD"/>
    <w:rsid w:val="0091260C"/>
    <w:rsid w:val="0091270A"/>
    <w:rsid w:val="00912755"/>
    <w:rsid w:val="00912756"/>
    <w:rsid w:val="0091279D"/>
    <w:rsid w:val="009128DA"/>
    <w:rsid w:val="009129C3"/>
    <w:rsid w:val="009129CE"/>
    <w:rsid w:val="00912AB6"/>
    <w:rsid w:val="00912B3B"/>
    <w:rsid w:val="00912CD5"/>
    <w:rsid w:val="00912DB8"/>
    <w:rsid w:val="00912EFC"/>
    <w:rsid w:val="00913105"/>
    <w:rsid w:val="0091382E"/>
    <w:rsid w:val="00913BFD"/>
    <w:rsid w:val="00913C18"/>
    <w:rsid w:val="00913C56"/>
    <w:rsid w:val="00913ECF"/>
    <w:rsid w:val="00913F91"/>
    <w:rsid w:val="00913FB4"/>
    <w:rsid w:val="00913FDE"/>
    <w:rsid w:val="0091401F"/>
    <w:rsid w:val="009140CA"/>
    <w:rsid w:val="009141B5"/>
    <w:rsid w:val="00914311"/>
    <w:rsid w:val="00914336"/>
    <w:rsid w:val="00914344"/>
    <w:rsid w:val="0091443A"/>
    <w:rsid w:val="0091451A"/>
    <w:rsid w:val="00914711"/>
    <w:rsid w:val="009147CB"/>
    <w:rsid w:val="009147DB"/>
    <w:rsid w:val="009147E7"/>
    <w:rsid w:val="0091484D"/>
    <w:rsid w:val="0091484E"/>
    <w:rsid w:val="00914A75"/>
    <w:rsid w:val="00914CD0"/>
    <w:rsid w:val="00914F18"/>
    <w:rsid w:val="00914F7C"/>
    <w:rsid w:val="0091519F"/>
    <w:rsid w:val="00915506"/>
    <w:rsid w:val="009155E3"/>
    <w:rsid w:val="0091561B"/>
    <w:rsid w:val="0091569F"/>
    <w:rsid w:val="009156C8"/>
    <w:rsid w:val="00915779"/>
    <w:rsid w:val="009157D9"/>
    <w:rsid w:val="00915847"/>
    <w:rsid w:val="00915A60"/>
    <w:rsid w:val="00915CA3"/>
    <w:rsid w:val="00915CFE"/>
    <w:rsid w:val="00915DB1"/>
    <w:rsid w:val="00915F1D"/>
    <w:rsid w:val="00915F80"/>
    <w:rsid w:val="00915FCB"/>
    <w:rsid w:val="00916252"/>
    <w:rsid w:val="0091627B"/>
    <w:rsid w:val="009162A4"/>
    <w:rsid w:val="00916333"/>
    <w:rsid w:val="00916550"/>
    <w:rsid w:val="009165FF"/>
    <w:rsid w:val="009166C5"/>
    <w:rsid w:val="00916816"/>
    <w:rsid w:val="009168E0"/>
    <w:rsid w:val="00916933"/>
    <w:rsid w:val="00916B43"/>
    <w:rsid w:val="00916B64"/>
    <w:rsid w:val="00916C0A"/>
    <w:rsid w:val="00916D42"/>
    <w:rsid w:val="00916E53"/>
    <w:rsid w:val="00916E75"/>
    <w:rsid w:val="00916F23"/>
    <w:rsid w:val="0091704A"/>
    <w:rsid w:val="009170E2"/>
    <w:rsid w:val="009171B7"/>
    <w:rsid w:val="0091729B"/>
    <w:rsid w:val="009174AB"/>
    <w:rsid w:val="009176A2"/>
    <w:rsid w:val="009177F4"/>
    <w:rsid w:val="00917988"/>
    <w:rsid w:val="009179D1"/>
    <w:rsid w:val="009179EC"/>
    <w:rsid w:val="00917B05"/>
    <w:rsid w:val="00917B4D"/>
    <w:rsid w:val="00917B90"/>
    <w:rsid w:val="00917BBC"/>
    <w:rsid w:val="00917DB5"/>
    <w:rsid w:val="0091D47E"/>
    <w:rsid w:val="0092039A"/>
    <w:rsid w:val="009203FB"/>
    <w:rsid w:val="0092041D"/>
    <w:rsid w:val="009204F8"/>
    <w:rsid w:val="00920519"/>
    <w:rsid w:val="0092054C"/>
    <w:rsid w:val="00920637"/>
    <w:rsid w:val="00920888"/>
    <w:rsid w:val="00920A03"/>
    <w:rsid w:val="00920C54"/>
    <w:rsid w:val="00920D34"/>
    <w:rsid w:val="00920D83"/>
    <w:rsid w:val="00920DA1"/>
    <w:rsid w:val="00921307"/>
    <w:rsid w:val="00921336"/>
    <w:rsid w:val="00921346"/>
    <w:rsid w:val="009215AE"/>
    <w:rsid w:val="009215F3"/>
    <w:rsid w:val="0092197F"/>
    <w:rsid w:val="009219C7"/>
    <w:rsid w:val="00921A66"/>
    <w:rsid w:val="00921C35"/>
    <w:rsid w:val="00922085"/>
    <w:rsid w:val="0092212B"/>
    <w:rsid w:val="0092220F"/>
    <w:rsid w:val="0092249A"/>
    <w:rsid w:val="00922684"/>
    <w:rsid w:val="009226CE"/>
    <w:rsid w:val="00922739"/>
    <w:rsid w:val="00922A38"/>
    <w:rsid w:val="00922C57"/>
    <w:rsid w:val="00922DD9"/>
    <w:rsid w:val="00923392"/>
    <w:rsid w:val="00923786"/>
    <w:rsid w:val="0092385D"/>
    <w:rsid w:val="00923899"/>
    <w:rsid w:val="00923F91"/>
    <w:rsid w:val="009240EA"/>
    <w:rsid w:val="009241DD"/>
    <w:rsid w:val="0092422A"/>
    <w:rsid w:val="00924276"/>
    <w:rsid w:val="00924504"/>
    <w:rsid w:val="0092464C"/>
    <w:rsid w:val="0092469C"/>
    <w:rsid w:val="009246E7"/>
    <w:rsid w:val="0092478F"/>
    <w:rsid w:val="009247CD"/>
    <w:rsid w:val="009249C6"/>
    <w:rsid w:val="00924A3C"/>
    <w:rsid w:val="00924B71"/>
    <w:rsid w:val="00924C54"/>
    <w:rsid w:val="00924C92"/>
    <w:rsid w:val="00924D91"/>
    <w:rsid w:val="00924E19"/>
    <w:rsid w:val="00924F41"/>
    <w:rsid w:val="00925100"/>
    <w:rsid w:val="00925157"/>
    <w:rsid w:val="0092526E"/>
    <w:rsid w:val="009252DB"/>
    <w:rsid w:val="00925455"/>
    <w:rsid w:val="00925623"/>
    <w:rsid w:val="009258FA"/>
    <w:rsid w:val="00925904"/>
    <w:rsid w:val="00925940"/>
    <w:rsid w:val="0092596C"/>
    <w:rsid w:val="00925B7B"/>
    <w:rsid w:val="00925FB3"/>
    <w:rsid w:val="00925FEE"/>
    <w:rsid w:val="009261C8"/>
    <w:rsid w:val="00926539"/>
    <w:rsid w:val="00926679"/>
    <w:rsid w:val="0092670C"/>
    <w:rsid w:val="009268E2"/>
    <w:rsid w:val="00926A22"/>
    <w:rsid w:val="00926B46"/>
    <w:rsid w:val="00926BA0"/>
    <w:rsid w:val="00926BDF"/>
    <w:rsid w:val="00926E86"/>
    <w:rsid w:val="009270BF"/>
    <w:rsid w:val="00927118"/>
    <w:rsid w:val="009271E2"/>
    <w:rsid w:val="009271F4"/>
    <w:rsid w:val="009273DB"/>
    <w:rsid w:val="0092759D"/>
    <w:rsid w:val="0092762D"/>
    <w:rsid w:val="00927777"/>
    <w:rsid w:val="00927969"/>
    <w:rsid w:val="009279DF"/>
    <w:rsid w:val="009279FD"/>
    <w:rsid w:val="00927A39"/>
    <w:rsid w:val="00927BD5"/>
    <w:rsid w:val="00927E96"/>
    <w:rsid w:val="00927F59"/>
    <w:rsid w:val="0093005E"/>
    <w:rsid w:val="009300F1"/>
    <w:rsid w:val="0093011C"/>
    <w:rsid w:val="009301C8"/>
    <w:rsid w:val="009301FD"/>
    <w:rsid w:val="009303AF"/>
    <w:rsid w:val="00930626"/>
    <w:rsid w:val="00930777"/>
    <w:rsid w:val="00930890"/>
    <w:rsid w:val="009308CB"/>
    <w:rsid w:val="00930D6A"/>
    <w:rsid w:val="00931034"/>
    <w:rsid w:val="0093133F"/>
    <w:rsid w:val="009316BB"/>
    <w:rsid w:val="009319F7"/>
    <w:rsid w:val="00931DEA"/>
    <w:rsid w:val="00931E1A"/>
    <w:rsid w:val="00931E81"/>
    <w:rsid w:val="0093202C"/>
    <w:rsid w:val="0093218F"/>
    <w:rsid w:val="00932253"/>
    <w:rsid w:val="009322A5"/>
    <w:rsid w:val="00932435"/>
    <w:rsid w:val="0093255C"/>
    <w:rsid w:val="009327B1"/>
    <w:rsid w:val="00932A83"/>
    <w:rsid w:val="00932A86"/>
    <w:rsid w:val="00932BF8"/>
    <w:rsid w:val="00932EE6"/>
    <w:rsid w:val="00932F06"/>
    <w:rsid w:val="00932FA0"/>
    <w:rsid w:val="00932FFF"/>
    <w:rsid w:val="009331CD"/>
    <w:rsid w:val="009331FB"/>
    <w:rsid w:val="00933211"/>
    <w:rsid w:val="009333CE"/>
    <w:rsid w:val="00933516"/>
    <w:rsid w:val="00933581"/>
    <w:rsid w:val="00933619"/>
    <w:rsid w:val="0093374E"/>
    <w:rsid w:val="00933827"/>
    <w:rsid w:val="00933A61"/>
    <w:rsid w:val="00933B12"/>
    <w:rsid w:val="00933CBF"/>
    <w:rsid w:val="00933CD2"/>
    <w:rsid w:val="00933E48"/>
    <w:rsid w:val="00933E58"/>
    <w:rsid w:val="00933F77"/>
    <w:rsid w:val="0093420C"/>
    <w:rsid w:val="00934378"/>
    <w:rsid w:val="009343B1"/>
    <w:rsid w:val="009345E3"/>
    <w:rsid w:val="009345ED"/>
    <w:rsid w:val="00934776"/>
    <w:rsid w:val="009347C2"/>
    <w:rsid w:val="0093486C"/>
    <w:rsid w:val="009348DB"/>
    <w:rsid w:val="00934973"/>
    <w:rsid w:val="00934AA6"/>
    <w:rsid w:val="00934AAE"/>
    <w:rsid w:val="00934B2F"/>
    <w:rsid w:val="00934D3C"/>
    <w:rsid w:val="00934EC4"/>
    <w:rsid w:val="009350FF"/>
    <w:rsid w:val="00935296"/>
    <w:rsid w:val="009353C9"/>
    <w:rsid w:val="009353CC"/>
    <w:rsid w:val="0093541A"/>
    <w:rsid w:val="00935483"/>
    <w:rsid w:val="009354C4"/>
    <w:rsid w:val="009355E4"/>
    <w:rsid w:val="0093568D"/>
    <w:rsid w:val="00935972"/>
    <w:rsid w:val="00935C3C"/>
    <w:rsid w:val="00935CBB"/>
    <w:rsid w:val="00936032"/>
    <w:rsid w:val="0093609A"/>
    <w:rsid w:val="009360FC"/>
    <w:rsid w:val="00936306"/>
    <w:rsid w:val="0093632F"/>
    <w:rsid w:val="009363C0"/>
    <w:rsid w:val="009365A3"/>
    <w:rsid w:val="009366D1"/>
    <w:rsid w:val="00936798"/>
    <w:rsid w:val="00936904"/>
    <w:rsid w:val="0093693F"/>
    <w:rsid w:val="00936A49"/>
    <w:rsid w:val="00937035"/>
    <w:rsid w:val="009370F0"/>
    <w:rsid w:val="0093713F"/>
    <w:rsid w:val="00937269"/>
    <w:rsid w:val="00937330"/>
    <w:rsid w:val="00937334"/>
    <w:rsid w:val="00937438"/>
    <w:rsid w:val="009374DF"/>
    <w:rsid w:val="00937577"/>
    <w:rsid w:val="00937759"/>
    <w:rsid w:val="00937781"/>
    <w:rsid w:val="00937953"/>
    <w:rsid w:val="00937A97"/>
    <w:rsid w:val="00937B44"/>
    <w:rsid w:val="00937CD8"/>
    <w:rsid w:val="00937F30"/>
    <w:rsid w:val="00940034"/>
    <w:rsid w:val="0094016A"/>
    <w:rsid w:val="009401A5"/>
    <w:rsid w:val="009401F0"/>
    <w:rsid w:val="009404A3"/>
    <w:rsid w:val="009407E1"/>
    <w:rsid w:val="00940806"/>
    <w:rsid w:val="00940884"/>
    <w:rsid w:val="00940A06"/>
    <w:rsid w:val="00940AA9"/>
    <w:rsid w:val="00940B2F"/>
    <w:rsid w:val="00940C1B"/>
    <w:rsid w:val="00940C85"/>
    <w:rsid w:val="009410CA"/>
    <w:rsid w:val="00941146"/>
    <w:rsid w:val="0094133C"/>
    <w:rsid w:val="00941388"/>
    <w:rsid w:val="0094181D"/>
    <w:rsid w:val="00941900"/>
    <w:rsid w:val="009419AF"/>
    <w:rsid w:val="00941AAE"/>
    <w:rsid w:val="00941CD9"/>
    <w:rsid w:val="00941D7C"/>
    <w:rsid w:val="00942212"/>
    <w:rsid w:val="0094232E"/>
    <w:rsid w:val="00942436"/>
    <w:rsid w:val="0094246D"/>
    <w:rsid w:val="00942565"/>
    <w:rsid w:val="0094269D"/>
    <w:rsid w:val="00942705"/>
    <w:rsid w:val="0094273B"/>
    <w:rsid w:val="009427BD"/>
    <w:rsid w:val="00942A11"/>
    <w:rsid w:val="00942CF3"/>
    <w:rsid w:val="00942EDA"/>
    <w:rsid w:val="00942FBB"/>
    <w:rsid w:val="00943280"/>
    <w:rsid w:val="00943287"/>
    <w:rsid w:val="009432E8"/>
    <w:rsid w:val="00943333"/>
    <w:rsid w:val="009433BF"/>
    <w:rsid w:val="0094344E"/>
    <w:rsid w:val="0094362A"/>
    <w:rsid w:val="00943747"/>
    <w:rsid w:val="00943959"/>
    <w:rsid w:val="00943A96"/>
    <w:rsid w:val="00943AB9"/>
    <w:rsid w:val="00943B27"/>
    <w:rsid w:val="00943E1B"/>
    <w:rsid w:val="00943E41"/>
    <w:rsid w:val="009440BA"/>
    <w:rsid w:val="009441F7"/>
    <w:rsid w:val="00944677"/>
    <w:rsid w:val="009447C4"/>
    <w:rsid w:val="009447C9"/>
    <w:rsid w:val="00944982"/>
    <w:rsid w:val="00944B74"/>
    <w:rsid w:val="00944BAA"/>
    <w:rsid w:val="00944CFB"/>
    <w:rsid w:val="00944D2A"/>
    <w:rsid w:val="00944E2D"/>
    <w:rsid w:val="00944E58"/>
    <w:rsid w:val="00944FD5"/>
    <w:rsid w:val="009450F6"/>
    <w:rsid w:val="0094510F"/>
    <w:rsid w:val="00945302"/>
    <w:rsid w:val="00945514"/>
    <w:rsid w:val="00945517"/>
    <w:rsid w:val="009455A6"/>
    <w:rsid w:val="009456B7"/>
    <w:rsid w:val="0094572D"/>
    <w:rsid w:val="00945A8B"/>
    <w:rsid w:val="00945B14"/>
    <w:rsid w:val="00945B61"/>
    <w:rsid w:val="00945C49"/>
    <w:rsid w:val="00945E77"/>
    <w:rsid w:val="00945EA2"/>
    <w:rsid w:val="00945F18"/>
    <w:rsid w:val="009460F0"/>
    <w:rsid w:val="00946252"/>
    <w:rsid w:val="00946267"/>
    <w:rsid w:val="009464DC"/>
    <w:rsid w:val="00946631"/>
    <w:rsid w:val="009466B6"/>
    <w:rsid w:val="00946860"/>
    <w:rsid w:val="009468F6"/>
    <w:rsid w:val="009469C9"/>
    <w:rsid w:val="00946AB3"/>
    <w:rsid w:val="00946AEA"/>
    <w:rsid w:val="00946C09"/>
    <w:rsid w:val="00946CC4"/>
    <w:rsid w:val="00946DFC"/>
    <w:rsid w:val="00946E69"/>
    <w:rsid w:val="00946F93"/>
    <w:rsid w:val="00947005"/>
    <w:rsid w:val="00947044"/>
    <w:rsid w:val="00947101"/>
    <w:rsid w:val="0094751F"/>
    <w:rsid w:val="00947588"/>
    <w:rsid w:val="0094758F"/>
    <w:rsid w:val="00947652"/>
    <w:rsid w:val="00947973"/>
    <w:rsid w:val="00947974"/>
    <w:rsid w:val="009479DA"/>
    <w:rsid w:val="00947A92"/>
    <w:rsid w:val="00947AB2"/>
    <w:rsid w:val="00947AD9"/>
    <w:rsid w:val="00950051"/>
    <w:rsid w:val="009500E3"/>
    <w:rsid w:val="00950185"/>
    <w:rsid w:val="00950319"/>
    <w:rsid w:val="0095062D"/>
    <w:rsid w:val="0095067E"/>
    <w:rsid w:val="0095094E"/>
    <w:rsid w:val="00950973"/>
    <w:rsid w:val="009509F0"/>
    <w:rsid w:val="00950AB7"/>
    <w:rsid w:val="00950CAC"/>
    <w:rsid w:val="00950D15"/>
    <w:rsid w:val="00950E8E"/>
    <w:rsid w:val="00950EFA"/>
    <w:rsid w:val="00950F43"/>
    <w:rsid w:val="009510AA"/>
    <w:rsid w:val="00951282"/>
    <w:rsid w:val="00951342"/>
    <w:rsid w:val="00951533"/>
    <w:rsid w:val="00951543"/>
    <w:rsid w:val="0095169C"/>
    <w:rsid w:val="00951757"/>
    <w:rsid w:val="0095185D"/>
    <w:rsid w:val="009518F2"/>
    <w:rsid w:val="00951919"/>
    <w:rsid w:val="0095193B"/>
    <w:rsid w:val="00951AAD"/>
    <w:rsid w:val="00951B11"/>
    <w:rsid w:val="00951B8E"/>
    <w:rsid w:val="00951E48"/>
    <w:rsid w:val="00952180"/>
    <w:rsid w:val="009521AE"/>
    <w:rsid w:val="00952641"/>
    <w:rsid w:val="0095273D"/>
    <w:rsid w:val="00952994"/>
    <w:rsid w:val="00952A6C"/>
    <w:rsid w:val="00952AC1"/>
    <w:rsid w:val="00952BED"/>
    <w:rsid w:val="00952CBB"/>
    <w:rsid w:val="00952DAA"/>
    <w:rsid w:val="00952F48"/>
    <w:rsid w:val="009530E1"/>
    <w:rsid w:val="00953201"/>
    <w:rsid w:val="0095333F"/>
    <w:rsid w:val="00953450"/>
    <w:rsid w:val="009534B1"/>
    <w:rsid w:val="0095376A"/>
    <w:rsid w:val="0095377D"/>
    <w:rsid w:val="00953931"/>
    <w:rsid w:val="00953AAC"/>
    <w:rsid w:val="00953B35"/>
    <w:rsid w:val="00953BAD"/>
    <w:rsid w:val="00953BC8"/>
    <w:rsid w:val="00953C9A"/>
    <w:rsid w:val="00953D25"/>
    <w:rsid w:val="00953D3F"/>
    <w:rsid w:val="00953D95"/>
    <w:rsid w:val="00953EE6"/>
    <w:rsid w:val="00954245"/>
    <w:rsid w:val="009543FC"/>
    <w:rsid w:val="00954690"/>
    <w:rsid w:val="00954924"/>
    <w:rsid w:val="0095497E"/>
    <w:rsid w:val="00954CD0"/>
    <w:rsid w:val="00954DCC"/>
    <w:rsid w:val="00954EF6"/>
    <w:rsid w:val="00954F05"/>
    <w:rsid w:val="00954F6D"/>
    <w:rsid w:val="00954FB6"/>
    <w:rsid w:val="00955102"/>
    <w:rsid w:val="00955108"/>
    <w:rsid w:val="00955152"/>
    <w:rsid w:val="00955327"/>
    <w:rsid w:val="0095533A"/>
    <w:rsid w:val="0095548D"/>
    <w:rsid w:val="009554D1"/>
    <w:rsid w:val="00955543"/>
    <w:rsid w:val="00955632"/>
    <w:rsid w:val="0095576E"/>
    <w:rsid w:val="00955883"/>
    <w:rsid w:val="009558D8"/>
    <w:rsid w:val="00955A4C"/>
    <w:rsid w:val="00955A78"/>
    <w:rsid w:val="00955AD2"/>
    <w:rsid w:val="00955ECC"/>
    <w:rsid w:val="00955EDE"/>
    <w:rsid w:val="00955F9E"/>
    <w:rsid w:val="0095605D"/>
    <w:rsid w:val="009560EF"/>
    <w:rsid w:val="00956180"/>
    <w:rsid w:val="00956210"/>
    <w:rsid w:val="00956229"/>
    <w:rsid w:val="009562D6"/>
    <w:rsid w:val="009563D1"/>
    <w:rsid w:val="0095645E"/>
    <w:rsid w:val="00956651"/>
    <w:rsid w:val="009567BF"/>
    <w:rsid w:val="00956805"/>
    <w:rsid w:val="009568BF"/>
    <w:rsid w:val="00956DC5"/>
    <w:rsid w:val="00956E21"/>
    <w:rsid w:val="00957218"/>
    <w:rsid w:val="0095746E"/>
    <w:rsid w:val="0095759D"/>
    <w:rsid w:val="0095765C"/>
    <w:rsid w:val="009577C7"/>
    <w:rsid w:val="009577C8"/>
    <w:rsid w:val="00957877"/>
    <w:rsid w:val="009578AD"/>
    <w:rsid w:val="0095796B"/>
    <w:rsid w:val="00957A18"/>
    <w:rsid w:val="00957A92"/>
    <w:rsid w:val="00957ABF"/>
    <w:rsid w:val="00957B08"/>
    <w:rsid w:val="00957B83"/>
    <w:rsid w:val="0096013E"/>
    <w:rsid w:val="00960482"/>
    <w:rsid w:val="009604FF"/>
    <w:rsid w:val="009609CA"/>
    <w:rsid w:val="00960A06"/>
    <w:rsid w:val="00960AA0"/>
    <w:rsid w:val="00960B3C"/>
    <w:rsid w:val="00960CCD"/>
    <w:rsid w:val="00960D0F"/>
    <w:rsid w:val="00960D3B"/>
    <w:rsid w:val="00960D7A"/>
    <w:rsid w:val="00960EB6"/>
    <w:rsid w:val="00960EE5"/>
    <w:rsid w:val="0096101A"/>
    <w:rsid w:val="009610EB"/>
    <w:rsid w:val="009611A9"/>
    <w:rsid w:val="009611E6"/>
    <w:rsid w:val="0096122F"/>
    <w:rsid w:val="009614EA"/>
    <w:rsid w:val="009617C0"/>
    <w:rsid w:val="0096180D"/>
    <w:rsid w:val="00961847"/>
    <w:rsid w:val="009618CE"/>
    <w:rsid w:val="00961A24"/>
    <w:rsid w:val="00961A51"/>
    <w:rsid w:val="00961B7E"/>
    <w:rsid w:val="00961C58"/>
    <w:rsid w:val="00961E69"/>
    <w:rsid w:val="00961F39"/>
    <w:rsid w:val="00961FA3"/>
    <w:rsid w:val="009621B0"/>
    <w:rsid w:val="00962397"/>
    <w:rsid w:val="00962A8D"/>
    <w:rsid w:val="00962BED"/>
    <w:rsid w:val="00962C39"/>
    <w:rsid w:val="00962CDA"/>
    <w:rsid w:val="00962D43"/>
    <w:rsid w:val="00962E43"/>
    <w:rsid w:val="00963038"/>
    <w:rsid w:val="00963171"/>
    <w:rsid w:val="009631D5"/>
    <w:rsid w:val="0096329B"/>
    <w:rsid w:val="0096329F"/>
    <w:rsid w:val="009632ED"/>
    <w:rsid w:val="00963370"/>
    <w:rsid w:val="00963418"/>
    <w:rsid w:val="009634BA"/>
    <w:rsid w:val="00963688"/>
    <w:rsid w:val="00963A9F"/>
    <w:rsid w:val="00963AC1"/>
    <w:rsid w:val="00963D8F"/>
    <w:rsid w:val="00963F76"/>
    <w:rsid w:val="009640BF"/>
    <w:rsid w:val="009640E9"/>
    <w:rsid w:val="00964163"/>
    <w:rsid w:val="009642E5"/>
    <w:rsid w:val="009644A0"/>
    <w:rsid w:val="00964656"/>
    <w:rsid w:val="00964676"/>
    <w:rsid w:val="009646FC"/>
    <w:rsid w:val="00964B51"/>
    <w:rsid w:val="00964BBE"/>
    <w:rsid w:val="009653BE"/>
    <w:rsid w:val="0096547A"/>
    <w:rsid w:val="0096554F"/>
    <w:rsid w:val="009657C7"/>
    <w:rsid w:val="0096598A"/>
    <w:rsid w:val="00965B7C"/>
    <w:rsid w:val="00965B94"/>
    <w:rsid w:val="00965CB4"/>
    <w:rsid w:val="00965D36"/>
    <w:rsid w:val="00965DF0"/>
    <w:rsid w:val="00966087"/>
    <w:rsid w:val="009660AC"/>
    <w:rsid w:val="00966104"/>
    <w:rsid w:val="00966213"/>
    <w:rsid w:val="00966222"/>
    <w:rsid w:val="009662EF"/>
    <w:rsid w:val="0096641F"/>
    <w:rsid w:val="00966594"/>
    <w:rsid w:val="00966667"/>
    <w:rsid w:val="00966756"/>
    <w:rsid w:val="00966812"/>
    <w:rsid w:val="00966847"/>
    <w:rsid w:val="009669A4"/>
    <w:rsid w:val="009669FB"/>
    <w:rsid w:val="00966A92"/>
    <w:rsid w:val="00966B98"/>
    <w:rsid w:val="00966C1E"/>
    <w:rsid w:val="00966DDD"/>
    <w:rsid w:val="00966E29"/>
    <w:rsid w:val="00966E54"/>
    <w:rsid w:val="00966E81"/>
    <w:rsid w:val="00966FC1"/>
    <w:rsid w:val="0096707E"/>
    <w:rsid w:val="009673CF"/>
    <w:rsid w:val="009674F0"/>
    <w:rsid w:val="009676E6"/>
    <w:rsid w:val="00967C19"/>
    <w:rsid w:val="00967DB3"/>
    <w:rsid w:val="00967FB2"/>
    <w:rsid w:val="009701EE"/>
    <w:rsid w:val="0097024B"/>
    <w:rsid w:val="00970262"/>
    <w:rsid w:val="00970377"/>
    <w:rsid w:val="0097038F"/>
    <w:rsid w:val="0097039E"/>
    <w:rsid w:val="009703A5"/>
    <w:rsid w:val="00970834"/>
    <w:rsid w:val="009708A9"/>
    <w:rsid w:val="009709AF"/>
    <w:rsid w:val="009709DF"/>
    <w:rsid w:val="00970A33"/>
    <w:rsid w:val="00970AEB"/>
    <w:rsid w:val="00970BDD"/>
    <w:rsid w:val="00970BE2"/>
    <w:rsid w:val="00970C5A"/>
    <w:rsid w:val="00970C81"/>
    <w:rsid w:val="00970CD5"/>
    <w:rsid w:val="00970E37"/>
    <w:rsid w:val="00970F1A"/>
    <w:rsid w:val="0097110E"/>
    <w:rsid w:val="00971119"/>
    <w:rsid w:val="00971188"/>
    <w:rsid w:val="0097132E"/>
    <w:rsid w:val="00971396"/>
    <w:rsid w:val="009713C8"/>
    <w:rsid w:val="00971526"/>
    <w:rsid w:val="009717FC"/>
    <w:rsid w:val="00971992"/>
    <w:rsid w:val="00971A6E"/>
    <w:rsid w:val="00971B92"/>
    <w:rsid w:val="00971EA1"/>
    <w:rsid w:val="00971FDE"/>
    <w:rsid w:val="00972103"/>
    <w:rsid w:val="00972231"/>
    <w:rsid w:val="00972596"/>
    <w:rsid w:val="009725AE"/>
    <w:rsid w:val="0097286C"/>
    <w:rsid w:val="00972A85"/>
    <w:rsid w:val="00972B56"/>
    <w:rsid w:val="00972C6F"/>
    <w:rsid w:val="009730A6"/>
    <w:rsid w:val="009730F5"/>
    <w:rsid w:val="0097319E"/>
    <w:rsid w:val="009731F1"/>
    <w:rsid w:val="009734C1"/>
    <w:rsid w:val="00973506"/>
    <w:rsid w:val="009735F0"/>
    <w:rsid w:val="00973735"/>
    <w:rsid w:val="00973778"/>
    <w:rsid w:val="00973925"/>
    <w:rsid w:val="009739E4"/>
    <w:rsid w:val="00973B1D"/>
    <w:rsid w:val="00973B6B"/>
    <w:rsid w:val="00973B9E"/>
    <w:rsid w:val="00973CBC"/>
    <w:rsid w:val="00973CCD"/>
    <w:rsid w:val="00973E99"/>
    <w:rsid w:val="0097403F"/>
    <w:rsid w:val="009741F9"/>
    <w:rsid w:val="00974325"/>
    <w:rsid w:val="0097442B"/>
    <w:rsid w:val="009744D5"/>
    <w:rsid w:val="009746B2"/>
    <w:rsid w:val="009746BC"/>
    <w:rsid w:val="009746D3"/>
    <w:rsid w:val="00974838"/>
    <w:rsid w:val="0097496E"/>
    <w:rsid w:val="0097498E"/>
    <w:rsid w:val="00974C0C"/>
    <w:rsid w:val="00974C2F"/>
    <w:rsid w:val="00974C89"/>
    <w:rsid w:val="00974E23"/>
    <w:rsid w:val="00974E24"/>
    <w:rsid w:val="00974EB8"/>
    <w:rsid w:val="00974F2D"/>
    <w:rsid w:val="00974F6A"/>
    <w:rsid w:val="0097506D"/>
    <w:rsid w:val="009751CA"/>
    <w:rsid w:val="00975284"/>
    <w:rsid w:val="0097528C"/>
    <w:rsid w:val="0097571A"/>
    <w:rsid w:val="0097587D"/>
    <w:rsid w:val="0097591F"/>
    <w:rsid w:val="00975BBB"/>
    <w:rsid w:val="00975C1C"/>
    <w:rsid w:val="00975C5C"/>
    <w:rsid w:val="00975F8A"/>
    <w:rsid w:val="00975F90"/>
    <w:rsid w:val="00975F97"/>
    <w:rsid w:val="00975FF9"/>
    <w:rsid w:val="00976002"/>
    <w:rsid w:val="0097617D"/>
    <w:rsid w:val="0097623F"/>
    <w:rsid w:val="009763B5"/>
    <w:rsid w:val="00976422"/>
    <w:rsid w:val="00976493"/>
    <w:rsid w:val="00976623"/>
    <w:rsid w:val="00976635"/>
    <w:rsid w:val="00976669"/>
    <w:rsid w:val="00976810"/>
    <w:rsid w:val="0097690B"/>
    <w:rsid w:val="009769AD"/>
    <w:rsid w:val="009769B8"/>
    <w:rsid w:val="00976A56"/>
    <w:rsid w:val="00976C0C"/>
    <w:rsid w:val="00976D6A"/>
    <w:rsid w:val="00976E24"/>
    <w:rsid w:val="0097707F"/>
    <w:rsid w:val="00977512"/>
    <w:rsid w:val="009775B3"/>
    <w:rsid w:val="00977684"/>
    <w:rsid w:val="009776F5"/>
    <w:rsid w:val="00977933"/>
    <w:rsid w:val="00977A5D"/>
    <w:rsid w:val="00977B01"/>
    <w:rsid w:val="00977CB1"/>
    <w:rsid w:val="00977D10"/>
    <w:rsid w:val="00977D72"/>
    <w:rsid w:val="00977E32"/>
    <w:rsid w:val="00977ED6"/>
    <w:rsid w:val="00977F97"/>
    <w:rsid w:val="0098009C"/>
    <w:rsid w:val="009801BB"/>
    <w:rsid w:val="009801CE"/>
    <w:rsid w:val="009801E1"/>
    <w:rsid w:val="009802C4"/>
    <w:rsid w:val="009803B5"/>
    <w:rsid w:val="009803C4"/>
    <w:rsid w:val="00980401"/>
    <w:rsid w:val="00980521"/>
    <w:rsid w:val="0098056B"/>
    <w:rsid w:val="00980601"/>
    <w:rsid w:val="009808E5"/>
    <w:rsid w:val="009809CC"/>
    <w:rsid w:val="00980BDF"/>
    <w:rsid w:val="00980BEB"/>
    <w:rsid w:val="00980C19"/>
    <w:rsid w:val="00980C55"/>
    <w:rsid w:val="00980C8D"/>
    <w:rsid w:val="00981089"/>
    <w:rsid w:val="0098108A"/>
    <w:rsid w:val="009813B2"/>
    <w:rsid w:val="00981500"/>
    <w:rsid w:val="0098150E"/>
    <w:rsid w:val="009815A3"/>
    <w:rsid w:val="009816FB"/>
    <w:rsid w:val="00981940"/>
    <w:rsid w:val="0098195A"/>
    <w:rsid w:val="00981B14"/>
    <w:rsid w:val="00981C4B"/>
    <w:rsid w:val="00981CF9"/>
    <w:rsid w:val="00981E2A"/>
    <w:rsid w:val="00981EA2"/>
    <w:rsid w:val="00981FB0"/>
    <w:rsid w:val="0098203B"/>
    <w:rsid w:val="0098205B"/>
    <w:rsid w:val="009820D7"/>
    <w:rsid w:val="00982317"/>
    <w:rsid w:val="009823FB"/>
    <w:rsid w:val="0098240C"/>
    <w:rsid w:val="00982605"/>
    <w:rsid w:val="0098263F"/>
    <w:rsid w:val="0098276C"/>
    <w:rsid w:val="0098277F"/>
    <w:rsid w:val="009827E1"/>
    <w:rsid w:val="0098288B"/>
    <w:rsid w:val="009828BF"/>
    <w:rsid w:val="009829C5"/>
    <w:rsid w:val="00982A04"/>
    <w:rsid w:val="00982CD4"/>
    <w:rsid w:val="00982D86"/>
    <w:rsid w:val="00983063"/>
    <w:rsid w:val="00983312"/>
    <w:rsid w:val="00983430"/>
    <w:rsid w:val="00983602"/>
    <w:rsid w:val="00983677"/>
    <w:rsid w:val="0098367C"/>
    <w:rsid w:val="00983893"/>
    <w:rsid w:val="00983952"/>
    <w:rsid w:val="0098399F"/>
    <w:rsid w:val="00983A36"/>
    <w:rsid w:val="00983B32"/>
    <w:rsid w:val="00983D7D"/>
    <w:rsid w:val="00983DDC"/>
    <w:rsid w:val="00983E00"/>
    <w:rsid w:val="00983E23"/>
    <w:rsid w:val="00983F28"/>
    <w:rsid w:val="00983FA4"/>
    <w:rsid w:val="00983FCD"/>
    <w:rsid w:val="0098449F"/>
    <w:rsid w:val="00984595"/>
    <w:rsid w:val="009846CA"/>
    <w:rsid w:val="00984799"/>
    <w:rsid w:val="0098483B"/>
    <w:rsid w:val="00984909"/>
    <w:rsid w:val="00984F14"/>
    <w:rsid w:val="00984F27"/>
    <w:rsid w:val="00984FDD"/>
    <w:rsid w:val="009850A3"/>
    <w:rsid w:val="009850EF"/>
    <w:rsid w:val="00985142"/>
    <w:rsid w:val="009853A2"/>
    <w:rsid w:val="009854B3"/>
    <w:rsid w:val="00985556"/>
    <w:rsid w:val="009855E8"/>
    <w:rsid w:val="009857E4"/>
    <w:rsid w:val="00985865"/>
    <w:rsid w:val="00985944"/>
    <w:rsid w:val="00985AA2"/>
    <w:rsid w:val="00985C0F"/>
    <w:rsid w:val="00985C85"/>
    <w:rsid w:val="00985CB1"/>
    <w:rsid w:val="00985DE7"/>
    <w:rsid w:val="00985E55"/>
    <w:rsid w:val="00985FBF"/>
    <w:rsid w:val="009861A4"/>
    <w:rsid w:val="0098633B"/>
    <w:rsid w:val="00986451"/>
    <w:rsid w:val="00986577"/>
    <w:rsid w:val="009865C1"/>
    <w:rsid w:val="00986649"/>
    <w:rsid w:val="0098674D"/>
    <w:rsid w:val="00986815"/>
    <w:rsid w:val="00986853"/>
    <w:rsid w:val="00986B4C"/>
    <w:rsid w:val="00986E39"/>
    <w:rsid w:val="00986F64"/>
    <w:rsid w:val="0098701B"/>
    <w:rsid w:val="0098713F"/>
    <w:rsid w:val="00987173"/>
    <w:rsid w:val="009872BE"/>
    <w:rsid w:val="0098744E"/>
    <w:rsid w:val="00987603"/>
    <w:rsid w:val="0098771D"/>
    <w:rsid w:val="0098771F"/>
    <w:rsid w:val="0098781D"/>
    <w:rsid w:val="00987A26"/>
    <w:rsid w:val="00987AA3"/>
    <w:rsid w:val="00987AD1"/>
    <w:rsid w:val="00987B05"/>
    <w:rsid w:val="00987B22"/>
    <w:rsid w:val="00987C6A"/>
    <w:rsid w:val="00987CFD"/>
    <w:rsid w:val="00990168"/>
    <w:rsid w:val="00990237"/>
    <w:rsid w:val="0099034F"/>
    <w:rsid w:val="009904AA"/>
    <w:rsid w:val="0099080C"/>
    <w:rsid w:val="0099084E"/>
    <w:rsid w:val="00990881"/>
    <w:rsid w:val="009909FA"/>
    <w:rsid w:val="00990AB9"/>
    <w:rsid w:val="00990B08"/>
    <w:rsid w:val="00990B33"/>
    <w:rsid w:val="00990BE5"/>
    <w:rsid w:val="00990F67"/>
    <w:rsid w:val="00990F6C"/>
    <w:rsid w:val="00990FCE"/>
    <w:rsid w:val="009917D8"/>
    <w:rsid w:val="009917EC"/>
    <w:rsid w:val="00991B11"/>
    <w:rsid w:val="00991BF1"/>
    <w:rsid w:val="00991C1F"/>
    <w:rsid w:val="00991CD0"/>
    <w:rsid w:val="00991D47"/>
    <w:rsid w:val="00991DA5"/>
    <w:rsid w:val="00991E35"/>
    <w:rsid w:val="00991E9D"/>
    <w:rsid w:val="00991ED5"/>
    <w:rsid w:val="009920E5"/>
    <w:rsid w:val="00992276"/>
    <w:rsid w:val="009922D9"/>
    <w:rsid w:val="0099245E"/>
    <w:rsid w:val="00992506"/>
    <w:rsid w:val="00992541"/>
    <w:rsid w:val="00992687"/>
    <w:rsid w:val="0099271E"/>
    <w:rsid w:val="009927CF"/>
    <w:rsid w:val="009927ED"/>
    <w:rsid w:val="009929BE"/>
    <w:rsid w:val="009929FB"/>
    <w:rsid w:val="00992A49"/>
    <w:rsid w:val="00992BDE"/>
    <w:rsid w:val="00992C6A"/>
    <w:rsid w:val="00992D30"/>
    <w:rsid w:val="00992EB9"/>
    <w:rsid w:val="00993025"/>
    <w:rsid w:val="00993155"/>
    <w:rsid w:val="0099321C"/>
    <w:rsid w:val="0099323E"/>
    <w:rsid w:val="009932EA"/>
    <w:rsid w:val="00993344"/>
    <w:rsid w:val="009934F0"/>
    <w:rsid w:val="00993506"/>
    <w:rsid w:val="00993558"/>
    <w:rsid w:val="00993652"/>
    <w:rsid w:val="009936B2"/>
    <w:rsid w:val="00993838"/>
    <w:rsid w:val="0099389B"/>
    <w:rsid w:val="00993C53"/>
    <w:rsid w:val="00993C6E"/>
    <w:rsid w:val="00993D9E"/>
    <w:rsid w:val="00993E4E"/>
    <w:rsid w:val="009940E7"/>
    <w:rsid w:val="009940EF"/>
    <w:rsid w:val="009941D8"/>
    <w:rsid w:val="0099425B"/>
    <w:rsid w:val="0099428C"/>
    <w:rsid w:val="0099433C"/>
    <w:rsid w:val="00994431"/>
    <w:rsid w:val="009944C3"/>
    <w:rsid w:val="009944F4"/>
    <w:rsid w:val="0099453C"/>
    <w:rsid w:val="00994552"/>
    <w:rsid w:val="0099470E"/>
    <w:rsid w:val="009947B6"/>
    <w:rsid w:val="009947FD"/>
    <w:rsid w:val="00994AD7"/>
    <w:rsid w:val="00994B0D"/>
    <w:rsid w:val="00994CC1"/>
    <w:rsid w:val="00994D20"/>
    <w:rsid w:val="00994FA9"/>
    <w:rsid w:val="00994FAB"/>
    <w:rsid w:val="0099512D"/>
    <w:rsid w:val="009951D0"/>
    <w:rsid w:val="009953EA"/>
    <w:rsid w:val="0099563A"/>
    <w:rsid w:val="0099566B"/>
    <w:rsid w:val="00995745"/>
    <w:rsid w:val="009957C0"/>
    <w:rsid w:val="009957F1"/>
    <w:rsid w:val="009959DF"/>
    <w:rsid w:val="00995A3D"/>
    <w:rsid w:val="00995B47"/>
    <w:rsid w:val="00995B51"/>
    <w:rsid w:val="00995B9F"/>
    <w:rsid w:val="00995C5F"/>
    <w:rsid w:val="00995CB6"/>
    <w:rsid w:val="00995D7E"/>
    <w:rsid w:val="00995D8E"/>
    <w:rsid w:val="00995DFD"/>
    <w:rsid w:val="00995E22"/>
    <w:rsid w:val="00995E94"/>
    <w:rsid w:val="00995EC8"/>
    <w:rsid w:val="00995F36"/>
    <w:rsid w:val="00995FC5"/>
    <w:rsid w:val="00996127"/>
    <w:rsid w:val="0099618A"/>
    <w:rsid w:val="009961DE"/>
    <w:rsid w:val="00996389"/>
    <w:rsid w:val="009964A3"/>
    <w:rsid w:val="009969C8"/>
    <w:rsid w:val="00996A57"/>
    <w:rsid w:val="00996AE5"/>
    <w:rsid w:val="00996B7C"/>
    <w:rsid w:val="00996CE6"/>
    <w:rsid w:val="00996F83"/>
    <w:rsid w:val="00996FDB"/>
    <w:rsid w:val="00997019"/>
    <w:rsid w:val="009970CA"/>
    <w:rsid w:val="009970D2"/>
    <w:rsid w:val="0099710C"/>
    <w:rsid w:val="009972D9"/>
    <w:rsid w:val="00997378"/>
    <w:rsid w:val="00997476"/>
    <w:rsid w:val="009974D4"/>
    <w:rsid w:val="0099763D"/>
    <w:rsid w:val="009976C1"/>
    <w:rsid w:val="009977E2"/>
    <w:rsid w:val="009979DD"/>
    <w:rsid w:val="00997B11"/>
    <w:rsid w:val="00997B63"/>
    <w:rsid w:val="00997CB0"/>
    <w:rsid w:val="00997FAF"/>
    <w:rsid w:val="009A00F5"/>
    <w:rsid w:val="009A0406"/>
    <w:rsid w:val="009A0648"/>
    <w:rsid w:val="009A0986"/>
    <w:rsid w:val="009A0B65"/>
    <w:rsid w:val="009A0B81"/>
    <w:rsid w:val="009A0C4A"/>
    <w:rsid w:val="009A0E2C"/>
    <w:rsid w:val="009A0EF6"/>
    <w:rsid w:val="009A0F94"/>
    <w:rsid w:val="009A0FC0"/>
    <w:rsid w:val="009A0FDF"/>
    <w:rsid w:val="009A11C0"/>
    <w:rsid w:val="009A12D6"/>
    <w:rsid w:val="009A13BC"/>
    <w:rsid w:val="009A13EA"/>
    <w:rsid w:val="009A1516"/>
    <w:rsid w:val="009A172A"/>
    <w:rsid w:val="009A1BB7"/>
    <w:rsid w:val="009A1BF7"/>
    <w:rsid w:val="009A1CCE"/>
    <w:rsid w:val="009A1E41"/>
    <w:rsid w:val="009A1F14"/>
    <w:rsid w:val="009A1F27"/>
    <w:rsid w:val="009A228E"/>
    <w:rsid w:val="009A22B4"/>
    <w:rsid w:val="009A2333"/>
    <w:rsid w:val="009A23B6"/>
    <w:rsid w:val="009A246F"/>
    <w:rsid w:val="009A2539"/>
    <w:rsid w:val="009A274F"/>
    <w:rsid w:val="009A287A"/>
    <w:rsid w:val="009A290B"/>
    <w:rsid w:val="009A2AAE"/>
    <w:rsid w:val="009A2AF5"/>
    <w:rsid w:val="009A2DA9"/>
    <w:rsid w:val="009A2E32"/>
    <w:rsid w:val="009A2E36"/>
    <w:rsid w:val="009A2E82"/>
    <w:rsid w:val="009A31C7"/>
    <w:rsid w:val="009A332B"/>
    <w:rsid w:val="009A33A7"/>
    <w:rsid w:val="009A33D4"/>
    <w:rsid w:val="009A37E2"/>
    <w:rsid w:val="009A3855"/>
    <w:rsid w:val="009A3911"/>
    <w:rsid w:val="009A3B79"/>
    <w:rsid w:val="009A3CB4"/>
    <w:rsid w:val="009A3CE8"/>
    <w:rsid w:val="009A3D84"/>
    <w:rsid w:val="009A3DAD"/>
    <w:rsid w:val="009A3EEB"/>
    <w:rsid w:val="009A406B"/>
    <w:rsid w:val="009A4250"/>
    <w:rsid w:val="009A42E3"/>
    <w:rsid w:val="009A4357"/>
    <w:rsid w:val="009A43A1"/>
    <w:rsid w:val="009A457F"/>
    <w:rsid w:val="009A4899"/>
    <w:rsid w:val="009A48E1"/>
    <w:rsid w:val="009A499B"/>
    <w:rsid w:val="009A49FC"/>
    <w:rsid w:val="009A4AFE"/>
    <w:rsid w:val="009A4B05"/>
    <w:rsid w:val="009A5010"/>
    <w:rsid w:val="009A503D"/>
    <w:rsid w:val="009A5078"/>
    <w:rsid w:val="009A5150"/>
    <w:rsid w:val="009A55A7"/>
    <w:rsid w:val="009A5789"/>
    <w:rsid w:val="009A57DE"/>
    <w:rsid w:val="009A5901"/>
    <w:rsid w:val="009A5937"/>
    <w:rsid w:val="009A59E0"/>
    <w:rsid w:val="009A5B11"/>
    <w:rsid w:val="009A5C83"/>
    <w:rsid w:val="009A6029"/>
    <w:rsid w:val="009A61CC"/>
    <w:rsid w:val="009A6288"/>
    <w:rsid w:val="009A6289"/>
    <w:rsid w:val="009A62B8"/>
    <w:rsid w:val="009A64CD"/>
    <w:rsid w:val="009A662F"/>
    <w:rsid w:val="009A6693"/>
    <w:rsid w:val="009A6729"/>
    <w:rsid w:val="009A677E"/>
    <w:rsid w:val="009A6862"/>
    <w:rsid w:val="009A697E"/>
    <w:rsid w:val="009A6981"/>
    <w:rsid w:val="009A69B9"/>
    <w:rsid w:val="009A6A70"/>
    <w:rsid w:val="009A6A7C"/>
    <w:rsid w:val="009A6AFA"/>
    <w:rsid w:val="009A6B4D"/>
    <w:rsid w:val="009A6D71"/>
    <w:rsid w:val="009A6E62"/>
    <w:rsid w:val="009A7118"/>
    <w:rsid w:val="009A7291"/>
    <w:rsid w:val="009A7523"/>
    <w:rsid w:val="009A757B"/>
    <w:rsid w:val="009A7731"/>
    <w:rsid w:val="009A773B"/>
    <w:rsid w:val="009A7762"/>
    <w:rsid w:val="009A7BC8"/>
    <w:rsid w:val="009A7C2E"/>
    <w:rsid w:val="009A7D2F"/>
    <w:rsid w:val="009A7E2F"/>
    <w:rsid w:val="009A7F0D"/>
    <w:rsid w:val="009A7FC5"/>
    <w:rsid w:val="009B0058"/>
    <w:rsid w:val="009B0118"/>
    <w:rsid w:val="009B0199"/>
    <w:rsid w:val="009B01B0"/>
    <w:rsid w:val="009B022E"/>
    <w:rsid w:val="009B0279"/>
    <w:rsid w:val="009B02D5"/>
    <w:rsid w:val="009B04DF"/>
    <w:rsid w:val="009B0556"/>
    <w:rsid w:val="009B0705"/>
    <w:rsid w:val="009B08EE"/>
    <w:rsid w:val="009B0911"/>
    <w:rsid w:val="009B094F"/>
    <w:rsid w:val="009B0A18"/>
    <w:rsid w:val="009B0AD0"/>
    <w:rsid w:val="009B0AD7"/>
    <w:rsid w:val="009B0B1D"/>
    <w:rsid w:val="009B0B20"/>
    <w:rsid w:val="009B0B24"/>
    <w:rsid w:val="009B0B50"/>
    <w:rsid w:val="009B0BAC"/>
    <w:rsid w:val="009B0BD3"/>
    <w:rsid w:val="009B0F7D"/>
    <w:rsid w:val="009B105D"/>
    <w:rsid w:val="009B13AA"/>
    <w:rsid w:val="009B1547"/>
    <w:rsid w:val="009B15D6"/>
    <w:rsid w:val="009B160C"/>
    <w:rsid w:val="009B1766"/>
    <w:rsid w:val="009B19CD"/>
    <w:rsid w:val="009B1B46"/>
    <w:rsid w:val="009B1CB2"/>
    <w:rsid w:val="009B1DA7"/>
    <w:rsid w:val="009B1EEC"/>
    <w:rsid w:val="009B2158"/>
    <w:rsid w:val="009B227B"/>
    <w:rsid w:val="009B2289"/>
    <w:rsid w:val="009B2455"/>
    <w:rsid w:val="009B276C"/>
    <w:rsid w:val="009B27A0"/>
    <w:rsid w:val="009B28B6"/>
    <w:rsid w:val="009B28EF"/>
    <w:rsid w:val="009B2BA6"/>
    <w:rsid w:val="009B2C53"/>
    <w:rsid w:val="009B2CC8"/>
    <w:rsid w:val="009B2D20"/>
    <w:rsid w:val="009B2FA0"/>
    <w:rsid w:val="009B305B"/>
    <w:rsid w:val="009B3076"/>
    <w:rsid w:val="009B3746"/>
    <w:rsid w:val="009B3788"/>
    <w:rsid w:val="009B385D"/>
    <w:rsid w:val="009B3940"/>
    <w:rsid w:val="009B39E0"/>
    <w:rsid w:val="009B3A52"/>
    <w:rsid w:val="009B3A6E"/>
    <w:rsid w:val="009B3C07"/>
    <w:rsid w:val="009B3D41"/>
    <w:rsid w:val="009B3DE7"/>
    <w:rsid w:val="009B400A"/>
    <w:rsid w:val="009B40BE"/>
    <w:rsid w:val="009B44A5"/>
    <w:rsid w:val="009B45E4"/>
    <w:rsid w:val="009B4809"/>
    <w:rsid w:val="009B48C2"/>
    <w:rsid w:val="009B4A0B"/>
    <w:rsid w:val="009B4B17"/>
    <w:rsid w:val="009B4B7D"/>
    <w:rsid w:val="009B4C4B"/>
    <w:rsid w:val="009B4DB4"/>
    <w:rsid w:val="009B4F43"/>
    <w:rsid w:val="009B4FCD"/>
    <w:rsid w:val="009B5032"/>
    <w:rsid w:val="009B514F"/>
    <w:rsid w:val="009B52F9"/>
    <w:rsid w:val="009B53A2"/>
    <w:rsid w:val="009B5482"/>
    <w:rsid w:val="009B555D"/>
    <w:rsid w:val="009B55BE"/>
    <w:rsid w:val="009B562B"/>
    <w:rsid w:val="009B5715"/>
    <w:rsid w:val="009B57DE"/>
    <w:rsid w:val="009B5943"/>
    <w:rsid w:val="009B5BE7"/>
    <w:rsid w:val="009B5CA6"/>
    <w:rsid w:val="009B5DAE"/>
    <w:rsid w:val="009B5E72"/>
    <w:rsid w:val="009B5FF8"/>
    <w:rsid w:val="009B633D"/>
    <w:rsid w:val="009B652F"/>
    <w:rsid w:val="009B659C"/>
    <w:rsid w:val="009B67B6"/>
    <w:rsid w:val="009B698D"/>
    <w:rsid w:val="009B69E8"/>
    <w:rsid w:val="009B6A64"/>
    <w:rsid w:val="009B6EF0"/>
    <w:rsid w:val="009B6F5E"/>
    <w:rsid w:val="009B70B7"/>
    <w:rsid w:val="009B70F6"/>
    <w:rsid w:val="009B71A8"/>
    <w:rsid w:val="009B71DD"/>
    <w:rsid w:val="009B7247"/>
    <w:rsid w:val="009B728D"/>
    <w:rsid w:val="009B7463"/>
    <w:rsid w:val="009B74E4"/>
    <w:rsid w:val="009B7549"/>
    <w:rsid w:val="009B76AE"/>
    <w:rsid w:val="009B76DA"/>
    <w:rsid w:val="009B7864"/>
    <w:rsid w:val="009B78A6"/>
    <w:rsid w:val="009B791B"/>
    <w:rsid w:val="009B79A8"/>
    <w:rsid w:val="009B7E73"/>
    <w:rsid w:val="009C0033"/>
    <w:rsid w:val="009C00D3"/>
    <w:rsid w:val="009C01DD"/>
    <w:rsid w:val="009C02A4"/>
    <w:rsid w:val="009C02B1"/>
    <w:rsid w:val="009C02E4"/>
    <w:rsid w:val="009C0362"/>
    <w:rsid w:val="009C0436"/>
    <w:rsid w:val="009C0858"/>
    <w:rsid w:val="009C0868"/>
    <w:rsid w:val="009C0898"/>
    <w:rsid w:val="009C0A17"/>
    <w:rsid w:val="009C0BD7"/>
    <w:rsid w:val="009C1359"/>
    <w:rsid w:val="009C1494"/>
    <w:rsid w:val="009C1614"/>
    <w:rsid w:val="009C1760"/>
    <w:rsid w:val="009C17CD"/>
    <w:rsid w:val="009C18B5"/>
    <w:rsid w:val="009C1D56"/>
    <w:rsid w:val="009C1DD4"/>
    <w:rsid w:val="009C1DE1"/>
    <w:rsid w:val="009C1DE4"/>
    <w:rsid w:val="009C1FF8"/>
    <w:rsid w:val="009C2022"/>
    <w:rsid w:val="009C2048"/>
    <w:rsid w:val="009C20FC"/>
    <w:rsid w:val="009C2138"/>
    <w:rsid w:val="009C22A3"/>
    <w:rsid w:val="009C2306"/>
    <w:rsid w:val="009C2307"/>
    <w:rsid w:val="009C2311"/>
    <w:rsid w:val="009C2355"/>
    <w:rsid w:val="009C24A5"/>
    <w:rsid w:val="009C265F"/>
    <w:rsid w:val="009C26AD"/>
    <w:rsid w:val="009C2B2D"/>
    <w:rsid w:val="009C2C58"/>
    <w:rsid w:val="009C2ECC"/>
    <w:rsid w:val="009C2F5A"/>
    <w:rsid w:val="009C2FE4"/>
    <w:rsid w:val="009C301A"/>
    <w:rsid w:val="009C3053"/>
    <w:rsid w:val="009C309F"/>
    <w:rsid w:val="009C31C5"/>
    <w:rsid w:val="009C31E3"/>
    <w:rsid w:val="009C32BB"/>
    <w:rsid w:val="009C33F7"/>
    <w:rsid w:val="009C344E"/>
    <w:rsid w:val="009C3544"/>
    <w:rsid w:val="009C35AC"/>
    <w:rsid w:val="009C35C0"/>
    <w:rsid w:val="009C369C"/>
    <w:rsid w:val="009C37EC"/>
    <w:rsid w:val="009C3811"/>
    <w:rsid w:val="009C3908"/>
    <w:rsid w:val="009C391D"/>
    <w:rsid w:val="009C3954"/>
    <w:rsid w:val="009C3CA5"/>
    <w:rsid w:val="009C3DD8"/>
    <w:rsid w:val="009C3E3D"/>
    <w:rsid w:val="009C3E8C"/>
    <w:rsid w:val="009C3EB6"/>
    <w:rsid w:val="009C3F6F"/>
    <w:rsid w:val="009C4063"/>
    <w:rsid w:val="009C40CA"/>
    <w:rsid w:val="009C40D7"/>
    <w:rsid w:val="009C41D4"/>
    <w:rsid w:val="009C4317"/>
    <w:rsid w:val="009C45B9"/>
    <w:rsid w:val="009C4691"/>
    <w:rsid w:val="009C4728"/>
    <w:rsid w:val="009C47AA"/>
    <w:rsid w:val="009C48A6"/>
    <w:rsid w:val="009C4940"/>
    <w:rsid w:val="009C49A0"/>
    <w:rsid w:val="009C49F7"/>
    <w:rsid w:val="009C4C85"/>
    <w:rsid w:val="009C4FEB"/>
    <w:rsid w:val="009C4FED"/>
    <w:rsid w:val="009C5098"/>
    <w:rsid w:val="009C518F"/>
    <w:rsid w:val="009C51B7"/>
    <w:rsid w:val="009C51C2"/>
    <w:rsid w:val="009C537A"/>
    <w:rsid w:val="009C53B9"/>
    <w:rsid w:val="009C548E"/>
    <w:rsid w:val="009C571B"/>
    <w:rsid w:val="009C5803"/>
    <w:rsid w:val="009C5922"/>
    <w:rsid w:val="009C597C"/>
    <w:rsid w:val="009C5CE8"/>
    <w:rsid w:val="009C5D26"/>
    <w:rsid w:val="009C5D5E"/>
    <w:rsid w:val="009C5D86"/>
    <w:rsid w:val="009C5D8B"/>
    <w:rsid w:val="009C5EC2"/>
    <w:rsid w:val="009C5F1E"/>
    <w:rsid w:val="009C6053"/>
    <w:rsid w:val="009C615E"/>
    <w:rsid w:val="009C6192"/>
    <w:rsid w:val="009C62FD"/>
    <w:rsid w:val="009C6527"/>
    <w:rsid w:val="009C670F"/>
    <w:rsid w:val="009C6795"/>
    <w:rsid w:val="009C6AF6"/>
    <w:rsid w:val="009C6C18"/>
    <w:rsid w:val="009C6F3D"/>
    <w:rsid w:val="009C7185"/>
    <w:rsid w:val="009C72D5"/>
    <w:rsid w:val="009C7492"/>
    <w:rsid w:val="009C7493"/>
    <w:rsid w:val="009C74BC"/>
    <w:rsid w:val="009C74EF"/>
    <w:rsid w:val="009C7682"/>
    <w:rsid w:val="009C76B7"/>
    <w:rsid w:val="009C7725"/>
    <w:rsid w:val="009C7817"/>
    <w:rsid w:val="009C7930"/>
    <w:rsid w:val="009C7958"/>
    <w:rsid w:val="009C7AAB"/>
    <w:rsid w:val="009C7AC4"/>
    <w:rsid w:val="009C7BD4"/>
    <w:rsid w:val="009C7BF2"/>
    <w:rsid w:val="009C7E2F"/>
    <w:rsid w:val="009D004B"/>
    <w:rsid w:val="009D013E"/>
    <w:rsid w:val="009D053B"/>
    <w:rsid w:val="009D056F"/>
    <w:rsid w:val="009D05D8"/>
    <w:rsid w:val="009D0A09"/>
    <w:rsid w:val="009D0ACC"/>
    <w:rsid w:val="009D0B01"/>
    <w:rsid w:val="009D0D0A"/>
    <w:rsid w:val="009D0E83"/>
    <w:rsid w:val="009D0FB1"/>
    <w:rsid w:val="009D110C"/>
    <w:rsid w:val="009D139E"/>
    <w:rsid w:val="009D13BC"/>
    <w:rsid w:val="009D142E"/>
    <w:rsid w:val="009D1721"/>
    <w:rsid w:val="009D17AE"/>
    <w:rsid w:val="009D17F9"/>
    <w:rsid w:val="009D1A69"/>
    <w:rsid w:val="009D1A88"/>
    <w:rsid w:val="009D1ADB"/>
    <w:rsid w:val="009D1B7E"/>
    <w:rsid w:val="009D1C53"/>
    <w:rsid w:val="009D1FAF"/>
    <w:rsid w:val="009D2135"/>
    <w:rsid w:val="009D21CD"/>
    <w:rsid w:val="009D229D"/>
    <w:rsid w:val="009D241E"/>
    <w:rsid w:val="009D252E"/>
    <w:rsid w:val="009D25C2"/>
    <w:rsid w:val="009D25F5"/>
    <w:rsid w:val="009D265B"/>
    <w:rsid w:val="009D265D"/>
    <w:rsid w:val="009D279C"/>
    <w:rsid w:val="009D2A3A"/>
    <w:rsid w:val="009D2F40"/>
    <w:rsid w:val="009D2F56"/>
    <w:rsid w:val="009D342D"/>
    <w:rsid w:val="009D351E"/>
    <w:rsid w:val="009D37E0"/>
    <w:rsid w:val="009D3AE6"/>
    <w:rsid w:val="009D3AF4"/>
    <w:rsid w:val="009D3C33"/>
    <w:rsid w:val="009D3CFB"/>
    <w:rsid w:val="009D3D04"/>
    <w:rsid w:val="009D3D6D"/>
    <w:rsid w:val="009D3DF9"/>
    <w:rsid w:val="009D3E7B"/>
    <w:rsid w:val="009D3E87"/>
    <w:rsid w:val="009D3FFA"/>
    <w:rsid w:val="009D400F"/>
    <w:rsid w:val="009D4049"/>
    <w:rsid w:val="009D41EE"/>
    <w:rsid w:val="009D4498"/>
    <w:rsid w:val="009D45A5"/>
    <w:rsid w:val="009D47F6"/>
    <w:rsid w:val="009D4935"/>
    <w:rsid w:val="009D4CB6"/>
    <w:rsid w:val="009D4E37"/>
    <w:rsid w:val="009D4EE2"/>
    <w:rsid w:val="009D51BA"/>
    <w:rsid w:val="009D52E8"/>
    <w:rsid w:val="009D535B"/>
    <w:rsid w:val="009D53B3"/>
    <w:rsid w:val="009D5408"/>
    <w:rsid w:val="009D556C"/>
    <w:rsid w:val="009D55EF"/>
    <w:rsid w:val="009D5663"/>
    <w:rsid w:val="009D5724"/>
    <w:rsid w:val="009D5824"/>
    <w:rsid w:val="009D5978"/>
    <w:rsid w:val="009D59EE"/>
    <w:rsid w:val="009D5A4A"/>
    <w:rsid w:val="009D5B7C"/>
    <w:rsid w:val="009D5BF7"/>
    <w:rsid w:val="009D5D03"/>
    <w:rsid w:val="009D5EB2"/>
    <w:rsid w:val="009D606A"/>
    <w:rsid w:val="009D6078"/>
    <w:rsid w:val="009D6285"/>
    <w:rsid w:val="009D62D0"/>
    <w:rsid w:val="009D6327"/>
    <w:rsid w:val="009D634D"/>
    <w:rsid w:val="009D645C"/>
    <w:rsid w:val="009D6502"/>
    <w:rsid w:val="009D671B"/>
    <w:rsid w:val="009D69E6"/>
    <w:rsid w:val="009D6A9C"/>
    <w:rsid w:val="009D6D6C"/>
    <w:rsid w:val="009D70BE"/>
    <w:rsid w:val="009D70CF"/>
    <w:rsid w:val="009D71BF"/>
    <w:rsid w:val="009D7458"/>
    <w:rsid w:val="009D7518"/>
    <w:rsid w:val="009D757A"/>
    <w:rsid w:val="009D7865"/>
    <w:rsid w:val="009D7975"/>
    <w:rsid w:val="009D7989"/>
    <w:rsid w:val="009D7F1B"/>
    <w:rsid w:val="009E0089"/>
    <w:rsid w:val="009E012F"/>
    <w:rsid w:val="009E02B9"/>
    <w:rsid w:val="009E02C3"/>
    <w:rsid w:val="009E0430"/>
    <w:rsid w:val="009E04AA"/>
    <w:rsid w:val="009E0663"/>
    <w:rsid w:val="009E077F"/>
    <w:rsid w:val="009E0798"/>
    <w:rsid w:val="009E08D3"/>
    <w:rsid w:val="009E0BE6"/>
    <w:rsid w:val="009E0E30"/>
    <w:rsid w:val="009E0EB4"/>
    <w:rsid w:val="009E1044"/>
    <w:rsid w:val="009E10B9"/>
    <w:rsid w:val="009E12FA"/>
    <w:rsid w:val="009E1336"/>
    <w:rsid w:val="009E13ED"/>
    <w:rsid w:val="009E158D"/>
    <w:rsid w:val="009E15F4"/>
    <w:rsid w:val="009E1633"/>
    <w:rsid w:val="009E17C7"/>
    <w:rsid w:val="009E180A"/>
    <w:rsid w:val="009E18FA"/>
    <w:rsid w:val="009E1B28"/>
    <w:rsid w:val="009E1B39"/>
    <w:rsid w:val="009E1B65"/>
    <w:rsid w:val="009E1F1E"/>
    <w:rsid w:val="009E2035"/>
    <w:rsid w:val="009E212F"/>
    <w:rsid w:val="009E23C2"/>
    <w:rsid w:val="009E24C4"/>
    <w:rsid w:val="009E25D7"/>
    <w:rsid w:val="009E2651"/>
    <w:rsid w:val="009E2933"/>
    <w:rsid w:val="009E295B"/>
    <w:rsid w:val="009E2976"/>
    <w:rsid w:val="009E2D52"/>
    <w:rsid w:val="009E30F7"/>
    <w:rsid w:val="009E318E"/>
    <w:rsid w:val="009E3201"/>
    <w:rsid w:val="009E3239"/>
    <w:rsid w:val="009E3358"/>
    <w:rsid w:val="009E3546"/>
    <w:rsid w:val="009E3581"/>
    <w:rsid w:val="009E35F5"/>
    <w:rsid w:val="009E3669"/>
    <w:rsid w:val="009E366C"/>
    <w:rsid w:val="009E375B"/>
    <w:rsid w:val="009E3782"/>
    <w:rsid w:val="009E379B"/>
    <w:rsid w:val="009E395D"/>
    <w:rsid w:val="009E39FB"/>
    <w:rsid w:val="009E3C34"/>
    <w:rsid w:val="009E3E79"/>
    <w:rsid w:val="009E3F7D"/>
    <w:rsid w:val="009E41C2"/>
    <w:rsid w:val="009E42C6"/>
    <w:rsid w:val="009E4373"/>
    <w:rsid w:val="009E43A4"/>
    <w:rsid w:val="009E4419"/>
    <w:rsid w:val="009E45F6"/>
    <w:rsid w:val="009E485A"/>
    <w:rsid w:val="009E4A83"/>
    <w:rsid w:val="009E4ADB"/>
    <w:rsid w:val="009E4AFB"/>
    <w:rsid w:val="009E4B45"/>
    <w:rsid w:val="009E4B9E"/>
    <w:rsid w:val="009E4C0B"/>
    <w:rsid w:val="009E4D23"/>
    <w:rsid w:val="009E4D60"/>
    <w:rsid w:val="009E4F0D"/>
    <w:rsid w:val="009E4F59"/>
    <w:rsid w:val="009E4F5E"/>
    <w:rsid w:val="009E502C"/>
    <w:rsid w:val="009E5112"/>
    <w:rsid w:val="009E5134"/>
    <w:rsid w:val="009E525D"/>
    <w:rsid w:val="009E5353"/>
    <w:rsid w:val="009E5466"/>
    <w:rsid w:val="009E54AF"/>
    <w:rsid w:val="009E583C"/>
    <w:rsid w:val="009E58B7"/>
    <w:rsid w:val="009E5927"/>
    <w:rsid w:val="009E5A3E"/>
    <w:rsid w:val="009E5A8C"/>
    <w:rsid w:val="009E5BAE"/>
    <w:rsid w:val="009E5BB2"/>
    <w:rsid w:val="009E5E06"/>
    <w:rsid w:val="009E6058"/>
    <w:rsid w:val="009E6388"/>
    <w:rsid w:val="009E65AF"/>
    <w:rsid w:val="009E6655"/>
    <w:rsid w:val="009E6AAA"/>
    <w:rsid w:val="009E6AEF"/>
    <w:rsid w:val="009E6B46"/>
    <w:rsid w:val="009E6D94"/>
    <w:rsid w:val="009E6DED"/>
    <w:rsid w:val="009E6E1D"/>
    <w:rsid w:val="009E6E31"/>
    <w:rsid w:val="009E6E8F"/>
    <w:rsid w:val="009E70D0"/>
    <w:rsid w:val="009E72DB"/>
    <w:rsid w:val="009E787C"/>
    <w:rsid w:val="009E78AE"/>
    <w:rsid w:val="009E7C28"/>
    <w:rsid w:val="009E7D6A"/>
    <w:rsid w:val="009E7DC1"/>
    <w:rsid w:val="009F0072"/>
    <w:rsid w:val="009F013A"/>
    <w:rsid w:val="009F0141"/>
    <w:rsid w:val="009F019B"/>
    <w:rsid w:val="009F0230"/>
    <w:rsid w:val="009F0438"/>
    <w:rsid w:val="009F04E8"/>
    <w:rsid w:val="009F07E0"/>
    <w:rsid w:val="009F0826"/>
    <w:rsid w:val="009F086B"/>
    <w:rsid w:val="009F0B49"/>
    <w:rsid w:val="009F0B5C"/>
    <w:rsid w:val="009F0BB4"/>
    <w:rsid w:val="009F0CAD"/>
    <w:rsid w:val="009F0D44"/>
    <w:rsid w:val="009F10B7"/>
    <w:rsid w:val="009F11C0"/>
    <w:rsid w:val="009F120E"/>
    <w:rsid w:val="009F1319"/>
    <w:rsid w:val="009F161E"/>
    <w:rsid w:val="009F17D7"/>
    <w:rsid w:val="009F1878"/>
    <w:rsid w:val="009F1ADE"/>
    <w:rsid w:val="009F1D4C"/>
    <w:rsid w:val="009F1EB4"/>
    <w:rsid w:val="009F1FA8"/>
    <w:rsid w:val="009F2022"/>
    <w:rsid w:val="009F210C"/>
    <w:rsid w:val="009F22F9"/>
    <w:rsid w:val="009F24F1"/>
    <w:rsid w:val="009F250E"/>
    <w:rsid w:val="009F2633"/>
    <w:rsid w:val="009F26AD"/>
    <w:rsid w:val="009F26E0"/>
    <w:rsid w:val="009F273B"/>
    <w:rsid w:val="009F280A"/>
    <w:rsid w:val="009F2909"/>
    <w:rsid w:val="009F2A4F"/>
    <w:rsid w:val="009F2AAB"/>
    <w:rsid w:val="009F2DD4"/>
    <w:rsid w:val="009F2EA6"/>
    <w:rsid w:val="009F3331"/>
    <w:rsid w:val="009F343C"/>
    <w:rsid w:val="009F38E0"/>
    <w:rsid w:val="009F3AC0"/>
    <w:rsid w:val="009F3B1D"/>
    <w:rsid w:val="009F3B5F"/>
    <w:rsid w:val="009F3D03"/>
    <w:rsid w:val="009F3F57"/>
    <w:rsid w:val="009F3F59"/>
    <w:rsid w:val="009F4217"/>
    <w:rsid w:val="009F432D"/>
    <w:rsid w:val="009F43B3"/>
    <w:rsid w:val="009F447C"/>
    <w:rsid w:val="009F44BE"/>
    <w:rsid w:val="009F44D3"/>
    <w:rsid w:val="009F44FE"/>
    <w:rsid w:val="009F45C2"/>
    <w:rsid w:val="009F4614"/>
    <w:rsid w:val="009F46C8"/>
    <w:rsid w:val="009F479C"/>
    <w:rsid w:val="009F47F5"/>
    <w:rsid w:val="009F48BB"/>
    <w:rsid w:val="009F4949"/>
    <w:rsid w:val="009F495A"/>
    <w:rsid w:val="009F49E6"/>
    <w:rsid w:val="009F4C97"/>
    <w:rsid w:val="009F4CBF"/>
    <w:rsid w:val="009F4D34"/>
    <w:rsid w:val="009F4DD0"/>
    <w:rsid w:val="009F4E32"/>
    <w:rsid w:val="009F4E9F"/>
    <w:rsid w:val="009F5194"/>
    <w:rsid w:val="009F526F"/>
    <w:rsid w:val="009F53B9"/>
    <w:rsid w:val="009F5518"/>
    <w:rsid w:val="009F55E7"/>
    <w:rsid w:val="009F5838"/>
    <w:rsid w:val="009F5848"/>
    <w:rsid w:val="009F58E7"/>
    <w:rsid w:val="009F5A32"/>
    <w:rsid w:val="009F5B66"/>
    <w:rsid w:val="009F5D24"/>
    <w:rsid w:val="009F5E6B"/>
    <w:rsid w:val="009F614B"/>
    <w:rsid w:val="009F6307"/>
    <w:rsid w:val="009F6401"/>
    <w:rsid w:val="009F67B4"/>
    <w:rsid w:val="009F67B9"/>
    <w:rsid w:val="009F6EE5"/>
    <w:rsid w:val="009F70D8"/>
    <w:rsid w:val="009F72A8"/>
    <w:rsid w:val="009F74B3"/>
    <w:rsid w:val="009F78AF"/>
    <w:rsid w:val="009F7A49"/>
    <w:rsid w:val="009F7A81"/>
    <w:rsid w:val="009F7DD8"/>
    <w:rsid w:val="009F7E38"/>
    <w:rsid w:val="009F7EB7"/>
    <w:rsid w:val="009F7ECF"/>
    <w:rsid w:val="00A00324"/>
    <w:rsid w:val="00A00660"/>
    <w:rsid w:val="00A006C7"/>
    <w:rsid w:val="00A00743"/>
    <w:rsid w:val="00A0077E"/>
    <w:rsid w:val="00A00962"/>
    <w:rsid w:val="00A00A3E"/>
    <w:rsid w:val="00A00A5E"/>
    <w:rsid w:val="00A00ACB"/>
    <w:rsid w:val="00A00C15"/>
    <w:rsid w:val="00A00C62"/>
    <w:rsid w:val="00A00C6C"/>
    <w:rsid w:val="00A00D10"/>
    <w:rsid w:val="00A00D72"/>
    <w:rsid w:val="00A00F3A"/>
    <w:rsid w:val="00A01093"/>
    <w:rsid w:val="00A011B5"/>
    <w:rsid w:val="00A01324"/>
    <w:rsid w:val="00A013F5"/>
    <w:rsid w:val="00A01404"/>
    <w:rsid w:val="00A014D7"/>
    <w:rsid w:val="00A01502"/>
    <w:rsid w:val="00A016B6"/>
    <w:rsid w:val="00A0177B"/>
    <w:rsid w:val="00A01ACD"/>
    <w:rsid w:val="00A01B0E"/>
    <w:rsid w:val="00A01C70"/>
    <w:rsid w:val="00A01E9C"/>
    <w:rsid w:val="00A01EA9"/>
    <w:rsid w:val="00A01EBF"/>
    <w:rsid w:val="00A01F0E"/>
    <w:rsid w:val="00A022D0"/>
    <w:rsid w:val="00A02364"/>
    <w:rsid w:val="00A02423"/>
    <w:rsid w:val="00A02456"/>
    <w:rsid w:val="00A0245F"/>
    <w:rsid w:val="00A028ED"/>
    <w:rsid w:val="00A02A2F"/>
    <w:rsid w:val="00A02D64"/>
    <w:rsid w:val="00A02DFC"/>
    <w:rsid w:val="00A0325E"/>
    <w:rsid w:val="00A03573"/>
    <w:rsid w:val="00A0358C"/>
    <w:rsid w:val="00A037AC"/>
    <w:rsid w:val="00A039B3"/>
    <w:rsid w:val="00A03AF0"/>
    <w:rsid w:val="00A03BFF"/>
    <w:rsid w:val="00A03D04"/>
    <w:rsid w:val="00A03D4E"/>
    <w:rsid w:val="00A03DBE"/>
    <w:rsid w:val="00A03DDE"/>
    <w:rsid w:val="00A03F03"/>
    <w:rsid w:val="00A04002"/>
    <w:rsid w:val="00A04018"/>
    <w:rsid w:val="00A042AF"/>
    <w:rsid w:val="00A0440F"/>
    <w:rsid w:val="00A04585"/>
    <w:rsid w:val="00A04794"/>
    <w:rsid w:val="00A047CB"/>
    <w:rsid w:val="00A0493C"/>
    <w:rsid w:val="00A04B8F"/>
    <w:rsid w:val="00A04B95"/>
    <w:rsid w:val="00A04BDF"/>
    <w:rsid w:val="00A04D82"/>
    <w:rsid w:val="00A04F91"/>
    <w:rsid w:val="00A05087"/>
    <w:rsid w:val="00A0508F"/>
    <w:rsid w:val="00A05163"/>
    <w:rsid w:val="00A05424"/>
    <w:rsid w:val="00A05928"/>
    <w:rsid w:val="00A059F2"/>
    <w:rsid w:val="00A059FD"/>
    <w:rsid w:val="00A05B6B"/>
    <w:rsid w:val="00A05C6D"/>
    <w:rsid w:val="00A05DDC"/>
    <w:rsid w:val="00A05EA4"/>
    <w:rsid w:val="00A05F77"/>
    <w:rsid w:val="00A05F8C"/>
    <w:rsid w:val="00A06261"/>
    <w:rsid w:val="00A062AD"/>
    <w:rsid w:val="00A0633E"/>
    <w:rsid w:val="00A0637B"/>
    <w:rsid w:val="00A06847"/>
    <w:rsid w:val="00A06BA0"/>
    <w:rsid w:val="00A06E0F"/>
    <w:rsid w:val="00A06F9F"/>
    <w:rsid w:val="00A06FAD"/>
    <w:rsid w:val="00A07183"/>
    <w:rsid w:val="00A07430"/>
    <w:rsid w:val="00A074E0"/>
    <w:rsid w:val="00A0751D"/>
    <w:rsid w:val="00A0757B"/>
    <w:rsid w:val="00A0768F"/>
    <w:rsid w:val="00A0770F"/>
    <w:rsid w:val="00A07834"/>
    <w:rsid w:val="00A07909"/>
    <w:rsid w:val="00A0796D"/>
    <w:rsid w:val="00A07B08"/>
    <w:rsid w:val="00A07B31"/>
    <w:rsid w:val="00A07B3C"/>
    <w:rsid w:val="00A07B54"/>
    <w:rsid w:val="00A07BD6"/>
    <w:rsid w:val="00A07C26"/>
    <w:rsid w:val="00A07D58"/>
    <w:rsid w:val="00A07D7B"/>
    <w:rsid w:val="00A07DF1"/>
    <w:rsid w:val="00A07E6F"/>
    <w:rsid w:val="00A07E82"/>
    <w:rsid w:val="00A07F40"/>
    <w:rsid w:val="00A1000D"/>
    <w:rsid w:val="00A10082"/>
    <w:rsid w:val="00A1055C"/>
    <w:rsid w:val="00A10571"/>
    <w:rsid w:val="00A105DE"/>
    <w:rsid w:val="00A1062C"/>
    <w:rsid w:val="00A10982"/>
    <w:rsid w:val="00A109D8"/>
    <w:rsid w:val="00A10C40"/>
    <w:rsid w:val="00A10E33"/>
    <w:rsid w:val="00A10F4F"/>
    <w:rsid w:val="00A10FD6"/>
    <w:rsid w:val="00A11090"/>
    <w:rsid w:val="00A1110A"/>
    <w:rsid w:val="00A112E4"/>
    <w:rsid w:val="00A112E5"/>
    <w:rsid w:val="00A11577"/>
    <w:rsid w:val="00A115E6"/>
    <w:rsid w:val="00A1175D"/>
    <w:rsid w:val="00A11A90"/>
    <w:rsid w:val="00A11B0C"/>
    <w:rsid w:val="00A11B9D"/>
    <w:rsid w:val="00A11D71"/>
    <w:rsid w:val="00A120EB"/>
    <w:rsid w:val="00A122C9"/>
    <w:rsid w:val="00A1233B"/>
    <w:rsid w:val="00A12372"/>
    <w:rsid w:val="00A12999"/>
    <w:rsid w:val="00A12B7E"/>
    <w:rsid w:val="00A12ED7"/>
    <w:rsid w:val="00A12F67"/>
    <w:rsid w:val="00A13023"/>
    <w:rsid w:val="00A134B8"/>
    <w:rsid w:val="00A13523"/>
    <w:rsid w:val="00A135C9"/>
    <w:rsid w:val="00A1367F"/>
    <w:rsid w:val="00A13883"/>
    <w:rsid w:val="00A139AF"/>
    <w:rsid w:val="00A13D40"/>
    <w:rsid w:val="00A13E03"/>
    <w:rsid w:val="00A13EF3"/>
    <w:rsid w:val="00A13F3B"/>
    <w:rsid w:val="00A1406D"/>
    <w:rsid w:val="00A14379"/>
    <w:rsid w:val="00A1443B"/>
    <w:rsid w:val="00A14460"/>
    <w:rsid w:val="00A14565"/>
    <w:rsid w:val="00A1467D"/>
    <w:rsid w:val="00A14819"/>
    <w:rsid w:val="00A14B7D"/>
    <w:rsid w:val="00A14C23"/>
    <w:rsid w:val="00A14C57"/>
    <w:rsid w:val="00A14CBE"/>
    <w:rsid w:val="00A14CEB"/>
    <w:rsid w:val="00A14CFF"/>
    <w:rsid w:val="00A14E3F"/>
    <w:rsid w:val="00A14E66"/>
    <w:rsid w:val="00A14F22"/>
    <w:rsid w:val="00A14FC4"/>
    <w:rsid w:val="00A14FE1"/>
    <w:rsid w:val="00A15093"/>
    <w:rsid w:val="00A15184"/>
    <w:rsid w:val="00A15278"/>
    <w:rsid w:val="00A1536B"/>
    <w:rsid w:val="00A153FF"/>
    <w:rsid w:val="00A15435"/>
    <w:rsid w:val="00A15636"/>
    <w:rsid w:val="00A15776"/>
    <w:rsid w:val="00A158DD"/>
    <w:rsid w:val="00A15930"/>
    <w:rsid w:val="00A15CC7"/>
    <w:rsid w:val="00A15D0F"/>
    <w:rsid w:val="00A15E1A"/>
    <w:rsid w:val="00A15E1D"/>
    <w:rsid w:val="00A15EC5"/>
    <w:rsid w:val="00A15FB7"/>
    <w:rsid w:val="00A1612B"/>
    <w:rsid w:val="00A16402"/>
    <w:rsid w:val="00A16451"/>
    <w:rsid w:val="00A1654C"/>
    <w:rsid w:val="00A1654F"/>
    <w:rsid w:val="00A166D9"/>
    <w:rsid w:val="00A16735"/>
    <w:rsid w:val="00A16804"/>
    <w:rsid w:val="00A168C7"/>
    <w:rsid w:val="00A168ED"/>
    <w:rsid w:val="00A16B35"/>
    <w:rsid w:val="00A16E5B"/>
    <w:rsid w:val="00A16E9A"/>
    <w:rsid w:val="00A17014"/>
    <w:rsid w:val="00A17122"/>
    <w:rsid w:val="00A171C5"/>
    <w:rsid w:val="00A17574"/>
    <w:rsid w:val="00A1777F"/>
    <w:rsid w:val="00A17A89"/>
    <w:rsid w:val="00A17B44"/>
    <w:rsid w:val="00A17B7C"/>
    <w:rsid w:val="00A17BF9"/>
    <w:rsid w:val="00A17C97"/>
    <w:rsid w:val="00A17DBE"/>
    <w:rsid w:val="00A17F2C"/>
    <w:rsid w:val="00A200B7"/>
    <w:rsid w:val="00A201BD"/>
    <w:rsid w:val="00A20243"/>
    <w:rsid w:val="00A20268"/>
    <w:rsid w:val="00A202AE"/>
    <w:rsid w:val="00A2036B"/>
    <w:rsid w:val="00A2060F"/>
    <w:rsid w:val="00A2075E"/>
    <w:rsid w:val="00A2081E"/>
    <w:rsid w:val="00A208E2"/>
    <w:rsid w:val="00A20A35"/>
    <w:rsid w:val="00A20A3E"/>
    <w:rsid w:val="00A20BDF"/>
    <w:rsid w:val="00A20C0F"/>
    <w:rsid w:val="00A20C72"/>
    <w:rsid w:val="00A20C7A"/>
    <w:rsid w:val="00A20D7C"/>
    <w:rsid w:val="00A20DD3"/>
    <w:rsid w:val="00A20E53"/>
    <w:rsid w:val="00A20F6D"/>
    <w:rsid w:val="00A210AC"/>
    <w:rsid w:val="00A210F3"/>
    <w:rsid w:val="00A21256"/>
    <w:rsid w:val="00A214A7"/>
    <w:rsid w:val="00A214AA"/>
    <w:rsid w:val="00A216FE"/>
    <w:rsid w:val="00A21983"/>
    <w:rsid w:val="00A219AF"/>
    <w:rsid w:val="00A21CC4"/>
    <w:rsid w:val="00A21DBE"/>
    <w:rsid w:val="00A21E5E"/>
    <w:rsid w:val="00A21EB2"/>
    <w:rsid w:val="00A21F4F"/>
    <w:rsid w:val="00A21FA1"/>
    <w:rsid w:val="00A22249"/>
    <w:rsid w:val="00A22391"/>
    <w:rsid w:val="00A2246C"/>
    <w:rsid w:val="00A2246E"/>
    <w:rsid w:val="00A224EF"/>
    <w:rsid w:val="00A22775"/>
    <w:rsid w:val="00A2295B"/>
    <w:rsid w:val="00A22979"/>
    <w:rsid w:val="00A229A3"/>
    <w:rsid w:val="00A229CF"/>
    <w:rsid w:val="00A22A64"/>
    <w:rsid w:val="00A22DBF"/>
    <w:rsid w:val="00A22E37"/>
    <w:rsid w:val="00A22FC9"/>
    <w:rsid w:val="00A2309F"/>
    <w:rsid w:val="00A23107"/>
    <w:rsid w:val="00A2315F"/>
    <w:rsid w:val="00A23216"/>
    <w:rsid w:val="00A23501"/>
    <w:rsid w:val="00A23581"/>
    <w:rsid w:val="00A23613"/>
    <w:rsid w:val="00A237AB"/>
    <w:rsid w:val="00A237C2"/>
    <w:rsid w:val="00A23898"/>
    <w:rsid w:val="00A23927"/>
    <w:rsid w:val="00A2392B"/>
    <w:rsid w:val="00A23A07"/>
    <w:rsid w:val="00A23AB7"/>
    <w:rsid w:val="00A23B96"/>
    <w:rsid w:val="00A23DDA"/>
    <w:rsid w:val="00A23F5D"/>
    <w:rsid w:val="00A23F9F"/>
    <w:rsid w:val="00A24057"/>
    <w:rsid w:val="00A2417E"/>
    <w:rsid w:val="00A24226"/>
    <w:rsid w:val="00A24401"/>
    <w:rsid w:val="00A2443F"/>
    <w:rsid w:val="00A244E4"/>
    <w:rsid w:val="00A24538"/>
    <w:rsid w:val="00A24598"/>
    <w:rsid w:val="00A24658"/>
    <w:rsid w:val="00A246DD"/>
    <w:rsid w:val="00A2486F"/>
    <w:rsid w:val="00A248B1"/>
    <w:rsid w:val="00A24B36"/>
    <w:rsid w:val="00A24B47"/>
    <w:rsid w:val="00A24B70"/>
    <w:rsid w:val="00A24C02"/>
    <w:rsid w:val="00A24C95"/>
    <w:rsid w:val="00A24C9E"/>
    <w:rsid w:val="00A24DA5"/>
    <w:rsid w:val="00A24F3C"/>
    <w:rsid w:val="00A25053"/>
    <w:rsid w:val="00A251D7"/>
    <w:rsid w:val="00A252D7"/>
    <w:rsid w:val="00A25329"/>
    <w:rsid w:val="00A25527"/>
    <w:rsid w:val="00A255F3"/>
    <w:rsid w:val="00A25871"/>
    <w:rsid w:val="00A25960"/>
    <w:rsid w:val="00A259CD"/>
    <w:rsid w:val="00A25E04"/>
    <w:rsid w:val="00A2638A"/>
    <w:rsid w:val="00A26475"/>
    <w:rsid w:val="00A26481"/>
    <w:rsid w:val="00A26528"/>
    <w:rsid w:val="00A26664"/>
    <w:rsid w:val="00A26781"/>
    <w:rsid w:val="00A2684C"/>
    <w:rsid w:val="00A26A6B"/>
    <w:rsid w:val="00A26AFE"/>
    <w:rsid w:val="00A26B98"/>
    <w:rsid w:val="00A26C5B"/>
    <w:rsid w:val="00A26EC6"/>
    <w:rsid w:val="00A270C1"/>
    <w:rsid w:val="00A27376"/>
    <w:rsid w:val="00A27385"/>
    <w:rsid w:val="00A2740D"/>
    <w:rsid w:val="00A27490"/>
    <w:rsid w:val="00A27869"/>
    <w:rsid w:val="00A2788A"/>
    <w:rsid w:val="00A27911"/>
    <w:rsid w:val="00A27D13"/>
    <w:rsid w:val="00A27D3A"/>
    <w:rsid w:val="00A27D75"/>
    <w:rsid w:val="00A27E23"/>
    <w:rsid w:val="00A27E36"/>
    <w:rsid w:val="00A27F5A"/>
    <w:rsid w:val="00A3000F"/>
    <w:rsid w:val="00A301E0"/>
    <w:rsid w:val="00A30325"/>
    <w:rsid w:val="00A30394"/>
    <w:rsid w:val="00A304F0"/>
    <w:rsid w:val="00A306C4"/>
    <w:rsid w:val="00A3073E"/>
    <w:rsid w:val="00A3081D"/>
    <w:rsid w:val="00A30A86"/>
    <w:rsid w:val="00A30A8E"/>
    <w:rsid w:val="00A30CA7"/>
    <w:rsid w:val="00A30EBD"/>
    <w:rsid w:val="00A30F08"/>
    <w:rsid w:val="00A31171"/>
    <w:rsid w:val="00A311C8"/>
    <w:rsid w:val="00A3123A"/>
    <w:rsid w:val="00A312DA"/>
    <w:rsid w:val="00A312E8"/>
    <w:rsid w:val="00A3130F"/>
    <w:rsid w:val="00A31331"/>
    <w:rsid w:val="00A3133A"/>
    <w:rsid w:val="00A313AE"/>
    <w:rsid w:val="00A31B12"/>
    <w:rsid w:val="00A31E7A"/>
    <w:rsid w:val="00A31F5A"/>
    <w:rsid w:val="00A32360"/>
    <w:rsid w:val="00A32377"/>
    <w:rsid w:val="00A323DE"/>
    <w:rsid w:val="00A32615"/>
    <w:rsid w:val="00A3262A"/>
    <w:rsid w:val="00A32650"/>
    <w:rsid w:val="00A3269C"/>
    <w:rsid w:val="00A32713"/>
    <w:rsid w:val="00A32865"/>
    <w:rsid w:val="00A32868"/>
    <w:rsid w:val="00A3291A"/>
    <w:rsid w:val="00A32939"/>
    <w:rsid w:val="00A329C7"/>
    <w:rsid w:val="00A32A9F"/>
    <w:rsid w:val="00A32B32"/>
    <w:rsid w:val="00A32C21"/>
    <w:rsid w:val="00A32C8B"/>
    <w:rsid w:val="00A32CBD"/>
    <w:rsid w:val="00A32EF3"/>
    <w:rsid w:val="00A33335"/>
    <w:rsid w:val="00A33924"/>
    <w:rsid w:val="00A33A41"/>
    <w:rsid w:val="00A33B3C"/>
    <w:rsid w:val="00A33BD8"/>
    <w:rsid w:val="00A33CD8"/>
    <w:rsid w:val="00A33F7E"/>
    <w:rsid w:val="00A3416F"/>
    <w:rsid w:val="00A34179"/>
    <w:rsid w:val="00A34182"/>
    <w:rsid w:val="00A343FB"/>
    <w:rsid w:val="00A3441B"/>
    <w:rsid w:val="00A3461C"/>
    <w:rsid w:val="00A34645"/>
    <w:rsid w:val="00A34BE1"/>
    <w:rsid w:val="00A34D97"/>
    <w:rsid w:val="00A34F90"/>
    <w:rsid w:val="00A357A0"/>
    <w:rsid w:val="00A3592F"/>
    <w:rsid w:val="00A35B42"/>
    <w:rsid w:val="00A35B56"/>
    <w:rsid w:val="00A35BAC"/>
    <w:rsid w:val="00A35DCC"/>
    <w:rsid w:val="00A35E72"/>
    <w:rsid w:val="00A35EF7"/>
    <w:rsid w:val="00A35F05"/>
    <w:rsid w:val="00A36115"/>
    <w:rsid w:val="00A362A9"/>
    <w:rsid w:val="00A362BE"/>
    <w:rsid w:val="00A36496"/>
    <w:rsid w:val="00A36511"/>
    <w:rsid w:val="00A3668D"/>
    <w:rsid w:val="00A36948"/>
    <w:rsid w:val="00A36A65"/>
    <w:rsid w:val="00A36C9E"/>
    <w:rsid w:val="00A36D78"/>
    <w:rsid w:val="00A36D79"/>
    <w:rsid w:val="00A36E86"/>
    <w:rsid w:val="00A36FAB"/>
    <w:rsid w:val="00A3706A"/>
    <w:rsid w:val="00A371FE"/>
    <w:rsid w:val="00A372BD"/>
    <w:rsid w:val="00A3738F"/>
    <w:rsid w:val="00A374A9"/>
    <w:rsid w:val="00A374AA"/>
    <w:rsid w:val="00A37584"/>
    <w:rsid w:val="00A37E9E"/>
    <w:rsid w:val="00A37EF2"/>
    <w:rsid w:val="00A40087"/>
    <w:rsid w:val="00A4041A"/>
    <w:rsid w:val="00A40437"/>
    <w:rsid w:val="00A404A3"/>
    <w:rsid w:val="00A404B5"/>
    <w:rsid w:val="00A405DA"/>
    <w:rsid w:val="00A407CD"/>
    <w:rsid w:val="00A40842"/>
    <w:rsid w:val="00A40AAA"/>
    <w:rsid w:val="00A40AF6"/>
    <w:rsid w:val="00A40B6F"/>
    <w:rsid w:val="00A40C04"/>
    <w:rsid w:val="00A40D8C"/>
    <w:rsid w:val="00A40DAC"/>
    <w:rsid w:val="00A40EC0"/>
    <w:rsid w:val="00A40ECA"/>
    <w:rsid w:val="00A40FB2"/>
    <w:rsid w:val="00A41115"/>
    <w:rsid w:val="00A4136B"/>
    <w:rsid w:val="00A413AD"/>
    <w:rsid w:val="00A417EE"/>
    <w:rsid w:val="00A41A2F"/>
    <w:rsid w:val="00A41B84"/>
    <w:rsid w:val="00A41BCA"/>
    <w:rsid w:val="00A41E95"/>
    <w:rsid w:val="00A4201C"/>
    <w:rsid w:val="00A4219E"/>
    <w:rsid w:val="00A42428"/>
    <w:rsid w:val="00A424D9"/>
    <w:rsid w:val="00A429FB"/>
    <w:rsid w:val="00A42BCE"/>
    <w:rsid w:val="00A42C9B"/>
    <w:rsid w:val="00A43042"/>
    <w:rsid w:val="00A430EF"/>
    <w:rsid w:val="00A431A8"/>
    <w:rsid w:val="00A43350"/>
    <w:rsid w:val="00A43362"/>
    <w:rsid w:val="00A43390"/>
    <w:rsid w:val="00A43399"/>
    <w:rsid w:val="00A4363C"/>
    <w:rsid w:val="00A43772"/>
    <w:rsid w:val="00A43F42"/>
    <w:rsid w:val="00A4420C"/>
    <w:rsid w:val="00A44275"/>
    <w:rsid w:val="00A44293"/>
    <w:rsid w:val="00A443DC"/>
    <w:rsid w:val="00A446F7"/>
    <w:rsid w:val="00A447BE"/>
    <w:rsid w:val="00A449EC"/>
    <w:rsid w:val="00A44D3B"/>
    <w:rsid w:val="00A44E27"/>
    <w:rsid w:val="00A44E6F"/>
    <w:rsid w:val="00A44F3C"/>
    <w:rsid w:val="00A44F93"/>
    <w:rsid w:val="00A44FF6"/>
    <w:rsid w:val="00A45059"/>
    <w:rsid w:val="00A45119"/>
    <w:rsid w:val="00A452C3"/>
    <w:rsid w:val="00A455AE"/>
    <w:rsid w:val="00A455DD"/>
    <w:rsid w:val="00A45616"/>
    <w:rsid w:val="00A456F2"/>
    <w:rsid w:val="00A45816"/>
    <w:rsid w:val="00A45A54"/>
    <w:rsid w:val="00A45A9D"/>
    <w:rsid w:val="00A45AA3"/>
    <w:rsid w:val="00A45DF6"/>
    <w:rsid w:val="00A45DFA"/>
    <w:rsid w:val="00A45EFB"/>
    <w:rsid w:val="00A4608A"/>
    <w:rsid w:val="00A46168"/>
    <w:rsid w:val="00A4632C"/>
    <w:rsid w:val="00A46649"/>
    <w:rsid w:val="00A46659"/>
    <w:rsid w:val="00A46828"/>
    <w:rsid w:val="00A46923"/>
    <w:rsid w:val="00A46AB7"/>
    <w:rsid w:val="00A46BD1"/>
    <w:rsid w:val="00A46CBA"/>
    <w:rsid w:val="00A46E6F"/>
    <w:rsid w:val="00A46EFF"/>
    <w:rsid w:val="00A46F76"/>
    <w:rsid w:val="00A471CC"/>
    <w:rsid w:val="00A47583"/>
    <w:rsid w:val="00A476D5"/>
    <w:rsid w:val="00A477CF"/>
    <w:rsid w:val="00A47887"/>
    <w:rsid w:val="00A47B62"/>
    <w:rsid w:val="00A47B89"/>
    <w:rsid w:val="00A47C9F"/>
    <w:rsid w:val="00A47CF6"/>
    <w:rsid w:val="00A47D2C"/>
    <w:rsid w:val="00A47D45"/>
    <w:rsid w:val="00A47E62"/>
    <w:rsid w:val="00A47F04"/>
    <w:rsid w:val="00A501F2"/>
    <w:rsid w:val="00A501FA"/>
    <w:rsid w:val="00A50543"/>
    <w:rsid w:val="00A5073E"/>
    <w:rsid w:val="00A507C7"/>
    <w:rsid w:val="00A507F0"/>
    <w:rsid w:val="00A50A7F"/>
    <w:rsid w:val="00A50D54"/>
    <w:rsid w:val="00A50DC8"/>
    <w:rsid w:val="00A50E2E"/>
    <w:rsid w:val="00A51017"/>
    <w:rsid w:val="00A51023"/>
    <w:rsid w:val="00A51279"/>
    <w:rsid w:val="00A512C4"/>
    <w:rsid w:val="00A513A5"/>
    <w:rsid w:val="00A516A7"/>
    <w:rsid w:val="00A516AB"/>
    <w:rsid w:val="00A516ED"/>
    <w:rsid w:val="00A5189F"/>
    <w:rsid w:val="00A519D8"/>
    <w:rsid w:val="00A51A8B"/>
    <w:rsid w:val="00A51B99"/>
    <w:rsid w:val="00A51C4D"/>
    <w:rsid w:val="00A51FB5"/>
    <w:rsid w:val="00A5208C"/>
    <w:rsid w:val="00A520F5"/>
    <w:rsid w:val="00A52208"/>
    <w:rsid w:val="00A5231A"/>
    <w:rsid w:val="00A5251A"/>
    <w:rsid w:val="00A5264F"/>
    <w:rsid w:val="00A52775"/>
    <w:rsid w:val="00A527ED"/>
    <w:rsid w:val="00A5286D"/>
    <w:rsid w:val="00A528BC"/>
    <w:rsid w:val="00A5296C"/>
    <w:rsid w:val="00A52988"/>
    <w:rsid w:val="00A529BE"/>
    <w:rsid w:val="00A52E08"/>
    <w:rsid w:val="00A52E12"/>
    <w:rsid w:val="00A52E2E"/>
    <w:rsid w:val="00A52EB6"/>
    <w:rsid w:val="00A52F44"/>
    <w:rsid w:val="00A52F82"/>
    <w:rsid w:val="00A53052"/>
    <w:rsid w:val="00A53231"/>
    <w:rsid w:val="00A5336D"/>
    <w:rsid w:val="00A5350C"/>
    <w:rsid w:val="00A53517"/>
    <w:rsid w:val="00A535AE"/>
    <w:rsid w:val="00A535C2"/>
    <w:rsid w:val="00A53927"/>
    <w:rsid w:val="00A53B80"/>
    <w:rsid w:val="00A53BD9"/>
    <w:rsid w:val="00A53C10"/>
    <w:rsid w:val="00A53CC0"/>
    <w:rsid w:val="00A53D91"/>
    <w:rsid w:val="00A5404E"/>
    <w:rsid w:val="00A54292"/>
    <w:rsid w:val="00A542E7"/>
    <w:rsid w:val="00A54379"/>
    <w:rsid w:val="00A5442C"/>
    <w:rsid w:val="00A545A1"/>
    <w:rsid w:val="00A545DC"/>
    <w:rsid w:val="00A545F4"/>
    <w:rsid w:val="00A54724"/>
    <w:rsid w:val="00A54794"/>
    <w:rsid w:val="00A54A39"/>
    <w:rsid w:val="00A54C8A"/>
    <w:rsid w:val="00A54CE1"/>
    <w:rsid w:val="00A54EE5"/>
    <w:rsid w:val="00A54F34"/>
    <w:rsid w:val="00A5505F"/>
    <w:rsid w:val="00A5514B"/>
    <w:rsid w:val="00A5537E"/>
    <w:rsid w:val="00A555EF"/>
    <w:rsid w:val="00A55663"/>
    <w:rsid w:val="00A556F2"/>
    <w:rsid w:val="00A55792"/>
    <w:rsid w:val="00A557FD"/>
    <w:rsid w:val="00A55AE9"/>
    <w:rsid w:val="00A55AFD"/>
    <w:rsid w:val="00A55B37"/>
    <w:rsid w:val="00A55E9A"/>
    <w:rsid w:val="00A55F7A"/>
    <w:rsid w:val="00A55FEF"/>
    <w:rsid w:val="00A5635B"/>
    <w:rsid w:val="00A564C4"/>
    <w:rsid w:val="00A56602"/>
    <w:rsid w:val="00A56648"/>
    <w:rsid w:val="00A566E3"/>
    <w:rsid w:val="00A5673F"/>
    <w:rsid w:val="00A5674C"/>
    <w:rsid w:val="00A56781"/>
    <w:rsid w:val="00A56A11"/>
    <w:rsid w:val="00A56AA0"/>
    <w:rsid w:val="00A56AE1"/>
    <w:rsid w:val="00A56C3A"/>
    <w:rsid w:val="00A5702C"/>
    <w:rsid w:val="00A57199"/>
    <w:rsid w:val="00A572A2"/>
    <w:rsid w:val="00A57377"/>
    <w:rsid w:val="00A57435"/>
    <w:rsid w:val="00A5763D"/>
    <w:rsid w:val="00A5787A"/>
    <w:rsid w:val="00A57C77"/>
    <w:rsid w:val="00A57CD9"/>
    <w:rsid w:val="00A57F0A"/>
    <w:rsid w:val="00A57FD8"/>
    <w:rsid w:val="00A60027"/>
    <w:rsid w:val="00A60220"/>
    <w:rsid w:val="00A60396"/>
    <w:rsid w:val="00A605D9"/>
    <w:rsid w:val="00A607D1"/>
    <w:rsid w:val="00A608E9"/>
    <w:rsid w:val="00A609C6"/>
    <w:rsid w:val="00A609D5"/>
    <w:rsid w:val="00A60B62"/>
    <w:rsid w:val="00A60B7F"/>
    <w:rsid w:val="00A60C0A"/>
    <w:rsid w:val="00A60CB8"/>
    <w:rsid w:val="00A60E3D"/>
    <w:rsid w:val="00A60EC5"/>
    <w:rsid w:val="00A6107E"/>
    <w:rsid w:val="00A61166"/>
    <w:rsid w:val="00A6122C"/>
    <w:rsid w:val="00A6148D"/>
    <w:rsid w:val="00A614F7"/>
    <w:rsid w:val="00A6154D"/>
    <w:rsid w:val="00A6156D"/>
    <w:rsid w:val="00A61758"/>
    <w:rsid w:val="00A617BF"/>
    <w:rsid w:val="00A6189E"/>
    <w:rsid w:val="00A618D3"/>
    <w:rsid w:val="00A619C8"/>
    <w:rsid w:val="00A61CBC"/>
    <w:rsid w:val="00A61F34"/>
    <w:rsid w:val="00A620E4"/>
    <w:rsid w:val="00A62184"/>
    <w:rsid w:val="00A621CD"/>
    <w:rsid w:val="00A6227B"/>
    <w:rsid w:val="00A62449"/>
    <w:rsid w:val="00A62516"/>
    <w:rsid w:val="00A625A6"/>
    <w:rsid w:val="00A62616"/>
    <w:rsid w:val="00A6277C"/>
    <w:rsid w:val="00A627CE"/>
    <w:rsid w:val="00A62840"/>
    <w:rsid w:val="00A628AF"/>
    <w:rsid w:val="00A6297A"/>
    <w:rsid w:val="00A62B22"/>
    <w:rsid w:val="00A62BE9"/>
    <w:rsid w:val="00A62C63"/>
    <w:rsid w:val="00A62EC5"/>
    <w:rsid w:val="00A63051"/>
    <w:rsid w:val="00A6315A"/>
    <w:rsid w:val="00A63267"/>
    <w:rsid w:val="00A6348E"/>
    <w:rsid w:val="00A636B4"/>
    <w:rsid w:val="00A637A8"/>
    <w:rsid w:val="00A6391D"/>
    <w:rsid w:val="00A63A1E"/>
    <w:rsid w:val="00A63AAC"/>
    <w:rsid w:val="00A63B40"/>
    <w:rsid w:val="00A6428E"/>
    <w:rsid w:val="00A642BD"/>
    <w:rsid w:val="00A645C2"/>
    <w:rsid w:val="00A64619"/>
    <w:rsid w:val="00A646A3"/>
    <w:rsid w:val="00A646DD"/>
    <w:rsid w:val="00A64811"/>
    <w:rsid w:val="00A64864"/>
    <w:rsid w:val="00A648F8"/>
    <w:rsid w:val="00A64A9D"/>
    <w:rsid w:val="00A64B15"/>
    <w:rsid w:val="00A64C60"/>
    <w:rsid w:val="00A64D34"/>
    <w:rsid w:val="00A64DA0"/>
    <w:rsid w:val="00A64EC8"/>
    <w:rsid w:val="00A65033"/>
    <w:rsid w:val="00A650F5"/>
    <w:rsid w:val="00A650FC"/>
    <w:rsid w:val="00A6517B"/>
    <w:rsid w:val="00A65232"/>
    <w:rsid w:val="00A6527D"/>
    <w:rsid w:val="00A652F2"/>
    <w:rsid w:val="00A65367"/>
    <w:rsid w:val="00A655E3"/>
    <w:rsid w:val="00A65AF9"/>
    <w:rsid w:val="00A65B2F"/>
    <w:rsid w:val="00A65BBF"/>
    <w:rsid w:val="00A65BC8"/>
    <w:rsid w:val="00A65C8A"/>
    <w:rsid w:val="00A65D2F"/>
    <w:rsid w:val="00A65F54"/>
    <w:rsid w:val="00A6623E"/>
    <w:rsid w:val="00A66271"/>
    <w:rsid w:val="00A66342"/>
    <w:rsid w:val="00A6680F"/>
    <w:rsid w:val="00A668AC"/>
    <w:rsid w:val="00A66925"/>
    <w:rsid w:val="00A66A53"/>
    <w:rsid w:val="00A66B03"/>
    <w:rsid w:val="00A66BC3"/>
    <w:rsid w:val="00A66DBC"/>
    <w:rsid w:val="00A66E38"/>
    <w:rsid w:val="00A66E70"/>
    <w:rsid w:val="00A66E90"/>
    <w:rsid w:val="00A66EEF"/>
    <w:rsid w:val="00A6706B"/>
    <w:rsid w:val="00A6706F"/>
    <w:rsid w:val="00A6708F"/>
    <w:rsid w:val="00A67340"/>
    <w:rsid w:val="00A674F2"/>
    <w:rsid w:val="00A675CC"/>
    <w:rsid w:val="00A675E0"/>
    <w:rsid w:val="00A6764E"/>
    <w:rsid w:val="00A67698"/>
    <w:rsid w:val="00A67839"/>
    <w:rsid w:val="00A67890"/>
    <w:rsid w:val="00A67891"/>
    <w:rsid w:val="00A67A0D"/>
    <w:rsid w:val="00A67E62"/>
    <w:rsid w:val="00A702CA"/>
    <w:rsid w:val="00A702D2"/>
    <w:rsid w:val="00A70425"/>
    <w:rsid w:val="00A704E8"/>
    <w:rsid w:val="00A7052E"/>
    <w:rsid w:val="00A70664"/>
    <w:rsid w:val="00A706AF"/>
    <w:rsid w:val="00A706CC"/>
    <w:rsid w:val="00A70763"/>
    <w:rsid w:val="00A70AB8"/>
    <w:rsid w:val="00A70B85"/>
    <w:rsid w:val="00A70E55"/>
    <w:rsid w:val="00A70E86"/>
    <w:rsid w:val="00A70E8B"/>
    <w:rsid w:val="00A70F73"/>
    <w:rsid w:val="00A710C3"/>
    <w:rsid w:val="00A7124C"/>
    <w:rsid w:val="00A71510"/>
    <w:rsid w:val="00A7156E"/>
    <w:rsid w:val="00A715B0"/>
    <w:rsid w:val="00A71768"/>
    <w:rsid w:val="00A71877"/>
    <w:rsid w:val="00A71A6C"/>
    <w:rsid w:val="00A71BEA"/>
    <w:rsid w:val="00A71BF6"/>
    <w:rsid w:val="00A72163"/>
    <w:rsid w:val="00A721C3"/>
    <w:rsid w:val="00A72481"/>
    <w:rsid w:val="00A72495"/>
    <w:rsid w:val="00A7252F"/>
    <w:rsid w:val="00A726FD"/>
    <w:rsid w:val="00A72777"/>
    <w:rsid w:val="00A727DA"/>
    <w:rsid w:val="00A728D0"/>
    <w:rsid w:val="00A72942"/>
    <w:rsid w:val="00A72952"/>
    <w:rsid w:val="00A729B8"/>
    <w:rsid w:val="00A72AB5"/>
    <w:rsid w:val="00A72C9B"/>
    <w:rsid w:val="00A72CF1"/>
    <w:rsid w:val="00A72DF1"/>
    <w:rsid w:val="00A72E21"/>
    <w:rsid w:val="00A72E55"/>
    <w:rsid w:val="00A72E7B"/>
    <w:rsid w:val="00A73259"/>
    <w:rsid w:val="00A737AB"/>
    <w:rsid w:val="00A737E5"/>
    <w:rsid w:val="00A73839"/>
    <w:rsid w:val="00A73A08"/>
    <w:rsid w:val="00A73A12"/>
    <w:rsid w:val="00A73BC4"/>
    <w:rsid w:val="00A73CC0"/>
    <w:rsid w:val="00A73DA9"/>
    <w:rsid w:val="00A73DDD"/>
    <w:rsid w:val="00A73E28"/>
    <w:rsid w:val="00A73E5E"/>
    <w:rsid w:val="00A7465D"/>
    <w:rsid w:val="00A74812"/>
    <w:rsid w:val="00A74A15"/>
    <w:rsid w:val="00A74A55"/>
    <w:rsid w:val="00A74BE2"/>
    <w:rsid w:val="00A74CDF"/>
    <w:rsid w:val="00A74DFF"/>
    <w:rsid w:val="00A74F0A"/>
    <w:rsid w:val="00A74F42"/>
    <w:rsid w:val="00A74FB7"/>
    <w:rsid w:val="00A74FD6"/>
    <w:rsid w:val="00A75080"/>
    <w:rsid w:val="00A751E0"/>
    <w:rsid w:val="00A7534B"/>
    <w:rsid w:val="00A7555B"/>
    <w:rsid w:val="00A757A9"/>
    <w:rsid w:val="00A7598B"/>
    <w:rsid w:val="00A75B32"/>
    <w:rsid w:val="00A75D8B"/>
    <w:rsid w:val="00A75E56"/>
    <w:rsid w:val="00A75F6D"/>
    <w:rsid w:val="00A7620C"/>
    <w:rsid w:val="00A7624B"/>
    <w:rsid w:val="00A7630C"/>
    <w:rsid w:val="00A76568"/>
    <w:rsid w:val="00A7657D"/>
    <w:rsid w:val="00A76586"/>
    <w:rsid w:val="00A767C0"/>
    <w:rsid w:val="00A768C1"/>
    <w:rsid w:val="00A7698D"/>
    <w:rsid w:val="00A76AA3"/>
    <w:rsid w:val="00A76B05"/>
    <w:rsid w:val="00A76B5B"/>
    <w:rsid w:val="00A76C7E"/>
    <w:rsid w:val="00A76D39"/>
    <w:rsid w:val="00A76DA9"/>
    <w:rsid w:val="00A77315"/>
    <w:rsid w:val="00A77440"/>
    <w:rsid w:val="00A77686"/>
    <w:rsid w:val="00A7777D"/>
    <w:rsid w:val="00A77888"/>
    <w:rsid w:val="00A77ABF"/>
    <w:rsid w:val="00A77B44"/>
    <w:rsid w:val="00A77CF9"/>
    <w:rsid w:val="00A77F43"/>
    <w:rsid w:val="00A77FCB"/>
    <w:rsid w:val="00A800AE"/>
    <w:rsid w:val="00A800F0"/>
    <w:rsid w:val="00A800FD"/>
    <w:rsid w:val="00A801F6"/>
    <w:rsid w:val="00A8033F"/>
    <w:rsid w:val="00A80364"/>
    <w:rsid w:val="00A80454"/>
    <w:rsid w:val="00A80554"/>
    <w:rsid w:val="00A80782"/>
    <w:rsid w:val="00A807C3"/>
    <w:rsid w:val="00A80E32"/>
    <w:rsid w:val="00A80F8E"/>
    <w:rsid w:val="00A80FD1"/>
    <w:rsid w:val="00A81052"/>
    <w:rsid w:val="00A810BA"/>
    <w:rsid w:val="00A8129E"/>
    <w:rsid w:val="00A812B4"/>
    <w:rsid w:val="00A81415"/>
    <w:rsid w:val="00A814E9"/>
    <w:rsid w:val="00A81632"/>
    <w:rsid w:val="00A816B4"/>
    <w:rsid w:val="00A8177F"/>
    <w:rsid w:val="00A81976"/>
    <w:rsid w:val="00A81D35"/>
    <w:rsid w:val="00A81E0A"/>
    <w:rsid w:val="00A81E61"/>
    <w:rsid w:val="00A82032"/>
    <w:rsid w:val="00A82792"/>
    <w:rsid w:val="00A827FD"/>
    <w:rsid w:val="00A82801"/>
    <w:rsid w:val="00A8289C"/>
    <w:rsid w:val="00A828C4"/>
    <w:rsid w:val="00A82A2A"/>
    <w:rsid w:val="00A82AF7"/>
    <w:rsid w:val="00A82D58"/>
    <w:rsid w:val="00A82E5B"/>
    <w:rsid w:val="00A83006"/>
    <w:rsid w:val="00A831C1"/>
    <w:rsid w:val="00A83364"/>
    <w:rsid w:val="00A835AB"/>
    <w:rsid w:val="00A83968"/>
    <w:rsid w:val="00A839DD"/>
    <w:rsid w:val="00A83A68"/>
    <w:rsid w:val="00A83B18"/>
    <w:rsid w:val="00A83C11"/>
    <w:rsid w:val="00A83E1C"/>
    <w:rsid w:val="00A83E75"/>
    <w:rsid w:val="00A83FB3"/>
    <w:rsid w:val="00A84176"/>
    <w:rsid w:val="00A84201"/>
    <w:rsid w:val="00A842C6"/>
    <w:rsid w:val="00A842D2"/>
    <w:rsid w:val="00A845BA"/>
    <w:rsid w:val="00A84A46"/>
    <w:rsid w:val="00A84B53"/>
    <w:rsid w:val="00A8503A"/>
    <w:rsid w:val="00A85056"/>
    <w:rsid w:val="00A85074"/>
    <w:rsid w:val="00A85150"/>
    <w:rsid w:val="00A852C8"/>
    <w:rsid w:val="00A8562C"/>
    <w:rsid w:val="00A857DF"/>
    <w:rsid w:val="00A857F2"/>
    <w:rsid w:val="00A85852"/>
    <w:rsid w:val="00A859B0"/>
    <w:rsid w:val="00A859E2"/>
    <w:rsid w:val="00A85A57"/>
    <w:rsid w:val="00A85A5E"/>
    <w:rsid w:val="00A85A69"/>
    <w:rsid w:val="00A85BB9"/>
    <w:rsid w:val="00A85C46"/>
    <w:rsid w:val="00A85DC3"/>
    <w:rsid w:val="00A85DC6"/>
    <w:rsid w:val="00A85F60"/>
    <w:rsid w:val="00A85FA3"/>
    <w:rsid w:val="00A860C7"/>
    <w:rsid w:val="00A86110"/>
    <w:rsid w:val="00A86342"/>
    <w:rsid w:val="00A86417"/>
    <w:rsid w:val="00A8642F"/>
    <w:rsid w:val="00A8663D"/>
    <w:rsid w:val="00A86827"/>
    <w:rsid w:val="00A86A38"/>
    <w:rsid w:val="00A86C29"/>
    <w:rsid w:val="00A86F5A"/>
    <w:rsid w:val="00A872CB"/>
    <w:rsid w:val="00A872E3"/>
    <w:rsid w:val="00A874A6"/>
    <w:rsid w:val="00A87742"/>
    <w:rsid w:val="00A87A98"/>
    <w:rsid w:val="00A87B07"/>
    <w:rsid w:val="00A87BEE"/>
    <w:rsid w:val="00A87C7B"/>
    <w:rsid w:val="00A87C8F"/>
    <w:rsid w:val="00A87D70"/>
    <w:rsid w:val="00A87DC9"/>
    <w:rsid w:val="00A900C5"/>
    <w:rsid w:val="00A902CF"/>
    <w:rsid w:val="00A90390"/>
    <w:rsid w:val="00A906E9"/>
    <w:rsid w:val="00A90B34"/>
    <w:rsid w:val="00A90C08"/>
    <w:rsid w:val="00A90D0D"/>
    <w:rsid w:val="00A90DA8"/>
    <w:rsid w:val="00A90EA8"/>
    <w:rsid w:val="00A91155"/>
    <w:rsid w:val="00A9141F"/>
    <w:rsid w:val="00A9148B"/>
    <w:rsid w:val="00A9148C"/>
    <w:rsid w:val="00A91A3B"/>
    <w:rsid w:val="00A91AAA"/>
    <w:rsid w:val="00A91B6A"/>
    <w:rsid w:val="00A91FDD"/>
    <w:rsid w:val="00A91FEB"/>
    <w:rsid w:val="00A92021"/>
    <w:rsid w:val="00A92066"/>
    <w:rsid w:val="00A920A8"/>
    <w:rsid w:val="00A92247"/>
    <w:rsid w:val="00A92625"/>
    <w:rsid w:val="00A9266A"/>
    <w:rsid w:val="00A929A8"/>
    <w:rsid w:val="00A92A2B"/>
    <w:rsid w:val="00A92D58"/>
    <w:rsid w:val="00A92DC8"/>
    <w:rsid w:val="00A92E7B"/>
    <w:rsid w:val="00A92FAF"/>
    <w:rsid w:val="00A93335"/>
    <w:rsid w:val="00A9338C"/>
    <w:rsid w:val="00A933A9"/>
    <w:rsid w:val="00A937AD"/>
    <w:rsid w:val="00A938A7"/>
    <w:rsid w:val="00A93AC9"/>
    <w:rsid w:val="00A93B89"/>
    <w:rsid w:val="00A93C60"/>
    <w:rsid w:val="00A93C8F"/>
    <w:rsid w:val="00A93D55"/>
    <w:rsid w:val="00A93F78"/>
    <w:rsid w:val="00A940A3"/>
    <w:rsid w:val="00A94262"/>
    <w:rsid w:val="00A942E3"/>
    <w:rsid w:val="00A9445B"/>
    <w:rsid w:val="00A9455B"/>
    <w:rsid w:val="00A945D1"/>
    <w:rsid w:val="00A9475E"/>
    <w:rsid w:val="00A94A60"/>
    <w:rsid w:val="00A94AB7"/>
    <w:rsid w:val="00A94B98"/>
    <w:rsid w:val="00A94DB4"/>
    <w:rsid w:val="00A94DBB"/>
    <w:rsid w:val="00A94EA4"/>
    <w:rsid w:val="00A94EB4"/>
    <w:rsid w:val="00A95078"/>
    <w:rsid w:val="00A95398"/>
    <w:rsid w:val="00A954D7"/>
    <w:rsid w:val="00A95520"/>
    <w:rsid w:val="00A958AA"/>
    <w:rsid w:val="00A95B98"/>
    <w:rsid w:val="00A95CBE"/>
    <w:rsid w:val="00A95D4E"/>
    <w:rsid w:val="00A95DFC"/>
    <w:rsid w:val="00A95FEE"/>
    <w:rsid w:val="00A96100"/>
    <w:rsid w:val="00A96401"/>
    <w:rsid w:val="00A9644B"/>
    <w:rsid w:val="00A964A3"/>
    <w:rsid w:val="00A96593"/>
    <w:rsid w:val="00A965A8"/>
    <w:rsid w:val="00A965F4"/>
    <w:rsid w:val="00A96759"/>
    <w:rsid w:val="00A96B79"/>
    <w:rsid w:val="00A96BA3"/>
    <w:rsid w:val="00A96BDD"/>
    <w:rsid w:val="00A96C0A"/>
    <w:rsid w:val="00A96C40"/>
    <w:rsid w:val="00A96CDA"/>
    <w:rsid w:val="00A96E15"/>
    <w:rsid w:val="00A96E84"/>
    <w:rsid w:val="00A96E8A"/>
    <w:rsid w:val="00A96EE2"/>
    <w:rsid w:val="00A97005"/>
    <w:rsid w:val="00A9709B"/>
    <w:rsid w:val="00A971F1"/>
    <w:rsid w:val="00A97247"/>
    <w:rsid w:val="00A97726"/>
    <w:rsid w:val="00A977A4"/>
    <w:rsid w:val="00A978DD"/>
    <w:rsid w:val="00A9798B"/>
    <w:rsid w:val="00A979D7"/>
    <w:rsid w:val="00A97D07"/>
    <w:rsid w:val="00A97D5B"/>
    <w:rsid w:val="00A97DE4"/>
    <w:rsid w:val="00A97E69"/>
    <w:rsid w:val="00A97E8E"/>
    <w:rsid w:val="00A97EC4"/>
    <w:rsid w:val="00A97F15"/>
    <w:rsid w:val="00A97FD2"/>
    <w:rsid w:val="00A97FE0"/>
    <w:rsid w:val="00AA0059"/>
    <w:rsid w:val="00AA0084"/>
    <w:rsid w:val="00AA0090"/>
    <w:rsid w:val="00AA0135"/>
    <w:rsid w:val="00AA03AE"/>
    <w:rsid w:val="00AA064C"/>
    <w:rsid w:val="00AA0677"/>
    <w:rsid w:val="00AA06FB"/>
    <w:rsid w:val="00AA07B2"/>
    <w:rsid w:val="00AA0800"/>
    <w:rsid w:val="00AA086E"/>
    <w:rsid w:val="00AA0892"/>
    <w:rsid w:val="00AA08DB"/>
    <w:rsid w:val="00AA0956"/>
    <w:rsid w:val="00AA0A80"/>
    <w:rsid w:val="00AA0BC8"/>
    <w:rsid w:val="00AA0CC3"/>
    <w:rsid w:val="00AA0D16"/>
    <w:rsid w:val="00AA0D17"/>
    <w:rsid w:val="00AA0E98"/>
    <w:rsid w:val="00AA119E"/>
    <w:rsid w:val="00AA11FD"/>
    <w:rsid w:val="00AA131D"/>
    <w:rsid w:val="00AA1374"/>
    <w:rsid w:val="00AA16DA"/>
    <w:rsid w:val="00AA19B4"/>
    <w:rsid w:val="00AA1A70"/>
    <w:rsid w:val="00AA1AEE"/>
    <w:rsid w:val="00AA1ED6"/>
    <w:rsid w:val="00AA1F1B"/>
    <w:rsid w:val="00AA1F86"/>
    <w:rsid w:val="00AA20AA"/>
    <w:rsid w:val="00AA211E"/>
    <w:rsid w:val="00AA22EE"/>
    <w:rsid w:val="00AA2353"/>
    <w:rsid w:val="00AA24B4"/>
    <w:rsid w:val="00AA258D"/>
    <w:rsid w:val="00AA25D4"/>
    <w:rsid w:val="00AA266F"/>
    <w:rsid w:val="00AA2748"/>
    <w:rsid w:val="00AA283D"/>
    <w:rsid w:val="00AA286F"/>
    <w:rsid w:val="00AA28E2"/>
    <w:rsid w:val="00AA2A3C"/>
    <w:rsid w:val="00AA2BB4"/>
    <w:rsid w:val="00AA2CFB"/>
    <w:rsid w:val="00AA2DDF"/>
    <w:rsid w:val="00AA2E1D"/>
    <w:rsid w:val="00AA2E3E"/>
    <w:rsid w:val="00AA2F54"/>
    <w:rsid w:val="00AA3027"/>
    <w:rsid w:val="00AA30AF"/>
    <w:rsid w:val="00AA30B7"/>
    <w:rsid w:val="00AA30D3"/>
    <w:rsid w:val="00AA3153"/>
    <w:rsid w:val="00AA3171"/>
    <w:rsid w:val="00AA3278"/>
    <w:rsid w:val="00AA3456"/>
    <w:rsid w:val="00AA34F9"/>
    <w:rsid w:val="00AA3576"/>
    <w:rsid w:val="00AA3630"/>
    <w:rsid w:val="00AA363D"/>
    <w:rsid w:val="00AA3937"/>
    <w:rsid w:val="00AA3B82"/>
    <w:rsid w:val="00AA3D1E"/>
    <w:rsid w:val="00AA3D37"/>
    <w:rsid w:val="00AA3FFF"/>
    <w:rsid w:val="00AA4084"/>
    <w:rsid w:val="00AA408B"/>
    <w:rsid w:val="00AA40F6"/>
    <w:rsid w:val="00AA4150"/>
    <w:rsid w:val="00AA42CB"/>
    <w:rsid w:val="00AA4343"/>
    <w:rsid w:val="00AA4444"/>
    <w:rsid w:val="00AA44E1"/>
    <w:rsid w:val="00AA457B"/>
    <w:rsid w:val="00AA4680"/>
    <w:rsid w:val="00AA4982"/>
    <w:rsid w:val="00AA4A01"/>
    <w:rsid w:val="00AA4BD0"/>
    <w:rsid w:val="00AA4CCB"/>
    <w:rsid w:val="00AA4DC0"/>
    <w:rsid w:val="00AA4E0E"/>
    <w:rsid w:val="00AA4E14"/>
    <w:rsid w:val="00AA4EC9"/>
    <w:rsid w:val="00AA4F5A"/>
    <w:rsid w:val="00AA5043"/>
    <w:rsid w:val="00AA5072"/>
    <w:rsid w:val="00AA51F1"/>
    <w:rsid w:val="00AA522F"/>
    <w:rsid w:val="00AA538C"/>
    <w:rsid w:val="00AA53D6"/>
    <w:rsid w:val="00AA5471"/>
    <w:rsid w:val="00AA5516"/>
    <w:rsid w:val="00AA554F"/>
    <w:rsid w:val="00AA5556"/>
    <w:rsid w:val="00AA5571"/>
    <w:rsid w:val="00AA56BE"/>
    <w:rsid w:val="00AA5866"/>
    <w:rsid w:val="00AA592E"/>
    <w:rsid w:val="00AA59AC"/>
    <w:rsid w:val="00AA5A28"/>
    <w:rsid w:val="00AA5AB3"/>
    <w:rsid w:val="00AA5B1F"/>
    <w:rsid w:val="00AA5BE1"/>
    <w:rsid w:val="00AA5C8E"/>
    <w:rsid w:val="00AA5D27"/>
    <w:rsid w:val="00AA5DE7"/>
    <w:rsid w:val="00AA5EA0"/>
    <w:rsid w:val="00AA5EA2"/>
    <w:rsid w:val="00AA6227"/>
    <w:rsid w:val="00AA6337"/>
    <w:rsid w:val="00AA65D1"/>
    <w:rsid w:val="00AA6628"/>
    <w:rsid w:val="00AA6B84"/>
    <w:rsid w:val="00AA6C67"/>
    <w:rsid w:val="00AA70A0"/>
    <w:rsid w:val="00AA73AB"/>
    <w:rsid w:val="00AA73F9"/>
    <w:rsid w:val="00AA74A2"/>
    <w:rsid w:val="00AA75AE"/>
    <w:rsid w:val="00AA75B4"/>
    <w:rsid w:val="00AA762D"/>
    <w:rsid w:val="00AA76CB"/>
    <w:rsid w:val="00AA7759"/>
    <w:rsid w:val="00AA7826"/>
    <w:rsid w:val="00AA7937"/>
    <w:rsid w:val="00AA7A11"/>
    <w:rsid w:val="00AA7A53"/>
    <w:rsid w:val="00AA7B53"/>
    <w:rsid w:val="00AA7C28"/>
    <w:rsid w:val="00AA7C69"/>
    <w:rsid w:val="00AA7CE8"/>
    <w:rsid w:val="00AA7D46"/>
    <w:rsid w:val="00AA7DF9"/>
    <w:rsid w:val="00AB0000"/>
    <w:rsid w:val="00AB0099"/>
    <w:rsid w:val="00AB03D6"/>
    <w:rsid w:val="00AB06E6"/>
    <w:rsid w:val="00AB080E"/>
    <w:rsid w:val="00AB096C"/>
    <w:rsid w:val="00AB09A4"/>
    <w:rsid w:val="00AB0B4E"/>
    <w:rsid w:val="00AB0D7E"/>
    <w:rsid w:val="00AB0D88"/>
    <w:rsid w:val="00AB0E5E"/>
    <w:rsid w:val="00AB0E85"/>
    <w:rsid w:val="00AB0FA7"/>
    <w:rsid w:val="00AB105B"/>
    <w:rsid w:val="00AB139C"/>
    <w:rsid w:val="00AB1429"/>
    <w:rsid w:val="00AB14A7"/>
    <w:rsid w:val="00AB15EE"/>
    <w:rsid w:val="00AB1A00"/>
    <w:rsid w:val="00AB1A0A"/>
    <w:rsid w:val="00AB1A70"/>
    <w:rsid w:val="00AB1B5E"/>
    <w:rsid w:val="00AB1B71"/>
    <w:rsid w:val="00AB1FED"/>
    <w:rsid w:val="00AB20E5"/>
    <w:rsid w:val="00AB21F3"/>
    <w:rsid w:val="00AB21F9"/>
    <w:rsid w:val="00AB224E"/>
    <w:rsid w:val="00AB226C"/>
    <w:rsid w:val="00AB27D5"/>
    <w:rsid w:val="00AB28A1"/>
    <w:rsid w:val="00AB28A4"/>
    <w:rsid w:val="00AB2990"/>
    <w:rsid w:val="00AB2A28"/>
    <w:rsid w:val="00AB2A70"/>
    <w:rsid w:val="00AB2DDE"/>
    <w:rsid w:val="00AB2E63"/>
    <w:rsid w:val="00AB30B2"/>
    <w:rsid w:val="00AB3169"/>
    <w:rsid w:val="00AB3472"/>
    <w:rsid w:val="00AB3551"/>
    <w:rsid w:val="00AB36B7"/>
    <w:rsid w:val="00AB3728"/>
    <w:rsid w:val="00AB37F4"/>
    <w:rsid w:val="00AB38F1"/>
    <w:rsid w:val="00AB3953"/>
    <w:rsid w:val="00AB3955"/>
    <w:rsid w:val="00AB3989"/>
    <w:rsid w:val="00AB3A1D"/>
    <w:rsid w:val="00AB3A59"/>
    <w:rsid w:val="00AB3ABD"/>
    <w:rsid w:val="00AB3B7A"/>
    <w:rsid w:val="00AB3BA3"/>
    <w:rsid w:val="00AB3BF3"/>
    <w:rsid w:val="00AB3C82"/>
    <w:rsid w:val="00AB3C85"/>
    <w:rsid w:val="00AB3D04"/>
    <w:rsid w:val="00AB3EAA"/>
    <w:rsid w:val="00AB3F1D"/>
    <w:rsid w:val="00AB3FFA"/>
    <w:rsid w:val="00AB4143"/>
    <w:rsid w:val="00AB4659"/>
    <w:rsid w:val="00AB475C"/>
    <w:rsid w:val="00AB49E0"/>
    <w:rsid w:val="00AB4B78"/>
    <w:rsid w:val="00AB4BA2"/>
    <w:rsid w:val="00AB4C74"/>
    <w:rsid w:val="00AB4D8C"/>
    <w:rsid w:val="00AB4F9D"/>
    <w:rsid w:val="00AB50F9"/>
    <w:rsid w:val="00AB5318"/>
    <w:rsid w:val="00AB5366"/>
    <w:rsid w:val="00AB53D4"/>
    <w:rsid w:val="00AB54C2"/>
    <w:rsid w:val="00AB5501"/>
    <w:rsid w:val="00AB5599"/>
    <w:rsid w:val="00AB55E2"/>
    <w:rsid w:val="00AB5621"/>
    <w:rsid w:val="00AB56A2"/>
    <w:rsid w:val="00AB5744"/>
    <w:rsid w:val="00AB5853"/>
    <w:rsid w:val="00AB58A6"/>
    <w:rsid w:val="00AB5A3D"/>
    <w:rsid w:val="00AB5A50"/>
    <w:rsid w:val="00AB5B5D"/>
    <w:rsid w:val="00AB5B6F"/>
    <w:rsid w:val="00AB604B"/>
    <w:rsid w:val="00AB623B"/>
    <w:rsid w:val="00AB6288"/>
    <w:rsid w:val="00AB6319"/>
    <w:rsid w:val="00AB6593"/>
    <w:rsid w:val="00AB65AD"/>
    <w:rsid w:val="00AB6672"/>
    <w:rsid w:val="00AB6753"/>
    <w:rsid w:val="00AB67B7"/>
    <w:rsid w:val="00AB67E3"/>
    <w:rsid w:val="00AB6AB7"/>
    <w:rsid w:val="00AB6D87"/>
    <w:rsid w:val="00AB6EA9"/>
    <w:rsid w:val="00AB6ED0"/>
    <w:rsid w:val="00AB702C"/>
    <w:rsid w:val="00AB719E"/>
    <w:rsid w:val="00AB71B6"/>
    <w:rsid w:val="00AB71CF"/>
    <w:rsid w:val="00AB7388"/>
    <w:rsid w:val="00AB739E"/>
    <w:rsid w:val="00AB73F9"/>
    <w:rsid w:val="00AB74CF"/>
    <w:rsid w:val="00AB751E"/>
    <w:rsid w:val="00AB7667"/>
    <w:rsid w:val="00AB769F"/>
    <w:rsid w:val="00AB76BF"/>
    <w:rsid w:val="00AB774A"/>
    <w:rsid w:val="00AB79A6"/>
    <w:rsid w:val="00AB7BDD"/>
    <w:rsid w:val="00AB7BE8"/>
    <w:rsid w:val="00AB7D69"/>
    <w:rsid w:val="00AB7F83"/>
    <w:rsid w:val="00AC00E2"/>
    <w:rsid w:val="00AC0106"/>
    <w:rsid w:val="00AC0182"/>
    <w:rsid w:val="00AC0289"/>
    <w:rsid w:val="00AC0335"/>
    <w:rsid w:val="00AC03AC"/>
    <w:rsid w:val="00AC0507"/>
    <w:rsid w:val="00AC064B"/>
    <w:rsid w:val="00AC0663"/>
    <w:rsid w:val="00AC0689"/>
    <w:rsid w:val="00AC0748"/>
    <w:rsid w:val="00AC094B"/>
    <w:rsid w:val="00AC0AEC"/>
    <w:rsid w:val="00AC0BD7"/>
    <w:rsid w:val="00AC0C31"/>
    <w:rsid w:val="00AC0CC0"/>
    <w:rsid w:val="00AC0F7C"/>
    <w:rsid w:val="00AC1054"/>
    <w:rsid w:val="00AC1289"/>
    <w:rsid w:val="00AC1330"/>
    <w:rsid w:val="00AC145B"/>
    <w:rsid w:val="00AC14A5"/>
    <w:rsid w:val="00AC1510"/>
    <w:rsid w:val="00AC156E"/>
    <w:rsid w:val="00AC16CE"/>
    <w:rsid w:val="00AC1838"/>
    <w:rsid w:val="00AC1876"/>
    <w:rsid w:val="00AC1A2B"/>
    <w:rsid w:val="00AC1AD6"/>
    <w:rsid w:val="00AC1B6D"/>
    <w:rsid w:val="00AC1C82"/>
    <w:rsid w:val="00AC1C84"/>
    <w:rsid w:val="00AC1CA6"/>
    <w:rsid w:val="00AC1CEB"/>
    <w:rsid w:val="00AC1E38"/>
    <w:rsid w:val="00AC1E58"/>
    <w:rsid w:val="00AC20A7"/>
    <w:rsid w:val="00AC211F"/>
    <w:rsid w:val="00AC224B"/>
    <w:rsid w:val="00AC2531"/>
    <w:rsid w:val="00AC25B0"/>
    <w:rsid w:val="00AC263E"/>
    <w:rsid w:val="00AC27AD"/>
    <w:rsid w:val="00AC28AD"/>
    <w:rsid w:val="00AC2AD4"/>
    <w:rsid w:val="00AC2C9D"/>
    <w:rsid w:val="00AC2EAB"/>
    <w:rsid w:val="00AC2F5E"/>
    <w:rsid w:val="00AC2FE9"/>
    <w:rsid w:val="00AC327D"/>
    <w:rsid w:val="00AC338E"/>
    <w:rsid w:val="00AC33E1"/>
    <w:rsid w:val="00AC353F"/>
    <w:rsid w:val="00AC35BD"/>
    <w:rsid w:val="00AC3760"/>
    <w:rsid w:val="00AC378E"/>
    <w:rsid w:val="00AC37C0"/>
    <w:rsid w:val="00AC3805"/>
    <w:rsid w:val="00AC3814"/>
    <w:rsid w:val="00AC3906"/>
    <w:rsid w:val="00AC3D76"/>
    <w:rsid w:val="00AC3D8B"/>
    <w:rsid w:val="00AC3DBB"/>
    <w:rsid w:val="00AC3FB0"/>
    <w:rsid w:val="00AC3FD2"/>
    <w:rsid w:val="00AC4000"/>
    <w:rsid w:val="00AC4062"/>
    <w:rsid w:val="00AC40F3"/>
    <w:rsid w:val="00AC4330"/>
    <w:rsid w:val="00AC4371"/>
    <w:rsid w:val="00AC4378"/>
    <w:rsid w:val="00AC48F0"/>
    <w:rsid w:val="00AC4ACB"/>
    <w:rsid w:val="00AC4AD7"/>
    <w:rsid w:val="00AC4AEA"/>
    <w:rsid w:val="00AC4B04"/>
    <w:rsid w:val="00AC4C9C"/>
    <w:rsid w:val="00AC4DA7"/>
    <w:rsid w:val="00AC4FBF"/>
    <w:rsid w:val="00AC503D"/>
    <w:rsid w:val="00AC50A0"/>
    <w:rsid w:val="00AC5135"/>
    <w:rsid w:val="00AC5310"/>
    <w:rsid w:val="00AC53A1"/>
    <w:rsid w:val="00AC53F0"/>
    <w:rsid w:val="00AC5456"/>
    <w:rsid w:val="00AC54D9"/>
    <w:rsid w:val="00AC54F5"/>
    <w:rsid w:val="00AC554D"/>
    <w:rsid w:val="00AC57DA"/>
    <w:rsid w:val="00AC5BC9"/>
    <w:rsid w:val="00AC5D2E"/>
    <w:rsid w:val="00AC5FAC"/>
    <w:rsid w:val="00AC60FC"/>
    <w:rsid w:val="00AC62EE"/>
    <w:rsid w:val="00AC64DB"/>
    <w:rsid w:val="00AC6561"/>
    <w:rsid w:val="00AC6849"/>
    <w:rsid w:val="00AC6C77"/>
    <w:rsid w:val="00AC6E2A"/>
    <w:rsid w:val="00AC7165"/>
    <w:rsid w:val="00AC7249"/>
    <w:rsid w:val="00AC738E"/>
    <w:rsid w:val="00AC73BC"/>
    <w:rsid w:val="00AC74B2"/>
    <w:rsid w:val="00AC74B9"/>
    <w:rsid w:val="00AC7716"/>
    <w:rsid w:val="00AC7765"/>
    <w:rsid w:val="00AC78CF"/>
    <w:rsid w:val="00AC7C04"/>
    <w:rsid w:val="00AC7D41"/>
    <w:rsid w:val="00AC7F86"/>
    <w:rsid w:val="00AC8BB2"/>
    <w:rsid w:val="00AD0271"/>
    <w:rsid w:val="00AD02DF"/>
    <w:rsid w:val="00AD0369"/>
    <w:rsid w:val="00AD044B"/>
    <w:rsid w:val="00AD044E"/>
    <w:rsid w:val="00AD04D8"/>
    <w:rsid w:val="00AD05B8"/>
    <w:rsid w:val="00AD05EE"/>
    <w:rsid w:val="00AD0624"/>
    <w:rsid w:val="00AD0659"/>
    <w:rsid w:val="00AD0680"/>
    <w:rsid w:val="00AD0767"/>
    <w:rsid w:val="00AD08D7"/>
    <w:rsid w:val="00AD0A54"/>
    <w:rsid w:val="00AD0CDD"/>
    <w:rsid w:val="00AD1046"/>
    <w:rsid w:val="00AD10D4"/>
    <w:rsid w:val="00AD11AC"/>
    <w:rsid w:val="00AD12F1"/>
    <w:rsid w:val="00AD13C4"/>
    <w:rsid w:val="00AD13D9"/>
    <w:rsid w:val="00AD163B"/>
    <w:rsid w:val="00AD1836"/>
    <w:rsid w:val="00AD188E"/>
    <w:rsid w:val="00AD19D5"/>
    <w:rsid w:val="00AD1B9B"/>
    <w:rsid w:val="00AD1C89"/>
    <w:rsid w:val="00AD1E60"/>
    <w:rsid w:val="00AD2160"/>
    <w:rsid w:val="00AD2198"/>
    <w:rsid w:val="00AD2200"/>
    <w:rsid w:val="00AD2267"/>
    <w:rsid w:val="00AD2303"/>
    <w:rsid w:val="00AD23DF"/>
    <w:rsid w:val="00AD23ED"/>
    <w:rsid w:val="00AD23F2"/>
    <w:rsid w:val="00AD24A1"/>
    <w:rsid w:val="00AD25A6"/>
    <w:rsid w:val="00AD25F1"/>
    <w:rsid w:val="00AD28B7"/>
    <w:rsid w:val="00AD2930"/>
    <w:rsid w:val="00AD2B0A"/>
    <w:rsid w:val="00AD2B23"/>
    <w:rsid w:val="00AD2B64"/>
    <w:rsid w:val="00AD2B7E"/>
    <w:rsid w:val="00AD2D28"/>
    <w:rsid w:val="00AD2E17"/>
    <w:rsid w:val="00AD2FDE"/>
    <w:rsid w:val="00AD312A"/>
    <w:rsid w:val="00AD31B8"/>
    <w:rsid w:val="00AD3469"/>
    <w:rsid w:val="00AD358A"/>
    <w:rsid w:val="00AD39BD"/>
    <w:rsid w:val="00AD3B30"/>
    <w:rsid w:val="00AD3BA3"/>
    <w:rsid w:val="00AD3C5D"/>
    <w:rsid w:val="00AD3FEA"/>
    <w:rsid w:val="00AD424A"/>
    <w:rsid w:val="00AD433F"/>
    <w:rsid w:val="00AD4368"/>
    <w:rsid w:val="00AD43EE"/>
    <w:rsid w:val="00AD4640"/>
    <w:rsid w:val="00AD4B78"/>
    <w:rsid w:val="00AD4CEB"/>
    <w:rsid w:val="00AD4D51"/>
    <w:rsid w:val="00AD4E7B"/>
    <w:rsid w:val="00AD4F26"/>
    <w:rsid w:val="00AD4F46"/>
    <w:rsid w:val="00AD4F57"/>
    <w:rsid w:val="00AD5065"/>
    <w:rsid w:val="00AD51C7"/>
    <w:rsid w:val="00AD5239"/>
    <w:rsid w:val="00AD52E0"/>
    <w:rsid w:val="00AD5330"/>
    <w:rsid w:val="00AD5598"/>
    <w:rsid w:val="00AD55B4"/>
    <w:rsid w:val="00AD55ED"/>
    <w:rsid w:val="00AD59E1"/>
    <w:rsid w:val="00AD5B29"/>
    <w:rsid w:val="00AD5CE7"/>
    <w:rsid w:val="00AD60BE"/>
    <w:rsid w:val="00AD6105"/>
    <w:rsid w:val="00AD627B"/>
    <w:rsid w:val="00AD62AC"/>
    <w:rsid w:val="00AD6612"/>
    <w:rsid w:val="00AD6667"/>
    <w:rsid w:val="00AD66DC"/>
    <w:rsid w:val="00AD6D0B"/>
    <w:rsid w:val="00AD6ED0"/>
    <w:rsid w:val="00AD6F5A"/>
    <w:rsid w:val="00AD6FD1"/>
    <w:rsid w:val="00AD7356"/>
    <w:rsid w:val="00AD736B"/>
    <w:rsid w:val="00AD7448"/>
    <w:rsid w:val="00AD7476"/>
    <w:rsid w:val="00AD76C8"/>
    <w:rsid w:val="00AD7833"/>
    <w:rsid w:val="00AD78F3"/>
    <w:rsid w:val="00AD7F0A"/>
    <w:rsid w:val="00AD7FE9"/>
    <w:rsid w:val="00AE0162"/>
    <w:rsid w:val="00AE0721"/>
    <w:rsid w:val="00AE075A"/>
    <w:rsid w:val="00AE095D"/>
    <w:rsid w:val="00AE0B01"/>
    <w:rsid w:val="00AE0B51"/>
    <w:rsid w:val="00AE0B9F"/>
    <w:rsid w:val="00AE0C46"/>
    <w:rsid w:val="00AE0D36"/>
    <w:rsid w:val="00AE0D7C"/>
    <w:rsid w:val="00AE0E8A"/>
    <w:rsid w:val="00AE0F46"/>
    <w:rsid w:val="00AE1033"/>
    <w:rsid w:val="00AE1298"/>
    <w:rsid w:val="00AE12C2"/>
    <w:rsid w:val="00AE1444"/>
    <w:rsid w:val="00AE152C"/>
    <w:rsid w:val="00AE16D5"/>
    <w:rsid w:val="00AE172C"/>
    <w:rsid w:val="00AE1965"/>
    <w:rsid w:val="00AE1BA9"/>
    <w:rsid w:val="00AE1C07"/>
    <w:rsid w:val="00AE1E4C"/>
    <w:rsid w:val="00AE1F27"/>
    <w:rsid w:val="00AE2067"/>
    <w:rsid w:val="00AE2220"/>
    <w:rsid w:val="00AE2253"/>
    <w:rsid w:val="00AE234E"/>
    <w:rsid w:val="00AE2570"/>
    <w:rsid w:val="00AE2722"/>
    <w:rsid w:val="00AE27EE"/>
    <w:rsid w:val="00AE29D9"/>
    <w:rsid w:val="00AE29DA"/>
    <w:rsid w:val="00AE2CF6"/>
    <w:rsid w:val="00AE3302"/>
    <w:rsid w:val="00AE339E"/>
    <w:rsid w:val="00AE34A2"/>
    <w:rsid w:val="00AE3605"/>
    <w:rsid w:val="00AE3667"/>
    <w:rsid w:val="00AE3798"/>
    <w:rsid w:val="00AE3905"/>
    <w:rsid w:val="00AE393E"/>
    <w:rsid w:val="00AE3BCE"/>
    <w:rsid w:val="00AE3E76"/>
    <w:rsid w:val="00AE3EBC"/>
    <w:rsid w:val="00AE4078"/>
    <w:rsid w:val="00AE40CB"/>
    <w:rsid w:val="00AE40F5"/>
    <w:rsid w:val="00AE425B"/>
    <w:rsid w:val="00AE4261"/>
    <w:rsid w:val="00AE436D"/>
    <w:rsid w:val="00AE4548"/>
    <w:rsid w:val="00AE456B"/>
    <w:rsid w:val="00AE46E2"/>
    <w:rsid w:val="00AE4751"/>
    <w:rsid w:val="00AE4C3A"/>
    <w:rsid w:val="00AE4CFA"/>
    <w:rsid w:val="00AE4DC9"/>
    <w:rsid w:val="00AE4DDF"/>
    <w:rsid w:val="00AE4E4F"/>
    <w:rsid w:val="00AE4FA2"/>
    <w:rsid w:val="00AE50C8"/>
    <w:rsid w:val="00AE52C1"/>
    <w:rsid w:val="00AE534B"/>
    <w:rsid w:val="00AE5384"/>
    <w:rsid w:val="00AE5551"/>
    <w:rsid w:val="00AE55B3"/>
    <w:rsid w:val="00AE57CE"/>
    <w:rsid w:val="00AE57FD"/>
    <w:rsid w:val="00AE58A5"/>
    <w:rsid w:val="00AE58E3"/>
    <w:rsid w:val="00AE58FC"/>
    <w:rsid w:val="00AE5A79"/>
    <w:rsid w:val="00AE5AAC"/>
    <w:rsid w:val="00AE5C42"/>
    <w:rsid w:val="00AE5C5B"/>
    <w:rsid w:val="00AE5D7D"/>
    <w:rsid w:val="00AE5DFD"/>
    <w:rsid w:val="00AE5E1F"/>
    <w:rsid w:val="00AE60FA"/>
    <w:rsid w:val="00AE61ED"/>
    <w:rsid w:val="00AE658B"/>
    <w:rsid w:val="00AE6821"/>
    <w:rsid w:val="00AE6837"/>
    <w:rsid w:val="00AE6B1A"/>
    <w:rsid w:val="00AE6BF8"/>
    <w:rsid w:val="00AE6BFC"/>
    <w:rsid w:val="00AE6D04"/>
    <w:rsid w:val="00AE6F03"/>
    <w:rsid w:val="00AE7126"/>
    <w:rsid w:val="00AE71C0"/>
    <w:rsid w:val="00AE73A7"/>
    <w:rsid w:val="00AE7401"/>
    <w:rsid w:val="00AE749E"/>
    <w:rsid w:val="00AE74EA"/>
    <w:rsid w:val="00AE76FF"/>
    <w:rsid w:val="00AE7940"/>
    <w:rsid w:val="00AE796C"/>
    <w:rsid w:val="00AE7995"/>
    <w:rsid w:val="00AE7B5F"/>
    <w:rsid w:val="00AE7B9A"/>
    <w:rsid w:val="00AE7C92"/>
    <w:rsid w:val="00AE7D0C"/>
    <w:rsid w:val="00AE7D88"/>
    <w:rsid w:val="00AE7E8F"/>
    <w:rsid w:val="00AE7FD8"/>
    <w:rsid w:val="00AF013C"/>
    <w:rsid w:val="00AF019D"/>
    <w:rsid w:val="00AF03B2"/>
    <w:rsid w:val="00AF045A"/>
    <w:rsid w:val="00AF0611"/>
    <w:rsid w:val="00AF061D"/>
    <w:rsid w:val="00AF0843"/>
    <w:rsid w:val="00AF090F"/>
    <w:rsid w:val="00AF099E"/>
    <w:rsid w:val="00AF0D92"/>
    <w:rsid w:val="00AF0DAF"/>
    <w:rsid w:val="00AF0EE1"/>
    <w:rsid w:val="00AF0F36"/>
    <w:rsid w:val="00AF0F76"/>
    <w:rsid w:val="00AF12D2"/>
    <w:rsid w:val="00AF12EE"/>
    <w:rsid w:val="00AF1435"/>
    <w:rsid w:val="00AF14AB"/>
    <w:rsid w:val="00AF1521"/>
    <w:rsid w:val="00AF1809"/>
    <w:rsid w:val="00AF1C36"/>
    <w:rsid w:val="00AF2299"/>
    <w:rsid w:val="00AF23B5"/>
    <w:rsid w:val="00AF240A"/>
    <w:rsid w:val="00AF24E9"/>
    <w:rsid w:val="00AF25C3"/>
    <w:rsid w:val="00AF25D1"/>
    <w:rsid w:val="00AF25DB"/>
    <w:rsid w:val="00AF264D"/>
    <w:rsid w:val="00AF27EC"/>
    <w:rsid w:val="00AF2CFF"/>
    <w:rsid w:val="00AF2FBD"/>
    <w:rsid w:val="00AF3010"/>
    <w:rsid w:val="00AF311A"/>
    <w:rsid w:val="00AF31D7"/>
    <w:rsid w:val="00AF31DC"/>
    <w:rsid w:val="00AF3223"/>
    <w:rsid w:val="00AF32D5"/>
    <w:rsid w:val="00AF32F2"/>
    <w:rsid w:val="00AF339D"/>
    <w:rsid w:val="00AF3433"/>
    <w:rsid w:val="00AF34AC"/>
    <w:rsid w:val="00AF3660"/>
    <w:rsid w:val="00AF387A"/>
    <w:rsid w:val="00AF3889"/>
    <w:rsid w:val="00AF38E8"/>
    <w:rsid w:val="00AF3944"/>
    <w:rsid w:val="00AF3B15"/>
    <w:rsid w:val="00AF3B53"/>
    <w:rsid w:val="00AF3CB1"/>
    <w:rsid w:val="00AF3D03"/>
    <w:rsid w:val="00AF405D"/>
    <w:rsid w:val="00AF4095"/>
    <w:rsid w:val="00AF411F"/>
    <w:rsid w:val="00AF42A1"/>
    <w:rsid w:val="00AF4316"/>
    <w:rsid w:val="00AF4453"/>
    <w:rsid w:val="00AF460F"/>
    <w:rsid w:val="00AF4862"/>
    <w:rsid w:val="00AF4969"/>
    <w:rsid w:val="00AF496E"/>
    <w:rsid w:val="00AF49B2"/>
    <w:rsid w:val="00AF4AD2"/>
    <w:rsid w:val="00AF4AD6"/>
    <w:rsid w:val="00AF4B13"/>
    <w:rsid w:val="00AF4B2D"/>
    <w:rsid w:val="00AF4C3C"/>
    <w:rsid w:val="00AF4C49"/>
    <w:rsid w:val="00AF4D24"/>
    <w:rsid w:val="00AF4E6D"/>
    <w:rsid w:val="00AF514F"/>
    <w:rsid w:val="00AF531C"/>
    <w:rsid w:val="00AF5462"/>
    <w:rsid w:val="00AF564D"/>
    <w:rsid w:val="00AF5705"/>
    <w:rsid w:val="00AF57E0"/>
    <w:rsid w:val="00AF57EE"/>
    <w:rsid w:val="00AF5885"/>
    <w:rsid w:val="00AF5927"/>
    <w:rsid w:val="00AF59AF"/>
    <w:rsid w:val="00AF59DA"/>
    <w:rsid w:val="00AF5BAD"/>
    <w:rsid w:val="00AF5C34"/>
    <w:rsid w:val="00AF6017"/>
    <w:rsid w:val="00AF64B5"/>
    <w:rsid w:val="00AF64C9"/>
    <w:rsid w:val="00AF6515"/>
    <w:rsid w:val="00AF66F4"/>
    <w:rsid w:val="00AF6771"/>
    <w:rsid w:val="00AF689D"/>
    <w:rsid w:val="00AF68B4"/>
    <w:rsid w:val="00AF6965"/>
    <w:rsid w:val="00AF6A39"/>
    <w:rsid w:val="00AF6CB8"/>
    <w:rsid w:val="00AF6CEF"/>
    <w:rsid w:val="00AF6D1B"/>
    <w:rsid w:val="00AF6E12"/>
    <w:rsid w:val="00AF6E4D"/>
    <w:rsid w:val="00AF727C"/>
    <w:rsid w:val="00AF72A2"/>
    <w:rsid w:val="00AF7549"/>
    <w:rsid w:val="00AF7592"/>
    <w:rsid w:val="00AF761B"/>
    <w:rsid w:val="00AF7664"/>
    <w:rsid w:val="00AF78B3"/>
    <w:rsid w:val="00AF78CC"/>
    <w:rsid w:val="00AF7A14"/>
    <w:rsid w:val="00AF7A5F"/>
    <w:rsid w:val="00AF7B53"/>
    <w:rsid w:val="00AF7BA7"/>
    <w:rsid w:val="00AF7EB1"/>
    <w:rsid w:val="00B001BA"/>
    <w:rsid w:val="00B0022B"/>
    <w:rsid w:val="00B002FC"/>
    <w:rsid w:val="00B00351"/>
    <w:rsid w:val="00B006CB"/>
    <w:rsid w:val="00B00DED"/>
    <w:rsid w:val="00B00E54"/>
    <w:rsid w:val="00B01041"/>
    <w:rsid w:val="00B01106"/>
    <w:rsid w:val="00B01755"/>
    <w:rsid w:val="00B01794"/>
    <w:rsid w:val="00B01844"/>
    <w:rsid w:val="00B01CB8"/>
    <w:rsid w:val="00B01DD8"/>
    <w:rsid w:val="00B01F15"/>
    <w:rsid w:val="00B01FED"/>
    <w:rsid w:val="00B02035"/>
    <w:rsid w:val="00B0211C"/>
    <w:rsid w:val="00B02519"/>
    <w:rsid w:val="00B0258F"/>
    <w:rsid w:val="00B0259F"/>
    <w:rsid w:val="00B025B4"/>
    <w:rsid w:val="00B0266F"/>
    <w:rsid w:val="00B026FC"/>
    <w:rsid w:val="00B02808"/>
    <w:rsid w:val="00B0289A"/>
    <w:rsid w:val="00B028C7"/>
    <w:rsid w:val="00B02999"/>
    <w:rsid w:val="00B02A4D"/>
    <w:rsid w:val="00B02BE3"/>
    <w:rsid w:val="00B02C05"/>
    <w:rsid w:val="00B02CEE"/>
    <w:rsid w:val="00B02E16"/>
    <w:rsid w:val="00B02EC8"/>
    <w:rsid w:val="00B02FF4"/>
    <w:rsid w:val="00B03087"/>
    <w:rsid w:val="00B032BA"/>
    <w:rsid w:val="00B0332A"/>
    <w:rsid w:val="00B034EE"/>
    <w:rsid w:val="00B03626"/>
    <w:rsid w:val="00B03728"/>
    <w:rsid w:val="00B0380E"/>
    <w:rsid w:val="00B0382C"/>
    <w:rsid w:val="00B03898"/>
    <w:rsid w:val="00B03A9C"/>
    <w:rsid w:val="00B03D6E"/>
    <w:rsid w:val="00B03E28"/>
    <w:rsid w:val="00B03E94"/>
    <w:rsid w:val="00B03F51"/>
    <w:rsid w:val="00B04043"/>
    <w:rsid w:val="00B0441E"/>
    <w:rsid w:val="00B0456E"/>
    <w:rsid w:val="00B047B6"/>
    <w:rsid w:val="00B0486F"/>
    <w:rsid w:val="00B0496F"/>
    <w:rsid w:val="00B04A71"/>
    <w:rsid w:val="00B04B92"/>
    <w:rsid w:val="00B04C18"/>
    <w:rsid w:val="00B04C73"/>
    <w:rsid w:val="00B05036"/>
    <w:rsid w:val="00B05244"/>
    <w:rsid w:val="00B052B4"/>
    <w:rsid w:val="00B054C3"/>
    <w:rsid w:val="00B057F8"/>
    <w:rsid w:val="00B057FF"/>
    <w:rsid w:val="00B0585B"/>
    <w:rsid w:val="00B05A85"/>
    <w:rsid w:val="00B05B06"/>
    <w:rsid w:val="00B05E21"/>
    <w:rsid w:val="00B05F65"/>
    <w:rsid w:val="00B06249"/>
    <w:rsid w:val="00B0629A"/>
    <w:rsid w:val="00B06467"/>
    <w:rsid w:val="00B06598"/>
    <w:rsid w:val="00B065F6"/>
    <w:rsid w:val="00B067A9"/>
    <w:rsid w:val="00B06B42"/>
    <w:rsid w:val="00B06C2D"/>
    <w:rsid w:val="00B06F2C"/>
    <w:rsid w:val="00B07031"/>
    <w:rsid w:val="00B07232"/>
    <w:rsid w:val="00B0735B"/>
    <w:rsid w:val="00B073B1"/>
    <w:rsid w:val="00B073F1"/>
    <w:rsid w:val="00B074C3"/>
    <w:rsid w:val="00B074D0"/>
    <w:rsid w:val="00B075FA"/>
    <w:rsid w:val="00B07724"/>
    <w:rsid w:val="00B0790F"/>
    <w:rsid w:val="00B07938"/>
    <w:rsid w:val="00B07A2F"/>
    <w:rsid w:val="00B07CD9"/>
    <w:rsid w:val="00B07DD0"/>
    <w:rsid w:val="00B07E81"/>
    <w:rsid w:val="00B07F33"/>
    <w:rsid w:val="00B10077"/>
    <w:rsid w:val="00B10117"/>
    <w:rsid w:val="00B102FE"/>
    <w:rsid w:val="00B10347"/>
    <w:rsid w:val="00B1046E"/>
    <w:rsid w:val="00B1062E"/>
    <w:rsid w:val="00B10702"/>
    <w:rsid w:val="00B10871"/>
    <w:rsid w:val="00B10A81"/>
    <w:rsid w:val="00B10AA0"/>
    <w:rsid w:val="00B10AE9"/>
    <w:rsid w:val="00B10AED"/>
    <w:rsid w:val="00B10B25"/>
    <w:rsid w:val="00B10BEF"/>
    <w:rsid w:val="00B10CEF"/>
    <w:rsid w:val="00B10EC5"/>
    <w:rsid w:val="00B111E6"/>
    <w:rsid w:val="00B1134B"/>
    <w:rsid w:val="00B113D2"/>
    <w:rsid w:val="00B1176C"/>
    <w:rsid w:val="00B11789"/>
    <w:rsid w:val="00B117B6"/>
    <w:rsid w:val="00B118A3"/>
    <w:rsid w:val="00B118C0"/>
    <w:rsid w:val="00B118E4"/>
    <w:rsid w:val="00B11A5F"/>
    <w:rsid w:val="00B11C5D"/>
    <w:rsid w:val="00B11CA2"/>
    <w:rsid w:val="00B11E54"/>
    <w:rsid w:val="00B11E71"/>
    <w:rsid w:val="00B11F88"/>
    <w:rsid w:val="00B12072"/>
    <w:rsid w:val="00B12417"/>
    <w:rsid w:val="00B1271B"/>
    <w:rsid w:val="00B127DA"/>
    <w:rsid w:val="00B12805"/>
    <w:rsid w:val="00B12A6C"/>
    <w:rsid w:val="00B12F58"/>
    <w:rsid w:val="00B12F62"/>
    <w:rsid w:val="00B13007"/>
    <w:rsid w:val="00B13122"/>
    <w:rsid w:val="00B13198"/>
    <w:rsid w:val="00B1321B"/>
    <w:rsid w:val="00B1344A"/>
    <w:rsid w:val="00B134E7"/>
    <w:rsid w:val="00B1350D"/>
    <w:rsid w:val="00B13550"/>
    <w:rsid w:val="00B13588"/>
    <w:rsid w:val="00B135DC"/>
    <w:rsid w:val="00B1363C"/>
    <w:rsid w:val="00B136C6"/>
    <w:rsid w:val="00B138FC"/>
    <w:rsid w:val="00B13923"/>
    <w:rsid w:val="00B1395A"/>
    <w:rsid w:val="00B13A20"/>
    <w:rsid w:val="00B13D16"/>
    <w:rsid w:val="00B13D53"/>
    <w:rsid w:val="00B13D82"/>
    <w:rsid w:val="00B13EC8"/>
    <w:rsid w:val="00B13F42"/>
    <w:rsid w:val="00B13F79"/>
    <w:rsid w:val="00B140DB"/>
    <w:rsid w:val="00B14172"/>
    <w:rsid w:val="00B141C8"/>
    <w:rsid w:val="00B1448D"/>
    <w:rsid w:val="00B1462E"/>
    <w:rsid w:val="00B14698"/>
    <w:rsid w:val="00B1471C"/>
    <w:rsid w:val="00B147D9"/>
    <w:rsid w:val="00B149CC"/>
    <w:rsid w:val="00B14B2B"/>
    <w:rsid w:val="00B14BC5"/>
    <w:rsid w:val="00B14C8E"/>
    <w:rsid w:val="00B14FC5"/>
    <w:rsid w:val="00B15010"/>
    <w:rsid w:val="00B15066"/>
    <w:rsid w:val="00B151C8"/>
    <w:rsid w:val="00B15252"/>
    <w:rsid w:val="00B1569E"/>
    <w:rsid w:val="00B15703"/>
    <w:rsid w:val="00B15763"/>
    <w:rsid w:val="00B157D1"/>
    <w:rsid w:val="00B15A43"/>
    <w:rsid w:val="00B15A62"/>
    <w:rsid w:val="00B15A74"/>
    <w:rsid w:val="00B15AC4"/>
    <w:rsid w:val="00B15B6D"/>
    <w:rsid w:val="00B15D69"/>
    <w:rsid w:val="00B15E4A"/>
    <w:rsid w:val="00B1612D"/>
    <w:rsid w:val="00B1625C"/>
    <w:rsid w:val="00B162D9"/>
    <w:rsid w:val="00B16524"/>
    <w:rsid w:val="00B1662D"/>
    <w:rsid w:val="00B166AA"/>
    <w:rsid w:val="00B166DB"/>
    <w:rsid w:val="00B166F2"/>
    <w:rsid w:val="00B167F8"/>
    <w:rsid w:val="00B16834"/>
    <w:rsid w:val="00B16968"/>
    <w:rsid w:val="00B169F9"/>
    <w:rsid w:val="00B16BFF"/>
    <w:rsid w:val="00B16D29"/>
    <w:rsid w:val="00B16E09"/>
    <w:rsid w:val="00B16FB4"/>
    <w:rsid w:val="00B1700E"/>
    <w:rsid w:val="00B1754A"/>
    <w:rsid w:val="00B1757C"/>
    <w:rsid w:val="00B176CB"/>
    <w:rsid w:val="00B17720"/>
    <w:rsid w:val="00B178F9"/>
    <w:rsid w:val="00B17963"/>
    <w:rsid w:val="00B17974"/>
    <w:rsid w:val="00B17C2C"/>
    <w:rsid w:val="00B17D15"/>
    <w:rsid w:val="00B17F15"/>
    <w:rsid w:val="00B17F45"/>
    <w:rsid w:val="00B20137"/>
    <w:rsid w:val="00B20230"/>
    <w:rsid w:val="00B20400"/>
    <w:rsid w:val="00B204C1"/>
    <w:rsid w:val="00B206F9"/>
    <w:rsid w:val="00B20872"/>
    <w:rsid w:val="00B20958"/>
    <w:rsid w:val="00B20981"/>
    <w:rsid w:val="00B20A04"/>
    <w:rsid w:val="00B20ACB"/>
    <w:rsid w:val="00B21088"/>
    <w:rsid w:val="00B212C8"/>
    <w:rsid w:val="00B2139C"/>
    <w:rsid w:val="00B217FA"/>
    <w:rsid w:val="00B218FA"/>
    <w:rsid w:val="00B2195D"/>
    <w:rsid w:val="00B219D0"/>
    <w:rsid w:val="00B21CF6"/>
    <w:rsid w:val="00B221AE"/>
    <w:rsid w:val="00B22255"/>
    <w:rsid w:val="00B2230D"/>
    <w:rsid w:val="00B224F3"/>
    <w:rsid w:val="00B228A2"/>
    <w:rsid w:val="00B22BA3"/>
    <w:rsid w:val="00B22F58"/>
    <w:rsid w:val="00B23072"/>
    <w:rsid w:val="00B23150"/>
    <w:rsid w:val="00B232A2"/>
    <w:rsid w:val="00B23347"/>
    <w:rsid w:val="00B23370"/>
    <w:rsid w:val="00B23390"/>
    <w:rsid w:val="00B23625"/>
    <w:rsid w:val="00B23736"/>
    <w:rsid w:val="00B23778"/>
    <w:rsid w:val="00B237CA"/>
    <w:rsid w:val="00B237E3"/>
    <w:rsid w:val="00B239E1"/>
    <w:rsid w:val="00B23A03"/>
    <w:rsid w:val="00B23B0B"/>
    <w:rsid w:val="00B23D4B"/>
    <w:rsid w:val="00B241EC"/>
    <w:rsid w:val="00B24479"/>
    <w:rsid w:val="00B245BD"/>
    <w:rsid w:val="00B2460C"/>
    <w:rsid w:val="00B2468A"/>
    <w:rsid w:val="00B248A5"/>
    <w:rsid w:val="00B24A40"/>
    <w:rsid w:val="00B24B2A"/>
    <w:rsid w:val="00B24BF8"/>
    <w:rsid w:val="00B24C64"/>
    <w:rsid w:val="00B24C80"/>
    <w:rsid w:val="00B24D02"/>
    <w:rsid w:val="00B24D6A"/>
    <w:rsid w:val="00B24DFE"/>
    <w:rsid w:val="00B24E3B"/>
    <w:rsid w:val="00B24E5C"/>
    <w:rsid w:val="00B2521E"/>
    <w:rsid w:val="00B25385"/>
    <w:rsid w:val="00B253E4"/>
    <w:rsid w:val="00B254A2"/>
    <w:rsid w:val="00B2550F"/>
    <w:rsid w:val="00B257AD"/>
    <w:rsid w:val="00B258DD"/>
    <w:rsid w:val="00B258E3"/>
    <w:rsid w:val="00B25951"/>
    <w:rsid w:val="00B25A27"/>
    <w:rsid w:val="00B25A4F"/>
    <w:rsid w:val="00B25C31"/>
    <w:rsid w:val="00B25E95"/>
    <w:rsid w:val="00B25ED5"/>
    <w:rsid w:val="00B26191"/>
    <w:rsid w:val="00B2631D"/>
    <w:rsid w:val="00B26412"/>
    <w:rsid w:val="00B26556"/>
    <w:rsid w:val="00B2657A"/>
    <w:rsid w:val="00B2684D"/>
    <w:rsid w:val="00B26BE7"/>
    <w:rsid w:val="00B26D91"/>
    <w:rsid w:val="00B26D93"/>
    <w:rsid w:val="00B26D9A"/>
    <w:rsid w:val="00B26E19"/>
    <w:rsid w:val="00B26E90"/>
    <w:rsid w:val="00B26EDA"/>
    <w:rsid w:val="00B26F03"/>
    <w:rsid w:val="00B26FBF"/>
    <w:rsid w:val="00B26FDC"/>
    <w:rsid w:val="00B27173"/>
    <w:rsid w:val="00B271A1"/>
    <w:rsid w:val="00B271B0"/>
    <w:rsid w:val="00B271E7"/>
    <w:rsid w:val="00B273A7"/>
    <w:rsid w:val="00B275A3"/>
    <w:rsid w:val="00B27786"/>
    <w:rsid w:val="00B27893"/>
    <w:rsid w:val="00B278FD"/>
    <w:rsid w:val="00B27FF4"/>
    <w:rsid w:val="00B2B76F"/>
    <w:rsid w:val="00B302B1"/>
    <w:rsid w:val="00B30395"/>
    <w:rsid w:val="00B30400"/>
    <w:rsid w:val="00B3086C"/>
    <w:rsid w:val="00B30935"/>
    <w:rsid w:val="00B30ADE"/>
    <w:rsid w:val="00B30D39"/>
    <w:rsid w:val="00B30F12"/>
    <w:rsid w:val="00B30FED"/>
    <w:rsid w:val="00B31287"/>
    <w:rsid w:val="00B31330"/>
    <w:rsid w:val="00B31416"/>
    <w:rsid w:val="00B3141C"/>
    <w:rsid w:val="00B315DC"/>
    <w:rsid w:val="00B31680"/>
    <w:rsid w:val="00B31681"/>
    <w:rsid w:val="00B316A2"/>
    <w:rsid w:val="00B318C1"/>
    <w:rsid w:val="00B31AA1"/>
    <w:rsid w:val="00B31B1D"/>
    <w:rsid w:val="00B31C87"/>
    <w:rsid w:val="00B31D57"/>
    <w:rsid w:val="00B31E0A"/>
    <w:rsid w:val="00B31F22"/>
    <w:rsid w:val="00B323A5"/>
    <w:rsid w:val="00B326A6"/>
    <w:rsid w:val="00B326F7"/>
    <w:rsid w:val="00B3292C"/>
    <w:rsid w:val="00B3298C"/>
    <w:rsid w:val="00B329FE"/>
    <w:rsid w:val="00B32C1A"/>
    <w:rsid w:val="00B32D4E"/>
    <w:rsid w:val="00B32DAF"/>
    <w:rsid w:val="00B32E6D"/>
    <w:rsid w:val="00B3301A"/>
    <w:rsid w:val="00B331D3"/>
    <w:rsid w:val="00B332DE"/>
    <w:rsid w:val="00B33378"/>
    <w:rsid w:val="00B333FE"/>
    <w:rsid w:val="00B334D4"/>
    <w:rsid w:val="00B33607"/>
    <w:rsid w:val="00B33852"/>
    <w:rsid w:val="00B3388D"/>
    <w:rsid w:val="00B33949"/>
    <w:rsid w:val="00B33E9B"/>
    <w:rsid w:val="00B33F78"/>
    <w:rsid w:val="00B33FA0"/>
    <w:rsid w:val="00B33FC8"/>
    <w:rsid w:val="00B34028"/>
    <w:rsid w:val="00B34199"/>
    <w:rsid w:val="00B34297"/>
    <w:rsid w:val="00B34323"/>
    <w:rsid w:val="00B3441A"/>
    <w:rsid w:val="00B344F4"/>
    <w:rsid w:val="00B346E7"/>
    <w:rsid w:val="00B34888"/>
    <w:rsid w:val="00B34AEE"/>
    <w:rsid w:val="00B34BF2"/>
    <w:rsid w:val="00B34D28"/>
    <w:rsid w:val="00B34D73"/>
    <w:rsid w:val="00B34E05"/>
    <w:rsid w:val="00B34E6F"/>
    <w:rsid w:val="00B352F1"/>
    <w:rsid w:val="00B3537B"/>
    <w:rsid w:val="00B3545E"/>
    <w:rsid w:val="00B354C3"/>
    <w:rsid w:val="00B354FA"/>
    <w:rsid w:val="00B355FF"/>
    <w:rsid w:val="00B356E0"/>
    <w:rsid w:val="00B35741"/>
    <w:rsid w:val="00B358FB"/>
    <w:rsid w:val="00B3591D"/>
    <w:rsid w:val="00B3593E"/>
    <w:rsid w:val="00B35A4C"/>
    <w:rsid w:val="00B35B46"/>
    <w:rsid w:val="00B35B58"/>
    <w:rsid w:val="00B35BC9"/>
    <w:rsid w:val="00B35C47"/>
    <w:rsid w:val="00B35D45"/>
    <w:rsid w:val="00B35DC8"/>
    <w:rsid w:val="00B35E08"/>
    <w:rsid w:val="00B35F07"/>
    <w:rsid w:val="00B36232"/>
    <w:rsid w:val="00B36239"/>
    <w:rsid w:val="00B363AA"/>
    <w:rsid w:val="00B363CF"/>
    <w:rsid w:val="00B3663B"/>
    <w:rsid w:val="00B3682E"/>
    <w:rsid w:val="00B36839"/>
    <w:rsid w:val="00B36DB4"/>
    <w:rsid w:val="00B36DCE"/>
    <w:rsid w:val="00B36F06"/>
    <w:rsid w:val="00B372C4"/>
    <w:rsid w:val="00B37301"/>
    <w:rsid w:val="00B3732B"/>
    <w:rsid w:val="00B37352"/>
    <w:rsid w:val="00B374C2"/>
    <w:rsid w:val="00B3752C"/>
    <w:rsid w:val="00B3761E"/>
    <w:rsid w:val="00B3768A"/>
    <w:rsid w:val="00B3783A"/>
    <w:rsid w:val="00B37935"/>
    <w:rsid w:val="00B379B2"/>
    <w:rsid w:val="00B37A18"/>
    <w:rsid w:val="00B37A33"/>
    <w:rsid w:val="00B37C53"/>
    <w:rsid w:val="00B37E8F"/>
    <w:rsid w:val="00B37F23"/>
    <w:rsid w:val="00B37F3A"/>
    <w:rsid w:val="00B402DD"/>
    <w:rsid w:val="00B40335"/>
    <w:rsid w:val="00B4080F"/>
    <w:rsid w:val="00B408B7"/>
    <w:rsid w:val="00B40913"/>
    <w:rsid w:val="00B40B39"/>
    <w:rsid w:val="00B40D03"/>
    <w:rsid w:val="00B40FCA"/>
    <w:rsid w:val="00B41258"/>
    <w:rsid w:val="00B412D4"/>
    <w:rsid w:val="00B41566"/>
    <w:rsid w:val="00B41603"/>
    <w:rsid w:val="00B416BA"/>
    <w:rsid w:val="00B41907"/>
    <w:rsid w:val="00B419D9"/>
    <w:rsid w:val="00B41A0B"/>
    <w:rsid w:val="00B41A50"/>
    <w:rsid w:val="00B41B00"/>
    <w:rsid w:val="00B41BC2"/>
    <w:rsid w:val="00B41C65"/>
    <w:rsid w:val="00B41D69"/>
    <w:rsid w:val="00B41D78"/>
    <w:rsid w:val="00B41EC9"/>
    <w:rsid w:val="00B41F41"/>
    <w:rsid w:val="00B41F4E"/>
    <w:rsid w:val="00B41F68"/>
    <w:rsid w:val="00B41FD3"/>
    <w:rsid w:val="00B42108"/>
    <w:rsid w:val="00B422E7"/>
    <w:rsid w:val="00B4233E"/>
    <w:rsid w:val="00B4251D"/>
    <w:rsid w:val="00B42708"/>
    <w:rsid w:val="00B427BB"/>
    <w:rsid w:val="00B42853"/>
    <w:rsid w:val="00B4294B"/>
    <w:rsid w:val="00B42AB4"/>
    <w:rsid w:val="00B42ADD"/>
    <w:rsid w:val="00B42B24"/>
    <w:rsid w:val="00B42E99"/>
    <w:rsid w:val="00B42F76"/>
    <w:rsid w:val="00B42F91"/>
    <w:rsid w:val="00B430AC"/>
    <w:rsid w:val="00B43104"/>
    <w:rsid w:val="00B4311F"/>
    <w:rsid w:val="00B43195"/>
    <w:rsid w:val="00B431B5"/>
    <w:rsid w:val="00B433DC"/>
    <w:rsid w:val="00B433EB"/>
    <w:rsid w:val="00B435D8"/>
    <w:rsid w:val="00B436B3"/>
    <w:rsid w:val="00B436B9"/>
    <w:rsid w:val="00B43A30"/>
    <w:rsid w:val="00B43C27"/>
    <w:rsid w:val="00B43D79"/>
    <w:rsid w:val="00B43DA5"/>
    <w:rsid w:val="00B43FA1"/>
    <w:rsid w:val="00B44009"/>
    <w:rsid w:val="00B44107"/>
    <w:rsid w:val="00B44121"/>
    <w:rsid w:val="00B4421C"/>
    <w:rsid w:val="00B44231"/>
    <w:rsid w:val="00B44381"/>
    <w:rsid w:val="00B44603"/>
    <w:rsid w:val="00B4468E"/>
    <w:rsid w:val="00B446F1"/>
    <w:rsid w:val="00B448D2"/>
    <w:rsid w:val="00B448EA"/>
    <w:rsid w:val="00B44913"/>
    <w:rsid w:val="00B44A05"/>
    <w:rsid w:val="00B44C45"/>
    <w:rsid w:val="00B44CCD"/>
    <w:rsid w:val="00B44D15"/>
    <w:rsid w:val="00B44D35"/>
    <w:rsid w:val="00B44D95"/>
    <w:rsid w:val="00B44E9B"/>
    <w:rsid w:val="00B45044"/>
    <w:rsid w:val="00B4525E"/>
    <w:rsid w:val="00B452F5"/>
    <w:rsid w:val="00B45371"/>
    <w:rsid w:val="00B4552A"/>
    <w:rsid w:val="00B457C5"/>
    <w:rsid w:val="00B45A03"/>
    <w:rsid w:val="00B45C58"/>
    <w:rsid w:val="00B45D12"/>
    <w:rsid w:val="00B45D44"/>
    <w:rsid w:val="00B45D4F"/>
    <w:rsid w:val="00B45FBF"/>
    <w:rsid w:val="00B46015"/>
    <w:rsid w:val="00B4614B"/>
    <w:rsid w:val="00B46208"/>
    <w:rsid w:val="00B463E9"/>
    <w:rsid w:val="00B463FF"/>
    <w:rsid w:val="00B464BA"/>
    <w:rsid w:val="00B46513"/>
    <w:rsid w:val="00B4658C"/>
    <w:rsid w:val="00B466DC"/>
    <w:rsid w:val="00B46929"/>
    <w:rsid w:val="00B46AD5"/>
    <w:rsid w:val="00B46B93"/>
    <w:rsid w:val="00B46C81"/>
    <w:rsid w:val="00B46CA5"/>
    <w:rsid w:val="00B46D10"/>
    <w:rsid w:val="00B46D95"/>
    <w:rsid w:val="00B46E02"/>
    <w:rsid w:val="00B46F89"/>
    <w:rsid w:val="00B47001"/>
    <w:rsid w:val="00B470A0"/>
    <w:rsid w:val="00B47213"/>
    <w:rsid w:val="00B472C4"/>
    <w:rsid w:val="00B472C7"/>
    <w:rsid w:val="00B47316"/>
    <w:rsid w:val="00B47341"/>
    <w:rsid w:val="00B47351"/>
    <w:rsid w:val="00B47393"/>
    <w:rsid w:val="00B47464"/>
    <w:rsid w:val="00B47512"/>
    <w:rsid w:val="00B4771C"/>
    <w:rsid w:val="00B477B4"/>
    <w:rsid w:val="00B4790C"/>
    <w:rsid w:val="00B47AFA"/>
    <w:rsid w:val="00B47CEE"/>
    <w:rsid w:val="00B47DF9"/>
    <w:rsid w:val="00B47DFD"/>
    <w:rsid w:val="00B47E63"/>
    <w:rsid w:val="00B47E8D"/>
    <w:rsid w:val="00B50040"/>
    <w:rsid w:val="00B50085"/>
    <w:rsid w:val="00B500B9"/>
    <w:rsid w:val="00B500D1"/>
    <w:rsid w:val="00B50113"/>
    <w:rsid w:val="00B50159"/>
    <w:rsid w:val="00B5044D"/>
    <w:rsid w:val="00B50619"/>
    <w:rsid w:val="00B50891"/>
    <w:rsid w:val="00B508E4"/>
    <w:rsid w:val="00B50925"/>
    <w:rsid w:val="00B5094C"/>
    <w:rsid w:val="00B50C2D"/>
    <w:rsid w:val="00B50C8E"/>
    <w:rsid w:val="00B50D9D"/>
    <w:rsid w:val="00B50ED3"/>
    <w:rsid w:val="00B5111D"/>
    <w:rsid w:val="00B51149"/>
    <w:rsid w:val="00B512E1"/>
    <w:rsid w:val="00B516C7"/>
    <w:rsid w:val="00B517EA"/>
    <w:rsid w:val="00B518F9"/>
    <w:rsid w:val="00B51B06"/>
    <w:rsid w:val="00B51F69"/>
    <w:rsid w:val="00B521B2"/>
    <w:rsid w:val="00B5235C"/>
    <w:rsid w:val="00B526E7"/>
    <w:rsid w:val="00B52776"/>
    <w:rsid w:val="00B5283D"/>
    <w:rsid w:val="00B529AE"/>
    <w:rsid w:val="00B52B87"/>
    <w:rsid w:val="00B52EBF"/>
    <w:rsid w:val="00B52F08"/>
    <w:rsid w:val="00B530D2"/>
    <w:rsid w:val="00B530FD"/>
    <w:rsid w:val="00B533AE"/>
    <w:rsid w:val="00B533FD"/>
    <w:rsid w:val="00B535E0"/>
    <w:rsid w:val="00B53655"/>
    <w:rsid w:val="00B536B8"/>
    <w:rsid w:val="00B536BD"/>
    <w:rsid w:val="00B53772"/>
    <w:rsid w:val="00B5387C"/>
    <w:rsid w:val="00B538A9"/>
    <w:rsid w:val="00B538CA"/>
    <w:rsid w:val="00B538F9"/>
    <w:rsid w:val="00B53925"/>
    <w:rsid w:val="00B53A02"/>
    <w:rsid w:val="00B53BC5"/>
    <w:rsid w:val="00B53BF9"/>
    <w:rsid w:val="00B53CF9"/>
    <w:rsid w:val="00B53D4E"/>
    <w:rsid w:val="00B53DE7"/>
    <w:rsid w:val="00B5423B"/>
    <w:rsid w:val="00B5426A"/>
    <w:rsid w:val="00B54311"/>
    <w:rsid w:val="00B543C0"/>
    <w:rsid w:val="00B54407"/>
    <w:rsid w:val="00B54420"/>
    <w:rsid w:val="00B544A5"/>
    <w:rsid w:val="00B5456F"/>
    <w:rsid w:val="00B5465B"/>
    <w:rsid w:val="00B547DF"/>
    <w:rsid w:val="00B54A2C"/>
    <w:rsid w:val="00B54ABB"/>
    <w:rsid w:val="00B54CD1"/>
    <w:rsid w:val="00B54D32"/>
    <w:rsid w:val="00B54DBA"/>
    <w:rsid w:val="00B54DBF"/>
    <w:rsid w:val="00B550BA"/>
    <w:rsid w:val="00B55178"/>
    <w:rsid w:val="00B55209"/>
    <w:rsid w:val="00B552DC"/>
    <w:rsid w:val="00B55457"/>
    <w:rsid w:val="00B5570D"/>
    <w:rsid w:val="00B55907"/>
    <w:rsid w:val="00B559D9"/>
    <w:rsid w:val="00B559E3"/>
    <w:rsid w:val="00B55A1A"/>
    <w:rsid w:val="00B55F6F"/>
    <w:rsid w:val="00B56090"/>
    <w:rsid w:val="00B56137"/>
    <w:rsid w:val="00B56349"/>
    <w:rsid w:val="00B563CE"/>
    <w:rsid w:val="00B563EE"/>
    <w:rsid w:val="00B56489"/>
    <w:rsid w:val="00B567CD"/>
    <w:rsid w:val="00B5684E"/>
    <w:rsid w:val="00B569D0"/>
    <w:rsid w:val="00B56A43"/>
    <w:rsid w:val="00B56A79"/>
    <w:rsid w:val="00B56E91"/>
    <w:rsid w:val="00B56EF8"/>
    <w:rsid w:val="00B56F6C"/>
    <w:rsid w:val="00B56FA4"/>
    <w:rsid w:val="00B5710D"/>
    <w:rsid w:val="00B5712B"/>
    <w:rsid w:val="00B57154"/>
    <w:rsid w:val="00B571B1"/>
    <w:rsid w:val="00B57232"/>
    <w:rsid w:val="00B57379"/>
    <w:rsid w:val="00B57429"/>
    <w:rsid w:val="00B5742E"/>
    <w:rsid w:val="00B5745B"/>
    <w:rsid w:val="00B5761D"/>
    <w:rsid w:val="00B576DC"/>
    <w:rsid w:val="00B576F1"/>
    <w:rsid w:val="00B57715"/>
    <w:rsid w:val="00B57789"/>
    <w:rsid w:val="00B577BE"/>
    <w:rsid w:val="00B57C73"/>
    <w:rsid w:val="00B57C96"/>
    <w:rsid w:val="00B57CDE"/>
    <w:rsid w:val="00B57D2D"/>
    <w:rsid w:val="00B57DF4"/>
    <w:rsid w:val="00B57FC7"/>
    <w:rsid w:val="00B600AE"/>
    <w:rsid w:val="00B600F1"/>
    <w:rsid w:val="00B60238"/>
    <w:rsid w:val="00B60811"/>
    <w:rsid w:val="00B60844"/>
    <w:rsid w:val="00B60B88"/>
    <w:rsid w:val="00B60E53"/>
    <w:rsid w:val="00B6124F"/>
    <w:rsid w:val="00B612B3"/>
    <w:rsid w:val="00B6131E"/>
    <w:rsid w:val="00B613E2"/>
    <w:rsid w:val="00B616F9"/>
    <w:rsid w:val="00B61865"/>
    <w:rsid w:val="00B618D6"/>
    <w:rsid w:val="00B618DA"/>
    <w:rsid w:val="00B6198A"/>
    <w:rsid w:val="00B61B9A"/>
    <w:rsid w:val="00B61CF2"/>
    <w:rsid w:val="00B61D3B"/>
    <w:rsid w:val="00B61F04"/>
    <w:rsid w:val="00B61F38"/>
    <w:rsid w:val="00B620ED"/>
    <w:rsid w:val="00B62130"/>
    <w:rsid w:val="00B62154"/>
    <w:rsid w:val="00B6225C"/>
    <w:rsid w:val="00B62340"/>
    <w:rsid w:val="00B62388"/>
    <w:rsid w:val="00B62416"/>
    <w:rsid w:val="00B62453"/>
    <w:rsid w:val="00B62566"/>
    <w:rsid w:val="00B62622"/>
    <w:rsid w:val="00B6270E"/>
    <w:rsid w:val="00B62787"/>
    <w:rsid w:val="00B62805"/>
    <w:rsid w:val="00B6289A"/>
    <w:rsid w:val="00B62CA3"/>
    <w:rsid w:val="00B62FC0"/>
    <w:rsid w:val="00B63040"/>
    <w:rsid w:val="00B63099"/>
    <w:rsid w:val="00B63211"/>
    <w:rsid w:val="00B632D8"/>
    <w:rsid w:val="00B63493"/>
    <w:rsid w:val="00B63583"/>
    <w:rsid w:val="00B6359D"/>
    <w:rsid w:val="00B635FA"/>
    <w:rsid w:val="00B63692"/>
    <w:rsid w:val="00B63844"/>
    <w:rsid w:val="00B63923"/>
    <w:rsid w:val="00B63941"/>
    <w:rsid w:val="00B639DF"/>
    <w:rsid w:val="00B63A7B"/>
    <w:rsid w:val="00B63AD7"/>
    <w:rsid w:val="00B63CD2"/>
    <w:rsid w:val="00B63ED6"/>
    <w:rsid w:val="00B63F99"/>
    <w:rsid w:val="00B63FDB"/>
    <w:rsid w:val="00B64031"/>
    <w:rsid w:val="00B64062"/>
    <w:rsid w:val="00B640A4"/>
    <w:rsid w:val="00B641E7"/>
    <w:rsid w:val="00B6424F"/>
    <w:rsid w:val="00B643E2"/>
    <w:rsid w:val="00B6446C"/>
    <w:rsid w:val="00B6488A"/>
    <w:rsid w:val="00B64900"/>
    <w:rsid w:val="00B64921"/>
    <w:rsid w:val="00B64DB1"/>
    <w:rsid w:val="00B64E5B"/>
    <w:rsid w:val="00B64EB6"/>
    <w:rsid w:val="00B65021"/>
    <w:rsid w:val="00B65472"/>
    <w:rsid w:val="00B65536"/>
    <w:rsid w:val="00B6565A"/>
    <w:rsid w:val="00B6599A"/>
    <w:rsid w:val="00B65ABA"/>
    <w:rsid w:val="00B65C2E"/>
    <w:rsid w:val="00B65C46"/>
    <w:rsid w:val="00B65C89"/>
    <w:rsid w:val="00B65CC3"/>
    <w:rsid w:val="00B65D4E"/>
    <w:rsid w:val="00B65EB4"/>
    <w:rsid w:val="00B65EE3"/>
    <w:rsid w:val="00B65EE5"/>
    <w:rsid w:val="00B65F6C"/>
    <w:rsid w:val="00B6606E"/>
    <w:rsid w:val="00B660AA"/>
    <w:rsid w:val="00B660D7"/>
    <w:rsid w:val="00B66188"/>
    <w:rsid w:val="00B6619A"/>
    <w:rsid w:val="00B661B5"/>
    <w:rsid w:val="00B661E4"/>
    <w:rsid w:val="00B6630C"/>
    <w:rsid w:val="00B66319"/>
    <w:rsid w:val="00B6646F"/>
    <w:rsid w:val="00B664E9"/>
    <w:rsid w:val="00B664EE"/>
    <w:rsid w:val="00B66501"/>
    <w:rsid w:val="00B66A07"/>
    <w:rsid w:val="00B66B44"/>
    <w:rsid w:val="00B66D0A"/>
    <w:rsid w:val="00B66D77"/>
    <w:rsid w:val="00B66D9B"/>
    <w:rsid w:val="00B66DFE"/>
    <w:rsid w:val="00B66EC3"/>
    <w:rsid w:val="00B66EDF"/>
    <w:rsid w:val="00B66F53"/>
    <w:rsid w:val="00B67092"/>
    <w:rsid w:val="00B67198"/>
    <w:rsid w:val="00B671B4"/>
    <w:rsid w:val="00B67226"/>
    <w:rsid w:val="00B67295"/>
    <w:rsid w:val="00B673C7"/>
    <w:rsid w:val="00B675B2"/>
    <w:rsid w:val="00B6764A"/>
    <w:rsid w:val="00B67667"/>
    <w:rsid w:val="00B676DB"/>
    <w:rsid w:val="00B677C4"/>
    <w:rsid w:val="00B678BD"/>
    <w:rsid w:val="00B67966"/>
    <w:rsid w:val="00B67A3E"/>
    <w:rsid w:val="00B67B2A"/>
    <w:rsid w:val="00B67BDB"/>
    <w:rsid w:val="00B67D34"/>
    <w:rsid w:val="00B67EB2"/>
    <w:rsid w:val="00B700F3"/>
    <w:rsid w:val="00B70119"/>
    <w:rsid w:val="00B70280"/>
    <w:rsid w:val="00B7034A"/>
    <w:rsid w:val="00B703F9"/>
    <w:rsid w:val="00B707C4"/>
    <w:rsid w:val="00B70A0F"/>
    <w:rsid w:val="00B70AEC"/>
    <w:rsid w:val="00B70BAC"/>
    <w:rsid w:val="00B70CE6"/>
    <w:rsid w:val="00B70D71"/>
    <w:rsid w:val="00B70ED8"/>
    <w:rsid w:val="00B70F40"/>
    <w:rsid w:val="00B71009"/>
    <w:rsid w:val="00B71287"/>
    <w:rsid w:val="00B71319"/>
    <w:rsid w:val="00B71386"/>
    <w:rsid w:val="00B71393"/>
    <w:rsid w:val="00B7140E"/>
    <w:rsid w:val="00B7141F"/>
    <w:rsid w:val="00B714A8"/>
    <w:rsid w:val="00B7188B"/>
    <w:rsid w:val="00B719C9"/>
    <w:rsid w:val="00B71C60"/>
    <w:rsid w:val="00B71FAE"/>
    <w:rsid w:val="00B7216B"/>
    <w:rsid w:val="00B721F3"/>
    <w:rsid w:val="00B7238A"/>
    <w:rsid w:val="00B723A2"/>
    <w:rsid w:val="00B7253B"/>
    <w:rsid w:val="00B72704"/>
    <w:rsid w:val="00B727E6"/>
    <w:rsid w:val="00B72B3F"/>
    <w:rsid w:val="00B72B8C"/>
    <w:rsid w:val="00B72BC2"/>
    <w:rsid w:val="00B72BE5"/>
    <w:rsid w:val="00B72DA5"/>
    <w:rsid w:val="00B72FEB"/>
    <w:rsid w:val="00B7306C"/>
    <w:rsid w:val="00B73257"/>
    <w:rsid w:val="00B733D9"/>
    <w:rsid w:val="00B7341E"/>
    <w:rsid w:val="00B734D8"/>
    <w:rsid w:val="00B735AB"/>
    <w:rsid w:val="00B73845"/>
    <w:rsid w:val="00B73AAB"/>
    <w:rsid w:val="00B73E31"/>
    <w:rsid w:val="00B73E3E"/>
    <w:rsid w:val="00B73E6F"/>
    <w:rsid w:val="00B740C1"/>
    <w:rsid w:val="00B74123"/>
    <w:rsid w:val="00B741E6"/>
    <w:rsid w:val="00B745D1"/>
    <w:rsid w:val="00B747DE"/>
    <w:rsid w:val="00B74884"/>
    <w:rsid w:val="00B7489F"/>
    <w:rsid w:val="00B749AF"/>
    <w:rsid w:val="00B74A71"/>
    <w:rsid w:val="00B74B11"/>
    <w:rsid w:val="00B74B86"/>
    <w:rsid w:val="00B74BF1"/>
    <w:rsid w:val="00B74EBE"/>
    <w:rsid w:val="00B74FF5"/>
    <w:rsid w:val="00B75180"/>
    <w:rsid w:val="00B75265"/>
    <w:rsid w:val="00B752C1"/>
    <w:rsid w:val="00B752F2"/>
    <w:rsid w:val="00B75560"/>
    <w:rsid w:val="00B7571A"/>
    <w:rsid w:val="00B75809"/>
    <w:rsid w:val="00B758D4"/>
    <w:rsid w:val="00B759CA"/>
    <w:rsid w:val="00B75A1C"/>
    <w:rsid w:val="00B75DF8"/>
    <w:rsid w:val="00B75EAA"/>
    <w:rsid w:val="00B76075"/>
    <w:rsid w:val="00B76160"/>
    <w:rsid w:val="00B76289"/>
    <w:rsid w:val="00B76341"/>
    <w:rsid w:val="00B7638A"/>
    <w:rsid w:val="00B76474"/>
    <w:rsid w:val="00B766AC"/>
    <w:rsid w:val="00B767D3"/>
    <w:rsid w:val="00B76804"/>
    <w:rsid w:val="00B76850"/>
    <w:rsid w:val="00B76A1C"/>
    <w:rsid w:val="00B76AD7"/>
    <w:rsid w:val="00B76AF8"/>
    <w:rsid w:val="00B76BB2"/>
    <w:rsid w:val="00B76BD5"/>
    <w:rsid w:val="00B76D95"/>
    <w:rsid w:val="00B76DA2"/>
    <w:rsid w:val="00B76E5E"/>
    <w:rsid w:val="00B76E87"/>
    <w:rsid w:val="00B76EA7"/>
    <w:rsid w:val="00B77006"/>
    <w:rsid w:val="00B770C6"/>
    <w:rsid w:val="00B770E8"/>
    <w:rsid w:val="00B77147"/>
    <w:rsid w:val="00B771DD"/>
    <w:rsid w:val="00B77376"/>
    <w:rsid w:val="00B7748E"/>
    <w:rsid w:val="00B778CF"/>
    <w:rsid w:val="00B77932"/>
    <w:rsid w:val="00B779C2"/>
    <w:rsid w:val="00B779CB"/>
    <w:rsid w:val="00B77C2A"/>
    <w:rsid w:val="00B80006"/>
    <w:rsid w:val="00B802C2"/>
    <w:rsid w:val="00B805BA"/>
    <w:rsid w:val="00B80669"/>
    <w:rsid w:val="00B80730"/>
    <w:rsid w:val="00B80826"/>
    <w:rsid w:val="00B80A6F"/>
    <w:rsid w:val="00B80D8F"/>
    <w:rsid w:val="00B80DCE"/>
    <w:rsid w:val="00B80E26"/>
    <w:rsid w:val="00B80E73"/>
    <w:rsid w:val="00B80F48"/>
    <w:rsid w:val="00B80F77"/>
    <w:rsid w:val="00B80F7D"/>
    <w:rsid w:val="00B812FF"/>
    <w:rsid w:val="00B8133A"/>
    <w:rsid w:val="00B8134A"/>
    <w:rsid w:val="00B814A2"/>
    <w:rsid w:val="00B81543"/>
    <w:rsid w:val="00B81751"/>
    <w:rsid w:val="00B818FD"/>
    <w:rsid w:val="00B81A22"/>
    <w:rsid w:val="00B81AB1"/>
    <w:rsid w:val="00B81BBE"/>
    <w:rsid w:val="00B81CEA"/>
    <w:rsid w:val="00B81F7D"/>
    <w:rsid w:val="00B820B0"/>
    <w:rsid w:val="00B82241"/>
    <w:rsid w:val="00B82246"/>
    <w:rsid w:val="00B82330"/>
    <w:rsid w:val="00B823FB"/>
    <w:rsid w:val="00B8253C"/>
    <w:rsid w:val="00B825F7"/>
    <w:rsid w:val="00B82899"/>
    <w:rsid w:val="00B828F8"/>
    <w:rsid w:val="00B82CBD"/>
    <w:rsid w:val="00B82D69"/>
    <w:rsid w:val="00B82F50"/>
    <w:rsid w:val="00B82FC4"/>
    <w:rsid w:val="00B830E8"/>
    <w:rsid w:val="00B831DC"/>
    <w:rsid w:val="00B832B5"/>
    <w:rsid w:val="00B8343C"/>
    <w:rsid w:val="00B834B1"/>
    <w:rsid w:val="00B8356F"/>
    <w:rsid w:val="00B83676"/>
    <w:rsid w:val="00B836B4"/>
    <w:rsid w:val="00B836E5"/>
    <w:rsid w:val="00B8374F"/>
    <w:rsid w:val="00B839C4"/>
    <w:rsid w:val="00B83CE9"/>
    <w:rsid w:val="00B83D44"/>
    <w:rsid w:val="00B8410A"/>
    <w:rsid w:val="00B841C4"/>
    <w:rsid w:val="00B842C1"/>
    <w:rsid w:val="00B842D1"/>
    <w:rsid w:val="00B8437F"/>
    <w:rsid w:val="00B84454"/>
    <w:rsid w:val="00B8468D"/>
    <w:rsid w:val="00B8492C"/>
    <w:rsid w:val="00B84974"/>
    <w:rsid w:val="00B84D70"/>
    <w:rsid w:val="00B84D90"/>
    <w:rsid w:val="00B84E99"/>
    <w:rsid w:val="00B8502C"/>
    <w:rsid w:val="00B85121"/>
    <w:rsid w:val="00B85143"/>
    <w:rsid w:val="00B85431"/>
    <w:rsid w:val="00B85549"/>
    <w:rsid w:val="00B855A9"/>
    <w:rsid w:val="00B8566F"/>
    <w:rsid w:val="00B85816"/>
    <w:rsid w:val="00B85A18"/>
    <w:rsid w:val="00B85AEE"/>
    <w:rsid w:val="00B85D4A"/>
    <w:rsid w:val="00B85FA1"/>
    <w:rsid w:val="00B85FD3"/>
    <w:rsid w:val="00B860BB"/>
    <w:rsid w:val="00B86165"/>
    <w:rsid w:val="00B8629D"/>
    <w:rsid w:val="00B862AB"/>
    <w:rsid w:val="00B864FE"/>
    <w:rsid w:val="00B86782"/>
    <w:rsid w:val="00B867B4"/>
    <w:rsid w:val="00B867C8"/>
    <w:rsid w:val="00B86821"/>
    <w:rsid w:val="00B8682E"/>
    <w:rsid w:val="00B868A7"/>
    <w:rsid w:val="00B868AD"/>
    <w:rsid w:val="00B86A33"/>
    <w:rsid w:val="00B86A4F"/>
    <w:rsid w:val="00B86AB6"/>
    <w:rsid w:val="00B86AE8"/>
    <w:rsid w:val="00B86CBE"/>
    <w:rsid w:val="00B86D99"/>
    <w:rsid w:val="00B86E09"/>
    <w:rsid w:val="00B86EF4"/>
    <w:rsid w:val="00B870A0"/>
    <w:rsid w:val="00B872FE"/>
    <w:rsid w:val="00B87410"/>
    <w:rsid w:val="00B87424"/>
    <w:rsid w:val="00B877C1"/>
    <w:rsid w:val="00B87C50"/>
    <w:rsid w:val="00B87E0F"/>
    <w:rsid w:val="00B87F92"/>
    <w:rsid w:val="00B87F93"/>
    <w:rsid w:val="00B90005"/>
    <w:rsid w:val="00B90011"/>
    <w:rsid w:val="00B90052"/>
    <w:rsid w:val="00B9073C"/>
    <w:rsid w:val="00B90832"/>
    <w:rsid w:val="00B909E1"/>
    <w:rsid w:val="00B90AA0"/>
    <w:rsid w:val="00B90B85"/>
    <w:rsid w:val="00B90BB2"/>
    <w:rsid w:val="00B90C75"/>
    <w:rsid w:val="00B90D5B"/>
    <w:rsid w:val="00B90DB2"/>
    <w:rsid w:val="00B90EF5"/>
    <w:rsid w:val="00B90FCF"/>
    <w:rsid w:val="00B91150"/>
    <w:rsid w:val="00B9121E"/>
    <w:rsid w:val="00B912AF"/>
    <w:rsid w:val="00B913D0"/>
    <w:rsid w:val="00B91483"/>
    <w:rsid w:val="00B914E4"/>
    <w:rsid w:val="00B9156A"/>
    <w:rsid w:val="00B915F1"/>
    <w:rsid w:val="00B916B3"/>
    <w:rsid w:val="00B919AF"/>
    <w:rsid w:val="00B919C4"/>
    <w:rsid w:val="00B919E9"/>
    <w:rsid w:val="00B91B27"/>
    <w:rsid w:val="00B91BA9"/>
    <w:rsid w:val="00B91D88"/>
    <w:rsid w:val="00B91DA8"/>
    <w:rsid w:val="00B91EB3"/>
    <w:rsid w:val="00B91ED2"/>
    <w:rsid w:val="00B9206E"/>
    <w:rsid w:val="00B92324"/>
    <w:rsid w:val="00B9232C"/>
    <w:rsid w:val="00B92388"/>
    <w:rsid w:val="00B924BD"/>
    <w:rsid w:val="00B9250A"/>
    <w:rsid w:val="00B9263D"/>
    <w:rsid w:val="00B9274E"/>
    <w:rsid w:val="00B92960"/>
    <w:rsid w:val="00B92C89"/>
    <w:rsid w:val="00B92D19"/>
    <w:rsid w:val="00B92E73"/>
    <w:rsid w:val="00B92ED6"/>
    <w:rsid w:val="00B92F2E"/>
    <w:rsid w:val="00B93138"/>
    <w:rsid w:val="00B93562"/>
    <w:rsid w:val="00B93584"/>
    <w:rsid w:val="00B936A8"/>
    <w:rsid w:val="00B93730"/>
    <w:rsid w:val="00B93741"/>
    <w:rsid w:val="00B9380C"/>
    <w:rsid w:val="00B9382F"/>
    <w:rsid w:val="00B93910"/>
    <w:rsid w:val="00B93A1C"/>
    <w:rsid w:val="00B93A30"/>
    <w:rsid w:val="00B93C67"/>
    <w:rsid w:val="00B93E7B"/>
    <w:rsid w:val="00B93F5B"/>
    <w:rsid w:val="00B94277"/>
    <w:rsid w:val="00B94423"/>
    <w:rsid w:val="00B9488D"/>
    <w:rsid w:val="00B948B2"/>
    <w:rsid w:val="00B948F4"/>
    <w:rsid w:val="00B94B36"/>
    <w:rsid w:val="00B94B7B"/>
    <w:rsid w:val="00B94D18"/>
    <w:rsid w:val="00B9509C"/>
    <w:rsid w:val="00B95223"/>
    <w:rsid w:val="00B9527E"/>
    <w:rsid w:val="00B95359"/>
    <w:rsid w:val="00B95654"/>
    <w:rsid w:val="00B95690"/>
    <w:rsid w:val="00B95709"/>
    <w:rsid w:val="00B9570D"/>
    <w:rsid w:val="00B95A43"/>
    <w:rsid w:val="00B95A8A"/>
    <w:rsid w:val="00B95BB5"/>
    <w:rsid w:val="00B95F67"/>
    <w:rsid w:val="00B9629C"/>
    <w:rsid w:val="00B96360"/>
    <w:rsid w:val="00B96448"/>
    <w:rsid w:val="00B96453"/>
    <w:rsid w:val="00B96517"/>
    <w:rsid w:val="00B966B8"/>
    <w:rsid w:val="00B96892"/>
    <w:rsid w:val="00B9693F"/>
    <w:rsid w:val="00B96993"/>
    <w:rsid w:val="00B96A79"/>
    <w:rsid w:val="00B96B05"/>
    <w:rsid w:val="00B96D83"/>
    <w:rsid w:val="00B96F64"/>
    <w:rsid w:val="00B96FCD"/>
    <w:rsid w:val="00B97060"/>
    <w:rsid w:val="00B97113"/>
    <w:rsid w:val="00B97168"/>
    <w:rsid w:val="00B97242"/>
    <w:rsid w:val="00B97424"/>
    <w:rsid w:val="00B9753B"/>
    <w:rsid w:val="00B9774E"/>
    <w:rsid w:val="00B9782A"/>
    <w:rsid w:val="00B97945"/>
    <w:rsid w:val="00B97A37"/>
    <w:rsid w:val="00B97BD1"/>
    <w:rsid w:val="00B97DA5"/>
    <w:rsid w:val="00B97E07"/>
    <w:rsid w:val="00B97EDF"/>
    <w:rsid w:val="00BA01B6"/>
    <w:rsid w:val="00BA02DE"/>
    <w:rsid w:val="00BA0375"/>
    <w:rsid w:val="00BA0442"/>
    <w:rsid w:val="00BA045C"/>
    <w:rsid w:val="00BA04C2"/>
    <w:rsid w:val="00BA057A"/>
    <w:rsid w:val="00BA061B"/>
    <w:rsid w:val="00BA061E"/>
    <w:rsid w:val="00BA0622"/>
    <w:rsid w:val="00BA063F"/>
    <w:rsid w:val="00BA064A"/>
    <w:rsid w:val="00BA0836"/>
    <w:rsid w:val="00BA0915"/>
    <w:rsid w:val="00BA0930"/>
    <w:rsid w:val="00BA0986"/>
    <w:rsid w:val="00BA0998"/>
    <w:rsid w:val="00BA09A0"/>
    <w:rsid w:val="00BA0B5D"/>
    <w:rsid w:val="00BA0C20"/>
    <w:rsid w:val="00BA0CDD"/>
    <w:rsid w:val="00BA0FFF"/>
    <w:rsid w:val="00BA101C"/>
    <w:rsid w:val="00BA1127"/>
    <w:rsid w:val="00BA124B"/>
    <w:rsid w:val="00BA129E"/>
    <w:rsid w:val="00BA14F4"/>
    <w:rsid w:val="00BA14FC"/>
    <w:rsid w:val="00BA1851"/>
    <w:rsid w:val="00BA190B"/>
    <w:rsid w:val="00BA1B58"/>
    <w:rsid w:val="00BA1D05"/>
    <w:rsid w:val="00BA1D17"/>
    <w:rsid w:val="00BA1F49"/>
    <w:rsid w:val="00BA1FB4"/>
    <w:rsid w:val="00BA20BF"/>
    <w:rsid w:val="00BA20E8"/>
    <w:rsid w:val="00BA2171"/>
    <w:rsid w:val="00BA2273"/>
    <w:rsid w:val="00BA228C"/>
    <w:rsid w:val="00BA22DA"/>
    <w:rsid w:val="00BA22F5"/>
    <w:rsid w:val="00BA2326"/>
    <w:rsid w:val="00BA2336"/>
    <w:rsid w:val="00BA2535"/>
    <w:rsid w:val="00BA2816"/>
    <w:rsid w:val="00BA2898"/>
    <w:rsid w:val="00BA2C33"/>
    <w:rsid w:val="00BA2D6C"/>
    <w:rsid w:val="00BA2FB4"/>
    <w:rsid w:val="00BA300A"/>
    <w:rsid w:val="00BA30CF"/>
    <w:rsid w:val="00BA3195"/>
    <w:rsid w:val="00BA31CD"/>
    <w:rsid w:val="00BA32AB"/>
    <w:rsid w:val="00BA33FC"/>
    <w:rsid w:val="00BA3491"/>
    <w:rsid w:val="00BA34CC"/>
    <w:rsid w:val="00BA354D"/>
    <w:rsid w:val="00BA3696"/>
    <w:rsid w:val="00BA3914"/>
    <w:rsid w:val="00BA3ADD"/>
    <w:rsid w:val="00BA3BAC"/>
    <w:rsid w:val="00BA3CB4"/>
    <w:rsid w:val="00BA3D5F"/>
    <w:rsid w:val="00BA3F72"/>
    <w:rsid w:val="00BA40B5"/>
    <w:rsid w:val="00BA415E"/>
    <w:rsid w:val="00BA4273"/>
    <w:rsid w:val="00BA42AF"/>
    <w:rsid w:val="00BA42B9"/>
    <w:rsid w:val="00BA435E"/>
    <w:rsid w:val="00BA43AD"/>
    <w:rsid w:val="00BA448A"/>
    <w:rsid w:val="00BA44B7"/>
    <w:rsid w:val="00BA45A9"/>
    <w:rsid w:val="00BA46EF"/>
    <w:rsid w:val="00BA47D2"/>
    <w:rsid w:val="00BA48BA"/>
    <w:rsid w:val="00BA49E1"/>
    <w:rsid w:val="00BA4BAD"/>
    <w:rsid w:val="00BA4C0F"/>
    <w:rsid w:val="00BA4CE9"/>
    <w:rsid w:val="00BA4F6C"/>
    <w:rsid w:val="00BA5199"/>
    <w:rsid w:val="00BA5247"/>
    <w:rsid w:val="00BA525E"/>
    <w:rsid w:val="00BA529F"/>
    <w:rsid w:val="00BA52B2"/>
    <w:rsid w:val="00BA536D"/>
    <w:rsid w:val="00BA547F"/>
    <w:rsid w:val="00BA54E5"/>
    <w:rsid w:val="00BA561E"/>
    <w:rsid w:val="00BA56C9"/>
    <w:rsid w:val="00BA56F2"/>
    <w:rsid w:val="00BA574C"/>
    <w:rsid w:val="00BA575F"/>
    <w:rsid w:val="00BA5866"/>
    <w:rsid w:val="00BA594E"/>
    <w:rsid w:val="00BA59D4"/>
    <w:rsid w:val="00BA5B35"/>
    <w:rsid w:val="00BA5B64"/>
    <w:rsid w:val="00BA5CE7"/>
    <w:rsid w:val="00BA5E78"/>
    <w:rsid w:val="00BA5E98"/>
    <w:rsid w:val="00BA5FF2"/>
    <w:rsid w:val="00BA601B"/>
    <w:rsid w:val="00BA6041"/>
    <w:rsid w:val="00BA6121"/>
    <w:rsid w:val="00BA618D"/>
    <w:rsid w:val="00BA627A"/>
    <w:rsid w:val="00BA6474"/>
    <w:rsid w:val="00BA649F"/>
    <w:rsid w:val="00BA663C"/>
    <w:rsid w:val="00BA69B7"/>
    <w:rsid w:val="00BA69CE"/>
    <w:rsid w:val="00BA6ABC"/>
    <w:rsid w:val="00BA6B22"/>
    <w:rsid w:val="00BA6B83"/>
    <w:rsid w:val="00BA6C1C"/>
    <w:rsid w:val="00BA6E3C"/>
    <w:rsid w:val="00BA6E5F"/>
    <w:rsid w:val="00BA7073"/>
    <w:rsid w:val="00BA70B5"/>
    <w:rsid w:val="00BA71C3"/>
    <w:rsid w:val="00BA7207"/>
    <w:rsid w:val="00BA7241"/>
    <w:rsid w:val="00BA73C4"/>
    <w:rsid w:val="00BA74CA"/>
    <w:rsid w:val="00BA7552"/>
    <w:rsid w:val="00BA7794"/>
    <w:rsid w:val="00BA7A33"/>
    <w:rsid w:val="00BA7C12"/>
    <w:rsid w:val="00BA7C15"/>
    <w:rsid w:val="00BA7D54"/>
    <w:rsid w:val="00BA7E56"/>
    <w:rsid w:val="00BA7F33"/>
    <w:rsid w:val="00BA7FE4"/>
    <w:rsid w:val="00BB006F"/>
    <w:rsid w:val="00BB00F7"/>
    <w:rsid w:val="00BB01CE"/>
    <w:rsid w:val="00BB0267"/>
    <w:rsid w:val="00BB035B"/>
    <w:rsid w:val="00BB0577"/>
    <w:rsid w:val="00BB05AA"/>
    <w:rsid w:val="00BB05FB"/>
    <w:rsid w:val="00BB0794"/>
    <w:rsid w:val="00BB0802"/>
    <w:rsid w:val="00BB0849"/>
    <w:rsid w:val="00BB0A00"/>
    <w:rsid w:val="00BB0A16"/>
    <w:rsid w:val="00BB0A6F"/>
    <w:rsid w:val="00BB0B80"/>
    <w:rsid w:val="00BB0C71"/>
    <w:rsid w:val="00BB0E41"/>
    <w:rsid w:val="00BB0E81"/>
    <w:rsid w:val="00BB0F99"/>
    <w:rsid w:val="00BB13CF"/>
    <w:rsid w:val="00BB1444"/>
    <w:rsid w:val="00BB1462"/>
    <w:rsid w:val="00BB1556"/>
    <w:rsid w:val="00BB155A"/>
    <w:rsid w:val="00BB1635"/>
    <w:rsid w:val="00BB1744"/>
    <w:rsid w:val="00BB185C"/>
    <w:rsid w:val="00BB1872"/>
    <w:rsid w:val="00BB1968"/>
    <w:rsid w:val="00BB1B34"/>
    <w:rsid w:val="00BB1B50"/>
    <w:rsid w:val="00BB1B60"/>
    <w:rsid w:val="00BB1C86"/>
    <w:rsid w:val="00BB1F5E"/>
    <w:rsid w:val="00BB2199"/>
    <w:rsid w:val="00BB2315"/>
    <w:rsid w:val="00BB231D"/>
    <w:rsid w:val="00BB23CA"/>
    <w:rsid w:val="00BB24D6"/>
    <w:rsid w:val="00BB256A"/>
    <w:rsid w:val="00BB2580"/>
    <w:rsid w:val="00BB2600"/>
    <w:rsid w:val="00BB2613"/>
    <w:rsid w:val="00BB265A"/>
    <w:rsid w:val="00BB2954"/>
    <w:rsid w:val="00BB2AC9"/>
    <w:rsid w:val="00BB2D30"/>
    <w:rsid w:val="00BB2F19"/>
    <w:rsid w:val="00BB2F28"/>
    <w:rsid w:val="00BB3225"/>
    <w:rsid w:val="00BB3260"/>
    <w:rsid w:val="00BB32FB"/>
    <w:rsid w:val="00BB34BB"/>
    <w:rsid w:val="00BB3572"/>
    <w:rsid w:val="00BB35D6"/>
    <w:rsid w:val="00BB389C"/>
    <w:rsid w:val="00BB3A6B"/>
    <w:rsid w:val="00BB3AF4"/>
    <w:rsid w:val="00BB3CD1"/>
    <w:rsid w:val="00BB3D53"/>
    <w:rsid w:val="00BB3F6A"/>
    <w:rsid w:val="00BB414D"/>
    <w:rsid w:val="00BB415C"/>
    <w:rsid w:val="00BB41DF"/>
    <w:rsid w:val="00BB43BA"/>
    <w:rsid w:val="00BB4473"/>
    <w:rsid w:val="00BB4677"/>
    <w:rsid w:val="00BB47AF"/>
    <w:rsid w:val="00BB47CF"/>
    <w:rsid w:val="00BB4880"/>
    <w:rsid w:val="00BB4E55"/>
    <w:rsid w:val="00BB4F26"/>
    <w:rsid w:val="00BB5007"/>
    <w:rsid w:val="00BB509C"/>
    <w:rsid w:val="00BB54D2"/>
    <w:rsid w:val="00BB5516"/>
    <w:rsid w:val="00BB57ED"/>
    <w:rsid w:val="00BB5A75"/>
    <w:rsid w:val="00BB5BB7"/>
    <w:rsid w:val="00BB5C57"/>
    <w:rsid w:val="00BB5CFC"/>
    <w:rsid w:val="00BB5CFD"/>
    <w:rsid w:val="00BB5E75"/>
    <w:rsid w:val="00BB5E92"/>
    <w:rsid w:val="00BB5EAD"/>
    <w:rsid w:val="00BB5F30"/>
    <w:rsid w:val="00BB629F"/>
    <w:rsid w:val="00BB6446"/>
    <w:rsid w:val="00BB649F"/>
    <w:rsid w:val="00BB6566"/>
    <w:rsid w:val="00BB6816"/>
    <w:rsid w:val="00BB68AF"/>
    <w:rsid w:val="00BB6994"/>
    <w:rsid w:val="00BB6A99"/>
    <w:rsid w:val="00BB6BEE"/>
    <w:rsid w:val="00BB6DF5"/>
    <w:rsid w:val="00BB70BC"/>
    <w:rsid w:val="00BB740C"/>
    <w:rsid w:val="00BB76C1"/>
    <w:rsid w:val="00BB773A"/>
    <w:rsid w:val="00BB79A2"/>
    <w:rsid w:val="00BB7BA6"/>
    <w:rsid w:val="00BB7C0A"/>
    <w:rsid w:val="00BB7D2E"/>
    <w:rsid w:val="00BB7DF7"/>
    <w:rsid w:val="00BB7F85"/>
    <w:rsid w:val="00BC0201"/>
    <w:rsid w:val="00BC02D3"/>
    <w:rsid w:val="00BC040D"/>
    <w:rsid w:val="00BC04C8"/>
    <w:rsid w:val="00BC04E6"/>
    <w:rsid w:val="00BC06FF"/>
    <w:rsid w:val="00BC081F"/>
    <w:rsid w:val="00BC09F4"/>
    <w:rsid w:val="00BC0BD0"/>
    <w:rsid w:val="00BC0CC7"/>
    <w:rsid w:val="00BC0E2E"/>
    <w:rsid w:val="00BC0F39"/>
    <w:rsid w:val="00BC1038"/>
    <w:rsid w:val="00BC1099"/>
    <w:rsid w:val="00BC1165"/>
    <w:rsid w:val="00BC1179"/>
    <w:rsid w:val="00BC12EE"/>
    <w:rsid w:val="00BC13A9"/>
    <w:rsid w:val="00BC16BF"/>
    <w:rsid w:val="00BC16EC"/>
    <w:rsid w:val="00BC19A5"/>
    <w:rsid w:val="00BC1C19"/>
    <w:rsid w:val="00BC1ED2"/>
    <w:rsid w:val="00BC1FA5"/>
    <w:rsid w:val="00BC2027"/>
    <w:rsid w:val="00BC206A"/>
    <w:rsid w:val="00BC20CA"/>
    <w:rsid w:val="00BC211A"/>
    <w:rsid w:val="00BC2137"/>
    <w:rsid w:val="00BC21DE"/>
    <w:rsid w:val="00BC22F9"/>
    <w:rsid w:val="00BC2634"/>
    <w:rsid w:val="00BC274D"/>
    <w:rsid w:val="00BC281F"/>
    <w:rsid w:val="00BC29E6"/>
    <w:rsid w:val="00BC2A7E"/>
    <w:rsid w:val="00BC2AC7"/>
    <w:rsid w:val="00BC2B45"/>
    <w:rsid w:val="00BC2C0A"/>
    <w:rsid w:val="00BC2F3C"/>
    <w:rsid w:val="00BC3025"/>
    <w:rsid w:val="00BC3225"/>
    <w:rsid w:val="00BC3423"/>
    <w:rsid w:val="00BC3582"/>
    <w:rsid w:val="00BC3CA8"/>
    <w:rsid w:val="00BC3EA2"/>
    <w:rsid w:val="00BC3EC6"/>
    <w:rsid w:val="00BC3F91"/>
    <w:rsid w:val="00BC3FCB"/>
    <w:rsid w:val="00BC4102"/>
    <w:rsid w:val="00BC4145"/>
    <w:rsid w:val="00BC41A2"/>
    <w:rsid w:val="00BC434B"/>
    <w:rsid w:val="00BC44B5"/>
    <w:rsid w:val="00BC458B"/>
    <w:rsid w:val="00BC46D6"/>
    <w:rsid w:val="00BC4866"/>
    <w:rsid w:val="00BC4986"/>
    <w:rsid w:val="00BC4A97"/>
    <w:rsid w:val="00BC4AA0"/>
    <w:rsid w:val="00BC4C87"/>
    <w:rsid w:val="00BC4D05"/>
    <w:rsid w:val="00BC4DCF"/>
    <w:rsid w:val="00BC4E35"/>
    <w:rsid w:val="00BC4F76"/>
    <w:rsid w:val="00BC5042"/>
    <w:rsid w:val="00BC5480"/>
    <w:rsid w:val="00BC5510"/>
    <w:rsid w:val="00BC5801"/>
    <w:rsid w:val="00BC5872"/>
    <w:rsid w:val="00BC59E7"/>
    <w:rsid w:val="00BC5C42"/>
    <w:rsid w:val="00BC5C81"/>
    <w:rsid w:val="00BC5DC8"/>
    <w:rsid w:val="00BC5DEF"/>
    <w:rsid w:val="00BC5F45"/>
    <w:rsid w:val="00BC5F4C"/>
    <w:rsid w:val="00BC5FB7"/>
    <w:rsid w:val="00BC6018"/>
    <w:rsid w:val="00BC61F1"/>
    <w:rsid w:val="00BC63AA"/>
    <w:rsid w:val="00BC64FA"/>
    <w:rsid w:val="00BC6856"/>
    <w:rsid w:val="00BC6880"/>
    <w:rsid w:val="00BC6960"/>
    <w:rsid w:val="00BC6B4A"/>
    <w:rsid w:val="00BC6C8C"/>
    <w:rsid w:val="00BC6CC2"/>
    <w:rsid w:val="00BC6EC2"/>
    <w:rsid w:val="00BC7039"/>
    <w:rsid w:val="00BC7095"/>
    <w:rsid w:val="00BC718E"/>
    <w:rsid w:val="00BC7195"/>
    <w:rsid w:val="00BC7335"/>
    <w:rsid w:val="00BC7388"/>
    <w:rsid w:val="00BC74A0"/>
    <w:rsid w:val="00BC7553"/>
    <w:rsid w:val="00BC75C5"/>
    <w:rsid w:val="00BC773D"/>
    <w:rsid w:val="00BC77B0"/>
    <w:rsid w:val="00BC78DC"/>
    <w:rsid w:val="00BC79CB"/>
    <w:rsid w:val="00BC7A3A"/>
    <w:rsid w:val="00BC7DB5"/>
    <w:rsid w:val="00BC7E56"/>
    <w:rsid w:val="00BC7EFD"/>
    <w:rsid w:val="00BC7F4E"/>
    <w:rsid w:val="00BD0194"/>
    <w:rsid w:val="00BD019F"/>
    <w:rsid w:val="00BD031F"/>
    <w:rsid w:val="00BD0337"/>
    <w:rsid w:val="00BD0457"/>
    <w:rsid w:val="00BD04F6"/>
    <w:rsid w:val="00BD0672"/>
    <w:rsid w:val="00BD078F"/>
    <w:rsid w:val="00BD07B5"/>
    <w:rsid w:val="00BD07C5"/>
    <w:rsid w:val="00BD0842"/>
    <w:rsid w:val="00BD0907"/>
    <w:rsid w:val="00BD09D8"/>
    <w:rsid w:val="00BD0B3D"/>
    <w:rsid w:val="00BD0C0A"/>
    <w:rsid w:val="00BD0C79"/>
    <w:rsid w:val="00BD0ED0"/>
    <w:rsid w:val="00BD0F0C"/>
    <w:rsid w:val="00BD0F31"/>
    <w:rsid w:val="00BD1457"/>
    <w:rsid w:val="00BD15F8"/>
    <w:rsid w:val="00BD18A6"/>
    <w:rsid w:val="00BD18B7"/>
    <w:rsid w:val="00BD18D7"/>
    <w:rsid w:val="00BD1AB0"/>
    <w:rsid w:val="00BD1AE1"/>
    <w:rsid w:val="00BD1B96"/>
    <w:rsid w:val="00BD1C8C"/>
    <w:rsid w:val="00BD1C99"/>
    <w:rsid w:val="00BD1F13"/>
    <w:rsid w:val="00BD2068"/>
    <w:rsid w:val="00BD20E6"/>
    <w:rsid w:val="00BD240F"/>
    <w:rsid w:val="00BD24D8"/>
    <w:rsid w:val="00BD2559"/>
    <w:rsid w:val="00BD2580"/>
    <w:rsid w:val="00BD27C8"/>
    <w:rsid w:val="00BD280F"/>
    <w:rsid w:val="00BD289E"/>
    <w:rsid w:val="00BD28EC"/>
    <w:rsid w:val="00BD291D"/>
    <w:rsid w:val="00BD292E"/>
    <w:rsid w:val="00BD29DC"/>
    <w:rsid w:val="00BD2A51"/>
    <w:rsid w:val="00BD2AA4"/>
    <w:rsid w:val="00BD2D6A"/>
    <w:rsid w:val="00BD2E2C"/>
    <w:rsid w:val="00BD2F03"/>
    <w:rsid w:val="00BD2F7E"/>
    <w:rsid w:val="00BD307B"/>
    <w:rsid w:val="00BD3269"/>
    <w:rsid w:val="00BD33B8"/>
    <w:rsid w:val="00BD340C"/>
    <w:rsid w:val="00BD34FC"/>
    <w:rsid w:val="00BD3570"/>
    <w:rsid w:val="00BD36BC"/>
    <w:rsid w:val="00BD37CE"/>
    <w:rsid w:val="00BD399F"/>
    <w:rsid w:val="00BD3A1E"/>
    <w:rsid w:val="00BD3A44"/>
    <w:rsid w:val="00BD3B28"/>
    <w:rsid w:val="00BD3C9B"/>
    <w:rsid w:val="00BD3D45"/>
    <w:rsid w:val="00BD3E3E"/>
    <w:rsid w:val="00BD3FAB"/>
    <w:rsid w:val="00BD40B1"/>
    <w:rsid w:val="00BD40F5"/>
    <w:rsid w:val="00BD41E0"/>
    <w:rsid w:val="00BD41F0"/>
    <w:rsid w:val="00BD4218"/>
    <w:rsid w:val="00BD4260"/>
    <w:rsid w:val="00BD4346"/>
    <w:rsid w:val="00BD444C"/>
    <w:rsid w:val="00BD4634"/>
    <w:rsid w:val="00BD4683"/>
    <w:rsid w:val="00BD49FA"/>
    <w:rsid w:val="00BD4A16"/>
    <w:rsid w:val="00BD4A42"/>
    <w:rsid w:val="00BD4BC8"/>
    <w:rsid w:val="00BD4C6A"/>
    <w:rsid w:val="00BD4E63"/>
    <w:rsid w:val="00BD4E7C"/>
    <w:rsid w:val="00BD5071"/>
    <w:rsid w:val="00BD5249"/>
    <w:rsid w:val="00BD52F7"/>
    <w:rsid w:val="00BD57E8"/>
    <w:rsid w:val="00BD58AC"/>
    <w:rsid w:val="00BD5997"/>
    <w:rsid w:val="00BD59C1"/>
    <w:rsid w:val="00BD5F80"/>
    <w:rsid w:val="00BD6014"/>
    <w:rsid w:val="00BD6078"/>
    <w:rsid w:val="00BD60DB"/>
    <w:rsid w:val="00BD61CB"/>
    <w:rsid w:val="00BD6277"/>
    <w:rsid w:val="00BD6501"/>
    <w:rsid w:val="00BD6525"/>
    <w:rsid w:val="00BD688A"/>
    <w:rsid w:val="00BD6941"/>
    <w:rsid w:val="00BD6D5E"/>
    <w:rsid w:val="00BD6DD6"/>
    <w:rsid w:val="00BD6E29"/>
    <w:rsid w:val="00BD6E37"/>
    <w:rsid w:val="00BD702D"/>
    <w:rsid w:val="00BD703F"/>
    <w:rsid w:val="00BD70FA"/>
    <w:rsid w:val="00BD72AC"/>
    <w:rsid w:val="00BD7572"/>
    <w:rsid w:val="00BD7576"/>
    <w:rsid w:val="00BD7578"/>
    <w:rsid w:val="00BD76EA"/>
    <w:rsid w:val="00BD76EB"/>
    <w:rsid w:val="00BD7725"/>
    <w:rsid w:val="00BD77DD"/>
    <w:rsid w:val="00BD77FE"/>
    <w:rsid w:val="00BD783C"/>
    <w:rsid w:val="00BD7861"/>
    <w:rsid w:val="00BD7868"/>
    <w:rsid w:val="00BD7897"/>
    <w:rsid w:val="00BD78B4"/>
    <w:rsid w:val="00BD78CF"/>
    <w:rsid w:val="00BD7A1E"/>
    <w:rsid w:val="00BD7A3F"/>
    <w:rsid w:val="00BD7B6C"/>
    <w:rsid w:val="00BD7DCE"/>
    <w:rsid w:val="00BD7F9B"/>
    <w:rsid w:val="00BE00A4"/>
    <w:rsid w:val="00BE032B"/>
    <w:rsid w:val="00BE032E"/>
    <w:rsid w:val="00BE049F"/>
    <w:rsid w:val="00BE04EE"/>
    <w:rsid w:val="00BE04FC"/>
    <w:rsid w:val="00BE067B"/>
    <w:rsid w:val="00BE06D5"/>
    <w:rsid w:val="00BE0710"/>
    <w:rsid w:val="00BE0742"/>
    <w:rsid w:val="00BE08D3"/>
    <w:rsid w:val="00BE08ED"/>
    <w:rsid w:val="00BE09E9"/>
    <w:rsid w:val="00BE0C78"/>
    <w:rsid w:val="00BE0EC8"/>
    <w:rsid w:val="00BE1002"/>
    <w:rsid w:val="00BE101C"/>
    <w:rsid w:val="00BE116B"/>
    <w:rsid w:val="00BE13C8"/>
    <w:rsid w:val="00BE14F8"/>
    <w:rsid w:val="00BE15EF"/>
    <w:rsid w:val="00BE1653"/>
    <w:rsid w:val="00BE169C"/>
    <w:rsid w:val="00BE1878"/>
    <w:rsid w:val="00BE19BE"/>
    <w:rsid w:val="00BE1A57"/>
    <w:rsid w:val="00BE1A5D"/>
    <w:rsid w:val="00BE1B9B"/>
    <w:rsid w:val="00BE1C6D"/>
    <w:rsid w:val="00BE1DD1"/>
    <w:rsid w:val="00BE202D"/>
    <w:rsid w:val="00BE21C1"/>
    <w:rsid w:val="00BE22B9"/>
    <w:rsid w:val="00BE2313"/>
    <w:rsid w:val="00BE2582"/>
    <w:rsid w:val="00BE271F"/>
    <w:rsid w:val="00BE28F7"/>
    <w:rsid w:val="00BE294B"/>
    <w:rsid w:val="00BE29E5"/>
    <w:rsid w:val="00BE2AB3"/>
    <w:rsid w:val="00BE2B1D"/>
    <w:rsid w:val="00BE2B78"/>
    <w:rsid w:val="00BE2C1F"/>
    <w:rsid w:val="00BE2C43"/>
    <w:rsid w:val="00BE2D4E"/>
    <w:rsid w:val="00BE2DD2"/>
    <w:rsid w:val="00BE2E26"/>
    <w:rsid w:val="00BE30FE"/>
    <w:rsid w:val="00BE31B0"/>
    <w:rsid w:val="00BE31B7"/>
    <w:rsid w:val="00BE3285"/>
    <w:rsid w:val="00BE33C4"/>
    <w:rsid w:val="00BE33FC"/>
    <w:rsid w:val="00BE3486"/>
    <w:rsid w:val="00BE361F"/>
    <w:rsid w:val="00BE366E"/>
    <w:rsid w:val="00BE36BB"/>
    <w:rsid w:val="00BE36FF"/>
    <w:rsid w:val="00BE37C0"/>
    <w:rsid w:val="00BE38ED"/>
    <w:rsid w:val="00BE3951"/>
    <w:rsid w:val="00BE3975"/>
    <w:rsid w:val="00BE39C1"/>
    <w:rsid w:val="00BE3B95"/>
    <w:rsid w:val="00BE3BD7"/>
    <w:rsid w:val="00BE3BF3"/>
    <w:rsid w:val="00BE3BF9"/>
    <w:rsid w:val="00BE3EA8"/>
    <w:rsid w:val="00BE40B7"/>
    <w:rsid w:val="00BE4237"/>
    <w:rsid w:val="00BE4295"/>
    <w:rsid w:val="00BE42E4"/>
    <w:rsid w:val="00BE42F9"/>
    <w:rsid w:val="00BE4414"/>
    <w:rsid w:val="00BE495B"/>
    <w:rsid w:val="00BE4A85"/>
    <w:rsid w:val="00BE4AE4"/>
    <w:rsid w:val="00BE4BC7"/>
    <w:rsid w:val="00BE4CF7"/>
    <w:rsid w:val="00BE4D57"/>
    <w:rsid w:val="00BE4E38"/>
    <w:rsid w:val="00BE4F59"/>
    <w:rsid w:val="00BE5173"/>
    <w:rsid w:val="00BE51B2"/>
    <w:rsid w:val="00BE5306"/>
    <w:rsid w:val="00BE54AE"/>
    <w:rsid w:val="00BE561A"/>
    <w:rsid w:val="00BE5671"/>
    <w:rsid w:val="00BE5688"/>
    <w:rsid w:val="00BE579E"/>
    <w:rsid w:val="00BE57C8"/>
    <w:rsid w:val="00BE57FF"/>
    <w:rsid w:val="00BE58E3"/>
    <w:rsid w:val="00BE5A3A"/>
    <w:rsid w:val="00BE5D47"/>
    <w:rsid w:val="00BE5D52"/>
    <w:rsid w:val="00BE62DE"/>
    <w:rsid w:val="00BE64BF"/>
    <w:rsid w:val="00BE6722"/>
    <w:rsid w:val="00BE6982"/>
    <w:rsid w:val="00BE69D6"/>
    <w:rsid w:val="00BE69FF"/>
    <w:rsid w:val="00BE6C4E"/>
    <w:rsid w:val="00BE6EEA"/>
    <w:rsid w:val="00BE6F89"/>
    <w:rsid w:val="00BE7030"/>
    <w:rsid w:val="00BE713E"/>
    <w:rsid w:val="00BE715A"/>
    <w:rsid w:val="00BE7337"/>
    <w:rsid w:val="00BE735A"/>
    <w:rsid w:val="00BE73FF"/>
    <w:rsid w:val="00BE74D1"/>
    <w:rsid w:val="00BE74DB"/>
    <w:rsid w:val="00BE752D"/>
    <w:rsid w:val="00BE75E2"/>
    <w:rsid w:val="00BE75E3"/>
    <w:rsid w:val="00BE766F"/>
    <w:rsid w:val="00BE76B1"/>
    <w:rsid w:val="00BE781D"/>
    <w:rsid w:val="00BE795F"/>
    <w:rsid w:val="00BE7B4C"/>
    <w:rsid w:val="00BE7B76"/>
    <w:rsid w:val="00BE7B9B"/>
    <w:rsid w:val="00BE7C93"/>
    <w:rsid w:val="00BE7D8F"/>
    <w:rsid w:val="00BE7E17"/>
    <w:rsid w:val="00BE7EAE"/>
    <w:rsid w:val="00BE7EFA"/>
    <w:rsid w:val="00BF001B"/>
    <w:rsid w:val="00BF03B6"/>
    <w:rsid w:val="00BF0438"/>
    <w:rsid w:val="00BF051A"/>
    <w:rsid w:val="00BF0553"/>
    <w:rsid w:val="00BF055B"/>
    <w:rsid w:val="00BF05E7"/>
    <w:rsid w:val="00BF0650"/>
    <w:rsid w:val="00BF066D"/>
    <w:rsid w:val="00BF06B1"/>
    <w:rsid w:val="00BF07E5"/>
    <w:rsid w:val="00BF0836"/>
    <w:rsid w:val="00BF0918"/>
    <w:rsid w:val="00BF0946"/>
    <w:rsid w:val="00BF0A97"/>
    <w:rsid w:val="00BF0BC4"/>
    <w:rsid w:val="00BF0D49"/>
    <w:rsid w:val="00BF0D4A"/>
    <w:rsid w:val="00BF0F8F"/>
    <w:rsid w:val="00BF1005"/>
    <w:rsid w:val="00BF107D"/>
    <w:rsid w:val="00BF1113"/>
    <w:rsid w:val="00BF1116"/>
    <w:rsid w:val="00BF114B"/>
    <w:rsid w:val="00BF1323"/>
    <w:rsid w:val="00BF1339"/>
    <w:rsid w:val="00BF137D"/>
    <w:rsid w:val="00BF15A0"/>
    <w:rsid w:val="00BF170E"/>
    <w:rsid w:val="00BF17D1"/>
    <w:rsid w:val="00BF1804"/>
    <w:rsid w:val="00BF18BA"/>
    <w:rsid w:val="00BF18BC"/>
    <w:rsid w:val="00BF197E"/>
    <w:rsid w:val="00BF1B6C"/>
    <w:rsid w:val="00BF1E50"/>
    <w:rsid w:val="00BF1EA9"/>
    <w:rsid w:val="00BF1EB9"/>
    <w:rsid w:val="00BF20E8"/>
    <w:rsid w:val="00BF215F"/>
    <w:rsid w:val="00BF2487"/>
    <w:rsid w:val="00BF256C"/>
    <w:rsid w:val="00BF26FE"/>
    <w:rsid w:val="00BF2798"/>
    <w:rsid w:val="00BF280A"/>
    <w:rsid w:val="00BF2900"/>
    <w:rsid w:val="00BF2902"/>
    <w:rsid w:val="00BF2951"/>
    <w:rsid w:val="00BF29A8"/>
    <w:rsid w:val="00BF2A0D"/>
    <w:rsid w:val="00BF2B5C"/>
    <w:rsid w:val="00BF2D5E"/>
    <w:rsid w:val="00BF2D7F"/>
    <w:rsid w:val="00BF2E74"/>
    <w:rsid w:val="00BF2F8C"/>
    <w:rsid w:val="00BF308F"/>
    <w:rsid w:val="00BF314E"/>
    <w:rsid w:val="00BF3319"/>
    <w:rsid w:val="00BF33C0"/>
    <w:rsid w:val="00BF342E"/>
    <w:rsid w:val="00BF3495"/>
    <w:rsid w:val="00BF3581"/>
    <w:rsid w:val="00BF3623"/>
    <w:rsid w:val="00BF3891"/>
    <w:rsid w:val="00BF3922"/>
    <w:rsid w:val="00BF3B13"/>
    <w:rsid w:val="00BF3C49"/>
    <w:rsid w:val="00BF3CE8"/>
    <w:rsid w:val="00BF3D2C"/>
    <w:rsid w:val="00BF3E01"/>
    <w:rsid w:val="00BF3E28"/>
    <w:rsid w:val="00BF3FE5"/>
    <w:rsid w:val="00BF4214"/>
    <w:rsid w:val="00BF42AA"/>
    <w:rsid w:val="00BF436B"/>
    <w:rsid w:val="00BF446B"/>
    <w:rsid w:val="00BF4529"/>
    <w:rsid w:val="00BF45EE"/>
    <w:rsid w:val="00BF46A8"/>
    <w:rsid w:val="00BF48A8"/>
    <w:rsid w:val="00BF4975"/>
    <w:rsid w:val="00BF4AFB"/>
    <w:rsid w:val="00BF4BC1"/>
    <w:rsid w:val="00BF4C0E"/>
    <w:rsid w:val="00BF4C4E"/>
    <w:rsid w:val="00BF5166"/>
    <w:rsid w:val="00BF51A8"/>
    <w:rsid w:val="00BF5202"/>
    <w:rsid w:val="00BF55AA"/>
    <w:rsid w:val="00BF56C9"/>
    <w:rsid w:val="00BF5860"/>
    <w:rsid w:val="00BF5A18"/>
    <w:rsid w:val="00BF5B45"/>
    <w:rsid w:val="00BF5BF0"/>
    <w:rsid w:val="00BF5C2E"/>
    <w:rsid w:val="00BF5CC6"/>
    <w:rsid w:val="00BF6212"/>
    <w:rsid w:val="00BF64A5"/>
    <w:rsid w:val="00BF64CF"/>
    <w:rsid w:val="00BF6641"/>
    <w:rsid w:val="00BF67AB"/>
    <w:rsid w:val="00BF67EF"/>
    <w:rsid w:val="00BF680C"/>
    <w:rsid w:val="00BF6858"/>
    <w:rsid w:val="00BF68CF"/>
    <w:rsid w:val="00BF6CF6"/>
    <w:rsid w:val="00BF6D3F"/>
    <w:rsid w:val="00BF6D5F"/>
    <w:rsid w:val="00BF6DBD"/>
    <w:rsid w:val="00BF6E5F"/>
    <w:rsid w:val="00BF6F1F"/>
    <w:rsid w:val="00BF71A1"/>
    <w:rsid w:val="00BF7319"/>
    <w:rsid w:val="00BF7375"/>
    <w:rsid w:val="00BF7650"/>
    <w:rsid w:val="00BF76D9"/>
    <w:rsid w:val="00BF7731"/>
    <w:rsid w:val="00BF7791"/>
    <w:rsid w:val="00BF77E5"/>
    <w:rsid w:val="00BF791D"/>
    <w:rsid w:val="00BF796F"/>
    <w:rsid w:val="00BF7A36"/>
    <w:rsid w:val="00BF7A80"/>
    <w:rsid w:val="00BF7A83"/>
    <w:rsid w:val="00BF7C2B"/>
    <w:rsid w:val="00BF7EA5"/>
    <w:rsid w:val="00C00006"/>
    <w:rsid w:val="00C0049D"/>
    <w:rsid w:val="00C007C2"/>
    <w:rsid w:val="00C008B6"/>
    <w:rsid w:val="00C009B9"/>
    <w:rsid w:val="00C00A2D"/>
    <w:rsid w:val="00C00A39"/>
    <w:rsid w:val="00C00AC6"/>
    <w:rsid w:val="00C00B43"/>
    <w:rsid w:val="00C00D16"/>
    <w:rsid w:val="00C00D8C"/>
    <w:rsid w:val="00C00DDA"/>
    <w:rsid w:val="00C00E00"/>
    <w:rsid w:val="00C00E17"/>
    <w:rsid w:val="00C00EE3"/>
    <w:rsid w:val="00C00FED"/>
    <w:rsid w:val="00C01073"/>
    <w:rsid w:val="00C011C2"/>
    <w:rsid w:val="00C01215"/>
    <w:rsid w:val="00C015B0"/>
    <w:rsid w:val="00C015C5"/>
    <w:rsid w:val="00C01730"/>
    <w:rsid w:val="00C01789"/>
    <w:rsid w:val="00C01795"/>
    <w:rsid w:val="00C019F7"/>
    <w:rsid w:val="00C01A40"/>
    <w:rsid w:val="00C01B53"/>
    <w:rsid w:val="00C01B7B"/>
    <w:rsid w:val="00C01BAB"/>
    <w:rsid w:val="00C01FBF"/>
    <w:rsid w:val="00C02124"/>
    <w:rsid w:val="00C021C2"/>
    <w:rsid w:val="00C02227"/>
    <w:rsid w:val="00C022D8"/>
    <w:rsid w:val="00C022DB"/>
    <w:rsid w:val="00C023DC"/>
    <w:rsid w:val="00C024BA"/>
    <w:rsid w:val="00C02500"/>
    <w:rsid w:val="00C02584"/>
    <w:rsid w:val="00C02602"/>
    <w:rsid w:val="00C02676"/>
    <w:rsid w:val="00C02782"/>
    <w:rsid w:val="00C028AD"/>
    <w:rsid w:val="00C02A87"/>
    <w:rsid w:val="00C02B17"/>
    <w:rsid w:val="00C02B8B"/>
    <w:rsid w:val="00C02C49"/>
    <w:rsid w:val="00C02CA4"/>
    <w:rsid w:val="00C02E73"/>
    <w:rsid w:val="00C02F23"/>
    <w:rsid w:val="00C02FA2"/>
    <w:rsid w:val="00C03088"/>
    <w:rsid w:val="00C03154"/>
    <w:rsid w:val="00C03393"/>
    <w:rsid w:val="00C033C8"/>
    <w:rsid w:val="00C033DE"/>
    <w:rsid w:val="00C035F0"/>
    <w:rsid w:val="00C03843"/>
    <w:rsid w:val="00C038D1"/>
    <w:rsid w:val="00C03B10"/>
    <w:rsid w:val="00C03C1E"/>
    <w:rsid w:val="00C03CAA"/>
    <w:rsid w:val="00C03CE1"/>
    <w:rsid w:val="00C03D6B"/>
    <w:rsid w:val="00C03EF3"/>
    <w:rsid w:val="00C03F25"/>
    <w:rsid w:val="00C03F93"/>
    <w:rsid w:val="00C04031"/>
    <w:rsid w:val="00C04085"/>
    <w:rsid w:val="00C04141"/>
    <w:rsid w:val="00C042CE"/>
    <w:rsid w:val="00C04466"/>
    <w:rsid w:val="00C0454B"/>
    <w:rsid w:val="00C04553"/>
    <w:rsid w:val="00C04562"/>
    <w:rsid w:val="00C04714"/>
    <w:rsid w:val="00C047AD"/>
    <w:rsid w:val="00C04A15"/>
    <w:rsid w:val="00C04AD8"/>
    <w:rsid w:val="00C04EE8"/>
    <w:rsid w:val="00C05009"/>
    <w:rsid w:val="00C0513D"/>
    <w:rsid w:val="00C05147"/>
    <w:rsid w:val="00C051C7"/>
    <w:rsid w:val="00C0525F"/>
    <w:rsid w:val="00C054A3"/>
    <w:rsid w:val="00C05511"/>
    <w:rsid w:val="00C056CE"/>
    <w:rsid w:val="00C057C1"/>
    <w:rsid w:val="00C057E9"/>
    <w:rsid w:val="00C058E5"/>
    <w:rsid w:val="00C05A71"/>
    <w:rsid w:val="00C05BB7"/>
    <w:rsid w:val="00C05C03"/>
    <w:rsid w:val="00C05D02"/>
    <w:rsid w:val="00C05FC9"/>
    <w:rsid w:val="00C0604A"/>
    <w:rsid w:val="00C06063"/>
    <w:rsid w:val="00C06097"/>
    <w:rsid w:val="00C060B0"/>
    <w:rsid w:val="00C0634E"/>
    <w:rsid w:val="00C06424"/>
    <w:rsid w:val="00C065CA"/>
    <w:rsid w:val="00C067D4"/>
    <w:rsid w:val="00C06820"/>
    <w:rsid w:val="00C068A5"/>
    <w:rsid w:val="00C06B85"/>
    <w:rsid w:val="00C06CAD"/>
    <w:rsid w:val="00C06CB9"/>
    <w:rsid w:val="00C06D67"/>
    <w:rsid w:val="00C06FC0"/>
    <w:rsid w:val="00C074DE"/>
    <w:rsid w:val="00C074FD"/>
    <w:rsid w:val="00C07515"/>
    <w:rsid w:val="00C0767A"/>
    <w:rsid w:val="00C0791D"/>
    <w:rsid w:val="00C079AE"/>
    <w:rsid w:val="00C07B01"/>
    <w:rsid w:val="00C07B24"/>
    <w:rsid w:val="00C07BA7"/>
    <w:rsid w:val="00C07E5E"/>
    <w:rsid w:val="00C07EDF"/>
    <w:rsid w:val="00C100B3"/>
    <w:rsid w:val="00C10196"/>
    <w:rsid w:val="00C101BA"/>
    <w:rsid w:val="00C10508"/>
    <w:rsid w:val="00C106ED"/>
    <w:rsid w:val="00C107E0"/>
    <w:rsid w:val="00C107E9"/>
    <w:rsid w:val="00C109CA"/>
    <w:rsid w:val="00C10B79"/>
    <w:rsid w:val="00C10BC4"/>
    <w:rsid w:val="00C10DB5"/>
    <w:rsid w:val="00C10E86"/>
    <w:rsid w:val="00C10EA4"/>
    <w:rsid w:val="00C11004"/>
    <w:rsid w:val="00C11152"/>
    <w:rsid w:val="00C111B2"/>
    <w:rsid w:val="00C111CD"/>
    <w:rsid w:val="00C1128C"/>
    <w:rsid w:val="00C112B5"/>
    <w:rsid w:val="00C113EB"/>
    <w:rsid w:val="00C114DB"/>
    <w:rsid w:val="00C115FE"/>
    <w:rsid w:val="00C117A8"/>
    <w:rsid w:val="00C117AE"/>
    <w:rsid w:val="00C117BA"/>
    <w:rsid w:val="00C118A7"/>
    <w:rsid w:val="00C118BA"/>
    <w:rsid w:val="00C11B1B"/>
    <w:rsid w:val="00C11C75"/>
    <w:rsid w:val="00C11C9B"/>
    <w:rsid w:val="00C11F89"/>
    <w:rsid w:val="00C11FCB"/>
    <w:rsid w:val="00C1209E"/>
    <w:rsid w:val="00C1229F"/>
    <w:rsid w:val="00C1236E"/>
    <w:rsid w:val="00C12698"/>
    <w:rsid w:val="00C12759"/>
    <w:rsid w:val="00C127C6"/>
    <w:rsid w:val="00C128A7"/>
    <w:rsid w:val="00C12908"/>
    <w:rsid w:val="00C12AC4"/>
    <w:rsid w:val="00C12BC4"/>
    <w:rsid w:val="00C12BFA"/>
    <w:rsid w:val="00C12C9A"/>
    <w:rsid w:val="00C12CFA"/>
    <w:rsid w:val="00C12E43"/>
    <w:rsid w:val="00C13133"/>
    <w:rsid w:val="00C131FE"/>
    <w:rsid w:val="00C13415"/>
    <w:rsid w:val="00C14041"/>
    <w:rsid w:val="00C14134"/>
    <w:rsid w:val="00C141B9"/>
    <w:rsid w:val="00C14258"/>
    <w:rsid w:val="00C14321"/>
    <w:rsid w:val="00C1439E"/>
    <w:rsid w:val="00C14633"/>
    <w:rsid w:val="00C1464A"/>
    <w:rsid w:val="00C1466E"/>
    <w:rsid w:val="00C146E5"/>
    <w:rsid w:val="00C148F3"/>
    <w:rsid w:val="00C14AA8"/>
    <w:rsid w:val="00C14B48"/>
    <w:rsid w:val="00C14DC9"/>
    <w:rsid w:val="00C14DCF"/>
    <w:rsid w:val="00C14FF7"/>
    <w:rsid w:val="00C1504F"/>
    <w:rsid w:val="00C15177"/>
    <w:rsid w:val="00C154F0"/>
    <w:rsid w:val="00C155CE"/>
    <w:rsid w:val="00C155E9"/>
    <w:rsid w:val="00C158C6"/>
    <w:rsid w:val="00C1598F"/>
    <w:rsid w:val="00C159E5"/>
    <w:rsid w:val="00C15C18"/>
    <w:rsid w:val="00C15FA2"/>
    <w:rsid w:val="00C161F7"/>
    <w:rsid w:val="00C16338"/>
    <w:rsid w:val="00C165B1"/>
    <w:rsid w:val="00C165F2"/>
    <w:rsid w:val="00C1663F"/>
    <w:rsid w:val="00C16800"/>
    <w:rsid w:val="00C168F7"/>
    <w:rsid w:val="00C16A11"/>
    <w:rsid w:val="00C16B93"/>
    <w:rsid w:val="00C16C57"/>
    <w:rsid w:val="00C16E1D"/>
    <w:rsid w:val="00C17071"/>
    <w:rsid w:val="00C172D4"/>
    <w:rsid w:val="00C17389"/>
    <w:rsid w:val="00C173BE"/>
    <w:rsid w:val="00C17445"/>
    <w:rsid w:val="00C17464"/>
    <w:rsid w:val="00C1747F"/>
    <w:rsid w:val="00C17587"/>
    <w:rsid w:val="00C17589"/>
    <w:rsid w:val="00C176E0"/>
    <w:rsid w:val="00C177F8"/>
    <w:rsid w:val="00C17938"/>
    <w:rsid w:val="00C179A9"/>
    <w:rsid w:val="00C17A1B"/>
    <w:rsid w:val="00C17AD1"/>
    <w:rsid w:val="00C17B28"/>
    <w:rsid w:val="00C17C3A"/>
    <w:rsid w:val="00C17C49"/>
    <w:rsid w:val="00C17D74"/>
    <w:rsid w:val="00C17F51"/>
    <w:rsid w:val="00C17F8D"/>
    <w:rsid w:val="00C2005C"/>
    <w:rsid w:val="00C20201"/>
    <w:rsid w:val="00C204D1"/>
    <w:rsid w:val="00C20529"/>
    <w:rsid w:val="00C206C6"/>
    <w:rsid w:val="00C2072F"/>
    <w:rsid w:val="00C2077F"/>
    <w:rsid w:val="00C207D7"/>
    <w:rsid w:val="00C2098B"/>
    <w:rsid w:val="00C20A22"/>
    <w:rsid w:val="00C20CCC"/>
    <w:rsid w:val="00C20EF1"/>
    <w:rsid w:val="00C20F4A"/>
    <w:rsid w:val="00C20F65"/>
    <w:rsid w:val="00C20FDD"/>
    <w:rsid w:val="00C21417"/>
    <w:rsid w:val="00C21430"/>
    <w:rsid w:val="00C21529"/>
    <w:rsid w:val="00C2154A"/>
    <w:rsid w:val="00C2159E"/>
    <w:rsid w:val="00C21621"/>
    <w:rsid w:val="00C218FD"/>
    <w:rsid w:val="00C21936"/>
    <w:rsid w:val="00C21938"/>
    <w:rsid w:val="00C21969"/>
    <w:rsid w:val="00C21D43"/>
    <w:rsid w:val="00C21DDD"/>
    <w:rsid w:val="00C21F0A"/>
    <w:rsid w:val="00C21F0C"/>
    <w:rsid w:val="00C21F0E"/>
    <w:rsid w:val="00C21F74"/>
    <w:rsid w:val="00C21FE5"/>
    <w:rsid w:val="00C22267"/>
    <w:rsid w:val="00C224CE"/>
    <w:rsid w:val="00C225EE"/>
    <w:rsid w:val="00C22648"/>
    <w:rsid w:val="00C2267D"/>
    <w:rsid w:val="00C22736"/>
    <w:rsid w:val="00C22751"/>
    <w:rsid w:val="00C228C7"/>
    <w:rsid w:val="00C229C4"/>
    <w:rsid w:val="00C229CB"/>
    <w:rsid w:val="00C22AAF"/>
    <w:rsid w:val="00C22BB2"/>
    <w:rsid w:val="00C22BEA"/>
    <w:rsid w:val="00C22C6D"/>
    <w:rsid w:val="00C22E58"/>
    <w:rsid w:val="00C22F6C"/>
    <w:rsid w:val="00C22F80"/>
    <w:rsid w:val="00C23043"/>
    <w:rsid w:val="00C23206"/>
    <w:rsid w:val="00C233FB"/>
    <w:rsid w:val="00C234C5"/>
    <w:rsid w:val="00C237A7"/>
    <w:rsid w:val="00C2383E"/>
    <w:rsid w:val="00C2386E"/>
    <w:rsid w:val="00C239F9"/>
    <w:rsid w:val="00C23B39"/>
    <w:rsid w:val="00C23BE0"/>
    <w:rsid w:val="00C23C86"/>
    <w:rsid w:val="00C23D10"/>
    <w:rsid w:val="00C23D80"/>
    <w:rsid w:val="00C23E85"/>
    <w:rsid w:val="00C24059"/>
    <w:rsid w:val="00C241CF"/>
    <w:rsid w:val="00C243C5"/>
    <w:rsid w:val="00C24522"/>
    <w:rsid w:val="00C2456F"/>
    <w:rsid w:val="00C24602"/>
    <w:rsid w:val="00C2467C"/>
    <w:rsid w:val="00C247D5"/>
    <w:rsid w:val="00C2480D"/>
    <w:rsid w:val="00C24D3A"/>
    <w:rsid w:val="00C24D97"/>
    <w:rsid w:val="00C24DA6"/>
    <w:rsid w:val="00C24E67"/>
    <w:rsid w:val="00C24EBF"/>
    <w:rsid w:val="00C24F97"/>
    <w:rsid w:val="00C25129"/>
    <w:rsid w:val="00C25297"/>
    <w:rsid w:val="00C254DA"/>
    <w:rsid w:val="00C254FD"/>
    <w:rsid w:val="00C25590"/>
    <w:rsid w:val="00C255A6"/>
    <w:rsid w:val="00C25777"/>
    <w:rsid w:val="00C257D5"/>
    <w:rsid w:val="00C259E6"/>
    <w:rsid w:val="00C25AB8"/>
    <w:rsid w:val="00C25AD5"/>
    <w:rsid w:val="00C25C66"/>
    <w:rsid w:val="00C25D05"/>
    <w:rsid w:val="00C25D7B"/>
    <w:rsid w:val="00C25EB6"/>
    <w:rsid w:val="00C2602C"/>
    <w:rsid w:val="00C260C0"/>
    <w:rsid w:val="00C26284"/>
    <w:rsid w:val="00C262CE"/>
    <w:rsid w:val="00C26313"/>
    <w:rsid w:val="00C26370"/>
    <w:rsid w:val="00C26372"/>
    <w:rsid w:val="00C2670C"/>
    <w:rsid w:val="00C267A6"/>
    <w:rsid w:val="00C268D9"/>
    <w:rsid w:val="00C26987"/>
    <w:rsid w:val="00C26A62"/>
    <w:rsid w:val="00C26A64"/>
    <w:rsid w:val="00C26B1C"/>
    <w:rsid w:val="00C26B21"/>
    <w:rsid w:val="00C26C04"/>
    <w:rsid w:val="00C26D87"/>
    <w:rsid w:val="00C26D98"/>
    <w:rsid w:val="00C27135"/>
    <w:rsid w:val="00C272D7"/>
    <w:rsid w:val="00C2739A"/>
    <w:rsid w:val="00C273AD"/>
    <w:rsid w:val="00C2745D"/>
    <w:rsid w:val="00C27652"/>
    <w:rsid w:val="00C276D8"/>
    <w:rsid w:val="00C276F0"/>
    <w:rsid w:val="00C276F8"/>
    <w:rsid w:val="00C27718"/>
    <w:rsid w:val="00C2773B"/>
    <w:rsid w:val="00C27757"/>
    <w:rsid w:val="00C27997"/>
    <w:rsid w:val="00C279F0"/>
    <w:rsid w:val="00C27A1F"/>
    <w:rsid w:val="00C27A3B"/>
    <w:rsid w:val="00C27B3C"/>
    <w:rsid w:val="00C27CEB"/>
    <w:rsid w:val="00C27E9F"/>
    <w:rsid w:val="00C300BB"/>
    <w:rsid w:val="00C304E7"/>
    <w:rsid w:val="00C3053D"/>
    <w:rsid w:val="00C30670"/>
    <w:rsid w:val="00C3067E"/>
    <w:rsid w:val="00C3070C"/>
    <w:rsid w:val="00C30851"/>
    <w:rsid w:val="00C30858"/>
    <w:rsid w:val="00C30898"/>
    <w:rsid w:val="00C30956"/>
    <w:rsid w:val="00C30983"/>
    <w:rsid w:val="00C3098C"/>
    <w:rsid w:val="00C30A9F"/>
    <w:rsid w:val="00C30AC3"/>
    <w:rsid w:val="00C30B07"/>
    <w:rsid w:val="00C30BD6"/>
    <w:rsid w:val="00C30C41"/>
    <w:rsid w:val="00C30E9C"/>
    <w:rsid w:val="00C30F12"/>
    <w:rsid w:val="00C30FCE"/>
    <w:rsid w:val="00C31096"/>
    <w:rsid w:val="00C310C5"/>
    <w:rsid w:val="00C311D9"/>
    <w:rsid w:val="00C3133E"/>
    <w:rsid w:val="00C3159F"/>
    <w:rsid w:val="00C31668"/>
    <w:rsid w:val="00C316EB"/>
    <w:rsid w:val="00C31730"/>
    <w:rsid w:val="00C317D1"/>
    <w:rsid w:val="00C3188A"/>
    <w:rsid w:val="00C318B8"/>
    <w:rsid w:val="00C31941"/>
    <w:rsid w:val="00C31A42"/>
    <w:rsid w:val="00C31B2B"/>
    <w:rsid w:val="00C31B98"/>
    <w:rsid w:val="00C31C41"/>
    <w:rsid w:val="00C31C8E"/>
    <w:rsid w:val="00C31C93"/>
    <w:rsid w:val="00C31F17"/>
    <w:rsid w:val="00C32398"/>
    <w:rsid w:val="00C3243B"/>
    <w:rsid w:val="00C326B1"/>
    <w:rsid w:val="00C3274F"/>
    <w:rsid w:val="00C328E8"/>
    <w:rsid w:val="00C329A3"/>
    <w:rsid w:val="00C32B13"/>
    <w:rsid w:val="00C32C19"/>
    <w:rsid w:val="00C32D30"/>
    <w:rsid w:val="00C32D4E"/>
    <w:rsid w:val="00C32D90"/>
    <w:rsid w:val="00C32E82"/>
    <w:rsid w:val="00C3300A"/>
    <w:rsid w:val="00C330A8"/>
    <w:rsid w:val="00C33124"/>
    <w:rsid w:val="00C33412"/>
    <w:rsid w:val="00C3364A"/>
    <w:rsid w:val="00C3368F"/>
    <w:rsid w:val="00C336C9"/>
    <w:rsid w:val="00C336ED"/>
    <w:rsid w:val="00C337AD"/>
    <w:rsid w:val="00C338F1"/>
    <w:rsid w:val="00C33935"/>
    <w:rsid w:val="00C33AD0"/>
    <w:rsid w:val="00C33BDF"/>
    <w:rsid w:val="00C33C6C"/>
    <w:rsid w:val="00C33C8F"/>
    <w:rsid w:val="00C33C94"/>
    <w:rsid w:val="00C33F17"/>
    <w:rsid w:val="00C33FBD"/>
    <w:rsid w:val="00C342CB"/>
    <w:rsid w:val="00C345C6"/>
    <w:rsid w:val="00C346B0"/>
    <w:rsid w:val="00C347C4"/>
    <w:rsid w:val="00C348E4"/>
    <w:rsid w:val="00C349D6"/>
    <w:rsid w:val="00C34D77"/>
    <w:rsid w:val="00C34D86"/>
    <w:rsid w:val="00C34F97"/>
    <w:rsid w:val="00C34FDC"/>
    <w:rsid w:val="00C35046"/>
    <w:rsid w:val="00C35309"/>
    <w:rsid w:val="00C353A4"/>
    <w:rsid w:val="00C35799"/>
    <w:rsid w:val="00C35A1B"/>
    <w:rsid w:val="00C35C45"/>
    <w:rsid w:val="00C35D02"/>
    <w:rsid w:val="00C35D29"/>
    <w:rsid w:val="00C35DE0"/>
    <w:rsid w:val="00C35E75"/>
    <w:rsid w:val="00C35EEA"/>
    <w:rsid w:val="00C35F21"/>
    <w:rsid w:val="00C35F7F"/>
    <w:rsid w:val="00C36132"/>
    <w:rsid w:val="00C3621C"/>
    <w:rsid w:val="00C36336"/>
    <w:rsid w:val="00C365DF"/>
    <w:rsid w:val="00C365EF"/>
    <w:rsid w:val="00C36824"/>
    <w:rsid w:val="00C368F7"/>
    <w:rsid w:val="00C369D5"/>
    <w:rsid w:val="00C36D08"/>
    <w:rsid w:val="00C36E0B"/>
    <w:rsid w:val="00C36EEB"/>
    <w:rsid w:val="00C37205"/>
    <w:rsid w:val="00C373AB"/>
    <w:rsid w:val="00C374E8"/>
    <w:rsid w:val="00C3770F"/>
    <w:rsid w:val="00C37876"/>
    <w:rsid w:val="00C37896"/>
    <w:rsid w:val="00C37B74"/>
    <w:rsid w:val="00C37CA3"/>
    <w:rsid w:val="00C37DC0"/>
    <w:rsid w:val="00C37F14"/>
    <w:rsid w:val="00C37F72"/>
    <w:rsid w:val="00C401C1"/>
    <w:rsid w:val="00C4023B"/>
    <w:rsid w:val="00C402A0"/>
    <w:rsid w:val="00C402F9"/>
    <w:rsid w:val="00C402FD"/>
    <w:rsid w:val="00C40484"/>
    <w:rsid w:val="00C404FC"/>
    <w:rsid w:val="00C4050B"/>
    <w:rsid w:val="00C40830"/>
    <w:rsid w:val="00C40A3F"/>
    <w:rsid w:val="00C40B93"/>
    <w:rsid w:val="00C40CBB"/>
    <w:rsid w:val="00C41028"/>
    <w:rsid w:val="00C41072"/>
    <w:rsid w:val="00C41262"/>
    <w:rsid w:val="00C4139C"/>
    <w:rsid w:val="00C413B1"/>
    <w:rsid w:val="00C413EB"/>
    <w:rsid w:val="00C41517"/>
    <w:rsid w:val="00C41555"/>
    <w:rsid w:val="00C41593"/>
    <w:rsid w:val="00C41711"/>
    <w:rsid w:val="00C41712"/>
    <w:rsid w:val="00C4172E"/>
    <w:rsid w:val="00C4179E"/>
    <w:rsid w:val="00C417CF"/>
    <w:rsid w:val="00C417FD"/>
    <w:rsid w:val="00C41995"/>
    <w:rsid w:val="00C41B3F"/>
    <w:rsid w:val="00C41D00"/>
    <w:rsid w:val="00C41D96"/>
    <w:rsid w:val="00C41E01"/>
    <w:rsid w:val="00C4219A"/>
    <w:rsid w:val="00C42322"/>
    <w:rsid w:val="00C4245F"/>
    <w:rsid w:val="00C42474"/>
    <w:rsid w:val="00C42500"/>
    <w:rsid w:val="00C42525"/>
    <w:rsid w:val="00C42627"/>
    <w:rsid w:val="00C42644"/>
    <w:rsid w:val="00C426B0"/>
    <w:rsid w:val="00C426BA"/>
    <w:rsid w:val="00C42763"/>
    <w:rsid w:val="00C429EF"/>
    <w:rsid w:val="00C429F2"/>
    <w:rsid w:val="00C42B4F"/>
    <w:rsid w:val="00C42C8C"/>
    <w:rsid w:val="00C42D6D"/>
    <w:rsid w:val="00C42E72"/>
    <w:rsid w:val="00C42EE4"/>
    <w:rsid w:val="00C4322E"/>
    <w:rsid w:val="00C4330A"/>
    <w:rsid w:val="00C43415"/>
    <w:rsid w:val="00C43586"/>
    <w:rsid w:val="00C4371A"/>
    <w:rsid w:val="00C437D3"/>
    <w:rsid w:val="00C4381A"/>
    <w:rsid w:val="00C43D90"/>
    <w:rsid w:val="00C43EE7"/>
    <w:rsid w:val="00C44091"/>
    <w:rsid w:val="00C440B5"/>
    <w:rsid w:val="00C44430"/>
    <w:rsid w:val="00C4463C"/>
    <w:rsid w:val="00C44775"/>
    <w:rsid w:val="00C4477C"/>
    <w:rsid w:val="00C44855"/>
    <w:rsid w:val="00C44A73"/>
    <w:rsid w:val="00C44AD7"/>
    <w:rsid w:val="00C44D35"/>
    <w:rsid w:val="00C44F07"/>
    <w:rsid w:val="00C452CB"/>
    <w:rsid w:val="00C452DA"/>
    <w:rsid w:val="00C45356"/>
    <w:rsid w:val="00C45376"/>
    <w:rsid w:val="00C4561A"/>
    <w:rsid w:val="00C45643"/>
    <w:rsid w:val="00C456C7"/>
    <w:rsid w:val="00C457F0"/>
    <w:rsid w:val="00C4588F"/>
    <w:rsid w:val="00C45891"/>
    <w:rsid w:val="00C45A48"/>
    <w:rsid w:val="00C45EA4"/>
    <w:rsid w:val="00C45EAF"/>
    <w:rsid w:val="00C4604C"/>
    <w:rsid w:val="00C46101"/>
    <w:rsid w:val="00C4618D"/>
    <w:rsid w:val="00C4634F"/>
    <w:rsid w:val="00C46430"/>
    <w:rsid w:val="00C464FC"/>
    <w:rsid w:val="00C466B1"/>
    <w:rsid w:val="00C466CB"/>
    <w:rsid w:val="00C46845"/>
    <w:rsid w:val="00C4687A"/>
    <w:rsid w:val="00C46CDA"/>
    <w:rsid w:val="00C46CF7"/>
    <w:rsid w:val="00C46D4B"/>
    <w:rsid w:val="00C46ECB"/>
    <w:rsid w:val="00C46EDC"/>
    <w:rsid w:val="00C46F26"/>
    <w:rsid w:val="00C46FDE"/>
    <w:rsid w:val="00C47062"/>
    <w:rsid w:val="00C47112"/>
    <w:rsid w:val="00C47483"/>
    <w:rsid w:val="00C4752F"/>
    <w:rsid w:val="00C477FF"/>
    <w:rsid w:val="00C478C7"/>
    <w:rsid w:val="00C47A1A"/>
    <w:rsid w:val="00C47D4F"/>
    <w:rsid w:val="00C47D58"/>
    <w:rsid w:val="00C47ED2"/>
    <w:rsid w:val="00C47F7F"/>
    <w:rsid w:val="00C47F9F"/>
    <w:rsid w:val="00C4B7CF"/>
    <w:rsid w:val="00C50149"/>
    <w:rsid w:val="00C5046C"/>
    <w:rsid w:val="00C504F4"/>
    <w:rsid w:val="00C505EB"/>
    <w:rsid w:val="00C5076D"/>
    <w:rsid w:val="00C50882"/>
    <w:rsid w:val="00C50A87"/>
    <w:rsid w:val="00C50B79"/>
    <w:rsid w:val="00C50D86"/>
    <w:rsid w:val="00C50EE9"/>
    <w:rsid w:val="00C5120A"/>
    <w:rsid w:val="00C5125D"/>
    <w:rsid w:val="00C5127C"/>
    <w:rsid w:val="00C5139E"/>
    <w:rsid w:val="00C513E4"/>
    <w:rsid w:val="00C513F9"/>
    <w:rsid w:val="00C514A1"/>
    <w:rsid w:val="00C51BE6"/>
    <w:rsid w:val="00C51BF2"/>
    <w:rsid w:val="00C51CD7"/>
    <w:rsid w:val="00C51D34"/>
    <w:rsid w:val="00C51D37"/>
    <w:rsid w:val="00C51D53"/>
    <w:rsid w:val="00C51DCE"/>
    <w:rsid w:val="00C51ED2"/>
    <w:rsid w:val="00C51F44"/>
    <w:rsid w:val="00C51FF4"/>
    <w:rsid w:val="00C523A1"/>
    <w:rsid w:val="00C523C0"/>
    <w:rsid w:val="00C525A5"/>
    <w:rsid w:val="00C52996"/>
    <w:rsid w:val="00C52A30"/>
    <w:rsid w:val="00C52B41"/>
    <w:rsid w:val="00C52D23"/>
    <w:rsid w:val="00C52D2C"/>
    <w:rsid w:val="00C52D75"/>
    <w:rsid w:val="00C52DA5"/>
    <w:rsid w:val="00C52EE3"/>
    <w:rsid w:val="00C53023"/>
    <w:rsid w:val="00C530A6"/>
    <w:rsid w:val="00C53146"/>
    <w:rsid w:val="00C53157"/>
    <w:rsid w:val="00C533C4"/>
    <w:rsid w:val="00C533D7"/>
    <w:rsid w:val="00C533E9"/>
    <w:rsid w:val="00C5341A"/>
    <w:rsid w:val="00C5348A"/>
    <w:rsid w:val="00C534DC"/>
    <w:rsid w:val="00C53954"/>
    <w:rsid w:val="00C53C26"/>
    <w:rsid w:val="00C53D1C"/>
    <w:rsid w:val="00C53D77"/>
    <w:rsid w:val="00C53E38"/>
    <w:rsid w:val="00C53EC7"/>
    <w:rsid w:val="00C53F59"/>
    <w:rsid w:val="00C542BD"/>
    <w:rsid w:val="00C543EE"/>
    <w:rsid w:val="00C54541"/>
    <w:rsid w:val="00C5496D"/>
    <w:rsid w:val="00C54BAF"/>
    <w:rsid w:val="00C54ED1"/>
    <w:rsid w:val="00C554C8"/>
    <w:rsid w:val="00C5578F"/>
    <w:rsid w:val="00C55951"/>
    <w:rsid w:val="00C55C56"/>
    <w:rsid w:val="00C55C9D"/>
    <w:rsid w:val="00C55DDE"/>
    <w:rsid w:val="00C55EAE"/>
    <w:rsid w:val="00C55F4D"/>
    <w:rsid w:val="00C55FF0"/>
    <w:rsid w:val="00C56087"/>
    <w:rsid w:val="00C5608C"/>
    <w:rsid w:val="00C5624D"/>
    <w:rsid w:val="00C563EE"/>
    <w:rsid w:val="00C564A0"/>
    <w:rsid w:val="00C564A2"/>
    <w:rsid w:val="00C56511"/>
    <w:rsid w:val="00C565B0"/>
    <w:rsid w:val="00C565F9"/>
    <w:rsid w:val="00C56780"/>
    <w:rsid w:val="00C567C8"/>
    <w:rsid w:val="00C56A9E"/>
    <w:rsid w:val="00C56E67"/>
    <w:rsid w:val="00C5722D"/>
    <w:rsid w:val="00C57351"/>
    <w:rsid w:val="00C57638"/>
    <w:rsid w:val="00C577C9"/>
    <w:rsid w:val="00C57886"/>
    <w:rsid w:val="00C578AA"/>
    <w:rsid w:val="00C57950"/>
    <w:rsid w:val="00C579F2"/>
    <w:rsid w:val="00C57A34"/>
    <w:rsid w:val="00C57AE6"/>
    <w:rsid w:val="00C57B63"/>
    <w:rsid w:val="00C57BA8"/>
    <w:rsid w:val="00C57CB4"/>
    <w:rsid w:val="00C57CEE"/>
    <w:rsid w:val="00C57D34"/>
    <w:rsid w:val="00C57DEA"/>
    <w:rsid w:val="00C57E8F"/>
    <w:rsid w:val="00C57F07"/>
    <w:rsid w:val="00C57FAB"/>
    <w:rsid w:val="00C57FBC"/>
    <w:rsid w:val="00C57FF9"/>
    <w:rsid w:val="00C6002D"/>
    <w:rsid w:val="00C60038"/>
    <w:rsid w:val="00C60267"/>
    <w:rsid w:val="00C602BD"/>
    <w:rsid w:val="00C60344"/>
    <w:rsid w:val="00C6046E"/>
    <w:rsid w:val="00C60753"/>
    <w:rsid w:val="00C60776"/>
    <w:rsid w:val="00C607E2"/>
    <w:rsid w:val="00C60803"/>
    <w:rsid w:val="00C608FA"/>
    <w:rsid w:val="00C608FB"/>
    <w:rsid w:val="00C60B71"/>
    <w:rsid w:val="00C60C74"/>
    <w:rsid w:val="00C60DF3"/>
    <w:rsid w:val="00C61009"/>
    <w:rsid w:val="00C61064"/>
    <w:rsid w:val="00C61166"/>
    <w:rsid w:val="00C613BE"/>
    <w:rsid w:val="00C614D9"/>
    <w:rsid w:val="00C6152E"/>
    <w:rsid w:val="00C61578"/>
    <w:rsid w:val="00C6157F"/>
    <w:rsid w:val="00C6165E"/>
    <w:rsid w:val="00C6184F"/>
    <w:rsid w:val="00C6190E"/>
    <w:rsid w:val="00C61AC0"/>
    <w:rsid w:val="00C61CC5"/>
    <w:rsid w:val="00C61E3A"/>
    <w:rsid w:val="00C61E92"/>
    <w:rsid w:val="00C61F59"/>
    <w:rsid w:val="00C6203F"/>
    <w:rsid w:val="00C6204F"/>
    <w:rsid w:val="00C6244D"/>
    <w:rsid w:val="00C6254A"/>
    <w:rsid w:val="00C6267D"/>
    <w:rsid w:val="00C6286B"/>
    <w:rsid w:val="00C628D8"/>
    <w:rsid w:val="00C628E8"/>
    <w:rsid w:val="00C62ADF"/>
    <w:rsid w:val="00C62B02"/>
    <w:rsid w:val="00C62B9D"/>
    <w:rsid w:val="00C62C52"/>
    <w:rsid w:val="00C62F98"/>
    <w:rsid w:val="00C6308F"/>
    <w:rsid w:val="00C63330"/>
    <w:rsid w:val="00C6333D"/>
    <w:rsid w:val="00C6335E"/>
    <w:rsid w:val="00C633D5"/>
    <w:rsid w:val="00C63409"/>
    <w:rsid w:val="00C6344E"/>
    <w:rsid w:val="00C634BD"/>
    <w:rsid w:val="00C636F9"/>
    <w:rsid w:val="00C636FC"/>
    <w:rsid w:val="00C63932"/>
    <w:rsid w:val="00C63AF6"/>
    <w:rsid w:val="00C63BFB"/>
    <w:rsid w:val="00C63C86"/>
    <w:rsid w:val="00C63CBF"/>
    <w:rsid w:val="00C640F4"/>
    <w:rsid w:val="00C64287"/>
    <w:rsid w:val="00C642CD"/>
    <w:rsid w:val="00C645DD"/>
    <w:rsid w:val="00C64685"/>
    <w:rsid w:val="00C64918"/>
    <w:rsid w:val="00C64939"/>
    <w:rsid w:val="00C64AD1"/>
    <w:rsid w:val="00C64AD6"/>
    <w:rsid w:val="00C64B17"/>
    <w:rsid w:val="00C64C8B"/>
    <w:rsid w:val="00C65041"/>
    <w:rsid w:val="00C6506C"/>
    <w:rsid w:val="00C652C2"/>
    <w:rsid w:val="00C652CB"/>
    <w:rsid w:val="00C653A4"/>
    <w:rsid w:val="00C6549C"/>
    <w:rsid w:val="00C6550E"/>
    <w:rsid w:val="00C6558C"/>
    <w:rsid w:val="00C656B5"/>
    <w:rsid w:val="00C65734"/>
    <w:rsid w:val="00C659AC"/>
    <w:rsid w:val="00C65DEF"/>
    <w:rsid w:val="00C65E70"/>
    <w:rsid w:val="00C660E5"/>
    <w:rsid w:val="00C661D4"/>
    <w:rsid w:val="00C661F6"/>
    <w:rsid w:val="00C6620B"/>
    <w:rsid w:val="00C662BC"/>
    <w:rsid w:val="00C66409"/>
    <w:rsid w:val="00C66418"/>
    <w:rsid w:val="00C664E1"/>
    <w:rsid w:val="00C6653F"/>
    <w:rsid w:val="00C6654D"/>
    <w:rsid w:val="00C6663D"/>
    <w:rsid w:val="00C667D3"/>
    <w:rsid w:val="00C66870"/>
    <w:rsid w:val="00C66B8A"/>
    <w:rsid w:val="00C66C98"/>
    <w:rsid w:val="00C66ED1"/>
    <w:rsid w:val="00C66F12"/>
    <w:rsid w:val="00C66F35"/>
    <w:rsid w:val="00C66F3A"/>
    <w:rsid w:val="00C66FA8"/>
    <w:rsid w:val="00C66FDC"/>
    <w:rsid w:val="00C674D9"/>
    <w:rsid w:val="00C67763"/>
    <w:rsid w:val="00C6787D"/>
    <w:rsid w:val="00C678C6"/>
    <w:rsid w:val="00C67938"/>
    <w:rsid w:val="00C67A3C"/>
    <w:rsid w:val="00C67B92"/>
    <w:rsid w:val="00C67DAC"/>
    <w:rsid w:val="00C67E98"/>
    <w:rsid w:val="00C7018A"/>
    <w:rsid w:val="00C701A3"/>
    <w:rsid w:val="00C701FA"/>
    <w:rsid w:val="00C702CB"/>
    <w:rsid w:val="00C702EF"/>
    <w:rsid w:val="00C70549"/>
    <w:rsid w:val="00C7057A"/>
    <w:rsid w:val="00C70748"/>
    <w:rsid w:val="00C70770"/>
    <w:rsid w:val="00C7082C"/>
    <w:rsid w:val="00C70A53"/>
    <w:rsid w:val="00C70B17"/>
    <w:rsid w:val="00C70C35"/>
    <w:rsid w:val="00C70CE7"/>
    <w:rsid w:val="00C70E6C"/>
    <w:rsid w:val="00C70E9C"/>
    <w:rsid w:val="00C70EC3"/>
    <w:rsid w:val="00C71134"/>
    <w:rsid w:val="00C711A9"/>
    <w:rsid w:val="00C712E7"/>
    <w:rsid w:val="00C7136F"/>
    <w:rsid w:val="00C7155F"/>
    <w:rsid w:val="00C71560"/>
    <w:rsid w:val="00C71585"/>
    <w:rsid w:val="00C71618"/>
    <w:rsid w:val="00C719B1"/>
    <w:rsid w:val="00C71A93"/>
    <w:rsid w:val="00C71C88"/>
    <w:rsid w:val="00C71C9F"/>
    <w:rsid w:val="00C71FCB"/>
    <w:rsid w:val="00C722CC"/>
    <w:rsid w:val="00C723BC"/>
    <w:rsid w:val="00C723F4"/>
    <w:rsid w:val="00C72433"/>
    <w:rsid w:val="00C72683"/>
    <w:rsid w:val="00C72746"/>
    <w:rsid w:val="00C72A0F"/>
    <w:rsid w:val="00C72AA1"/>
    <w:rsid w:val="00C72D98"/>
    <w:rsid w:val="00C72DD8"/>
    <w:rsid w:val="00C72EE1"/>
    <w:rsid w:val="00C72FC9"/>
    <w:rsid w:val="00C730C7"/>
    <w:rsid w:val="00C730D6"/>
    <w:rsid w:val="00C730E7"/>
    <w:rsid w:val="00C7327B"/>
    <w:rsid w:val="00C73486"/>
    <w:rsid w:val="00C73491"/>
    <w:rsid w:val="00C7364E"/>
    <w:rsid w:val="00C73841"/>
    <w:rsid w:val="00C73849"/>
    <w:rsid w:val="00C73BEF"/>
    <w:rsid w:val="00C73C0B"/>
    <w:rsid w:val="00C73D07"/>
    <w:rsid w:val="00C73E4E"/>
    <w:rsid w:val="00C73EDE"/>
    <w:rsid w:val="00C73EF7"/>
    <w:rsid w:val="00C74029"/>
    <w:rsid w:val="00C7430D"/>
    <w:rsid w:val="00C744CD"/>
    <w:rsid w:val="00C74521"/>
    <w:rsid w:val="00C7460F"/>
    <w:rsid w:val="00C7478F"/>
    <w:rsid w:val="00C74984"/>
    <w:rsid w:val="00C74BF4"/>
    <w:rsid w:val="00C74C62"/>
    <w:rsid w:val="00C74D7A"/>
    <w:rsid w:val="00C74DC1"/>
    <w:rsid w:val="00C74EA2"/>
    <w:rsid w:val="00C74EFD"/>
    <w:rsid w:val="00C74F52"/>
    <w:rsid w:val="00C75014"/>
    <w:rsid w:val="00C751C2"/>
    <w:rsid w:val="00C75754"/>
    <w:rsid w:val="00C75770"/>
    <w:rsid w:val="00C75861"/>
    <w:rsid w:val="00C7593F"/>
    <w:rsid w:val="00C75963"/>
    <w:rsid w:val="00C75A30"/>
    <w:rsid w:val="00C75A5F"/>
    <w:rsid w:val="00C75A9B"/>
    <w:rsid w:val="00C75CCA"/>
    <w:rsid w:val="00C75D46"/>
    <w:rsid w:val="00C75E42"/>
    <w:rsid w:val="00C76026"/>
    <w:rsid w:val="00C76309"/>
    <w:rsid w:val="00C7637D"/>
    <w:rsid w:val="00C76582"/>
    <w:rsid w:val="00C76829"/>
    <w:rsid w:val="00C7691B"/>
    <w:rsid w:val="00C76B63"/>
    <w:rsid w:val="00C76B67"/>
    <w:rsid w:val="00C76D20"/>
    <w:rsid w:val="00C770FE"/>
    <w:rsid w:val="00C77134"/>
    <w:rsid w:val="00C77477"/>
    <w:rsid w:val="00C77693"/>
    <w:rsid w:val="00C776CD"/>
    <w:rsid w:val="00C77741"/>
    <w:rsid w:val="00C7782E"/>
    <w:rsid w:val="00C779C3"/>
    <w:rsid w:val="00C77A95"/>
    <w:rsid w:val="00C77B03"/>
    <w:rsid w:val="00C77B25"/>
    <w:rsid w:val="00C77F27"/>
    <w:rsid w:val="00C77FD5"/>
    <w:rsid w:val="00C77FE4"/>
    <w:rsid w:val="00C8016C"/>
    <w:rsid w:val="00C801F9"/>
    <w:rsid w:val="00C803B9"/>
    <w:rsid w:val="00C803E4"/>
    <w:rsid w:val="00C8064C"/>
    <w:rsid w:val="00C80864"/>
    <w:rsid w:val="00C809B1"/>
    <w:rsid w:val="00C80B2D"/>
    <w:rsid w:val="00C80B4B"/>
    <w:rsid w:val="00C80D6F"/>
    <w:rsid w:val="00C8110A"/>
    <w:rsid w:val="00C8111A"/>
    <w:rsid w:val="00C81238"/>
    <w:rsid w:val="00C81257"/>
    <w:rsid w:val="00C81499"/>
    <w:rsid w:val="00C81617"/>
    <w:rsid w:val="00C8185E"/>
    <w:rsid w:val="00C819C3"/>
    <w:rsid w:val="00C81A4A"/>
    <w:rsid w:val="00C81ACD"/>
    <w:rsid w:val="00C81AFC"/>
    <w:rsid w:val="00C81B0F"/>
    <w:rsid w:val="00C81CB1"/>
    <w:rsid w:val="00C81E67"/>
    <w:rsid w:val="00C81EF0"/>
    <w:rsid w:val="00C81FE3"/>
    <w:rsid w:val="00C82004"/>
    <w:rsid w:val="00C82036"/>
    <w:rsid w:val="00C82105"/>
    <w:rsid w:val="00C82180"/>
    <w:rsid w:val="00C82403"/>
    <w:rsid w:val="00C82446"/>
    <w:rsid w:val="00C824D3"/>
    <w:rsid w:val="00C82795"/>
    <w:rsid w:val="00C8283F"/>
    <w:rsid w:val="00C82982"/>
    <w:rsid w:val="00C82B24"/>
    <w:rsid w:val="00C82BA1"/>
    <w:rsid w:val="00C82BEB"/>
    <w:rsid w:val="00C82CFE"/>
    <w:rsid w:val="00C82F6B"/>
    <w:rsid w:val="00C833FA"/>
    <w:rsid w:val="00C835F2"/>
    <w:rsid w:val="00C836FE"/>
    <w:rsid w:val="00C837FB"/>
    <w:rsid w:val="00C83AD2"/>
    <w:rsid w:val="00C83C71"/>
    <w:rsid w:val="00C83CA5"/>
    <w:rsid w:val="00C83DD7"/>
    <w:rsid w:val="00C840E1"/>
    <w:rsid w:val="00C846F1"/>
    <w:rsid w:val="00C8487B"/>
    <w:rsid w:val="00C848C9"/>
    <w:rsid w:val="00C84ABF"/>
    <w:rsid w:val="00C84B08"/>
    <w:rsid w:val="00C84B39"/>
    <w:rsid w:val="00C84CA3"/>
    <w:rsid w:val="00C84CCA"/>
    <w:rsid w:val="00C850CA"/>
    <w:rsid w:val="00C851BC"/>
    <w:rsid w:val="00C85325"/>
    <w:rsid w:val="00C854B3"/>
    <w:rsid w:val="00C8557B"/>
    <w:rsid w:val="00C85653"/>
    <w:rsid w:val="00C8566A"/>
    <w:rsid w:val="00C8569B"/>
    <w:rsid w:val="00C859D9"/>
    <w:rsid w:val="00C85B7C"/>
    <w:rsid w:val="00C85E23"/>
    <w:rsid w:val="00C85E65"/>
    <w:rsid w:val="00C85EDA"/>
    <w:rsid w:val="00C85F73"/>
    <w:rsid w:val="00C86028"/>
    <w:rsid w:val="00C86113"/>
    <w:rsid w:val="00C861F0"/>
    <w:rsid w:val="00C86479"/>
    <w:rsid w:val="00C86666"/>
    <w:rsid w:val="00C86814"/>
    <w:rsid w:val="00C868AD"/>
    <w:rsid w:val="00C868FC"/>
    <w:rsid w:val="00C869F1"/>
    <w:rsid w:val="00C86A91"/>
    <w:rsid w:val="00C86B77"/>
    <w:rsid w:val="00C86DCE"/>
    <w:rsid w:val="00C86E96"/>
    <w:rsid w:val="00C87013"/>
    <w:rsid w:val="00C870EE"/>
    <w:rsid w:val="00C871D4"/>
    <w:rsid w:val="00C87A6A"/>
    <w:rsid w:val="00C87B8F"/>
    <w:rsid w:val="00C87E2C"/>
    <w:rsid w:val="00C900CC"/>
    <w:rsid w:val="00C901D7"/>
    <w:rsid w:val="00C902EE"/>
    <w:rsid w:val="00C9056E"/>
    <w:rsid w:val="00C905C2"/>
    <w:rsid w:val="00C90624"/>
    <w:rsid w:val="00C907AD"/>
    <w:rsid w:val="00C9093E"/>
    <w:rsid w:val="00C90EBF"/>
    <w:rsid w:val="00C90EC2"/>
    <w:rsid w:val="00C9114A"/>
    <w:rsid w:val="00C912EF"/>
    <w:rsid w:val="00C9136B"/>
    <w:rsid w:val="00C91655"/>
    <w:rsid w:val="00C91680"/>
    <w:rsid w:val="00C9170A"/>
    <w:rsid w:val="00C918DC"/>
    <w:rsid w:val="00C91925"/>
    <w:rsid w:val="00C91A45"/>
    <w:rsid w:val="00C91AAB"/>
    <w:rsid w:val="00C91B55"/>
    <w:rsid w:val="00C91B76"/>
    <w:rsid w:val="00C91D1F"/>
    <w:rsid w:val="00C91DBC"/>
    <w:rsid w:val="00C91FBC"/>
    <w:rsid w:val="00C922C9"/>
    <w:rsid w:val="00C92315"/>
    <w:rsid w:val="00C9254C"/>
    <w:rsid w:val="00C92600"/>
    <w:rsid w:val="00C92882"/>
    <w:rsid w:val="00C9293C"/>
    <w:rsid w:val="00C92A0F"/>
    <w:rsid w:val="00C92AA0"/>
    <w:rsid w:val="00C92B1B"/>
    <w:rsid w:val="00C92B8C"/>
    <w:rsid w:val="00C92EB1"/>
    <w:rsid w:val="00C92EC1"/>
    <w:rsid w:val="00C92F54"/>
    <w:rsid w:val="00C92F76"/>
    <w:rsid w:val="00C932DF"/>
    <w:rsid w:val="00C934A5"/>
    <w:rsid w:val="00C934AA"/>
    <w:rsid w:val="00C9356C"/>
    <w:rsid w:val="00C935BD"/>
    <w:rsid w:val="00C93786"/>
    <w:rsid w:val="00C93838"/>
    <w:rsid w:val="00C93938"/>
    <w:rsid w:val="00C939A6"/>
    <w:rsid w:val="00C93DCE"/>
    <w:rsid w:val="00C93F37"/>
    <w:rsid w:val="00C93F79"/>
    <w:rsid w:val="00C94028"/>
    <w:rsid w:val="00C9404C"/>
    <w:rsid w:val="00C9404D"/>
    <w:rsid w:val="00C941F2"/>
    <w:rsid w:val="00C94289"/>
    <w:rsid w:val="00C942E4"/>
    <w:rsid w:val="00C94463"/>
    <w:rsid w:val="00C9450D"/>
    <w:rsid w:val="00C94527"/>
    <w:rsid w:val="00C9456C"/>
    <w:rsid w:val="00C946E6"/>
    <w:rsid w:val="00C94778"/>
    <w:rsid w:val="00C9481C"/>
    <w:rsid w:val="00C94840"/>
    <w:rsid w:val="00C94910"/>
    <w:rsid w:val="00C94A1A"/>
    <w:rsid w:val="00C94AE7"/>
    <w:rsid w:val="00C94B15"/>
    <w:rsid w:val="00C94B93"/>
    <w:rsid w:val="00C94BE5"/>
    <w:rsid w:val="00C94D12"/>
    <w:rsid w:val="00C95082"/>
    <w:rsid w:val="00C950E8"/>
    <w:rsid w:val="00C9547C"/>
    <w:rsid w:val="00C9550F"/>
    <w:rsid w:val="00C9551B"/>
    <w:rsid w:val="00C956B6"/>
    <w:rsid w:val="00C9580A"/>
    <w:rsid w:val="00C9599B"/>
    <w:rsid w:val="00C95A20"/>
    <w:rsid w:val="00C95A95"/>
    <w:rsid w:val="00C95B91"/>
    <w:rsid w:val="00C95BD9"/>
    <w:rsid w:val="00C95C50"/>
    <w:rsid w:val="00C95CA5"/>
    <w:rsid w:val="00C95D6B"/>
    <w:rsid w:val="00C95E18"/>
    <w:rsid w:val="00C95F93"/>
    <w:rsid w:val="00C96312"/>
    <w:rsid w:val="00C963C8"/>
    <w:rsid w:val="00C965B8"/>
    <w:rsid w:val="00C96744"/>
    <w:rsid w:val="00C967EA"/>
    <w:rsid w:val="00C9696F"/>
    <w:rsid w:val="00C96B4D"/>
    <w:rsid w:val="00C96C32"/>
    <w:rsid w:val="00C96DCA"/>
    <w:rsid w:val="00C96E5A"/>
    <w:rsid w:val="00C96EC2"/>
    <w:rsid w:val="00C96FED"/>
    <w:rsid w:val="00C970B1"/>
    <w:rsid w:val="00C97218"/>
    <w:rsid w:val="00C97326"/>
    <w:rsid w:val="00C97409"/>
    <w:rsid w:val="00C9741B"/>
    <w:rsid w:val="00C97448"/>
    <w:rsid w:val="00C97558"/>
    <w:rsid w:val="00C975AD"/>
    <w:rsid w:val="00C97665"/>
    <w:rsid w:val="00C97699"/>
    <w:rsid w:val="00C978E3"/>
    <w:rsid w:val="00C97B29"/>
    <w:rsid w:val="00C97CE0"/>
    <w:rsid w:val="00C97F6F"/>
    <w:rsid w:val="00C97FF9"/>
    <w:rsid w:val="00CA0176"/>
    <w:rsid w:val="00CA043C"/>
    <w:rsid w:val="00CA0444"/>
    <w:rsid w:val="00CA0467"/>
    <w:rsid w:val="00CA04E6"/>
    <w:rsid w:val="00CA05A5"/>
    <w:rsid w:val="00CA063E"/>
    <w:rsid w:val="00CA069B"/>
    <w:rsid w:val="00CA0911"/>
    <w:rsid w:val="00CA0958"/>
    <w:rsid w:val="00CA0965"/>
    <w:rsid w:val="00CA0A5F"/>
    <w:rsid w:val="00CA0EA4"/>
    <w:rsid w:val="00CA0ED2"/>
    <w:rsid w:val="00CA0FD3"/>
    <w:rsid w:val="00CA0FDF"/>
    <w:rsid w:val="00CA1165"/>
    <w:rsid w:val="00CA1172"/>
    <w:rsid w:val="00CA1254"/>
    <w:rsid w:val="00CA1435"/>
    <w:rsid w:val="00CA16E5"/>
    <w:rsid w:val="00CA1720"/>
    <w:rsid w:val="00CA177E"/>
    <w:rsid w:val="00CA1825"/>
    <w:rsid w:val="00CA18A4"/>
    <w:rsid w:val="00CA1CAB"/>
    <w:rsid w:val="00CA1DA4"/>
    <w:rsid w:val="00CA1F68"/>
    <w:rsid w:val="00CA2002"/>
    <w:rsid w:val="00CA2084"/>
    <w:rsid w:val="00CA2137"/>
    <w:rsid w:val="00CA2282"/>
    <w:rsid w:val="00CA232D"/>
    <w:rsid w:val="00CA2444"/>
    <w:rsid w:val="00CA24FB"/>
    <w:rsid w:val="00CA25A0"/>
    <w:rsid w:val="00CA2612"/>
    <w:rsid w:val="00CA276C"/>
    <w:rsid w:val="00CA2867"/>
    <w:rsid w:val="00CA2946"/>
    <w:rsid w:val="00CA2970"/>
    <w:rsid w:val="00CA2B9A"/>
    <w:rsid w:val="00CA2C22"/>
    <w:rsid w:val="00CA2D42"/>
    <w:rsid w:val="00CA2D76"/>
    <w:rsid w:val="00CA2EC4"/>
    <w:rsid w:val="00CA30E3"/>
    <w:rsid w:val="00CA3194"/>
    <w:rsid w:val="00CA33B1"/>
    <w:rsid w:val="00CA358A"/>
    <w:rsid w:val="00CA35DC"/>
    <w:rsid w:val="00CA36EF"/>
    <w:rsid w:val="00CA3734"/>
    <w:rsid w:val="00CA37BF"/>
    <w:rsid w:val="00CA382F"/>
    <w:rsid w:val="00CA38B8"/>
    <w:rsid w:val="00CA39F7"/>
    <w:rsid w:val="00CA3E4A"/>
    <w:rsid w:val="00CA3EE0"/>
    <w:rsid w:val="00CA3EF1"/>
    <w:rsid w:val="00CA3F5F"/>
    <w:rsid w:val="00CA43E0"/>
    <w:rsid w:val="00CA45D3"/>
    <w:rsid w:val="00CA45E4"/>
    <w:rsid w:val="00CA4660"/>
    <w:rsid w:val="00CA4780"/>
    <w:rsid w:val="00CA489D"/>
    <w:rsid w:val="00CA4A30"/>
    <w:rsid w:val="00CA4A4D"/>
    <w:rsid w:val="00CA4A94"/>
    <w:rsid w:val="00CA4AB6"/>
    <w:rsid w:val="00CA4BA2"/>
    <w:rsid w:val="00CA4CCA"/>
    <w:rsid w:val="00CA4D55"/>
    <w:rsid w:val="00CA4DDE"/>
    <w:rsid w:val="00CA5016"/>
    <w:rsid w:val="00CA5031"/>
    <w:rsid w:val="00CA516A"/>
    <w:rsid w:val="00CA5260"/>
    <w:rsid w:val="00CA5402"/>
    <w:rsid w:val="00CA56B4"/>
    <w:rsid w:val="00CA5755"/>
    <w:rsid w:val="00CA5834"/>
    <w:rsid w:val="00CA5B70"/>
    <w:rsid w:val="00CA5CD4"/>
    <w:rsid w:val="00CA5ECA"/>
    <w:rsid w:val="00CA5FAA"/>
    <w:rsid w:val="00CA600C"/>
    <w:rsid w:val="00CA61F2"/>
    <w:rsid w:val="00CA64F1"/>
    <w:rsid w:val="00CA6518"/>
    <w:rsid w:val="00CA654D"/>
    <w:rsid w:val="00CA65E5"/>
    <w:rsid w:val="00CA6638"/>
    <w:rsid w:val="00CA675E"/>
    <w:rsid w:val="00CA6775"/>
    <w:rsid w:val="00CA68E9"/>
    <w:rsid w:val="00CA6968"/>
    <w:rsid w:val="00CA6CF0"/>
    <w:rsid w:val="00CA6D56"/>
    <w:rsid w:val="00CA6E42"/>
    <w:rsid w:val="00CA6EAB"/>
    <w:rsid w:val="00CA7071"/>
    <w:rsid w:val="00CA7158"/>
    <w:rsid w:val="00CA7183"/>
    <w:rsid w:val="00CA72C4"/>
    <w:rsid w:val="00CA72E6"/>
    <w:rsid w:val="00CA72EA"/>
    <w:rsid w:val="00CA7364"/>
    <w:rsid w:val="00CA736D"/>
    <w:rsid w:val="00CA742A"/>
    <w:rsid w:val="00CA7489"/>
    <w:rsid w:val="00CA7490"/>
    <w:rsid w:val="00CA7577"/>
    <w:rsid w:val="00CA759D"/>
    <w:rsid w:val="00CA7799"/>
    <w:rsid w:val="00CA7A1E"/>
    <w:rsid w:val="00CA7AF6"/>
    <w:rsid w:val="00CA7D17"/>
    <w:rsid w:val="00CA7EAE"/>
    <w:rsid w:val="00CA7EE6"/>
    <w:rsid w:val="00CA7F5A"/>
    <w:rsid w:val="00CA7FDD"/>
    <w:rsid w:val="00CB0086"/>
    <w:rsid w:val="00CB008E"/>
    <w:rsid w:val="00CB0145"/>
    <w:rsid w:val="00CB02B6"/>
    <w:rsid w:val="00CB04CB"/>
    <w:rsid w:val="00CB058D"/>
    <w:rsid w:val="00CB082E"/>
    <w:rsid w:val="00CB0876"/>
    <w:rsid w:val="00CB0897"/>
    <w:rsid w:val="00CB0957"/>
    <w:rsid w:val="00CB09D0"/>
    <w:rsid w:val="00CB0A80"/>
    <w:rsid w:val="00CB0CED"/>
    <w:rsid w:val="00CB0D09"/>
    <w:rsid w:val="00CB0D7A"/>
    <w:rsid w:val="00CB0E9C"/>
    <w:rsid w:val="00CB0F22"/>
    <w:rsid w:val="00CB103A"/>
    <w:rsid w:val="00CB116E"/>
    <w:rsid w:val="00CB12C4"/>
    <w:rsid w:val="00CB1301"/>
    <w:rsid w:val="00CB1339"/>
    <w:rsid w:val="00CB1356"/>
    <w:rsid w:val="00CB1598"/>
    <w:rsid w:val="00CB1784"/>
    <w:rsid w:val="00CB183C"/>
    <w:rsid w:val="00CB19DA"/>
    <w:rsid w:val="00CB19E5"/>
    <w:rsid w:val="00CB1B4F"/>
    <w:rsid w:val="00CB1C24"/>
    <w:rsid w:val="00CB1D2D"/>
    <w:rsid w:val="00CB1D78"/>
    <w:rsid w:val="00CB1DE4"/>
    <w:rsid w:val="00CB1E8C"/>
    <w:rsid w:val="00CB1F03"/>
    <w:rsid w:val="00CB1FDF"/>
    <w:rsid w:val="00CB2072"/>
    <w:rsid w:val="00CB20E3"/>
    <w:rsid w:val="00CB227B"/>
    <w:rsid w:val="00CB2329"/>
    <w:rsid w:val="00CB233B"/>
    <w:rsid w:val="00CB2340"/>
    <w:rsid w:val="00CB248C"/>
    <w:rsid w:val="00CB249B"/>
    <w:rsid w:val="00CB281F"/>
    <w:rsid w:val="00CB295C"/>
    <w:rsid w:val="00CB2AB0"/>
    <w:rsid w:val="00CB2AF1"/>
    <w:rsid w:val="00CB2BD7"/>
    <w:rsid w:val="00CB2CAE"/>
    <w:rsid w:val="00CB2D24"/>
    <w:rsid w:val="00CB2D72"/>
    <w:rsid w:val="00CB2E8B"/>
    <w:rsid w:val="00CB2FF7"/>
    <w:rsid w:val="00CB3006"/>
    <w:rsid w:val="00CB30F7"/>
    <w:rsid w:val="00CB3105"/>
    <w:rsid w:val="00CB32D6"/>
    <w:rsid w:val="00CB337E"/>
    <w:rsid w:val="00CB3639"/>
    <w:rsid w:val="00CB376B"/>
    <w:rsid w:val="00CB3ABC"/>
    <w:rsid w:val="00CB3C3A"/>
    <w:rsid w:val="00CB3C3D"/>
    <w:rsid w:val="00CB4203"/>
    <w:rsid w:val="00CB4310"/>
    <w:rsid w:val="00CB4540"/>
    <w:rsid w:val="00CB459A"/>
    <w:rsid w:val="00CB45E6"/>
    <w:rsid w:val="00CB46F8"/>
    <w:rsid w:val="00CB482D"/>
    <w:rsid w:val="00CB48B9"/>
    <w:rsid w:val="00CB4A10"/>
    <w:rsid w:val="00CB4BF8"/>
    <w:rsid w:val="00CB4CBB"/>
    <w:rsid w:val="00CB4DDF"/>
    <w:rsid w:val="00CB4E3F"/>
    <w:rsid w:val="00CB4E75"/>
    <w:rsid w:val="00CB511F"/>
    <w:rsid w:val="00CB51B0"/>
    <w:rsid w:val="00CB520B"/>
    <w:rsid w:val="00CB5290"/>
    <w:rsid w:val="00CB538A"/>
    <w:rsid w:val="00CB5439"/>
    <w:rsid w:val="00CB54D9"/>
    <w:rsid w:val="00CB5545"/>
    <w:rsid w:val="00CB56A7"/>
    <w:rsid w:val="00CB594B"/>
    <w:rsid w:val="00CB5B62"/>
    <w:rsid w:val="00CB5F40"/>
    <w:rsid w:val="00CB5F56"/>
    <w:rsid w:val="00CB611C"/>
    <w:rsid w:val="00CB63A8"/>
    <w:rsid w:val="00CB6447"/>
    <w:rsid w:val="00CB6711"/>
    <w:rsid w:val="00CB6804"/>
    <w:rsid w:val="00CB685D"/>
    <w:rsid w:val="00CB6CF4"/>
    <w:rsid w:val="00CB6D6F"/>
    <w:rsid w:val="00CB6E00"/>
    <w:rsid w:val="00CB6E97"/>
    <w:rsid w:val="00CB701E"/>
    <w:rsid w:val="00CB7081"/>
    <w:rsid w:val="00CB70F8"/>
    <w:rsid w:val="00CB7190"/>
    <w:rsid w:val="00CB72B0"/>
    <w:rsid w:val="00CB733D"/>
    <w:rsid w:val="00CB7348"/>
    <w:rsid w:val="00CB7522"/>
    <w:rsid w:val="00CB7643"/>
    <w:rsid w:val="00CB787D"/>
    <w:rsid w:val="00CB789E"/>
    <w:rsid w:val="00CB7946"/>
    <w:rsid w:val="00CB79A7"/>
    <w:rsid w:val="00CB7A50"/>
    <w:rsid w:val="00CB7A60"/>
    <w:rsid w:val="00CB7E34"/>
    <w:rsid w:val="00CB7EC3"/>
    <w:rsid w:val="00CB7F5E"/>
    <w:rsid w:val="00CC009B"/>
    <w:rsid w:val="00CC026C"/>
    <w:rsid w:val="00CC0499"/>
    <w:rsid w:val="00CC062E"/>
    <w:rsid w:val="00CC07BC"/>
    <w:rsid w:val="00CC0864"/>
    <w:rsid w:val="00CC0872"/>
    <w:rsid w:val="00CC0A0A"/>
    <w:rsid w:val="00CC0A5C"/>
    <w:rsid w:val="00CC0B26"/>
    <w:rsid w:val="00CC0C3A"/>
    <w:rsid w:val="00CC0E50"/>
    <w:rsid w:val="00CC0F6A"/>
    <w:rsid w:val="00CC1106"/>
    <w:rsid w:val="00CC11B2"/>
    <w:rsid w:val="00CC12EA"/>
    <w:rsid w:val="00CC1302"/>
    <w:rsid w:val="00CC1446"/>
    <w:rsid w:val="00CC168A"/>
    <w:rsid w:val="00CC16A8"/>
    <w:rsid w:val="00CC1775"/>
    <w:rsid w:val="00CC17BF"/>
    <w:rsid w:val="00CC1BEF"/>
    <w:rsid w:val="00CC1CEC"/>
    <w:rsid w:val="00CC1D1B"/>
    <w:rsid w:val="00CC1F03"/>
    <w:rsid w:val="00CC1FB1"/>
    <w:rsid w:val="00CC204D"/>
    <w:rsid w:val="00CC2252"/>
    <w:rsid w:val="00CC225E"/>
    <w:rsid w:val="00CC234A"/>
    <w:rsid w:val="00CC2369"/>
    <w:rsid w:val="00CC24EE"/>
    <w:rsid w:val="00CC2547"/>
    <w:rsid w:val="00CC257B"/>
    <w:rsid w:val="00CC262F"/>
    <w:rsid w:val="00CC27E8"/>
    <w:rsid w:val="00CC28EE"/>
    <w:rsid w:val="00CC2C58"/>
    <w:rsid w:val="00CC2E4F"/>
    <w:rsid w:val="00CC3257"/>
    <w:rsid w:val="00CC32DC"/>
    <w:rsid w:val="00CC332A"/>
    <w:rsid w:val="00CC335E"/>
    <w:rsid w:val="00CC3472"/>
    <w:rsid w:val="00CC34D0"/>
    <w:rsid w:val="00CC34E6"/>
    <w:rsid w:val="00CC35B3"/>
    <w:rsid w:val="00CC35DF"/>
    <w:rsid w:val="00CC3665"/>
    <w:rsid w:val="00CC3747"/>
    <w:rsid w:val="00CC378C"/>
    <w:rsid w:val="00CC39D1"/>
    <w:rsid w:val="00CC3B66"/>
    <w:rsid w:val="00CC3F66"/>
    <w:rsid w:val="00CC3F8F"/>
    <w:rsid w:val="00CC412E"/>
    <w:rsid w:val="00CC41A5"/>
    <w:rsid w:val="00CC4343"/>
    <w:rsid w:val="00CC46E7"/>
    <w:rsid w:val="00CC490D"/>
    <w:rsid w:val="00CC4B3A"/>
    <w:rsid w:val="00CC4CCC"/>
    <w:rsid w:val="00CC4D9F"/>
    <w:rsid w:val="00CC510A"/>
    <w:rsid w:val="00CC5180"/>
    <w:rsid w:val="00CC51BC"/>
    <w:rsid w:val="00CC54D3"/>
    <w:rsid w:val="00CC5732"/>
    <w:rsid w:val="00CC5846"/>
    <w:rsid w:val="00CC5890"/>
    <w:rsid w:val="00CC5982"/>
    <w:rsid w:val="00CC59C1"/>
    <w:rsid w:val="00CC5AE7"/>
    <w:rsid w:val="00CC5AFE"/>
    <w:rsid w:val="00CC5D25"/>
    <w:rsid w:val="00CC5E98"/>
    <w:rsid w:val="00CC5F08"/>
    <w:rsid w:val="00CC60C8"/>
    <w:rsid w:val="00CC613F"/>
    <w:rsid w:val="00CC625F"/>
    <w:rsid w:val="00CC639B"/>
    <w:rsid w:val="00CC657E"/>
    <w:rsid w:val="00CC65B5"/>
    <w:rsid w:val="00CC65BA"/>
    <w:rsid w:val="00CC665B"/>
    <w:rsid w:val="00CC669E"/>
    <w:rsid w:val="00CC6875"/>
    <w:rsid w:val="00CC6BFF"/>
    <w:rsid w:val="00CC7584"/>
    <w:rsid w:val="00CC76A0"/>
    <w:rsid w:val="00CC77F4"/>
    <w:rsid w:val="00CC7A39"/>
    <w:rsid w:val="00CC7B19"/>
    <w:rsid w:val="00CC7C31"/>
    <w:rsid w:val="00CC7C9B"/>
    <w:rsid w:val="00CC7D5E"/>
    <w:rsid w:val="00CC7DDB"/>
    <w:rsid w:val="00CC7EDC"/>
    <w:rsid w:val="00CC7F8B"/>
    <w:rsid w:val="00CC7FE8"/>
    <w:rsid w:val="00CD01EA"/>
    <w:rsid w:val="00CD0407"/>
    <w:rsid w:val="00CD065F"/>
    <w:rsid w:val="00CD070B"/>
    <w:rsid w:val="00CD079E"/>
    <w:rsid w:val="00CD079F"/>
    <w:rsid w:val="00CD085D"/>
    <w:rsid w:val="00CD08D4"/>
    <w:rsid w:val="00CD0B81"/>
    <w:rsid w:val="00CD0BC5"/>
    <w:rsid w:val="00CD0C1E"/>
    <w:rsid w:val="00CD1077"/>
    <w:rsid w:val="00CD112D"/>
    <w:rsid w:val="00CD114B"/>
    <w:rsid w:val="00CD12A7"/>
    <w:rsid w:val="00CD12AD"/>
    <w:rsid w:val="00CD12CB"/>
    <w:rsid w:val="00CD12EC"/>
    <w:rsid w:val="00CD1349"/>
    <w:rsid w:val="00CD1371"/>
    <w:rsid w:val="00CD1675"/>
    <w:rsid w:val="00CD16F0"/>
    <w:rsid w:val="00CD1D10"/>
    <w:rsid w:val="00CD1F21"/>
    <w:rsid w:val="00CD1FF2"/>
    <w:rsid w:val="00CD2122"/>
    <w:rsid w:val="00CD2126"/>
    <w:rsid w:val="00CD22B7"/>
    <w:rsid w:val="00CD23AC"/>
    <w:rsid w:val="00CD2406"/>
    <w:rsid w:val="00CD2481"/>
    <w:rsid w:val="00CD2506"/>
    <w:rsid w:val="00CD274E"/>
    <w:rsid w:val="00CD2828"/>
    <w:rsid w:val="00CD2916"/>
    <w:rsid w:val="00CD2A33"/>
    <w:rsid w:val="00CD2B90"/>
    <w:rsid w:val="00CD2C42"/>
    <w:rsid w:val="00CD2CE6"/>
    <w:rsid w:val="00CD2D3D"/>
    <w:rsid w:val="00CD2D71"/>
    <w:rsid w:val="00CD311E"/>
    <w:rsid w:val="00CD31C8"/>
    <w:rsid w:val="00CD31DF"/>
    <w:rsid w:val="00CD3387"/>
    <w:rsid w:val="00CD33AE"/>
    <w:rsid w:val="00CD34BC"/>
    <w:rsid w:val="00CD36D3"/>
    <w:rsid w:val="00CD3913"/>
    <w:rsid w:val="00CD3917"/>
    <w:rsid w:val="00CD3A24"/>
    <w:rsid w:val="00CD3AA3"/>
    <w:rsid w:val="00CD3C48"/>
    <w:rsid w:val="00CD3DDF"/>
    <w:rsid w:val="00CD3EA1"/>
    <w:rsid w:val="00CD3F02"/>
    <w:rsid w:val="00CD404E"/>
    <w:rsid w:val="00CD428C"/>
    <w:rsid w:val="00CD4371"/>
    <w:rsid w:val="00CD43C7"/>
    <w:rsid w:val="00CD4530"/>
    <w:rsid w:val="00CD454B"/>
    <w:rsid w:val="00CD47CC"/>
    <w:rsid w:val="00CD4A3E"/>
    <w:rsid w:val="00CD4A47"/>
    <w:rsid w:val="00CD4B27"/>
    <w:rsid w:val="00CD4C2F"/>
    <w:rsid w:val="00CD4E96"/>
    <w:rsid w:val="00CD4F65"/>
    <w:rsid w:val="00CD501C"/>
    <w:rsid w:val="00CD514C"/>
    <w:rsid w:val="00CD517F"/>
    <w:rsid w:val="00CD524D"/>
    <w:rsid w:val="00CD53D0"/>
    <w:rsid w:val="00CD53E5"/>
    <w:rsid w:val="00CD54FA"/>
    <w:rsid w:val="00CD55AA"/>
    <w:rsid w:val="00CD56D7"/>
    <w:rsid w:val="00CD58F0"/>
    <w:rsid w:val="00CD59B8"/>
    <w:rsid w:val="00CD5BE8"/>
    <w:rsid w:val="00CD5C76"/>
    <w:rsid w:val="00CD5E64"/>
    <w:rsid w:val="00CD5F3A"/>
    <w:rsid w:val="00CD5F96"/>
    <w:rsid w:val="00CD6106"/>
    <w:rsid w:val="00CD61F8"/>
    <w:rsid w:val="00CD6429"/>
    <w:rsid w:val="00CD6470"/>
    <w:rsid w:val="00CD64E4"/>
    <w:rsid w:val="00CD65C5"/>
    <w:rsid w:val="00CD67BF"/>
    <w:rsid w:val="00CD6A44"/>
    <w:rsid w:val="00CD6B99"/>
    <w:rsid w:val="00CD6DB3"/>
    <w:rsid w:val="00CD6DEB"/>
    <w:rsid w:val="00CD718A"/>
    <w:rsid w:val="00CD720E"/>
    <w:rsid w:val="00CD743F"/>
    <w:rsid w:val="00CD7542"/>
    <w:rsid w:val="00CD7595"/>
    <w:rsid w:val="00CD75DF"/>
    <w:rsid w:val="00CD774A"/>
    <w:rsid w:val="00CD78AB"/>
    <w:rsid w:val="00CD7920"/>
    <w:rsid w:val="00CD7B50"/>
    <w:rsid w:val="00CD7BC3"/>
    <w:rsid w:val="00CD7D5C"/>
    <w:rsid w:val="00CD7E50"/>
    <w:rsid w:val="00CD7EB2"/>
    <w:rsid w:val="00CDCAD7"/>
    <w:rsid w:val="00CE0253"/>
    <w:rsid w:val="00CE03B6"/>
    <w:rsid w:val="00CE0640"/>
    <w:rsid w:val="00CE064B"/>
    <w:rsid w:val="00CE0831"/>
    <w:rsid w:val="00CE0A14"/>
    <w:rsid w:val="00CE0B13"/>
    <w:rsid w:val="00CE0BF8"/>
    <w:rsid w:val="00CE0E85"/>
    <w:rsid w:val="00CE122A"/>
    <w:rsid w:val="00CE1245"/>
    <w:rsid w:val="00CE125E"/>
    <w:rsid w:val="00CE14AD"/>
    <w:rsid w:val="00CE15C4"/>
    <w:rsid w:val="00CE17B4"/>
    <w:rsid w:val="00CE1A2D"/>
    <w:rsid w:val="00CE1A70"/>
    <w:rsid w:val="00CE1B11"/>
    <w:rsid w:val="00CE1BEE"/>
    <w:rsid w:val="00CE1BF0"/>
    <w:rsid w:val="00CE1CEE"/>
    <w:rsid w:val="00CE2052"/>
    <w:rsid w:val="00CE20A5"/>
    <w:rsid w:val="00CE211B"/>
    <w:rsid w:val="00CE21DD"/>
    <w:rsid w:val="00CE26F5"/>
    <w:rsid w:val="00CE2703"/>
    <w:rsid w:val="00CE27F7"/>
    <w:rsid w:val="00CE2851"/>
    <w:rsid w:val="00CE290B"/>
    <w:rsid w:val="00CE295C"/>
    <w:rsid w:val="00CE2B13"/>
    <w:rsid w:val="00CE2B7B"/>
    <w:rsid w:val="00CE2E03"/>
    <w:rsid w:val="00CE2EB6"/>
    <w:rsid w:val="00CE302B"/>
    <w:rsid w:val="00CE3147"/>
    <w:rsid w:val="00CE31F0"/>
    <w:rsid w:val="00CE33AA"/>
    <w:rsid w:val="00CE345B"/>
    <w:rsid w:val="00CE355A"/>
    <w:rsid w:val="00CE3570"/>
    <w:rsid w:val="00CE379B"/>
    <w:rsid w:val="00CE395D"/>
    <w:rsid w:val="00CE39DB"/>
    <w:rsid w:val="00CE3A0F"/>
    <w:rsid w:val="00CE3A5A"/>
    <w:rsid w:val="00CE3AE0"/>
    <w:rsid w:val="00CE3AFA"/>
    <w:rsid w:val="00CE3B08"/>
    <w:rsid w:val="00CE3D1E"/>
    <w:rsid w:val="00CE3D74"/>
    <w:rsid w:val="00CE4002"/>
    <w:rsid w:val="00CE408C"/>
    <w:rsid w:val="00CE4328"/>
    <w:rsid w:val="00CE440C"/>
    <w:rsid w:val="00CE451E"/>
    <w:rsid w:val="00CE470F"/>
    <w:rsid w:val="00CE472E"/>
    <w:rsid w:val="00CE479D"/>
    <w:rsid w:val="00CE48A5"/>
    <w:rsid w:val="00CE48F0"/>
    <w:rsid w:val="00CE4A54"/>
    <w:rsid w:val="00CE4C7E"/>
    <w:rsid w:val="00CE4C82"/>
    <w:rsid w:val="00CE500F"/>
    <w:rsid w:val="00CE50A2"/>
    <w:rsid w:val="00CE536A"/>
    <w:rsid w:val="00CE53E8"/>
    <w:rsid w:val="00CE5405"/>
    <w:rsid w:val="00CE57D0"/>
    <w:rsid w:val="00CE58EE"/>
    <w:rsid w:val="00CE59FC"/>
    <w:rsid w:val="00CE5A92"/>
    <w:rsid w:val="00CE5D00"/>
    <w:rsid w:val="00CE5FB6"/>
    <w:rsid w:val="00CE6506"/>
    <w:rsid w:val="00CE657A"/>
    <w:rsid w:val="00CE678C"/>
    <w:rsid w:val="00CE67B4"/>
    <w:rsid w:val="00CE6807"/>
    <w:rsid w:val="00CE68B2"/>
    <w:rsid w:val="00CE6938"/>
    <w:rsid w:val="00CE6AD2"/>
    <w:rsid w:val="00CE6AF0"/>
    <w:rsid w:val="00CE6AFC"/>
    <w:rsid w:val="00CE6BFA"/>
    <w:rsid w:val="00CE6C4E"/>
    <w:rsid w:val="00CE6FFC"/>
    <w:rsid w:val="00CE705D"/>
    <w:rsid w:val="00CE71A5"/>
    <w:rsid w:val="00CE7251"/>
    <w:rsid w:val="00CE7369"/>
    <w:rsid w:val="00CE757E"/>
    <w:rsid w:val="00CE7645"/>
    <w:rsid w:val="00CE78F8"/>
    <w:rsid w:val="00CE7940"/>
    <w:rsid w:val="00CE7B03"/>
    <w:rsid w:val="00CE7B0F"/>
    <w:rsid w:val="00CE7C1A"/>
    <w:rsid w:val="00CE7CF4"/>
    <w:rsid w:val="00CE7D4F"/>
    <w:rsid w:val="00CE7E59"/>
    <w:rsid w:val="00CE7F44"/>
    <w:rsid w:val="00CE7F67"/>
    <w:rsid w:val="00CF0531"/>
    <w:rsid w:val="00CF07F2"/>
    <w:rsid w:val="00CF082F"/>
    <w:rsid w:val="00CF0AC6"/>
    <w:rsid w:val="00CF0B51"/>
    <w:rsid w:val="00CF0C05"/>
    <w:rsid w:val="00CF0E13"/>
    <w:rsid w:val="00CF0F22"/>
    <w:rsid w:val="00CF0F46"/>
    <w:rsid w:val="00CF0F96"/>
    <w:rsid w:val="00CF0FA2"/>
    <w:rsid w:val="00CF139F"/>
    <w:rsid w:val="00CF1568"/>
    <w:rsid w:val="00CF159F"/>
    <w:rsid w:val="00CF1661"/>
    <w:rsid w:val="00CF1670"/>
    <w:rsid w:val="00CF17E2"/>
    <w:rsid w:val="00CF17FA"/>
    <w:rsid w:val="00CF1B69"/>
    <w:rsid w:val="00CF1D94"/>
    <w:rsid w:val="00CF1DB4"/>
    <w:rsid w:val="00CF1DDE"/>
    <w:rsid w:val="00CF1DE4"/>
    <w:rsid w:val="00CF1E00"/>
    <w:rsid w:val="00CF1E58"/>
    <w:rsid w:val="00CF1E5E"/>
    <w:rsid w:val="00CF1F4E"/>
    <w:rsid w:val="00CF2252"/>
    <w:rsid w:val="00CF2256"/>
    <w:rsid w:val="00CF2334"/>
    <w:rsid w:val="00CF247F"/>
    <w:rsid w:val="00CF2608"/>
    <w:rsid w:val="00CF287F"/>
    <w:rsid w:val="00CF2968"/>
    <w:rsid w:val="00CF2AFB"/>
    <w:rsid w:val="00CF2BAF"/>
    <w:rsid w:val="00CF2EE8"/>
    <w:rsid w:val="00CF34AF"/>
    <w:rsid w:val="00CF3529"/>
    <w:rsid w:val="00CF35D2"/>
    <w:rsid w:val="00CF35F6"/>
    <w:rsid w:val="00CF364A"/>
    <w:rsid w:val="00CF38ED"/>
    <w:rsid w:val="00CF39C1"/>
    <w:rsid w:val="00CF3A82"/>
    <w:rsid w:val="00CF3DCA"/>
    <w:rsid w:val="00CF402B"/>
    <w:rsid w:val="00CF406C"/>
    <w:rsid w:val="00CF407B"/>
    <w:rsid w:val="00CF41B8"/>
    <w:rsid w:val="00CF4297"/>
    <w:rsid w:val="00CF4322"/>
    <w:rsid w:val="00CF435D"/>
    <w:rsid w:val="00CF43F8"/>
    <w:rsid w:val="00CF44B1"/>
    <w:rsid w:val="00CF4556"/>
    <w:rsid w:val="00CF45A6"/>
    <w:rsid w:val="00CF45BC"/>
    <w:rsid w:val="00CF4630"/>
    <w:rsid w:val="00CF46AC"/>
    <w:rsid w:val="00CF4896"/>
    <w:rsid w:val="00CF4A48"/>
    <w:rsid w:val="00CF4A82"/>
    <w:rsid w:val="00CF4BF5"/>
    <w:rsid w:val="00CF4CDC"/>
    <w:rsid w:val="00CF4D8A"/>
    <w:rsid w:val="00CF4EE3"/>
    <w:rsid w:val="00CF5032"/>
    <w:rsid w:val="00CF5103"/>
    <w:rsid w:val="00CF514B"/>
    <w:rsid w:val="00CF51A9"/>
    <w:rsid w:val="00CF5302"/>
    <w:rsid w:val="00CF54CA"/>
    <w:rsid w:val="00CF54D1"/>
    <w:rsid w:val="00CF54D5"/>
    <w:rsid w:val="00CF582C"/>
    <w:rsid w:val="00CF59AB"/>
    <w:rsid w:val="00CF59F8"/>
    <w:rsid w:val="00CF5BA0"/>
    <w:rsid w:val="00CF5D40"/>
    <w:rsid w:val="00CF5D8E"/>
    <w:rsid w:val="00CF5E46"/>
    <w:rsid w:val="00CF6096"/>
    <w:rsid w:val="00CF65F5"/>
    <w:rsid w:val="00CF6668"/>
    <w:rsid w:val="00CF6962"/>
    <w:rsid w:val="00CF6967"/>
    <w:rsid w:val="00CF69AF"/>
    <w:rsid w:val="00CF6AF2"/>
    <w:rsid w:val="00CF6B34"/>
    <w:rsid w:val="00CF6C31"/>
    <w:rsid w:val="00CF6CAC"/>
    <w:rsid w:val="00CF6E0C"/>
    <w:rsid w:val="00CF6F34"/>
    <w:rsid w:val="00CF6F89"/>
    <w:rsid w:val="00CF7044"/>
    <w:rsid w:val="00CF7166"/>
    <w:rsid w:val="00CF7289"/>
    <w:rsid w:val="00CF76A1"/>
    <w:rsid w:val="00CF7890"/>
    <w:rsid w:val="00CF7A52"/>
    <w:rsid w:val="00CF7B9B"/>
    <w:rsid w:val="00CF7EE5"/>
    <w:rsid w:val="00D000E1"/>
    <w:rsid w:val="00D00237"/>
    <w:rsid w:val="00D00345"/>
    <w:rsid w:val="00D0036D"/>
    <w:rsid w:val="00D003D4"/>
    <w:rsid w:val="00D00651"/>
    <w:rsid w:val="00D007BB"/>
    <w:rsid w:val="00D009B7"/>
    <w:rsid w:val="00D00B8F"/>
    <w:rsid w:val="00D00BAC"/>
    <w:rsid w:val="00D00C77"/>
    <w:rsid w:val="00D00CDB"/>
    <w:rsid w:val="00D00EB1"/>
    <w:rsid w:val="00D00EBB"/>
    <w:rsid w:val="00D00F23"/>
    <w:rsid w:val="00D010C2"/>
    <w:rsid w:val="00D01170"/>
    <w:rsid w:val="00D01228"/>
    <w:rsid w:val="00D01242"/>
    <w:rsid w:val="00D013F6"/>
    <w:rsid w:val="00D0145D"/>
    <w:rsid w:val="00D01465"/>
    <w:rsid w:val="00D0156F"/>
    <w:rsid w:val="00D016C8"/>
    <w:rsid w:val="00D01AA3"/>
    <w:rsid w:val="00D01B97"/>
    <w:rsid w:val="00D01DA0"/>
    <w:rsid w:val="00D01DFF"/>
    <w:rsid w:val="00D01EFA"/>
    <w:rsid w:val="00D01F51"/>
    <w:rsid w:val="00D02328"/>
    <w:rsid w:val="00D02371"/>
    <w:rsid w:val="00D0269E"/>
    <w:rsid w:val="00D026C0"/>
    <w:rsid w:val="00D0271F"/>
    <w:rsid w:val="00D027A7"/>
    <w:rsid w:val="00D02873"/>
    <w:rsid w:val="00D02902"/>
    <w:rsid w:val="00D02A94"/>
    <w:rsid w:val="00D02ACB"/>
    <w:rsid w:val="00D02AF6"/>
    <w:rsid w:val="00D02CBD"/>
    <w:rsid w:val="00D02D89"/>
    <w:rsid w:val="00D0316D"/>
    <w:rsid w:val="00D03483"/>
    <w:rsid w:val="00D03575"/>
    <w:rsid w:val="00D03877"/>
    <w:rsid w:val="00D03C72"/>
    <w:rsid w:val="00D03D26"/>
    <w:rsid w:val="00D03E32"/>
    <w:rsid w:val="00D03F51"/>
    <w:rsid w:val="00D04145"/>
    <w:rsid w:val="00D04201"/>
    <w:rsid w:val="00D04335"/>
    <w:rsid w:val="00D0433B"/>
    <w:rsid w:val="00D043C6"/>
    <w:rsid w:val="00D045F0"/>
    <w:rsid w:val="00D04684"/>
    <w:rsid w:val="00D046E1"/>
    <w:rsid w:val="00D04705"/>
    <w:rsid w:val="00D04720"/>
    <w:rsid w:val="00D04ADA"/>
    <w:rsid w:val="00D04AF5"/>
    <w:rsid w:val="00D04C88"/>
    <w:rsid w:val="00D04EF3"/>
    <w:rsid w:val="00D04EF6"/>
    <w:rsid w:val="00D04FB0"/>
    <w:rsid w:val="00D04FBE"/>
    <w:rsid w:val="00D04FE6"/>
    <w:rsid w:val="00D05002"/>
    <w:rsid w:val="00D05023"/>
    <w:rsid w:val="00D051B5"/>
    <w:rsid w:val="00D053D2"/>
    <w:rsid w:val="00D0542E"/>
    <w:rsid w:val="00D0547B"/>
    <w:rsid w:val="00D056B8"/>
    <w:rsid w:val="00D05769"/>
    <w:rsid w:val="00D0576E"/>
    <w:rsid w:val="00D057A7"/>
    <w:rsid w:val="00D05883"/>
    <w:rsid w:val="00D059E9"/>
    <w:rsid w:val="00D05D82"/>
    <w:rsid w:val="00D05EC6"/>
    <w:rsid w:val="00D05FD3"/>
    <w:rsid w:val="00D06038"/>
    <w:rsid w:val="00D0625E"/>
    <w:rsid w:val="00D062F8"/>
    <w:rsid w:val="00D063A2"/>
    <w:rsid w:val="00D063CA"/>
    <w:rsid w:val="00D06496"/>
    <w:rsid w:val="00D064AC"/>
    <w:rsid w:val="00D06724"/>
    <w:rsid w:val="00D06771"/>
    <w:rsid w:val="00D06788"/>
    <w:rsid w:val="00D0678B"/>
    <w:rsid w:val="00D06956"/>
    <w:rsid w:val="00D070A4"/>
    <w:rsid w:val="00D07152"/>
    <w:rsid w:val="00D07158"/>
    <w:rsid w:val="00D0718A"/>
    <w:rsid w:val="00D071E2"/>
    <w:rsid w:val="00D07296"/>
    <w:rsid w:val="00D07652"/>
    <w:rsid w:val="00D076C8"/>
    <w:rsid w:val="00D07882"/>
    <w:rsid w:val="00D07914"/>
    <w:rsid w:val="00D07A0C"/>
    <w:rsid w:val="00D07A25"/>
    <w:rsid w:val="00D07A59"/>
    <w:rsid w:val="00D07AB1"/>
    <w:rsid w:val="00D07D3E"/>
    <w:rsid w:val="00D07DE2"/>
    <w:rsid w:val="00D0A8B9"/>
    <w:rsid w:val="00D0E5AD"/>
    <w:rsid w:val="00D10095"/>
    <w:rsid w:val="00D100C3"/>
    <w:rsid w:val="00D1014A"/>
    <w:rsid w:val="00D103BE"/>
    <w:rsid w:val="00D10609"/>
    <w:rsid w:val="00D107F8"/>
    <w:rsid w:val="00D108C9"/>
    <w:rsid w:val="00D109B4"/>
    <w:rsid w:val="00D10A12"/>
    <w:rsid w:val="00D10A88"/>
    <w:rsid w:val="00D10AF8"/>
    <w:rsid w:val="00D10B08"/>
    <w:rsid w:val="00D10B4B"/>
    <w:rsid w:val="00D10CF2"/>
    <w:rsid w:val="00D1156C"/>
    <w:rsid w:val="00D11603"/>
    <w:rsid w:val="00D117E3"/>
    <w:rsid w:val="00D117E9"/>
    <w:rsid w:val="00D11866"/>
    <w:rsid w:val="00D1197E"/>
    <w:rsid w:val="00D11985"/>
    <w:rsid w:val="00D11BDC"/>
    <w:rsid w:val="00D11F03"/>
    <w:rsid w:val="00D11F09"/>
    <w:rsid w:val="00D1206A"/>
    <w:rsid w:val="00D1209A"/>
    <w:rsid w:val="00D121CB"/>
    <w:rsid w:val="00D121FA"/>
    <w:rsid w:val="00D12D49"/>
    <w:rsid w:val="00D12DCD"/>
    <w:rsid w:val="00D1301C"/>
    <w:rsid w:val="00D13033"/>
    <w:rsid w:val="00D132AF"/>
    <w:rsid w:val="00D13391"/>
    <w:rsid w:val="00D133B3"/>
    <w:rsid w:val="00D133C6"/>
    <w:rsid w:val="00D133F7"/>
    <w:rsid w:val="00D13455"/>
    <w:rsid w:val="00D134BA"/>
    <w:rsid w:val="00D135A8"/>
    <w:rsid w:val="00D136A6"/>
    <w:rsid w:val="00D136F1"/>
    <w:rsid w:val="00D13727"/>
    <w:rsid w:val="00D1379B"/>
    <w:rsid w:val="00D137A5"/>
    <w:rsid w:val="00D13907"/>
    <w:rsid w:val="00D13987"/>
    <w:rsid w:val="00D139C9"/>
    <w:rsid w:val="00D13B91"/>
    <w:rsid w:val="00D13CB4"/>
    <w:rsid w:val="00D13D0F"/>
    <w:rsid w:val="00D13DAA"/>
    <w:rsid w:val="00D13ED0"/>
    <w:rsid w:val="00D1400F"/>
    <w:rsid w:val="00D1401A"/>
    <w:rsid w:val="00D1404E"/>
    <w:rsid w:val="00D1406E"/>
    <w:rsid w:val="00D141D9"/>
    <w:rsid w:val="00D14313"/>
    <w:rsid w:val="00D1432A"/>
    <w:rsid w:val="00D1432B"/>
    <w:rsid w:val="00D14567"/>
    <w:rsid w:val="00D14569"/>
    <w:rsid w:val="00D1465D"/>
    <w:rsid w:val="00D146E6"/>
    <w:rsid w:val="00D147E7"/>
    <w:rsid w:val="00D148CA"/>
    <w:rsid w:val="00D148D0"/>
    <w:rsid w:val="00D148FC"/>
    <w:rsid w:val="00D14912"/>
    <w:rsid w:val="00D14B1E"/>
    <w:rsid w:val="00D14B91"/>
    <w:rsid w:val="00D14CD2"/>
    <w:rsid w:val="00D14D69"/>
    <w:rsid w:val="00D14E01"/>
    <w:rsid w:val="00D14F0D"/>
    <w:rsid w:val="00D14F8C"/>
    <w:rsid w:val="00D15035"/>
    <w:rsid w:val="00D150D3"/>
    <w:rsid w:val="00D15274"/>
    <w:rsid w:val="00D153E1"/>
    <w:rsid w:val="00D15840"/>
    <w:rsid w:val="00D15C4A"/>
    <w:rsid w:val="00D15C78"/>
    <w:rsid w:val="00D15DB1"/>
    <w:rsid w:val="00D15DC3"/>
    <w:rsid w:val="00D16059"/>
    <w:rsid w:val="00D160BD"/>
    <w:rsid w:val="00D16135"/>
    <w:rsid w:val="00D162EA"/>
    <w:rsid w:val="00D163EA"/>
    <w:rsid w:val="00D1647B"/>
    <w:rsid w:val="00D164E7"/>
    <w:rsid w:val="00D16540"/>
    <w:rsid w:val="00D166A5"/>
    <w:rsid w:val="00D167BB"/>
    <w:rsid w:val="00D16899"/>
    <w:rsid w:val="00D16934"/>
    <w:rsid w:val="00D16EBC"/>
    <w:rsid w:val="00D16ED5"/>
    <w:rsid w:val="00D16EF4"/>
    <w:rsid w:val="00D170E4"/>
    <w:rsid w:val="00D171F7"/>
    <w:rsid w:val="00D17497"/>
    <w:rsid w:val="00D17989"/>
    <w:rsid w:val="00D17A18"/>
    <w:rsid w:val="00D17A3D"/>
    <w:rsid w:val="00D17B29"/>
    <w:rsid w:val="00D17CCF"/>
    <w:rsid w:val="00D17D45"/>
    <w:rsid w:val="00D17FAC"/>
    <w:rsid w:val="00D201F9"/>
    <w:rsid w:val="00D202D7"/>
    <w:rsid w:val="00D204EE"/>
    <w:rsid w:val="00D2051B"/>
    <w:rsid w:val="00D2064D"/>
    <w:rsid w:val="00D20915"/>
    <w:rsid w:val="00D20954"/>
    <w:rsid w:val="00D209F9"/>
    <w:rsid w:val="00D20B01"/>
    <w:rsid w:val="00D20BB3"/>
    <w:rsid w:val="00D20BD8"/>
    <w:rsid w:val="00D20D36"/>
    <w:rsid w:val="00D20DC2"/>
    <w:rsid w:val="00D20E16"/>
    <w:rsid w:val="00D20E4B"/>
    <w:rsid w:val="00D20F0C"/>
    <w:rsid w:val="00D21072"/>
    <w:rsid w:val="00D211DD"/>
    <w:rsid w:val="00D21230"/>
    <w:rsid w:val="00D2124E"/>
    <w:rsid w:val="00D21271"/>
    <w:rsid w:val="00D21315"/>
    <w:rsid w:val="00D21326"/>
    <w:rsid w:val="00D21473"/>
    <w:rsid w:val="00D215EF"/>
    <w:rsid w:val="00D21690"/>
    <w:rsid w:val="00D21755"/>
    <w:rsid w:val="00D21A7C"/>
    <w:rsid w:val="00D21C32"/>
    <w:rsid w:val="00D21C46"/>
    <w:rsid w:val="00D21FA2"/>
    <w:rsid w:val="00D21FBD"/>
    <w:rsid w:val="00D21FFE"/>
    <w:rsid w:val="00D22023"/>
    <w:rsid w:val="00D221F5"/>
    <w:rsid w:val="00D22336"/>
    <w:rsid w:val="00D22367"/>
    <w:rsid w:val="00D223EF"/>
    <w:rsid w:val="00D2268F"/>
    <w:rsid w:val="00D22812"/>
    <w:rsid w:val="00D22986"/>
    <w:rsid w:val="00D229D9"/>
    <w:rsid w:val="00D22ADB"/>
    <w:rsid w:val="00D22FAA"/>
    <w:rsid w:val="00D23297"/>
    <w:rsid w:val="00D232F8"/>
    <w:rsid w:val="00D233C4"/>
    <w:rsid w:val="00D233E0"/>
    <w:rsid w:val="00D23470"/>
    <w:rsid w:val="00D234DF"/>
    <w:rsid w:val="00D23936"/>
    <w:rsid w:val="00D23942"/>
    <w:rsid w:val="00D23A0B"/>
    <w:rsid w:val="00D23AAE"/>
    <w:rsid w:val="00D23B0D"/>
    <w:rsid w:val="00D23CD8"/>
    <w:rsid w:val="00D23E2E"/>
    <w:rsid w:val="00D23EBB"/>
    <w:rsid w:val="00D240D0"/>
    <w:rsid w:val="00D240DF"/>
    <w:rsid w:val="00D24114"/>
    <w:rsid w:val="00D245BC"/>
    <w:rsid w:val="00D248A2"/>
    <w:rsid w:val="00D24922"/>
    <w:rsid w:val="00D2495E"/>
    <w:rsid w:val="00D24984"/>
    <w:rsid w:val="00D24A66"/>
    <w:rsid w:val="00D24B52"/>
    <w:rsid w:val="00D24BB0"/>
    <w:rsid w:val="00D24C12"/>
    <w:rsid w:val="00D24D58"/>
    <w:rsid w:val="00D24E54"/>
    <w:rsid w:val="00D25151"/>
    <w:rsid w:val="00D25203"/>
    <w:rsid w:val="00D2528F"/>
    <w:rsid w:val="00D25361"/>
    <w:rsid w:val="00D2546D"/>
    <w:rsid w:val="00D2552A"/>
    <w:rsid w:val="00D25780"/>
    <w:rsid w:val="00D259F6"/>
    <w:rsid w:val="00D25EA5"/>
    <w:rsid w:val="00D262C3"/>
    <w:rsid w:val="00D26475"/>
    <w:rsid w:val="00D264F4"/>
    <w:rsid w:val="00D26658"/>
    <w:rsid w:val="00D268CD"/>
    <w:rsid w:val="00D2693D"/>
    <w:rsid w:val="00D26B61"/>
    <w:rsid w:val="00D26E55"/>
    <w:rsid w:val="00D27009"/>
    <w:rsid w:val="00D270B7"/>
    <w:rsid w:val="00D270FC"/>
    <w:rsid w:val="00D276B4"/>
    <w:rsid w:val="00D277FB"/>
    <w:rsid w:val="00D278CF"/>
    <w:rsid w:val="00D27969"/>
    <w:rsid w:val="00D27C94"/>
    <w:rsid w:val="00D27DB7"/>
    <w:rsid w:val="00D27F26"/>
    <w:rsid w:val="00D30141"/>
    <w:rsid w:val="00D30146"/>
    <w:rsid w:val="00D30184"/>
    <w:rsid w:val="00D30242"/>
    <w:rsid w:val="00D30281"/>
    <w:rsid w:val="00D303C4"/>
    <w:rsid w:val="00D303CD"/>
    <w:rsid w:val="00D304B3"/>
    <w:rsid w:val="00D3055D"/>
    <w:rsid w:val="00D305F0"/>
    <w:rsid w:val="00D3062F"/>
    <w:rsid w:val="00D307BE"/>
    <w:rsid w:val="00D309F8"/>
    <w:rsid w:val="00D30A54"/>
    <w:rsid w:val="00D30B62"/>
    <w:rsid w:val="00D313DF"/>
    <w:rsid w:val="00D31716"/>
    <w:rsid w:val="00D317F9"/>
    <w:rsid w:val="00D3196B"/>
    <w:rsid w:val="00D31B7B"/>
    <w:rsid w:val="00D31DCD"/>
    <w:rsid w:val="00D31E0F"/>
    <w:rsid w:val="00D31E13"/>
    <w:rsid w:val="00D32357"/>
    <w:rsid w:val="00D32378"/>
    <w:rsid w:val="00D32510"/>
    <w:rsid w:val="00D326D2"/>
    <w:rsid w:val="00D32806"/>
    <w:rsid w:val="00D328A8"/>
    <w:rsid w:val="00D32925"/>
    <w:rsid w:val="00D32989"/>
    <w:rsid w:val="00D32C7C"/>
    <w:rsid w:val="00D32DE8"/>
    <w:rsid w:val="00D32E91"/>
    <w:rsid w:val="00D33032"/>
    <w:rsid w:val="00D330FE"/>
    <w:rsid w:val="00D3320B"/>
    <w:rsid w:val="00D332B3"/>
    <w:rsid w:val="00D3337A"/>
    <w:rsid w:val="00D333EB"/>
    <w:rsid w:val="00D334B4"/>
    <w:rsid w:val="00D334EC"/>
    <w:rsid w:val="00D33553"/>
    <w:rsid w:val="00D33675"/>
    <w:rsid w:val="00D33C6E"/>
    <w:rsid w:val="00D33CC2"/>
    <w:rsid w:val="00D33D3E"/>
    <w:rsid w:val="00D33E22"/>
    <w:rsid w:val="00D34022"/>
    <w:rsid w:val="00D340B4"/>
    <w:rsid w:val="00D34105"/>
    <w:rsid w:val="00D34188"/>
    <w:rsid w:val="00D34451"/>
    <w:rsid w:val="00D34478"/>
    <w:rsid w:val="00D345E9"/>
    <w:rsid w:val="00D346B1"/>
    <w:rsid w:val="00D346CE"/>
    <w:rsid w:val="00D347C9"/>
    <w:rsid w:val="00D349FF"/>
    <w:rsid w:val="00D34A40"/>
    <w:rsid w:val="00D34A59"/>
    <w:rsid w:val="00D34CA3"/>
    <w:rsid w:val="00D34D8C"/>
    <w:rsid w:val="00D34F72"/>
    <w:rsid w:val="00D350A3"/>
    <w:rsid w:val="00D350DD"/>
    <w:rsid w:val="00D3529F"/>
    <w:rsid w:val="00D35508"/>
    <w:rsid w:val="00D35536"/>
    <w:rsid w:val="00D355F4"/>
    <w:rsid w:val="00D3575F"/>
    <w:rsid w:val="00D358CE"/>
    <w:rsid w:val="00D358E1"/>
    <w:rsid w:val="00D3596A"/>
    <w:rsid w:val="00D35990"/>
    <w:rsid w:val="00D35A3B"/>
    <w:rsid w:val="00D35A4C"/>
    <w:rsid w:val="00D35B44"/>
    <w:rsid w:val="00D35C32"/>
    <w:rsid w:val="00D35C9E"/>
    <w:rsid w:val="00D35D2E"/>
    <w:rsid w:val="00D35D9C"/>
    <w:rsid w:val="00D35EC6"/>
    <w:rsid w:val="00D35ED0"/>
    <w:rsid w:val="00D35F41"/>
    <w:rsid w:val="00D36136"/>
    <w:rsid w:val="00D361B5"/>
    <w:rsid w:val="00D361C9"/>
    <w:rsid w:val="00D36279"/>
    <w:rsid w:val="00D36286"/>
    <w:rsid w:val="00D3629D"/>
    <w:rsid w:val="00D363C2"/>
    <w:rsid w:val="00D363C5"/>
    <w:rsid w:val="00D36494"/>
    <w:rsid w:val="00D365C1"/>
    <w:rsid w:val="00D36936"/>
    <w:rsid w:val="00D36E18"/>
    <w:rsid w:val="00D36E5B"/>
    <w:rsid w:val="00D36FAC"/>
    <w:rsid w:val="00D37055"/>
    <w:rsid w:val="00D374EA"/>
    <w:rsid w:val="00D3763E"/>
    <w:rsid w:val="00D37712"/>
    <w:rsid w:val="00D378FD"/>
    <w:rsid w:val="00D37913"/>
    <w:rsid w:val="00D37962"/>
    <w:rsid w:val="00D3798B"/>
    <w:rsid w:val="00D3799B"/>
    <w:rsid w:val="00D37AD3"/>
    <w:rsid w:val="00D37C6C"/>
    <w:rsid w:val="00D37C72"/>
    <w:rsid w:val="00D37CD9"/>
    <w:rsid w:val="00D37E0B"/>
    <w:rsid w:val="00D4006A"/>
    <w:rsid w:val="00D402EE"/>
    <w:rsid w:val="00D4044F"/>
    <w:rsid w:val="00D4047D"/>
    <w:rsid w:val="00D40676"/>
    <w:rsid w:val="00D406D7"/>
    <w:rsid w:val="00D4085E"/>
    <w:rsid w:val="00D409D9"/>
    <w:rsid w:val="00D40A27"/>
    <w:rsid w:val="00D40BD6"/>
    <w:rsid w:val="00D40E85"/>
    <w:rsid w:val="00D4101D"/>
    <w:rsid w:val="00D41203"/>
    <w:rsid w:val="00D41534"/>
    <w:rsid w:val="00D41650"/>
    <w:rsid w:val="00D4172B"/>
    <w:rsid w:val="00D41734"/>
    <w:rsid w:val="00D4174D"/>
    <w:rsid w:val="00D417F0"/>
    <w:rsid w:val="00D41917"/>
    <w:rsid w:val="00D41A3F"/>
    <w:rsid w:val="00D41A67"/>
    <w:rsid w:val="00D41AA4"/>
    <w:rsid w:val="00D41C2B"/>
    <w:rsid w:val="00D41CF2"/>
    <w:rsid w:val="00D41FEA"/>
    <w:rsid w:val="00D4203C"/>
    <w:rsid w:val="00D42076"/>
    <w:rsid w:val="00D42233"/>
    <w:rsid w:val="00D422EA"/>
    <w:rsid w:val="00D426FB"/>
    <w:rsid w:val="00D4271A"/>
    <w:rsid w:val="00D42926"/>
    <w:rsid w:val="00D42A98"/>
    <w:rsid w:val="00D42BE0"/>
    <w:rsid w:val="00D42C6C"/>
    <w:rsid w:val="00D42FC4"/>
    <w:rsid w:val="00D431A7"/>
    <w:rsid w:val="00D431E7"/>
    <w:rsid w:val="00D4320E"/>
    <w:rsid w:val="00D435A3"/>
    <w:rsid w:val="00D4371B"/>
    <w:rsid w:val="00D43756"/>
    <w:rsid w:val="00D43817"/>
    <w:rsid w:val="00D439C4"/>
    <w:rsid w:val="00D43A6A"/>
    <w:rsid w:val="00D43B6B"/>
    <w:rsid w:val="00D43D06"/>
    <w:rsid w:val="00D43E2C"/>
    <w:rsid w:val="00D43E35"/>
    <w:rsid w:val="00D44061"/>
    <w:rsid w:val="00D44265"/>
    <w:rsid w:val="00D442B2"/>
    <w:rsid w:val="00D442D4"/>
    <w:rsid w:val="00D44456"/>
    <w:rsid w:val="00D44469"/>
    <w:rsid w:val="00D444F9"/>
    <w:rsid w:val="00D44506"/>
    <w:rsid w:val="00D4464E"/>
    <w:rsid w:val="00D44936"/>
    <w:rsid w:val="00D449C4"/>
    <w:rsid w:val="00D44A2B"/>
    <w:rsid w:val="00D44A32"/>
    <w:rsid w:val="00D44B08"/>
    <w:rsid w:val="00D44BFB"/>
    <w:rsid w:val="00D44C69"/>
    <w:rsid w:val="00D44D4B"/>
    <w:rsid w:val="00D44E62"/>
    <w:rsid w:val="00D44F04"/>
    <w:rsid w:val="00D44FBD"/>
    <w:rsid w:val="00D450A5"/>
    <w:rsid w:val="00D45101"/>
    <w:rsid w:val="00D4533C"/>
    <w:rsid w:val="00D45632"/>
    <w:rsid w:val="00D456D4"/>
    <w:rsid w:val="00D456E6"/>
    <w:rsid w:val="00D457E7"/>
    <w:rsid w:val="00D458DE"/>
    <w:rsid w:val="00D459F8"/>
    <w:rsid w:val="00D45A52"/>
    <w:rsid w:val="00D45A58"/>
    <w:rsid w:val="00D45ACA"/>
    <w:rsid w:val="00D45B14"/>
    <w:rsid w:val="00D45CAD"/>
    <w:rsid w:val="00D45F40"/>
    <w:rsid w:val="00D4607F"/>
    <w:rsid w:val="00D46116"/>
    <w:rsid w:val="00D4621E"/>
    <w:rsid w:val="00D462BB"/>
    <w:rsid w:val="00D464B3"/>
    <w:rsid w:val="00D4667C"/>
    <w:rsid w:val="00D466AB"/>
    <w:rsid w:val="00D466F4"/>
    <w:rsid w:val="00D4699F"/>
    <w:rsid w:val="00D46CCB"/>
    <w:rsid w:val="00D46D21"/>
    <w:rsid w:val="00D46DBD"/>
    <w:rsid w:val="00D46DDB"/>
    <w:rsid w:val="00D46EA4"/>
    <w:rsid w:val="00D47052"/>
    <w:rsid w:val="00D47207"/>
    <w:rsid w:val="00D472C0"/>
    <w:rsid w:val="00D4747E"/>
    <w:rsid w:val="00D47526"/>
    <w:rsid w:val="00D4773C"/>
    <w:rsid w:val="00D4793B"/>
    <w:rsid w:val="00D47993"/>
    <w:rsid w:val="00D47D3C"/>
    <w:rsid w:val="00D47FDC"/>
    <w:rsid w:val="00D4DA87"/>
    <w:rsid w:val="00D50012"/>
    <w:rsid w:val="00D501AE"/>
    <w:rsid w:val="00D5021A"/>
    <w:rsid w:val="00D50283"/>
    <w:rsid w:val="00D502E7"/>
    <w:rsid w:val="00D50632"/>
    <w:rsid w:val="00D506A1"/>
    <w:rsid w:val="00D506D1"/>
    <w:rsid w:val="00D506D8"/>
    <w:rsid w:val="00D508C4"/>
    <w:rsid w:val="00D5095E"/>
    <w:rsid w:val="00D50AF5"/>
    <w:rsid w:val="00D50E4D"/>
    <w:rsid w:val="00D50F1E"/>
    <w:rsid w:val="00D510D3"/>
    <w:rsid w:val="00D510F5"/>
    <w:rsid w:val="00D5149D"/>
    <w:rsid w:val="00D51817"/>
    <w:rsid w:val="00D51BBC"/>
    <w:rsid w:val="00D51CC0"/>
    <w:rsid w:val="00D51D2E"/>
    <w:rsid w:val="00D51ECF"/>
    <w:rsid w:val="00D51FF2"/>
    <w:rsid w:val="00D520C4"/>
    <w:rsid w:val="00D52287"/>
    <w:rsid w:val="00D52354"/>
    <w:rsid w:val="00D523EE"/>
    <w:rsid w:val="00D5249F"/>
    <w:rsid w:val="00D524AE"/>
    <w:rsid w:val="00D5258F"/>
    <w:rsid w:val="00D525B7"/>
    <w:rsid w:val="00D52757"/>
    <w:rsid w:val="00D528E1"/>
    <w:rsid w:val="00D52916"/>
    <w:rsid w:val="00D5297B"/>
    <w:rsid w:val="00D52B2B"/>
    <w:rsid w:val="00D52BC3"/>
    <w:rsid w:val="00D52C5C"/>
    <w:rsid w:val="00D52CFA"/>
    <w:rsid w:val="00D52DC9"/>
    <w:rsid w:val="00D52F3D"/>
    <w:rsid w:val="00D530B9"/>
    <w:rsid w:val="00D530DD"/>
    <w:rsid w:val="00D53143"/>
    <w:rsid w:val="00D531DC"/>
    <w:rsid w:val="00D53231"/>
    <w:rsid w:val="00D53305"/>
    <w:rsid w:val="00D53394"/>
    <w:rsid w:val="00D533E2"/>
    <w:rsid w:val="00D5344C"/>
    <w:rsid w:val="00D535EE"/>
    <w:rsid w:val="00D536D2"/>
    <w:rsid w:val="00D536E9"/>
    <w:rsid w:val="00D53762"/>
    <w:rsid w:val="00D537B4"/>
    <w:rsid w:val="00D53A32"/>
    <w:rsid w:val="00D53A4E"/>
    <w:rsid w:val="00D53AE8"/>
    <w:rsid w:val="00D53D06"/>
    <w:rsid w:val="00D53E25"/>
    <w:rsid w:val="00D53F38"/>
    <w:rsid w:val="00D54086"/>
    <w:rsid w:val="00D54212"/>
    <w:rsid w:val="00D54280"/>
    <w:rsid w:val="00D54576"/>
    <w:rsid w:val="00D5478C"/>
    <w:rsid w:val="00D547CA"/>
    <w:rsid w:val="00D54A11"/>
    <w:rsid w:val="00D54A63"/>
    <w:rsid w:val="00D54BD6"/>
    <w:rsid w:val="00D54C2E"/>
    <w:rsid w:val="00D54C58"/>
    <w:rsid w:val="00D54F93"/>
    <w:rsid w:val="00D55195"/>
    <w:rsid w:val="00D55344"/>
    <w:rsid w:val="00D5536F"/>
    <w:rsid w:val="00D554B6"/>
    <w:rsid w:val="00D554CC"/>
    <w:rsid w:val="00D555C4"/>
    <w:rsid w:val="00D555E9"/>
    <w:rsid w:val="00D55618"/>
    <w:rsid w:val="00D55964"/>
    <w:rsid w:val="00D559BD"/>
    <w:rsid w:val="00D55A4A"/>
    <w:rsid w:val="00D55A65"/>
    <w:rsid w:val="00D55A93"/>
    <w:rsid w:val="00D55AE2"/>
    <w:rsid w:val="00D55B39"/>
    <w:rsid w:val="00D55B9B"/>
    <w:rsid w:val="00D55B9C"/>
    <w:rsid w:val="00D55BB8"/>
    <w:rsid w:val="00D55C73"/>
    <w:rsid w:val="00D55E1D"/>
    <w:rsid w:val="00D55EF3"/>
    <w:rsid w:val="00D55FC1"/>
    <w:rsid w:val="00D56000"/>
    <w:rsid w:val="00D561A6"/>
    <w:rsid w:val="00D56207"/>
    <w:rsid w:val="00D562E1"/>
    <w:rsid w:val="00D56457"/>
    <w:rsid w:val="00D56605"/>
    <w:rsid w:val="00D5667F"/>
    <w:rsid w:val="00D5672F"/>
    <w:rsid w:val="00D5676F"/>
    <w:rsid w:val="00D56788"/>
    <w:rsid w:val="00D56863"/>
    <w:rsid w:val="00D568A8"/>
    <w:rsid w:val="00D568DC"/>
    <w:rsid w:val="00D56A9D"/>
    <w:rsid w:val="00D56AF4"/>
    <w:rsid w:val="00D56B0A"/>
    <w:rsid w:val="00D56C89"/>
    <w:rsid w:val="00D56CFB"/>
    <w:rsid w:val="00D56DE1"/>
    <w:rsid w:val="00D570FD"/>
    <w:rsid w:val="00D5722C"/>
    <w:rsid w:val="00D57353"/>
    <w:rsid w:val="00D573F3"/>
    <w:rsid w:val="00D5751F"/>
    <w:rsid w:val="00D57542"/>
    <w:rsid w:val="00D57580"/>
    <w:rsid w:val="00D57618"/>
    <w:rsid w:val="00D57983"/>
    <w:rsid w:val="00D579ED"/>
    <w:rsid w:val="00D57BFD"/>
    <w:rsid w:val="00D57CB0"/>
    <w:rsid w:val="00D57CE8"/>
    <w:rsid w:val="00D57E79"/>
    <w:rsid w:val="00D57F16"/>
    <w:rsid w:val="00D57FF6"/>
    <w:rsid w:val="00D6010B"/>
    <w:rsid w:val="00D60494"/>
    <w:rsid w:val="00D605D2"/>
    <w:rsid w:val="00D606F9"/>
    <w:rsid w:val="00D60864"/>
    <w:rsid w:val="00D6099B"/>
    <w:rsid w:val="00D60BE1"/>
    <w:rsid w:val="00D60CCB"/>
    <w:rsid w:val="00D60D01"/>
    <w:rsid w:val="00D60E67"/>
    <w:rsid w:val="00D611F2"/>
    <w:rsid w:val="00D614DA"/>
    <w:rsid w:val="00D614E2"/>
    <w:rsid w:val="00D6151C"/>
    <w:rsid w:val="00D617B8"/>
    <w:rsid w:val="00D61947"/>
    <w:rsid w:val="00D61A37"/>
    <w:rsid w:val="00D61DEB"/>
    <w:rsid w:val="00D62022"/>
    <w:rsid w:val="00D62242"/>
    <w:rsid w:val="00D6225A"/>
    <w:rsid w:val="00D622A6"/>
    <w:rsid w:val="00D62349"/>
    <w:rsid w:val="00D6253B"/>
    <w:rsid w:val="00D62830"/>
    <w:rsid w:val="00D6289C"/>
    <w:rsid w:val="00D62938"/>
    <w:rsid w:val="00D62B48"/>
    <w:rsid w:val="00D62BE9"/>
    <w:rsid w:val="00D62C75"/>
    <w:rsid w:val="00D62CC5"/>
    <w:rsid w:val="00D62D2D"/>
    <w:rsid w:val="00D62D4B"/>
    <w:rsid w:val="00D62D70"/>
    <w:rsid w:val="00D62F61"/>
    <w:rsid w:val="00D630E7"/>
    <w:rsid w:val="00D630F7"/>
    <w:rsid w:val="00D6324D"/>
    <w:rsid w:val="00D6325D"/>
    <w:rsid w:val="00D6331C"/>
    <w:rsid w:val="00D6336C"/>
    <w:rsid w:val="00D633F4"/>
    <w:rsid w:val="00D63546"/>
    <w:rsid w:val="00D6381C"/>
    <w:rsid w:val="00D638E5"/>
    <w:rsid w:val="00D63977"/>
    <w:rsid w:val="00D63ACF"/>
    <w:rsid w:val="00D63BA5"/>
    <w:rsid w:val="00D63BC2"/>
    <w:rsid w:val="00D63C15"/>
    <w:rsid w:val="00D63C8E"/>
    <w:rsid w:val="00D63F79"/>
    <w:rsid w:val="00D63F87"/>
    <w:rsid w:val="00D64014"/>
    <w:rsid w:val="00D6409F"/>
    <w:rsid w:val="00D640F5"/>
    <w:rsid w:val="00D64281"/>
    <w:rsid w:val="00D642E5"/>
    <w:rsid w:val="00D64FBE"/>
    <w:rsid w:val="00D6510A"/>
    <w:rsid w:val="00D651D2"/>
    <w:rsid w:val="00D655AC"/>
    <w:rsid w:val="00D6575E"/>
    <w:rsid w:val="00D6583C"/>
    <w:rsid w:val="00D65878"/>
    <w:rsid w:val="00D658B8"/>
    <w:rsid w:val="00D65936"/>
    <w:rsid w:val="00D65962"/>
    <w:rsid w:val="00D65AF2"/>
    <w:rsid w:val="00D65FDC"/>
    <w:rsid w:val="00D6615C"/>
    <w:rsid w:val="00D661DE"/>
    <w:rsid w:val="00D662F9"/>
    <w:rsid w:val="00D66347"/>
    <w:rsid w:val="00D66420"/>
    <w:rsid w:val="00D66445"/>
    <w:rsid w:val="00D6644A"/>
    <w:rsid w:val="00D6651C"/>
    <w:rsid w:val="00D666E1"/>
    <w:rsid w:val="00D6677F"/>
    <w:rsid w:val="00D66DDB"/>
    <w:rsid w:val="00D66DE3"/>
    <w:rsid w:val="00D66EF6"/>
    <w:rsid w:val="00D66F68"/>
    <w:rsid w:val="00D671E0"/>
    <w:rsid w:val="00D67313"/>
    <w:rsid w:val="00D6751C"/>
    <w:rsid w:val="00D67609"/>
    <w:rsid w:val="00D67817"/>
    <w:rsid w:val="00D6794C"/>
    <w:rsid w:val="00D679F4"/>
    <w:rsid w:val="00D67D04"/>
    <w:rsid w:val="00D67D4B"/>
    <w:rsid w:val="00D67D64"/>
    <w:rsid w:val="00D67F0A"/>
    <w:rsid w:val="00D7018A"/>
    <w:rsid w:val="00D70205"/>
    <w:rsid w:val="00D702A0"/>
    <w:rsid w:val="00D703F6"/>
    <w:rsid w:val="00D704EE"/>
    <w:rsid w:val="00D7072C"/>
    <w:rsid w:val="00D708B4"/>
    <w:rsid w:val="00D70BC1"/>
    <w:rsid w:val="00D70D7E"/>
    <w:rsid w:val="00D70D97"/>
    <w:rsid w:val="00D70DB7"/>
    <w:rsid w:val="00D70E49"/>
    <w:rsid w:val="00D70F5A"/>
    <w:rsid w:val="00D70F6A"/>
    <w:rsid w:val="00D71017"/>
    <w:rsid w:val="00D71066"/>
    <w:rsid w:val="00D7114A"/>
    <w:rsid w:val="00D7115E"/>
    <w:rsid w:val="00D7144E"/>
    <w:rsid w:val="00D716DB"/>
    <w:rsid w:val="00D717D1"/>
    <w:rsid w:val="00D71BFF"/>
    <w:rsid w:val="00D71C35"/>
    <w:rsid w:val="00D71F9C"/>
    <w:rsid w:val="00D71FB1"/>
    <w:rsid w:val="00D72129"/>
    <w:rsid w:val="00D72369"/>
    <w:rsid w:val="00D72418"/>
    <w:rsid w:val="00D7246E"/>
    <w:rsid w:val="00D724FD"/>
    <w:rsid w:val="00D72909"/>
    <w:rsid w:val="00D72AA3"/>
    <w:rsid w:val="00D72B50"/>
    <w:rsid w:val="00D72C57"/>
    <w:rsid w:val="00D72DC7"/>
    <w:rsid w:val="00D72FAB"/>
    <w:rsid w:val="00D7308B"/>
    <w:rsid w:val="00D73112"/>
    <w:rsid w:val="00D73362"/>
    <w:rsid w:val="00D733C9"/>
    <w:rsid w:val="00D735D7"/>
    <w:rsid w:val="00D735D9"/>
    <w:rsid w:val="00D73657"/>
    <w:rsid w:val="00D73CE8"/>
    <w:rsid w:val="00D73D14"/>
    <w:rsid w:val="00D73D58"/>
    <w:rsid w:val="00D73D9B"/>
    <w:rsid w:val="00D740E6"/>
    <w:rsid w:val="00D74246"/>
    <w:rsid w:val="00D74395"/>
    <w:rsid w:val="00D74553"/>
    <w:rsid w:val="00D745A6"/>
    <w:rsid w:val="00D7462C"/>
    <w:rsid w:val="00D74741"/>
    <w:rsid w:val="00D747BD"/>
    <w:rsid w:val="00D74838"/>
    <w:rsid w:val="00D74C27"/>
    <w:rsid w:val="00D74D11"/>
    <w:rsid w:val="00D74D8B"/>
    <w:rsid w:val="00D74EB6"/>
    <w:rsid w:val="00D74F92"/>
    <w:rsid w:val="00D750D4"/>
    <w:rsid w:val="00D7513A"/>
    <w:rsid w:val="00D75221"/>
    <w:rsid w:val="00D75367"/>
    <w:rsid w:val="00D754BF"/>
    <w:rsid w:val="00D75638"/>
    <w:rsid w:val="00D75842"/>
    <w:rsid w:val="00D758ED"/>
    <w:rsid w:val="00D75910"/>
    <w:rsid w:val="00D7592C"/>
    <w:rsid w:val="00D75A1A"/>
    <w:rsid w:val="00D75AD6"/>
    <w:rsid w:val="00D75AEC"/>
    <w:rsid w:val="00D75D25"/>
    <w:rsid w:val="00D75E73"/>
    <w:rsid w:val="00D7611B"/>
    <w:rsid w:val="00D7628D"/>
    <w:rsid w:val="00D76330"/>
    <w:rsid w:val="00D76395"/>
    <w:rsid w:val="00D76460"/>
    <w:rsid w:val="00D765E1"/>
    <w:rsid w:val="00D76609"/>
    <w:rsid w:val="00D7682A"/>
    <w:rsid w:val="00D76A5C"/>
    <w:rsid w:val="00D76A94"/>
    <w:rsid w:val="00D76D1B"/>
    <w:rsid w:val="00D76E54"/>
    <w:rsid w:val="00D76F8F"/>
    <w:rsid w:val="00D7701C"/>
    <w:rsid w:val="00D7722F"/>
    <w:rsid w:val="00D7777F"/>
    <w:rsid w:val="00D77798"/>
    <w:rsid w:val="00D7788C"/>
    <w:rsid w:val="00D7796B"/>
    <w:rsid w:val="00D779CC"/>
    <w:rsid w:val="00D77A07"/>
    <w:rsid w:val="00D77A79"/>
    <w:rsid w:val="00D77B32"/>
    <w:rsid w:val="00D77C52"/>
    <w:rsid w:val="00D77D18"/>
    <w:rsid w:val="00D77D2B"/>
    <w:rsid w:val="00D77D8E"/>
    <w:rsid w:val="00D77DD3"/>
    <w:rsid w:val="00D77FF6"/>
    <w:rsid w:val="00D8003E"/>
    <w:rsid w:val="00D800CC"/>
    <w:rsid w:val="00D800E9"/>
    <w:rsid w:val="00D80287"/>
    <w:rsid w:val="00D80448"/>
    <w:rsid w:val="00D804D1"/>
    <w:rsid w:val="00D8051B"/>
    <w:rsid w:val="00D80799"/>
    <w:rsid w:val="00D807D1"/>
    <w:rsid w:val="00D80930"/>
    <w:rsid w:val="00D80993"/>
    <w:rsid w:val="00D80A28"/>
    <w:rsid w:val="00D80C2C"/>
    <w:rsid w:val="00D8106C"/>
    <w:rsid w:val="00D81333"/>
    <w:rsid w:val="00D81393"/>
    <w:rsid w:val="00D813B5"/>
    <w:rsid w:val="00D81489"/>
    <w:rsid w:val="00D81531"/>
    <w:rsid w:val="00D8163E"/>
    <w:rsid w:val="00D8175D"/>
    <w:rsid w:val="00D81A40"/>
    <w:rsid w:val="00D81CE8"/>
    <w:rsid w:val="00D81DA6"/>
    <w:rsid w:val="00D81FE5"/>
    <w:rsid w:val="00D820D2"/>
    <w:rsid w:val="00D820F4"/>
    <w:rsid w:val="00D8224E"/>
    <w:rsid w:val="00D82A94"/>
    <w:rsid w:val="00D82C2D"/>
    <w:rsid w:val="00D82C4C"/>
    <w:rsid w:val="00D82EEE"/>
    <w:rsid w:val="00D82FA7"/>
    <w:rsid w:val="00D83021"/>
    <w:rsid w:val="00D83182"/>
    <w:rsid w:val="00D83424"/>
    <w:rsid w:val="00D835C4"/>
    <w:rsid w:val="00D83736"/>
    <w:rsid w:val="00D83756"/>
    <w:rsid w:val="00D838CF"/>
    <w:rsid w:val="00D838DF"/>
    <w:rsid w:val="00D838FB"/>
    <w:rsid w:val="00D839D1"/>
    <w:rsid w:val="00D83A1F"/>
    <w:rsid w:val="00D83A47"/>
    <w:rsid w:val="00D83B02"/>
    <w:rsid w:val="00D83E3D"/>
    <w:rsid w:val="00D83E42"/>
    <w:rsid w:val="00D83E76"/>
    <w:rsid w:val="00D83EDB"/>
    <w:rsid w:val="00D83FEA"/>
    <w:rsid w:val="00D83FF2"/>
    <w:rsid w:val="00D84048"/>
    <w:rsid w:val="00D8408B"/>
    <w:rsid w:val="00D84092"/>
    <w:rsid w:val="00D8415D"/>
    <w:rsid w:val="00D84325"/>
    <w:rsid w:val="00D844BA"/>
    <w:rsid w:val="00D844EE"/>
    <w:rsid w:val="00D846CB"/>
    <w:rsid w:val="00D849BC"/>
    <w:rsid w:val="00D84B62"/>
    <w:rsid w:val="00D84E0E"/>
    <w:rsid w:val="00D8500C"/>
    <w:rsid w:val="00D8503E"/>
    <w:rsid w:val="00D851A4"/>
    <w:rsid w:val="00D851E5"/>
    <w:rsid w:val="00D852F0"/>
    <w:rsid w:val="00D8555B"/>
    <w:rsid w:val="00D85694"/>
    <w:rsid w:val="00D85753"/>
    <w:rsid w:val="00D8576E"/>
    <w:rsid w:val="00D858DE"/>
    <w:rsid w:val="00D85912"/>
    <w:rsid w:val="00D85A4E"/>
    <w:rsid w:val="00D85C09"/>
    <w:rsid w:val="00D85DEE"/>
    <w:rsid w:val="00D85E36"/>
    <w:rsid w:val="00D85E59"/>
    <w:rsid w:val="00D85E5A"/>
    <w:rsid w:val="00D85F00"/>
    <w:rsid w:val="00D85F3F"/>
    <w:rsid w:val="00D8651B"/>
    <w:rsid w:val="00D8651F"/>
    <w:rsid w:val="00D86543"/>
    <w:rsid w:val="00D866C6"/>
    <w:rsid w:val="00D86A76"/>
    <w:rsid w:val="00D86B23"/>
    <w:rsid w:val="00D86B71"/>
    <w:rsid w:val="00D86CA7"/>
    <w:rsid w:val="00D86D19"/>
    <w:rsid w:val="00D86EBA"/>
    <w:rsid w:val="00D86EDB"/>
    <w:rsid w:val="00D86EDD"/>
    <w:rsid w:val="00D87022"/>
    <w:rsid w:val="00D87124"/>
    <w:rsid w:val="00D8770C"/>
    <w:rsid w:val="00D87767"/>
    <w:rsid w:val="00D87902"/>
    <w:rsid w:val="00D87A56"/>
    <w:rsid w:val="00D87AB7"/>
    <w:rsid w:val="00D87B5B"/>
    <w:rsid w:val="00D87B66"/>
    <w:rsid w:val="00D87D2A"/>
    <w:rsid w:val="00D87E8F"/>
    <w:rsid w:val="00D8E9F1"/>
    <w:rsid w:val="00D90164"/>
    <w:rsid w:val="00D90350"/>
    <w:rsid w:val="00D90359"/>
    <w:rsid w:val="00D90379"/>
    <w:rsid w:val="00D90438"/>
    <w:rsid w:val="00D904AC"/>
    <w:rsid w:val="00D9053B"/>
    <w:rsid w:val="00D907E5"/>
    <w:rsid w:val="00D908FB"/>
    <w:rsid w:val="00D909F0"/>
    <w:rsid w:val="00D90A62"/>
    <w:rsid w:val="00D90EE2"/>
    <w:rsid w:val="00D910B6"/>
    <w:rsid w:val="00D910D6"/>
    <w:rsid w:val="00D91198"/>
    <w:rsid w:val="00D911D8"/>
    <w:rsid w:val="00D911E8"/>
    <w:rsid w:val="00D913B4"/>
    <w:rsid w:val="00D9154B"/>
    <w:rsid w:val="00D9164F"/>
    <w:rsid w:val="00D917FD"/>
    <w:rsid w:val="00D9187E"/>
    <w:rsid w:val="00D918D5"/>
    <w:rsid w:val="00D9191A"/>
    <w:rsid w:val="00D91927"/>
    <w:rsid w:val="00D919AC"/>
    <w:rsid w:val="00D91BA9"/>
    <w:rsid w:val="00D91BAE"/>
    <w:rsid w:val="00D91C23"/>
    <w:rsid w:val="00D91C24"/>
    <w:rsid w:val="00D91D4E"/>
    <w:rsid w:val="00D91D67"/>
    <w:rsid w:val="00D91DC0"/>
    <w:rsid w:val="00D91E4C"/>
    <w:rsid w:val="00D91E6E"/>
    <w:rsid w:val="00D91EFD"/>
    <w:rsid w:val="00D91FBE"/>
    <w:rsid w:val="00D92097"/>
    <w:rsid w:val="00D920A1"/>
    <w:rsid w:val="00D921B0"/>
    <w:rsid w:val="00D92299"/>
    <w:rsid w:val="00D92336"/>
    <w:rsid w:val="00D92837"/>
    <w:rsid w:val="00D92A7D"/>
    <w:rsid w:val="00D92AE2"/>
    <w:rsid w:val="00D92AEB"/>
    <w:rsid w:val="00D92F17"/>
    <w:rsid w:val="00D92F3D"/>
    <w:rsid w:val="00D92F6E"/>
    <w:rsid w:val="00D93000"/>
    <w:rsid w:val="00D93154"/>
    <w:rsid w:val="00D93182"/>
    <w:rsid w:val="00D932AA"/>
    <w:rsid w:val="00D933C6"/>
    <w:rsid w:val="00D93511"/>
    <w:rsid w:val="00D9359D"/>
    <w:rsid w:val="00D9361C"/>
    <w:rsid w:val="00D93782"/>
    <w:rsid w:val="00D93B69"/>
    <w:rsid w:val="00D93B87"/>
    <w:rsid w:val="00D93C38"/>
    <w:rsid w:val="00D93CFB"/>
    <w:rsid w:val="00D93D1E"/>
    <w:rsid w:val="00D93D6D"/>
    <w:rsid w:val="00D93E68"/>
    <w:rsid w:val="00D94244"/>
    <w:rsid w:val="00D94278"/>
    <w:rsid w:val="00D9429D"/>
    <w:rsid w:val="00D94464"/>
    <w:rsid w:val="00D94600"/>
    <w:rsid w:val="00D948B1"/>
    <w:rsid w:val="00D94B46"/>
    <w:rsid w:val="00D94CF3"/>
    <w:rsid w:val="00D94DD5"/>
    <w:rsid w:val="00D951DA"/>
    <w:rsid w:val="00D95588"/>
    <w:rsid w:val="00D9560C"/>
    <w:rsid w:val="00D95837"/>
    <w:rsid w:val="00D95905"/>
    <w:rsid w:val="00D9593E"/>
    <w:rsid w:val="00D95964"/>
    <w:rsid w:val="00D95A9D"/>
    <w:rsid w:val="00D95B5F"/>
    <w:rsid w:val="00D95B65"/>
    <w:rsid w:val="00D95BC8"/>
    <w:rsid w:val="00D95BDE"/>
    <w:rsid w:val="00D95C9F"/>
    <w:rsid w:val="00D96055"/>
    <w:rsid w:val="00D9613E"/>
    <w:rsid w:val="00D962B7"/>
    <w:rsid w:val="00D962D7"/>
    <w:rsid w:val="00D96322"/>
    <w:rsid w:val="00D963D9"/>
    <w:rsid w:val="00D96422"/>
    <w:rsid w:val="00D965D4"/>
    <w:rsid w:val="00D96722"/>
    <w:rsid w:val="00D9676C"/>
    <w:rsid w:val="00D96789"/>
    <w:rsid w:val="00D96893"/>
    <w:rsid w:val="00D969B6"/>
    <w:rsid w:val="00D96A4F"/>
    <w:rsid w:val="00D96B04"/>
    <w:rsid w:val="00D96BC1"/>
    <w:rsid w:val="00D96BF4"/>
    <w:rsid w:val="00D96C56"/>
    <w:rsid w:val="00D96F1B"/>
    <w:rsid w:val="00D97068"/>
    <w:rsid w:val="00D9728D"/>
    <w:rsid w:val="00D974BB"/>
    <w:rsid w:val="00D974E2"/>
    <w:rsid w:val="00D976B3"/>
    <w:rsid w:val="00D977A4"/>
    <w:rsid w:val="00D97B21"/>
    <w:rsid w:val="00D97BAF"/>
    <w:rsid w:val="00D97CC3"/>
    <w:rsid w:val="00D97DD0"/>
    <w:rsid w:val="00D97FAA"/>
    <w:rsid w:val="00DA00D8"/>
    <w:rsid w:val="00DA0127"/>
    <w:rsid w:val="00DA018F"/>
    <w:rsid w:val="00DA01B4"/>
    <w:rsid w:val="00DA0201"/>
    <w:rsid w:val="00DA0455"/>
    <w:rsid w:val="00DA04A0"/>
    <w:rsid w:val="00DA05E0"/>
    <w:rsid w:val="00DA0977"/>
    <w:rsid w:val="00DA0B6B"/>
    <w:rsid w:val="00DA0E09"/>
    <w:rsid w:val="00DA0EEB"/>
    <w:rsid w:val="00DA10FC"/>
    <w:rsid w:val="00DA1164"/>
    <w:rsid w:val="00DA127A"/>
    <w:rsid w:val="00DA12ED"/>
    <w:rsid w:val="00DA12FC"/>
    <w:rsid w:val="00DA1407"/>
    <w:rsid w:val="00DA1423"/>
    <w:rsid w:val="00DA180B"/>
    <w:rsid w:val="00DA182A"/>
    <w:rsid w:val="00DA18C9"/>
    <w:rsid w:val="00DA193D"/>
    <w:rsid w:val="00DA1B86"/>
    <w:rsid w:val="00DA1D29"/>
    <w:rsid w:val="00DA1D9D"/>
    <w:rsid w:val="00DA2025"/>
    <w:rsid w:val="00DA20B6"/>
    <w:rsid w:val="00DA24CA"/>
    <w:rsid w:val="00DA297B"/>
    <w:rsid w:val="00DA29B2"/>
    <w:rsid w:val="00DA2A38"/>
    <w:rsid w:val="00DA2BF0"/>
    <w:rsid w:val="00DA2CCD"/>
    <w:rsid w:val="00DA2CFA"/>
    <w:rsid w:val="00DA2FB6"/>
    <w:rsid w:val="00DA2FEA"/>
    <w:rsid w:val="00DA309A"/>
    <w:rsid w:val="00DA3149"/>
    <w:rsid w:val="00DA33F8"/>
    <w:rsid w:val="00DA3400"/>
    <w:rsid w:val="00DA341B"/>
    <w:rsid w:val="00DA372A"/>
    <w:rsid w:val="00DA37AF"/>
    <w:rsid w:val="00DA3921"/>
    <w:rsid w:val="00DA3970"/>
    <w:rsid w:val="00DA3A27"/>
    <w:rsid w:val="00DA3A82"/>
    <w:rsid w:val="00DA3AB9"/>
    <w:rsid w:val="00DA3B3B"/>
    <w:rsid w:val="00DA3CB4"/>
    <w:rsid w:val="00DA3D4A"/>
    <w:rsid w:val="00DA3E4D"/>
    <w:rsid w:val="00DA3E76"/>
    <w:rsid w:val="00DA3F76"/>
    <w:rsid w:val="00DA426F"/>
    <w:rsid w:val="00DA4276"/>
    <w:rsid w:val="00DA4513"/>
    <w:rsid w:val="00DA45E0"/>
    <w:rsid w:val="00DA45F8"/>
    <w:rsid w:val="00DA4628"/>
    <w:rsid w:val="00DA4653"/>
    <w:rsid w:val="00DA4703"/>
    <w:rsid w:val="00DA473C"/>
    <w:rsid w:val="00DA4792"/>
    <w:rsid w:val="00DA4949"/>
    <w:rsid w:val="00DA49B5"/>
    <w:rsid w:val="00DA4A28"/>
    <w:rsid w:val="00DA4A29"/>
    <w:rsid w:val="00DA4A37"/>
    <w:rsid w:val="00DA4D11"/>
    <w:rsid w:val="00DA4D89"/>
    <w:rsid w:val="00DA4DA0"/>
    <w:rsid w:val="00DA4ED8"/>
    <w:rsid w:val="00DA4FB1"/>
    <w:rsid w:val="00DA517C"/>
    <w:rsid w:val="00DA52FC"/>
    <w:rsid w:val="00DA537B"/>
    <w:rsid w:val="00DA5389"/>
    <w:rsid w:val="00DA55DE"/>
    <w:rsid w:val="00DA565A"/>
    <w:rsid w:val="00DA5758"/>
    <w:rsid w:val="00DA5849"/>
    <w:rsid w:val="00DA5AF2"/>
    <w:rsid w:val="00DA5CCA"/>
    <w:rsid w:val="00DA5D44"/>
    <w:rsid w:val="00DA5E55"/>
    <w:rsid w:val="00DA61B2"/>
    <w:rsid w:val="00DA61E7"/>
    <w:rsid w:val="00DA6299"/>
    <w:rsid w:val="00DA64AE"/>
    <w:rsid w:val="00DA654B"/>
    <w:rsid w:val="00DA67DC"/>
    <w:rsid w:val="00DA694E"/>
    <w:rsid w:val="00DA6AE4"/>
    <w:rsid w:val="00DA6B4A"/>
    <w:rsid w:val="00DA6B70"/>
    <w:rsid w:val="00DA6C11"/>
    <w:rsid w:val="00DA6DE8"/>
    <w:rsid w:val="00DA6E55"/>
    <w:rsid w:val="00DA6EE4"/>
    <w:rsid w:val="00DA7073"/>
    <w:rsid w:val="00DA711D"/>
    <w:rsid w:val="00DA719B"/>
    <w:rsid w:val="00DA71C7"/>
    <w:rsid w:val="00DA72EC"/>
    <w:rsid w:val="00DA74C6"/>
    <w:rsid w:val="00DA763C"/>
    <w:rsid w:val="00DA77D7"/>
    <w:rsid w:val="00DA784D"/>
    <w:rsid w:val="00DA78D5"/>
    <w:rsid w:val="00DA79BD"/>
    <w:rsid w:val="00DA7AC9"/>
    <w:rsid w:val="00DA7C65"/>
    <w:rsid w:val="00DA7FD5"/>
    <w:rsid w:val="00DB005A"/>
    <w:rsid w:val="00DB0160"/>
    <w:rsid w:val="00DB027B"/>
    <w:rsid w:val="00DB034B"/>
    <w:rsid w:val="00DB03F5"/>
    <w:rsid w:val="00DB042D"/>
    <w:rsid w:val="00DB04D6"/>
    <w:rsid w:val="00DB0612"/>
    <w:rsid w:val="00DB0767"/>
    <w:rsid w:val="00DB0800"/>
    <w:rsid w:val="00DB0988"/>
    <w:rsid w:val="00DB0B68"/>
    <w:rsid w:val="00DB0B74"/>
    <w:rsid w:val="00DB0C07"/>
    <w:rsid w:val="00DB0D47"/>
    <w:rsid w:val="00DB0DC6"/>
    <w:rsid w:val="00DB0E4F"/>
    <w:rsid w:val="00DB0F89"/>
    <w:rsid w:val="00DB1315"/>
    <w:rsid w:val="00DB1431"/>
    <w:rsid w:val="00DB148F"/>
    <w:rsid w:val="00DB157C"/>
    <w:rsid w:val="00DB1581"/>
    <w:rsid w:val="00DB1679"/>
    <w:rsid w:val="00DB16AA"/>
    <w:rsid w:val="00DB1771"/>
    <w:rsid w:val="00DB17D9"/>
    <w:rsid w:val="00DB1DA2"/>
    <w:rsid w:val="00DB1DEC"/>
    <w:rsid w:val="00DB1FC6"/>
    <w:rsid w:val="00DB2043"/>
    <w:rsid w:val="00DB2144"/>
    <w:rsid w:val="00DB226C"/>
    <w:rsid w:val="00DB248D"/>
    <w:rsid w:val="00DB2580"/>
    <w:rsid w:val="00DB25B2"/>
    <w:rsid w:val="00DB2671"/>
    <w:rsid w:val="00DB26AF"/>
    <w:rsid w:val="00DB26D8"/>
    <w:rsid w:val="00DB26E5"/>
    <w:rsid w:val="00DB2841"/>
    <w:rsid w:val="00DB2876"/>
    <w:rsid w:val="00DB288E"/>
    <w:rsid w:val="00DB288F"/>
    <w:rsid w:val="00DB2969"/>
    <w:rsid w:val="00DB296A"/>
    <w:rsid w:val="00DB2A2E"/>
    <w:rsid w:val="00DB2A4F"/>
    <w:rsid w:val="00DB2AEE"/>
    <w:rsid w:val="00DB2EA6"/>
    <w:rsid w:val="00DB2F51"/>
    <w:rsid w:val="00DB3051"/>
    <w:rsid w:val="00DB3207"/>
    <w:rsid w:val="00DB320C"/>
    <w:rsid w:val="00DB336D"/>
    <w:rsid w:val="00DB3482"/>
    <w:rsid w:val="00DB34E6"/>
    <w:rsid w:val="00DB35B2"/>
    <w:rsid w:val="00DB3726"/>
    <w:rsid w:val="00DB3742"/>
    <w:rsid w:val="00DB3768"/>
    <w:rsid w:val="00DB38A9"/>
    <w:rsid w:val="00DB38C7"/>
    <w:rsid w:val="00DB38D1"/>
    <w:rsid w:val="00DB3ABC"/>
    <w:rsid w:val="00DB3ADE"/>
    <w:rsid w:val="00DB3B20"/>
    <w:rsid w:val="00DB3B4C"/>
    <w:rsid w:val="00DB3BAA"/>
    <w:rsid w:val="00DB3C6F"/>
    <w:rsid w:val="00DB3D6A"/>
    <w:rsid w:val="00DB42BD"/>
    <w:rsid w:val="00DB4339"/>
    <w:rsid w:val="00DB45CB"/>
    <w:rsid w:val="00DB4752"/>
    <w:rsid w:val="00DB47DF"/>
    <w:rsid w:val="00DB4989"/>
    <w:rsid w:val="00DB4997"/>
    <w:rsid w:val="00DB4C26"/>
    <w:rsid w:val="00DB4C6B"/>
    <w:rsid w:val="00DB4E09"/>
    <w:rsid w:val="00DB5031"/>
    <w:rsid w:val="00DB50AB"/>
    <w:rsid w:val="00DB52B4"/>
    <w:rsid w:val="00DB5337"/>
    <w:rsid w:val="00DB57CD"/>
    <w:rsid w:val="00DB57D9"/>
    <w:rsid w:val="00DB5977"/>
    <w:rsid w:val="00DB5AD9"/>
    <w:rsid w:val="00DB5DC1"/>
    <w:rsid w:val="00DB5E32"/>
    <w:rsid w:val="00DB5F8C"/>
    <w:rsid w:val="00DB6053"/>
    <w:rsid w:val="00DB61BD"/>
    <w:rsid w:val="00DB6249"/>
    <w:rsid w:val="00DB6343"/>
    <w:rsid w:val="00DB639F"/>
    <w:rsid w:val="00DB6453"/>
    <w:rsid w:val="00DB64C6"/>
    <w:rsid w:val="00DB6596"/>
    <w:rsid w:val="00DB6602"/>
    <w:rsid w:val="00DB6B02"/>
    <w:rsid w:val="00DB6CB6"/>
    <w:rsid w:val="00DB6E04"/>
    <w:rsid w:val="00DB6E92"/>
    <w:rsid w:val="00DB6F69"/>
    <w:rsid w:val="00DB6FB6"/>
    <w:rsid w:val="00DB7019"/>
    <w:rsid w:val="00DB7137"/>
    <w:rsid w:val="00DB7255"/>
    <w:rsid w:val="00DB75E7"/>
    <w:rsid w:val="00DB7703"/>
    <w:rsid w:val="00DB77BE"/>
    <w:rsid w:val="00DB7865"/>
    <w:rsid w:val="00DB7912"/>
    <w:rsid w:val="00DB795F"/>
    <w:rsid w:val="00DB7A6B"/>
    <w:rsid w:val="00DB7AD2"/>
    <w:rsid w:val="00DB7B6E"/>
    <w:rsid w:val="00DB7D79"/>
    <w:rsid w:val="00DB7DC4"/>
    <w:rsid w:val="00DB7E48"/>
    <w:rsid w:val="00DB7E8C"/>
    <w:rsid w:val="00DC0051"/>
    <w:rsid w:val="00DC0093"/>
    <w:rsid w:val="00DC011C"/>
    <w:rsid w:val="00DC0201"/>
    <w:rsid w:val="00DC0207"/>
    <w:rsid w:val="00DC03EF"/>
    <w:rsid w:val="00DC0542"/>
    <w:rsid w:val="00DC083D"/>
    <w:rsid w:val="00DC08C5"/>
    <w:rsid w:val="00DC08F8"/>
    <w:rsid w:val="00DC0A56"/>
    <w:rsid w:val="00DC0AA3"/>
    <w:rsid w:val="00DC0B1F"/>
    <w:rsid w:val="00DC0D44"/>
    <w:rsid w:val="00DC0D70"/>
    <w:rsid w:val="00DC0F19"/>
    <w:rsid w:val="00DC1080"/>
    <w:rsid w:val="00DC1214"/>
    <w:rsid w:val="00DC128B"/>
    <w:rsid w:val="00DC152D"/>
    <w:rsid w:val="00DC15B2"/>
    <w:rsid w:val="00DC16AC"/>
    <w:rsid w:val="00DC17D8"/>
    <w:rsid w:val="00DC1915"/>
    <w:rsid w:val="00DC1A2E"/>
    <w:rsid w:val="00DC1B40"/>
    <w:rsid w:val="00DC1BA4"/>
    <w:rsid w:val="00DC1BF3"/>
    <w:rsid w:val="00DC1D36"/>
    <w:rsid w:val="00DC1FB8"/>
    <w:rsid w:val="00DC200F"/>
    <w:rsid w:val="00DC20FA"/>
    <w:rsid w:val="00DC2116"/>
    <w:rsid w:val="00DC2150"/>
    <w:rsid w:val="00DC236A"/>
    <w:rsid w:val="00DC2387"/>
    <w:rsid w:val="00DC243E"/>
    <w:rsid w:val="00DC2666"/>
    <w:rsid w:val="00DC29B5"/>
    <w:rsid w:val="00DC2A38"/>
    <w:rsid w:val="00DC2BC7"/>
    <w:rsid w:val="00DC2E10"/>
    <w:rsid w:val="00DC2EAD"/>
    <w:rsid w:val="00DC2FF2"/>
    <w:rsid w:val="00DC3014"/>
    <w:rsid w:val="00DC306A"/>
    <w:rsid w:val="00DC3092"/>
    <w:rsid w:val="00DC30E2"/>
    <w:rsid w:val="00DC3238"/>
    <w:rsid w:val="00DC32ED"/>
    <w:rsid w:val="00DC3324"/>
    <w:rsid w:val="00DC3564"/>
    <w:rsid w:val="00DC39D2"/>
    <w:rsid w:val="00DC39E5"/>
    <w:rsid w:val="00DC3A69"/>
    <w:rsid w:val="00DC3B88"/>
    <w:rsid w:val="00DC3DA0"/>
    <w:rsid w:val="00DC3DC5"/>
    <w:rsid w:val="00DC3DF3"/>
    <w:rsid w:val="00DC3E11"/>
    <w:rsid w:val="00DC3E29"/>
    <w:rsid w:val="00DC3E2A"/>
    <w:rsid w:val="00DC3EE7"/>
    <w:rsid w:val="00DC401F"/>
    <w:rsid w:val="00DC40CF"/>
    <w:rsid w:val="00DC4259"/>
    <w:rsid w:val="00DC4420"/>
    <w:rsid w:val="00DC452F"/>
    <w:rsid w:val="00DC4740"/>
    <w:rsid w:val="00DC47BB"/>
    <w:rsid w:val="00DC4846"/>
    <w:rsid w:val="00DC48D3"/>
    <w:rsid w:val="00DC49B2"/>
    <w:rsid w:val="00DC4AFD"/>
    <w:rsid w:val="00DC4BFE"/>
    <w:rsid w:val="00DC4C0F"/>
    <w:rsid w:val="00DC50AB"/>
    <w:rsid w:val="00DC5417"/>
    <w:rsid w:val="00DC546E"/>
    <w:rsid w:val="00DC56B9"/>
    <w:rsid w:val="00DC575A"/>
    <w:rsid w:val="00DC59FD"/>
    <w:rsid w:val="00DC5FC9"/>
    <w:rsid w:val="00DC60F9"/>
    <w:rsid w:val="00DC6138"/>
    <w:rsid w:val="00DC6143"/>
    <w:rsid w:val="00DC6383"/>
    <w:rsid w:val="00DC6392"/>
    <w:rsid w:val="00DC6584"/>
    <w:rsid w:val="00DC65AE"/>
    <w:rsid w:val="00DC65C3"/>
    <w:rsid w:val="00DC66A9"/>
    <w:rsid w:val="00DC6811"/>
    <w:rsid w:val="00DC6817"/>
    <w:rsid w:val="00DC69C5"/>
    <w:rsid w:val="00DC6A70"/>
    <w:rsid w:val="00DC6B77"/>
    <w:rsid w:val="00DC6E6A"/>
    <w:rsid w:val="00DC6F8E"/>
    <w:rsid w:val="00DC6FA1"/>
    <w:rsid w:val="00DC7051"/>
    <w:rsid w:val="00DC747E"/>
    <w:rsid w:val="00DC765B"/>
    <w:rsid w:val="00DC7701"/>
    <w:rsid w:val="00DC780C"/>
    <w:rsid w:val="00DC784C"/>
    <w:rsid w:val="00DC7A6F"/>
    <w:rsid w:val="00DC7C3D"/>
    <w:rsid w:val="00DC7C6E"/>
    <w:rsid w:val="00DC7DF7"/>
    <w:rsid w:val="00DC7E82"/>
    <w:rsid w:val="00DC7F5C"/>
    <w:rsid w:val="00DCA1A0"/>
    <w:rsid w:val="00DD0253"/>
    <w:rsid w:val="00DD0293"/>
    <w:rsid w:val="00DD02FF"/>
    <w:rsid w:val="00DD04C9"/>
    <w:rsid w:val="00DD071C"/>
    <w:rsid w:val="00DD075E"/>
    <w:rsid w:val="00DD0A16"/>
    <w:rsid w:val="00DD0B37"/>
    <w:rsid w:val="00DD0DFC"/>
    <w:rsid w:val="00DD10CC"/>
    <w:rsid w:val="00DD11E9"/>
    <w:rsid w:val="00DD12D2"/>
    <w:rsid w:val="00DD12EE"/>
    <w:rsid w:val="00DD132D"/>
    <w:rsid w:val="00DD138D"/>
    <w:rsid w:val="00DD1589"/>
    <w:rsid w:val="00DD1681"/>
    <w:rsid w:val="00DD181B"/>
    <w:rsid w:val="00DD183D"/>
    <w:rsid w:val="00DD1872"/>
    <w:rsid w:val="00DD1951"/>
    <w:rsid w:val="00DD1B67"/>
    <w:rsid w:val="00DD2047"/>
    <w:rsid w:val="00DD20CA"/>
    <w:rsid w:val="00DD2512"/>
    <w:rsid w:val="00DD2530"/>
    <w:rsid w:val="00DD2685"/>
    <w:rsid w:val="00DD2747"/>
    <w:rsid w:val="00DD29CF"/>
    <w:rsid w:val="00DD29E9"/>
    <w:rsid w:val="00DD2B84"/>
    <w:rsid w:val="00DD2BA5"/>
    <w:rsid w:val="00DD2DE5"/>
    <w:rsid w:val="00DD2F0B"/>
    <w:rsid w:val="00DD3016"/>
    <w:rsid w:val="00DD30EE"/>
    <w:rsid w:val="00DD327B"/>
    <w:rsid w:val="00DD32F1"/>
    <w:rsid w:val="00DD34F0"/>
    <w:rsid w:val="00DD3503"/>
    <w:rsid w:val="00DD367A"/>
    <w:rsid w:val="00DD36A3"/>
    <w:rsid w:val="00DD380D"/>
    <w:rsid w:val="00DD39C0"/>
    <w:rsid w:val="00DD3DE5"/>
    <w:rsid w:val="00DD419F"/>
    <w:rsid w:val="00DD4683"/>
    <w:rsid w:val="00DD46E2"/>
    <w:rsid w:val="00DD49C8"/>
    <w:rsid w:val="00DD49D2"/>
    <w:rsid w:val="00DD4B51"/>
    <w:rsid w:val="00DD4B67"/>
    <w:rsid w:val="00DD4C94"/>
    <w:rsid w:val="00DD4D16"/>
    <w:rsid w:val="00DD4E16"/>
    <w:rsid w:val="00DD4F34"/>
    <w:rsid w:val="00DD50AD"/>
    <w:rsid w:val="00DD5202"/>
    <w:rsid w:val="00DD5211"/>
    <w:rsid w:val="00DD5369"/>
    <w:rsid w:val="00DD54A4"/>
    <w:rsid w:val="00DD55BD"/>
    <w:rsid w:val="00DD55EB"/>
    <w:rsid w:val="00DD5A35"/>
    <w:rsid w:val="00DD5C88"/>
    <w:rsid w:val="00DD5CF5"/>
    <w:rsid w:val="00DD5D9E"/>
    <w:rsid w:val="00DD5DBD"/>
    <w:rsid w:val="00DD6026"/>
    <w:rsid w:val="00DD62FC"/>
    <w:rsid w:val="00DD62FF"/>
    <w:rsid w:val="00DD63A2"/>
    <w:rsid w:val="00DD63BA"/>
    <w:rsid w:val="00DD64F8"/>
    <w:rsid w:val="00DD6625"/>
    <w:rsid w:val="00DD6644"/>
    <w:rsid w:val="00DD664B"/>
    <w:rsid w:val="00DD6840"/>
    <w:rsid w:val="00DD68B0"/>
    <w:rsid w:val="00DD6AC4"/>
    <w:rsid w:val="00DD6AE4"/>
    <w:rsid w:val="00DD6B7B"/>
    <w:rsid w:val="00DD6C9B"/>
    <w:rsid w:val="00DD7009"/>
    <w:rsid w:val="00DD7307"/>
    <w:rsid w:val="00DD735F"/>
    <w:rsid w:val="00DD73B8"/>
    <w:rsid w:val="00DD7553"/>
    <w:rsid w:val="00DD7564"/>
    <w:rsid w:val="00DD7636"/>
    <w:rsid w:val="00DD76C9"/>
    <w:rsid w:val="00DD7700"/>
    <w:rsid w:val="00DD7782"/>
    <w:rsid w:val="00DD7884"/>
    <w:rsid w:val="00DD7885"/>
    <w:rsid w:val="00DD78DB"/>
    <w:rsid w:val="00DD7C8E"/>
    <w:rsid w:val="00DD7CF9"/>
    <w:rsid w:val="00DD7D09"/>
    <w:rsid w:val="00DE0178"/>
    <w:rsid w:val="00DE01DD"/>
    <w:rsid w:val="00DE0355"/>
    <w:rsid w:val="00DE05B9"/>
    <w:rsid w:val="00DE0746"/>
    <w:rsid w:val="00DE0A29"/>
    <w:rsid w:val="00DE0A36"/>
    <w:rsid w:val="00DE0AA9"/>
    <w:rsid w:val="00DE0F0F"/>
    <w:rsid w:val="00DE1092"/>
    <w:rsid w:val="00DE10B3"/>
    <w:rsid w:val="00DE12D0"/>
    <w:rsid w:val="00DE14C0"/>
    <w:rsid w:val="00DE15A1"/>
    <w:rsid w:val="00DE1911"/>
    <w:rsid w:val="00DE1A8D"/>
    <w:rsid w:val="00DE1C1D"/>
    <w:rsid w:val="00DE1DEB"/>
    <w:rsid w:val="00DE1F2E"/>
    <w:rsid w:val="00DE2003"/>
    <w:rsid w:val="00DE216D"/>
    <w:rsid w:val="00DE21BC"/>
    <w:rsid w:val="00DE2374"/>
    <w:rsid w:val="00DE2559"/>
    <w:rsid w:val="00DE27B5"/>
    <w:rsid w:val="00DE27F6"/>
    <w:rsid w:val="00DE2821"/>
    <w:rsid w:val="00DE287E"/>
    <w:rsid w:val="00DE28FB"/>
    <w:rsid w:val="00DE29F2"/>
    <w:rsid w:val="00DE2A0F"/>
    <w:rsid w:val="00DE2A3E"/>
    <w:rsid w:val="00DE2C99"/>
    <w:rsid w:val="00DE2CCA"/>
    <w:rsid w:val="00DE2CCB"/>
    <w:rsid w:val="00DE2FE6"/>
    <w:rsid w:val="00DE304D"/>
    <w:rsid w:val="00DE31F4"/>
    <w:rsid w:val="00DE330C"/>
    <w:rsid w:val="00DE34A1"/>
    <w:rsid w:val="00DE355A"/>
    <w:rsid w:val="00DE381C"/>
    <w:rsid w:val="00DE3898"/>
    <w:rsid w:val="00DE3968"/>
    <w:rsid w:val="00DE3E1F"/>
    <w:rsid w:val="00DE3F5F"/>
    <w:rsid w:val="00DE4032"/>
    <w:rsid w:val="00DE41F0"/>
    <w:rsid w:val="00DE4287"/>
    <w:rsid w:val="00DE42AA"/>
    <w:rsid w:val="00DE4359"/>
    <w:rsid w:val="00DE43CF"/>
    <w:rsid w:val="00DE44B1"/>
    <w:rsid w:val="00DE4572"/>
    <w:rsid w:val="00DE469B"/>
    <w:rsid w:val="00DE4717"/>
    <w:rsid w:val="00DE4894"/>
    <w:rsid w:val="00DE4904"/>
    <w:rsid w:val="00DE492D"/>
    <w:rsid w:val="00DE4C10"/>
    <w:rsid w:val="00DE4C3E"/>
    <w:rsid w:val="00DE4C90"/>
    <w:rsid w:val="00DE4DBD"/>
    <w:rsid w:val="00DE4F7E"/>
    <w:rsid w:val="00DE55C3"/>
    <w:rsid w:val="00DE5793"/>
    <w:rsid w:val="00DE5800"/>
    <w:rsid w:val="00DE589A"/>
    <w:rsid w:val="00DE5933"/>
    <w:rsid w:val="00DE5970"/>
    <w:rsid w:val="00DE5AFD"/>
    <w:rsid w:val="00DE5B45"/>
    <w:rsid w:val="00DE5E86"/>
    <w:rsid w:val="00DE5FF1"/>
    <w:rsid w:val="00DE61E7"/>
    <w:rsid w:val="00DE61FD"/>
    <w:rsid w:val="00DE64C7"/>
    <w:rsid w:val="00DE6671"/>
    <w:rsid w:val="00DE671D"/>
    <w:rsid w:val="00DE6806"/>
    <w:rsid w:val="00DE6826"/>
    <w:rsid w:val="00DE690F"/>
    <w:rsid w:val="00DE696C"/>
    <w:rsid w:val="00DE69A8"/>
    <w:rsid w:val="00DE6A45"/>
    <w:rsid w:val="00DE6D1E"/>
    <w:rsid w:val="00DE6DB7"/>
    <w:rsid w:val="00DE6F28"/>
    <w:rsid w:val="00DE71D3"/>
    <w:rsid w:val="00DE72DD"/>
    <w:rsid w:val="00DE7739"/>
    <w:rsid w:val="00DE7A3A"/>
    <w:rsid w:val="00DE7BF9"/>
    <w:rsid w:val="00DE7D0E"/>
    <w:rsid w:val="00DE7DE6"/>
    <w:rsid w:val="00DE7F0B"/>
    <w:rsid w:val="00DE7F1A"/>
    <w:rsid w:val="00DF0107"/>
    <w:rsid w:val="00DF01CC"/>
    <w:rsid w:val="00DF05CB"/>
    <w:rsid w:val="00DF070D"/>
    <w:rsid w:val="00DF0750"/>
    <w:rsid w:val="00DF0821"/>
    <w:rsid w:val="00DF088B"/>
    <w:rsid w:val="00DF0A78"/>
    <w:rsid w:val="00DF0C4F"/>
    <w:rsid w:val="00DF0DF6"/>
    <w:rsid w:val="00DF0E3C"/>
    <w:rsid w:val="00DF0E72"/>
    <w:rsid w:val="00DF0ED4"/>
    <w:rsid w:val="00DF0F61"/>
    <w:rsid w:val="00DF104E"/>
    <w:rsid w:val="00DF1269"/>
    <w:rsid w:val="00DF1270"/>
    <w:rsid w:val="00DF14A4"/>
    <w:rsid w:val="00DF153F"/>
    <w:rsid w:val="00DF15EE"/>
    <w:rsid w:val="00DF16FE"/>
    <w:rsid w:val="00DF1826"/>
    <w:rsid w:val="00DF1943"/>
    <w:rsid w:val="00DF1C02"/>
    <w:rsid w:val="00DF1CBB"/>
    <w:rsid w:val="00DF1CDA"/>
    <w:rsid w:val="00DF1DA0"/>
    <w:rsid w:val="00DF1F12"/>
    <w:rsid w:val="00DF1F68"/>
    <w:rsid w:val="00DF20C6"/>
    <w:rsid w:val="00DF23A3"/>
    <w:rsid w:val="00DF267E"/>
    <w:rsid w:val="00DF27EF"/>
    <w:rsid w:val="00DF29FC"/>
    <w:rsid w:val="00DF2A54"/>
    <w:rsid w:val="00DF2AF3"/>
    <w:rsid w:val="00DF2B84"/>
    <w:rsid w:val="00DF2BE2"/>
    <w:rsid w:val="00DF2C4C"/>
    <w:rsid w:val="00DF2C6C"/>
    <w:rsid w:val="00DF2CB3"/>
    <w:rsid w:val="00DF2CF7"/>
    <w:rsid w:val="00DF2F73"/>
    <w:rsid w:val="00DF3153"/>
    <w:rsid w:val="00DF3172"/>
    <w:rsid w:val="00DF31D0"/>
    <w:rsid w:val="00DF33F9"/>
    <w:rsid w:val="00DF3626"/>
    <w:rsid w:val="00DF3735"/>
    <w:rsid w:val="00DF3786"/>
    <w:rsid w:val="00DF37F8"/>
    <w:rsid w:val="00DF381D"/>
    <w:rsid w:val="00DF38B3"/>
    <w:rsid w:val="00DF38F3"/>
    <w:rsid w:val="00DF3A11"/>
    <w:rsid w:val="00DF3D8D"/>
    <w:rsid w:val="00DF3DD1"/>
    <w:rsid w:val="00DF3F82"/>
    <w:rsid w:val="00DF41CC"/>
    <w:rsid w:val="00DF42A8"/>
    <w:rsid w:val="00DF4457"/>
    <w:rsid w:val="00DF4589"/>
    <w:rsid w:val="00DF45D4"/>
    <w:rsid w:val="00DF4601"/>
    <w:rsid w:val="00DF46A6"/>
    <w:rsid w:val="00DF474F"/>
    <w:rsid w:val="00DF479D"/>
    <w:rsid w:val="00DF47A8"/>
    <w:rsid w:val="00DF47EE"/>
    <w:rsid w:val="00DF4829"/>
    <w:rsid w:val="00DF49DD"/>
    <w:rsid w:val="00DF4AF7"/>
    <w:rsid w:val="00DF4BA8"/>
    <w:rsid w:val="00DF4C1F"/>
    <w:rsid w:val="00DF4FE1"/>
    <w:rsid w:val="00DF518A"/>
    <w:rsid w:val="00DF5276"/>
    <w:rsid w:val="00DF531A"/>
    <w:rsid w:val="00DF532A"/>
    <w:rsid w:val="00DF5461"/>
    <w:rsid w:val="00DF5513"/>
    <w:rsid w:val="00DF5634"/>
    <w:rsid w:val="00DF584C"/>
    <w:rsid w:val="00DF58C3"/>
    <w:rsid w:val="00DF58C9"/>
    <w:rsid w:val="00DF58D4"/>
    <w:rsid w:val="00DF5915"/>
    <w:rsid w:val="00DF59E1"/>
    <w:rsid w:val="00DF5A02"/>
    <w:rsid w:val="00DF5A25"/>
    <w:rsid w:val="00DF5B3D"/>
    <w:rsid w:val="00DF5E2D"/>
    <w:rsid w:val="00DF5E34"/>
    <w:rsid w:val="00DF5E76"/>
    <w:rsid w:val="00DF5EA7"/>
    <w:rsid w:val="00DF5F07"/>
    <w:rsid w:val="00DF5F83"/>
    <w:rsid w:val="00DF610B"/>
    <w:rsid w:val="00DF61D0"/>
    <w:rsid w:val="00DF61EE"/>
    <w:rsid w:val="00DF639D"/>
    <w:rsid w:val="00DF658D"/>
    <w:rsid w:val="00DF67A5"/>
    <w:rsid w:val="00DF6957"/>
    <w:rsid w:val="00DF6B34"/>
    <w:rsid w:val="00DF6C3A"/>
    <w:rsid w:val="00DF6D1D"/>
    <w:rsid w:val="00DF6D83"/>
    <w:rsid w:val="00DF6E05"/>
    <w:rsid w:val="00DF70AE"/>
    <w:rsid w:val="00DF70C4"/>
    <w:rsid w:val="00DF711C"/>
    <w:rsid w:val="00DF7395"/>
    <w:rsid w:val="00DF7431"/>
    <w:rsid w:val="00DF7444"/>
    <w:rsid w:val="00DF756E"/>
    <w:rsid w:val="00DF7582"/>
    <w:rsid w:val="00DF77B6"/>
    <w:rsid w:val="00DF77EE"/>
    <w:rsid w:val="00DF785F"/>
    <w:rsid w:val="00DF7915"/>
    <w:rsid w:val="00DF7A02"/>
    <w:rsid w:val="00DF7AAF"/>
    <w:rsid w:val="00DF7AD3"/>
    <w:rsid w:val="00DF7B60"/>
    <w:rsid w:val="00DF7C3A"/>
    <w:rsid w:val="00DF7D93"/>
    <w:rsid w:val="00DF7E27"/>
    <w:rsid w:val="00E0010C"/>
    <w:rsid w:val="00E004A1"/>
    <w:rsid w:val="00E005C6"/>
    <w:rsid w:val="00E00769"/>
    <w:rsid w:val="00E00B27"/>
    <w:rsid w:val="00E00B2F"/>
    <w:rsid w:val="00E00F51"/>
    <w:rsid w:val="00E00F72"/>
    <w:rsid w:val="00E011AF"/>
    <w:rsid w:val="00E013F3"/>
    <w:rsid w:val="00E015A2"/>
    <w:rsid w:val="00E01658"/>
    <w:rsid w:val="00E01774"/>
    <w:rsid w:val="00E01857"/>
    <w:rsid w:val="00E01921"/>
    <w:rsid w:val="00E01929"/>
    <w:rsid w:val="00E01B36"/>
    <w:rsid w:val="00E01BC7"/>
    <w:rsid w:val="00E01D12"/>
    <w:rsid w:val="00E01ECC"/>
    <w:rsid w:val="00E021F1"/>
    <w:rsid w:val="00E02287"/>
    <w:rsid w:val="00E0234D"/>
    <w:rsid w:val="00E0236B"/>
    <w:rsid w:val="00E02559"/>
    <w:rsid w:val="00E02606"/>
    <w:rsid w:val="00E026B6"/>
    <w:rsid w:val="00E026C7"/>
    <w:rsid w:val="00E0276A"/>
    <w:rsid w:val="00E02AC6"/>
    <w:rsid w:val="00E02B59"/>
    <w:rsid w:val="00E02D94"/>
    <w:rsid w:val="00E03066"/>
    <w:rsid w:val="00E03224"/>
    <w:rsid w:val="00E03277"/>
    <w:rsid w:val="00E033DB"/>
    <w:rsid w:val="00E0355A"/>
    <w:rsid w:val="00E035FB"/>
    <w:rsid w:val="00E03618"/>
    <w:rsid w:val="00E03747"/>
    <w:rsid w:val="00E03781"/>
    <w:rsid w:val="00E037EE"/>
    <w:rsid w:val="00E03936"/>
    <w:rsid w:val="00E039CF"/>
    <w:rsid w:val="00E03B31"/>
    <w:rsid w:val="00E03C37"/>
    <w:rsid w:val="00E0405A"/>
    <w:rsid w:val="00E04070"/>
    <w:rsid w:val="00E04135"/>
    <w:rsid w:val="00E0413B"/>
    <w:rsid w:val="00E0431D"/>
    <w:rsid w:val="00E04465"/>
    <w:rsid w:val="00E04512"/>
    <w:rsid w:val="00E04693"/>
    <w:rsid w:val="00E04703"/>
    <w:rsid w:val="00E04769"/>
    <w:rsid w:val="00E047A0"/>
    <w:rsid w:val="00E048D7"/>
    <w:rsid w:val="00E049B7"/>
    <w:rsid w:val="00E04D53"/>
    <w:rsid w:val="00E04EE6"/>
    <w:rsid w:val="00E04F6A"/>
    <w:rsid w:val="00E04F6C"/>
    <w:rsid w:val="00E0500A"/>
    <w:rsid w:val="00E0506B"/>
    <w:rsid w:val="00E050DA"/>
    <w:rsid w:val="00E0512B"/>
    <w:rsid w:val="00E0515D"/>
    <w:rsid w:val="00E052E8"/>
    <w:rsid w:val="00E05365"/>
    <w:rsid w:val="00E0553C"/>
    <w:rsid w:val="00E055BA"/>
    <w:rsid w:val="00E057A9"/>
    <w:rsid w:val="00E058D3"/>
    <w:rsid w:val="00E0592F"/>
    <w:rsid w:val="00E05B0B"/>
    <w:rsid w:val="00E05D84"/>
    <w:rsid w:val="00E05FA8"/>
    <w:rsid w:val="00E0602B"/>
    <w:rsid w:val="00E0608B"/>
    <w:rsid w:val="00E061D5"/>
    <w:rsid w:val="00E061F4"/>
    <w:rsid w:val="00E0622F"/>
    <w:rsid w:val="00E063FE"/>
    <w:rsid w:val="00E065E0"/>
    <w:rsid w:val="00E066EF"/>
    <w:rsid w:val="00E068CC"/>
    <w:rsid w:val="00E06A7C"/>
    <w:rsid w:val="00E06AC6"/>
    <w:rsid w:val="00E06B58"/>
    <w:rsid w:val="00E06BF4"/>
    <w:rsid w:val="00E06D05"/>
    <w:rsid w:val="00E06EEB"/>
    <w:rsid w:val="00E06F75"/>
    <w:rsid w:val="00E07011"/>
    <w:rsid w:val="00E0707B"/>
    <w:rsid w:val="00E071E0"/>
    <w:rsid w:val="00E07297"/>
    <w:rsid w:val="00E072CC"/>
    <w:rsid w:val="00E0741E"/>
    <w:rsid w:val="00E074A3"/>
    <w:rsid w:val="00E075C7"/>
    <w:rsid w:val="00E07616"/>
    <w:rsid w:val="00E07638"/>
    <w:rsid w:val="00E0777C"/>
    <w:rsid w:val="00E077E3"/>
    <w:rsid w:val="00E079B1"/>
    <w:rsid w:val="00E07AD7"/>
    <w:rsid w:val="00E07AF2"/>
    <w:rsid w:val="00E07B00"/>
    <w:rsid w:val="00E07B6D"/>
    <w:rsid w:val="00E07D26"/>
    <w:rsid w:val="00E07D2C"/>
    <w:rsid w:val="00E07D42"/>
    <w:rsid w:val="00E07EA8"/>
    <w:rsid w:val="00E07F53"/>
    <w:rsid w:val="00E10168"/>
    <w:rsid w:val="00E1030E"/>
    <w:rsid w:val="00E10311"/>
    <w:rsid w:val="00E103F3"/>
    <w:rsid w:val="00E10451"/>
    <w:rsid w:val="00E104F3"/>
    <w:rsid w:val="00E104F9"/>
    <w:rsid w:val="00E10685"/>
    <w:rsid w:val="00E1076E"/>
    <w:rsid w:val="00E10807"/>
    <w:rsid w:val="00E10866"/>
    <w:rsid w:val="00E109BE"/>
    <w:rsid w:val="00E10ACF"/>
    <w:rsid w:val="00E10B4D"/>
    <w:rsid w:val="00E10CE1"/>
    <w:rsid w:val="00E10D02"/>
    <w:rsid w:val="00E10E79"/>
    <w:rsid w:val="00E10EF0"/>
    <w:rsid w:val="00E10F5E"/>
    <w:rsid w:val="00E11351"/>
    <w:rsid w:val="00E113EA"/>
    <w:rsid w:val="00E114F1"/>
    <w:rsid w:val="00E1158D"/>
    <w:rsid w:val="00E115B5"/>
    <w:rsid w:val="00E11633"/>
    <w:rsid w:val="00E116BC"/>
    <w:rsid w:val="00E11733"/>
    <w:rsid w:val="00E11806"/>
    <w:rsid w:val="00E11AAD"/>
    <w:rsid w:val="00E11B88"/>
    <w:rsid w:val="00E11B92"/>
    <w:rsid w:val="00E11BD0"/>
    <w:rsid w:val="00E11D38"/>
    <w:rsid w:val="00E11D48"/>
    <w:rsid w:val="00E120A0"/>
    <w:rsid w:val="00E122FA"/>
    <w:rsid w:val="00E12462"/>
    <w:rsid w:val="00E124B0"/>
    <w:rsid w:val="00E12545"/>
    <w:rsid w:val="00E125B4"/>
    <w:rsid w:val="00E12602"/>
    <w:rsid w:val="00E126EF"/>
    <w:rsid w:val="00E12AA5"/>
    <w:rsid w:val="00E12ACC"/>
    <w:rsid w:val="00E12C6B"/>
    <w:rsid w:val="00E12D50"/>
    <w:rsid w:val="00E12E40"/>
    <w:rsid w:val="00E12ED4"/>
    <w:rsid w:val="00E12EDF"/>
    <w:rsid w:val="00E132FB"/>
    <w:rsid w:val="00E13397"/>
    <w:rsid w:val="00E133EF"/>
    <w:rsid w:val="00E13468"/>
    <w:rsid w:val="00E134CE"/>
    <w:rsid w:val="00E13513"/>
    <w:rsid w:val="00E135EE"/>
    <w:rsid w:val="00E13765"/>
    <w:rsid w:val="00E13AE6"/>
    <w:rsid w:val="00E13C04"/>
    <w:rsid w:val="00E13D3A"/>
    <w:rsid w:val="00E13E37"/>
    <w:rsid w:val="00E140F6"/>
    <w:rsid w:val="00E141B9"/>
    <w:rsid w:val="00E14590"/>
    <w:rsid w:val="00E14629"/>
    <w:rsid w:val="00E14D68"/>
    <w:rsid w:val="00E14D82"/>
    <w:rsid w:val="00E14DB9"/>
    <w:rsid w:val="00E14E8F"/>
    <w:rsid w:val="00E14F2F"/>
    <w:rsid w:val="00E15085"/>
    <w:rsid w:val="00E150C0"/>
    <w:rsid w:val="00E151DE"/>
    <w:rsid w:val="00E152D1"/>
    <w:rsid w:val="00E15802"/>
    <w:rsid w:val="00E159FD"/>
    <w:rsid w:val="00E15AC6"/>
    <w:rsid w:val="00E15B00"/>
    <w:rsid w:val="00E15C9F"/>
    <w:rsid w:val="00E15D0D"/>
    <w:rsid w:val="00E15F50"/>
    <w:rsid w:val="00E16043"/>
    <w:rsid w:val="00E160A1"/>
    <w:rsid w:val="00E1623F"/>
    <w:rsid w:val="00E162CE"/>
    <w:rsid w:val="00E164BA"/>
    <w:rsid w:val="00E16621"/>
    <w:rsid w:val="00E166B1"/>
    <w:rsid w:val="00E1688E"/>
    <w:rsid w:val="00E16BD1"/>
    <w:rsid w:val="00E16D71"/>
    <w:rsid w:val="00E16E9D"/>
    <w:rsid w:val="00E16EC6"/>
    <w:rsid w:val="00E16ED1"/>
    <w:rsid w:val="00E16F98"/>
    <w:rsid w:val="00E17012"/>
    <w:rsid w:val="00E17171"/>
    <w:rsid w:val="00E171C4"/>
    <w:rsid w:val="00E171E3"/>
    <w:rsid w:val="00E172FC"/>
    <w:rsid w:val="00E173FE"/>
    <w:rsid w:val="00E176D7"/>
    <w:rsid w:val="00E17BC0"/>
    <w:rsid w:val="00E17EA5"/>
    <w:rsid w:val="00E20111"/>
    <w:rsid w:val="00E201C4"/>
    <w:rsid w:val="00E201E1"/>
    <w:rsid w:val="00E202B3"/>
    <w:rsid w:val="00E20381"/>
    <w:rsid w:val="00E2039C"/>
    <w:rsid w:val="00E20538"/>
    <w:rsid w:val="00E20556"/>
    <w:rsid w:val="00E2096B"/>
    <w:rsid w:val="00E20CF7"/>
    <w:rsid w:val="00E20EC5"/>
    <w:rsid w:val="00E20F87"/>
    <w:rsid w:val="00E21087"/>
    <w:rsid w:val="00E21149"/>
    <w:rsid w:val="00E2114E"/>
    <w:rsid w:val="00E21249"/>
    <w:rsid w:val="00E212B6"/>
    <w:rsid w:val="00E214B0"/>
    <w:rsid w:val="00E214BC"/>
    <w:rsid w:val="00E21583"/>
    <w:rsid w:val="00E21599"/>
    <w:rsid w:val="00E215A6"/>
    <w:rsid w:val="00E2167C"/>
    <w:rsid w:val="00E21720"/>
    <w:rsid w:val="00E2176E"/>
    <w:rsid w:val="00E21A46"/>
    <w:rsid w:val="00E21A8F"/>
    <w:rsid w:val="00E21AAA"/>
    <w:rsid w:val="00E21D19"/>
    <w:rsid w:val="00E21ED6"/>
    <w:rsid w:val="00E21F99"/>
    <w:rsid w:val="00E22088"/>
    <w:rsid w:val="00E2211C"/>
    <w:rsid w:val="00E22217"/>
    <w:rsid w:val="00E22239"/>
    <w:rsid w:val="00E2228C"/>
    <w:rsid w:val="00E222D6"/>
    <w:rsid w:val="00E2231B"/>
    <w:rsid w:val="00E2253E"/>
    <w:rsid w:val="00E226A4"/>
    <w:rsid w:val="00E228F9"/>
    <w:rsid w:val="00E22983"/>
    <w:rsid w:val="00E22A51"/>
    <w:rsid w:val="00E22ACC"/>
    <w:rsid w:val="00E22C42"/>
    <w:rsid w:val="00E22C5E"/>
    <w:rsid w:val="00E22C7B"/>
    <w:rsid w:val="00E22CFF"/>
    <w:rsid w:val="00E22F9B"/>
    <w:rsid w:val="00E230C4"/>
    <w:rsid w:val="00E2332D"/>
    <w:rsid w:val="00E2345D"/>
    <w:rsid w:val="00E2347A"/>
    <w:rsid w:val="00E2353E"/>
    <w:rsid w:val="00E2354D"/>
    <w:rsid w:val="00E237DA"/>
    <w:rsid w:val="00E23887"/>
    <w:rsid w:val="00E2391F"/>
    <w:rsid w:val="00E23968"/>
    <w:rsid w:val="00E23AEC"/>
    <w:rsid w:val="00E23B00"/>
    <w:rsid w:val="00E23B35"/>
    <w:rsid w:val="00E23C2F"/>
    <w:rsid w:val="00E23C9A"/>
    <w:rsid w:val="00E23D85"/>
    <w:rsid w:val="00E23DA9"/>
    <w:rsid w:val="00E23F3E"/>
    <w:rsid w:val="00E24017"/>
    <w:rsid w:val="00E2422D"/>
    <w:rsid w:val="00E242F0"/>
    <w:rsid w:val="00E24598"/>
    <w:rsid w:val="00E24620"/>
    <w:rsid w:val="00E249CC"/>
    <w:rsid w:val="00E24B03"/>
    <w:rsid w:val="00E24B6E"/>
    <w:rsid w:val="00E24B83"/>
    <w:rsid w:val="00E24CCC"/>
    <w:rsid w:val="00E24D7C"/>
    <w:rsid w:val="00E24EBE"/>
    <w:rsid w:val="00E25094"/>
    <w:rsid w:val="00E2511E"/>
    <w:rsid w:val="00E2515E"/>
    <w:rsid w:val="00E2548D"/>
    <w:rsid w:val="00E25912"/>
    <w:rsid w:val="00E25A2C"/>
    <w:rsid w:val="00E25E0B"/>
    <w:rsid w:val="00E25EB8"/>
    <w:rsid w:val="00E25EEB"/>
    <w:rsid w:val="00E26035"/>
    <w:rsid w:val="00E26071"/>
    <w:rsid w:val="00E26297"/>
    <w:rsid w:val="00E26367"/>
    <w:rsid w:val="00E264E6"/>
    <w:rsid w:val="00E26781"/>
    <w:rsid w:val="00E268C4"/>
    <w:rsid w:val="00E26CE6"/>
    <w:rsid w:val="00E26E18"/>
    <w:rsid w:val="00E26E9D"/>
    <w:rsid w:val="00E26F14"/>
    <w:rsid w:val="00E26FAF"/>
    <w:rsid w:val="00E272F2"/>
    <w:rsid w:val="00E27378"/>
    <w:rsid w:val="00E2742D"/>
    <w:rsid w:val="00E27727"/>
    <w:rsid w:val="00E277FC"/>
    <w:rsid w:val="00E2788A"/>
    <w:rsid w:val="00E27A36"/>
    <w:rsid w:val="00E27A8C"/>
    <w:rsid w:val="00E27BA8"/>
    <w:rsid w:val="00E27C26"/>
    <w:rsid w:val="00E27D0C"/>
    <w:rsid w:val="00E27D3C"/>
    <w:rsid w:val="00E27D81"/>
    <w:rsid w:val="00E27DBF"/>
    <w:rsid w:val="00E27E29"/>
    <w:rsid w:val="00E2BB13"/>
    <w:rsid w:val="00E30106"/>
    <w:rsid w:val="00E30193"/>
    <w:rsid w:val="00E3022D"/>
    <w:rsid w:val="00E302A2"/>
    <w:rsid w:val="00E302D5"/>
    <w:rsid w:val="00E30367"/>
    <w:rsid w:val="00E3045E"/>
    <w:rsid w:val="00E3053F"/>
    <w:rsid w:val="00E305CC"/>
    <w:rsid w:val="00E3060D"/>
    <w:rsid w:val="00E3067E"/>
    <w:rsid w:val="00E30889"/>
    <w:rsid w:val="00E3088B"/>
    <w:rsid w:val="00E308A9"/>
    <w:rsid w:val="00E308C3"/>
    <w:rsid w:val="00E30909"/>
    <w:rsid w:val="00E30B34"/>
    <w:rsid w:val="00E30D81"/>
    <w:rsid w:val="00E30F1B"/>
    <w:rsid w:val="00E30F85"/>
    <w:rsid w:val="00E3104C"/>
    <w:rsid w:val="00E31233"/>
    <w:rsid w:val="00E31540"/>
    <w:rsid w:val="00E3156D"/>
    <w:rsid w:val="00E315EF"/>
    <w:rsid w:val="00E3169B"/>
    <w:rsid w:val="00E316A8"/>
    <w:rsid w:val="00E31876"/>
    <w:rsid w:val="00E318E7"/>
    <w:rsid w:val="00E319F1"/>
    <w:rsid w:val="00E31AC8"/>
    <w:rsid w:val="00E31EDD"/>
    <w:rsid w:val="00E321AC"/>
    <w:rsid w:val="00E32296"/>
    <w:rsid w:val="00E3235B"/>
    <w:rsid w:val="00E32454"/>
    <w:rsid w:val="00E32491"/>
    <w:rsid w:val="00E324E6"/>
    <w:rsid w:val="00E32742"/>
    <w:rsid w:val="00E32855"/>
    <w:rsid w:val="00E32882"/>
    <w:rsid w:val="00E3297C"/>
    <w:rsid w:val="00E32A62"/>
    <w:rsid w:val="00E32D96"/>
    <w:rsid w:val="00E3307F"/>
    <w:rsid w:val="00E33364"/>
    <w:rsid w:val="00E33382"/>
    <w:rsid w:val="00E33407"/>
    <w:rsid w:val="00E33465"/>
    <w:rsid w:val="00E33496"/>
    <w:rsid w:val="00E33662"/>
    <w:rsid w:val="00E337D9"/>
    <w:rsid w:val="00E3383A"/>
    <w:rsid w:val="00E3394C"/>
    <w:rsid w:val="00E3399F"/>
    <w:rsid w:val="00E339D3"/>
    <w:rsid w:val="00E33AD7"/>
    <w:rsid w:val="00E33BF2"/>
    <w:rsid w:val="00E33C54"/>
    <w:rsid w:val="00E33D0A"/>
    <w:rsid w:val="00E33D87"/>
    <w:rsid w:val="00E33F27"/>
    <w:rsid w:val="00E3406B"/>
    <w:rsid w:val="00E341AF"/>
    <w:rsid w:val="00E341E6"/>
    <w:rsid w:val="00E34218"/>
    <w:rsid w:val="00E3426C"/>
    <w:rsid w:val="00E34359"/>
    <w:rsid w:val="00E3446B"/>
    <w:rsid w:val="00E3496D"/>
    <w:rsid w:val="00E34A42"/>
    <w:rsid w:val="00E34AA4"/>
    <w:rsid w:val="00E34AE9"/>
    <w:rsid w:val="00E34C9C"/>
    <w:rsid w:val="00E34CB1"/>
    <w:rsid w:val="00E34CD8"/>
    <w:rsid w:val="00E34E0E"/>
    <w:rsid w:val="00E34ECB"/>
    <w:rsid w:val="00E35375"/>
    <w:rsid w:val="00E357E0"/>
    <w:rsid w:val="00E35880"/>
    <w:rsid w:val="00E35F36"/>
    <w:rsid w:val="00E361F4"/>
    <w:rsid w:val="00E361FD"/>
    <w:rsid w:val="00E36343"/>
    <w:rsid w:val="00E3654F"/>
    <w:rsid w:val="00E36754"/>
    <w:rsid w:val="00E36911"/>
    <w:rsid w:val="00E3698E"/>
    <w:rsid w:val="00E369DB"/>
    <w:rsid w:val="00E36B3F"/>
    <w:rsid w:val="00E36B73"/>
    <w:rsid w:val="00E36BBC"/>
    <w:rsid w:val="00E36CA3"/>
    <w:rsid w:val="00E36DE4"/>
    <w:rsid w:val="00E36F6D"/>
    <w:rsid w:val="00E36F7B"/>
    <w:rsid w:val="00E37096"/>
    <w:rsid w:val="00E37178"/>
    <w:rsid w:val="00E371C3"/>
    <w:rsid w:val="00E37420"/>
    <w:rsid w:val="00E37480"/>
    <w:rsid w:val="00E3775E"/>
    <w:rsid w:val="00E377AD"/>
    <w:rsid w:val="00E37862"/>
    <w:rsid w:val="00E37946"/>
    <w:rsid w:val="00E379B3"/>
    <w:rsid w:val="00E37CD5"/>
    <w:rsid w:val="00E37DE9"/>
    <w:rsid w:val="00E37E46"/>
    <w:rsid w:val="00E37F79"/>
    <w:rsid w:val="00E4014B"/>
    <w:rsid w:val="00E403CE"/>
    <w:rsid w:val="00E4051C"/>
    <w:rsid w:val="00E405E1"/>
    <w:rsid w:val="00E40A54"/>
    <w:rsid w:val="00E40A97"/>
    <w:rsid w:val="00E40B68"/>
    <w:rsid w:val="00E40D56"/>
    <w:rsid w:val="00E40E20"/>
    <w:rsid w:val="00E40FCB"/>
    <w:rsid w:val="00E41183"/>
    <w:rsid w:val="00E413CA"/>
    <w:rsid w:val="00E415CB"/>
    <w:rsid w:val="00E415CF"/>
    <w:rsid w:val="00E41804"/>
    <w:rsid w:val="00E41B15"/>
    <w:rsid w:val="00E41C36"/>
    <w:rsid w:val="00E41FB9"/>
    <w:rsid w:val="00E42048"/>
    <w:rsid w:val="00E42087"/>
    <w:rsid w:val="00E424AD"/>
    <w:rsid w:val="00E4284C"/>
    <w:rsid w:val="00E428DC"/>
    <w:rsid w:val="00E4296D"/>
    <w:rsid w:val="00E42BFB"/>
    <w:rsid w:val="00E42CF5"/>
    <w:rsid w:val="00E42F0A"/>
    <w:rsid w:val="00E42FDD"/>
    <w:rsid w:val="00E43089"/>
    <w:rsid w:val="00E4319C"/>
    <w:rsid w:val="00E4327A"/>
    <w:rsid w:val="00E4327D"/>
    <w:rsid w:val="00E4328B"/>
    <w:rsid w:val="00E43351"/>
    <w:rsid w:val="00E43409"/>
    <w:rsid w:val="00E4346A"/>
    <w:rsid w:val="00E43532"/>
    <w:rsid w:val="00E43561"/>
    <w:rsid w:val="00E437D9"/>
    <w:rsid w:val="00E4393B"/>
    <w:rsid w:val="00E43A5F"/>
    <w:rsid w:val="00E43B53"/>
    <w:rsid w:val="00E43C3E"/>
    <w:rsid w:val="00E44242"/>
    <w:rsid w:val="00E4432D"/>
    <w:rsid w:val="00E4437A"/>
    <w:rsid w:val="00E4445E"/>
    <w:rsid w:val="00E445E6"/>
    <w:rsid w:val="00E449AA"/>
    <w:rsid w:val="00E449C5"/>
    <w:rsid w:val="00E44E29"/>
    <w:rsid w:val="00E44EBC"/>
    <w:rsid w:val="00E45085"/>
    <w:rsid w:val="00E45229"/>
    <w:rsid w:val="00E453B7"/>
    <w:rsid w:val="00E454DC"/>
    <w:rsid w:val="00E4563A"/>
    <w:rsid w:val="00E4573A"/>
    <w:rsid w:val="00E45876"/>
    <w:rsid w:val="00E458D7"/>
    <w:rsid w:val="00E45987"/>
    <w:rsid w:val="00E459F8"/>
    <w:rsid w:val="00E45A95"/>
    <w:rsid w:val="00E45C76"/>
    <w:rsid w:val="00E45E30"/>
    <w:rsid w:val="00E45E45"/>
    <w:rsid w:val="00E45E69"/>
    <w:rsid w:val="00E45E7F"/>
    <w:rsid w:val="00E45EF5"/>
    <w:rsid w:val="00E45FAF"/>
    <w:rsid w:val="00E46033"/>
    <w:rsid w:val="00E460F4"/>
    <w:rsid w:val="00E46205"/>
    <w:rsid w:val="00E4633F"/>
    <w:rsid w:val="00E46533"/>
    <w:rsid w:val="00E4654F"/>
    <w:rsid w:val="00E465EA"/>
    <w:rsid w:val="00E46658"/>
    <w:rsid w:val="00E469EB"/>
    <w:rsid w:val="00E46A03"/>
    <w:rsid w:val="00E46A3F"/>
    <w:rsid w:val="00E46B3A"/>
    <w:rsid w:val="00E46BCC"/>
    <w:rsid w:val="00E46C25"/>
    <w:rsid w:val="00E46D13"/>
    <w:rsid w:val="00E47187"/>
    <w:rsid w:val="00E471AF"/>
    <w:rsid w:val="00E47256"/>
    <w:rsid w:val="00E472AA"/>
    <w:rsid w:val="00E4730E"/>
    <w:rsid w:val="00E47517"/>
    <w:rsid w:val="00E4758F"/>
    <w:rsid w:val="00E476CA"/>
    <w:rsid w:val="00E4777B"/>
    <w:rsid w:val="00E477C6"/>
    <w:rsid w:val="00E47900"/>
    <w:rsid w:val="00E479AC"/>
    <w:rsid w:val="00E47AAF"/>
    <w:rsid w:val="00E47B1F"/>
    <w:rsid w:val="00E47BC0"/>
    <w:rsid w:val="00E47CAD"/>
    <w:rsid w:val="00E5012B"/>
    <w:rsid w:val="00E5021D"/>
    <w:rsid w:val="00E502AE"/>
    <w:rsid w:val="00E50379"/>
    <w:rsid w:val="00E507BF"/>
    <w:rsid w:val="00E50A09"/>
    <w:rsid w:val="00E50A65"/>
    <w:rsid w:val="00E50AD4"/>
    <w:rsid w:val="00E50B25"/>
    <w:rsid w:val="00E50D16"/>
    <w:rsid w:val="00E50D3A"/>
    <w:rsid w:val="00E50E14"/>
    <w:rsid w:val="00E50EEA"/>
    <w:rsid w:val="00E50FF2"/>
    <w:rsid w:val="00E51030"/>
    <w:rsid w:val="00E5108D"/>
    <w:rsid w:val="00E51119"/>
    <w:rsid w:val="00E51586"/>
    <w:rsid w:val="00E51615"/>
    <w:rsid w:val="00E51661"/>
    <w:rsid w:val="00E51743"/>
    <w:rsid w:val="00E518AD"/>
    <w:rsid w:val="00E51980"/>
    <w:rsid w:val="00E51E91"/>
    <w:rsid w:val="00E51FBE"/>
    <w:rsid w:val="00E51FE4"/>
    <w:rsid w:val="00E520D5"/>
    <w:rsid w:val="00E52184"/>
    <w:rsid w:val="00E521C7"/>
    <w:rsid w:val="00E527D5"/>
    <w:rsid w:val="00E52AAA"/>
    <w:rsid w:val="00E52BBF"/>
    <w:rsid w:val="00E52DE9"/>
    <w:rsid w:val="00E52ED4"/>
    <w:rsid w:val="00E53089"/>
    <w:rsid w:val="00E530F1"/>
    <w:rsid w:val="00E5310A"/>
    <w:rsid w:val="00E5314C"/>
    <w:rsid w:val="00E5319D"/>
    <w:rsid w:val="00E5330A"/>
    <w:rsid w:val="00E533E4"/>
    <w:rsid w:val="00E53495"/>
    <w:rsid w:val="00E53532"/>
    <w:rsid w:val="00E53640"/>
    <w:rsid w:val="00E5375D"/>
    <w:rsid w:val="00E5377D"/>
    <w:rsid w:val="00E5378C"/>
    <w:rsid w:val="00E538FD"/>
    <w:rsid w:val="00E5397B"/>
    <w:rsid w:val="00E53A92"/>
    <w:rsid w:val="00E53B0E"/>
    <w:rsid w:val="00E53C2B"/>
    <w:rsid w:val="00E53C75"/>
    <w:rsid w:val="00E53DFE"/>
    <w:rsid w:val="00E53E27"/>
    <w:rsid w:val="00E53F25"/>
    <w:rsid w:val="00E53F8A"/>
    <w:rsid w:val="00E54003"/>
    <w:rsid w:val="00E540D6"/>
    <w:rsid w:val="00E540F5"/>
    <w:rsid w:val="00E54160"/>
    <w:rsid w:val="00E54302"/>
    <w:rsid w:val="00E543FA"/>
    <w:rsid w:val="00E54456"/>
    <w:rsid w:val="00E544FF"/>
    <w:rsid w:val="00E54524"/>
    <w:rsid w:val="00E545A4"/>
    <w:rsid w:val="00E545DA"/>
    <w:rsid w:val="00E547B9"/>
    <w:rsid w:val="00E548B8"/>
    <w:rsid w:val="00E548E8"/>
    <w:rsid w:val="00E548FE"/>
    <w:rsid w:val="00E54B32"/>
    <w:rsid w:val="00E54D6C"/>
    <w:rsid w:val="00E54ED2"/>
    <w:rsid w:val="00E54F26"/>
    <w:rsid w:val="00E54FA9"/>
    <w:rsid w:val="00E55103"/>
    <w:rsid w:val="00E552EF"/>
    <w:rsid w:val="00E55322"/>
    <w:rsid w:val="00E55559"/>
    <w:rsid w:val="00E556E7"/>
    <w:rsid w:val="00E5570C"/>
    <w:rsid w:val="00E55A53"/>
    <w:rsid w:val="00E55A59"/>
    <w:rsid w:val="00E55A5A"/>
    <w:rsid w:val="00E55B6F"/>
    <w:rsid w:val="00E55D26"/>
    <w:rsid w:val="00E55FC9"/>
    <w:rsid w:val="00E55FF5"/>
    <w:rsid w:val="00E56250"/>
    <w:rsid w:val="00E562FA"/>
    <w:rsid w:val="00E564FF"/>
    <w:rsid w:val="00E567C8"/>
    <w:rsid w:val="00E568DE"/>
    <w:rsid w:val="00E56A52"/>
    <w:rsid w:val="00E56C54"/>
    <w:rsid w:val="00E56D79"/>
    <w:rsid w:val="00E56DDB"/>
    <w:rsid w:val="00E56DEA"/>
    <w:rsid w:val="00E57050"/>
    <w:rsid w:val="00E570C5"/>
    <w:rsid w:val="00E570D8"/>
    <w:rsid w:val="00E571B0"/>
    <w:rsid w:val="00E571CC"/>
    <w:rsid w:val="00E57713"/>
    <w:rsid w:val="00E5785B"/>
    <w:rsid w:val="00E579C3"/>
    <w:rsid w:val="00E579EB"/>
    <w:rsid w:val="00E57A8B"/>
    <w:rsid w:val="00E57D2D"/>
    <w:rsid w:val="00E57F7A"/>
    <w:rsid w:val="00E60185"/>
    <w:rsid w:val="00E601BD"/>
    <w:rsid w:val="00E604FD"/>
    <w:rsid w:val="00E60521"/>
    <w:rsid w:val="00E6054C"/>
    <w:rsid w:val="00E60580"/>
    <w:rsid w:val="00E605B7"/>
    <w:rsid w:val="00E605F4"/>
    <w:rsid w:val="00E60782"/>
    <w:rsid w:val="00E60806"/>
    <w:rsid w:val="00E609D7"/>
    <w:rsid w:val="00E60ACC"/>
    <w:rsid w:val="00E60B7E"/>
    <w:rsid w:val="00E60C45"/>
    <w:rsid w:val="00E60DE5"/>
    <w:rsid w:val="00E60DFE"/>
    <w:rsid w:val="00E60F09"/>
    <w:rsid w:val="00E6102A"/>
    <w:rsid w:val="00E6121C"/>
    <w:rsid w:val="00E6136F"/>
    <w:rsid w:val="00E614B3"/>
    <w:rsid w:val="00E61511"/>
    <w:rsid w:val="00E615D2"/>
    <w:rsid w:val="00E6187E"/>
    <w:rsid w:val="00E618E0"/>
    <w:rsid w:val="00E619A0"/>
    <w:rsid w:val="00E61A1B"/>
    <w:rsid w:val="00E61BA9"/>
    <w:rsid w:val="00E61BB9"/>
    <w:rsid w:val="00E61BC0"/>
    <w:rsid w:val="00E61BDA"/>
    <w:rsid w:val="00E61C35"/>
    <w:rsid w:val="00E61C82"/>
    <w:rsid w:val="00E61D68"/>
    <w:rsid w:val="00E61FEF"/>
    <w:rsid w:val="00E620ED"/>
    <w:rsid w:val="00E621C6"/>
    <w:rsid w:val="00E6241B"/>
    <w:rsid w:val="00E625B8"/>
    <w:rsid w:val="00E625EB"/>
    <w:rsid w:val="00E62654"/>
    <w:rsid w:val="00E627AA"/>
    <w:rsid w:val="00E62A51"/>
    <w:rsid w:val="00E62B2F"/>
    <w:rsid w:val="00E62DC2"/>
    <w:rsid w:val="00E62E29"/>
    <w:rsid w:val="00E62E2C"/>
    <w:rsid w:val="00E62E99"/>
    <w:rsid w:val="00E62EF4"/>
    <w:rsid w:val="00E62F06"/>
    <w:rsid w:val="00E62F9A"/>
    <w:rsid w:val="00E63325"/>
    <w:rsid w:val="00E63351"/>
    <w:rsid w:val="00E63382"/>
    <w:rsid w:val="00E6341C"/>
    <w:rsid w:val="00E6342E"/>
    <w:rsid w:val="00E634C4"/>
    <w:rsid w:val="00E63859"/>
    <w:rsid w:val="00E63892"/>
    <w:rsid w:val="00E638FF"/>
    <w:rsid w:val="00E6399E"/>
    <w:rsid w:val="00E63A3E"/>
    <w:rsid w:val="00E63AC3"/>
    <w:rsid w:val="00E63B1D"/>
    <w:rsid w:val="00E63B71"/>
    <w:rsid w:val="00E63D66"/>
    <w:rsid w:val="00E63EF6"/>
    <w:rsid w:val="00E63F22"/>
    <w:rsid w:val="00E63FF2"/>
    <w:rsid w:val="00E6401F"/>
    <w:rsid w:val="00E6407C"/>
    <w:rsid w:val="00E642F2"/>
    <w:rsid w:val="00E6439F"/>
    <w:rsid w:val="00E64587"/>
    <w:rsid w:val="00E646C3"/>
    <w:rsid w:val="00E6471E"/>
    <w:rsid w:val="00E64890"/>
    <w:rsid w:val="00E64B60"/>
    <w:rsid w:val="00E64BE6"/>
    <w:rsid w:val="00E64D23"/>
    <w:rsid w:val="00E64F3F"/>
    <w:rsid w:val="00E650A4"/>
    <w:rsid w:val="00E65156"/>
    <w:rsid w:val="00E65172"/>
    <w:rsid w:val="00E65480"/>
    <w:rsid w:val="00E6559F"/>
    <w:rsid w:val="00E655D5"/>
    <w:rsid w:val="00E656FC"/>
    <w:rsid w:val="00E65859"/>
    <w:rsid w:val="00E658EE"/>
    <w:rsid w:val="00E659F5"/>
    <w:rsid w:val="00E65ACF"/>
    <w:rsid w:val="00E65AD8"/>
    <w:rsid w:val="00E65B75"/>
    <w:rsid w:val="00E65C15"/>
    <w:rsid w:val="00E65E21"/>
    <w:rsid w:val="00E66073"/>
    <w:rsid w:val="00E6652E"/>
    <w:rsid w:val="00E66730"/>
    <w:rsid w:val="00E667F8"/>
    <w:rsid w:val="00E668D1"/>
    <w:rsid w:val="00E6692E"/>
    <w:rsid w:val="00E66ABA"/>
    <w:rsid w:val="00E66B8C"/>
    <w:rsid w:val="00E66C6D"/>
    <w:rsid w:val="00E67002"/>
    <w:rsid w:val="00E671FD"/>
    <w:rsid w:val="00E674D7"/>
    <w:rsid w:val="00E67518"/>
    <w:rsid w:val="00E675FA"/>
    <w:rsid w:val="00E6763D"/>
    <w:rsid w:val="00E676AB"/>
    <w:rsid w:val="00E67B64"/>
    <w:rsid w:val="00E67B95"/>
    <w:rsid w:val="00E67CC9"/>
    <w:rsid w:val="00E67FC5"/>
    <w:rsid w:val="00E7013C"/>
    <w:rsid w:val="00E7018A"/>
    <w:rsid w:val="00E70257"/>
    <w:rsid w:val="00E7028D"/>
    <w:rsid w:val="00E7032F"/>
    <w:rsid w:val="00E70465"/>
    <w:rsid w:val="00E7069C"/>
    <w:rsid w:val="00E707FD"/>
    <w:rsid w:val="00E70851"/>
    <w:rsid w:val="00E70856"/>
    <w:rsid w:val="00E70BD9"/>
    <w:rsid w:val="00E70E6D"/>
    <w:rsid w:val="00E70F54"/>
    <w:rsid w:val="00E711D4"/>
    <w:rsid w:val="00E714D0"/>
    <w:rsid w:val="00E715E3"/>
    <w:rsid w:val="00E715E8"/>
    <w:rsid w:val="00E716FA"/>
    <w:rsid w:val="00E71808"/>
    <w:rsid w:val="00E71B7E"/>
    <w:rsid w:val="00E71CDF"/>
    <w:rsid w:val="00E71F08"/>
    <w:rsid w:val="00E72006"/>
    <w:rsid w:val="00E72109"/>
    <w:rsid w:val="00E722CA"/>
    <w:rsid w:val="00E7231F"/>
    <w:rsid w:val="00E723C8"/>
    <w:rsid w:val="00E723E4"/>
    <w:rsid w:val="00E7243F"/>
    <w:rsid w:val="00E725AB"/>
    <w:rsid w:val="00E7292F"/>
    <w:rsid w:val="00E72DF0"/>
    <w:rsid w:val="00E72EB9"/>
    <w:rsid w:val="00E72EC5"/>
    <w:rsid w:val="00E72F32"/>
    <w:rsid w:val="00E72F6D"/>
    <w:rsid w:val="00E73014"/>
    <w:rsid w:val="00E7328D"/>
    <w:rsid w:val="00E73417"/>
    <w:rsid w:val="00E7361F"/>
    <w:rsid w:val="00E73635"/>
    <w:rsid w:val="00E73757"/>
    <w:rsid w:val="00E7392D"/>
    <w:rsid w:val="00E73A50"/>
    <w:rsid w:val="00E73B9D"/>
    <w:rsid w:val="00E73E98"/>
    <w:rsid w:val="00E73EBD"/>
    <w:rsid w:val="00E74137"/>
    <w:rsid w:val="00E741FA"/>
    <w:rsid w:val="00E74402"/>
    <w:rsid w:val="00E74407"/>
    <w:rsid w:val="00E7441C"/>
    <w:rsid w:val="00E7443E"/>
    <w:rsid w:val="00E74691"/>
    <w:rsid w:val="00E7474C"/>
    <w:rsid w:val="00E7478E"/>
    <w:rsid w:val="00E748A0"/>
    <w:rsid w:val="00E74A73"/>
    <w:rsid w:val="00E74BA5"/>
    <w:rsid w:val="00E74C25"/>
    <w:rsid w:val="00E74C75"/>
    <w:rsid w:val="00E75029"/>
    <w:rsid w:val="00E75267"/>
    <w:rsid w:val="00E753A9"/>
    <w:rsid w:val="00E7565E"/>
    <w:rsid w:val="00E75721"/>
    <w:rsid w:val="00E7590B"/>
    <w:rsid w:val="00E75A32"/>
    <w:rsid w:val="00E75B37"/>
    <w:rsid w:val="00E75B6E"/>
    <w:rsid w:val="00E75C50"/>
    <w:rsid w:val="00E75CFD"/>
    <w:rsid w:val="00E75F2E"/>
    <w:rsid w:val="00E75F39"/>
    <w:rsid w:val="00E7607A"/>
    <w:rsid w:val="00E762D8"/>
    <w:rsid w:val="00E763AF"/>
    <w:rsid w:val="00E7644A"/>
    <w:rsid w:val="00E76491"/>
    <w:rsid w:val="00E76503"/>
    <w:rsid w:val="00E76699"/>
    <w:rsid w:val="00E76723"/>
    <w:rsid w:val="00E767E2"/>
    <w:rsid w:val="00E76899"/>
    <w:rsid w:val="00E76AD2"/>
    <w:rsid w:val="00E76B48"/>
    <w:rsid w:val="00E76F7D"/>
    <w:rsid w:val="00E77092"/>
    <w:rsid w:val="00E770AE"/>
    <w:rsid w:val="00E77130"/>
    <w:rsid w:val="00E771A4"/>
    <w:rsid w:val="00E771DC"/>
    <w:rsid w:val="00E7734D"/>
    <w:rsid w:val="00E77560"/>
    <w:rsid w:val="00E7756D"/>
    <w:rsid w:val="00E776CB"/>
    <w:rsid w:val="00E77774"/>
    <w:rsid w:val="00E77884"/>
    <w:rsid w:val="00E77904"/>
    <w:rsid w:val="00E77A97"/>
    <w:rsid w:val="00E77B30"/>
    <w:rsid w:val="00E77C89"/>
    <w:rsid w:val="00E77E9F"/>
    <w:rsid w:val="00E77ED3"/>
    <w:rsid w:val="00E77F07"/>
    <w:rsid w:val="00E8004E"/>
    <w:rsid w:val="00E8004F"/>
    <w:rsid w:val="00E80175"/>
    <w:rsid w:val="00E8036C"/>
    <w:rsid w:val="00E805EA"/>
    <w:rsid w:val="00E8095E"/>
    <w:rsid w:val="00E80B45"/>
    <w:rsid w:val="00E80B61"/>
    <w:rsid w:val="00E80C62"/>
    <w:rsid w:val="00E80E81"/>
    <w:rsid w:val="00E80FAE"/>
    <w:rsid w:val="00E81534"/>
    <w:rsid w:val="00E8155E"/>
    <w:rsid w:val="00E817AD"/>
    <w:rsid w:val="00E817EC"/>
    <w:rsid w:val="00E817F4"/>
    <w:rsid w:val="00E818C3"/>
    <w:rsid w:val="00E81A45"/>
    <w:rsid w:val="00E81C85"/>
    <w:rsid w:val="00E81CAB"/>
    <w:rsid w:val="00E81D8A"/>
    <w:rsid w:val="00E81E17"/>
    <w:rsid w:val="00E81EB4"/>
    <w:rsid w:val="00E81EEE"/>
    <w:rsid w:val="00E81F9B"/>
    <w:rsid w:val="00E821FA"/>
    <w:rsid w:val="00E82259"/>
    <w:rsid w:val="00E8233F"/>
    <w:rsid w:val="00E8235E"/>
    <w:rsid w:val="00E825F4"/>
    <w:rsid w:val="00E82802"/>
    <w:rsid w:val="00E82889"/>
    <w:rsid w:val="00E82A66"/>
    <w:rsid w:val="00E82B9D"/>
    <w:rsid w:val="00E82BE3"/>
    <w:rsid w:val="00E82CCF"/>
    <w:rsid w:val="00E82D55"/>
    <w:rsid w:val="00E82D60"/>
    <w:rsid w:val="00E82DBD"/>
    <w:rsid w:val="00E82E8F"/>
    <w:rsid w:val="00E83489"/>
    <w:rsid w:val="00E8350F"/>
    <w:rsid w:val="00E83769"/>
    <w:rsid w:val="00E838F6"/>
    <w:rsid w:val="00E83B94"/>
    <w:rsid w:val="00E83D3C"/>
    <w:rsid w:val="00E8413F"/>
    <w:rsid w:val="00E841E5"/>
    <w:rsid w:val="00E84259"/>
    <w:rsid w:val="00E842A5"/>
    <w:rsid w:val="00E842C4"/>
    <w:rsid w:val="00E844FF"/>
    <w:rsid w:val="00E845B1"/>
    <w:rsid w:val="00E8464D"/>
    <w:rsid w:val="00E848C5"/>
    <w:rsid w:val="00E84900"/>
    <w:rsid w:val="00E84D8D"/>
    <w:rsid w:val="00E84DD1"/>
    <w:rsid w:val="00E84E1E"/>
    <w:rsid w:val="00E84EF0"/>
    <w:rsid w:val="00E84F76"/>
    <w:rsid w:val="00E85108"/>
    <w:rsid w:val="00E85181"/>
    <w:rsid w:val="00E85224"/>
    <w:rsid w:val="00E8527E"/>
    <w:rsid w:val="00E85493"/>
    <w:rsid w:val="00E85656"/>
    <w:rsid w:val="00E8567A"/>
    <w:rsid w:val="00E856ED"/>
    <w:rsid w:val="00E85780"/>
    <w:rsid w:val="00E85831"/>
    <w:rsid w:val="00E8587B"/>
    <w:rsid w:val="00E85895"/>
    <w:rsid w:val="00E85938"/>
    <w:rsid w:val="00E85A47"/>
    <w:rsid w:val="00E85BE2"/>
    <w:rsid w:val="00E85DF1"/>
    <w:rsid w:val="00E85E2E"/>
    <w:rsid w:val="00E85E3D"/>
    <w:rsid w:val="00E85E54"/>
    <w:rsid w:val="00E85EA5"/>
    <w:rsid w:val="00E85FD2"/>
    <w:rsid w:val="00E86002"/>
    <w:rsid w:val="00E86007"/>
    <w:rsid w:val="00E86116"/>
    <w:rsid w:val="00E8626F"/>
    <w:rsid w:val="00E863BD"/>
    <w:rsid w:val="00E8644A"/>
    <w:rsid w:val="00E865D2"/>
    <w:rsid w:val="00E86628"/>
    <w:rsid w:val="00E867AC"/>
    <w:rsid w:val="00E867B2"/>
    <w:rsid w:val="00E867D6"/>
    <w:rsid w:val="00E86AB4"/>
    <w:rsid w:val="00E86B17"/>
    <w:rsid w:val="00E86C45"/>
    <w:rsid w:val="00E86EEA"/>
    <w:rsid w:val="00E870D4"/>
    <w:rsid w:val="00E87184"/>
    <w:rsid w:val="00E872B3"/>
    <w:rsid w:val="00E87371"/>
    <w:rsid w:val="00E875BE"/>
    <w:rsid w:val="00E876B0"/>
    <w:rsid w:val="00E87813"/>
    <w:rsid w:val="00E87AF0"/>
    <w:rsid w:val="00E87E7E"/>
    <w:rsid w:val="00E87F96"/>
    <w:rsid w:val="00E90056"/>
    <w:rsid w:val="00E900CB"/>
    <w:rsid w:val="00E90416"/>
    <w:rsid w:val="00E904BC"/>
    <w:rsid w:val="00E905A6"/>
    <w:rsid w:val="00E90665"/>
    <w:rsid w:val="00E906C6"/>
    <w:rsid w:val="00E907EE"/>
    <w:rsid w:val="00E908CC"/>
    <w:rsid w:val="00E90AEF"/>
    <w:rsid w:val="00E90BA8"/>
    <w:rsid w:val="00E90DC4"/>
    <w:rsid w:val="00E90F2D"/>
    <w:rsid w:val="00E91056"/>
    <w:rsid w:val="00E911B2"/>
    <w:rsid w:val="00E9127F"/>
    <w:rsid w:val="00E91315"/>
    <w:rsid w:val="00E9138A"/>
    <w:rsid w:val="00E9148F"/>
    <w:rsid w:val="00E914E0"/>
    <w:rsid w:val="00E91661"/>
    <w:rsid w:val="00E91667"/>
    <w:rsid w:val="00E9168A"/>
    <w:rsid w:val="00E9177C"/>
    <w:rsid w:val="00E918E4"/>
    <w:rsid w:val="00E9193E"/>
    <w:rsid w:val="00E91951"/>
    <w:rsid w:val="00E91996"/>
    <w:rsid w:val="00E91B0D"/>
    <w:rsid w:val="00E91B7C"/>
    <w:rsid w:val="00E91D9A"/>
    <w:rsid w:val="00E91E3F"/>
    <w:rsid w:val="00E91FE4"/>
    <w:rsid w:val="00E92045"/>
    <w:rsid w:val="00E9224C"/>
    <w:rsid w:val="00E9238C"/>
    <w:rsid w:val="00E92460"/>
    <w:rsid w:val="00E92535"/>
    <w:rsid w:val="00E9253F"/>
    <w:rsid w:val="00E92666"/>
    <w:rsid w:val="00E9287A"/>
    <w:rsid w:val="00E929EF"/>
    <w:rsid w:val="00E92CBC"/>
    <w:rsid w:val="00E92F84"/>
    <w:rsid w:val="00E93101"/>
    <w:rsid w:val="00E93539"/>
    <w:rsid w:val="00E936E2"/>
    <w:rsid w:val="00E93775"/>
    <w:rsid w:val="00E93852"/>
    <w:rsid w:val="00E938A9"/>
    <w:rsid w:val="00E9393B"/>
    <w:rsid w:val="00E93A05"/>
    <w:rsid w:val="00E93A5A"/>
    <w:rsid w:val="00E93A9F"/>
    <w:rsid w:val="00E93CBE"/>
    <w:rsid w:val="00E9410D"/>
    <w:rsid w:val="00E94234"/>
    <w:rsid w:val="00E942F4"/>
    <w:rsid w:val="00E94323"/>
    <w:rsid w:val="00E944F2"/>
    <w:rsid w:val="00E94587"/>
    <w:rsid w:val="00E945F3"/>
    <w:rsid w:val="00E9464D"/>
    <w:rsid w:val="00E946AF"/>
    <w:rsid w:val="00E94718"/>
    <w:rsid w:val="00E94763"/>
    <w:rsid w:val="00E94823"/>
    <w:rsid w:val="00E949F0"/>
    <w:rsid w:val="00E94E00"/>
    <w:rsid w:val="00E94E35"/>
    <w:rsid w:val="00E94F87"/>
    <w:rsid w:val="00E94F9C"/>
    <w:rsid w:val="00E95067"/>
    <w:rsid w:val="00E952FC"/>
    <w:rsid w:val="00E95393"/>
    <w:rsid w:val="00E955C4"/>
    <w:rsid w:val="00E95700"/>
    <w:rsid w:val="00E95A97"/>
    <w:rsid w:val="00E95B33"/>
    <w:rsid w:val="00E95D98"/>
    <w:rsid w:val="00E95E0D"/>
    <w:rsid w:val="00E95E54"/>
    <w:rsid w:val="00E95F7E"/>
    <w:rsid w:val="00E95FF0"/>
    <w:rsid w:val="00E96014"/>
    <w:rsid w:val="00E96268"/>
    <w:rsid w:val="00E964B4"/>
    <w:rsid w:val="00E964F7"/>
    <w:rsid w:val="00E9685F"/>
    <w:rsid w:val="00E96868"/>
    <w:rsid w:val="00E969C3"/>
    <w:rsid w:val="00E969D0"/>
    <w:rsid w:val="00E969D3"/>
    <w:rsid w:val="00E96BD9"/>
    <w:rsid w:val="00E96C2F"/>
    <w:rsid w:val="00E96C64"/>
    <w:rsid w:val="00E9720A"/>
    <w:rsid w:val="00E97218"/>
    <w:rsid w:val="00E97241"/>
    <w:rsid w:val="00E9727A"/>
    <w:rsid w:val="00E9733F"/>
    <w:rsid w:val="00E973B9"/>
    <w:rsid w:val="00E97427"/>
    <w:rsid w:val="00E9745C"/>
    <w:rsid w:val="00E97554"/>
    <w:rsid w:val="00E975DE"/>
    <w:rsid w:val="00E9761D"/>
    <w:rsid w:val="00E97728"/>
    <w:rsid w:val="00E977FF"/>
    <w:rsid w:val="00E9781B"/>
    <w:rsid w:val="00E97A56"/>
    <w:rsid w:val="00E97B80"/>
    <w:rsid w:val="00E97EE0"/>
    <w:rsid w:val="00EA01BF"/>
    <w:rsid w:val="00EA01D9"/>
    <w:rsid w:val="00EA0216"/>
    <w:rsid w:val="00EA057B"/>
    <w:rsid w:val="00EA0629"/>
    <w:rsid w:val="00EA0688"/>
    <w:rsid w:val="00EA0779"/>
    <w:rsid w:val="00EA08A1"/>
    <w:rsid w:val="00EA09C0"/>
    <w:rsid w:val="00EA0A60"/>
    <w:rsid w:val="00EA0A9A"/>
    <w:rsid w:val="00EA0B16"/>
    <w:rsid w:val="00EA0B48"/>
    <w:rsid w:val="00EA0C3F"/>
    <w:rsid w:val="00EA0CF2"/>
    <w:rsid w:val="00EA0E0E"/>
    <w:rsid w:val="00EA0FC9"/>
    <w:rsid w:val="00EA1065"/>
    <w:rsid w:val="00EA1094"/>
    <w:rsid w:val="00EA1157"/>
    <w:rsid w:val="00EA11AD"/>
    <w:rsid w:val="00EA12AE"/>
    <w:rsid w:val="00EA13C6"/>
    <w:rsid w:val="00EA14A8"/>
    <w:rsid w:val="00EA15CC"/>
    <w:rsid w:val="00EA16D7"/>
    <w:rsid w:val="00EA177B"/>
    <w:rsid w:val="00EA17B1"/>
    <w:rsid w:val="00EA17D2"/>
    <w:rsid w:val="00EA18A1"/>
    <w:rsid w:val="00EA1917"/>
    <w:rsid w:val="00EA1B0E"/>
    <w:rsid w:val="00EA1B8C"/>
    <w:rsid w:val="00EA1BD6"/>
    <w:rsid w:val="00EA1F46"/>
    <w:rsid w:val="00EA1F5D"/>
    <w:rsid w:val="00EA1F7C"/>
    <w:rsid w:val="00EA2026"/>
    <w:rsid w:val="00EA22A3"/>
    <w:rsid w:val="00EA2382"/>
    <w:rsid w:val="00EA23C3"/>
    <w:rsid w:val="00EA23E7"/>
    <w:rsid w:val="00EA2447"/>
    <w:rsid w:val="00EA25D3"/>
    <w:rsid w:val="00EA261E"/>
    <w:rsid w:val="00EA26BB"/>
    <w:rsid w:val="00EA26DB"/>
    <w:rsid w:val="00EA2D55"/>
    <w:rsid w:val="00EA2E9C"/>
    <w:rsid w:val="00EA2EC8"/>
    <w:rsid w:val="00EA2ED6"/>
    <w:rsid w:val="00EA3041"/>
    <w:rsid w:val="00EA331A"/>
    <w:rsid w:val="00EA34A4"/>
    <w:rsid w:val="00EA3548"/>
    <w:rsid w:val="00EA382F"/>
    <w:rsid w:val="00EA38D7"/>
    <w:rsid w:val="00EA3ABD"/>
    <w:rsid w:val="00EA3B07"/>
    <w:rsid w:val="00EA3B5E"/>
    <w:rsid w:val="00EA3B81"/>
    <w:rsid w:val="00EA3D95"/>
    <w:rsid w:val="00EA3DB2"/>
    <w:rsid w:val="00EA40FB"/>
    <w:rsid w:val="00EA4235"/>
    <w:rsid w:val="00EA4334"/>
    <w:rsid w:val="00EA435E"/>
    <w:rsid w:val="00EA484D"/>
    <w:rsid w:val="00EA4A0B"/>
    <w:rsid w:val="00EA4B78"/>
    <w:rsid w:val="00EA4D28"/>
    <w:rsid w:val="00EA4D51"/>
    <w:rsid w:val="00EA4EE5"/>
    <w:rsid w:val="00EA4FB2"/>
    <w:rsid w:val="00EA501D"/>
    <w:rsid w:val="00EA5329"/>
    <w:rsid w:val="00EA5435"/>
    <w:rsid w:val="00EA55B2"/>
    <w:rsid w:val="00EA55DA"/>
    <w:rsid w:val="00EA57D2"/>
    <w:rsid w:val="00EA5810"/>
    <w:rsid w:val="00EA5822"/>
    <w:rsid w:val="00EA5904"/>
    <w:rsid w:val="00EA594B"/>
    <w:rsid w:val="00EA59DD"/>
    <w:rsid w:val="00EA59E3"/>
    <w:rsid w:val="00EA59E7"/>
    <w:rsid w:val="00EA5A15"/>
    <w:rsid w:val="00EA5CA6"/>
    <w:rsid w:val="00EA5E54"/>
    <w:rsid w:val="00EA5F03"/>
    <w:rsid w:val="00EA5F0E"/>
    <w:rsid w:val="00EA5F4D"/>
    <w:rsid w:val="00EA607D"/>
    <w:rsid w:val="00EA61A3"/>
    <w:rsid w:val="00EA6220"/>
    <w:rsid w:val="00EA62FF"/>
    <w:rsid w:val="00EA6380"/>
    <w:rsid w:val="00EA6475"/>
    <w:rsid w:val="00EA6519"/>
    <w:rsid w:val="00EA65F9"/>
    <w:rsid w:val="00EA6744"/>
    <w:rsid w:val="00EA674C"/>
    <w:rsid w:val="00EA6854"/>
    <w:rsid w:val="00EA6935"/>
    <w:rsid w:val="00EA69E8"/>
    <w:rsid w:val="00EA6AF4"/>
    <w:rsid w:val="00EA6B1B"/>
    <w:rsid w:val="00EA6C94"/>
    <w:rsid w:val="00EA6C99"/>
    <w:rsid w:val="00EA6CF6"/>
    <w:rsid w:val="00EA6E93"/>
    <w:rsid w:val="00EA7034"/>
    <w:rsid w:val="00EA7056"/>
    <w:rsid w:val="00EA719E"/>
    <w:rsid w:val="00EA7271"/>
    <w:rsid w:val="00EA7397"/>
    <w:rsid w:val="00EA75B0"/>
    <w:rsid w:val="00EA775A"/>
    <w:rsid w:val="00EA77BE"/>
    <w:rsid w:val="00EA782C"/>
    <w:rsid w:val="00EA7A86"/>
    <w:rsid w:val="00EA7AF1"/>
    <w:rsid w:val="00EA7CD3"/>
    <w:rsid w:val="00EB01FA"/>
    <w:rsid w:val="00EB029F"/>
    <w:rsid w:val="00EB0302"/>
    <w:rsid w:val="00EB04BC"/>
    <w:rsid w:val="00EB0581"/>
    <w:rsid w:val="00EB05D9"/>
    <w:rsid w:val="00EB0615"/>
    <w:rsid w:val="00EB06D2"/>
    <w:rsid w:val="00EB073A"/>
    <w:rsid w:val="00EB098E"/>
    <w:rsid w:val="00EB0A2E"/>
    <w:rsid w:val="00EB0A75"/>
    <w:rsid w:val="00EB0CC8"/>
    <w:rsid w:val="00EB0D55"/>
    <w:rsid w:val="00EB0E76"/>
    <w:rsid w:val="00EB1122"/>
    <w:rsid w:val="00EB118A"/>
    <w:rsid w:val="00EB194A"/>
    <w:rsid w:val="00EB19D6"/>
    <w:rsid w:val="00EB1ACE"/>
    <w:rsid w:val="00EB1C45"/>
    <w:rsid w:val="00EB1CE5"/>
    <w:rsid w:val="00EB1E66"/>
    <w:rsid w:val="00EB204B"/>
    <w:rsid w:val="00EB2122"/>
    <w:rsid w:val="00EB2243"/>
    <w:rsid w:val="00EB24D0"/>
    <w:rsid w:val="00EB260A"/>
    <w:rsid w:val="00EB2643"/>
    <w:rsid w:val="00EB2B7B"/>
    <w:rsid w:val="00EB2C8C"/>
    <w:rsid w:val="00EB2CA2"/>
    <w:rsid w:val="00EB2CC4"/>
    <w:rsid w:val="00EB2E2C"/>
    <w:rsid w:val="00EB2ED4"/>
    <w:rsid w:val="00EB2EFE"/>
    <w:rsid w:val="00EB2FDE"/>
    <w:rsid w:val="00EB3016"/>
    <w:rsid w:val="00EB3079"/>
    <w:rsid w:val="00EB30DD"/>
    <w:rsid w:val="00EB3230"/>
    <w:rsid w:val="00EB327B"/>
    <w:rsid w:val="00EB34A8"/>
    <w:rsid w:val="00EB34D4"/>
    <w:rsid w:val="00EB353C"/>
    <w:rsid w:val="00EB37C2"/>
    <w:rsid w:val="00EB384C"/>
    <w:rsid w:val="00EB3A2E"/>
    <w:rsid w:val="00EB3AA1"/>
    <w:rsid w:val="00EB3EB6"/>
    <w:rsid w:val="00EB3ED5"/>
    <w:rsid w:val="00EB40FB"/>
    <w:rsid w:val="00EB411A"/>
    <w:rsid w:val="00EB41DE"/>
    <w:rsid w:val="00EB4302"/>
    <w:rsid w:val="00EB4641"/>
    <w:rsid w:val="00EB4657"/>
    <w:rsid w:val="00EB474A"/>
    <w:rsid w:val="00EB48B8"/>
    <w:rsid w:val="00EB4905"/>
    <w:rsid w:val="00EB4ABE"/>
    <w:rsid w:val="00EB4BD1"/>
    <w:rsid w:val="00EB4CF5"/>
    <w:rsid w:val="00EB4E0D"/>
    <w:rsid w:val="00EB5068"/>
    <w:rsid w:val="00EB50B8"/>
    <w:rsid w:val="00EB516A"/>
    <w:rsid w:val="00EB5557"/>
    <w:rsid w:val="00EB558F"/>
    <w:rsid w:val="00EB5683"/>
    <w:rsid w:val="00EB56E7"/>
    <w:rsid w:val="00EB5745"/>
    <w:rsid w:val="00EB58E6"/>
    <w:rsid w:val="00EB59CC"/>
    <w:rsid w:val="00EB5B34"/>
    <w:rsid w:val="00EB5B35"/>
    <w:rsid w:val="00EB5B88"/>
    <w:rsid w:val="00EB5DC0"/>
    <w:rsid w:val="00EB5E03"/>
    <w:rsid w:val="00EB5E0E"/>
    <w:rsid w:val="00EB5E39"/>
    <w:rsid w:val="00EB5EE1"/>
    <w:rsid w:val="00EB6109"/>
    <w:rsid w:val="00EB6110"/>
    <w:rsid w:val="00EB61A6"/>
    <w:rsid w:val="00EB64E4"/>
    <w:rsid w:val="00EB6660"/>
    <w:rsid w:val="00EB66DF"/>
    <w:rsid w:val="00EB675A"/>
    <w:rsid w:val="00EB6A63"/>
    <w:rsid w:val="00EB6C90"/>
    <w:rsid w:val="00EB6CA1"/>
    <w:rsid w:val="00EB6F31"/>
    <w:rsid w:val="00EB7117"/>
    <w:rsid w:val="00EB71CF"/>
    <w:rsid w:val="00EB7459"/>
    <w:rsid w:val="00EB7502"/>
    <w:rsid w:val="00EB75CF"/>
    <w:rsid w:val="00EB7818"/>
    <w:rsid w:val="00EB78FB"/>
    <w:rsid w:val="00EB79FB"/>
    <w:rsid w:val="00EB7A22"/>
    <w:rsid w:val="00EB7A82"/>
    <w:rsid w:val="00EB7B58"/>
    <w:rsid w:val="00EB7BD1"/>
    <w:rsid w:val="00EB7C8E"/>
    <w:rsid w:val="00EB7CC0"/>
    <w:rsid w:val="00EB7D3C"/>
    <w:rsid w:val="00EB7DA3"/>
    <w:rsid w:val="00EB7E52"/>
    <w:rsid w:val="00EB7FBC"/>
    <w:rsid w:val="00EC0098"/>
    <w:rsid w:val="00EC00BE"/>
    <w:rsid w:val="00EC00D1"/>
    <w:rsid w:val="00EC0358"/>
    <w:rsid w:val="00EC0405"/>
    <w:rsid w:val="00EC0407"/>
    <w:rsid w:val="00EC044C"/>
    <w:rsid w:val="00EC0605"/>
    <w:rsid w:val="00EC06F0"/>
    <w:rsid w:val="00EC09D2"/>
    <w:rsid w:val="00EC09D9"/>
    <w:rsid w:val="00EC0A05"/>
    <w:rsid w:val="00EC0B3D"/>
    <w:rsid w:val="00EC0B50"/>
    <w:rsid w:val="00EC0B54"/>
    <w:rsid w:val="00EC0C1A"/>
    <w:rsid w:val="00EC0DD7"/>
    <w:rsid w:val="00EC0E60"/>
    <w:rsid w:val="00EC0EC7"/>
    <w:rsid w:val="00EC1020"/>
    <w:rsid w:val="00EC106D"/>
    <w:rsid w:val="00EC114A"/>
    <w:rsid w:val="00EC11BA"/>
    <w:rsid w:val="00EC15A8"/>
    <w:rsid w:val="00EC17FF"/>
    <w:rsid w:val="00EC180B"/>
    <w:rsid w:val="00EC19B0"/>
    <w:rsid w:val="00EC1A44"/>
    <w:rsid w:val="00EC1B28"/>
    <w:rsid w:val="00EC1B5B"/>
    <w:rsid w:val="00EC1B96"/>
    <w:rsid w:val="00EC1E64"/>
    <w:rsid w:val="00EC1FC1"/>
    <w:rsid w:val="00EC2059"/>
    <w:rsid w:val="00EC2199"/>
    <w:rsid w:val="00EC2292"/>
    <w:rsid w:val="00EC22AC"/>
    <w:rsid w:val="00EC2397"/>
    <w:rsid w:val="00EC2757"/>
    <w:rsid w:val="00EC28CF"/>
    <w:rsid w:val="00EC2B78"/>
    <w:rsid w:val="00EC2BB8"/>
    <w:rsid w:val="00EC2C90"/>
    <w:rsid w:val="00EC30EA"/>
    <w:rsid w:val="00EC3221"/>
    <w:rsid w:val="00EC33B2"/>
    <w:rsid w:val="00EC3565"/>
    <w:rsid w:val="00EC3996"/>
    <w:rsid w:val="00EC3A2E"/>
    <w:rsid w:val="00EC3B29"/>
    <w:rsid w:val="00EC3E63"/>
    <w:rsid w:val="00EC3F1D"/>
    <w:rsid w:val="00EC3F26"/>
    <w:rsid w:val="00EC403C"/>
    <w:rsid w:val="00EC40F9"/>
    <w:rsid w:val="00EC455C"/>
    <w:rsid w:val="00EC45C5"/>
    <w:rsid w:val="00EC46EC"/>
    <w:rsid w:val="00EC478B"/>
    <w:rsid w:val="00EC47A2"/>
    <w:rsid w:val="00EC483F"/>
    <w:rsid w:val="00EC48B5"/>
    <w:rsid w:val="00EC4BBB"/>
    <w:rsid w:val="00EC4E5A"/>
    <w:rsid w:val="00EC4EB1"/>
    <w:rsid w:val="00EC514B"/>
    <w:rsid w:val="00EC514C"/>
    <w:rsid w:val="00EC5154"/>
    <w:rsid w:val="00EC53D9"/>
    <w:rsid w:val="00EC54CB"/>
    <w:rsid w:val="00EC5671"/>
    <w:rsid w:val="00EC5705"/>
    <w:rsid w:val="00EC5709"/>
    <w:rsid w:val="00EC57E7"/>
    <w:rsid w:val="00EC5837"/>
    <w:rsid w:val="00EC58E7"/>
    <w:rsid w:val="00EC5974"/>
    <w:rsid w:val="00EC5985"/>
    <w:rsid w:val="00EC59A0"/>
    <w:rsid w:val="00EC5B04"/>
    <w:rsid w:val="00EC5CC6"/>
    <w:rsid w:val="00EC5CFF"/>
    <w:rsid w:val="00EC5D56"/>
    <w:rsid w:val="00EC5E0D"/>
    <w:rsid w:val="00EC5FFB"/>
    <w:rsid w:val="00EC6184"/>
    <w:rsid w:val="00EC6327"/>
    <w:rsid w:val="00EC63D6"/>
    <w:rsid w:val="00EC66D6"/>
    <w:rsid w:val="00EC677B"/>
    <w:rsid w:val="00EC6A14"/>
    <w:rsid w:val="00EC6A34"/>
    <w:rsid w:val="00EC6CD8"/>
    <w:rsid w:val="00EC6EEF"/>
    <w:rsid w:val="00EC7022"/>
    <w:rsid w:val="00EC7025"/>
    <w:rsid w:val="00EC7050"/>
    <w:rsid w:val="00EC71B6"/>
    <w:rsid w:val="00EC722C"/>
    <w:rsid w:val="00EC74B3"/>
    <w:rsid w:val="00EC74BF"/>
    <w:rsid w:val="00EC772F"/>
    <w:rsid w:val="00EC7763"/>
    <w:rsid w:val="00EC77AA"/>
    <w:rsid w:val="00EC77DA"/>
    <w:rsid w:val="00EC7808"/>
    <w:rsid w:val="00EC782E"/>
    <w:rsid w:val="00EC783F"/>
    <w:rsid w:val="00EC7971"/>
    <w:rsid w:val="00EC797E"/>
    <w:rsid w:val="00EC79BE"/>
    <w:rsid w:val="00EC79D4"/>
    <w:rsid w:val="00EC7D5A"/>
    <w:rsid w:val="00EC7E17"/>
    <w:rsid w:val="00EC7E93"/>
    <w:rsid w:val="00EC7F52"/>
    <w:rsid w:val="00EC7FC9"/>
    <w:rsid w:val="00ED0005"/>
    <w:rsid w:val="00ED00A9"/>
    <w:rsid w:val="00ED020D"/>
    <w:rsid w:val="00ED0462"/>
    <w:rsid w:val="00ED046F"/>
    <w:rsid w:val="00ED0677"/>
    <w:rsid w:val="00ED077E"/>
    <w:rsid w:val="00ED0B2A"/>
    <w:rsid w:val="00ED0B43"/>
    <w:rsid w:val="00ED0D20"/>
    <w:rsid w:val="00ED0F31"/>
    <w:rsid w:val="00ED0FAD"/>
    <w:rsid w:val="00ED1079"/>
    <w:rsid w:val="00ED10D8"/>
    <w:rsid w:val="00ED12AD"/>
    <w:rsid w:val="00ED1366"/>
    <w:rsid w:val="00ED1495"/>
    <w:rsid w:val="00ED1618"/>
    <w:rsid w:val="00ED169A"/>
    <w:rsid w:val="00ED16AD"/>
    <w:rsid w:val="00ED16C5"/>
    <w:rsid w:val="00ED171E"/>
    <w:rsid w:val="00ED17EA"/>
    <w:rsid w:val="00ED1831"/>
    <w:rsid w:val="00ED189F"/>
    <w:rsid w:val="00ED199C"/>
    <w:rsid w:val="00ED19A3"/>
    <w:rsid w:val="00ED1BF2"/>
    <w:rsid w:val="00ED1DBB"/>
    <w:rsid w:val="00ED1DD9"/>
    <w:rsid w:val="00ED1E4C"/>
    <w:rsid w:val="00ED2115"/>
    <w:rsid w:val="00ED279D"/>
    <w:rsid w:val="00ED2BEB"/>
    <w:rsid w:val="00ED2BED"/>
    <w:rsid w:val="00ED2C3A"/>
    <w:rsid w:val="00ED2EDB"/>
    <w:rsid w:val="00ED2F13"/>
    <w:rsid w:val="00ED2F16"/>
    <w:rsid w:val="00ED3020"/>
    <w:rsid w:val="00ED305E"/>
    <w:rsid w:val="00ED3133"/>
    <w:rsid w:val="00ED31F4"/>
    <w:rsid w:val="00ED335F"/>
    <w:rsid w:val="00ED33B8"/>
    <w:rsid w:val="00ED3402"/>
    <w:rsid w:val="00ED340A"/>
    <w:rsid w:val="00ED3446"/>
    <w:rsid w:val="00ED368D"/>
    <w:rsid w:val="00ED370A"/>
    <w:rsid w:val="00ED37EC"/>
    <w:rsid w:val="00ED38C1"/>
    <w:rsid w:val="00ED38DB"/>
    <w:rsid w:val="00ED3A99"/>
    <w:rsid w:val="00ED3B59"/>
    <w:rsid w:val="00ED3E63"/>
    <w:rsid w:val="00ED4222"/>
    <w:rsid w:val="00ED42C9"/>
    <w:rsid w:val="00ED42DC"/>
    <w:rsid w:val="00ED475C"/>
    <w:rsid w:val="00ED4989"/>
    <w:rsid w:val="00ED499E"/>
    <w:rsid w:val="00ED49BA"/>
    <w:rsid w:val="00ED49CB"/>
    <w:rsid w:val="00ED4B31"/>
    <w:rsid w:val="00ED4CA5"/>
    <w:rsid w:val="00ED4DF3"/>
    <w:rsid w:val="00ED4E1D"/>
    <w:rsid w:val="00ED4EDB"/>
    <w:rsid w:val="00ED5194"/>
    <w:rsid w:val="00ED51AD"/>
    <w:rsid w:val="00ED52D4"/>
    <w:rsid w:val="00ED5334"/>
    <w:rsid w:val="00ED5384"/>
    <w:rsid w:val="00ED53F1"/>
    <w:rsid w:val="00ED5572"/>
    <w:rsid w:val="00ED5678"/>
    <w:rsid w:val="00ED5688"/>
    <w:rsid w:val="00ED5887"/>
    <w:rsid w:val="00ED58A3"/>
    <w:rsid w:val="00ED58F1"/>
    <w:rsid w:val="00ED5A35"/>
    <w:rsid w:val="00ED5B82"/>
    <w:rsid w:val="00ED5CB0"/>
    <w:rsid w:val="00ED5D18"/>
    <w:rsid w:val="00ED5DFF"/>
    <w:rsid w:val="00ED607B"/>
    <w:rsid w:val="00ED6232"/>
    <w:rsid w:val="00ED634B"/>
    <w:rsid w:val="00ED6666"/>
    <w:rsid w:val="00ED6678"/>
    <w:rsid w:val="00ED66D7"/>
    <w:rsid w:val="00ED67A7"/>
    <w:rsid w:val="00ED67C1"/>
    <w:rsid w:val="00ED6802"/>
    <w:rsid w:val="00ED6888"/>
    <w:rsid w:val="00ED68D1"/>
    <w:rsid w:val="00ED699D"/>
    <w:rsid w:val="00ED6A13"/>
    <w:rsid w:val="00ED6A2D"/>
    <w:rsid w:val="00ED6B6B"/>
    <w:rsid w:val="00ED6BC8"/>
    <w:rsid w:val="00ED6BE8"/>
    <w:rsid w:val="00ED6E87"/>
    <w:rsid w:val="00ED700D"/>
    <w:rsid w:val="00ED72C8"/>
    <w:rsid w:val="00ED73A8"/>
    <w:rsid w:val="00ED7545"/>
    <w:rsid w:val="00ED7661"/>
    <w:rsid w:val="00ED770D"/>
    <w:rsid w:val="00ED77BF"/>
    <w:rsid w:val="00ED790F"/>
    <w:rsid w:val="00ED7D00"/>
    <w:rsid w:val="00ED7E17"/>
    <w:rsid w:val="00ED7EF8"/>
    <w:rsid w:val="00EE0174"/>
    <w:rsid w:val="00EE0379"/>
    <w:rsid w:val="00EE03DA"/>
    <w:rsid w:val="00EE05D5"/>
    <w:rsid w:val="00EE06D3"/>
    <w:rsid w:val="00EE0868"/>
    <w:rsid w:val="00EE08A1"/>
    <w:rsid w:val="00EE08B8"/>
    <w:rsid w:val="00EE09AB"/>
    <w:rsid w:val="00EE0B63"/>
    <w:rsid w:val="00EE0C04"/>
    <w:rsid w:val="00EE0C88"/>
    <w:rsid w:val="00EE0D07"/>
    <w:rsid w:val="00EE0EC0"/>
    <w:rsid w:val="00EE0F85"/>
    <w:rsid w:val="00EE0F98"/>
    <w:rsid w:val="00EE1176"/>
    <w:rsid w:val="00EE131D"/>
    <w:rsid w:val="00EE140F"/>
    <w:rsid w:val="00EE158C"/>
    <w:rsid w:val="00EE1671"/>
    <w:rsid w:val="00EE1764"/>
    <w:rsid w:val="00EE1823"/>
    <w:rsid w:val="00EE19F8"/>
    <w:rsid w:val="00EE1B15"/>
    <w:rsid w:val="00EE1D56"/>
    <w:rsid w:val="00EE1FD5"/>
    <w:rsid w:val="00EE2065"/>
    <w:rsid w:val="00EE2167"/>
    <w:rsid w:val="00EE21F4"/>
    <w:rsid w:val="00EE22D6"/>
    <w:rsid w:val="00EE239D"/>
    <w:rsid w:val="00EE247B"/>
    <w:rsid w:val="00EE24C7"/>
    <w:rsid w:val="00EE24D6"/>
    <w:rsid w:val="00EE255D"/>
    <w:rsid w:val="00EE25A8"/>
    <w:rsid w:val="00EE25E6"/>
    <w:rsid w:val="00EE273D"/>
    <w:rsid w:val="00EE27D3"/>
    <w:rsid w:val="00EE299F"/>
    <w:rsid w:val="00EE2BBD"/>
    <w:rsid w:val="00EE2BE6"/>
    <w:rsid w:val="00EE2DF9"/>
    <w:rsid w:val="00EE2F62"/>
    <w:rsid w:val="00EE3129"/>
    <w:rsid w:val="00EE3165"/>
    <w:rsid w:val="00EE32E6"/>
    <w:rsid w:val="00EE334E"/>
    <w:rsid w:val="00EE33A6"/>
    <w:rsid w:val="00EE3892"/>
    <w:rsid w:val="00EE3941"/>
    <w:rsid w:val="00EE39DD"/>
    <w:rsid w:val="00EE3A27"/>
    <w:rsid w:val="00EE3AA3"/>
    <w:rsid w:val="00EE3C67"/>
    <w:rsid w:val="00EE3D50"/>
    <w:rsid w:val="00EE3D84"/>
    <w:rsid w:val="00EE3DB3"/>
    <w:rsid w:val="00EE3E75"/>
    <w:rsid w:val="00EE40BE"/>
    <w:rsid w:val="00EE41BF"/>
    <w:rsid w:val="00EE4323"/>
    <w:rsid w:val="00EE432E"/>
    <w:rsid w:val="00EE446C"/>
    <w:rsid w:val="00EE4666"/>
    <w:rsid w:val="00EE46AC"/>
    <w:rsid w:val="00EE472A"/>
    <w:rsid w:val="00EE4737"/>
    <w:rsid w:val="00EE49C6"/>
    <w:rsid w:val="00EE4BCC"/>
    <w:rsid w:val="00EE4C55"/>
    <w:rsid w:val="00EE4E5F"/>
    <w:rsid w:val="00EE4E82"/>
    <w:rsid w:val="00EE4E83"/>
    <w:rsid w:val="00EE4F58"/>
    <w:rsid w:val="00EE4FE3"/>
    <w:rsid w:val="00EE51B4"/>
    <w:rsid w:val="00EE5266"/>
    <w:rsid w:val="00EE528D"/>
    <w:rsid w:val="00EE541F"/>
    <w:rsid w:val="00EE5493"/>
    <w:rsid w:val="00EE549E"/>
    <w:rsid w:val="00EE551C"/>
    <w:rsid w:val="00EE55D6"/>
    <w:rsid w:val="00EE5911"/>
    <w:rsid w:val="00EE5A5D"/>
    <w:rsid w:val="00EE5AAA"/>
    <w:rsid w:val="00EE5D91"/>
    <w:rsid w:val="00EE5F5C"/>
    <w:rsid w:val="00EE6036"/>
    <w:rsid w:val="00EE603A"/>
    <w:rsid w:val="00EE63D9"/>
    <w:rsid w:val="00EE6764"/>
    <w:rsid w:val="00EE6919"/>
    <w:rsid w:val="00EE6993"/>
    <w:rsid w:val="00EE69E2"/>
    <w:rsid w:val="00EE6A83"/>
    <w:rsid w:val="00EE6B66"/>
    <w:rsid w:val="00EE6CEF"/>
    <w:rsid w:val="00EE6E08"/>
    <w:rsid w:val="00EE6F1D"/>
    <w:rsid w:val="00EE714A"/>
    <w:rsid w:val="00EE72BA"/>
    <w:rsid w:val="00EE733D"/>
    <w:rsid w:val="00EE73EA"/>
    <w:rsid w:val="00EE741D"/>
    <w:rsid w:val="00EE7530"/>
    <w:rsid w:val="00EE7851"/>
    <w:rsid w:val="00EE785D"/>
    <w:rsid w:val="00EE7925"/>
    <w:rsid w:val="00EE797C"/>
    <w:rsid w:val="00EE7AC8"/>
    <w:rsid w:val="00EE7DD1"/>
    <w:rsid w:val="00EE7E06"/>
    <w:rsid w:val="00EE7F0E"/>
    <w:rsid w:val="00EF0064"/>
    <w:rsid w:val="00EF0087"/>
    <w:rsid w:val="00EF00DA"/>
    <w:rsid w:val="00EF0115"/>
    <w:rsid w:val="00EF0134"/>
    <w:rsid w:val="00EF03A4"/>
    <w:rsid w:val="00EF04DB"/>
    <w:rsid w:val="00EF0716"/>
    <w:rsid w:val="00EF0C39"/>
    <w:rsid w:val="00EF0F0E"/>
    <w:rsid w:val="00EF0F37"/>
    <w:rsid w:val="00EF0FEA"/>
    <w:rsid w:val="00EF105B"/>
    <w:rsid w:val="00EF1074"/>
    <w:rsid w:val="00EF1193"/>
    <w:rsid w:val="00EF11AF"/>
    <w:rsid w:val="00EF11EE"/>
    <w:rsid w:val="00EF1254"/>
    <w:rsid w:val="00EF12B3"/>
    <w:rsid w:val="00EF139D"/>
    <w:rsid w:val="00EF15A1"/>
    <w:rsid w:val="00EF1636"/>
    <w:rsid w:val="00EF1BED"/>
    <w:rsid w:val="00EF1C2A"/>
    <w:rsid w:val="00EF1D4B"/>
    <w:rsid w:val="00EF1D77"/>
    <w:rsid w:val="00EF1E03"/>
    <w:rsid w:val="00EF1F6D"/>
    <w:rsid w:val="00EF209A"/>
    <w:rsid w:val="00EF209B"/>
    <w:rsid w:val="00EF233A"/>
    <w:rsid w:val="00EF24B1"/>
    <w:rsid w:val="00EF24B5"/>
    <w:rsid w:val="00EF27C6"/>
    <w:rsid w:val="00EF27E0"/>
    <w:rsid w:val="00EF29B2"/>
    <w:rsid w:val="00EF2ABB"/>
    <w:rsid w:val="00EF2B58"/>
    <w:rsid w:val="00EF2B78"/>
    <w:rsid w:val="00EF30B5"/>
    <w:rsid w:val="00EF3178"/>
    <w:rsid w:val="00EF345E"/>
    <w:rsid w:val="00EF35D0"/>
    <w:rsid w:val="00EF3613"/>
    <w:rsid w:val="00EF36D2"/>
    <w:rsid w:val="00EF375E"/>
    <w:rsid w:val="00EF3801"/>
    <w:rsid w:val="00EF381F"/>
    <w:rsid w:val="00EF387D"/>
    <w:rsid w:val="00EF391B"/>
    <w:rsid w:val="00EF3A23"/>
    <w:rsid w:val="00EF3B5C"/>
    <w:rsid w:val="00EF3BA2"/>
    <w:rsid w:val="00EF3C7E"/>
    <w:rsid w:val="00EF3ECA"/>
    <w:rsid w:val="00EF41C7"/>
    <w:rsid w:val="00EF4260"/>
    <w:rsid w:val="00EF435D"/>
    <w:rsid w:val="00EF44AA"/>
    <w:rsid w:val="00EF456D"/>
    <w:rsid w:val="00EF4624"/>
    <w:rsid w:val="00EF479F"/>
    <w:rsid w:val="00EF485F"/>
    <w:rsid w:val="00EF4943"/>
    <w:rsid w:val="00EF4970"/>
    <w:rsid w:val="00EF4D28"/>
    <w:rsid w:val="00EF4D32"/>
    <w:rsid w:val="00EF4D3A"/>
    <w:rsid w:val="00EF4D9B"/>
    <w:rsid w:val="00EF4F10"/>
    <w:rsid w:val="00EF4F63"/>
    <w:rsid w:val="00EF4F7C"/>
    <w:rsid w:val="00EF5069"/>
    <w:rsid w:val="00EF507C"/>
    <w:rsid w:val="00EF53F2"/>
    <w:rsid w:val="00EF548A"/>
    <w:rsid w:val="00EF5894"/>
    <w:rsid w:val="00EF5949"/>
    <w:rsid w:val="00EF5953"/>
    <w:rsid w:val="00EF5967"/>
    <w:rsid w:val="00EF59CC"/>
    <w:rsid w:val="00EF5A18"/>
    <w:rsid w:val="00EF5AB8"/>
    <w:rsid w:val="00EF5B49"/>
    <w:rsid w:val="00EF5BC9"/>
    <w:rsid w:val="00EF5DD2"/>
    <w:rsid w:val="00EF5DF5"/>
    <w:rsid w:val="00EF5EA6"/>
    <w:rsid w:val="00EF60DC"/>
    <w:rsid w:val="00EF60DF"/>
    <w:rsid w:val="00EF6190"/>
    <w:rsid w:val="00EF6330"/>
    <w:rsid w:val="00EF63C0"/>
    <w:rsid w:val="00EF6423"/>
    <w:rsid w:val="00EF66DA"/>
    <w:rsid w:val="00EF6745"/>
    <w:rsid w:val="00EF6807"/>
    <w:rsid w:val="00EF6B2B"/>
    <w:rsid w:val="00EF6BBE"/>
    <w:rsid w:val="00EF6C1E"/>
    <w:rsid w:val="00EF6CCE"/>
    <w:rsid w:val="00EF6EAC"/>
    <w:rsid w:val="00EF70E2"/>
    <w:rsid w:val="00EF71AE"/>
    <w:rsid w:val="00EF7316"/>
    <w:rsid w:val="00EF7387"/>
    <w:rsid w:val="00EF74EC"/>
    <w:rsid w:val="00EF7540"/>
    <w:rsid w:val="00EF7659"/>
    <w:rsid w:val="00EF7828"/>
    <w:rsid w:val="00EF7B6D"/>
    <w:rsid w:val="00EF7D0C"/>
    <w:rsid w:val="00EF7E6B"/>
    <w:rsid w:val="00EF7EC2"/>
    <w:rsid w:val="00EF7F3F"/>
    <w:rsid w:val="00EF7F9F"/>
    <w:rsid w:val="00F000EC"/>
    <w:rsid w:val="00F001FD"/>
    <w:rsid w:val="00F00278"/>
    <w:rsid w:val="00F00305"/>
    <w:rsid w:val="00F00328"/>
    <w:rsid w:val="00F00630"/>
    <w:rsid w:val="00F006E2"/>
    <w:rsid w:val="00F00710"/>
    <w:rsid w:val="00F0083D"/>
    <w:rsid w:val="00F00840"/>
    <w:rsid w:val="00F008D1"/>
    <w:rsid w:val="00F00A0B"/>
    <w:rsid w:val="00F00B34"/>
    <w:rsid w:val="00F00BD4"/>
    <w:rsid w:val="00F00D47"/>
    <w:rsid w:val="00F00E75"/>
    <w:rsid w:val="00F00F2B"/>
    <w:rsid w:val="00F00F84"/>
    <w:rsid w:val="00F00FCE"/>
    <w:rsid w:val="00F00FD6"/>
    <w:rsid w:val="00F01075"/>
    <w:rsid w:val="00F010B6"/>
    <w:rsid w:val="00F01162"/>
    <w:rsid w:val="00F01175"/>
    <w:rsid w:val="00F011AB"/>
    <w:rsid w:val="00F0130C"/>
    <w:rsid w:val="00F01615"/>
    <w:rsid w:val="00F016CA"/>
    <w:rsid w:val="00F0176A"/>
    <w:rsid w:val="00F01833"/>
    <w:rsid w:val="00F019BE"/>
    <w:rsid w:val="00F01BBE"/>
    <w:rsid w:val="00F01C4B"/>
    <w:rsid w:val="00F0201E"/>
    <w:rsid w:val="00F023C8"/>
    <w:rsid w:val="00F0242E"/>
    <w:rsid w:val="00F024A4"/>
    <w:rsid w:val="00F02948"/>
    <w:rsid w:val="00F0294E"/>
    <w:rsid w:val="00F0295C"/>
    <w:rsid w:val="00F02B75"/>
    <w:rsid w:val="00F02C53"/>
    <w:rsid w:val="00F02CDB"/>
    <w:rsid w:val="00F02D9B"/>
    <w:rsid w:val="00F02DD4"/>
    <w:rsid w:val="00F02E63"/>
    <w:rsid w:val="00F02F8D"/>
    <w:rsid w:val="00F03556"/>
    <w:rsid w:val="00F035AA"/>
    <w:rsid w:val="00F036C0"/>
    <w:rsid w:val="00F03737"/>
    <w:rsid w:val="00F03BE5"/>
    <w:rsid w:val="00F03C45"/>
    <w:rsid w:val="00F03E40"/>
    <w:rsid w:val="00F03F7A"/>
    <w:rsid w:val="00F04012"/>
    <w:rsid w:val="00F040CB"/>
    <w:rsid w:val="00F04162"/>
    <w:rsid w:val="00F04388"/>
    <w:rsid w:val="00F047CF"/>
    <w:rsid w:val="00F04DAD"/>
    <w:rsid w:val="00F04F38"/>
    <w:rsid w:val="00F04FD1"/>
    <w:rsid w:val="00F05060"/>
    <w:rsid w:val="00F0510E"/>
    <w:rsid w:val="00F0519D"/>
    <w:rsid w:val="00F051E6"/>
    <w:rsid w:val="00F05247"/>
    <w:rsid w:val="00F053AF"/>
    <w:rsid w:val="00F0540D"/>
    <w:rsid w:val="00F05569"/>
    <w:rsid w:val="00F056CE"/>
    <w:rsid w:val="00F0570B"/>
    <w:rsid w:val="00F05DBD"/>
    <w:rsid w:val="00F05FE7"/>
    <w:rsid w:val="00F060D8"/>
    <w:rsid w:val="00F0610A"/>
    <w:rsid w:val="00F06175"/>
    <w:rsid w:val="00F06603"/>
    <w:rsid w:val="00F06B48"/>
    <w:rsid w:val="00F06C82"/>
    <w:rsid w:val="00F06DE2"/>
    <w:rsid w:val="00F071AF"/>
    <w:rsid w:val="00F0721F"/>
    <w:rsid w:val="00F072F1"/>
    <w:rsid w:val="00F07360"/>
    <w:rsid w:val="00F07434"/>
    <w:rsid w:val="00F07531"/>
    <w:rsid w:val="00F075BB"/>
    <w:rsid w:val="00F07628"/>
    <w:rsid w:val="00F0764B"/>
    <w:rsid w:val="00F077E2"/>
    <w:rsid w:val="00F0796D"/>
    <w:rsid w:val="00F07A3B"/>
    <w:rsid w:val="00F07AB2"/>
    <w:rsid w:val="00F07C68"/>
    <w:rsid w:val="00F07DE9"/>
    <w:rsid w:val="00F07F06"/>
    <w:rsid w:val="00F100F2"/>
    <w:rsid w:val="00F10479"/>
    <w:rsid w:val="00F10571"/>
    <w:rsid w:val="00F105F5"/>
    <w:rsid w:val="00F10979"/>
    <w:rsid w:val="00F11067"/>
    <w:rsid w:val="00F1123E"/>
    <w:rsid w:val="00F113B9"/>
    <w:rsid w:val="00F114D5"/>
    <w:rsid w:val="00F11542"/>
    <w:rsid w:val="00F116F6"/>
    <w:rsid w:val="00F117C6"/>
    <w:rsid w:val="00F11866"/>
    <w:rsid w:val="00F11B5F"/>
    <w:rsid w:val="00F11BAF"/>
    <w:rsid w:val="00F11BCD"/>
    <w:rsid w:val="00F11CB8"/>
    <w:rsid w:val="00F11ECD"/>
    <w:rsid w:val="00F11F14"/>
    <w:rsid w:val="00F11F56"/>
    <w:rsid w:val="00F11F91"/>
    <w:rsid w:val="00F12414"/>
    <w:rsid w:val="00F12421"/>
    <w:rsid w:val="00F12454"/>
    <w:rsid w:val="00F125BC"/>
    <w:rsid w:val="00F125F7"/>
    <w:rsid w:val="00F12664"/>
    <w:rsid w:val="00F1272C"/>
    <w:rsid w:val="00F12764"/>
    <w:rsid w:val="00F1284D"/>
    <w:rsid w:val="00F12ABD"/>
    <w:rsid w:val="00F12AD9"/>
    <w:rsid w:val="00F12BF7"/>
    <w:rsid w:val="00F12CA4"/>
    <w:rsid w:val="00F12D6C"/>
    <w:rsid w:val="00F12DA1"/>
    <w:rsid w:val="00F12E43"/>
    <w:rsid w:val="00F12F16"/>
    <w:rsid w:val="00F12F20"/>
    <w:rsid w:val="00F12F50"/>
    <w:rsid w:val="00F12FD1"/>
    <w:rsid w:val="00F13207"/>
    <w:rsid w:val="00F13257"/>
    <w:rsid w:val="00F13372"/>
    <w:rsid w:val="00F133B0"/>
    <w:rsid w:val="00F13786"/>
    <w:rsid w:val="00F137FB"/>
    <w:rsid w:val="00F138E9"/>
    <w:rsid w:val="00F139EE"/>
    <w:rsid w:val="00F13A68"/>
    <w:rsid w:val="00F13D61"/>
    <w:rsid w:val="00F13F4B"/>
    <w:rsid w:val="00F140A6"/>
    <w:rsid w:val="00F140E2"/>
    <w:rsid w:val="00F14184"/>
    <w:rsid w:val="00F14194"/>
    <w:rsid w:val="00F1441A"/>
    <w:rsid w:val="00F14587"/>
    <w:rsid w:val="00F14608"/>
    <w:rsid w:val="00F1472C"/>
    <w:rsid w:val="00F148EA"/>
    <w:rsid w:val="00F14BCE"/>
    <w:rsid w:val="00F14D2E"/>
    <w:rsid w:val="00F14E42"/>
    <w:rsid w:val="00F14EC6"/>
    <w:rsid w:val="00F14F84"/>
    <w:rsid w:val="00F15130"/>
    <w:rsid w:val="00F15404"/>
    <w:rsid w:val="00F155F3"/>
    <w:rsid w:val="00F15603"/>
    <w:rsid w:val="00F158D6"/>
    <w:rsid w:val="00F15916"/>
    <w:rsid w:val="00F159F2"/>
    <w:rsid w:val="00F15DCE"/>
    <w:rsid w:val="00F15EAC"/>
    <w:rsid w:val="00F16074"/>
    <w:rsid w:val="00F1611A"/>
    <w:rsid w:val="00F162BA"/>
    <w:rsid w:val="00F16347"/>
    <w:rsid w:val="00F16391"/>
    <w:rsid w:val="00F16468"/>
    <w:rsid w:val="00F164B0"/>
    <w:rsid w:val="00F16786"/>
    <w:rsid w:val="00F16C10"/>
    <w:rsid w:val="00F16CC9"/>
    <w:rsid w:val="00F16D12"/>
    <w:rsid w:val="00F16D6D"/>
    <w:rsid w:val="00F16E0E"/>
    <w:rsid w:val="00F16FAC"/>
    <w:rsid w:val="00F17058"/>
    <w:rsid w:val="00F1707A"/>
    <w:rsid w:val="00F17237"/>
    <w:rsid w:val="00F172E9"/>
    <w:rsid w:val="00F173BF"/>
    <w:rsid w:val="00F175F1"/>
    <w:rsid w:val="00F1768A"/>
    <w:rsid w:val="00F176C0"/>
    <w:rsid w:val="00F176E1"/>
    <w:rsid w:val="00F1786F"/>
    <w:rsid w:val="00F179BD"/>
    <w:rsid w:val="00F17CCF"/>
    <w:rsid w:val="00F17FA7"/>
    <w:rsid w:val="00F20062"/>
    <w:rsid w:val="00F200D1"/>
    <w:rsid w:val="00F201C3"/>
    <w:rsid w:val="00F20393"/>
    <w:rsid w:val="00F203A5"/>
    <w:rsid w:val="00F2045E"/>
    <w:rsid w:val="00F204D3"/>
    <w:rsid w:val="00F20661"/>
    <w:rsid w:val="00F209DD"/>
    <w:rsid w:val="00F20A14"/>
    <w:rsid w:val="00F20A46"/>
    <w:rsid w:val="00F20AFE"/>
    <w:rsid w:val="00F20C69"/>
    <w:rsid w:val="00F20D8A"/>
    <w:rsid w:val="00F211C8"/>
    <w:rsid w:val="00F21452"/>
    <w:rsid w:val="00F21496"/>
    <w:rsid w:val="00F2158C"/>
    <w:rsid w:val="00F2169B"/>
    <w:rsid w:val="00F21794"/>
    <w:rsid w:val="00F21823"/>
    <w:rsid w:val="00F21B3A"/>
    <w:rsid w:val="00F21C07"/>
    <w:rsid w:val="00F21DF6"/>
    <w:rsid w:val="00F21F1F"/>
    <w:rsid w:val="00F21F32"/>
    <w:rsid w:val="00F21F9B"/>
    <w:rsid w:val="00F21FA3"/>
    <w:rsid w:val="00F21FA5"/>
    <w:rsid w:val="00F21FC5"/>
    <w:rsid w:val="00F21FD0"/>
    <w:rsid w:val="00F22100"/>
    <w:rsid w:val="00F221C4"/>
    <w:rsid w:val="00F221ED"/>
    <w:rsid w:val="00F22286"/>
    <w:rsid w:val="00F222AE"/>
    <w:rsid w:val="00F2237B"/>
    <w:rsid w:val="00F223C6"/>
    <w:rsid w:val="00F2253F"/>
    <w:rsid w:val="00F226D3"/>
    <w:rsid w:val="00F228E4"/>
    <w:rsid w:val="00F229FC"/>
    <w:rsid w:val="00F22A38"/>
    <w:rsid w:val="00F22ADF"/>
    <w:rsid w:val="00F22C08"/>
    <w:rsid w:val="00F22C5E"/>
    <w:rsid w:val="00F23062"/>
    <w:rsid w:val="00F2330F"/>
    <w:rsid w:val="00F2364C"/>
    <w:rsid w:val="00F23715"/>
    <w:rsid w:val="00F23819"/>
    <w:rsid w:val="00F23A51"/>
    <w:rsid w:val="00F23B20"/>
    <w:rsid w:val="00F23C33"/>
    <w:rsid w:val="00F23D6B"/>
    <w:rsid w:val="00F23DEE"/>
    <w:rsid w:val="00F23E4B"/>
    <w:rsid w:val="00F23E88"/>
    <w:rsid w:val="00F23FA7"/>
    <w:rsid w:val="00F240E0"/>
    <w:rsid w:val="00F240F5"/>
    <w:rsid w:val="00F243F6"/>
    <w:rsid w:val="00F244BA"/>
    <w:rsid w:val="00F245C2"/>
    <w:rsid w:val="00F24670"/>
    <w:rsid w:val="00F24801"/>
    <w:rsid w:val="00F248B7"/>
    <w:rsid w:val="00F24985"/>
    <w:rsid w:val="00F24B78"/>
    <w:rsid w:val="00F24D26"/>
    <w:rsid w:val="00F24D3E"/>
    <w:rsid w:val="00F24D57"/>
    <w:rsid w:val="00F24DCA"/>
    <w:rsid w:val="00F24DF8"/>
    <w:rsid w:val="00F251EE"/>
    <w:rsid w:val="00F252B0"/>
    <w:rsid w:val="00F252C8"/>
    <w:rsid w:val="00F253EE"/>
    <w:rsid w:val="00F25463"/>
    <w:rsid w:val="00F25691"/>
    <w:rsid w:val="00F2574F"/>
    <w:rsid w:val="00F257CA"/>
    <w:rsid w:val="00F25822"/>
    <w:rsid w:val="00F2588F"/>
    <w:rsid w:val="00F25BAF"/>
    <w:rsid w:val="00F25C77"/>
    <w:rsid w:val="00F25D10"/>
    <w:rsid w:val="00F25F63"/>
    <w:rsid w:val="00F261E1"/>
    <w:rsid w:val="00F26390"/>
    <w:rsid w:val="00F26591"/>
    <w:rsid w:val="00F2666E"/>
    <w:rsid w:val="00F268B9"/>
    <w:rsid w:val="00F269C2"/>
    <w:rsid w:val="00F26A11"/>
    <w:rsid w:val="00F26B36"/>
    <w:rsid w:val="00F26FFA"/>
    <w:rsid w:val="00F271D8"/>
    <w:rsid w:val="00F2729C"/>
    <w:rsid w:val="00F27398"/>
    <w:rsid w:val="00F276FF"/>
    <w:rsid w:val="00F2772E"/>
    <w:rsid w:val="00F279C7"/>
    <w:rsid w:val="00F27BFD"/>
    <w:rsid w:val="00F27D64"/>
    <w:rsid w:val="00F27DA3"/>
    <w:rsid w:val="00F27EDB"/>
    <w:rsid w:val="00F27F44"/>
    <w:rsid w:val="00F300C4"/>
    <w:rsid w:val="00F301A3"/>
    <w:rsid w:val="00F3024A"/>
    <w:rsid w:val="00F30272"/>
    <w:rsid w:val="00F30302"/>
    <w:rsid w:val="00F30357"/>
    <w:rsid w:val="00F3035E"/>
    <w:rsid w:val="00F304A1"/>
    <w:rsid w:val="00F3065E"/>
    <w:rsid w:val="00F306A1"/>
    <w:rsid w:val="00F306B4"/>
    <w:rsid w:val="00F307D3"/>
    <w:rsid w:val="00F30836"/>
    <w:rsid w:val="00F3094B"/>
    <w:rsid w:val="00F309B6"/>
    <w:rsid w:val="00F30B41"/>
    <w:rsid w:val="00F30CBB"/>
    <w:rsid w:val="00F30E6E"/>
    <w:rsid w:val="00F30EE5"/>
    <w:rsid w:val="00F310CF"/>
    <w:rsid w:val="00F310F4"/>
    <w:rsid w:val="00F31679"/>
    <w:rsid w:val="00F31705"/>
    <w:rsid w:val="00F318FD"/>
    <w:rsid w:val="00F31CE1"/>
    <w:rsid w:val="00F31D7D"/>
    <w:rsid w:val="00F31D98"/>
    <w:rsid w:val="00F31E59"/>
    <w:rsid w:val="00F321EF"/>
    <w:rsid w:val="00F322B6"/>
    <w:rsid w:val="00F32379"/>
    <w:rsid w:val="00F323DD"/>
    <w:rsid w:val="00F3241A"/>
    <w:rsid w:val="00F3250D"/>
    <w:rsid w:val="00F32520"/>
    <w:rsid w:val="00F3266E"/>
    <w:rsid w:val="00F32691"/>
    <w:rsid w:val="00F327C9"/>
    <w:rsid w:val="00F3285F"/>
    <w:rsid w:val="00F328EB"/>
    <w:rsid w:val="00F329B4"/>
    <w:rsid w:val="00F329D1"/>
    <w:rsid w:val="00F32A09"/>
    <w:rsid w:val="00F32A1C"/>
    <w:rsid w:val="00F32B26"/>
    <w:rsid w:val="00F32C47"/>
    <w:rsid w:val="00F32CAE"/>
    <w:rsid w:val="00F32D60"/>
    <w:rsid w:val="00F32E94"/>
    <w:rsid w:val="00F32ECC"/>
    <w:rsid w:val="00F33114"/>
    <w:rsid w:val="00F332A8"/>
    <w:rsid w:val="00F333D3"/>
    <w:rsid w:val="00F334B4"/>
    <w:rsid w:val="00F336AF"/>
    <w:rsid w:val="00F33844"/>
    <w:rsid w:val="00F3398B"/>
    <w:rsid w:val="00F33D40"/>
    <w:rsid w:val="00F33D44"/>
    <w:rsid w:val="00F3400D"/>
    <w:rsid w:val="00F34422"/>
    <w:rsid w:val="00F345AB"/>
    <w:rsid w:val="00F3471E"/>
    <w:rsid w:val="00F34729"/>
    <w:rsid w:val="00F34ADA"/>
    <w:rsid w:val="00F34BB5"/>
    <w:rsid w:val="00F34C58"/>
    <w:rsid w:val="00F34E1F"/>
    <w:rsid w:val="00F34F3C"/>
    <w:rsid w:val="00F35043"/>
    <w:rsid w:val="00F35105"/>
    <w:rsid w:val="00F353E6"/>
    <w:rsid w:val="00F353E9"/>
    <w:rsid w:val="00F35406"/>
    <w:rsid w:val="00F35482"/>
    <w:rsid w:val="00F355D0"/>
    <w:rsid w:val="00F35687"/>
    <w:rsid w:val="00F3570F"/>
    <w:rsid w:val="00F3589A"/>
    <w:rsid w:val="00F358A5"/>
    <w:rsid w:val="00F35CCF"/>
    <w:rsid w:val="00F35EC7"/>
    <w:rsid w:val="00F35EDC"/>
    <w:rsid w:val="00F35F0C"/>
    <w:rsid w:val="00F35F2C"/>
    <w:rsid w:val="00F3612F"/>
    <w:rsid w:val="00F3618B"/>
    <w:rsid w:val="00F36354"/>
    <w:rsid w:val="00F36B6E"/>
    <w:rsid w:val="00F36CFF"/>
    <w:rsid w:val="00F36F4D"/>
    <w:rsid w:val="00F37107"/>
    <w:rsid w:val="00F37325"/>
    <w:rsid w:val="00F373E0"/>
    <w:rsid w:val="00F37482"/>
    <w:rsid w:val="00F375E6"/>
    <w:rsid w:val="00F37681"/>
    <w:rsid w:val="00F37774"/>
    <w:rsid w:val="00F37C49"/>
    <w:rsid w:val="00F37CE1"/>
    <w:rsid w:val="00F37D1B"/>
    <w:rsid w:val="00F37EE6"/>
    <w:rsid w:val="00F37EFD"/>
    <w:rsid w:val="00F40107"/>
    <w:rsid w:val="00F4025B"/>
    <w:rsid w:val="00F4035E"/>
    <w:rsid w:val="00F40964"/>
    <w:rsid w:val="00F409C3"/>
    <w:rsid w:val="00F40ABF"/>
    <w:rsid w:val="00F40B76"/>
    <w:rsid w:val="00F40C8A"/>
    <w:rsid w:val="00F40DDB"/>
    <w:rsid w:val="00F40E41"/>
    <w:rsid w:val="00F40F83"/>
    <w:rsid w:val="00F4101E"/>
    <w:rsid w:val="00F4104E"/>
    <w:rsid w:val="00F41052"/>
    <w:rsid w:val="00F41107"/>
    <w:rsid w:val="00F4132E"/>
    <w:rsid w:val="00F41340"/>
    <w:rsid w:val="00F41423"/>
    <w:rsid w:val="00F4153D"/>
    <w:rsid w:val="00F416EC"/>
    <w:rsid w:val="00F418E8"/>
    <w:rsid w:val="00F41A6E"/>
    <w:rsid w:val="00F41B02"/>
    <w:rsid w:val="00F41D19"/>
    <w:rsid w:val="00F41E20"/>
    <w:rsid w:val="00F41E81"/>
    <w:rsid w:val="00F41F16"/>
    <w:rsid w:val="00F421A9"/>
    <w:rsid w:val="00F422F9"/>
    <w:rsid w:val="00F42863"/>
    <w:rsid w:val="00F42AE7"/>
    <w:rsid w:val="00F42B20"/>
    <w:rsid w:val="00F42B71"/>
    <w:rsid w:val="00F42C2F"/>
    <w:rsid w:val="00F42CA1"/>
    <w:rsid w:val="00F42CE8"/>
    <w:rsid w:val="00F42E5E"/>
    <w:rsid w:val="00F42F11"/>
    <w:rsid w:val="00F42FE4"/>
    <w:rsid w:val="00F4304C"/>
    <w:rsid w:val="00F430FD"/>
    <w:rsid w:val="00F431F1"/>
    <w:rsid w:val="00F43363"/>
    <w:rsid w:val="00F433A2"/>
    <w:rsid w:val="00F4345C"/>
    <w:rsid w:val="00F43742"/>
    <w:rsid w:val="00F4387F"/>
    <w:rsid w:val="00F43A3A"/>
    <w:rsid w:val="00F43A3C"/>
    <w:rsid w:val="00F43BDD"/>
    <w:rsid w:val="00F43BEF"/>
    <w:rsid w:val="00F43C54"/>
    <w:rsid w:val="00F43DC2"/>
    <w:rsid w:val="00F43E2C"/>
    <w:rsid w:val="00F43F74"/>
    <w:rsid w:val="00F44054"/>
    <w:rsid w:val="00F44111"/>
    <w:rsid w:val="00F44230"/>
    <w:rsid w:val="00F443A6"/>
    <w:rsid w:val="00F443D9"/>
    <w:rsid w:val="00F44767"/>
    <w:rsid w:val="00F44984"/>
    <w:rsid w:val="00F44B83"/>
    <w:rsid w:val="00F44BB1"/>
    <w:rsid w:val="00F44BEF"/>
    <w:rsid w:val="00F44D66"/>
    <w:rsid w:val="00F44DCF"/>
    <w:rsid w:val="00F44E53"/>
    <w:rsid w:val="00F44FCA"/>
    <w:rsid w:val="00F450CC"/>
    <w:rsid w:val="00F45135"/>
    <w:rsid w:val="00F4524D"/>
    <w:rsid w:val="00F4527F"/>
    <w:rsid w:val="00F45295"/>
    <w:rsid w:val="00F453A5"/>
    <w:rsid w:val="00F453FF"/>
    <w:rsid w:val="00F45692"/>
    <w:rsid w:val="00F4577C"/>
    <w:rsid w:val="00F45798"/>
    <w:rsid w:val="00F45977"/>
    <w:rsid w:val="00F45B0F"/>
    <w:rsid w:val="00F45E80"/>
    <w:rsid w:val="00F45F2E"/>
    <w:rsid w:val="00F45FB3"/>
    <w:rsid w:val="00F460D5"/>
    <w:rsid w:val="00F46393"/>
    <w:rsid w:val="00F465F7"/>
    <w:rsid w:val="00F467AA"/>
    <w:rsid w:val="00F46885"/>
    <w:rsid w:val="00F469C9"/>
    <w:rsid w:val="00F469D6"/>
    <w:rsid w:val="00F469EB"/>
    <w:rsid w:val="00F46A20"/>
    <w:rsid w:val="00F46A6F"/>
    <w:rsid w:val="00F46B8D"/>
    <w:rsid w:val="00F46D57"/>
    <w:rsid w:val="00F46DD3"/>
    <w:rsid w:val="00F46E7F"/>
    <w:rsid w:val="00F46EFB"/>
    <w:rsid w:val="00F46F9A"/>
    <w:rsid w:val="00F47003"/>
    <w:rsid w:val="00F4705E"/>
    <w:rsid w:val="00F47081"/>
    <w:rsid w:val="00F4733C"/>
    <w:rsid w:val="00F47381"/>
    <w:rsid w:val="00F47429"/>
    <w:rsid w:val="00F474BB"/>
    <w:rsid w:val="00F474D8"/>
    <w:rsid w:val="00F474F1"/>
    <w:rsid w:val="00F4750D"/>
    <w:rsid w:val="00F47629"/>
    <w:rsid w:val="00F47692"/>
    <w:rsid w:val="00F47737"/>
    <w:rsid w:val="00F47865"/>
    <w:rsid w:val="00F47A66"/>
    <w:rsid w:val="00F47BB5"/>
    <w:rsid w:val="00F47D30"/>
    <w:rsid w:val="00F47EB3"/>
    <w:rsid w:val="00F47F4D"/>
    <w:rsid w:val="00F50022"/>
    <w:rsid w:val="00F5002D"/>
    <w:rsid w:val="00F501E5"/>
    <w:rsid w:val="00F503B8"/>
    <w:rsid w:val="00F503E9"/>
    <w:rsid w:val="00F50417"/>
    <w:rsid w:val="00F50467"/>
    <w:rsid w:val="00F50497"/>
    <w:rsid w:val="00F505B7"/>
    <w:rsid w:val="00F50701"/>
    <w:rsid w:val="00F5072A"/>
    <w:rsid w:val="00F5083A"/>
    <w:rsid w:val="00F5098C"/>
    <w:rsid w:val="00F50B46"/>
    <w:rsid w:val="00F50BD3"/>
    <w:rsid w:val="00F50C2B"/>
    <w:rsid w:val="00F50D4E"/>
    <w:rsid w:val="00F50D53"/>
    <w:rsid w:val="00F50EBD"/>
    <w:rsid w:val="00F5107E"/>
    <w:rsid w:val="00F511FD"/>
    <w:rsid w:val="00F512BF"/>
    <w:rsid w:val="00F514ED"/>
    <w:rsid w:val="00F51519"/>
    <w:rsid w:val="00F517EA"/>
    <w:rsid w:val="00F5184E"/>
    <w:rsid w:val="00F51877"/>
    <w:rsid w:val="00F5190B"/>
    <w:rsid w:val="00F5194C"/>
    <w:rsid w:val="00F51A9E"/>
    <w:rsid w:val="00F51C2B"/>
    <w:rsid w:val="00F51E0F"/>
    <w:rsid w:val="00F51E10"/>
    <w:rsid w:val="00F51F02"/>
    <w:rsid w:val="00F5200E"/>
    <w:rsid w:val="00F52034"/>
    <w:rsid w:val="00F520BF"/>
    <w:rsid w:val="00F521F4"/>
    <w:rsid w:val="00F52205"/>
    <w:rsid w:val="00F52318"/>
    <w:rsid w:val="00F52388"/>
    <w:rsid w:val="00F524F9"/>
    <w:rsid w:val="00F5252B"/>
    <w:rsid w:val="00F5275D"/>
    <w:rsid w:val="00F528AD"/>
    <w:rsid w:val="00F52A5E"/>
    <w:rsid w:val="00F52C9B"/>
    <w:rsid w:val="00F52CD3"/>
    <w:rsid w:val="00F52CE0"/>
    <w:rsid w:val="00F52D45"/>
    <w:rsid w:val="00F53111"/>
    <w:rsid w:val="00F53185"/>
    <w:rsid w:val="00F53195"/>
    <w:rsid w:val="00F535BF"/>
    <w:rsid w:val="00F535E7"/>
    <w:rsid w:val="00F53610"/>
    <w:rsid w:val="00F536B5"/>
    <w:rsid w:val="00F536FE"/>
    <w:rsid w:val="00F53C10"/>
    <w:rsid w:val="00F53CE0"/>
    <w:rsid w:val="00F53EF7"/>
    <w:rsid w:val="00F53F11"/>
    <w:rsid w:val="00F53F5C"/>
    <w:rsid w:val="00F54043"/>
    <w:rsid w:val="00F5407A"/>
    <w:rsid w:val="00F540A4"/>
    <w:rsid w:val="00F54387"/>
    <w:rsid w:val="00F54453"/>
    <w:rsid w:val="00F5453C"/>
    <w:rsid w:val="00F54621"/>
    <w:rsid w:val="00F546F6"/>
    <w:rsid w:val="00F549A4"/>
    <w:rsid w:val="00F54D43"/>
    <w:rsid w:val="00F54D91"/>
    <w:rsid w:val="00F54E42"/>
    <w:rsid w:val="00F550DE"/>
    <w:rsid w:val="00F5510D"/>
    <w:rsid w:val="00F55141"/>
    <w:rsid w:val="00F552BC"/>
    <w:rsid w:val="00F553CD"/>
    <w:rsid w:val="00F5542D"/>
    <w:rsid w:val="00F554C8"/>
    <w:rsid w:val="00F555B0"/>
    <w:rsid w:val="00F5573B"/>
    <w:rsid w:val="00F557A0"/>
    <w:rsid w:val="00F55921"/>
    <w:rsid w:val="00F5596B"/>
    <w:rsid w:val="00F559B2"/>
    <w:rsid w:val="00F55A4A"/>
    <w:rsid w:val="00F55B1B"/>
    <w:rsid w:val="00F55C38"/>
    <w:rsid w:val="00F55F04"/>
    <w:rsid w:val="00F5613F"/>
    <w:rsid w:val="00F561E6"/>
    <w:rsid w:val="00F563C4"/>
    <w:rsid w:val="00F563CF"/>
    <w:rsid w:val="00F56497"/>
    <w:rsid w:val="00F56661"/>
    <w:rsid w:val="00F568EA"/>
    <w:rsid w:val="00F56AFA"/>
    <w:rsid w:val="00F56E15"/>
    <w:rsid w:val="00F56F1D"/>
    <w:rsid w:val="00F571EB"/>
    <w:rsid w:val="00F572B4"/>
    <w:rsid w:val="00F574AF"/>
    <w:rsid w:val="00F5797A"/>
    <w:rsid w:val="00F579ED"/>
    <w:rsid w:val="00F57ABD"/>
    <w:rsid w:val="00F57C06"/>
    <w:rsid w:val="00F57D37"/>
    <w:rsid w:val="00F57D7B"/>
    <w:rsid w:val="00F57E9C"/>
    <w:rsid w:val="00F600B2"/>
    <w:rsid w:val="00F603DE"/>
    <w:rsid w:val="00F60588"/>
    <w:rsid w:val="00F606BD"/>
    <w:rsid w:val="00F6096E"/>
    <w:rsid w:val="00F60A77"/>
    <w:rsid w:val="00F60E01"/>
    <w:rsid w:val="00F60EAF"/>
    <w:rsid w:val="00F610DC"/>
    <w:rsid w:val="00F61144"/>
    <w:rsid w:val="00F611FF"/>
    <w:rsid w:val="00F61287"/>
    <w:rsid w:val="00F6134D"/>
    <w:rsid w:val="00F61596"/>
    <w:rsid w:val="00F6166D"/>
    <w:rsid w:val="00F618A8"/>
    <w:rsid w:val="00F61A85"/>
    <w:rsid w:val="00F61B7F"/>
    <w:rsid w:val="00F61E7F"/>
    <w:rsid w:val="00F61F06"/>
    <w:rsid w:val="00F61F57"/>
    <w:rsid w:val="00F61F58"/>
    <w:rsid w:val="00F62363"/>
    <w:rsid w:val="00F623C1"/>
    <w:rsid w:val="00F623DD"/>
    <w:rsid w:val="00F62446"/>
    <w:rsid w:val="00F6261C"/>
    <w:rsid w:val="00F6281B"/>
    <w:rsid w:val="00F62B74"/>
    <w:rsid w:val="00F62C07"/>
    <w:rsid w:val="00F62E0D"/>
    <w:rsid w:val="00F62E5C"/>
    <w:rsid w:val="00F62EB8"/>
    <w:rsid w:val="00F63060"/>
    <w:rsid w:val="00F6311C"/>
    <w:rsid w:val="00F63132"/>
    <w:rsid w:val="00F632F5"/>
    <w:rsid w:val="00F63339"/>
    <w:rsid w:val="00F634AD"/>
    <w:rsid w:val="00F6364B"/>
    <w:rsid w:val="00F63715"/>
    <w:rsid w:val="00F63800"/>
    <w:rsid w:val="00F63803"/>
    <w:rsid w:val="00F6388B"/>
    <w:rsid w:val="00F63960"/>
    <w:rsid w:val="00F639BB"/>
    <w:rsid w:val="00F639F6"/>
    <w:rsid w:val="00F63A6B"/>
    <w:rsid w:val="00F63B5D"/>
    <w:rsid w:val="00F63F30"/>
    <w:rsid w:val="00F64068"/>
    <w:rsid w:val="00F641C5"/>
    <w:rsid w:val="00F644B9"/>
    <w:rsid w:val="00F6466A"/>
    <w:rsid w:val="00F64684"/>
    <w:rsid w:val="00F646AA"/>
    <w:rsid w:val="00F6478C"/>
    <w:rsid w:val="00F64C6C"/>
    <w:rsid w:val="00F64E08"/>
    <w:rsid w:val="00F64E23"/>
    <w:rsid w:val="00F6509B"/>
    <w:rsid w:val="00F650FA"/>
    <w:rsid w:val="00F65372"/>
    <w:rsid w:val="00F6556C"/>
    <w:rsid w:val="00F6564C"/>
    <w:rsid w:val="00F65696"/>
    <w:rsid w:val="00F65870"/>
    <w:rsid w:val="00F658FF"/>
    <w:rsid w:val="00F65921"/>
    <w:rsid w:val="00F65950"/>
    <w:rsid w:val="00F65A4D"/>
    <w:rsid w:val="00F65C7C"/>
    <w:rsid w:val="00F65FE2"/>
    <w:rsid w:val="00F660B3"/>
    <w:rsid w:val="00F6617A"/>
    <w:rsid w:val="00F661CA"/>
    <w:rsid w:val="00F66345"/>
    <w:rsid w:val="00F66500"/>
    <w:rsid w:val="00F66560"/>
    <w:rsid w:val="00F66640"/>
    <w:rsid w:val="00F668B4"/>
    <w:rsid w:val="00F66968"/>
    <w:rsid w:val="00F669BD"/>
    <w:rsid w:val="00F66E23"/>
    <w:rsid w:val="00F67029"/>
    <w:rsid w:val="00F67045"/>
    <w:rsid w:val="00F67231"/>
    <w:rsid w:val="00F672D2"/>
    <w:rsid w:val="00F67304"/>
    <w:rsid w:val="00F673BA"/>
    <w:rsid w:val="00F67450"/>
    <w:rsid w:val="00F674AE"/>
    <w:rsid w:val="00F676FC"/>
    <w:rsid w:val="00F6780F"/>
    <w:rsid w:val="00F6781B"/>
    <w:rsid w:val="00F67878"/>
    <w:rsid w:val="00F67A97"/>
    <w:rsid w:val="00F67DF4"/>
    <w:rsid w:val="00F67EA3"/>
    <w:rsid w:val="00F7012E"/>
    <w:rsid w:val="00F7026F"/>
    <w:rsid w:val="00F70446"/>
    <w:rsid w:val="00F70520"/>
    <w:rsid w:val="00F706D2"/>
    <w:rsid w:val="00F7072C"/>
    <w:rsid w:val="00F70A5B"/>
    <w:rsid w:val="00F70C26"/>
    <w:rsid w:val="00F70EA1"/>
    <w:rsid w:val="00F70F05"/>
    <w:rsid w:val="00F710B1"/>
    <w:rsid w:val="00F711D0"/>
    <w:rsid w:val="00F71329"/>
    <w:rsid w:val="00F7132D"/>
    <w:rsid w:val="00F71350"/>
    <w:rsid w:val="00F71400"/>
    <w:rsid w:val="00F717BE"/>
    <w:rsid w:val="00F717F7"/>
    <w:rsid w:val="00F717FB"/>
    <w:rsid w:val="00F71A91"/>
    <w:rsid w:val="00F71B36"/>
    <w:rsid w:val="00F71B49"/>
    <w:rsid w:val="00F71DA8"/>
    <w:rsid w:val="00F71E19"/>
    <w:rsid w:val="00F71EEA"/>
    <w:rsid w:val="00F72103"/>
    <w:rsid w:val="00F724AD"/>
    <w:rsid w:val="00F725C7"/>
    <w:rsid w:val="00F725F5"/>
    <w:rsid w:val="00F726C8"/>
    <w:rsid w:val="00F72C4B"/>
    <w:rsid w:val="00F72D63"/>
    <w:rsid w:val="00F731F1"/>
    <w:rsid w:val="00F7327B"/>
    <w:rsid w:val="00F732E9"/>
    <w:rsid w:val="00F73329"/>
    <w:rsid w:val="00F73440"/>
    <w:rsid w:val="00F734F8"/>
    <w:rsid w:val="00F73528"/>
    <w:rsid w:val="00F73541"/>
    <w:rsid w:val="00F73639"/>
    <w:rsid w:val="00F7364E"/>
    <w:rsid w:val="00F736DE"/>
    <w:rsid w:val="00F736E0"/>
    <w:rsid w:val="00F7389D"/>
    <w:rsid w:val="00F7393F"/>
    <w:rsid w:val="00F73942"/>
    <w:rsid w:val="00F739A0"/>
    <w:rsid w:val="00F739BB"/>
    <w:rsid w:val="00F73B56"/>
    <w:rsid w:val="00F73C36"/>
    <w:rsid w:val="00F73C47"/>
    <w:rsid w:val="00F73DEC"/>
    <w:rsid w:val="00F73E2D"/>
    <w:rsid w:val="00F73EAC"/>
    <w:rsid w:val="00F742C9"/>
    <w:rsid w:val="00F74439"/>
    <w:rsid w:val="00F7444E"/>
    <w:rsid w:val="00F744D3"/>
    <w:rsid w:val="00F745C4"/>
    <w:rsid w:val="00F745C7"/>
    <w:rsid w:val="00F7474E"/>
    <w:rsid w:val="00F74765"/>
    <w:rsid w:val="00F748BD"/>
    <w:rsid w:val="00F749B2"/>
    <w:rsid w:val="00F74AD4"/>
    <w:rsid w:val="00F74B74"/>
    <w:rsid w:val="00F74CA2"/>
    <w:rsid w:val="00F74CAA"/>
    <w:rsid w:val="00F74DEA"/>
    <w:rsid w:val="00F74FCF"/>
    <w:rsid w:val="00F751DB"/>
    <w:rsid w:val="00F75201"/>
    <w:rsid w:val="00F75352"/>
    <w:rsid w:val="00F754A0"/>
    <w:rsid w:val="00F755DD"/>
    <w:rsid w:val="00F75674"/>
    <w:rsid w:val="00F75863"/>
    <w:rsid w:val="00F758BC"/>
    <w:rsid w:val="00F759CC"/>
    <w:rsid w:val="00F75B69"/>
    <w:rsid w:val="00F75BFA"/>
    <w:rsid w:val="00F75F57"/>
    <w:rsid w:val="00F76013"/>
    <w:rsid w:val="00F7624A"/>
    <w:rsid w:val="00F76417"/>
    <w:rsid w:val="00F7662E"/>
    <w:rsid w:val="00F7681B"/>
    <w:rsid w:val="00F76881"/>
    <w:rsid w:val="00F76927"/>
    <w:rsid w:val="00F7696A"/>
    <w:rsid w:val="00F7696C"/>
    <w:rsid w:val="00F76FBB"/>
    <w:rsid w:val="00F77041"/>
    <w:rsid w:val="00F770A4"/>
    <w:rsid w:val="00F771CC"/>
    <w:rsid w:val="00F77647"/>
    <w:rsid w:val="00F776DF"/>
    <w:rsid w:val="00F77753"/>
    <w:rsid w:val="00F7783B"/>
    <w:rsid w:val="00F778EF"/>
    <w:rsid w:val="00F77926"/>
    <w:rsid w:val="00F779E4"/>
    <w:rsid w:val="00F77C5A"/>
    <w:rsid w:val="00F77D39"/>
    <w:rsid w:val="00F77D87"/>
    <w:rsid w:val="00F77F00"/>
    <w:rsid w:val="00F77F6F"/>
    <w:rsid w:val="00F80100"/>
    <w:rsid w:val="00F8026B"/>
    <w:rsid w:val="00F8035D"/>
    <w:rsid w:val="00F8038D"/>
    <w:rsid w:val="00F803AA"/>
    <w:rsid w:val="00F8042F"/>
    <w:rsid w:val="00F804C1"/>
    <w:rsid w:val="00F8069B"/>
    <w:rsid w:val="00F807BF"/>
    <w:rsid w:val="00F8086B"/>
    <w:rsid w:val="00F809BA"/>
    <w:rsid w:val="00F80ADE"/>
    <w:rsid w:val="00F80AF3"/>
    <w:rsid w:val="00F80BF1"/>
    <w:rsid w:val="00F80CAA"/>
    <w:rsid w:val="00F80CCD"/>
    <w:rsid w:val="00F80D06"/>
    <w:rsid w:val="00F80D62"/>
    <w:rsid w:val="00F80E25"/>
    <w:rsid w:val="00F80E56"/>
    <w:rsid w:val="00F80F72"/>
    <w:rsid w:val="00F80F99"/>
    <w:rsid w:val="00F80FA9"/>
    <w:rsid w:val="00F81090"/>
    <w:rsid w:val="00F8123F"/>
    <w:rsid w:val="00F813AB"/>
    <w:rsid w:val="00F814FC"/>
    <w:rsid w:val="00F816C6"/>
    <w:rsid w:val="00F81749"/>
    <w:rsid w:val="00F817A3"/>
    <w:rsid w:val="00F818D5"/>
    <w:rsid w:val="00F8193E"/>
    <w:rsid w:val="00F81A6D"/>
    <w:rsid w:val="00F81CF3"/>
    <w:rsid w:val="00F81EC8"/>
    <w:rsid w:val="00F8213F"/>
    <w:rsid w:val="00F82154"/>
    <w:rsid w:val="00F823BB"/>
    <w:rsid w:val="00F824A9"/>
    <w:rsid w:val="00F82536"/>
    <w:rsid w:val="00F828D3"/>
    <w:rsid w:val="00F829D3"/>
    <w:rsid w:val="00F829D4"/>
    <w:rsid w:val="00F82A63"/>
    <w:rsid w:val="00F82B42"/>
    <w:rsid w:val="00F82E11"/>
    <w:rsid w:val="00F82EB6"/>
    <w:rsid w:val="00F82EC5"/>
    <w:rsid w:val="00F82F93"/>
    <w:rsid w:val="00F83036"/>
    <w:rsid w:val="00F8304A"/>
    <w:rsid w:val="00F83189"/>
    <w:rsid w:val="00F83217"/>
    <w:rsid w:val="00F832E9"/>
    <w:rsid w:val="00F83337"/>
    <w:rsid w:val="00F83422"/>
    <w:rsid w:val="00F83617"/>
    <w:rsid w:val="00F8366D"/>
    <w:rsid w:val="00F83933"/>
    <w:rsid w:val="00F83C38"/>
    <w:rsid w:val="00F83CAE"/>
    <w:rsid w:val="00F83D58"/>
    <w:rsid w:val="00F83D6C"/>
    <w:rsid w:val="00F83E08"/>
    <w:rsid w:val="00F83E27"/>
    <w:rsid w:val="00F83E35"/>
    <w:rsid w:val="00F83F68"/>
    <w:rsid w:val="00F840FF"/>
    <w:rsid w:val="00F842A4"/>
    <w:rsid w:val="00F84380"/>
    <w:rsid w:val="00F84617"/>
    <w:rsid w:val="00F848BC"/>
    <w:rsid w:val="00F84AA0"/>
    <w:rsid w:val="00F84B5E"/>
    <w:rsid w:val="00F84CEA"/>
    <w:rsid w:val="00F84D84"/>
    <w:rsid w:val="00F84E6B"/>
    <w:rsid w:val="00F84E8B"/>
    <w:rsid w:val="00F84FB0"/>
    <w:rsid w:val="00F853F1"/>
    <w:rsid w:val="00F8564D"/>
    <w:rsid w:val="00F85757"/>
    <w:rsid w:val="00F857EC"/>
    <w:rsid w:val="00F85A43"/>
    <w:rsid w:val="00F85A4A"/>
    <w:rsid w:val="00F85BFC"/>
    <w:rsid w:val="00F85D28"/>
    <w:rsid w:val="00F8603D"/>
    <w:rsid w:val="00F86232"/>
    <w:rsid w:val="00F86338"/>
    <w:rsid w:val="00F86390"/>
    <w:rsid w:val="00F8653A"/>
    <w:rsid w:val="00F8667B"/>
    <w:rsid w:val="00F86801"/>
    <w:rsid w:val="00F8699A"/>
    <w:rsid w:val="00F869A2"/>
    <w:rsid w:val="00F869EC"/>
    <w:rsid w:val="00F86A41"/>
    <w:rsid w:val="00F86B25"/>
    <w:rsid w:val="00F86C34"/>
    <w:rsid w:val="00F86D56"/>
    <w:rsid w:val="00F86DC3"/>
    <w:rsid w:val="00F86DCE"/>
    <w:rsid w:val="00F86E60"/>
    <w:rsid w:val="00F86E6B"/>
    <w:rsid w:val="00F86FA8"/>
    <w:rsid w:val="00F86FF7"/>
    <w:rsid w:val="00F870A0"/>
    <w:rsid w:val="00F871AA"/>
    <w:rsid w:val="00F87400"/>
    <w:rsid w:val="00F87474"/>
    <w:rsid w:val="00F874DE"/>
    <w:rsid w:val="00F8755F"/>
    <w:rsid w:val="00F8766B"/>
    <w:rsid w:val="00F877AA"/>
    <w:rsid w:val="00F87861"/>
    <w:rsid w:val="00F8796E"/>
    <w:rsid w:val="00F87996"/>
    <w:rsid w:val="00F879FD"/>
    <w:rsid w:val="00F87AD1"/>
    <w:rsid w:val="00F87B13"/>
    <w:rsid w:val="00F87B97"/>
    <w:rsid w:val="00F87DCD"/>
    <w:rsid w:val="00F87F1A"/>
    <w:rsid w:val="00F87F56"/>
    <w:rsid w:val="00F87FF3"/>
    <w:rsid w:val="00F9019A"/>
    <w:rsid w:val="00F901E7"/>
    <w:rsid w:val="00F90246"/>
    <w:rsid w:val="00F90603"/>
    <w:rsid w:val="00F9067A"/>
    <w:rsid w:val="00F90A6C"/>
    <w:rsid w:val="00F90A83"/>
    <w:rsid w:val="00F90AE1"/>
    <w:rsid w:val="00F90B46"/>
    <w:rsid w:val="00F90C81"/>
    <w:rsid w:val="00F90D37"/>
    <w:rsid w:val="00F90D78"/>
    <w:rsid w:val="00F90E6C"/>
    <w:rsid w:val="00F90E72"/>
    <w:rsid w:val="00F91021"/>
    <w:rsid w:val="00F9105B"/>
    <w:rsid w:val="00F911AF"/>
    <w:rsid w:val="00F911ED"/>
    <w:rsid w:val="00F9127D"/>
    <w:rsid w:val="00F912AB"/>
    <w:rsid w:val="00F913D0"/>
    <w:rsid w:val="00F9150B"/>
    <w:rsid w:val="00F915CA"/>
    <w:rsid w:val="00F918B3"/>
    <w:rsid w:val="00F918C3"/>
    <w:rsid w:val="00F918CE"/>
    <w:rsid w:val="00F919B0"/>
    <w:rsid w:val="00F91C4B"/>
    <w:rsid w:val="00F91C9E"/>
    <w:rsid w:val="00F91CB5"/>
    <w:rsid w:val="00F91D85"/>
    <w:rsid w:val="00F91DE5"/>
    <w:rsid w:val="00F91E2F"/>
    <w:rsid w:val="00F91E79"/>
    <w:rsid w:val="00F91F14"/>
    <w:rsid w:val="00F92083"/>
    <w:rsid w:val="00F92151"/>
    <w:rsid w:val="00F9232D"/>
    <w:rsid w:val="00F92439"/>
    <w:rsid w:val="00F92521"/>
    <w:rsid w:val="00F925F7"/>
    <w:rsid w:val="00F925FE"/>
    <w:rsid w:val="00F927E7"/>
    <w:rsid w:val="00F9292F"/>
    <w:rsid w:val="00F92D8E"/>
    <w:rsid w:val="00F92EAD"/>
    <w:rsid w:val="00F92F4B"/>
    <w:rsid w:val="00F93384"/>
    <w:rsid w:val="00F933A8"/>
    <w:rsid w:val="00F93520"/>
    <w:rsid w:val="00F935AC"/>
    <w:rsid w:val="00F93670"/>
    <w:rsid w:val="00F9368B"/>
    <w:rsid w:val="00F936C2"/>
    <w:rsid w:val="00F9375F"/>
    <w:rsid w:val="00F93A23"/>
    <w:rsid w:val="00F93B23"/>
    <w:rsid w:val="00F93DEB"/>
    <w:rsid w:val="00F93ECC"/>
    <w:rsid w:val="00F9404A"/>
    <w:rsid w:val="00F9412B"/>
    <w:rsid w:val="00F94508"/>
    <w:rsid w:val="00F946B3"/>
    <w:rsid w:val="00F94845"/>
    <w:rsid w:val="00F94963"/>
    <w:rsid w:val="00F94994"/>
    <w:rsid w:val="00F94D51"/>
    <w:rsid w:val="00F94DFD"/>
    <w:rsid w:val="00F94F68"/>
    <w:rsid w:val="00F951DC"/>
    <w:rsid w:val="00F954E3"/>
    <w:rsid w:val="00F95590"/>
    <w:rsid w:val="00F9565F"/>
    <w:rsid w:val="00F9577A"/>
    <w:rsid w:val="00F957E3"/>
    <w:rsid w:val="00F95B1B"/>
    <w:rsid w:val="00F95EE6"/>
    <w:rsid w:val="00F9607B"/>
    <w:rsid w:val="00F961D6"/>
    <w:rsid w:val="00F962D3"/>
    <w:rsid w:val="00F962F4"/>
    <w:rsid w:val="00F9638B"/>
    <w:rsid w:val="00F96675"/>
    <w:rsid w:val="00F96BCC"/>
    <w:rsid w:val="00F96BFB"/>
    <w:rsid w:val="00F972ED"/>
    <w:rsid w:val="00F9747D"/>
    <w:rsid w:val="00F9753F"/>
    <w:rsid w:val="00F975AA"/>
    <w:rsid w:val="00F977DC"/>
    <w:rsid w:val="00F97824"/>
    <w:rsid w:val="00F9786B"/>
    <w:rsid w:val="00F979D1"/>
    <w:rsid w:val="00F97C5A"/>
    <w:rsid w:val="00F97C74"/>
    <w:rsid w:val="00F97C7A"/>
    <w:rsid w:val="00F97CA0"/>
    <w:rsid w:val="00F97E1B"/>
    <w:rsid w:val="00FA0119"/>
    <w:rsid w:val="00FA01D5"/>
    <w:rsid w:val="00FA0293"/>
    <w:rsid w:val="00FA0481"/>
    <w:rsid w:val="00FA04B5"/>
    <w:rsid w:val="00FA0595"/>
    <w:rsid w:val="00FA067A"/>
    <w:rsid w:val="00FA068F"/>
    <w:rsid w:val="00FA07B6"/>
    <w:rsid w:val="00FA07CC"/>
    <w:rsid w:val="00FA0CEB"/>
    <w:rsid w:val="00FA0FB2"/>
    <w:rsid w:val="00FA0FB7"/>
    <w:rsid w:val="00FA121E"/>
    <w:rsid w:val="00FA12B4"/>
    <w:rsid w:val="00FA12BD"/>
    <w:rsid w:val="00FA1386"/>
    <w:rsid w:val="00FA169C"/>
    <w:rsid w:val="00FA1789"/>
    <w:rsid w:val="00FA1951"/>
    <w:rsid w:val="00FA19F7"/>
    <w:rsid w:val="00FA1A43"/>
    <w:rsid w:val="00FA1B99"/>
    <w:rsid w:val="00FA1C73"/>
    <w:rsid w:val="00FA1E3D"/>
    <w:rsid w:val="00FA1F05"/>
    <w:rsid w:val="00FA2045"/>
    <w:rsid w:val="00FA20B0"/>
    <w:rsid w:val="00FA20BF"/>
    <w:rsid w:val="00FA20F6"/>
    <w:rsid w:val="00FA2101"/>
    <w:rsid w:val="00FA223B"/>
    <w:rsid w:val="00FA2730"/>
    <w:rsid w:val="00FA2D46"/>
    <w:rsid w:val="00FA2E9D"/>
    <w:rsid w:val="00FA2F3B"/>
    <w:rsid w:val="00FA30A3"/>
    <w:rsid w:val="00FA3332"/>
    <w:rsid w:val="00FA343E"/>
    <w:rsid w:val="00FA35F2"/>
    <w:rsid w:val="00FA36C2"/>
    <w:rsid w:val="00FA3890"/>
    <w:rsid w:val="00FA39CF"/>
    <w:rsid w:val="00FA3B06"/>
    <w:rsid w:val="00FA3B22"/>
    <w:rsid w:val="00FA3C47"/>
    <w:rsid w:val="00FA3CB8"/>
    <w:rsid w:val="00FA3D42"/>
    <w:rsid w:val="00FA3D8E"/>
    <w:rsid w:val="00FA3E21"/>
    <w:rsid w:val="00FA3E3E"/>
    <w:rsid w:val="00FA3E5F"/>
    <w:rsid w:val="00FA3F80"/>
    <w:rsid w:val="00FA3F90"/>
    <w:rsid w:val="00FA4091"/>
    <w:rsid w:val="00FA4118"/>
    <w:rsid w:val="00FA416C"/>
    <w:rsid w:val="00FA41C2"/>
    <w:rsid w:val="00FA4357"/>
    <w:rsid w:val="00FA4438"/>
    <w:rsid w:val="00FA444A"/>
    <w:rsid w:val="00FA4799"/>
    <w:rsid w:val="00FA47F0"/>
    <w:rsid w:val="00FA48E5"/>
    <w:rsid w:val="00FA4A32"/>
    <w:rsid w:val="00FA4B82"/>
    <w:rsid w:val="00FA4C32"/>
    <w:rsid w:val="00FA4C43"/>
    <w:rsid w:val="00FA4D34"/>
    <w:rsid w:val="00FA5015"/>
    <w:rsid w:val="00FA5016"/>
    <w:rsid w:val="00FA50DA"/>
    <w:rsid w:val="00FA54D8"/>
    <w:rsid w:val="00FA5544"/>
    <w:rsid w:val="00FA559D"/>
    <w:rsid w:val="00FA5672"/>
    <w:rsid w:val="00FA5731"/>
    <w:rsid w:val="00FA5999"/>
    <w:rsid w:val="00FA5AF5"/>
    <w:rsid w:val="00FA5D23"/>
    <w:rsid w:val="00FA5D55"/>
    <w:rsid w:val="00FA5F9A"/>
    <w:rsid w:val="00FA5FA5"/>
    <w:rsid w:val="00FA619F"/>
    <w:rsid w:val="00FA633F"/>
    <w:rsid w:val="00FA6442"/>
    <w:rsid w:val="00FA66E1"/>
    <w:rsid w:val="00FA67F1"/>
    <w:rsid w:val="00FA6872"/>
    <w:rsid w:val="00FA69C6"/>
    <w:rsid w:val="00FA6C62"/>
    <w:rsid w:val="00FA6CFF"/>
    <w:rsid w:val="00FA6DB1"/>
    <w:rsid w:val="00FA6ECF"/>
    <w:rsid w:val="00FA6F05"/>
    <w:rsid w:val="00FA7056"/>
    <w:rsid w:val="00FA7063"/>
    <w:rsid w:val="00FA71D7"/>
    <w:rsid w:val="00FA720A"/>
    <w:rsid w:val="00FA7216"/>
    <w:rsid w:val="00FA73E4"/>
    <w:rsid w:val="00FA73F2"/>
    <w:rsid w:val="00FA7599"/>
    <w:rsid w:val="00FA766A"/>
    <w:rsid w:val="00FA7B0E"/>
    <w:rsid w:val="00FA7B3D"/>
    <w:rsid w:val="00FA7CB7"/>
    <w:rsid w:val="00FA7D5F"/>
    <w:rsid w:val="00FA7ECA"/>
    <w:rsid w:val="00FA7EDE"/>
    <w:rsid w:val="00FA7F97"/>
    <w:rsid w:val="00FA7F9C"/>
    <w:rsid w:val="00FAA43F"/>
    <w:rsid w:val="00FB056E"/>
    <w:rsid w:val="00FB05F5"/>
    <w:rsid w:val="00FB076C"/>
    <w:rsid w:val="00FB07B7"/>
    <w:rsid w:val="00FB0E68"/>
    <w:rsid w:val="00FB103B"/>
    <w:rsid w:val="00FB1072"/>
    <w:rsid w:val="00FB1084"/>
    <w:rsid w:val="00FB11BC"/>
    <w:rsid w:val="00FB1245"/>
    <w:rsid w:val="00FB127D"/>
    <w:rsid w:val="00FB132F"/>
    <w:rsid w:val="00FB1535"/>
    <w:rsid w:val="00FB1677"/>
    <w:rsid w:val="00FB1687"/>
    <w:rsid w:val="00FB16E8"/>
    <w:rsid w:val="00FB173C"/>
    <w:rsid w:val="00FB177C"/>
    <w:rsid w:val="00FB17D6"/>
    <w:rsid w:val="00FB19AD"/>
    <w:rsid w:val="00FB1AC9"/>
    <w:rsid w:val="00FB1B3E"/>
    <w:rsid w:val="00FB1BD7"/>
    <w:rsid w:val="00FB1C4B"/>
    <w:rsid w:val="00FB1D53"/>
    <w:rsid w:val="00FB1EBD"/>
    <w:rsid w:val="00FB1F63"/>
    <w:rsid w:val="00FB2046"/>
    <w:rsid w:val="00FB218C"/>
    <w:rsid w:val="00FB21C8"/>
    <w:rsid w:val="00FB22F2"/>
    <w:rsid w:val="00FB23A1"/>
    <w:rsid w:val="00FB23C9"/>
    <w:rsid w:val="00FB24C0"/>
    <w:rsid w:val="00FB273B"/>
    <w:rsid w:val="00FB2960"/>
    <w:rsid w:val="00FB2AC9"/>
    <w:rsid w:val="00FB2C29"/>
    <w:rsid w:val="00FB2D74"/>
    <w:rsid w:val="00FB2D81"/>
    <w:rsid w:val="00FB2E67"/>
    <w:rsid w:val="00FB2EBE"/>
    <w:rsid w:val="00FB2EE7"/>
    <w:rsid w:val="00FB2F86"/>
    <w:rsid w:val="00FB3030"/>
    <w:rsid w:val="00FB30A2"/>
    <w:rsid w:val="00FB314A"/>
    <w:rsid w:val="00FB316C"/>
    <w:rsid w:val="00FB32E4"/>
    <w:rsid w:val="00FB353E"/>
    <w:rsid w:val="00FB3570"/>
    <w:rsid w:val="00FB37C4"/>
    <w:rsid w:val="00FB39FA"/>
    <w:rsid w:val="00FB3A83"/>
    <w:rsid w:val="00FB3B2F"/>
    <w:rsid w:val="00FB3B67"/>
    <w:rsid w:val="00FB3E96"/>
    <w:rsid w:val="00FB3EB7"/>
    <w:rsid w:val="00FB3F00"/>
    <w:rsid w:val="00FB3FD7"/>
    <w:rsid w:val="00FB402A"/>
    <w:rsid w:val="00FB427D"/>
    <w:rsid w:val="00FB42CC"/>
    <w:rsid w:val="00FB43D4"/>
    <w:rsid w:val="00FB459C"/>
    <w:rsid w:val="00FB4671"/>
    <w:rsid w:val="00FB4771"/>
    <w:rsid w:val="00FB480C"/>
    <w:rsid w:val="00FB48D9"/>
    <w:rsid w:val="00FB49E5"/>
    <w:rsid w:val="00FB4A5C"/>
    <w:rsid w:val="00FB4A95"/>
    <w:rsid w:val="00FB4ABF"/>
    <w:rsid w:val="00FB4B76"/>
    <w:rsid w:val="00FB4D68"/>
    <w:rsid w:val="00FB4E3B"/>
    <w:rsid w:val="00FB4E99"/>
    <w:rsid w:val="00FB50E8"/>
    <w:rsid w:val="00FB518A"/>
    <w:rsid w:val="00FB51B8"/>
    <w:rsid w:val="00FB529B"/>
    <w:rsid w:val="00FB5374"/>
    <w:rsid w:val="00FB5710"/>
    <w:rsid w:val="00FB581B"/>
    <w:rsid w:val="00FB58B0"/>
    <w:rsid w:val="00FB5961"/>
    <w:rsid w:val="00FB59A6"/>
    <w:rsid w:val="00FB59AB"/>
    <w:rsid w:val="00FB59C3"/>
    <w:rsid w:val="00FB5B59"/>
    <w:rsid w:val="00FB5B93"/>
    <w:rsid w:val="00FB5C45"/>
    <w:rsid w:val="00FB5F0C"/>
    <w:rsid w:val="00FB6089"/>
    <w:rsid w:val="00FB6217"/>
    <w:rsid w:val="00FB62E5"/>
    <w:rsid w:val="00FB636A"/>
    <w:rsid w:val="00FB63A5"/>
    <w:rsid w:val="00FB63BE"/>
    <w:rsid w:val="00FB63D7"/>
    <w:rsid w:val="00FB64BC"/>
    <w:rsid w:val="00FB64E8"/>
    <w:rsid w:val="00FB65DC"/>
    <w:rsid w:val="00FB664B"/>
    <w:rsid w:val="00FB676A"/>
    <w:rsid w:val="00FB6ACA"/>
    <w:rsid w:val="00FB6ACC"/>
    <w:rsid w:val="00FB6AEB"/>
    <w:rsid w:val="00FB6B61"/>
    <w:rsid w:val="00FB6D70"/>
    <w:rsid w:val="00FB6D9C"/>
    <w:rsid w:val="00FB6EFD"/>
    <w:rsid w:val="00FB6FBB"/>
    <w:rsid w:val="00FB72B6"/>
    <w:rsid w:val="00FB74BB"/>
    <w:rsid w:val="00FB74CB"/>
    <w:rsid w:val="00FB75AB"/>
    <w:rsid w:val="00FB7731"/>
    <w:rsid w:val="00FB7895"/>
    <w:rsid w:val="00FB78D1"/>
    <w:rsid w:val="00FB7B1E"/>
    <w:rsid w:val="00FB7BD3"/>
    <w:rsid w:val="00FB7DB5"/>
    <w:rsid w:val="00FB7F0D"/>
    <w:rsid w:val="00FB7F13"/>
    <w:rsid w:val="00FB7F84"/>
    <w:rsid w:val="00FC0063"/>
    <w:rsid w:val="00FC00B3"/>
    <w:rsid w:val="00FC0153"/>
    <w:rsid w:val="00FC03E5"/>
    <w:rsid w:val="00FC065F"/>
    <w:rsid w:val="00FC06C1"/>
    <w:rsid w:val="00FC07B4"/>
    <w:rsid w:val="00FC0B90"/>
    <w:rsid w:val="00FC0C91"/>
    <w:rsid w:val="00FC0DCB"/>
    <w:rsid w:val="00FC0E6B"/>
    <w:rsid w:val="00FC0F84"/>
    <w:rsid w:val="00FC1006"/>
    <w:rsid w:val="00FC1095"/>
    <w:rsid w:val="00FC10EF"/>
    <w:rsid w:val="00FC155D"/>
    <w:rsid w:val="00FC17DD"/>
    <w:rsid w:val="00FC1B67"/>
    <w:rsid w:val="00FC1B93"/>
    <w:rsid w:val="00FC1BBE"/>
    <w:rsid w:val="00FC1D8E"/>
    <w:rsid w:val="00FC1DC6"/>
    <w:rsid w:val="00FC1DD7"/>
    <w:rsid w:val="00FC1E2D"/>
    <w:rsid w:val="00FC1FB7"/>
    <w:rsid w:val="00FC1FFF"/>
    <w:rsid w:val="00FC2077"/>
    <w:rsid w:val="00FC2099"/>
    <w:rsid w:val="00FC2222"/>
    <w:rsid w:val="00FC23DB"/>
    <w:rsid w:val="00FC24BA"/>
    <w:rsid w:val="00FC25FF"/>
    <w:rsid w:val="00FC28CD"/>
    <w:rsid w:val="00FC2B5C"/>
    <w:rsid w:val="00FC2CCB"/>
    <w:rsid w:val="00FC2E09"/>
    <w:rsid w:val="00FC2EFC"/>
    <w:rsid w:val="00FC2F1E"/>
    <w:rsid w:val="00FC2FBE"/>
    <w:rsid w:val="00FC306B"/>
    <w:rsid w:val="00FC31B9"/>
    <w:rsid w:val="00FC33F2"/>
    <w:rsid w:val="00FC37E8"/>
    <w:rsid w:val="00FC38CE"/>
    <w:rsid w:val="00FC38D5"/>
    <w:rsid w:val="00FC38DC"/>
    <w:rsid w:val="00FC3992"/>
    <w:rsid w:val="00FC3AC7"/>
    <w:rsid w:val="00FC3CB3"/>
    <w:rsid w:val="00FC3E72"/>
    <w:rsid w:val="00FC4126"/>
    <w:rsid w:val="00FC4398"/>
    <w:rsid w:val="00FC46A6"/>
    <w:rsid w:val="00FC47B0"/>
    <w:rsid w:val="00FC4B1E"/>
    <w:rsid w:val="00FC4C16"/>
    <w:rsid w:val="00FC4C2F"/>
    <w:rsid w:val="00FC4D18"/>
    <w:rsid w:val="00FC4D68"/>
    <w:rsid w:val="00FC4DAB"/>
    <w:rsid w:val="00FC4DD2"/>
    <w:rsid w:val="00FC50E7"/>
    <w:rsid w:val="00FC51D4"/>
    <w:rsid w:val="00FC5265"/>
    <w:rsid w:val="00FC53F2"/>
    <w:rsid w:val="00FC563D"/>
    <w:rsid w:val="00FC58CB"/>
    <w:rsid w:val="00FC5999"/>
    <w:rsid w:val="00FC5A04"/>
    <w:rsid w:val="00FC5B3C"/>
    <w:rsid w:val="00FC5B81"/>
    <w:rsid w:val="00FC5DDB"/>
    <w:rsid w:val="00FC5F62"/>
    <w:rsid w:val="00FC5FD2"/>
    <w:rsid w:val="00FC60AC"/>
    <w:rsid w:val="00FC611A"/>
    <w:rsid w:val="00FC632E"/>
    <w:rsid w:val="00FC6434"/>
    <w:rsid w:val="00FC644B"/>
    <w:rsid w:val="00FC6692"/>
    <w:rsid w:val="00FC66E1"/>
    <w:rsid w:val="00FC6795"/>
    <w:rsid w:val="00FC6862"/>
    <w:rsid w:val="00FC6BD0"/>
    <w:rsid w:val="00FC6CC1"/>
    <w:rsid w:val="00FC6D48"/>
    <w:rsid w:val="00FC713C"/>
    <w:rsid w:val="00FC7397"/>
    <w:rsid w:val="00FC73EB"/>
    <w:rsid w:val="00FC757B"/>
    <w:rsid w:val="00FC7862"/>
    <w:rsid w:val="00FC7A3A"/>
    <w:rsid w:val="00FC7AAD"/>
    <w:rsid w:val="00FC7B0C"/>
    <w:rsid w:val="00FC7E98"/>
    <w:rsid w:val="00FC7FC5"/>
    <w:rsid w:val="00FD009D"/>
    <w:rsid w:val="00FD0422"/>
    <w:rsid w:val="00FD05C9"/>
    <w:rsid w:val="00FD06FC"/>
    <w:rsid w:val="00FD0934"/>
    <w:rsid w:val="00FD0943"/>
    <w:rsid w:val="00FD09C2"/>
    <w:rsid w:val="00FD0A27"/>
    <w:rsid w:val="00FD0A68"/>
    <w:rsid w:val="00FD0A78"/>
    <w:rsid w:val="00FD0B35"/>
    <w:rsid w:val="00FD0E34"/>
    <w:rsid w:val="00FD0EB9"/>
    <w:rsid w:val="00FD0F52"/>
    <w:rsid w:val="00FD1156"/>
    <w:rsid w:val="00FD116B"/>
    <w:rsid w:val="00FD126E"/>
    <w:rsid w:val="00FD1334"/>
    <w:rsid w:val="00FD13C5"/>
    <w:rsid w:val="00FD1450"/>
    <w:rsid w:val="00FD1472"/>
    <w:rsid w:val="00FD1752"/>
    <w:rsid w:val="00FD17A1"/>
    <w:rsid w:val="00FD1A59"/>
    <w:rsid w:val="00FD1A6B"/>
    <w:rsid w:val="00FD1B72"/>
    <w:rsid w:val="00FD1C48"/>
    <w:rsid w:val="00FD1E6B"/>
    <w:rsid w:val="00FD1E90"/>
    <w:rsid w:val="00FD20A0"/>
    <w:rsid w:val="00FD21A0"/>
    <w:rsid w:val="00FD2229"/>
    <w:rsid w:val="00FD235C"/>
    <w:rsid w:val="00FD23A9"/>
    <w:rsid w:val="00FD2400"/>
    <w:rsid w:val="00FD2708"/>
    <w:rsid w:val="00FD27B8"/>
    <w:rsid w:val="00FD2868"/>
    <w:rsid w:val="00FD2B9F"/>
    <w:rsid w:val="00FD2C49"/>
    <w:rsid w:val="00FD2D44"/>
    <w:rsid w:val="00FD2DF1"/>
    <w:rsid w:val="00FD2F42"/>
    <w:rsid w:val="00FD3041"/>
    <w:rsid w:val="00FD31A3"/>
    <w:rsid w:val="00FD34D8"/>
    <w:rsid w:val="00FD3593"/>
    <w:rsid w:val="00FD3650"/>
    <w:rsid w:val="00FD37EE"/>
    <w:rsid w:val="00FD386B"/>
    <w:rsid w:val="00FD38D6"/>
    <w:rsid w:val="00FD394C"/>
    <w:rsid w:val="00FD3B53"/>
    <w:rsid w:val="00FD3C9E"/>
    <w:rsid w:val="00FD3CE5"/>
    <w:rsid w:val="00FD3D3D"/>
    <w:rsid w:val="00FD3D6A"/>
    <w:rsid w:val="00FD3FDF"/>
    <w:rsid w:val="00FD4005"/>
    <w:rsid w:val="00FD40B9"/>
    <w:rsid w:val="00FD4197"/>
    <w:rsid w:val="00FD42D0"/>
    <w:rsid w:val="00FD4583"/>
    <w:rsid w:val="00FD47BA"/>
    <w:rsid w:val="00FD4B83"/>
    <w:rsid w:val="00FD4C4A"/>
    <w:rsid w:val="00FD4CB6"/>
    <w:rsid w:val="00FD4E16"/>
    <w:rsid w:val="00FD4EAC"/>
    <w:rsid w:val="00FD4EB7"/>
    <w:rsid w:val="00FD5092"/>
    <w:rsid w:val="00FD5094"/>
    <w:rsid w:val="00FD511B"/>
    <w:rsid w:val="00FD5593"/>
    <w:rsid w:val="00FD55B1"/>
    <w:rsid w:val="00FD56DE"/>
    <w:rsid w:val="00FD5B8C"/>
    <w:rsid w:val="00FD5BF3"/>
    <w:rsid w:val="00FD5C09"/>
    <w:rsid w:val="00FD5CB6"/>
    <w:rsid w:val="00FD5D4A"/>
    <w:rsid w:val="00FD5D65"/>
    <w:rsid w:val="00FD5F74"/>
    <w:rsid w:val="00FD6219"/>
    <w:rsid w:val="00FD6335"/>
    <w:rsid w:val="00FD636E"/>
    <w:rsid w:val="00FD6433"/>
    <w:rsid w:val="00FD648C"/>
    <w:rsid w:val="00FD656E"/>
    <w:rsid w:val="00FD6900"/>
    <w:rsid w:val="00FD69DC"/>
    <w:rsid w:val="00FD6A3C"/>
    <w:rsid w:val="00FD6D7D"/>
    <w:rsid w:val="00FD6EAD"/>
    <w:rsid w:val="00FD6EE1"/>
    <w:rsid w:val="00FD7011"/>
    <w:rsid w:val="00FD71C1"/>
    <w:rsid w:val="00FD7384"/>
    <w:rsid w:val="00FD73D7"/>
    <w:rsid w:val="00FD744A"/>
    <w:rsid w:val="00FD750F"/>
    <w:rsid w:val="00FD77DA"/>
    <w:rsid w:val="00FD78D5"/>
    <w:rsid w:val="00FD7E2D"/>
    <w:rsid w:val="00FD7E82"/>
    <w:rsid w:val="00FD7F97"/>
    <w:rsid w:val="00FE000C"/>
    <w:rsid w:val="00FE001E"/>
    <w:rsid w:val="00FE00F7"/>
    <w:rsid w:val="00FE030C"/>
    <w:rsid w:val="00FE040E"/>
    <w:rsid w:val="00FE0683"/>
    <w:rsid w:val="00FE0739"/>
    <w:rsid w:val="00FE0788"/>
    <w:rsid w:val="00FE0834"/>
    <w:rsid w:val="00FE08A6"/>
    <w:rsid w:val="00FE0B46"/>
    <w:rsid w:val="00FE0D8D"/>
    <w:rsid w:val="00FE0F4D"/>
    <w:rsid w:val="00FE101A"/>
    <w:rsid w:val="00FE10A3"/>
    <w:rsid w:val="00FE113D"/>
    <w:rsid w:val="00FE12FA"/>
    <w:rsid w:val="00FE13CC"/>
    <w:rsid w:val="00FE1478"/>
    <w:rsid w:val="00FE16F4"/>
    <w:rsid w:val="00FE176D"/>
    <w:rsid w:val="00FE1B46"/>
    <w:rsid w:val="00FE1BA9"/>
    <w:rsid w:val="00FE1C5B"/>
    <w:rsid w:val="00FE1EE5"/>
    <w:rsid w:val="00FE1FC4"/>
    <w:rsid w:val="00FE202B"/>
    <w:rsid w:val="00FE2118"/>
    <w:rsid w:val="00FE2262"/>
    <w:rsid w:val="00FE22A0"/>
    <w:rsid w:val="00FE2540"/>
    <w:rsid w:val="00FE2595"/>
    <w:rsid w:val="00FE2653"/>
    <w:rsid w:val="00FE2673"/>
    <w:rsid w:val="00FE268B"/>
    <w:rsid w:val="00FE26A0"/>
    <w:rsid w:val="00FE2869"/>
    <w:rsid w:val="00FE288D"/>
    <w:rsid w:val="00FE289B"/>
    <w:rsid w:val="00FE28EA"/>
    <w:rsid w:val="00FE2A55"/>
    <w:rsid w:val="00FE2C10"/>
    <w:rsid w:val="00FE2DE5"/>
    <w:rsid w:val="00FE2FB7"/>
    <w:rsid w:val="00FE3014"/>
    <w:rsid w:val="00FE3086"/>
    <w:rsid w:val="00FE309A"/>
    <w:rsid w:val="00FE35DD"/>
    <w:rsid w:val="00FE377C"/>
    <w:rsid w:val="00FE3851"/>
    <w:rsid w:val="00FE38A4"/>
    <w:rsid w:val="00FE3B43"/>
    <w:rsid w:val="00FE3B79"/>
    <w:rsid w:val="00FE3C2B"/>
    <w:rsid w:val="00FE3DA2"/>
    <w:rsid w:val="00FE3E3B"/>
    <w:rsid w:val="00FE4005"/>
    <w:rsid w:val="00FE41A3"/>
    <w:rsid w:val="00FE41AB"/>
    <w:rsid w:val="00FE4216"/>
    <w:rsid w:val="00FE429C"/>
    <w:rsid w:val="00FE42EC"/>
    <w:rsid w:val="00FE4535"/>
    <w:rsid w:val="00FE48A6"/>
    <w:rsid w:val="00FE48FB"/>
    <w:rsid w:val="00FE493D"/>
    <w:rsid w:val="00FE4B1F"/>
    <w:rsid w:val="00FE4B2B"/>
    <w:rsid w:val="00FE4C15"/>
    <w:rsid w:val="00FE4D8E"/>
    <w:rsid w:val="00FE5020"/>
    <w:rsid w:val="00FE50A9"/>
    <w:rsid w:val="00FE50E6"/>
    <w:rsid w:val="00FE51AF"/>
    <w:rsid w:val="00FE524A"/>
    <w:rsid w:val="00FE52C0"/>
    <w:rsid w:val="00FE541B"/>
    <w:rsid w:val="00FE5628"/>
    <w:rsid w:val="00FE5749"/>
    <w:rsid w:val="00FE58B8"/>
    <w:rsid w:val="00FE5A57"/>
    <w:rsid w:val="00FE5C5F"/>
    <w:rsid w:val="00FE5C73"/>
    <w:rsid w:val="00FE5E22"/>
    <w:rsid w:val="00FE5EF7"/>
    <w:rsid w:val="00FE60A8"/>
    <w:rsid w:val="00FE6348"/>
    <w:rsid w:val="00FE66A9"/>
    <w:rsid w:val="00FE66EE"/>
    <w:rsid w:val="00FE674B"/>
    <w:rsid w:val="00FE681A"/>
    <w:rsid w:val="00FE6B03"/>
    <w:rsid w:val="00FE6C02"/>
    <w:rsid w:val="00FE6D30"/>
    <w:rsid w:val="00FE6F3D"/>
    <w:rsid w:val="00FE6F9A"/>
    <w:rsid w:val="00FE7057"/>
    <w:rsid w:val="00FE7085"/>
    <w:rsid w:val="00FE7092"/>
    <w:rsid w:val="00FE71A3"/>
    <w:rsid w:val="00FE724F"/>
    <w:rsid w:val="00FE72A5"/>
    <w:rsid w:val="00FE75B9"/>
    <w:rsid w:val="00FE7730"/>
    <w:rsid w:val="00FE79FD"/>
    <w:rsid w:val="00FE7BEA"/>
    <w:rsid w:val="00FE7CBA"/>
    <w:rsid w:val="00FE7CF5"/>
    <w:rsid w:val="00FE7D7A"/>
    <w:rsid w:val="00FE7F13"/>
    <w:rsid w:val="00FE7F1F"/>
    <w:rsid w:val="00FE7F68"/>
    <w:rsid w:val="00FE7F6B"/>
    <w:rsid w:val="00FF0062"/>
    <w:rsid w:val="00FF00BF"/>
    <w:rsid w:val="00FF0151"/>
    <w:rsid w:val="00FF01D5"/>
    <w:rsid w:val="00FF0429"/>
    <w:rsid w:val="00FF0462"/>
    <w:rsid w:val="00FF04EE"/>
    <w:rsid w:val="00FF0668"/>
    <w:rsid w:val="00FF06B3"/>
    <w:rsid w:val="00FF06DA"/>
    <w:rsid w:val="00FF0806"/>
    <w:rsid w:val="00FF0814"/>
    <w:rsid w:val="00FF08EA"/>
    <w:rsid w:val="00FF0948"/>
    <w:rsid w:val="00FF098D"/>
    <w:rsid w:val="00FF0A62"/>
    <w:rsid w:val="00FF0CEB"/>
    <w:rsid w:val="00FF0E53"/>
    <w:rsid w:val="00FF1074"/>
    <w:rsid w:val="00FF1114"/>
    <w:rsid w:val="00FF11CA"/>
    <w:rsid w:val="00FF11DD"/>
    <w:rsid w:val="00FF12DF"/>
    <w:rsid w:val="00FF14B4"/>
    <w:rsid w:val="00FF1523"/>
    <w:rsid w:val="00FF16B4"/>
    <w:rsid w:val="00FF1768"/>
    <w:rsid w:val="00FF17DB"/>
    <w:rsid w:val="00FF1F8F"/>
    <w:rsid w:val="00FF20EF"/>
    <w:rsid w:val="00FF2190"/>
    <w:rsid w:val="00FF23C7"/>
    <w:rsid w:val="00FF2501"/>
    <w:rsid w:val="00FF255D"/>
    <w:rsid w:val="00FF28A5"/>
    <w:rsid w:val="00FF2A2C"/>
    <w:rsid w:val="00FF2AC5"/>
    <w:rsid w:val="00FF2B19"/>
    <w:rsid w:val="00FF2CD4"/>
    <w:rsid w:val="00FF2F6C"/>
    <w:rsid w:val="00FF2F92"/>
    <w:rsid w:val="00FF2FC8"/>
    <w:rsid w:val="00FF30C2"/>
    <w:rsid w:val="00FF32D2"/>
    <w:rsid w:val="00FF343B"/>
    <w:rsid w:val="00FF369C"/>
    <w:rsid w:val="00FF36D9"/>
    <w:rsid w:val="00FF388C"/>
    <w:rsid w:val="00FF390A"/>
    <w:rsid w:val="00FF3B9C"/>
    <w:rsid w:val="00FF3D65"/>
    <w:rsid w:val="00FF3ED5"/>
    <w:rsid w:val="00FF4035"/>
    <w:rsid w:val="00FF4064"/>
    <w:rsid w:val="00FF4112"/>
    <w:rsid w:val="00FF4162"/>
    <w:rsid w:val="00FF41F6"/>
    <w:rsid w:val="00FF4289"/>
    <w:rsid w:val="00FF43EC"/>
    <w:rsid w:val="00FF4492"/>
    <w:rsid w:val="00FF44E1"/>
    <w:rsid w:val="00FF4781"/>
    <w:rsid w:val="00FF491D"/>
    <w:rsid w:val="00FF4A4A"/>
    <w:rsid w:val="00FF4B2B"/>
    <w:rsid w:val="00FF4C04"/>
    <w:rsid w:val="00FF4C0F"/>
    <w:rsid w:val="00FF4D5F"/>
    <w:rsid w:val="00FF4DC0"/>
    <w:rsid w:val="00FF4E74"/>
    <w:rsid w:val="00FF4ECC"/>
    <w:rsid w:val="00FF4ED2"/>
    <w:rsid w:val="00FF508B"/>
    <w:rsid w:val="00FF53E4"/>
    <w:rsid w:val="00FF53FC"/>
    <w:rsid w:val="00FF5585"/>
    <w:rsid w:val="00FF5597"/>
    <w:rsid w:val="00FF55A5"/>
    <w:rsid w:val="00FF55F5"/>
    <w:rsid w:val="00FF5610"/>
    <w:rsid w:val="00FF5653"/>
    <w:rsid w:val="00FF578F"/>
    <w:rsid w:val="00FF5A66"/>
    <w:rsid w:val="00FF5AE5"/>
    <w:rsid w:val="00FF5AED"/>
    <w:rsid w:val="00FF5AF4"/>
    <w:rsid w:val="00FF5B56"/>
    <w:rsid w:val="00FF5D5E"/>
    <w:rsid w:val="00FF5DE2"/>
    <w:rsid w:val="00FF5F81"/>
    <w:rsid w:val="00FF61F7"/>
    <w:rsid w:val="00FF623B"/>
    <w:rsid w:val="00FF62C8"/>
    <w:rsid w:val="00FF6311"/>
    <w:rsid w:val="00FF6387"/>
    <w:rsid w:val="00FF6481"/>
    <w:rsid w:val="00FF6551"/>
    <w:rsid w:val="00FF6674"/>
    <w:rsid w:val="00FF668C"/>
    <w:rsid w:val="00FF6768"/>
    <w:rsid w:val="00FF6772"/>
    <w:rsid w:val="00FF6773"/>
    <w:rsid w:val="00FF6B48"/>
    <w:rsid w:val="00FF6FB2"/>
    <w:rsid w:val="00FF6FD3"/>
    <w:rsid w:val="00FF7134"/>
    <w:rsid w:val="00FF7206"/>
    <w:rsid w:val="00FF7286"/>
    <w:rsid w:val="00FF72C9"/>
    <w:rsid w:val="00FF72D6"/>
    <w:rsid w:val="00FF72ED"/>
    <w:rsid w:val="00FF7349"/>
    <w:rsid w:val="00FF73BE"/>
    <w:rsid w:val="00FF73BF"/>
    <w:rsid w:val="00FF74AC"/>
    <w:rsid w:val="00FF7519"/>
    <w:rsid w:val="00FF7718"/>
    <w:rsid w:val="00FF7797"/>
    <w:rsid w:val="00FF7859"/>
    <w:rsid w:val="00FF7B1E"/>
    <w:rsid w:val="00FF7C2D"/>
    <w:rsid w:val="010A7919"/>
    <w:rsid w:val="010A9119"/>
    <w:rsid w:val="011C8554"/>
    <w:rsid w:val="01221E30"/>
    <w:rsid w:val="012E75B2"/>
    <w:rsid w:val="013534AD"/>
    <w:rsid w:val="013D471B"/>
    <w:rsid w:val="013D565E"/>
    <w:rsid w:val="01457BDC"/>
    <w:rsid w:val="01541365"/>
    <w:rsid w:val="01595484"/>
    <w:rsid w:val="0159ABAC"/>
    <w:rsid w:val="0161DCE5"/>
    <w:rsid w:val="016E2B31"/>
    <w:rsid w:val="0170DA76"/>
    <w:rsid w:val="017782D7"/>
    <w:rsid w:val="017946A2"/>
    <w:rsid w:val="017F2278"/>
    <w:rsid w:val="01818818"/>
    <w:rsid w:val="0186C75C"/>
    <w:rsid w:val="018ABC22"/>
    <w:rsid w:val="018CE85C"/>
    <w:rsid w:val="0190501B"/>
    <w:rsid w:val="019E6371"/>
    <w:rsid w:val="01B28C64"/>
    <w:rsid w:val="01B35B55"/>
    <w:rsid w:val="01B56C3D"/>
    <w:rsid w:val="01B73B38"/>
    <w:rsid w:val="01C0488F"/>
    <w:rsid w:val="01C9F0E4"/>
    <w:rsid w:val="01D08F0D"/>
    <w:rsid w:val="01D70A5E"/>
    <w:rsid w:val="01DF46A4"/>
    <w:rsid w:val="01E0D178"/>
    <w:rsid w:val="01EB75C8"/>
    <w:rsid w:val="01EDDDD6"/>
    <w:rsid w:val="01EF689B"/>
    <w:rsid w:val="01EFCFF7"/>
    <w:rsid w:val="01F24604"/>
    <w:rsid w:val="01F64839"/>
    <w:rsid w:val="01F8298F"/>
    <w:rsid w:val="020AF0F6"/>
    <w:rsid w:val="02203102"/>
    <w:rsid w:val="0229FE4B"/>
    <w:rsid w:val="022D0ED4"/>
    <w:rsid w:val="022EFAA4"/>
    <w:rsid w:val="023D68A5"/>
    <w:rsid w:val="024435C6"/>
    <w:rsid w:val="0244A74B"/>
    <w:rsid w:val="02520B65"/>
    <w:rsid w:val="0255D7DD"/>
    <w:rsid w:val="0258D00C"/>
    <w:rsid w:val="025B518F"/>
    <w:rsid w:val="025D198E"/>
    <w:rsid w:val="02673C63"/>
    <w:rsid w:val="026AFBCC"/>
    <w:rsid w:val="02784F1F"/>
    <w:rsid w:val="0283659E"/>
    <w:rsid w:val="02869B72"/>
    <w:rsid w:val="028CC252"/>
    <w:rsid w:val="028D2F40"/>
    <w:rsid w:val="0294A23F"/>
    <w:rsid w:val="029ABECE"/>
    <w:rsid w:val="029AD2F6"/>
    <w:rsid w:val="02A16477"/>
    <w:rsid w:val="02A1EC3C"/>
    <w:rsid w:val="02A4DEFA"/>
    <w:rsid w:val="02A6707D"/>
    <w:rsid w:val="02AD3764"/>
    <w:rsid w:val="02AE8F7E"/>
    <w:rsid w:val="02BAC06E"/>
    <w:rsid w:val="02C68C52"/>
    <w:rsid w:val="02CA0C07"/>
    <w:rsid w:val="02D2C5F9"/>
    <w:rsid w:val="02DAEFD9"/>
    <w:rsid w:val="02E669FC"/>
    <w:rsid w:val="02E9C407"/>
    <w:rsid w:val="02F32272"/>
    <w:rsid w:val="02F70888"/>
    <w:rsid w:val="02F8E294"/>
    <w:rsid w:val="03011C6E"/>
    <w:rsid w:val="030D1CCC"/>
    <w:rsid w:val="030D2AB0"/>
    <w:rsid w:val="030E0094"/>
    <w:rsid w:val="032EC252"/>
    <w:rsid w:val="0330B1CE"/>
    <w:rsid w:val="0332DB8A"/>
    <w:rsid w:val="0345541B"/>
    <w:rsid w:val="0345912D"/>
    <w:rsid w:val="034B461F"/>
    <w:rsid w:val="034FA74C"/>
    <w:rsid w:val="0352E4E3"/>
    <w:rsid w:val="03701063"/>
    <w:rsid w:val="037DD2BB"/>
    <w:rsid w:val="0382EA2E"/>
    <w:rsid w:val="038CD6E9"/>
    <w:rsid w:val="03903764"/>
    <w:rsid w:val="03917686"/>
    <w:rsid w:val="0396A1FC"/>
    <w:rsid w:val="039A6285"/>
    <w:rsid w:val="03A4FA1F"/>
    <w:rsid w:val="03ADE93C"/>
    <w:rsid w:val="03AFC2D4"/>
    <w:rsid w:val="03B3AF8A"/>
    <w:rsid w:val="03B5F5DD"/>
    <w:rsid w:val="03B99C8A"/>
    <w:rsid w:val="03CA16CA"/>
    <w:rsid w:val="03CA48FA"/>
    <w:rsid w:val="03D03B83"/>
    <w:rsid w:val="03D29F6A"/>
    <w:rsid w:val="03D3C807"/>
    <w:rsid w:val="03ECD902"/>
    <w:rsid w:val="040C16A1"/>
    <w:rsid w:val="0416312F"/>
    <w:rsid w:val="041CB4D5"/>
    <w:rsid w:val="041F2543"/>
    <w:rsid w:val="041F2567"/>
    <w:rsid w:val="04202AD8"/>
    <w:rsid w:val="04204A28"/>
    <w:rsid w:val="0422E6C7"/>
    <w:rsid w:val="04233C8F"/>
    <w:rsid w:val="04395E01"/>
    <w:rsid w:val="04403BE8"/>
    <w:rsid w:val="0442210F"/>
    <w:rsid w:val="0445D4FE"/>
    <w:rsid w:val="0447D97C"/>
    <w:rsid w:val="04533854"/>
    <w:rsid w:val="04687E9A"/>
    <w:rsid w:val="046D0D41"/>
    <w:rsid w:val="0479B568"/>
    <w:rsid w:val="047A20D2"/>
    <w:rsid w:val="047D9627"/>
    <w:rsid w:val="048345E2"/>
    <w:rsid w:val="0485DE27"/>
    <w:rsid w:val="0493902A"/>
    <w:rsid w:val="0497C077"/>
    <w:rsid w:val="049CEB5D"/>
    <w:rsid w:val="04AB6364"/>
    <w:rsid w:val="04B4D49A"/>
    <w:rsid w:val="04B86295"/>
    <w:rsid w:val="04BCC83E"/>
    <w:rsid w:val="04BD1167"/>
    <w:rsid w:val="04BEAD41"/>
    <w:rsid w:val="04C9756B"/>
    <w:rsid w:val="04C98047"/>
    <w:rsid w:val="04D03947"/>
    <w:rsid w:val="04D23408"/>
    <w:rsid w:val="04D40796"/>
    <w:rsid w:val="04DDF0E6"/>
    <w:rsid w:val="04DED3A5"/>
    <w:rsid w:val="04E98A21"/>
    <w:rsid w:val="04ED9395"/>
    <w:rsid w:val="04FCB836"/>
    <w:rsid w:val="05010670"/>
    <w:rsid w:val="050B1C91"/>
    <w:rsid w:val="05179AC7"/>
    <w:rsid w:val="051D681C"/>
    <w:rsid w:val="051F06C6"/>
    <w:rsid w:val="05235429"/>
    <w:rsid w:val="053E83F9"/>
    <w:rsid w:val="0545867A"/>
    <w:rsid w:val="054E4196"/>
    <w:rsid w:val="055A1D0F"/>
    <w:rsid w:val="055A6653"/>
    <w:rsid w:val="0560AC99"/>
    <w:rsid w:val="057234A5"/>
    <w:rsid w:val="05770A9B"/>
    <w:rsid w:val="058BF8D5"/>
    <w:rsid w:val="058CCD86"/>
    <w:rsid w:val="05949830"/>
    <w:rsid w:val="05A299D3"/>
    <w:rsid w:val="05A7A838"/>
    <w:rsid w:val="05AFB658"/>
    <w:rsid w:val="05BB88A0"/>
    <w:rsid w:val="05CEFA5D"/>
    <w:rsid w:val="05D52B5E"/>
    <w:rsid w:val="05E61D7A"/>
    <w:rsid w:val="05EBA427"/>
    <w:rsid w:val="05F5F06C"/>
    <w:rsid w:val="0605A52C"/>
    <w:rsid w:val="060ED2F1"/>
    <w:rsid w:val="06153348"/>
    <w:rsid w:val="06158219"/>
    <w:rsid w:val="06193FE4"/>
    <w:rsid w:val="0624ABE0"/>
    <w:rsid w:val="062EDA36"/>
    <w:rsid w:val="063DBD6A"/>
    <w:rsid w:val="064B3A45"/>
    <w:rsid w:val="0650E1CD"/>
    <w:rsid w:val="065265D3"/>
    <w:rsid w:val="0655EA1B"/>
    <w:rsid w:val="066F496B"/>
    <w:rsid w:val="0677CAFB"/>
    <w:rsid w:val="067A7AE8"/>
    <w:rsid w:val="068425B3"/>
    <w:rsid w:val="0699F5A5"/>
    <w:rsid w:val="069A29FF"/>
    <w:rsid w:val="069BC838"/>
    <w:rsid w:val="069DC43C"/>
    <w:rsid w:val="069F7BE6"/>
    <w:rsid w:val="06A484E7"/>
    <w:rsid w:val="06BEC827"/>
    <w:rsid w:val="06CDC26B"/>
    <w:rsid w:val="06CE7E5F"/>
    <w:rsid w:val="06CFD655"/>
    <w:rsid w:val="06D73F6F"/>
    <w:rsid w:val="06DE4C58"/>
    <w:rsid w:val="06E0EC74"/>
    <w:rsid w:val="06EB43A5"/>
    <w:rsid w:val="06F9B38C"/>
    <w:rsid w:val="06FBAA06"/>
    <w:rsid w:val="07013E0D"/>
    <w:rsid w:val="071659D8"/>
    <w:rsid w:val="07185E7B"/>
    <w:rsid w:val="0721C1DF"/>
    <w:rsid w:val="0724560C"/>
    <w:rsid w:val="072AE63A"/>
    <w:rsid w:val="072BF4AA"/>
    <w:rsid w:val="072C6BB7"/>
    <w:rsid w:val="0732208A"/>
    <w:rsid w:val="0732B0F0"/>
    <w:rsid w:val="0734999D"/>
    <w:rsid w:val="0736D313"/>
    <w:rsid w:val="073C7353"/>
    <w:rsid w:val="0747B077"/>
    <w:rsid w:val="075CDF44"/>
    <w:rsid w:val="0762B902"/>
    <w:rsid w:val="077A0943"/>
    <w:rsid w:val="077CDE68"/>
    <w:rsid w:val="07946D47"/>
    <w:rsid w:val="0799C9EA"/>
    <w:rsid w:val="079FC263"/>
    <w:rsid w:val="07A45DC2"/>
    <w:rsid w:val="07AC150D"/>
    <w:rsid w:val="07B02022"/>
    <w:rsid w:val="07B85816"/>
    <w:rsid w:val="07C26BAF"/>
    <w:rsid w:val="07C923D6"/>
    <w:rsid w:val="07D1D300"/>
    <w:rsid w:val="07D2713D"/>
    <w:rsid w:val="07D466D8"/>
    <w:rsid w:val="07D7CB68"/>
    <w:rsid w:val="07DF82F6"/>
    <w:rsid w:val="07E078D5"/>
    <w:rsid w:val="07E1B0AE"/>
    <w:rsid w:val="07E32B3A"/>
    <w:rsid w:val="07EB110A"/>
    <w:rsid w:val="07F00F02"/>
    <w:rsid w:val="07F0CAB1"/>
    <w:rsid w:val="07F6624D"/>
    <w:rsid w:val="07FB6F8D"/>
    <w:rsid w:val="080278CD"/>
    <w:rsid w:val="0811F0A5"/>
    <w:rsid w:val="081B5891"/>
    <w:rsid w:val="081DEED8"/>
    <w:rsid w:val="082E9E89"/>
    <w:rsid w:val="08316D7D"/>
    <w:rsid w:val="0831BE68"/>
    <w:rsid w:val="083530C5"/>
    <w:rsid w:val="0837FBC1"/>
    <w:rsid w:val="0839D5CE"/>
    <w:rsid w:val="0840FD32"/>
    <w:rsid w:val="0841E157"/>
    <w:rsid w:val="0867CA68"/>
    <w:rsid w:val="08692FAF"/>
    <w:rsid w:val="086ECAA7"/>
    <w:rsid w:val="08761117"/>
    <w:rsid w:val="0877B88F"/>
    <w:rsid w:val="08786A4F"/>
    <w:rsid w:val="087D82B7"/>
    <w:rsid w:val="0887C7F6"/>
    <w:rsid w:val="0889A22A"/>
    <w:rsid w:val="08A1A63F"/>
    <w:rsid w:val="08A74FA9"/>
    <w:rsid w:val="08AAE662"/>
    <w:rsid w:val="08AC6891"/>
    <w:rsid w:val="08B12DD0"/>
    <w:rsid w:val="08CC6DA5"/>
    <w:rsid w:val="08DE67D7"/>
    <w:rsid w:val="08F46045"/>
    <w:rsid w:val="09049A8B"/>
    <w:rsid w:val="0908BC51"/>
    <w:rsid w:val="0918A5FF"/>
    <w:rsid w:val="091F3D67"/>
    <w:rsid w:val="0920E2F7"/>
    <w:rsid w:val="0923118A"/>
    <w:rsid w:val="0926356D"/>
    <w:rsid w:val="092FBEB1"/>
    <w:rsid w:val="09303F4F"/>
    <w:rsid w:val="09309ACC"/>
    <w:rsid w:val="0933CE69"/>
    <w:rsid w:val="09346565"/>
    <w:rsid w:val="093FD2CF"/>
    <w:rsid w:val="095CF06E"/>
    <w:rsid w:val="095F156D"/>
    <w:rsid w:val="0969A004"/>
    <w:rsid w:val="097058D3"/>
    <w:rsid w:val="09738A1B"/>
    <w:rsid w:val="0976F394"/>
    <w:rsid w:val="0986F6EA"/>
    <w:rsid w:val="0987A7AC"/>
    <w:rsid w:val="0989B906"/>
    <w:rsid w:val="098FA368"/>
    <w:rsid w:val="09945775"/>
    <w:rsid w:val="099F68E0"/>
    <w:rsid w:val="09A7DCDA"/>
    <w:rsid w:val="09BD51AA"/>
    <w:rsid w:val="09BD85B8"/>
    <w:rsid w:val="09D721F8"/>
    <w:rsid w:val="09DC9AA3"/>
    <w:rsid w:val="09F20488"/>
    <w:rsid w:val="09F4D3B6"/>
    <w:rsid w:val="09F7AC9D"/>
    <w:rsid w:val="09FC34C7"/>
    <w:rsid w:val="09FD4A78"/>
    <w:rsid w:val="0A00846A"/>
    <w:rsid w:val="0A0A1150"/>
    <w:rsid w:val="0A144C02"/>
    <w:rsid w:val="0A1EFBFF"/>
    <w:rsid w:val="0A22A5DC"/>
    <w:rsid w:val="0A2BF10B"/>
    <w:rsid w:val="0A322E59"/>
    <w:rsid w:val="0A35DA23"/>
    <w:rsid w:val="0A59022E"/>
    <w:rsid w:val="0A5C2A54"/>
    <w:rsid w:val="0A5CAE6A"/>
    <w:rsid w:val="0A63D705"/>
    <w:rsid w:val="0A64FDB6"/>
    <w:rsid w:val="0A7657B2"/>
    <w:rsid w:val="0A7A37FA"/>
    <w:rsid w:val="0A7AC28C"/>
    <w:rsid w:val="0A80F24E"/>
    <w:rsid w:val="0A8E064F"/>
    <w:rsid w:val="0A932F4A"/>
    <w:rsid w:val="0AA3D4F5"/>
    <w:rsid w:val="0AA6A8E8"/>
    <w:rsid w:val="0AA71B8E"/>
    <w:rsid w:val="0AAF48EA"/>
    <w:rsid w:val="0ACAF8E7"/>
    <w:rsid w:val="0AD88E21"/>
    <w:rsid w:val="0AD9CDCD"/>
    <w:rsid w:val="0AE5AAC1"/>
    <w:rsid w:val="0AE7F545"/>
    <w:rsid w:val="0AE98A44"/>
    <w:rsid w:val="0AFA33F6"/>
    <w:rsid w:val="0AFD9F6D"/>
    <w:rsid w:val="0AFFC991"/>
    <w:rsid w:val="0B1409CE"/>
    <w:rsid w:val="0B16E13A"/>
    <w:rsid w:val="0B17157F"/>
    <w:rsid w:val="0B17EA21"/>
    <w:rsid w:val="0B1A511E"/>
    <w:rsid w:val="0B1A72D2"/>
    <w:rsid w:val="0B1B6EE8"/>
    <w:rsid w:val="0B278EA2"/>
    <w:rsid w:val="0B2BFC80"/>
    <w:rsid w:val="0B2D7C23"/>
    <w:rsid w:val="0B332586"/>
    <w:rsid w:val="0B410263"/>
    <w:rsid w:val="0B499CD9"/>
    <w:rsid w:val="0B506FFB"/>
    <w:rsid w:val="0B51A46D"/>
    <w:rsid w:val="0B5A8FC0"/>
    <w:rsid w:val="0B61B5B8"/>
    <w:rsid w:val="0B6EB978"/>
    <w:rsid w:val="0B72DD05"/>
    <w:rsid w:val="0B79A52C"/>
    <w:rsid w:val="0B843C04"/>
    <w:rsid w:val="0B88E51D"/>
    <w:rsid w:val="0B891CA5"/>
    <w:rsid w:val="0B8A3852"/>
    <w:rsid w:val="0B9E5B2B"/>
    <w:rsid w:val="0BA11B5D"/>
    <w:rsid w:val="0BA7B357"/>
    <w:rsid w:val="0BB00323"/>
    <w:rsid w:val="0BB0AFDB"/>
    <w:rsid w:val="0BB4D671"/>
    <w:rsid w:val="0BB5CBD9"/>
    <w:rsid w:val="0BC1AB22"/>
    <w:rsid w:val="0BC3CF53"/>
    <w:rsid w:val="0BCB21E3"/>
    <w:rsid w:val="0BCD49D4"/>
    <w:rsid w:val="0BD0DB1E"/>
    <w:rsid w:val="0BD4B248"/>
    <w:rsid w:val="0BDF04A5"/>
    <w:rsid w:val="0BE13B88"/>
    <w:rsid w:val="0BE1583E"/>
    <w:rsid w:val="0BE4DECC"/>
    <w:rsid w:val="0C052E06"/>
    <w:rsid w:val="0C0A414D"/>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BA2FD"/>
    <w:rsid w:val="0C4BF26F"/>
    <w:rsid w:val="0C4C831A"/>
    <w:rsid w:val="0C51C9C6"/>
    <w:rsid w:val="0C5C96A1"/>
    <w:rsid w:val="0C5FBDBD"/>
    <w:rsid w:val="0C62A699"/>
    <w:rsid w:val="0C6E1965"/>
    <w:rsid w:val="0C725E68"/>
    <w:rsid w:val="0C7F470D"/>
    <w:rsid w:val="0C8E01DC"/>
    <w:rsid w:val="0C948F1E"/>
    <w:rsid w:val="0C9EB478"/>
    <w:rsid w:val="0C9FDCDE"/>
    <w:rsid w:val="0CAC0A5D"/>
    <w:rsid w:val="0CAEEA11"/>
    <w:rsid w:val="0CB3A7B9"/>
    <w:rsid w:val="0CB967EC"/>
    <w:rsid w:val="0CBB043E"/>
    <w:rsid w:val="0CBE0922"/>
    <w:rsid w:val="0CCA05A1"/>
    <w:rsid w:val="0CDD0E12"/>
    <w:rsid w:val="0CE008B4"/>
    <w:rsid w:val="0CE02D6D"/>
    <w:rsid w:val="0CEB1281"/>
    <w:rsid w:val="0CF0D3F2"/>
    <w:rsid w:val="0CF37D30"/>
    <w:rsid w:val="0CF53DBE"/>
    <w:rsid w:val="0CF5D79E"/>
    <w:rsid w:val="0CF7B347"/>
    <w:rsid w:val="0D00CB58"/>
    <w:rsid w:val="0D097FEE"/>
    <w:rsid w:val="0D0DE735"/>
    <w:rsid w:val="0D18C4A7"/>
    <w:rsid w:val="0D1C3F96"/>
    <w:rsid w:val="0D247897"/>
    <w:rsid w:val="0D331BDF"/>
    <w:rsid w:val="0D37D0F7"/>
    <w:rsid w:val="0D396278"/>
    <w:rsid w:val="0D3DA164"/>
    <w:rsid w:val="0D469EE1"/>
    <w:rsid w:val="0D49325F"/>
    <w:rsid w:val="0D4B6AED"/>
    <w:rsid w:val="0D4E21B5"/>
    <w:rsid w:val="0D4E688E"/>
    <w:rsid w:val="0D5C1103"/>
    <w:rsid w:val="0D682948"/>
    <w:rsid w:val="0D6E90A3"/>
    <w:rsid w:val="0D747DFD"/>
    <w:rsid w:val="0D80F31D"/>
    <w:rsid w:val="0D81C482"/>
    <w:rsid w:val="0D83F751"/>
    <w:rsid w:val="0D848BB5"/>
    <w:rsid w:val="0D8AF4F0"/>
    <w:rsid w:val="0D8B49DF"/>
    <w:rsid w:val="0D8E61B2"/>
    <w:rsid w:val="0D9CC4A5"/>
    <w:rsid w:val="0DA1AC75"/>
    <w:rsid w:val="0DA29F74"/>
    <w:rsid w:val="0DA8AC06"/>
    <w:rsid w:val="0DACCEDE"/>
    <w:rsid w:val="0DADF958"/>
    <w:rsid w:val="0DAF7469"/>
    <w:rsid w:val="0DB1668B"/>
    <w:rsid w:val="0DB6105C"/>
    <w:rsid w:val="0DBA8C99"/>
    <w:rsid w:val="0DC16BF2"/>
    <w:rsid w:val="0DC45CE0"/>
    <w:rsid w:val="0DCBEBE1"/>
    <w:rsid w:val="0DCC075D"/>
    <w:rsid w:val="0DCFFBA1"/>
    <w:rsid w:val="0DD2C3A8"/>
    <w:rsid w:val="0DDF1B0B"/>
    <w:rsid w:val="0DE551F0"/>
    <w:rsid w:val="0DE8B571"/>
    <w:rsid w:val="0DEBB89A"/>
    <w:rsid w:val="0DF1F571"/>
    <w:rsid w:val="0DF45B53"/>
    <w:rsid w:val="0DF81C32"/>
    <w:rsid w:val="0DFA25F0"/>
    <w:rsid w:val="0DFAC57F"/>
    <w:rsid w:val="0E13E7DC"/>
    <w:rsid w:val="0E1D9127"/>
    <w:rsid w:val="0E212FD0"/>
    <w:rsid w:val="0E250569"/>
    <w:rsid w:val="0E317EAE"/>
    <w:rsid w:val="0E33A8E3"/>
    <w:rsid w:val="0E36F533"/>
    <w:rsid w:val="0E4F3377"/>
    <w:rsid w:val="0E552B17"/>
    <w:rsid w:val="0E60F876"/>
    <w:rsid w:val="0E66D205"/>
    <w:rsid w:val="0E7A2113"/>
    <w:rsid w:val="0E7D50B9"/>
    <w:rsid w:val="0E81E44E"/>
    <w:rsid w:val="0E87921B"/>
    <w:rsid w:val="0E8849F5"/>
    <w:rsid w:val="0E89378A"/>
    <w:rsid w:val="0E8EBF50"/>
    <w:rsid w:val="0E9071D2"/>
    <w:rsid w:val="0E92D76B"/>
    <w:rsid w:val="0E993AFC"/>
    <w:rsid w:val="0E9C32CD"/>
    <w:rsid w:val="0EA408F4"/>
    <w:rsid w:val="0EA5E8DD"/>
    <w:rsid w:val="0EA67400"/>
    <w:rsid w:val="0EAB4E2E"/>
    <w:rsid w:val="0EB04AB4"/>
    <w:rsid w:val="0EB54938"/>
    <w:rsid w:val="0EBB91FD"/>
    <w:rsid w:val="0EBFA078"/>
    <w:rsid w:val="0EE63C30"/>
    <w:rsid w:val="0EE7B7DC"/>
    <w:rsid w:val="0EED6BBF"/>
    <w:rsid w:val="0EEDC674"/>
    <w:rsid w:val="0EF00FDF"/>
    <w:rsid w:val="0EF082AF"/>
    <w:rsid w:val="0EF14346"/>
    <w:rsid w:val="0F0FF4AF"/>
    <w:rsid w:val="0F14E302"/>
    <w:rsid w:val="0F15DEB8"/>
    <w:rsid w:val="0F182DB2"/>
    <w:rsid w:val="0F1E0F1C"/>
    <w:rsid w:val="0F1F610D"/>
    <w:rsid w:val="0F1FD933"/>
    <w:rsid w:val="0F21C64E"/>
    <w:rsid w:val="0F26D997"/>
    <w:rsid w:val="0F29A1AD"/>
    <w:rsid w:val="0F2A0C07"/>
    <w:rsid w:val="0F2A720A"/>
    <w:rsid w:val="0F2C03CA"/>
    <w:rsid w:val="0F38FC31"/>
    <w:rsid w:val="0F43922A"/>
    <w:rsid w:val="0F577044"/>
    <w:rsid w:val="0F6290C2"/>
    <w:rsid w:val="0F677AF5"/>
    <w:rsid w:val="0F6AE58D"/>
    <w:rsid w:val="0F734C25"/>
    <w:rsid w:val="0F75FCBD"/>
    <w:rsid w:val="0F8225AB"/>
    <w:rsid w:val="0F82649B"/>
    <w:rsid w:val="0F8AC594"/>
    <w:rsid w:val="0F8B3209"/>
    <w:rsid w:val="0F973BFB"/>
    <w:rsid w:val="0F9DD6D3"/>
    <w:rsid w:val="0FA15609"/>
    <w:rsid w:val="0FB9C5C5"/>
    <w:rsid w:val="0FBB5854"/>
    <w:rsid w:val="0FBF7AB7"/>
    <w:rsid w:val="0FC383AE"/>
    <w:rsid w:val="0FD176B3"/>
    <w:rsid w:val="0FDAE22A"/>
    <w:rsid w:val="0FDFF9D6"/>
    <w:rsid w:val="0FEE5BFF"/>
    <w:rsid w:val="0FEE5C56"/>
    <w:rsid w:val="0FFD0A8A"/>
    <w:rsid w:val="0FFDC8B6"/>
    <w:rsid w:val="0FFFCC99"/>
    <w:rsid w:val="10100E68"/>
    <w:rsid w:val="1010B529"/>
    <w:rsid w:val="10173EC4"/>
    <w:rsid w:val="1021ED4D"/>
    <w:rsid w:val="1025BFF3"/>
    <w:rsid w:val="10295967"/>
    <w:rsid w:val="10298942"/>
    <w:rsid w:val="102C308F"/>
    <w:rsid w:val="102C59E3"/>
    <w:rsid w:val="102FB573"/>
    <w:rsid w:val="10318700"/>
    <w:rsid w:val="103310A9"/>
    <w:rsid w:val="103594CB"/>
    <w:rsid w:val="103A99B9"/>
    <w:rsid w:val="103B8027"/>
    <w:rsid w:val="103E3627"/>
    <w:rsid w:val="10435106"/>
    <w:rsid w:val="10571E8F"/>
    <w:rsid w:val="10575E49"/>
    <w:rsid w:val="105B74B9"/>
    <w:rsid w:val="105C2D84"/>
    <w:rsid w:val="1062C2B4"/>
    <w:rsid w:val="10652700"/>
    <w:rsid w:val="106CBE2A"/>
    <w:rsid w:val="1073C603"/>
    <w:rsid w:val="107A3B6A"/>
    <w:rsid w:val="107F8D00"/>
    <w:rsid w:val="108AA3ED"/>
    <w:rsid w:val="10929A92"/>
    <w:rsid w:val="10974A0F"/>
    <w:rsid w:val="10A11393"/>
    <w:rsid w:val="10A44ED1"/>
    <w:rsid w:val="10A7600C"/>
    <w:rsid w:val="10A8D1D5"/>
    <w:rsid w:val="10AAA203"/>
    <w:rsid w:val="10AE8D25"/>
    <w:rsid w:val="10BCE9AC"/>
    <w:rsid w:val="10C14BEB"/>
    <w:rsid w:val="10C1B111"/>
    <w:rsid w:val="10C4EE6D"/>
    <w:rsid w:val="10C681D4"/>
    <w:rsid w:val="10D85C81"/>
    <w:rsid w:val="10DD9410"/>
    <w:rsid w:val="10E012FA"/>
    <w:rsid w:val="10E3D5A7"/>
    <w:rsid w:val="10EDD54C"/>
    <w:rsid w:val="10F7D35E"/>
    <w:rsid w:val="10FD2884"/>
    <w:rsid w:val="110B53FC"/>
    <w:rsid w:val="110D427D"/>
    <w:rsid w:val="110ECAFD"/>
    <w:rsid w:val="11179880"/>
    <w:rsid w:val="111A13AC"/>
    <w:rsid w:val="111D6CD7"/>
    <w:rsid w:val="111F253F"/>
    <w:rsid w:val="11274D90"/>
    <w:rsid w:val="112BE689"/>
    <w:rsid w:val="112D94AC"/>
    <w:rsid w:val="11317950"/>
    <w:rsid w:val="113254B3"/>
    <w:rsid w:val="11325676"/>
    <w:rsid w:val="11369CE4"/>
    <w:rsid w:val="113BE5C3"/>
    <w:rsid w:val="11470A91"/>
    <w:rsid w:val="11516086"/>
    <w:rsid w:val="115212C9"/>
    <w:rsid w:val="115A7EBC"/>
    <w:rsid w:val="115AB1AE"/>
    <w:rsid w:val="11607440"/>
    <w:rsid w:val="116CF79D"/>
    <w:rsid w:val="1179D884"/>
    <w:rsid w:val="1182041D"/>
    <w:rsid w:val="11839F20"/>
    <w:rsid w:val="11923D7C"/>
    <w:rsid w:val="1193BEBC"/>
    <w:rsid w:val="119629B8"/>
    <w:rsid w:val="11A62B76"/>
    <w:rsid w:val="11AA1753"/>
    <w:rsid w:val="11AA5C7C"/>
    <w:rsid w:val="11AB8026"/>
    <w:rsid w:val="11ABBEAE"/>
    <w:rsid w:val="11BBC6E2"/>
    <w:rsid w:val="11C1F081"/>
    <w:rsid w:val="11C566CB"/>
    <w:rsid w:val="11C79E7E"/>
    <w:rsid w:val="11D4B7A2"/>
    <w:rsid w:val="11DA12F0"/>
    <w:rsid w:val="11E6465C"/>
    <w:rsid w:val="11E83097"/>
    <w:rsid w:val="11EA3AC9"/>
    <w:rsid w:val="11EB5B3F"/>
    <w:rsid w:val="11F01ACE"/>
    <w:rsid w:val="11F5BD4D"/>
    <w:rsid w:val="11FBCE4D"/>
    <w:rsid w:val="12010FB5"/>
    <w:rsid w:val="120DA2F3"/>
    <w:rsid w:val="121D0441"/>
    <w:rsid w:val="12222ABC"/>
    <w:rsid w:val="12280D2C"/>
    <w:rsid w:val="122E5746"/>
    <w:rsid w:val="1230C4E5"/>
    <w:rsid w:val="1230EEC0"/>
    <w:rsid w:val="12315478"/>
    <w:rsid w:val="12327B83"/>
    <w:rsid w:val="1236F2E2"/>
    <w:rsid w:val="12438292"/>
    <w:rsid w:val="1243B3F7"/>
    <w:rsid w:val="1245C75E"/>
    <w:rsid w:val="1246200D"/>
    <w:rsid w:val="12588001"/>
    <w:rsid w:val="125D1C2A"/>
    <w:rsid w:val="126893DB"/>
    <w:rsid w:val="12714633"/>
    <w:rsid w:val="12785A01"/>
    <w:rsid w:val="127BFE3E"/>
    <w:rsid w:val="128B9D8E"/>
    <w:rsid w:val="12960519"/>
    <w:rsid w:val="1299E83E"/>
    <w:rsid w:val="129AEDB2"/>
    <w:rsid w:val="129E9454"/>
    <w:rsid w:val="12AA0D21"/>
    <w:rsid w:val="12C81231"/>
    <w:rsid w:val="12D3B518"/>
    <w:rsid w:val="12E63377"/>
    <w:rsid w:val="12EBA251"/>
    <w:rsid w:val="12EBA68C"/>
    <w:rsid w:val="12F8ABEF"/>
    <w:rsid w:val="1309BA8B"/>
    <w:rsid w:val="131889D8"/>
    <w:rsid w:val="131AEA9F"/>
    <w:rsid w:val="131CC704"/>
    <w:rsid w:val="132783E8"/>
    <w:rsid w:val="1327F958"/>
    <w:rsid w:val="1334CF72"/>
    <w:rsid w:val="1342327D"/>
    <w:rsid w:val="1356821B"/>
    <w:rsid w:val="135B0680"/>
    <w:rsid w:val="1367CA0F"/>
    <w:rsid w:val="1369FBC4"/>
    <w:rsid w:val="1376FCA8"/>
    <w:rsid w:val="138AE7A7"/>
    <w:rsid w:val="138FA817"/>
    <w:rsid w:val="1398B87C"/>
    <w:rsid w:val="139C7C60"/>
    <w:rsid w:val="139EB488"/>
    <w:rsid w:val="139F52F8"/>
    <w:rsid w:val="13A3282C"/>
    <w:rsid w:val="13AF1071"/>
    <w:rsid w:val="13B4B17E"/>
    <w:rsid w:val="13B777B9"/>
    <w:rsid w:val="13C4DA89"/>
    <w:rsid w:val="13CAF394"/>
    <w:rsid w:val="13DF7959"/>
    <w:rsid w:val="13EF3960"/>
    <w:rsid w:val="13F48298"/>
    <w:rsid w:val="13FBEAF9"/>
    <w:rsid w:val="140D01ED"/>
    <w:rsid w:val="14219016"/>
    <w:rsid w:val="142C81A3"/>
    <w:rsid w:val="142E34F5"/>
    <w:rsid w:val="142EB189"/>
    <w:rsid w:val="1435FA13"/>
    <w:rsid w:val="143808AB"/>
    <w:rsid w:val="143B009B"/>
    <w:rsid w:val="143B4E0A"/>
    <w:rsid w:val="144E45B8"/>
    <w:rsid w:val="14533BB1"/>
    <w:rsid w:val="145401A3"/>
    <w:rsid w:val="1458A74C"/>
    <w:rsid w:val="1460C185"/>
    <w:rsid w:val="1464FE5C"/>
    <w:rsid w:val="147F8E8C"/>
    <w:rsid w:val="1487BDA7"/>
    <w:rsid w:val="148ABEA1"/>
    <w:rsid w:val="148EA4B2"/>
    <w:rsid w:val="14912453"/>
    <w:rsid w:val="14985FC9"/>
    <w:rsid w:val="14987932"/>
    <w:rsid w:val="14A5D2D0"/>
    <w:rsid w:val="14A79189"/>
    <w:rsid w:val="14A8ABEC"/>
    <w:rsid w:val="14AF5F09"/>
    <w:rsid w:val="14B33457"/>
    <w:rsid w:val="14B50FFE"/>
    <w:rsid w:val="14B61928"/>
    <w:rsid w:val="14B9CDF3"/>
    <w:rsid w:val="14C93BF7"/>
    <w:rsid w:val="14CF4C06"/>
    <w:rsid w:val="14D97FB3"/>
    <w:rsid w:val="14DBEE8B"/>
    <w:rsid w:val="14E36039"/>
    <w:rsid w:val="14E7C70D"/>
    <w:rsid w:val="14E95180"/>
    <w:rsid w:val="14EAF3CD"/>
    <w:rsid w:val="14EBF46D"/>
    <w:rsid w:val="14EDE892"/>
    <w:rsid w:val="14EFE951"/>
    <w:rsid w:val="14F1D00E"/>
    <w:rsid w:val="14F6E516"/>
    <w:rsid w:val="14FE8BB7"/>
    <w:rsid w:val="15023870"/>
    <w:rsid w:val="15029510"/>
    <w:rsid w:val="1510C4A7"/>
    <w:rsid w:val="152A291E"/>
    <w:rsid w:val="152CD493"/>
    <w:rsid w:val="153107A9"/>
    <w:rsid w:val="15358DEE"/>
    <w:rsid w:val="153E322C"/>
    <w:rsid w:val="154665F8"/>
    <w:rsid w:val="1550BE52"/>
    <w:rsid w:val="15565003"/>
    <w:rsid w:val="1558A9B3"/>
    <w:rsid w:val="156CBC26"/>
    <w:rsid w:val="1576C273"/>
    <w:rsid w:val="158ACB66"/>
    <w:rsid w:val="158D18DE"/>
    <w:rsid w:val="15932A9A"/>
    <w:rsid w:val="159C340D"/>
    <w:rsid w:val="15A042AA"/>
    <w:rsid w:val="15A1DCCE"/>
    <w:rsid w:val="15AEA823"/>
    <w:rsid w:val="15B02D5E"/>
    <w:rsid w:val="15B4B7E0"/>
    <w:rsid w:val="15B60AFB"/>
    <w:rsid w:val="15B723EA"/>
    <w:rsid w:val="15C148BB"/>
    <w:rsid w:val="15C95B7A"/>
    <w:rsid w:val="15CAB02B"/>
    <w:rsid w:val="15DA83BC"/>
    <w:rsid w:val="15DFC39A"/>
    <w:rsid w:val="15E48628"/>
    <w:rsid w:val="15E91FAB"/>
    <w:rsid w:val="15EAC712"/>
    <w:rsid w:val="15F2CCCB"/>
    <w:rsid w:val="16016721"/>
    <w:rsid w:val="1603211B"/>
    <w:rsid w:val="1609876B"/>
    <w:rsid w:val="160A0CEC"/>
    <w:rsid w:val="161D56FA"/>
    <w:rsid w:val="1623616D"/>
    <w:rsid w:val="1626BE83"/>
    <w:rsid w:val="16277D16"/>
    <w:rsid w:val="164ADE94"/>
    <w:rsid w:val="1654E5AC"/>
    <w:rsid w:val="1660D4FD"/>
    <w:rsid w:val="1665014A"/>
    <w:rsid w:val="1687D1D3"/>
    <w:rsid w:val="168A7DBA"/>
    <w:rsid w:val="168E7F01"/>
    <w:rsid w:val="1691B474"/>
    <w:rsid w:val="16925DD6"/>
    <w:rsid w:val="16952D5D"/>
    <w:rsid w:val="169B614F"/>
    <w:rsid w:val="169C8658"/>
    <w:rsid w:val="16A4FC85"/>
    <w:rsid w:val="16B783A1"/>
    <w:rsid w:val="16C56AF9"/>
    <w:rsid w:val="16C9C101"/>
    <w:rsid w:val="16CC63DB"/>
    <w:rsid w:val="16DCEA4E"/>
    <w:rsid w:val="16DCF15A"/>
    <w:rsid w:val="16DF91EA"/>
    <w:rsid w:val="16ECE8DB"/>
    <w:rsid w:val="16F1F8EB"/>
    <w:rsid w:val="16F75C7E"/>
    <w:rsid w:val="17003FDF"/>
    <w:rsid w:val="170311FA"/>
    <w:rsid w:val="1716B0A3"/>
    <w:rsid w:val="1718F50E"/>
    <w:rsid w:val="171D2644"/>
    <w:rsid w:val="171DA515"/>
    <w:rsid w:val="1723FF54"/>
    <w:rsid w:val="17271B10"/>
    <w:rsid w:val="172C759F"/>
    <w:rsid w:val="173ACB13"/>
    <w:rsid w:val="173FCECE"/>
    <w:rsid w:val="17467BE4"/>
    <w:rsid w:val="17528DB1"/>
    <w:rsid w:val="175480C0"/>
    <w:rsid w:val="175753AC"/>
    <w:rsid w:val="175806C3"/>
    <w:rsid w:val="176043BA"/>
    <w:rsid w:val="17620D29"/>
    <w:rsid w:val="17621D4B"/>
    <w:rsid w:val="17651423"/>
    <w:rsid w:val="1776D872"/>
    <w:rsid w:val="17849A4F"/>
    <w:rsid w:val="179809EF"/>
    <w:rsid w:val="17999C4A"/>
    <w:rsid w:val="179EDD6C"/>
    <w:rsid w:val="17A1B451"/>
    <w:rsid w:val="17B2D77C"/>
    <w:rsid w:val="17B91055"/>
    <w:rsid w:val="17BB11BB"/>
    <w:rsid w:val="17BC1BAE"/>
    <w:rsid w:val="17C15CC2"/>
    <w:rsid w:val="17C39E1D"/>
    <w:rsid w:val="17C45890"/>
    <w:rsid w:val="17CAF526"/>
    <w:rsid w:val="17CC93D4"/>
    <w:rsid w:val="17D6B958"/>
    <w:rsid w:val="17DC6DDF"/>
    <w:rsid w:val="17DD2D17"/>
    <w:rsid w:val="17E019DE"/>
    <w:rsid w:val="17E2E23F"/>
    <w:rsid w:val="17E3AE8F"/>
    <w:rsid w:val="17F6A860"/>
    <w:rsid w:val="17F6C43F"/>
    <w:rsid w:val="180266EE"/>
    <w:rsid w:val="1808ABDC"/>
    <w:rsid w:val="180B2E6E"/>
    <w:rsid w:val="18211C83"/>
    <w:rsid w:val="182532C6"/>
    <w:rsid w:val="182AFF9C"/>
    <w:rsid w:val="182D3F4F"/>
    <w:rsid w:val="182FE5F1"/>
    <w:rsid w:val="183AEC80"/>
    <w:rsid w:val="183BFC43"/>
    <w:rsid w:val="184C0DAC"/>
    <w:rsid w:val="1850CE07"/>
    <w:rsid w:val="1857F148"/>
    <w:rsid w:val="1861B86B"/>
    <w:rsid w:val="1865D294"/>
    <w:rsid w:val="18714CC0"/>
    <w:rsid w:val="187577F1"/>
    <w:rsid w:val="187858A9"/>
    <w:rsid w:val="187B6B21"/>
    <w:rsid w:val="188295F7"/>
    <w:rsid w:val="18840803"/>
    <w:rsid w:val="1885A755"/>
    <w:rsid w:val="1885E244"/>
    <w:rsid w:val="1886B7E8"/>
    <w:rsid w:val="18985554"/>
    <w:rsid w:val="18A1D5A2"/>
    <w:rsid w:val="18A88AD3"/>
    <w:rsid w:val="18AC9020"/>
    <w:rsid w:val="18AD2C46"/>
    <w:rsid w:val="18B089F0"/>
    <w:rsid w:val="18C825D2"/>
    <w:rsid w:val="18CA8367"/>
    <w:rsid w:val="18CC8CC4"/>
    <w:rsid w:val="18CD65AA"/>
    <w:rsid w:val="18D1A6D9"/>
    <w:rsid w:val="18D52F66"/>
    <w:rsid w:val="18DA3269"/>
    <w:rsid w:val="18DB091F"/>
    <w:rsid w:val="18E830C4"/>
    <w:rsid w:val="18E8CBA7"/>
    <w:rsid w:val="18F3B8CE"/>
    <w:rsid w:val="190E3574"/>
    <w:rsid w:val="191439EC"/>
    <w:rsid w:val="1918DA16"/>
    <w:rsid w:val="19200BCC"/>
    <w:rsid w:val="1923CF2F"/>
    <w:rsid w:val="1925E7B4"/>
    <w:rsid w:val="19318746"/>
    <w:rsid w:val="19325A4B"/>
    <w:rsid w:val="19404E9D"/>
    <w:rsid w:val="194A2D9E"/>
    <w:rsid w:val="195E3214"/>
    <w:rsid w:val="196EBC1E"/>
    <w:rsid w:val="197162BC"/>
    <w:rsid w:val="1972D528"/>
    <w:rsid w:val="1975E25F"/>
    <w:rsid w:val="19794D68"/>
    <w:rsid w:val="197C5EED"/>
    <w:rsid w:val="197DB09F"/>
    <w:rsid w:val="197E24DB"/>
    <w:rsid w:val="19830F8A"/>
    <w:rsid w:val="198662CE"/>
    <w:rsid w:val="1988AF53"/>
    <w:rsid w:val="198F4802"/>
    <w:rsid w:val="1991B79F"/>
    <w:rsid w:val="1993182E"/>
    <w:rsid w:val="1994AFEE"/>
    <w:rsid w:val="1995FBB7"/>
    <w:rsid w:val="199F3C7C"/>
    <w:rsid w:val="19A33096"/>
    <w:rsid w:val="19AE57A3"/>
    <w:rsid w:val="19B3B276"/>
    <w:rsid w:val="19B3CF22"/>
    <w:rsid w:val="19D65B52"/>
    <w:rsid w:val="19DE0B32"/>
    <w:rsid w:val="19E59D65"/>
    <w:rsid w:val="19E64298"/>
    <w:rsid w:val="19EFE81D"/>
    <w:rsid w:val="19FAE58B"/>
    <w:rsid w:val="1A01F34C"/>
    <w:rsid w:val="1A10F593"/>
    <w:rsid w:val="1A114B6C"/>
    <w:rsid w:val="1A14AC04"/>
    <w:rsid w:val="1A16B52B"/>
    <w:rsid w:val="1A1EB8B0"/>
    <w:rsid w:val="1A2206FE"/>
    <w:rsid w:val="1A2EEF3B"/>
    <w:rsid w:val="1A4824B8"/>
    <w:rsid w:val="1A48521A"/>
    <w:rsid w:val="1A4B9BE0"/>
    <w:rsid w:val="1A55E72B"/>
    <w:rsid w:val="1A5A4190"/>
    <w:rsid w:val="1A5AB81C"/>
    <w:rsid w:val="1A5BD72D"/>
    <w:rsid w:val="1A671D39"/>
    <w:rsid w:val="1A767C05"/>
    <w:rsid w:val="1A774594"/>
    <w:rsid w:val="1A7A5D5D"/>
    <w:rsid w:val="1A88922B"/>
    <w:rsid w:val="1A8F70A5"/>
    <w:rsid w:val="1A91E989"/>
    <w:rsid w:val="1A930996"/>
    <w:rsid w:val="1AB0FC41"/>
    <w:rsid w:val="1ABCC713"/>
    <w:rsid w:val="1AC97FF6"/>
    <w:rsid w:val="1ACD638A"/>
    <w:rsid w:val="1ACE8004"/>
    <w:rsid w:val="1ADB7EB3"/>
    <w:rsid w:val="1AEEF418"/>
    <w:rsid w:val="1AF7D21E"/>
    <w:rsid w:val="1AF8C552"/>
    <w:rsid w:val="1AF95F56"/>
    <w:rsid w:val="1AFADBEA"/>
    <w:rsid w:val="1B0601D4"/>
    <w:rsid w:val="1B0AB052"/>
    <w:rsid w:val="1B0AD151"/>
    <w:rsid w:val="1B0B8C70"/>
    <w:rsid w:val="1B11BDA0"/>
    <w:rsid w:val="1B1EBC62"/>
    <w:rsid w:val="1B20B43F"/>
    <w:rsid w:val="1B249933"/>
    <w:rsid w:val="1B255651"/>
    <w:rsid w:val="1B3003A4"/>
    <w:rsid w:val="1B48839A"/>
    <w:rsid w:val="1B4A3C92"/>
    <w:rsid w:val="1B4E266B"/>
    <w:rsid w:val="1B4FDB53"/>
    <w:rsid w:val="1B50FA9A"/>
    <w:rsid w:val="1B56E69F"/>
    <w:rsid w:val="1B5CBF1D"/>
    <w:rsid w:val="1B5F30FC"/>
    <w:rsid w:val="1B6FD129"/>
    <w:rsid w:val="1B7020FE"/>
    <w:rsid w:val="1B718944"/>
    <w:rsid w:val="1B80C9BC"/>
    <w:rsid w:val="1B859C53"/>
    <w:rsid w:val="1B86BD39"/>
    <w:rsid w:val="1B8C4851"/>
    <w:rsid w:val="1B99EC1E"/>
    <w:rsid w:val="1BB0AD16"/>
    <w:rsid w:val="1BBF4C71"/>
    <w:rsid w:val="1BC41978"/>
    <w:rsid w:val="1BC576C6"/>
    <w:rsid w:val="1BC6577E"/>
    <w:rsid w:val="1BC70BDB"/>
    <w:rsid w:val="1BDC1AA7"/>
    <w:rsid w:val="1BDC2DA8"/>
    <w:rsid w:val="1BE15D33"/>
    <w:rsid w:val="1BEAD4E0"/>
    <w:rsid w:val="1BEB75D0"/>
    <w:rsid w:val="1BEB8202"/>
    <w:rsid w:val="1BEF793F"/>
    <w:rsid w:val="1BFB6D48"/>
    <w:rsid w:val="1C0533E8"/>
    <w:rsid w:val="1C05B40E"/>
    <w:rsid w:val="1C08DE67"/>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F60FD"/>
    <w:rsid w:val="1C48393F"/>
    <w:rsid w:val="1C4DF169"/>
    <w:rsid w:val="1C50F6FC"/>
    <w:rsid w:val="1C537205"/>
    <w:rsid w:val="1C57C18A"/>
    <w:rsid w:val="1C5AAF42"/>
    <w:rsid w:val="1C6847D3"/>
    <w:rsid w:val="1C6C53E0"/>
    <w:rsid w:val="1C75F86D"/>
    <w:rsid w:val="1C760252"/>
    <w:rsid w:val="1C807AB3"/>
    <w:rsid w:val="1C82117A"/>
    <w:rsid w:val="1C840D72"/>
    <w:rsid w:val="1C8C7669"/>
    <w:rsid w:val="1C928190"/>
    <w:rsid w:val="1C944FBC"/>
    <w:rsid w:val="1CA17A2F"/>
    <w:rsid w:val="1CAB5E38"/>
    <w:rsid w:val="1CAD2CF0"/>
    <w:rsid w:val="1CAD6546"/>
    <w:rsid w:val="1CB35346"/>
    <w:rsid w:val="1CCFF7B2"/>
    <w:rsid w:val="1CD2FB1C"/>
    <w:rsid w:val="1CDE44D2"/>
    <w:rsid w:val="1CE0EE47"/>
    <w:rsid w:val="1D05197F"/>
    <w:rsid w:val="1D0546F6"/>
    <w:rsid w:val="1D0AB49A"/>
    <w:rsid w:val="1D0D3DC9"/>
    <w:rsid w:val="1D1541E7"/>
    <w:rsid w:val="1D1AEFAC"/>
    <w:rsid w:val="1D1EC09F"/>
    <w:rsid w:val="1D201656"/>
    <w:rsid w:val="1D3D6F80"/>
    <w:rsid w:val="1D40107D"/>
    <w:rsid w:val="1D467182"/>
    <w:rsid w:val="1D4731B8"/>
    <w:rsid w:val="1D4C20D7"/>
    <w:rsid w:val="1D50DB03"/>
    <w:rsid w:val="1D52A125"/>
    <w:rsid w:val="1D56281A"/>
    <w:rsid w:val="1D5D7F59"/>
    <w:rsid w:val="1D5F7C2E"/>
    <w:rsid w:val="1D6FBA50"/>
    <w:rsid w:val="1D79E457"/>
    <w:rsid w:val="1D7AE1EB"/>
    <w:rsid w:val="1D80DABA"/>
    <w:rsid w:val="1D817B1E"/>
    <w:rsid w:val="1D89809A"/>
    <w:rsid w:val="1D90C97A"/>
    <w:rsid w:val="1D91D7B7"/>
    <w:rsid w:val="1D983FA2"/>
    <w:rsid w:val="1D993855"/>
    <w:rsid w:val="1D9A69B9"/>
    <w:rsid w:val="1DA4928F"/>
    <w:rsid w:val="1DAA4F35"/>
    <w:rsid w:val="1DACD1DF"/>
    <w:rsid w:val="1DB9CA2C"/>
    <w:rsid w:val="1DBD1011"/>
    <w:rsid w:val="1DBD565D"/>
    <w:rsid w:val="1DBEFE05"/>
    <w:rsid w:val="1DC0688B"/>
    <w:rsid w:val="1DC173A5"/>
    <w:rsid w:val="1DC87DEC"/>
    <w:rsid w:val="1DCB28B0"/>
    <w:rsid w:val="1DD1D3F7"/>
    <w:rsid w:val="1DD7EE3F"/>
    <w:rsid w:val="1DDBE586"/>
    <w:rsid w:val="1DE03390"/>
    <w:rsid w:val="1DE5EF39"/>
    <w:rsid w:val="1DE69F77"/>
    <w:rsid w:val="1DE89ED1"/>
    <w:rsid w:val="1DED8EBA"/>
    <w:rsid w:val="1DED98CA"/>
    <w:rsid w:val="1DEDDA97"/>
    <w:rsid w:val="1E036816"/>
    <w:rsid w:val="1E040812"/>
    <w:rsid w:val="1E06F37A"/>
    <w:rsid w:val="1E0E2C34"/>
    <w:rsid w:val="1E133461"/>
    <w:rsid w:val="1E1E42B5"/>
    <w:rsid w:val="1E23AEAD"/>
    <w:rsid w:val="1E2A8A55"/>
    <w:rsid w:val="1E304929"/>
    <w:rsid w:val="1E30AC11"/>
    <w:rsid w:val="1E314CF9"/>
    <w:rsid w:val="1E314F90"/>
    <w:rsid w:val="1E339BEB"/>
    <w:rsid w:val="1E33B32E"/>
    <w:rsid w:val="1E3CD8B9"/>
    <w:rsid w:val="1E500964"/>
    <w:rsid w:val="1E547389"/>
    <w:rsid w:val="1E5DCF97"/>
    <w:rsid w:val="1E6F6B16"/>
    <w:rsid w:val="1E7DCDAD"/>
    <w:rsid w:val="1E81D2E8"/>
    <w:rsid w:val="1E854F5A"/>
    <w:rsid w:val="1E857111"/>
    <w:rsid w:val="1E891D7E"/>
    <w:rsid w:val="1E8EAA73"/>
    <w:rsid w:val="1E9294D0"/>
    <w:rsid w:val="1E99A35F"/>
    <w:rsid w:val="1EA4DFB4"/>
    <w:rsid w:val="1EA95D85"/>
    <w:rsid w:val="1EAAF3E6"/>
    <w:rsid w:val="1EAF75BB"/>
    <w:rsid w:val="1EB0EB18"/>
    <w:rsid w:val="1EB82D2E"/>
    <w:rsid w:val="1EC1976B"/>
    <w:rsid w:val="1EC97523"/>
    <w:rsid w:val="1ECBF7D5"/>
    <w:rsid w:val="1EE3A42A"/>
    <w:rsid w:val="1EE57F4C"/>
    <w:rsid w:val="1EE5BA69"/>
    <w:rsid w:val="1EE8AA6C"/>
    <w:rsid w:val="1EE9C65E"/>
    <w:rsid w:val="1EEA9534"/>
    <w:rsid w:val="1EEDA857"/>
    <w:rsid w:val="1EF105A3"/>
    <w:rsid w:val="1EF236CE"/>
    <w:rsid w:val="1EF3F83D"/>
    <w:rsid w:val="1EF4FD43"/>
    <w:rsid w:val="1EF7290A"/>
    <w:rsid w:val="1EF959DC"/>
    <w:rsid w:val="1EFBC8B4"/>
    <w:rsid w:val="1F0D584A"/>
    <w:rsid w:val="1F1A7447"/>
    <w:rsid w:val="1F211DD6"/>
    <w:rsid w:val="1F232174"/>
    <w:rsid w:val="1F2E6424"/>
    <w:rsid w:val="1F2EA7E0"/>
    <w:rsid w:val="1F38789F"/>
    <w:rsid w:val="1F3EFC02"/>
    <w:rsid w:val="1F4995F5"/>
    <w:rsid w:val="1F5762DC"/>
    <w:rsid w:val="1F62CA94"/>
    <w:rsid w:val="1F716DB2"/>
    <w:rsid w:val="1F74BD64"/>
    <w:rsid w:val="1F76C101"/>
    <w:rsid w:val="1F784EC9"/>
    <w:rsid w:val="1F7ABE61"/>
    <w:rsid w:val="1F7F8170"/>
    <w:rsid w:val="1F87AB9B"/>
    <w:rsid w:val="1F88938E"/>
    <w:rsid w:val="1F911451"/>
    <w:rsid w:val="1F958051"/>
    <w:rsid w:val="1F9A054D"/>
    <w:rsid w:val="1F9B025D"/>
    <w:rsid w:val="1F9C3CFE"/>
    <w:rsid w:val="1FA0DC6D"/>
    <w:rsid w:val="1FBACB2C"/>
    <w:rsid w:val="1FC41585"/>
    <w:rsid w:val="1FC6C823"/>
    <w:rsid w:val="1FC9EAD3"/>
    <w:rsid w:val="1FCBA314"/>
    <w:rsid w:val="1FE2B67C"/>
    <w:rsid w:val="1FEF421F"/>
    <w:rsid w:val="1FFFDF78"/>
    <w:rsid w:val="2003C2A8"/>
    <w:rsid w:val="200A1D15"/>
    <w:rsid w:val="2013D8E4"/>
    <w:rsid w:val="201543BC"/>
    <w:rsid w:val="201D3CA9"/>
    <w:rsid w:val="20246FB3"/>
    <w:rsid w:val="202A393D"/>
    <w:rsid w:val="20305BD4"/>
    <w:rsid w:val="20325ABC"/>
    <w:rsid w:val="203A3395"/>
    <w:rsid w:val="203C02A4"/>
    <w:rsid w:val="2048E19B"/>
    <w:rsid w:val="2049C900"/>
    <w:rsid w:val="2057034E"/>
    <w:rsid w:val="206026CE"/>
    <w:rsid w:val="2069EE20"/>
    <w:rsid w:val="206AD2C5"/>
    <w:rsid w:val="206E0D72"/>
    <w:rsid w:val="206F0543"/>
    <w:rsid w:val="2082A3BB"/>
    <w:rsid w:val="20891A80"/>
    <w:rsid w:val="208B8171"/>
    <w:rsid w:val="209D54AD"/>
    <w:rsid w:val="20A8DE77"/>
    <w:rsid w:val="20BAAC6A"/>
    <w:rsid w:val="20BDEE86"/>
    <w:rsid w:val="20C5B569"/>
    <w:rsid w:val="20C6C1BD"/>
    <w:rsid w:val="20CB86D6"/>
    <w:rsid w:val="20D2FAA3"/>
    <w:rsid w:val="20D90047"/>
    <w:rsid w:val="20E653F4"/>
    <w:rsid w:val="20ED170B"/>
    <w:rsid w:val="20EFC372"/>
    <w:rsid w:val="20FBB230"/>
    <w:rsid w:val="20FEEFCA"/>
    <w:rsid w:val="21078CB9"/>
    <w:rsid w:val="210CCE64"/>
    <w:rsid w:val="211301C9"/>
    <w:rsid w:val="2119C804"/>
    <w:rsid w:val="211E1A18"/>
    <w:rsid w:val="21207CAA"/>
    <w:rsid w:val="21211598"/>
    <w:rsid w:val="21238350"/>
    <w:rsid w:val="2128D1D4"/>
    <w:rsid w:val="212E4939"/>
    <w:rsid w:val="2140CB13"/>
    <w:rsid w:val="2147C97A"/>
    <w:rsid w:val="21489B85"/>
    <w:rsid w:val="215052AA"/>
    <w:rsid w:val="2150A56C"/>
    <w:rsid w:val="2151B106"/>
    <w:rsid w:val="215FB713"/>
    <w:rsid w:val="216226CD"/>
    <w:rsid w:val="2165FF28"/>
    <w:rsid w:val="21690AAA"/>
    <w:rsid w:val="216FBA7D"/>
    <w:rsid w:val="2177794A"/>
    <w:rsid w:val="218ABCAB"/>
    <w:rsid w:val="218BACBB"/>
    <w:rsid w:val="21959B03"/>
    <w:rsid w:val="219CEC02"/>
    <w:rsid w:val="219D9F86"/>
    <w:rsid w:val="21A4D7B3"/>
    <w:rsid w:val="21B83E92"/>
    <w:rsid w:val="21BDD829"/>
    <w:rsid w:val="21BF132D"/>
    <w:rsid w:val="21C0E414"/>
    <w:rsid w:val="21C35C60"/>
    <w:rsid w:val="21CFB3C9"/>
    <w:rsid w:val="21DE5D40"/>
    <w:rsid w:val="21DEA715"/>
    <w:rsid w:val="21E17470"/>
    <w:rsid w:val="21ED3495"/>
    <w:rsid w:val="21FA6FEB"/>
    <w:rsid w:val="21FD5F8C"/>
    <w:rsid w:val="21FE9437"/>
    <w:rsid w:val="220BE4CB"/>
    <w:rsid w:val="220DA9A1"/>
    <w:rsid w:val="220DD474"/>
    <w:rsid w:val="220EE126"/>
    <w:rsid w:val="2218BA2A"/>
    <w:rsid w:val="221BCD1F"/>
    <w:rsid w:val="221D8C45"/>
    <w:rsid w:val="2221AA04"/>
    <w:rsid w:val="22249CE0"/>
    <w:rsid w:val="2228EBDF"/>
    <w:rsid w:val="222A6C6F"/>
    <w:rsid w:val="222F5219"/>
    <w:rsid w:val="22327EC0"/>
    <w:rsid w:val="223C21CE"/>
    <w:rsid w:val="223FAFB8"/>
    <w:rsid w:val="224456EA"/>
    <w:rsid w:val="22464B80"/>
    <w:rsid w:val="22552DEE"/>
    <w:rsid w:val="225581E1"/>
    <w:rsid w:val="2259121F"/>
    <w:rsid w:val="225B02E2"/>
    <w:rsid w:val="2261EB06"/>
    <w:rsid w:val="22627B12"/>
    <w:rsid w:val="2266CC2E"/>
    <w:rsid w:val="22673F94"/>
    <w:rsid w:val="2273A304"/>
    <w:rsid w:val="2279FE3B"/>
    <w:rsid w:val="22861AC5"/>
    <w:rsid w:val="228BBEEB"/>
    <w:rsid w:val="228CD828"/>
    <w:rsid w:val="22924796"/>
    <w:rsid w:val="22930485"/>
    <w:rsid w:val="22957868"/>
    <w:rsid w:val="2298C731"/>
    <w:rsid w:val="229C6C73"/>
    <w:rsid w:val="22A4B8DF"/>
    <w:rsid w:val="22A60E38"/>
    <w:rsid w:val="22BBF385"/>
    <w:rsid w:val="22BDC043"/>
    <w:rsid w:val="22C5B95F"/>
    <w:rsid w:val="22CEECD2"/>
    <w:rsid w:val="22D29E1C"/>
    <w:rsid w:val="22D84ABE"/>
    <w:rsid w:val="22E1E303"/>
    <w:rsid w:val="22E4A53A"/>
    <w:rsid w:val="22F13239"/>
    <w:rsid w:val="22FA3F19"/>
    <w:rsid w:val="2307314F"/>
    <w:rsid w:val="23136655"/>
    <w:rsid w:val="2317E18D"/>
    <w:rsid w:val="2318ABC2"/>
    <w:rsid w:val="231D0FE3"/>
    <w:rsid w:val="232C6C20"/>
    <w:rsid w:val="232CE13F"/>
    <w:rsid w:val="2332BF10"/>
    <w:rsid w:val="2333C8AB"/>
    <w:rsid w:val="234462DE"/>
    <w:rsid w:val="2349957D"/>
    <w:rsid w:val="23559B53"/>
    <w:rsid w:val="2358A8A1"/>
    <w:rsid w:val="235D8444"/>
    <w:rsid w:val="23617498"/>
    <w:rsid w:val="2364B1E0"/>
    <w:rsid w:val="23690799"/>
    <w:rsid w:val="2384C9DC"/>
    <w:rsid w:val="2385CDEE"/>
    <w:rsid w:val="23A02B75"/>
    <w:rsid w:val="23A2D28B"/>
    <w:rsid w:val="23A794FD"/>
    <w:rsid w:val="23A7FE9E"/>
    <w:rsid w:val="23AEFF54"/>
    <w:rsid w:val="23AFB5F4"/>
    <w:rsid w:val="23B59799"/>
    <w:rsid w:val="23BAB814"/>
    <w:rsid w:val="23BDC58B"/>
    <w:rsid w:val="23BDEAF0"/>
    <w:rsid w:val="23C7E34B"/>
    <w:rsid w:val="23C959C4"/>
    <w:rsid w:val="23D7B8B5"/>
    <w:rsid w:val="23D83D48"/>
    <w:rsid w:val="23DF90B9"/>
    <w:rsid w:val="23E34EE4"/>
    <w:rsid w:val="23EA2E01"/>
    <w:rsid w:val="23ED617F"/>
    <w:rsid w:val="23F67EC7"/>
    <w:rsid w:val="23F98BD3"/>
    <w:rsid w:val="23FDFD6D"/>
    <w:rsid w:val="240021AB"/>
    <w:rsid w:val="24110EA3"/>
    <w:rsid w:val="241B1648"/>
    <w:rsid w:val="242296A9"/>
    <w:rsid w:val="242D0214"/>
    <w:rsid w:val="242D8707"/>
    <w:rsid w:val="24383F4F"/>
    <w:rsid w:val="24511224"/>
    <w:rsid w:val="24596EA8"/>
    <w:rsid w:val="245EF039"/>
    <w:rsid w:val="2462FAFF"/>
    <w:rsid w:val="24656EE4"/>
    <w:rsid w:val="246E1B00"/>
    <w:rsid w:val="246F8569"/>
    <w:rsid w:val="24804F4A"/>
    <w:rsid w:val="24828DA8"/>
    <w:rsid w:val="24898F24"/>
    <w:rsid w:val="249058C3"/>
    <w:rsid w:val="24977B5F"/>
    <w:rsid w:val="249A7447"/>
    <w:rsid w:val="24A1F59C"/>
    <w:rsid w:val="24AB615B"/>
    <w:rsid w:val="24AD5046"/>
    <w:rsid w:val="24BCBE4D"/>
    <w:rsid w:val="24C0C84A"/>
    <w:rsid w:val="24C1600F"/>
    <w:rsid w:val="24C90405"/>
    <w:rsid w:val="24CD77D8"/>
    <w:rsid w:val="24D47823"/>
    <w:rsid w:val="24DA1E74"/>
    <w:rsid w:val="24ED8D27"/>
    <w:rsid w:val="24F36EB1"/>
    <w:rsid w:val="24F56938"/>
    <w:rsid w:val="24F61A9C"/>
    <w:rsid w:val="24FF0CF8"/>
    <w:rsid w:val="25182FAA"/>
    <w:rsid w:val="25210B75"/>
    <w:rsid w:val="25212BFD"/>
    <w:rsid w:val="25282C85"/>
    <w:rsid w:val="25341103"/>
    <w:rsid w:val="254B9ECF"/>
    <w:rsid w:val="2552571C"/>
    <w:rsid w:val="2552A48B"/>
    <w:rsid w:val="255888DC"/>
    <w:rsid w:val="255EF3F5"/>
    <w:rsid w:val="25603AC3"/>
    <w:rsid w:val="2561B98E"/>
    <w:rsid w:val="256220CB"/>
    <w:rsid w:val="2569FBA1"/>
    <w:rsid w:val="256D06A8"/>
    <w:rsid w:val="256D4DDC"/>
    <w:rsid w:val="2573950F"/>
    <w:rsid w:val="257BA6C4"/>
    <w:rsid w:val="257C1A75"/>
    <w:rsid w:val="257D03E1"/>
    <w:rsid w:val="258512D6"/>
    <w:rsid w:val="25861C5D"/>
    <w:rsid w:val="2586BD9F"/>
    <w:rsid w:val="258E7487"/>
    <w:rsid w:val="2590A87F"/>
    <w:rsid w:val="2595058A"/>
    <w:rsid w:val="25A1C32B"/>
    <w:rsid w:val="25AC97F5"/>
    <w:rsid w:val="25B93BB5"/>
    <w:rsid w:val="25B97A34"/>
    <w:rsid w:val="25BD04CC"/>
    <w:rsid w:val="25D3BF5A"/>
    <w:rsid w:val="25D552BA"/>
    <w:rsid w:val="25DF2D03"/>
    <w:rsid w:val="25E2C1E7"/>
    <w:rsid w:val="25E769BD"/>
    <w:rsid w:val="25E8A1BB"/>
    <w:rsid w:val="25F3D09F"/>
    <w:rsid w:val="260160ED"/>
    <w:rsid w:val="2602ABD4"/>
    <w:rsid w:val="260B1F70"/>
    <w:rsid w:val="261033D2"/>
    <w:rsid w:val="261A371D"/>
    <w:rsid w:val="2621FC2A"/>
    <w:rsid w:val="2622290E"/>
    <w:rsid w:val="26266964"/>
    <w:rsid w:val="2629EB71"/>
    <w:rsid w:val="2636325A"/>
    <w:rsid w:val="263A5CC8"/>
    <w:rsid w:val="263AA9E3"/>
    <w:rsid w:val="263ED2F2"/>
    <w:rsid w:val="264B86DE"/>
    <w:rsid w:val="264F36F7"/>
    <w:rsid w:val="26563137"/>
    <w:rsid w:val="265E65B3"/>
    <w:rsid w:val="2675B4AD"/>
    <w:rsid w:val="2676A6A7"/>
    <w:rsid w:val="267ED3C7"/>
    <w:rsid w:val="26809D0F"/>
    <w:rsid w:val="26840AD9"/>
    <w:rsid w:val="268414C7"/>
    <w:rsid w:val="26888F55"/>
    <w:rsid w:val="268E4C3B"/>
    <w:rsid w:val="26916828"/>
    <w:rsid w:val="26C313D4"/>
    <w:rsid w:val="26CB46F8"/>
    <w:rsid w:val="26D5525B"/>
    <w:rsid w:val="26E09A4D"/>
    <w:rsid w:val="26EE4098"/>
    <w:rsid w:val="26FC88FB"/>
    <w:rsid w:val="27008914"/>
    <w:rsid w:val="27012B09"/>
    <w:rsid w:val="2704E89C"/>
    <w:rsid w:val="2705791A"/>
    <w:rsid w:val="27059A38"/>
    <w:rsid w:val="270B8391"/>
    <w:rsid w:val="270E3B3F"/>
    <w:rsid w:val="27177B49"/>
    <w:rsid w:val="271B402D"/>
    <w:rsid w:val="272DB753"/>
    <w:rsid w:val="272EDAA0"/>
    <w:rsid w:val="2738ABD6"/>
    <w:rsid w:val="2738EEEB"/>
    <w:rsid w:val="274DBA73"/>
    <w:rsid w:val="274F9249"/>
    <w:rsid w:val="275876B3"/>
    <w:rsid w:val="275DA61D"/>
    <w:rsid w:val="275F1280"/>
    <w:rsid w:val="276219AF"/>
    <w:rsid w:val="27658C8D"/>
    <w:rsid w:val="276B08AA"/>
    <w:rsid w:val="276BC2AD"/>
    <w:rsid w:val="277D5E33"/>
    <w:rsid w:val="278761B7"/>
    <w:rsid w:val="2791A586"/>
    <w:rsid w:val="279C2174"/>
    <w:rsid w:val="27A3CD14"/>
    <w:rsid w:val="27AADD42"/>
    <w:rsid w:val="27AD636A"/>
    <w:rsid w:val="27B47239"/>
    <w:rsid w:val="27C0DD7A"/>
    <w:rsid w:val="27C65389"/>
    <w:rsid w:val="27CB7B6F"/>
    <w:rsid w:val="27CE4B22"/>
    <w:rsid w:val="27D6DDA6"/>
    <w:rsid w:val="27DD095E"/>
    <w:rsid w:val="27EFD0BC"/>
    <w:rsid w:val="27F04574"/>
    <w:rsid w:val="27F72580"/>
    <w:rsid w:val="280B8D0D"/>
    <w:rsid w:val="281563B3"/>
    <w:rsid w:val="281CBC23"/>
    <w:rsid w:val="281E410B"/>
    <w:rsid w:val="2820B98A"/>
    <w:rsid w:val="282364BA"/>
    <w:rsid w:val="2824F849"/>
    <w:rsid w:val="282638F9"/>
    <w:rsid w:val="282BA389"/>
    <w:rsid w:val="283389EA"/>
    <w:rsid w:val="2839A62C"/>
    <w:rsid w:val="283A32D8"/>
    <w:rsid w:val="283C227E"/>
    <w:rsid w:val="283D3C0B"/>
    <w:rsid w:val="283F6293"/>
    <w:rsid w:val="28448B43"/>
    <w:rsid w:val="2848509C"/>
    <w:rsid w:val="2849F0D7"/>
    <w:rsid w:val="28527184"/>
    <w:rsid w:val="28532361"/>
    <w:rsid w:val="285ADC3E"/>
    <w:rsid w:val="285FF6CA"/>
    <w:rsid w:val="2862FA82"/>
    <w:rsid w:val="28674C93"/>
    <w:rsid w:val="28701976"/>
    <w:rsid w:val="287405D3"/>
    <w:rsid w:val="2885576E"/>
    <w:rsid w:val="28866289"/>
    <w:rsid w:val="2897D3F7"/>
    <w:rsid w:val="28989837"/>
    <w:rsid w:val="289BD862"/>
    <w:rsid w:val="289D732C"/>
    <w:rsid w:val="28A084A6"/>
    <w:rsid w:val="28A2A44C"/>
    <w:rsid w:val="28A6C7D9"/>
    <w:rsid w:val="28BA13AB"/>
    <w:rsid w:val="28BA6E26"/>
    <w:rsid w:val="28BC2BFD"/>
    <w:rsid w:val="28CA7655"/>
    <w:rsid w:val="28CC47DF"/>
    <w:rsid w:val="28D8C3E1"/>
    <w:rsid w:val="28D8FC0F"/>
    <w:rsid w:val="28DCA986"/>
    <w:rsid w:val="28E77FA4"/>
    <w:rsid w:val="28F616D7"/>
    <w:rsid w:val="290F57DE"/>
    <w:rsid w:val="291B8600"/>
    <w:rsid w:val="291FFCDA"/>
    <w:rsid w:val="29309134"/>
    <w:rsid w:val="294A2428"/>
    <w:rsid w:val="2952F6ED"/>
    <w:rsid w:val="295586D7"/>
    <w:rsid w:val="295695D8"/>
    <w:rsid w:val="29622BF5"/>
    <w:rsid w:val="296460F8"/>
    <w:rsid w:val="2967E28C"/>
    <w:rsid w:val="296E104C"/>
    <w:rsid w:val="29708A43"/>
    <w:rsid w:val="29876EC8"/>
    <w:rsid w:val="2993858C"/>
    <w:rsid w:val="2999696A"/>
    <w:rsid w:val="29A79634"/>
    <w:rsid w:val="29BA73C9"/>
    <w:rsid w:val="29BFDE0C"/>
    <w:rsid w:val="29C3B0F6"/>
    <w:rsid w:val="29C9AA51"/>
    <w:rsid w:val="29CA1D6D"/>
    <w:rsid w:val="29D81DB3"/>
    <w:rsid w:val="29DBAAC3"/>
    <w:rsid w:val="29DEE05C"/>
    <w:rsid w:val="29EE3EB0"/>
    <w:rsid w:val="29EFEC18"/>
    <w:rsid w:val="29F38DA4"/>
    <w:rsid w:val="2A0B0719"/>
    <w:rsid w:val="2A1A2788"/>
    <w:rsid w:val="2A2469F3"/>
    <w:rsid w:val="2A4138F3"/>
    <w:rsid w:val="2A4C4F89"/>
    <w:rsid w:val="2A4D6EA6"/>
    <w:rsid w:val="2A4DD80B"/>
    <w:rsid w:val="2A553E11"/>
    <w:rsid w:val="2A562DEA"/>
    <w:rsid w:val="2A5B8318"/>
    <w:rsid w:val="2A5D3D4E"/>
    <w:rsid w:val="2A6A03DA"/>
    <w:rsid w:val="2A71C88D"/>
    <w:rsid w:val="2A770A63"/>
    <w:rsid w:val="2A80CA6F"/>
    <w:rsid w:val="2A84AC4E"/>
    <w:rsid w:val="2A8B1CD5"/>
    <w:rsid w:val="2A96D6A6"/>
    <w:rsid w:val="2AA56BCF"/>
    <w:rsid w:val="2AA6DCEE"/>
    <w:rsid w:val="2AA83908"/>
    <w:rsid w:val="2AB17F5A"/>
    <w:rsid w:val="2AB9BC20"/>
    <w:rsid w:val="2ABE6EC5"/>
    <w:rsid w:val="2AC7AF38"/>
    <w:rsid w:val="2ACDDCA5"/>
    <w:rsid w:val="2AD2E6C5"/>
    <w:rsid w:val="2AD77F3D"/>
    <w:rsid w:val="2ADFDF2A"/>
    <w:rsid w:val="2AE5A701"/>
    <w:rsid w:val="2AE8330D"/>
    <w:rsid w:val="2AF2F049"/>
    <w:rsid w:val="2AF66328"/>
    <w:rsid w:val="2AF98D79"/>
    <w:rsid w:val="2AF9F012"/>
    <w:rsid w:val="2B05C207"/>
    <w:rsid w:val="2B0F8F28"/>
    <w:rsid w:val="2B10E326"/>
    <w:rsid w:val="2B12A083"/>
    <w:rsid w:val="2B162EDE"/>
    <w:rsid w:val="2B1AB9FA"/>
    <w:rsid w:val="2B2465D3"/>
    <w:rsid w:val="2B37A67E"/>
    <w:rsid w:val="2B40C49A"/>
    <w:rsid w:val="2B44ABF7"/>
    <w:rsid w:val="2B465BBA"/>
    <w:rsid w:val="2B584861"/>
    <w:rsid w:val="2B5DFDCA"/>
    <w:rsid w:val="2B5FB6ED"/>
    <w:rsid w:val="2B60F514"/>
    <w:rsid w:val="2B6577E2"/>
    <w:rsid w:val="2B6B17E4"/>
    <w:rsid w:val="2B6B3691"/>
    <w:rsid w:val="2B6C2921"/>
    <w:rsid w:val="2B712CEC"/>
    <w:rsid w:val="2B751436"/>
    <w:rsid w:val="2B84CD68"/>
    <w:rsid w:val="2B854737"/>
    <w:rsid w:val="2B93E4D5"/>
    <w:rsid w:val="2B948AB0"/>
    <w:rsid w:val="2B95590D"/>
    <w:rsid w:val="2B9831CB"/>
    <w:rsid w:val="2B989337"/>
    <w:rsid w:val="2B9DEF27"/>
    <w:rsid w:val="2B9E91AC"/>
    <w:rsid w:val="2B9F7ACF"/>
    <w:rsid w:val="2BA09AFC"/>
    <w:rsid w:val="2BA2B320"/>
    <w:rsid w:val="2BA423A9"/>
    <w:rsid w:val="2BA43252"/>
    <w:rsid w:val="2BC14A3B"/>
    <w:rsid w:val="2BD61BCA"/>
    <w:rsid w:val="2BDF408C"/>
    <w:rsid w:val="2BDF5CD3"/>
    <w:rsid w:val="2BE18406"/>
    <w:rsid w:val="2BE568BD"/>
    <w:rsid w:val="2C13B15C"/>
    <w:rsid w:val="2C175A97"/>
    <w:rsid w:val="2C17B5F3"/>
    <w:rsid w:val="2C1A0021"/>
    <w:rsid w:val="2C1BE03F"/>
    <w:rsid w:val="2C3A424E"/>
    <w:rsid w:val="2C463F24"/>
    <w:rsid w:val="2C4E59D8"/>
    <w:rsid w:val="2C5D70E1"/>
    <w:rsid w:val="2C72EF8C"/>
    <w:rsid w:val="2C73DC99"/>
    <w:rsid w:val="2C8C401B"/>
    <w:rsid w:val="2C9CCC60"/>
    <w:rsid w:val="2CA4BE39"/>
    <w:rsid w:val="2CA639E8"/>
    <w:rsid w:val="2CB8BE40"/>
    <w:rsid w:val="2CBB352B"/>
    <w:rsid w:val="2CBBBB89"/>
    <w:rsid w:val="2CC8E93A"/>
    <w:rsid w:val="2CCB6DE2"/>
    <w:rsid w:val="2CD3D955"/>
    <w:rsid w:val="2CDB7CB4"/>
    <w:rsid w:val="2CDCDB88"/>
    <w:rsid w:val="2CF2965F"/>
    <w:rsid w:val="2CFB1EB3"/>
    <w:rsid w:val="2D1659F1"/>
    <w:rsid w:val="2D22351C"/>
    <w:rsid w:val="2D24700F"/>
    <w:rsid w:val="2D3EA500"/>
    <w:rsid w:val="2D47B17E"/>
    <w:rsid w:val="2D4B939A"/>
    <w:rsid w:val="2D500368"/>
    <w:rsid w:val="2D5EBFFA"/>
    <w:rsid w:val="2D74669F"/>
    <w:rsid w:val="2D76C6B6"/>
    <w:rsid w:val="2D7957B1"/>
    <w:rsid w:val="2D7F448E"/>
    <w:rsid w:val="2D81603F"/>
    <w:rsid w:val="2D87EF63"/>
    <w:rsid w:val="2D899BE8"/>
    <w:rsid w:val="2D91C3E9"/>
    <w:rsid w:val="2D94A39F"/>
    <w:rsid w:val="2D94BA83"/>
    <w:rsid w:val="2D997323"/>
    <w:rsid w:val="2D9B424E"/>
    <w:rsid w:val="2D9F5DDB"/>
    <w:rsid w:val="2DA03570"/>
    <w:rsid w:val="2DA205A7"/>
    <w:rsid w:val="2DA908C8"/>
    <w:rsid w:val="2DA94FC0"/>
    <w:rsid w:val="2DB772BD"/>
    <w:rsid w:val="2DBFDEC7"/>
    <w:rsid w:val="2DC9F2A6"/>
    <w:rsid w:val="2DD07E21"/>
    <w:rsid w:val="2DD6FE03"/>
    <w:rsid w:val="2DD7B8FF"/>
    <w:rsid w:val="2DD87228"/>
    <w:rsid w:val="2DE6A56E"/>
    <w:rsid w:val="2DEED7EB"/>
    <w:rsid w:val="2DF5252F"/>
    <w:rsid w:val="2E1D4C0B"/>
    <w:rsid w:val="2E300717"/>
    <w:rsid w:val="2E42D3DB"/>
    <w:rsid w:val="2E478524"/>
    <w:rsid w:val="2E47E456"/>
    <w:rsid w:val="2E4BA64B"/>
    <w:rsid w:val="2E557D5D"/>
    <w:rsid w:val="2E5D10B3"/>
    <w:rsid w:val="2E5DD906"/>
    <w:rsid w:val="2E60D77A"/>
    <w:rsid w:val="2E6B39C3"/>
    <w:rsid w:val="2E72C9F7"/>
    <w:rsid w:val="2E76336D"/>
    <w:rsid w:val="2E78429C"/>
    <w:rsid w:val="2E7B4905"/>
    <w:rsid w:val="2E83E9C8"/>
    <w:rsid w:val="2E842D8D"/>
    <w:rsid w:val="2E8D3F6E"/>
    <w:rsid w:val="2E91F032"/>
    <w:rsid w:val="2E9314C8"/>
    <w:rsid w:val="2E954CEA"/>
    <w:rsid w:val="2E9D1AEC"/>
    <w:rsid w:val="2EAA4792"/>
    <w:rsid w:val="2ECF51CA"/>
    <w:rsid w:val="2ED68464"/>
    <w:rsid w:val="2ED88D6D"/>
    <w:rsid w:val="2EDFDE37"/>
    <w:rsid w:val="2EE8A453"/>
    <w:rsid w:val="2EEC2367"/>
    <w:rsid w:val="2EF93B01"/>
    <w:rsid w:val="2F0F146A"/>
    <w:rsid w:val="2F22CE76"/>
    <w:rsid w:val="2F24B6E3"/>
    <w:rsid w:val="2F2FA55D"/>
    <w:rsid w:val="2F31516B"/>
    <w:rsid w:val="2F331931"/>
    <w:rsid w:val="2F3F3164"/>
    <w:rsid w:val="2F59A7D2"/>
    <w:rsid w:val="2F62CA80"/>
    <w:rsid w:val="2F6A3E54"/>
    <w:rsid w:val="2F6B7131"/>
    <w:rsid w:val="2F70A77E"/>
    <w:rsid w:val="2F75D77B"/>
    <w:rsid w:val="2F75E04D"/>
    <w:rsid w:val="2F772519"/>
    <w:rsid w:val="2F87B8E1"/>
    <w:rsid w:val="2F8B6411"/>
    <w:rsid w:val="2F917005"/>
    <w:rsid w:val="2FA1FBEF"/>
    <w:rsid w:val="2FA28EC2"/>
    <w:rsid w:val="2FA9FE34"/>
    <w:rsid w:val="2FB2FD50"/>
    <w:rsid w:val="2FBC531D"/>
    <w:rsid w:val="2FBF0544"/>
    <w:rsid w:val="2FC4DD40"/>
    <w:rsid w:val="2FCC77AD"/>
    <w:rsid w:val="2FD54719"/>
    <w:rsid w:val="2FDBAC9C"/>
    <w:rsid w:val="2FE17F34"/>
    <w:rsid w:val="2FE6B479"/>
    <w:rsid w:val="2FF4FC42"/>
    <w:rsid w:val="30046FFD"/>
    <w:rsid w:val="3004872F"/>
    <w:rsid w:val="30053BA4"/>
    <w:rsid w:val="30118B8C"/>
    <w:rsid w:val="301B504F"/>
    <w:rsid w:val="3024507C"/>
    <w:rsid w:val="303E872C"/>
    <w:rsid w:val="30441699"/>
    <w:rsid w:val="30468AFF"/>
    <w:rsid w:val="30513667"/>
    <w:rsid w:val="30683194"/>
    <w:rsid w:val="306D20A0"/>
    <w:rsid w:val="3070B260"/>
    <w:rsid w:val="3074329E"/>
    <w:rsid w:val="30774C2B"/>
    <w:rsid w:val="307B03DE"/>
    <w:rsid w:val="307CCEBA"/>
    <w:rsid w:val="307ED1D3"/>
    <w:rsid w:val="3081E788"/>
    <w:rsid w:val="3087032D"/>
    <w:rsid w:val="3088019D"/>
    <w:rsid w:val="3089D416"/>
    <w:rsid w:val="308E592D"/>
    <w:rsid w:val="308FE7BB"/>
    <w:rsid w:val="30910D56"/>
    <w:rsid w:val="30979ED8"/>
    <w:rsid w:val="309B6B42"/>
    <w:rsid w:val="30A0159A"/>
    <w:rsid w:val="30B01C74"/>
    <w:rsid w:val="30B2DBFF"/>
    <w:rsid w:val="30B9E635"/>
    <w:rsid w:val="30BCE473"/>
    <w:rsid w:val="30C3D781"/>
    <w:rsid w:val="30C6017D"/>
    <w:rsid w:val="30D51EB2"/>
    <w:rsid w:val="30DD0B7B"/>
    <w:rsid w:val="30DECCB2"/>
    <w:rsid w:val="30E053E1"/>
    <w:rsid w:val="30E18B66"/>
    <w:rsid w:val="30EC145B"/>
    <w:rsid w:val="30EE4E03"/>
    <w:rsid w:val="30F1459B"/>
    <w:rsid w:val="30F54909"/>
    <w:rsid w:val="310A65A1"/>
    <w:rsid w:val="310E9956"/>
    <w:rsid w:val="311C8A3D"/>
    <w:rsid w:val="31218DBA"/>
    <w:rsid w:val="3121CF5F"/>
    <w:rsid w:val="31391891"/>
    <w:rsid w:val="3139E93F"/>
    <w:rsid w:val="314AAA9A"/>
    <w:rsid w:val="314D6272"/>
    <w:rsid w:val="314F43B4"/>
    <w:rsid w:val="3153A411"/>
    <w:rsid w:val="3158DD71"/>
    <w:rsid w:val="315E31E6"/>
    <w:rsid w:val="3163426E"/>
    <w:rsid w:val="31687B5D"/>
    <w:rsid w:val="3169302D"/>
    <w:rsid w:val="317A132E"/>
    <w:rsid w:val="317AB92E"/>
    <w:rsid w:val="317DEC3D"/>
    <w:rsid w:val="318A5FE5"/>
    <w:rsid w:val="3194BA6C"/>
    <w:rsid w:val="319F6826"/>
    <w:rsid w:val="31B0B792"/>
    <w:rsid w:val="31BB9A13"/>
    <w:rsid w:val="31C3576F"/>
    <w:rsid w:val="31CD587E"/>
    <w:rsid w:val="31D34C1A"/>
    <w:rsid w:val="31E0D56C"/>
    <w:rsid w:val="31E5A31F"/>
    <w:rsid w:val="31E73437"/>
    <w:rsid w:val="31F4B7AC"/>
    <w:rsid w:val="31F93B81"/>
    <w:rsid w:val="31FD699B"/>
    <w:rsid w:val="320369EC"/>
    <w:rsid w:val="320A26CB"/>
    <w:rsid w:val="32130196"/>
    <w:rsid w:val="321D440D"/>
    <w:rsid w:val="321E3A26"/>
    <w:rsid w:val="3220FE38"/>
    <w:rsid w:val="32313713"/>
    <w:rsid w:val="323978BD"/>
    <w:rsid w:val="323C4E02"/>
    <w:rsid w:val="3243D623"/>
    <w:rsid w:val="3249F558"/>
    <w:rsid w:val="324B3969"/>
    <w:rsid w:val="32528E6F"/>
    <w:rsid w:val="3256507B"/>
    <w:rsid w:val="325D58DB"/>
    <w:rsid w:val="3260E91B"/>
    <w:rsid w:val="326A0ADF"/>
    <w:rsid w:val="326D4289"/>
    <w:rsid w:val="32747896"/>
    <w:rsid w:val="3277D673"/>
    <w:rsid w:val="328552FE"/>
    <w:rsid w:val="328F3F7E"/>
    <w:rsid w:val="32911FD5"/>
    <w:rsid w:val="3295CC1C"/>
    <w:rsid w:val="32988F06"/>
    <w:rsid w:val="329BCFF2"/>
    <w:rsid w:val="32A9480B"/>
    <w:rsid w:val="32B205F3"/>
    <w:rsid w:val="32BCC62B"/>
    <w:rsid w:val="32BF3E4F"/>
    <w:rsid w:val="32C17EF7"/>
    <w:rsid w:val="32CA3633"/>
    <w:rsid w:val="32CB4E4F"/>
    <w:rsid w:val="32CFF6AF"/>
    <w:rsid w:val="32D12714"/>
    <w:rsid w:val="32D436E1"/>
    <w:rsid w:val="32D85191"/>
    <w:rsid w:val="32DA0B58"/>
    <w:rsid w:val="32E1628F"/>
    <w:rsid w:val="32EF9D26"/>
    <w:rsid w:val="33170EBC"/>
    <w:rsid w:val="3322C424"/>
    <w:rsid w:val="3326F06C"/>
    <w:rsid w:val="332917A9"/>
    <w:rsid w:val="332A74B4"/>
    <w:rsid w:val="33384AD2"/>
    <w:rsid w:val="333A1D82"/>
    <w:rsid w:val="333C798D"/>
    <w:rsid w:val="333D54F1"/>
    <w:rsid w:val="334E007B"/>
    <w:rsid w:val="3356152F"/>
    <w:rsid w:val="335BC38D"/>
    <w:rsid w:val="3366F487"/>
    <w:rsid w:val="336AD1DC"/>
    <w:rsid w:val="336D61C7"/>
    <w:rsid w:val="3371D49A"/>
    <w:rsid w:val="33751170"/>
    <w:rsid w:val="33778031"/>
    <w:rsid w:val="3386B7D9"/>
    <w:rsid w:val="338AB9C8"/>
    <w:rsid w:val="338E061B"/>
    <w:rsid w:val="3398EAFA"/>
    <w:rsid w:val="33A32B6B"/>
    <w:rsid w:val="33A5FA13"/>
    <w:rsid w:val="33A7D529"/>
    <w:rsid w:val="33B88792"/>
    <w:rsid w:val="33C13D2F"/>
    <w:rsid w:val="33C34F22"/>
    <w:rsid w:val="33D654E4"/>
    <w:rsid w:val="33D95A6F"/>
    <w:rsid w:val="33DAD17E"/>
    <w:rsid w:val="33DBF1CA"/>
    <w:rsid w:val="33DCA399"/>
    <w:rsid w:val="33DD6D81"/>
    <w:rsid w:val="33ED73BE"/>
    <w:rsid w:val="33F810E4"/>
    <w:rsid w:val="340560F3"/>
    <w:rsid w:val="34122D0D"/>
    <w:rsid w:val="341AB0FA"/>
    <w:rsid w:val="341FDE92"/>
    <w:rsid w:val="343F466B"/>
    <w:rsid w:val="3440AFAA"/>
    <w:rsid w:val="34410414"/>
    <w:rsid w:val="3441DE6E"/>
    <w:rsid w:val="344526C5"/>
    <w:rsid w:val="344F4653"/>
    <w:rsid w:val="34634794"/>
    <w:rsid w:val="34640DF4"/>
    <w:rsid w:val="346691FF"/>
    <w:rsid w:val="34691E44"/>
    <w:rsid w:val="3469E67F"/>
    <w:rsid w:val="346C6B04"/>
    <w:rsid w:val="346C986D"/>
    <w:rsid w:val="34810148"/>
    <w:rsid w:val="348220BF"/>
    <w:rsid w:val="34841B04"/>
    <w:rsid w:val="348B9F71"/>
    <w:rsid w:val="3498CC9E"/>
    <w:rsid w:val="349A387A"/>
    <w:rsid w:val="349D6887"/>
    <w:rsid w:val="34A1AC5E"/>
    <w:rsid w:val="34A1E012"/>
    <w:rsid w:val="34A4C36C"/>
    <w:rsid w:val="34AEC0E9"/>
    <w:rsid w:val="34B43D3A"/>
    <w:rsid w:val="34B473B1"/>
    <w:rsid w:val="34B71837"/>
    <w:rsid w:val="34B7E50F"/>
    <w:rsid w:val="34BD57D4"/>
    <w:rsid w:val="34D1E378"/>
    <w:rsid w:val="34D83078"/>
    <w:rsid w:val="34DFA4A6"/>
    <w:rsid w:val="34E6361F"/>
    <w:rsid w:val="34EA86E7"/>
    <w:rsid w:val="34EC0116"/>
    <w:rsid w:val="35079B86"/>
    <w:rsid w:val="3507D716"/>
    <w:rsid w:val="350E06A2"/>
    <w:rsid w:val="35142C5B"/>
    <w:rsid w:val="35152EF8"/>
    <w:rsid w:val="353C822C"/>
    <w:rsid w:val="353E1F1D"/>
    <w:rsid w:val="3556AE9D"/>
    <w:rsid w:val="355EFE6C"/>
    <w:rsid w:val="3563C6B7"/>
    <w:rsid w:val="356FCD4C"/>
    <w:rsid w:val="357D56D0"/>
    <w:rsid w:val="358570E0"/>
    <w:rsid w:val="35893C0D"/>
    <w:rsid w:val="359AC6A0"/>
    <w:rsid w:val="35A8FF26"/>
    <w:rsid w:val="35BC25DB"/>
    <w:rsid w:val="35BEF4CF"/>
    <w:rsid w:val="35C62275"/>
    <w:rsid w:val="35C66F88"/>
    <w:rsid w:val="35C7A93E"/>
    <w:rsid w:val="35CEC088"/>
    <w:rsid w:val="35D56A48"/>
    <w:rsid w:val="35D829DF"/>
    <w:rsid w:val="35D8B241"/>
    <w:rsid w:val="35DDB307"/>
    <w:rsid w:val="35DEFB33"/>
    <w:rsid w:val="35E63E68"/>
    <w:rsid w:val="35EC1F94"/>
    <w:rsid w:val="35EDC473"/>
    <w:rsid w:val="35EE4BCA"/>
    <w:rsid w:val="35F016DE"/>
    <w:rsid w:val="36072093"/>
    <w:rsid w:val="360F6E2D"/>
    <w:rsid w:val="361483FE"/>
    <w:rsid w:val="361A8900"/>
    <w:rsid w:val="361C1C37"/>
    <w:rsid w:val="361C5869"/>
    <w:rsid w:val="361D1CCD"/>
    <w:rsid w:val="36230A99"/>
    <w:rsid w:val="362CBC9F"/>
    <w:rsid w:val="36421285"/>
    <w:rsid w:val="3644BAB4"/>
    <w:rsid w:val="3644F66C"/>
    <w:rsid w:val="364AA0A9"/>
    <w:rsid w:val="36539342"/>
    <w:rsid w:val="365C5DA2"/>
    <w:rsid w:val="3663ACD4"/>
    <w:rsid w:val="36665552"/>
    <w:rsid w:val="366F8854"/>
    <w:rsid w:val="367205EE"/>
    <w:rsid w:val="36799CAF"/>
    <w:rsid w:val="367C297A"/>
    <w:rsid w:val="36863223"/>
    <w:rsid w:val="36892A50"/>
    <w:rsid w:val="36934607"/>
    <w:rsid w:val="36979D93"/>
    <w:rsid w:val="36A78198"/>
    <w:rsid w:val="36AB98CE"/>
    <w:rsid w:val="36ABEE97"/>
    <w:rsid w:val="36AC33CD"/>
    <w:rsid w:val="36AFDED4"/>
    <w:rsid w:val="36CFD159"/>
    <w:rsid w:val="36E4539C"/>
    <w:rsid w:val="36F21017"/>
    <w:rsid w:val="36F42E76"/>
    <w:rsid w:val="36F48F9C"/>
    <w:rsid w:val="36FFF3EB"/>
    <w:rsid w:val="3710C8F6"/>
    <w:rsid w:val="37110C80"/>
    <w:rsid w:val="37195FE2"/>
    <w:rsid w:val="371A7F1A"/>
    <w:rsid w:val="3731869C"/>
    <w:rsid w:val="374A13A5"/>
    <w:rsid w:val="374E915C"/>
    <w:rsid w:val="37514D84"/>
    <w:rsid w:val="37525E74"/>
    <w:rsid w:val="3786B7B5"/>
    <w:rsid w:val="3788717E"/>
    <w:rsid w:val="378CDFDD"/>
    <w:rsid w:val="379986A2"/>
    <w:rsid w:val="3799B033"/>
    <w:rsid w:val="379B2543"/>
    <w:rsid w:val="379D9D18"/>
    <w:rsid w:val="37A3F95A"/>
    <w:rsid w:val="37ABC0AC"/>
    <w:rsid w:val="37B0DD0A"/>
    <w:rsid w:val="37B184F0"/>
    <w:rsid w:val="37BCE76D"/>
    <w:rsid w:val="37C1DB7E"/>
    <w:rsid w:val="37C82A5D"/>
    <w:rsid w:val="37CC8948"/>
    <w:rsid w:val="37D0D06C"/>
    <w:rsid w:val="37DC777F"/>
    <w:rsid w:val="37E368C7"/>
    <w:rsid w:val="37E3EE1D"/>
    <w:rsid w:val="37E90E8E"/>
    <w:rsid w:val="37EBC86A"/>
    <w:rsid w:val="37EDA173"/>
    <w:rsid w:val="37EDF99D"/>
    <w:rsid w:val="37F29DFC"/>
    <w:rsid w:val="37FBFB58"/>
    <w:rsid w:val="3801C0BE"/>
    <w:rsid w:val="3804CF5D"/>
    <w:rsid w:val="3805A54F"/>
    <w:rsid w:val="380C7C53"/>
    <w:rsid w:val="380EB371"/>
    <w:rsid w:val="381A3552"/>
    <w:rsid w:val="382E2887"/>
    <w:rsid w:val="3838CD51"/>
    <w:rsid w:val="38396B9C"/>
    <w:rsid w:val="38475D89"/>
    <w:rsid w:val="384E20C0"/>
    <w:rsid w:val="386374A6"/>
    <w:rsid w:val="386719CE"/>
    <w:rsid w:val="386C5572"/>
    <w:rsid w:val="38702FBF"/>
    <w:rsid w:val="387929C2"/>
    <w:rsid w:val="387A6BC4"/>
    <w:rsid w:val="387F0BFA"/>
    <w:rsid w:val="388822FB"/>
    <w:rsid w:val="3889BFFC"/>
    <w:rsid w:val="3890C55C"/>
    <w:rsid w:val="3897A1B6"/>
    <w:rsid w:val="38A220DD"/>
    <w:rsid w:val="38A5A241"/>
    <w:rsid w:val="38AFB574"/>
    <w:rsid w:val="38AFEBE3"/>
    <w:rsid w:val="38B0CC55"/>
    <w:rsid w:val="38B9C9CB"/>
    <w:rsid w:val="38BCEA8F"/>
    <w:rsid w:val="38BDE0FE"/>
    <w:rsid w:val="38C463F1"/>
    <w:rsid w:val="38C8285F"/>
    <w:rsid w:val="38D7C8BB"/>
    <w:rsid w:val="38DC0FE7"/>
    <w:rsid w:val="38E5D684"/>
    <w:rsid w:val="38ED1E94"/>
    <w:rsid w:val="38F6B16F"/>
    <w:rsid w:val="38FA61FC"/>
    <w:rsid w:val="38FCAF92"/>
    <w:rsid w:val="38FCBB2E"/>
    <w:rsid w:val="38FE52F6"/>
    <w:rsid w:val="39044198"/>
    <w:rsid w:val="390D1009"/>
    <w:rsid w:val="390EF1EC"/>
    <w:rsid w:val="3910422A"/>
    <w:rsid w:val="392096C7"/>
    <w:rsid w:val="3920E7EE"/>
    <w:rsid w:val="392FAD24"/>
    <w:rsid w:val="3933466C"/>
    <w:rsid w:val="39387C02"/>
    <w:rsid w:val="3939198C"/>
    <w:rsid w:val="39404A7B"/>
    <w:rsid w:val="3947974A"/>
    <w:rsid w:val="394F19F1"/>
    <w:rsid w:val="395349AA"/>
    <w:rsid w:val="39561510"/>
    <w:rsid w:val="3965FF7B"/>
    <w:rsid w:val="3970EF1E"/>
    <w:rsid w:val="397731AE"/>
    <w:rsid w:val="397C30BA"/>
    <w:rsid w:val="397ED8B9"/>
    <w:rsid w:val="39831984"/>
    <w:rsid w:val="398473CA"/>
    <w:rsid w:val="39883837"/>
    <w:rsid w:val="398C505C"/>
    <w:rsid w:val="39928086"/>
    <w:rsid w:val="39A83627"/>
    <w:rsid w:val="39AD59B6"/>
    <w:rsid w:val="39AD7F4F"/>
    <w:rsid w:val="39AE0BC4"/>
    <w:rsid w:val="39B38539"/>
    <w:rsid w:val="39B53F35"/>
    <w:rsid w:val="39B540FC"/>
    <w:rsid w:val="39C5EA72"/>
    <w:rsid w:val="39C84A4F"/>
    <w:rsid w:val="39CB95C5"/>
    <w:rsid w:val="39D72B7E"/>
    <w:rsid w:val="39D8117A"/>
    <w:rsid w:val="39D911AB"/>
    <w:rsid w:val="39DB7F5C"/>
    <w:rsid w:val="39E6DE0C"/>
    <w:rsid w:val="39E77A95"/>
    <w:rsid w:val="39ED51C9"/>
    <w:rsid w:val="39F64355"/>
    <w:rsid w:val="3A0E8ABF"/>
    <w:rsid w:val="3A11EACC"/>
    <w:rsid w:val="3A146DAD"/>
    <w:rsid w:val="3A14A315"/>
    <w:rsid w:val="3A1DE1CA"/>
    <w:rsid w:val="3A22132B"/>
    <w:rsid w:val="3A2FE4BF"/>
    <w:rsid w:val="3A33C1D5"/>
    <w:rsid w:val="3A352C53"/>
    <w:rsid w:val="3A380161"/>
    <w:rsid w:val="3A3C4021"/>
    <w:rsid w:val="3A3EC7E4"/>
    <w:rsid w:val="3A40BA39"/>
    <w:rsid w:val="3A49D74C"/>
    <w:rsid w:val="3A70A601"/>
    <w:rsid w:val="3A743883"/>
    <w:rsid w:val="3A785D7E"/>
    <w:rsid w:val="3A903CD4"/>
    <w:rsid w:val="3A9F5701"/>
    <w:rsid w:val="3AA169E0"/>
    <w:rsid w:val="3AA8D4A7"/>
    <w:rsid w:val="3AB983FC"/>
    <w:rsid w:val="3ABB6BA0"/>
    <w:rsid w:val="3ACA6815"/>
    <w:rsid w:val="3ACBE2A8"/>
    <w:rsid w:val="3ACE7AA8"/>
    <w:rsid w:val="3AD4B8C2"/>
    <w:rsid w:val="3AD5E608"/>
    <w:rsid w:val="3AD665D9"/>
    <w:rsid w:val="3AD6A431"/>
    <w:rsid w:val="3AD80907"/>
    <w:rsid w:val="3ADDDA38"/>
    <w:rsid w:val="3AE90B29"/>
    <w:rsid w:val="3B018E8C"/>
    <w:rsid w:val="3B0DED35"/>
    <w:rsid w:val="3B0F05D3"/>
    <w:rsid w:val="3B165A92"/>
    <w:rsid w:val="3B232D15"/>
    <w:rsid w:val="3B238C70"/>
    <w:rsid w:val="3B27E1A2"/>
    <w:rsid w:val="3B2CF02E"/>
    <w:rsid w:val="3B2DD742"/>
    <w:rsid w:val="3B33419F"/>
    <w:rsid w:val="3B3719C5"/>
    <w:rsid w:val="3B4911EA"/>
    <w:rsid w:val="3B4913D2"/>
    <w:rsid w:val="3B5A304B"/>
    <w:rsid w:val="3B61FFF1"/>
    <w:rsid w:val="3B6D7111"/>
    <w:rsid w:val="3B6FE153"/>
    <w:rsid w:val="3B7026DB"/>
    <w:rsid w:val="3B7560EE"/>
    <w:rsid w:val="3B7BFD7D"/>
    <w:rsid w:val="3B7FD27C"/>
    <w:rsid w:val="3B87BB9B"/>
    <w:rsid w:val="3B8823A1"/>
    <w:rsid w:val="3B88C668"/>
    <w:rsid w:val="3B8D6FCC"/>
    <w:rsid w:val="3B95B60C"/>
    <w:rsid w:val="3B9932DA"/>
    <w:rsid w:val="3B9F1129"/>
    <w:rsid w:val="3BA12EA8"/>
    <w:rsid w:val="3BA6FF64"/>
    <w:rsid w:val="3BA7BF18"/>
    <w:rsid w:val="3BAC1500"/>
    <w:rsid w:val="3BB2095A"/>
    <w:rsid w:val="3BB2D234"/>
    <w:rsid w:val="3BB7181C"/>
    <w:rsid w:val="3BDA6319"/>
    <w:rsid w:val="3BDFA090"/>
    <w:rsid w:val="3BE167D6"/>
    <w:rsid w:val="3BE50BA4"/>
    <w:rsid w:val="3BFF8F52"/>
    <w:rsid w:val="3C03E5BA"/>
    <w:rsid w:val="3C08282E"/>
    <w:rsid w:val="3C0B444E"/>
    <w:rsid w:val="3C103BF6"/>
    <w:rsid w:val="3C16E02D"/>
    <w:rsid w:val="3C1D08B0"/>
    <w:rsid w:val="3C1F4794"/>
    <w:rsid w:val="3C22383D"/>
    <w:rsid w:val="3C24E01A"/>
    <w:rsid w:val="3C2C9935"/>
    <w:rsid w:val="3C312DBC"/>
    <w:rsid w:val="3C500685"/>
    <w:rsid w:val="3C5180B4"/>
    <w:rsid w:val="3C573585"/>
    <w:rsid w:val="3C5F65F7"/>
    <w:rsid w:val="3C5FAF96"/>
    <w:rsid w:val="3C663608"/>
    <w:rsid w:val="3C6AE95C"/>
    <w:rsid w:val="3C6D6C75"/>
    <w:rsid w:val="3C76412D"/>
    <w:rsid w:val="3C769C67"/>
    <w:rsid w:val="3C866F7B"/>
    <w:rsid w:val="3C8AC9BD"/>
    <w:rsid w:val="3C8C40B4"/>
    <w:rsid w:val="3C8C844D"/>
    <w:rsid w:val="3C90626E"/>
    <w:rsid w:val="3C963925"/>
    <w:rsid w:val="3CA4C34E"/>
    <w:rsid w:val="3CAA3ABE"/>
    <w:rsid w:val="3CAB8F16"/>
    <w:rsid w:val="3CB10A02"/>
    <w:rsid w:val="3CB20077"/>
    <w:rsid w:val="3CB8C819"/>
    <w:rsid w:val="3CC6DCEF"/>
    <w:rsid w:val="3CD25381"/>
    <w:rsid w:val="3CD31248"/>
    <w:rsid w:val="3CD736AC"/>
    <w:rsid w:val="3CE5DDD6"/>
    <w:rsid w:val="3CF2AA31"/>
    <w:rsid w:val="3D01A550"/>
    <w:rsid w:val="3D030C5B"/>
    <w:rsid w:val="3D0B2875"/>
    <w:rsid w:val="3D11DDAC"/>
    <w:rsid w:val="3D12C46C"/>
    <w:rsid w:val="3D16F67B"/>
    <w:rsid w:val="3D1806AA"/>
    <w:rsid w:val="3D24A973"/>
    <w:rsid w:val="3D26D67D"/>
    <w:rsid w:val="3D2C2A43"/>
    <w:rsid w:val="3D2F7CC9"/>
    <w:rsid w:val="3D38CA95"/>
    <w:rsid w:val="3D4DC99B"/>
    <w:rsid w:val="3D4F656A"/>
    <w:rsid w:val="3D527A41"/>
    <w:rsid w:val="3D669473"/>
    <w:rsid w:val="3D702E0C"/>
    <w:rsid w:val="3D735446"/>
    <w:rsid w:val="3D743E5B"/>
    <w:rsid w:val="3D83E511"/>
    <w:rsid w:val="3D88FBC6"/>
    <w:rsid w:val="3D92D1FB"/>
    <w:rsid w:val="3DA03354"/>
    <w:rsid w:val="3DA79C81"/>
    <w:rsid w:val="3DB13E7F"/>
    <w:rsid w:val="3DB7E2DA"/>
    <w:rsid w:val="3DBB0522"/>
    <w:rsid w:val="3DE380DB"/>
    <w:rsid w:val="3DED7941"/>
    <w:rsid w:val="3DEF4660"/>
    <w:rsid w:val="3DF6923E"/>
    <w:rsid w:val="3DFB332A"/>
    <w:rsid w:val="3E05A72B"/>
    <w:rsid w:val="3E10E215"/>
    <w:rsid w:val="3E2078FE"/>
    <w:rsid w:val="3E2266A0"/>
    <w:rsid w:val="3E2D984C"/>
    <w:rsid w:val="3E2E4F60"/>
    <w:rsid w:val="3E3E91A1"/>
    <w:rsid w:val="3E3EEB5A"/>
    <w:rsid w:val="3E4AA562"/>
    <w:rsid w:val="3E53E25F"/>
    <w:rsid w:val="3E56C78C"/>
    <w:rsid w:val="3E57FA7D"/>
    <w:rsid w:val="3E5ECBA7"/>
    <w:rsid w:val="3E61959A"/>
    <w:rsid w:val="3E6220D4"/>
    <w:rsid w:val="3E67A4A0"/>
    <w:rsid w:val="3E71D6A9"/>
    <w:rsid w:val="3E74DF19"/>
    <w:rsid w:val="3E759311"/>
    <w:rsid w:val="3E77CEAE"/>
    <w:rsid w:val="3E846560"/>
    <w:rsid w:val="3E8909A4"/>
    <w:rsid w:val="3E8A8C9D"/>
    <w:rsid w:val="3E94B9E2"/>
    <w:rsid w:val="3EA18740"/>
    <w:rsid w:val="3EA1E9E4"/>
    <w:rsid w:val="3EA2807E"/>
    <w:rsid w:val="3EACF9C2"/>
    <w:rsid w:val="3EB119BC"/>
    <w:rsid w:val="3EB92736"/>
    <w:rsid w:val="3ED62653"/>
    <w:rsid w:val="3EE17CF9"/>
    <w:rsid w:val="3EEA7FF9"/>
    <w:rsid w:val="3EECD75E"/>
    <w:rsid w:val="3EF57D7C"/>
    <w:rsid w:val="3EFAFF77"/>
    <w:rsid w:val="3F0CD6FD"/>
    <w:rsid w:val="3F11A336"/>
    <w:rsid w:val="3F1A0A62"/>
    <w:rsid w:val="3F1DA86A"/>
    <w:rsid w:val="3F230B4C"/>
    <w:rsid w:val="3F2AD0D0"/>
    <w:rsid w:val="3F2EC7F0"/>
    <w:rsid w:val="3F2F850B"/>
    <w:rsid w:val="3F340A64"/>
    <w:rsid w:val="3F3B47FC"/>
    <w:rsid w:val="3F3E93DA"/>
    <w:rsid w:val="3F5091F3"/>
    <w:rsid w:val="3F548F27"/>
    <w:rsid w:val="3F5B726E"/>
    <w:rsid w:val="3F5BB5B8"/>
    <w:rsid w:val="3F5F4576"/>
    <w:rsid w:val="3F69DC7A"/>
    <w:rsid w:val="3F6EA2BA"/>
    <w:rsid w:val="3F752C10"/>
    <w:rsid w:val="3F7D8502"/>
    <w:rsid w:val="3F852CF5"/>
    <w:rsid w:val="3F86BB74"/>
    <w:rsid w:val="3F886400"/>
    <w:rsid w:val="3F8A2AAC"/>
    <w:rsid w:val="3F98E51C"/>
    <w:rsid w:val="3F9B0D02"/>
    <w:rsid w:val="3F9E51F3"/>
    <w:rsid w:val="3FA2D170"/>
    <w:rsid w:val="3FA5D7E9"/>
    <w:rsid w:val="3FA6F7D5"/>
    <w:rsid w:val="3FAED9FB"/>
    <w:rsid w:val="3FB58A78"/>
    <w:rsid w:val="3FBF49F1"/>
    <w:rsid w:val="3FBF6D59"/>
    <w:rsid w:val="3FCB2E5A"/>
    <w:rsid w:val="3FD7E257"/>
    <w:rsid w:val="3FDB34F7"/>
    <w:rsid w:val="3FDD238E"/>
    <w:rsid w:val="3FDF161E"/>
    <w:rsid w:val="3FE75F15"/>
    <w:rsid w:val="3FE9C6EB"/>
    <w:rsid w:val="3FEF2075"/>
    <w:rsid w:val="3FFBE8C5"/>
    <w:rsid w:val="3FFDFFE7"/>
    <w:rsid w:val="3FFFAA5F"/>
    <w:rsid w:val="40043CCA"/>
    <w:rsid w:val="40070841"/>
    <w:rsid w:val="40072E7D"/>
    <w:rsid w:val="4014ED3E"/>
    <w:rsid w:val="4016C9A2"/>
    <w:rsid w:val="4016CB55"/>
    <w:rsid w:val="401849B2"/>
    <w:rsid w:val="401965AF"/>
    <w:rsid w:val="401E3F1D"/>
    <w:rsid w:val="401F4904"/>
    <w:rsid w:val="402417E4"/>
    <w:rsid w:val="4046850A"/>
    <w:rsid w:val="404AE903"/>
    <w:rsid w:val="405814CA"/>
    <w:rsid w:val="40592546"/>
    <w:rsid w:val="406FF4D9"/>
    <w:rsid w:val="4072E54E"/>
    <w:rsid w:val="4074BA71"/>
    <w:rsid w:val="407B0809"/>
    <w:rsid w:val="408032CA"/>
    <w:rsid w:val="408316FB"/>
    <w:rsid w:val="408E436B"/>
    <w:rsid w:val="409002E7"/>
    <w:rsid w:val="40931EE9"/>
    <w:rsid w:val="40942F5A"/>
    <w:rsid w:val="409D41CF"/>
    <w:rsid w:val="40A5BDCE"/>
    <w:rsid w:val="40AF3EF3"/>
    <w:rsid w:val="40B19CEE"/>
    <w:rsid w:val="40B917F6"/>
    <w:rsid w:val="40D5DB89"/>
    <w:rsid w:val="40E90FF0"/>
    <w:rsid w:val="40EDB178"/>
    <w:rsid w:val="40F87C48"/>
    <w:rsid w:val="40F994A3"/>
    <w:rsid w:val="41038BD7"/>
    <w:rsid w:val="4103DAD8"/>
    <w:rsid w:val="410928D8"/>
    <w:rsid w:val="410C67B5"/>
    <w:rsid w:val="410EC50A"/>
    <w:rsid w:val="410F03AB"/>
    <w:rsid w:val="41152FE6"/>
    <w:rsid w:val="41243395"/>
    <w:rsid w:val="412F2983"/>
    <w:rsid w:val="4130BD60"/>
    <w:rsid w:val="41344D73"/>
    <w:rsid w:val="4135F498"/>
    <w:rsid w:val="41441D0F"/>
    <w:rsid w:val="4144744B"/>
    <w:rsid w:val="41585B59"/>
    <w:rsid w:val="41648DEF"/>
    <w:rsid w:val="41661126"/>
    <w:rsid w:val="416C41F5"/>
    <w:rsid w:val="41741EB0"/>
    <w:rsid w:val="417C1744"/>
    <w:rsid w:val="4183AA8B"/>
    <w:rsid w:val="41842E6D"/>
    <w:rsid w:val="41846A0B"/>
    <w:rsid w:val="4186F549"/>
    <w:rsid w:val="418BA341"/>
    <w:rsid w:val="419BD8E8"/>
    <w:rsid w:val="419EF5B8"/>
    <w:rsid w:val="41A869E7"/>
    <w:rsid w:val="41B78F1A"/>
    <w:rsid w:val="41DCE69B"/>
    <w:rsid w:val="41DDD097"/>
    <w:rsid w:val="41DEAA74"/>
    <w:rsid w:val="41E1A409"/>
    <w:rsid w:val="41ED805E"/>
    <w:rsid w:val="41EE7E5D"/>
    <w:rsid w:val="41F1471B"/>
    <w:rsid w:val="41F6AA67"/>
    <w:rsid w:val="41F8AE9E"/>
    <w:rsid w:val="41FA2FA7"/>
    <w:rsid w:val="41FB37A7"/>
    <w:rsid w:val="4226E9C3"/>
    <w:rsid w:val="422702F9"/>
    <w:rsid w:val="4237972D"/>
    <w:rsid w:val="42400862"/>
    <w:rsid w:val="4247D61F"/>
    <w:rsid w:val="4251BBEF"/>
    <w:rsid w:val="425AA49C"/>
    <w:rsid w:val="425AEB3C"/>
    <w:rsid w:val="426189E7"/>
    <w:rsid w:val="42660885"/>
    <w:rsid w:val="426B50D8"/>
    <w:rsid w:val="4272FF38"/>
    <w:rsid w:val="42737281"/>
    <w:rsid w:val="427C61A4"/>
    <w:rsid w:val="427C724F"/>
    <w:rsid w:val="427ED938"/>
    <w:rsid w:val="427FB9B0"/>
    <w:rsid w:val="4285C2C1"/>
    <w:rsid w:val="4297F33B"/>
    <w:rsid w:val="42A9F3DF"/>
    <w:rsid w:val="42B8A20B"/>
    <w:rsid w:val="42CF7913"/>
    <w:rsid w:val="42D02CB8"/>
    <w:rsid w:val="42D3B88E"/>
    <w:rsid w:val="42D63AC8"/>
    <w:rsid w:val="42DC55DD"/>
    <w:rsid w:val="42E0F0AA"/>
    <w:rsid w:val="42E17CEC"/>
    <w:rsid w:val="42E2BE6B"/>
    <w:rsid w:val="42E3A048"/>
    <w:rsid w:val="42F195E5"/>
    <w:rsid w:val="42F48BEB"/>
    <w:rsid w:val="42F5B36D"/>
    <w:rsid w:val="42F70C73"/>
    <w:rsid w:val="42F82DCC"/>
    <w:rsid w:val="42F97185"/>
    <w:rsid w:val="4308A266"/>
    <w:rsid w:val="430D4E86"/>
    <w:rsid w:val="431820B4"/>
    <w:rsid w:val="431BED8F"/>
    <w:rsid w:val="431F620C"/>
    <w:rsid w:val="4321AFD8"/>
    <w:rsid w:val="43368825"/>
    <w:rsid w:val="43375555"/>
    <w:rsid w:val="433B90BA"/>
    <w:rsid w:val="4340F4C8"/>
    <w:rsid w:val="43502DB9"/>
    <w:rsid w:val="4350CD33"/>
    <w:rsid w:val="435F4623"/>
    <w:rsid w:val="435F7FF1"/>
    <w:rsid w:val="4360C50D"/>
    <w:rsid w:val="43631DF4"/>
    <w:rsid w:val="4365084F"/>
    <w:rsid w:val="4365B50A"/>
    <w:rsid w:val="436A6412"/>
    <w:rsid w:val="436A78B5"/>
    <w:rsid w:val="437C3884"/>
    <w:rsid w:val="437CB30B"/>
    <w:rsid w:val="43807C64"/>
    <w:rsid w:val="4383DF8E"/>
    <w:rsid w:val="438A6D00"/>
    <w:rsid w:val="438D77D0"/>
    <w:rsid w:val="43B36A97"/>
    <w:rsid w:val="43BD0385"/>
    <w:rsid w:val="43CA7E97"/>
    <w:rsid w:val="43CB007F"/>
    <w:rsid w:val="43D4DC5A"/>
    <w:rsid w:val="43DB575C"/>
    <w:rsid w:val="43EF1B43"/>
    <w:rsid w:val="43F24AAD"/>
    <w:rsid w:val="440A516C"/>
    <w:rsid w:val="44127BE1"/>
    <w:rsid w:val="4412FAEC"/>
    <w:rsid w:val="442353AA"/>
    <w:rsid w:val="44255075"/>
    <w:rsid w:val="44286846"/>
    <w:rsid w:val="442F1F38"/>
    <w:rsid w:val="4433BA12"/>
    <w:rsid w:val="443B7BC0"/>
    <w:rsid w:val="443D4CD8"/>
    <w:rsid w:val="443DB929"/>
    <w:rsid w:val="443E48E5"/>
    <w:rsid w:val="4444B095"/>
    <w:rsid w:val="444FA83E"/>
    <w:rsid w:val="4467C34D"/>
    <w:rsid w:val="44681976"/>
    <w:rsid w:val="44684D6E"/>
    <w:rsid w:val="446B50EA"/>
    <w:rsid w:val="446C7A59"/>
    <w:rsid w:val="447179EB"/>
    <w:rsid w:val="4477D934"/>
    <w:rsid w:val="4479B2E8"/>
    <w:rsid w:val="447B7A7B"/>
    <w:rsid w:val="447C1C38"/>
    <w:rsid w:val="447C5761"/>
    <w:rsid w:val="447C704A"/>
    <w:rsid w:val="447D6A1A"/>
    <w:rsid w:val="447E1AA7"/>
    <w:rsid w:val="44857976"/>
    <w:rsid w:val="4485A2D7"/>
    <w:rsid w:val="4489A1A0"/>
    <w:rsid w:val="448A9E8F"/>
    <w:rsid w:val="449FBCCE"/>
    <w:rsid w:val="44A0E7BE"/>
    <w:rsid w:val="44ABA25B"/>
    <w:rsid w:val="44AC2CA1"/>
    <w:rsid w:val="44AEBE87"/>
    <w:rsid w:val="44B16244"/>
    <w:rsid w:val="44B60CEC"/>
    <w:rsid w:val="44BBDA42"/>
    <w:rsid w:val="44BF8C5A"/>
    <w:rsid w:val="44C04530"/>
    <w:rsid w:val="44C161DA"/>
    <w:rsid w:val="44C26E2D"/>
    <w:rsid w:val="44C4E9D3"/>
    <w:rsid w:val="44C6DBBB"/>
    <w:rsid w:val="44CC7665"/>
    <w:rsid w:val="44E60F4B"/>
    <w:rsid w:val="44EBCB8C"/>
    <w:rsid w:val="44EEF729"/>
    <w:rsid w:val="44FDB8EF"/>
    <w:rsid w:val="44FEC764"/>
    <w:rsid w:val="450C8FD5"/>
    <w:rsid w:val="450CA94F"/>
    <w:rsid w:val="451ECCEC"/>
    <w:rsid w:val="4527196E"/>
    <w:rsid w:val="4527AE39"/>
    <w:rsid w:val="4534A6D7"/>
    <w:rsid w:val="453DA9A0"/>
    <w:rsid w:val="454A69AF"/>
    <w:rsid w:val="454C8467"/>
    <w:rsid w:val="454DE844"/>
    <w:rsid w:val="455B7638"/>
    <w:rsid w:val="4579AD7B"/>
    <w:rsid w:val="458F81F7"/>
    <w:rsid w:val="458FFB8D"/>
    <w:rsid w:val="459CE001"/>
    <w:rsid w:val="45A0F667"/>
    <w:rsid w:val="45A98E0B"/>
    <w:rsid w:val="45B205B3"/>
    <w:rsid w:val="45B63C61"/>
    <w:rsid w:val="45C8F989"/>
    <w:rsid w:val="45CD202C"/>
    <w:rsid w:val="45DBEEA0"/>
    <w:rsid w:val="45E423A2"/>
    <w:rsid w:val="45ED905E"/>
    <w:rsid w:val="45F014FC"/>
    <w:rsid w:val="45F05AA1"/>
    <w:rsid w:val="45F1E984"/>
    <w:rsid w:val="45F2661F"/>
    <w:rsid w:val="460F2196"/>
    <w:rsid w:val="461A7238"/>
    <w:rsid w:val="46283EE8"/>
    <w:rsid w:val="4632C937"/>
    <w:rsid w:val="46488700"/>
    <w:rsid w:val="464A0521"/>
    <w:rsid w:val="4650C2A7"/>
    <w:rsid w:val="46595893"/>
    <w:rsid w:val="465B0A0A"/>
    <w:rsid w:val="465F65D2"/>
    <w:rsid w:val="465FAF89"/>
    <w:rsid w:val="465FF599"/>
    <w:rsid w:val="4669C789"/>
    <w:rsid w:val="467F607A"/>
    <w:rsid w:val="468451C7"/>
    <w:rsid w:val="46850E06"/>
    <w:rsid w:val="46897348"/>
    <w:rsid w:val="46989CC7"/>
    <w:rsid w:val="469D18CB"/>
    <w:rsid w:val="46ABEF0E"/>
    <w:rsid w:val="46AF38AC"/>
    <w:rsid w:val="46B44A97"/>
    <w:rsid w:val="46C91294"/>
    <w:rsid w:val="46CF9C7A"/>
    <w:rsid w:val="46D1BEC7"/>
    <w:rsid w:val="46D3EE32"/>
    <w:rsid w:val="46E23005"/>
    <w:rsid w:val="46ECE0B6"/>
    <w:rsid w:val="46EE84B0"/>
    <w:rsid w:val="46F3A92F"/>
    <w:rsid w:val="46F5D754"/>
    <w:rsid w:val="46F6D7E9"/>
    <w:rsid w:val="4700935F"/>
    <w:rsid w:val="47186E6E"/>
    <w:rsid w:val="47348B7A"/>
    <w:rsid w:val="4735004A"/>
    <w:rsid w:val="4735D0BC"/>
    <w:rsid w:val="4736C5E1"/>
    <w:rsid w:val="4742046A"/>
    <w:rsid w:val="47432462"/>
    <w:rsid w:val="47476E1D"/>
    <w:rsid w:val="4747DCAF"/>
    <w:rsid w:val="47661CD9"/>
    <w:rsid w:val="476B7816"/>
    <w:rsid w:val="4771728E"/>
    <w:rsid w:val="4773997D"/>
    <w:rsid w:val="4773CC5A"/>
    <w:rsid w:val="47741EB7"/>
    <w:rsid w:val="478B8CE5"/>
    <w:rsid w:val="4793D92E"/>
    <w:rsid w:val="479617B0"/>
    <w:rsid w:val="479714C7"/>
    <w:rsid w:val="479AAA5A"/>
    <w:rsid w:val="47AEA91E"/>
    <w:rsid w:val="47B9B495"/>
    <w:rsid w:val="47BBB79D"/>
    <w:rsid w:val="47BFC794"/>
    <w:rsid w:val="47C5B09D"/>
    <w:rsid w:val="47CA4D2F"/>
    <w:rsid w:val="47CC17FC"/>
    <w:rsid w:val="47D4ED5D"/>
    <w:rsid w:val="47E03CC2"/>
    <w:rsid w:val="47E07D94"/>
    <w:rsid w:val="47E770B0"/>
    <w:rsid w:val="47F3C0CB"/>
    <w:rsid w:val="47F921F0"/>
    <w:rsid w:val="4809F3B2"/>
    <w:rsid w:val="480B82E5"/>
    <w:rsid w:val="480D3FC2"/>
    <w:rsid w:val="48119D9C"/>
    <w:rsid w:val="48133A82"/>
    <w:rsid w:val="48155F76"/>
    <w:rsid w:val="48196F30"/>
    <w:rsid w:val="481E60CA"/>
    <w:rsid w:val="482D0812"/>
    <w:rsid w:val="483687DA"/>
    <w:rsid w:val="483D80DA"/>
    <w:rsid w:val="4842212C"/>
    <w:rsid w:val="485046F4"/>
    <w:rsid w:val="485341B2"/>
    <w:rsid w:val="485537FC"/>
    <w:rsid w:val="485586AE"/>
    <w:rsid w:val="4861A8CB"/>
    <w:rsid w:val="48694AE9"/>
    <w:rsid w:val="486A9CF4"/>
    <w:rsid w:val="486D5E2A"/>
    <w:rsid w:val="4874B612"/>
    <w:rsid w:val="48785CC4"/>
    <w:rsid w:val="48794218"/>
    <w:rsid w:val="487DB465"/>
    <w:rsid w:val="4881A6FB"/>
    <w:rsid w:val="4891DF2B"/>
    <w:rsid w:val="4899EC06"/>
    <w:rsid w:val="489C02F5"/>
    <w:rsid w:val="48A14CCC"/>
    <w:rsid w:val="48A4A983"/>
    <w:rsid w:val="48AE45FD"/>
    <w:rsid w:val="48BB882C"/>
    <w:rsid w:val="48C13F21"/>
    <w:rsid w:val="48D2B1F3"/>
    <w:rsid w:val="48D337F5"/>
    <w:rsid w:val="48D8BB90"/>
    <w:rsid w:val="48D9E824"/>
    <w:rsid w:val="48DA64FD"/>
    <w:rsid w:val="48E93212"/>
    <w:rsid w:val="48FA4D9D"/>
    <w:rsid w:val="49016B59"/>
    <w:rsid w:val="4906842C"/>
    <w:rsid w:val="49075B43"/>
    <w:rsid w:val="490E3AA9"/>
    <w:rsid w:val="4916CEB6"/>
    <w:rsid w:val="492152FF"/>
    <w:rsid w:val="492F5F25"/>
    <w:rsid w:val="49511205"/>
    <w:rsid w:val="4958D99C"/>
    <w:rsid w:val="497CDF4D"/>
    <w:rsid w:val="497E6016"/>
    <w:rsid w:val="497FB5BC"/>
    <w:rsid w:val="49816980"/>
    <w:rsid w:val="4986FE7D"/>
    <w:rsid w:val="499A5A48"/>
    <w:rsid w:val="499A7983"/>
    <w:rsid w:val="49A36C35"/>
    <w:rsid w:val="49AB04AE"/>
    <w:rsid w:val="49ACBB75"/>
    <w:rsid w:val="49ADE828"/>
    <w:rsid w:val="49AF5372"/>
    <w:rsid w:val="49B0667F"/>
    <w:rsid w:val="49B6933B"/>
    <w:rsid w:val="49B6F935"/>
    <w:rsid w:val="49C0D254"/>
    <w:rsid w:val="49C84AC8"/>
    <w:rsid w:val="49D2F63F"/>
    <w:rsid w:val="49DEB6CF"/>
    <w:rsid w:val="49E22495"/>
    <w:rsid w:val="49E26BEE"/>
    <w:rsid w:val="49E5279F"/>
    <w:rsid w:val="49EA9CD2"/>
    <w:rsid w:val="49FA6EB3"/>
    <w:rsid w:val="49FD1CB4"/>
    <w:rsid w:val="4A03DF65"/>
    <w:rsid w:val="4A05336B"/>
    <w:rsid w:val="4A05763D"/>
    <w:rsid w:val="4A21AC16"/>
    <w:rsid w:val="4A240D22"/>
    <w:rsid w:val="4A34FB9A"/>
    <w:rsid w:val="4A3503E4"/>
    <w:rsid w:val="4A399CC4"/>
    <w:rsid w:val="4A3DBF09"/>
    <w:rsid w:val="4A3EE36B"/>
    <w:rsid w:val="4A4C52BF"/>
    <w:rsid w:val="4A4D0D9A"/>
    <w:rsid w:val="4A4EB647"/>
    <w:rsid w:val="4A5A8898"/>
    <w:rsid w:val="4A608288"/>
    <w:rsid w:val="4A6472CF"/>
    <w:rsid w:val="4A6A7844"/>
    <w:rsid w:val="4A6BA60D"/>
    <w:rsid w:val="4A6E5E8C"/>
    <w:rsid w:val="4A735E73"/>
    <w:rsid w:val="4A7D8F8A"/>
    <w:rsid w:val="4A7ED120"/>
    <w:rsid w:val="4A936489"/>
    <w:rsid w:val="4A9545E6"/>
    <w:rsid w:val="4AA296CF"/>
    <w:rsid w:val="4AB0C28A"/>
    <w:rsid w:val="4AB2F946"/>
    <w:rsid w:val="4AB9E133"/>
    <w:rsid w:val="4ABA05C3"/>
    <w:rsid w:val="4ABD34D3"/>
    <w:rsid w:val="4AC7A902"/>
    <w:rsid w:val="4ACAAEB5"/>
    <w:rsid w:val="4ACBC937"/>
    <w:rsid w:val="4ACD3D38"/>
    <w:rsid w:val="4AD9E3B0"/>
    <w:rsid w:val="4ADED13E"/>
    <w:rsid w:val="4AE171A5"/>
    <w:rsid w:val="4AE64E3E"/>
    <w:rsid w:val="4AEB63B9"/>
    <w:rsid w:val="4AF3F690"/>
    <w:rsid w:val="4AF46D9B"/>
    <w:rsid w:val="4AF8796E"/>
    <w:rsid w:val="4B00153A"/>
    <w:rsid w:val="4B03852D"/>
    <w:rsid w:val="4B07DDA5"/>
    <w:rsid w:val="4B194855"/>
    <w:rsid w:val="4B200D69"/>
    <w:rsid w:val="4B21F4D7"/>
    <w:rsid w:val="4B32A5B6"/>
    <w:rsid w:val="4B3B1E0A"/>
    <w:rsid w:val="4B472DD7"/>
    <w:rsid w:val="4B4EDF15"/>
    <w:rsid w:val="4B50FABD"/>
    <w:rsid w:val="4B5DFB97"/>
    <w:rsid w:val="4B6040CA"/>
    <w:rsid w:val="4B6E9394"/>
    <w:rsid w:val="4B6ED579"/>
    <w:rsid w:val="4B7160FF"/>
    <w:rsid w:val="4B748E2D"/>
    <w:rsid w:val="4B76D4B4"/>
    <w:rsid w:val="4B7F9C82"/>
    <w:rsid w:val="4B7FDF1C"/>
    <w:rsid w:val="4B839A30"/>
    <w:rsid w:val="4B8C4619"/>
    <w:rsid w:val="4B93B5D0"/>
    <w:rsid w:val="4B9B1C73"/>
    <w:rsid w:val="4B9C149A"/>
    <w:rsid w:val="4B9D7364"/>
    <w:rsid w:val="4B9EC1A2"/>
    <w:rsid w:val="4B9ECFEE"/>
    <w:rsid w:val="4BA1D6B7"/>
    <w:rsid w:val="4BA77525"/>
    <w:rsid w:val="4BB16F1F"/>
    <w:rsid w:val="4BB3872C"/>
    <w:rsid w:val="4BB50973"/>
    <w:rsid w:val="4BB9E59E"/>
    <w:rsid w:val="4BBB0D3B"/>
    <w:rsid w:val="4BCE720F"/>
    <w:rsid w:val="4BD851B6"/>
    <w:rsid w:val="4BD9F7A8"/>
    <w:rsid w:val="4BDD2F32"/>
    <w:rsid w:val="4BDFE7B5"/>
    <w:rsid w:val="4BE4EEAD"/>
    <w:rsid w:val="4BE5F6ED"/>
    <w:rsid w:val="4BE784DD"/>
    <w:rsid w:val="4BF6EA4E"/>
    <w:rsid w:val="4BFCD197"/>
    <w:rsid w:val="4C0FC0E7"/>
    <w:rsid w:val="4C10C999"/>
    <w:rsid w:val="4C10F431"/>
    <w:rsid w:val="4C13C5DE"/>
    <w:rsid w:val="4C15FD5F"/>
    <w:rsid w:val="4C1F66FA"/>
    <w:rsid w:val="4C2A7B3E"/>
    <w:rsid w:val="4C2E9352"/>
    <w:rsid w:val="4C303F01"/>
    <w:rsid w:val="4C4B150E"/>
    <w:rsid w:val="4C55109F"/>
    <w:rsid w:val="4C57A5D9"/>
    <w:rsid w:val="4C59F532"/>
    <w:rsid w:val="4C5B92C9"/>
    <w:rsid w:val="4C7481D2"/>
    <w:rsid w:val="4C7A8627"/>
    <w:rsid w:val="4C80A10F"/>
    <w:rsid w:val="4C899508"/>
    <w:rsid w:val="4C89B430"/>
    <w:rsid w:val="4C97B73B"/>
    <w:rsid w:val="4CA157CC"/>
    <w:rsid w:val="4CA300EF"/>
    <w:rsid w:val="4CB5CDA7"/>
    <w:rsid w:val="4CC1CD6C"/>
    <w:rsid w:val="4CC87FEC"/>
    <w:rsid w:val="4CCB03F0"/>
    <w:rsid w:val="4CCEB497"/>
    <w:rsid w:val="4CDF0E29"/>
    <w:rsid w:val="4CEA5828"/>
    <w:rsid w:val="4CEFDE7E"/>
    <w:rsid w:val="4CF3DD5C"/>
    <w:rsid w:val="4CF41449"/>
    <w:rsid w:val="4CFEA4A6"/>
    <w:rsid w:val="4D02AE77"/>
    <w:rsid w:val="4D080637"/>
    <w:rsid w:val="4D11CC1D"/>
    <w:rsid w:val="4D189755"/>
    <w:rsid w:val="4D19E95D"/>
    <w:rsid w:val="4D1A1C56"/>
    <w:rsid w:val="4D2183F6"/>
    <w:rsid w:val="4D24B1AC"/>
    <w:rsid w:val="4D273816"/>
    <w:rsid w:val="4D2C7154"/>
    <w:rsid w:val="4D3CA781"/>
    <w:rsid w:val="4D45F909"/>
    <w:rsid w:val="4D48E3C2"/>
    <w:rsid w:val="4D4DFDC4"/>
    <w:rsid w:val="4D54D219"/>
    <w:rsid w:val="4D596AF2"/>
    <w:rsid w:val="4D5BE65C"/>
    <w:rsid w:val="4D5E5D68"/>
    <w:rsid w:val="4D641FDD"/>
    <w:rsid w:val="4D73FACB"/>
    <w:rsid w:val="4D7BA1E8"/>
    <w:rsid w:val="4D7C196C"/>
    <w:rsid w:val="4D846E19"/>
    <w:rsid w:val="4D8C67C4"/>
    <w:rsid w:val="4DA51F48"/>
    <w:rsid w:val="4DA89F60"/>
    <w:rsid w:val="4DAADF9C"/>
    <w:rsid w:val="4DB82F6A"/>
    <w:rsid w:val="4DBF63CF"/>
    <w:rsid w:val="4DC0DFBA"/>
    <w:rsid w:val="4DC36DF0"/>
    <w:rsid w:val="4DC86FE7"/>
    <w:rsid w:val="4DCD13FF"/>
    <w:rsid w:val="4DD23059"/>
    <w:rsid w:val="4DD61780"/>
    <w:rsid w:val="4DDD4A82"/>
    <w:rsid w:val="4DDF1E1A"/>
    <w:rsid w:val="4DE3D2FA"/>
    <w:rsid w:val="4DF342B8"/>
    <w:rsid w:val="4DF40E4C"/>
    <w:rsid w:val="4DF95EC4"/>
    <w:rsid w:val="4E0399F9"/>
    <w:rsid w:val="4E03ACEA"/>
    <w:rsid w:val="4E03CB10"/>
    <w:rsid w:val="4E0D6CA2"/>
    <w:rsid w:val="4E108350"/>
    <w:rsid w:val="4E153AD3"/>
    <w:rsid w:val="4E1AEF67"/>
    <w:rsid w:val="4E263BD5"/>
    <w:rsid w:val="4E2A4BF9"/>
    <w:rsid w:val="4E2C777F"/>
    <w:rsid w:val="4E2D400D"/>
    <w:rsid w:val="4E2DBBF8"/>
    <w:rsid w:val="4E4A89A6"/>
    <w:rsid w:val="4E5F2B6A"/>
    <w:rsid w:val="4E5FC11D"/>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E1346"/>
    <w:rsid w:val="4EAE9A0A"/>
    <w:rsid w:val="4EAED866"/>
    <w:rsid w:val="4EAF11FA"/>
    <w:rsid w:val="4EB08F6D"/>
    <w:rsid w:val="4EB6FCEB"/>
    <w:rsid w:val="4EB7F72E"/>
    <w:rsid w:val="4EB88048"/>
    <w:rsid w:val="4EBA8CD4"/>
    <w:rsid w:val="4EC65738"/>
    <w:rsid w:val="4EC71818"/>
    <w:rsid w:val="4ED2EB2F"/>
    <w:rsid w:val="4ED36EF4"/>
    <w:rsid w:val="4EE865B8"/>
    <w:rsid w:val="4EE96877"/>
    <w:rsid w:val="4EEEB905"/>
    <w:rsid w:val="4EF44F5B"/>
    <w:rsid w:val="4EF49982"/>
    <w:rsid w:val="4EF6F220"/>
    <w:rsid w:val="4EF8037D"/>
    <w:rsid w:val="4EFD6B56"/>
    <w:rsid w:val="4F007B02"/>
    <w:rsid w:val="4F01B120"/>
    <w:rsid w:val="4F061965"/>
    <w:rsid w:val="4F07A8CF"/>
    <w:rsid w:val="4F08EA0B"/>
    <w:rsid w:val="4F0DC51B"/>
    <w:rsid w:val="4F1135C6"/>
    <w:rsid w:val="4F1E6763"/>
    <w:rsid w:val="4F20E839"/>
    <w:rsid w:val="4F21264D"/>
    <w:rsid w:val="4F26DAC5"/>
    <w:rsid w:val="4F29CFF9"/>
    <w:rsid w:val="4F3ED8AC"/>
    <w:rsid w:val="4F4DFF25"/>
    <w:rsid w:val="4F505D98"/>
    <w:rsid w:val="4F552421"/>
    <w:rsid w:val="4F55C274"/>
    <w:rsid w:val="4F5E6F6A"/>
    <w:rsid w:val="4F672669"/>
    <w:rsid w:val="4F6D96F9"/>
    <w:rsid w:val="4F7809DC"/>
    <w:rsid w:val="4F7A20F2"/>
    <w:rsid w:val="4F7C03A0"/>
    <w:rsid w:val="4F7C3CE6"/>
    <w:rsid w:val="4F827284"/>
    <w:rsid w:val="4FA5AFE6"/>
    <w:rsid w:val="4FAE29E3"/>
    <w:rsid w:val="4FAE3184"/>
    <w:rsid w:val="4FBCE22B"/>
    <w:rsid w:val="4FC60DAB"/>
    <w:rsid w:val="4FCC5C01"/>
    <w:rsid w:val="4FCC81B3"/>
    <w:rsid w:val="4FD5DCCC"/>
    <w:rsid w:val="4FD5E305"/>
    <w:rsid w:val="4FE438B7"/>
    <w:rsid w:val="4FE8A53E"/>
    <w:rsid w:val="4FEB39A3"/>
    <w:rsid w:val="4FECF0B6"/>
    <w:rsid w:val="4FF26653"/>
    <w:rsid w:val="500A33D0"/>
    <w:rsid w:val="500C3047"/>
    <w:rsid w:val="5013524B"/>
    <w:rsid w:val="50135BC9"/>
    <w:rsid w:val="501AC889"/>
    <w:rsid w:val="502007ED"/>
    <w:rsid w:val="50378667"/>
    <w:rsid w:val="5046B0CA"/>
    <w:rsid w:val="504B2AD6"/>
    <w:rsid w:val="504CD9A1"/>
    <w:rsid w:val="5051B1E0"/>
    <w:rsid w:val="5056E553"/>
    <w:rsid w:val="50591857"/>
    <w:rsid w:val="5059F373"/>
    <w:rsid w:val="505D4D73"/>
    <w:rsid w:val="506554FE"/>
    <w:rsid w:val="50693A39"/>
    <w:rsid w:val="506CDF74"/>
    <w:rsid w:val="506F9899"/>
    <w:rsid w:val="50745457"/>
    <w:rsid w:val="507EACEC"/>
    <w:rsid w:val="50843E15"/>
    <w:rsid w:val="508AC6A3"/>
    <w:rsid w:val="508E6E42"/>
    <w:rsid w:val="508FB39C"/>
    <w:rsid w:val="5092558C"/>
    <w:rsid w:val="50952DC9"/>
    <w:rsid w:val="509F19A4"/>
    <w:rsid w:val="50A52C91"/>
    <w:rsid w:val="50A97297"/>
    <w:rsid w:val="50AFC133"/>
    <w:rsid w:val="50B0A134"/>
    <w:rsid w:val="50B22AE1"/>
    <w:rsid w:val="50CBA7A1"/>
    <w:rsid w:val="50CFD6D9"/>
    <w:rsid w:val="50D242A8"/>
    <w:rsid w:val="50D3CF71"/>
    <w:rsid w:val="50D99FD5"/>
    <w:rsid w:val="50DA3F77"/>
    <w:rsid w:val="50E09005"/>
    <w:rsid w:val="50E6970E"/>
    <w:rsid w:val="50EE937C"/>
    <w:rsid w:val="50FBF770"/>
    <w:rsid w:val="50FC8EDB"/>
    <w:rsid w:val="50FCD740"/>
    <w:rsid w:val="50FE22F0"/>
    <w:rsid w:val="50FE3298"/>
    <w:rsid w:val="51012941"/>
    <w:rsid w:val="5108492B"/>
    <w:rsid w:val="5111C92C"/>
    <w:rsid w:val="51132A7C"/>
    <w:rsid w:val="51191FC4"/>
    <w:rsid w:val="511C6E15"/>
    <w:rsid w:val="51217D2B"/>
    <w:rsid w:val="5126CD03"/>
    <w:rsid w:val="5129C82F"/>
    <w:rsid w:val="51343226"/>
    <w:rsid w:val="51389F61"/>
    <w:rsid w:val="5146317C"/>
    <w:rsid w:val="514A722D"/>
    <w:rsid w:val="514D4626"/>
    <w:rsid w:val="5150EE60"/>
    <w:rsid w:val="5161394A"/>
    <w:rsid w:val="51629381"/>
    <w:rsid w:val="5166C823"/>
    <w:rsid w:val="51675366"/>
    <w:rsid w:val="517A6C15"/>
    <w:rsid w:val="518491A3"/>
    <w:rsid w:val="51869D79"/>
    <w:rsid w:val="518AA1C1"/>
    <w:rsid w:val="51906309"/>
    <w:rsid w:val="5193CEBA"/>
    <w:rsid w:val="5199F01D"/>
    <w:rsid w:val="51B15EF6"/>
    <w:rsid w:val="51B9B562"/>
    <w:rsid w:val="51C18DD7"/>
    <w:rsid w:val="51D0C219"/>
    <w:rsid w:val="51D3FDD1"/>
    <w:rsid w:val="51FA1BF7"/>
    <w:rsid w:val="51FCED90"/>
    <w:rsid w:val="5201DEA1"/>
    <w:rsid w:val="5201F643"/>
    <w:rsid w:val="520C4EE2"/>
    <w:rsid w:val="5216E74F"/>
    <w:rsid w:val="521B6AED"/>
    <w:rsid w:val="521C6BCF"/>
    <w:rsid w:val="522260BC"/>
    <w:rsid w:val="5227CBD8"/>
    <w:rsid w:val="522CCF56"/>
    <w:rsid w:val="522F5F5F"/>
    <w:rsid w:val="52328CE4"/>
    <w:rsid w:val="52426D61"/>
    <w:rsid w:val="52443D20"/>
    <w:rsid w:val="52497718"/>
    <w:rsid w:val="524F82BF"/>
    <w:rsid w:val="5256E4AE"/>
    <w:rsid w:val="5258976A"/>
    <w:rsid w:val="526445FA"/>
    <w:rsid w:val="5266D42D"/>
    <w:rsid w:val="52686DCE"/>
    <w:rsid w:val="5269275B"/>
    <w:rsid w:val="526EEA80"/>
    <w:rsid w:val="5276F6FE"/>
    <w:rsid w:val="527ACA5F"/>
    <w:rsid w:val="527E57AC"/>
    <w:rsid w:val="52865011"/>
    <w:rsid w:val="528F1DF0"/>
    <w:rsid w:val="52906A81"/>
    <w:rsid w:val="52907EAE"/>
    <w:rsid w:val="5290BFA7"/>
    <w:rsid w:val="529BADC6"/>
    <w:rsid w:val="529FB4B3"/>
    <w:rsid w:val="52AD540E"/>
    <w:rsid w:val="52B246AB"/>
    <w:rsid w:val="52C41D5E"/>
    <w:rsid w:val="52C99B70"/>
    <w:rsid w:val="52CF2E81"/>
    <w:rsid w:val="52D25804"/>
    <w:rsid w:val="52DAC614"/>
    <w:rsid w:val="52E30414"/>
    <w:rsid w:val="52E7B7BB"/>
    <w:rsid w:val="52E82F06"/>
    <w:rsid w:val="52F8F41E"/>
    <w:rsid w:val="52F9E013"/>
    <w:rsid w:val="52FA7C9D"/>
    <w:rsid w:val="52FE6DDF"/>
    <w:rsid w:val="531101FC"/>
    <w:rsid w:val="53175337"/>
    <w:rsid w:val="53189138"/>
    <w:rsid w:val="531FD776"/>
    <w:rsid w:val="532A8066"/>
    <w:rsid w:val="532AA9AF"/>
    <w:rsid w:val="532BBD02"/>
    <w:rsid w:val="5334042A"/>
    <w:rsid w:val="534032F1"/>
    <w:rsid w:val="5341904B"/>
    <w:rsid w:val="534A36AE"/>
    <w:rsid w:val="53512952"/>
    <w:rsid w:val="53549102"/>
    <w:rsid w:val="535747F2"/>
    <w:rsid w:val="535AB3C5"/>
    <w:rsid w:val="536F049A"/>
    <w:rsid w:val="53701124"/>
    <w:rsid w:val="53735F4A"/>
    <w:rsid w:val="5374AC0E"/>
    <w:rsid w:val="537543B4"/>
    <w:rsid w:val="537E8157"/>
    <w:rsid w:val="5381CB21"/>
    <w:rsid w:val="53822014"/>
    <w:rsid w:val="5384AB72"/>
    <w:rsid w:val="538557BE"/>
    <w:rsid w:val="538B481B"/>
    <w:rsid w:val="53966807"/>
    <w:rsid w:val="5398C12C"/>
    <w:rsid w:val="53A0C49C"/>
    <w:rsid w:val="53A18960"/>
    <w:rsid w:val="53A2DDE4"/>
    <w:rsid w:val="53A7E3A4"/>
    <w:rsid w:val="53A9C738"/>
    <w:rsid w:val="53C0F944"/>
    <w:rsid w:val="53C29BB9"/>
    <w:rsid w:val="53CD4038"/>
    <w:rsid w:val="53E3CC56"/>
    <w:rsid w:val="53F3980A"/>
    <w:rsid w:val="53F7C57F"/>
    <w:rsid w:val="53F9D876"/>
    <w:rsid w:val="53FE44CF"/>
    <w:rsid w:val="53FE5348"/>
    <w:rsid w:val="53FFC927"/>
    <w:rsid w:val="540785D6"/>
    <w:rsid w:val="5408B4ED"/>
    <w:rsid w:val="540984F3"/>
    <w:rsid w:val="540A1014"/>
    <w:rsid w:val="54135BCB"/>
    <w:rsid w:val="5414E4F0"/>
    <w:rsid w:val="5415C4E3"/>
    <w:rsid w:val="541CC447"/>
    <w:rsid w:val="54249814"/>
    <w:rsid w:val="5428A5CF"/>
    <w:rsid w:val="543FBA1A"/>
    <w:rsid w:val="5444B1BE"/>
    <w:rsid w:val="544F9804"/>
    <w:rsid w:val="545DEA6B"/>
    <w:rsid w:val="54665042"/>
    <w:rsid w:val="54709485"/>
    <w:rsid w:val="5487E3FA"/>
    <w:rsid w:val="5497073B"/>
    <w:rsid w:val="5498557D"/>
    <w:rsid w:val="54A20941"/>
    <w:rsid w:val="54A279D5"/>
    <w:rsid w:val="54A51872"/>
    <w:rsid w:val="54AC47AA"/>
    <w:rsid w:val="54ACAFF1"/>
    <w:rsid w:val="54AEA8A1"/>
    <w:rsid w:val="54AF1547"/>
    <w:rsid w:val="54B427A0"/>
    <w:rsid w:val="54B449B4"/>
    <w:rsid w:val="54B516B7"/>
    <w:rsid w:val="54BEE662"/>
    <w:rsid w:val="54C8625D"/>
    <w:rsid w:val="54CAB9B1"/>
    <w:rsid w:val="54E64B31"/>
    <w:rsid w:val="54F53B9C"/>
    <w:rsid w:val="54FB58A6"/>
    <w:rsid w:val="5501D762"/>
    <w:rsid w:val="5506046C"/>
    <w:rsid w:val="5509EDE5"/>
    <w:rsid w:val="55165761"/>
    <w:rsid w:val="551A04D4"/>
    <w:rsid w:val="551B38F7"/>
    <w:rsid w:val="55215F30"/>
    <w:rsid w:val="5521A648"/>
    <w:rsid w:val="5528E73C"/>
    <w:rsid w:val="552B1594"/>
    <w:rsid w:val="55453913"/>
    <w:rsid w:val="5546CB82"/>
    <w:rsid w:val="554A89E1"/>
    <w:rsid w:val="554C1859"/>
    <w:rsid w:val="554D86EA"/>
    <w:rsid w:val="555EB4F6"/>
    <w:rsid w:val="5562959D"/>
    <w:rsid w:val="556DDEC3"/>
    <w:rsid w:val="557368CE"/>
    <w:rsid w:val="5574A5C7"/>
    <w:rsid w:val="5577C1D1"/>
    <w:rsid w:val="557E172E"/>
    <w:rsid w:val="557E5E28"/>
    <w:rsid w:val="55820E1D"/>
    <w:rsid w:val="558B6761"/>
    <w:rsid w:val="55903D8D"/>
    <w:rsid w:val="55931CD2"/>
    <w:rsid w:val="55938964"/>
    <w:rsid w:val="559F03C8"/>
    <w:rsid w:val="55A16BD9"/>
    <w:rsid w:val="55A1BE6E"/>
    <w:rsid w:val="55A4BA50"/>
    <w:rsid w:val="55AA92E8"/>
    <w:rsid w:val="55AF5D1F"/>
    <w:rsid w:val="55B8EE02"/>
    <w:rsid w:val="55BAA140"/>
    <w:rsid w:val="55C5AFC5"/>
    <w:rsid w:val="55CA9ED6"/>
    <w:rsid w:val="55CC89ED"/>
    <w:rsid w:val="55CDB1C8"/>
    <w:rsid w:val="55D0514C"/>
    <w:rsid w:val="55D0FB1A"/>
    <w:rsid w:val="55D829B6"/>
    <w:rsid w:val="55DB69D3"/>
    <w:rsid w:val="55DCB211"/>
    <w:rsid w:val="55DE1684"/>
    <w:rsid w:val="55DF6900"/>
    <w:rsid w:val="55E669E7"/>
    <w:rsid w:val="55F5A920"/>
    <w:rsid w:val="55FEC747"/>
    <w:rsid w:val="56010C7E"/>
    <w:rsid w:val="560156A8"/>
    <w:rsid w:val="560298AE"/>
    <w:rsid w:val="56059509"/>
    <w:rsid w:val="5608043D"/>
    <w:rsid w:val="56082FB7"/>
    <w:rsid w:val="56168B6F"/>
    <w:rsid w:val="5627E6D1"/>
    <w:rsid w:val="562EC5F9"/>
    <w:rsid w:val="56374F76"/>
    <w:rsid w:val="563BADBF"/>
    <w:rsid w:val="563C4013"/>
    <w:rsid w:val="5647520E"/>
    <w:rsid w:val="564BA8D4"/>
    <w:rsid w:val="564BC39A"/>
    <w:rsid w:val="564CC970"/>
    <w:rsid w:val="565997B1"/>
    <w:rsid w:val="565B2D11"/>
    <w:rsid w:val="566445F0"/>
    <w:rsid w:val="5669173A"/>
    <w:rsid w:val="5673E9A4"/>
    <w:rsid w:val="56793465"/>
    <w:rsid w:val="5679E8AE"/>
    <w:rsid w:val="5685EE8A"/>
    <w:rsid w:val="568882E9"/>
    <w:rsid w:val="5689FBD3"/>
    <w:rsid w:val="568BA4AF"/>
    <w:rsid w:val="568D0D3F"/>
    <w:rsid w:val="5694BB5D"/>
    <w:rsid w:val="569E684E"/>
    <w:rsid w:val="56A1E64D"/>
    <w:rsid w:val="56B7A7F9"/>
    <w:rsid w:val="56B8AE63"/>
    <w:rsid w:val="56BE53EA"/>
    <w:rsid w:val="56BFF5F2"/>
    <w:rsid w:val="56C080FA"/>
    <w:rsid w:val="56C93E3C"/>
    <w:rsid w:val="56CA4602"/>
    <w:rsid w:val="56D2DC01"/>
    <w:rsid w:val="56D35B5A"/>
    <w:rsid w:val="56D7D016"/>
    <w:rsid w:val="56D7F123"/>
    <w:rsid w:val="56E2DA8E"/>
    <w:rsid w:val="56E50BB8"/>
    <w:rsid w:val="56EA8DBF"/>
    <w:rsid w:val="56F01ED0"/>
    <w:rsid w:val="56F44902"/>
    <w:rsid w:val="56F8BDD0"/>
    <w:rsid w:val="56F98FD4"/>
    <w:rsid w:val="56FFDEBA"/>
    <w:rsid w:val="570084A1"/>
    <w:rsid w:val="5705655E"/>
    <w:rsid w:val="5715DDC4"/>
    <w:rsid w:val="57229DF3"/>
    <w:rsid w:val="572827B1"/>
    <w:rsid w:val="572C9F68"/>
    <w:rsid w:val="57350581"/>
    <w:rsid w:val="5736B80B"/>
    <w:rsid w:val="57412A43"/>
    <w:rsid w:val="574B1888"/>
    <w:rsid w:val="57502FD6"/>
    <w:rsid w:val="5753E100"/>
    <w:rsid w:val="57556503"/>
    <w:rsid w:val="575783CB"/>
    <w:rsid w:val="575B7DA9"/>
    <w:rsid w:val="57655A79"/>
    <w:rsid w:val="5768C718"/>
    <w:rsid w:val="576FC33C"/>
    <w:rsid w:val="577B3CF6"/>
    <w:rsid w:val="577E9753"/>
    <w:rsid w:val="579042E7"/>
    <w:rsid w:val="5791D020"/>
    <w:rsid w:val="57983233"/>
    <w:rsid w:val="57988C5C"/>
    <w:rsid w:val="57A2C4CB"/>
    <w:rsid w:val="57AE8E4D"/>
    <w:rsid w:val="57B14A08"/>
    <w:rsid w:val="57C3C9E4"/>
    <w:rsid w:val="57C936B9"/>
    <w:rsid w:val="57D7A723"/>
    <w:rsid w:val="57E152F1"/>
    <w:rsid w:val="57E2F3C8"/>
    <w:rsid w:val="57EA95CE"/>
    <w:rsid w:val="57FC7B6D"/>
    <w:rsid w:val="58084CC7"/>
    <w:rsid w:val="5810B9F9"/>
    <w:rsid w:val="58114D5A"/>
    <w:rsid w:val="5813310C"/>
    <w:rsid w:val="58197E64"/>
    <w:rsid w:val="5819EDD3"/>
    <w:rsid w:val="58271A6E"/>
    <w:rsid w:val="583485D0"/>
    <w:rsid w:val="58414270"/>
    <w:rsid w:val="5842393D"/>
    <w:rsid w:val="584500C2"/>
    <w:rsid w:val="5852ADA4"/>
    <w:rsid w:val="5853E608"/>
    <w:rsid w:val="5854150E"/>
    <w:rsid w:val="5859D720"/>
    <w:rsid w:val="58608AB9"/>
    <w:rsid w:val="586AA551"/>
    <w:rsid w:val="5882DE9D"/>
    <w:rsid w:val="5890B1EE"/>
    <w:rsid w:val="58928FEE"/>
    <w:rsid w:val="589905BC"/>
    <w:rsid w:val="589DDDC5"/>
    <w:rsid w:val="58A9ADB8"/>
    <w:rsid w:val="58B0162D"/>
    <w:rsid w:val="58B65AC9"/>
    <w:rsid w:val="58B6918F"/>
    <w:rsid w:val="58B9E232"/>
    <w:rsid w:val="58BDD5FC"/>
    <w:rsid w:val="58C6B6DB"/>
    <w:rsid w:val="58CE2B90"/>
    <w:rsid w:val="58D0DB4D"/>
    <w:rsid w:val="58DF3CCB"/>
    <w:rsid w:val="58F66087"/>
    <w:rsid w:val="58FD00A8"/>
    <w:rsid w:val="59027817"/>
    <w:rsid w:val="5904AA43"/>
    <w:rsid w:val="59052081"/>
    <w:rsid w:val="5905D935"/>
    <w:rsid w:val="590A9C4E"/>
    <w:rsid w:val="5917A661"/>
    <w:rsid w:val="59252411"/>
    <w:rsid w:val="5925A315"/>
    <w:rsid w:val="5929B353"/>
    <w:rsid w:val="592BDC15"/>
    <w:rsid w:val="592E1C78"/>
    <w:rsid w:val="592FE654"/>
    <w:rsid w:val="59303D9B"/>
    <w:rsid w:val="59387367"/>
    <w:rsid w:val="593BB444"/>
    <w:rsid w:val="593EB290"/>
    <w:rsid w:val="59459ED5"/>
    <w:rsid w:val="59487B1F"/>
    <w:rsid w:val="594DCAF0"/>
    <w:rsid w:val="594F795F"/>
    <w:rsid w:val="594FDF8E"/>
    <w:rsid w:val="59567D0A"/>
    <w:rsid w:val="59580AC2"/>
    <w:rsid w:val="595FD414"/>
    <w:rsid w:val="59611357"/>
    <w:rsid w:val="596D136E"/>
    <w:rsid w:val="596D56B3"/>
    <w:rsid w:val="596D8512"/>
    <w:rsid w:val="596FB8E5"/>
    <w:rsid w:val="59734886"/>
    <w:rsid w:val="5976E2A1"/>
    <w:rsid w:val="597F63D9"/>
    <w:rsid w:val="5982F894"/>
    <w:rsid w:val="59923E10"/>
    <w:rsid w:val="599B89ED"/>
    <w:rsid w:val="59AE164A"/>
    <w:rsid w:val="59B5CB4E"/>
    <w:rsid w:val="59BE8E75"/>
    <w:rsid w:val="59C8E8A4"/>
    <w:rsid w:val="59CA57E3"/>
    <w:rsid w:val="59CBB725"/>
    <w:rsid w:val="59D3CBB7"/>
    <w:rsid w:val="59DD963D"/>
    <w:rsid w:val="59E943FF"/>
    <w:rsid w:val="59F9105B"/>
    <w:rsid w:val="5A02868C"/>
    <w:rsid w:val="5A08C9EC"/>
    <w:rsid w:val="5A0941F6"/>
    <w:rsid w:val="5A0A6C07"/>
    <w:rsid w:val="5A0FA0DF"/>
    <w:rsid w:val="5A122927"/>
    <w:rsid w:val="5A1ADB7F"/>
    <w:rsid w:val="5A2108D6"/>
    <w:rsid w:val="5A2DE44A"/>
    <w:rsid w:val="5A2F2098"/>
    <w:rsid w:val="5A35FD31"/>
    <w:rsid w:val="5A3BCF5D"/>
    <w:rsid w:val="5A3BEB62"/>
    <w:rsid w:val="5A3D7770"/>
    <w:rsid w:val="5A65C83D"/>
    <w:rsid w:val="5A6D4EB2"/>
    <w:rsid w:val="5A6E7221"/>
    <w:rsid w:val="5A781930"/>
    <w:rsid w:val="5A8CAB9F"/>
    <w:rsid w:val="5AB57BB5"/>
    <w:rsid w:val="5AB6C586"/>
    <w:rsid w:val="5AB9C6FA"/>
    <w:rsid w:val="5AC55B89"/>
    <w:rsid w:val="5AD6FC2D"/>
    <w:rsid w:val="5AE25CBB"/>
    <w:rsid w:val="5AEA3DE6"/>
    <w:rsid w:val="5AEBC2FD"/>
    <w:rsid w:val="5AEFD41E"/>
    <w:rsid w:val="5AF999DD"/>
    <w:rsid w:val="5B003AA9"/>
    <w:rsid w:val="5B02F697"/>
    <w:rsid w:val="5B04E006"/>
    <w:rsid w:val="5B132CCE"/>
    <w:rsid w:val="5B14AFB7"/>
    <w:rsid w:val="5B171319"/>
    <w:rsid w:val="5B21FE36"/>
    <w:rsid w:val="5B238109"/>
    <w:rsid w:val="5B25AAC7"/>
    <w:rsid w:val="5B27FC4D"/>
    <w:rsid w:val="5B2E316F"/>
    <w:rsid w:val="5B35A709"/>
    <w:rsid w:val="5B4E8AE0"/>
    <w:rsid w:val="5B55E53E"/>
    <w:rsid w:val="5B57B9D3"/>
    <w:rsid w:val="5B5E3F6A"/>
    <w:rsid w:val="5B7B9D41"/>
    <w:rsid w:val="5B804980"/>
    <w:rsid w:val="5B8071AC"/>
    <w:rsid w:val="5B8BBF97"/>
    <w:rsid w:val="5B8DDA68"/>
    <w:rsid w:val="5B908893"/>
    <w:rsid w:val="5B97BCF0"/>
    <w:rsid w:val="5B9D6BF4"/>
    <w:rsid w:val="5BA46317"/>
    <w:rsid w:val="5BAD68F3"/>
    <w:rsid w:val="5BB00B95"/>
    <w:rsid w:val="5BB01A40"/>
    <w:rsid w:val="5BB0778A"/>
    <w:rsid w:val="5BCD36B2"/>
    <w:rsid w:val="5BD0B6A9"/>
    <w:rsid w:val="5BD22AF2"/>
    <w:rsid w:val="5BD8E133"/>
    <w:rsid w:val="5BDC365A"/>
    <w:rsid w:val="5BE35BFF"/>
    <w:rsid w:val="5BEB8546"/>
    <w:rsid w:val="5BEBCA3F"/>
    <w:rsid w:val="5BFA764E"/>
    <w:rsid w:val="5BFBDDAB"/>
    <w:rsid w:val="5BFD5B95"/>
    <w:rsid w:val="5C11270C"/>
    <w:rsid w:val="5C1BBC1B"/>
    <w:rsid w:val="5C26F77A"/>
    <w:rsid w:val="5C2D7D62"/>
    <w:rsid w:val="5C2E141C"/>
    <w:rsid w:val="5C348D93"/>
    <w:rsid w:val="5C369F64"/>
    <w:rsid w:val="5C370E3E"/>
    <w:rsid w:val="5C3C8B32"/>
    <w:rsid w:val="5C3E287F"/>
    <w:rsid w:val="5C40D549"/>
    <w:rsid w:val="5C420054"/>
    <w:rsid w:val="5C5CA639"/>
    <w:rsid w:val="5C5F2811"/>
    <w:rsid w:val="5C617A02"/>
    <w:rsid w:val="5C6A87FB"/>
    <w:rsid w:val="5C7CC243"/>
    <w:rsid w:val="5C8D558A"/>
    <w:rsid w:val="5C8E3CE1"/>
    <w:rsid w:val="5C8E802E"/>
    <w:rsid w:val="5C902B11"/>
    <w:rsid w:val="5CA4E4D5"/>
    <w:rsid w:val="5CAC6894"/>
    <w:rsid w:val="5CBBED14"/>
    <w:rsid w:val="5CBBED69"/>
    <w:rsid w:val="5CC41DD6"/>
    <w:rsid w:val="5CCB8DFB"/>
    <w:rsid w:val="5CCB9445"/>
    <w:rsid w:val="5CCF1B14"/>
    <w:rsid w:val="5CDF47DD"/>
    <w:rsid w:val="5CF57986"/>
    <w:rsid w:val="5CF729A6"/>
    <w:rsid w:val="5CFD194A"/>
    <w:rsid w:val="5CFDC220"/>
    <w:rsid w:val="5D07BF4D"/>
    <w:rsid w:val="5D088433"/>
    <w:rsid w:val="5D103C9E"/>
    <w:rsid w:val="5D24C42D"/>
    <w:rsid w:val="5D339BCC"/>
    <w:rsid w:val="5D3643E5"/>
    <w:rsid w:val="5D39681B"/>
    <w:rsid w:val="5D3B47C4"/>
    <w:rsid w:val="5D3C6153"/>
    <w:rsid w:val="5D3D04E5"/>
    <w:rsid w:val="5D3D4474"/>
    <w:rsid w:val="5D40D2B7"/>
    <w:rsid w:val="5D451FD8"/>
    <w:rsid w:val="5D5F4D6A"/>
    <w:rsid w:val="5D6469C5"/>
    <w:rsid w:val="5D66F9BC"/>
    <w:rsid w:val="5D791B25"/>
    <w:rsid w:val="5D80572B"/>
    <w:rsid w:val="5D85B8BA"/>
    <w:rsid w:val="5D92C8BD"/>
    <w:rsid w:val="5D9C9BDD"/>
    <w:rsid w:val="5DA3D39B"/>
    <w:rsid w:val="5DA6F636"/>
    <w:rsid w:val="5DA83024"/>
    <w:rsid w:val="5DB20E65"/>
    <w:rsid w:val="5DB60553"/>
    <w:rsid w:val="5DBAC883"/>
    <w:rsid w:val="5DBB25F7"/>
    <w:rsid w:val="5DBB5302"/>
    <w:rsid w:val="5DBFA79D"/>
    <w:rsid w:val="5DC220F6"/>
    <w:rsid w:val="5DC263DF"/>
    <w:rsid w:val="5DCB5EB7"/>
    <w:rsid w:val="5DD4E631"/>
    <w:rsid w:val="5DDDC4D1"/>
    <w:rsid w:val="5DE084C0"/>
    <w:rsid w:val="5DE1FA25"/>
    <w:rsid w:val="5DE3BF57"/>
    <w:rsid w:val="5DE9DBE2"/>
    <w:rsid w:val="5DEE473B"/>
    <w:rsid w:val="5DF8B46B"/>
    <w:rsid w:val="5E01FC74"/>
    <w:rsid w:val="5E151509"/>
    <w:rsid w:val="5E28E410"/>
    <w:rsid w:val="5E35B78E"/>
    <w:rsid w:val="5E3718F8"/>
    <w:rsid w:val="5E3D7565"/>
    <w:rsid w:val="5E43D378"/>
    <w:rsid w:val="5E4AC700"/>
    <w:rsid w:val="5E5ACEBB"/>
    <w:rsid w:val="5E5B016A"/>
    <w:rsid w:val="5E5EEEE9"/>
    <w:rsid w:val="5E66891A"/>
    <w:rsid w:val="5E761BDE"/>
    <w:rsid w:val="5E85C8A9"/>
    <w:rsid w:val="5E87B8FD"/>
    <w:rsid w:val="5E8F1515"/>
    <w:rsid w:val="5E8FDB60"/>
    <w:rsid w:val="5E9138D5"/>
    <w:rsid w:val="5E9A1707"/>
    <w:rsid w:val="5E9D4D8E"/>
    <w:rsid w:val="5E9F6D90"/>
    <w:rsid w:val="5EAE4335"/>
    <w:rsid w:val="5EB4FD0F"/>
    <w:rsid w:val="5EB7E275"/>
    <w:rsid w:val="5EC12C55"/>
    <w:rsid w:val="5EC2C104"/>
    <w:rsid w:val="5EC4E29B"/>
    <w:rsid w:val="5EC881F7"/>
    <w:rsid w:val="5ECC2D0C"/>
    <w:rsid w:val="5ED779A6"/>
    <w:rsid w:val="5EE045D1"/>
    <w:rsid w:val="5EE849F4"/>
    <w:rsid w:val="5EEA21B5"/>
    <w:rsid w:val="5F024CD5"/>
    <w:rsid w:val="5F0AB2B4"/>
    <w:rsid w:val="5F0C677F"/>
    <w:rsid w:val="5F11E004"/>
    <w:rsid w:val="5F144EF5"/>
    <w:rsid w:val="5F18B2EC"/>
    <w:rsid w:val="5F190578"/>
    <w:rsid w:val="5F1E384B"/>
    <w:rsid w:val="5F28D5E5"/>
    <w:rsid w:val="5F2DE381"/>
    <w:rsid w:val="5F2EAD9E"/>
    <w:rsid w:val="5F311C3F"/>
    <w:rsid w:val="5F3502B5"/>
    <w:rsid w:val="5F3692DC"/>
    <w:rsid w:val="5F3F6696"/>
    <w:rsid w:val="5F581C50"/>
    <w:rsid w:val="5F614B5F"/>
    <w:rsid w:val="5F6E75AA"/>
    <w:rsid w:val="5F7C4B7D"/>
    <w:rsid w:val="5F7F6593"/>
    <w:rsid w:val="5F8718BF"/>
    <w:rsid w:val="5F87C969"/>
    <w:rsid w:val="5F8CC9CD"/>
    <w:rsid w:val="5F8D6D50"/>
    <w:rsid w:val="5F984ACA"/>
    <w:rsid w:val="5FA06BDA"/>
    <w:rsid w:val="5FAA91F6"/>
    <w:rsid w:val="5FAFFF30"/>
    <w:rsid w:val="5FBB5D03"/>
    <w:rsid w:val="5FBB72FF"/>
    <w:rsid w:val="5FC41BC5"/>
    <w:rsid w:val="5FC7C8B6"/>
    <w:rsid w:val="5FCBCC16"/>
    <w:rsid w:val="5FD44B8B"/>
    <w:rsid w:val="5FDEAA84"/>
    <w:rsid w:val="5FE23243"/>
    <w:rsid w:val="5FEAF924"/>
    <w:rsid w:val="5FEDBE03"/>
    <w:rsid w:val="5FFF25EF"/>
    <w:rsid w:val="60100ED4"/>
    <w:rsid w:val="6010313A"/>
    <w:rsid w:val="601FD9BA"/>
    <w:rsid w:val="602666C0"/>
    <w:rsid w:val="602908D5"/>
    <w:rsid w:val="603145DA"/>
    <w:rsid w:val="60359DEB"/>
    <w:rsid w:val="603A9692"/>
    <w:rsid w:val="603FD6E8"/>
    <w:rsid w:val="6041E3EF"/>
    <w:rsid w:val="604B20B1"/>
    <w:rsid w:val="60577057"/>
    <w:rsid w:val="605D6A23"/>
    <w:rsid w:val="605F5F9A"/>
    <w:rsid w:val="6062A888"/>
    <w:rsid w:val="606BDA57"/>
    <w:rsid w:val="606F4B84"/>
    <w:rsid w:val="6076C151"/>
    <w:rsid w:val="607A6472"/>
    <w:rsid w:val="607AF922"/>
    <w:rsid w:val="60832FCE"/>
    <w:rsid w:val="6086EC62"/>
    <w:rsid w:val="60924118"/>
    <w:rsid w:val="60AEEF07"/>
    <w:rsid w:val="60B1FBDB"/>
    <w:rsid w:val="60B3CF70"/>
    <w:rsid w:val="60BC4A33"/>
    <w:rsid w:val="60BDA3EE"/>
    <w:rsid w:val="60C13A58"/>
    <w:rsid w:val="60C89C74"/>
    <w:rsid w:val="60C90D36"/>
    <w:rsid w:val="60CF305E"/>
    <w:rsid w:val="60D4F4DE"/>
    <w:rsid w:val="60DA2F3F"/>
    <w:rsid w:val="60E8F0BE"/>
    <w:rsid w:val="60F5F13E"/>
    <w:rsid w:val="60F69D9B"/>
    <w:rsid w:val="60F94B26"/>
    <w:rsid w:val="60FAFD51"/>
    <w:rsid w:val="61067830"/>
    <w:rsid w:val="610CDCBE"/>
    <w:rsid w:val="610FC66E"/>
    <w:rsid w:val="6118FBD2"/>
    <w:rsid w:val="61219525"/>
    <w:rsid w:val="6122E12F"/>
    <w:rsid w:val="612BFF51"/>
    <w:rsid w:val="612D6357"/>
    <w:rsid w:val="6131D3B9"/>
    <w:rsid w:val="613287F8"/>
    <w:rsid w:val="6135D3B2"/>
    <w:rsid w:val="61384257"/>
    <w:rsid w:val="6139AD50"/>
    <w:rsid w:val="613A513E"/>
    <w:rsid w:val="614547AD"/>
    <w:rsid w:val="6148D45A"/>
    <w:rsid w:val="615D4DF0"/>
    <w:rsid w:val="6161AE5D"/>
    <w:rsid w:val="61623B46"/>
    <w:rsid w:val="6162E756"/>
    <w:rsid w:val="6167645C"/>
    <w:rsid w:val="6188ADF0"/>
    <w:rsid w:val="618A6D2B"/>
    <w:rsid w:val="618DBCC9"/>
    <w:rsid w:val="61952EA0"/>
    <w:rsid w:val="61976E3F"/>
    <w:rsid w:val="61A095D5"/>
    <w:rsid w:val="61A6A9B9"/>
    <w:rsid w:val="61ABC6BF"/>
    <w:rsid w:val="61BB5018"/>
    <w:rsid w:val="61BD5D50"/>
    <w:rsid w:val="61C55950"/>
    <w:rsid w:val="61DBB5F8"/>
    <w:rsid w:val="61DE8139"/>
    <w:rsid w:val="61E55813"/>
    <w:rsid w:val="61E6446D"/>
    <w:rsid w:val="61E6E382"/>
    <w:rsid w:val="61E7F288"/>
    <w:rsid w:val="61F8209E"/>
    <w:rsid w:val="61FD56C2"/>
    <w:rsid w:val="620AF2E4"/>
    <w:rsid w:val="620C1656"/>
    <w:rsid w:val="622440D0"/>
    <w:rsid w:val="6224D708"/>
    <w:rsid w:val="6227FDAD"/>
    <w:rsid w:val="6230F7A9"/>
    <w:rsid w:val="62339B18"/>
    <w:rsid w:val="6233B910"/>
    <w:rsid w:val="62378C60"/>
    <w:rsid w:val="624110D4"/>
    <w:rsid w:val="624AB771"/>
    <w:rsid w:val="6261A130"/>
    <w:rsid w:val="6264BB0C"/>
    <w:rsid w:val="6266D592"/>
    <w:rsid w:val="62685662"/>
    <w:rsid w:val="62692249"/>
    <w:rsid w:val="626B33EC"/>
    <w:rsid w:val="626D8124"/>
    <w:rsid w:val="62709D22"/>
    <w:rsid w:val="6273F71B"/>
    <w:rsid w:val="628AA9A6"/>
    <w:rsid w:val="629ED906"/>
    <w:rsid w:val="62AC2C75"/>
    <w:rsid w:val="62AD3D9F"/>
    <w:rsid w:val="62AF0987"/>
    <w:rsid w:val="62B5988B"/>
    <w:rsid w:val="62C0FAAB"/>
    <w:rsid w:val="62C3828F"/>
    <w:rsid w:val="62D52147"/>
    <w:rsid w:val="62DD4D7F"/>
    <w:rsid w:val="62E33B2C"/>
    <w:rsid w:val="62EBC43F"/>
    <w:rsid w:val="62F9FE94"/>
    <w:rsid w:val="6302E18C"/>
    <w:rsid w:val="631736A6"/>
    <w:rsid w:val="6326198C"/>
    <w:rsid w:val="632D89AD"/>
    <w:rsid w:val="632E0942"/>
    <w:rsid w:val="63389335"/>
    <w:rsid w:val="63394892"/>
    <w:rsid w:val="633B7667"/>
    <w:rsid w:val="633EEE55"/>
    <w:rsid w:val="6341FA39"/>
    <w:rsid w:val="6342A807"/>
    <w:rsid w:val="6344F469"/>
    <w:rsid w:val="634E0990"/>
    <w:rsid w:val="635487F2"/>
    <w:rsid w:val="635524B9"/>
    <w:rsid w:val="63555617"/>
    <w:rsid w:val="63564A2B"/>
    <w:rsid w:val="63738F65"/>
    <w:rsid w:val="63750130"/>
    <w:rsid w:val="63787F37"/>
    <w:rsid w:val="63795BB8"/>
    <w:rsid w:val="6387DD90"/>
    <w:rsid w:val="638D0DAC"/>
    <w:rsid w:val="638DDF69"/>
    <w:rsid w:val="639264BF"/>
    <w:rsid w:val="639DE3BF"/>
    <w:rsid w:val="639EFA31"/>
    <w:rsid w:val="63A64AA7"/>
    <w:rsid w:val="63B5C759"/>
    <w:rsid w:val="63BECDF7"/>
    <w:rsid w:val="63CFE27E"/>
    <w:rsid w:val="63D28E7D"/>
    <w:rsid w:val="63D3CE24"/>
    <w:rsid w:val="63DAD565"/>
    <w:rsid w:val="63E4E923"/>
    <w:rsid w:val="63E5E44D"/>
    <w:rsid w:val="63E7DF44"/>
    <w:rsid w:val="63E99A49"/>
    <w:rsid w:val="63EBC752"/>
    <w:rsid w:val="63EEC4A0"/>
    <w:rsid w:val="63F6A224"/>
    <w:rsid w:val="64021B21"/>
    <w:rsid w:val="640248E1"/>
    <w:rsid w:val="6403E594"/>
    <w:rsid w:val="640F90CC"/>
    <w:rsid w:val="642AF957"/>
    <w:rsid w:val="64321207"/>
    <w:rsid w:val="6433D344"/>
    <w:rsid w:val="64468A99"/>
    <w:rsid w:val="64494340"/>
    <w:rsid w:val="644BFFD8"/>
    <w:rsid w:val="644DF029"/>
    <w:rsid w:val="645D5A96"/>
    <w:rsid w:val="64642161"/>
    <w:rsid w:val="6464726D"/>
    <w:rsid w:val="646E17EB"/>
    <w:rsid w:val="646FC5FA"/>
    <w:rsid w:val="6478334B"/>
    <w:rsid w:val="647D7264"/>
    <w:rsid w:val="647E0412"/>
    <w:rsid w:val="647F76FB"/>
    <w:rsid w:val="64822B9F"/>
    <w:rsid w:val="6487400A"/>
    <w:rsid w:val="6490F013"/>
    <w:rsid w:val="64920605"/>
    <w:rsid w:val="6493EB94"/>
    <w:rsid w:val="64952993"/>
    <w:rsid w:val="6495BC82"/>
    <w:rsid w:val="64974182"/>
    <w:rsid w:val="64978A3E"/>
    <w:rsid w:val="64A8611A"/>
    <w:rsid w:val="64A9158A"/>
    <w:rsid w:val="64B862F0"/>
    <w:rsid w:val="64B94C0A"/>
    <w:rsid w:val="64C63087"/>
    <w:rsid w:val="64E44D40"/>
    <w:rsid w:val="64E51983"/>
    <w:rsid w:val="64EF411B"/>
    <w:rsid w:val="64F19914"/>
    <w:rsid w:val="64F7ABEC"/>
    <w:rsid w:val="64F8E245"/>
    <w:rsid w:val="64FE7335"/>
    <w:rsid w:val="650CC135"/>
    <w:rsid w:val="6515BBD3"/>
    <w:rsid w:val="65172845"/>
    <w:rsid w:val="651BFE89"/>
    <w:rsid w:val="651D5920"/>
    <w:rsid w:val="652A8776"/>
    <w:rsid w:val="652E6B5E"/>
    <w:rsid w:val="6539F7A2"/>
    <w:rsid w:val="653E9A40"/>
    <w:rsid w:val="6540C19D"/>
    <w:rsid w:val="65429AFC"/>
    <w:rsid w:val="654E6818"/>
    <w:rsid w:val="655173D5"/>
    <w:rsid w:val="65523ABD"/>
    <w:rsid w:val="6556CFEF"/>
    <w:rsid w:val="65586A07"/>
    <w:rsid w:val="655DDA11"/>
    <w:rsid w:val="6570F3DC"/>
    <w:rsid w:val="657760A3"/>
    <w:rsid w:val="6579C577"/>
    <w:rsid w:val="658965E3"/>
    <w:rsid w:val="658B16AD"/>
    <w:rsid w:val="65938375"/>
    <w:rsid w:val="6597627A"/>
    <w:rsid w:val="65AED392"/>
    <w:rsid w:val="65AFDE17"/>
    <w:rsid w:val="65C6D19B"/>
    <w:rsid w:val="65CAF71B"/>
    <w:rsid w:val="65CDF382"/>
    <w:rsid w:val="65CEAE6A"/>
    <w:rsid w:val="65D8587F"/>
    <w:rsid w:val="65DD8021"/>
    <w:rsid w:val="65DEBF7F"/>
    <w:rsid w:val="65E025CF"/>
    <w:rsid w:val="65E2A7D7"/>
    <w:rsid w:val="65E84E03"/>
    <w:rsid w:val="65F0DDD4"/>
    <w:rsid w:val="65F2C216"/>
    <w:rsid w:val="65F44DD0"/>
    <w:rsid w:val="660BFC1C"/>
    <w:rsid w:val="660C4E4A"/>
    <w:rsid w:val="6612A0B1"/>
    <w:rsid w:val="661317B3"/>
    <w:rsid w:val="66263066"/>
    <w:rsid w:val="662A3C6B"/>
    <w:rsid w:val="662D7C71"/>
    <w:rsid w:val="662F01F0"/>
    <w:rsid w:val="663695FF"/>
    <w:rsid w:val="663A0C01"/>
    <w:rsid w:val="6650F4AD"/>
    <w:rsid w:val="665CFA50"/>
    <w:rsid w:val="665F75BB"/>
    <w:rsid w:val="6662B4E9"/>
    <w:rsid w:val="6672500B"/>
    <w:rsid w:val="667F1DC7"/>
    <w:rsid w:val="667FF641"/>
    <w:rsid w:val="66807056"/>
    <w:rsid w:val="66817976"/>
    <w:rsid w:val="66820C44"/>
    <w:rsid w:val="66984034"/>
    <w:rsid w:val="669E7BDC"/>
    <w:rsid w:val="66B43BDE"/>
    <w:rsid w:val="66BB0D9D"/>
    <w:rsid w:val="66BC7154"/>
    <w:rsid w:val="66BE3B28"/>
    <w:rsid w:val="66BEF5B7"/>
    <w:rsid w:val="66C613F4"/>
    <w:rsid w:val="66C6349E"/>
    <w:rsid w:val="66C76D64"/>
    <w:rsid w:val="66CEB1C6"/>
    <w:rsid w:val="66D34851"/>
    <w:rsid w:val="66DA4119"/>
    <w:rsid w:val="66DBDBDB"/>
    <w:rsid w:val="66DDC219"/>
    <w:rsid w:val="66DFA96A"/>
    <w:rsid w:val="66E16E58"/>
    <w:rsid w:val="66EAE5CA"/>
    <w:rsid w:val="66F671FA"/>
    <w:rsid w:val="670115E0"/>
    <w:rsid w:val="6715FAFE"/>
    <w:rsid w:val="671BF8BD"/>
    <w:rsid w:val="6726120B"/>
    <w:rsid w:val="673000ED"/>
    <w:rsid w:val="67476EF6"/>
    <w:rsid w:val="67478863"/>
    <w:rsid w:val="674D9976"/>
    <w:rsid w:val="67507D09"/>
    <w:rsid w:val="6751332F"/>
    <w:rsid w:val="6756A79A"/>
    <w:rsid w:val="6756F112"/>
    <w:rsid w:val="676CEB0E"/>
    <w:rsid w:val="676F95BC"/>
    <w:rsid w:val="67711A83"/>
    <w:rsid w:val="677320DC"/>
    <w:rsid w:val="6776477F"/>
    <w:rsid w:val="67799CE1"/>
    <w:rsid w:val="677AD227"/>
    <w:rsid w:val="67877ACA"/>
    <w:rsid w:val="67907070"/>
    <w:rsid w:val="6797738E"/>
    <w:rsid w:val="679B040E"/>
    <w:rsid w:val="67A6B1D6"/>
    <w:rsid w:val="67B5A737"/>
    <w:rsid w:val="67B64757"/>
    <w:rsid w:val="67C05B31"/>
    <w:rsid w:val="67C7CB52"/>
    <w:rsid w:val="67CBF080"/>
    <w:rsid w:val="67F30C78"/>
    <w:rsid w:val="67FFF5F2"/>
    <w:rsid w:val="6815A998"/>
    <w:rsid w:val="681F9BBC"/>
    <w:rsid w:val="68214B32"/>
    <w:rsid w:val="683509D3"/>
    <w:rsid w:val="683A4B20"/>
    <w:rsid w:val="683FDF26"/>
    <w:rsid w:val="68500902"/>
    <w:rsid w:val="6850C9C2"/>
    <w:rsid w:val="6854934A"/>
    <w:rsid w:val="68594501"/>
    <w:rsid w:val="68604382"/>
    <w:rsid w:val="686A88A8"/>
    <w:rsid w:val="68711D32"/>
    <w:rsid w:val="6877B3DB"/>
    <w:rsid w:val="688145EB"/>
    <w:rsid w:val="6889F4D1"/>
    <w:rsid w:val="688C84F7"/>
    <w:rsid w:val="68992F2B"/>
    <w:rsid w:val="68A304FB"/>
    <w:rsid w:val="68A3E8D6"/>
    <w:rsid w:val="68BCA9A6"/>
    <w:rsid w:val="68C8AAD9"/>
    <w:rsid w:val="68CB3A21"/>
    <w:rsid w:val="68E1FF41"/>
    <w:rsid w:val="68E63663"/>
    <w:rsid w:val="68F5D085"/>
    <w:rsid w:val="6904347D"/>
    <w:rsid w:val="690A6D2B"/>
    <w:rsid w:val="690D9890"/>
    <w:rsid w:val="69118779"/>
    <w:rsid w:val="6911ABD8"/>
    <w:rsid w:val="6927AEAE"/>
    <w:rsid w:val="6928DBF3"/>
    <w:rsid w:val="692F1DCA"/>
    <w:rsid w:val="692F3A88"/>
    <w:rsid w:val="6933DD15"/>
    <w:rsid w:val="6936A759"/>
    <w:rsid w:val="69374122"/>
    <w:rsid w:val="6940DEB3"/>
    <w:rsid w:val="69432744"/>
    <w:rsid w:val="694B3FF7"/>
    <w:rsid w:val="696AEC6F"/>
    <w:rsid w:val="696E4D2C"/>
    <w:rsid w:val="6971A9A2"/>
    <w:rsid w:val="6972B439"/>
    <w:rsid w:val="697CCC10"/>
    <w:rsid w:val="697FAC94"/>
    <w:rsid w:val="697FF3FE"/>
    <w:rsid w:val="6986B311"/>
    <w:rsid w:val="698C60DE"/>
    <w:rsid w:val="69A4328F"/>
    <w:rsid w:val="69B00EC1"/>
    <w:rsid w:val="69B090BC"/>
    <w:rsid w:val="69B8E187"/>
    <w:rsid w:val="69C240B1"/>
    <w:rsid w:val="69CC6368"/>
    <w:rsid w:val="69D10171"/>
    <w:rsid w:val="69D72676"/>
    <w:rsid w:val="69EE0FDA"/>
    <w:rsid w:val="69EF68FF"/>
    <w:rsid w:val="69F4B115"/>
    <w:rsid w:val="6A000CC1"/>
    <w:rsid w:val="6A04BDF5"/>
    <w:rsid w:val="6A0815E8"/>
    <w:rsid w:val="6A0F116D"/>
    <w:rsid w:val="6A100679"/>
    <w:rsid w:val="6A144B53"/>
    <w:rsid w:val="6A1D693F"/>
    <w:rsid w:val="6A2B031C"/>
    <w:rsid w:val="6A311AC1"/>
    <w:rsid w:val="6A4023C4"/>
    <w:rsid w:val="6A43472C"/>
    <w:rsid w:val="6A4877B3"/>
    <w:rsid w:val="6A4CA04E"/>
    <w:rsid w:val="6A4F3214"/>
    <w:rsid w:val="6A50E9AA"/>
    <w:rsid w:val="6A680543"/>
    <w:rsid w:val="6A68EB26"/>
    <w:rsid w:val="6A6C9C0D"/>
    <w:rsid w:val="6A754563"/>
    <w:rsid w:val="6A768761"/>
    <w:rsid w:val="6A7C49C3"/>
    <w:rsid w:val="6A7DF91D"/>
    <w:rsid w:val="6A7F01FF"/>
    <w:rsid w:val="6A813D35"/>
    <w:rsid w:val="6A8BA3A4"/>
    <w:rsid w:val="6A941639"/>
    <w:rsid w:val="6A9C9DEA"/>
    <w:rsid w:val="6A9E19DF"/>
    <w:rsid w:val="6AAFAEE8"/>
    <w:rsid w:val="6AB146FC"/>
    <w:rsid w:val="6AB3B248"/>
    <w:rsid w:val="6AB81DA6"/>
    <w:rsid w:val="6ABF6E2A"/>
    <w:rsid w:val="6AC02621"/>
    <w:rsid w:val="6AC10FFA"/>
    <w:rsid w:val="6AC3E17E"/>
    <w:rsid w:val="6ACE8392"/>
    <w:rsid w:val="6AD64E34"/>
    <w:rsid w:val="6ADD9D21"/>
    <w:rsid w:val="6ADDE964"/>
    <w:rsid w:val="6AFC3D4D"/>
    <w:rsid w:val="6AFF8B43"/>
    <w:rsid w:val="6B00180E"/>
    <w:rsid w:val="6B04307F"/>
    <w:rsid w:val="6B05E89F"/>
    <w:rsid w:val="6B0AB38C"/>
    <w:rsid w:val="6B0B0B32"/>
    <w:rsid w:val="6B11C3E2"/>
    <w:rsid w:val="6B1471A3"/>
    <w:rsid w:val="6B1626DE"/>
    <w:rsid w:val="6B2135A4"/>
    <w:rsid w:val="6B255C7C"/>
    <w:rsid w:val="6B25F52D"/>
    <w:rsid w:val="6B2D6EE9"/>
    <w:rsid w:val="6B303AB1"/>
    <w:rsid w:val="6B329BE7"/>
    <w:rsid w:val="6B36DFC6"/>
    <w:rsid w:val="6B3DA3A8"/>
    <w:rsid w:val="6B3F0992"/>
    <w:rsid w:val="6B46190B"/>
    <w:rsid w:val="6B4C8D75"/>
    <w:rsid w:val="6B4DC4F8"/>
    <w:rsid w:val="6B50A9F2"/>
    <w:rsid w:val="6B563A1C"/>
    <w:rsid w:val="6B68F96D"/>
    <w:rsid w:val="6B73179D"/>
    <w:rsid w:val="6B89810A"/>
    <w:rsid w:val="6B8990E8"/>
    <w:rsid w:val="6B97FB53"/>
    <w:rsid w:val="6BABE906"/>
    <w:rsid w:val="6BC37C98"/>
    <w:rsid w:val="6BC55EB4"/>
    <w:rsid w:val="6BC5FCBC"/>
    <w:rsid w:val="6BDAD893"/>
    <w:rsid w:val="6BDFF3F8"/>
    <w:rsid w:val="6BED0CF8"/>
    <w:rsid w:val="6BF7E86C"/>
    <w:rsid w:val="6BFCE384"/>
    <w:rsid w:val="6BFFA481"/>
    <w:rsid w:val="6C0B0BCD"/>
    <w:rsid w:val="6C0F2843"/>
    <w:rsid w:val="6C1181EB"/>
    <w:rsid w:val="6C1536ED"/>
    <w:rsid w:val="6C192AC8"/>
    <w:rsid w:val="6C1D53DE"/>
    <w:rsid w:val="6C21FE82"/>
    <w:rsid w:val="6C233C20"/>
    <w:rsid w:val="6C349A27"/>
    <w:rsid w:val="6C363AB8"/>
    <w:rsid w:val="6C37407B"/>
    <w:rsid w:val="6C398A74"/>
    <w:rsid w:val="6C4801ED"/>
    <w:rsid w:val="6C4A202D"/>
    <w:rsid w:val="6C53665D"/>
    <w:rsid w:val="6C58544D"/>
    <w:rsid w:val="6C5D97A4"/>
    <w:rsid w:val="6C60049F"/>
    <w:rsid w:val="6C7069DA"/>
    <w:rsid w:val="6C7112DB"/>
    <w:rsid w:val="6C727E96"/>
    <w:rsid w:val="6C732425"/>
    <w:rsid w:val="6C7910DC"/>
    <w:rsid w:val="6C8037BE"/>
    <w:rsid w:val="6C854F2A"/>
    <w:rsid w:val="6C8E5E2F"/>
    <w:rsid w:val="6C8E5F43"/>
    <w:rsid w:val="6C97600D"/>
    <w:rsid w:val="6C9A05AD"/>
    <w:rsid w:val="6C9BC84D"/>
    <w:rsid w:val="6C9FA0DC"/>
    <w:rsid w:val="6CA8CD14"/>
    <w:rsid w:val="6CB90748"/>
    <w:rsid w:val="6CBF1FD8"/>
    <w:rsid w:val="6CC3006F"/>
    <w:rsid w:val="6CC42937"/>
    <w:rsid w:val="6CC4D365"/>
    <w:rsid w:val="6CD000A1"/>
    <w:rsid w:val="6CDB230B"/>
    <w:rsid w:val="6CE1C162"/>
    <w:rsid w:val="6CE66317"/>
    <w:rsid w:val="6CE678A5"/>
    <w:rsid w:val="6CF1A343"/>
    <w:rsid w:val="6CF2513F"/>
    <w:rsid w:val="6CFABBA0"/>
    <w:rsid w:val="6CFEFA67"/>
    <w:rsid w:val="6D07BF64"/>
    <w:rsid w:val="6D0F1341"/>
    <w:rsid w:val="6D1440BE"/>
    <w:rsid w:val="6D15D007"/>
    <w:rsid w:val="6D1C76C2"/>
    <w:rsid w:val="6D1D8BBD"/>
    <w:rsid w:val="6D1FE100"/>
    <w:rsid w:val="6D232C09"/>
    <w:rsid w:val="6D2946C4"/>
    <w:rsid w:val="6D295F0A"/>
    <w:rsid w:val="6D2FD016"/>
    <w:rsid w:val="6D352B51"/>
    <w:rsid w:val="6D459D1E"/>
    <w:rsid w:val="6D46F4F5"/>
    <w:rsid w:val="6D470F91"/>
    <w:rsid w:val="6D479429"/>
    <w:rsid w:val="6D4AECA9"/>
    <w:rsid w:val="6D59FF22"/>
    <w:rsid w:val="6D693111"/>
    <w:rsid w:val="6D6A30F9"/>
    <w:rsid w:val="6D6D517E"/>
    <w:rsid w:val="6D7843B0"/>
    <w:rsid w:val="6D799F44"/>
    <w:rsid w:val="6D803811"/>
    <w:rsid w:val="6D872643"/>
    <w:rsid w:val="6D8A6392"/>
    <w:rsid w:val="6D8AEC7D"/>
    <w:rsid w:val="6D8E2A42"/>
    <w:rsid w:val="6D8F5897"/>
    <w:rsid w:val="6D902503"/>
    <w:rsid w:val="6D910248"/>
    <w:rsid w:val="6D943DE1"/>
    <w:rsid w:val="6D9513FF"/>
    <w:rsid w:val="6D9FB3F2"/>
    <w:rsid w:val="6DA8BA1A"/>
    <w:rsid w:val="6DABFFC5"/>
    <w:rsid w:val="6DAC355D"/>
    <w:rsid w:val="6DAEBE30"/>
    <w:rsid w:val="6DB3B0E6"/>
    <w:rsid w:val="6DBC64A0"/>
    <w:rsid w:val="6DC2B579"/>
    <w:rsid w:val="6DD849CA"/>
    <w:rsid w:val="6DD8590E"/>
    <w:rsid w:val="6DDE4065"/>
    <w:rsid w:val="6DE083D0"/>
    <w:rsid w:val="6DEB772B"/>
    <w:rsid w:val="6DF497D3"/>
    <w:rsid w:val="6DFA0F5C"/>
    <w:rsid w:val="6DFB0C52"/>
    <w:rsid w:val="6DFB946E"/>
    <w:rsid w:val="6DFBE597"/>
    <w:rsid w:val="6DFFAD21"/>
    <w:rsid w:val="6E11161A"/>
    <w:rsid w:val="6E1BF3BE"/>
    <w:rsid w:val="6E1D1190"/>
    <w:rsid w:val="6E1E8C81"/>
    <w:rsid w:val="6E1EBEDB"/>
    <w:rsid w:val="6E251170"/>
    <w:rsid w:val="6E39F11D"/>
    <w:rsid w:val="6E50FDD9"/>
    <w:rsid w:val="6E510A71"/>
    <w:rsid w:val="6E5A5843"/>
    <w:rsid w:val="6E5CC20D"/>
    <w:rsid w:val="6E5FA770"/>
    <w:rsid w:val="6E609CA3"/>
    <w:rsid w:val="6E6A8CDA"/>
    <w:rsid w:val="6E87CA18"/>
    <w:rsid w:val="6E91FEA0"/>
    <w:rsid w:val="6E98F6F4"/>
    <w:rsid w:val="6E9B2A77"/>
    <w:rsid w:val="6EABA8C9"/>
    <w:rsid w:val="6EB51A78"/>
    <w:rsid w:val="6EB59FAD"/>
    <w:rsid w:val="6EBCDE79"/>
    <w:rsid w:val="6EBF4455"/>
    <w:rsid w:val="6EC3F3B3"/>
    <w:rsid w:val="6ED3A1F3"/>
    <w:rsid w:val="6EDA231A"/>
    <w:rsid w:val="6EE7B5CC"/>
    <w:rsid w:val="6EEF2746"/>
    <w:rsid w:val="6EF276BA"/>
    <w:rsid w:val="6EFFD1A0"/>
    <w:rsid w:val="6F0BD6F7"/>
    <w:rsid w:val="6F0E4B17"/>
    <w:rsid w:val="6F16FD67"/>
    <w:rsid w:val="6F1825C4"/>
    <w:rsid w:val="6F1DD6A8"/>
    <w:rsid w:val="6F32283C"/>
    <w:rsid w:val="6F356CD8"/>
    <w:rsid w:val="6F3D6A88"/>
    <w:rsid w:val="6F496061"/>
    <w:rsid w:val="6F5449B0"/>
    <w:rsid w:val="6F54CDBD"/>
    <w:rsid w:val="6F59222C"/>
    <w:rsid w:val="6F5BA298"/>
    <w:rsid w:val="6F6124A7"/>
    <w:rsid w:val="6F69F963"/>
    <w:rsid w:val="6F6C387D"/>
    <w:rsid w:val="6F700038"/>
    <w:rsid w:val="6F71EB9A"/>
    <w:rsid w:val="6F72C67D"/>
    <w:rsid w:val="6F7500AB"/>
    <w:rsid w:val="6F784060"/>
    <w:rsid w:val="6F7C6C76"/>
    <w:rsid w:val="6F85AC79"/>
    <w:rsid w:val="6F877CE2"/>
    <w:rsid w:val="6F87B3C9"/>
    <w:rsid w:val="6F87EA5D"/>
    <w:rsid w:val="6F89CA53"/>
    <w:rsid w:val="6F8F1AA2"/>
    <w:rsid w:val="6F91DAE1"/>
    <w:rsid w:val="6F985405"/>
    <w:rsid w:val="6F9A0FCE"/>
    <w:rsid w:val="6F9AC3D7"/>
    <w:rsid w:val="6F9E1897"/>
    <w:rsid w:val="6F9EDBBD"/>
    <w:rsid w:val="6FA2A1D8"/>
    <w:rsid w:val="6FA5AD0B"/>
    <w:rsid w:val="6FC01B76"/>
    <w:rsid w:val="6FC81A46"/>
    <w:rsid w:val="6FDA50B0"/>
    <w:rsid w:val="6FE43111"/>
    <w:rsid w:val="6FEEAC35"/>
    <w:rsid w:val="6FEF36D5"/>
    <w:rsid w:val="6FFA247B"/>
    <w:rsid w:val="70083023"/>
    <w:rsid w:val="70141405"/>
    <w:rsid w:val="7014A4C6"/>
    <w:rsid w:val="701A94EB"/>
    <w:rsid w:val="701FD774"/>
    <w:rsid w:val="7020B733"/>
    <w:rsid w:val="702A5FCF"/>
    <w:rsid w:val="70472860"/>
    <w:rsid w:val="7048C87C"/>
    <w:rsid w:val="704CBDF9"/>
    <w:rsid w:val="704F468B"/>
    <w:rsid w:val="7061C2AD"/>
    <w:rsid w:val="7067352E"/>
    <w:rsid w:val="706A21C3"/>
    <w:rsid w:val="706AF292"/>
    <w:rsid w:val="706BE378"/>
    <w:rsid w:val="70716433"/>
    <w:rsid w:val="7075DBCC"/>
    <w:rsid w:val="707F5DCE"/>
    <w:rsid w:val="70840E78"/>
    <w:rsid w:val="708D938D"/>
    <w:rsid w:val="70A072F9"/>
    <w:rsid w:val="70A420B2"/>
    <w:rsid w:val="70B545F9"/>
    <w:rsid w:val="70C17E3F"/>
    <w:rsid w:val="70C43F52"/>
    <w:rsid w:val="70C698D3"/>
    <w:rsid w:val="70DE7C40"/>
    <w:rsid w:val="70DFE6C5"/>
    <w:rsid w:val="70DFF56E"/>
    <w:rsid w:val="70E6B4A1"/>
    <w:rsid w:val="70F28D03"/>
    <w:rsid w:val="70FD01FF"/>
    <w:rsid w:val="710DD335"/>
    <w:rsid w:val="71183797"/>
    <w:rsid w:val="711992F1"/>
    <w:rsid w:val="711D08C9"/>
    <w:rsid w:val="7135B2F1"/>
    <w:rsid w:val="71369E89"/>
    <w:rsid w:val="713A4F8E"/>
    <w:rsid w:val="713BDE0C"/>
    <w:rsid w:val="71409A60"/>
    <w:rsid w:val="71454289"/>
    <w:rsid w:val="714A11F4"/>
    <w:rsid w:val="714F3EC8"/>
    <w:rsid w:val="71513A57"/>
    <w:rsid w:val="715EB00D"/>
    <w:rsid w:val="716049F5"/>
    <w:rsid w:val="7166562F"/>
    <w:rsid w:val="717004FA"/>
    <w:rsid w:val="71737A9D"/>
    <w:rsid w:val="71741C53"/>
    <w:rsid w:val="71776C6D"/>
    <w:rsid w:val="718631BD"/>
    <w:rsid w:val="71A33B59"/>
    <w:rsid w:val="71A48179"/>
    <w:rsid w:val="71A7CD99"/>
    <w:rsid w:val="71B47EE9"/>
    <w:rsid w:val="71BF27D9"/>
    <w:rsid w:val="71C2878E"/>
    <w:rsid w:val="71C38FEB"/>
    <w:rsid w:val="71D5C257"/>
    <w:rsid w:val="71D68358"/>
    <w:rsid w:val="71D68CF6"/>
    <w:rsid w:val="71D83AEC"/>
    <w:rsid w:val="71DA5AAA"/>
    <w:rsid w:val="71DA7F47"/>
    <w:rsid w:val="71DD8095"/>
    <w:rsid w:val="71DDBC48"/>
    <w:rsid w:val="71F51DBC"/>
    <w:rsid w:val="71F6A8BA"/>
    <w:rsid w:val="71FDBC6A"/>
    <w:rsid w:val="7206B944"/>
    <w:rsid w:val="720F6812"/>
    <w:rsid w:val="72178178"/>
    <w:rsid w:val="722004E2"/>
    <w:rsid w:val="7226278E"/>
    <w:rsid w:val="723974B0"/>
    <w:rsid w:val="723AD251"/>
    <w:rsid w:val="723DC87A"/>
    <w:rsid w:val="72454995"/>
    <w:rsid w:val="724839D1"/>
    <w:rsid w:val="7252CFE7"/>
    <w:rsid w:val="726D761A"/>
    <w:rsid w:val="7271A962"/>
    <w:rsid w:val="727F8F6E"/>
    <w:rsid w:val="7282106E"/>
    <w:rsid w:val="7283CBEC"/>
    <w:rsid w:val="72891BC6"/>
    <w:rsid w:val="728FCFBC"/>
    <w:rsid w:val="729E5EC2"/>
    <w:rsid w:val="729E90D9"/>
    <w:rsid w:val="72A009F5"/>
    <w:rsid w:val="72A4AD33"/>
    <w:rsid w:val="72A4EF62"/>
    <w:rsid w:val="72A98128"/>
    <w:rsid w:val="72B223D5"/>
    <w:rsid w:val="72B99975"/>
    <w:rsid w:val="72D0DAB1"/>
    <w:rsid w:val="72D5359C"/>
    <w:rsid w:val="72D61148"/>
    <w:rsid w:val="72D93A36"/>
    <w:rsid w:val="72DF03FA"/>
    <w:rsid w:val="72F92C38"/>
    <w:rsid w:val="7317615B"/>
    <w:rsid w:val="7327632B"/>
    <w:rsid w:val="7327AABE"/>
    <w:rsid w:val="7331D7CE"/>
    <w:rsid w:val="7333E239"/>
    <w:rsid w:val="7339DC00"/>
    <w:rsid w:val="733C470D"/>
    <w:rsid w:val="733C6AC4"/>
    <w:rsid w:val="733F1049"/>
    <w:rsid w:val="734C380A"/>
    <w:rsid w:val="734EB17D"/>
    <w:rsid w:val="734F1979"/>
    <w:rsid w:val="73548945"/>
    <w:rsid w:val="73588D8E"/>
    <w:rsid w:val="735DB077"/>
    <w:rsid w:val="736506BB"/>
    <w:rsid w:val="737763E1"/>
    <w:rsid w:val="737BB389"/>
    <w:rsid w:val="737F9162"/>
    <w:rsid w:val="73815551"/>
    <w:rsid w:val="73843E01"/>
    <w:rsid w:val="73899EF4"/>
    <w:rsid w:val="738B0A25"/>
    <w:rsid w:val="738CC37A"/>
    <w:rsid w:val="738FDC56"/>
    <w:rsid w:val="739204B7"/>
    <w:rsid w:val="73932ED6"/>
    <w:rsid w:val="7393879F"/>
    <w:rsid w:val="73971016"/>
    <w:rsid w:val="739A6B35"/>
    <w:rsid w:val="739DCD90"/>
    <w:rsid w:val="73A3862D"/>
    <w:rsid w:val="73A43C36"/>
    <w:rsid w:val="73A63047"/>
    <w:rsid w:val="73AB3838"/>
    <w:rsid w:val="73AC8CD6"/>
    <w:rsid w:val="73BB570E"/>
    <w:rsid w:val="73BC13B1"/>
    <w:rsid w:val="73C796FB"/>
    <w:rsid w:val="73C8FFBC"/>
    <w:rsid w:val="73C91DC2"/>
    <w:rsid w:val="73CC4606"/>
    <w:rsid w:val="73DCDD90"/>
    <w:rsid w:val="73E25560"/>
    <w:rsid w:val="73EC8416"/>
    <w:rsid w:val="73F77AD1"/>
    <w:rsid w:val="73FE258E"/>
    <w:rsid w:val="73FF90AB"/>
    <w:rsid w:val="742BC3E1"/>
    <w:rsid w:val="742F1947"/>
    <w:rsid w:val="74400B5A"/>
    <w:rsid w:val="744BADC1"/>
    <w:rsid w:val="745EB0A2"/>
    <w:rsid w:val="74604767"/>
    <w:rsid w:val="7461CB38"/>
    <w:rsid w:val="74635025"/>
    <w:rsid w:val="74667789"/>
    <w:rsid w:val="746C64D9"/>
    <w:rsid w:val="7471E756"/>
    <w:rsid w:val="74805197"/>
    <w:rsid w:val="748593D0"/>
    <w:rsid w:val="748A7DE6"/>
    <w:rsid w:val="749171C3"/>
    <w:rsid w:val="74995F6B"/>
    <w:rsid w:val="7499F6DC"/>
    <w:rsid w:val="74A2BFD1"/>
    <w:rsid w:val="74A3600B"/>
    <w:rsid w:val="74A9337E"/>
    <w:rsid w:val="74AA5459"/>
    <w:rsid w:val="74AAA1AE"/>
    <w:rsid w:val="74AED168"/>
    <w:rsid w:val="74B9F2BD"/>
    <w:rsid w:val="74C6423C"/>
    <w:rsid w:val="74E2F8F5"/>
    <w:rsid w:val="74E4543D"/>
    <w:rsid w:val="74E5154D"/>
    <w:rsid w:val="74ED7AF0"/>
    <w:rsid w:val="74F5A4C2"/>
    <w:rsid w:val="74F667C6"/>
    <w:rsid w:val="74FCD18B"/>
    <w:rsid w:val="750605D3"/>
    <w:rsid w:val="750F98AD"/>
    <w:rsid w:val="750FE6F1"/>
    <w:rsid w:val="75123F34"/>
    <w:rsid w:val="751CE159"/>
    <w:rsid w:val="7527A85F"/>
    <w:rsid w:val="752892CC"/>
    <w:rsid w:val="752BC09F"/>
    <w:rsid w:val="752BC9FB"/>
    <w:rsid w:val="75394CE6"/>
    <w:rsid w:val="753E5D84"/>
    <w:rsid w:val="753FE55F"/>
    <w:rsid w:val="754153C2"/>
    <w:rsid w:val="75436610"/>
    <w:rsid w:val="754BE90B"/>
    <w:rsid w:val="754EDA2E"/>
    <w:rsid w:val="755114B0"/>
    <w:rsid w:val="7553FC80"/>
    <w:rsid w:val="7554DDAB"/>
    <w:rsid w:val="755A93D6"/>
    <w:rsid w:val="75662C35"/>
    <w:rsid w:val="757A82C6"/>
    <w:rsid w:val="758C6F3E"/>
    <w:rsid w:val="758D7E7E"/>
    <w:rsid w:val="758E350B"/>
    <w:rsid w:val="7591C6D9"/>
    <w:rsid w:val="7598A84E"/>
    <w:rsid w:val="759D6880"/>
    <w:rsid w:val="75A0C955"/>
    <w:rsid w:val="75A220C4"/>
    <w:rsid w:val="75A4B55D"/>
    <w:rsid w:val="75ADBE09"/>
    <w:rsid w:val="75B4CE43"/>
    <w:rsid w:val="75B6299E"/>
    <w:rsid w:val="75BECBA6"/>
    <w:rsid w:val="75C4DB75"/>
    <w:rsid w:val="75CC8EFE"/>
    <w:rsid w:val="75D8E762"/>
    <w:rsid w:val="75DB1BF1"/>
    <w:rsid w:val="75E19E70"/>
    <w:rsid w:val="75E34405"/>
    <w:rsid w:val="75F214A6"/>
    <w:rsid w:val="75F5A529"/>
    <w:rsid w:val="7602A41A"/>
    <w:rsid w:val="76092B06"/>
    <w:rsid w:val="760BE50C"/>
    <w:rsid w:val="76284CD5"/>
    <w:rsid w:val="7628A242"/>
    <w:rsid w:val="762B7615"/>
    <w:rsid w:val="7630F0BD"/>
    <w:rsid w:val="7636166C"/>
    <w:rsid w:val="763C3CD7"/>
    <w:rsid w:val="764304F6"/>
    <w:rsid w:val="7648755F"/>
    <w:rsid w:val="7652B24F"/>
    <w:rsid w:val="765E0309"/>
    <w:rsid w:val="76613EE9"/>
    <w:rsid w:val="7661E9C2"/>
    <w:rsid w:val="766D90CE"/>
    <w:rsid w:val="76705CF7"/>
    <w:rsid w:val="767B2A79"/>
    <w:rsid w:val="76802EC2"/>
    <w:rsid w:val="768403E5"/>
    <w:rsid w:val="768447F2"/>
    <w:rsid w:val="768A9042"/>
    <w:rsid w:val="76989CFD"/>
    <w:rsid w:val="769C6993"/>
    <w:rsid w:val="76A39F65"/>
    <w:rsid w:val="76A9148D"/>
    <w:rsid w:val="76ABACEF"/>
    <w:rsid w:val="76AE54F1"/>
    <w:rsid w:val="76AFBF46"/>
    <w:rsid w:val="76B47E76"/>
    <w:rsid w:val="76BD2BB3"/>
    <w:rsid w:val="76C084F0"/>
    <w:rsid w:val="76CB7A6D"/>
    <w:rsid w:val="76D9FC8C"/>
    <w:rsid w:val="76E3019C"/>
    <w:rsid w:val="76FA63EE"/>
    <w:rsid w:val="7704CA4E"/>
    <w:rsid w:val="770E304C"/>
    <w:rsid w:val="77120F5F"/>
    <w:rsid w:val="771FF4EF"/>
    <w:rsid w:val="7721DF39"/>
    <w:rsid w:val="77223317"/>
    <w:rsid w:val="7723DF8C"/>
    <w:rsid w:val="7729669D"/>
    <w:rsid w:val="774AC29D"/>
    <w:rsid w:val="775AB57B"/>
    <w:rsid w:val="776ECE70"/>
    <w:rsid w:val="77756F36"/>
    <w:rsid w:val="7782E400"/>
    <w:rsid w:val="778A1995"/>
    <w:rsid w:val="778C26B7"/>
    <w:rsid w:val="7793B6C4"/>
    <w:rsid w:val="77940CC8"/>
    <w:rsid w:val="779DB017"/>
    <w:rsid w:val="779E28E1"/>
    <w:rsid w:val="77A343E5"/>
    <w:rsid w:val="77A9C0F0"/>
    <w:rsid w:val="77AC8A43"/>
    <w:rsid w:val="77B4B826"/>
    <w:rsid w:val="77B5E870"/>
    <w:rsid w:val="77B7D9E2"/>
    <w:rsid w:val="77C9F831"/>
    <w:rsid w:val="77DEA546"/>
    <w:rsid w:val="77DF5220"/>
    <w:rsid w:val="77DF9A35"/>
    <w:rsid w:val="77E37D61"/>
    <w:rsid w:val="77F6EB7C"/>
    <w:rsid w:val="77F7C443"/>
    <w:rsid w:val="77FE76A7"/>
    <w:rsid w:val="7802BDA9"/>
    <w:rsid w:val="780F48FF"/>
    <w:rsid w:val="7824C997"/>
    <w:rsid w:val="783370F5"/>
    <w:rsid w:val="783F998F"/>
    <w:rsid w:val="7856E464"/>
    <w:rsid w:val="785C364B"/>
    <w:rsid w:val="78685104"/>
    <w:rsid w:val="7868C8C9"/>
    <w:rsid w:val="78694E55"/>
    <w:rsid w:val="7869BF18"/>
    <w:rsid w:val="786A15F6"/>
    <w:rsid w:val="786B6B74"/>
    <w:rsid w:val="786E689B"/>
    <w:rsid w:val="787AC146"/>
    <w:rsid w:val="7885A903"/>
    <w:rsid w:val="788A2912"/>
    <w:rsid w:val="788B5FDB"/>
    <w:rsid w:val="788E1626"/>
    <w:rsid w:val="7893DBA4"/>
    <w:rsid w:val="78A051C4"/>
    <w:rsid w:val="78A21090"/>
    <w:rsid w:val="78A28596"/>
    <w:rsid w:val="78AA5AE1"/>
    <w:rsid w:val="78BA039C"/>
    <w:rsid w:val="78CD8AFF"/>
    <w:rsid w:val="78D13552"/>
    <w:rsid w:val="78D3B675"/>
    <w:rsid w:val="78D5365F"/>
    <w:rsid w:val="78DA27D3"/>
    <w:rsid w:val="78E43501"/>
    <w:rsid w:val="78EC9C08"/>
    <w:rsid w:val="78ED8E31"/>
    <w:rsid w:val="78F64841"/>
    <w:rsid w:val="78F7E8CD"/>
    <w:rsid w:val="7904557D"/>
    <w:rsid w:val="7906973F"/>
    <w:rsid w:val="791212D4"/>
    <w:rsid w:val="79127A33"/>
    <w:rsid w:val="79256DE9"/>
    <w:rsid w:val="7925EABC"/>
    <w:rsid w:val="792C0CFA"/>
    <w:rsid w:val="793055EB"/>
    <w:rsid w:val="793627FB"/>
    <w:rsid w:val="79399798"/>
    <w:rsid w:val="793DB8D7"/>
    <w:rsid w:val="7945EFEC"/>
    <w:rsid w:val="79481E80"/>
    <w:rsid w:val="796723C8"/>
    <w:rsid w:val="7976441C"/>
    <w:rsid w:val="7978259E"/>
    <w:rsid w:val="798BC72E"/>
    <w:rsid w:val="79922BA0"/>
    <w:rsid w:val="799867E7"/>
    <w:rsid w:val="79A23E9A"/>
    <w:rsid w:val="79A2626A"/>
    <w:rsid w:val="79A29A2E"/>
    <w:rsid w:val="79A87695"/>
    <w:rsid w:val="79A9C641"/>
    <w:rsid w:val="79AD7C93"/>
    <w:rsid w:val="79B6BBB5"/>
    <w:rsid w:val="79B861C5"/>
    <w:rsid w:val="79B91F5D"/>
    <w:rsid w:val="79BC18CE"/>
    <w:rsid w:val="79BD3B2F"/>
    <w:rsid w:val="79C0FB92"/>
    <w:rsid w:val="79C7573C"/>
    <w:rsid w:val="79CE1CA1"/>
    <w:rsid w:val="79DD00E0"/>
    <w:rsid w:val="79F2AB8D"/>
    <w:rsid w:val="79F63668"/>
    <w:rsid w:val="79F6399B"/>
    <w:rsid w:val="79FFE6FB"/>
    <w:rsid w:val="7A011F03"/>
    <w:rsid w:val="7A02E775"/>
    <w:rsid w:val="7A0438E0"/>
    <w:rsid w:val="7A04F729"/>
    <w:rsid w:val="7A0819E4"/>
    <w:rsid w:val="7A114C4F"/>
    <w:rsid w:val="7A190338"/>
    <w:rsid w:val="7A1A8F1C"/>
    <w:rsid w:val="7A24D0B3"/>
    <w:rsid w:val="7A26B13F"/>
    <w:rsid w:val="7A2A7424"/>
    <w:rsid w:val="7A2E16F7"/>
    <w:rsid w:val="7A2F76D0"/>
    <w:rsid w:val="7A37FBA5"/>
    <w:rsid w:val="7A417A32"/>
    <w:rsid w:val="7A51002A"/>
    <w:rsid w:val="7A519DB8"/>
    <w:rsid w:val="7A653793"/>
    <w:rsid w:val="7A67EA28"/>
    <w:rsid w:val="7A68A1CE"/>
    <w:rsid w:val="7A6F43C3"/>
    <w:rsid w:val="7A86A9E7"/>
    <w:rsid w:val="7A8D2DD2"/>
    <w:rsid w:val="7A976738"/>
    <w:rsid w:val="7A97F7BD"/>
    <w:rsid w:val="7A9C2CCD"/>
    <w:rsid w:val="7AA18561"/>
    <w:rsid w:val="7AB55BB2"/>
    <w:rsid w:val="7AB64053"/>
    <w:rsid w:val="7ABEFCC2"/>
    <w:rsid w:val="7AD75173"/>
    <w:rsid w:val="7ADBF086"/>
    <w:rsid w:val="7ADDF5A6"/>
    <w:rsid w:val="7ADF338A"/>
    <w:rsid w:val="7AE17765"/>
    <w:rsid w:val="7AE36EB9"/>
    <w:rsid w:val="7AE6A337"/>
    <w:rsid w:val="7AEE0773"/>
    <w:rsid w:val="7AF65049"/>
    <w:rsid w:val="7AF6DF08"/>
    <w:rsid w:val="7AF776A4"/>
    <w:rsid w:val="7AFDF84A"/>
    <w:rsid w:val="7B005CB4"/>
    <w:rsid w:val="7B018E6F"/>
    <w:rsid w:val="7B092B37"/>
    <w:rsid w:val="7B20530D"/>
    <w:rsid w:val="7B20A016"/>
    <w:rsid w:val="7B2580C6"/>
    <w:rsid w:val="7B290A39"/>
    <w:rsid w:val="7B2C615B"/>
    <w:rsid w:val="7B2F3CE3"/>
    <w:rsid w:val="7B3137ED"/>
    <w:rsid w:val="7B3FA033"/>
    <w:rsid w:val="7B437666"/>
    <w:rsid w:val="7B51F756"/>
    <w:rsid w:val="7B5E0EAE"/>
    <w:rsid w:val="7B677AE2"/>
    <w:rsid w:val="7B6DF5EA"/>
    <w:rsid w:val="7B6F6139"/>
    <w:rsid w:val="7B717669"/>
    <w:rsid w:val="7B7CF01B"/>
    <w:rsid w:val="7B947E0A"/>
    <w:rsid w:val="7B9958A1"/>
    <w:rsid w:val="7BA6B377"/>
    <w:rsid w:val="7BAA394E"/>
    <w:rsid w:val="7BB26599"/>
    <w:rsid w:val="7BB29AC9"/>
    <w:rsid w:val="7BBBE9CA"/>
    <w:rsid w:val="7BC1AFF6"/>
    <w:rsid w:val="7BC2CA93"/>
    <w:rsid w:val="7BC6DD4C"/>
    <w:rsid w:val="7BC7F477"/>
    <w:rsid w:val="7BCE43D5"/>
    <w:rsid w:val="7BD92074"/>
    <w:rsid w:val="7BE288A4"/>
    <w:rsid w:val="7BE6539F"/>
    <w:rsid w:val="7BE6EC85"/>
    <w:rsid w:val="7BE90AA2"/>
    <w:rsid w:val="7BF10935"/>
    <w:rsid w:val="7C093A47"/>
    <w:rsid w:val="7C123FCC"/>
    <w:rsid w:val="7C198B6D"/>
    <w:rsid w:val="7C2F73EF"/>
    <w:rsid w:val="7C48DDDD"/>
    <w:rsid w:val="7C497769"/>
    <w:rsid w:val="7C4A5A3A"/>
    <w:rsid w:val="7C5084F5"/>
    <w:rsid w:val="7C52C4CA"/>
    <w:rsid w:val="7C541876"/>
    <w:rsid w:val="7C626DA6"/>
    <w:rsid w:val="7C68DD88"/>
    <w:rsid w:val="7C73FBD3"/>
    <w:rsid w:val="7C84629A"/>
    <w:rsid w:val="7C85EEB8"/>
    <w:rsid w:val="7C8FFC8E"/>
    <w:rsid w:val="7C99D9A5"/>
    <w:rsid w:val="7CA3FDF0"/>
    <w:rsid w:val="7CA72D10"/>
    <w:rsid w:val="7CA85B0A"/>
    <w:rsid w:val="7CAC788F"/>
    <w:rsid w:val="7CC71242"/>
    <w:rsid w:val="7CC7E4FA"/>
    <w:rsid w:val="7CC8AC90"/>
    <w:rsid w:val="7CCECEE8"/>
    <w:rsid w:val="7CD2422F"/>
    <w:rsid w:val="7CD3E299"/>
    <w:rsid w:val="7CD4687C"/>
    <w:rsid w:val="7CD54FBE"/>
    <w:rsid w:val="7CDB59CB"/>
    <w:rsid w:val="7CDF5B49"/>
    <w:rsid w:val="7CE8D745"/>
    <w:rsid w:val="7CF82A0C"/>
    <w:rsid w:val="7CF9E25F"/>
    <w:rsid w:val="7D0127A1"/>
    <w:rsid w:val="7D03E943"/>
    <w:rsid w:val="7D0632CC"/>
    <w:rsid w:val="7D0EE1AC"/>
    <w:rsid w:val="7D11608A"/>
    <w:rsid w:val="7D11C470"/>
    <w:rsid w:val="7D12CB7E"/>
    <w:rsid w:val="7D17EC47"/>
    <w:rsid w:val="7D1935E9"/>
    <w:rsid w:val="7D2D14D5"/>
    <w:rsid w:val="7D35B82B"/>
    <w:rsid w:val="7D38BD33"/>
    <w:rsid w:val="7D3A6C5D"/>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D9B0F"/>
    <w:rsid w:val="7D96C751"/>
    <w:rsid w:val="7DA0C677"/>
    <w:rsid w:val="7DB2058B"/>
    <w:rsid w:val="7DB81D61"/>
    <w:rsid w:val="7DC345D9"/>
    <w:rsid w:val="7DC3E832"/>
    <w:rsid w:val="7DC94F27"/>
    <w:rsid w:val="7DCC78C4"/>
    <w:rsid w:val="7DDAE55F"/>
    <w:rsid w:val="7DE4A661"/>
    <w:rsid w:val="7DE4E879"/>
    <w:rsid w:val="7DEA55B8"/>
    <w:rsid w:val="7DEAF08C"/>
    <w:rsid w:val="7DF5A099"/>
    <w:rsid w:val="7DF7C758"/>
    <w:rsid w:val="7DF9F21B"/>
    <w:rsid w:val="7E033F67"/>
    <w:rsid w:val="7E0530F8"/>
    <w:rsid w:val="7E07DA1A"/>
    <w:rsid w:val="7E117B0C"/>
    <w:rsid w:val="7E13F66A"/>
    <w:rsid w:val="7E18F43E"/>
    <w:rsid w:val="7E1CD7AE"/>
    <w:rsid w:val="7E2F9D62"/>
    <w:rsid w:val="7E302618"/>
    <w:rsid w:val="7E326E02"/>
    <w:rsid w:val="7E350464"/>
    <w:rsid w:val="7E391D5F"/>
    <w:rsid w:val="7E45031D"/>
    <w:rsid w:val="7E55CD2B"/>
    <w:rsid w:val="7E59DC4A"/>
    <w:rsid w:val="7E5D807C"/>
    <w:rsid w:val="7E7C2272"/>
    <w:rsid w:val="7E7F8469"/>
    <w:rsid w:val="7E83331E"/>
    <w:rsid w:val="7E876F88"/>
    <w:rsid w:val="7E8A1B11"/>
    <w:rsid w:val="7E8D26FA"/>
    <w:rsid w:val="7E9C55E6"/>
    <w:rsid w:val="7E9F7CE4"/>
    <w:rsid w:val="7EA13751"/>
    <w:rsid w:val="7EB14BCD"/>
    <w:rsid w:val="7EB222A3"/>
    <w:rsid w:val="7EB3D772"/>
    <w:rsid w:val="7EBA64F2"/>
    <w:rsid w:val="7EBAC0A1"/>
    <w:rsid w:val="7EBAF554"/>
    <w:rsid w:val="7EC0651F"/>
    <w:rsid w:val="7ECBE4C9"/>
    <w:rsid w:val="7ED26757"/>
    <w:rsid w:val="7ED4CAA7"/>
    <w:rsid w:val="7EDC5AF7"/>
    <w:rsid w:val="7EE909B2"/>
    <w:rsid w:val="7EF9C7BF"/>
    <w:rsid w:val="7F014936"/>
    <w:rsid w:val="7F053D18"/>
    <w:rsid w:val="7F0B9E69"/>
    <w:rsid w:val="7F10C82D"/>
    <w:rsid w:val="7F18B354"/>
    <w:rsid w:val="7F1A0928"/>
    <w:rsid w:val="7F1C6D5E"/>
    <w:rsid w:val="7F1FB3E2"/>
    <w:rsid w:val="7F24B33C"/>
    <w:rsid w:val="7F268C04"/>
    <w:rsid w:val="7F2BB278"/>
    <w:rsid w:val="7F2D6EC0"/>
    <w:rsid w:val="7F2DCA22"/>
    <w:rsid w:val="7F3E67BD"/>
    <w:rsid w:val="7F46BF94"/>
    <w:rsid w:val="7F47CFA9"/>
    <w:rsid w:val="7F4ADF79"/>
    <w:rsid w:val="7F4D10FF"/>
    <w:rsid w:val="7F58AE92"/>
    <w:rsid w:val="7F5929AE"/>
    <w:rsid w:val="7F5988C7"/>
    <w:rsid w:val="7F5DD15F"/>
    <w:rsid w:val="7F637B1E"/>
    <w:rsid w:val="7F66D5F3"/>
    <w:rsid w:val="7F7711BF"/>
    <w:rsid w:val="7F846AE4"/>
    <w:rsid w:val="7F882CCF"/>
    <w:rsid w:val="7F9F27E1"/>
    <w:rsid w:val="7F9F6247"/>
    <w:rsid w:val="7FA41B93"/>
    <w:rsid w:val="7FADFA13"/>
    <w:rsid w:val="7FC1A223"/>
    <w:rsid w:val="7FC864BB"/>
    <w:rsid w:val="7FD1716D"/>
    <w:rsid w:val="7FD58840"/>
    <w:rsid w:val="7FE58861"/>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C9F00B8-78F4-41E0-BDAE-54F32C38F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5"/>
      </w:numPr>
    </w:pPr>
    <w:rPr>
      <w:rFonts w:eastAsia="Times New Roman"/>
      <w:lang w:eastAsia="en-GB"/>
    </w:rPr>
  </w:style>
  <w:style w:type="paragraph" w:customStyle="1" w:styleId="ListNumber1Level2">
    <w:name w:val="List Number 1 (Level 2)"/>
    <w:basedOn w:val="Text1"/>
    <w:rsid w:val="00007F85"/>
    <w:pPr>
      <w:numPr>
        <w:ilvl w:val="1"/>
        <w:numId w:val="5"/>
      </w:numPr>
    </w:pPr>
    <w:rPr>
      <w:rFonts w:eastAsia="Times New Roman"/>
      <w:lang w:eastAsia="en-GB"/>
    </w:rPr>
  </w:style>
  <w:style w:type="paragraph" w:customStyle="1" w:styleId="ListNumber1Level3">
    <w:name w:val="List Number 1 (Level 3)"/>
    <w:basedOn w:val="Text1"/>
    <w:rsid w:val="00007F85"/>
    <w:pPr>
      <w:numPr>
        <w:ilvl w:val="2"/>
        <w:numId w:val="5"/>
      </w:numPr>
    </w:pPr>
    <w:rPr>
      <w:rFonts w:eastAsia="Times New Roman"/>
      <w:lang w:eastAsia="en-GB"/>
    </w:rPr>
  </w:style>
  <w:style w:type="paragraph" w:customStyle="1" w:styleId="ListNumber1Level4">
    <w:name w:val="List Number 1 (Level 4)"/>
    <w:basedOn w:val="Text1"/>
    <w:rsid w:val="00007F85"/>
    <w:pPr>
      <w:numPr>
        <w:ilvl w:val="3"/>
        <w:numId w:val="5"/>
      </w:numPr>
    </w:pPr>
    <w:rPr>
      <w:rFonts w:eastAsia="Times New Roman"/>
      <w:lang w:eastAsia="en-GB"/>
    </w:rPr>
  </w:style>
  <w:style w:type="paragraph" w:customStyle="1" w:styleId="TableParagraph">
    <w:name w:val="Table Paragraph"/>
    <w:basedOn w:val="Normal"/>
    <w:uiPriority w:val="1"/>
    <w:qFormat/>
    <w:rsid w:val="14EAF3CD"/>
    <w:rPr>
      <w:rFonts w:asciiTheme="minorHAnsi" w:eastAsiaTheme="minorEastAsia" w:hAnsiTheme="minorHAnsi" w:cstheme="minorBidi"/>
      <w:sz w:val="22"/>
    </w:rPr>
  </w:style>
  <w:style w:type="character" w:customStyle="1" w:styleId="HeaderChar">
    <w:name w:val="Header Char"/>
    <w:basedOn w:val="DefaultParagraphFont"/>
    <w:link w:val="Header"/>
    <w:uiPriority w:val="99"/>
    <w:rsid w:val="00825B51"/>
    <w:rPr>
      <w:rFonts w:ascii="Times New Roman" w:hAnsi="Times New Roman" w:cs="Times New Roman"/>
      <w:sz w:val="24"/>
      <w:lang w:val="fr-FR"/>
    </w:rPr>
  </w:style>
  <w:style w:type="character" w:customStyle="1" w:styleId="FooterChar">
    <w:name w:val="Footer Char"/>
    <w:basedOn w:val="DefaultParagraphFont"/>
    <w:link w:val="Footer"/>
    <w:uiPriority w:val="99"/>
    <w:rsid w:val="00825B51"/>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825B5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825B51"/>
    <w:pPr>
      <w:spacing w:before="0"/>
      <w:jc w:val="right"/>
    </w:pPr>
    <w:rPr>
      <w:sz w:val="28"/>
    </w:rPr>
  </w:style>
  <w:style w:type="paragraph" w:customStyle="1" w:styleId="FooterSensitivity">
    <w:name w:val="Footer Sensitivity"/>
    <w:basedOn w:val="Normal"/>
    <w:rsid w:val="00825B5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825B51"/>
    <w:pPr>
      <w:tabs>
        <w:tab w:val="center" w:pos="4535"/>
        <w:tab w:val="right" w:pos="9071"/>
      </w:tabs>
      <w:spacing w:before="0"/>
    </w:pPr>
  </w:style>
  <w:style w:type="paragraph" w:customStyle="1" w:styleId="HeaderLandscape">
    <w:name w:val="HeaderLandscape"/>
    <w:basedOn w:val="Normal"/>
    <w:rsid w:val="00825B51"/>
    <w:pPr>
      <w:tabs>
        <w:tab w:val="center" w:pos="7285"/>
        <w:tab w:val="right" w:pos="14003"/>
      </w:tabs>
      <w:spacing w:before="0"/>
    </w:pPr>
  </w:style>
  <w:style w:type="paragraph" w:styleId="Footer">
    <w:name w:val="footer"/>
    <w:basedOn w:val="Normal"/>
    <w:link w:val="FooterChar"/>
    <w:uiPriority w:val="99"/>
    <w:unhideWhenUsed/>
    <w:rsid w:val="00825B51"/>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825B51"/>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1/1755/oj" TargetMode="External"/><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C_ARES_NUMBER xmlns="e6c3bc29-9e11-4027-900b-c73633d7928a">
      <Url xsi:nil="true"/>
      <Description xsi:nil="true"/>
    </EC_ARES_NUMBER>
    <EC_ARES_DATE_TRANSFERRED xmlns="e6c3bc29-9e11-4027-900b-c73633d7928a" xsi:nil="true"/>
    <IconOverlay xmlns="http://schemas.microsoft.com/sharepoint/v4" xsi:nil="true"/>
    <TaxCatchAll xmlns="e6c3bc29-9e11-4027-900b-c73633d7928a" xsi:nil="true"/>
    <lcf76f155ced4ddcb4097134ff3c332f xmlns="1700ab43-7395-48ff-866c-657c86ba7f4e">
      <Terms xmlns="http://schemas.microsoft.com/office/infopath/2007/PartnerControls"/>
    </lcf76f155ced4ddcb4097134ff3c332f>
    <Deadline xmlns="1700ab43-7395-48ff-866c-657c86ba7f4e" xsi:nil="true"/>
    <Team20 xmlns="1700ab43-7395-48ff-866c-657c86ba7f4e" xsi:nil="true"/>
    <Team10 xmlns="1700ab43-7395-48ff-866c-657c86ba7f4e" xsi:nil="true"/>
    <MT_Number xmlns="1700ab43-7395-48ff-866c-657c86ba7f4e" xsi:nil="true"/>
    <EC_ARES_TRANSFERRED_BY xmlns="e6c3bc29-9e11-4027-900b-c73633d7928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30" ma:contentTypeDescription="Create a new document." ma:contentTypeScope="" ma:versionID="df98852f9111b718f2d3faf140df3d69">
  <xsd:schema xmlns:xsd="http://www.w3.org/2001/XMLSchema" xmlns:xs="http://www.w3.org/2001/XMLSchema" xmlns:p="http://schemas.microsoft.com/office/2006/metadata/properties" xmlns:ns1="http://schemas.microsoft.com/sharepoint/v3" xmlns:ns2="1700ab43-7395-48ff-866c-657c86ba7f4e" xmlns:ns3="e6c3bc29-9e11-4027-900b-c73633d7928a" xmlns:ns4="http://schemas.microsoft.com/sharepoint/v4" targetNamespace="http://schemas.microsoft.com/office/2006/metadata/properties" ma:root="true" ma:fieldsID="b85ccd90c986dbf7f3e488c541f63b5d" ns1:_="" ns2:_="" ns3:_="" ns4:_="">
    <xsd:import namespace="http://schemas.microsoft.com/sharepoint/v3"/>
    <xsd:import namespace="1700ab43-7395-48ff-866c-657c86ba7f4e"/>
    <xsd:import namespace="e6c3bc29-9e11-4027-900b-c73633d7928a"/>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Deadline" minOccurs="0"/>
                <xsd:element ref="ns2:Team10" minOccurs="0"/>
                <xsd:element ref="ns2:Team20" minOccurs="0"/>
                <xsd:element ref="ns2:MT_Number"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OCR" minOccurs="0"/>
                <xsd:element ref="ns2:MediaServiceSearchProperties" minOccurs="0"/>
                <xsd:element ref="ns2:MediaServiceDateTaken" minOccurs="0"/>
                <xsd:element ref="ns3:EC_ARES_NUMBER" minOccurs="0"/>
                <xsd:element ref="ns3:EC_ARES_DATE_TRANSFERRED" minOccurs="0"/>
                <xsd:element ref="ns3:EC_ARES_TRANSFERRED_BY" minOccurs="0"/>
                <xsd:element ref="ns4:IconOverlay" minOccurs="0"/>
                <xsd:element ref="ns1:_vti_ItemDeclaredRecord" minOccurs="0"/>
                <xsd:element ref="ns1:_vti_ItemHoldRecordStatu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31" nillable="true" ma:displayName="Declared Record" ma:hidden="true" ma:internalName="_vti_ItemDeclaredRecord" ma:readOnly="true">
      <xsd:simpleType>
        <xsd:restriction base="dms:DateTime"/>
      </xsd:simpleType>
    </xsd:element>
    <xsd:element name="_vti_ItemHoldRecordStatus" ma:index="32"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Deadline" ma:index="14" nillable="true" ma:displayName="Deadline" ma:format="DateOnly" ma:internalName="Deadline">
      <xsd:simpleType>
        <xsd:restriction base="dms:DateTime"/>
      </xsd:simpleType>
    </xsd:element>
    <xsd:element name="Team10" ma:index="15" nillable="true" ma:displayName="Team1" ma:format="Dropdown" ma:internalName="Team10">
      <xsd:simpleType>
        <xsd:restriction base="dms:Text">
          <xsd:maxLength value="255"/>
        </xsd:restriction>
      </xsd:simpleType>
    </xsd:element>
    <xsd:element name="Team20" ma:index="16" nillable="true" ma:displayName="Team2" ma:format="Dropdown" ma:internalName="Team20">
      <xsd:simpleType>
        <xsd:restriction base="dms:Text">
          <xsd:maxLength value="255"/>
        </xsd:restriction>
      </xsd:simpleType>
    </xsd:element>
    <xsd:element name="MT_Number" ma:index="17" nillable="true" ma:displayName="MT_No" ma:format="Dropdown" ma:internalName="MT_Number">
      <xsd:simpleType>
        <xsd:restriction base="dms:Text">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DateTaken" ma:index="26" nillable="true" ma:displayName="MediaServiceDateTaken" ma:hidden="true" ma:indexed="true" ma:internalName="MediaServiceDateTaken" ma:readOnly="true">
      <xsd:simpleType>
        <xsd:restriction base="dms:Text"/>
      </xsd:simpleType>
    </xsd:element>
    <xsd:element name="MediaLengthInSeconds" ma:index="33" nillable="true" ma:displayName="MediaLengthInSeconds" ma:hidden="true" ma:internalName="MediaLengthInSeconds" ma:readOnly="true">
      <xsd:simpleType>
        <xsd:restriction base="dms:Unknown"/>
      </xsd:simpleType>
    </xsd:element>
    <xsd:element name="MediaServiceBillingMetadata" ma:index="3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bc47fdf-8144-4a05-a402-f0c12969bea5}"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element name="EC_ARES_NUMBER" ma:index="27"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8" nillable="true" ma:displayName="Transferred to Ares" ma:format="DateTime" ma:hidden="true" ma:internalName="EC_ARES_DATE_TRANSFERRED">
      <xsd:simpleType>
        <xsd:restriction base="dms:DateTime"/>
      </xsd:simpleType>
    </xsd:element>
    <xsd:element name="EC_ARES_TRANSFERRED_BY" ma:index="29"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0"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2.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e6c3bc29-9e11-4027-900b-c73633d7928a"/>
    <ds:schemaRef ds:uri="http://schemas.microsoft.com/sharepoint/v4"/>
    <ds:schemaRef ds:uri="1700ab43-7395-48ff-866c-657c86ba7f4e"/>
  </ds:schemaRefs>
</ds:datastoreItem>
</file>

<file path=customXml/itemProps3.xml><?xml version="1.0" encoding="utf-8"?>
<ds:datastoreItem xmlns:ds="http://schemas.openxmlformats.org/officeDocument/2006/customXml" ds:itemID="{3AAE3A50-2C2C-4E0C-AA6E-4D9DF5464E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00ab43-7395-48ff-866c-657c86ba7f4e"/>
    <ds:schemaRef ds:uri="e6c3bc29-9e11-4027-900b-c73633d7928a"/>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6464ACC-8379-4C23-9857-78C717FF71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18</TotalTime>
  <Pages>5</Pages>
  <Words>1270</Words>
  <Characters>7244</Characters>
  <Application>Microsoft Office Word</Application>
  <DocSecurity>0</DocSecurity>
  <Lines>60</Lines>
  <Paragraphs>16</Paragraphs>
  <ScaleCrop>false</ScaleCrop>
  <Manager/>
  <Company/>
  <LinksUpToDate>false</LinksUpToDate>
  <CharactersWithSpaces>8498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3956</cp:revision>
  <dcterms:created xsi:type="dcterms:W3CDTF">2025-12-13T23:58:00Z</dcterms:created>
  <dcterms:modified xsi:type="dcterms:W3CDTF">2026-06-26T06:40:00Z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0x01010062094E9F29D6C04F85860C631ABC812A</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